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5C294E" w14:paraId="5CBC74AE" w14:textId="77777777" w:rsidTr="00A43334">
        <w:trPr>
          <w:trHeight w:val="850"/>
        </w:trPr>
        <w:tc>
          <w:tcPr>
            <w:tcW w:w="975" w:type="dxa"/>
            <w:shd w:val="clear" w:color="auto" w:fill="auto"/>
            <w:vAlign w:val="bottom"/>
          </w:tcPr>
          <w:p w14:paraId="6D24D026" w14:textId="77777777" w:rsidR="00A43334" w:rsidRPr="005C294E" w:rsidRDefault="00A43334" w:rsidP="00A43334">
            <w:pPr>
              <w:pStyle w:val="AASmallLogo"/>
            </w:pPr>
            <w:r w:rsidRPr="005C294E">
              <w:rPr>
                <w:noProof/>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5C294E">
              <w:t xml:space="preserve"> </w:t>
            </w:r>
          </w:p>
          <w:p w14:paraId="385239EA" w14:textId="77777777" w:rsidR="00A43334" w:rsidRPr="005C294E" w:rsidRDefault="00A43334" w:rsidP="00A43334">
            <w:pPr>
              <w:pStyle w:val="AASmallLogo"/>
            </w:pPr>
          </w:p>
        </w:tc>
        <w:tc>
          <w:tcPr>
            <w:tcW w:w="975" w:type="dxa"/>
            <w:shd w:val="clear" w:color="auto" w:fill="auto"/>
            <w:noWrap/>
            <w:vAlign w:val="bottom"/>
          </w:tcPr>
          <w:p w14:paraId="4584A671" w14:textId="77777777" w:rsidR="00A43334" w:rsidRPr="005C294E" w:rsidRDefault="00A43334" w:rsidP="00A43334">
            <w:pPr>
              <w:pStyle w:val="AASmallLogo"/>
            </w:pPr>
            <w:r w:rsidRPr="005C294E">
              <w:rPr>
                <w:noProof/>
                <w14:ligatures w14:val="standardContextual"/>
              </w:rPr>
              <w:drawing>
                <wp:inline distT="0" distB="0" distL="0" distR="0" wp14:anchorId="10F5903D" wp14:editId="37AB2850">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rsidRPr="005C294E">
              <w:t xml:space="preserve"> </w:t>
            </w:r>
          </w:p>
          <w:p w14:paraId="0CF20E20" w14:textId="77777777" w:rsidR="00A43334" w:rsidRPr="005C294E" w:rsidRDefault="00A43334" w:rsidP="00A43334">
            <w:pPr>
              <w:pStyle w:val="AASmallLogo"/>
            </w:pPr>
          </w:p>
        </w:tc>
        <w:tc>
          <w:tcPr>
            <w:tcW w:w="8532" w:type="dxa"/>
            <w:shd w:val="clear" w:color="auto" w:fill="auto"/>
            <w:vAlign w:val="bottom"/>
          </w:tcPr>
          <w:p w14:paraId="3D14A9A2" w14:textId="387DE8D6" w:rsidR="00A43334" w:rsidRPr="005C294E" w:rsidRDefault="00A43334" w:rsidP="00A43334">
            <w:pPr>
              <w:pStyle w:val="ABSymbol"/>
            </w:pPr>
            <w:r w:rsidRPr="005C294E">
              <w:rPr>
                <w:sz w:val="40"/>
              </w:rPr>
              <w:t>CBD</w:t>
            </w:r>
            <w:r w:rsidRPr="005C294E">
              <w:t>/</w:t>
            </w:r>
            <w:bookmarkStart w:id="0" w:name="CBDSymbolPart2"/>
            <w:r w:rsidRPr="005C294E">
              <w:t>CP/</w:t>
            </w:r>
            <w:bookmarkStart w:id="1" w:name="CBDSymbolPart3"/>
            <w:bookmarkEnd w:id="0"/>
            <w:r w:rsidRPr="005C294E">
              <w:t>MOP/</w:t>
            </w:r>
            <w:bookmarkEnd w:id="1"/>
            <w:r w:rsidRPr="005C294E">
              <w:t>11/</w:t>
            </w:r>
            <w:r w:rsidR="00B161EB" w:rsidRPr="005C294E">
              <w:t>WG.I</w:t>
            </w:r>
            <w:r w:rsidR="006E2573" w:rsidRPr="005C294E">
              <w:t>I</w:t>
            </w:r>
            <w:r w:rsidR="00B161EB" w:rsidRPr="005C294E">
              <w:t>/CRP.</w:t>
            </w:r>
            <w:r w:rsidR="002F54E8">
              <w:t>6</w:t>
            </w:r>
          </w:p>
        </w:tc>
      </w:tr>
    </w:tbl>
    <w:p w14:paraId="44D52654" w14:textId="77777777" w:rsidR="00A43334" w:rsidRPr="005C294E"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5C294E" w14:paraId="0ED7D687" w14:textId="77777777" w:rsidTr="00A43334">
        <w:trPr>
          <w:trHeight w:val="2098"/>
        </w:trPr>
        <w:tc>
          <w:tcPr>
            <w:tcW w:w="7370" w:type="dxa"/>
            <w:shd w:val="clear" w:color="auto" w:fill="auto"/>
          </w:tcPr>
          <w:p w14:paraId="402C4CAB" w14:textId="77777777" w:rsidR="00A43334" w:rsidRPr="005C294E" w:rsidRDefault="00A43334" w:rsidP="00A43334">
            <w:pPr>
              <w:pStyle w:val="ACLargeLogo"/>
            </w:pPr>
            <w:r w:rsidRPr="005C294E">
              <w:rPr>
                <w:noProof/>
                <w14:ligatures w14:val="standardContextual"/>
              </w:rPr>
              <w:drawing>
                <wp:inline distT="0" distB="0" distL="0" distR="0" wp14:anchorId="3C365717" wp14:editId="0BB7EB18">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5C294E">
              <w:t xml:space="preserve"> </w:t>
            </w:r>
          </w:p>
          <w:p w14:paraId="7E860207" w14:textId="77777777" w:rsidR="00A43334" w:rsidRPr="005C294E" w:rsidRDefault="00A43334" w:rsidP="00A43334">
            <w:pPr>
              <w:pStyle w:val="ACLargeLogo"/>
            </w:pPr>
          </w:p>
        </w:tc>
        <w:tc>
          <w:tcPr>
            <w:tcW w:w="3112" w:type="dxa"/>
            <w:shd w:val="clear" w:color="auto" w:fill="auto"/>
          </w:tcPr>
          <w:p w14:paraId="7608B270" w14:textId="3430AC46" w:rsidR="00A43334" w:rsidRPr="005C294E" w:rsidRDefault="00A43334" w:rsidP="00A43334">
            <w:pPr>
              <w:pStyle w:val="AEDistrNormal"/>
            </w:pPr>
            <w:r w:rsidRPr="005C294E">
              <w:t xml:space="preserve">Distr.: </w:t>
            </w:r>
            <w:bookmarkStart w:id="2" w:name="CBDDistributionType"/>
            <w:r w:rsidR="00B161EB" w:rsidRPr="005C294E">
              <w:t>Limited</w:t>
            </w:r>
            <w:bookmarkEnd w:id="2"/>
          </w:p>
          <w:p w14:paraId="46B2621B" w14:textId="60C23A49" w:rsidR="00A43334" w:rsidRPr="005C294E" w:rsidRDefault="00927D75" w:rsidP="00A43334">
            <w:pPr>
              <w:pStyle w:val="AEDistrNormal"/>
            </w:pPr>
            <w:bookmarkStart w:id="3" w:name="CBDDistributionDate"/>
            <w:r w:rsidRPr="005C294E">
              <w:t>26</w:t>
            </w:r>
            <w:r w:rsidR="00A43334" w:rsidRPr="005C294E">
              <w:t xml:space="preserve"> </w:t>
            </w:r>
            <w:r w:rsidR="00B161EB" w:rsidRPr="005C294E">
              <w:t>October</w:t>
            </w:r>
            <w:r w:rsidR="00A43334" w:rsidRPr="005C294E">
              <w:t xml:space="preserve"> 2024</w:t>
            </w:r>
            <w:bookmarkEnd w:id="3"/>
          </w:p>
          <w:p w14:paraId="446A838B" w14:textId="6572229C" w:rsidR="00A43334" w:rsidRPr="005C294E" w:rsidRDefault="00A43334" w:rsidP="00A43334">
            <w:pPr>
              <w:pStyle w:val="AEDistrNormal6pt"/>
            </w:pPr>
            <w:bookmarkStart w:id="4" w:name="CBDDistributionLanguage"/>
            <w:r w:rsidRPr="005C294E">
              <w:t>Original: English</w:t>
            </w:r>
            <w:bookmarkEnd w:id="4"/>
          </w:p>
          <w:p w14:paraId="45454E40" w14:textId="77777777" w:rsidR="00A43334" w:rsidRPr="005C294E" w:rsidRDefault="00A43334" w:rsidP="00A43334">
            <w:pPr>
              <w:pStyle w:val="AEDistrNormal6pt"/>
            </w:pPr>
          </w:p>
        </w:tc>
      </w:tr>
    </w:tbl>
    <w:p w14:paraId="094DB464" w14:textId="77777777" w:rsidR="00A43334" w:rsidRPr="005C294E"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5C294E" w14:paraId="6E7D2C1C" w14:textId="77777777" w:rsidTr="00A43334">
        <w:trPr>
          <w:trHeight w:val="57"/>
        </w:trPr>
        <w:tc>
          <w:tcPr>
            <w:tcW w:w="5244" w:type="dxa"/>
            <w:shd w:val="clear" w:color="auto" w:fill="auto"/>
          </w:tcPr>
          <w:p w14:paraId="050E0E6A" w14:textId="77777777" w:rsidR="00A43334" w:rsidRPr="005C294E" w:rsidRDefault="00A43334" w:rsidP="00A43334">
            <w:pPr>
              <w:pStyle w:val="AFCorNot12Bold"/>
            </w:pPr>
            <w:r w:rsidRPr="005C294E">
              <w:t>Conference of the Parties to the Convention on Biological Diversity serving as the meeting of the Parties to the Cartagena Protocol on Biosafety</w:t>
            </w:r>
          </w:p>
          <w:p w14:paraId="074BA0D3" w14:textId="24C0BC08" w:rsidR="00A43334" w:rsidRPr="005C294E" w:rsidRDefault="00A43334" w:rsidP="00A43334">
            <w:pPr>
              <w:pStyle w:val="AFCorNotBold"/>
            </w:pPr>
            <w:bookmarkStart w:id="5" w:name="CBDMeetingName2"/>
            <w:r w:rsidRPr="005C294E">
              <w:t>Eleventh meeting</w:t>
            </w:r>
            <w:bookmarkEnd w:id="5"/>
            <w:r w:rsidRPr="005C294E">
              <w:t xml:space="preserve"> </w:t>
            </w:r>
          </w:p>
          <w:p w14:paraId="7B65677C" w14:textId="49F39FA6" w:rsidR="00A43334" w:rsidRPr="005C294E" w:rsidRDefault="00A43334" w:rsidP="00A43334">
            <w:pPr>
              <w:pStyle w:val="AFCorNotNormal"/>
            </w:pPr>
            <w:bookmarkStart w:id="6" w:name="CBDMeetingVenueDate"/>
            <w:r w:rsidRPr="005C294E">
              <w:t>Cali, Colombia, 21 October–1 November 2024</w:t>
            </w:r>
            <w:bookmarkEnd w:id="6"/>
            <w:r w:rsidRPr="005C294E">
              <w:t xml:space="preserve"> </w:t>
            </w:r>
          </w:p>
          <w:p w14:paraId="7C400005" w14:textId="5DDC8EBF" w:rsidR="00A43334" w:rsidRPr="005C294E" w:rsidRDefault="00B161EB" w:rsidP="00A43334">
            <w:pPr>
              <w:pStyle w:val="AFCorNotNormal"/>
            </w:pPr>
            <w:bookmarkStart w:id="7" w:name="CBDMeetingAgendaItem"/>
            <w:r w:rsidRPr="005C294E">
              <w:t>Agenda i</w:t>
            </w:r>
            <w:r w:rsidR="00A43334" w:rsidRPr="005C294E">
              <w:t xml:space="preserve">tem </w:t>
            </w:r>
            <w:r w:rsidR="002B3A0E" w:rsidRPr="005C294E">
              <w:t>5</w:t>
            </w:r>
            <w:bookmarkEnd w:id="7"/>
          </w:p>
          <w:p w14:paraId="21E984D8" w14:textId="427F44D9" w:rsidR="00A43334" w:rsidRPr="005C294E" w:rsidRDefault="002B3A0E" w:rsidP="00A43334">
            <w:pPr>
              <w:pStyle w:val="AFCorNotBold"/>
            </w:pPr>
            <w:bookmarkStart w:id="8" w:name="CBDMeetingAgendaTitle"/>
            <w:r w:rsidRPr="005C294E">
              <w:t>Report of the Compliance Committee</w:t>
            </w:r>
            <w:bookmarkEnd w:id="8"/>
          </w:p>
          <w:p w14:paraId="3E4DC94F" w14:textId="4B655AFF" w:rsidR="00C60B91" w:rsidRPr="005C294E" w:rsidRDefault="00C60B91" w:rsidP="00C60B91">
            <w:pPr>
              <w:pStyle w:val="AFCorNotNormal"/>
            </w:pPr>
            <w:r w:rsidRPr="005C294E">
              <w:t>Working Group I</w:t>
            </w:r>
            <w:r w:rsidR="006E2573" w:rsidRPr="005C294E">
              <w:t>I</w:t>
            </w:r>
          </w:p>
        </w:tc>
        <w:tc>
          <w:tcPr>
            <w:tcW w:w="5238" w:type="dxa"/>
            <w:shd w:val="clear" w:color="auto" w:fill="auto"/>
          </w:tcPr>
          <w:p w14:paraId="4930C187" w14:textId="77777777" w:rsidR="00A43334" w:rsidRPr="005C294E" w:rsidRDefault="00A43334" w:rsidP="00A43334">
            <w:pPr>
              <w:jc w:val="left"/>
            </w:pPr>
          </w:p>
        </w:tc>
      </w:tr>
    </w:tbl>
    <w:p w14:paraId="531226BB" w14:textId="5C534103" w:rsidR="00A96B21" w:rsidRPr="005C294E" w:rsidRDefault="00000000" w:rsidP="00A43334">
      <w:pPr>
        <w:pStyle w:val="CBDTitle"/>
      </w:pPr>
      <w:sdt>
        <w:sdt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840D79" w:rsidRPr="005C294E">
            <w:t>Compliance</w:t>
          </w:r>
        </w:sdtContent>
      </w:sdt>
    </w:p>
    <w:p w14:paraId="7A64B7CF" w14:textId="0A7BD098" w:rsidR="00A96B21" w:rsidRPr="005C294E" w:rsidRDefault="00B161EB" w:rsidP="00A43334">
      <w:pPr>
        <w:pStyle w:val="CBDSubTitle"/>
      </w:pPr>
      <w:r w:rsidRPr="005C294E">
        <w:t>Draft decision</w:t>
      </w:r>
      <w:r w:rsidR="001F53D6" w:rsidRPr="005C294E">
        <w:t>s</w:t>
      </w:r>
      <w:r w:rsidRPr="005C294E">
        <w:t xml:space="preserve"> submitted by the Chair of Working Group I</w:t>
      </w:r>
      <w:r w:rsidR="006E2573" w:rsidRPr="005C294E">
        <w:t>I</w:t>
      </w:r>
    </w:p>
    <w:p w14:paraId="71FF5399" w14:textId="77777777" w:rsidR="00917448" w:rsidRPr="007E537D" w:rsidRDefault="00917448" w:rsidP="007E537D">
      <w:pPr>
        <w:pStyle w:val="CBDNormalNoNumber"/>
        <w:tabs>
          <w:tab w:val="clear" w:pos="2835"/>
          <w:tab w:val="clear" w:pos="3402"/>
        </w:tabs>
        <w:ind w:firstLine="540"/>
        <w:rPr>
          <w:b/>
          <w:bCs/>
        </w:rPr>
      </w:pPr>
      <w:r w:rsidRPr="007E537D">
        <w:rPr>
          <w:b/>
          <w:bCs/>
        </w:rPr>
        <w:t>A</w:t>
      </w:r>
    </w:p>
    <w:p w14:paraId="7AC7782F" w14:textId="0B39C322" w:rsidR="002B3A0E" w:rsidRPr="007E537D" w:rsidRDefault="002F54E8" w:rsidP="007E537D">
      <w:pPr>
        <w:pStyle w:val="CBDNormalNoNumber"/>
        <w:tabs>
          <w:tab w:val="clear" w:pos="2835"/>
          <w:tab w:val="clear" w:pos="3402"/>
        </w:tabs>
        <w:ind w:firstLine="540"/>
        <w:rPr>
          <w:b/>
          <w:bCs/>
        </w:rPr>
      </w:pPr>
      <w:r>
        <w:rPr>
          <w:b/>
          <w:bCs/>
        </w:rPr>
        <w:t>Compliance: g</w:t>
      </w:r>
      <w:r w:rsidR="002B3A0E" w:rsidRPr="007E537D">
        <w:rPr>
          <w:b/>
          <w:bCs/>
        </w:rPr>
        <w:t>eneral issues</w:t>
      </w:r>
    </w:p>
    <w:p w14:paraId="515A9856" w14:textId="77777777" w:rsidR="002B3A0E" w:rsidRPr="005C294E" w:rsidRDefault="002B3A0E" w:rsidP="002B3A0E">
      <w:pPr>
        <w:tabs>
          <w:tab w:val="left" w:pos="2835"/>
          <w:tab w:val="left" w:pos="3402"/>
        </w:tabs>
        <w:spacing w:after="120"/>
        <w:ind w:left="567" w:firstLine="567"/>
        <w:rPr>
          <w:bCs/>
          <w:i/>
          <w:iCs/>
          <w:snapToGrid w:val="0"/>
          <w:kern w:val="22"/>
          <w:szCs w:val="18"/>
          <w14:ligatures w14:val="standardContextual"/>
        </w:rPr>
      </w:pPr>
      <w:r w:rsidRPr="005C294E">
        <w:rPr>
          <w:bCs/>
          <w:i/>
          <w:iCs/>
        </w:rPr>
        <w:t>The Conference of the Parties serving as the meeting of the Parties to the Cartagena Protocol on Biosafety</w:t>
      </w:r>
    </w:p>
    <w:p w14:paraId="1B92FF6D" w14:textId="77777777" w:rsidR="002B3A0E" w:rsidRPr="007E537D" w:rsidRDefault="002B3A0E" w:rsidP="002B3A0E">
      <w:pPr>
        <w:spacing w:before="120" w:after="120"/>
        <w:ind w:left="567" w:firstLine="567"/>
      </w:pPr>
      <w:r w:rsidRPr="007E537D">
        <w:t>1.</w:t>
      </w:r>
      <w:r w:rsidRPr="007E537D">
        <w:tab/>
      </w:r>
      <w:r w:rsidRPr="007E537D">
        <w:rPr>
          <w:i/>
          <w:iCs/>
        </w:rPr>
        <w:t>Reminds</w:t>
      </w:r>
      <w:r w:rsidRPr="007E537D">
        <w:t xml:space="preserve"> Parties of the importance of complying with their obligations under the Cartagena Protocol on Biosafety;</w:t>
      </w:r>
      <w:r w:rsidRPr="007E537D">
        <w:rPr>
          <w:vertAlign w:val="superscript"/>
        </w:rPr>
        <w:footnoteReference w:id="1"/>
      </w:r>
    </w:p>
    <w:p w14:paraId="715DA673" w14:textId="77777777" w:rsidR="002B3A0E" w:rsidRPr="005C294E" w:rsidRDefault="002B3A0E" w:rsidP="002B3A0E">
      <w:pPr>
        <w:tabs>
          <w:tab w:val="clear" w:pos="1134"/>
        </w:tabs>
        <w:spacing w:after="120"/>
        <w:ind w:left="567" w:firstLine="567"/>
        <w:rPr>
          <w:i/>
          <w:iCs/>
          <w:snapToGrid w:val="0"/>
          <w:kern w:val="22"/>
          <w14:ligatures w14:val="standardContextual"/>
        </w:rPr>
      </w:pPr>
      <w:r w:rsidRPr="005C294E">
        <w:rPr>
          <w:snapToGrid w:val="0"/>
          <w:kern w:val="22"/>
          <w14:ligatures w14:val="standardContextual"/>
        </w:rPr>
        <w:t>2.</w:t>
      </w:r>
      <w:r w:rsidRPr="005C294E">
        <w:rPr>
          <w:snapToGrid w:val="0"/>
          <w:kern w:val="22"/>
          <w14:ligatures w14:val="standardContextual"/>
        </w:rPr>
        <w:tab/>
      </w:r>
      <w:r w:rsidRPr="005C294E">
        <w:rPr>
          <w:i/>
          <w:iCs/>
          <w:snapToGrid w:val="0"/>
          <w:kern w:val="22"/>
          <w14:ligatures w14:val="standardContextual"/>
        </w:rPr>
        <w:t xml:space="preserve">Also reminds </w:t>
      </w:r>
      <w:r w:rsidRPr="005C294E">
        <w:rPr>
          <w:snapToGrid w:val="0"/>
          <w:kern w:val="22"/>
          <w14:ligatures w14:val="standardContextual"/>
        </w:rPr>
        <w:t>Parties of their obligation to designate a national focal point and to keep information on their national focal points up to date;</w:t>
      </w:r>
    </w:p>
    <w:p w14:paraId="30C79046" w14:textId="693FD1C5" w:rsidR="002B3A0E" w:rsidRPr="005C294E" w:rsidRDefault="002B3A0E" w:rsidP="002B3A0E">
      <w:pPr>
        <w:tabs>
          <w:tab w:val="clear" w:pos="1134"/>
        </w:tabs>
        <w:spacing w:after="120"/>
        <w:ind w:left="567" w:firstLine="567"/>
        <w:rPr>
          <w:snapToGrid w:val="0"/>
          <w:kern w:val="22"/>
          <w14:ligatures w14:val="standardContextual"/>
        </w:rPr>
      </w:pPr>
      <w:r w:rsidRPr="005C294E">
        <w:rPr>
          <w:snapToGrid w:val="0"/>
          <w:kern w:val="22"/>
          <w14:ligatures w14:val="standardContextual"/>
        </w:rPr>
        <w:t>3.</w:t>
      </w:r>
      <w:r w:rsidRPr="005C294E">
        <w:rPr>
          <w:i/>
          <w:iCs/>
          <w:snapToGrid w:val="0"/>
          <w:kern w:val="22"/>
          <w14:ligatures w14:val="standardContextual"/>
        </w:rPr>
        <w:tab/>
        <w:t xml:space="preserve">Requests </w:t>
      </w:r>
      <w:r w:rsidRPr="005C294E">
        <w:rPr>
          <w:snapToGrid w:val="0"/>
          <w:kern w:val="22"/>
          <w14:ligatures w14:val="standardContextual"/>
        </w:rPr>
        <w:t xml:space="preserve">that Parties collaborate fully when requested to provide information related to their compliance with obligations under the </w:t>
      </w:r>
      <w:r w:rsidR="00704CDA" w:rsidRPr="00214E58">
        <w:t xml:space="preserve">Cartagena </w:t>
      </w:r>
      <w:r w:rsidRPr="005C294E">
        <w:rPr>
          <w:snapToGrid w:val="0"/>
          <w:kern w:val="22"/>
          <w14:ligatures w14:val="standardContextual"/>
        </w:rPr>
        <w:t>Protocol;</w:t>
      </w:r>
    </w:p>
    <w:p w14:paraId="72F6A910" w14:textId="5F70BCDF" w:rsidR="002B3A0E" w:rsidRPr="005C294E" w:rsidRDefault="002B3A0E" w:rsidP="002B3A0E">
      <w:pPr>
        <w:tabs>
          <w:tab w:val="clear" w:pos="1134"/>
        </w:tabs>
        <w:spacing w:before="120" w:after="120"/>
        <w:ind w:left="567" w:firstLine="567"/>
        <w:rPr>
          <w:snapToGrid w:val="0"/>
          <w:kern w:val="22"/>
          <w14:ligatures w14:val="standardContextual"/>
        </w:rPr>
      </w:pPr>
      <w:r w:rsidRPr="005C294E">
        <w:rPr>
          <w:snapToGrid w:val="0"/>
          <w:kern w:val="22"/>
          <w14:ligatures w14:val="standardContextual"/>
        </w:rPr>
        <w:t>4.</w:t>
      </w:r>
      <w:r w:rsidRPr="005C294E">
        <w:rPr>
          <w:i/>
          <w:iCs/>
          <w:snapToGrid w:val="0"/>
          <w:kern w:val="22"/>
          <w14:ligatures w14:val="standardContextual"/>
        </w:rPr>
        <w:tab/>
        <w:t xml:space="preserve">Notes with appreciation </w:t>
      </w:r>
      <w:r w:rsidRPr="005C294E">
        <w:rPr>
          <w:snapToGrid w:val="0"/>
          <w:kern w:val="22"/>
          <w14:ligatures w14:val="standardContextual"/>
        </w:rPr>
        <w:t xml:space="preserve">the efforts made by Parties to comply with their obligations under the </w:t>
      </w:r>
      <w:r w:rsidR="00704CDA" w:rsidRPr="00214E58">
        <w:t xml:space="preserve">Cartagena </w:t>
      </w:r>
      <w:r w:rsidRPr="005C294E">
        <w:rPr>
          <w:snapToGrid w:val="0"/>
          <w:kern w:val="22"/>
          <w14:ligatures w14:val="standardContextual"/>
        </w:rPr>
        <w:t xml:space="preserve">Protocol to make information available to the Biosafety </w:t>
      </w:r>
      <w:proofErr w:type="gramStart"/>
      <w:r w:rsidRPr="005C294E">
        <w:rPr>
          <w:snapToGrid w:val="0"/>
          <w:kern w:val="22"/>
          <w14:ligatures w14:val="standardContextual"/>
        </w:rPr>
        <w:t>Clearing-House</w:t>
      </w:r>
      <w:proofErr w:type="gramEnd"/>
      <w:r w:rsidRPr="005C294E">
        <w:rPr>
          <w:snapToGrid w:val="0"/>
          <w:kern w:val="22"/>
          <w14:ligatures w14:val="standardContextual"/>
        </w:rPr>
        <w:t>, and urges Parties to ensure that this information is consistent with the information provided in their national reports;</w:t>
      </w:r>
    </w:p>
    <w:p w14:paraId="7BC0D0A2" w14:textId="77777777" w:rsidR="002B3A0E" w:rsidRPr="005C294E" w:rsidRDefault="002B3A0E" w:rsidP="002B3A0E">
      <w:pPr>
        <w:tabs>
          <w:tab w:val="clear" w:pos="1134"/>
        </w:tabs>
        <w:spacing w:before="120" w:after="120"/>
        <w:ind w:left="567" w:firstLine="567"/>
        <w:rPr>
          <w:snapToGrid w:val="0"/>
          <w:kern w:val="22"/>
          <w14:ligatures w14:val="standardContextual"/>
        </w:rPr>
      </w:pPr>
      <w:r w:rsidRPr="005C294E">
        <w:rPr>
          <w:snapToGrid w:val="0"/>
          <w:kern w:val="22"/>
          <w14:ligatures w14:val="standardContextual"/>
        </w:rPr>
        <w:t>5.</w:t>
      </w:r>
      <w:r w:rsidRPr="005C294E">
        <w:rPr>
          <w:i/>
          <w:iCs/>
          <w:snapToGrid w:val="0"/>
          <w:kern w:val="22"/>
          <w14:ligatures w14:val="standardContextual"/>
        </w:rPr>
        <w:tab/>
        <w:t xml:space="preserve">Encourages </w:t>
      </w:r>
      <w:r w:rsidRPr="005C294E">
        <w:rPr>
          <w:snapToGrid w:val="0"/>
          <w:kern w:val="22"/>
          <w14:ligatures w14:val="standardContextual"/>
        </w:rPr>
        <w:t xml:space="preserve">Parties to use the free text fields in the format for the fifth national report to explain responses provided, and invites Parties that are facing challenges in complying with certain obligations to share information in those free text fields on the challenges encountered; </w:t>
      </w:r>
    </w:p>
    <w:p w14:paraId="2F10C094" w14:textId="076AA31E" w:rsidR="002B3A0E" w:rsidRPr="005C294E" w:rsidRDefault="002B3A0E" w:rsidP="002B3A0E">
      <w:pPr>
        <w:tabs>
          <w:tab w:val="clear" w:pos="1134"/>
        </w:tabs>
        <w:spacing w:after="120"/>
        <w:ind w:left="567" w:firstLine="567"/>
        <w:rPr>
          <w:i/>
          <w:iCs/>
          <w:snapToGrid w:val="0"/>
          <w:kern w:val="22"/>
          <w14:ligatures w14:val="standardContextual"/>
        </w:rPr>
      </w:pPr>
      <w:r w:rsidRPr="005C294E">
        <w:rPr>
          <w:snapToGrid w:val="0"/>
          <w:kern w:val="22"/>
          <w14:ligatures w14:val="standardContextual"/>
        </w:rPr>
        <w:t>6.</w:t>
      </w:r>
      <w:r w:rsidRPr="005C294E">
        <w:rPr>
          <w:snapToGrid w:val="0"/>
          <w:kern w:val="22"/>
          <w14:ligatures w14:val="standardContextual"/>
        </w:rPr>
        <w:tab/>
      </w:r>
      <w:r w:rsidRPr="005C294E">
        <w:rPr>
          <w:i/>
          <w:iCs/>
          <w:snapToGrid w:val="0"/>
          <w:kern w:val="22"/>
          <w14:ligatures w14:val="standardContextual"/>
        </w:rPr>
        <w:t xml:space="preserve">Recalls </w:t>
      </w:r>
      <w:r w:rsidRPr="005C294E">
        <w:rPr>
          <w:snapToGrid w:val="0"/>
          <w:kern w:val="22"/>
          <w14:ligatures w14:val="standardContextual"/>
        </w:rPr>
        <w:t xml:space="preserve">that Parties facing difficulties with complying with one or more obligations under the </w:t>
      </w:r>
      <w:r w:rsidR="00704CDA" w:rsidRPr="00214E58">
        <w:t xml:space="preserve">Cartagena </w:t>
      </w:r>
      <w:r w:rsidRPr="005C294E">
        <w:rPr>
          <w:snapToGrid w:val="0"/>
          <w:kern w:val="22"/>
          <w14:ligatures w14:val="standardContextual"/>
        </w:rPr>
        <w:t>Protocol are urged to seek assistance from the Compliance Committee;</w:t>
      </w:r>
    </w:p>
    <w:p w14:paraId="30B8ACA2" w14:textId="7DE450F7" w:rsidR="002B3A0E" w:rsidRPr="005C294E" w:rsidRDefault="002B3A0E" w:rsidP="002B3A0E">
      <w:pPr>
        <w:tabs>
          <w:tab w:val="clear" w:pos="1134"/>
        </w:tabs>
        <w:spacing w:after="120"/>
        <w:ind w:left="567" w:firstLine="567"/>
        <w:rPr>
          <w:snapToGrid w:val="0"/>
          <w:kern w:val="22"/>
          <w14:ligatures w14:val="standardContextual"/>
        </w:rPr>
      </w:pPr>
      <w:r w:rsidRPr="005C294E">
        <w:rPr>
          <w:snapToGrid w:val="0"/>
          <w:kern w:val="22"/>
          <w14:ligatures w14:val="standardContextual"/>
        </w:rPr>
        <w:lastRenderedPageBreak/>
        <w:t>7.</w:t>
      </w:r>
      <w:r w:rsidRPr="005C294E">
        <w:rPr>
          <w:i/>
          <w:iCs/>
          <w:snapToGrid w:val="0"/>
          <w:kern w:val="22"/>
          <w14:ligatures w14:val="standardContextual"/>
        </w:rPr>
        <w:tab/>
        <w:t>Recognizes</w:t>
      </w:r>
      <w:r w:rsidRPr="005C294E">
        <w:rPr>
          <w:snapToGrid w:val="0"/>
          <w:kern w:val="22"/>
          <w14:ligatures w14:val="standardContextual"/>
        </w:rPr>
        <w:t xml:space="preserve"> the usefulness of the compliance action plans in advancing the development of measures to implement the </w:t>
      </w:r>
      <w:r w:rsidR="00704CDA" w:rsidRPr="00214E58">
        <w:t xml:space="preserve">Cartagena </w:t>
      </w:r>
      <w:r w:rsidRPr="005C294E">
        <w:rPr>
          <w:snapToGrid w:val="0"/>
          <w:kern w:val="22"/>
          <w14:ligatures w14:val="standardContextual"/>
        </w:rPr>
        <w:t xml:space="preserve">Protocol and the role of the Compliance Committee in facilitating support to Parties in this </w:t>
      </w:r>
      <w:proofErr w:type="gramStart"/>
      <w:r w:rsidRPr="005C294E">
        <w:rPr>
          <w:snapToGrid w:val="0"/>
          <w:kern w:val="22"/>
          <w14:ligatures w14:val="standardContextual"/>
        </w:rPr>
        <w:t>regard;</w:t>
      </w:r>
      <w:proofErr w:type="gramEnd"/>
    </w:p>
    <w:p w14:paraId="37C3858A" w14:textId="77777777" w:rsidR="002B3A0E" w:rsidRPr="005C294E" w:rsidRDefault="002B3A0E" w:rsidP="002B3A0E">
      <w:pPr>
        <w:tabs>
          <w:tab w:val="clear" w:pos="1134"/>
        </w:tabs>
        <w:spacing w:after="120"/>
        <w:ind w:left="567" w:firstLine="567"/>
        <w:rPr>
          <w:snapToGrid w:val="0"/>
          <w:kern w:val="22"/>
          <w14:ligatures w14:val="standardContextual"/>
        </w:rPr>
      </w:pPr>
      <w:r w:rsidRPr="005C294E">
        <w:rPr>
          <w:snapToGrid w:val="0"/>
          <w:kern w:val="22"/>
          <w14:ligatures w14:val="standardContextual"/>
        </w:rPr>
        <w:t>8.</w:t>
      </w:r>
      <w:r w:rsidRPr="005C294E">
        <w:rPr>
          <w:i/>
          <w:iCs/>
          <w:snapToGrid w:val="0"/>
          <w:kern w:val="22"/>
          <w14:ligatures w14:val="standardContextual"/>
        </w:rPr>
        <w:tab/>
        <w:t>Welcomes</w:t>
      </w:r>
      <w:r w:rsidRPr="005C294E">
        <w:rPr>
          <w:snapToGrid w:val="0"/>
          <w:kern w:val="22"/>
          <w14:ligatures w14:val="standardContextual"/>
        </w:rPr>
        <w:t xml:space="preserve"> the support for the development of biosafety legislation provided by the United Nations Environment Programme through its Law and Environment Assistance Platform to Parties with a compliance action plan under active consideration;</w:t>
      </w:r>
    </w:p>
    <w:p w14:paraId="62E6CBEF" w14:textId="77777777" w:rsidR="002B3A0E" w:rsidRPr="005C294E" w:rsidRDefault="002B3A0E" w:rsidP="002B3A0E">
      <w:pPr>
        <w:tabs>
          <w:tab w:val="clear" w:pos="1134"/>
        </w:tabs>
        <w:spacing w:after="120"/>
        <w:ind w:left="567" w:firstLine="567"/>
        <w:rPr>
          <w:i/>
          <w:iCs/>
          <w:snapToGrid w:val="0"/>
          <w:kern w:val="22"/>
          <w14:ligatures w14:val="standardContextual"/>
        </w:rPr>
      </w:pPr>
      <w:r w:rsidRPr="005C294E">
        <w:rPr>
          <w:snapToGrid w:val="0"/>
          <w:kern w:val="22"/>
          <w14:ligatures w14:val="standardContextual"/>
        </w:rPr>
        <w:t>9.</w:t>
      </w:r>
      <w:r w:rsidRPr="005C294E">
        <w:rPr>
          <w:snapToGrid w:val="0"/>
          <w:kern w:val="22"/>
          <w14:ligatures w14:val="standardContextual"/>
        </w:rPr>
        <w:tab/>
      </w:r>
      <w:r w:rsidRPr="005C294E">
        <w:rPr>
          <w:i/>
          <w:iCs/>
          <w:snapToGrid w:val="0"/>
          <w:kern w:val="22"/>
          <w14:ligatures w14:val="standardContextual"/>
        </w:rPr>
        <w:t xml:space="preserve">Urges </w:t>
      </w:r>
      <w:r w:rsidRPr="005C294E">
        <w:rPr>
          <w:snapToGrid w:val="0"/>
          <w:kern w:val="22"/>
          <w14:ligatures w14:val="standardContextual"/>
        </w:rPr>
        <w:t>Parties, and invites other Governments, to provide voluntary funds in support of the 11 Parties</w:t>
      </w:r>
      <w:bookmarkStart w:id="9" w:name="_Ref175841038"/>
      <w:r w:rsidRPr="005C294E">
        <w:rPr>
          <w:snapToGrid w:val="0"/>
          <w:kern w:val="22"/>
          <w:vertAlign w:val="superscript"/>
          <w14:ligatures w14:val="standardContextual"/>
        </w:rPr>
        <w:footnoteReference w:id="2"/>
      </w:r>
      <w:bookmarkEnd w:id="9"/>
      <w:r w:rsidRPr="005C294E">
        <w:rPr>
          <w:snapToGrid w:val="0"/>
          <w:kern w:val="22"/>
          <w:szCs w:val="18"/>
          <w14:ligatures w14:val="standardContextual"/>
        </w:rPr>
        <w:t xml:space="preserve"> </w:t>
      </w:r>
      <w:r w:rsidRPr="005C294E">
        <w:rPr>
          <w:snapToGrid w:val="0"/>
          <w:kern w:val="22"/>
          <w14:ligatures w14:val="standardContextual"/>
        </w:rPr>
        <w:t>that have developed compliance action plans, as well as any additional Parties that develop and implement compliance action plans at the request of the Committee;</w:t>
      </w:r>
    </w:p>
    <w:p w14:paraId="4B2A70A2" w14:textId="77777777" w:rsidR="002B3A0E" w:rsidRPr="005C294E" w:rsidRDefault="002B3A0E" w:rsidP="002B3A0E">
      <w:pPr>
        <w:tabs>
          <w:tab w:val="clear" w:pos="1134"/>
        </w:tabs>
        <w:spacing w:after="120"/>
        <w:ind w:left="567" w:firstLine="567"/>
        <w:rPr>
          <w:i/>
          <w:iCs/>
          <w:snapToGrid w:val="0"/>
          <w:kern w:val="22"/>
          <w:szCs w:val="18"/>
          <w14:ligatures w14:val="standardContextual"/>
        </w:rPr>
      </w:pPr>
      <w:r w:rsidRPr="005C294E">
        <w:rPr>
          <w:snapToGrid w:val="0"/>
          <w:kern w:val="22"/>
          <w14:ligatures w14:val="standardContextual"/>
        </w:rPr>
        <w:t>10.</w:t>
      </w:r>
      <w:r w:rsidRPr="005C294E">
        <w:rPr>
          <w:i/>
          <w:iCs/>
          <w:snapToGrid w:val="0"/>
          <w:kern w:val="22"/>
          <w14:ligatures w14:val="standardContextual"/>
        </w:rPr>
        <w:tab/>
        <w:t>Urges</w:t>
      </w:r>
      <w:r w:rsidRPr="005C294E">
        <w:rPr>
          <w:snapToGrid w:val="0"/>
          <w:kern w:val="22"/>
          <w:szCs w:val="18"/>
          <w14:ligatures w14:val="standardContextual"/>
        </w:rPr>
        <w:t xml:space="preserve"> eligible Parties to prioritize biosafety projects during the programming of their national allocations under the System for Transparent Allocation of Resources; </w:t>
      </w:r>
    </w:p>
    <w:p w14:paraId="362FC467" w14:textId="68060D14" w:rsidR="002B3A0E" w:rsidRPr="005C294E" w:rsidRDefault="002B3A0E" w:rsidP="002B3A0E">
      <w:pPr>
        <w:tabs>
          <w:tab w:val="clear" w:pos="1134"/>
        </w:tabs>
        <w:spacing w:after="120"/>
        <w:ind w:left="567" w:firstLine="567"/>
        <w:rPr>
          <w:snapToGrid w:val="0"/>
          <w:kern w:val="22"/>
          <w14:ligatures w14:val="standardContextual"/>
        </w:rPr>
      </w:pPr>
      <w:r w:rsidRPr="005C294E">
        <w:rPr>
          <w:snapToGrid w:val="0"/>
          <w:kern w:val="22"/>
          <w14:ligatures w14:val="standardContextual"/>
        </w:rPr>
        <w:t>11.</w:t>
      </w:r>
      <w:r w:rsidRPr="005C294E">
        <w:rPr>
          <w:i/>
          <w:iCs/>
          <w:snapToGrid w:val="0"/>
          <w:kern w:val="22"/>
          <w14:ligatures w14:val="standardContextual"/>
        </w:rPr>
        <w:tab/>
        <w:t xml:space="preserve">Reminds </w:t>
      </w:r>
      <w:r w:rsidRPr="005C294E">
        <w:rPr>
          <w:snapToGrid w:val="0"/>
          <w:kern w:val="22"/>
          <w14:ligatures w14:val="standardContextual"/>
        </w:rPr>
        <w:t xml:space="preserve">Parties of Article 23 of the </w:t>
      </w:r>
      <w:r w:rsidR="00704CDA" w:rsidRPr="00214E58">
        <w:t xml:space="preserve">Cartagena </w:t>
      </w:r>
      <w:r w:rsidRPr="005C294E">
        <w:rPr>
          <w:snapToGrid w:val="0"/>
          <w:kern w:val="22"/>
          <w14:ligatures w14:val="standardContextual"/>
        </w:rPr>
        <w:t xml:space="preserve">Protocol, including its provisions relating to public awareness and education, and its potential to facilitate compliance with the Protocol, recalling that materials and tools have been developed by the Secretariat and are available on the Biosafety </w:t>
      </w:r>
      <w:proofErr w:type="gramStart"/>
      <w:r w:rsidRPr="005C294E">
        <w:rPr>
          <w:snapToGrid w:val="0"/>
          <w:kern w:val="22"/>
          <w14:ligatures w14:val="standardContextual"/>
        </w:rPr>
        <w:t>Clearing-House</w:t>
      </w:r>
      <w:proofErr w:type="gramEnd"/>
      <w:r w:rsidRPr="005C294E">
        <w:rPr>
          <w:snapToGrid w:val="0"/>
          <w:kern w:val="22"/>
          <w14:ligatures w14:val="standardContextual"/>
        </w:rPr>
        <w:t>.</w:t>
      </w:r>
    </w:p>
    <w:p w14:paraId="2E986FF3" w14:textId="3DA07DAA" w:rsidR="00917448" w:rsidRPr="005C294E" w:rsidRDefault="00840D79" w:rsidP="00917448">
      <w:pPr>
        <w:pStyle w:val="CBDNormalNoNumber"/>
        <w:tabs>
          <w:tab w:val="clear" w:pos="2835"/>
          <w:tab w:val="clear" w:pos="3402"/>
        </w:tabs>
        <w:ind w:firstLine="540"/>
        <w:rPr>
          <w:b/>
          <w:bCs/>
        </w:rPr>
      </w:pPr>
      <w:r w:rsidRPr="007E537D">
        <w:rPr>
          <w:b/>
          <w:bCs/>
        </w:rPr>
        <w:t>B</w:t>
      </w:r>
    </w:p>
    <w:p w14:paraId="618E7D2E" w14:textId="5101C477" w:rsidR="002B3A0E" w:rsidRPr="007E537D" w:rsidRDefault="002F54E8" w:rsidP="007E537D">
      <w:pPr>
        <w:pStyle w:val="CBDNormalNoNumber"/>
        <w:tabs>
          <w:tab w:val="clear" w:pos="2835"/>
          <w:tab w:val="clear" w:pos="3402"/>
        </w:tabs>
        <w:ind w:firstLine="540"/>
        <w:rPr>
          <w:b/>
          <w:bCs/>
        </w:rPr>
      </w:pPr>
      <w:r>
        <w:rPr>
          <w:b/>
          <w:bCs/>
        </w:rPr>
        <w:t>Compliance: c</w:t>
      </w:r>
      <w:r w:rsidR="002B3A0E" w:rsidRPr="007E537D">
        <w:rPr>
          <w:b/>
          <w:bCs/>
        </w:rPr>
        <w:t>aution</w:t>
      </w:r>
    </w:p>
    <w:p w14:paraId="32653EC7" w14:textId="77777777" w:rsidR="002B3A0E" w:rsidRPr="005C294E" w:rsidRDefault="002B3A0E" w:rsidP="002B3A0E">
      <w:pPr>
        <w:tabs>
          <w:tab w:val="left" w:pos="2835"/>
          <w:tab w:val="left" w:pos="3402"/>
        </w:tabs>
        <w:spacing w:after="120"/>
        <w:ind w:left="567" w:firstLine="567"/>
        <w:rPr>
          <w:bCs/>
          <w:i/>
          <w:iCs/>
          <w:snapToGrid w:val="0"/>
          <w:kern w:val="22"/>
          <w:szCs w:val="18"/>
          <w14:ligatures w14:val="standardContextual"/>
        </w:rPr>
      </w:pPr>
      <w:r w:rsidRPr="005C294E">
        <w:rPr>
          <w:bCs/>
          <w:i/>
          <w:iCs/>
        </w:rPr>
        <w:t>The Conference of the Parties serving as the meeting of the Parties to the Cartagena Protocol on Biosafety</w:t>
      </w:r>
      <w:r w:rsidRPr="005C294E">
        <w:rPr>
          <w:bCs/>
        </w:rPr>
        <w:t>,</w:t>
      </w:r>
    </w:p>
    <w:p w14:paraId="712635CD" w14:textId="77777777" w:rsidR="002B3A0E" w:rsidRPr="007E537D" w:rsidRDefault="002B3A0E" w:rsidP="002B3A0E">
      <w:pPr>
        <w:tabs>
          <w:tab w:val="clear" w:pos="1134"/>
        </w:tabs>
        <w:spacing w:before="120" w:after="120"/>
        <w:ind w:left="567" w:firstLine="567"/>
      </w:pPr>
      <w:r w:rsidRPr="007E537D">
        <w:rPr>
          <w:i/>
          <w:iCs/>
        </w:rPr>
        <w:t>Recalling</w:t>
      </w:r>
      <w:r w:rsidRPr="007E537D">
        <w:t xml:space="preserve"> Article 33 of the </w:t>
      </w:r>
      <w:r w:rsidRPr="005C294E">
        <w:t xml:space="preserve">Cartagena </w:t>
      </w:r>
      <w:r w:rsidRPr="007E537D">
        <w:t>Protocol</w:t>
      </w:r>
      <w:r w:rsidRPr="005C294E">
        <w:t xml:space="preserve"> on Biosafety</w:t>
      </w:r>
      <w:r w:rsidRPr="007E537D">
        <w:t>,</w:t>
      </w:r>
      <w:r w:rsidRPr="007E537D">
        <w:rPr>
          <w:vertAlign w:val="superscript"/>
        </w:rPr>
        <w:footnoteReference w:id="3"/>
      </w:r>
    </w:p>
    <w:p w14:paraId="61EAEDAF" w14:textId="77777777" w:rsidR="002B3A0E" w:rsidRPr="007E537D" w:rsidRDefault="002B3A0E" w:rsidP="002B3A0E">
      <w:pPr>
        <w:tabs>
          <w:tab w:val="clear" w:pos="1134"/>
        </w:tabs>
        <w:spacing w:before="120" w:after="120"/>
        <w:ind w:left="567" w:firstLine="567"/>
      </w:pPr>
      <w:r w:rsidRPr="007E537D">
        <w:rPr>
          <w:i/>
          <w:iCs/>
        </w:rPr>
        <w:t>Recalling</w:t>
      </w:r>
      <w:r w:rsidRPr="007E537D">
        <w:t xml:space="preserve"> </w:t>
      </w:r>
      <w:r w:rsidRPr="007E537D">
        <w:rPr>
          <w:i/>
          <w:iCs/>
        </w:rPr>
        <w:t xml:space="preserve">also </w:t>
      </w:r>
      <w:r w:rsidRPr="007E537D">
        <w:t>section VI, paragraph 2 (b), of the Procedures and Mechanisms on Compliance under the Cartagena Protocol, as contained in the annex to decision BS-I/7</w:t>
      </w:r>
      <w:r w:rsidRPr="005C294E">
        <w:rPr>
          <w:kern w:val="22"/>
        </w:rPr>
        <w:t xml:space="preserve"> </w:t>
      </w:r>
      <w:r w:rsidRPr="005C294E">
        <w:t>of the Conference of the Parties serving as the meeting of the Parties to the Protocol</w:t>
      </w:r>
      <w:r w:rsidRPr="007E537D">
        <w:t xml:space="preserve"> of 27 February 2004, </w:t>
      </w:r>
    </w:p>
    <w:p w14:paraId="0CAD484A" w14:textId="5D675BD3" w:rsidR="002B3A0E" w:rsidRPr="005C294E" w:rsidRDefault="002B3A0E" w:rsidP="002B3A0E">
      <w:pPr>
        <w:tabs>
          <w:tab w:val="clear" w:pos="1134"/>
        </w:tabs>
        <w:spacing w:before="120" w:after="120"/>
        <w:ind w:left="567" w:firstLine="567"/>
        <w:rPr>
          <w:kern w:val="22"/>
        </w:rPr>
      </w:pPr>
      <w:r w:rsidRPr="005C294E">
        <w:rPr>
          <w:i/>
          <w:iCs/>
          <w:kern w:val="22"/>
        </w:rPr>
        <w:t>Noting with regret</w:t>
      </w:r>
      <w:r w:rsidRPr="005C294E">
        <w:rPr>
          <w:kern w:val="22"/>
        </w:rPr>
        <w:t xml:space="preserve"> that </w:t>
      </w:r>
      <w:r w:rsidRPr="007E537D">
        <w:t xml:space="preserve">Belize, Libya and Papua New Guinea </w:t>
      </w:r>
      <w:r w:rsidRPr="005C294E">
        <w:rPr>
          <w:kern w:val="22"/>
        </w:rPr>
        <w:t xml:space="preserve">have not submitted their third or their fourth national reports, </w:t>
      </w:r>
    </w:p>
    <w:p w14:paraId="6EBB0011" w14:textId="1247A787" w:rsidR="002B3A0E" w:rsidRPr="007E537D" w:rsidRDefault="002B3A0E" w:rsidP="002B3A0E">
      <w:pPr>
        <w:tabs>
          <w:tab w:val="clear" w:pos="1134"/>
        </w:tabs>
        <w:spacing w:before="120" w:after="120"/>
        <w:ind w:left="567" w:firstLine="567"/>
      </w:pPr>
      <w:r w:rsidRPr="007E537D">
        <w:rPr>
          <w:i/>
          <w:iCs/>
        </w:rPr>
        <w:t>Noting</w:t>
      </w:r>
      <w:r w:rsidRPr="007E537D">
        <w:t xml:space="preserve"> that the Compliance Committee and the Executive Secretary have contacted Belize, Libya and Papua New Guinea on numerous occasions, in accordance with decision BS-V/1 </w:t>
      </w:r>
      <w:r w:rsidRPr="005C294E">
        <w:t xml:space="preserve">of the Conference of the Parties serving as the meeting of the Parties to the </w:t>
      </w:r>
      <w:r w:rsidR="00704CDA" w:rsidRPr="00214E58">
        <w:t xml:space="preserve">Cartagena </w:t>
      </w:r>
      <w:r w:rsidRPr="005C294E">
        <w:t xml:space="preserve">Protocol </w:t>
      </w:r>
      <w:r w:rsidRPr="007E537D">
        <w:t>of 15</w:t>
      </w:r>
      <w:r w:rsidR="00704CDA">
        <w:t> </w:t>
      </w:r>
      <w:r w:rsidRPr="007E537D">
        <w:t xml:space="preserve">October 2010, which included offering support to those Parties in preparing their reports, </w:t>
      </w:r>
    </w:p>
    <w:p w14:paraId="16FE8D6E" w14:textId="698C1FA7" w:rsidR="002B3A0E" w:rsidRPr="005C294E" w:rsidRDefault="002B3A0E" w:rsidP="002B3A0E">
      <w:pPr>
        <w:tabs>
          <w:tab w:val="clear" w:pos="1134"/>
        </w:tabs>
        <w:spacing w:before="120" w:after="120"/>
        <w:ind w:left="567" w:firstLine="567"/>
        <w:rPr>
          <w:kern w:val="22"/>
        </w:rPr>
      </w:pPr>
      <w:r w:rsidRPr="005C294E">
        <w:rPr>
          <w:kern w:val="22"/>
        </w:rPr>
        <w:t>1.</w:t>
      </w:r>
      <w:r w:rsidRPr="005C294E">
        <w:rPr>
          <w:kern w:val="22"/>
        </w:rPr>
        <w:tab/>
      </w:r>
      <w:r w:rsidRPr="005C294E">
        <w:rPr>
          <w:i/>
          <w:iCs/>
          <w:kern w:val="22"/>
        </w:rPr>
        <w:t>Cautions</w:t>
      </w:r>
      <w:r w:rsidRPr="005C294E">
        <w:rPr>
          <w:kern w:val="22"/>
        </w:rPr>
        <w:t xml:space="preserve"> </w:t>
      </w:r>
      <w:r w:rsidRPr="007E537D">
        <w:t xml:space="preserve">Belize, Libya and </w:t>
      </w:r>
      <w:proofErr w:type="gramStart"/>
      <w:r w:rsidRPr="007E537D">
        <w:t>Papua New Guinea;</w:t>
      </w:r>
      <w:proofErr w:type="gramEnd"/>
      <w:r w:rsidRPr="005C294E">
        <w:rPr>
          <w:kern w:val="22"/>
        </w:rPr>
        <w:t xml:space="preserve"> </w:t>
      </w:r>
    </w:p>
    <w:p w14:paraId="3E84752D" w14:textId="0F1A6993" w:rsidR="002B3A0E" w:rsidRPr="005C294E" w:rsidRDefault="002B3A0E" w:rsidP="002B3A0E">
      <w:pPr>
        <w:tabs>
          <w:tab w:val="clear" w:pos="1134"/>
        </w:tabs>
        <w:spacing w:before="120" w:after="120"/>
        <w:ind w:left="567" w:firstLine="567"/>
        <w:rPr>
          <w:kern w:val="22"/>
        </w:rPr>
      </w:pPr>
      <w:r w:rsidRPr="005C294E">
        <w:rPr>
          <w:kern w:val="22"/>
        </w:rPr>
        <w:t>2.</w:t>
      </w:r>
      <w:r w:rsidRPr="005C294E">
        <w:rPr>
          <w:kern w:val="22"/>
        </w:rPr>
        <w:tab/>
      </w:r>
      <w:r w:rsidRPr="005C294E">
        <w:rPr>
          <w:i/>
          <w:iCs/>
          <w:kern w:val="22"/>
        </w:rPr>
        <w:t>Requests</w:t>
      </w:r>
      <w:r w:rsidRPr="005C294E">
        <w:rPr>
          <w:kern w:val="22"/>
        </w:rPr>
        <w:t xml:space="preserve"> </w:t>
      </w:r>
      <w:r w:rsidRPr="007E537D">
        <w:t>Belize, Libya and Papua New Guinea</w:t>
      </w:r>
      <w:r w:rsidRPr="005C294E">
        <w:rPr>
          <w:kern w:val="22"/>
        </w:rPr>
        <w:t xml:space="preserve"> as a matter of urgency, to submit their fourth national </w:t>
      </w:r>
      <w:proofErr w:type="gramStart"/>
      <w:r w:rsidRPr="005C294E">
        <w:rPr>
          <w:kern w:val="22"/>
        </w:rPr>
        <w:t>reports;</w:t>
      </w:r>
      <w:proofErr w:type="gramEnd"/>
      <w:r w:rsidRPr="005C294E">
        <w:rPr>
          <w:kern w:val="22"/>
        </w:rPr>
        <w:t xml:space="preserve"> </w:t>
      </w:r>
    </w:p>
    <w:p w14:paraId="7A900C5F" w14:textId="53C5C896" w:rsidR="002B3A0E" w:rsidRPr="007E537D" w:rsidRDefault="002B3A0E" w:rsidP="002B3A0E">
      <w:pPr>
        <w:tabs>
          <w:tab w:val="clear" w:pos="1134"/>
        </w:tabs>
        <w:spacing w:before="120" w:after="120"/>
        <w:ind w:left="567" w:firstLine="567"/>
      </w:pPr>
      <w:r w:rsidRPr="007E537D">
        <w:t>3.</w:t>
      </w:r>
      <w:r w:rsidRPr="007E537D">
        <w:tab/>
      </w:r>
      <w:r w:rsidRPr="007E537D">
        <w:rPr>
          <w:i/>
          <w:iCs/>
        </w:rPr>
        <w:t>Encourages</w:t>
      </w:r>
      <w:r w:rsidRPr="007E537D">
        <w:t xml:space="preserve"> Belize, Libya and Papua New Guinea to seek the assistance of the Compliance Committee, in accordance with decision BS</w:t>
      </w:r>
      <w:r w:rsidRPr="007E537D">
        <w:noBreakHyphen/>
        <w:t>V/1, should they require support in preparing their reports.</w:t>
      </w:r>
    </w:p>
    <w:p w14:paraId="5CF9C145" w14:textId="138A1DE7" w:rsidR="00E25D8A" w:rsidRPr="007E537D" w:rsidRDefault="00840D79" w:rsidP="007E537D">
      <w:pPr>
        <w:pStyle w:val="CBDNormalNoNumber"/>
        <w:keepNext/>
        <w:tabs>
          <w:tab w:val="clear" w:pos="2835"/>
          <w:tab w:val="clear" w:pos="3402"/>
        </w:tabs>
        <w:ind w:firstLine="540"/>
        <w:rPr>
          <w:b/>
          <w:bCs/>
        </w:rPr>
      </w:pPr>
      <w:r w:rsidRPr="007E537D">
        <w:rPr>
          <w:b/>
          <w:bCs/>
        </w:rPr>
        <w:lastRenderedPageBreak/>
        <w:t>C</w:t>
      </w:r>
    </w:p>
    <w:p w14:paraId="51923032" w14:textId="34A9D5D3" w:rsidR="003827D5" w:rsidRPr="007E537D" w:rsidRDefault="000A7091" w:rsidP="007E537D">
      <w:pPr>
        <w:pStyle w:val="CBDNormalNoNumber"/>
        <w:keepNext/>
        <w:tabs>
          <w:tab w:val="clear" w:pos="2835"/>
          <w:tab w:val="clear" w:pos="3402"/>
        </w:tabs>
        <w:ind w:firstLine="540"/>
        <w:rPr>
          <w:b/>
          <w:bCs/>
        </w:rPr>
      </w:pPr>
      <w:r w:rsidRPr="005C294E">
        <w:rPr>
          <w:b/>
          <w:bCs/>
        </w:rPr>
        <w:t>Compliance: o</w:t>
      </w:r>
      <w:r w:rsidR="003827D5" w:rsidRPr="007E537D">
        <w:rPr>
          <w:b/>
          <w:bCs/>
        </w:rPr>
        <w:t>ther matters</w:t>
      </w:r>
    </w:p>
    <w:p w14:paraId="10CC77E7" w14:textId="77777777" w:rsidR="003827D5" w:rsidRPr="005C294E" w:rsidRDefault="003827D5" w:rsidP="007E537D">
      <w:pPr>
        <w:keepNext/>
        <w:tabs>
          <w:tab w:val="left" w:pos="2835"/>
          <w:tab w:val="left" w:pos="3402"/>
        </w:tabs>
        <w:spacing w:after="120"/>
        <w:ind w:left="567" w:firstLine="567"/>
        <w:rPr>
          <w:bCs/>
          <w:i/>
          <w:iCs/>
          <w:snapToGrid w:val="0"/>
          <w:kern w:val="22"/>
          <w:szCs w:val="18"/>
          <w14:ligatures w14:val="standardContextual"/>
        </w:rPr>
      </w:pPr>
      <w:r w:rsidRPr="005C294E">
        <w:rPr>
          <w:bCs/>
          <w:i/>
          <w:iCs/>
        </w:rPr>
        <w:t>The Conference of the Parties serving as the meeting of the Parties to the Cartagena Protocol on Biosafety</w:t>
      </w:r>
      <w:r w:rsidRPr="005C294E">
        <w:rPr>
          <w:bCs/>
        </w:rPr>
        <w:t>,</w:t>
      </w:r>
    </w:p>
    <w:p w14:paraId="1AF57340" w14:textId="371C945A" w:rsidR="00166C34" w:rsidRPr="007E537D" w:rsidRDefault="003827D5" w:rsidP="00166C34">
      <w:pPr>
        <w:tabs>
          <w:tab w:val="clear" w:pos="1134"/>
        </w:tabs>
        <w:spacing w:before="120" w:after="120"/>
        <w:ind w:left="567" w:firstLine="567"/>
      </w:pPr>
      <w:r w:rsidRPr="007E537D">
        <w:rPr>
          <w:i/>
          <w:iCs/>
        </w:rPr>
        <w:t>Noting</w:t>
      </w:r>
      <w:r w:rsidRPr="007E537D">
        <w:t xml:space="preserve"> </w:t>
      </w:r>
      <w:r w:rsidR="00A652A4" w:rsidRPr="007E537D">
        <w:t>the recommen</w:t>
      </w:r>
      <w:r w:rsidR="00D84B9B" w:rsidRPr="007E537D">
        <w:t>d</w:t>
      </w:r>
      <w:r w:rsidR="00A652A4" w:rsidRPr="007E537D">
        <w:t xml:space="preserve">ation of the Compliance Committee contained in </w:t>
      </w:r>
      <w:r w:rsidR="00405AB2" w:rsidRPr="00483696">
        <w:t xml:space="preserve">paragraph 1 </w:t>
      </w:r>
      <w:r w:rsidR="00405AB2">
        <w:t xml:space="preserve">of the annex to </w:t>
      </w:r>
      <w:r w:rsidR="0077496D" w:rsidRPr="007E537D">
        <w:t>document CBD/CP/MOP/11/3</w:t>
      </w:r>
      <w:r w:rsidR="00C26A48" w:rsidRPr="007E537D">
        <w:t xml:space="preserve">, </w:t>
      </w:r>
      <w:r w:rsidR="00BB24BB" w:rsidRPr="007E537D">
        <w:t>and seeking to</w:t>
      </w:r>
      <w:r w:rsidR="00021199" w:rsidRPr="007E537D">
        <w:t xml:space="preserve"> assist the Compliance Committee </w:t>
      </w:r>
      <w:r w:rsidR="00233712" w:rsidRPr="007E537D">
        <w:t>in</w:t>
      </w:r>
      <w:r w:rsidR="00021199" w:rsidRPr="007E537D">
        <w:t xml:space="preserve"> carry</w:t>
      </w:r>
      <w:r w:rsidR="00233712" w:rsidRPr="007E537D">
        <w:t>ing</w:t>
      </w:r>
      <w:r w:rsidR="00021199" w:rsidRPr="007E537D">
        <w:t xml:space="preserve"> out its work,</w:t>
      </w:r>
    </w:p>
    <w:p w14:paraId="7707AF19" w14:textId="0C7C6E58" w:rsidR="003827D5" w:rsidRPr="007E537D" w:rsidRDefault="007143AE" w:rsidP="003827D5">
      <w:pPr>
        <w:tabs>
          <w:tab w:val="clear" w:pos="1134"/>
        </w:tabs>
        <w:spacing w:before="120" w:after="120"/>
        <w:ind w:left="567" w:firstLine="567"/>
      </w:pPr>
      <w:r w:rsidRPr="007E537D">
        <w:rPr>
          <w:i/>
          <w:iCs/>
        </w:rPr>
        <w:t>Acknowledging</w:t>
      </w:r>
      <w:r w:rsidR="003827D5" w:rsidRPr="007E537D">
        <w:t xml:space="preserve"> that the definitions of </w:t>
      </w:r>
      <w:r w:rsidR="005C294E">
        <w:t>“</w:t>
      </w:r>
      <w:r w:rsidR="00500F8F" w:rsidRPr="007E537D">
        <w:t>living modified organism</w:t>
      </w:r>
      <w:r w:rsidR="005C294E">
        <w:t>”</w:t>
      </w:r>
      <w:r w:rsidR="003827D5" w:rsidRPr="007E537D">
        <w:t xml:space="preserve"> and </w:t>
      </w:r>
      <w:r w:rsidR="005C294E">
        <w:t>“</w:t>
      </w:r>
      <w:r w:rsidR="003827D5" w:rsidRPr="007E537D">
        <w:t>modern biotechnology</w:t>
      </w:r>
      <w:r w:rsidR="005C294E">
        <w:t>”</w:t>
      </w:r>
      <w:r w:rsidR="00500F8F" w:rsidRPr="007E537D">
        <w:t xml:space="preserve"> provided in Article 3 of the Cartagena Protocol</w:t>
      </w:r>
      <w:r w:rsidR="003827D5" w:rsidRPr="007E537D">
        <w:t xml:space="preserve"> </w:t>
      </w:r>
      <w:r w:rsidR="005C294E" w:rsidRPr="005C294E">
        <w:t>on Biosafety</w:t>
      </w:r>
      <w:r w:rsidR="005C294E" w:rsidRPr="00214E58">
        <w:rPr>
          <w:vertAlign w:val="superscript"/>
        </w:rPr>
        <w:footnoteReference w:id="4"/>
      </w:r>
      <w:r w:rsidR="003827D5" w:rsidRPr="007E537D">
        <w:t>are not in question,</w:t>
      </w:r>
    </w:p>
    <w:p w14:paraId="7CD54F82" w14:textId="057B2955" w:rsidR="003827D5" w:rsidRPr="007E537D" w:rsidRDefault="003827D5" w:rsidP="003827D5">
      <w:pPr>
        <w:tabs>
          <w:tab w:val="clear" w:pos="1134"/>
        </w:tabs>
        <w:spacing w:before="120" w:after="120"/>
        <w:ind w:left="567" w:firstLine="567"/>
      </w:pPr>
      <w:r w:rsidRPr="007E537D">
        <w:rPr>
          <w:i/>
          <w:iCs/>
        </w:rPr>
        <w:t>Recognizing</w:t>
      </w:r>
      <w:r w:rsidRPr="007E537D">
        <w:t xml:space="preserve"> the sovereign right of Parties to adopt legislation to implement the</w:t>
      </w:r>
      <w:r w:rsidR="001D1BD6" w:rsidRPr="007E537D">
        <w:t>ir</w:t>
      </w:r>
      <w:r w:rsidRPr="007E537D">
        <w:t xml:space="preserve"> obligations under the </w:t>
      </w:r>
      <w:r w:rsidR="00704CDA" w:rsidRPr="00214E58">
        <w:t xml:space="preserve">Cartagena </w:t>
      </w:r>
      <w:r w:rsidRPr="007E537D">
        <w:t xml:space="preserve">Protocol, </w:t>
      </w:r>
    </w:p>
    <w:p w14:paraId="66A298AA" w14:textId="45268869" w:rsidR="00EF3BBF" w:rsidRPr="005C294E" w:rsidRDefault="003827D5" w:rsidP="003827D5">
      <w:pPr>
        <w:tabs>
          <w:tab w:val="clear" w:pos="1134"/>
        </w:tabs>
        <w:spacing w:before="120" w:after="120"/>
        <w:ind w:left="567" w:firstLine="567"/>
        <w:rPr>
          <w:kern w:val="22"/>
        </w:rPr>
      </w:pPr>
      <w:r w:rsidRPr="005C294E">
        <w:rPr>
          <w:kern w:val="22"/>
        </w:rPr>
        <w:t>1.</w:t>
      </w:r>
      <w:r w:rsidRPr="005C294E">
        <w:rPr>
          <w:kern w:val="22"/>
        </w:rPr>
        <w:tab/>
      </w:r>
      <w:r w:rsidR="00DB1A74" w:rsidRPr="005C294E">
        <w:rPr>
          <w:i/>
          <w:iCs/>
          <w:kern w:val="22"/>
        </w:rPr>
        <w:t>Encourages</w:t>
      </w:r>
      <w:r w:rsidR="00EF3BBF" w:rsidRPr="005C294E">
        <w:rPr>
          <w:kern w:val="22"/>
        </w:rPr>
        <w:t xml:space="preserve"> Parties to submit information regarding national </w:t>
      </w:r>
      <w:r w:rsidR="00C83A9C" w:rsidRPr="005C294E">
        <w:rPr>
          <w:kern w:val="22"/>
        </w:rPr>
        <w:t xml:space="preserve">legislation, </w:t>
      </w:r>
      <w:r w:rsidR="00EF3BBF" w:rsidRPr="005C294E">
        <w:rPr>
          <w:kern w:val="22"/>
        </w:rPr>
        <w:t xml:space="preserve">regulations and guidelines on new developments in modern biotechnology that are relevant to the Cartagena Protocol and not published in the </w:t>
      </w:r>
      <w:r w:rsidR="00174470" w:rsidRPr="005C294E">
        <w:rPr>
          <w:kern w:val="22"/>
        </w:rPr>
        <w:t>Biosafety Clearing-</w:t>
      </w:r>
      <w:proofErr w:type="gramStart"/>
      <w:r w:rsidR="00174470" w:rsidRPr="005C294E">
        <w:rPr>
          <w:kern w:val="22"/>
        </w:rPr>
        <w:t>House;</w:t>
      </w:r>
      <w:proofErr w:type="gramEnd"/>
    </w:p>
    <w:p w14:paraId="0F53FB2E" w14:textId="724C107D" w:rsidR="003827D5" w:rsidRPr="007E537D" w:rsidRDefault="00EF3BBF" w:rsidP="00723F19">
      <w:pPr>
        <w:tabs>
          <w:tab w:val="clear" w:pos="1134"/>
        </w:tabs>
        <w:spacing w:before="120" w:after="120"/>
        <w:ind w:left="567" w:firstLine="709"/>
        <w:rPr>
          <w:kern w:val="22"/>
        </w:rPr>
      </w:pPr>
      <w:r w:rsidRPr="005C294E">
        <w:rPr>
          <w:kern w:val="22"/>
        </w:rPr>
        <w:t>2.</w:t>
      </w:r>
      <w:r w:rsidRPr="005C294E">
        <w:rPr>
          <w:i/>
          <w:iCs/>
          <w:kern w:val="22"/>
        </w:rPr>
        <w:tab/>
      </w:r>
      <w:r w:rsidR="003827D5" w:rsidRPr="005C294E">
        <w:rPr>
          <w:i/>
          <w:iCs/>
          <w:kern w:val="22"/>
        </w:rPr>
        <w:t>Requests</w:t>
      </w:r>
      <w:r w:rsidR="003827D5" w:rsidRPr="005C294E">
        <w:rPr>
          <w:kern w:val="22"/>
        </w:rPr>
        <w:t xml:space="preserve"> the Executive Secretary to compile information contained in the Biosafety Clearing-House and other sources regarding current national legislation, regulation</w:t>
      </w:r>
      <w:r w:rsidR="00566063" w:rsidRPr="005C294E">
        <w:rPr>
          <w:kern w:val="22"/>
        </w:rPr>
        <w:t>s</w:t>
      </w:r>
      <w:r w:rsidR="003827D5" w:rsidRPr="005C294E">
        <w:rPr>
          <w:kern w:val="22"/>
        </w:rPr>
        <w:t xml:space="preserve"> and guidelines on new developments in modern </w:t>
      </w:r>
      <w:proofErr w:type="gramStart"/>
      <w:r w:rsidR="003827D5" w:rsidRPr="005C294E">
        <w:rPr>
          <w:kern w:val="22"/>
        </w:rPr>
        <w:t>biotechnology</w:t>
      </w:r>
      <w:r w:rsidR="00174470" w:rsidRPr="005C294E">
        <w:rPr>
          <w:kern w:val="22"/>
        </w:rPr>
        <w:t>;</w:t>
      </w:r>
      <w:proofErr w:type="gramEnd"/>
    </w:p>
    <w:p w14:paraId="0422FDFA" w14:textId="34882369" w:rsidR="003827D5" w:rsidRPr="005C294E" w:rsidRDefault="00DB1A74" w:rsidP="00470FEB">
      <w:pPr>
        <w:tabs>
          <w:tab w:val="clear" w:pos="1134"/>
        </w:tabs>
        <w:spacing w:before="120" w:after="120"/>
        <w:ind w:left="567" w:firstLine="567"/>
      </w:pPr>
      <w:r w:rsidRPr="005C294E">
        <w:rPr>
          <w:kern w:val="22"/>
        </w:rPr>
        <w:t>3</w:t>
      </w:r>
      <w:r w:rsidR="003827D5" w:rsidRPr="005C294E">
        <w:rPr>
          <w:kern w:val="22"/>
        </w:rPr>
        <w:t>.</w:t>
      </w:r>
      <w:r w:rsidR="003827D5" w:rsidRPr="005C294E">
        <w:rPr>
          <w:kern w:val="22"/>
        </w:rPr>
        <w:tab/>
      </w:r>
      <w:r w:rsidR="007E33BB" w:rsidRPr="005C294E">
        <w:rPr>
          <w:i/>
          <w:iCs/>
          <w:kern w:val="22"/>
        </w:rPr>
        <w:t>Also r</w:t>
      </w:r>
      <w:r w:rsidR="003827D5" w:rsidRPr="005C294E">
        <w:rPr>
          <w:i/>
          <w:iCs/>
          <w:kern w:val="22"/>
        </w:rPr>
        <w:t>equests</w:t>
      </w:r>
      <w:r w:rsidR="003827D5" w:rsidRPr="005C294E">
        <w:rPr>
          <w:kern w:val="22"/>
        </w:rPr>
        <w:t xml:space="preserve"> the Executive Secretary to submit </w:t>
      </w:r>
      <w:r w:rsidR="004B4A6B" w:rsidRPr="005C294E">
        <w:rPr>
          <w:kern w:val="22"/>
        </w:rPr>
        <w:t xml:space="preserve">the information gathered in response to paragraphs 1 and 2 above </w:t>
      </w:r>
      <w:r w:rsidR="0015761B" w:rsidRPr="005C294E">
        <w:rPr>
          <w:kern w:val="22"/>
        </w:rPr>
        <w:t xml:space="preserve">for consideration by the Conference of the Parties serving as the meeting of the Parties to the Cartagena Protocol at its twelfth meeting. </w:t>
      </w:r>
    </w:p>
    <w:p w14:paraId="38F35BCE" w14:textId="77777777" w:rsidR="00107E3F" w:rsidRPr="005C294E" w:rsidRDefault="00ED3849" w:rsidP="00B161EB">
      <w:pPr>
        <w:pStyle w:val="Para1"/>
        <w:tabs>
          <w:tab w:val="clear" w:pos="567"/>
        </w:tabs>
        <w:ind w:left="0"/>
        <w:jc w:val="center"/>
      </w:pPr>
      <w:r w:rsidRPr="005C294E">
        <w:t>_________</w:t>
      </w:r>
    </w:p>
    <w:p w14:paraId="10991BF3" w14:textId="46000990" w:rsidR="002B559C" w:rsidRPr="005C294E" w:rsidRDefault="002B559C" w:rsidP="00B161EB">
      <w:pPr>
        <w:pStyle w:val="Para1"/>
        <w:tabs>
          <w:tab w:val="clear" w:pos="567"/>
        </w:tabs>
        <w:ind w:left="0"/>
        <w:jc w:val="center"/>
      </w:pPr>
    </w:p>
    <w:sectPr w:rsidR="002B559C" w:rsidRPr="005C294E"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C1E4A4" w14:textId="77777777" w:rsidR="00B35E4E" w:rsidRPr="00A43334" w:rsidRDefault="00B35E4E" w:rsidP="00A96B21">
      <w:r w:rsidRPr="00A43334">
        <w:separator/>
      </w:r>
    </w:p>
  </w:endnote>
  <w:endnote w:type="continuationSeparator" w:id="0">
    <w:p w14:paraId="30EBDB18" w14:textId="77777777" w:rsidR="00B35E4E" w:rsidRPr="00A43334" w:rsidRDefault="00B35E4E"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8B13DB" w14:textId="77777777" w:rsidR="00B35E4E" w:rsidRPr="00A43334" w:rsidRDefault="00B35E4E" w:rsidP="00A96B21">
      <w:r w:rsidRPr="00A43334">
        <w:separator/>
      </w:r>
    </w:p>
  </w:footnote>
  <w:footnote w:type="continuationSeparator" w:id="0">
    <w:p w14:paraId="35D363D7" w14:textId="77777777" w:rsidR="00B35E4E" w:rsidRPr="00A43334" w:rsidRDefault="00B35E4E" w:rsidP="00A96B21">
      <w:r w:rsidRPr="00A43334">
        <w:continuationSeparator/>
      </w:r>
    </w:p>
  </w:footnote>
  <w:footnote w:id="1">
    <w:p w14:paraId="03378E3A" w14:textId="77777777" w:rsidR="002B3A0E" w:rsidRDefault="002B3A0E" w:rsidP="002B3A0E">
      <w:pPr>
        <w:pStyle w:val="FootnoteText"/>
      </w:pPr>
      <w:r>
        <w:rPr>
          <w:rStyle w:val="FootnoteReference"/>
        </w:rPr>
        <w:footnoteRef/>
      </w:r>
      <w:r>
        <w:t xml:space="preserve"> </w:t>
      </w:r>
      <w:r w:rsidRPr="000C072A">
        <w:t xml:space="preserve">United Nations, </w:t>
      </w:r>
      <w:r w:rsidRPr="00D84F0E">
        <w:rPr>
          <w:i/>
          <w:iCs/>
        </w:rPr>
        <w:t>Treaty Series</w:t>
      </w:r>
      <w:r w:rsidRPr="000C072A">
        <w:t>, vol. 2226, No. 30619.</w:t>
      </w:r>
    </w:p>
  </w:footnote>
  <w:footnote w:id="2">
    <w:p w14:paraId="05580856" w14:textId="77777777" w:rsidR="002B3A0E" w:rsidRDefault="002B3A0E" w:rsidP="002B3A0E">
      <w:pPr>
        <w:pStyle w:val="FootnoteText"/>
      </w:pPr>
      <w:r>
        <w:rPr>
          <w:rStyle w:val="FootnoteReference"/>
        </w:rPr>
        <w:footnoteRef/>
      </w:r>
      <w:r>
        <w:t xml:space="preserve"> </w:t>
      </w:r>
      <w:bookmarkStart w:id="10" w:name="_Hlk177112457"/>
      <w:r w:rsidRPr="007D36A0">
        <w:rPr>
          <w:szCs w:val="18"/>
        </w:rPr>
        <w:t>Barbados, Burundi, Guinea, Kyrgyzstan, Lebanon, Morocco, Oman, Samoa, Suriname, Trinidad and Tobago and Tunisia</w:t>
      </w:r>
      <w:bookmarkEnd w:id="10"/>
      <w:r w:rsidRPr="007D36A0">
        <w:rPr>
          <w:szCs w:val="18"/>
        </w:rPr>
        <w:t>.</w:t>
      </w:r>
    </w:p>
  </w:footnote>
  <w:footnote w:id="3">
    <w:p w14:paraId="1D4486BD" w14:textId="77777777" w:rsidR="002B3A0E" w:rsidRDefault="002B3A0E" w:rsidP="002B3A0E">
      <w:pPr>
        <w:pStyle w:val="FootnoteText"/>
      </w:pPr>
      <w:r>
        <w:rPr>
          <w:rStyle w:val="FootnoteReference"/>
        </w:rPr>
        <w:footnoteRef/>
      </w:r>
      <w:r>
        <w:t xml:space="preserve"> </w:t>
      </w:r>
      <w:r w:rsidRPr="000C072A">
        <w:t xml:space="preserve">United Nations, </w:t>
      </w:r>
      <w:r w:rsidRPr="00D84F0E">
        <w:rPr>
          <w:i/>
          <w:iCs/>
        </w:rPr>
        <w:t>Treaty Series</w:t>
      </w:r>
      <w:r w:rsidRPr="000C072A">
        <w:t>, vol. 2226, No. 30619.</w:t>
      </w:r>
    </w:p>
  </w:footnote>
  <w:footnote w:id="4">
    <w:p w14:paraId="2783281C" w14:textId="77777777" w:rsidR="005C294E" w:rsidRDefault="005C294E" w:rsidP="005C294E">
      <w:pPr>
        <w:pStyle w:val="FootnoteText"/>
      </w:pPr>
      <w:r>
        <w:rPr>
          <w:rStyle w:val="FootnoteReference"/>
        </w:rPr>
        <w:footnoteRef/>
      </w:r>
      <w:r>
        <w:t xml:space="preserve"> </w:t>
      </w:r>
      <w:r w:rsidRPr="000C072A">
        <w:t xml:space="preserve">United Nations, </w:t>
      </w:r>
      <w:r w:rsidRPr="00D84F0E">
        <w:rPr>
          <w:i/>
          <w:iCs/>
        </w:rPr>
        <w:t>Treaty Series</w:t>
      </w:r>
      <w:r w:rsidRPr="000C072A">
        <w:t>, vol. 2226,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02DEA219"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7E537D">
      <w:rPr>
        <w:noProof/>
        <w:sz w:val="20"/>
        <w:szCs w:val="20"/>
      </w:rPr>
      <w:t>CBD/CP/MOP/11/WG.II/CRP.6</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5B7D91FF"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7E537D">
      <w:rPr>
        <w:noProof/>
        <w:sz w:val="20"/>
        <w:szCs w:val="20"/>
      </w:rPr>
      <w:t>CBD/CP/MOP/11/WG.II/CRP.6</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F24F84"/>
    <w:multiLevelType w:val="hybridMultilevel"/>
    <w:tmpl w:val="E116ACBA"/>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1" w15:restartNumberingAfterBreak="0">
    <w:nsid w:val="2E9551AF"/>
    <w:multiLevelType w:val="hybridMultilevel"/>
    <w:tmpl w:val="ECF29A82"/>
    <w:lvl w:ilvl="0" w:tplc="6E52DE8A">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66C1BBF"/>
    <w:multiLevelType w:val="hybridMultilevel"/>
    <w:tmpl w:val="05D05EA4"/>
    <w:lvl w:ilvl="0" w:tplc="603662A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D66242B"/>
    <w:multiLevelType w:val="hybridMultilevel"/>
    <w:tmpl w:val="B23085BE"/>
    <w:lvl w:ilvl="0" w:tplc="461899C6">
      <w:start w:val="1"/>
      <w:numFmt w:val="decimal"/>
      <w:lvlText w:val="%1)"/>
      <w:lvlJc w:val="left"/>
      <w:pPr>
        <w:ind w:left="720" w:hanging="360"/>
      </w:pPr>
      <w:rPr>
        <w:rFonts w:hint="default"/>
        <w:i/>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7"/>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2"/>
  </w:num>
  <w:num w:numId="8" w16cid:durableId="893932166">
    <w:abstractNumId w:val="15"/>
  </w:num>
  <w:num w:numId="9" w16cid:durableId="323945383">
    <w:abstractNumId w:val="13"/>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2971246">
    <w:abstractNumId w:val="16"/>
  </w:num>
  <w:num w:numId="17" w16cid:durableId="1604607646">
    <w:abstractNumId w:val="10"/>
  </w:num>
  <w:num w:numId="18" w16cid:durableId="567302344">
    <w:abstractNumId w:val="11"/>
  </w:num>
  <w:num w:numId="19" w16cid:durableId="341249989">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15341"/>
    <w:rsid w:val="00021199"/>
    <w:rsid w:val="00040598"/>
    <w:rsid w:val="00050C4C"/>
    <w:rsid w:val="00062B22"/>
    <w:rsid w:val="000708D0"/>
    <w:rsid w:val="000A7091"/>
    <w:rsid w:val="000B2BAD"/>
    <w:rsid w:val="000E137E"/>
    <w:rsid w:val="000F2A85"/>
    <w:rsid w:val="00107E3F"/>
    <w:rsid w:val="00116743"/>
    <w:rsid w:val="00132581"/>
    <w:rsid w:val="00142741"/>
    <w:rsid w:val="0015761B"/>
    <w:rsid w:val="00166C34"/>
    <w:rsid w:val="00174470"/>
    <w:rsid w:val="0017476C"/>
    <w:rsid w:val="00182D9E"/>
    <w:rsid w:val="00184909"/>
    <w:rsid w:val="001D1BD6"/>
    <w:rsid w:val="001D7501"/>
    <w:rsid w:val="001F53D6"/>
    <w:rsid w:val="00233712"/>
    <w:rsid w:val="002B00CA"/>
    <w:rsid w:val="002B3A0E"/>
    <w:rsid w:val="002B559C"/>
    <w:rsid w:val="002C5ADC"/>
    <w:rsid w:val="002F54E8"/>
    <w:rsid w:val="00303F0B"/>
    <w:rsid w:val="0030478D"/>
    <w:rsid w:val="00310608"/>
    <w:rsid w:val="00313C7F"/>
    <w:rsid w:val="00323F22"/>
    <w:rsid w:val="003476A9"/>
    <w:rsid w:val="003827D5"/>
    <w:rsid w:val="003A7ABE"/>
    <w:rsid w:val="003C6F10"/>
    <w:rsid w:val="003C75F9"/>
    <w:rsid w:val="003D6731"/>
    <w:rsid w:val="00405AB2"/>
    <w:rsid w:val="004107FF"/>
    <w:rsid w:val="00441498"/>
    <w:rsid w:val="004701EE"/>
    <w:rsid w:val="00470FEB"/>
    <w:rsid w:val="00480A8D"/>
    <w:rsid w:val="004A2A2D"/>
    <w:rsid w:val="004B4A6B"/>
    <w:rsid w:val="004C7F5E"/>
    <w:rsid w:val="00500F8F"/>
    <w:rsid w:val="00537248"/>
    <w:rsid w:val="005609B3"/>
    <w:rsid w:val="005609C4"/>
    <w:rsid w:val="00566063"/>
    <w:rsid w:val="00566755"/>
    <w:rsid w:val="00586564"/>
    <w:rsid w:val="00590606"/>
    <w:rsid w:val="005A206E"/>
    <w:rsid w:val="005C0058"/>
    <w:rsid w:val="005C294E"/>
    <w:rsid w:val="005E2605"/>
    <w:rsid w:val="005F4618"/>
    <w:rsid w:val="006160CA"/>
    <w:rsid w:val="006541FF"/>
    <w:rsid w:val="00657ED6"/>
    <w:rsid w:val="00661B52"/>
    <w:rsid w:val="00667D43"/>
    <w:rsid w:val="00675DBB"/>
    <w:rsid w:val="006B293D"/>
    <w:rsid w:val="006E2573"/>
    <w:rsid w:val="00704CDA"/>
    <w:rsid w:val="007143AE"/>
    <w:rsid w:val="00723F19"/>
    <w:rsid w:val="00733921"/>
    <w:rsid w:val="007468C5"/>
    <w:rsid w:val="00751093"/>
    <w:rsid w:val="0076622F"/>
    <w:rsid w:val="0077496D"/>
    <w:rsid w:val="007C77BC"/>
    <w:rsid w:val="007D7697"/>
    <w:rsid w:val="007E33BB"/>
    <w:rsid w:val="007E537D"/>
    <w:rsid w:val="0082005E"/>
    <w:rsid w:val="00840D13"/>
    <w:rsid w:val="00840D79"/>
    <w:rsid w:val="00840F4D"/>
    <w:rsid w:val="008656B7"/>
    <w:rsid w:val="00874048"/>
    <w:rsid w:val="00874541"/>
    <w:rsid w:val="008934DA"/>
    <w:rsid w:val="008D1331"/>
    <w:rsid w:val="008E0581"/>
    <w:rsid w:val="00911296"/>
    <w:rsid w:val="00917448"/>
    <w:rsid w:val="00927D75"/>
    <w:rsid w:val="00935461"/>
    <w:rsid w:val="009459E3"/>
    <w:rsid w:val="00995DDC"/>
    <w:rsid w:val="00996C34"/>
    <w:rsid w:val="009A5C30"/>
    <w:rsid w:val="009C1114"/>
    <w:rsid w:val="009D464A"/>
    <w:rsid w:val="00A01281"/>
    <w:rsid w:val="00A43334"/>
    <w:rsid w:val="00A54FA0"/>
    <w:rsid w:val="00A652A4"/>
    <w:rsid w:val="00A96B21"/>
    <w:rsid w:val="00AB01DD"/>
    <w:rsid w:val="00AD691B"/>
    <w:rsid w:val="00AE1A95"/>
    <w:rsid w:val="00AE3329"/>
    <w:rsid w:val="00AF0147"/>
    <w:rsid w:val="00AF1827"/>
    <w:rsid w:val="00AF4702"/>
    <w:rsid w:val="00B0106F"/>
    <w:rsid w:val="00B12142"/>
    <w:rsid w:val="00B14575"/>
    <w:rsid w:val="00B160F4"/>
    <w:rsid w:val="00B161EB"/>
    <w:rsid w:val="00B22262"/>
    <w:rsid w:val="00B35E4E"/>
    <w:rsid w:val="00B36EA9"/>
    <w:rsid w:val="00B63648"/>
    <w:rsid w:val="00B96629"/>
    <w:rsid w:val="00BB24BB"/>
    <w:rsid w:val="00BC3B57"/>
    <w:rsid w:val="00C2354A"/>
    <w:rsid w:val="00C26A48"/>
    <w:rsid w:val="00C60B91"/>
    <w:rsid w:val="00C76747"/>
    <w:rsid w:val="00C83A9C"/>
    <w:rsid w:val="00CD1F17"/>
    <w:rsid w:val="00CF4A35"/>
    <w:rsid w:val="00CF70AB"/>
    <w:rsid w:val="00D3059B"/>
    <w:rsid w:val="00D60046"/>
    <w:rsid w:val="00D71FFB"/>
    <w:rsid w:val="00D84B9B"/>
    <w:rsid w:val="00DB1A74"/>
    <w:rsid w:val="00E14C79"/>
    <w:rsid w:val="00E1597C"/>
    <w:rsid w:val="00E25D8A"/>
    <w:rsid w:val="00E32358"/>
    <w:rsid w:val="00E372F7"/>
    <w:rsid w:val="00ED3849"/>
    <w:rsid w:val="00EF3BBF"/>
    <w:rsid w:val="00F258FB"/>
    <w:rsid w:val="00F75F90"/>
    <w:rsid w:val="00FA18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2B3A0E"/>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62B22"/>
    <w:rsid w:val="00107F34"/>
    <w:rsid w:val="00131772"/>
    <w:rsid w:val="00303F0B"/>
    <w:rsid w:val="003A7ABE"/>
    <w:rsid w:val="003D6731"/>
    <w:rsid w:val="005609B3"/>
    <w:rsid w:val="00B0106F"/>
    <w:rsid w:val="00B160F4"/>
    <w:rsid w:val="00C301AA"/>
    <w:rsid w:val="00DD0102"/>
    <w:rsid w:val="00F14C2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C185F0D7-DF67-4456-8949-5BAC93229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F3C2EC-6585-4BBD-8724-F983064A75A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1</TotalTime>
  <Pages>3</Pages>
  <Words>847</Words>
  <Characters>4831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Compliance issues</vt:lpstr>
    </vt:vector>
  </TitlesOfParts>
  <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Veronique Lefebvre</cp:lastModifiedBy>
  <cp:revision>3</cp:revision>
  <dcterms:created xsi:type="dcterms:W3CDTF">2024-10-27T03:00:00Z</dcterms:created>
  <dcterms:modified xsi:type="dcterms:W3CDTF">2024-10-27T03:01:00Z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