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14:paraId="236DD74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A836AFE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5DE6B4E2" wp14:editId="76B61E0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EAC59D5" w14:textId="77777777" w:rsidR="008A1499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4FF05C2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3AB3A9A" wp14:editId="1AF3FF3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68CEB52" w14:textId="77777777" w:rsidR="008A1499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2C8EC5" w14:textId="2171197E" w:rsidR="008A1499" w:rsidRDefault="008A1499" w:rsidP="00633883">
            <w:pPr>
              <w:pStyle w:val="ABSymbol"/>
            </w:pPr>
            <w:r w:rsidRPr="00FD7B96">
              <w:rPr>
                <w:sz w:val="40"/>
              </w:rPr>
              <w:t>CBD</w:t>
            </w:r>
            <w:r w:rsidRPr="00FD7B96">
              <w:t>/</w:t>
            </w:r>
            <w:r w:rsidR="00595199" w:rsidRPr="00FD7B96">
              <w:t>NBSAP/OM/2025/</w:t>
            </w:r>
            <w:r w:rsidR="0030042C">
              <w:t>8</w:t>
            </w:r>
            <w:r w:rsidR="00595199" w:rsidRPr="0039587E">
              <w:t>/</w:t>
            </w:r>
            <w:r w:rsidR="0039587E">
              <w:t>1</w:t>
            </w:r>
          </w:p>
        </w:tc>
      </w:tr>
    </w:tbl>
    <w:p w14:paraId="47E8DC71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14:paraId="27FB7867" w14:textId="77777777" w:rsidTr="008A1499">
        <w:trPr>
          <w:trHeight w:val="1814"/>
        </w:trPr>
        <w:tc>
          <w:tcPr>
            <w:tcW w:w="7370" w:type="dxa"/>
          </w:tcPr>
          <w:p w14:paraId="4B5DBB7C" w14:textId="77777777" w:rsidR="008A1499" w:rsidRDefault="008A1499" w:rsidP="008A1499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1D9194BA" wp14:editId="7503779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65EE551E" w14:textId="77777777" w:rsidR="008A1499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03444E46" w14:textId="77777777" w:rsidR="008A1499" w:rsidRDefault="008A1499" w:rsidP="008A1499">
            <w:pPr>
              <w:pStyle w:val="AEDistrNormal"/>
            </w:pPr>
            <w:r>
              <w:t>Distr.</w:t>
            </w:r>
            <w:r w:rsidRPr="00011263">
              <w:t>: General</w:t>
            </w:r>
            <w:r>
              <w:t xml:space="preserve"> </w:t>
            </w:r>
          </w:p>
          <w:p w14:paraId="6E7B75E5" w14:textId="05FB4B61" w:rsidR="008A1499" w:rsidRDefault="00F27ACA" w:rsidP="008A1499">
            <w:pPr>
              <w:pStyle w:val="AEDistrNormal"/>
            </w:pPr>
            <w:r>
              <w:t>1</w:t>
            </w:r>
            <w:r w:rsidR="00A2680D">
              <w:t>7</w:t>
            </w:r>
            <w:r>
              <w:t xml:space="preserve"> December</w:t>
            </w:r>
            <w:r w:rsidR="00595199">
              <w:t xml:space="preserve"> 2025</w:t>
            </w:r>
          </w:p>
          <w:p w14:paraId="1166C151" w14:textId="1487848F" w:rsidR="008A1499" w:rsidRDefault="008A1499" w:rsidP="008A1499">
            <w:pPr>
              <w:pStyle w:val="AEDistrNormal6pt"/>
            </w:pPr>
            <w:r>
              <w:t>English</w:t>
            </w:r>
            <w:r w:rsidR="00691084">
              <w:t xml:space="preserve"> only</w:t>
            </w:r>
          </w:p>
          <w:p w14:paraId="2E12F2DB" w14:textId="77777777" w:rsidR="008A1499" w:rsidRDefault="008A1499" w:rsidP="006E06BF">
            <w:pPr>
              <w:pStyle w:val="AFCorNNormal"/>
            </w:pPr>
          </w:p>
        </w:tc>
      </w:tr>
    </w:tbl>
    <w:p w14:paraId="7546CDC6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14:paraId="6024EBA0" w14:textId="77777777" w:rsidTr="008A1499">
        <w:trPr>
          <w:trHeight w:val="57"/>
        </w:trPr>
        <w:tc>
          <w:tcPr>
            <w:tcW w:w="6094" w:type="dxa"/>
          </w:tcPr>
          <w:p w14:paraId="1C27EEA6" w14:textId="0582E4C6" w:rsidR="004252BB" w:rsidRDefault="00D03FE1" w:rsidP="004252BB">
            <w:pPr>
              <w:pStyle w:val="AFCorN12Bold"/>
            </w:pPr>
            <w:r w:rsidRPr="00D03FE1">
              <w:rPr>
                <w:rFonts w:asciiTheme="majorBidi" w:eastAsia="Times New Roman" w:hAnsiTheme="majorBidi" w:cstheme="majorBidi"/>
                <w:sz w:val="22"/>
                <w:lang w:val="en-ZA" w:eastAsia="en-ZA"/>
              </w:rPr>
              <w:t xml:space="preserve">Subregional dialogue on biodiversity monitoring </w:t>
            </w:r>
            <w:r w:rsidR="00A24234">
              <w:rPr>
                <w:rFonts w:asciiTheme="majorBidi" w:eastAsia="Times New Roman" w:hAnsiTheme="majorBidi" w:cstheme="majorBidi"/>
                <w:sz w:val="22"/>
                <w:lang w:val="en-ZA" w:eastAsia="en-ZA"/>
              </w:rPr>
              <w:br/>
            </w:r>
            <w:r w:rsidRPr="00D03FE1">
              <w:rPr>
                <w:rFonts w:asciiTheme="majorBidi" w:eastAsia="Times New Roman" w:hAnsiTheme="majorBidi" w:cstheme="majorBidi"/>
                <w:sz w:val="22"/>
                <w:lang w:val="en-ZA" w:eastAsia="en-ZA"/>
              </w:rPr>
              <w:t>and reporting for countries in Western Asia</w:t>
            </w:r>
          </w:p>
          <w:p w14:paraId="58FFA3D6" w14:textId="2DF51DE5" w:rsidR="008A1499" w:rsidRDefault="008048AA" w:rsidP="00DF289D">
            <w:pPr>
              <w:pStyle w:val="AFCorNNormal"/>
              <w:spacing w:after="120"/>
            </w:pPr>
            <w:r>
              <w:t>Manama, 21</w:t>
            </w:r>
            <w:r w:rsidR="00A2680D">
              <w:t>–</w:t>
            </w:r>
            <w:r>
              <w:t>23 December</w:t>
            </w:r>
            <w:r w:rsidR="004252BB" w:rsidRPr="00011263">
              <w:rPr>
                <w:snapToGrid w:val="0"/>
                <w:kern w:val="22"/>
              </w:rPr>
              <w:t xml:space="preserve"> 2025</w:t>
            </w:r>
            <w:r w:rsidR="004252BB" w:rsidRPr="00011263">
              <w:t xml:space="preserve"> </w:t>
            </w:r>
          </w:p>
        </w:tc>
        <w:tc>
          <w:tcPr>
            <w:tcW w:w="4388" w:type="dxa"/>
          </w:tcPr>
          <w:p w14:paraId="623D2E45" w14:textId="77777777" w:rsidR="008A1499" w:rsidRDefault="008A1499" w:rsidP="008A1499">
            <w:pPr>
              <w:pStyle w:val="CBDNormal"/>
              <w:jc w:val="left"/>
            </w:pPr>
          </w:p>
        </w:tc>
      </w:tr>
    </w:tbl>
    <w:p w14:paraId="03703BCF" w14:textId="189B5E8A" w:rsidR="00C9161D" w:rsidRPr="00A111D1" w:rsidRDefault="001A0299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48E0740205084C5DA0CF0D3B1452FB0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A016B">
            <w:t>Provisional agenda</w:t>
          </w:r>
        </w:sdtContent>
      </w:sdt>
    </w:p>
    <w:p w14:paraId="7421B019" w14:textId="2F8899A8" w:rsidR="00986052" w:rsidRDefault="00E86DD2" w:rsidP="00633883">
      <w:pPr>
        <w:pStyle w:val="CBD-prov-agenda-item"/>
        <w:ind w:left="1134" w:hanging="567"/>
      </w:pPr>
      <w:r w:rsidRPr="00354DF7">
        <w:t>Opening</w:t>
      </w:r>
      <w:r>
        <w:t xml:space="preserve"> of the </w:t>
      </w:r>
      <w:r w:rsidR="0064495D">
        <w:t>meeting</w:t>
      </w:r>
      <w:r w:rsidR="0B2FA54F">
        <w:t>.</w:t>
      </w:r>
    </w:p>
    <w:p w14:paraId="7BCDCD5A" w14:textId="236F4ECA" w:rsidR="00E86DD2" w:rsidRDefault="00E86DD2" w:rsidP="00633883">
      <w:pPr>
        <w:pStyle w:val="CBD-prov-agenda-item"/>
        <w:ind w:left="1134" w:hanging="567"/>
      </w:pPr>
      <w:r>
        <w:t>Objectives and programme of the dialogue</w:t>
      </w:r>
      <w:r w:rsidR="00F32CD2">
        <w:t>.</w:t>
      </w:r>
    </w:p>
    <w:p w14:paraId="1084E6B2" w14:textId="267B961A" w:rsidR="00F32CD2" w:rsidRDefault="005260FA" w:rsidP="00633883">
      <w:pPr>
        <w:pStyle w:val="CBD-prov-agenda-item"/>
        <w:ind w:left="1134" w:hanging="567"/>
      </w:pPr>
      <w:r w:rsidRPr="005260FA">
        <w:t>Progress in developing and monitoring national biodiversity strategies and action plans and national targets aligned with the Kunming-Montreal Global Biodiversity Framework</w:t>
      </w:r>
      <w:r w:rsidR="00844362">
        <w:t>.</w:t>
      </w:r>
    </w:p>
    <w:p w14:paraId="3853C50A" w14:textId="7D1D79A1" w:rsidR="00FA5556" w:rsidRDefault="00CD14C5" w:rsidP="00633883">
      <w:pPr>
        <w:pStyle w:val="CBD-prov-agenda-item"/>
        <w:ind w:left="1134" w:hanging="567"/>
      </w:pPr>
      <w:r w:rsidRPr="00CD14C5">
        <w:t xml:space="preserve">Special session on </w:t>
      </w:r>
      <w:r w:rsidR="00B95A52">
        <w:t>a</w:t>
      </w:r>
      <w:r w:rsidR="00B95A52" w:rsidRPr="00CD14C5">
        <w:t xml:space="preserve"> </w:t>
      </w:r>
      <w:r w:rsidR="005934FB">
        <w:t>r</w:t>
      </w:r>
      <w:r w:rsidRPr="00CD14C5">
        <w:t xml:space="preserve">egional </w:t>
      </w:r>
      <w:r w:rsidR="005934FB">
        <w:t>b</w:t>
      </w:r>
      <w:r w:rsidRPr="00CD14C5">
        <w:t xml:space="preserve">iodiversity and </w:t>
      </w:r>
      <w:r w:rsidR="005934FB">
        <w:t>w</w:t>
      </w:r>
      <w:r w:rsidRPr="00CD14C5">
        <w:t xml:space="preserve">ildlife </w:t>
      </w:r>
      <w:r w:rsidR="005934FB">
        <w:t>p</w:t>
      </w:r>
      <w:r w:rsidRPr="00CD14C5">
        <w:t>rogramme</w:t>
      </w:r>
      <w:r>
        <w:t>.</w:t>
      </w:r>
    </w:p>
    <w:p w14:paraId="65140F33" w14:textId="52F0E1FF" w:rsidR="0079246C" w:rsidRDefault="000E2C56" w:rsidP="00633883">
      <w:pPr>
        <w:pStyle w:val="CBD-prov-agenda-item"/>
        <w:ind w:left="1134" w:hanging="567"/>
      </w:pPr>
      <w:r>
        <w:t>Biodiversity monitoring</w:t>
      </w:r>
      <w:r w:rsidR="005363A7">
        <w:t>.</w:t>
      </w:r>
    </w:p>
    <w:p w14:paraId="2CF2CC8C" w14:textId="42DD2E84" w:rsidR="004F782F" w:rsidRDefault="00C40DCB" w:rsidP="00633883">
      <w:pPr>
        <w:pStyle w:val="CBD-prov-agenda-item"/>
        <w:ind w:left="1134" w:hanging="567"/>
      </w:pPr>
      <w:r w:rsidRPr="00C40DCB">
        <w:t>Preparation and submission of the seventh national report</w:t>
      </w:r>
      <w:r w:rsidR="0077304A">
        <w:t>.</w:t>
      </w:r>
    </w:p>
    <w:p w14:paraId="68283A4D" w14:textId="174B883C" w:rsidR="00C91CAE" w:rsidRDefault="00D31159" w:rsidP="00633883">
      <w:pPr>
        <w:pStyle w:val="CBD-prov-agenda-item"/>
        <w:ind w:left="1134" w:hanging="567"/>
      </w:pPr>
      <w:r w:rsidRPr="00D31159">
        <w:t>Discussion on opportunities, challenges and next steps</w:t>
      </w:r>
      <w:r w:rsidR="00C91CAE">
        <w:t>.</w:t>
      </w:r>
    </w:p>
    <w:p w14:paraId="6D6D0BB5" w14:textId="7528A55D" w:rsidR="00C91CAE" w:rsidRDefault="00C91CAE" w:rsidP="00633883">
      <w:pPr>
        <w:pStyle w:val="CBD-prov-agenda-item"/>
        <w:ind w:left="1134" w:hanging="567"/>
      </w:pPr>
      <w:r>
        <w:t>Closure of the meeting.</w:t>
      </w:r>
    </w:p>
    <w:p w14:paraId="73B4106A" w14:textId="02DFAF0F" w:rsidR="00A111D1" w:rsidRPr="00A111D1" w:rsidRDefault="00E30FBD" w:rsidP="00FD7B96">
      <w:pPr>
        <w:pStyle w:val="Para1"/>
        <w:numPr>
          <w:ilvl w:val="0"/>
          <w:numId w:val="0"/>
        </w:numPr>
        <w:jc w:val="center"/>
      </w:pPr>
      <w:r>
        <w:t>__________</w:t>
      </w:r>
    </w:p>
    <w:sectPr w:rsidR="00A111D1" w:rsidRPr="00A111D1" w:rsidSect="001A0299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48902" w14:textId="77777777" w:rsidR="00AB7786" w:rsidRPr="00A111D1" w:rsidRDefault="00AB7786" w:rsidP="00CF1848">
      <w:r w:rsidRPr="00A111D1">
        <w:separator/>
      </w:r>
    </w:p>
  </w:endnote>
  <w:endnote w:type="continuationSeparator" w:id="0">
    <w:p w14:paraId="3A09BDB6" w14:textId="77777777" w:rsidR="00AB7786" w:rsidRPr="00A111D1" w:rsidRDefault="00AB7786" w:rsidP="00CF1848">
      <w:r w:rsidRPr="00A111D1">
        <w:continuationSeparator/>
      </w:r>
    </w:p>
  </w:endnote>
  <w:endnote w:type="continuationNotice" w:id="1">
    <w:p w14:paraId="33F1A0A4" w14:textId="77777777" w:rsidR="00AB7786" w:rsidRDefault="00AB77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4D55941" w14:textId="77777777" w:rsidR="00D75CA6" w:rsidRPr="00A111D1" w:rsidRDefault="00D75CA6" w:rsidP="00D75CA6">
            <w:pPr>
              <w:pStyle w:val="Footer"/>
              <w:jc w:val="left"/>
            </w:pP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PAGE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  <w:r w:rsidRPr="009C024B">
              <w:rPr>
                <w:szCs w:val="20"/>
              </w:rPr>
              <w:t>/</w:t>
            </w: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NUMPAGES 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542296B9" w14:textId="77777777" w:rsidR="00D75CA6" w:rsidRPr="00A111D1" w:rsidRDefault="00D75CA6" w:rsidP="00D41ADD">
        <w:pPr>
          <w:pStyle w:val="Footer"/>
          <w:jc w:val="right"/>
        </w:pP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PAGE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2</w:t>
        </w:r>
        <w:r w:rsidRPr="009C024B">
          <w:rPr>
            <w:szCs w:val="20"/>
          </w:rPr>
          <w:fldChar w:fldCharType="end"/>
        </w:r>
        <w:r w:rsidRPr="009C024B">
          <w:rPr>
            <w:szCs w:val="20"/>
          </w:rPr>
          <w:t>/</w:t>
        </w: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NUMPAGES 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3</w:t>
        </w:r>
        <w:r w:rsidRPr="009C024B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9D1CC" w14:textId="77777777" w:rsidR="00AB7786" w:rsidRPr="00A111D1" w:rsidRDefault="00AB7786" w:rsidP="00CF1848">
      <w:r w:rsidRPr="00A111D1">
        <w:separator/>
      </w:r>
    </w:p>
  </w:footnote>
  <w:footnote w:type="continuationSeparator" w:id="0">
    <w:p w14:paraId="6710EF70" w14:textId="77777777" w:rsidR="00AB7786" w:rsidRPr="00A111D1" w:rsidRDefault="00AB7786" w:rsidP="00CF1848">
      <w:r w:rsidRPr="00A111D1">
        <w:continuationSeparator/>
      </w:r>
    </w:p>
  </w:footnote>
  <w:footnote w:type="continuationNotice" w:id="1">
    <w:p w14:paraId="1AFFB314" w14:textId="77777777" w:rsidR="00AB7786" w:rsidRDefault="00AB77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0F3E7C8" w14:textId="11119B8A" w:rsidR="00534681" w:rsidRPr="00A111D1" w:rsidRDefault="0077304A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CBD/NBSAP/OM/2025/8/1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C5BE00A" w14:textId="1E93C774" w:rsidR="009505C9" w:rsidRPr="00A111D1" w:rsidRDefault="0077304A" w:rsidP="007C4951">
        <w:pPr>
          <w:pStyle w:val="Header"/>
          <w:spacing w:after="240"/>
          <w:jc w:val="right"/>
        </w:pPr>
        <w:r>
          <w:t>CBD/NBSAP/OM/2025/8/1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F2FBD"/>
    <w:multiLevelType w:val="hybridMultilevel"/>
    <w:tmpl w:val="9A72A22E"/>
    <w:lvl w:ilvl="0" w:tplc="3D2A0364">
      <w:start w:val="1"/>
      <w:numFmt w:val="lowerLetter"/>
      <w:pStyle w:val="CBDprov-agendasubitem"/>
      <w:lvlText w:val="(%1)"/>
      <w:lvlJc w:val="left"/>
      <w:pPr>
        <w:ind w:left="1854" w:hanging="360"/>
      </w:pPr>
      <w:rPr>
        <w:rFonts w:ascii="Times New Roman" w:hAnsi="Times New Roman" w:hint="default"/>
        <w:caps w:val="0"/>
        <w:strike w:val="0"/>
        <w:dstrike w:val="0"/>
        <w:vanish w:val="0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33B019BF"/>
    <w:multiLevelType w:val="hybridMultilevel"/>
    <w:tmpl w:val="28C4754E"/>
    <w:lvl w:ilvl="0" w:tplc="A57C1A92">
      <w:start w:val="1"/>
      <w:numFmt w:val="decimal"/>
      <w:pStyle w:val="CBD-prov-agenda-item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99D5F66"/>
    <w:multiLevelType w:val="multilevel"/>
    <w:tmpl w:val="5B089FFC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D943BEE"/>
    <w:multiLevelType w:val="multilevel"/>
    <w:tmpl w:val="5B089FFC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14"/>
  </w:num>
  <w:num w:numId="2" w16cid:durableId="1858829">
    <w:abstractNumId w:val="12"/>
  </w:num>
  <w:num w:numId="3" w16cid:durableId="1333221471">
    <w:abstractNumId w:val="17"/>
  </w:num>
  <w:num w:numId="4" w16cid:durableId="1072390599">
    <w:abstractNumId w:val="18"/>
  </w:num>
  <w:num w:numId="5" w16cid:durableId="607395260">
    <w:abstractNumId w:val="9"/>
  </w:num>
  <w:num w:numId="6" w16cid:durableId="98110136">
    <w:abstractNumId w:val="7"/>
  </w:num>
  <w:num w:numId="7" w16cid:durableId="920676582">
    <w:abstractNumId w:val="6"/>
  </w:num>
  <w:num w:numId="8" w16cid:durableId="447286378">
    <w:abstractNumId w:val="5"/>
  </w:num>
  <w:num w:numId="9" w16cid:durableId="1532258362">
    <w:abstractNumId w:val="4"/>
  </w:num>
  <w:num w:numId="10" w16cid:durableId="960385107">
    <w:abstractNumId w:val="13"/>
  </w:num>
  <w:num w:numId="11" w16cid:durableId="893932166">
    <w:abstractNumId w:val="16"/>
  </w:num>
  <w:num w:numId="12" w16cid:durableId="323945383">
    <w:abstractNumId w:val="15"/>
  </w:num>
  <w:num w:numId="13" w16cid:durableId="549001642">
    <w:abstractNumId w:val="8"/>
  </w:num>
  <w:num w:numId="14" w16cid:durableId="381753418">
    <w:abstractNumId w:val="3"/>
  </w:num>
  <w:num w:numId="15" w16cid:durableId="442072021">
    <w:abstractNumId w:val="2"/>
  </w:num>
  <w:num w:numId="16" w16cid:durableId="1182670226">
    <w:abstractNumId w:val="1"/>
  </w:num>
  <w:num w:numId="17" w16cid:durableId="1989898484">
    <w:abstractNumId w:val="0"/>
  </w:num>
  <w:num w:numId="18" w16cid:durableId="1491941647">
    <w:abstractNumId w:val="11"/>
  </w:num>
  <w:num w:numId="19" w16cid:durableId="56356381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60"/>
    <w:rsid w:val="000011F5"/>
    <w:rsid w:val="00003606"/>
    <w:rsid w:val="00005819"/>
    <w:rsid w:val="00005921"/>
    <w:rsid w:val="00006B27"/>
    <w:rsid w:val="00007DCC"/>
    <w:rsid w:val="00010316"/>
    <w:rsid w:val="00011263"/>
    <w:rsid w:val="00013FE0"/>
    <w:rsid w:val="00014C35"/>
    <w:rsid w:val="00017333"/>
    <w:rsid w:val="00021F4A"/>
    <w:rsid w:val="00022C95"/>
    <w:rsid w:val="0002308A"/>
    <w:rsid w:val="000253A9"/>
    <w:rsid w:val="00025E58"/>
    <w:rsid w:val="00025EA3"/>
    <w:rsid w:val="000261DA"/>
    <w:rsid w:val="0003335F"/>
    <w:rsid w:val="00033898"/>
    <w:rsid w:val="00041458"/>
    <w:rsid w:val="000414BD"/>
    <w:rsid w:val="00042592"/>
    <w:rsid w:val="00044860"/>
    <w:rsid w:val="00044B6D"/>
    <w:rsid w:val="00044C57"/>
    <w:rsid w:val="0004608E"/>
    <w:rsid w:val="00047272"/>
    <w:rsid w:val="000536E1"/>
    <w:rsid w:val="00054159"/>
    <w:rsid w:val="000557D3"/>
    <w:rsid w:val="00060759"/>
    <w:rsid w:val="00061B7E"/>
    <w:rsid w:val="00062982"/>
    <w:rsid w:val="00062E86"/>
    <w:rsid w:val="00064CDF"/>
    <w:rsid w:val="00066620"/>
    <w:rsid w:val="0007171B"/>
    <w:rsid w:val="00071D67"/>
    <w:rsid w:val="000748DD"/>
    <w:rsid w:val="000768F4"/>
    <w:rsid w:val="00076D6C"/>
    <w:rsid w:val="00076F20"/>
    <w:rsid w:val="000857B8"/>
    <w:rsid w:val="000860DF"/>
    <w:rsid w:val="00087E4D"/>
    <w:rsid w:val="00090772"/>
    <w:rsid w:val="00094BB5"/>
    <w:rsid w:val="000A068B"/>
    <w:rsid w:val="000A102E"/>
    <w:rsid w:val="000A3551"/>
    <w:rsid w:val="000A55FE"/>
    <w:rsid w:val="000B39A6"/>
    <w:rsid w:val="000B79BF"/>
    <w:rsid w:val="000C2617"/>
    <w:rsid w:val="000C2BC3"/>
    <w:rsid w:val="000C371A"/>
    <w:rsid w:val="000C3ABF"/>
    <w:rsid w:val="000C3B67"/>
    <w:rsid w:val="000D0F68"/>
    <w:rsid w:val="000D0FE8"/>
    <w:rsid w:val="000D2DDC"/>
    <w:rsid w:val="000D3BA8"/>
    <w:rsid w:val="000D6AC3"/>
    <w:rsid w:val="000D79F3"/>
    <w:rsid w:val="000E14D1"/>
    <w:rsid w:val="000E2C56"/>
    <w:rsid w:val="000E32A7"/>
    <w:rsid w:val="000E5C98"/>
    <w:rsid w:val="000E673A"/>
    <w:rsid w:val="000E74A8"/>
    <w:rsid w:val="000F0147"/>
    <w:rsid w:val="000F09BD"/>
    <w:rsid w:val="000F321E"/>
    <w:rsid w:val="000F3D37"/>
    <w:rsid w:val="000F46F8"/>
    <w:rsid w:val="000F56A8"/>
    <w:rsid w:val="000F5F7F"/>
    <w:rsid w:val="000F74F5"/>
    <w:rsid w:val="000F777E"/>
    <w:rsid w:val="000F78FC"/>
    <w:rsid w:val="000F7AD5"/>
    <w:rsid w:val="000F7B45"/>
    <w:rsid w:val="000F7E09"/>
    <w:rsid w:val="0010085D"/>
    <w:rsid w:val="00101C8C"/>
    <w:rsid w:val="00103C3A"/>
    <w:rsid w:val="00105284"/>
    <w:rsid w:val="00105372"/>
    <w:rsid w:val="001054A6"/>
    <w:rsid w:val="00105ED4"/>
    <w:rsid w:val="00106846"/>
    <w:rsid w:val="001072B7"/>
    <w:rsid w:val="001078A1"/>
    <w:rsid w:val="00111944"/>
    <w:rsid w:val="0011460C"/>
    <w:rsid w:val="00114632"/>
    <w:rsid w:val="001169F6"/>
    <w:rsid w:val="00117A6D"/>
    <w:rsid w:val="00120900"/>
    <w:rsid w:val="00125485"/>
    <w:rsid w:val="00125BA8"/>
    <w:rsid w:val="00125CFC"/>
    <w:rsid w:val="00130AB2"/>
    <w:rsid w:val="001312AD"/>
    <w:rsid w:val="00131E7A"/>
    <w:rsid w:val="00134846"/>
    <w:rsid w:val="00136385"/>
    <w:rsid w:val="001374F1"/>
    <w:rsid w:val="001403EB"/>
    <w:rsid w:val="00145831"/>
    <w:rsid w:val="00146B87"/>
    <w:rsid w:val="001513F6"/>
    <w:rsid w:val="00153E97"/>
    <w:rsid w:val="00157B5D"/>
    <w:rsid w:val="00161425"/>
    <w:rsid w:val="00166AFC"/>
    <w:rsid w:val="00172AF6"/>
    <w:rsid w:val="00176CEE"/>
    <w:rsid w:val="001777C5"/>
    <w:rsid w:val="00181020"/>
    <w:rsid w:val="00183288"/>
    <w:rsid w:val="001838E7"/>
    <w:rsid w:val="001839A9"/>
    <w:rsid w:val="00184AA8"/>
    <w:rsid w:val="0018640B"/>
    <w:rsid w:val="00186DD8"/>
    <w:rsid w:val="001874DC"/>
    <w:rsid w:val="00190F3D"/>
    <w:rsid w:val="00191121"/>
    <w:rsid w:val="00193348"/>
    <w:rsid w:val="00193C22"/>
    <w:rsid w:val="0019480C"/>
    <w:rsid w:val="0019538F"/>
    <w:rsid w:val="00196770"/>
    <w:rsid w:val="00197DDA"/>
    <w:rsid w:val="001A0299"/>
    <w:rsid w:val="001A16C0"/>
    <w:rsid w:val="001A35EC"/>
    <w:rsid w:val="001A537C"/>
    <w:rsid w:val="001A646C"/>
    <w:rsid w:val="001A6DEA"/>
    <w:rsid w:val="001A76CD"/>
    <w:rsid w:val="001B1149"/>
    <w:rsid w:val="001B13FE"/>
    <w:rsid w:val="001B1897"/>
    <w:rsid w:val="001B2B29"/>
    <w:rsid w:val="001B575C"/>
    <w:rsid w:val="001B5B19"/>
    <w:rsid w:val="001B62DE"/>
    <w:rsid w:val="001C2ABA"/>
    <w:rsid w:val="001C2D23"/>
    <w:rsid w:val="001C3278"/>
    <w:rsid w:val="001C67CA"/>
    <w:rsid w:val="001D1F67"/>
    <w:rsid w:val="001D4C96"/>
    <w:rsid w:val="001D68E0"/>
    <w:rsid w:val="001D6E94"/>
    <w:rsid w:val="001E114C"/>
    <w:rsid w:val="001E3BAB"/>
    <w:rsid w:val="001E5260"/>
    <w:rsid w:val="001E5403"/>
    <w:rsid w:val="001E6687"/>
    <w:rsid w:val="001E6930"/>
    <w:rsid w:val="001E7201"/>
    <w:rsid w:val="001F235A"/>
    <w:rsid w:val="001F5CC3"/>
    <w:rsid w:val="001F6504"/>
    <w:rsid w:val="00202BC0"/>
    <w:rsid w:val="00203102"/>
    <w:rsid w:val="002070E2"/>
    <w:rsid w:val="00210F8C"/>
    <w:rsid w:val="00213723"/>
    <w:rsid w:val="00214E7E"/>
    <w:rsid w:val="002154CA"/>
    <w:rsid w:val="00215A5A"/>
    <w:rsid w:val="002175F9"/>
    <w:rsid w:val="00220E3B"/>
    <w:rsid w:val="002240F2"/>
    <w:rsid w:val="00225455"/>
    <w:rsid w:val="0022677E"/>
    <w:rsid w:val="00227F3F"/>
    <w:rsid w:val="00230338"/>
    <w:rsid w:val="00230535"/>
    <w:rsid w:val="00232DF4"/>
    <w:rsid w:val="00234181"/>
    <w:rsid w:val="00235310"/>
    <w:rsid w:val="00235446"/>
    <w:rsid w:val="00236757"/>
    <w:rsid w:val="00240869"/>
    <w:rsid w:val="0024651A"/>
    <w:rsid w:val="002467AB"/>
    <w:rsid w:val="002531C4"/>
    <w:rsid w:val="00254AB2"/>
    <w:rsid w:val="00260C5B"/>
    <w:rsid w:val="0026514D"/>
    <w:rsid w:val="00266AAC"/>
    <w:rsid w:val="00267A63"/>
    <w:rsid w:val="00267FF5"/>
    <w:rsid w:val="00272AD3"/>
    <w:rsid w:val="002737C4"/>
    <w:rsid w:val="002762DD"/>
    <w:rsid w:val="00276E18"/>
    <w:rsid w:val="00281565"/>
    <w:rsid w:val="002842F6"/>
    <w:rsid w:val="00284E08"/>
    <w:rsid w:val="00284EAE"/>
    <w:rsid w:val="002901CB"/>
    <w:rsid w:val="00293689"/>
    <w:rsid w:val="002952CD"/>
    <w:rsid w:val="00296F9E"/>
    <w:rsid w:val="002A0482"/>
    <w:rsid w:val="002A1B41"/>
    <w:rsid w:val="002A79CB"/>
    <w:rsid w:val="002A7EB4"/>
    <w:rsid w:val="002B07E6"/>
    <w:rsid w:val="002B47C4"/>
    <w:rsid w:val="002B5CC3"/>
    <w:rsid w:val="002C117A"/>
    <w:rsid w:val="002C15AF"/>
    <w:rsid w:val="002C6532"/>
    <w:rsid w:val="002D3DA4"/>
    <w:rsid w:val="002D4103"/>
    <w:rsid w:val="002D5868"/>
    <w:rsid w:val="002D5993"/>
    <w:rsid w:val="002E24F2"/>
    <w:rsid w:val="002E35B6"/>
    <w:rsid w:val="002E3F2A"/>
    <w:rsid w:val="002E44BA"/>
    <w:rsid w:val="002E4BE0"/>
    <w:rsid w:val="002E5E7C"/>
    <w:rsid w:val="002E6A00"/>
    <w:rsid w:val="002E74B5"/>
    <w:rsid w:val="002F0852"/>
    <w:rsid w:val="002F1384"/>
    <w:rsid w:val="002F27FF"/>
    <w:rsid w:val="002F2B53"/>
    <w:rsid w:val="002F5382"/>
    <w:rsid w:val="002F6EDB"/>
    <w:rsid w:val="00300164"/>
    <w:rsid w:val="0030042C"/>
    <w:rsid w:val="003008FE"/>
    <w:rsid w:val="0030169D"/>
    <w:rsid w:val="003022B0"/>
    <w:rsid w:val="00304435"/>
    <w:rsid w:val="003048F2"/>
    <w:rsid w:val="003060EB"/>
    <w:rsid w:val="00306381"/>
    <w:rsid w:val="00306704"/>
    <w:rsid w:val="00307C78"/>
    <w:rsid w:val="003104B7"/>
    <w:rsid w:val="00311553"/>
    <w:rsid w:val="00312113"/>
    <w:rsid w:val="00312983"/>
    <w:rsid w:val="003153EB"/>
    <w:rsid w:val="003165AB"/>
    <w:rsid w:val="003209F6"/>
    <w:rsid w:val="003215F9"/>
    <w:rsid w:val="00321985"/>
    <w:rsid w:val="00323E9D"/>
    <w:rsid w:val="003244B4"/>
    <w:rsid w:val="00324695"/>
    <w:rsid w:val="0032787C"/>
    <w:rsid w:val="00332D52"/>
    <w:rsid w:val="00332F88"/>
    <w:rsid w:val="003335C0"/>
    <w:rsid w:val="003336C7"/>
    <w:rsid w:val="00334A09"/>
    <w:rsid w:val="0033523C"/>
    <w:rsid w:val="003359B2"/>
    <w:rsid w:val="00335D44"/>
    <w:rsid w:val="00335FA1"/>
    <w:rsid w:val="0034020A"/>
    <w:rsid w:val="003409FD"/>
    <w:rsid w:val="003462D6"/>
    <w:rsid w:val="00347C7E"/>
    <w:rsid w:val="00347D15"/>
    <w:rsid w:val="003504B3"/>
    <w:rsid w:val="00351205"/>
    <w:rsid w:val="00351C2C"/>
    <w:rsid w:val="00352910"/>
    <w:rsid w:val="00354DF7"/>
    <w:rsid w:val="00356852"/>
    <w:rsid w:val="003572E9"/>
    <w:rsid w:val="00362C0A"/>
    <w:rsid w:val="0036373C"/>
    <w:rsid w:val="0036380A"/>
    <w:rsid w:val="003641CC"/>
    <w:rsid w:val="00366298"/>
    <w:rsid w:val="0036708D"/>
    <w:rsid w:val="0037024D"/>
    <w:rsid w:val="00372543"/>
    <w:rsid w:val="00372E48"/>
    <w:rsid w:val="00372F74"/>
    <w:rsid w:val="00373463"/>
    <w:rsid w:val="00373694"/>
    <w:rsid w:val="00375E61"/>
    <w:rsid w:val="00377BAB"/>
    <w:rsid w:val="0038489F"/>
    <w:rsid w:val="00385430"/>
    <w:rsid w:val="00387B20"/>
    <w:rsid w:val="00387DF5"/>
    <w:rsid w:val="00390C07"/>
    <w:rsid w:val="003929DD"/>
    <w:rsid w:val="00393636"/>
    <w:rsid w:val="00393735"/>
    <w:rsid w:val="003939C7"/>
    <w:rsid w:val="0039580F"/>
    <w:rsid w:val="0039587E"/>
    <w:rsid w:val="003A0A59"/>
    <w:rsid w:val="003A1E67"/>
    <w:rsid w:val="003A3E61"/>
    <w:rsid w:val="003A51F8"/>
    <w:rsid w:val="003B1268"/>
    <w:rsid w:val="003B20E7"/>
    <w:rsid w:val="003B219C"/>
    <w:rsid w:val="003B231E"/>
    <w:rsid w:val="003B3B36"/>
    <w:rsid w:val="003B47F4"/>
    <w:rsid w:val="003B53BE"/>
    <w:rsid w:val="003B5E06"/>
    <w:rsid w:val="003C0427"/>
    <w:rsid w:val="003C1A61"/>
    <w:rsid w:val="003C253F"/>
    <w:rsid w:val="003C429D"/>
    <w:rsid w:val="003D05FF"/>
    <w:rsid w:val="003D06DA"/>
    <w:rsid w:val="003D0F51"/>
    <w:rsid w:val="003D39D2"/>
    <w:rsid w:val="003D3CDC"/>
    <w:rsid w:val="003D4C06"/>
    <w:rsid w:val="003D7D47"/>
    <w:rsid w:val="003D7D68"/>
    <w:rsid w:val="003E1A22"/>
    <w:rsid w:val="003E3E1C"/>
    <w:rsid w:val="003E5B64"/>
    <w:rsid w:val="003F060E"/>
    <w:rsid w:val="003F0723"/>
    <w:rsid w:val="003F090D"/>
    <w:rsid w:val="003F3F3A"/>
    <w:rsid w:val="003F4943"/>
    <w:rsid w:val="003F50C5"/>
    <w:rsid w:val="003F6226"/>
    <w:rsid w:val="003F7224"/>
    <w:rsid w:val="00400263"/>
    <w:rsid w:val="00403FDE"/>
    <w:rsid w:val="0040732F"/>
    <w:rsid w:val="00407D2A"/>
    <w:rsid w:val="004111E0"/>
    <w:rsid w:val="004128B0"/>
    <w:rsid w:val="00413C9D"/>
    <w:rsid w:val="00414E9A"/>
    <w:rsid w:val="00416CE8"/>
    <w:rsid w:val="00421435"/>
    <w:rsid w:val="00422119"/>
    <w:rsid w:val="00424C87"/>
    <w:rsid w:val="004252BB"/>
    <w:rsid w:val="00427D21"/>
    <w:rsid w:val="004304B8"/>
    <w:rsid w:val="00431DCA"/>
    <w:rsid w:val="00436D92"/>
    <w:rsid w:val="00437EE4"/>
    <w:rsid w:val="004419BC"/>
    <w:rsid w:val="00443FAA"/>
    <w:rsid w:val="00447F4A"/>
    <w:rsid w:val="004512E3"/>
    <w:rsid w:val="00452511"/>
    <w:rsid w:val="00456F67"/>
    <w:rsid w:val="00460338"/>
    <w:rsid w:val="00460EB1"/>
    <w:rsid w:val="004612FD"/>
    <w:rsid w:val="00462480"/>
    <w:rsid w:val="00462790"/>
    <w:rsid w:val="00462937"/>
    <w:rsid w:val="004642F0"/>
    <w:rsid w:val="004644C2"/>
    <w:rsid w:val="0046454D"/>
    <w:rsid w:val="00467F9C"/>
    <w:rsid w:val="00470513"/>
    <w:rsid w:val="0047146C"/>
    <w:rsid w:val="00471503"/>
    <w:rsid w:val="004737F5"/>
    <w:rsid w:val="00477FCE"/>
    <w:rsid w:val="0047D553"/>
    <w:rsid w:val="00480583"/>
    <w:rsid w:val="0048299B"/>
    <w:rsid w:val="004849B1"/>
    <w:rsid w:val="00487804"/>
    <w:rsid w:val="004913ED"/>
    <w:rsid w:val="00494053"/>
    <w:rsid w:val="00494650"/>
    <w:rsid w:val="004A160B"/>
    <w:rsid w:val="004A20D9"/>
    <w:rsid w:val="004A2C6E"/>
    <w:rsid w:val="004A3450"/>
    <w:rsid w:val="004A3762"/>
    <w:rsid w:val="004A4A9A"/>
    <w:rsid w:val="004A5754"/>
    <w:rsid w:val="004A717B"/>
    <w:rsid w:val="004B0E36"/>
    <w:rsid w:val="004B1A63"/>
    <w:rsid w:val="004B3398"/>
    <w:rsid w:val="004B5DB8"/>
    <w:rsid w:val="004C2802"/>
    <w:rsid w:val="004C536B"/>
    <w:rsid w:val="004C5C0C"/>
    <w:rsid w:val="004C6163"/>
    <w:rsid w:val="004C72A1"/>
    <w:rsid w:val="004D0010"/>
    <w:rsid w:val="004D082A"/>
    <w:rsid w:val="004D1720"/>
    <w:rsid w:val="004D1A1D"/>
    <w:rsid w:val="004D2530"/>
    <w:rsid w:val="004D374D"/>
    <w:rsid w:val="004D6FAF"/>
    <w:rsid w:val="004E356B"/>
    <w:rsid w:val="004E53EE"/>
    <w:rsid w:val="004E5452"/>
    <w:rsid w:val="004E700E"/>
    <w:rsid w:val="004F1266"/>
    <w:rsid w:val="004F3CB0"/>
    <w:rsid w:val="004F49A3"/>
    <w:rsid w:val="004F782F"/>
    <w:rsid w:val="005013D8"/>
    <w:rsid w:val="00502054"/>
    <w:rsid w:val="005022B8"/>
    <w:rsid w:val="00503F98"/>
    <w:rsid w:val="0051006C"/>
    <w:rsid w:val="005110B7"/>
    <w:rsid w:val="00512284"/>
    <w:rsid w:val="00512AC6"/>
    <w:rsid w:val="0051319F"/>
    <w:rsid w:val="00520CB3"/>
    <w:rsid w:val="00522B29"/>
    <w:rsid w:val="00523086"/>
    <w:rsid w:val="00524054"/>
    <w:rsid w:val="005249B3"/>
    <w:rsid w:val="00525423"/>
    <w:rsid w:val="00525C2F"/>
    <w:rsid w:val="00525D09"/>
    <w:rsid w:val="005260FA"/>
    <w:rsid w:val="00526E29"/>
    <w:rsid w:val="005324D5"/>
    <w:rsid w:val="00534308"/>
    <w:rsid w:val="00534681"/>
    <w:rsid w:val="00534F39"/>
    <w:rsid w:val="00535AF2"/>
    <w:rsid w:val="005363A7"/>
    <w:rsid w:val="0053688D"/>
    <w:rsid w:val="00536D1C"/>
    <w:rsid w:val="00536DBD"/>
    <w:rsid w:val="00537EA4"/>
    <w:rsid w:val="00540F32"/>
    <w:rsid w:val="00540FAA"/>
    <w:rsid w:val="005419A3"/>
    <w:rsid w:val="005478ED"/>
    <w:rsid w:val="00550506"/>
    <w:rsid w:val="005509AF"/>
    <w:rsid w:val="00551186"/>
    <w:rsid w:val="005546E6"/>
    <w:rsid w:val="0056068E"/>
    <w:rsid w:val="00560B3B"/>
    <w:rsid w:val="005611A5"/>
    <w:rsid w:val="00561950"/>
    <w:rsid w:val="00561C68"/>
    <w:rsid w:val="0056267A"/>
    <w:rsid w:val="00563442"/>
    <w:rsid w:val="00565B42"/>
    <w:rsid w:val="00570A40"/>
    <w:rsid w:val="005710A0"/>
    <w:rsid w:val="0057318C"/>
    <w:rsid w:val="00575A77"/>
    <w:rsid w:val="0057629F"/>
    <w:rsid w:val="005762D7"/>
    <w:rsid w:val="0057713B"/>
    <w:rsid w:val="005803A1"/>
    <w:rsid w:val="00580A91"/>
    <w:rsid w:val="00581FB5"/>
    <w:rsid w:val="0058417C"/>
    <w:rsid w:val="005850A0"/>
    <w:rsid w:val="0058763D"/>
    <w:rsid w:val="00592CDB"/>
    <w:rsid w:val="005934FB"/>
    <w:rsid w:val="00593B66"/>
    <w:rsid w:val="00595199"/>
    <w:rsid w:val="00597558"/>
    <w:rsid w:val="005A064D"/>
    <w:rsid w:val="005A086A"/>
    <w:rsid w:val="005A267E"/>
    <w:rsid w:val="005A3D80"/>
    <w:rsid w:val="005A4CBE"/>
    <w:rsid w:val="005A6684"/>
    <w:rsid w:val="005B0A2B"/>
    <w:rsid w:val="005B3171"/>
    <w:rsid w:val="005B35E2"/>
    <w:rsid w:val="005B47C3"/>
    <w:rsid w:val="005B65E7"/>
    <w:rsid w:val="005B759F"/>
    <w:rsid w:val="005C1297"/>
    <w:rsid w:val="005C188E"/>
    <w:rsid w:val="005C2A03"/>
    <w:rsid w:val="005C2D26"/>
    <w:rsid w:val="005C4CE6"/>
    <w:rsid w:val="005C6783"/>
    <w:rsid w:val="005C7C3F"/>
    <w:rsid w:val="005C7F54"/>
    <w:rsid w:val="005D0FBF"/>
    <w:rsid w:val="005D2B17"/>
    <w:rsid w:val="005D7F5E"/>
    <w:rsid w:val="005E41CC"/>
    <w:rsid w:val="005E4DC5"/>
    <w:rsid w:val="005E6729"/>
    <w:rsid w:val="005E77B6"/>
    <w:rsid w:val="005F0E9B"/>
    <w:rsid w:val="005F4860"/>
    <w:rsid w:val="006009BB"/>
    <w:rsid w:val="00600E78"/>
    <w:rsid w:val="00604389"/>
    <w:rsid w:val="00604946"/>
    <w:rsid w:val="0060522E"/>
    <w:rsid w:val="0060642E"/>
    <w:rsid w:val="00611C66"/>
    <w:rsid w:val="00611EB4"/>
    <w:rsid w:val="006122BA"/>
    <w:rsid w:val="00612E52"/>
    <w:rsid w:val="00620053"/>
    <w:rsid w:val="00622B1B"/>
    <w:rsid w:val="00623F55"/>
    <w:rsid w:val="00624D3F"/>
    <w:rsid w:val="0062678D"/>
    <w:rsid w:val="00626E52"/>
    <w:rsid w:val="0063034D"/>
    <w:rsid w:val="00630372"/>
    <w:rsid w:val="00632045"/>
    <w:rsid w:val="0063345F"/>
    <w:rsid w:val="00633883"/>
    <w:rsid w:val="00633CAA"/>
    <w:rsid w:val="006355FC"/>
    <w:rsid w:val="00637ABE"/>
    <w:rsid w:val="00640EF3"/>
    <w:rsid w:val="00642E19"/>
    <w:rsid w:val="0064495D"/>
    <w:rsid w:val="0064502B"/>
    <w:rsid w:val="006456C4"/>
    <w:rsid w:val="006459D6"/>
    <w:rsid w:val="00645B71"/>
    <w:rsid w:val="00645DFA"/>
    <w:rsid w:val="00646134"/>
    <w:rsid w:val="00646A67"/>
    <w:rsid w:val="0064719F"/>
    <w:rsid w:val="006478BF"/>
    <w:rsid w:val="00653501"/>
    <w:rsid w:val="00656763"/>
    <w:rsid w:val="00665E7C"/>
    <w:rsid w:val="00666E31"/>
    <w:rsid w:val="00670F87"/>
    <w:rsid w:val="006713E3"/>
    <w:rsid w:val="006746EC"/>
    <w:rsid w:val="00680E5A"/>
    <w:rsid w:val="00683D8C"/>
    <w:rsid w:val="00684ACD"/>
    <w:rsid w:val="006853F9"/>
    <w:rsid w:val="00686356"/>
    <w:rsid w:val="00686908"/>
    <w:rsid w:val="00691084"/>
    <w:rsid w:val="006920F1"/>
    <w:rsid w:val="006928E8"/>
    <w:rsid w:val="00693B91"/>
    <w:rsid w:val="00694E03"/>
    <w:rsid w:val="0069615F"/>
    <w:rsid w:val="00696B01"/>
    <w:rsid w:val="00697411"/>
    <w:rsid w:val="006975BE"/>
    <w:rsid w:val="006A103D"/>
    <w:rsid w:val="006A3EEE"/>
    <w:rsid w:val="006A4972"/>
    <w:rsid w:val="006A6040"/>
    <w:rsid w:val="006A73C1"/>
    <w:rsid w:val="006B101D"/>
    <w:rsid w:val="006B11E4"/>
    <w:rsid w:val="006B2290"/>
    <w:rsid w:val="006B4084"/>
    <w:rsid w:val="006BF26F"/>
    <w:rsid w:val="006C0FC5"/>
    <w:rsid w:val="006C2B6F"/>
    <w:rsid w:val="006C4559"/>
    <w:rsid w:val="006C583E"/>
    <w:rsid w:val="006C645A"/>
    <w:rsid w:val="006D011B"/>
    <w:rsid w:val="006D0AC6"/>
    <w:rsid w:val="006D0C31"/>
    <w:rsid w:val="006D0E68"/>
    <w:rsid w:val="006D2C7D"/>
    <w:rsid w:val="006D4C5B"/>
    <w:rsid w:val="006D5437"/>
    <w:rsid w:val="006D566D"/>
    <w:rsid w:val="006D5927"/>
    <w:rsid w:val="006D727A"/>
    <w:rsid w:val="006E06BF"/>
    <w:rsid w:val="006E6330"/>
    <w:rsid w:val="006E722F"/>
    <w:rsid w:val="006E7AE6"/>
    <w:rsid w:val="006E7EF8"/>
    <w:rsid w:val="006F0CF5"/>
    <w:rsid w:val="006F0ED3"/>
    <w:rsid w:val="006F15F2"/>
    <w:rsid w:val="006F53E9"/>
    <w:rsid w:val="00701D4D"/>
    <w:rsid w:val="007047DD"/>
    <w:rsid w:val="007134EA"/>
    <w:rsid w:val="00713DD9"/>
    <w:rsid w:val="007145C3"/>
    <w:rsid w:val="00714932"/>
    <w:rsid w:val="007156C7"/>
    <w:rsid w:val="00715A69"/>
    <w:rsid w:val="0071759B"/>
    <w:rsid w:val="00717D88"/>
    <w:rsid w:val="0072073D"/>
    <w:rsid w:val="00722478"/>
    <w:rsid w:val="00722E4A"/>
    <w:rsid w:val="007260A1"/>
    <w:rsid w:val="00726A43"/>
    <w:rsid w:val="00727E60"/>
    <w:rsid w:val="00730F89"/>
    <w:rsid w:val="00733159"/>
    <w:rsid w:val="00737A78"/>
    <w:rsid w:val="007410F8"/>
    <w:rsid w:val="007446C4"/>
    <w:rsid w:val="007449EA"/>
    <w:rsid w:val="00744F5E"/>
    <w:rsid w:val="00746BF8"/>
    <w:rsid w:val="00750D65"/>
    <w:rsid w:val="00751976"/>
    <w:rsid w:val="00753004"/>
    <w:rsid w:val="00753604"/>
    <w:rsid w:val="007544C8"/>
    <w:rsid w:val="0075524A"/>
    <w:rsid w:val="007578C9"/>
    <w:rsid w:val="00757956"/>
    <w:rsid w:val="00763D61"/>
    <w:rsid w:val="00765AE5"/>
    <w:rsid w:val="0077304A"/>
    <w:rsid w:val="00773AFA"/>
    <w:rsid w:val="00776E2F"/>
    <w:rsid w:val="0077706D"/>
    <w:rsid w:val="0078048D"/>
    <w:rsid w:val="00780D7C"/>
    <w:rsid w:val="00781A54"/>
    <w:rsid w:val="00782D9B"/>
    <w:rsid w:val="00783FCA"/>
    <w:rsid w:val="00786056"/>
    <w:rsid w:val="007864CB"/>
    <w:rsid w:val="00787C2C"/>
    <w:rsid w:val="0079186F"/>
    <w:rsid w:val="0079246C"/>
    <w:rsid w:val="007942D3"/>
    <w:rsid w:val="0079769B"/>
    <w:rsid w:val="007A1950"/>
    <w:rsid w:val="007A2282"/>
    <w:rsid w:val="007A447D"/>
    <w:rsid w:val="007A465B"/>
    <w:rsid w:val="007A5533"/>
    <w:rsid w:val="007B0DAA"/>
    <w:rsid w:val="007B2099"/>
    <w:rsid w:val="007B3903"/>
    <w:rsid w:val="007B441D"/>
    <w:rsid w:val="007B68D9"/>
    <w:rsid w:val="007B6C09"/>
    <w:rsid w:val="007B7741"/>
    <w:rsid w:val="007C04DF"/>
    <w:rsid w:val="007C08E7"/>
    <w:rsid w:val="007C19EE"/>
    <w:rsid w:val="007C2886"/>
    <w:rsid w:val="007C2F90"/>
    <w:rsid w:val="007C313A"/>
    <w:rsid w:val="007C4951"/>
    <w:rsid w:val="007C519D"/>
    <w:rsid w:val="007C6279"/>
    <w:rsid w:val="007C6A11"/>
    <w:rsid w:val="007D271A"/>
    <w:rsid w:val="007D3F72"/>
    <w:rsid w:val="007D5F14"/>
    <w:rsid w:val="007D7463"/>
    <w:rsid w:val="007D7B30"/>
    <w:rsid w:val="007E0762"/>
    <w:rsid w:val="007E09DA"/>
    <w:rsid w:val="007E0F8A"/>
    <w:rsid w:val="007E4056"/>
    <w:rsid w:val="007E6EA7"/>
    <w:rsid w:val="007E715D"/>
    <w:rsid w:val="007E7AA2"/>
    <w:rsid w:val="007E7BA5"/>
    <w:rsid w:val="007F3483"/>
    <w:rsid w:val="007F718D"/>
    <w:rsid w:val="00801FAD"/>
    <w:rsid w:val="008035E1"/>
    <w:rsid w:val="00803CAA"/>
    <w:rsid w:val="008047A3"/>
    <w:rsid w:val="008048AA"/>
    <w:rsid w:val="00807EDA"/>
    <w:rsid w:val="008122B4"/>
    <w:rsid w:val="008126D6"/>
    <w:rsid w:val="00812866"/>
    <w:rsid w:val="008178B6"/>
    <w:rsid w:val="00821555"/>
    <w:rsid w:val="0082159B"/>
    <w:rsid w:val="008222F2"/>
    <w:rsid w:val="00823E60"/>
    <w:rsid w:val="00825DAF"/>
    <w:rsid w:val="00827126"/>
    <w:rsid w:val="008275A3"/>
    <w:rsid w:val="0082777C"/>
    <w:rsid w:val="0083128A"/>
    <w:rsid w:val="0083157C"/>
    <w:rsid w:val="00831772"/>
    <w:rsid w:val="00834705"/>
    <w:rsid w:val="00835244"/>
    <w:rsid w:val="00836855"/>
    <w:rsid w:val="00837247"/>
    <w:rsid w:val="008373AE"/>
    <w:rsid w:val="00844362"/>
    <w:rsid w:val="00845115"/>
    <w:rsid w:val="00851583"/>
    <w:rsid w:val="00853A39"/>
    <w:rsid w:val="00865B74"/>
    <w:rsid w:val="00870BFC"/>
    <w:rsid w:val="00873546"/>
    <w:rsid w:val="00875D16"/>
    <w:rsid w:val="00876F2D"/>
    <w:rsid w:val="00877AAB"/>
    <w:rsid w:val="008851A8"/>
    <w:rsid w:val="00885A8C"/>
    <w:rsid w:val="00886E9F"/>
    <w:rsid w:val="00894555"/>
    <w:rsid w:val="0089547F"/>
    <w:rsid w:val="008974F0"/>
    <w:rsid w:val="00897CCB"/>
    <w:rsid w:val="008A1499"/>
    <w:rsid w:val="008A3B70"/>
    <w:rsid w:val="008A7CED"/>
    <w:rsid w:val="008B012A"/>
    <w:rsid w:val="008B245E"/>
    <w:rsid w:val="008B34C0"/>
    <w:rsid w:val="008B419F"/>
    <w:rsid w:val="008B65EC"/>
    <w:rsid w:val="008C1652"/>
    <w:rsid w:val="008C3678"/>
    <w:rsid w:val="008C4D9F"/>
    <w:rsid w:val="008C5681"/>
    <w:rsid w:val="008E279D"/>
    <w:rsid w:val="008E2E26"/>
    <w:rsid w:val="008E697B"/>
    <w:rsid w:val="008F0394"/>
    <w:rsid w:val="008F087E"/>
    <w:rsid w:val="008F2D94"/>
    <w:rsid w:val="008F5D0D"/>
    <w:rsid w:val="008F67E3"/>
    <w:rsid w:val="008F7E31"/>
    <w:rsid w:val="009009D7"/>
    <w:rsid w:val="00903337"/>
    <w:rsid w:val="00903B82"/>
    <w:rsid w:val="009058FA"/>
    <w:rsid w:val="00906E17"/>
    <w:rsid w:val="00910665"/>
    <w:rsid w:val="0091074F"/>
    <w:rsid w:val="00911F22"/>
    <w:rsid w:val="00915573"/>
    <w:rsid w:val="0091745E"/>
    <w:rsid w:val="00921649"/>
    <w:rsid w:val="00922088"/>
    <w:rsid w:val="00923A41"/>
    <w:rsid w:val="0092522F"/>
    <w:rsid w:val="009253D2"/>
    <w:rsid w:val="00925BB3"/>
    <w:rsid w:val="009273D9"/>
    <w:rsid w:val="00927FB0"/>
    <w:rsid w:val="00930BA1"/>
    <w:rsid w:val="0093169E"/>
    <w:rsid w:val="00931953"/>
    <w:rsid w:val="00932CFB"/>
    <w:rsid w:val="00935792"/>
    <w:rsid w:val="00935951"/>
    <w:rsid w:val="00940B2D"/>
    <w:rsid w:val="00941ED8"/>
    <w:rsid w:val="00941F82"/>
    <w:rsid w:val="009445A2"/>
    <w:rsid w:val="00944D1C"/>
    <w:rsid w:val="009472AD"/>
    <w:rsid w:val="00947736"/>
    <w:rsid w:val="009505C9"/>
    <w:rsid w:val="00950752"/>
    <w:rsid w:val="00950983"/>
    <w:rsid w:val="009543E6"/>
    <w:rsid w:val="009568EF"/>
    <w:rsid w:val="00961550"/>
    <w:rsid w:val="00962106"/>
    <w:rsid w:val="00962FBC"/>
    <w:rsid w:val="00966424"/>
    <w:rsid w:val="0097195A"/>
    <w:rsid w:val="00974016"/>
    <w:rsid w:val="0098144D"/>
    <w:rsid w:val="009831EE"/>
    <w:rsid w:val="00985FF8"/>
    <w:rsid w:val="00986052"/>
    <w:rsid w:val="009869C1"/>
    <w:rsid w:val="00990056"/>
    <w:rsid w:val="00990D39"/>
    <w:rsid w:val="009914FB"/>
    <w:rsid w:val="00992A24"/>
    <w:rsid w:val="00994CA2"/>
    <w:rsid w:val="00995D31"/>
    <w:rsid w:val="009973D3"/>
    <w:rsid w:val="00997EA2"/>
    <w:rsid w:val="009A19C7"/>
    <w:rsid w:val="009A2803"/>
    <w:rsid w:val="009A4BAC"/>
    <w:rsid w:val="009A7A63"/>
    <w:rsid w:val="009B11C2"/>
    <w:rsid w:val="009B25B1"/>
    <w:rsid w:val="009B484F"/>
    <w:rsid w:val="009B7875"/>
    <w:rsid w:val="009C0234"/>
    <w:rsid w:val="009C024B"/>
    <w:rsid w:val="009C2DE6"/>
    <w:rsid w:val="009C4411"/>
    <w:rsid w:val="009C4D74"/>
    <w:rsid w:val="009C67D5"/>
    <w:rsid w:val="009C6AAD"/>
    <w:rsid w:val="009C7507"/>
    <w:rsid w:val="009D0148"/>
    <w:rsid w:val="009D0C96"/>
    <w:rsid w:val="009D1413"/>
    <w:rsid w:val="009D207B"/>
    <w:rsid w:val="009D2785"/>
    <w:rsid w:val="009D339A"/>
    <w:rsid w:val="009D3A68"/>
    <w:rsid w:val="009D559D"/>
    <w:rsid w:val="009D69B7"/>
    <w:rsid w:val="009E0301"/>
    <w:rsid w:val="009E3957"/>
    <w:rsid w:val="009E5624"/>
    <w:rsid w:val="009E7A7E"/>
    <w:rsid w:val="009E7DB5"/>
    <w:rsid w:val="009F098C"/>
    <w:rsid w:val="009F6732"/>
    <w:rsid w:val="009F6F1B"/>
    <w:rsid w:val="00A0199A"/>
    <w:rsid w:val="00A024EE"/>
    <w:rsid w:val="00A02574"/>
    <w:rsid w:val="00A02D18"/>
    <w:rsid w:val="00A03AED"/>
    <w:rsid w:val="00A0517C"/>
    <w:rsid w:val="00A05D8C"/>
    <w:rsid w:val="00A06697"/>
    <w:rsid w:val="00A10353"/>
    <w:rsid w:val="00A107C1"/>
    <w:rsid w:val="00A111D1"/>
    <w:rsid w:val="00A11D7E"/>
    <w:rsid w:val="00A12FBB"/>
    <w:rsid w:val="00A13CB7"/>
    <w:rsid w:val="00A14DFB"/>
    <w:rsid w:val="00A163A7"/>
    <w:rsid w:val="00A16E58"/>
    <w:rsid w:val="00A20B75"/>
    <w:rsid w:val="00A24234"/>
    <w:rsid w:val="00A25CBA"/>
    <w:rsid w:val="00A25E36"/>
    <w:rsid w:val="00A2680D"/>
    <w:rsid w:val="00A278D3"/>
    <w:rsid w:val="00A31909"/>
    <w:rsid w:val="00A320E3"/>
    <w:rsid w:val="00A3423B"/>
    <w:rsid w:val="00A4039E"/>
    <w:rsid w:val="00A43711"/>
    <w:rsid w:val="00A45D22"/>
    <w:rsid w:val="00A460A4"/>
    <w:rsid w:val="00A46C7B"/>
    <w:rsid w:val="00A471AE"/>
    <w:rsid w:val="00A5020C"/>
    <w:rsid w:val="00A56DAD"/>
    <w:rsid w:val="00A57B22"/>
    <w:rsid w:val="00A60F42"/>
    <w:rsid w:val="00A64000"/>
    <w:rsid w:val="00A64A90"/>
    <w:rsid w:val="00A67415"/>
    <w:rsid w:val="00A67D8D"/>
    <w:rsid w:val="00A74602"/>
    <w:rsid w:val="00A76E95"/>
    <w:rsid w:val="00A76EFF"/>
    <w:rsid w:val="00A80CD5"/>
    <w:rsid w:val="00A82EFB"/>
    <w:rsid w:val="00A900A4"/>
    <w:rsid w:val="00A901C3"/>
    <w:rsid w:val="00A9119D"/>
    <w:rsid w:val="00A92841"/>
    <w:rsid w:val="00A93F70"/>
    <w:rsid w:val="00A9501B"/>
    <w:rsid w:val="00A9775D"/>
    <w:rsid w:val="00AA042E"/>
    <w:rsid w:val="00AA1867"/>
    <w:rsid w:val="00AA1870"/>
    <w:rsid w:val="00AA44D6"/>
    <w:rsid w:val="00AA46AB"/>
    <w:rsid w:val="00AA50DD"/>
    <w:rsid w:val="00AA66E0"/>
    <w:rsid w:val="00AA69BB"/>
    <w:rsid w:val="00AA6F92"/>
    <w:rsid w:val="00AB13EE"/>
    <w:rsid w:val="00AB1E52"/>
    <w:rsid w:val="00AB5DF1"/>
    <w:rsid w:val="00AB6481"/>
    <w:rsid w:val="00AB6934"/>
    <w:rsid w:val="00AB70F0"/>
    <w:rsid w:val="00AB7786"/>
    <w:rsid w:val="00AC0084"/>
    <w:rsid w:val="00AC1456"/>
    <w:rsid w:val="00AC3139"/>
    <w:rsid w:val="00AC4DB7"/>
    <w:rsid w:val="00AC6AFB"/>
    <w:rsid w:val="00AD27DD"/>
    <w:rsid w:val="00AD604E"/>
    <w:rsid w:val="00AE0422"/>
    <w:rsid w:val="00AE1361"/>
    <w:rsid w:val="00AE7326"/>
    <w:rsid w:val="00AF068A"/>
    <w:rsid w:val="00AF2336"/>
    <w:rsid w:val="00AF42DE"/>
    <w:rsid w:val="00AF5319"/>
    <w:rsid w:val="00AF78B4"/>
    <w:rsid w:val="00B02501"/>
    <w:rsid w:val="00B025AC"/>
    <w:rsid w:val="00B03A76"/>
    <w:rsid w:val="00B0475A"/>
    <w:rsid w:val="00B05950"/>
    <w:rsid w:val="00B06F1D"/>
    <w:rsid w:val="00B075B3"/>
    <w:rsid w:val="00B124C8"/>
    <w:rsid w:val="00B12FAE"/>
    <w:rsid w:val="00B15316"/>
    <w:rsid w:val="00B1609F"/>
    <w:rsid w:val="00B2604F"/>
    <w:rsid w:val="00B270E8"/>
    <w:rsid w:val="00B30E58"/>
    <w:rsid w:val="00B3369F"/>
    <w:rsid w:val="00B47785"/>
    <w:rsid w:val="00B54B66"/>
    <w:rsid w:val="00B551E8"/>
    <w:rsid w:val="00B5639D"/>
    <w:rsid w:val="00B609FF"/>
    <w:rsid w:val="00B614BF"/>
    <w:rsid w:val="00B61CC1"/>
    <w:rsid w:val="00B66631"/>
    <w:rsid w:val="00B67682"/>
    <w:rsid w:val="00B7039B"/>
    <w:rsid w:val="00B70C49"/>
    <w:rsid w:val="00B71532"/>
    <w:rsid w:val="00B718D9"/>
    <w:rsid w:val="00B75B31"/>
    <w:rsid w:val="00B80E68"/>
    <w:rsid w:val="00B81736"/>
    <w:rsid w:val="00B84C15"/>
    <w:rsid w:val="00B84D37"/>
    <w:rsid w:val="00B87004"/>
    <w:rsid w:val="00B92F15"/>
    <w:rsid w:val="00B94E6C"/>
    <w:rsid w:val="00B959BF"/>
    <w:rsid w:val="00B95A52"/>
    <w:rsid w:val="00B95C1D"/>
    <w:rsid w:val="00B95E8B"/>
    <w:rsid w:val="00BA016B"/>
    <w:rsid w:val="00BA22CA"/>
    <w:rsid w:val="00BA7402"/>
    <w:rsid w:val="00BB0200"/>
    <w:rsid w:val="00BB0596"/>
    <w:rsid w:val="00BB1923"/>
    <w:rsid w:val="00BB1B69"/>
    <w:rsid w:val="00BB1C3E"/>
    <w:rsid w:val="00BB2E96"/>
    <w:rsid w:val="00BB32E8"/>
    <w:rsid w:val="00BB35F2"/>
    <w:rsid w:val="00BB4606"/>
    <w:rsid w:val="00BB4DA5"/>
    <w:rsid w:val="00BB5783"/>
    <w:rsid w:val="00BB5CE5"/>
    <w:rsid w:val="00BB690F"/>
    <w:rsid w:val="00BB6C02"/>
    <w:rsid w:val="00BB6EE0"/>
    <w:rsid w:val="00BB70FF"/>
    <w:rsid w:val="00BC0039"/>
    <w:rsid w:val="00BC06CD"/>
    <w:rsid w:val="00BC247D"/>
    <w:rsid w:val="00BC2DA2"/>
    <w:rsid w:val="00BC684F"/>
    <w:rsid w:val="00BC694A"/>
    <w:rsid w:val="00BD1ABC"/>
    <w:rsid w:val="00BD65C7"/>
    <w:rsid w:val="00BD79C9"/>
    <w:rsid w:val="00BE069A"/>
    <w:rsid w:val="00BE06C5"/>
    <w:rsid w:val="00BE2206"/>
    <w:rsid w:val="00BE329D"/>
    <w:rsid w:val="00BF2D9D"/>
    <w:rsid w:val="00BF604F"/>
    <w:rsid w:val="00BF607C"/>
    <w:rsid w:val="00BF6B05"/>
    <w:rsid w:val="00C019F3"/>
    <w:rsid w:val="00C02CC4"/>
    <w:rsid w:val="00C02D84"/>
    <w:rsid w:val="00C05BAB"/>
    <w:rsid w:val="00C05BB5"/>
    <w:rsid w:val="00C05E01"/>
    <w:rsid w:val="00C10FDE"/>
    <w:rsid w:val="00C13393"/>
    <w:rsid w:val="00C2113C"/>
    <w:rsid w:val="00C2124C"/>
    <w:rsid w:val="00C22DE0"/>
    <w:rsid w:val="00C23D2F"/>
    <w:rsid w:val="00C261E4"/>
    <w:rsid w:val="00C27EB0"/>
    <w:rsid w:val="00C30A90"/>
    <w:rsid w:val="00C323E7"/>
    <w:rsid w:val="00C33537"/>
    <w:rsid w:val="00C34C31"/>
    <w:rsid w:val="00C3602F"/>
    <w:rsid w:val="00C37624"/>
    <w:rsid w:val="00C405CB"/>
    <w:rsid w:val="00C40DCB"/>
    <w:rsid w:val="00C41F16"/>
    <w:rsid w:val="00C438A5"/>
    <w:rsid w:val="00C43BC1"/>
    <w:rsid w:val="00C43BF5"/>
    <w:rsid w:val="00C443BD"/>
    <w:rsid w:val="00C451C5"/>
    <w:rsid w:val="00C47C22"/>
    <w:rsid w:val="00C511D1"/>
    <w:rsid w:val="00C51BC3"/>
    <w:rsid w:val="00C522AB"/>
    <w:rsid w:val="00C54A6F"/>
    <w:rsid w:val="00C56015"/>
    <w:rsid w:val="00C60604"/>
    <w:rsid w:val="00C61973"/>
    <w:rsid w:val="00C62CA9"/>
    <w:rsid w:val="00C65DED"/>
    <w:rsid w:val="00C6668C"/>
    <w:rsid w:val="00C75B8C"/>
    <w:rsid w:val="00C80544"/>
    <w:rsid w:val="00C814A2"/>
    <w:rsid w:val="00C8406B"/>
    <w:rsid w:val="00C84724"/>
    <w:rsid w:val="00C84CA5"/>
    <w:rsid w:val="00C8623E"/>
    <w:rsid w:val="00C9161D"/>
    <w:rsid w:val="00C9169C"/>
    <w:rsid w:val="00C91CAE"/>
    <w:rsid w:val="00C92557"/>
    <w:rsid w:val="00C93841"/>
    <w:rsid w:val="00CA0C1D"/>
    <w:rsid w:val="00CA3E3F"/>
    <w:rsid w:val="00CA7EDE"/>
    <w:rsid w:val="00CB1192"/>
    <w:rsid w:val="00CB55C3"/>
    <w:rsid w:val="00CB9EB5"/>
    <w:rsid w:val="00CC07DE"/>
    <w:rsid w:val="00CC109C"/>
    <w:rsid w:val="00CC1355"/>
    <w:rsid w:val="00CC25E3"/>
    <w:rsid w:val="00CC3E38"/>
    <w:rsid w:val="00CC6172"/>
    <w:rsid w:val="00CC7FDA"/>
    <w:rsid w:val="00CD0390"/>
    <w:rsid w:val="00CD14C5"/>
    <w:rsid w:val="00CD2284"/>
    <w:rsid w:val="00CD29EA"/>
    <w:rsid w:val="00CD3E73"/>
    <w:rsid w:val="00CD5775"/>
    <w:rsid w:val="00CD62D6"/>
    <w:rsid w:val="00CE01AF"/>
    <w:rsid w:val="00CE3DCF"/>
    <w:rsid w:val="00CF1848"/>
    <w:rsid w:val="00CF72ED"/>
    <w:rsid w:val="00D014AC"/>
    <w:rsid w:val="00D01EEC"/>
    <w:rsid w:val="00D01F84"/>
    <w:rsid w:val="00D01FC6"/>
    <w:rsid w:val="00D03FE1"/>
    <w:rsid w:val="00D0745E"/>
    <w:rsid w:val="00D1120D"/>
    <w:rsid w:val="00D112F1"/>
    <w:rsid w:val="00D12044"/>
    <w:rsid w:val="00D126E4"/>
    <w:rsid w:val="00D12DD9"/>
    <w:rsid w:val="00D14C20"/>
    <w:rsid w:val="00D1509D"/>
    <w:rsid w:val="00D170D9"/>
    <w:rsid w:val="00D175DD"/>
    <w:rsid w:val="00D20A43"/>
    <w:rsid w:val="00D20FF0"/>
    <w:rsid w:val="00D22F1E"/>
    <w:rsid w:val="00D23368"/>
    <w:rsid w:val="00D244D9"/>
    <w:rsid w:val="00D31159"/>
    <w:rsid w:val="00D3249F"/>
    <w:rsid w:val="00D33429"/>
    <w:rsid w:val="00D33EFC"/>
    <w:rsid w:val="00D365F1"/>
    <w:rsid w:val="00D376B4"/>
    <w:rsid w:val="00D37CC3"/>
    <w:rsid w:val="00D40DBC"/>
    <w:rsid w:val="00D41ADD"/>
    <w:rsid w:val="00D4232C"/>
    <w:rsid w:val="00D42B37"/>
    <w:rsid w:val="00D463F9"/>
    <w:rsid w:val="00D50338"/>
    <w:rsid w:val="00D55904"/>
    <w:rsid w:val="00D575BD"/>
    <w:rsid w:val="00D57983"/>
    <w:rsid w:val="00D61188"/>
    <w:rsid w:val="00D618D5"/>
    <w:rsid w:val="00D61C85"/>
    <w:rsid w:val="00D621F3"/>
    <w:rsid w:val="00D65311"/>
    <w:rsid w:val="00D67753"/>
    <w:rsid w:val="00D71F0C"/>
    <w:rsid w:val="00D71F4E"/>
    <w:rsid w:val="00D75CA6"/>
    <w:rsid w:val="00D76519"/>
    <w:rsid w:val="00D76A18"/>
    <w:rsid w:val="00D77262"/>
    <w:rsid w:val="00D77971"/>
    <w:rsid w:val="00D80849"/>
    <w:rsid w:val="00D823E8"/>
    <w:rsid w:val="00D829AC"/>
    <w:rsid w:val="00D82E8F"/>
    <w:rsid w:val="00D83059"/>
    <w:rsid w:val="00D84C32"/>
    <w:rsid w:val="00D9083C"/>
    <w:rsid w:val="00D9153B"/>
    <w:rsid w:val="00D923A0"/>
    <w:rsid w:val="00D93A3B"/>
    <w:rsid w:val="00D95363"/>
    <w:rsid w:val="00D95428"/>
    <w:rsid w:val="00D95796"/>
    <w:rsid w:val="00DA2602"/>
    <w:rsid w:val="00DA2FA1"/>
    <w:rsid w:val="00DA374B"/>
    <w:rsid w:val="00DA7AE7"/>
    <w:rsid w:val="00DB1A44"/>
    <w:rsid w:val="00DB5E0F"/>
    <w:rsid w:val="00DB5F41"/>
    <w:rsid w:val="00DB60FA"/>
    <w:rsid w:val="00DC1860"/>
    <w:rsid w:val="00DC3811"/>
    <w:rsid w:val="00DC3C61"/>
    <w:rsid w:val="00DC41D3"/>
    <w:rsid w:val="00DC78A0"/>
    <w:rsid w:val="00DD118C"/>
    <w:rsid w:val="00DD1569"/>
    <w:rsid w:val="00DD20CF"/>
    <w:rsid w:val="00DD2310"/>
    <w:rsid w:val="00DD540B"/>
    <w:rsid w:val="00DD6C72"/>
    <w:rsid w:val="00DE13FF"/>
    <w:rsid w:val="00DE2443"/>
    <w:rsid w:val="00DE2A95"/>
    <w:rsid w:val="00DE6839"/>
    <w:rsid w:val="00DE6A9D"/>
    <w:rsid w:val="00DE765C"/>
    <w:rsid w:val="00DF180E"/>
    <w:rsid w:val="00DF289D"/>
    <w:rsid w:val="00DF2DF7"/>
    <w:rsid w:val="00DF758A"/>
    <w:rsid w:val="00E03D03"/>
    <w:rsid w:val="00E100C6"/>
    <w:rsid w:val="00E13B28"/>
    <w:rsid w:val="00E141E5"/>
    <w:rsid w:val="00E15777"/>
    <w:rsid w:val="00E15EE6"/>
    <w:rsid w:val="00E16F7B"/>
    <w:rsid w:val="00E20BE5"/>
    <w:rsid w:val="00E24CAE"/>
    <w:rsid w:val="00E26278"/>
    <w:rsid w:val="00E30FBD"/>
    <w:rsid w:val="00E340E1"/>
    <w:rsid w:val="00E36A79"/>
    <w:rsid w:val="00E4077B"/>
    <w:rsid w:val="00E42087"/>
    <w:rsid w:val="00E4296E"/>
    <w:rsid w:val="00E43575"/>
    <w:rsid w:val="00E44BD6"/>
    <w:rsid w:val="00E45207"/>
    <w:rsid w:val="00E46262"/>
    <w:rsid w:val="00E465B2"/>
    <w:rsid w:val="00E46A7B"/>
    <w:rsid w:val="00E63207"/>
    <w:rsid w:val="00E66235"/>
    <w:rsid w:val="00E666AF"/>
    <w:rsid w:val="00E7194C"/>
    <w:rsid w:val="00E7359B"/>
    <w:rsid w:val="00E756E7"/>
    <w:rsid w:val="00E76855"/>
    <w:rsid w:val="00E76AAC"/>
    <w:rsid w:val="00E805AC"/>
    <w:rsid w:val="00E819C2"/>
    <w:rsid w:val="00E820C6"/>
    <w:rsid w:val="00E8306D"/>
    <w:rsid w:val="00E83C24"/>
    <w:rsid w:val="00E85759"/>
    <w:rsid w:val="00E864EB"/>
    <w:rsid w:val="00E86DD2"/>
    <w:rsid w:val="00E91481"/>
    <w:rsid w:val="00E920A5"/>
    <w:rsid w:val="00E9318D"/>
    <w:rsid w:val="00E9335D"/>
    <w:rsid w:val="00E93F3E"/>
    <w:rsid w:val="00E94586"/>
    <w:rsid w:val="00E96D30"/>
    <w:rsid w:val="00E97B64"/>
    <w:rsid w:val="00EA2F07"/>
    <w:rsid w:val="00EA3BCD"/>
    <w:rsid w:val="00EA7012"/>
    <w:rsid w:val="00EA7E22"/>
    <w:rsid w:val="00EB0A6C"/>
    <w:rsid w:val="00EB1072"/>
    <w:rsid w:val="00EB5413"/>
    <w:rsid w:val="00EB585B"/>
    <w:rsid w:val="00EC21D9"/>
    <w:rsid w:val="00EC2C74"/>
    <w:rsid w:val="00EC4555"/>
    <w:rsid w:val="00EC4B1F"/>
    <w:rsid w:val="00EC5671"/>
    <w:rsid w:val="00EC66D3"/>
    <w:rsid w:val="00EC72B1"/>
    <w:rsid w:val="00ED06E6"/>
    <w:rsid w:val="00ED142F"/>
    <w:rsid w:val="00ED4750"/>
    <w:rsid w:val="00ED4CBA"/>
    <w:rsid w:val="00ED5523"/>
    <w:rsid w:val="00ED74A8"/>
    <w:rsid w:val="00EE0F97"/>
    <w:rsid w:val="00EE3160"/>
    <w:rsid w:val="00EE3388"/>
    <w:rsid w:val="00EE46F5"/>
    <w:rsid w:val="00EE54C4"/>
    <w:rsid w:val="00EE67DC"/>
    <w:rsid w:val="00EE7BC4"/>
    <w:rsid w:val="00EF4E8B"/>
    <w:rsid w:val="00EF4FDA"/>
    <w:rsid w:val="00EF7BB9"/>
    <w:rsid w:val="00F005E5"/>
    <w:rsid w:val="00F009F9"/>
    <w:rsid w:val="00F0149C"/>
    <w:rsid w:val="00F01CCC"/>
    <w:rsid w:val="00F02F87"/>
    <w:rsid w:val="00F03686"/>
    <w:rsid w:val="00F03C20"/>
    <w:rsid w:val="00F05008"/>
    <w:rsid w:val="00F05900"/>
    <w:rsid w:val="00F05A1D"/>
    <w:rsid w:val="00F063C2"/>
    <w:rsid w:val="00F0666A"/>
    <w:rsid w:val="00F07504"/>
    <w:rsid w:val="00F1113A"/>
    <w:rsid w:val="00F11E4D"/>
    <w:rsid w:val="00F11FEF"/>
    <w:rsid w:val="00F12845"/>
    <w:rsid w:val="00F128F5"/>
    <w:rsid w:val="00F147A0"/>
    <w:rsid w:val="00F1725B"/>
    <w:rsid w:val="00F21B83"/>
    <w:rsid w:val="00F23219"/>
    <w:rsid w:val="00F23567"/>
    <w:rsid w:val="00F27ACA"/>
    <w:rsid w:val="00F27DAE"/>
    <w:rsid w:val="00F315FF"/>
    <w:rsid w:val="00F32988"/>
    <w:rsid w:val="00F32CD2"/>
    <w:rsid w:val="00F343A0"/>
    <w:rsid w:val="00F37334"/>
    <w:rsid w:val="00F41B41"/>
    <w:rsid w:val="00F4286D"/>
    <w:rsid w:val="00F44DCD"/>
    <w:rsid w:val="00F4704C"/>
    <w:rsid w:val="00F51376"/>
    <w:rsid w:val="00F53193"/>
    <w:rsid w:val="00F5357E"/>
    <w:rsid w:val="00F53EA7"/>
    <w:rsid w:val="00F54976"/>
    <w:rsid w:val="00F54982"/>
    <w:rsid w:val="00F5706F"/>
    <w:rsid w:val="00F57305"/>
    <w:rsid w:val="00F613CF"/>
    <w:rsid w:val="00F61562"/>
    <w:rsid w:val="00F61A70"/>
    <w:rsid w:val="00F62AF7"/>
    <w:rsid w:val="00F64D6E"/>
    <w:rsid w:val="00F6520B"/>
    <w:rsid w:val="00F6586C"/>
    <w:rsid w:val="00F673FA"/>
    <w:rsid w:val="00F70BA5"/>
    <w:rsid w:val="00F716B6"/>
    <w:rsid w:val="00F72C61"/>
    <w:rsid w:val="00F748D9"/>
    <w:rsid w:val="00F80742"/>
    <w:rsid w:val="00F81D77"/>
    <w:rsid w:val="00F8292D"/>
    <w:rsid w:val="00F83EDE"/>
    <w:rsid w:val="00F85C5E"/>
    <w:rsid w:val="00F9038B"/>
    <w:rsid w:val="00F9112F"/>
    <w:rsid w:val="00F91EC2"/>
    <w:rsid w:val="00F944B7"/>
    <w:rsid w:val="00F945AC"/>
    <w:rsid w:val="00F94774"/>
    <w:rsid w:val="00FA5556"/>
    <w:rsid w:val="00FA663B"/>
    <w:rsid w:val="00FA74F6"/>
    <w:rsid w:val="00FA78E3"/>
    <w:rsid w:val="00FA7F04"/>
    <w:rsid w:val="00FB0EF7"/>
    <w:rsid w:val="00FB2616"/>
    <w:rsid w:val="00FB2FDD"/>
    <w:rsid w:val="00FB4DB7"/>
    <w:rsid w:val="00FB6B3A"/>
    <w:rsid w:val="00FB7E6D"/>
    <w:rsid w:val="00FC26BA"/>
    <w:rsid w:val="00FC3079"/>
    <w:rsid w:val="00FC34DF"/>
    <w:rsid w:val="00FC3B8E"/>
    <w:rsid w:val="00FC53D0"/>
    <w:rsid w:val="00FC53DB"/>
    <w:rsid w:val="00FC6B04"/>
    <w:rsid w:val="00FD111A"/>
    <w:rsid w:val="00FD237B"/>
    <w:rsid w:val="00FD3A7F"/>
    <w:rsid w:val="00FD50AE"/>
    <w:rsid w:val="00FD5AB3"/>
    <w:rsid w:val="00FD5B98"/>
    <w:rsid w:val="00FD69DD"/>
    <w:rsid w:val="00FD76E5"/>
    <w:rsid w:val="00FD7A5F"/>
    <w:rsid w:val="00FD7B96"/>
    <w:rsid w:val="00FE0A8C"/>
    <w:rsid w:val="00FE2B65"/>
    <w:rsid w:val="00FE34E4"/>
    <w:rsid w:val="00FE3C7D"/>
    <w:rsid w:val="00FE417C"/>
    <w:rsid w:val="00FE5F6F"/>
    <w:rsid w:val="00FF064D"/>
    <w:rsid w:val="00FF13E2"/>
    <w:rsid w:val="00FF5405"/>
    <w:rsid w:val="00FF5F08"/>
    <w:rsid w:val="012CFBB9"/>
    <w:rsid w:val="0141EAC0"/>
    <w:rsid w:val="01738F9F"/>
    <w:rsid w:val="0179BC88"/>
    <w:rsid w:val="01EF6905"/>
    <w:rsid w:val="020B931B"/>
    <w:rsid w:val="021733AB"/>
    <w:rsid w:val="023EA524"/>
    <w:rsid w:val="02A083CB"/>
    <w:rsid w:val="02A98F16"/>
    <w:rsid w:val="02F2B265"/>
    <w:rsid w:val="02FCF8E8"/>
    <w:rsid w:val="030E86B5"/>
    <w:rsid w:val="034ECC27"/>
    <w:rsid w:val="037E01D4"/>
    <w:rsid w:val="03AF99E5"/>
    <w:rsid w:val="03BE3080"/>
    <w:rsid w:val="03C941F6"/>
    <w:rsid w:val="03E39025"/>
    <w:rsid w:val="044A9C73"/>
    <w:rsid w:val="0465E0A3"/>
    <w:rsid w:val="049F83F3"/>
    <w:rsid w:val="04CC2AF0"/>
    <w:rsid w:val="0512CDBF"/>
    <w:rsid w:val="0587D1A9"/>
    <w:rsid w:val="059BAE01"/>
    <w:rsid w:val="05AF55F3"/>
    <w:rsid w:val="05D15858"/>
    <w:rsid w:val="05D35FEF"/>
    <w:rsid w:val="05DD1727"/>
    <w:rsid w:val="0619CA81"/>
    <w:rsid w:val="062C73A6"/>
    <w:rsid w:val="06391397"/>
    <w:rsid w:val="064834C3"/>
    <w:rsid w:val="0652EE06"/>
    <w:rsid w:val="068BDF5F"/>
    <w:rsid w:val="06968AD7"/>
    <w:rsid w:val="06A7BD3C"/>
    <w:rsid w:val="06AA107C"/>
    <w:rsid w:val="06B2FCD3"/>
    <w:rsid w:val="06CAA52F"/>
    <w:rsid w:val="06DBF20C"/>
    <w:rsid w:val="06DD2ED0"/>
    <w:rsid w:val="07B4E2F5"/>
    <w:rsid w:val="07EEF15A"/>
    <w:rsid w:val="07FFC570"/>
    <w:rsid w:val="0832DBC9"/>
    <w:rsid w:val="0844ED74"/>
    <w:rsid w:val="08584475"/>
    <w:rsid w:val="086C9081"/>
    <w:rsid w:val="0886D9AB"/>
    <w:rsid w:val="08B0A458"/>
    <w:rsid w:val="08BD6086"/>
    <w:rsid w:val="09032EB3"/>
    <w:rsid w:val="097B0BC8"/>
    <w:rsid w:val="09C9D08D"/>
    <w:rsid w:val="0A167B82"/>
    <w:rsid w:val="0A189F92"/>
    <w:rsid w:val="0A3249FA"/>
    <w:rsid w:val="0A5E98F2"/>
    <w:rsid w:val="0A5EAC47"/>
    <w:rsid w:val="0A90B2DB"/>
    <w:rsid w:val="0A952E00"/>
    <w:rsid w:val="0AADFDFB"/>
    <w:rsid w:val="0AE66A1B"/>
    <w:rsid w:val="0AE75DFB"/>
    <w:rsid w:val="0AF9AC2E"/>
    <w:rsid w:val="0B2FA54F"/>
    <w:rsid w:val="0B44017D"/>
    <w:rsid w:val="0B685838"/>
    <w:rsid w:val="0BD3AB8D"/>
    <w:rsid w:val="0C09CA70"/>
    <w:rsid w:val="0C9E84C2"/>
    <w:rsid w:val="0CA33388"/>
    <w:rsid w:val="0CC4D591"/>
    <w:rsid w:val="0D5DB614"/>
    <w:rsid w:val="0DA395A0"/>
    <w:rsid w:val="0DB077F0"/>
    <w:rsid w:val="0DEDE3FB"/>
    <w:rsid w:val="0E1F6542"/>
    <w:rsid w:val="0E2C344D"/>
    <w:rsid w:val="0E538694"/>
    <w:rsid w:val="0EC14EFB"/>
    <w:rsid w:val="0F0DC29C"/>
    <w:rsid w:val="0FEF22EB"/>
    <w:rsid w:val="0FF5C65A"/>
    <w:rsid w:val="101987E8"/>
    <w:rsid w:val="101BBBA0"/>
    <w:rsid w:val="105B25F5"/>
    <w:rsid w:val="105EFB2A"/>
    <w:rsid w:val="10730777"/>
    <w:rsid w:val="1104DF88"/>
    <w:rsid w:val="110A8168"/>
    <w:rsid w:val="110AEB52"/>
    <w:rsid w:val="1110891C"/>
    <w:rsid w:val="113B761F"/>
    <w:rsid w:val="1190AEC4"/>
    <w:rsid w:val="11A59011"/>
    <w:rsid w:val="11ACED43"/>
    <w:rsid w:val="11B787A0"/>
    <w:rsid w:val="12305549"/>
    <w:rsid w:val="12AE6C00"/>
    <w:rsid w:val="12D2B950"/>
    <w:rsid w:val="12D7FE71"/>
    <w:rsid w:val="12DB1F3E"/>
    <w:rsid w:val="132FF5F3"/>
    <w:rsid w:val="133B8395"/>
    <w:rsid w:val="135BF7A0"/>
    <w:rsid w:val="137CE14E"/>
    <w:rsid w:val="13952438"/>
    <w:rsid w:val="13BCAB2D"/>
    <w:rsid w:val="141656E9"/>
    <w:rsid w:val="143703BE"/>
    <w:rsid w:val="143BD73B"/>
    <w:rsid w:val="14E56AE4"/>
    <w:rsid w:val="14EC7E09"/>
    <w:rsid w:val="154E46A7"/>
    <w:rsid w:val="15BD3806"/>
    <w:rsid w:val="15C8705F"/>
    <w:rsid w:val="15DDDA34"/>
    <w:rsid w:val="16047098"/>
    <w:rsid w:val="16128168"/>
    <w:rsid w:val="1621C9D2"/>
    <w:rsid w:val="1637BE76"/>
    <w:rsid w:val="164670C8"/>
    <w:rsid w:val="168D767E"/>
    <w:rsid w:val="168F83C0"/>
    <w:rsid w:val="16C4801B"/>
    <w:rsid w:val="16EA5AFD"/>
    <w:rsid w:val="16F17CAA"/>
    <w:rsid w:val="170E1D56"/>
    <w:rsid w:val="1710571C"/>
    <w:rsid w:val="17274427"/>
    <w:rsid w:val="1745D0A9"/>
    <w:rsid w:val="175A5601"/>
    <w:rsid w:val="177AE4EC"/>
    <w:rsid w:val="17AB5CC3"/>
    <w:rsid w:val="17BA92AB"/>
    <w:rsid w:val="1810A851"/>
    <w:rsid w:val="18160B8A"/>
    <w:rsid w:val="1835C4ED"/>
    <w:rsid w:val="183D126C"/>
    <w:rsid w:val="186CF403"/>
    <w:rsid w:val="18725C7C"/>
    <w:rsid w:val="18ADFFD8"/>
    <w:rsid w:val="18C73080"/>
    <w:rsid w:val="19629D89"/>
    <w:rsid w:val="196B14B8"/>
    <w:rsid w:val="19C30282"/>
    <w:rsid w:val="19F39448"/>
    <w:rsid w:val="1A1C2A21"/>
    <w:rsid w:val="1A3EE8FF"/>
    <w:rsid w:val="1A5DD2E8"/>
    <w:rsid w:val="1AC4CE66"/>
    <w:rsid w:val="1ACA0194"/>
    <w:rsid w:val="1AE911DC"/>
    <w:rsid w:val="1AFA78F6"/>
    <w:rsid w:val="1B815A15"/>
    <w:rsid w:val="1BE773BB"/>
    <w:rsid w:val="1BF2B45C"/>
    <w:rsid w:val="1BFE2A62"/>
    <w:rsid w:val="1C3EDDC0"/>
    <w:rsid w:val="1C91B485"/>
    <w:rsid w:val="1CBBFDAF"/>
    <w:rsid w:val="1D4AF8B8"/>
    <w:rsid w:val="1D78D478"/>
    <w:rsid w:val="1DCBE582"/>
    <w:rsid w:val="1DE5B40B"/>
    <w:rsid w:val="1E6EDD1E"/>
    <w:rsid w:val="1EA42659"/>
    <w:rsid w:val="1EBF8A31"/>
    <w:rsid w:val="1EDCBD31"/>
    <w:rsid w:val="1EE552B8"/>
    <w:rsid w:val="1F0C3656"/>
    <w:rsid w:val="1F13E2EF"/>
    <w:rsid w:val="1F2FA8AB"/>
    <w:rsid w:val="1F3E4226"/>
    <w:rsid w:val="1F5985BA"/>
    <w:rsid w:val="1F5DC06C"/>
    <w:rsid w:val="1FFEFDFF"/>
    <w:rsid w:val="207EE075"/>
    <w:rsid w:val="20C6E60A"/>
    <w:rsid w:val="2108108C"/>
    <w:rsid w:val="210C132A"/>
    <w:rsid w:val="212B899D"/>
    <w:rsid w:val="21540C48"/>
    <w:rsid w:val="2164E5E0"/>
    <w:rsid w:val="21729C9D"/>
    <w:rsid w:val="218FE726"/>
    <w:rsid w:val="2192FB78"/>
    <w:rsid w:val="21AA1141"/>
    <w:rsid w:val="21AC89D6"/>
    <w:rsid w:val="21CE92EE"/>
    <w:rsid w:val="21E66059"/>
    <w:rsid w:val="21EF09F8"/>
    <w:rsid w:val="224AE6DE"/>
    <w:rsid w:val="226D659A"/>
    <w:rsid w:val="22A1DC6B"/>
    <w:rsid w:val="22C73173"/>
    <w:rsid w:val="22CC8572"/>
    <w:rsid w:val="22EEF9D4"/>
    <w:rsid w:val="230C7FDF"/>
    <w:rsid w:val="232390FF"/>
    <w:rsid w:val="232CADC4"/>
    <w:rsid w:val="236D38C2"/>
    <w:rsid w:val="23842DD7"/>
    <w:rsid w:val="23B5EA6C"/>
    <w:rsid w:val="23DBEDE7"/>
    <w:rsid w:val="23FEAD87"/>
    <w:rsid w:val="240DE88C"/>
    <w:rsid w:val="240EE80E"/>
    <w:rsid w:val="24587CA1"/>
    <w:rsid w:val="24754CF9"/>
    <w:rsid w:val="24FF5B4C"/>
    <w:rsid w:val="25252DBA"/>
    <w:rsid w:val="257C3BE0"/>
    <w:rsid w:val="25A6BD0A"/>
    <w:rsid w:val="25D7011D"/>
    <w:rsid w:val="25E50786"/>
    <w:rsid w:val="263E1E19"/>
    <w:rsid w:val="264E09F9"/>
    <w:rsid w:val="266187F9"/>
    <w:rsid w:val="26619B5A"/>
    <w:rsid w:val="2697646E"/>
    <w:rsid w:val="26C44D66"/>
    <w:rsid w:val="26E6A6FD"/>
    <w:rsid w:val="270BCB91"/>
    <w:rsid w:val="27310CF7"/>
    <w:rsid w:val="2783F176"/>
    <w:rsid w:val="27A665F5"/>
    <w:rsid w:val="27ED9702"/>
    <w:rsid w:val="2800358A"/>
    <w:rsid w:val="2823A566"/>
    <w:rsid w:val="284D37D5"/>
    <w:rsid w:val="285C581D"/>
    <w:rsid w:val="2899443F"/>
    <w:rsid w:val="28D55E25"/>
    <w:rsid w:val="28DB5AAB"/>
    <w:rsid w:val="28E2AB50"/>
    <w:rsid w:val="2907CD18"/>
    <w:rsid w:val="29323967"/>
    <w:rsid w:val="29655DDC"/>
    <w:rsid w:val="29679784"/>
    <w:rsid w:val="297A4009"/>
    <w:rsid w:val="2ABE9C0A"/>
    <w:rsid w:val="2AC679F9"/>
    <w:rsid w:val="2B0FA283"/>
    <w:rsid w:val="2B84D503"/>
    <w:rsid w:val="2BB48120"/>
    <w:rsid w:val="2BF09D08"/>
    <w:rsid w:val="2C2E1167"/>
    <w:rsid w:val="2C3D33C6"/>
    <w:rsid w:val="2C46A3BD"/>
    <w:rsid w:val="2C4A87F7"/>
    <w:rsid w:val="2C58C0AE"/>
    <w:rsid w:val="2CBA5186"/>
    <w:rsid w:val="2CE09AC5"/>
    <w:rsid w:val="2DEA9488"/>
    <w:rsid w:val="2DFFF26D"/>
    <w:rsid w:val="2E0431ED"/>
    <w:rsid w:val="2E0D5681"/>
    <w:rsid w:val="2E11988C"/>
    <w:rsid w:val="2E14C930"/>
    <w:rsid w:val="2E2196E4"/>
    <w:rsid w:val="2E378D5A"/>
    <w:rsid w:val="2E7551C2"/>
    <w:rsid w:val="2E945B96"/>
    <w:rsid w:val="2EA25E53"/>
    <w:rsid w:val="2EB16D75"/>
    <w:rsid w:val="2EB4138B"/>
    <w:rsid w:val="2EC2037E"/>
    <w:rsid w:val="2ED3D250"/>
    <w:rsid w:val="2EF4F3A1"/>
    <w:rsid w:val="2F00E747"/>
    <w:rsid w:val="2F1E06E5"/>
    <w:rsid w:val="2F525662"/>
    <w:rsid w:val="2F7F6312"/>
    <w:rsid w:val="2F9D6EDD"/>
    <w:rsid w:val="2FBF8CCD"/>
    <w:rsid w:val="2FC3AE3A"/>
    <w:rsid w:val="30036B9C"/>
    <w:rsid w:val="30143DE6"/>
    <w:rsid w:val="3017912C"/>
    <w:rsid w:val="306FD35E"/>
    <w:rsid w:val="30CB4BCA"/>
    <w:rsid w:val="30FD027B"/>
    <w:rsid w:val="31143340"/>
    <w:rsid w:val="31257908"/>
    <w:rsid w:val="31339FFA"/>
    <w:rsid w:val="314B94E9"/>
    <w:rsid w:val="3154719E"/>
    <w:rsid w:val="316ACBF8"/>
    <w:rsid w:val="31E9E07B"/>
    <w:rsid w:val="31EAF44B"/>
    <w:rsid w:val="31F15289"/>
    <w:rsid w:val="324EFC5B"/>
    <w:rsid w:val="32E3A076"/>
    <w:rsid w:val="32E9E04D"/>
    <w:rsid w:val="3314CFD9"/>
    <w:rsid w:val="33AE9969"/>
    <w:rsid w:val="33C4BE25"/>
    <w:rsid w:val="33D12D76"/>
    <w:rsid w:val="33F2D4F4"/>
    <w:rsid w:val="3404C800"/>
    <w:rsid w:val="344C7DE7"/>
    <w:rsid w:val="347D4C9A"/>
    <w:rsid w:val="347D5A1A"/>
    <w:rsid w:val="34A5B4A1"/>
    <w:rsid w:val="34B8058F"/>
    <w:rsid w:val="34BB216A"/>
    <w:rsid w:val="34FCE053"/>
    <w:rsid w:val="351D9F50"/>
    <w:rsid w:val="352F7389"/>
    <w:rsid w:val="3569E005"/>
    <w:rsid w:val="35AD150D"/>
    <w:rsid w:val="35FFA2D6"/>
    <w:rsid w:val="3660235C"/>
    <w:rsid w:val="3679F88A"/>
    <w:rsid w:val="3689F7A5"/>
    <w:rsid w:val="36902788"/>
    <w:rsid w:val="36A3EA82"/>
    <w:rsid w:val="36E00D68"/>
    <w:rsid w:val="36ECBD66"/>
    <w:rsid w:val="37170153"/>
    <w:rsid w:val="374D9209"/>
    <w:rsid w:val="376F0BA1"/>
    <w:rsid w:val="3787B1C3"/>
    <w:rsid w:val="37D87562"/>
    <w:rsid w:val="37DD6ABA"/>
    <w:rsid w:val="37EC922A"/>
    <w:rsid w:val="3805B42B"/>
    <w:rsid w:val="3869C441"/>
    <w:rsid w:val="3874C54F"/>
    <w:rsid w:val="38877477"/>
    <w:rsid w:val="38BEE452"/>
    <w:rsid w:val="38EB77EF"/>
    <w:rsid w:val="393AB060"/>
    <w:rsid w:val="3984FB61"/>
    <w:rsid w:val="3A082E84"/>
    <w:rsid w:val="3A0C2698"/>
    <w:rsid w:val="3A273D44"/>
    <w:rsid w:val="3A9883AE"/>
    <w:rsid w:val="3AF0E6E4"/>
    <w:rsid w:val="3B22ECC3"/>
    <w:rsid w:val="3B35FD0D"/>
    <w:rsid w:val="3B75AE6C"/>
    <w:rsid w:val="3B7AAD49"/>
    <w:rsid w:val="3B8EA188"/>
    <w:rsid w:val="3BAEA6DE"/>
    <w:rsid w:val="3BC71449"/>
    <w:rsid w:val="3BD765F8"/>
    <w:rsid w:val="3BECC005"/>
    <w:rsid w:val="3C117523"/>
    <w:rsid w:val="3C4B4000"/>
    <w:rsid w:val="3C63D7C9"/>
    <w:rsid w:val="3C7005E1"/>
    <w:rsid w:val="3C7E949C"/>
    <w:rsid w:val="3D4D7E08"/>
    <w:rsid w:val="3D623914"/>
    <w:rsid w:val="3D84BE06"/>
    <w:rsid w:val="3D88BE98"/>
    <w:rsid w:val="3DDB3EAF"/>
    <w:rsid w:val="3E18C757"/>
    <w:rsid w:val="3F42E1A4"/>
    <w:rsid w:val="3F962C37"/>
    <w:rsid w:val="3FA1FF42"/>
    <w:rsid w:val="3FB939D3"/>
    <w:rsid w:val="4000049F"/>
    <w:rsid w:val="40039059"/>
    <w:rsid w:val="400C8700"/>
    <w:rsid w:val="4046F4CD"/>
    <w:rsid w:val="404D584E"/>
    <w:rsid w:val="40CA8C48"/>
    <w:rsid w:val="411AAA4D"/>
    <w:rsid w:val="411BC3DF"/>
    <w:rsid w:val="41B13DCA"/>
    <w:rsid w:val="42556277"/>
    <w:rsid w:val="428AB6F2"/>
    <w:rsid w:val="42915483"/>
    <w:rsid w:val="42B9F9FE"/>
    <w:rsid w:val="42E3A3C5"/>
    <w:rsid w:val="42F371D5"/>
    <w:rsid w:val="4310F527"/>
    <w:rsid w:val="4345F87C"/>
    <w:rsid w:val="43770A10"/>
    <w:rsid w:val="438638FE"/>
    <w:rsid w:val="43B71A83"/>
    <w:rsid w:val="43BCE77E"/>
    <w:rsid w:val="43CEC445"/>
    <w:rsid w:val="43FA2E30"/>
    <w:rsid w:val="44396B07"/>
    <w:rsid w:val="443BC5E9"/>
    <w:rsid w:val="4453B897"/>
    <w:rsid w:val="446014D7"/>
    <w:rsid w:val="44CE0E90"/>
    <w:rsid w:val="450D5253"/>
    <w:rsid w:val="451671E7"/>
    <w:rsid w:val="451D28B4"/>
    <w:rsid w:val="4526926A"/>
    <w:rsid w:val="4559C74A"/>
    <w:rsid w:val="456695E8"/>
    <w:rsid w:val="45733B00"/>
    <w:rsid w:val="45CEC05A"/>
    <w:rsid w:val="45FD3D31"/>
    <w:rsid w:val="460A2C02"/>
    <w:rsid w:val="4645712C"/>
    <w:rsid w:val="465DCFD2"/>
    <w:rsid w:val="469DF810"/>
    <w:rsid w:val="46D0B9AF"/>
    <w:rsid w:val="46EAA8F2"/>
    <w:rsid w:val="470B4D59"/>
    <w:rsid w:val="470E29F1"/>
    <w:rsid w:val="47232A09"/>
    <w:rsid w:val="4765E806"/>
    <w:rsid w:val="476E7BB5"/>
    <w:rsid w:val="47E30A23"/>
    <w:rsid w:val="47F7C662"/>
    <w:rsid w:val="47F7E749"/>
    <w:rsid w:val="482BA9F0"/>
    <w:rsid w:val="48A06A2E"/>
    <w:rsid w:val="48E45F63"/>
    <w:rsid w:val="4944F8FC"/>
    <w:rsid w:val="49901627"/>
    <w:rsid w:val="49FA2955"/>
    <w:rsid w:val="49FBF759"/>
    <w:rsid w:val="4A145C2A"/>
    <w:rsid w:val="4A5DB5AC"/>
    <w:rsid w:val="4A65763B"/>
    <w:rsid w:val="4A71FF91"/>
    <w:rsid w:val="4A89C097"/>
    <w:rsid w:val="4ABA3F65"/>
    <w:rsid w:val="4AC0AC56"/>
    <w:rsid w:val="4AE839FC"/>
    <w:rsid w:val="4B06114D"/>
    <w:rsid w:val="4B0F283F"/>
    <w:rsid w:val="4B5C6AC1"/>
    <w:rsid w:val="4BA3889C"/>
    <w:rsid w:val="4BBEDA22"/>
    <w:rsid w:val="4BE8D81A"/>
    <w:rsid w:val="4C0305AE"/>
    <w:rsid w:val="4C18C7E9"/>
    <w:rsid w:val="4C8CBE1E"/>
    <w:rsid w:val="4CB8E6AB"/>
    <w:rsid w:val="4CD3EEA1"/>
    <w:rsid w:val="4D009D0F"/>
    <w:rsid w:val="4D1A0FE1"/>
    <w:rsid w:val="4D301B8F"/>
    <w:rsid w:val="4D3E50A1"/>
    <w:rsid w:val="4D49BF92"/>
    <w:rsid w:val="4D5A6811"/>
    <w:rsid w:val="4D91F1E6"/>
    <w:rsid w:val="4DB9CF36"/>
    <w:rsid w:val="4DBFFF5C"/>
    <w:rsid w:val="4DCD0F75"/>
    <w:rsid w:val="4E1F7EB8"/>
    <w:rsid w:val="4E717BA4"/>
    <w:rsid w:val="4E96E7E5"/>
    <w:rsid w:val="4EA0DAC7"/>
    <w:rsid w:val="4F29FE5D"/>
    <w:rsid w:val="4F5313B3"/>
    <w:rsid w:val="4F617714"/>
    <w:rsid w:val="4FD13EAB"/>
    <w:rsid w:val="4FEA928B"/>
    <w:rsid w:val="50070638"/>
    <w:rsid w:val="501B2499"/>
    <w:rsid w:val="5025949F"/>
    <w:rsid w:val="50403A3C"/>
    <w:rsid w:val="50A99466"/>
    <w:rsid w:val="50E0E9CD"/>
    <w:rsid w:val="5102588C"/>
    <w:rsid w:val="515075C2"/>
    <w:rsid w:val="51760E21"/>
    <w:rsid w:val="518DB7A8"/>
    <w:rsid w:val="51953ADD"/>
    <w:rsid w:val="51E5B206"/>
    <w:rsid w:val="5254FFB0"/>
    <w:rsid w:val="5267F1F3"/>
    <w:rsid w:val="5280A947"/>
    <w:rsid w:val="528FF807"/>
    <w:rsid w:val="52BC7540"/>
    <w:rsid w:val="52D87177"/>
    <w:rsid w:val="530236D4"/>
    <w:rsid w:val="530AE5E8"/>
    <w:rsid w:val="532A1985"/>
    <w:rsid w:val="53471ED1"/>
    <w:rsid w:val="535119E7"/>
    <w:rsid w:val="53593540"/>
    <w:rsid w:val="53F65976"/>
    <w:rsid w:val="54762BBE"/>
    <w:rsid w:val="5483DDBF"/>
    <w:rsid w:val="548951F6"/>
    <w:rsid w:val="54B157F1"/>
    <w:rsid w:val="54C1486D"/>
    <w:rsid w:val="54E498BC"/>
    <w:rsid w:val="556AC5E7"/>
    <w:rsid w:val="55742C50"/>
    <w:rsid w:val="55C63D3E"/>
    <w:rsid w:val="55D2F70F"/>
    <w:rsid w:val="55DB547B"/>
    <w:rsid w:val="55FB9711"/>
    <w:rsid w:val="561ECBA0"/>
    <w:rsid w:val="5681DA3B"/>
    <w:rsid w:val="56B2EAE7"/>
    <w:rsid w:val="56C06019"/>
    <w:rsid w:val="571474AC"/>
    <w:rsid w:val="57210C1B"/>
    <w:rsid w:val="5722FA75"/>
    <w:rsid w:val="573877DD"/>
    <w:rsid w:val="574BF756"/>
    <w:rsid w:val="575FD361"/>
    <w:rsid w:val="57AC111D"/>
    <w:rsid w:val="57CFD3F8"/>
    <w:rsid w:val="58020309"/>
    <w:rsid w:val="5846751F"/>
    <w:rsid w:val="584D82B7"/>
    <w:rsid w:val="58508A7F"/>
    <w:rsid w:val="585B32F1"/>
    <w:rsid w:val="587BF559"/>
    <w:rsid w:val="5889FAB6"/>
    <w:rsid w:val="5899EF6B"/>
    <w:rsid w:val="58EF98F4"/>
    <w:rsid w:val="591586E2"/>
    <w:rsid w:val="59273C0E"/>
    <w:rsid w:val="59832737"/>
    <w:rsid w:val="59B5669F"/>
    <w:rsid w:val="59C583C1"/>
    <w:rsid w:val="59DDC033"/>
    <w:rsid w:val="59F17C1A"/>
    <w:rsid w:val="5A2D5B1B"/>
    <w:rsid w:val="5A4A7F62"/>
    <w:rsid w:val="5A63A92D"/>
    <w:rsid w:val="5AA0878F"/>
    <w:rsid w:val="5AB03F45"/>
    <w:rsid w:val="5AD87B89"/>
    <w:rsid w:val="5AFAAF78"/>
    <w:rsid w:val="5B9DE478"/>
    <w:rsid w:val="5BDDCA6F"/>
    <w:rsid w:val="5C4A1747"/>
    <w:rsid w:val="5C542FAE"/>
    <w:rsid w:val="5C6B3630"/>
    <w:rsid w:val="5C6E5879"/>
    <w:rsid w:val="5CE67DBC"/>
    <w:rsid w:val="5D02280C"/>
    <w:rsid w:val="5D5A471E"/>
    <w:rsid w:val="5DF5C8D3"/>
    <w:rsid w:val="5E512740"/>
    <w:rsid w:val="5E5459CF"/>
    <w:rsid w:val="5ED4A252"/>
    <w:rsid w:val="5EFE86AD"/>
    <w:rsid w:val="5F6FDEB5"/>
    <w:rsid w:val="5F8D2529"/>
    <w:rsid w:val="5FC2045A"/>
    <w:rsid w:val="6041135F"/>
    <w:rsid w:val="6095A852"/>
    <w:rsid w:val="60C53961"/>
    <w:rsid w:val="60CC6D23"/>
    <w:rsid w:val="60D4F230"/>
    <w:rsid w:val="611AEC8D"/>
    <w:rsid w:val="613DF1DA"/>
    <w:rsid w:val="61640440"/>
    <w:rsid w:val="61808868"/>
    <w:rsid w:val="6190EF91"/>
    <w:rsid w:val="619A9E88"/>
    <w:rsid w:val="61A8A434"/>
    <w:rsid w:val="61E73F80"/>
    <w:rsid w:val="6201D841"/>
    <w:rsid w:val="62E8B536"/>
    <w:rsid w:val="62E9ABC5"/>
    <w:rsid w:val="62F44464"/>
    <w:rsid w:val="634E6A9B"/>
    <w:rsid w:val="6387A14C"/>
    <w:rsid w:val="6395EDE4"/>
    <w:rsid w:val="639CF74B"/>
    <w:rsid w:val="63B1EB31"/>
    <w:rsid w:val="63D4578B"/>
    <w:rsid w:val="6409AB9B"/>
    <w:rsid w:val="640FE423"/>
    <w:rsid w:val="64278C4E"/>
    <w:rsid w:val="645AF73F"/>
    <w:rsid w:val="645D8EFB"/>
    <w:rsid w:val="64A8AF5A"/>
    <w:rsid w:val="64E6FBE4"/>
    <w:rsid w:val="64F968FB"/>
    <w:rsid w:val="652A01D5"/>
    <w:rsid w:val="653CFE5B"/>
    <w:rsid w:val="659F0BB6"/>
    <w:rsid w:val="6612CEC9"/>
    <w:rsid w:val="662B4F6F"/>
    <w:rsid w:val="665FDDFF"/>
    <w:rsid w:val="66BA3ADD"/>
    <w:rsid w:val="66C053B3"/>
    <w:rsid w:val="674172D8"/>
    <w:rsid w:val="676B2A1E"/>
    <w:rsid w:val="67B37403"/>
    <w:rsid w:val="683446D9"/>
    <w:rsid w:val="68BCE46C"/>
    <w:rsid w:val="68F31189"/>
    <w:rsid w:val="68F759AB"/>
    <w:rsid w:val="69097230"/>
    <w:rsid w:val="69ADE66F"/>
    <w:rsid w:val="69B84949"/>
    <w:rsid w:val="69CFB97E"/>
    <w:rsid w:val="69D3F2AA"/>
    <w:rsid w:val="6A1A7B1A"/>
    <w:rsid w:val="6A4A5147"/>
    <w:rsid w:val="6A8360A5"/>
    <w:rsid w:val="6ABC6ACB"/>
    <w:rsid w:val="6ACC08A1"/>
    <w:rsid w:val="6ACCAEAC"/>
    <w:rsid w:val="6ACF9366"/>
    <w:rsid w:val="6B73C574"/>
    <w:rsid w:val="6B7FDC75"/>
    <w:rsid w:val="6B95DEF6"/>
    <w:rsid w:val="6BAA8247"/>
    <w:rsid w:val="6CBD6384"/>
    <w:rsid w:val="6CCED167"/>
    <w:rsid w:val="6D300421"/>
    <w:rsid w:val="6D3AB48A"/>
    <w:rsid w:val="6D453587"/>
    <w:rsid w:val="6DADEFE7"/>
    <w:rsid w:val="6DBBEEFE"/>
    <w:rsid w:val="6DE722FD"/>
    <w:rsid w:val="6E0B3C5D"/>
    <w:rsid w:val="6E2EF532"/>
    <w:rsid w:val="6E45DEDB"/>
    <w:rsid w:val="6E88E9AD"/>
    <w:rsid w:val="6EF41F24"/>
    <w:rsid w:val="6EFABFEF"/>
    <w:rsid w:val="6EFCD45D"/>
    <w:rsid w:val="6F2324DC"/>
    <w:rsid w:val="6F4C60EC"/>
    <w:rsid w:val="6FB85733"/>
    <w:rsid w:val="6FDACD58"/>
    <w:rsid w:val="6FEB4B97"/>
    <w:rsid w:val="70061AAD"/>
    <w:rsid w:val="7021038F"/>
    <w:rsid w:val="702D38E1"/>
    <w:rsid w:val="705D6D21"/>
    <w:rsid w:val="707DC039"/>
    <w:rsid w:val="70816992"/>
    <w:rsid w:val="708D1E3D"/>
    <w:rsid w:val="70A77A42"/>
    <w:rsid w:val="70D7B7C6"/>
    <w:rsid w:val="70F4BF6C"/>
    <w:rsid w:val="71A377E3"/>
    <w:rsid w:val="71A43A88"/>
    <w:rsid w:val="71A9773D"/>
    <w:rsid w:val="71B3470A"/>
    <w:rsid w:val="71BFA38A"/>
    <w:rsid w:val="71F8F1EF"/>
    <w:rsid w:val="71F939A9"/>
    <w:rsid w:val="71FB6A1E"/>
    <w:rsid w:val="72397B68"/>
    <w:rsid w:val="726626BC"/>
    <w:rsid w:val="72747F2F"/>
    <w:rsid w:val="727FC841"/>
    <w:rsid w:val="72B0DCAB"/>
    <w:rsid w:val="732618C1"/>
    <w:rsid w:val="733B058D"/>
    <w:rsid w:val="739A6AC2"/>
    <w:rsid w:val="73CE5325"/>
    <w:rsid w:val="73E11CE4"/>
    <w:rsid w:val="73EFBD99"/>
    <w:rsid w:val="7408AB30"/>
    <w:rsid w:val="7445DFEC"/>
    <w:rsid w:val="74B1AA2A"/>
    <w:rsid w:val="74BB76F5"/>
    <w:rsid w:val="74F68A2C"/>
    <w:rsid w:val="7521B100"/>
    <w:rsid w:val="753EBBBB"/>
    <w:rsid w:val="7544662B"/>
    <w:rsid w:val="760D786A"/>
    <w:rsid w:val="7640FA29"/>
    <w:rsid w:val="7658AC65"/>
    <w:rsid w:val="769937AF"/>
    <w:rsid w:val="76A37F1E"/>
    <w:rsid w:val="76AC7BE3"/>
    <w:rsid w:val="7765CD8B"/>
    <w:rsid w:val="778E713C"/>
    <w:rsid w:val="77935F33"/>
    <w:rsid w:val="779CD3E4"/>
    <w:rsid w:val="77DED604"/>
    <w:rsid w:val="77F04ADE"/>
    <w:rsid w:val="7804E03E"/>
    <w:rsid w:val="7830AF24"/>
    <w:rsid w:val="78734617"/>
    <w:rsid w:val="78755C63"/>
    <w:rsid w:val="789E36A6"/>
    <w:rsid w:val="78A67A91"/>
    <w:rsid w:val="78B56C4D"/>
    <w:rsid w:val="791D5F56"/>
    <w:rsid w:val="79B9DF22"/>
    <w:rsid w:val="79C3F34B"/>
    <w:rsid w:val="7A21532C"/>
    <w:rsid w:val="7A3EE45C"/>
    <w:rsid w:val="7A67720B"/>
    <w:rsid w:val="7A7D8B14"/>
    <w:rsid w:val="7A95428A"/>
    <w:rsid w:val="7AF0F9CC"/>
    <w:rsid w:val="7B0F3F6D"/>
    <w:rsid w:val="7B2D65F1"/>
    <w:rsid w:val="7B3838EB"/>
    <w:rsid w:val="7B70AB8E"/>
    <w:rsid w:val="7B79D88C"/>
    <w:rsid w:val="7B957598"/>
    <w:rsid w:val="7BEEB7F8"/>
    <w:rsid w:val="7CE25BB8"/>
    <w:rsid w:val="7CEB906E"/>
    <w:rsid w:val="7CEE52B6"/>
    <w:rsid w:val="7CEF0BBA"/>
    <w:rsid w:val="7D60AA30"/>
    <w:rsid w:val="7D7F89D6"/>
    <w:rsid w:val="7DF465D3"/>
    <w:rsid w:val="7E011DB5"/>
    <w:rsid w:val="7E1638D2"/>
    <w:rsid w:val="7E5443CE"/>
    <w:rsid w:val="7F0E8D48"/>
    <w:rsid w:val="7F12426E"/>
    <w:rsid w:val="7F27D0D1"/>
    <w:rsid w:val="7F3BFECD"/>
    <w:rsid w:val="7F849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DD44BC"/>
  <w15:docId w15:val="{AF2EA7FF-D1CF-4989-9724-7D1DFD74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aliases w:val="OIOS List Paragraph,Bullet List,FooterText,List Paragraph1,Colorful List Accent 1,numbered,Paragraphe de liste1,列出段落,列出段落1,Bulletr List Paragraph,List Paragraph2,List Paragraph21,Párrafo de lista1,Parágrafo da Lista1,リスト段落1,Plan,Ha,Dot pt"/>
    <w:basedOn w:val="Normal"/>
    <w:link w:val="ListParagraphChar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1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character" w:customStyle="1" w:styleId="ListParagraphChar">
    <w:name w:val="List Paragraph Char"/>
    <w:aliases w:val="OIOS List Paragraph Char,Bullet List Char,FooterText Char,List Paragraph1 Char,Colorful List Accent 1 Char,numbered Char,Paragraphe de liste1 Char,列出段落 Char,列出段落1 Char,Bulletr List Paragraph Char,List Paragraph2 Char,リスト段落1 Char"/>
    <w:link w:val="ListParagraph"/>
    <w:uiPriority w:val="34"/>
    <w:qFormat/>
    <w:rsid w:val="00EB1072"/>
    <w:rPr>
      <w:rFonts w:ascii="Times New Roman" w:eastAsia="SimSun" w:hAnsi="Times New Roman" w:cs="Times New Roman"/>
      <w:sz w:val="22"/>
      <w:szCs w:val="22"/>
      <w:lang w:val="en-GB"/>
    </w:rPr>
  </w:style>
  <w:style w:type="paragraph" w:customStyle="1" w:styleId="CBD-prov-agenda-item">
    <w:name w:val="CBD-prov-agenda-item"/>
    <w:basedOn w:val="CBDNormalNumber"/>
    <w:qFormat/>
    <w:rsid w:val="00354DF7"/>
    <w:pPr>
      <w:numPr>
        <w:numId w:val="18"/>
      </w:numPr>
      <w:tabs>
        <w:tab w:val="clear" w:pos="567"/>
      </w:tabs>
      <w:jc w:val="left"/>
    </w:pPr>
  </w:style>
  <w:style w:type="paragraph" w:customStyle="1" w:styleId="CBDprov-agendasubitem">
    <w:name w:val="CBD_prov-agenda_subitem"/>
    <w:basedOn w:val="CBDNormalNumber"/>
    <w:qFormat/>
    <w:rsid w:val="00E46A7B"/>
    <w:pPr>
      <w:numPr>
        <w:numId w:val="19"/>
      </w:num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E0740205084C5DA0CF0D3B1452F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68633-6735-4E19-A573-7322CA982A50}"/>
      </w:docPartPr>
      <w:docPartBody>
        <w:p w:rsidR="00724249" w:rsidRDefault="00724249">
          <w:pPr>
            <w:pStyle w:val="48E0740205084C5DA0CF0D3B1452FB0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3D"/>
    <w:rsid w:val="00004B1F"/>
    <w:rsid w:val="00045CC7"/>
    <w:rsid w:val="000748DD"/>
    <w:rsid w:val="000860DF"/>
    <w:rsid w:val="000A102E"/>
    <w:rsid w:val="000C3B98"/>
    <w:rsid w:val="000F233F"/>
    <w:rsid w:val="00256E13"/>
    <w:rsid w:val="002C0157"/>
    <w:rsid w:val="002D6003"/>
    <w:rsid w:val="002E5B62"/>
    <w:rsid w:val="002E687E"/>
    <w:rsid w:val="00312113"/>
    <w:rsid w:val="00332F88"/>
    <w:rsid w:val="003359B2"/>
    <w:rsid w:val="003462D6"/>
    <w:rsid w:val="0036708D"/>
    <w:rsid w:val="003A51F8"/>
    <w:rsid w:val="003A533F"/>
    <w:rsid w:val="003B47F4"/>
    <w:rsid w:val="003F0723"/>
    <w:rsid w:val="003F0973"/>
    <w:rsid w:val="00462480"/>
    <w:rsid w:val="00467F94"/>
    <w:rsid w:val="00490F18"/>
    <w:rsid w:val="004F4731"/>
    <w:rsid w:val="00540FAA"/>
    <w:rsid w:val="005850A0"/>
    <w:rsid w:val="005B47C3"/>
    <w:rsid w:val="006F15F2"/>
    <w:rsid w:val="007145C3"/>
    <w:rsid w:val="00724249"/>
    <w:rsid w:val="007B0618"/>
    <w:rsid w:val="007E6EA7"/>
    <w:rsid w:val="00845115"/>
    <w:rsid w:val="008A252A"/>
    <w:rsid w:val="008F2D94"/>
    <w:rsid w:val="00935E79"/>
    <w:rsid w:val="00944FEF"/>
    <w:rsid w:val="00990056"/>
    <w:rsid w:val="00A107C1"/>
    <w:rsid w:val="00AA50DD"/>
    <w:rsid w:val="00AB6481"/>
    <w:rsid w:val="00AF721A"/>
    <w:rsid w:val="00B02501"/>
    <w:rsid w:val="00B23069"/>
    <w:rsid w:val="00B551E8"/>
    <w:rsid w:val="00B9533D"/>
    <w:rsid w:val="00B95E8B"/>
    <w:rsid w:val="00BA7402"/>
    <w:rsid w:val="00BB35F2"/>
    <w:rsid w:val="00BC3F6F"/>
    <w:rsid w:val="00CC1355"/>
    <w:rsid w:val="00CD3436"/>
    <w:rsid w:val="00CD3A48"/>
    <w:rsid w:val="00CE3DCF"/>
    <w:rsid w:val="00CE741F"/>
    <w:rsid w:val="00D42B37"/>
    <w:rsid w:val="00D774F9"/>
    <w:rsid w:val="00E24CAE"/>
    <w:rsid w:val="00E4296E"/>
    <w:rsid w:val="00E95E52"/>
    <w:rsid w:val="00FD3A7F"/>
    <w:rsid w:val="00FD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0157"/>
    <w:rPr>
      <w:color w:val="808080"/>
    </w:rPr>
  </w:style>
  <w:style w:type="paragraph" w:customStyle="1" w:styleId="48E0740205084C5DA0CF0D3B1452FB02">
    <w:name w:val="48E0740205084C5DA0CF0D3B1452F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A70A37-C5D2-4675-9629-1EC5CA85F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(2).dotm</Template>
  <TotalTime>0</TotalTime>
  <Pages>1</Pages>
  <Words>97</Words>
  <Characters>616</Characters>
  <Application>Microsoft Office Word</Application>
  <DocSecurity>0</DocSecurity>
  <Lines>12</Lines>
  <Paragraphs>3</Paragraphs>
  <ScaleCrop>false</ScaleCrop>
  <Company>SCBD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CBD/NBSAP/OM/2025/8/1</dc:subject>
  <dc:creator>scbd</dc:creator>
  <cp:keywords>Convention on Biological Diversity</cp:keywords>
  <cp:lastModifiedBy>Veronique Lefebvre</cp:lastModifiedBy>
  <cp:revision>3</cp:revision>
  <cp:lastPrinted>2020-01-21T22:56:00Z</cp:lastPrinted>
  <dcterms:created xsi:type="dcterms:W3CDTF">2025-12-18T21:02:00Z</dcterms:created>
  <dcterms:modified xsi:type="dcterms:W3CDTF">2025-12-18T21:02:00Z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