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25"/>
        <w:gridCol w:w="4201"/>
      </w:tblGrid>
      <w:tr w:rsidR="00784CC6" w:rsidRPr="001133C5" w14:paraId="4264CB24" w14:textId="77777777" w:rsidTr="00C94CDB">
        <w:trPr>
          <w:trHeight w:val="709"/>
        </w:trPr>
        <w:tc>
          <w:tcPr>
            <w:tcW w:w="856" w:type="dxa"/>
            <w:tcBorders>
              <w:bottom w:val="single" w:sz="12" w:space="0" w:color="auto"/>
            </w:tcBorders>
          </w:tcPr>
          <w:p w14:paraId="308EEED8" w14:textId="77777777" w:rsidR="00784CC6" w:rsidRPr="001838BA" w:rsidRDefault="00784CC6" w:rsidP="00891A19">
            <w:pPr>
              <w:suppressLineNumbers/>
              <w:suppressAutoHyphens/>
              <w:kinsoku w:val="0"/>
              <w:overflowPunct w:val="0"/>
              <w:autoSpaceDE w:val="0"/>
              <w:autoSpaceDN w:val="0"/>
              <w:adjustRightInd w:val="0"/>
              <w:snapToGrid w:val="0"/>
              <w:rPr>
                <w:kern w:val="22"/>
              </w:rPr>
            </w:pPr>
            <w:r>
              <w:rPr>
                <w:noProof/>
                <w:lang w:val="en-GB" w:eastAsia="en-GB"/>
              </w:rPr>
              <w:drawing>
                <wp:inline distT="0" distB="0" distL="0" distR="0" wp14:anchorId="473A0392" wp14:editId="17A7C358">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14:paraId="766DA28B" w14:textId="77777777" w:rsidR="00784CC6" w:rsidRPr="001838BA" w:rsidRDefault="00531277" w:rsidP="00891A19">
            <w:pPr>
              <w:suppressLineNumbers/>
              <w:suppressAutoHyphens/>
              <w:kinsoku w:val="0"/>
              <w:overflowPunct w:val="0"/>
              <w:autoSpaceDE w:val="0"/>
              <w:autoSpaceDN w:val="0"/>
              <w:adjustRightInd w:val="0"/>
              <w:snapToGrid w:val="0"/>
              <w:rPr>
                <w:kern w:val="22"/>
              </w:rPr>
            </w:pPr>
            <w:r>
              <w:rPr>
                <w:noProof/>
                <w:lang w:val="en-GB" w:eastAsia="en-GB"/>
              </w:rPr>
              <w:drawing>
                <wp:inline distT="0" distB="0" distL="0" distR="0" wp14:anchorId="19FDCF81" wp14:editId="390E34BF">
                  <wp:extent cx="469127" cy="524234"/>
                  <wp:effectExtent l="0" t="0" r="762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72935" cy="528489"/>
                          </a:xfrm>
                          <a:prstGeom prst="rect">
                            <a:avLst/>
                          </a:prstGeom>
                          <a:noFill/>
                          <a:ln w="9525">
                            <a:noFill/>
                            <a:miter lim="800000"/>
                            <a:headEnd/>
                            <a:tailEnd/>
                          </a:ln>
                        </pic:spPr>
                      </pic:pic>
                    </a:graphicData>
                  </a:graphic>
                </wp:inline>
              </w:drawing>
            </w:r>
          </w:p>
        </w:tc>
        <w:tc>
          <w:tcPr>
            <w:tcW w:w="4355" w:type="dxa"/>
            <w:tcBorders>
              <w:bottom w:val="single" w:sz="12" w:space="0" w:color="auto"/>
            </w:tcBorders>
          </w:tcPr>
          <w:p w14:paraId="670192AC" w14:textId="77777777" w:rsidR="00784CC6" w:rsidRPr="001838BA" w:rsidRDefault="00784CC6" w:rsidP="00891A19">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b/>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921CAB" w:rsidRPr="00DF43D7" w14:paraId="310888C6" w14:textId="77777777" w:rsidTr="00921CAB">
        <w:trPr>
          <w:trHeight w:val="1815"/>
        </w:trPr>
        <w:tc>
          <w:tcPr>
            <w:tcW w:w="6117" w:type="dxa"/>
            <w:tcBorders>
              <w:top w:val="single" w:sz="12" w:space="0" w:color="auto"/>
              <w:bottom w:val="single" w:sz="36" w:space="0" w:color="auto"/>
            </w:tcBorders>
            <w:vAlign w:val="center"/>
          </w:tcPr>
          <w:p w14:paraId="2FD20B2E" w14:textId="77777777" w:rsidR="00921CAB" w:rsidRPr="00DF43D7" w:rsidRDefault="000B2A8A" w:rsidP="00891A19">
            <w:pPr>
              <w:suppressLineNumbers/>
              <w:suppressAutoHyphens/>
              <w:kinsoku w:val="0"/>
              <w:overflowPunct w:val="0"/>
              <w:autoSpaceDE w:val="0"/>
              <w:autoSpaceDN w:val="0"/>
              <w:rPr>
                <w:szCs w:val="22"/>
              </w:rPr>
            </w:pPr>
            <w:r>
              <w:rPr>
                <w:noProof/>
                <w:lang w:val="en-GB" w:eastAsia="en-GB"/>
              </w:rPr>
              <w:drawing>
                <wp:inline distT="0" distB="0" distL="0" distR="0" wp14:anchorId="710A55A8" wp14:editId="3484F8CE">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803BB27" w14:textId="77777777" w:rsidR="00921CAB" w:rsidRPr="00575F96" w:rsidRDefault="00921CAB" w:rsidP="00891A19">
            <w:pPr>
              <w:suppressLineNumbers/>
              <w:suppressAutoHyphens/>
              <w:kinsoku w:val="0"/>
              <w:overflowPunct w:val="0"/>
              <w:autoSpaceDE w:val="0"/>
              <w:autoSpaceDN w:val="0"/>
              <w:ind w:left="1215"/>
              <w:rPr>
                <w:rFonts w:ascii="Times New Roman" w:hAnsi="Times New Roman" w:cs="Times New Roman"/>
                <w:szCs w:val="22"/>
                <w:lang w:val="en-US"/>
              </w:rPr>
            </w:pPr>
            <w:r w:rsidRPr="00575F96">
              <w:rPr>
                <w:rFonts w:ascii="Times New Roman" w:hAnsi="Times New Roman"/>
                <w:szCs w:val="22"/>
                <w:lang w:val="en-US"/>
              </w:rPr>
              <w:t>Distr.</w:t>
            </w:r>
          </w:p>
          <w:p w14:paraId="322FA009" w14:textId="77777777" w:rsidR="00921CAB" w:rsidRPr="00575F96" w:rsidRDefault="00000000" w:rsidP="00891A19">
            <w:pPr>
              <w:suppressLineNumbers/>
              <w:suppressAutoHyphens/>
              <w:kinsoku w:val="0"/>
              <w:overflowPunct w:val="0"/>
              <w:autoSpaceDE w:val="0"/>
              <w:autoSpaceDN w:val="0"/>
              <w:ind w:left="1215"/>
              <w:rPr>
                <w:rFonts w:ascii="Times New Roman" w:hAnsi="Times New Roman" w:cs="Times New Roman"/>
                <w:szCs w:val="22"/>
                <w:lang w:val="en-US"/>
              </w:rPr>
            </w:pPr>
            <w:sdt>
              <w:sdtPr>
                <w:rPr>
                  <w:snapToGrid w:val="0"/>
                  <w:kern w:val="22"/>
                  <w:szCs w:val="22"/>
                  <w:lang w:val="en-US"/>
                </w:rPr>
                <w:alias w:val="Статус"/>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Content>
                <w:r w:rsidR="004C648F" w:rsidRPr="00575F96">
                  <w:rPr>
                    <w:rFonts w:ascii="Times New Roman" w:hAnsi="Times New Roman" w:cs="Times New Roman"/>
                    <w:snapToGrid w:val="0"/>
                    <w:kern w:val="22"/>
                    <w:szCs w:val="22"/>
                    <w:lang w:val="en-US"/>
                  </w:rPr>
                  <w:t>LIMITED</w:t>
                </w:r>
              </w:sdtContent>
            </w:sdt>
          </w:p>
          <w:p w14:paraId="681B3D14" w14:textId="77777777" w:rsidR="00921CAB" w:rsidRPr="00575F96" w:rsidRDefault="00921CAB" w:rsidP="00891A19">
            <w:pPr>
              <w:suppressLineNumbers/>
              <w:suppressAutoHyphens/>
              <w:kinsoku w:val="0"/>
              <w:overflowPunct w:val="0"/>
              <w:autoSpaceDE w:val="0"/>
              <w:autoSpaceDN w:val="0"/>
              <w:ind w:left="1215"/>
              <w:rPr>
                <w:rFonts w:ascii="Times New Roman" w:hAnsi="Times New Roman" w:cs="Times New Roman"/>
                <w:szCs w:val="22"/>
                <w:lang w:val="en-US"/>
              </w:rPr>
            </w:pPr>
          </w:p>
          <w:p w14:paraId="780310DD" w14:textId="77777777" w:rsidR="00921CAB" w:rsidRPr="00575F96" w:rsidRDefault="00000000" w:rsidP="00891A19">
            <w:pPr>
              <w:suppressLineNumbers/>
              <w:suppressAutoHyphens/>
              <w:kinsoku w:val="0"/>
              <w:overflowPunct w:val="0"/>
              <w:autoSpaceDE w:val="0"/>
              <w:autoSpaceDN w:val="0"/>
              <w:ind w:left="1215"/>
              <w:rPr>
                <w:rFonts w:ascii="Times New Roman" w:hAnsi="Times New Roman" w:cs="Times New Roman"/>
                <w:szCs w:val="22"/>
                <w:lang w:val="en-US"/>
              </w:rPr>
            </w:pPr>
            <w:sdt>
              <w:sdtPr>
                <w:rPr>
                  <w:bCs/>
                  <w:szCs w:val="22"/>
                  <w:lang w:val="en-CA"/>
                </w:rPr>
                <w:alias w:val="CBD/NP/MOP/3/6."/>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Content>
                <w:r w:rsidR="00C921A8" w:rsidRPr="00884C6B">
                  <w:rPr>
                    <w:rFonts w:ascii="Times New Roman" w:hAnsi="Times New Roman" w:cs="Times New Roman"/>
                    <w:bCs/>
                    <w:szCs w:val="22"/>
                    <w:lang w:val="en-CA"/>
                  </w:rPr>
                  <w:t>CBD/NP/MOP/</w:t>
                </w:r>
                <w:r w:rsidR="0071790A">
                  <w:rPr>
                    <w:rFonts w:ascii="Times New Roman" w:hAnsi="Times New Roman" w:cs="Times New Roman"/>
                    <w:bCs/>
                    <w:szCs w:val="22"/>
                    <w:lang w:val="en-CA"/>
                  </w:rPr>
                  <w:t>4</w:t>
                </w:r>
                <w:r w:rsidR="00C921A8" w:rsidRPr="00884C6B">
                  <w:rPr>
                    <w:rFonts w:ascii="Times New Roman" w:hAnsi="Times New Roman" w:cs="Times New Roman"/>
                    <w:bCs/>
                    <w:szCs w:val="22"/>
                    <w:lang w:val="en-CA"/>
                  </w:rPr>
                  <w:t>/L.1</w:t>
                </w:r>
              </w:sdtContent>
            </w:sdt>
          </w:p>
          <w:p w14:paraId="28AADE01" w14:textId="77777777" w:rsidR="00921CAB" w:rsidRPr="0071790A" w:rsidRDefault="0071790A" w:rsidP="00891A19">
            <w:pPr>
              <w:suppressLineNumbers/>
              <w:suppressAutoHyphens/>
              <w:kinsoku w:val="0"/>
              <w:overflowPunct w:val="0"/>
              <w:autoSpaceDE w:val="0"/>
              <w:autoSpaceDN w:val="0"/>
              <w:ind w:left="1215"/>
              <w:rPr>
                <w:rFonts w:ascii="Times New Roman" w:hAnsi="Times New Roman" w:cs="Times New Roman"/>
                <w:szCs w:val="22"/>
              </w:rPr>
            </w:pPr>
            <w:r w:rsidRPr="00B56E7A">
              <w:rPr>
                <w:rFonts w:ascii="Times New Roman" w:hAnsi="Times New Roman" w:cs="Times New Roman"/>
                <w:snapToGrid w:val="0"/>
                <w:kern w:val="22"/>
                <w:szCs w:val="22"/>
                <w:lang w:val="en-CA"/>
              </w:rPr>
              <w:t>19</w:t>
            </w:r>
            <w:r w:rsidRPr="0071790A">
              <w:rPr>
                <w:rFonts w:ascii="Times New Roman" w:hAnsi="Times New Roman" w:cs="Times New Roman"/>
                <w:snapToGrid w:val="0"/>
                <w:kern w:val="22"/>
                <w:szCs w:val="22"/>
                <w:lang w:val="en-CA"/>
              </w:rPr>
              <w:t xml:space="preserve"> December 2022</w:t>
            </w:r>
            <w:r w:rsidR="004C648F" w:rsidRPr="0071790A">
              <w:rPr>
                <w:rFonts w:ascii="Times New Roman" w:hAnsi="Times New Roman" w:cs="Times New Roman"/>
                <w:szCs w:val="22"/>
              </w:rPr>
              <w:t xml:space="preserve"> </w:t>
            </w:r>
          </w:p>
          <w:p w14:paraId="3E139F9C" w14:textId="77777777" w:rsidR="00921CAB" w:rsidRPr="00C94CDB" w:rsidRDefault="00921CAB" w:rsidP="00891A19">
            <w:pPr>
              <w:suppressLineNumbers/>
              <w:suppressAutoHyphens/>
              <w:kinsoku w:val="0"/>
              <w:overflowPunct w:val="0"/>
              <w:autoSpaceDE w:val="0"/>
              <w:autoSpaceDN w:val="0"/>
              <w:ind w:left="1215"/>
              <w:rPr>
                <w:rFonts w:ascii="Times New Roman" w:hAnsi="Times New Roman" w:cs="Times New Roman"/>
                <w:szCs w:val="22"/>
              </w:rPr>
            </w:pPr>
          </w:p>
          <w:p w14:paraId="11DEF5F2" w14:textId="77777777" w:rsidR="00921CAB" w:rsidRPr="00C94CDB" w:rsidRDefault="00921CAB" w:rsidP="00891A19">
            <w:pPr>
              <w:suppressLineNumbers/>
              <w:suppressAutoHyphens/>
              <w:kinsoku w:val="0"/>
              <w:overflowPunct w:val="0"/>
              <w:autoSpaceDE w:val="0"/>
              <w:autoSpaceDN w:val="0"/>
              <w:ind w:left="1215"/>
              <w:rPr>
                <w:rFonts w:ascii="Times New Roman" w:hAnsi="Times New Roman" w:cs="Times New Roman"/>
                <w:szCs w:val="22"/>
              </w:rPr>
            </w:pPr>
            <w:r>
              <w:rPr>
                <w:rFonts w:ascii="Times New Roman" w:hAnsi="Times New Roman"/>
                <w:szCs w:val="22"/>
              </w:rPr>
              <w:t xml:space="preserve">RUSSIAN </w:t>
            </w:r>
            <w:r>
              <w:rPr>
                <w:rFonts w:ascii="Times New Roman" w:hAnsi="Times New Roman"/>
                <w:szCs w:val="22"/>
              </w:rPr>
              <w:br/>
              <w:t>ORIGINAL: ENGLISH</w:t>
            </w:r>
          </w:p>
          <w:p w14:paraId="318E0953" w14:textId="77777777" w:rsidR="00921CAB" w:rsidRPr="00DF43D7" w:rsidRDefault="00921CAB" w:rsidP="00891A19">
            <w:pPr>
              <w:suppressLineNumbers/>
              <w:suppressAutoHyphens/>
              <w:kinsoku w:val="0"/>
              <w:overflowPunct w:val="0"/>
              <w:autoSpaceDE w:val="0"/>
              <w:autoSpaceDN w:val="0"/>
              <w:rPr>
                <w:szCs w:val="22"/>
              </w:rPr>
            </w:pPr>
          </w:p>
        </w:tc>
      </w:tr>
    </w:tbl>
    <w:p w14:paraId="2F73E2AE" w14:textId="77777777" w:rsidR="00193167" w:rsidRPr="005C78D8" w:rsidRDefault="00193167" w:rsidP="005C78D8">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BCC0362" w14:textId="77777777" w:rsidR="0071790A" w:rsidRPr="003543B4" w:rsidRDefault="0071790A" w:rsidP="0071790A">
      <w:pPr>
        <w:pStyle w:val="Cornernotation"/>
        <w:ind w:left="227" w:hanging="227"/>
        <w:rPr>
          <w:snapToGrid w:val="0"/>
          <w:kern w:val="22"/>
        </w:rPr>
      </w:pPr>
      <w:r w:rsidRPr="003543B4">
        <w:rPr>
          <w:snapToGrid w:val="0"/>
          <w:kern w:val="22"/>
        </w:rPr>
        <w:t>Четвертое совещание, часть II</w:t>
      </w:r>
    </w:p>
    <w:p w14:paraId="2CAA75BC" w14:textId="77777777" w:rsidR="00E606C0" w:rsidRPr="00B56E7A" w:rsidRDefault="0071790A" w:rsidP="0071790A">
      <w:pPr>
        <w:suppressLineNumbers/>
        <w:suppressAutoHyphens/>
        <w:kinsoku w:val="0"/>
        <w:overflowPunct w:val="0"/>
        <w:autoSpaceDE w:val="0"/>
        <w:autoSpaceDN w:val="0"/>
        <w:ind w:right="4422"/>
        <w:jc w:val="left"/>
        <w:rPr>
          <w:snapToGrid w:val="0"/>
          <w:kern w:val="22"/>
        </w:rPr>
      </w:pPr>
      <w:r w:rsidRPr="003543B4">
        <w:rPr>
          <w:snapToGrid w:val="0"/>
          <w:kern w:val="22"/>
        </w:rPr>
        <w:t>Монреаль, Канада, 7-19 декабря 2022 года</w:t>
      </w:r>
    </w:p>
    <w:p w14:paraId="22736A71" w14:textId="77777777" w:rsidR="0071790A" w:rsidRPr="00B56E7A" w:rsidRDefault="0071790A" w:rsidP="0071790A">
      <w:pPr>
        <w:suppressLineNumbers/>
        <w:suppressAutoHyphens/>
        <w:kinsoku w:val="0"/>
        <w:overflowPunct w:val="0"/>
        <w:autoSpaceDE w:val="0"/>
        <w:autoSpaceDN w:val="0"/>
        <w:ind w:right="4422"/>
        <w:jc w:val="left"/>
        <w:rPr>
          <w:rFonts w:eastAsia="Times New Roman"/>
          <w:snapToGrid w:val="0"/>
          <w:kern w:val="22"/>
          <w:szCs w:val="22"/>
        </w:rPr>
      </w:pPr>
      <w:r>
        <w:rPr>
          <w:snapToGrid w:val="0"/>
          <w:kern w:val="22"/>
          <w:szCs w:val="22"/>
        </w:rPr>
        <w:t>Пункт</w:t>
      </w:r>
      <w:r w:rsidRPr="003543B4">
        <w:rPr>
          <w:snapToGrid w:val="0"/>
          <w:kern w:val="22"/>
          <w:szCs w:val="22"/>
        </w:rPr>
        <w:t xml:space="preserve"> </w:t>
      </w:r>
      <w:r w:rsidRPr="00B56E7A">
        <w:rPr>
          <w:snapToGrid w:val="0"/>
          <w:kern w:val="22"/>
          <w:szCs w:val="22"/>
        </w:rPr>
        <w:t>18</w:t>
      </w:r>
      <w:r w:rsidRPr="003543B4">
        <w:rPr>
          <w:snapToGrid w:val="0"/>
          <w:kern w:val="22"/>
          <w:szCs w:val="22"/>
        </w:rPr>
        <w:t xml:space="preserve"> </w:t>
      </w:r>
      <w:r>
        <w:rPr>
          <w:snapToGrid w:val="0"/>
          <w:kern w:val="22"/>
          <w:szCs w:val="22"/>
        </w:rPr>
        <w:t>повестки дня</w:t>
      </w:r>
    </w:p>
    <w:p w14:paraId="40C72CEB" w14:textId="77777777" w:rsidR="00E606C0" w:rsidRDefault="006B7FB5" w:rsidP="006B7FB5">
      <w:pPr>
        <w:pStyle w:val="Heading1"/>
        <w:rPr>
          <w:rFonts w:hint="eastAsia"/>
        </w:rPr>
      </w:pPr>
      <w:r>
        <w:t>ПРОЕКТ ДОКЛАДА О ХОДЕ РАБОТЫ СОВЕЩАНИЯ</w:t>
      </w:r>
    </w:p>
    <w:p w14:paraId="3413123B" w14:textId="49A63C03" w:rsidR="00672406" w:rsidRPr="00672406" w:rsidRDefault="00E627B2" w:rsidP="00E627B2">
      <w:pPr>
        <w:jc w:val="center"/>
      </w:pPr>
      <w:r>
        <w:rPr>
          <w:i/>
        </w:rPr>
        <w:t>Докладчик:</w:t>
      </w:r>
      <w:r w:rsidR="00B56E7A" w:rsidRPr="00B56E7A">
        <w:rPr>
          <w:rFonts w:asciiTheme="majorBidi" w:hAnsiTheme="majorBidi" w:cstheme="majorBidi"/>
          <w:bCs/>
          <w:i/>
          <w:iCs/>
          <w:snapToGrid w:val="0"/>
        </w:rPr>
        <w:t xml:space="preserve"> </w:t>
      </w:r>
      <w:proofErr w:type="spellStart"/>
      <w:r w:rsidR="00B56E7A" w:rsidRPr="00563703">
        <w:rPr>
          <w:rFonts w:asciiTheme="majorBidi" w:hAnsiTheme="majorBidi" w:cstheme="majorBidi"/>
          <w:bCs/>
          <w:i/>
          <w:iCs/>
          <w:snapToGrid w:val="0"/>
        </w:rPr>
        <w:t>Эльвана</w:t>
      </w:r>
      <w:proofErr w:type="spellEnd"/>
      <w:r w:rsidR="00B56E7A" w:rsidRPr="00563703">
        <w:rPr>
          <w:rFonts w:asciiTheme="majorBidi" w:hAnsiTheme="majorBidi" w:cstheme="majorBidi"/>
          <w:bCs/>
          <w:i/>
          <w:iCs/>
          <w:snapToGrid w:val="0"/>
        </w:rPr>
        <w:t xml:space="preserve"> </w:t>
      </w:r>
      <w:proofErr w:type="spellStart"/>
      <w:r w:rsidR="00B56E7A" w:rsidRPr="00563703">
        <w:rPr>
          <w:rFonts w:asciiTheme="majorBidi" w:hAnsiTheme="majorBidi" w:cstheme="majorBidi"/>
          <w:bCs/>
          <w:i/>
          <w:iCs/>
          <w:snapToGrid w:val="0"/>
        </w:rPr>
        <w:t>Рамадж</w:t>
      </w:r>
      <w:proofErr w:type="spellEnd"/>
      <w:r w:rsidR="00B56E7A" w:rsidRPr="00563703">
        <w:rPr>
          <w:rFonts w:asciiTheme="majorBidi" w:hAnsiTheme="majorBidi" w:cstheme="majorBidi"/>
          <w:bCs/>
          <w:i/>
          <w:iCs/>
          <w:snapToGrid w:val="0"/>
        </w:rPr>
        <w:t xml:space="preserve"> (Албания)</w:t>
      </w:r>
    </w:p>
    <w:p w14:paraId="5AAF399F" w14:textId="77777777" w:rsidR="00CF77B5" w:rsidRPr="006B7FB5" w:rsidRDefault="00240D7E" w:rsidP="006B7FB5">
      <w:pPr>
        <w:pStyle w:val="Heading1"/>
        <w:rPr>
          <w:rFonts w:hint="eastAsia"/>
        </w:rPr>
      </w:pPr>
      <w:r>
        <w:t>ВВЕДЕНИЕ</w:t>
      </w:r>
    </w:p>
    <w:p w14:paraId="0559AB3E" w14:textId="77777777" w:rsidR="00363D33" w:rsidRDefault="00363D33" w:rsidP="00DC368B">
      <w:pPr>
        <w:pStyle w:val="Para1"/>
        <w:tabs>
          <w:tab w:val="clear" w:pos="360"/>
          <w:tab w:val="num" w:pos="709"/>
        </w:tabs>
      </w:pPr>
      <w:r w:rsidRPr="00363D33">
        <w:t xml:space="preserve">Конференция Сторон, </w:t>
      </w:r>
      <w:r>
        <w:t>выступающая</w:t>
      </w:r>
      <w:r w:rsidRPr="00363D33">
        <w:t xml:space="preserve"> в качестве совещания Сторон Нагойского протокола </w:t>
      </w:r>
      <w:r>
        <w:t xml:space="preserve">регулирования </w:t>
      </w:r>
      <w:r w:rsidRPr="00363D33">
        <w:t>доступ</w:t>
      </w:r>
      <w:r>
        <w:t>а</w:t>
      </w:r>
      <w:r w:rsidRPr="00363D33">
        <w:t xml:space="preserve"> к генетическим ресурсам и совместно</w:t>
      </w:r>
      <w:r>
        <w:t>го</w:t>
      </w:r>
      <w:r w:rsidRPr="00363D33">
        <w:t xml:space="preserve"> использовани</w:t>
      </w:r>
      <w:r>
        <w:t>я</w:t>
      </w:r>
      <w:r w:rsidRPr="00363D33">
        <w:t xml:space="preserve"> на справедливой и равной основе выгод от их </w:t>
      </w:r>
      <w:r>
        <w:t>применения</w:t>
      </w:r>
      <w:r w:rsidRPr="00363D33">
        <w:t xml:space="preserve"> (Нагойский протокол), провела свое четвертое совещание одновременно с </w:t>
      </w:r>
      <w:r>
        <w:t>15-м</w:t>
      </w:r>
      <w:r w:rsidRPr="00363D33">
        <w:t xml:space="preserve"> совещанием Конференции Сторон Конвенции о биологическом разнообразии и десят</w:t>
      </w:r>
      <w:r>
        <w:t>ым</w:t>
      </w:r>
      <w:r w:rsidRPr="00363D33">
        <w:t xml:space="preserve"> совещани</w:t>
      </w:r>
      <w:r>
        <w:t>ем</w:t>
      </w:r>
      <w:r w:rsidRPr="00363D33">
        <w:t xml:space="preserve"> Конференции Сторон, выступающей в качестве совещания Сторон Картахенского протокола по биобезопасности (Картахенский протокол).</w:t>
      </w:r>
    </w:p>
    <w:p w14:paraId="5C0B2F81" w14:textId="77777777" w:rsidR="0071790A" w:rsidRPr="0071790A" w:rsidRDefault="0071790A" w:rsidP="00DC368B">
      <w:pPr>
        <w:pStyle w:val="Para1"/>
        <w:tabs>
          <w:tab w:val="clear" w:pos="360"/>
          <w:tab w:val="num" w:pos="709"/>
        </w:tabs>
      </w:pPr>
      <w:r w:rsidRPr="00210F20">
        <w:t xml:space="preserve">В силу обстоятельств, связанных с пандемией коронавирусной болезни (COVID-19), это совещание проводилось в двух частях, причем первая часть (часть I) представляла собой сегмент высокого уровня, проводившийся в онлайновом формате с частичным очным присутствием участников в </w:t>
      </w:r>
      <w:proofErr w:type="spellStart"/>
      <w:r w:rsidRPr="00210F20">
        <w:t>Куньмине</w:t>
      </w:r>
      <w:proofErr w:type="spellEnd"/>
      <w:r w:rsidRPr="00210F20">
        <w:t xml:space="preserve"> (Китай) 12 и 13 октября 2021 года, тогда как вторая часть (часть II) прошла в очном формате в Монреале (Канада) с 7 по 19 декабря 2022 года. В настоящем докладе отражен ход работы части II совещания</w:t>
      </w:r>
      <w:r w:rsidRPr="00367F6C">
        <w:rPr>
          <w:rStyle w:val="FootnoteReference"/>
          <w:kern w:val="22"/>
          <w:vertAlign w:val="superscript"/>
        </w:rPr>
        <w:footnoteReference w:id="1"/>
      </w:r>
      <w:r w:rsidRPr="00210F20">
        <w:t>.</w:t>
      </w:r>
    </w:p>
    <w:p w14:paraId="342A5ABB" w14:textId="77777777" w:rsidR="0071790A" w:rsidRPr="006B7FB5" w:rsidRDefault="0071790A" w:rsidP="00DC368B">
      <w:pPr>
        <w:pStyle w:val="Para1"/>
        <w:tabs>
          <w:tab w:val="clear" w:pos="360"/>
          <w:tab w:val="num" w:pos="709"/>
        </w:tabs>
      </w:pPr>
      <w:r w:rsidRPr="00210F20">
        <w:t xml:space="preserve">Части II совещания предшествовало 6 декабря 2022 года церемониальное приветствие традиционного вождя народа </w:t>
      </w:r>
      <w:proofErr w:type="spellStart"/>
      <w:r w:rsidRPr="00210F20">
        <w:rPr>
          <w:color w:val="000000"/>
          <w:bdr w:val="none" w:sz="0" w:space="0" w:color="auto" w:frame="1"/>
        </w:rPr>
        <w:t>онондага</w:t>
      </w:r>
      <w:proofErr w:type="spellEnd"/>
      <w:r w:rsidRPr="00210F20">
        <w:rPr>
          <w:color w:val="000000"/>
          <w:bdr w:val="none" w:sz="0" w:space="0" w:color="auto" w:frame="1"/>
        </w:rPr>
        <w:t xml:space="preserve">, за которым последовали </w:t>
      </w:r>
      <w:r w:rsidRPr="00210F20">
        <w:t>выступления других высокопоставленных лиц и культурная программа</w:t>
      </w:r>
      <w:r>
        <w:t>.</w:t>
      </w:r>
    </w:p>
    <w:p w14:paraId="57E77CDE" w14:textId="77777777" w:rsidR="00DA4DAF" w:rsidRPr="00F17C2B" w:rsidRDefault="00DA4DAF" w:rsidP="002D7E6D">
      <w:pPr>
        <w:pStyle w:val="Heading2"/>
      </w:pPr>
      <w:r>
        <w:t xml:space="preserve">B. </w:t>
      </w:r>
      <w:r>
        <w:tab/>
        <w:t xml:space="preserve">Участники совещания </w:t>
      </w:r>
    </w:p>
    <w:p w14:paraId="66AE2EAE" w14:textId="77777777" w:rsidR="00DA4DAF" w:rsidRPr="006B7FB5" w:rsidRDefault="0071790A" w:rsidP="00DC368B">
      <w:pPr>
        <w:pStyle w:val="Para1"/>
        <w:tabs>
          <w:tab w:val="clear" w:pos="360"/>
          <w:tab w:val="num" w:pos="709"/>
        </w:tabs>
      </w:pPr>
      <w:r w:rsidRPr="00210F20">
        <w:t>Участвовать в работе II части совещания были приглашены все государства</w:t>
      </w:r>
      <w:r w:rsidR="00DA4DAF">
        <w:t xml:space="preserve">. В работе совещания приняли участие следующие Стороны Нагойского протокола: </w:t>
      </w:r>
      <w:r w:rsidR="00E627B2">
        <w:t>[</w:t>
      </w:r>
      <w:r w:rsidR="00E627B2">
        <w:rPr>
          <w:i/>
        </w:rPr>
        <w:t>будет дополнено</w:t>
      </w:r>
      <w:r w:rsidR="00E627B2">
        <w:t>]</w:t>
      </w:r>
    </w:p>
    <w:p w14:paraId="4341C7D7" w14:textId="77777777" w:rsidR="008E2E46" w:rsidRPr="00577D5F" w:rsidRDefault="008E2E46" w:rsidP="00DC368B">
      <w:pPr>
        <w:pStyle w:val="Para1"/>
        <w:tabs>
          <w:tab w:val="clear" w:pos="360"/>
          <w:tab w:val="num" w:pos="709"/>
        </w:tabs>
      </w:pPr>
      <w:bookmarkStart w:id="0" w:name="_Hlk530317937"/>
      <w:r>
        <w:t xml:space="preserve">На совещании были также представлены следующие государства, не являющиеся Сторонами Нагойского протокола: </w:t>
      </w:r>
      <w:r w:rsidR="00E627B2">
        <w:t>[</w:t>
      </w:r>
      <w:r w:rsidR="00E627B2">
        <w:rPr>
          <w:i/>
        </w:rPr>
        <w:t>будет дополнено</w:t>
      </w:r>
      <w:r w:rsidR="00E627B2">
        <w:t>]</w:t>
      </w:r>
    </w:p>
    <w:bookmarkEnd w:id="0"/>
    <w:p w14:paraId="4D9C5BE5" w14:textId="77777777" w:rsidR="008E2E46" w:rsidRPr="00577D5F" w:rsidRDefault="0071790A" w:rsidP="00DC368B">
      <w:pPr>
        <w:pStyle w:val="Para1"/>
        <w:tabs>
          <w:tab w:val="clear" w:pos="360"/>
          <w:tab w:val="num" w:pos="709"/>
        </w:tabs>
      </w:pPr>
      <w:r>
        <w:lastRenderedPageBreak/>
        <w:t>С</w:t>
      </w:r>
      <w:r w:rsidRPr="0071790A">
        <w:t xml:space="preserve">ведения обо всех других участниках </w:t>
      </w:r>
      <w:r>
        <w:t>представлены</w:t>
      </w:r>
      <w:r w:rsidRPr="0071790A">
        <w:t xml:space="preserve"> в приложении I к докладу Конференции Сторон о работе ее 15-го совещания (CBD/COP/15/XX)</w:t>
      </w:r>
      <w:r w:rsidR="008E2E46">
        <w:t>.</w:t>
      </w:r>
    </w:p>
    <w:p w14:paraId="027E4367" w14:textId="77777777" w:rsidR="00CF77B5" w:rsidRPr="00E639B0" w:rsidRDefault="002863A3" w:rsidP="006B7FB5">
      <w:pPr>
        <w:pStyle w:val="Heading1"/>
        <w:rPr>
          <w:rFonts w:hint="eastAsia"/>
          <w:i/>
        </w:rPr>
      </w:pPr>
      <w:r w:rsidRPr="00E639B0">
        <w:rPr>
          <w:i/>
        </w:rPr>
        <w:t>ПУНКТ 1.</w:t>
      </w:r>
      <w:r w:rsidRPr="00E639B0">
        <w:rPr>
          <w:i/>
        </w:rPr>
        <w:tab/>
        <w:t>ОТКРЫТИЕ СОВЕЩАНИЯ</w:t>
      </w:r>
    </w:p>
    <w:p w14:paraId="40EC666A" w14:textId="77777777" w:rsidR="00AA4FB9" w:rsidRPr="00AA4FB9" w:rsidRDefault="00AA4FB9" w:rsidP="00DC368B">
      <w:pPr>
        <w:pStyle w:val="Para1"/>
        <w:tabs>
          <w:tab w:val="clear" w:pos="360"/>
          <w:tab w:val="num" w:pos="709"/>
        </w:tabs>
      </w:pPr>
      <w:r>
        <w:rPr>
          <w:szCs w:val="22"/>
        </w:rPr>
        <w:t>Ч</w:t>
      </w:r>
      <w:r w:rsidRPr="00AA4FB9">
        <w:rPr>
          <w:szCs w:val="22"/>
        </w:rPr>
        <w:t xml:space="preserve">етвертое совещание Конференции Сторон, </w:t>
      </w:r>
      <w:r>
        <w:rPr>
          <w:szCs w:val="22"/>
        </w:rPr>
        <w:t>выступающей</w:t>
      </w:r>
      <w:r w:rsidRPr="00AA4FB9">
        <w:rPr>
          <w:szCs w:val="22"/>
        </w:rPr>
        <w:t xml:space="preserve"> в качестве совещания Сторон Нагойского протокола, часть II, было объявлено открытым в 10</w:t>
      </w:r>
      <w:r>
        <w:rPr>
          <w:szCs w:val="22"/>
        </w:rPr>
        <w:t>:</w:t>
      </w:r>
      <w:r w:rsidRPr="00AA4FB9">
        <w:rPr>
          <w:szCs w:val="22"/>
        </w:rPr>
        <w:t xml:space="preserve">25 в среду, 7 декабря 2022 года </w:t>
      </w:r>
      <w:r w:rsidR="002E4BEB">
        <w:rPr>
          <w:szCs w:val="22"/>
        </w:rPr>
        <w:t xml:space="preserve">Хуаном </w:t>
      </w:r>
      <w:proofErr w:type="spellStart"/>
      <w:r w:rsidRPr="00AA4FB9">
        <w:rPr>
          <w:szCs w:val="22"/>
        </w:rPr>
        <w:t>Жун</w:t>
      </w:r>
      <w:r>
        <w:rPr>
          <w:szCs w:val="22"/>
        </w:rPr>
        <w:t>ь</w:t>
      </w:r>
      <w:r w:rsidRPr="00AA4FB9">
        <w:rPr>
          <w:szCs w:val="22"/>
        </w:rPr>
        <w:t>цю</w:t>
      </w:r>
      <w:proofErr w:type="spellEnd"/>
      <w:r>
        <w:rPr>
          <w:szCs w:val="22"/>
        </w:rPr>
        <w:t>,</w:t>
      </w:r>
      <w:r w:rsidRPr="00AA4FB9">
        <w:rPr>
          <w:szCs w:val="22"/>
        </w:rPr>
        <w:t xml:space="preserve"> министром экологии и окружающей среды Китая и Председател</w:t>
      </w:r>
      <w:r>
        <w:rPr>
          <w:szCs w:val="22"/>
        </w:rPr>
        <w:t>ем</w:t>
      </w:r>
      <w:r w:rsidRPr="00AA4FB9">
        <w:rPr>
          <w:szCs w:val="22"/>
        </w:rPr>
        <w:t xml:space="preserve"> </w:t>
      </w:r>
      <w:r>
        <w:rPr>
          <w:szCs w:val="22"/>
        </w:rPr>
        <w:t xml:space="preserve">15-го совещания </w:t>
      </w:r>
      <w:r w:rsidRPr="00AA4FB9">
        <w:rPr>
          <w:szCs w:val="22"/>
        </w:rPr>
        <w:t>Конференции Сторо</w:t>
      </w:r>
      <w:r>
        <w:rPr>
          <w:szCs w:val="22"/>
        </w:rPr>
        <w:t>н</w:t>
      </w:r>
      <w:r w:rsidRPr="00AA4FB9">
        <w:rPr>
          <w:szCs w:val="22"/>
        </w:rPr>
        <w:t xml:space="preserve">, </w:t>
      </w:r>
      <w:r>
        <w:rPr>
          <w:szCs w:val="22"/>
        </w:rPr>
        <w:t>также выполнявшим</w:t>
      </w:r>
      <w:r w:rsidRPr="00AA4FB9">
        <w:rPr>
          <w:szCs w:val="22"/>
        </w:rPr>
        <w:t xml:space="preserve"> функции Председателя десятого совещания Конференции Сторон, выступающей в качестве совещания Сторон Нагойского протокола.</w:t>
      </w:r>
    </w:p>
    <w:p w14:paraId="4821B97D" w14:textId="77777777" w:rsidR="0071790A" w:rsidRDefault="0071790A" w:rsidP="00DC368B">
      <w:pPr>
        <w:pStyle w:val="Para1"/>
        <w:tabs>
          <w:tab w:val="clear" w:pos="360"/>
          <w:tab w:val="num" w:pos="709"/>
        </w:tabs>
      </w:pPr>
      <w:r w:rsidRPr="00210F20">
        <w:t xml:space="preserve">Со вступительными заявлениями выступили Председатель; Исполнительный директор Программы Организации Объединенных Наций по окружающей среде (ЮНЕП) г-жа </w:t>
      </w:r>
      <w:proofErr w:type="spellStart"/>
      <w:r w:rsidRPr="00210F20">
        <w:t>Ингер</w:t>
      </w:r>
      <w:proofErr w:type="spellEnd"/>
      <w:r w:rsidRPr="00210F20">
        <w:t xml:space="preserve"> Андерсен; Министр по делам </w:t>
      </w:r>
      <w:r w:rsidRPr="00DC368B">
        <w:rPr>
          <w:szCs w:val="22"/>
        </w:rPr>
        <w:t>окружающей</w:t>
      </w:r>
      <w:r w:rsidRPr="00210F20">
        <w:t xml:space="preserve"> среды и изменения климата Канады г-н Стивен Гильбо и Исполнительный секретарь Конвенции о биологическом разнообразии г-жа Элизабет </w:t>
      </w:r>
      <w:proofErr w:type="spellStart"/>
      <w:r w:rsidRPr="00210F20">
        <w:t>Марума</w:t>
      </w:r>
      <w:proofErr w:type="spellEnd"/>
      <w:r w:rsidRPr="00210F20">
        <w:t xml:space="preserve"> </w:t>
      </w:r>
      <w:proofErr w:type="spellStart"/>
      <w:r w:rsidRPr="00210F20">
        <w:t>Мрема</w:t>
      </w:r>
      <w:proofErr w:type="spellEnd"/>
      <w:r w:rsidRPr="00210F20">
        <w:t>.</w:t>
      </w:r>
    </w:p>
    <w:p w14:paraId="50D5DE1B" w14:textId="77777777" w:rsidR="0071790A" w:rsidRDefault="0071790A" w:rsidP="00DC368B">
      <w:pPr>
        <w:pStyle w:val="Para1"/>
        <w:tabs>
          <w:tab w:val="clear" w:pos="360"/>
          <w:tab w:val="num" w:pos="709"/>
        </w:tabs>
      </w:pPr>
      <w:r w:rsidRPr="00210F20">
        <w:t xml:space="preserve">В своем заявлении Председатель отметил, что текущая часть совещания, прочную основу для которой заложила предшествующая часть I, предоставляет шанс перейти от дисгармонии к гармонии, остановить оргию разрушения и заключить мирный договор с природой в ходе планирования стратегии, направленной на </w:t>
      </w:r>
      <w:r w:rsidRPr="00DC368B">
        <w:rPr>
          <w:szCs w:val="22"/>
        </w:rPr>
        <w:t>укрепление</w:t>
      </w:r>
      <w:r w:rsidRPr="00210F20">
        <w:t xml:space="preserve"> сохранения биоразнообразия на глобальном уровне. В этом контексте он заявил, что надеется увидеть проявления международного сотрудничества, политической решимости, максимальной доброй воли, гибкости, способности к достижению компромисса по ключевым вопросам, а также конструктивные обязательства по непрерывному наращиванию финансирования в целях содействия консультативному процессу. Основное внимание должно быть сосредоточено на преодолении трудностей и достижении как можно более широкого консенсуса, с тем чтобы создать программный документ, который послужит вехой и впишет новую главу в историю глобального управления биоразнообразием</w:t>
      </w:r>
      <w:r>
        <w:t>.</w:t>
      </w:r>
    </w:p>
    <w:p w14:paraId="37B688A7" w14:textId="77777777" w:rsidR="0071790A" w:rsidRDefault="0071790A" w:rsidP="00DC368B">
      <w:pPr>
        <w:pStyle w:val="Para1"/>
        <w:tabs>
          <w:tab w:val="clear" w:pos="360"/>
          <w:tab w:val="num" w:pos="709"/>
        </w:tabs>
      </w:pPr>
      <w:r w:rsidRPr="00210F20">
        <w:t>В своем выступлении г-жа Андерсен отметила, что это совещание должно обеспечить будущее системы жизнеобеспечения планеты, выработав амбициозную глобальную рамочную программу в области биоразнообразия на период после 2020 года, способную дать отпор пяти всадникам природного Апокалипсиса, решить проблему глубинных факторов утраты биоразнообразия и признающую и защищающую права коренных народов и местных общин. Кроме того, эта рамочная программа должна быть согласована с Парижским соглашением и другими соответствующими документами, обеспечиваться адекватными ресурсами и осуществляться в условиях большей транспарентности и подотчетности в отношении результатов работы. Тем не менее чрезвычайно важно ускорить темпы обсуждения, и все субъекты деятельности должны осознать свою уникальную ответственность в деле согласования плана по заключению мира с природой, как незаменимой сущностью жизни. Речь идет о выборе между всем – путем укрепления системы жизнеобеспечения, с тем чтобы в грядущие столетия она смогла выдержать весь груз человечества, – или ничем</w:t>
      </w:r>
      <w:r w:rsidR="00DC368B">
        <w:t>.</w:t>
      </w:r>
    </w:p>
    <w:p w14:paraId="70A53626" w14:textId="77777777" w:rsidR="00DC368B" w:rsidRDefault="00DC368B" w:rsidP="00DC368B">
      <w:pPr>
        <w:pStyle w:val="Para1"/>
        <w:tabs>
          <w:tab w:val="clear" w:pos="360"/>
          <w:tab w:val="num" w:pos="709"/>
        </w:tabs>
      </w:pPr>
      <w:r w:rsidRPr="00210F20">
        <w:t>Г-н Гильбо подчеркнул, что глобальная рамочная программа в области биоразнообразия на период после 2020 года должна сдержать и обратить вспять факторы, вызывающие стремительное разрушение экосистем, и вывести природу на путь восстановления. Чрезвычайно важно, чтобы рамочная программа включала в себя обязательство по сохранению к 2030 году не менее 30% суши и океанов мира. Амбициозным целям должны отвечать реальные действия: как объявил премьер-министр Трюдо на церемонии открытия, состоявшейся на день раньше, Канада значительно увеличивает свою помощь развивающимся странам для принятия мер в области биоразнообразия. Правительство играет центральную роль, однако оно должно тесно сотрудничать с гражданским обществом, частным сектором, фондами, академическим сообществом, гражданами, коренными и «первыми» народами. Глобальная рамочная программа в области биоразнообразия на период после 2020 года должна объединить нас всех в наших усилиях по сдерживанию утраты биоразнообразия и направить мир на путь жизни в гармонии с природой к 2050 году.</w:t>
      </w:r>
    </w:p>
    <w:p w14:paraId="0D1B3496" w14:textId="77777777" w:rsidR="00DC368B" w:rsidRPr="00210F20" w:rsidRDefault="00DC368B" w:rsidP="00DC368B">
      <w:pPr>
        <w:pStyle w:val="Para1"/>
        <w:tabs>
          <w:tab w:val="clear" w:pos="360"/>
          <w:tab w:val="num" w:pos="709"/>
        </w:tabs>
      </w:pPr>
      <w:r w:rsidRPr="00210F20">
        <w:t xml:space="preserve">Г-жа </w:t>
      </w:r>
      <w:proofErr w:type="spellStart"/>
      <w:r w:rsidRPr="00210F20">
        <w:t>Мрема</w:t>
      </w:r>
      <w:proofErr w:type="spellEnd"/>
      <w:r w:rsidRPr="00210F20">
        <w:t xml:space="preserve"> поблагодарила правительство Китая за решительную поддержку глобальной рамочной программы в области биоразнообразия на период после 2020 года. Она также поблагодарила многочисленные присутствующие страны-доноры и субъектов деятельности, чья щедрость позволила обеспечить участие делегатов от развивающихся стран и сообщества коренных народов. Она настоятельно </w:t>
      </w:r>
      <w:r w:rsidRPr="00210F20">
        <w:lastRenderedPageBreak/>
        <w:t>призвала участников объединить их индивидуальные голоса в общем хоре и подготовить текст, отражающий консенсус, обязательства и высокие притязания.</w:t>
      </w:r>
    </w:p>
    <w:p w14:paraId="67BD1DCE" w14:textId="77777777" w:rsidR="00DC368B" w:rsidRPr="00210F20" w:rsidRDefault="00DC368B" w:rsidP="00DC368B">
      <w:pPr>
        <w:pStyle w:val="Para1"/>
        <w:tabs>
          <w:tab w:val="clear" w:pos="360"/>
          <w:tab w:val="num" w:pos="709"/>
        </w:tabs>
      </w:pPr>
      <w:r w:rsidRPr="00210F20">
        <w:rPr>
          <w:snapToGrid w:val="0"/>
        </w:rPr>
        <w:t xml:space="preserve">На первом </w:t>
      </w:r>
      <w:r>
        <w:rPr>
          <w:snapToGrid w:val="0"/>
        </w:rPr>
        <w:t xml:space="preserve">пленарном </w:t>
      </w:r>
      <w:r w:rsidRPr="00210F20">
        <w:rPr>
          <w:snapToGrid w:val="0"/>
        </w:rPr>
        <w:t>заседании части II совещания, состоявшемся 7 декабря 2022 года, Конференция Сторон также заслушала общие заявления представителей регионов</w:t>
      </w:r>
      <w:r w:rsidRPr="00210F20">
        <w:t>, групп стран, отдельных стран</w:t>
      </w:r>
      <w:r w:rsidRPr="00210F20">
        <w:rPr>
          <w:snapToGrid w:val="0"/>
        </w:rPr>
        <w:t xml:space="preserve">, </w:t>
      </w:r>
      <w:r w:rsidRPr="00DC368B">
        <w:t>учреждений</w:t>
      </w:r>
      <w:r w:rsidRPr="00210F20">
        <w:rPr>
          <w:snapToGrid w:val="0"/>
        </w:rPr>
        <w:t xml:space="preserve"> Организации Объединенных Наций, основных групп и других субъектов деятельности. </w:t>
      </w:r>
    </w:p>
    <w:p w14:paraId="5D2D5455" w14:textId="77777777" w:rsidR="00DC368B" w:rsidRPr="00210F20" w:rsidRDefault="00DC368B" w:rsidP="00DC368B">
      <w:pPr>
        <w:pStyle w:val="Para1"/>
        <w:tabs>
          <w:tab w:val="clear" w:pos="360"/>
          <w:tab w:val="num" w:pos="709"/>
        </w:tabs>
      </w:pPr>
      <w:r w:rsidRPr="00210F20">
        <w:rPr>
          <w:snapToGrid w:val="0"/>
        </w:rPr>
        <w:t>С заявлениями выступили представители</w:t>
      </w:r>
      <w:r w:rsidRPr="00210F20">
        <w:t xml:space="preserve"> Коста-Рики, от имени государств Латинской Америки и Карибского бассейна; Палау, от имени государств Азиатско-Тихоокеанского региона; и Сенегала, от имени государств Африки. </w:t>
      </w:r>
    </w:p>
    <w:p w14:paraId="2F091B52" w14:textId="77777777" w:rsidR="00DC368B" w:rsidRPr="00210F20" w:rsidRDefault="00DC368B" w:rsidP="00DC368B">
      <w:pPr>
        <w:pStyle w:val="Para1"/>
        <w:tabs>
          <w:tab w:val="clear" w:pos="360"/>
          <w:tab w:val="num" w:pos="709"/>
        </w:tabs>
      </w:pPr>
      <w:r w:rsidRPr="00210F20">
        <w:t xml:space="preserve">С </w:t>
      </w:r>
      <w:r w:rsidRPr="00DC368B">
        <w:rPr>
          <w:snapToGrid w:val="0"/>
        </w:rPr>
        <w:t>заявлениями</w:t>
      </w:r>
      <w:r w:rsidRPr="00210F20">
        <w:t xml:space="preserve"> выступили представители Антигуа и Барбуды, от имени малых островных развивающихся государств; Европейского союза, также от имени его государств-членов; Эфиопии, от имени группы стран-единомышленников, располагающих сверхбогатым биоразнообразием; Мексики</w:t>
      </w:r>
      <w:r>
        <w:t xml:space="preserve"> </w:t>
      </w:r>
      <w:r w:rsidRPr="0066449D">
        <w:t>от имени Австралии, Вануату, Габона, Европейского союза и его членов, Замбии, Канады, Колумбии, Коста-Рики, Малави, Мексики, Монако, Нигерии, Новой Зеландии, Норвегии, Палау, Республики Кореи, Соединенного Королевства Великобритании и Северной Ирландии, Соединенных Штатов Америки,</w:t>
      </w:r>
      <w:r>
        <w:t xml:space="preserve"> </w:t>
      </w:r>
      <w:r w:rsidRPr="0066449D">
        <w:t>Швейцарии и Японии;</w:t>
      </w:r>
      <w:r w:rsidRPr="00210F20">
        <w:t xml:space="preserve"> Новой Зеландии, также от имени Австралии, Исландии, Канады, Мексики, Новой Зеландии, Норвегии, Республики Кореи, Соединенных Штатов, Швейцарии и Японии; и Филиппин, от имени государств-членов Коалиции для достижения высоких целей в интересах природы и людей и Глобального океанического альянса.</w:t>
      </w:r>
    </w:p>
    <w:p w14:paraId="0B69D57C" w14:textId="77777777" w:rsidR="00DC368B" w:rsidRPr="00210F20" w:rsidRDefault="00DC368B" w:rsidP="00DC368B">
      <w:pPr>
        <w:pStyle w:val="Para1"/>
        <w:tabs>
          <w:tab w:val="clear" w:pos="360"/>
          <w:tab w:val="num" w:pos="709"/>
        </w:tabs>
      </w:pPr>
      <w:r w:rsidRPr="00210F20">
        <w:t xml:space="preserve">Кроме того, с </w:t>
      </w:r>
      <w:r w:rsidRPr="00DC368B">
        <w:rPr>
          <w:snapToGrid w:val="0"/>
        </w:rPr>
        <w:t>заявлениями</w:t>
      </w:r>
      <w:r w:rsidRPr="00210F20">
        <w:t xml:space="preserve"> выступили представители Продовольственной и сельскохозяйственной организации Объединенных Наций и представители секретариата Конвенции по сохранению мигрирующих видов диких животных, от имени Контактной группы конвенций, связанных с биоразнообразием.</w:t>
      </w:r>
    </w:p>
    <w:p w14:paraId="762FAE77" w14:textId="77777777" w:rsidR="00DC368B" w:rsidRPr="00210F20" w:rsidRDefault="00DC368B" w:rsidP="00DC368B">
      <w:pPr>
        <w:pStyle w:val="Para1"/>
        <w:tabs>
          <w:tab w:val="clear" w:pos="360"/>
          <w:tab w:val="num" w:pos="709"/>
        </w:tabs>
      </w:pPr>
      <w:r w:rsidRPr="00210F20">
        <w:t>С заявлениями выступили представители Консультативного комитета по субнациональным правительствам и биоразнообразию (координируемого глобальной сетью Regions4 и правительством Квебека), Совета женщин КБР, Глобальной сети молодежи в защиту биоразнообразия (ГСМБ) и Международного форума коренных народов по биоразнообразию (МФКНБ).</w:t>
      </w:r>
    </w:p>
    <w:p w14:paraId="1E4502D2" w14:textId="77777777" w:rsidR="00DC368B" w:rsidRPr="00210F20" w:rsidRDefault="00DC368B" w:rsidP="00DC368B">
      <w:pPr>
        <w:pStyle w:val="Para1"/>
        <w:tabs>
          <w:tab w:val="clear" w:pos="360"/>
          <w:tab w:val="num" w:pos="709"/>
        </w:tabs>
      </w:pPr>
      <w:r w:rsidRPr="00210F20">
        <w:t>Представитель Российской Федерации выступил с заявлением, пользуясь своим правом на ответ.</w:t>
      </w:r>
    </w:p>
    <w:p w14:paraId="5889E1DE" w14:textId="77777777" w:rsidR="00DC368B" w:rsidRPr="00210F20" w:rsidRDefault="00DC368B" w:rsidP="00DC368B">
      <w:pPr>
        <w:pStyle w:val="Para1"/>
        <w:tabs>
          <w:tab w:val="clear" w:pos="360"/>
          <w:tab w:val="num" w:pos="709"/>
        </w:tabs>
      </w:pPr>
      <w:r>
        <w:t xml:space="preserve">На втором пленарном заседании части II совещания 10 декабря Конференция Сторон заслушала дополнительные </w:t>
      </w:r>
      <w:r w:rsidRPr="00DC368B">
        <w:t>заявления</w:t>
      </w:r>
      <w:r>
        <w:t xml:space="preserve"> представителей системы Организации Объединенных Наций, основных групп и других участников.</w:t>
      </w:r>
    </w:p>
    <w:p w14:paraId="3CAAE89A" w14:textId="77777777" w:rsidR="00DC368B" w:rsidRPr="00A2312E" w:rsidRDefault="00DC368B" w:rsidP="00DC368B">
      <w:pPr>
        <w:pStyle w:val="Para1"/>
        <w:tabs>
          <w:tab w:val="clear" w:pos="360"/>
          <w:tab w:val="num" w:pos="709"/>
        </w:tabs>
      </w:pPr>
      <w:r>
        <w:t xml:space="preserve">С заявлением также выступил представитель Управления Верховного комиссара Организации Объединенных </w:t>
      </w:r>
      <w:r w:rsidRPr="00DC368B">
        <w:t>Наций</w:t>
      </w:r>
      <w:r>
        <w:t xml:space="preserve"> по правам человека.</w:t>
      </w:r>
    </w:p>
    <w:p w14:paraId="03AA2574" w14:textId="77777777" w:rsidR="00DC368B" w:rsidRPr="00A2312E" w:rsidRDefault="00DC368B" w:rsidP="00DC368B">
      <w:pPr>
        <w:pStyle w:val="Para1"/>
        <w:tabs>
          <w:tab w:val="clear" w:pos="360"/>
          <w:tab w:val="num" w:pos="709"/>
        </w:tabs>
      </w:pPr>
      <w:r>
        <w:t>С заявлениями также выступили представители организации «</w:t>
      </w:r>
      <w:proofErr w:type="spellStart"/>
      <w:r>
        <w:t>Бердлайф</w:t>
      </w:r>
      <w:proofErr w:type="spellEnd"/>
      <w:r>
        <w:t xml:space="preserve"> </w:t>
      </w:r>
      <w:proofErr w:type="spellStart"/>
      <w:r>
        <w:t>интернэшнл</w:t>
      </w:r>
      <w:proofErr w:type="spellEnd"/>
      <w:r>
        <w:t xml:space="preserve">», также от имени </w:t>
      </w:r>
      <w:proofErr w:type="spellStart"/>
      <w:r w:rsidRPr="00DC368B">
        <w:t>Консервэйшн</w:t>
      </w:r>
      <w:proofErr w:type="spellEnd"/>
      <w:r>
        <w:t xml:space="preserve"> Интернэшнл, Кампании в интересах природы, Союза за биоразнообразие и охрану природы, </w:t>
      </w:r>
      <w:proofErr w:type="spellStart"/>
      <w:r>
        <w:t>Panthera</w:t>
      </w:r>
      <w:proofErr w:type="spellEnd"/>
      <w:r>
        <w:t xml:space="preserve">, Королевского общества защиты птиц, The Nature </w:t>
      </w:r>
      <w:proofErr w:type="spellStart"/>
      <w:r>
        <w:t>Conservancy</w:t>
      </w:r>
      <w:proofErr w:type="spellEnd"/>
      <w:r>
        <w:t xml:space="preserve">, Общества охраны дикой природы, Всемирного фонда дикой природы и Зоологического общества Лондона; коалиции «Бизнес в интересах природы»; Фонда финансирования для биоразнообразия; Института </w:t>
      </w:r>
      <w:proofErr w:type="spellStart"/>
      <w:r>
        <w:t>Грэнтэма</w:t>
      </w:r>
      <w:proofErr w:type="spellEnd"/>
      <w:r>
        <w:t xml:space="preserve"> – Изменение климата и окружающая среда; Международного комитета по планированию в целях обеспечения продовольственного суверенитета и Международного союза охраны природы.</w:t>
      </w:r>
    </w:p>
    <w:p w14:paraId="316B8DE3" w14:textId="77777777" w:rsidR="00DC368B" w:rsidRPr="00DC368B" w:rsidRDefault="003F4AC8" w:rsidP="00DC368B">
      <w:pPr>
        <w:pStyle w:val="Para1"/>
        <w:tabs>
          <w:tab w:val="clear" w:pos="360"/>
          <w:tab w:val="num" w:pos="709"/>
        </w:tabs>
        <w:rPr>
          <w:szCs w:val="22"/>
        </w:rPr>
      </w:pPr>
      <w:r>
        <w:rPr>
          <w:szCs w:val="22"/>
        </w:rPr>
        <w:t xml:space="preserve">Представленные заявления размещены по адресу: </w:t>
      </w:r>
      <w:hyperlink r:id="rId12" w:history="1">
        <w:r>
          <w:rPr>
            <w:rStyle w:val="Hyperlink"/>
            <w:szCs w:val="22"/>
          </w:rPr>
          <w:t>https://www.cbd.int/meetings/COP-15</w:t>
        </w:r>
      </w:hyperlink>
      <w:r>
        <w:rPr>
          <w:szCs w:val="22"/>
        </w:rPr>
        <w:t xml:space="preserve"> под заголовком «Заявления».</w:t>
      </w:r>
    </w:p>
    <w:p w14:paraId="062F0088" w14:textId="77777777" w:rsidR="0071790A" w:rsidRDefault="0071790A" w:rsidP="0071790A">
      <w:pPr>
        <w:pStyle w:val="Para1"/>
        <w:numPr>
          <w:ilvl w:val="0"/>
          <w:numId w:val="0"/>
        </w:numPr>
      </w:pPr>
    </w:p>
    <w:p w14:paraId="54340452" w14:textId="77777777" w:rsidR="008F1539" w:rsidRPr="00DC368B" w:rsidRDefault="002863A3" w:rsidP="006B7FB5">
      <w:pPr>
        <w:pStyle w:val="Heading1"/>
        <w:rPr>
          <w:rFonts w:hint="eastAsia"/>
          <w:i/>
        </w:rPr>
      </w:pPr>
      <w:r w:rsidRPr="00DC368B">
        <w:rPr>
          <w:i/>
        </w:rPr>
        <w:lastRenderedPageBreak/>
        <w:t>ПУНКТ 2.</w:t>
      </w:r>
      <w:bookmarkStart w:id="1" w:name="SEVEN"/>
      <w:bookmarkEnd w:id="1"/>
      <w:r w:rsidRPr="00DC368B">
        <w:rPr>
          <w:i/>
        </w:rPr>
        <w:tab/>
        <w:t>ОРГАНИЗАЦИОННЫЕ ВОПРОСЫ</w:t>
      </w:r>
    </w:p>
    <w:p w14:paraId="6A96B05A" w14:textId="77777777" w:rsidR="004A5FFB" w:rsidRPr="00E639B0" w:rsidRDefault="00DC368B" w:rsidP="002D7E6D">
      <w:pPr>
        <w:pStyle w:val="Heading2"/>
        <w:rPr>
          <w:i/>
        </w:rPr>
      </w:pPr>
      <w:r w:rsidRPr="00E639B0">
        <w:rPr>
          <w:i/>
        </w:rPr>
        <w:t>А.</w:t>
      </w:r>
      <w:r w:rsidRPr="00E639B0">
        <w:rPr>
          <w:i/>
        </w:rPr>
        <w:tab/>
      </w:r>
      <w:r w:rsidR="004A5FFB" w:rsidRPr="00E639B0">
        <w:rPr>
          <w:i/>
        </w:rPr>
        <w:t xml:space="preserve">Выборы </w:t>
      </w:r>
      <w:r w:rsidRPr="00E639B0">
        <w:rPr>
          <w:i/>
          <w:iCs w:val="0"/>
          <w:szCs w:val="22"/>
        </w:rPr>
        <w:t>должностных лиц</w:t>
      </w:r>
    </w:p>
    <w:p w14:paraId="31F8627C" w14:textId="77777777" w:rsidR="00EE7CB9" w:rsidRDefault="00EE7CB9" w:rsidP="00DC368B">
      <w:pPr>
        <w:pStyle w:val="Para1"/>
        <w:tabs>
          <w:tab w:val="clear" w:pos="360"/>
          <w:tab w:val="num" w:pos="709"/>
        </w:tabs>
      </w:pPr>
      <w:r>
        <w:t xml:space="preserve">В соответствии с пунктом 3 статьи 26 Нагойского протокола бюро Конференции Сторон Конвенции также </w:t>
      </w:r>
      <w:r w:rsidR="00CC6C33" w:rsidRPr="00DC368B">
        <w:rPr>
          <w:szCs w:val="22"/>
        </w:rPr>
        <w:t>выполняет</w:t>
      </w:r>
      <w:r>
        <w:t xml:space="preserve"> функции бюро</w:t>
      </w:r>
      <w:r w:rsidR="00CC6C33">
        <w:t xml:space="preserve"> Конференции Сторон, выступающей</w:t>
      </w:r>
      <w:r>
        <w:t xml:space="preserve"> </w:t>
      </w:r>
      <w:r w:rsidR="00CC6C33">
        <w:t xml:space="preserve">в качестве </w:t>
      </w:r>
      <w:r>
        <w:t>совещани</w:t>
      </w:r>
      <w:r w:rsidR="00CC6C33">
        <w:t>я</w:t>
      </w:r>
      <w:r>
        <w:t xml:space="preserve"> Сторон Нагойского протокола.</w:t>
      </w:r>
    </w:p>
    <w:p w14:paraId="20E6F734" w14:textId="77777777" w:rsidR="00DC368B" w:rsidRPr="00DC368B" w:rsidRDefault="00DC368B" w:rsidP="00DC368B">
      <w:pPr>
        <w:pStyle w:val="Para1"/>
        <w:tabs>
          <w:tab w:val="clear" w:pos="360"/>
          <w:tab w:val="num" w:pos="709"/>
        </w:tabs>
      </w:pPr>
      <w:r w:rsidRPr="00210F20">
        <w:rPr>
          <w:kern w:val="22"/>
          <w:szCs w:val="22"/>
        </w:rPr>
        <w:t>На первом</w:t>
      </w:r>
      <w:r>
        <w:rPr>
          <w:kern w:val="22"/>
          <w:szCs w:val="22"/>
        </w:rPr>
        <w:t xml:space="preserve"> пленарном </w:t>
      </w:r>
      <w:r w:rsidRPr="00210F20">
        <w:rPr>
          <w:kern w:val="22"/>
          <w:szCs w:val="22"/>
        </w:rPr>
        <w:t>заседании части II совещания 7 декабря 2022 года Конференция Сторон</w:t>
      </w:r>
      <w:r>
        <w:rPr>
          <w:kern w:val="22"/>
          <w:szCs w:val="22"/>
        </w:rPr>
        <w:t>, выступающая в качестве совещания Сторон,</w:t>
      </w:r>
      <w:r w:rsidRPr="00210F20">
        <w:rPr>
          <w:kern w:val="22"/>
          <w:szCs w:val="22"/>
        </w:rPr>
        <w:t xml:space="preserve"> приняла к сведению, что лица, исполнявшие обязанности Председателя, заместителя Председателя и докладчика в ходе части I совещания, сохраняют свои полномочия, за исключением двух заместителей Председателя, которые были заменены</w:t>
      </w:r>
      <w:r w:rsidRPr="00DC368B">
        <w:rPr>
          <w:rStyle w:val="FootnoteReference"/>
          <w:rFonts w:asciiTheme="majorBidi" w:hAnsiTheme="majorBidi" w:cstheme="majorBidi"/>
          <w:szCs w:val="22"/>
          <w:u w:val="none"/>
        </w:rPr>
        <w:footnoteReference w:id="2"/>
      </w:r>
      <w:r w:rsidRPr="00DC368B">
        <w:rPr>
          <w:kern w:val="22"/>
          <w:szCs w:val="22"/>
        </w:rPr>
        <w:t>.</w:t>
      </w:r>
    </w:p>
    <w:p w14:paraId="57A65CA8" w14:textId="77777777" w:rsidR="00DC368B" w:rsidRPr="00EE7CB9" w:rsidRDefault="00DC368B" w:rsidP="00DC368B">
      <w:pPr>
        <w:pStyle w:val="Para1"/>
        <w:tabs>
          <w:tab w:val="clear" w:pos="360"/>
          <w:tab w:val="num" w:pos="709"/>
        </w:tabs>
      </w:pPr>
      <w:r w:rsidRPr="00210F20">
        <w:rPr>
          <w:snapToGrid w:val="0"/>
          <w:kern w:val="22"/>
          <w:szCs w:val="22"/>
        </w:rPr>
        <w:t>[</w:t>
      </w:r>
      <w:r w:rsidRPr="00921B33">
        <w:rPr>
          <w:i/>
          <w:iCs/>
          <w:snapToGrid w:val="0"/>
          <w:kern w:val="22"/>
          <w:szCs w:val="22"/>
        </w:rPr>
        <w:t>будет дополнено</w:t>
      </w:r>
      <w:r w:rsidRPr="00210F20">
        <w:rPr>
          <w:snapToGrid w:val="0"/>
          <w:kern w:val="22"/>
          <w:szCs w:val="22"/>
        </w:rPr>
        <w:t>]</w:t>
      </w:r>
    </w:p>
    <w:p w14:paraId="243D7FE9" w14:textId="77777777" w:rsidR="008F1539" w:rsidRPr="00E639B0" w:rsidRDefault="00B62BE8" w:rsidP="002D7E6D">
      <w:pPr>
        <w:pStyle w:val="Heading2"/>
        <w:rPr>
          <w:i/>
        </w:rPr>
      </w:pPr>
      <w:r w:rsidRPr="00E639B0">
        <w:rPr>
          <w:i/>
        </w:rPr>
        <w:t>В</w:t>
      </w:r>
      <w:r w:rsidR="004A5FFB" w:rsidRPr="00E639B0">
        <w:rPr>
          <w:i/>
        </w:rPr>
        <w:t>.</w:t>
      </w:r>
      <w:r w:rsidRPr="00E639B0">
        <w:rPr>
          <w:i/>
        </w:rPr>
        <w:tab/>
      </w:r>
      <w:r w:rsidR="00E639B0" w:rsidRPr="00E639B0">
        <w:rPr>
          <w:i/>
        </w:rPr>
        <w:t>Утверждение повестки дня</w:t>
      </w:r>
    </w:p>
    <w:p w14:paraId="6660D02E" w14:textId="77777777" w:rsidR="00736790" w:rsidRDefault="00B62BE8" w:rsidP="00B62BE8">
      <w:pPr>
        <w:pStyle w:val="Para1"/>
        <w:tabs>
          <w:tab w:val="clear" w:pos="360"/>
          <w:tab w:val="num" w:pos="709"/>
        </w:tabs>
        <w:rPr>
          <w:snapToGrid w:val="0"/>
          <w:kern w:val="22"/>
        </w:rPr>
      </w:pPr>
      <w:r w:rsidRPr="00210F20">
        <w:rPr>
          <w:szCs w:val="22"/>
        </w:rPr>
        <w:t>В ходе части I совещания</w:t>
      </w:r>
      <w:r w:rsidRPr="00B62BE8">
        <w:rPr>
          <w:snapToGrid w:val="0"/>
          <w:kern w:val="22"/>
          <w:szCs w:val="22"/>
        </w:rPr>
        <w:t xml:space="preserve"> </w:t>
      </w:r>
      <w:r w:rsidRPr="00B62BE8">
        <w:t>Конференции Сторон, выступающей в качестве совещания Сторон,</w:t>
      </w:r>
      <w:r>
        <w:t xml:space="preserve"> </w:t>
      </w:r>
      <w:r w:rsidRPr="00210F20">
        <w:rPr>
          <w:szCs w:val="22"/>
        </w:rPr>
        <w:t>была утверждена следующая повестка дня</w:t>
      </w:r>
      <w:r>
        <w:rPr>
          <w:szCs w:val="22"/>
        </w:rPr>
        <w:t>:</w:t>
      </w:r>
    </w:p>
    <w:p w14:paraId="2B1F59F1" w14:textId="36AC65EB" w:rsidR="00B62BE8" w:rsidRPr="008A1102" w:rsidRDefault="00CE243B"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Pr>
          <w:snapToGrid w:val="0"/>
        </w:rPr>
        <w:t>1.</w:t>
      </w:r>
      <w:r>
        <w:rPr>
          <w:snapToGrid w:val="0"/>
        </w:rPr>
        <w:tab/>
      </w:r>
      <w:r w:rsidR="00B62BE8" w:rsidRPr="008A1102">
        <w:rPr>
          <w:snapToGrid w:val="0"/>
        </w:rPr>
        <w:t>Открытие совещания</w:t>
      </w:r>
    </w:p>
    <w:p w14:paraId="6CCA353C"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2.</w:t>
      </w:r>
      <w:r w:rsidRPr="008A1102">
        <w:rPr>
          <w:snapToGrid w:val="0"/>
        </w:rPr>
        <w:tab/>
        <w:t>Организационные вопросы.</w:t>
      </w:r>
    </w:p>
    <w:p w14:paraId="246931F7"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3.</w:t>
      </w:r>
      <w:r w:rsidRPr="008A1102">
        <w:rPr>
          <w:snapToGrid w:val="0"/>
        </w:rPr>
        <w:tab/>
        <w:t>Доклад о полномочиях представителей на четвертом совещании Конференции Сторон, выступающей в качестве совещания Сторон Нагойского протокола.</w:t>
      </w:r>
    </w:p>
    <w:p w14:paraId="72AE8B3F"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4.</w:t>
      </w:r>
      <w:r w:rsidRPr="008A1102">
        <w:rPr>
          <w:snapToGrid w:val="0"/>
        </w:rPr>
        <w:tab/>
        <w:t>Доклады вспомогательных органов.</w:t>
      </w:r>
    </w:p>
    <w:p w14:paraId="2D20EAC5"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5.</w:t>
      </w:r>
      <w:r w:rsidRPr="008A1102">
        <w:rPr>
          <w:snapToGrid w:val="0"/>
        </w:rPr>
        <w:tab/>
        <w:t>Доклад Комитета по соблюдению (статья 30).</w:t>
      </w:r>
    </w:p>
    <w:p w14:paraId="62DB5D35"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6.</w:t>
      </w:r>
      <w:r w:rsidRPr="008A1102">
        <w:rPr>
          <w:snapToGrid w:val="0"/>
        </w:rPr>
        <w:tab/>
        <w:t>Административное обеспечение Протокола и бюджет целевых фондов.</w:t>
      </w:r>
    </w:p>
    <w:p w14:paraId="1493ABB3"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7.</w:t>
      </w:r>
      <w:r w:rsidRPr="008A1102">
        <w:rPr>
          <w:snapToGrid w:val="0"/>
        </w:rPr>
        <w:tab/>
        <w:t>Механизм финансирования и финансовые ресурсы (статья 25).</w:t>
      </w:r>
    </w:p>
    <w:p w14:paraId="002EA5A8"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8.</w:t>
      </w:r>
      <w:r w:rsidRPr="008A1102">
        <w:rPr>
          <w:snapToGrid w:val="0"/>
        </w:rPr>
        <w:tab/>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1895D747"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9.</w:t>
      </w:r>
      <w:r w:rsidRPr="008A1102">
        <w:rPr>
          <w:snapToGrid w:val="0"/>
        </w:rPr>
        <w:tab/>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47708FF1"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10.</w:t>
      </w:r>
      <w:r w:rsidRPr="008A1102">
        <w:rPr>
          <w:snapToGrid w:val="0"/>
        </w:rPr>
        <w:tab/>
        <w:t>Мониторинг и отчетность (статья 29).</w:t>
      </w:r>
    </w:p>
    <w:p w14:paraId="444EEDE5"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11.</w:t>
      </w:r>
      <w:r w:rsidRPr="008A1102">
        <w:rPr>
          <w:snapToGrid w:val="0"/>
        </w:rPr>
        <w:tab/>
        <w:t>Сотрудничество с другими международными организациями, конвенциями и инициативами.</w:t>
      </w:r>
    </w:p>
    <w:p w14:paraId="230931FA"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12.</w:t>
      </w:r>
      <w:r w:rsidRPr="008A1102">
        <w:rPr>
          <w:snapToGrid w:val="0"/>
        </w:rPr>
        <w:tab/>
        <w:t>Обзор эффективности структур и процессов.</w:t>
      </w:r>
    </w:p>
    <w:p w14:paraId="32CEF7BF"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13.</w:t>
      </w:r>
      <w:r w:rsidRPr="008A1102">
        <w:rPr>
          <w:snapToGrid w:val="0"/>
        </w:rPr>
        <w:tab/>
        <w:t>Глобальная рамочная программа в области биоразнообразия на период после 2020 года.</w:t>
      </w:r>
    </w:p>
    <w:p w14:paraId="49032F81"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14.</w:t>
      </w:r>
      <w:r w:rsidRPr="008A1102">
        <w:rPr>
          <w:snapToGrid w:val="0"/>
        </w:rPr>
        <w:tab/>
        <w:t>Цифровая информация о последовательностях в отношении генетических ресурсов.</w:t>
      </w:r>
    </w:p>
    <w:p w14:paraId="1A424EE4"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15.</w:t>
      </w:r>
      <w:r w:rsidRPr="008A1102">
        <w:rPr>
          <w:snapToGrid w:val="0"/>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7CD9514C"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16.</w:t>
      </w:r>
      <w:r w:rsidRPr="008A1102">
        <w:rPr>
          <w:snapToGrid w:val="0"/>
        </w:rPr>
        <w:tab/>
        <w:t>Глобальный многосторонний механизм совместного использования выгод (статья 10).</w:t>
      </w:r>
    </w:p>
    <w:p w14:paraId="3810D3F6"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17.</w:t>
      </w:r>
      <w:r w:rsidRPr="008A1102">
        <w:rPr>
          <w:snapToGrid w:val="0"/>
        </w:rPr>
        <w:tab/>
        <w:t>Прочие вопросы.</w:t>
      </w:r>
    </w:p>
    <w:p w14:paraId="78A047E0" w14:textId="77777777" w:rsidR="00B62BE8" w:rsidRPr="008A1102"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szCs w:val="22"/>
        </w:rPr>
      </w:pPr>
      <w:r w:rsidRPr="008A1102">
        <w:rPr>
          <w:snapToGrid w:val="0"/>
        </w:rPr>
        <w:t>18.</w:t>
      </w:r>
      <w:r w:rsidRPr="008A1102">
        <w:rPr>
          <w:snapToGrid w:val="0"/>
        </w:rPr>
        <w:tab/>
        <w:t>Принятие доклада.</w:t>
      </w:r>
    </w:p>
    <w:p w14:paraId="37F24F77" w14:textId="77777777" w:rsidR="00BE20EF" w:rsidRPr="007F45C6" w:rsidRDefault="00B62BE8" w:rsidP="00B62BE8">
      <w:pPr>
        <w:suppressLineNumbers/>
        <w:suppressAutoHyphens/>
        <w:kinsoku w:val="0"/>
        <w:overflowPunct w:val="0"/>
        <w:autoSpaceDE w:val="0"/>
        <w:autoSpaceDN w:val="0"/>
        <w:adjustRightInd w:val="0"/>
        <w:snapToGrid w:val="0"/>
        <w:spacing w:before="120" w:after="120"/>
        <w:ind w:left="1276" w:hanging="709"/>
        <w:rPr>
          <w:snapToGrid w:val="0"/>
          <w:kern w:val="22"/>
        </w:rPr>
      </w:pPr>
      <w:r w:rsidRPr="008A1102">
        <w:rPr>
          <w:snapToGrid w:val="0"/>
        </w:rPr>
        <w:lastRenderedPageBreak/>
        <w:t>19.</w:t>
      </w:r>
      <w:r w:rsidRPr="008A1102">
        <w:rPr>
          <w:snapToGrid w:val="0"/>
        </w:rPr>
        <w:tab/>
        <w:t>Закрытие совещания.</w:t>
      </w:r>
    </w:p>
    <w:p w14:paraId="65DF6211" w14:textId="77777777" w:rsidR="005440DA" w:rsidRPr="00E639B0" w:rsidRDefault="00B62BE8" w:rsidP="002D7E6D">
      <w:pPr>
        <w:pStyle w:val="Heading2"/>
        <w:rPr>
          <w:i/>
        </w:rPr>
      </w:pPr>
      <w:r w:rsidRPr="00E639B0">
        <w:rPr>
          <w:i/>
        </w:rPr>
        <w:t>С</w:t>
      </w:r>
      <w:r w:rsidR="006A530A" w:rsidRPr="00E639B0">
        <w:rPr>
          <w:i/>
        </w:rPr>
        <w:t>.</w:t>
      </w:r>
      <w:r w:rsidR="006A530A" w:rsidRPr="00E639B0">
        <w:rPr>
          <w:i/>
        </w:rPr>
        <w:tab/>
        <w:t>Организация работы</w:t>
      </w:r>
    </w:p>
    <w:p w14:paraId="45C21E36" w14:textId="77777777" w:rsidR="003F4AC8" w:rsidRDefault="003F4AC8" w:rsidP="003F4AC8">
      <w:pPr>
        <w:pStyle w:val="Para1"/>
        <w:tabs>
          <w:tab w:val="clear" w:pos="360"/>
          <w:tab w:val="num" w:pos="709"/>
        </w:tabs>
        <w:rPr>
          <w:bCs/>
          <w:szCs w:val="22"/>
        </w:rPr>
      </w:pPr>
      <w:r w:rsidRPr="00210F20">
        <w:rPr>
          <w:bCs/>
          <w:szCs w:val="22"/>
        </w:rPr>
        <w:t xml:space="preserve">На </w:t>
      </w:r>
      <w:r w:rsidRPr="003F4AC8">
        <w:rPr>
          <w:szCs w:val="22"/>
        </w:rPr>
        <w:t>первом</w:t>
      </w:r>
      <w:r w:rsidRPr="00210F20">
        <w:rPr>
          <w:bCs/>
          <w:szCs w:val="22"/>
        </w:rPr>
        <w:t xml:space="preserve"> </w:t>
      </w:r>
      <w:r>
        <w:rPr>
          <w:bCs/>
          <w:szCs w:val="22"/>
        </w:rPr>
        <w:t xml:space="preserve">пленарном </w:t>
      </w:r>
      <w:r w:rsidRPr="00210F20">
        <w:rPr>
          <w:bCs/>
          <w:szCs w:val="22"/>
        </w:rPr>
        <w:t>заседании части II совещания 7 декабря 2022 года Конференция Сторон</w:t>
      </w:r>
      <w:r>
        <w:rPr>
          <w:bCs/>
          <w:szCs w:val="22"/>
        </w:rPr>
        <w:t>,</w:t>
      </w:r>
      <w:r w:rsidRPr="003F4AC8">
        <w:t xml:space="preserve"> </w:t>
      </w:r>
      <w:r w:rsidRPr="00B62BE8">
        <w:t>выступающ</w:t>
      </w:r>
      <w:r>
        <w:t>ая</w:t>
      </w:r>
      <w:r w:rsidRPr="00B62BE8">
        <w:t xml:space="preserve"> в качестве совещания Сторон</w:t>
      </w:r>
      <w:r>
        <w:t>,</w:t>
      </w:r>
      <w:r w:rsidRPr="00210F20">
        <w:rPr>
          <w:bCs/>
          <w:szCs w:val="22"/>
        </w:rPr>
        <w:t xml:space="preserve"> рассмотрела записку Исполнительного секретаря с информацией о предлагаемой организации работы </w:t>
      </w:r>
      <w:r w:rsidRPr="001063F0">
        <w:rPr>
          <w:bCs/>
          <w:szCs w:val="22"/>
        </w:rPr>
        <w:t>(CBD/COP/15/1/Add.4/Rev.1</w:t>
      </w:r>
      <w:r>
        <w:rPr>
          <w:bCs/>
          <w:szCs w:val="22"/>
        </w:rPr>
        <w:t xml:space="preserve">, </w:t>
      </w:r>
      <w:r w:rsidRPr="001063F0">
        <w:rPr>
          <w:bCs/>
          <w:szCs w:val="22"/>
        </w:rPr>
        <w:t>CBD/CP/MOP/10/1/Add.4/Rev.1</w:t>
      </w:r>
      <w:r>
        <w:rPr>
          <w:bCs/>
          <w:szCs w:val="22"/>
        </w:rPr>
        <w:t xml:space="preserve">, </w:t>
      </w:r>
      <w:r w:rsidRPr="001063F0">
        <w:rPr>
          <w:bCs/>
          <w:szCs w:val="22"/>
        </w:rPr>
        <w:t xml:space="preserve">CBD/NP/MOP/4/1/Add.4/Rev.1) </w:t>
      </w:r>
      <w:r w:rsidRPr="00210F20">
        <w:rPr>
          <w:bCs/>
          <w:szCs w:val="22"/>
        </w:rPr>
        <w:t xml:space="preserve">и решила организовывать свою работу в соответствии с изложенным в ней порядком. Соответственно, Конференция Сторон учредила две рабочие группы и избрала Розмари Патерсон (Новая Зеландия) председателем рабочей группы I и Хелену </w:t>
      </w:r>
      <w:proofErr w:type="spellStart"/>
      <w:r w:rsidRPr="00210F20">
        <w:rPr>
          <w:bCs/>
          <w:szCs w:val="22"/>
        </w:rPr>
        <w:t>Джеффери</w:t>
      </w:r>
      <w:proofErr w:type="spellEnd"/>
      <w:r w:rsidRPr="00210F20">
        <w:rPr>
          <w:bCs/>
          <w:szCs w:val="22"/>
        </w:rPr>
        <w:t>-Браун (Антигуа и Барбуда) председателем рабочей группы II.</w:t>
      </w:r>
    </w:p>
    <w:p w14:paraId="430DD702" w14:textId="77777777" w:rsidR="003F4AC8" w:rsidRPr="00266D0E" w:rsidRDefault="003F4AC8" w:rsidP="003F4AC8">
      <w:pPr>
        <w:pStyle w:val="Para1"/>
        <w:tabs>
          <w:tab w:val="clear" w:pos="360"/>
          <w:tab w:val="num" w:pos="709"/>
        </w:tabs>
        <w:rPr>
          <w:snapToGrid w:val="0"/>
          <w:kern w:val="22"/>
          <w:szCs w:val="22"/>
        </w:rPr>
      </w:pPr>
      <w:r>
        <w:t>10 декабря во время второго пленарного заседания, которое частично было посвящено подведению итогов, Конференция Сторон заслушала доклады председателей рабочих групп и контактной группы по бюджету, созданных в рамках пункта 7, о проделанной на данный момент работе.</w:t>
      </w:r>
    </w:p>
    <w:p w14:paraId="04FE35F5" w14:textId="77777777" w:rsidR="003F4AC8" w:rsidRPr="00266D0E" w:rsidRDefault="003F4AC8" w:rsidP="003F4AC8">
      <w:pPr>
        <w:pStyle w:val="Para1"/>
        <w:tabs>
          <w:tab w:val="clear" w:pos="360"/>
          <w:tab w:val="num" w:pos="709"/>
        </w:tabs>
      </w:pPr>
      <w:r>
        <w:t>С заявлениями выступили представители Аргентины от имени стран Латинской Америки и Карибского бассейна; Европейского союза, также от имени его государств-членов; Новой Зеландии, также от имени Австралии, Израиля, Исландии, Канады, Монако, Норвегии, Республики Кореи, Соединенного Королевства Великобритании, Соединенных Штатов и</w:t>
      </w:r>
      <w:r w:rsidRPr="001B7BA3">
        <w:t xml:space="preserve"> </w:t>
      </w:r>
      <w:r>
        <w:t>Швейцарии.</w:t>
      </w:r>
    </w:p>
    <w:p w14:paraId="27689D65" w14:textId="77777777" w:rsidR="003F4AC8" w:rsidRDefault="003F4AC8" w:rsidP="003F4AC8">
      <w:pPr>
        <w:pStyle w:val="Para1"/>
        <w:tabs>
          <w:tab w:val="clear" w:pos="360"/>
          <w:tab w:val="num" w:pos="709"/>
        </w:tabs>
      </w:pPr>
      <w:bookmarkStart w:id="2" w:name="_Hlk122192162"/>
      <w:r w:rsidRPr="001063F0">
        <w:t xml:space="preserve">В ходе сегмента высокого уровня совещания на первом пленарном заседании 15 декабря </w:t>
      </w:r>
      <w:r>
        <w:t>Председатель</w:t>
      </w:r>
      <w:r w:rsidRPr="001063F0">
        <w:t xml:space="preserve"> проинформировал участников совещания о том, что он организовал процесс консультаций на уровне министров по глобальной рамочной программе в области биоразнообразия на период после 2020 года и </w:t>
      </w:r>
      <w:r w:rsidRPr="003F4AC8">
        <w:t>пригласил</w:t>
      </w:r>
      <w:r w:rsidRPr="001063F0">
        <w:t xml:space="preserve"> шесть министров возглавить консультации по не</w:t>
      </w:r>
      <w:r>
        <w:t xml:space="preserve">урегулированным </w:t>
      </w:r>
      <w:r w:rsidRPr="001063F0">
        <w:t xml:space="preserve">вопросам, </w:t>
      </w:r>
      <w:r>
        <w:t>решению которых могло бы способствовать</w:t>
      </w:r>
      <w:r w:rsidRPr="001063F0">
        <w:t xml:space="preserve"> политическое руководство. Так, Йохен </w:t>
      </w:r>
      <w:proofErr w:type="spellStart"/>
      <w:r w:rsidRPr="001063F0">
        <w:t>Флэшбарт</w:t>
      </w:r>
      <w:proofErr w:type="spellEnd"/>
      <w:r w:rsidRPr="001063F0">
        <w:t xml:space="preserve"> (Германия) и Жанн </w:t>
      </w:r>
      <w:proofErr w:type="spellStart"/>
      <w:r w:rsidRPr="001063F0">
        <w:t>д'Арк</w:t>
      </w:r>
      <w:proofErr w:type="spellEnd"/>
      <w:r w:rsidRPr="001063F0">
        <w:t xml:space="preserve"> </w:t>
      </w:r>
      <w:proofErr w:type="spellStart"/>
      <w:r w:rsidRPr="001063F0">
        <w:t>Муджавамария</w:t>
      </w:r>
      <w:proofErr w:type="spellEnd"/>
      <w:r w:rsidRPr="001063F0">
        <w:t xml:space="preserve"> (Руанда) возглав</w:t>
      </w:r>
      <w:r>
        <w:t>или</w:t>
      </w:r>
      <w:r w:rsidRPr="001063F0">
        <w:t xml:space="preserve"> консультации по мобилизации ресурсов; </w:t>
      </w:r>
      <w:proofErr w:type="spellStart"/>
      <w:r w:rsidRPr="001063F0">
        <w:t>Эспен</w:t>
      </w:r>
      <w:proofErr w:type="spellEnd"/>
      <w:r w:rsidRPr="001063F0">
        <w:t xml:space="preserve"> Барт Эйде (Норвегия) и </w:t>
      </w:r>
      <w:proofErr w:type="spellStart"/>
      <w:r w:rsidRPr="001063F0">
        <w:t>Майса</w:t>
      </w:r>
      <w:proofErr w:type="spellEnd"/>
      <w:r w:rsidRPr="001063F0">
        <w:t xml:space="preserve"> </w:t>
      </w:r>
      <w:proofErr w:type="spellStart"/>
      <w:r w:rsidRPr="001063F0">
        <w:t>Рохас</w:t>
      </w:r>
      <w:proofErr w:type="spellEnd"/>
      <w:r w:rsidRPr="001063F0">
        <w:t xml:space="preserve"> (Чили) возгла</w:t>
      </w:r>
      <w:r>
        <w:t>вили</w:t>
      </w:r>
      <w:r w:rsidRPr="001063F0">
        <w:t xml:space="preserve"> консультации по цифровой информации о последовательностях; а Ясмин Фуад (Египет) и Стивен </w:t>
      </w:r>
      <w:proofErr w:type="spellStart"/>
      <w:r w:rsidRPr="001063F0">
        <w:t>Гилбо</w:t>
      </w:r>
      <w:proofErr w:type="spellEnd"/>
      <w:r w:rsidRPr="001063F0">
        <w:t xml:space="preserve"> (Канада) возглав</w:t>
      </w:r>
      <w:r>
        <w:t>или</w:t>
      </w:r>
      <w:r w:rsidRPr="001063F0">
        <w:t xml:space="preserve"> консультации по ключевым нерешенным элементам глобальной рамочной программы в области биоразнообразия на период после 2020 года</w:t>
      </w:r>
      <w:r w:rsidRPr="00AC2040">
        <w:t>.</w:t>
      </w:r>
    </w:p>
    <w:p w14:paraId="736AF7AA" w14:textId="77777777" w:rsidR="003F4AC8" w:rsidRDefault="003F4AC8" w:rsidP="003F4AC8">
      <w:pPr>
        <w:pStyle w:val="Para1"/>
        <w:tabs>
          <w:tab w:val="clear" w:pos="360"/>
          <w:tab w:val="num" w:pos="709"/>
        </w:tabs>
      </w:pPr>
      <w:r w:rsidRPr="003352EF">
        <w:t xml:space="preserve">На своем третьем </w:t>
      </w:r>
      <w:r w:rsidRPr="003F4AC8">
        <w:t>пленарном</w:t>
      </w:r>
      <w:r w:rsidRPr="003352EF">
        <w:t xml:space="preserve"> заседании 17 декабря, которое стало вторым подведением итогов, Конференция Сторон заслушала доклады председателей рабочих групп и контактной группы по бюджету, созданной </w:t>
      </w:r>
      <w:r>
        <w:t xml:space="preserve">в рамках </w:t>
      </w:r>
      <w:r w:rsidRPr="003352EF">
        <w:t>пункт</w:t>
      </w:r>
      <w:r>
        <w:t>а</w:t>
      </w:r>
      <w:r w:rsidRPr="003352EF">
        <w:t xml:space="preserve"> 7, о достигнутом прогрессе.</w:t>
      </w:r>
    </w:p>
    <w:p w14:paraId="69AC3C00" w14:textId="77777777" w:rsidR="003F4AC8" w:rsidRDefault="003F4AC8" w:rsidP="003F4AC8">
      <w:pPr>
        <w:pStyle w:val="Para1"/>
        <w:tabs>
          <w:tab w:val="clear" w:pos="360"/>
          <w:tab w:val="num" w:pos="709"/>
        </w:tabs>
      </w:pPr>
      <w:r w:rsidRPr="003352EF">
        <w:t xml:space="preserve">Рабочая </w:t>
      </w:r>
      <w:r w:rsidRPr="003F4AC8">
        <w:t>группа</w:t>
      </w:r>
      <w:r w:rsidRPr="003352EF">
        <w:t xml:space="preserve"> также заслушала </w:t>
      </w:r>
      <w:r>
        <w:t>доклады</w:t>
      </w:r>
      <w:r w:rsidRPr="003352EF">
        <w:t xml:space="preserve"> министров, ведущих министерские консультации в рамках процедуры, установленной Председателем в ходе сегмента высокого уровня.</w:t>
      </w:r>
    </w:p>
    <w:p w14:paraId="0F86C6F6" w14:textId="77777777" w:rsidR="003F4AC8" w:rsidRPr="003352EF" w:rsidRDefault="003F4AC8" w:rsidP="003F4AC8">
      <w:pPr>
        <w:pStyle w:val="Para1"/>
        <w:tabs>
          <w:tab w:val="clear" w:pos="360"/>
          <w:tab w:val="num" w:pos="709"/>
        </w:tabs>
      </w:pPr>
      <w:r w:rsidRPr="003352EF">
        <w:t xml:space="preserve">С </w:t>
      </w:r>
      <w:r w:rsidRPr="003F4AC8">
        <w:t>заявлениями</w:t>
      </w:r>
      <w:r w:rsidRPr="003352EF">
        <w:t xml:space="preserve"> выступили представители Австралии, Антигуа и Барбуды (от имени малых островных развивающихся государств), Аргентины, Боливии (Многонационального Государства), Бразилии, Европейского союза и его 27 государств-членов, Индии, Индонезии, Ирана (Исламской Республики), Канады, Колумбии, Коста-Рики, Микронезии (Федеративных Штатов), Нигерии, Новой Зеландии, Норвеги</w:t>
      </w:r>
      <w:r>
        <w:t>и</w:t>
      </w:r>
      <w:r w:rsidRPr="003352EF">
        <w:t>, Сенегала (от имени африканских государств), Сент-Люсии, Соединенного Королевства, Чили (также от имени Колумбии, Коста-Рики, Мексики и Перу), Швейцарии, Южной Африки и Японии.</w:t>
      </w:r>
    </w:p>
    <w:p w14:paraId="408B819E" w14:textId="77777777" w:rsidR="003F4AC8" w:rsidRDefault="003F4AC8" w:rsidP="003F4AC8">
      <w:pPr>
        <w:pStyle w:val="Para1"/>
        <w:tabs>
          <w:tab w:val="clear" w:pos="360"/>
          <w:tab w:val="num" w:pos="709"/>
        </w:tabs>
      </w:pPr>
      <w:r>
        <w:t xml:space="preserve">С </w:t>
      </w:r>
      <w:r w:rsidRPr="003F4AC8">
        <w:t>заявлениями</w:t>
      </w:r>
      <w:r>
        <w:t xml:space="preserve"> также выступили представители Альянса КБР, Совета женщин КБР, МФКНБ и МСОП.</w:t>
      </w:r>
    </w:p>
    <w:bookmarkEnd w:id="2"/>
    <w:p w14:paraId="42F8515B" w14:textId="77777777" w:rsidR="00F6137B" w:rsidRDefault="003F4AC8" w:rsidP="003F4AC8">
      <w:pPr>
        <w:pStyle w:val="Para1"/>
        <w:tabs>
          <w:tab w:val="clear" w:pos="360"/>
          <w:tab w:val="num" w:pos="709"/>
        </w:tabs>
      </w:pPr>
      <w:r>
        <w:rPr>
          <w:snapToGrid w:val="0"/>
          <w:kern w:val="22"/>
          <w:szCs w:val="22"/>
        </w:rPr>
        <w:t>[</w:t>
      </w:r>
      <w:r w:rsidRPr="00921B33">
        <w:rPr>
          <w:i/>
          <w:iCs/>
          <w:snapToGrid w:val="0"/>
          <w:kern w:val="22"/>
          <w:szCs w:val="22"/>
        </w:rPr>
        <w:t xml:space="preserve">будет </w:t>
      </w:r>
      <w:r w:rsidRPr="00921B33">
        <w:rPr>
          <w:i/>
          <w:iCs/>
        </w:rPr>
        <w:t>дополнено</w:t>
      </w:r>
      <w:r>
        <w:rPr>
          <w:snapToGrid w:val="0"/>
          <w:kern w:val="22"/>
          <w:szCs w:val="22"/>
        </w:rPr>
        <w:t>]</w:t>
      </w:r>
    </w:p>
    <w:p w14:paraId="4B55EA6C" w14:textId="77777777" w:rsidR="00CF77B5" w:rsidRPr="00B62BE8" w:rsidRDefault="006A530A" w:rsidP="00B62BE8">
      <w:pPr>
        <w:pStyle w:val="Heading2longmultiline"/>
        <w:tabs>
          <w:tab w:val="left" w:pos="720"/>
        </w:tabs>
        <w:spacing w:before="240"/>
        <w:rPr>
          <w:rFonts w:ascii="Times New Roman" w:hAnsi="Times New Roman" w:cs="Times New Roman"/>
          <w:i w:val="0"/>
        </w:rPr>
      </w:pPr>
      <w:r w:rsidRPr="00B62BE8">
        <w:rPr>
          <w:rFonts w:ascii="Times New Roman" w:hAnsi="Times New Roman" w:cs="Times New Roman"/>
          <w:i w:val="0"/>
        </w:rPr>
        <w:t>ПУНКТ 3</w:t>
      </w:r>
      <w:r w:rsidR="00B62BE8" w:rsidRPr="00B62BE8">
        <w:rPr>
          <w:rFonts w:ascii="Times New Roman" w:hAnsi="Times New Roman" w:cs="Times New Roman"/>
          <w:i w:val="0"/>
        </w:rPr>
        <w:t>.</w:t>
      </w:r>
      <w:r w:rsidR="00B62BE8" w:rsidRPr="00B62BE8">
        <w:rPr>
          <w:rFonts w:ascii="Times New Roman" w:hAnsi="Times New Roman" w:cs="Times New Roman"/>
          <w:i w:val="0"/>
        </w:rPr>
        <w:tab/>
      </w:r>
      <w:r w:rsidRPr="00B56E7A">
        <w:rPr>
          <w:rFonts w:ascii="Times New Roman" w:eastAsia="Times New Roman" w:hAnsi="Times New Roman" w:cs="Times New Roman"/>
          <w:bCs w:val="0"/>
          <w:i w:val="0"/>
          <w:caps w:val="0"/>
        </w:rPr>
        <w:t>ДОКЛАД</w:t>
      </w:r>
      <w:r w:rsidRPr="00B62BE8">
        <w:rPr>
          <w:rFonts w:ascii="Times New Roman" w:hAnsi="Times New Roman" w:cs="Times New Roman"/>
          <w:i w:val="0"/>
        </w:rPr>
        <w:t xml:space="preserve"> О ПОЛНОМОЧИЯХ ПРЕДСТАВИТЕЛЕЙ НА ТРЕТЬЕМ СОВЕЩАНИИ КОНФЕРЕНЦИИ СТОРОН, ВЫСТУПАЮЩЕЙ В КАЧЕСТВЕ СОВЕЩАНИЯ СТОРОН НАГОЙСКОГО ПРОТОКОЛА</w:t>
      </w:r>
    </w:p>
    <w:p w14:paraId="3A0F0D52" w14:textId="77777777" w:rsidR="003F4AC8" w:rsidRPr="00210F20" w:rsidRDefault="003F4AC8" w:rsidP="003F4AC8">
      <w:pPr>
        <w:pStyle w:val="Para1"/>
        <w:tabs>
          <w:tab w:val="clear" w:pos="360"/>
          <w:tab w:val="num" w:pos="709"/>
        </w:tabs>
      </w:pPr>
      <w:r w:rsidRPr="00210F20">
        <w:t xml:space="preserve">На первом </w:t>
      </w:r>
      <w:r>
        <w:rPr>
          <w:bCs/>
          <w:szCs w:val="22"/>
        </w:rPr>
        <w:t xml:space="preserve">пленарном </w:t>
      </w:r>
      <w:r w:rsidRPr="00210F20">
        <w:t>заседании части II совещания 7 декабря 2022 года Конференция Сторон</w:t>
      </w:r>
      <w:r>
        <w:t>,</w:t>
      </w:r>
      <w:r w:rsidRPr="003F4AC8">
        <w:t xml:space="preserve"> </w:t>
      </w:r>
      <w:r w:rsidRPr="00B62BE8">
        <w:t>выступающ</w:t>
      </w:r>
      <w:r>
        <w:t>ая</w:t>
      </w:r>
      <w:r w:rsidRPr="00B62BE8">
        <w:t xml:space="preserve"> в качестве совещания Сторон</w:t>
      </w:r>
      <w:r>
        <w:t>,</w:t>
      </w:r>
      <w:r w:rsidRPr="00210F20">
        <w:t xml:space="preserve"> приняла к </w:t>
      </w:r>
      <w:r w:rsidRPr="003F4AC8">
        <w:rPr>
          <w:snapToGrid w:val="0"/>
          <w:kern w:val="22"/>
          <w:szCs w:val="22"/>
        </w:rPr>
        <w:t>сведению</w:t>
      </w:r>
      <w:r w:rsidRPr="00210F20">
        <w:t xml:space="preserve">, что, согласно соответствующим </w:t>
      </w:r>
      <w:r w:rsidRPr="00210F20">
        <w:lastRenderedPageBreak/>
        <w:t>правилам процедуры и решениям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6E7EE5B1" w14:textId="77777777" w:rsidR="000266A2" w:rsidRPr="00266D0E" w:rsidRDefault="000266A2" w:rsidP="00E639B0">
      <w:pPr>
        <w:pStyle w:val="Para1"/>
        <w:tabs>
          <w:tab w:val="clear" w:pos="360"/>
          <w:tab w:val="num" w:pos="709"/>
        </w:tabs>
        <w:rPr>
          <w:snapToGrid w:val="0"/>
        </w:rPr>
      </w:pPr>
      <w:r w:rsidRPr="00210F20">
        <w:rPr>
          <w:snapToGrid w:val="0"/>
        </w:rPr>
        <w:t xml:space="preserve">Соответственно, на </w:t>
      </w:r>
      <w:r>
        <w:rPr>
          <w:snapToGrid w:val="0"/>
        </w:rPr>
        <w:t xml:space="preserve">втором </w:t>
      </w:r>
      <w:r>
        <w:rPr>
          <w:bCs/>
        </w:rPr>
        <w:t>пленарном</w:t>
      </w:r>
      <w:r w:rsidRPr="00210F20">
        <w:rPr>
          <w:snapToGrid w:val="0"/>
        </w:rPr>
        <w:t xml:space="preserve"> заседании части II совещания </w:t>
      </w:r>
      <w:r>
        <w:rPr>
          <w:snapToGrid w:val="0"/>
        </w:rPr>
        <w:t>10</w:t>
      </w:r>
      <w:r w:rsidRPr="00210F20">
        <w:rPr>
          <w:snapToGrid w:val="0"/>
        </w:rPr>
        <w:t xml:space="preserve"> декабря 2022 года, Эрик </w:t>
      </w:r>
      <w:proofErr w:type="spellStart"/>
      <w:r w:rsidRPr="00210F20">
        <w:rPr>
          <w:snapToGrid w:val="0"/>
        </w:rPr>
        <w:t>Окорее</w:t>
      </w:r>
      <w:proofErr w:type="spellEnd"/>
      <w:r w:rsidRPr="00210F20">
        <w:rPr>
          <w:snapToGrid w:val="0"/>
        </w:rPr>
        <w:t xml:space="preserve"> (Гана), которого в ходе части I совещания бюро назначил</w:t>
      </w:r>
      <w:r>
        <w:rPr>
          <w:snapToGrid w:val="0"/>
        </w:rPr>
        <w:t>о</w:t>
      </w:r>
      <w:r w:rsidRPr="00210F20">
        <w:rPr>
          <w:snapToGrid w:val="0"/>
        </w:rPr>
        <w:t xml:space="preserve"> в качестве своего представителя, ответственного за представление доклада о полномочиях, </w:t>
      </w:r>
      <w:r>
        <w:rPr>
          <w:snapToGrid w:val="0"/>
        </w:rPr>
        <w:t xml:space="preserve">информировал Конференцию Сторон, выступающую в </w:t>
      </w:r>
      <w:r w:rsidRPr="00E639B0">
        <w:t>качестве</w:t>
      </w:r>
      <w:r>
        <w:rPr>
          <w:snapToGrid w:val="0"/>
        </w:rPr>
        <w:t xml:space="preserve"> совещания Сторон</w:t>
      </w:r>
      <w:r w:rsidRPr="00210F20">
        <w:rPr>
          <w:snapToGrid w:val="0"/>
        </w:rPr>
        <w:t xml:space="preserve">, </w:t>
      </w:r>
      <w:r>
        <w:rPr>
          <w:snapToGrid w:val="0"/>
        </w:rPr>
        <w:t>что в числе участников совещания зарегистрирована 131 Сторона. Бюро проверило полномочия представителей 100 Сторон, присутствовавших на совещании. Полномочия 84 делегаций полностью соответствовали положениям правила 18 правил процедуры. Полномочия 16 делегаций не полностью соответствовали положениям правила 18, и еще 31 делегация не представила своих полномочий.</w:t>
      </w:r>
    </w:p>
    <w:p w14:paraId="153EAE84" w14:textId="77777777" w:rsidR="002D7E6D" w:rsidRPr="000266A2" w:rsidRDefault="00960395" w:rsidP="0032264E">
      <w:pPr>
        <w:pStyle w:val="Para1"/>
        <w:tabs>
          <w:tab w:val="clear" w:pos="360"/>
          <w:tab w:val="num" w:pos="709"/>
        </w:tabs>
        <w:rPr>
          <w:i/>
        </w:rPr>
      </w:pPr>
      <w:r>
        <w:rPr>
          <w:snapToGrid w:val="0"/>
          <w:kern w:val="22"/>
          <w:szCs w:val="22"/>
          <w:lang w:val="fr-FR"/>
        </w:rPr>
        <w:t>[</w:t>
      </w:r>
      <w:r w:rsidR="003F4AC8" w:rsidRPr="00921B33">
        <w:rPr>
          <w:i/>
          <w:iCs/>
          <w:snapToGrid w:val="0"/>
          <w:kern w:val="22"/>
          <w:szCs w:val="22"/>
        </w:rPr>
        <w:t>будет дополнено</w:t>
      </w:r>
      <w:r w:rsidR="003F4AC8" w:rsidRPr="000266A2">
        <w:rPr>
          <w:snapToGrid w:val="0"/>
          <w:kern w:val="22"/>
          <w:szCs w:val="22"/>
        </w:rPr>
        <w:t>]</w:t>
      </w:r>
    </w:p>
    <w:p w14:paraId="20B9B122" w14:textId="77777777" w:rsidR="00BB2871" w:rsidRPr="005C78D8" w:rsidRDefault="00C61155" w:rsidP="006B7FB5">
      <w:pPr>
        <w:pStyle w:val="Heading1"/>
        <w:rPr>
          <w:rFonts w:hint="eastAsia"/>
          <w:i/>
        </w:rPr>
      </w:pPr>
      <w:r>
        <w:t>ПУНКТ 4.</w:t>
      </w:r>
      <w:r>
        <w:tab/>
        <w:t>ДОКЛАДЫ ВСПОМОГАТЕЛЬНЫХ ОРГАНОВ</w:t>
      </w:r>
    </w:p>
    <w:p w14:paraId="0ECD1B27" w14:textId="77777777" w:rsidR="00960395" w:rsidRPr="00210F20" w:rsidRDefault="00960395" w:rsidP="00E639B0">
      <w:pPr>
        <w:pStyle w:val="Para1"/>
        <w:tabs>
          <w:tab w:val="clear" w:pos="360"/>
          <w:tab w:val="num" w:pos="709"/>
        </w:tabs>
        <w:rPr>
          <w:kern w:val="22"/>
          <w:szCs w:val="22"/>
        </w:rPr>
      </w:pPr>
      <w:r w:rsidRPr="00210F20">
        <w:t xml:space="preserve">На первом </w:t>
      </w:r>
      <w:r>
        <w:t xml:space="preserve">пленарном </w:t>
      </w:r>
      <w:r w:rsidRPr="00210F20">
        <w:t>заседании части II совещания 7 декабря 2022 года Конференция Сторон</w:t>
      </w:r>
      <w:r>
        <w:t>, выступающая в качестве совещания Сторон,</w:t>
      </w:r>
      <w:r w:rsidRPr="00210F20">
        <w:t xml:space="preserve"> заслушала доклады о межсессионной работе, проделанной в период после части I совещания. Конференции Сторон</w:t>
      </w:r>
      <w:r>
        <w:t>, выступающей в качестве совещания Сторон,</w:t>
      </w:r>
      <w:r w:rsidRPr="00210F20">
        <w:t xml:space="preserve"> были представлены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 третьего, четвертого и пятого совещаний Рабочей группы открытого состава по подготовке глобальной рамочной программы в области биоразнообразия на период после 2020 года (CBD/WG2020/3/7, CBD/WG2020/4/4 и CBD/WG2020/5/5).</w:t>
      </w:r>
    </w:p>
    <w:p w14:paraId="6D976AAD" w14:textId="77777777" w:rsidR="002D7E6D" w:rsidRPr="006C59C4" w:rsidRDefault="00960395" w:rsidP="00E639B0">
      <w:pPr>
        <w:pStyle w:val="Para1"/>
        <w:tabs>
          <w:tab w:val="clear" w:pos="360"/>
          <w:tab w:val="num" w:pos="709"/>
        </w:tabs>
        <w:rPr>
          <w:rFonts w:eastAsia="Times New Roman"/>
        </w:rPr>
      </w:pPr>
      <w:r w:rsidRPr="00210F20">
        <w:t>Затем Конференция Сторон</w:t>
      </w:r>
      <w:r>
        <w:t>, выступающая в качестве совещания Сторон,</w:t>
      </w:r>
      <w:r w:rsidRPr="00210F20">
        <w:t xml:space="preserve">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и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64E461F0" w14:textId="77777777" w:rsidR="002D7E6D" w:rsidRPr="00DE6AB2" w:rsidRDefault="00DE6AB2" w:rsidP="00E639B0">
      <w:pPr>
        <w:pStyle w:val="Para1"/>
        <w:tabs>
          <w:tab w:val="clear" w:pos="360"/>
          <w:tab w:val="num" w:pos="709"/>
        </w:tabs>
      </w:pPr>
      <w:r w:rsidRPr="00210F20">
        <w:rPr>
          <w:kern w:val="22"/>
          <w:szCs w:val="22"/>
        </w:rPr>
        <w:t>Конференция Сторон</w:t>
      </w:r>
      <w:r>
        <w:rPr>
          <w:kern w:val="22"/>
          <w:szCs w:val="22"/>
        </w:rPr>
        <w:t>, выступающая в качестве совещания Сторон,</w:t>
      </w:r>
      <w:r w:rsidRPr="00210F20">
        <w:rPr>
          <w:kern w:val="22"/>
          <w:szCs w:val="22"/>
        </w:rPr>
        <w:t xml:space="preserve"> приняла к сведению </w:t>
      </w:r>
      <w:r>
        <w:rPr>
          <w:kern w:val="22"/>
          <w:szCs w:val="22"/>
        </w:rPr>
        <w:t xml:space="preserve">предоставленную </w:t>
      </w:r>
      <w:r w:rsidRPr="00E639B0">
        <w:t>информацию</w:t>
      </w:r>
      <w:r>
        <w:rPr>
          <w:kern w:val="22"/>
          <w:szCs w:val="22"/>
        </w:rPr>
        <w:t xml:space="preserve"> </w:t>
      </w:r>
      <w:r w:rsidRPr="00210F20">
        <w:rPr>
          <w:kern w:val="22"/>
          <w:szCs w:val="22"/>
        </w:rPr>
        <w:t xml:space="preserve">и </w:t>
      </w:r>
      <w:r>
        <w:rPr>
          <w:kern w:val="22"/>
          <w:szCs w:val="22"/>
        </w:rPr>
        <w:t>постановила</w:t>
      </w:r>
      <w:r w:rsidRPr="00210F20">
        <w:rPr>
          <w:kern w:val="22"/>
          <w:szCs w:val="22"/>
        </w:rPr>
        <w:t xml:space="preserve"> рассмотреть рекомендации </w:t>
      </w:r>
      <w:r>
        <w:rPr>
          <w:kern w:val="22"/>
          <w:szCs w:val="22"/>
        </w:rPr>
        <w:t xml:space="preserve">вспомогательных органов </w:t>
      </w:r>
      <w:r w:rsidRPr="00210F20">
        <w:rPr>
          <w:kern w:val="22"/>
          <w:szCs w:val="22"/>
        </w:rPr>
        <w:t>в рамках соответствующих пунктов повестки дня.</w:t>
      </w:r>
    </w:p>
    <w:p w14:paraId="288E0E07" w14:textId="77777777" w:rsidR="00E01F27" w:rsidRPr="005C78D8" w:rsidRDefault="00E01F27" w:rsidP="006B7FB5">
      <w:pPr>
        <w:pStyle w:val="Heading1"/>
        <w:rPr>
          <w:rFonts w:hint="eastAsia"/>
        </w:rPr>
      </w:pPr>
      <w:r>
        <w:t>ПУНКТ 5.</w:t>
      </w:r>
      <w:r>
        <w:tab/>
        <w:t>ДОКЛАД КОМИТЕТА ПО СОБЛЮДЕНИЮ (СТАТЬЯ 30)</w:t>
      </w:r>
    </w:p>
    <w:p w14:paraId="6CBCF436" w14:textId="77777777" w:rsidR="00DE6AB2" w:rsidRDefault="00DE6AB2" w:rsidP="00DE6AB2">
      <w:pPr>
        <w:pStyle w:val="Para1"/>
        <w:tabs>
          <w:tab w:val="clear" w:pos="360"/>
        </w:tabs>
      </w:pPr>
      <w:r w:rsidRPr="00B56E7A">
        <w:t>[</w:t>
      </w:r>
      <w:r w:rsidRPr="00921B33">
        <w:rPr>
          <w:i/>
          <w:iCs/>
        </w:rPr>
        <w:t xml:space="preserve">будет дополнено из доклада Рабочей группы </w:t>
      </w:r>
      <w:r w:rsidRPr="00921B33">
        <w:rPr>
          <w:i/>
          <w:iCs/>
          <w:lang w:val="fr-FR"/>
        </w:rPr>
        <w:t>II</w:t>
      </w:r>
      <w:r w:rsidRPr="00B56E7A">
        <w:t>]</w:t>
      </w:r>
      <w:r w:rsidR="00134D56" w:rsidRPr="002F21F2">
        <w:t>.</w:t>
      </w:r>
    </w:p>
    <w:p w14:paraId="27F1BB5F" w14:textId="77777777" w:rsidR="00DE6AB2" w:rsidRPr="00897BF4" w:rsidRDefault="00DE6AB2">
      <w:pPr>
        <w:pStyle w:val="Para1"/>
        <w:tabs>
          <w:tab w:val="clear" w:pos="360"/>
        </w:tabs>
      </w:pPr>
      <w:r>
        <w:t xml:space="preserve">На втором заседании части </w:t>
      </w:r>
      <w:r w:rsidRPr="00DE6AB2">
        <w:rPr>
          <w:lang w:val="fr-FR"/>
        </w:rPr>
        <w:t>II</w:t>
      </w:r>
      <w:r w:rsidRPr="00B56E7A">
        <w:t xml:space="preserve"> </w:t>
      </w:r>
      <w:r>
        <w:t xml:space="preserve">совещания 10 декабря Конференция Сторон, выступающая в качестве совещания Сторон, рассмотрела проект решения </w:t>
      </w:r>
      <w:r w:rsidRPr="00DE6AB2">
        <w:rPr>
          <w:color w:val="000000"/>
          <w:kern w:val="22"/>
        </w:rPr>
        <w:t xml:space="preserve">CBD/NP/MOP/4/L.4 </w:t>
      </w:r>
      <w:r>
        <w:rPr>
          <w:color w:val="000000"/>
          <w:kern w:val="22"/>
        </w:rPr>
        <w:t xml:space="preserve">и приняла его в качестве решения </w:t>
      </w:r>
      <w:r w:rsidRPr="00DE6AB2">
        <w:rPr>
          <w:color w:val="000000"/>
          <w:kern w:val="22"/>
        </w:rPr>
        <w:t>NP-4/</w:t>
      </w:r>
      <w:r>
        <w:t>[  ]</w:t>
      </w:r>
      <w:r w:rsidRPr="00DE6AB2">
        <w:rPr>
          <w:color w:val="000000"/>
          <w:kern w:val="22"/>
        </w:rPr>
        <w:t xml:space="preserve"> (</w:t>
      </w:r>
      <w:r>
        <w:rPr>
          <w:color w:val="000000"/>
          <w:kern w:val="22"/>
        </w:rPr>
        <w:t>текст решения см.: гл.</w:t>
      </w:r>
      <w:r w:rsidRPr="00DE6AB2">
        <w:rPr>
          <w:color w:val="000000"/>
          <w:kern w:val="22"/>
        </w:rPr>
        <w:t xml:space="preserve"> I</w:t>
      </w:r>
      <w:r w:rsidRPr="00DE6AB2">
        <w:rPr>
          <w:color w:val="000000"/>
        </w:rPr>
        <w:t xml:space="preserve">, </w:t>
      </w:r>
      <w:r>
        <w:rPr>
          <w:color w:val="000000"/>
        </w:rPr>
        <w:t>стр.</w:t>
      </w:r>
      <w:r w:rsidRPr="00DE6AB2">
        <w:rPr>
          <w:color w:val="000000"/>
        </w:rPr>
        <w:t xml:space="preserve"> </w:t>
      </w:r>
      <w:r>
        <w:t>[  ]</w:t>
      </w:r>
      <w:r w:rsidRPr="00DE6AB2">
        <w:rPr>
          <w:color w:val="000000"/>
          <w:kern w:val="22"/>
        </w:rPr>
        <w:t>).</w:t>
      </w:r>
    </w:p>
    <w:p w14:paraId="7FADF9CF" w14:textId="77777777" w:rsidR="00E47FEB" w:rsidRPr="0073733B" w:rsidRDefault="00BB2871" w:rsidP="00DF7ED5">
      <w:pPr>
        <w:pStyle w:val="Heading1"/>
        <w:rPr>
          <w:rFonts w:hint="eastAsia"/>
        </w:rPr>
      </w:pPr>
      <w:r>
        <w:t>ПУНКТ 6.</w:t>
      </w:r>
      <w:r>
        <w:tab/>
        <w:t>АДМИНИСТРАТИВНОЕ ОБЕСПЕЧЕНИЕ ПРОТОКОЛА И БЮДЖЕТ ЦЕЛЕВЫХ ФОНДОВ</w:t>
      </w:r>
    </w:p>
    <w:p w14:paraId="50557348" w14:textId="77777777" w:rsidR="00F6137B" w:rsidRDefault="00DF7ED5" w:rsidP="00E639B0">
      <w:pPr>
        <w:pStyle w:val="Para1"/>
        <w:tabs>
          <w:tab w:val="clear" w:pos="360"/>
        </w:tabs>
      </w:pPr>
      <w:r>
        <w:rPr>
          <w:snapToGrid w:val="0"/>
          <w:kern w:val="22"/>
          <w:szCs w:val="22"/>
        </w:rPr>
        <w:t>[</w:t>
      </w:r>
      <w:r w:rsidRPr="00E639B0">
        <w:rPr>
          <w:i/>
        </w:rPr>
        <w:t>будет</w:t>
      </w:r>
      <w:r w:rsidRPr="00921B33">
        <w:rPr>
          <w:i/>
          <w:iCs/>
          <w:snapToGrid w:val="0"/>
          <w:kern w:val="22"/>
          <w:szCs w:val="22"/>
        </w:rPr>
        <w:t xml:space="preserve"> дополнено</w:t>
      </w:r>
      <w:r>
        <w:rPr>
          <w:snapToGrid w:val="0"/>
          <w:kern w:val="22"/>
          <w:szCs w:val="22"/>
        </w:rPr>
        <w:t>]</w:t>
      </w:r>
    </w:p>
    <w:p w14:paraId="79347F5F" w14:textId="77777777" w:rsidR="0078133C" w:rsidRPr="00DF7ED5" w:rsidRDefault="0078133C" w:rsidP="0078133C">
      <w:pPr>
        <w:pStyle w:val="Heading1multiline"/>
        <w:tabs>
          <w:tab w:val="clear" w:pos="1701"/>
        </w:tabs>
        <w:ind w:left="3686" w:hanging="3119"/>
        <w:rPr>
          <w:rFonts w:ascii="Times New Roman" w:hAnsi="Times New Roman" w:cs="Times New Roman"/>
        </w:rPr>
      </w:pPr>
      <w:r>
        <w:t>ПУНКТ 7</w:t>
      </w:r>
      <w:r w:rsidR="00DF7ED5">
        <w:rPr>
          <w:rFonts w:asciiTheme="minorHAnsi" w:hAnsiTheme="minorHAnsi"/>
        </w:rPr>
        <w:t>.</w:t>
      </w:r>
      <w:r>
        <w:t xml:space="preserve"> </w:t>
      </w:r>
      <w:r w:rsidR="00DF7ED5" w:rsidRPr="00DF7ED5">
        <w:rPr>
          <w:rFonts w:ascii="Times New Roman" w:hAnsi="Times New Roman" w:cs="Times New Roman"/>
        </w:rPr>
        <w:t>МЕХАНИЗМ ФИНАНСИРОВАНИЯ И</w:t>
      </w:r>
      <w:r w:rsidR="00DF7ED5">
        <w:rPr>
          <w:rFonts w:ascii="Times New Roman" w:hAnsi="Times New Roman" w:cs="Times New Roman"/>
        </w:rPr>
        <w:t xml:space="preserve"> ФИНАНСОВЫЕ РЕСУРСЫ (СТАТЬЯ 25)</w:t>
      </w:r>
    </w:p>
    <w:p w14:paraId="6E076721" w14:textId="77777777" w:rsidR="00DE6AB2" w:rsidRDefault="00DE6AB2" w:rsidP="00DE6AB2">
      <w:pPr>
        <w:pStyle w:val="Para1"/>
        <w:tabs>
          <w:tab w:val="clear" w:pos="360"/>
        </w:tabs>
      </w:pPr>
      <w:r w:rsidRPr="00B56E7A">
        <w:t>[</w:t>
      </w:r>
      <w:r w:rsidRPr="00921B33">
        <w:rPr>
          <w:i/>
          <w:iCs/>
        </w:rPr>
        <w:t xml:space="preserve">будет дополнено из доклада Рабочей группы </w:t>
      </w:r>
      <w:r w:rsidRPr="00921B33">
        <w:rPr>
          <w:i/>
          <w:iCs/>
          <w:lang w:val="fr-FR"/>
        </w:rPr>
        <w:t>II</w:t>
      </w:r>
      <w:r w:rsidRPr="00B56E7A">
        <w:t>]</w:t>
      </w:r>
    </w:p>
    <w:p w14:paraId="2D0C5480" w14:textId="77777777" w:rsidR="00DE6AB2" w:rsidRDefault="00DE6AB2" w:rsidP="00DE6AB2">
      <w:pPr>
        <w:pStyle w:val="Para1"/>
        <w:tabs>
          <w:tab w:val="clear" w:pos="360"/>
        </w:tabs>
      </w:pPr>
      <w:r>
        <w:t xml:space="preserve">На втором заседании части </w:t>
      </w:r>
      <w:r w:rsidRPr="00DE6AB2">
        <w:rPr>
          <w:lang w:val="fr-FR"/>
        </w:rPr>
        <w:t>II</w:t>
      </w:r>
      <w:r w:rsidRPr="007D12A3">
        <w:t xml:space="preserve"> </w:t>
      </w:r>
      <w:r>
        <w:t>совещания 10 декабря Конференция Сторон, выступающая в качестве совещания Сторон, рассмотрела проект решения</w:t>
      </w:r>
      <w:r w:rsidRPr="00DE6AB2">
        <w:rPr>
          <w:color w:val="000000"/>
          <w:kern w:val="22"/>
        </w:rPr>
        <w:t xml:space="preserve"> </w:t>
      </w:r>
      <w:r w:rsidRPr="00DC65D8">
        <w:rPr>
          <w:color w:val="000000"/>
          <w:kern w:val="22"/>
        </w:rPr>
        <w:t>CBD/</w:t>
      </w:r>
      <w:r>
        <w:rPr>
          <w:color w:val="000000"/>
          <w:kern w:val="22"/>
        </w:rPr>
        <w:t>N</w:t>
      </w:r>
      <w:r w:rsidRPr="00DC65D8">
        <w:rPr>
          <w:color w:val="000000"/>
          <w:kern w:val="22"/>
        </w:rPr>
        <w:t>P/</w:t>
      </w:r>
      <w:r>
        <w:rPr>
          <w:color w:val="000000"/>
          <w:kern w:val="22"/>
        </w:rPr>
        <w:t>MOP/4/L.7</w:t>
      </w:r>
      <w:r w:rsidR="00921B33">
        <w:rPr>
          <w:color w:val="000000"/>
          <w:kern w:val="22"/>
        </w:rPr>
        <w:t xml:space="preserve"> с устными поправками, внесенными представителем секретариата, и приняла его в качестве решения NP-4/</w:t>
      </w:r>
      <w:r w:rsidR="00921B33">
        <w:t>[ ]</w:t>
      </w:r>
      <w:r w:rsidR="00921B33">
        <w:rPr>
          <w:color w:val="000000"/>
          <w:kern w:val="22"/>
        </w:rPr>
        <w:t xml:space="preserve"> (текст решения см.: гл. I</w:t>
      </w:r>
      <w:r w:rsidR="00921B33">
        <w:rPr>
          <w:color w:val="000000"/>
        </w:rPr>
        <w:t xml:space="preserve">, стр. </w:t>
      </w:r>
      <w:r w:rsidR="00921B33">
        <w:t>[ ]</w:t>
      </w:r>
      <w:r w:rsidR="00921B33">
        <w:rPr>
          <w:color w:val="000000"/>
          <w:kern w:val="22"/>
        </w:rPr>
        <w:t>).</w:t>
      </w:r>
    </w:p>
    <w:p w14:paraId="4D12818D"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i w:val="0"/>
        </w:rPr>
        <w:lastRenderedPageBreak/>
        <w:t>ПУНКТ 8.</w:t>
      </w:r>
      <w:r w:rsidRPr="00E639B0">
        <w:rPr>
          <w:i w:val="0"/>
        </w:rPr>
        <w:tab/>
      </w:r>
      <w:r w:rsidR="00DF7ED5" w:rsidRPr="00E639B0">
        <w:rPr>
          <w:rFonts w:ascii="Times New Roman" w:hAnsi="Times New Roman" w:cs="Times New Roman"/>
          <w:i w:val="0"/>
        </w:rPr>
        <w:t xml:space="preserve">МЕРЫ ПО ОКАЗАНИЮ ПОДДЕРЖКИ СОЗДАНИЮ И РАЗВИТИЮ ПОТЕНЦИАЛА (СТАТЬЯ 22) И МЕРЫ ПО ПОВЫШЕНИЮ ОСВЕДОМЛЕННОСТИ О ВАЖНОСТИ </w:t>
      </w:r>
      <w:r w:rsidR="00DF7ED5" w:rsidRPr="00E639B0">
        <w:rPr>
          <w:i w:val="0"/>
        </w:rPr>
        <w:t>ГЕНЕТИЧЕСКИХ</w:t>
      </w:r>
      <w:r w:rsidR="00DF7ED5" w:rsidRPr="00E639B0">
        <w:rPr>
          <w:rFonts w:ascii="Times New Roman" w:hAnsi="Times New Roman" w:cs="Times New Roman"/>
          <w:i w:val="0"/>
        </w:rPr>
        <w:t xml:space="preserve"> РЕСУРСОВ И СВЯЗАННЫХ С НИМИ ТРАДИЦИОННЫХ ЗНАНИЙ (СТАТЬЯ 21)</w:t>
      </w:r>
    </w:p>
    <w:p w14:paraId="5A00C9E6" w14:textId="77777777" w:rsidR="00921B33" w:rsidRDefault="00921B33" w:rsidP="00921B33">
      <w:pPr>
        <w:pStyle w:val="Para1"/>
        <w:tabs>
          <w:tab w:val="clear" w:pos="360"/>
        </w:tabs>
      </w:pPr>
      <w:r w:rsidRPr="00B56E7A">
        <w:t>[</w:t>
      </w:r>
      <w:r w:rsidRPr="00921B33">
        <w:rPr>
          <w:i/>
          <w:iCs/>
        </w:rPr>
        <w:t xml:space="preserve">будет дополнено из доклада Рабочей группы </w:t>
      </w:r>
      <w:r w:rsidRPr="00921B33">
        <w:rPr>
          <w:i/>
          <w:iCs/>
          <w:lang w:val="fr-FR"/>
        </w:rPr>
        <w:t>II</w:t>
      </w:r>
      <w:r w:rsidRPr="00B56E7A">
        <w:t>]</w:t>
      </w:r>
    </w:p>
    <w:p w14:paraId="6B4E67ED" w14:textId="77777777" w:rsidR="00921B33" w:rsidRPr="00D53D52" w:rsidRDefault="00921B33">
      <w:pPr>
        <w:pStyle w:val="Para1"/>
      </w:pPr>
      <w:r>
        <w:t xml:space="preserve">На втором заседании части </w:t>
      </w:r>
      <w:r w:rsidRPr="00DE6AB2">
        <w:rPr>
          <w:lang w:val="fr-FR"/>
        </w:rPr>
        <w:t>II</w:t>
      </w:r>
      <w:r w:rsidRPr="007D12A3">
        <w:t xml:space="preserve"> </w:t>
      </w:r>
      <w:r>
        <w:t>совещания 10 декабря Конференция Сторон, выступающая в качестве совещания Сторон, рассмотрела проект решения</w:t>
      </w:r>
      <w:r w:rsidRPr="00DE6AB2">
        <w:rPr>
          <w:color w:val="000000"/>
          <w:kern w:val="22"/>
        </w:rPr>
        <w:t xml:space="preserve"> </w:t>
      </w:r>
      <w:r w:rsidRPr="00DC65D8">
        <w:rPr>
          <w:color w:val="000000"/>
          <w:kern w:val="22"/>
        </w:rPr>
        <w:t>CBD/</w:t>
      </w:r>
      <w:r>
        <w:rPr>
          <w:color w:val="000000"/>
          <w:kern w:val="22"/>
        </w:rPr>
        <w:t>N</w:t>
      </w:r>
      <w:r w:rsidRPr="00DC65D8">
        <w:rPr>
          <w:color w:val="000000"/>
          <w:kern w:val="22"/>
        </w:rPr>
        <w:t>P/</w:t>
      </w:r>
      <w:r>
        <w:rPr>
          <w:color w:val="000000"/>
          <w:kern w:val="22"/>
        </w:rPr>
        <w:t>MOP/4/L.5 и приняла его с внесенными устными поправками в качестве решения NP-4/</w:t>
      </w:r>
      <w:r>
        <w:t>[ ]</w:t>
      </w:r>
      <w:r>
        <w:rPr>
          <w:color w:val="000000"/>
          <w:kern w:val="22"/>
        </w:rPr>
        <w:t xml:space="preserve"> (текст решения см.: гл. I</w:t>
      </w:r>
      <w:r>
        <w:rPr>
          <w:color w:val="000000"/>
        </w:rPr>
        <w:t xml:space="preserve">, стр. </w:t>
      </w:r>
      <w:r>
        <w:t>[ ]</w:t>
      </w:r>
      <w:r>
        <w:rPr>
          <w:color w:val="000000"/>
          <w:kern w:val="22"/>
        </w:rPr>
        <w:t>).</w:t>
      </w:r>
    </w:p>
    <w:p w14:paraId="39F5D41A"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i w:val="0"/>
        </w:rPr>
        <w:t>ПУНКТ 9.</w:t>
      </w:r>
      <w:r w:rsidRPr="00E639B0">
        <w:rPr>
          <w:i w:val="0"/>
        </w:rPr>
        <w:tab/>
      </w:r>
      <w:r w:rsidR="00655648" w:rsidRPr="00E639B0">
        <w:rPr>
          <w:rFonts w:ascii="Times New Roman" w:hAnsi="Times New Roman" w:cs="Times New Roman"/>
          <w:i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26D6BD97" w14:textId="77777777" w:rsidR="00921B33" w:rsidRDefault="00921B33" w:rsidP="00921B33">
      <w:pPr>
        <w:pStyle w:val="Para1"/>
        <w:tabs>
          <w:tab w:val="clear" w:pos="360"/>
        </w:tabs>
      </w:pPr>
      <w:r w:rsidRPr="00B56E7A">
        <w:t>[</w:t>
      </w:r>
      <w:r w:rsidRPr="00921B33">
        <w:rPr>
          <w:i/>
          <w:iCs/>
        </w:rPr>
        <w:t xml:space="preserve">будет дополнено из доклада Рабочей группы </w:t>
      </w:r>
      <w:r w:rsidRPr="00921B33">
        <w:rPr>
          <w:i/>
          <w:iCs/>
          <w:lang w:val="fr-FR"/>
        </w:rPr>
        <w:t>II</w:t>
      </w:r>
      <w:r w:rsidRPr="00B56E7A">
        <w:t>]</w:t>
      </w:r>
    </w:p>
    <w:p w14:paraId="17342306" w14:textId="77777777" w:rsidR="00DF7ED5" w:rsidRDefault="00921B33">
      <w:pPr>
        <w:pStyle w:val="Para1"/>
        <w:tabs>
          <w:tab w:val="clear" w:pos="360"/>
        </w:tabs>
      </w:pPr>
      <w:r>
        <w:t xml:space="preserve">На втором заседании части </w:t>
      </w:r>
      <w:r w:rsidRPr="00DE6AB2">
        <w:rPr>
          <w:lang w:val="fr-FR"/>
        </w:rPr>
        <w:t>II</w:t>
      </w:r>
      <w:r w:rsidRPr="007D12A3">
        <w:t xml:space="preserve"> </w:t>
      </w:r>
      <w:r>
        <w:t xml:space="preserve">совещания 10 декабря Конференция Сторон, выступающая в качестве совещания Сторон, рассмотрела проект решения </w:t>
      </w:r>
      <w:r w:rsidRPr="00DE6AB2">
        <w:rPr>
          <w:color w:val="000000"/>
          <w:kern w:val="22"/>
        </w:rPr>
        <w:t>CBD/NP/MOP/4/L.</w:t>
      </w:r>
      <w:r w:rsidRPr="007D12A3">
        <w:rPr>
          <w:color w:val="000000"/>
          <w:kern w:val="22"/>
        </w:rPr>
        <w:t>3</w:t>
      </w:r>
      <w:r w:rsidRPr="00DE6AB2">
        <w:rPr>
          <w:color w:val="000000"/>
          <w:kern w:val="22"/>
        </w:rPr>
        <w:t xml:space="preserve"> </w:t>
      </w:r>
      <w:r>
        <w:rPr>
          <w:color w:val="000000"/>
          <w:kern w:val="22"/>
        </w:rPr>
        <w:t xml:space="preserve">и приняла его в качестве решения </w:t>
      </w:r>
      <w:r w:rsidRPr="00DE6AB2">
        <w:rPr>
          <w:color w:val="000000"/>
          <w:kern w:val="22"/>
        </w:rPr>
        <w:t>NP-4/</w:t>
      </w:r>
      <w:r>
        <w:t>[  ]</w:t>
      </w:r>
      <w:r w:rsidRPr="00DE6AB2">
        <w:rPr>
          <w:color w:val="000000"/>
          <w:kern w:val="22"/>
        </w:rPr>
        <w:t xml:space="preserve"> (</w:t>
      </w:r>
      <w:r>
        <w:rPr>
          <w:color w:val="000000"/>
          <w:kern w:val="22"/>
        </w:rPr>
        <w:t>текст решения см.: гл.</w:t>
      </w:r>
      <w:r w:rsidRPr="00DE6AB2">
        <w:rPr>
          <w:color w:val="000000"/>
          <w:kern w:val="22"/>
        </w:rPr>
        <w:t xml:space="preserve"> I</w:t>
      </w:r>
      <w:r w:rsidRPr="00DE6AB2">
        <w:rPr>
          <w:color w:val="000000"/>
        </w:rPr>
        <w:t xml:space="preserve">, </w:t>
      </w:r>
      <w:r>
        <w:rPr>
          <w:color w:val="000000"/>
        </w:rPr>
        <w:t>стр.</w:t>
      </w:r>
      <w:r w:rsidRPr="00DE6AB2">
        <w:rPr>
          <w:color w:val="000000"/>
        </w:rPr>
        <w:t xml:space="preserve"> </w:t>
      </w:r>
      <w:r>
        <w:t>[  ]</w:t>
      </w:r>
      <w:r w:rsidRPr="00DE6AB2">
        <w:rPr>
          <w:color w:val="000000"/>
          <w:kern w:val="22"/>
        </w:rPr>
        <w:t>).</w:t>
      </w:r>
    </w:p>
    <w:p w14:paraId="46305680"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rFonts w:ascii="Times New Roman" w:hAnsi="Times New Roman" w:cs="Times New Roman"/>
          <w:i w:val="0"/>
        </w:rPr>
        <w:t>ПУНКТ 10.</w:t>
      </w:r>
      <w:r w:rsidRPr="00E639B0">
        <w:rPr>
          <w:rFonts w:ascii="Times New Roman" w:hAnsi="Times New Roman" w:cs="Times New Roman"/>
          <w:i w:val="0"/>
        </w:rPr>
        <w:tab/>
      </w:r>
      <w:r w:rsidR="00655648" w:rsidRPr="00E639B0">
        <w:rPr>
          <w:rFonts w:ascii="Times New Roman" w:hAnsi="Times New Roman" w:cs="Times New Roman"/>
          <w:i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4773449E" w14:textId="77777777" w:rsidR="00921B33" w:rsidRDefault="00921B33" w:rsidP="00921B33">
      <w:pPr>
        <w:pStyle w:val="Para1"/>
        <w:tabs>
          <w:tab w:val="clear" w:pos="360"/>
        </w:tabs>
      </w:pPr>
      <w:r w:rsidRPr="00B56E7A">
        <w:t>[</w:t>
      </w:r>
      <w:r w:rsidRPr="00921B33">
        <w:rPr>
          <w:i/>
          <w:iCs/>
        </w:rPr>
        <w:t xml:space="preserve">будет дополнено из доклада Рабочей группы </w:t>
      </w:r>
      <w:r w:rsidRPr="00921B33">
        <w:rPr>
          <w:i/>
          <w:iCs/>
          <w:lang w:val="fr-FR"/>
        </w:rPr>
        <w:t>II</w:t>
      </w:r>
      <w:r w:rsidRPr="00B56E7A">
        <w:t>]</w:t>
      </w:r>
    </w:p>
    <w:p w14:paraId="2C1C2C41" w14:textId="77777777" w:rsidR="0078133C" w:rsidRPr="00D53D52" w:rsidRDefault="00921B33">
      <w:pPr>
        <w:pStyle w:val="Para1"/>
        <w:tabs>
          <w:tab w:val="clear" w:pos="360"/>
        </w:tabs>
      </w:pPr>
      <w:r>
        <w:t xml:space="preserve">На втором заседании части </w:t>
      </w:r>
      <w:r w:rsidRPr="00DE6AB2">
        <w:rPr>
          <w:lang w:val="fr-FR"/>
        </w:rPr>
        <w:t>II</w:t>
      </w:r>
      <w:r w:rsidRPr="007D12A3">
        <w:t xml:space="preserve"> </w:t>
      </w:r>
      <w:r>
        <w:t xml:space="preserve">совещания 10 декабря Конференция Сторон, выступающая в качестве совещания Сторон, рассмотрела проект решения </w:t>
      </w:r>
      <w:r w:rsidRPr="00DE6AB2">
        <w:rPr>
          <w:color w:val="000000"/>
          <w:kern w:val="22"/>
        </w:rPr>
        <w:t>CBD/NP/MOP/4/L.</w:t>
      </w:r>
      <w:r w:rsidR="00DC3B50" w:rsidRPr="007D12A3">
        <w:rPr>
          <w:color w:val="000000"/>
          <w:kern w:val="22"/>
        </w:rPr>
        <w:t>6</w:t>
      </w:r>
      <w:r w:rsidRPr="00DE6AB2">
        <w:rPr>
          <w:color w:val="000000"/>
          <w:kern w:val="22"/>
        </w:rPr>
        <w:t xml:space="preserve"> </w:t>
      </w:r>
      <w:r>
        <w:rPr>
          <w:color w:val="000000"/>
          <w:kern w:val="22"/>
        </w:rPr>
        <w:t>и приняла его</w:t>
      </w:r>
      <w:r w:rsidR="00DC3B50">
        <w:rPr>
          <w:color w:val="000000"/>
          <w:kern w:val="22"/>
        </w:rPr>
        <w:t>, с внесенными устными поправками,</w:t>
      </w:r>
      <w:r>
        <w:rPr>
          <w:color w:val="000000"/>
          <w:kern w:val="22"/>
        </w:rPr>
        <w:t xml:space="preserve"> в качестве решения </w:t>
      </w:r>
      <w:r w:rsidRPr="00DE6AB2">
        <w:rPr>
          <w:color w:val="000000"/>
          <w:kern w:val="22"/>
        </w:rPr>
        <w:t>NP-4/</w:t>
      </w:r>
      <w:r>
        <w:t>[  ]</w:t>
      </w:r>
      <w:r w:rsidRPr="00DE6AB2">
        <w:rPr>
          <w:color w:val="000000"/>
          <w:kern w:val="22"/>
        </w:rPr>
        <w:t xml:space="preserve"> (</w:t>
      </w:r>
      <w:r>
        <w:rPr>
          <w:color w:val="000000"/>
          <w:kern w:val="22"/>
        </w:rPr>
        <w:t>текст решения см.: гл.</w:t>
      </w:r>
      <w:r w:rsidRPr="00DE6AB2">
        <w:rPr>
          <w:color w:val="000000"/>
          <w:kern w:val="22"/>
        </w:rPr>
        <w:t xml:space="preserve"> I</w:t>
      </w:r>
      <w:r w:rsidRPr="00DE6AB2">
        <w:rPr>
          <w:color w:val="000000"/>
        </w:rPr>
        <w:t xml:space="preserve">, </w:t>
      </w:r>
      <w:r>
        <w:rPr>
          <w:color w:val="000000"/>
        </w:rPr>
        <w:t>стр.</w:t>
      </w:r>
      <w:r w:rsidRPr="00DE6AB2">
        <w:rPr>
          <w:color w:val="000000"/>
        </w:rPr>
        <w:t xml:space="preserve"> </w:t>
      </w:r>
      <w:r>
        <w:t>[  ]</w:t>
      </w:r>
      <w:r w:rsidRPr="00DE6AB2">
        <w:rPr>
          <w:color w:val="000000"/>
          <w:kern w:val="22"/>
        </w:rPr>
        <w:t>).</w:t>
      </w:r>
    </w:p>
    <w:p w14:paraId="4FDA7EB2"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rFonts w:ascii="Times New Roman" w:hAnsi="Times New Roman" w:cs="Times New Roman"/>
          <w:i w:val="0"/>
        </w:rPr>
        <w:t>ПУНКТ 11.</w:t>
      </w:r>
      <w:r w:rsidRPr="00E639B0">
        <w:rPr>
          <w:rFonts w:ascii="Times New Roman" w:hAnsi="Times New Roman" w:cs="Times New Roman"/>
          <w:i w:val="0"/>
        </w:rPr>
        <w:tab/>
      </w:r>
      <w:r w:rsidR="00655648" w:rsidRPr="00E639B0">
        <w:rPr>
          <w:rFonts w:ascii="Times New Roman" w:hAnsi="Times New Roman" w:cs="Times New Roman"/>
          <w:i w:val="0"/>
        </w:rPr>
        <w:t>СОТРУДНИЧЕСТВО С ДРУГИМИ МЕЖДУНАРОДНЫМИ ОРГАНИЗАЦИЯМИ, КОНВЕНЦИЯМИ И ИНИЦИАТИВАМИ</w:t>
      </w:r>
    </w:p>
    <w:p w14:paraId="0C3B5EA4" w14:textId="77777777" w:rsidR="0078133C" w:rsidRPr="00475D73" w:rsidRDefault="00DC3B50" w:rsidP="00E639B0">
      <w:pPr>
        <w:pStyle w:val="Para1"/>
        <w:tabs>
          <w:tab w:val="clear" w:pos="360"/>
        </w:tabs>
      </w:pPr>
      <w:r>
        <w:rPr>
          <w:szCs w:val="22"/>
          <w:lang w:val="fr-FR"/>
        </w:rPr>
        <w:t>[</w:t>
      </w:r>
      <w:r w:rsidRPr="00DC3B50">
        <w:rPr>
          <w:i/>
          <w:iCs/>
          <w:szCs w:val="22"/>
        </w:rPr>
        <w:t xml:space="preserve">будет </w:t>
      </w:r>
      <w:r w:rsidRPr="00E639B0">
        <w:rPr>
          <w:i/>
        </w:rPr>
        <w:t>дополнено</w:t>
      </w:r>
      <w:r>
        <w:rPr>
          <w:szCs w:val="22"/>
          <w:lang w:val="fr-FR"/>
        </w:rPr>
        <w:t>]</w:t>
      </w:r>
    </w:p>
    <w:p w14:paraId="5CAA633D"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rFonts w:ascii="Times New Roman" w:hAnsi="Times New Roman" w:cs="Times New Roman"/>
          <w:i w:val="0"/>
        </w:rPr>
        <w:t>ПУНКТ 12.</w:t>
      </w:r>
      <w:r w:rsidRPr="00E639B0">
        <w:rPr>
          <w:rFonts w:ascii="Times New Roman" w:hAnsi="Times New Roman" w:cs="Times New Roman"/>
          <w:i w:val="0"/>
        </w:rPr>
        <w:tab/>
      </w:r>
      <w:r w:rsidR="00655648" w:rsidRPr="00E639B0">
        <w:rPr>
          <w:rFonts w:ascii="Times New Roman" w:hAnsi="Times New Roman" w:cs="Times New Roman"/>
          <w:i w:val="0"/>
        </w:rPr>
        <w:t>ОБЗОР ЭФФЕКТИВНОСТИ СТРУКТУР И ПРОЦЕССОВ</w:t>
      </w:r>
    </w:p>
    <w:p w14:paraId="0FADF4B4" w14:textId="77777777" w:rsidR="00DC3B50" w:rsidRDefault="00DC3B50" w:rsidP="00DC3B50">
      <w:pPr>
        <w:pStyle w:val="Para1"/>
        <w:tabs>
          <w:tab w:val="clear" w:pos="360"/>
        </w:tabs>
      </w:pPr>
      <w:r w:rsidRPr="00B56E7A">
        <w:rPr>
          <w:szCs w:val="22"/>
        </w:rPr>
        <w:t>[</w:t>
      </w:r>
      <w:r w:rsidRPr="00DC3B50">
        <w:rPr>
          <w:i/>
          <w:iCs/>
        </w:rPr>
        <w:t xml:space="preserve">будет дополнено из доклада Рабочей группы </w:t>
      </w:r>
      <w:r w:rsidRPr="00DC3B50">
        <w:rPr>
          <w:i/>
          <w:iCs/>
          <w:lang w:val="fr-FR"/>
        </w:rPr>
        <w:t>II</w:t>
      </w:r>
      <w:r w:rsidRPr="00B56E7A">
        <w:t>]</w:t>
      </w:r>
    </w:p>
    <w:p w14:paraId="1F915331" w14:textId="77777777" w:rsidR="0078133C" w:rsidRPr="00475D73" w:rsidRDefault="00DC3B50">
      <w:pPr>
        <w:pStyle w:val="Para1"/>
        <w:tabs>
          <w:tab w:val="clear" w:pos="360"/>
        </w:tabs>
      </w:pPr>
      <w:r>
        <w:t xml:space="preserve">На втором заседании части </w:t>
      </w:r>
      <w:r w:rsidRPr="00DE6AB2">
        <w:rPr>
          <w:lang w:val="fr-FR"/>
        </w:rPr>
        <w:t>II</w:t>
      </w:r>
      <w:r w:rsidRPr="007D12A3">
        <w:t xml:space="preserve"> </w:t>
      </w:r>
      <w:r>
        <w:t xml:space="preserve">совещания 10 декабря Конференция Сторон, выступающая в качестве совещания Сторон, рассмотрела проект решения </w:t>
      </w:r>
      <w:r w:rsidRPr="00DE6AB2">
        <w:rPr>
          <w:color w:val="000000"/>
          <w:kern w:val="22"/>
        </w:rPr>
        <w:t>CBD/NP/MOP/4/L.</w:t>
      </w:r>
      <w:r w:rsidRPr="007D12A3">
        <w:rPr>
          <w:color w:val="000000"/>
          <w:kern w:val="22"/>
        </w:rPr>
        <w:t>8</w:t>
      </w:r>
      <w:r w:rsidRPr="00DE6AB2">
        <w:rPr>
          <w:color w:val="000000"/>
          <w:kern w:val="22"/>
        </w:rPr>
        <w:t xml:space="preserve"> </w:t>
      </w:r>
      <w:r>
        <w:rPr>
          <w:color w:val="000000"/>
          <w:kern w:val="22"/>
        </w:rPr>
        <w:t xml:space="preserve">и приняла его в качестве решения </w:t>
      </w:r>
      <w:r w:rsidRPr="00DE6AB2">
        <w:rPr>
          <w:color w:val="000000"/>
          <w:kern w:val="22"/>
        </w:rPr>
        <w:t>NP-4/</w:t>
      </w:r>
      <w:r>
        <w:t>[  ]</w:t>
      </w:r>
      <w:r w:rsidRPr="00DE6AB2">
        <w:rPr>
          <w:color w:val="000000"/>
          <w:kern w:val="22"/>
        </w:rPr>
        <w:t xml:space="preserve"> (</w:t>
      </w:r>
      <w:r>
        <w:rPr>
          <w:color w:val="000000"/>
          <w:kern w:val="22"/>
        </w:rPr>
        <w:t>текст решения см.: гл.</w:t>
      </w:r>
      <w:r w:rsidRPr="00DE6AB2">
        <w:rPr>
          <w:color w:val="000000"/>
          <w:kern w:val="22"/>
        </w:rPr>
        <w:t xml:space="preserve"> I</w:t>
      </w:r>
      <w:r w:rsidRPr="00DE6AB2">
        <w:rPr>
          <w:color w:val="000000"/>
        </w:rPr>
        <w:t xml:space="preserve">, </w:t>
      </w:r>
      <w:r>
        <w:rPr>
          <w:color w:val="000000"/>
        </w:rPr>
        <w:t>стр.</w:t>
      </w:r>
      <w:r w:rsidRPr="00DE6AB2">
        <w:rPr>
          <w:color w:val="000000"/>
        </w:rPr>
        <w:t xml:space="preserve"> </w:t>
      </w:r>
      <w:r>
        <w:t>[  ]</w:t>
      </w:r>
      <w:r w:rsidRPr="00DE6AB2">
        <w:rPr>
          <w:color w:val="000000"/>
          <w:kern w:val="22"/>
        </w:rPr>
        <w:t>).</w:t>
      </w:r>
    </w:p>
    <w:p w14:paraId="25314250"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rFonts w:ascii="Times New Roman" w:hAnsi="Times New Roman" w:cs="Times New Roman"/>
          <w:i w:val="0"/>
        </w:rPr>
        <w:t>ПУНКТ 13.</w:t>
      </w:r>
      <w:r w:rsidRPr="00E639B0">
        <w:rPr>
          <w:rFonts w:ascii="Times New Roman" w:hAnsi="Times New Roman" w:cs="Times New Roman"/>
          <w:i w:val="0"/>
        </w:rPr>
        <w:tab/>
      </w:r>
      <w:r w:rsidR="00655648" w:rsidRPr="00E639B0">
        <w:rPr>
          <w:rFonts w:ascii="Times New Roman" w:hAnsi="Times New Roman" w:cs="Times New Roman"/>
          <w:i w:val="0"/>
        </w:rPr>
        <w:t>ГЛОБАЛЬНАЯ РАМОЧНАЯ ПРОГРАММА В ОБЛАСТИ БИОРАЗНООБРАЗИЯ НА ПЕРИОД ПОСЛЕ 2020 ГОДА</w:t>
      </w:r>
    </w:p>
    <w:p w14:paraId="6DC9C3C9" w14:textId="77777777" w:rsidR="0078133C" w:rsidRPr="00D53D52" w:rsidRDefault="0078133C" w:rsidP="00E639B0">
      <w:pPr>
        <w:pStyle w:val="Para1"/>
        <w:tabs>
          <w:tab w:val="clear" w:pos="360"/>
        </w:tabs>
      </w:pPr>
      <w:r>
        <w:t>[</w:t>
      </w:r>
      <w:r>
        <w:rPr>
          <w:i/>
          <w:iCs/>
        </w:rPr>
        <w:t>будет дополнено</w:t>
      </w:r>
      <w:r>
        <w:t>]</w:t>
      </w:r>
    </w:p>
    <w:p w14:paraId="7068F638" w14:textId="77777777" w:rsidR="0078133C" w:rsidRPr="00E639B0" w:rsidRDefault="0078133C" w:rsidP="00E639B0">
      <w:pPr>
        <w:pStyle w:val="Heading2multiline"/>
        <w:tabs>
          <w:tab w:val="left" w:pos="720"/>
        </w:tabs>
        <w:spacing w:before="240"/>
        <w:ind w:left="2160" w:right="1009" w:hanging="1298"/>
        <w:rPr>
          <w:rFonts w:hint="eastAsia"/>
          <w:i w:val="0"/>
        </w:rPr>
      </w:pPr>
      <w:r w:rsidRPr="00E639B0">
        <w:rPr>
          <w:i w:val="0"/>
        </w:rPr>
        <w:t>ПУНКТ 14.</w:t>
      </w:r>
      <w:r w:rsidRPr="00E639B0">
        <w:rPr>
          <w:i w:val="0"/>
        </w:rPr>
        <w:tab/>
      </w:r>
      <w:r w:rsidR="00655648" w:rsidRPr="00E639B0">
        <w:rPr>
          <w:rFonts w:ascii="Times New Roman" w:hAnsi="Times New Roman" w:cs="Times New Roman"/>
          <w:i w:val="0"/>
        </w:rPr>
        <w:t>ЦИФРОВАЯ</w:t>
      </w:r>
      <w:r w:rsidR="00655648" w:rsidRPr="00E639B0">
        <w:rPr>
          <w:i w:val="0"/>
        </w:rPr>
        <w:t xml:space="preserve"> ИНФОРМАЦИЯ О ПОСЛЕДОВАТЕЛЬНОСТЯХ В ОТНОШЕНИИ ГЕНЕТИЧЕСКИХ РЕСУРСОВ</w:t>
      </w:r>
    </w:p>
    <w:p w14:paraId="05BABA75" w14:textId="77777777" w:rsidR="0078133C" w:rsidRPr="00D53D52" w:rsidRDefault="0078133C" w:rsidP="00E639B0">
      <w:pPr>
        <w:pStyle w:val="Para1"/>
        <w:tabs>
          <w:tab w:val="clear" w:pos="360"/>
        </w:tabs>
      </w:pPr>
      <w:r>
        <w:t>[</w:t>
      </w:r>
      <w:r>
        <w:rPr>
          <w:i/>
          <w:iCs/>
        </w:rPr>
        <w:t>будет дополнено</w:t>
      </w:r>
      <w:r>
        <w:t>]</w:t>
      </w:r>
    </w:p>
    <w:p w14:paraId="678FD492" w14:textId="77777777" w:rsidR="0078133C" w:rsidRPr="00E639B0" w:rsidRDefault="0078133C" w:rsidP="00E639B0">
      <w:pPr>
        <w:pStyle w:val="Heading2multiline"/>
        <w:tabs>
          <w:tab w:val="left" w:pos="720"/>
        </w:tabs>
        <w:spacing w:before="240"/>
        <w:ind w:left="2160" w:right="1009" w:hanging="1298"/>
        <w:rPr>
          <w:rFonts w:ascii="Times New Roman" w:hAnsi="Times New Roman" w:cs="Times New Roman"/>
          <w:i w:val="0"/>
        </w:rPr>
      </w:pPr>
      <w:r w:rsidRPr="00E639B0">
        <w:rPr>
          <w:rFonts w:ascii="Times New Roman" w:hAnsi="Times New Roman" w:cs="Times New Roman"/>
          <w:i w:val="0"/>
        </w:rPr>
        <w:t>ПУНКТ 15.</w:t>
      </w:r>
      <w:r w:rsidRPr="00E639B0">
        <w:rPr>
          <w:rFonts w:ascii="Times New Roman" w:hAnsi="Times New Roman" w:cs="Times New Roman"/>
          <w:i w:val="0"/>
        </w:rPr>
        <w:tab/>
      </w:r>
      <w:r w:rsidR="00655648" w:rsidRPr="00E639B0">
        <w:rPr>
          <w:rFonts w:ascii="Times New Roman" w:hAnsi="Times New Roman" w:cs="Times New Roman"/>
          <w:i w:val="0"/>
        </w:rPr>
        <w:t xml:space="preserve">СПЕЦИАЛИЗИРОВАННЫЕ МЕЖДУНАРОДНЫЕ ДОКУМЕНТЫ, РЕГУЛИРУЮЩИЕ ДОСТУП К ГЕНЕТИЧЕСКИМ РЕСУРСАМ И </w:t>
      </w:r>
      <w:r w:rsidR="00655648" w:rsidRPr="00E639B0">
        <w:rPr>
          <w:rFonts w:ascii="Times New Roman" w:hAnsi="Times New Roman" w:cs="Times New Roman"/>
          <w:i w:val="0"/>
        </w:rPr>
        <w:lastRenderedPageBreak/>
        <w:t>СОВМЕСТНОЕ ИСПОЛЬЗОВАНИЕ ВЫГОД, В КОНТЕКСТЕ ПУНКТА 4 СТАТЬИ 4 НАГОЙСКОГО ПРОТОКОЛА</w:t>
      </w:r>
    </w:p>
    <w:p w14:paraId="13DADC7A" w14:textId="77777777" w:rsidR="00CF1B7F" w:rsidRPr="00D53D52" w:rsidRDefault="00CF1B7F" w:rsidP="00E639B0">
      <w:pPr>
        <w:pStyle w:val="Para1"/>
        <w:tabs>
          <w:tab w:val="clear" w:pos="360"/>
        </w:tabs>
      </w:pPr>
      <w:r>
        <w:t>[</w:t>
      </w:r>
      <w:r>
        <w:rPr>
          <w:i/>
          <w:iCs/>
        </w:rPr>
        <w:t>будет дополнено</w:t>
      </w:r>
      <w:r>
        <w:t>]</w:t>
      </w:r>
    </w:p>
    <w:p w14:paraId="4E48FC53" w14:textId="77777777" w:rsidR="0078133C" w:rsidRPr="000F6A49" w:rsidRDefault="0078133C" w:rsidP="00655648">
      <w:pPr>
        <w:pStyle w:val="Heading1"/>
        <w:rPr>
          <w:rFonts w:hint="eastAsia"/>
        </w:rPr>
      </w:pPr>
      <w:r>
        <w:t>ПУНКТ 16.</w:t>
      </w:r>
      <w:r>
        <w:tab/>
      </w:r>
      <w:r w:rsidR="00655648">
        <w:t>ГЛОБАЛЬНЫЙ МНОГОСТОРОННИЙ МЕХАНИЗМ СОВМЕСТНОГО ИСПОЛЬЗОВАНИЯ ВЫГОД (СТАТЬЯ 10)</w:t>
      </w:r>
    </w:p>
    <w:p w14:paraId="6104EB58" w14:textId="77777777" w:rsidR="00F402F7" w:rsidRPr="00D31559" w:rsidRDefault="00F402F7" w:rsidP="00F402F7">
      <w:pPr>
        <w:pStyle w:val="Para1"/>
        <w:tabs>
          <w:tab w:val="clear" w:pos="360"/>
        </w:tabs>
        <w:rPr>
          <w:rFonts w:eastAsia="Times New Roman"/>
          <w:snapToGrid w:val="0"/>
          <w:kern w:val="22"/>
          <w:szCs w:val="22"/>
          <w:lang w:val="en-US"/>
        </w:rPr>
      </w:pPr>
      <w:r>
        <w:t>[</w:t>
      </w:r>
      <w:r w:rsidRPr="00F402F7">
        <w:t>будет</w:t>
      </w:r>
      <w:r>
        <w:rPr>
          <w:i/>
          <w:iCs/>
        </w:rPr>
        <w:t xml:space="preserve"> дополнено</w:t>
      </w:r>
      <w:r>
        <w:t>]</w:t>
      </w:r>
    </w:p>
    <w:p w14:paraId="14C57E17" w14:textId="77777777" w:rsidR="00D31559" w:rsidRPr="00D31559" w:rsidRDefault="00D31559" w:rsidP="00F402F7">
      <w:pPr>
        <w:suppressLineNumbers/>
        <w:suppressAutoHyphens/>
        <w:kinsoku w:val="0"/>
        <w:overflowPunct w:val="0"/>
        <w:autoSpaceDE w:val="0"/>
        <w:autoSpaceDN w:val="0"/>
        <w:snapToGrid w:val="0"/>
        <w:spacing w:before="120" w:after="120"/>
        <w:rPr>
          <w:rFonts w:eastAsia="Times New Roman"/>
          <w:snapToGrid w:val="0"/>
          <w:kern w:val="22"/>
          <w:szCs w:val="22"/>
          <w:lang w:val="en-US"/>
        </w:rPr>
      </w:pPr>
    </w:p>
    <w:p w14:paraId="7782FA24" w14:textId="77777777" w:rsidR="0078133C" w:rsidRPr="002A57F6" w:rsidRDefault="0078133C" w:rsidP="00C65EA4">
      <w:pPr>
        <w:pStyle w:val="Item"/>
        <w:rPr>
          <w:snapToGrid w:val="0"/>
          <w:lang w:val="ru-RU"/>
        </w:rPr>
      </w:pPr>
      <w:bookmarkStart w:id="3" w:name="_Toc476651584"/>
      <w:r w:rsidRPr="002A57F6">
        <w:rPr>
          <w:iCs w:val="0"/>
          <w:snapToGrid w:val="0"/>
          <w:lang w:val="ru-RU"/>
        </w:rPr>
        <w:t xml:space="preserve">ПУНКТ </w:t>
      </w:r>
      <w:r w:rsidR="00655648">
        <w:rPr>
          <w:iCs w:val="0"/>
          <w:snapToGrid w:val="0"/>
          <w:lang w:val="ru-RU"/>
        </w:rPr>
        <w:t>17</w:t>
      </w:r>
      <w:r w:rsidRPr="002A57F6">
        <w:rPr>
          <w:iCs w:val="0"/>
          <w:snapToGrid w:val="0"/>
          <w:lang w:val="ru-RU"/>
        </w:rPr>
        <w:t>.</w:t>
      </w:r>
      <w:r w:rsidRPr="002A57F6">
        <w:rPr>
          <w:iCs w:val="0"/>
          <w:snapToGrid w:val="0"/>
          <w:lang w:val="ru-RU"/>
        </w:rPr>
        <w:tab/>
        <w:t>ПРОЧИЕ ВОПРОСЫ</w:t>
      </w:r>
      <w:bookmarkEnd w:id="3"/>
    </w:p>
    <w:p w14:paraId="76C32359" w14:textId="77777777" w:rsidR="0078133C" w:rsidRPr="00D53D52" w:rsidRDefault="0078133C" w:rsidP="00E639B0">
      <w:pPr>
        <w:pStyle w:val="Para1"/>
        <w:tabs>
          <w:tab w:val="clear" w:pos="360"/>
        </w:tabs>
      </w:pPr>
      <w:r>
        <w:t>[</w:t>
      </w:r>
      <w:r>
        <w:rPr>
          <w:i/>
          <w:iCs/>
        </w:rPr>
        <w:t>будет дополнено</w:t>
      </w:r>
      <w:r>
        <w:t>]</w:t>
      </w:r>
    </w:p>
    <w:p w14:paraId="372FF94E" w14:textId="77777777" w:rsidR="0078133C" w:rsidRPr="00F17C2B" w:rsidRDefault="0078133C" w:rsidP="00C65EA4">
      <w:pPr>
        <w:pStyle w:val="Item"/>
        <w:rPr>
          <w:snapToGrid w:val="0"/>
        </w:rPr>
      </w:pPr>
      <w:bookmarkStart w:id="4" w:name="_Toc476651585"/>
      <w:r>
        <w:rPr>
          <w:iCs w:val="0"/>
          <w:snapToGrid w:val="0"/>
        </w:rPr>
        <w:t xml:space="preserve">ПУНКТ </w:t>
      </w:r>
      <w:r w:rsidR="00655648">
        <w:rPr>
          <w:iCs w:val="0"/>
          <w:snapToGrid w:val="0"/>
          <w:lang w:val="ru-RU"/>
        </w:rPr>
        <w:t>18</w:t>
      </w:r>
      <w:r>
        <w:rPr>
          <w:iCs w:val="0"/>
          <w:snapToGrid w:val="0"/>
        </w:rPr>
        <w:t>.</w:t>
      </w:r>
      <w:r>
        <w:rPr>
          <w:iCs w:val="0"/>
          <w:snapToGrid w:val="0"/>
        </w:rPr>
        <w:tab/>
        <w:t>ПРИНЯТИЕ ДОКЛАДА</w:t>
      </w:r>
      <w:bookmarkEnd w:id="4"/>
    </w:p>
    <w:p w14:paraId="467BF56F" w14:textId="77777777" w:rsidR="0078133C" w:rsidRPr="00F17C2B" w:rsidRDefault="006D52DE" w:rsidP="00E639B0">
      <w:pPr>
        <w:pStyle w:val="Para1"/>
        <w:tabs>
          <w:tab w:val="clear" w:pos="360"/>
        </w:tabs>
        <w:rPr>
          <w:snapToGrid w:val="0"/>
        </w:rPr>
      </w:pPr>
      <w:r>
        <w:t>[</w:t>
      </w:r>
      <w:r>
        <w:rPr>
          <w:i/>
          <w:iCs/>
        </w:rPr>
        <w:t>будет дополнено</w:t>
      </w:r>
      <w:r>
        <w:t>]</w:t>
      </w:r>
    </w:p>
    <w:p w14:paraId="1C8383D6" w14:textId="77777777" w:rsidR="0078133C" w:rsidRPr="00F17C2B" w:rsidRDefault="0078133C" w:rsidP="00C65EA4">
      <w:pPr>
        <w:pStyle w:val="Item"/>
        <w:rPr>
          <w:snapToGrid w:val="0"/>
        </w:rPr>
      </w:pPr>
      <w:bookmarkStart w:id="5" w:name="_Toc476651586"/>
      <w:r>
        <w:rPr>
          <w:iCs w:val="0"/>
          <w:snapToGrid w:val="0"/>
        </w:rPr>
        <w:t xml:space="preserve">ПУНКТ </w:t>
      </w:r>
      <w:r w:rsidR="006D52DE">
        <w:rPr>
          <w:iCs w:val="0"/>
          <w:snapToGrid w:val="0"/>
          <w:lang w:val="ru-RU"/>
        </w:rPr>
        <w:t>19</w:t>
      </w:r>
      <w:r>
        <w:rPr>
          <w:iCs w:val="0"/>
          <w:snapToGrid w:val="0"/>
        </w:rPr>
        <w:t>.</w:t>
      </w:r>
      <w:r>
        <w:rPr>
          <w:iCs w:val="0"/>
          <w:snapToGrid w:val="0"/>
        </w:rPr>
        <w:tab/>
        <w:t>ЗАКРЫТИЕ СОВЕЩАНИЯ</w:t>
      </w:r>
      <w:bookmarkEnd w:id="5"/>
    </w:p>
    <w:p w14:paraId="7C655A6B" w14:textId="77777777" w:rsidR="0078133C" w:rsidRPr="00EC5169" w:rsidRDefault="006D52DE" w:rsidP="00E639B0">
      <w:pPr>
        <w:pStyle w:val="Para1"/>
        <w:tabs>
          <w:tab w:val="clear" w:pos="360"/>
        </w:tabs>
      </w:pPr>
      <w:r>
        <w:t>[</w:t>
      </w:r>
      <w:r>
        <w:rPr>
          <w:i/>
          <w:iCs/>
        </w:rPr>
        <w:t>будет дополнено</w:t>
      </w:r>
      <w:r>
        <w:t>]</w:t>
      </w:r>
    </w:p>
    <w:p w14:paraId="574AA51E" w14:textId="77777777" w:rsidR="0078133C" w:rsidRPr="00060E65" w:rsidRDefault="0078133C" w:rsidP="00C65EA4">
      <w:pPr>
        <w:suppressLineNumbers/>
        <w:suppressAutoHyphens/>
        <w:kinsoku w:val="0"/>
        <w:overflowPunct w:val="0"/>
        <w:autoSpaceDE w:val="0"/>
        <w:autoSpaceDN w:val="0"/>
        <w:jc w:val="center"/>
        <w:rPr>
          <w:snapToGrid w:val="0"/>
          <w:kern w:val="22"/>
          <w:szCs w:val="22"/>
        </w:rPr>
      </w:pPr>
      <w:r>
        <w:rPr>
          <w:snapToGrid w:val="0"/>
          <w:kern w:val="22"/>
          <w:szCs w:val="22"/>
        </w:rPr>
        <w:t>__________</w:t>
      </w:r>
    </w:p>
    <w:p w14:paraId="65AD5F9D" w14:textId="77777777" w:rsidR="000F6A49" w:rsidRPr="00987E72" w:rsidRDefault="000F6A49" w:rsidP="00C65EA4">
      <w:pPr>
        <w:pStyle w:val="Heading1multiline"/>
        <w:rPr>
          <w:rFonts w:hint="eastAsia"/>
        </w:rPr>
      </w:pPr>
    </w:p>
    <w:sectPr w:rsidR="000F6A49" w:rsidRPr="00987E72" w:rsidSect="0050424A">
      <w:headerReference w:type="even" r:id="rId13"/>
      <w:headerReference w:type="default" r:id="rId14"/>
      <w:footerReference w:type="even" r:id="rId15"/>
      <w:footerReference w:type="default" r:id="rId16"/>
      <w:pgSz w:w="12242" w:h="15842" w:code="1"/>
      <w:pgMar w:top="1138" w:right="1138" w:bottom="1022" w:left="1138" w:header="403"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1FB92" w14:textId="77777777" w:rsidR="008B36B7" w:rsidRDefault="008B36B7">
      <w:r>
        <w:separator/>
      </w:r>
    </w:p>
  </w:endnote>
  <w:endnote w:type="continuationSeparator" w:id="0">
    <w:p w14:paraId="689456C2" w14:textId="77777777" w:rsidR="008B36B7" w:rsidRDefault="008B3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0E68E" w14:textId="77777777" w:rsidR="0023701A" w:rsidRDefault="0023701A" w:rsidP="005C78D8">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8EB4" w14:textId="77777777" w:rsidR="0023701A" w:rsidRDefault="0023701A" w:rsidP="005C78D8">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4A93E" w14:textId="77777777" w:rsidR="008B36B7" w:rsidRDefault="008B36B7">
      <w:r>
        <w:separator/>
      </w:r>
    </w:p>
  </w:footnote>
  <w:footnote w:type="continuationSeparator" w:id="0">
    <w:p w14:paraId="20E6F563" w14:textId="77777777" w:rsidR="008B36B7" w:rsidRDefault="008B36B7">
      <w:r>
        <w:continuationSeparator/>
      </w:r>
    </w:p>
  </w:footnote>
  <w:footnote w:id="1">
    <w:p w14:paraId="0C1C7563" w14:textId="77777777" w:rsidR="0071790A" w:rsidRPr="00BB3FFD" w:rsidRDefault="00367F6C" w:rsidP="00367F6C">
      <w:pPr>
        <w:pStyle w:val="FootnoteText"/>
        <w:ind w:firstLine="0"/>
      </w:pPr>
      <w:r>
        <w:rPr>
          <w:rStyle w:val="FootnoteReference"/>
        </w:rPr>
        <w:footnoteRef/>
      </w:r>
      <w:r w:rsidR="0071790A" w:rsidRPr="00BB3FFD">
        <w:t xml:space="preserve"> Доклад части </w:t>
      </w:r>
      <w:r w:rsidR="0071790A">
        <w:t>I</w:t>
      </w:r>
      <w:r w:rsidR="0071790A" w:rsidRPr="00BB3FFD">
        <w:t xml:space="preserve"> представлен в документе </w:t>
      </w:r>
      <w:r w:rsidR="0071790A">
        <w:t>CBD</w:t>
      </w:r>
      <w:r w:rsidR="0071790A" w:rsidRPr="00BB3FFD">
        <w:t>/</w:t>
      </w:r>
      <w:r w:rsidR="0071790A">
        <w:t>COP</w:t>
      </w:r>
      <w:r w:rsidR="0071790A" w:rsidRPr="00BB3FFD">
        <w:t>/15/4.</w:t>
      </w:r>
    </w:p>
  </w:footnote>
  <w:footnote w:id="2">
    <w:p w14:paraId="3AD01DB3" w14:textId="77777777" w:rsidR="00DC368B" w:rsidRPr="00FF7380" w:rsidRDefault="00DC368B" w:rsidP="00DC368B">
      <w:pPr>
        <w:pStyle w:val="FootnoteText"/>
        <w:ind w:firstLine="0"/>
      </w:pPr>
      <w:r w:rsidRPr="00FF7380">
        <w:rPr>
          <w:rStyle w:val="FootnoteReference"/>
          <w:szCs w:val="18"/>
        </w:rPr>
        <w:footnoteRef/>
      </w:r>
      <w:r w:rsidRPr="00A2312E">
        <w:t xml:space="preserve"> </w:t>
      </w:r>
      <w:r w:rsidRPr="00FF7380">
        <w:t xml:space="preserve">Г-на </w:t>
      </w:r>
      <w:proofErr w:type="spellStart"/>
      <w:r w:rsidRPr="00FF7380">
        <w:t>Винода</w:t>
      </w:r>
      <w:proofErr w:type="spellEnd"/>
      <w:r w:rsidRPr="00FF7380">
        <w:t xml:space="preserve"> Матура (Индия), исполнявшего обязанности заместителя Председателя в ходе части I совещания, заменил г-н </w:t>
      </w:r>
      <w:proofErr w:type="spellStart"/>
      <w:r w:rsidRPr="00FF7380">
        <w:t>Нареш</w:t>
      </w:r>
      <w:proofErr w:type="spellEnd"/>
      <w:r w:rsidRPr="00FF7380">
        <w:t xml:space="preserve"> Пал </w:t>
      </w:r>
      <w:proofErr w:type="spellStart"/>
      <w:r w:rsidRPr="00FF7380">
        <w:t>Гангвар</w:t>
      </w:r>
      <w:proofErr w:type="spellEnd"/>
      <w:r w:rsidRPr="00FF7380">
        <w:t xml:space="preserve">, а г-жу Андреа Меса Мурильо (Коста-Рика), исполнявшую обязанности заместителя Председателя в ходе части I совещания, заменила г-жа Евгения </w:t>
      </w:r>
      <w:proofErr w:type="spellStart"/>
      <w:r w:rsidRPr="00FF7380">
        <w:t>Аргуэдас</w:t>
      </w:r>
      <w:proofErr w:type="spellEnd"/>
      <w:r w:rsidRPr="00FF7380">
        <w:t xml:space="preserve"> Монтесума.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Предмет"/>
      <w:tag w:val=""/>
      <w:id w:val="-1210189832"/>
      <w:placeholder>
        <w:docPart w:val="3706DC87197C4B1CB961650CA8489868"/>
      </w:placeholder>
      <w:dataBinding w:prefixMappings="xmlns:ns0='http://purl.org/dc/elements/1.1/' xmlns:ns1='http://schemas.openxmlformats.org/package/2006/metadata/core-properties' " w:xpath="/ns1:coreProperties[1]/ns0:subject[1]" w:storeItemID="{6C3C8BC8-F283-45AE-878A-BAB7291924A1}"/>
      <w:text/>
    </w:sdtPr>
    <w:sdtContent>
      <w:p w14:paraId="01EC5DCF" w14:textId="77777777" w:rsidR="0023701A" w:rsidRPr="00DA00DE" w:rsidRDefault="0071790A" w:rsidP="005C78D8">
        <w:pPr>
          <w:kinsoku w:val="0"/>
          <w:overflowPunct w:val="0"/>
          <w:autoSpaceDE w:val="0"/>
          <w:autoSpaceDN w:val="0"/>
          <w:adjustRightInd w:val="0"/>
          <w:snapToGrid w:val="0"/>
          <w:jc w:val="left"/>
          <w:rPr>
            <w:noProof/>
            <w:snapToGrid w:val="0"/>
            <w:kern w:val="22"/>
            <w:szCs w:val="22"/>
          </w:rPr>
        </w:pPr>
        <w:r w:rsidRPr="00B56E7A">
          <w:rPr>
            <w:noProof/>
            <w:snapToGrid w:val="0"/>
            <w:kern w:val="22"/>
            <w:szCs w:val="22"/>
          </w:rPr>
          <w:t>CBD/NP/MOP/4/L.1</w:t>
        </w:r>
      </w:p>
    </w:sdtContent>
  </w:sdt>
  <w:p w14:paraId="63D7722A" w14:textId="77777777" w:rsidR="0023701A" w:rsidRPr="005C78D8" w:rsidRDefault="0023701A" w:rsidP="005C78D8">
    <w:pPr>
      <w:pStyle w:val="Header"/>
      <w:widowControl/>
      <w:tabs>
        <w:tab w:val="clear" w:pos="4320"/>
        <w:tab w:val="clear" w:pos="8640"/>
      </w:tabs>
      <w:kinsoku w:val="0"/>
      <w:snapToGrid w:val="0"/>
      <w:spacing w:line="240" w:lineRule="auto"/>
      <w:rPr>
        <w:noProof/>
        <w:snapToGrid w:val="0"/>
        <w:kern w:val="22"/>
        <w:szCs w:val="22"/>
      </w:rPr>
    </w:pPr>
    <w:r>
      <w:rPr>
        <w:snapToGrid w:val="0"/>
        <w:szCs w:val="22"/>
      </w:rPr>
      <w:t xml:space="preserve">Страница </w:t>
    </w:r>
    <w:r w:rsidR="0099501A" w:rsidRPr="005C78D8">
      <w:rPr>
        <w:snapToGrid w:val="0"/>
        <w:szCs w:val="22"/>
      </w:rPr>
      <w:fldChar w:fldCharType="begin"/>
    </w:r>
    <w:r w:rsidRPr="005C78D8">
      <w:rPr>
        <w:snapToGrid w:val="0"/>
        <w:szCs w:val="22"/>
      </w:rPr>
      <w:instrText xml:space="preserve"> PAGE   \* MERGEFORMAT </w:instrText>
    </w:r>
    <w:r w:rsidR="0099501A" w:rsidRPr="005C78D8">
      <w:rPr>
        <w:snapToGrid w:val="0"/>
        <w:szCs w:val="22"/>
      </w:rPr>
      <w:fldChar w:fldCharType="separate"/>
    </w:r>
    <w:r w:rsidR="00E639B0">
      <w:rPr>
        <w:noProof/>
        <w:snapToGrid w:val="0"/>
        <w:szCs w:val="22"/>
      </w:rPr>
      <w:t>8</w:t>
    </w:r>
    <w:r w:rsidR="0099501A" w:rsidRPr="005C78D8">
      <w:rPr>
        <w:snapToGrid w:val="0"/>
        <w:szCs w:val="22"/>
      </w:rPr>
      <w:fldChar w:fldCharType="end"/>
    </w:r>
  </w:p>
  <w:p w14:paraId="5B43964A" w14:textId="77777777" w:rsidR="0023701A" w:rsidRPr="005C78D8" w:rsidRDefault="0023701A" w:rsidP="005C78D8">
    <w:pPr>
      <w:pStyle w:val="Header"/>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Предмет"/>
      <w:tag w:val=""/>
      <w:id w:val="-2126685180"/>
      <w:dataBinding w:prefixMappings="xmlns:ns0='http://purl.org/dc/elements/1.1/' xmlns:ns1='http://schemas.openxmlformats.org/package/2006/metadata/core-properties' " w:xpath="/ns1:coreProperties[1]/ns0:subject[1]" w:storeItemID="{6C3C8BC8-F283-45AE-878A-BAB7291924A1}"/>
      <w:text/>
    </w:sdtPr>
    <w:sdtContent>
      <w:p w14:paraId="7D068A4D" w14:textId="77777777" w:rsidR="0023701A" w:rsidRPr="00F96C40" w:rsidRDefault="0071790A" w:rsidP="005C78D8">
        <w:pPr>
          <w:kinsoku w:val="0"/>
          <w:overflowPunct w:val="0"/>
          <w:autoSpaceDE w:val="0"/>
          <w:autoSpaceDN w:val="0"/>
          <w:adjustRightInd w:val="0"/>
          <w:jc w:val="right"/>
          <w:rPr>
            <w:noProof/>
            <w:snapToGrid w:val="0"/>
            <w:kern w:val="22"/>
            <w:szCs w:val="22"/>
          </w:rPr>
        </w:pPr>
        <w:r w:rsidRPr="00B56E7A">
          <w:rPr>
            <w:noProof/>
            <w:snapToGrid w:val="0"/>
            <w:kern w:val="22"/>
            <w:szCs w:val="22"/>
          </w:rPr>
          <w:t>CBD/NP/MOP/4/L.1</w:t>
        </w:r>
      </w:p>
    </w:sdtContent>
  </w:sdt>
  <w:p w14:paraId="7EF49EFC" w14:textId="77777777" w:rsidR="0023701A" w:rsidRPr="005C78D8" w:rsidRDefault="0023701A" w:rsidP="005C78D8">
    <w:pPr>
      <w:pStyle w:val="Header"/>
      <w:widowControl/>
      <w:tabs>
        <w:tab w:val="clear" w:pos="4320"/>
        <w:tab w:val="clear" w:pos="8640"/>
      </w:tabs>
      <w:kinsoku w:val="0"/>
      <w:spacing w:line="240" w:lineRule="auto"/>
      <w:jc w:val="right"/>
      <w:rPr>
        <w:noProof/>
        <w:snapToGrid w:val="0"/>
        <w:kern w:val="22"/>
        <w:szCs w:val="22"/>
      </w:rPr>
    </w:pPr>
    <w:r>
      <w:rPr>
        <w:snapToGrid w:val="0"/>
        <w:szCs w:val="22"/>
      </w:rPr>
      <w:t xml:space="preserve">Страница </w:t>
    </w:r>
    <w:r w:rsidR="0099501A" w:rsidRPr="005C78D8">
      <w:rPr>
        <w:snapToGrid w:val="0"/>
        <w:szCs w:val="22"/>
      </w:rPr>
      <w:fldChar w:fldCharType="begin"/>
    </w:r>
    <w:r w:rsidRPr="005C78D8">
      <w:rPr>
        <w:snapToGrid w:val="0"/>
        <w:szCs w:val="22"/>
      </w:rPr>
      <w:instrText xml:space="preserve"> PAGE   \* MERGEFORMAT </w:instrText>
    </w:r>
    <w:r w:rsidR="0099501A" w:rsidRPr="005C78D8">
      <w:rPr>
        <w:snapToGrid w:val="0"/>
        <w:szCs w:val="22"/>
      </w:rPr>
      <w:fldChar w:fldCharType="separate"/>
    </w:r>
    <w:r w:rsidR="00E639B0">
      <w:rPr>
        <w:noProof/>
        <w:snapToGrid w:val="0"/>
        <w:szCs w:val="22"/>
      </w:rPr>
      <w:t>7</w:t>
    </w:r>
    <w:r w:rsidR="0099501A" w:rsidRPr="005C78D8">
      <w:rPr>
        <w:snapToGrid w:val="0"/>
        <w:szCs w:val="22"/>
      </w:rPr>
      <w:fldChar w:fldCharType="end"/>
    </w:r>
  </w:p>
  <w:p w14:paraId="098422DC" w14:textId="77777777" w:rsidR="0023701A" w:rsidRPr="005C78D8" w:rsidRDefault="0023701A" w:rsidP="005C78D8">
    <w:pPr>
      <w:pStyle w:val="Header"/>
      <w:widowControl/>
      <w:tabs>
        <w:tab w:val="clear" w:pos="4320"/>
        <w:tab w:val="clear" w:pos="8640"/>
      </w:tabs>
      <w:kinsoku w:val="0"/>
      <w:jc w:val="right"/>
      <w:rPr>
        <w:noProof/>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152525994">
    <w:abstractNumId w:val="1"/>
  </w:num>
  <w:num w:numId="2" w16cid:durableId="1265114746">
    <w:abstractNumId w:val="4"/>
  </w:num>
  <w:num w:numId="3" w16cid:durableId="904340943">
    <w:abstractNumId w:val="3"/>
  </w:num>
  <w:num w:numId="4" w16cid:durableId="56366462">
    <w:abstractNumId w:val="2"/>
  </w:num>
  <w:num w:numId="5" w16cid:durableId="2030181226">
    <w:abstractNumId w:val="10"/>
  </w:num>
  <w:num w:numId="6" w16cid:durableId="1562130118">
    <w:abstractNumId w:val="6"/>
  </w:num>
  <w:num w:numId="7" w16cid:durableId="2145155913">
    <w:abstractNumId w:val="5"/>
  </w:num>
  <w:num w:numId="8" w16cid:durableId="841048377">
    <w:abstractNumId w:val="9"/>
  </w:num>
  <w:num w:numId="9" w16cid:durableId="1619726528">
    <w:abstractNumId w:val="7"/>
  </w:num>
  <w:num w:numId="10" w16cid:durableId="1618218768">
    <w:abstractNumId w:val="0"/>
  </w:num>
  <w:num w:numId="11" w16cid:durableId="942692946">
    <w:abstractNumId w:val="8"/>
  </w:num>
  <w:num w:numId="12" w16cid:durableId="1450317208">
    <w:abstractNumId w:val="8"/>
  </w:num>
  <w:num w:numId="13" w16cid:durableId="246117265">
    <w:abstractNumId w:val="8"/>
  </w:num>
  <w:num w:numId="14" w16cid:durableId="1364137130">
    <w:abstractNumId w:val="8"/>
  </w:num>
  <w:num w:numId="15" w16cid:durableId="1725903934">
    <w:abstractNumId w:val="8"/>
  </w:num>
  <w:num w:numId="16" w16cid:durableId="580993635">
    <w:abstractNumId w:val="8"/>
  </w:num>
  <w:num w:numId="17" w16cid:durableId="512691523">
    <w:abstractNumId w:val="8"/>
  </w:num>
  <w:num w:numId="18" w16cid:durableId="2120681041">
    <w:abstractNumId w:val="8"/>
  </w:num>
  <w:num w:numId="19" w16cid:durableId="624239676">
    <w:abstractNumId w:val="8"/>
  </w:num>
  <w:num w:numId="20" w16cid:durableId="1196699313">
    <w:abstractNumId w:val="8"/>
  </w:num>
  <w:num w:numId="21" w16cid:durableId="2110268879">
    <w:abstractNumId w:val="8"/>
  </w:num>
  <w:num w:numId="22" w16cid:durableId="1506282616">
    <w:abstractNumId w:val="8"/>
  </w:num>
  <w:num w:numId="23" w16cid:durableId="314650571">
    <w:abstractNumId w:val="8"/>
  </w:num>
  <w:num w:numId="24" w16cid:durableId="2087534035">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GB" w:vendorID="64" w:dllVersion="0" w:nlCheck="1" w:checkStyle="0"/>
  <w:activeWritingStyle w:appName="MSWord" w:lang="fr-FR" w:vendorID="64" w:dllVersion="6" w:nlCheck="1" w:checkStyle="1"/>
  <w:activeWritingStyle w:appName="MSWord" w:lang="en-CA" w:vendorID="64" w:dllVersion="6" w:nlCheck="1" w:checkStyle="1"/>
  <w:activeWritingStyle w:appName="MSWord" w:lang="en-GB" w:vendorID="64" w:dllVersion="6" w:nlCheck="1" w:checkStyle="1"/>
  <w:activeWritingStyle w:appName="MSWord" w:lang="fr-FR" w:vendorID="64" w:dllVersion="0" w:nlCheck="1" w:checkStyle="0"/>
  <w:activeWritingStyle w:appName="MSWord" w:lang="ru-RU" w:vendorID="64" w:dllVersion="4096" w:nlCheck="1" w:checkStyle="0"/>
  <w:activeWritingStyle w:appName="MSWord" w:lang="en-GB" w:vendorID="64" w:dllVersion="4096" w:nlCheck="1" w:checkStyle="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241"/>
    <w:rsid w:val="0000142D"/>
    <w:rsid w:val="00001D79"/>
    <w:rsid w:val="00003867"/>
    <w:rsid w:val="0000541C"/>
    <w:rsid w:val="00005C61"/>
    <w:rsid w:val="000072F5"/>
    <w:rsid w:val="000125F6"/>
    <w:rsid w:val="00013350"/>
    <w:rsid w:val="000133FF"/>
    <w:rsid w:val="0001485A"/>
    <w:rsid w:val="00016F81"/>
    <w:rsid w:val="00017044"/>
    <w:rsid w:val="00020A0D"/>
    <w:rsid w:val="000247E5"/>
    <w:rsid w:val="00024997"/>
    <w:rsid w:val="000266A2"/>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2DAC"/>
    <w:rsid w:val="000539B9"/>
    <w:rsid w:val="0005584A"/>
    <w:rsid w:val="0005647D"/>
    <w:rsid w:val="000567DC"/>
    <w:rsid w:val="00057247"/>
    <w:rsid w:val="0005774C"/>
    <w:rsid w:val="00060E65"/>
    <w:rsid w:val="00061A21"/>
    <w:rsid w:val="000652C5"/>
    <w:rsid w:val="000659D0"/>
    <w:rsid w:val="0006631C"/>
    <w:rsid w:val="00067CE1"/>
    <w:rsid w:val="00070E13"/>
    <w:rsid w:val="0007148E"/>
    <w:rsid w:val="00072268"/>
    <w:rsid w:val="0007306C"/>
    <w:rsid w:val="0007387C"/>
    <w:rsid w:val="000758BF"/>
    <w:rsid w:val="00075B78"/>
    <w:rsid w:val="000805E4"/>
    <w:rsid w:val="00081A79"/>
    <w:rsid w:val="0008248C"/>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2A8A"/>
    <w:rsid w:val="000B2E4C"/>
    <w:rsid w:val="000B35F0"/>
    <w:rsid w:val="000B36E0"/>
    <w:rsid w:val="000B50A8"/>
    <w:rsid w:val="000B513F"/>
    <w:rsid w:val="000B62E9"/>
    <w:rsid w:val="000B70A8"/>
    <w:rsid w:val="000B7907"/>
    <w:rsid w:val="000C106E"/>
    <w:rsid w:val="000C1CF7"/>
    <w:rsid w:val="000C232C"/>
    <w:rsid w:val="000C3237"/>
    <w:rsid w:val="000D0E5A"/>
    <w:rsid w:val="000D1E1D"/>
    <w:rsid w:val="000D23B3"/>
    <w:rsid w:val="000D4C2B"/>
    <w:rsid w:val="000D590C"/>
    <w:rsid w:val="000D5D28"/>
    <w:rsid w:val="000D6FDD"/>
    <w:rsid w:val="000D7652"/>
    <w:rsid w:val="000E3BB4"/>
    <w:rsid w:val="000E4498"/>
    <w:rsid w:val="000E6E86"/>
    <w:rsid w:val="000E78EB"/>
    <w:rsid w:val="000E7A93"/>
    <w:rsid w:val="000F0783"/>
    <w:rsid w:val="000F15D2"/>
    <w:rsid w:val="000F432F"/>
    <w:rsid w:val="000F6A49"/>
    <w:rsid w:val="00101DA6"/>
    <w:rsid w:val="00105F13"/>
    <w:rsid w:val="00106356"/>
    <w:rsid w:val="001100E9"/>
    <w:rsid w:val="00110AE5"/>
    <w:rsid w:val="001116C0"/>
    <w:rsid w:val="00113A87"/>
    <w:rsid w:val="00114A98"/>
    <w:rsid w:val="001153FB"/>
    <w:rsid w:val="001157B3"/>
    <w:rsid w:val="00115E8D"/>
    <w:rsid w:val="00116992"/>
    <w:rsid w:val="00117CDF"/>
    <w:rsid w:val="0012047A"/>
    <w:rsid w:val="001242A4"/>
    <w:rsid w:val="00124414"/>
    <w:rsid w:val="001252CC"/>
    <w:rsid w:val="00127E0D"/>
    <w:rsid w:val="00130524"/>
    <w:rsid w:val="00131256"/>
    <w:rsid w:val="00132CBE"/>
    <w:rsid w:val="00134D56"/>
    <w:rsid w:val="0013672C"/>
    <w:rsid w:val="00137047"/>
    <w:rsid w:val="00137C6E"/>
    <w:rsid w:val="001400BF"/>
    <w:rsid w:val="00140CF4"/>
    <w:rsid w:val="0014227C"/>
    <w:rsid w:val="00144BDE"/>
    <w:rsid w:val="00144D54"/>
    <w:rsid w:val="00146404"/>
    <w:rsid w:val="001517AB"/>
    <w:rsid w:val="00151E92"/>
    <w:rsid w:val="00155BB8"/>
    <w:rsid w:val="00155D67"/>
    <w:rsid w:val="00156858"/>
    <w:rsid w:val="001574E4"/>
    <w:rsid w:val="00157BF9"/>
    <w:rsid w:val="0016213F"/>
    <w:rsid w:val="00163DE9"/>
    <w:rsid w:val="001644FD"/>
    <w:rsid w:val="00166295"/>
    <w:rsid w:val="001676D5"/>
    <w:rsid w:val="00171D4F"/>
    <w:rsid w:val="00172FDD"/>
    <w:rsid w:val="0017379D"/>
    <w:rsid w:val="00177166"/>
    <w:rsid w:val="00177D3E"/>
    <w:rsid w:val="00177D7A"/>
    <w:rsid w:val="00181F28"/>
    <w:rsid w:val="00182C46"/>
    <w:rsid w:val="00182E3D"/>
    <w:rsid w:val="0018350F"/>
    <w:rsid w:val="00186844"/>
    <w:rsid w:val="00186BE7"/>
    <w:rsid w:val="00187C85"/>
    <w:rsid w:val="00187CB6"/>
    <w:rsid w:val="00192323"/>
    <w:rsid w:val="001923DF"/>
    <w:rsid w:val="00193167"/>
    <w:rsid w:val="00193742"/>
    <w:rsid w:val="00194122"/>
    <w:rsid w:val="0019484C"/>
    <w:rsid w:val="001A1112"/>
    <w:rsid w:val="001A3E95"/>
    <w:rsid w:val="001A4046"/>
    <w:rsid w:val="001A4206"/>
    <w:rsid w:val="001A4F8F"/>
    <w:rsid w:val="001A56F0"/>
    <w:rsid w:val="001A5D5E"/>
    <w:rsid w:val="001B0CA1"/>
    <w:rsid w:val="001B1983"/>
    <w:rsid w:val="001B2EC7"/>
    <w:rsid w:val="001B4104"/>
    <w:rsid w:val="001B58AE"/>
    <w:rsid w:val="001B6AB0"/>
    <w:rsid w:val="001B7961"/>
    <w:rsid w:val="001B79B0"/>
    <w:rsid w:val="001B7E50"/>
    <w:rsid w:val="001C10F6"/>
    <w:rsid w:val="001C1E7A"/>
    <w:rsid w:val="001C2B13"/>
    <w:rsid w:val="001D077D"/>
    <w:rsid w:val="001D0F62"/>
    <w:rsid w:val="001D136C"/>
    <w:rsid w:val="001D162D"/>
    <w:rsid w:val="001D3E29"/>
    <w:rsid w:val="001E0ACD"/>
    <w:rsid w:val="001E2681"/>
    <w:rsid w:val="001E6687"/>
    <w:rsid w:val="001E6A3A"/>
    <w:rsid w:val="001E75CF"/>
    <w:rsid w:val="001F243F"/>
    <w:rsid w:val="001F25D7"/>
    <w:rsid w:val="001F2E12"/>
    <w:rsid w:val="001F2E1C"/>
    <w:rsid w:val="001F4E2F"/>
    <w:rsid w:val="002003BB"/>
    <w:rsid w:val="00201C91"/>
    <w:rsid w:val="00202EA0"/>
    <w:rsid w:val="00210C40"/>
    <w:rsid w:val="00212E0B"/>
    <w:rsid w:val="002140FC"/>
    <w:rsid w:val="00216249"/>
    <w:rsid w:val="0021741E"/>
    <w:rsid w:val="002226C7"/>
    <w:rsid w:val="00222EE1"/>
    <w:rsid w:val="00224B8B"/>
    <w:rsid w:val="002266FB"/>
    <w:rsid w:val="00227A31"/>
    <w:rsid w:val="00227A70"/>
    <w:rsid w:val="0023182F"/>
    <w:rsid w:val="00231BC4"/>
    <w:rsid w:val="002329BF"/>
    <w:rsid w:val="00232EDA"/>
    <w:rsid w:val="00234E12"/>
    <w:rsid w:val="00234F8A"/>
    <w:rsid w:val="0023701A"/>
    <w:rsid w:val="00240D7E"/>
    <w:rsid w:val="00242031"/>
    <w:rsid w:val="002424D5"/>
    <w:rsid w:val="00244341"/>
    <w:rsid w:val="002452B4"/>
    <w:rsid w:val="00245379"/>
    <w:rsid w:val="00245861"/>
    <w:rsid w:val="0024675D"/>
    <w:rsid w:val="00247857"/>
    <w:rsid w:val="00250E06"/>
    <w:rsid w:val="00252FA3"/>
    <w:rsid w:val="002531BD"/>
    <w:rsid w:val="00253495"/>
    <w:rsid w:val="002540C9"/>
    <w:rsid w:val="00256046"/>
    <w:rsid w:val="00257AB9"/>
    <w:rsid w:val="002632EB"/>
    <w:rsid w:val="0026470B"/>
    <w:rsid w:val="00265D86"/>
    <w:rsid w:val="0026730E"/>
    <w:rsid w:val="00270EEA"/>
    <w:rsid w:val="002712D1"/>
    <w:rsid w:val="00272D8C"/>
    <w:rsid w:val="002737EF"/>
    <w:rsid w:val="00273D5B"/>
    <w:rsid w:val="0027472C"/>
    <w:rsid w:val="00274E0B"/>
    <w:rsid w:val="002763EE"/>
    <w:rsid w:val="00276D79"/>
    <w:rsid w:val="00277591"/>
    <w:rsid w:val="002803B1"/>
    <w:rsid w:val="00281C04"/>
    <w:rsid w:val="00282BC3"/>
    <w:rsid w:val="00284BC9"/>
    <w:rsid w:val="002863A3"/>
    <w:rsid w:val="002909AB"/>
    <w:rsid w:val="00291E2A"/>
    <w:rsid w:val="00291FC8"/>
    <w:rsid w:val="0029458B"/>
    <w:rsid w:val="00294EE7"/>
    <w:rsid w:val="00295D51"/>
    <w:rsid w:val="00297AB6"/>
    <w:rsid w:val="00297D75"/>
    <w:rsid w:val="002A2E8B"/>
    <w:rsid w:val="002A37A7"/>
    <w:rsid w:val="002A418D"/>
    <w:rsid w:val="002A4637"/>
    <w:rsid w:val="002A51D9"/>
    <w:rsid w:val="002A57F6"/>
    <w:rsid w:val="002A5B02"/>
    <w:rsid w:val="002A689E"/>
    <w:rsid w:val="002A69DE"/>
    <w:rsid w:val="002A7FCA"/>
    <w:rsid w:val="002B13F6"/>
    <w:rsid w:val="002B200C"/>
    <w:rsid w:val="002B3718"/>
    <w:rsid w:val="002B37B7"/>
    <w:rsid w:val="002B5A8C"/>
    <w:rsid w:val="002B5AC4"/>
    <w:rsid w:val="002B63AC"/>
    <w:rsid w:val="002B7F24"/>
    <w:rsid w:val="002C0423"/>
    <w:rsid w:val="002C1296"/>
    <w:rsid w:val="002C1506"/>
    <w:rsid w:val="002C24A0"/>
    <w:rsid w:val="002C3199"/>
    <w:rsid w:val="002C483F"/>
    <w:rsid w:val="002C6CDC"/>
    <w:rsid w:val="002D18AF"/>
    <w:rsid w:val="002D36D3"/>
    <w:rsid w:val="002D5E45"/>
    <w:rsid w:val="002D7E3F"/>
    <w:rsid w:val="002D7E6D"/>
    <w:rsid w:val="002E0B4F"/>
    <w:rsid w:val="002E0B54"/>
    <w:rsid w:val="002E3F0D"/>
    <w:rsid w:val="002E425B"/>
    <w:rsid w:val="002E4BEB"/>
    <w:rsid w:val="002E5B40"/>
    <w:rsid w:val="002E6E67"/>
    <w:rsid w:val="002F1063"/>
    <w:rsid w:val="002F2164"/>
    <w:rsid w:val="002F21A7"/>
    <w:rsid w:val="002F21F2"/>
    <w:rsid w:val="002F537F"/>
    <w:rsid w:val="002F653B"/>
    <w:rsid w:val="00300261"/>
    <w:rsid w:val="0030033D"/>
    <w:rsid w:val="00300DB1"/>
    <w:rsid w:val="00303DE9"/>
    <w:rsid w:val="00305197"/>
    <w:rsid w:val="0030547F"/>
    <w:rsid w:val="00305D1F"/>
    <w:rsid w:val="00307683"/>
    <w:rsid w:val="00307DAF"/>
    <w:rsid w:val="0031047D"/>
    <w:rsid w:val="00311A89"/>
    <w:rsid w:val="00311CBF"/>
    <w:rsid w:val="0031278A"/>
    <w:rsid w:val="00313783"/>
    <w:rsid w:val="0031678C"/>
    <w:rsid w:val="003170BD"/>
    <w:rsid w:val="00317213"/>
    <w:rsid w:val="003172E3"/>
    <w:rsid w:val="003172F0"/>
    <w:rsid w:val="00322E6E"/>
    <w:rsid w:val="003237BE"/>
    <w:rsid w:val="0032610E"/>
    <w:rsid w:val="00330F65"/>
    <w:rsid w:val="00331907"/>
    <w:rsid w:val="00332D5E"/>
    <w:rsid w:val="003333F2"/>
    <w:rsid w:val="00333F92"/>
    <w:rsid w:val="00336B70"/>
    <w:rsid w:val="0033741A"/>
    <w:rsid w:val="00337E32"/>
    <w:rsid w:val="00340134"/>
    <w:rsid w:val="00342651"/>
    <w:rsid w:val="00342B4C"/>
    <w:rsid w:val="00345B00"/>
    <w:rsid w:val="0035167D"/>
    <w:rsid w:val="00353A22"/>
    <w:rsid w:val="00354A6F"/>
    <w:rsid w:val="00354D5D"/>
    <w:rsid w:val="00354D7F"/>
    <w:rsid w:val="00354DFE"/>
    <w:rsid w:val="00357803"/>
    <w:rsid w:val="003633D5"/>
    <w:rsid w:val="0036372F"/>
    <w:rsid w:val="0036374B"/>
    <w:rsid w:val="00363D33"/>
    <w:rsid w:val="00365A49"/>
    <w:rsid w:val="00365FDD"/>
    <w:rsid w:val="00367459"/>
    <w:rsid w:val="00367EA7"/>
    <w:rsid w:val="00367F6C"/>
    <w:rsid w:val="00370031"/>
    <w:rsid w:val="003734ED"/>
    <w:rsid w:val="00373505"/>
    <w:rsid w:val="00380362"/>
    <w:rsid w:val="00380CE7"/>
    <w:rsid w:val="003818D8"/>
    <w:rsid w:val="00382C83"/>
    <w:rsid w:val="003858EA"/>
    <w:rsid w:val="00387581"/>
    <w:rsid w:val="00390D54"/>
    <w:rsid w:val="00392648"/>
    <w:rsid w:val="003949B4"/>
    <w:rsid w:val="003952D2"/>
    <w:rsid w:val="003A041D"/>
    <w:rsid w:val="003A0D36"/>
    <w:rsid w:val="003A3505"/>
    <w:rsid w:val="003A6FDE"/>
    <w:rsid w:val="003A7A88"/>
    <w:rsid w:val="003B0C02"/>
    <w:rsid w:val="003B50B1"/>
    <w:rsid w:val="003B54EE"/>
    <w:rsid w:val="003B5727"/>
    <w:rsid w:val="003B6799"/>
    <w:rsid w:val="003C06D7"/>
    <w:rsid w:val="003C1FBD"/>
    <w:rsid w:val="003C2A2C"/>
    <w:rsid w:val="003C341B"/>
    <w:rsid w:val="003C3FD9"/>
    <w:rsid w:val="003C59D6"/>
    <w:rsid w:val="003C716B"/>
    <w:rsid w:val="003D029A"/>
    <w:rsid w:val="003D283B"/>
    <w:rsid w:val="003D62DE"/>
    <w:rsid w:val="003D7904"/>
    <w:rsid w:val="003E0381"/>
    <w:rsid w:val="003E088B"/>
    <w:rsid w:val="003E0E4A"/>
    <w:rsid w:val="003E1040"/>
    <w:rsid w:val="003E11F3"/>
    <w:rsid w:val="003E2BF0"/>
    <w:rsid w:val="003F0500"/>
    <w:rsid w:val="003F060A"/>
    <w:rsid w:val="003F2275"/>
    <w:rsid w:val="003F3394"/>
    <w:rsid w:val="003F438D"/>
    <w:rsid w:val="003F43E3"/>
    <w:rsid w:val="003F4AC8"/>
    <w:rsid w:val="003F7DD5"/>
    <w:rsid w:val="0040045D"/>
    <w:rsid w:val="004014A0"/>
    <w:rsid w:val="00402899"/>
    <w:rsid w:val="00403321"/>
    <w:rsid w:val="00403D40"/>
    <w:rsid w:val="00404BA2"/>
    <w:rsid w:val="00405B7B"/>
    <w:rsid w:val="0040620A"/>
    <w:rsid w:val="00406A79"/>
    <w:rsid w:val="004115D5"/>
    <w:rsid w:val="00414788"/>
    <w:rsid w:val="00415275"/>
    <w:rsid w:val="00415463"/>
    <w:rsid w:val="00417645"/>
    <w:rsid w:val="00421875"/>
    <w:rsid w:val="00422DB3"/>
    <w:rsid w:val="00425230"/>
    <w:rsid w:val="00426EBC"/>
    <w:rsid w:val="00427BAB"/>
    <w:rsid w:val="00430466"/>
    <w:rsid w:val="004311D7"/>
    <w:rsid w:val="004319C0"/>
    <w:rsid w:val="004327AF"/>
    <w:rsid w:val="004360FA"/>
    <w:rsid w:val="00436B03"/>
    <w:rsid w:val="00441192"/>
    <w:rsid w:val="00441788"/>
    <w:rsid w:val="004462D4"/>
    <w:rsid w:val="00446CF3"/>
    <w:rsid w:val="00447253"/>
    <w:rsid w:val="0044783F"/>
    <w:rsid w:val="00451F62"/>
    <w:rsid w:val="00452F3E"/>
    <w:rsid w:val="004548D9"/>
    <w:rsid w:val="004559CF"/>
    <w:rsid w:val="00455AB3"/>
    <w:rsid w:val="004573C8"/>
    <w:rsid w:val="00457EE8"/>
    <w:rsid w:val="0046025F"/>
    <w:rsid w:val="00461823"/>
    <w:rsid w:val="00464889"/>
    <w:rsid w:val="004658C2"/>
    <w:rsid w:val="00466B45"/>
    <w:rsid w:val="00466C0B"/>
    <w:rsid w:val="00467961"/>
    <w:rsid w:val="00472142"/>
    <w:rsid w:val="004751DA"/>
    <w:rsid w:val="00476966"/>
    <w:rsid w:val="0047784D"/>
    <w:rsid w:val="004808B8"/>
    <w:rsid w:val="00482196"/>
    <w:rsid w:val="004827B5"/>
    <w:rsid w:val="00483458"/>
    <w:rsid w:val="0048391C"/>
    <w:rsid w:val="004846D7"/>
    <w:rsid w:val="00485148"/>
    <w:rsid w:val="004855A7"/>
    <w:rsid w:val="00485D32"/>
    <w:rsid w:val="00485DD9"/>
    <w:rsid w:val="00486D78"/>
    <w:rsid w:val="004875F2"/>
    <w:rsid w:val="00490A58"/>
    <w:rsid w:val="004926A7"/>
    <w:rsid w:val="00493013"/>
    <w:rsid w:val="004A1110"/>
    <w:rsid w:val="004A1FA0"/>
    <w:rsid w:val="004A2A7C"/>
    <w:rsid w:val="004A511E"/>
    <w:rsid w:val="004A5FFB"/>
    <w:rsid w:val="004A6AB0"/>
    <w:rsid w:val="004A6CFF"/>
    <w:rsid w:val="004A6ECD"/>
    <w:rsid w:val="004B20C7"/>
    <w:rsid w:val="004B2E90"/>
    <w:rsid w:val="004B3431"/>
    <w:rsid w:val="004B3DF1"/>
    <w:rsid w:val="004B3F4A"/>
    <w:rsid w:val="004B4A82"/>
    <w:rsid w:val="004B566A"/>
    <w:rsid w:val="004B5DF4"/>
    <w:rsid w:val="004B7118"/>
    <w:rsid w:val="004B77C4"/>
    <w:rsid w:val="004C26FF"/>
    <w:rsid w:val="004C3894"/>
    <w:rsid w:val="004C4953"/>
    <w:rsid w:val="004C4D9A"/>
    <w:rsid w:val="004C5138"/>
    <w:rsid w:val="004C532A"/>
    <w:rsid w:val="004C5C0F"/>
    <w:rsid w:val="004C648F"/>
    <w:rsid w:val="004C75A7"/>
    <w:rsid w:val="004C7998"/>
    <w:rsid w:val="004D00AB"/>
    <w:rsid w:val="004D02BA"/>
    <w:rsid w:val="004D2E04"/>
    <w:rsid w:val="004D2FE3"/>
    <w:rsid w:val="004D42C8"/>
    <w:rsid w:val="004D7682"/>
    <w:rsid w:val="004D7CEF"/>
    <w:rsid w:val="004D7DFC"/>
    <w:rsid w:val="004E1712"/>
    <w:rsid w:val="004E1863"/>
    <w:rsid w:val="004E2187"/>
    <w:rsid w:val="004E363D"/>
    <w:rsid w:val="004E4E9B"/>
    <w:rsid w:val="004E4FDC"/>
    <w:rsid w:val="004E66DE"/>
    <w:rsid w:val="004E690F"/>
    <w:rsid w:val="004E73FD"/>
    <w:rsid w:val="004E75BA"/>
    <w:rsid w:val="004E79EF"/>
    <w:rsid w:val="004F102D"/>
    <w:rsid w:val="004F2AF3"/>
    <w:rsid w:val="004F304C"/>
    <w:rsid w:val="004F35E8"/>
    <w:rsid w:val="004F3DAB"/>
    <w:rsid w:val="00501756"/>
    <w:rsid w:val="0050349A"/>
    <w:rsid w:val="00503979"/>
    <w:rsid w:val="00503CEC"/>
    <w:rsid w:val="0050424A"/>
    <w:rsid w:val="00505A52"/>
    <w:rsid w:val="005114C0"/>
    <w:rsid w:val="00512093"/>
    <w:rsid w:val="0051243F"/>
    <w:rsid w:val="005125A6"/>
    <w:rsid w:val="00515862"/>
    <w:rsid w:val="0051589F"/>
    <w:rsid w:val="00515914"/>
    <w:rsid w:val="005171D6"/>
    <w:rsid w:val="00517218"/>
    <w:rsid w:val="00523ACA"/>
    <w:rsid w:val="00525BE9"/>
    <w:rsid w:val="00526D6B"/>
    <w:rsid w:val="0053024F"/>
    <w:rsid w:val="00530564"/>
    <w:rsid w:val="00531277"/>
    <w:rsid w:val="005331CF"/>
    <w:rsid w:val="00534461"/>
    <w:rsid w:val="00537109"/>
    <w:rsid w:val="00537844"/>
    <w:rsid w:val="005425E1"/>
    <w:rsid w:val="00542618"/>
    <w:rsid w:val="0054360E"/>
    <w:rsid w:val="005440DA"/>
    <w:rsid w:val="00544559"/>
    <w:rsid w:val="00544871"/>
    <w:rsid w:val="005461E2"/>
    <w:rsid w:val="0054652F"/>
    <w:rsid w:val="00550EDA"/>
    <w:rsid w:val="00554A45"/>
    <w:rsid w:val="00554EE7"/>
    <w:rsid w:val="00555F4D"/>
    <w:rsid w:val="00557368"/>
    <w:rsid w:val="00557EDD"/>
    <w:rsid w:val="005634EF"/>
    <w:rsid w:val="00563534"/>
    <w:rsid w:val="00564015"/>
    <w:rsid w:val="005709DA"/>
    <w:rsid w:val="00571807"/>
    <w:rsid w:val="00572DF2"/>
    <w:rsid w:val="00575F96"/>
    <w:rsid w:val="005769E4"/>
    <w:rsid w:val="00580788"/>
    <w:rsid w:val="00583564"/>
    <w:rsid w:val="005872E0"/>
    <w:rsid w:val="00587CCE"/>
    <w:rsid w:val="00590E3C"/>
    <w:rsid w:val="00591499"/>
    <w:rsid w:val="005948BA"/>
    <w:rsid w:val="005A083B"/>
    <w:rsid w:val="005A0AD5"/>
    <w:rsid w:val="005A2E20"/>
    <w:rsid w:val="005A319F"/>
    <w:rsid w:val="005A42BC"/>
    <w:rsid w:val="005A445A"/>
    <w:rsid w:val="005A608E"/>
    <w:rsid w:val="005A675B"/>
    <w:rsid w:val="005A67E9"/>
    <w:rsid w:val="005A7D54"/>
    <w:rsid w:val="005B0399"/>
    <w:rsid w:val="005B22CF"/>
    <w:rsid w:val="005C111C"/>
    <w:rsid w:val="005C1421"/>
    <w:rsid w:val="005C4169"/>
    <w:rsid w:val="005C4B69"/>
    <w:rsid w:val="005C5259"/>
    <w:rsid w:val="005C78D8"/>
    <w:rsid w:val="005D2E30"/>
    <w:rsid w:val="005E135C"/>
    <w:rsid w:val="005E1F31"/>
    <w:rsid w:val="005E368F"/>
    <w:rsid w:val="005F0228"/>
    <w:rsid w:val="005F220A"/>
    <w:rsid w:val="005F34C7"/>
    <w:rsid w:val="005F58E9"/>
    <w:rsid w:val="005F5A8B"/>
    <w:rsid w:val="005F6868"/>
    <w:rsid w:val="00601316"/>
    <w:rsid w:val="006025A9"/>
    <w:rsid w:val="00604D5C"/>
    <w:rsid w:val="0060634E"/>
    <w:rsid w:val="00606F1F"/>
    <w:rsid w:val="0060723C"/>
    <w:rsid w:val="0061248C"/>
    <w:rsid w:val="00612F3B"/>
    <w:rsid w:val="00613B59"/>
    <w:rsid w:val="006151B2"/>
    <w:rsid w:val="0061539B"/>
    <w:rsid w:val="00616D84"/>
    <w:rsid w:val="00617484"/>
    <w:rsid w:val="00617BDC"/>
    <w:rsid w:val="00617D53"/>
    <w:rsid w:val="00620075"/>
    <w:rsid w:val="006219CE"/>
    <w:rsid w:val="006220DF"/>
    <w:rsid w:val="00624613"/>
    <w:rsid w:val="00625B78"/>
    <w:rsid w:val="00625C88"/>
    <w:rsid w:val="00631725"/>
    <w:rsid w:val="00631A0F"/>
    <w:rsid w:val="00631D22"/>
    <w:rsid w:val="00632DB4"/>
    <w:rsid w:val="00633114"/>
    <w:rsid w:val="00635510"/>
    <w:rsid w:val="00637DF8"/>
    <w:rsid w:val="00640040"/>
    <w:rsid w:val="0064215F"/>
    <w:rsid w:val="00643A25"/>
    <w:rsid w:val="006440BA"/>
    <w:rsid w:val="00645103"/>
    <w:rsid w:val="00645466"/>
    <w:rsid w:val="006459E2"/>
    <w:rsid w:val="00645B40"/>
    <w:rsid w:val="00650EAC"/>
    <w:rsid w:val="00650FD2"/>
    <w:rsid w:val="00652334"/>
    <w:rsid w:val="006540E9"/>
    <w:rsid w:val="00654252"/>
    <w:rsid w:val="00654492"/>
    <w:rsid w:val="00655185"/>
    <w:rsid w:val="00655648"/>
    <w:rsid w:val="006574CC"/>
    <w:rsid w:val="006609D1"/>
    <w:rsid w:val="00663042"/>
    <w:rsid w:val="00663DC6"/>
    <w:rsid w:val="00664552"/>
    <w:rsid w:val="0066606D"/>
    <w:rsid w:val="00670D40"/>
    <w:rsid w:val="00672406"/>
    <w:rsid w:val="00672E0B"/>
    <w:rsid w:val="00675A50"/>
    <w:rsid w:val="00675D5B"/>
    <w:rsid w:val="00675E54"/>
    <w:rsid w:val="00675FE5"/>
    <w:rsid w:val="00676D50"/>
    <w:rsid w:val="006834BC"/>
    <w:rsid w:val="006837F0"/>
    <w:rsid w:val="006878DA"/>
    <w:rsid w:val="00691253"/>
    <w:rsid w:val="00691EE0"/>
    <w:rsid w:val="00691F80"/>
    <w:rsid w:val="00692E85"/>
    <w:rsid w:val="00693483"/>
    <w:rsid w:val="006949FF"/>
    <w:rsid w:val="00695350"/>
    <w:rsid w:val="006A0569"/>
    <w:rsid w:val="006A0F1F"/>
    <w:rsid w:val="006A119F"/>
    <w:rsid w:val="006A1ABB"/>
    <w:rsid w:val="006A1DBC"/>
    <w:rsid w:val="006A1E3F"/>
    <w:rsid w:val="006A4BA7"/>
    <w:rsid w:val="006A530A"/>
    <w:rsid w:val="006A5462"/>
    <w:rsid w:val="006A771F"/>
    <w:rsid w:val="006B0463"/>
    <w:rsid w:val="006B200D"/>
    <w:rsid w:val="006B3888"/>
    <w:rsid w:val="006B65E3"/>
    <w:rsid w:val="006B7FB5"/>
    <w:rsid w:val="006C185A"/>
    <w:rsid w:val="006C1AFF"/>
    <w:rsid w:val="006C1B38"/>
    <w:rsid w:val="006C3446"/>
    <w:rsid w:val="006C3474"/>
    <w:rsid w:val="006C605E"/>
    <w:rsid w:val="006C62E5"/>
    <w:rsid w:val="006C7809"/>
    <w:rsid w:val="006D1D7F"/>
    <w:rsid w:val="006D2041"/>
    <w:rsid w:val="006D3A5B"/>
    <w:rsid w:val="006D52DE"/>
    <w:rsid w:val="006E02B5"/>
    <w:rsid w:val="006E02C4"/>
    <w:rsid w:val="006E3790"/>
    <w:rsid w:val="006E4761"/>
    <w:rsid w:val="006E641B"/>
    <w:rsid w:val="006E6FA2"/>
    <w:rsid w:val="006E75F7"/>
    <w:rsid w:val="006F08CC"/>
    <w:rsid w:val="006F12F2"/>
    <w:rsid w:val="006F2420"/>
    <w:rsid w:val="006F579E"/>
    <w:rsid w:val="006F69F2"/>
    <w:rsid w:val="006F70F9"/>
    <w:rsid w:val="0070057D"/>
    <w:rsid w:val="00700F68"/>
    <w:rsid w:val="00701188"/>
    <w:rsid w:val="007019C0"/>
    <w:rsid w:val="00701B3A"/>
    <w:rsid w:val="00701DBF"/>
    <w:rsid w:val="00702647"/>
    <w:rsid w:val="00702F5B"/>
    <w:rsid w:val="00706DC6"/>
    <w:rsid w:val="0071032B"/>
    <w:rsid w:val="007105B3"/>
    <w:rsid w:val="00710CA4"/>
    <w:rsid w:val="0071367E"/>
    <w:rsid w:val="00713D7F"/>
    <w:rsid w:val="00714F69"/>
    <w:rsid w:val="00715E85"/>
    <w:rsid w:val="00715F6D"/>
    <w:rsid w:val="0071790A"/>
    <w:rsid w:val="00717CDC"/>
    <w:rsid w:val="00720359"/>
    <w:rsid w:val="00721D61"/>
    <w:rsid w:val="0072371C"/>
    <w:rsid w:val="00725E16"/>
    <w:rsid w:val="0072646B"/>
    <w:rsid w:val="00726C08"/>
    <w:rsid w:val="00730054"/>
    <w:rsid w:val="00730914"/>
    <w:rsid w:val="00731259"/>
    <w:rsid w:val="007312B6"/>
    <w:rsid w:val="0073234C"/>
    <w:rsid w:val="00732ECF"/>
    <w:rsid w:val="007357FD"/>
    <w:rsid w:val="00735A71"/>
    <w:rsid w:val="00736790"/>
    <w:rsid w:val="00736A8E"/>
    <w:rsid w:val="00736AC9"/>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14D9"/>
    <w:rsid w:val="007723BC"/>
    <w:rsid w:val="00773DDA"/>
    <w:rsid w:val="00775587"/>
    <w:rsid w:val="0077643B"/>
    <w:rsid w:val="0077680B"/>
    <w:rsid w:val="0078133C"/>
    <w:rsid w:val="00781A30"/>
    <w:rsid w:val="00782F15"/>
    <w:rsid w:val="007833A0"/>
    <w:rsid w:val="00784680"/>
    <w:rsid w:val="00784CC6"/>
    <w:rsid w:val="00786507"/>
    <w:rsid w:val="00787FDB"/>
    <w:rsid w:val="00791AE4"/>
    <w:rsid w:val="00792DF3"/>
    <w:rsid w:val="0079662C"/>
    <w:rsid w:val="00796D00"/>
    <w:rsid w:val="00797221"/>
    <w:rsid w:val="007A1AF6"/>
    <w:rsid w:val="007A2EC0"/>
    <w:rsid w:val="007A3543"/>
    <w:rsid w:val="007A49CF"/>
    <w:rsid w:val="007A7725"/>
    <w:rsid w:val="007B20A5"/>
    <w:rsid w:val="007B2304"/>
    <w:rsid w:val="007B2AD9"/>
    <w:rsid w:val="007B2C23"/>
    <w:rsid w:val="007B322B"/>
    <w:rsid w:val="007B500F"/>
    <w:rsid w:val="007B59B4"/>
    <w:rsid w:val="007B5CBB"/>
    <w:rsid w:val="007B6743"/>
    <w:rsid w:val="007B6846"/>
    <w:rsid w:val="007B6AC2"/>
    <w:rsid w:val="007C06DA"/>
    <w:rsid w:val="007C6498"/>
    <w:rsid w:val="007C693E"/>
    <w:rsid w:val="007D05E3"/>
    <w:rsid w:val="007D12A3"/>
    <w:rsid w:val="007D3937"/>
    <w:rsid w:val="007D39FE"/>
    <w:rsid w:val="007D409F"/>
    <w:rsid w:val="007D4235"/>
    <w:rsid w:val="007D51DC"/>
    <w:rsid w:val="007D6473"/>
    <w:rsid w:val="007D7221"/>
    <w:rsid w:val="007D7B23"/>
    <w:rsid w:val="007E062E"/>
    <w:rsid w:val="007E2E73"/>
    <w:rsid w:val="007E36AB"/>
    <w:rsid w:val="007E39AA"/>
    <w:rsid w:val="007E4040"/>
    <w:rsid w:val="007E42E4"/>
    <w:rsid w:val="007E5847"/>
    <w:rsid w:val="007E68BE"/>
    <w:rsid w:val="007F0C62"/>
    <w:rsid w:val="007F1EFA"/>
    <w:rsid w:val="007F2167"/>
    <w:rsid w:val="007F22CE"/>
    <w:rsid w:val="007F2627"/>
    <w:rsid w:val="007F3669"/>
    <w:rsid w:val="007F6D74"/>
    <w:rsid w:val="0080044B"/>
    <w:rsid w:val="00800CB3"/>
    <w:rsid w:val="0080224A"/>
    <w:rsid w:val="0080558F"/>
    <w:rsid w:val="008067C2"/>
    <w:rsid w:val="00812598"/>
    <w:rsid w:val="0081387A"/>
    <w:rsid w:val="00813C32"/>
    <w:rsid w:val="0081736E"/>
    <w:rsid w:val="008178DA"/>
    <w:rsid w:val="008254B1"/>
    <w:rsid w:val="00825921"/>
    <w:rsid w:val="0082605B"/>
    <w:rsid w:val="00826250"/>
    <w:rsid w:val="00827576"/>
    <w:rsid w:val="008309F2"/>
    <w:rsid w:val="0083256F"/>
    <w:rsid w:val="008333A2"/>
    <w:rsid w:val="00837CB3"/>
    <w:rsid w:val="0084097F"/>
    <w:rsid w:val="00840F9F"/>
    <w:rsid w:val="00841AE0"/>
    <w:rsid w:val="00842760"/>
    <w:rsid w:val="00842A4C"/>
    <w:rsid w:val="00843696"/>
    <w:rsid w:val="008447FE"/>
    <w:rsid w:val="00844DFF"/>
    <w:rsid w:val="00846741"/>
    <w:rsid w:val="00847B19"/>
    <w:rsid w:val="00847FA8"/>
    <w:rsid w:val="008521A4"/>
    <w:rsid w:val="0085322C"/>
    <w:rsid w:val="008539B4"/>
    <w:rsid w:val="0085490F"/>
    <w:rsid w:val="00856293"/>
    <w:rsid w:val="0085632D"/>
    <w:rsid w:val="00856D8C"/>
    <w:rsid w:val="00857158"/>
    <w:rsid w:val="008616BB"/>
    <w:rsid w:val="008622C6"/>
    <w:rsid w:val="0086298D"/>
    <w:rsid w:val="008643CA"/>
    <w:rsid w:val="008652C2"/>
    <w:rsid w:val="008723BA"/>
    <w:rsid w:val="008736EB"/>
    <w:rsid w:val="00873E2B"/>
    <w:rsid w:val="00877847"/>
    <w:rsid w:val="00881B48"/>
    <w:rsid w:val="008832F9"/>
    <w:rsid w:val="00884241"/>
    <w:rsid w:val="00884C6B"/>
    <w:rsid w:val="008876FB"/>
    <w:rsid w:val="0089168B"/>
    <w:rsid w:val="00891A19"/>
    <w:rsid w:val="00892E10"/>
    <w:rsid w:val="00894DEF"/>
    <w:rsid w:val="008952A1"/>
    <w:rsid w:val="00895FEB"/>
    <w:rsid w:val="0089697C"/>
    <w:rsid w:val="00897A49"/>
    <w:rsid w:val="00897BF4"/>
    <w:rsid w:val="008A0527"/>
    <w:rsid w:val="008A37BD"/>
    <w:rsid w:val="008A4CD2"/>
    <w:rsid w:val="008A7742"/>
    <w:rsid w:val="008B0C89"/>
    <w:rsid w:val="008B36B7"/>
    <w:rsid w:val="008B372D"/>
    <w:rsid w:val="008C45EE"/>
    <w:rsid w:val="008D1965"/>
    <w:rsid w:val="008D1C3C"/>
    <w:rsid w:val="008D2C56"/>
    <w:rsid w:val="008D3A1E"/>
    <w:rsid w:val="008D5082"/>
    <w:rsid w:val="008D729E"/>
    <w:rsid w:val="008E0920"/>
    <w:rsid w:val="008E18B8"/>
    <w:rsid w:val="008E2E46"/>
    <w:rsid w:val="008E5F9E"/>
    <w:rsid w:val="008E7717"/>
    <w:rsid w:val="008F036A"/>
    <w:rsid w:val="008F0591"/>
    <w:rsid w:val="008F0D15"/>
    <w:rsid w:val="008F1539"/>
    <w:rsid w:val="008F1958"/>
    <w:rsid w:val="008F5E60"/>
    <w:rsid w:val="008F6C98"/>
    <w:rsid w:val="00901F81"/>
    <w:rsid w:val="00902621"/>
    <w:rsid w:val="00904947"/>
    <w:rsid w:val="009058BA"/>
    <w:rsid w:val="00912929"/>
    <w:rsid w:val="00912980"/>
    <w:rsid w:val="00914382"/>
    <w:rsid w:val="00915CC0"/>
    <w:rsid w:val="00920B8B"/>
    <w:rsid w:val="00920F97"/>
    <w:rsid w:val="00921B33"/>
    <w:rsid w:val="00921CAB"/>
    <w:rsid w:val="00922D2F"/>
    <w:rsid w:val="00922E6A"/>
    <w:rsid w:val="0092615F"/>
    <w:rsid w:val="0092783E"/>
    <w:rsid w:val="0093079A"/>
    <w:rsid w:val="00932666"/>
    <w:rsid w:val="00932E86"/>
    <w:rsid w:val="0093302A"/>
    <w:rsid w:val="00934EF4"/>
    <w:rsid w:val="009363E4"/>
    <w:rsid w:val="00936D37"/>
    <w:rsid w:val="00942A47"/>
    <w:rsid w:val="00943AEB"/>
    <w:rsid w:val="0094469E"/>
    <w:rsid w:val="00950C4A"/>
    <w:rsid w:val="00951AE6"/>
    <w:rsid w:val="00951B59"/>
    <w:rsid w:val="00952F20"/>
    <w:rsid w:val="0095358E"/>
    <w:rsid w:val="00955ED9"/>
    <w:rsid w:val="00960395"/>
    <w:rsid w:val="009613D8"/>
    <w:rsid w:val="00962F4D"/>
    <w:rsid w:val="00964495"/>
    <w:rsid w:val="00964B2C"/>
    <w:rsid w:val="0096650C"/>
    <w:rsid w:val="009668A4"/>
    <w:rsid w:val="009679F1"/>
    <w:rsid w:val="00971470"/>
    <w:rsid w:val="00972C8E"/>
    <w:rsid w:val="00974416"/>
    <w:rsid w:val="00976C1D"/>
    <w:rsid w:val="009779E6"/>
    <w:rsid w:val="00980C37"/>
    <w:rsid w:val="00980D24"/>
    <w:rsid w:val="00982158"/>
    <w:rsid w:val="009848B4"/>
    <w:rsid w:val="009853AE"/>
    <w:rsid w:val="00985547"/>
    <w:rsid w:val="00985E96"/>
    <w:rsid w:val="00990307"/>
    <w:rsid w:val="00990A4D"/>
    <w:rsid w:val="0099446C"/>
    <w:rsid w:val="0099501A"/>
    <w:rsid w:val="009A17A2"/>
    <w:rsid w:val="009A1CE1"/>
    <w:rsid w:val="009A20C4"/>
    <w:rsid w:val="009A24BB"/>
    <w:rsid w:val="009A3B57"/>
    <w:rsid w:val="009A5C28"/>
    <w:rsid w:val="009A5D38"/>
    <w:rsid w:val="009B0BF4"/>
    <w:rsid w:val="009B6D90"/>
    <w:rsid w:val="009B6FBF"/>
    <w:rsid w:val="009B7114"/>
    <w:rsid w:val="009B74EE"/>
    <w:rsid w:val="009C154F"/>
    <w:rsid w:val="009C2320"/>
    <w:rsid w:val="009C2F9A"/>
    <w:rsid w:val="009C36E4"/>
    <w:rsid w:val="009C4CAA"/>
    <w:rsid w:val="009C4ED0"/>
    <w:rsid w:val="009C7B91"/>
    <w:rsid w:val="009C7E4F"/>
    <w:rsid w:val="009D45B5"/>
    <w:rsid w:val="009D4B6F"/>
    <w:rsid w:val="009D7D83"/>
    <w:rsid w:val="009E178B"/>
    <w:rsid w:val="009E1BCB"/>
    <w:rsid w:val="009E1F6E"/>
    <w:rsid w:val="009E30DA"/>
    <w:rsid w:val="009E384C"/>
    <w:rsid w:val="009E4F26"/>
    <w:rsid w:val="009E55F5"/>
    <w:rsid w:val="009E6306"/>
    <w:rsid w:val="009F026A"/>
    <w:rsid w:val="009F057A"/>
    <w:rsid w:val="009F0DEF"/>
    <w:rsid w:val="009F3477"/>
    <w:rsid w:val="009F431D"/>
    <w:rsid w:val="009F630A"/>
    <w:rsid w:val="009F6E68"/>
    <w:rsid w:val="009F7F62"/>
    <w:rsid w:val="00A007AF"/>
    <w:rsid w:val="00A01CD0"/>
    <w:rsid w:val="00A02809"/>
    <w:rsid w:val="00A040D7"/>
    <w:rsid w:val="00A04E7A"/>
    <w:rsid w:val="00A055EB"/>
    <w:rsid w:val="00A056A2"/>
    <w:rsid w:val="00A072AE"/>
    <w:rsid w:val="00A0777A"/>
    <w:rsid w:val="00A112AD"/>
    <w:rsid w:val="00A1164F"/>
    <w:rsid w:val="00A11733"/>
    <w:rsid w:val="00A11C4E"/>
    <w:rsid w:val="00A13A69"/>
    <w:rsid w:val="00A14BAD"/>
    <w:rsid w:val="00A158EA"/>
    <w:rsid w:val="00A15D30"/>
    <w:rsid w:val="00A16B46"/>
    <w:rsid w:val="00A20A19"/>
    <w:rsid w:val="00A21B43"/>
    <w:rsid w:val="00A22583"/>
    <w:rsid w:val="00A242B5"/>
    <w:rsid w:val="00A24513"/>
    <w:rsid w:val="00A25490"/>
    <w:rsid w:val="00A26850"/>
    <w:rsid w:val="00A27265"/>
    <w:rsid w:val="00A32838"/>
    <w:rsid w:val="00A3339C"/>
    <w:rsid w:val="00A34224"/>
    <w:rsid w:val="00A35334"/>
    <w:rsid w:val="00A358EC"/>
    <w:rsid w:val="00A36F2C"/>
    <w:rsid w:val="00A37AC0"/>
    <w:rsid w:val="00A37DF1"/>
    <w:rsid w:val="00A37FBC"/>
    <w:rsid w:val="00A40DB6"/>
    <w:rsid w:val="00A42B55"/>
    <w:rsid w:val="00A43E54"/>
    <w:rsid w:val="00A45A2E"/>
    <w:rsid w:val="00A520F8"/>
    <w:rsid w:val="00A53302"/>
    <w:rsid w:val="00A53458"/>
    <w:rsid w:val="00A55DEF"/>
    <w:rsid w:val="00A56DAF"/>
    <w:rsid w:val="00A5700B"/>
    <w:rsid w:val="00A62D52"/>
    <w:rsid w:val="00A64D43"/>
    <w:rsid w:val="00A64EE2"/>
    <w:rsid w:val="00A65770"/>
    <w:rsid w:val="00A70AEE"/>
    <w:rsid w:val="00A7172B"/>
    <w:rsid w:val="00A719AD"/>
    <w:rsid w:val="00A72CD6"/>
    <w:rsid w:val="00A73BC7"/>
    <w:rsid w:val="00A74AEE"/>
    <w:rsid w:val="00A75878"/>
    <w:rsid w:val="00A7609D"/>
    <w:rsid w:val="00A7625C"/>
    <w:rsid w:val="00A76DD3"/>
    <w:rsid w:val="00A833C5"/>
    <w:rsid w:val="00A83C56"/>
    <w:rsid w:val="00A85470"/>
    <w:rsid w:val="00A864A9"/>
    <w:rsid w:val="00A87704"/>
    <w:rsid w:val="00A87BC5"/>
    <w:rsid w:val="00A90036"/>
    <w:rsid w:val="00A902D2"/>
    <w:rsid w:val="00A92530"/>
    <w:rsid w:val="00A9482E"/>
    <w:rsid w:val="00A968CE"/>
    <w:rsid w:val="00A970C0"/>
    <w:rsid w:val="00AA08F3"/>
    <w:rsid w:val="00AA0BB8"/>
    <w:rsid w:val="00AA18BD"/>
    <w:rsid w:val="00AA1ACC"/>
    <w:rsid w:val="00AA1DC5"/>
    <w:rsid w:val="00AA1EA4"/>
    <w:rsid w:val="00AA32F5"/>
    <w:rsid w:val="00AA4A87"/>
    <w:rsid w:val="00AA4FB9"/>
    <w:rsid w:val="00AA5186"/>
    <w:rsid w:val="00AA5686"/>
    <w:rsid w:val="00AA5707"/>
    <w:rsid w:val="00AA7573"/>
    <w:rsid w:val="00AB041B"/>
    <w:rsid w:val="00AB1763"/>
    <w:rsid w:val="00AB23B8"/>
    <w:rsid w:val="00AB2A88"/>
    <w:rsid w:val="00AB2C05"/>
    <w:rsid w:val="00AB2C96"/>
    <w:rsid w:val="00AB3D3A"/>
    <w:rsid w:val="00AB5603"/>
    <w:rsid w:val="00AB7544"/>
    <w:rsid w:val="00AC17B5"/>
    <w:rsid w:val="00AC23E3"/>
    <w:rsid w:val="00AC33CA"/>
    <w:rsid w:val="00AC62AA"/>
    <w:rsid w:val="00AC62CD"/>
    <w:rsid w:val="00AC680A"/>
    <w:rsid w:val="00AC7473"/>
    <w:rsid w:val="00AD2634"/>
    <w:rsid w:val="00AD482D"/>
    <w:rsid w:val="00AD5545"/>
    <w:rsid w:val="00AD6AF3"/>
    <w:rsid w:val="00AE25BE"/>
    <w:rsid w:val="00AE42BF"/>
    <w:rsid w:val="00AE4706"/>
    <w:rsid w:val="00AE5315"/>
    <w:rsid w:val="00AF1C93"/>
    <w:rsid w:val="00AF5026"/>
    <w:rsid w:val="00AF57F1"/>
    <w:rsid w:val="00AF6546"/>
    <w:rsid w:val="00AF664A"/>
    <w:rsid w:val="00AF7AAC"/>
    <w:rsid w:val="00B003C9"/>
    <w:rsid w:val="00B0136C"/>
    <w:rsid w:val="00B02357"/>
    <w:rsid w:val="00B044A1"/>
    <w:rsid w:val="00B0450A"/>
    <w:rsid w:val="00B066B0"/>
    <w:rsid w:val="00B079C2"/>
    <w:rsid w:val="00B07FC8"/>
    <w:rsid w:val="00B10D64"/>
    <w:rsid w:val="00B128AE"/>
    <w:rsid w:val="00B12E51"/>
    <w:rsid w:val="00B1510D"/>
    <w:rsid w:val="00B17B2C"/>
    <w:rsid w:val="00B20891"/>
    <w:rsid w:val="00B20F1D"/>
    <w:rsid w:val="00B21780"/>
    <w:rsid w:val="00B226EA"/>
    <w:rsid w:val="00B22B0F"/>
    <w:rsid w:val="00B235EF"/>
    <w:rsid w:val="00B25B7B"/>
    <w:rsid w:val="00B274BB"/>
    <w:rsid w:val="00B31186"/>
    <w:rsid w:val="00B31E4F"/>
    <w:rsid w:val="00B32182"/>
    <w:rsid w:val="00B3230F"/>
    <w:rsid w:val="00B32838"/>
    <w:rsid w:val="00B32D28"/>
    <w:rsid w:val="00B33221"/>
    <w:rsid w:val="00B345BE"/>
    <w:rsid w:val="00B35A4A"/>
    <w:rsid w:val="00B36528"/>
    <w:rsid w:val="00B37EC9"/>
    <w:rsid w:val="00B42C25"/>
    <w:rsid w:val="00B42E86"/>
    <w:rsid w:val="00B466EF"/>
    <w:rsid w:val="00B5078C"/>
    <w:rsid w:val="00B540F3"/>
    <w:rsid w:val="00B54FAC"/>
    <w:rsid w:val="00B56E7A"/>
    <w:rsid w:val="00B5794D"/>
    <w:rsid w:val="00B57DA5"/>
    <w:rsid w:val="00B62BE8"/>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562"/>
    <w:rsid w:val="00B80A0B"/>
    <w:rsid w:val="00B82229"/>
    <w:rsid w:val="00B855AA"/>
    <w:rsid w:val="00B928F3"/>
    <w:rsid w:val="00B936B2"/>
    <w:rsid w:val="00B9528E"/>
    <w:rsid w:val="00BA0010"/>
    <w:rsid w:val="00BA0ED5"/>
    <w:rsid w:val="00BA1441"/>
    <w:rsid w:val="00BA1504"/>
    <w:rsid w:val="00BA23CB"/>
    <w:rsid w:val="00BA41EA"/>
    <w:rsid w:val="00BA4285"/>
    <w:rsid w:val="00BB0330"/>
    <w:rsid w:val="00BB1B31"/>
    <w:rsid w:val="00BB2871"/>
    <w:rsid w:val="00BB399B"/>
    <w:rsid w:val="00BC0C0E"/>
    <w:rsid w:val="00BC0DC8"/>
    <w:rsid w:val="00BC23D2"/>
    <w:rsid w:val="00BC447F"/>
    <w:rsid w:val="00BC4608"/>
    <w:rsid w:val="00BC4A6E"/>
    <w:rsid w:val="00BC7453"/>
    <w:rsid w:val="00BC7A79"/>
    <w:rsid w:val="00BD0496"/>
    <w:rsid w:val="00BD10A1"/>
    <w:rsid w:val="00BD2898"/>
    <w:rsid w:val="00BD6AC1"/>
    <w:rsid w:val="00BD791A"/>
    <w:rsid w:val="00BE20EF"/>
    <w:rsid w:val="00BE7DC3"/>
    <w:rsid w:val="00BF01AF"/>
    <w:rsid w:val="00BF07A4"/>
    <w:rsid w:val="00BF14B4"/>
    <w:rsid w:val="00BF4E9C"/>
    <w:rsid w:val="00BF5AE7"/>
    <w:rsid w:val="00BF678F"/>
    <w:rsid w:val="00C001C3"/>
    <w:rsid w:val="00C006D9"/>
    <w:rsid w:val="00C01019"/>
    <w:rsid w:val="00C02E7D"/>
    <w:rsid w:val="00C03F10"/>
    <w:rsid w:val="00C04773"/>
    <w:rsid w:val="00C04835"/>
    <w:rsid w:val="00C04B67"/>
    <w:rsid w:val="00C0691E"/>
    <w:rsid w:val="00C11116"/>
    <w:rsid w:val="00C117A2"/>
    <w:rsid w:val="00C124AB"/>
    <w:rsid w:val="00C13FE6"/>
    <w:rsid w:val="00C1442C"/>
    <w:rsid w:val="00C1559D"/>
    <w:rsid w:val="00C15A54"/>
    <w:rsid w:val="00C21EAC"/>
    <w:rsid w:val="00C2226B"/>
    <w:rsid w:val="00C24652"/>
    <w:rsid w:val="00C24C00"/>
    <w:rsid w:val="00C26890"/>
    <w:rsid w:val="00C33005"/>
    <w:rsid w:val="00C3369A"/>
    <w:rsid w:val="00C359B1"/>
    <w:rsid w:val="00C35DF0"/>
    <w:rsid w:val="00C37E10"/>
    <w:rsid w:val="00C409F6"/>
    <w:rsid w:val="00C418F9"/>
    <w:rsid w:val="00C436B5"/>
    <w:rsid w:val="00C436FC"/>
    <w:rsid w:val="00C44A9E"/>
    <w:rsid w:val="00C44C6A"/>
    <w:rsid w:val="00C4736A"/>
    <w:rsid w:val="00C50EE6"/>
    <w:rsid w:val="00C51B6A"/>
    <w:rsid w:val="00C51D98"/>
    <w:rsid w:val="00C53A48"/>
    <w:rsid w:val="00C55876"/>
    <w:rsid w:val="00C55F5C"/>
    <w:rsid w:val="00C565AC"/>
    <w:rsid w:val="00C570FE"/>
    <w:rsid w:val="00C5754D"/>
    <w:rsid w:val="00C61155"/>
    <w:rsid w:val="00C628FC"/>
    <w:rsid w:val="00C6315D"/>
    <w:rsid w:val="00C64EBD"/>
    <w:rsid w:val="00C65C91"/>
    <w:rsid w:val="00C65EA4"/>
    <w:rsid w:val="00C6660A"/>
    <w:rsid w:val="00C66D27"/>
    <w:rsid w:val="00C7020E"/>
    <w:rsid w:val="00C7022F"/>
    <w:rsid w:val="00C703C3"/>
    <w:rsid w:val="00C706D4"/>
    <w:rsid w:val="00C7091C"/>
    <w:rsid w:val="00C713CB"/>
    <w:rsid w:val="00C730CD"/>
    <w:rsid w:val="00C7547F"/>
    <w:rsid w:val="00C75CC8"/>
    <w:rsid w:val="00C767D1"/>
    <w:rsid w:val="00C76E9D"/>
    <w:rsid w:val="00C773F6"/>
    <w:rsid w:val="00C80C85"/>
    <w:rsid w:val="00C813BB"/>
    <w:rsid w:val="00C8343B"/>
    <w:rsid w:val="00C84B4A"/>
    <w:rsid w:val="00C8632D"/>
    <w:rsid w:val="00C86F3D"/>
    <w:rsid w:val="00C921A8"/>
    <w:rsid w:val="00C9220E"/>
    <w:rsid w:val="00C93C09"/>
    <w:rsid w:val="00C94B15"/>
    <w:rsid w:val="00C94CDB"/>
    <w:rsid w:val="00C96C34"/>
    <w:rsid w:val="00CA0131"/>
    <w:rsid w:val="00CA7E9E"/>
    <w:rsid w:val="00CB0402"/>
    <w:rsid w:val="00CB4C90"/>
    <w:rsid w:val="00CB5DBE"/>
    <w:rsid w:val="00CB6C5F"/>
    <w:rsid w:val="00CB6D75"/>
    <w:rsid w:val="00CB7770"/>
    <w:rsid w:val="00CC249A"/>
    <w:rsid w:val="00CC3720"/>
    <w:rsid w:val="00CC4CBF"/>
    <w:rsid w:val="00CC67B1"/>
    <w:rsid w:val="00CC6C33"/>
    <w:rsid w:val="00CC6E65"/>
    <w:rsid w:val="00CC741A"/>
    <w:rsid w:val="00CD006C"/>
    <w:rsid w:val="00CD5051"/>
    <w:rsid w:val="00CD50CD"/>
    <w:rsid w:val="00CD7269"/>
    <w:rsid w:val="00CE012B"/>
    <w:rsid w:val="00CE14C7"/>
    <w:rsid w:val="00CE219E"/>
    <w:rsid w:val="00CE229E"/>
    <w:rsid w:val="00CE243B"/>
    <w:rsid w:val="00CE2899"/>
    <w:rsid w:val="00CE4557"/>
    <w:rsid w:val="00CE4ABB"/>
    <w:rsid w:val="00CE5CE6"/>
    <w:rsid w:val="00CE7095"/>
    <w:rsid w:val="00CE7998"/>
    <w:rsid w:val="00CF0F5F"/>
    <w:rsid w:val="00CF18A8"/>
    <w:rsid w:val="00CF1926"/>
    <w:rsid w:val="00CF1B7F"/>
    <w:rsid w:val="00CF1DDF"/>
    <w:rsid w:val="00CF2084"/>
    <w:rsid w:val="00CF345A"/>
    <w:rsid w:val="00CF4E58"/>
    <w:rsid w:val="00CF754B"/>
    <w:rsid w:val="00CF77B5"/>
    <w:rsid w:val="00D00170"/>
    <w:rsid w:val="00D03AFD"/>
    <w:rsid w:val="00D03B40"/>
    <w:rsid w:val="00D04582"/>
    <w:rsid w:val="00D0495E"/>
    <w:rsid w:val="00D05C86"/>
    <w:rsid w:val="00D0657F"/>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2C5A"/>
    <w:rsid w:val="00D24113"/>
    <w:rsid w:val="00D24155"/>
    <w:rsid w:val="00D314F4"/>
    <w:rsid w:val="00D31559"/>
    <w:rsid w:val="00D366D0"/>
    <w:rsid w:val="00D431EA"/>
    <w:rsid w:val="00D447D6"/>
    <w:rsid w:val="00D46595"/>
    <w:rsid w:val="00D467BD"/>
    <w:rsid w:val="00D52065"/>
    <w:rsid w:val="00D546A0"/>
    <w:rsid w:val="00D547A9"/>
    <w:rsid w:val="00D55FF3"/>
    <w:rsid w:val="00D572E5"/>
    <w:rsid w:val="00D60DD7"/>
    <w:rsid w:val="00D644D3"/>
    <w:rsid w:val="00D64660"/>
    <w:rsid w:val="00D6655A"/>
    <w:rsid w:val="00D671E2"/>
    <w:rsid w:val="00D722FC"/>
    <w:rsid w:val="00D74CD6"/>
    <w:rsid w:val="00D74D55"/>
    <w:rsid w:val="00D77551"/>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307D"/>
    <w:rsid w:val="00DA3359"/>
    <w:rsid w:val="00DA4738"/>
    <w:rsid w:val="00DA4DAF"/>
    <w:rsid w:val="00DA4F23"/>
    <w:rsid w:val="00DA7EC6"/>
    <w:rsid w:val="00DA7EF9"/>
    <w:rsid w:val="00DB07D3"/>
    <w:rsid w:val="00DB0B49"/>
    <w:rsid w:val="00DB213B"/>
    <w:rsid w:val="00DB2B8F"/>
    <w:rsid w:val="00DB725D"/>
    <w:rsid w:val="00DC0DE1"/>
    <w:rsid w:val="00DC1068"/>
    <w:rsid w:val="00DC275F"/>
    <w:rsid w:val="00DC28E3"/>
    <w:rsid w:val="00DC296B"/>
    <w:rsid w:val="00DC368B"/>
    <w:rsid w:val="00DC3B50"/>
    <w:rsid w:val="00DC6BAE"/>
    <w:rsid w:val="00DC7629"/>
    <w:rsid w:val="00DC77F1"/>
    <w:rsid w:val="00DC7CE8"/>
    <w:rsid w:val="00DD04E6"/>
    <w:rsid w:val="00DD0B0C"/>
    <w:rsid w:val="00DD0B35"/>
    <w:rsid w:val="00DD11A9"/>
    <w:rsid w:val="00DD24CC"/>
    <w:rsid w:val="00DD2EC8"/>
    <w:rsid w:val="00DD775D"/>
    <w:rsid w:val="00DE033E"/>
    <w:rsid w:val="00DE0796"/>
    <w:rsid w:val="00DE113E"/>
    <w:rsid w:val="00DE5669"/>
    <w:rsid w:val="00DE6AB2"/>
    <w:rsid w:val="00DE7F91"/>
    <w:rsid w:val="00DF0AB9"/>
    <w:rsid w:val="00DF1365"/>
    <w:rsid w:val="00DF25C0"/>
    <w:rsid w:val="00DF6474"/>
    <w:rsid w:val="00DF7592"/>
    <w:rsid w:val="00DF78FB"/>
    <w:rsid w:val="00DF7ED5"/>
    <w:rsid w:val="00E01F27"/>
    <w:rsid w:val="00E0596E"/>
    <w:rsid w:val="00E07131"/>
    <w:rsid w:val="00E072A9"/>
    <w:rsid w:val="00E11537"/>
    <w:rsid w:val="00E117FD"/>
    <w:rsid w:val="00E12B35"/>
    <w:rsid w:val="00E132C7"/>
    <w:rsid w:val="00E14DC6"/>
    <w:rsid w:val="00E15AA6"/>
    <w:rsid w:val="00E15CC4"/>
    <w:rsid w:val="00E21446"/>
    <w:rsid w:val="00E214EB"/>
    <w:rsid w:val="00E220F7"/>
    <w:rsid w:val="00E2226C"/>
    <w:rsid w:val="00E25498"/>
    <w:rsid w:val="00E25F03"/>
    <w:rsid w:val="00E271D6"/>
    <w:rsid w:val="00E3028A"/>
    <w:rsid w:val="00E3049B"/>
    <w:rsid w:val="00E31036"/>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28A4"/>
    <w:rsid w:val="00E5756D"/>
    <w:rsid w:val="00E606C0"/>
    <w:rsid w:val="00E6219E"/>
    <w:rsid w:val="00E627B2"/>
    <w:rsid w:val="00E628BF"/>
    <w:rsid w:val="00E639B0"/>
    <w:rsid w:val="00E6409F"/>
    <w:rsid w:val="00E64D49"/>
    <w:rsid w:val="00E64FCC"/>
    <w:rsid w:val="00E65268"/>
    <w:rsid w:val="00E70205"/>
    <w:rsid w:val="00E7208D"/>
    <w:rsid w:val="00E727E1"/>
    <w:rsid w:val="00E745B6"/>
    <w:rsid w:val="00E758CF"/>
    <w:rsid w:val="00E75F1E"/>
    <w:rsid w:val="00E77138"/>
    <w:rsid w:val="00E8067E"/>
    <w:rsid w:val="00E8081A"/>
    <w:rsid w:val="00E80A69"/>
    <w:rsid w:val="00E810E6"/>
    <w:rsid w:val="00E821E6"/>
    <w:rsid w:val="00E8365E"/>
    <w:rsid w:val="00E83B00"/>
    <w:rsid w:val="00E85019"/>
    <w:rsid w:val="00E8760D"/>
    <w:rsid w:val="00E90F63"/>
    <w:rsid w:val="00E92CBB"/>
    <w:rsid w:val="00E93557"/>
    <w:rsid w:val="00EA161D"/>
    <w:rsid w:val="00EA1DC5"/>
    <w:rsid w:val="00EA466A"/>
    <w:rsid w:val="00EA5F7E"/>
    <w:rsid w:val="00EB198D"/>
    <w:rsid w:val="00EB21B3"/>
    <w:rsid w:val="00EB274D"/>
    <w:rsid w:val="00EB279B"/>
    <w:rsid w:val="00EB2B1E"/>
    <w:rsid w:val="00EB2B96"/>
    <w:rsid w:val="00EB4D13"/>
    <w:rsid w:val="00EB583F"/>
    <w:rsid w:val="00EB728B"/>
    <w:rsid w:val="00EC1545"/>
    <w:rsid w:val="00EC19F1"/>
    <w:rsid w:val="00EC1F1E"/>
    <w:rsid w:val="00EC256E"/>
    <w:rsid w:val="00EC4994"/>
    <w:rsid w:val="00EC4B01"/>
    <w:rsid w:val="00EC63E6"/>
    <w:rsid w:val="00EC76A6"/>
    <w:rsid w:val="00ED2593"/>
    <w:rsid w:val="00ED355D"/>
    <w:rsid w:val="00ED48FE"/>
    <w:rsid w:val="00ED5016"/>
    <w:rsid w:val="00EE18AA"/>
    <w:rsid w:val="00EE2857"/>
    <w:rsid w:val="00EE379A"/>
    <w:rsid w:val="00EE3C58"/>
    <w:rsid w:val="00EE3F17"/>
    <w:rsid w:val="00EE615C"/>
    <w:rsid w:val="00EE6408"/>
    <w:rsid w:val="00EE6477"/>
    <w:rsid w:val="00EE79BC"/>
    <w:rsid w:val="00EE7CB9"/>
    <w:rsid w:val="00EF2325"/>
    <w:rsid w:val="00EF311C"/>
    <w:rsid w:val="00EF3489"/>
    <w:rsid w:val="00EF3A68"/>
    <w:rsid w:val="00EF633E"/>
    <w:rsid w:val="00F00FBB"/>
    <w:rsid w:val="00F01BE1"/>
    <w:rsid w:val="00F03F17"/>
    <w:rsid w:val="00F060AF"/>
    <w:rsid w:val="00F0626D"/>
    <w:rsid w:val="00F06F37"/>
    <w:rsid w:val="00F07014"/>
    <w:rsid w:val="00F10C79"/>
    <w:rsid w:val="00F12A64"/>
    <w:rsid w:val="00F1320F"/>
    <w:rsid w:val="00F14137"/>
    <w:rsid w:val="00F14273"/>
    <w:rsid w:val="00F169E0"/>
    <w:rsid w:val="00F171D5"/>
    <w:rsid w:val="00F177EE"/>
    <w:rsid w:val="00F20A35"/>
    <w:rsid w:val="00F212B5"/>
    <w:rsid w:val="00F21A43"/>
    <w:rsid w:val="00F22196"/>
    <w:rsid w:val="00F24079"/>
    <w:rsid w:val="00F26781"/>
    <w:rsid w:val="00F30A66"/>
    <w:rsid w:val="00F31AD2"/>
    <w:rsid w:val="00F32A6A"/>
    <w:rsid w:val="00F3380F"/>
    <w:rsid w:val="00F33A0C"/>
    <w:rsid w:val="00F33EB0"/>
    <w:rsid w:val="00F346CD"/>
    <w:rsid w:val="00F35E06"/>
    <w:rsid w:val="00F36094"/>
    <w:rsid w:val="00F37484"/>
    <w:rsid w:val="00F402F7"/>
    <w:rsid w:val="00F40873"/>
    <w:rsid w:val="00F41397"/>
    <w:rsid w:val="00F42414"/>
    <w:rsid w:val="00F445C6"/>
    <w:rsid w:val="00F47C77"/>
    <w:rsid w:val="00F5612E"/>
    <w:rsid w:val="00F564EA"/>
    <w:rsid w:val="00F57287"/>
    <w:rsid w:val="00F577C5"/>
    <w:rsid w:val="00F601A9"/>
    <w:rsid w:val="00F6137B"/>
    <w:rsid w:val="00F61B06"/>
    <w:rsid w:val="00F61F6E"/>
    <w:rsid w:val="00F61FE1"/>
    <w:rsid w:val="00F6648C"/>
    <w:rsid w:val="00F66974"/>
    <w:rsid w:val="00F66EAA"/>
    <w:rsid w:val="00F710EF"/>
    <w:rsid w:val="00F73019"/>
    <w:rsid w:val="00F730B9"/>
    <w:rsid w:val="00F733FF"/>
    <w:rsid w:val="00F74C45"/>
    <w:rsid w:val="00F76F8B"/>
    <w:rsid w:val="00F77E9A"/>
    <w:rsid w:val="00F83F59"/>
    <w:rsid w:val="00F84981"/>
    <w:rsid w:val="00F85306"/>
    <w:rsid w:val="00F86DDE"/>
    <w:rsid w:val="00F903B0"/>
    <w:rsid w:val="00F9134B"/>
    <w:rsid w:val="00F91A3F"/>
    <w:rsid w:val="00F96C40"/>
    <w:rsid w:val="00F9782E"/>
    <w:rsid w:val="00FA30A3"/>
    <w:rsid w:val="00FA3E6A"/>
    <w:rsid w:val="00FA40B5"/>
    <w:rsid w:val="00FA4233"/>
    <w:rsid w:val="00FB00F4"/>
    <w:rsid w:val="00FB0C96"/>
    <w:rsid w:val="00FB32EA"/>
    <w:rsid w:val="00FB3D7F"/>
    <w:rsid w:val="00FB42AF"/>
    <w:rsid w:val="00FB4632"/>
    <w:rsid w:val="00FB6E23"/>
    <w:rsid w:val="00FB7F0A"/>
    <w:rsid w:val="00FC0993"/>
    <w:rsid w:val="00FC0AED"/>
    <w:rsid w:val="00FC52A3"/>
    <w:rsid w:val="00FC72A2"/>
    <w:rsid w:val="00FC7371"/>
    <w:rsid w:val="00FC73D0"/>
    <w:rsid w:val="00FD1614"/>
    <w:rsid w:val="00FD52E2"/>
    <w:rsid w:val="00FD74D0"/>
    <w:rsid w:val="00FD7822"/>
    <w:rsid w:val="00FD7A51"/>
    <w:rsid w:val="00FE0B74"/>
    <w:rsid w:val="00FE1894"/>
    <w:rsid w:val="00FE21D6"/>
    <w:rsid w:val="00FE2B12"/>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253BEB"/>
  <w15:docId w15:val="{787D2A35-A9BA-BD49-820F-84F47581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algun Gothic" w:hAnsi="Times New Roman" w:cs="Times New Roman"/>
        <w:lang w:val="ru-R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1545"/>
    <w:pPr>
      <w:jc w:val="both"/>
    </w:pPr>
    <w:rPr>
      <w:sz w:val="22"/>
      <w:szCs w:val="24"/>
    </w:rPr>
  </w:style>
  <w:style w:type="paragraph" w:styleId="Heading1">
    <w:name w:val="heading 1"/>
    <w:basedOn w:val="Normal"/>
    <w:next w:val="Normal"/>
    <w:link w:val="Heading1Char"/>
    <w:qFormat/>
    <w:rsid w:val="006B7FB5"/>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cs="Times New Roman Bold"/>
      <w:b/>
      <w:bCs/>
      <w:snapToGrid w:val="0"/>
      <w:kern w:val="22"/>
      <w:szCs w:val="22"/>
    </w:rPr>
  </w:style>
  <w:style w:type="paragraph" w:styleId="Heading2">
    <w:name w:val="heading 2"/>
    <w:basedOn w:val="Normal"/>
    <w:next w:val="Normal"/>
    <w:link w:val="Heading2Char"/>
    <w:qFormat/>
    <w:rsid w:val="002D7E6D"/>
    <w:pPr>
      <w:keepNext/>
      <w:spacing w:before="240" w:after="120"/>
      <w:jc w:val="center"/>
      <w:outlineLvl w:val="1"/>
    </w:pPr>
    <w:rPr>
      <w:b/>
      <w:bCs/>
      <w:iCs/>
      <w:snapToGrid w:val="0"/>
    </w:rPr>
  </w:style>
  <w:style w:type="paragraph" w:styleId="Heading3">
    <w:name w:val="heading 3"/>
    <w:basedOn w:val="Normal"/>
    <w:next w:val="Normal"/>
    <w:link w:val="Heading3Char"/>
    <w:qFormat/>
    <w:rsid w:val="006B7FB5"/>
    <w:pPr>
      <w:keepNext/>
      <w:suppressLineNumbers/>
      <w:suppressAutoHyphens/>
      <w:kinsoku w:val="0"/>
      <w:overflowPunct w:val="0"/>
      <w:autoSpaceDE w:val="0"/>
      <w:autoSpaceDN w:val="0"/>
      <w:spacing w:before="120" w:after="120"/>
      <w:outlineLvl w:val="2"/>
    </w:pPr>
    <w:rPr>
      <w:rFonts w:eastAsia="Times New Roman"/>
      <w:i/>
      <w:iCs/>
      <w:snapToGrid w:val="0"/>
      <w:kern w:val="22"/>
      <w:szCs w:val="22"/>
      <w:lang w:eastAsia="en-CA"/>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rPr>
  </w:style>
  <w:style w:type="paragraph" w:styleId="Footer">
    <w:name w:val="footer"/>
    <w:basedOn w:val="Normal"/>
    <w:link w:val="FooterChar"/>
    <w:rsid w:val="003A3F1C"/>
    <w:pPr>
      <w:tabs>
        <w:tab w:val="center" w:pos="4320"/>
        <w:tab w:val="right" w:pos="8640"/>
      </w:tabs>
      <w:ind w:firstLine="720"/>
      <w:jc w:val="right"/>
    </w:pPr>
  </w:style>
  <w:style w:type="paragraph" w:customStyle="1" w:styleId="Para1">
    <w:name w:val="Para1"/>
    <w:basedOn w:val="Normal"/>
    <w:link w:val="Para1Char"/>
    <w:qFormat/>
    <w:rsid w:val="00EE7CB9"/>
    <w:pPr>
      <w:numPr>
        <w:numId w:val="11"/>
      </w:numPr>
      <w:spacing w:before="120" w:after="120"/>
    </w:pPr>
    <w:rPr>
      <w:szCs w:val="18"/>
    </w:rPr>
  </w:style>
  <w:style w:type="paragraph" w:customStyle="1" w:styleId="Para20">
    <w:name w:val="Para2"/>
    <w:basedOn w:val="Para1"/>
    <w:rsid w:val="003A3F1C"/>
    <w:pPr>
      <w:numPr>
        <w:numId w:val="7"/>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3A3F1C"/>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73733B"/>
    <w:pPr>
      <w:tabs>
        <w:tab w:val="left" w:pos="1701"/>
      </w:tabs>
      <w:ind w:left="1701" w:right="610" w:hanging="1134"/>
      <w:jc w:val="left"/>
    </w:pPr>
  </w:style>
  <w:style w:type="paragraph" w:customStyle="1" w:styleId="Heading2multiline">
    <w:name w:val="Heading 2 (multiline)"/>
    <w:basedOn w:val="Heading1"/>
    <w:next w:val="Normal"/>
    <w:rsid w:val="003A3F1C"/>
    <w:pPr>
      <w:spacing w:before="120"/>
      <w:ind w:left="1843" w:right="998" w:hanging="567"/>
      <w:jc w:val="left"/>
    </w:pPr>
    <w:rPr>
      <w:i/>
      <w:iCs/>
      <w:caps/>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Heading1"/>
    <w:rsid w:val="003A3F1C"/>
    <w:pPr>
      <w:ind w:left="1843"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rPr>
  </w:style>
  <w:style w:type="paragraph" w:styleId="TOC3">
    <w:name w:val="toc 3"/>
    <w:basedOn w:val="Normal"/>
    <w:next w:val="Normal"/>
    <w:autoRedefine/>
    <w:semiHidden/>
    <w:rsid w:val="003A3F1C"/>
    <w:pPr>
      <w:spacing w:before="120" w:after="120"/>
      <w:ind w:left="480"/>
      <w:jc w:val="left"/>
    </w:p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rPr>
  </w:style>
  <w:style w:type="character" w:styleId="Hyperlink">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rPr>
  </w:style>
  <w:style w:type="character" w:styleId="FollowedHyperlink">
    <w:name w:val="FollowedHyperlink"/>
    <w:rsid w:val="003A3F1C"/>
    <w:rPr>
      <w:color w:val="800080"/>
      <w:u w:val="single"/>
    </w:rPr>
  </w:style>
  <w:style w:type="character" w:styleId="CommentReference">
    <w:name w:val="annotation reference"/>
    <w:semiHidden/>
    <w:rsid w:val="003A3F1C"/>
    <w:rPr>
      <w:sz w:val="16"/>
    </w:rPr>
  </w:style>
  <w:style w:type="paragraph" w:styleId="CommentText">
    <w:name w:val="annotation text"/>
    <w:basedOn w:val="Normal"/>
    <w:link w:val="CommentTextCh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rPr>
  </w:style>
  <w:style w:type="paragraph" w:customStyle="1" w:styleId="Numbering">
    <w:name w:val="Numbering"/>
    <w:basedOn w:val="Normal"/>
    <w:rsid w:val="003A3F1C"/>
    <w:pPr>
      <w:numPr>
        <w:numId w:val="9"/>
      </w:numPr>
    </w:p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ru-RU"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0"/>
      </w:numPr>
      <w:jc w:val="left"/>
    </w:pPr>
    <w:rPr>
      <w:sz w:val="24"/>
    </w:rPr>
  </w:style>
  <w:style w:type="character" w:customStyle="1" w:styleId="Heading1Char">
    <w:name w:val="Heading 1 Char"/>
    <w:link w:val="Heading1"/>
    <w:locked/>
    <w:rsid w:val="006B7FB5"/>
    <w:rPr>
      <w:rFonts w:ascii="Times New Roman Bold" w:hAnsi="Times New Roman Bold" w:cs="Times New Roman Bold"/>
      <w:b/>
      <w:bCs/>
      <w:snapToGrid w:val="0"/>
      <w:kern w:val="22"/>
      <w:sz w:val="22"/>
      <w:szCs w:val="22"/>
      <w:lang w:val="ru-RU"/>
    </w:rPr>
  </w:style>
  <w:style w:type="character" w:customStyle="1" w:styleId="Para1Char">
    <w:name w:val="Para1 Char"/>
    <w:link w:val="Para1"/>
    <w:qFormat/>
    <w:locked/>
    <w:rsid w:val="00EE7CB9"/>
    <w:rPr>
      <w:sz w:val="22"/>
      <w:szCs w:val="18"/>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ru-RU"/>
    </w:rPr>
  </w:style>
  <w:style w:type="character" w:customStyle="1" w:styleId="Heading6Char">
    <w:name w:val="Heading 6 Char"/>
    <w:link w:val="Heading6"/>
    <w:locked/>
    <w:rsid w:val="004B44FA"/>
    <w:rPr>
      <w:i/>
      <w:sz w:val="24"/>
      <w:lang w:val="ru-RU"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eastAsia="ja-JP"/>
    </w:rPr>
  </w:style>
  <w:style w:type="character" w:customStyle="1" w:styleId="Heading2Char">
    <w:name w:val="Heading 2 Char"/>
    <w:link w:val="Heading2"/>
    <w:rsid w:val="002D7E6D"/>
    <w:rPr>
      <w:b/>
      <w:bCs/>
      <w:iCs/>
      <w:snapToGrid w:val="0"/>
      <w:sz w:val="22"/>
      <w:szCs w:val="24"/>
      <w:lang w:val="ru-RU"/>
    </w:rPr>
  </w:style>
  <w:style w:type="character" w:customStyle="1" w:styleId="Heading9Char">
    <w:name w:val="Heading 9 Char"/>
    <w:link w:val="Heading9"/>
    <w:rsid w:val="006F507F"/>
    <w:rPr>
      <w:i/>
      <w:iCs/>
      <w:sz w:val="22"/>
      <w:szCs w:val="24"/>
      <w:lang w:val="ru-RU"/>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ru-RU"/>
    </w:rPr>
  </w:style>
  <w:style w:type="paragraph" w:customStyle="1" w:styleId="ColorfulShading-Accent11">
    <w:name w:val="Colorful Shading - Accent 11"/>
    <w:hidden/>
    <w:uiPriority w:val="99"/>
    <w:semiHidden/>
    <w:rsid w:val="00BE2DBA"/>
    <w:rPr>
      <w:sz w:val="22"/>
      <w:szCs w:val="24"/>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ru-RU"/>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uiPriority w:val="5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6C79FD"/>
    <w:rPr>
      <w:sz w:val="18"/>
      <w:szCs w:val="24"/>
      <w:lang w:val="ru-RU"/>
    </w:rPr>
  </w:style>
  <w:style w:type="paragraph" w:styleId="Revision">
    <w:name w:val="Revision"/>
    <w:hidden/>
    <w:uiPriority w:val="99"/>
    <w:semiHidden/>
    <w:rsid w:val="00253495"/>
    <w:rPr>
      <w:sz w:val="22"/>
      <w:szCs w:val="24"/>
    </w:rPr>
  </w:style>
  <w:style w:type="character" w:customStyle="1" w:styleId="Para1Char1">
    <w:name w:val="Para1 Char1"/>
    <w:rsid w:val="00486D78"/>
    <w:rPr>
      <w:rFonts w:cs="Angsana New"/>
      <w:snapToGrid w:val="0"/>
      <w:sz w:val="22"/>
      <w:szCs w:val="18"/>
      <w:lang w:val="ru-RU"/>
    </w:rPr>
  </w:style>
  <w:style w:type="character" w:styleId="PlaceholderText">
    <w:name w:val="Placeholder Text"/>
    <w:basedOn w:val="DefaultParagraphFont"/>
    <w:uiPriority w:val="99"/>
    <w:semiHidden/>
    <w:rsid w:val="001E75CF"/>
    <w:rPr>
      <w:color w:val="808080"/>
    </w:rPr>
  </w:style>
  <w:style w:type="character" w:customStyle="1" w:styleId="UnresolvedMention1">
    <w:name w:val="Unresolved Mention1"/>
    <w:basedOn w:val="DefaultParagraphFont"/>
    <w:uiPriority w:val="99"/>
    <w:semiHidden/>
    <w:unhideWhenUsed/>
    <w:rsid w:val="006025A9"/>
    <w:rPr>
      <w:color w:val="808080"/>
      <w:shd w:val="clear" w:color="auto" w:fill="E6E6E6"/>
    </w:rPr>
  </w:style>
  <w:style w:type="paragraph" w:styleId="ListParagraph">
    <w:name w:val="List Paragraph"/>
    <w:basedOn w:val="Normal"/>
    <w:uiPriority w:val="34"/>
    <w:qFormat/>
    <w:rsid w:val="00B42E86"/>
    <w:pPr>
      <w:ind w:left="720"/>
      <w:contextualSpacing/>
    </w:pPr>
  </w:style>
  <w:style w:type="table" w:customStyle="1" w:styleId="TableGrid1">
    <w:name w:val="Table Grid1"/>
    <w:basedOn w:val="TableNormal"/>
    <w:next w:val="TableGrid"/>
    <w:uiPriority w:val="59"/>
    <w:rsid w:val="00784CC6"/>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21CAB"/>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F6137B"/>
    <w:rPr>
      <w:rFonts w:eastAsia="Times New Roman"/>
      <w:i/>
      <w:iCs/>
      <w:snapToGrid w:val="0"/>
      <w:kern w:val="22"/>
      <w:sz w:val="22"/>
      <w:szCs w:val="22"/>
      <w:lang w:eastAsia="en-CA"/>
    </w:rPr>
  </w:style>
  <w:style w:type="paragraph" w:customStyle="1" w:styleId="Item">
    <w:name w:val="Item"/>
    <w:basedOn w:val="Heading2"/>
    <w:qFormat/>
    <w:rsid w:val="0078133C"/>
    <w:pPr>
      <w:spacing w:before="120"/>
    </w:pPr>
    <w:rPr>
      <w:snapToGrid/>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71790A"/>
    <w:pPr>
      <w:spacing w:after="160" w:line="240" w:lineRule="exact"/>
    </w:pPr>
    <w:rPr>
      <w:sz w:val="18"/>
      <w:szCs w:val="20"/>
      <w:u w:val="single"/>
    </w:rPr>
  </w:style>
  <w:style w:type="character" w:customStyle="1" w:styleId="FooterChar">
    <w:name w:val="Footer Char"/>
    <w:basedOn w:val="DefaultParagraphFont"/>
    <w:link w:val="Footer"/>
    <w:rsid w:val="003F4AC8"/>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0378373">
      <w:bodyDiv w:val="1"/>
      <w:marLeft w:val="0"/>
      <w:marRight w:val="0"/>
      <w:marTop w:val="0"/>
      <w:marBottom w:val="0"/>
      <w:divBdr>
        <w:top w:val="none" w:sz="0" w:space="0" w:color="auto"/>
        <w:left w:val="none" w:sz="0" w:space="0" w:color="auto"/>
        <w:bottom w:val="none" w:sz="0" w:space="0" w:color="auto"/>
        <w:right w:val="none" w:sz="0" w:space="0" w:color="auto"/>
      </w:divBdr>
    </w:div>
    <w:div w:id="76942789">
      <w:bodyDiv w:val="1"/>
      <w:marLeft w:val="0"/>
      <w:marRight w:val="0"/>
      <w:marTop w:val="0"/>
      <w:marBottom w:val="0"/>
      <w:divBdr>
        <w:top w:val="none" w:sz="0" w:space="0" w:color="auto"/>
        <w:left w:val="none" w:sz="0" w:space="0" w:color="auto"/>
        <w:bottom w:val="none" w:sz="0" w:space="0" w:color="auto"/>
        <w:right w:val="none" w:sz="0" w:space="0" w:color="auto"/>
      </w:divBdr>
    </w:div>
    <w:div w:id="93209744">
      <w:bodyDiv w:val="1"/>
      <w:marLeft w:val="0"/>
      <w:marRight w:val="0"/>
      <w:marTop w:val="0"/>
      <w:marBottom w:val="0"/>
      <w:divBdr>
        <w:top w:val="none" w:sz="0" w:space="0" w:color="auto"/>
        <w:left w:val="none" w:sz="0" w:space="0" w:color="auto"/>
        <w:bottom w:val="none" w:sz="0" w:space="0" w:color="auto"/>
        <w:right w:val="none" w:sz="0" w:space="0" w:color="auto"/>
      </w:divBdr>
    </w:div>
    <w:div w:id="121463439">
      <w:bodyDiv w:val="1"/>
      <w:marLeft w:val="0"/>
      <w:marRight w:val="0"/>
      <w:marTop w:val="0"/>
      <w:marBottom w:val="0"/>
      <w:divBdr>
        <w:top w:val="none" w:sz="0" w:space="0" w:color="auto"/>
        <w:left w:val="none" w:sz="0" w:space="0" w:color="auto"/>
        <w:bottom w:val="none" w:sz="0" w:space="0" w:color="auto"/>
        <w:right w:val="none" w:sz="0" w:space="0" w:color="auto"/>
      </w:divBdr>
    </w:div>
    <w:div w:id="144124995">
      <w:bodyDiv w:val="1"/>
      <w:marLeft w:val="0"/>
      <w:marRight w:val="0"/>
      <w:marTop w:val="0"/>
      <w:marBottom w:val="0"/>
      <w:divBdr>
        <w:top w:val="none" w:sz="0" w:space="0" w:color="auto"/>
        <w:left w:val="none" w:sz="0" w:space="0" w:color="auto"/>
        <w:bottom w:val="none" w:sz="0" w:space="0" w:color="auto"/>
        <w:right w:val="none" w:sz="0" w:space="0" w:color="auto"/>
      </w:divBdr>
    </w:div>
    <w:div w:id="151262552">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270210521">
      <w:bodyDiv w:val="1"/>
      <w:marLeft w:val="0"/>
      <w:marRight w:val="0"/>
      <w:marTop w:val="0"/>
      <w:marBottom w:val="0"/>
      <w:divBdr>
        <w:top w:val="none" w:sz="0" w:space="0" w:color="auto"/>
        <w:left w:val="none" w:sz="0" w:space="0" w:color="auto"/>
        <w:bottom w:val="none" w:sz="0" w:space="0" w:color="auto"/>
        <w:right w:val="none" w:sz="0" w:space="0" w:color="auto"/>
      </w:divBdr>
    </w:div>
    <w:div w:id="292373731">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90495599">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1455115">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71621100">
      <w:bodyDiv w:val="1"/>
      <w:marLeft w:val="0"/>
      <w:marRight w:val="0"/>
      <w:marTop w:val="0"/>
      <w:marBottom w:val="0"/>
      <w:divBdr>
        <w:top w:val="none" w:sz="0" w:space="0" w:color="auto"/>
        <w:left w:val="none" w:sz="0" w:space="0" w:color="auto"/>
        <w:bottom w:val="none" w:sz="0" w:space="0" w:color="auto"/>
        <w:right w:val="none" w:sz="0" w:space="0" w:color="auto"/>
      </w:divBdr>
    </w:div>
    <w:div w:id="624694543">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13700094">
      <w:bodyDiv w:val="1"/>
      <w:marLeft w:val="0"/>
      <w:marRight w:val="0"/>
      <w:marTop w:val="0"/>
      <w:marBottom w:val="0"/>
      <w:divBdr>
        <w:top w:val="none" w:sz="0" w:space="0" w:color="auto"/>
        <w:left w:val="none" w:sz="0" w:space="0" w:color="auto"/>
        <w:bottom w:val="none" w:sz="0" w:space="0" w:color="auto"/>
        <w:right w:val="none" w:sz="0" w:space="0" w:color="auto"/>
      </w:divBdr>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834036199">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0514710">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0059203">
      <w:bodyDiv w:val="1"/>
      <w:marLeft w:val="0"/>
      <w:marRight w:val="0"/>
      <w:marTop w:val="0"/>
      <w:marBottom w:val="0"/>
      <w:divBdr>
        <w:top w:val="none" w:sz="0" w:space="0" w:color="auto"/>
        <w:left w:val="none" w:sz="0" w:space="0" w:color="auto"/>
        <w:bottom w:val="none" w:sz="0" w:space="0" w:color="auto"/>
        <w:right w:val="none" w:sz="0" w:space="0" w:color="auto"/>
      </w:divBdr>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52871711">
      <w:bodyDiv w:val="1"/>
      <w:marLeft w:val="0"/>
      <w:marRight w:val="0"/>
      <w:marTop w:val="0"/>
      <w:marBottom w:val="0"/>
      <w:divBdr>
        <w:top w:val="none" w:sz="0" w:space="0" w:color="auto"/>
        <w:left w:val="none" w:sz="0" w:space="0" w:color="auto"/>
        <w:bottom w:val="none" w:sz="0" w:space="0" w:color="auto"/>
        <w:right w:val="none" w:sz="0" w:space="0" w:color="auto"/>
      </w:divBdr>
    </w:div>
    <w:div w:id="1155994605">
      <w:bodyDiv w:val="1"/>
      <w:marLeft w:val="0"/>
      <w:marRight w:val="0"/>
      <w:marTop w:val="0"/>
      <w:marBottom w:val="0"/>
      <w:divBdr>
        <w:top w:val="none" w:sz="0" w:space="0" w:color="auto"/>
        <w:left w:val="none" w:sz="0" w:space="0" w:color="auto"/>
        <w:bottom w:val="none" w:sz="0" w:space="0" w:color="auto"/>
        <w:right w:val="none" w:sz="0" w:space="0" w:color="auto"/>
      </w:divBdr>
    </w:div>
    <w:div w:id="1175802628">
      <w:bodyDiv w:val="1"/>
      <w:marLeft w:val="0"/>
      <w:marRight w:val="0"/>
      <w:marTop w:val="0"/>
      <w:marBottom w:val="0"/>
      <w:divBdr>
        <w:top w:val="none" w:sz="0" w:space="0" w:color="auto"/>
        <w:left w:val="none" w:sz="0" w:space="0" w:color="auto"/>
        <w:bottom w:val="none" w:sz="0" w:space="0" w:color="auto"/>
        <w:right w:val="none" w:sz="0" w:space="0" w:color="auto"/>
      </w:divBdr>
    </w:div>
    <w:div w:id="1190995436">
      <w:bodyDiv w:val="1"/>
      <w:marLeft w:val="0"/>
      <w:marRight w:val="0"/>
      <w:marTop w:val="0"/>
      <w:marBottom w:val="0"/>
      <w:divBdr>
        <w:top w:val="none" w:sz="0" w:space="0" w:color="auto"/>
        <w:left w:val="none" w:sz="0" w:space="0" w:color="auto"/>
        <w:bottom w:val="none" w:sz="0" w:space="0" w:color="auto"/>
        <w:right w:val="none" w:sz="0" w:space="0" w:color="auto"/>
      </w:divBdr>
    </w:div>
    <w:div w:id="1384524795">
      <w:bodyDiv w:val="1"/>
      <w:marLeft w:val="0"/>
      <w:marRight w:val="0"/>
      <w:marTop w:val="0"/>
      <w:marBottom w:val="0"/>
      <w:divBdr>
        <w:top w:val="none" w:sz="0" w:space="0" w:color="auto"/>
        <w:left w:val="none" w:sz="0" w:space="0" w:color="auto"/>
        <w:bottom w:val="none" w:sz="0" w:space="0" w:color="auto"/>
        <w:right w:val="none" w:sz="0" w:space="0" w:color="auto"/>
      </w:divBdr>
    </w:div>
    <w:div w:id="1431506859">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3131909">
      <w:bodyDiv w:val="1"/>
      <w:marLeft w:val="0"/>
      <w:marRight w:val="0"/>
      <w:marTop w:val="0"/>
      <w:marBottom w:val="0"/>
      <w:divBdr>
        <w:top w:val="none" w:sz="0" w:space="0" w:color="auto"/>
        <w:left w:val="none" w:sz="0" w:space="0" w:color="auto"/>
        <w:bottom w:val="none" w:sz="0" w:space="0" w:color="auto"/>
        <w:right w:val="none" w:sz="0" w:space="0" w:color="auto"/>
      </w:divBdr>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41632107">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85368">
      <w:bodyDiv w:val="1"/>
      <w:marLeft w:val="0"/>
      <w:marRight w:val="0"/>
      <w:marTop w:val="0"/>
      <w:marBottom w:val="0"/>
      <w:divBdr>
        <w:top w:val="none" w:sz="0" w:space="0" w:color="auto"/>
        <w:left w:val="none" w:sz="0" w:space="0" w:color="auto"/>
        <w:bottom w:val="none" w:sz="0" w:space="0" w:color="auto"/>
        <w:right w:val="none" w:sz="0" w:space="0" w:color="auto"/>
      </w:divBdr>
    </w:div>
    <w:div w:id="1646592642">
      <w:bodyDiv w:val="1"/>
      <w:marLeft w:val="0"/>
      <w:marRight w:val="0"/>
      <w:marTop w:val="0"/>
      <w:marBottom w:val="0"/>
      <w:divBdr>
        <w:top w:val="none" w:sz="0" w:space="0" w:color="auto"/>
        <w:left w:val="none" w:sz="0" w:space="0" w:color="auto"/>
        <w:bottom w:val="none" w:sz="0" w:space="0" w:color="auto"/>
        <w:right w:val="none" w:sz="0" w:space="0" w:color="auto"/>
      </w:divBdr>
    </w:div>
    <w:div w:id="1654020256">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1474707">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1841327">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12234495">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meetings/COP-1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06DC87197C4B1CB961650CA8489868"/>
        <w:category>
          <w:name w:val="General"/>
          <w:gallery w:val="placeholder"/>
        </w:category>
        <w:types>
          <w:type w:val="bbPlcHdr"/>
        </w:types>
        <w:behaviors>
          <w:behavior w:val="content"/>
        </w:behaviors>
        <w:guid w:val="{A13641DA-77A5-4B67-9F1B-E5099826C72A}"/>
      </w:docPartPr>
      <w:docPartBody>
        <w:p w:rsidR="003A1B97" w:rsidRDefault="006C5D4D">
          <w:r w:rsidRPr="00CE0EDB">
            <w:rPr>
              <w:rStyle w:val="PlaceholderText"/>
            </w:rPr>
            <w:t>[Subject]</w:t>
          </w:r>
        </w:p>
      </w:docPartBody>
    </w:docPart>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PlaceholderText"/>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C5D4D"/>
    <w:rsid w:val="00010785"/>
    <w:rsid w:val="000438EE"/>
    <w:rsid w:val="001042E6"/>
    <w:rsid w:val="00141375"/>
    <w:rsid w:val="00147EC9"/>
    <w:rsid w:val="00161B05"/>
    <w:rsid w:val="00230CD9"/>
    <w:rsid w:val="00280A75"/>
    <w:rsid w:val="00282B1A"/>
    <w:rsid w:val="002C4508"/>
    <w:rsid w:val="003575B1"/>
    <w:rsid w:val="00397474"/>
    <w:rsid w:val="003A1B97"/>
    <w:rsid w:val="003F6786"/>
    <w:rsid w:val="00465AEE"/>
    <w:rsid w:val="00525050"/>
    <w:rsid w:val="00552963"/>
    <w:rsid w:val="005A4150"/>
    <w:rsid w:val="006B0B11"/>
    <w:rsid w:val="006C5D4D"/>
    <w:rsid w:val="0074414D"/>
    <w:rsid w:val="007D0804"/>
    <w:rsid w:val="00832164"/>
    <w:rsid w:val="00907CF6"/>
    <w:rsid w:val="0096749D"/>
    <w:rsid w:val="00A31804"/>
    <w:rsid w:val="00A45376"/>
    <w:rsid w:val="00A9290C"/>
    <w:rsid w:val="00B3074E"/>
    <w:rsid w:val="00B459DA"/>
    <w:rsid w:val="00C44824"/>
    <w:rsid w:val="00C47E72"/>
    <w:rsid w:val="00C836C0"/>
    <w:rsid w:val="00CD0E22"/>
    <w:rsid w:val="00CF1FC4"/>
    <w:rsid w:val="00D27436"/>
    <w:rsid w:val="00D56B4B"/>
    <w:rsid w:val="00D61593"/>
    <w:rsid w:val="00ED2E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E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B11"/>
    <w:rPr>
      <w:color w:val="808080"/>
    </w:rPr>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940049-CCBF-4AD5-BC55-C51D83B15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Settings\fry\Application Data\Microsoft\Templates\COP-6.dot</Template>
  <TotalTime>1</TotalTime>
  <Pages>8</Pages>
  <Words>3149</Words>
  <Characters>17951</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Hewlett-Packard Company</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CBD/NP/MOP/4/L.1</dc:subject>
  <dc:creator>SCBD</dc:creator>
  <cp:lastModifiedBy>Anna Vegera</cp:lastModifiedBy>
  <cp:revision>2</cp:revision>
  <cp:lastPrinted>2018-09-27T15:57:00Z</cp:lastPrinted>
  <dcterms:created xsi:type="dcterms:W3CDTF">2022-12-19T22:32:00Z</dcterms:created>
  <dcterms:modified xsi:type="dcterms:W3CDTF">2022-12-19T22:32:00Z</dcterms:modified>
  <cp:contentStatus>LIMITED</cp:contentStatus>
</cp:coreProperties>
</file>