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50A8B" w14:paraId="42CC0F92" w14:textId="77777777" w:rsidTr="001065E9">
        <w:trPr>
          <w:trHeight w:val="57"/>
        </w:trPr>
        <w:tc>
          <w:tcPr>
            <w:tcW w:w="6094" w:type="dxa"/>
          </w:tcPr>
          <w:p w14:paraId="4111FBA9" w14:textId="4A447383" w:rsidR="005012FC" w:rsidRPr="00250A8B" w:rsidRDefault="001A0B96" w:rsidP="00DC0166">
            <w:pPr>
              <w:pStyle w:val="AFCorNNormal"/>
            </w:pPr>
            <w:r w:rsidRPr="00250A8B">
              <w:t>Agenda i</w:t>
            </w:r>
            <w:r w:rsidR="005012FC" w:rsidRPr="00250A8B">
              <w:t xml:space="preserve">tem </w:t>
            </w:r>
            <w:r w:rsidR="00967070" w:rsidRPr="00250A8B">
              <w:t>5</w:t>
            </w:r>
          </w:p>
          <w:p w14:paraId="69F06B97" w14:textId="3EB0D36D" w:rsidR="001065E9" w:rsidRPr="00250A8B" w:rsidRDefault="00967070" w:rsidP="006F5217">
            <w:pPr>
              <w:pStyle w:val="AFCorNBold"/>
              <w:spacing w:after="120"/>
            </w:pPr>
            <w:r w:rsidRPr="00250A8B">
              <w:t>Biodiversity and climate change</w:t>
            </w:r>
          </w:p>
        </w:tc>
        <w:tc>
          <w:tcPr>
            <w:tcW w:w="4388" w:type="dxa"/>
          </w:tcPr>
          <w:p w14:paraId="475C80F5" w14:textId="77777777" w:rsidR="001065E9" w:rsidRPr="00250A8B" w:rsidRDefault="001065E9" w:rsidP="00DC0166">
            <w:pPr>
              <w:pStyle w:val="CBDNormal"/>
              <w:jc w:val="left"/>
            </w:pPr>
          </w:p>
        </w:tc>
      </w:tr>
    </w:tbl>
    <w:sdt>
      <w:sdt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Content>
        <w:p w14:paraId="297E2257" w14:textId="325B90BF" w:rsidR="001065E9" w:rsidRPr="00250A8B" w:rsidRDefault="005761E6" w:rsidP="00250A8B">
          <w:pPr>
            <w:pStyle w:val="CBDTitle"/>
            <w:tabs>
              <w:tab w:val="clear" w:pos="567"/>
              <w:tab w:val="left" w:pos="709"/>
            </w:tabs>
          </w:pPr>
          <w:r w:rsidRPr="00250A8B">
            <w:t>Biodiversity and climate change</w:t>
          </w:r>
        </w:p>
      </w:sdtContent>
    </w:sdt>
    <w:p w14:paraId="33E0B290" w14:textId="4A96B649" w:rsidR="00FD3A65" w:rsidRPr="00D46FD3" w:rsidRDefault="001D6895" w:rsidP="00250A8B">
      <w:pPr>
        <w:pStyle w:val="CBDTitle"/>
      </w:pPr>
      <w:r w:rsidRPr="00250A8B">
        <w:t>Non-paper</w:t>
      </w:r>
    </w:p>
    <w:p w14:paraId="2CA1D9F3" w14:textId="64E7B41E" w:rsidR="00D14189" w:rsidRPr="00D46FD3" w:rsidRDefault="00D14189" w:rsidP="006F5217">
      <w:pPr>
        <w:pStyle w:val="CBDNormalNoNumber"/>
        <w:ind w:firstLine="567"/>
      </w:pPr>
      <w:r w:rsidRPr="006F5217">
        <w:rPr>
          <w:i/>
          <w:iCs/>
        </w:rPr>
        <w:t xml:space="preserve">The Subsidiary Body </w:t>
      </w:r>
      <w:bookmarkStart w:id="0" w:name="_Hlk143864472"/>
      <w:r w:rsidRPr="006F5217">
        <w:rPr>
          <w:i/>
          <w:iCs/>
        </w:rPr>
        <w:t>on Scientific, Technical and Technological Advice</w:t>
      </w:r>
      <w:bookmarkEnd w:id="0"/>
      <w:r w:rsidRPr="00D46FD3">
        <w:t>,</w:t>
      </w:r>
    </w:p>
    <w:p w14:paraId="58330316" w14:textId="56B53444" w:rsidR="00D14189" w:rsidRPr="00D46FD3" w:rsidRDefault="00D14189" w:rsidP="006F5217">
      <w:pPr>
        <w:pStyle w:val="CBDNormalNoNumber"/>
        <w:ind w:firstLine="567"/>
        <w:rPr>
          <w:kern w:val="22"/>
        </w:rPr>
      </w:pPr>
      <w:r w:rsidRPr="00D46FD3">
        <w:rPr>
          <w:i/>
          <w:kern w:val="22"/>
        </w:rPr>
        <w:t xml:space="preserve">Recalling </w:t>
      </w:r>
      <w:r w:rsidRPr="00D46FD3">
        <w:rPr>
          <w:kern w:val="22"/>
        </w:rPr>
        <w:t xml:space="preserve">decisions </w:t>
      </w:r>
      <w:hyperlink r:id="rId11" w:history="1">
        <w:r w:rsidRPr="006F5217">
          <w:rPr>
            <w:rStyle w:val="Hyperlink"/>
            <w:kern w:val="22"/>
          </w:rPr>
          <w:t>VII/15</w:t>
        </w:r>
      </w:hyperlink>
      <w:r w:rsidRPr="00D46FD3">
        <w:rPr>
          <w:rStyle w:val="Hyperlink"/>
          <w:color w:val="auto"/>
          <w:kern w:val="22"/>
          <w:u w:val="none"/>
        </w:rPr>
        <w:t xml:space="preserve"> of </w:t>
      </w:r>
      <w:r w:rsidR="00113AE6" w:rsidRPr="00D46FD3">
        <w:t xml:space="preserve">20 February </w:t>
      </w:r>
      <w:r w:rsidRPr="00D46FD3">
        <w:t>2004</w:t>
      </w:r>
      <w:r w:rsidRPr="00D46FD3">
        <w:rPr>
          <w:kern w:val="22"/>
        </w:rPr>
        <w:t xml:space="preserve">, </w:t>
      </w:r>
      <w:r w:rsidR="008C11A0">
        <w:rPr>
          <w:kern w:val="22"/>
        </w:rPr>
        <w:t>IX/5</w:t>
      </w:r>
      <w:r w:rsidR="00EA118C">
        <w:rPr>
          <w:kern w:val="22"/>
        </w:rPr>
        <w:t xml:space="preserve"> and </w:t>
      </w:r>
      <w:hyperlink r:id="rId12" w:history="1">
        <w:r w:rsidRPr="006F5217">
          <w:rPr>
            <w:rStyle w:val="Hyperlink"/>
            <w:kern w:val="22"/>
          </w:rPr>
          <w:t>IX/16</w:t>
        </w:r>
      </w:hyperlink>
      <w:r w:rsidRPr="00D46FD3">
        <w:rPr>
          <w:rStyle w:val="Hyperlink"/>
          <w:color w:val="auto"/>
          <w:kern w:val="22"/>
          <w:u w:val="none"/>
        </w:rPr>
        <w:t xml:space="preserve"> of </w:t>
      </w:r>
      <w:r w:rsidR="004C541B" w:rsidRPr="00D46FD3">
        <w:t xml:space="preserve">30 May </w:t>
      </w:r>
      <w:r w:rsidRPr="00D46FD3">
        <w:t>2008</w:t>
      </w:r>
      <w:r w:rsidRPr="00D46FD3">
        <w:rPr>
          <w:kern w:val="22"/>
        </w:rPr>
        <w:t xml:space="preserve">, </w:t>
      </w:r>
      <w:hyperlink r:id="rId13" w:history="1">
        <w:r w:rsidRPr="006F5217">
          <w:rPr>
            <w:rStyle w:val="Hyperlink"/>
            <w:kern w:val="22"/>
          </w:rPr>
          <w:t>X/33</w:t>
        </w:r>
      </w:hyperlink>
      <w:r w:rsidRPr="00D46FD3">
        <w:rPr>
          <w:rStyle w:val="Hyperlink"/>
          <w:color w:val="auto"/>
          <w:kern w:val="22"/>
          <w:u w:val="none"/>
        </w:rPr>
        <w:t xml:space="preserve"> of</w:t>
      </w:r>
      <w:r w:rsidRPr="00D46FD3">
        <w:t xml:space="preserve"> 29</w:t>
      </w:r>
      <w:r w:rsidR="00B74570" w:rsidRPr="00D46FD3">
        <w:t> </w:t>
      </w:r>
      <w:r w:rsidRPr="00D46FD3">
        <w:t>October 2010</w:t>
      </w:r>
      <w:r w:rsidRPr="00D46FD3">
        <w:rPr>
          <w:kern w:val="22"/>
        </w:rPr>
        <w:t>,</w:t>
      </w:r>
      <w:r w:rsidR="00810689">
        <w:rPr>
          <w:kern w:val="22"/>
        </w:rPr>
        <w:t xml:space="preserve"> XI/19 and XI/21</w:t>
      </w:r>
      <w:r w:rsidR="00191DF9">
        <w:rPr>
          <w:kern w:val="22"/>
        </w:rPr>
        <w:t xml:space="preserve"> of 5 December 2012</w:t>
      </w:r>
      <w:r w:rsidR="003F1392">
        <w:rPr>
          <w:kern w:val="22"/>
        </w:rPr>
        <w:t>,</w:t>
      </w:r>
      <w:hyperlink r:id="rId14" w:history="1">
        <w:r w:rsidRPr="006F5217">
          <w:rPr>
            <w:rStyle w:val="Hyperlink"/>
            <w:kern w:val="22"/>
          </w:rPr>
          <w:t xml:space="preserve"> XIII/4</w:t>
        </w:r>
      </w:hyperlink>
      <w:r w:rsidRPr="00D46FD3">
        <w:rPr>
          <w:rStyle w:val="Hyperlink"/>
          <w:color w:val="auto"/>
          <w:kern w:val="22"/>
          <w:u w:val="none"/>
        </w:rPr>
        <w:t xml:space="preserve"> of</w:t>
      </w:r>
      <w:r w:rsidR="00A3354F" w:rsidRPr="00D46FD3">
        <w:rPr>
          <w:rStyle w:val="Hyperlink"/>
          <w:color w:val="auto"/>
          <w:kern w:val="22"/>
          <w:u w:val="none"/>
        </w:rPr>
        <w:t xml:space="preserve"> </w:t>
      </w:r>
      <w:r w:rsidR="009244A0" w:rsidRPr="00D46FD3">
        <w:t>13</w:t>
      </w:r>
      <w:r w:rsidR="00922752" w:rsidRPr="00D46FD3">
        <w:t> </w:t>
      </w:r>
      <w:r w:rsidRPr="00D46FD3">
        <w:t>December 2016</w:t>
      </w:r>
      <w:r w:rsidRPr="00D46FD3">
        <w:rPr>
          <w:kern w:val="22"/>
        </w:rPr>
        <w:t xml:space="preserve">, </w:t>
      </w:r>
      <w:hyperlink r:id="rId15" w:history="1">
        <w:r w:rsidRPr="006F5217">
          <w:rPr>
            <w:rStyle w:val="Hyperlink"/>
            <w:kern w:val="22"/>
          </w:rPr>
          <w:t>14/5</w:t>
        </w:r>
      </w:hyperlink>
      <w:r w:rsidRPr="00D46FD3">
        <w:rPr>
          <w:rStyle w:val="Hyperlink"/>
          <w:color w:val="auto"/>
          <w:kern w:val="22"/>
          <w:u w:val="none"/>
        </w:rPr>
        <w:t xml:space="preserve"> of </w:t>
      </w:r>
      <w:r w:rsidR="00922752" w:rsidRPr="00D46FD3">
        <w:t>29 </w:t>
      </w:r>
      <w:r w:rsidRPr="00D46FD3">
        <w:t>November 2018</w:t>
      </w:r>
      <w:r w:rsidR="00F14034" w:rsidRPr="00D46FD3">
        <w:rPr>
          <w:kern w:val="22"/>
        </w:rPr>
        <w:t>,</w:t>
      </w:r>
      <w:r w:rsidRPr="00D46FD3">
        <w:rPr>
          <w:kern w:val="22"/>
        </w:rPr>
        <w:t xml:space="preserve"> </w:t>
      </w:r>
      <w:hyperlink r:id="rId16" w:history="1">
        <w:r w:rsidRPr="006F5217">
          <w:rPr>
            <w:rStyle w:val="Hyperlink"/>
            <w:kern w:val="22"/>
          </w:rPr>
          <w:t>15/30</w:t>
        </w:r>
      </w:hyperlink>
      <w:r w:rsidRPr="00D46FD3">
        <w:rPr>
          <w:kern w:val="22"/>
        </w:rPr>
        <w:t xml:space="preserve"> of </w:t>
      </w:r>
      <w:r w:rsidRPr="00D46FD3">
        <w:t>19 December 2022</w:t>
      </w:r>
      <w:r w:rsidR="00F14034" w:rsidRPr="00D46FD3">
        <w:t xml:space="preserve"> and </w:t>
      </w:r>
      <w:hyperlink r:id="rId17" w:history="1">
        <w:r w:rsidR="00F14034" w:rsidRPr="006F5217">
          <w:rPr>
            <w:rStyle w:val="Hyperlink"/>
          </w:rPr>
          <w:t>16/22</w:t>
        </w:r>
      </w:hyperlink>
      <w:r w:rsidR="00F14034" w:rsidRPr="00D46FD3">
        <w:t xml:space="preserve"> of </w:t>
      </w:r>
      <w:r w:rsidR="00A3354F" w:rsidRPr="00D46FD3">
        <w:t>1 November 2024</w:t>
      </w:r>
      <w:r w:rsidRPr="00D46FD3">
        <w:t xml:space="preserve"> </w:t>
      </w:r>
      <w:r w:rsidRPr="00D46FD3">
        <w:rPr>
          <w:kern w:val="22"/>
        </w:rPr>
        <w:t xml:space="preserve">of the </w:t>
      </w:r>
      <w:r w:rsidRPr="006F5217">
        <w:rPr>
          <w:kern w:val="22"/>
        </w:rPr>
        <w:t>Conference of the Parties to the Convention on Biological Diversity</w:t>
      </w:r>
      <w:r w:rsidR="00EE5E3B" w:rsidRPr="00D46FD3">
        <w:rPr>
          <w:kern w:val="22"/>
        </w:rPr>
        <w:t>,</w:t>
      </w:r>
      <w:r w:rsidR="001F3ACA" w:rsidRPr="00D46FD3">
        <w:rPr>
          <w:rStyle w:val="FootnoteReference"/>
          <w:kern w:val="22"/>
        </w:rPr>
        <w:footnoteReference w:id="1"/>
      </w:r>
      <w:r w:rsidRPr="00D46FD3">
        <w:rPr>
          <w:kern w:val="22"/>
        </w:rPr>
        <w:t xml:space="preserve"> </w:t>
      </w:r>
      <w:r w:rsidR="00EE5E3B" w:rsidRPr="00D46FD3">
        <w:rPr>
          <w:kern w:val="22"/>
        </w:rPr>
        <w:t xml:space="preserve">as well as </w:t>
      </w:r>
      <w:r w:rsidRPr="00D46FD3">
        <w:rPr>
          <w:kern w:val="22"/>
        </w:rPr>
        <w:t>the critical role of biodiversity</w:t>
      </w:r>
      <w:r w:rsidR="00460EDF">
        <w:rPr>
          <w:kern w:val="22"/>
        </w:rPr>
        <w:t>, ecosystem integrity</w:t>
      </w:r>
      <w:r w:rsidRPr="00D46FD3">
        <w:rPr>
          <w:kern w:val="22"/>
        </w:rPr>
        <w:t xml:space="preserve"> and ecosystem functions and services in climate </w:t>
      </w:r>
      <w:r w:rsidRPr="007F0C58">
        <w:rPr>
          <w:kern w:val="22"/>
        </w:rPr>
        <w:t>change mitigation</w:t>
      </w:r>
      <w:r w:rsidR="009662CD" w:rsidRPr="00D46FD3">
        <w:rPr>
          <w:kern w:val="22"/>
        </w:rPr>
        <w:t>,</w:t>
      </w:r>
      <w:r w:rsidRPr="00D46FD3">
        <w:rPr>
          <w:kern w:val="22"/>
        </w:rPr>
        <w:t xml:space="preserve"> </w:t>
      </w:r>
      <w:r w:rsidR="009662CD" w:rsidRPr="00D46FD3">
        <w:rPr>
          <w:kern w:val="22"/>
        </w:rPr>
        <w:t xml:space="preserve">adaptation </w:t>
      </w:r>
      <w:r w:rsidRPr="00D46FD3">
        <w:rPr>
          <w:kern w:val="22"/>
        </w:rPr>
        <w:t>and disaster risk reduction,</w:t>
      </w:r>
    </w:p>
    <w:p w14:paraId="6E862537" w14:textId="66477CBE" w:rsidR="00602CB6" w:rsidRPr="00D46FD3" w:rsidRDefault="00184232" w:rsidP="00B36EF4">
      <w:pPr>
        <w:pStyle w:val="CBDNormalNoNumber"/>
        <w:ind w:firstLine="567"/>
      </w:pPr>
      <w:r w:rsidRPr="00D46FD3">
        <w:rPr>
          <w:iCs/>
        </w:rPr>
        <w:t>1</w:t>
      </w:r>
      <w:r w:rsidR="00BE5F4B" w:rsidRPr="006F5217">
        <w:rPr>
          <w:iCs/>
        </w:rPr>
        <w:t>.</w:t>
      </w:r>
      <w:r w:rsidR="00BE5F4B" w:rsidRPr="00D46FD3">
        <w:rPr>
          <w:i/>
        </w:rPr>
        <w:tab/>
      </w:r>
      <w:r w:rsidR="00A46D75">
        <w:rPr>
          <w:i/>
        </w:rPr>
        <w:t>Take</w:t>
      </w:r>
      <w:r w:rsidR="008A6682">
        <w:rPr>
          <w:i/>
        </w:rPr>
        <w:t>s</w:t>
      </w:r>
      <w:r w:rsidR="00A46D75">
        <w:rPr>
          <w:i/>
        </w:rPr>
        <w:t xml:space="preserve"> note</w:t>
      </w:r>
      <w:r w:rsidR="0063036B">
        <w:rPr>
          <w:i/>
        </w:rPr>
        <w:t xml:space="preserve"> of</w:t>
      </w:r>
      <w:r w:rsidR="0010204A">
        <w:rPr>
          <w:iCs/>
        </w:rPr>
        <w:t xml:space="preserve"> the w</w:t>
      </w:r>
      <w:r w:rsidR="00B2131E" w:rsidRPr="00B2131E">
        <w:rPr>
          <w:iCs/>
        </w:rPr>
        <w:t>ork undertaken towards t</w:t>
      </w:r>
      <w:r w:rsidR="0010204A">
        <w:rPr>
          <w:iCs/>
        </w:rPr>
        <w:t>he</w:t>
      </w:r>
      <w:r w:rsidR="00203845" w:rsidRPr="00D46FD3">
        <w:t xml:space="preserve"> </w:t>
      </w:r>
      <w:r w:rsidR="005169FC" w:rsidRPr="00D46FD3">
        <w:t xml:space="preserve">draft </w:t>
      </w:r>
      <w:r w:rsidR="00203845" w:rsidRPr="00D46FD3">
        <w:t>supplement to the Voluntary Guidelines for the Design and Effective Implementation of Ecosystem-based Approaches to Climate Change Adaptation and Disaster Risk Reduction,</w:t>
      </w:r>
      <w:r w:rsidR="006F185F" w:rsidRPr="00D46FD3">
        <w:rPr>
          <w:rStyle w:val="FootnoteReference"/>
        </w:rPr>
        <w:footnoteReference w:id="2"/>
      </w:r>
      <w:r w:rsidR="00D02D71" w:rsidRPr="00D46FD3">
        <w:t xml:space="preserve"> as contained in the annex to the draft decision below</w:t>
      </w:r>
      <w:r w:rsidR="00B36EF4">
        <w:t xml:space="preserve"> </w:t>
      </w:r>
      <w:r w:rsidR="00B36EF4" w:rsidRPr="00B36EF4">
        <w:t>and the expanded version contained in CBD/SBSTTA/27/INF/11</w:t>
      </w:r>
      <w:r w:rsidR="00076613">
        <w:t xml:space="preserve">, </w:t>
      </w:r>
      <w:r w:rsidR="00076613" w:rsidRPr="00076613">
        <w:t>and stresses the need to include strengthened social and environmental safeguards, including for indigenous peoples and local communities, women and youth</w:t>
      </w:r>
      <w:r w:rsidR="00177C56">
        <w:t>;</w:t>
      </w:r>
    </w:p>
    <w:p w14:paraId="54E1974F" w14:textId="493D28E9" w:rsidR="00177C56" w:rsidRDefault="002E0710" w:rsidP="006F5217">
      <w:pPr>
        <w:pStyle w:val="CBDNormalNoNumber"/>
        <w:ind w:firstLine="567"/>
      </w:pPr>
      <w:r>
        <w:t>1</w:t>
      </w:r>
      <w:r w:rsidR="007B63CD">
        <w:t>.</w:t>
      </w:r>
      <w:r w:rsidR="00177C56">
        <w:t>bis</w:t>
      </w:r>
      <w:r w:rsidR="007B63CD">
        <w:tab/>
      </w:r>
      <w:r w:rsidRPr="00930679">
        <w:rPr>
          <w:i/>
          <w:iCs/>
        </w:rPr>
        <w:t>Requests</w:t>
      </w:r>
      <w:r w:rsidRPr="00B4694E">
        <w:t xml:space="preserve"> the Executive Secretary to invite Parties, other Governments, relevant organizations, </w:t>
      </w:r>
      <w:r>
        <w:t>i</w:t>
      </w:r>
      <w:r w:rsidRPr="00B4694E">
        <w:t xml:space="preserve">ndigenous </w:t>
      </w:r>
      <w:r>
        <w:t>p</w:t>
      </w:r>
      <w:r w:rsidRPr="00B4694E">
        <w:t>eoples</w:t>
      </w:r>
      <w:r>
        <w:t xml:space="preserve"> and</w:t>
      </w:r>
      <w:r w:rsidRPr="00B4694E">
        <w:t xml:space="preserve"> local communities, women, youth, civil society, and other observers</w:t>
      </w:r>
      <w:r>
        <w:t>,</w:t>
      </w:r>
      <w:r w:rsidRPr="00B4694E">
        <w:t xml:space="preserve"> </w:t>
      </w:r>
      <w:r w:rsidRPr="00930679">
        <w:t>to participate in a peer review of the supplement</w:t>
      </w:r>
      <w:r w:rsidRPr="00B4694E">
        <w:t xml:space="preserve"> to the Voluntary Guidelines for the Design and Effective Implementation of Ecosystem-based Approaches to Climate Change Adaptation and Disaster Risk Reduction, for consideration by the Conference of the Parties at its </w:t>
      </w:r>
      <w:r w:rsidRPr="00930679">
        <w:t>seventeenth meeting</w:t>
      </w:r>
      <w:r w:rsidRPr="00B4694E">
        <w:t>;</w:t>
      </w:r>
    </w:p>
    <w:p w14:paraId="4CE20D93" w14:textId="0442907F" w:rsidR="00D14189" w:rsidRDefault="00184232" w:rsidP="006F5217">
      <w:pPr>
        <w:pStyle w:val="CBDNormalNoNumber"/>
        <w:ind w:firstLine="567"/>
      </w:pPr>
      <w:r w:rsidRPr="00D46FD3">
        <w:rPr>
          <w:iCs/>
        </w:rPr>
        <w:t>2</w:t>
      </w:r>
      <w:r w:rsidR="00BE5F4B" w:rsidRPr="006F5217">
        <w:rPr>
          <w:iCs/>
        </w:rPr>
        <w:t>.</w:t>
      </w:r>
      <w:r w:rsidR="00BE5F4B" w:rsidRPr="00D46FD3">
        <w:rPr>
          <w:i/>
        </w:rPr>
        <w:tab/>
      </w:r>
      <w:r w:rsidR="00D14189" w:rsidRPr="00D46FD3">
        <w:rPr>
          <w:i/>
        </w:rPr>
        <w:t xml:space="preserve">Takes note </w:t>
      </w:r>
      <w:r w:rsidR="00D14189" w:rsidRPr="00D46FD3">
        <w:rPr>
          <w:iCs/>
        </w:rPr>
        <w:t xml:space="preserve">of </w:t>
      </w:r>
      <w:r w:rsidR="00D14189" w:rsidRPr="00D46FD3">
        <w:t xml:space="preserve">the synthesis of </w:t>
      </w:r>
      <w:r w:rsidR="00530052" w:rsidRPr="00DE2178">
        <w:t xml:space="preserve">submissions, the </w:t>
      </w:r>
      <w:r w:rsidR="00DE2178" w:rsidRPr="00DE2178">
        <w:t>statement</w:t>
      </w:r>
      <w:r w:rsidR="00586DBF" w:rsidRPr="00DE2178">
        <w:t xml:space="preserve"> of the </w:t>
      </w:r>
      <w:r w:rsidR="00530052" w:rsidRPr="00DE2178">
        <w:t>Joint</w:t>
      </w:r>
      <w:r w:rsidR="00530052" w:rsidRPr="00D46FD3">
        <w:t xml:space="preserve"> Liaison Group </w:t>
      </w:r>
      <w:r w:rsidR="00586DBF" w:rsidRPr="00D46FD3">
        <w:t xml:space="preserve">of the Rio Conventions </w:t>
      </w:r>
      <w:r w:rsidR="00530052" w:rsidRPr="00D46FD3">
        <w:t>and the report of the technical information exchange on enhancing policy coherence and cooperation across the Rio conventions</w:t>
      </w:r>
      <w:r w:rsidR="00D14189" w:rsidRPr="00D46FD3">
        <w:t xml:space="preserve"> </w:t>
      </w:r>
      <w:r w:rsidR="00BD0415" w:rsidRPr="00D46FD3">
        <w:t xml:space="preserve">contained </w:t>
      </w:r>
      <w:r w:rsidR="00C07CAA" w:rsidRPr="00D46FD3">
        <w:t>in document CBD/SBSTTA/27/INF/8</w:t>
      </w:r>
      <w:r w:rsidR="00D0039B">
        <w:t xml:space="preserve">, </w:t>
      </w:r>
      <w:r w:rsidR="00D71F15">
        <w:rPr>
          <w:lang w:val="en-US"/>
        </w:rPr>
        <w:t>no</w:t>
      </w:r>
      <w:r w:rsidR="00D71F15" w:rsidRPr="00D71F15">
        <w:rPr>
          <w:lang w:val="en-US"/>
        </w:rPr>
        <w:t>ting that the views summarized in these subsections are not intend to represent any consensus, and some of the views may not be implementable at current stage or contradict with national legislation, policies and common practice</w:t>
      </w:r>
      <w:r w:rsidR="00177C56">
        <w:rPr>
          <w:lang w:val="en-US"/>
        </w:rPr>
        <w:t>;</w:t>
      </w:r>
    </w:p>
    <w:p w14:paraId="744B7870" w14:textId="129C7D08" w:rsidR="00EB0D8E" w:rsidRDefault="00EB0D8E" w:rsidP="00B4694E">
      <w:pPr>
        <w:pStyle w:val="CBDNormalNoNumber"/>
        <w:ind w:firstLine="567"/>
      </w:pPr>
      <w:r w:rsidRPr="00EB0D8E">
        <w:t>2.</w:t>
      </w:r>
      <w:r w:rsidR="00DA33AE">
        <w:t>bis</w:t>
      </w:r>
      <w:r w:rsidR="007B63CD">
        <w:tab/>
      </w:r>
      <w:r w:rsidRPr="005D7AEB">
        <w:rPr>
          <w:i/>
          <w:iCs/>
        </w:rPr>
        <w:t>Requests</w:t>
      </w:r>
      <w:r w:rsidRPr="00EB0D8E">
        <w:t xml:space="preserve"> the Executive Secretary to invite the Executive Secretaries of the UNFCCC and UNCCD to collaborate on strengthening the role and function of the Joint Liaison Group, including increasing transparency and reporting from the JLG to </w:t>
      </w:r>
      <w:proofErr w:type="gramStart"/>
      <w:r w:rsidRPr="00EB0D8E">
        <w:t>Parties</w:t>
      </w:r>
      <w:r w:rsidR="00FE2687">
        <w:t>;</w:t>
      </w:r>
      <w:proofErr w:type="gramEnd"/>
    </w:p>
    <w:p w14:paraId="60A3C1B0" w14:textId="68F462F1" w:rsidR="00FE2687" w:rsidRDefault="00FE2687" w:rsidP="00B4694E">
      <w:pPr>
        <w:pStyle w:val="CBDNormalNoNumber"/>
        <w:ind w:firstLine="567"/>
      </w:pPr>
      <w:r w:rsidRPr="00FE2687">
        <w:t>2.</w:t>
      </w:r>
      <w:r w:rsidR="00DA33AE">
        <w:t>ter</w:t>
      </w:r>
      <w:r w:rsidR="007B63CD">
        <w:tab/>
      </w:r>
      <w:r w:rsidRPr="005D7AEB">
        <w:rPr>
          <w:i/>
          <w:iCs/>
        </w:rPr>
        <w:t>Requests</w:t>
      </w:r>
      <w:r w:rsidRPr="00FE2687">
        <w:t xml:space="preserve"> the Chair of the SBSTTA to exchange with the Chair of the Subsidiary Body on Scientific and Technological Advice of the United Nations Framework Convention on Climate Change and Chair of the UNCCD Committee for the Review of the Implementation of the Convention, with a view of bringing this recommendation and options to enhance policy coherence referenced in SBSTTA/27/4 to the attention of the UNFCCC SBSTA at its 63rd session, in November 2025 and the UNCCD CRIC at its 23rd session, in December 2025 in order that they may take it into account during their deliberations and consider its contents;</w:t>
      </w:r>
    </w:p>
    <w:p w14:paraId="03F73E12" w14:textId="363453B0" w:rsidR="004856AF" w:rsidRPr="00D46FD3" w:rsidRDefault="004856AF" w:rsidP="00B4694E">
      <w:pPr>
        <w:pStyle w:val="CBDNormalNoNumber"/>
        <w:ind w:firstLine="567"/>
      </w:pPr>
      <w:r w:rsidRPr="00455658">
        <w:t>3.</w:t>
      </w:r>
      <w:r w:rsidR="007B63CD">
        <w:tab/>
      </w:r>
      <w:r w:rsidRPr="005169AF">
        <w:rPr>
          <w:i/>
          <w:iCs/>
        </w:rPr>
        <w:t>Notes</w:t>
      </w:r>
      <w:r w:rsidRPr="005169AF">
        <w:t xml:space="preserve"> the relevance of work conducted under the United Arab Emirates-Belém work programme on indicators for measuring progress achieved towards the targets referred to in paragraphs 9–10 of decision 2/CMA.5 of the Conference of the Parties serving as the meeting of the </w:t>
      </w:r>
      <w:r w:rsidRPr="005169AF">
        <w:lastRenderedPageBreak/>
        <w:t>Parties to the Paris Agreement to the monitoring framework for the Kunming-Montreal Global Biodiversity Framework;</w:t>
      </w:r>
      <w:r w:rsidRPr="005169AF">
        <w:rPr>
          <w:rStyle w:val="FootnoteReference"/>
        </w:rPr>
        <w:footnoteReference w:id="3"/>
      </w:r>
    </w:p>
    <w:p w14:paraId="305F2F50" w14:textId="319D34D4" w:rsidR="00463343" w:rsidRPr="00D46FD3" w:rsidRDefault="001B1A7F" w:rsidP="006F5217">
      <w:pPr>
        <w:pStyle w:val="CBDNormalNoNumber"/>
        <w:ind w:firstLine="567"/>
      </w:pPr>
      <w:bookmarkStart w:id="1" w:name="_Hlk205212828"/>
      <w:r w:rsidRPr="00D46FD3">
        <w:t>4</w:t>
      </w:r>
      <w:r w:rsidR="00BE5F4B" w:rsidRPr="006F5217">
        <w:t>.</w:t>
      </w:r>
      <w:r w:rsidR="00BE5F4B" w:rsidRPr="00D46FD3">
        <w:rPr>
          <w:i/>
          <w:iCs/>
        </w:rPr>
        <w:tab/>
      </w:r>
      <w:r w:rsidR="00463343" w:rsidRPr="00D46FD3">
        <w:rPr>
          <w:i/>
          <w:iCs/>
        </w:rPr>
        <w:t>Recognizes</w:t>
      </w:r>
      <w:r w:rsidR="00463343" w:rsidRPr="00D46FD3">
        <w:t xml:space="preserve"> that </w:t>
      </w:r>
      <w:r w:rsidR="00335FB1">
        <w:t>consistency between approaches</w:t>
      </w:r>
      <w:r w:rsidR="00482326">
        <w:t xml:space="preserve"> to</w:t>
      </w:r>
      <w:r w:rsidR="005B6DBB">
        <w:t xml:space="preserve"> </w:t>
      </w:r>
      <w:r w:rsidR="00463343" w:rsidRPr="00D46FD3">
        <w:t>monitoring</w:t>
      </w:r>
      <w:r w:rsidR="00FF12AC">
        <w:t xml:space="preserve"> and</w:t>
      </w:r>
      <w:r w:rsidR="00463343" w:rsidRPr="00D46FD3">
        <w:t xml:space="preserve"> </w:t>
      </w:r>
      <w:r w:rsidR="000908BD">
        <w:t xml:space="preserve">reporting frameworks should be used for </w:t>
      </w:r>
      <w:r w:rsidR="00463343" w:rsidRPr="00D46FD3">
        <w:t xml:space="preserve">the implementation of the </w:t>
      </w:r>
      <w:r w:rsidR="00463343" w:rsidRPr="006F5217">
        <w:t>Kunming-Montreal Global Biodiversity Framework</w:t>
      </w:r>
      <w:r w:rsidR="00A30C83" w:rsidRPr="00D46FD3">
        <w:rPr>
          <w:rStyle w:val="FootnoteReference"/>
        </w:rPr>
        <w:footnoteReference w:id="4"/>
      </w:r>
      <w:r w:rsidR="00463343" w:rsidRPr="00D46FD3">
        <w:t xml:space="preserve"> and the </w:t>
      </w:r>
      <w:r w:rsidR="00463343" w:rsidRPr="006F5217">
        <w:t>Paris Agreement</w:t>
      </w:r>
      <w:r w:rsidR="00202EE5" w:rsidRPr="00D46FD3">
        <w:rPr>
          <w:rStyle w:val="FootnoteReference"/>
        </w:rPr>
        <w:footnoteReference w:id="5"/>
      </w:r>
      <w:r w:rsidR="009E7B9F">
        <w:t xml:space="preserve">, including </w:t>
      </w:r>
      <w:r w:rsidR="00A54BAC">
        <w:t>the b</w:t>
      </w:r>
      <w:r w:rsidR="00E866B6">
        <w:t>roader use of shared indicators</w:t>
      </w:r>
      <w:r w:rsidR="00463343" w:rsidRPr="00D46FD3">
        <w:t xml:space="preserve"> </w:t>
      </w:r>
      <w:r w:rsidR="00706CAF">
        <w:t>to</w:t>
      </w:r>
      <w:r w:rsidR="004E70E5">
        <w:t xml:space="preserve"> </w:t>
      </w:r>
      <w:r w:rsidR="00463343" w:rsidRPr="00D46FD3">
        <w:t>reduce reporting burdens and improve synergies</w:t>
      </w:r>
      <w:r w:rsidR="00744CED" w:rsidRPr="00D46FD3">
        <w:t>;</w:t>
      </w:r>
    </w:p>
    <w:p w14:paraId="01AE5D20" w14:textId="6E1CF630" w:rsidR="007B4499" w:rsidRDefault="007B4499" w:rsidP="00CF153C">
      <w:pPr>
        <w:pStyle w:val="Para10"/>
        <w:numPr>
          <w:ilvl w:val="0"/>
          <w:numId w:val="0"/>
        </w:numPr>
        <w:tabs>
          <w:tab w:val="left" w:pos="709"/>
          <w:tab w:val="left" w:pos="1701"/>
        </w:tabs>
        <w:spacing w:before="0"/>
        <w:ind w:left="567" w:firstLine="567"/>
        <w:rPr>
          <w:lang w:val="en-GB"/>
        </w:rPr>
      </w:pPr>
      <w:r w:rsidRPr="007B4499">
        <w:rPr>
          <w:lang w:val="en-GB"/>
        </w:rPr>
        <w:t xml:space="preserve">5.bis </w:t>
      </w:r>
      <w:r w:rsidR="00B81D75">
        <w:rPr>
          <w:i/>
          <w:iCs/>
        </w:rPr>
        <w:t>Re</w:t>
      </w:r>
      <w:r w:rsidR="00B81D75" w:rsidRPr="005000A7">
        <w:rPr>
          <w:i/>
          <w:iCs/>
        </w:rPr>
        <w:t>quests</w:t>
      </w:r>
      <w:r w:rsidR="00B81D75" w:rsidRPr="005000A7">
        <w:t xml:space="preserve"> the Executive Secretary to invite the executive secretaries of the other Rio conventions to collaborate on the organization of a technical information exchange</w:t>
      </w:r>
      <w:r w:rsidR="00B81D75">
        <w:t xml:space="preserve"> in 2026</w:t>
      </w:r>
      <w:r w:rsidR="00B81D75" w:rsidRPr="005000A7">
        <w:t xml:space="preserve"> to further discuss options to enhance cooperation and policy coherence and synergies across the Rio conventions, and to develop of a multilevel roadmap with short, medium and long-term actions, including a mapping study to help identify gaps and overlaps in existing national and international policies</w:t>
      </w:r>
      <w:r w:rsidR="00B81D75">
        <w:t xml:space="preserve"> </w:t>
      </w:r>
      <w:r w:rsidR="00B81D75" w:rsidRPr="005000A7">
        <w:t>and existing coordination bodies that address implementation of the Rio Conventions for the consideration of COP1</w:t>
      </w:r>
      <w:r w:rsidR="00B81D75">
        <w:t>7</w:t>
      </w:r>
      <w:r w:rsidR="00B81D75" w:rsidRPr="005000A7">
        <w:t>;</w:t>
      </w:r>
    </w:p>
    <w:p w14:paraId="4CE3D926" w14:textId="2E19670B" w:rsidR="000271AA" w:rsidRDefault="002F2CDB" w:rsidP="00CF153C">
      <w:pPr>
        <w:pStyle w:val="Para10"/>
        <w:numPr>
          <w:ilvl w:val="0"/>
          <w:numId w:val="0"/>
        </w:numPr>
        <w:tabs>
          <w:tab w:val="left" w:pos="709"/>
          <w:tab w:val="left" w:pos="1701"/>
        </w:tabs>
        <w:spacing w:before="0"/>
        <w:ind w:left="567" w:firstLine="567"/>
        <w:rPr>
          <w:lang w:val="en-GB"/>
        </w:rPr>
      </w:pPr>
      <w:r w:rsidRPr="002F2CDB">
        <w:rPr>
          <w:lang w:val="en-GB"/>
        </w:rPr>
        <w:t xml:space="preserve">5. </w:t>
      </w:r>
      <w:proofErr w:type="spellStart"/>
      <w:r w:rsidRPr="002F2CDB">
        <w:rPr>
          <w:lang w:val="en-GB"/>
        </w:rPr>
        <w:t>ter</w:t>
      </w:r>
      <w:proofErr w:type="spellEnd"/>
      <w:r w:rsidRPr="002F2CDB">
        <w:rPr>
          <w:lang w:val="en-GB"/>
        </w:rPr>
        <w:t xml:space="preserve"> </w:t>
      </w:r>
      <w:r w:rsidRPr="005D7AEB">
        <w:rPr>
          <w:i/>
          <w:iCs/>
          <w:lang w:val="en-GB"/>
        </w:rPr>
        <w:t>Requests</w:t>
      </w:r>
      <w:r w:rsidRPr="002F2CDB">
        <w:rPr>
          <w:lang w:val="en-GB"/>
        </w:rPr>
        <w:t xml:space="preserve"> the Joint Liaison Group of the Rio Conventions in accordance with its mandate and renewed engagement to develop, with involvement of experts and bodies of the Rio Conventions, a joint work plan and a multi-level roadmap </w:t>
      </w:r>
      <w:r w:rsidRPr="00DA33AE">
        <w:rPr>
          <w:lang w:val="en-GB"/>
        </w:rPr>
        <w:t>as referenced in</w:t>
      </w:r>
      <w:r w:rsidR="000271AA" w:rsidRPr="00DA33AE">
        <w:rPr>
          <w:lang w:val="en-GB"/>
        </w:rPr>
        <w:t xml:space="preserve"> SBSTTA/27/4</w:t>
      </w:r>
      <w:r w:rsidR="000271AA" w:rsidRPr="000271AA">
        <w:rPr>
          <w:lang w:val="en-GB"/>
        </w:rPr>
        <w:t xml:space="preserve"> as a mechanism to support Parties in enhancing synergies and policy coherence</w:t>
      </w:r>
      <w:r w:rsidR="00D26BD0">
        <w:rPr>
          <w:lang w:val="en-GB"/>
        </w:rPr>
        <w:t xml:space="preserve"> </w:t>
      </w:r>
      <w:r w:rsidR="000271AA" w:rsidRPr="000271AA">
        <w:rPr>
          <w:lang w:val="en-GB"/>
        </w:rPr>
        <w:t>at national and international levels and to present it to the Parties to UNCCD COP17, CBD COP17 and UNFCCC COP31;</w:t>
      </w:r>
    </w:p>
    <w:bookmarkEnd w:id="1"/>
    <w:p w14:paraId="172F8BDC" w14:textId="6A39EDB7" w:rsidR="00D14189" w:rsidRPr="00D46FD3" w:rsidRDefault="001B1A7F" w:rsidP="006F5217">
      <w:pPr>
        <w:pStyle w:val="CBDNormalNoNumber"/>
        <w:ind w:firstLine="567"/>
      </w:pPr>
      <w:r w:rsidRPr="00D46FD3">
        <w:rPr>
          <w:iCs/>
        </w:rPr>
        <w:t>6</w:t>
      </w:r>
      <w:r w:rsidR="00BE5F4B" w:rsidRPr="006F5217">
        <w:rPr>
          <w:iCs/>
        </w:rPr>
        <w:t>.</w:t>
      </w:r>
      <w:r w:rsidR="00BE5F4B" w:rsidRPr="00D46FD3">
        <w:rPr>
          <w:i/>
        </w:rPr>
        <w:tab/>
      </w:r>
      <w:r w:rsidR="00D14189" w:rsidRPr="00D46FD3">
        <w:rPr>
          <w:i/>
        </w:rPr>
        <w:t>Recommends</w:t>
      </w:r>
      <w:r w:rsidR="00D14189" w:rsidRPr="00D46FD3">
        <w:t xml:space="preserve"> that, at its s</w:t>
      </w:r>
      <w:r w:rsidR="00607BA7" w:rsidRPr="00D46FD3">
        <w:t>even</w:t>
      </w:r>
      <w:r w:rsidR="00D14189" w:rsidRPr="00D46FD3">
        <w:t>teenth meeting, the Conference of the Parties adopt a decision along the following lines:</w:t>
      </w:r>
    </w:p>
    <w:p w14:paraId="16152707" w14:textId="13B2B3CB" w:rsidR="00D14189" w:rsidRPr="00D46FD3" w:rsidRDefault="00D14189" w:rsidP="006F5217">
      <w:pPr>
        <w:pStyle w:val="CBDNormalNoNumber"/>
        <w:ind w:left="1134" w:firstLine="567"/>
        <w:rPr>
          <w:snapToGrid w:val="0"/>
        </w:rPr>
      </w:pPr>
      <w:r w:rsidRPr="006F5217">
        <w:rPr>
          <w:i/>
          <w:iCs/>
          <w:snapToGrid w:val="0"/>
        </w:rPr>
        <w:t>The Conference of the Parties</w:t>
      </w:r>
      <w:r w:rsidRPr="00D46FD3">
        <w:rPr>
          <w:snapToGrid w:val="0"/>
        </w:rPr>
        <w:t>,</w:t>
      </w:r>
    </w:p>
    <w:p w14:paraId="18842CA5" w14:textId="593F5376" w:rsidR="00E15315" w:rsidRPr="00D46FD3" w:rsidRDefault="00E15315" w:rsidP="006F5217">
      <w:pPr>
        <w:pStyle w:val="CBDNormalNumber"/>
        <w:numPr>
          <w:ilvl w:val="0"/>
          <w:numId w:val="0"/>
        </w:numPr>
        <w:tabs>
          <w:tab w:val="clear" w:pos="567"/>
          <w:tab w:val="clear" w:pos="1134"/>
          <w:tab w:val="left" w:pos="709"/>
        </w:tabs>
        <w:ind w:left="1134" w:firstLine="567"/>
        <w:rPr>
          <w:snapToGrid w:val="0"/>
        </w:rPr>
      </w:pPr>
      <w:r w:rsidRPr="00D46FD3">
        <w:rPr>
          <w:i/>
          <w:iCs/>
          <w:snapToGrid w:val="0"/>
        </w:rPr>
        <w:t>Reaffirming</w:t>
      </w:r>
      <w:r w:rsidRPr="00D46FD3">
        <w:rPr>
          <w:snapToGrid w:val="0"/>
        </w:rPr>
        <w:t xml:space="preserve"> paragraph</w:t>
      </w:r>
      <w:r w:rsidR="00F03236" w:rsidRPr="00D46FD3">
        <w:rPr>
          <w:snapToGrid w:val="0"/>
        </w:rPr>
        <w:t xml:space="preserve"> 8 of decision </w:t>
      </w:r>
      <w:hyperlink r:id="rId18" w:history="1">
        <w:r w:rsidR="00F03236" w:rsidRPr="00D46FD3">
          <w:rPr>
            <w:rStyle w:val="Hyperlink"/>
            <w:snapToGrid w:val="0"/>
          </w:rPr>
          <w:t>X/</w:t>
        </w:r>
        <w:r w:rsidR="00E8476E" w:rsidRPr="00D46FD3">
          <w:rPr>
            <w:rStyle w:val="Hyperlink"/>
            <w:snapToGrid w:val="0"/>
          </w:rPr>
          <w:t>3</w:t>
        </w:r>
        <w:r w:rsidR="00F03236" w:rsidRPr="00D46FD3">
          <w:rPr>
            <w:rStyle w:val="Hyperlink"/>
            <w:snapToGrid w:val="0"/>
          </w:rPr>
          <w:t>3</w:t>
        </w:r>
      </w:hyperlink>
      <w:r w:rsidR="00F03236" w:rsidRPr="00D46FD3">
        <w:rPr>
          <w:snapToGrid w:val="0"/>
        </w:rPr>
        <w:t xml:space="preserve"> </w:t>
      </w:r>
      <w:r w:rsidR="00733BE5" w:rsidRPr="00D46FD3">
        <w:rPr>
          <w:snapToGrid w:val="0"/>
        </w:rPr>
        <w:t xml:space="preserve">of 29 October 2010 </w:t>
      </w:r>
      <w:r w:rsidR="00F03236" w:rsidRPr="00D46FD3">
        <w:rPr>
          <w:snapToGrid w:val="0"/>
        </w:rPr>
        <w:t xml:space="preserve">and paragraph </w:t>
      </w:r>
      <w:r w:rsidRPr="00D46FD3">
        <w:rPr>
          <w:snapToGrid w:val="0"/>
        </w:rPr>
        <w:t xml:space="preserve">3 </w:t>
      </w:r>
      <w:r w:rsidR="00620C70">
        <w:rPr>
          <w:snapToGrid w:val="0"/>
        </w:rPr>
        <w:t xml:space="preserve">and 6 </w:t>
      </w:r>
      <w:r w:rsidRPr="00D46FD3">
        <w:rPr>
          <w:snapToGrid w:val="0"/>
        </w:rPr>
        <w:t xml:space="preserve">of decision </w:t>
      </w:r>
      <w:hyperlink r:id="rId19" w:history="1">
        <w:r w:rsidRPr="00D46FD3">
          <w:rPr>
            <w:rStyle w:val="Hyperlink"/>
            <w:snapToGrid w:val="0"/>
          </w:rPr>
          <w:t>16/22</w:t>
        </w:r>
      </w:hyperlink>
      <w:r w:rsidR="00A01C12" w:rsidRPr="00D46FD3">
        <w:rPr>
          <w:snapToGrid w:val="0"/>
        </w:rPr>
        <w:t xml:space="preserve"> of 1 November 2024</w:t>
      </w:r>
      <w:r w:rsidRPr="00D46FD3">
        <w:rPr>
          <w:snapToGrid w:val="0"/>
        </w:rPr>
        <w:t>,</w:t>
      </w:r>
    </w:p>
    <w:p w14:paraId="0A7987E2" w14:textId="7AEA4761" w:rsidR="00D14189" w:rsidRDefault="002C697D" w:rsidP="0037370E">
      <w:pPr>
        <w:pStyle w:val="CBDNormalNumber"/>
        <w:numPr>
          <w:ilvl w:val="0"/>
          <w:numId w:val="0"/>
        </w:numPr>
        <w:tabs>
          <w:tab w:val="clear" w:pos="567"/>
          <w:tab w:val="clear" w:pos="1134"/>
          <w:tab w:val="left" w:pos="709"/>
        </w:tabs>
        <w:ind w:left="1134" w:firstLine="567"/>
        <w:rPr>
          <w:snapToGrid w:val="0"/>
        </w:rPr>
      </w:pPr>
      <w:r w:rsidRPr="00D46FD3">
        <w:rPr>
          <w:i/>
          <w:snapToGrid w:val="0"/>
        </w:rPr>
        <w:t>R</w:t>
      </w:r>
      <w:r w:rsidR="00DB17E1" w:rsidRPr="00D46FD3">
        <w:rPr>
          <w:i/>
          <w:snapToGrid w:val="0"/>
        </w:rPr>
        <w:t>ecognizing</w:t>
      </w:r>
      <w:r w:rsidR="00C3677F" w:rsidRPr="00D46FD3">
        <w:rPr>
          <w:iCs/>
          <w:snapToGrid w:val="0"/>
        </w:rPr>
        <w:t xml:space="preserve"> th</w:t>
      </w:r>
      <w:r w:rsidRPr="00D46FD3">
        <w:rPr>
          <w:iCs/>
          <w:snapToGrid w:val="0"/>
        </w:rPr>
        <w:t xml:space="preserve">at </w:t>
      </w:r>
      <w:r w:rsidR="00DB17E1" w:rsidRPr="00D46FD3">
        <w:rPr>
          <w:snapToGrid w:val="0"/>
        </w:rPr>
        <w:t>biodiversity loss, climate change, desertification</w:t>
      </w:r>
      <w:r w:rsidR="00C32552">
        <w:rPr>
          <w:snapToGrid w:val="0"/>
        </w:rPr>
        <w:t>,</w:t>
      </w:r>
      <w:r w:rsidR="00DB17E1" w:rsidRPr="00D46FD3">
        <w:rPr>
          <w:snapToGrid w:val="0"/>
        </w:rPr>
        <w:t xml:space="preserve"> land </w:t>
      </w:r>
      <w:r w:rsidR="00C32552">
        <w:rPr>
          <w:snapToGrid w:val="0"/>
        </w:rPr>
        <w:t>and ocean</w:t>
      </w:r>
      <w:r w:rsidR="002266FE">
        <w:rPr>
          <w:snapToGrid w:val="0"/>
        </w:rPr>
        <w:t xml:space="preserve"> </w:t>
      </w:r>
      <w:r w:rsidR="00DB17E1" w:rsidRPr="00D46FD3">
        <w:rPr>
          <w:snapToGrid w:val="0"/>
        </w:rPr>
        <w:t xml:space="preserve">degradation are </w:t>
      </w:r>
      <w:r w:rsidR="001626A7">
        <w:rPr>
          <w:snapToGrid w:val="0"/>
        </w:rPr>
        <w:t>interrelated</w:t>
      </w:r>
      <w:r w:rsidR="00DB17E1" w:rsidRPr="00B631A0">
        <w:rPr>
          <w:snapToGrid w:val="0"/>
        </w:rPr>
        <w:t xml:space="preserve"> and</w:t>
      </w:r>
      <w:r w:rsidR="00DB17E1" w:rsidRPr="00D46FD3">
        <w:rPr>
          <w:snapToGrid w:val="0"/>
        </w:rPr>
        <w:t xml:space="preserve"> interdependent </w:t>
      </w:r>
      <w:r w:rsidR="00D75026">
        <w:rPr>
          <w:snapToGrid w:val="0"/>
        </w:rPr>
        <w:t>crises</w:t>
      </w:r>
      <w:r w:rsidR="0065027A">
        <w:rPr>
          <w:snapToGrid w:val="0"/>
        </w:rPr>
        <w:t>,</w:t>
      </w:r>
      <w:r w:rsidR="00D75026" w:rsidRPr="00D46FD3">
        <w:rPr>
          <w:snapToGrid w:val="0"/>
        </w:rPr>
        <w:t xml:space="preserve"> </w:t>
      </w:r>
      <w:r w:rsidRPr="00D46FD3">
        <w:rPr>
          <w:snapToGrid w:val="0"/>
        </w:rPr>
        <w:t>requir</w:t>
      </w:r>
      <w:r w:rsidR="00FB270F" w:rsidRPr="00D46FD3">
        <w:rPr>
          <w:snapToGrid w:val="0"/>
        </w:rPr>
        <w:t>ing</w:t>
      </w:r>
      <w:r w:rsidRPr="00D46FD3">
        <w:rPr>
          <w:snapToGrid w:val="0"/>
        </w:rPr>
        <w:t xml:space="preserve"> </w:t>
      </w:r>
      <w:r w:rsidR="00DB17E1" w:rsidRPr="00D46FD3">
        <w:rPr>
          <w:snapToGrid w:val="0"/>
        </w:rPr>
        <w:t>coherent</w:t>
      </w:r>
      <w:r w:rsidR="002266FE">
        <w:rPr>
          <w:snapToGrid w:val="0"/>
        </w:rPr>
        <w:t xml:space="preserve"> </w:t>
      </w:r>
      <w:r w:rsidRPr="00D46FD3">
        <w:rPr>
          <w:snapToGrid w:val="0"/>
        </w:rPr>
        <w:t>action</w:t>
      </w:r>
      <w:r w:rsidR="00DB17E1" w:rsidRPr="00D46FD3">
        <w:rPr>
          <w:snapToGrid w:val="0"/>
        </w:rPr>
        <w:t xml:space="preserve"> </w:t>
      </w:r>
      <w:r w:rsidR="00B631A0" w:rsidRPr="00C01928">
        <w:rPr>
          <w:snapToGrid w:val="0"/>
        </w:rPr>
        <w:t>under the respective frameworks, agreements, and mandates, in full respect of their distinct principles, processes, and decision-making authorities</w:t>
      </w:r>
      <w:r w:rsidR="00C01928">
        <w:rPr>
          <w:snapToGrid w:val="0"/>
        </w:rPr>
        <w:t>,</w:t>
      </w:r>
    </w:p>
    <w:p w14:paraId="1AC1D895" w14:textId="2F7D340C" w:rsidR="00D308E3" w:rsidRPr="00D46FD3" w:rsidRDefault="001B4BA1" w:rsidP="006F5217">
      <w:pPr>
        <w:pStyle w:val="CBDNormalNumber"/>
        <w:numPr>
          <w:ilvl w:val="0"/>
          <w:numId w:val="0"/>
        </w:numPr>
        <w:tabs>
          <w:tab w:val="clear" w:pos="567"/>
          <w:tab w:val="clear" w:pos="1134"/>
          <w:tab w:val="left" w:pos="709"/>
        </w:tabs>
        <w:ind w:left="1134" w:firstLine="567"/>
        <w:rPr>
          <w:rFonts w:eastAsia="MS Mincho"/>
          <w:bCs/>
          <w:snapToGrid w:val="0"/>
        </w:rPr>
      </w:pPr>
      <w:r w:rsidRPr="005D7AEB">
        <w:rPr>
          <w:rFonts w:eastAsia="MS Mincho"/>
          <w:bCs/>
          <w:snapToGrid w:val="0"/>
        </w:rPr>
        <w:t>Bis.</w:t>
      </w:r>
      <w:r>
        <w:rPr>
          <w:rFonts w:eastAsia="MS Mincho"/>
          <w:bCs/>
          <w:i/>
          <w:iCs/>
          <w:snapToGrid w:val="0"/>
        </w:rPr>
        <w:t xml:space="preserve"> </w:t>
      </w:r>
      <w:r w:rsidR="00D308E3" w:rsidRPr="005D7AEB">
        <w:rPr>
          <w:rFonts w:eastAsia="MS Mincho"/>
          <w:bCs/>
          <w:i/>
          <w:iCs/>
          <w:snapToGrid w:val="0"/>
        </w:rPr>
        <w:t>Recognizing</w:t>
      </w:r>
      <w:r w:rsidR="00D308E3" w:rsidRPr="00D308E3">
        <w:rPr>
          <w:rFonts w:eastAsia="MS Mincho"/>
          <w:bCs/>
          <w:snapToGrid w:val="0"/>
        </w:rPr>
        <w:t xml:space="preserve"> that biodiversity loss, climate change, ocean acidification, desertification, land degradation, invasive alien species and pollution, among others, are interdependent and need to be addressed urgently and in a coherent and balanced manner of the Kunming-Montreal Global Biodiversity Framework</w:t>
      </w:r>
      <w:r>
        <w:rPr>
          <w:rFonts w:eastAsia="MS Mincho"/>
          <w:bCs/>
          <w:snapToGrid w:val="0"/>
        </w:rPr>
        <w:t>,</w:t>
      </w:r>
    </w:p>
    <w:p w14:paraId="35E1C74B" w14:textId="37B5760B" w:rsidR="008F5823" w:rsidRDefault="008F5823" w:rsidP="006F5217">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t xml:space="preserve">Ter. </w:t>
      </w:r>
      <w:r w:rsidRPr="005D7AEB">
        <w:rPr>
          <w:rFonts w:eastAsia="MS Mincho"/>
          <w:bCs/>
          <w:i/>
          <w:iCs/>
          <w:snapToGrid w:val="0"/>
        </w:rPr>
        <w:t>Recalling</w:t>
      </w:r>
      <w:r w:rsidRPr="008F5823">
        <w:rPr>
          <w:rFonts w:eastAsia="MS Mincho"/>
          <w:bCs/>
          <w:snapToGrid w:val="0"/>
        </w:rPr>
        <w:t xml:space="preserve"> decision 16/22 of 1 November 2024 which recognizes the crucial role and capacity of the ocean in regulating the climate, and the need to address the ocean-climate-biodiversity nexus in an integrated manner </w:t>
      </w:r>
      <w:proofErr w:type="gramStart"/>
      <w:r w:rsidRPr="008F5823">
        <w:rPr>
          <w:rFonts w:eastAsia="MS Mincho"/>
          <w:bCs/>
          <w:snapToGrid w:val="0"/>
        </w:rPr>
        <w:t>in order to</w:t>
      </w:r>
      <w:proofErr w:type="gramEnd"/>
      <w:r w:rsidRPr="008F5823">
        <w:rPr>
          <w:rFonts w:eastAsia="MS Mincho"/>
          <w:bCs/>
          <w:snapToGrid w:val="0"/>
        </w:rPr>
        <w:t xml:space="preserve"> achieve the goals and targets of the Kunming-Montreal Global Biodiversity Framework,</w:t>
      </w:r>
    </w:p>
    <w:p w14:paraId="67656884" w14:textId="58AFE9F1" w:rsidR="007C61C2" w:rsidRPr="00D46FD3" w:rsidRDefault="008A1C32" w:rsidP="0017591A">
      <w:pPr>
        <w:pStyle w:val="CBDNormalNumber"/>
        <w:numPr>
          <w:ilvl w:val="0"/>
          <w:numId w:val="0"/>
        </w:numPr>
        <w:tabs>
          <w:tab w:val="clear" w:pos="567"/>
          <w:tab w:val="clear" w:pos="1134"/>
          <w:tab w:val="left" w:pos="709"/>
        </w:tabs>
        <w:ind w:left="1134" w:firstLine="567"/>
        <w:rPr>
          <w:rFonts w:eastAsia="MS Mincho"/>
          <w:bCs/>
          <w:snapToGrid w:val="0"/>
        </w:rPr>
      </w:pPr>
      <w:r w:rsidRPr="00597FAB">
        <w:rPr>
          <w:rFonts w:eastAsia="MS Mincho"/>
          <w:bCs/>
          <w:snapToGrid w:val="0"/>
        </w:rPr>
        <w:t xml:space="preserve">Quarter. </w:t>
      </w:r>
      <w:r w:rsidR="00BC16D5" w:rsidRPr="00597FAB">
        <w:rPr>
          <w:rFonts w:eastAsia="MS Mincho"/>
          <w:bCs/>
          <w:i/>
          <w:iCs/>
          <w:snapToGrid w:val="0"/>
        </w:rPr>
        <w:t>Recognizing</w:t>
      </w:r>
      <w:r w:rsidR="00BC16D5" w:rsidRPr="00597FAB">
        <w:rPr>
          <w:rFonts w:eastAsia="MS Mincho"/>
          <w:bCs/>
          <w:snapToGrid w:val="0"/>
        </w:rPr>
        <w:t xml:space="preserve"> </w:t>
      </w:r>
      <w:r w:rsidR="00BC16D5" w:rsidRPr="00597FAB">
        <w:rPr>
          <w:rFonts w:eastAsia="MS Mincho"/>
          <w:bCs/>
          <w:i/>
          <w:iCs/>
          <w:snapToGrid w:val="0"/>
        </w:rPr>
        <w:t>further</w:t>
      </w:r>
      <w:r w:rsidR="00BC16D5" w:rsidRPr="00597FAB">
        <w:rPr>
          <w:rFonts w:eastAsia="MS Mincho"/>
          <w:bCs/>
          <w:snapToGrid w:val="0"/>
        </w:rPr>
        <w:t xml:space="preserve"> that</w:t>
      </w:r>
      <w:r w:rsidR="00BC16D5" w:rsidRPr="00BC16D5">
        <w:rPr>
          <w:rFonts w:eastAsia="MS Mincho"/>
          <w:bCs/>
          <w:snapToGrid w:val="0"/>
        </w:rPr>
        <w:t xml:space="preserve"> coherent action must be gender-responsive and human rights-based,</w:t>
      </w:r>
      <w:r w:rsidR="00597FAB">
        <w:rPr>
          <w:rFonts w:eastAsia="MS Mincho"/>
          <w:bCs/>
          <w:snapToGrid w:val="0"/>
        </w:rPr>
        <w:t xml:space="preserve"> </w:t>
      </w:r>
      <w:r w:rsidR="00597FAB" w:rsidRPr="0065027A">
        <w:rPr>
          <w:snapToGrid w:val="0"/>
        </w:rPr>
        <w:t>including the right to a clean, healthy and sustainable environment</w:t>
      </w:r>
      <w:r w:rsidR="00BC16D5" w:rsidRPr="00BC16D5">
        <w:rPr>
          <w:rFonts w:eastAsia="MS Mincho"/>
          <w:bCs/>
          <w:snapToGrid w:val="0"/>
        </w:rPr>
        <w:t xml:space="preserve"> in line with Section C of the Kunming–Montreal Global Biodiversity Framework and relevant decisions of the Conference of the Parties</w:t>
      </w:r>
      <w:r w:rsidR="00597FAB">
        <w:rPr>
          <w:rFonts w:eastAsia="MS Mincho"/>
          <w:bCs/>
          <w:snapToGrid w:val="0"/>
        </w:rPr>
        <w:t>,</w:t>
      </w:r>
    </w:p>
    <w:p w14:paraId="32F82268" w14:textId="69973E73" w:rsidR="00BD43BB" w:rsidRDefault="00EE3243" w:rsidP="006F5217">
      <w:pPr>
        <w:pStyle w:val="CBDNormalNoNumber"/>
        <w:ind w:left="1134" w:firstLine="567"/>
      </w:pPr>
      <w:r w:rsidRPr="006D55DF">
        <w:rPr>
          <w:iCs/>
        </w:rPr>
        <w:t>1.</w:t>
      </w:r>
      <w:r w:rsidRPr="006D55DF">
        <w:rPr>
          <w:i/>
        </w:rPr>
        <w:tab/>
      </w:r>
      <w:r w:rsidR="006D55DF" w:rsidRPr="006D55DF">
        <w:rPr>
          <w:i/>
        </w:rPr>
        <w:t>Takes note</w:t>
      </w:r>
      <w:r w:rsidR="00BD43BB" w:rsidRPr="006D55DF">
        <w:rPr>
          <w:i/>
        </w:rPr>
        <w:t xml:space="preserve"> </w:t>
      </w:r>
      <w:r w:rsidR="006B3FCA" w:rsidRPr="006D55DF">
        <w:rPr>
          <w:i/>
          <w:iCs/>
        </w:rPr>
        <w:t>T</w:t>
      </w:r>
      <w:r w:rsidR="00BD43BB" w:rsidRPr="006D55DF">
        <w:rPr>
          <w:i/>
          <w:iCs/>
        </w:rPr>
        <w:t>he Thematic Assessment Report on Interlinkages among Biodiversity, Water, Food and Health</w:t>
      </w:r>
      <w:r w:rsidR="00BD43BB" w:rsidRPr="006D55DF">
        <w:t xml:space="preserve"> (</w:t>
      </w:r>
      <w:r w:rsidR="008C7EF6" w:rsidRPr="006D55DF">
        <w:t>“n</w:t>
      </w:r>
      <w:r w:rsidR="00BD43BB" w:rsidRPr="006D55DF">
        <w:t xml:space="preserve">exus </w:t>
      </w:r>
      <w:r w:rsidR="008C7EF6" w:rsidRPr="006D55DF">
        <w:t>a</w:t>
      </w:r>
      <w:r w:rsidR="00BD43BB" w:rsidRPr="006D55DF">
        <w:t>ssessment</w:t>
      </w:r>
      <w:r w:rsidR="008C7EF6" w:rsidRPr="006D55DF">
        <w:t>”</w:t>
      </w:r>
      <w:r w:rsidR="00BD43BB" w:rsidRPr="006D55DF">
        <w:t xml:space="preserve">) </w:t>
      </w:r>
      <w:r w:rsidR="006F7CC9" w:rsidRPr="006D55DF">
        <w:t>and The Thematic Assessment Report on the Underlying Causes of Biodiversity Loss and the Determinants of Transformative Change and Options for Achieving the 2050 Vision for Biodiversity (“transformative change assessment”</w:t>
      </w:r>
      <w:r w:rsidR="00240142" w:rsidRPr="006D55DF">
        <w:t>)</w:t>
      </w:r>
      <w:r w:rsidR="00B273BD" w:rsidRPr="006D55DF">
        <w:t xml:space="preserve"> </w:t>
      </w:r>
      <w:r w:rsidR="00BD43BB" w:rsidRPr="006D55DF">
        <w:t xml:space="preserve">of the Intergovernmental Science-Policy Platform on Biodiversity and </w:t>
      </w:r>
      <w:r w:rsidR="00BD43BB" w:rsidRPr="006D55DF">
        <w:lastRenderedPageBreak/>
        <w:t xml:space="preserve">Ecosystem Services </w:t>
      </w:r>
      <w:r w:rsidR="00E05908" w:rsidRPr="006D55DF">
        <w:t xml:space="preserve"> </w:t>
      </w:r>
      <w:r w:rsidR="003D4F7F">
        <w:t>and</w:t>
      </w:r>
      <w:r w:rsidR="00E05908" w:rsidRPr="006D55DF">
        <w:t xml:space="preserve"> its relevance to the work undertaken under the Convention and to the implementation of the Framework</w:t>
      </w:r>
      <w:r w:rsidR="006D55DF" w:rsidRPr="006D55DF">
        <w:t>;</w:t>
      </w:r>
    </w:p>
    <w:p w14:paraId="744CB3AA" w14:textId="4CE2AD6E" w:rsidR="00BD43BB" w:rsidRPr="00D46FD3" w:rsidRDefault="00EE3243" w:rsidP="006F5217">
      <w:pPr>
        <w:pStyle w:val="CBDNormalNoNumber"/>
        <w:ind w:left="1134" w:firstLine="567"/>
        <w:rPr>
          <w:noProof/>
          <w:snapToGrid w:val="0"/>
        </w:rPr>
      </w:pPr>
      <w:r w:rsidRPr="00213C79">
        <w:rPr>
          <w:iCs/>
        </w:rPr>
        <w:t>2.</w:t>
      </w:r>
      <w:r w:rsidRPr="00213C79">
        <w:rPr>
          <w:i/>
        </w:rPr>
        <w:tab/>
      </w:r>
      <w:r w:rsidR="009662CD" w:rsidRPr="00213C79">
        <w:rPr>
          <w:i/>
        </w:rPr>
        <w:t xml:space="preserve">Encourages </w:t>
      </w:r>
      <w:r w:rsidR="009662CD" w:rsidRPr="00213C79">
        <w:rPr>
          <w:iCs/>
        </w:rPr>
        <w:t>Parties, other Governments</w:t>
      </w:r>
      <w:r w:rsidR="00550907" w:rsidRPr="00213C79">
        <w:rPr>
          <w:iCs/>
        </w:rPr>
        <w:t xml:space="preserve"> at all levels</w:t>
      </w:r>
      <w:r w:rsidR="009662CD" w:rsidRPr="00213C79">
        <w:rPr>
          <w:iCs/>
        </w:rPr>
        <w:t>, indigenous peoples and local communities,</w:t>
      </w:r>
      <w:r w:rsidR="00253B6B" w:rsidRPr="00213C79">
        <w:rPr>
          <w:iCs/>
        </w:rPr>
        <w:t xml:space="preserve"> women</w:t>
      </w:r>
      <w:r w:rsidR="006D55DF" w:rsidRPr="00213C79">
        <w:rPr>
          <w:iCs/>
        </w:rPr>
        <w:t>,</w:t>
      </w:r>
      <w:r w:rsidR="004A6A6C" w:rsidRPr="00213C79">
        <w:rPr>
          <w:iCs/>
        </w:rPr>
        <w:t xml:space="preserve"> youth</w:t>
      </w:r>
      <w:r w:rsidR="006D55DF" w:rsidRPr="00213C79">
        <w:rPr>
          <w:iCs/>
        </w:rPr>
        <w:t>,</w:t>
      </w:r>
      <w:r w:rsidR="009662CD" w:rsidRPr="00213C79">
        <w:rPr>
          <w:iCs/>
        </w:rPr>
        <w:t xml:space="preserve"> relevant organizations and stakeholders to </w:t>
      </w:r>
      <w:r w:rsidR="00594D06" w:rsidRPr="00213C79">
        <w:rPr>
          <w:iCs/>
        </w:rPr>
        <w:t>identify</w:t>
      </w:r>
      <w:r w:rsidR="009662CD" w:rsidRPr="00213C79">
        <w:rPr>
          <w:iCs/>
        </w:rPr>
        <w:t xml:space="preserve"> a</w:t>
      </w:r>
      <w:r w:rsidR="007F5D78" w:rsidRPr="00213C79">
        <w:rPr>
          <w:iCs/>
        </w:rPr>
        <w:t>n integrated,</w:t>
      </w:r>
      <w:r w:rsidR="009662CD" w:rsidRPr="00213C79">
        <w:rPr>
          <w:iCs/>
        </w:rPr>
        <w:t xml:space="preserve"> synergistic and holistic approach </w:t>
      </w:r>
      <w:r w:rsidR="00E818EA" w:rsidRPr="00213C79">
        <w:rPr>
          <w:iCs/>
        </w:rPr>
        <w:t>to address</w:t>
      </w:r>
      <w:r w:rsidR="009662CD" w:rsidRPr="00213C79">
        <w:rPr>
          <w:iCs/>
        </w:rPr>
        <w:t xml:space="preserve"> biodiversity and the other nexus elements</w:t>
      </w:r>
      <w:r w:rsidR="00262E8C" w:rsidRPr="00213C79">
        <w:rPr>
          <w:iCs/>
        </w:rPr>
        <w:t xml:space="preserve"> including climate change</w:t>
      </w:r>
      <w:r w:rsidR="009662CD" w:rsidRPr="00213C79">
        <w:rPr>
          <w:iCs/>
        </w:rPr>
        <w:t>, as appropriate</w:t>
      </w:r>
      <w:r w:rsidR="00262E8C" w:rsidRPr="00213C79">
        <w:rPr>
          <w:iCs/>
        </w:rPr>
        <w:t>,</w:t>
      </w:r>
      <w:r w:rsidR="003F34B2" w:rsidRPr="00213C79">
        <w:rPr>
          <w:iCs/>
        </w:rPr>
        <w:t xml:space="preserve"> </w:t>
      </w:r>
      <w:r w:rsidR="00C027D4" w:rsidRPr="00213C79">
        <w:rPr>
          <w:iCs/>
        </w:rPr>
        <w:t>to strengthen policy coherence and interjurisdictional coordination in the implementation of the Rio Conventions</w:t>
      </w:r>
      <w:r w:rsidR="00C027D4" w:rsidRPr="00C027D4">
        <w:rPr>
          <w:iCs/>
        </w:rPr>
        <w:t>, including national and subnational planning, monitoring, reporting and review processes</w:t>
      </w:r>
      <w:r w:rsidR="00222AAA" w:rsidRPr="00222AAA">
        <w:rPr>
          <w:iCs/>
        </w:rPr>
        <w:t>, in accordance with national priorities and circumstances</w:t>
      </w:r>
      <w:r w:rsidR="00262E8C">
        <w:rPr>
          <w:iCs/>
        </w:rPr>
        <w:t>;</w:t>
      </w:r>
    </w:p>
    <w:p w14:paraId="74A23E58" w14:textId="2F1F5A6B" w:rsidR="0080265B" w:rsidRPr="00D46FD3" w:rsidRDefault="00EE3243" w:rsidP="00823243">
      <w:pPr>
        <w:pStyle w:val="CBDNormalNoNumber"/>
        <w:ind w:left="1134" w:firstLine="567"/>
        <w:rPr>
          <w:noProof/>
          <w:snapToGrid w:val="0"/>
        </w:rPr>
      </w:pPr>
      <w:r w:rsidRPr="00823243">
        <w:rPr>
          <w:iCs/>
        </w:rPr>
        <w:t>3.</w:t>
      </w:r>
      <w:r w:rsidRPr="00823243">
        <w:rPr>
          <w:i/>
        </w:rPr>
        <w:tab/>
      </w:r>
      <w:r w:rsidR="00971648" w:rsidRPr="00823243">
        <w:rPr>
          <w:i/>
        </w:rPr>
        <w:t xml:space="preserve">Takes note of </w:t>
      </w:r>
      <w:r w:rsidR="00354E7C" w:rsidRPr="00823243">
        <w:t>the Advisory Opinion 31 of 2024, of 21 May 2024, of the International Tribunal on the Law of the Sea</w:t>
      </w:r>
      <w:r w:rsidR="0080265B" w:rsidRPr="00823243">
        <w:t xml:space="preserve"> and the </w:t>
      </w:r>
      <w:r w:rsidR="00ED68D4" w:rsidRPr="00823243">
        <w:t>a</w:t>
      </w:r>
      <w:r w:rsidR="0080265B" w:rsidRPr="00823243">
        <w:t xml:space="preserve">dvisory </w:t>
      </w:r>
      <w:r w:rsidR="00ED68D4" w:rsidRPr="00823243">
        <w:t>o</w:t>
      </w:r>
      <w:r w:rsidR="0080265B" w:rsidRPr="00823243">
        <w:t>pinion of 23</w:t>
      </w:r>
      <w:r w:rsidR="00ED68D4" w:rsidRPr="00823243">
        <w:t> </w:t>
      </w:r>
      <w:r w:rsidR="0080265B" w:rsidRPr="00823243">
        <w:t xml:space="preserve">July 2025 of the </w:t>
      </w:r>
      <w:r w:rsidR="00955DCB" w:rsidRPr="00823243">
        <w:t>I</w:t>
      </w:r>
      <w:r w:rsidR="0080265B" w:rsidRPr="00823243">
        <w:t xml:space="preserve">nternational </w:t>
      </w:r>
      <w:r w:rsidR="00955DCB" w:rsidRPr="00823243">
        <w:t>C</w:t>
      </w:r>
      <w:r w:rsidR="0080265B" w:rsidRPr="00823243">
        <w:t xml:space="preserve">ourt of </w:t>
      </w:r>
      <w:r w:rsidR="00955DCB" w:rsidRPr="00823243">
        <w:t>J</w:t>
      </w:r>
      <w:r w:rsidR="0080265B" w:rsidRPr="00823243">
        <w:t>ustice concerning the obligations of States in respect of climate change</w:t>
      </w:r>
      <w:r w:rsidR="00C476F6" w:rsidRPr="00823243">
        <w:t>,</w:t>
      </w:r>
      <w:r w:rsidR="0080265B" w:rsidRPr="00823243">
        <w:t xml:space="preserve"> </w:t>
      </w:r>
      <w:r w:rsidR="00823243" w:rsidRPr="00823243">
        <w:t xml:space="preserve">in </w:t>
      </w:r>
      <w:r w:rsidR="00C476F6" w:rsidRPr="00823243">
        <w:t xml:space="preserve">both of </w:t>
      </w:r>
      <w:r w:rsidR="0080265B" w:rsidRPr="00823243">
        <w:t>which the inextricable links between climate change and biodiversity loss</w:t>
      </w:r>
      <w:r w:rsidR="00C476F6" w:rsidRPr="00823243">
        <w:t xml:space="preserve"> are hig</w:t>
      </w:r>
      <w:r w:rsidR="00F40BF7" w:rsidRPr="00823243">
        <w:t>h</w:t>
      </w:r>
      <w:r w:rsidR="00C476F6" w:rsidRPr="00823243">
        <w:t>lighted</w:t>
      </w:r>
      <w:r w:rsidR="00823243" w:rsidRPr="00823243">
        <w:t xml:space="preserve">, </w:t>
      </w:r>
      <w:r w:rsidR="00971133" w:rsidRPr="00823243">
        <w:t>and acknowledges</w:t>
      </w:r>
      <w:r w:rsidR="00823243" w:rsidRPr="00823243">
        <w:t xml:space="preserve"> that</w:t>
      </w:r>
      <w:r w:rsidR="0080265B" w:rsidRPr="00823243">
        <w:t xml:space="preserve"> urgent action </w:t>
      </w:r>
      <w:r w:rsidR="00A413BE" w:rsidRPr="00823243">
        <w:t>including</w:t>
      </w:r>
      <w:r w:rsidR="00823243" w:rsidRPr="00823243">
        <w:t xml:space="preserve"> </w:t>
      </w:r>
      <w:r w:rsidR="0029157E" w:rsidRPr="00823243">
        <w:t xml:space="preserve">under </w:t>
      </w:r>
      <w:r w:rsidR="00F340BE" w:rsidRPr="00823243">
        <w:t xml:space="preserve">the </w:t>
      </w:r>
      <w:r w:rsidR="0029157E" w:rsidRPr="00823243">
        <w:t>Convention</w:t>
      </w:r>
      <w:r w:rsidR="0080265B" w:rsidRPr="00823243">
        <w:t xml:space="preserve"> </w:t>
      </w:r>
      <w:r w:rsidR="00EC68CF" w:rsidRPr="00823243">
        <w:t>on Biological Diversity</w:t>
      </w:r>
      <w:r w:rsidR="002C7F91" w:rsidRPr="00823243">
        <w:rPr>
          <w:rStyle w:val="FootnoteReference"/>
        </w:rPr>
        <w:footnoteReference w:id="6"/>
      </w:r>
      <w:r w:rsidR="00EC68CF" w:rsidRPr="00823243">
        <w:t xml:space="preserve"> </w:t>
      </w:r>
      <w:r w:rsidR="00F340BE" w:rsidRPr="00823243">
        <w:t xml:space="preserve">is recognized </w:t>
      </w:r>
      <w:r w:rsidR="0029157E" w:rsidRPr="00823243">
        <w:t xml:space="preserve">for the long-term </w:t>
      </w:r>
      <w:r w:rsidR="008C7515" w:rsidRPr="00823243">
        <w:t>well-being and resilience of people in the face of a changing climate</w:t>
      </w:r>
      <w:r w:rsidR="00823243" w:rsidRPr="00823243">
        <w:t>;</w:t>
      </w:r>
    </w:p>
    <w:p w14:paraId="11251A5F" w14:textId="4DA3E879" w:rsidR="00D14189" w:rsidRDefault="00EE3243" w:rsidP="005108DA">
      <w:pPr>
        <w:pStyle w:val="CBDNormalNoNumber"/>
        <w:ind w:left="1134" w:firstLine="567"/>
      </w:pPr>
      <w:r w:rsidRPr="006F5217">
        <w:t>4.</w:t>
      </w:r>
      <w:r w:rsidRPr="00D46FD3">
        <w:rPr>
          <w:i/>
          <w:iCs/>
        </w:rPr>
        <w:tab/>
      </w:r>
      <w:r w:rsidR="003F3BA0">
        <w:rPr>
          <w:i/>
          <w:iCs/>
        </w:rPr>
        <w:t>Stresses</w:t>
      </w:r>
      <w:r w:rsidR="003F3BA0" w:rsidRPr="00D46FD3">
        <w:t xml:space="preserve"> </w:t>
      </w:r>
      <w:r w:rsidR="00D14189" w:rsidRPr="00D46FD3">
        <w:t>that the achievement of the</w:t>
      </w:r>
      <w:r w:rsidR="008B32A5" w:rsidRPr="00D46FD3">
        <w:t xml:space="preserve"> mission,</w:t>
      </w:r>
      <w:r w:rsidR="00D14189" w:rsidRPr="00D46FD3">
        <w:t xml:space="preserve"> goals and </w:t>
      </w:r>
      <w:r w:rsidR="008B32A5" w:rsidRPr="00D46FD3">
        <w:t>targets</w:t>
      </w:r>
      <w:r w:rsidR="00D14189" w:rsidRPr="00D46FD3">
        <w:t xml:space="preserve"> of the </w:t>
      </w:r>
      <w:r w:rsidR="00D14189" w:rsidRPr="006F5217">
        <w:t>Kunming-Montreal Global Biodiversity Framework</w:t>
      </w:r>
      <w:r w:rsidR="00D14189" w:rsidRPr="00D46FD3">
        <w:t xml:space="preserve"> is not possible without urgent and effective action on </w:t>
      </w:r>
      <w:r w:rsidR="00734FC3">
        <w:t>a nexus approach to</w:t>
      </w:r>
      <w:r w:rsidR="00D14189" w:rsidRPr="00D46FD3">
        <w:t xml:space="preserve"> climate change </w:t>
      </w:r>
      <w:r w:rsidR="00D86143" w:rsidRPr="00D86143">
        <w:t>mitigation and adaptatio</w:t>
      </w:r>
      <w:r w:rsidR="00D86143">
        <w:t xml:space="preserve">n </w:t>
      </w:r>
      <w:r w:rsidR="00D14189" w:rsidRPr="00D46FD3">
        <w:t xml:space="preserve">in line with the </w:t>
      </w:r>
      <w:r w:rsidR="006C7651">
        <w:t>goals of the</w:t>
      </w:r>
      <w:r w:rsidR="00797FA0">
        <w:t xml:space="preserve"> </w:t>
      </w:r>
      <w:r w:rsidR="00D14189" w:rsidRPr="006F5217">
        <w:t>Paris Agreement</w:t>
      </w:r>
      <w:r w:rsidR="00797FA0">
        <w:t xml:space="preserve"> and that for achieving them it</w:t>
      </w:r>
      <w:r w:rsidR="00F96FD6">
        <w:t xml:space="preserve"> is highly critical to avoid further biodiversity loss and ecosystem degradation</w:t>
      </w:r>
      <w:r w:rsidR="00D14189" w:rsidRPr="00D46FD3">
        <w:t>;</w:t>
      </w:r>
    </w:p>
    <w:p w14:paraId="3AAE36EB" w14:textId="084B87EF" w:rsidR="0017591A" w:rsidRPr="00D46FD3" w:rsidRDefault="0017591A" w:rsidP="006F5217">
      <w:pPr>
        <w:pStyle w:val="CBDNormalNoNumber"/>
        <w:ind w:left="1134" w:firstLine="567"/>
        <w:rPr>
          <w:noProof/>
          <w:kern w:val="22"/>
        </w:rPr>
      </w:pPr>
      <w:r w:rsidRPr="0017591A">
        <w:rPr>
          <w:noProof/>
          <w:kern w:val="22"/>
        </w:rPr>
        <w:t xml:space="preserve">4. bis </w:t>
      </w:r>
      <w:r w:rsidRPr="005D7AEB">
        <w:rPr>
          <w:i/>
          <w:iCs/>
          <w:noProof/>
          <w:kern w:val="22"/>
        </w:rPr>
        <w:t>Urges</w:t>
      </w:r>
      <w:r w:rsidRPr="0017591A">
        <w:rPr>
          <w:noProof/>
          <w:kern w:val="22"/>
        </w:rPr>
        <w:t xml:space="preserve"> Parties and encourages other Governments to take into </w:t>
      </w:r>
      <w:r w:rsidRPr="00AE3B7F">
        <w:rPr>
          <w:noProof/>
          <w:kern w:val="22"/>
        </w:rPr>
        <w:t xml:space="preserve">account CBD decisions on climate-related geoengineering, as reaffirmed in decision </w:t>
      </w:r>
      <w:r w:rsidR="00AE3B7F">
        <w:rPr>
          <w:noProof/>
          <w:kern w:val="22"/>
        </w:rPr>
        <w:t>16</w:t>
      </w:r>
      <w:r w:rsidRPr="00AE3B7F">
        <w:rPr>
          <w:noProof/>
          <w:kern w:val="22"/>
        </w:rPr>
        <w:t xml:space="preserve">/22 </w:t>
      </w:r>
      <w:r w:rsidR="00AE3B7F">
        <w:rPr>
          <w:noProof/>
          <w:kern w:val="22"/>
        </w:rPr>
        <w:t>of</w:t>
      </w:r>
      <w:r w:rsidRPr="00AE3B7F">
        <w:rPr>
          <w:noProof/>
          <w:kern w:val="22"/>
        </w:rPr>
        <w:t xml:space="preserve"> 1 Nov</w:t>
      </w:r>
      <w:r w:rsidR="00AE3B7F">
        <w:rPr>
          <w:noProof/>
          <w:kern w:val="22"/>
        </w:rPr>
        <w:t>ember</w:t>
      </w:r>
      <w:r w:rsidRPr="00AE3B7F">
        <w:rPr>
          <w:noProof/>
          <w:kern w:val="22"/>
        </w:rPr>
        <w:t xml:space="preserve"> 2024</w:t>
      </w:r>
      <w:r w:rsidRPr="0017591A">
        <w:rPr>
          <w:noProof/>
          <w:kern w:val="22"/>
        </w:rPr>
        <w:t>;</w:t>
      </w:r>
    </w:p>
    <w:p w14:paraId="70421041" w14:textId="59D65A8F" w:rsidR="00B66E4E" w:rsidRPr="00D46FD3" w:rsidRDefault="00EE3243" w:rsidP="006F5217">
      <w:pPr>
        <w:pStyle w:val="CBDNormalNoNumber"/>
        <w:ind w:left="1134" w:firstLine="567"/>
        <w:rPr>
          <w:noProof/>
          <w:kern w:val="22"/>
        </w:rPr>
      </w:pPr>
      <w:r w:rsidRPr="006F5217">
        <w:t>5.</w:t>
      </w:r>
      <w:r w:rsidRPr="00D46FD3">
        <w:rPr>
          <w:i/>
          <w:iCs/>
        </w:rPr>
        <w:tab/>
      </w:r>
      <w:r w:rsidR="00B73816" w:rsidRPr="005D7AEB">
        <w:t>[</w:t>
      </w:r>
      <w:r w:rsidR="00B66E4E" w:rsidRPr="00D46FD3">
        <w:rPr>
          <w:i/>
          <w:iCs/>
        </w:rPr>
        <w:t>Adopts</w:t>
      </w:r>
      <w:r w:rsidR="00B73816" w:rsidRPr="005D7AEB">
        <w:t>]</w:t>
      </w:r>
      <w:r w:rsidR="00B66E4E" w:rsidRPr="00D46FD3">
        <w:rPr>
          <w:i/>
          <w:iCs/>
        </w:rPr>
        <w:t xml:space="preserve"> </w:t>
      </w:r>
      <w:r w:rsidR="00B66E4E" w:rsidRPr="00D46FD3">
        <w:t xml:space="preserve">the supplement to the </w:t>
      </w:r>
      <w:r w:rsidR="00F84E27" w:rsidRPr="00D46FD3">
        <w:t>V</w:t>
      </w:r>
      <w:r w:rsidR="00F44D0A" w:rsidRPr="00D46FD3">
        <w:t xml:space="preserve">oluntary </w:t>
      </w:r>
      <w:r w:rsidR="00F84E27" w:rsidRPr="00D46FD3">
        <w:t>G</w:t>
      </w:r>
      <w:r w:rsidR="00F44D0A" w:rsidRPr="00D46FD3">
        <w:t xml:space="preserve">uidelines for the </w:t>
      </w:r>
      <w:r w:rsidR="00F84E27" w:rsidRPr="00D46FD3">
        <w:t>D</w:t>
      </w:r>
      <w:r w:rsidR="00F44D0A" w:rsidRPr="00D46FD3">
        <w:t xml:space="preserve">esign and </w:t>
      </w:r>
      <w:r w:rsidR="00F84E27" w:rsidRPr="00D46FD3">
        <w:t>E</w:t>
      </w:r>
      <w:r w:rsidR="00F44D0A" w:rsidRPr="00D46FD3">
        <w:t xml:space="preserve">ffective </w:t>
      </w:r>
      <w:r w:rsidR="00F84E27" w:rsidRPr="00D46FD3">
        <w:t>I</w:t>
      </w:r>
      <w:r w:rsidR="00F44D0A" w:rsidRPr="00D46FD3">
        <w:t xml:space="preserve">mplementation of </w:t>
      </w:r>
      <w:r w:rsidR="00F84E27" w:rsidRPr="00D46FD3">
        <w:t>E</w:t>
      </w:r>
      <w:r w:rsidR="00F44D0A" w:rsidRPr="00D46FD3">
        <w:t xml:space="preserve">cosystem-based </w:t>
      </w:r>
      <w:r w:rsidR="00F84E27" w:rsidRPr="00D46FD3">
        <w:t>A</w:t>
      </w:r>
      <w:r w:rsidR="00F44D0A" w:rsidRPr="00D46FD3">
        <w:t xml:space="preserve">pproaches to </w:t>
      </w:r>
      <w:r w:rsidR="00F84E27" w:rsidRPr="00D46FD3">
        <w:t>C</w:t>
      </w:r>
      <w:r w:rsidR="00F44D0A" w:rsidRPr="00D46FD3">
        <w:t xml:space="preserve">limate </w:t>
      </w:r>
      <w:r w:rsidR="00F84E27" w:rsidRPr="00D46FD3">
        <w:t>C</w:t>
      </w:r>
      <w:r w:rsidR="00F44D0A" w:rsidRPr="00D46FD3">
        <w:t xml:space="preserve">hange </w:t>
      </w:r>
      <w:r w:rsidR="00F84E27" w:rsidRPr="00D46FD3">
        <w:t>A</w:t>
      </w:r>
      <w:r w:rsidR="00F44D0A" w:rsidRPr="00D46FD3">
        <w:t xml:space="preserve">daptation and </w:t>
      </w:r>
      <w:r w:rsidR="00F84E27" w:rsidRPr="00D46FD3">
        <w:t>D</w:t>
      </w:r>
      <w:r w:rsidR="00F44D0A" w:rsidRPr="00D46FD3">
        <w:t xml:space="preserve">isaster </w:t>
      </w:r>
      <w:r w:rsidR="00F84E27" w:rsidRPr="00D46FD3">
        <w:t>R</w:t>
      </w:r>
      <w:r w:rsidR="00F44D0A" w:rsidRPr="00D46FD3">
        <w:t xml:space="preserve">isk </w:t>
      </w:r>
      <w:r w:rsidR="00F84E27" w:rsidRPr="00D46FD3">
        <w:t>R</w:t>
      </w:r>
      <w:r w:rsidR="00F44D0A" w:rsidRPr="00D46FD3">
        <w:t>eduction contained in the annex to the present decision</w:t>
      </w:r>
      <w:r w:rsidR="00D64B5F">
        <w:t xml:space="preserve">, </w:t>
      </w:r>
      <w:r w:rsidR="00D64B5F" w:rsidRPr="00D64B5F">
        <w:t>to be applied by the Parties in their territories, in accordance with current national law and applicable international law</w:t>
      </w:r>
      <w:r w:rsidR="00F44D0A" w:rsidRPr="00D46FD3">
        <w:t>;</w:t>
      </w:r>
    </w:p>
    <w:p w14:paraId="32B50500" w14:textId="2F48EEFC" w:rsidR="00D14189" w:rsidRPr="00D46FD3" w:rsidRDefault="00EE3243" w:rsidP="006F5217">
      <w:pPr>
        <w:pStyle w:val="CBDNormalNoNumber"/>
        <w:ind w:left="1134" w:firstLine="567"/>
      </w:pPr>
      <w:r w:rsidRPr="006F5217">
        <w:t>6.</w:t>
      </w:r>
      <w:r w:rsidRPr="00D46FD3">
        <w:rPr>
          <w:i/>
          <w:iCs/>
        </w:rPr>
        <w:tab/>
      </w:r>
      <w:r w:rsidR="0078186A">
        <w:rPr>
          <w:i/>
          <w:iCs/>
        </w:rPr>
        <w:t>Encourages</w:t>
      </w:r>
      <w:r w:rsidR="00D14189" w:rsidRPr="00D46FD3">
        <w:t xml:space="preserve"> Parties, </w:t>
      </w:r>
      <w:r w:rsidR="005D0438" w:rsidRPr="00AE3B7F">
        <w:t>and other governments at all levels,</w:t>
      </w:r>
      <w:r w:rsidR="00D14189" w:rsidRPr="00D46FD3">
        <w:t xml:space="preserve"> when undertaking actions to ensure the achievement of Targets</w:t>
      </w:r>
      <w:r w:rsidR="00D14189" w:rsidRPr="006F5217">
        <w:t xml:space="preserve"> 8 a</w:t>
      </w:r>
      <w:r w:rsidR="00D14189" w:rsidRPr="00D46FD3">
        <w:t xml:space="preserve">nd 11 of the Framework, </w:t>
      </w:r>
      <w:r w:rsidR="001B2AD4">
        <w:t xml:space="preserve">as well as Target 2, </w:t>
      </w:r>
      <w:r w:rsidR="00D14189" w:rsidRPr="00D46FD3">
        <w:t xml:space="preserve">with the full and effective participation of </w:t>
      </w:r>
      <w:r w:rsidR="00D14189" w:rsidRPr="006F5217">
        <w:t>indigenous people</w:t>
      </w:r>
      <w:r w:rsidR="00D14189" w:rsidRPr="00D46FD3">
        <w:t>s and local communities</w:t>
      </w:r>
      <w:r w:rsidR="00B43B68" w:rsidRPr="00B43B68">
        <w:t>, women and girls, children and youth, persons with disabilities, people in vulnerable situations and those most dependent on biodiversity</w:t>
      </w:r>
      <w:r w:rsidR="00AE3B7F">
        <w:t>:</w:t>
      </w:r>
    </w:p>
    <w:p w14:paraId="658D9003" w14:textId="54CBFCA2" w:rsidR="00D14189" w:rsidRDefault="00EE3243" w:rsidP="00CE2337">
      <w:pPr>
        <w:pStyle w:val="CBDNormalNoNumber"/>
        <w:ind w:left="1134" w:firstLine="567"/>
      </w:pPr>
      <w:r w:rsidRPr="00BE3DC4">
        <w:t>(a)</w:t>
      </w:r>
      <w:r w:rsidRPr="00BE3DC4">
        <w:tab/>
      </w:r>
      <w:r w:rsidR="00547370" w:rsidRPr="00BE3DC4">
        <w:t>To i</w:t>
      </w:r>
      <w:r w:rsidR="00D14189" w:rsidRPr="00BE3DC4">
        <w:t xml:space="preserve">dentify </w:t>
      </w:r>
      <w:r w:rsidR="00C01943" w:rsidRPr="00BE3DC4">
        <w:t xml:space="preserve">and operationalize </w:t>
      </w:r>
      <w:r w:rsidR="00D14189" w:rsidRPr="00BE3DC4">
        <w:t xml:space="preserve">potential </w:t>
      </w:r>
      <w:r w:rsidR="008C5558" w:rsidRPr="00BE3DC4">
        <w:t xml:space="preserve">biodiversity and climate </w:t>
      </w:r>
      <w:r w:rsidR="00D14189" w:rsidRPr="00BE3DC4">
        <w:t xml:space="preserve">synergies </w:t>
      </w:r>
      <w:r w:rsidR="00A422A5" w:rsidRPr="00BE3DC4">
        <w:t>through their national biodiversity strategies and action plans and relevant national targets</w:t>
      </w:r>
      <w:r w:rsidR="005D3FFB" w:rsidRPr="00BE3DC4">
        <w:t xml:space="preserve"> including by prioritizing the </w:t>
      </w:r>
      <w:r w:rsidR="00B52F5F" w:rsidRPr="00BE3DC4">
        <w:t>conservation</w:t>
      </w:r>
      <w:r w:rsidR="005D3FFB" w:rsidRPr="00BE3DC4">
        <w:t xml:space="preserve"> and restoration of ecological integrity,</w:t>
      </w:r>
      <w:r w:rsidR="00A422A5" w:rsidRPr="00BE3DC4">
        <w:t xml:space="preserve"> ensure synergies with other national planning processes, including nationally determined contributions</w:t>
      </w:r>
      <w:r w:rsidR="008B32A5" w:rsidRPr="00BE3DC4">
        <w:t>,</w:t>
      </w:r>
      <w:r w:rsidR="00A422A5" w:rsidRPr="00BE3DC4">
        <w:t xml:space="preserve"> national adaptation plans</w:t>
      </w:r>
      <w:r w:rsidR="006C7027" w:rsidRPr="00BE3DC4">
        <w:t>,</w:t>
      </w:r>
      <w:r w:rsidR="008B32A5" w:rsidRPr="00BE3DC4">
        <w:t xml:space="preserve"> </w:t>
      </w:r>
      <w:r w:rsidR="00FE0AA6" w:rsidRPr="00BE3DC4">
        <w:t>l</w:t>
      </w:r>
      <w:r w:rsidR="008B32A5" w:rsidRPr="00BE3DC4">
        <w:t xml:space="preserve">and </w:t>
      </w:r>
      <w:r w:rsidR="00FE0AA6" w:rsidRPr="00BE3DC4">
        <w:t>d</w:t>
      </w:r>
      <w:r w:rsidR="008B32A5" w:rsidRPr="00BE3DC4">
        <w:t xml:space="preserve">egradation </w:t>
      </w:r>
      <w:r w:rsidR="00FE0AA6" w:rsidRPr="00BE3DC4">
        <w:t>n</w:t>
      </w:r>
      <w:r w:rsidR="00724FBE" w:rsidRPr="00BE3DC4">
        <w:t>eutrality t</w:t>
      </w:r>
      <w:r w:rsidR="008B32A5" w:rsidRPr="00BE3DC4">
        <w:t>argets</w:t>
      </w:r>
      <w:r w:rsidR="006C7027" w:rsidRPr="00BE3DC4">
        <w:t xml:space="preserve"> and gender plans of action,</w:t>
      </w:r>
      <w:r w:rsidR="00AC7B68" w:rsidRPr="00BE3DC4">
        <w:t xml:space="preserve"> </w:t>
      </w:r>
      <w:r w:rsidR="00D14189" w:rsidRPr="00BE3DC4">
        <w:t xml:space="preserve">and promote positive </w:t>
      </w:r>
      <w:r w:rsidR="006030ED" w:rsidRPr="00BE3DC4">
        <w:t xml:space="preserve">impacts </w:t>
      </w:r>
      <w:r w:rsidR="00D14189" w:rsidRPr="00BE3DC4">
        <w:t>and avoid negative impacts</w:t>
      </w:r>
      <w:r w:rsidR="00FC522B" w:rsidRPr="00BE3DC4">
        <w:t xml:space="preserve"> of climate action</w:t>
      </w:r>
      <w:r w:rsidR="00D14189" w:rsidRPr="00BE3DC4">
        <w:t xml:space="preserve"> on biodiversity and </w:t>
      </w:r>
      <w:r w:rsidR="00536609" w:rsidRPr="00BE3DC4">
        <w:t xml:space="preserve">for </w:t>
      </w:r>
      <w:r w:rsidR="00D14189" w:rsidRPr="00BE3DC4">
        <w:t>communities that directly depend on biodiversity</w:t>
      </w:r>
      <w:r w:rsidR="006A7F28" w:rsidRPr="00BE3DC4">
        <w:t xml:space="preserve">, </w:t>
      </w:r>
      <w:r w:rsidR="00CE2337" w:rsidRPr="00BE3DC4">
        <w:t>including the recognition of customary rights and the respect for free, prior, and informed consent at all stages, and ensuring that the development and implementation of these integrated plans are supported by adequate, predictable, and easily accessible means of implementation</w:t>
      </w:r>
      <w:r w:rsidR="00BE3DC4">
        <w:t>;</w:t>
      </w:r>
    </w:p>
    <w:p w14:paraId="526F9B3F" w14:textId="5BFAEE48" w:rsidR="007344A0" w:rsidRPr="00D46FD3" w:rsidRDefault="007344A0" w:rsidP="006F5217">
      <w:pPr>
        <w:pStyle w:val="CBDNormalNoNumber"/>
        <w:ind w:left="1134" w:firstLine="567"/>
      </w:pPr>
      <w:r w:rsidRPr="007344A0">
        <w:t>(a bis) To prioritize the protection, conservation, restoration, sustainable management and enhancement of carbon-rich terrestrial, freshwater, marine and coastal, managed and unmanaged ecosystems and of ecosystems with high ecological integrity and adaptive capacities, strengthening carbon sinks and limiting the risk of crossing tipping points;</w:t>
      </w:r>
    </w:p>
    <w:p w14:paraId="684C8156" w14:textId="3C118CE3" w:rsidR="00F40F43" w:rsidRPr="003D4F7F" w:rsidRDefault="003D4F7F" w:rsidP="006F5217">
      <w:pPr>
        <w:pStyle w:val="CBDNormalNoNumber"/>
        <w:ind w:left="1134" w:firstLine="567"/>
        <w:rPr>
          <w:bCs/>
        </w:rPr>
      </w:pPr>
      <w:r w:rsidRPr="003D4F7F">
        <w:rPr>
          <w:bCs/>
        </w:rPr>
        <w:lastRenderedPageBreak/>
        <w:t>(</w:t>
      </w:r>
      <w:r w:rsidR="00840259" w:rsidRPr="003D4F7F">
        <w:rPr>
          <w:bCs/>
        </w:rPr>
        <w:t>b</w:t>
      </w:r>
      <w:r w:rsidRPr="003D4F7F">
        <w:rPr>
          <w:bCs/>
        </w:rPr>
        <w:t>)</w:t>
      </w:r>
      <w:r w:rsidR="00840259" w:rsidRPr="003D4F7F">
        <w:rPr>
          <w:bCs/>
        </w:rPr>
        <w:t xml:space="preserve"> bis </w:t>
      </w:r>
      <w:proofErr w:type="gramStart"/>
      <w:r w:rsidR="00840259" w:rsidRPr="003D4F7F">
        <w:rPr>
          <w:bCs/>
        </w:rPr>
        <w:t>To</w:t>
      </w:r>
      <w:proofErr w:type="gramEnd"/>
      <w:r w:rsidR="00840259" w:rsidRPr="003D4F7F">
        <w:rPr>
          <w:bCs/>
        </w:rPr>
        <w:t xml:space="preserve"> promote and support the use of the 71 response options </w:t>
      </w:r>
      <w:r w:rsidR="0091358C" w:rsidRPr="003D4F7F">
        <w:rPr>
          <w:bCs/>
        </w:rPr>
        <w:t xml:space="preserve">assessed in the Thematic Assessment Report on Interlinkages among Biodiversity, Water, Food and Health of the Intergovernmental Science-Policy Platform on Biodiversity and Ecosystem </w:t>
      </w:r>
      <w:proofErr w:type="gramStart"/>
      <w:r w:rsidR="0091358C" w:rsidRPr="003D4F7F">
        <w:rPr>
          <w:bCs/>
        </w:rPr>
        <w:t>Services</w:t>
      </w:r>
      <w:r w:rsidR="00840259" w:rsidRPr="003D4F7F">
        <w:rPr>
          <w:bCs/>
        </w:rPr>
        <w:t>;</w:t>
      </w:r>
      <w:proofErr w:type="gramEnd"/>
    </w:p>
    <w:p w14:paraId="02EE0A9B" w14:textId="55153267" w:rsidR="00792BB3" w:rsidRPr="00366969" w:rsidRDefault="00EE3243" w:rsidP="005A0F01">
      <w:pPr>
        <w:pStyle w:val="CBDNormalNoNumber"/>
        <w:ind w:left="1134" w:firstLine="567"/>
        <w:rPr>
          <w:noProof/>
          <w:snapToGrid w:val="0"/>
        </w:rPr>
      </w:pPr>
      <w:r w:rsidRPr="006F5217">
        <w:t>7.</w:t>
      </w:r>
      <w:r w:rsidRPr="00D46FD3">
        <w:rPr>
          <w:i/>
          <w:iCs/>
        </w:rPr>
        <w:tab/>
      </w:r>
      <w:r w:rsidR="00792BB3" w:rsidRPr="00D46FD3">
        <w:rPr>
          <w:i/>
          <w:iCs/>
        </w:rPr>
        <w:t xml:space="preserve">Encourages </w:t>
      </w:r>
      <w:r w:rsidR="00792BB3" w:rsidRPr="00D46FD3">
        <w:t>Parties, other Governments</w:t>
      </w:r>
      <w:r w:rsidR="0081007B">
        <w:t xml:space="preserve"> at all levels</w:t>
      </w:r>
      <w:r w:rsidR="00792BB3" w:rsidRPr="00D46FD3">
        <w:t xml:space="preserve"> and relevant organizations, </w:t>
      </w:r>
      <w:r w:rsidR="003A4423">
        <w:t>in accordance with</w:t>
      </w:r>
      <w:r w:rsidR="00792BB3" w:rsidRPr="00D46FD3">
        <w:t xml:space="preserve"> domestic priorities, circumstances and capabilities, to make use of the </w:t>
      </w:r>
      <w:r w:rsidR="00230EE6" w:rsidRPr="00D46FD3">
        <w:t>V</w:t>
      </w:r>
      <w:r w:rsidR="00792BB3" w:rsidRPr="00D46FD3">
        <w:t xml:space="preserve">oluntary </w:t>
      </w:r>
      <w:r w:rsidR="00230EE6" w:rsidRPr="00D46FD3">
        <w:t>G</w:t>
      </w:r>
      <w:r w:rsidR="00792BB3" w:rsidRPr="00D46FD3">
        <w:t>uidelines</w:t>
      </w:r>
      <w:r w:rsidR="00483772" w:rsidRPr="00D46FD3">
        <w:t xml:space="preserve"> and </w:t>
      </w:r>
      <w:r w:rsidR="00230EE6" w:rsidRPr="00D46FD3">
        <w:t xml:space="preserve">its </w:t>
      </w:r>
      <w:r w:rsidR="00483772" w:rsidRPr="00D46FD3">
        <w:t>supplement</w:t>
      </w:r>
      <w:r w:rsidR="001C2422">
        <w:t xml:space="preserve"> </w:t>
      </w:r>
      <w:r w:rsidR="001C2422" w:rsidRPr="001C2422">
        <w:t>including the essential social and environmental safeguards to avoid or minimize social and environmental risks</w:t>
      </w:r>
      <w:r w:rsidR="00E976D2" w:rsidRPr="00E976D2">
        <w:t xml:space="preserve">, </w:t>
      </w:r>
      <w:r w:rsidR="00792BB3" w:rsidRPr="00D46FD3">
        <w:t xml:space="preserve">when designing and implementing </w:t>
      </w:r>
      <w:r w:rsidR="00483772" w:rsidRPr="00D46FD3">
        <w:t xml:space="preserve">nature-based solutions </w:t>
      </w:r>
      <w:r w:rsidR="00483772" w:rsidRPr="00E46481">
        <w:t>and</w:t>
      </w:r>
      <w:r w:rsidR="00483772" w:rsidRPr="00E46481" w:rsidDel="007B5437">
        <w:t>/or</w:t>
      </w:r>
      <w:r w:rsidR="00483772" w:rsidRPr="00D46FD3">
        <w:t xml:space="preserve"> </w:t>
      </w:r>
      <w:r w:rsidR="00792BB3" w:rsidRPr="00D46FD3">
        <w:t>ecosystem-based approaches</w:t>
      </w:r>
      <w:r w:rsidR="009257F1" w:rsidRPr="00D46FD3">
        <w:t xml:space="preserve"> </w:t>
      </w:r>
      <w:r w:rsidR="009D1674" w:rsidRPr="00D46FD3">
        <w:t xml:space="preserve">for climate change </w:t>
      </w:r>
      <w:r w:rsidR="009D1674" w:rsidRPr="00DE2178">
        <w:t xml:space="preserve">mitigation, </w:t>
      </w:r>
      <w:r w:rsidR="009D1674" w:rsidRPr="00366969">
        <w:t>adaptation and disaster risk reduction</w:t>
      </w:r>
      <w:r w:rsidR="00792BB3" w:rsidRPr="00366969">
        <w:t>, recognizing th</w:t>
      </w:r>
      <w:r w:rsidR="009257F1" w:rsidRPr="00366969">
        <w:t>e co-benefits for biodiversity</w:t>
      </w:r>
      <w:r w:rsidR="008972CD" w:rsidRPr="00366969">
        <w:t xml:space="preserve"> and</w:t>
      </w:r>
      <w:r w:rsidR="009257F1" w:rsidRPr="00366969">
        <w:t xml:space="preserve"> livelihoods</w:t>
      </w:r>
      <w:r w:rsidR="00590F30" w:rsidRPr="00366969">
        <w:t>;</w:t>
      </w:r>
    </w:p>
    <w:p w14:paraId="4848F059" w14:textId="17257041" w:rsidR="00590F30" w:rsidRPr="00366969" w:rsidRDefault="00EE3243" w:rsidP="006F5217">
      <w:pPr>
        <w:pStyle w:val="CBDNormalNoNumber"/>
        <w:ind w:left="1134" w:firstLine="567"/>
      </w:pPr>
      <w:r w:rsidRPr="00366969">
        <w:rPr>
          <w:iCs/>
        </w:rPr>
        <w:t>8.</w:t>
      </w:r>
      <w:r w:rsidRPr="00366969">
        <w:rPr>
          <w:i/>
        </w:rPr>
        <w:tab/>
      </w:r>
      <w:r w:rsidR="003D75C3" w:rsidRPr="00366969">
        <w:rPr>
          <w:i/>
        </w:rPr>
        <w:t>Urges</w:t>
      </w:r>
      <w:r w:rsidR="003D75C3" w:rsidRPr="00366969">
        <w:rPr>
          <w:iCs/>
        </w:rPr>
        <w:t xml:space="preserve"> developed country Parties</w:t>
      </w:r>
      <w:r w:rsidR="00962F3C" w:rsidRPr="00366969">
        <w:rPr>
          <w:iCs/>
        </w:rPr>
        <w:t xml:space="preserve"> and</w:t>
      </w:r>
      <w:r w:rsidR="003D75C3" w:rsidRPr="00366969">
        <w:rPr>
          <w:iCs/>
        </w:rPr>
        <w:t xml:space="preserve"> </w:t>
      </w:r>
      <w:r w:rsidR="00423DEF" w:rsidRPr="00366969">
        <w:rPr>
          <w:i/>
        </w:rPr>
        <w:t>e</w:t>
      </w:r>
      <w:r w:rsidR="00D14189" w:rsidRPr="00366969">
        <w:rPr>
          <w:i/>
        </w:rPr>
        <w:t xml:space="preserve">ncourages </w:t>
      </w:r>
      <w:r w:rsidR="00423DEF" w:rsidRPr="00366969">
        <w:rPr>
          <w:iCs/>
        </w:rPr>
        <w:t xml:space="preserve">other </w:t>
      </w:r>
      <w:r w:rsidR="00D14189" w:rsidRPr="00366969">
        <w:t>Parties</w:t>
      </w:r>
      <w:r w:rsidR="00423DEF" w:rsidRPr="00366969">
        <w:t xml:space="preserve"> in a position to do so</w:t>
      </w:r>
      <w:r w:rsidR="00D14189" w:rsidRPr="00366969">
        <w:t>, other Governments</w:t>
      </w:r>
      <w:r w:rsidR="000D27D6" w:rsidRPr="00366969">
        <w:t xml:space="preserve"> at all levels</w:t>
      </w:r>
      <w:r w:rsidR="00D14189" w:rsidRPr="00366969">
        <w:t xml:space="preserve">, financial institutions, </w:t>
      </w:r>
      <w:r w:rsidR="007F7C58" w:rsidRPr="00366969">
        <w:t>multilateral development banks</w:t>
      </w:r>
      <w:r w:rsidR="0055300E" w:rsidRPr="00366969">
        <w:t>,</w:t>
      </w:r>
      <w:r w:rsidR="00EF2D7B" w:rsidRPr="00366969">
        <w:t xml:space="preserve"> and other</w:t>
      </w:r>
      <w:r w:rsidR="0055300E" w:rsidRPr="00366969">
        <w:t xml:space="preserve"> </w:t>
      </w:r>
      <w:r w:rsidR="00D14189" w:rsidRPr="00366969">
        <w:t>relevant organizations</w:t>
      </w:r>
      <w:r w:rsidR="00590F30" w:rsidRPr="00366969">
        <w:t>,</w:t>
      </w:r>
      <w:r w:rsidR="00D14189" w:rsidRPr="00366969">
        <w:t xml:space="preserve"> </w:t>
      </w:r>
      <w:r w:rsidR="002B109E" w:rsidRPr="00366969">
        <w:t>including</w:t>
      </w:r>
      <w:r w:rsidR="00590F30" w:rsidRPr="00366969">
        <w:t xml:space="preserve"> </w:t>
      </w:r>
      <w:r w:rsidR="00D14189" w:rsidRPr="00366969">
        <w:t>the private sector,</w:t>
      </w:r>
      <w:r w:rsidR="00D14189" w:rsidRPr="00366969">
        <w:rPr>
          <w:i/>
        </w:rPr>
        <w:t xml:space="preserve"> </w:t>
      </w:r>
      <w:r w:rsidR="00D14189" w:rsidRPr="00366969" w:rsidDel="002B109E">
        <w:t>consistent</w:t>
      </w:r>
      <w:r w:rsidR="00590F30" w:rsidRPr="00366969">
        <w:t xml:space="preserve"> </w:t>
      </w:r>
      <w:r w:rsidR="00D14189" w:rsidRPr="00366969">
        <w:t>with Article </w:t>
      </w:r>
      <w:hyperlink r:id="rId20" w:history="1">
        <w:r w:rsidR="00D14189" w:rsidRPr="00366969">
          <w:rPr>
            <w:rStyle w:val="Hyperlink"/>
            <w:color w:val="auto"/>
          </w:rPr>
          <w:t>20</w:t>
        </w:r>
      </w:hyperlink>
      <w:r w:rsidR="00D14189" w:rsidRPr="00366969">
        <w:t xml:space="preserve"> of the Convention</w:t>
      </w:r>
      <w:r w:rsidR="00181DAC" w:rsidRPr="00366969">
        <w:t xml:space="preserve"> a</w:t>
      </w:r>
      <w:r w:rsidR="000F0467" w:rsidRPr="00366969">
        <w:t xml:space="preserve">nd </w:t>
      </w:r>
      <w:r w:rsidR="00E07012" w:rsidRPr="00366969">
        <w:t>Target 19 of the Framework</w:t>
      </w:r>
      <w:r w:rsidR="00D14189" w:rsidRPr="00366969">
        <w:t xml:space="preserve">, to </w:t>
      </w:r>
      <w:r w:rsidR="000C546D" w:rsidRPr="00366969">
        <w:t xml:space="preserve">collectively </w:t>
      </w:r>
      <w:r w:rsidR="00D14189" w:rsidRPr="00366969">
        <w:t xml:space="preserve">scale up investments for </w:t>
      </w:r>
      <w:r w:rsidR="000D0006" w:rsidRPr="00366969">
        <w:t xml:space="preserve">the conservation and sustainable use of biodiversity, ecosystem restoration and sustainable infrastructure including through supporting </w:t>
      </w:r>
      <w:r w:rsidR="00D14189" w:rsidRPr="00366969">
        <w:t xml:space="preserve">climate change </w:t>
      </w:r>
      <w:r w:rsidR="00A422A5" w:rsidRPr="00366969">
        <w:t xml:space="preserve">mitigation, </w:t>
      </w:r>
      <w:r w:rsidR="00D14189" w:rsidRPr="00366969">
        <w:t>adaptation and disaster risk reduction, through the</w:t>
      </w:r>
      <w:r w:rsidR="005B3277" w:rsidRPr="00366969">
        <w:t xml:space="preserve"> </w:t>
      </w:r>
      <w:r w:rsidR="00D14189" w:rsidRPr="00366969">
        <w:t>conservation</w:t>
      </w:r>
      <w:r w:rsidR="00A905C1" w:rsidRPr="00366969">
        <w:t>, restoration</w:t>
      </w:r>
      <w:r w:rsidR="00D14189" w:rsidRPr="00366969">
        <w:t xml:space="preserve"> and sustainable use of biodiversity</w:t>
      </w:r>
      <w:r w:rsidR="004B302B" w:rsidRPr="00366969">
        <w:t xml:space="preserve"> and</w:t>
      </w:r>
      <w:r w:rsidR="005B6B02" w:rsidRPr="00366969">
        <w:t xml:space="preserve"> leve</w:t>
      </w:r>
      <w:r w:rsidR="005972D9" w:rsidRPr="00366969">
        <w:t>raging the potential of nature-based solutions</w:t>
      </w:r>
      <w:r w:rsidR="00460242" w:rsidRPr="00366969">
        <w:rPr>
          <w:rStyle w:val="FootnoteReference"/>
        </w:rPr>
        <w:footnoteReference w:id="7"/>
      </w:r>
      <w:r w:rsidR="007B5DF6" w:rsidRPr="00366969">
        <w:t xml:space="preserve"> and</w:t>
      </w:r>
      <w:r w:rsidR="00590F30" w:rsidRPr="00366969">
        <w:t>/or</w:t>
      </w:r>
      <w:r w:rsidR="007B5DF6" w:rsidRPr="00366969">
        <w:t xml:space="preserve"> </w:t>
      </w:r>
      <w:r w:rsidR="00BC227B" w:rsidRPr="00366969">
        <w:t>ecosystem-based approaches and their</w:t>
      </w:r>
      <w:r w:rsidR="00C4530C" w:rsidRPr="00366969">
        <w:t xml:space="preserve"> multiple benefits</w:t>
      </w:r>
      <w:r w:rsidR="00CE7286" w:rsidRPr="00366969">
        <w:t xml:space="preserve"> with environmental and social safeguards</w:t>
      </w:r>
      <w:bookmarkStart w:id="2" w:name="_Hlk205199429"/>
      <w:r w:rsidR="00590F30" w:rsidRPr="00366969">
        <w:t>;</w:t>
      </w:r>
    </w:p>
    <w:p w14:paraId="616E96F8" w14:textId="43FBD203" w:rsidR="00613233" w:rsidRPr="00590F30" w:rsidRDefault="00EE3243" w:rsidP="00590F30">
      <w:pPr>
        <w:pStyle w:val="CBDNormalNoNumber"/>
        <w:ind w:left="1134" w:firstLine="567"/>
        <w:rPr>
          <w:i/>
          <w:iCs/>
          <w:noProof/>
          <w:snapToGrid w:val="0"/>
        </w:rPr>
      </w:pPr>
      <w:r w:rsidRPr="00366969">
        <w:rPr>
          <w:noProof/>
          <w:snapToGrid w:val="0"/>
        </w:rPr>
        <w:t>9.</w:t>
      </w:r>
      <w:r w:rsidRPr="00366969">
        <w:rPr>
          <w:i/>
          <w:iCs/>
          <w:noProof/>
          <w:snapToGrid w:val="0"/>
        </w:rPr>
        <w:tab/>
      </w:r>
      <w:r w:rsidR="00A77744" w:rsidRPr="00366969">
        <w:rPr>
          <w:i/>
          <w:iCs/>
          <w:noProof/>
          <w:snapToGrid w:val="0"/>
        </w:rPr>
        <w:t>Invites</w:t>
      </w:r>
      <w:r w:rsidR="00A77744" w:rsidRPr="00366969">
        <w:rPr>
          <w:noProof/>
          <w:snapToGrid w:val="0"/>
        </w:rPr>
        <w:t xml:space="preserve"> the Coalition of Finance Ministers </w:t>
      </w:r>
      <w:r w:rsidR="002670A8" w:rsidRPr="00366969">
        <w:rPr>
          <w:noProof/>
          <w:snapToGrid w:val="0"/>
        </w:rPr>
        <w:t>for Climate Action</w:t>
      </w:r>
      <w:r w:rsidR="00590F30" w:rsidRPr="00366969">
        <w:rPr>
          <w:noProof/>
          <w:snapToGrid w:val="0"/>
        </w:rPr>
        <w:t xml:space="preserve"> </w:t>
      </w:r>
      <w:r w:rsidR="006E4CD7" w:rsidRPr="00366969">
        <w:rPr>
          <w:noProof/>
          <w:snapToGrid w:val="0"/>
        </w:rPr>
        <w:t xml:space="preserve">and its institutional partners to further </w:t>
      </w:r>
      <w:r w:rsidR="00A77744" w:rsidRPr="00366969">
        <w:rPr>
          <w:noProof/>
          <w:snapToGrid w:val="0"/>
        </w:rPr>
        <w:t>integrat</w:t>
      </w:r>
      <w:r w:rsidR="00E5652B" w:rsidRPr="00366969">
        <w:rPr>
          <w:noProof/>
          <w:snapToGrid w:val="0"/>
        </w:rPr>
        <w:t>e</w:t>
      </w:r>
      <w:r w:rsidR="006E4CD7" w:rsidRPr="00366969">
        <w:rPr>
          <w:noProof/>
          <w:snapToGrid w:val="0"/>
        </w:rPr>
        <w:t xml:space="preserve"> biodiversity</w:t>
      </w:r>
      <w:r w:rsidR="00A77744" w:rsidRPr="00366969">
        <w:rPr>
          <w:noProof/>
          <w:snapToGrid w:val="0"/>
        </w:rPr>
        <w:t xml:space="preserve"> and climate</w:t>
      </w:r>
      <w:r w:rsidR="006E4CD7" w:rsidRPr="00366969">
        <w:rPr>
          <w:noProof/>
          <w:snapToGrid w:val="0"/>
        </w:rPr>
        <w:t xml:space="preserve"> change</w:t>
      </w:r>
      <w:r w:rsidR="002670A8" w:rsidRPr="00366969">
        <w:rPr>
          <w:noProof/>
          <w:snapToGrid w:val="0"/>
        </w:rPr>
        <w:t xml:space="preserve"> interlinkages</w:t>
      </w:r>
      <w:r w:rsidR="006E4CD7" w:rsidRPr="00366969">
        <w:rPr>
          <w:noProof/>
          <w:snapToGrid w:val="0"/>
        </w:rPr>
        <w:t xml:space="preserve"> into its work programme</w:t>
      </w:r>
      <w:bookmarkStart w:id="3" w:name="_Hlk205199593"/>
      <w:bookmarkEnd w:id="2"/>
      <w:r w:rsidR="006E4CD7" w:rsidRPr="00366969">
        <w:rPr>
          <w:noProof/>
          <w:snapToGrid w:val="0"/>
        </w:rPr>
        <w:t xml:space="preserve">, including </w:t>
      </w:r>
      <w:r w:rsidR="00E5652B" w:rsidRPr="00366969">
        <w:rPr>
          <w:noProof/>
          <w:snapToGrid w:val="0"/>
        </w:rPr>
        <w:t xml:space="preserve">through </w:t>
      </w:r>
      <w:r w:rsidR="006E4CD7" w:rsidRPr="00366969">
        <w:rPr>
          <w:noProof/>
          <w:snapToGrid w:val="0"/>
        </w:rPr>
        <w:t xml:space="preserve">the development </w:t>
      </w:r>
      <w:r w:rsidR="006E4CD7" w:rsidRPr="00D46FD3">
        <w:rPr>
          <w:noProof/>
          <w:snapToGrid w:val="0"/>
        </w:rPr>
        <w:t>of tools and guidance to support the implementation of the Framework</w:t>
      </w:r>
      <w:r w:rsidR="00F51AD4" w:rsidRPr="006F5217">
        <w:rPr>
          <w:noProof/>
          <w:snapToGrid w:val="0"/>
        </w:rPr>
        <w:t>;</w:t>
      </w:r>
    </w:p>
    <w:p w14:paraId="1DCFD68B" w14:textId="69A1CE17" w:rsidR="00507E2D" w:rsidRDefault="00EE3243" w:rsidP="00D54274">
      <w:pPr>
        <w:pStyle w:val="CBDNormalNoNumber"/>
        <w:ind w:left="1134" w:firstLine="567"/>
        <w:rPr>
          <w:noProof/>
          <w:snapToGrid w:val="0"/>
        </w:rPr>
      </w:pPr>
      <w:bookmarkStart w:id="4" w:name="_Hlk205212742"/>
      <w:r w:rsidRPr="00EB7545">
        <w:rPr>
          <w:snapToGrid w:val="0"/>
        </w:rPr>
        <w:t>10.</w:t>
      </w:r>
      <w:r w:rsidRPr="00EB7545">
        <w:rPr>
          <w:i/>
          <w:iCs/>
          <w:snapToGrid w:val="0"/>
        </w:rPr>
        <w:tab/>
      </w:r>
      <w:r w:rsidR="00B0617F" w:rsidRPr="00EB7545">
        <w:rPr>
          <w:i/>
          <w:iCs/>
          <w:snapToGrid w:val="0"/>
        </w:rPr>
        <w:t xml:space="preserve">Invites </w:t>
      </w:r>
      <w:r w:rsidR="00B0617F" w:rsidRPr="00EB7545">
        <w:rPr>
          <w:snapToGrid w:val="0"/>
        </w:rPr>
        <w:t>the United Nations Environment Programme</w:t>
      </w:r>
      <w:r w:rsidR="00E0168E" w:rsidRPr="00EB7545">
        <w:rPr>
          <w:snapToGrid w:val="0"/>
        </w:rPr>
        <w:t xml:space="preserve"> t</w:t>
      </w:r>
      <w:r w:rsidR="00364011" w:rsidRPr="00EB7545">
        <w:rPr>
          <w:snapToGrid w:val="0"/>
        </w:rPr>
        <w:t xml:space="preserve">o </w:t>
      </w:r>
      <w:r w:rsidR="0041340E" w:rsidRPr="00EB7545">
        <w:rPr>
          <w:snapToGrid w:val="0"/>
        </w:rPr>
        <w:t>include</w:t>
      </w:r>
      <w:r w:rsidR="00EB7545" w:rsidRPr="00EB7545">
        <w:rPr>
          <w:snapToGrid w:val="0"/>
        </w:rPr>
        <w:t>,</w:t>
      </w:r>
      <w:r w:rsidR="0041340E" w:rsidRPr="00EB7545">
        <w:rPr>
          <w:snapToGrid w:val="0"/>
        </w:rPr>
        <w:t xml:space="preserve"> as approp</w:t>
      </w:r>
      <w:r w:rsidR="006B60CB" w:rsidRPr="00EB7545">
        <w:rPr>
          <w:snapToGrid w:val="0"/>
        </w:rPr>
        <w:t>riate</w:t>
      </w:r>
      <w:r w:rsidR="00683AAF" w:rsidRPr="00EB7545">
        <w:rPr>
          <w:snapToGrid w:val="0"/>
        </w:rPr>
        <w:t>,</w:t>
      </w:r>
      <w:r w:rsidR="006B60CB" w:rsidRPr="00EB7545">
        <w:rPr>
          <w:snapToGrid w:val="0"/>
        </w:rPr>
        <w:t xml:space="preserve"> </w:t>
      </w:r>
      <w:r w:rsidR="00B0617F" w:rsidRPr="00EB7545">
        <w:rPr>
          <w:snapToGrid w:val="0"/>
        </w:rPr>
        <w:t xml:space="preserve">the </w:t>
      </w:r>
      <w:r w:rsidR="0095326C" w:rsidRPr="00EB7545">
        <w:rPr>
          <w:snapToGrid w:val="0"/>
        </w:rPr>
        <w:t xml:space="preserve">indicators </w:t>
      </w:r>
      <w:r w:rsidR="006E4CD7" w:rsidRPr="00EB7545">
        <w:rPr>
          <w:snapToGrid w:val="0"/>
        </w:rPr>
        <w:t xml:space="preserve">used </w:t>
      </w:r>
      <w:r w:rsidR="0095326C" w:rsidRPr="00EB7545">
        <w:rPr>
          <w:snapToGrid w:val="0"/>
        </w:rPr>
        <w:t xml:space="preserve">under the </w:t>
      </w:r>
      <w:r w:rsidR="00427836" w:rsidRPr="00EB7545">
        <w:rPr>
          <w:snapToGrid w:val="0"/>
        </w:rPr>
        <w:t>U</w:t>
      </w:r>
      <w:r w:rsidR="004B6A0B" w:rsidRPr="00EB7545">
        <w:rPr>
          <w:snapToGrid w:val="0"/>
        </w:rPr>
        <w:t xml:space="preserve">nited </w:t>
      </w:r>
      <w:r w:rsidR="00427836" w:rsidRPr="00EB7545">
        <w:rPr>
          <w:snapToGrid w:val="0"/>
        </w:rPr>
        <w:t>A</w:t>
      </w:r>
      <w:r w:rsidR="004B6A0B" w:rsidRPr="00EB7545">
        <w:rPr>
          <w:snapToGrid w:val="0"/>
        </w:rPr>
        <w:t xml:space="preserve">rab </w:t>
      </w:r>
      <w:r w:rsidR="00427836" w:rsidRPr="00EB7545">
        <w:rPr>
          <w:snapToGrid w:val="0"/>
        </w:rPr>
        <w:t>E</w:t>
      </w:r>
      <w:r w:rsidR="004B6A0B" w:rsidRPr="00EB7545">
        <w:rPr>
          <w:snapToGrid w:val="0"/>
        </w:rPr>
        <w:t>mirates</w:t>
      </w:r>
      <w:r w:rsidR="00427836" w:rsidRPr="00EB7545">
        <w:rPr>
          <w:snapToGrid w:val="0"/>
        </w:rPr>
        <w:t xml:space="preserve"> Framework for Global Climate Resilience </w:t>
      </w:r>
      <w:r w:rsidR="00B0617F" w:rsidRPr="00EB7545">
        <w:rPr>
          <w:snapToGrid w:val="0"/>
        </w:rPr>
        <w:t xml:space="preserve">and the </w:t>
      </w:r>
      <w:r w:rsidR="009B7499" w:rsidRPr="00EB7545">
        <w:rPr>
          <w:snapToGrid w:val="0"/>
        </w:rPr>
        <w:t xml:space="preserve">monitoring framework for the </w:t>
      </w:r>
      <w:r w:rsidR="00427836" w:rsidRPr="00EB7545">
        <w:t>Kunming-Montreal Global Biodiversity Framework</w:t>
      </w:r>
      <w:r w:rsidR="00427836" w:rsidRPr="00EB7545">
        <w:rPr>
          <w:snapToGrid w:val="0"/>
        </w:rPr>
        <w:t xml:space="preserve"> </w:t>
      </w:r>
      <w:r w:rsidR="00B0617F" w:rsidRPr="00EB7545">
        <w:rPr>
          <w:snapToGrid w:val="0"/>
        </w:rPr>
        <w:t xml:space="preserve">as the basis for monitoring </w:t>
      </w:r>
      <w:r w:rsidR="00E907FF" w:rsidRPr="00EB7545">
        <w:rPr>
          <w:snapToGrid w:val="0"/>
        </w:rPr>
        <w:t>the contribution of</w:t>
      </w:r>
      <w:r w:rsidR="0001449C" w:rsidRPr="00EB7545">
        <w:rPr>
          <w:snapToGrid w:val="0"/>
        </w:rPr>
        <w:t xml:space="preserve"> </w:t>
      </w:r>
      <w:r w:rsidR="00B0617F" w:rsidRPr="00EB7545">
        <w:rPr>
          <w:snapToGrid w:val="0"/>
        </w:rPr>
        <w:t>biodiversity</w:t>
      </w:r>
      <w:r w:rsidR="0001449C" w:rsidRPr="00EB7545">
        <w:rPr>
          <w:snapToGrid w:val="0"/>
        </w:rPr>
        <w:t>,</w:t>
      </w:r>
      <w:r w:rsidR="00B0617F" w:rsidRPr="00EB7545">
        <w:rPr>
          <w:snapToGrid w:val="0"/>
        </w:rPr>
        <w:t xml:space="preserve"> and</w:t>
      </w:r>
      <w:r w:rsidR="0001449C" w:rsidRPr="00EB7545">
        <w:rPr>
          <w:snapToGrid w:val="0"/>
        </w:rPr>
        <w:t xml:space="preserve"> ecosystem functions and services to</w:t>
      </w:r>
      <w:r w:rsidR="00B0617F" w:rsidRPr="00EB7545">
        <w:rPr>
          <w:snapToGrid w:val="0"/>
        </w:rPr>
        <w:t xml:space="preserve"> climate change</w:t>
      </w:r>
      <w:bookmarkEnd w:id="3"/>
      <w:bookmarkEnd w:id="4"/>
      <w:r w:rsidR="00B53A8E" w:rsidRPr="00EB7545">
        <w:rPr>
          <w:snapToGrid w:val="0"/>
        </w:rPr>
        <w:t xml:space="preserve"> adaptation</w:t>
      </w:r>
      <w:r w:rsidR="00D54274" w:rsidRPr="00EB7545">
        <w:rPr>
          <w:snapToGrid w:val="0"/>
        </w:rPr>
        <w:t>, ensuring that data and tracking systems are accessible and usable by developing countries, with provision of technical, technological, and financial support for their effective implementation</w:t>
      </w:r>
      <w:r w:rsidRPr="00EB7545">
        <w:rPr>
          <w:snapToGrid w:val="0"/>
        </w:rPr>
        <w:t>;</w:t>
      </w:r>
    </w:p>
    <w:p w14:paraId="65A85B8B" w14:textId="6E662C68" w:rsidR="00264437" w:rsidRPr="00D46FD3" w:rsidRDefault="00EE3243" w:rsidP="002809B1">
      <w:pPr>
        <w:pStyle w:val="CBDNormalNoNumber"/>
        <w:ind w:left="1134" w:firstLine="567"/>
        <w:rPr>
          <w:snapToGrid w:val="0"/>
        </w:rPr>
      </w:pPr>
      <w:r w:rsidRPr="006F5217">
        <w:rPr>
          <w:iCs/>
        </w:rPr>
        <w:t>11.</w:t>
      </w:r>
      <w:r w:rsidRPr="00D46FD3">
        <w:rPr>
          <w:i/>
        </w:rPr>
        <w:tab/>
      </w:r>
      <w:r w:rsidR="00264437" w:rsidRPr="00D46FD3">
        <w:rPr>
          <w:i/>
        </w:rPr>
        <w:t>Requests</w:t>
      </w:r>
      <w:r w:rsidR="00264437" w:rsidRPr="00D46FD3">
        <w:t xml:space="preserve"> the Executive Secretary, subject to the availability of resources, to develop dissemination tools </w:t>
      </w:r>
      <w:r w:rsidR="00110688" w:rsidRPr="00110688">
        <w:t xml:space="preserve">for </w:t>
      </w:r>
      <w:r w:rsidR="008F46F2">
        <w:t>P</w:t>
      </w:r>
      <w:r w:rsidR="00110688" w:rsidRPr="00110688">
        <w:t xml:space="preserve">arties, other governments, observers, relevant organisations, indigenous peoples and local </w:t>
      </w:r>
      <w:r w:rsidR="00B53B7A">
        <w:t>com</w:t>
      </w:r>
      <w:r w:rsidR="00137AD3">
        <w:t>munities</w:t>
      </w:r>
      <w:r w:rsidR="0078473B">
        <w:t>, children</w:t>
      </w:r>
      <w:r w:rsidR="00963DA0">
        <w:t xml:space="preserve"> and youth</w:t>
      </w:r>
      <w:r w:rsidR="003243FE" w:rsidRPr="003243FE">
        <w:t xml:space="preserve"> </w:t>
      </w:r>
      <w:r w:rsidR="00264437" w:rsidRPr="00D46FD3">
        <w:t xml:space="preserve">on the use of the Voluntary Guidelines and </w:t>
      </w:r>
      <w:r w:rsidR="0013391F" w:rsidRPr="00D46FD3">
        <w:t>its</w:t>
      </w:r>
      <w:r w:rsidR="00264437" w:rsidRPr="00D46FD3">
        <w:t xml:space="preserve"> supplement</w:t>
      </w:r>
      <w:r w:rsidR="00BE17DF">
        <w:t xml:space="preserve">, </w:t>
      </w:r>
      <w:r w:rsidR="00844F96" w:rsidRPr="005D7AEB">
        <w:rPr>
          <w:lang w:val="en-NZ"/>
        </w:rPr>
        <w:t xml:space="preserve">which could include, </w:t>
      </w:r>
      <w:r w:rsidR="00844F96" w:rsidRPr="005D7AEB">
        <w:rPr>
          <w:i/>
          <w:iCs/>
          <w:lang w:val="en-NZ"/>
        </w:rPr>
        <w:t>inter alia</w:t>
      </w:r>
      <w:r w:rsidR="00844F96" w:rsidRPr="005D7AEB">
        <w:rPr>
          <w:lang w:val="en-NZ"/>
        </w:rPr>
        <w:t xml:space="preserve">, possible development of harmonised joint reporting elements, joint indicators, examples of </w:t>
      </w:r>
      <w:r w:rsidR="00844F96">
        <w:rPr>
          <w:lang w:val="en-NZ"/>
        </w:rPr>
        <w:t>nature-based solutions and/or ecosystem-based approaches</w:t>
      </w:r>
      <w:r w:rsidR="00844F96" w:rsidRPr="005D7AEB">
        <w:rPr>
          <w:lang w:val="en-NZ"/>
        </w:rPr>
        <w:t xml:space="preserve"> activity-based reporting templates, metrics for demonstrating multiple benefits, or other practical tool</w:t>
      </w:r>
      <w:r w:rsidR="00844F96">
        <w:rPr>
          <w:lang w:val="en-NZ"/>
        </w:rPr>
        <w:t>s</w:t>
      </w:r>
      <w:r w:rsidR="00844F96" w:rsidRPr="005D7AEB">
        <w:rPr>
          <w:lang w:val="en-NZ"/>
        </w:rPr>
        <w:t xml:space="preserve"> or toolkits</w:t>
      </w:r>
      <w:r w:rsidR="00844F96" w:rsidRPr="00844F96">
        <w:rPr>
          <w:lang w:val="en-NZ"/>
        </w:rPr>
        <w:t>,</w:t>
      </w:r>
      <w:r w:rsidR="00844F96">
        <w:rPr>
          <w:lang w:val="en-NZ"/>
        </w:rPr>
        <w:t xml:space="preserve"> </w:t>
      </w:r>
      <w:r w:rsidR="00BE17DF" w:rsidRPr="00BE17DF">
        <w:t>and share them, as appropriate, through the Technical and Scientific Cooperation Mechanism and the network of regional and/or subregional support centres</w:t>
      </w:r>
      <w:r w:rsidR="002809B1" w:rsidRPr="002809B1">
        <w:t>,</w:t>
      </w:r>
      <w:r w:rsidR="002809B1" w:rsidRPr="005D7AEB">
        <w:rPr>
          <w:color w:val="000000"/>
          <w:sz w:val="20"/>
          <w:szCs w:val="20"/>
          <w:bdr w:val="none" w:sz="0" w:space="0" w:color="auto" w:frame="1"/>
        </w:rPr>
        <w:t xml:space="preserve"> </w:t>
      </w:r>
      <w:r w:rsidR="002809B1" w:rsidRPr="005D7AEB">
        <w:t>with a view to promoting both enhanced capacities and effective uptake of scientific and technical guidance by Parties</w:t>
      </w:r>
      <w:r w:rsidRPr="002809B1">
        <w:t>;</w:t>
      </w:r>
    </w:p>
    <w:p w14:paraId="76792C08" w14:textId="5C35906F" w:rsidR="003963FA" w:rsidRDefault="003963FA" w:rsidP="003963FA">
      <w:pPr>
        <w:pStyle w:val="CBDNormalNoNumber"/>
        <w:ind w:left="1134" w:firstLine="567"/>
        <w:rPr>
          <w:noProof/>
          <w:snapToGrid w:val="0"/>
        </w:rPr>
      </w:pPr>
      <w:r w:rsidRPr="00157DF6">
        <w:rPr>
          <w:noProof/>
          <w:snapToGrid w:val="0"/>
        </w:rPr>
        <w:t>1</w:t>
      </w:r>
      <w:r>
        <w:rPr>
          <w:noProof/>
          <w:snapToGrid w:val="0"/>
        </w:rPr>
        <w:t>1</w:t>
      </w:r>
      <w:r w:rsidRPr="00157DF6">
        <w:rPr>
          <w:noProof/>
          <w:snapToGrid w:val="0"/>
        </w:rPr>
        <w:t xml:space="preserve">.bis  </w:t>
      </w:r>
      <w:r w:rsidRPr="005D7AEB">
        <w:rPr>
          <w:i/>
          <w:iCs/>
          <w:noProof/>
          <w:snapToGrid w:val="0"/>
        </w:rPr>
        <w:t>Invites</w:t>
      </w:r>
      <w:r w:rsidRPr="00157DF6">
        <w:rPr>
          <w:noProof/>
          <w:snapToGrid w:val="0"/>
        </w:rPr>
        <w:t xml:space="preserve"> the respective bodies of the UNFCCC and its parties to consider using the Voluntary Guidelines and its supplement for </w:t>
      </w:r>
      <w:r>
        <w:rPr>
          <w:noProof/>
          <w:snapToGrid w:val="0"/>
        </w:rPr>
        <w:t>P</w:t>
      </w:r>
      <w:r w:rsidRPr="00157DF6">
        <w:rPr>
          <w:noProof/>
          <w:snapToGrid w:val="0"/>
        </w:rPr>
        <w:t>arties to integrate biodiversity, nature-based solutions</w:t>
      </w:r>
      <w:r>
        <w:rPr>
          <w:noProof/>
          <w:snapToGrid w:val="0"/>
        </w:rPr>
        <w:t xml:space="preserve"> and/or ecosystem-based approaches,</w:t>
      </w:r>
      <w:r w:rsidRPr="00157DF6">
        <w:rPr>
          <w:noProof/>
          <w:snapToGrid w:val="0"/>
        </w:rPr>
        <w:t xml:space="preserve"> and social and environmental safeguards in mitigation and adaptation measures;</w:t>
      </w:r>
    </w:p>
    <w:p w14:paraId="38704C17" w14:textId="0596A5FC" w:rsidR="00F77A4B" w:rsidRDefault="00F77A4B" w:rsidP="006F5217">
      <w:pPr>
        <w:pStyle w:val="CBDNormalNoNumber"/>
        <w:ind w:left="1134" w:firstLine="567"/>
        <w:rPr>
          <w:noProof/>
          <w:snapToGrid w:val="0"/>
        </w:rPr>
      </w:pPr>
      <w:r w:rsidRPr="00F77A4B">
        <w:rPr>
          <w:noProof/>
          <w:snapToGrid w:val="0"/>
        </w:rPr>
        <w:t xml:space="preserve">11. </w:t>
      </w:r>
      <w:r w:rsidR="00124ED8">
        <w:rPr>
          <w:noProof/>
          <w:snapToGrid w:val="0"/>
        </w:rPr>
        <w:t>ter</w:t>
      </w:r>
      <w:r w:rsidRPr="00F77A4B">
        <w:rPr>
          <w:noProof/>
          <w:snapToGrid w:val="0"/>
        </w:rPr>
        <w:t xml:space="preserve"> </w:t>
      </w:r>
      <w:r w:rsidRPr="005D7AEB">
        <w:rPr>
          <w:i/>
          <w:iCs/>
          <w:snapToGrid w:val="0"/>
        </w:rPr>
        <w:t>Encourages</w:t>
      </w:r>
      <w:r w:rsidRPr="00F77A4B">
        <w:rPr>
          <w:noProof/>
          <w:snapToGrid w:val="0"/>
        </w:rPr>
        <w:t xml:space="preserve"> the technical and scientific cooperation support centres to make use of the Voluntary Guidelines and its supplement in supporting parties in the implementation of target</w:t>
      </w:r>
      <w:r w:rsidR="002C37FA">
        <w:rPr>
          <w:noProof/>
          <w:snapToGrid w:val="0"/>
        </w:rPr>
        <w:t>s</w:t>
      </w:r>
      <w:r w:rsidRPr="00F77A4B">
        <w:rPr>
          <w:noProof/>
          <w:snapToGrid w:val="0"/>
        </w:rPr>
        <w:t xml:space="preserve"> 8 and 11 of the KMGBF</w:t>
      </w:r>
      <w:r w:rsidR="002C37FA">
        <w:rPr>
          <w:noProof/>
          <w:snapToGrid w:val="0"/>
        </w:rPr>
        <w:t>;</w:t>
      </w:r>
    </w:p>
    <w:p w14:paraId="650007C7" w14:textId="7C5472DB" w:rsidR="00124ED8" w:rsidRDefault="00EE3243" w:rsidP="00124ED8">
      <w:pPr>
        <w:pStyle w:val="CBDNormalNoNumber"/>
        <w:ind w:left="1134" w:firstLine="567"/>
      </w:pPr>
      <w:r w:rsidRPr="00124ED8">
        <w:rPr>
          <w:iCs/>
        </w:rPr>
        <w:lastRenderedPageBreak/>
        <w:t>12.</w:t>
      </w:r>
      <w:r w:rsidRPr="00124ED8">
        <w:rPr>
          <w:i/>
        </w:rPr>
        <w:tab/>
      </w:r>
      <w:r w:rsidR="00C3712A" w:rsidRPr="00124ED8">
        <w:rPr>
          <w:i/>
        </w:rPr>
        <w:t xml:space="preserve">Also </w:t>
      </w:r>
      <w:r w:rsidR="00264437" w:rsidRPr="00124ED8">
        <w:rPr>
          <w:i/>
        </w:rPr>
        <w:t>r</w:t>
      </w:r>
      <w:r w:rsidR="00D14189" w:rsidRPr="00124ED8">
        <w:rPr>
          <w:i/>
        </w:rPr>
        <w:t>equests</w:t>
      </w:r>
      <w:r w:rsidR="00D14189" w:rsidRPr="00124ED8">
        <w:t xml:space="preserve"> the Executive Secretary</w:t>
      </w:r>
      <w:r w:rsidR="00A07779" w:rsidRPr="00124ED8">
        <w:t xml:space="preserve">, subject to the availability of resources and avoiding </w:t>
      </w:r>
      <w:r w:rsidR="00687356" w:rsidRPr="00124ED8">
        <w:t xml:space="preserve">the </w:t>
      </w:r>
      <w:r w:rsidR="00A07779" w:rsidRPr="00124ED8">
        <w:t xml:space="preserve">duplication of efforts, </w:t>
      </w:r>
      <w:r w:rsidR="000509E7" w:rsidRPr="00124ED8">
        <w:t>in collaboration with the Joint Liaison Group of the Rio Conventions</w:t>
      </w:r>
      <w:r w:rsidR="00A44D47" w:rsidRPr="00124ED8">
        <w:t xml:space="preserve">  and the Joint Capacity-building Programme, rights holders including indigenous peoples and local communities and stakeholders, other multilateral environmental agreements, organizations, partnerships, initiatives and coalitions</w:t>
      </w:r>
      <w:r w:rsidR="003524B6" w:rsidRPr="00124ED8">
        <w:rPr>
          <w:rStyle w:val="FootnoteReference"/>
        </w:rPr>
        <w:footnoteReference w:id="8"/>
      </w:r>
      <w:r w:rsidR="00880912" w:rsidRPr="00124ED8">
        <w:t xml:space="preserve"> </w:t>
      </w:r>
      <w:r w:rsidR="002B7204" w:rsidRPr="00124ED8">
        <w:t>and their respective members</w:t>
      </w:r>
      <w:r w:rsidR="000509E7" w:rsidRPr="00124ED8">
        <w:t xml:space="preserve">, </w:t>
      </w:r>
      <w:r w:rsidR="00D14189" w:rsidRPr="00124ED8">
        <w:t xml:space="preserve">to </w:t>
      </w:r>
      <w:r w:rsidR="00A07779" w:rsidRPr="00124ED8">
        <w:t>further pursue enhancing policy</w:t>
      </w:r>
      <w:r w:rsidR="00880912" w:rsidRPr="00124ED8">
        <w:t xml:space="preserve"> </w:t>
      </w:r>
      <w:r w:rsidR="003F296E" w:rsidRPr="00124ED8">
        <w:t>coherence</w:t>
      </w:r>
      <w:r w:rsidR="009E71AC" w:rsidRPr="00124ED8">
        <w:t xml:space="preserve"> in </w:t>
      </w:r>
      <w:r w:rsidR="00A07779" w:rsidRPr="00124ED8">
        <w:t xml:space="preserve">cooperation with the </w:t>
      </w:r>
      <w:r w:rsidR="003D2D93" w:rsidRPr="00124ED8">
        <w:t xml:space="preserve">United Nations Framework Convention on Climate Change </w:t>
      </w:r>
      <w:r w:rsidR="00A227C8" w:rsidRPr="00124ED8">
        <w:t xml:space="preserve">and </w:t>
      </w:r>
      <w:r w:rsidR="009C4E4B" w:rsidRPr="00124ED8">
        <w:t>the United Nations Convention to Combat Desertification</w:t>
      </w:r>
      <w:r w:rsidR="00A30EC6" w:rsidRPr="00124ED8">
        <w:rPr>
          <w:snapToGrid w:val="0"/>
        </w:rPr>
        <w:t xml:space="preserve"> in Those Countries Experiencing Serious Drought and/or Desertification, Particularly in Africa</w:t>
      </w:r>
      <w:r w:rsidR="00124ED8" w:rsidRPr="00124ED8">
        <w:t>;</w:t>
      </w:r>
    </w:p>
    <w:p w14:paraId="219AADDA" w14:textId="6DB11903" w:rsidR="007F6905" w:rsidRPr="005D3CB5" w:rsidRDefault="00B80C81" w:rsidP="00B81D75">
      <w:pPr>
        <w:pStyle w:val="CBDNormalNoNumber"/>
        <w:ind w:left="1134"/>
        <w:rPr>
          <w:lang w:val="en-CA"/>
        </w:rPr>
      </w:pPr>
      <w:r>
        <w:rPr>
          <w:lang w:val="en-CA"/>
        </w:rPr>
        <w:tab/>
      </w:r>
      <w:r w:rsidR="007F6905" w:rsidRPr="005D3CB5">
        <w:rPr>
          <w:lang w:val="en-CA"/>
        </w:rPr>
        <w:t xml:space="preserve">12. </w:t>
      </w:r>
      <w:r w:rsidR="00B81D75">
        <w:rPr>
          <w:lang w:val="en-CA"/>
        </w:rPr>
        <w:t>bis</w:t>
      </w:r>
      <w:r w:rsidR="007F6905" w:rsidRPr="005D3CB5">
        <w:rPr>
          <w:lang w:val="en-CA"/>
        </w:rPr>
        <w:t xml:space="preserve">. </w:t>
      </w:r>
      <w:r w:rsidR="007F6905" w:rsidRPr="005D3CB5">
        <w:rPr>
          <w:i/>
          <w:iCs/>
          <w:lang w:val="en-CA"/>
        </w:rPr>
        <w:t>Also requests</w:t>
      </w:r>
      <w:r w:rsidR="007F6905" w:rsidRPr="005D3CB5">
        <w:rPr>
          <w:lang w:val="en-CA"/>
        </w:rPr>
        <w:t xml:space="preserve"> the Executive Secretary to collaborate with the Executive Secretaries of the UNFCCC and UNCCD on assessing and strengthening the mandate of the Joint Liaison Group (JLG) of the Rio Conventions, and increase transparency and engagement between the JLG and </w:t>
      </w:r>
      <w:proofErr w:type="gramStart"/>
      <w:r w:rsidR="007F6905" w:rsidRPr="005D3CB5">
        <w:rPr>
          <w:lang w:val="en-CA"/>
        </w:rPr>
        <w:t>Parties</w:t>
      </w:r>
      <w:r w:rsidR="005D3CB5">
        <w:rPr>
          <w:lang w:val="en-CA"/>
        </w:rPr>
        <w:t>;</w:t>
      </w:r>
      <w:proofErr w:type="gramEnd"/>
    </w:p>
    <w:p w14:paraId="32A452A8" w14:textId="7D5AE14E" w:rsidR="00B01A59" w:rsidRDefault="00A44918" w:rsidP="00124ED8">
      <w:pPr>
        <w:pStyle w:val="CBDNormalNoNumber"/>
        <w:ind w:left="1134" w:firstLine="567"/>
        <w:rPr>
          <w:lang w:val="en-CA"/>
        </w:rPr>
      </w:pPr>
      <w:r w:rsidRPr="00A44918">
        <w:rPr>
          <w:lang w:val="en-CA"/>
        </w:rPr>
        <w:t>12</w:t>
      </w:r>
      <w:r w:rsidR="00EC0E72">
        <w:rPr>
          <w:lang w:val="en-CA"/>
        </w:rPr>
        <w:t>.</w:t>
      </w:r>
      <w:r w:rsidR="00B80C81">
        <w:rPr>
          <w:lang w:val="en-CA"/>
        </w:rPr>
        <w:t>ter</w:t>
      </w:r>
      <w:r w:rsidRPr="00A44918">
        <w:rPr>
          <w:lang w:val="en-CA"/>
        </w:rPr>
        <w:t xml:space="preserve">. </w:t>
      </w:r>
      <w:r w:rsidR="00EC0E72" w:rsidRPr="005D7AEB">
        <w:rPr>
          <w:i/>
          <w:iCs/>
          <w:lang w:val="en-CA"/>
        </w:rPr>
        <w:t>Further r</w:t>
      </w:r>
      <w:r w:rsidRPr="005D7AEB">
        <w:rPr>
          <w:i/>
          <w:iCs/>
          <w:lang w:val="en-CA"/>
        </w:rPr>
        <w:t>equests</w:t>
      </w:r>
      <w:r w:rsidRPr="00A44918">
        <w:rPr>
          <w:lang w:val="en-CA"/>
        </w:rPr>
        <w:t xml:space="preserve"> the Executive Secretary to </w:t>
      </w:r>
      <w:r w:rsidR="00EC0E72">
        <w:rPr>
          <w:noProof/>
          <w:snapToGrid w:val="0"/>
        </w:rPr>
        <w:t>invite</w:t>
      </w:r>
      <w:r w:rsidR="00EC0E72" w:rsidRPr="00F95A61">
        <w:rPr>
          <w:noProof/>
          <w:snapToGrid w:val="0"/>
        </w:rPr>
        <w:t xml:space="preserve"> Parties</w:t>
      </w:r>
      <w:r w:rsidR="00EC0E72">
        <w:rPr>
          <w:noProof/>
          <w:snapToGrid w:val="0"/>
        </w:rPr>
        <w:t>,</w:t>
      </w:r>
      <w:r w:rsidR="00EC0E72" w:rsidRPr="00F95A61">
        <w:rPr>
          <w:noProof/>
          <w:snapToGrid w:val="0"/>
        </w:rPr>
        <w:t xml:space="preserve"> other governments</w:t>
      </w:r>
      <w:r w:rsidRPr="00F95A61">
        <w:rPr>
          <w:snapToGrid w:val="0"/>
        </w:rPr>
        <w:t xml:space="preserve"> and </w:t>
      </w:r>
      <w:r w:rsidR="00EC0E72" w:rsidRPr="00F95A61">
        <w:rPr>
          <w:noProof/>
          <w:snapToGrid w:val="0"/>
        </w:rPr>
        <w:t>other relevant organizations</w:t>
      </w:r>
      <w:r w:rsidRPr="00F95A61">
        <w:rPr>
          <w:snapToGrid w:val="0"/>
        </w:rPr>
        <w:t xml:space="preserve"> to </w:t>
      </w:r>
      <w:r w:rsidR="00EC0E72" w:rsidRPr="00F95A61">
        <w:rPr>
          <w:noProof/>
          <w:snapToGrid w:val="0"/>
        </w:rPr>
        <w:t>submit information on carbon and biodiversity credits and offsets, other market-based approaches and their effects on biodiversity</w:t>
      </w:r>
      <w:r w:rsidR="00F74379">
        <w:rPr>
          <w:noProof/>
          <w:snapToGrid w:val="0"/>
        </w:rPr>
        <w:t>, ecosystem integrity and indigenous peoples and local communities</w:t>
      </w:r>
      <w:r w:rsidR="00EC0E72">
        <w:rPr>
          <w:noProof/>
          <w:snapToGrid w:val="0"/>
        </w:rPr>
        <w:t xml:space="preserve">, and to </w:t>
      </w:r>
      <w:r w:rsidR="00D2782C">
        <w:rPr>
          <w:lang w:val="en-CA"/>
        </w:rPr>
        <w:t>make them available</w:t>
      </w:r>
      <w:r w:rsidRPr="00A44918">
        <w:rPr>
          <w:lang w:val="en-CA"/>
        </w:rPr>
        <w:t xml:space="preserve"> for the consideration of the Subsidiary Body on Scientific, Technical and Technological Advice, prior to the eighteenth meeting of the Conference of the Parties.</w:t>
      </w:r>
    </w:p>
    <w:p w14:paraId="7FCBC03D" w14:textId="3D823240" w:rsidR="00F300E9" w:rsidRPr="005D7AEB" w:rsidRDefault="00F300E9" w:rsidP="00F300E9">
      <w:pPr>
        <w:pStyle w:val="CBDNormalNoNumber"/>
        <w:ind w:left="1134"/>
        <w:jc w:val="center"/>
        <w:rPr>
          <w:lang w:val="en-CA"/>
        </w:rPr>
      </w:pPr>
      <w:r>
        <w:rPr>
          <w:lang w:val="en-CA"/>
        </w:rPr>
        <w:t>__________</w:t>
      </w:r>
    </w:p>
    <w:sectPr w:rsidR="00F300E9" w:rsidRPr="005D7AEB" w:rsidSect="00B761CF">
      <w:headerReference w:type="even" r:id="rId21"/>
      <w:headerReference w:type="default" r:id="rId22"/>
      <w:footerReference w:type="even" r:id="rId23"/>
      <w:footerReference w:type="default" r:id="rId24"/>
      <w:headerReference w:type="first" r:id="rId2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37360" w14:textId="77777777" w:rsidR="00DC75E4" w:rsidRDefault="00DC75E4" w:rsidP="00D14189">
      <w:r>
        <w:separator/>
      </w:r>
    </w:p>
  </w:endnote>
  <w:endnote w:type="continuationSeparator" w:id="0">
    <w:p w14:paraId="2CC786DF" w14:textId="77777777" w:rsidR="00DC75E4" w:rsidRDefault="00DC75E4"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20CA" w14:textId="77777777" w:rsidR="00DC75E4" w:rsidRDefault="00DC75E4" w:rsidP="00D14189">
      <w:r>
        <w:separator/>
      </w:r>
    </w:p>
  </w:footnote>
  <w:footnote w:type="continuationSeparator" w:id="0">
    <w:p w14:paraId="1468E4D1" w14:textId="77777777" w:rsidR="00DC75E4" w:rsidRDefault="00DC75E4" w:rsidP="00D14189">
      <w:r>
        <w:continuationSeparator/>
      </w:r>
    </w:p>
  </w:footnote>
  <w:footnote w:id="1">
    <w:p w14:paraId="22BFD5CF" w14:textId="5D2363E1" w:rsidR="001F3ACA" w:rsidRPr="00BC40F1" w:rsidRDefault="001F3ACA">
      <w:pPr>
        <w:pStyle w:val="FootnoteText"/>
      </w:pPr>
      <w:r w:rsidRPr="00BC40F1">
        <w:rPr>
          <w:rStyle w:val="FootnoteReference"/>
        </w:rPr>
        <w:footnoteRef/>
      </w:r>
      <w:r w:rsidRPr="00BC40F1">
        <w:t xml:space="preserve"> </w:t>
      </w:r>
      <w:r w:rsidRPr="006F5217">
        <w:rPr>
          <w:szCs w:val="18"/>
        </w:rPr>
        <w:t xml:space="preserve">United Nations, </w:t>
      </w:r>
      <w:r w:rsidRPr="006F5217">
        <w:rPr>
          <w:i/>
          <w:iCs/>
          <w:szCs w:val="18"/>
        </w:rPr>
        <w:t>Treaty Series</w:t>
      </w:r>
      <w:r w:rsidRPr="006F5217">
        <w:rPr>
          <w:szCs w:val="18"/>
        </w:rPr>
        <w:t>, vol. 1760, No. 30619.</w:t>
      </w:r>
    </w:p>
  </w:footnote>
  <w:footnote w:id="2">
    <w:p w14:paraId="299C2B98" w14:textId="4962C441" w:rsidR="006F185F" w:rsidRPr="006F5217" w:rsidRDefault="006F185F" w:rsidP="006F185F">
      <w:pPr>
        <w:pStyle w:val="FootnoteText"/>
        <w:rPr>
          <w:lang w:val="en-US"/>
        </w:rPr>
      </w:pPr>
      <w:r>
        <w:rPr>
          <w:rStyle w:val="FootnoteReference"/>
        </w:rPr>
        <w:footnoteRef/>
      </w:r>
      <w:r>
        <w:t xml:space="preserve"> </w:t>
      </w:r>
      <w:r w:rsidRPr="006F185F">
        <w:t xml:space="preserve">Decision </w:t>
      </w:r>
      <w:hyperlink r:id="rId1" w:history="1">
        <w:r w:rsidRPr="00FE3020">
          <w:rPr>
            <w:rStyle w:val="Hyperlink"/>
          </w:rPr>
          <w:t>14/5</w:t>
        </w:r>
      </w:hyperlink>
      <w:r w:rsidRPr="006F185F">
        <w:t xml:space="preserve">, annex; see also </w:t>
      </w:r>
      <w:hyperlink r:id="rId2" w:history="1">
        <w:r w:rsidRPr="00FE3020">
          <w:rPr>
            <w:rStyle w:val="Hyperlink"/>
          </w:rPr>
          <w:t>CBD Technical Series No. 93</w:t>
        </w:r>
      </w:hyperlink>
      <w:r w:rsidRPr="006F185F">
        <w:t xml:space="preserve"> for complementary information.</w:t>
      </w:r>
    </w:p>
  </w:footnote>
  <w:footnote w:id="3">
    <w:p w14:paraId="1DE64733" w14:textId="77777777" w:rsidR="004856AF" w:rsidRPr="00BC40F1" w:rsidRDefault="004856AF" w:rsidP="004856AF">
      <w:pPr>
        <w:pStyle w:val="FootnoteText"/>
      </w:pPr>
      <w:r w:rsidRPr="00BC40F1">
        <w:rPr>
          <w:rStyle w:val="FootnoteReference"/>
        </w:rPr>
        <w:footnoteRef/>
      </w:r>
      <w:r w:rsidRPr="00BC40F1">
        <w:t xml:space="preserve"> </w:t>
      </w:r>
      <w:r w:rsidRPr="005169AF">
        <w:t xml:space="preserve">Decision </w:t>
      </w:r>
      <w:hyperlink r:id="rId3" w:history="1">
        <w:r w:rsidRPr="005169AF">
          <w:rPr>
            <w:rStyle w:val="Hyperlink"/>
          </w:rPr>
          <w:t>15/5</w:t>
        </w:r>
      </w:hyperlink>
      <w:r w:rsidRPr="005169AF">
        <w:t>, annex I.</w:t>
      </w:r>
    </w:p>
  </w:footnote>
  <w:footnote w:id="4">
    <w:p w14:paraId="2F06D19D" w14:textId="4E9AB63B" w:rsidR="00A30C83" w:rsidRPr="00BC40F1" w:rsidRDefault="00A30C83">
      <w:pPr>
        <w:pStyle w:val="FootnoteText"/>
      </w:pPr>
      <w:r w:rsidRPr="00BC40F1">
        <w:rPr>
          <w:rStyle w:val="FootnoteReference"/>
        </w:rPr>
        <w:footnoteRef/>
      </w:r>
      <w:r w:rsidRPr="00BC40F1">
        <w:t xml:space="preserve"> </w:t>
      </w:r>
      <w:r w:rsidRPr="006F5217">
        <w:t xml:space="preserve">Decision </w:t>
      </w:r>
      <w:hyperlink r:id="rId4" w:history="1">
        <w:r w:rsidRPr="006F5217">
          <w:rPr>
            <w:rStyle w:val="Hyperlink"/>
          </w:rPr>
          <w:t>15/4</w:t>
        </w:r>
      </w:hyperlink>
      <w:r w:rsidRPr="006F5217">
        <w:t>, annex.</w:t>
      </w:r>
    </w:p>
  </w:footnote>
  <w:footnote w:id="5">
    <w:p w14:paraId="7D4807F6" w14:textId="5DC29579" w:rsidR="00202EE5" w:rsidRPr="00BC40F1" w:rsidRDefault="00202EE5">
      <w:pPr>
        <w:pStyle w:val="FootnoteText"/>
      </w:pPr>
      <w:r w:rsidRPr="00BC40F1">
        <w:rPr>
          <w:rStyle w:val="FootnoteReference"/>
        </w:rPr>
        <w:footnoteRef/>
      </w:r>
      <w:r w:rsidRPr="00BC40F1">
        <w:t xml:space="preserve"> United Nations, </w:t>
      </w:r>
      <w:r w:rsidRPr="006F5217">
        <w:rPr>
          <w:i/>
          <w:iCs/>
        </w:rPr>
        <w:t>Treaty Series</w:t>
      </w:r>
      <w:r w:rsidRPr="00BC40F1">
        <w:t>, vol. 3156, No. 54113.</w:t>
      </w:r>
    </w:p>
  </w:footnote>
  <w:footnote w:id="6">
    <w:p w14:paraId="7562A179" w14:textId="14A5722D" w:rsidR="002C7F91" w:rsidRPr="003D4F7F" w:rsidRDefault="002C7F91">
      <w:pPr>
        <w:pStyle w:val="FootnoteText"/>
        <w:rPr>
          <w:lang w:val="en-CA"/>
        </w:rPr>
      </w:pPr>
      <w:r w:rsidRPr="00BC40F1">
        <w:rPr>
          <w:rStyle w:val="FootnoteReference"/>
        </w:rPr>
        <w:footnoteRef/>
      </w:r>
      <w:r w:rsidRPr="003D4F7F">
        <w:rPr>
          <w:lang w:val="en-CA"/>
        </w:rPr>
        <w:t xml:space="preserve"> </w:t>
      </w:r>
      <w:r w:rsidR="00E248B4" w:rsidRPr="003D4F7F">
        <w:rPr>
          <w:color w:val="000000"/>
          <w:szCs w:val="18"/>
          <w:lang w:val="en-CA"/>
        </w:rPr>
        <w:t>Ibid.</w:t>
      </w:r>
      <w:r w:rsidR="00E01A44" w:rsidRPr="003D4F7F">
        <w:rPr>
          <w:iCs/>
          <w:color w:val="000000"/>
          <w:szCs w:val="18"/>
          <w:lang w:val="en-CA"/>
        </w:rPr>
        <w:t>,</w:t>
      </w:r>
      <w:r w:rsidR="00E01A44" w:rsidRPr="003D4F7F">
        <w:rPr>
          <w:i/>
          <w:iCs/>
          <w:color w:val="000000"/>
          <w:szCs w:val="18"/>
          <w:lang w:val="en-CA"/>
        </w:rPr>
        <w:t xml:space="preserve"> </w:t>
      </w:r>
      <w:r w:rsidR="00E01A44" w:rsidRPr="003D4F7F">
        <w:rPr>
          <w:color w:val="000000"/>
          <w:szCs w:val="18"/>
          <w:lang w:val="en-CA"/>
        </w:rPr>
        <w:t>vol. 1760, No. 30619.</w:t>
      </w:r>
    </w:p>
  </w:footnote>
  <w:footnote w:id="7">
    <w:p w14:paraId="5AB16025" w14:textId="2755779F" w:rsidR="00460242" w:rsidRPr="005D7AEB" w:rsidRDefault="00460242">
      <w:pPr>
        <w:pStyle w:val="FootnoteText"/>
        <w:rPr>
          <w:highlight w:val="yellow"/>
          <w:lang w:val="en-US"/>
        </w:rPr>
      </w:pPr>
      <w:r w:rsidRPr="00555D29">
        <w:rPr>
          <w:rStyle w:val="FootnoteReference"/>
        </w:rPr>
        <w:footnoteRef/>
      </w:r>
      <w:r w:rsidRPr="00555D29">
        <w:t xml:space="preserve"> </w:t>
      </w:r>
      <w:r w:rsidR="0069147F" w:rsidRPr="00555D29">
        <w:t xml:space="preserve"> As of UNEA 5/Resolution 5</w:t>
      </w:r>
    </w:p>
  </w:footnote>
  <w:footnote w:id="8">
    <w:p w14:paraId="7A3432A0" w14:textId="0C38DD44" w:rsidR="003524B6" w:rsidRPr="005D7AEB" w:rsidRDefault="003524B6">
      <w:pPr>
        <w:pStyle w:val="FootnoteText"/>
        <w:rPr>
          <w:lang w:val="en-US"/>
        </w:rPr>
      </w:pPr>
      <w:r w:rsidRPr="006306FB">
        <w:rPr>
          <w:rStyle w:val="FootnoteReference"/>
        </w:rPr>
        <w:footnoteRef/>
      </w:r>
      <w:r w:rsidRPr="006306FB">
        <w:t xml:space="preserve"> Organizations, partnerships, initiatives and coalitions include, but are not limited, to the following: NBSAP Accelerator Partnership, the NDC Partnership, the NAP Global Network, the ENACT Partnership, the FEBA network and the Partnership for Environment and Disaster Risk Reduction.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5502" w14:textId="57812A2A" w:rsidR="00D14189" w:rsidRPr="007B63CD" w:rsidRDefault="007B63CD" w:rsidP="006F5217">
    <w:pPr>
      <w:pStyle w:val="CBDHeader"/>
      <w:rPr>
        <w:lang w:val="en-CA"/>
      </w:rPr>
    </w:pPr>
    <w:r w:rsidRPr="007B63CD">
      <w:rPr>
        <w:lang w:val="en-CA"/>
      </w:rPr>
      <w:t>Non-paper on item 5 – 21 October 2</w:t>
    </w:r>
    <w:r>
      <w:rPr>
        <w:lang w:val="en-CA"/>
      </w:rPr>
      <w:t>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75E39AA6" w:rsidR="00D14189" w:rsidRPr="007B63CD" w:rsidRDefault="007B63CD" w:rsidP="007B63CD">
    <w:pPr>
      <w:pStyle w:val="CBDHeader"/>
      <w:jc w:val="right"/>
      <w:rPr>
        <w:lang w:val="en-CA"/>
      </w:rPr>
    </w:pPr>
    <w:r w:rsidRPr="007B63CD">
      <w:rPr>
        <w:lang w:val="en-CA"/>
      </w:rPr>
      <w:t>Non-paper on item 5 – 21 October 2</w:t>
    </w:r>
    <w:r>
      <w:rPr>
        <w:lang w:val="en-CA"/>
      </w:rPr>
      <w:t>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8732" w14:textId="6EDAA891" w:rsidR="007B63CD" w:rsidRPr="00B761CF" w:rsidRDefault="00B761CF" w:rsidP="00B761CF">
    <w:pPr>
      <w:pStyle w:val="CBDHeader"/>
      <w:rPr>
        <w:lang w:val="en-CA"/>
      </w:rPr>
    </w:pPr>
    <w:r w:rsidRPr="007B63CD">
      <w:rPr>
        <w:lang w:val="en-CA"/>
      </w:rPr>
      <w:t>Non-paper on item 5 – 21 October 2</w:t>
    </w:r>
    <w:r>
      <w:rPr>
        <w:lang w:val="en-CA"/>
      </w:rPr>
      <w:t>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2"/>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1"/>
  </w:num>
  <w:num w:numId="27" w16cid:durableId="384910436">
    <w:abstractNumId w:val="13"/>
  </w:num>
  <w:num w:numId="28" w16cid:durableId="1704793188">
    <w:abstractNumId w:val="14"/>
  </w:num>
  <w:num w:numId="29" w16cid:durableId="1198935585">
    <w:abstractNumId w:val="10"/>
  </w:num>
  <w:num w:numId="30" w16cid:durableId="1124345458">
    <w:abstractNumId w:val="32"/>
    <w:lvlOverride w:ilvl="0">
      <w:startOverride w:val="1"/>
    </w:lvlOverride>
  </w:num>
  <w:num w:numId="31" w16cid:durableId="1609652824">
    <w:abstractNumId w:val="32"/>
    <w:lvlOverride w:ilvl="0">
      <w:startOverride w:val="1"/>
    </w:lvlOverride>
  </w:num>
  <w:num w:numId="32" w16cid:durableId="930896074">
    <w:abstractNumId w:val="32"/>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56FC"/>
    <w:rsid w:val="0000599C"/>
    <w:rsid w:val="000062DA"/>
    <w:rsid w:val="00006ECD"/>
    <w:rsid w:val="0000754B"/>
    <w:rsid w:val="000077E2"/>
    <w:rsid w:val="000107D6"/>
    <w:rsid w:val="00011985"/>
    <w:rsid w:val="00012F63"/>
    <w:rsid w:val="0001449C"/>
    <w:rsid w:val="000147E7"/>
    <w:rsid w:val="00015852"/>
    <w:rsid w:val="000159D2"/>
    <w:rsid w:val="00015F62"/>
    <w:rsid w:val="00016AFE"/>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37B5"/>
    <w:rsid w:val="00034AC8"/>
    <w:rsid w:val="0003598C"/>
    <w:rsid w:val="00035E90"/>
    <w:rsid w:val="00036000"/>
    <w:rsid w:val="00036DF1"/>
    <w:rsid w:val="0003747B"/>
    <w:rsid w:val="00040712"/>
    <w:rsid w:val="00041675"/>
    <w:rsid w:val="0004187B"/>
    <w:rsid w:val="00043A3B"/>
    <w:rsid w:val="000447CC"/>
    <w:rsid w:val="00045FBD"/>
    <w:rsid w:val="000506B5"/>
    <w:rsid w:val="0005083C"/>
    <w:rsid w:val="000509E7"/>
    <w:rsid w:val="00050E55"/>
    <w:rsid w:val="000547F8"/>
    <w:rsid w:val="00054A01"/>
    <w:rsid w:val="0005709D"/>
    <w:rsid w:val="0005718F"/>
    <w:rsid w:val="00060E8E"/>
    <w:rsid w:val="000610C7"/>
    <w:rsid w:val="00061B95"/>
    <w:rsid w:val="00063250"/>
    <w:rsid w:val="00065CE0"/>
    <w:rsid w:val="00065E1D"/>
    <w:rsid w:val="00065E20"/>
    <w:rsid w:val="00066F63"/>
    <w:rsid w:val="000705A1"/>
    <w:rsid w:val="00070725"/>
    <w:rsid w:val="00070CF6"/>
    <w:rsid w:val="00070EFC"/>
    <w:rsid w:val="00072449"/>
    <w:rsid w:val="000727EE"/>
    <w:rsid w:val="00072996"/>
    <w:rsid w:val="000729AF"/>
    <w:rsid w:val="000735F4"/>
    <w:rsid w:val="0007396E"/>
    <w:rsid w:val="000741CC"/>
    <w:rsid w:val="00074F3D"/>
    <w:rsid w:val="00076249"/>
    <w:rsid w:val="00076613"/>
    <w:rsid w:val="00076FD8"/>
    <w:rsid w:val="000779B2"/>
    <w:rsid w:val="00077DC8"/>
    <w:rsid w:val="000811C2"/>
    <w:rsid w:val="000829D8"/>
    <w:rsid w:val="000829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67F8"/>
    <w:rsid w:val="00096808"/>
    <w:rsid w:val="00096D5A"/>
    <w:rsid w:val="0009718D"/>
    <w:rsid w:val="000A02CA"/>
    <w:rsid w:val="000A0808"/>
    <w:rsid w:val="000A2726"/>
    <w:rsid w:val="000A564C"/>
    <w:rsid w:val="000A579F"/>
    <w:rsid w:val="000A5CA8"/>
    <w:rsid w:val="000A5D88"/>
    <w:rsid w:val="000A634F"/>
    <w:rsid w:val="000A6FCF"/>
    <w:rsid w:val="000A711A"/>
    <w:rsid w:val="000A75ED"/>
    <w:rsid w:val="000B0059"/>
    <w:rsid w:val="000B0BF5"/>
    <w:rsid w:val="000B0C4D"/>
    <w:rsid w:val="000B105D"/>
    <w:rsid w:val="000B1606"/>
    <w:rsid w:val="000B4430"/>
    <w:rsid w:val="000B574D"/>
    <w:rsid w:val="000B5E32"/>
    <w:rsid w:val="000B69A9"/>
    <w:rsid w:val="000B6E27"/>
    <w:rsid w:val="000B7BA9"/>
    <w:rsid w:val="000C04F8"/>
    <w:rsid w:val="000C0528"/>
    <w:rsid w:val="000C0656"/>
    <w:rsid w:val="000C15D7"/>
    <w:rsid w:val="000C1711"/>
    <w:rsid w:val="000C1A77"/>
    <w:rsid w:val="000C2387"/>
    <w:rsid w:val="000C26CB"/>
    <w:rsid w:val="000C440D"/>
    <w:rsid w:val="000C5095"/>
    <w:rsid w:val="000C51EC"/>
    <w:rsid w:val="000C546D"/>
    <w:rsid w:val="000C666D"/>
    <w:rsid w:val="000C7647"/>
    <w:rsid w:val="000D0006"/>
    <w:rsid w:val="000D0FCF"/>
    <w:rsid w:val="000D11A4"/>
    <w:rsid w:val="000D1AB7"/>
    <w:rsid w:val="000D27D6"/>
    <w:rsid w:val="000D47D7"/>
    <w:rsid w:val="000D52EC"/>
    <w:rsid w:val="000D53CD"/>
    <w:rsid w:val="000D5547"/>
    <w:rsid w:val="000D5C27"/>
    <w:rsid w:val="000D5C90"/>
    <w:rsid w:val="000D628B"/>
    <w:rsid w:val="000D68E8"/>
    <w:rsid w:val="000D7650"/>
    <w:rsid w:val="000D7DEC"/>
    <w:rsid w:val="000E06BF"/>
    <w:rsid w:val="000E12AC"/>
    <w:rsid w:val="000E1391"/>
    <w:rsid w:val="000E1AC8"/>
    <w:rsid w:val="000E418E"/>
    <w:rsid w:val="000E4F61"/>
    <w:rsid w:val="000E5348"/>
    <w:rsid w:val="000F0467"/>
    <w:rsid w:val="000F0924"/>
    <w:rsid w:val="000F133D"/>
    <w:rsid w:val="000F1566"/>
    <w:rsid w:val="000F164A"/>
    <w:rsid w:val="000F26D5"/>
    <w:rsid w:val="000F2D33"/>
    <w:rsid w:val="000F3B25"/>
    <w:rsid w:val="000F3D6C"/>
    <w:rsid w:val="000F409A"/>
    <w:rsid w:val="000F4DDD"/>
    <w:rsid w:val="000F5283"/>
    <w:rsid w:val="000F5892"/>
    <w:rsid w:val="000F6C4E"/>
    <w:rsid w:val="0010204A"/>
    <w:rsid w:val="001065E9"/>
    <w:rsid w:val="001067A2"/>
    <w:rsid w:val="00106AD1"/>
    <w:rsid w:val="00106D04"/>
    <w:rsid w:val="001100F4"/>
    <w:rsid w:val="00110688"/>
    <w:rsid w:val="00110EA2"/>
    <w:rsid w:val="00110F29"/>
    <w:rsid w:val="00111296"/>
    <w:rsid w:val="001118D9"/>
    <w:rsid w:val="00112165"/>
    <w:rsid w:val="0011279F"/>
    <w:rsid w:val="00112AF2"/>
    <w:rsid w:val="00112C3F"/>
    <w:rsid w:val="00113AE6"/>
    <w:rsid w:val="00113FFE"/>
    <w:rsid w:val="00114157"/>
    <w:rsid w:val="00114977"/>
    <w:rsid w:val="00115333"/>
    <w:rsid w:val="00115713"/>
    <w:rsid w:val="00115F2A"/>
    <w:rsid w:val="001208CE"/>
    <w:rsid w:val="00121071"/>
    <w:rsid w:val="00121153"/>
    <w:rsid w:val="00121BEB"/>
    <w:rsid w:val="0012342A"/>
    <w:rsid w:val="00123C16"/>
    <w:rsid w:val="0012486A"/>
    <w:rsid w:val="00124ED8"/>
    <w:rsid w:val="00125D0F"/>
    <w:rsid w:val="00125E05"/>
    <w:rsid w:val="001265C5"/>
    <w:rsid w:val="0012697B"/>
    <w:rsid w:val="00127CA8"/>
    <w:rsid w:val="001305E1"/>
    <w:rsid w:val="00131400"/>
    <w:rsid w:val="00131856"/>
    <w:rsid w:val="00131DFA"/>
    <w:rsid w:val="0013209C"/>
    <w:rsid w:val="00132CA8"/>
    <w:rsid w:val="0013391F"/>
    <w:rsid w:val="001339E3"/>
    <w:rsid w:val="00133BC8"/>
    <w:rsid w:val="00133BFA"/>
    <w:rsid w:val="00134730"/>
    <w:rsid w:val="00134C82"/>
    <w:rsid w:val="00134CA8"/>
    <w:rsid w:val="00135FDA"/>
    <w:rsid w:val="00137777"/>
    <w:rsid w:val="00137AD3"/>
    <w:rsid w:val="00140467"/>
    <w:rsid w:val="00142323"/>
    <w:rsid w:val="001423E6"/>
    <w:rsid w:val="0014279E"/>
    <w:rsid w:val="00142B7D"/>
    <w:rsid w:val="001432AA"/>
    <w:rsid w:val="00143C4B"/>
    <w:rsid w:val="00144E85"/>
    <w:rsid w:val="001451D7"/>
    <w:rsid w:val="00145EAF"/>
    <w:rsid w:val="001466BE"/>
    <w:rsid w:val="0014673F"/>
    <w:rsid w:val="00150CAD"/>
    <w:rsid w:val="00150D5A"/>
    <w:rsid w:val="00151E1A"/>
    <w:rsid w:val="00152A70"/>
    <w:rsid w:val="00153A29"/>
    <w:rsid w:val="00154EFC"/>
    <w:rsid w:val="00155634"/>
    <w:rsid w:val="0015590B"/>
    <w:rsid w:val="00157221"/>
    <w:rsid w:val="00157DF6"/>
    <w:rsid w:val="00157DFC"/>
    <w:rsid w:val="00157F86"/>
    <w:rsid w:val="0016012B"/>
    <w:rsid w:val="00161E55"/>
    <w:rsid w:val="001621C0"/>
    <w:rsid w:val="001626A7"/>
    <w:rsid w:val="00162CB5"/>
    <w:rsid w:val="00163040"/>
    <w:rsid w:val="0016406B"/>
    <w:rsid w:val="0016497D"/>
    <w:rsid w:val="00164CAF"/>
    <w:rsid w:val="00164D58"/>
    <w:rsid w:val="001650E5"/>
    <w:rsid w:val="0016605A"/>
    <w:rsid w:val="00166C60"/>
    <w:rsid w:val="00170025"/>
    <w:rsid w:val="00170288"/>
    <w:rsid w:val="001704CA"/>
    <w:rsid w:val="00170A01"/>
    <w:rsid w:val="00170A03"/>
    <w:rsid w:val="00171663"/>
    <w:rsid w:val="00172E28"/>
    <w:rsid w:val="00172F72"/>
    <w:rsid w:val="001731DB"/>
    <w:rsid w:val="00173B9E"/>
    <w:rsid w:val="001740B1"/>
    <w:rsid w:val="0017452E"/>
    <w:rsid w:val="00174F0B"/>
    <w:rsid w:val="0017533E"/>
    <w:rsid w:val="00175632"/>
    <w:rsid w:val="0017591A"/>
    <w:rsid w:val="0017671D"/>
    <w:rsid w:val="00176C22"/>
    <w:rsid w:val="00177C56"/>
    <w:rsid w:val="00180BDF"/>
    <w:rsid w:val="00181993"/>
    <w:rsid w:val="00181DAC"/>
    <w:rsid w:val="00183048"/>
    <w:rsid w:val="00184232"/>
    <w:rsid w:val="001850ED"/>
    <w:rsid w:val="0018614D"/>
    <w:rsid w:val="00186364"/>
    <w:rsid w:val="00186B0A"/>
    <w:rsid w:val="00190B35"/>
    <w:rsid w:val="00191445"/>
    <w:rsid w:val="00191859"/>
    <w:rsid w:val="001918E5"/>
    <w:rsid w:val="00191DF9"/>
    <w:rsid w:val="00192343"/>
    <w:rsid w:val="001927BE"/>
    <w:rsid w:val="00192895"/>
    <w:rsid w:val="00193B6A"/>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508D"/>
    <w:rsid w:val="001C59A3"/>
    <w:rsid w:val="001C7620"/>
    <w:rsid w:val="001D03A8"/>
    <w:rsid w:val="001D1498"/>
    <w:rsid w:val="001D1F87"/>
    <w:rsid w:val="001D282C"/>
    <w:rsid w:val="001D39ED"/>
    <w:rsid w:val="001D5E2F"/>
    <w:rsid w:val="001D64A9"/>
    <w:rsid w:val="001D6895"/>
    <w:rsid w:val="001D6E6D"/>
    <w:rsid w:val="001E051B"/>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66F1"/>
    <w:rsid w:val="001F716A"/>
    <w:rsid w:val="001F7CC9"/>
    <w:rsid w:val="002009F9"/>
    <w:rsid w:val="002011CE"/>
    <w:rsid w:val="00202C6A"/>
    <w:rsid w:val="00202EE5"/>
    <w:rsid w:val="00203845"/>
    <w:rsid w:val="00203D06"/>
    <w:rsid w:val="00204508"/>
    <w:rsid w:val="0020477B"/>
    <w:rsid w:val="002063DD"/>
    <w:rsid w:val="002067DB"/>
    <w:rsid w:val="00206D41"/>
    <w:rsid w:val="002072AD"/>
    <w:rsid w:val="00207C1D"/>
    <w:rsid w:val="00207CA1"/>
    <w:rsid w:val="00207FCA"/>
    <w:rsid w:val="00210666"/>
    <w:rsid w:val="00210CA0"/>
    <w:rsid w:val="00212F7F"/>
    <w:rsid w:val="00213131"/>
    <w:rsid w:val="00213C79"/>
    <w:rsid w:val="002146D7"/>
    <w:rsid w:val="00215089"/>
    <w:rsid w:val="00215671"/>
    <w:rsid w:val="00216F25"/>
    <w:rsid w:val="002175A9"/>
    <w:rsid w:val="00217E75"/>
    <w:rsid w:val="0022018D"/>
    <w:rsid w:val="00220906"/>
    <w:rsid w:val="002210D6"/>
    <w:rsid w:val="00221444"/>
    <w:rsid w:val="002217BF"/>
    <w:rsid w:val="002224A4"/>
    <w:rsid w:val="002229A7"/>
    <w:rsid w:val="00222A48"/>
    <w:rsid w:val="00222AAA"/>
    <w:rsid w:val="00223647"/>
    <w:rsid w:val="00223ACB"/>
    <w:rsid w:val="00223AEC"/>
    <w:rsid w:val="002240CD"/>
    <w:rsid w:val="002240E9"/>
    <w:rsid w:val="00225578"/>
    <w:rsid w:val="00225657"/>
    <w:rsid w:val="00225977"/>
    <w:rsid w:val="002261D8"/>
    <w:rsid w:val="002266FE"/>
    <w:rsid w:val="00230EE6"/>
    <w:rsid w:val="002315C6"/>
    <w:rsid w:val="00231801"/>
    <w:rsid w:val="00231C08"/>
    <w:rsid w:val="00232D02"/>
    <w:rsid w:val="002333C2"/>
    <w:rsid w:val="00233819"/>
    <w:rsid w:val="00233E9B"/>
    <w:rsid w:val="00234470"/>
    <w:rsid w:val="002355FF"/>
    <w:rsid w:val="002358BD"/>
    <w:rsid w:val="002362E0"/>
    <w:rsid w:val="002370B6"/>
    <w:rsid w:val="00240142"/>
    <w:rsid w:val="002415E3"/>
    <w:rsid w:val="00243181"/>
    <w:rsid w:val="00243E31"/>
    <w:rsid w:val="00244031"/>
    <w:rsid w:val="00244A16"/>
    <w:rsid w:val="002478DE"/>
    <w:rsid w:val="00250A8B"/>
    <w:rsid w:val="00250E48"/>
    <w:rsid w:val="00250F97"/>
    <w:rsid w:val="002518CD"/>
    <w:rsid w:val="00251BE9"/>
    <w:rsid w:val="00252921"/>
    <w:rsid w:val="0025352D"/>
    <w:rsid w:val="002535B8"/>
    <w:rsid w:val="002535FD"/>
    <w:rsid w:val="00253B6B"/>
    <w:rsid w:val="00254C73"/>
    <w:rsid w:val="0025540B"/>
    <w:rsid w:val="00255CCF"/>
    <w:rsid w:val="00256B32"/>
    <w:rsid w:val="00260944"/>
    <w:rsid w:val="00261187"/>
    <w:rsid w:val="00262E8C"/>
    <w:rsid w:val="00263885"/>
    <w:rsid w:val="002640E2"/>
    <w:rsid w:val="00264437"/>
    <w:rsid w:val="00264728"/>
    <w:rsid w:val="00264B4F"/>
    <w:rsid w:val="00264D98"/>
    <w:rsid w:val="00265682"/>
    <w:rsid w:val="00265EBF"/>
    <w:rsid w:val="00266D3C"/>
    <w:rsid w:val="00267042"/>
    <w:rsid w:val="002670A8"/>
    <w:rsid w:val="0027040A"/>
    <w:rsid w:val="00270929"/>
    <w:rsid w:val="00270F6B"/>
    <w:rsid w:val="0027166D"/>
    <w:rsid w:val="00271699"/>
    <w:rsid w:val="00271D10"/>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C01"/>
    <w:rsid w:val="00284C91"/>
    <w:rsid w:val="0028521F"/>
    <w:rsid w:val="002853D2"/>
    <w:rsid w:val="00286F79"/>
    <w:rsid w:val="002874F6"/>
    <w:rsid w:val="002877FB"/>
    <w:rsid w:val="00287F49"/>
    <w:rsid w:val="002906F9"/>
    <w:rsid w:val="00290E91"/>
    <w:rsid w:val="0029157E"/>
    <w:rsid w:val="00291A26"/>
    <w:rsid w:val="00291EFF"/>
    <w:rsid w:val="00292565"/>
    <w:rsid w:val="002937D0"/>
    <w:rsid w:val="00293822"/>
    <w:rsid w:val="00293B08"/>
    <w:rsid w:val="00295195"/>
    <w:rsid w:val="002958B7"/>
    <w:rsid w:val="00296601"/>
    <w:rsid w:val="00297326"/>
    <w:rsid w:val="0029734B"/>
    <w:rsid w:val="002A039E"/>
    <w:rsid w:val="002A1090"/>
    <w:rsid w:val="002A119B"/>
    <w:rsid w:val="002A1A05"/>
    <w:rsid w:val="002A1C38"/>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A8F"/>
    <w:rsid w:val="002B4C87"/>
    <w:rsid w:val="002B500C"/>
    <w:rsid w:val="002B559C"/>
    <w:rsid w:val="002B58CF"/>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FA"/>
    <w:rsid w:val="002C380F"/>
    <w:rsid w:val="002C3D2D"/>
    <w:rsid w:val="002C4025"/>
    <w:rsid w:val="002C5418"/>
    <w:rsid w:val="002C697D"/>
    <w:rsid w:val="002C7410"/>
    <w:rsid w:val="002C7F91"/>
    <w:rsid w:val="002C7FA3"/>
    <w:rsid w:val="002D06BD"/>
    <w:rsid w:val="002D0DD0"/>
    <w:rsid w:val="002D24BA"/>
    <w:rsid w:val="002D333B"/>
    <w:rsid w:val="002D4171"/>
    <w:rsid w:val="002D4610"/>
    <w:rsid w:val="002D6610"/>
    <w:rsid w:val="002D669E"/>
    <w:rsid w:val="002D6790"/>
    <w:rsid w:val="002D73FA"/>
    <w:rsid w:val="002E0420"/>
    <w:rsid w:val="002E0710"/>
    <w:rsid w:val="002E08F0"/>
    <w:rsid w:val="002E0DE1"/>
    <w:rsid w:val="002E2B8F"/>
    <w:rsid w:val="002E3AAA"/>
    <w:rsid w:val="002E3B68"/>
    <w:rsid w:val="002E6172"/>
    <w:rsid w:val="002F011C"/>
    <w:rsid w:val="002F01D0"/>
    <w:rsid w:val="002F08D7"/>
    <w:rsid w:val="002F278F"/>
    <w:rsid w:val="002F2CDB"/>
    <w:rsid w:val="002F43BC"/>
    <w:rsid w:val="002F61BB"/>
    <w:rsid w:val="002F6D78"/>
    <w:rsid w:val="002F75E8"/>
    <w:rsid w:val="002F7783"/>
    <w:rsid w:val="003010A0"/>
    <w:rsid w:val="003011F6"/>
    <w:rsid w:val="00301260"/>
    <w:rsid w:val="003015A5"/>
    <w:rsid w:val="00301821"/>
    <w:rsid w:val="00301E9A"/>
    <w:rsid w:val="0030338E"/>
    <w:rsid w:val="00303E05"/>
    <w:rsid w:val="00304481"/>
    <w:rsid w:val="003068E9"/>
    <w:rsid w:val="00306C5E"/>
    <w:rsid w:val="00306DB7"/>
    <w:rsid w:val="003076C0"/>
    <w:rsid w:val="003100D5"/>
    <w:rsid w:val="00310632"/>
    <w:rsid w:val="00310BBA"/>
    <w:rsid w:val="00311601"/>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38CC"/>
    <w:rsid w:val="003243FE"/>
    <w:rsid w:val="00325947"/>
    <w:rsid w:val="00325EE5"/>
    <w:rsid w:val="00327002"/>
    <w:rsid w:val="003272E6"/>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20ED"/>
    <w:rsid w:val="003423D7"/>
    <w:rsid w:val="00343AF3"/>
    <w:rsid w:val="00344726"/>
    <w:rsid w:val="00345D01"/>
    <w:rsid w:val="00346220"/>
    <w:rsid w:val="00347E18"/>
    <w:rsid w:val="00350EB3"/>
    <w:rsid w:val="00351466"/>
    <w:rsid w:val="003524B6"/>
    <w:rsid w:val="00353F07"/>
    <w:rsid w:val="00354542"/>
    <w:rsid w:val="00354848"/>
    <w:rsid w:val="00354E7C"/>
    <w:rsid w:val="00354F69"/>
    <w:rsid w:val="00355F88"/>
    <w:rsid w:val="00356E9D"/>
    <w:rsid w:val="00357FDF"/>
    <w:rsid w:val="0036072D"/>
    <w:rsid w:val="003608EC"/>
    <w:rsid w:val="00360A11"/>
    <w:rsid w:val="00360A2E"/>
    <w:rsid w:val="00362C08"/>
    <w:rsid w:val="00363096"/>
    <w:rsid w:val="00363706"/>
    <w:rsid w:val="00364011"/>
    <w:rsid w:val="003650DE"/>
    <w:rsid w:val="00365427"/>
    <w:rsid w:val="00365E0C"/>
    <w:rsid w:val="00365F57"/>
    <w:rsid w:val="00365F9A"/>
    <w:rsid w:val="003660A3"/>
    <w:rsid w:val="00366969"/>
    <w:rsid w:val="00366ED2"/>
    <w:rsid w:val="003675B2"/>
    <w:rsid w:val="003704F9"/>
    <w:rsid w:val="003705DF"/>
    <w:rsid w:val="00370BAD"/>
    <w:rsid w:val="00371338"/>
    <w:rsid w:val="003714A6"/>
    <w:rsid w:val="0037177A"/>
    <w:rsid w:val="00371A73"/>
    <w:rsid w:val="00372575"/>
    <w:rsid w:val="003725B4"/>
    <w:rsid w:val="00372D43"/>
    <w:rsid w:val="00373201"/>
    <w:rsid w:val="0037370E"/>
    <w:rsid w:val="00373C38"/>
    <w:rsid w:val="00374F12"/>
    <w:rsid w:val="00376D41"/>
    <w:rsid w:val="00377F0E"/>
    <w:rsid w:val="003816A3"/>
    <w:rsid w:val="00381A9B"/>
    <w:rsid w:val="0038209A"/>
    <w:rsid w:val="0038227F"/>
    <w:rsid w:val="00382554"/>
    <w:rsid w:val="0038295D"/>
    <w:rsid w:val="00382A96"/>
    <w:rsid w:val="00382C64"/>
    <w:rsid w:val="003831B4"/>
    <w:rsid w:val="00383607"/>
    <w:rsid w:val="00383D61"/>
    <w:rsid w:val="003842D4"/>
    <w:rsid w:val="0038492F"/>
    <w:rsid w:val="0038625D"/>
    <w:rsid w:val="003877B8"/>
    <w:rsid w:val="00387A58"/>
    <w:rsid w:val="00390137"/>
    <w:rsid w:val="003901B5"/>
    <w:rsid w:val="00390BDC"/>
    <w:rsid w:val="00391B0F"/>
    <w:rsid w:val="00392B42"/>
    <w:rsid w:val="003932BA"/>
    <w:rsid w:val="003933E6"/>
    <w:rsid w:val="00396185"/>
    <w:rsid w:val="003963FA"/>
    <w:rsid w:val="0039766C"/>
    <w:rsid w:val="00397C3E"/>
    <w:rsid w:val="003A0D6C"/>
    <w:rsid w:val="003A28B0"/>
    <w:rsid w:val="003A2DA4"/>
    <w:rsid w:val="003A3CAC"/>
    <w:rsid w:val="003A4423"/>
    <w:rsid w:val="003A4496"/>
    <w:rsid w:val="003A62A3"/>
    <w:rsid w:val="003A65DD"/>
    <w:rsid w:val="003A739F"/>
    <w:rsid w:val="003A7445"/>
    <w:rsid w:val="003B0584"/>
    <w:rsid w:val="003B12B9"/>
    <w:rsid w:val="003B142B"/>
    <w:rsid w:val="003B142D"/>
    <w:rsid w:val="003B2FB9"/>
    <w:rsid w:val="003B347E"/>
    <w:rsid w:val="003B3710"/>
    <w:rsid w:val="003B3B5F"/>
    <w:rsid w:val="003B3C24"/>
    <w:rsid w:val="003B4A42"/>
    <w:rsid w:val="003B580C"/>
    <w:rsid w:val="003B63DA"/>
    <w:rsid w:val="003B6C79"/>
    <w:rsid w:val="003B76B0"/>
    <w:rsid w:val="003C0E88"/>
    <w:rsid w:val="003C2B1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75C3"/>
    <w:rsid w:val="003E0138"/>
    <w:rsid w:val="003E0F5F"/>
    <w:rsid w:val="003E1316"/>
    <w:rsid w:val="003E141D"/>
    <w:rsid w:val="003E209C"/>
    <w:rsid w:val="003E3521"/>
    <w:rsid w:val="003E3F34"/>
    <w:rsid w:val="003E5A48"/>
    <w:rsid w:val="003E6AC0"/>
    <w:rsid w:val="003E7478"/>
    <w:rsid w:val="003F0B99"/>
    <w:rsid w:val="003F0B9C"/>
    <w:rsid w:val="003F0BE3"/>
    <w:rsid w:val="003F1392"/>
    <w:rsid w:val="003F1679"/>
    <w:rsid w:val="003F21F9"/>
    <w:rsid w:val="003F296E"/>
    <w:rsid w:val="003F34B2"/>
    <w:rsid w:val="003F3BA0"/>
    <w:rsid w:val="003F5286"/>
    <w:rsid w:val="003F7526"/>
    <w:rsid w:val="003F7F29"/>
    <w:rsid w:val="0040061D"/>
    <w:rsid w:val="0040199F"/>
    <w:rsid w:val="00402474"/>
    <w:rsid w:val="00403A4F"/>
    <w:rsid w:val="00403CB4"/>
    <w:rsid w:val="004040EA"/>
    <w:rsid w:val="00404460"/>
    <w:rsid w:val="0040512D"/>
    <w:rsid w:val="00406C2D"/>
    <w:rsid w:val="004077D0"/>
    <w:rsid w:val="004114E8"/>
    <w:rsid w:val="004118A7"/>
    <w:rsid w:val="004122DC"/>
    <w:rsid w:val="00412C9A"/>
    <w:rsid w:val="004132A2"/>
    <w:rsid w:val="0041340E"/>
    <w:rsid w:val="00415218"/>
    <w:rsid w:val="0041598E"/>
    <w:rsid w:val="004159AC"/>
    <w:rsid w:val="00415D22"/>
    <w:rsid w:val="004160FF"/>
    <w:rsid w:val="00416795"/>
    <w:rsid w:val="00416C87"/>
    <w:rsid w:val="004179D9"/>
    <w:rsid w:val="00417D35"/>
    <w:rsid w:val="004201FF"/>
    <w:rsid w:val="00420334"/>
    <w:rsid w:val="00420BD3"/>
    <w:rsid w:val="00421686"/>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AB0"/>
    <w:rsid w:val="00430C76"/>
    <w:rsid w:val="0043265C"/>
    <w:rsid w:val="00433448"/>
    <w:rsid w:val="00433854"/>
    <w:rsid w:val="00433E8F"/>
    <w:rsid w:val="004341F9"/>
    <w:rsid w:val="00434483"/>
    <w:rsid w:val="004359F1"/>
    <w:rsid w:val="00435C91"/>
    <w:rsid w:val="00436B0E"/>
    <w:rsid w:val="004370CE"/>
    <w:rsid w:val="00441200"/>
    <w:rsid w:val="004429A4"/>
    <w:rsid w:val="004430BB"/>
    <w:rsid w:val="004447C6"/>
    <w:rsid w:val="00444B1D"/>
    <w:rsid w:val="004455CA"/>
    <w:rsid w:val="00445648"/>
    <w:rsid w:val="00446186"/>
    <w:rsid w:val="0044650F"/>
    <w:rsid w:val="004465F2"/>
    <w:rsid w:val="00446A4E"/>
    <w:rsid w:val="004509E3"/>
    <w:rsid w:val="00450B9D"/>
    <w:rsid w:val="00452416"/>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4A5"/>
    <w:rsid w:val="00482326"/>
    <w:rsid w:val="00482794"/>
    <w:rsid w:val="00482A70"/>
    <w:rsid w:val="00483772"/>
    <w:rsid w:val="00483F10"/>
    <w:rsid w:val="004856AF"/>
    <w:rsid w:val="00485CB0"/>
    <w:rsid w:val="004860C3"/>
    <w:rsid w:val="00486639"/>
    <w:rsid w:val="0049017B"/>
    <w:rsid w:val="00490A9F"/>
    <w:rsid w:val="00491C37"/>
    <w:rsid w:val="00492659"/>
    <w:rsid w:val="00492E4E"/>
    <w:rsid w:val="00494A30"/>
    <w:rsid w:val="0049508C"/>
    <w:rsid w:val="00497BAE"/>
    <w:rsid w:val="004A0AC8"/>
    <w:rsid w:val="004A0F04"/>
    <w:rsid w:val="004A1082"/>
    <w:rsid w:val="004A1807"/>
    <w:rsid w:val="004A1E99"/>
    <w:rsid w:val="004A24B4"/>
    <w:rsid w:val="004A2508"/>
    <w:rsid w:val="004A26CD"/>
    <w:rsid w:val="004A57B5"/>
    <w:rsid w:val="004A590E"/>
    <w:rsid w:val="004A5A98"/>
    <w:rsid w:val="004A66DD"/>
    <w:rsid w:val="004A6A6C"/>
    <w:rsid w:val="004A6EF5"/>
    <w:rsid w:val="004A75D7"/>
    <w:rsid w:val="004B01AE"/>
    <w:rsid w:val="004B01F1"/>
    <w:rsid w:val="004B0BA7"/>
    <w:rsid w:val="004B1762"/>
    <w:rsid w:val="004B2183"/>
    <w:rsid w:val="004B2430"/>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AD"/>
    <w:rsid w:val="004D27EA"/>
    <w:rsid w:val="004D2D55"/>
    <w:rsid w:val="004D3E1B"/>
    <w:rsid w:val="004D4C84"/>
    <w:rsid w:val="004D518F"/>
    <w:rsid w:val="004D534B"/>
    <w:rsid w:val="004D5431"/>
    <w:rsid w:val="004D715E"/>
    <w:rsid w:val="004D78D6"/>
    <w:rsid w:val="004E0C77"/>
    <w:rsid w:val="004E1D59"/>
    <w:rsid w:val="004E2F52"/>
    <w:rsid w:val="004E32B1"/>
    <w:rsid w:val="004E3BCA"/>
    <w:rsid w:val="004E70E5"/>
    <w:rsid w:val="004E7600"/>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A7E"/>
    <w:rsid w:val="00501B9D"/>
    <w:rsid w:val="00502080"/>
    <w:rsid w:val="00502D64"/>
    <w:rsid w:val="00502DF4"/>
    <w:rsid w:val="00502F5F"/>
    <w:rsid w:val="0050334D"/>
    <w:rsid w:val="005041B8"/>
    <w:rsid w:val="00505CF4"/>
    <w:rsid w:val="00505D39"/>
    <w:rsid w:val="00507ADF"/>
    <w:rsid w:val="00507E2D"/>
    <w:rsid w:val="00507F3D"/>
    <w:rsid w:val="005105B0"/>
    <w:rsid w:val="00510649"/>
    <w:rsid w:val="005108DA"/>
    <w:rsid w:val="005109F3"/>
    <w:rsid w:val="00511D9F"/>
    <w:rsid w:val="00513D5F"/>
    <w:rsid w:val="00514FF6"/>
    <w:rsid w:val="00515BB9"/>
    <w:rsid w:val="005169FC"/>
    <w:rsid w:val="00517118"/>
    <w:rsid w:val="0051766C"/>
    <w:rsid w:val="00517B66"/>
    <w:rsid w:val="005205C4"/>
    <w:rsid w:val="00522371"/>
    <w:rsid w:val="00522CDC"/>
    <w:rsid w:val="00522E17"/>
    <w:rsid w:val="0052378F"/>
    <w:rsid w:val="005238A8"/>
    <w:rsid w:val="00524190"/>
    <w:rsid w:val="0052511E"/>
    <w:rsid w:val="0052536F"/>
    <w:rsid w:val="00530011"/>
    <w:rsid w:val="00530052"/>
    <w:rsid w:val="005317FA"/>
    <w:rsid w:val="005331F5"/>
    <w:rsid w:val="00533E25"/>
    <w:rsid w:val="0053555F"/>
    <w:rsid w:val="00535F2D"/>
    <w:rsid w:val="00536059"/>
    <w:rsid w:val="0053621C"/>
    <w:rsid w:val="00536609"/>
    <w:rsid w:val="00536D60"/>
    <w:rsid w:val="0054051A"/>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4749"/>
    <w:rsid w:val="00554C06"/>
    <w:rsid w:val="00555985"/>
    <w:rsid w:val="00555D29"/>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975"/>
    <w:rsid w:val="0057043D"/>
    <w:rsid w:val="0057102B"/>
    <w:rsid w:val="005712CF"/>
    <w:rsid w:val="0057144F"/>
    <w:rsid w:val="00571D27"/>
    <w:rsid w:val="0057209D"/>
    <w:rsid w:val="00572338"/>
    <w:rsid w:val="0057297F"/>
    <w:rsid w:val="005732FB"/>
    <w:rsid w:val="00573EAD"/>
    <w:rsid w:val="00574CB3"/>
    <w:rsid w:val="005761A3"/>
    <w:rsid w:val="005761E6"/>
    <w:rsid w:val="00576594"/>
    <w:rsid w:val="00581242"/>
    <w:rsid w:val="005812D0"/>
    <w:rsid w:val="00581658"/>
    <w:rsid w:val="00581D48"/>
    <w:rsid w:val="00581F0A"/>
    <w:rsid w:val="0058221F"/>
    <w:rsid w:val="00583D8B"/>
    <w:rsid w:val="0058461B"/>
    <w:rsid w:val="00585E30"/>
    <w:rsid w:val="00586DBF"/>
    <w:rsid w:val="0058702D"/>
    <w:rsid w:val="00587099"/>
    <w:rsid w:val="005879A2"/>
    <w:rsid w:val="00587E48"/>
    <w:rsid w:val="005900C4"/>
    <w:rsid w:val="005904CC"/>
    <w:rsid w:val="00590F30"/>
    <w:rsid w:val="005927CF"/>
    <w:rsid w:val="005932BA"/>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BCA"/>
    <w:rsid w:val="005A66B0"/>
    <w:rsid w:val="005A6F62"/>
    <w:rsid w:val="005B0134"/>
    <w:rsid w:val="005B11DE"/>
    <w:rsid w:val="005B3277"/>
    <w:rsid w:val="005B3286"/>
    <w:rsid w:val="005B4354"/>
    <w:rsid w:val="005B55A7"/>
    <w:rsid w:val="005B5841"/>
    <w:rsid w:val="005B6B02"/>
    <w:rsid w:val="005B6DBB"/>
    <w:rsid w:val="005B7237"/>
    <w:rsid w:val="005C0C18"/>
    <w:rsid w:val="005C26A6"/>
    <w:rsid w:val="005C2F75"/>
    <w:rsid w:val="005C3BC7"/>
    <w:rsid w:val="005C42B5"/>
    <w:rsid w:val="005C4A73"/>
    <w:rsid w:val="005C5024"/>
    <w:rsid w:val="005C5995"/>
    <w:rsid w:val="005C5F8C"/>
    <w:rsid w:val="005C6CDF"/>
    <w:rsid w:val="005C6EDF"/>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441"/>
    <w:rsid w:val="005D4466"/>
    <w:rsid w:val="005D5215"/>
    <w:rsid w:val="005D7AEB"/>
    <w:rsid w:val="005D7C55"/>
    <w:rsid w:val="005D7D1B"/>
    <w:rsid w:val="005E0092"/>
    <w:rsid w:val="005E05B7"/>
    <w:rsid w:val="005E09A1"/>
    <w:rsid w:val="005E1CAE"/>
    <w:rsid w:val="005E38BD"/>
    <w:rsid w:val="005E3D0A"/>
    <w:rsid w:val="005E3EA9"/>
    <w:rsid w:val="005E3EF5"/>
    <w:rsid w:val="005E449A"/>
    <w:rsid w:val="005E633C"/>
    <w:rsid w:val="005E7330"/>
    <w:rsid w:val="005E73F7"/>
    <w:rsid w:val="005E7B65"/>
    <w:rsid w:val="005F0732"/>
    <w:rsid w:val="005F07D3"/>
    <w:rsid w:val="005F0F2B"/>
    <w:rsid w:val="005F1271"/>
    <w:rsid w:val="005F296A"/>
    <w:rsid w:val="005F2A91"/>
    <w:rsid w:val="005F31BE"/>
    <w:rsid w:val="005F42C2"/>
    <w:rsid w:val="005F49AB"/>
    <w:rsid w:val="005F4CC9"/>
    <w:rsid w:val="005F50DE"/>
    <w:rsid w:val="005F6078"/>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DCD"/>
    <w:rsid w:val="00605515"/>
    <w:rsid w:val="00606B1F"/>
    <w:rsid w:val="00606F05"/>
    <w:rsid w:val="006073E5"/>
    <w:rsid w:val="00607BA7"/>
    <w:rsid w:val="00611BDD"/>
    <w:rsid w:val="00612300"/>
    <w:rsid w:val="006129BA"/>
    <w:rsid w:val="00612D1A"/>
    <w:rsid w:val="0061323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36B"/>
    <w:rsid w:val="006306FB"/>
    <w:rsid w:val="00630AB7"/>
    <w:rsid w:val="00631B7D"/>
    <w:rsid w:val="00633B73"/>
    <w:rsid w:val="0063429B"/>
    <w:rsid w:val="00634705"/>
    <w:rsid w:val="00635587"/>
    <w:rsid w:val="0063621E"/>
    <w:rsid w:val="006368C2"/>
    <w:rsid w:val="006379D8"/>
    <w:rsid w:val="00637ED0"/>
    <w:rsid w:val="006404B1"/>
    <w:rsid w:val="0064328E"/>
    <w:rsid w:val="0064335A"/>
    <w:rsid w:val="00643430"/>
    <w:rsid w:val="006439F7"/>
    <w:rsid w:val="00644A15"/>
    <w:rsid w:val="00644CE7"/>
    <w:rsid w:val="0064590E"/>
    <w:rsid w:val="00646EA5"/>
    <w:rsid w:val="0065019F"/>
    <w:rsid w:val="0065027A"/>
    <w:rsid w:val="00651339"/>
    <w:rsid w:val="00652662"/>
    <w:rsid w:val="0065330F"/>
    <w:rsid w:val="00657040"/>
    <w:rsid w:val="0065712E"/>
    <w:rsid w:val="00657ACB"/>
    <w:rsid w:val="0066150D"/>
    <w:rsid w:val="006639F7"/>
    <w:rsid w:val="00663F03"/>
    <w:rsid w:val="00665A83"/>
    <w:rsid w:val="006663A9"/>
    <w:rsid w:val="006672DA"/>
    <w:rsid w:val="00670120"/>
    <w:rsid w:val="006712A0"/>
    <w:rsid w:val="00671A96"/>
    <w:rsid w:val="00671ACA"/>
    <w:rsid w:val="0067275C"/>
    <w:rsid w:val="00673047"/>
    <w:rsid w:val="006731E4"/>
    <w:rsid w:val="00673921"/>
    <w:rsid w:val="00673BF7"/>
    <w:rsid w:val="00673C48"/>
    <w:rsid w:val="00674382"/>
    <w:rsid w:val="0067441C"/>
    <w:rsid w:val="00674929"/>
    <w:rsid w:val="00674E4B"/>
    <w:rsid w:val="00675EF5"/>
    <w:rsid w:val="00676266"/>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F73"/>
    <w:rsid w:val="0068563B"/>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DE2"/>
    <w:rsid w:val="006A37E5"/>
    <w:rsid w:val="006A3CB7"/>
    <w:rsid w:val="006A5155"/>
    <w:rsid w:val="006A7933"/>
    <w:rsid w:val="006A7A1F"/>
    <w:rsid w:val="006A7F28"/>
    <w:rsid w:val="006B11A0"/>
    <w:rsid w:val="006B14E8"/>
    <w:rsid w:val="006B21F2"/>
    <w:rsid w:val="006B268E"/>
    <w:rsid w:val="006B29BD"/>
    <w:rsid w:val="006B2AF3"/>
    <w:rsid w:val="006B3D6B"/>
    <w:rsid w:val="006B3F9B"/>
    <w:rsid w:val="006B3FCA"/>
    <w:rsid w:val="006B4A7A"/>
    <w:rsid w:val="006B5CD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57"/>
    <w:rsid w:val="006D2D5E"/>
    <w:rsid w:val="006D3B0A"/>
    <w:rsid w:val="006D5597"/>
    <w:rsid w:val="006D55DF"/>
    <w:rsid w:val="006D56B7"/>
    <w:rsid w:val="006D6212"/>
    <w:rsid w:val="006D658F"/>
    <w:rsid w:val="006D709D"/>
    <w:rsid w:val="006D7E06"/>
    <w:rsid w:val="006E04A4"/>
    <w:rsid w:val="006E1AA1"/>
    <w:rsid w:val="006E28D8"/>
    <w:rsid w:val="006E2FBC"/>
    <w:rsid w:val="006E30BB"/>
    <w:rsid w:val="006E32FA"/>
    <w:rsid w:val="006E36DB"/>
    <w:rsid w:val="006E4CD7"/>
    <w:rsid w:val="006E602F"/>
    <w:rsid w:val="006E625A"/>
    <w:rsid w:val="006E6C51"/>
    <w:rsid w:val="006E6CD7"/>
    <w:rsid w:val="006E7328"/>
    <w:rsid w:val="006F03BB"/>
    <w:rsid w:val="006F03D7"/>
    <w:rsid w:val="006F0C22"/>
    <w:rsid w:val="006F1174"/>
    <w:rsid w:val="006F185F"/>
    <w:rsid w:val="006F1E4E"/>
    <w:rsid w:val="006F2520"/>
    <w:rsid w:val="006F3008"/>
    <w:rsid w:val="006F3060"/>
    <w:rsid w:val="006F3DD2"/>
    <w:rsid w:val="006F5030"/>
    <w:rsid w:val="006F5217"/>
    <w:rsid w:val="006F5382"/>
    <w:rsid w:val="006F55D0"/>
    <w:rsid w:val="006F5C6B"/>
    <w:rsid w:val="006F613F"/>
    <w:rsid w:val="006F6BFA"/>
    <w:rsid w:val="006F7CC9"/>
    <w:rsid w:val="0070017A"/>
    <w:rsid w:val="0070029E"/>
    <w:rsid w:val="00700523"/>
    <w:rsid w:val="00700D3F"/>
    <w:rsid w:val="007010FD"/>
    <w:rsid w:val="007013BB"/>
    <w:rsid w:val="00702057"/>
    <w:rsid w:val="0070208E"/>
    <w:rsid w:val="00702417"/>
    <w:rsid w:val="00703D97"/>
    <w:rsid w:val="00704754"/>
    <w:rsid w:val="00706CAF"/>
    <w:rsid w:val="00707C4F"/>
    <w:rsid w:val="007107C2"/>
    <w:rsid w:val="007124A6"/>
    <w:rsid w:val="0071260F"/>
    <w:rsid w:val="00713321"/>
    <w:rsid w:val="007141E1"/>
    <w:rsid w:val="00714626"/>
    <w:rsid w:val="00715E50"/>
    <w:rsid w:val="007161A1"/>
    <w:rsid w:val="007162AD"/>
    <w:rsid w:val="00716AAF"/>
    <w:rsid w:val="00716FB6"/>
    <w:rsid w:val="007175B0"/>
    <w:rsid w:val="00720068"/>
    <w:rsid w:val="00720305"/>
    <w:rsid w:val="007203AB"/>
    <w:rsid w:val="00720D42"/>
    <w:rsid w:val="007242C7"/>
    <w:rsid w:val="00724B41"/>
    <w:rsid w:val="00724FBE"/>
    <w:rsid w:val="007250AA"/>
    <w:rsid w:val="00725195"/>
    <w:rsid w:val="00725300"/>
    <w:rsid w:val="00725DFE"/>
    <w:rsid w:val="00726FD2"/>
    <w:rsid w:val="00727760"/>
    <w:rsid w:val="00730A3E"/>
    <w:rsid w:val="0073308D"/>
    <w:rsid w:val="00733BE5"/>
    <w:rsid w:val="007340E5"/>
    <w:rsid w:val="007341F2"/>
    <w:rsid w:val="007344A0"/>
    <w:rsid w:val="00734F75"/>
    <w:rsid w:val="00734FC3"/>
    <w:rsid w:val="00735956"/>
    <w:rsid w:val="007407F2"/>
    <w:rsid w:val="00740CE6"/>
    <w:rsid w:val="00740D79"/>
    <w:rsid w:val="00741CC9"/>
    <w:rsid w:val="00742A28"/>
    <w:rsid w:val="00744CED"/>
    <w:rsid w:val="00744E18"/>
    <w:rsid w:val="00744F0A"/>
    <w:rsid w:val="00745D3A"/>
    <w:rsid w:val="0075028B"/>
    <w:rsid w:val="00750E2A"/>
    <w:rsid w:val="0075163B"/>
    <w:rsid w:val="007518A3"/>
    <w:rsid w:val="00753574"/>
    <w:rsid w:val="0075527D"/>
    <w:rsid w:val="0075540B"/>
    <w:rsid w:val="00755D27"/>
    <w:rsid w:val="007560A0"/>
    <w:rsid w:val="0075663F"/>
    <w:rsid w:val="007567FA"/>
    <w:rsid w:val="00756944"/>
    <w:rsid w:val="007577E2"/>
    <w:rsid w:val="007609A5"/>
    <w:rsid w:val="007639E3"/>
    <w:rsid w:val="00763DA5"/>
    <w:rsid w:val="00763F8C"/>
    <w:rsid w:val="00764297"/>
    <w:rsid w:val="00765672"/>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8E3"/>
    <w:rsid w:val="00776553"/>
    <w:rsid w:val="00777F78"/>
    <w:rsid w:val="0078186A"/>
    <w:rsid w:val="00782BFC"/>
    <w:rsid w:val="00782C49"/>
    <w:rsid w:val="007840CA"/>
    <w:rsid w:val="0078473B"/>
    <w:rsid w:val="007858C3"/>
    <w:rsid w:val="007860E8"/>
    <w:rsid w:val="00786512"/>
    <w:rsid w:val="00787148"/>
    <w:rsid w:val="00787B49"/>
    <w:rsid w:val="00787F46"/>
    <w:rsid w:val="007926EF"/>
    <w:rsid w:val="00792BB3"/>
    <w:rsid w:val="00793EBC"/>
    <w:rsid w:val="00794909"/>
    <w:rsid w:val="007949CE"/>
    <w:rsid w:val="007951DB"/>
    <w:rsid w:val="00796126"/>
    <w:rsid w:val="00797FA0"/>
    <w:rsid w:val="007A0563"/>
    <w:rsid w:val="007A0CBF"/>
    <w:rsid w:val="007A1D7D"/>
    <w:rsid w:val="007A2148"/>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99"/>
    <w:rsid w:val="007B4E71"/>
    <w:rsid w:val="007B5437"/>
    <w:rsid w:val="007B54D9"/>
    <w:rsid w:val="007B5DF6"/>
    <w:rsid w:val="007B5F50"/>
    <w:rsid w:val="007B6066"/>
    <w:rsid w:val="007B63CD"/>
    <w:rsid w:val="007B7FD1"/>
    <w:rsid w:val="007C0812"/>
    <w:rsid w:val="007C0BA3"/>
    <w:rsid w:val="007C0D34"/>
    <w:rsid w:val="007C2064"/>
    <w:rsid w:val="007C3B8F"/>
    <w:rsid w:val="007C5D27"/>
    <w:rsid w:val="007C61C2"/>
    <w:rsid w:val="007C6567"/>
    <w:rsid w:val="007C6CAE"/>
    <w:rsid w:val="007C77DA"/>
    <w:rsid w:val="007D11C8"/>
    <w:rsid w:val="007D2417"/>
    <w:rsid w:val="007D24A7"/>
    <w:rsid w:val="007D2E5C"/>
    <w:rsid w:val="007D3187"/>
    <w:rsid w:val="007D327E"/>
    <w:rsid w:val="007D3F64"/>
    <w:rsid w:val="007D3FF5"/>
    <w:rsid w:val="007D487C"/>
    <w:rsid w:val="007D4C85"/>
    <w:rsid w:val="007D583D"/>
    <w:rsid w:val="007D67BA"/>
    <w:rsid w:val="007D6881"/>
    <w:rsid w:val="007E28EC"/>
    <w:rsid w:val="007E3DAC"/>
    <w:rsid w:val="007E45FE"/>
    <w:rsid w:val="007E4FA2"/>
    <w:rsid w:val="007E597A"/>
    <w:rsid w:val="007E75A7"/>
    <w:rsid w:val="007E799A"/>
    <w:rsid w:val="007F03D6"/>
    <w:rsid w:val="007F04AE"/>
    <w:rsid w:val="007F0C58"/>
    <w:rsid w:val="007F22DC"/>
    <w:rsid w:val="007F5787"/>
    <w:rsid w:val="007F5D78"/>
    <w:rsid w:val="007F6905"/>
    <w:rsid w:val="007F6992"/>
    <w:rsid w:val="007F6A90"/>
    <w:rsid w:val="007F7C58"/>
    <w:rsid w:val="00800687"/>
    <w:rsid w:val="00801841"/>
    <w:rsid w:val="00801AD1"/>
    <w:rsid w:val="00801B54"/>
    <w:rsid w:val="0080265B"/>
    <w:rsid w:val="00802B54"/>
    <w:rsid w:val="00804F13"/>
    <w:rsid w:val="00805A0F"/>
    <w:rsid w:val="00805FE1"/>
    <w:rsid w:val="00806A2D"/>
    <w:rsid w:val="00806BFA"/>
    <w:rsid w:val="00807204"/>
    <w:rsid w:val="008079A7"/>
    <w:rsid w:val="00807E03"/>
    <w:rsid w:val="0081007B"/>
    <w:rsid w:val="008105E5"/>
    <w:rsid w:val="00810689"/>
    <w:rsid w:val="00810DCA"/>
    <w:rsid w:val="00812D47"/>
    <w:rsid w:val="00814194"/>
    <w:rsid w:val="0081523B"/>
    <w:rsid w:val="00815B19"/>
    <w:rsid w:val="00816014"/>
    <w:rsid w:val="00816080"/>
    <w:rsid w:val="00816A7B"/>
    <w:rsid w:val="0081778C"/>
    <w:rsid w:val="008178B9"/>
    <w:rsid w:val="00817E95"/>
    <w:rsid w:val="00820C4E"/>
    <w:rsid w:val="00821046"/>
    <w:rsid w:val="00821240"/>
    <w:rsid w:val="00822226"/>
    <w:rsid w:val="00822AF7"/>
    <w:rsid w:val="00823243"/>
    <w:rsid w:val="00823B5D"/>
    <w:rsid w:val="00824646"/>
    <w:rsid w:val="008247A9"/>
    <w:rsid w:val="0082640C"/>
    <w:rsid w:val="0082660C"/>
    <w:rsid w:val="00826855"/>
    <w:rsid w:val="00826D5B"/>
    <w:rsid w:val="008270D0"/>
    <w:rsid w:val="008276CE"/>
    <w:rsid w:val="00830206"/>
    <w:rsid w:val="00830617"/>
    <w:rsid w:val="00833223"/>
    <w:rsid w:val="00833652"/>
    <w:rsid w:val="008337C7"/>
    <w:rsid w:val="00834064"/>
    <w:rsid w:val="00834F99"/>
    <w:rsid w:val="00835B99"/>
    <w:rsid w:val="0083613E"/>
    <w:rsid w:val="00836619"/>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D0F"/>
    <w:rsid w:val="00855297"/>
    <w:rsid w:val="0085561E"/>
    <w:rsid w:val="0085680C"/>
    <w:rsid w:val="00856AC0"/>
    <w:rsid w:val="0085723F"/>
    <w:rsid w:val="00857BB7"/>
    <w:rsid w:val="00857F34"/>
    <w:rsid w:val="00860DC0"/>
    <w:rsid w:val="008636BA"/>
    <w:rsid w:val="00865055"/>
    <w:rsid w:val="00865B79"/>
    <w:rsid w:val="00865BE0"/>
    <w:rsid w:val="00866792"/>
    <w:rsid w:val="00866B07"/>
    <w:rsid w:val="00866D81"/>
    <w:rsid w:val="008670A4"/>
    <w:rsid w:val="00867367"/>
    <w:rsid w:val="008677E0"/>
    <w:rsid w:val="00870600"/>
    <w:rsid w:val="00870E8A"/>
    <w:rsid w:val="00871D88"/>
    <w:rsid w:val="00874E27"/>
    <w:rsid w:val="008753C3"/>
    <w:rsid w:val="00875B4C"/>
    <w:rsid w:val="00875D14"/>
    <w:rsid w:val="00876DC9"/>
    <w:rsid w:val="00880912"/>
    <w:rsid w:val="0088170F"/>
    <w:rsid w:val="0088178D"/>
    <w:rsid w:val="00881C16"/>
    <w:rsid w:val="00881DEC"/>
    <w:rsid w:val="008821B8"/>
    <w:rsid w:val="0088381E"/>
    <w:rsid w:val="00883C87"/>
    <w:rsid w:val="00885589"/>
    <w:rsid w:val="00885758"/>
    <w:rsid w:val="00885B42"/>
    <w:rsid w:val="00886671"/>
    <w:rsid w:val="00886F00"/>
    <w:rsid w:val="008874B5"/>
    <w:rsid w:val="00887B81"/>
    <w:rsid w:val="008904AA"/>
    <w:rsid w:val="008910F3"/>
    <w:rsid w:val="0089151D"/>
    <w:rsid w:val="008915F0"/>
    <w:rsid w:val="00891DE1"/>
    <w:rsid w:val="00892541"/>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4476"/>
    <w:rsid w:val="008A5830"/>
    <w:rsid w:val="008A6682"/>
    <w:rsid w:val="008A6E98"/>
    <w:rsid w:val="008B0997"/>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34FA"/>
    <w:rsid w:val="008D457A"/>
    <w:rsid w:val="008D4635"/>
    <w:rsid w:val="008D4922"/>
    <w:rsid w:val="008D4ED6"/>
    <w:rsid w:val="008D578A"/>
    <w:rsid w:val="008D5DF1"/>
    <w:rsid w:val="008D7203"/>
    <w:rsid w:val="008D7575"/>
    <w:rsid w:val="008E0138"/>
    <w:rsid w:val="008E03C3"/>
    <w:rsid w:val="008E1745"/>
    <w:rsid w:val="008E2A60"/>
    <w:rsid w:val="008E2B45"/>
    <w:rsid w:val="008E30DE"/>
    <w:rsid w:val="008E3BCD"/>
    <w:rsid w:val="008E4018"/>
    <w:rsid w:val="008E4370"/>
    <w:rsid w:val="008E5578"/>
    <w:rsid w:val="008E5B25"/>
    <w:rsid w:val="008E6413"/>
    <w:rsid w:val="008E6E50"/>
    <w:rsid w:val="008E77BA"/>
    <w:rsid w:val="008E7E8A"/>
    <w:rsid w:val="008F05ED"/>
    <w:rsid w:val="008F084E"/>
    <w:rsid w:val="008F1D98"/>
    <w:rsid w:val="008F2F6E"/>
    <w:rsid w:val="008F40AF"/>
    <w:rsid w:val="008F46F2"/>
    <w:rsid w:val="008F5823"/>
    <w:rsid w:val="008F6047"/>
    <w:rsid w:val="008F717E"/>
    <w:rsid w:val="008F752E"/>
    <w:rsid w:val="008F7BF6"/>
    <w:rsid w:val="009021BD"/>
    <w:rsid w:val="009021F0"/>
    <w:rsid w:val="009028AE"/>
    <w:rsid w:val="009030CA"/>
    <w:rsid w:val="0090351D"/>
    <w:rsid w:val="00904C87"/>
    <w:rsid w:val="00906118"/>
    <w:rsid w:val="00906497"/>
    <w:rsid w:val="009066D7"/>
    <w:rsid w:val="00907568"/>
    <w:rsid w:val="00907698"/>
    <w:rsid w:val="00910661"/>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14FB"/>
    <w:rsid w:val="00931C25"/>
    <w:rsid w:val="00932BF6"/>
    <w:rsid w:val="00934780"/>
    <w:rsid w:val="00934EB3"/>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4260"/>
    <w:rsid w:val="009444EA"/>
    <w:rsid w:val="00944DFE"/>
    <w:rsid w:val="009455A8"/>
    <w:rsid w:val="00945D12"/>
    <w:rsid w:val="00946D45"/>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30DD"/>
    <w:rsid w:val="009732E2"/>
    <w:rsid w:val="0097338D"/>
    <w:rsid w:val="00973589"/>
    <w:rsid w:val="00973A78"/>
    <w:rsid w:val="00974412"/>
    <w:rsid w:val="0097455F"/>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90A27"/>
    <w:rsid w:val="00992CB0"/>
    <w:rsid w:val="00995B0F"/>
    <w:rsid w:val="009961AF"/>
    <w:rsid w:val="00997730"/>
    <w:rsid w:val="00997EDB"/>
    <w:rsid w:val="009A0345"/>
    <w:rsid w:val="009A0670"/>
    <w:rsid w:val="009A106D"/>
    <w:rsid w:val="009A1A7E"/>
    <w:rsid w:val="009A1B3C"/>
    <w:rsid w:val="009A1D51"/>
    <w:rsid w:val="009A1EA2"/>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15CA"/>
    <w:rsid w:val="009B1B7F"/>
    <w:rsid w:val="009B1C52"/>
    <w:rsid w:val="009B3FEF"/>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E1C"/>
    <w:rsid w:val="009C6B6B"/>
    <w:rsid w:val="009C7371"/>
    <w:rsid w:val="009C7B91"/>
    <w:rsid w:val="009C7E16"/>
    <w:rsid w:val="009D054C"/>
    <w:rsid w:val="009D09B3"/>
    <w:rsid w:val="009D0C05"/>
    <w:rsid w:val="009D1286"/>
    <w:rsid w:val="009D1585"/>
    <w:rsid w:val="009D1674"/>
    <w:rsid w:val="009D2BC2"/>
    <w:rsid w:val="009D366C"/>
    <w:rsid w:val="009D378A"/>
    <w:rsid w:val="009D455A"/>
    <w:rsid w:val="009D4A0A"/>
    <w:rsid w:val="009D4F6C"/>
    <w:rsid w:val="009D5229"/>
    <w:rsid w:val="009D6F5C"/>
    <w:rsid w:val="009E1158"/>
    <w:rsid w:val="009E1353"/>
    <w:rsid w:val="009E1BEE"/>
    <w:rsid w:val="009E1E68"/>
    <w:rsid w:val="009E32CE"/>
    <w:rsid w:val="009E3B04"/>
    <w:rsid w:val="009E41E0"/>
    <w:rsid w:val="009E58B3"/>
    <w:rsid w:val="009E59E7"/>
    <w:rsid w:val="009E6689"/>
    <w:rsid w:val="009E682C"/>
    <w:rsid w:val="009E71AC"/>
    <w:rsid w:val="009E71B4"/>
    <w:rsid w:val="009E7B9F"/>
    <w:rsid w:val="009E7BFF"/>
    <w:rsid w:val="009E7D86"/>
    <w:rsid w:val="009F0496"/>
    <w:rsid w:val="009F0A77"/>
    <w:rsid w:val="009F1916"/>
    <w:rsid w:val="009F21F1"/>
    <w:rsid w:val="009F2395"/>
    <w:rsid w:val="009F296A"/>
    <w:rsid w:val="009F35C4"/>
    <w:rsid w:val="009F53B9"/>
    <w:rsid w:val="009F6570"/>
    <w:rsid w:val="009F67EB"/>
    <w:rsid w:val="009F68FC"/>
    <w:rsid w:val="009F7727"/>
    <w:rsid w:val="00A000B3"/>
    <w:rsid w:val="00A00646"/>
    <w:rsid w:val="00A00E01"/>
    <w:rsid w:val="00A01C12"/>
    <w:rsid w:val="00A020E9"/>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AD8"/>
    <w:rsid w:val="00A222BA"/>
    <w:rsid w:val="00A227C8"/>
    <w:rsid w:val="00A22D46"/>
    <w:rsid w:val="00A23010"/>
    <w:rsid w:val="00A237D8"/>
    <w:rsid w:val="00A238C6"/>
    <w:rsid w:val="00A247C3"/>
    <w:rsid w:val="00A250CD"/>
    <w:rsid w:val="00A258DC"/>
    <w:rsid w:val="00A27756"/>
    <w:rsid w:val="00A3059D"/>
    <w:rsid w:val="00A30C83"/>
    <w:rsid w:val="00A30EC6"/>
    <w:rsid w:val="00A30F1B"/>
    <w:rsid w:val="00A32A48"/>
    <w:rsid w:val="00A32B96"/>
    <w:rsid w:val="00A3354F"/>
    <w:rsid w:val="00A33D54"/>
    <w:rsid w:val="00A34079"/>
    <w:rsid w:val="00A343E5"/>
    <w:rsid w:val="00A36070"/>
    <w:rsid w:val="00A37BEA"/>
    <w:rsid w:val="00A413BE"/>
    <w:rsid w:val="00A422A5"/>
    <w:rsid w:val="00A435BB"/>
    <w:rsid w:val="00A43981"/>
    <w:rsid w:val="00A43EA8"/>
    <w:rsid w:val="00A44430"/>
    <w:rsid w:val="00A44918"/>
    <w:rsid w:val="00A44D47"/>
    <w:rsid w:val="00A44F2E"/>
    <w:rsid w:val="00A4572E"/>
    <w:rsid w:val="00A46D75"/>
    <w:rsid w:val="00A47199"/>
    <w:rsid w:val="00A471F4"/>
    <w:rsid w:val="00A505E1"/>
    <w:rsid w:val="00A520CE"/>
    <w:rsid w:val="00A531A1"/>
    <w:rsid w:val="00A537D7"/>
    <w:rsid w:val="00A54979"/>
    <w:rsid w:val="00A54BAC"/>
    <w:rsid w:val="00A55130"/>
    <w:rsid w:val="00A56718"/>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71132"/>
    <w:rsid w:val="00A713C7"/>
    <w:rsid w:val="00A72503"/>
    <w:rsid w:val="00A72E4A"/>
    <w:rsid w:val="00A736E8"/>
    <w:rsid w:val="00A73BC9"/>
    <w:rsid w:val="00A73C04"/>
    <w:rsid w:val="00A73F6A"/>
    <w:rsid w:val="00A7476B"/>
    <w:rsid w:val="00A74C12"/>
    <w:rsid w:val="00A76174"/>
    <w:rsid w:val="00A77744"/>
    <w:rsid w:val="00A8063D"/>
    <w:rsid w:val="00A80D42"/>
    <w:rsid w:val="00A828D9"/>
    <w:rsid w:val="00A82D93"/>
    <w:rsid w:val="00A8306A"/>
    <w:rsid w:val="00A83BBD"/>
    <w:rsid w:val="00A83D38"/>
    <w:rsid w:val="00A843C5"/>
    <w:rsid w:val="00A84FC4"/>
    <w:rsid w:val="00A854F4"/>
    <w:rsid w:val="00A85D51"/>
    <w:rsid w:val="00A86778"/>
    <w:rsid w:val="00A86BFF"/>
    <w:rsid w:val="00A8742B"/>
    <w:rsid w:val="00A87D68"/>
    <w:rsid w:val="00A903CE"/>
    <w:rsid w:val="00A905C1"/>
    <w:rsid w:val="00A92916"/>
    <w:rsid w:val="00A9420B"/>
    <w:rsid w:val="00A94F8D"/>
    <w:rsid w:val="00A95A21"/>
    <w:rsid w:val="00A95C0C"/>
    <w:rsid w:val="00A96880"/>
    <w:rsid w:val="00A97CCD"/>
    <w:rsid w:val="00AA07CC"/>
    <w:rsid w:val="00AA20D4"/>
    <w:rsid w:val="00AA2A64"/>
    <w:rsid w:val="00AA4165"/>
    <w:rsid w:val="00AA4E52"/>
    <w:rsid w:val="00AA5D59"/>
    <w:rsid w:val="00AA5E60"/>
    <w:rsid w:val="00AA615A"/>
    <w:rsid w:val="00AA6D9A"/>
    <w:rsid w:val="00AA7851"/>
    <w:rsid w:val="00AB1191"/>
    <w:rsid w:val="00AB1F1F"/>
    <w:rsid w:val="00AB2A8C"/>
    <w:rsid w:val="00AB2BB9"/>
    <w:rsid w:val="00AB37A6"/>
    <w:rsid w:val="00AB4A81"/>
    <w:rsid w:val="00AB5E7A"/>
    <w:rsid w:val="00AB6FCB"/>
    <w:rsid w:val="00AB6FF8"/>
    <w:rsid w:val="00AB793A"/>
    <w:rsid w:val="00AC2F3A"/>
    <w:rsid w:val="00AC3609"/>
    <w:rsid w:val="00AC3D7B"/>
    <w:rsid w:val="00AC4E90"/>
    <w:rsid w:val="00AC5D7B"/>
    <w:rsid w:val="00AC5F20"/>
    <w:rsid w:val="00AC60A7"/>
    <w:rsid w:val="00AC6D58"/>
    <w:rsid w:val="00AC787C"/>
    <w:rsid w:val="00AC7B68"/>
    <w:rsid w:val="00AD02DA"/>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1396"/>
    <w:rsid w:val="00AE184D"/>
    <w:rsid w:val="00AE3B7F"/>
    <w:rsid w:val="00AE5DE0"/>
    <w:rsid w:val="00AE66D8"/>
    <w:rsid w:val="00AE6DD1"/>
    <w:rsid w:val="00AE7C43"/>
    <w:rsid w:val="00AF03D2"/>
    <w:rsid w:val="00AF19EC"/>
    <w:rsid w:val="00AF353C"/>
    <w:rsid w:val="00AF41A8"/>
    <w:rsid w:val="00AF596D"/>
    <w:rsid w:val="00AF59FD"/>
    <w:rsid w:val="00AF6193"/>
    <w:rsid w:val="00AF6C81"/>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28AE"/>
    <w:rsid w:val="00B128C5"/>
    <w:rsid w:val="00B136D6"/>
    <w:rsid w:val="00B13816"/>
    <w:rsid w:val="00B13D19"/>
    <w:rsid w:val="00B148EF"/>
    <w:rsid w:val="00B14DEC"/>
    <w:rsid w:val="00B15101"/>
    <w:rsid w:val="00B154B2"/>
    <w:rsid w:val="00B15805"/>
    <w:rsid w:val="00B16532"/>
    <w:rsid w:val="00B17800"/>
    <w:rsid w:val="00B1791F"/>
    <w:rsid w:val="00B21090"/>
    <w:rsid w:val="00B2131E"/>
    <w:rsid w:val="00B21DAD"/>
    <w:rsid w:val="00B22178"/>
    <w:rsid w:val="00B23081"/>
    <w:rsid w:val="00B24557"/>
    <w:rsid w:val="00B25182"/>
    <w:rsid w:val="00B273BD"/>
    <w:rsid w:val="00B27831"/>
    <w:rsid w:val="00B30109"/>
    <w:rsid w:val="00B3045B"/>
    <w:rsid w:val="00B304AB"/>
    <w:rsid w:val="00B30720"/>
    <w:rsid w:val="00B30A53"/>
    <w:rsid w:val="00B30CA0"/>
    <w:rsid w:val="00B316CF"/>
    <w:rsid w:val="00B322BB"/>
    <w:rsid w:val="00B344A8"/>
    <w:rsid w:val="00B34C37"/>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50DED"/>
    <w:rsid w:val="00B5112A"/>
    <w:rsid w:val="00B52B78"/>
    <w:rsid w:val="00B52F5F"/>
    <w:rsid w:val="00B53336"/>
    <w:rsid w:val="00B539CA"/>
    <w:rsid w:val="00B53A8E"/>
    <w:rsid w:val="00B53B7A"/>
    <w:rsid w:val="00B54111"/>
    <w:rsid w:val="00B544A3"/>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A05"/>
    <w:rsid w:val="00B70201"/>
    <w:rsid w:val="00B716D0"/>
    <w:rsid w:val="00B71C90"/>
    <w:rsid w:val="00B73816"/>
    <w:rsid w:val="00B74570"/>
    <w:rsid w:val="00B754EC"/>
    <w:rsid w:val="00B759CE"/>
    <w:rsid w:val="00B75CBB"/>
    <w:rsid w:val="00B761CF"/>
    <w:rsid w:val="00B764FE"/>
    <w:rsid w:val="00B808CD"/>
    <w:rsid w:val="00B80C81"/>
    <w:rsid w:val="00B81730"/>
    <w:rsid w:val="00B81D58"/>
    <w:rsid w:val="00B81D75"/>
    <w:rsid w:val="00B83C8E"/>
    <w:rsid w:val="00B85C79"/>
    <w:rsid w:val="00B86F77"/>
    <w:rsid w:val="00B87505"/>
    <w:rsid w:val="00B90AAD"/>
    <w:rsid w:val="00B92153"/>
    <w:rsid w:val="00B922C5"/>
    <w:rsid w:val="00B927D6"/>
    <w:rsid w:val="00B92A91"/>
    <w:rsid w:val="00B92BD9"/>
    <w:rsid w:val="00B92C3A"/>
    <w:rsid w:val="00B92E8F"/>
    <w:rsid w:val="00B93643"/>
    <w:rsid w:val="00B93A02"/>
    <w:rsid w:val="00B94033"/>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B8F"/>
    <w:rsid w:val="00BB2F25"/>
    <w:rsid w:val="00BB3362"/>
    <w:rsid w:val="00BB4468"/>
    <w:rsid w:val="00BB677B"/>
    <w:rsid w:val="00BB6EEE"/>
    <w:rsid w:val="00BB71A4"/>
    <w:rsid w:val="00BB769B"/>
    <w:rsid w:val="00BB788F"/>
    <w:rsid w:val="00BB7F0A"/>
    <w:rsid w:val="00BC0427"/>
    <w:rsid w:val="00BC0D9B"/>
    <w:rsid w:val="00BC16D5"/>
    <w:rsid w:val="00BC227B"/>
    <w:rsid w:val="00BC2544"/>
    <w:rsid w:val="00BC40F1"/>
    <w:rsid w:val="00BC4C6C"/>
    <w:rsid w:val="00BC6AFE"/>
    <w:rsid w:val="00BC6BAF"/>
    <w:rsid w:val="00BC7960"/>
    <w:rsid w:val="00BC7EC3"/>
    <w:rsid w:val="00BD0415"/>
    <w:rsid w:val="00BD06C5"/>
    <w:rsid w:val="00BD092A"/>
    <w:rsid w:val="00BD0956"/>
    <w:rsid w:val="00BD1158"/>
    <w:rsid w:val="00BD1430"/>
    <w:rsid w:val="00BD18E1"/>
    <w:rsid w:val="00BD1F6B"/>
    <w:rsid w:val="00BD2252"/>
    <w:rsid w:val="00BD3279"/>
    <w:rsid w:val="00BD37C0"/>
    <w:rsid w:val="00BD422B"/>
    <w:rsid w:val="00BD43BB"/>
    <w:rsid w:val="00BD48F3"/>
    <w:rsid w:val="00BD4C4B"/>
    <w:rsid w:val="00BD5824"/>
    <w:rsid w:val="00BD59B5"/>
    <w:rsid w:val="00BD62E9"/>
    <w:rsid w:val="00BD6F79"/>
    <w:rsid w:val="00BD7628"/>
    <w:rsid w:val="00BE076E"/>
    <w:rsid w:val="00BE0CD1"/>
    <w:rsid w:val="00BE17DF"/>
    <w:rsid w:val="00BE34A0"/>
    <w:rsid w:val="00BE365F"/>
    <w:rsid w:val="00BE3DC4"/>
    <w:rsid w:val="00BE5F4B"/>
    <w:rsid w:val="00BE65A5"/>
    <w:rsid w:val="00BE6669"/>
    <w:rsid w:val="00BE6DDF"/>
    <w:rsid w:val="00BE78D6"/>
    <w:rsid w:val="00BE7D95"/>
    <w:rsid w:val="00BF0AB2"/>
    <w:rsid w:val="00BF1B71"/>
    <w:rsid w:val="00BF21A6"/>
    <w:rsid w:val="00BF2714"/>
    <w:rsid w:val="00BF27D7"/>
    <w:rsid w:val="00BF2C22"/>
    <w:rsid w:val="00BF2D17"/>
    <w:rsid w:val="00BF30CA"/>
    <w:rsid w:val="00BF4C0F"/>
    <w:rsid w:val="00BF4C60"/>
    <w:rsid w:val="00BF5C7A"/>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732"/>
    <w:rsid w:val="00C077A1"/>
    <w:rsid w:val="00C07CAA"/>
    <w:rsid w:val="00C10292"/>
    <w:rsid w:val="00C10C62"/>
    <w:rsid w:val="00C1140F"/>
    <w:rsid w:val="00C129CD"/>
    <w:rsid w:val="00C13EBF"/>
    <w:rsid w:val="00C14F64"/>
    <w:rsid w:val="00C15DCC"/>
    <w:rsid w:val="00C20E80"/>
    <w:rsid w:val="00C21D0F"/>
    <w:rsid w:val="00C21E1A"/>
    <w:rsid w:val="00C2229E"/>
    <w:rsid w:val="00C225D0"/>
    <w:rsid w:val="00C22A3E"/>
    <w:rsid w:val="00C22CA0"/>
    <w:rsid w:val="00C233F2"/>
    <w:rsid w:val="00C24448"/>
    <w:rsid w:val="00C246B7"/>
    <w:rsid w:val="00C24B8B"/>
    <w:rsid w:val="00C251E9"/>
    <w:rsid w:val="00C26780"/>
    <w:rsid w:val="00C26E49"/>
    <w:rsid w:val="00C26F75"/>
    <w:rsid w:val="00C27013"/>
    <w:rsid w:val="00C272ED"/>
    <w:rsid w:val="00C27559"/>
    <w:rsid w:val="00C30853"/>
    <w:rsid w:val="00C31006"/>
    <w:rsid w:val="00C31CA9"/>
    <w:rsid w:val="00C32552"/>
    <w:rsid w:val="00C33101"/>
    <w:rsid w:val="00C33608"/>
    <w:rsid w:val="00C33F7B"/>
    <w:rsid w:val="00C343EC"/>
    <w:rsid w:val="00C345C1"/>
    <w:rsid w:val="00C35034"/>
    <w:rsid w:val="00C3508A"/>
    <w:rsid w:val="00C35183"/>
    <w:rsid w:val="00C3544C"/>
    <w:rsid w:val="00C3677F"/>
    <w:rsid w:val="00C36A2D"/>
    <w:rsid w:val="00C3712A"/>
    <w:rsid w:val="00C375DB"/>
    <w:rsid w:val="00C3799F"/>
    <w:rsid w:val="00C37EC5"/>
    <w:rsid w:val="00C40AE8"/>
    <w:rsid w:val="00C423A7"/>
    <w:rsid w:val="00C43107"/>
    <w:rsid w:val="00C43402"/>
    <w:rsid w:val="00C43486"/>
    <w:rsid w:val="00C440E7"/>
    <w:rsid w:val="00C44915"/>
    <w:rsid w:val="00C4530C"/>
    <w:rsid w:val="00C455A9"/>
    <w:rsid w:val="00C4736D"/>
    <w:rsid w:val="00C476F6"/>
    <w:rsid w:val="00C50EB5"/>
    <w:rsid w:val="00C512CF"/>
    <w:rsid w:val="00C5171D"/>
    <w:rsid w:val="00C52515"/>
    <w:rsid w:val="00C526B8"/>
    <w:rsid w:val="00C53574"/>
    <w:rsid w:val="00C54118"/>
    <w:rsid w:val="00C54DAA"/>
    <w:rsid w:val="00C558C5"/>
    <w:rsid w:val="00C5633C"/>
    <w:rsid w:val="00C5645D"/>
    <w:rsid w:val="00C57207"/>
    <w:rsid w:val="00C57690"/>
    <w:rsid w:val="00C5797B"/>
    <w:rsid w:val="00C6105E"/>
    <w:rsid w:val="00C62239"/>
    <w:rsid w:val="00C64031"/>
    <w:rsid w:val="00C64BBE"/>
    <w:rsid w:val="00C66FF4"/>
    <w:rsid w:val="00C67165"/>
    <w:rsid w:val="00C70B79"/>
    <w:rsid w:val="00C715CB"/>
    <w:rsid w:val="00C720CA"/>
    <w:rsid w:val="00C726DB"/>
    <w:rsid w:val="00C72ACE"/>
    <w:rsid w:val="00C72C61"/>
    <w:rsid w:val="00C738EF"/>
    <w:rsid w:val="00C73FFF"/>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6D8A"/>
    <w:rsid w:val="00C87290"/>
    <w:rsid w:val="00C87F4A"/>
    <w:rsid w:val="00C9184F"/>
    <w:rsid w:val="00C91E03"/>
    <w:rsid w:val="00C91EC0"/>
    <w:rsid w:val="00C91F8F"/>
    <w:rsid w:val="00C92470"/>
    <w:rsid w:val="00C924F7"/>
    <w:rsid w:val="00C92B6A"/>
    <w:rsid w:val="00C9501B"/>
    <w:rsid w:val="00C9582C"/>
    <w:rsid w:val="00C959CC"/>
    <w:rsid w:val="00C96A8B"/>
    <w:rsid w:val="00C96F2A"/>
    <w:rsid w:val="00CA013A"/>
    <w:rsid w:val="00CA0556"/>
    <w:rsid w:val="00CA0F9B"/>
    <w:rsid w:val="00CA0FFA"/>
    <w:rsid w:val="00CA106D"/>
    <w:rsid w:val="00CA1D76"/>
    <w:rsid w:val="00CA2F73"/>
    <w:rsid w:val="00CA30A9"/>
    <w:rsid w:val="00CA3320"/>
    <w:rsid w:val="00CA33E3"/>
    <w:rsid w:val="00CA34EB"/>
    <w:rsid w:val="00CA399B"/>
    <w:rsid w:val="00CA5352"/>
    <w:rsid w:val="00CA556F"/>
    <w:rsid w:val="00CA596A"/>
    <w:rsid w:val="00CA640D"/>
    <w:rsid w:val="00CA6486"/>
    <w:rsid w:val="00CA67C3"/>
    <w:rsid w:val="00CA68C0"/>
    <w:rsid w:val="00CA738B"/>
    <w:rsid w:val="00CB00FA"/>
    <w:rsid w:val="00CB0831"/>
    <w:rsid w:val="00CB0C30"/>
    <w:rsid w:val="00CB1437"/>
    <w:rsid w:val="00CB14CC"/>
    <w:rsid w:val="00CB1C5B"/>
    <w:rsid w:val="00CB21A8"/>
    <w:rsid w:val="00CB3037"/>
    <w:rsid w:val="00CB3508"/>
    <w:rsid w:val="00CB36FC"/>
    <w:rsid w:val="00CB3B04"/>
    <w:rsid w:val="00CB52DE"/>
    <w:rsid w:val="00CB55E9"/>
    <w:rsid w:val="00CB65D4"/>
    <w:rsid w:val="00CB698A"/>
    <w:rsid w:val="00CB6A3D"/>
    <w:rsid w:val="00CC23F8"/>
    <w:rsid w:val="00CC36B6"/>
    <w:rsid w:val="00CC5462"/>
    <w:rsid w:val="00CC55BE"/>
    <w:rsid w:val="00CC6280"/>
    <w:rsid w:val="00CC6B1A"/>
    <w:rsid w:val="00CC70CD"/>
    <w:rsid w:val="00CD1187"/>
    <w:rsid w:val="00CD16A3"/>
    <w:rsid w:val="00CD185F"/>
    <w:rsid w:val="00CD2DD8"/>
    <w:rsid w:val="00CD3707"/>
    <w:rsid w:val="00CD471B"/>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2231"/>
    <w:rsid w:val="00CF2795"/>
    <w:rsid w:val="00CF2D68"/>
    <w:rsid w:val="00CF3A77"/>
    <w:rsid w:val="00CF426F"/>
    <w:rsid w:val="00CF44F9"/>
    <w:rsid w:val="00CF4C27"/>
    <w:rsid w:val="00CF526C"/>
    <w:rsid w:val="00CF706F"/>
    <w:rsid w:val="00CF7F63"/>
    <w:rsid w:val="00D0039B"/>
    <w:rsid w:val="00D003CE"/>
    <w:rsid w:val="00D01C00"/>
    <w:rsid w:val="00D021E6"/>
    <w:rsid w:val="00D02D71"/>
    <w:rsid w:val="00D03060"/>
    <w:rsid w:val="00D047B9"/>
    <w:rsid w:val="00D0481B"/>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5EF3"/>
    <w:rsid w:val="00D15F31"/>
    <w:rsid w:val="00D16040"/>
    <w:rsid w:val="00D1617F"/>
    <w:rsid w:val="00D1618C"/>
    <w:rsid w:val="00D1651A"/>
    <w:rsid w:val="00D1701F"/>
    <w:rsid w:val="00D177A8"/>
    <w:rsid w:val="00D17F1A"/>
    <w:rsid w:val="00D20191"/>
    <w:rsid w:val="00D205BD"/>
    <w:rsid w:val="00D22007"/>
    <w:rsid w:val="00D2277F"/>
    <w:rsid w:val="00D229ED"/>
    <w:rsid w:val="00D2398A"/>
    <w:rsid w:val="00D242E9"/>
    <w:rsid w:val="00D242EF"/>
    <w:rsid w:val="00D24396"/>
    <w:rsid w:val="00D2440C"/>
    <w:rsid w:val="00D24614"/>
    <w:rsid w:val="00D24F0F"/>
    <w:rsid w:val="00D268D0"/>
    <w:rsid w:val="00D26BD0"/>
    <w:rsid w:val="00D26FF2"/>
    <w:rsid w:val="00D273F0"/>
    <w:rsid w:val="00D27527"/>
    <w:rsid w:val="00D27550"/>
    <w:rsid w:val="00D2782C"/>
    <w:rsid w:val="00D308E3"/>
    <w:rsid w:val="00D30FFD"/>
    <w:rsid w:val="00D313B1"/>
    <w:rsid w:val="00D31DDF"/>
    <w:rsid w:val="00D33608"/>
    <w:rsid w:val="00D344F8"/>
    <w:rsid w:val="00D34558"/>
    <w:rsid w:val="00D346C6"/>
    <w:rsid w:val="00D358B4"/>
    <w:rsid w:val="00D35C43"/>
    <w:rsid w:val="00D361B5"/>
    <w:rsid w:val="00D36CB5"/>
    <w:rsid w:val="00D3772B"/>
    <w:rsid w:val="00D37BC7"/>
    <w:rsid w:val="00D41247"/>
    <w:rsid w:val="00D420A4"/>
    <w:rsid w:val="00D424C9"/>
    <w:rsid w:val="00D42B37"/>
    <w:rsid w:val="00D43DB5"/>
    <w:rsid w:val="00D44904"/>
    <w:rsid w:val="00D45640"/>
    <w:rsid w:val="00D46FD3"/>
    <w:rsid w:val="00D471DD"/>
    <w:rsid w:val="00D4730B"/>
    <w:rsid w:val="00D47876"/>
    <w:rsid w:val="00D52695"/>
    <w:rsid w:val="00D536A6"/>
    <w:rsid w:val="00D54127"/>
    <w:rsid w:val="00D54274"/>
    <w:rsid w:val="00D5533A"/>
    <w:rsid w:val="00D55E12"/>
    <w:rsid w:val="00D564DF"/>
    <w:rsid w:val="00D565A1"/>
    <w:rsid w:val="00D56637"/>
    <w:rsid w:val="00D5700E"/>
    <w:rsid w:val="00D57025"/>
    <w:rsid w:val="00D6116C"/>
    <w:rsid w:val="00D61FF7"/>
    <w:rsid w:val="00D62D2E"/>
    <w:rsid w:val="00D6375D"/>
    <w:rsid w:val="00D638DF"/>
    <w:rsid w:val="00D63AB5"/>
    <w:rsid w:val="00D642D5"/>
    <w:rsid w:val="00D6450F"/>
    <w:rsid w:val="00D64B5F"/>
    <w:rsid w:val="00D65026"/>
    <w:rsid w:val="00D651D9"/>
    <w:rsid w:val="00D66184"/>
    <w:rsid w:val="00D6730D"/>
    <w:rsid w:val="00D674C8"/>
    <w:rsid w:val="00D677A6"/>
    <w:rsid w:val="00D67F34"/>
    <w:rsid w:val="00D7072C"/>
    <w:rsid w:val="00D70F2D"/>
    <w:rsid w:val="00D71F15"/>
    <w:rsid w:val="00D71FEB"/>
    <w:rsid w:val="00D72575"/>
    <w:rsid w:val="00D72E24"/>
    <w:rsid w:val="00D73541"/>
    <w:rsid w:val="00D73E07"/>
    <w:rsid w:val="00D742E8"/>
    <w:rsid w:val="00D74FC7"/>
    <w:rsid w:val="00D75026"/>
    <w:rsid w:val="00D75FD7"/>
    <w:rsid w:val="00D76068"/>
    <w:rsid w:val="00D7762B"/>
    <w:rsid w:val="00D81041"/>
    <w:rsid w:val="00D8358D"/>
    <w:rsid w:val="00D839EE"/>
    <w:rsid w:val="00D8438E"/>
    <w:rsid w:val="00D849D9"/>
    <w:rsid w:val="00D8609A"/>
    <w:rsid w:val="00D86143"/>
    <w:rsid w:val="00D869AE"/>
    <w:rsid w:val="00D87B2C"/>
    <w:rsid w:val="00D87CC0"/>
    <w:rsid w:val="00D918BC"/>
    <w:rsid w:val="00D92B75"/>
    <w:rsid w:val="00D92C95"/>
    <w:rsid w:val="00D92FD4"/>
    <w:rsid w:val="00D934B6"/>
    <w:rsid w:val="00D93BB0"/>
    <w:rsid w:val="00D947B8"/>
    <w:rsid w:val="00D94FE0"/>
    <w:rsid w:val="00D954A3"/>
    <w:rsid w:val="00D95784"/>
    <w:rsid w:val="00D96585"/>
    <w:rsid w:val="00DA039D"/>
    <w:rsid w:val="00DA071F"/>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6FF5"/>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5E4"/>
    <w:rsid w:val="00DC798C"/>
    <w:rsid w:val="00DD38E1"/>
    <w:rsid w:val="00DD4D99"/>
    <w:rsid w:val="00DD5237"/>
    <w:rsid w:val="00DD5EC4"/>
    <w:rsid w:val="00DD6335"/>
    <w:rsid w:val="00DD6F4B"/>
    <w:rsid w:val="00DD79A7"/>
    <w:rsid w:val="00DD7B37"/>
    <w:rsid w:val="00DE1A67"/>
    <w:rsid w:val="00DE1E40"/>
    <w:rsid w:val="00DE2178"/>
    <w:rsid w:val="00DE3BFD"/>
    <w:rsid w:val="00DE3C3D"/>
    <w:rsid w:val="00DE4194"/>
    <w:rsid w:val="00DE4B1C"/>
    <w:rsid w:val="00DE51EB"/>
    <w:rsid w:val="00DE6821"/>
    <w:rsid w:val="00DE71D8"/>
    <w:rsid w:val="00DF2DCA"/>
    <w:rsid w:val="00DF3370"/>
    <w:rsid w:val="00DF38BF"/>
    <w:rsid w:val="00DF3FEA"/>
    <w:rsid w:val="00DF3FFC"/>
    <w:rsid w:val="00DF5831"/>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954"/>
    <w:rsid w:val="00E10456"/>
    <w:rsid w:val="00E108E4"/>
    <w:rsid w:val="00E12338"/>
    <w:rsid w:val="00E13A93"/>
    <w:rsid w:val="00E13B6D"/>
    <w:rsid w:val="00E15315"/>
    <w:rsid w:val="00E16641"/>
    <w:rsid w:val="00E16C47"/>
    <w:rsid w:val="00E17263"/>
    <w:rsid w:val="00E20C28"/>
    <w:rsid w:val="00E21973"/>
    <w:rsid w:val="00E22126"/>
    <w:rsid w:val="00E224E1"/>
    <w:rsid w:val="00E241BC"/>
    <w:rsid w:val="00E248B4"/>
    <w:rsid w:val="00E254D2"/>
    <w:rsid w:val="00E318F2"/>
    <w:rsid w:val="00E31BA2"/>
    <w:rsid w:val="00E32A98"/>
    <w:rsid w:val="00E355B9"/>
    <w:rsid w:val="00E3653F"/>
    <w:rsid w:val="00E3799B"/>
    <w:rsid w:val="00E42737"/>
    <w:rsid w:val="00E429F8"/>
    <w:rsid w:val="00E4313B"/>
    <w:rsid w:val="00E43EDE"/>
    <w:rsid w:val="00E44B08"/>
    <w:rsid w:val="00E45EDE"/>
    <w:rsid w:val="00E46481"/>
    <w:rsid w:val="00E465AF"/>
    <w:rsid w:val="00E476C4"/>
    <w:rsid w:val="00E50775"/>
    <w:rsid w:val="00E508A5"/>
    <w:rsid w:val="00E50D8C"/>
    <w:rsid w:val="00E52BD8"/>
    <w:rsid w:val="00E53238"/>
    <w:rsid w:val="00E5369C"/>
    <w:rsid w:val="00E542D2"/>
    <w:rsid w:val="00E54A46"/>
    <w:rsid w:val="00E54C81"/>
    <w:rsid w:val="00E5652B"/>
    <w:rsid w:val="00E56A47"/>
    <w:rsid w:val="00E572D3"/>
    <w:rsid w:val="00E60937"/>
    <w:rsid w:val="00E60C45"/>
    <w:rsid w:val="00E62B8A"/>
    <w:rsid w:val="00E632DE"/>
    <w:rsid w:val="00E63B4B"/>
    <w:rsid w:val="00E648E7"/>
    <w:rsid w:val="00E65108"/>
    <w:rsid w:val="00E654B7"/>
    <w:rsid w:val="00E65610"/>
    <w:rsid w:val="00E6577E"/>
    <w:rsid w:val="00E6598E"/>
    <w:rsid w:val="00E66BDB"/>
    <w:rsid w:val="00E712BE"/>
    <w:rsid w:val="00E71989"/>
    <w:rsid w:val="00E73FCB"/>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66B6"/>
    <w:rsid w:val="00E86B90"/>
    <w:rsid w:val="00E87085"/>
    <w:rsid w:val="00E87E20"/>
    <w:rsid w:val="00E9021B"/>
    <w:rsid w:val="00E907FF"/>
    <w:rsid w:val="00E912D1"/>
    <w:rsid w:val="00E91773"/>
    <w:rsid w:val="00E91949"/>
    <w:rsid w:val="00E927A0"/>
    <w:rsid w:val="00E929D7"/>
    <w:rsid w:val="00E9315B"/>
    <w:rsid w:val="00E940E8"/>
    <w:rsid w:val="00E944E1"/>
    <w:rsid w:val="00E94C4A"/>
    <w:rsid w:val="00E94C80"/>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5809"/>
    <w:rsid w:val="00EA5A66"/>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8AE"/>
    <w:rsid w:val="00EE16F1"/>
    <w:rsid w:val="00EE2A23"/>
    <w:rsid w:val="00EE2EB3"/>
    <w:rsid w:val="00EE3243"/>
    <w:rsid w:val="00EE50D7"/>
    <w:rsid w:val="00EE5A1F"/>
    <w:rsid w:val="00EE5E3B"/>
    <w:rsid w:val="00EE6DD2"/>
    <w:rsid w:val="00EE77B3"/>
    <w:rsid w:val="00EF1A28"/>
    <w:rsid w:val="00EF21FC"/>
    <w:rsid w:val="00EF2D7B"/>
    <w:rsid w:val="00EF3155"/>
    <w:rsid w:val="00EF37E5"/>
    <w:rsid w:val="00EF39C4"/>
    <w:rsid w:val="00EF3E74"/>
    <w:rsid w:val="00EF41D6"/>
    <w:rsid w:val="00EF4C75"/>
    <w:rsid w:val="00EF5EA1"/>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3BFE"/>
    <w:rsid w:val="00F14034"/>
    <w:rsid w:val="00F1516B"/>
    <w:rsid w:val="00F154B1"/>
    <w:rsid w:val="00F15B60"/>
    <w:rsid w:val="00F16476"/>
    <w:rsid w:val="00F1665B"/>
    <w:rsid w:val="00F1676B"/>
    <w:rsid w:val="00F169FB"/>
    <w:rsid w:val="00F16F6E"/>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665A"/>
    <w:rsid w:val="00F26BCD"/>
    <w:rsid w:val="00F26DF3"/>
    <w:rsid w:val="00F27097"/>
    <w:rsid w:val="00F27B3C"/>
    <w:rsid w:val="00F27FAC"/>
    <w:rsid w:val="00F300E9"/>
    <w:rsid w:val="00F30916"/>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4D0A"/>
    <w:rsid w:val="00F44E2B"/>
    <w:rsid w:val="00F45890"/>
    <w:rsid w:val="00F4682F"/>
    <w:rsid w:val="00F5132D"/>
    <w:rsid w:val="00F51AD4"/>
    <w:rsid w:val="00F51BFA"/>
    <w:rsid w:val="00F51E67"/>
    <w:rsid w:val="00F52586"/>
    <w:rsid w:val="00F52BE0"/>
    <w:rsid w:val="00F52CCD"/>
    <w:rsid w:val="00F530D3"/>
    <w:rsid w:val="00F5348F"/>
    <w:rsid w:val="00F5428B"/>
    <w:rsid w:val="00F54527"/>
    <w:rsid w:val="00F545B4"/>
    <w:rsid w:val="00F5460D"/>
    <w:rsid w:val="00F555E7"/>
    <w:rsid w:val="00F561DA"/>
    <w:rsid w:val="00F56DBC"/>
    <w:rsid w:val="00F57F1E"/>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3A81"/>
    <w:rsid w:val="00F74379"/>
    <w:rsid w:val="00F74759"/>
    <w:rsid w:val="00F74786"/>
    <w:rsid w:val="00F74CE4"/>
    <w:rsid w:val="00F7505D"/>
    <w:rsid w:val="00F759CC"/>
    <w:rsid w:val="00F75B8E"/>
    <w:rsid w:val="00F76479"/>
    <w:rsid w:val="00F77460"/>
    <w:rsid w:val="00F77A4B"/>
    <w:rsid w:val="00F812A4"/>
    <w:rsid w:val="00F82797"/>
    <w:rsid w:val="00F8457B"/>
    <w:rsid w:val="00F84E27"/>
    <w:rsid w:val="00F853AE"/>
    <w:rsid w:val="00F85DC8"/>
    <w:rsid w:val="00F86138"/>
    <w:rsid w:val="00F87F15"/>
    <w:rsid w:val="00F92957"/>
    <w:rsid w:val="00F92A43"/>
    <w:rsid w:val="00F93394"/>
    <w:rsid w:val="00F934C6"/>
    <w:rsid w:val="00F937C7"/>
    <w:rsid w:val="00F95A61"/>
    <w:rsid w:val="00F96400"/>
    <w:rsid w:val="00F96E8D"/>
    <w:rsid w:val="00F96FD6"/>
    <w:rsid w:val="00F973AA"/>
    <w:rsid w:val="00F978CB"/>
    <w:rsid w:val="00F97ED1"/>
    <w:rsid w:val="00F97FA4"/>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6D4D"/>
    <w:rsid w:val="00FC02D2"/>
    <w:rsid w:val="00FC044C"/>
    <w:rsid w:val="00FC0969"/>
    <w:rsid w:val="00FC426C"/>
    <w:rsid w:val="00FC4DB1"/>
    <w:rsid w:val="00FC522B"/>
    <w:rsid w:val="00FC61B5"/>
    <w:rsid w:val="00FC789E"/>
    <w:rsid w:val="00FD1122"/>
    <w:rsid w:val="00FD1B97"/>
    <w:rsid w:val="00FD2AD8"/>
    <w:rsid w:val="00FD38D4"/>
    <w:rsid w:val="00FD3A65"/>
    <w:rsid w:val="00FD53E0"/>
    <w:rsid w:val="00FD7EA3"/>
    <w:rsid w:val="00FE071F"/>
    <w:rsid w:val="00FE0823"/>
    <w:rsid w:val="00FE0AA6"/>
    <w:rsid w:val="00FE0C79"/>
    <w:rsid w:val="00FE0DE3"/>
    <w:rsid w:val="00FE10BA"/>
    <w:rsid w:val="00FE2687"/>
    <w:rsid w:val="00FE3020"/>
    <w:rsid w:val="00FE4FE4"/>
    <w:rsid w:val="00FE515B"/>
    <w:rsid w:val="00FE563C"/>
    <w:rsid w:val="00FE71FC"/>
    <w:rsid w:val="00FE731B"/>
    <w:rsid w:val="00FF0E11"/>
    <w:rsid w:val="00FF12AC"/>
    <w:rsid w:val="00FF1B23"/>
    <w:rsid w:val="00FF2133"/>
    <w:rsid w:val="00FF2455"/>
    <w:rsid w:val="00FF2FCF"/>
    <w:rsid w:val="00FF31F3"/>
    <w:rsid w:val="00FF4A22"/>
    <w:rsid w:val="00FF4D3E"/>
    <w:rsid w:val="00FF6B45"/>
    <w:rsid w:val="00FF6EB2"/>
    <w:rsid w:val="00FF6F32"/>
    <w:rsid w:val="00FF76A7"/>
    <w:rsid w:val="00FF77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0/cop-10-dec-33-en.pdf" TargetMode="External"/><Relationship Id="rId18" Type="http://schemas.openxmlformats.org/officeDocument/2006/relationships/hyperlink" Target="https://www.cbd.int/doc/decisions/cop-10/cop-10-dec-33-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bd.int/doc/decisions/cop-09/cop-09-dec-16-en.pdf" TargetMode="External"/><Relationship Id="rId17" Type="http://schemas.openxmlformats.org/officeDocument/2006/relationships/hyperlink" Target="https://www.cbd.int/doc/decisions/cop-16/cop-16-dec-22-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30-en.pdf" TargetMode="External"/><Relationship Id="rId20" Type="http://schemas.openxmlformats.org/officeDocument/2006/relationships/hyperlink" Target="https://www.cbd.int/convention/articles/default.shtml?a=cbd-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07/cop-07-dec-15-en.pdf"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05-e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4-en.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n.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00564"/>
    <w:rsid w:val="00055BF4"/>
    <w:rsid w:val="000B08B7"/>
    <w:rsid w:val="001118D9"/>
    <w:rsid w:val="00121221"/>
    <w:rsid w:val="001621C0"/>
    <w:rsid w:val="001C3564"/>
    <w:rsid w:val="00204D54"/>
    <w:rsid w:val="00211787"/>
    <w:rsid w:val="003327E4"/>
    <w:rsid w:val="0036687C"/>
    <w:rsid w:val="003725B4"/>
    <w:rsid w:val="00383D61"/>
    <w:rsid w:val="00550378"/>
    <w:rsid w:val="00554804"/>
    <w:rsid w:val="00572A56"/>
    <w:rsid w:val="00577186"/>
    <w:rsid w:val="00587E48"/>
    <w:rsid w:val="005904CC"/>
    <w:rsid w:val="005972AE"/>
    <w:rsid w:val="00624B2D"/>
    <w:rsid w:val="00640714"/>
    <w:rsid w:val="006873DC"/>
    <w:rsid w:val="006A10FC"/>
    <w:rsid w:val="007239A9"/>
    <w:rsid w:val="0077423E"/>
    <w:rsid w:val="00787E00"/>
    <w:rsid w:val="008178B9"/>
    <w:rsid w:val="008C0AF5"/>
    <w:rsid w:val="008D4ED6"/>
    <w:rsid w:val="008D5450"/>
    <w:rsid w:val="008E4370"/>
    <w:rsid w:val="0090371A"/>
    <w:rsid w:val="00931144"/>
    <w:rsid w:val="009950F6"/>
    <w:rsid w:val="009A27AC"/>
    <w:rsid w:val="009C7371"/>
    <w:rsid w:val="00A30F1B"/>
    <w:rsid w:val="00AC7536"/>
    <w:rsid w:val="00AD2C57"/>
    <w:rsid w:val="00AD784D"/>
    <w:rsid w:val="00B539CA"/>
    <w:rsid w:val="00B754EC"/>
    <w:rsid w:val="00B81730"/>
    <w:rsid w:val="00B832F1"/>
    <w:rsid w:val="00BC2544"/>
    <w:rsid w:val="00C06AF9"/>
    <w:rsid w:val="00C10C62"/>
    <w:rsid w:val="00C77E8C"/>
    <w:rsid w:val="00CD6363"/>
    <w:rsid w:val="00D21854"/>
    <w:rsid w:val="00D40E14"/>
    <w:rsid w:val="00D41247"/>
    <w:rsid w:val="00D42B37"/>
    <w:rsid w:val="00DB12B6"/>
    <w:rsid w:val="00DF6722"/>
    <w:rsid w:val="00E922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3</TotalTime>
  <Pages>5</Pages>
  <Words>2505</Words>
  <Characters>14183</Characters>
  <Application>Microsoft Office Word</Application>
  <DocSecurity>0</DocSecurity>
  <Lines>248</Lines>
  <Paragraphs>93</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16595</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Non-paper on item 5</dc:subject>
  <dc:creator>Secretariat of the Convention on Biological Diversity</dc:creator>
  <cp:keywords>Subsidiary Body on Scientific, Technical and Technological Advice, twenty-seventh meeting</cp:keywords>
  <dc:description/>
  <cp:lastModifiedBy>Veronique Lefebvre</cp:lastModifiedBy>
  <cp:revision>7</cp:revision>
  <cp:lastPrinted>2025-10-22T00:07:00Z</cp:lastPrinted>
  <dcterms:created xsi:type="dcterms:W3CDTF">2025-10-22T00:50:00Z</dcterms:created>
  <dcterms:modified xsi:type="dcterms:W3CDTF">2025-10-22T00:53:00Z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