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3635D1C8" w:rsidR="00A96B21" w:rsidRPr="00550DCE" w:rsidRDefault="005042C0">
            <w:pPr>
              <w:spacing w:after="120"/>
              <w:jc w:val="left"/>
            </w:pPr>
            <w:bookmarkStart w:id="0" w:name="_Hlk137651738"/>
            <w:r>
              <w:t xml:space="preserve"> </w:t>
            </w:r>
            <w:r w:rsidR="00A96B21"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pPr>
              <w:spacing w:after="120"/>
              <w:jc w:val="left"/>
            </w:pPr>
            <w:r w:rsidRPr="007A7F22">
              <w:rPr>
                <w:noProof/>
              </w:rPr>
              <w:drawing>
                <wp:inline distT="0" distB="0" distL="0" distR="0" wp14:anchorId="1C6A83D5" wp14:editId="47CCA8D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586C751" w:rsidR="00A96B21" w:rsidRPr="00550DCE" w:rsidRDefault="00A96B21" w:rsidP="00F6660F">
            <w:pPr>
              <w:pStyle w:val="ABSymbol"/>
            </w:pPr>
            <w:r w:rsidRPr="00550DCE">
              <w:rPr>
                <w:sz w:val="40"/>
                <w:szCs w:val="40"/>
              </w:rPr>
              <w:t>CBD</w:t>
            </w:r>
            <w:r w:rsidRPr="00550DCE">
              <w:t>/</w:t>
            </w:r>
            <w:r w:rsidR="00D23F1E">
              <w:t>NP/MOP/5/</w:t>
            </w:r>
            <w:r w:rsidR="001B7E1F">
              <w:t>L.2</w:t>
            </w:r>
          </w:p>
        </w:tc>
      </w:tr>
      <w:tr w:rsidR="00A96B21" w:rsidRPr="00EA442C" w14:paraId="1819DB77" w14:textId="77777777">
        <w:tc>
          <w:tcPr>
            <w:tcW w:w="2297" w:type="pct"/>
            <w:gridSpan w:val="2"/>
            <w:tcBorders>
              <w:top w:val="single" w:sz="8" w:space="0" w:color="auto"/>
              <w:bottom w:val="single" w:sz="12" w:space="0" w:color="auto"/>
            </w:tcBorders>
          </w:tcPr>
          <w:p w14:paraId="445EC18F"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E99566D" w:rsidR="00A96B21" w:rsidRPr="003C6F10" w:rsidRDefault="001E0A57" w:rsidP="003C6F10">
            <w:pPr>
              <w:ind w:left="2584"/>
              <w:rPr>
                <w:sz w:val="22"/>
                <w:szCs w:val="22"/>
              </w:rPr>
            </w:pPr>
            <w:r>
              <w:rPr>
                <w:sz w:val="22"/>
                <w:szCs w:val="22"/>
              </w:rPr>
              <w:t>2</w:t>
            </w:r>
            <w:r w:rsidR="001B7E1F">
              <w:rPr>
                <w:sz w:val="22"/>
                <w:szCs w:val="22"/>
              </w:rPr>
              <w:t>3</w:t>
            </w:r>
            <w:r>
              <w:rPr>
                <w:sz w:val="22"/>
                <w:szCs w:val="22"/>
              </w:rPr>
              <w:t xml:space="preserve"> </w:t>
            </w:r>
            <w:r w:rsidR="007A7F22">
              <w:rPr>
                <w:sz w:val="22"/>
                <w:szCs w:val="22"/>
              </w:rPr>
              <w:t>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48151416"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4B275E">
        <w:rPr>
          <w:b w:val="0"/>
          <w:bCs w:val="0"/>
        </w:rPr>
        <w:t>5</w:t>
      </w:r>
      <w:r w:rsidR="00A96B21" w:rsidRPr="00441498">
        <w:rPr>
          <w:b w:val="0"/>
          <w:bCs w:val="0"/>
        </w:rPr>
        <w:t xml:space="preserve"> </w:t>
      </w:r>
    </w:p>
    <w:p w14:paraId="4F3B9CA0" w14:textId="402C0303" w:rsidR="00A96B21" w:rsidRDefault="002541F3" w:rsidP="00434349">
      <w:pPr>
        <w:pStyle w:val="AFCorNotBold"/>
      </w:pPr>
      <w:r w:rsidRPr="00C507AE">
        <w:t>Report of the Compliance Committee</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649A050E" w:rsidR="00A96B21" w:rsidRDefault="00000000" w:rsidP="00A96B21">
      <w:pPr>
        <w:pStyle w:val="Title"/>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87335F">
            <w:t>Compliance</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188A34FC" w14:textId="77777777" w:rsidR="00555B6E" w:rsidRPr="00C507AE" w:rsidRDefault="00555B6E" w:rsidP="00555B6E">
      <w:pPr>
        <w:pStyle w:val="Para1"/>
        <w:numPr>
          <w:ilvl w:val="0"/>
          <w:numId w:val="0"/>
        </w:numPr>
        <w:tabs>
          <w:tab w:val="clear" w:pos="1134"/>
        </w:tabs>
        <w:ind w:left="567" w:firstLine="567"/>
        <w:rPr>
          <w:i/>
          <w:iCs/>
          <w:lang w:val="en-GB"/>
        </w:rPr>
      </w:pPr>
      <w:r w:rsidRPr="00C507AE">
        <w:rPr>
          <w:i/>
          <w:iCs/>
          <w:lang w:val="en-GB"/>
        </w:rPr>
        <w:t>The Conference of the Parties serving as the meeting of the Parties to the Nagoya Protocol</w:t>
      </w:r>
    </w:p>
    <w:p w14:paraId="5F3BEBAE" w14:textId="77777777" w:rsidR="005042C0" w:rsidRDefault="00555B6E" w:rsidP="00555B6E">
      <w:pPr>
        <w:pStyle w:val="Para1"/>
        <w:numPr>
          <w:ilvl w:val="0"/>
          <w:numId w:val="0"/>
        </w:numPr>
        <w:tabs>
          <w:tab w:val="clear" w:pos="1134"/>
        </w:tabs>
        <w:ind w:left="567" w:firstLine="567"/>
        <w:rPr>
          <w:lang w:val="en-GB"/>
        </w:rPr>
      </w:pPr>
      <w:r w:rsidRPr="00374B10">
        <w:rPr>
          <w:lang w:val="en-GB"/>
        </w:rPr>
        <w:t>1.</w:t>
      </w:r>
      <w:r w:rsidRPr="00374B10">
        <w:rPr>
          <w:lang w:val="en-GB"/>
        </w:rPr>
        <w:tab/>
      </w:r>
      <w:r w:rsidRPr="00374B10">
        <w:rPr>
          <w:i/>
          <w:iCs/>
          <w:lang w:val="en-GB"/>
        </w:rPr>
        <w:t>Urges</w:t>
      </w:r>
      <w:r w:rsidRPr="00374B10">
        <w:rPr>
          <w:lang w:val="en-GB"/>
        </w:rPr>
        <w:t xml:space="preserve"> Parties to comply with their obligations under the </w:t>
      </w:r>
      <w:r w:rsidR="008046EB">
        <w:rPr>
          <w:lang w:val="en-GB"/>
        </w:rPr>
        <w:t xml:space="preserve">Nagoya </w:t>
      </w:r>
      <w:r w:rsidRPr="00374B10">
        <w:rPr>
          <w:lang w:val="en-GB"/>
        </w:rPr>
        <w:t>Protocol</w:t>
      </w:r>
      <w:r w:rsidR="00F54AED" w:rsidRPr="00F54AED">
        <w:t xml:space="preserve"> </w:t>
      </w:r>
      <w:r w:rsidR="00F54AED" w:rsidRPr="00F54AED">
        <w:rPr>
          <w:lang w:val="en-GB"/>
        </w:rPr>
        <w:t>on Access to Genetic Resources and the Fair and Equitable Sharing of Benefits Arising from Their Utilization to the Convention on Biological Diversity</w:t>
      </w:r>
      <w:r w:rsidR="00E03E63">
        <w:rPr>
          <w:lang w:val="en-GB"/>
        </w:rPr>
        <w:t>,</w:t>
      </w:r>
      <w:r w:rsidR="00D3328B">
        <w:rPr>
          <w:rStyle w:val="FootnoteReference"/>
          <w:lang w:val="en-GB"/>
        </w:rPr>
        <w:footnoteReference w:id="2"/>
      </w:r>
      <w:r w:rsidR="00E03E63">
        <w:rPr>
          <w:lang w:val="en-GB"/>
        </w:rPr>
        <w:t xml:space="preserve"> </w:t>
      </w:r>
      <w:r w:rsidR="00E03E63" w:rsidRPr="00E03E63">
        <w:t>acknowledging the need</w:t>
      </w:r>
      <w:r w:rsidR="002719DB">
        <w:t xml:space="preserve"> of developing country Parties, in particular the least developed countries and small island developing States</w:t>
      </w:r>
      <w:r w:rsidR="00626AA2">
        <w:t xml:space="preserve"> among them, and Parties with economi</w:t>
      </w:r>
      <w:r w:rsidR="00F43D4B">
        <w:t>es</w:t>
      </w:r>
      <w:r w:rsidR="00626AA2">
        <w:t xml:space="preserve"> in transition</w:t>
      </w:r>
      <w:r w:rsidR="00E03E63" w:rsidRPr="00E03E63">
        <w:t xml:space="preserve"> </w:t>
      </w:r>
      <w:r w:rsidR="00626AA2">
        <w:t xml:space="preserve">for </w:t>
      </w:r>
      <w:r w:rsidR="00E03E63" w:rsidRPr="00E03E63">
        <w:t>technical and scientific cooperation, capacity</w:t>
      </w:r>
      <w:r w:rsidR="00351B62">
        <w:t>-</w:t>
      </w:r>
      <w:r w:rsidR="00E03E63" w:rsidRPr="00E03E63">
        <w:t>building</w:t>
      </w:r>
      <w:r w:rsidR="00351B62">
        <w:t xml:space="preserve"> and development</w:t>
      </w:r>
      <w:r w:rsidR="00E03E63" w:rsidRPr="00E03E63">
        <w:t>, technology transfer and financial resources</w:t>
      </w:r>
      <w:r w:rsidRPr="00374B10">
        <w:rPr>
          <w:lang w:val="en-GB"/>
        </w:rPr>
        <w:t>;</w:t>
      </w:r>
    </w:p>
    <w:p w14:paraId="16E1D997" w14:textId="3DBB8DCE" w:rsidR="00555B6E" w:rsidRPr="00374B10" w:rsidRDefault="00555B6E" w:rsidP="00555B6E">
      <w:pPr>
        <w:pStyle w:val="Para1"/>
        <w:numPr>
          <w:ilvl w:val="0"/>
          <w:numId w:val="0"/>
        </w:numPr>
        <w:tabs>
          <w:tab w:val="clear" w:pos="1134"/>
        </w:tabs>
        <w:ind w:left="567" w:firstLine="567"/>
        <w:rPr>
          <w:lang w:val="en-GB"/>
        </w:rPr>
      </w:pPr>
      <w:r w:rsidRPr="00C507AE">
        <w:rPr>
          <w:lang w:val="en-GB"/>
        </w:rPr>
        <w:t>2.</w:t>
      </w:r>
      <w:r w:rsidRPr="00C507AE">
        <w:rPr>
          <w:lang w:val="en-GB"/>
        </w:rPr>
        <w:tab/>
      </w:r>
      <w:r w:rsidRPr="00374B10">
        <w:rPr>
          <w:i/>
          <w:iCs/>
          <w:lang w:val="en-GB"/>
        </w:rPr>
        <w:t>Encourages</w:t>
      </w:r>
      <w:r w:rsidRPr="00374B10">
        <w:rPr>
          <w:lang w:val="en-GB"/>
        </w:rPr>
        <w:t xml:space="preserve"> Parties to include access and benefit-sharing in the revision or updating of their national biodiversity strategies and action plans as a means of raising awareness and building support for the implementation of the </w:t>
      </w:r>
      <w:r w:rsidR="008E629C" w:rsidRPr="00374B10">
        <w:rPr>
          <w:lang w:val="en-GB"/>
        </w:rPr>
        <w:t xml:space="preserve">Nagoya </w:t>
      </w:r>
      <w:r w:rsidRPr="00374B10">
        <w:rPr>
          <w:lang w:val="en-GB"/>
        </w:rPr>
        <w:t>Protocol;</w:t>
      </w:r>
    </w:p>
    <w:p w14:paraId="71653850" w14:textId="40625838" w:rsidR="00555B6E" w:rsidRPr="00374B10" w:rsidRDefault="00555B6E" w:rsidP="00555B6E">
      <w:pPr>
        <w:pStyle w:val="Para1"/>
        <w:numPr>
          <w:ilvl w:val="0"/>
          <w:numId w:val="0"/>
        </w:numPr>
        <w:tabs>
          <w:tab w:val="clear" w:pos="1134"/>
        </w:tabs>
        <w:ind w:left="567" w:firstLine="567"/>
        <w:rPr>
          <w:lang w:val="en-GB"/>
        </w:rPr>
      </w:pPr>
      <w:r w:rsidRPr="00374B10">
        <w:rPr>
          <w:lang w:val="en-GB"/>
        </w:rPr>
        <w:t>3.</w:t>
      </w:r>
      <w:r w:rsidRPr="00374B10">
        <w:rPr>
          <w:lang w:val="en-GB"/>
        </w:rPr>
        <w:tab/>
      </w:r>
      <w:r w:rsidRPr="00C507AE">
        <w:rPr>
          <w:i/>
          <w:iCs/>
          <w:lang w:val="en-GB"/>
        </w:rPr>
        <w:t>R</w:t>
      </w:r>
      <w:r w:rsidRPr="00374B10">
        <w:rPr>
          <w:i/>
          <w:iCs/>
          <w:lang w:val="en-GB"/>
        </w:rPr>
        <w:t>equests</w:t>
      </w:r>
      <w:r w:rsidRPr="00374B10">
        <w:rPr>
          <w:lang w:val="en-GB"/>
        </w:rPr>
        <w:t xml:space="preserve"> Parties that have not yet completely put in place the legislative, administrative or policy measures necessary to implement the </w:t>
      </w:r>
      <w:r w:rsidR="008E629C" w:rsidRPr="00374B10">
        <w:rPr>
          <w:lang w:val="en-GB"/>
        </w:rPr>
        <w:t xml:space="preserve">Nagoya </w:t>
      </w:r>
      <w:r w:rsidRPr="00374B10">
        <w:rPr>
          <w:lang w:val="en-GB"/>
        </w:rPr>
        <w:t>Protocol to expedite the adoption of such measures and include the designation of one or more competent national authorities and one or more checkpoints;</w:t>
      </w:r>
    </w:p>
    <w:p w14:paraId="532E59AF" w14:textId="533E8446" w:rsidR="00555B6E" w:rsidRPr="00374B10" w:rsidRDefault="00555B6E" w:rsidP="00555B6E">
      <w:pPr>
        <w:pStyle w:val="Para1"/>
        <w:numPr>
          <w:ilvl w:val="0"/>
          <w:numId w:val="0"/>
        </w:numPr>
        <w:tabs>
          <w:tab w:val="clear" w:pos="1134"/>
        </w:tabs>
        <w:ind w:left="567" w:firstLine="567"/>
        <w:rPr>
          <w:lang w:val="en-GB"/>
        </w:rPr>
      </w:pPr>
      <w:r w:rsidRPr="00374B10">
        <w:rPr>
          <w:lang w:val="en-GB"/>
        </w:rPr>
        <w:t>4.</w:t>
      </w:r>
      <w:r w:rsidRPr="00374B10">
        <w:rPr>
          <w:lang w:val="en-GB"/>
        </w:rPr>
        <w:tab/>
      </w:r>
      <w:r w:rsidRPr="00374B10">
        <w:rPr>
          <w:i/>
          <w:iCs/>
          <w:lang w:val="en-GB"/>
        </w:rPr>
        <w:t>Urges</w:t>
      </w:r>
      <w:r w:rsidRPr="00374B10">
        <w:rPr>
          <w:lang w:val="en-GB"/>
        </w:rPr>
        <w:t xml:space="preserve"> Parties to make the necessary information available on the Access and Benefit-sharing Clearing-House, as required under Article 14, paragraph 2, of the </w:t>
      </w:r>
      <w:r w:rsidR="008E629C" w:rsidRPr="00374B10">
        <w:rPr>
          <w:lang w:val="en-GB"/>
        </w:rPr>
        <w:t xml:space="preserve">Nagoya </w:t>
      </w:r>
      <w:r w:rsidRPr="00374B10">
        <w:rPr>
          <w:lang w:val="en-GB"/>
        </w:rPr>
        <w:t>Protocol;</w:t>
      </w:r>
    </w:p>
    <w:p w14:paraId="34337BE5" w14:textId="4D12B723" w:rsidR="00555B6E" w:rsidRPr="00374B10" w:rsidRDefault="00555B6E" w:rsidP="00555B6E">
      <w:pPr>
        <w:pStyle w:val="Para1"/>
        <w:numPr>
          <w:ilvl w:val="0"/>
          <w:numId w:val="0"/>
        </w:numPr>
        <w:tabs>
          <w:tab w:val="clear" w:pos="1134"/>
        </w:tabs>
        <w:ind w:left="567" w:firstLine="567"/>
        <w:rPr>
          <w:lang w:val="en-GB"/>
        </w:rPr>
      </w:pPr>
      <w:r w:rsidRPr="00374B10">
        <w:rPr>
          <w:lang w:val="en-GB"/>
        </w:rPr>
        <w:t>5.</w:t>
      </w:r>
      <w:r w:rsidRPr="00374B10">
        <w:rPr>
          <w:lang w:val="en-GB"/>
        </w:rPr>
        <w:tab/>
      </w:r>
      <w:r w:rsidRPr="00374B10">
        <w:rPr>
          <w:i/>
          <w:iCs/>
          <w:lang w:val="en-GB"/>
        </w:rPr>
        <w:t>Requests</w:t>
      </w:r>
      <w:r w:rsidRPr="00374B10">
        <w:rPr>
          <w:lang w:val="en-GB"/>
        </w:rPr>
        <w:t xml:space="preserve"> that Parties collaborate fully when contacted by the Secretariat to provide information in relation to their compliance with obligations under the </w:t>
      </w:r>
      <w:r w:rsidR="008E629C" w:rsidRPr="00374B10">
        <w:rPr>
          <w:lang w:val="en-GB"/>
        </w:rPr>
        <w:t xml:space="preserve">Nagoya </w:t>
      </w:r>
      <w:r w:rsidRPr="00374B10">
        <w:rPr>
          <w:lang w:val="en-GB"/>
        </w:rPr>
        <w:t>Protocol;</w:t>
      </w:r>
    </w:p>
    <w:p w14:paraId="3624DA8E" w14:textId="393E617A" w:rsidR="00555B6E" w:rsidRPr="00374B10" w:rsidRDefault="00555B6E" w:rsidP="00555B6E">
      <w:pPr>
        <w:pStyle w:val="Para1"/>
        <w:numPr>
          <w:ilvl w:val="0"/>
          <w:numId w:val="0"/>
        </w:numPr>
        <w:tabs>
          <w:tab w:val="clear" w:pos="1134"/>
        </w:tabs>
        <w:ind w:left="567" w:firstLine="567"/>
        <w:rPr>
          <w:lang w:val="en-GB"/>
        </w:rPr>
      </w:pPr>
      <w:r w:rsidRPr="00374B10">
        <w:rPr>
          <w:lang w:val="en-GB"/>
        </w:rPr>
        <w:t>6.</w:t>
      </w:r>
      <w:r w:rsidRPr="00374B10">
        <w:rPr>
          <w:lang w:val="en-GB"/>
        </w:rPr>
        <w:tab/>
      </w:r>
      <w:r w:rsidRPr="00374B10">
        <w:rPr>
          <w:i/>
          <w:iCs/>
          <w:lang w:val="en-GB"/>
        </w:rPr>
        <w:t>Welcomes</w:t>
      </w:r>
      <w:r w:rsidRPr="00374B10">
        <w:rPr>
          <w:lang w:val="en-GB"/>
        </w:rPr>
        <w:t xml:space="preserve"> the high rate of submission of interim national reports on the implementation of the </w:t>
      </w:r>
      <w:r w:rsidR="008E629C" w:rsidRPr="00374B10">
        <w:rPr>
          <w:lang w:val="en-GB"/>
        </w:rPr>
        <w:t xml:space="preserve">Nagoya </w:t>
      </w:r>
      <w:r w:rsidRPr="00374B10">
        <w:rPr>
          <w:lang w:val="en-GB"/>
        </w:rPr>
        <w:t>Protocol;</w:t>
      </w:r>
    </w:p>
    <w:p w14:paraId="3EE155AC" w14:textId="32AC14EA" w:rsidR="00555B6E" w:rsidRPr="00374B10" w:rsidRDefault="00555B6E" w:rsidP="00555B6E">
      <w:pPr>
        <w:pStyle w:val="Para1"/>
        <w:numPr>
          <w:ilvl w:val="0"/>
          <w:numId w:val="0"/>
        </w:numPr>
        <w:tabs>
          <w:tab w:val="clear" w:pos="1134"/>
        </w:tabs>
        <w:ind w:left="567" w:firstLine="567"/>
        <w:rPr>
          <w:lang w:val="en-GB"/>
        </w:rPr>
      </w:pPr>
      <w:r w:rsidRPr="00374B10">
        <w:rPr>
          <w:lang w:val="en-GB"/>
        </w:rPr>
        <w:lastRenderedPageBreak/>
        <w:t>7.</w:t>
      </w:r>
      <w:r w:rsidRPr="00374B10">
        <w:rPr>
          <w:lang w:val="en-GB"/>
        </w:rPr>
        <w:tab/>
      </w:r>
      <w:r w:rsidRPr="00374B10">
        <w:rPr>
          <w:i/>
          <w:iCs/>
          <w:lang w:val="en-GB"/>
        </w:rPr>
        <w:t>Reminds</w:t>
      </w:r>
      <w:r w:rsidRPr="00374B10">
        <w:rPr>
          <w:lang w:val="en-GB"/>
        </w:rPr>
        <w:t xml:space="preserve"> Parties of the deadline of 28 February 2026 for submitting their first national report</w:t>
      </w:r>
      <w:r w:rsidRPr="00C507AE">
        <w:rPr>
          <w:lang w:val="en-GB"/>
        </w:rPr>
        <w:t>s</w:t>
      </w:r>
      <w:r w:rsidRPr="00374B10">
        <w:rPr>
          <w:lang w:val="en-GB"/>
        </w:rPr>
        <w:t xml:space="preserve"> on the implementation of the </w:t>
      </w:r>
      <w:r w:rsidR="008E629C" w:rsidRPr="00374B10">
        <w:rPr>
          <w:lang w:val="en-GB"/>
        </w:rPr>
        <w:t xml:space="preserve">Nagoya </w:t>
      </w:r>
      <w:r w:rsidRPr="00374B10">
        <w:rPr>
          <w:lang w:val="en-GB"/>
        </w:rPr>
        <w:t xml:space="preserve">Protocol and encourage Parties to complete the reporting process early and submit their report well before the deadline, with a view to ensuring an accurate and representative analysis for the second assessment and review of the effectiveness of the </w:t>
      </w:r>
      <w:r w:rsidR="008E629C" w:rsidRPr="00374B10">
        <w:rPr>
          <w:lang w:val="en-GB"/>
        </w:rPr>
        <w:t xml:space="preserve">Nagoya </w:t>
      </w:r>
      <w:r w:rsidRPr="00374B10">
        <w:rPr>
          <w:lang w:val="en-GB"/>
        </w:rPr>
        <w:t>Protocol;</w:t>
      </w:r>
    </w:p>
    <w:p w14:paraId="65A08A63" w14:textId="77777777" w:rsidR="00555B6E" w:rsidRPr="00374B10" w:rsidRDefault="00555B6E" w:rsidP="00555B6E">
      <w:pPr>
        <w:pStyle w:val="Para1"/>
        <w:numPr>
          <w:ilvl w:val="0"/>
          <w:numId w:val="0"/>
        </w:numPr>
        <w:tabs>
          <w:tab w:val="clear" w:pos="1134"/>
        </w:tabs>
        <w:ind w:left="567" w:firstLine="567"/>
        <w:rPr>
          <w:lang w:val="en-GB"/>
        </w:rPr>
      </w:pPr>
      <w:r w:rsidRPr="00374B10">
        <w:rPr>
          <w:lang w:val="en-GB"/>
        </w:rPr>
        <w:t>8.</w:t>
      </w:r>
      <w:r w:rsidRPr="00374B10">
        <w:rPr>
          <w:lang w:val="en-GB"/>
        </w:rPr>
        <w:tab/>
      </w:r>
      <w:r w:rsidRPr="00374B10">
        <w:rPr>
          <w:i/>
          <w:iCs/>
          <w:lang w:val="en-GB"/>
        </w:rPr>
        <w:t>Urges</w:t>
      </w:r>
      <w:r w:rsidRPr="00374B10">
        <w:rPr>
          <w:lang w:val="en-GB"/>
        </w:rPr>
        <w:t xml:space="preserve"> eligible Parties to submit their letters of commitment to the implementing agency in a timely manner </w:t>
      </w:r>
      <w:proofErr w:type="gramStart"/>
      <w:r w:rsidRPr="00374B10">
        <w:rPr>
          <w:lang w:val="en-GB"/>
        </w:rPr>
        <w:t>in order to</w:t>
      </w:r>
      <w:proofErr w:type="gramEnd"/>
      <w:r w:rsidRPr="00374B10">
        <w:rPr>
          <w:lang w:val="en-GB"/>
        </w:rPr>
        <w:t xml:space="preserve"> ensure that projects to support the preparation of </w:t>
      </w:r>
      <w:r>
        <w:rPr>
          <w:lang w:val="en-GB"/>
        </w:rPr>
        <w:t xml:space="preserve">their </w:t>
      </w:r>
      <w:r w:rsidRPr="00374B10">
        <w:rPr>
          <w:lang w:val="en-GB"/>
        </w:rPr>
        <w:t xml:space="preserve">first national reports are submitted to the Global Environment Facility for approval well before the submission deadline for those reports; </w:t>
      </w:r>
    </w:p>
    <w:p w14:paraId="5AE9EF2D" w14:textId="77777777" w:rsidR="00555B6E" w:rsidRPr="00374B10" w:rsidRDefault="00555B6E" w:rsidP="00555B6E">
      <w:pPr>
        <w:pStyle w:val="Para1"/>
        <w:numPr>
          <w:ilvl w:val="0"/>
          <w:numId w:val="0"/>
        </w:numPr>
        <w:tabs>
          <w:tab w:val="clear" w:pos="1134"/>
        </w:tabs>
        <w:ind w:left="567" w:firstLine="567"/>
        <w:rPr>
          <w:lang w:val="en-GB"/>
        </w:rPr>
      </w:pPr>
      <w:r w:rsidRPr="00374B10">
        <w:rPr>
          <w:lang w:val="en-GB"/>
        </w:rPr>
        <w:t>9.</w:t>
      </w:r>
      <w:r w:rsidRPr="00374B10">
        <w:rPr>
          <w:lang w:val="en-GB"/>
        </w:rPr>
        <w:tab/>
      </w:r>
      <w:r w:rsidRPr="00374B10">
        <w:rPr>
          <w:i/>
          <w:iCs/>
          <w:lang w:val="en-GB"/>
        </w:rPr>
        <w:t>Takes note</w:t>
      </w:r>
      <w:r w:rsidRPr="00374B10">
        <w:rPr>
          <w:lang w:val="en-GB"/>
        </w:rPr>
        <w:t xml:space="preserve"> of decisions </w:t>
      </w:r>
      <w:hyperlink r:id="rId14" w:history="1">
        <w:r w:rsidRPr="00374B10">
          <w:rPr>
            <w:rStyle w:val="Hyperlink"/>
            <w:lang w:val="en-GB"/>
          </w:rPr>
          <w:t>15/4</w:t>
        </w:r>
      </w:hyperlink>
      <w:r w:rsidRPr="00953B64">
        <w:rPr>
          <w:rStyle w:val="Hyperlink"/>
          <w:color w:val="auto"/>
          <w:u w:val="none"/>
          <w:lang w:val="en-GB"/>
        </w:rPr>
        <w:t xml:space="preserve"> and </w:t>
      </w:r>
      <w:hyperlink r:id="rId15" w:history="1">
        <w:r w:rsidRPr="00374B10">
          <w:rPr>
            <w:rStyle w:val="Hyperlink"/>
            <w:lang w:val="en-GB"/>
          </w:rPr>
          <w:t>15/6</w:t>
        </w:r>
      </w:hyperlink>
      <w:r w:rsidRPr="00374B10">
        <w:rPr>
          <w:lang w:val="en-GB"/>
        </w:rPr>
        <w:t xml:space="preserve"> of 19 December 2022 of the Conference of the Parties to the Convention</w:t>
      </w:r>
      <w:r w:rsidRPr="00C507AE">
        <w:rPr>
          <w:lang w:val="en-GB"/>
        </w:rPr>
        <w:t>,</w:t>
      </w:r>
      <w:r w:rsidRPr="00374B10">
        <w:rPr>
          <w:lang w:val="en-GB"/>
        </w:rPr>
        <w:t xml:space="preserve"> and encourage</w:t>
      </w:r>
      <w:r w:rsidRPr="00C507AE">
        <w:rPr>
          <w:lang w:val="en-GB"/>
        </w:rPr>
        <w:t>s</w:t>
      </w:r>
      <w:r w:rsidRPr="00374B10">
        <w:rPr>
          <w:lang w:val="en-GB"/>
        </w:rPr>
        <w:t xml:space="preserve"> Parties to the Nagoya Protocol to contribute to national processes for the preparation of the seventh national reports under the Convention, including by providing information related to access and benefit-sharing;</w:t>
      </w:r>
    </w:p>
    <w:p w14:paraId="5B896AD0" w14:textId="47E39172" w:rsidR="00555B6E" w:rsidRPr="00374B10" w:rsidRDefault="00555B6E" w:rsidP="00555B6E">
      <w:pPr>
        <w:pStyle w:val="Para1"/>
        <w:numPr>
          <w:ilvl w:val="0"/>
          <w:numId w:val="0"/>
        </w:numPr>
        <w:tabs>
          <w:tab w:val="clear" w:pos="1134"/>
        </w:tabs>
        <w:ind w:left="567" w:firstLine="567"/>
        <w:rPr>
          <w:lang w:val="en-GB"/>
        </w:rPr>
      </w:pPr>
      <w:r w:rsidRPr="00374B10">
        <w:rPr>
          <w:lang w:val="en-GB"/>
        </w:rPr>
        <w:t>10.</w:t>
      </w:r>
      <w:r w:rsidRPr="00374B10">
        <w:rPr>
          <w:lang w:val="en-GB"/>
        </w:rPr>
        <w:tab/>
      </w:r>
      <w:r w:rsidRPr="00374B10">
        <w:rPr>
          <w:i/>
          <w:iCs/>
          <w:lang w:val="en-GB"/>
        </w:rPr>
        <w:t>Encourages</w:t>
      </w:r>
      <w:r w:rsidRPr="00374B10">
        <w:rPr>
          <w:lang w:val="en-GB"/>
        </w:rPr>
        <w:t xml:space="preserve"> Parties to include the priorities of </w:t>
      </w:r>
      <w:r w:rsidRPr="00374B10">
        <w:rPr>
          <w:kern w:val="22"/>
          <w:lang w:val="en-GB"/>
        </w:rPr>
        <w:t xml:space="preserve">indigenous peoples and local communities </w:t>
      </w:r>
      <w:r w:rsidRPr="00374B10">
        <w:rPr>
          <w:lang w:val="en-GB"/>
        </w:rPr>
        <w:t>in their proposals for funding from the Global Environment Facility, including the Global Biodiversity Framework Fund, to enable support for capacity-building</w:t>
      </w:r>
      <w:r w:rsidR="00B63E90">
        <w:rPr>
          <w:lang w:val="en-GB"/>
        </w:rPr>
        <w:t xml:space="preserve"> and development</w:t>
      </w:r>
      <w:r w:rsidRPr="00374B10">
        <w:rPr>
          <w:lang w:val="en-GB"/>
        </w:rPr>
        <w:t xml:space="preserve"> to reach indigenous peoples and local communities</w:t>
      </w:r>
      <w:r w:rsidR="0060135D">
        <w:rPr>
          <w:lang w:val="en-GB"/>
        </w:rPr>
        <w:t xml:space="preserve">, </w:t>
      </w:r>
      <w:r w:rsidR="0060135D" w:rsidRPr="0060135D">
        <w:rPr>
          <w:lang w:val="en-GB"/>
        </w:rPr>
        <w:t>in line with national circumstances and priorities</w:t>
      </w:r>
      <w:r w:rsidRPr="00374B10">
        <w:rPr>
          <w:lang w:val="en-GB"/>
        </w:rPr>
        <w:t>.</w:t>
      </w:r>
    </w:p>
    <w:p w14:paraId="36CE006D" w14:textId="77777777" w:rsidR="00537248" w:rsidRPr="00555B6E" w:rsidRDefault="00537248" w:rsidP="005C0058">
      <w:pPr>
        <w:pStyle w:val="Para2"/>
        <w:rPr>
          <w:lang w:val="en-GB"/>
        </w:rPr>
      </w:pPr>
    </w:p>
    <w:p w14:paraId="17F31E5B" w14:textId="77777777" w:rsidR="002B559C" w:rsidRPr="004701EE" w:rsidRDefault="00ED3849" w:rsidP="007A7F22">
      <w:pPr>
        <w:pStyle w:val="Para1"/>
        <w:numPr>
          <w:ilvl w:val="0"/>
          <w:numId w:val="0"/>
        </w:numPr>
        <w:jc w:val="center"/>
      </w:pPr>
      <w:r>
        <w:t>__________</w:t>
      </w:r>
    </w:p>
    <w:sectPr w:rsidR="002B559C" w:rsidRPr="004701EE" w:rsidSect="000A1A05">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D1B1E9" w14:textId="77777777" w:rsidR="007D6C40" w:rsidRDefault="007D6C40" w:rsidP="00A96B21">
      <w:r>
        <w:separator/>
      </w:r>
    </w:p>
  </w:endnote>
  <w:endnote w:type="continuationSeparator" w:id="0">
    <w:p w14:paraId="65DF3151" w14:textId="77777777" w:rsidR="007D6C40" w:rsidRDefault="007D6C40" w:rsidP="00A96B21">
      <w:r>
        <w:continuationSeparator/>
      </w:r>
    </w:p>
  </w:endnote>
  <w:endnote w:type="continuationNotice" w:id="1">
    <w:p w14:paraId="7D84C8F4" w14:textId="77777777" w:rsidR="007D6C40" w:rsidRDefault="007D6C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2CF2A" w14:textId="77777777" w:rsidR="007D6C40" w:rsidRDefault="007D6C40" w:rsidP="00A96B21">
      <w:r>
        <w:separator/>
      </w:r>
    </w:p>
  </w:footnote>
  <w:footnote w:type="continuationSeparator" w:id="0">
    <w:p w14:paraId="4EA3646E" w14:textId="77777777" w:rsidR="007D6C40" w:rsidRDefault="007D6C40" w:rsidP="00A96B21">
      <w:r>
        <w:continuationSeparator/>
      </w:r>
    </w:p>
  </w:footnote>
  <w:footnote w:type="continuationNotice" w:id="1">
    <w:p w14:paraId="4A6C70B2" w14:textId="77777777" w:rsidR="007D6C40" w:rsidRDefault="007D6C40"/>
  </w:footnote>
  <w:footnote w:id="2">
    <w:p w14:paraId="4689B9A7" w14:textId="03167B71" w:rsidR="00D3328B" w:rsidRDefault="00D3328B">
      <w:pPr>
        <w:pStyle w:val="FootnoteText"/>
      </w:pPr>
      <w:r>
        <w:rPr>
          <w:rStyle w:val="FootnoteReference"/>
        </w:rPr>
        <w:footnoteRef/>
      </w:r>
      <w:r>
        <w:t xml:space="preserve"> </w:t>
      </w:r>
      <w:r w:rsidRPr="00D3328B">
        <w:t xml:space="preserve">United Nations, </w:t>
      </w:r>
      <w:r w:rsidRPr="00953B64">
        <w:rPr>
          <w:i/>
          <w:iCs/>
        </w:rPr>
        <w:t>Treaty Series</w:t>
      </w:r>
      <w:r w:rsidRPr="00D3328B">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6349BBD4" w:rsidR="002B559C" w:rsidRPr="002B559C" w:rsidRDefault="001B7E1F"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555B6E">
          <w:rPr>
            <w:szCs w:val="20"/>
            <w:lang w:val="fr-FR"/>
          </w:rPr>
          <w:t>CBD/NP/MOP/5/</w:t>
        </w:r>
        <w:r>
          <w:rPr>
            <w:szCs w:val="20"/>
            <w:lang w:val="fr-FR"/>
          </w:rPr>
          <w:t>L.2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2DAC657A" w:rsidR="002B559C" w:rsidRPr="002B559C" w:rsidRDefault="004865AD" w:rsidP="002B559C">
        <w:pPr>
          <w:pStyle w:val="Header"/>
          <w:spacing w:after="240"/>
          <w:jc w:val="right"/>
          <w:rPr>
            <w:szCs w:val="20"/>
            <w:lang w:val="fr-FR"/>
          </w:rPr>
        </w:pPr>
        <w:r>
          <w:rPr>
            <w:szCs w:val="20"/>
            <w:lang w:val="fr-FR"/>
          </w:rPr>
          <w:t>CBD/NP/MOP/5/L.2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F6C8B" w14:textId="77777777" w:rsidR="0056378C" w:rsidRDefault="0056378C" w:rsidP="00953B6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 w:numId="33" w16cid:durableId="1156534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D84"/>
    <w:rsid w:val="00040598"/>
    <w:rsid w:val="00051F5B"/>
    <w:rsid w:val="00054C2B"/>
    <w:rsid w:val="000A1A05"/>
    <w:rsid w:val="000B0607"/>
    <w:rsid w:val="000C04BB"/>
    <w:rsid w:val="000D11FE"/>
    <w:rsid w:val="000D174B"/>
    <w:rsid w:val="000D362B"/>
    <w:rsid w:val="00132581"/>
    <w:rsid w:val="00173C53"/>
    <w:rsid w:val="00184909"/>
    <w:rsid w:val="001B7E1F"/>
    <w:rsid w:val="001D7501"/>
    <w:rsid w:val="001E0A57"/>
    <w:rsid w:val="0021066C"/>
    <w:rsid w:val="002541F3"/>
    <w:rsid w:val="0025487F"/>
    <w:rsid w:val="00267D07"/>
    <w:rsid w:val="002719DB"/>
    <w:rsid w:val="002773F2"/>
    <w:rsid w:val="002B00CA"/>
    <w:rsid w:val="002B559C"/>
    <w:rsid w:val="002C0BC5"/>
    <w:rsid w:val="002D4858"/>
    <w:rsid w:val="00303F0B"/>
    <w:rsid w:val="003077D0"/>
    <w:rsid w:val="00310608"/>
    <w:rsid w:val="00317EA5"/>
    <w:rsid w:val="00323F22"/>
    <w:rsid w:val="00343445"/>
    <w:rsid w:val="003476A9"/>
    <w:rsid w:val="00351B62"/>
    <w:rsid w:val="003619FF"/>
    <w:rsid w:val="00384E91"/>
    <w:rsid w:val="00394E74"/>
    <w:rsid w:val="003B163A"/>
    <w:rsid w:val="003C6F10"/>
    <w:rsid w:val="003D17C2"/>
    <w:rsid w:val="004129B6"/>
    <w:rsid w:val="004202A4"/>
    <w:rsid w:val="00434349"/>
    <w:rsid w:val="00441498"/>
    <w:rsid w:val="00444D52"/>
    <w:rsid w:val="0045219D"/>
    <w:rsid w:val="00455252"/>
    <w:rsid w:val="004701EE"/>
    <w:rsid w:val="00480A8D"/>
    <w:rsid w:val="004851EC"/>
    <w:rsid w:val="004865AD"/>
    <w:rsid w:val="004A2A2D"/>
    <w:rsid w:val="004A5DCC"/>
    <w:rsid w:val="004B275E"/>
    <w:rsid w:val="004B2D2A"/>
    <w:rsid w:val="005042C0"/>
    <w:rsid w:val="00537248"/>
    <w:rsid w:val="00555B6E"/>
    <w:rsid w:val="0056378C"/>
    <w:rsid w:val="00570FE6"/>
    <w:rsid w:val="0057448A"/>
    <w:rsid w:val="005A206E"/>
    <w:rsid w:val="005C0058"/>
    <w:rsid w:val="005D02AF"/>
    <w:rsid w:val="005D585C"/>
    <w:rsid w:val="005E2605"/>
    <w:rsid w:val="005E2762"/>
    <w:rsid w:val="0060135D"/>
    <w:rsid w:val="0061126B"/>
    <w:rsid w:val="006117E5"/>
    <w:rsid w:val="00623418"/>
    <w:rsid w:val="00626AA2"/>
    <w:rsid w:val="00634658"/>
    <w:rsid w:val="00657ED6"/>
    <w:rsid w:val="006618AB"/>
    <w:rsid w:val="00695A2A"/>
    <w:rsid w:val="006B293D"/>
    <w:rsid w:val="00712086"/>
    <w:rsid w:val="00722D66"/>
    <w:rsid w:val="00726AAE"/>
    <w:rsid w:val="00764B9D"/>
    <w:rsid w:val="0076622F"/>
    <w:rsid w:val="00786172"/>
    <w:rsid w:val="007A7F22"/>
    <w:rsid w:val="007B6E50"/>
    <w:rsid w:val="007C77BC"/>
    <w:rsid w:val="007D6C40"/>
    <w:rsid w:val="008046EB"/>
    <w:rsid w:val="00851C72"/>
    <w:rsid w:val="00855E32"/>
    <w:rsid w:val="0087335F"/>
    <w:rsid w:val="00874541"/>
    <w:rsid w:val="00876845"/>
    <w:rsid w:val="00884032"/>
    <w:rsid w:val="008E0581"/>
    <w:rsid w:val="008E3FD4"/>
    <w:rsid w:val="008E629C"/>
    <w:rsid w:val="00935461"/>
    <w:rsid w:val="009459E3"/>
    <w:rsid w:val="00953B64"/>
    <w:rsid w:val="00995DDC"/>
    <w:rsid w:val="009B3337"/>
    <w:rsid w:val="009C1114"/>
    <w:rsid w:val="00A15E68"/>
    <w:rsid w:val="00A54FA0"/>
    <w:rsid w:val="00A82178"/>
    <w:rsid w:val="00A96B21"/>
    <w:rsid w:val="00AE1A95"/>
    <w:rsid w:val="00AE3480"/>
    <w:rsid w:val="00B36EA9"/>
    <w:rsid w:val="00B558B5"/>
    <w:rsid w:val="00B63E90"/>
    <w:rsid w:val="00B75168"/>
    <w:rsid w:val="00B9200F"/>
    <w:rsid w:val="00BA4CAE"/>
    <w:rsid w:val="00BE4614"/>
    <w:rsid w:val="00BF1608"/>
    <w:rsid w:val="00C00B24"/>
    <w:rsid w:val="00C2354A"/>
    <w:rsid w:val="00C243D1"/>
    <w:rsid w:val="00C35912"/>
    <w:rsid w:val="00C90DB8"/>
    <w:rsid w:val="00CA36AA"/>
    <w:rsid w:val="00CE0E40"/>
    <w:rsid w:val="00CF70AB"/>
    <w:rsid w:val="00D154E8"/>
    <w:rsid w:val="00D23F1E"/>
    <w:rsid w:val="00D3059B"/>
    <w:rsid w:val="00D3328B"/>
    <w:rsid w:val="00D54393"/>
    <w:rsid w:val="00D550EA"/>
    <w:rsid w:val="00D55F65"/>
    <w:rsid w:val="00D60046"/>
    <w:rsid w:val="00D71FFB"/>
    <w:rsid w:val="00DD74C2"/>
    <w:rsid w:val="00E03E63"/>
    <w:rsid w:val="00E15315"/>
    <w:rsid w:val="00E1597C"/>
    <w:rsid w:val="00E66A01"/>
    <w:rsid w:val="00E80B35"/>
    <w:rsid w:val="00E92310"/>
    <w:rsid w:val="00EB020F"/>
    <w:rsid w:val="00ED3849"/>
    <w:rsid w:val="00EF55B1"/>
    <w:rsid w:val="00EF78FC"/>
    <w:rsid w:val="00F14AE6"/>
    <w:rsid w:val="00F22A20"/>
    <w:rsid w:val="00F258FB"/>
    <w:rsid w:val="00F43D4B"/>
    <w:rsid w:val="00F54AED"/>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FFC829E8-0C96-452D-87E1-A3340376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styleId="Revision">
    <w:name w:val="Revision"/>
    <w:hidden/>
    <w:uiPriority w:val="99"/>
    <w:semiHidden/>
    <w:rsid w:val="00726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303F0B"/>
    <w:rsid w:val="003619FF"/>
    <w:rsid w:val="004202A4"/>
    <w:rsid w:val="0058270C"/>
    <w:rsid w:val="00705986"/>
    <w:rsid w:val="00760256"/>
    <w:rsid w:val="00851C72"/>
    <w:rsid w:val="0092545A"/>
    <w:rsid w:val="00967CF3"/>
    <w:rsid w:val="00986A85"/>
    <w:rsid w:val="00A82178"/>
    <w:rsid w:val="00C05839"/>
    <w:rsid w:val="00C12299"/>
    <w:rsid w:val="00CD7342"/>
    <w:rsid w:val="00D154E8"/>
    <w:rsid w:val="00D54393"/>
    <w:rsid w:val="00DC2AEA"/>
    <w:rsid w:val="00F14AE6"/>
    <w:rsid w:val="00F25845"/>
    <w:rsid w:val="00F35B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BE10406-38EF-4B65-9212-3B9DA4B9D71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D43F0A7-3F57-4012-9498-34FE32B07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2</Pages>
  <Words>537</Words>
  <Characters>3222</Characters>
  <Application>Microsoft Office Word</Application>
  <DocSecurity>0</DocSecurity>
  <Lines>49</Lines>
  <Paragraphs>18</Paragraphs>
  <ScaleCrop>false</ScaleCrop>
  <HeadingPairs>
    <vt:vector size="2" baseType="variant">
      <vt:variant>
        <vt:lpstr>Title</vt:lpstr>
      </vt:variant>
      <vt:variant>
        <vt:i4>1</vt:i4>
      </vt:variant>
    </vt:vector>
  </HeadingPairs>
  <TitlesOfParts>
    <vt:vector size="1" baseType="lpstr">
      <vt:lpstr>Report of the Compliance Committee</vt:lpstr>
    </vt:vector>
  </TitlesOfParts>
  <Company/>
  <LinksUpToDate>false</LinksUpToDate>
  <CharactersWithSpaces>3741</CharactersWithSpaces>
  <SharedDoc>false</SharedDoc>
  <HLinks>
    <vt:vector size="12" baseType="variant">
      <vt:variant>
        <vt:i4>524363</vt:i4>
      </vt:variant>
      <vt:variant>
        <vt:i4>3</vt:i4>
      </vt:variant>
      <vt:variant>
        <vt:i4>0</vt:i4>
      </vt:variant>
      <vt:variant>
        <vt:i4>5</vt:i4>
      </vt:variant>
      <vt:variant>
        <vt:lpwstr>https://www.cbd.int/doc/decisions/cop-15/cop-15-dec-06-en.pdf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CBD/NP/MOP/5/WG.II/L.2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5</cp:revision>
  <dcterms:created xsi:type="dcterms:W3CDTF">2024-10-23T22:09:00Z</dcterms:created>
  <dcterms:modified xsi:type="dcterms:W3CDTF">2024-10-23T22:10:00Z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