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7A1378" w14:paraId="27DF104B" w14:textId="77777777" w:rsidTr="00EA469D">
        <w:trPr>
          <w:trHeight w:val="851"/>
        </w:trPr>
        <w:tc>
          <w:tcPr>
            <w:tcW w:w="478" w:type="pct"/>
            <w:tcBorders>
              <w:bottom w:val="single" w:sz="8" w:space="0" w:color="auto"/>
            </w:tcBorders>
            <w:vAlign w:val="bottom"/>
          </w:tcPr>
          <w:p w14:paraId="28FA3864" w14:textId="77777777" w:rsidR="008014A4" w:rsidRPr="007A1378" w:rsidRDefault="008014A4" w:rsidP="00EA469D">
            <w:pPr>
              <w:spacing w:after="120"/>
              <w:jc w:val="left"/>
            </w:pPr>
            <w:bookmarkStart w:id="0" w:name="_Hlk137651738"/>
            <w:r w:rsidRPr="007A1378">
              <w:rPr>
                <w:noProof/>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27608363" w:rsidR="008014A4" w:rsidRPr="007A1378" w:rsidRDefault="000705D2" w:rsidP="00EA469D">
            <w:pPr>
              <w:spacing w:after="120"/>
              <w:jc w:val="left"/>
            </w:pPr>
            <w:r w:rsidRPr="007A1378">
              <w:rPr>
                <w:noProof/>
                <w:lang w:eastAsia="ru-RU"/>
              </w:rPr>
              <w:drawing>
                <wp:inline distT="0" distB="0" distL="0" distR="0" wp14:anchorId="3C9D2B9B" wp14:editId="02AC9991">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639" w:type="pct"/>
            <w:tcBorders>
              <w:bottom w:val="single" w:sz="8" w:space="0" w:color="auto"/>
            </w:tcBorders>
            <w:vAlign w:val="bottom"/>
          </w:tcPr>
          <w:p w14:paraId="45B0BA12" w14:textId="48697D21" w:rsidR="008014A4" w:rsidRPr="007A1378" w:rsidRDefault="008014A4" w:rsidP="00EA469D">
            <w:pPr>
              <w:spacing w:after="120"/>
              <w:ind w:left="2021"/>
              <w:jc w:val="right"/>
              <w:rPr>
                <w:szCs w:val="22"/>
              </w:rPr>
            </w:pPr>
            <w:r w:rsidRPr="007A1378">
              <w:rPr>
                <w:sz w:val="40"/>
              </w:rPr>
              <w:t>CBD</w:t>
            </w:r>
            <w:r w:rsidRPr="007A1378">
              <w:t>/SBSTTA/26/CRP.8</w:t>
            </w:r>
          </w:p>
        </w:tc>
      </w:tr>
      <w:tr w:rsidR="008014A4" w:rsidRPr="007A1378" w14:paraId="139A9CD3" w14:textId="77777777" w:rsidTr="00EA469D">
        <w:tc>
          <w:tcPr>
            <w:tcW w:w="2361" w:type="pct"/>
            <w:gridSpan w:val="2"/>
            <w:tcBorders>
              <w:top w:val="single" w:sz="8" w:space="0" w:color="auto"/>
              <w:bottom w:val="single" w:sz="12" w:space="0" w:color="auto"/>
            </w:tcBorders>
          </w:tcPr>
          <w:p w14:paraId="3380D939" w14:textId="58894C76" w:rsidR="008014A4" w:rsidRPr="007A1378" w:rsidRDefault="000705D2" w:rsidP="00EA469D">
            <w:pPr>
              <w:pStyle w:val="Cornernotation"/>
              <w:suppressLineNumbers/>
              <w:suppressAutoHyphens/>
              <w:spacing w:before="120" w:after="120"/>
              <w:ind w:right="0"/>
            </w:pPr>
            <w:r w:rsidRPr="007A1378">
              <w:rPr>
                <w:noProof/>
                <w:lang w:eastAsia="ru-RU"/>
              </w:rPr>
              <w:drawing>
                <wp:inline distT="0" distB="0" distL="0" distR="0" wp14:anchorId="2647295B" wp14:editId="130A3D69">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711A4096" w14:textId="77777777" w:rsidR="008014A4" w:rsidRPr="007A1378" w:rsidRDefault="008014A4" w:rsidP="00EA469D">
            <w:pPr>
              <w:ind w:left="2584"/>
              <w:rPr>
                <w:sz w:val="22"/>
                <w:szCs w:val="22"/>
                <w:lang w:val="en-US"/>
              </w:rPr>
            </w:pPr>
            <w:r w:rsidRPr="007A1378">
              <w:rPr>
                <w:sz w:val="22"/>
                <w:lang w:val="en-US"/>
              </w:rPr>
              <w:t>Distr.: Limited</w:t>
            </w:r>
          </w:p>
          <w:p w14:paraId="172CB561" w14:textId="511E89AB" w:rsidR="008014A4" w:rsidRPr="007A1378" w:rsidRDefault="00695E73" w:rsidP="00EA469D">
            <w:pPr>
              <w:ind w:left="2584"/>
              <w:rPr>
                <w:sz w:val="22"/>
                <w:szCs w:val="22"/>
                <w:lang w:val="en-US"/>
              </w:rPr>
            </w:pPr>
            <w:r w:rsidRPr="007A1378">
              <w:rPr>
                <w:sz w:val="22"/>
                <w:lang w:val="en-US"/>
              </w:rPr>
              <w:t>17 May 2024</w:t>
            </w:r>
          </w:p>
          <w:p w14:paraId="3D0F2E65" w14:textId="77777777" w:rsidR="008014A4" w:rsidRPr="007A1378" w:rsidRDefault="008014A4" w:rsidP="00EA469D">
            <w:pPr>
              <w:ind w:left="2584"/>
              <w:rPr>
                <w:sz w:val="22"/>
                <w:szCs w:val="22"/>
                <w:lang w:val="en-US"/>
              </w:rPr>
            </w:pPr>
            <w:r w:rsidRPr="007A1378">
              <w:rPr>
                <w:sz w:val="22"/>
                <w:lang w:val="en-US"/>
              </w:rPr>
              <w:t>Russian</w:t>
            </w:r>
            <w:r w:rsidRPr="007A1378">
              <w:rPr>
                <w:sz w:val="22"/>
                <w:lang w:val="en-US"/>
              </w:rPr>
              <w:br/>
              <w:t>Original: English</w:t>
            </w:r>
          </w:p>
          <w:p w14:paraId="0A73B2AF" w14:textId="77777777" w:rsidR="008014A4" w:rsidRPr="007A1378" w:rsidRDefault="008014A4" w:rsidP="00EA469D">
            <w:pPr>
              <w:rPr>
                <w:lang w:val="en-US"/>
              </w:rPr>
            </w:pPr>
          </w:p>
        </w:tc>
      </w:tr>
    </w:tbl>
    <w:p w14:paraId="2D7EF570" w14:textId="77777777" w:rsidR="008014A4" w:rsidRPr="007A1378" w:rsidRDefault="008014A4" w:rsidP="008014A4">
      <w:pPr>
        <w:pStyle w:val="Cornernotation"/>
        <w:ind w:left="0" w:right="5249" w:firstLine="0"/>
        <w:rPr>
          <w:bCs/>
        </w:rPr>
      </w:pPr>
      <w:r w:rsidRPr="007A1378">
        <w:t>Вспомогательный орган по научным, техническим и технологическим консультациям</w:t>
      </w:r>
    </w:p>
    <w:p w14:paraId="7A9A98A9" w14:textId="77777777" w:rsidR="008014A4" w:rsidRPr="007A1378" w:rsidRDefault="008014A4" w:rsidP="008014A4">
      <w:pPr>
        <w:pStyle w:val="Cornernotation"/>
        <w:rPr>
          <w:bCs/>
          <w:sz w:val="22"/>
        </w:rPr>
      </w:pPr>
      <w:r w:rsidRPr="007A1378">
        <w:t>Двадцать шестое совещание</w:t>
      </w:r>
      <w:r w:rsidRPr="007A1378">
        <w:rPr>
          <w:sz w:val="22"/>
        </w:rPr>
        <w:t xml:space="preserve"> </w:t>
      </w:r>
    </w:p>
    <w:p w14:paraId="17DF7678" w14:textId="77777777" w:rsidR="008014A4" w:rsidRPr="007A1378" w:rsidRDefault="008014A4" w:rsidP="008014A4">
      <w:pPr>
        <w:pStyle w:val="Venuedate"/>
      </w:pPr>
      <w:r w:rsidRPr="007A1378">
        <w:t>Найроби, 13-18 мая 2024 года</w:t>
      </w:r>
    </w:p>
    <w:p w14:paraId="42DEFD42" w14:textId="16BEF986" w:rsidR="00A96B21" w:rsidRPr="007A1378" w:rsidRDefault="000865E9" w:rsidP="00695E73">
      <w:pPr>
        <w:pStyle w:val="Cornernotation-Item"/>
        <w:ind w:left="0" w:firstLine="0"/>
        <w:rPr>
          <w:b w:val="0"/>
          <w:bCs w:val="0"/>
        </w:rPr>
      </w:pPr>
      <w:r w:rsidRPr="007A1378">
        <w:rPr>
          <w:b w:val="0"/>
        </w:rPr>
        <w:t>Пункт 9 повестки дня</w:t>
      </w:r>
    </w:p>
    <w:p w14:paraId="7FA6B652" w14:textId="4990B164" w:rsidR="00A96B21" w:rsidRPr="007A1378" w:rsidRDefault="000536EC" w:rsidP="00A96B21">
      <w:pPr>
        <w:pStyle w:val="Cornernotation-Item"/>
      </w:pPr>
      <w:r w:rsidRPr="007A1378">
        <w:t>Биоразнообразие и здравоохранение</w:t>
      </w:r>
    </w:p>
    <w:bookmarkEnd w:id="0"/>
    <w:p w14:paraId="39AD76D4" w14:textId="0B3A34E7" w:rsidR="00A96B21" w:rsidRPr="007A1378" w:rsidRDefault="00D04E6F" w:rsidP="009A429E">
      <w:pPr>
        <w:pStyle w:val="Title"/>
        <w:jc w:val="left"/>
        <w:rPr>
          <w:rFonts w:hint="eastAsia"/>
        </w:rPr>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33047" w:rsidRPr="007A1378">
            <w:t>Биоразнообразие и здравоохранение</w:t>
          </w:r>
        </w:sdtContent>
      </w:sdt>
      <w:r w:rsidR="000705D2" w:rsidRPr="007A1378">
        <w:rPr>
          <w:rStyle w:val="FootnoteReference"/>
        </w:rPr>
        <w:footnoteReference w:customMarkFollows="1" w:id="2"/>
        <w:t>*</w:t>
      </w:r>
    </w:p>
    <w:p w14:paraId="4EB4736A" w14:textId="7C20A610" w:rsidR="00A96B21" w:rsidRPr="007A1378" w:rsidRDefault="000865E9" w:rsidP="00A96B21">
      <w:pPr>
        <w:pStyle w:val="Subtitle"/>
        <w:spacing w:before="120" w:after="120"/>
        <w:ind w:left="567"/>
        <w:jc w:val="left"/>
        <w:rPr>
          <w:rFonts w:ascii="Times New Roman" w:hAnsi="Times New Roman" w:cs="Times New Roman"/>
          <w:color w:val="auto"/>
        </w:rPr>
      </w:pPr>
      <w:r w:rsidRPr="007A1378">
        <w:rPr>
          <w:rFonts w:ascii="Times New Roman" w:hAnsi="Times New Roman"/>
          <w:color w:val="auto"/>
        </w:rPr>
        <w:t>Проект рекомендации, представленный Председателем</w:t>
      </w:r>
    </w:p>
    <w:p w14:paraId="3B2255E7" w14:textId="68676B77" w:rsidR="000865E9" w:rsidRPr="007A1378" w:rsidRDefault="00A07725" w:rsidP="009556F7">
      <w:pPr>
        <w:pStyle w:val="Para10"/>
        <w:numPr>
          <w:ilvl w:val="0"/>
          <w:numId w:val="0"/>
        </w:numPr>
        <w:ind w:firstLine="567"/>
        <w:rPr>
          <w:i/>
          <w:iCs/>
        </w:rPr>
      </w:pPr>
      <w:r w:rsidRPr="007A1378">
        <w:rPr>
          <w:i/>
        </w:rPr>
        <w:t>Вспомогательный орган по научным, техническим и технологическим консультациям</w:t>
      </w:r>
    </w:p>
    <w:p w14:paraId="74DDA4C9" w14:textId="43F6490B" w:rsidR="000865E9" w:rsidRPr="007A1378" w:rsidRDefault="000865E9" w:rsidP="009556F7">
      <w:pPr>
        <w:pStyle w:val="Para10"/>
        <w:numPr>
          <w:ilvl w:val="0"/>
          <w:numId w:val="0"/>
        </w:numPr>
        <w:ind w:firstLine="567"/>
        <w:rPr>
          <w:i/>
          <w:iCs/>
        </w:rPr>
      </w:pPr>
      <w:r w:rsidRPr="007A1378">
        <w:rPr>
          <w:i/>
        </w:rPr>
        <w:t>[будет дополнено]</w:t>
      </w:r>
    </w:p>
    <w:p w14:paraId="112E99DC" w14:textId="49A4D813" w:rsidR="00A07725" w:rsidRPr="007A1378" w:rsidRDefault="000865E9" w:rsidP="009556F7">
      <w:pPr>
        <w:pStyle w:val="Para10"/>
        <w:numPr>
          <w:ilvl w:val="0"/>
          <w:numId w:val="0"/>
        </w:numPr>
        <w:ind w:firstLine="567"/>
      </w:pPr>
      <w:r w:rsidRPr="007A1378">
        <w:rPr>
          <w:i/>
          <w:iCs/>
        </w:rPr>
        <w:t>рекомендует,</w:t>
      </w:r>
      <w:r w:rsidRPr="007A1378">
        <w:t xml:space="preserve"> чтобы Конференция Сторон на своем 16-м совещании приняла решение в соответствии с приводимым ниже текстом: </w:t>
      </w:r>
    </w:p>
    <w:p w14:paraId="577E9279" w14:textId="43D13682" w:rsidR="00A07725" w:rsidRPr="007A1378" w:rsidRDefault="00A07725" w:rsidP="00FF71BC">
      <w:pPr>
        <w:pStyle w:val="Para10"/>
        <w:numPr>
          <w:ilvl w:val="0"/>
          <w:numId w:val="0"/>
        </w:numPr>
        <w:ind w:left="567"/>
      </w:pPr>
      <w:r w:rsidRPr="007A1378">
        <w:tab/>
      </w:r>
      <w:r w:rsidRPr="007A1378">
        <w:rPr>
          <w:i/>
          <w:iCs/>
        </w:rPr>
        <w:t>Конференция Сторон</w:t>
      </w:r>
      <w:r w:rsidRPr="007A1378">
        <w:t>,</w:t>
      </w:r>
    </w:p>
    <w:p w14:paraId="0DBFED11" w14:textId="3F4EDC70" w:rsidR="00A373CB" w:rsidRPr="007A1378" w:rsidRDefault="00A373CB" w:rsidP="009A429E">
      <w:pPr>
        <w:pStyle w:val="Para10"/>
        <w:numPr>
          <w:ilvl w:val="0"/>
          <w:numId w:val="0"/>
        </w:numPr>
        <w:tabs>
          <w:tab w:val="clear" w:pos="1134"/>
        </w:tabs>
        <w:ind w:left="567" w:firstLine="567"/>
      </w:pPr>
      <w:r w:rsidRPr="007A1378">
        <w:rPr>
          <w:i/>
        </w:rPr>
        <w:t>ссылаясь</w:t>
      </w:r>
      <w:r w:rsidRPr="007A1378">
        <w:t xml:space="preserve"> на свои решения </w:t>
      </w:r>
      <w:hyperlink r:id="rId14" w:history="1">
        <w:r w:rsidRPr="007A1378">
          <w:rPr>
            <w:rStyle w:val="Hyperlink"/>
          </w:rPr>
          <w:t>XII/21</w:t>
        </w:r>
      </w:hyperlink>
      <w:r w:rsidRPr="007A1378">
        <w:t xml:space="preserve"> от 17 октября 2014 года, </w:t>
      </w:r>
      <w:hyperlink r:id="rId15" w:history="1">
        <w:r w:rsidRPr="007A1378">
          <w:rPr>
            <w:rStyle w:val="Hyperlink"/>
          </w:rPr>
          <w:t>XIII/6</w:t>
        </w:r>
      </w:hyperlink>
      <w:r w:rsidRPr="007A1378">
        <w:t xml:space="preserve"> от 17 декабря 2016 года, </w:t>
      </w:r>
      <w:hyperlink r:id="rId16" w:history="1">
        <w:r w:rsidRPr="007A1378">
          <w:t>14/4</w:t>
        </w:r>
      </w:hyperlink>
      <w:r w:rsidRPr="007A1378">
        <w:t xml:space="preserve"> от 22 ноября 2018 года и </w:t>
      </w:r>
      <w:hyperlink r:id="rId17" w:history="1">
        <w:r w:rsidRPr="007A1378">
          <w:rPr>
            <w:rStyle w:val="Hyperlink"/>
          </w:rPr>
          <w:t>15/29</w:t>
        </w:r>
      </w:hyperlink>
      <w:r w:rsidRPr="007A1378">
        <w:t xml:space="preserve"> от 19 декабря 2022 года,</w:t>
      </w:r>
    </w:p>
    <w:p w14:paraId="26B0F280" w14:textId="78AE0A2A" w:rsidR="00180A7F" w:rsidRPr="007A1378" w:rsidRDefault="00553A62" w:rsidP="001B6AFD">
      <w:pPr>
        <w:pStyle w:val="Para10"/>
        <w:numPr>
          <w:ilvl w:val="0"/>
          <w:numId w:val="0"/>
        </w:numPr>
        <w:ind w:left="567" w:firstLine="567"/>
      </w:pPr>
      <w:r w:rsidRPr="007A1378">
        <w:rPr>
          <w:i/>
        </w:rPr>
        <w:t xml:space="preserve">ссылаясь также </w:t>
      </w:r>
      <w:r w:rsidRPr="007A1378">
        <w:t>на то, что Куньминско-Монреальская глобальная рамочная программа в области биоразнообразия</w:t>
      </w:r>
      <w:r w:rsidR="00CE4E9E" w:rsidRPr="007A1378">
        <w:rPr>
          <w:rStyle w:val="FootnoteReference"/>
        </w:rPr>
        <w:footnoteReference w:id="3"/>
      </w:r>
      <w:r w:rsidRPr="007A1378">
        <w:t xml:space="preserve"> признает взаимосвязи между биоразнообразием и здравоохранением и тремя целями Конвенции о биологическом разнообразии</w:t>
      </w:r>
      <w:r w:rsidR="005F275C" w:rsidRPr="007A1378">
        <w:rPr>
          <w:rStyle w:val="FootnoteReference"/>
        </w:rPr>
        <w:footnoteReference w:id="4"/>
      </w:r>
      <w:r w:rsidRPr="007A1378">
        <w:t>,</w:t>
      </w:r>
    </w:p>
    <w:p w14:paraId="633301E5" w14:textId="0E2FC224" w:rsidR="003F75C9" w:rsidRPr="007A1378" w:rsidRDefault="002610D0" w:rsidP="00E81D7D">
      <w:pPr>
        <w:pStyle w:val="Para10"/>
        <w:numPr>
          <w:ilvl w:val="0"/>
          <w:numId w:val="0"/>
        </w:numPr>
        <w:ind w:left="567" w:firstLine="567"/>
      </w:pPr>
      <w:r w:rsidRPr="007A1378">
        <w:rPr>
          <w:i/>
        </w:rPr>
        <w:t>ссылаясь</w:t>
      </w:r>
      <w:r w:rsidR="003F75C9" w:rsidRPr="007A1378">
        <w:t xml:space="preserve"> на Рамочную программу сквозной инициативы по использованию биоразнообразия для обеспечения продовольствия и питательных веществ,</w:t>
      </w:r>
      <w:r w:rsidR="003F75C9" w:rsidRPr="007A1378">
        <w:rPr>
          <w:i/>
        </w:rPr>
        <w:t xml:space="preserve"> </w:t>
      </w:r>
      <w:r w:rsidR="003F75C9" w:rsidRPr="007A1378">
        <w:t>, принятую КС в ее решении VIII/23,</w:t>
      </w:r>
    </w:p>
    <w:p w14:paraId="41A5F579" w14:textId="6B438E47" w:rsidR="0055547D" w:rsidRPr="007A1378" w:rsidRDefault="006359A1" w:rsidP="001B6AFD">
      <w:pPr>
        <w:pStyle w:val="Para10"/>
        <w:numPr>
          <w:ilvl w:val="0"/>
          <w:numId w:val="0"/>
        </w:numPr>
        <w:ind w:left="567" w:firstLine="567"/>
      </w:pPr>
      <w:r w:rsidRPr="007A1378">
        <w:rPr>
          <w:i/>
        </w:rPr>
        <w:t>признавая</w:t>
      </w:r>
      <w:r w:rsidRPr="007A1378">
        <w:t xml:space="preserve">, что осуществление Рамочной программы будет способствовать улучшению состояния здоровья и благополучия, включая физическое, психическое, духовное и эмоциональное здоровье, путем устранения факторов утраты биоразнообразия, которые зачастую также являются факторами ухудшения состояния здоровья, включая те, которые изложены в документе CBD/SBSTTA/26/INF/3, </w:t>
      </w:r>
    </w:p>
    <w:p w14:paraId="6B8C5A4D" w14:textId="19600E39" w:rsidR="001A590F" w:rsidRPr="007A1378" w:rsidRDefault="000021E7" w:rsidP="00D94E10">
      <w:pPr>
        <w:spacing w:after="120"/>
        <w:ind w:left="567" w:firstLine="709"/>
        <w:rPr>
          <w:color w:val="000000" w:themeColor="text1"/>
        </w:rPr>
      </w:pPr>
      <w:r w:rsidRPr="007A1378">
        <w:rPr>
          <w:i/>
          <w:color w:val="000000" w:themeColor="text1"/>
        </w:rPr>
        <w:t>отмечая</w:t>
      </w:r>
      <w:r w:rsidRPr="007A1378">
        <w:rPr>
          <w:color w:val="000000" w:themeColor="text1"/>
        </w:rPr>
        <w:t xml:space="preserve"> определение здоровья человека, данное в Уставе (Конституции) Всемирной организации здравоохранения, которое гласит, что здоровье является состоянием полного физического, душевного и социального благополучия, а не только отсутствием болезней или физических дефектов,</w:t>
      </w:r>
    </w:p>
    <w:p w14:paraId="3E0664A9" w14:textId="27E5F280" w:rsidR="003A37E5" w:rsidRPr="007A1378" w:rsidRDefault="005C734F" w:rsidP="001B6AFD">
      <w:pPr>
        <w:pStyle w:val="Para10"/>
        <w:numPr>
          <w:ilvl w:val="0"/>
          <w:numId w:val="0"/>
        </w:numPr>
        <w:ind w:left="567" w:firstLine="567"/>
      </w:pPr>
      <w:r w:rsidRPr="007A1378">
        <w:rPr>
          <w:i/>
          <w:iCs/>
        </w:rPr>
        <w:lastRenderedPageBreak/>
        <w:t>отмечая</w:t>
      </w:r>
      <w:r w:rsidRPr="007A1378">
        <w:t xml:space="preserve"> важную роль образования и повышения осведомленности в обеспечении учета взаимосвязей между биоразнообразием и здравоохранением в рамках общегосударственного подхода с участием всего общества, а также подхода «Единое здоровье»,</w:t>
      </w:r>
    </w:p>
    <w:p w14:paraId="58A9A7A8" w14:textId="26B4A8E7" w:rsidR="00641A60" w:rsidRPr="007A1378" w:rsidRDefault="00641A60" w:rsidP="00691ADD">
      <w:pPr>
        <w:spacing w:after="120"/>
        <w:ind w:left="567" w:firstLine="567"/>
      </w:pPr>
      <w:r w:rsidRPr="007A1378">
        <w:rPr>
          <w:i/>
        </w:rPr>
        <w:t>приветствуя</w:t>
      </w:r>
      <w:r w:rsidRPr="007A1378">
        <w:t xml:space="preserve"> участие четырехстороннего партнерства по осуществлению подхода «Единое здоровье» в подготовке Глобального плана действий в области биоразнообразия и здравоохранения, </w:t>
      </w:r>
    </w:p>
    <w:p w14:paraId="2018B225" w14:textId="194D0D3E" w:rsidR="00481743" w:rsidRPr="007A1378" w:rsidRDefault="00F0244D" w:rsidP="00691ADD">
      <w:pPr>
        <w:pStyle w:val="Para10"/>
        <w:numPr>
          <w:ilvl w:val="0"/>
          <w:numId w:val="0"/>
        </w:numPr>
        <w:ind w:left="567" w:firstLine="567"/>
      </w:pPr>
      <w:r w:rsidRPr="007A1378">
        <w:rPr>
          <w:i/>
        </w:rPr>
        <w:t>отмечая</w:t>
      </w:r>
      <w:r w:rsidRPr="007A1378">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6E93163E" w14:textId="54078FA0" w:rsidR="005F1E46" w:rsidRPr="007A1378" w:rsidRDefault="005F1E46" w:rsidP="00691ADD">
      <w:pPr>
        <w:pStyle w:val="Para10"/>
        <w:numPr>
          <w:ilvl w:val="0"/>
          <w:numId w:val="0"/>
        </w:numPr>
        <w:ind w:left="567" w:firstLine="567"/>
      </w:pPr>
      <w:r w:rsidRPr="007A1378">
        <w:rPr>
          <w:i/>
        </w:rPr>
        <w:t>признавая</w:t>
      </w:r>
      <w:r w:rsidRPr="007A1378">
        <w:t xml:space="preserve"> потенциальную взаимосвязь проекта Глобального плана действий в области биоразнообразия и здравоохранения с рядом вопросов, затронутых в докладе о процессе обзора (CBD/SBSTTA/26/4, приложение I), содержащем результаты процесса широких и регулярных обзоров, мониторинга и оценки, проводимых многодисциплинарной Специальной группой технических экспертов по синтетической биологии, </w:t>
      </w:r>
    </w:p>
    <w:p w14:paraId="245816A3" w14:textId="408309ED" w:rsidR="00091F77" w:rsidRPr="007A1378" w:rsidRDefault="00576B98" w:rsidP="00691ADD">
      <w:pPr>
        <w:pStyle w:val="Para10"/>
        <w:numPr>
          <w:ilvl w:val="0"/>
          <w:numId w:val="0"/>
        </w:numPr>
        <w:ind w:left="567" w:firstLine="567"/>
      </w:pPr>
      <w:r w:rsidRPr="007A1378">
        <w:rPr>
          <w:i/>
        </w:rPr>
        <w:t>принимая к сведению</w:t>
      </w:r>
      <w:r w:rsidRPr="007A1378">
        <w:t xml:space="preserve"> возможные способы учета вопросов биоразнообразия в мерах по стимулированию и восстановлению после пандемии COVID-19, содержащиеся в документе CBD/SBSTTA/26/INF/3, а также в Программном заявлении ВОЗ о принципах здорового восстановления после пандемии COVID-19</w:t>
      </w:r>
      <w:r w:rsidR="0028440A" w:rsidRPr="007A1378">
        <w:rPr>
          <w:rStyle w:val="FootnoteReference"/>
        </w:rPr>
        <w:footnoteReference w:id="5"/>
      </w:r>
      <w:r w:rsidRPr="007A1378">
        <w:t xml:space="preserve">, </w:t>
      </w:r>
    </w:p>
    <w:p w14:paraId="0189B688" w14:textId="085A4472" w:rsidR="00010E98" w:rsidRPr="007A1378" w:rsidRDefault="00B05ED9" w:rsidP="00691ADD">
      <w:pPr>
        <w:pStyle w:val="Para10"/>
        <w:numPr>
          <w:ilvl w:val="0"/>
          <w:numId w:val="0"/>
        </w:numPr>
        <w:ind w:left="567" w:firstLine="567"/>
      </w:pPr>
      <w:r w:rsidRPr="007A1378">
        <w:rPr>
          <w:i/>
        </w:rPr>
        <w:t>отмечая далее</w:t>
      </w:r>
      <w:r w:rsidRPr="007A1378">
        <w:t xml:space="preserve"> важное значение, придаваемое взаимосвязям между биоразнообразием и здравоохранением другими организациями и инициативами, включая резолюцию 5.6 ЮНЕА о биоразнообразии и здоровье, в которой отмечается взаимозависимость между кризисами, связанными с изменением климата, утратой биоразнообразия, загрязнением и здоровьем, Конференцию Сторон, выступающую в качестве совещания Сторон Парижского соглашения, которая в своих решениях 1/CMA.5 и 2/CMA.5 настоятельно призвала Стороны и предложила субъектам деятельности, не являющимся Сторонами, способствовать достижению целей, связанных с биоразнообразием и здравоохранением, Постоянный форум по вопросам коренных народов, который признал ключевое значение природы для сохранения здоровья</w:t>
      </w:r>
      <w:r w:rsidR="004668EB" w:rsidRPr="007A1378">
        <w:rPr>
          <w:rStyle w:val="FootnoteReference"/>
        </w:rPr>
        <w:footnoteReference w:id="6"/>
      </w:r>
      <w:r w:rsidRPr="007A1378">
        <w:t xml:space="preserve"> и Глобальную рамочную программу по химическим веществам, которая направлена на предотвращение или минимизацию вреда от химических веществ и отходов, защиту здоровья человека и биоразнообразия,</w:t>
      </w:r>
    </w:p>
    <w:p w14:paraId="378D8CB9" w14:textId="59397EA4" w:rsidR="008B1685" w:rsidRPr="007A1378" w:rsidRDefault="008B1685" w:rsidP="00691ADD">
      <w:pPr>
        <w:pStyle w:val="Para10"/>
        <w:numPr>
          <w:ilvl w:val="0"/>
          <w:numId w:val="0"/>
        </w:numPr>
        <w:ind w:left="567" w:firstLine="567"/>
        <w:rPr>
          <w:i/>
          <w:iCs/>
        </w:rPr>
      </w:pPr>
      <w:r w:rsidRPr="007A1378">
        <w:rPr>
          <w:i/>
        </w:rPr>
        <w:t>учитывая</w:t>
      </w:r>
      <w:r w:rsidRPr="007A1378">
        <w:t xml:space="preserve"> важность сотрудничества с другими многосторонними природоохранными соглашениями и соответствующими организациями и инициативами с целью обеспечения глобального подхода к вопросам биоразнообразия и здравоохранения, а также необходимость избегать дублирования усилий,</w:t>
      </w:r>
    </w:p>
    <w:p w14:paraId="6B9AD5B7" w14:textId="5F9FD160" w:rsidR="006B5605" w:rsidRPr="007A1378" w:rsidRDefault="007B0DA3" w:rsidP="006B5605">
      <w:pPr>
        <w:pStyle w:val="Para10"/>
        <w:numPr>
          <w:ilvl w:val="0"/>
          <w:numId w:val="0"/>
        </w:numPr>
        <w:tabs>
          <w:tab w:val="clear" w:pos="1134"/>
          <w:tab w:val="left" w:pos="1701"/>
        </w:tabs>
        <w:ind w:left="567" w:firstLine="567"/>
      </w:pPr>
      <w:r w:rsidRPr="007A1378">
        <w:t>1</w:t>
      </w:r>
      <w:r w:rsidRPr="007A1378">
        <w:rPr>
          <w:i/>
        </w:rPr>
        <w:t>.</w:t>
      </w:r>
      <w:r w:rsidRPr="007A1378">
        <w:rPr>
          <w:i/>
        </w:rPr>
        <w:tab/>
      </w:r>
      <w:r w:rsidRPr="007A1378">
        <w:rPr>
          <w:iCs/>
        </w:rPr>
        <w:t>[</w:t>
      </w:r>
      <w:r w:rsidRPr="007A1378">
        <w:rPr>
          <w:i/>
        </w:rPr>
        <w:t>принимает</w:t>
      </w:r>
      <w:r w:rsidRPr="007A1378">
        <w:t xml:space="preserve"> Глобальный план действий в области биоразнообразия и здравоохранения, приведенный в приложении I к настоящему решению в качестве добровольно применяемого инструмента поддержки осуществления Куньминско-Монреальской глобальной рамочной программы в области биоразнообразия, дополняющего руководство, представленное в решениях </w:t>
      </w:r>
      <w:hyperlink r:id="rId18" w:history="1">
        <w:r w:rsidRPr="007A1378">
          <w:rPr>
            <w:rStyle w:val="Hyperlink"/>
          </w:rPr>
          <w:t>XIII/6</w:t>
        </w:r>
      </w:hyperlink>
      <w:r w:rsidRPr="007A1378">
        <w:t xml:space="preserve"> и </w:t>
      </w:r>
      <w:hyperlink r:id="rId19" w:history="1">
        <w:r w:rsidRPr="007A1378">
          <w:rPr>
            <w:rStyle w:val="Hyperlink"/>
            <w:color w:val="auto"/>
            <w:u w:val="none"/>
          </w:rPr>
          <w:t>14/4</w:t>
        </w:r>
      </w:hyperlink>
      <w:r w:rsidR="002610D0" w:rsidRPr="007A1378">
        <w:rPr>
          <w:rStyle w:val="Hyperlink"/>
          <w:color w:val="auto"/>
          <w:u w:val="none"/>
        </w:rPr>
        <w:t>;</w:t>
      </w:r>
      <w:r w:rsidRPr="007A1378">
        <w:t xml:space="preserve">] </w:t>
      </w:r>
    </w:p>
    <w:p w14:paraId="502567BA" w14:textId="15BA6EA1" w:rsidR="006B5605" w:rsidRPr="007A1378" w:rsidRDefault="007B0DA3" w:rsidP="006B5605">
      <w:pPr>
        <w:pStyle w:val="Para10"/>
        <w:numPr>
          <w:ilvl w:val="0"/>
          <w:numId w:val="0"/>
        </w:numPr>
        <w:tabs>
          <w:tab w:val="clear" w:pos="1134"/>
          <w:tab w:val="left" w:pos="1701"/>
        </w:tabs>
        <w:ind w:left="567" w:firstLine="567"/>
      </w:pPr>
      <w:r w:rsidRPr="007A1378">
        <w:t>2.</w:t>
      </w:r>
      <w:r w:rsidRPr="007A1378">
        <w:rPr>
          <w:i/>
        </w:rPr>
        <w:tab/>
      </w:r>
      <w:r w:rsidRPr="007A1378">
        <w:rPr>
          <w:i/>
        </w:rPr>
        <w:tab/>
      </w:r>
      <w:r w:rsidRPr="007A1378">
        <w:rPr>
          <w:iCs/>
        </w:rPr>
        <w:t>[</w:t>
      </w:r>
      <w:r w:rsidRPr="007A1378">
        <w:rPr>
          <w:i/>
        </w:rPr>
        <w:t xml:space="preserve">приветствует </w:t>
      </w:r>
      <w:r w:rsidRPr="007A1378">
        <w:t xml:space="preserve">ориентированные на конкретную целевую аудиторию тезисы для учета вопросов биоразнообразия в секторе здравоохранения, приведенные в приложении II к настоящему решению;] </w:t>
      </w:r>
    </w:p>
    <w:p w14:paraId="4D8885A1" w14:textId="5A006999" w:rsidR="006B5605" w:rsidRPr="007A1378" w:rsidRDefault="007B0DA3" w:rsidP="006B5605">
      <w:pPr>
        <w:pStyle w:val="Para10"/>
        <w:numPr>
          <w:ilvl w:val="0"/>
          <w:numId w:val="0"/>
        </w:numPr>
        <w:tabs>
          <w:tab w:val="clear" w:pos="1134"/>
          <w:tab w:val="left" w:pos="1701"/>
        </w:tabs>
        <w:ind w:left="567" w:firstLine="567"/>
      </w:pPr>
      <w:r w:rsidRPr="007A1378">
        <w:t>3.</w:t>
      </w:r>
      <w:r w:rsidRPr="007A1378">
        <w:rPr>
          <w:i/>
        </w:rPr>
        <w:tab/>
      </w:r>
      <w:r w:rsidRPr="007A1378">
        <w:rPr>
          <w:i/>
        </w:rPr>
        <w:tab/>
        <w:t xml:space="preserve">призывает </w:t>
      </w:r>
      <w:r w:rsidRPr="007A1378">
        <w:t>Стороны в соответствии с национальными условиями и приоритетами и на добровольной основе:</w:t>
      </w:r>
    </w:p>
    <w:p w14:paraId="5AF35239" w14:textId="3A55BCB9" w:rsidR="00BD63A5" w:rsidRPr="007A1378" w:rsidRDefault="00A57936" w:rsidP="009A429E">
      <w:pPr>
        <w:pStyle w:val="Para10"/>
        <w:numPr>
          <w:ilvl w:val="0"/>
          <w:numId w:val="0"/>
        </w:numPr>
        <w:tabs>
          <w:tab w:val="clear" w:pos="1134"/>
          <w:tab w:val="left" w:pos="1701"/>
        </w:tabs>
        <w:ind w:left="567" w:firstLine="567"/>
      </w:pPr>
      <w:r w:rsidRPr="007A1378">
        <w:lastRenderedPageBreak/>
        <w:t>(a)</w:t>
      </w:r>
      <w:r w:rsidRPr="007A1378">
        <w:tab/>
        <w:t>[осуществлять Глобальный план действий и предоставлять информацию об их деятельности по осуществлению и ее результатах,]</w:t>
      </w:r>
    </w:p>
    <w:p w14:paraId="67365CC9" w14:textId="77CF093D" w:rsidR="000B36FA" w:rsidRPr="007A1378" w:rsidRDefault="00A57936" w:rsidP="009A429E">
      <w:pPr>
        <w:pStyle w:val="Para10"/>
        <w:numPr>
          <w:ilvl w:val="0"/>
          <w:numId w:val="0"/>
        </w:numPr>
        <w:tabs>
          <w:tab w:val="clear" w:pos="1134"/>
          <w:tab w:val="left" w:pos="1701"/>
        </w:tabs>
        <w:ind w:left="567" w:firstLine="567"/>
      </w:pPr>
      <w:r w:rsidRPr="007A1378">
        <w:t>(b)</w:t>
      </w:r>
      <w:r w:rsidRPr="007A1378">
        <w:tab/>
        <w:t>назначить национальных координаторов по вопросам биоразнообразия и здравоохранения в целях улучшения координации на национальном уровне, обмена знаниями, распространения наилучших примеров нормативных актов, внедрения передовых методов и обмена информацией о них, а также обмена накопленным опытом между субъектами деятельности в области биоразнообразия и здравоохранения, включая работающих в секторах охраны здоровья человека, животных и растений и экологическом секторе, а также лекарей и целителей из числа коренных народов, и всесторонне сотрудничать с учреждениями и специалистами, занимающимися вопросами здравоохранения, на национальном уровне;</w:t>
      </w:r>
    </w:p>
    <w:p w14:paraId="3D9A41FB" w14:textId="62CB84F3" w:rsidR="00DE671D" w:rsidRPr="007A1378" w:rsidRDefault="00DE671D" w:rsidP="00D268D7">
      <w:pPr>
        <w:tabs>
          <w:tab w:val="left" w:pos="1701"/>
        </w:tabs>
        <w:spacing w:before="120" w:after="120"/>
        <w:ind w:left="567" w:firstLine="567"/>
        <w:rPr>
          <w:rFonts w:eastAsia="DengXian"/>
          <w:kern w:val="2"/>
          <w14:ligatures w14:val="standardContextual"/>
        </w:rPr>
      </w:pPr>
      <w:r w:rsidRPr="007A1378">
        <w:t>(</w:t>
      </w:r>
      <w:r w:rsidR="00D04E6F">
        <w:rPr>
          <w:lang w:val="en-CA"/>
        </w:rPr>
        <w:t>c</w:t>
      </w:r>
      <w:r w:rsidRPr="007A1378">
        <w:t>)</w:t>
      </w:r>
      <w:r w:rsidRPr="007A1378">
        <w:tab/>
        <w:t xml:space="preserve">назначить национального координатора по взаимодействию с молодежью по вопросам биоразнообразия и здравоохранения, который, среди прочего, </w:t>
      </w:r>
      <w:r w:rsidR="002610D0" w:rsidRPr="007A1378">
        <w:t>будет</w:t>
      </w:r>
      <w:r w:rsidRPr="007A1378">
        <w:t xml:space="preserve"> представлять сведения о вкладе и потребностях детей и молодежи в связи с управлением охраной окружающей среды, здравоохранением и межпоколенческой справедливостью;</w:t>
      </w:r>
    </w:p>
    <w:p w14:paraId="091F1033" w14:textId="7A9BA74A" w:rsidR="00940570" w:rsidRPr="007A1378" w:rsidRDefault="00A57936" w:rsidP="009A429E">
      <w:pPr>
        <w:pStyle w:val="Para10"/>
        <w:numPr>
          <w:ilvl w:val="0"/>
          <w:numId w:val="0"/>
        </w:numPr>
        <w:tabs>
          <w:tab w:val="clear" w:pos="1134"/>
          <w:tab w:val="left" w:pos="1701"/>
        </w:tabs>
        <w:ind w:left="567" w:firstLine="567"/>
      </w:pPr>
      <w:r w:rsidRPr="007A1378">
        <w:t>(d)</w:t>
      </w:r>
      <w:r w:rsidRPr="007A1378">
        <w:tab/>
        <w:t>учитывать взаимосвязи между биоразнообразием и здравоохранением в политике, программах и счетах, связанных с биоразнообразием, в соответствии с решением</w:t>
      </w:r>
      <w:r w:rsidR="002610D0" w:rsidRPr="007A1378">
        <w:t> </w:t>
      </w:r>
      <w:r w:rsidRPr="007A1378">
        <w:t>14/4 и, при необходимости, в свои национальные стратегии и планы действий в области биоразнообразия, принимая во внимание элементы Глобального плана действий, в соответствии с разделом</w:t>
      </w:r>
      <w:r w:rsidR="002610D0" w:rsidRPr="007A1378">
        <w:t> </w:t>
      </w:r>
      <w:r w:rsidRPr="007A1378">
        <w:t>C Рамочной программы;</w:t>
      </w:r>
    </w:p>
    <w:p w14:paraId="2C74A57F" w14:textId="126D426B" w:rsidR="00C4427E" w:rsidRPr="007A1378" w:rsidRDefault="00C4427E" w:rsidP="00E0252C">
      <w:pPr>
        <w:tabs>
          <w:tab w:val="left" w:pos="1701"/>
        </w:tabs>
        <w:spacing w:after="120"/>
        <w:ind w:left="567" w:firstLine="567"/>
        <w:rPr>
          <w:color w:val="000000" w:themeColor="text1"/>
        </w:rPr>
      </w:pPr>
      <w:r w:rsidRPr="007A1378">
        <w:rPr>
          <w:color w:val="000000" w:themeColor="text1"/>
        </w:rPr>
        <w:t>(e)</w:t>
      </w:r>
      <w:r w:rsidR="00F0598B" w:rsidRPr="007A1378">
        <w:rPr>
          <w:color w:val="000000" w:themeColor="text1"/>
        </w:rPr>
        <w:tab/>
      </w:r>
      <w:r w:rsidRPr="007A1378">
        <w:rPr>
          <w:color w:val="000000" w:themeColor="text1"/>
        </w:rPr>
        <w:t>признать необходимость срочной борьбы с факторами утраты биоразнообразия для снижения рисков для здоровья, внося при этом вклад в реализацию Куньминско-Монреальской глобальной рамочной программы в области биоразнообразия, в частности пункта 7 (r) раздела C и задачи 14;</w:t>
      </w:r>
    </w:p>
    <w:p w14:paraId="3AC6DF9C" w14:textId="4CA7640B" w:rsidR="00F47D9A" w:rsidRPr="007A1378" w:rsidRDefault="007B0DA3" w:rsidP="009A429E">
      <w:pPr>
        <w:pStyle w:val="Para10"/>
        <w:numPr>
          <w:ilvl w:val="0"/>
          <w:numId w:val="0"/>
        </w:numPr>
        <w:tabs>
          <w:tab w:val="clear" w:pos="1134"/>
          <w:tab w:val="left" w:pos="1701"/>
        </w:tabs>
        <w:ind w:left="567" w:firstLine="567"/>
      </w:pPr>
      <w:r w:rsidRPr="007A1378">
        <w:t>4.</w:t>
      </w:r>
      <w:r w:rsidRPr="007A1378">
        <w:tab/>
      </w:r>
      <w:r w:rsidRPr="007A1378">
        <w:rPr>
          <w:i/>
        </w:rPr>
        <w:t>предлагает</w:t>
      </w:r>
      <w:r w:rsidRPr="007A1378">
        <w:t xml:space="preserve"> другим правительствам, соответствующим многосторонним соглашениям в сфере охраны окружающей среды и здравоохранения и международным организациям, включая членов четырехстороннего партнерства по осуществлению подхода «Единое здоровье», использовать Глобальный план действий для акцентирования внимания их соответствующих заинтересованных групп на взаимосвязях между биоразнообразием и здравоохранением и их учета в деятельности различных секторов, а также для дальнейшей поддержки разработки и реализации мер, руководящих указаний и инструментов для поощрения и поддержки учета взаимосвязей между биоразнообразием и здравоохранением;</w:t>
      </w:r>
    </w:p>
    <w:p w14:paraId="57CA1114" w14:textId="403A9F9C" w:rsidR="00F63F09" w:rsidRPr="007A1378" w:rsidRDefault="00174F4F" w:rsidP="009A429E">
      <w:pPr>
        <w:pStyle w:val="Para10"/>
        <w:numPr>
          <w:ilvl w:val="0"/>
          <w:numId w:val="0"/>
        </w:numPr>
        <w:tabs>
          <w:tab w:val="clear" w:pos="1134"/>
          <w:tab w:val="left" w:pos="1701"/>
        </w:tabs>
        <w:ind w:left="567" w:firstLine="567"/>
      </w:pPr>
      <w:r w:rsidRPr="007A1378">
        <w:t>5.</w:t>
      </w:r>
      <w:r w:rsidRPr="007A1378">
        <w:tab/>
      </w:r>
      <w:r w:rsidRPr="007A1378">
        <w:rPr>
          <w:i/>
        </w:rPr>
        <w:t>предлагает</w:t>
      </w:r>
      <w:r w:rsidRPr="007A1378">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внести свой вклад в осуществление Глобального плана действий; </w:t>
      </w:r>
    </w:p>
    <w:p w14:paraId="10B90A15" w14:textId="3CDEAF5E" w:rsidR="004B514B" w:rsidRPr="007A1378" w:rsidRDefault="00174F4F" w:rsidP="009A429E">
      <w:pPr>
        <w:pStyle w:val="Para10"/>
        <w:numPr>
          <w:ilvl w:val="0"/>
          <w:numId w:val="0"/>
        </w:numPr>
        <w:tabs>
          <w:tab w:val="clear" w:pos="1134"/>
          <w:tab w:val="left" w:pos="1701"/>
        </w:tabs>
        <w:ind w:left="567" w:firstLine="567"/>
      </w:pPr>
      <w:r w:rsidRPr="007A1378">
        <w:t>6.</w:t>
      </w:r>
      <w:r w:rsidRPr="007A1378">
        <w:tab/>
      </w:r>
      <w:r w:rsidRPr="007A1378">
        <w:rPr>
          <w:i/>
        </w:rPr>
        <w:t>предлагает</w:t>
      </w:r>
      <w:r w:rsidRPr="007A1378">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(2025-2028 годы), глобальными документами, а также резолюциями Всемирной ассамблеи здравоохранения, касающимися «Единого здоровья», и резолюциями, касающимися экологических детерминант здоровья, и работой, проводимой в рамках Конвенции о биологическом разнообразии;</w:t>
      </w:r>
    </w:p>
    <w:p w14:paraId="7A57F7BA" w14:textId="2E43DCC8" w:rsidR="00B33650" w:rsidRPr="007A1378" w:rsidRDefault="00174F4F" w:rsidP="00715156">
      <w:pPr>
        <w:pStyle w:val="Para10"/>
        <w:numPr>
          <w:ilvl w:val="0"/>
          <w:numId w:val="0"/>
        </w:numPr>
        <w:tabs>
          <w:tab w:val="clear" w:pos="1134"/>
          <w:tab w:val="left" w:pos="1701"/>
        </w:tabs>
        <w:ind w:left="567" w:firstLine="567"/>
      </w:pPr>
      <w:r w:rsidRPr="007A1378">
        <w:t>7.</w:t>
      </w:r>
      <w:r w:rsidRPr="007A1378">
        <w:tab/>
      </w:r>
      <w:r w:rsidRPr="007A1378">
        <w:rPr>
          <w:i/>
        </w:rPr>
        <w:t>настоятельно призывает</w:t>
      </w:r>
      <w:r w:rsidRPr="007A1378">
        <w:t xml:space="preserve"> Стороны, в соответствии со статьей 20 Конвенции, правительства других стран, соответствующие многосторонние соглашения в области окружающей среды и здравоохранения, соответствующие организации, доноров и соответствующие финансовые учреждения в соответствующих случаях оказывать финансовую и техническую помощь созданию потенциала и развити</w:t>
      </w:r>
      <w:r w:rsidR="002610D0" w:rsidRPr="007A1378">
        <w:t>ю</w:t>
      </w:r>
      <w:r w:rsidRPr="007A1378">
        <w:t xml:space="preserve"> и своевременно предоставлять достаточные ресурсы для эффективного осуществления Глобального плана действий;</w:t>
      </w:r>
    </w:p>
    <w:p w14:paraId="71BF7B62" w14:textId="3974AF8E" w:rsidR="00393FE3" w:rsidRPr="007A1378" w:rsidRDefault="00174F4F" w:rsidP="00174F4F">
      <w:pPr>
        <w:pStyle w:val="Para10"/>
        <w:numPr>
          <w:ilvl w:val="0"/>
          <w:numId w:val="0"/>
        </w:numPr>
        <w:tabs>
          <w:tab w:val="clear" w:pos="1134"/>
          <w:tab w:val="left" w:pos="1701"/>
        </w:tabs>
        <w:ind w:left="567" w:firstLine="567"/>
      </w:pPr>
      <w:r w:rsidRPr="007A1378">
        <w:lastRenderedPageBreak/>
        <w:t>8.</w:t>
      </w:r>
      <w:r w:rsidRPr="007A1378">
        <w:tab/>
      </w:r>
      <w:r w:rsidRPr="007A1378">
        <w:rPr>
          <w:i/>
        </w:rPr>
        <w:t>просит</w:t>
      </w:r>
      <w:r w:rsidRPr="007A1378">
        <w:t xml:space="preserve"> Глобальный экологический фонд оказать финансовую помощь развивающимся странам, включая мероприятия по созданию потенциала и развитию, для осуществления национальных, субнациональных и региональных проектов, направленных на выполнение Глобального плана действий;</w:t>
      </w:r>
    </w:p>
    <w:p w14:paraId="0E69A9C8" w14:textId="4EA698BD" w:rsidR="00185A94" w:rsidRPr="007A1378" w:rsidRDefault="00174F4F" w:rsidP="00715156">
      <w:pPr>
        <w:pStyle w:val="Para10"/>
        <w:numPr>
          <w:ilvl w:val="0"/>
          <w:numId w:val="0"/>
        </w:numPr>
        <w:tabs>
          <w:tab w:val="clear" w:pos="1134"/>
          <w:tab w:val="left" w:pos="1701"/>
        </w:tabs>
        <w:ind w:left="567" w:firstLine="567"/>
      </w:pPr>
      <w:r w:rsidRPr="007A1378">
        <w:t>9.</w:t>
      </w:r>
      <w:r w:rsidRPr="007A1378">
        <w:tab/>
      </w:r>
      <w:r w:rsidRPr="007A1378">
        <w:rPr>
          <w:i/>
        </w:rPr>
        <w:t>предлагает</w:t>
      </w:r>
      <w:r w:rsidRPr="007A1378">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здравоохранением на всех уровнях; </w:t>
      </w:r>
    </w:p>
    <w:p w14:paraId="0C0FBBF5" w14:textId="27BCA347" w:rsidR="004A0F1F" w:rsidRPr="007A1378" w:rsidRDefault="00174F4F" w:rsidP="009A429E">
      <w:pPr>
        <w:pStyle w:val="Para10"/>
        <w:numPr>
          <w:ilvl w:val="0"/>
          <w:numId w:val="0"/>
        </w:numPr>
        <w:tabs>
          <w:tab w:val="clear" w:pos="1134"/>
          <w:tab w:val="left" w:pos="1701"/>
        </w:tabs>
        <w:ind w:left="567" w:firstLine="567"/>
      </w:pPr>
      <w:r w:rsidRPr="007A1378">
        <w:t>10.</w:t>
      </w:r>
      <w:r w:rsidRPr="007A1378">
        <w:rPr>
          <w:i/>
        </w:rPr>
        <w:tab/>
        <w:t>поручает</w:t>
      </w:r>
      <w:r w:rsidRPr="007A1378">
        <w:t xml:space="preserve"> Исполнительному секретарю, при условии наличия ресурсов:</w:t>
      </w:r>
    </w:p>
    <w:p w14:paraId="4E37E93D" w14:textId="17D5BE6F" w:rsidR="00E02071" w:rsidRPr="007A1378" w:rsidRDefault="00A57936" w:rsidP="009A429E">
      <w:pPr>
        <w:pStyle w:val="Para10"/>
        <w:numPr>
          <w:ilvl w:val="0"/>
          <w:numId w:val="0"/>
        </w:numPr>
        <w:tabs>
          <w:tab w:val="clear" w:pos="1134"/>
          <w:tab w:val="left" w:pos="1701"/>
        </w:tabs>
        <w:ind w:left="567" w:firstLine="567"/>
      </w:pPr>
      <w:r w:rsidRPr="007A1378">
        <w:t>(a)</w:t>
      </w:r>
      <w:r w:rsidR="00F0598B" w:rsidRPr="007A1378">
        <w:tab/>
      </w:r>
      <w:r w:rsidRPr="007A1378">
        <w:t>завершить работу, проводимую в соответствии с пунктом 13 (a) решения </w:t>
      </w:r>
      <w:hyperlink r:id="rId20">
        <w:r w:rsidRPr="007A1378">
          <w:rPr>
            <w:rStyle w:val="Hyperlink"/>
            <w:color w:val="auto"/>
            <w:u w:val="none"/>
          </w:rPr>
          <w:t>14/4</w:t>
        </w:r>
      </w:hyperlink>
      <w:r w:rsidRPr="007A1378">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и информации, упомянутой в приложении III к настоящему решению, и подготовить записку о том, как эти показатели, параметры и инструменты для оценки хода осуществления деятельности могут быть использованы для мониторинга осуществления Глобального плана действий; </w:t>
      </w:r>
    </w:p>
    <w:p w14:paraId="531ACB66" w14:textId="1527DD8B" w:rsidR="00FB38D6" w:rsidRPr="007A1378" w:rsidRDefault="00A57936" w:rsidP="009A429E">
      <w:pPr>
        <w:pStyle w:val="Para10"/>
        <w:numPr>
          <w:ilvl w:val="0"/>
          <w:numId w:val="0"/>
        </w:numPr>
        <w:tabs>
          <w:tab w:val="clear" w:pos="1134"/>
          <w:tab w:val="left" w:pos="1701"/>
        </w:tabs>
        <w:ind w:left="567" w:firstLine="567"/>
      </w:pPr>
      <w:r w:rsidRPr="007A1378">
        <w:t>(b)</w:t>
      </w:r>
      <w:r w:rsidR="00F0598B" w:rsidRPr="007A1378">
        <w:tab/>
      </w:r>
      <w:r w:rsidRPr="007A1378">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женщины, дети, молодежь и пожилые люди,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местных общин, женщин и молодежи, в сотрудничестве, в частности, с членами четырехстороннего партнерства по осуществлению подхода «Единое здоровье» и другими многосторонними природоохранными соглашениями;</w:t>
      </w:r>
    </w:p>
    <w:p w14:paraId="0AB3167C" w14:textId="600A09AE" w:rsidR="00F46297" w:rsidRPr="007A1378" w:rsidRDefault="00A57936" w:rsidP="009A429E">
      <w:pPr>
        <w:pStyle w:val="Para10"/>
        <w:numPr>
          <w:ilvl w:val="0"/>
          <w:numId w:val="0"/>
        </w:numPr>
        <w:tabs>
          <w:tab w:val="clear" w:pos="1134"/>
          <w:tab w:val="left" w:pos="1701"/>
        </w:tabs>
        <w:ind w:left="567" w:firstLine="567"/>
      </w:pPr>
      <w:r w:rsidRPr="007A1378">
        <w:t>(c)</w:t>
      </w:r>
      <w:r w:rsidRPr="007A1378">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значимость для осуществления Рамочной программы; </w:t>
      </w:r>
    </w:p>
    <w:p w14:paraId="37B9999B" w14:textId="2EA8FB39" w:rsidR="004D31BB" w:rsidRPr="007A1378" w:rsidRDefault="00A57936" w:rsidP="009A429E">
      <w:pPr>
        <w:pStyle w:val="Para10"/>
        <w:numPr>
          <w:ilvl w:val="0"/>
          <w:numId w:val="0"/>
        </w:numPr>
        <w:tabs>
          <w:tab w:val="clear" w:pos="1134"/>
          <w:tab w:val="left" w:pos="1701"/>
        </w:tabs>
        <w:ind w:left="567" w:firstLine="567"/>
      </w:pPr>
      <w:r w:rsidRPr="007A1378">
        <w:t xml:space="preserve">(d) расширять и укреплять сотрудничество с международными организациями и другими многосторонними соглашениями в области охраны окружающей среды, здравоохранения и прав человека по вопросам взаимосвязей биоразнообразия и здравоохранения; </w:t>
      </w:r>
    </w:p>
    <w:p w14:paraId="6FA04CBA" w14:textId="0FC70D47" w:rsidR="0086242B" w:rsidRPr="007A1378" w:rsidRDefault="00B1253B" w:rsidP="00715156">
      <w:pPr>
        <w:tabs>
          <w:tab w:val="left" w:pos="1701"/>
        </w:tabs>
        <w:spacing w:after="160" w:line="259" w:lineRule="auto"/>
        <w:ind w:left="567" w:firstLine="567"/>
      </w:pPr>
      <w:r w:rsidRPr="007A1378">
        <w:t>(e) изучить, в консультации со Всемирной организацией здравоохранения, вопрос создания онлайновой информационной платформы для обобщения знаний и опыта в области взаимосвязанных мер политики и действий в области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и тем самым оказать дальнейшую поддержку осуществлению Глобального плана действий;</w:t>
      </w:r>
    </w:p>
    <w:p w14:paraId="31669A95" w14:textId="44943833" w:rsidR="00270462" w:rsidRPr="007A1378" w:rsidRDefault="00A57936" w:rsidP="00011FC9">
      <w:pPr>
        <w:tabs>
          <w:tab w:val="left" w:pos="1701"/>
        </w:tabs>
        <w:spacing w:after="160" w:line="259" w:lineRule="auto"/>
        <w:ind w:left="567" w:firstLine="567"/>
      </w:pPr>
      <w:r w:rsidRPr="007A1378">
        <w:t>(f)</w:t>
      </w:r>
      <w:r w:rsidRPr="007A1378">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и Всемирной ассамблее здравоохранения на ее 79-м совещании.</w:t>
      </w:r>
    </w:p>
    <w:p w14:paraId="148B488F" w14:textId="62913B77" w:rsidR="000C3D8D" w:rsidRPr="007A1378" w:rsidRDefault="00CA65BA" w:rsidP="009A429E">
      <w:pPr>
        <w:keepNext/>
        <w:rPr>
          <w:b/>
          <w:bCs/>
          <w:sz w:val="28"/>
          <w:szCs w:val="28"/>
        </w:rPr>
      </w:pPr>
      <w:r w:rsidRPr="007A1378">
        <w:rPr>
          <w:b/>
          <w:sz w:val="28"/>
        </w:rPr>
        <w:lastRenderedPageBreak/>
        <w:t>Приложение I</w:t>
      </w:r>
    </w:p>
    <w:p w14:paraId="3DD51EC4" w14:textId="04BEFB96" w:rsidR="00050E9A" w:rsidRPr="007A1378" w:rsidRDefault="00050E9A" w:rsidP="00C66A07">
      <w:pPr>
        <w:pStyle w:val="Title"/>
        <w:outlineLvl w:val="0"/>
        <w:rPr>
          <w:rFonts w:hint="eastAsia"/>
          <w:b w:val="0"/>
          <w:bCs w:val="0"/>
        </w:rPr>
      </w:pPr>
      <w:bookmarkStart w:id="1" w:name="_Hlk160734646"/>
      <w:r w:rsidRPr="007A1378">
        <w:t>Глобальный план действий в области биоразнообразия и здравоохранения</w:t>
      </w:r>
    </w:p>
    <w:p w14:paraId="6DB98FCB" w14:textId="77777777" w:rsidR="001D5E16" w:rsidRPr="007A1378" w:rsidRDefault="001D5E16" w:rsidP="00C66A07">
      <w:pPr>
        <w:tabs>
          <w:tab w:val="left" w:pos="567"/>
        </w:tabs>
        <w:spacing w:before="120" w:after="120"/>
        <w:outlineLvl w:val="0"/>
        <w:rPr>
          <w:b/>
          <w:bCs/>
          <w:snapToGrid w:val="0"/>
          <w:sz w:val="28"/>
          <w:szCs w:val="28"/>
        </w:rPr>
      </w:pPr>
      <w:r w:rsidRPr="007A1378">
        <w:rPr>
          <w:b/>
          <w:snapToGrid w:val="0"/>
          <w:sz w:val="28"/>
        </w:rPr>
        <w:t>I.</w:t>
      </w:r>
      <w:r w:rsidRPr="007A1378">
        <w:rPr>
          <w:snapToGrid w:val="0"/>
          <w:sz w:val="28"/>
        </w:rPr>
        <w:tab/>
      </w:r>
      <w:r w:rsidRPr="007A1378">
        <w:rPr>
          <w:b/>
          <w:snapToGrid w:val="0"/>
          <w:sz w:val="28"/>
        </w:rPr>
        <w:t>Цель</w:t>
      </w:r>
    </w:p>
    <w:p w14:paraId="02CE4ACC" w14:textId="77777777" w:rsidR="001D5E16" w:rsidRPr="007A1378" w:rsidRDefault="001D5E16" w:rsidP="009A429E">
      <w:pPr>
        <w:pStyle w:val="CBD-Para1-Not-numbered"/>
      </w:pPr>
      <w:r w:rsidRPr="007A1378">
        <w:t>1.</w:t>
      </w:r>
      <w:r w:rsidRPr="007A1378">
        <w:tab/>
        <w:t xml:space="preserve">В соответствии с решениями </w:t>
      </w:r>
      <w:hyperlink r:id="rId21">
        <w:r w:rsidRPr="007A1378">
          <w:rPr>
            <w:color w:val="0000FF"/>
            <w:u w:val="single"/>
          </w:rPr>
          <w:t>XII/21</w:t>
        </w:r>
      </w:hyperlink>
      <w:r w:rsidRPr="007A1378">
        <w:t xml:space="preserve"> от 17 октября 2014 года, </w:t>
      </w:r>
      <w:hyperlink r:id="rId22">
        <w:r w:rsidRPr="007A1378">
          <w:rPr>
            <w:color w:val="0000FF"/>
            <w:u w:val="single"/>
          </w:rPr>
          <w:t>XIII/6</w:t>
        </w:r>
      </w:hyperlink>
      <w:r w:rsidRPr="007A1378">
        <w:t xml:space="preserve"> от 17 декабря 2016 года, </w:t>
      </w:r>
      <w:hyperlink r:id="rId23" w:history="1">
        <w:r w:rsidRPr="007A1378">
          <w:rPr>
            <w:rStyle w:val="Hyperlink"/>
            <w:color w:val="auto"/>
            <w:u w:val="none"/>
          </w:rPr>
          <w:t>14/4</w:t>
        </w:r>
      </w:hyperlink>
      <w:r w:rsidRPr="007A1378">
        <w:t xml:space="preserve"> от 22 ноября 2018 года и </w:t>
      </w:r>
      <w:hyperlink r:id="rId24" w:history="1">
        <w:r w:rsidRPr="007A1378">
          <w:rPr>
            <w:rStyle w:val="Hyperlink"/>
          </w:rPr>
          <w:t>15/29</w:t>
        </w:r>
      </w:hyperlink>
      <w:r w:rsidRPr="007A1378">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условиями,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14:paraId="3F1824E3" w14:textId="77777777" w:rsidR="001D5E16" w:rsidRPr="007A1378" w:rsidRDefault="001D5E16" w:rsidP="006B5605">
      <w:pPr>
        <w:pStyle w:val="CBD-Para1-Not-numbered"/>
      </w:pPr>
      <w:r w:rsidRPr="007A1378">
        <w:t>2.</w:t>
      </w:r>
      <w:r w:rsidRPr="007A1378">
        <w:tab/>
        <w:t xml:space="preserve">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межсекторальном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людей с ограниченными возможностями, а также научных кругов, частного и финансового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14:paraId="1C4BFBD3" w14:textId="77777777" w:rsidR="001D5E16" w:rsidRPr="007A1378" w:rsidRDefault="001D5E16" w:rsidP="009A429E">
      <w:pPr>
        <w:pStyle w:val="CBD-Para1-Not-numbered"/>
      </w:pPr>
      <w:r w:rsidRPr="007A1378">
        <w:t>3.</w:t>
      </w:r>
      <w:r w:rsidRPr="007A1378">
        <w:tab/>
        <w:t>Глобальный план действий основывается на предшествующей работе, выполненной в рамках Конвенции о биологическом разнообразии</w:t>
      </w:r>
      <w:r w:rsidRPr="007A1378">
        <w:rPr>
          <w:vertAlign w:val="superscript"/>
        </w:rPr>
        <w:footnoteReference w:id="7"/>
      </w:r>
      <w:r w:rsidRPr="007A1378">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в рамках совместной программы работы в период с 2012 по 2021 год. Он предназначен для дополнения и поддержки осуществления предшествующих решений Конференции Сторон, касающихся биоразнообразия и здравоохранения (решения </w:t>
      </w:r>
      <w:hyperlink r:id="rId25" w:history="1">
        <w:r w:rsidRPr="007A1378">
          <w:rPr>
            <w:rStyle w:val="Hyperlink"/>
          </w:rPr>
          <w:t>XII/21</w:t>
        </w:r>
      </w:hyperlink>
      <w:r w:rsidRPr="007A1378">
        <w:t xml:space="preserve">, </w:t>
      </w:r>
      <w:hyperlink r:id="rId26" w:history="1">
        <w:r w:rsidRPr="007A1378">
          <w:rPr>
            <w:rStyle w:val="Hyperlink"/>
          </w:rPr>
          <w:t>XIII/6</w:t>
        </w:r>
      </w:hyperlink>
      <w:r w:rsidRPr="007A1378">
        <w:t xml:space="preserve">, </w:t>
      </w:r>
      <w:hyperlink r:id="rId27" w:history="1">
        <w:r w:rsidRPr="007A1378">
          <w:rPr>
            <w:rStyle w:val="Hyperlink"/>
            <w:color w:val="auto"/>
          </w:rPr>
          <w:t>14/4</w:t>
        </w:r>
      </w:hyperlink>
      <w:r w:rsidRPr="007A1378">
        <w:t xml:space="preserve"> и </w:t>
      </w:r>
      <w:hyperlink r:id="rId28" w:history="1">
        <w:r w:rsidRPr="007A1378">
          <w:rPr>
            <w:rStyle w:val="Hyperlink"/>
          </w:rPr>
          <w:t>15/29</w:t>
        </w:r>
      </w:hyperlink>
      <w:r w:rsidRPr="007A1378">
        <w:t>). План также направлен на содействие реализации совместных выгод для биоразнообразия и здравоохранения в результате осуществления Конвенции и Куньминско-Монреальской глобальной рамочной программы в области биоразнообразия</w:t>
      </w:r>
      <w:r w:rsidRPr="007A1378">
        <w:rPr>
          <w:rStyle w:val="FootnoteReference"/>
        </w:rPr>
        <w:footnoteReference w:id="8"/>
      </w:r>
      <w:r w:rsidRPr="007A1378">
        <w:t xml:space="preserve">. </w:t>
      </w:r>
    </w:p>
    <w:p w14:paraId="2A089297" w14:textId="11D3F8BA" w:rsidR="001D5E16" w:rsidRPr="007A1378" w:rsidRDefault="006F4A77" w:rsidP="00400DE7">
      <w:pPr>
        <w:pStyle w:val="CBD-Para1-Not-numbered"/>
      </w:pPr>
      <w:r w:rsidRPr="007A1378">
        <w:t>4.</w:t>
      </w:r>
      <w:r w:rsidRPr="007A1378">
        <w:tab/>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В нем также признается, что предоставление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также подчеркивается настоятельная необходимость устранения неравенства в области </w:t>
      </w:r>
      <w:r w:rsidRPr="007A1378">
        <w:lastRenderedPageBreak/>
        <w:t xml:space="preserve">здравоохранения на глобальном уровне и необходимость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14:paraId="25EC6287" w14:textId="3AD583E3" w:rsidR="001D5E16" w:rsidRPr="007A1378" w:rsidRDefault="006F4A77" w:rsidP="009A429E">
      <w:pPr>
        <w:pStyle w:val="CBD-Para1-Not-numbered"/>
      </w:pPr>
      <w:r w:rsidRPr="007A1378">
        <w:t>5.</w:t>
      </w:r>
      <w:r w:rsidRPr="007A1378">
        <w:tab/>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788CAD4E" w14:textId="4195BF04" w:rsidR="001D5E16" w:rsidRPr="007A1378" w:rsidRDefault="006F4A77" w:rsidP="009A429E">
      <w:pPr>
        <w:pStyle w:val="CBD-Para1-Not-numbered"/>
        <w:keepNext/>
        <w:ind w:left="562"/>
      </w:pPr>
      <w:r w:rsidRPr="007A1378">
        <w:t>6.</w:t>
      </w:r>
      <w:r w:rsidRPr="007A1378">
        <w:tab/>
        <w:t>Глобальный план действий также основывается на следующем:</w:t>
      </w:r>
    </w:p>
    <w:p w14:paraId="47E1887D" w14:textId="77777777"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(a)</w:t>
      </w:r>
      <w:r w:rsidRPr="007A1378">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(ii) обеспечиваемый природой вклад на благо человека</w:t>
      </w:r>
      <w:r w:rsidRPr="007A1378">
        <w:rPr>
          <w:rFonts w:eastAsiaTheme="minorEastAsia"/>
          <w:kern w:val="2"/>
          <w:vertAlign w:val="superscript"/>
          <w:lang w:eastAsia="zh-CN"/>
        </w:rPr>
        <w:footnoteReference w:id="9"/>
      </w:r>
      <w:r w:rsidRPr="007A1378">
        <w:t xml:space="preserve"> играет важнейшую роль в сохранении здоровья человека за счет регулирования материальных и нематериальных экосистемных услуг</w:t>
      </w:r>
      <w:r w:rsidRPr="007A1378">
        <w:rPr>
          <w:rFonts w:eastAsiaTheme="minorEastAsia"/>
          <w:kern w:val="2"/>
          <w:vertAlign w:val="superscript"/>
          <w:lang w:eastAsia="zh-CN"/>
        </w:rPr>
        <w:footnoteReference w:id="10"/>
      </w:r>
      <w:r w:rsidRPr="007A1378">
        <w:t>; (iii) во всем мире социальные группы имеют неравный доступ к обеспечиваемому природой вкладу на благо человека; (iv)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доступа к медицинскому обслуживанию или здоровому питанию; и (vi) охрана окружающей среды в мировом масштабе может быть обеспечена путем расширения международного сотрудничества и принятия взаимосвязанных мер, имеющих местное значение;</w:t>
      </w:r>
    </w:p>
    <w:p w14:paraId="323E06B1" w14:textId="77777777" w:rsidR="001D5E16" w:rsidRPr="007A1378" w:rsidRDefault="001D5E16" w:rsidP="00E74CAB">
      <w:pPr>
        <w:tabs>
          <w:tab w:val="left" w:pos="1701"/>
        </w:tabs>
        <w:spacing w:after="120"/>
        <w:ind w:left="567" w:firstLine="567"/>
        <w:rPr>
          <w:rFonts w:eastAsiaTheme="minorEastAsia"/>
          <w:color w:val="FFFFFF" w:themeColor="background1"/>
        </w:rPr>
      </w:pPr>
      <w:r w:rsidRPr="007A1378">
        <w:t>(b)</w:t>
      </w:r>
      <w:r w:rsidRPr="007A1378">
        <w:tab/>
        <w:t>выводы Межправительственной группы экспертов по изменению климата о том, что изменение климата представляет угрозу для благосостояния людей;</w:t>
      </w:r>
    </w:p>
    <w:p w14:paraId="109381A1" w14:textId="70FFF063"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(c)</w:t>
      </w:r>
      <w:r w:rsidRPr="007A1378">
        <w:tab/>
        <w:t>исследование по вопросу о детерминантах здоровья коренных народов в Повестке дня в области устойчивого развития на период до 2030 года</w:t>
      </w:r>
      <w:r w:rsidR="00C0431A" w:rsidRPr="007A1378">
        <w:rPr>
          <w:rStyle w:val="FootnoteReference"/>
          <w:rFonts w:asciiTheme="majorBidi" w:eastAsiaTheme="majorEastAsia" w:hAnsiTheme="majorBidi" w:cstheme="majorBidi"/>
        </w:rPr>
        <w:footnoteReference w:id="11"/>
      </w:r>
      <w:r w:rsidRPr="007A1378">
        <w:t>, одобренное Постоянным форумом по вопросам коренных народов;</w:t>
      </w:r>
    </w:p>
    <w:p w14:paraId="05E0C25A" w14:textId="618E87B5" w:rsidR="001D5E16" w:rsidRPr="007A1378" w:rsidDel="0002430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(d)</w:t>
      </w:r>
      <w:r w:rsidR="00F0598B" w:rsidRPr="007A1378">
        <w:rPr>
          <w:rFonts w:asciiTheme="majorBidi" w:hAnsiTheme="majorBidi"/>
        </w:rPr>
        <w:tab/>
      </w:r>
      <w:r w:rsidRPr="007A1378">
        <w:rPr>
          <w:rFonts w:asciiTheme="majorBidi" w:hAnsiTheme="majorBidi"/>
        </w:rPr>
        <w:t>уроки, извлеченные из пандемии коронавирусного заболевания (COVID-19) и других возникающих зоонозов, которые еще больше подтвердили важность взаимосвязей 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необходимость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 для устойчивого и инклюзивного восстановления, способствующего минимизации риска появления болезней зоонозного происхождения в будущем.</w:t>
      </w:r>
    </w:p>
    <w:p w14:paraId="1A8CA767" w14:textId="0B46C686" w:rsidR="001D5E16" w:rsidRPr="007A1378" w:rsidRDefault="006F4A77" w:rsidP="009A429E">
      <w:pPr>
        <w:pStyle w:val="CBD-Para1-Not-numbered"/>
        <w:keepNext/>
        <w:ind w:left="562"/>
        <w:rPr>
          <w:rFonts w:eastAsiaTheme="minorEastAsia"/>
        </w:rPr>
      </w:pPr>
      <w:r w:rsidRPr="007A1378">
        <w:t>7.</w:t>
      </w:r>
      <w:r w:rsidRPr="007A1378">
        <w:tab/>
        <w:t>Признаются следующие положения:</w:t>
      </w:r>
    </w:p>
    <w:p w14:paraId="20FED072" w14:textId="77777777" w:rsidR="001D5E16" w:rsidRPr="007A1378" w:rsidRDefault="001D5E16" w:rsidP="003A2BF1">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(a)</w:t>
      </w:r>
      <w:r w:rsidRPr="007A1378">
        <w:rPr>
          <w:rFonts w:asciiTheme="majorBidi" w:hAnsiTheme="majorBidi"/>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14:paraId="6A8F5777" w14:textId="77777777" w:rsidR="001D5E16" w:rsidRPr="007A1378"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lastRenderedPageBreak/>
        <w:t>(b)</w:t>
      </w:r>
      <w:r w:rsidRPr="007A1378">
        <w:tab/>
        <w:t>биоразнообразие является ключевой экологической детерминантой</w:t>
      </w:r>
      <w:r w:rsidRPr="007A1378">
        <w:rPr>
          <w:rFonts w:asciiTheme="majorBidi" w:eastAsiaTheme="minorEastAsia" w:hAnsiTheme="majorBidi" w:cstheme="majorBidi"/>
          <w:kern w:val="2"/>
          <w:vertAlign w:val="superscript"/>
          <w:lang w:eastAsia="zh-CN"/>
        </w:rPr>
        <w:footnoteReference w:id="12"/>
      </w:r>
      <w:r w:rsidRPr="007A1378">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осуществлению концепции на период до 2050 года «Жизнь в гармонии с природой»;</w:t>
      </w:r>
    </w:p>
    <w:p w14:paraId="181B56F6" w14:textId="77777777" w:rsidR="001D5E16" w:rsidRPr="007A1378"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(с)</w:t>
      </w:r>
      <w:r w:rsidRPr="007A1378">
        <w:rPr>
          <w:rFonts w:asciiTheme="majorBidi" w:hAnsiTheme="majorBidi"/>
        </w:rPr>
        <w:tab/>
        <w:t>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охраны здоровья хорошо известна, так же как и роль сохранения, восстановления и устойчивого использования биоразнообразия в предотвращении, уменьшении и упреждающем управлении рисками возникновения инфекционных и неинфекционных болезней;</w:t>
      </w:r>
    </w:p>
    <w:p w14:paraId="6BE3CFF7" w14:textId="0138CFA9" w:rsidR="001D5E16" w:rsidRPr="007A1378" w:rsidRDefault="001D5E16" w:rsidP="006E4290">
      <w:pPr>
        <w:tabs>
          <w:tab w:val="left" w:pos="1701"/>
        </w:tabs>
        <w:spacing w:after="120"/>
        <w:ind w:left="567" w:firstLine="567"/>
        <w:rPr>
          <w:rFonts w:asciiTheme="majorBidi" w:eastAsiaTheme="minorEastAsia" w:hAnsiTheme="majorBidi" w:cstheme="majorBidi"/>
          <w:color w:val="000000" w:themeColor="text1"/>
        </w:rPr>
      </w:pPr>
      <w:r w:rsidRPr="007A1378">
        <w:rPr>
          <w:rFonts w:asciiTheme="majorBidi" w:hAnsiTheme="majorBidi"/>
          <w:color w:val="000000" w:themeColor="text1"/>
        </w:rPr>
        <w:t>[(d)</w:t>
      </w:r>
      <w:r w:rsidRPr="007A1378">
        <w:rPr>
          <w:rFonts w:asciiTheme="majorBidi" w:hAnsiTheme="majorBidi"/>
          <w:color w:val="000000" w:themeColor="text1"/>
        </w:rPr>
        <w:tab/>
        <w:t>вероятнее всего, возникновению зоонозных заболеваний способствуют несколько антропогенных факторов, включая растущий спрос человека на животный белок, неустойчивая интенсификация сельского хозяйства, расширение использования и эксплуатации дикой природы, неустойчивое использование природных ресурсов, ускоряемое урбанизацией, изменением землепользования и добывающей промышленностью, увеличение числа поездок и перевозок, изменения в поставках продовольствия и изменение климата</w:t>
      </w:r>
      <w:r w:rsidRPr="007A1378">
        <w:rPr>
          <w:rStyle w:val="FootnoteReference"/>
          <w:rFonts w:asciiTheme="majorBidi" w:hAnsiTheme="majorBidi" w:cstheme="majorBidi"/>
          <w:color w:val="000000" w:themeColor="text1"/>
          <w:lang w:eastAsia="zh-CN"/>
        </w:rPr>
        <w:footnoteReference w:id="13"/>
      </w:r>
      <w:r w:rsidR="002610D0" w:rsidRPr="007A1378">
        <w:rPr>
          <w:rFonts w:asciiTheme="majorBidi" w:hAnsiTheme="majorBidi"/>
          <w:color w:val="000000" w:themeColor="text1"/>
        </w:rPr>
        <w:t>;</w:t>
      </w:r>
      <w:r w:rsidRPr="007A1378">
        <w:rPr>
          <w:rFonts w:asciiTheme="majorBidi" w:hAnsiTheme="majorBidi"/>
          <w:color w:val="000000" w:themeColor="text1"/>
        </w:rPr>
        <w:t xml:space="preserve">] </w:t>
      </w:r>
    </w:p>
    <w:p w14:paraId="1DAE2434" w14:textId="5098862E"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(e)</w:t>
      </w:r>
      <w:r w:rsidRPr="007A1378">
        <w:tab/>
        <w:t>устойчивое развитие в трех его аспектах (социальном, экономическом и экологическом) и охрана окружающей среды, включая экосистемы, способствуют и содействуют повышению благосостояния человека и полному осуществлению всех прав человека, включая право на здоровье и на чистую, здоровую и устойчивую окружающую среду, для нынешнего и будущих поколений</w:t>
      </w:r>
      <w:r w:rsidRPr="007A1378">
        <w:rPr>
          <w:rStyle w:val="FootnoteReference"/>
          <w:rFonts w:eastAsiaTheme="minorEastAsia"/>
          <w:kern w:val="2"/>
          <w:lang w:eastAsia="zh-CN"/>
        </w:rPr>
        <w:footnoteReference w:id="14"/>
      </w:r>
      <w:r w:rsidRPr="007A1378">
        <w:t xml:space="preserve">; </w:t>
      </w:r>
    </w:p>
    <w:p w14:paraId="3CAFA0E7" w14:textId="0B331C8E" w:rsidR="001D5E16" w:rsidRPr="007A1378" w:rsidRDefault="001D5E16" w:rsidP="006C0511">
      <w:pPr>
        <w:tabs>
          <w:tab w:val="left" w:pos="1701"/>
        </w:tabs>
        <w:spacing w:after="120"/>
        <w:ind w:left="567" w:firstLine="567"/>
        <w:rPr>
          <w:kern w:val="2"/>
          <w14:ligatures w14:val="standardContextual"/>
        </w:rPr>
      </w:pPr>
      <w:r w:rsidRPr="007A1378">
        <w:t>(f)</w:t>
      </w:r>
      <w:r w:rsidRPr="007A1378">
        <w:tab/>
        <w:t>обеспечение справедливого и равноправного распределения выгод, связанных с использованием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
    <w:p w14:paraId="38BC98BB" w14:textId="1CB038FE"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(g)</w:t>
      </w:r>
      <w:r w:rsidRPr="007A1378">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ухудшением состояния окружающей среды и изменением окружающей среды;</w:t>
      </w:r>
    </w:p>
    <w:p w14:paraId="363C1D78" w14:textId="234DF3B2" w:rsidR="001D5E16" w:rsidRPr="007A1378" w:rsidRDefault="001D5E16" w:rsidP="001E45AE">
      <w:pPr>
        <w:tabs>
          <w:tab w:val="left" w:pos="1701"/>
        </w:tabs>
        <w:spacing w:after="120"/>
        <w:ind w:left="567" w:firstLine="567"/>
        <w:rPr>
          <w:rFonts w:asciiTheme="majorBidi" w:eastAsiaTheme="minorEastAsia" w:hAnsiTheme="majorBidi" w:cstheme="majorBidi"/>
          <w:color w:val="000000" w:themeColor="text1"/>
        </w:rPr>
      </w:pPr>
      <w:r w:rsidRPr="007A1378">
        <w:rPr>
          <w:rFonts w:asciiTheme="majorBidi" w:hAnsiTheme="majorBidi"/>
          <w:color w:val="000000" w:themeColor="text1"/>
        </w:rPr>
        <w:t>(h)</w:t>
      </w:r>
      <w:r w:rsidRPr="007A1378">
        <w:rPr>
          <w:rFonts w:asciiTheme="majorBidi" w:hAnsiTheme="majorBidi"/>
          <w:color w:val="000000" w:themeColor="text1"/>
        </w:rPr>
        <w:tab/>
        <w:t xml:space="preserve">утрата биоразнообразия и ее непосредственные факторы представляют угрозу для здоровья животных, людей и растений; </w:t>
      </w:r>
    </w:p>
    <w:p w14:paraId="3B434EC6" w14:textId="06BC4B72"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(i)</w:t>
      </w:r>
      <w:r w:rsidRPr="007A1378">
        <w:tab/>
        <w:t xml:space="preserve">ухудшение состояния окружающей среды и утрата биоразнообразия способствуют неравенству в области здравоохранения, в особенности среди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w:t>
      </w:r>
      <w:r w:rsidRPr="007A1378">
        <w:lastRenderedPageBreak/>
        <w:t>психического здоровья, источников средств к существованию, режимов питания и систем традиционной медицины;</w:t>
      </w:r>
    </w:p>
    <w:p w14:paraId="1F8D5454" w14:textId="77777777" w:rsidR="00D91A8D" w:rsidRPr="007A1378" w:rsidRDefault="001D5E16" w:rsidP="002610D0">
      <w:pPr>
        <w:tabs>
          <w:tab w:val="left" w:pos="1701"/>
        </w:tabs>
        <w:spacing w:after="120"/>
        <w:ind w:left="567" w:firstLine="567"/>
      </w:pPr>
      <w:r w:rsidRPr="007A1378">
        <w:t>(j)</w:t>
      </w:r>
      <w:r w:rsidRPr="007A1378">
        <w:tab/>
        <w:t>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Это включает необходимость укрепления экологического аспекта широко признанного подхода «Единое здоровье» и других целостных подходов, признавая при этом необходимость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наблюдения за состоянием здоровья и содействия принятию справедливых мер в соответствии с национальными условиями и приоритетами.</w:t>
      </w:r>
    </w:p>
    <w:p w14:paraId="04024937" w14:textId="77777777" w:rsidR="00533047" w:rsidRPr="007A1378" w:rsidRDefault="00533047" w:rsidP="00C66A07">
      <w:pPr>
        <w:keepNext/>
        <w:spacing w:before="120" w:after="120"/>
        <w:ind w:left="561" w:hanging="561"/>
        <w:jc w:val="left"/>
        <w:outlineLvl w:val="0"/>
        <w:rPr>
          <w:rFonts w:eastAsiaTheme="minorEastAsia"/>
          <w:b/>
          <w:bCs/>
          <w:kern w:val="2"/>
          <w:sz w:val="24"/>
          <w:lang w:eastAsia="zh-CN"/>
          <w14:ligatures w14:val="standardContextual"/>
        </w:rPr>
      </w:pPr>
      <w:r w:rsidRPr="007A1378">
        <w:rPr>
          <w:rFonts w:eastAsiaTheme="minorEastAsia"/>
          <w:b/>
          <w:bCs/>
          <w:kern w:val="2"/>
          <w:sz w:val="28"/>
          <w:szCs w:val="28"/>
          <w:lang w:eastAsia="zh-CN"/>
          <w14:ligatures w14:val="standardContextual"/>
        </w:rPr>
        <w:t>II.</w:t>
      </w:r>
      <w:r w:rsidRPr="007A1378">
        <w:rPr>
          <w:rFonts w:eastAsiaTheme="minorEastAsia"/>
          <w:b/>
          <w:bCs/>
          <w:kern w:val="2"/>
          <w:sz w:val="28"/>
          <w:szCs w:val="28"/>
          <w:lang w:eastAsia="zh-CN"/>
          <w14:ligatures w14:val="standardContextual"/>
        </w:rPr>
        <w:tab/>
        <w:t>Соображения и инструменты для поддержки осуществления Глобального плана действий в области биоразнообразия и здравоохранения</w:t>
      </w:r>
    </w:p>
    <w:p w14:paraId="66BF854A" w14:textId="77777777" w:rsidR="00533047" w:rsidRPr="007A1378" w:rsidDel="00D263DD" w:rsidRDefault="00533047" w:rsidP="009A429E">
      <w:pPr>
        <w:pStyle w:val="CBD-Para1-Not-numbered"/>
      </w:pPr>
      <w:r w:rsidRPr="007A1378">
        <w:t>8.</w:t>
      </w:r>
      <w:r w:rsidRPr="007A1378">
        <w:tab/>
        <w:t xml:space="preserve">Принимая во внимание всеобъемлющий характер взаимосвязей между биоразнообразием и здравоохранением, осуществление Глобального плана действий должно проходить в соответствии с национальными условиями и при соблюдении международных обязательств и соглашений. </w:t>
      </w:r>
    </w:p>
    <w:p w14:paraId="5C695E91" w14:textId="77777777" w:rsidR="00533047" w:rsidRPr="007A1378" w:rsidRDefault="00533047" w:rsidP="009A429E">
      <w:pPr>
        <w:pStyle w:val="CBD-Para1-Not-numbered"/>
      </w:pPr>
      <w:r w:rsidRPr="007A1378">
        <w:t>9.</w:t>
      </w:r>
      <w:r w:rsidRPr="007A1378">
        <w:tab/>
        <w:t xml:space="preserve">Глобальный план действий отражает взгляд, заключающийся в том, что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этого взгляда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общесистемный уровни, все виды и экосистемы и многочисленные аспекты здоровья и благосостояния. Элементы Плана должны воплощаться в жизнь для обеспечения возможности улучшенного управления окружающей средой, животными, растениями и другими таксонами и </w:t>
      </w:r>
      <w:r w:rsidRPr="007A1378">
        <w:rPr>
          <w:rFonts w:asciiTheme="majorBidi" w:eastAsiaTheme="minorEastAsia" w:hAnsiTheme="majorBidi" w:cstheme="majorBidi"/>
          <w:kern w:val="2"/>
          <w:lang w:eastAsia="zh-CN"/>
          <w14:ligatures w14:val="standardContextual"/>
        </w:rPr>
        <w:t>реализации концепции на период до 2050 года «Жизнь в гармонии с природой»</w:t>
      </w:r>
      <w:r w:rsidRPr="007A1378">
        <w:t>.</w:t>
      </w:r>
    </w:p>
    <w:p w14:paraId="515DD616" w14:textId="77777777" w:rsidR="00533047" w:rsidRPr="007A1378" w:rsidRDefault="00533047" w:rsidP="00D1151C">
      <w:pPr>
        <w:pStyle w:val="CBD-Para1-Not-numbered"/>
      </w:pPr>
      <w:r w:rsidRPr="007A1378">
        <w:t>10.</w:t>
      </w:r>
      <w:r w:rsidRPr="007A1378">
        <w:tab/>
        <w:t xml:space="preserve">Осуществление Глобального плана действий может также поддерживаться подборкой дополнительных ресурсов, включая перечень инструментов и ресурсов, приведенных в документе CBD/SBSTTA/26/INF/3, которые могут способствовать его осуществлению. </w:t>
      </w:r>
    </w:p>
    <w:p w14:paraId="17EAFC09" w14:textId="77777777" w:rsidR="00533047" w:rsidRPr="007A1378" w:rsidRDefault="00533047"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7A1378">
        <w:rPr>
          <w:rFonts w:eastAsiaTheme="minorEastAsia"/>
          <w:b/>
          <w:bCs/>
          <w:kern w:val="2"/>
          <w:sz w:val="28"/>
          <w:szCs w:val="28"/>
          <w:lang w:eastAsia="zh-CN"/>
          <w14:ligatures w14:val="standardContextual"/>
        </w:rPr>
        <w:t>III.</w:t>
      </w:r>
      <w:r w:rsidRPr="007A1378">
        <w:rPr>
          <w:rFonts w:eastAsiaTheme="minorEastAsia"/>
          <w:b/>
          <w:bCs/>
          <w:kern w:val="2"/>
          <w:sz w:val="28"/>
          <w:szCs w:val="28"/>
          <w:lang w:eastAsia="zh-CN"/>
          <w14:ligatures w14:val="standardContextual"/>
        </w:rPr>
        <w:tab/>
        <w:t>Действия по учету взаимосвязей между биоразнообразием и здравоохранением в национальной политике, стратегиях, программах и счетах</w:t>
      </w:r>
    </w:p>
    <w:p w14:paraId="2CD3AA48" w14:textId="77777777" w:rsidR="00533047" w:rsidRPr="007A1378" w:rsidRDefault="00533047" w:rsidP="009A429E">
      <w:pPr>
        <w:pStyle w:val="CBD-Para1-Not-numbered"/>
        <w:rPr>
          <w:b/>
          <w:bCs/>
        </w:rPr>
      </w:pPr>
      <w:r w:rsidRPr="007A1378">
        <w:t>11.</w:t>
      </w:r>
      <w:r w:rsidRPr="007A1378">
        <w:tab/>
        <w:t xml:space="preserve">Следующие добровольные действия могут предприниматься правительствами на соответствующем уровне в соответствии с национальными условиями и соответствующими международными обязательствами и, в уместных случаях, другими субъектами для учета взаимосвязей между биоразнообразием и здравоохранением и генерирования за счет этого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14:paraId="4F384ACC" w14:textId="77777777" w:rsidR="00533047" w:rsidRPr="007A1378" w:rsidRDefault="00533047" w:rsidP="00505413">
      <w:pPr>
        <w:tabs>
          <w:tab w:val="left" w:pos="567"/>
        </w:tabs>
        <w:spacing w:before="120" w:after="120"/>
        <w:outlineLvl w:val="1"/>
        <w:rPr>
          <w:b/>
          <w:bCs/>
          <w:snapToGrid w:val="0"/>
          <w:sz w:val="24"/>
          <w:szCs w:val="24"/>
        </w:rPr>
      </w:pPr>
      <w:r w:rsidRPr="007A1378">
        <w:rPr>
          <w:b/>
          <w:bCs/>
          <w:snapToGrid w:val="0"/>
          <w:sz w:val="24"/>
          <w:szCs w:val="24"/>
        </w:rPr>
        <w:t>A.</w:t>
      </w:r>
      <w:r w:rsidRPr="007A1378">
        <w:rPr>
          <w:b/>
          <w:bCs/>
          <w:snapToGrid w:val="0"/>
          <w:sz w:val="24"/>
          <w:szCs w:val="24"/>
        </w:rPr>
        <w:tab/>
        <w:t>Действия общего характера</w:t>
      </w:r>
    </w:p>
    <w:p w14:paraId="3D9A4841" w14:textId="77777777" w:rsidR="00533047" w:rsidRPr="007A1378" w:rsidRDefault="00533047" w:rsidP="009A429E">
      <w:pPr>
        <w:pStyle w:val="CBD-Para1-Not-numbered"/>
      </w:pPr>
      <w:r w:rsidRPr="007A1378">
        <w:t>12.</w:t>
      </w:r>
      <w:r w:rsidRPr="007A1378">
        <w:tab/>
        <w:t>Предлагаемые действия общего характера включают следующие:</w:t>
      </w:r>
    </w:p>
    <w:p w14:paraId="62D2BEC7" w14:textId="77777777" w:rsidR="00533047" w:rsidRPr="007A1378" w:rsidRDefault="00533047"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(a)</w:t>
      </w:r>
      <w:r w:rsidRPr="007A1378">
        <w:rPr>
          <w:rFonts w:asciiTheme="majorBidi" w:eastAsiaTheme="minorEastAsia" w:hAnsiTheme="majorBidi" w:cstheme="majorBidi"/>
          <w:kern w:val="2"/>
          <w:lang w:eastAsia="zh-CN"/>
          <w14:ligatures w14:val="standardContextual"/>
        </w:rPr>
        <w:tab/>
        <w:t xml:space="preserve">оценка </w:t>
      </w:r>
      <w:r w:rsidRPr="007A1378">
        <w:t>взаимосвязей между биоразнообразием и здравоохранением</w:t>
      </w:r>
      <w:r w:rsidRPr="007A1378" w:rsidDel="00EA1251">
        <w:rPr>
          <w:rFonts w:asciiTheme="majorBidi" w:hAnsiTheme="majorBidi" w:cstheme="majorBidi"/>
          <w:color w:val="000000" w:themeColor="text1"/>
          <w:kern w:val="2"/>
          <w:lang w:eastAsia="zh-CN"/>
          <w14:ligatures w14:val="standardContextual"/>
        </w:rPr>
        <w:t xml:space="preserve">, </w:t>
      </w:r>
      <w:r w:rsidRPr="007A1378">
        <w:rPr>
          <w:rFonts w:asciiTheme="majorBidi" w:eastAsiaTheme="minorEastAsia" w:hAnsiTheme="majorBidi" w:cstheme="majorBidi"/>
          <w:kern w:val="2"/>
          <w:lang w:eastAsia="zh-CN"/>
          <w14:ligatures w14:val="standardContextual"/>
        </w:rPr>
        <w:t xml:space="preserve">включая </w:t>
      </w:r>
      <w:r w:rsidRPr="007A1378">
        <w:rPr>
          <w:rFonts w:eastAsiaTheme="minorEastAsia"/>
          <w:kern w:val="2"/>
          <w:lang w:eastAsia="zh-CN"/>
          <w14:ligatures w14:val="standardContextual"/>
        </w:rPr>
        <w:t xml:space="preserve">обеспечиваемый природой вклад на благо человека, связанный со здоровьем, </w:t>
      </w:r>
      <w:r w:rsidRPr="007A1378">
        <w:t xml:space="preserve">экологическими </w:t>
      </w:r>
      <w:r w:rsidRPr="007A1378">
        <w:lastRenderedPageBreak/>
        <w:t>детерминантами здоровья</w:t>
      </w:r>
      <w:r w:rsidRPr="007A1378">
        <w:rPr>
          <w:rFonts w:asciiTheme="majorBidi" w:eastAsiaTheme="minorEastAsia" w:hAnsiTheme="majorBidi" w:cstheme="majorBidi"/>
          <w:kern w:val="2"/>
          <w:lang w:eastAsia="zh-CN"/>
          <w14:ligatures w14:val="standardContextual"/>
        </w:rPr>
        <w:t xml:space="preserve"> и</w:t>
      </w:r>
      <w:r w:rsidRPr="007A1378">
        <w:t xml:space="preserve"> </w:t>
      </w:r>
      <w:r w:rsidRPr="007A1378">
        <w:rPr>
          <w:rFonts w:asciiTheme="majorBidi" w:eastAsiaTheme="minorEastAsia" w:hAnsiTheme="majorBidi" w:cstheme="majorBidi"/>
          <w:kern w:val="2"/>
          <w:lang w:eastAsia="zh-CN"/>
          <w14:ligatures w14:val="standardContextual"/>
        </w:rPr>
        <w:t>экологической составляющей бремени болезней</w:t>
      </w:r>
      <w:r w:rsidRPr="007A1378">
        <w:rPr>
          <w:rFonts w:asciiTheme="majorBidi" w:eastAsiaTheme="minorEastAsia" w:hAnsiTheme="majorBidi" w:cstheme="majorBidi"/>
          <w:kern w:val="2"/>
          <w:vertAlign w:val="superscript"/>
          <w:lang w:eastAsia="zh-CN"/>
          <w14:ligatures w14:val="standardContextual"/>
        </w:rPr>
        <w:footnoteReference w:id="15"/>
      </w:r>
      <w:r w:rsidRPr="007A1378">
        <w:rPr>
          <w:rFonts w:asciiTheme="majorBidi" w:eastAsiaTheme="minorEastAsia" w:hAnsiTheme="majorBidi" w:cstheme="majorBidi"/>
          <w:kern w:val="2"/>
          <w:lang w:eastAsia="zh-CN"/>
          <w14:ligatures w14:val="standardContextual"/>
        </w:rPr>
        <w:t xml:space="preserve"> на национальном уровне, принимая во внимание биокультурное разнообразие</w:t>
      </w:r>
      <w:r w:rsidRPr="007A1378">
        <w:rPr>
          <w:rFonts w:eastAsiaTheme="minorEastAsia"/>
          <w:kern w:val="2"/>
          <w:vertAlign w:val="superscript"/>
          <w:lang w:eastAsia="zh-CN"/>
          <w14:ligatures w14:val="standardContextual"/>
        </w:rPr>
        <w:footnoteReference w:id="16"/>
      </w:r>
      <w:r w:rsidRPr="007A1378">
        <w:rPr>
          <w:rFonts w:asciiTheme="majorBidi" w:eastAsiaTheme="minorEastAsia" w:hAnsiTheme="majorBidi" w:cstheme="majorBidi"/>
          <w:kern w:val="2"/>
          <w:lang w:eastAsia="zh-CN"/>
          <w14:ligatures w14:val="standardContextual"/>
        </w:rPr>
        <w:t>, различные системы ценностей и целостное понимание здоровья и благосостояния,</w:t>
      </w:r>
      <w:r w:rsidRPr="007A1378">
        <w:rPr>
          <w:rFonts w:asciiTheme="majorBidi" w:eastAsiaTheme="minorEastAsia" w:hAnsiTheme="majorBidi" w:cstheme="majorBidi"/>
          <w:color w:val="000000" w:themeColor="text1"/>
          <w:kern w:val="2"/>
          <w:lang w:eastAsia="zh-CN"/>
          <w14:ligatures w14:val="standardContextual"/>
        </w:rPr>
        <w:t xml:space="preserve"> включая физическое, сексуальное, репродуктивное и психическое здоровье, когнитивное развитие, обучение, поддержку самобытности</w:t>
      </w:r>
      <w:r w:rsidRPr="007A1378">
        <w:rPr>
          <w:rFonts w:asciiTheme="majorBidi" w:eastAsiaTheme="minorEastAsia" w:hAnsiTheme="majorBidi" w:cstheme="majorBidi"/>
          <w:color w:val="000000" w:themeColor="text1"/>
          <w:kern w:val="2"/>
          <w:vertAlign w:val="superscript"/>
          <w:lang w:eastAsia="zh-CN"/>
          <w14:ligatures w14:val="standardContextual"/>
        </w:rPr>
        <w:footnoteReference w:id="17"/>
      </w:r>
      <w:r w:rsidRPr="007A1378">
        <w:rPr>
          <w:rFonts w:asciiTheme="majorBidi" w:eastAsiaTheme="minorEastAsia" w:hAnsiTheme="majorBidi" w:cstheme="majorBidi"/>
          <w:color w:val="000000" w:themeColor="text1"/>
          <w:kern w:val="2"/>
          <w:lang w:eastAsia="zh-CN"/>
          <w14:ligatures w14:val="standardContextual"/>
        </w:rPr>
        <w:t xml:space="preserve"> и социальные</w:t>
      </w:r>
      <w:r w:rsidRPr="007A1378">
        <w:t xml:space="preserve"> детерминанты здоровья</w:t>
      </w:r>
      <w:r w:rsidRPr="007A1378">
        <w:rPr>
          <w:rFonts w:asciiTheme="majorBidi" w:eastAsiaTheme="minorEastAsia" w:hAnsiTheme="majorBidi" w:cstheme="majorBidi"/>
          <w:color w:val="000000" w:themeColor="text1"/>
          <w:kern w:val="2"/>
          <w:lang w:eastAsia="zh-CN"/>
          <w14:ligatures w14:val="standardContextual"/>
        </w:rPr>
        <w:t>;</w:t>
      </w:r>
    </w:p>
    <w:p w14:paraId="49EDB7FA" w14:textId="77777777" w:rsidR="00533047" w:rsidRPr="007A1378" w:rsidRDefault="00533047"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(b)</w:t>
      </w:r>
      <w:r w:rsidRPr="007A1378">
        <w:rPr>
          <w:rFonts w:asciiTheme="majorBidi" w:eastAsiaTheme="minorEastAsia" w:hAnsiTheme="majorBidi" w:cstheme="majorBidi"/>
          <w:color w:val="000000" w:themeColor="text1"/>
          <w:kern w:val="2"/>
          <w:lang w:eastAsia="zh-CN"/>
          <w14:ligatures w14:val="standardContextual"/>
        </w:rPr>
        <w:tab/>
        <w:t xml:space="preserve">поддержка и стимулирование национальных диалогов и платформ и мероприятий по обмену знаниями для укрепления возможностей всех секторов и субъектов применительно к </w:t>
      </w:r>
      <w:r w:rsidRPr="007A1378">
        <w:t>взаимосвязям между биоразнообразием и здравоохранением</w:t>
      </w:r>
      <w:r w:rsidRPr="007A1378">
        <w:rPr>
          <w:rFonts w:asciiTheme="majorBidi" w:eastAsiaTheme="minorEastAsia" w:hAnsiTheme="majorBidi" w:cstheme="majorBidi"/>
          <w:color w:val="000000" w:themeColor="text1"/>
          <w:kern w:val="2"/>
          <w:lang w:eastAsia="zh-CN"/>
          <w14:ligatures w14:val="standardContextual"/>
        </w:rPr>
        <w:t xml:space="preserve"> в целях развития сообществ специалистов-практиков</w:t>
      </w:r>
      <w:r w:rsidRPr="007A1378">
        <w:rPr>
          <w:kern w:val="2"/>
          <w:lang w:eastAsia="zh-CN"/>
          <w14:ligatures w14:val="standardContextual"/>
        </w:rPr>
        <w:t xml:space="preserve"> с учетом положительной роли </w:t>
      </w:r>
      <w:r w:rsidRPr="007A1378">
        <w:t xml:space="preserve">биоразнообразия </w:t>
      </w:r>
      <w:r w:rsidRPr="007A1378">
        <w:rPr>
          <w:kern w:val="2"/>
          <w:lang w:eastAsia="zh-CN"/>
          <w14:ligatures w14:val="standardContextual"/>
        </w:rPr>
        <w:t>для всех аспектов здоровья и благосостояния</w:t>
      </w:r>
      <w:r w:rsidRPr="007A1378">
        <w:rPr>
          <w:rFonts w:asciiTheme="majorBidi" w:eastAsiaTheme="minorEastAsia" w:hAnsiTheme="majorBidi" w:cstheme="majorBidi"/>
          <w:color w:val="000000" w:themeColor="text1"/>
          <w:kern w:val="2"/>
          <w:lang w:eastAsia="zh-CN"/>
          <w14:ligatures w14:val="standardContextual"/>
        </w:rPr>
        <w:t xml:space="preserve">; </w:t>
      </w:r>
    </w:p>
    <w:p w14:paraId="3FB7C9F0" w14:textId="77777777" w:rsidR="00533047" w:rsidRPr="007A1378" w:rsidRDefault="00533047"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(c)</w:t>
      </w:r>
      <w:r w:rsidRPr="007A1378">
        <w:rPr>
          <w:rFonts w:asciiTheme="majorBidi" w:eastAsiaTheme="minorEastAsia" w:hAnsiTheme="majorBidi" w:cstheme="majorBidi"/>
          <w:color w:val="000000" w:themeColor="text1"/>
          <w:kern w:val="2"/>
          <w:lang w:eastAsia="zh-CN"/>
          <w14:ligatures w14:val="standardContextual"/>
        </w:rPr>
        <w:tab/>
        <w:t xml:space="preserve">стимулирование, с учетом концепции «Единое здоровье» и других целостных подходов, координации политики и </w:t>
      </w:r>
      <w:r w:rsidRPr="007A1378">
        <w:rPr>
          <w:iCs/>
        </w:rPr>
        <w:t xml:space="preserve">включение </w:t>
      </w:r>
      <w:r w:rsidRPr="007A1378">
        <w:t>взаимосвязей между биоразнообразием и здравоохранением в стратегии, связанные с секторами, оказывающими существенное воздействие на биоразнообразие, национальные стратегии и планы действий по сохранению биоразнообразия,</w:t>
      </w:r>
      <w:r w:rsidRPr="007A1378">
        <w:rPr>
          <w:kern w:val="2"/>
          <w:lang w:eastAsia="zh-CN"/>
          <w14:ligatures w14:val="standardContextual"/>
        </w:rPr>
        <w:t xml:space="preserve"> планы охраны психического здоровья</w:t>
      </w:r>
      <w:r w:rsidRPr="007A1378">
        <w:rPr>
          <w:rFonts w:asciiTheme="majorBidi" w:eastAsiaTheme="minorEastAsia" w:hAnsiTheme="majorBidi" w:cstheme="majorBidi"/>
          <w:color w:val="000000" w:themeColor="text1"/>
          <w:kern w:val="2"/>
          <w:lang w:eastAsia="zh-CN"/>
          <w14:ligatures w14:val="standardContextual"/>
        </w:rPr>
        <w:t>, питания, ведения сельского хозяйства, контроля неинфекционных и инфекционных болезней и развития детей, экономическую политику и политику в области устойчивого развития, политику в области охраны здоровья животных и растений, уменьшения опасности бедствий, оказания помощи и восстановления при чрезвычайных ситуациях, планы действий по предотвращению пандемий, готовности к ним и реагированию на них и политику по обеспечению устойчивого развития в секторе здравоохранения</w:t>
      </w:r>
      <w:r w:rsidRPr="007A1378">
        <w:rPr>
          <w:rFonts w:eastAsiaTheme="minorEastAsia"/>
          <w:kern w:val="2"/>
          <w:lang w:eastAsia="zh-CN"/>
          <w14:ligatures w14:val="standardContextual"/>
        </w:rPr>
        <w:t>;</w:t>
      </w:r>
    </w:p>
    <w:p w14:paraId="08CAC70B"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(d)</w:t>
      </w:r>
      <w:r w:rsidRPr="007A1378">
        <w:rPr>
          <w:rFonts w:asciiTheme="majorBidi" w:eastAsiaTheme="minorEastAsia" w:hAnsiTheme="majorBidi" w:cstheme="majorBidi"/>
          <w:color w:val="000000" w:themeColor="text1"/>
          <w:kern w:val="2"/>
          <w:lang w:eastAsia="zh-CN"/>
          <w14:ligatures w14:val="standardContextual"/>
        </w:rPr>
        <w:tab/>
        <w:t>разработка и по мере необходимости укрепление национальных механизмов координации по вопросам</w:t>
      </w:r>
      <w:r w:rsidRPr="007A1378">
        <w:t xml:space="preserve"> взаимосвязей между биоразнообразием и здравоохранением, которые имеют междисциплинарный и</w:t>
      </w:r>
      <w:r w:rsidRPr="007A1378">
        <w:rPr>
          <w:rFonts w:asciiTheme="majorBidi" w:eastAsiaTheme="minorEastAsia" w:hAnsiTheme="majorBidi" w:cstheme="majorBidi"/>
          <w:color w:val="000000" w:themeColor="text1"/>
          <w:kern w:val="2"/>
          <w:lang w:eastAsia="zh-CN"/>
          <w14:ligatures w14:val="standardContextual"/>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7A1378">
        <w:rPr>
          <w:iCs/>
        </w:rPr>
        <w:t xml:space="preserve"> по вопросам</w:t>
      </w:r>
      <w:r w:rsidRPr="007A1378">
        <w:t xml:space="preserve"> биоразнообразия и здравоохранения для содействия процессу</w:t>
      </w:r>
      <w:r w:rsidRPr="007A1378">
        <w:rPr>
          <w:rFonts w:asciiTheme="majorBidi" w:eastAsiaTheme="minorEastAsia" w:hAnsiTheme="majorBidi" w:cstheme="majorBidi"/>
          <w:color w:val="000000" w:themeColor="text1"/>
          <w:kern w:val="2"/>
          <w:lang w:eastAsia="zh-CN"/>
          <w14:ligatures w14:val="standardContextual"/>
        </w:rPr>
        <w:t>;</w:t>
      </w:r>
    </w:p>
    <w:p w14:paraId="6642B614"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(e)</w:t>
      </w:r>
      <w:r w:rsidRPr="007A1378">
        <w:rPr>
          <w:rFonts w:asciiTheme="majorBidi" w:eastAsiaTheme="minorEastAsia" w:hAnsiTheme="majorBidi" w:cstheme="majorBidi"/>
          <w:color w:val="000000" w:themeColor="text1"/>
          <w:kern w:val="2"/>
          <w:lang w:eastAsia="zh-CN"/>
          <w14:ligatures w14:val="standardContextual"/>
        </w:rPr>
        <w:tab/>
        <w:t xml:space="preserve">рассмотрение вопроса о назначении национального координатора по гендерным вопросам в области биоразнообразия и здравоохранения, который, в числе прочего, сможет представлять сведения о вкладе и потребностях женщин и девочек в связи с </w:t>
      </w:r>
      <w:r w:rsidRPr="007A1378">
        <w:t xml:space="preserve">управлением охраной окружающей среды </w:t>
      </w:r>
      <w:r w:rsidRPr="007A1378">
        <w:rPr>
          <w:rFonts w:asciiTheme="majorBidi" w:eastAsiaTheme="minorEastAsia" w:hAnsiTheme="majorBidi" w:cstheme="majorBidi"/>
          <w:color w:val="000000" w:themeColor="text1"/>
          <w:kern w:val="2"/>
          <w:lang w:eastAsia="zh-CN"/>
          <w14:ligatures w14:val="standardContextual"/>
        </w:rPr>
        <w:t>и гендерным равенством;</w:t>
      </w:r>
    </w:p>
    <w:p w14:paraId="2850093D"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w:t>
      </w:r>
      <w:r w:rsidRPr="007A1378">
        <w:rPr>
          <w:rFonts w:asciiTheme="majorBidi" w:eastAsiaTheme="minorEastAsia" w:hAnsiTheme="majorBidi" w:cstheme="majorBidi"/>
          <w:color w:val="000000" w:themeColor="text1"/>
          <w:kern w:val="2"/>
          <w:lang w:val="en-US" w:eastAsia="zh-CN"/>
          <w14:ligatures w14:val="standardContextual"/>
        </w:rPr>
        <w:t>f</w:t>
      </w:r>
      <w:r w:rsidRPr="007A1378">
        <w:rPr>
          <w:rFonts w:asciiTheme="majorBidi" w:eastAsiaTheme="minorEastAsia" w:hAnsiTheme="majorBidi" w:cstheme="majorBidi"/>
          <w:color w:val="000000" w:themeColor="text1"/>
          <w:kern w:val="2"/>
          <w:lang w:eastAsia="zh-CN"/>
          <w14:ligatures w14:val="standardContextual"/>
        </w:rPr>
        <w:t>)</w:t>
      </w:r>
      <w:r w:rsidRPr="007A1378">
        <w:rPr>
          <w:rFonts w:asciiTheme="majorBidi" w:eastAsiaTheme="minorEastAsia" w:hAnsiTheme="majorBidi" w:cstheme="majorBidi"/>
          <w:color w:val="000000" w:themeColor="text1"/>
          <w:kern w:val="2"/>
          <w:lang w:eastAsia="zh-CN"/>
          <w14:ligatures w14:val="standardContextual"/>
        </w:rPr>
        <w:tab/>
        <w:t xml:space="preserve">принятие мер по обеспечению полноценного и эффективного участия детей и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по взаимодействию с молодежью </w:t>
      </w:r>
      <w:r w:rsidRPr="007A1378">
        <w:rPr>
          <w:iCs/>
        </w:rPr>
        <w:t>по вопросам</w:t>
      </w:r>
      <w:r w:rsidRPr="007A1378">
        <w:t xml:space="preserve"> биоразнообразия и здравоохранения, который, помимо других задач, сможет представлять сведения о вкладе и потребностях детей и молодежи в связи с управлением охраной окружающей среды, здравоохранением и </w:t>
      </w:r>
      <w:r w:rsidRPr="007A1378">
        <w:rPr>
          <w:rFonts w:asciiTheme="majorBidi" w:eastAsiaTheme="minorEastAsia" w:hAnsiTheme="majorBidi" w:cstheme="majorBidi"/>
          <w:color w:val="000000" w:themeColor="text1"/>
          <w:kern w:val="2"/>
          <w:lang w:eastAsia="zh-CN"/>
          <w14:ligatures w14:val="standardContextual"/>
        </w:rPr>
        <w:t xml:space="preserve">межпоколенческой справедливостью; </w:t>
      </w:r>
    </w:p>
    <w:p w14:paraId="217F3930"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(g)</w:t>
      </w:r>
      <w:r w:rsidRPr="007A1378">
        <w:rPr>
          <w:rFonts w:asciiTheme="majorBidi" w:eastAsiaTheme="minorEastAsia" w:hAnsiTheme="majorBidi" w:cstheme="majorBidi"/>
          <w:color w:val="000000" w:themeColor="text1"/>
          <w:kern w:val="2"/>
          <w:lang w:eastAsia="zh-CN"/>
          <w14:ligatures w14:val="standardContextual"/>
        </w:rPr>
        <w:tab/>
        <w:t>включение</w:t>
      </w:r>
      <w:r w:rsidRPr="007A1378">
        <w:t xml:space="preserve"> взаимосвязей между биоразнообразием и здравоохранением в оценки, связанные с устойчивым развитием</w:t>
      </w:r>
      <w:r w:rsidRPr="007A1378">
        <w:rPr>
          <w:rFonts w:asciiTheme="majorBidi" w:eastAsiaTheme="minorEastAsia" w:hAnsiTheme="majorBidi" w:cstheme="majorBidi"/>
          <w:color w:val="000000" w:themeColor="text1"/>
          <w:kern w:val="2"/>
          <w:lang w:eastAsia="zh-CN"/>
          <w14:ligatures w14:val="standardContextual"/>
        </w:rPr>
        <w:t>, в том числе оценки воздействия на окружающую среду</w:t>
      </w:r>
      <w:r w:rsidRPr="007A1378">
        <w:rPr>
          <w:rFonts w:asciiTheme="majorBidi" w:hAnsiTheme="majorBidi" w:cstheme="majorBidi"/>
          <w:snapToGrid w:val="0"/>
          <w:szCs w:val="18"/>
        </w:rPr>
        <w:t xml:space="preserve">, стратегические оценки последствий для окружающей среды, оценки состояния здоровья, </w:t>
      </w:r>
      <w:r w:rsidRPr="007A1378">
        <w:rPr>
          <w:rFonts w:asciiTheme="majorBidi" w:hAnsiTheme="majorBidi" w:cstheme="majorBidi"/>
          <w:snapToGrid w:val="0"/>
          <w:szCs w:val="18"/>
        </w:rPr>
        <w:lastRenderedPageBreak/>
        <w:t>оценки воздействия на здоровье, социально-экономические оценки и другие соответствующие оценки, в частности путем</w:t>
      </w:r>
      <w:r w:rsidRPr="007A1378">
        <w:rPr>
          <w:rFonts w:asciiTheme="majorBidi" w:eastAsiaTheme="minorEastAsia" w:hAnsiTheme="majorBidi" w:cstheme="majorBidi"/>
          <w:color w:val="000000" w:themeColor="text1"/>
          <w:kern w:val="2"/>
          <w:lang w:eastAsia="zh-CN"/>
          <w14:ligatures w14:val="standardContextual"/>
        </w:rPr>
        <w:t>:</w:t>
      </w:r>
    </w:p>
    <w:p w14:paraId="28C1999E" w14:textId="77777777" w:rsidR="00533047" w:rsidRPr="007A1378" w:rsidRDefault="00533047" w:rsidP="009A429E">
      <w:pPr>
        <w:tabs>
          <w:tab w:val="left" w:pos="1701"/>
        </w:tabs>
        <w:spacing w:after="120"/>
        <w:ind w:left="1701" w:hanging="567"/>
        <w:rPr>
          <w:rFonts w:asciiTheme="majorBidi" w:hAnsiTheme="majorBidi" w:cstheme="majorBidi"/>
          <w:snapToGrid w:val="0"/>
          <w:szCs w:val="18"/>
        </w:rPr>
      </w:pPr>
      <w:r w:rsidRPr="007A1378">
        <w:rPr>
          <w:rFonts w:asciiTheme="majorBidi" w:hAnsiTheme="majorBidi" w:cstheme="majorBidi"/>
          <w:snapToGrid w:val="0"/>
          <w:szCs w:val="18"/>
        </w:rPr>
        <w:t>(i)</w:t>
      </w:r>
      <w:r w:rsidRPr="007A1378">
        <w:rPr>
          <w:rFonts w:asciiTheme="majorBidi" w:hAnsiTheme="majorBidi" w:cstheme="majorBidi"/>
          <w:snapToGrid w:val="0"/>
          <w:szCs w:val="18"/>
        </w:rPr>
        <w:tab/>
        <w:t xml:space="preserve">рассмотрения рисков, которые утрата биоразнообразия создает для </w:t>
      </w:r>
      <w:r w:rsidRPr="007A1378">
        <w:t xml:space="preserve">здоровья и благосостояния, </w:t>
      </w:r>
      <w:r w:rsidRPr="007A1378">
        <w:rPr>
          <w:rFonts w:asciiTheme="majorBidi" w:hAnsiTheme="majorBidi" w:cstheme="majorBidi"/>
          <w:snapToGrid w:val="0"/>
          <w:szCs w:val="18"/>
        </w:rPr>
        <w:t>в вышеупомянутых оценках как ценных инструментах для направления процесса принятия решений;</w:t>
      </w:r>
    </w:p>
    <w:p w14:paraId="262EF833" w14:textId="69779DEE" w:rsidR="00533047" w:rsidRPr="007A1378" w:rsidRDefault="00533047" w:rsidP="009A429E">
      <w:pPr>
        <w:tabs>
          <w:tab w:val="left" w:pos="1701"/>
        </w:tabs>
        <w:spacing w:after="120"/>
        <w:ind w:left="1701" w:hanging="567"/>
        <w:rPr>
          <w:rFonts w:asciiTheme="majorBidi" w:hAnsiTheme="majorBidi" w:cstheme="majorBidi"/>
          <w:snapToGrid w:val="0"/>
          <w:szCs w:val="18"/>
        </w:rPr>
      </w:pPr>
      <w:r w:rsidRPr="007A1378">
        <w:rPr>
          <w:rFonts w:asciiTheme="majorBidi" w:hAnsiTheme="majorBidi" w:cstheme="majorBidi"/>
          <w:snapToGrid w:val="0"/>
          <w:szCs w:val="18"/>
        </w:rPr>
        <w:t>(ii)</w:t>
      </w:r>
      <w:r w:rsidRPr="007A1378">
        <w:rPr>
          <w:rFonts w:asciiTheme="majorBidi" w:hAnsiTheme="majorBidi" w:cstheme="majorBidi"/>
          <w:snapToGrid w:val="0"/>
          <w:szCs w:val="18"/>
        </w:rPr>
        <w:tab/>
        <w:t>включения различных заинтересованных сторон здравоохранения</w:t>
      </w:r>
      <w:r w:rsidRPr="007A1378">
        <w:rPr>
          <w:rFonts w:asciiTheme="majorBidi" w:hAnsiTheme="majorBidi" w:cstheme="majorBidi"/>
          <w:snapToGrid w:val="0"/>
          <w:szCs w:val="18"/>
          <w:vertAlign w:val="superscript"/>
        </w:rPr>
        <w:footnoteReference w:id="18"/>
      </w:r>
      <w:r w:rsidRPr="007A1378">
        <w:rPr>
          <w:rFonts w:asciiTheme="majorBidi" w:hAnsiTheme="majorBidi" w:cstheme="majorBidi"/>
          <w:snapToGrid w:val="0"/>
          <w:szCs w:val="18"/>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14:paraId="72F48009" w14:textId="77777777" w:rsidR="00533047" w:rsidRPr="007A1378" w:rsidRDefault="00533047"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kern w:val="2"/>
          <w:lang w:eastAsia="zh-CN"/>
          <w14:ligatures w14:val="standardContextual"/>
        </w:rPr>
        <w:t>(iii)</w:t>
      </w:r>
      <w:r w:rsidRPr="007A1378">
        <w:rPr>
          <w:rFonts w:asciiTheme="majorBidi" w:eastAsiaTheme="minorEastAsia" w:hAnsiTheme="majorBidi" w:cstheme="majorBidi"/>
          <w:kern w:val="2"/>
          <w:lang w:eastAsia="zh-CN"/>
          <w14:ligatures w14:val="standardContextual"/>
        </w:rPr>
        <w:tab/>
        <w:t xml:space="preserve">включения полного набора факторов скрининга, отражающих общие </w:t>
      </w:r>
      <w:r w:rsidRPr="007A1378">
        <w:t>взаимосвязи между биоразнообразием и здравоохранением,</w:t>
      </w:r>
      <w:r w:rsidRPr="007A1378">
        <w:rPr>
          <w:rFonts w:asciiTheme="majorBidi" w:eastAsiaTheme="minorEastAsia" w:hAnsiTheme="majorBidi" w:cstheme="majorBidi"/>
          <w:kern w:val="2"/>
          <w:lang w:eastAsia="zh-CN"/>
          <w14:ligatures w14:val="standardContextual"/>
        </w:rPr>
        <w:t xml:space="preserve"> в оценки;</w:t>
      </w:r>
      <w:r w:rsidRPr="007A1378">
        <w:rPr>
          <w:rFonts w:asciiTheme="majorBidi" w:eastAsiaTheme="minorEastAsia" w:hAnsiTheme="majorBidi" w:cstheme="majorBidi"/>
          <w:color w:val="000000" w:themeColor="text1"/>
          <w:kern w:val="2"/>
          <w:lang w:eastAsia="zh-CN"/>
          <w14:ligatures w14:val="standardContextual"/>
        </w:rPr>
        <w:t xml:space="preserve"> </w:t>
      </w:r>
    </w:p>
    <w:p w14:paraId="28E0CC5C" w14:textId="77777777" w:rsidR="00533047" w:rsidRPr="007A1378" w:rsidRDefault="00533047"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(iv)</w:t>
      </w:r>
      <w:r w:rsidRPr="007A1378">
        <w:rPr>
          <w:rFonts w:asciiTheme="majorBidi" w:eastAsiaTheme="minorEastAsia" w:hAnsiTheme="majorBidi" w:cstheme="majorBidi"/>
          <w:color w:val="000000" w:themeColor="text1"/>
          <w:kern w:val="2"/>
          <w:lang w:eastAsia="zh-CN"/>
          <w14:ligatures w14:val="standardContextual"/>
        </w:rPr>
        <w:tab/>
        <w:t>обеспечения того, чтобы в оценках, а также в национальных механизмах мониторинга, отчетности и обзора учитывалась утрата и деградация биоразнообразия в контексте межпоколенческой справедливости и гендерного равенства и здоровья будущих поколений, в особенности возможностей для детей рождаться, расти, развиваться и процветать физически и умственно;</w:t>
      </w:r>
    </w:p>
    <w:p w14:paraId="530CBF43"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h</w:t>
      </w:r>
      <w:r w:rsidRPr="007A1378">
        <w:rPr>
          <w:color w:val="000000" w:themeColor="text1"/>
          <w:lang w:eastAsia="zh-CN"/>
        </w:rPr>
        <w:t>)</w:t>
      </w:r>
      <w:r w:rsidRPr="007A1378">
        <w:rPr>
          <w:color w:val="000000" w:themeColor="text1"/>
          <w:lang w:eastAsia="zh-CN"/>
        </w:rPr>
        <w:tab/>
      </w:r>
      <w:r w:rsidRPr="007A1378">
        <w:rPr>
          <w:lang w:eastAsia="zh-CN"/>
        </w:rPr>
        <w:t xml:space="preserve">поддержка исследований </w:t>
      </w:r>
      <w:r w:rsidRPr="007A1378">
        <w:t>взаимосвязей между биоразнообразием и здравоохранением</w:t>
      </w:r>
      <w:r w:rsidRPr="007A1378">
        <w:rPr>
          <w:lang w:eastAsia="zh-CN"/>
        </w:rPr>
        <w:t xml:space="preserve"> в целях устранения пробелов в знаниях, улучшения доступа к научным данным и установившейся практике посредством обеспечения возможности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 [, в том числе за счет их полноценного и эффективного участия в принятии решений в соответствии с применимым национальным законодательством и международными инструментами]; </w:t>
      </w:r>
    </w:p>
    <w:p w14:paraId="2B123F03"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i</w:t>
      </w:r>
      <w:r w:rsidRPr="007A1378">
        <w:rPr>
          <w:color w:val="000000" w:themeColor="text1"/>
          <w:lang w:eastAsia="zh-CN"/>
        </w:rPr>
        <w:t>)</w:t>
      </w:r>
      <w:r w:rsidRPr="007A1378">
        <w:rPr>
          <w:color w:val="000000" w:themeColor="text1"/>
          <w:lang w:eastAsia="zh-CN"/>
        </w:rPr>
        <w:tab/>
      </w:r>
      <w:r w:rsidRPr="007A1378">
        <w:rPr>
          <w:lang w:eastAsia="zh-CN"/>
        </w:rPr>
        <w:t xml:space="preserve">укрепление понимания концепции «Единое здоровье» и других целостных подходов и уделение особого внимания </w:t>
      </w:r>
      <w:r w:rsidRPr="007A1378">
        <w:t>взаимосвязям между биоразнообразием и здравоохранением</w:t>
      </w:r>
      <w:r w:rsidRPr="007A1378">
        <w:rPr>
          <w:lang w:eastAsia="zh-CN"/>
        </w:rPr>
        <w:t xml:space="preserve"> путем их включения в учебные программы подготовки специалистов в областях охраны здоровья и медицины, общественного и глобального здравоохранения, охраны здоровья животных, биоразнообразия и окружающей среды, городского пространственного планирования, в том числе зеленых и голубых пространств, и других соответствующих областях в рамках обучения и совершенствования навыков на протяжении всей жизни;</w:t>
      </w:r>
    </w:p>
    <w:p w14:paraId="76082F7A" w14:textId="77777777" w:rsidR="00533047" w:rsidRPr="007A1378" w:rsidRDefault="00533047" w:rsidP="009A429E">
      <w:pPr>
        <w:pStyle w:val="CBD-para2-notnumbered"/>
        <w:rPr>
          <w:color w:val="000000" w:themeColor="text1"/>
          <w:lang w:eastAsia="zh-CN"/>
        </w:rPr>
      </w:pPr>
      <w:r w:rsidRPr="007A1378">
        <w:rPr>
          <w:lang w:eastAsia="zh-CN"/>
        </w:rPr>
        <w:t>(j)</w:t>
      </w:r>
      <w:r w:rsidRPr="007A1378">
        <w:rPr>
          <w:lang w:eastAsia="zh-CN"/>
        </w:rPr>
        <w:tab/>
      </w:r>
      <w:r w:rsidRPr="007A1378">
        <w:rPr>
          <w:color w:val="000000" w:themeColor="text1"/>
          <w:lang w:eastAsia="zh-CN"/>
        </w:rPr>
        <w:t>стимулирование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14:paraId="33124FE9" w14:textId="77777777" w:rsidR="00533047" w:rsidRPr="007A1378" w:rsidRDefault="00533047" w:rsidP="009A429E">
      <w:pPr>
        <w:pStyle w:val="CBD-para2-notnumbered"/>
        <w:rPr>
          <w:lang w:eastAsia="zh-CN"/>
        </w:rPr>
      </w:pPr>
      <w:r w:rsidRPr="007A1378">
        <w:t>(k)</w:t>
      </w:r>
      <w:r w:rsidRPr="007A1378">
        <w:tab/>
        <w:t>стимулирование разработки секторальных информационных материалов, таких как информационные бюллетени, в целях учета взаимосвязей между биоразнообразием и здравоохранением в деятельности соответствующих секторов;[</w:t>
      </w:r>
      <w:r w:rsidRPr="007A1378">
        <w:rPr>
          <w:vertAlign w:val="superscript"/>
          <w:lang w:val="en-GB"/>
        </w:rPr>
        <w:footnoteReference w:id="19"/>
      </w:r>
      <w:r w:rsidRPr="007A1378">
        <w:t>]</w:t>
      </w:r>
    </w:p>
    <w:p w14:paraId="60906965"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l</w:t>
      </w:r>
      <w:r w:rsidRPr="007A1378">
        <w:rPr>
          <w:color w:val="000000" w:themeColor="text1"/>
          <w:lang w:eastAsia="zh-CN"/>
        </w:rPr>
        <w:t>)</w:t>
      </w:r>
      <w:r w:rsidRPr="007A1378">
        <w:rPr>
          <w:color w:val="000000" w:themeColor="text1"/>
          <w:lang w:eastAsia="zh-CN"/>
        </w:rPr>
        <w:tab/>
        <w:t xml:space="preserve">расширение международного сотрудничества по оказанию поддержки развивающимся странам в решении конкретных имеющихся у них проблем, связанных с охраной окружающей среды и здравоохранением, в том числе в реализации концепции </w:t>
      </w:r>
      <w:r w:rsidRPr="007A1378">
        <w:rPr>
          <w:color w:val="000000" w:themeColor="text1"/>
          <w:lang w:eastAsia="zh-CN"/>
        </w:rPr>
        <w:lastRenderedPageBreak/>
        <w:t xml:space="preserve">«Единое здоровье» и других </w:t>
      </w:r>
      <w:r w:rsidRPr="007A1378">
        <w:rPr>
          <w:rFonts w:eastAsiaTheme="minorEastAsia"/>
          <w:lang w:eastAsia="zh-CN"/>
        </w:rPr>
        <w:t>целостных подходов в соответствии с применимым международным и национальным законодательством</w:t>
      </w:r>
      <w:r w:rsidRPr="007A1378">
        <w:rPr>
          <w:color w:val="000000" w:themeColor="text1"/>
          <w:lang w:eastAsia="zh-CN"/>
        </w:rPr>
        <w:t>;</w:t>
      </w:r>
    </w:p>
    <w:p w14:paraId="1F283A09"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m</w:t>
      </w:r>
      <w:r w:rsidRPr="007A1378">
        <w:rPr>
          <w:color w:val="000000" w:themeColor="text1"/>
          <w:lang w:eastAsia="zh-CN"/>
        </w:rPr>
        <w:t>)</w:t>
      </w:r>
      <w:r w:rsidRPr="007A1378">
        <w:rPr>
          <w:color w:val="000000" w:themeColor="text1"/>
          <w:lang w:eastAsia="zh-CN"/>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7A1378">
        <w:t xml:space="preserve"> взаимосвязей между биоразнообразием и здравоохранением, в том числе посредством участия в межсекторальных мероприятиях на основе подхода, предполагающего участие всего общества</w:t>
      </w:r>
      <w:r w:rsidRPr="007A1378">
        <w:rPr>
          <w:color w:val="000000" w:themeColor="text1"/>
          <w:lang w:eastAsia="zh-CN"/>
        </w:rPr>
        <w:t>.</w:t>
      </w:r>
    </w:p>
    <w:p w14:paraId="654725C9" w14:textId="77777777" w:rsidR="00533047" w:rsidRPr="007A1378" w:rsidRDefault="00533047" w:rsidP="00505413">
      <w:pPr>
        <w:keepNext/>
        <w:spacing w:after="160"/>
        <w:ind w:left="567" w:hanging="567"/>
        <w:jc w:val="left"/>
        <w:outlineLvl w:val="1"/>
        <w:rPr>
          <w:rFonts w:eastAsiaTheme="minorEastAsia"/>
          <w:b/>
          <w:bCs/>
          <w:kern w:val="2"/>
          <w:sz w:val="24"/>
          <w:szCs w:val="24"/>
          <w:lang w:eastAsia="zh-CN"/>
          <w14:ligatures w14:val="standardContextual"/>
        </w:rPr>
      </w:pPr>
      <w:r w:rsidRPr="007A1378">
        <w:rPr>
          <w:rFonts w:eastAsiaTheme="minorEastAsia"/>
          <w:b/>
          <w:bCs/>
          <w:kern w:val="2"/>
          <w:sz w:val="24"/>
          <w:szCs w:val="24"/>
          <w:lang w:eastAsia="zh-CN"/>
          <w14:ligatures w14:val="standardContextual"/>
        </w:rPr>
        <w:t>B.</w:t>
      </w:r>
      <w:r w:rsidRPr="007A1378">
        <w:rPr>
          <w:rFonts w:asciiTheme="minorHAnsi" w:eastAsiaTheme="minorEastAsia" w:hAnsiTheme="minorHAnsi" w:cstheme="minorBidi"/>
          <w:kern w:val="2"/>
          <w:sz w:val="24"/>
          <w:szCs w:val="24"/>
          <w:lang w:eastAsia="zh-CN"/>
          <w14:ligatures w14:val="standardContextual"/>
        </w:rPr>
        <w:tab/>
      </w:r>
      <w:r w:rsidRPr="007A1378">
        <w:rPr>
          <w:rFonts w:eastAsiaTheme="minorEastAsia"/>
          <w:b/>
          <w:bCs/>
          <w:kern w:val="2"/>
          <w:sz w:val="24"/>
          <w:szCs w:val="24"/>
          <w:lang w:eastAsia="zh-CN"/>
          <w14:ligatures w14:val="standardContextual"/>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14:paraId="75818AE6" w14:textId="77777777" w:rsidR="00533047" w:rsidRPr="007A1378" w:rsidRDefault="00533047" w:rsidP="009A429E">
      <w:pPr>
        <w:pStyle w:val="CBD-Para1-Not-numbered"/>
      </w:pPr>
      <w:r w:rsidRPr="007A1378">
        <w:t>13.</w:t>
      </w:r>
      <w:r w:rsidRPr="007A1378">
        <w:tab/>
        <w:t>Взаимосвязи между биоразнообразием и здравоохранением</w:t>
      </w:r>
      <w:r w:rsidRPr="007A1378">
        <w:rPr>
          <w:lang w:eastAsia="zh-CN"/>
        </w:rPr>
        <w:t xml:space="preserve"> </w:t>
      </w:r>
      <w:r w:rsidRPr="007A1378">
        <w:t>признаны в</w:t>
      </w:r>
      <w:r w:rsidRPr="007A1378">
        <w:rPr>
          <w:color w:val="000000"/>
        </w:rPr>
        <w:t xml:space="preserve"> Рамочной программе в области биоразнообразия</w:t>
      </w:r>
      <w:r w:rsidRPr="007A1378">
        <w:t xml:space="preserve"> в качестве одного из соображений, связанных с ее осуществлением, следующим образом:</w:t>
      </w:r>
    </w:p>
    <w:p w14:paraId="05BA9591" w14:textId="77777777" w:rsidR="00533047" w:rsidRPr="007A1378" w:rsidRDefault="00533047" w:rsidP="009A429E">
      <w:pPr>
        <w:tabs>
          <w:tab w:val="left" w:pos="1134"/>
        </w:tabs>
        <w:spacing w:before="120" w:after="120"/>
        <w:ind w:left="1134"/>
        <w:rPr>
          <w:snapToGrid w:val="0"/>
          <w:szCs w:val="18"/>
        </w:rPr>
      </w:pPr>
      <w:r w:rsidRPr="007A1378">
        <w:rPr>
          <w:snapToGrid w:val="0"/>
          <w:szCs w:val="18"/>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7A1378">
        <w:rPr>
          <w:snapToGrid w:val="0"/>
          <w:szCs w:val="18"/>
          <w:vertAlign w:val="superscript"/>
        </w:rPr>
        <w:footnoteReference w:id="20"/>
      </w:r>
      <w:r w:rsidRPr="007A1378">
        <w:rPr>
          <w:snapToGrid w:val="0"/>
          <w:szCs w:val="18"/>
        </w:rPr>
        <w:t>.</w:t>
      </w:r>
    </w:p>
    <w:p w14:paraId="62088077" w14:textId="77777777" w:rsidR="00533047" w:rsidRPr="007A1378" w:rsidRDefault="00533047" w:rsidP="009A429E">
      <w:pPr>
        <w:pStyle w:val="CBD-Para1-Not-numbered"/>
      </w:pPr>
      <w:r w:rsidRPr="007A1378">
        <w:t>14.</w:t>
      </w:r>
      <w:r w:rsidRPr="007A1378">
        <w:tab/>
      </w:r>
      <w:r w:rsidRPr="007A1378">
        <w:rPr>
          <w:rFonts w:eastAsiaTheme="minorEastAsia"/>
          <w:kern w:val="2"/>
          <w:lang w:eastAsia="zh-CN"/>
          <w14:ligatures w14:val="standardContextual"/>
        </w:rPr>
        <w:t>Право человека на чистую, здоровую и устойчивую окружающую среду</w:t>
      </w:r>
      <w:r w:rsidRPr="007A1378">
        <w:t xml:space="preserve"> также признано в Рамочной программе</w:t>
      </w:r>
      <w:r w:rsidRPr="007A1378">
        <w:rPr>
          <w:vertAlign w:val="superscript"/>
        </w:rPr>
        <w:footnoteReference w:id="21"/>
      </w:r>
      <w:r w:rsidRPr="007A1378">
        <w:t>.</w:t>
      </w:r>
    </w:p>
    <w:p w14:paraId="7B35362F" w14:textId="77777777" w:rsidR="00533047" w:rsidRPr="007A1378" w:rsidRDefault="00533047">
      <w:pPr>
        <w:pStyle w:val="CBD-Para1-Not-numbered"/>
      </w:pPr>
      <w:r w:rsidRPr="007A1378">
        <w:t>15.</w:t>
      </w:r>
      <w:r w:rsidRPr="007A1378">
        <w:tab/>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p>
    <w:p w14:paraId="436CAAED" w14:textId="77777777" w:rsidR="00533047" w:rsidRPr="007A1378" w:rsidRDefault="00533047" w:rsidP="00DD7449">
      <w:pPr>
        <w:spacing w:before="240" w:after="120"/>
        <w:jc w:val="left"/>
        <w:rPr>
          <w:rFonts w:eastAsiaTheme="minorEastAsia"/>
          <w:b/>
          <w:bCs/>
          <w:kern w:val="2"/>
          <w:lang w:eastAsia="zh-CN"/>
          <w14:ligatures w14:val="standardContextual"/>
        </w:rPr>
        <w:sectPr w:rsidR="00533047" w:rsidRPr="007A1378" w:rsidSect="009773A0">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2240" w:h="15840"/>
          <w:pgMar w:top="1134" w:right="1440" w:bottom="1134" w:left="1440" w:header="709" w:footer="709" w:gutter="0"/>
          <w:cols w:space="708"/>
          <w:titlePg/>
          <w:docGrid w:linePitch="360"/>
        </w:sectPr>
      </w:pPr>
    </w:p>
    <w:p w14:paraId="3AE617B2" w14:textId="77777777" w:rsidR="00533047" w:rsidRPr="007A1378" w:rsidRDefault="00533047" w:rsidP="00DD7449">
      <w:pPr>
        <w:spacing w:before="240" w:after="120"/>
        <w:jc w:val="left"/>
        <w:rPr>
          <w:rFonts w:eastAsiaTheme="minorEastAsia"/>
          <w:b/>
          <w:bCs/>
          <w:kern w:val="2"/>
          <w:lang w:eastAsia="zh-CN"/>
          <w14:ligatures w14:val="standardContextual"/>
        </w:rPr>
      </w:pPr>
      <w:r w:rsidRPr="007A1378">
        <w:rPr>
          <w:rFonts w:eastAsiaTheme="minorEastAsia"/>
          <w:b/>
          <w:bCs/>
          <w:kern w:val="2"/>
          <w:lang w:eastAsia="zh-CN"/>
          <w14:ligatures w14:val="standardContextual"/>
        </w:rPr>
        <w:lastRenderedPageBreak/>
        <w:t xml:space="preserve">Действия по учету взаимосвязей между биоразнообразием и здравоохранением в процессе осуществления Куньминско-Монреальской глобальной рамочной программе в области биоразнообразия </w:t>
      </w:r>
    </w:p>
    <w:tbl>
      <w:tblPr>
        <w:tblStyle w:val="TableGrid3"/>
        <w:tblW w:w="5122" w:type="pct"/>
        <w:tblInd w:w="-289" w:type="dxa"/>
        <w:tblLayout w:type="fixed"/>
        <w:tblLook w:val="04A0" w:firstRow="1" w:lastRow="0" w:firstColumn="1" w:lastColumn="0" w:noHBand="0" w:noVBand="1"/>
      </w:tblPr>
      <w:tblGrid>
        <w:gridCol w:w="2981"/>
        <w:gridCol w:w="3733"/>
        <w:gridCol w:w="94"/>
        <w:gridCol w:w="6777"/>
        <w:gridCol w:w="286"/>
        <w:gridCol w:w="22"/>
      </w:tblGrid>
      <w:tr w:rsidR="00533047" w:rsidRPr="007A1378" w14:paraId="69F1670B" w14:textId="77777777" w:rsidTr="00554273">
        <w:trPr>
          <w:gridAfter w:val="1"/>
          <w:wAfter w:w="22" w:type="dxa"/>
          <w:tblHeader/>
        </w:trPr>
        <w:tc>
          <w:tcPr>
            <w:tcW w:w="2983" w:type="dxa"/>
          </w:tcPr>
          <w:p w14:paraId="2827DA16" w14:textId="77777777" w:rsidR="00533047" w:rsidRPr="007A1378" w:rsidRDefault="00533047" w:rsidP="00B34854">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Области деятельности и соответствующие задачи Рамочной программы</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
        </w:tc>
        <w:tc>
          <w:tcPr>
            <w:tcW w:w="3822" w:type="dxa"/>
            <w:gridSpan w:val="2"/>
          </w:tcPr>
          <w:p w14:paraId="1BE65057" w14:textId="77777777" w:rsidR="00533047" w:rsidRPr="007A1378" w:rsidRDefault="00533047" w:rsidP="00450976">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Связь со здравоохранением</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
        </w:tc>
        <w:tc>
          <w:tcPr>
            <w:tcW w:w="7066" w:type="dxa"/>
            <w:gridSpan w:val="2"/>
          </w:tcPr>
          <w:p w14:paraId="6DA4E4FB" w14:textId="77777777" w:rsidR="00533047" w:rsidRPr="007A1378" w:rsidRDefault="00533047" w:rsidP="00B34854">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Действия, которые должны быть выполнены для обеспечения совместных выгод для биоразнообразия и здравоохранения, принимая во внимание</w:t>
            </w:r>
            <w:r w:rsidRPr="007A1378">
              <w:rPr>
                <w:rFonts w:eastAsiaTheme="minorEastAsia"/>
                <w:kern w:val="2"/>
                <w:sz w:val="22"/>
                <w:szCs w:val="22"/>
                <w:lang w:eastAsia="zh-CN"/>
                <w14:ligatures w14:val="standardContextual"/>
              </w:rPr>
              <w:t xml:space="preserve"> </w:t>
            </w:r>
            <w:r w:rsidRPr="007A1378">
              <w:rPr>
                <w:rFonts w:asciiTheme="majorBidi" w:eastAsiaTheme="minorEastAsia" w:hAnsiTheme="majorBidi" w:cstheme="majorBidi"/>
                <w:i/>
                <w:iCs/>
                <w:color w:val="000000" w:themeColor="text1"/>
                <w:kern w:val="2"/>
                <w:sz w:val="22"/>
                <w:szCs w:val="22"/>
                <w:lang w:eastAsia="zh-CN"/>
                <w14:ligatures w14:val="standardContextual"/>
              </w:rPr>
              <w:t>концепцию «Единое здоровье» и другие целостные подходы</w:t>
            </w:r>
          </w:p>
        </w:tc>
      </w:tr>
      <w:tr w:rsidR="00533047" w:rsidRPr="007A1378" w14:paraId="5B077590" w14:textId="77777777" w:rsidTr="00554273">
        <w:trPr>
          <w:gridAfter w:val="1"/>
          <w:wAfter w:w="22" w:type="dxa"/>
        </w:trPr>
        <w:tc>
          <w:tcPr>
            <w:tcW w:w="13871" w:type="dxa"/>
            <w:gridSpan w:val="5"/>
          </w:tcPr>
          <w:p w14:paraId="6D0B068E" w14:textId="77777777" w:rsidR="00533047" w:rsidRPr="007A1378" w:rsidRDefault="00533047" w:rsidP="00450976">
            <w:pPr>
              <w:spacing w:before="40" w:after="4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b/>
                <w:color w:val="000000" w:themeColor="text1"/>
                <w:kern w:val="2"/>
                <w:sz w:val="22"/>
                <w:szCs w:val="22"/>
                <w:lang w:eastAsia="zh-CN"/>
                <w14:ligatures w14:val="standardContextual"/>
              </w:rPr>
              <w:t>Пользование земельными и морскими ресурсами</w:t>
            </w:r>
          </w:p>
        </w:tc>
      </w:tr>
      <w:tr w:rsidR="00533047" w:rsidRPr="007A1378" w14:paraId="7CBA0613" w14:textId="77777777" w:rsidTr="00554273">
        <w:trPr>
          <w:gridAfter w:val="1"/>
          <w:wAfter w:w="22" w:type="dxa"/>
        </w:trPr>
        <w:tc>
          <w:tcPr>
            <w:tcW w:w="2983" w:type="dxa"/>
          </w:tcPr>
          <w:p w14:paraId="4835F871" w14:textId="77777777" w:rsidR="00533047" w:rsidRPr="007A1378" w:rsidRDefault="00533047" w:rsidP="00450976">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t>Задачи 1, 2 и 3</w:t>
            </w:r>
          </w:p>
        </w:tc>
        <w:tc>
          <w:tcPr>
            <w:tcW w:w="3822" w:type="dxa"/>
            <w:gridSpan w:val="2"/>
          </w:tcPr>
          <w:p w14:paraId="5988ECCD" w14:textId="77777777" w:rsidR="00533047" w:rsidRPr="007A1378" w:rsidRDefault="00533047" w:rsidP="0096760B">
            <w:pPr>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sz w:val="22"/>
                <w:szCs w:val="22"/>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066" w:type="dxa"/>
            <w:gridSpan w:val="2"/>
          </w:tcPr>
          <w:p w14:paraId="74F167EF" w14:textId="77777777" w:rsidR="00533047" w:rsidRPr="007A1378" w:rsidRDefault="00533047"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1. 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такую деятельность в целях популяризации многочисленных аспектов здоровья и сокращения и смягчения рисков для людей, включая коренные народы и местные общины, женщин, детей, молодежь и пожилых людей; домашнего скота и диких животных и растений, принимая во внимание риски передачи заболеваний от животных человеку и от человека животным.</w:t>
            </w:r>
          </w:p>
          <w:p w14:paraId="6C2D3881" w14:textId="77777777" w:rsidR="00533047" w:rsidRPr="007A1378" w:rsidRDefault="00533047"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2. Поощрять усилия по совершенствованию в соответствии с национальными возможностями систем мониторинга для оценки воздействия такой деятельности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
          <w:p w14:paraId="1DDD904C" w14:textId="77777777" w:rsidR="00533047" w:rsidRPr="007A1378" w:rsidRDefault="00533047" w:rsidP="002B49E9">
            <w:pPr>
              <w:spacing w:before="60" w:after="60"/>
              <w:jc w:val="left"/>
              <w:rPr>
                <w:rFonts w:asciiTheme="majorBidi" w:eastAsiaTheme="minorEastAsia" w:hAnsiTheme="majorBidi" w:cstheme="majorBidi"/>
                <w:color w:val="000000"/>
                <w:kern w:val="22"/>
                <w:sz w:val="22"/>
                <w:szCs w:val="22"/>
                <w:lang w:eastAsia="fr-FR"/>
              </w:rPr>
            </w:pPr>
            <w:r w:rsidRPr="007A1378">
              <w:rPr>
                <w:rFonts w:asciiTheme="majorBidi" w:eastAsiaTheme="minorEastAsia" w:hAnsiTheme="majorBidi" w:cstheme="majorBidi"/>
                <w:color w:val="000000"/>
                <w:kern w:val="22"/>
                <w:sz w:val="22"/>
                <w:szCs w:val="22"/>
                <w:lang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7A1378">
              <w:rPr>
                <w:rFonts w:asciiTheme="majorBidi" w:eastAsiaTheme="minorEastAsia" w:hAnsiTheme="majorBidi" w:cstheme="majorBidi"/>
                <w:sz w:val="22"/>
                <w:szCs w:val="22"/>
                <w:lang w:eastAsia="zh-CN"/>
              </w:rPr>
              <w:t>и меры по защите экосистем, обеспечивающих водные ресурсы, и устойчивому управлению ими</w:t>
            </w:r>
            <w:r w:rsidRPr="007A1378">
              <w:rPr>
                <w:rFonts w:asciiTheme="majorBidi" w:eastAsiaTheme="minorEastAsia" w:hAnsiTheme="majorBidi" w:cstheme="majorBidi"/>
                <w:color w:val="000000"/>
                <w:kern w:val="22"/>
                <w:sz w:val="22"/>
                <w:szCs w:val="22"/>
                <w:lang w:eastAsia="fr-FR"/>
              </w:rPr>
              <w:t>.</w:t>
            </w:r>
          </w:p>
          <w:p w14:paraId="57F56895" w14:textId="77777777" w:rsidR="00533047" w:rsidRPr="007A1378" w:rsidRDefault="00533047" w:rsidP="002B49E9">
            <w:pPr>
              <w:spacing w:before="60" w:after="60"/>
              <w:jc w:val="left"/>
              <w:rPr>
                <w:rFonts w:asciiTheme="majorBidi" w:eastAsiaTheme="minorEastAsia" w:hAnsiTheme="majorBidi" w:cstheme="majorBidi"/>
                <w:color w:val="000000"/>
                <w:kern w:val="22"/>
                <w:sz w:val="22"/>
                <w:szCs w:val="22"/>
                <w:lang w:eastAsia="fr-FR"/>
              </w:rPr>
            </w:pPr>
            <w:r w:rsidRPr="007A1378">
              <w:rPr>
                <w:rFonts w:asciiTheme="majorBidi" w:eastAsiaTheme="minorEastAsia" w:hAnsiTheme="majorBidi" w:cstheme="majorBidi"/>
                <w:color w:val="000000"/>
                <w:kern w:val="22"/>
                <w:sz w:val="22"/>
                <w:szCs w:val="22"/>
                <w:lang w:eastAsia="fr-FR"/>
              </w:rPr>
              <w:t>3bis. Учитывать вклад коренных народов и местных общин и традиционной практики в смягчение негативного воздействия на здоровье при планировании землепользования и использования моря и принятии мер по сохранению и восстановлению.</w:t>
            </w:r>
          </w:p>
        </w:tc>
      </w:tr>
      <w:tr w:rsidR="00533047" w:rsidRPr="007A1378" w14:paraId="0799B32A" w14:textId="77777777" w:rsidTr="00554273">
        <w:trPr>
          <w:gridAfter w:val="1"/>
          <w:wAfter w:w="22" w:type="dxa"/>
        </w:trPr>
        <w:tc>
          <w:tcPr>
            <w:tcW w:w="13871" w:type="dxa"/>
            <w:gridSpan w:val="5"/>
          </w:tcPr>
          <w:p w14:paraId="078800F7" w14:textId="77777777" w:rsidR="00533047" w:rsidRPr="007A1378" w:rsidRDefault="00533047" w:rsidP="0059215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t>Управление видами</w:t>
            </w:r>
          </w:p>
        </w:tc>
      </w:tr>
      <w:tr w:rsidR="00533047" w:rsidRPr="007A1378" w14:paraId="2E8620B2" w14:textId="77777777" w:rsidTr="00554273">
        <w:trPr>
          <w:gridAfter w:val="1"/>
          <w:wAfter w:w="22" w:type="dxa"/>
        </w:trPr>
        <w:tc>
          <w:tcPr>
            <w:tcW w:w="2983" w:type="dxa"/>
          </w:tcPr>
          <w:p w14:paraId="2E7B04E9" w14:textId="77777777" w:rsidR="00533047" w:rsidRPr="007A1378" w:rsidRDefault="00533047" w:rsidP="0059215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lastRenderedPageBreak/>
              <w:t>Задачи 4, 5 и 9</w:t>
            </w:r>
          </w:p>
        </w:tc>
        <w:tc>
          <w:tcPr>
            <w:tcW w:w="3822" w:type="dxa"/>
            <w:gridSpan w:val="2"/>
          </w:tcPr>
          <w:p w14:paraId="40783064" w14:textId="77777777" w:rsidR="00533047" w:rsidRPr="007A1378" w:rsidRDefault="00533047" w:rsidP="002B49E9">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Устойчивое управление популяциями видов диких животных имеет важное значение для здоровья экосистем и обеспечения экосистемных услуг</w:t>
            </w:r>
            <w:r w:rsidRPr="007A1378">
              <w:rPr>
                <w:rFonts w:asciiTheme="majorBidi" w:eastAsiaTheme="minorEastAsia" w:hAnsiTheme="majorBidi" w:cstheme="majorBidi"/>
                <w:sz w:val="22"/>
                <w:szCs w:val="22"/>
                <w:lang w:eastAsia="zh-CN"/>
              </w:rPr>
              <w:t xml:space="preserve">,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таких как продовольственная безопасность, 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7A1378">
              <w:rPr>
                <w:rFonts w:asciiTheme="majorBidi" w:eastAsiaTheme="minorEastAsia" w:hAnsiTheme="majorBidi" w:cstheme="majorBidi"/>
                <w:kern w:val="2"/>
                <w:sz w:val="22"/>
                <w:szCs w:val="22"/>
                <w:lang w:eastAsia="zh-CN"/>
                <w14:ligatures w14:val="standardContextual"/>
              </w:rPr>
              <w:t xml:space="preserve">улучшение методов регулирования и управления использованием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видов диких животных и торговлей ими и уменьшение </w:t>
            </w:r>
            <w:r w:rsidRPr="007A1378">
              <w:rPr>
                <w:rFonts w:asciiTheme="majorBidi" w:eastAsiaTheme="minorEastAsia" w:hAnsiTheme="majorBidi" w:cstheme="majorBidi"/>
                <w:kern w:val="2"/>
                <w:sz w:val="22"/>
                <w:szCs w:val="22"/>
                <w:lang w:eastAsia="zh-CN"/>
                <w14:ligatures w14:val="standardContextual"/>
              </w:rPr>
              <w:t>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родственников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w:t>
            </w:r>
          </w:p>
          <w:p w14:paraId="5DE54CAF" w14:textId="77777777" w:rsidR="00533047" w:rsidRPr="007A1378" w:rsidRDefault="00533047" w:rsidP="00613DF5">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[Частота возникновения инфекционных заболеваний может быть уменьшена путем сохранения видов диких животных, служащих резервуарами для вирусов, и путем сокращения небезопасных контактов между людьми, их домашним скотом и дикими животными.]</w:t>
            </w:r>
          </w:p>
        </w:tc>
        <w:tc>
          <w:tcPr>
            <w:tcW w:w="7066" w:type="dxa"/>
            <w:gridSpan w:val="2"/>
          </w:tcPr>
          <w:p w14:paraId="40BBC60B"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lastRenderedPageBreak/>
              <w:t>1. Охранять</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7A1378">
              <w:rPr>
                <w:rFonts w:asciiTheme="majorBidi" w:eastAsiaTheme="minorEastAsia" w:hAnsiTheme="majorBidi" w:cstheme="majorBidi"/>
                <w:sz w:val="22"/>
                <w:szCs w:val="22"/>
                <w:lang w:eastAsia="zh-CN"/>
              </w:rPr>
              <w:t xml:space="preserve">и районах, на которые распространяются </w:t>
            </w:r>
            <w:r w:rsidRPr="007A1378">
              <w:rPr>
                <w:rFonts w:asciiTheme="majorBidi" w:eastAsiaTheme="minorEastAsia" w:hAnsiTheme="majorBidi" w:cstheme="majorBidi"/>
                <w:bCs/>
                <w:iCs/>
                <w:sz w:val="22"/>
                <w:szCs w:val="22"/>
                <w:lang w:eastAsia="zh-CN"/>
              </w:rPr>
              <w:t>другие эффективные природоохранные меры на порайонной основе</w:t>
            </w:r>
            <w:r w:rsidRPr="007A1378">
              <w:rPr>
                <w:rFonts w:asciiTheme="majorBidi" w:eastAsiaTheme="minorEastAsia" w:hAnsiTheme="majorBidi" w:cstheme="majorBidi"/>
                <w:sz w:val="22"/>
                <w:szCs w:val="22"/>
                <w:lang w:eastAsia="zh-CN"/>
              </w:rPr>
              <w:t xml:space="preserve"> (</w:t>
            </w:r>
            <w:r w:rsidRPr="007A1378">
              <w:rPr>
                <w:rFonts w:asciiTheme="majorBidi" w:eastAsiaTheme="minorEastAsia" w:hAnsiTheme="majorBidi" w:cstheme="majorBidi"/>
                <w:sz w:val="22"/>
                <w:szCs w:val="22"/>
                <w:lang w:val="en-US" w:eastAsia="zh-CN"/>
              </w:rPr>
              <w:t>OECM</w:t>
            </w:r>
            <w:r w:rsidRPr="007A1378">
              <w:rPr>
                <w:rFonts w:asciiTheme="majorBidi" w:eastAsiaTheme="minorEastAsia" w:hAnsiTheme="majorBidi" w:cstheme="majorBidi"/>
                <w:sz w:val="22"/>
                <w:szCs w:val="22"/>
                <w:lang w:eastAsia="zh-CN"/>
              </w:rPr>
              <w:t>), и соответствующие преимущества для здоровья</w:t>
            </w:r>
            <w:r w:rsidRPr="007A1378">
              <w:rPr>
                <w:rFonts w:asciiTheme="majorBidi" w:hAnsiTheme="majorBidi" w:cstheme="majorBidi"/>
                <w:snapToGrid w:val="0"/>
                <w:sz w:val="22"/>
                <w:szCs w:val="22"/>
              </w:rPr>
              <w:t xml:space="preserve">. </w:t>
            </w:r>
          </w:p>
          <w:p w14:paraId="7EA9601F"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2. </w:t>
            </w:r>
            <w:r w:rsidRPr="007A1378">
              <w:rPr>
                <w:rFonts w:asciiTheme="majorBidi" w:eastAsiaTheme="minorEastAsia" w:hAnsiTheme="majorBidi" w:cstheme="majorBidi"/>
                <w:sz w:val="22"/>
                <w:szCs w:val="22"/>
                <w:lang w:eastAsia="zh-CN"/>
              </w:rPr>
              <w:t xml:space="preserve">Учитывать роль видового и генетического разнообразия в производстве </w:t>
            </w:r>
            <w:r w:rsidRPr="007A1378">
              <w:rPr>
                <w:rFonts w:asciiTheme="majorBidi" w:hAnsiTheme="majorBidi" w:cstheme="majorBidi"/>
                <w:snapToGrid w:val="0"/>
                <w:color w:val="000000" w:themeColor="text1"/>
                <w:sz w:val="22"/>
                <w:szCs w:val="22"/>
              </w:rPr>
              <w:t>питательной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видов диких животных и растений в медицинских целях, в том числе в традиционной медицине; а также,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42D97415"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3. Улучшать в соответствии с другими международными соглашениями и в пределах национальных возможностей методы регулирования и управления видами диких животных,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2B4715FC"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видов диких животных; </w:t>
            </w:r>
          </w:p>
          <w:p w14:paraId="61231B8B"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(b) повышения эффективности мер обеспечения биобезопасности и санитарии на рынках и на всем протяжении цепочки создания ценности; </w:t>
            </w:r>
          </w:p>
          <w:p w14:paraId="1AE489C7" w14:textId="77777777" w:rsidR="00533047" w:rsidRPr="007A1378" w:rsidRDefault="00533047" w:rsidP="0007329A">
            <w:pPr>
              <w:tabs>
                <w:tab w:val="left" w:pos="691"/>
              </w:tabs>
              <w:spacing w:before="40" w:after="40"/>
              <w:ind w:left="30" w:firstLine="141"/>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w:t>
            </w:r>
            <w:r w:rsidRPr="007A1378">
              <w:rPr>
                <w:rFonts w:asciiTheme="majorBidi" w:hAnsiTheme="majorBidi" w:cstheme="majorBidi"/>
                <w:snapToGrid w:val="0"/>
                <w:color w:val="000000" w:themeColor="text1"/>
                <w:sz w:val="22"/>
                <w:szCs w:val="22"/>
                <w:lang w:val="en-US"/>
              </w:rPr>
              <w:t>b</w:t>
            </w:r>
            <w:r w:rsidRPr="007A1378">
              <w:rPr>
                <w:rFonts w:asciiTheme="majorBidi" w:hAnsiTheme="majorBidi" w:cstheme="majorBidi"/>
                <w:snapToGrid w:val="0"/>
                <w:color w:val="000000" w:themeColor="text1"/>
                <w:sz w:val="22"/>
                <w:szCs w:val="22"/>
              </w:rPr>
              <w:t>)</w:t>
            </w:r>
            <w:r w:rsidRPr="007A1378">
              <w:rPr>
                <w:rFonts w:asciiTheme="majorBidi" w:hAnsiTheme="majorBidi" w:cstheme="majorBidi"/>
                <w:snapToGrid w:val="0"/>
                <w:color w:val="000000" w:themeColor="text1"/>
                <w:sz w:val="22"/>
                <w:szCs w:val="22"/>
                <w:lang w:val="en-US"/>
              </w:rPr>
              <w:t>bis</w:t>
            </w:r>
            <w:r w:rsidRPr="007A1378">
              <w:rPr>
                <w:rFonts w:asciiTheme="majorBidi" w:hAnsiTheme="majorBidi" w:cstheme="majorBidi"/>
                <w:snapToGrid w:val="0"/>
                <w:color w:val="000000" w:themeColor="text1"/>
                <w:sz w:val="22"/>
                <w:szCs w:val="22"/>
              </w:rPr>
              <w:t xml:space="preserve"> развития технологий и систем мониторинга заболеваний для повышения эффективности управления торговлей видами диких животных и растений;</w:t>
            </w:r>
          </w:p>
          <w:p w14:paraId="4C864872"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(c)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w:t>
            </w:r>
            <w:r w:rsidRPr="007A1378">
              <w:rPr>
                <w:rFonts w:asciiTheme="majorBidi" w:hAnsiTheme="majorBidi" w:cstheme="majorBidi"/>
                <w:snapToGrid w:val="0"/>
                <w:color w:val="000000" w:themeColor="text1"/>
                <w:sz w:val="22"/>
                <w:szCs w:val="22"/>
              </w:rPr>
              <w:lastRenderedPageBreak/>
              <w:t>заболеваний в качестве элемента стратегии предотвращения заболеваний</w:t>
            </w:r>
            <w:r w:rsidRPr="007A1378">
              <w:rPr>
                <w:rFonts w:asciiTheme="majorBidi" w:hAnsiTheme="majorBidi" w:cstheme="majorBidi"/>
                <w:snapToGrid w:val="0"/>
                <w:color w:val="000000" w:themeColor="text1"/>
                <w:sz w:val="22"/>
                <w:szCs w:val="22"/>
                <w:vertAlign w:val="superscript"/>
              </w:rPr>
              <w:t>1</w:t>
            </w:r>
            <w:r w:rsidRPr="007A1378">
              <w:rPr>
                <w:rFonts w:asciiTheme="majorBidi" w:hAnsiTheme="majorBidi" w:cstheme="majorBidi"/>
                <w:snapToGrid w:val="0"/>
                <w:color w:val="000000" w:themeColor="text1"/>
                <w:sz w:val="22"/>
                <w:szCs w:val="22"/>
              </w:rPr>
              <w:t>;</w:t>
            </w:r>
          </w:p>
          <w:p w14:paraId="56961D3F"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(d) включения мер политики и действий, предназначенных для ограничения</w:t>
            </w:r>
            <w:r w:rsidRPr="007A1378">
              <w:rPr>
                <w:rFonts w:asciiTheme="majorBidi" w:eastAsiaTheme="minorEastAsia" w:hAnsiTheme="majorBidi" w:cstheme="majorBidi"/>
                <w:sz w:val="22"/>
                <w:szCs w:val="22"/>
                <w:lang w:eastAsia="zh-CN"/>
              </w:rPr>
              <w:t xml:space="preserve"> </w:t>
            </w:r>
            <w:r w:rsidRPr="007A1378">
              <w:rPr>
                <w:rFonts w:asciiTheme="majorBidi" w:hAnsiTheme="majorBidi" w:cstheme="majorBidi"/>
                <w:snapToGrid w:val="0"/>
                <w:color w:val="000000" w:themeColor="text1"/>
                <w:sz w:val="22"/>
                <w:szCs w:val="22"/>
              </w:rPr>
              <w:t>передачи патогенов от животных человеку и от человека животным, в программы и мероприятия по использованию и регулированию дикой природы, например, связанные с разведением и коммерциализацией диких животных.</w:t>
            </w:r>
          </w:p>
          <w:p w14:paraId="57ECDFF0"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 Укреплять по мере возможности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3557E32A"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w:t>
            </w:r>
            <w:r w:rsidRPr="007A1378">
              <w:rPr>
                <w:rFonts w:asciiTheme="majorBidi" w:hAnsiTheme="majorBidi" w:cstheme="majorBidi"/>
                <w:snapToGrid w:val="0"/>
                <w:color w:val="000000" w:themeColor="text1"/>
                <w:sz w:val="22"/>
                <w:szCs w:val="22"/>
                <w:lang w:val="en-US"/>
              </w:rPr>
              <w:t>bis</w:t>
            </w:r>
            <w:r w:rsidRPr="007A1378">
              <w:rPr>
                <w:rFonts w:asciiTheme="majorBidi" w:hAnsiTheme="majorBidi" w:cstheme="majorBidi"/>
                <w:snapToGrid w:val="0"/>
                <w:color w:val="000000" w:themeColor="text1"/>
                <w:sz w:val="22"/>
                <w:szCs w:val="22"/>
              </w:rPr>
              <w:t xml:space="preserve"> Поддерживать генетическое разнообразие диких и одомашненных видов и их диких родственников для защиты их устойчивости и адаптивного потенциала и защиты, таким образом, выгод для здоровья, связанных с их существованием.</w:t>
            </w:r>
          </w:p>
          <w:p w14:paraId="07B28818"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w:t>
            </w:r>
            <w:r w:rsidRPr="007A1378">
              <w:rPr>
                <w:rFonts w:asciiTheme="majorBidi" w:hAnsiTheme="majorBidi" w:cstheme="majorBidi"/>
                <w:snapToGrid w:val="0"/>
                <w:color w:val="000000" w:themeColor="text1"/>
                <w:sz w:val="22"/>
                <w:szCs w:val="22"/>
                <w:lang w:val="en-US"/>
              </w:rPr>
              <w:t>ter</w:t>
            </w:r>
            <w:r w:rsidRPr="007A1378">
              <w:rPr>
                <w:rFonts w:asciiTheme="majorBidi" w:hAnsiTheme="majorBidi" w:cstheme="majorBidi"/>
                <w:snapToGrid w:val="0"/>
                <w:color w:val="000000" w:themeColor="text1"/>
                <w:sz w:val="22"/>
                <w:szCs w:val="22"/>
              </w:rPr>
              <w:t xml:space="preserve"> Стимулировать сотрудничество в соответствии с концепцией «Единое здоровье» путем укрепления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видами диких животных и растений. </w:t>
            </w:r>
          </w:p>
          <w:p w14:paraId="671BBF48"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i/>
                <w:iCs/>
                <w:snapToGrid w:val="0"/>
                <w:color w:val="000000" w:themeColor="text1"/>
                <w:sz w:val="18"/>
                <w:szCs w:val="22"/>
                <w:vertAlign w:val="superscript"/>
              </w:rPr>
              <w:t>1</w:t>
            </w:r>
            <w:r w:rsidRPr="007A1378">
              <w:rPr>
                <w:rFonts w:asciiTheme="majorBidi" w:hAnsiTheme="majorBidi" w:cstheme="majorBidi"/>
                <w:snapToGrid w:val="0"/>
                <w:color w:val="000000" w:themeColor="text1"/>
                <w:sz w:val="18"/>
                <w:szCs w:val="22"/>
                <w:vertAlign w:val="superscript"/>
              </w:rPr>
              <w:t xml:space="preserve"> </w:t>
            </w:r>
            <w:r w:rsidRPr="007A1378">
              <w:rPr>
                <w:rFonts w:asciiTheme="majorBidi" w:hAnsiTheme="majorBidi" w:cstheme="majorBidi"/>
                <w:i/>
                <w:iCs/>
                <w:snapToGrid w:val="0"/>
                <w:color w:val="000000" w:themeColor="text1"/>
                <w:sz w:val="18"/>
                <w:szCs w:val="22"/>
              </w:rPr>
              <w:t>CBD/COP/DEC/15/29</w:t>
            </w:r>
          </w:p>
        </w:tc>
      </w:tr>
      <w:bookmarkEnd w:id="1"/>
      <w:tr w:rsidR="009673AD" w:rsidRPr="007A1378" w14:paraId="5E070C91" w14:textId="77777777" w:rsidTr="008C2E1B">
        <w:tc>
          <w:tcPr>
            <w:tcW w:w="13893" w:type="dxa"/>
            <w:gridSpan w:val="6"/>
          </w:tcPr>
          <w:p w14:paraId="3E3DA59B" w14:textId="77777777" w:rsidR="009673AD" w:rsidRPr="007A1378" w:rsidRDefault="009673AD"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lastRenderedPageBreak/>
              <w:t>Инвазивные</w:t>
            </w:r>
            <w:r w:rsidRPr="007A1378">
              <w:t xml:space="preserve"> </w:t>
            </w:r>
            <w:r w:rsidRPr="007A1378">
              <w:rPr>
                <w:rFonts w:asciiTheme="majorBidi" w:eastAsiaTheme="minorEastAsia" w:hAnsiTheme="majorBidi" w:cstheme="majorBidi"/>
                <w:b/>
                <w:bCs/>
                <w:color w:val="000000" w:themeColor="text1"/>
                <w:kern w:val="2"/>
                <w:sz w:val="22"/>
                <w:szCs w:val="22"/>
                <w:lang w:eastAsia="zh-CN"/>
                <w14:ligatures w14:val="standardContextual"/>
              </w:rPr>
              <w:t>чужеродные</w:t>
            </w:r>
            <w:r w:rsidRPr="007A1378">
              <w:t xml:space="preserve"> </w:t>
            </w:r>
            <w:r w:rsidRPr="007A1378">
              <w:rPr>
                <w:rFonts w:asciiTheme="majorBidi" w:eastAsiaTheme="minorEastAsia" w:hAnsiTheme="majorBidi" w:cstheme="majorBidi"/>
                <w:b/>
                <w:bCs/>
                <w:color w:val="000000" w:themeColor="text1"/>
                <w:kern w:val="2"/>
                <w:sz w:val="22"/>
                <w:szCs w:val="22"/>
                <w:lang w:eastAsia="zh-CN"/>
                <w14:ligatures w14:val="standardContextual"/>
              </w:rPr>
              <w:t>виды</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 xml:space="preserve"> c</w:t>
            </w:r>
          </w:p>
        </w:tc>
      </w:tr>
      <w:tr w:rsidR="009673AD" w:rsidRPr="007A1378" w14:paraId="56D5938B" w14:textId="77777777" w:rsidTr="00554273">
        <w:tc>
          <w:tcPr>
            <w:tcW w:w="2976" w:type="dxa"/>
          </w:tcPr>
          <w:p w14:paraId="4F79FEAD" w14:textId="77777777" w:rsidR="009673AD" w:rsidRPr="007A1378" w:rsidRDefault="009673AD"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Задача 6</w:t>
            </w:r>
          </w:p>
        </w:tc>
        <w:tc>
          <w:tcPr>
            <w:tcW w:w="3829" w:type="dxa"/>
            <w:gridSpan w:val="2"/>
          </w:tcPr>
          <w:p w14:paraId="162C112F" w14:textId="77777777" w:rsidR="009673AD" w:rsidRPr="007A1378" w:rsidRDefault="009673AD" w:rsidP="00E81D7D">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kern w:val="2"/>
                <w:sz w:val="22"/>
                <w:szCs w:val="22"/>
                <w:lang w:eastAsia="zh-CN"/>
                <w14:ligatures w14:val="standardContextual"/>
              </w:rPr>
              <w:t>Инвазивные чужеродные виды являются важнейшим фактором утраты биоразнообразия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и серьезной угрозой природе, обеспечиваемому природой вкладу на благо человека и высокому качеству жизни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2</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Эти виды могут являться патогенами или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p w14:paraId="339C05DA" w14:textId="4AE7D392" w:rsidR="009673AD" w:rsidRPr="007A1378" w:rsidRDefault="009673AD" w:rsidP="285AEF97">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color w:val="000000" w:themeColor="text1"/>
                <w:sz w:val="18"/>
                <w:szCs w:val="18"/>
              </w:rPr>
              <w:t xml:space="preserve"> </w:t>
            </w:r>
            <w:r w:rsidR="00773E5B" w:rsidRPr="007A1378">
              <w:rPr>
                <w:sz w:val="18"/>
                <w:szCs w:val="18"/>
              </w:rPr>
              <w:t xml:space="preserve">Межправительственная научно-политическая платформа по биоразнообразию и экосистемным услугам, резюме для директивных органов </w:t>
            </w:r>
            <w:r w:rsidR="00773E5B" w:rsidRPr="007A1378">
              <w:rPr>
                <w:iCs/>
                <w:sz w:val="18"/>
                <w:szCs w:val="18"/>
              </w:rPr>
              <w:t>«Доклада о глобальной оценке по вопросам биоразнообразия и экосистемных услуг»</w:t>
            </w:r>
            <w:r w:rsidR="00773E5B" w:rsidRPr="007A1378">
              <w:rPr>
                <w:sz w:val="18"/>
                <w:szCs w:val="18"/>
              </w:rPr>
              <w:t>, доступно по адресу</w:t>
            </w:r>
            <w:r w:rsidRPr="007A1378">
              <w:rPr>
                <w:sz w:val="18"/>
                <w:szCs w:val="18"/>
              </w:rPr>
              <w:t xml:space="preserve">: </w:t>
            </w:r>
            <w:hyperlink r:id="rId35">
              <w:r w:rsidRPr="007A1378">
                <w:rPr>
                  <w:rStyle w:val="Hyperlink"/>
                  <w:sz w:val="18"/>
                  <w:szCs w:val="18"/>
                </w:rPr>
                <w:t>https://www.ipbes.net/document-library-catalogue/summary-policymakers-global-assessment-laid-out</w:t>
              </w:r>
            </w:hyperlink>
          </w:p>
          <w:p w14:paraId="03994481" w14:textId="77777777" w:rsidR="009673AD" w:rsidRPr="007A1378" w:rsidRDefault="009673AD" w:rsidP="00E81D7D">
            <w:pPr>
              <w:spacing w:after="16" w:line="257" w:lineRule="auto"/>
              <w:ind w:left="216" w:hanging="72"/>
              <w:jc w:val="left"/>
              <w:rPr>
                <w:sz w:val="18"/>
                <w:szCs w:val="18"/>
              </w:rPr>
            </w:pPr>
            <w:r w:rsidRPr="007A1378">
              <w:rPr>
                <w:sz w:val="18"/>
                <w:szCs w:val="18"/>
                <w:vertAlign w:val="superscript"/>
              </w:rPr>
              <w:t xml:space="preserve">2 </w:t>
            </w:r>
            <w:r w:rsidRPr="007A1378">
              <w:rPr>
                <w:sz w:val="18"/>
                <w:szCs w:val="18"/>
              </w:rPr>
              <w:t>Межправительственная научно-политическая платформа по биоразнообразию и экосистемным услугам,</w:t>
            </w:r>
            <w:r w:rsidRPr="007A1378">
              <w:rPr>
                <w:i/>
                <w:iCs/>
                <w:sz w:val="18"/>
                <w:szCs w:val="18"/>
              </w:rPr>
              <w:t xml:space="preserve"> </w:t>
            </w:r>
            <w:r w:rsidRPr="007A1378">
              <w:rPr>
                <w:sz w:val="18"/>
                <w:szCs w:val="18"/>
              </w:rPr>
              <w:t>«Тематический доклад об оценке инвазивных чужеродных видов и их контролю»</w:t>
            </w:r>
            <w:r w:rsidRPr="007A1378">
              <w:rPr>
                <w:i/>
                <w:iCs/>
                <w:sz w:val="18"/>
                <w:szCs w:val="18"/>
              </w:rPr>
              <w:t xml:space="preserve"> </w:t>
            </w:r>
            <w:r w:rsidRPr="007A1378">
              <w:rPr>
                <w:sz w:val="18"/>
                <w:szCs w:val="18"/>
              </w:rPr>
              <w:t>(Бонн, Межправительственная научно-политическая платформа по биоразнообразию и экосистемным услугам, 2023 год).</w:t>
            </w:r>
          </w:p>
        </w:tc>
        <w:tc>
          <w:tcPr>
            <w:tcW w:w="7088" w:type="dxa"/>
            <w:gridSpan w:val="3"/>
          </w:tcPr>
          <w:p w14:paraId="29E5C735" w14:textId="77777777" w:rsidR="009673AD" w:rsidRPr="007A1378" w:rsidRDefault="009673AD"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lastRenderedPageBreak/>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14:paraId="6F17F486" w14:textId="77777777" w:rsidR="009673AD" w:rsidRPr="007A1378" w:rsidRDefault="009673AD"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sz w:val="22"/>
                <w:szCs w:val="22"/>
                <w:lang w:eastAsia="zh-CN"/>
              </w:rPr>
              <w:lastRenderedPageBreak/>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r w:rsidRPr="007A1378">
              <w:rPr>
                <w:rFonts w:asciiTheme="majorBidi" w:eastAsiaTheme="minorEastAsia" w:hAnsiTheme="majorBidi" w:cstheme="majorBidi"/>
                <w:kern w:val="2"/>
                <w:sz w:val="22"/>
                <w:szCs w:val="22"/>
                <w:vertAlign w:val="superscript"/>
                <w:lang w:eastAsia="zh-CN"/>
                <w14:ligatures w14:val="standardContextual"/>
              </w:rPr>
              <w:t>1</w:t>
            </w:r>
            <w:r w:rsidRPr="007A1378">
              <w:rPr>
                <w:rFonts w:asciiTheme="majorBidi" w:eastAsiaTheme="minorEastAsia" w:hAnsiTheme="majorBidi" w:cstheme="majorBidi"/>
                <w:kern w:val="2"/>
                <w:sz w:val="22"/>
                <w:szCs w:val="22"/>
                <w:lang w:eastAsia="zh-CN"/>
                <w14:ligatures w14:val="standardContextual"/>
              </w:rPr>
              <w:t xml:space="preserve">. </w:t>
            </w:r>
          </w:p>
          <w:p w14:paraId="050CA255" w14:textId="6C48F202" w:rsidR="009673AD" w:rsidRPr="007A1378" w:rsidRDefault="009673AD" w:rsidP="002D43CB">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r w:rsidR="0007329A" w:rsidRPr="007A1378">
              <w:rPr>
                <w:rFonts w:asciiTheme="majorBidi" w:eastAsiaTheme="minorEastAsia" w:hAnsiTheme="majorBidi" w:cstheme="majorBidi"/>
                <w:sz w:val="22"/>
                <w:szCs w:val="22"/>
                <w:lang w:eastAsia="zh-CN"/>
              </w:rPr>
              <w:t>.</w:t>
            </w:r>
          </w:p>
          <w:p w14:paraId="50BC4EDA" w14:textId="77777777" w:rsidR="009673AD" w:rsidRPr="007A1378" w:rsidRDefault="009673AD" w:rsidP="00E81D7D">
            <w:pPr>
              <w:spacing w:before="60" w:after="60"/>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3bis.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управления ими, особенно для борьбы со случаями инвазии патогенных агентов, чтобы сократить масштаб и предотвратить возникновение заболеваний.</w:t>
            </w:r>
          </w:p>
          <w:p w14:paraId="6329CEF8" w14:textId="77777777" w:rsidR="009673AD" w:rsidRPr="007A1378" w:rsidRDefault="009673AD" w:rsidP="03408DCA">
            <w:pPr>
              <w:spacing w:after="16" w:line="257" w:lineRule="auto"/>
              <w:ind w:left="216" w:hanging="72"/>
              <w:jc w:val="left"/>
              <w:rPr>
                <w:sz w:val="14"/>
                <w:szCs w:val="14"/>
              </w:rPr>
            </w:pPr>
            <w:r w:rsidRPr="007A1378">
              <w:rPr>
                <w:sz w:val="18"/>
                <w:szCs w:val="18"/>
                <w:vertAlign w:val="superscript"/>
              </w:rPr>
              <w:t>1</w:t>
            </w:r>
            <w:r w:rsidRPr="007A1378">
              <w:rPr>
                <w:sz w:val="22"/>
                <w:szCs w:val="22"/>
              </w:rPr>
              <w:t xml:space="preserve"> </w:t>
            </w:r>
            <w:r w:rsidRPr="007A1378">
              <w:rPr>
                <w:i/>
                <w:iCs/>
                <w:sz w:val="18"/>
                <w:szCs w:val="18"/>
              </w:rPr>
              <w:t>CBD/COP/DEC/15/27</w:t>
            </w:r>
          </w:p>
          <w:p w14:paraId="55F5EEC3" w14:textId="77777777" w:rsidR="009673AD" w:rsidRPr="007A1378" w:rsidRDefault="009673AD" w:rsidP="00312D69">
            <w:pPr>
              <w:spacing w:before="60" w:after="60"/>
              <w:rPr>
                <w:rFonts w:eastAsiaTheme="minorEastAsia"/>
                <w:kern w:val="2"/>
                <w:sz w:val="18"/>
                <w:szCs w:val="18"/>
                <w:vertAlign w:val="superscript"/>
                <w:lang w:eastAsia="zh-CN"/>
                <w14:ligatures w14:val="standardContextual"/>
              </w:rPr>
            </w:pPr>
          </w:p>
        </w:tc>
      </w:tr>
      <w:tr w:rsidR="009673AD" w:rsidRPr="007A1378" w14:paraId="7F194DA2" w14:textId="77777777" w:rsidTr="008C2E1B">
        <w:tc>
          <w:tcPr>
            <w:tcW w:w="13893" w:type="dxa"/>
            <w:gridSpan w:val="6"/>
          </w:tcPr>
          <w:p w14:paraId="5A8A1A21" w14:textId="77777777" w:rsidR="009673AD" w:rsidRPr="007A1378" w:rsidRDefault="009673AD"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7A1378">
              <w:rPr>
                <w:rFonts w:asciiTheme="majorBidi" w:eastAsiaTheme="minorEastAsia" w:hAnsiTheme="majorBidi" w:cstheme="majorBidi"/>
                <w:b/>
                <w:color w:val="000000" w:themeColor="text1"/>
                <w:spacing w:val="6"/>
                <w:kern w:val="2"/>
                <w:sz w:val="22"/>
                <w:szCs w:val="22"/>
                <w:lang w:eastAsia="zh-CN"/>
                <w14:ligatures w14:val="standardContextual"/>
              </w:rPr>
              <w:lastRenderedPageBreak/>
              <w:t>Загрязнение</w:t>
            </w:r>
          </w:p>
        </w:tc>
      </w:tr>
      <w:tr w:rsidR="009673AD" w:rsidRPr="007A1378" w14:paraId="1A00C11C" w14:textId="77777777" w:rsidTr="00554273">
        <w:tc>
          <w:tcPr>
            <w:tcW w:w="2976" w:type="dxa"/>
          </w:tcPr>
          <w:p w14:paraId="08C44467" w14:textId="77777777" w:rsidR="009673AD" w:rsidRPr="007A1378" w:rsidRDefault="009673AD"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eastAsiaTheme="minorEastAsia" w:hAnsiTheme="majorBidi" w:cstheme="majorBidi"/>
                <w:color w:val="000000" w:themeColor="text1"/>
                <w:spacing w:val="6"/>
                <w:kern w:val="2"/>
                <w:sz w:val="22"/>
                <w:szCs w:val="22"/>
                <w:lang w:eastAsia="zh-CN"/>
                <w14:ligatures w14:val="standardContextual"/>
              </w:rPr>
              <w:lastRenderedPageBreak/>
              <w:t>Задача 7</w:t>
            </w:r>
          </w:p>
        </w:tc>
        <w:tc>
          <w:tcPr>
            <w:tcW w:w="3829" w:type="dxa"/>
            <w:gridSpan w:val="2"/>
          </w:tcPr>
          <w:p w14:paraId="6C80E354" w14:textId="77777777" w:rsidR="009673AD" w:rsidRPr="007A1378" w:rsidRDefault="009673AD" w:rsidP="00E81D7D">
            <w:pPr>
              <w:spacing w:before="40" w:after="40"/>
              <w:jc w:val="left"/>
              <w:rPr>
                <w:rFonts w:asciiTheme="majorBidi" w:eastAsiaTheme="minorEastAsia" w:hAnsiTheme="majorBidi" w:cstheme="majorBidi"/>
                <w:color w:val="000000" w:themeColor="text1"/>
                <w:sz w:val="22"/>
                <w:szCs w:val="22"/>
                <w:vertAlign w:val="superscript"/>
                <w:lang w:eastAsia="zh-CN"/>
              </w:rPr>
            </w:pPr>
            <w:r w:rsidRPr="007A1378">
              <w:rPr>
                <w:rFonts w:asciiTheme="majorBidi" w:eastAsiaTheme="minorEastAsia" w:hAnsiTheme="majorBidi" w:cstheme="majorBidi"/>
                <w:color w:val="000000" w:themeColor="text1"/>
                <w:sz w:val="22"/>
                <w:szCs w:val="22"/>
                <w:lang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Pr="007A1378">
              <w:rPr>
                <w:rFonts w:asciiTheme="majorBidi" w:eastAsiaTheme="minorEastAsia" w:hAnsiTheme="majorBidi" w:cstheme="majorBidi"/>
                <w:color w:val="000000" w:themeColor="text1"/>
                <w:sz w:val="22"/>
                <w:szCs w:val="22"/>
                <w:lang w:eastAsia="zh-CN"/>
              </w:rPr>
              <w:t>.</w:t>
            </w:r>
          </w:p>
          <w:p w14:paraId="279E0B66" w14:textId="77777777" w:rsidR="009673AD" w:rsidRPr="007A1378" w:rsidRDefault="009673AD" w:rsidP="1C88B5A4">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color w:val="000000" w:themeColor="text1"/>
                <w:sz w:val="22"/>
                <w:szCs w:val="22"/>
              </w:rPr>
              <w:t xml:space="preserve"> </w:t>
            </w:r>
            <w:r w:rsidRPr="007A1378">
              <w:rPr>
                <w:color w:val="000000" w:themeColor="text1"/>
                <w:sz w:val="18"/>
                <w:szCs w:val="18"/>
              </w:rPr>
              <w:t>Романелли, Кристина и другие, «Соединяя глобальные приоритеты: биоразнообразие и здоровье человека - доклад о текущем уровне знаний» (Женева, Всемирная организация здравоохранения и секретариат Конвенции о биологическом разнообразии, 2015 год).</w:t>
            </w:r>
          </w:p>
          <w:p w14:paraId="75280186" w14:textId="77777777" w:rsidR="009673AD" w:rsidRPr="007A1378" w:rsidRDefault="009673AD" w:rsidP="1C88B5A4">
            <w:pPr>
              <w:spacing w:after="160" w:line="257" w:lineRule="auto"/>
              <w:ind w:left="216" w:hanging="72"/>
              <w:jc w:val="left"/>
              <w:rPr>
                <w:color w:val="000000" w:themeColor="text1"/>
                <w:sz w:val="22"/>
                <w:szCs w:val="22"/>
              </w:rPr>
            </w:pPr>
            <w:r w:rsidRPr="007A1378">
              <w:rPr>
                <w:color w:val="000000" w:themeColor="text1"/>
                <w:sz w:val="22"/>
                <w:szCs w:val="22"/>
                <w:vertAlign w:val="superscript"/>
              </w:rPr>
              <w:t xml:space="preserve">2 </w:t>
            </w:r>
            <w:r w:rsidRPr="007A1378">
              <w:rPr>
                <w:sz w:val="18"/>
                <w:szCs w:val="18"/>
              </w:rPr>
              <w:t>Ландриган, Филипп и другие, «Комиссия Миндару-Монако по пластику и здоровью человека», Анналы глобального здравоохранения (</w:t>
            </w:r>
            <w:r w:rsidRPr="007A1378">
              <w:rPr>
                <w:i/>
                <w:iCs/>
                <w:sz w:val="18"/>
                <w:szCs w:val="18"/>
              </w:rPr>
              <w:t>Annals of Global Health)</w:t>
            </w:r>
            <w:r w:rsidRPr="007A1378">
              <w:rPr>
                <w:sz w:val="18"/>
                <w:szCs w:val="18"/>
              </w:rPr>
              <w:t>, 89(1): 23, (2023)</w:t>
            </w:r>
          </w:p>
          <w:p w14:paraId="1ACF57BC" w14:textId="77777777" w:rsidR="009673AD" w:rsidRPr="007A1378" w:rsidRDefault="009673AD" w:rsidP="1C88B5A4">
            <w:pPr>
              <w:spacing w:after="160" w:line="257" w:lineRule="auto"/>
              <w:ind w:left="216" w:hanging="72"/>
              <w:jc w:val="left"/>
              <w:rPr>
                <w:color w:val="000000" w:themeColor="text1"/>
                <w:sz w:val="22"/>
                <w:szCs w:val="22"/>
                <w:vertAlign w:val="superscript"/>
              </w:rPr>
            </w:pPr>
          </w:p>
          <w:p w14:paraId="1F658A0F" w14:textId="77777777" w:rsidR="009673AD" w:rsidRPr="007A1378" w:rsidRDefault="009673AD" w:rsidP="00BF21EE">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88" w:type="dxa"/>
            <w:gridSpan w:val="3"/>
          </w:tcPr>
          <w:p w14:paraId="156E3539" w14:textId="560F1C47" w:rsidR="009673AD" w:rsidRPr="007A1378" w:rsidRDefault="009673AD" w:rsidP="00FA09B3">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1 Alt. R Повышать осведомленность о рисках загрязнения и негативном воздействии загрязнения из любых источников на биоразнообразие и здоровье человека, о необходимости сокращения избытка питательных веществ, а также об угрозе пестицидов и крайне опасных химических веществ в целом, в том числе путем комплексной борьбы с вредителями исходя из научных методов и принятия мер по искоренению загрязнения пластмассами.</w:t>
            </w:r>
          </w:p>
          <w:p w14:paraId="3FFC8208" w14:textId="77777777" w:rsidR="009673AD" w:rsidRPr="007A1378" w:rsidRDefault="009673AD" w:rsidP="009A429E">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1. Повышать осведомленность о негативном воздействии [противомикробных препаратов,] тяжелых металлов, пластмасс (включая микропластики)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Pr="007A1378">
              <w:t>,</w:t>
            </w:r>
            <w:r w:rsidRPr="007A1378">
              <w:rPr>
                <w:rFonts w:asciiTheme="majorBidi" w:eastAsiaTheme="minorEastAsia" w:hAnsiTheme="majorBidi" w:cstheme="majorBidi"/>
                <w:color w:val="000000" w:themeColor="text1"/>
                <w:sz w:val="22"/>
                <w:szCs w:val="22"/>
                <w:lang w:eastAsia="zh-CN"/>
              </w:rPr>
              <w:t xml:space="preserve"> загрязнения воздуха и светового и шумового загрязнения на биоразнообразие и здоровье человека.</w:t>
            </w:r>
          </w:p>
          <w:p w14:paraId="55153AD5" w14:textId="3E9CAE30" w:rsidR="009673AD" w:rsidRPr="007A1378" w:rsidRDefault="009673AD" w:rsidP="009A429E">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3</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eastAsiaTheme="minorEastAsia" w:hAnsiTheme="majorBidi" w:cstheme="majorBidi"/>
                <w:color w:val="000000" w:themeColor="text1"/>
                <w:sz w:val="22"/>
                <w:szCs w:val="22"/>
                <w:lang w:eastAsia="zh-CN"/>
              </w:rPr>
              <w:t>в том числе в целях предотвращения ненадлежащего использования и утилизации [антибиотиков], фармацевтических препаратов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4</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eastAsiaTheme="minorEastAsia" w:hAnsiTheme="majorBidi" w:cstheme="majorBidi"/>
                <w:color w:val="000000" w:themeColor="text1"/>
                <w:sz w:val="22"/>
                <w:szCs w:val="22"/>
                <w:lang w:eastAsia="zh-CN"/>
              </w:rPr>
              <w:t>медицинских</w:t>
            </w:r>
            <w:r w:rsidRPr="007A1378">
              <w:t xml:space="preserve"> </w:t>
            </w:r>
            <w:r w:rsidRPr="007A1378">
              <w:rPr>
                <w:rFonts w:asciiTheme="majorBidi" w:eastAsiaTheme="minorEastAsia" w:hAnsiTheme="majorBidi" w:cstheme="majorBidi"/>
                <w:color w:val="000000" w:themeColor="text1"/>
                <w:sz w:val="22"/>
                <w:szCs w:val="22"/>
                <w:lang w:eastAsia="zh-CN"/>
              </w:rPr>
              <w:t>продуктов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Pr="007A1378">
              <w:rPr>
                <w:rFonts w:asciiTheme="majorBidi" w:eastAsiaTheme="minorEastAsia" w:hAnsiTheme="majorBidi" w:cstheme="majorBidi"/>
                <w:color w:val="000000" w:themeColor="text1"/>
                <w:sz w:val="22"/>
                <w:szCs w:val="22"/>
                <w:lang w:eastAsia="zh-CN"/>
              </w:rPr>
              <w:t>, тяжелых металлов и отходов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6</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2A7ED39F" w14:textId="11933CF2" w:rsidR="009673AD" w:rsidRPr="007A1378" w:rsidRDefault="009673AD" w:rsidP="009A429E">
            <w:pPr>
              <w:spacing w:before="60" w:after="60"/>
              <w:jc w:val="left"/>
              <w:rPr>
                <w:rFonts w:asciiTheme="majorBidi" w:hAnsiTheme="majorBidi" w:cstheme="majorBidi"/>
                <w:snapToGrid w:val="0"/>
                <w:color w:val="000000" w:themeColor="text1"/>
                <w:sz w:val="22"/>
                <w:szCs w:val="22"/>
              </w:rPr>
            </w:pPr>
            <w:r w:rsidRPr="007A1378">
              <w:rPr>
                <w:rFonts w:asciiTheme="majorBidi" w:eastAsiaTheme="minorEastAsia" w:hAnsiTheme="majorBidi" w:cstheme="majorBidi"/>
                <w:color w:val="000000" w:themeColor="text1"/>
                <w:sz w:val="22"/>
                <w:szCs w:val="22"/>
                <w:lang w:eastAsia="zh-CN"/>
              </w:rPr>
              <w:t xml:space="preserve">3. Свести к минимуму загрязнение, создаваемое городскими системами утилизации отходов и отвода сточных вод, </w:t>
            </w:r>
            <w:r w:rsidR="0007329A" w:rsidRPr="007A1378">
              <w:rPr>
                <w:rFonts w:asciiTheme="majorBidi" w:eastAsiaTheme="minorEastAsia" w:hAnsiTheme="majorBidi" w:cstheme="majorBidi"/>
                <w:color w:val="000000" w:themeColor="text1"/>
                <w:sz w:val="22"/>
                <w:szCs w:val="22"/>
                <w:lang w:eastAsia="zh-CN"/>
              </w:rPr>
              <w:t xml:space="preserve">и </w:t>
            </w:r>
            <w:r w:rsidRPr="007A1378">
              <w:rPr>
                <w:rFonts w:asciiTheme="majorBidi" w:eastAsiaTheme="minorEastAsia" w:hAnsiTheme="majorBidi" w:cstheme="majorBidi"/>
                <w:color w:val="000000" w:themeColor="text1"/>
                <w:sz w:val="22"/>
                <w:szCs w:val="22"/>
                <w:lang w:eastAsia="zh-CN"/>
              </w:rPr>
              <w:t>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7A1378">
              <w:t xml:space="preserve"> </w:t>
            </w:r>
            <w:r w:rsidRPr="007A1378">
              <w:rPr>
                <w:rFonts w:asciiTheme="majorBidi" w:eastAsiaTheme="minorEastAsia" w:hAnsiTheme="majorBidi" w:cstheme="majorBidi"/>
                <w:color w:val="000000" w:themeColor="text1"/>
                <w:sz w:val="22"/>
                <w:szCs w:val="22"/>
                <w:lang w:eastAsia="zh-CN"/>
              </w:rPr>
              <w:t>сточных вод в национальные стратегии и планы действий по сохранению биоразнообразия.</w:t>
            </w:r>
          </w:p>
          <w:p w14:paraId="5E895739"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4. Продвигать стратегии по уменьшению вредного для здоровья человека и других организмов уровня светового и шумового загрязнения</w:t>
            </w:r>
            <w:r w:rsidRPr="007A1378">
              <w:rPr>
                <w:rFonts w:asciiTheme="majorBidi" w:hAnsiTheme="majorBidi" w:cstheme="majorBidi"/>
                <w:snapToGrid w:val="0"/>
                <w:color w:val="000000" w:themeColor="text1"/>
                <w:sz w:val="22"/>
                <w:szCs w:val="22"/>
                <w:vertAlign w:val="superscript"/>
              </w:rPr>
              <w:t>4</w:t>
            </w:r>
            <w:r w:rsidRPr="007A1378">
              <w:rPr>
                <w:rFonts w:asciiTheme="majorBidi" w:hAnsiTheme="majorBidi" w:cstheme="majorBidi"/>
                <w:snapToGrid w:val="0"/>
                <w:color w:val="000000" w:themeColor="text1"/>
                <w:vertAlign w:val="superscript"/>
              </w:rPr>
              <w:t>,</w:t>
            </w:r>
            <w:r w:rsidRPr="007A1378">
              <w:rPr>
                <w:rFonts w:asciiTheme="majorBidi" w:hAnsiTheme="majorBidi" w:cstheme="majorBidi"/>
                <w:snapToGrid w:val="0"/>
                <w:color w:val="000000" w:themeColor="text1"/>
                <w:sz w:val="22"/>
                <w:szCs w:val="22"/>
                <w:vertAlign w:val="superscript"/>
              </w:rPr>
              <w:t>7</w:t>
            </w:r>
            <w:r w:rsidRPr="007A1378">
              <w:rPr>
                <w:rFonts w:asciiTheme="majorBidi" w:hAnsiTheme="majorBidi" w:cstheme="majorBidi"/>
                <w:color w:val="000000" w:themeColor="text1"/>
                <w:sz w:val="22"/>
                <w:szCs w:val="22"/>
              </w:rPr>
              <w:t>, особенно в городских районах.</w:t>
            </w:r>
          </w:p>
          <w:p w14:paraId="55E40517" w14:textId="5895B77A" w:rsidR="009673AD" w:rsidRPr="007A1378" w:rsidRDefault="009673AD"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color w:val="000000" w:themeColor="text1"/>
                <w:sz w:val="22"/>
                <w:szCs w:val="22"/>
              </w:rPr>
              <w:t>5. Использовать национальные системы биомониторинга воздействия загрязнителей на человека</w:t>
            </w:r>
            <w:r w:rsidRPr="007A1378">
              <w:rPr>
                <w:rFonts w:asciiTheme="majorBidi" w:hAnsiTheme="majorBidi" w:cstheme="majorBidi"/>
                <w:i/>
                <w:iCs/>
                <w:color w:val="000000" w:themeColor="text1"/>
                <w:sz w:val="22"/>
                <w:szCs w:val="22"/>
                <w:vertAlign w:val="superscript"/>
              </w:rPr>
              <w:t>d</w:t>
            </w:r>
            <w:r w:rsidRPr="007A1378">
              <w:rPr>
                <w:rFonts w:asciiTheme="majorBidi" w:hAnsiTheme="majorBidi" w:cstheme="majorBidi"/>
                <w:color w:val="000000" w:themeColor="text1"/>
                <w:sz w:val="22"/>
                <w:szCs w:val="22"/>
              </w:rPr>
              <w:t xml:space="preserve"> в целях, помимо прочего, мобилизации </w:t>
            </w:r>
            <w:r w:rsidRPr="007A1378">
              <w:rPr>
                <w:rFonts w:asciiTheme="majorBidi" w:hAnsiTheme="majorBidi" w:cstheme="majorBidi"/>
                <w:color w:val="000000" w:themeColor="text1"/>
                <w:sz w:val="22"/>
                <w:szCs w:val="22"/>
              </w:rPr>
              <w:lastRenderedPageBreak/>
              <w:t>ресурсов для производства или совершенствования данных для разработки новых стратегий укрепления мер по борьбе с загрязнением</w:t>
            </w:r>
            <w:r w:rsidRPr="007A1378">
              <w:rPr>
                <w:rFonts w:asciiTheme="majorBidi" w:hAnsiTheme="majorBidi" w:cstheme="majorBidi"/>
                <w:snapToGrid w:val="0"/>
                <w:color w:val="000000" w:themeColor="text1"/>
                <w:sz w:val="22"/>
                <w:szCs w:val="22"/>
                <w:vertAlign w:val="superscript"/>
              </w:rPr>
              <w:t>1</w:t>
            </w:r>
            <w:r w:rsidRPr="007A1378">
              <w:rPr>
                <w:rFonts w:asciiTheme="majorBidi" w:hAnsiTheme="majorBidi" w:cstheme="majorBidi"/>
                <w:snapToGrid w:val="0"/>
                <w:color w:val="000000" w:themeColor="text1"/>
                <w:sz w:val="22"/>
                <w:szCs w:val="22"/>
              </w:rPr>
              <w:t>.</w:t>
            </w:r>
          </w:p>
          <w:p w14:paraId="27A425F7" w14:textId="695F4116" w:rsidR="009673AD" w:rsidRPr="007A1378" w:rsidRDefault="009673AD" w:rsidP="00E81D7D">
            <w:pPr>
              <w:spacing w:before="60" w:after="12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5.bis Развивать применение данных мониторинга 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p w14:paraId="5F5129B4" w14:textId="77777777" w:rsidR="009673AD" w:rsidRPr="007A1378" w:rsidRDefault="009673AD" w:rsidP="00E81D7D">
            <w:pPr>
              <w:spacing w:after="120" w:line="257" w:lineRule="auto"/>
              <w:ind w:left="216" w:hanging="72"/>
              <w:jc w:val="left"/>
              <w:rPr>
                <w:rFonts w:asciiTheme="majorBidi" w:hAnsiTheme="majorBidi" w:cstheme="majorBidi"/>
                <w:color w:val="000000" w:themeColor="text1"/>
                <w:sz w:val="18"/>
                <w:szCs w:val="18"/>
              </w:rPr>
            </w:pPr>
            <w:r w:rsidRPr="007A1378">
              <w:rPr>
                <w:rFonts w:asciiTheme="majorBidi" w:hAnsiTheme="majorBidi" w:cstheme="majorBidi"/>
                <w:color w:val="000000" w:themeColor="text1"/>
                <w:sz w:val="18"/>
                <w:szCs w:val="18"/>
                <w:vertAlign w:val="superscript"/>
              </w:rPr>
              <w:t>1</w:t>
            </w:r>
            <w:r w:rsidRPr="007A1378">
              <w:rPr>
                <w:sz w:val="18"/>
                <w:szCs w:val="18"/>
              </w:rPr>
              <w:t xml:space="preserve"> Резолюция Всемирной ассамблеи здравоохранения 76.17.</w:t>
            </w:r>
          </w:p>
          <w:p w14:paraId="47B9C857"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2</w:t>
            </w:r>
            <w:r w:rsidRPr="007A1378">
              <w:rPr>
                <w:sz w:val="18"/>
                <w:szCs w:val="18"/>
              </w:rPr>
              <w:t xml:space="preserve"> Ландриган, Филипп и другие, «Комиссия Миндару-Монако по пластику и здоровью человека», Анналы глобального здравоохранения (</w:t>
            </w:r>
            <w:r w:rsidRPr="007A1378">
              <w:rPr>
                <w:i/>
                <w:iCs/>
                <w:sz w:val="18"/>
                <w:szCs w:val="18"/>
              </w:rPr>
              <w:t>Annals of Global Health)</w:t>
            </w:r>
            <w:r w:rsidRPr="007A1378">
              <w:rPr>
                <w:sz w:val="18"/>
                <w:szCs w:val="18"/>
              </w:rPr>
              <w:t>, 89(1): 23, (2023).</w:t>
            </w:r>
          </w:p>
          <w:p w14:paraId="3D47854D"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3</w:t>
            </w:r>
            <w:r w:rsidRPr="007A1378">
              <w:rPr>
                <w:sz w:val="18"/>
                <w:szCs w:val="18"/>
              </w:rPr>
              <w:t xml:space="preserve"> Всемирная организация здравоохранения, Продовольственная и сельскохозяйственная организация Объединенных Наций, Всемирная организация охраны здоровья животных и Программа Организации Объединенных Наций по окружающей среде, «Совместный план действий «Единое здоровье» (2022-2026 гг.): совместная работа во имя здоровья людей, животных, растений и окружающей среды» (Рим, 2022 год).</w:t>
            </w:r>
          </w:p>
          <w:p w14:paraId="7BD1B0B0"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4</w:t>
            </w:r>
            <w:r w:rsidRPr="007A1378">
              <w:rPr>
                <w:sz w:val="18"/>
                <w:szCs w:val="18"/>
              </w:rPr>
              <w:t xml:space="preserve"> Всемирная организация здравоохранения, «Сборник руководящих принципов ООН и другие руководящие указания организаций системы ООН по вопросам здравоохранения и окружающей среды» (Женева, Всемирная организация здравоохранения, 2021 год).</w:t>
            </w:r>
          </w:p>
          <w:p w14:paraId="36744859"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 xml:space="preserve">5 </w:t>
            </w:r>
            <w:r w:rsidRPr="007A1378">
              <w:rPr>
                <w:sz w:val="18"/>
                <w:szCs w:val="18"/>
              </w:rPr>
              <w:t>Резолюция Всемирной ассамблеи здравоохранения 76.17.</w:t>
            </w:r>
          </w:p>
          <w:p w14:paraId="26085447" w14:textId="77777777" w:rsidR="009673AD" w:rsidRPr="007A1378" w:rsidRDefault="009673AD" w:rsidP="00E82382">
            <w:pPr>
              <w:spacing w:after="120" w:line="257" w:lineRule="auto"/>
              <w:ind w:left="216" w:hanging="72"/>
              <w:jc w:val="left"/>
              <w:rPr>
                <w:sz w:val="18"/>
                <w:szCs w:val="18"/>
              </w:rPr>
            </w:pPr>
            <w:r w:rsidRPr="007A1378">
              <w:rPr>
                <w:sz w:val="18"/>
                <w:szCs w:val="18"/>
                <w:vertAlign w:val="superscript"/>
              </w:rPr>
              <w:t>6</w:t>
            </w:r>
            <w:r w:rsidRPr="007A1378">
              <w:rPr>
                <w:sz w:val="18"/>
                <w:szCs w:val="18"/>
              </w:rPr>
              <w:t xml:space="preserve"> Программа Организации Объединенных Наций по окружающей среде, «Готовимся бороться с супержуками: Усиление природоохранных действий в рамках плана действий «Единое здоровье» в ответ на резистентность к противомикробным препаратам» (Женева», Программа ООН по окружающей среде, 2023).</w:t>
            </w:r>
          </w:p>
          <w:p w14:paraId="2895E862"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7</w:t>
            </w:r>
            <w:r w:rsidRPr="007A1378">
              <w:rPr>
                <w:color w:val="000000" w:themeColor="text1"/>
                <w:sz w:val="18"/>
                <w:szCs w:val="18"/>
              </w:rPr>
              <w:t xml:space="preserve"> Всемирная организация здравоохранения, Седьмая конференция на уровне министров по вопросам окружающей среды и здравоохранения, «Будапештская декларация: Ускорение действий в интересах более здоровых людей, процветающей планеты, устойчивого будущего».</w:t>
            </w:r>
          </w:p>
        </w:tc>
      </w:tr>
      <w:tr w:rsidR="009673AD" w:rsidRPr="007A1378" w14:paraId="6B723F6E" w14:textId="77777777" w:rsidTr="008C2E1B">
        <w:tc>
          <w:tcPr>
            <w:tcW w:w="13893" w:type="dxa"/>
            <w:gridSpan w:val="6"/>
          </w:tcPr>
          <w:p w14:paraId="29FD09EB" w14:textId="77777777" w:rsidR="009673AD" w:rsidRPr="007A1378" w:rsidRDefault="009673AD"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7A1378">
              <w:rPr>
                <w:rFonts w:asciiTheme="majorBidi" w:eastAsiaTheme="minorEastAsia" w:hAnsiTheme="majorBidi" w:cstheme="majorBidi"/>
                <w:b/>
                <w:color w:val="000000" w:themeColor="text1"/>
                <w:spacing w:val="6"/>
                <w:kern w:val="2"/>
                <w:sz w:val="22"/>
                <w:szCs w:val="22"/>
                <w:lang w:eastAsia="zh-CN"/>
                <w14:ligatures w14:val="standardContextual"/>
              </w:rPr>
              <w:lastRenderedPageBreak/>
              <w:t xml:space="preserve">Изменение климата </w:t>
            </w:r>
          </w:p>
        </w:tc>
      </w:tr>
      <w:tr w:rsidR="009673AD" w:rsidRPr="007A1378" w14:paraId="25552769" w14:textId="77777777" w:rsidTr="00554273">
        <w:tc>
          <w:tcPr>
            <w:tcW w:w="2976" w:type="dxa"/>
          </w:tcPr>
          <w:p w14:paraId="18F84E9B" w14:textId="77777777" w:rsidR="009673AD" w:rsidRPr="007A1378" w:rsidRDefault="009673AD"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lastRenderedPageBreak/>
              <w:t>Задача 8</w:t>
            </w:r>
          </w:p>
        </w:tc>
        <w:tc>
          <w:tcPr>
            <w:tcW w:w="3829" w:type="dxa"/>
            <w:gridSpan w:val="2"/>
          </w:tcPr>
          <w:p w14:paraId="08EC5CAA" w14:textId="53414716" w:rsidR="009673AD" w:rsidRPr="007A1378" w:rsidRDefault="009673AD"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Изменение климата, усугубляемое утратой биоразнообразия, является фактором утраты биоразнообразия и ухудшения состояния здоровья</w:t>
            </w:r>
            <w:r w:rsidRPr="007A1378">
              <w:rPr>
                <w:rFonts w:asciiTheme="majorBidi" w:eastAsiaTheme="minorEastAsia" w:hAnsiTheme="majorBidi" w:cstheme="majorBidi"/>
                <w:color w:val="000000" w:themeColor="text1"/>
                <w:kern w:val="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7A1378">
              <w:t xml:space="preserve"> </w:t>
            </w:r>
            <w:r w:rsidRPr="007A1378">
              <w:rPr>
                <w:rFonts w:asciiTheme="majorBidi" w:hAnsiTheme="majorBidi" w:cstheme="majorBidi"/>
                <w:color w:val="000000" w:themeColor="text1"/>
                <w:sz w:val="22"/>
                <w:szCs w:val="22"/>
              </w:rPr>
              <w:t>людей, животных, растения и экосистемы</w:t>
            </w:r>
            <w:r w:rsidRPr="007A1378">
              <w:rPr>
                <w:rFonts w:asciiTheme="majorBidi" w:eastAsiaTheme="minorEastAsia" w:hAnsiTheme="majorBidi" w:cstheme="majorBidi"/>
                <w:color w:val="000000" w:themeColor="text1"/>
                <w:kern w:val="2"/>
                <w:vertAlign w:val="superscript"/>
                <w:lang w:eastAsia="zh-CN"/>
                <w14:ligatures w14:val="standardContextual"/>
              </w:rPr>
              <w:t>1,2</w:t>
            </w:r>
            <w:r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t xml:space="preserve"> </w:t>
            </w:r>
            <w:r w:rsidRPr="007A1378">
              <w:rPr>
                <w:rFonts w:asciiTheme="majorBidi" w:hAnsiTheme="majorBidi" w:cstheme="majorBidi"/>
                <w:color w:val="000000" w:themeColor="text1"/>
                <w:sz w:val="22"/>
                <w:szCs w:val="22"/>
              </w:rPr>
              <w:t>Решения, основанные на природных факторах</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e</w:t>
            </w:r>
            <w:r w:rsidRPr="007A1378">
              <w:t xml:space="preserve">, </w:t>
            </w:r>
            <w:r w:rsidRPr="007A1378">
              <w:rPr>
                <w:rFonts w:asciiTheme="majorBidi" w:hAnsiTheme="majorBidi" w:cstheme="majorBidi"/>
                <w:color w:val="000000" w:themeColor="text1"/>
                <w:sz w:val="22"/>
                <w:szCs w:val="22"/>
              </w:rPr>
              <w:t>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экосистемные подходы могут способствовать смягчению последствий изменения климата и адаптации к нему.</w:t>
            </w:r>
          </w:p>
          <w:p w14:paraId="6EAB9CC1" w14:textId="77777777" w:rsidR="009673AD" w:rsidRPr="007A1378" w:rsidRDefault="009673AD"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p w14:paraId="48A97E64" w14:textId="77777777" w:rsidR="009673AD" w:rsidRPr="007A1378" w:rsidRDefault="009673AD" w:rsidP="00715156">
            <w:pPr>
              <w:spacing w:after="160" w:line="257" w:lineRule="auto"/>
              <w:ind w:left="216" w:hanging="72"/>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color w:val="000000" w:themeColor="text1"/>
                <w:sz w:val="18"/>
                <w:szCs w:val="18"/>
              </w:rPr>
              <w:t xml:space="preserve">1. </w:t>
            </w:r>
            <w:r w:rsidRPr="007A1378">
              <w:rPr>
                <w:sz w:val="18"/>
                <w:szCs w:val="18"/>
              </w:rPr>
              <w:t>Межправительственная научно-политическая платформа по биоразнообразию и экосистемным услугам</w:t>
            </w:r>
            <w:r w:rsidRPr="007A1378">
              <w:rPr>
                <w:i/>
                <w:iCs/>
                <w:sz w:val="18"/>
                <w:szCs w:val="18"/>
              </w:rPr>
              <w:t>, «</w:t>
            </w:r>
            <w:r w:rsidRPr="007A1378">
              <w:rPr>
                <w:sz w:val="18"/>
                <w:szCs w:val="18"/>
              </w:rPr>
              <w:t>Глобальный доклад об оценке биоразнообразия и экосистемных услуг, Резюме для директивных органов».</w:t>
            </w:r>
          </w:p>
        </w:tc>
        <w:tc>
          <w:tcPr>
            <w:tcW w:w="7088" w:type="dxa"/>
            <w:gridSpan w:val="3"/>
          </w:tcPr>
          <w:p w14:paraId="296299EC" w14:textId="7BD769C1" w:rsidR="009673AD" w:rsidRPr="007A1378" w:rsidRDefault="009673AD" w:rsidP="00D06082">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lastRenderedPageBreak/>
              <w:t>1. Включить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w:t>
            </w:r>
            <w:r w:rsidR="00A90BCA" w:rsidRPr="007A1378">
              <w:rPr>
                <w:rFonts w:asciiTheme="majorBidi" w:hAnsiTheme="majorBidi" w:cstheme="majorBidi"/>
                <w:color w:val="000000" w:themeColor="text1"/>
                <w:sz w:val="22"/>
                <w:szCs w:val="22"/>
              </w:rPr>
              <w:t xml:space="preserve"> и приоритетами</w:t>
            </w:r>
            <w:r w:rsidRPr="007A1378">
              <w:rPr>
                <w:rFonts w:asciiTheme="majorBidi" w:hAnsiTheme="majorBidi" w:cstheme="majorBidi"/>
                <w:color w:val="000000" w:themeColor="text1"/>
                <w:sz w:val="22"/>
                <w:szCs w:val="22"/>
              </w:rPr>
              <w:t>.</w:t>
            </w:r>
          </w:p>
          <w:p w14:paraId="46B7B32C"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106180EB"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 xml:space="preserve"> f</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природно-климатической и эпидемиологической информации в соответствующих пространственных и временных масштабах для поддержки принятия решений на местном уровне</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079B7A5C"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болезней и болезней, передаваемых через воду, и психического здоровья.</w:t>
            </w:r>
          </w:p>
          <w:p w14:paraId="72B1DDBB" w14:textId="663BA1E0" w:rsidR="009673AD" w:rsidRPr="007A1378" w:rsidRDefault="009673AD" w:rsidP="03408DCA">
            <w:pPr>
              <w:spacing w:before="40" w:after="40"/>
              <w:ind w:right="-2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5. Повышать осведомленность о потенциальных сопутствующих выгодах решений, основанных на природных факторах, 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экосистемных подходов для здоровья человека и рассмотреть возможность интеграции этих сопутствующих выгод.</w:t>
            </w:r>
          </w:p>
          <w:p w14:paraId="2C94459F" w14:textId="77777777" w:rsidR="009673AD" w:rsidRPr="007A1378" w:rsidRDefault="009673AD" w:rsidP="03408DCA">
            <w:pPr>
              <w:spacing w:before="40" w:after="40"/>
              <w:ind w:right="-20"/>
              <w:jc w:val="left"/>
              <w:rPr>
                <w:rFonts w:asciiTheme="majorBidi" w:hAnsiTheme="majorBidi" w:cstheme="majorBidi"/>
                <w:sz w:val="22"/>
                <w:szCs w:val="22"/>
                <w:lang w:eastAsia="zh-CN"/>
              </w:rPr>
            </w:pPr>
            <w:r w:rsidRPr="007A1378">
              <w:rPr>
                <w:rFonts w:asciiTheme="majorBidi" w:hAnsiTheme="majorBidi" w:cstheme="majorBidi"/>
                <w:sz w:val="22"/>
                <w:szCs w:val="22"/>
                <w:lang w:eastAsia="zh-CN"/>
              </w:rPr>
              <w:t>[</w:t>
            </w:r>
            <w:r w:rsidRPr="007A1378">
              <w:rPr>
                <w:rFonts w:asciiTheme="majorBidi" w:hAnsiTheme="majorBidi" w:cstheme="majorBidi"/>
                <w:lang w:eastAsia="zh-CN"/>
              </w:rPr>
              <w:t>5</w:t>
            </w:r>
            <w:r w:rsidRPr="007A1378">
              <w:rPr>
                <w:rFonts w:asciiTheme="majorBidi" w:hAnsiTheme="majorBidi" w:cstheme="majorBidi"/>
                <w:lang w:val="en-US" w:eastAsia="zh-CN"/>
              </w:rPr>
              <w:t>bis</w:t>
            </w:r>
            <w:r w:rsidRPr="007A1378">
              <w:rPr>
                <w:rFonts w:asciiTheme="majorBidi" w:hAnsiTheme="majorBidi" w:cstheme="majorBidi"/>
                <w:sz w:val="22"/>
                <w:szCs w:val="22"/>
                <w:lang w:eastAsia="zh-CN"/>
              </w:rPr>
              <w:t xml:space="preserve"> Рассмотреть вопрос о разработке показателей взаимосвязи климата, биоразнообразия и здоровья]</w:t>
            </w:r>
            <w:r w:rsidRPr="007A1378">
              <w:rPr>
                <w:rFonts w:asciiTheme="majorBidi" w:hAnsiTheme="majorBidi" w:cstheme="majorBidi"/>
                <w:lang w:eastAsia="zh-CN"/>
              </w:rPr>
              <w:t xml:space="preserve"> </w:t>
            </w:r>
          </w:p>
          <w:p w14:paraId="4F3FB3CF" w14:textId="77777777" w:rsidR="009673AD" w:rsidRPr="007A1378" w:rsidRDefault="009673AD" w:rsidP="03408DCA">
            <w:pPr>
              <w:spacing w:before="40" w:after="40"/>
              <w:ind w:right="-20"/>
              <w:jc w:val="left"/>
              <w:rPr>
                <w:rFonts w:asciiTheme="majorBidi" w:hAnsiTheme="majorBidi" w:cstheme="majorBidi"/>
                <w:sz w:val="22"/>
                <w:szCs w:val="22"/>
                <w:u w:val="single"/>
                <w:lang w:eastAsia="zh-CN"/>
              </w:rPr>
            </w:pPr>
          </w:p>
          <w:p w14:paraId="59E1FE3D" w14:textId="77777777" w:rsidR="009673AD" w:rsidRPr="007A1378" w:rsidRDefault="009673AD" w:rsidP="00E81D7D">
            <w:pPr>
              <w:spacing w:after="120" w:line="257" w:lineRule="auto"/>
              <w:ind w:left="216" w:hanging="72"/>
              <w:jc w:val="left"/>
              <w:rPr>
                <w:rFonts w:asciiTheme="majorBidi" w:hAnsiTheme="majorBidi" w:cstheme="majorBidi"/>
                <w:sz w:val="18"/>
                <w:szCs w:val="18"/>
                <w:u w:val="single"/>
                <w:lang w:eastAsia="zh-CN"/>
              </w:rPr>
            </w:pPr>
            <w:r w:rsidRPr="007A1378">
              <w:rPr>
                <w:rFonts w:asciiTheme="majorBidi" w:hAnsiTheme="majorBidi" w:cstheme="majorBidi"/>
                <w:sz w:val="18"/>
                <w:szCs w:val="18"/>
                <w:vertAlign w:val="superscript"/>
                <w:lang w:eastAsia="zh-CN"/>
              </w:rPr>
              <w:t>1</w:t>
            </w:r>
            <w:r w:rsidRPr="007A1378">
              <w:rPr>
                <w:sz w:val="18"/>
                <w:szCs w:val="18"/>
              </w:rPr>
              <w:t xml:space="preserve"> Всемирная организация здравоохранения, «Краткий обзор политики ВОЗ: Убытки и ущерб» (Женева, Всемирная организация здравоохранения, 2022 год).</w:t>
            </w:r>
          </w:p>
          <w:p w14:paraId="4DE35588" w14:textId="77777777" w:rsidR="009673AD" w:rsidRPr="007A1378" w:rsidRDefault="009673AD" w:rsidP="00E81D7D">
            <w:pPr>
              <w:spacing w:after="120" w:line="257" w:lineRule="auto"/>
              <w:ind w:left="216" w:hanging="72"/>
              <w:jc w:val="left"/>
              <w:rPr>
                <w:rFonts w:asciiTheme="majorBidi" w:hAnsiTheme="majorBidi" w:cstheme="majorBidi"/>
                <w:sz w:val="22"/>
                <w:szCs w:val="22"/>
                <w:u w:val="single"/>
                <w:lang w:val="en-US" w:eastAsia="zh-CN"/>
              </w:rPr>
            </w:pPr>
            <w:r w:rsidRPr="007A1378">
              <w:rPr>
                <w:rFonts w:asciiTheme="majorBidi" w:hAnsiTheme="majorBidi" w:cstheme="majorBidi"/>
                <w:sz w:val="18"/>
                <w:szCs w:val="18"/>
                <w:vertAlign w:val="superscript"/>
                <w:lang w:val="en-US" w:eastAsia="zh-CN"/>
              </w:rPr>
              <w:t>2</w:t>
            </w:r>
            <w:r w:rsidRPr="007A1378">
              <w:rPr>
                <w:sz w:val="18"/>
                <w:szCs w:val="18"/>
                <w:lang w:val="en-US"/>
              </w:rPr>
              <w:t xml:space="preserve"> </w:t>
            </w:r>
            <w:r w:rsidRPr="007A1378">
              <w:rPr>
                <w:i/>
                <w:iCs/>
                <w:sz w:val="18"/>
                <w:szCs w:val="18"/>
                <w:lang w:val="en-US"/>
              </w:rPr>
              <w:t>CBD/SBSTTA/24/9</w:t>
            </w:r>
          </w:p>
        </w:tc>
      </w:tr>
      <w:tr w:rsidR="009673AD" w:rsidRPr="007A1378" w14:paraId="787EDF0B" w14:textId="77777777" w:rsidTr="008C2E1B">
        <w:tc>
          <w:tcPr>
            <w:tcW w:w="13893" w:type="dxa"/>
            <w:gridSpan w:val="6"/>
          </w:tcPr>
          <w:p w14:paraId="4ED5BB4A" w14:textId="77777777" w:rsidR="009673AD" w:rsidRPr="007A1378" w:rsidRDefault="009673AD"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t>Сельское хозяйство, аквакультура, рыболовные и лесные угодья</w:t>
            </w:r>
          </w:p>
        </w:tc>
      </w:tr>
      <w:tr w:rsidR="009673AD" w:rsidRPr="007A1378" w14:paraId="1B757434" w14:textId="77777777" w:rsidTr="00554273">
        <w:tc>
          <w:tcPr>
            <w:tcW w:w="2976" w:type="dxa"/>
          </w:tcPr>
          <w:p w14:paraId="363FAF0B" w14:textId="77777777" w:rsidR="009673AD" w:rsidRPr="007A1378" w:rsidRDefault="009673AD" w:rsidP="00391A2E">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 xml:space="preserve">Задача 10 </w:t>
            </w:r>
          </w:p>
          <w:p w14:paraId="442B1130" w14:textId="77777777" w:rsidR="009673AD" w:rsidRPr="007A1378" w:rsidRDefault="009673AD"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9" w:type="dxa"/>
            <w:gridSpan w:val="2"/>
          </w:tcPr>
          <w:p w14:paraId="433F3042" w14:textId="77777777" w:rsidR="009673AD" w:rsidRPr="007A1378" w:rsidRDefault="009673AD" w:rsidP="03408DCA">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7A1378">
              <w:t xml:space="preserve"> </w:t>
            </w:r>
            <w:r w:rsidRPr="007A1378">
              <w:rPr>
                <w:rFonts w:asciiTheme="majorBidi" w:hAnsiTheme="majorBidi" w:cstheme="majorBidi"/>
                <w:color w:val="000000" w:themeColor="text1"/>
                <w:sz w:val="22"/>
                <w:szCs w:val="22"/>
              </w:rPr>
              <w:t>рациона</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 xml:space="preserve">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w:t>
            </w:r>
            <w:r w:rsidRPr="007A1378">
              <w:rPr>
                <w:rFonts w:asciiTheme="majorBidi" w:hAnsiTheme="majorBidi" w:cstheme="majorBidi"/>
                <w:color w:val="000000" w:themeColor="text1"/>
                <w:sz w:val="22"/>
                <w:szCs w:val="22"/>
              </w:rPr>
              <w:lastRenderedPageBreak/>
              <w:t>разведение приспособленных разновидностей культур и агроэкологические подходы могут уменьшить необходимость в питательных веществах, пестицидах, в том числе вредных для людей и опылителей.</w:t>
            </w:r>
          </w:p>
          <w:p w14:paraId="6A2B3B4D" w14:textId="77777777" w:rsidR="009673AD" w:rsidRPr="007A1378" w:rsidRDefault="009673AD" w:rsidP="03408DCA">
            <w:pPr>
              <w:spacing w:before="40" w:after="40"/>
              <w:jc w:val="left"/>
              <w:rPr>
                <w:rFonts w:asciiTheme="majorBidi" w:eastAsiaTheme="minorEastAsia" w:hAnsiTheme="majorBidi" w:cstheme="majorBidi"/>
                <w:color w:val="000000" w:themeColor="text1"/>
                <w:sz w:val="22"/>
                <w:szCs w:val="22"/>
                <w:lang w:eastAsia="zh-CN"/>
              </w:rPr>
            </w:pPr>
          </w:p>
          <w:p w14:paraId="178EE552" w14:textId="77777777" w:rsidR="009673AD" w:rsidRPr="007A1378" w:rsidRDefault="009673AD" w:rsidP="03408DCA">
            <w:pPr>
              <w:spacing w:after="160" w:line="257" w:lineRule="auto"/>
              <w:ind w:left="144"/>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sz w:val="22"/>
                <w:szCs w:val="22"/>
              </w:rPr>
              <w:t xml:space="preserve"> </w:t>
            </w:r>
            <w:r w:rsidRPr="007A1378">
              <w:rPr>
                <w:sz w:val="18"/>
                <w:szCs w:val="18"/>
              </w:rPr>
              <w:t>Всемирная организация здравоохранения, «Руководство по учету биоразнообразия в интересах питания и здоровья» (Женева, Всемирная организация здравоохранения, 2020 год).</w:t>
            </w:r>
          </w:p>
          <w:p w14:paraId="6000474A" w14:textId="77777777" w:rsidR="009673AD" w:rsidRPr="007A1378" w:rsidRDefault="009673AD" w:rsidP="007A4F48">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88" w:type="dxa"/>
            <w:gridSpan w:val="3"/>
          </w:tcPr>
          <w:p w14:paraId="05BBCD2F"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lastRenderedPageBreak/>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средств к существованию и устойчивости продовольственных</w:t>
            </w:r>
            <w:r w:rsidRPr="007A1378">
              <w:t xml:space="preserve"> </w:t>
            </w:r>
            <w:r w:rsidRPr="007A1378">
              <w:rPr>
                <w:rFonts w:asciiTheme="majorBidi" w:hAnsiTheme="majorBidi" w:cstheme="majorBidi"/>
                <w:color w:val="000000" w:themeColor="text1"/>
                <w:sz w:val="22"/>
                <w:szCs w:val="22"/>
              </w:rPr>
              <w:t>систем</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1,2,3,4</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10BB3BC0"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2. Уменьшать негативные последствия для биоразнообразия и здоровья сельского хозяйства, аквакультуры, рыболовства и</w:t>
            </w:r>
            <w:r w:rsidRPr="007A1378">
              <w:t xml:space="preserve"> </w:t>
            </w:r>
            <w:r w:rsidRPr="007A1378">
              <w:rPr>
                <w:rFonts w:asciiTheme="majorBidi" w:hAnsiTheme="majorBidi" w:cstheme="majorBidi"/>
                <w:color w:val="000000" w:themeColor="text1"/>
                <w:sz w:val="22"/>
                <w:szCs w:val="22"/>
              </w:rPr>
              <w:t>лесоводства путем, в частности, применения устойчивых методов, таких как устойчивая интенсификация, агробиоразнообразие,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других химикатах и сокращения масштабов их применения, а также других методов устойчивого хозяйствования.</w:t>
            </w:r>
          </w:p>
          <w:p w14:paraId="79EFE6A6"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eastAsiaTheme="minorEastAsia" w:hAnsiTheme="majorBidi" w:cstheme="majorBidi"/>
                <w:color w:val="000000" w:themeColor="text1"/>
                <w:kern w:val="2"/>
                <w:sz w:val="22"/>
                <w:szCs w:val="22"/>
                <w:lang w:eastAsia="zh-CN"/>
                <w14:ligatures w14:val="standardContextual"/>
              </w:rPr>
              <w:t xml:space="preserve">3. </w:t>
            </w:r>
            <w:r w:rsidRPr="007A1378">
              <w:rPr>
                <w:sz w:val="22"/>
                <w:szCs w:val="22"/>
              </w:rPr>
              <w:t>Продвигать более высокие стандарты содержания животных для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w:t>
            </w:r>
            <w:r w:rsidRPr="007A1378">
              <w:rPr>
                <w:sz w:val="22"/>
                <w:szCs w:val="22"/>
              </w:rPr>
              <w:t xml:space="preserve">обеспечения их здоровья и </w:t>
            </w:r>
            <w:r w:rsidRPr="007A1378">
              <w:rPr>
                <w:rFonts w:asciiTheme="majorBidi" w:hAnsiTheme="majorBidi" w:cstheme="majorBidi"/>
                <w:color w:val="000000" w:themeColor="text1"/>
                <w:sz w:val="22"/>
                <w:szCs w:val="22"/>
              </w:rPr>
              <w:t>благополучия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в том числе для снижения риска распространения инфекционных заболеваний среди сельскохозяйственных животных и в аквакультуре [, в частности, путем ограничения неоправданного использования противомикробных препаратов, включая антибиотики, для предотвращения формирования противомикробной резистентности].</w:t>
            </w:r>
          </w:p>
          <w:p w14:paraId="03706D76" w14:textId="34EB8347" w:rsidR="009673AD" w:rsidRPr="007A1378" w:rsidRDefault="009673AD" w:rsidP="009A429E">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color w:val="000000" w:themeColor="text1"/>
                <w:sz w:val="22"/>
                <w:szCs w:val="22"/>
              </w:rPr>
              <w:t>4. Признать ценность традиционных пищевых практик, привычных режимов питания коренных народов</w:t>
            </w:r>
            <w:r w:rsidRPr="007A1378">
              <w:rPr>
                <w:rFonts w:asciiTheme="majorBidi" w:hAnsiTheme="majorBidi" w:cstheme="majorBidi"/>
                <w:color w:val="000000" w:themeColor="text1"/>
                <w:kern w:val="2"/>
                <w:sz w:val="22"/>
                <w:szCs w:val="22"/>
                <w:vertAlign w:val="superscript"/>
                <w:lang w:eastAsia="zh-CN"/>
                <w14:ligatures w14:val="standardContextual"/>
              </w:rPr>
              <w:t>6</w:t>
            </w:r>
            <w:r w:rsidRPr="007A1378">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и местных общин в стратегиях охраны здоровья, обеспечения благосостояния и предотвращения болезней.</w:t>
            </w:r>
          </w:p>
          <w:p w14:paraId="0B2404CA" w14:textId="77777777" w:rsidR="009673AD" w:rsidRPr="007A1378" w:rsidRDefault="009673AD" w:rsidP="002E4231">
            <w:pPr>
              <w:spacing w:before="60" w:after="60"/>
              <w:jc w:val="left"/>
              <w:rPr>
                <w:rFonts w:asciiTheme="majorBidi" w:hAnsiTheme="majorBidi" w:cstheme="majorBidi"/>
                <w:sz w:val="22"/>
                <w:szCs w:val="22"/>
                <w:lang w:eastAsia="zh-CN"/>
              </w:rPr>
            </w:pPr>
            <w:r w:rsidRPr="007A1378">
              <w:rPr>
                <w:rFonts w:asciiTheme="majorBidi" w:hAnsiTheme="majorBidi" w:cstheme="majorBidi"/>
                <w:color w:val="000000" w:themeColor="text1"/>
                <w:sz w:val="22"/>
                <w:szCs w:val="22"/>
              </w:rPr>
              <w:lastRenderedPageBreak/>
              <w:t xml:space="preserve">5. Поддерживать инициативы в области сохранения генетического разнообразия, в том числе, </w:t>
            </w:r>
            <w:r w:rsidRPr="007A1378">
              <w:rPr>
                <w:rFonts w:asciiTheme="majorBidi" w:hAnsiTheme="majorBidi" w:cstheme="majorBidi"/>
                <w:i/>
                <w:iCs/>
                <w:color w:val="000000" w:themeColor="text1"/>
                <w:sz w:val="22"/>
                <w:szCs w:val="22"/>
              </w:rPr>
              <w:t>помимо прочего</w:t>
            </w:r>
            <w:r w:rsidRPr="007A1378">
              <w:rPr>
                <w:rFonts w:asciiTheme="majorBidi" w:hAnsiTheme="majorBidi" w:cstheme="majorBidi"/>
                <w:color w:val="000000" w:themeColor="text1"/>
                <w:sz w:val="22"/>
                <w:szCs w:val="22"/>
              </w:rPr>
              <w:t>,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7A1378">
              <w:rPr>
                <w:rFonts w:asciiTheme="majorBidi" w:hAnsiTheme="majorBidi" w:cstheme="majorBidi"/>
                <w:kern w:val="2"/>
                <w:sz w:val="22"/>
                <w:szCs w:val="22"/>
                <w:vertAlign w:val="superscript"/>
                <w:lang w:eastAsia="zh-CN"/>
                <w14:ligatures w14:val="standardContextual"/>
              </w:rPr>
              <w:t>7</w:t>
            </w:r>
            <w:r w:rsidRPr="007A1378">
              <w:rPr>
                <w:rFonts w:asciiTheme="majorBidi" w:hAnsiTheme="majorBidi" w:cstheme="majorBidi"/>
                <w:kern w:val="2"/>
                <w:sz w:val="22"/>
                <w:szCs w:val="22"/>
                <w:lang w:eastAsia="zh-CN"/>
                <w14:ligatures w14:val="standardContextual"/>
              </w:rPr>
              <w:t>.</w:t>
            </w:r>
          </w:p>
          <w:p w14:paraId="7FD86058" w14:textId="77777777" w:rsidR="009673AD" w:rsidRPr="007A1378" w:rsidRDefault="009673AD" w:rsidP="002E4231">
            <w:pPr>
              <w:spacing w:before="60" w:after="120"/>
              <w:ind w:left="34"/>
              <w:jc w:val="left"/>
              <w:rPr>
                <w:rFonts w:asciiTheme="majorBidi" w:eastAsiaTheme="minorEastAsia" w:hAnsiTheme="majorBidi" w:cstheme="majorBidi"/>
                <w:color w:val="000000" w:themeColor="text1"/>
                <w:sz w:val="18"/>
                <w:szCs w:val="18"/>
                <w:lang w:eastAsia="zh-CN"/>
              </w:rPr>
            </w:pPr>
            <w:r w:rsidRPr="007A1378">
              <w:rPr>
                <w:rFonts w:asciiTheme="majorBidi" w:hAnsiTheme="majorBidi" w:cstheme="majorBidi"/>
                <w:sz w:val="22"/>
                <w:szCs w:val="22"/>
                <w:vertAlign w:val="superscript"/>
                <w:lang w:eastAsia="zh-CN"/>
              </w:rPr>
              <w:t>1</w:t>
            </w:r>
            <w:r w:rsidRPr="007A1378">
              <w:rPr>
                <w:sz w:val="18"/>
                <w:szCs w:val="18"/>
              </w:rPr>
              <w:t xml:space="preserve"> Всемирная организация здравоохранения, «Руководство по учету биоразнообразия в интересах питания и здоровья» (Женева, Всемирная организация здравоохранения, 2020 год).</w:t>
            </w:r>
          </w:p>
          <w:p w14:paraId="2AF4FB31" w14:textId="77777777" w:rsidR="009673AD" w:rsidRPr="007A1378" w:rsidRDefault="009673AD" w:rsidP="002E4231">
            <w:pPr>
              <w:spacing w:after="120" w:line="257" w:lineRule="auto"/>
              <w:ind w:left="34" w:hanging="72"/>
              <w:jc w:val="left"/>
              <w:rPr>
                <w:sz w:val="18"/>
                <w:szCs w:val="18"/>
              </w:rPr>
            </w:pPr>
            <w:r w:rsidRPr="007A1378">
              <w:rPr>
                <w:rFonts w:asciiTheme="majorBidi" w:hAnsiTheme="majorBidi" w:cstheme="majorBidi"/>
                <w:sz w:val="18"/>
                <w:szCs w:val="18"/>
                <w:vertAlign w:val="superscript"/>
                <w:lang w:eastAsia="zh-CN"/>
              </w:rPr>
              <w:t>2</w:t>
            </w:r>
            <w:r w:rsidRPr="007A1378">
              <w:rPr>
                <w:sz w:val="18"/>
                <w:szCs w:val="18"/>
              </w:rPr>
              <w:t xml:space="preserve"> Продовольственная и сельскохозяйственная организация Объединенных Наций, «Биоразнообразие и питание: общий путь» (Рим, Отдел питания и защиты потребителей).</w:t>
            </w:r>
          </w:p>
          <w:p w14:paraId="13555DF2" w14:textId="77777777" w:rsidR="009673AD" w:rsidRPr="007A1378" w:rsidRDefault="009673AD" w:rsidP="002E4231">
            <w:pPr>
              <w:spacing w:after="120" w:line="257" w:lineRule="auto"/>
              <w:ind w:left="34" w:hanging="72"/>
              <w:jc w:val="left"/>
              <w:rPr>
                <w:sz w:val="18"/>
                <w:szCs w:val="18"/>
              </w:rPr>
            </w:pPr>
            <w:r w:rsidRPr="007A1378">
              <w:rPr>
                <w:rFonts w:asciiTheme="majorBidi" w:hAnsiTheme="majorBidi" w:cstheme="majorBidi"/>
                <w:sz w:val="18"/>
                <w:szCs w:val="18"/>
                <w:vertAlign w:val="superscript"/>
                <w:lang w:eastAsia="zh-CN"/>
              </w:rPr>
              <w:t>3</w:t>
            </w:r>
            <w:r w:rsidRPr="007A1378">
              <w:rPr>
                <w:sz w:val="18"/>
                <w:szCs w:val="18"/>
              </w:rPr>
              <w:t xml:space="preserve">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«Состояние мирового биоразнообразия для производства продовольствия и ведения сельского хозяйства» (Рим, Продовольственная и сельскохозяйственная организация Объединенных Наций, 2019 год).</w:t>
            </w:r>
          </w:p>
          <w:p w14:paraId="4D01C9E8" w14:textId="77777777" w:rsidR="009673AD" w:rsidRPr="007A1378" w:rsidRDefault="009673AD" w:rsidP="002E4231">
            <w:pPr>
              <w:spacing w:after="120" w:line="257" w:lineRule="auto"/>
              <w:ind w:left="34" w:hanging="72"/>
              <w:jc w:val="left"/>
              <w:rPr>
                <w:sz w:val="18"/>
                <w:szCs w:val="18"/>
              </w:rPr>
            </w:pPr>
            <w:r w:rsidRPr="007A1378">
              <w:rPr>
                <w:sz w:val="18"/>
                <w:szCs w:val="18"/>
                <w:vertAlign w:val="superscript"/>
              </w:rPr>
              <w:t>4</w:t>
            </w:r>
            <w:r w:rsidRPr="007A1378">
              <w:rPr>
                <w:sz w:val="18"/>
                <w:szCs w:val="18"/>
              </w:rPr>
              <w:t xml:space="preserve">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«Рамочная программа действий по биоразнообразию для производства продовольствия и ведения сельского хозяйства» (Рим, Продовольственная и сельскохозяйственная организация Объединенных Наций, 2022 год).</w:t>
            </w:r>
          </w:p>
          <w:p w14:paraId="58AB9D93" w14:textId="77777777" w:rsidR="009673AD" w:rsidRPr="007A1378" w:rsidRDefault="009673AD" w:rsidP="002E4231">
            <w:pPr>
              <w:spacing w:after="120" w:line="257" w:lineRule="auto"/>
              <w:ind w:left="34" w:hanging="72"/>
              <w:jc w:val="left"/>
              <w:rPr>
                <w:sz w:val="18"/>
                <w:szCs w:val="18"/>
              </w:rPr>
            </w:pPr>
            <w:r w:rsidRPr="007A1378">
              <w:rPr>
                <w:sz w:val="18"/>
                <w:szCs w:val="18"/>
                <w:vertAlign w:val="superscript"/>
              </w:rPr>
              <w:t>5</w:t>
            </w:r>
            <w:r w:rsidRPr="007A1378">
              <w:rPr>
                <w:sz w:val="18"/>
                <w:szCs w:val="18"/>
              </w:rPr>
              <w:t xml:space="preserve"> Всемирная организация здоровья животных, «Глобальная стратегия благополучия животных» (Париж, Всемирная организация здоровья животных, 2017 год).</w:t>
            </w:r>
          </w:p>
          <w:p w14:paraId="4AC8F781" w14:textId="77777777" w:rsidR="009673AD" w:rsidRPr="007A1378" w:rsidRDefault="009673AD" w:rsidP="00634798">
            <w:pPr>
              <w:spacing w:after="160" w:line="257" w:lineRule="auto"/>
              <w:ind w:left="216" w:hanging="72"/>
              <w:jc w:val="left"/>
              <w:rPr>
                <w:sz w:val="18"/>
                <w:szCs w:val="18"/>
              </w:rPr>
            </w:pPr>
            <w:r w:rsidRPr="007A1378">
              <w:rPr>
                <w:sz w:val="18"/>
                <w:szCs w:val="18"/>
                <w:vertAlign w:val="superscript"/>
              </w:rPr>
              <w:t>6</w:t>
            </w:r>
            <w:r w:rsidRPr="007A1378">
              <w:rPr>
                <w:color w:val="0000FF"/>
                <w:sz w:val="18"/>
                <w:szCs w:val="18"/>
              </w:rPr>
              <w:t xml:space="preserve"> </w:t>
            </w:r>
            <w:r w:rsidRPr="007A1378">
              <w:rPr>
                <w:sz w:val="18"/>
                <w:szCs w:val="18"/>
              </w:rPr>
              <w:t>Постоянный форум Организации Объединенных Наций по вопросам коренных народов, записка секретариата, «Детерминанты здоровья коренных народов в Повестке дня в области устойчивого развития на период до 2030 года» (2023 год) (</w:t>
            </w:r>
            <w:hyperlink r:id="rId36">
              <w:r w:rsidRPr="007A1378">
                <w:rPr>
                  <w:rStyle w:val="Hyperlink"/>
                  <w:color w:val="0000FF"/>
                  <w:sz w:val="18"/>
                  <w:szCs w:val="18"/>
                  <w:lang w:val="en-US"/>
                </w:rPr>
                <w:t>E</w:t>
              </w:r>
              <w:r w:rsidRPr="007A1378">
                <w:rPr>
                  <w:rStyle w:val="Hyperlink"/>
                  <w:color w:val="0000FF"/>
                  <w:sz w:val="18"/>
                  <w:szCs w:val="18"/>
                </w:rPr>
                <w:t>/</w:t>
              </w:r>
              <w:r w:rsidRPr="007A1378">
                <w:rPr>
                  <w:rStyle w:val="Hyperlink"/>
                  <w:color w:val="0000FF"/>
                  <w:sz w:val="18"/>
                  <w:szCs w:val="18"/>
                  <w:lang w:val="en-US"/>
                </w:rPr>
                <w:t>C</w:t>
              </w:r>
              <w:r w:rsidRPr="007A1378">
                <w:rPr>
                  <w:rStyle w:val="Hyperlink"/>
                  <w:color w:val="0000FF"/>
                  <w:sz w:val="18"/>
                  <w:szCs w:val="18"/>
                </w:rPr>
                <w:t>.19/2023/5</w:t>
              </w:r>
            </w:hyperlink>
            <w:r w:rsidRPr="007A1378">
              <w:rPr>
                <w:color w:val="0000FF"/>
                <w:sz w:val="18"/>
                <w:szCs w:val="18"/>
                <w:u w:val="single"/>
              </w:rPr>
              <w:t>)</w:t>
            </w:r>
          </w:p>
          <w:p w14:paraId="1ACBE74F" w14:textId="77777777" w:rsidR="009673AD" w:rsidRPr="007A1378" w:rsidRDefault="009673AD" w:rsidP="002E4231">
            <w:pPr>
              <w:spacing w:after="120" w:line="257" w:lineRule="auto"/>
              <w:ind w:left="216" w:hanging="72"/>
              <w:jc w:val="left"/>
              <w:rPr>
                <w:sz w:val="18"/>
                <w:szCs w:val="18"/>
              </w:rPr>
            </w:pPr>
            <w:r w:rsidRPr="007A1378">
              <w:rPr>
                <w:sz w:val="18"/>
                <w:szCs w:val="18"/>
                <w:vertAlign w:val="superscript"/>
              </w:rPr>
              <w:t>7</w:t>
            </w:r>
            <w:r w:rsidRPr="007A1378">
              <w:rPr>
                <w:sz w:val="18"/>
                <w:szCs w:val="18"/>
              </w:rPr>
              <w:t xml:space="preserve"> Консультативная группа по международным сельскохозяйственным исследованиям, инициатива «Здоровье окружающей среды и биоразнообразие», веб-страница доступна по адресу </w:t>
            </w:r>
            <w:hyperlink r:id="rId37">
              <w:r w:rsidRPr="007A1378">
                <w:rPr>
                  <w:rStyle w:val="Hyperlink"/>
                  <w:color w:val="0000FF"/>
                  <w:sz w:val="18"/>
                  <w:szCs w:val="18"/>
                </w:rPr>
                <w:t>https://www.cgiar.org/research/cgiar-portfolio/environmental-health-biodiversity/</w:t>
              </w:r>
            </w:hyperlink>
          </w:p>
        </w:tc>
      </w:tr>
      <w:tr w:rsidR="009673AD" w:rsidRPr="007A1378" w14:paraId="508F65A0" w14:textId="77777777" w:rsidTr="008C2E1B">
        <w:tc>
          <w:tcPr>
            <w:tcW w:w="13893" w:type="dxa"/>
            <w:gridSpan w:val="6"/>
          </w:tcPr>
          <w:p w14:paraId="03F7B2B4" w14:textId="77777777" w:rsidR="009673AD" w:rsidRPr="007A1378" w:rsidRDefault="009673AD"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7A1378">
              <w:rPr>
                <w:rFonts w:asciiTheme="majorBidi" w:eastAsiaTheme="minorEastAsia" w:hAnsiTheme="majorBidi" w:cstheme="majorBidi"/>
                <w:b/>
                <w:kern w:val="2"/>
                <w:sz w:val="22"/>
                <w:szCs w:val="22"/>
                <w:lang w:eastAsia="zh-CN"/>
                <w14:ligatures w14:val="standardContextual"/>
              </w:rPr>
              <w:lastRenderedPageBreak/>
              <w:t>Обеспечиваемый природой вклад на благо человека</w:t>
            </w:r>
          </w:p>
        </w:tc>
      </w:tr>
      <w:tr w:rsidR="009673AD" w:rsidRPr="007A1378" w14:paraId="4D0250AD" w14:textId="77777777" w:rsidTr="00554273">
        <w:tc>
          <w:tcPr>
            <w:tcW w:w="2976" w:type="dxa"/>
          </w:tcPr>
          <w:p w14:paraId="283A9AD8" w14:textId="77777777" w:rsidR="009673AD" w:rsidRPr="007A1378" w:rsidRDefault="009673AD"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Задача 11</w:t>
            </w:r>
          </w:p>
        </w:tc>
        <w:tc>
          <w:tcPr>
            <w:tcW w:w="3829" w:type="dxa"/>
            <w:gridSpan w:val="2"/>
          </w:tcPr>
          <w:p w14:paraId="6B5323A3"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Биоразнообразие лежит в основе обеспечиваемого природой вклада на благо человека</w:t>
            </w:r>
            <w:r w:rsidRPr="007A1378">
              <w:rPr>
                <w:rFonts w:asciiTheme="majorBidi" w:eastAsiaTheme="minorEastAsia" w:hAnsiTheme="majorBidi" w:cstheme="majorBidi"/>
                <w:i/>
                <w:iCs/>
                <w:kern w:val="2"/>
                <w:sz w:val="22"/>
                <w:szCs w:val="22"/>
                <w:vertAlign w:val="superscript"/>
                <w:lang w:eastAsia="zh-CN"/>
                <w14:ligatures w14:val="standardContextual"/>
              </w:rPr>
              <w:t>g</w:t>
            </w:r>
            <w:r w:rsidRPr="007A1378">
              <w:rPr>
                <w:rFonts w:asciiTheme="majorBidi" w:eastAsiaTheme="minorEastAsia" w:hAnsiTheme="majorBidi" w:cstheme="majorBidi"/>
                <w:kern w:val="2"/>
                <w:sz w:val="22"/>
                <w:szCs w:val="22"/>
                <w:lang w:eastAsia="zh-CN"/>
                <w14:ligatures w14:val="standardContextual"/>
              </w:rPr>
              <w:t>. Сохранение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7A1378">
              <w:rPr>
                <w:rFonts w:asciiTheme="majorBidi" w:eastAsiaTheme="minorEastAsia" w:hAnsiTheme="majorBidi" w:cstheme="majorBidi"/>
                <w:kern w:val="2"/>
                <w:sz w:val="22"/>
                <w:szCs w:val="22"/>
                <w:vertAlign w:val="superscript"/>
                <w:lang w:eastAsia="zh-CN"/>
                <w14:ligatures w14:val="standardContextual"/>
              </w:rPr>
              <w:t>1</w:t>
            </w:r>
            <w:r w:rsidRPr="007A1378">
              <w:rPr>
                <w:rFonts w:asciiTheme="majorBidi" w:eastAsiaTheme="minorEastAsia" w:hAnsiTheme="majorBidi" w:cstheme="majorBidi"/>
                <w:kern w:val="2"/>
                <w:sz w:val="22"/>
                <w:szCs w:val="22"/>
                <w:lang w:eastAsia="zh-CN"/>
                <w14:ligatures w14:val="standardContextual"/>
              </w:rPr>
              <w:t xml:space="preserve">: </w:t>
            </w:r>
          </w:p>
          <w:p w14:paraId="6F8B15E1"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(a) регулирование климата, закисления океана и гидрологических циклов;</w:t>
            </w:r>
          </w:p>
          <w:p w14:paraId="45D347B5" w14:textId="77777777" w:rsidR="009673AD" w:rsidRPr="007A1378" w:rsidRDefault="009673AD" w:rsidP="00B00512">
            <w:pPr>
              <w:spacing w:before="40" w:after="4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(b) регулирование и повышение качества воздуха и пресной и прибрежной воды и регулирование водных потоков;</w:t>
            </w:r>
          </w:p>
          <w:p w14:paraId="5572C50B"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(c) биоразнообразие, качество и плодородность почвы и разложение или хранение загрязнителей;</w:t>
            </w:r>
          </w:p>
          <w:p w14:paraId="2EFE0C1E"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(d) регулирование стихийных бедствий и экстремальных явлений;</w:t>
            </w:r>
          </w:p>
          <w:p w14:paraId="63239B8F"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(e) опыление и распространение семян;</w:t>
            </w:r>
          </w:p>
          <w:p w14:paraId="6813B3C9"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(f) производство продуктов питания и кормов из диких, регулируемых или одомашненных наземных или морских организмов; </w:t>
            </w:r>
          </w:p>
          <w:p w14:paraId="56E50301"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(g) регулирование вредителей, патогенов, хищников, конкурентов, паразитов и потенциально опасных организмов;</w:t>
            </w:r>
          </w:p>
          <w:p w14:paraId="2AB1272A"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(h) обучение (образование, приобретение знаний и вдохновение </w:t>
            </w:r>
            <w:r w:rsidRPr="007A1378">
              <w:rPr>
                <w:rFonts w:asciiTheme="majorBidi" w:eastAsiaTheme="minorEastAsia" w:hAnsiTheme="majorBidi" w:cstheme="majorBidi"/>
                <w:kern w:val="2"/>
                <w:sz w:val="22"/>
                <w:szCs w:val="22"/>
                <w:lang w:eastAsia="zh-CN"/>
                <w14:ligatures w14:val="standardContextual"/>
              </w:rPr>
              <w:lastRenderedPageBreak/>
              <w:t>для искусства и технологического проектирования, например биомимикрии);</w:t>
            </w:r>
          </w:p>
          <w:p w14:paraId="69383C04"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(i) оздоровление, восстановление, отдых и досуг;</w:t>
            </w:r>
          </w:p>
          <w:p w14:paraId="2D63436A" w14:textId="77777777" w:rsidR="009673AD" w:rsidRPr="007A1378" w:rsidRDefault="009673AD" w:rsidP="00B00512">
            <w:pPr>
              <w:spacing w:before="40" w:after="40"/>
              <w:ind w:right="-53"/>
              <w:jc w:val="left"/>
              <w:rPr>
                <w:rFonts w:asciiTheme="majorBidi" w:eastAsiaTheme="minorEastAsia" w:hAnsiTheme="majorBidi" w:cstheme="majorBidi"/>
                <w:bCs/>
                <w:kern w:val="2"/>
                <w:sz w:val="22"/>
                <w:szCs w:val="22"/>
                <w:lang w:eastAsia="zh-CN"/>
                <w14:ligatures w14:val="standardContextual"/>
              </w:rPr>
            </w:pPr>
            <w:r w:rsidRPr="007A1378">
              <w:rPr>
                <w:rFonts w:asciiTheme="majorBidi" w:eastAsiaTheme="minorEastAsia" w:hAnsiTheme="majorBidi" w:cstheme="majorBidi"/>
                <w:bCs/>
                <w:kern w:val="2"/>
                <w:sz w:val="22"/>
                <w:szCs w:val="22"/>
                <w:lang w:eastAsia="zh-CN"/>
                <w14:ligatures w14:val="standardContextual"/>
              </w:rPr>
              <w:t xml:space="preserve">(j) </w:t>
            </w:r>
            <w:r w:rsidRPr="007A1378">
              <w:rPr>
                <w:rFonts w:asciiTheme="majorBidi" w:eastAsiaTheme="minorEastAsia" w:hAnsiTheme="majorBidi" w:cstheme="majorBidi"/>
                <w:bCs/>
                <w:spacing w:val="-2"/>
                <w:kern w:val="2"/>
                <w:sz w:val="22"/>
                <w:szCs w:val="22"/>
                <w:lang w:eastAsia="zh-CN"/>
                <w14:ligatures w14:val="standardContextual"/>
              </w:rPr>
              <w:t>внутренняя взаимосвязь и поддержка самобытности (т. е. основа, например, религиозного и духовного опыта и опыта социальной сплоченности, чувство места, цели, принадлежности, укорененности или связи);</w:t>
            </w:r>
          </w:p>
          <w:p w14:paraId="541E0ACE"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(k) обеспечение медицинских, биохимических и генетических ресурсов</w:t>
            </w:r>
          </w:p>
          <w:p w14:paraId="1F915DC0" w14:textId="77777777" w:rsidR="009673AD" w:rsidRPr="007A1378" w:rsidRDefault="009673AD" w:rsidP="00B00512">
            <w:pPr>
              <w:spacing w:after="160" w:line="257" w:lineRule="auto"/>
              <w:ind w:left="216" w:hanging="72"/>
              <w:jc w:val="left"/>
              <w:rPr>
                <w:rFonts w:eastAsiaTheme="minorEastAsia"/>
                <w:sz w:val="18"/>
                <w:szCs w:val="18"/>
              </w:rPr>
            </w:pPr>
            <w:r w:rsidRPr="007A1378">
              <w:rPr>
                <w:rFonts w:eastAsia="DengXian"/>
                <w:sz w:val="22"/>
                <w:szCs w:val="22"/>
                <w:vertAlign w:val="superscript"/>
                <w:lang w:eastAsia="zh-CN"/>
              </w:rPr>
              <w:t>1</w:t>
            </w:r>
            <w:r w:rsidRPr="007A1378">
              <w:rPr>
                <w:color w:val="000000"/>
                <w:sz w:val="18"/>
                <w:szCs w:val="18"/>
              </w:rPr>
              <w:t xml:space="preserve"> </w:t>
            </w:r>
            <w:r w:rsidRPr="007A1378">
              <w:rPr>
                <w:sz w:val="18"/>
                <w:szCs w:val="18"/>
              </w:rPr>
              <w:t xml:space="preserve">Межправительственная научно-политическая платформа по биоразнообразию и экосистемным услугам, резюме для директивных органов </w:t>
            </w:r>
            <w:r w:rsidRPr="007A1378">
              <w:rPr>
                <w:iCs/>
                <w:sz w:val="18"/>
                <w:szCs w:val="18"/>
              </w:rPr>
              <w:t>«Доклада о глобальной оценке по вопросам биоразнообразия и экосистемных услуг»</w:t>
            </w:r>
            <w:r w:rsidRPr="007A1378">
              <w:rPr>
                <w:sz w:val="18"/>
                <w:szCs w:val="18"/>
              </w:rPr>
              <w:t xml:space="preserve">, доступно по адресу </w:t>
            </w:r>
            <w:hyperlink r:id="rId38">
              <w:r w:rsidRPr="007A1378">
                <w:rPr>
                  <w:color w:val="0563C1"/>
                  <w:sz w:val="18"/>
                  <w:szCs w:val="18"/>
                  <w:u w:val="single"/>
                </w:rPr>
                <w:t>https://www.ipbes.net/document-library-catalogue/summary-policymakers-global-assessment-laid-out</w:t>
              </w:r>
            </w:hyperlink>
          </w:p>
        </w:tc>
        <w:tc>
          <w:tcPr>
            <w:tcW w:w="7088" w:type="dxa"/>
            <w:gridSpan w:val="3"/>
          </w:tcPr>
          <w:p w14:paraId="26C64B38" w14:textId="77777777"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7A1378">
              <w:rPr>
                <w:rFonts w:asciiTheme="majorBidi" w:hAnsiTheme="majorBidi" w:cstheme="majorBidi"/>
                <w:kern w:val="2"/>
                <w:sz w:val="22"/>
                <w:szCs w:val="22"/>
                <w:lang w:eastAsia="zh-CN"/>
                <w14:ligatures w14:val="standardContextual"/>
              </w:rPr>
              <w:t>признавая положительный вклад природы во все аспекты здоровья и благосостояния человека.</w:t>
            </w:r>
          </w:p>
          <w:p w14:paraId="20406D3A" w14:textId="77777777"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2. Принять меры по борьбе с негативными последствиями утраты</w:t>
            </w:r>
            <w:r w:rsidRPr="007A1378" w:rsidDel="005B53FA">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kern w:val="2"/>
                <w:sz w:val="22"/>
                <w:szCs w:val="22"/>
                <w:lang w:eastAsia="zh-CN"/>
                <w14:ligatures w14:val="standardContextual"/>
              </w:rPr>
              <w:t>биоразнообразия для здоровья, в том числе психического,</w:t>
            </w:r>
            <w:r w:rsidRPr="007A1378" w:rsidDel="005B53FA">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kern w:val="2"/>
                <w:sz w:val="22"/>
                <w:szCs w:val="22"/>
                <w:lang w:eastAsia="zh-CN"/>
                <w14:ligatures w14:val="standardContextual"/>
              </w:rPr>
              <w:t>например, путем:</w:t>
            </w:r>
          </w:p>
          <w:p w14:paraId="62AB014A" w14:textId="77777777" w:rsidR="009673AD" w:rsidRPr="007A1378" w:rsidRDefault="009673AD" w:rsidP="00B00512">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kern w:val="2"/>
                <w:sz w:val="22"/>
                <w:szCs w:val="22"/>
                <w:lang w:eastAsia="zh-CN"/>
                <w14:ligatures w14:val="standardContextual"/>
              </w:rPr>
              <w:t>(a) поддержки инициатив по оказанию помощи людям и сообществам, страдающим от таких последствий</w:t>
            </w:r>
            <w:r w:rsidRPr="007A1378">
              <w:rPr>
                <w:rFonts w:asciiTheme="majorBidi" w:hAnsiTheme="majorBidi" w:cstheme="majorBidi"/>
                <w:snapToGrid w:val="0"/>
                <w:color w:val="000000" w:themeColor="text1"/>
                <w:sz w:val="22"/>
                <w:szCs w:val="22"/>
              </w:rPr>
              <w:t xml:space="preserve">; </w:t>
            </w:r>
          </w:p>
          <w:p w14:paraId="555D6F10" w14:textId="77777777" w:rsidR="009673AD" w:rsidRPr="007A1378" w:rsidRDefault="009673AD" w:rsidP="00B00512">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(b) содействия формированию позитивных установок относительно окружающей среды в интересах будущего, особенно среди детей и молодежи; </w:t>
            </w:r>
          </w:p>
          <w:p w14:paraId="7C7AAA53" w14:textId="77777777" w:rsidR="009673AD" w:rsidRPr="007A1378" w:rsidRDefault="009673AD" w:rsidP="00B00512">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snapToGrid w:val="0"/>
                <w:color w:val="000000" w:themeColor="text1"/>
                <w:sz w:val="22"/>
                <w:szCs w:val="22"/>
              </w:rPr>
              <w:t>(c) признания соответствующих инструментов здравоохранения, таких как природные рецепты и природная терапия</w:t>
            </w:r>
            <w:r w:rsidRPr="007A1378">
              <w:rPr>
                <w:rFonts w:asciiTheme="majorBidi" w:hAnsiTheme="majorBidi" w:cstheme="majorBidi"/>
                <w:kern w:val="2"/>
                <w:sz w:val="22"/>
                <w:szCs w:val="22"/>
                <w:lang w:eastAsia="zh-CN"/>
                <w14:ligatures w14:val="standardContextual"/>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r w:rsidRPr="007A1378">
              <w:rPr>
                <w:rFonts w:asciiTheme="majorBidi" w:hAnsiTheme="majorBidi" w:cstheme="majorBidi"/>
                <w:kern w:val="2"/>
                <w:sz w:val="22"/>
                <w:szCs w:val="22"/>
                <w:vertAlign w:val="superscript"/>
                <w:lang w:eastAsia="zh-CN"/>
                <w14:ligatures w14:val="standardContextual"/>
              </w:rPr>
              <w:t>1</w:t>
            </w:r>
            <w:r w:rsidRPr="007A1378">
              <w:rPr>
                <w:rFonts w:asciiTheme="majorBidi" w:hAnsiTheme="majorBidi" w:cstheme="majorBidi"/>
                <w:kern w:val="2"/>
                <w:sz w:val="22"/>
                <w:szCs w:val="22"/>
                <w:lang w:eastAsia="zh-CN"/>
                <w14:ligatures w14:val="standardContextual"/>
              </w:rPr>
              <w:t>.</w:t>
            </w:r>
          </w:p>
          <w:p w14:paraId="08E5397A" w14:textId="4370937B"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 xml:space="preserve">3. Использовать </w:t>
            </w:r>
            <w:r w:rsidRPr="007A1378">
              <w:rPr>
                <w:rFonts w:asciiTheme="majorBidi" w:eastAsiaTheme="minorEastAsia" w:hAnsiTheme="majorBidi" w:cstheme="majorBidi"/>
                <w:sz w:val="22"/>
                <w:szCs w:val="22"/>
                <w:lang w:eastAsia="zh-CN"/>
              </w:rPr>
              <w:t xml:space="preserve">решения, </w:t>
            </w:r>
            <w:r w:rsidRPr="007A1378">
              <w:rPr>
                <w:rFonts w:asciiTheme="majorBidi" w:eastAsiaTheme="minorEastAsia" w:hAnsiTheme="majorBidi" w:cstheme="majorBidi"/>
                <w:color w:val="000000" w:themeColor="text1"/>
                <w:kern w:val="2"/>
                <w:sz w:val="22"/>
                <w:szCs w:val="22"/>
                <w:lang w:eastAsia="zh-CN"/>
                <w14:ligatures w14:val="standardContextual"/>
              </w:rPr>
              <w:t>основанные на природных факторах, и</w:t>
            </w:r>
            <w:r w:rsidR="00A90BCA"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rPr>
                <w:rFonts w:asciiTheme="majorBidi" w:eastAsiaTheme="minorEastAsia" w:hAnsiTheme="majorBidi" w:cstheme="majorBidi"/>
                <w:color w:val="000000" w:themeColor="text1"/>
                <w:kern w:val="2"/>
                <w:sz w:val="22"/>
                <w:szCs w:val="22"/>
                <w:lang w:eastAsia="zh-CN"/>
                <w14:ligatures w14:val="standardContextual"/>
              </w:rPr>
              <w:t>или</w:t>
            </w:r>
            <w:r w:rsidR="00A90BCA"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экосистемные подходы</w:t>
            </w:r>
            <w:r w:rsidRPr="007A1378">
              <w:rPr>
                <w:rFonts w:asciiTheme="majorBidi" w:hAnsiTheme="majorBidi" w:cstheme="majorBidi"/>
                <w:kern w:val="2"/>
                <w:sz w:val="22"/>
                <w:szCs w:val="22"/>
                <w:lang w:eastAsia="zh-CN"/>
                <w14:ligatures w14:val="standardContextual"/>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p w14:paraId="5CDAB298" w14:textId="77777777" w:rsidR="009673AD" w:rsidRPr="007A1378" w:rsidRDefault="009673AD" w:rsidP="00B00512">
            <w:pPr>
              <w:spacing w:before="60" w:after="60"/>
              <w:jc w:val="left"/>
              <w:rPr>
                <w:rFonts w:asciiTheme="majorBidi" w:eastAsiaTheme="minorEastAsia" w:hAnsiTheme="majorBidi" w:cstheme="majorBidi"/>
                <w:kern w:val="2"/>
                <w:sz w:val="22"/>
                <w:szCs w:val="22"/>
                <w:vertAlign w:val="superscript"/>
                <w:lang w:eastAsia="zh-CN"/>
                <w14:ligatures w14:val="standardContextual"/>
              </w:rPr>
            </w:pPr>
            <w:r w:rsidRPr="007A1378">
              <w:rPr>
                <w:rFonts w:asciiTheme="majorBidi" w:eastAsiaTheme="minorEastAsia" w:hAnsiTheme="majorBidi" w:cstheme="majorBidi"/>
                <w:sz w:val="22"/>
                <w:szCs w:val="22"/>
                <w:vertAlign w:val="superscript"/>
                <w:lang w:eastAsia="zh-CN"/>
              </w:rPr>
              <w:t>1</w:t>
            </w:r>
            <w:r w:rsidRPr="007A1378">
              <w:rPr>
                <w:sz w:val="18"/>
                <w:szCs w:val="18"/>
              </w:rPr>
              <w:t xml:space="preserve"> Межправительственная научно-политическая платформа по биоразнообразию и экосистемным услугам, резюме для директивных органов </w:t>
            </w:r>
            <w:r w:rsidRPr="007A1378">
              <w:rPr>
                <w:iCs/>
                <w:sz w:val="18"/>
                <w:szCs w:val="18"/>
              </w:rPr>
              <w:t>«Доклада о глобальной оценке по вопросам биоразнообразия и экосистемных услуг»</w:t>
            </w:r>
            <w:r w:rsidRPr="007A1378">
              <w:rPr>
                <w:sz w:val="18"/>
                <w:szCs w:val="18"/>
              </w:rPr>
              <w:t xml:space="preserve">, доступно по адресу </w:t>
            </w:r>
            <w:hyperlink r:id="rId39">
              <w:r w:rsidRPr="007A1378">
                <w:rPr>
                  <w:color w:val="0563C1"/>
                  <w:sz w:val="18"/>
                  <w:szCs w:val="18"/>
                  <w:u w:val="single"/>
                </w:rPr>
                <w:t>https://www.ipbes.net/document-library-catalogue/summary-policymakers-global-assessment-laid-out</w:t>
              </w:r>
            </w:hyperlink>
          </w:p>
        </w:tc>
      </w:tr>
      <w:tr w:rsidR="009673AD" w:rsidRPr="007A1378" w14:paraId="73C865A8" w14:textId="77777777" w:rsidTr="00554273">
        <w:trPr>
          <w:gridAfter w:val="1"/>
          <w:wAfter w:w="22" w:type="dxa"/>
          <w:trHeight w:val="449"/>
        </w:trPr>
        <w:tc>
          <w:tcPr>
            <w:tcW w:w="13871" w:type="dxa"/>
            <w:gridSpan w:val="5"/>
          </w:tcPr>
          <w:p w14:paraId="635CA23A"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7A1378">
              <w:rPr>
                <w:rFonts w:asciiTheme="majorBidi" w:hAnsiTheme="majorBidi"/>
                <w:b/>
                <w:color w:val="000000" w:themeColor="text1"/>
                <w:sz w:val="22"/>
                <w:szCs w:val="22"/>
              </w:rPr>
              <w:t>Городские территории</w:t>
            </w:r>
          </w:p>
        </w:tc>
      </w:tr>
      <w:tr w:rsidR="009673AD" w:rsidRPr="007A1378" w14:paraId="7F3AEF32" w14:textId="77777777" w:rsidTr="00554273">
        <w:trPr>
          <w:gridAfter w:val="1"/>
          <w:wAfter w:w="22" w:type="dxa"/>
          <w:trHeight w:val="449"/>
        </w:trPr>
        <w:tc>
          <w:tcPr>
            <w:tcW w:w="2978" w:type="dxa"/>
          </w:tcPr>
          <w:p w14:paraId="69F0CF05"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color w:val="000000" w:themeColor="text1"/>
                <w:sz w:val="22"/>
                <w:szCs w:val="22"/>
              </w:rPr>
              <w:t>Задача 12</w:t>
            </w:r>
          </w:p>
        </w:tc>
        <w:tc>
          <w:tcPr>
            <w:tcW w:w="3827" w:type="dxa"/>
            <w:gridSpan w:val="2"/>
          </w:tcPr>
          <w:p w14:paraId="5642EFB9"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 xml:space="preserve">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p>
        </w:tc>
        <w:tc>
          <w:tcPr>
            <w:tcW w:w="7066" w:type="dxa"/>
            <w:gridSpan w:val="2"/>
          </w:tcPr>
          <w:p w14:paraId="60F35E2D" w14:textId="77777777" w:rsidR="009673AD" w:rsidRPr="007A1378" w:rsidRDefault="009673AD" w:rsidP="002B5B03">
            <w:pPr>
              <w:spacing w:before="60" w:after="6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7370D99C" w14:textId="77777777" w:rsidR="009673AD" w:rsidRPr="007A1378" w:rsidRDefault="009673AD" w:rsidP="002B5B03">
            <w:pPr>
              <w:spacing w:before="40" w:after="40"/>
              <w:ind w:right="-2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 xml:space="preserve">2. Повышать доступность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экологических факторов, включая детей, молодежь, людей старшего возраста и лиц с ограниченными возможностями, а также мигрантов, представителей расовых меньшинств или групп населения с низкими доходами</w:t>
            </w:r>
            <w:r w:rsidRPr="007A1378">
              <w:rPr>
                <w:rFonts w:asciiTheme="majorBidi" w:hAnsiTheme="majorBidi" w:cstheme="majorBidi"/>
                <w:kern w:val="2"/>
                <w:sz w:val="22"/>
                <w:szCs w:val="22"/>
                <w:lang w:eastAsia="zh-CN"/>
                <w14:ligatures w14:val="standardContextual"/>
              </w:rPr>
              <w:t>.</w:t>
            </w:r>
          </w:p>
          <w:p w14:paraId="4B5919C7" w14:textId="77777777" w:rsidR="009673AD" w:rsidRPr="007A1378" w:rsidRDefault="009673AD" w:rsidP="002B5B03">
            <w:pPr>
              <w:spacing w:after="1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343EB48C" w14:textId="77777777" w:rsidR="009673AD" w:rsidRPr="007A1378" w:rsidRDefault="009673AD" w:rsidP="002B5B03">
            <w:pPr>
              <w:spacing w:after="160"/>
              <w:jc w:val="left"/>
              <w:rPr>
                <w:rFonts w:asciiTheme="majorBidi" w:hAnsiTheme="majorBidi" w:cstheme="majorBidi"/>
                <w:kern w:val="2"/>
                <w:sz w:val="22"/>
                <w:szCs w:val="22"/>
                <w:lang w:eastAsia="zh-CN"/>
                <w14:ligatures w14:val="standardContextual"/>
              </w:rPr>
            </w:pPr>
            <w:r w:rsidRPr="007A1378">
              <w:rPr>
                <w:color w:val="000000" w:themeColor="text1"/>
                <w:sz w:val="22"/>
                <w:szCs w:val="22"/>
                <w:lang w:eastAsia="zh-CN"/>
              </w:rPr>
              <w:t>3</w:t>
            </w:r>
            <w:r w:rsidRPr="007A1378">
              <w:rPr>
                <w:color w:val="000000" w:themeColor="text1"/>
                <w:sz w:val="22"/>
                <w:szCs w:val="22"/>
                <w:lang w:val="en-US" w:eastAsia="zh-CN"/>
              </w:rPr>
              <w:t>bis</w:t>
            </w:r>
            <w:r w:rsidRPr="007A1378">
              <w:rPr>
                <w:rFonts w:asciiTheme="majorBidi" w:hAnsiTheme="majorBidi" w:cstheme="majorBidi"/>
                <w:kern w:val="2"/>
                <w:sz w:val="22"/>
                <w:szCs w:val="22"/>
                <w:lang w:eastAsia="zh-CN"/>
                <w14:ligatures w14:val="standardContextual"/>
              </w:rPr>
              <w:t xml:space="preserve">. 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на городских территориях,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обеспечение пространства для контакта с природой, для физических упражнений и так далее. </w:t>
            </w:r>
          </w:p>
          <w:p w14:paraId="64A11CC0" w14:textId="77777777" w:rsidR="009673AD" w:rsidRPr="007A1378" w:rsidRDefault="009673AD" w:rsidP="002B5B03">
            <w:pPr>
              <w:rPr>
                <w:rFonts w:asciiTheme="majorBidi" w:hAnsiTheme="majorBidi" w:cstheme="majorBidi"/>
              </w:rPr>
            </w:pPr>
            <w:r w:rsidRPr="007A1378">
              <w:rPr>
                <w:rFonts w:asciiTheme="majorBidi" w:hAnsiTheme="majorBidi" w:cstheme="majorBidi"/>
                <w:sz w:val="22"/>
                <w:szCs w:val="22"/>
                <w:lang w:eastAsia="zh-CN"/>
              </w:rPr>
              <w:t>3</w:t>
            </w:r>
            <w:r w:rsidRPr="007A1378">
              <w:rPr>
                <w:rFonts w:asciiTheme="majorBidi" w:hAnsiTheme="majorBidi" w:cstheme="majorBidi"/>
                <w:sz w:val="22"/>
                <w:szCs w:val="22"/>
                <w:lang w:val="en-US" w:eastAsia="zh-CN"/>
              </w:rPr>
              <w:t>ter</w:t>
            </w:r>
            <w:r w:rsidRPr="007A1378">
              <w:rPr>
                <w:rFonts w:asciiTheme="majorBidi" w:hAnsiTheme="majorBidi" w:cstheme="majorBidi"/>
                <w:kern w:val="2"/>
                <w:sz w:val="22"/>
                <w:szCs w:val="22"/>
                <w:lang w:eastAsia="zh-CN"/>
                <w14:ligatures w14:val="standardContextual"/>
              </w:rPr>
              <w:t>. Содействовать вкладу природы в жизнь людей, касающемуся исцеления, релаксации, отдыха и досуга, в частности в городских и густонаселенных районах.</w:t>
            </w:r>
          </w:p>
          <w:p w14:paraId="13D8CCF1" w14:textId="77777777" w:rsidR="009673AD" w:rsidRPr="007A1378" w:rsidRDefault="009673AD" w:rsidP="004B1D8C">
            <w:pPr>
              <w:rPr>
                <w:rFonts w:asciiTheme="majorBidi" w:hAnsiTheme="majorBidi"/>
                <w:sz w:val="22"/>
              </w:rPr>
            </w:pPr>
          </w:p>
        </w:tc>
      </w:tr>
      <w:tr w:rsidR="009673AD" w:rsidRPr="007A1378" w14:paraId="3549D146" w14:textId="77777777" w:rsidTr="00554273">
        <w:trPr>
          <w:gridAfter w:val="1"/>
          <w:wAfter w:w="22" w:type="dxa"/>
        </w:trPr>
        <w:tc>
          <w:tcPr>
            <w:tcW w:w="13871" w:type="dxa"/>
            <w:gridSpan w:val="5"/>
          </w:tcPr>
          <w:p w14:paraId="12F75378" w14:textId="77777777" w:rsidR="009673AD" w:rsidRPr="007A1378" w:rsidRDefault="009673AD" w:rsidP="00435253">
            <w:pPr>
              <w:keepNext/>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eastAsiaTheme="minorEastAsia" w:hAnsiTheme="majorBidi" w:cstheme="majorBidi"/>
                <w:b/>
                <w:bCs/>
                <w:kern w:val="2"/>
                <w:sz w:val="22"/>
                <w:szCs w:val="22"/>
                <w:lang w:eastAsia="zh-CN"/>
                <w14:ligatures w14:val="standardContextual"/>
              </w:rPr>
              <w:lastRenderedPageBreak/>
              <w:t>Доступ к генетическим ресурсам и совместное использование выгод</w:t>
            </w:r>
          </w:p>
        </w:tc>
      </w:tr>
      <w:tr w:rsidR="009673AD" w:rsidRPr="007A1378" w14:paraId="45089AC0" w14:textId="77777777" w:rsidTr="00554273">
        <w:trPr>
          <w:gridAfter w:val="1"/>
          <w:wAfter w:w="22" w:type="dxa"/>
        </w:trPr>
        <w:tc>
          <w:tcPr>
            <w:tcW w:w="2978" w:type="dxa"/>
          </w:tcPr>
          <w:p w14:paraId="6BEE4A7C" w14:textId="77777777" w:rsidR="009673AD" w:rsidRPr="007A1378" w:rsidRDefault="009673AD" w:rsidP="00435253">
            <w:pPr>
              <w:spacing w:before="12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sz w:val="22"/>
                <w:szCs w:val="22"/>
              </w:rPr>
              <w:t xml:space="preserve">Задача 13 </w:t>
            </w:r>
          </w:p>
        </w:tc>
        <w:tc>
          <w:tcPr>
            <w:tcW w:w="3827" w:type="dxa"/>
            <w:gridSpan w:val="2"/>
          </w:tcPr>
          <w:p w14:paraId="2FAC7201" w14:textId="77777777" w:rsidR="009673AD" w:rsidRPr="007A1378" w:rsidRDefault="009673AD" w:rsidP="002B5B03">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w:t>
            </w:r>
            <w:r w:rsidRPr="007A1378">
              <w:rPr>
                <w:rFonts w:asciiTheme="majorBidi" w:eastAsiaTheme="minorEastAsia" w:hAnsiTheme="majorBidi" w:cstheme="majorBidi"/>
                <w:kern w:val="2"/>
                <w:sz w:val="22"/>
                <w:szCs w:val="22"/>
                <w:lang w:eastAsia="zh-CN"/>
                <w14:ligatures w14:val="standardContextual"/>
              </w:rPr>
              <w:lastRenderedPageBreak/>
              <w:t>здравоохранения. Разработка вакцин и методов лечения зависит от доступа к 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медицинской практики коренных народов и местных общин.</w:t>
            </w:r>
          </w:p>
          <w:p w14:paraId="059E6D0E"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p>
        </w:tc>
        <w:tc>
          <w:tcPr>
            <w:tcW w:w="7066" w:type="dxa"/>
            <w:gridSpan w:val="2"/>
          </w:tcPr>
          <w:p w14:paraId="29CA59A6" w14:textId="77777777" w:rsidR="009673AD" w:rsidRPr="007A1378" w:rsidRDefault="009673AD" w:rsidP="002B5B03">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hAnsiTheme="majorBidi"/>
                <w:color w:val="000000" w:themeColor="text1"/>
                <w:sz w:val="22"/>
                <w:szCs w:val="22"/>
              </w:rPr>
              <w:lastRenderedPageBreak/>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7A1378">
              <w:rPr>
                <w:rFonts w:asciiTheme="majorBidi" w:hAnsiTheme="majorBidi"/>
                <w:color w:val="000000" w:themeColor="text1"/>
                <w:sz w:val="22"/>
                <w:szCs w:val="22"/>
              </w:rPr>
              <w:t xml:space="preserve"> </w:t>
            </w:r>
            <w:r w:rsidRPr="007A1378">
              <w:rPr>
                <w:rFonts w:asciiTheme="majorBidi" w:eastAsiaTheme="minorEastAsia" w:hAnsiTheme="majorBidi" w:cstheme="majorBidi"/>
                <w:color w:val="000000" w:themeColor="text1"/>
                <w:kern w:val="2"/>
                <w:sz w:val="22"/>
                <w:szCs w:val="22"/>
                <w:lang w:eastAsia="zh-CN"/>
                <w14:ligatures w14:val="standardContextual"/>
              </w:rPr>
              <w:t>деятельности по исследованиям и разработке медицинских продуктов и услуг и важность</w:t>
            </w:r>
            <w:r w:rsidRPr="007A1378">
              <w:rPr>
                <w:rFonts w:asciiTheme="majorBidi" w:eastAsiaTheme="minorEastAsia" w:hAnsiTheme="majorBidi" w:cstheme="majorBidi"/>
                <w:kern w:val="2"/>
                <w:sz w:val="22"/>
                <w:szCs w:val="22"/>
                <w:lang w:eastAsia="zh-CN"/>
                <w14:ligatures w14:val="standardContextual"/>
              </w:rPr>
              <w:t xml:space="preserve"> совместного использования на справедливой и равной основе выгод от их применения</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в этой области</w:t>
            </w:r>
            <w:r w:rsidRPr="007A1378">
              <w:rPr>
                <w:rStyle w:val="FootnoteReference"/>
                <w:rFonts w:asciiTheme="majorBidi" w:eastAsiaTheme="minorEastAsia" w:hAnsiTheme="majorBidi" w:cstheme="majorBidi"/>
                <w:color w:val="000000" w:themeColor="text1"/>
                <w:kern w:val="2"/>
                <w:sz w:val="22"/>
                <w:szCs w:val="22"/>
                <w:lang w:eastAsia="zh-CN"/>
                <w14:ligatures w14:val="standardContextual"/>
              </w:rPr>
              <w:footnoteReference w:id="22"/>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52DE0B8C"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eastAsiaTheme="minorEastAsia"/>
                <w:sz w:val="22"/>
                <w:szCs w:val="22"/>
              </w:rPr>
              <w:lastRenderedPageBreak/>
              <w:t>1.bis</w:t>
            </w:r>
            <w:r w:rsidRPr="007A1378">
              <w:rPr>
                <w:rFonts w:asciiTheme="majorBidi" w:hAnsiTheme="majorBidi" w:cstheme="majorBidi"/>
                <w:snapToGrid w:val="0"/>
                <w:color w:val="000000" w:themeColor="text1"/>
                <w:sz w:val="22"/>
                <w:szCs w:val="22"/>
              </w:rPr>
              <w:t xml:space="preserve"> Признавать роль традиционной медицины в сохранении и устойчивом использовании биологического разнообразия. </w:t>
            </w:r>
          </w:p>
          <w:p w14:paraId="2B6DD653"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2. Обеспечивать справедливое и равноправного распределения выгод от использования генетических ресурсов и цифровой информации о последовательностях в отношении генетических ресурсов [и производных] [а также последующих видов применения и коммерциализации] [в соответствии с применимыми документами для регулирования доступа к генетическим ресурсам и совместного использования выгод].</w:t>
            </w:r>
          </w:p>
          <w:p w14:paraId="2FC3E72D"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[5. [Содействовать с тем, чтобы] Обеспечивать соблюдение рамочных программ, регулирующих доступ к генетическим ресурсам и совместное использование выгод [, в том числе в фармацевтической промышленности, в целях предотвращения незаконного присвоения генетических ресурсов и цифровой информации о последовательностях и связанных с ними традиционных знаний].] </w:t>
            </w:r>
          </w:p>
          <w:p w14:paraId="09886598"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[6. Укреплять механизмы регулирования и обеспечения соблюдения национальных и международных режимов доступа и совместного использования выгод в целях обеспечения справедливого доступа к инструментам и технологиям, необходимым для осуществления подхода «Единое здоровье» и других комплексных подходов к управлению болезнями растений, животных и человека.]</w:t>
            </w:r>
          </w:p>
          <w:p w14:paraId="50AE2D31" w14:textId="77777777" w:rsidR="009673AD" w:rsidRPr="007A1378" w:rsidRDefault="009673AD" w:rsidP="002B5B03">
            <w:pPr>
              <w:spacing w:after="16" w:line="257" w:lineRule="auto"/>
              <w:ind w:left="216" w:hanging="72"/>
              <w:jc w:val="left"/>
              <w:rPr>
                <w:rFonts w:asciiTheme="majorBidi" w:eastAsiaTheme="minorEastAsia" w:hAnsiTheme="majorBidi"/>
                <w:color w:val="000000" w:themeColor="text1"/>
                <w:sz w:val="18"/>
              </w:rPr>
            </w:pPr>
            <w:r w:rsidRPr="007A1378">
              <w:rPr>
                <w:rFonts w:asciiTheme="majorBidi" w:eastAsiaTheme="minorEastAsia" w:hAnsiTheme="majorBidi" w:cstheme="majorBidi"/>
                <w:color w:val="000000" w:themeColor="text1"/>
                <w:sz w:val="22"/>
                <w:szCs w:val="22"/>
                <w:vertAlign w:val="superscript"/>
                <w:lang w:eastAsia="zh-CN"/>
              </w:rPr>
              <w:t>1</w:t>
            </w:r>
            <w:r w:rsidRPr="007A1378">
              <w:rPr>
                <w:sz w:val="22"/>
                <w:szCs w:val="22"/>
              </w:rPr>
              <w:t xml:space="preserve"> </w:t>
            </w:r>
            <w:r w:rsidRPr="007A1378">
              <w:rPr>
                <w:i/>
                <w:sz w:val="18"/>
                <w:szCs w:val="18"/>
              </w:rPr>
              <w:t>CBD/COP/DEC/15/29</w:t>
            </w:r>
          </w:p>
        </w:tc>
      </w:tr>
      <w:tr w:rsidR="009673AD" w:rsidRPr="007A1378" w14:paraId="19636A22" w14:textId="77777777" w:rsidTr="00554273">
        <w:trPr>
          <w:gridAfter w:val="1"/>
          <w:wAfter w:w="22" w:type="dxa"/>
        </w:trPr>
        <w:tc>
          <w:tcPr>
            <w:tcW w:w="13871" w:type="dxa"/>
            <w:gridSpan w:val="5"/>
          </w:tcPr>
          <w:p w14:paraId="76258B71" w14:textId="77777777" w:rsidR="009673AD" w:rsidRPr="007A1378" w:rsidRDefault="009673AD" w:rsidP="00435253">
            <w:pPr>
              <w:spacing w:before="40" w:after="40"/>
              <w:jc w:val="left"/>
              <w:rPr>
                <w:rFonts w:asciiTheme="majorBidi" w:eastAsiaTheme="minorEastAsia" w:hAnsiTheme="majorBidi" w:cstheme="majorBidi"/>
                <w:b/>
                <w:bCs/>
                <w:color w:val="000000" w:themeColor="text1"/>
                <w:kern w:val="2"/>
                <w14:ligatures w14:val="standardContextual"/>
              </w:rPr>
            </w:pPr>
            <w:bookmarkStart w:id="2" w:name="_Hlk166852717"/>
            <w:r w:rsidRPr="007A1378">
              <w:rPr>
                <w:rFonts w:asciiTheme="majorBidi" w:hAnsiTheme="majorBidi"/>
                <w:b/>
                <w:bCs/>
                <w:color w:val="000000" w:themeColor="text1"/>
              </w:rPr>
              <w:lastRenderedPageBreak/>
              <w:t>Биобезопасность и</w:t>
            </w:r>
            <w:r w:rsidRPr="007A1378">
              <w:rPr>
                <w:rFonts w:asciiTheme="majorBidi" w:hAnsiTheme="majorBidi"/>
                <w:b/>
                <w:color w:val="000000" w:themeColor="text1"/>
              </w:rPr>
              <w:t xml:space="preserve"> биотехнологии</w:t>
            </w:r>
          </w:p>
        </w:tc>
      </w:tr>
      <w:tr w:rsidR="009673AD" w:rsidRPr="007A1378" w14:paraId="3083FE51" w14:textId="77777777" w:rsidTr="00554273">
        <w:trPr>
          <w:gridAfter w:val="1"/>
          <w:wAfter w:w="22" w:type="dxa"/>
        </w:trPr>
        <w:tc>
          <w:tcPr>
            <w:tcW w:w="2978" w:type="dxa"/>
          </w:tcPr>
          <w:p w14:paraId="15EB6C67" w14:textId="77777777" w:rsidR="009673AD" w:rsidRPr="007A1378" w:rsidRDefault="009673AD" w:rsidP="00435253">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bCs/>
                <w:color w:val="000000" w:themeColor="text1"/>
              </w:rPr>
              <w:t>Задача 17</w:t>
            </w:r>
          </w:p>
        </w:tc>
        <w:tc>
          <w:tcPr>
            <w:tcW w:w="3735" w:type="dxa"/>
          </w:tcPr>
          <w:p w14:paraId="03AA5AED"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sz w:val="22"/>
                <w:szCs w:val="22"/>
              </w:rPr>
              <w:t xml:space="preserve">Безопасное использование биотехнологии,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обеспечении инструментов и решений для </w:t>
            </w:r>
            <w:r w:rsidRPr="007A1378">
              <w:rPr>
                <w:rFonts w:asciiTheme="majorBidi" w:hAnsiTheme="majorBidi"/>
                <w:sz w:val="22"/>
                <w:szCs w:val="22"/>
              </w:rPr>
              <w:lastRenderedPageBreak/>
              <w:t>проблем в области биоразнообразия и здравоохранения</w:t>
            </w:r>
          </w:p>
        </w:tc>
        <w:tc>
          <w:tcPr>
            <w:tcW w:w="7158" w:type="dxa"/>
            <w:gridSpan w:val="3"/>
          </w:tcPr>
          <w:p w14:paraId="396EEFB8" w14:textId="77777777" w:rsidR="009673AD" w:rsidRPr="007A1378" w:rsidRDefault="009673AD" w:rsidP="00556A4D">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snapToGrid w:val="0"/>
                <w:color w:val="000000" w:themeColor="text1"/>
                <w:sz w:val="22"/>
                <w:szCs w:val="22"/>
              </w:rPr>
              <w:lastRenderedPageBreak/>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7A1378">
              <w:rPr>
                <w:rFonts w:asciiTheme="majorBidi" w:hAnsiTheme="majorBidi"/>
                <w:snapToGrid w:val="0"/>
                <w:sz w:val="22"/>
                <w:szCs w:val="22"/>
              </w:rPr>
              <w:t>.</w:t>
            </w:r>
          </w:p>
          <w:p w14:paraId="6FEF3378" w14:textId="77777777" w:rsidR="009673AD" w:rsidRPr="007A1378" w:rsidRDefault="009673AD" w:rsidP="00556A4D">
            <w:pPr>
              <w:spacing w:after="160"/>
              <w:jc w:val="left"/>
              <w:rPr>
                <w:rFonts w:asciiTheme="majorBidi" w:eastAsiaTheme="minorEastAsia" w:hAnsiTheme="majorBidi" w:cstheme="majorBidi"/>
                <w:b/>
                <w:bCs/>
                <w:color w:val="000000" w:themeColor="text1"/>
                <w:kern w:val="2"/>
                <w:sz w:val="22"/>
                <w:szCs w:val="22"/>
                <w14:ligatures w14:val="standardContextual"/>
              </w:rPr>
            </w:pPr>
            <w:r w:rsidRPr="007A1378">
              <w:rPr>
                <w:rFonts w:asciiTheme="majorBidi" w:hAnsiTheme="majorBidi"/>
                <w:color w:val="000000" w:themeColor="text1"/>
                <w:sz w:val="22"/>
                <w:szCs w:val="22"/>
              </w:rPr>
              <w:t xml:space="preserve">[2. Поддерживать механизмы исследований, развития и координации, в рамках которых возможна междисциплинарная оценка потенциальных </w:t>
            </w:r>
            <w:r w:rsidRPr="007A1378">
              <w:rPr>
                <w:rFonts w:asciiTheme="majorBidi" w:hAnsiTheme="majorBidi"/>
                <w:color w:val="000000" w:themeColor="text1"/>
                <w:sz w:val="22"/>
                <w:szCs w:val="22"/>
              </w:rPr>
              <w:lastRenderedPageBreak/>
              <w:t>выгод и рисков, связанных с применением биотехнологии, принимая во внимание аспекты здравоохранения и охраны окружающей среды.</w:t>
            </w:r>
            <w:r w:rsidRPr="007A1378">
              <w:rPr>
                <w:rFonts w:asciiTheme="majorBidi" w:hAnsiTheme="majorBidi"/>
                <w:b/>
                <w:bCs/>
                <w:color w:val="000000" w:themeColor="text1"/>
                <w:sz w:val="22"/>
                <w:szCs w:val="22"/>
              </w:rPr>
              <w:t xml:space="preserve"> </w:t>
            </w:r>
          </w:p>
          <w:p w14:paraId="46966353" w14:textId="77777777" w:rsidR="009673AD" w:rsidRPr="007A1378" w:rsidRDefault="009673AD" w:rsidP="00556A4D">
            <w:pPr>
              <w:spacing w:after="1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3. Активизация применения мер биобезопасности, где это необходимо, для обеспечения необходимого уровня защиты и безопасности в исследованиях, разработках и коммерциализации деятельности с применением живых измененных организмов.]4. Содействовать совместному использованию выгод в сфере здравоохранения, связанных с применением биотехнологических достижений.</w:t>
            </w:r>
          </w:p>
          <w:p w14:paraId="126D542D" w14:textId="77777777" w:rsidR="009673AD" w:rsidRPr="007A1378" w:rsidRDefault="009673AD" w:rsidP="00556A4D">
            <w:pPr>
              <w:spacing w:before="40" w:after="40"/>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5. Предпринимать все возможные меры для продвижения эффективного участия развивающихся стран в биотехнологической исследовательской деятельности, связанной со здравоохранением, включая Стороны, которые имеют возможность предоставления генетических ресурсов в таких исследовательских целях, которые соответствуют национальным обстоятельствам.</w:t>
            </w:r>
          </w:p>
          <w:p w14:paraId="074300D7" w14:textId="77777777" w:rsidR="009673AD" w:rsidRPr="007A1378" w:rsidRDefault="009673AD" w:rsidP="00556A4D">
            <w:pPr>
              <w:spacing w:after="160"/>
              <w:jc w:val="left"/>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6. Предпринимать все возможные меры для продвижения и содействия приоритетному доступу на справедливой и равной основе развивающимся странам к результатам и выгодам от использования биотехнологий, на основе генетических ресурсов, предоставленных такими Сторонами, в соответствии с национальными обстоятельствами.</w:t>
            </w:r>
          </w:p>
        </w:tc>
      </w:tr>
      <w:tr w:rsidR="009673AD" w:rsidRPr="007A1378" w14:paraId="3043EE87" w14:textId="77777777" w:rsidTr="00554273">
        <w:trPr>
          <w:gridAfter w:val="1"/>
          <w:wAfter w:w="22" w:type="dxa"/>
        </w:trPr>
        <w:tc>
          <w:tcPr>
            <w:tcW w:w="13871" w:type="dxa"/>
            <w:gridSpan w:val="5"/>
          </w:tcPr>
          <w:p w14:paraId="52C02478" w14:textId="77777777" w:rsidR="009673AD" w:rsidRPr="007A1378" w:rsidRDefault="009673AD" w:rsidP="00435253">
            <w:pPr>
              <w:keepNext/>
              <w:spacing w:before="40" w:after="40"/>
              <w:jc w:val="left"/>
              <w:rPr>
                <w:rFonts w:asciiTheme="majorBidi" w:eastAsiaTheme="minorEastAsia" w:hAnsiTheme="majorBidi"/>
                <w:b/>
                <w:color w:val="000000" w:themeColor="text1"/>
                <w:kern w:val="2"/>
                <w14:ligatures w14:val="standardContextual"/>
              </w:rPr>
            </w:pPr>
            <w:r w:rsidRPr="007A1378">
              <w:rPr>
                <w:rFonts w:asciiTheme="majorBidi" w:hAnsiTheme="majorBidi"/>
                <w:b/>
                <w:bCs/>
                <w:color w:val="000000" w:themeColor="text1"/>
                <w:sz w:val="22"/>
                <w:szCs w:val="22"/>
              </w:rPr>
              <w:lastRenderedPageBreak/>
              <w:t>Учет проблематики биоразнообразия</w:t>
            </w:r>
          </w:p>
        </w:tc>
      </w:tr>
      <w:tr w:rsidR="009673AD" w:rsidRPr="007A1378" w14:paraId="7A72739C" w14:textId="77777777" w:rsidTr="00554273">
        <w:trPr>
          <w:gridAfter w:val="1"/>
          <w:wAfter w:w="22" w:type="dxa"/>
          <w:trHeight w:val="551"/>
        </w:trPr>
        <w:tc>
          <w:tcPr>
            <w:tcW w:w="2978" w:type="dxa"/>
          </w:tcPr>
          <w:p w14:paraId="39229034"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Задачи 14, 15 и 18</w:t>
            </w:r>
          </w:p>
        </w:tc>
        <w:tc>
          <w:tcPr>
            <w:tcW w:w="3827" w:type="dxa"/>
            <w:gridSpan w:val="2"/>
          </w:tcPr>
          <w:p w14:paraId="7E02E896"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066" w:type="dxa"/>
            <w:gridSpan w:val="2"/>
          </w:tcPr>
          <w:p w14:paraId="50A1D08E" w14:textId="12EC316C"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1. </w:t>
            </w:r>
            <w:r w:rsidRPr="007A1378">
              <w:rPr>
                <w:rFonts w:asciiTheme="majorBidi" w:hAnsiTheme="majorBidi"/>
                <w:sz w:val="22"/>
                <w:szCs w:val="22"/>
              </w:rPr>
              <w:t>Учитывать взаимосвязи между биоразнообразием и здравоохранением в коммерческой деятельности и</w:t>
            </w:r>
            <w:r w:rsidR="00A90BCA" w:rsidRPr="007A1378">
              <w:rPr>
                <w:rFonts w:asciiTheme="majorBidi" w:hAnsiTheme="majorBidi"/>
                <w:sz w:val="22"/>
                <w:szCs w:val="22"/>
              </w:rPr>
              <w:t>(</w:t>
            </w:r>
            <w:r w:rsidRPr="007A1378">
              <w:rPr>
                <w:rFonts w:asciiTheme="majorBidi" w:hAnsiTheme="majorBidi"/>
                <w:sz w:val="22"/>
                <w:szCs w:val="22"/>
              </w:rPr>
              <w:t>или</w:t>
            </w:r>
            <w:r w:rsidR="00A90BCA" w:rsidRPr="007A1378">
              <w:rPr>
                <w:rFonts w:asciiTheme="majorBidi" w:hAnsiTheme="majorBidi"/>
                <w:sz w:val="22"/>
                <w:szCs w:val="22"/>
              </w:rPr>
              <w:t>)</w:t>
            </w:r>
            <w:r w:rsidRPr="007A1378">
              <w:rPr>
                <w:rFonts w:asciiTheme="majorBidi" w:hAnsiTheme="majorBidi"/>
                <w:sz w:val="22"/>
                <w:szCs w:val="22"/>
              </w:rPr>
              <w:t xml:space="preserve"> при разработке корпоративных стандартов по природоохранным, социальным и управленческим вопросам</w:t>
            </w:r>
            <w:r w:rsidRPr="007A1378">
              <w:rPr>
                <w:rFonts w:asciiTheme="majorBidi" w:hAnsiTheme="majorBidi"/>
                <w:i/>
                <w:iCs/>
                <w:sz w:val="22"/>
                <w:szCs w:val="22"/>
                <w:vertAlign w:val="superscript"/>
              </w:rPr>
              <w:t>h</w:t>
            </w:r>
            <w:r w:rsidRPr="007A1378">
              <w:rPr>
                <w:rFonts w:asciiTheme="majorBidi" w:hAnsiTheme="majorBidi"/>
                <w:sz w:val="22"/>
                <w:szCs w:val="22"/>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6ACAC069"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2. </w:t>
            </w:r>
            <w:r w:rsidRPr="007A1378">
              <w:rPr>
                <w:rFonts w:asciiTheme="majorBidi" w:hAnsiTheme="majorBidi"/>
                <w:sz w:val="22"/>
                <w:szCs w:val="22"/>
              </w:rPr>
              <w:t>Включить взаимосвязи между биоразнообразием и здравоохранением в раскрываемую финансовую информацию, связанную с природой.</w:t>
            </w:r>
          </w:p>
          <w:p w14:paraId="7F445A67" w14:textId="77777777" w:rsidR="009673AD" w:rsidRPr="007A1378" w:rsidRDefault="009673AD" w:rsidP="00435253">
            <w:pPr>
              <w:spacing w:before="60" w:after="60"/>
              <w:jc w:val="left"/>
              <w:rPr>
                <w:rFonts w:asciiTheme="majorBidi" w:eastAsiaTheme="minorEastAsia" w:hAnsiTheme="majorBidi"/>
                <w:i/>
                <w:color w:val="000000" w:themeColor="text1"/>
                <w:kern w:val="2"/>
                <w:sz w:val="22"/>
                <w14:ligatures w14:val="standardContextual"/>
              </w:rPr>
            </w:pPr>
            <w:r w:rsidRPr="007A1378">
              <w:rPr>
                <w:rFonts w:asciiTheme="majorBidi" w:hAnsiTheme="majorBidi"/>
                <w:color w:val="000000" w:themeColor="text1"/>
                <w:sz w:val="22"/>
                <w:szCs w:val="22"/>
              </w:rPr>
              <w:lastRenderedPageBreak/>
              <w:t xml:space="preserve">3. </w:t>
            </w:r>
            <w:r w:rsidRPr="007A1378">
              <w:rPr>
                <w:rFonts w:asciiTheme="majorBidi" w:hAnsiTheme="majorBidi"/>
                <w:sz w:val="22"/>
                <w:szCs w:val="22"/>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14:paraId="7C4D0EBC"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4. Стимулировать включение многочисленных ценностей природы для здоровья на основе разнообразных знаний и систем знаний в образовательные программы и программы подготовки кадров на всех уровнях и в различных дисциплинах, обеспечивая участие, в числе прочих, носителей знаний и пропагандистов – представителей коренных народов и местных общин, а также сектора здравоохранения</w:t>
            </w:r>
            <w:r w:rsidRPr="007A1378">
              <w:rPr>
                <w:rFonts w:asciiTheme="majorBidi" w:hAnsiTheme="majorBidi"/>
                <w:color w:val="000000" w:themeColor="text1"/>
                <w:sz w:val="22"/>
                <w:szCs w:val="22"/>
                <w:vertAlign w:val="superscript"/>
              </w:rPr>
              <w:t>1,2</w:t>
            </w:r>
            <w:r w:rsidRPr="007A1378">
              <w:rPr>
                <w:rFonts w:asciiTheme="majorBidi" w:hAnsiTheme="majorBidi"/>
                <w:color w:val="000000" w:themeColor="text1"/>
                <w:sz w:val="22"/>
                <w:szCs w:val="22"/>
              </w:rPr>
              <w:t>.</w:t>
            </w:r>
          </w:p>
          <w:p w14:paraId="333B431A" w14:textId="77777777" w:rsidR="009673AD" w:rsidRPr="007A1378" w:rsidRDefault="009673AD" w:rsidP="00435253">
            <w:pPr>
              <w:spacing w:before="40" w:after="40"/>
              <w:ind w:left="28"/>
              <w:jc w:val="left"/>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5. bis Разработка под конкретные отрасли информационных материалов, таких как информационные бюллетени, в целях учета проблематики взаимосвязей между биоразнообразием и здравоохранением в соответствующих отраслях.[</w:t>
            </w:r>
            <w:r w:rsidRPr="007A1378">
              <w:rPr>
                <w:rStyle w:val="FootnoteReference"/>
                <w:rFonts w:asciiTheme="majorBidi" w:eastAsiaTheme="minorEastAsia" w:hAnsiTheme="majorBidi" w:cstheme="majorBidi"/>
                <w:color w:val="000000" w:themeColor="text1"/>
                <w:sz w:val="22"/>
                <w:szCs w:val="22"/>
                <w:lang w:eastAsia="zh-CN"/>
              </w:rPr>
              <w:footnoteReference w:id="23"/>
            </w:r>
            <w:r w:rsidRPr="007A1378">
              <w:rPr>
                <w:rFonts w:asciiTheme="majorBidi" w:hAnsiTheme="majorBidi"/>
                <w:color w:val="000000" w:themeColor="text1"/>
                <w:sz w:val="22"/>
                <w:szCs w:val="22"/>
              </w:rPr>
              <w:t>]</w:t>
            </w:r>
          </w:p>
          <w:p w14:paraId="0389F937" w14:textId="77777777" w:rsidR="009673AD" w:rsidRPr="007A1378" w:rsidRDefault="009673AD" w:rsidP="00435253">
            <w:pPr>
              <w:spacing w:after="120" w:line="257" w:lineRule="auto"/>
              <w:ind w:left="216" w:hanging="72"/>
              <w:jc w:val="left"/>
              <w:rPr>
                <w:sz w:val="18"/>
                <w:szCs w:val="18"/>
              </w:rPr>
            </w:pPr>
            <w:r w:rsidRPr="007A1378">
              <w:rPr>
                <w:sz w:val="22"/>
                <w:szCs w:val="22"/>
                <w:vertAlign w:val="superscript"/>
              </w:rPr>
              <w:t>1</w:t>
            </w:r>
            <w:r w:rsidRPr="007A1378">
              <w:rPr>
                <w:sz w:val="22"/>
                <w:szCs w:val="22"/>
              </w:rPr>
              <w:t xml:space="preserve"> </w:t>
            </w:r>
            <w:r w:rsidRPr="007A1378">
              <w:rPr>
                <w:sz w:val="18"/>
                <w:szCs w:val="18"/>
              </w:rPr>
              <w:t>Межправительственная научно-политическая платформа по биоразнообразию и экосистемным услугам, Методологическая оценка разнообразных ценностей и оценка природы (Бонн, Межправительственная научно-политическая платформа по биоразнообразию и экосистемным услугам, 2022).</w:t>
            </w:r>
          </w:p>
          <w:p w14:paraId="5F2A725E" w14:textId="77777777" w:rsidR="009673AD" w:rsidRPr="007A1378" w:rsidRDefault="009673AD" w:rsidP="004B1D8C">
            <w:pPr>
              <w:spacing w:after="120" w:line="257" w:lineRule="auto"/>
              <w:ind w:left="216" w:hanging="72"/>
              <w:jc w:val="left"/>
              <w:rPr>
                <w:sz w:val="18"/>
              </w:rPr>
            </w:pPr>
            <w:r w:rsidRPr="007A1378">
              <w:rPr>
                <w:sz w:val="18"/>
                <w:szCs w:val="18"/>
                <w:vertAlign w:val="superscript"/>
              </w:rPr>
              <w:t>2</w:t>
            </w:r>
            <w:r w:rsidRPr="007A1378">
              <w:rPr>
                <w:sz w:val="18"/>
                <w:szCs w:val="18"/>
              </w:rPr>
              <w:t xml:space="preserve"> Всемирная организация здравоохранения, </w:t>
            </w:r>
            <w:r w:rsidRPr="007A1378">
              <w:rPr>
                <w:i/>
                <w:iCs/>
                <w:sz w:val="18"/>
                <w:szCs w:val="18"/>
              </w:rPr>
              <w:t>Глобальная стратегия в области здоровья, окружающей среды и изменения климата,</w:t>
            </w:r>
            <w:r w:rsidRPr="007A1378">
              <w:rPr>
                <w:sz w:val="18"/>
                <w:szCs w:val="18"/>
              </w:rPr>
              <w:t xml:space="preserve"> (Женева, Всемирная организация здравоохранения, 2020).</w:t>
            </w:r>
          </w:p>
        </w:tc>
      </w:tr>
      <w:tr w:rsidR="009673AD" w:rsidRPr="007A1378" w14:paraId="4CE17420" w14:textId="77777777" w:rsidTr="00554273">
        <w:trPr>
          <w:gridAfter w:val="1"/>
          <w:wAfter w:w="22" w:type="dxa"/>
        </w:trPr>
        <w:tc>
          <w:tcPr>
            <w:tcW w:w="13871" w:type="dxa"/>
            <w:gridSpan w:val="5"/>
          </w:tcPr>
          <w:p w14:paraId="13CA245B"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A1378">
              <w:rPr>
                <w:rFonts w:asciiTheme="majorBidi" w:hAnsiTheme="majorBidi"/>
                <w:b/>
                <w:color w:val="000000" w:themeColor="text1"/>
                <w:sz w:val="22"/>
                <w:szCs w:val="22"/>
                <w:shd w:val="clear" w:color="auto" w:fill="FFFFFF"/>
              </w:rPr>
              <w:lastRenderedPageBreak/>
              <w:t>Потребление</w:t>
            </w:r>
          </w:p>
        </w:tc>
      </w:tr>
      <w:tr w:rsidR="009673AD" w:rsidRPr="007A1378" w14:paraId="416AA96D" w14:textId="77777777" w:rsidTr="00554273">
        <w:trPr>
          <w:gridAfter w:val="1"/>
          <w:wAfter w:w="22" w:type="dxa"/>
        </w:trPr>
        <w:tc>
          <w:tcPr>
            <w:tcW w:w="2978" w:type="dxa"/>
          </w:tcPr>
          <w:p w14:paraId="0030CAE4" w14:textId="77777777" w:rsidR="009673AD" w:rsidRPr="007A1378" w:rsidRDefault="009673AD" w:rsidP="00435253">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7A1378">
              <w:rPr>
                <w:rFonts w:asciiTheme="majorBidi" w:hAnsiTheme="majorBidi"/>
                <w:color w:val="000000" w:themeColor="text1"/>
                <w:sz w:val="22"/>
                <w:szCs w:val="22"/>
                <w:shd w:val="clear" w:color="auto" w:fill="FFFFFF"/>
              </w:rPr>
              <w:t>Задача 16</w:t>
            </w:r>
          </w:p>
        </w:tc>
        <w:tc>
          <w:tcPr>
            <w:tcW w:w="3827" w:type="dxa"/>
            <w:gridSpan w:val="2"/>
          </w:tcPr>
          <w:p w14:paraId="6AE44971" w14:textId="77777777" w:rsidR="009673AD" w:rsidRPr="007A1378" w:rsidRDefault="009673AD" w:rsidP="00435253">
            <w:pPr>
              <w:spacing w:before="60" w:after="6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color w:val="000000" w:themeColor="text1"/>
                <w:sz w:val="22"/>
                <w:szCs w:val="22"/>
              </w:rPr>
              <w:t xml:space="preserve">Чрезмерное потребление </w:t>
            </w:r>
            <w:r w:rsidRPr="007A1378">
              <w:rPr>
                <w:rFonts w:asciiTheme="majorBidi" w:hAnsiTheme="majorBidi"/>
                <w:sz w:val="22"/>
                <w:szCs w:val="22"/>
              </w:rPr>
              <w:t xml:space="preserve">является </w:t>
            </w:r>
            <w:r w:rsidRPr="007A1378">
              <w:rPr>
                <w:rFonts w:asciiTheme="majorBidi" w:hAnsiTheme="majorBidi"/>
                <w:color w:val="000000" w:themeColor="text1"/>
                <w:sz w:val="22"/>
                <w:szCs w:val="22"/>
              </w:rPr>
              <w:t xml:space="preserve">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w:t>
            </w:r>
            <w:r w:rsidRPr="007A1378">
              <w:rPr>
                <w:rFonts w:asciiTheme="majorBidi" w:hAnsiTheme="majorBidi"/>
                <w:color w:val="000000" w:themeColor="text1"/>
                <w:sz w:val="22"/>
                <w:szCs w:val="22"/>
              </w:rPr>
              <w:lastRenderedPageBreak/>
              <w:t>потребления, позволяет всем жить в достатке и в гармонии с природой.</w:t>
            </w:r>
            <w:r w:rsidRPr="007A1378">
              <w:rPr>
                <w:rFonts w:asciiTheme="majorBidi" w:hAnsiTheme="majorBidi"/>
                <w:bCs/>
                <w:color w:val="000000" w:themeColor="text1"/>
                <w:sz w:val="22"/>
                <w:szCs w:val="22"/>
              </w:rPr>
              <w:t xml:space="preserve"> </w:t>
            </w:r>
          </w:p>
          <w:p w14:paraId="52E2723B" w14:textId="77777777" w:rsidR="009673AD" w:rsidRPr="007A1378" w:rsidRDefault="009673AD" w:rsidP="00435253">
            <w:pPr>
              <w:spacing w:before="40" w:after="40"/>
              <w:jc w:val="left"/>
              <w:rPr>
                <w:rFonts w:asciiTheme="majorBidi" w:eastAsiaTheme="minorEastAsia" w:hAnsiTheme="majorBidi"/>
                <w:i/>
                <w:color w:val="000000" w:themeColor="text1"/>
                <w:kern w:val="2"/>
                <w:sz w:val="22"/>
                <w14:ligatures w14:val="standardContextual"/>
              </w:rPr>
            </w:pPr>
          </w:p>
        </w:tc>
        <w:tc>
          <w:tcPr>
            <w:tcW w:w="7066" w:type="dxa"/>
            <w:gridSpan w:val="2"/>
          </w:tcPr>
          <w:p w14:paraId="5445252A" w14:textId="77777777" w:rsidR="009673AD" w:rsidRPr="007A1378" w:rsidRDefault="009673AD" w:rsidP="004B1D8C">
            <w:pPr>
              <w:spacing w:after="160"/>
              <w:ind w:left="216" w:hanging="72"/>
              <w:jc w:val="left"/>
              <w:rPr>
                <w:rFonts w:asciiTheme="majorBidi" w:hAnsiTheme="majorBidi"/>
                <w:sz w:val="22"/>
                <w:szCs w:val="22"/>
              </w:rPr>
            </w:pPr>
            <w:r w:rsidRPr="007A1378">
              <w:rPr>
                <w:rFonts w:asciiTheme="majorBidi" w:hAnsiTheme="majorBidi"/>
                <w:color w:val="000000" w:themeColor="text1"/>
                <w:sz w:val="22"/>
                <w:szCs w:val="22"/>
              </w:rPr>
              <w:lastRenderedPageBreak/>
              <w:t xml:space="preserve">1. </w:t>
            </w:r>
            <w:r w:rsidRPr="007A1378">
              <w:rPr>
                <w:rFonts w:asciiTheme="majorBidi" w:hAnsiTheme="majorBidi"/>
                <w:sz w:val="22"/>
                <w:szCs w:val="22"/>
              </w:rPr>
              <w:t>Продвигать сопутствующие выгоды от выбора в пользу устойчивого потребления посредством:</w:t>
            </w:r>
          </w:p>
          <w:p w14:paraId="7BAF8D07" w14:textId="77777777" w:rsidR="009673AD" w:rsidRPr="007A1378" w:rsidRDefault="009673AD" w:rsidP="001303C6">
            <w:pPr>
              <w:spacing w:before="40" w:after="40"/>
              <w:ind w:firstLine="168"/>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7A1378">
              <w:rPr>
                <w:rFonts w:asciiTheme="majorBidi" w:hAnsiTheme="majorBidi"/>
                <w:color w:val="000000" w:themeColor="text1"/>
                <w:sz w:val="22"/>
                <w:szCs w:val="22"/>
                <w:vertAlign w:val="superscript"/>
              </w:rPr>
              <w:t>1</w:t>
            </w:r>
            <w:r w:rsidRPr="007A1378">
              <w:rPr>
                <w:rFonts w:asciiTheme="majorBidi" w:hAnsiTheme="majorBidi"/>
                <w:color w:val="000000" w:themeColor="text1"/>
                <w:sz w:val="22"/>
                <w:szCs w:val="22"/>
              </w:rPr>
              <w:t>;</w:t>
            </w:r>
          </w:p>
          <w:p w14:paraId="18C23E68" w14:textId="77777777" w:rsidR="009673AD" w:rsidRPr="007A1378" w:rsidRDefault="009673AD" w:rsidP="001303C6">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lastRenderedPageBreak/>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p w14:paraId="6EE0CECE" w14:textId="77777777" w:rsidR="009673AD" w:rsidRPr="007A1378" w:rsidRDefault="009673AD" w:rsidP="001303C6">
            <w:pPr>
              <w:spacing w:after="160"/>
              <w:ind w:left="216" w:hanging="72"/>
              <w:jc w:val="left"/>
              <w:rPr>
                <w:rFonts w:asciiTheme="majorBidi" w:eastAsiaTheme="minorEastAsia" w:hAnsiTheme="majorBidi"/>
                <w:color w:val="000000" w:themeColor="text1"/>
                <w:sz w:val="22"/>
              </w:rPr>
            </w:pPr>
            <w:r w:rsidRPr="007A1378">
              <w:rPr>
                <w:rFonts w:asciiTheme="majorBidi" w:hAnsiTheme="majorBidi"/>
                <w:color w:val="000000" w:themeColor="text1"/>
                <w:sz w:val="22"/>
                <w:szCs w:val="22"/>
                <w:vertAlign w:val="superscript"/>
              </w:rPr>
              <w:t>1</w:t>
            </w:r>
            <w:r w:rsidRPr="007A1378">
              <w:rPr>
                <w:sz w:val="22"/>
                <w:szCs w:val="22"/>
              </w:rPr>
              <w:t xml:space="preserve"> </w:t>
            </w:r>
            <w:r w:rsidRPr="007A1378">
              <w:rPr>
                <w:i/>
                <w:iCs/>
                <w:sz w:val="18"/>
                <w:szCs w:val="18"/>
              </w:rPr>
              <w:t>CBD/COP/DEC/XIII/6</w:t>
            </w:r>
          </w:p>
        </w:tc>
      </w:tr>
      <w:tr w:rsidR="009673AD" w:rsidRPr="007A1378" w14:paraId="7A18F6AB" w14:textId="77777777" w:rsidTr="00554273">
        <w:trPr>
          <w:gridAfter w:val="1"/>
          <w:wAfter w:w="22" w:type="dxa"/>
        </w:trPr>
        <w:tc>
          <w:tcPr>
            <w:tcW w:w="13871" w:type="dxa"/>
            <w:gridSpan w:val="5"/>
          </w:tcPr>
          <w:p w14:paraId="33F2865A" w14:textId="77777777" w:rsidR="009673AD" w:rsidRPr="007A1378" w:rsidRDefault="009673AD" w:rsidP="00435253">
            <w:pPr>
              <w:keepNext/>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b/>
                <w:color w:val="000000" w:themeColor="text1"/>
                <w:sz w:val="22"/>
                <w:szCs w:val="22"/>
              </w:rPr>
              <w:lastRenderedPageBreak/>
              <w:t>Средства осуществления</w:t>
            </w:r>
          </w:p>
        </w:tc>
      </w:tr>
      <w:tr w:rsidR="009673AD" w:rsidRPr="007A1378" w14:paraId="313EE82C" w14:textId="77777777" w:rsidTr="00554273">
        <w:trPr>
          <w:gridAfter w:val="1"/>
          <w:wAfter w:w="22" w:type="dxa"/>
        </w:trPr>
        <w:tc>
          <w:tcPr>
            <w:tcW w:w="2978" w:type="dxa"/>
          </w:tcPr>
          <w:p w14:paraId="2ABC055E"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A1378">
              <w:rPr>
                <w:rFonts w:asciiTheme="majorBidi" w:hAnsiTheme="majorBidi"/>
                <w:bCs/>
                <w:color w:val="000000" w:themeColor="text1"/>
                <w:sz w:val="22"/>
                <w:szCs w:val="22"/>
              </w:rPr>
              <w:t xml:space="preserve">Задача 19 </w:t>
            </w:r>
          </w:p>
        </w:tc>
        <w:tc>
          <w:tcPr>
            <w:tcW w:w="3827" w:type="dxa"/>
            <w:gridSpan w:val="2"/>
          </w:tcPr>
          <w:p w14:paraId="0A26BBBF"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sz w:val="22"/>
                <w:szCs w:val="22"/>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7A1378">
              <w:rPr>
                <w:rFonts w:asciiTheme="majorBidi" w:hAnsiTheme="majorBidi"/>
                <w:color w:val="000000" w:themeColor="text1"/>
                <w:sz w:val="22"/>
                <w:szCs w:val="22"/>
              </w:rPr>
              <w:t xml:space="preserve"> может способствовать мобилизации необходимых финансовых ресурсов.</w:t>
            </w:r>
            <w:r w:rsidRPr="007A1378">
              <w:rPr>
                <w:rFonts w:asciiTheme="majorBidi" w:hAnsiTheme="majorBidi"/>
                <w:b/>
                <w:bCs/>
                <w:sz w:val="22"/>
                <w:szCs w:val="22"/>
                <w:u w:val="single"/>
              </w:rPr>
              <w:t xml:space="preserve"> </w:t>
            </w:r>
          </w:p>
        </w:tc>
        <w:tc>
          <w:tcPr>
            <w:tcW w:w="7066" w:type="dxa"/>
            <w:gridSpan w:val="2"/>
          </w:tcPr>
          <w:p w14:paraId="0AFD44A3"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1. 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9673AD" w:rsidRPr="007A1378" w14:paraId="04ABF2B6" w14:textId="77777777" w:rsidTr="00554273">
        <w:trPr>
          <w:gridAfter w:val="1"/>
          <w:wAfter w:w="22" w:type="dxa"/>
        </w:trPr>
        <w:tc>
          <w:tcPr>
            <w:tcW w:w="2978" w:type="dxa"/>
          </w:tcPr>
          <w:p w14:paraId="555DBA59" w14:textId="77777777" w:rsidR="009673AD" w:rsidRPr="007A1378" w:rsidRDefault="009673AD" w:rsidP="00435253">
            <w:pPr>
              <w:spacing w:before="40" w:after="40"/>
              <w:jc w:val="left"/>
              <w:rPr>
                <w:rFonts w:asciiTheme="majorBidi" w:eastAsiaTheme="minorEastAsia" w:hAnsiTheme="majorBidi"/>
                <w:color w:val="000000" w:themeColor="text1"/>
                <w:kern w:val="2"/>
                <w:sz w:val="22"/>
                <w:szCs w:val="22"/>
                <w14:ligatures w14:val="standardContextual"/>
              </w:rPr>
            </w:pPr>
            <w:r w:rsidRPr="007A1378">
              <w:rPr>
                <w:rFonts w:asciiTheme="majorBidi" w:hAnsiTheme="majorBidi"/>
                <w:color w:val="000000" w:themeColor="text1"/>
                <w:sz w:val="22"/>
                <w:szCs w:val="22"/>
              </w:rPr>
              <w:t>Задача 20</w:t>
            </w:r>
          </w:p>
        </w:tc>
        <w:tc>
          <w:tcPr>
            <w:tcW w:w="3827" w:type="dxa"/>
            <w:gridSpan w:val="2"/>
          </w:tcPr>
          <w:p w14:paraId="07C2C46C" w14:textId="77777777" w:rsidR="009673AD" w:rsidRPr="007A1378" w:rsidRDefault="009673AD" w:rsidP="00435253">
            <w:pPr>
              <w:spacing w:before="60" w:after="60"/>
              <w:jc w:val="left"/>
              <w:rPr>
                <w:rFonts w:asciiTheme="majorBidi" w:eastAsiaTheme="minorEastAsia" w:hAnsiTheme="majorBidi"/>
                <w:sz w:val="22"/>
              </w:rPr>
            </w:pPr>
            <w:r w:rsidRPr="007A1378">
              <w:rPr>
                <w:rFonts w:asciiTheme="majorBidi" w:hAnsiTheme="majorBidi"/>
                <w:sz w:val="22"/>
                <w:szCs w:val="22"/>
              </w:rPr>
              <w:t xml:space="preserve">Повышать эффективность создания потенциала, научно-технического сотрудничества, а также обеспечения доступности и передачи технологий, касающихся взаимосвязей между биоразнообразием и здравоохранением, посредством сотрудничества по линии Север-Юг, Юг-Юг и трехстороннего сотрудничества. </w:t>
            </w:r>
          </w:p>
        </w:tc>
        <w:tc>
          <w:tcPr>
            <w:tcW w:w="7066" w:type="dxa"/>
            <w:gridSpan w:val="2"/>
          </w:tcPr>
          <w:p w14:paraId="55F61FC7"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sz w:val="22"/>
                <w:szCs w:val="22"/>
              </w:rPr>
              <w:t>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медицинской помощи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
          <w:p w14:paraId="5E2DE624"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Предоставлять и содействовать доступу [на добровольных и взаимосогласованных условиях] к передаче другим Сторонам, в особенности развивающимся странам, технологий, имеющих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w:t>
            </w:r>
          </w:p>
          <w:p w14:paraId="21E2CC8B"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lastRenderedPageBreak/>
              <w:t xml:space="preserve">Принимать, где это необходимо, законодательные, административные или политические меры с тем, чтобы частный сектор содействовал обеспечению доступности [на добровольных и взаимосогласованных условиях], совместному развитию и передаче технологий, имеющих значение для интеграции взаимосвязей между биоразнообразием и здравоохранением в соответствующие меры политики и инициативы. </w:t>
            </w:r>
          </w:p>
          <w:p w14:paraId="14CDC5B1"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14:paraId="3525DEEF"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Поощрять научно-техническое сотрудничество с другими Сторонами, в частности с развивающимися странами, в вопросах осуществления данного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14:paraId="08E6432E"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Поддерживать усилия по документированию методов традиционной медицины, в частности тех, которые применяются коренными народами и местными общинами, с их добровольного, предварительного и обоснованного согласия,[ в том числе при их полноценном и эффективном участии в процессе принятия решений согласно соответствующему национальному законодательству и международным инструментам,] а также признавая и соблюдая их права на собственные традиционные знания.</w:t>
            </w:r>
          </w:p>
        </w:tc>
      </w:tr>
      <w:bookmarkEnd w:id="2"/>
      <w:tr w:rsidR="009673AD" w:rsidRPr="007A1378" w14:paraId="14273A6D" w14:textId="77777777" w:rsidTr="00554273">
        <w:trPr>
          <w:gridAfter w:val="2"/>
          <w:wAfter w:w="308" w:type="dxa"/>
        </w:trPr>
        <w:tc>
          <w:tcPr>
            <w:tcW w:w="13585" w:type="dxa"/>
            <w:gridSpan w:val="4"/>
          </w:tcPr>
          <w:p w14:paraId="538AF008" w14:textId="77777777" w:rsidR="009673AD" w:rsidRPr="007A1378" w:rsidRDefault="009673AD" w:rsidP="00CB7400">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7A1378">
              <w:rPr>
                <w:rFonts w:asciiTheme="majorBidi" w:hAnsiTheme="majorBidi"/>
                <w:b/>
                <w:color w:val="000000" w:themeColor="text1"/>
                <w:sz w:val="22"/>
              </w:rPr>
              <w:lastRenderedPageBreak/>
              <w:t>Знания и участие людей</w:t>
            </w:r>
          </w:p>
        </w:tc>
      </w:tr>
      <w:tr w:rsidR="009673AD" w:rsidRPr="007A1378" w14:paraId="3B072B83" w14:textId="77777777" w:rsidTr="00554273">
        <w:trPr>
          <w:gridAfter w:val="2"/>
          <w:wAfter w:w="308" w:type="dxa"/>
        </w:trPr>
        <w:tc>
          <w:tcPr>
            <w:tcW w:w="2978" w:type="dxa"/>
          </w:tcPr>
          <w:p w14:paraId="3FF92111" w14:textId="77777777" w:rsidR="009673AD" w:rsidRPr="007A1378" w:rsidRDefault="009673AD" w:rsidP="00CB7400">
            <w:pPr>
              <w:spacing w:before="60" w:after="60"/>
              <w:jc w:val="left"/>
              <w:rPr>
                <w:rFonts w:asciiTheme="majorBidi" w:eastAsiaTheme="minorEastAsia" w:hAnsiTheme="majorBidi" w:cstheme="majorBidi"/>
                <w:b/>
                <w:color w:val="000000" w:themeColor="text1"/>
                <w:kern w:val="2"/>
                <w:sz w:val="22"/>
                <w:szCs w:val="22"/>
                <w14:ligatures w14:val="standardContextual"/>
              </w:rPr>
            </w:pPr>
            <w:r w:rsidRPr="007A1378">
              <w:rPr>
                <w:rFonts w:asciiTheme="majorBidi" w:hAnsiTheme="majorBidi"/>
                <w:color w:val="000000" w:themeColor="text1"/>
                <w:sz w:val="22"/>
              </w:rPr>
              <w:lastRenderedPageBreak/>
              <w:t xml:space="preserve">Задачи 21, 22 и 23 </w:t>
            </w:r>
          </w:p>
        </w:tc>
        <w:tc>
          <w:tcPr>
            <w:tcW w:w="3827" w:type="dxa"/>
            <w:gridSpan w:val="2"/>
          </w:tcPr>
          <w:p w14:paraId="53766F3A" w14:textId="77777777" w:rsidR="009673AD" w:rsidRPr="007A1378" w:rsidRDefault="009673AD" w:rsidP="00CB7400">
            <w:pPr>
              <w:spacing w:before="60" w:after="60"/>
              <w:jc w:val="left"/>
              <w:rPr>
                <w:rFonts w:asciiTheme="majorBidi" w:eastAsiaTheme="minorEastAsia" w:hAnsiTheme="majorBidi" w:cstheme="majorBidi"/>
                <w:sz w:val="22"/>
                <w:szCs w:val="22"/>
              </w:rPr>
            </w:pPr>
            <w:r w:rsidRPr="007A1378">
              <w:rPr>
                <w:rFonts w:asciiTheme="majorBidi" w:hAnsiTheme="majorBidi"/>
                <w:color w:val="000000" w:themeColor="text1"/>
                <w:sz w:val="22"/>
              </w:rPr>
              <w:t>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имеющих особую важность для определенных групп населения, и способствовать, таким образом, защите прав, учету гендерных аспектов и межпоколенческой справедливости и справедливости в отношении здоровья.</w:t>
            </w:r>
          </w:p>
        </w:tc>
        <w:tc>
          <w:tcPr>
            <w:tcW w:w="6780" w:type="dxa"/>
          </w:tcPr>
          <w:p w14:paraId="0195ED0D" w14:textId="77777777" w:rsidR="009673AD" w:rsidRPr="007A1378" w:rsidRDefault="009673AD" w:rsidP="00CB7400">
            <w:pPr>
              <w:jc w:val="left"/>
              <w:rPr>
                <w:rFonts w:asciiTheme="majorBidi" w:eastAsiaTheme="minorEastAsia" w:hAnsiTheme="majorBidi" w:cstheme="majorBidi"/>
                <w:kern w:val="2"/>
                <w:sz w:val="22"/>
                <w:szCs w:val="22"/>
                <w14:ligatures w14:val="standardContextual"/>
              </w:rPr>
            </w:pPr>
            <w:r w:rsidRPr="007A1378">
              <w:rPr>
                <w:sz w:val="22"/>
              </w:rPr>
              <w:t xml:space="preserve">1. </w:t>
            </w:r>
            <w:r w:rsidRPr="007A1378">
              <w:rPr>
                <w:rFonts w:asciiTheme="majorBidi" w:hAnsiTheme="majorBidi"/>
                <w:sz w:val="22"/>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передовыми методами, извлеченными уроками и инновационными решениями с учетом потребностей групп, находящихся в уязвимом положении, коренных народов и местных общин. </w:t>
            </w:r>
          </w:p>
          <w:p w14:paraId="6FB3AB31" w14:textId="77777777" w:rsidR="009673AD" w:rsidRPr="007A1378" w:rsidRDefault="009673AD" w:rsidP="00CB7400">
            <w:pPr>
              <w:jc w:val="left"/>
              <w:rPr>
                <w:sz w:val="22"/>
                <w:szCs w:val="22"/>
              </w:rPr>
            </w:pPr>
            <w:r w:rsidRPr="007A1378">
              <w:rPr>
                <w:sz w:val="22"/>
              </w:rPr>
              <w:t>(1bis) Популяризовать и распространять просветительские материалы, информационные средства, примеры наилучшей практики и меры политики, обеспечивающих максимальное использование совместных выгод для биоразнообразия и здравоохранения и отмечающих соответствующий вклад коренных народов и местных общин, а также уязвимых групп, таких как женщины, дети, молодежь, пожилые люди и лица с ограниченными возможностями.</w:t>
            </w:r>
          </w:p>
          <w:p w14:paraId="5ABB5BBB" w14:textId="77777777" w:rsidR="009673AD" w:rsidRPr="007A1378" w:rsidRDefault="009673AD" w:rsidP="00CB7400">
            <w:pPr>
              <w:jc w:val="left"/>
              <w:rPr>
                <w:sz w:val="22"/>
                <w:szCs w:val="22"/>
              </w:rPr>
            </w:pPr>
            <w:r w:rsidRPr="007A1378">
              <w:rPr>
                <w:sz w:val="22"/>
              </w:rPr>
              <w:t>(1ter) Включить информацию о пользе биоразнообразия для здоровья в системы формального образования, начиная с начального и заканчивая послешкольным образованием, для дальнейшего укрепления взаимосвязи между биоразнообразием и здравоохранением.</w:t>
            </w:r>
          </w:p>
          <w:p w14:paraId="60BAEDB9" w14:textId="77777777" w:rsidR="009673AD" w:rsidRPr="007A1378" w:rsidRDefault="009673AD" w:rsidP="00CB740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2. Признать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для обеспечения благосостояния человека.</w:t>
            </w:r>
          </w:p>
          <w:p w14:paraId="7E3EB569" w14:textId="77777777" w:rsidR="009673AD" w:rsidRPr="007A1378" w:rsidRDefault="009673AD" w:rsidP="00CB740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3. Поощрять и поддерживать</w:t>
            </w:r>
            <w:r w:rsidRPr="007A1378">
              <w:rPr>
                <w:rFonts w:asciiTheme="majorBidi" w:hAnsiTheme="majorBidi"/>
                <w:sz w:val="22"/>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и пожилых людей, а также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14:paraId="46C269DE" w14:textId="77777777" w:rsidR="009673AD" w:rsidRPr="007A1378" w:rsidRDefault="009673AD" w:rsidP="00CB7400">
            <w:pPr>
              <w:spacing w:before="60" w:after="60"/>
              <w:jc w:val="left"/>
              <w:rPr>
                <w:rFonts w:asciiTheme="majorBidi" w:hAnsiTheme="majorBidi" w:cstheme="majorBidi"/>
                <w:kern w:val="2"/>
                <w:sz w:val="22"/>
                <w:szCs w:val="22"/>
                <w14:ligatures w14:val="standardContextual"/>
              </w:rPr>
            </w:pPr>
            <w:r w:rsidRPr="007A1378">
              <w:rPr>
                <w:rFonts w:asciiTheme="majorBidi" w:hAnsiTheme="majorBidi"/>
                <w:color w:val="000000" w:themeColor="text1"/>
                <w:sz w:val="22"/>
              </w:rPr>
              <w:t xml:space="preserve">4. </w:t>
            </w:r>
            <w:r w:rsidRPr="007A1378">
              <w:rPr>
                <w:rFonts w:asciiTheme="majorBidi" w:hAnsiTheme="majorBidi"/>
                <w:sz w:val="22"/>
              </w:rPr>
              <w:t xml:space="preserve">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w:t>
            </w:r>
            <w:r w:rsidRPr="007A1378">
              <w:rPr>
                <w:rFonts w:asciiTheme="majorBidi" w:hAnsiTheme="majorBidi"/>
                <w:sz w:val="22"/>
              </w:rPr>
              <w:lastRenderedPageBreak/>
              <w:t>благосостояния и справедливости</w:t>
            </w:r>
            <w:r w:rsidRPr="007A1378">
              <w:rPr>
                <w:rFonts w:asciiTheme="majorBidi" w:hAnsiTheme="majorBidi"/>
                <w:color w:val="000000" w:themeColor="text1"/>
                <w:sz w:val="22"/>
              </w:rPr>
              <w:t xml:space="preserve"> в отношении здоровья для различных заинтересованных сторон, на языках</w:t>
            </w:r>
            <w:r w:rsidRPr="007A1378">
              <w:rPr>
                <w:rFonts w:asciiTheme="majorBidi" w:hAnsiTheme="majorBidi"/>
                <w:sz w:val="22"/>
              </w:rPr>
              <w:t xml:space="preserve"> и в форматах, доступных для разнообразных групп субъектов.</w:t>
            </w:r>
          </w:p>
          <w:p w14:paraId="2B6432B5" w14:textId="77777777" w:rsidR="009673AD" w:rsidRPr="007A1378" w:rsidRDefault="009673AD" w:rsidP="00CB740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5. Осуществить План действий по обеспечению гендерного равенства, принятый Конференцией Сторон, для поддержки учета взаимосвязей между биоразнообразием и здравоохранением с учетом гендерных аспектов.</w:t>
            </w:r>
          </w:p>
          <w:p w14:paraId="3DFA010D" w14:textId="77777777" w:rsidR="009673AD" w:rsidRPr="007A1378" w:rsidRDefault="009673AD" w:rsidP="00CB7400">
            <w:pPr>
              <w:spacing w:before="60" w:after="60"/>
              <w:jc w:val="left"/>
              <w:rPr>
                <w:rFonts w:asciiTheme="majorBidi" w:hAnsiTheme="majorBidi" w:cstheme="majorBidi"/>
                <w:sz w:val="22"/>
                <w:szCs w:val="22"/>
              </w:rPr>
            </w:pPr>
            <w:r w:rsidRPr="007A1378">
              <w:rPr>
                <w:rFonts w:asciiTheme="majorBidi" w:hAnsiTheme="majorBidi"/>
                <w:sz w:val="22"/>
              </w:rPr>
              <w:t>[5bis. Сообщать о риске для здоровья и затратах, возникающих в результате бездействия и продолжающейся деградации экосистем и утраты биоразнообразия.]</w:t>
            </w:r>
          </w:p>
        </w:tc>
      </w:tr>
    </w:tbl>
    <w:p w14:paraId="1D1D07A0" w14:textId="77777777" w:rsidR="009673AD" w:rsidRPr="007A1378" w:rsidRDefault="009673AD" w:rsidP="00CA6B97">
      <w:pPr>
        <w:tabs>
          <w:tab w:val="left" w:pos="1380"/>
        </w:tabs>
        <w:spacing w:before="60" w:after="60" w:line="259" w:lineRule="auto"/>
        <w:jc w:val="left"/>
        <w:rPr>
          <w:sz w:val="18"/>
          <w:szCs w:val="18"/>
        </w:rPr>
      </w:pPr>
      <w:r w:rsidRPr="007A1378">
        <w:rPr>
          <w:i/>
          <w:sz w:val="18"/>
          <w:vertAlign w:val="superscript"/>
        </w:rPr>
        <w:lastRenderedPageBreak/>
        <w:t>a</w:t>
      </w:r>
      <w:r w:rsidRPr="007A1378">
        <w:rPr>
          <w:sz w:val="18"/>
        </w:rPr>
        <w:t xml:space="preserve"> Текст задач приводится в разделе H приложения к решению </w:t>
      </w:r>
      <w:hyperlink r:id="rId40" w:history="1">
        <w:r w:rsidRPr="007A1378">
          <w:rPr>
            <w:rStyle w:val="Hyperlink"/>
            <w:sz w:val="18"/>
          </w:rPr>
          <w:t>15/4</w:t>
        </w:r>
      </w:hyperlink>
      <w:r w:rsidRPr="007A1378">
        <w:rPr>
          <w:sz w:val="18"/>
        </w:rPr>
        <w:t>.</w:t>
      </w:r>
    </w:p>
    <w:p w14:paraId="7DBA4017" w14:textId="77777777" w:rsidR="009673AD" w:rsidRPr="007A1378" w:rsidRDefault="009673AD" w:rsidP="00CA6B97">
      <w:pPr>
        <w:tabs>
          <w:tab w:val="left" w:pos="1380"/>
        </w:tabs>
        <w:spacing w:after="60" w:line="259" w:lineRule="auto"/>
        <w:jc w:val="left"/>
        <w:rPr>
          <w:sz w:val="18"/>
          <w:szCs w:val="18"/>
        </w:rPr>
      </w:pPr>
      <w:r w:rsidRPr="007A1378">
        <w:rPr>
          <w:i/>
          <w:sz w:val="18"/>
          <w:vertAlign w:val="superscript"/>
        </w:rPr>
        <w:t>b</w:t>
      </w:r>
      <w:r w:rsidRPr="007A1378">
        <w:rPr>
          <w:sz w:val="18"/>
        </w:rPr>
        <w:t xml:space="preserve"> См. документ CBD/SBSTTA/26/INF/3 для получения дополнительной информации о взаимосвязях между биоразнообразием и здравоохранением.</w:t>
      </w:r>
    </w:p>
    <w:p w14:paraId="6D39B0AF" w14:textId="77777777" w:rsidR="009673AD" w:rsidRPr="007A1378" w:rsidRDefault="009673AD" w:rsidP="00CA6B97">
      <w:pPr>
        <w:tabs>
          <w:tab w:val="left" w:pos="1380"/>
        </w:tabs>
        <w:spacing w:after="60" w:line="259" w:lineRule="auto"/>
        <w:jc w:val="left"/>
        <w:rPr>
          <w:rFonts w:asciiTheme="majorBidi" w:hAnsiTheme="majorBidi" w:cstheme="majorBidi"/>
          <w:sz w:val="18"/>
          <w:szCs w:val="18"/>
        </w:rPr>
      </w:pPr>
      <w:r w:rsidRPr="007A1378">
        <w:rPr>
          <w:rFonts w:asciiTheme="majorBidi" w:hAnsiTheme="majorBidi"/>
          <w:i/>
          <w:sz w:val="18"/>
          <w:vertAlign w:val="superscript"/>
        </w:rPr>
        <w:t>c</w:t>
      </w:r>
      <w:r w:rsidRPr="007A1378">
        <w:rPr>
          <w:rFonts w:asciiTheme="majorBidi" w:hAnsiTheme="majorBidi"/>
          <w:sz w:val="18"/>
        </w:rPr>
        <w:t xml:space="preserve"> Инвазивный чужеродный вид – это вид, интродукция или распространение которого угрожает биологическому разнообразию. См. решение </w:t>
      </w:r>
      <w:hyperlink r:id="rId41" w:history="1">
        <w:r w:rsidRPr="007A1378">
          <w:rPr>
            <w:rStyle w:val="Hyperlink"/>
            <w:rFonts w:asciiTheme="majorBidi" w:hAnsiTheme="majorBidi"/>
            <w:sz w:val="18"/>
          </w:rPr>
          <w:t>VI/23</w:t>
        </w:r>
      </w:hyperlink>
      <w:r w:rsidRPr="007A1378">
        <w:rPr>
          <w:rFonts w:asciiTheme="majorBidi" w:hAnsiTheme="majorBidi"/>
          <w:sz w:val="18"/>
        </w:rPr>
        <w:t xml:space="preserve"> для получения дополнительной информации.</w:t>
      </w:r>
    </w:p>
    <w:p w14:paraId="593C0D01" w14:textId="77777777" w:rsidR="009673AD" w:rsidRPr="007A1378" w:rsidRDefault="009673AD" w:rsidP="00CA6B97">
      <w:pPr>
        <w:tabs>
          <w:tab w:val="left" w:pos="1380"/>
        </w:tabs>
        <w:spacing w:after="60" w:line="259" w:lineRule="auto"/>
        <w:jc w:val="left"/>
        <w:rPr>
          <w:sz w:val="18"/>
          <w:szCs w:val="18"/>
          <w:lang w:val="en-US"/>
        </w:rPr>
      </w:pPr>
      <w:r w:rsidRPr="007A1378">
        <w:rPr>
          <w:i/>
          <w:sz w:val="18"/>
          <w:vertAlign w:val="superscript"/>
        </w:rPr>
        <w:t>d</w:t>
      </w:r>
      <w:r w:rsidRPr="007A1378">
        <w:rPr>
          <w:sz w:val="18"/>
        </w:rPr>
        <w:t xml:space="preserve"> 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t>
      </w:r>
      <w:r w:rsidRPr="007A1378">
        <w:rPr>
          <w:sz w:val="18"/>
          <w:lang w:val="en-US"/>
        </w:rPr>
        <w:t>World Health Organization, “Human biomonitoring: assessment of exposure to chemicals and their health risks – Summary for decision makers”, technical document WHO/EURO:2023-7574-47341-69480 (Geneva, 2023)).</w:t>
      </w:r>
    </w:p>
    <w:p w14:paraId="6FCBBAB3" w14:textId="77777777" w:rsidR="009673AD" w:rsidRPr="007A1378" w:rsidRDefault="009673AD" w:rsidP="00CA6B97">
      <w:pPr>
        <w:tabs>
          <w:tab w:val="left" w:pos="1380"/>
        </w:tabs>
        <w:spacing w:after="60" w:line="259" w:lineRule="auto"/>
        <w:rPr>
          <w:sz w:val="18"/>
          <w:szCs w:val="18"/>
        </w:rPr>
      </w:pPr>
      <w:r w:rsidRPr="007A1378">
        <w:rPr>
          <w:i/>
          <w:sz w:val="18"/>
          <w:vertAlign w:val="superscript"/>
        </w:rPr>
        <w:t>e</w:t>
      </w:r>
      <w:r w:rsidRPr="007A1378">
        <w:rPr>
          <w:sz w:val="18"/>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p w14:paraId="75C64EF9" w14:textId="77777777" w:rsidR="009673AD" w:rsidRPr="007A1378" w:rsidRDefault="009673AD" w:rsidP="00CA6B97">
      <w:pPr>
        <w:tabs>
          <w:tab w:val="left" w:pos="1380"/>
        </w:tabs>
        <w:spacing w:after="60" w:line="259" w:lineRule="auto"/>
        <w:jc w:val="left"/>
        <w:rPr>
          <w:sz w:val="18"/>
          <w:szCs w:val="18"/>
        </w:rPr>
      </w:pPr>
      <w:r w:rsidRPr="007A1378">
        <w:rPr>
          <w:i/>
          <w:sz w:val="18"/>
          <w:vertAlign w:val="superscript"/>
        </w:rPr>
        <w:t>f</w:t>
      </w:r>
      <w:r w:rsidRPr="007A1378">
        <w:rPr>
          <w:sz w:val="18"/>
        </w:rPr>
        <w:t xml:space="preserve"> 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по отдельности.</w:t>
      </w:r>
    </w:p>
    <w:p w14:paraId="53D0A0AA" w14:textId="77777777" w:rsidR="009673AD" w:rsidRPr="007A1378" w:rsidRDefault="009673AD" w:rsidP="00CA6B97">
      <w:pPr>
        <w:tabs>
          <w:tab w:val="left" w:pos="1380"/>
        </w:tabs>
        <w:spacing w:after="60" w:line="259" w:lineRule="auto"/>
        <w:jc w:val="left"/>
        <w:rPr>
          <w:sz w:val="18"/>
          <w:szCs w:val="18"/>
          <w:lang w:val="en-US"/>
        </w:rPr>
      </w:pPr>
      <w:r w:rsidRPr="007A1378">
        <w:rPr>
          <w:i/>
          <w:sz w:val="18"/>
          <w:vertAlign w:val="superscript"/>
          <w:lang w:val="en-US"/>
        </w:rPr>
        <w:t>g</w:t>
      </w:r>
      <w:r w:rsidRPr="007A1378">
        <w:rPr>
          <w:sz w:val="18"/>
          <w:lang w:val="en-US"/>
        </w:rPr>
        <w:t xml:space="preserve"> </w:t>
      </w:r>
      <w:r w:rsidRPr="007A1378">
        <w:rPr>
          <w:sz w:val="18"/>
        </w:rPr>
        <w:t>См</w:t>
      </w:r>
      <w:r w:rsidRPr="007A1378">
        <w:rPr>
          <w:sz w:val="18"/>
          <w:lang w:val="en-US"/>
        </w:rPr>
        <w:t xml:space="preserve">. Eduardo S. Brondízio and others, eds., </w:t>
      </w:r>
      <w:r w:rsidRPr="007A1378">
        <w:rPr>
          <w:i/>
          <w:sz w:val="18"/>
          <w:lang w:val="en-US"/>
        </w:rPr>
        <w:t>The</w:t>
      </w:r>
      <w:r w:rsidRPr="007A1378">
        <w:rPr>
          <w:sz w:val="18"/>
          <w:lang w:val="en-US"/>
        </w:rPr>
        <w:t xml:space="preserve"> </w:t>
      </w:r>
      <w:r w:rsidRPr="007A1378">
        <w:rPr>
          <w:i/>
          <w:sz w:val="18"/>
          <w:lang w:val="en-US"/>
        </w:rPr>
        <w:t>Global Assessment Report on Biodiversity and Ecosystem Services</w:t>
      </w:r>
      <w:r w:rsidRPr="007A1378">
        <w:rPr>
          <w:sz w:val="18"/>
          <w:lang w:val="en-US"/>
        </w:rPr>
        <w:t xml:space="preserve"> (Bonn, Germany, Intergovernmental Science-Policy Platform on Biodiversity and Ecosystem Services, 2019), table 231, p. 318.</w:t>
      </w:r>
    </w:p>
    <w:p w14:paraId="05B07D7E" w14:textId="77777777" w:rsidR="009673AD" w:rsidRPr="007A1378" w:rsidRDefault="009673AD" w:rsidP="00CA6B97">
      <w:pPr>
        <w:tabs>
          <w:tab w:val="left" w:pos="1380"/>
        </w:tabs>
        <w:spacing w:after="60" w:line="259" w:lineRule="auto"/>
        <w:jc w:val="left"/>
        <w:rPr>
          <w:rFonts w:asciiTheme="majorBidi" w:hAnsiTheme="majorBidi" w:cstheme="majorBidi"/>
          <w:sz w:val="18"/>
          <w:szCs w:val="18"/>
        </w:rPr>
      </w:pPr>
      <w:r w:rsidRPr="007A1378">
        <w:rPr>
          <w:i/>
          <w:sz w:val="18"/>
          <w:vertAlign w:val="superscript"/>
        </w:rPr>
        <w:t>h</w:t>
      </w:r>
      <w:r w:rsidRPr="007A1378">
        <w:rPr>
          <w:sz w:val="18"/>
        </w:rPr>
        <w:t xml:space="preserve"> Вопросы охраны окружающей среды и социального управления и стандарты корпоративного устойчивого инвестирования.</w:t>
      </w:r>
    </w:p>
    <w:p w14:paraId="5ECAF52E" w14:textId="77777777" w:rsidR="009673AD" w:rsidRPr="007A1378" w:rsidRDefault="009673AD"/>
    <w:p w14:paraId="2B2CDE92" w14:textId="77777777" w:rsidR="009673AD" w:rsidRPr="007A1378" w:rsidRDefault="009673AD"/>
    <w:p w14:paraId="04B02566" w14:textId="18AAAE41" w:rsidR="008C2E1B" w:rsidRPr="007A1378" w:rsidRDefault="008C2E1B">
      <w:pPr>
        <w:spacing w:after="160" w:line="259" w:lineRule="auto"/>
        <w:jc w:val="left"/>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br w:type="page"/>
      </w:r>
    </w:p>
    <w:p w14:paraId="5EC0FA3F" w14:textId="77777777" w:rsidR="008C2E1B" w:rsidRPr="007A1378" w:rsidRDefault="008C2E1B" w:rsidP="009A429E">
      <w:pPr>
        <w:pStyle w:val="Annex"/>
        <w:rPr>
          <w:lang w:eastAsia="zh-CN"/>
        </w:rPr>
        <w:sectPr w:rsidR="008C2E1B" w:rsidRPr="007A1378" w:rsidSect="009773A0">
          <w:headerReference w:type="even" r:id="rId42"/>
          <w:headerReference w:type="default" r:id="rId43"/>
          <w:footerReference w:type="even" r:id="rId44"/>
          <w:footerReference w:type="default" r:id="rId45"/>
          <w:footnotePr>
            <w:numRestart w:val="eachSect"/>
          </w:footnotePr>
          <w:pgSz w:w="15840" w:h="12240" w:orient="landscape"/>
          <w:pgMar w:top="1440" w:right="1134" w:bottom="1440" w:left="1134" w:header="709" w:footer="709" w:gutter="0"/>
          <w:cols w:space="708"/>
          <w:docGrid w:linePitch="360"/>
        </w:sectPr>
      </w:pPr>
    </w:p>
    <w:p w14:paraId="26617A1F" w14:textId="77777777" w:rsidR="008C2E1B" w:rsidRPr="007A1378" w:rsidRDefault="008C2E1B" w:rsidP="009A429E">
      <w:pPr>
        <w:pStyle w:val="Annex"/>
        <w:rPr>
          <w:lang w:eastAsia="zh-CN"/>
        </w:rPr>
      </w:pPr>
      <w:r w:rsidRPr="007A1378">
        <w:rPr>
          <w:lang w:eastAsia="zh-CN"/>
        </w:rPr>
        <w:lastRenderedPageBreak/>
        <w:t>Приложение I</w:t>
      </w:r>
      <w:r w:rsidRPr="007A1378">
        <w:rPr>
          <w:lang w:val="en-US" w:eastAsia="zh-CN"/>
        </w:rPr>
        <w:t>I</w:t>
      </w:r>
    </w:p>
    <w:p w14:paraId="0496C557" w14:textId="77777777" w:rsidR="008C2E1B" w:rsidRPr="007A1378" w:rsidRDefault="008C2E1B" w:rsidP="009A429E">
      <w:pPr>
        <w:pStyle w:val="Title"/>
        <w:spacing w:before="120" w:after="120"/>
        <w:jc w:val="left"/>
        <w:rPr>
          <w:rFonts w:ascii="Times New Roman" w:hAnsi="Times New Roman"/>
          <w:b w:val="0"/>
          <w:bCs w:val="0"/>
          <w:lang w:eastAsia="zh-CN"/>
        </w:rPr>
      </w:pPr>
      <w:r w:rsidRPr="007A1378">
        <w:rPr>
          <w:rFonts w:ascii="Times New Roman" w:hAnsi="Times New Roman"/>
          <w:lang w:eastAsia="zh-CN"/>
        </w:rPr>
        <w:t>Элементы мониторинга для Глобального плана действий в области биоразнообразия и здравоохранения</w:t>
      </w:r>
    </w:p>
    <w:p w14:paraId="271D586C" w14:textId="77777777" w:rsidR="008C2E1B" w:rsidRPr="007A1378" w:rsidRDefault="008C2E1B" w:rsidP="009A429E">
      <w:pPr>
        <w:pStyle w:val="CBD-Para1-Not-numbered"/>
        <w:ind w:firstLine="567"/>
        <w:rPr>
          <w:lang w:eastAsia="zh-CN"/>
        </w:rPr>
      </w:pPr>
      <w:r w:rsidRPr="007A1378">
        <w:rPr>
          <w:rFonts w:eastAsiaTheme="minorEastAsia"/>
          <w:lang w:eastAsia="zh-CN"/>
        </w:rPr>
        <w:t>Мониторинг осуществления Глобального плана действий в области биоразнообразия и здравоохранения может быть поддержан индикаторами из механизма мониторинга</w:t>
      </w:r>
      <w:r w:rsidRPr="007A1378">
        <w:rPr>
          <w:color w:val="000000"/>
        </w:rPr>
        <w:t xml:space="preserve"> Куньминско-Монреальской глобальной рамочной программы в области биоразнообразия</w:t>
      </w:r>
      <w:r w:rsidRPr="007A1378">
        <w:rPr>
          <w:rStyle w:val="FootnoteReference"/>
          <w:rFonts w:eastAsiaTheme="minorEastAsia"/>
          <w:lang w:eastAsia="zh-CN"/>
        </w:rPr>
        <w:footnoteReference w:id="24"/>
      </w:r>
      <w:r w:rsidRPr="007A1378">
        <w:rPr>
          <w:rFonts w:eastAsiaTheme="minorEastAsia"/>
          <w:lang w:eastAsia="zh-CN"/>
        </w:rPr>
        <w:t xml:space="preserve"> и следующими дополнительными элементами мониторинга</w:t>
      </w:r>
      <w:r w:rsidRPr="007A1378">
        <w:rPr>
          <w:lang w:eastAsia="zh-CN"/>
        </w:rPr>
        <w:t>:</w:t>
      </w:r>
    </w:p>
    <w:p w14:paraId="2BD5FB75"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экологическая составляющая бремени болезней в течение года (в процентах) используется в качества параметра в правительственной отчетности на национальном уровне;</w:t>
      </w:r>
    </w:p>
    <w:p w14:paraId="4B1C7146" w14:textId="77777777" w:rsidR="008C2E1B" w:rsidRPr="007A1378" w:rsidRDefault="008C2E1B" w:rsidP="009A429E">
      <w:pPr>
        <w:numPr>
          <w:ilvl w:val="1"/>
          <w:numId w:val="24"/>
        </w:numPr>
        <w:tabs>
          <w:tab w:val="left" w:pos="1701"/>
        </w:tabs>
        <w:spacing w:after="120"/>
        <w:ind w:left="567" w:firstLine="544"/>
        <w:rPr>
          <w:rFonts w:asciiTheme="majorBidi" w:eastAsiaTheme="minorEastAsia"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учитываются в секторальной политике и стратегиях, а также в качестве элемента </w:t>
      </w:r>
      <w:r w:rsidRPr="007A1378">
        <w:rPr>
          <w:rFonts w:asciiTheme="majorBidi" w:eastAsiaTheme="minorEastAsia" w:hAnsiTheme="majorBidi" w:cstheme="majorBidi"/>
          <w:kern w:val="2"/>
          <w:lang w:eastAsia="zh-CN"/>
          <w14:ligatures w14:val="standardContextual"/>
        </w:rPr>
        <w:t>экологических детерминант здоровья;</w:t>
      </w:r>
    </w:p>
    <w:p w14:paraId="1D3265FF" w14:textId="25C8CFD0"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межпоколенческая справедливость</w:t>
      </w:r>
      <w:r w:rsidRPr="007A1378">
        <w:rPr>
          <w:rFonts w:asciiTheme="majorBidi" w:hAnsiTheme="majorBidi" w:cstheme="majorBidi"/>
          <w:kern w:val="2"/>
          <w:lang w:eastAsia="zh-CN"/>
          <w14:ligatures w14:val="standardContextual"/>
        </w:rPr>
        <w:t xml:space="preserve">, дифференцированные роли женщин и мужчин и </w:t>
      </w:r>
      <w:r w:rsidR="00773E5B" w:rsidRPr="007A1378">
        <w:rPr>
          <w:rFonts w:asciiTheme="majorBidi" w:hAnsiTheme="majorBidi" w:cstheme="majorBidi"/>
          <w:kern w:val="2"/>
          <w:lang w:eastAsia="zh-CN"/>
          <w14:ligatures w14:val="standardContextual"/>
        </w:rPr>
        <w:t>последствия для</w:t>
      </w:r>
      <w:r w:rsidRPr="007A1378">
        <w:rPr>
          <w:rFonts w:asciiTheme="majorBidi" w:hAnsiTheme="majorBidi" w:cstheme="majorBidi"/>
          <w:kern w:val="2"/>
          <w:lang w:eastAsia="zh-CN"/>
          <w14:ligatures w14:val="standardContextual"/>
        </w:rPr>
        <w:t xml:space="preserve"> них, а также уникальные взаимозависимые отношения коренных народов и местных общин с природой учитываются в национальной политике, стратегиях и программах, касающихся взаимосвязей между биоразнообразием и здравоохранением;</w:t>
      </w:r>
    </w:p>
    <w:p w14:paraId="317F99C4"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на национальном уровне существуют механизмы межотраслевой и междисциплинарной координации для учета взаимосвязей между биоразнообразием и здравоохранением;</w:t>
      </w:r>
    </w:p>
    <w:p w14:paraId="073ABB8A"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назначены национальные координаторы </w:t>
      </w:r>
      <w:r w:rsidRPr="007A1378">
        <w:rPr>
          <w:iCs/>
        </w:rPr>
        <w:t>по вопросам</w:t>
      </w:r>
      <w:r w:rsidRPr="007A1378">
        <w:t xml:space="preserve"> взаимосвязей между биоразнообразием и здравоохранением</w:t>
      </w:r>
      <w:r w:rsidRPr="007A1378">
        <w:rPr>
          <w:rFonts w:asciiTheme="majorBidi" w:hAnsiTheme="majorBidi" w:cstheme="majorBidi"/>
          <w:kern w:val="2"/>
          <w:lang w:eastAsia="zh-CN"/>
          <w14:ligatures w14:val="standardContextual"/>
        </w:rPr>
        <w:t>;</w:t>
      </w:r>
    </w:p>
    <w:p w14:paraId="73394D9C"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национальные механизмы координации, учитывающие взаимосвязи между биоразнообразием и здравоохранением, включают разнообразные системы знаний и мировоззрения; </w:t>
      </w:r>
    </w:p>
    <w:p w14:paraId="78634783"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включаются в национальные стратегии в области здравоохранения; </w:t>
      </w:r>
    </w:p>
    <w:p w14:paraId="13BB77E2"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включаются в </w:t>
      </w:r>
      <w:r w:rsidRPr="007A1378">
        <w:t>национальные стратегии и планы действий по сохранению биоразнообразия</w:t>
      </w:r>
      <w:r w:rsidRPr="007A1378">
        <w:rPr>
          <w:rFonts w:asciiTheme="majorBidi" w:hAnsiTheme="majorBidi" w:cstheme="majorBidi"/>
          <w:kern w:val="2"/>
          <w:lang w:eastAsia="zh-CN"/>
          <w14:ligatures w14:val="standardContextual"/>
        </w:rPr>
        <w:t>;</w:t>
      </w:r>
    </w:p>
    <w:p w14:paraId="19F2E65B"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kern w:val="2"/>
          <w:lang w:eastAsia="zh-CN"/>
          <w14:ligatures w14:val="standardContextual"/>
        </w:rPr>
        <w:t>проекты на основе подхода «Единое здоровье» учитывают</w:t>
      </w:r>
      <w:r w:rsidRPr="007A1378">
        <w:rPr>
          <w:rFonts w:asciiTheme="majorBidi" w:hAnsiTheme="majorBidi" w:cstheme="majorBidi"/>
          <w:kern w:val="2"/>
          <w:lang w:eastAsia="zh-CN"/>
          <w14:ligatures w14:val="standardContextual"/>
        </w:rPr>
        <w:t xml:space="preserve"> взаимосвязи между биоразнообразием и здравоохранением</w:t>
      </w:r>
      <w:r w:rsidRPr="007A1378">
        <w:rPr>
          <w:kern w:val="2"/>
          <w:lang w:eastAsia="zh-CN"/>
          <w14:ligatures w14:val="standardContextual"/>
        </w:rPr>
        <w:t>;</w:t>
      </w:r>
    </w:p>
    <w:p w14:paraId="167BEEF4"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ряд мер по сохранению и устойчивому использованию биоразнообразия, которые поддерживают предотвращение и уменьшение рисков распространения инфекционных и неинфекционных заболеваний; </w:t>
      </w:r>
    </w:p>
    <w:p w14:paraId="2B8ABB77"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предупреждения о болезнях отслеживаются и передаются через межсекторальные интероперабельные системы мониторинга; </w:t>
      </w:r>
    </w:p>
    <w:p w14:paraId="0446A03F"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в оценках воздействия на окружающую среду</w:t>
      </w:r>
      <w:r w:rsidRPr="007A1378">
        <w:rPr>
          <w:rFonts w:asciiTheme="majorBidi" w:hAnsiTheme="majorBidi" w:cstheme="majorBidi"/>
          <w:kern w:val="2"/>
          <w:lang w:eastAsia="zh-CN"/>
          <w14:ligatures w14:val="standardContextual"/>
        </w:rPr>
        <w:t xml:space="preserve"> учитываются взаимосвязи между биоразнообразием и здравоохранением;</w:t>
      </w:r>
    </w:p>
    <w:p w14:paraId="247E4676"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 наличии имеются коммуникационные материалы и инструменты, адаптированные к национальному контексту, для содействия пониманию взаимосвязей между биоразнообразием и здравоохранением и стимулирования участия широкого спектра заинтересованных сторон из различных секторов;</w:t>
      </w:r>
    </w:p>
    <w:p w14:paraId="1B61F1D7"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lastRenderedPageBreak/>
        <w:t xml:space="preserve">образовательные программы и программы подготовки кадров </w:t>
      </w:r>
      <w:r w:rsidRPr="007A1378">
        <w:rPr>
          <w:rFonts w:asciiTheme="majorBidi" w:hAnsiTheme="majorBidi" w:cstheme="majorBidi"/>
          <w:kern w:val="2"/>
          <w:lang w:eastAsia="zh-CN"/>
          <w14:ligatures w14:val="standardContextual"/>
        </w:rPr>
        <w:t xml:space="preserve">по вопросам взаимосвязей между биоразнообразием и здравоохранением включены в национальные стратегии и программы; </w:t>
      </w:r>
    </w:p>
    <w:p w14:paraId="178777D6"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выделяется финансирование на проведение трансдисциплинарных исследований по вопросам взаимосвязей между биоразнообразием и здравоохранением; </w:t>
      </w:r>
    </w:p>
    <w:p w14:paraId="430CFF18"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выделяется финансирование на платформы и площадки по обмену знаниями по вопросам взаимосвязей между биоразнообразием и здравоохранением;</w:t>
      </w:r>
    </w:p>
    <w:p w14:paraId="64A317F4"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эффективное участие развивающихся стран в биотехнологических исследованиях, связанных со здоровьем;</w:t>
      </w:r>
    </w:p>
    <w:p w14:paraId="5FDADC7B"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средства осуществления, предоставляемые развитыми странами развивающимся странам для поддержки интеграции вопросов биоразнообразия и здоровья в инструменты политики и планирования, связанные с биоразнообразием и здоровьем;</w:t>
      </w:r>
    </w:p>
    <w:p w14:paraId="6A4949A6"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проводятся национальные диалоги и создаются платформы по обмену знаниями для обсуждения взаимосвязей между биоразнообразием и здравоохранением;</w:t>
      </w:r>
    </w:p>
    <w:p w14:paraId="189B65E2"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взаимосвязи между биоразнообразием и здравоохранением включены в учебные программы в области медицины и здравоохранения и программы подготовки специалистов в области охраны окружающей среды;</w:t>
      </w:r>
    </w:p>
    <w:p w14:paraId="1CA05D41" w14:textId="77777777" w:rsidR="008C2E1B" w:rsidRPr="007A1378" w:rsidRDefault="008C2E1B" w:rsidP="009A429E">
      <w:pPr>
        <w:numPr>
          <w:ilvl w:val="1"/>
          <w:numId w:val="24"/>
        </w:numPr>
        <w:tabs>
          <w:tab w:val="left" w:pos="1701"/>
        </w:tabs>
        <w:spacing w:after="120"/>
        <w:ind w:left="567" w:right="-20" w:firstLine="544"/>
        <w:rPr>
          <w:kern w:val="2"/>
          <w:lang w:eastAsia="zh-CN"/>
          <w14:ligatures w14:val="standardContextual"/>
        </w:rPr>
      </w:pPr>
      <w:r w:rsidRPr="007A1378">
        <w:rPr>
          <w:rFonts w:asciiTheme="majorBidi" w:hAnsiTheme="majorBidi" w:cstheme="majorBidi"/>
          <w:kern w:val="2"/>
          <w:lang w:eastAsia="zh-CN"/>
          <w14:ligatures w14:val="standardContextual"/>
        </w:rPr>
        <w:t>право человека на чистую, здоровую и устойчивую окружающую среду признается и включается в программы создания потенциала и подготовки кадров в различных секторах;</w:t>
      </w:r>
    </w:p>
    <w:p w14:paraId="4F264B66" w14:textId="77777777" w:rsidR="008C2E1B" w:rsidRPr="007A1378" w:rsidRDefault="008C2E1B" w:rsidP="00AE74CD">
      <w:pPr>
        <w:tabs>
          <w:tab w:val="left" w:pos="1701"/>
        </w:tabs>
        <w:spacing w:after="120"/>
        <w:ind w:left="567" w:right="-20" w:firstLine="544"/>
        <w:rPr>
          <w:kern w:val="2"/>
          <w:lang w:eastAsia="zh-CN"/>
          <w14:ligatures w14:val="standardContextual"/>
        </w:rPr>
      </w:pPr>
      <w:r w:rsidRPr="007A1378">
        <w:rPr>
          <w:kern w:val="2"/>
          <w:lang w:eastAsia="zh-CN"/>
          <w14:ligatures w14:val="standardContextual"/>
        </w:rPr>
        <w:t>(</w:t>
      </w:r>
      <w:r w:rsidRPr="007A1378">
        <w:rPr>
          <w:kern w:val="2"/>
          <w:lang w:val="en-US" w:eastAsia="zh-CN"/>
          <w14:ligatures w14:val="standardContextual"/>
        </w:rPr>
        <w:t>u</w:t>
      </w:r>
      <w:r w:rsidRPr="007A1378">
        <w:rPr>
          <w:kern w:val="2"/>
          <w:lang w:eastAsia="zh-CN"/>
          <w14:ligatures w14:val="standardContextual"/>
        </w:rPr>
        <w:t>)</w:t>
      </w:r>
      <w:r w:rsidRPr="007A1378">
        <w:rPr>
          <w:kern w:val="2"/>
          <w:lang w:val="en-US" w:eastAsia="zh-CN"/>
          <w14:ligatures w14:val="standardContextual"/>
        </w:rPr>
        <w:t>bis</w:t>
      </w:r>
      <w:r w:rsidRPr="007A1378">
        <w:rPr>
          <w:kern w:val="2"/>
          <w:lang w:eastAsia="zh-CN"/>
          <w14:ligatures w14:val="standardContextual"/>
        </w:rPr>
        <w:tab/>
        <w:t>протоколы и методы обеспечения биобезопасности на национальных границах и внутри стран.</w:t>
      </w:r>
    </w:p>
    <w:p w14:paraId="0B275828" w14:textId="77777777" w:rsidR="008C2E1B" w:rsidRPr="007A1378" w:rsidRDefault="008C2E1B" w:rsidP="009A429E">
      <w:pPr>
        <w:pStyle w:val="Annex"/>
        <w:rPr>
          <w:lang w:eastAsia="zh-CN"/>
        </w:rPr>
      </w:pPr>
      <w:r w:rsidRPr="007A1378">
        <w:rPr>
          <w:lang w:eastAsia="zh-CN"/>
        </w:rPr>
        <w:t>Приложение II</w:t>
      </w:r>
      <w:r w:rsidRPr="007A1378">
        <w:rPr>
          <w:lang w:val="en-US" w:eastAsia="zh-CN"/>
        </w:rPr>
        <w:t>I</w:t>
      </w:r>
    </w:p>
    <w:p w14:paraId="7F6DB0AC" w14:textId="77777777" w:rsidR="008C2E1B" w:rsidRPr="007A1378" w:rsidRDefault="008C2E1B" w:rsidP="009A429E">
      <w:pPr>
        <w:spacing w:before="120" w:after="120"/>
        <w:ind w:left="567"/>
        <w:jc w:val="left"/>
        <w:rPr>
          <w:rFonts w:eastAsiaTheme="minorEastAsia"/>
          <w:b/>
          <w:bCs/>
          <w:kern w:val="2"/>
          <w:lang w:eastAsia="zh-CN"/>
          <w14:ligatures w14:val="standardContextual"/>
        </w:rPr>
      </w:pPr>
      <w:r w:rsidRPr="007A1378">
        <w:rPr>
          <w:rFonts w:eastAsiaTheme="majorEastAsia"/>
          <w:b/>
          <w:bCs/>
          <w:spacing w:val="5"/>
          <w:kern w:val="28"/>
          <w:sz w:val="28"/>
          <w:szCs w:val="28"/>
        </w:rPr>
        <w:t>Взаимосвязи между биоразнообразием и здравоохранением, выявляемые для укрепления здоровья и предотвращения болезней</w:t>
      </w:r>
    </w:p>
    <w:p w14:paraId="2E1FB4E4"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воздуха</w:t>
      </w:r>
    </w:p>
    <w:p w14:paraId="116B52CB"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количество и доступность пресной и прибрежной воды</w:t>
      </w:r>
    </w:p>
    <w:p w14:paraId="5D53DF8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плодородность и микробиом почвы и разложение или хранение загрязнителей</w:t>
      </w:r>
    </w:p>
    <w:p w14:paraId="75B4320F"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Опыление и распространение семян</w:t>
      </w:r>
    </w:p>
    <w:p w14:paraId="1CF163BC"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Производство продуктов питания и кормов из диких, регулируемых или одомашненных организмов на суше и в океане, а также питание и пищевое разнообразие</w:t>
      </w:r>
    </w:p>
    <w:p w14:paraId="738BE78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Среда обитания (экологические условия, необходимые или благоприятные для жизни человека)</w:t>
      </w:r>
    </w:p>
    <w:p w14:paraId="593F1EA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Здравоохранение (традиционная медицина и традиционные медицинские знания, лекарства и продукты для здоровья, биомедицинские открытия, биохимические и генетические ресурсы)</w:t>
      </w:r>
    </w:p>
    <w:p w14:paraId="658703F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 xml:space="preserve">Обучение на основе природы (образование, приобретение знаний и вдохновение для искусства и технологического проектирования, например биомимикрии) </w:t>
      </w:r>
    </w:p>
    <w:p w14:paraId="07B10AA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Регулирование земных систем, таких как изменение климата, закисление океана и гидрологические циклы</w:t>
      </w:r>
      <w:r w:rsidRPr="007A1378">
        <w:rPr>
          <w:rStyle w:val="FootnoteReference"/>
          <w:rFonts w:asciiTheme="majorBidi" w:eastAsiaTheme="minorEastAsia" w:hAnsiTheme="majorBidi" w:cstheme="majorBidi"/>
          <w:kern w:val="2"/>
          <w:lang w:eastAsia="zh-CN"/>
          <w14:ligatures w14:val="standardContextual"/>
        </w:rPr>
        <w:footnoteReference w:id="25"/>
      </w:r>
    </w:p>
    <w:p w14:paraId="2DF196C9"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Устойчивость к стихийным бедствиям, экстремальным явлениям и катаклизмам</w:t>
      </w:r>
    </w:p>
    <w:p w14:paraId="28325DC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lastRenderedPageBreak/>
        <w:t>Полезное микробное биоразнообразие и микробиом человека, включая иммунную регуляцию</w:t>
      </w:r>
    </w:p>
    <w:p w14:paraId="2F43B2EB"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Регулирование вредителей, патогенов, хищников, конкурентов, паразитов и потенциально опасных организмов</w:t>
      </w:r>
    </w:p>
    <w:p w14:paraId="5333BA3C"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Оздоровление, восстановление, отдых, досуг и эстетическое наслаждение на основе положительного воздействия, опыта или взаимодействия с природой</w:t>
      </w:r>
    </w:p>
    <w:p w14:paraId="027C79F9" w14:textId="77777777" w:rsidR="008C2E1B" w:rsidRPr="007A1378" w:rsidRDefault="008C2E1B" w:rsidP="009A429E">
      <w:pPr>
        <w:numPr>
          <w:ilvl w:val="0"/>
          <w:numId w:val="29"/>
        </w:numPr>
        <w:spacing w:before="120"/>
        <w:ind w:left="215" w:hanging="215"/>
        <w:jc w:val="left"/>
        <w:rPr>
          <w:rFonts w:eastAsiaTheme="minorEastAsia"/>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Внутренняя взаимосвязь, культура и поддержка самобытности (т. е. основа религиозного и духовного опыта и опыта социальной сплоченности; чувство места, цели, принадлежности, укорененности или связи, связанное с различными существами живого мира; сказания и мифы, ритуалы и праздники; удовлетворение, проистекающее из знания о существовании определенного ландшафта суши, морского ландшафта, места обитания или вида)</w:t>
      </w:r>
    </w:p>
    <w:p w14:paraId="7C6007B1" w14:textId="77777777" w:rsidR="008C2E1B" w:rsidRPr="007A1378" w:rsidRDefault="008C2E1B" w:rsidP="009A429E">
      <w:pPr>
        <w:numPr>
          <w:ilvl w:val="0"/>
          <w:numId w:val="29"/>
        </w:numPr>
        <w:spacing w:before="120"/>
        <w:ind w:left="215" w:hanging="215"/>
        <w:jc w:val="left"/>
        <w:rPr>
          <w:rFonts w:eastAsiaTheme="minorEastAsia"/>
          <w:kern w:val="2"/>
          <w:lang w:eastAsia="zh-CN"/>
          <w14:ligatures w14:val="standardContextual"/>
        </w:rPr>
      </w:pPr>
      <w:r w:rsidRPr="007A1378">
        <w:rPr>
          <w:rFonts w:eastAsiaTheme="minorEastAsia"/>
          <w:kern w:val="2"/>
          <w:lang w:eastAsia="zh-CN"/>
          <w14:ligatures w14:val="standardContextual"/>
        </w:rPr>
        <w:t>Здоровье коренных народов и местных общин (Минамата)</w:t>
      </w:r>
    </w:p>
    <w:p w14:paraId="0B140106" w14:textId="77777777" w:rsidR="008C2E1B" w:rsidRPr="007A1378" w:rsidRDefault="008C2E1B" w:rsidP="004D465F">
      <w:pPr>
        <w:pStyle w:val="Annex"/>
        <w:rPr>
          <w:rFonts w:eastAsiaTheme="majorEastAsia"/>
        </w:rPr>
      </w:pPr>
    </w:p>
    <w:p w14:paraId="197806FE" w14:textId="77777777" w:rsidR="008C2E1B" w:rsidRPr="007A1378" w:rsidRDefault="008C2E1B" w:rsidP="009A429E">
      <w:pPr>
        <w:pStyle w:val="Annex"/>
        <w:keepNext/>
        <w:rPr>
          <w:rFonts w:eastAsiaTheme="majorEastAsia"/>
        </w:rPr>
      </w:pPr>
      <w:r w:rsidRPr="007A1378">
        <w:rPr>
          <w:rFonts w:eastAsiaTheme="majorEastAsia"/>
        </w:rPr>
        <w:t>Приложение I</w:t>
      </w:r>
      <w:r w:rsidRPr="007A1378">
        <w:rPr>
          <w:rFonts w:eastAsiaTheme="majorEastAsia"/>
          <w:lang w:val="en-US"/>
        </w:rPr>
        <w:t>V</w:t>
      </w:r>
    </w:p>
    <w:p w14:paraId="2CB10083" w14:textId="77777777" w:rsidR="008C2E1B" w:rsidRPr="007A1378" w:rsidRDefault="008C2E1B" w:rsidP="009A429E">
      <w:pPr>
        <w:pStyle w:val="Title"/>
        <w:rPr>
          <w:rFonts w:hint="eastAsia"/>
        </w:rPr>
      </w:pPr>
      <w:r w:rsidRPr="007A1378">
        <w:rPr>
          <w:rFonts w:ascii="Times New Roman" w:hAnsi="Times New Roman"/>
        </w:rPr>
        <w:t>Ор</w:t>
      </w:r>
      <w:r w:rsidRPr="007A1378">
        <w:t>иентированные на конкретную целевую аудиторию тезисы, касающиеся учета вопросов биоразнообразия в секторе здравоохранения</w:t>
      </w:r>
    </w:p>
    <w:p w14:paraId="1D6D6AF2" w14:textId="77777777" w:rsidR="008C2E1B" w:rsidRPr="007A1378" w:rsidRDefault="008C2E1B" w:rsidP="009A429E">
      <w:pPr>
        <w:pStyle w:val="CBD-Para1-Not-numbered"/>
        <w:ind w:firstLine="567"/>
        <w:rPr>
          <w:rFonts w:eastAsiaTheme="minorHAnsi"/>
        </w:rPr>
      </w:pPr>
      <w:r w:rsidRPr="007A1378">
        <w:rPr>
          <w:rFonts w:eastAsiaTheme="minorHAnsi"/>
        </w:rPr>
        <w:t xml:space="preserve">Приведенные ниже ориентированные на конкретную целевую аудиторию тезисы направлены на поддержку учета вопросов биоразнообразия в секторе здравоохранения и осуществление </w:t>
      </w:r>
      <w:r w:rsidRPr="007A1378">
        <w:t>Глобального плана действий по учету взаимосвязей между биоразнообразием и здравоохранением</w:t>
      </w:r>
      <w:r w:rsidRPr="007A1378">
        <w:rPr>
          <w:rFonts w:eastAsiaTheme="minorHAnsi"/>
        </w:rPr>
        <w:t>. Они также могут использоваться Сторонами, учреждениями, работающими в областях охраны здоровья человека, животных и растений и окружающей среды, организациями, работающими над взаимосвязями между биоразнообразием и здравоохранением, включая другие многосторонние соглашения и межправительственные органы, а также коренными народами и местными общинами, женщинами, детьми и молодежью и соответствующими заинтересованными сторонами.</w:t>
      </w:r>
    </w:p>
    <w:p w14:paraId="09AC9917" w14:textId="77777777" w:rsidR="008C2E1B" w:rsidRPr="007A1378" w:rsidRDefault="008C2E1B" w:rsidP="009A429E">
      <w:pPr>
        <w:pStyle w:val="CBD-heading3-notnumbered"/>
        <w:rPr>
          <w:b w:val="0"/>
          <w:bCs w:val="0"/>
        </w:rPr>
      </w:pPr>
      <w:r w:rsidRPr="007A1378">
        <w:t>1</w:t>
      </w:r>
      <w:r w:rsidRPr="007A1378">
        <w:rPr>
          <w:szCs w:val="24"/>
        </w:rPr>
        <w:t>.</w:t>
      </w:r>
      <w:r w:rsidRPr="007A1378">
        <w:rPr>
          <w:szCs w:val="24"/>
        </w:rPr>
        <w:tab/>
        <w:t>Биоразнообразие</w:t>
      </w:r>
      <w:r w:rsidRPr="007A1378">
        <w:rPr>
          <w:szCs w:val="24"/>
          <w:vertAlign w:val="superscript"/>
          <w:lang w:val="en-GB"/>
        </w:rPr>
        <w:footnoteReference w:id="26"/>
      </w:r>
      <w:r w:rsidRPr="007A1378">
        <w:rPr>
          <w:szCs w:val="24"/>
        </w:rPr>
        <w:t xml:space="preserve"> имеет важнейшее значения для здоровья и благосостояния человека и для всей жизни на Земле</w:t>
      </w:r>
    </w:p>
    <w:p w14:paraId="3D79AC4C" w14:textId="77777777" w:rsidR="008C2E1B" w:rsidRPr="007A1378" w:rsidRDefault="008C2E1B"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(a)</w:t>
      </w:r>
      <w:r w:rsidRPr="007A1378">
        <w:rPr>
          <w:rFonts w:asciiTheme="majorBidi" w:eastAsiaTheme="minorHAnsi" w:hAnsiTheme="majorBidi" w:cstheme="majorBidi"/>
          <w:kern w:val="2"/>
          <w14:ligatures w14:val="standardContextual"/>
        </w:rPr>
        <w:tab/>
        <w:t>Здоровье и благосостояние всех видов взаимосвязаны и взаимозависимы. Необходим учет всех аспектов здоровья людей, а также животных, растений и других организмов для достижения жизни в гармонии с природой.</w:t>
      </w:r>
    </w:p>
    <w:p w14:paraId="7FD3A823" w14:textId="77777777" w:rsidR="008C2E1B" w:rsidRPr="007A1378" w:rsidRDefault="008C2E1B"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(b)</w:t>
      </w:r>
      <w:r w:rsidRPr="007A1378">
        <w:rPr>
          <w:rFonts w:asciiTheme="majorBidi" w:eastAsiaTheme="minorHAnsi" w:hAnsiTheme="majorBidi" w:cstheme="majorBidi"/>
          <w:kern w:val="2"/>
          <w14:ligatures w14:val="standardContextual"/>
        </w:rPr>
        <w:tab/>
        <w:t>Биоразнообразие является ключевой экологической и социальной детерминантой здоровья человека, а сохранение, восстановление и устойчивое использование биоразнообразия могут благотворно влиять на здоровье человека, обеспечивая экосистемные услуги.</w:t>
      </w:r>
    </w:p>
    <w:p w14:paraId="75E64052" w14:textId="77777777" w:rsidR="008C2E1B" w:rsidRPr="007A1378" w:rsidRDefault="008C2E1B"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(c)</w:t>
      </w:r>
      <w:r w:rsidRPr="007A1378">
        <w:rPr>
          <w:rFonts w:asciiTheme="majorBidi" w:eastAsiaTheme="minorHAnsi" w:hAnsiTheme="majorBidi" w:cstheme="majorBidi"/>
          <w:kern w:val="2"/>
          <w14:ligatures w14:val="standardContextual"/>
        </w:rPr>
        <w:tab/>
        <w:t>Остановка процесса утраты биоразнообразия способствует соблюдению, защите и реализации прав человека на здоровье и на чистую, здоровую и устойчивую окружающую среду.</w:t>
      </w:r>
    </w:p>
    <w:p w14:paraId="1D3E8280" w14:textId="77777777" w:rsidR="008C2E1B" w:rsidRPr="007A1378" w:rsidRDefault="008C2E1B" w:rsidP="009A429E">
      <w:pPr>
        <w:pStyle w:val="CBD-heading3-notnumbered"/>
        <w:rPr>
          <w:b w:val="0"/>
          <w:bCs w:val="0"/>
        </w:rPr>
      </w:pPr>
      <w:r w:rsidRPr="007A1378">
        <w:t>2.</w:t>
      </w:r>
      <w:r w:rsidRPr="007A1378">
        <w:tab/>
        <w:t>Утрата биоразнообразия влияет на всех и является угрозой для здоровья человека</w:t>
      </w:r>
    </w:p>
    <w:p w14:paraId="022133F5" w14:textId="77777777" w:rsidR="008C2E1B" w:rsidRPr="007A1378" w:rsidRDefault="008C2E1B" w:rsidP="001F17F4">
      <w:pPr>
        <w:pStyle w:val="CBD-para2-notnumbered"/>
      </w:pPr>
      <w:r w:rsidRPr="007A1378">
        <w:lastRenderedPageBreak/>
        <w:t>(</w:t>
      </w:r>
      <w:r w:rsidRPr="007A1378">
        <w:rPr>
          <w:lang w:val="en-GB"/>
        </w:rPr>
        <w:t>a</w:t>
      </w:r>
      <w:r w:rsidRPr="007A1378">
        <w:t>)</w:t>
      </w:r>
      <w:r w:rsidRPr="007A1378">
        <w:tab/>
        <w:t>Обеспечиваемый природой вклад на благо человека влияет почти на все стороны жизни, а изменения в природе могут иметь глубокие последствия для качества жизни, здоровья и справедливости в отношении здоровья людей.</w:t>
      </w:r>
    </w:p>
    <w:p w14:paraId="4ED2EE1B" w14:textId="77777777" w:rsidR="008C2E1B" w:rsidRPr="007A1378" w:rsidRDefault="008C2E1B" w:rsidP="009A429E">
      <w:pPr>
        <w:pStyle w:val="CBD-para2-notnumbered"/>
      </w:pPr>
      <w:r w:rsidRPr="007A1378">
        <w:t>(</w:t>
      </w:r>
      <w:r w:rsidRPr="007A1378">
        <w:rPr>
          <w:lang w:val="en-GB"/>
        </w:rPr>
        <w:t>b</w:t>
      </w:r>
      <w:r w:rsidRPr="007A1378">
        <w:t>)</w:t>
      </w:r>
      <w:r w:rsidRPr="007A1378">
        <w:tab/>
        <w:t>Негативные последствия утраты биоразнообразия для здоровья различны для разных групп населения: например, они непропорционально затрагивают уязвимые группы населения, женщин, детей, молодежь, пожилых людей и людей с ограниченными возможностями и людей, находящихся в уязвимом положении.</w:t>
      </w:r>
    </w:p>
    <w:p w14:paraId="0D05732E" w14:textId="77777777" w:rsidR="008C2E1B" w:rsidRPr="007A1378" w:rsidRDefault="008C2E1B" w:rsidP="009A429E">
      <w:pPr>
        <w:pStyle w:val="CBD-para2-notnumbered"/>
      </w:pPr>
      <w:r w:rsidRPr="007A1378">
        <w:t>(</w:t>
      </w:r>
      <w:r w:rsidRPr="007A1378">
        <w:rPr>
          <w:lang w:val="en-GB"/>
        </w:rPr>
        <w:t>c</w:t>
      </w:r>
      <w:r w:rsidRPr="007A1378">
        <w:t>)</w:t>
      </w:r>
      <w:r w:rsidRPr="007A1378">
        <w:tab/>
        <w:t xml:space="preserve">Деградация окружающей среды имеет серьезные негативные последствия для коренных народов и местных общин и их взаимозависимых и неразрывных связей с местными экосистемами, в том числе для их физического, психического, эмоционального и духовного здоровья, </w:t>
      </w:r>
      <w:r w:rsidRPr="007A1378">
        <w:rPr>
          <w:lang w:eastAsia="zh-CN"/>
        </w:rPr>
        <w:t>привычных режимов питания и лечебных практик и систем</w:t>
      </w:r>
      <w:r w:rsidRPr="007A1378">
        <w:t>.</w:t>
      </w:r>
    </w:p>
    <w:p w14:paraId="25206F60" w14:textId="77777777" w:rsidR="008C2E1B" w:rsidRPr="007A1378" w:rsidRDefault="008C2E1B" w:rsidP="009A429E">
      <w:pPr>
        <w:pStyle w:val="CBD-para2-notnumbered"/>
      </w:pPr>
      <w:r w:rsidRPr="007A1378">
        <w:t>(d)</w:t>
      </w:r>
      <w:r w:rsidRPr="007A1378">
        <w:tab/>
        <w:t xml:space="preserve">Деградация окружающей среды является глобальным кризисом здравоохранения, который обусловливает эпидемиологию инфекционных и неинфекционных заболеваний, подвергает испытанию устойчивость сообществ и подвергает риску будущие поколения. </w:t>
      </w:r>
    </w:p>
    <w:p w14:paraId="685D6A2C" w14:textId="77777777" w:rsidR="008C2E1B" w:rsidRPr="007A1378" w:rsidRDefault="008C2E1B" w:rsidP="00251C33">
      <w:pPr>
        <w:pStyle w:val="CBD-para2-notnumbered"/>
        <w:ind w:hanging="567"/>
        <w:rPr>
          <w:b/>
          <w:bCs/>
        </w:rPr>
      </w:pPr>
      <w:r w:rsidRPr="007A1378">
        <w:rPr>
          <w:b/>
          <w:bCs/>
        </w:rPr>
        <w:t>2.</w:t>
      </w:r>
      <w:r w:rsidRPr="007A1378">
        <w:rPr>
          <w:b/>
          <w:bCs/>
        </w:rPr>
        <w:tab/>
        <w:t>Содействие устойчивому использованию биоразнообразия и обеспечение справедливого и равноправного распределения выгод от использования генетических ресурсов являются незаменимыми инструментами для получения выгод для здоровья человека</w:t>
      </w:r>
    </w:p>
    <w:p w14:paraId="62BF11F1" w14:textId="77777777" w:rsidR="008C2E1B" w:rsidRPr="007A1378" w:rsidRDefault="008C2E1B" w:rsidP="00251C33">
      <w:pPr>
        <w:pStyle w:val="CBD-para2-notnumbered"/>
      </w:pPr>
      <w:r w:rsidRPr="007A1378">
        <w:t>(a)</w:t>
      </w:r>
      <w:r w:rsidRPr="007A1378">
        <w:tab/>
        <w:t>Генетические ресурсы и ЦИП способствуют проведению исследований и разработок в области здравоохранения, что приводит к созданию вакцин, лекарств и т.д.</w:t>
      </w:r>
    </w:p>
    <w:p w14:paraId="57204356" w14:textId="77777777" w:rsidR="008C2E1B" w:rsidRPr="007A1378" w:rsidRDefault="008C2E1B" w:rsidP="009A429E">
      <w:pPr>
        <w:pStyle w:val="CBD-heading3-notnumbered"/>
        <w:ind w:right="288"/>
        <w:jc w:val="left"/>
      </w:pPr>
      <w:r w:rsidRPr="007A1378">
        <w:rPr>
          <w:color w:val="000000"/>
        </w:rPr>
        <w:t>3.</w:t>
      </w:r>
      <w:r w:rsidRPr="007A1378">
        <w:rPr>
          <w:color w:val="000000"/>
        </w:rPr>
        <w:tab/>
        <w:t xml:space="preserve">Медицинские работники и системы здравоохранения, включая традиционную медицинскую практику, </w:t>
      </w:r>
      <w:r w:rsidRPr="007A1378">
        <w:t>зависят от биоразнообразия при осуществлении деятельности по предотвращению, диагностированию и лечению физических и психических заболеваний и улучшению состояния больных</w:t>
      </w:r>
      <w:r w:rsidRPr="007A1378">
        <w:rPr>
          <w:vertAlign w:val="superscript"/>
        </w:rPr>
        <w:t xml:space="preserve"> </w:t>
      </w:r>
    </w:p>
    <w:p w14:paraId="0BC40C98" w14:textId="77777777" w:rsidR="008C2E1B" w:rsidRPr="007A1378" w:rsidRDefault="008C2E1B" w:rsidP="009A429E">
      <w:pPr>
        <w:pStyle w:val="CBD-para2-notnumbered"/>
      </w:pPr>
      <w:r w:rsidRPr="007A1378">
        <w:t>Наука, включая</w:t>
      </w:r>
      <w:r w:rsidRPr="007A1378">
        <w:rPr>
          <w:lang w:eastAsia="zh-CN"/>
        </w:rPr>
        <w:t xml:space="preserve"> </w:t>
      </w:r>
      <w:r w:rsidRPr="007A1378">
        <w:t>традиционные и разнообразные знания и методы лечения должны рассматриваться в совокупности для обмена знаниями о передовой практике и сверки научных оценок в рамках различных подходов в целях улучшения и укрепления здоровья и благосостояния. Преодоление дуализма, разделения и дисбаланса во взаимоотношениях между людьми и природой имеет ключевое значение для борьбы с кризисами биоразнообразия и здравоохранения.</w:t>
      </w:r>
    </w:p>
    <w:p w14:paraId="7B23C83B" w14:textId="77777777" w:rsidR="008C2E1B" w:rsidRPr="007A1378" w:rsidRDefault="008C2E1B" w:rsidP="009A429E">
      <w:pPr>
        <w:pStyle w:val="CBD-heading3-notnumbered"/>
        <w:keepNext/>
      </w:pPr>
      <w:r w:rsidRPr="007A1378">
        <w:t>4.</w:t>
      </w:r>
      <w:r w:rsidRPr="007A1378">
        <w:tab/>
        <w:t>Необходимы меры как в области здравоохранения, так и в области биоразнообразия для регулирования краткосрочных и долгосрочных рисков для здоровья, возникающих в результате утраты биоразнообразия и неустойчивых видов практики</w:t>
      </w:r>
    </w:p>
    <w:p w14:paraId="26C5754C" w14:textId="77777777" w:rsidR="008C2E1B" w:rsidRPr="007A1378" w:rsidRDefault="008C2E1B" w:rsidP="009A429E">
      <w:pPr>
        <w:pStyle w:val="CBD-para2-notnumbered"/>
      </w:pPr>
      <w:r w:rsidRPr="007A1378">
        <w:rPr>
          <w:iCs/>
        </w:rPr>
        <w:t>(</w:t>
      </w:r>
      <w:r w:rsidRPr="007A1378">
        <w:rPr>
          <w:iCs/>
          <w:lang w:val="en-GB"/>
        </w:rPr>
        <w:t>a</w:t>
      </w:r>
      <w:r w:rsidRPr="007A1378">
        <w:rPr>
          <w:iCs/>
        </w:rPr>
        <w:t>)</w:t>
      </w:r>
      <w:r w:rsidRPr="007A1378">
        <w:rPr>
          <w:iCs/>
        </w:rPr>
        <w:tab/>
        <w:t xml:space="preserve">Все </w:t>
      </w:r>
      <w:r w:rsidRPr="007A1378">
        <w:t>экосистемы, включая антропогенные, а также использование диких животных и растений должны регулироваться на устойчивой основе в целях поддержания здоровья экосистем, а также обеспечения благополучия животных, растений и людей;</w:t>
      </w:r>
    </w:p>
    <w:p w14:paraId="0031B3D0" w14:textId="77777777" w:rsidR="008C2E1B" w:rsidRPr="007A1378" w:rsidRDefault="008C2E1B" w:rsidP="009A429E">
      <w:pPr>
        <w:pStyle w:val="CBD-para2-notnumbered"/>
      </w:pPr>
      <w:r w:rsidRPr="007A1378">
        <w:rPr>
          <w:iCs/>
        </w:rPr>
        <w:t>(</w:t>
      </w:r>
      <w:r w:rsidRPr="007A1378">
        <w:rPr>
          <w:iCs/>
          <w:lang w:val="en-GB"/>
        </w:rPr>
        <w:t>b</w:t>
      </w:r>
      <w:r w:rsidRPr="007A1378">
        <w:rPr>
          <w:iCs/>
        </w:rPr>
        <w:t>)</w:t>
      </w:r>
      <w:r w:rsidRPr="007A1378">
        <w:rPr>
          <w:iCs/>
        </w:rPr>
        <w:tab/>
      </w:r>
      <w:r w:rsidRPr="007A1378">
        <w:t>Сохранение экологических и социальных детерминант здоровья является общей проблемой. Комплексные меры политики и практические методы в области охраны окружающей среды и здравоохранения взаимно усиливают друг друга, тогда как обособленные подходы к решению проблем охраны окружающей среды, социальных проблем и проблем в области здравоохранения и регулированию соответствующих рисков неэффективны и могут иметь нежелательные негативные последствия для здоровья, особенно для бедных и уязвимых слоев населения, и окружающей среды.</w:t>
      </w:r>
    </w:p>
    <w:p w14:paraId="0DCBE5D1" w14:textId="77777777" w:rsidR="008C2E1B" w:rsidRPr="007A1378" w:rsidRDefault="008C2E1B" w:rsidP="009A429E">
      <w:pPr>
        <w:pStyle w:val="CBD-heading3-notnumbered"/>
        <w:keepNext/>
        <w:ind w:left="562" w:hanging="562"/>
      </w:pPr>
      <w:r w:rsidRPr="007A1378">
        <w:t>5.</w:t>
      </w:r>
      <w:r w:rsidRPr="007A1378">
        <w:tab/>
        <w:t>Воздействие изменения климата на природу создает и усугубляет риски для здоровья людей и является пагубным для здорового функционирования экосистем</w:t>
      </w:r>
    </w:p>
    <w:p w14:paraId="623C3FB1" w14:textId="77777777" w:rsidR="008C2E1B" w:rsidRPr="007A1378" w:rsidRDefault="008C2E1B" w:rsidP="009A429E">
      <w:pPr>
        <w:pStyle w:val="CBD-para2-notnumbered"/>
      </w:pPr>
      <w:r w:rsidRPr="007A1378">
        <w:t>Сохранение биоразнообразия и экосистем имеет основополагающее значение для повышения устойчивости в свете последствий изменения климата и для сведения к минимуму негативного воздействия изменения климата на здоровье.</w:t>
      </w:r>
    </w:p>
    <w:p w14:paraId="3C645D6C" w14:textId="77777777" w:rsidR="008C2E1B" w:rsidRPr="007A1378" w:rsidRDefault="008C2E1B" w:rsidP="009A429E">
      <w:pPr>
        <w:pStyle w:val="CBD-heading3-notnumbered"/>
      </w:pPr>
      <w:r w:rsidRPr="007A1378">
        <w:lastRenderedPageBreak/>
        <w:t>6.</w:t>
      </w:r>
      <w:r w:rsidRPr="007A1378">
        <w:tab/>
        <w:t>Загрязнение во всех его формах наносит вред биоразнообразию и создает угрозу для здоровья людей и всех остальных видов</w:t>
      </w:r>
    </w:p>
    <w:p w14:paraId="7160C868" w14:textId="77777777" w:rsidR="008C2E1B" w:rsidRPr="007A1378" w:rsidRDefault="008C2E1B" w:rsidP="009A429E">
      <w:pPr>
        <w:pStyle w:val="CBD-para2-notnumbered"/>
      </w:pPr>
      <w:r w:rsidRPr="007A1378">
        <w:t>Эффективное предотвращение и сокращения загрязнения из всех источников может улучшить здоровье и благосостояние и предотвратить заболевания.</w:t>
      </w:r>
    </w:p>
    <w:p w14:paraId="28F52542" w14:textId="77777777" w:rsidR="008C2E1B" w:rsidRPr="007A1378" w:rsidRDefault="008C2E1B" w:rsidP="00254A12">
      <w:pPr>
        <w:pStyle w:val="CBD-para2-notnumbered"/>
        <w:ind w:hanging="567"/>
      </w:pPr>
      <w:r w:rsidRPr="007A1378">
        <w:rPr>
          <w:b/>
          <w:bCs/>
        </w:rPr>
        <w:t>7.</w:t>
      </w:r>
      <w:r w:rsidRPr="007A1378">
        <w:tab/>
      </w:r>
      <w:r w:rsidRPr="007A1378">
        <w:rPr>
          <w:b/>
          <w:bCs/>
        </w:rPr>
        <w:t>Биобезопасность необходима для регулирования и контроля перемещения инвазивных чужеродных видов, возникающих инфекционных заболеваний, других организмов, которые могут оказывать негативное воздействие на биоразнообразие и здоровье, а также для обеспечения синергетического взаимодействия между ними.</w:t>
      </w:r>
    </w:p>
    <w:p w14:paraId="5FA328F8" w14:textId="77777777" w:rsidR="008C2E1B" w:rsidRPr="007A1378" w:rsidRDefault="008C2E1B" w:rsidP="00254A12">
      <w:pPr>
        <w:pStyle w:val="CBD-para2-notnumbered"/>
        <w:ind w:left="0" w:firstLine="0"/>
      </w:pPr>
      <w:r w:rsidRPr="007A1378">
        <w:t>Эффективная биобезопасность часто является основой биоразнообразия и здоровья, учитывая, что с точки зрения затрат профилактика часто гораздо эффективнее устранения последствий.</w:t>
      </w:r>
    </w:p>
    <w:p w14:paraId="1167A3B0" w14:textId="77777777" w:rsidR="008C2E1B" w:rsidRPr="0051765C" w:rsidRDefault="008C2E1B" w:rsidP="009A429E">
      <w:pPr>
        <w:jc w:val="center"/>
        <w:rPr>
          <w:rFonts w:asciiTheme="majorBidi" w:eastAsiaTheme="minorHAnsi" w:hAnsiTheme="majorBidi" w:cstheme="majorBidi"/>
          <w:kern w:val="2"/>
          <w:lang w:val="en-US"/>
          <w14:ligatures w14:val="standardContextual"/>
        </w:rPr>
      </w:pPr>
      <w:r w:rsidRPr="007A1378">
        <w:rPr>
          <w:rFonts w:asciiTheme="majorBidi" w:eastAsiaTheme="minorHAnsi" w:hAnsiTheme="majorBidi" w:cstheme="majorBidi"/>
          <w:kern w:val="2"/>
          <w14:ligatures w14:val="standardContextual"/>
        </w:rPr>
        <w:t>__________</w:t>
      </w:r>
    </w:p>
    <w:p w14:paraId="66EBB3FA" w14:textId="77777777" w:rsidR="00B47783" w:rsidRPr="009A429E" w:rsidRDefault="00B47783" w:rsidP="00B77F0F">
      <w:pPr>
        <w:spacing w:before="240" w:after="120"/>
        <w:jc w:val="left"/>
        <w:rPr>
          <w:rFonts w:asciiTheme="majorBidi" w:eastAsiaTheme="minorHAnsi" w:hAnsiTheme="majorBidi" w:cstheme="majorBidi"/>
          <w:kern w:val="2"/>
          <w14:ligatures w14:val="standardContextual"/>
        </w:rPr>
      </w:pPr>
    </w:p>
    <w:sectPr w:rsidR="00B47783" w:rsidRPr="009A429E" w:rsidSect="009773A0">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2F6A2E" w14:textId="77777777" w:rsidR="009773A0" w:rsidRDefault="009773A0" w:rsidP="00A96B21">
      <w:r>
        <w:separator/>
      </w:r>
    </w:p>
  </w:endnote>
  <w:endnote w:type="continuationSeparator" w:id="0">
    <w:p w14:paraId="6E45E426" w14:textId="77777777" w:rsidR="009773A0" w:rsidRDefault="009773A0" w:rsidP="00A96B21">
      <w:r>
        <w:continuationSeparator/>
      </w:r>
    </w:p>
  </w:endnote>
  <w:endnote w:type="continuationNotice" w:id="1">
    <w:p w14:paraId="7FFC5D8A" w14:textId="77777777" w:rsidR="009773A0" w:rsidRDefault="00977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B1E67" w14:textId="77777777" w:rsidR="00533047" w:rsidRDefault="00D04E6F">
    <w:pPr>
      <w:pStyle w:val="Footer"/>
      <w:ind w:right="360"/>
    </w:pPr>
    <w:sdt>
      <w:sdtPr>
        <w:id w:val="-287207827"/>
        <w:docPartObj>
          <w:docPartGallery w:val="Page Numbers (Top of Page)"/>
          <w:docPartUnique/>
        </w:docPartObj>
      </w:sdtPr>
      <w:sdtEndPr/>
      <w:sdtContent>
        <w:r w:rsidR="00533047" w:rsidRPr="002B559C">
          <w:rPr>
            <w:sz w:val="20"/>
            <w:szCs w:val="20"/>
          </w:rPr>
          <w:fldChar w:fldCharType="begin"/>
        </w:r>
        <w:r w:rsidR="00533047" w:rsidRPr="002B559C">
          <w:rPr>
            <w:sz w:val="20"/>
            <w:szCs w:val="20"/>
          </w:rPr>
          <w:instrText xml:space="preserve"> PAGE </w:instrText>
        </w:r>
        <w:r w:rsidR="00533047" w:rsidRPr="002B559C">
          <w:rPr>
            <w:sz w:val="20"/>
            <w:szCs w:val="20"/>
          </w:rPr>
          <w:fldChar w:fldCharType="separate"/>
        </w:r>
        <w:r w:rsidR="00533047">
          <w:rPr>
            <w:noProof/>
            <w:sz w:val="20"/>
            <w:szCs w:val="20"/>
          </w:rPr>
          <w:t>6</w:t>
        </w:r>
        <w:r w:rsidR="00533047" w:rsidRPr="002B559C">
          <w:rPr>
            <w:sz w:val="20"/>
            <w:szCs w:val="20"/>
          </w:rPr>
          <w:fldChar w:fldCharType="end"/>
        </w:r>
        <w:r w:rsidR="00533047" w:rsidRPr="002B559C">
          <w:rPr>
            <w:sz w:val="20"/>
            <w:szCs w:val="20"/>
          </w:rPr>
          <w:t>/</w:t>
        </w:r>
        <w:r w:rsidR="00533047" w:rsidRPr="002B559C">
          <w:rPr>
            <w:sz w:val="20"/>
            <w:szCs w:val="20"/>
          </w:rPr>
          <w:fldChar w:fldCharType="begin"/>
        </w:r>
        <w:r w:rsidR="00533047" w:rsidRPr="002B559C">
          <w:rPr>
            <w:sz w:val="20"/>
            <w:szCs w:val="20"/>
          </w:rPr>
          <w:instrText xml:space="preserve"> NUMPAGES  </w:instrText>
        </w:r>
        <w:r w:rsidR="00533047" w:rsidRPr="002B559C">
          <w:rPr>
            <w:sz w:val="20"/>
            <w:szCs w:val="20"/>
          </w:rPr>
          <w:fldChar w:fldCharType="separate"/>
        </w:r>
        <w:r w:rsidR="00533047">
          <w:rPr>
            <w:noProof/>
            <w:sz w:val="20"/>
            <w:szCs w:val="20"/>
          </w:rPr>
          <w:t>7</w:t>
        </w:r>
        <w:r w:rsidR="00533047"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75AD0" w14:textId="77777777" w:rsidR="00533047" w:rsidRDefault="00D04E6F" w:rsidP="009A429E">
    <w:pPr>
      <w:pStyle w:val="Footer"/>
      <w:ind w:right="360"/>
      <w:jc w:val="right"/>
    </w:pPr>
    <w:sdt>
      <w:sdtPr>
        <w:id w:val="1381129376"/>
        <w:docPartObj>
          <w:docPartGallery w:val="Page Numbers (Top of Page)"/>
          <w:docPartUnique/>
        </w:docPartObj>
      </w:sdtPr>
      <w:sdtEndPr/>
      <w:sdtContent>
        <w:r w:rsidR="00533047" w:rsidRPr="002B559C">
          <w:rPr>
            <w:sz w:val="20"/>
            <w:szCs w:val="20"/>
          </w:rPr>
          <w:fldChar w:fldCharType="begin"/>
        </w:r>
        <w:r w:rsidR="00533047" w:rsidRPr="002B559C">
          <w:rPr>
            <w:sz w:val="20"/>
            <w:szCs w:val="20"/>
          </w:rPr>
          <w:instrText xml:space="preserve"> PAGE </w:instrText>
        </w:r>
        <w:r w:rsidR="00533047" w:rsidRPr="002B559C">
          <w:rPr>
            <w:sz w:val="20"/>
            <w:szCs w:val="20"/>
          </w:rPr>
          <w:fldChar w:fldCharType="separate"/>
        </w:r>
        <w:r w:rsidR="00533047">
          <w:rPr>
            <w:noProof/>
            <w:sz w:val="20"/>
            <w:szCs w:val="20"/>
          </w:rPr>
          <w:t>1</w:t>
        </w:r>
        <w:r w:rsidR="00533047" w:rsidRPr="002B559C">
          <w:rPr>
            <w:sz w:val="20"/>
            <w:szCs w:val="20"/>
          </w:rPr>
          <w:fldChar w:fldCharType="end"/>
        </w:r>
        <w:r w:rsidR="00533047" w:rsidRPr="002B559C">
          <w:rPr>
            <w:sz w:val="20"/>
            <w:szCs w:val="20"/>
          </w:rPr>
          <w:t>/</w:t>
        </w:r>
        <w:r w:rsidR="00533047" w:rsidRPr="002B559C">
          <w:rPr>
            <w:sz w:val="20"/>
            <w:szCs w:val="20"/>
          </w:rPr>
          <w:fldChar w:fldCharType="begin"/>
        </w:r>
        <w:r w:rsidR="00533047" w:rsidRPr="002B559C">
          <w:rPr>
            <w:sz w:val="20"/>
            <w:szCs w:val="20"/>
          </w:rPr>
          <w:instrText xml:space="preserve"> NUMPAGES  </w:instrText>
        </w:r>
        <w:r w:rsidR="00533047" w:rsidRPr="002B559C">
          <w:rPr>
            <w:sz w:val="20"/>
            <w:szCs w:val="20"/>
          </w:rPr>
          <w:fldChar w:fldCharType="separate"/>
        </w:r>
        <w:r w:rsidR="00533047">
          <w:rPr>
            <w:noProof/>
            <w:sz w:val="20"/>
            <w:szCs w:val="20"/>
          </w:rPr>
          <w:t>7</w:t>
        </w:r>
        <w:r w:rsidR="00533047"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7DC8A" w14:textId="77777777" w:rsidR="00533047" w:rsidRDefault="005330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66473" w14:textId="77777777" w:rsidR="00097750" w:rsidRDefault="00D04E6F">
    <w:pPr>
      <w:pStyle w:val="Footer"/>
      <w:ind w:right="360"/>
    </w:pPr>
    <w:sdt>
      <w:sdtPr>
        <w:id w:val="80074064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0366A" w14:textId="77777777" w:rsidR="00097750" w:rsidRDefault="00D04E6F" w:rsidP="009A429E">
    <w:pPr>
      <w:pStyle w:val="Footer"/>
      <w:ind w:right="360"/>
      <w:jc w:val="right"/>
    </w:pPr>
    <w:sdt>
      <w:sdtPr>
        <w:id w:val="1540080003"/>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E37EC" w14:textId="77777777" w:rsidR="009773A0" w:rsidRDefault="009773A0" w:rsidP="00A96B21">
      <w:r>
        <w:separator/>
      </w:r>
    </w:p>
  </w:footnote>
  <w:footnote w:type="continuationSeparator" w:id="0">
    <w:p w14:paraId="2D2A9D75" w14:textId="77777777" w:rsidR="009773A0" w:rsidRDefault="009773A0" w:rsidP="00A96B21">
      <w:r>
        <w:continuationSeparator/>
      </w:r>
    </w:p>
  </w:footnote>
  <w:footnote w:type="continuationNotice" w:id="1">
    <w:p w14:paraId="067E271C" w14:textId="77777777" w:rsidR="009773A0" w:rsidRDefault="009773A0"/>
  </w:footnote>
  <w:footnote w:id="2">
    <w:p w14:paraId="1E00C165" w14:textId="67079C4E" w:rsidR="005C1558" w:rsidRPr="0026764C" w:rsidRDefault="005C1558">
      <w:pPr>
        <w:pStyle w:val="FootnoteText"/>
        <w:rPr>
          <w:sz w:val="18"/>
          <w:szCs w:val="18"/>
        </w:rPr>
      </w:pPr>
      <w:r>
        <w:rPr>
          <w:rStyle w:val="FootnoteReference"/>
        </w:rPr>
        <w:t>*</w:t>
      </w:r>
      <w:r>
        <w:t xml:space="preserve"> </w:t>
      </w:r>
      <w:r>
        <w:rPr>
          <w:sz w:val="18"/>
        </w:rPr>
        <w:t xml:space="preserve">Настоящий проект рекомендации публикуется </w:t>
      </w:r>
      <w:r w:rsidRPr="0026764C">
        <w:rPr>
          <w:sz w:val="18"/>
          <w:szCs w:val="18"/>
        </w:rPr>
        <w:t>без официального редактирования.</w:t>
      </w:r>
    </w:p>
  </w:footnote>
  <w:footnote w:id="3">
    <w:p w14:paraId="6CDCA84E" w14:textId="1678794E" w:rsidR="00CE4E9E" w:rsidRPr="0026764C" w:rsidRDefault="00CE4E9E">
      <w:pPr>
        <w:pStyle w:val="FootnoteText"/>
        <w:rPr>
          <w:sz w:val="18"/>
          <w:szCs w:val="18"/>
        </w:rPr>
      </w:pPr>
      <w:r w:rsidRPr="0026764C">
        <w:rPr>
          <w:rStyle w:val="FootnoteReference"/>
          <w:sz w:val="18"/>
          <w:szCs w:val="18"/>
        </w:rPr>
        <w:footnoteRef/>
      </w:r>
      <w:r w:rsidRPr="0026764C">
        <w:rPr>
          <w:sz w:val="18"/>
          <w:szCs w:val="18"/>
        </w:rPr>
        <w:t xml:space="preserve"> Решение 15/4, приложение.</w:t>
      </w:r>
    </w:p>
  </w:footnote>
  <w:footnote w:id="4">
    <w:p w14:paraId="14A9B59E" w14:textId="05B3E644" w:rsidR="005F275C" w:rsidRPr="009A429E" w:rsidRDefault="005F275C">
      <w:pPr>
        <w:pStyle w:val="FootnoteText"/>
        <w:rPr>
          <w:sz w:val="18"/>
          <w:szCs w:val="18"/>
        </w:rPr>
      </w:pPr>
      <w:r w:rsidRPr="0026764C">
        <w:rPr>
          <w:rStyle w:val="FootnoteReference"/>
          <w:sz w:val="18"/>
          <w:szCs w:val="18"/>
        </w:rPr>
        <w:footnoteRef/>
      </w:r>
      <w:r w:rsidRPr="0026764C">
        <w:rPr>
          <w:sz w:val="18"/>
          <w:szCs w:val="18"/>
        </w:rPr>
        <w:t xml:space="preserve"> </w:t>
      </w:r>
      <w:r w:rsidRPr="0026764C">
        <w:rPr>
          <w:color w:val="000000"/>
          <w:sz w:val="18"/>
          <w:szCs w:val="18"/>
        </w:rPr>
        <w:t xml:space="preserve">Организация Объединенных Наций, </w:t>
      </w:r>
      <w:r w:rsidRPr="0026764C">
        <w:rPr>
          <w:i/>
          <w:color w:val="000000"/>
          <w:sz w:val="18"/>
          <w:szCs w:val="18"/>
        </w:rPr>
        <w:t>Сборник договоров</w:t>
      </w:r>
      <w:r>
        <w:rPr>
          <w:color w:val="000000"/>
          <w:sz w:val="18"/>
        </w:rPr>
        <w:t>, том</w:t>
      </w:r>
      <w:r>
        <w:rPr>
          <w:i/>
          <w:color w:val="000000"/>
          <w:sz w:val="18"/>
        </w:rPr>
        <w:t xml:space="preserve"> </w:t>
      </w:r>
      <w:r>
        <w:rPr>
          <w:color w:val="000000"/>
          <w:sz w:val="18"/>
        </w:rPr>
        <w:t>1760, № 30619.</w:t>
      </w:r>
    </w:p>
  </w:footnote>
  <w:footnote w:id="5">
    <w:p w14:paraId="30810B1C" w14:textId="6BCEEBB7" w:rsidR="0028440A" w:rsidRPr="00533047" w:rsidRDefault="0028440A" w:rsidP="0028440A">
      <w:pPr>
        <w:pStyle w:val="FootnoteText"/>
        <w:rPr>
          <w:sz w:val="18"/>
          <w:szCs w:val="18"/>
        </w:rPr>
      </w:pPr>
      <w:r>
        <w:rPr>
          <w:rStyle w:val="FootnoteReference"/>
          <w:sz w:val="18"/>
          <w:szCs w:val="18"/>
        </w:rPr>
        <w:footnoteRef/>
      </w:r>
      <w:r>
        <w:rPr>
          <w:sz w:val="18"/>
        </w:rPr>
        <w:t xml:space="preserve"> Программное заявление ВОЗ о принципах здорового восстановления после пандемии COVID-19. Женева: Всемирная организация здравоохранения; 2020 год. Лицензия</w:t>
      </w:r>
      <w:r w:rsidRPr="00533047">
        <w:rPr>
          <w:sz w:val="18"/>
        </w:rPr>
        <w:t xml:space="preserve">: </w:t>
      </w:r>
      <w:r w:rsidRPr="000705D2">
        <w:rPr>
          <w:sz w:val="18"/>
          <w:lang w:val="en-US"/>
        </w:rPr>
        <w:t>CC</w:t>
      </w:r>
      <w:r w:rsidRPr="00533047">
        <w:rPr>
          <w:sz w:val="18"/>
        </w:rPr>
        <w:t xml:space="preserve"> </w:t>
      </w:r>
      <w:r w:rsidRPr="000705D2">
        <w:rPr>
          <w:sz w:val="18"/>
          <w:lang w:val="en-US"/>
        </w:rPr>
        <w:t>BY</w:t>
      </w:r>
      <w:r w:rsidRPr="00533047">
        <w:rPr>
          <w:sz w:val="18"/>
        </w:rPr>
        <w:t>-</w:t>
      </w:r>
      <w:r w:rsidRPr="000705D2">
        <w:rPr>
          <w:sz w:val="18"/>
          <w:lang w:val="en-US"/>
        </w:rPr>
        <w:t>NC</w:t>
      </w:r>
      <w:r w:rsidRPr="00533047">
        <w:rPr>
          <w:sz w:val="18"/>
        </w:rPr>
        <w:t>-</w:t>
      </w:r>
      <w:r w:rsidRPr="000705D2">
        <w:rPr>
          <w:sz w:val="18"/>
          <w:lang w:val="en-US"/>
        </w:rPr>
        <w:t>SA</w:t>
      </w:r>
      <w:r w:rsidRPr="00533047">
        <w:rPr>
          <w:sz w:val="18"/>
        </w:rPr>
        <w:t xml:space="preserve"> 3.0</w:t>
      </w:r>
      <w:r w:rsidRPr="000705D2">
        <w:rPr>
          <w:sz w:val="18"/>
          <w:lang w:val="en-US"/>
        </w:rPr>
        <w:t>IGO</w:t>
      </w:r>
      <w:r w:rsidRPr="00533047">
        <w:rPr>
          <w:sz w:val="18"/>
        </w:rPr>
        <w:t xml:space="preserve">. </w:t>
      </w:r>
      <w:hyperlink r:id="rId1" w:history="1">
        <w:r w:rsidRPr="000705D2">
          <w:rPr>
            <w:rStyle w:val="Hyperlink"/>
            <w:sz w:val="18"/>
            <w:lang w:val="en-US"/>
          </w:rPr>
          <w:t>www</w:t>
        </w:r>
        <w:r w:rsidRPr="00533047">
          <w:rPr>
            <w:rStyle w:val="Hyperlink"/>
            <w:sz w:val="18"/>
          </w:rPr>
          <w:t>.</w:t>
        </w:r>
        <w:r w:rsidRPr="000705D2">
          <w:rPr>
            <w:rStyle w:val="Hyperlink"/>
            <w:sz w:val="18"/>
            <w:lang w:val="en-US"/>
          </w:rPr>
          <w:t>who</w:t>
        </w:r>
        <w:r w:rsidRPr="00533047">
          <w:rPr>
            <w:rStyle w:val="Hyperlink"/>
            <w:sz w:val="18"/>
          </w:rPr>
          <w:t>.</w:t>
        </w:r>
        <w:r w:rsidRPr="000705D2">
          <w:rPr>
            <w:rStyle w:val="Hyperlink"/>
            <w:sz w:val="18"/>
            <w:lang w:val="en-US"/>
          </w:rPr>
          <w:t>int</w:t>
        </w:r>
        <w:r w:rsidRPr="00533047">
          <w:rPr>
            <w:rStyle w:val="Hyperlink"/>
            <w:sz w:val="18"/>
          </w:rPr>
          <w:t>/</w:t>
        </w:r>
        <w:r w:rsidRPr="000705D2">
          <w:rPr>
            <w:rStyle w:val="Hyperlink"/>
            <w:sz w:val="18"/>
            <w:lang w:val="en-US"/>
          </w:rPr>
          <w:t>publications</w:t>
        </w:r>
        <w:r w:rsidRPr="00533047">
          <w:rPr>
            <w:rStyle w:val="Hyperlink"/>
            <w:sz w:val="18"/>
          </w:rPr>
          <w:t>/</w:t>
        </w:r>
        <w:r w:rsidRPr="000705D2">
          <w:rPr>
            <w:rStyle w:val="Hyperlink"/>
            <w:sz w:val="18"/>
            <w:lang w:val="en-US"/>
          </w:rPr>
          <w:t>m</w:t>
        </w:r>
        <w:r w:rsidRPr="00533047">
          <w:rPr>
            <w:rStyle w:val="Hyperlink"/>
            <w:sz w:val="18"/>
          </w:rPr>
          <w:t>/</w:t>
        </w:r>
        <w:r w:rsidRPr="000705D2">
          <w:rPr>
            <w:rStyle w:val="Hyperlink"/>
            <w:sz w:val="18"/>
            <w:lang w:val="en-US"/>
          </w:rPr>
          <w:t>item</w:t>
        </w:r>
        <w:r w:rsidRPr="00533047">
          <w:rPr>
            <w:rStyle w:val="Hyperlink"/>
            <w:sz w:val="18"/>
          </w:rPr>
          <w:t>/</w:t>
        </w:r>
        <w:r w:rsidRPr="000705D2">
          <w:rPr>
            <w:rStyle w:val="Hyperlink"/>
            <w:sz w:val="18"/>
            <w:lang w:val="en-US"/>
          </w:rPr>
          <w:t>who</w:t>
        </w:r>
        <w:r w:rsidRPr="00533047">
          <w:rPr>
            <w:rStyle w:val="Hyperlink"/>
            <w:sz w:val="18"/>
          </w:rPr>
          <w:t>-</w:t>
        </w:r>
        <w:r w:rsidRPr="000705D2">
          <w:rPr>
            <w:rStyle w:val="Hyperlink"/>
            <w:sz w:val="18"/>
            <w:lang w:val="en-US"/>
          </w:rPr>
          <w:t>manifesto</w:t>
        </w:r>
        <w:r w:rsidRPr="00533047">
          <w:rPr>
            <w:rStyle w:val="Hyperlink"/>
            <w:sz w:val="18"/>
          </w:rPr>
          <w:t>-</w:t>
        </w:r>
        <w:r w:rsidRPr="000705D2">
          <w:rPr>
            <w:rStyle w:val="Hyperlink"/>
            <w:sz w:val="18"/>
            <w:lang w:val="en-US"/>
          </w:rPr>
          <w:t>for</w:t>
        </w:r>
        <w:r w:rsidRPr="00533047">
          <w:rPr>
            <w:rStyle w:val="Hyperlink"/>
            <w:sz w:val="18"/>
          </w:rPr>
          <w:t>-</w:t>
        </w:r>
        <w:r w:rsidRPr="000705D2">
          <w:rPr>
            <w:rStyle w:val="Hyperlink"/>
            <w:sz w:val="18"/>
            <w:lang w:val="en-US"/>
          </w:rPr>
          <w:t>a</w:t>
        </w:r>
        <w:r w:rsidRPr="00533047">
          <w:rPr>
            <w:rStyle w:val="Hyperlink"/>
            <w:sz w:val="18"/>
          </w:rPr>
          <w:t>-</w:t>
        </w:r>
        <w:r w:rsidRPr="000705D2">
          <w:rPr>
            <w:rStyle w:val="Hyperlink"/>
            <w:sz w:val="18"/>
            <w:lang w:val="en-US"/>
          </w:rPr>
          <w:t>healthy</w:t>
        </w:r>
        <w:r w:rsidRPr="00533047">
          <w:rPr>
            <w:rStyle w:val="Hyperlink"/>
            <w:sz w:val="18"/>
          </w:rPr>
          <w:t>-</w:t>
        </w:r>
        <w:r w:rsidRPr="000705D2">
          <w:rPr>
            <w:rStyle w:val="Hyperlink"/>
            <w:sz w:val="18"/>
            <w:lang w:val="en-US"/>
          </w:rPr>
          <w:t>recovery</w:t>
        </w:r>
        <w:r w:rsidRPr="00533047">
          <w:rPr>
            <w:rStyle w:val="Hyperlink"/>
            <w:sz w:val="18"/>
          </w:rPr>
          <w:t>-</w:t>
        </w:r>
        <w:r w:rsidRPr="000705D2">
          <w:rPr>
            <w:rStyle w:val="Hyperlink"/>
            <w:sz w:val="18"/>
            <w:lang w:val="en-US"/>
          </w:rPr>
          <w:t>from</w:t>
        </w:r>
        <w:r w:rsidRPr="00533047">
          <w:rPr>
            <w:rStyle w:val="Hyperlink"/>
            <w:sz w:val="18"/>
          </w:rPr>
          <w:t>-</w:t>
        </w:r>
        <w:r w:rsidRPr="000705D2">
          <w:rPr>
            <w:rStyle w:val="Hyperlink"/>
            <w:sz w:val="18"/>
            <w:lang w:val="en-US"/>
          </w:rPr>
          <w:t>covid</w:t>
        </w:r>
        <w:r w:rsidRPr="00533047">
          <w:rPr>
            <w:rStyle w:val="Hyperlink"/>
            <w:sz w:val="18"/>
          </w:rPr>
          <w:t>-19</w:t>
        </w:r>
      </w:hyperlink>
    </w:p>
  </w:footnote>
  <w:footnote w:id="6">
    <w:p w14:paraId="5F2B496E" w14:textId="2287824F" w:rsidR="004668EB" w:rsidRPr="00533047" w:rsidRDefault="004668EB" w:rsidP="00C82E99">
      <w:pPr>
        <w:pStyle w:val="FootnoteText"/>
        <w:rPr>
          <w:sz w:val="18"/>
          <w:szCs w:val="18"/>
        </w:rPr>
      </w:pPr>
      <w:r>
        <w:rPr>
          <w:rStyle w:val="FootnoteReference"/>
          <w:sz w:val="18"/>
          <w:szCs w:val="18"/>
        </w:rPr>
        <w:footnoteRef/>
      </w:r>
      <w:r w:rsidRPr="00533047">
        <w:rPr>
          <w:sz w:val="18"/>
        </w:rPr>
        <w:t xml:space="preserve"> </w:t>
      </w:r>
      <w:hyperlink r:id="rId2" w:history="1">
        <w:r w:rsidRPr="000705D2">
          <w:rPr>
            <w:rStyle w:val="Hyperlink"/>
            <w:sz w:val="18"/>
            <w:lang w:val="en-US"/>
          </w:rPr>
          <w:t>E</w:t>
        </w:r>
        <w:r w:rsidRPr="00533047">
          <w:rPr>
            <w:rStyle w:val="Hyperlink"/>
            <w:sz w:val="18"/>
          </w:rPr>
          <w:t>/</w:t>
        </w:r>
        <w:r w:rsidRPr="000705D2">
          <w:rPr>
            <w:rStyle w:val="Hyperlink"/>
            <w:sz w:val="18"/>
            <w:lang w:val="en-US"/>
          </w:rPr>
          <w:t>C</w:t>
        </w:r>
        <w:r w:rsidRPr="00533047">
          <w:rPr>
            <w:rStyle w:val="Hyperlink"/>
            <w:sz w:val="18"/>
          </w:rPr>
          <w:t>.19/2023/5</w:t>
        </w:r>
      </w:hyperlink>
      <w:r w:rsidRPr="00533047">
        <w:rPr>
          <w:rStyle w:val="Hyperlink"/>
          <w:sz w:val="18"/>
        </w:rPr>
        <w:t>,</w:t>
      </w:r>
      <w:r w:rsidRPr="00533047">
        <w:rPr>
          <w:sz w:val="18"/>
        </w:rPr>
        <w:t xml:space="preserve"> </w:t>
      </w:r>
      <w:r>
        <w:rPr>
          <w:sz w:val="18"/>
        </w:rPr>
        <w:t>пункт</w:t>
      </w:r>
      <w:r w:rsidRPr="00533047">
        <w:rPr>
          <w:sz w:val="18"/>
        </w:rPr>
        <w:t xml:space="preserve"> 24.</w:t>
      </w:r>
    </w:p>
  </w:footnote>
  <w:footnote w:id="7">
    <w:p w14:paraId="78DBCBAC" w14:textId="77777777" w:rsidR="001D5E16" w:rsidRPr="0026764C" w:rsidRDefault="001D5E16" w:rsidP="00050E9A">
      <w:pPr>
        <w:pStyle w:val="FootnoteText"/>
        <w:rPr>
          <w:sz w:val="18"/>
          <w:szCs w:val="18"/>
        </w:rPr>
      </w:pPr>
      <w:r>
        <w:rPr>
          <w:rStyle w:val="FootnoteReference"/>
          <w:rFonts w:asciiTheme="majorBidi" w:hAnsiTheme="majorBidi" w:cstheme="majorBidi"/>
          <w:sz w:val="18"/>
          <w:szCs w:val="18"/>
        </w:rPr>
        <w:footnoteRef/>
      </w:r>
      <w:r w:rsidRPr="00533047">
        <w:rPr>
          <w:rFonts w:asciiTheme="majorBidi" w:hAnsiTheme="majorBidi"/>
          <w:sz w:val="18"/>
        </w:rPr>
        <w:t xml:space="preserve"> </w:t>
      </w:r>
      <w:r>
        <w:rPr>
          <w:rFonts w:asciiTheme="majorBidi" w:hAnsiTheme="majorBidi"/>
          <w:sz w:val="18"/>
        </w:rPr>
        <w:t>См</w:t>
      </w:r>
      <w:r w:rsidRPr="00533047">
        <w:rPr>
          <w:rFonts w:asciiTheme="majorBidi" w:hAnsiTheme="majorBidi"/>
          <w:sz w:val="18"/>
        </w:rPr>
        <w:t xml:space="preserve">. </w:t>
      </w:r>
      <w:r w:rsidRPr="000705D2">
        <w:rPr>
          <w:rFonts w:asciiTheme="majorBidi" w:hAnsiTheme="majorBidi"/>
          <w:sz w:val="18"/>
          <w:lang w:val="en-US"/>
        </w:rPr>
        <w:t>CBD</w:t>
      </w:r>
      <w:r w:rsidRPr="00533047">
        <w:rPr>
          <w:rFonts w:asciiTheme="majorBidi" w:hAnsiTheme="majorBidi"/>
          <w:sz w:val="18"/>
        </w:rPr>
        <w:t>/</w:t>
      </w:r>
      <w:r w:rsidRPr="000705D2">
        <w:rPr>
          <w:rFonts w:asciiTheme="majorBidi" w:hAnsiTheme="majorBidi"/>
          <w:sz w:val="18"/>
          <w:lang w:val="en-US"/>
        </w:rPr>
        <w:t>SBSTTA</w:t>
      </w:r>
      <w:r w:rsidRPr="00533047">
        <w:rPr>
          <w:rFonts w:asciiTheme="majorBidi" w:hAnsiTheme="majorBidi"/>
          <w:sz w:val="18"/>
        </w:rPr>
        <w:t>/26/</w:t>
      </w:r>
      <w:r w:rsidRPr="0026764C">
        <w:rPr>
          <w:rFonts w:asciiTheme="majorBidi" w:hAnsiTheme="majorBidi"/>
          <w:sz w:val="18"/>
          <w:szCs w:val="18"/>
          <w:lang w:val="en-US"/>
        </w:rPr>
        <w:t>INF</w:t>
      </w:r>
      <w:r w:rsidRPr="0026764C">
        <w:rPr>
          <w:rFonts w:asciiTheme="majorBidi" w:hAnsiTheme="majorBidi"/>
          <w:sz w:val="18"/>
          <w:szCs w:val="18"/>
        </w:rPr>
        <w:t>/3.</w:t>
      </w:r>
    </w:p>
  </w:footnote>
  <w:footnote w:id="8">
    <w:p w14:paraId="23218790" w14:textId="77777777" w:rsidR="001D5E16" w:rsidRPr="009A429E" w:rsidRDefault="001D5E16">
      <w:pPr>
        <w:pStyle w:val="FootnoteText"/>
        <w:rPr>
          <w:sz w:val="18"/>
          <w:szCs w:val="18"/>
        </w:rPr>
      </w:pPr>
      <w:r w:rsidRPr="0026764C">
        <w:rPr>
          <w:rStyle w:val="FootnoteReference"/>
          <w:sz w:val="18"/>
          <w:szCs w:val="18"/>
        </w:rPr>
        <w:footnoteRef/>
      </w:r>
      <w:r w:rsidRPr="0026764C">
        <w:rPr>
          <w:sz w:val="18"/>
          <w:szCs w:val="18"/>
        </w:rPr>
        <w:t xml:space="preserve"> Решение 15/4, приложение.</w:t>
      </w:r>
    </w:p>
  </w:footnote>
  <w:footnote w:id="9">
    <w:p w14:paraId="585A5F60" w14:textId="77777777" w:rsidR="001D5E16" w:rsidRPr="00EF687B" w:rsidRDefault="001D5E16" w:rsidP="00050E9A">
      <w:pPr>
        <w:pStyle w:val="FootnoteText"/>
        <w:rPr>
          <w:sz w:val="18"/>
          <w:szCs w:val="18"/>
        </w:rPr>
      </w:pPr>
      <w:r>
        <w:rPr>
          <w:rStyle w:val="FootnoteReference"/>
          <w:sz w:val="18"/>
          <w:szCs w:val="18"/>
        </w:rPr>
        <w:footnoteRef/>
      </w:r>
      <w:r>
        <w:rPr>
          <w:sz w:val="18"/>
        </w:rP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 е. разнообразных организмов и экосистем и связанных с ними экологических и эволюционных процессов) в качество жизни людей.</w:t>
      </w:r>
    </w:p>
  </w:footnote>
  <w:footnote w:id="10">
    <w:p w14:paraId="1E09CB55" w14:textId="77777777" w:rsidR="001D5E16" w:rsidRPr="00EF687B" w:rsidRDefault="001D5E16" w:rsidP="00050E9A">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Экосистемные услуги определяются Межправительственной научно-политической платформой по биоразнообразию и экосистемным услугам как блага, которые люди получают от экосистем. Они включают услуги по предоставлению ресурсов, регулирующие, культурные и вспомогательные услуги. </w:t>
      </w:r>
    </w:p>
  </w:footnote>
  <w:footnote w:id="11">
    <w:p w14:paraId="25B6033F" w14:textId="77777777" w:rsidR="00C0431A" w:rsidRPr="00C0431A" w:rsidRDefault="00C0431A" w:rsidP="00C0431A">
      <w:pPr>
        <w:pStyle w:val="FootnoteText"/>
        <w:rPr>
          <w:sz w:val="18"/>
        </w:rPr>
      </w:pPr>
      <w:r w:rsidRPr="00EF687B">
        <w:rPr>
          <w:rStyle w:val="FootnoteReference"/>
          <w:sz w:val="18"/>
          <w:szCs w:val="18"/>
        </w:rPr>
        <w:footnoteRef/>
      </w:r>
      <w:r w:rsidRPr="00C0431A">
        <w:rPr>
          <w:sz w:val="18"/>
        </w:rPr>
        <w:t xml:space="preserve"> </w:t>
      </w:r>
      <w:r w:rsidRPr="008D5773">
        <w:rPr>
          <w:sz w:val="18"/>
          <w:lang w:val="en-US"/>
        </w:rPr>
        <w:t>E</w:t>
      </w:r>
      <w:r w:rsidRPr="00C0431A">
        <w:rPr>
          <w:sz w:val="18"/>
        </w:rPr>
        <w:t>/</w:t>
      </w:r>
      <w:r w:rsidRPr="008D5773">
        <w:rPr>
          <w:sz w:val="18"/>
          <w:lang w:val="en-US"/>
        </w:rPr>
        <w:t>C</w:t>
      </w:r>
      <w:r w:rsidRPr="00C0431A">
        <w:rPr>
          <w:sz w:val="18"/>
        </w:rPr>
        <w:t>.19/2023/5.</w:t>
      </w:r>
    </w:p>
  </w:footnote>
  <w:footnote w:id="12">
    <w:p w14:paraId="7F314B9B" w14:textId="04B8CD94" w:rsidR="001D5E16" w:rsidRPr="002610D0" w:rsidRDefault="001D5E16" w:rsidP="00B7751F">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2610D0">
        <w:rPr>
          <w:rFonts w:asciiTheme="majorBidi" w:hAnsiTheme="majorBidi"/>
          <w:sz w:val="18"/>
          <w:szCs w:val="18"/>
        </w:rPr>
        <w:t xml:space="preserve">отношению к человеку. Дополнительная информация об экологических детерминантах здоровья представлена на веб-сайте </w:t>
      </w:r>
      <w:r w:rsidRPr="002610D0">
        <w:rPr>
          <w:sz w:val="18"/>
          <w:szCs w:val="18"/>
        </w:rPr>
        <w:t>Панамериканской организации здравоохранения по адресу www.paho.org/en</w:t>
      </w:r>
      <w:r w:rsidRPr="002610D0">
        <w:rPr>
          <w:rStyle w:val="Hyperlink"/>
          <w:rFonts w:asciiTheme="majorBidi" w:hAnsiTheme="majorBidi"/>
          <w:sz w:val="18"/>
          <w:szCs w:val="18"/>
        </w:rPr>
        <w:t xml:space="preserve"> </w:t>
      </w:r>
    </w:p>
  </w:footnote>
  <w:footnote w:id="13">
    <w:p w14:paraId="212E819B" w14:textId="77777777" w:rsidR="001D5E16" w:rsidRPr="002610D0" w:rsidRDefault="001D5E16" w:rsidP="006E4290">
      <w:pPr>
        <w:pStyle w:val="FootnoteText"/>
        <w:rPr>
          <w:color w:val="000000" w:themeColor="text1"/>
          <w:sz w:val="18"/>
          <w:szCs w:val="18"/>
        </w:rPr>
      </w:pPr>
      <w:r w:rsidRPr="002610D0">
        <w:rPr>
          <w:rStyle w:val="FootnoteReference"/>
          <w:color w:val="000000" w:themeColor="text1"/>
          <w:sz w:val="18"/>
          <w:szCs w:val="18"/>
        </w:rPr>
        <w:footnoteRef/>
      </w:r>
      <w:r w:rsidRPr="002610D0">
        <w:rPr>
          <w:color w:val="000000" w:themeColor="text1"/>
          <w:sz w:val="18"/>
          <w:szCs w:val="18"/>
        </w:rPr>
        <w:t xml:space="preserve"> </w:t>
      </w:r>
      <w:r w:rsidRPr="002610D0">
        <w:rPr>
          <w:rStyle w:val="Hyperlink"/>
          <w:color w:val="000000" w:themeColor="text1"/>
          <w:sz w:val="18"/>
          <w:szCs w:val="18"/>
          <w:u w:val="none"/>
        </w:rPr>
        <w:t>Программа Организации Объединенных Наций по окружающей среде и Международный научно-исследовательский институт животноводства (2020 год). «Предотвращение следующей пандемии: зоонозные заболевания – как разомкнуть эпидемиологическую цепь». Найроби, Кения</w:t>
      </w:r>
    </w:p>
  </w:footnote>
  <w:footnote w:id="14">
    <w:p w14:paraId="102EDA5F" w14:textId="77777777" w:rsidR="001D5E16" w:rsidRPr="009673AD" w:rsidRDefault="001D5E16">
      <w:pPr>
        <w:pStyle w:val="FootnoteText"/>
      </w:pPr>
      <w:r w:rsidRPr="002610D0">
        <w:rPr>
          <w:rStyle w:val="FootnoteReference"/>
          <w:color w:val="000000" w:themeColor="text1"/>
          <w:sz w:val="18"/>
          <w:szCs w:val="18"/>
        </w:rPr>
        <w:footnoteRef/>
      </w:r>
      <w:r w:rsidRPr="009673AD">
        <w:rPr>
          <w:sz w:val="18"/>
          <w:szCs w:val="18"/>
        </w:rPr>
        <w:t xml:space="preserve"> </w:t>
      </w:r>
      <w:r w:rsidRPr="002610D0">
        <w:rPr>
          <w:sz w:val="18"/>
          <w:szCs w:val="18"/>
        </w:rPr>
        <w:t>Резолюция</w:t>
      </w:r>
      <w:r w:rsidRPr="009673AD">
        <w:rPr>
          <w:sz w:val="18"/>
          <w:szCs w:val="18"/>
        </w:rPr>
        <w:t xml:space="preserve"> 76/300 </w:t>
      </w:r>
      <w:r w:rsidRPr="002610D0">
        <w:rPr>
          <w:sz w:val="18"/>
          <w:szCs w:val="18"/>
        </w:rPr>
        <w:t>Генеральной</w:t>
      </w:r>
      <w:r w:rsidRPr="009673AD">
        <w:rPr>
          <w:sz w:val="18"/>
          <w:szCs w:val="18"/>
        </w:rPr>
        <w:t xml:space="preserve"> </w:t>
      </w:r>
      <w:r w:rsidRPr="002610D0">
        <w:rPr>
          <w:sz w:val="18"/>
          <w:szCs w:val="18"/>
        </w:rPr>
        <w:t>Ассамблеи</w:t>
      </w:r>
      <w:r w:rsidRPr="009673AD">
        <w:rPr>
          <w:sz w:val="18"/>
          <w:szCs w:val="18"/>
        </w:rPr>
        <w:t>.</w:t>
      </w:r>
    </w:p>
  </w:footnote>
  <w:footnote w:id="15">
    <w:p w14:paraId="43D32E96" w14:textId="77777777" w:rsidR="00533047" w:rsidRPr="009D07B0" w:rsidRDefault="00533047" w:rsidP="00050E9A">
      <w:pPr>
        <w:pStyle w:val="FootnoteText"/>
        <w:rPr>
          <w:sz w:val="18"/>
          <w:szCs w:val="18"/>
        </w:rPr>
      </w:pPr>
      <w:r w:rsidRPr="009A429E">
        <w:rPr>
          <w:rStyle w:val="FootnoteReference"/>
          <w:sz w:val="18"/>
          <w:szCs w:val="18"/>
        </w:rPr>
        <w:footnoteRef/>
      </w:r>
      <w:r w:rsidRPr="009D07B0">
        <w:rPr>
          <w:sz w:val="18"/>
          <w:szCs w:val="18"/>
        </w:rPr>
        <w:t xml:space="preserve"> </w:t>
      </w:r>
      <w:r>
        <w:rPr>
          <w:sz w:val="18"/>
          <w:szCs w:val="18"/>
        </w:rPr>
        <w:t>Э</w:t>
      </w:r>
      <w:r w:rsidRPr="009D07B0">
        <w:rPr>
          <w:sz w:val="18"/>
          <w:szCs w:val="18"/>
        </w:rPr>
        <w:t>кологическ</w:t>
      </w:r>
      <w:r>
        <w:rPr>
          <w:sz w:val="18"/>
          <w:szCs w:val="18"/>
        </w:rPr>
        <w:t>ая</w:t>
      </w:r>
      <w:r w:rsidRPr="009D07B0">
        <w:rPr>
          <w:sz w:val="18"/>
          <w:szCs w:val="18"/>
        </w:rPr>
        <w:t xml:space="preserve"> составляющ</w:t>
      </w:r>
      <w:r>
        <w:rPr>
          <w:sz w:val="18"/>
          <w:szCs w:val="18"/>
        </w:rPr>
        <w:t>ая</w:t>
      </w:r>
      <w:r w:rsidRPr="009D07B0">
        <w:rPr>
          <w:sz w:val="18"/>
          <w:szCs w:val="18"/>
        </w:rPr>
        <w:t xml:space="preserve"> бремени болезней </w:t>
      </w:r>
      <w:r>
        <w:rPr>
          <w:sz w:val="18"/>
          <w:szCs w:val="18"/>
        </w:rPr>
        <w:t>представляет</w:t>
      </w:r>
      <w:r w:rsidRPr="009D07B0">
        <w:rPr>
          <w:sz w:val="18"/>
          <w:szCs w:val="18"/>
        </w:rPr>
        <w:t xml:space="preserve"> </w:t>
      </w:r>
      <w:r>
        <w:rPr>
          <w:sz w:val="18"/>
          <w:szCs w:val="18"/>
        </w:rPr>
        <w:t>собой</w:t>
      </w:r>
      <w:r w:rsidRPr="009D07B0">
        <w:rPr>
          <w:sz w:val="18"/>
          <w:szCs w:val="18"/>
        </w:rPr>
        <w:t xml:space="preserve"> </w:t>
      </w:r>
      <w:r>
        <w:rPr>
          <w:sz w:val="18"/>
          <w:szCs w:val="18"/>
        </w:rPr>
        <w:t xml:space="preserve">величину воздействия на здоровье изменяемых экологических факторов, как изложено в документе </w:t>
      </w:r>
      <w:r w:rsidRPr="00D1151C">
        <w:rPr>
          <w:sz w:val="18"/>
          <w:szCs w:val="18"/>
        </w:rPr>
        <w:t>CBD/SBSTTA/26/INF/3</w:t>
      </w:r>
      <w:r w:rsidRPr="009D07B0">
        <w:rPr>
          <w:sz w:val="18"/>
          <w:szCs w:val="18"/>
        </w:rPr>
        <w:t>.</w:t>
      </w:r>
    </w:p>
  </w:footnote>
  <w:footnote w:id="16">
    <w:p w14:paraId="17AF0C22" w14:textId="77777777" w:rsidR="00533047" w:rsidRPr="006815D1" w:rsidRDefault="00533047" w:rsidP="00050E9A">
      <w:pPr>
        <w:pStyle w:val="FootnoteText"/>
        <w:rPr>
          <w:sz w:val="18"/>
          <w:szCs w:val="18"/>
        </w:rPr>
      </w:pPr>
      <w:r w:rsidRPr="009A429E">
        <w:rPr>
          <w:rStyle w:val="FootnoteReference"/>
          <w:sz w:val="18"/>
          <w:szCs w:val="18"/>
        </w:rPr>
        <w:footnoteRef/>
      </w:r>
      <w:r w:rsidRPr="006815D1">
        <w:rPr>
          <w:sz w:val="18"/>
          <w:szCs w:val="18"/>
        </w:rPr>
        <w:t xml:space="preserve"> </w:t>
      </w:r>
      <w:r>
        <w:rPr>
          <w:sz w:val="18"/>
          <w:szCs w:val="18"/>
        </w:rPr>
        <w:t>См</w:t>
      </w:r>
      <w:r w:rsidRPr="006815D1">
        <w:rPr>
          <w:sz w:val="18"/>
          <w:szCs w:val="18"/>
        </w:rPr>
        <w:t xml:space="preserve">. </w:t>
      </w:r>
      <w:r>
        <w:rPr>
          <w:sz w:val="18"/>
          <w:szCs w:val="18"/>
        </w:rPr>
        <w:t>также</w:t>
      </w:r>
      <w:r w:rsidRPr="006815D1">
        <w:rPr>
          <w:sz w:val="18"/>
          <w:szCs w:val="18"/>
        </w:rPr>
        <w:t xml:space="preserve"> </w:t>
      </w:r>
      <w:r>
        <w:rPr>
          <w:sz w:val="18"/>
          <w:szCs w:val="18"/>
        </w:rPr>
        <w:t>решение</w:t>
      </w:r>
      <w:r w:rsidRPr="006815D1">
        <w:rPr>
          <w:sz w:val="18"/>
          <w:szCs w:val="18"/>
        </w:rPr>
        <w:t xml:space="preserve"> 15/22 </w:t>
      </w:r>
      <w:r>
        <w:rPr>
          <w:sz w:val="18"/>
          <w:szCs w:val="18"/>
        </w:rPr>
        <w:t>Конференции</w:t>
      </w:r>
      <w:r w:rsidRPr="006815D1">
        <w:rPr>
          <w:sz w:val="18"/>
          <w:szCs w:val="18"/>
        </w:rPr>
        <w:t xml:space="preserve"> </w:t>
      </w:r>
      <w:r>
        <w:rPr>
          <w:sz w:val="18"/>
          <w:szCs w:val="18"/>
        </w:rPr>
        <w:t>Сторон</w:t>
      </w:r>
      <w:r w:rsidRPr="006815D1">
        <w:rPr>
          <w:sz w:val="18"/>
          <w:szCs w:val="18"/>
        </w:rPr>
        <w:t xml:space="preserve"> </w:t>
      </w:r>
      <w:r>
        <w:rPr>
          <w:sz w:val="18"/>
          <w:szCs w:val="18"/>
        </w:rPr>
        <w:t>Конвенции</w:t>
      </w:r>
      <w:r w:rsidRPr="006815D1">
        <w:rPr>
          <w:sz w:val="18"/>
          <w:szCs w:val="18"/>
        </w:rPr>
        <w:t>.</w:t>
      </w:r>
    </w:p>
  </w:footnote>
  <w:footnote w:id="17">
    <w:p w14:paraId="31712D73" w14:textId="2CF2B550" w:rsidR="00533047" w:rsidRPr="00A50ABE" w:rsidRDefault="00533047" w:rsidP="005A4A0B">
      <w:pPr>
        <w:pStyle w:val="FootnoteText"/>
        <w:rPr>
          <w:sz w:val="18"/>
          <w:szCs w:val="18"/>
          <w:lang w:val="en-US"/>
        </w:rPr>
      </w:pPr>
      <w:r w:rsidRPr="009A429E">
        <w:rPr>
          <w:rStyle w:val="FootnoteReference"/>
          <w:sz w:val="18"/>
          <w:szCs w:val="18"/>
        </w:rPr>
        <w:footnoteRef/>
      </w:r>
      <w:r w:rsidRPr="006815D1">
        <w:rPr>
          <w:sz w:val="18"/>
          <w:szCs w:val="18"/>
        </w:rPr>
        <w:t xml:space="preserve"> </w:t>
      </w:r>
      <w:r>
        <w:rPr>
          <w:sz w:val="18"/>
          <w:szCs w:val="18"/>
        </w:rPr>
        <w:t>Под</w:t>
      </w:r>
      <w:r w:rsidRPr="006815D1">
        <w:rPr>
          <w:sz w:val="18"/>
          <w:szCs w:val="18"/>
        </w:rPr>
        <w:t xml:space="preserve"> </w:t>
      </w:r>
      <w:r>
        <w:rPr>
          <w:sz w:val="18"/>
          <w:szCs w:val="18"/>
        </w:rPr>
        <w:t>п</w:t>
      </w:r>
      <w:r>
        <w:rPr>
          <w:rFonts w:asciiTheme="majorBidi" w:hAnsiTheme="majorBidi" w:cstheme="majorBidi"/>
          <w:sz w:val="18"/>
          <w:szCs w:val="18"/>
        </w:rPr>
        <w:t>оддержкой</w:t>
      </w:r>
      <w:r w:rsidRPr="006815D1">
        <w:rPr>
          <w:rFonts w:asciiTheme="majorBidi" w:hAnsiTheme="majorBidi" w:cstheme="majorBidi"/>
          <w:sz w:val="18"/>
          <w:szCs w:val="18"/>
        </w:rPr>
        <w:t xml:space="preserve"> </w:t>
      </w:r>
      <w:r>
        <w:rPr>
          <w:rFonts w:asciiTheme="majorBidi" w:hAnsiTheme="majorBidi" w:cstheme="majorBidi"/>
          <w:sz w:val="18"/>
          <w:szCs w:val="18"/>
        </w:rPr>
        <w:t>самобытности</w:t>
      </w:r>
      <w:r w:rsidRPr="006815D1">
        <w:rPr>
          <w:rFonts w:asciiTheme="majorBidi" w:hAnsiTheme="majorBidi" w:cstheme="majorBidi"/>
          <w:sz w:val="18"/>
          <w:szCs w:val="18"/>
        </w:rPr>
        <w:t xml:space="preserve"> </w:t>
      </w:r>
      <w:r>
        <w:rPr>
          <w:rFonts w:asciiTheme="majorBidi" w:hAnsiTheme="majorBidi" w:cstheme="majorBidi"/>
          <w:sz w:val="18"/>
          <w:szCs w:val="18"/>
        </w:rPr>
        <w:t>понимаются:</w:t>
      </w:r>
      <w:r w:rsidRPr="006815D1">
        <w:rPr>
          <w:rFonts w:asciiTheme="majorBidi" w:hAnsiTheme="majorBidi" w:cstheme="majorBidi"/>
          <w:sz w:val="18"/>
          <w:szCs w:val="18"/>
        </w:rPr>
        <w:t xml:space="preserve"> </w:t>
      </w:r>
      <w:r>
        <w:rPr>
          <w:rFonts w:asciiTheme="majorBidi" w:hAnsiTheme="majorBidi" w:cstheme="majorBidi"/>
          <w:sz w:val="18"/>
          <w:szCs w:val="18"/>
        </w:rPr>
        <w:t>основа</w:t>
      </w:r>
      <w:r w:rsidRPr="006815D1">
        <w:rPr>
          <w:rFonts w:asciiTheme="majorBidi" w:hAnsiTheme="majorBidi" w:cstheme="majorBidi"/>
          <w:sz w:val="18"/>
          <w:szCs w:val="18"/>
        </w:rPr>
        <w:t xml:space="preserve"> </w:t>
      </w:r>
      <w:r>
        <w:rPr>
          <w:rFonts w:asciiTheme="majorBidi" w:hAnsiTheme="majorBidi" w:cstheme="majorBidi"/>
          <w:sz w:val="18"/>
          <w:szCs w:val="18"/>
        </w:rPr>
        <w:t>религиозного и</w:t>
      </w:r>
      <w:r w:rsidRPr="006815D1">
        <w:rPr>
          <w:rFonts w:asciiTheme="majorBidi" w:hAnsiTheme="majorBidi" w:cstheme="majorBidi"/>
          <w:sz w:val="18"/>
          <w:szCs w:val="18"/>
        </w:rPr>
        <w:t xml:space="preserve"> </w:t>
      </w:r>
      <w:r>
        <w:rPr>
          <w:rFonts w:asciiTheme="majorBidi" w:hAnsiTheme="majorBidi" w:cstheme="majorBidi"/>
          <w:sz w:val="18"/>
          <w:szCs w:val="18"/>
        </w:rPr>
        <w:t>духовного</w:t>
      </w:r>
      <w:r w:rsidRPr="006815D1">
        <w:rPr>
          <w:rFonts w:asciiTheme="majorBidi" w:hAnsiTheme="majorBidi" w:cstheme="majorBidi"/>
          <w:sz w:val="18"/>
          <w:szCs w:val="18"/>
        </w:rPr>
        <w:t xml:space="preserve"> </w:t>
      </w:r>
      <w:r>
        <w:rPr>
          <w:rFonts w:asciiTheme="majorBidi" w:hAnsiTheme="majorBidi" w:cstheme="majorBidi"/>
          <w:sz w:val="18"/>
          <w:szCs w:val="18"/>
        </w:rPr>
        <w:t>опыта</w:t>
      </w:r>
      <w:r w:rsidRPr="006815D1">
        <w:rPr>
          <w:rFonts w:asciiTheme="majorBidi" w:hAnsiTheme="majorBidi" w:cstheme="majorBidi"/>
          <w:sz w:val="18"/>
          <w:szCs w:val="18"/>
        </w:rPr>
        <w:t xml:space="preserve"> </w:t>
      </w:r>
      <w:r>
        <w:rPr>
          <w:rFonts w:asciiTheme="majorBidi" w:hAnsiTheme="majorBidi" w:cstheme="majorBidi"/>
          <w:sz w:val="18"/>
          <w:szCs w:val="18"/>
        </w:rPr>
        <w:t>и</w:t>
      </w:r>
      <w:r w:rsidRPr="006815D1">
        <w:rPr>
          <w:rFonts w:asciiTheme="majorBidi" w:hAnsiTheme="majorBidi" w:cstheme="majorBidi"/>
          <w:sz w:val="18"/>
          <w:szCs w:val="18"/>
        </w:rPr>
        <w:t xml:space="preserve"> </w:t>
      </w:r>
      <w:r>
        <w:rPr>
          <w:rFonts w:asciiTheme="majorBidi" w:hAnsiTheme="majorBidi" w:cstheme="majorBidi"/>
          <w:sz w:val="18"/>
          <w:szCs w:val="18"/>
        </w:rPr>
        <w:t>опыта социальной</w:t>
      </w:r>
      <w:r w:rsidRPr="006815D1">
        <w:rPr>
          <w:rFonts w:asciiTheme="majorBidi" w:hAnsiTheme="majorBidi" w:cstheme="majorBidi"/>
          <w:sz w:val="18"/>
          <w:szCs w:val="18"/>
        </w:rPr>
        <w:t xml:space="preserve"> </w:t>
      </w:r>
      <w:r>
        <w:rPr>
          <w:rFonts w:asciiTheme="majorBidi" w:hAnsiTheme="majorBidi" w:cstheme="majorBidi"/>
          <w:sz w:val="18"/>
          <w:szCs w:val="18"/>
        </w:rPr>
        <w:t>сплоченности</w:t>
      </w:r>
      <w:r w:rsidRPr="006815D1">
        <w:rPr>
          <w:rFonts w:asciiTheme="majorBidi" w:hAnsiTheme="majorBidi" w:cstheme="majorBidi"/>
          <w:sz w:val="18"/>
          <w:szCs w:val="18"/>
        </w:rPr>
        <w:t xml:space="preserve">; чувство места, цели, принадлежности, укорененности или связи, </w:t>
      </w:r>
      <w:r>
        <w:rPr>
          <w:rFonts w:asciiTheme="majorBidi" w:hAnsiTheme="majorBidi" w:cstheme="majorBidi"/>
          <w:sz w:val="18"/>
          <w:szCs w:val="18"/>
        </w:rPr>
        <w:t>связанное</w:t>
      </w:r>
      <w:r w:rsidRPr="006815D1">
        <w:rPr>
          <w:rFonts w:asciiTheme="majorBidi" w:hAnsiTheme="majorBidi" w:cstheme="majorBidi"/>
          <w:sz w:val="18"/>
          <w:szCs w:val="18"/>
        </w:rPr>
        <w:t xml:space="preserve"> </w:t>
      </w:r>
      <w:r>
        <w:rPr>
          <w:rFonts w:asciiTheme="majorBidi" w:hAnsiTheme="majorBidi" w:cstheme="majorBidi"/>
          <w:sz w:val="18"/>
          <w:szCs w:val="18"/>
        </w:rPr>
        <w:t>с</w:t>
      </w:r>
      <w:r w:rsidRPr="006815D1">
        <w:rPr>
          <w:rFonts w:asciiTheme="majorBidi" w:hAnsiTheme="majorBidi" w:cstheme="majorBidi"/>
          <w:sz w:val="18"/>
          <w:szCs w:val="18"/>
        </w:rPr>
        <w:t xml:space="preserve"> </w:t>
      </w:r>
      <w:r>
        <w:rPr>
          <w:rFonts w:asciiTheme="majorBidi" w:hAnsiTheme="majorBidi" w:cstheme="majorBidi"/>
          <w:sz w:val="18"/>
          <w:szCs w:val="18"/>
        </w:rPr>
        <w:t>различными</w:t>
      </w:r>
      <w:r w:rsidRPr="006815D1">
        <w:rPr>
          <w:rFonts w:asciiTheme="majorBidi" w:hAnsiTheme="majorBidi" w:cstheme="majorBidi"/>
          <w:sz w:val="18"/>
          <w:szCs w:val="18"/>
        </w:rPr>
        <w:t xml:space="preserve"> </w:t>
      </w:r>
      <w:r>
        <w:rPr>
          <w:rFonts w:asciiTheme="majorBidi" w:hAnsiTheme="majorBidi" w:cstheme="majorBidi"/>
          <w:sz w:val="18"/>
          <w:szCs w:val="18"/>
        </w:rPr>
        <w:t>существами</w:t>
      </w:r>
      <w:r w:rsidRPr="006815D1">
        <w:rPr>
          <w:rFonts w:asciiTheme="majorBidi" w:hAnsiTheme="majorBidi" w:cstheme="majorBidi"/>
          <w:sz w:val="18"/>
          <w:szCs w:val="18"/>
        </w:rPr>
        <w:t xml:space="preserve"> </w:t>
      </w:r>
      <w:r>
        <w:rPr>
          <w:rFonts w:asciiTheme="majorBidi" w:hAnsiTheme="majorBidi" w:cstheme="majorBidi"/>
          <w:sz w:val="18"/>
          <w:szCs w:val="18"/>
        </w:rPr>
        <w:t>живого</w:t>
      </w:r>
      <w:r w:rsidRPr="006815D1">
        <w:rPr>
          <w:rFonts w:asciiTheme="majorBidi" w:hAnsiTheme="majorBidi" w:cstheme="majorBidi"/>
          <w:sz w:val="18"/>
          <w:szCs w:val="18"/>
        </w:rPr>
        <w:t xml:space="preserve"> </w:t>
      </w:r>
      <w:r>
        <w:rPr>
          <w:rFonts w:asciiTheme="majorBidi" w:hAnsiTheme="majorBidi" w:cstheme="majorBidi"/>
          <w:sz w:val="18"/>
          <w:szCs w:val="18"/>
        </w:rPr>
        <w:t>мира</w:t>
      </w:r>
      <w:r w:rsidRPr="006815D1">
        <w:rPr>
          <w:rFonts w:asciiTheme="majorBidi" w:hAnsiTheme="majorBidi" w:cstheme="majorBidi"/>
          <w:sz w:val="18"/>
          <w:szCs w:val="18"/>
        </w:rPr>
        <w:t xml:space="preserve">; </w:t>
      </w:r>
      <w:r>
        <w:rPr>
          <w:rFonts w:asciiTheme="majorBidi" w:hAnsiTheme="majorBidi" w:cstheme="majorBidi"/>
          <w:sz w:val="18"/>
          <w:szCs w:val="18"/>
        </w:rPr>
        <w:t>сказания</w:t>
      </w:r>
      <w:r w:rsidRPr="006815D1">
        <w:rPr>
          <w:rFonts w:asciiTheme="majorBidi" w:hAnsiTheme="majorBidi" w:cstheme="majorBidi"/>
          <w:sz w:val="18"/>
          <w:szCs w:val="18"/>
        </w:rPr>
        <w:t xml:space="preserve"> </w:t>
      </w:r>
      <w:r>
        <w:rPr>
          <w:rFonts w:asciiTheme="majorBidi" w:hAnsiTheme="majorBidi" w:cstheme="majorBidi"/>
          <w:sz w:val="18"/>
          <w:szCs w:val="18"/>
        </w:rPr>
        <w:t>и</w:t>
      </w:r>
      <w:r w:rsidRPr="006815D1">
        <w:rPr>
          <w:rFonts w:asciiTheme="majorBidi" w:hAnsiTheme="majorBidi" w:cstheme="majorBidi"/>
          <w:sz w:val="18"/>
          <w:szCs w:val="18"/>
        </w:rPr>
        <w:t xml:space="preserve"> </w:t>
      </w:r>
      <w:r>
        <w:rPr>
          <w:rFonts w:asciiTheme="majorBidi" w:hAnsiTheme="majorBidi" w:cstheme="majorBidi"/>
          <w:sz w:val="18"/>
          <w:szCs w:val="18"/>
        </w:rPr>
        <w:t>мифы</w:t>
      </w:r>
      <w:r w:rsidRPr="006815D1">
        <w:rPr>
          <w:rFonts w:asciiTheme="majorBidi" w:hAnsiTheme="majorBidi" w:cstheme="majorBidi"/>
          <w:sz w:val="18"/>
          <w:szCs w:val="18"/>
        </w:rPr>
        <w:t xml:space="preserve">, </w:t>
      </w:r>
      <w:r>
        <w:rPr>
          <w:rFonts w:asciiTheme="majorBidi" w:hAnsiTheme="majorBidi" w:cstheme="majorBidi"/>
          <w:sz w:val="18"/>
          <w:szCs w:val="18"/>
        </w:rPr>
        <w:t>ритуалы</w:t>
      </w:r>
      <w:r w:rsidRPr="006815D1">
        <w:rPr>
          <w:rFonts w:asciiTheme="majorBidi" w:hAnsiTheme="majorBidi" w:cstheme="majorBidi"/>
          <w:sz w:val="18"/>
          <w:szCs w:val="18"/>
        </w:rPr>
        <w:t xml:space="preserve"> </w:t>
      </w:r>
      <w:r>
        <w:rPr>
          <w:rFonts w:asciiTheme="majorBidi" w:hAnsiTheme="majorBidi" w:cstheme="majorBidi"/>
          <w:sz w:val="18"/>
          <w:szCs w:val="18"/>
        </w:rPr>
        <w:t>и праздники</w:t>
      </w:r>
      <w:r w:rsidRPr="006815D1">
        <w:rPr>
          <w:rFonts w:asciiTheme="majorBidi" w:hAnsiTheme="majorBidi" w:cstheme="majorBidi"/>
          <w:sz w:val="18"/>
          <w:szCs w:val="18"/>
        </w:rPr>
        <w:t xml:space="preserve">; </w:t>
      </w:r>
      <w:r>
        <w:rPr>
          <w:rFonts w:asciiTheme="majorBidi" w:hAnsiTheme="majorBidi" w:cstheme="majorBidi"/>
          <w:sz w:val="18"/>
          <w:szCs w:val="18"/>
        </w:rPr>
        <w:t>удовлетворение, проистекающее из знания о существовании определенного ландшафта суши</w:t>
      </w:r>
      <w:r w:rsidRPr="006815D1">
        <w:rPr>
          <w:rFonts w:asciiTheme="majorBidi" w:hAnsiTheme="majorBidi" w:cstheme="majorBidi"/>
          <w:sz w:val="18"/>
          <w:szCs w:val="18"/>
        </w:rPr>
        <w:t xml:space="preserve">, </w:t>
      </w:r>
      <w:r>
        <w:rPr>
          <w:rFonts w:asciiTheme="majorBidi" w:hAnsiTheme="majorBidi" w:cstheme="majorBidi"/>
          <w:sz w:val="18"/>
          <w:szCs w:val="18"/>
        </w:rPr>
        <w:t>морского ландшафта</w:t>
      </w:r>
      <w:r w:rsidRPr="006815D1">
        <w:rPr>
          <w:rFonts w:asciiTheme="majorBidi" w:hAnsiTheme="majorBidi" w:cstheme="majorBidi"/>
          <w:sz w:val="18"/>
          <w:szCs w:val="18"/>
        </w:rPr>
        <w:t xml:space="preserve">, </w:t>
      </w:r>
      <w:r>
        <w:rPr>
          <w:rFonts w:asciiTheme="majorBidi" w:hAnsiTheme="majorBidi" w:cstheme="majorBidi"/>
          <w:sz w:val="18"/>
          <w:szCs w:val="18"/>
        </w:rPr>
        <w:t>места обитания</w:t>
      </w:r>
      <w:r w:rsidRPr="006815D1">
        <w:rPr>
          <w:rFonts w:asciiTheme="majorBidi" w:hAnsiTheme="majorBidi" w:cstheme="majorBidi"/>
          <w:sz w:val="18"/>
          <w:szCs w:val="18"/>
        </w:rPr>
        <w:t xml:space="preserve"> </w:t>
      </w:r>
      <w:r>
        <w:rPr>
          <w:rFonts w:asciiTheme="majorBidi" w:hAnsiTheme="majorBidi" w:cstheme="majorBidi"/>
          <w:sz w:val="18"/>
          <w:szCs w:val="18"/>
        </w:rPr>
        <w:t>или вида</w:t>
      </w:r>
      <w:r w:rsidRPr="006815D1">
        <w:rPr>
          <w:rFonts w:asciiTheme="majorBidi" w:hAnsiTheme="majorBidi" w:cstheme="majorBidi"/>
          <w:sz w:val="18"/>
          <w:szCs w:val="18"/>
        </w:rPr>
        <w:t xml:space="preserve"> (</w:t>
      </w:r>
      <w:r>
        <w:rPr>
          <w:rFonts w:asciiTheme="majorBidi" w:hAnsiTheme="majorBidi" w:cstheme="majorBidi"/>
          <w:sz w:val="18"/>
          <w:szCs w:val="18"/>
        </w:rPr>
        <w:t>см.</w:t>
      </w:r>
      <w:r w:rsidRPr="006815D1">
        <w:rPr>
          <w:rFonts w:asciiTheme="majorBidi" w:hAnsiTheme="majorBidi" w:cstheme="majorBidi"/>
          <w:sz w:val="18"/>
          <w:szCs w:val="18"/>
        </w:rPr>
        <w:t xml:space="preserve"> </w:t>
      </w:r>
      <w:r w:rsidRPr="00533047">
        <w:rPr>
          <w:rFonts w:asciiTheme="majorBidi" w:hAnsiTheme="majorBidi" w:cstheme="majorBidi"/>
          <w:sz w:val="18"/>
          <w:szCs w:val="18"/>
          <w:lang w:val="en-US"/>
        </w:rPr>
        <w:t>Manuela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Carneiro</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da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Cunha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and</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others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eds</w:t>
      </w:r>
      <w:r w:rsidRPr="00A50ABE">
        <w:rPr>
          <w:rFonts w:asciiTheme="majorBidi" w:hAnsiTheme="majorBidi" w:cstheme="majorBidi"/>
          <w:sz w:val="18"/>
          <w:szCs w:val="18"/>
          <w:lang w:val="en-US"/>
        </w:rPr>
        <w:t xml:space="preserve">., </w:t>
      </w:r>
      <w:r w:rsidRPr="00533047">
        <w:rPr>
          <w:rFonts w:asciiTheme="majorBidi" w:hAnsiTheme="majorBidi" w:cstheme="majorBidi"/>
          <w:i/>
          <w:iCs/>
          <w:sz w:val="18"/>
          <w:szCs w:val="18"/>
          <w:lang w:val="en-US"/>
        </w:rPr>
        <w:t>The</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Global</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Assessment</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Report</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on</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Biodiversity</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and</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Ecosystem</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Services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Bonn</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Germany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Intergovernmental</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Science</w:t>
      </w:r>
      <w:r w:rsidRPr="00A50ABE">
        <w:rPr>
          <w:rFonts w:asciiTheme="majorBidi" w:hAnsiTheme="majorBidi" w:cstheme="majorBidi"/>
          <w:sz w:val="18"/>
          <w:szCs w:val="18"/>
          <w:lang w:val="en-US"/>
        </w:rPr>
        <w:t>-</w:t>
      </w:r>
      <w:r w:rsidRPr="00533047">
        <w:rPr>
          <w:rFonts w:asciiTheme="majorBidi" w:hAnsiTheme="majorBidi" w:cstheme="majorBidi"/>
          <w:sz w:val="18"/>
          <w:szCs w:val="18"/>
          <w:lang w:val="en-US"/>
        </w:rPr>
        <w:t>Policy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Platform</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on</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Biodiversity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and</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Ecosystem</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Services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Secretariat</w:t>
      </w:r>
      <w:r w:rsidRPr="00A50ABE">
        <w:rPr>
          <w:rFonts w:asciiTheme="majorBidi" w:hAnsiTheme="majorBidi" w:cstheme="majorBidi"/>
          <w:sz w:val="18"/>
          <w:szCs w:val="18"/>
          <w:lang w:val="en-US"/>
        </w:rPr>
        <w:t xml:space="preserve">, 2019). </w:t>
      </w:r>
    </w:p>
  </w:footnote>
  <w:footnote w:id="18">
    <w:p w14:paraId="5DE957FD" w14:textId="77777777" w:rsidR="00533047" w:rsidRPr="006C7F3D" w:rsidRDefault="00533047" w:rsidP="00050E9A">
      <w:pPr>
        <w:pStyle w:val="FootnoteText"/>
        <w:rPr>
          <w:sz w:val="18"/>
          <w:szCs w:val="18"/>
        </w:rPr>
      </w:pPr>
      <w:r w:rsidRPr="009A429E">
        <w:rPr>
          <w:rStyle w:val="FootnoteReference"/>
          <w:sz w:val="18"/>
          <w:szCs w:val="18"/>
        </w:rPr>
        <w:footnoteRef/>
      </w:r>
      <w:r w:rsidRPr="006C7F3D">
        <w:rPr>
          <w:sz w:val="18"/>
          <w:szCs w:val="18"/>
        </w:rPr>
        <w:t xml:space="preserve"> </w:t>
      </w:r>
      <w:r>
        <w:rPr>
          <w:sz w:val="18"/>
          <w:szCs w:val="18"/>
        </w:rPr>
        <w:t>Заинтересованные</w:t>
      </w:r>
      <w:r w:rsidRPr="006C7F3D">
        <w:rPr>
          <w:sz w:val="18"/>
          <w:szCs w:val="18"/>
        </w:rPr>
        <w:t xml:space="preserve"> </w:t>
      </w:r>
      <w:r>
        <w:rPr>
          <w:sz w:val="18"/>
          <w:szCs w:val="18"/>
        </w:rPr>
        <w:t>стороны</w:t>
      </w:r>
      <w:r w:rsidRPr="006C7F3D">
        <w:rPr>
          <w:sz w:val="18"/>
          <w:szCs w:val="18"/>
        </w:rPr>
        <w:t xml:space="preserve"> </w:t>
      </w:r>
      <w:r>
        <w:rPr>
          <w:sz w:val="18"/>
          <w:szCs w:val="18"/>
        </w:rPr>
        <w:t>здравоохранения</w:t>
      </w:r>
      <w:r w:rsidRPr="006C7F3D">
        <w:rPr>
          <w:sz w:val="18"/>
          <w:szCs w:val="18"/>
        </w:rPr>
        <w:t xml:space="preserve"> </w:t>
      </w:r>
      <w:r>
        <w:rPr>
          <w:sz w:val="18"/>
          <w:szCs w:val="18"/>
        </w:rPr>
        <w:t>включают</w:t>
      </w:r>
      <w:r w:rsidRPr="006C7F3D">
        <w:rPr>
          <w:sz w:val="18"/>
          <w:szCs w:val="18"/>
        </w:rPr>
        <w:t xml:space="preserve"> </w:t>
      </w:r>
      <w:r>
        <w:rPr>
          <w:sz w:val="18"/>
          <w:szCs w:val="18"/>
        </w:rPr>
        <w:t>стороны</w:t>
      </w:r>
      <w:r w:rsidRPr="006C7F3D">
        <w:rPr>
          <w:sz w:val="18"/>
          <w:szCs w:val="18"/>
        </w:rPr>
        <w:t xml:space="preserve">, </w:t>
      </w:r>
      <w:r>
        <w:rPr>
          <w:sz w:val="18"/>
          <w:szCs w:val="18"/>
        </w:rPr>
        <w:t>связанные</w:t>
      </w:r>
      <w:r w:rsidRPr="006C7F3D">
        <w:rPr>
          <w:sz w:val="18"/>
          <w:szCs w:val="18"/>
        </w:rPr>
        <w:t xml:space="preserve"> </w:t>
      </w:r>
      <w:r>
        <w:rPr>
          <w:sz w:val="18"/>
          <w:szCs w:val="18"/>
        </w:rPr>
        <w:t>со</w:t>
      </w:r>
      <w:r w:rsidRPr="006C7F3D">
        <w:rPr>
          <w:sz w:val="18"/>
          <w:szCs w:val="18"/>
        </w:rPr>
        <w:t xml:space="preserve"> </w:t>
      </w:r>
      <w:r>
        <w:rPr>
          <w:sz w:val="18"/>
          <w:szCs w:val="18"/>
        </w:rPr>
        <w:t>здоровьем</w:t>
      </w:r>
      <w:r w:rsidRPr="006C7F3D">
        <w:rPr>
          <w:sz w:val="18"/>
          <w:szCs w:val="18"/>
        </w:rPr>
        <w:t xml:space="preserve"> </w:t>
      </w:r>
      <w:r>
        <w:rPr>
          <w:sz w:val="18"/>
          <w:szCs w:val="18"/>
        </w:rPr>
        <w:t>человека</w:t>
      </w:r>
      <w:r w:rsidRPr="006C7F3D">
        <w:rPr>
          <w:sz w:val="18"/>
          <w:szCs w:val="18"/>
        </w:rPr>
        <w:t xml:space="preserve">, </w:t>
      </w:r>
      <w:r>
        <w:rPr>
          <w:sz w:val="18"/>
          <w:szCs w:val="18"/>
        </w:rPr>
        <w:t>животных</w:t>
      </w:r>
      <w:r w:rsidRPr="006C7F3D">
        <w:rPr>
          <w:sz w:val="18"/>
          <w:szCs w:val="18"/>
        </w:rPr>
        <w:t xml:space="preserve"> </w:t>
      </w:r>
      <w:r>
        <w:rPr>
          <w:sz w:val="18"/>
          <w:szCs w:val="18"/>
        </w:rPr>
        <w:t>и</w:t>
      </w:r>
      <w:r w:rsidRPr="006C7F3D">
        <w:rPr>
          <w:sz w:val="18"/>
          <w:szCs w:val="18"/>
        </w:rPr>
        <w:t xml:space="preserve"> </w:t>
      </w:r>
      <w:r>
        <w:rPr>
          <w:sz w:val="18"/>
          <w:szCs w:val="18"/>
        </w:rPr>
        <w:t>растений</w:t>
      </w:r>
      <w:r w:rsidRPr="006C7F3D">
        <w:rPr>
          <w:sz w:val="18"/>
          <w:szCs w:val="18"/>
        </w:rPr>
        <w:t xml:space="preserve">, </w:t>
      </w:r>
      <w:r>
        <w:rPr>
          <w:sz w:val="18"/>
          <w:szCs w:val="18"/>
        </w:rPr>
        <w:t>и</w:t>
      </w:r>
      <w:r w:rsidRPr="006C7F3D">
        <w:rPr>
          <w:sz w:val="18"/>
          <w:szCs w:val="18"/>
        </w:rPr>
        <w:t xml:space="preserve"> </w:t>
      </w:r>
      <w:r>
        <w:rPr>
          <w:sz w:val="18"/>
          <w:szCs w:val="18"/>
        </w:rPr>
        <w:t>стороны</w:t>
      </w:r>
      <w:r w:rsidRPr="006C7F3D">
        <w:rPr>
          <w:sz w:val="18"/>
          <w:szCs w:val="18"/>
        </w:rPr>
        <w:t>,</w:t>
      </w:r>
      <w:r>
        <w:rPr>
          <w:sz w:val="18"/>
          <w:szCs w:val="18"/>
        </w:rPr>
        <w:t xml:space="preserve"> обладающие разнообразными знаниями в области</w:t>
      </w:r>
      <w:r w:rsidRPr="006C7F3D">
        <w:rPr>
          <w:sz w:val="18"/>
          <w:szCs w:val="18"/>
        </w:rPr>
        <w:t xml:space="preserve"> </w:t>
      </w:r>
      <w:r>
        <w:rPr>
          <w:sz w:val="18"/>
          <w:szCs w:val="18"/>
        </w:rPr>
        <w:t>здравоохранения</w:t>
      </w:r>
      <w:r w:rsidRPr="006C7F3D">
        <w:rPr>
          <w:sz w:val="18"/>
          <w:szCs w:val="18"/>
        </w:rPr>
        <w:t>.</w:t>
      </w:r>
    </w:p>
  </w:footnote>
  <w:footnote w:id="19">
    <w:p w14:paraId="5BE15C20" w14:textId="77777777" w:rsidR="00533047" w:rsidRPr="009221B0" w:rsidRDefault="00533047" w:rsidP="009221B0">
      <w:pPr>
        <w:pStyle w:val="FootnoteText"/>
      </w:pPr>
      <w:r w:rsidRPr="00715156">
        <w:rPr>
          <w:rStyle w:val="FootnoteReference"/>
          <w:sz w:val="18"/>
          <w:szCs w:val="18"/>
        </w:rPr>
        <w:footnoteRef/>
      </w:r>
      <w:r w:rsidRPr="009221B0">
        <w:rPr>
          <w:sz w:val="18"/>
          <w:szCs w:val="18"/>
        </w:rPr>
        <w:t xml:space="preserve"> </w:t>
      </w:r>
      <w:r>
        <w:rPr>
          <w:sz w:val="18"/>
          <w:szCs w:val="18"/>
        </w:rPr>
        <w:t>В</w:t>
      </w:r>
      <w:r w:rsidRPr="009221B0">
        <w:rPr>
          <w:sz w:val="18"/>
          <w:szCs w:val="18"/>
        </w:rPr>
        <w:t xml:space="preserve"> </w:t>
      </w:r>
      <w:r>
        <w:rPr>
          <w:sz w:val="18"/>
          <w:szCs w:val="18"/>
        </w:rPr>
        <w:t>число</w:t>
      </w:r>
      <w:r w:rsidRPr="009221B0">
        <w:rPr>
          <w:sz w:val="18"/>
          <w:szCs w:val="18"/>
        </w:rPr>
        <w:t xml:space="preserve"> </w:t>
      </w:r>
      <w:r>
        <w:rPr>
          <w:sz w:val="18"/>
          <w:szCs w:val="18"/>
        </w:rPr>
        <w:t>этих</w:t>
      </w:r>
      <w:r w:rsidRPr="009221B0">
        <w:rPr>
          <w:sz w:val="18"/>
          <w:szCs w:val="18"/>
        </w:rPr>
        <w:t xml:space="preserve"> </w:t>
      </w:r>
      <w:r>
        <w:rPr>
          <w:sz w:val="18"/>
          <w:szCs w:val="18"/>
        </w:rPr>
        <w:t>секторов</w:t>
      </w:r>
      <w:r w:rsidRPr="009221B0">
        <w:rPr>
          <w:sz w:val="18"/>
          <w:szCs w:val="18"/>
        </w:rPr>
        <w:t xml:space="preserve"> </w:t>
      </w:r>
      <w:r>
        <w:rPr>
          <w:sz w:val="18"/>
          <w:szCs w:val="18"/>
        </w:rPr>
        <w:t>могут</w:t>
      </w:r>
      <w:r w:rsidRPr="009221B0">
        <w:rPr>
          <w:sz w:val="18"/>
          <w:szCs w:val="18"/>
        </w:rPr>
        <w:t xml:space="preserve"> </w:t>
      </w:r>
      <w:r>
        <w:rPr>
          <w:sz w:val="18"/>
          <w:szCs w:val="18"/>
        </w:rPr>
        <w:t>входить</w:t>
      </w:r>
      <w:r w:rsidRPr="009221B0">
        <w:rPr>
          <w:sz w:val="18"/>
          <w:szCs w:val="18"/>
        </w:rPr>
        <w:t xml:space="preserve"> </w:t>
      </w:r>
      <w:r>
        <w:rPr>
          <w:sz w:val="18"/>
          <w:szCs w:val="18"/>
        </w:rPr>
        <w:t>сельское</w:t>
      </w:r>
      <w:r w:rsidRPr="009221B0">
        <w:rPr>
          <w:sz w:val="18"/>
          <w:szCs w:val="18"/>
        </w:rPr>
        <w:t xml:space="preserve"> </w:t>
      </w:r>
      <w:r>
        <w:rPr>
          <w:sz w:val="18"/>
          <w:szCs w:val="18"/>
        </w:rPr>
        <w:t>хозяйство</w:t>
      </w:r>
      <w:r w:rsidRPr="009221B0">
        <w:rPr>
          <w:sz w:val="18"/>
          <w:szCs w:val="18"/>
        </w:rPr>
        <w:t xml:space="preserve">, </w:t>
      </w:r>
      <w:r>
        <w:rPr>
          <w:sz w:val="18"/>
          <w:szCs w:val="18"/>
        </w:rPr>
        <w:t>лесное</w:t>
      </w:r>
      <w:r w:rsidRPr="009221B0">
        <w:rPr>
          <w:sz w:val="18"/>
          <w:szCs w:val="18"/>
        </w:rPr>
        <w:t xml:space="preserve"> </w:t>
      </w:r>
      <w:r>
        <w:rPr>
          <w:sz w:val="18"/>
          <w:szCs w:val="18"/>
        </w:rPr>
        <w:t>хозяйство</w:t>
      </w:r>
      <w:r w:rsidRPr="009221B0">
        <w:rPr>
          <w:sz w:val="18"/>
          <w:szCs w:val="18"/>
        </w:rPr>
        <w:t xml:space="preserve">, </w:t>
      </w:r>
      <w:r>
        <w:rPr>
          <w:sz w:val="18"/>
          <w:szCs w:val="18"/>
        </w:rPr>
        <w:t>рыболовство</w:t>
      </w:r>
      <w:r w:rsidRPr="009221B0">
        <w:rPr>
          <w:sz w:val="18"/>
          <w:szCs w:val="18"/>
        </w:rPr>
        <w:t xml:space="preserve">, </w:t>
      </w:r>
      <w:r>
        <w:rPr>
          <w:sz w:val="18"/>
          <w:szCs w:val="18"/>
        </w:rPr>
        <w:t>аквакультура</w:t>
      </w:r>
      <w:r w:rsidRPr="009221B0">
        <w:rPr>
          <w:sz w:val="18"/>
          <w:szCs w:val="18"/>
        </w:rPr>
        <w:t xml:space="preserve">, </w:t>
      </w:r>
      <w:r>
        <w:rPr>
          <w:sz w:val="18"/>
          <w:szCs w:val="18"/>
        </w:rPr>
        <w:t>туризм</w:t>
      </w:r>
      <w:r w:rsidRPr="009221B0">
        <w:rPr>
          <w:sz w:val="18"/>
          <w:szCs w:val="18"/>
        </w:rPr>
        <w:t xml:space="preserve">, </w:t>
      </w:r>
      <w:r>
        <w:rPr>
          <w:sz w:val="18"/>
          <w:szCs w:val="18"/>
        </w:rPr>
        <w:t>здравоохранение</w:t>
      </w:r>
      <w:r w:rsidRPr="009221B0">
        <w:rPr>
          <w:sz w:val="18"/>
          <w:szCs w:val="18"/>
        </w:rPr>
        <w:t xml:space="preserve">, </w:t>
      </w:r>
      <w:r>
        <w:rPr>
          <w:sz w:val="18"/>
          <w:szCs w:val="18"/>
        </w:rPr>
        <w:t>инфраструктура</w:t>
      </w:r>
      <w:r w:rsidRPr="009221B0">
        <w:rPr>
          <w:sz w:val="18"/>
          <w:szCs w:val="18"/>
        </w:rPr>
        <w:t xml:space="preserve">, </w:t>
      </w:r>
      <w:r>
        <w:rPr>
          <w:sz w:val="18"/>
          <w:szCs w:val="18"/>
        </w:rPr>
        <w:t>энергетика и добыча полезных ископаемых</w:t>
      </w:r>
      <w:r w:rsidRPr="009221B0">
        <w:rPr>
          <w:sz w:val="18"/>
          <w:szCs w:val="18"/>
        </w:rPr>
        <w:t xml:space="preserve">, </w:t>
      </w:r>
      <w:r>
        <w:rPr>
          <w:sz w:val="18"/>
          <w:szCs w:val="18"/>
        </w:rPr>
        <w:t>массовое производство, обрабатывающая промышленность и финансы в соответствии с предшествующими решениями Конференции Сторон, касающимися учета проблематики биоразнообразия</w:t>
      </w:r>
      <w:r w:rsidRPr="009221B0">
        <w:rPr>
          <w:sz w:val="18"/>
          <w:szCs w:val="18"/>
        </w:rPr>
        <w:t>.</w:t>
      </w:r>
    </w:p>
  </w:footnote>
  <w:footnote w:id="20">
    <w:p w14:paraId="6F9821F2" w14:textId="38A69BEB" w:rsidR="00533047" w:rsidRPr="00232260" w:rsidRDefault="00533047" w:rsidP="00232260">
      <w:pPr>
        <w:pStyle w:val="FootnoteText"/>
        <w:rPr>
          <w:sz w:val="18"/>
          <w:szCs w:val="18"/>
        </w:rPr>
      </w:pPr>
      <w:r w:rsidRPr="00715156">
        <w:rPr>
          <w:rStyle w:val="FootnoteReference"/>
          <w:sz w:val="18"/>
          <w:szCs w:val="18"/>
        </w:rPr>
        <w:footnoteRef/>
      </w:r>
      <w:r w:rsidRPr="00232260">
        <w:rPr>
          <w:sz w:val="18"/>
          <w:szCs w:val="18"/>
        </w:rPr>
        <w:t xml:space="preserve"> </w:t>
      </w:r>
      <w:r>
        <w:rPr>
          <w:sz w:val="18"/>
          <w:szCs w:val="18"/>
        </w:rPr>
        <w:t xml:space="preserve">Решение </w:t>
      </w:r>
      <w:r w:rsidRPr="00232260">
        <w:rPr>
          <w:sz w:val="18"/>
          <w:szCs w:val="18"/>
        </w:rPr>
        <w:t>15/4</w:t>
      </w:r>
      <w:r>
        <w:rPr>
          <w:sz w:val="18"/>
          <w:szCs w:val="18"/>
        </w:rPr>
        <w:t>, приложение, пункт</w:t>
      </w:r>
      <w:r w:rsidRPr="00232260">
        <w:rPr>
          <w:sz w:val="18"/>
          <w:szCs w:val="18"/>
        </w:rPr>
        <w:t xml:space="preserve"> 7</w:t>
      </w:r>
      <w:r w:rsidR="000E38C4">
        <w:rPr>
          <w:sz w:val="18"/>
          <w:szCs w:val="18"/>
        </w:rPr>
        <w:t> </w:t>
      </w:r>
      <w:r w:rsidRPr="00232260">
        <w:rPr>
          <w:sz w:val="18"/>
          <w:szCs w:val="18"/>
        </w:rPr>
        <w:t>(</w:t>
      </w:r>
      <w:r w:rsidRPr="00715156">
        <w:rPr>
          <w:sz w:val="18"/>
          <w:szCs w:val="18"/>
        </w:rPr>
        <w:t>r</w:t>
      </w:r>
      <w:r w:rsidRPr="00232260">
        <w:rPr>
          <w:sz w:val="18"/>
          <w:szCs w:val="18"/>
        </w:rPr>
        <w:t>).</w:t>
      </w:r>
    </w:p>
  </w:footnote>
  <w:footnote w:id="21">
    <w:p w14:paraId="3A5B3774" w14:textId="77777777" w:rsidR="00533047" w:rsidRPr="00232260" w:rsidRDefault="00533047" w:rsidP="00232260">
      <w:pPr>
        <w:pStyle w:val="FootnoteText"/>
      </w:pPr>
      <w:r w:rsidRPr="00715156">
        <w:rPr>
          <w:rStyle w:val="FootnoteReference"/>
          <w:sz w:val="18"/>
          <w:szCs w:val="18"/>
        </w:rPr>
        <w:footnoteRef/>
      </w:r>
      <w:r w:rsidRPr="00180E8D">
        <w:rPr>
          <w:sz w:val="18"/>
          <w:szCs w:val="18"/>
        </w:rPr>
        <w:t xml:space="preserve"> </w:t>
      </w:r>
      <w:r>
        <w:rPr>
          <w:sz w:val="18"/>
          <w:szCs w:val="18"/>
        </w:rPr>
        <w:t>Резолюция Генеральной Ассамблеи</w:t>
      </w:r>
      <w:r w:rsidRPr="00180E8D">
        <w:rPr>
          <w:sz w:val="18"/>
          <w:szCs w:val="18"/>
        </w:rPr>
        <w:t xml:space="preserve"> 76/300</w:t>
      </w:r>
      <w:r>
        <w:rPr>
          <w:sz w:val="18"/>
          <w:szCs w:val="18"/>
        </w:rPr>
        <w:t>.</w:t>
      </w:r>
    </w:p>
  </w:footnote>
  <w:footnote w:id="22">
    <w:p w14:paraId="7363605A" w14:textId="77777777" w:rsidR="009673AD" w:rsidRPr="00D8438C" w:rsidRDefault="009673AD" w:rsidP="002B5B03">
      <w:pPr>
        <w:pStyle w:val="FootnoteText"/>
      </w:pPr>
    </w:p>
  </w:footnote>
  <w:footnote w:id="23">
    <w:p w14:paraId="46744A51" w14:textId="77777777" w:rsidR="009673AD" w:rsidRPr="00E82382" w:rsidRDefault="009673AD" w:rsidP="007D4E0C">
      <w:pPr>
        <w:pStyle w:val="FootnoteText"/>
      </w:pPr>
      <w:r>
        <w:rPr>
          <w:rStyle w:val="FootnoteReference"/>
        </w:rPr>
        <w:t>1</w:t>
      </w:r>
      <w:r>
        <w:t xml:space="preserve"> К ним могут относиться сельское хозяйство, лесное хозяйство, рыболовство, аквакультура, туризм, здравоохранение, инфраструктура, энергетика и горнодобывающая промышленность, производство, обработка и финансы в соответствии с предыдущими решениями Конференции Сторон по актуализации данной тематики</w:t>
      </w:r>
      <w:r>
        <w:rPr>
          <w:sz w:val="18"/>
          <w:szCs w:val="18"/>
        </w:rPr>
        <w:t>.</w:t>
      </w:r>
    </w:p>
  </w:footnote>
  <w:footnote w:id="24">
    <w:p w14:paraId="4FFF5880" w14:textId="77777777" w:rsidR="008C2E1B" w:rsidRPr="008B651A" w:rsidRDefault="008C2E1B">
      <w:pPr>
        <w:pStyle w:val="FootnoteText"/>
      </w:pPr>
      <w:r>
        <w:rPr>
          <w:rStyle w:val="FootnoteReference"/>
        </w:rPr>
        <w:footnoteRef/>
      </w:r>
      <w:r w:rsidRPr="008B651A">
        <w:t xml:space="preserve"> </w:t>
      </w:r>
      <w:r>
        <w:rPr>
          <w:sz w:val="18"/>
          <w:szCs w:val="18"/>
        </w:rPr>
        <w:t>Приложение</w:t>
      </w:r>
      <w:r w:rsidRPr="008B651A">
        <w:rPr>
          <w:sz w:val="18"/>
          <w:szCs w:val="18"/>
        </w:rPr>
        <w:t xml:space="preserve"> </w:t>
      </w:r>
      <w:r w:rsidRPr="00702812">
        <w:rPr>
          <w:sz w:val="18"/>
          <w:szCs w:val="18"/>
          <w:lang w:val="en-US"/>
        </w:rPr>
        <w:t>I</w:t>
      </w:r>
      <w:r w:rsidRPr="008B651A">
        <w:rPr>
          <w:sz w:val="18"/>
          <w:szCs w:val="18"/>
        </w:rPr>
        <w:t xml:space="preserve"> </w:t>
      </w:r>
      <w:r>
        <w:rPr>
          <w:sz w:val="18"/>
          <w:szCs w:val="18"/>
        </w:rPr>
        <w:t>к</w:t>
      </w:r>
      <w:r w:rsidRPr="008B651A">
        <w:rPr>
          <w:sz w:val="18"/>
          <w:szCs w:val="18"/>
        </w:rPr>
        <w:t xml:space="preserve"> </w:t>
      </w:r>
      <w:r>
        <w:rPr>
          <w:sz w:val="18"/>
          <w:szCs w:val="18"/>
        </w:rPr>
        <w:t>решению</w:t>
      </w:r>
      <w:r w:rsidRPr="008B651A">
        <w:rPr>
          <w:sz w:val="18"/>
          <w:szCs w:val="18"/>
        </w:rPr>
        <w:t xml:space="preserve"> 15/5.</w:t>
      </w:r>
    </w:p>
  </w:footnote>
  <w:footnote w:id="25">
    <w:p w14:paraId="11F2FDDF" w14:textId="77777777" w:rsidR="008C2E1B" w:rsidRPr="004B4A81" w:rsidRDefault="008C2E1B" w:rsidP="00AE74CD">
      <w:pPr>
        <w:pStyle w:val="FootnoteText"/>
      </w:pPr>
      <w:r>
        <w:rPr>
          <w:rStyle w:val="FootnoteReference"/>
        </w:rPr>
        <w:footnoteRef/>
      </w:r>
      <w:r w:rsidRPr="004B4A81">
        <w:t xml:space="preserve"> </w:t>
      </w:r>
      <w:r w:rsidRPr="004B4A81">
        <w:rPr>
          <w:sz w:val="18"/>
          <w:szCs w:val="18"/>
        </w:rPr>
        <w:t>Например, таяние вечной мерзлоты и ее участков может привести к высвобождению штаммов микроорганизмов, потенциально опасных для здоровья человека.</w:t>
      </w:r>
    </w:p>
  </w:footnote>
  <w:footnote w:id="26">
    <w:p w14:paraId="3201FF8C" w14:textId="77777777" w:rsidR="008C2E1B" w:rsidRPr="00CE1277" w:rsidRDefault="008C2E1B"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CE1277">
        <w:rPr>
          <w:sz w:val="18"/>
          <w:szCs w:val="18"/>
        </w:rPr>
        <w:t xml:space="preserve"> </w:t>
      </w:r>
      <w:r>
        <w:rPr>
          <w:color w:val="1D1D1D"/>
          <w:sz w:val="18"/>
          <w:szCs w:val="18"/>
          <w:shd w:val="clear" w:color="auto" w:fill="FFFFFF"/>
        </w:rPr>
        <w:t>Биологическое разнообразие</w:t>
      </w:r>
      <w:r w:rsidRPr="00CE1277">
        <w:rPr>
          <w:color w:val="1D1D1D"/>
          <w:sz w:val="18"/>
          <w:szCs w:val="18"/>
          <w:shd w:val="clear" w:color="auto" w:fill="FFFFFF"/>
        </w:rPr>
        <w:t xml:space="preserve"> </w:t>
      </w:r>
      <w:r>
        <w:rPr>
          <w:color w:val="1D1D1D"/>
          <w:sz w:val="18"/>
          <w:szCs w:val="18"/>
          <w:shd w:val="clear" w:color="auto" w:fill="FFFFFF"/>
        </w:rPr>
        <w:t>означает</w:t>
      </w:r>
      <w:r w:rsidRPr="00CE1277">
        <w:rPr>
          <w:color w:val="1D1D1D"/>
          <w:sz w:val="18"/>
          <w:szCs w:val="18"/>
          <w:shd w:val="clear" w:color="auto" w:fill="FFFFFF"/>
        </w:rPr>
        <w:t xml:space="preserve"> вариабельность живых организмов из всех источников, включая наземные, морские и иные водные экосистемы и экологические комплексы, частью которых они являются; это понятие включает в себя разнообразие в рамках вида, между видами и разнообразие экосистем (</w:t>
      </w:r>
      <w:r>
        <w:rPr>
          <w:color w:val="1D1D1D"/>
          <w:sz w:val="18"/>
          <w:szCs w:val="18"/>
          <w:shd w:val="clear" w:color="auto" w:fill="FFFFFF"/>
        </w:rPr>
        <w:t>Конвенция о биологическом разнообразии</w:t>
      </w:r>
      <w:r w:rsidRPr="00CE1277">
        <w:rPr>
          <w:color w:val="1D1D1D"/>
          <w:sz w:val="18"/>
          <w:szCs w:val="18"/>
          <w:shd w:val="clear" w:color="auto" w:fill="FFFFFF"/>
        </w:rPr>
        <w:t xml:space="preserve">, </w:t>
      </w:r>
      <w:r>
        <w:rPr>
          <w:color w:val="1D1D1D"/>
          <w:sz w:val="18"/>
          <w:szCs w:val="18"/>
          <w:shd w:val="clear" w:color="auto" w:fill="FFFFFF"/>
        </w:rPr>
        <w:t xml:space="preserve">статья </w:t>
      </w:r>
      <w:r w:rsidRPr="00CE1277">
        <w:rPr>
          <w:color w:val="1D1D1D"/>
          <w:sz w:val="18"/>
          <w:szCs w:val="18"/>
        </w:rPr>
        <w:t>2</w:t>
      </w:r>
      <w:r w:rsidRPr="00CE1277">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A61A3" w14:textId="77777777" w:rsidR="00533047" w:rsidRDefault="005330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32FE4" w14:textId="77777777" w:rsidR="00533047" w:rsidRDefault="005330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4FF8B" w14:textId="77777777" w:rsidR="00533047" w:rsidRDefault="005330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7D84C" w14:textId="77777777" w:rsidR="000865E9" w:rsidRPr="000865E9" w:rsidRDefault="000865E9" w:rsidP="000865E9">
    <w:pPr>
      <w:pStyle w:val="Header"/>
      <w:pBdr>
        <w:bottom w:val="single" w:sz="4" w:space="1" w:color="auto"/>
      </w:pBdr>
      <w:jc w:val="left"/>
      <w:rPr>
        <w:sz w:val="20"/>
        <w:szCs w:val="20"/>
      </w:rPr>
    </w:pPr>
    <w:r w:rsidRPr="005D3118">
      <w:rPr>
        <w:sz w:val="20"/>
        <w:szCs w:val="20"/>
      </w:rPr>
      <w:t>CBD/SBSTTA/26/</w:t>
    </w:r>
    <w:r w:rsidR="00FA0092">
      <w:rPr>
        <w:sz w:val="20"/>
        <w:szCs w:val="20"/>
      </w:rPr>
      <w:t>CRP.8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EF3B2" w14:textId="77777777" w:rsidR="00FA0092" w:rsidRPr="00332A87" w:rsidRDefault="00332A87" w:rsidP="00332A87">
    <w:pPr>
      <w:pStyle w:val="Header"/>
      <w:pBdr>
        <w:bottom w:val="single" w:sz="4" w:space="1" w:color="auto"/>
      </w:pBdr>
      <w:jc w:val="right"/>
      <w:rPr>
        <w:sz w:val="20"/>
        <w:szCs w:val="20"/>
      </w:rPr>
    </w:pPr>
    <w:r w:rsidRPr="005D3118">
      <w:rPr>
        <w:sz w:val="20"/>
        <w:szCs w:val="20"/>
      </w:rPr>
      <w:t>CBD/SBSTTA/26/</w:t>
    </w:r>
    <w:r>
      <w:rPr>
        <w:sz w:val="20"/>
        <w:szCs w:val="20"/>
      </w:rPr>
      <w:t>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6"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9"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1"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3"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30"/>
  </w:num>
  <w:num w:numId="2" w16cid:durableId="2069499237">
    <w:abstractNumId w:val="44"/>
  </w:num>
  <w:num w:numId="3" w16cid:durableId="1351487209">
    <w:abstractNumId w:val="8"/>
  </w:num>
  <w:num w:numId="4" w16cid:durableId="1612737127">
    <w:abstractNumId w:val="13"/>
  </w:num>
  <w:num w:numId="5" w16cid:durableId="1334139419">
    <w:abstractNumId w:val="35"/>
  </w:num>
  <w:num w:numId="6" w16cid:durableId="935023265">
    <w:abstractNumId w:val="41"/>
  </w:num>
  <w:num w:numId="7" w16cid:durableId="268247158">
    <w:abstractNumId w:val="39"/>
  </w:num>
  <w:num w:numId="8" w16cid:durableId="1805195603">
    <w:abstractNumId w:val="53"/>
  </w:num>
  <w:num w:numId="9" w16cid:durableId="683017247">
    <w:abstractNumId w:val="5"/>
  </w:num>
  <w:num w:numId="10" w16cid:durableId="2016491928">
    <w:abstractNumId w:val="25"/>
  </w:num>
  <w:num w:numId="11" w16cid:durableId="571742025">
    <w:abstractNumId w:val="19"/>
  </w:num>
  <w:num w:numId="12" w16cid:durableId="617181174">
    <w:abstractNumId w:val="38"/>
  </w:num>
  <w:num w:numId="13" w16cid:durableId="2062317160">
    <w:abstractNumId w:val="20"/>
  </w:num>
  <w:num w:numId="14" w16cid:durableId="460347616">
    <w:abstractNumId w:val="17"/>
  </w:num>
  <w:num w:numId="15" w16cid:durableId="1206600626">
    <w:abstractNumId w:val="44"/>
    <w:lvlOverride w:ilvl="0">
      <w:startOverride w:val="1"/>
    </w:lvlOverride>
  </w:num>
  <w:num w:numId="16" w16cid:durableId="741026314">
    <w:abstractNumId w:val="27"/>
  </w:num>
  <w:num w:numId="17" w16cid:durableId="1234658251">
    <w:abstractNumId w:val="31"/>
  </w:num>
  <w:num w:numId="18" w16cid:durableId="1212495611">
    <w:abstractNumId w:val="49"/>
  </w:num>
  <w:num w:numId="19" w16cid:durableId="1471170925">
    <w:abstractNumId w:val="29"/>
  </w:num>
  <w:num w:numId="20" w16cid:durableId="1125122690">
    <w:abstractNumId w:val="42"/>
  </w:num>
  <w:num w:numId="21" w16cid:durableId="494077759">
    <w:abstractNumId w:val="6"/>
  </w:num>
  <w:num w:numId="22" w16cid:durableId="53507491">
    <w:abstractNumId w:val="10"/>
  </w:num>
  <w:num w:numId="23" w16cid:durableId="1701008211">
    <w:abstractNumId w:val="32"/>
  </w:num>
  <w:num w:numId="24" w16cid:durableId="1438135947">
    <w:abstractNumId w:val="22"/>
  </w:num>
  <w:num w:numId="25" w16cid:durableId="790242715">
    <w:abstractNumId w:val="54"/>
  </w:num>
  <w:num w:numId="26" w16cid:durableId="418645826">
    <w:abstractNumId w:val="36"/>
  </w:num>
  <w:num w:numId="27" w16cid:durableId="818231782">
    <w:abstractNumId w:val="21"/>
  </w:num>
  <w:num w:numId="28" w16cid:durableId="1645163949">
    <w:abstractNumId w:val="37"/>
  </w:num>
  <w:num w:numId="29" w16cid:durableId="1222908245">
    <w:abstractNumId w:val="9"/>
  </w:num>
  <w:num w:numId="30" w16cid:durableId="36703688">
    <w:abstractNumId w:val="31"/>
    <w:lvlOverride w:ilvl="0">
      <w:startOverride w:val="3"/>
    </w:lvlOverride>
  </w:num>
  <w:num w:numId="31" w16cid:durableId="88166257">
    <w:abstractNumId w:val="1"/>
  </w:num>
  <w:num w:numId="32" w16cid:durableId="1696035326">
    <w:abstractNumId w:val="46"/>
  </w:num>
  <w:num w:numId="33" w16cid:durableId="119229218">
    <w:abstractNumId w:val="30"/>
  </w:num>
  <w:num w:numId="34" w16cid:durableId="208492555">
    <w:abstractNumId w:val="35"/>
  </w:num>
  <w:num w:numId="35" w16cid:durableId="2004698186">
    <w:abstractNumId w:val="44"/>
  </w:num>
  <w:num w:numId="36" w16cid:durableId="1959215799">
    <w:abstractNumId w:val="45"/>
  </w:num>
  <w:num w:numId="37" w16cid:durableId="1947299873">
    <w:abstractNumId w:val="48"/>
  </w:num>
  <w:num w:numId="38" w16cid:durableId="1342196725">
    <w:abstractNumId w:val="26"/>
  </w:num>
  <w:num w:numId="39" w16cid:durableId="1020205674">
    <w:abstractNumId w:val="14"/>
  </w:num>
  <w:num w:numId="40" w16cid:durableId="109596946">
    <w:abstractNumId w:val="24"/>
  </w:num>
  <w:num w:numId="41" w16cid:durableId="266231943">
    <w:abstractNumId w:val="3"/>
  </w:num>
  <w:num w:numId="42" w16cid:durableId="1923291929">
    <w:abstractNumId w:val="33"/>
  </w:num>
  <w:num w:numId="43" w16cid:durableId="57942380">
    <w:abstractNumId w:val="34"/>
  </w:num>
  <w:num w:numId="44" w16cid:durableId="50929317">
    <w:abstractNumId w:val="0"/>
  </w:num>
  <w:num w:numId="45" w16cid:durableId="1592422274">
    <w:abstractNumId w:val="7"/>
  </w:num>
  <w:num w:numId="46" w16cid:durableId="1335691431">
    <w:abstractNumId w:val="55"/>
  </w:num>
  <w:num w:numId="47" w16cid:durableId="496263839">
    <w:abstractNumId w:val="52"/>
  </w:num>
  <w:num w:numId="48" w16cid:durableId="2074112403">
    <w:abstractNumId w:val="28"/>
  </w:num>
  <w:num w:numId="49" w16cid:durableId="477453834">
    <w:abstractNumId w:val="40"/>
  </w:num>
  <w:num w:numId="50" w16cid:durableId="232472490">
    <w:abstractNumId w:val="18"/>
  </w:num>
  <w:num w:numId="51" w16cid:durableId="912815442">
    <w:abstractNumId w:val="15"/>
  </w:num>
  <w:num w:numId="52" w16cid:durableId="971398215">
    <w:abstractNumId w:val="2"/>
  </w:num>
  <w:num w:numId="53" w16cid:durableId="1274174208">
    <w:abstractNumId w:val="50"/>
  </w:num>
  <w:num w:numId="54" w16cid:durableId="2003384495">
    <w:abstractNumId w:val="47"/>
  </w:num>
  <w:num w:numId="55" w16cid:durableId="1243029203">
    <w:abstractNumId w:val="43"/>
  </w:num>
  <w:num w:numId="56" w16cid:durableId="1934699503">
    <w:abstractNumId w:val="12"/>
  </w:num>
  <w:num w:numId="57" w16cid:durableId="1603486895">
    <w:abstractNumId w:val="16"/>
  </w:num>
  <w:num w:numId="58" w16cid:durableId="145632255">
    <w:abstractNumId w:val="51"/>
  </w:num>
  <w:num w:numId="59" w16cid:durableId="661395277">
    <w:abstractNumId w:val="4"/>
  </w:num>
  <w:num w:numId="60" w16cid:durableId="1045372958">
    <w:abstractNumId w:val="11"/>
  </w:num>
  <w:num w:numId="61" w16cid:durableId="1653220135">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B12"/>
    <w:rsid w:val="00025BC3"/>
    <w:rsid w:val="00026819"/>
    <w:rsid w:val="00026EEA"/>
    <w:rsid w:val="000272C0"/>
    <w:rsid w:val="0002750C"/>
    <w:rsid w:val="0003088A"/>
    <w:rsid w:val="00030D87"/>
    <w:rsid w:val="00030DD9"/>
    <w:rsid w:val="000315CF"/>
    <w:rsid w:val="00031814"/>
    <w:rsid w:val="00031B9C"/>
    <w:rsid w:val="00031C10"/>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59E7"/>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63BA"/>
    <w:rsid w:val="0006672C"/>
    <w:rsid w:val="0006683B"/>
    <w:rsid w:val="000674C7"/>
    <w:rsid w:val="0006793C"/>
    <w:rsid w:val="000679BB"/>
    <w:rsid w:val="00067AEB"/>
    <w:rsid w:val="000702B8"/>
    <w:rsid w:val="000705D2"/>
    <w:rsid w:val="000708C6"/>
    <w:rsid w:val="00070B4A"/>
    <w:rsid w:val="0007155C"/>
    <w:rsid w:val="00071ADB"/>
    <w:rsid w:val="00071C00"/>
    <w:rsid w:val="00071D00"/>
    <w:rsid w:val="00072635"/>
    <w:rsid w:val="0007329A"/>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307"/>
    <w:rsid w:val="00085778"/>
    <w:rsid w:val="0008616E"/>
    <w:rsid w:val="00086453"/>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8C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6367"/>
    <w:rsid w:val="00186C6D"/>
    <w:rsid w:val="00186FDC"/>
    <w:rsid w:val="00187477"/>
    <w:rsid w:val="00187618"/>
    <w:rsid w:val="00187730"/>
    <w:rsid w:val="00187916"/>
    <w:rsid w:val="001879A8"/>
    <w:rsid w:val="001879D4"/>
    <w:rsid w:val="00187A50"/>
    <w:rsid w:val="00187FB9"/>
    <w:rsid w:val="001900C6"/>
    <w:rsid w:val="001900EB"/>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52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0D0"/>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703"/>
    <w:rsid w:val="00265C39"/>
    <w:rsid w:val="00265FFA"/>
    <w:rsid w:val="00266C75"/>
    <w:rsid w:val="00266E64"/>
    <w:rsid w:val="0026764C"/>
    <w:rsid w:val="00267C9D"/>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330"/>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5B54"/>
    <w:rsid w:val="00326016"/>
    <w:rsid w:val="003262CC"/>
    <w:rsid w:val="003264E5"/>
    <w:rsid w:val="0032706E"/>
    <w:rsid w:val="003273B5"/>
    <w:rsid w:val="00327AD4"/>
    <w:rsid w:val="00327B98"/>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3F7DBA"/>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43D0"/>
    <w:rsid w:val="00444B19"/>
    <w:rsid w:val="0044521C"/>
    <w:rsid w:val="004459FF"/>
    <w:rsid w:val="00445AAB"/>
    <w:rsid w:val="00445BF2"/>
    <w:rsid w:val="00445D66"/>
    <w:rsid w:val="00446143"/>
    <w:rsid w:val="00446644"/>
    <w:rsid w:val="004479C5"/>
    <w:rsid w:val="00450008"/>
    <w:rsid w:val="0045002D"/>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65C"/>
    <w:rsid w:val="00517E95"/>
    <w:rsid w:val="00517FE0"/>
    <w:rsid w:val="0052027C"/>
    <w:rsid w:val="0052054D"/>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047"/>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273"/>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898"/>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B7D"/>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EBD"/>
    <w:rsid w:val="00626623"/>
    <w:rsid w:val="00626838"/>
    <w:rsid w:val="006269A4"/>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7265"/>
    <w:rsid w:val="00697651"/>
    <w:rsid w:val="00697C36"/>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73C"/>
    <w:rsid w:val="00735B6F"/>
    <w:rsid w:val="00735DBD"/>
    <w:rsid w:val="007361C2"/>
    <w:rsid w:val="0073637F"/>
    <w:rsid w:val="00736699"/>
    <w:rsid w:val="00736D46"/>
    <w:rsid w:val="007377A3"/>
    <w:rsid w:val="00737E88"/>
    <w:rsid w:val="007400F1"/>
    <w:rsid w:val="007403AF"/>
    <w:rsid w:val="007407CB"/>
    <w:rsid w:val="00740A93"/>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3F67"/>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3E5B"/>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1162"/>
    <w:rsid w:val="007A1378"/>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39B"/>
    <w:rsid w:val="007B247B"/>
    <w:rsid w:val="007B29DF"/>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990"/>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14BA"/>
    <w:rsid w:val="008B1685"/>
    <w:rsid w:val="008B1C61"/>
    <w:rsid w:val="008B1D2C"/>
    <w:rsid w:val="008B1F72"/>
    <w:rsid w:val="008B21A1"/>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E1B"/>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EEE"/>
    <w:rsid w:val="00941FBD"/>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6F7"/>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3AD"/>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DAE"/>
    <w:rsid w:val="00976019"/>
    <w:rsid w:val="00976722"/>
    <w:rsid w:val="00976738"/>
    <w:rsid w:val="00976C8E"/>
    <w:rsid w:val="009773A0"/>
    <w:rsid w:val="009776B4"/>
    <w:rsid w:val="0097774A"/>
    <w:rsid w:val="00980090"/>
    <w:rsid w:val="0098030A"/>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5229"/>
    <w:rsid w:val="00985548"/>
    <w:rsid w:val="00985663"/>
    <w:rsid w:val="00985949"/>
    <w:rsid w:val="00985FD9"/>
    <w:rsid w:val="009862FD"/>
    <w:rsid w:val="00986EBC"/>
    <w:rsid w:val="00987D71"/>
    <w:rsid w:val="00987E20"/>
    <w:rsid w:val="00990956"/>
    <w:rsid w:val="00990C1C"/>
    <w:rsid w:val="009912D4"/>
    <w:rsid w:val="0099131E"/>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85B"/>
    <w:rsid w:val="00A37AF2"/>
    <w:rsid w:val="00A37F1F"/>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BCA"/>
    <w:rsid w:val="00A90D6B"/>
    <w:rsid w:val="00A90FB1"/>
    <w:rsid w:val="00A912FB"/>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77F0F"/>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6D"/>
    <w:rsid w:val="00BC2937"/>
    <w:rsid w:val="00BC2A5B"/>
    <w:rsid w:val="00BC2E4D"/>
    <w:rsid w:val="00BC3052"/>
    <w:rsid w:val="00BC3100"/>
    <w:rsid w:val="00BC355E"/>
    <w:rsid w:val="00BC3586"/>
    <w:rsid w:val="00BC3598"/>
    <w:rsid w:val="00BC3723"/>
    <w:rsid w:val="00BC37DB"/>
    <w:rsid w:val="00BC3B22"/>
    <w:rsid w:val="00BC3B9C"/>
    <w:rsid w:val="00BC3D29"/>
    <w:rsid w:val="00BC3DD2"/>
    <w:rsid w:val="00BC3ECB"/>
    <w:rsid w:val="00BC3FBE"/>
    <w:rsid w:val="00BC47AB"/>
    <w:rsid w:val="00BC496F"/>
    <w:rsid w:val="00BC4980"/>
    <w:rsid w:val="00BC4B21"/>
    <w:rsid w:val="00BC589F"/>
    <w:rsid w:val="00BC5A69"/>
    <w:rsid w:val="00BC66FA"/>
    <w:rsid w:val="00BC6751"/>
    <w:rsid w:val="00BC67B3"/>
    <w:rsid w:val="00BC7998"/>
    <w:rsid w:val="00BC7FC4"/>
    <w:rsid w:val="00BD0141"/>
    <w:rsid w:val="00BD033F"/>
    <w:rsid w:val="00BD0CE1"/>
    <w:rsid w:val="00BD110A"/>
    <w:rsid w:val="00BD1707"/>
    <w:rsid w:val="00BD1A9E"/>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28B5"/>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31A"/>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FA7"/>
    <w:rsid w:val="00CC0A17"/>
    <w:rsid w:val="00CC0AFA"/>
    <w:rsid w:val="00CC0B36"/>
    <w:rsid w:val="00CC0BC2"/>
    <w:rsid w:val="00CC0CCB"/>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4E6F"/>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D77"/>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B3D"/>
    <w:rsid w:val="00DE4EC8"/>
    <w:rsid w:val="00DE52F3"/>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B17"/>
    <w:rsid w:val="00E20DC1"/>
    <w:rsid w:val="00E20E73"/>
    <w:rsid w:val="00E21F33"/>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2382"/>
    <w:rsid w:val="00E828CC"/>
    <w:rsid w:val="00E82A94"/>
    <w:rsid w:val="00E82BD6"/>
    <w:rsid w:val="00E82C39"/>
    <w:rsid w:val="00E83205"/>
    <w:rsid w:val="00E835C4"/>
    <w:rsid w:val="00E83AA9"/>
    <w:rsid w:val="00E83AC3"/>
    <w:rsid w:val="00E84232"/>
    <w:rsid w:val="00E842CC"/>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98B"/>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174"/>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04C"/>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4D7"/>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ru-RU"/>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ru-RU"/>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ru-RU"/>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ru-RU"/>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ru-RU"/>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 w:type="character" w:customStyle="1" w:styleId="UnresolvedMention1">
    <w:name w:val="Unresolved Mention1"/>
    <w:basedOn w:val="DefaultParagraphFont"/>
    <w:uiPriority w:val="99"/>
    <w:semiHidden/>
    <w:unhideWhenUsed/>
    <w:rsid w:val="00533047"/>
    <w:rPr>
      <w:color w:val="605E5C"/>
      <w:shd w:val="clear" w:color="auto" w:fill="E1DFDD"/>
    </w:rPr>
  </w:style>
  <w:style w:type="character" w:customStyle="1" w:styleId="Mention1">
    <w:name w:val="Mention1"/>
    <w:basedOn w:val="DefaultParagraphFont"/>
    <w:uiPriority w:val="99"/>
    <w:unhideWhenUsed/>
    <w:rsid w:val="00533047"/>
    <w:rPr>
      <w:color w:val="2B579A"/>
      <w:shd w:val="clear" w:color="auto" w:fill="E1DFDD"/>
    </w:rPr>
  </w:style>
  <w:style w:type="paragraph" w:styleId="BalloonText">
    <w:name w:val="Balloon Text"/>
    <w:basedOn w:val="Normal"/>
    <w:link w:val="BalloonTextChar"/>
    <w:uiPriority w:val="99"/>
    <w:semiHidden/>
    <w:unhideWhenUsed/>
    <w:rsid w:val="00533047"/>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533047"/>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ru.pdf" TargetMode="External"/><Relationship Id="rId26" Type="http://schemas.openxmlformats.org/officeDocument/2006/relationships/hyperlink" Target="https://www.cbd.int/doc/decisions/cop-13/cop-13-dec-06-ru.pdf" TargetMode="External"/><Relationship Id="rId39" Type="http://schemas.openxmlformats.org/officeDocument/2006/relationships/hyperlink" Target="https://www.ipbes.net/document-library-catalogue/summary-policymakers-global-assessment-laid-out" TargetMode="External"/><Relationship Id="rId21" Type="http://schemas.openxmlformats.org/officeDocument/2006/relationships/hyperlink" Target="https://www.cbd.int/doc/decisions/cop-12/cop-12-dec-21-ru.pdf" TargetMode="External"/><Relationship Id="rId34" Type="http://schemas.openxmlformats.org/officeDocument/2006/relationships/footer" Target="footer3.xml"/><Relationship Id="rId42" Type="http://schemas.openxmlformats.org/officeDocument/2006/relationships/header" Target="header4.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4/cop-14-dec-04-ru.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ru.pdf" TargetMode="External"/><Relationship Id="rId32" Type="http://schemas.openxmlformats.org/officeDocument/2006/relationships/footer" Target="footer2.xml"/><Relationship Id="rId37" Type="http://schemas.openxmlformats.org/officeDocument/2006/relationships/hyperlink" Target="https://www.cgiar.org/research/cgiar-portfolio/environmental-health-biodiversity/" TargetMode="External"/><Relationship Id="rId40" Type="http://schemas.openxmlformats.org/officeDocument/2006/relationships/hyperlink" Target="https://www.cbd.int/doc/decisions/cop-15/cop-15-dec-04-ru.pdf" TargetMode="Externa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doc/decisions/cop-13/cop-13-dec-06-ru.pdf" TargetMode="External"/><Relationship Id="rId23" Type="http://schemas.openxmlformats.org/officeDocument/2006/relationships/hyperlink" Target="https://www.cbd.int/doc/decisions/cop-14/cop-14-dec-04-ru.pdf" TargetMode="External"/><Relationship Id="rId28" Type="http://schemas.openxmlformats.org/officeDocument/2006/relationships/hyperlink" Target="https://www.cbd.int/doc/decisions/cop-15/cop-15-dec-29-ru.pdf" TargetMode="External"/><Relationship Id="rId36" Type="http://schemas.openxmlformats.org/officeDocument/2006/relationships/hyperlink" Target="https://undocs.org/Home/Mobile?FinalSymbol=E%2FC.19%2F2023%2F5&amp;Language=E&amp;DeviceType=Desktop&amp;LangRequested=False" TargetMode="External"/><Relationship Id="rId10" Type="http://schemas.openxmlformats.org/officeDocument/2006/relationships/endnotes" Target="endnotes.xml"/><Relationship Id="rId19" Type="http://schemas.openxmlformats.org/officeDocument/2006/relationships/hyperlink" Target="https://www.cbd.int/doc/decisions/cop-14/cop-14-dec-04-ru.pdf" TargetMode="External"/><Relationship Id="rId31" Type="http://schemas.openxmlformats.org/officeDocument/2006/relationships/footer" Target="footer1.xm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ru.pdf" TargetMode="External"/><Relationship Id="rId22" Type="http://schemas.openxmlformats.org/officeDocument/2006/relationships/hyperlink" Target="https://www.cbd.int/doc/decisions/cop-13/cop-13-dec-06-ru.pdf" TargetMode="External"/><Relationship Id="rId27" Type="http://schemas.openxmlformats.org/officeDocument/2006/relationships/hyperlink" Target="https://www.cbd.int/doc/decisions/cop-14/cop-14-dec-04-ru.pdf" TargetMode="External"/><Relationship Id="rId30" Type="http://schemas.openxmlformats.org/officeDocument/2006/relationships/header" Target="header2.xml"/><Relationship Id="rId35" Type="http://schemas.openxmlformats.org/officeDocument/2006/relationships/hyperlink" Target="https://www.ipbes.net/document-library-catalogue/summary-policymakers-global-assessment-laid-out" TargetMode="External"/><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ru.pdf" TargetMode="External"/><Relationship Id="rId25" Type="http://schemas.openxmlformats.org/officeDocument/2006/relationships/hyperlink" Target="https://www.cbd.int/doc/decisions/cop-12/cop-12-dec-21-ru.pdf" TargetMode="External"/><Relationship Id="rId33" Type="http://schemas.openxmlformats.org/officeDocument/2006/relationships/header" Target="header3.xml"/><Relationship Id="rId38" Type="http://schemas.openxmlformats.org/officeDocument/2006/relationships/hyperlink" Target="https://www.ipbes.net/document-library-catalogue/summary-policymakers-global-assessment-laid-out" TargetMode="External"/><Relationship Id="rId46" Type="http://schemas.openxmlformats.org/officeDocument/2006/relationships/fontTable" Target="fontTable.xml"/><Relationship Id="rId20" Type="http://schemas.openxmlformats.org/officeDocument/2006/relationships/hyperlink" Target="https://www.cbd.int/doc/decisions/cop-14/cop-14-dec-04-ru.pdf" TargetMode="External"/><Relationship Id="rId41" Type="http://schemas.openxmlformats.org/officeDocument/2006/relationships/hyperlink" Target="https://www.cbd.int/doc/meetings/cop/cop-06/official/cop-06-20-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4191F"/>
    <w:rsid w:val="000559E7"/>
    <w:rsid w:val="00057924"/>
    <w:rsid w:val="00095CC1"/>
    <w:rsid w:val="000C50FA"/>
    <w:rsid w:val="000C5525"/>
    <w:rsid w:val="000F3922"/>
    <w:rsid w:val="000F3BEC"/>
    <w:rsid w:val="00106658"/>
    <w:rsid w:val="00114568"/>
    <w:rsid w:val="00115AF0"/>
    <w:rsid w:val="00152C12"/>
    <w:rsid w:val="001A1BF0"/>
    <w:rsid w:val="001E7F92"/>
    <w:rsid w:val="00222166"/>
    <w:rsid w:val="00227003"/>
    <w:rsid w:val="00295ABA"/>
    <w:rsid w:val="002A2C9D"/>
    <w:rsid w:val="002A736F"/>
    <w:rsid w:val="002E5381"/>
    <w:rsid w:val="00326C62"/>
    <w:rsid w:val="00353B30"/>
    <w:rsid w:val="00375D5F"/>
    <w:rsid w:val="00376F37"/>
    <w:rsid w:val="00395A87"/>
    <w:rsid w:val="003B593B"/>
    <w:rsid w:val="003E72CC"/>
    <w:rsid w:val="003F1118"/>
    <w:rsid w:val="0040763B"/>
    <w:rsid w:val="0042190C"/>
    <w:rsid w:val="00444CD6"/>
    <w:rsid w:val="00496B6D"/>
    <w:rsid w:val="004B79C7"/>
    <w:rsid w:val="004D31C4"/>
    <w:rsid w:val="00513DF5"/>
    <w:rsid w:val="0052414A"/>
    <w:rsid w:val="00583B0E"/>
    <w:rsid w:val="005B1898"/>
    <w:rsid w:val="00602D60"/>
    <w:rsid w:val="006245C9"/>
    <w:rsid w:val="006316E3"/>
    <w:rsid w:val="00655F88"/>
    <w:rsid w:val="00665DC0"/>
    <w:rsid w:val="006F5D26"/>
    <w:rsid w:val="007214B2"/>
    <w:rsid w:val="0072596A"/>
    <w:rsid w:val="0073603E"/>
    <w:rsid w:val="00756BA6"/>
    <w:rsid w:val="007B616A"/>
    <w:rsid w:val="007C1ABB"/>
    <w:rsid w:val="00852C2F"/>
    <w:rsid w:val="0088482A"/>
    <w:rsid w:val="00936C61"/>
    <w:rsid w:val="00962949"/>
    <w:rsid w:val="009E2DFC"/>
    <w:rsid w:val="00A00D82"/>
    <w:rsid w:val="00A25D48"/>
    <w:rsid w:val="00A34E31"/>
    <w:rsid w:val="00A4716A"/>
    <w:rsid w:val="00A610F3"/>
    <w:rsid w:val="00A61418"/>
    <w:rsid w:val="00A80F0A"/>
    <w:rsid w:val="00A93B14"/>
    <w:rsid w:val="00AA083A"/>
    <w:rsid w:val="00AA3048"/>
    <w:rsid w:val="00AA7149"/>
    <w:rsid w:val="00B40309"/>
    <w:rsid w:val="00B705E2"/>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7686"/>
    <w:rsid w:val="00F8649B"/>
    <w:rsid w:val="00FB5DF1"/>
    <w:rsid w:val="00FD22B3"/>
    <w:rsid w:val="00FD38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Template>
  <TotalTime>6</TotalTime>
  <Pages>35</Pages>
  <Words>10180</Words>
  <Characters>77756</Characters>
  <Application>Microsoft Office Word</Application>
  <DocSecurity>0</DocSecurity>
  <Lines>647</Lines>
  <Paragraphs>175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Биоразнообразие и здравоохранение</vt:lpstr>
      <vt:lpstr>Биоразнообразие и здравоохранение</vt:lpstr>
    </vt:vector>
  </TitlesOfParts>
  <Company/>
  <LinksUpToDate>false</LinksUpToDate>
  <CharactersWithSpaces>87761</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здравоохранение</dc:title>
  <dc:subject>CBD/SBSTTA/25/--</dc:subject>
  <dc:creator>Secretariat of the Convention on Biological Diversity</dc:creator>
  <cp:keywords>Subsidiary Body on Scientific, Technical and Technological Advice</cp:keywords>
  <dc:description/>
  <cp:lastModifiedBy>Nikolas Diallo</cp:lastModifiedBy>
  <cp:revision>3</cp:revision>
  <cp:lastPrinted>2024-03-14T03:16:00Z</cp:lastPrinted>
  <dcterms:created xsi:type="dcterms:W3CDTF">2024-05-18T00:42:00Z</dcterms:created>
  <dcterms:modified xsi:type="dcterms:W3CDTF">2024-05-18T04:43:00Z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