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9A608F" w:rsidRPr="007A1F82" w14:paraId="345A6A40" w14:textId="77777777" w:rsidTr="00F35FBA">
        <w:trPr>
          <w:trHeight w:hRule="exact" w:val="810"/>
        </w:trPr>
        <w:tc>
          <w:tcPr>
            <w:tcW w:w="909" w:type="dxa"/>
            <w:tcBorders>
              <w:top w:val="nil"/>
              <w:bottom w:val="single" w:sz="12" w:space="0" w:color="000000"/>
              <w:right w:val="nil"/>
            </w:tcBorders>
          </w:tcPr>
          <w:p w14:paraId="60328796" w14:textId="2F0E7639" w:rsidR="009A608F" w:rsidRPr="007A1F82" w:rsidRDefault="00D7673F" w:rsidP="00F35FBA">
            <w:pPr>
              <w:spacing w:after="120" w:line="480" w:lineRule="auto"/>
              <w:rPr>
                <w:snapToGrid w:val="0"/>
                <w:kern w:val="22"/>
                <w:sz w:val="20"/>
                <w:szCs w:val="20"/>
                <w:lang w:val="en-US"/>
              </w:rPr>
            </w:pPr>
            <w:bookmarkStart w:id="0" w:name="_Hlk33348613"/>
            <w:r>
              <w:rPr>
                <w:noProof/>
                <w:lang w:val="en-US"/>
              </w:rPr>
              <w:drawing>
                <wp:anchor distT="0" distB="0" distL="114300" distR="114300" simplePos="0" relativeHeight="251656704" behindDoc="0" locked="0" layoutInCell="1" allowOverlap="1" wp14:anchorId="23B53FE9" wp14:editId="29D016FB">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12" w:space="0" w:color="000000"/>
              <w:right w:val="nil"/>
            </w:tcBorders>
          </w:tcPr>
          <w:p w14:paraId="0D888087" w14:textId="5B695A60" w:rsidR="009A608F" w:rsidRPr="00F16548" w:rsidRDefault="00D7673F" w:rsidP="00F35FBA">
            <w:pPr>
              <w:spacing w:before="60"/>
              <w:rPr>
                <w:rFonts w:ascii="SimHei" w:eastAsia="SimHei" w:hAnsi="SimHei"/>
                <w:sz w:val="20"/>
                <w:szCs w:val="20"/>
              </w:rPr>
            </w:pPr>
            <w:r>
              <w:rPr>
                <w:rFonts w:ascii="SimHei" w:eastAsia="SimHei" w:hAnsi="SimHei"/>
                <w:noProof/>
                <w:lang w:val="en-US"/>
              </w:rPr>
              <w:drawing>
                <wp:anchor distT="0" distB="0" distL="114300" distR="114300" simplePos="0" relativeHeight="251657728" behindDoc="0" locked="0" layoutInCell="1" allowOverlap="1" wp14:anchorId="7B619CC4" wp14:editId="0AC8FB9D">
                  <wp:simplePos x="0" y="0"/>
                  <wp:positionH relativeFrom="column">
                    <wp:posOffset>407035</wp:posOffset>
                  </wp:positionH>
                  <wp:positionV relativeFrom="paragraph">
                    <wp:posOffset>22225</wp:posOffset>
                  </wp:positionV>
                  <wp:extent cx="180975" cy="19177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9A608F" w:rsidRPr="00F16548">
              <w:rPr>
                <w:rFonts w:ascii="SimHei" w:eastAsia="SimHei" w:hAnsi="SimHei" w:cs="SimSun" w:hint="eastAsia"/>
                <w:sz w:val="20"/>
                <w:szCs w:val="20"/>
              </w:rPr>
              <w:t>联合国</w:t>
            </w:r>
          </w:p>
          <w:p w14:paraId="48B77842" w14:textId="77777777" w:rsidR="009A608F" w:rsidRPr="00F16548" w:rsidRDefault="009A608F" w:rsidP="00F35FBA">
            <w:pPr>
              <w:rPr>
                <w:rFonts w:ascii="SimHei" w:eastAsia="SimHei" w:hAnsi="SimHei"/>
                <w:sz w:val="20"/>
                <w:szCs w:val="20"/>
              </w:rPr>
            </w:pPr>
            <w:r w:rsidRPr="00F16548">
              <w:rPr>
                <w:rFonts w:ascii="SimHei" w:eastAsia="SimHei" w:hAnsi="SimHei" w:cs="SimSun" w:hint="eastAsia"/>
                <w:sz w:val="20"/>
                <w:szCs w:val="20"/>
              </w:rPr>
              <w:t>环境规划署</w:t>
            </w:r>
          </w:p>
          <w:p w14:paraId="418D652D" w14:textId="77777777" w:rsidR="009A608F" w:rsidRPr="007A1F82" w:rsidRDefault="009A608F" w:rsidP="00F35FBA"/>
        </w:tc>
        <w:tc>
          <w:tcPr>
            <w:tcW w:w="5130" w:type="dxa"/>
            <w:tcBorders>
              <w:top w:val="nil"/>
              <w:left w:val="nil"/>
              <w:bottom w:val="single" w:sz="12" w:space="0" w:color="000000"/>
            </w:tcBorders>
          </w:tcPr>
          <w:p w14:paraId="686F4A15" w14:textId="77777777" w:rsidR="009A608F" w:rsidRPr="0046223B" w:rsidRDefault="009A608F" w:rsidP="00F35FBA">
            <w:pPr>
              <w:tabs>
                <w:tab w:val="right" w:pos="7611"/>
              </w:tabs>
              <w:spacing w:before="240"/>
              <w:ind w:left="360" w:right="216"/>
              <w:jc w:val="right"/>
              <w:rPr>
                <w:bCs/>
                <w:snapToGrid w:val="0"/>
                <w:kern w:val="22"/>
                <w:sz w:val="40"/>
                <w:szCs w:val="40"/>
                <w:lang w:val="en-US"/>
              </w:rPr>
            </w:pPr>
            <w:r w:rsidRPr="009B1582">
              <w:rPr>
                <w:bCs/>
                <w:snapToGrid w:val="0"/>
                <w:kern w:val="22"/>
                <w:sz w:val="40"/>
                <w:szCs w:val="40"/>
              </w:rPr>
              <w:t>CBD</w:t>
            </w:r>
            <w:r w:rsidRPr="00796997">
              <w:rPr>
                <w:bCs/>
                <w:snapToGrid w:val="0"/>
                <w:kern w:val="22"/>
                <w:sz w:val="24"/>
                <w:szCs w:val="24"/>
              </w:rPr>
              <w:t>/SBI/7/5</w:t>
            </w:r>
            <w:r w:rsidRPr="00796997">
              <w:rPr>
                <w:bCs/>
                <w:snapToGrid w:val="0"/>
                <w:kern w:val="22"/>
                <w:sz w:val="24"/>
                <w:szCs w:val="24"/>
                <w:lang w:val="en-US"/>
              </w:rPr>
              <w:t>/Add.1</w:t>
            </w:r>
          </w:p>
          <w:p w14:paraId="107A0690" w14:textId="77777777" w:rsidR="009A608F" w:rsidRPr="007A1F82" w:rsidRDefault="009A608F" w:rsidP="00F35FBA">
            <w:pPr>
              <w:rPr>
                <w:b/>
                <w:snapToGrid w:val="0"/>
                <w:kern w:val="22"/>
                <w:sz w:val="20"/>
              </w:rPr>
            </w:pPr>
          </w:p>
        </w:tc>
      </w:tr>
      <w:tr w:rsidR="009A608F" w:rsidRPr="007A1F82" w14:paraId="274726D2" w14:textId="77777777" w:rsidTr="00F35FBA">
        <w:trPr>
          <w:trHeight w:val="2130"/>
        </w:trPr>
        <w:tc>
          <w:tcPr>
            <w:tcW w:w="5229" w:type="dxa"/>
            <w:gridSpan w:val="2"/>
            <w:tcBorders>
              <w:top w:val="nil"/>
              <w:bottom w:val="single" w:sz="18" w:space="0" w:color="000000"/>
            </w:tcBorders>
          </w:tcPr>
          <w:p w14:paraId="0BAAEBF9" w14:textId="77777777" w:rsidR="009A608F" w:rsidRPr="007A1F82" w:rsidRDefault="009A608F" w:rsidP="00F35FBA">
            <w:pPr>
              <w:rPr>
                <w:b/>
                <w:noProof/>
                <w:lang w:val="en-US"/>
              </w:rPr>
            </w:pPr>
          </w:p>
          <w:p w14:paraId="372B7750" w14:textId="7887F922" w:rsidR="009A608F" w:rsidRPr="007A1F82" w:rsidRDefault="00D7673F" w:rsidP="00F35FBA">
            <w:pPr>
              <w:rPr>
                <w:rFonts w:ascii="Univers" w:hAnsi="Univers"/>
                <w:snapToGrid w:val="0"/>
                <w:kern w:val="22"/>
                <w:sz w:val="32"/>
              </w:rPr>
            </w:pPr>
            <w:r>
              <w:rPr>
                <w:b/>
                <w:noProof/>
                <w:lang w:val="en-US"/>
              </w:rPr>
              <w:drawing>
                <wp:inline distT="0" distB="0" distL="0" distR="0" wp14:anchorId="6AC80436" wp14:editId="461A42F8">
                  <wp:extent cx="2876550" cy="10668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6550" cy="1066800"/>
                          </a:xfrm>
                          <a:prstGeom prst="rect">
                            <a:avLst/>
                          </a:prstGeom>
                          <a:noFill/>
                          <a:ln>
                            <a:noFill/>
                          </a:ln>
                        </pic:spPr>
                      </pic:pic>
                    </a:graphicData>
                  </a:graphic>
                </wp:inline>
              </w:drawing>
            </w:r>
          </w:p>
        </w:tc>
        <w:tc>
          <w:tcPr>
            <w:tcW w:w="5130" w:type="dxa"/>
            <w:tcBorders>
              <w:top w:val="nil"/>
              <w:bottom w:val="single" w:sz="18" w:space="0" w:color="000000"/>
            </w:tcBorders>
          </w:tcPr>
          <w:p w14:paraId="198D1952" w14:textId="77777777" w:rsidR="009A608F" w:rsidRPr="00373ECE" w:rsidRDefault="009A608F" w:rsidP="00F35FBA">
            <w:pPr>
              <w:spacing w:before="120"/>
              <w:ind w:left="2016"/>
              <w:rPr>
                <w:bCs/>
                <w:snapToGrid w:val="0"/>
                <w:kern w:val="22"/>
                <w:sz w:val="24"/>
                <w:szCs w:val="24"/>
              </w:rPr>
            </w:pPr>
            <w:r w:rsidRPr="00373ECE">
              <w:rPr>
                <w:bCs/>
                <w:snapToGrid w:val="0"/>
                <w:kern w:val="22"/>
                <w:sz w:val="24"/>
                <w:szCs w:val="24"/>
              </w:rPr>
              <w:t>Distr.: General</w:t>
            </w:r>
          </w:p>
          <w:p w14:paraId="55112FC9" w14:textId="77777777" w:rsidR="009A608F" w:rsidRPr="00373ECE" w:rsidRDefault="009A608F" w:rsidP="00F35FBA">
            <w:pPr>
              <w:ind w:left="2016"/>
              <w:rPr>
                <w:snapToGrid w:val="0"/>
                <w:kern w:val="22"/>
                <w:sz w:val="24"/>
                <w:szCs w:val="24"/>
              </w:rPr>
            </w:pPr>
            <w:r w:rsidRPr="00373ECE">
              <w:rPr>
                <w:rFonts w:eastAsia="MS Mincho"/>
                <w:sz w:val="24"/>
                <w:szCs w:val="24"/>
              </w:rPr>
              <w:t>17 June</w:t>
            </w:r>
            <w:r w:rsidRPr="00373ECE">
              <w:rPr>
                <w:sz w:val="24"/>
                <w:szCs w:val="24"/>
              </w:rPr>
              <w:t xml:space="preserve"> 2025</w:t>
            </w:r>
          </w:p>
          <w:p w14:paraId="0F63196D" w14:textId="77777777" w:rsidR="009A608F" w:rsidRPr="00373ECE" w:rsidRDefault="009A608F" w:rsidP="00F35FBA">
            <w:pPr>
              <w:ind w:left="2016"/>
              <w:rPr>
                <w:bCs/>
                <w:snapToGrid w:val="0"/>
                <w:kern w:val="22"/>
                <w:sz w:val="24"/>
                <w:szCs w:val="24"/>
              </w:rPr>
            </w:pPr>
            <w:r w:rsidRPr="00373ECE">
              <w:rPr>
                <w:bCs/>
                <w:snapToGrid w:val="0"/>
                <w:kern w:val="22"/>
                <w:sz w:val="24"/>
                <w:szCs w:val="24"/>
              </w:rPr>
              <w:t>Chinese</w:t>
            </w:r>
          </w:p>
          <w:p w14:paraId="67D3112F" w14:textId="77777777" w:rsidR="009A608F" w:rsidRPr="007A1F82" w:rsidRDefault="009A608F" w:rsidP="00F35FBA">
            <w:pPr>
              <w:spacing w:after="120"/>
              <w:ind w:left="2016"/>
              <w:rPr>
                <w:b/>
                <w:snapToGrid w:val="0"/>
                <w:kern w:val="22"/>
                <w:u w:val="single"/>
              </w:rPr>
            </w:pPr>
            <w:r w:rsidRPr="00373ECE">
              <w:rPr>
                <w:bCs/>
                <w:snapToGrid w:val="0"/>
                <w:kern w:val="22"/>
                <w:sz w:val="24"/>
                <w:szCs w:val="24"/>
              </w:rPr>
              <w:t>Original: English</w:t>
            </w:r>
          </w:p>
        </w:tc>
      </w:tr>
      <w:bookmarkEnd w:id="0"/>
    </w:tbl>
    <w:p w14:paraId="6FA90B98" w14:textId="77777777" w:rsidR="009A608F" w:rsidRDefault="009A608F">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A608F" w14:paraId="3D0B8A97" w14:textId="77777777">
        <w:trPr>
          <w:trHeight w:val="57"/>
        </w:trPr>
        <w:tc>
          <w:tcPr>
            <w:tcW w:w="6094" w:type="dxa"/>
          </w:tcPr>
          <w:p w14:paraId="432EC718" w14:textId="77777777" w:rsidR="009A608F" w:rsidRPr="00D657FE" w:rsidRDefault="009A608F">
            <w:pPr>
              <w:pStyle w:val="AFCorN12Bold"/>
              <w:rPr>
                <w:szCs w:val="24"/>
              </w:rPr>
            </w:pPr>
            <w:r w:rsidRPr="00D657FE">
              <w:rPr>
                <w:rFonts w:hint="eastAsia"/>
                <w:noProof/>
                <w:kern w:val="22"/>
                <w:szCs w:val="24"/>
              </w:rPr>
              <w:t>执行问题附属机构</w:t>
            </w:r>
          </w:p>
          <w:p w14:paraId="7498CDBD" w14:textId="77777777" w:rsidR="009A608F" w:rsidRPr="00D657FE" w:rsidRDefault="009A608F">
            <w:pPr>
              <w:pStyle w:val="AFCorNBold"/>
              <w:rPr>
                <w:sz w:val="24"/>
                <w:szCs w:val="24"/>
              </w:rPr>
            </w:pPr>
            <w:r w:rsidRPr="00D657FE">
              <w:rPr>
                <w:rFonts w:hint="eastAsia"/>
                <w:caps/>
                <w:noProof/>
                <w:sz w:val="24"/>
                <w:szCs w:val="24"/>
              </w:rPr>
              <w:t>第七次会议</w:t>
            </w:r>
            <w:r w:rsidRPr="00D657FE">
              <w:rPr>
                <w:noProof/>
                <w:sz w:val="24"/>
                <w:szCs w:val="24"/>
              </w:rPr>
              <w:t xml:space="preserve"> </w:t>
            </w:r>
          </w:p>
          <w:p w14:paraId="2519CCB0" w14:textId="77777777" w:rsidR="009A608F" w:rsidRPr="00D657FE" w:rsidRDefault="009A608F">
            <w:pPr>
              <w:pStyle w:val="AFCorNNormal"/>
              <w:rPr>
                <w:sz w:val="24"/>
                <w:szCs w:val="24"/>
              </w:rPr>
            </w:pPr>
            <w:smartTag w:uri="urn:schemas-microsoft-com:office:smarttags" w:element="chsdate">
              <w:smartTagPr>
                <w:attr w:name="Year" w:val="2026"/>
                <w:attr w:name="Month" w:val="8"/>
                <w:attr w:name="Day" w:val="4"/>
                <w:attr w:name="IsLunarDate" w:val="False"/>
                <w:attr w:name="IsROCDate" w:val="False"/>
              </w:smartTagPr>
              <w:r w:rsidRPr="00D657FE">
                <w:rPr>
                  <w:noProof/>
                  <w:kern w:val="22"/>
                  <w:sz w:val="24"/>
                  <w:szCs w:val="24"/>
                </w:rPr>
                <w:t>2026</w:t>
              </w:r>
              <w:r w:rsidRPr="00D657FE">
                <w:rPr>
                  <w:rFonts w:hint="eastAsia"/>
                  <w:noProof/>
                  <w:kern w:val="22"/>
                  <w:sz w:val="24"/>
                  <w:szCs w:val="24"/>
                </w:rPr>
                <w:t>年</w:t>
              </w:r>
              <w:r w:rsidRPr="00D657FE">
                <w:rPr>
                  <w:noProof/>
                  <w:kern w:val="22"/>
                  <w:sz w:val="24"/>
                  <w:szCs w:val="24"/>
                </w:rPr>
                <w:t>8</w:t>
              </w:r>
              <w:r w:rsidRPr="00D657FE">
                <w:rPr>
                  <w:rFonts w:hint="eastAsia"/>
                  <w:noProof/>
                  <w:kern w:val="22"/>
                  <w:sz w:val="24"/>
                  <w:szCs w:val="24"/>
                </w:rPr>
                <w:t>月</w:t>
              </w:r>
              <w:r w:rsidRPr="00D657FE">
                <w:rPr>
                  <w:noProof/>
                  <w:kern w:val="22"/>
                  <w:sz w:val="24"/>
                  <w:szCs w:val="24"/>
                </w:rPr>
                <w:t>4</w:t>
              </w:r>
              <w:r w:rsidRPr="00D657FE">
                <w:rPr>
                  <w:rFonts w:hint="eastAsia"/>
                  <w:noProof/>
                  <w:kern w:val="22"/>
                  <w:sz w:val="24"/>
                  <w:szCs w:val="24"/>
                </w:rPr>
                <w:t>日</w:t>
              </w:r>
            </w:smartTag>
            <w:r w:rsidRPr="00D657FE">
              <w:rPr>
                <w:rFonts w:hint="eastAsia"/>
                <w:noProof/>
                <w:kern w:val="22"/>
                <w:sz w:val="24"/>
                <w:szCs w:val="24"/>
              </w:rPr>
              <w:t>至</w:t>
            </w:r>
            <w:r w:rsidRPr="00D657FE">
              <w:rPr>
                <w:noProof/>
                <w:kern w:val="22"/>
                <w:sz w:val="24"/>
                <w:szCs w:val="24"/>
              </w:rPr>
              <w:t>12</w:t>
            </w:r>
            <w:r w:rsidRPr="00D657FE">
              <w:rPr>
                <w:rFonts w:hint="eastAsia"/>
                <w:noProof/>
                <w:kern w:val="22"/>
                <w:sz w:val="24"/>
                <w:szCs w:val="24"/>
              </w:rPr>
              <w:t>日，</w:t>
            </w:r>
            <w:r w:rsidRPr="00D657FE">
              <w:rPr>
                <w:rFonts w:hint="eastAsia"/>
                <w:caps/>
                <w:noProof/>
                <w:sz w:val="24"/>
                <w:szCs w:val="24"/>
              </w:rPr>
              <w:t>内罗毕</w:t>
            </w:r>
          </w:p>
          <w:p w14:paraId="69CE4DAF" w14:textId="77777777" w:rsidR="009A608F" w:rsidRPr="00D657FE" w:rsidRDefault="009A608F">
            <w:pPr>
              <w:pStyle w:val="AFCorNNormal"/>
              <w:rPr>
                <w:sz w:val="24"/>
                <w:szCs w:val="24"/>
              </w:rPr>
            </w:pPr>
            <w:r w:rsidRPr="00D657FE">
              <w:rPr>
                <w:rFonts w:hint="eastAsia"/>
                <w:noProof/>
                <w:sz w:val="24"/>
                <w:szCs w:val="24"/>
              </w:rPr>
              <w:t>临时议程</w:t>
            </w:r>
            <w:r w:rsidRPr="00D657FE">
              <w:rPr>
                <w:rStyle w:val="FootnoteReference"/>
                <w:noProof/>
                <w:sz w:val="24"/>
                <w:szCs w:val="24"/>
              </w:rPr>
              <w:footnoteReference w:customMarkFollows="1" w:id="1"/>
              <w:t>*</w:t>
            </w:r>
            <w:r w:rsidRPr="00D657FE">
              <w:rPr>
                <w:rFonts w:hint="eastAsia"/>
                <w:noProof/>
                <w:sz w:val="24"/>
                <w:szCs w:val="24"/>
              </w:rPr>
              <w:t>项目</w:t>
            </w:r>
            <w:r w:rsidRPr="00D657FE">
              <w:rPr>
                <w:noProof/>
                <w:sz w:val="24"/>
                <w:szCs w:val="24"/>
              </w:rPr>
              <w:t xml:space="preserve">5 </w:t>
            </w:r>
          </w:p>
          <w:p w14:paraId="2A8712EF" w14:textId="77777777" w:rsidR="009A608F" w:rsidRDefault="009A608F">
            <w:pPr>
              <w:pStyle w:val="AFCorNBold"/>
              <w:rPr>
                <w:szCs w:val="24"/>
              </w:rPr>
            </w:pPr>
            <w:r w:rsidRPr="00D657FE">
              <w:rPr>
                <w:rFonts w:hint="eastAsia"/>
                <w:noProof/>
                <w:color w:val="000000"/>
                <w:sz w:val="24"/>
                <w:szCs w:val="24"/>
              </w:rPr>
              <w:t>遗传资源数字序列信息</w:t>
            </w:r>
          </w:p>
        </w:tc>
        <w:tc>
          <w:tcPr>
            <w:tcW w:w="4388" w:type="dxa"/>
          </w:tcPr>
          <w:p w14:paraId="1AEE24EE" w14:textId="77777777" w:rsidR="009A608F" w:rsidRDefault="009A608F">
            <w:pPr>
              <w:pStyle w:val="CBDNormal"/>
              <w:jc w:val="left"/>
              <w:rPr>
                <w:szCs w:val="24"/>
              </w:rPr>
            </w:pPr>
          </w:p>
        </w:tc>
      </w:tr>
    </w:tbl>
    <w:p w14:paraId="7ED08B4F" w14:textId="77777777" w:rsidR="009A608F" w:rsidRPr="001D728F" w:rsidRDefault="009A608F">
      <w:pPr>
        <w:pStyle w:val="CBDTitle"/>
        <w:rPr>
          <w:caps/>
          <w:szCs w:val="24"/>
        </w:rPr>
      </w:pPr>
      <w:r w:rsidRPr="00A535ED">
        <w:rPr>
          <w:rFonts w:ascii="SimHei" w:eastAsia="SimHei" w:hAnsi="SimHei" w:hint="eastAsia"/>
          <w:b w:val="0"/>
          <w:bCs/>
          <w:noProof/>
          <w:szCs w:val="24"/>
        </w:rPr>
        <w:t>委托研究以透明和负责任的方式公开提供和获取遗传资源数字序列信息的数据库等工具和模型的</w:t>
      </w:r>
      <w:r w:rsidRPr="00A535ED">
        <w:rPr>
          <w:rFonts w:ascii="SimHei" w:eastAsia="SimHei" w:hAnsi="SimHei" w:hint="eastAsia"/>
          <w:b w:val="0"/>
          <w:bCs/>
          <w:noProof/>
          <w:szCs w:val="24"/>
          <w:lang w:val="en-US"/>
        </w:rPr>
        <w:t>报告</w:t>
      </w:r>
      <w:r w:rsidRPr="00A535ED">
        <w:rPr>
          <w:rFonts w:ascii="SimHei" w:eastAsia="SimHei" w:hAnsi="SimHei" w:hint="eastAsia"/>
          <w:b w:val="0"/>
          <w:bCs/>
          <w:noProof/>
          <w:szCs w:val="24"/>
        </w:rPr>
        <w:t>的执行摘要</w:t>
      </w:r>
      <w:r w:rsidRPr="001D728F">
        <w:rPr>
          <w:rStyle w:val="FootnoteReference"/>
          <w:noProof/>
          <w:szCs w:val="24"/>
        </w:rPr>
        <w:footnoteReference w:customMarkFollows="1" w:id="2"/>
        <w:t>**</w:t>
      </w:r>
    </w:p>
    <w:p w14:paraId="217D4857" w14:textId="77777777" w:rsidR="009A608F" w:rsidRPr="001D728F" w:rsidRDefault="009A608F">
      <w:pPr>
        <w:pStyle w:val="CBDSubTitle"/>
        <w:rPr>
          <w:noProof/>
          <w:sz w:val="24"/>
          <w:szCs w:val="24"/>
        </w:rPr>
      </w:pPr>
      <w:r w:rsidRPr="00A535ED">
        <w:rPr>
          <w:rFonts w:ascii="SimHei" w:eastAsia="SimHei" w:hAnsi="SimHei" w:hint="eastAsia"/>
          <w:b w:val="0"/>
          <w:bCs/>
          <w:sz w:val="24"/>
          <w:szCs w:val="24"/>
        </w:rPr>
        <w:t>作为包括卡利基金在内的多边机制临时秘书处的公约秘书处的说明</w:t>
      </w:r>
      <w:r w:rsidRPr="001D728F">
        <w:rPr>
          <w:rStyle w:val="FootnoteReference"/>
          <w:sz w:val="24"/>
          <w:szCs w:val="24"/>
        </w:rPr>
        <w:footnoteReference w:customMarkFollows="1" w:id="3"/>
        <w:t>***</w:t>
      </w:r>
    </w:p>
    <w:p w14:paraId="5E4D0825" w14:textId="77777777" w:rsidR="009A608F" w:rsidRPr="00A535ED" w:rsidRDefault="009A608F">
      <w:pPr>
        <w:pStyle w:val="CBDH1"/>
        <w:rPr>
          <w:rFonts w:ascii="SimHei" w:eastAsia="SimHei" w:hAnsi="SimHei"/>
          <w:b w:val="0"/>
          <w:bCs/>
          <w:szCs w:val="24"/>
        </w:rPr>
      </w:pPr>
      <w:r w:rsidRPr="00A535ED">
        <w:rPr>
          <w:rFonts w:ascii="SimHei" w:eastAsia="SimHei" w:hAnsi="SimHei" w:hint="eastAsia"/>
          <w:b w:val="0"/>
          <w:bCs/>
          <w:noProof/>
          <w:szCs w:val="24"/>
        </w:rPr>
        <w:t>一</w:t>
      </w:r>
      <w:r w:rsidRPr="00A535ED">
        <w:rPr>
          <w:rFonts w:ascii="SimHei" w:eastAsia="SimHei" w:hAnsi="SimHei"/>
          <w:b w:val="0"/>
          <w:bCs/>
          <w:noProof/>
          <w:szCs w:val="24"/>
        </w:rPr>
        <w:t>.</w:t>
      </w:r>
      <w:r w:rsidRPr="00A535ED">
        <w:rPr>
          <w:rFonts w:ascii="SimHei" w:eastAsia="SimHei" w:hAnsi="SimHei"/>
          <w:b w:val="0"/>
          <w:bCs/>
          <w:szCs w:val="24"/>
        </w:rPr>
        <w:tab/>
      </w:r>
      <w:r w:rsidRPr="00A535ED">
        <w:rPr>
          <w:rFonts w:ascii="SimHei" w:eastAsia="SimHei" w:hAnsi="SimHei" w:hint="eastAsia"/>
          <w:b w:val="0"/>
          <w:bCs/>
          <w:noProof/>
          <w:szCs w:val="24"/>
        </w:rPr>
        <w:t>导言</w:t>
      </w:r>
    </w:p>
    <w:p w14:paraId="4C3E6BC7" w14:textId="77777777" w:rsidR="009A608F" w:rsidRPr="00D657FE" w:rsidRDefault="009A608F">
      <w:pPr>
        <w:pStyle w:val="CBDNormalNumber"/>
        <w:numPr>
          <w:ilvl w:val="0"/>
          <w:numId w:val="47"/>
        </w:numPr>
        <w:ind w:left="540" w:firstLine="0"/>
        <w:rPr>
          <w:sz w:val="24"/>
          <w:szCs w:val="24"/>
        </w:rPr>
      </w:pPr>
      <w:r w:rsidRPr="00D657FE">
        <w:rPr>
          <w:rFonts w:hint="eastAsia"/>
          <w:sz w:val="24"/>
          <w:szCs w:val="24"/>
          <w:lang w:val="zh-CN"/>
        </w:rPr>
        <w:t>生物多样性公约缔约方大会在第</w:t>
      </w:r>
      <w:hyperlink r:id="rId10" w:history="1">
        <w:r w:rsidRPr="00D657FE">
          <w:rPr>
            <w:rStyle w:val="Hyperlink"/>
            <w:sz w:val="24"/>
            <w:szCs w:val="24"/>
          </w:rPr>
          <w:t>16/2</w:t>
        </w:r>
      </w:hyperlink>
      <w:r w:rsidRPr="00D657FE">
        <w:rPr>
          <w:rFonts w:hint="eastAsia"/>
          <w:sz w:val="24"/>
          <w:szCs w:val="24"/>
          <w:lang w:val="zh-CN"/>
        </w:rPr>
        <w:t>号决定中</w:t>
      </w:r>
      <w:r w:rsidRPr="00D657FE">
        <w:rPr>
          <w:rFonts w:hint="eastAsia"/>
          <w:sz w:val="24"/>
          <w:szCs w:val="24"/>
        </w:rPr>
        <w:t>，</w:t>
      </w:r>
      <w:r w:rsidRPr="00D657FE">
        <w:rPr>
          <w:rFonts w:hint="eastAsia"/>
          <w:sz w:val="24"/>
          <w:szCs w:val="24"/>
          <w:lang w:val="zh-CN"/>
        </w:rPr>
        <w:t>通过了公正和公平分享利用遗传资源数字序列信息所产生惠益的多边机制包括一项名为</w:t>
      </w:r>
      <w:r w:rsidRPr="00D657FE">
        <w:rPr>
          <w:sz w:val="24"/>
          <w:szCs w:val="24"/>
        </w:rPr>
        <w:t>“</w:t>
      </w:r>
      <w:r w:rsidRPr="00D657FE">
        <w:rPr>
          <w:rFonts w:hint="eastAsia"/>
          <w:sz w:val="24"/>
          <w:szCs w:val="24"/>
          <w:lang w:val="zh-CN"/>
        </w:rPr>
        <w:t>卡利基金</w:t>
      </w:r>
      <w:r w:rsidRPr="00D657FE">
        <w:rPr>
          <w:sz w:val="24"/>
          <w:szCs w:val="24"/>
        </w:rPr>
        <w:t>”</w:t>
      </w:r>
      <w:r w:rsidRPr="00D657FE">
        <w:rPr>
          <w:rFonts w:hint="eastAsia"/>
          <w:sz w:val="24"/>
          <w:szCs w:val="24"/>
          <w:lang w:val="zh-CN"/>
        </w:rPr>
        <w:t>的全球基金的运作模式。</w:t>
      </w:r>
    </w:p>
    <w:p w14:paraId="11B98032" w14:textId="77777777" w:rsidR="009A608F" w:rsidRPr="00D657FE" w:rsidRDefault="009A608F">
      <w:pPr>
        <w:pStyle w:val="CBDNormalNumber"/>
        <w:numPr>
          <w:ilvl w:val="0"/>
          <w:numId w:val="47"/>
        </w:numPr>
        <w:ind w:left="540" w:firstLine="0"/>
        <w:rPr>
          <w:sz w:val="24"/>
          <w:szCs w:val="24"/>
        </w:rPr>
      </w:pPr>
      <w:r w:rsidRPr="00D657FE">
        <w:rPr>
          <w:rFonts w:hint="eastAsia"/>
          <w:sz w:val="24"/>
          <w:szCs w:val="24"/>
          <w:lang w:val="zh-CN"/>
        </w:rPr>
        <w:t>探讨可能的新工具和模式</w:t>
      </w:r>
      <w:r w:rsidRPr="00D657FE">
        <w:rPr>
          <w:rFonts w:hint="eastAsia"/>
          <w:sz w:val="24"/>
          <w:szCs w:val="24"/>
        </w:rPr>
        <w:t>，</w:t>
      </w:r>
      <w:r w:rsidRPr="00D657FE">
        <w:rPr>
          <w:rFonts w:hint="eastAsia"/>
          <w:sz w:val="24"/>
          <w:szCs w:val="24"/>
          <w:lang w:val="zh-CN"/>
        </w:rPr>
        <w:t>如数据库</w:t>
      </w:r>
      <w:r w:rsidRPr="00D657FE">
        <w:rPr>
          <w:rFonts w:hint="eastAsia"/>
          <w:sz w:val="24"/>
          <w:szCs w:val="24"/>
        </w:rPr>
        <w:t>，</w:t>
      </w:r>
      <w:r w:rsidRPr="00D657FE">
        <w:rPr>
          <w:rFonts w:hint="eastAsia"/>
          <w:sz w:val="24"/>
          <w:szCs w:val="24"/>
          <w:lang w:val="zh-CN"/>
        </w:rPr>
        <w:t>以便以透明和负责任的方式向所有缔约方开放遗传资源数字序列信息</w:t>
      </w:r>
      <w:r w:rsidRPr="00D657FE">
        <w:rPr>
          <w:rFonts w:hint="eastAsia"/>
          <w:sz w:val="24"/>
          <w:szCs w:val="24"/>
        </w:rPr>
        <w:t>，</w:t>
      </w:r>
      <w:r w:rsidRPr="00D657FE">
        <w:rPr>
          <w:rFonts w:hint="eastAsia"/>
          <w:sz w:val="24"/>
          <w:szCs w:val="24"/>
          <w:lang w:val="zh-CN"/>
        </w:rPr>
        <w:t>任由获取。缔约方大会在同一决定第</w:t>
      </w:r>
      <w:r w:rsidRPr="00D657FE">
        <w:rPr>
          <w:sz w:val="24"/>
          <w:szCs w:val="24"/>
          <w:lang w:val="zh-CN"/>
        </w:rPr>
        <w:t>5</w:t>
      </w:r>
      <w:r w:rsidRPr="00D657FE">
        <w:rPr>
          <w:rFonts w:hint="eastAsia"/>
          <w:sz w:val="24"/>
          <w:szCs w:val="24"/>
          <w:lang w:val="zh-CN"/>
        </w:rPr>
        <w:t>段邀请缔约方、其他国家政府、土著人民和地方社区以及相关组织提交关于这个问题的意见，并在第</w:t>
      </w:r>
      <w:r w:rsidRPr="00D657FE">
        <w:rPr>
          <w:sz w:val="24"/>
          <w:szCs w:val="24"/>
          <w:lang w:val="zh-CN"/>
        </w:rPr>
        <w:t>6</w:t>
      </w:r>
      <w:r w:rsidRPr="00D657FE">
        <w:rPr>
          <w:rFonts w:hint="eastAsia"/>
          <w:sz w:val="24"/>
          <w:szCs w:val="24"/>
          <w:lang w:val="zh-CN"/>
        </w:rPr>
        <w:t>段中请执行秘书（</w:t>
      </w:r>
      <w:r w:rsidRPr="00D657FE">
        <w:rPr>
          <w:sz w:val="24"/>
          <w:szCs w:val="24"/>
          <w:lang w:val="zh-CN"/>
        </w:rPr>
        <w:t>a</w:t>
      </w:r>
      <w:r w:rsidRPr="00D657FE">
        <w:rPr>
          <w:rFonts w:hint="eastAsia"/>
          <w:sz w:val="24"/>
          <w:szCs w:val="24"/>
          <w:lang w:val="zh-CN"/>
        </w:rPr>
        <w:t>）综合提出的意见和（</w:t>
      </w:r>
      <w:r w:rsidRPr="00D657FE">
        <w:rPr>
          <w:sz w:val="24"/>
          <w:szCs w:val="24"/>
          <w:lang w:val="zh-CN"/>
        </w:rPr>
        <w:t>b</w:t>
      </w:r>
      <w:r w:rsidRPr="00D657FE">
        <w:rPr>
          <w:rFonts w:hint="eastAsia"/>
          <w:sz w:val="24"/>
          <w:szCs w:val="24"/>
          <w:lang w:val="zh-CN"/>
        </w:rPr>
        <w:t>）委托开展一项研究，探讨将遗传资源数字序列信息以透明和负责任的方式公开提供和任由获取的备选方案。</w:t>
      </w:r>
    </w:p>
    <w:p w14:paraId="1477BBE8" w14:textId="622E654B" w:rsidR="009A608F" w:rsidRPr="00D657FE" w:rsidRDefault="009A608F">
      <w:pPr>
        <w:pStyle w:val="CBDNormalNumber"/>
        <w:numPr>
          <w:ilvl w:val="0"/>
          <w:numId w:val="47"/>
        </w:numPr>
        <w:ind w:left="540" w:firstLine="0"/>
        <w:rPr>
          <w:sz w:val="24"/>
          <w:szCs w:val="24"/>
        </w:rPr>
      </w:pPr>
      <w:r w:rsidRPr="00D657FE">
        <w:rPr>
          <w:rFonts w:hint="eastAsia"/>
          <w:sz w:val="24"/>
          <w:szCs w:val="24"/>
          <w:lang w:val="zh-CN"/>
        </w:rPr>
        <w:t>为此</w:t>
      </w:r>
      <w:r w:rsidRPr="00D657FE">
        <w:rPr>
          <w:rFonts w:hint="eastAsia"/>
          <w:sz w:val="24"/>
          <w:szCs w:val="24"/>
          <w:lang w:val="en-US"/>
        </w:rPr>
        <w:t>，</w:t>
      </w:r>
      <w:r w:rsidRPr="00D657FE">
        <w:rPr>
          <w:rFonts w:hint="eastAsia"/>
          <w:sz w:val="24"/>
          <w:szCs w:val="24"/>
          <w:lang w:val="zh-CN"/>
        </w:rPr>
        <w:t>秘书处发布了第</w:t>
      </w:r>
      <w:hyperlink r:id="rId11" w:history="1">
        <w:r w:rsidRPr="00C358A0">
          <w:rPr>
            <w:rStyle w:val="Hyperlink"/>
            <w:sz w:val="24"/>
            <w:szCs w:val="24"/>
            <w:lang w:val="en-US"/>
          </w:rPr>
          <w:t>2024-115</w:t>
        </w:r>
      </w:hyperlink>
      <w:r w:rsidRPr="00D657FE">
        <w:rPr>
          <w:rFonts w:hint="eastAsia"/>
          <w:sz w:val="24"/>
          <w:szCs w:val="24"/>
          <w:lang w:val="zh-CN"/>
        </w:rPr>
        <w:t>号通知</w:t>
      </w:r>
      <w:r w:rsidRPr="00D657FE">
        <w:rPr>
          <w:rFonts w:hint="eastAsia"/>
          <w:sz w:val="24"/>
          <w:szCs w:val="24"/>
          <w:lang w:val="en-US"/>
        </w:rPr>
        <w:t>，</w:t>
      </w:r>
      <w:r w:rsidRPr="00D657FE">
        <w:rPr>
          <w:rFonts w:hint="eastAsia"/>
          <w:sz w:val="24"/>
          <w:szCs w:val="24"/>
          <w:lang w:val="zh-CN"/>
        </w:rPr>
        <w:t>收集到的所有意见已作为信息文件印发。汇总的意见摘要载于</w:t>
      </w:r>
      <w:hyperlink r:id="rId12" w:history="1">
        <w:r w:rsidRPr="00D657FE">
          <w:rPr>
            <w:rStyle w:val="Hyperlink"/>
            <w:sz w:val="24"/>
            <w:szCs w:val="24"/>
            <w:lang w:val="zh-CN"/>
          </w:rPr>
          <w:t>CBD/SBI/7/5</w:t>
        </w:r>
      </w:hyperlink>
      <w:r w:rsidRPr="00D657FE">
        <w:rPr>
          <w:rFonts w:hint="eastAsia"/>
          <w:sz w:val="24"/>
          <w:szCs w:val="24"/>
          <w:lang w:val="zh-CN"/>
        </w:rPr>
        <w:t>号文件。</w:t>
      </w:r>
    </w:p>
    <w:p w14:paraId="50708088" w14:textId="77777777" w:rsidR="009A608F" w:rsidRPr="00D657FE" w:rsidRDefault="009A608F">
      <w:pPr>
        <w:pStyle w:val="CBDNormalNumber"/>
        <w:numPr>
          <w:ilvl w:val="0"/>
          <w:numId w:val="47"/>
        </w:numPr>
        <w:ind w:left="540" w:firstLine="0"/>
        <w:rPr>
          <w:sz w:val="24"/>
          <w:szCs w:val="24"/>
        </w:rPr>
      </w:pPr>
      <w:r w:rsidRPr="00D657FE">
        <w:rPr>
          <w:rFonts w:hint="eastAsia"/>
          <w:sz w:val="24"/>
          <w:szCs w:val="24"/>
          <w:lang w:val="zh-CN"/>
        </w:rPr>
        <w:t>秘书处还委托编写一份报告</w:t>
      </w:r>
      <w:r w:rsidRPr="00D657FE">
        <w:rPr>
          <w:rFonts w:hint="eastAsia"/>
          <w:sz w:val="24"/>
          <w:szCs w:val="24"/>
        </w:rPr>
        <w:t>，</w:t>
      </w:r>
      <w:r w:rsidRPr="00D657FE">
        <w:rPr>
          <w:rFonts w:hint="eastAsia"/>
          <w:sz w:val="24"/>
          <w:szCs w:val="24"/>
          <w:lang w:val="zh-CN"/>
        </w:rPr>
        <w:t>说明提供和获取数字序列信息的现有工具与模式</w:t>
      </w:r>
      <w:r w:rsidRPr="00D657FE">
        <w:rPr>
          <w:rFonts w:hint="eastAsia"/>
          <w:sz w:val="24"/>
          <w:szCs w:val="24"/>
        </w:rPr>
        <w:t>，</w:t>
      </w:r>
      <w:r w:rsidRPr="00D657FE">
        <w:rPr>
          <w:rFonts w:hint="eastAsia"/>
          <w:sz w:val="24"/>
          <w:szCs w:val="24"/>
          <w:lang w:val="zh-CN"/>
        </w:rPr>
        <w:t>对其益处与局限性作出评估</w:t>
      </w:r>
      <w:r w:rsidRPr="00D657FE">
        <w:rPr>
          <w:rFonts w:hint="eastAsia"/>
          <w:sz w:val="24"/>
          <w:szCs w:val="24"/>
        </w:rPr>
        <w:t>，</w:t>
      </w:r>
      <w:r w:rsidRPr="00D657FE">
        <w:rPr>
          <w:rFonts w:hint="eastAsia"/>
          <w:sz w:val="24"/>
          <w:szCs w:val="24"/>
          <w:lang w:val="zh-CN"/>
        </w:rPr>
        <w:t>并为满足透明和负责任地使用遗传资源数字序列信息制定可能需要的新工具和新模式提出建议。</w:t>
      </w:r>
      <w:r w:rsidRPr="00D657FE">
        <w:rPr>
          <w:sz w:val="24"/>
          <w:szCs w:val="24"/>
        </w:rPr>
        <w:t xml:space="preserve"> </w:t>
      </w:r>
    </w:p>
    <w:p w14:paraId="06FFC5AA" w14:textId="77777777" w:rsidR="009A608F" w:rsidRPr="00D657FE" w:rsidRDefault="009A608F">
      <w:pPr>
        <w:pStyle w:val="CBDNormalNumber"/>
        <w:numPr>
          <w:ilvl w:val="0"/>
          <w:numId w:val="47"/>
        </w:numPr>
        <w:ind w:left="540" w:firstLine="0"/>
        <w:rPr>
          <w:sz w:val="24"/>
          <w:szCs w:val="24"/>
        </w:rPr>
      </w:pPr>
      <w:r w:rsidRPr="00D657FE">
        <w:rPr>
          <w:rFonts w:hint="eastAsia"/>
          <w:sz w:val="24"/>
          <w:szCs w:val="24"/>
          <w:lang w:val="zh-CN"/>
        </w:rPr>
        <w:t>本文件提供了这项研究的执行摘要。整份研究报告作为信息文件提供，其中列出了所有参考材料。</w:t>
      </w:r>
      <w:r w:rsidRPr="00D657FE">
        <w:rPr>
          <w:sz w:val="24"/>
          <w:szCs w:val="24"/>
          <w:highlight w:val="yellow"/>
        </w:rPr>
        <w:t xml:space="preserve">  </w:t>
      </w:r>
    </w:p>
    <w:p w14:paraId="1D4EBF96" w14:textId="77777777" w:rsidR="009A608F" w:rsidRPr="00A535ED" w:rsidRDefault="009A608F">
      <w:pPr>
        <w:pStyle w:val="CBDH1"/>
        <w:rPr>
          <w:rFonts w:ascii="SimHei" w:eastAsia="SimHei" w:hAnsi="SimHei"/>
          <w:b w:val="0"/>
          <w:bCs/>
          <w:szCs w:val="28"/>
        </w:rPr>
      </w:pPr>
      <w:r w:rsidRPr="00A535ED">
        <w:rPr>
          <w:rFonts w:ascii="SimHei" w:eastAsia="SimHei" w:hAnsi="SimHei" w:hint="eastAsia"/>
          <w:b w:val="0"/>
          <w:bCs/>
          <w:szCs w:val="28"/>
          <w:lang w:val="zh-CN"/>
        </w:rPr>
        <w:lastRenderedPageBreak/>
        <w:t>二</w:t>
      </w:r>
      <w:r w:rsidRPr="00A535ED">
        <w:rPr>
          <w:rFonts w:ascii="SimHei" w:eastAsia="SimHei" w:hAnsi="SimHei" w:hint="eastAsia"/>
          <w:b w:val="0"/>
          <w:bCs/>
          <w:szCs w:val="28"/>
          <w:lang w:val="en-US"/>
        </w:rPr>
        <w:t>．</w:t>
      </w:r>
      <w:r w:rsidRPr="00A535ED">
        <w:rPr>
          <w:rFonts w:ascii="SimHei" w:eastAsia="SimHei" w:hAnsi="SimHei"/>
          <w:b w:val="0"/>
          <w:bCs/>
          <w:szCs w:val="28"/>
        </w:rPr>
        <w:tab/>
      </w:r>
      <w:r w:rsidRPr="00A535ED">
        <w:rPr>
          <w:rFonts w:ascii="SimHei" w:eastAsia="SimHei" w:hAnsi="SimHei" w:hint="eastAsia"/>
          <w:b w:val="0"/>
          <w:bCs/>
          <w:szCs w:val="28"/>
          <w:lang w:val="zh-CN"/>
        </w:rPr>
        <w:t>方法和局限性</w:t>
      </w:r>
    </w:p>
    <w:p w14:paraId="71189323" w14:textId="77777777" w:rsidR="009A608F" w:rsidRPr="00D657FE" w:rsidRDefault="009A608F">
      <w:pPr>
        <w:pStyle w:val="CBDH2"/>
        <w:rPr>
          <w:szCs w:val="24"/>
        </w:rPr>
      </w:pPr>
      <w:r w:rsidRPr="00D657FE">
        <w:rPr>
          <w:noProof/>
          <w:szCs w:val="24"/>
        </w:rPr>
        <w:t>A.</w:t>
      </w:r>
      <w:r w:rsidRPr="00D657FE">
        <w:rPr>
          <w:szCs w:val="24"/>
        </w:rPr>
        <w:tab/>
      </w:r>
      <w:r w:rsidRPr="00D657FE">
        <w:rPr>
          <w:rFonts w:hint="eastAsia"/>
          <w:szCs w:val="24"/>
          <w:lang w:val="zh-CN"/>
        </w:rPr>
        <w:t>研究方法</w:t>
      </w:r>
    </w:p>
    <w:p w14:paraId="56D1A804" w14:textId="77777777" w:rsidR="009A608F" w:rsidRPr="00D657FE" w:rsidRDefault="009A608F">
      <w:pPr>
        <w:pStyle w:val="CBDNormalNumber"/>
        <w:numPr>
          <w:ilvl w:val="0"/>
          <w:numId w:val="47"/>
        </w:numPr>
        <w:ind w:firstLine="0"/>
        <w:rPr>
          <w:color w:val="000000"/>
          <w:sz w:val="24"/>
          <w:szCs w:val="24"/>
        </w:rPr>
      </w:pPr>
      <w:r w:rsidRPr="00D657FE">
        <w:rPr>
          <w:rFonts w:hint="eastAsia"/>
          <w:sz w:val="24"/>
          <w:szCs w:val="24"/>
          <w:lang w:val="zh-CN"/>
        </w:rPr>
        <w:t>这项研究使用了来自文献的信息、各方提交的意见、非正式访谈以及为这次研究开展的两项调查所收到的回复。</w:t>
      </w:r>
      <w:r w:rsidRPr="00D657FE">
        <w:rPr>
          <w:sz w:val="24"/>
          <w:szCs w:val="24"/>
        </w:rPr>
        <w:t xml:space="preserve"> </w:t>
      </w:r>
    </w:p>
    <w:p w14:paraId="4427767F" w14:textId="77777777" w:rsidR="009A608F" w:rsidRPr="00D657FE" w:rsidRDefault="009A608F">
      <w:pPr>
        <w:pStyle w:val="CBDNormalNumber"/>
        <w:numPr>
          <w:ilvl w:val="0"/>
          <w:numId w:val="47"/>
        </w:numPr>
        <w:ind w:firstLine="0"/>
        <w:rPr>
          <w:color w:val="000000"/>
          <w:sz w:val="24"/>
          <w:szCs w:val="24"/>
        </w:rPr>
      </w:pPr>
      <w:r w:rsidRPr="00D657FE">
        <w:rPr>
          <w:rFonts w:hint="eastAsia"/>
          <w:sz w:val="24"/>
          <w:szCs w:val="24"/>
          <w:lang w:val="zh-CN"/>
        </w:rPr>
        <w:t>在</w:t>
      </w:r>
      <w:r w:rsidRPr="00D657FE">
        <w:rPr>
          <w:sz w:val="24"/>
          <w:szCs w:val="24"/>
        </w:rPr>
        <w:t>40</w:t>
      </w:r>
      <w:r w:rsidRPr="00D657FE">
        <w:rPr>
          <w:rFonts w:hint="eastAsia"/>
          <w:sz w:val="24"/>
          <w:szCs w:val="24"/>
          <w:lang w:val="zh-CN"/>
        </w:rPr>
        <w:t>次非正式访谈中</w:t>
      </w:r>
      <w:r w:rsidRPr="00D657FE">
        <w:rPr>
          <w:rFonts w:hint="eastAsia"/>
          <w:sz w:val="24"/>
          <w:szCs w:val="24"/>
        </w:rPr>
        <w:t>，</w:t>
      </w:r>
      <w:r w:rsidRPr="00D657FE">
        <w:rPr>
          <w:rFonts w:hint="eastAsia"/>
          <w:sz w:val="24"/>
          <w:szCs w:val="24"/>
          <w:lang w:val="zh-CN"/>
        </w:rPr>
        <w:t>受访者的选择兼顾了各种学科、地域和文化的代表性</w:t>
      </w:r>
      <w:r w:rsidRPr="00D657FE">
        <w:rPr>
          <w:rFonts w:hint="eastAsia"/>
          <w:sz w:val="24"/>
          <w:szCs w:val="24"/>
        </w:rPr>
        <w:t>，</w:t>
      </w:r>
      <w:r w:rsidRPr="00D657FE">
        <w:rPr>
          <w:rFonts w:hint="eastAsia"/>
          <w:sz w:val="24"/>
          <w:szCs w:val="24"/>
          <w:lang w:val="zh-CN"/>
        </w:rPr>
        <w:t>以期收集信息、深入了解各种观点和世界观、查明差距并找出可能的解决方案。受访者构成如下：缔约方</w:t>
      </w:r>
      <w:r w:rsidRPr="00D657FE">
        <w:rPr>
          <w:sz w:val="24"/>
          <w:szCs w:val="24"/>
          <w:lang w:val="zh-CN"/>
        </w:rPr>
        <w:t>/</w:t>
      </w:r>
      <w:r w:rsidRPr="00D657FE">
        <w:rPr>
          <w:rFonts w:hint="eastAsia"/>
          <w:sz w:val="24"/>
          <w:szCs w:val="24"/>
          <w:lang w:val="zh-CN"/>
        </w:rPr>
        <w:t>政府代表占</w:t>
      </w:r>
      <w:r w:rsidRPr="00D657FE">
        <w:rPr>
          <w:sz w:val="24"/>
          <w:szCs w:val="24"/>
          <w:lang w:val="zh-CN"/>
        </w:rPr>
        <w:t>22%</w:t>
      </w:r>
      <w:r w:rsidRPr="00D657FE">
        <w:rPr>
          <w:rFonts w:hint="eastAsia"/>
          <w:sz w:val="24"/>
          <w:szCs w:val="24"/>
          <w:lang w:val="zh-CN"/>
        </w:rPr>
        <w:t>、土著人民和地方社区代表占</w:t>
      </w:r>
      <w:r w:rsidRPr="00D657FE">
        <w:rPr>
          <w:sz w:val="24"/>
          <w:szCs w:val="24"/>
          <w:lang w:val="zh-CN"/>
        </w:rPr>
        <w:t>22%</w:t>
      </w:r>
      <w:r w:rsidRPr="00D657FE">
        <w:rPr>
          <w:rFonts w:hint="eastAsia"/>
          <w:sz w:val="24"/>
          <w:szCs w:val="24"/>
          <w:lang w:val="zh-CN"/>
        </w:rPr>
        <w:t>、学术研究人员占</w:t>
      </w:r>
      <w:r w:rsidRPr="00D657FE">
        <w:rPr>
          <w:sz w:val="24"/>
          <w:szCs w:val="24"/>
          <w:lang w:val="zh-CN"/>
        </w:rPr>
        <w:t>19%</w:t>
      </w:r>
      <w:r w:rsidRPr="00D657FE">
        <w:rPr>
          <w:rFonts w:hint="eastAsia"/>
          <w:sz w:val="24"/>
          <w:szCs w:val="24"/>
          <w:lang w:val="zh-CN"/>
        </w:rPr>
        <w:t>、数据库管理者占</w:t>
      </w:r>
      <w:r w:rsidRPr="00D657FE">
        <w:rPr>
          <w:sz w:val="24"/>
          <w:szCs w:val="24"/>
          <w:lang w:val="zh-CN"/>
        </w:rPr>
        <w:t>17%</w:t>
      </w:r>
      <w:r w:rsidRPr="00D657FE">
        <w:rPr>
          <w:rFonts w:hint="eastAsia"/>
          <w:sz w:val="24"/>
          <w:szCs w:val="24"/>
          <w:lang w:val="zh-CN"/>
        </w:rPr>
        <w:t>、产业界代表占</w:t>
      </w:r>
      <w:r w:rsidRPr="00D657FE">
        <w:rPr>
          <w:sz w:val="24"/>
          <w:szCs w:val="24"/>
          <w:lang w:val="zh-CN"/>
        </w:rPr>
        <w:t>14%</w:t>
      </w:r>
      <w:r w:rsidRPr="00D657FE">
        <w:rPr>
          <w:rFonts w:hint="eastAsia"/>
          <w:sz w:val="24"/>
          <w:szCs w:val="24"/>
          <w:lang w:val="zh-CN"/>
        </w:rPr>
        <w:t>和地方社区代表占</w:t>
      </w:r>
      <w:r w:rsidRPr="00D657FE">
        <w:rPr>
          <w:sz w:val="24"/>
          <w:szCs w:val="24"/>
          <w:lang w:val="zh-CN"/>
        </w:rPr>
        <w:t>6%</w:t>
      </w:r>
      <w:r w:rsidRPr="00D657FE">
        <w:rPr>
          <w:rFonts w:hint="eastAsia"/>
          <w:sz w:val="24"/>
          <w:szCs w:val="24"/>
          <w:lang w:val="zh-CN"/>
        </w:rPr>
        <w:t>。从地域分布来看，来自欧洲、北美洲和大洋洲的受访者比例偏高，这很可能是因为来自这些地区的数据库管理者、公约秘书处工作人员以及土著人民和地方社区代表的受访人数较多的缘故。此外，仅使用英语进行访谈也可能使受访群体出现偏差。</w:t>
      </w:r>
    </w:p>
    <w:p w14:paraId="38F9C632" w14:textId="77777777" w:rsidR="009A608F" w:rsidRPr="00D657FE" w:rsidRDefault="009A608F">
      <w:pPr>
        <w:pStyle w:val="CBDNormalNumber"/>
        <w:numPr>
          <w:ilvl w:val="0"/>
          <w:numId w:val="47"/>
        </w:numPr>
        <w:ind w:firstLine="0"/>
        <w:rPr>
          <w:color w:val="000000"/>
          <w:sz w:val="24"/>
          <w:szCs w:val="24"/>
        </w:rPr>
      </w:pPr>
      <w:r w:rsidRPr="00D657FE">
        <w:rPr>
          <w:rFonts w:hint="eastAsia"/>
          <w:sz w:val="24"/>
          <w:szCs w:val="24"/>
          <w:lang w:val="zh-CN"/>
        </w:rPr>
        <w:t>对学术界和私营部门开展的调查</w:t>
      </w:r>
      <w:r w:rsidRPr="00D657FE">
        <w:rPr>
          <w:rFonts w:hint="eastAsia"/>
          <w:sz w:val="24"/>
          <w:szCs w:val="24"/>
        </w:rPr>
        <w:t>，</w:t>
      </w:r>
      <w:r w:rsidRPr="00D657FE">
        <w:rPr>
          <w:rFonts w:hint="eastAsia"/>
          <w:sz w:val="24"/>
          <w:szCs w:val="24"/>
          <w:lang w:val="zh-CN"/>
        </w:rPr>
        <w:t>其主要目标包括</w:t>
      </w:r>
      <w:r w:rsidRPr="00D657FE">
        <w:rPr>
          <w:rFonts w:hint="eastAsia"/>
          <w:sz w:val="24"/>
          <w:szCs w:val="24"/>
        </w:rPr>
        <w:t>：（</w:t>
      </w:r>
      <w:r w:rsidRPr="00D657FE">
        <w:rPr>
          <w:sz w:val="24"/>
          <w:szCs w:val="24"/>
        </w:rPr>
        <w:t>a</w:t>
      </w:r>
      <w:r w:rsidRPr="00D657FE">
        <w:rPr>
          <w:rFonts w:hint="eastAsia"/>
          <w:sz w:val="24"/>
          <w:szCs w:val="24"/>
        </w:rPr>
        <w:t>）</w:t>
      </w:r>
      <w:r w:rsidRPr="00D657FE">
        <w:rPr>
          <w:rFonts w:hint="eastAsia"/>
          <w:sz w:val="24"/>
          <w:szCs w:val="24"/>
          <w:lang w:val="zh-CN"/>
        </w:rPr>
        <w:t>了解是否有必要建立新的数字序列信息数据库</w:t>
      </w:r>
      <w:r w:rsidRPr="00D657FE">
        <w:rPr>
          <w:rFonts w:hint="eastAsia"/>
          <w:sz w:val="24"/>
          <w:szCs w:val="24"/>
        </w:rPr>
        <w:t>；（</w:t>
      </w:r>
      <w:r w:rsidRPr="00D657FE">
        <w:rPr>
          <w:sz w:val="24"/>
          <w:szCs w:val="24"/>
        </w:rPr>
        <w:t>b</w:t>
      </w:r>
      <w:r w:rsidRPr="00D657FE">
        <w:rPr>
          <w:rFonts w:hint="eastAsia"/>
          <w:sz w:val="24"/>
          <w:szCs w:val="24"/>
        </w:rPr>
        <w:t>）</w:t>
      </w:r>
      <w:r w:rsidRPr="00D657FE">
        <w:rPr>
          <w:rFonts w:hint="eastAsia"/>
          <w:sz w:val="24"/>
          <w:szCs w:val="24"/>
          <w:lang w:val="zh-CN"/>
        </w:rPr>
        <w:t>查明现有数据库网络中的差距</w:t>
      </w:r>
      <w:r w:rsidRPr="00D657FE">
        <w:rPr>
          <w:rFonts w:hint="eastAsia"/>
          <w:sz w:val="24"/>
          <w:szCs w:val="24"/>
        </w:rPr>
        <w:t>；（</w:t>
      </w:r>
      <w:r w:rsidRPr="00D657FE">
        <w:rPr>
          <w:sz w:val="24"/>
          <w:szCs w:val="24"/>
        </w:rPr>
        <w:t>c</w:t>
      </w:r>
      <w:r w:rsidRPr="00D657FE">
        <w:rPr>
          <w:rFonts w:hint="eastAsia"/>
          <w:sz w:val="24"/>
          <w:szCs w:val="24"/>
        </w:rPr>
        <w:t>）</w:t>
      </w:r>
      <w:r w:rsidRPr="00D657FE">
        <w:rPr>
          <w:rFonts w:hint="eastAsia"/>
          <w:sz w:val="24"/>
          <w:szCs w:val="24"/>
          <w:lang w:val="zh-CN"/>
        </w:rPr>
        <w:t>为发现的差距提出解决方案。为确保受访者在地域、学科</w:t>
      </w:r>
      <w:r w:rsidRPr="00D657FE">
        <w:rPr>
          <w:sz w:val="24"/>
          <w:szCs w:val="24"/>
          <w:lang w:val="zh-CN"/>
        </w:rPr>
        <w:t>/</w:t>
      </w:r>
      <w:r w:rsidRPr="00D657FE">
        <w:rPr>
          <w:rFonts w:hint="eastAsia"/>
          <w:sz w:val="24"/>
          <w:szCs w:val="24"/>
          <w:lang w:val="zh-CN"/>
        </w:rPr>
        <w:t>行业及文化背景方面有广泛的代表性，开展了大量外联活动。对学术界的调查共收到</w:t>
      </w:r>
      <w:r w:rsidRPr="00D657FE">
        <w:rPr>
          <w:sz w:val="24"/>
          <w:szCs w:val="24"/>
          <w:lang w:val="zh-CN"/>
        </w:rPr>
        <w:t>154</w:t>
      </w:r>
      <w:r w:rsidRPr="00D657FE">
        <w:rPr>
          <w:rFonts w:hint="eastAsia"/>
          <w:sz w:val="24"/>
          <w:szCs w:val="24"/>
          <w:lang w:val="zh-CN"/>
        </w:rPr>
        <w:t>份回复，其中来自欧洲（</w:t>
      </w:r>
      <w:r w:rsidRPr="00D657FE">
        <w:rPr>
          <w:sz w:val="24"/>
          <w:szCs w:val="24"/>
          <w:lang w:val="zh-CN"/>
        </w:rPr>
        <w:t>45.8%</w:t>
      </w:r>
      <w:r w:rsidRPr="00D657FE">
        <w:rPr>
          <w:rFonts w:hint="eastAsia"/>
          <w:sz w:val="24"/>
          <w:szCs w:val="24"/>
          <w:lang w:val="zh-CN"/>
        </w:rPr>
        <w:t>）、北美洲（</w:t>
      </w:r>
      <w:r w:rsidRPr="00D657FE">
        <w:rPr>
          <w:sz w:val="24"/>
          <w:szCs w:val="24"/>
          <w:lang w:val="zh-CN"/>
        </w:rPr>
        <w:t>19%</w:t>
      </w:r>
      <w:r w:rsidRPr="00D657FE">
        <w:rPr>
          <w:rFonts w:hint="eastAsia"/>
          <w:sz w:val="24"/>
          <w:szCs w:val="24"/>
          <w:lang w:val="zh-CN"/>
        </w:rPr>
        <w:t>）和大洋洲（</w:t>
      </w:r>
      <w:r w:rsidRPr="00D657FE">
        <w:rPr>
          <w:sz w:val="24"/>
          <w:szCs w:val="24"/>
          <w:lang w:val="zh-CN"/>
        </w:rPr>
        <w:t>11.8%</w:t>
      </w:r>
      <w:r w:rsidRPr="00D657FE">
        <w:rPr>
          <w:rFonts w:hint="eastAsia"/>
          <w:sz w:val="24"/>
          <w:szCs w:val="24"/>
          <w:lang w:val="zh-CN"/>
        </w:rPr>
        <w:t>）的受访者比例较高，这一趋势与整体受访情况一致，原因也可能相同。值得注意的是，尽管努力争取私营部门参与，并不断完善调查问卷，结果只有</w:t>
      </w:r>
      <w:r w:rsidRPr="00D657FE">
        <w:rPr>
          <w:sz w:val="24"/>
          <w:szCs w:val="24"/>
          <w:lang w:val="zh-CN"/>
        </w:rPr>
        <w:t>9</w:t>
      </w:r>
      <w:r w:rsidRPr="00D657FE">
        <w:rPr>
          <w:rFonts w:hint="eastAsia"/>
          <w:sz w:val="24"/>
          <w:szCs w:val="24"/>
          <w:lang w:val="zh-CN"/>
        </w:rPr>
        <w:t>位私营部门代表做出回复。这种参与情况不足以进行人口或统计上的分析。</w:t>
      </w:r>
    </w:p>
    <w:p w14:paraId="613540C2" w14:textId="77777777" w:rsidR="009A608F" w:rsidRPr="00D657FE" w:rsidRDefault="009A608F">
      <w:pPr>
        <w:pStyle w:val="CBDH2"/>
        <w:rPr>
          <w:szCs w:val="24"/>
        </w:rPr>
      </w:pPr>
      <w:r w:rsidRPr="00D657FE">
        <w:rPr>
          <w:noProof/>
          <w:szCs w:val="24"/>
        </w:rPr>
        <w:t>B.</w:t>
      </w:r>
      <w:r w:rsidRPr="00D657FE">
        <w:rPr>
          <w:szCs w:val="24"/>
        </w:rPr>
        <w:tab/>
      </w:r>
      <w:r w:rsidRPr="00D657FE">
        <w:rPr>
          <w:rFonts w:hint="eastAsia"/>
          <w:szCs w:val="24"/>
          <w:lang w:val="zh-CN"/>
        </w:rPr>
        <w:t>局限性</w:t>
      </w:r>
    </w:p>
    <w:p w14:paraId="53022F16"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这项研究的局限性：</w:t>
      </w:r>
      <w:r w:rsidRPr="00D657FE">
        <w:rPr>
          <w:sz w:val="24"/>
          <w:szCs w:val="24"/>
        </w:rPr>
        <w:t xml:space="preserve"> </w:t>
      </w:r>
    </w:p>
    <w:p w14:paraId="15D54C51" w14:textId="77777777" w:rsidR="009A608F" w:rsidRPr="00D657FE" w:rsidRDefault="009A608F">
      <w:pPr>
        <w:pStyle w:val="CBDNormalNumber"/>
        <w:numPr>
          <w:ilvl w:val="1"/>
          <w:numId w:val="47"/>
        </w:numPr>
        <w:rPr>
          <w:sz w:val="24"/>
          <w:szCs w:val="24"/>
        </w:rPr>
      </w:pPr>
      <w:r w:rsidRPr="00D657FE">
        <w:rPr>
          <w:rFonts w:hint="eastAsia"/>
          <w:sz w:val="24"/>
          <w:szCs w:val="24"/>
          <w:lang w:val="zh-CN"/>
        </w:rPr>
        <w:t>进行研究的时间只有七个月</w:t>
      </w:r>
      <w:r w:rsidRPr="00D657FE">
        <w:rPr>
          <w:rFonts w:hint="eastAsia"/>
          <w:sz w:val="24"/>
          <w:szCs w:val="24"/>
        </w:rPr>
        <w:t>，</w:t>
      </w:r>
      <w:r w:rsidRPr="00D657FE">
        <w:rPr>
          <w:rFonts w:hint="eastAsia"/>
          <w:sz w:val="24"/>
          <w:szCs w:val="24"/>
          <w:lang w:val="zh-CN"/>
        </w:rPr>
        <w:t>因此无法进行同行评议</w:t>
      </w:r>
      <w:r w:rsidRPr="00D657FE">
        <w:rPr>
          <w:rFonts w:hint="eastAsia"/>
          <w:sz w:val="24"/>
          <w:szCs w:val="24"/>
        </w:rPr>
        <w:t>；</w:t>
      </w:r>
    </w:p>
    <w:p w14:paraId="32DD736D" w14:textId="77777777" w:rsidR="009A608F" w:rsidRPr="00D657FE" w:rsidRDefault="009A608F">
      <w:pPr>
        <w:pStyle w:val="CBDNormalNumber"/>
        <w:numPr>
          <w:ilvl w:val="1"/>
          <w:numId w:val="47"/>
        </w:numPr>
        <w:rPr>
          <w:sz w:val="24"/>
          <w:szCs w:val="24"/>
        </w:rPr>
      </w:pPr>
      <w:r w:rsidRPr="00D657FE">
        <w:rPr>
          <w:rFonts w:hint="eastAsia"/>
          <w:sz w:val="24"/>
          <w:szCs w:val="24"/>
          <w:lang w:val="zh-CN"/>
        </w:rPr>
        <w:t>目前尚无国际公认的遗传资源数字序列信息的定义</w:t>
      </w:r>
      <w:r w:rsidRPr="00D657FE">
        <w:rPr>
          <w:rFonts w:hint="eastAsia"/>
          <w:sz w:val="24"/>
          <w:szCs w:val="24"/>
        </w:rPr>
        <w:t>；</w:t>
      </w:r>
    </w:p>
    <w:p w14:paraId="74A1F8AE" w14:textId="77777777" w:rsidR="009A608F" w:rsidRPr="00D657FE" w:rsidRDefault="009A608F">
      <w:pPr>
        <w:pStyle w:val="CBDNormalNumber"/>
        <w:numPr>
          <w:ilvl w:val="1"/>
          <w:numId w:val="47"/>
        </w:numPr>
        <w:rPr>
          <w:sz w:val="24"/>
          <w:szCs w:val="24"/>
        </w:rPr>
      </w:pPr>
      <w:r w:rsidRPr="00D657FE">
        <w:rPr>
          <w:rFonts w:hint="eastAsia"/>
          <w:sz w:val="24"/>
          <w:szCs w:val="24"/>
          <w:lang w:val="zh-CN"/>
        </w:rPr>
        <w:t>访谈和调查仅以英语进行</w:t>
      </w:r>
      <w:r w:rsidRPr="00D657FE">
        <w:rPr>
          <w:rFonts w:hint="eastAsia"/>
          <w:sz w:val="24"/>
          <w:szCs w:val="24"/>
        </w:rPr>
        <w:t>，</w:t>
      </w:r>
      <w:r w:rsidRPr="00D657FE">
        <w:rPr>
          <w:rFonts w:hint="eastAsia"/>
          <w:sz w:val="24"/>
          <w:szCs w:val="24"/>
          <w:lang w:val="zh-CN"/>
        </w:rPr>
        <w:t>这可能限制了参与人数</w:t>
      </w:r>
      <w:r w:rsidRPr="00D657FE">
        <w:rPr>
          <w:rFonts w:hint="eastAsia"/>
          <w:sz w:val="24"/>
          <w:szCs w:val="24"/>
        </w:rPr>
        <w:t>；</w:t>
      </w:r>
    </w:p>
    <w:p w14:paraId="04CE347C" w14:textId="77777777" w:rsidR="009A608F" w:rsidRPr="00D657FE" w:rsidRDefault="009A608F">
      <w:pPr>
        <w:pStyle w:val="CBDNormalNumber"/>
        <w:numPr>
          <w:ilvl w:val="1"/>
          <w:numId w:val="47"/>
        </w:numPr>
        <w:rPr>
          <w:sz w:val="24"/>
          <w:szCs w:val="24"/>
        </w:rPr>
      </w:pPr>
      <w:r w:rsidRPr="00D657FE">
        <w:rPr>
          <w:rFonts w:hint="eastAsia"/>
          <w:sz w:val="24"/>
          <w:szCs w:val="24"/>
          <w:lang w:val="zh-CN"/>
        </w:rPr>
        <w:t>在两项调查中</w:t>
      </w:r>
      <w:r w:rsidRPr="00D657FE">
        <w:rPr>
          <w:rFonts w:hint="eastAsia"/>
          <w:sz w:val="24"/>
          <w:szCs w:val="24"/>
        </w:rPr>
        <w:t>，</w:t>
      </w:r>
      <w:r w:rsidRPr="00D657FE">
        <w:rPr>
          <w:rFonts w:hint="eastAsia"/>
          <w:sz w:val="24"/>
          <w:szCs w:val="24"/>
          <w:lang w:val="zh-CN"/>
        </w:rPr>
        <w:t>为了使用更广泛适用的术语</w:t>
      </w:r>
      <w:r w:rsidRPr="00D657FE">
        <w:rPr>
          <w:rFonts w:hint="eastAsia"/>
          <w:sz w:val="24"/>
          <w:szCs w:val="24"/>
        </w:rPr>
        <w:t>，</w:t>
      </w:r>
      <w:r w:rsidRPr="00D657FE">
        <w:rPr>
          <w:rFonts w:hint="eastAsia"/>
          <w:sz w:val="24"/>
          <w:szCs w:val="24"/>
          <w:lang w:val="zh-CN"/>
        </w:rPr>
        <w:t>使用了</w:t>
      </w:r>
      <w:r w:rsidRPr="00D657FE">
        <w:rPr>
          <w:sz w:val="24"/>
          <w:szCs w:val="24"/>
        </w:rPr>
        <w:t>“</w:t>
      </w:r>
      <w:r w:rsidRPr="00D657FE">
        <w:rPr>
          <w:rFonts w:hint="eastAsia"/>
          <w:sz w:val="24"/>
          <w:szCs w:val="24"/>
        </w:rPr>
        <w:t>（</w:t>
      </w:r>
      <w:r w:rsidRPr="00D657FE">
        <w:rPr>
          <w:rFonts w:hint="eastAsia"/>
          <w:sz w:val="24"/>
          <w:szCs w:val="24"/>
          <w:lang w:val="zh-CN"/>
        </w:rPr>
        <w:t>元</w:t>
      </w:r>
      <w:r w:rsidRPr="00D657FE">
        <w:rPr>
          <w:rFonts w:hint="eastAsia"/>
          <w:sz w:val="24"/>
          <w:szCs w:val="24"/>
        </w:rPr>
        <w:t>）</w:t>
      </w:r>
      <w:r w:rsidRPr="00D657FE">
        <w:rPr>
          <w:rFonts w:hint="eastAsia"/>
          <w:sz w:val="24"/>
          <w:szCs w:val="24"/>
          <w:lang w:val="zh-CN"/>
        </w:rPr>
        <w:t>数据库</w:t>
      </w:r>
      <w:r w:rsidRPr="00D657FE">
        <w:rPr>
          <w:sz w:val="24"/>
          <w:szCs w:val="24"/>
        </w:rPr>
        <w:t>”</w:t>
      </w:r>
      <w:r w:rsidRPr="00D657FE">
        <w:rPr>
          <w:rFonts w:hint="eastAsia"/>
          <w:sz w:val="24"/>
          <w:szCs w:val="24"/>
          <w:lang w:val="zh-CN"/>
        </w:rPr>
        <w:t>一词来表明数字序列信息数据库</w:t>
      </w:r>
      <w:r w:rsidRPr="00D657FE">
        <w:rPr>
          <w:rFonts w:hint="eastAsia"/>
          <w:sz w:val="24"/>
          <w:szCs w:val="24"/>
        </w:rPr>
        <w:t>，</w:t>
      </w:r>
      <w:r w:rsidRPr="00D657FE">
        <w:rPr>
          <w:rFonts w:hint="eastAsia"/>
          <w:sz w:val="24"/>
          <w:szCs w:val="24"/>
          <w:lang w:val="zh-CN"/>
        </w:rPr>
        <w:t>这令一些私营部门的受访者感到困惑。对该术语的使用已加更正，但可能已限制了私营部门的回复数量。</w:t>
      </w:r>
      <w:r w:rsidRPr="00D657FE">
        <w:rPr>
          <w:sz w:val="24"/>
          <w:szCs w:val="24"/>
        </w:rPr>
        <w:t xml:space="preserve"> </w:t>
      </w:r>
    </w:p>
    <w:p w14:paraId="75C02387"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在對私营部门的调查中</w:t>
      </w:r>
      <w:r w:rsidRPr="00D657FE">
        <w:rPr>
          <w:rFonts w:hint="eastAsia"/>
          <w:sz w:val="24"/>
          <w:szCs w:val="24"/>
        </w:rPr>
        <w:t>，</w:t>
      </w:r>
      <w:r w:rsidRPr="00D657FE">
        <w:rPr>
          <w:sz w:val="24"/>
          <w:szCs w:val="24"/>
        </w:rPr>
        <w:t>6</w:t>
      </w:r>
      <w:r w:rsidRPr="00D657FE">
        <w:rPr>
          <w:rFonts w:hint="eastAsia"/>
          <w:sz w:val="24"/>
          <w:szCs w:val="24"/>
          <w:lang w:val="zh-CN"/>
        </w:rPr>
        <w:t>名受访者来自拉丁美洲和加勒比地区</w:t>
      </w:r>
      <w:r w:rsidRPr="00D657FE">
        <w:rPr>
          <w:rFonts w:hint="eastAsia"/>
          <w:sz w:val="24"/>
          <w:szCs w:val="24"/>
        </w:rPr>
        <w:t>，</w:t>
      </w:r>
      <w:r w:rsidRPr="00D657FE">
        <w:rPr>
          <w:sz w:val="24"/>
          <w:szCs w:val="24"/>
        </w:rPr>
        <w:t>3</w:t>
      </w:r>
      <w:r w:rsidRPr="00D657FE">
        <w:rPr>
          <w:rFonts w:hint="eastAsia"/>
          <w:sz w:val="24"/>
          <w:szCs w:val="24"/>
          <w:lang w:val="zh-CN"/>
        </w:rPr>
        <w:t>名来自其他地区。本文仅对这些受访者的调查结果进行定性总结。</w:t>
      </w:r>
      <w:r w:rsidRPr="00D657FE">
        <w:rPr>
          <w:sz w:val="24"/>
          <w:szCs w:val="24"/>
        </w:rPr>
        <w:t xml:space="preserve">  </w:t>
      </w:r>
    </w:p>
    <w:p w14:paraId="671FF1DE"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当前全球数据库网络的规模非常复杂</w:t>
      </w:r>
      <w:r w:rsidRPr="00D657FE">
        <w:rPr>
          <w:rFonts w:hint="eastAsia"/>
          <w:sz w:val="24"/>
          <w:szCs w:val="24"/>
        </w:rPr>
        <w:t>，</w:t>
      </w:r>
      <w:r w:rsidRPr="00D657FE">
        <w:rPr>
          <w:rFonts w:hint="eastAsia"/>
          <w:sz w:val="24"/>
          <w:szCs w:val="24"/>
          <w:lang w:val="zh-CN"/>
        </w:rPr>
        <w:t>这个网络由数千个在不同治理体系和供资机制下运行的数据库组成。此外，还有一些网络中的数据库设于非缔约方国家。</w:t>
      </w:r>
    </w:p>
    <w:p w14:paraId="4F8ECD5B" w14:textId="77777777" w:rsidR="009A608F" w:rsidRPr="00D657FE" w:rsidRDefault="009A608F">
      <w:pPr>
        <w:pStyle w:val="CBDH2"/>
        <w:rPr>
          <w:szCs w:val="24"/>
        </w:rPr>
      </w:pPr>
      <w:r w:rsidRPr="00D657FE">
        <w:rPr>
          <w:noProof/>
          <w:szCs w:val="24"/>
        </w:rPr>
        <w:t>C.</w:t>
      </w:r>
      <w:r w:rsidRPr="00D657FE">
        <w:rPr>
          <w:szCs w:val="24"/>
        </w:rPr>
        <w:tab/>
      </w:r>
      <w:r w:rsidRPr="00D657FE">
        <w:rPr>
          <w:rFonts w:hint="eastAsia"/>
          <w:szCs w:val="24"/>
          <w:lang w:val="zh-CN"/>
        </w:rPr>
        <w:t>这项研究中遗传资源数字序列信息的范围</w:t>
      </w:r>
    </w:p>
    <w:p w14:paraId="3468F1A1"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鉴于各方对《生物多样性公约》下遗传资源数字序列信息的范围存在不同看法</w:t>
      </w:r>
      <w:r w:rsidRPr="00D657FE">
        <w:rPr>
          <w:rStyle w:val="FootnoteReference"/>
          <w:sz w:val="24"/>
          <w:szCs w:val="24"/>
          <w:lang w:val="zh-CN"/>
        </w:rPr>
        <w:footnoteReference w:id="4"/>
      </w:r>
      <w:r w:rsidRPr="00D657FE">
        <w:rPr>
          <w:rFonts w:hint="eastAsia"/>
          <w:sz w:val="24"/>
          <w:szCs w:val="24"/>
        </w:rPr>
        <w:t>，</w:t>
      </w:r>
      <w:r w:rsidRPr="00D657FE">
        <w:rPr>
          <w:rFonts w:hint="eastAsia"/>
          <w:sz w:val="24"/>
          <w:szCs w:val="24"/>
          <w:lang w:val="zh-CN"/>
        </w:rPr>
        <w:t>缔约方大会同意继续使用</w:t>
      </w:r>
      <w:r w:rsidRPr="00D657FE">
        <w:rPr>
          <w:sz w:val="24"/>
          <w:szCs w:val="24"/>
        </w:rPr>
        <w:t>“</w:t>
      </w:r>
      <w:r w:rsidRPr="00D657FE">
        <w:rPr>
          <w:rFonts w:hint="eastAsia"/>
          <w:sz w:val="24"/>
          <w:szCs w:val="24"/>
          <w:lang w:val="zh-CN"/>
        </w:rPr>
        <w:t>数字序列信息</w:t>
      </w:r>
      <w:r w:rsidRPr="00D657FE">
        <w:rPr>
          <w:sz w:val="24"/>
          <w:szCs w:val="24"/>
        </w:rPr>
        <w:t>”</w:t>
      </w:r>
      <w:r w:rsidRPr="00D657FE">
        <w:rPr>
          <w:rFonts w:hint="eastAsia"/>
          <w:sz w:val="24"/>
          <w:szCs w:val="24"/>
          <w:lang w:val="zh-CN"/>
        </w:rPr>
        <w:t>一词进行进一步讨论</w:t>
      </w:r>
      <w:r w:rsidRPr="00D657FE">
        <w:rPr>
          <w:rFonts w:hint="eastAsia"/>
          <w:sz w:val="24"/>
          <w:szCs w:val="24"/>
        </w:rPr>
        <w:t>，</w:t>
      </w:r>
      <w:r w:rsidRPr="00D657FE">
        <w:rPr>
          <w:rFonts w:hint="eastAsia"/>
          <w:sz w:val="24"/>
          <w:szCs w:val="24"/>
          <w:lang w:val="zh-CN"/>
        </w:rPr>
        <w:t>尽管迄今尚未对</w:t>
      </w:r>
      <w:r w:rsidRPr="00D657FE">
        <w:rPr>
          <w:rFonts w:hint="eastAsia"/>
          <w:sz w:val="24"/>
          <w:szCs w:val="24"/>
          <w:lang w:val="zh-CN"/>
        </w:rPr>
        <w:lastRenderedPageBreak/>
        <w:t>此词进行定义。在没有此词定义的情况下，这项研究中的遗传资源数字序列信息被理解为包含</w:t>
      </w:r>
      <w:r w:rsidRPr="00D657FE">
        <w:rPr>
          <w:sz w:val="24"/>
          <w:szCs w:val="24"/>
          <w:lang w:val="zh-CN"/>
        </w:rPr>
        <w:t>DNA</w:t>
      </w:r>
      <w:r w:rsidRPr="00D657FE">
        <w:rPr>
          <w:rFonts w:hint="eastAsia"/>
          <w:sz w:val="24"/>
          <w:szCs w:val="24"/>
          <w:lang w:val="zh-CN"/>
        </w:rPr>
        <w:t>、</w:t>
      </w:r>
      <w:r w:rsidRPr="00D657FE">
        <w:rPr>
          <w:sz w:val="24"/>
          <w:szCs w:val="24"/>
          <w:lang w:val="zh-CN"/>
        </w:rPr>
        <w:t>RNA</w:t>
      </w:r>
      <w:r w:rsidRPr="00D657FE">
        <w:rPr>
          <w:rFonts w:hint="eastAsia"/>
          <w:sz w:val="24"/>
          <w:szCs w:val="24"/>
          <w:lang w:val="zh-CN"/>
        </w:rPr>
        <w:t>和蛋白质。</w:t>
      </w:r>
      <w:r w:rsidRPr="00D657FE">
        <w:rPr>
          <w:sz w:val="24"/>
          <w:szCs w:val="24"/>
        </w:rPr>
        <w:t xml:space="preserve"> </w:t>
      </w:r>
    </w:p>
    <w:p w14:paraId="390A7199" w14:textId="77777777" w:rsidR="009A608F" w:rsidRPr="00A535ED" w:rsidRDefault="009A608F">
      <w:pPr>
        <w:pStyle w:val="CBDH1"/>
        <w:rPr>
          <w:rFonts w:ascii="SimHei" w:eastAsia="SimHei" w:hAnsi="SimHei"/>
          <w:b w:val="0"/>
          <w:bCs/>
          <w:szCs w:val="28"/>
        </w:rPr>
      </w:pPr>
      <w:r w:rsidRPr="00A535ED">
        <w:rPr>
          <w:rFonts w:ascii="SimHei" w:eastAsia="SimHei" w:hAnsi="SimHei" w:hint="eastAsia"/>
          <w:b w:val="0"/>
          <w:bCs/>
          <w:szCs w:val="28"/>
          <w:lang w:val="zh-CN"/>
        </w:rPr>
        <w:t>三</w:t>
      </w:r>
      <w:r w:rsidRPr="00A535ED">
        <w:rPr>
          <w:rFonts w:ascii="SimHei" w:eastAsia="SimHei" w:hAnsi="SimHei"/>
          <w:b w:val="0"/>
          <w:bCs/>
          <w:szCs w:val="28"/>
          <w:lang w:val="zh-CN"/>
        </w:rPr>
        <w:t>.</w:t>
      </w:r>
      <w:r w:rsidRPr="00A535ED">
        <w:rPr>
          <w:rFonts w:ascii="SimHei" w:eastAsia="SimHei" w:hAnsi="SimHei"/>
          <w:b w:val="0"/>
          <w:bCs/>
          <w:szCs w:val="28"/>
        </w:rPr>
        <w:tab/>
      </w:r>
      <w:r w:rsidRPr="00A535ED">
        <w:rPr>
          <w:rFonts w:ascii="SimHei" w:eastAsia="SimHei" w:hAnsi="SimHei" w:hint="eastAsia"/>
          <w:b w:val="0"/>
          <w:bCs/>
          <w:szCs w:val="28"/>
          <w:lang w:val="zh-CN"/>
        </w:rPr>
        <w:t>背景情况</w:t>
      </w:r>
    </w:p>
    <w:p w14:paraId="60B4D8B1" w14:textId="77777777" w:rsidR="009A608F" w:rsidRPr="00D657FE" w:rsidRDefault="009A608F">
      <w:pPr>
        <w:pStyle w:val="CBDH2"/>
        <w:rPr>
          <w:szCs w:val="24"/>
        </w:rPr>
      </w:pPr>
      <w:r w:rsidRPr="00D657FE">
        <w:rPr>
          <w:noProof/>
          <w:szCs w:val="24"/>
        </w:rPr>
        <w:t>A.</w:t>
      </w:r>
      <w:r w:rsidRPr="00D657FE">
        <w:rPr>
          <w:szCs w:val="24"/>
        </w:rPr>
        <w:tab/>
      </w:r>
      <w:r w:rsidRPr="00D657FE">
        <w:rPr>
          <w:rFonts w:hint="eastAsia"/>
          <w:szCs w:val="24"/>
          <w:lang w:val="zh-CN"/>
        </w:rPr>
        <w:t>遗传和基因组研究过程</w:t>
      </w:r>
    </w:p>
    <w:p w14:paraId="14E9DD8A"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从项目建立到提交公共数据库</w:t>
      </w:r>
      <w:r w:rsidRPr="00D657FE">
        <w:rPr>
          <w:rFonts w:hint="eastAsia"/>
          <w:sz w:val="24"/>
          <w:szCs w:val="24"/>
        </w:rPr>
        <w:t>，</w:t>
      </w:r>
      <w:r w:rsidRPr="00D657FE">
        <w:rPr>
          <w:rFonts w:hint="eastAsia"/>
          <w:sz w:val="24"/>
          <w:szCs w:val="24"/>
          <w:lang w:val="zh-CN"/>
        </w:rPr>
        <w:t>遗传资源数字序列信息的一般工作流程凸显出它的复杂性</w:t>
      </w:r>
      <w:r w:rsidRPr="00D657FE">
        <w:rPr>
          <w:rFonts w:hint="eastAsia"/>
          <w:sz w:val="24"/>
          <w:szCs w:val="24"/>
        </w:rPr>
        <w:t>，</w:t>
      </w:r>
      <w:r w:rsidRPr="00D657FE">
        <w:rPr>
          <w:rFonts w:hint="eastAsia"/>
          <w:sz w:val="24"/>
          <w:szCs w:val="24"/>
          <w:lang w:val="zh-CN"/>
        </w:rPr>
        <w:t>具有多步骤、跨学科、跨机构且有时具有国际流程的性质。</w:t>
      </w:r>
    </w:p>
    <w:p w14:paraId="67D86BE4" w14:textId="77777777" w:rsidR="008A4BBD" w:rsidRDefault="008A4BBD">
      <w:pPr>
        <w:pStyle w:val="CBDTableTitle"/>
        <w:rPr>
          <w:sz w:val="24"/>
          <w:szCs w:val="24"/>
          <w:lang w:val="en-US"/>
        </w:rPr>
      </w:pPr>
    </w:p>
    <w:p w14:paraId="6AE4A570" w14:textId="7FE0A2F4" w:rsidR="009A608F" w:rsidRPr="00D657FE" w:rsidRDefault="009A608F">
      <w:pPr>
        <w:pStyle w:val="CBDTableTitle"/>
        <w:rPr>
          <w:sz w:val="24"/>
          <w:szCs w:val="24"/>
        </w:rPr>
      </w:pPr>
      <w:r w:rsidRPr="00D657FE">
        <w:rPr>
          <w:rFonts w:hint="eastAsia"/>
          <w:sz w:val="24"/>
          <w:szCs w:val="24"/>
          <w:lang w:val="zh-CN"/>
        </w:rPr>
        <w:t>数字序列信息的生成和上传至公共数据库的过程</w:t>
      </w:r>
      <w:r w:rsidRPr="00D657FE">
        <w:rPr>
          <w:rStyle w:val="FootnoteReference"/>
          <w:sz w:val="24"/>
          <w:szCs w:val="24"/>
          <w:lang w:val="zh-CN"/>
        </w:rPr>
        <w:footnoteReference w:id="5"/>
      </w:r>
    </w:p>
    <w:p w14:paraId="60AB9D44" w14:textId="77777777" w:rsidR="009A608F" w:rsidRPr="00D657FE" w:rsidRDefault="009A608F">
      <w:pPr>
        <w:rPr>
          <w:color w:val="000000"/>
          <w:sz w:val="24"/>
          <w:szCs w:val="24"/>
        </w:rPr>
      </w:pPr>
    </w:p>
    <w:p w14:paraId="32BD22FA" w14:textId="063D3568" w:rsidR="009A608F" w:rsidRPr="00D657FE" w:rsidRDefault="00D7673F">
      <w:pPr>
        <w:jc w:val="center"/>
        <w:rPr>
          <w:sz w:val="24"/>
          <w:szCs w:val="24"/>
        </w:rPr>
      </w:pPr>
      <w:r>
        <w:rPr>
          <w:noProof/>
          <w:sz w:val="24"/>
          <w:szCs w:val="24"/>
        </w:rPr>
        <mc:AlternateContent>
          <mc:Choice Requires="wpg">
            <w:drawing>
              <wp:anchor distT="0" distB="0" distL="114300" distR="114300" simplePos="0" relativeHeight="251658752" behindDoc="0" locked="0" layoutInCell="1" allowOverlap="1" wp14:anchorId="22A24E8C" wp14:editId="103CC423">
                <wp:simplePos x="0" y="0"/>
                <wp:positionH relativeFrom="column">
                  <wp:posOffset>0</wp:posOffset>
                </wp:positionH>
                <wp:positionV relativeFrom="paragraph">
                  <wp:posOffset>0</wp:posOffset>
                </wp:positionV>
                <wp:extent cx="5554345" cy="2933065"/>
                <wp:effectExtent l="0" t="1905" r="8255" b="0"/>
                <wp:wrapNone/>
                <wp:docPr id="202886496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4345" cy="2933065"/>
                          <a:chOff x="0" y="0"/>
                          <a:chExt cx="55546" cy="29331"/>
                        </a:xfrm>
                      </wpg:grpSpPr>
                      <wps:wsp>
                        <wps:cNvPr id="1414566955" name="Rectangle 1588071504"/>
                        <wps:cNvSpPr>
                          <a:spLocks noChangeArrowheads="1"/>
                        </wps:cNvSpPr>
                        <wps:spPr bwMode="auto">
                          <a:xfrm>
                            <a:off x="19008" y="18680"/>
                            <a:ext cx="10129" cy="10412"/>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925137709" name="Rectangle 525257208"/>
                        <wps:cNvSpPr>
                          <a:spLocks noChangeArrowheads="1"/>
                        </wps:cNvSpPr>
                        <wps:spPr bwMode="auto">
                          <a:xfrm>
                            <a:off x="20759" y="12482"/>
                            <a:ext cx="12126" cy="4190"/>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107454735" name="Rectangle 1630430186"/>
                        <wps:cNvSpPr>
                          <a:spLocks noChangeArrowheads="1"/>
                        </wps:cNvSpPr>
                        <wps:spPr bwMode="auto">
                          <a:xfrm>
                            <a:off x="23009" y="400"/>
                            <a:ext cx="12126" cy="10813"/>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862204047" name="Rectangle 2047616219"/>
                        <wps:cNvSpPr>
                          <a:spLocks noChangeArrowheads="1"/>
                        </wps:cNvSpPr>
                        <wps:spPr bwMode="auto">
                          <a:xfrm>
                            <a:off x="10120" y="400"/>
                            <a:ext cx="12125" cy="10787"/>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881258254" name="Oval 1243681431"/>
                        <wps:cNvSpPr>
                          <a:spLocks noChangeArrowheads="1"/>
                        </wps:cNvSpPr>
                        <wps:spPr bwMode="auto">
                          <a:xfrm>
                            <a:off x="14464" y="2754"/>
                            <a:ext cx="3611" cy="3338"/>
                          </a:xfrm>
                          <a:prstGeom prst="ellipse">
                            <a:avLst/>
                          </a:pr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671213257" name="Freeform: Shape 1485882399"/>
                        <wps:cNvSpPr>
                          <a:spLocks/>
                        </wps:cNvSpPr>
                        <wps:spPr bwMode="auto">
                          <a:xfrm>
                            <a:off x="15379" y="3836"/>
                            <a:ext cx="1788" cy="1589"/>
                          </a:xfrm>
                          <a:custGeom>
                            <a:avLst/>
                            <a:gdLst/>
                            <a:ahLst/>
                            <a:cxnLst/>
                            <a:rect l="0" t="0" r="r" b="b"/>
                            <a:pathLst>
                              <a:path w="143431" h="137892">
                                <a:moveTo>
                                  <a:pt x="3014" y="82"/>
                                </a:moveTo>
                                <a:cubicBezTo>
                                  <a:pt x="2199" y="82"/>
                                  <a:pt x="1466" y="407"/>
                                  <a:pt x="896" y="977"/>
                                </a:cubicBezTo>
                                <a:cubicBezTo>
                                  <a:pt x="326" y="1548"/>
                                  <a:pt x="0" y="2281"/>
                                  <a:pt x="0" y="3095"/>
                                </a:cubicBezTo>
                                <a:lnTo>
                                  <a:pt x="0" y="86987"/>
                                </a:lnTo>
                                <a:cubicBezTo>
                                  <a:pt x="0" y="87802"/>
                                  <a:pt x="326" y="88535"/>
                                  <a:pt x="896" y="89105"/>
                                </a:cubicBezTo>
                                <a:cubicBezTo>
                                  <a:pt x="1466" y="89675"/>
                                  <a:pt x="2199" y="90001"/>
                                  <a:pt x="3014" y="90001"/>
                                </a:cubicBezTo>
                                <a:lnTo>
                                  <a:pt x="79576" y="90001"/>
                                </a:lnTo>
                                <a:cubicBezTo>
                                  <a:pt x="80390" y="90001"/>
                                  <a:pt x="81123" y="89757"/>
                                  <a:pt x="81775" y="89105"/>
                                </a:cubicBezTo>
                                <a:cubicBezTo>
                                  <a:pt x="82345" y="88535"/>
                                  <a:pt x="82671" y="87802"/>
                                  <a:pt x="82671" y="86987"/>
                                </a:cubicBezTo>
                                <a:cubicBezTo>
                                  <a:pt x="82671" y="86173"/>
                                  <a:pt x="82345" y="85440"/>
                                  <a:pt x="81775" y="84870"/>
                                </a:cubicBezTo>
                                <a:cubicBezTo>
                                  <a:pt x="81205" y="84300"/>
                                  <a:pt x="80472" y="83974"/>
                                  <a:pt x="79576" y="83974"/>
                                </a:cubicBezTo>
                                <a:lnTo>
                                  <a:pt x="73223" y="83974"/>
                                </a:lnTo>
                                <a:lnTo>
                                  <a:pt x="73223" y="10996"/>
                                </a:lnTo>
                                <a:cubicBezTo>
                                  <a:pt x="79576" y="7738"/>
                                  <a:pt x="83729" y="6027"/>
                                  <a:pt x="95377" y="6027"/>
                                </a:cubicBezTo>
                                <a:lnTo>
                                  <a:pt x="134309" y="6027"/>
                                </a:lnTo>
                                <a:lnTo>
                                  <a:pt x="134309" y="77947"/>
                                </a:lnTo>
                                <a:cubicBezTo>
                                  <a:pt x="134309" y="78761"/>
                                  <a:pt x="134554" y="79494"/>
                                  <a:pt x="135205" y="80064"/>
                                </a:cubicBezTo>
                                <a:cubicBezTo>
                                  <a:pt x="135775" y="80634"/>
                                  <a:pt x="136508" y="80960"/>
                                  <a:pt x="137404" y="80960"/>
                                </a:cubicBezTo>
                                <a:cubicBezTo>
                                  <a:pt x="138300" y="80960"/>
                                  <a:pt x="138952" y="80634"/>
                                  <a:pt x="139603" y="80064"/>
                                </a:cubicBezTo>
                                <a:cubicBezTo>
                                  <a:pt x="140174" y="79494"/>
                                  <a:pt x="140499" y="78761"/>
                                  <a:pt x="140499" y="77947"/>
                                </a:cubicBezTo>
                                <a:lnTo>
                                  <a:pt x="140499" y="3014"/>
                                </a:lnTo>
                                <a:cubicBezTo>
                                  <a:pt x="140499" y="2199"/>
                                  <a:pt x="140174" y="1466"/>
                                  <a:pt x="139603" y="896"/>
                                </a:cubicBezTo>
                                <a:cubicBezTo>
                                  <a:pt x="139033" y="326"/>
                                  <a:pt x="138300" y="0"/>
                                  <a:pt x="137486" y="0"/>
                                </a:cubicBezTo>
                                <a:lnTo>
                                  <a:pt x="95540" y="0"/>
                                </a:lnTo>
                                <a:cubicBezTo>
                                  <a:pt x="83159" y="0"/>
                                  <a:pt x="77376" y="2199"/>
                                  <a:pt x="70535" y="5702"/>
                                </a:cubicBezTo>
                                <a:cubicBezTo>
                                  <a:pt x="68010" y="4072"/>
                                  <a:pt x="64915" y="2932"/>
                                  <a:pt x="60924" y="1955"/>
                                </a:cubicBezTo>
                                <a:cubicBezTo>
                                  <a:pt x="55955" y="815"/>
                                  <a:pt x="50010" y="0"/>
                                  <a:pt x="44390" y="0"/>
                                </a:cubicBezTo>
                                <a:lnTo>
                                  <a:pt x="3177" y="0"/>
                                </a:lnTo>
                                <a:lnTo>
                                  <a:pt x="3014" y="82"/>
                                </a:lnTo>
                                <a:close/>
                                <a:moveTo>
                                  <a:pt x="6027" y="6027"/>
                                </a:moveTo>
                                <a:lnTo>
                                  <a:pt x="44145" y="6027"/>
                                </a:lnTo>
                                <a:cubicBezTo>
                                  <a:pt x="49195" y="6027"/>
                                  <a:pt x="54734" y="6760"/>
                                  <a:pt x="59295" y="7819"/>
                                </a:cubicBezTo>
                                <a:cubicBezTo>
                                  <a:pt x="63367" y="8796"/>
                                  <a:pt x="66055" y="10181"/>
                                  <a:pt x="67032" y="10833"/>
                                </a:cubicBezTo>
                                <a:lnTo>
                                  <a:pt x="67032" y="83974"/>
                                </a:lnTo>
                                <a:lnTo>
                                  <a:pt x="6027" y="83974"/>
                                </a:lnTo>
                                <a:lnTo>
                                  <a:pt x="6027" y="6027"/>
                                </a:lnTo>
                                <a:close/>
                                <a:moveTo>
                                  <a:pt x="18245" y="18000"/>
                                </a:moveTo>
                                <a:cubicBezTo>
                                  <a:pt x="17430" y="18000"/>
                                  <a:pt x="16697" y="18244"/>
                                  <a:pt x="16045" y="18896"/>
                                </a:cubicBezTo>
                                <a:cubicBezTo>
                                  <a:pt x="15475" y="19466"/>
                                  <a:pt x="15150" y="20199"/>
                                  <a:pt x="15150" y="21014"/>
                                </a:cubicBezTo>
                                <a:cubicBezTo>
                                  <a:pt x="15150" y="21828"/>
                                  <a:pt x="15475" y="22561"/>
                                  <a:pt x="16045" y="23131"/>
                                </a:cubicBezTo>
                                <a:cubicBezTo>
                                  <a:pt x="16616" y="23702"/>
                                  <a:pt x="17349" y="24028"/>
                                  <a:pt x="18245" y="24028"/>
                                </a:cubicBezTo>
                                <a:lnTo>
                                  <a:pt x="51802" y="24028"/>
                                </a:lnTo>
                                <a:cubicBezTo>
                                  <a:pt x="52616" y="24028"/>
                                  <a:pt x="53349" y="23783"/>
                                  <a:pt x="54001" y="23131"/>
                                </a:cubicBezTo>
                                <a:cubicBezTo>
                                  <a:pt x="54571" y="22561"/>
                                  <a:pt x="54897" y="21828"/>
                                  <a:pt x="54897" y="21014"/>
                                </a:cubicBezTo>
                                <a:cubicBezTo>
                                  <a:pt x="54897" y="20199"/>
                                  <a:pt x="54571" y="19466"/>
                                  <a:pt x="54001" y="18896"/>
                                </a:cubicBezTo>
                                <a:cubicBezTo>
                                  <a:pt x="53430" y="18326"/>
                                  <a:pt x="52697" y="18000"/>
                                  <a:pt x="51802" y="18000"/>
                                </a:cubicBezTo>
                                <a:lnTo>
                                  <a:pt x="18245" y="18000"/>
                                </a:lnTo>
                                <a:close/>
                                <a:moveTo>
                                  <a:pt x="88454" y="18000"/>
                                </a:moveTo>
                                <a:cubicBezTo>
                                  <a:pt x="87639" y="18000"/>
                                  <a:pt x="86906" y="18244"/>
                                  <a:pt x="86254" y="18896"/>
                                </a:cubicBezTo>
                                <a:cubicBezTo>
                                  <a:pt x="85684" y="19466"/>
                                  <a:pt x="85358" y="20199"/>
                                  <a:pt x="85358" y="21014"/>
                                </a:cubicBezTo>
                                <a:cubicBezTo>
                                  <a:pt x="85358" y="21828"/>
                                  <a:pt x="85684" y="22561"/>
                                  <a:pt x="86254" y="23131"/>
                                </a:cubicBezTo>
                                <a:cubicBezTo>
                                  <a:pt x="86825" y="23702"/>
                                  <a:pt x="87558" y="24028"/>
                                  <a:pt x="88454" y="24028"/>
                                </a:cubicBezTo>
                                <a:lnTo>
                                  <a:pt x="122010" y="24028"/>
                                </a:lnTo>
                                <a:cubicBezTo>
                                  <a:pt x="122825" y="24028"/>
                                  <a:pt x="123558" y="23783"/>
                                  <a:pt x="124210" y="23131"/>
                                </a:cubicBezTo>
                                <a:cubicBezTo>
                                  <a:pt x="124780" y="22561"/>
                                  <a:pt x="125106" y="21828"/>
                                  <a:pt x="125106" y="21014"/>
                                </a:cubicBezTo>
                                <a:cubicBezTo>
                                  <a:pt x="125106" y="20199"/>
                                  <a:pt x="124780" y="19466"/>
                                  <a:pt x="124210" y="18896"/>
                                </a:cubicBezTo>
                                <a:cubicBezTo>
                                  <a:pt x="123639" y="18326"/>
                                  <a:pt x="122906" y="18000"/>
                                  <a:pt x="122010" y="18000"/>
                                </a:cubicBezTo>
                                <a:lnTo>
                                  <a:pt x="88454" y="18000"/>
                                </a:lnTo>
                                <a:close/>
                                <a:moveTo>
                                  <a:pt x="18245" y="30055"/>
                                </a:moveTo>
                                <a:cubicBezTo>
                                  <a:pt x="17430" y="30055"/>
                                  <a:pt x="16697" y="30299"/>
                                  <a:pt x="16045" y="30950"/>
                                </a:cubicBezTo>
                                <a:cubicBezTo>
                                  <a:pt x="15475" y="31521"/>
                                  <a:pt x="15150" y="32254"/>
                                  <a:pt x="15150" y="33068"/>
                                </a:cubicBezTo>
                                <a:cubicBezTo>
                                  <a:pt x="15150" y="33883"/>
                                  <a:pt x="15475" y="34616"/>
                                  <a:pt x="16045" y="35186"/>
                                </a:cubicBezTo>
                                <a:cubicBezTo>
                                  <a:pt x="16616" y="35756"/>
                                  <a:pt x="17349" y="36082"/>
                                  <a:pt x="18245" y="36082"/>
                                </a:cubicBezTo>
                                <a:lnTo>
                                  <a:pt x="51802" y="36082"/>
                                </a:lnTo>
                                <a:cubicBezTo>
                                  <a:pt x="52616" y="36082"/>
                                  <a:pt x="53349" y="35837"/>
                                  <a:pt x="54001" y="35186"/>
                                </a:cubicBezTo>
                                <a:cubicBezTo>
                                  <a:pt x="54571" y="34616"/>
                                  <a:pt x="54897" y="33883"/>
                                  <a:pt x="54897" y="33068"/>
                                </a:cubicBezTo>
                                <a:cubicBezTo>
                                  <a:pt x="54897" y="32254"/>
                                  <a:pt x="54571" y="31521"/>
                                  <a:pt x="54001" y="30950"/>
                                </a:cubicBezTo>
                                <a:cubicBezTo>
                                  <a:pt x="53430" y="30381"/>
                                  <a:pt x="52697" y="30055"/>
                                  <a:pt x="51802" y="30055"/>
                                </a:cubicBezTo>
                                <a:lnTo>
                                  <a:pt x="18245" y="30055"/>
                                </a:lnTo>
                                <a:close/>
                                <a:moveTo>
                                  <a:pt x="88454" y="30055"/>
                                </a:moveTo>
                                <a:cubicBezTo>
                                  <a:pt x="87639" y="30055"/>
                                  <a:pt x="86906" y="30299"/>
                                  <a:pt x="86254" y="30950"/>
                                </a:cubicBezTo>
                                <a:cubicBezTo>
                                  <a:pt x="85684" y="31521"/>
                                  <a:pt x="85358" y="32254"/>
                                  <a:pt x="85358" y="33068"/>
                                </a:cubicBezTo>
                                <a:cubicBezTo>
                                  <a:pt x="85358" y="33883"/>
                                  <a:pt x="85684" y="34616"/>
                                  <a:pt x="86254" y="35186"/>
                                </a:cubicBezTo>
                                <a:cubicBezTo>
                                  <a:pt x="86825" y="35756"/>
                                  <a:pt x="87558" y="36082"/>
                                  <a:pt x="88454" y="36082"/>
                                </a:cubicBezTo>
                                <a:lnTo>
                                  <a:pt x="122010" y="36082"/>
                                </a:lnTo>
                                <a:cubicBezTo>
                                  <a:pt x="122825" y="36082"/>
                                  <a:pt x="123558" y="35837"/>
                                  <a:pt x="124210" y="35186"/>
                                </a:cubicBezTo>
                                <a:cubicBezTo>
                                  <a:pt x="124780" y="34616"/>
                                  <a:pt x="125106" y="33883"/>
                                  <a:pt x="125106" y="33068"/>
                                </a:cubicBezTo>
                                <a:cubicBezTo>
                                  <a:pt x="125106" y="32254"/>
                                  <a:pt x="124780" y="31521"/>
                                  <a:pt x="124210" y="30950"/>
                                </a:cubicBezTo>
                                <a:cubicBezTo>
                                  <a:pt x="123639" y="30381"/>
                                  <a:pt x="122906" y="30055"/>
                                  <a:pt x="122010" y="30055"/>
                                </a:cubicBezTo>
                                <a:lnTo>
                                  <a:pt x="88454" y="30055"/>
                                </a:lnTo>
                                <a:close/>
                                <a:moveTo>
                                  <a:pt x="18245" y="42028"/>
                                </a:moveTo>
                                <a:cubicBezTo>
                                  <a:pt x="17430" y="42028"/>
                                  <a:pt x="16697" y="42272"/>
                                  <a:pt x="16045" y="42923"/>
                                </a:cubicBezTo>
                                <a:cubicBezTo>
                                  <a:pt x="15475" y="43494"/>
                                  <a:pt x="15150" y="44227"/>
                                  <a:pt x="15150" y="45041"/>
                                </a:cubicBezTo>
                                <a:cubicBezTo>
                                  <a:pt x="15150" y="45856"/>
                                  <a:pt x="15475" y="46589"/>
                                  <a:pt x="16045" y="47159"/>
                                </a:cubicBezTo>
                                <a:cubicBezTo>
                                  <a:pt x="16616" y="47729"/>
                                  <a:pt x="17349" y="48055"/>
                                  <a:pt x="18245" y="48055"/>
                                </a:cubicBezTo>
                                <a:lnTo>
                                  <a:pt x="51802" y="48055"/>
                                </a:lnTo>
                                <a:cubicBezTo>
                                  <a:pt x="52616" y="48055"/>
                                  <a:pt x="53349" y="47810"/>
                                  <a:pt x="54001" y="47159"/>
                                </a:cubicBezTo>
                                <a:cubicBezTo>
                                  <a:pt x="54571" y="46589"/>
                                  <a:pt x="54897" y="45856"/>
                                  <a:pt x="54897" y="45041"/>
                                </a:cubicBezTo>
                                <a:cubicBezTo>
                                  <a:pt x="54897" y="44227"/>
                                  <a:pt x="54571" y="43494"/>
                                  <a:pt x="54001" y="42923"/>
                                </a:cubicBezTo>
                                <a:cubicBezTo>
                                  <a:pt x="53430" y="42354"/>
                                  <a:pt x="52697" y="42028"/>
                                  <a:pt x="51802" y="42028"/>
                                </a:cubicBezTo>
                                <a:lnTo>
                                  <a:pt x="18245" y="42028"/>
                                </a:lnTo>
                                <a:close/>
                                <a:moveTo>
                                  <a:pt x="88454" y="42028"/>
                                </a:moveTo>
                                <a:cubicBezTo>
                                  <a:pt x="87639" y="42028"/>
                                  <a:pt x="86906" y="42272"/>
                                  <a:pt x="86254" y="42923"/>
                                </a:cubicBezTo>
                                <a:cubicBezTo>
                                  <a:pt x="85684" y="43494"/>
                                  <a:pt x="85358" y="44227"/>
                                  <a:pt x="85358" y="45041"/>
                                </a:cubicBezTo>
                                <a:cubicBezTo>
                                  <a:pt x="85358" y="45856"/>
                                  <a:pt x="85684" y="46589"/>
                                  <a:pt x="86254" y="47159"/>
                                </a:cubicBezTo>
                                <a:cubicBezTo>
                                  <a:pt x="86825" y="47729"/>
                                  <a:pt x="87558" y="48055"/>
                                  <a:pt x="88454" y="48055"/>
                                </a:cubicBezTo>
                                <a:lnTo>
                                  <a:pt x="122010" y="48055"/>
                                </a:lnTo>
                                <a:cubicBezTo>
                                  <a:pt x="122825" y="48055"/>
                                  <a:pt x="123558" y="47810"/>
                                  <a:pt x="124210" y="47159"/>
                                </a:cubicBezTo>
                                <a:cubicBezTo>
                                  <a:pt x="124780" y="46589"/>
                                  <a:pt x="125106" y="45856"/>
                                  <a:pt x="125106" y="45041"/>
                                </a:cubicBezTo>
                                <a:cubicBezTo>
                                  <a:pt x="125106" y="44227"/>
                                  <a:pt x="124780" y="43494"/>
                                  <a:pt x="124210" y="42923"/>
                                </a:cubicBezTo>
                                <a:cubicBezTo>
                                  <a:pt x="123639" y="42354"/>
                                  <a:pt x="122906" y="42028"/>
                                  <a:pt x="122010" y="42028"/>
                                </a:cubicBezTo>
                                <a:lnTo>
                                  <a:pt x="88454" y="42028"/>
                                </a:lnTo>
                                <a:close/>
                                <a:moveTo>
                                  <a:pt x="18245" y="54001"/>
                                </a:moveTo>
                                <a:cubicBezTo>
                                  <a:pt x="17430" y="54001"/>
                                  <a:pt x="16697" y="54245"/>
                                  <a:pt x="16045" y="54897"/>
                                </a:cubicBezTo>
                                <a:cubicBezTo>
                                  <a:pt x="15475" y="55467"/>
                                  <a:pt x="15150" y="56200"/>
                                  <a:pt x="15150" y="57014"/>
                                </a:cubicBezTo>
                                <a:cubicBezTo>
                                  <a:pt x="15150" y="57829"/>
                                  <a:pt x="15475" y="58562"/>
                                  <a:pt x="16045" y="59132"/>
                                </a:cubicBezTo>
                                <a:cubicBezTo>
                                  <a:pt x="16616" y="59702"/>
                                  <a:pt x="17349" y="60028"/>
                                  <a:pt x="18245" y="60028"/>
                                </a:cubicBezTo>
                                <a:lnTo>
                                  <a:pt x="51802" y="60028"/>
                                </a:lnTo>
                                <a:cubicBezTo>
                                  <a:pt x="52616" y="60028"/>
                                  <a:pt x="53349" y="59783"/>
                                  <a:pt x="54001" y="59132"/>
                                </a:cubicBezTo>
                                <a:cubicBezTo>
                                  <a:pt x="54571" y="58562"/>
                                  <a:pt x="54897" y="57829"/>
                                  <a:pt x="54897" y="57014"/>
                                </a:cubicBezTo>
                                <a:cubicBezTo>
                                  <a:pt x="54897" y="56200"/>
                                  <a:pt x="54571" y="55467"/>
                                  <a:pt x="54001" y="54897"/>
                                </a:cubicBezTo>
                                <a:cubicBezTo>
                                  <a:pt x="53430" y="54327"/>
                                  <a:pt x="52697" y="54001"/>
                                  <a:pt x="51802" y="54001"/>
                                </a:cubicBezTo>
                                <a:lnTo>
                                  <a:pt x="18245" y="54001"/>
                                </a:lnTo>
                                <a:close/>
                                <a:moveTo>
                                  <a:pt x="97576" y="57014"/>
                                </a:moveTo>
                                <a:cubicBezTo>
                                  <a:pt x="92526" y="57014"/>
                                  <a:pt x="88454" y="61087"/>
                                  <a:pt x="88454" y="65974"/>
                                </a:cubicBezTo>
                                <a:lnTo>
                                  <a:pt x="88454" y="102707"/>
                                </a:lnTo>
                                <a:lnTo>
                                  <a:pt x="85196" y="99531"/>
                                </a:lnTo>
                                <a:cubicBezTo>
                                  <a:pt x="81612" y="96028"/>
                                  <a:pt x="75829" y="96028"/>
                                  <a:pt x="72245" y="99531"/>
                                </a:cubicBezTo>
                                <a:cubicBezTo>
                                  <a:pt x="68661" y="103033"/>
                                  <a:pt x="68661" y="108734"/>
                                  <a:pt x="72245" y="112237"/>
                                </a:cubicBezTo>
                                <a:lnTo>
                                  <a:pt x="89349" y="129015"/>
                                </a:lnTo>
                                <a:cubicBezTo>
                                  <a:pt x="89349" y="129015"/>
                                  <a:pt x="89349" y="129015"/>
                                  <a:pt x="89349" y="129015"/>
                                </a:cubicBezTo>
                                <a:cubicBezTo>
                                  <a:pt x="89349" y="129015"/>
                                  <a:pt x="91630" y="131214"/>
                                  <a:pt x="94807" y="133332"/>
                                </a:cubicBezTo>
                                <a:cubicBezTo>
                                  <a:pt x="97983" y="135450"/>
                                  <a:pt x="102137" y="137893"/>
                                  <a:pt x="106780" y="137893"/>
                                </a:cubicBezTo>
                                <a:lnTo>
                                  <a:pt x="121359" y="137893"/>
                                </a:lnTo>
                                <a:cubicBezTo>
                                  <a:pt x="132925" y="137893"/>
                                  <a:pt x="142536" y="129015"/>
                                  <a:pt x="143350" y="117857"/>
                                </a:cubicBezTo>
                                <a:cubicBezTo>
                                  <a:pt x="143350" y="117694"/>
                                  <a:pt x="143432" y="117449"/>
                                  <a:pt x="143432" y="116961"/>
                                </a:cubicBezTo>
                                <a:lnTo>
                                  <a:pt x="143432" y="95947"/>
                                </a:lnTo>
                                <a:cubicBezTo>
                                  <a:pt x="143432" y="90979"/>
                                  <a:pt x="139278" y="86987"/>
                                  <a:pt x="134309" y="86987"/>
                                </a:cubicBezTo>
                                <a:cubicBezTo>
                                  <a:pt x="132436" y="86987"/>
                                  <a:pt x="130970" y="87965"/>
                                  <a:pt x="129504" y="88942"/>
                                </a:cubicBezTo>
                                <a:cubicBezTo>
                                  <a:pt x="127956" y="86173"/>
                                  <a:pt x="125513" y="83974"/>
                                  <a:pt x="122092" y="83974"/>
                                </a:cubicBezTo>
                                <a:cubicBezTo>
                                  <a:pt x="120219" y="83974"/>
                                  <a:pt x="118753" y="84951"/>
                                  <a:pt x="117286" y="85929"/>
                                </a:cubicBezTo>
                                <a:cubicBezTo>
                                  <a:pt x="115739" y="83159"/>
                                  <a:pt x="113295" y="80960"/>
                                  <a:pt x="109875" y="80960"/>
                                </a:cubicBezTo>
                                <a:cubicBezTo>
                                  <a:pt x="108653" y="80960"/>
                                  <a:pt x="107838" y="81775"/>
                                  <a:pt x="106861" y="82182"/>
                                </a:cubicBezTo>
                                <a:lnTo>
                                  <a:pt x="106861" y="65974"/>
                                </a:lnTo>
                                <a:cubicBezTo>
                                  <a:pt x="106861" y="61005"/>
                                  <a:pt x="102707" y="57014"/>
                                  <a:pt x="97739" y="57014"/>
                                </a:cubicBezTo>
                                <a:lnTo>
                                  <a:pt x="97576" y="57014"/>
                                </a:lnTo>
                                <a:close/>
                                <a:moveTo>
                                  <a:pt x="97576" y="62960"/>
                                </a:moveTo>
                                <a:cubicBezTo>
                                  <a:pt x="99286" y="62960"/>
                                  <a:pt x="100589" y="64263"/>
                                  <a:pt x="100589" y="65974"/>
                                </a:cubicBezTo>
                                <a:lnTo>
                                  <a:pt x="100589" y="92933"/>
                                </a:lnTo>
                                <a:cubicBezTo>
                                  <a:pt x="100589" y="93748"/>
                                  <a:pt x="100834" y="94481"/>
                                  <a:pt x="101485" y="95051"/>
                                </a:cubicBezTo>
                                <a:cubicBezTo>
                                  <a:pt x="102055" y="95621"/>
                                  <a:pt x="102789" y="95947"/>
                                  <a:pt x="103684" y="95947"/>
                                </a:cubicBezTo>
                                <a:cubicBezTo>
                                  <a:pt x="104580" y="95947"/>
                                  <a:pt x="105232" y="95621"/>
                                  <a:pt x="105884" y="95051"/>
                                </a:cubicBezTo>
                                <a:cubicBezTo>
                                  <a:pt x="106454" y="94481"/>
                                  <a:pt x="106780" y="93748"/>
                                  <a:pt x="106780" y="92933"/>
                                </a:cubicBezTo>
                                <a:lnTo>
                                  <a:pt x="106780" y="89920"/>
                                </a:lnTo>
                                <a:cubicBezTo>
                                  <a:pt x="106780" y="88209"/>
                                  <a:pt x="108083" y="86906"/>
                                  <a:pt x="109793" y="86906"/>
                                </a:cubicBezTo>
                                <a:cubicBezTo>
                                  <a:pt x="111504" y="86906"/>
                                  <a:pt x="112807" y="88209"/>
                                  <a:pt x="112807" y="89920"/>
                                </a:cubicBezTo>
                                <a:lnTo>
                                  <a:pt x="112807" y="92933"/>
                                </a:lnTo>
                                <a:cubicBezTo>
                                  <a:pt x="112807" y="93748"/>
                                  <a:pt x="113133" y="94481"/>
                                  <a:pt x="113703" y="95051"/>
                                </a:cubicBezTo>
                                <a:cubicBezTo>
                                  <a:pt x="114273" y="95621"/>
                                  <a:pt x="115006" y="95947"/>
                                  <a:pt x="115820" y="95947"/>
                                </a:cubicBezTo>
                                <a:cubicBezTo>
                                  <a:pt x="116635" y="95947"/>
                                  <a:pt x="117368" y="95621"/>
                                  <a:pt x="117938" y="95051"/>
                                </a:cubicBezTo>
                                <a:cubicBezTo>
                                  <a:pt x="118508" y="94481"/>
                                  <a:pt x="118834" y="93748"/>
                                  <a:pt x="118834" y="92933"/>
                                </a:cubicBezTo>
                                <a:cubicBezTo>
                                  <a:pt x="118834" y="91223"/>
                                  <a:pt x="120137" y="89920"/>
                                  <a:pt x="121848" y="89920"/>
                                </a:cubicBezTo>
                                <a:cubicBezTo>
                                  <a:pt x="123558" y="89920"/>
                                  <a:pt x="124861" y="91223"/>
                                  <a:pt x="124861" y="92933"/>
                                </a:cubicBezTo>
                                <a:lnTo>
                                  <a:pt x="124861" y="95947"/>
                                </a:lnTo>
                                <a:cubicBezTo>
                                  <a:pt x="124861" y="96761"/>
                                  <a:pt x="125187" y="97494"/>
                                  <a:pt x="125757" y="98065"/>
                                </a:cubicBezTo>
                                <a:cubicBezTo>
                                  <a:pt x="126327" y="98635"/>
                                  <a:pt x="127060" y="98960"/>
                                  <a:pt x="127875" y="98960"/>
                                </a:cubicBezTo>
                                <a:cubicBezTo>
                                  <a:pt x="128689" y="98960"/>
                                  <a:pt x="129422" y="98635"/>
                                  <a:pt x="129993" y="98065"/>
                                </a:cubicBezTo>
                                <a:cubicBezTo>
                                  <a:pt x="130563" y="97494"/>
                                  <a:pt x="130888" y="96761"/>
                                  <a:pt x="130888" y="95947"/>
                                </a:cubicBezTo>
                                <a:cubicBezTo>
                                  <a:pt x="130888" y="94236"/>
                                  <a:pt x="132192" y="92933"/>
                                  <a:pt x="133902" y="92933"/>
                                </a:cubicBezTo>
                                <a:cubicBezTo>
                                  <a:pt x="135612" y="92933"/>
                                  <a:pt x="136916" y="94236"/>
                                  <a:pt x="136916" y="95947"/>
                                </a:cubicBezTo>
                                <a:lnTo>
                                  <a:pt x="136916" y="116961"/>
                                </a:lnTo>
                                <a:cubicBezTo>
                                  <a:pt x="136916" y="116961"/>
                                  <a:pt x="136916" y="116961"/>
                                  <a:pt x="136916" y="117286"/>
                                </a:cubicBezTo>
                                <a:cubicBezTo>
                                  <a:pt x="136916" y="117286"/>
                                  <a:pt x="136916" y="117368"/>
                                  <a:pt x="136916" y="117449"/>
                                </a:cubicBezTo>
                                <a:cubicBezTo>
                                  <a:pt x="136346" y="125594"/>
                                  <a:pt x="129504" y="131947"/>
                                  <a:pt x="121033" y="131947"/>
                                </a:cubicBezTo>
                                <a:lnTo>
                                  <a:pt x="106454" y="131947"/>
                                </a:lnTo>
                                <a:cubicBezTo>
                                  <a:pt x="104173" y="131947"/>
                                  <a:pt x="100671" y="130318"/>
                                  <a:pt x="97983" y="128445"/>
                                </a:cubicBezTo>
                                <a:cubicBezTo>
                                  <a:pt x="95295" y="126572"/>
                                  <a:pt x="93422" y="124780"/>
                                  <a:pt x="93341" y="124780"/>
                                </a:cubicBezTo>
                                <a:cubicBezTo>
                                  <a:pt x="93341" y="124780"/>
                                  <a:pt x="76318" y="108001"/>
                                  <a:pt x="76318" y="108001"/>
                                </a:cubicBezTo>
                                <a:cubicBezTo>
                                  <a:pt x="75096" y="106780"/>
                                  <a:pt x="75096" y="104988"/>
                                  <a:pt x="76318" y="103766"/>
                                </a:cubicBezTo>
                                <a:cubicBezTo>
                                  <a:pt x="77539" y="102544"/>
                                  <a:pt x="79413" y="102544"/>
                                  <a:pt x="80634" y="103766"/>
                                </a:cubicBezTo>
                                <a:lnTo>
                                  <a:pt x="89105" y="112074"/>
                                </a:lnTo>
                                <a:cubicBezTo>
                                  <a:pt x="90082" y="113051"/>
                                  <a:pt x="91141" y="113214"/>
                                  <a:pt x="92445" y="112725"/>
                                </a:cubicBezTo>
                                <a:cubicBezTo>
                                  <a:pt x="93666" y="112237"/>
                                  <a:pt x="94318" y="111259"/>
                                  <a:pt x="94318" y="109956"/>
                                </a:cubicBezTo>
                                <a:lnTo>
                                  <a:pt x="94318" y="65974"/>
                                </a:lnTo>
                                <a:cubicBezTo>
                                  <a:pt x="94318" y="64263"/>
                                  <a:pt x="95621" y="62960"/>
                                  <a:pt x="97331" y="62960"/>
                                </a:cubicBezTo>
                                <a:lnTo>
                                  <a:pt x="97576" y="62960"/>
                                </a:lnTo>
                                <a:close/>
                                <a:moveTo>
                                  <a:pt x="18245" y="65974"/>
                                </a:moveTo>
                                <a:cubicBezTo>
                                  <a:pt x="17430" y="65974"/>
                                  <a:pt x="16697" y="66218"/>
                                  <a:pt x="16045" y="66870"/>
                                </a:cubicBezTo>
                                <a:cubicBezTo>
                                  <a:pt x="15475" y="67440"/>
                                  <a:pt x="15150" y="68173"/>
                                  <a:pt x="15150" y="68987"/>
                                </a:cubicBezTo>
                                <a:cubicBezTo>
                                  <a:pt x="15150" y="69802"/>
                                  <a:pt x="15475" y="70535"/>
                                  <a:pt x="16045" y="71105"/>
                                </a:cubicBezTo>
                                <a:cubicBezTo>
                                  <a:pt x="16616" y="71675"/>
                                  <a:pt x="17349" y="72001"/>
                                  <a:pt x="18245" y="72001"/>
                                </a:cubicBezTo>
                                <a:lnTo>
                                  <a:pt x="51802" y="72001"/>
                                </a:lnTo>
                                <a:cubicBezTo>
                                  <a:pt x="52616" y="72001"/>
                                  <a:pt x="53349" y="71756"/>
                                  <a:pt x="54001" y="71105"/>
                                </a:cubicBezTo>
                                <a:cubicBezTo>
                                  <a:pt x="54571" y="70535"/>
                                  <a:pt x="54897" y="69802"/>
                                  <a:pt x="54897" y="68987"/>
                                </a:cubicBezTo>
                                <a:cubicBezTo>
                                  <a:pt x="54897" y="68173"/>
                                  <a:pt x="54571" y="67440"/>
                                  <a:pt x="54001" y="66870"/>
                                </a:cubicBezTo>
                                <a:cubicBezTo>
                                  <a:pt x="53430" y="66300"/>
                                  <a:pt x="52697" y="65974"/>
                                  <a:pt x="51802" y="65974"/>
                                </a:cubicBezTo>
                                <a:lnTo>
                                  <a:pt x="18245" y="65974"/>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721092720" name="Rectangle 769787685"/>
                        <wps:cNvSpPr>
                          <a:spLocks noChangeArrowheads="1"/>
                        </wps:cNvSpPr>
                        <wps:spPr bwMode="auto">
                          <a:xfrm>
                            <a:off x="36084" y="459"/>
                            <a:ext cx="9133" cy="10797"/>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396333135" name="Oval 2106950012"/>
                        <wps:cNvSpPr>
                          <a:spLocks noChangeArrowheads="1"/>
                        </wps:cNvSpPr>
                        <wps:spPr bwMode="auto">
                          <a:xfrm>
                            <a:off x="38783" y="2754"/>
                            <a:ext cx="3326" cy="3075"/>
                          </a:xfrm>
                          <a:prstGeom prst="ellipse">
                            <a:avLst/>
                          </a:prstGeom>
                          <a:solidFill>
                            <a:srgbClr val="449DC0"/>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449400608" name="Freeform: Shape 679096659"/>
                        <wps:cNvSpPr>
                          <a:spLocks/>
                        </wps:cNvSpPr>
                        <wps:spPr bwMode="auto">
                          <a:xfrm>
                            <a:off x="39675" y="3547"/>
                            <a:ext cx="1537" cy="1420"/>
                          </a:xfrm>
                          <a:custGeom>
                            <a:avLst/>
                            <a:gdLst/>
                            <a:ahLst/>
                            <a:cxnLst/>
                            <a:rect l="0" t="0" r="r" b="b"/>
                            <a:pathLst>
                              <a:path w="123232" h="123232">
                                <a:moveTo>
                                  <a:pt x="123232" y="0"/>
                                </a:moveTo>
                                <a:lnTo>
                                  <a:pt x="0" y="0"/>
                                </a:lnTo>
                                <a:lnTo>
                                  <a:pt x="0" y="123232"/>
                                </a:lnTo>
                                <a:lnTo>
                                  <a:pt x="123232" y="123232"/>
                                </a:lnTo>
                                <a:lnTo>
                                  <a:pt x="123232" y="0"/>
                                </a:lnTo>
                                <a:close/>
                                <a:moveTo>
                                  <a:pt x="118101" y="5131"/>
                                </a:moveTo>
                                <a:lnTo>
                                  <a:pt x="118101" y="28263"/>
                                </a:lnTo>
                                <a:lnTo>
                                  <a:pt x="5131" y="28263"/>
                                </a:lnTo>
                                <a:lnTo>
                                  <a:pt x="5131" y="5131"/>
                                </a:lnTo>
                                <a:lnTo>
                                  <a:pt x="118101" y="5131"/>
                                </a:lnTo>
                                <a:close/>
                                <a:moveTo>
                                  <a:pt x="43575" y="100101"/>
                                </a:moveTo>
                                <a:lnTo>
                                  <a:pt x="43575" y="87232"/>
                                </a:lnTo>
                                <a:lnTo>
                                  <a:pt x="79494" y="87232"/>
                                </a:lnTo>
                                <a:lnTo>
                                  <a:pt x="79494" y="100101"/>
                                </a:lnTo>
                                <a:lnTo>
                                  <a:pt x="43575" y="100101"/>
                                </a:lnTo>
                                <a:close/>
                                <a:moveTo>
                                  <a:pt x="79576" y="105232"/>
                                </a:moveTo>
                                <a:lnTo>
                                  <a:pt x="79576" y="118101"/>
                                </a:lnTo>
                                <a:lnTo>
                                  <a:pt x="43657" y="118101"/>
                                </a:lnTo>
                                <a:lnTo>
                                  <a:pt x="43657" y="105232"/>
                                </a:lnTo>
                                <a:lnTo>
                                  <a:pt x="79576" y="105232"/>
                                </a:lnTo>
                                <a:close/>
                                <a:moveTo>
                                  <a:pt x="43575" y="64182"/>
                                </a:moveTo>
                                <a:lnTo>
                                  <a:pt x="43575" y="51313"/>
                                </a:lnTo>
                                <a:lnTo>
                                  <a:pt x="79494" y="51313"/>
                                </a:lnTo>
                                <a:lnTo>
                                  <a:pt x="79494" y="64182"/>
                                </a:lnTo>
                                <a:lnTo>
                                  <a:pt x="43575" y="64182"/>
                                </a:lnTo>
                                <a:close/>
                                <a:moveTo>
                                  <a:pt x="79576" y="69313"/>
                                </a:moveTo>
                                <a:lnTo>
                                  <a:pt x="79576" y="82182"/>
                                </a:lnTo>
                                <a:lnTo>
                                  <a:pt x="43657" y="82182"/>
                                </a:lnTo>
                                <a:lnTo>
                                  <a:pt x="43657" y="69313"/>
                                </a:lnTo>
                                <a:lnTo>
                                  <a:pt x="79576" y="69313"/>
                                </a:lnTo>
                                <a:close/>
                                <a:moveTo>
                                  <a:pt x="43575" y="46181"/>
                                </a:moveTo>
                                <a:lnTo>
                                  <a:pt x="43575" y="33313"/>
                                </a:lnTo>
                                <a:lnTo>
                                  <a:pt x="79494" y="33313"/>
                                </a:lnTo>
                                <a:lnTo>
                                  <a:pt x="79494" y="46181"/>
                                </a:lnTo>
                                <a:lnTo>
                                  <a:pt x="43575" y="46181"/>
                                </a:lnTo>
                                <a:close/>
                                <a:moveTo>
                                  <a:pt x="38444" y="46181"/>
                                </a:moveTo>
                                <a:lnTo>
                                  <a:pt x="5050" y="46181"/>
                                </a:lnTo>
                                <a:lnTo>
                                  <a:pt x="5050" y="33313"/>
                                </a:lnTo>
                                <a:lnTo>
                                  <a:pt x="38444" y="33313"/>
                                </a:lnTo>
                                <a:lnTo>
                                  <a:pt x="38444" y="46181"/>
                                </a:lnTo>
                                <a:close/>
                                <a:moveTo>
                                  <a:pt x="38444" y="51313"/>
                                </a:moveTo>
                                <a:lnTo>
                                  <a:pt x="38444" y="64182"/>
                                </a:lnTo>
                                <a:lnTo>
                                  <a:pt x="5050" y="64182"/>
                                </a:lnTo>
                                <a:lnTo>
                                  <a:pt x="5050" y="51313"/>
                                </a:lnTo>
                                <a:lnTo>
                                  <a:pt x="38444" y="51313"/>
                                </a:lnTo>
                                <a:close/>
                                <a:moveTo>
                                  <a:pt x="38444" y="69313"/>
                                </a:moveTo>
                                <a:lnTo>
                                  <a:pt x="38444" y="82182"/>
                                </a:lnTo>
                                <a:lnTo>
                                  <a:pt x="5050" y="82182"/>
                                </a:lnTo>
                                <a:lnTo>
                                  <a:pt x="5050" y="69313"/>
                                </a:lnTo>
                                <a:lnTo>
                                  <a:pt x="38444" y="69313"/>
                                </a:lnTo>
                                <a:close/>
                                <a:moveTo>
                                  <a:pt x="38444" y="87313"/>
                                </a:moveTo>
                                <a:lnTo>
                                  <a:pt x="38444" y="100182"/>
                                </a:lnTo>
                                <a:lnTo>
                                  <a:pt x="5050" y="100182"/>
                                </a:lnTo>
                                <a:lnTo>
                                  <a:pt x="5050" y="87313"/>
                                </a:lnTo>
                                <a:lnTo>
                                  <a:pt x="38444" y="87313"/>
                                </a:lnTo>
                                <a:close/>
                                <a:moveTo>
                                  <a:pt x="84707" y="87313"/>
                                </a:moveTo>
                                <a:lnTo>
                                  <a:pt x="118101" y="87313"/>
                                </a:lnTo>
                                <a:lnTo>
                                  <a:pt x="118101" y="100182"/>
                                </a:lnTo>
                                <a:lnTo>
                                  <a:pt x="84707" y="100182"/>
                                </a:lnTo>
                                <a:lnTo>
                                  <a:pt x="84707" y="87313"/>
                                </a:lnTo>
                                <a:close/>
                                <a:moveTo>
                                  <a:pt x="84707" y="82182"/>
                                </a:moveTo>
                                <a:lnTo>
                                  <a:pt x="84707" y="69313"/>
                                </a:lnTo>
                                <a:lnTo>
                                  <a:pt x="118101" y="69313"/>
                                </a:lnTo>
                                <a:lnTo>
                                  <a:pt x="118101" y="82182"/>
                                </a:lnTo>
                                <a:lnTo>
                                  <a:pt x="84707" y="82182"/>
                                </a:lnTo>
                                <a:close/>
                                <a:moveTo>
                                  <a:pt x="84707" y="64182"/>
                                </a:moveTo>
                                <a:lnTo>
                                  <a:pt x="84707" y="51313"/>
                                </a:lnTo>
                                <a:lnTo>
                                  <a:pt x="118101" y="51313"/>
                                </a:lnTo>
                                <a:lnTo>
                                  <a:pt x="118101" y="64182"/>
                                </a:lnTo>
                                <a:lnTo>
                                  <a:pt x="84707" y="64182"/>
                                </a:lnTo>
                                <a:close/>
                                <a:moveTo>
                                  <a:pt x="84707" y="46181"/>
                                </a:moveTo>
                                <a:lnTo>
                                  <a:pt x="84707" y="33313"/>
                                </a:lnTo>
                                <a:lnTo>
                                  <a:pt x="118101" y="33313"/>
                                </a:lnTo>
                                <a:lnTo>
                                  <a:pt x="118101" y="46181"/>
                                </a:lnTo>
                                <a:lnTo>
                                  <a:pt x="84707" y="46181"/>
                                </a:lnTo>
                                <a:close/>
                                <a:moveTo>
                                  <a:pt x="5050" y="105232"/>
                                </a:moveTo>
                                <a:lnTo>
                                  <a:pt x="38444" y="105232"/>
                                </a:lnTo>
                                <a:lnTo>
                                  <a:pt x="38444" y="118101"/>
                                </a:lnTo>
                                <a:lnTo>
                                  <a:pt x="5050" y="118101"/>
                                </a:lnTo>
                                <a:lnTo>
                                  <a:pt x="5050" y="105232"/>
                                </a:lnTo>
                                <a:close/>
                                <a:moveTo>
                                  <a:pt x="84707" y="118101"/>
                                </a:moveTo>
                                <a:lnTo>
                                  <a:pt x="84707" y="105232"/>
                                </a:lnTo>
                                <a:lnTo>
                                  <a:pt x="118101" y="105232"/>
                                </a:lnTo>
                                <a:lnTo>
                                  <a:pt x="118101" y="118101"/>
                                </a:lnTo>
                                <a:lnTo>
                                  <a:pt x="84707" y="118101"/>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2017904049" name="Rectangle 1260787803"/>
                        <wps:cNvSpPr>
                          <a:spLocks noChangeArrowheads="1"/>
                        </wps:cNvSpPr>
                        <wps:spPr bwMode="auto">
                          <a:xfrm>
                            <a:off x="43722" y="18537"/>
                            <a:ext cx="10514" cy="10794"/>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176955756" name="Rectangle 815692340"/>
                        <wps:cNvSpPr>
                          <a:spLocks noChangeArrowheads="1"/>
                        </wps:cNvSpPr>
                        <wps:spPr bwMode="auto">
                          <a:xfrm>
                            <a:off x="32186" y="18757"/>
                            <a:ext cx="8352" cy="10412"/>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85065201" name="Freeform: Shape 1889977210"/>
                        <wps:cNvSpPr>
                          <a:spLocks/>
                        </wps:cNvSpPr>
                        <wps:spPr bwMode="auto">
                          <a:xfrm>
                            <a:off x="18080" y="4282"/>
                            <a:ext cx="9645" cy="93"/>
                          </a:xfrm>
                          <a:custGeom>
                            <a:avLst/>
                            <a:gdLst>
                              <a:gd name="T0" fmla="*/ 0 w 773683"/>
                              <a:gd name="T1" fmla="*/ 0 h 8144"/>
                              <a:gd name="T2" fmla="*/ 964518 w 773683"/>
                              <a:gd name="T3" fmla="*/ 0 h 8144"/>
                              <a:gd name="T4" fmla="*/ 0 60000 65536"/>
                              <a:gd name="T5" fmla="*/ 0 60000 65536"/>
                            </a:gdLst>
                            <a:ahLst/>
                            <a:cxnLst>
                              <a:cxn ang="T4">
                                <a:pos x="T0" y="T1"/>
                              </a:cxn>
                              <a:cxn ang="T5">
                                <a:pos x="T2" y="T3"/>
                              </a:cxn>
                            </a:cxnLst>
                            <a:rect l="0" t="0" r="r" b="b"/>
                            <a:pathLst>
                              <a:path w="773683" h="8144">
                                <a:moveTo>
                                  <a:pt x="0" y="0"/>
                                </a:moveTo>
                                <a:lnTo>
                                  <a:pt x="773683" y="0"/>
                                </a:lnTo>
                              </a:path>
                            </a:pathLst>
                          </a:cu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473921" name="Freeform: Shape 1881575522"/>
                        <wps:cNvSpPr>
                          <a:spLocks/>
                        </wps:cNvSpPr>
                        <wps:spPr bwMode="auto">
                          <a:xfrm>
                            <a:off x="27547" y="4159"/>
                            <a:ext cx="177" cy="246"/>
                          </a:xfrm>
                          <a:custGeom>
                            <a:avLst/>
                            <a:gdLst>
                              <a:gd name="T0" fmla="*/ 0 w 14253"/>
                              <a:gd name="T1" fmla="*/ 0 h 21339"/>
                              <a:gd name="T2" fmla="*/ 17770 w 14253"/>
                              <a:gd name="T3" fmla="*/ 12296 h 21339"/>
                              <a:gd name="T4" fmla="*/ 0 w 14253"/>
                              <a:gd name="T5" fmla="*/ 24592 h 21339"/>
                              <a:gd name="T6" fmla="*/ 0 60000 65536"/>
                              <a:gd name="T7" fmla="*/ 0 60000 65536"/>
                              <a:gd name="T8" fmla="*/ 0 60000 65536"/>
                            </a:gdLst>
                            <a:ahLst/>
                            <a:cxnLst>
                              <a:cxn ang="T6">
                                <a:pos x="T0" y="T1"/>
                              </a:cxn>
                              <a:cxn ang="T7">
                                <a:pos x="T2" y="T3"/>
                              </a:cxn>
                              <a:cxn ang="T8">
                                <a:pos x="T4" y="T5"/>
                              </a:cxn>
                            </a:cxnLst>
                            <a:rect l="0" t="0" r="r" b="b"/>
                            <a:pathLst>
                              <a:path w="14253" h="21339">
                                <a:moveTo>
                                  <a:pt x="0" y="0"/>
                                </a:moveTo>
                                <a:lnTo>
                                  <a:pt x="14254" y="10670"/>
                                </a:lnTo>
                                <a:lnTo>
                                  <a:pt x="0" y="21340"/>
                                </a:lnTo>
                              </a:path>
                            </a:pathLst>
                          </a:custGeom>
                          <a:noFill/>
                          <a:ln w="813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2351447" name="Freeform: Shape 1701210060"/>
                        <wps:cNvSpPr>
                          <a:spLocks/>
                        </wps:cNvSpPr>
                        <wps:spPr bwMode="auto">
                          <a:xfrm>
                            <a:off x="31102" y="4260"/>
                            <a:ext cx="7600" cy="22"/>
                          </a:xfrm>
                          <a:custGeom>
                            <a:avLst/>
                            <a:gdLst>
                              <a:gd name="T0" fmla="*/ 0 w 609645"/>
                              <a:gd name="T1" fmla="*/ 2158 h 1873"/>
                              <a:gd name="T2" fmla="*/ 760018 w 609645"/>
                              <a:gd name="T3" fmla="*/ 0 h 1873"/>
                              <a:gd name="T4" fmla="*/ 0 60000 65536"/>
                              <a:gd name="T5" fmla="*/ 0 60000 65536"/>
                            </a:gdLst>
                            <a:ahLst/>
                            <a:cxnLst>
                              <a:cxn ang="T4">
                                <a:pos x="T0" y="T1"/>
                              </a:cxn>
                              <a:cxn ang="T5">
                                <a:pos x="T2" y="T3"/>
                              </a:cxn>
                            </a:cxnLst>
                            <a:rect l="0" t="0" r="r" b="b"/>
                            <a:pathLst>
                              <a:path w="609645" h="1873">
                                <a:moveTo>
                                  <a:pt x="0" y="1873"/>
                                </a:moveTo>
                                <a:lnTo>
                                  <a:pt x="609645" y="0"/>
                                </a:lnTo>
                              </a:path>
                            </a:pathLst>
                          </a:cu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819460" name="Freeform: Shape 624271867"/>
                        <wps:cNvSpPr>
                          <a:spLocks/>
                        </wps:cNvSpPr>
                        <wps:spPr bwMode="auto">
                          <a:xfrm>
                            <a:off x="38524" y="4137"/>
                            <a:ext cx="178" cy="247"/>
                          </a:xfrm>
                          <a:custGeom>
                            <a:avLst/>
                            <a:gdLst>
                              <a:gd name="T0" fmla="*/ 0 w 14253"/>
                              <a:gd name="T1" fmla="*/ 0 h 21421"/>
                              <a:gd name="T2" fmla="*/ 17770 w 14253"/>
                              <a:gd name="T3" fmla="*/ 12296 h 21421"/>
                              <a:gd name="T4" fmla="*/ 102 w 14253"/>
                              <a:gd name="T5" fmla="*/ 24686 h 21421"/>
                              <a:gd name="T6" fmla="*/ 0 60000 65536"/>
                              <a:gd name="T7" fmla="*/ 0 60000 65536"/>
                              <a:gd name="T8" fmla="*/ 0 60000 65536"/>
                            </a:gdLst>
                            <a:ahLst/>
                            <a:cxnLst>
                              <a:cxn ang="T6">
                                <a:pos x="T0" y="T1"/>
                              </a:cxn>
                              <a:cxn ang="T7">
                                <a:pos x="T2" y="T3"/>
                              </a:cxn>
                              <a:cxn ang="T8">
                                <a:pos x="T4" y="T5"/>
                              </a:cxn>
                            </a:cxnLst>
                            <a:rect l="0" t="0" r="r" b="b"/>
                            <a:pathLst>
                              <a:path w="14253" h="21421">
                                <a:moveTo>
                                  <a:pt x="0" y="0"/>
                                </a:moveTo>
                                <a:lnTo>
                                  <a:pt x="14254" y="10670"/>
                                </a:lnTo>
                                <a:lnTo>
                                  <a:pt x="82" y="21421"/>
                                </a:lnTo>
                              </a:path>
                            </a:pathLst>
                          </a:custGeom>
                          <a:noFill/>
                          <a:ln w="813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3326169" name="Rectangle 810354515"/>
                        <wps:cNvSpPr>
                          <a:spLocks noChangeArrowheads="1"/>
                        </wps:cNvSpPr>
                        <wps:spPr bwMode="auto">
                          <a:xfrm>
                            <a:off x="45924" y="400"/>
                            <a:ext cx="8504" cy="10796"/>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460353593" name="Freeform: Shape 366881229"/>
                        <wps:cNvSpPr>
                          <a:spLocks/>
                        </wps:cNvSpPr>
                        <wps:spPr bwMode="auto">
                          <a:xfrm>
                            <a:off x="42109" y="4260"/>
                            <a:ext cx="6624" cy="31"/>
                          </a:xfrm>
                          <a:custGeom>
                            <a:avLst/>
                            <a:gdLst>
                              <a:gd name="T0" fmla="*/ 0 w 531291"/>
                              <a:gd name="T1" fmla="*/ 0 h 2687"/>
                              <a:gd name="T2" fmla="*/ 662338 w 531291"/>
                              <a:gd name="T3" fmla="*/ 3098 h 2687"/>
                              <a:gd name="T4" fmla="*/ 0 60000 65536"/>
                              <a:gd name="T5" fmla="*/ 0 60000 65536"/>
                            </a:gdLst>
                            <a:ahLst/>
                            <a:cxnLst>
                              <a:cxn ang="T4">
                                <a:pos x="T0" y="T1"/>
                              </a:cxn>
                              <a:cxn ang="T5">
                                <a:pos x="T2" y="T3"/>
                              </a:cxn>
                            </a:cxnLst>
                            <a:rect l="0" t="0" r="r" b="b"/>
                            <a:pathLst>
                              <a:path w="531291" h="2687">
                                <a:moveTo>
                                  <a:pt x="0" y="0"/>
                                </a:moveTo>
                                <a:lnTo>
                                  <a:pt x="531291" y="2688"/>
                                </a:lnTo>
                              </a:path>
                            </a:pathLst>
                          </a:cu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3674118" name="Freeform: Shape 1757041196"/>
                        <wps:cNvSpPr>
                          <a:spLocks/>
                        </wps:cNvSpPr>
                        <wps:spPr bwMode="auto">
                          <a:xfrm>
                            <a:off x="48555" y="4167"/>
                            <a:ext cx="178" cy="246"/>
                          </a:xfrm>
                          <a:custGeom>
                            <a:avLst/>
                            <a:gdLst>
                              <a:gd name="T0" fmla="*/ 101 w 14253"/>
                              <a:gd name="T1" fmla="*/ 0 h 21339"/>
                              <a:gd name="T2" fmla="*/ 17770 w 14253"/>
                              <a:gd name="T3" fmla="*/ 12389 h 21339"/>
                              <a:gd name="T4" fmla="*/ 0 w 14253"/>
                              <a:gd name="T5" fmla="*/ 24592 h 21339"/>
                              <a:gd name="T6" fmla="*/ 0 60000 65536"/>
                              <a:gd name="T7" fmla="*/ 0 60000 65536"/>
                              <a:gd name="T8" fmla="*/ 0 60000 65536"/>
                            </a:gdLst>
                            <a:ahLst/>
                            <a:cxnLst>
                              <a:cxn ang="T6">
                                <a:pos x="T0" y="T1"/>
                              </a:cxn>
                              <a:cxn ang="T7">
                                <a:pos x="T2" y="T3"/>
                              </a:cxn>
                              <a:cxn ang="T8">
                                <a:pos x="T4" y="T5"/>
                              </a:cxn>
                            </a:cxnLst>
                            <a:rect l="0" t="0" r="r" b="b"/>
                            <a:pathLst>
                              <a:path w="14253" h="21339">
                                <a:moveTo>
                                  <a:pt x="81" y="0"/>
                                </a:moveTo>
                                <a:lnTo>
                                  <a:pt x="14254" y="10751"/>
                                </a:lnTo>
                                <a:lnTo>
                                  <a:pt x="0" y="21340"/>
                                </a:lnTo>
                              </a:path>
                            </a:pathLst>
                          </a:custGeom>
                          <a:noFill/>
                          <a:ln w="813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948339" name="Freeform: Shape 575236443"/>
                        <wps:cNvSpPr>
                          <a:spLocks/>
                        </wps:cNvSpPr>
                        <wps:spPr bwMode="auto">
                          <a:xfrm>
                            <a:off x="50079" y="4439"/>
                            <a:ext cx="5467" cy="17601"/>
                          </a:xfrm>
                          <a:custGeom>
                            <a:avLst/>
                            <a:gdLst>
                              <a:gd name="T0" fmla="*/ 0 w 438521"/>
                              <a:gd name="T1" fmla="*/ 0 h 1527330"/>
                              <a:gd name="T2" fmla="*/ 385949 w 438521"/>
                              <a:gd name="T3" fmla="*/ 0 h 1527330"/>
                              <a:gd name="T4" fmla="*/ 546685 w 438521"/>
                              <a:gd name="T5" fmla="*/ 147365 h 1527330"/>
                              <a:gd name="T6" fmla="*/ 546685 w 438521"/>
                              <a:gd name="T7" fmla="*/ 1612757 h 1527330"/>
                              <a:gd name="T8" fmla="*/ 385949 w 438521"/>
                              <a:gd name="T9" fmla="*/ 1760122 h 1527330"/>
                              <a:gd name="T10" fmla="*/ 122558 w 438521"/>
                              <a:gd name="T11" fmla="*/ 1760122 h 152733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38521" h="1527330">
                                <a:moveTo>
                                  <a:pt x="0" y="0"/>
                                </a:moveTo>
                                <a:lnTo>
                                  <a:pt x="309587" y="0"/>
                                </a:lnTo>
                                <a:cubicBezTo>
                                  <a:pt x="380774" y="0"/>
                                  <a:pt x="438521" y="57259"/>
                                  <a:pt x="438521" y="127875"/>
                                </a:cubicBezTo>
                                <a:lnTo>
                                  <a:pt x="438521" y="1399456"/>
                                </a:lnTo>
                                <a:cubicBezTo>
                                  <a:pt x="438521" y="1470072"/>
                                  <a:pt x="380774" y="1527331"/>
                                  <a:pt x="309587" y="1527331"/>
                                </a:cubicBezTo>
                                <a:lnTo>
                                  <a:pt x="98309" y="1527331"/>
                                </a:lnTo>
                              </a:path>
                            </a:pathLst>
                          </a:cu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61275" name="Freeform: Shape 1270591901"/>
                        <wps:cNvSpPr>
                          <a:spLocks/>
                        </wps:cNvSpPr>
                        <wps:spPr bwMode="auto">
                          <a:xfrm>
                            <a:off x="51136" y="21931"/>
                            <a:ext cx="179" cy="246"/>
                          </a:xfrm>
                          <a:custGeom>
                            <a:avLst/>
                            <a:gdLst>
                              <a:gd name="T0" fmla="*/ 17871 w 14334"/>
                              <a:gd name="T1" fmla="*/ 24592 h 21339"/>
                              <a:gd name="T2" fmla="*/ 0 w 14334"/>
                              <a:gd name="T3" fmla="*/ 12296 h 21339"/>
                              <a:gd name="T4" fmla="*/ 17871 w 14334"/>
                              <a:gd name="T5" fmla="*/ 0 h 21339"/>
                              <a:gd name="T6" fmla="*/ 0 60000 65536"/>
                              <a:gd name="T7" fmla="*/ 0 60000 65536"/>
                              <a:gd name="T8" fmla="*/ 0 60000 65536"/>
                            </a:gdLst>
                            <a:ahLst/>
                            <a:cxnLst>
                              <a:cxn ang="T6">
                                <a:pos x="T0" y="T1"/>
                              </a:cxn>
                              <a:cxn ang="T7">
                                <a:pos x="T2" y="T3"/>
                              </a:cxn>
                              <a:cxn ang="T8">
                                <a:pos x="T4" y="T5"/>
                              </a:cxn>
                            </a:cxnLst>
                            <a:rect l="0" t="0" r="r" b="b"/>
                            <a:pathLst>
                              <a:path w="14334" h="21339">
                                <a:moveTo>
                                  <a:pt x="14335" y="21340"/>
                                </a:moveTo>
                                <a:lnTo>
                                  <a:pt x="0" y="10670"/>
                                </a:lnTo>
                                <a:lnTo>
                                  <a:pt x="14335" y="0"/>
                                </a:lnTo>
                              </a:path>
                            </a:pathLst>
                          </a:custGeom>
                          <a:noFill/>
                          <a:ln w="813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838630" name="TextBox 447"/>
                        <wps:cNvSpPr txBox="1">
                          <a:spLocks noChangeArrowheads="1"/>
                        </wps:cNvSpPr>
                        <wps:spPr bwMode="auto">
                          <a:xfrm>
                            <a:off x="48053" y="8280"/>
                            <a:ext cx="4756" cy="1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AD9D4"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存档准备</w:t>
                              </w:r>
                            </w:p>
                          </w:txbxContent>
                        </wps:txbx>
                        <wps:bodyPr rot="0" vert="horz" wrap="none" lIns="91440" tIns="45720" rIns="91440" bIns="45720" anchor="t" anchorCtr="0" upright="1">
                          <a:spAutoFit/>
                        </wps:bodyPr>
                      </wps:wsp>
                      <wpg:grpSp>
                        <wpg:cNvPr id="1602564080" name="Graphic 4"/>
                        <wpg:cNvGrpSpPr>
                          <a:grpSpLocks/>
                        </wpg:cNvGrpSpPr>
                        <wpg:grpSpPr bwMode="auto">
                          <a:xfrm>
                            <a:off x="23978" y="14790"/>
                            <a:ext cx="5264" cy="1666"/>
                            <a:chOff x="23978" y="14790"/>
                            <a:chExt cx="4222" cy="1444"/>
                          </a:xfrm>
                        </wpg:grpSpPr>
                        <wps:wsp>
                          <wps:cNvPr id="1683892538" name="TextBox 449"/>
                          <wps:cNvSpPr txBox="1">
                            <a:spLocks noChangeArrowheads="1"/>
                          </wps:cNvSpPr>
                          <wps:spPr bwMode="auto">
                            <a:xfrm>
                              <a:off x="23978" y="14790"/>
                              <a:ext cx="4222"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35F06" w14:textId="77777777" w:rsidR="0067231C" w:rsidRDefault="0067231C" w:rsidP="0067231C">
                                <w:pPr>
                                  <w:rPr>
                                    <w:rFonts w:ascii="Arial" w:hAnsi="SimSun" w:cs="Arial"/>
                                    <w:color w:val="000000"/>
                                    <w:kern w:val="24"/>
                                    <w:sz w:val="9"/>
                                    <w:szCs w:val="9"/>
                                  </w:rPr>
                                </w:pPr>
                                <w:r>
                                  <w:rPr>
                                    <w:rFonts w:ascii="Arial" w:hAnsi="SimSun" w:cs="Arial" w:hint="eastAsia"/>
                                    <w:color w:val="000000"/>
                                    <w:kern w:val="24"/>
                                    <w:sz w:val="9"/>
                                    <w:szCs w:val="9"/>
                                  </w:rPr>
                                  <w:t>生物样品编号</w:t>
                                </w:r>
                              </w:p>
                            </w:txbxContent>
                          </wps:txbx>
                          <wps:bodyPr rot="0" vert="horz" wrap="none" lIns="91440" tIns="45720" rIns="91440" bIns="45720" anchor="t" anchorCtr="0" upright="1">
                            <a:spAutoFit/>
                          </wps:bodyPr>
                        </wps:wsp>
                        <wps:wsp>
                          <wps:cNvPr id="1375271405" name="TextBox 450" hidden="1"/>
                          <wps:cNvSpPr txBox="1">
                            <a:spLocks noChangeArrowheads="1"/>
                          </wps:cNvSpPr>
                          <wps:spPr bwMode="auto">
                            <a:xfrm>
                              <a:off x="24314" y="14790"/>
                              <a:ext cx="1935"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14E30"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i</w:t>
                                </w:r>
                              </w:p>
                            </w:txbxContent>
                          </wps:txbx>
                          <wps:bodyPr rot="0" vert="horz" wrap="none" lIns="91440" tIns="45720" rIns="91440" bIns="45720" anchor="t" anchorCtr="0" upright="1">
                            <a:spAutoFit/>
                          </wps:bodyPr>
                        </wps:wsp>
                        <wps:wsp>
                          <wps:cNvPr id="353482404" name="TextBox 451" hidden="1"/>
                          <wps:cNvSpPr txBox="1">
                            <a:spLocks noChangeArrowheads="1"/>
                          </wps:cNvSpPr>
                          <wps:spPr bwMode="auto">
                            <a:xfrm>
                              <a:off x="24439" y="14790"/>
                              <a:ext cx="1482" cy="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s:wsp>
                          <wps:cNvPr id="1318411305" name="TextBox 453" hidden="1"/>
                          <wps:cNvSpPr txBox="1">
                            <a:spLocks noChangeArrowheads="1"/>
                          </wps:cNvSpPr>
                          <wps:spPr bwMode="auto">
                            <a:xfrm>
                              <a:off x="24980" y="14790"/>
                              <a:ext cx="1482" cy="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s:wsp>
                          <wps:cNvPr id="1251217306" name="TextBox 454" hidden="1"/>
                          <wps:cNvSpPr txBox="1">
                            <a:spLocks noChangeArrowheads="1"/>
                          </wps:cNvSpPr>
                          <wps:spPr bwMode="auto">
                            <a:xfrm>
                              <a:off x="25263" y="14790"/>
                              <a:ext cx="2225"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13538"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m</w:t>
                                </w:r>
                              </w:p>
                            </w:txbxContent>
                          </wps:txbx>
                          <wps:bodyPr rot="0" vert="horz" wrap="none" lIns="91440" tIns="45720" rIns="91440" bIns="45720" anchor="t" anchorCtr="0" upright="1">
                            <a:spAutoFit/>
                          </wps:bodyPr>
                        </wps:wsp>
                        <wps:wsp>
                          <wps:cNvPr id="240876562" name="TextBox 455" hidden="1"/>
                          <wps:cNvSpPr txBox="1">
                            <a:spLocks noChangeArrowheads="1"/>
                          </wps:cNvSpPr>
                          <wps:spPr bwMode="auto">
                            <a:xfrm>
                              <a:off x="25678" y="14790"/>
                              <a:ext cx="2093"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37E81"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p</w:t>
                                </w:r>
                              </w:p>
                            </w:txbxContent>
                          </wps:txbx>
                          <wps:bodyPr rot="0" vert="horz" wrap="none" lIns="91440" tIns="45720" rIns="91440" bIns="45720" anchor="t" anchorCtr="0" upright="1">
                            <a:spAutoFit/>
                          </wps:bodyPr>
                        </wps:wsp>
                        <wps:wsp>
                          <wps:cNvPr id="860609749" name="TextBox 456" hidden="1"/>
                          <wps:cNvSpPr txBox="1">
                            <a:spLocks noChangeArrowheads="1"/>
                          </wps:cNvSpPr>
                          <wps:spPr bwMode="auto">
                            <a:xfrm>
                              <a:off x="25961" y="14790"/>
                              <a:ext cx="1935"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920EA"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l</w:t>
                                </w:r>
                              </w:p>
                            </w:txbxContent>
                          </wps:txbx>
                          <wps:bodyPr rot="0" vert="horz" wrap="none" lIns="91440" tIns="45720" rIns="91440" bIns="45720" anchor="t" anchorCtr="0" upright="1">
                            <a:spAutoFit/>
                          </wps:bodyPr>
                        </wps:wsp>
                        <wps:wsp>
                          <wps:cNvPr id="1020524064" name="TextBox 457" hidden="1"/>
                          <wps:cNvSpPr txBox="1">
                            <a:spLocks noChangeArrowheads="1"/>
                          </wps:cNvSpPr>
                          <wps:spPr bwMode="auto">
                            <a:xfrm>
                              <a:off x="26086" y="14790"/>
                              <a:ext cx="1482" cy="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s:wsp>
                        <wps:cNvPr id="531138820" name="Freeform: Shape 1043346328"/>
                        <wps:cNvSpPr>
                          <a:spLocks/>
                        </wps:cNvSpPr>
                        <wps:spPr bwMode="auto">
                          <a:xfrm>
                            <a:off x="51444" y="24829"/>
                            <a:ext cx="223" cy="203"/>
                          </a:xfrm>
                          <a:custGeom>
                            <a:avLst/>
                            <a:gdLst>
                              <a:gd name="T0" fmla="*/ 17668 w 17918"/>
                              <a:gd name="T1" fmla="*/ 0 h 17592"/>
                              <a:gd name="T2" fmla="*/ 22339 w 17918"/>
                              <a:gd name="T3" fmla="*/ 20274 h 17592"/>
                              <a:gd name="T4" fmla="*/ 0 w 17918"/>
                              <a:gd name="T5" fmla="*/ 18490 h 17592"/>
                              <a:gd name="T6" fmla="*/ 0 60000 65536"/>
                              <a:gd name="T7" fmla="*/ 0 60000 65536"/>
                              <a:gd name="T8" fmla="*/ 0 60000 65536"/>
                            </a:gdLst>
                            <a:ahLst/>
                            <a:cxnLst>
                              <a:cxn ang="T6">
                                <a:pos x="T0" y="T1"/>
                              </a:cxn>
                              <a:cxn ang="T7">
                                <a:pos x="T2" y="T3"/>
                              </a:cxn>
                              <a:cxn ang="T8">
                                <a:pos x="T4" y="T5"/>
                              </a:cxn>
                            </a:cxnLst>
                            <a:rect l="0" t="0" r="r" b="b"/>
                            <a:pathLst>
                              <a:path w="17918" h="17592">
                                <a:moveTo>
                                  <a:pt x="14172" y="0"/>
                                </a:moveTo>
                                <a:lnTo>
                                  <a:pt x="17919" y="17593"/>
                                </a:lnTo>
                                <a:lnTo>
                                  <a:pt x="0" y="16045"/>
                                </a:lnTo>
                              </a:path>
                            </a:pathLst>
                          </a:custGeom>
                          <a:noFill/>
                          <a:ln w="8132" cap="rnd">
                            <a:solidFill>
                              <a:srgbClr val="36829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543547" name="Freeform: Shape 923292831"/>
                        <wps:cNvSpPr>
                          <a:spLocks/>
                        </wps:cNvSpPr>
                        <wps:spPr bwMode="auto">
                          <a:xfrm>
                            <a:off x="19825" y="7520"/>
                            <a:ext cx="270" cy="168"/>
                          </a:xfrm>
                          <a:custGeom>
                            <a:avLst/>
                            <a:gdLst>
                              <a:gd name="T0" fmla="*/ 0 w 21665"/>
                              <a:gd name="T1" fmla="*/ 16801 h 14579"/>
                              <a:gd name="T2" fmla="*/ 13505 w 21665"/>
                              <a:gd name="T3" fmla="*/ 0 h 14579"/>
                              <a:gd name="T4" fmla="*/ 27009 w 21665"/>
                              <a:gd name="T5" fmla="*/ 16801 h 14579"/>
                              <a:gd name="T6" fmla="*/ 0 60000 65536"/>
                              <a:gd name="T7" fmla="*/ 0 60000 65536"/>
                              <a:gd name="T8" fmla="*/ 0 60000 65536"/>
                            </a:gdLst>
                            <a:ahLst/>
                            <a:cxnLst>
                              <a:cxn ang="T6">
                                <a:pos x="T0" y="T1"/>
                              </a:cxn>
                              <a:cxn ang="T7">
                                <a:pos x="T2" y="T3"/>
                              </a:cxn>
                              <a:cxn ang="T8">
                                <a:pos x="T4" y="T5"/>
                              </a:cxn>
                            </a:cxnLst>
                            <a:rect l="0" t="0" r="r" b="b"/>
                            <a:pathLst>
                              <a:path w="21665" h="14579">
                                <a:moveTo>
                                  <a:pt x="0" y="14579"/>
                                </a:moveTo>
                                <a:lnTo>
                                  <a:pt x="10833" y="0"/>
                                </a:lnTo>
                                <a:lnTo>
                                  <a:pt x="21665" y="14579"/>
                                </a:lnTo>
                              </a:path>
                            </a:pathLst>
                          </a:custGeom>
                          <a:noFill/>
                          <a:ln w="8132" cap="rnd">
                            <a:solidFill>
                              <a:srgbClr val="36829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2852480" name="Picture 9241411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157" y="6235"/>
                            <a:ext cx="1386" cy="985"/>
                          </a:xfrm>
                          <a:prstGeom prst="rect">
                            <a:avLst/>
                          </a:prstGeom>
                          <a:noFill/>
                          <a:extLst>
                            <a:ext uri="{909E8E84-426E-40DD-AFC4-6F175D3DCCD1}">
                              <a14:hiddenFill xmlns:a14="http://schemas.microsoft.com/office/drawing/2010/main">
                                <a:solidFill>
                                  <a:srgbClr val="FFFFFF"/>
                                </a:solidFill>
                              </a14:hiddenFill>
                            </a:ext>
                          </a:extLst>
                        </pic:spPr>
                      </pic:pic>
                      <wps:wsp>
                        <wps:cNvPr id="1809732799" name="Oval 744760703"/>
                        <wps:cNvSpPr>
                          <a:spLocks noChangeArrowheads="1"/>
                        </wps:cNvSpPr>
                        <wps:spPr bwMode="auto">
                          <a:xfrm>
                            <a:off x="48788" y="2754"/>
                            <a:ext cx="3352" cy="3100"/>
                          </a:xfrm>
                          <a:prstGeom prst="ellipse">
                            <a:avLst/>
                          </a:prstGeom>
                          <a:solidFill>
                            <a:srgbClr val="999880"/>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881193699" name="Freeform: Shape 1749105072"/>
                        <wps:cNvSpPr>
                          <a:spLocks/>
                        </wps:cNvSpPr>
                        <wps:spPr bwMode="auto">
                          <a:xfrm>
                            <a:off x="49552" y="3458"/>
                            <a:ext cx="1583" cy="1326"/>
                          </a:xfrm>
                          <a:custGeom>
                            <a:avLst/>
                            <a:gdLst>
                              <a:gd name="T0" fmla="*/ 728 w 126973"/>
                              <a:gd name="T1" fmla="*/ 125974 h 114995"/>
                              <a:gd name="T2" fmla="*/ 525 w 126973"/>
                              <a:gd name="T3" fmla="*/ 125786 h 114995"/>
                              <a:gd name="T4" fmla="*/ 1032 w 126973"/>
                              <a:gd name="T5" fmla="*/ 123064 h 114995"/>
                              <a:gd name="T6" fmla="*/ 34946 w 126973"/>
                              <a:gd name="T7" fmla="*/ 123064 h 114995"/>
                              <a:gd name="T8" fmla="*/ 62971 w 126973"/>
                              <a:gd name="T9" fmla="*/ 128132 h 114995"/>
                              <a:gd name="T10" fmla="*/ 74445 w 126973"/>
                              <a:gd name="T11" fmla="*/ 122595 h 114995"/>
                              <a:gd name="T12" fmla="*/ 73125 w 126973"/>
                              <a:gd name="T13" fmla="*/ 89180 h 114995"/>
                              <a:gd name="T14" fmla="*/ 70790 w 126973"/>
                              <a:gd name="T15" fmla="*/ 79418 h 114995"/>
                              <a:gd name="T16" fmla="*/ 75156 w 126973"/>
                              <a:gd name="T17" fmla="*/ 60551 h 114995"/>
                              <a:gd name="T18" fmla="*/ 98510 w 126973"/>
                              <a:gd name="T19" fmla="*/ 53887 h 114995"/>
                              <a:gd name="T20" fmla="*/ 110187 w 126973"/>
                              <a:gd name="T21" fmla="*/ 57266 h 114995"/>
                              <a:gd name="T22" fmla="*/ 141867 w 126973"/>
                              <a:gd name="T23" fmla="*/ 62429 h 114995"/>
                              <a:gd name="T24" fmla="*/ 151108 w 126973"/>
                              <a:gd name="T25" fmla="*/ 56703 h 114995"/>
                              <a:gd name="T26" fmla="*/ 150701 w 126973"/>
                              <a:gd name="T27" fmla="*/ 26198 h 114995"/>
                              <a:gd name="T28" fmla="*/ 147857 w 126973"/>
                              <a:gd name="T29" fmla="*/ 1793 h 114995"/>
                              <a:gd name="T30" fmla="*/ 150093 w 126973"/>
                              <a:gd name="T31" fmla="*/ 10 h 114995"/>
                              <a:gd name="T32" fmla="*/ 152124 w 126973"/>
                              <a:gd name="T33" fmla="*/ 2075 h 114995"/>
                              <a:gd name="T34" fmla="*/ 154763 w 126973"/>
                              <a:gd name="T35" fmla="*/ 24977 h 114995"/>
                              <a:gd name="T36" fmla="*/ 154763 w 126973"/>
                              <a:gd name="T37" fmla="*/ 58769 h 114995"/>
                              <a:gd name="T38" fmla="*/ 142578 w 126973"/>
                              <a:gd name="T39" fmla="*/ 66371 h 114995"/>
                              <a:gd name="T40" fmla="*/ 108664 w 126973"/>
                              <a:gd name="T41" fmla="*/ 61022 h 114995"/>
                              <a:gd name="T42" fmla="*/ 98105 w 126973"/>
                              <a:gd name="T43" fmla="*/ 57829 h 114995"/>
                              <a:gd name="T44" fmla="*/ 78405 w 126973"/>
                              <a:gd name="T45" fmla="*/ 63273 h 114995"/>
                              <a:gd name="T46" fmla="*/ 75156 w 126973"/>
                              <a:gd name="T47" fmla="*/ 78761 h 114995"/>
                              <a:gd name="T48" fmla="*/ 77491 w 126973"/>
                              <a:gd name="T49" fmla="*/ 88335 h 114995"/>
                              <a:gd name="T50" fmla="*/ 78203 w 126973"/>
                              <a:gd name="T51" fmla="*/ 124941 h 114995"/>
                              <a:gd name="T52" fmla="*/ 63784 w 126973"/>
                              <a:gd name="T53" fmla="*/ 132169 h 114995"/>
                              <a:gd name="T54" fmla="*/ 33626 w 126973"/>
                              <a:gd name="T55" fmla="*/ 126913 h 114995"/>
                              <a:gd name="T56" fmla="*/ 3775 w 126973"/>
                              <a:gd name="T57" fmla="*/ 126443 h 114995"/>
                              <a:gd name="T58" fmla="*/ 931 w 126973"/>
                              <a:gd name="T59" fmla="*/ 126162 h 114995"/>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126973" h="114995">
                                <a:moveTo>
                                  <a:pt x="584" y="109313"/>
                                </a:moveTo>
                                <a:cubicBezTo>
                                  <a:pt x="584" y="109313"/>
                                  <a:pt x="502" y="109232"/>
                                  <a:pt x="421" y="109150"/>
                                </a:cubicBezTo>
                                <a:cubicBezTo>
                                  <a:pt x="-231" y="108254"/>
                                  <a:pt x="-149" y="107440"/>
                                  <a:pt x="828" y="106788"/>
                                </a:cubicBezTo>
                                <a:cubicBezTo>
                                  <a:pt x="10602" y="99784"/>
                                  <a:pt x="19073" y="103204"/>
                                  <a:pt x="28032" y="106788"/>
                                </a:cubicBezTo>
                                <a:cubicBezTo>
                                  <a:pt x="34874" y="109557"/>
                                  <a:pt x="41879" y="112327"/>
                                  <a:pt x="50512" y="111186"/>
                                </a:cubicBezTo>
                                <a:cubicBezTo>
                                  <a:pt x="54910" y="110616"/>
                                  <a:pt x="57924" y="108987"/>
                                  <a:pt x="59716" y="106381"/>
                                </a:cubicBezTo>
                                <a:cubicBezTo>
                                  <a:pt x="64033" y="100109"/>
                                  <a:pt x="61264" y="88544"/>
                                  <a:pt x="58657" y="77385"/>
                                </a:cubicBezTo>
                                <a:cubicBezTo>
                                  <a:pt x="58006" y="74616"/>
                                  <a:pt x="57272" y="71684"/>
                                  <a:pt x="56784" y="68914"/>
                                </a:cubicBezTo>
                                <a:cubicBezTo>
                                  <a:pt x="55399" y="61991"/>
                                  <a:pt x="56539" y="56453"/>
                                  <a:pt x="60286" y="52543"/>
                                </a:cubicBezTo>
                                <a:cubicBezTo>
                                  <a:pt x="65580" y="46842"/>
                                  <a:pt x="74540" y="46190"/>
                                  <a:pt x="79019" y="46760"/>
                                </a:cubicBezTo>
                                <a:cubicBezTo>
                                  <a:pt x="81707" y="47086"/>
                                  <a:pt x="84802" y="48308"/>
                                  <a:pt x="88386" y="49692"/>
                                </a:cubicBezTo>
                                <a:cubicBezTo>
                                  <a:pt x="95309" y="52462"/>
                                  <a:pt x="103943" y="55883"/>
                                  <a:pt x="113798" y="54172"/>
                                </a:cubicBezTo>
                                <a:cubicBezTo>
                                  <a:pt x="117137" y="53602"/>
                                  <a:pt x="119581" y="51973"/>
                                  <a:pt x="121210" y="49204"/>
                                </a:cubicBezTo>
                                <a:cubicBezTo>
                                  <a:pt x="125608" y="41792"/>
                                  <a:pt x="122920" y="28679"/>
                                  <a:pt x="120884" y="22733"/>
                                </a:cubicBezTo>
                                <a:cubicBezTo>
                                  <a:pt x="117871" y="13774"/>
                                  <a:pt x="118603" y="2045"/>
                                  <a:pt x="118603" y="1556"/>
                                </a:cubicBezTo>
                                <a:cubicBezTo>
                                  <a:pt x="118685" y="416"/>
                                  <a:pt x="119337" y="-73"/>
                                  <a:pt x="120396" y="9"/>
                                </a:cubicBezTo>
                                <a:cubicBezTo>
                                  <a:pt x="121535" y="9"/>
                                  <a:pt x="122025" y="660"/>
                                  <a:pt x="122025" y="1801"/>
                                </a:cubicBezTo>
                                <a:cubicBezTo>
                                  <a:pt x="122025" y="1882"/>
                                  <a:pt x="121291" y="13366"/>
                                  <a:pt x="124142" y="21674"/>
                                </a:cubicBezTo>
                                <a:cubicBezTo>
                                  <a:pt x="126504" y="28597"/>
                                  <a:pt x="129111" y="42606"/>
                                  <a:pt x="124142" y="50996"/>
                                </a:cubicBezTo>
                                <a:cubicBezTo>
                                  <a:pt x="122025" y="54579"/>
                                  <a:pt x="118685" y="56779"/>
                                  <a:pt x="114368" y="57593"/>
                                </a:cubicBezTo>
                                <a:cubicBezTo>
                                  <a:pt x="103617" y="59466"/>
                                  <a:pt x="94495" y="55883"/>
                                  <a:pt x="87164" y="52951"/>
                                </a:cubicBezTo>
                                <a:cubicBezTo>
                                  <a:pt x="83825" y="51647"/>
                                  <a:pt x="80974" y="50507"/>
                                  <a:pt x="78694" y="50181"/>
                                </a:cubicBezTo>
                                <a:cubicBezTo>
                                  <a:pt x="73725" y="49611"/>
                                  <a:pt x="66639" y="50833"/>
                                  <a:pt x="62892" y="54905"/>
                                </a:cubicBezTo>
                                <a:cubicBezTo>
                                  <a:pt x="59960" y="58000"/>
                                  <a:pt x="59146" y="62561"/>
                                  <a:pt x="60286" y="68344"/>
                                </a:cubicBezTo>
                                <a:cubicBezTo>
                                  <a:pt x="60856" y="71032"/>
                                  <a:pt x="61508" y="73883"/>
                                  <a:pt x="62159" y="76652"/>
                                </a:cubicBezTo>
                                <a:cubicBezTo>
                                  <a:pt x="65010" y="88544"/>
                                  <a:pt x="67942" y="100843"/>
                                  <a:pt x="62730" y="108417"/>
                                </a:cubicBezTo>
                                <a:cubicBezTo>
                                  <a:pt x="60367" y="111838"/>
                                  <a:pt x="56458" y="113956"/>
                                  <a:pt x="51164" y="114689"/>
                                </a:cubicBezTo>
                                <a:cubicBezTo>
                                  <a:pt x="41634" y="115992"/>
                                  <a:pt x="33815" y="112897"/>
                                  <a:pt x="26973" y="110128"/>
                                </a:cubicBezTo>
                                <a:cubicBezTo>
                                  <a:pt x="18258" y="106625"/>
                                  <a:pt x="11335" y="103856"/>
                                  <a:pt x="3028" y="109720"/>
                                </a:cubicBezTo>
                                <a:cubicBezTo>
                                  <a:pt x="2213" y="110372"/>
                                  <a:pt x="1398" y="110290"/>
                                  <a:pt x="747" y="109476"/>
                                </a:cubicBezTo>
                                <a:lnTo>
                                  <a:pt x="584" y="109313"/>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752371521" name="Freeform: Shape 84209125"/>
                        <wps:cNvSpPr>
                          <a:spLocks/>
                        </wps:cNvSpPr>
                        <wps:spPr bwMode="auto">
                          <a:xfrm>
                            <a:off x="49869" y="3671"/>
                            <a:ext cx="1513" cy="1386"/>
                          </a:xfrm>
                          <a:custGeom>
                            <a:avLst/>
                            <a:gdLst>
                              <a:gd name="T0" fmla="*/ 1093 w 121320"/>
                              <a:gd name="T1" fmla="*/ 137907 h 120279"/>
                              <a:gd name="T2" fmla="*/ 1093 w 121320"/>
                              <a:gd name="T3" fmla="*/ 137907 h 120279"/>
                              <a:gd name="T4" fmla="*/ 1297 w 121320"/>
                              <a:gd name="T5" fmla="*/ 135091 h 120279"/>
                              <a:gd name="T6" fmla="*/ 4343 w 121320"/>
                              <a:gd name="T7" fmla="*/ 110874 h 120279"/>
                              <a:gd name="T8" fmla="*/ 7795 w 121320"/>
                              <a:gd name="T9" fmla="*/ 69481 h 120279"/>
                              <a:gd name="T10" fmla="*/ 37344 w 121320"/>
                              <a:gd name="T11" fmla="*/ 67791 h 120279"/>
                              <a:gd name="T12" fmla="*/ 79583 w 121320"/>
                              <a:gd name="T13" fmla="*/ 68729 h 120279"/>
                              <a:gd name="T14" fmla="*/ 81512 w 121320"/>
                              <a:gd name="T15" fmla="*/ 47517 h 120279"/>
                              <a:gd name="T16" fmla="*/ 82730 w 121320"/>
                              <a:gd name="T17" fmla="*/ 5466 h 120279"/>
                              <a:gd name="T18" fmla="*/ 110654 w 121320"/>
                              <a:gd name="T19" fmla="*/ 1899 h 120279"/>
                              <a:gd name="T20" fmla="*/ 148630 w 121320"/>
                              <a:gd name="T21" fmla="*/ 7812 h 120279"/>
                              <a:gd name="T22" fmla="*/ 151168 w 121320"/>
                              <a:gd name="T23" fmla="*/ 9314 h 120279"/>
                              <a:gd name="T24" fmla="*/ 149544 w 121320"/>
                              <a:gd name="T25" fmla="*/ 11660 h 120279"/>
                              <a:gd name="T26" fmla="*/ 109435 w 121320"/>
                              <a:gd name="T27" fmla="*/ 5654 h 120279"/>
                              <a:gd name="T28" fmla="*/ 85878 w 121320"/>
                              <a:gd name="T29" fmla="*/ 8188 h 120279"/>
                              <a:gd name="T30" fmla="*/ 85574 w 121320"/>
                              <a:gd name="T31" fmla="*/ 46203 h 120279"/>
                              <a:gd name="T32" fmla="*/ 82426 w 121320"/>
                              <a:gd name="T33" fmla="*/ 71546 h 120279"/>
                              <a:gd name="T34" fmla="*/ 35617 w 121320"/>
                              <a:gd name="T35" fmla="*/ 71358 h 120279"/>
                              <a:gd name="T36" fmla="*/ 10639 w 121320"/>
                              <a:gd name="T37" fmla="*/ 72390 h 120279"/>
                              <a:gd name="T38" fmla="*/ 8405 w 121320"/>
                              <a:gd name="T39" fmla="*/ 109654 h 120279"/>
                              <a:gd name="T40" fmla="*/ 8405 w 121320"/>
                              <a:gd name="T41" fmla="*/ 109654 h 120279"/>
                              <a:gd name="T42" fmla="*/ 4038 w 121320"/>
                              <a:gd name="T43" fmla="*/ 138001 h 120279"/>
                              <a:gd name="T44" fmla="*/ 992 w 121320"/>
                              <a:gd name="T45" fmla="*/ 137813 h 120279"/>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21320" h="120279">
                                <a:moveTo>
                                  <a:pt x="877" y="119667"/>
                                </a:moveTo>
                                <a:lnTo>
                                  <a:pt x="877" y="119667"/>
                                </a:lnTo>
                                <a:cubicBezTo>
                                  <a:pt x="144" y="118771"/>
                                  <a:pt x="226" y="117957"/>
                                  <a:pt x="1040" y="117224"/>
                                </a:cubicBezTo>
                                <a:cubicBezTo>
                                  <a:pt x="6497" y="112581"/>
                                  <a:pt x="4705" y="100527"/>
                                  <a:pt x="3484" y="96210"/>
                                </a:cubicBezTo>
                                <a:cubicBezTo>
                                  <a:pt x="-1973" y="80002"/>
                                  <a:pt x="-996" y="66888"/>
                                  <a:pt x="6253" y="60291"/>
                                </a:cubicBezTo>
                                <a:cubicBezTo>
                                  <a:pt x="11791" y="55241"/>
                                  <a:pt x="20507" y="54671"/>
                                  <a:pt x="29955" y="58825"/>
                                </a:cubicBezTo>
                                <a:cubicBezTo>
                                  <a:pt x="41683" y="63875"/>
                                  <a:pt x="57077" y="65829"/>
                                  <a:pt x="63837" y="59639"/>
                                </a:cubicBezTo>
                                <a:cubicBezTo>
                                  <a:pt x="67828" y="55974"/>
                                  <a:pt x="68399" y="49784"/>
                                  <a:pt x="65385" y="41232"/>
                                </a:cubicBezTo>
                                <a:cubicBezTo>
                                  <a:pt x="59520" y="24453"/>
                                  <a:pt x="59928" y="11503"/>
                                  <a:pt x="66362" y="4743"/>
                                </a:cubicBezTo>
                                <a:cubicBezTo>
                                  <a:pt x="69702" y="1240"/>
                                  <a:pt x="76299" y="-2099"/>
                                  <a:pt x="88761" y="1648"/>
                                </a:cubicBezTo>
                                <a:cubicBezTo>
                                  <a:pt x="110996" y="8327"/>
                                  <a:pt x="119141" y="6860"/>
                                  <a:pt x="119223" y="6779"/>
                                </a:cubicBezTo>
                                <a:cubicBezTo>
                                  <a:pt x="120363" y="6535"/>
                                  <a:pt x="121015" y="7024"/>
                                  <a:pt x="121259" y="8082"/>
                                </a:cubicBezTo>
                                <a:cubicBezTo>
                                  <a:pt x="121503" y="9223"/>
                                  <a:pt x="121015" y="9874"/>
                                  <a:pt x="119956" y="10118"/>
                                </a:cubicBezTo>
                                <a:cubicBezTo>
                                  <a:pt x="119630" y="10118"/>
                                  <a:pt x="111159" y="11829"/>
                                  <a:pt x="87783" y="4906"/>
                                </a:cubicBezTo>
                                <a:cubicBezTo>
                                  <a:pt x="79231" y="2381"/>
                                  <a:pt x="72715" y="3114"/>
                                  <a:pt x="68887" y="7105"/>
                                </a:cubicBezTo>
                                <a:cubicBezTo>
                                  <a:pt x="63430" y="12806"/>
                                  <a:pt x="63349" y="24779"/>
                                  <a:pt x="68643" y="40092"/>
                                </a:cubicBezTo>
                                <a:cubicBezTo>
                                  <a:pt x="72960" y="52390"/>
                                  <a:pt x="69620" y="58825"/>
                                  <a:pt x="66118" y="62083"/>
                                </a:cubicBezTo>
                                <a:cubicBezTo>
                                  <a:pt x="57973" y="69576"/>
                                  <a:pt x="40869" y="67296"/>
                                  <a:pt x="28570" y="61920"/>
                                </a:cubicBezTo>
                                <a:cubicBezTo>
                                  <a:pt x="20344" y="58336"/>
                                  <a:pt x="13013" y="58662"/>
                                  <a:pt x="8534" y="62816"/>
                                </a:cubicBezTo>
                                <a:cubicBezTo>
                                  <a:pt x="2343" y="68436"/>
                                  <a:pt x="1692" y="80246"/>
                                  <a:pt x="6742" y="95151"/>
                                </a:cubicBezTo>
                                <a:lnTo>
                                  <a:pt x="6742" y="95151"/>
                                </a:lnTo>
                                <a:cubicBezTo>
                                  <a:pt x="6904" y="95966"/>
                                  <a:pt x="11384" y="112744"/>
                                  <a:pt x="3239" y="119749"/>
                                </a:cubicBezTo>
                                <a:cubicBezTo>
                                  <a:pt x="2425" y="120482"/>
                                  <a:pt x="1610" y="120482"/>
                                  <a:pt x="796" y="119586"/>
                                </a:cubicBezTo>
                                <a:lnTo>
                                  <a:pt x="877" y="119667"/>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915285047" name="Freeform: Shape 414573145"/>
                        <wps:cNvSpPr>
                          <a:spLocks/>
                        </wps:cNvSpPr>
                        <wps:spPr bwMode="auto">
                          <a:xfrm>
                            <a:off x="50850" y="3672"/>
                            <a:ext cx="284" cy="283"/>
                          </a:xfrm>
                          <a:custGeom>
                            <a:avLst/>
                            <a:gdLst>
                              <a:gd name="T0" fmla="*/ 24535 w 22745"/>
                              <a:gd name="T1" fmla="*/ 27561 h 24537"/>
                              <a:gd name="T2" fmla="*/ 673 w 22745"/>
                              <a:gd name="T3" fmla="*/ 3438 h 24537"/>
                              <a:gd name="T4" fmla="*/ 774 w 22745"/>
                              <a:gd name="T5" fmla="*/ 622 h 24537"/>
                              <a:gd name="T6" fmla="*/ 3821 w 22745"/>
                              <a:gd name="T7" fmla="*/ 716 h 24537"/>
                              <a:gd name="T8" fmla="*/ 27682 w 22745"/>
                              <a:gd name="T9" fmla="*/ 24839 h 24537"/>
                              <a:gd name="T10" fmla="*/ 27581 w 22745"/>
                              <a:gd name="T11" fmla="*/ 27655 h 24537"/>
                              <a:gd name="T12" fmla="*/ 24535 w 22745"/>
                              <a:gd name="T13" fmla="*/ 27561 h 24537"/>
                              <a:gd name="T14" fmla="*/ 24535 w 22745"/>
                              <a:gd name="T15" fmla="*/ 27561 h 2453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2745" h="24537">
                                <a:moveTo>
                                  <a:pt x="19681" y="23916"/>
                                </a:moveTo>
                                <a:lnTo>
                                  <a:pt x="540" y="2983"/>
                                </a:lnTo>
                                <a:cubicBezTo>
                                  <a:pt x="-193" y="2169"/>
                                  <a:pt x="-193" y="1355"/>
                                  <a:pt x="621" y="540"/>
                                </a:cubicBezTo>
                                <a:cubicBezTo>
                                  <a:pt x="1436" y="-193"/>
                                  <a:pt x="2250" y="-193"/>
                                  <a:pt x="3065" y="621"/>
                                </a:cubicBezTo>
                                <a:lnTo>
                                  <a:pt x="22205" y="21554"/>
                                </a:lnTo>
                                <a:cubicBezTo>
                                  <a:pt x="22939" y="22368"/>
                                  <a:pt x="22939" y="23183"/>
                                  <a:pt x="22124" y="23997"/>
                                </a:cubicBezTo>
                                <a:cubicBezTo>
                                  <a:pt x="21310" y="24730"/>
                                  <a:pt x="20495" y="24730"/>
                                  <a:pt x="19681" y="23916"/>
                                </a:cubicBezTo>
                                <a:lnTo>
                                  <a:pt x="19681" y="23916"/>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977805273" name="Freeform: Shape 615210631"/>
                        <wps:cNvSpPr>
                          <a:spLocks/>
                        </wps:cNvSpPr>
                        <wps:spPr bwMode="auto">
                          <a:xfrm>
                            <a:off x="50695" y="3715"/>
                            <a:ext cx="377" cy="373"/>
                          </a:xfrm>
                          <a:custGeom>
                            <a:avLst/>
                            <a:gdLst>
                              <a:gd name="T0" fmla="*/ 33876 w 30270"/>
                              <a:gd name="T1" fmla="*/ 36572 h 32356"/>
                              <a:gd name="T2" fmla="*/ 673 w 30270"/>
                              <a:gd name="T3" fmla="*/ 3438 h 32356"/>
                              <a:gd name="T4" fmla="*/ 774 w 30270"/>
                              <a:gd name="T5" fmla="*/ 622 h 32356"/>
                              <a:gd name="T6" fmla="*/ 3821 w 30270"/>
                              <a:gd name="T7" fmla="*/ 716 h 32356"/>
                              <a:gd name="T8" fmla="*/ 37024 w 30270"/>
                              <a:gd name="T9" fmla="*/ 33850 h 32356"/>
                              <a:gd name="T10" fmla="*/ 36922 w 30270"/>
                              <a:gd name="T11" fmla="*/ 36666 h 32356"/>
                              <a:gd name="T12" fmla="*/ 33876 w 30270"/>
                              <a:gd name="T13" fmla="*/ 36572 h 32356"/>
                              <a:gd name="T14" fmla="*/ 33876 w 30270"/>
                              <a:gd name="T15" fmla="*/ 36572 h 3235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0270" h="32356">
                                <a:moveTo>
                                  <a:pt x="27174" y="31735"/>
                                </a:moveTo>
                                <a:lnTo>
                                  <a:pt x="540" y="2983"/>
                                </a:lnTo>
                                <a:cubicBezTo>
                                  <a:pt x="-193" y="2169"/>
                                  <a:pt x="-193" y="1355"/>
                                  <a:pt x="621" y="540"/>
                                </a:cubicBezTo>
                                <a:cubicBezTo>
                                  <a:pt x="1436" y="-193"/>
                                  <a:pt x="2250" y="-193"/>
                                  <a:pt x="3065" y="621"/>
                                </a:cubicBezTo>
                                <a:lnTo>
                                  <a:pt x="29699" y="29373"/>
                                </a:lnTo>
                                <a:cubicBezTo>
                                  <a:pt x="30513" y="30188"/>
                                  <a:pt x="30431" y="31002"/>
                                  <a:pt x="29617" y="31816"/>
                                </a:cubicBezTo>
                                <a:cubicBezTo>
                                  <a:pt x="28803" y="32549"/>
                                  <a:pt x="27988" y="32549"/>
                                  <a:pt x="27174" y="31735"/>
                                </a:cubicBezTo>
                                <a:lnTo>
                                  <a:pt x="27174" y="31735"/>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2133121390" name="Freeform: Shape 34074735"/>
                        <wps:cNvSpPr>
                          <a:spLocks/>
                        </wps:cNvSpPr>
                        <wps:spPr bwMode="auto">
                          <a:xfrm>
                            <a:off x="50635" y="3840"/>
                            <a:ext cx="292" cy="285"/>
                          </a:xfrm>
                          <a:custGeom>
                            <a:avLst/>
                            <a:gdLst>
                              <a:gd name="T0" fmla="*/ 713 w 23480"/>
                              <a:gd name="T1" fmla="*/ 3475 h 24660"/>
                              <a:gd name="T2" fmla="*/ 814 w 23480"/>
                              <a:gd name="T3" fmla="*/ 659 h 24660"/>
                              <a:gd name="T4" fmla="*/ 3861 w 23480"/>
                              <a:gd name="T5" fmla="*/ 753 h 24660"/>
                              <a:gd name="T6" fmla="*/ 28636 w 23480"/>
                              <a:gd name="T7" fmla="*/ 25063 h 24660"/>
                              <a:gd name="T8" fmla="*/ 28535 w 23480"/>
                              <a:gd name="T9" fmla="*/ 27786 h 24660"/>
                              <a:gd name="T10" fmla="*/ 25589 w 23480"/>
                              <a:gd name="T11" fmla="*/ 27786 h 24660"/>
                              <a:gd name="T12" fmla="*/ 814 w 23480"/>
                              <a:gd name="T13" fmla="*/ 3475 h 24660"/>
                              <a:gd name="T14" fmla="*/ 814 w 23480"/>
                              <a:gd name="T15" fmla="*/ 3475 h 2466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3480" h="24660">
                                <a:moveTo>
                                  <a:pt x="572" y="3015"/>
                                </a:moveTo>
                                <a:cubicBezTo>
                                  <a:pt x="-243" y="2201"/>
                                  <a:pt x="-161" y="1386"/>
                                  <a:pt x="653" y="572"/>
                                </a:cubicBezTo>
                                <a:cubicBezTo>
                                  <a:pt x="1468" y="-243"/>
                                  <a:pt x="2282" y="-161"/>
                                  <a:pt x="3097" y="653"/>
                                </a:cubicBezTo>
                                <a:lnTo>
                                  <a:pt x="22970" y="21748"/>
                                </a:lnTo>
                                <a:cubicBezTo>
                                  <a:pt x="23703" y="22563"/>
                                  <a:pt x="23622" y="23378"/>
                                  <a:pt x="22889" y="24111"/>
                                </a:cubicBezTo>
                                <a:cubicBezTo>
                                  <a:pt x="22074" y="24844"/>
                                  <a:pt x="21260" y="24844"/>
                                  <a:pt x="20526" y="24111"/>
                                </a:cubicBezTo>
                                <a:lnTo>
                                  <a:pt x="653" y="3015"/>
                                </a:lnTo>
                                <a:lnTo>
                                  <a:pt x="572" y="3015"/>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955810239" name="Freeform: Shape 1931682597"/>
                        <wps:cNvSpPr>
                          <a:spLocks/>
                        </wps:cNvSpPr>
                        <wps:spPr bwMode="auto">
                          <a:xfrm>
                            <a:off x="50437" y="3994"/>
                            <a:ext cx="312" cy="307"/>
                          </a:xfrm>
                          <a:custGeom>
                            <a:avLst/>
                            <a:gdLst>
                              <a:gd name="T0" fmla="*/ 27277 w 25015"/>
                              <a:gd name="T1" fmla="*/ 30002 h 26678"/>
                              <a:gd name="T2" fmla="*/ 673 w 25015"/>
                              <a:gd name="T3" fmla="*/ 3438 h 26678"/>
                              <a:gd name="T4" fmla="*/ 775 w 25015"/>
                              <a:gd name="T5" fmla="*/ 622 h 26678"/>
                              <a:gd name="T6" fmla="*/ 3821 w 25015"/>
                              <a:gd name="T7" fmla="*/ 716 h 26678"/>
                              <a:gd name="T8" fmla="*/ 30425 w 25015"/>
                              <a:gd name="T9" fmla="*/ 27279 h 26678"/>
                              <a:gd name="T10" fmla="*/ 30425 w 25015"/>
                              <a:gd name="T11" fmla="*/ 30095 h 26678"/>
                              <a:gd name="T12" fmla="*/ 27378 w 25015"/>
                              <a:gd name="T13" fmla="*/ 29907 h 2667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5015" h="26678">
                                <a:moveTo>
                                  <a:pt x="21880" y="26034"/>
                                </a:moveTo>
                                <a:lnTo>
                                  <a:pt x="540" y="2983"/>
                                </a:lnTo>
                                <a:cubicBezTo>
                                  <a:pt x="-193" y="2169"/>
                                  <a:pt x="-193" y="1355"/>
                                  <a:pt x="622" y="540"/>
                                </a:cubicBezTo>
                                <a:cubicBezTo>
                                  <a:pt x="1436" y="-193"/>
                                  <a:pt x="2250" y="-193"/>
                                  <a:pt x="3065" y="621"/>
                                </a:cubicBezTo>
                                <a:lnTo>
                                  <a:pt x="24405" y="23671"/>
                                </a:lnTo>
                                <a:cubicBezTo>
                                  <a:pt x="25219" y="24486"/>
                                  <a:pt x="25219" y="25301"/>
                                  <a:pt x="24405" y="26115"/>
                                </a:cubicBezTo>
                                <a:cubicBezTo>
                                  <a:pt x="23509" y="26929"/>
                                  <a:pt x="22694" y="26848"/>
                                  <a:pt x="21961" y="25952"/>
                                </a:cubicBezTo>
                                <a:lnTo>
                                  <a:pt x="21880" y="26034"/>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477959958" name="Freeform: Shape 1471139185"/>
                        <wps:cNvSpPr>
                          <a:spLocks/>
                        </wps:cNvSpPr>
                        <wps:spPr bwMode="auto">
                          <a:xfrm>
                            <a:off x="50302" y="4048"/>
                            <a:ext cx="370" cy="367"/>
                          </a:xfrm>
                          <a:custGeom>
                            <a:avLst/>
                            <a:gdLst>
                              <a:gd name="T0" fmla="*/ 33205 w 29700"/>
                              <a:gd name="T1" fmla="*/ 35915 h 31786"/>
                              <a:gd name="T2" fmla="*/ 713 w 29700"/>
                              <a:gd name="T3" fmla="*/ 3439 h 31786"/>
                              <a:gd name="T4" fmla="*/ 814 w 29700"/>
                              <a:gd name="T5" fmla="*/ 622 h 31786"/>
                              <a:gd name="T6" fmla="*/ 3861 w 29700"/>
                              <a:gd name="T7" fmla="*/ 716 h 31786"/>
                              <a:gd name="T8" fmla="*/ 36353 w 29700"/>
                              <a:gd name="T9" fmla="*/ 33193 h 31786"/>
                              <a:gd name="T10" fmla="*/ 36252 w 29700"/>
                              <a:gd name="T11" fmla="*/ 36009 h 31786"/>
                              <a:gd name="T12" fmla="*/ 33205 w 29700"/>
                              <a:gd name="T13" fmla="*/ 35915 h 31786"/>
                              <a:gd name="T14" fmla="*/ 33205 w 29700"/>
                              <a:gd name="T15" fmla="*/ 35915 h 3178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9700" h="31786">
                                <a:moveTo>
                                  <a:pt x="26635" y="31165"/>
                                </a:moveTo>
                                <a:lnTo>
                                  <a:pt x="572" y="2984"/>
                                </a:lnTo>
                                <a:cubicBezTo>
                                  <a:pt x="-243" y="2169"/>
                                  <a:pt x="-161" y="1355"/>
                                  <a:pt x="653" y="540"/>
                                </a:cubicBezTo>
                                <a:cubicBezTo>
                                  <a:pt x="1467" y="-193"/>
                                  <a:pt x="2282" y="-193"/>
                                  <a:pt x="3097" y="621"/>
                                </a:cubicBezTo>
                                <a:lnTo>
                                  <a:pt x="29160" y="28803"/>
                                </a:lnTo>
                                <a:cubicBezTo>
                                  <a:pt x="29893" y="29617"/>
                                  <a:pt x="29893" y="30432"/>
                                  <a:pt x="29079" y="31246"/>
                                </a:cubicBezTo>
                                <a:cubicBezTo>
                                  <a:pt x="28265" y="31979"/>
                                  <a:pt x="27450" y="31979"/>
                                  <a:pt x="26635" y="31165"/>
                                </a:cubicBezTo>
                                <a:lnTo>
                                  <a:pt x="26635" y="31165"/>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392309452" name="Freeform: Shape 1326584327"/>
                        <wps:cNvSpPr>
                          <a:spLocks/>
                        </wps:cNvSpPr>
                        <wps:spPr bwMode="auto">
                          <a:xfrm>
                            <a:off x="50252" y="4171"/>
                            <a:ext cx="277" cy="274"/>
                          </a:xfrm>
                          <a:custGeom>
                            <a:avLst/>
                            <a:gdLst>
                              <a:gd name="T0" fmla="*/ 23863 w 22206"/>
                              <a:gd name="T1" fmla="*/ 26622 h 23722"/>
                              <a:gd name="T2" fmla="*/ 713 w 22206"/>
                              <a:gd name="T3" fmla="*/ 3439 h 23722"/>
                              <a:gd name="T4" fmla="*/ 814 w 22206"/>
                              <a:gd name="T5" fmla="*/ 622 h 23722"/>
                              <a:gd name="T6" fmla="*/ 3861 w 22206"/>
                              <a:gd name="T7" fmla="*/ 716 h 23722"/>
                              <a:gd name="T8" fmla="*/ 27011 w 22206"/>
                              <a:gd name="T9" fmla="*/ 23900 h 23722"/>
                              <a:gd name="T10" fmla="*/ 26910 w 22206"/>
                              <a:gd name="T11" fmla="*/ 26717 h 23722"/>
                              <a:gd name="T12" fmla="*/ 23863 w 22206"/>
                              <a:gd name="T13" fmla="*/ 26622 h 23722"/>
                              <a:gd name="T14" fmla="*/ 23863 w 22206"/>
                              <a:gd name="T15" fmla="*/ 26622 h 23722"/>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2206" h="23722">
                                <a:moveTo>
                                  <a:pt x="19142" y="23101"/>
                                </a:moveTo>
                                <a:lnTo>
                                  <a:pt x="572" y="2984"/>
                                </a:lnTo>
                                <a:cubicBezTo>
                                  <a:pt x="-243" y="2169"/>
                                  <a:pt x="-161" y="1354"/>
                                  <a:pt x="653" y="540"/>
                                </a:cubicBezTo>
                                <a:cubicBezTo>
                                  <a:pt x="1468" y="-193"/>
                                  <a:pt x="2282" y="-193"/>
                                  <a:pt x="3097" y="621"/>
                                </a:cubicBezTo>
                                <a:lnTo>
                                  <a:pt x="21667" y="20739"/>
                                </a:lnTo>
                                <a:cubicBezTo>
                                  <a:pt x="22400" y="21554"/>
                                  <a:pt x="22400" y="22368"/>
                                  <a:pt x="21586" y="23183"/>
                                </a:cubicBezTo>
                                <a:cubicBezTo>
                                  <a:pt x="20771" y="23916"/>
                                  <a:pt x="19957" y="23916"/>
                                  <a:pt x="19142" y="23101"/>
                                </a:cubicBezTo>
                                <a:lnTo>
                                  <a:pt x="19142" y="23101"/>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873953739" name="Freeform: Shape 1441486402"/>
                        <wps:cNvSpPr>
                          <a:spLocks/>
                        </wps:cNvSpPr>
                        <wps:spPr bwMode="auto">
                          <a:xfrm>
                            <a:off x="50061" y="4319"/>
                            <a:ext cx="307" cy="304"/>
                          </a:xfrm>
                          <a:custGeom>
                            <a:avLst/>
                            <a:gdLst>
                              <a:gd name="T0" fmla="*/ 26870 w 24618"/>
                              <a:gd name="T1" fmla="*/ 29626 h 26329"/>
                              <a:gd name="T2" fmla="*/ 673 w 24618"/>
                              <a:gd name="T3" fmla="*/ 3438 h 26329"/>
                              <a:gd name="T4" fmla="*/ 774 w 24618"/>
                              <a:gd name="T5" fmla="*/ 622 h 26329"/>
                              <a:gd name="T6" fmla="*/ 3821 w 24618"/>
                              <a:gd name="T7" fmla="*/ 716 h 26329"/>
                              <a:gd name="T8" fmla="*/ 30018 w 24618"/>
                              <a:gd name="T9" fmla="*/ 26904 h 26329"/>
                              <a:gd name="T10" fmla="*/ 29916 w 24618"/>
                              <a:gd name="T11" fmla="*/ 29720 h 26329"/>
                              <a:gd name="T12" fmla="*/ 26870 w 24618"/>
                              <a:gd name="T13" fmla="*/ 29626 h 26329"/>
                              <a:gd name="T14" fmla="*/ 26870 w 24618"/>
                              <a:gd name="T15" fmla="*/ 29626 h 2632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4618" h="26329">
                                <a:moveTo>
                                  <a:pt x="21554" y="25708"/>
                                </a:moveTo>
                                <a:lnTo>
                                  <a:pt x="540" y="2983"/>
                                </a:lnTo>
                                <a:cubicBezTo>
                                  <a:pt x="-193" y="2169"/>
                                  <a:pt x="-193" y="1355"/>
                                  <a:pt x="621" y="540"/>
                                </a:cubicBezTo>
                                <a:cubicBezTo>
                                  <a:pt x="1436" y="-193"/>
                                  <a:pt x="2250" y="-193"/>
                                  <a:pt x="3065" y="621"/>
                                </a:cubicBezTo>
                                <a:lnTo>
                                  <a:pt x="24079" y="23346"/>
                                </a:lnTo>
                                <a:cubicBezTo>
                                  <a:pt x="24812" y="24160"/>
                                  <a:pt x="24812" y="24975"/>
                                  <a:pt x="23997" y="25789"/>
                                </a:cubicBezTo>
                                <a:cubicBezTo>
                                  <a:pt x="23183" y="26522"/>
                                  <a:pt x="22368" y="26522"/>
                                  <a:pt x="21554" y="25708"/>
                                </a:cubicBezTo>
                                <a:lnTo>
                                  <a:pt x="21554" y="25708"/>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887582849" name="Freeform: Shape 394380386"/>
                        <wps:cNvSpPr>
                          <a:spLocks/>
                        </wps:cNvSpPr>
                        <wps:spPr bwMode="auto">
                          <a:xfrm>
                            <a:off x="49921" y="4379"/>
                            <a:ext cx="376" cy="372"/>
                          </a:xfrm>
                          <a:custGeom>
                            <a:avLst/>
                            <a:gdLst>
                              <a:gd name="T0" fmla="*/ 33774 w 30157"/>
                              <a:gd name="T1" fmla="*/ 36479 h 32306"/>
                              <a:gd name="T2" fmla="*/ 673 w 30157"/>
                              <a:gd name="T3" fmla="*/ 3438 h 32306"/>
                              <a:gd name="T4" fmla="*/ 774 w 30157"/>
                              <a:gd name="T5" fmla="*/ 622 h 32306"/>
                              <a:gd name="T6" fmla="*/ 3821 w 30157"/>
                              <a:gd name="T7" fmla="*/ 716 h 32306"/>
                              <a:gd name="T8" fmla="*/ 36922 w 30157"/>
                              <a:gd name="T9" fmla="*/ 33755 h 32306"/>
                              <a:gd name="T10" fmla="*/ 36821 w 30157"/>
                              <a:gd name="T11" fmla="*/ 36572 h 32306"/>
                              <a:gd name="T12" fmla="*/ 33774 w 30157"/>
                              <a:gd name="T13" fmla="*/ 36479 h 32306"/>
                              <a:gd name="T14" fmla="*/ 33774 w 30157"/>
                              <a:gd name="T15" fmla="*/ 36479 h 3230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0157" h="32306">
                                <a:moveTo>
                                  <a:pt x="27092" y="31654"/>
                                </a:moveTo>
                                <a:lnTo>
                                  <a:pt x="540" y="2983"/>
                                </a:lnTo>
                                <a:cubicBezTo>
                                  <a:pt x="-193" y="2169"/>
                                  <a:pt x="-193" y="1355"/>
                                  <a:pt x="621" y="540"/>
                                </a:cubicBezTo>
                                <a:cubicBezTo>
                                  <a:pt x="1436" y="-193"/>
                                  <a:pt x="2250" y="-193"/>
                                  <a:pt x="3065" y="621"/>
                                </a:cubicBezTo>
                                <a:lnTo>
                                  <a:pt x="29617" y="29291"/>
                                </a:lnTo>
                                <a:cubicBezTo>
                                  <a:pt x="30350" y="30106"/>
                                  <a:pt x="30350" y="30920"/>
                                  <a:pt x="29536" y="31735"/>
                                </a:cubicBezTo>
                                <a:cubicBezTo>
                                  <a:pt x="28721" y="32549"/>
                                  <a:pt x="27907" y="32468"/>
                                  <a:pt x="27092" y="31654"/>
                                </a:cubicBezTo>
                                <a:lnTo>
                                  <a:pt x="27092" y="31654"/>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288003989" name="Freeform: Shape 2075976063"/>
                        <wps:cNvSpPr>
                          <a:spLocks/>
                        </wps:cNvSpPr>
                        <wps:spPr bwMode="auto">
                          <a:xfrm>
                            <a:off x="49870" y="4497"/>
                            <a:ext cx="289" cy="285"/>
                          </a:xfrm>
                          <a:custGeom>
                            <a:avLst/>
                            <a:gdLst>
                              <a:gd name="T0" fmla="*/ 25043 w 23152"/>
                              <a:gd name="T1" fmla="*/ 27749 h 24700"/>
                              <a:gd name="T2" fmla="*/ 673 w 23152"/>
                              <a:gd name="T3" fmla="*/ 3439 h 24700"/>
                              <a:gd name="T4" fmla="*/ 774 w 23152"/>
                              <a:gd name="T5" fmla="*/ 622 h 24700"/>
                              <a:gd name="T6" fmla="*/ 3821 w 23152"/>
                              <a:gd name="T7" fmla="*/ 716 h 24700"/>
                              <a:gd name="T8" fmla="*/ 28191 w 23152"/>
                              <a:gd name="T9" fmla="*/ 25027 h 24700"/>
                              <a:gd name="T10" fmla="*/ 28089 w 23152"/>
                              <a:gd name="T11" fmla="*/ 27843 h 24700"/>
                              <a:gd name="T12" fmla="*/ 25043 w 23152"/>
                              <a:gd name="T13" fmla="*/ 27749 h 24700"/>
                              <a:gd name="T14" fmla="*/ 25043 w 23152"/>
                              <a:gd name="T15" fmla="*/ 27749 h 2470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3152" h="24700">
                                <a:moveTo>
                                  <a:pt x="20088" y="24079"/>
                                </a:moveTo>
                                <a:lnTo>
                                  <a:pt x="540" y="2984"/>
                                </a:lnTo>
                                <a:cubicBezTo>
                                  <a:pt x="-193" y="2169"/>
                                  <a:pt x="-193" y="1354"/>
                                  <a:pt x="621" y="540"/>
                                </a:cubicBezTo>
                                <a:cubicBezTo>
                                  <a:pt x="1436" y="-193"/>
                                  <a:pt x="2250" y="-193"/>
                                  <a:pt x="3065" y="621"/>
                                </a:cubicBezTo>
                                <a:lnTo>
                                  <a:pt x="22613" y="21717"/>
                                </a:lnTo>
                                <a:cubicBezTo>
                                  <a:pt x="23346" y="22531"/>
                                  <a:pt x="23346" y="23346"/>
                                  <a:pt x="22531" y="24160"/>
                                </a:cubicBezTo>
                                <a:cubicBezTo>
                                  <a:pt x="21717" y="24893"/>
                                  <a:pt x="20902" y="24893"/>
                                  <a:pt x="20088" y="24079"/>
                                </a:cubicBezTo>
                                <a:lnTo>
                                  <a:pt x="20088" y="24079"/>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886087492" name="Freeform: Shape 787992707"/>
                        <wps:cNvSpPr>
                          <a:spLocks/>
                        </wps:cNvSpPr>
                        <wps:spPr bwMode="auto">
                          <a:xfrm>
                            <a:off x="26131" y="8489"/>
                            <a:ext cx="2267" cy="905"/>
                          </a:xfrm>
                          <a:custGeom>
                            <a:avLst/>
                            <a:gdLst>
                              <a:gd name="T0" fmla="*/ 0 w 181793"/>
                              <a:gd name="T1" fmla="*/ 0 h 78516"/>
                              <a:gd name="T2" fmla="*/ 176881 w 181793"/>
                              <a:gd name="T3" fmla="*/ 0 h 78516"/>
                              <a:gd name="T4" fmla="*/ 226635 w 181793"/>
                              <a:gd name="T5" fmla="*/ 45242 h 78516"/>
                              <a:gd name="T6" fmla="*/ 226635 w 181793"/>
                              <a:gd name="T7" fmla="*/ 90484 h 7851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1793" h="78516">
                                <a:moveTo>
                                  <a:pt x="0" y="0"/>
                                </a:moveTo>
                                <a:lnTo>
                                  <a:pt x="141884" y="0"/>
                                </a:lnTo>
                                <a:cubicBezTo>
                                  <a:pt x="163956" y="0"/>
                                  <a:pt x="181794" y="17593"/>
                                  <a:pt x="181794" y="39258"/>
                                </a:cubicBezTo>
                                <a:lnTo>
                                  <a:pt x="181794" y="78517"/>
                                </a:lnTo>
                              </a:path>
                            </a:pathLst>
                          </a:custGeom>
                          <a:noFill/>
                          <a:ln w="8132">
                            <a:solidFill>
                              <a:srgbClr val="379C8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5397710" name="Freeform: Shape 476999965"/>
                        <wps:cNvSpPr>
                          <a:spLocks/>
                        </wps:cNvSpPr>
                        <wps:spPr bwMode="auto">
                          <a:xfrm>
                            <a:off x="28265" y="9219"/>
                            <a:ext cx="268" cy="162"/>
                          </a:xfrm>
                          <a:custGeom>
                            <a:avLst/>
                            <a:gdLst>
                              <a:gd name="T0" fmla="*/ 26807 w 21502"/>
                              <a:gd name="T1" fmla="*/ 0 h 14090"/>
                              <a:gd name="T2" fmla="*/ 13403 w 21502"/>
                              <a:gd name="T3" fmla="*/ 16239 h 14090"/>
                              <a:gd name="T4" fmla="*/ 0 w 21502"/>
                              <a:gd name="T5" fmla="*/ 0 h 14090"/>
                              <a:gd name="T6" fmla="*/ 0 60000 65536"/>
                              <a:gd name="T7" fmla="*/ 0 60000 65536"/>
                              <a:gd name="T8" fmla="*/ 0 60000 65536"/>
                            </a:gdLst>
                            <a:ahLst/>
                            <a:cxnLst>
                              <a:cxn ang="T6">
                                <a:pos x="T0" y="T1"/>
                              </a:cxn>
                              <a:cxn ang="T7">
                                <a:pos x="T2" y="T3"/>
                              </a:cxn>
                              <a:cxn ang="T8">
                                <a:pos x="T4" y="T5"/>
                              </a:cxn>
                            </a:cxnLst>
                            <a:rect l="0" t="0" r="r" b="b"/>
                            <a:pathLst>
                              <a:path w="21502" h="14090">
                                <a:moveTo>
                                  <a:pt x="21503" y="0"/>
                                </a:moveTo>
                                <a:lnTo>
                                  <a:pt x="10751" y="14091"/>
                                </a:lnTo>
                                <a:lnTo>
                                  <a:pt x="0" y="0"/>
                                </a:lnTo>
                              </a:path>
                            </a:pathLst>
                          </a:custGeom>
                          <a:noFill/>
                          <a:ln w="8132" cap="rnd">
                            <a:solidFill>
                              <a:srgbClr val="379C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672223" name="Freeform: Shape 1180317829"/>
                        <wps:cNvSpPr>
                          <a:spLocks/>
                        </wps:cNvSpPr>
                        <wps:spPr bwMode="auto">
                          <a:xfrm>
                            <a:off x="26145" y="7509"/>
                            <a:ext cx="2180" cy="984"/>
                          </a:xfrm>
                          <a:custGeom>
                            <a:avLst/>
                            <a:gdLst>
                              <a:gd name="T0" fmla="*/ 0 w 174870"/>
                              <a:gd name="T1" fmla="*/ 98462 h 85439"/>
                              <a:gd name="T2" fmla="*/ 166727 w 174870"/>
                              <a:gd name="T3" fmla="*/ 98462 h 85439"/>
                              <a:gd name="T4" fmla="*/ 202976 w 174870"/>
                              <a:gd name="T5" fmla="*/ 84007 h 85439"/>
                              <a:gd name="T6" fmla="*/ 218004 w 174870"/>
                              <a:gd name="T7" fmla="*/ 49184 h 85439"/>
                              <a:gd name="T8" fmla="*/ 218004 w 174870"/>
                              <a:gd name="T9" fmla="*/ 0 h 854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4870" h="85439">
                                <a:moveTo>
                                  <a:pt x="0" y="85440"/>
                                </a:moveTo>
                                <a:lnTo>
                                  <a:pt x="133739" y="85440"/>
                                </a:lnTo>
                                <a:cubicBezTo>
                                  <a:pt x="144653" y="85440"/>
                                  <a:pt x="155079" y="80960"/>
                                  <a:pt x="162816" y="72897"/>
                                </a:cubicBezTo>
                                <a:cubicBezTo>
                                  <a:pt x="170554" y="64915"/>
                                  <a:pt x="174871" y="54001"/>
                                  <a:pt x="174871" y="42679"/>
                                </a:cubicBezTo>
                                <a:lnTo>
                                  <a:pt x="174871" y="0"/>
                                </a:lnTo>
                              </a:path>
                            </a:pathLst>
                          </a:custGeom>
                          <a:noFill/>
                          <a:ln w="8132">
                            <a:solidFill>
                              <a:srgbClr val="379C8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0163450" name="Freeform: Shape 955109487"/>
                        <wps:cNvSpPr>
                          <a:spLocks/>
                        </wps:cNvSpPr>
                        <wps:spPr bwMode="auto">
                          <a:xfrm>
                            <a:off x="28193" y="7509"/>
                            <a:ext cx="264" cy="169"/>
                          </a:xfrm>
                          <a:custGeom>
                            <a:avLst/>
                            <a:gdLst>
                              <a:gd name="T0" fmla="*/ 0 w 21176"/>
                              <a:gd name="T1" fmla="*/ 16895 h 14660"/>
                              <a:gd name="T2" fmla="*/ 13200 w 21176"/>
                              <a:gd name="T3" fmla="*/ 0 h 14660"/>
                              <a:gd name="T4" fmla="*/ 26400 w 21176"/>
                              <a:gd name="T5" fmla="*/ 16895 h 14660"/>
                              <a:gd name="T6" fmla="*/ 0 60000 65536"/>
                              <a:gd name="T7" fmla="*/ 0 60000 65536"/>
                              <a:gd name="T8" fmla="*/ 0 60000 65536"/>
                            </a:gdLst>
                            <a:ahLst/>
                            <a:cxnLst>
                              <a:cxn ang="T6">
                                <a:pos x="T0" y="T1"/>
                              </a:cxn>
                              <a:cxn ang="T7">
                                <a:pos x="T2" y="T3"/>
                              </a:cxn>
                              <a:cxn ang="T8">
                                <a:pos x="T4" y="T5"/>
                              </a:cxn>
                            </a:cxnLst>
                            <a:rect l="0" t="0" r="r" b="b"/>
                            <a:pathLst>
                              <a:path w="21176" h="14660">
                                <a:moveTo>
                                  <a:pt x="0" y="14661"/>
                                </a:moveTo>
                                <a:lnTo>
                                  <a:pt x="10588" y="0"/>
                                </a:lnTo>
                                <a:lnTo>
                                  <a:pt x="21177" y="14661"/>
                                </a:lnTo>
                              </a:path>
                            </a:pathLst>
                          </a:custGeom>
                          <a:noFill/>
                          <a:ln w="8132" cap="rnd">
                            <a:solidFill>
                              <a:srgbClr val="379C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9056085" name="Freeform: Shape 1467133513"/>
                        <wps:cNvSpPr>
                          <a:spLocks/>
                        </wps:cNvSpPr>
                        <wps:spPr bwMode="auto">
                          <a:xfrm>
                            <a:off x="30232" y="6620"/>
                            <a:ext cx="2623" cy="493"/>
                          </a:xfrm>
                          <a:custGeom>
                            <a:avLst/>
                            <a:gdLst>
                              <a:gd name="T0" fmla="*/ 0 w 210382"/>
                              <a:gd name="T1" fmla="*/ 0 h 42842"/>
                              <a:gd name="T2" fmla="*/ 235571 w 210382"/>
                              <a:gd name="T3" fmla="*/ 0 h 42842"/>
                              <a:gd name="T4" fmla="*/ 254456 w 210382"/>
                              <a:gd name="T5" fmla="*/ 7227 h 42842"/>
                              <a:gd name="T6" fmla="*/ 262274 w 210382"/>
                              <a:gd name="T7" fmla="*/ 24686 h 42842"/>
                              <a:gd name="T8" fmla="*/ 262274 w 210382"/>
                              <a:gd name="T9" fmla="*/ 49372 h 4284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0382" h="42842">
                                <a:moveTo>
                                  <a:pt x="0" y="0"/>
                                </a:moveTo>
                                <a:lnTo>
                                  <a:pt x="188962" y="0"/>
                                </a:lnTo>
                                <a:cubicBezTo>
                                  <a:pt x="194663" y="0"/>
                                  <a:pt x="200120" y="2281"/>
                                  <a:pt x="204111" y="6271"/>
                                </a:cubicBezTo>
                                <a:cubicBezTo>
                                  <a:pt x="208102" y="10263"/>
                                  <a:pt x="210382" y="15720"/>
                                  <a:pt x="210382" y="21421"/>
                                </a:cubicBezTo>
                                <a:lnTo>
                                  <a:pt x="210382" y="42842"/>
                                </a:lnTo>
                              </a:path>
                            </a:pathLst>
                          </a:custGeom>
                          <a:noFill/>
                          <a:ln w="7075">
                            <a:solidFill>
                              <a:srgbClr val="379C8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373683" name="Freeform: Shape 1843682345"/>
                        <wps:cNvSpPr>
                          <a:spLocks/>
                        </wps:cNvSpPr>
                        <wps:spPr bwMode="auto">
                          <a:xfrm>
                            <a:off x="32722" y="6950"/>
                            <a:ext cx="266" cy="163"/>
                          </a:xfrm>
                          <a:custGeom>
                            <a:avLst/>
                            <a:gdLst>
                              <a:gd name="T0" fmla="*/ 26603 w 21339"/>
                              <a:gd name="T1" fmla="*/ 0 h 14172"/>
                              <a:gd name="T2" fmla="*/ 13302 w 21339"/>
                              <a:gd name="T3" fmla="*/ 16332 h 14172"/>
                              <a:gd name="T4" fmla="*/ 0 w 21339"/>
                              <a:gd name="T5" fmla="*/ 0 h 14172"/>
                              <a:gd name="T6" fmla="*/ 0 60000 65536"/>
                              <a:gd name="T7" fmla="*/ 0 60000 65536"/>
                              <a:gd name="T8" fmla="*/ 0 60000 65536"/>
                            </a:gdLst>
                            <a:ahLst/>
                            <a:cxnLst>
                              <a:cxn ang="T6">
                                <a:pos x="T0" y="T1"/>
                              </a:cxn>
                              <a:cxn ang="T7">
                                <a:pos x="T2" y="T3"/>
                              </a:cxn>
                              <a:cxn ang="T8">
                                <a:pos x="T4" y="T5"/>
                              </a:cxn>
                            </a:cxnLst>
                            <a:rect l="0" t="0" r="r" b="b"/>
                            <a:pathLst>
                              <a:path w="21339" h="14172">
                                <a:moveTo>
                                  <a:pt x="21340" y="0"/>
                                </a:moveTo>
                                <a:lnTo>
                                  <a:pt x="10670" y="14172"/>
                                </a:lnTo>
                                <a:lnTo>
                                  <a:pt x="0" y="0"/>
                                </a:lnTo>
                              </a:path>
                            </a:pathLst>
                          </a:custGeom>
                          <a:noFill/>
                          <a:ln w="7075" cap="rnd">
                            <a:solidFill>
                              <a:srgbClr val="379C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214460" name="Freeform: Shape 579401888"/>
                        <wps:cNvSpPr>
                          <a:spLocks/>
                        </wps:cNvSpPr>
                        <wps:spPr bwMode="auto">
                          <a:xfrm>
                            <a:off x="30589" y="9504"/>
                            <a:ext cx="2267" cy="657"/>
                          </a:xfrm>
                          <a:custGeom>
                            <a:avLst/>
                            <a:gdLst>
                              <a:gd name="T0" fmla="*/ 0 w 181875"/>
                              <a:gd name="T1" fmla="*/ 65704 h 57014"/>
                              <a:gd name="T2" fmla="*/ 192111 w 181875"/>
                              <a:gd name="T3" fmla="*/ 65704 h 57014"/>
                              <a:gd name="T4" fmla="*/ 226736 w 181875"/>
                              <a:gd name="T5" fmla="*/ 32852 h 57014"/>
                              <a:gd name="T6" fmla="*/ 226736 w 181875"/>
                              <a:gd name="T7" fmla="*/ 0 h 5701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1875" h="57014">
                                <a:moveTo>
                                  <a:pt x="0" y="57014"/>
                                </a:moveTo>
                                <a:lnTo>
                                  <a:pt x="154101" y="57014"/>
                                </a:lnTo>
                                <a:cubicBezTo>
                                  <a:pt x="169495" y="57014"/>
                                  <a:pt x="181875" y="44227"/>
                                  <a:pt x="181875" y="28507"/>
                                </a:cubicBezTo>
                                <a:lnTo>
                                  <a:pt x="181875" y="0"/>
                                </a:lnTo>
                              </a:path>
                            </a:pathLst>
                          </a:custGeom>
                          <a:noFill/>
                          <a:ln w="8132">
                            <a:solidFill>
                              <a:srgbClr val="379C8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0520523" name="Freeform: Shape 1385165052"/>
                        <wps:cNvSpPr>
                          <a:spLocks/>
                        </wps:cNvSpPr>
                        <wps:spPr bwMode="auto">
                          <a:xfrm>
                            <a:off x="32723" y="9504"/>
                            <a:ext cx="266" cy="167"/>
                          </a:xfrm>
                          <a:custGeom>
                            <a:avLst/>
                            <a:gdLst>
                              <a:gd name="T0" fmla="*/ 0 w 21339"/>
                              <a:gd name="T1" fmla="*/ 16708 h 14497"/>
                              <a:gd name="T2" fmla="*/ 13302 w 21339"/>
                              <a:gd name="T3" fmla="*/ 0 h 14497"/>
                              <a:gd name="T4" fmla="*/ 26603 w 21339"/>
                              <a:gd name="T5" fmla="*/ 16708 h 14497"/>
                              <a:gd name="T6" fmla="*/ 0 60000 65536"/>
                              <a:gd name="T7" fmla="*/ 0 60000 65536"/>
                              <a:gd name="T8" fmla="*/ 0 60000 65536"/>
                            </a:gdLst>
                            <a:ahLst/>
                            <a:cxnLst>
                              <a:cxn ang="T6">
                                <a:pos x="T0" y="T1"/>
                              </a:cxn>
                              <a:cxn ang="T7">
                                <a:pos x="T2" y="T3"/>
                              </a:cxn>
                              <a:cxn ang="T8">
                                <a:pos x="T4" y="T5"/>
                              </a:cxn>
                            </a:cxnLst>
                            <a:rect l="0" t="0" r="r" b="b"/>
                            <a:pathLst>
                              <a:path w="21339" h="14497">
                                <a:moveTo>
                                  <a:pt x="0" y="14498"/>
                                </a:moveTo>
                                <a:lnTo>
                                  <a:pt x="10670" y="0"/>
                                </a:lnTo>
                                <a:lnTo>
                                  <a:pt x="21340" y="14498"/>
                                </a:lnTo>
                              </a:path>
                            </a:pathLst>
                          </a:custGeom>
                          <a:noFill/>
                          <a:ln w="8132" cap="rnd">
                            <a:solidFill>
                              <a:srgbClr val="379C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1329230" name="Oval 702462771"/>
                        <wps:cNvSpPr>
                          <a:spLocks noChangeArrowheads="1"/>
                        </wps:cNvSpPr>
                        <wps:spPr bwMode="auto">
                          <a:xfrm>
                            <a:off x="47218" y="20503"/>
                            <a:ext cx="3399" cy="3143"/>
                          </a:xfrm>
                          <a:prstGeom prst="ellipse">
                            <a:avLst/>
                          </a:pr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g:cNvPr id="1344922145" name="Graphic 4"/>
                        <wpg:cNvGrpSpPr>
                          <a:grpSpLocks/>
                        </wpg:cNvGrpSpPr>
                        <wpg:grpSpPr bwMode="auto">
                          <a:xfrm>
                            <a:off x="47652" y="21577"/>
                            <a:ext cx="2620" cy="969"/>
                            <a:chOff x="47652" y="21577"/>
                            <a:chExt cx="2101" cy="841"/>
                          </a:xfrm>
                        </wpg:grpSpPr>
                        <wps:wsp>
                          <wps:cNvPr id="2116625683" name="Freeform: Shape 1465180533"/>
                          <wps:cNvSpPr>
                            <a:spLocks/>
                          </wps:cNvSpPr>
                          <wps:spPr bwMode="auto">
                            <a:xfrm>
                              <a:off x="48929" y="22061"/>
                              <a:ext cx="825" cy="357"/>
                            </a:xfrm>
                            <a:custGeom>
                              <a:avLst/>
                              <a:gdLst>
                                <a:gd name="T0" fmla="*/ 64019 w 82507"/>
                                <a:gd name="T1" fmla="*/ 35675 h 35674"/>
                                <a:gd name="T2" fmla="*/ 18489 w 82507"/>
                                <a:gd name="T3" fmla="*/ 35675 h 35674"/>
                                <a:gd name="T4" fmla="*/ 0 w 82507"/>
                                <a:gd name="T5" fmla="*/ 17837 h 35674"/>
                                <a:gd name="T6" fmla="*/ 18489 w 82507"/>
                                <a:gd name="T7" fmla="*/ 0 h 35674"/>
                                <a:gd name="T8" fmla="*/ 64019 w 82507"/>
                                <a:gd name="T9" fmla="*/ 0 h 35674"/>
                                <a:gd name="T10" fmla="*/ 82508 w 82507"/>
                                <a:gd name="T11" fmla="*/ 17837 h 35674"/>
                                <a:gd name="T12" fmla="*/ 64019 w 82507"/>
                                <a:gd name="T13" fmla="*/ 35675 h 3567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2507" h="35674">
                                  <a:moveTo>
                                    <a:pt x="64019" y="35675"/>
                                  </a:moveTo>
                                  <a:lnTo>
                                    <a:pt x="18489" y="35675"/>
                                  </a:lnTo>
                                  <a:cubicBezTo>
                                    <a:pt x="8308" y="35675"/>
                                    <a:pt x="0" y="27693"/>
                                    <a:pt x="0" y="17837"/>
                                  </a:cubicBezTo>
                                  <a:cubicBezTo>
                                    <a:pt x="0" y="7982"/>
                                    <a:pt x="8226" y="0"/>
                                    <a:pt x="18489" y="0"/>
                                  </a:cubicBezTo>
                                  <a:lnTo>
                                    <a:pt x="64019" y="0"/>
                                  </a:lnTo>
                                  <a:cubicBezTo>
                                    <a:pt x="74200" y="0"/>
                                    <a:pt x="82508" y="7982"/>
                                    <a:pt x="82508" y="17837"/>
                                  </a:cubicBezTo>
                                  <a:cubicBezTo>
                                    <a:pt x="82508" y="27693"/>
                                    <a:pt x="74281" y="35675"/>
                                    <a:pt x="64019" y="35675"/>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38101541" name="Freeform: Shape 1950172784"/>
                          <wps:cNvSpPr>
                            <a:spLocks/>
                          </wps:cNvSpPr>
                          <wps:spPr bwMode="auto">
                            <a:xfrm>
                              <a:off x="49275" y="22176"/>
                              <a:ext cx="131" cy="139"/>
                            </a:xfrm>
                            <a:custGeom>
                              <a:avLst/>
                              <a:gdLst>
                                <a:gd name="T0" fmla="*/ 7982 w 13113"/>
                                <a:gd name="T1" fmla="*/ 7901 h 13846"/>
                                <a:gd name="T2" fmla="*/ 7086 w 13113"/>
                                <a:gd name="T3" fmla="*/ 4969 h 13846"/>
                                <a:gd name="T4" fmla="*/ 6353 w 13113"/>
                                <a:gd name="T5" fmla="*/ 2281 h 13846"/>
                                <a:gd name="T6" fmla="*/ 5620 w 13113"/>
                                <a:gd name="T7" fmla="*/ 4969 h 13846"/>
                                <a:gd name="T8" fmla="*/ 4805 w 13113"/>
                                <a:gd name="T9" fmla="*/ 7901 h 13846"/>
                                <a:gd name="T10" fmla="*/ 7982 w 13113"/>
                                <a:gd name="T11" fmla="*/ 7901 h 13846"/>
                                <a:gd name="T12" fmla="*/ 4398 w 13113"/>
                                <a:gd name="T13" fmla="*/ 10263 h 13846"/>
                                <a:gd name="T14" fmla="*/ 3339 w 13113"/>
                                <a:gd name="T15" fmla="*/ 13846 h 13846"/>
                                <a:gd name="T16" fmla="*/ 0 w 13113"/>
                                <a:gd name="T17" fmla="*/ 13846 h 13846"/>
                                <a:gd name="T18" fmla="*/ 4398 w 13113"/>
                                <a:gd name="T19" fmla="*/ 0 h 13846"/>
                                <a:gd name="T20" fmla="*/ 8634 w 13113"/>
                                <a:gd name="T21" fmla="*/ 0 h 13846"/>
                                <a:gd name="T22" fmla="*/ 13113 w 13113"/>
                                <a:gd name="T23" fmla="*/ 13846 h 13846"/>
                                <a:gd name="T24" fmla="*/ 9611 w 13113"/>
                                <a:gd name="T25" fmla="*/ 13846 h 13846"/>
                                <a:gd name="T26" fmla="*/ 8471 w 13113"/>
                                <a:gd name="T27" fmla="*/ 10263 h 13846"/>
                                <a:gd name="T28" fmla="*/ 4398 w 13113"/>
                                <a:gd name="T29" fmla="*/ 10263 h 1384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3113" h="13846">
                                  <a:moveTo>
                                    <a:pt x="7982" y="7901"/>
                                  </a:moveTo>
                                  <a:lnTo>
                                    <a:pt x="7086" y="4969"/>
                                  </a:lnTo>
                                  <a:cubicBezTo>
                                    <a:pt x="6842" y="4154"/>
                                    <a:pt x="6597" y="3095"/>
                                    <a:pt x="6353" y="2281"/>
                                  </a:cubicBezTo>
                                  <a:cubicBezTo>
                                    <a:pt x="6109" y="3095"/>
                                    <a:pt x="5864" y="4154"/>
                                    <a:pt x="5620" y="4969"/>
                                  </a:cubicBezTo>
                                  <a:lnTo>
                                    <a:pt x="4805" y="7901"/>
                                  </a:lnTo>
                                  <a:lnTo>
                                    <a:pt x="7982" y="7901"/>
                                  </a:lnTo>
                                  <a:close/>
                                  <a:moveTo>
                                    <a:pt x="4398" y="10263"/>
                                  </a:moveTo>
                                  <a:lnTo>
                                    <a:pt x="3339" y="13846"/>
                                  </a:lnTo>
                                  <a:lnTo>
                                    <a:pt x="0" y="13846"/>
                                  </a:lnTo>
                                  <a:lnTo>
                                    <a:pt x="4398" y="0"/>
                                  </a:lnTo>
                                  <a:lnTo>
                                    <a:pt x="8634" y="0"/>
                                  </a:lnTo>
                                  <a:lnTo>
                                    <a:pt x="13113" y="13846"/>
                                  </a:lnTo>
                                  <a:lnTo>
                                    <a:pt x="9611" y="13846"/>
                                  </a:lnTo>
                                  <a:lnTo>
                                    <a:pt x="8471" y="10263"/>
                                  </a:lnTo>
                                  <a:lnTo>
                                    <a:pt x="4398" y="10263"/>
                                  </a:lnTo>
                                </a:path>
                              </a:pathLst>
                            </a:cu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538053923" name="Freeform: Shape 181704019"/>
                          <wps:cNvSpPr>
                            <a:spLocks/>
                          </wps:cNvSpPr>
                          <wps:spPr bwMode="auto">
                            <a:xfrm>
                              <a:off x="48625" y="21577"/>
                              <a:ext cx="825" cy="357"/>
                            </a:xfrm>
                            <a:custGeom>
                              <a:avLst/>
                              <a:gdLst>
                                <a:gd name="T0" fmla="*/ 64019 w 82507"/>
                                <a:gd name="T1" fmla="*/ 35675 h 35674"/>
                                <a:gd name="T2" fmla="*/ 18489 w 82507"/>
                                <a:gd name="T3" fmla="*/ 35675 h 35674"/>
                                <a:gd name="T4" fmla="*/ 0 w 82507"/>
                                <a:gd name="T5" fmla="*/ 17837 h 35674"/>
                                <a:gd name="T6" fmla="*/ 18489 w 82507"/>
                                <a:gd name="T7" fmla="*/ 0 h 35674"/>
                                <a:gd name="T8" fmla="*/ 64019 w 82507"/>
                                <a:gd name="T9" fmla="*/ 0 h 35674"/>
                                <a:gd name="T10" fmla="*/ 82508 w 82507"/>
                                <a:gd name="T11" fmla="*/ 17837 h 35674"/>
                                <a:gd name="T12" fmla="*/ 64019 w 82507"/>
                                <a:gd name="T13" fmla="*/ 35675 h 3567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2507" h="35674">
                                  <a:moveTo>
                                    <a:pt x="64019" y="35675"/>
                                  </a:moveTo>
                                  <a:lnTo>
                                    <a:pt x="18489" y="35675"/>
                                  </a:lnTo>
                                  <a:cubicBezTo>
                                    <a:pt x="8308" y="35675"/>
                                    <a:pt x="0" y="27693"/>
                                    <a:pt x="0" y="17837"/>
                                  </a:cubicBezTo>
                                  <a:cubicBezTo>
                                    <a:pt x="0" y="7982"/>
                                    <a:pt x="8226" y="0"/>
                                    <a:pt x="18489" y="0"/>
                                  </a:cubicBezTo>
                                  <a:lnTo>
                                    <a:pt x="64019" y="0"/>
                                  </a:lnTo>
                                  <a:cubicBezTo>
                                    <a:pt x="74200" y="0"/>
                                    <a:pt x="82508" y="7982"/>
                                    <a:pt x="82508" y="17837"/>
                                  </a:cubicBezTo>
                                  <a:cubicBezTo>
                                    <a:pt x="82508" y="27693"/>
                                    <a:pt x="74281" y="35675"/>
                                    <a:pt x="64019" y="35675"/>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373096879" name="Freeform: Shape 297870602"/>
                          <wps:cNvSpPr>
                            <a:spLocks/>
                          </wps:cNvSpPr>
                          <wps:spPr bwMode="auto">
                            <a:xfrm>
                              <a:off x="48982" y="21677"/>
                              <a:ext cx="110" cy="138"/>
                            </a:xfrm>
                            <a:custGeom>
                              <a:avLst/>
                              <a:gdLst>
                                <a:gd name="T0" fmla="*/ 3909 w 10995"/>
                                <a:gd name="T1" fmla="*/ 2606 h 13846"/>
                                <a:gd name="T2" fmla="*/ 0 w 10995"/>
                                <a:gd name="T3" fmla="*/ 2606 h 13846"/>
                                <a:gd name="T4" fmla="*/ 0 w 10995"/>
                                <a:gd name="T5" fmla="*/ 0 h 13846"/>
                                <a:gd name="T6" fmla="*/ 10995 w 10995"/>
                                <a:gd name="T7" fmla="*/ 0 h 13846"/>
                                <a:gd name="T8" fmla="*/ 10995 w 10995"/>
                                <a:gd name="T9" fmla="*/ 2606 h 13846"/>
                                <a:gd name="T10" fmla="*/ 7086 w 10995"/>
                                <a:gd name="T11" fmla="*/ 2606 h 13846"/>
                                <a:gd name="T12" fmla="*/ 7086 w 10995"/>
                                <a:gd name="T13" fmla="*/ 13846 h 13846"/>
                                <a:gd name="T14" fmla="*/ 3828 w 10995"/>
                                <a:gd name="T15" fmla="*/ 13846 h 13846"/>
                                <a:gd name="T16" fmla="*/ 3828 w 10995"/>
                                <a:gd name="T17" fmla="*/ 2606 h 138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0995" h="13846">
                                  <a:moveTo>
                                    <a:pt x="3909" y="2606"/>
                                  </a:moveTo>
                                  <a:lnTo>
                                    <a:pt x="0" y="2606"/>
                                  </a:lnTo>
                                  <a:lnTo>
                                    <a:pt x="0" y="0"/>
                                  </a:lnTo>
                                  <a:lnTo>
                                    <a:pt x="10995" y="0"/>
                                  </a:lnTo>
                                  <a:lnTo>
                                    <a:pt x="10995" y="2606"/>
                                  </a:lnTo>
                                  <a:lnTo>
                                    <a:pt x="7086" y="2606"/>
                                  </a:lnTo>
                                  <a:lnTo>
                                    <a:pt x="7086" y="13846"/>
                                  </a:lnTo>
                                  <a:lnTo>
                                    <a:pt x="3828" y="13846"/>
                                  </a:lnTo>
                                  <a:lnTo>
                                    <a:pt x="3828" y="2606"/>
                                  </a:lnTo>
                                </a:path>
                              </a:pathLst>
                            </a:cu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087000492" name="Freeform: Shape 1874118793"/>
                          <wps:cNvSpPr>
                            <a:spLocks/>
                          </wps:cNvSpPr>
                          <wps:spPr bwMode="auto">
                            <a:xfrm>
                              <a:off x="47941" y="22061"/>
                              <a:ext cx="825" cy="357"/>
                            </a:xfrm>
                            <a:custGeom>
                              <a:avLst/>
                              <a:gdLst>
                                <a:gd name="T0" fmla="*/ 64019 w 82507"/>
                                <a:gd name="T1" fmla="*/ 35675 h 35674"/>
                                <a:gd name="T2" fmla="*/ 18489 w 82507"/>
                                <a:gd name="T3" fmla="*/ 35675 h 35674"/>
                                <a:gd name="T4" fmla="*/ 0 w 82507"/>
                                <a:gd name="T5" fmla="*/ 17837 h 35674"/>
                                <a:gd name="T6" fmla="*/ 18489 w 82507"/>
                                <a:gd name="T7" fmla="*/ 0 h 35674"/>
                                <a:gd name="T8" fmla="*/ 64019 w 82507"/>
                                <a:gd name="T9" fmla="*/ 0 h 35674"/>
                                <a:gd name="T10" fmla="*/ 82508 w 82507"/>
                                <a:gd name="T11" fmla="*/ 17837 h 35674"/>
                                <a:gd name="T12" fmla="*/ 64019 w 82507"/>
                                <a:gd name="T13" fmla="*/ 35675 h 3567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2507" h="35674">
                                  <a:moveTo>
                                    <a:pt x="64019" y="35675"/>
                                  </a:moveTo>
                                  <a:lnTo>
                                    <a:pt x="18489" y="35675"/>
                                  </a:lnTo>
                                  <a:cubicBezTo>
                                    <a:pt x="8308" y="35675"/>
                                    <a:pt x="0" y="27693"/>
                                    <a:pt x="0" y="17837"/>
                                  </a:cubicBezTo>
                                  <a:cubicBezTo>
                                    <a:pt x="0" y="7982"/>
                                    <a:pt x="8226" y="0"/>
                                    <a:pt x="18489" y="0"/>
                                  </a:cubicBezTo>
                                  <a:lnTo>
                                    <a:pt x="64019" y="0"/>
                                  </a:lnTo>
                                  <a:cubicBezTo>
                                    <a:pt x="74200" y="0"/>
                                    <a:pt x="82508" y="7982"/>
                                    <a:pt x="82508" y="17837"/>
                                  </a:cubicBezTo>
                                  <a:cubicBezTo>
                                    <a:pt x="82508" y="27693"/>
                                    <a:pt x="74281" y="35675"/>
                                    <a:pt x="64019" y="35675"/>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717995019" name="Freeform: Shape 1059838285"/>
                          <wps:cNvSpPr>
                            <a:spLocks/>
                          </wps:cNvSpPr>
                          <wps:spPr bwMode="auto">
                            <a:xfrm>
                              <a:off x="48287" y="22161"/>
                              <a:ext cx="127" cy="141"/>
                            </a:xfrm>
                            <a:custGeom>
                              <a:avLst/>
                              <a:gdLst>
                                <a:gd name="T0" fmla="*/ 12706 w 12706"/>
                                <a:gd name="T1" fmla="*/ 13358 h 14172"/>
                                <a:gd name="T2" fmla="*/ 7901 w 12706"/>
                                <a:gd name="T3" fmla="*/ 14172 h 14172"/>
                                <a:gd name="T4" fmla="*/ 2036 w 12706"/>
                                <a:gd name="T5" fmla="*/ 12299 h 14172"/>
                                <a:gd name="T6" fmla="*/ 0 w 12706"/>
                                <a:gd name="T7" fmla="*/ 7249 h 14172"/>
                                <a:gd name="T8" fmla="*/ 8226 w 12706"/>
                                <a:gd name="T9" fmla="*/ 0 h 14172"/>
                                <a:gd name="T10" fmla="*/ 12217 w 12706"/>
                                <a:gd name="T11" fmla="*/ 652 h 14172"/>
                                <a:gd name="T12" fmla="*/ 11566 w 12706"/>
                                <a:gd name="T13" fmla="*/ 3177 h 14172"/>
                                <a:gd name="T14" fmla="*/ 8226 w 12706"/>
                                <a:gd name="T15" fmla="*/ 2606 h 14172"/>
                                <a:gd name="T16" fmla="*/ 3421 w 12706"/>
                                <a:gd name="T17" fmla="*/ 7086 h 14172"/>
                                <a:gd name="T18" fmla="*/ 7982 w 12706"/>
                                <a:gd name="T19" fmla="*/ 11647 h 14172"/>
                                <a:gd name="T20" fmla="*/ 9529 w 12706"/>
                                <a:gd name="T21" fmla="*/ 11484 h 14172"/>
                                <a:gd name="T22" fmla="*/ 9529 w 12706"/>
                                <a:gd name="T23" fmla="*/ 8552 h 14172"/>
                                <a:gd name="T24" fmla="*/ 7330 w 12706"/>
                                <a:gd name="T25" fmla="*/ 8552 h 14172"/>
                                <a:gd name="T26" fmla="*/ 7330 w 12706"/>
                                <a:gd name="T27" fmla="*/ 6109 h 14172"/>
                                <a:gd name="T28" fmla="*/ 12706 w 12706"/>
                                <a:gd name="T29" fmla="*/ 6109 h 14172"/>
                                <a:gd name="T30" fmla="*/ 12706 w 12706"/>
                                <a:gd name="T31" fmla="*/ 13439 h 14172"/>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2706" h="14172">
                                  <a:moveTo>
                                    <a:pt x="12706" y="13358"/>
                                  </a:moveTo>
                                  <a:cubicBezTo>
                                    <a:pt x="11729" y="13684"/>
                                    <a:pt x="9774" y="14172"/>
                                    <a:pt x="7901" y="14172"/>
                                  </a:cubicBezTo>
                                  <a:cubicBezTo>
                                    <a:pt x="5294" y="14172"/>
                                    <a:pt x="3421" y="13521"/>
                                    <a:pt x="2036" y="12299"/>
                                  </a:cubicBezTo>
                                  <a:cubicBezTo>
                                    <a:pt x="733" y="11077"/>
                                    <a:pt x="0" y="9285"/>
                                    <a:pt x="0" y="7249"/>
                                  </a:cubicBezTo>
                                  <a:cubicBezTo>
                                    <a:pt x="0" y="2606"/>
                                    <a:pt x="3502" y="0"/>
                                    <a:pt x="8226" y="0"/>
                                  </a:cubicBezTo>
                                  <a:cubicBezTo>
                                    <a:pt x="10100" y="0"/>
                                    <a:pt x="11484" y="326"/>
                                    <a:pt x="12217" y="652"/>
                                  </a:cubicBezTo>
                                  <a:lnTo>
                                    <a:pt x="11566" y="3177"/>
                                  </a:lnTo>
                                  <a:cubicBezTo>
                                    <a:pt x="10751" y="2851"/>
                                    <a:pt x="9855" y="2606"/>
                                    <a:pt x="8226" y="2606"/>
                                  </a:cubicBezTo>
                                  <a:cubicBezTo>
                                    <a:pt x="5538" y="2606"/>
                                    <a:pt x="3421" y="4072"/>
                                    <a:pt x="3421" y="7086"/>
                                  </a:cubicBezTo>
                                  <a:cubicBezTo>
                                    <a:pt x="3421" y="10100"/>
                                    <a:pt x="5294" y="11647"/>
                                    <a:pt x="7982" y="11647"/>
                                  </a:cubicBezTo>
                                  <a:cubicBezTo>
                                    <a:pt x="8715" y="11647"/>
                                    <a:pt x="9285" y="11566"/>
                                    <a:pt x="9529" y="11484"/>
                                  </a:cubicBezTo>
                                  <a:lnTo>
                                    <a:pt x="9529" y="8552"/>
                                  </a:lnTo>
                                  <a:lnTo>
                                    <a:pt x="7330" y="8552"/>
                                  </a:lnTo>
                                  <a:lnTo>
                                    <a:pt x="7330" y="6109"/>
                                  </a:lnTo>
                                  <a:lnTo>
                                    <a:pt x="12706" y="6109"/>
                                  </a:lnTo>
                                  <a:lnTo>
                                    <a:pt x="12706" y="13439"/>
                                  </a:lnTo>
                                </a:path>
                              </a:pathLst>
                            </a:cu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957012150" name="Freeform: Shape 1095661265"/>
                          <wps:cNvSpPr>
                            <a:spLocks/>
                          </wps:cNvSpPr>
                          <wps:spPr bwMode="auto">
                            <a:xfrm>
                              <a:off x="47652" y="21577"/>
                              <a:ext cx="825" cy="357"/>
                            </a:xfrm>
                            <a:custGeom>
                              <a:avLst/>
                              <a:gdLst>
                                <a:gd name="T0" fmla="*/ 64019 w 82507"/>
                                <a:gd name="T1" fmla="*/ 35675 h 35674"/>
                                <a:gd name="T2" fmla="*/ 18489 w 82507"/>
                                <a:gd name="T3" fmla="*/ 35675 h 35674"/>
                                <a:gd name="T4" fmla="*/ 0 w 82507"/>
                                <a:gd name="T5" fmla="*/ 17837 h 35674"/>
                                <a:gd name="T6" fmla="*/ 18489 w 82507"/>
                                <a:gd name="T7" fmla="*/ 0 h 35674"/>
                                <a:gd name="T8" fmla="*/ 64019 w 82507"/>
                                <a:gd name="T9" fmla="*/ 0 h 35674"/>
                                <a:gd name="T10" fmla="*/ 82508 w 82507"/>
                                <a:gd name="T11" fmla="*/ 17837 h 35674"/>
                                <a:gd name="T12" fmla="*/ 64019 w 82507"/>
                                <a:gd name="T13" fmla="*/ 35675 h 3567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2507" h="35674">
                                  <a:moveTo>
                                    <a:pt x="64019" y="35675"/>
                                  </a:moveTo>
                                  <a:lnTo>
                                    <a:pt x="18489" y="35675"/>
                                  </a:lnTo>
                                  <a:cubicBezTo>
                                    <a:pt x="8308" y="35675"/>
                                    <a:pt x="0" y="27693"/>
                                    <a:pt x="0" y="17837"/>
                                  </a:cubicBezTo>
                                  <a:cubicBezTo>
                                    <a:pt x="0" y="7982"/>
                                    <a:pt x="8226" y="0"/>
                                    <a:pt x="18489" y="0"/>
                                  </a:cubicBezTo>
                                  <a:lnTo>
                                    <a:pt x="64019" y="0"/>
                                  </a:lnTo>
                                  <a:cubicBezTo>
                                    <a:pt x="74200" y="0"/>
                                    <a:pt x="82508" y="7982"/>
                                    <a:pt x="82508" y="17837"/>
                                  </a:cubicBezTo>
                                  <a:cubicBezTo>
                                    <a:pt x="82508" y="27693"/>
                                    <a:pt x="74281" y="35675"/>
                                    <a:pt x="64019" y="35675"/>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720090694" name="Freeform: Shape 837534815"/>
                          <wps:cNvSpPr>
                            <a:spLocks/>
                          </wps:cNvSpPr>
                          <wps:spPr bwMode="auto">
                            <a:xfrm>
                              <a:off x="48009" y="21675"/>
                              <a:ext cx="113" cy="142"/>
                            </a:xfrm>
                            <a:custGeom>
                              <a:avLst/>
                              <a:gdLst>
                                <a:gd name="T0" fmla="*/ 11158 w 11321"/>
                                <a:gd name="T1" fmla="*/ 13684 h 14253"/>
                                <a:gd name="T2" fmla="*/ 7493 w 11321"/>
                                <a:gd name="T3" fmla="*/ 14254 h 14253"/>
                                <a:gd name="T4" fmla="*/ 0 w 11321"/>
                                <a:gd name="T5" fmla="*/ 7331 h 14253"/>
                                <a:gd name="T6" fmla="*/ 7819 w 11321"/>
                                <a:gd name="T7" fmla="*/ 0 h 14253"/>
                                <a:gd name="T8" fmla="*/ 11321 w 11321"/>
                                <a:gd name="T9" fmla="*/ 652 h 14253"/>
                                <a:gd name="T10" fmla="*/ 10670 w 11321"/>
                                <a:gd name="T11" fmla="*/ 3095 h 14253"/>
                                <a:gd name="T12" fmla="*/ 7982 w 11321"/>
                                <a:gd name="T13" fmla="*/ 2606 h 14253"/>
                                <a:gd name="T14" fmla="*/ 3421 w 11321"/>
                                <a:gd name="T15" fmla="*/ 7168 h 14253"/>
                                <a:gd name="T16" fmla="*/ 7982 w 11321"/>
                                <a:gd name="T17" fmla="*/ 11729 h 14253"/>
                                <a:gd name="T18" fmla="*/ 10670 w 11321"/>
                                <a:gd name="T19" fmla="*/ 11240 h 14253"/>
                                <a:gd name="T20" fmla="*/ 11158 w 11321"/>
                                <a:gd name="T21" fmla="*/ 13684 h 1425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1321" h="14253">
                                  <a:moveTo>
                                    <a:pt x="11158" y="13684"/>
                                  </a:moveTo>
                                  <a:cubicBezTo>
                                    <a:pt x="10588" y="13928"/>
                                    <a:pt x="9204" y="14254"/>
                                    <a:pt x="7493" y="14254"/>
                                  </a:cubicBezTo>
                                  <a:cubicBezTo>
                                    <a:pt x="2525" y="14254"/>
                                    <a:pt x="0" y="11240"/>
                                    <a:pt x="0" y="7331"/>
                                  </a:cubicBezTo>
                                  <a:cubicBezTo>
                                    <a:pt x="0" y="2606"/>
                                    <a:pt x="3502" y="0"/>
                                    <a:pt x="7819" y="0"/>
                                  </a:cubicBezTo>
                                  <a:cubicBezTo>
                                    <a:pt x="9530" y="0"/>
                                    <a:pt x="10751" y="326"/>
                                    <a:pt x="11321" y="652"/>
                                  </a:cubicBezTo>
                                  <a:lnTo>
                                    <a:pt x="10670" y="3095"/>
                                  </a:lnTo>
                                  <a:cubicBezTo>
                                    <a:pt x="10018" y="2851"/>
                                    <a:pt x="9122" y="2606"/>
                                    <a:pt x="7982" y="2606"/>
                                  </a:cubicBezTo>
                                  <a:cubicBezTo>
                                    <a:pt x="5457" y="2606"/>
                                    <a:pt x="3421" y="4072"/>
                                    <a:pt x="3421" y="7168"/>
                                  </a:cubicBezTo>
                                  <a:cubicBezTo>
                                    <a:pt x="3421" y="9937"/>
                                    <a:pt x="5131" y="11729"/>
                                    <a:pt x="7982" y="11729"/>
                                  </a:cubicBezTo>
                                  <a:cubicBezTo>
                                    <a:pt x="8959" y="11729"/>
                                    <a:pt x="10018" y="11566"/>
                                    <a:pt x="10670" y="11240"/>
                                  </a:cubicBezTo>
                                  <a:lnTo>
                                    <a:pt x="11158" y="13684"/>
                                  </a:lnTo>
                                </a:path>
                              </a:pathLst>
                            </a:cu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g:grpSp>
                        <wpg:cNvPr id="1395760123" name="Graphic 4"/>
                        <wpg:cNvGrpSpPr>
                          <a:grpSpLocks/>
                        </wpg:cNvGrpSpPr>
                        <wpg:grpSpPr bwMode="auto">
                          <a:xfrm>
                            <a:off x="45988" y="24115"/>
                            <a:ext cx="2480" cy="907"/>
                            <a:chOff x="46048" y="24012"/>
                            <a:chExt cx="1989" cy="786"/>
                          </a:xfrm>
                        </wpg:grpSpPr>
                        <wps:wsp>
                          <wps:cNvPr id="1640852856" name="Rectangle 1571062471"/>
                          <wps:cNvSpPr>
                            <a:spLocks noChangeArrowheads="1"/>
                          </wps:cNvSpPr>
                          <wps:spPr bwMode="auto">
                            <a:xfrm rot="-2680800">
                              <a:off x="46048" y="24012"/>
                              <a:ext cx="1989" cy="80"/>
                            </a:xfrm>
                            <a:prstGeom prst="rect">
                              <a:avLst/>
                            </a:pr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908989550" name="Freeform: Shape 1061669380"/>
                          <wps:cNvSpPr>
                            <a:spLocks/>
                          </wps:cNvSpPr>
                          <wps:spPr bwMode="auto">
                            <a:xfrm>
                              <a:off x="46290" y="24624"/>
                              <a:ext cx="177" cy="175"/>
                            </a:xfrm>
                            <a:custGeom>
                              <a:avLst/>
                              <a:gdLst>
                                <a:gd name="T0" fmla="*/ 3665 w 17755"/>
                                <a:gd name="T1" fmla="*/ 0 h 17430"/>
                                <a:gd name="T2" fmla="*/ 0 w 17755"/>
                                <a:gd name="T3" fmla="*/ 17430 h 17430"/>
                                <a:gd name="T4" fmla="*/ 17756 w 17755"/>
                                <a:gd name="T5" fmla="*/ 16046 h 17430"/>
                                <a:gd name="T6" fmla="*/ 0 60000 65536"/>
                                <a:gd name="T7" fmla="*/ 0 60000 65536"/>
                                <a:gd name="T8" fmla="*/ 0 60000 65536"/>
                              </a:gdLst>
                              <a:ahLst/>
                              <a:cxnLst>
                                <a:cxn ang="T6">
                                  <a:pos x="T0" y="T1"/>
                                </a:cxn>
                                <a:cxn ang="T7">
                                  <a:pos x="T2" y="T3"/>
                                </a:cxn>
                                <a:cxn ang="T8">
                                  <a:pos x="T4" y="T5"/>
                                </a:cxn>
                              </a:cxnLst>
                              <a:rect l="0" t="0" r="r" b="b"/>
                              <a:pathLst>
                                <a:path w="17755" h="17430">
                                  <a:moveTo>
                                    <a:pt x="3665" y="0"/>
                                  </a:moveTo>
                                  <a:lnTo>
                                    <a:pt x="0" y="17430"/>
                                  </a:lnTo>
                                  <a:lnTo>
                                    <a:pt x="17756" y="16046"/>
                                  </a:lnTo>
                                </a:path>
                              </a:pathLst>
                            </a:custGeom>
                            <a:noFill/>
                            <a:ln w="7156" cap="rnd">
                              <a:solidFill>
                                <a:srgbClr val="36829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80111441" name="Freeform: Shape 833254394"/>
                        <wps:cNvSpPr>
                          <a:spLocks/>
                        </wps:cNvSpPr>
                        <wps:spPr bwMode="auto">
                          <a:xfrm>
                            <a:off x="50540" y="5796"/>
                            <a:ext cx="124" cy="2764"/>
                          </a:xfrm>
                          <a:custGeom>
                            <a:avLst/>
                            <a:gdLst>
                              <a:gd name="T0" fmla="*/ 12388 w 9936"/>
                              <a:gd name="T1" fmla="*/ 270890 h 239866"/>
                              <a:gd name="T2" fmla="*/ 10255 w 9936"/>
                              <a:gd name="T3" fmla="*/ 0 h 239866"/>
                              <a:gd name="T4" fmla="*/ 0 w 9936"/>
                              <a:gd name="T5" fmla="*/ 5537 h 239866"/>
                              <a:gd name="T6" fmla="*/ 2132 w 9936"/>
                              <a:gd name="T7" fmla="*/ 276427 h 239866"/>
                              <a:gd name="T8" fmla="*/ 12388 w 9936"/>
                              <a:gd name="T9" fmla="*/ 270890 h 23986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936" h="239866">
                                <a:moveTo>
                                  <a:pt x="9937" y="235062"/>
                                </a:moveTo>
                                <a:lnTo>
                                  <a:pt x="8226" y="0"/>
                                </a:lnTo>
                                <a:lnTo>
                                  <a:pt x="0" y="4805"/>
                                </a:lnTo>
                                <a:lnTo>
                                  <a:pt x="1710" y="239867"/>
                                </a:lnTo>
                                <a:lnTo>
                                  <a:pt x="9937" y="235062"/>
                                </a:lnTo>
                                <a:close/>
                              </a:path>
                            </a:pathLst>
                          </a:custGeom>
                          <a:solidFill>
                            <a:srgbClr val="999880"/>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109056315" name="Rectangle 1614997949"/>
                        <wps:cNvSpPr>
                          <a:spLocks noChangeArrowheads="1"/>
                        </wps:cNvSpPr>
                        <wps:spPr bwMode="auto">
                          <a:xfrm rot="-2719200">
                            <a:off x="50685" y="22943"/>
                            <a:ext cx="92" cy="2480"/>
                          </a:xfrm>
                          <a:prstGeom prst="rect">
                            <a:avLst/>
                          </a:prstGeom>
                          <a:solidFill>
                            <a:srgbClr val="36829E"/>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g:cNvPr id="1559702152" name="Graphic 4"/>
                        <wpg:cNvGrpSpPr>
                          <a:grpSpLocks/>
                        </wpg:cNvGrpSpPr>
                        <wpg:grpSpPr bwMode="auto">
                          <a:xfrm>
                            <a:off x="32035" y="11187"/>
                            <a:ext cx="7704" cy="2957"/>
                            <a:chOff x="32035" y="11186"/>
                            <a:chExt cx="6179" cy="2566"/>
                          </a:xfrm>
                        </wpg:grpSpPr>
                        <wps:wsp>
                          <wps:cNvPr id="1381174708" name="Freeform: Shape 102273381"/>
                          <wps:cNvSpPr>
                            <a:spLocks/>
                          </wps:cNvSpPr>
                          <wps:spPr bwMode="auto">
                            <a:xfrm>
                              <a:off x="38115" y="11186"/>
                              <a:ext cx="99" cy="113"/>
                            </a:xfrm>
                            <a:custGeom>
                              <a:avLst/>
                              <a:gdLst>
                                <a:gd name="T0" fmla="*/ 9937 w 9936"/>
                                <a:gd name="T1" fmla="*/ 0 h 11321"/>
                                <a:gd name="T2" fmla="*/ 6597 w 9936"/>
                                <a:gd name="T3" fmla="*/ 3910 h 11321"/>
                                <a:gd name="T4" fmla="*/ 6597 w 9936"/>
                                <a:gd name="T5" fmla="*/ 3910 h 11321"/>
                                <a:gd name="T6" fmla="*/ 0 w 9936"/>
                                <a:gd name="T7" fmla="*/ 11322 h 1132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936" h="11321">
                                  <a:moveTo>
                                    <a:pt x="9937" y="0"/>
                                  </a:moveTo>
                                  <a:lnTo>
                                    <a:pt x="6597" y="3910"/>
                                  </a:lnTo>
                                  <a:cubicBezTo>
                                    <a:pt x="6597" y="3910"/>
                                    <a:pt x="11240" y="-1466"/>
                                    <a:pt x="6597" y="3910"/>
                                  </a:cubicBezTo>
                                  <a:cubicBezTo>
                                    <a:pt x="4724" y="6027"/>
                                    <a:pt x="2525" y="8552"/>
                                    <a:pt x="0" y="11322"/>
                                  </a:cubicBezTo>
                                </a:path>
                              </a:pathLst>
                            </a:custGeom>
                            <a:noFill/>
                            <a:ln w="8539" cap="rnd">
                              <a:solidFill>
                                <a:srgbClr val="73737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914233" name="Freeform: Shape 981233633"/>
                          <wps:cNvSpPr>
                            <a:spLocks/>
                          </wps:cNvSpPr>
                          <wps:spPr bwMode="auto">
                            <a:xfrm>
                              <a:off x="32321" y="11477"/>
                              <a:ext cx="5624" cy="2267"/>
                            </a:xfrm>
                            <a:custGeom>
                              <a:avLst/>
                              <a:gdLst>
                                <a:gd name="T0" fmla="*/ 562323 w 562323"/>
                                <a:gd name="T1" fmla="*/ 0 h 226753"/>
                                <a:gd name="T2" fmla="*/ 0 w 562323"/>
                                <a:gd name="T3" fmla="*/ 226754 h 226753"/>
                                <a:gd name="T4" fmla="*/ 0 60000 65536"/>
                                <a:gd name="T5" fmla="*/ 0 60000 65536"/>
                              </a:gdLst>
                              <a:ahLst/>
                              <a:cxnLst>
                                <a:cxn ang="T4">
                                  <a:pos x="T0" y="T1"/>
                                </a:cxn>
                                <a:cxn ang="T5">
                                  <a:pos x="T2" y="T3"/>
                                </a:cxn>
                              </a:cxnLst>
                              <a:rect l="0" t="0" r="r" b="b"/>
                              <a:pathLst>
                                <a:path w="562323" h="226753">
                                  <a:moveTo>
                                    <a:pt x="562323" y="0"/>
                                  </a:moveTo>
                                  <a:cubicBezTo>
                                    <a:pt x="494314" y="67603"/>
                                    <a:pt x="311542" y="214781"/>
                                    <a:pt x="0" y="226754"/>
                                  </a:cubicBezTo>
                                </a:path>
                              </a:pathLst>
                            </a:custGeom>
                            <a:noFill/>
                            <a:ln w="8539" cap="rnd">
                              <a:solidFill>
                                <a:srgbClr val="73737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059326" name="Freeform: Shape 456812889"/>
                          <wps:cNvSpPr>
                            <a:spLocks/>
                          </wps:cNvSpPr>
                          <wps:spPr bwMode="auto">
                            <a:xfrm>
                              <a:off x="32035" y="13749"/>
                              <a:ext cx="163" cy="4"/>
                            </a:xfrm>
                            <a:custGeom>
                              <a:avLst/>
                              <a:gdLst>
                                <a:gd name="T0" fmla="*/ 16290 w 16289"/>
                                <a:gd name="T1" fmla="*/ 0 h 325"/>
                                <a:gd name="T2" fmla="*/ 0 w 16289"/>
                                <a:gd name="T3" fmla="*/ 326 h 325"/>
                                <a:gd name="T4" fmla="*/ 0 60000 65536"/>
                                <a:gd name="T5" fmla="*/ 0 60000 65536"/>
                              </a:gdLst>
                              <a:ahLst/>
                              <a:cxnLst>
                                <a:cxn ang="T4">
                                  <a:pos x="T0" y="T1"/>
                                </a:cxn>
                                <a:cxn ang="T5">
                                  <a:pos x="T2" y="T3"/>
                                </a:cxn>
                              </a:cxnLst>
                              <a:rect l="0" t="0" r="r" b="b"/>
                              <a:pathLst>
                                <a:path w="16289" h="325">
                                  <a:moveTo>
                                    <a:pt x="16290" y="0"/>
                                  </a:moveTo>
                                  <a:cubicBezTo>
                                    <a:pt x="10914" y="163"/>
                                    <a:pt x="5457" y="244"/>
                                    <a:pt x="0" y="326"/>
                                  </a:cubicBezTo>
                                </a:path>
                              </a:pathLst>
                            </a:custGeom>
                            <a:noFill/>
                            <a:ln w="8539" cap="rnd">
                              <a:solidFill>
                                <a:srgbClr val="73737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16368981" name="Freeform: Shape 1217355367"/>
                        <wps:cNvSpPr>
                          <a:spLocks/>
                        </wps:cNvSpPr>
                        <wps:spPr bwMode="auto">
                          <a:xfrm>
                            <a:off x="23488" y="16210"/>
                            <a:ext cx="266" cy="164"/>
                          </a:xfrm>
                          <a:custGeom>
                            <a:avLst/>
                            <a:gdLst>
                              <a:gd name="T0" fmla="*/ 26603 w 21339"/>
                              <a:gd name="T1" fmla="*/ 16426 h 14253"/>
                              <a:gd name="T2" fmla="*/ 13302 w 21339"/>
                              <a:gd name="T3" fmla="*/ 0 h 14253"/>
                              <a:gd name="T4" fmla="*/ 0 w 21339"/>
                              <a:gd name="T5" fmla="*/ 16426 h 14253"/>
                              <a:gd name="T6" fmla="*/ 0 60000 65536"/>
                              <a:gd name="T7" fmla="*/ 0 60000 65536"/>
                              <a:gd name="T8" fmla="*/ 0 60000 65536"/>
                            </a:gdLst>
                            <a:ahLst/>
                            <a:cxnLst>
                              <a:cxn ang="T6">
                                <a:pos x="T0" y="T1"/>
                              </a:cxn>
                              <a:cxn ang="T7">
                                <a:pos x="T2" y="T3"/>
                              </a:cxn>
                              <a:cxn ang="T8">
                                <a:pos x="T4" y="T5"/>
                              </a:cxn>
                            </a:cxnLst>
                            <a:rect l="0" t="0" r="r" b="b"/>
                            <a:pathLst>
                              <a:path w="21339" h="14253">
                                <a:moveTo>
                                  <a:pt x="21340" y="14254"/>
                                </a:moveTo>
                                <a:lnTo>
                                  <a:pt x="10670" y="0"/>
                                </a:lnTo>
                                <a:lnTo>
                                  <a:pt x="0" y="14254"/>
                                </a:lnTo>
                              </a:path>
                            </a:pathLst>
                          </a:custGeom>
                          <a:noFill/>
                          <a:ln w="7156" cap="rnd">
                            <a:solidFill>
                              <a:srgbClr val="0A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60009" name="Oval 151006809"/>
                        <wps:cNvSpPr>
                          <a:spLocks noChangeArrowheads="1"/>
                        </wps:cNvSpPr>
                        <wps:spPr bwMode="auto">
                          <a:xfrm>
                            <a:off x="34899" y="21917"/>
                            <a:ext cx="3298" cy="3048"/>
                          </a:xfrm>
                          <a:prstGeom prst="ellipse">
                            <a:avLst/>
                          </a:prstGeom>
                          <a:solidFill>
                            <a:srgbClr val="999880"/>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274754569" name="Freeform: Shape 680407053"/>
                        <wps:cNvSpPr>
                          <a:spLocks/>
                        </wps:cNvSpPr>
                        <wps:spPr bwMode="auto">
                          <a:xfrm>
                            <a:off x="34913" y="21903"/>
                            <a:ext cx="3270" cy="3023"/>
                          </a:xfrm>
                          <a:custGeom>
                            <a:avLst/>
                            <a:gdLst>
                              <a:gd name="T0" fmla="*/ 163478 w 262265"/>
                              <a:gd name="T1" fmla="*/ 0 h 262265"/>
                              <a:gd name="T2" fmla="*/ 0 w 262265"/>
                              <a:gd name="T3" fmla="*/ 151120 h 262265"/>
                              <a:gd name="T4" fmla="*/ 163478 w 262265"/>
                              <a:gd name="T5" fmla="*/ 302239 h 262265"/>
                              <a:gd name="T6" fmla="*/ 326955 w 262265"/>
                              <a:gd name="T7" fmla="*/ 151120 h 262265"/>
                              <a:gd name="T8" fmla="*/ 163478 w 262265"/>
                              <a:gd name="T9" fmla="*/ 0 h 2622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2265" h="262265">
                                <a:moveTo>
                                  <a:pt x="131133" y="0"/>
                                </a:moveTo>
                                <a:cubicBezTo>
                                  <a:pt x="58725" y="0"/>
                                  <a:pt x="0" y="58725"/>
                                  <a:pt x="0" y="131133"/>
                                </a:cubicBezTo>
                                <a:cubicBezTo>
                                  <a:pt x="0" y="203541"/>
                                  <a:pt x="58725" y="262265"/>
                                  <a:pt x="131133" y="262265"/>
                                </a:cubicBezTo>
                                <a:cubicBezTo>
                                  <a:pt x="203541" y="262265"/>
                                  <a:pt x="262265" y="203541"/>
                                  <a:pt x="262265" y="131133"/>
                                </a:cubicBezTo>
                                <a:cubicBezTo>
                                  <a:pt x="262265" y="58725"/>
                                  <a:pt x="203541" y="0"/>
                                  <a:pt x="131133" y="0"/>
                                </a:cubicBezTo>
                              </a:path>
                            </a:pathLst>
                          </a:custGeom>
                          <a:noFill/>
                          <a:ln w="42368">
                            <a:solidFill>
                              <a:srgbClr val="9998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4633126" name="Freeform: Shape 642904961"/>
                        <wps:cNvSpPr>
                          <a:spLocks/>
                        </wps:cNvSpPr>
                        <wps:spPr bwMode="auto">
                          <a:xfrm>
                            <a:off x="35814" y="22807"/>
                            <a:ext cx="1629" cy="1508"/>
                          </a:xfrm>
                          <a:custGeom>
                            <a:avLst/>
                            <a:gdLst/>
                            <a:ahLst/>
                            <a:cxnLst/>
                            <a:rect l="0" t="0" r="r" b="b"/>
                            <a:pathLst>
                              <a:path w="130644" h="130807">
                                <a:moveTo>
                                  <a:pt x="129585" y="113051"/>
                                </a:moveTo>
                                <a:lnTo>
                                  <a:pt x="97087" y="80553"/>
                                </a:lnTo>
                                <a:cubicBezTo>
                                  <a:pt x="102544" y="71838"/>
                                  <a:pt x="105232" y="62390"/>
                                  <a:pt x="105151" y="52127"/>
                                </a:cubicBezTo>
                                <a:cubicBezTo>
                                  <a:pt x="105151" y="48707"/>
                                  <a:pt x="104825" y="45367"/>
                                  <a:pt x="104173" y="42028"/>
                                </a:cubicBezTo>
                                <a:cubicBezTo>
                                  <a:pt x="103522" y="38688"/>
                                  <a:pt x="102544" y="35430"/>
                                  <a:pt x="101241" y="32254"/>
                                </a:cubicBezTo>
                                <a:cubicBezTo>
                                  <a:pt x="99938" y="29077"/>
                                  <a:pt x="98390" y="26064"/>
                                  <a:pt x="96517" y="23295"/>
                                </a:cubicBezTo>
                                <a:cubicBezTo>
                                  <a:pt x="94644" y="20444"/>
                                  <a:pt x="92526" y="17837"/>
                                  <a:pt x="90082" y="15394"/>
                                </a:cubicBezTo>
                                <a:cubicBezTo>
                                  <a:pt x="87720" y="12950"/>
                                  <a:pt x="85033" y="10833"/>
                                  <a:pt x="82263" y="8878"/>
                                </a:cubicBezTo>
                                <a:cubicBezTo>
                                  <a:pt x="79413" y="7005"/>
                                  <a:pt x="76481" y="5376"/>
                                  <a:pt x="73304" y="4072"/>
                                </a:cubicBezTo>
                                <a:cubicBezTo>
                                  <a:pt x="70127" y="2769"/>
                                  <a:pt x="66951" y="1792"/>
                                  <a:pt x="63612" y="1059"/>
                                </a:cubicBezTo>
                                <a:cubicBezTo>
                                  <a:pt x="60272" y="407"/>
                                  <a:pt x="56933" y="0"/>
                                  <a:pt x="53512" y="0"/>
                                </a:cubicBezTo>
                                <a:lnTo>
                                  <a:pt x="52942" y="0"/>
                                </a:lnTo>
                                <a:cubicBezTo>
                                  <a:pt x="49521" y="0"/>
                                  <a:pt x="46100" y="244"/>
                                  <a:pt x="42761" y="896"/>
                                </a:cubicBezTo>
                                <a:cubicBezTo>
                                  <a:pt x="39421" y="1548"/>
                                  <a:pt x="36082" y="2444"/>
                                  <a:pt x="32905" y="3747"/>
                                </a:cubicBezTo>
                                <a:cubicBezTo>
                                  <a:pt x="29729" y="5050"/>
                                  <a:pt x="26715" y="6597"/>
                                  <a:pt x="23783" y="8471"/>
                                </a:cubicBezTo>
                                <a:cubicBezTo>
                                  <a:pt x="20932" y="10344"/>
                                  <a:pt x="18244" y="12462"/>
                                  <a:pt x="15801" y="14905"/>
                                </a:cubicBezTo>
                                <a:cubicBezTo>
                                  <a:pt x="13358" y="17267"/>
                                  <a:pt x="11158" y="19955"/>
                                  <a:pt x="9204" y="22724"/>
                                </a:cubicBezTo>
                                <a:cubicBezTo>
                                  <a:pt x="7249" y="25575"/>
                                  <a:pt x="5620" y="28589"/>
                                  <a:pt x="4235" y="31684"/>
                                </a:cubicBezTo>
                                <a:cubicBezTo>
                                  <a:pt x="2851" y="34860"/>
                                  <a:pt x="1873" y="38118"/>
                                  <a:pt x="1140" y="41457"/>
                                </a:cubicBezTo>
                                <a:cubicBezTo>
                                  <a:pt x="407" y="44797"/>
                                  <a:pt x="82" y="48218"/>
                                  <a:pt x="0" y="51639"/>
                                </a:cubicBezTo>
                                <a:lnTo>
                                  <a:pt x="0" y="52697"/>
                                </a:lnTo>
                                <a:cubicBezTo>
                                  <a:pt x="0" y="56200"/>
                                  <a:pt x="407" y="59620"/>
                                  <a:pt x="1059" y="62960"/>
                                </a:cubicBezTo>
                                <a:cubicBezTo>
                                  <a:pt x="1792" y="66381"/>
                                  <a:pt x="2769" y="69639"/>
                                  <a:pt x="4072" y="72816"/>
                                </a:cubicBezTo>
                                <a:cubicBezTo>
                                  <a:pt x="5376" y="75992"/>
                                  <a:pt x="7086" y="79005"/>
                                  <a:pt x="8959" y="81938"/>
                                </a:cubicBezTo>
                                <a:cubicBezTo>
                                  <a:pt x="10914" y="84788"/>
                                  <a:pt x="13113" y="87476"/>
                                  <a:pt x="15557" y="89920"/>
                                </a:cubicBezTo>
                                <a:cubicBezTo>
                                  <a:pt x="18000" y="92363"/>
                                  <a:pt x="20688" y="94562"/>
                                  <a:pt x="23539" y="96436"/>
                                </a:cubicBezTo>
                                <a:cubicBezTo>
                                  <a:pt x="26389" y="98390"/>
                                  <a:pt x="29484" y="99938"/>
                                  <a:pt x="32661" y="101323"/>
                                </a:cubicBezTo>
                                <a:cubicBezTo>
                                  <a:pt x="35837" y="102626"/>
                                  <a:pt x="39177" y="103603"/>
                                  <a:pt x="42598" y="104336"/>
                                </a:cubicBezTo>
                                <a:cubicBezTo>
                                  <a:pt x="46019" y="105069"/>
                                  <a:pt x="49440" y="105314"/>
                                  <a:pt x="52860" y="105314"/>
                                </a:cubicBezTo>
                                <a:cubicBezTo>
                                  <a:pt x="62879" y="105314"/>
                                  <a:pt x="72082" y="102707"/>
                                  <a:pt x="80553" y="97413"/>
                                </a:cubicBezTo>
                                <a:lnTo>
                                  <a:pt x="113051" y="129748"/>
                                </a:lnTo>
                                <a:cubicBezTo>
                                  <a:pt x="113703" y="130400"/>
                                  <a:pt x="114436" y="130726"/>
                                  <a:pt x="115413" y="130807"/>
                                </a:cubicBezTo>
                                <a:cubicBezTo>
                                  <a:pt x="116309" y="130807"/>
                                  <a:pt x="117124" y="130563"/>
                                  <a:pt x="117775" y="129911"/>
                                </a:cubicBezTo>
                                <a:cubicBezTo>
                                  <a:pt x="117775" y="129911"/>
                                  <a:pt x="117857" y="129911"/>
                                  <a:pt x="117857" y="129830"/>
                                </a:cubicBezTo>
                                <a:lnTo>
                                  <a:pt x="129748" y="117938"/>
                                </a:lnTo>
                                <a:cubicBezTo>
                                  <a:pt x="130400" y="117205"/>
                                  <a:pt x="130644" y="116391"/>
                                  <a:pt x="130644" y="115495"/>
                                </a:cubicBezTo>
                                <a:cubicBezTo>
                                  <a:pt x="130644" y="114598"/>
                                  <a:pt x="130237" y="113784"/>
                                  <a:pt x="129585" y="113132"/>
                                </a:cubicBezTo>
                                <a:lnTo>
                                  <a:pt x="129585" y="113051"/>
                                </a:lnTo>
                                <a:close/>
                                <a:moveTo>
                                  <a:pt x="52860" y="98472"/>
                                </a:moveTo>
                                <a:cubicBezTo>
                                  <a:pt x="49847" y="98472"/>
                                  <a:pt x="46833" y="98146"/>
                                  <a:pt x="43901" y="97576"/>
                                </a:cubicBezTo>
                                <a:cubicBezTo>
                                  <a:pt x="40969" y="97006"/>
                                  <a:pt x="38037" y="96110"/>
                                  <a:pt x="35267" y="94969"/>
                                </a:cubicBezTo>
                                <a:cubicBezTo>
                                  <a:pt x="32498" y="93829"/>
                                  <a:pt x="29810" y="92445"/>
                                  <a:pt x="27285" y="90734"/>
                                </a:cubicBezTo>
                                <a:cubicBezTo>
                                  <a:pt x="24761" y="89024"/>
                                  <a:pt x="22480" y="87150"/>
                                  <a:pt x="20281" y="85033"/>
                                </a:cubicBezTo>
                                <a:cubicBezTo>
                                  <a:pt x="18163" y="82915"/>
                                  <a:pt x="16208" y="80553"/>
                                  <a:pt x="14579" y="78109"/>
                                </a:cubicBezTo>
                                <a:cubicBezTo>
                                  <a:pt x="12869" y="75585"/>
                                  <a:pt x="11484" y="72978"/>
                                  <a:pt x="10344" y="70128"/>
                                </a:cubicBezTo>
                                <a:cubicBezTo>
                                  <a:pt x="9204" y="67358"/>
                                  <a:pt x="8308" y="64426"/>
                                  <a:pt x="7738" y="61494"/>
                                </a:cubicBezTo>
                                <a:cubicBezTo>
                                  <a:pt x="7168" y="58562"/>
                                  <a:pt x="6842" y="55548"/>
                                  <a:pt x="6842" y="52534"/>
                                </a:cubicBezTo>
                                <a:cubicBezTo>
                                  <a:pt x="6842" y="49521"/>
                                  <a:pt x="7086" y="46589"/>
                                  <a:pt x="7656" y="43657"/>
                                </a:cubicBezTo>
                                <a:cubicBezTo>
                                  <a:pt x="8226" y="40725"/>
                                  <a:pt x="9041" y="37874"/>
                                  <a:pt x="10181" y="35104"/>
                                </a:cubicBezTo>
                                <a:cubicBezTo>
                                  <a:pt x="11322" y="32335"/>
                                  <a:pt x="12706" y="29729"/>
                                  <a:pt x="14335" y="27204"/>
                                </a:cubicBezTo>
                                <a:cubicBezTo>
                                  <a:pt x="15964" y="24679"/>
                                  <a:pt x="17837" y="22398"/>
                                  <a:pt x="19955" y="20281"/>
                                </a:cubicBezTo>
                                <a:cubicBezTo>
                                  <a:pt x="22073" y="18163"/>
                                  <a:pt x="24353" y="16290"/>
                                  <a:pt x="26797" y="14579"/>
                                </a:cubicBezTo>
                                <a:cubicBezTo>
                                  <a:pt x="29240" y="12869"/>
                                  <a:pt x="31847" y="11484"/>
                                  <a:pt x="34616" y="10344"/>
                                </a:cubicBezTo>
                                <a:cubicBezTo>
                                  <a:pt x="37385" y="9204"/>
                                  <a:pt x="40236" y="8308"/>
                                  <a:pt x="43168" y="7738"/>
                                </a:cubicBezTo>
                                <a:cubicBezTo>
                                  <a:pt x="46100" y="7168"/>
                                  <a:pt x="49032" y="6842"/>
                                  <a:pt x="52046" y="6842"/>
                                </a:cubicBezTo>
                                <a:lnTo>
                                  <a:pt x="52942" y="6842"/>
                                </a:lnTo>
                                <a:cubicBezTo>
                                  <a:pt x="55874" y="6842"/>
                                  <a:pt x="58806" y="7086"/>
                                  <a:pt x="61738" y="7575"/>
                                </a:cubicBezTo>
                                <a:cubicBezTo>
                                  <a:pt x="64670" y="8145"/>
                                  <a:pt x="67440" y="8959"/>
                                  <a:pt x="70209" y="10018"/>
                                </a:cubicBezTo>
                                <a:cubicBezTo>
                                  <a:pt x="72978" y="11077"/>
                                  <a:pt x="75585" y="12462"/>
                                  <a:pt x="78028" y="14091"/>
                                </a:cubicBezTo>
                                <a:cubicBezTo>
                                  <a:pt x="80472" y="15720"/>
                                  <a:pt x="82752" y="17511"/>
                                  <a:pt x="84870" y="19629"/>
                                </a:cubicBezTo>
                                <a:cubicBezTo>
                                  <a:pt x="86987" y="21665"/>
                                  <a:pt x="88861" y="23946"/>
                                  <a:pt x="90571" y="26390"/>
                                </a:cubicBezTo>
                                <a:cubicBezTo>
                                  <a:pt x="92200" y="28833"/>
                                  <a:pt x="93666" y="31358"/>
                                  <a:pt x="94807" y="34127"/>
                                </a:cubicBezTo>
                                <a:cubicBezTo>
                                  <a:pt x="95947" y="36815"/>
                                  <a:pt x="96843" y="39666"/>
                                  <a:pt x="97494" y="42516"/>
                                </a:cubicBezTo>
                                <a:cubicBezTo>
                                  <a:pt x="98065" y="45367"/>
                                  <a:pt x="98390" y="48299"/>
                                  <a:pt x="98472" y="51231"/>
                                </a:cubicBezTo>
                                <a:lnTo>
                                  <a:pt x="98472" y="52127"/>
                                </a:lnTo>
                                <a:cubicBezTo>
                                  <a:pt x="98472" y="55141"/>
                                  <a:pt x="98309" y="58073"/>
                                  <a:pt x="97820" y="61005"/>
                                </a:cubicBezTo>
                                <a:cubicBezTo>
                                  <a:pt x="97332" y="63937"/>
                                  <a:pt x="96517" y="66788"/>
                                  <a:pt x="95377" y="69557"/>
                                </a:cubicBezTo>
                                <a:cubicBezTo>
                                  <a:pt x="94318" y="72327"/>
                                  <a:pt x="92933" y="75014"/>
                                  <a:pt x="91304" y="77539"/>
                                </a:cubicBezTo>
                                <a:cubicBezTo>
                                  <a:pt x="89675" y="80064"/>
                                  <a:pt x="87883" y="82427"/>
                                  <a:pt x="85766" y="84544"/>
                                </a:cubicBezTo>
                                <a:cubicBezTo>
                                  <a:pt x="83648" y="86662"/>
                                  <a:pt x="81449" y="88617"/>
                                  <a:pt x="79006" y="90327"/>
                                </a:cubicBezTo>
                                <a:cubicBezTo>
                                  <a:pt x="76562" y="92037"/>
                                  <a:pt x="73956" y="93503"/>
                                  <a:pt x="71268" y="94725"/>
                                </a:cubicBezTo>
                                <a:cubicBezTo>
                                  <a:pt x="68499" y="95947"/>
                                  <a:pt x="65729" y="96843"/>
                                  <a:pt x="62797" y="97494"/>
                                </a:cubicBezTo>
                                <a:cubicBezTo>
                                  <a:pt x="59865" y="98146"/>
                                  <a:pt x="56933" y="98472"/>
                                  <a:pt x="53919" y="98553"/>
                                </a:cubicBezTo>
                                <a:lnTo>
                                  <a:pt x="53023" y="98553"/>
                                </a:lnTo>
                                <a:lnTo>
                                  <a:pt x="52860" y="98472"/>
                                </a:lnTo>
                                <a:close/>
                                <a:moveTo>
                                  <a:pt x="115332" y="122499"/>
                                </a:moveTo>
                                <a:lnTo>
                                  <a:pt x="86092" y="93259"/>
                                </a:lnTo>
                                <a:cubicBezTo>
                                  <a:pt x="87150" y="92363"/>
                                  <a:pt x="91956" y="87558"/>
                                  <a:pt x="93178" y="86173"/>
                                </a:cubicBezTo>
                                <a:lnTo>
                                  <a:pt x="122418" y="115413"/>
                                </a:lnTo>
                                <a:lnTo>
                                  <a:pt x="115332" y="122499"/>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523732219" name="Oval 1044859395"/>
                        <wps:cNvSpPr>
                          <a:spLocks noChangeArrowheads="1"/>
                        </wps:cNvSpPr>
                        <wps:spPr bwMode="auto">
                          <a:xfrm>
                            <a:off x="27752" y="2755"/>
                            <a:ext cx="3349" cy="3096"/>
                          </a:xfrm>
                          <a:prstGeom prst="ellipse">
                            <a:avLst/>
                          </a:prstGeom>
                          <a:solidFill>
                            <a:srgbClr val="379C84"/>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g:cNvPr id="2019543416" name="Graphic 4"/>
                        <wpg:cNvGrpSpPr>
                          <a:grpSpLocks/>
                        </wpg:cNvGrpSpPr>
                        <wpg:grpSpPr bwMode="auto">
                          <a:xfrm>
                            <a:off x="28740" y="3385"/>
                            <a:ext cx="1571" cy="2012"/>
                            <a:chOff x="28740" y="3386"/>
                            <a:chExt cx="1259" cy="1745"/>
                          </a:xfrm>
                        </wpg:grpSpPr>
                        <wps:wsp>
                          <wps:cNvPr id="616127733" name="Freeform: Shape 845372599"/>
                          <wps:cNvSpPr>
                            <a:spLocks/>
                          </wps:cNvSpPr>
                          <wps:spPr bwMode="auto">
                            <a:xfrm>
                              <a:off x="29069" y="3386"/>
                              <a:ext cx="931" cy="968"/>
                            </a:xfrm>
                            <a:custGeom>
                              <a:avLst/>
                              <a:gdLst/>
                              <a:ahLst/>
                              <a:cxnLst/>
                              <a:rect l="0" t="0" r="r" b="b"/>
                              <a:pathLst>
                                <a:path w="93097" h="96849">
                                  <a:moveTo>
                                    <a:pt x="22550" y="59510"/>
                                  </a:moveTo>
                                  <a:cubicBezTo>
                                    <a:pt x="23201" y="59510"/>
                                    <a:pt x="23771" y="59021"/>
                                    <a:pt x="23527" y="58288"/>
                                  </a:cubicBezTo>
                                  <a:cubicBezTo>
                                    <a:pt x="22875" y="55356"/>
                                    <a:pt x="22142" y="52424"/>
                                    <a:pt x="21491" y="49410"/>
                                  </a:cubicBezTo>
                                  <a:cubicBezTo>
                                    <a:pt x="23445" y="49003"/>
                                    <a:pt x="25400" y="49003"/>
                                    <a:pt x="27436" y="49085"/>
                                  </a:cubicBezTo>
                                  <a:cubicBezTo>
                                    <a:pt x="28251" y="51446"/>
                                    <a:pt x="29147" y="53890"/>
                                    <a:pt x="30043" y="56333"/>
                                  </a:cubicBezTo>
                                  <a:cubicBezTo>
                                    <a:pt x="28251" y="56741"/>
                                    <a:pt x="26459" y="57148"/>
                                    <a:pt x="24667" y="57637"/>
                                  </a:cubicBezTo>
                                  <a:cubicBezTo>
                                    <a:pt x="23283" y="57962"/>
                                    <a:pt x="23608" y="60161"/>
                                    <a:pt x="25074" y="59836"/>
                                  </a:cubicBezTo>
                                  <a:cubicBezTo>
                                    <a:pt x="26948" y="59347"/>
                                    <a:pt x="28903" y="58858"/>
                                    <a:pt x="30857" y="58451"/>
                                  </a:cubicBezTo>
                                  <a:cubicBezTo>
                                    <a:pt x="31835" y="61465"/>
                                    <a:pt x="32486" y="64560"/>
                                    <a:pt x="33219" y="67655"/>
                                  </a:cubicBezTo>
                                  <a:cubicBezTo>
                                    <a:pt x="31916" y="67655"/>
                                    <a:pt x="30531" y="67655"/>
                                    <a:pt x="29228" y="67818"/>
                                  </a:cubicBezTo>
                                  <a:cubicBezTo>
                                    <a:pt x="27762" y="67981"/>
                                    <a:pt x="28169" y="70180"/>
                                    <a:pt x="29636" y="70017"/>
                                  </a:cubicBezTo>
                                  <a:cubicBezTo>
                                    <a:pt x="31020" y="69935"/>
                                    <a:pt x="32405" y="69854"/>
                                    <a:pt x="33789" y="69935"/>
                                  </a:cubicBezTo>
                                  <a:cubicBezTo>
                                    <a:pt x="34441" y="72379"/>
                                    <a:pt x="35174" y="74822"/>
                                    <a:pt x="36151" y="77184"/>
                                  </a:cubicBezTo>
                                  <a:cubicBezTo>
                                    <a:pt x="36396" y="77836"/>
                                    <a:pt x="37047" y="77917"/>
                                    <a:pt x="37536" y="77754"/>
                                  </a:cubicBezTo>
                                  <a:cubicBezTo>
                                    <a:pt x="36803" y="79954"/>
                                    <a:pt x="36070" y="82234"/>
                                    <a:pt x="35418" y="84515"/>
                                  </a:cubicBezTo>
                                  <a:cubicBezTo>
                                    <a:pt x="35418" y="84515"/>
                                    <a:pt x="35418" y="84515"/>
                                    <a:pt x="35418" y="84433"/>
                                  </a:cubicBezTo>
                                  <a:cubicBezTo>
                                    <a:pt x="30857" y="76125"/>
                                    <a:pt x="27192" y="67736"/>
                                    <a:pt x="22631" y="59673"/>
                                  </a:cubicBezTo>
                                  <a:lnTo>
                                    <a:pt x="22550" y="59510"/>
                                  </a:lnTo>
                                  <a:close/>
                                  <a:moveTo>
                                    <a:pt x="17418" y="51365"/>
                                  </a:moveTo>
                                  <a:cubicBezTo>
                                    <a:pt x="13834" y="46234"/>
                                    <a:pt x="7807" y="38333"/>
                                    <a:pt x="4549" y="30270"/>
                                  </a:cubicBezTo>
                                  <a:cubicBezTo>
                                    <a:pt x="4794" y="30433"/>
                                    <a:pt x="5038" y="30595"/>
                                    <a:pt x="5445" y="30514"/>
                                  </a:cubicBezTo>
                                  <a:cubicBezTo>
                                    <a:pt x="8459" y="30270"/>
                                    <a:pt x="11554" y="29944"/>
                                    <a:pt x="14568" y="29700"/>
                                  </a:cubicBezTo>
                                  <a:cubicBezTo>
                                    <a:pt x="15138" y="32469"/>
                                    <a:pt x="15789" y="35320"/>
                                    <a:pt x="16441" y="38089"/>
                                  </a:cubicBezTo>
                                  <a:cubicBezTo>
                                    <a:pt x="14405" y="38007"/>
                                    <a:pt x="12368" y="37763"/>
                                    <a:pt x="10414" y="37437"/>
                                  </a:cubicBezTo>
                                  <a:cubicBezTo>
                                    <a:pt x="8948" y="37193"/>
                                    <a:pt x="8785" y="39473"/>
                                    <a:pt x="10169" y="39636"/>
                                  </a:cubicBezTo>
                                  <a:cubicBezTo>
                                    <a:pt x="12450" y="39962"/>
                                    <a:pt x="14649" y="40207"/>
                                    <a:pt x="16930" y="40288"/>
                                  </a:cubicBezTo>
                                  <a:cubicBezTo>
                                    <a:pt x="17500" y="42813"/>
                                    <a:pt x="18070" y="45256"/>
                                    <a:pt x="18721" y="47781"/>
                                  </a:cubicBezTo>
                                  <a:cubicBezTo>
                                    <a:pt x="18558" y="47781"/>
                                    <a:pt x="18477" y="47781"/>
                                    <a:pt x="18314" y="47944"/>
                                  </a:cubicBezTo>
                                  <a:cubicBezTo>
                                    <a:pt x="17011" y="48433"/>
                                    <a:pt x="17907" y="50388"/>
                                    <a:pt x="19210" y="49980"/>
                                  </a:cubicBezTo>
                                  <a:cubicBezTo>
                                    <a:pt x="19780" y="52180"/>
                                    <a:pt x="20269" y="54460"/>
                                    <a:pt x="20758" y="56659"/>
                                  </a:cubicBezTo>
                                  <a:cubicBezTo>
                                    <a:pt x="19699" y="54867"/>
                                    <a:pt x="18558" y="53075"/>
                                    <a:pt x="17255" y="51284"/>
                                  </a:cubicBezTo>
                                  <a:lnTo>
                                    <a:pt x="17418" y="51365"/>
                                  </a:lnTo>
                                  <a:close/>
                                  <a:moveTo>
                                    <a:pt x="5201" y="11618"/>
                                  </a:moveTo>
                                  <a:cubicBezTo>
                                    <a:pt x="4957" y="12351"/>
                                    <a:pt x="5445" y="13247"/>
                                    <a:pt x="6423" y="13166"/>
                                  </a:cubicBezTo>
                                  <a:cubicBezTo>
                                    <a:pt x="8459" y="12921"/>
                                    <a:pt x="10495" y="12758"/>
                                    <a:pt x="12531" y="12677"/>
                                  </a:cubicBezTo>
                                  <a:cubicBezTo>
                                    <a:pt x="12368" y="14957"/>
                                    <a:pt x="12450" y="17238"/>
                                    <a:pt x="12694" y="19600"/>
                                  </a:cubicBezTo>
                                  <a:cubicBezTo>
                                    <a:pt x="9843" y="19926"/>
                                    <a:pt x="6993" y="20333"/>
                                    <a:pt x="4142" y="20659"/>
                                  </a:cubicBezTo>
                                  <a:cubicBezTo>
                                    <a:pt x="2676" y="20822"/>
                                    <a:pt x="3083" y="23021"/>
                                    <a:pt x="4549" y="22858"/>
                                  </a:cubicBezTo>
                                  <a:cubicBezTo>
                                    <a:pt x="7318" y="22532"/>
                                    <a:pt x="10169" y="22206"/>
                                    <a:pt x="13020" y="21799"/>
                                  </a:cubicBezTo>
                                  <a:cubicBezTo>
                                    <a:pt x="13183" y="22776"/>
                                    <a:pt x="13346" y="23754"/>
                                    <a:pt x="13590" y="24731"/>
                                  </a:cubicBezTo>
                                  <a:cubicBezTo>
                                    <a:pt x="13753" y="25627"/>
                                    <a:pt x="13997" y="26442"/>
                                    <a:pt x="14160" y="27338"/>
                                  </a:cubicBezTo>
                                  <a:cubicBezTo>
                                    <a:pt x="11065" y="27745"/>
                                    <a:pt x="8051" y="28152"/>
                                    <a:pt x="5119" y="28396"/>
                                  </a:cubicBezTo>
                                  <a:cubicBezTo>
                                    <a:pt x="4549" y="28396"/>
                                    <a:pt x="4224" y="28885"/>
                                    <a:pt x="4224" y="29292"/>
                                  </a:cubicBezTo>
                                  <a:cubicBezTo>
                                    <a:pt x="1861" y="22939"/>
                                    <a:pt x="1373" y="16586"/>
                                    <a:pt x="5201" y="11618"/>
                                  </a:cubicBezTo>
                                  <a:close/>
                                  <a:moveTo>
                                    <a:pt x="14323" y="4858"/>
                                  </a:moveTo>
                                  <a:cubicBezTo>
                                    <a:pt x="13509" y="6731"/>
                                    <a:pt x="13020" y="8523"/>
                                    <a:pt x="12694" y="10478"/>
                                  </a:cubicBezTo>
                                  <a:cubicBezTo>
                                    <a:pt x="10495" y="10559"/>
                                    <a:pt x="8214" y="10722"/>
                                    <a:pt x="5934" y="10966"/>
                                  </a:cubicBezTo>
                                  <a:cubicBezTo>
                                    <a:pt x="5771" y="10966"/>
                                    <a:pt x="5608" y="10966"/>
                                    <a:pt x="5527" y="11129"/>
                                  </a:cubicBezTo>
                                  <a:cubicBezTo>
                                    <a:pt x="5852" y="10722"/>
                                    <a:pt x="6260" y="10315"/>
                                    <a:pt x="6667" y="9908"/>
                                  </a:cubicBezTo>
                                  <a:cubicBezTo>
                                    <a:pt x="8540" y="8197"/>
                                    <a:pt x="11310" y="6324"/>
                                    <a:pt x="14242" y="4858"/>
                                  </a:cubicBezTo>
                                  <a:lnTo>
                                    <a:pt x="14323" y="4858"/>
                                  </a:lnTo>
                                  <a:close/>
                                  <a:moveTo>
                                    <a:pt x="42667" y="8604"/>
                                  </a:moveTo>
                                  <a:cubicBezTo>
                                    <a:pt x="44785" y="9582"/>
                                    <a:pt x="46903" y="10478"/>
                                    <a:pt x="49102" y="11374"/>
                                  </a:cubicBezTo>
                                  <a:cubicBezTo>
                                    <a:pt x="48857" y="12840"/>
                                    <a:pt x="48450" y="14306"/>
                                    <a:pt x="48124" y="15690"/>
                                  </a:cubicBezTo>
                                  <a:cubicBezTo>
                                    <a:pt x="44378" y="14469"/>
                                    <a:pt x="40631" y="13410"/>
                                    <a:pt x="36884" y="12595"/>
                                  </a:cubicBezTo>
                                  <a:cubicBezTo>
                                    <a:pt x="37292" y="10966"/>
                                    <a:pt x="37617" y="9337"/>
                                    <a:pt x="38025" y="7708"/>
                                  </a:cubicBezTo>
                                  <a:cubicBezTo>
                                    <a:pt x="38350" y="6324"/>
                                    <a:pt x="36233" y="5509"/>
                                    <a:pt x="35907" y="6894"/>
                                  </a:cubicBezTo>
                                  <a:cubicBezTo>
                                    <a:pt x="35500" y="8604"/>
                                    <a:pt x="35093" y="10396"/>
                                    <a:pt x="34685" y="12107"/>
                                  </a:cubicBezTo>
                                  <a:cubicBezTo>
                                    <a:pt x="31835" y="11536"/>
                                    <a:pt x="28984" y="11129"/>
                                    <a:pt x="26133" y="10803"/>
                                  </a:cubicBezTo>
                                  <a:cubicBezTo>
                                    <a:pt x="26622" y="7871"/>
                                    <a:pt x="27274" y="5021"/>
                                    <a:pt x="27762" y="2088"/>
                                  </a:cubicBezTo>
                                  <a:cubicBezTo>
                                    <a:pt x="32894" y="3066"/>
                                    <a:pt x="38025" y="6405"/>
                                    <a:pt x="42586" y="8604"/>
                                  </a:cubicBezTo>
                                  <a:lnTo>
                                    <a:pt x="42667" y="8604"/>
                                  </a:lnTo>
                                  <a:close/>
                                  <a:moveTo>
                                    <a:pt x="73781" y="20496"/>
                                  </a:moveTo>
                                  <a:cubicBezTo>
                                    <a:pt x="72559" y="21066"/>
                                    <a:pt x="71419" y="21636"/>
                                    <a:pt x="70523" y="22206"/>
                                  </a:cubicBezTo>
                                  <a:cubicBezTo>
                                    <a:pt x="69464" y="22858"/>
                                    <a:pt x="68731" y="23428"/>
                                    <a:pt x="68161" y="24161"/>
                                  </a:cubicBezTo>
                                  <a:cubicBezTo>
                                    <a:pt x="66858" y="23509"/>
                                    <a:pt x="65555" y="22858"/>
                                    <a:pt x="64251" y="22206"/>
                                  </a:cubicBezTo>
                                  <a:cubicBezTo>
                                    <a:pt x="64659" y="20903"/>
                                    <a:pt x="65066" y="19519"/>
                                    <a:pt x="64903" y="18134"/>
                                  </a:cubicBezTo>
                                  <a:cubicBezTo>
                                    <a:pt x="64740" y="16668"/>
                                    <a:pt x="62541" y="17075"/>
                                    <a:pt x="62704" y="18541"/>
                                  </a:cubicBezTo>
                                  <a:cubicBezTo>
                                    <a:pt x="62785" y="19437"/>
                                    <a:pt x="62622" y="20333"/>
                                    <a:pt x="62378" y="21310"/>
                                  </a:cubicBezTo>
                                  <a:cubicBezTo>
                                    <a:pt x="58387" y="19437"/>
                                    <a:pt x="54477" y="17808"/>
                                    <a:pt x="50405" y="16342"/>
                                  </a:cubicBezTo>
                                  <a:cubicBezTo>
                                    <a:pt x="50731" y="14957"/>
                                    <a:pt x="51057" y="13573"/>
                                    <a:pt x="51301" y="12107"/>
                                  </a:cubicBezTo>
                                  <a:cubicBezTo>
                                    <a:pt x="58794" y="14876"/>
                                    <a:pt x="66532" y="17156"/>
                                    <a:pt x="73862" y="20496"/>
                                  </a:cubicBezTo>
                                  <a:lnTo>
                                    <a:pt x="73781" y="20496"/>
                                  </a:lnTo>
                                  <a:close/>
                                  <a:moveTo>
                                    <a:pt x="89175" y="31247"/>
                                  </a:moveTo>
                                  <a:cubicBezTo>
                                    <a:pt x="88034" y="29700"/>
                                    <a:pt x="85184" y="29618"/>
                                    <a:pt x="83392" y="29374"/>
                                  </a:cubicBezTo>
                                  <a:cubicBezTo>
                                    <a:pt x="82903" y="29374"/>
                                    <a:pt x="82333" y="29292"/>
                                    <a:pt x="81844" y="29211"/>
                                  </a:cubicBezTo>
                                  <a:cubicBezTo>
                                    <a:pt x="81763" y="27582"/>
                                    <a:pt x="81437" y="25953"/>
                                    <a:pt x="80704" y="24324"/>
                                  </a:cubicBezTo>
                                  <a:cubicBezTo>
                                    <a:pt x="80134" y="23021"/>
                                    <a:pt x="78098" y="23917"/>
                                    <a:pt x="78668" y="25301"/>
                                  </a:cubicBezTo>
                                  <a:cubicBezTo>
                                    <a:pt x="79238" y="26442"/>
                                    <a:pt x="79482" y="27745"/>
                                    <a:pt x="79645" y="29129"/>
                                  </a:cubicBezTo>
                                  <a:cubicBezTo>
                                    <a:pt x="77202" y="29129"/>
                                    <a:pt x="74758" y="29129"/>
                                    <a:pt x="72315" y="29292"/>
                                  </a:cubicBezTo>
                                  <a:cubicBezTo>
                                    <a:pt x="72070" y="29292"/>
                                    <a:pt x="71908" y="29374"/>
                                    <a:pt x="71745" y="29537"/>
                                  </a:cubicBezTo>
                                  <a:cubicBezTo>
                                    <a:pt x="71337" y="28559"/>
                                    <a:pt x="69546" y="28967"/>
                                    <a:pt x="69627" y="30270"/>
                                  </a:cubicBezTo>
                                  <a:cubicBezTo>
                                    <a:pt x="69790" y="33202"/>
                                    <a:pt x="69627" y="36134"/>
                                    <a:pt x="69383" y="39066"/>
                                  </a:cubicBezTo>
                                  <a:cubicBezTo>
                                    <a:pt x="67102" y="39066"/>
                                    <a:pt x="64821" y="39311"/>
                                    <a:pt x="62622" y="39799"/>
                                  </a:cubicBezTo>
                                  <a:cubicBezTo>
                                    <a:pt x="63926" y="38252"/>
                                    <a:pt x="65147" y="36704"/>
                                    <a:pt x="66288" y="34994"/>
                                  </a:cubicBezTo>
                                  <a:cubicBezTo>
                                    <a:pt x="70441" y="28722"/>
                                    <a:pt x="73129" y="20577"/>
                                    <a:pt x="82659" y="23265"/>
                                  </a:cubicBezTo>
                                  <a:cubicBezTo>
                                    <a:pt x="87464" y="24568"/>
                                    <a:pt x="89256" y="27582"/>
                                    <a:pt x="89256" y="31328"/>
                                  </a:cubicBezTo>
                                  <a:lnTo>
                                    <a:pt x="89175" y="31247"/>
                                  </a:lnTo>
                                  <a:close/>
                                  <a:moveTo>
                                    <a:pt x="86975" y="39473"/>
                                  </a:moveTo>
                                  <a:cubicBezTo>
                                    <a:pt x="85265" y="39636"/>
                                    <a:pt x="83473" y="39636"/>
                                    <a:pt x="81763" y="39555"/>
                                  </a:cubicBezTo>
                                  <a:cubicBezTo>
                                    <a:pt x="81763" y="38007"/>
                                    <a:pt x="81763" y="36379"/>
                                    <a:pt x="81763" y="34831"/>
                                  </a:cubicBezTo>
                                  <a:cubicBezTo>
                                    <a:pt x="81763" y="33691"/>
                                    <a:pt x="81763" y="32550"/>
                                    <a:pt x="81844" y="31492"/>
                                  </a:cubicBezTo>
                                  <a:cubicBezTo>
                                    <a:pt x="83881" y="31573"/>
                                    <a:pt x="87139" y="31817"/>
                                    <a:pt x="87301" y="32469"/>
                                  </a:cubicBezTo>
                                  <a:cubicBezTo>
                                    <a:pt x="87546" y="33283"/>
                                    <a:pt x="88360" y="33446"/>
                                    <a:pt x="88930" y="33283"/>
                                  </a:cubicBezTo>
                                  <a:cubicBezTo>
                                    <a:pt x="88605" y="35238"/>
                                    <a:pt x="87953" y="37356"/>
                                    <a:pt x="86894" y="39473"/>
                                  </a:cubicBezTo>
                                  <a:lnTo>
                                    <a:pt x="86975" y="39473"/>
                                  </a:lnTo>
                                  <a:close/>
                                  <a:moveTo>
                                    <a:pt x="81763" y="41754"/>
                                  </a:moveTo>
                                  <a:cubicBezTo>
                                    <a:pt x="83147" y="41754"/>
                                    <a:pt x="84451" y="41754"/>
                                    <a:pt x="85835" y="41754"/>
                                  </a:cubicBezTo>
                                  <a:cubicBezTo>
                                    <a:pt x="84695" y="43872"/>
                                    <a:pt x="83392" y="45989"/>
                                    <a:pt x="82007" y="48026"/>
                                  </a:cubicBezTo>
                                  <a:cubicBezTo>
                                    <a:pt x="81926" y="45908"/>
                                    <a:pt x="81844" y="43872"/>
                                    <a:pt x="81763" y="41754"/>
                                  </a:cubicBezTo>
                                  <a:close/>
                                  <a:moveTo>
                                    <a:pt x="71908" y="31247"/>
                                  </a:moveTo>
                                  <a:cubicBezTo>
                                    <a:pt x="71908" y="31247"/>
                                    <a:pt x="72396" y="31573"/>
                                    <a:pt x="72722" y="31492"/>
                                  </a:cubicBezTo>
                                  <a:cubicBezTo>
                                    <a:pt x="75084" y="31410"/>
                                    <a:pt x="77446" y="31247"/>
                                    <a:pt x="79808" y="31328"/>
                                  </a:cubicBezTo>
                                  <a:cubicBezTo>
                                    <a:pt x="79808" y="34016"/>
                                    <a:pt x="79564" y="36867"/>
                                    <a:pt x="79564" y="39392"/>
                                  </a:cubicBezTo>
                                  <a:cubicBezTo>
                                    <a:pt x="76876" y="39229"/>
                                    <a:pt x="74188" y="39066"/>
                                    <a:pt x="71582" y="38985"/>
                                  </a:cubicBezTo>
                                  <a:cubicBezTo>
                                    <a:pt x="71745" y="36379"/>
                                    <a:pt x="71989" y="33772"/>
                                    <a:pt x="71989" y="31247"/>
                                  </a:cubicBezTo>
                                  <a:lnTo>
                                    <a:pt x="71908" y="31247"/>
                                  </a:lnTo>
                                  <a:close/>
                                  <a:moveTo>
                                    <a:pt x="78423" y="52831"/>
                                  </a:moveTo>
                                  <a:cubicBezTo>
                                    <a:pt x="78423" y="52180"/>
                                    <a:pt x="78016" y="51528"/>
                                    <a:pt x="77202" y="51609"/>
                                  </a:cubicBezTo>
                                  <a:cubicBezTo>
                                    <a:pt x="75410" y="51935"/>
                                    <a:pt x="73455" y="51528"/>
                                    <a:pt x="71500" y="50876"/>
                                  </a:cubicBezTo>
                                  <a:cubicBezTo>
                                    <a:pt x="71500" y="48759"/>
                                    <a:pt x="71337" y="46641"/>
                                    <a:pt x="71337" y="44605"/>
                                  </a:cubicBezTo>
                                  <a:cubicBezTo>
                                    <a:pt x="71337" y="43465"/>
                                    <a:pt x="71337" y="42406"/>
                                    <a:pt x="71337" y="41265"/>
                                  </a:cubicBezTo>
                                  <a:cubicBezTo>
                                    <a:pt x="74025" y="41265"/>
                                    <a:pt x="76794" y="41510"/>
                                    <a:pt x="79482" y="41673"/>
                                  </a:cubicBezTo>
                                  <a:cubicBezTo>
                                    <a:pt x="79482" y="44686"/>
                                    <a:pt x="79645" y="47700"/>
                                    <a:pt x="79808" y="50713"/>
                                  </a:cubicBezTo>
                                  <a:cubicBezTo>
                                    <a:pt x="79808" y="50713"/>
                                    <a:pt x="79808" y="50795"/>
                                    <a:pt x="79808" y="50876"/>
                                  </a:cubicBezTo>
                                  <a:cubicBezTo>
                                    <a:pt x="79319" y="51528"/>
                                    <a:pt x="78831" y="52180"/>
                                    <a:pt x="78261" y="52831"/>
                                  </a:cubicBezTo>
                                  <a:lnTo>
                                    <a:pt x="78423" y="52831"/>
                                  </a:lnTo>
                                  <a:close/>
                                  <a:moveTo>
                                    <a:pt x="64659" y="66596"/>
                                  </a:moveTo>
                                  <a:cubicBezTo>
                                    <a:pt x="64659" y="66596"/>
                                    <a:pt x="64821" y="66107"/>
                                    <a:pt x="64740" y="65781"/>
                                  </a:cubicBezTo>
                                  <a:cubicBezTo>
                                    <a:pt x="64251" y="63990"/>
                                    <a:pt x="63844" y="62198"/>
                                    <a:pt x="63518" y="60406"/>
                                  </a:cubicBezTo>
                                  <a:cubicBezTo>
                                    <a:pt x="65392" y="60732"/>
                                    <a:pt x="67346" y="60976"/>
                                    <a:pt x="69220" y="61220"/>
                                  </a:cubicBezTo>
                                  <a:cubicBezTo>
                                    <a:pt x="69220" y="61709"/>
                                    <a:pt x="69220" y="62116"/>
                                    <a:pt x="69220" y="62605"/>
                                  </a:cubicBezTo>
                                  <a:cubicBezTo>
                                    <a:pt x="69220" y="62605"/>
                                    <a:pt x="69220" y="62605"/>
                                    <a:pt x="69220" y="62605"/>
                                  </a:cubicBezTo>
                                  <a:cubicBezTo>
                                    <a:pt x="68894" y="62849"/>
                                    <a:pt x="68568" y="63175"/>
                                    <a:pt x="68324" y="63338"/>
                                  </a:cubicBezTo>
                                  <a:cubicBezTo>
                                    <a:pt x="67102" y="64315"/>
                                    <a:pt x="65880" y="65374"/>
                                    <a:pt x="64659" y="66433"/>
                                  </a:cubicBezTo>
                                  <a:lnTo>
                                    <a:pt x="64659" y="66596"/>
                                  </a:lnTo>
                                  <a:close/>
                                  <a:moveTo>
                                    <a:pt x="52360" y="77592"/>
                                  </a:moveTo>
                                  <a:cubicBezTo>
                                    <a:pt x="50894" y="78732"/>
                                    <a:pt x="49346" y="79709"/>
                                    <a:pt x="47799" y="80605"/>
                                  </a:cubicBezTo>
                                  <a:cubicBezTo>
                                    <a:pt x="48450" y="80117"/>
                                    <a:pt x="48613" y="78976"/>
                                    <a:pt x="47636" y="78569"/>
                                  </a:cubicBezTo>
                                  <a:cubicBezTo>
                                    <a:pt x="46414" y="78162"/>
                                    <a:pt x="45274" y="77754"/>
                                    <a:pt x="44052" y="77347"/>
                                  </a:cubicBezTo>
                                  <a:cubicBezTo>
                                    <a:pt x="44052" y="75881"/>
                                    <a:pt x="44134" y="74497"/>
                                    <a:pt x="44378" y="73112"/>
                                  </a:cubicBezTo>
                                  <a:cubicBezTo>
                                    <a:pt x="47147" y="73926"/>
                                    <a:pt x="49916" y="74497"/>
                                    <a:pt x="52767" y="74822"/>
                                  </a:cubicBezTo>
                                  <a:cubicBezTo>
                                    <a:pt x="53500" y="74904"/>
                                    <a:pt x="53907" y="74415"/>
                                    <a:pt x="53989" y="73845"/>
                                  </a:cubicBezTo>
                                  <a:cubicBezTo>
                                    <a:pt x="54559" y="74741"/>
                                    <a:pt x="56269" y="74334"/>
                                    <a:pt x="56025" y="73031"/>
                                  </a:cubicBezTo>
                                  <a:cubicBezTo>
                                    <a:pt x="55699" y="71076"/>
                                    <a:pt x="55292" y="69121"/>
                                    <a:pt x="55048" y="67248"/>
                                  </a:cubicBezTo>
                                  <a:cubicBezTo>
                                    <a:pt x="57247" y="67899"/>
                                    <a:pt x="59527" y="68469"/>
                                    <a:pt x="61808" y="68958"/>
                                  </a:cubicBezTo>
                                  <a:cubicBezTo>
                                    <a:pt x="61971" y="68958"/>
                                    <a:pt x="62052" y="68958"/>
                                    <a:pt x="62215" y="68958"/>
                                  </a:cubicBezTo>
                                  <a:cubicBezTo>
                                    <a:pt x="59039" y="71890"/>
                                    <a:pt x="55862" y="74904"/>
                                    <a:pt x="52523" y="77673"/>
                                  </a:cubicBezTo>
                                  <a:lnTo>
                                    <a:pt x="52360" y="77592"/>
                                  </a:lnTo>
                                  <a:close/>
                                  <a:moveTo>
                                    <a:pt x="40550" y="78569"/>
                                  </a:moveTo>
                                  <a:cubicBezTo>
                                    <a:pt x="40957" y="78732"/>
                                    <a:pt x="41364" y="78895"/>
                                    <a:pt x="41853" y="78976"/>
                                  </a:cubicBezTo>
                                  <a:cubicBezTo>
                                    <a:pt x="41853" y="79791"/>
                                    <a:pt x="41853" y="80605"/>
                                    <a:pt x="41934" y="81501"/>
                                  </a:cubicBezTo>
                                  <a:cubicBezTo>
                                    <a:pt x="42097" y="82967"/>
                                    <a:pt x="44296" y="82560"/>
                                    <a:pt x="44134" y="81094"/>
                                  </a:cubicBezTo>
                                  <a:cubicBezTo>
                                    <a:pt x="44134" y="80687"/>
                                    <a:pt x="44134" y="80198"/>
                                    <a:pt x="44134" y="79791"/>
                                  </a:cubicBezTo>
                                  <a:cubicBezTo>
                                    <a:pt x="45029" y="80117"/>
                                    <a:pt x="46007" y="80442"/>
                                    <a:pt x="46903" y="80768"/>
                                  </a:cubicBezTo>
                                  <a:cubicBezTo>
                                    <a:pt x="47229" y="80850"/>
                                    <a:pt x="47473" y="80768"/>
                                    <a:pt x="47717" y="80768"/>
                                  </a:cubicBezTo>
                                  <a:cubicBezTo>
                                    <a:pt x="44541" y="82560"/>
                                    <a:pt x="41120" y="84107"/>
                                    <a:pt x="38350" y="86388"/>
                                  </a:cubicBezTo>
                                  <a:cubicBezTo>
                                    <a:pt x="39084" y="83782"/>
                                    <a:pt x="39898" y="81257"/>
                                    <a:pt x="40631" y="78651"/>
                                  </a:cubicBezTo>
                                  <a:lnTo>
                                    <a:pt x="40550" y="78569"/>
                                  </a:lnTo>
                                  <a:close/>
                                  <a:moveTo>
                                    <a:pt x="39654" y="70506"/>
                                  </a:moveTo>
                                  <a:cubicBezTo>
                                    <a:pt x="39654" y="70506"/>
                                    <a:pt x="39898" y="70506"/>
                                    <a:pt x="39980" y="70506"/>
                                  </a:cubicBezTo>
                                  <a:cubicBezTo>
                                    <a:pt x="39328" y="72297"/>
                                    <a:pt x="38676" y="74171"/>
                                    <a:pt x="38025" y="76044"/>
                                  </a:cubicBezTo>
                                  <a:cubicBezTo>
                                    <a:pt x="37210" y="74089"/>
                                    <a:pt x="36559" y="72053"/>
                                    <a:pt x="36070" y="70098"/>
                                  </a:cubicBezTo>
                                  <a:cubicBezTo>
                                    <a:pt x="37292" y="70180"/>
                                    <a:pt x="38432" y="70343"/>
                                    <a:pt x="39654" y="70587"/>
                                  </a:cubicBezTo>
                                  <a:lnTo>
                                    <a:pt x="39654" y="70506"/>
                                  </a:lnTo>
                                  <a:close/>
                                  <a:moveTo>
                                    <a:pt x="35337" y="49166"/>
                                  </a:moveTo>
                                  <a:lnTo>
                                    <a:pt x="35337" y="49166"/>
                                  </a:lnTo>
                                  <a:cubicBezTo>
                                    <a:pt x="36151" y="51365"/>
                                    <a:pt x="37047" y="53564"/>
                                    <a:pt x="38025" y="55682"/>
                                  </a:cubicBezTo>
                                  <a:cubicBezTo>
                                    <a:pt x="37455" y="55682"/>
                                    <a:pt x="36803" y="55600"/>
                                    <a:pt x="36233" y="55600"/>
                                  </a:cubicBezTo>
                                  <a:cubicBezTo>
                                    <a:pt x="34930" y="55600"/>
                                    <a:pt x="33627" y="55682"/>
                                    <a:pt x="32323" y="55926"/>
                                  </a:cubicBezTo>
                                  <a:cubicBezTo>
                                    <a:pt x="31509" y="53646"/>
                                    <a:pt x="30694" y="51446"/>
                                    <a:pt x="29880" y="49166"/>
                                  </a:cubicBezTo>
                                  <a:cubicBezTo>
                                    <a:pt x="31753" y="49247"/>
                                    <a:pt x="33545" y="49329"/>
                                    <a:pt x="35418" y="49166"/>
                                  </a:cubicBezTo>
                                  <a:lnTo>
                                    <a:pt x="35337" y="49166"/>
                                  </a:lnTo>
                                  <a:close/>
                                  <a:moveTo>
                                    <a:pt x="27436" y="40451"/>
                                  </a:moveTo>
                                  <a:cubicBezTo>
                                    <a:pt x="29228" y="40451"/>
                                    <a:pt x="31102" y="40451"/>
                                    <a:pt x="32894" y="40451"/>
                                  </a:cubicBezTo>
                                  <a:cubicBezTo>
                                    <a:pt x="33301" y="42650"/>
                                    <a:pt x="33871" y="44849"/>
                                    <a:pt x="34604" y="46967"/>
                                  </a:cubicBezTo>
                                  <a:cubicBezTo>
                                    <a:pt x="32812" y="46967"/>
                                    <a:pt x="30939" y="46967"/>
                                    <a:pt x="29065" y="46967"/>
                                  </a:cubicBezTo>
                                  <a:cubicBezTo>
                                    <a:pt x="28414" y="44931"/>
                                    <a:pt x="27844" y="42813"/>
                                    <a:pt x="27436" y="40614"/>
                                  </a:cubicBezTo>
                                  <a:lnTo>
                                    <a:pt x="27436" y="40451"/>
                                  </a:lnTo>
                                  <a:close/>
                                  <a:moveTo>
                                    <a:pt x="25074" y="40451"/>
                                  </a:moveTo>
                                  <a:cubicBezTo>
                                    <a:pt x="25482" y="42650"/>
                                    <a:pt x="25970" y="44768"/>
                                    <a:pt x="26622" y="46722"/>
                                  </a:cubicBezTo>
                                  <a:cubicBezTo>
                                    <a:pt x="24749" y="46722"/>
                                    <a:pt x="22794" y="46804"/>
                                    <a:pt x="20921" y="47211"/>
                                  </a:cubicBezTo>
                                  <a:cubicBezTo>
                                    <a:pt x="20432" y="44931"/>
                                    <a:pt x="19862" y="42650"/>
                                    <a:pt x="19373" y="40451"/>
                                  </a:cubicBezTo>
                                  <a:cubicBezTo>
                                    <a:pt x="21246" y="40451"/>
                                    <a:pt x="23120" y="40451"/>
                                    <a:pt x="25074" y="40451"/>
                                  </a:cubicBezTo>
                                  <a:close/>
                                  <a:moveTo>
                                    <a:pt x="23120" y="20985"/>
                                  </a:moveTo>
                                  <a:cubicBezTo>
                                    <a:pt x="23120" y="22858"/>
                                    <a:pt x="23283" y="24650"/>
                                    <a:pt x="23445" y="26523"/>
                                  </a:cubicBezTo>
                                  <a:cubicBezTo>
                                    <a:pt x="21083" y="26523"/>
                                    <a:pt x="18721" y="26767"/>
                                    <a:pt x="16359" y="27012"/>
                                  </a:cubicBezTo>
                                  <a:cubicBezTo>
                                    <a:pt x="15952" y="25220"/>
                                    <a:pt x="15545" y="23347"/>
                                    <a:pt x="15301" y="21555"/>
                                  </a:cubicBezTo>
                                  <a:cubicBezTo>
                                    <a:pt x="17907" y="21229"/>
                                    <a:pt x="20513" y="21066"/>
                                    <a:pt x="23120" y="20985"/>
                                  </a:cubicBezTo>
                                  <a:close/>
                                  <a:moveTo>
                                    <a:pt x="33301" y="19437"/>
                                  </a:moveTo>
                                  <a:cubicBezTo>
                                    <a:pt x="33301" y="19437"/>
                                    <a:pt x="33138" y="19437"/>
                                    <a:pt x="33056" y="19437"/>
                                  </a:cubicBezTo>
                                  <a:cubicBezTo>
                                    <a:pt x="30531" y="18948"/>
                                    <a:pt x="27925" y="18786"/>
                                    <a:pt x="25319" y="18704"/>
                                  </a:cubicBezTo>
                                  <a:cubicBezTo>
                                    <a:pt x="25319" y="16749"/>
                                    <a:pt x="25563" y="14876"/>
                                    <a:pt x="25807" y="13002"/>
                                  </a:cubicBezTo>
                                  <a:cubicBezTo>
                                    <a:pt x="28658" y="13328"/>
                                    <a:pt x="31427" y="13736"/>
                                    <a:pt x="34278" y="14224"/>
                                  </a:cubicBezTo>
                                  <a:cubicBezTo>
                                    <a:pt x="33952" y="15935"/>
                                    <a:pt x="33627" y="17727"/>
                                    <a:pt x="33301" y="19437"/>
                                  </a:cubicBezTo>
                                  <a:close/>
                                  <a:moveTo>
                                    <a:pt x="46577" y="23102"/>
                                  </a:moveTo>
                                  <a:cubicBezTo>
                                    <a:pt x="42912" y="21881"/>
                                    <a:pt x="39165" y="20822"/>
                                    <a:pt x="35418" y="19926"/>
                                  </a:cubicBezTo>
                                  <a:cubicBezTo>
                                    <a:pt x="35744" y="18134"/>
                                    <a:pt x="36070" y="16423"/>
                                    <a:pt x="36396" y="14713"/>
                                  </a:cubicBezTo>
                                  <a:cubicBezTo>
                                    <a:pt x="40142" y="15528"/>
                                    <a:pt x="43889" y="16586"/>
                                    <a:pt x="47554" y="17808"/>
                                  </a:cubicBezTo>
                                  <a:cubicBezTo>
                                    <a:pt x="47147" y="19519"/>
                                    <a:pt x="46740" y="21229"/>
                                    <a:pt x="46495" y="23102"/>
                                  </a:cubicBezTo>
                                  <a:lnTo>
                                    <a:pt x="46577" y="23102"/>
                                  </a:lnTo>
                                  <a:close/>
                                  <a:moveTo>
                                    <a:pt x="60423" y="26849"/>
                                  </a:moveTo>
                                  <a:cubicBezTo>
                                    <a:pt x="60423" y="26849"/>
                                    <a:pt x="60260" y="27500"/>
                                    <a:pt x="60260" y="27908"/>
                                  </a:cubicBezTo>
                                  <a:cubicBezTo>
                                    <a:pt x="56514" y="26605"/>
                                    <a:pt x="52767" y="25139"/>
                                    <a:pt x="49020" y="23835"/>
                                  </a:cubicBezTo>
                                  <a:cubicBezTo>
                                    <a:pt x="49265" y="22043"/>
                                    <a:pt x="49590" y="20333"/>
                                    <a:pt x="49998" y="18541"/>
                                  </a:cubicBezTo>
                                  <a:cubicBezTo>
                                    <a:pt x="53907" y="19926"/>
                                    <a:pt x="57817" y="21555"/>
                                    <a:pt x="61726" y="23428"/>
                                  </a:cubicBezTo>
                                  <a:cubicBezTo>
                                    <a:pt x="61238" y="24650"/>
                                    <a:pt x="60749" y="25790"/>
                                    <a:pt x="60505" y="26849"/>
                                  </a:cubicBezTo>
                                  <a:lnTo>
                                    <a:pt x="60423" y="26849"/>
                                  </a:lnTo>
                                  <a:close/>
                                  <a:moveTo>
                                    <a:pt x="63518" y="32795"/>
                                  </a:moveTo>
                                  <a:cubicBezTo>
                                    <a:pt x="63518" y="32795"/>
                                    <a:pt x="63355" y="32795"/>
                                    <a:pt x="63274" y="32795"/>
                                  </a:cubicBezTo>
                                  <a:cubicBezTo>
                                    <a:pt x="62948" y="32795"/>
                                    <a:pt x="62622" y="32795"/>
                                    <a:pt x="62296" y="32795"/>
                                  </a:cubicBezTo>
                                  <a:cubicBezTo>
                                    <a:pt x="62296" y="32795"/>
                                    <a:pt x="62296" y="32795"/>
                                    <a:pt x="62296" y="32795"/>
                                  </a:cubicBezTo>
                                  <a:cubicBezTo>
                                    <a:pt x="62215" y="32143"/>
                                    <a:pt x="62134" y="31573"/>
                                    <a:pt x="62134" y="30921"/>
                                  </a:cubicBezTo>
                                  <a:cubicBezTo>
                                    <a:pt x="62460" y="31003"/>
                                    <a:pt x="62867" y="31166"/>
                                    <a:pt x="63193" y="31328"/>
                                  </a:cubicBezTo>
                                  <a:cubicBezTo>
                                    <a:pt x="64577" y="31817"/>
                                    <a:pt x="65310" y="29700"/>
                                    <a:pt x="64007" y="29211"/>
                                  </a:cubicBezTo>
                                  <a:cubicBezTo>
                                    <a:pt x="63437" y="29048"/>
                                    <a:pt x="62867" y="28804"/>
                                    <a:pt x="62378" y="28641"/>
                                  </a:cubicBezTo>
                                  <a:cubicBezTo>
                                    <a:pt x="62622" y="27256"/>
                                    <a:pt x="63029" y="25872"/>
                                    <a:pt x="63518" y="24406"/>
                                  </a:cubicBezTo>
                                  <a:cubicBezTo>
                                    <a:pt x="63518" y="24406"/>
                                    <a:pt x="63518" y="24406"/>
                                    <a:pt x="63518" y="24406"/>
                                  </a:cubicBezTo>
                                  <a:cubicBezTo>
                                    <a:pt x="64577" y="24975"/>
                                    <a:pt x="65717" y="25464"/>
                                    <a:pt x="66858" y="26034"/>
                                  </a:cubicBezTo>
                                  <a:cubicBezTo>
                                    <a:pt x="66858" y="26034"/>
                                    <a:pt x="66858" y="26034"/>
                                    <a:pt x="66858" y="26116"/>
                                  </a:cubicBezTo>
                                  <a:cubicBezTo>
                                    <a:pt x="65636" y="28234"/>
                                    <a:pt x="64984" y="30677"/>
                                    <a:pt x="63681" y="32795"/>
                                  </a:cubicBezTo>
                                  <a:lnTo>
                                    <a:pt x="63518" y="32795"/>
                                  </a:lnTo>
                                  <a:close/>
                                  <a:moveTo>
                                    <a:pt x="57491" y="39555"/>
                                  </a:moveTo>
                                  <a:cubicBezTo>
                                    <a:pt x="56676" y="40451"/>
                                    <a:pt x="55943" y="41347"/>
                                    <a:pt x="55129" y="42243"/>
                                  </a:cubicBezTo>
                                  <a:cubicBezTo>
                                    <a:pt x="55048" y="42161"/>
                                    <a:pt x="54885" y="42080"/>
                                    <a:pt x="54722" y="41999"/>
                                  </a:cubicBezTo>
                                  <a:cubicBezTo>
                                    <a:pt x="52930" y="41184"/>
                                    <a:pt x="51138" y="40532"/>
                                    <a:pt x="49265" y="39962"/>
                                  </a:cubicBezTo>
                                  <a:cubicBezTo>
                                    <a:pt x="49102" y="38089"/>
                                    <a:pt x="48939" y="36297"/>
                                    <a:pt x="48857" y="34424"/>
                                  </a:cubicBezTo>
                                  <a:cubicBezTo>
                                    <a:pt x="53093" y="35157"/>
                                    <a:pt x="57328" y="35320"/>
                                    <a:pt x="61726" y="35075"/>
                                  </a:cubicBezTo>
                                  <a:cubicBezTo>
                                    <a:pt x="60342" y="36623"/>
                                    <a:pt x="58876" y="37926"/>
                                    <a:pt x="57410" y="39473"/>
                                  </a:cubicBezTo>
                                  <a:lnTo>
                                    <a:pt x="57491" y="39555"/>
                                  </a:lnTo>
                                  <a:close/>
                                  <a:moveTo>
                                    <a:pt x="69220" y="50062"/>
                                  </a:moveTo>
                                  <a:cubicBezTo>
                                    <a:pt x="68161" y="49655"/>
                                    <a:pt x="67183" y="49247"/>
                                    <a:pt x="66288" y="48921"/>
                                  </a:cubicBezTo>
                                  <a:cubicBezTo>
                                    <a:pt x="65229" y="48514"/>
                                    <a:pt x="64251" y="48107"/>
                                    <a:pt x="63193" y="47781"/>
                                  </a:cubicBezTo>
                                  <a:cubicBezTo>
                                    <a:pt x="63437" y="45745"/>
                                    <a:pt x="64251" y="43465"/>
                                    <a:pt x="62867" y="42080"/>
                                  </a:cubicBezTo>
                                  <a:cubicBezTo>
                                    <a:pt x="64984" y="41591"/>
                                    <a:pt x="67102" y="41428"/>
                                    <a:pt x="69301" y="41347"/>
                                  </a:cubicBezTo>
                                  <a:cubicBezTo>
                                    <a:pt x="69220" y="43057"/>
                                    <a:pt x="69138" y="44768"/>
                                    <a:pt x="69138" y="46478"/>
                                  </a:cubicBezTo>
                                  <a:cubicBezTo>
                                    <a:pt x="69138" y="47700"/>
                                    <a:pt x="69138" y="48921"/>
                                    <a:pt x="69220" y="50143"/>
                                  </a:cubicBezTo>
                                  <a:lnTo>
                                    <a:pt x="69220" y="50062"/>
                                  </a:lnTo>
                                  <a:close/>
                                  <a:moveTo>
                                    <a:pt x="42016" y="73682"/>
                                  </a:moveTo>
                                  <a:cubicBezTo>
                                    <a:pt x="41934" y="74659"/>
                                    <a:pt x="41853" y="75637"/>
                                    <a:pt x="41853" y="76614"/>
                                  </a:cubicBezTo>
                                  <a:cubicBezTo>
                                    <a:pt x="41609" y="76614"/>
                                    <a:pt x="41446" y="76451"/>
                                    <a:pt x="41201" y="76370"/>
                                  </a:cubicBezTo>
                                  <a:cubicBezTo>
                                    <a:pt x="41446" y="75474"/>
                                    <a:pt x="41771" y="74578"/>
                                    <a:pt x="42016" y="73682"/>
                                  </a:cubicBezTo>
                                  <a:close/>
                                  <a:moveTo>
                                    <a:pt x="44541" y="59347"/>
                                  </a:moveTo>
                                  <a:cubicBezTo>
                                    <a:pt x="44134" y="60243"/>
                                    <a:pt x="43726" y="61220"/>
                                    <a:pt x="43319" y="62116"/>
                                  </a:cubicBezTo>
                                  <a:cubicBezTo>
                                    <a:pt x="42830" y="60976"/>
                                    <a:pt x="42342" y="59754"/>
                                    <a:pt x="41771" y="58614"/>
                                  </a:cubicBezTo>
                                  <a:cubicBezTo>
                                    <a:pt x="42749" y="58858"/>
                                    <a:pt x="43645" y="59103"/>
                                    <a:pt x="44541" y="59347"/>
                                  </a:cubicBezTo>
                                  <a:close/>
                                  <a:moveTo>
                                    <a:pt x="48124" y="49492"/>
                                  </a:moveTo>
                                  <a:cubicBezTo>
                                    <a:pt x="48124" y="49492"/>
                                    <a:pt x="48124" y="49980"/>
                                    <a:pt x="48206" y="50306"/>
                                  </a:cubicBezTo>
                                  <a:cubicBezTo>
                                    <a:pt x="48206" y="50795"/>
                                    <a:pt x="48613" y="51039"/>
                                    <a:pt x="48939" y="51121"/>
                                  </a:cubicBezTo>
                                  <a:cubicBezTo>
                                    <a:pt x="47717" y="53157"/>
                                    <a:pt x="46577" y="55193"/>
                                    <a:pt x="45518" y="57311"/>
                                  </a:cubicBezTo>
                                  <a:cubicBezTo>
                                    <a:pt x="43889" y="56822"/>
                                    <a:pt x="42260" y="56415"/>
                                    <a:pt x="40550" y="56089"/>
                                  </a:cubicBezTo>
                                  <a:cubicBezTo>
                                    <a:pt x="39491" y="53727"/>
                                    <a:pt x="38514" y="51365"/>
                                    <a:pt x="37536" y="49003"/>
                                  </a:cubicBezTo>
                                  <a:cubicBezTo>
                                    <a:pt x="41201" y="48759"/>
                                    <a:pt x="44541" y="48677"/>
                                    <a:pt x="48043" y="49492"/>
                                  </a:cubicBezTo>
                                  <a:lnTo>
                                    <a:pt x="48124" y="49492"/>
                                  </a:lnTo>
                                  <a:close/>
                                  <a:moveTo>
                                    <a:pt x="50975" y="47944"/>
                                  </a:moveTo>
                                  <a:cubicBezTo>
                                    <a:pt x="50975" y="47944"/>
                                    <a:pt x="50487" y="47781"/>
                                    <a:pt x="50161" y="47700"/>
                                  </a:cubicBezTo>
                                  <a:cubicBezTo>
                                    <a:pt x="49916" y="45908"/>
                                    <a:pt x="49753" y="44198"/>
                                    <a:pt x="49590" y="42406"/>
                                  </a:cubicBezTo>
                                  <a:cubicBezTo>
                                    <a:pt x="50975" y="42813"/>
                                    <a:pt x="52441" y="43383"/>
                                    <a:pt x="53826" y="44035"/>
                                  </a:cubicBezTo>
                                  <a:cubicBezTo>
                                    <a:pt x="52848" y="45338"/>
                                    <a:pt x="51871" y="46641"/>
                                    <a:pt x="50975" y="47944"/>
                                  </a:cubicBezTo>
                                  <a:close/>
                                  <a:moveTo>
                                    <a:pt x="60993" y="43383"/>
                                  </a:moveTo>
                                  <a:cubicBezTo>
                                    <a:pt x="60993" y="43383"/>
                                    <a:pt x="61319" y="45093"/>
                                    <a:pt x="61238" y="46967"/>
                                  </a:cubicBezTo>
                                  <a:cubicBezTo>
                                    <a:pt x="60016" y="46478"/>
                                    <a:pt x="58794" y="46071"/>
                                    <a:pt x="57573" y="45582"/>
                                  </a:cubicBezTo>
                                  <a:cubicBezTo>
                                    <a:pt x="58468" y="44523"/>
                                    <a:pt x="59364" y="43465"/>
                                    <a:pt x="60260" y="42406"/>
                                  </a:cubicBezTo>
                                  <a:cubicBezTo>
                                    <a:pt x="60260" y="42813"/>
                                    <a:pt x="60505" y="43220"/>
                                    <a:pt x="60912" y="43383"/>
                                  </a:cubicBezTo>
                                  <a:lnTo>
                                    <a:pt x="60993" y="43383"/>
                                  </a:lnTo>
                                  <a:close/>
                                  <a:moveTo>
                                    <a:pt x="47229" y="41835"/>
                                  </a:moveTo>
                                  <a:cubicBezTo>
                                    <a:pt x="47391" y="43627"/>
                                    <a:pt x="47554" y="45338"/>
                                    <a:pt x="47799" y="47130"/>
                                  </a:cubicBezTo>
                                  <a:cubicBezTo>
                                    <a:pt x="44215" y="46397"/>
                                    <a:pt x="40713" y="46397"/>
                                    <a:pt x="36884" y="46804"/>
                                  </a:cubicBezTo>
                                  <a:cubicBezTo>
                                    <a:pt x="36884" y="46804"/>
                                    <a:pt x="36884" y="46804"/>
                                    <a:pt x="36803" y="46804"/>
                                  </a:cubicBezTo>
                                  <a:cubicBezTo>
                                    <a:pt x="36070" y="44686"/>
                                    <a:pt x="35500" y="42568"/>
                                    <a:pt x="35011" y="40451"/>
                                  </a:cubicBezTo>
                                  <a:cubicBezTo>
                                    <a:pt x="39165" y="40532"/>
                                    <a:pt x="43237" y="40858"/>
                                    <a:pt x="47229" y="41835"/>
                                  </a:cubicBezTo>
                                  <a:close/>
                                  <a:moveTo>
                                    <a:pt x="34604" y="37519"/>
                                  </a:moveTo>
                                  <a:cubicBezTo>
                                    <a:pt x="34360" y="35238"/>
                                    <a:pt x="34278" y="32876"/>
                                    <a:pt x="34360" y="30514"/>
                                  </a:cubicBezTo>
                                  <a:cubicBezTo>
                                    <a:pt x="35907" y="30921"/>
                                    <a:pt x="37536" y="31492"/>
                                    <a:pt x="39247" y="32062"/>
                                  </a:cubicBezTo>
                                  <a:cubicBezTo>
                                    <a:pt x="41690" y="32958"/>
                                    <a:pt x="44215" y="33609"/>
                                    <a:pt x="46658" y="34098"/>
                                  </a:cubicBezTo>
                                  <a:cubicBezTo>
                                    <a:pt x="46740" y="35890"/>
                                    <a:pt x="46903" y="37682"/>
                                    <a:pt x="47066" y="39473"/>
                                  </a:cubicBezTo>
                                  <a:cubicBezTo>
                                    <a:pt x="42993" y="38578"/>
                                    <a:pt x="38921" y="38333"/>
                                    <a:pt x="34767" y="38252"/>
                                  </a:cubicBezTo>
                                  <a:cubicBezTo>
                                    <a:pt x="34767" y="38007"/>
                                    <a:pt x="34767" y="37763"/>
                                    <a:pt x="34685" y="37519"/>
                                  </a:cubicBezTo>
                                  <a:lnTo>
                                    <a:pt x="34604" y="37519"/>
                                  </a:lnTo>
                                  <a:close/>
                                  <a:moveTo>
                                    <a:pt x="32242" y="29944"/>
                                  </a:moveTo>
                                  <a:cubicBezTo>
                                    <a:pt x="32242" y="31736"/>
                                    <a:pt x="32160" y="33446"/>
                                    <a:pt x="32242" y="35238"/>
                                  </a:cubicBezTo>
                                  <a:cubicBezTo>
                                    <a:pt x="32242" y="36215"/>
                                    <a:pt x="32405" y="37193"/>
                                    <a:pt x="32486" y="38170"/>
                                  </a:cubicBezTo>
                                  <a:cubicBezTo>
                                    <a:pt x="30694" y="38170"/>
                                    <a:pt x="28821" y="38170"/>
                                    <a:pt x="27029" y="38170"/>
                                  </a:cubicBezTo>
                                  <a:cubicBezTo>
                                    <a:pt x="26622" y="35157"/>
                                    <a:pt x="26215" y="32143"/>
                                    <a:pt x="25970" y="29048"/>
                                  </a:cubicBezTo>
                                  <a:cubicBezTo>
                                    <a:pt x="28088" y="29129"/>
                                    <a:pt x="30206" y="29455"/>
                                    <a:pt x="32242" y="29944"/>
                                  </a:cubicBezTo>
                                  <a:close/>
                                  <a:moveTo>
                                    <a:pt x="46333" y="27582"/>
                                  </a:moveTo>
                                  <a:cubicBezTo>
                                    <a:pt x="46333" y="29048"/>
                                    <a:pt x="46414" y="30433"/>
                                    <a:pt x="46495" y="31899"/>
                                  </a:cubicBezTo>
                                  <a:cubicBezTo>
                                    <a:pt x="45844" y="31736"/>
                                    <a:pt x="45111" y="31573"/>
                                    <a:pt x="44378" y="31410"/>
                                  </a:cubicBezTo>
                                  <a:cubicBezTo>
                                    <a:pt x="41038" y="30514"/>
                                    <a:pt x="37780" y="29048"/>
                                    <a:pt x="34441" y="27989"/>
                                  </a:cubicBezTo>
                                  <a:cubicBezTo>
                                    <a:pt x="34604" y="26034"/>
                                    <a:pt x="34767" y="24080"/>
                                    <a:pt x="35011" y="22206"/>
                                  </a:cubicBezTo>
                                  <a:cubicBezTo>
                                    <a:pt x="38758" y="23021"/>
                                    <a:pt x="42586" y="24161"/>
                                    <a:pt x="46251" y="25464"/>
                                  </a:cubicBezTo>
                                  <a:cubicBezTo>
                                    <a:pt x="46251" y="26197"/>
                                    <a:pt x="46251" y="26930"/>
                                    <a:pt x="46251" y="27663"/>
                                  </a:cubicBezTo>
                                  <a:lnTo>
                                    <a:pt x="46333" y="27582"/>
                                  </a:lnTo>
                                  <a:close/>
                                  <a:moveTo>
                                    <a:pt x="48776" y="32306"/>
                                  </a:moveTo>
                                  <a:cubicBezTo>
                                    <a:pt x="48776" y="31410"/>
                                    <a:pt x="48695" y="30595"/>
                                    <a:pt x="48613" y="29700"/>
                                  </a:cubicBezTo>
                                  <a:cubicBezTo>
                                    <a:pt x="48613" y="28478"/>
                                    <a:pt x="48613" y="27256"/>
                                    <a:pt x="48613" y="26116"/>
                                  </a:cubicBezTo>
                                  <a:cubicBezTo>
                                    <a:pt x="52360" y="27419"/>
                                    <a:pt x="56107" y="28804"/>
                                    <a:pt x="59853" y="30107"/>
                                  </a:cubicBezTo>
                                  <a:cubicBezTo>
                                    <a:pt x="59853" y="31084"/>
                                    <a:pt x="59853" y="31980"/>
                                    <a:pt x="60016" y="32958"/>
                                  </a:cubicBezTo>
                                  <a:cubicBezTo>
                                    <a:pt x="56188" y="33120"/>
                                    <a:pt x="52441" y="32958"/>
                                    <a:pt x="48695" y="32306"/>
                                  </a:cubicBezTo>
                                  <a:lnTo>
                                    <a:pt x="48776" y="32306"/>
                                  </a:lnTo>
                                  <a:close/>
                                  <a:moveTo>
                                    <a:pt x="25400" y="20985"/>
                                  </a:moveTo>
                                  <a:cubicBezTo>
                                    <a:pt x="27925" y="20985"/>
                                    <a:pt x="30450" y="21229"/>
                                    <a:pt x="32894" y="21636"/>
                                  </a:cubicBezTo>
                                  <a:cubicBezTo>
                                    <a:pt x="32894" y="21636"/>
                                    <a:pt x="32894" y="21636"/>
                                    <a:pt x="32975" y="21636"/>
                                  </a:cubicBezTo>
                                  <a:cubicBezTo>
                                    <a:pt x="32731" y="23509"/>
                                    <a:pt x="32486" y="25383"/>
                                    <a:pt x="32323" y="27338"/>
                                  </a:cubicBezTo>
                                  <a:cubicBezTo>
                                    <a:pt x="32079" y="27338"/>
                                    <a:pt x="31753" y="27175"/>
                                    <a:pt x="31509" y="27093"/>
                                  </a:cubicBezTo>
                                  <a:cubicBezTo>
                                    <a:pt x="29636" y="26686"/>
                                    <a:pt x="27681" y="26523"/>
                                    <a:pt x="25726" y="26523"/>
                                  </a:cubicBezTo>
                                  <a:cubicBezTo>
                                    <a:pt x="25563" y="24813"/>
                                    <a:pt x="25482" y="23102"/>
                                    <a:pt x="25400" y="21392"/>
                                  </a:cubicBezTo>
                                  <a:cubicBezTo>
                                    <a:pt x="25400" y="21229"/>
                                    <a:pt x="25400" y="21066"/>
                                    <a:pt x="25400" y="20985"/>
                                  </a:cubicBezTo>
                                  <a:close/>
                                  <a:moveTo>
                                    <a:pt x="54640" y="56008"/>
                                  </a:moveTo>
                                  <a:cubicBezTo>
                                    <a:pt x="54640" y="55519"/>
                                    <a:pt x="54803" y="55112"/>
                                    <a:pt x="54885" y="54623"/>
                                  </a:cubicBezTo>
                                  <a:cubicBezTo>
                                    <a:pt x="55210" y="53238"/>
                                    <a:pt x="52930" y="52994"/>
                                    <a:pt x="52686" y="54379"/>
                                  </a:cubicBezTo>
                                  <a:cubicBezTo>
                                    <a:pt x="52523" y="55030"/>
                                    <a:pt x="52441" y="55600"/>
                                    <a:pt x="52441" y="56171"/>
                                  </a:cubicBezTo>
                                  <a:cubicBezTo>
                                    <a:pt x="52278" y="56496"/>
                                    <a:pt x="52197" y="56904"/>
                                    <a:pt x="52278" y="57229"/>
                                  </a:cubicBezTo>
                                  <a:cubicBezTo>
                                    <a:pt x="52034" y="59510"/>
                                    <a:pt x="52115" y="61791"/>
                                    <a:pt x="52278" y="63990"/>
                                  </a:cubicBezTo>
                                  <a:cubicBezTo>
                                    <a:pt x="50812" y="63501"/>
                                    <a:pt x="49265" y="63012"/>
                                    <a:pt x="47799" y="62524"/>
                                  </a:cubicBezTo>
                                  <a:cubicBezTo>
                                    <a:pt x="46414" y="62035"/>
                                    <a:pt x="45681" y="64152"/>
                                    <a:pt x="46984" y="64641"/>
                                  </a:cubicBezTo>
                                  <a:cubicBezTo>
                                    <a:pt x="48857" y="65293"/>
                                    <a:pt x="50649" y="65863"/>
                                    <a:pt x="52523" y="66433"/>
                                  </a:cubicBezTo>
                                  <a:cubicBezTo>
                                    <a:pt x="52848" y="68551"/>
                                    <a:pt x="53256" y="70668"/>
                                    <a:pt x="53663" y="72868"/>
                                  </a:cubicBezTo>
                                  <a:cubicBezTo>
                                    <a:pt x="53500" y="72705"/>
                                    <a:pt x="53256" y="72542"/>
                                    <a:pt x="52930" y="72460"/>
                                  </a:cubicBezTo>
                                  <a:cubicBezTo>
                                    <a:pt x="50242" y="72134"/>
                                    <a:pt x="47636" y="71646"/>
                                    <a:pt x="45029" y="70913"/>
                                  </a:cubicBezTo>
                                  <a:cubicBezTo>
                                    <a:pt x="44867" y="70913"/>
                                    <a:pt x="44785" y="70913"/>
                                    <a:pt x="44622" y="70913"/>
                                  </a:cubicBezTo>
                                  <a:cubicBezTo>
                                    <a:pt x="44785" y="70261"/>
                                    <a:pt x="44867" y="69528"/>
                                    <a:pt x="45029" y="68877"/>
                                  </a:cubicBezTo>
                                  <a:cubicBezTo>
                                    <a:pt x="45192" y="68144"/>
                                    <a:pt x="44703" y="67573"/>
                                    <a:pt x="44134" y="67411"/>
                                  </a:cubicBezTo>
                                  <a:cubicBezTo>
                                    <a:pt x="46577" y="61465"/>
                                    <a:pt x="50242" y="56171"/>
                                    <a:pt x="53744" y="50795"/>
                                  </a:cubicBezTo>
                                  <a:cubicBezTo>
                                    <a:pt x="54477" y="49655"/>
                                    <a:pt x="55292" y="48514"/>
                                    <a:pt x="56107" y="47455"/>
                                  </a:cubicBezTo>
                                  <a:cubicBezTo>
                                    <a:pt x="57735" y="48107"/>
                                    <a:pt x="59364" y="48759"/>
                                    <a:pt x="60993" y="49410"/>
                                  </a:cubicBezTo>
                                  <a:cubicBezTo>
                                    <a:pt x="60830" y="51609"/>
                                    <a:pt x="60586" y="53727"/>
                                    <a:pt x="60586" y="54297"/>
                                  </a:cubicBezTo>
                                  <a:cubicBezTo>
                                    <a:pt x="60586" y="55438"/>
                                    <a:pt x="60749" y="56578"/>
                                    <a:pt x="60830" y="57718"/>
                                  </a:cubicBezTo>
                                  <a:cubicBezTo>
                                    <a:pt x="58713" y="57311"/>
                                    <a:pt x="56595" y="56741"/>
                                    <a:pt x="54559" y="56089"/>
                                  </a:cubicBezTo>
                                  <a:lnTo>
                                    <a:pt x="54640" y="56008"/>
                                  </a:lnTo>
                                  <a:close/>
                                  <a:moveTo>
                                    <a:pt x="64333" y="66922"/>
                                  </a:moveTo>
                                  <a:cubicBezTo>
                                    <a:pt x="63844" y="67329"/>
                                    <a:pt x="63355" y="67818"/>
                                    <a:pt x="62867" y="68306"/>
                                  </a:cubicBezTo>
                                  <a:cubicBezTo>
                                    <a:pt x="63029" y="67736"/>
                                    <a:pt x="62867" y="66922"/>
                                    <a:pt x="61971" y="66759"/>
                                  </a:cubicBezTo>
                                  <a:cubicBezTo>
                                    <a:pt x="59527" y="66270"/>
                                    <a:pt x="57084" y="65619"/>
                                    <a:pt x="54640" y="64886"/>
                                  </a:cubicBezTo>
                                  <a:cubicBezTo>
                                    <a:pt x="54396" y="62768"/>
                                    <a:pt x="54233" y="60569"/>
                                    <a:pt x="54396" y="58370"/>
                                  </a:cubicBezTo>
                                  <a:cubicBezTo>
                                    <a:pt x="56676" y="59021"/>
                                    <a:pt x="58957" y="59591"/>
                                    <a:pt x="61238" y="60080"/>
                                  </a:cubicBezTo>
                                  <a:cubicBezTo>
                                    <a:pt x="61563" y="62116"/>
                                    <a:pt x="62052" y="64152"/>
                                    <a:pt x="62622" y="66189"/>
                                  </a:cubicBezTo>
                                  <a:cubicBezTo>
                                    <a:pt x="62867" y="67003"/>
                                    <a:pt x="63763" y="67248"/>
                                    <a:pt x="64333" y="66922"/>
                                  </a:cubicBezTo>
                                  <a:close/>
                                  <a:moveTo>
                                    <a:pt x="71500" y="53157"/>
                                  </a:moveTo>
                                  <a:cubicBezTo>
                                    <a:pt x="73455" y="53808"/>
                                    <a:pt x="75410" y="54216"/>
                                    <a:pt x="77528" y="53808"/>
                                  </a:cubicBezTo>
                                  <a:cubicBezTo>
                                    <a:pt x="77528" y="53808"/>
                                    <a:pt x="77528" y="53808"/>
                                    <a:pt x="77609" y="53808"/>
                                  </a:cubicBezTo>
                                  <a:cubicBezTo>
                                    <a:pt x="75491" y="56415"/>
                                    <a:pt x="73374" y="58695"/>
                                    <a:pt x="71500" y="60569"/>
                                  </a:cubicBezTo>
                                  <a:cubicBezTo>
                                    <a:pt x="71500" y="58125"/>
                                    <a:pt x="71500" y="55682"/>
                                    <a:pt x="71500" y="53157"/>
                                  </a:cubicBezTo>
                                  <a:close/>
                                  <a:moveTo>
                                    <a:pt x="69383" y="58940"/>
                                  </a:moveTo>
                                  <a:cubicBezTo>
                                    <a:pt x="67346" y="58777"/>
                                    <a:pt x="65310" y="58451"/>
                                    <a:pt x="63274" y="58044"/>
                                  </a:cubicBezTo>
                                  <a:cubicBezTo>
                                    <a:pt x="62948" y="55356"/>
                                    <a:pt x="62867" y="52668"/>
                                    <a:pt x="63029" y="49980"/>
                                  </a:cubicBezTo>
                                  <a:cubicBezTo>
                                    <a:pt x="64659" y="50551"/>
                                    <a:pt x="66288" y="51202"/>
                                    <a:pt x="67916" y="51772"/>
                                  </a:cubicBezTo>
                                  <a:cubicBezTo>
                                    <a:pt x="68405" y="51935"/>
                                    <a:pt x="68894" y="52098"/>
                                    <a:pt x="69383" y="52342"/>
                                  </a:cubicBezTo>
                                  <a:cubicBezTo>
                                    <a:pt x="69383" y="54541"/>
                                    <a:pt x="69464" y="56741"/>
                                    <a:pt x="69383" y="58940"/>
                                  </a:cubicBezTo>
                                  <a:close/>
                                  <a:moveTo>
                                    <a:pt x="23527" y="12840"/>
                                  </a:moveTo>
                                  <a:cubicBezTo>
                                    <a:pt x="23283" y="14794"/>
                                    <a:pt x="23038" y="16749"/>
                                    <a:pt x="23038" y="18786"/>
                                  </a:cubicBezTo>
                                  <a:cubicBezTo>
                                    <a:pt x="20350" y="18786"/>
                                    <a:pt x="17581" y="19111"/>
                                    <a:pt x="14893" y="19355"/>
                                  </a:cubicBezTo>
                                  <a:cubicBezTo>
                                    <a:pt x="14649" y="17075"/>
                                    <a:pt x="14568" y="14794"/>
                                    <a:pt x="14730" y="12595"/>
                                  </a:cubicBezTo>
                                  <a:cubicBezTo>
                                    <a:pt x="17663" y="12595"/>
                                    <a:pt x="20595" y="12595"/>
                                    <a:pt x="23527" y="12840"/>
                                  </a:cubicBezTo>
                                  <a:close/>
                                  <a:moveTo>
                                    <a:pt x="17581" y="3473"/>
                                  </a:moveTo>
                                  <a:cubicBezTo>
                                    <a:pt x="20432" y="2414"/>
                                    <a:pt x="23283" y="1763"/>
                                    <a:pt x="25644" y="1844"/>
                                  </a:cubicBezTo>
                                  <a:cubicBezTo>
                                    <a:pt x="25074" y="4776"/>
                                    <a:pt x="24423" y="7708"/>
                                    <a:pt x="23934" y="10641"/>
                                  </a:cubicBezTo>
                                  <a:cubicBezTo>
                                    <a:pt x="21002" y="10396"/>
                                    <a:pt x="18070" y="10315"/>
                                    <a:pt x="15056" y="10396"/>
                                  </a:cubicBezTo>
                                  <a:cubicBezTo>
                                    <a:pt x="15463" y="8034"/>
                                    <a:pt x="16278" y="5754"/>
                                    <a:pt x="17581" y="3473"/>
                                  </a:cubicBezTo>
                                  <a:close/>
                                  <a:moveTo>
                                    <a:pt x="16930" y="29537"/>
                                  </a:moveTo>
                                  <a:cubicBezTo>
                                    <a:pt x="18640" y="29374"/>
                                    <a:pt x="20350" y="29211"/>
                                    <a:pt x="22061" y="29129"/>
                                  </a:cubicBezTo>
                                  <a:cubicBezTo>
                                    <a:pt x="22631" y="29129"/>
                                    <a:pt x="23120" y="29129"/>
                                    <a:pt x="23608" y="29129"/>
                                  </a:cubicBezTo>
                                  <a:cubicBezTo>
                                    <a:pt x="23934" y="32225"/>
                                    <a:pt x="24341" y="35320"/>
                                    <a:pt x="24749" y="38333"/>
                                  </a:cubicBezTo>
                                  <a:cubicBezTo>
                                    <a:pt x="22794" y="38333"/>
                                    <a:pt x="20839" y="38333"/>
                                    <a:pt x="18884" y="38333"/>
                                  </a:cubicBezTo>
                                  <a:cubicBezTo>
                                    <a:pt x="18396" y="36379"/>
                                    <a:pt x="17988" y="34424"/>
                                    <a:pt x="17500" y="32469"/>
                                  </a:cubicBezTo>
                                  <a:cubicBezTo>
                                    <a:pt x="17255" y="31573"/>
                                    <a:pt x="17092" y="30595"/>
                                    <a:pt x="16848" y="29700"/>
                                  </a:cubicBezTo>
                                  <a:lnTo>
                                    <a:pt x="16930" y="29537"/>
                                  </a:lnTo>
                                  <a:close/>
                                  <a:moveTo>
                                    <a:pt x="32975" y="58044"/>
                                  </a:moveTo>
                                  <a:cubicBezTo>
                                    <a:pt x="33627" y="58044"/>
                                    <a:pt x="34197" y="57881"/>
                                    <a:pt x="34848" y="57881"/>
                                  </a:cubicBezTo>
                                  <a:cubicBezTo>
                                    <a:pt x="36314" y="57881"/>
                                    <a:pt x="37699" y="57881"/>
                                    <a:pt x="39084" y="58125"/>
                                  </a:cubicBezTo>
                                  <a:cubicBezTo>
                                    <a:pt x="40061" y="60243"/>
                                    <a:pt x="40957" y="62442"/>
                                    <a:pt x="41853" y="64560"/>
                                  </a:cubicBezTo>
                                  <a:cubicBezTo>
                                    <a:pt x="41853" y="64723"/>
                                    <a:pt x="42016" y="64804"/>
                                    <a:pt x="42097" y="64967"/>
                                  </a:cubicBezTo>
                                  <a:cubicBezTo>
                                    <a:pt x="41609" y="66270"/>
                                    <a:pt x="41038" y="67492"/>
                                    <a:pt x="40550" y="68795"/>
                                  </a:cubicBezTo>
                                  <a:cubicBezTo>
                                    <a:pt x="40387" y="68551"/>
                                    <a:pt x="40142" y="68388"/>
                                    <a:pt x="39817" y="68306"/>
                                  </a:cubicBezTo>
                                  <a:cubicBezTo>
                                    <a:pt x="38350" y="68062"/>
                                    <a:pt x="36884" y="67899"/>
                                    <a:pt x="35418" y="67818"/>
                                  </a:cubicBezTo>
                                  <a:cubicBezTo>
                                    <a:pt x="34685" y="64886"/>
                                    <a:pt x="34115" y="61953"/>
                                    <a:pt x="33219" y="59021"/>
                                  </a:cubicBezTo>
                                  <a:cubicBezTo>
                                    <a:pt x="33138" y="58695"/>
                                    <a:pt x="33056" y="58451"/>
                                    <a:pt x="32975" y="58125"/>
                                  </a:cubicBezTo>
                                  <a:lnTo>
                                    <a:pt x="32975" y="58044"/>
                                  </a:lnTo>
                                  <a:close/>
                                  <a:moveTo>
                                    <a:pt x="30857" y="96814"/>
                                  </a:moveTo>
                                  <a:cubicBezTo>
                                    <a:pt x="30857" y="96814"/>
                                    <a:pt x="31183" y="96895"/>
                                    <a:pt x="31264" y="96814"/>
                                  </a:cubicBezTo>
                                  <a:cubicBezTo>
                                    <a:pt x="32894" y="95510"/>
                                    <a:pt x="34115" y="93881"/>
                                    <a:pt x="35337" y="92334"/>
                                  </a:cubicBezTo>
                                  <a:cubicBezTo>
                                    <a:pt x="35744" y="91764"/>
                                    <a:pt x="36233" y="91194"/>
                                    <a:pt x="36640" y="90623"/>
                                  </a:cubicBezTo>
                                  <a:cubicBezTo>
                                    <a:pt x="36722" y="90461"/>
                                    <a:pt x="36722" y="90298"/>
                                    <a:pt x="36640" y="90135"/>
                                  </a:cubicBezTo>
                                  <a:cubicBezTo>
                                    <a:pt x="36640" y="90135"/>
                                    <a:pt x="36722" y="90135"/>
                                    <a:pt x="36803" y="90135"/>
                                  </a:cubicBezTo>
                                  <a:cubicBezTo>
                                    <a:pt x="37373" y="90705"/>
                                    <a:pt x="38269" y="90949"/>
                                    <a:pt x="39002" y="90135"/>
                                  </a:cubicBezTo>
                                  <a:cubicBezTo>
                                    <a:pt x="42179" y="86958"/>
                                    <a:pt x="46577" y="85818"/>
                                    <a:pt x="50323" y="83374"/>
                                  </a:cubicBezTo>
                                  <a:cubicBezTo>
                                    <a:pt x="54477" y="80687"/>
                                    <a:pt x="57898" y="77103"/>
                                    <a:pt x="61482" y="73764"/>
                                  </a:cubicBezTo>
                                  <a:cubicBezTo>
                                    <a:pt x="68161" y="67329"/>
                                    <a:pt x="75573" y="62605"/>
                                    <a:pt x="80948" y="54949"/>
                                  </a:cubicBezTo>
                                  <a:cubicBezTo>
                                    <a:pt x="84939" y="49329"/>
                                    <a:pt x="92595" y="41591"/>
                                    <a:pt x="93084" y="34342"/>
                                  </a:cubicBezTo>
                                  <a:cubicBezTo>
                                    <a:pt x="93328" y="29700"/>
                                    <a:pt x="90071" y="22451"/>
                                    <a:pt x="86080" y="19844"/>
                                  </a:cubicBezTo>
                                  <a:cubicBezTo>
                                    <a:pt x="83555" y="18215"/>
                                    <a:pt x="80053" y="18460"/>
                                    <a:pt x="76794" y="19437"/>
                                  </a:cubicBezTo>
                                  <a:cubicBezTo>
                                    <a:pt x="70197" y="16179"/>
                                    <a:pt x="63193" y="14224"/>
                                    <a:pt x="56188" y="11781"/>
                                  </a:cubicBezTo>
                                  <a:cubicBezTo>
                                    <a:pt x="48613" y="9174"/>
                                    <a:pt x="41609" y="5265"/>
                                    <a:pt x="34278" y="2007"/>
                                  </a:cubicBezTo>
                                  <a:cubicBezTo>
                                    <a:pt x="24016" y="-2554"/>
                                    <a:pt x="11228" y="948"/>
                                    <a:pt x="3735" y="9582"/>
                                  </a:cubicBezTo>
                                  <a:cubicBezTo>
                                    <a:pt x="-4410" y="19030"/>
                                    <a:pt x="2594" y="30677"/>
                                    <a:pt x="7481" y="39555"/>
                                  </a:cubicBezTo>
                                  <a:cubicBezTo>
                                    <a:pt x="11228" y="46315"/>
                                    <a:pt x="15789" y="52261"/>
                                    <a:pt x="19943" y="58695"/>
                                  </a:cubicBezTo>
                                  <a:cubicBezTo>
                                    <a:pt x="25319" y="66922"/>
                                    <a:pt x="28495" y="76614"/>
                                    <a:pt x="33219" y="85248"/>
                                  </a:cubicBezTo>
                                  <a:cubicBezTo>
                                    <a:pt x="33627" y="85981"/>
                                    <a:pt x="34360" y="85981"/>
                                    <a:pt x="34930" y="85655"/>
                                  </a:cubicBezTo>
                                  <a:cubicBezTo>
                                    <a:pt x="34685" y="86470"/>
                                    <a:pt x="34441" y="87203"/>
                                    <a:pt x="34197" y="88017"/>
                                  </a:cubicBezTo>
                                  <a:cubicBezTo>
                                    <a:pt x="34197" y="88017"/>
                                    <a:pt x="34197" y="88098"/>
                                    <a:pt x="34197" y="88180"/>
                                  </a:cubicBezTo>
                                  <a:cubicBezTo>
                                    <a:pt x="34197" y="88180"/>
                                    <a:pt x="34197" y="88180"/>
                                    <a:pt x="34197" y="88180"/>
                                  </a:cubicBezTo>
                                  <a:cubicBezTo>
                                    <a:pt x="34115" y="88180"/>
                                    <a:pt x="34034" y="88180"/>
                                    <a:pt x="33952" y="88180"/>
                                  </a:cubicBezTo>
                                  <a:cubicBezTo>
                                    <a:pt x="33952" y="88180"/>
                                    <a:pt x="33952" y="88180"/>
                                    <a:pt x="33952" y="88180"/>
                                  </a:cubicBezTo>
                                  <a:cubicBezTo>
                                    <a:pt x="31427" y="90135"/>
                                    <a:pt x="29717" y="92334"/>
                                    <a:pt x="28658" y="94777"/>
                                  </a:cubicBezTo>
                                  <a:cubicBezTo>
                                    <a:pt x="28658" y="94940"/>
                                    <a:pt x="28658" y="95103"/>
                                    <a:pt x="28821" y="95185"/>
                                  </a:cubicBezTo>
                                  <a:cubicBezTo>
                                    <a:pt x="29554" y="95755"/>
                                    <a:pt x="30287" y="96243"/>
                                    <a:pt x="31020" y="96732"/>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2070876427" name="Freeform: Shape 595722897"/>
                          <wps:cNvSpPr>
                            <a:spLocks/>
                          </wps:cNvSpPr>
                          <wps:spPr bwMode="auto">
                            <a:xfrm>
                              <a:off x="28740" y="4353"/>
                              <a:ext cx="628" cy="778"/>
                            </a:xfrm>
                            <a:custGeom>
                              <a:avLst/>
                              <a:gdLst>
                                <a:gd name="T0" fmla="*/ 2423 w 62813"/>
                                <a:gd name="T1" fmla="*/ 77764 h 77763"/>
                                <a:gd name="T2" fmla="*/ 2830 w 62813"/>
                                <a:gd name="T3" fmla="*/ 77601 h 77763"/>
                                <a:gd name="T4" fmla="*/ 25148 w 62813"/>
                                <a:gd name="T5" fmla="*/ 49256 h 77763"/>
                                <a:gd name="T6" fmla="*/ 33129 w 62813"/>
                                <a:gd name="T7" fmla="*/ 39564 h 77763"/>
                                <a:gd name="T8" fmla="*/ 62777 w 62813"/>
                                <a:gd name="T9" fmla="*/ 1853 h 77763"/>
                                <a:gd name="T10" fmla="*/ 62777 w 62813"/>
                                <a:gd name="T11" fmla="*/ 1609 h 77763"/>
                                <a:gd name="T12" fmla="*/ 62614 w 62813"/>
                                <a:gd name="T13" fmla="*/ 1364 h 77763"/>
                                <a:gd name="T14" fmla="*/ 60822 w 62813"/>
                                <a:gd name="T15" fmla="*/ 61 h 77763"/>
                                <a:gd name="T16" fmla="*/ 60415 w 62813"/>
                                <a:gd name="T17" fmla="*/ 61 h 77763"/>
                                <a:gd name="T18" fmla="*/ 60252 w 62813"/>
                                <a:gd name="T19" fmla="*/ 143 h 77763"/>
                                <a:gd name="T20" fmla="*/ 46324 w 62813"/>
                                <a:gd name="T21" fmla="*/ 17491 h 77763"/>
                                <a:gd name="T22" fmla="*/ 30523 w 62813"/>
                                <a:gd name="T23" fmla="*/ 36876 h 77763"/>
                                <a:gd name="T24" fmla="*/ 27428 w 62813"/>
                                <a:gd name="T25" fmla="*/ 40215 h 77763"/>
                                <a:gd name="T26" fmla="*/ 14396 w 62813"/>
                                <a:gd name="T27" fmla="*/ 55528 h 77763"/>
                                <a:gd name="T28" fmla="*/ 10487 w 62813"/>
                                <a:gd name="T29" fmla="*/ 61392 h 77763"/>
                                <a:gd name="T30" fmla="*/ 1772 w 62813"/>
                                <a:gd name="T31" fmla="*/ 73773 h 77763"/>
                                <a:gd name="T32" fmla="*/ 1690 w 62813"/>
                                <a:gd name="T33" fmla="*/ 73854 h 77763"/>
                                <a:gd name="T34" fmla="*/ 1690 w 62813"/>
                                <a:gd name="T35" fmla="*/ 73854 h 77763"/>
                                <a:gd name="T36" fmla="*/ 61 w 62813"/>
                                <a:gd name="T37" fmla="*/ 75809 h 77763"/>
                                <a:gd name="T38" fmla="*/ 61 w 62813"/>
                                <a:gd name="T39" fmla="*/ 76297 h 77763"/>
                                <a:gd name="T40" fmla="*/ 2260 w 62813"/>
                                <a:gd name="T41" fmla="*/ 77682 h 77763"/>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62813" h="77763">
                                  <a:moveTo>
                                    <a:pt x="2423" y="77764"/>
                                  </a:moveTo>
                                  <a:cubicBezTo>
                                    <a:pt x="2423" y="77764"/>
                                    <a:pt x="2749" y="77764"/>
                                    <a:pt x="2830" y="77601"/>
                                  </a:cubicBezTo>
                                  <a:cubicBezTo>
                                    <a:pt x="9754" y="67827"/>
                                    <a:pt x="17573" y="58379"/>
                                    <a:pt x="25148" y="49256"/>
                                  </a:cubicBezTo>
                                  <a:cubicBezTo>
                                    <a:pt x="27835" y="45998"/>
                                    <a:pt x="30523" y="42822"/>
                                    <a:pt x="33129" y="39564"/>
                                  </a:cubicBezTo>
                                  <a:cubicBezTo>
                                    <a:pt x="44369" y="25718"/>
                                    <a:pt x="53655" y="13989"/>
                                    <a:pt x="62777" y="1853"/>
                                  </a:cubicBezTo>
                                  <a:cubicBezTo>
                                    <a:pt x="62777" y="1853"/>
                                    <a:pt x="62858" y="1690"/>
                                    <a:pt x="62777" y="1609"/>
                                  </a:cubicBezTo>
                                  <a:cubicBezTo>
                                    <a:pt x="62777" y="1527"/>
                                    <a:pt x="62777" y="1446"/>
                                    <a:pt x="62614" y="1364"/>
                                  </a:cubicBezTo>
                                  <a:cubicBezTo>
                                    <a:pt x="62044" y="957"/>
                                    <a:pt x="61392" y="550"/>
                                    <a:pt x="60822" y="61"/>
                                  </a:cubicBezTo>
                                  <a:cubicBezTo>
                                    <a:pt x="60741" y="-20"/>
                                    <a:pt x="60578" y="-20"/>
                                    <a:pt x="60415" y="61"/>
                                  </a:cubicBezTo>
                                  <a:cubicBezTo>
                                    <a:pt x="60415" y="61"/>
                                    <a:pt x="60333" y="61"/>
                                    <a:pt x="60252" y="143"/>
                                  </a:cubicBezTo>
                                  <a:cubicBezTo>
                                    <a:pt x="55365" y="5681"/>
                                    <a:pt x="50722" y="11708"/>
                                    <a:pt x="46324" y="17491"/>
                                  </a:cubicBezTo>
                                  <a:cubicBezTo>
                                    <a:pt x="41356" y="24007"/>
                                    <a:pt x="36224" y="30768"/>
                                    <a:pt x="30523" y="36876"/>
                                  </a:cubicBezTo>
                                  <a:cubicBezTo>
                                    <a:pt x="29464" y="38016"/>
                                    <a:pt x="28405" y="39075"/>
                                    <a:pt x="27428" y="40215"/>
                                  </a:cubicBezTo>
                                  <a:cubicBezTo>
                                    <a:pt x="22948" y="45021"/>
                                    <a:pt x="18224" y="49989"/>
                                    <a:pt x="14396" y="55528"/>
                                  </a:cubicBezTo>
                                  <a:cubicBezTo>
                                    <a:pt x="13093" y="57483"/>
                                    <a:pt x="11708" y="59519"/>
                                    <a:pt x="10487" y="61392"/>
                                  </a:cubicBezTo>
                                  <a:cubicBezTo>
                                    <a:pt x="7799" y="65546"/>
                                    <a:pt x="4948" y="69781"/>
                                    <a:pt x="1772" y="73773"/>
                                  </a:cubicBezTo>
                                  <a:cubicBezTo>
                                    <a:pt x="1772" y="73773"/>
                                    <a:pt x="1690" y="73773"/>
                                    <a:pt x="1690" y="73854"/>
                                  </a:cubicBezTo>
                                  <a:cubicBezTo>
                                    <a:pt x="1690" y="73854"/>
                                    <a:pt x="1690" y="73854"/>
                                    <a:pt x="1690" y="73854"/>
                                  </a:cubicBezTo>
                                  <a:cubicBezTo>
                                    <a:pt x="1120" y="74506"/>
                                    <a:pt x="550" y="75157"/>
                                    <a:pt x="61" y="75809"/>
                                  </a:cubicBezTo>
                                  <a:cubicBezTo>
                                    <a:pt x="-20" y="75972"/>
                                    <a:pt x="-20" y="76134"/>
                                    <a:pt x="61" y="76297"/>
                                  </a:cubicBezTo>
                                  <a:cubicBezTo>
                                    <a:pt x="713" y="76949"/>
                                    <a:pt x="1446" y="77438"/>
                                    <a:pt x="2260" y="77682"/>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s:wsp>
                        <wps:cNvPr id="1692714984" name="Oval 1363175325"/>
                        <wps:cNvSpPr>
                          <a:spLocks noChangeArrowheads="1"/>
                        </wps:cNvSpPr>
                        <wps:spPr bwMode="auto">
                          <a:xfrm>
                            <a:off x="22510" y="21955"/>
                            <a:ext cx="3278" cy="3030"/>
                          </a:xfrm>
                          <a:prstGeom prst="ellipse">
                            <a:avLst/>
                          </a:prstGeom>
                          <a:solidFill>
                            <a:srgbClr val="999880"/>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809420857" name="Freeform: Shape 401344380"/>
                        <wps:cNvSpPr>
                          <a:spLocks/>
                        </wps:cNvSpPr>
                        <wps:spPr bwMode="auto">
                          <a:xfrm>
                            <a:off x="23125" y="23504"/>
                            <a:ext cx="2081" cy="523"/>
                          </a:xfrm>
                          <a:custGeom>
                            <a:avLst/>
                            <a:gdLst>
                              <a:gd name="T0" fmla="*/ 200741 w 166970"/>
                              <a:gd name="T1" fmla="*/ 52282 h 45367"/>
                              <a:gd name="T2" fmla="*/ 7413 w 166970"/>
                              <a:gd name="T3" fmla="*/ 52282 h 45367"/>
                              <a:gd name="T4" fmla="*/ 2132 w 166970"/>
                              <a:gd name="T5" fmla="*/ 50311 h 45367"/>
                              <a:gd name="T6" fmla="*/ 0 w 166970"/>
                              <a:gd name="T7" fmla="*/ 45524 h 45367"/>
                              <a:gd name="T8" fmla="*/ 0 w 166970"/>
                              <a:gd name="T9" fmla="*/ 6758 h 45367"/>
                              <a:gd name="T10" fmla="*/ 2132 w 166970"/>
                              <a:gd name="T11" fmla="*/ 1972 h 45367"/>
                              <a:gd name="T12" fmla="*/ 7413 w 166970"/>
                              <a:gd name="T13" fmla="*/ 0 h 45367"/>
                              <a:gd name="T14" fmla="*/ 12692 w 166970"/>
                              <a:gd name="T15" fmla="*/ 1972 h 45367"/>
                              <a:gd name="T16" fmla="*/ 14825 w 166970"/>
                              <a:gd name="T17" fmla="*/ 6758 h 45367"/>
                              <a:gd name="T18" fmla="*/ 14825 w 166970"/>
                              <a:gd name="T19" fmla="*/ 38860 h 45367"/>
                              <a:gd name="T20" fmla="*/ 193330 w 166970"/>
                              <a:gd name="T21" fmla="*/ 38860 h 45367"/>
                              <a:gd name="T22" fmla="*/ 193330 w 166970"/>
                              <a:gd name="T23" fmla="*/ 6758 h 45367"/>
                              <a:gd name="T24" fmla="*/ 195462 w 166970"/>
                              <a:gd name="T25" fmla="*/ 1972 h 45367"/>
                              <a:gd name="T26" fmla="*/ 200741 w 166970"/>
                              <a:gd name="T27" fmla="*/ 0 h 45367"/>
                              <a:gd name="T28" fmla="*/ 206022 w 166970"/>
                              <a:gd name="T29" fmla="*/ 1972 h 45367"/>
                              <a:gd name="T30" fmla="*/ 208154 w 166970"/>
                              <a:gd name="T31" fmla="*/ 6758 h 45367"/>
                              <a:gd name="T32" fmla="*/ 208154 w 166970"/>
                              <a:gd name="T33" fmla="*/ 45524 h 45367"/>
                              <a:gd name="T34" fmla="*/ 206022 w 166970"/>
                              <a:gd name="T35" fmla="*/ 50311 h 45367"/>
                              <a:gd name="T36" fmla="*/ 200741 w 166970"/>
                              <a:gd name="T37" fmla="*/ 52282 h 4536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66970" h="45367">
                                <a:moveTo>
                                  <a:pt x="161024" y="45367"/>
                                </a:moveTo>
                                <a:lnTo>
                                  <a:pt x="5946" y="45367"/>
                                </a:lnTo>
                                <a:cubicBezTo>
                                  <a:pt x="4317" y="45367"/>
                                  <a:pt x="2932" y="44797"/>
                                  <a:pt x="1710" y="43657"/>
                                </a:cubicBezTo>
                                <a:cubicBezTo>
                                  <a:pt x="489" y="42516"/>
                                  <a:pt x="0" y="41132"/>
                                  <a:pt x="0" y="39503"/>
                                </a:cubicBezTo>
                                <a:lnTo>
                                  <a:pt x="0" y="5864"/>
                                </a:lnTo>
                                <a:cubicBezTo>
                                  <a:pt x="0" y="4236"/>
                                  <a:pt x="570" y="2851"/>
                                  <a:pt x="1710" y="1711"/>
                                </a:cubicBezTo>
                                <a:cubicBezTo>
                                  <a:pt x="2851" y="570"/>
                                  <a:pt x="4317" y="0"/>
                                  <a:pt x="5946" y="0"/>
                                </a:cubicBezTo>
                                <a:cubicBezTo>
                                  <a:pt x="7575" y="0"/>
                                  <a:pt x="8959" y="570"/>
                                  <a:pt x="10181" y="1711"/>
                                </a:cubicBezTo>
                                <a:cubicBezTo>
                                  <a:pt x="11403" y="2851"/>
                                  <a:pt x="11892" y="4236"/>
                                  <a:pt x="11892" y="5864"/>
                                </a:cubicBezTo>
                                <a:lnTo>
                                  <a:pt x="11892" y="33720"/>
                                </a:lnTo>
                                <a:lnTo>
                                  <a:pt x="155079" y="33720"/>
                                </a:lnTo>
                                <a:lnTo>
                                  <a:pt x="155079" y="5864"/>
                                </a:lnTo>
                                <a:cubicBezTo>
                                  <a:pt x="155079" y="4236"/>
                                  <a:pt x="155649" y="2851"/>
                                  <a:pt x="156789" y="1711"/>
                                </a:cubicBezTo>
                                <a:cubicBezTo>
                                  <a:pt x="157930" y="570"/>
                                  <a:pt x="159396" y="0"/>
                                  <a:pt x="161024" y="0"/>
                                </a:cubicBezTo>
                                <a:cubicBezTo>
                                  <a:pt x="162654" y="0"/>
                                  <a:pt x="164038" y="570"/>
                                  <a:pt x="165260" y="1711"/>
                                </a:cubicBezTo>
                                <a:cubicBezTo>
                                  <a:pt x="166400" y="2851"/>
                                  <a:pt x="166970" y="4236"/>
                                  <a:pt x="166970" y="5864"/>
                                </a:cubicBezTo>
                                <a:lnTo>
                                  <a:pt x="166970" y="39503"/>
                                </a:lnTo>
                                <a:cubicBezTo>
                                  <a:pt x="166970" y="41132"/>
                                  <a:pt x="166400" y="42516"/>
                                  <a:pt x="165260" y="43657"/>
                                </a:cubicBezTo>
                                <a:cubicBezTo>
                                  <a:pt x="164120" y="44797"/>
                                  <a:pt x="162654" y="45367"/>
                                  <a:pt x="161024" y="45367"/>
                                </a:cubicBez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2110234793" name="Freeform: Shape 1780146752"/>
                        <wps:cNvSpPr>
                          <a:spLocks/>
                        </wps:cNvSpPr>
                        <wps:spPr bwMode="auto">
                          <a:xfrm>
                            <a:off x="23665" y="22477"/>
                            <a:ext cx="1008" cy="521"/>
                          </a:xfrm>
                          <a:custGeom>
                            <a:avLst/>
                            <a:gdLst>
                              <a:gd name="T0" fmla="*/ 93111 w 80903"/>
                              <a:gd name="T1" fmla="*/ 52094 h 45204"/>
                              <a:gd name="T2" fmla="*/ 87830 w 80903"/>
                              <a:gd name="T3" fmla="*/ 50123 h 45204"/>
                              <a:gd name="T4" fmla="*/ 50160 w 80903"/>
                              <a:gd name="T5" fmla="*/ 16051 h 45204"/>
                              <a:gd name="T6" fmla="*/ 12489 w 80903"/>
                              <a:gd name="T7" fmla="*/ 50123 h 45204"/>
                              <a:gd name="T8" fmla="*/ 7310 w 80903"/>
                              <a:gd name="T9" fmla="*/ 52001 h 45204"/>
                              <a:gd name="T10" fmla="*/ 2132 w 80903"/>
                              <a:gd name="T11" fmla="*/ 50029 h 45204"/>
                              <a:gd name="T12" fmla="*/ 0 w 80903"/>
                              <a:gd name="T13" fmla="*/ 45336 h 45204"/>
                              <a:gd name="T14" fmla="*/ 2132 w 80903"/>
                              <a:gd name="T15" fmla="*/ 40642 h 45204"/>
                              <a:gd name="T16" fmla="*/ 45083 w 80903"/>
                              <a:gd name="T17" fmla="*/ 1877 h 45204"/>
                              <a:gd name="T18" fmla="*/ 50364 w 80903"/>
                              <a:gd name="T19" fmla="*/ 0 h 45204"/>
                              <a:gd name="T20" fmla="*/ 55643 w 80903"/>
                              <a:gd name="T21" fmla="*/ 1877 h 45204"/>
                              <a:gd name="T22" fmla="*/ 98594 w 80903"/>
                              <a:gd name="T23" fmla="*/ 40642 h 45204"/>
                              <a:gd name="T24" fmla="*/ 100218 w 80903"/>
                              <a:gd name="T25" fmla="*/ 47964 h 45204"/>
                              <a:gd name="T26" fmla="*/ 93315 w 80903"/>
                              <a:gd name="T27" fmla="*/ 52094 h 45204"/>
                              <a:gd name="T28" fmla="*/ 93315 w 80903"/>
                              <a:gd name="T29" fmla="*/ 52094 h 4520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80903" h="45204">
                                <a:moveTo>
                                  <a:pt x="74689" y="45204"/>
                                </a:moveTo>
                                <a:cubicBezTo>
                                  <a:pt x="73060" y="45204"/>
                                  <a:pt x="71675" y="44634"/>
                                  <a:pt x="70453" y="43494"/>
                                </a:cubicBezTo>
                                <a:lnTo>
                                  <a:pt x="40236" y="13928"/>
                                </a:lnTo>
                                <a:lnTo>
                                  <a:pt x="10018" y="43494"/>
                                </a:lnTo>
                                <a:cubicBezTo>
                                  <a:pt x="8878" y="44634"/>
                                  <a:pt x="7412" y="45123"/>
                                  <a:pt x="5864" y="45123"/>
                                </a:cubicBezTo>
                                <a:cubicBezTo>
                                  <a:pt x="4235" y="45123"/>
                                  <a:pt x="2851" y="44553"/>
                                  <a:pt x="1710" y="43412"/>
                                </a:cubicBezTo>
                                <a:cubicBezTo>
                                  <a:pt x="570" y="42272"/>
                                  <a:pt x="0" y="40969"/>
                                  <a:pt x="0" y="39340"/>
                                </a:cubicBezTo>
                                <a:cubicBezTo>
                                  <a:pt x="0" y="37711"/>
                                  <a:pt x="570" y="36408"/>
                                  <a:pt x="1710" y="35267"/>
                                </a:cubicBezTo>
                                <a:lnTo>
                                  <a:pt x="36163" y="1629"/>
                                </a:lnTo>
                                <a:cubicBezTo>
                                  <a:pt x="37303" y="570"/>
                                  <a:pt x="38770" y="0"/>
                                  <a:pt x="40399" y="0"/>
                                </a:cubicBezTo>
                                <a:cubicBezTo>
                                  <a:pt x="42028" y="0"/>
                                  <a:pt x="43412" y="570"/>
                                  <a:pt x="44634" y="1629"/>
                                </a:cubicBezTo>
                                <a:lnTo>
                                  <a:pt x="79087" y="35267"/>
                                </a:lnTo>
                                <a:cubicBezTo>
                                  <a:pt x="80960" y="37141"/>
                                  <a:pt x="81367" y="39258"/>
                                  <a:pt x="80390" y="41620"/>
                                </a:cubicBezTo>
                                <a:cubicBezTo>
                                  <a:pt x="79331" y="43982"/>
                                  <a:pt x="77539" y="45204"/>
                                  <a:pt x="74852" y="45204"/>
                                </a:cubicBezTo>
                                <a:lnTo>
                                  <a:pt x="74852" y="45204"/>
                                </a:lnTo>
                                <a:lnTo>
                                  <a:pt x="74689" y="45204"/>
                                </a:ln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269347622" name="Freeform: Shape 557556795"/>
                        <wps:cNvSpPr>
                          <a:spLocks/>
                        </wps:cNvSpPr>
                        <wps:spPr bwMode="auto">
                          <a:xfrm>
                            <a:off x="24091" y="22474"/>
                            <a:ext cx="149" cy="1202"/>
                          </a:xfrm>
                          <a:custGeom>
                            <a:avLst/>
                            <a:gdLst>
                              <a:gd name="T0" fmla="*/ 7413 w 11891"/>
                              <a:gd name="T1" fmla="*/ 120145 h 104254"/>
                              <a:gd name="T2" fmla="*/ 2132 w 11891"/>
                              <a:gd name="T3" fmla="*/ 118173 h 104254"/>
                              <a:gd name="T4" fmla="*/ 0 w 11891"/>
                              <a:gd name="T5" fmla="*/ 113386 h 104254"/>
                              <a:gd name="T6" fmla="*/ 0 w 11891"/>
                              <a:gd name="T7" fmla="*/ 6758 h 104254"/>
                              <a:gd name="T8" fmla="*/ 2132 w 11891"/>
                              <a:gd name="T9" fmla="*/ 1971 h 104254"/>
                              <a:gd name="T10" fmla="*/ 7413 w 11891"/>
                              <a:gd name="T11" fmla="*/ 0 h 104254"/>
                              <a:gd name="T12" fmla="*/ 12692 w 11891"/>
                              <a:gd name="T13" fmla="*/ 1971 h 104254"/>
                              <a:gd name="T14" fmla="*/ 14824 w 11891"/>
                              <a:gd name="T15" fmla="*/ 6758 h 104254"/>
                              <a:gd name="T16" fmla="*/ 14824 w 11891"/>
                              <a:gd name="T17" fmla="*/ 113386 h 104254"/>
                              <a:gd name="T18" fmla="*/ 12692 w 11891"/>
                              <a:gd name="T19" fmla="*/ 118173 h 104254"/>
                              <a:gd name="T20" fmla="*/ 7413 w 11891"/>
                              <a:gd name="T21" fmla="*/ 120145 h 10425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1891" h="104254">
                                <a:moveTo>
                                  <a:pt x="5946" y="104255"/>
                                </a:moveTo>
                                <a:cubicBezTo>
                                  <a:pt x="4317" y="104255"/>
                                  <a:pt x="2932" y="103685"/>
                                  <a:pt x="1710" y="102544"/>
                                </a:cubicBezTo>
                                <a:cubicBezTo>
                                  <a:pt x="570" y="101404"/>
                                  <a:pt x="0" y="100019"/>
                                  <a:pt x="0" y="98390"/>
                                </a:cubicBezTo>
                                <a:lnTo>
                                  <a:pt x="0" y="5864"/>
                                </a:lnTo>
                                <a:cubicBezTo>
                                  <a:pt x="0" y="4235"/>
                                  <a:pt x="570" y="2851"/>
                                  <a:pt x="1710" y="1710"/>
                                </a:cubicBezTo>
                                <a:cubicBezTo>
                                  <a:pt x="2851" y="570"/>
                                  <a:pt x="4317" y="0"/>
                                  <a:pt x="5946" y="0"/>
                                </a:cubicBezTo>
                                <a:cubicBezTo>
                                  <a:pt x="7575" y="0"/>
                                  <a:pt x="8959" y="570"/>
                                  <a:pt x="10181" y="1710"/>
                                </a:cubicBezTo>
                                <a:cubicBezTo>
                                  <a:pt x="11321" y="2851"/>
                                  <a:pt x="11891" y="4235"/>
                                  <a:pt x="11891" y="5864"/>
                                </a:cubicBezTo>
                                <a:lnTo>
                                  <a:pt x="11891" y="98390"/>
                                </a:lnTo>
                                <a:cubicBezTo>
                                  <a:pt x="11891" y="100019"/>
                                  <a:pt x="11321" y="101404"/>
                                  <a:pt x="10181" y="102544"/>
                                </a:cubicBezTo>
                                <a:cubicBezTo>
                                  <a:pt x="9041" y="103685"/>
                                  <a:pt x="7575" y="104255"/>
                                  <a:pt x="5946" y="104255"/>
                                </a:cubicBezTo>
                                <a:close/>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040913553" name="Rectangle 522948756"/>
                        <wps:cNvSpPr>
                          <a:spLocks noChangeArrowheads="1"/>
                        </wps:cNvSpPr>
                        <wps:spPr bwMode="auto">
                          <a:xfrm>
                            <a:off x="679" y="398"/>
                            <a:ext cx="8662" cy="10787"/>
                          </a:xfrm>
                          <a:prstGeom prst="rect">
                            <a:avLst/>
                          </a:prstGeom>
                          <a:solidFill>
                            <a:srgbClr val="EEECE1"/>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89585452" name="Freeform: Shape 688929762"/>
                        <wps:cNvSpPr>
                          <a:spLocks/>
                        </wps:cNvSpPr>
                        <wps:spPr bwMode="auto">
                          <a:xfrm>
                            <a:off x="9342" y="4282"/>
                            <a:ext cx="5073" cy="93"/>
                          </a:xfrm>
                          <a:custGeom>
                            <a:avLst/>
                            <a:gdLst>
                              <a:gd name="T0" fmla="*/ 0 w 406918"/>
                              <a:gd name="T1" fmla="*/ 0 h 8144"/>
                              <a:gd name="T2" fmla="*/ 507288 w 406918"/>
                              <a:gd name="T3" fmla="*/ 0 h 8144"/>
                              <a:gd name="T4" fmla="*/ 0 60000 65536"/>
                              <a:gd name="T5" fmla="*/ 0 60000 65536"/>
                            </a:gdLst>
                            <a:ahLst/>
                            <a:cxnLst>
                              <a:cxn ang="T4">
                                <a:pos x="T0" y="T1"/>
                              </a:cxn>
                              <a:cxn ang="T5">
                                <a:pos x="T2" y="T3"/>
                              </a:cxn>
                            </a:cxnLst>
                            <a:rect l="0" t="0" r="r" b="b"/>
                            <a:pathLst>
                              <a:path w="406918" h="8144">
                                <a:moveTo>
                                  <a:pt x="0" y="0"/>
                                </a:moveTo>
                                <a:lnTo>
                                  <a:pt x="406919" y="0"/>
                                </a:lnTo>
                              </a:path>
                            </a:pathLst>
                          </a:custGeom>
                          <a:noFill/>
                          <a:ln w="821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719769" name="Freeform: Shape 1632374367"/>
                        <wps:cNvSpPr>
                          <a:spLocks/>
                        </wps:cNvSpPr>
                        <wps:spPr bwMode="auto">
                          <a:xfrm>
                            <a:off x="14238" y="4159"/>
                            <a:ext cx="178" cy="246"/>
                          </a:xfrm>
                          <a:custGeom>
                            <a:avLst/>
                            <a:gdLst>
                              <a:gd name="T0" fmla="*/ 0 w 14253"/>
                              <a:gd name="T1" fmla="*/ 0 h 21339"/>
                              <a:gd name="T2" fmla="*/ 17770 w 14253"/>
                              <a:gd name="T3" fmla="*/ 12296 h 21339"/>
                              <a:gd name="T4" fmla="*/ 0 w 14253"/>
                              <a:gd name="T5" fmla="*/ 24592 h 21339"/>
                              <a:gd name="T6" fmla="*/ 0 60000 65536"/>
                              <a:gd name="T7" fmla="*/ 0 60000 65536"/>
                              <a:gd name="T8" fmla="*/ 0 60000 65536"/>
                            </a:gdLst>
                            <a:ahLst/>
                            <a:cxnLst>
                              <a:cxn ang="T6">
                                <a:pos x="T0" y="T1"/>
                              </a:cxn>
                              <a:cxn ang="T7">
                                <a:pos x="T2" y="T3"/>
                              </a:cxn>
                              <a:cxn ang="T8">
                                <a:pos x="T4" y="T5"/>
                              </a:cxn>
                            </a:cxnLst>
                            <a:rect l="0" t="0" r="r" b="b"/>
                            <a:pathLst>
                              <a:path w="14253" h="21339">
                                <a:moveTo>
                                  <a:pt x="0" y="0"/>
                                </a:moveTo>
                                <a:lnTo>
                                  <a:pt x="14254" y="10670"/>
                                </a:lnTo>
                                <a:lnTo>
                                  <a:pt x="0" y="21340"/>
                                </a:lnTo>
                              </a:path>
                            </a:pathLst>
                          </a:custGeom>
                          <a:noFill/>
                          <a:ln w="813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804415" name="Freeform: Shape 1606496748"/>
                        <wps:cNvSpPr>
                          <a:spLocks/>
                        </wps:cNvSpPr>
                        <wps:spPr bwMode="auto">
                          <a:xfrm>
                            <a:off x="23331" y="22438"/>
                            <a:ext cx="52" cy="29"/>
                          </a:xfrm>
                          <a:custGeom>
                            <a:avLst/>
                            <a:gdLst>
                              <a:gd name="T0" fmla="*/ 5052 w 4187"/>
                              <a:gd name="T1" fmla="*/ 1220 h 2479"/>
                              <a:gd name="T2" fmla="*/ 5052 w 4187"/>
                              <a:gd name="T3" fmla="*/ 1220 h 2479"/>
                              <a:gd name="T4" fmla="*/ 4544 w 4187"/>
                              <a:gd name="T5" fmla="*/ 845 h 2479"/>
                              <a:gd name="T6" fmla="*/ 1295 w 4187"/>
                              <a:gd name="T7" fmla="*/ 0 h 2479"/>
                              <a:gd name="T8" fmla="*/ 686 w 4187"/>
                              <a:gd name="T9" fmla="*/ 0 h 2479"/>
                              <a:gd name="T10" fmla="*/ 686 w 4187"/>
                              <a:gd name="T11" fmla="*/ 0 h 2479"/>
                              <a:gd name="T12" fmla="*/ 686 w 4187"/>
                              <a:gd name="T13" fmla="*/ 1877 h 2479"/>
                              <a:gd name="T14" fmla="*/ 3935 w 4187"/>
                              <a:gd name="T15" fmla="*/ 2816 h 2479"/>
                              <a:gd name="T16" fmla="*/ 5052 w 4187"/>
                              <a:gd name="T17" fmla="*/ 1126 h 247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187" h="2479">
                                <a:moveTo>
                                  <a:pt x="4052" y="1059"/>
                                </a:moveTo>
                                <a:lnTo>
                                  <a:pt x="4052" y="1059"/>
                                </a:lnTo>
                                <a:cubicBezTo>
                                  <a:pt x="4052" y="1059"/>
                                  <a:pt x="3808" y="815"/>
                                  <a:pt x="3645" y="733"/>
                                </a:cubicBezTo>
                                <a:lnTo>
                                  <a:pt x="1039" y="0"/>
                                </a:lnTo>
                                <a:cubicBezTo>
                                  <a:pt x="1039" y="0"/>
                                  <a:pt x="713" y="0"/>
                                  <a:pt x="550" y="0"/>
                                </a:cubicBezTo>
                                <a:lnTo>
                                  <a:pt x="550" y="0"/>
                                </a:lnTo>
                                <a:cubicBezTo>
                                  <a:pt x="-183" y="326"/>
                                  <a:pt x="-183" y="1466"/>
                                  <a:pt x="550" y="1629"/>
                                </a:cubicBezTo>
                                <a:lnTo>
                                  <a:pt x="3156" y="2443"/>
                                </a:lnTo>
                                <a:cubicBezTo>
                                  <a:pt x="3889" y="2688"/>
                                  <a:pt x="4459" y="1629"/>
                                  <a:pt x="4052" y="977"/>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275903876" name="Freeform: Shape 225246120"/>
                        <wps:cNvSpPr>
                          <a:spLocks/>
                        </wps:cNvSpPr>
                        <wps:spPr bwMode="auto">
                          <a:xfrm>
                            <a:off x="20183" y="21202"/>
                            <a:ext cx="32" cy="129"/>
                          </a:xfrm>
                          <a:custGeom>
                            <a:avLst/>
                            <a:gdLst>
                              <a:gd name="T0" fmla="*/ 2539 w 2524"/>
                              <a:gd name="T1" fmla="*/ 149 h 11197"/>
                              <a:gd name="T2" fmla="*/ 2539 w 2524"/>
                              <a:gd name="T3" fmla="*/ 149 h 11197"/>
                              <a:gd name="T4" fmla="*/ 711 w 2524"/>
                              <a:gd name="T5" fmla="*/ 807 h 11197"/>
                              <a:gd name="T6" fmla="*/ 0 w 2524"/>
                              <a:gd name="T7" fmla="*/ 11976 h 11197"/>
                              <a:gd name="T8" fmla="*/ 1524 w 2524"/>
                              <a:gd name="T9" fmla="*/ 12821 h 11197"/>
                              <a:gd name="T10" fmla="*/ 1524 w 2524"/>
                              <a:gd name="T11" fmla="*/ 12821 h 11197"/>
                              <a:gd name="T12" fmla="*/ 2132 w 2524"/>
                              <a:gd name="T13" fmla="*/ 12070 h 11197"/>
                              <a:gd name="T14" fmla="*/ 3148 w 2524"/>
                              <a:gd name="T15" fmla="*/ 993 h 11197"/>
                              <a:gd name="T16" fmla="*/ 2641 w 2524"/>
                              <a:gd name="T17" fmla="*/ 243 h 1119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524" h="11197">
                                <a:moveTo>
                                  <a:pt x="2036" y="129"/>
                                </a:moveTo>
                                <a:lnTo>
                                  <a:pt x="2036" y="129"/>
                                </a:lnTo>
                                <a:cubicBezTo>
                                  <a:pt x="1385" y="-196"/>
                                  <a:pt x="570" y="129"/>
                                  <a:pt x="570" y="700"/>
                                </a:cubicBezTo>
                                <a:lnTo>
                                  <a:pt x="0" y="10392"/>
                                </a:lnTo>
                                <a:cubicBezTo>
                                  <a:pt x="0" y="10962"/>
                                  <a:pt x="652" y="11369"/>
                                  <a:pt x="1222" y="11125"/>
                                </a:cubicBezTo>
                                <a:lnTo>
                                  <a:pt x="1222" y="11125"/>
                                </a:lnTo>
                                <a:cubicBezTo>
                                  <a:pt x="1222" y="11125"/>
                                  <a:pt x="1629" y="10718"/>
                                  <a:pt x="1710" y="10473"/>
                                </a:cubicBezTo>
                                <a:lnTo>
                                  <a:pt x="2525" y="862"/>
                                </a:lnTo>
                                <a:cubicBezTo>
                                  <a:pt x="2525" y="862"/>
                                  <a:pt x="2362" y="292"/>
                                  <a:pt x="2118" y="211"/>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56568772" name="Freeform: Shape 441292123"/>
                        <wps:cNvSpPr>
                          <a:spLocks/>
                        </wps:cNvSpPr>
                        <wps:spPr bwMode="auto">
                          <a:xfrm>
                            <a:off x="20452" y="21254"/>
                            <a:ext cx="85" cy="155"/>
                          </a:xfrm>
                          <a:custGeom>
                            <a:avLst/>
                            <a:gdLst>
                              <a:gd name="T0" fmla="*/ 7716 w 6841"/>
                              <a:gd name="T1" fmla="*/ 114 h 13457"/>
                              <a:gd name="T2" fmla="*/ 7716 w 6841"/>
                              <a:gd name="T3" fmla="*/ 114 h 13457"/>
                              <a:gd name="T4" fmla="*/ 6193 w 6841"/>
                              <a:gd name="T5" fmla="*/ 490 h 13457"/>
                              <a:gd name="T6" fmla="*/ 0 w 6841"/>
                              <a:gd name="T7" fmla="*/ 14382 h 13457"/>
                              <a:gd name="T8" fmla="*/ 610 w 6841"/>
                              <a:gd name="T9" fmla="*/ 15508 h 13457"/>
                              <a:gd name="T10" fmla="*/ 610 w 6841"/>
                              <a:gd name="T11" fmla="*/ 15508 h 13457"/>
                              <a:gd name="T12" fmla="*/ 1928 w 6841"/>
                              <a:gd name="T13" fmla="*/ 15132 h 13457"/>
                              <a:gd name="T14" fmla="*/ 8529 w 6841"/>
                              <a:gd name="T15" fmla="*/ 1334 h 13457"/>
                              <a:gd name="T16" fmla="*/ 7817 w 6841"/>
                              <a:gd name="T17" fmla="*/ 114 h 1345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841" h="13457">
                                <a:moveTo>
                                  <a:pt x="6190" y="99"/>
                                </a:moveTo>
                                <a:lnTo>
                                  <a:pt x="6190" y="99"/>
                                </a:lnTo>
                                <a:cubicBezTo>
                                  <a:pt x="5701" y="-145"/>
                                  <a:pt x="5131" y="99"/>
                                  <a:pt x="4968" y="425"/>
                                </a:cubicBezTo>
                                <a:lnTo>
                                  <a:pt x="0" y="12480"/>
                                </a:lnTo>
                                <a:cubicBezTo>
                                  <a:pt x="0" y="12480"/>
                                  <a:pt x="0" y="13294"/>
                                  <a:pt x="489" y="13457"/>
                                </a:cubicBezTo>
                                <a:lnTo>
                                  <a:pt x="489" y="13457"/>
                                </a:lnTo>
                                <a:cubicBezTo>
                                  <a:pt x="489" y="13457"/>
                                  <a:pt x="1385" y="13457"/>
                                  <a:pt x="1547" y="13131"/>
                                </a:cubicBezTo>
                                <a:lnTo>
                                  <a:pt x="6842" y="1158"/>
                                </a:lnTo>
                                <a:cubicBezTo>
                                  <a:pt x="6842" y="1158"/>
                                  <a:pt x="6760" y="262"/>
                                  <a:pt x="6271" y="99"/>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2025461682" name="Freeform: Shape 1946721963"/>
                        <wps:cNvSpPr>
                          <a:spLocks/>
                        </wps:cNvSpPr>
                        <wps:spPr bwMode="auto">
                          <a:xfrm>
                            <a:off x="20408" y="21251"/>
                            <a:ext cx="63" cy="122"/>
                          </a:xfrm>
                          <a:custGeom>
                            <a:avLst/>
                            <a:gdLst>
                              <a:gd name="T0" fmla="*/ 4671 w 5016"/>
                              <a:gd name="T1" fmla="*/ 29 h 10608"/>
                              <a:gd name="T2" fmla="*/ 4671 w 5016"/>
                              <a:gd name="T3" fmla="*/ 29 h 10608"/>
                              <a:gd name="T4" fmla="*/ 3858 w 5016"/>
                              <a:gd name="T5" fmla="*/ 592 h 10608"/>
                              <a:gd name="T6" fmla="*/ 0 w 5016"/>
                              <a:gd name="T7" fmla="*/ 11011 h 10608"/>
                              <a:gd name="T8" fmla="*/ 203 w 5016"/>
                              <a:gd name="T9" fmla="*/ 11856 h 10608"/>
                              <a:gd name="T10" fmla="*/ 203 w 5016"/>
                              <a:gd name="T11" fmla="*/ 11856 h 10608"/>
                              <a:gd name="T12" fmla="*/ 2031 w 5016"/>
                              <a:gd name="T13" fmla="*/ 11668 h 10608"/>
                              <a:gd name="T14" fmla="*/ 6193 w 5016"/>
                              <a:gd name="T15" fmla="*/ 1249 h 10608"/>
                              <a:gd name="T16" fmla="*/ 4772 w 5016"/>
                              <a:gd name="T17" fmla="*/ 29 h 1060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016" h="10608">
                                <a:moveTo>
                                  <a:pt x="3747" y="25"/>
                                </a:moveTo>
                                <a:lnTo>
                                  <a:pt x="3747" y="25"/>
                                </a:lnTo>
                                <a:cubicBezTo>
                                  <a:pt x="3747" y="25"/>
                                  <a:pt x="3177" y="270"/>
                                  <a:pt x="3095" y="514"/>
                                </a:cubicBezTo>
                                <a:lnTo>
                                  <a:pt x="0" y="9555"/>
                                </a:lnTo>
                                <a:cubicBezTo>
                                  <a:pt x="0" y="9555"/>
                                  <a:pt x="0" y="10125"/>
                                  <a:pt x="163" y="10288"/>
                                </a:cubicBezTo>
                                <a:lnTo>
                                  <a:pt x="163" y="10288"/>
                                </a:lnTo>
                                <a:cubicBezTo>
                                  <a:pt x="570" y="10777"/>
                                  <a:pt x="1385" y="10695"/>
                                  <a:pt x="1629" y="10125"/>
                                </a:cubicBezTo>
                                <a:lnTo>
                                  <a:pt x="4968" y="1084"/>
                                </a:lnTo>
                                <a:cubicBezTo>
                                  <a:pt x="5213" y="514"/>
                                  <a:pt x="4480" y="-138"/>
                                  <a:pt x="3828" y="25"/>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965151515" name="Freeform: Shape 926207958"/>
                        <wps:cNvSpPr>
                          <a:spLocks/>
                        </wps:cNvSpPr>
                        <wps:spPr bwMode="auto">
                          <a:xfrm>
                            <a:off x="20367" y="21272"/>
                            <a:ext cx="31" cy="48"/>
                          </a:xfrm>
                          <a:custGeom>
                            <a:avLst/>
                            <a:gdLst>
                              <a:gd name="T0" fmla="*/ 1320 w 2479"/>
                              <a:gd name="T1" fmla="*/ 157 h 4187"/>
                              <a:gd name="T2" fmla="*/ 1320 w 2479"/>
                              <a:gd name="T3" fmla="*/ 157 h 4187"/>
                              <a:gd name="T4" fmla="*/ 914 w 2479"/>
                              <a:gd name="T5" fmla="*/ 626 h 4187"/>
                              <a:gd name="T6" fmla="*/ 0 w 2479"/>
                              <a:gd name="T7" fmla="*/ 3629 h 4187"/>
                              <a:gd name="T8" fmla="*/ 0 w 2479"/>
                              <a:gd name="T9" fmla="*/ 4192 h 4187"/>
                              <a:gd name="T10" fmla="*/ 0 w 2479"/>
                              <a:gd name="T11" fmla="*/ 4192 h 4187"/>
                              <a:gd name="T12" fmla="*/ 2031 w 2479"/>
                              <a:gd name="T13" fmla="*/ 4192 h 4187"/>
                              <a:gd name="T14" fmla="*/ 3045 w 2479"/>
                              <a:gd name="T15" fmla="*/ 1189 h 4187"/>
                              <a:gd name="T16" fmla="*/ 1218 w 2479"/>
                              <a:gd name="T17" fmla="*/ 157 h 418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479" h="4187">
                                <a:moveTo>
                                  <a:pt x="1059" y="136"/>
                                </a:moveTo>
                                <a:lnTo>
                                  <a:pt x="1059" y="136"/>
                                </a:lnTo>
                                <a:cubicBezTo>
                                  <a:pt x="1059" y="136"/>
                                  <a:pt x="815" y="380"/>
                                  <a:pt x="733" y="543"/>
                                </a:cubicBezTo>
                                <a:lnTo>
                                  <a:pt x="0" y="3149"/>
                                </a:lnTo>
                                <a:cubicBezTo>
                                  <a:pt x="0" y="3149"/>
                                  <a:pt x="0" y="3475"/>
                                  <a:pt x="0" y="3638"/>
                                </a:cubicBezTo>
                                <a:lnTo>
                                  <a:pt x="0" y="3638"/>
                                </a:lnTo>
                                <a:cubicBezTo>
                                  <a:pt x="326" y="4371"/>
                                  <a:pt x="1466" y="4371"/>
                                  <a:pt x="1629" y="3638"/>
                                </a:cubicBezTo>
                                <a:lnTo>
                                  <a:pt x="2443" y="1032"/>
                                </a:lnTo>
                                <a:cubicBezTo>
                                  <a:pt x="2688" y="299"/>
                                  <a:pt x="1629" y="-271"/>
                                  <a:pt x="977" y="136"/>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084556503" name="Freeform: Shape 1485688637"/>
                        <wps:cNvSpPr>
                          <a:spLocks/>
                        </wps:cNvSpPr>
                        <wps:spPr bwMode="auto">
                          <a:xfrm>
                            <a:off x="20509" y="21296"/>
                            <a:ext cx="75" cy="118"/>
                          </a:xfrm>
                          <a:custGeom>
                            <a:avLst/>
                            <a:gdLst>
                              <a:gd name="T0" fmla="*/ 7400 w 6037"/>
                              <a:gd name="T1" fmla="*/ 542 h 10251"/>
                              <a:gd name="T2" fmla="*/ 7400 w 6037"/>
                              <a:gd name="T3" fmla="*/ 542 h 10251"/>
                              <a:gd name="T4" fmla="*/ 5369 w 6037"/>
                              <a:gd name="T5" fmla="*/ 448 h 10251"/>
                              <a:gd name="T6" fmla="*/ 90 w 6037"/>
                              <a:gd name="T7" fmla="*/ 10491 h 10251"/>
                              <a:gd name="T8" fmla="*/ 1105 w 6037"/>
                              <a:gd name="T9" fmla="*/ 11805 h 10251"/>
                              <a:gd name="T10" fmla="*/ 1105 w 6037"/>
                              <a:gd name="T11" fmla="*/ 11805 h 10251"/>
                              <a:gd name="T12" fmla="*/ 1917 w 6037"/>
                              <a:gd name="T13" fmla="*/ 11336 h 10251"/>
                              <a:gd name="T14" fmla="*/ 7501 w 6037"/>
                              <a:gd name="T15" fmla="*/ 1481 h 10251"/>
                              <a:gd name="T16" fmla="*/ 7400 w 6037"/>
                              <a:gd name="T17" fmla="*/ 542 h 102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037" h="10251">
                                <a:moveTo>
                                  <a:pt x="5936" y="470"/>
                                </a:moveTo>
                                <a:lnTo>
                                  <a:pt x="5936" y="470"/>
                                </a:lnTo>
                                <a:cubicBezTo>
                                  <a:pt x="5529" y="-100"/>
                                  <a:pt x="4633" y="-181"/>
                                  <a:pt x="4307" y="389"/>
                                </a:cubicBezTo>
                                <a:lnTo>
                                  <a:pt x="72" y="9104"/>
                                </a:lnTo>
                                <a:cubicBezTo>
                                  <a:pt x="-173" y="9674"/>
                                  <a:pt x="235" y="10326"/>
                                  <a:pt x="886" y="10244"/>
                                </a:cubicBezTo>
                                <a:lnTo>
                                  <a:pt x="886" y="10244"/>
                                </a:lnTo>
                                <a:cubicBezTo>
                                  <a:pt x="886" y="10244"/>
                                  <a:pt x="1456" y="10082"/>
                                  <a:pt x="1538" y="9837"/>
                                </a:cubicBezTo>
                                <a:lnTo>
                                  <a:pt x="6017" y="1285"/>
                                </a:lnTo>
                                <a:cubicBezTo>
                                  <a:pt x="6017" y="1285"/>
                                  <a:pt x="6099" y="715"/>
                                  <a:pt x="5936" y="470"/>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2042191408" name="Freeform: Shape 1166634497"/>
                        <wps:cNvSpPr>
                          <a:spLocks/>
                        </wps:cNvSpPr>
                        <wps:spPr bwMode="auto">
                          <a:xfrm>
                            <a:off x="20907" y="21765"/>
                            <a:ext cx="169" cy="76"/>
                          </a:xfrm>
                          <a:custGeom>
                            <a:avLst/>
                            <a:gdLst>
                              <a:gd name="T0" fmla="*/ 16892 w 13610"/>
                              <a:gd name="T1" fmla="*/ 808 h 6616"/>
                              <a:gd name="T2" fmla="*/ 16892 w 13610"/>
                              <a:gd name="T3" fmla="*/ 808 h 6616"/>
                              <a:gd name="T4" fmla="*/ 15572 w 13610"/>
                              <a:gd name="T5" fmla="*/ 56 h 6616"/>
                              <a:gd name="T6" fmla="*/ 545 w 13610"/>
                              <a:gd name="T7" fmla="*/ 5783 h 6616"/>
                              <a:gd name="T8" fmla="*/ 36 w 13610"/>
                              <a:gd name="T9" fmla="*/ 7003 h 6616"/>
                              <a:gd name="T10" fmla="*/ 36 w 13610"/>
                              <a:gd name="T11" fmla="*/ 7003 h 6616"/>
                              <a:gd name="T12" fmla="*/ 1255 w 13610"/>
                              <a:gd name="T13" fmla="*/ 7566 h 6616"/>
                              <a:gd name="T14" fmla="*/ 16486 w 13610"/>
                              <a:gd name="T15" fmla="*/ 2121 h 6616"/>
                              <a:gd name="T16" fmla="*/ 16892 w 13610"/>
                              <a:gd name="T17" fmla="*/ 808 h 661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610" h="6616">
                                <a:moveTo>
                                  <a:pt x="13550" y="701"/>
                                </a:moveTo>
                                <a:lnTo>
                                  <a:pt x="13550" y="701"/>
                                </a:lnTo>
                                <a:cubicBezTo>
                                  <a:pt x="13387" y="131"/>
                                  <a:pt x="12898" y="-113"/>
                                  <a:pt x="12491" y="49"/>
                                </a:cubicBezTo>
                                <a:lnTo>
                                  <a:pt x="437" y="5018"/>
                                </a:lnTo>
                                <a:cubicBezTo>
                                  <a:pt x="437" y="5018"/>
                                  <a:pt x="-134" y="5669"/>
                                  <a:pt x="29" y="6077"/>
                                </a:cubicBezTo>
                                <a:lnTo>
                                  <a:pt x="29" y="6077"/>
                                </a:lnTo>
                                <a:cubicBezTo>
                                  <a:pt x="192" y="6484"/>
                                  <a:pt x="681" y="6728"/>
                                  <a:pt x="1007" y="6566"/>
                                </a:cubicBezTo>
                                <a:lnTo>
                                  <a:pt x="13224" y="1841"/>
                                </a:lnTo>
                                <a:cubicBezTo>
                                  <a:pt x="13224" y="1841"/>
                                  <a:pt x="13794" y="1190"/>
                                  <a:pt x="13550" y="701"/>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524588841" name="Freeform: Shape 1803892962"/>
                        <wps:cNvSpPr>
                          <a:spLocks/>
                        </wps:cNvSpPr>
                        <wps:spPr bwMode="auto">
                          <a:xfrm>
                            <a:off x="20903" y="21719"/>
                            <a:ext cx="128" cy="68"/>
                          </a:xfrm>
                          <a:custGeom>
                            <a:avLst/>
                            <a:gdLst>
                              <a:gd name="T0" fmla="*/ 12286 w 10282"/>
                              <a:gd name="T1" fmla="*/ 206 h 5863"/>
                              <a:gd name="T2" fmla="*/ 12286 w 10282"/>
                              <a:gd name="T3" fmla="*/ 206 h 5863"/>
                              <a:gd name="T4" fmla="*/ 11271 w 10282"/>
                              <a:gd name="T5" fmla="*/ 20 h 5863"/>
                              <a:gd name="T6" fmla="*/ 507 w 10282"/>
                              <a:gd name="T7" fmla="*/ 4900 h 5863"/>
                              <a:gd name="T8" fmla="*/ 0 w 10282"/>
                              <a:gd name="T9" fmla="*/ 5652 h 5863"/>
                              <a:gd name="T10" fmla="*/ 0 w 10282"/>
                              <a:gd name="T11" fmla="*/ 5652 h 5863"/>
                              <a:gd name="T12" fmla="*/ 1421 w 10282"/>
                              <a:gd name="T13" fmla="*/ 6683 h 5863"/>
                              <a:gd name="T14" fmla="*/ 12286 w 10282"/>
                              <a:gd name="T15" fmla="*/ 2085 h 5863"/>
                              <a:gd name="T16" fmla="*/ 12286 w 10282"/>
                              <a:gd name="T17" fmla="*/ 206 h 58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0282" h="5863">
                                <a:moveTo>
                                  <a:pt x="9855" y="179"/>
                                </a:moveTo>
                                <a:lnTo>
                                  <a:pt x="9855" y="179"/>
                                </a:lnTo>
                                <a:cubicBezTo>
                                  <a:pt x="9855" y="179"/>
                                  <a:pt x="9285" y="-65"/>
                                  <a:pt x="9041" y="17"/>
                                </a:cubicBezTo>
                                <a:lnTo>
                                  <a:pt x="407" y="4252"/>
                                </a:lnTo>
                                <a:cubicBezTo>
                                  <a:pt x="407" y="4252"/>
                                  <a:pt x="0" y="4578"/>
                                  <a:pt x="0" y="4904"/>
                                </a:cubicBezTo>
                                <a:lnTo>
                                  <a:pt x="0" y="4904"/>
                                </a:lnTo>
                                <a:cubicBezTo>
                                  <a:pt x="0" y="5555"/>
                                  <a:pt x="570" y="6044"/>
                                  <a:pt x="1140" y="5799"/>
                                </a:cubicBezTo>
                                <a:lnTo>
                                  <a:pt x="9855" y="1809"/>
                                </a:lnTo>
                                <a:cubicBezTo>
                                  <a:pt x="10425" y="1564"/>
                                  <a:pt x="10425" y="668"/>
                                  <a:pt x="9855" y="179"/>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5138474" name="Freeform: Shape 540935573"/>
                        <wps:cNvSpPr>
                          <a:spLocks/>
                        </wps:cNvSpPr>
                        <wps:spPr bwMode="auto">
                          <a:xfrm>
                            <a:off x="20916" y="21687"/>
                            <a:ext cx="50" cy="35"/>
                          </a:xfrm>
                          <a:custGeom>
                            <a:avLst/>
                            <a:gdLst>
                              <a:gd name="T0" fmla="*/ 4015 w 4060"/>
                              <a:gd name="T1" fmla="*/ 94 h 3041"/>
                              <a:gd name="T2" fmla="*/ 4015 w 4060"/>
                              <a:gd name="T3" fmla="*/ 94 h 3041"/>
                              <a:gd name="T4" fmla="*/ 3406 w 4060"/>
                              <a:gd name="T5" fmla="*/ 94 h 3041"/>
                              <a:gd name="T6" fmla="*/ 461 w 4060"/>
                              <a:gd name="T7" fmla="*/ 1596 h 3041"/>
                              <a:gd name="T8" fmla="*/ 55 w 4060"/>
                              <a:gd name="T9" fmla="*/ 2065 h 3041"/>
                              <a:gd name="T10" fmla="*/ 55 w 4060"/>
                              <a:gd name="T11" fmla="*/ 2065 h 3041"/>
                              <a:gd name="T12" fmla="*/ 1578 w 4060"/>
                              <a:gd name="T13" fmla="*/ 3378 h 3041"/>
                              <a:gd name="T14" fmla="*/ 4625 w 4060"/>
                              <a:gd name="T15" fmla="*/ 1877 h 3041"/>
                              <a:gd name="T16" fmla="*/ 4116 w 4060"/>
                              <a:gd name="T17" fmla="*/ 0 h 30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060" h="3041">
                                <a:moveTo>
                                  <a:pt x="3221" y="82"/>
                                </a:moveTo>
                                <a:lnTo>
                                  <a:pt x="3221" y="82"/>
                                </a:lnTo>
                                <a:cubicBezTo>
                                  <a:pt x="3221" y="82"/>
                                  <a:pt x="2895" y="82"/>
                                  <a:pt x="2732" y="82"/>
                                </a:cubicBezTo>
                                <a:lnTo>
                                  <a:pt x="370" y="1385"/>
                                </a:lnTo>
                                <a:cubicBezTo>
                                  <a:pt x="370" y="1385"/>
                                  <a:pt x="126" y="1629"/>
                                  <a:pt x="44" y="1792"/>
                                </a:cubicBezTo>
                                <a:lnTo>
                                  <a:pt x="44" y="1792"/>
                                </a:lnTo>
                                <a:cubicBezTo>
                                  <a:pt x="-200" y="2525"/>
                                  <a:pt x="615" y="3339"/>
                                  <a:pt x="1266" y="2932"/>
                                </a:cubicBezTo>
                                <a:lnTo>
                                  <a:pt x="3710" y="1629"/>
                                </a:lnTo>
                                <a:cubicBezTo>
                                  <a:pt x="4361" y="1303"/>
                                  <a:pt x="4035" y="163"/>
                                  <a:pt x="3302" y="0"/>
                                </a:cubicBezTo>
                              </a:path>
                            </a:pathLst>
                          </a:cu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227182835" name="Freeform: Shape 1278448624"/>
                        <wps:cNvSpPr>
                          <a:spLocks/>
                        </wps:cNvSpPr>
                        <wps:spPr bwMode="auto">
                          <a:xfrm>
                            <a:off x="31929" y="14015"/>
                            <a:ext cx="181" cy="246"/>
                          </a:xfrm>
                          <a:custGeom>
                            <a:avLst/>
                            <a:gdLst>
                              <a:gd name="T0" fmla="*/ 17770 w 14497"/>
                              <a:gd name="T1" fmla="*/ 24592 h 21339"/>
                              <a:gd name="T2" fmla="*/ 0 w 14497"/>
                              <a:gd name="T3" fmla="*/ 12108 h 21339"/>
                              <a:gd name="T4" fmla="*/ 18074 w 14497"/>
                              <a:gd name="T5" fmla="*/ 0 h 21339"/>
                              <a:gd name="T6" fmla="*/ 0 60000 65536"/>
                              <a:gd name="T7" fmla="*/ 0 60000 65536"/>
                              <a:gd name="T8" fmla="*/ 0 60000 65536"/>
                            </a:gdLst>
                            <a:ahLst/>
                            <a:cxnLst>
                              <a:cxn ang="T6">
                                <a:pos x="T0" y="T1"/>
                              </a:cxn>
                              <a:cxn ang="T7">
                                <a:pos x="T2" y="T3"/>
                              </a:cxn>
                              <a:cxn ang="T8">
                                <a:pos x="T4" y="T5"/>
                              </a:cxn>
                            </a:cxnLst>
                            <a:rect l="0" t="0" r="r" b="b"/>
                            <a:pathLst>
                              <a:path w="14497" h="21339">
                                <a:moveTo>
                                  <a:pt x="14254" y="21340"/>
                                </a:moveTo>
                                <a:lnTo>
                                  <a:pt x="0" y="10507"/>
                                </a:lnTo>
                                <a:lnTo>
                                  <a:pt x="14498" y="0"/>
                                </a:lnTo>
                              </a:path>
                            </a:pathLst>
                          </a:custGeom>
                          <a:noFill/>
                          <a:ln w="8132" cap="rnd">
                            <a:solidFill>
                              <a:srgbClr val="73737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9763653" name="Graphic 4"/>
                        <wpg:cNvGrpSpPr>
                          <a:grpSpLocks/>
                        </wpg:cNvGrpSpPr>
                        <wpg:grpSpPr bwMode="auto">
                          <a:xfrm>
                            <a:off x="22458" y="7239"/>
                            <a:ext cx="3142" cy="2386"/>
                            <a:chOff x="22458" y="7239"/>
                            <a:chExt cx="2520" cy="2070"/>
                          </a:xfrm>
                        </wpg:grpSpPr>
                        <wps:wsp>
                          <wps:cNvPr id="1029837654" name="TextBox 528"/>
                          <wps:cNvSpPr txBox="1">
                            <a:spLocks noChangeArrowheads="1"/>
                          </wps:cNvSpPr>
                          <wps:spPr bwMode="auto">
                            <a:xfrm>
                              <a:off x="22575" y="7239"/>
                              <a:ext cx="2393" cy="1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062D6" w14:textId="77777777" w:rsidR="0067231C" w:rsidRDefault="0067231C" w:rsidP="0067231C">
                                <w:pPr>
                                  <w:textAlignment w:val="baseline"/>
                                  <w:rPr>
                                    <w:rFonts w:ascii="Arial" w:hAnsi="SimSun" w:cs="Arial"/>
                                    <w:color w:val="000000"/>
                                    <w:kern w:val="24"/>
                                    <w:sz w:val="9"/>
                                    <w:szCs w:val="9"/>
                                  </w:rPr>
                                </w:pPr>
                                <w:r>
                                  <w:rPr>
                                    <w:rFonts w:ascii="Arial" w:hAnsi="SimSun" w:cs="Arial" w:hint="eastAsia"/>
                                    <w:color w:val="000000"/>
                                    <w:kern w:val="24"/>
                                    <w:sz w:val="9"/>
                                    <w:szCs w:val="9"/>
                                  </w:rPr>
                                  <w:t>样品</w:t>
                                </w:r>
                              </w:p>
                            </w:txbxContent>
                          </wps:txbx>
                          <wps:bodyPr rot="0" vert="horz" wrap="none" lIns="91440" tIns="45720" rIns="91440" bIns="45720" anchor="t" anchorCtr="0" upright="1">
                            <a:spAutoFit/>
                          </wps:bodyPr>
                        </wps:wsp>
                        <wps:wsp>
                          <wps:cNvPr id="1702643026" name="TextBox 529"/>
                          <wps:cNvSpPr txBox="1">
                            <a:spLocks noChangeArrowheads="1"/>
                          </wps:cNvSpPr>
                          <wps:spPr bwMode="auto">
                            <a:xfrm>
                              <a:off x="22458" y="7872"/>
                              <a:ext cx="2520" cy="1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C7D90"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收集</w:t>
                                </w:r>
                              </w:p>
                            </w:txbxContent>
                          </wps:txbx>
                          <wps:bodyPr rot="0" vert="horz" wrap="none" lIns="91440" tIns="45720" rIns="91440" bIns="45720" anchor="t" anchorCtr="0" upright="1">
                            <a:spAutoFit/>
                          </wps:bodyPr>
                        </wps:wsp>
                      </wpg:grpSp>
                      <wps:wsp>
                        <wps:cNvPr id="1868644400" name="Rectangle 1515488785"/>
                        <wps:cNvSpPr>
                          <a:spLocks noChangeArrowheads="1"/>
                        </wps:cNvSpPr>
                        <wps:spPr bwMode="auto">
                          <a:xfrm>
                            <a:off x="50781" y="25192"/>
                            <a:ext cx="3090" cy="2711"/>
                          </a:xfrm>
                          <a:prstGeom prst="rect">
                            <a:avLst/>
                          </a:pr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149210261" name="Freeform: Shape 132740836"/>
                        <wps:cNvSpPr>
                          <a:spLocks/>
                        </wps:cNvSpPr>
                        <wps:spPr bwMode="auto">
                          <a:xfrm>
                            <a:off x="1916" y="3447"/>
                            <a:ext cx="6489" cy="5998"/>
                          </a:xfrm>
                          <a:custGeom>
                            <a:avLst/>
                            <a:gdLst>
                              <a:gd name="T0" fmla="*/ 324417 w 520458"/>
                              <a:gd name="T1" fmla="*/ 0 h 520458"/>
                              <a:gd name="T2" fmla="*/ 0 w 520458"/>
                              <a:gd name="T3" fmla="*/ 299893 h 520458"/>
                              <a:gd name="T4" fmla="*/ 324417 w 520458"/>
                              <a:gd name="T5" fmla="*/ 599786 h 520458"/>
                              <a:gd name="T6" fmla="*/ 648834 w 520458"/>
                              <a:gd name="T7" fmla="*/ 299893 h 520458"/>
                              <a:gd name="T8" fmla="*/ 324417 w 520458"/>
                              <a:gd name="T9" fmla="*/ 0 h 520458"/>
                              <a:gd name="T10" fmla="*/ 324417 w 520458"/>
                              <a:gd name="T11" fmla="*/ 539807 h 520458"/>
                              <a:gd name="T12" fmla="*/ 64884 w 520458"/>
                              <a:gd name="T13" fmla="*/ 299893 h 520458"/>
                              <a:gd name="T14" fmla="*/ 324417 w 520458"/>
                              <a:gd name="T15" fmla="*/ 59979 h 520458"/>
                              <a:gd name="T16" fmla="*/ 583951 w 520458"/>
                              <a:gd name="T17" fmla="*/ 299893 h 520458"/>
                              <a:gd name="T18" fmla="*/ 324417 w 520458"/>
                              <a:gd name="T19" fmla="*/ 539807 h 52045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20458" h="520458">
                                <a:moveTo>
                                  <a:pt x="260229" y="0"/>
                                </a:moveTo>
                                <a:cubicBezTo>
                                  <a:pt x="116472" y="0"/>
                                  <a:pt x="0" y="116472"/>
                                  <a:pt x="0" y="260229"/>
                                </a:cubicBezTo>
                                <a:cubicBezTo>
                                  <a:pt x="0" y="403987"/>
                                  <a:pt x="116472" y="520459"/>
                                  <a:pt x="260229" y="520459"/>
                                </a:cubicBezTo>
                                <a:cubicBezTo>
                                  <a:pt x="403987" y="520459"/>
                                  <a:pt x="520459" y="403987"/>
                                  <a:pt x="520459" y="260229"/>
                                </a:cubicBezTo>
                                <a:cubicBezTo>
                                  <a:pt x="520459" y="116472"/>
                                  <a:pt x="403987" y="0"/>
                                  <a:pt x="260229" y="0"/>
                                </a:cubicBezTo>
                                <a:close/>
                                <a:moveTo>
                                  <a:pt x="260229" y="468413"/>
                                </a:moveTo>
                                <a:cubicBezTo>
                                  <a:pt x="145223" y="468413"/>
                                  <a:pt x="52046" y="375235"/>
                                  <a:pt x="52046" y="260229"/>
                                </a:cubicBezTo>
                                <a:cubicBezTo>
                                  <a:pt x="52046" y="145223"/>
                                  <a:pt x="145223" y="52046"/>
                                  <a:pt x="260229" y="52046"/>
                                </a:cubicBezTo>
                                <a:cubicBezTo>
                                  <a:pt x="375235" y="52046"/>
                                  <a:pt x="468413" y="145223"/>
                                  <a:pt x="468413" y="260229"/>
                                </a:cubicBezTo>
                                <a:cubicBezTo>
                                  <a:pt x="468413" y="375235"/>
                                  <a:pt x="375235" y="468413"/>
                                  <a:pt x="260229" y="468413"/>
                                </a:cubicBezTo>
                                <a:close/>
                              </a:path>
                            </a:pathLst>
                          </a:custGeom>
                          <a:solidFill>
                            <a:srgbClr val="999880"/>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g:cNvPr id="1816961597" name="Graphic 4"/>
                        <wpg:cNvGrpSpPr>
                          <a:grpSpLocks/>
                        </wpg:cNvGrpSpPr>
                        <wpg:grpSpPr bwMode="auto">
                          <a:xfrm>
                            <a:off x="49805" y="25122"/>
                            <a:ext cx="4155" cy="2955"/>
                            <a:chOff x="49805" y="25122"/>
                            <a:chExt cx="3332" cy="2563"/>
                          </a:xfrm>
                        </wpg:grpSpPr>
                        <wps:wsp>
                          <wps:cNvPr id="578926681" name="TextBox 533"/>
                          <wps:cNvSpPr txBox="1">
                            <a:spLocks noChangeArrowheads="1"/>
                          </wps:cNvSpPr>
                          <wps:spPr bwMode="auto">
                            <a:xfrm>
                              <a:off x="50320" y="25122"/>
                              <a:ext cx="2441" cy="13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9E4A4" w14:textId="77777777" w:rsidR="0067231C" w:rsidRDefault="0067231C" w:rsidP="0067231C">
                                <w:pPr>
                                  <w:textAlignment w:val="baseline"/>
                                  <w:rPr>
                                    <w:rFonts w:ascii="Arial" w:hAnsi="Arial" w:cs="Arial"/>
                                    <w:color w:val="36829E"/>
                                    <w:kern w:val="24"/>
                                    <w:sz w:val="9"/>
                                    <w:szCs w:val="9"/>
                                    <w:lang w:val="en-CA"/>
                                  </w:rPr>
                                </w:pPr>
                                <w:r>
                                  <w:rPr>
                                    <w:rFonts w:ascii="Arial" w:hAnsi="Arial" w:cs="Arial"/>
                                    <w:color w:val="36829E"/>
                                    <w:kern w:val="24"/>
                                    <w:sz w:val="9"/>
                                    <w:szCs w:val="9"/>
                                    <w:lang w:val="en-CA"/>
                                  </w:rPr>
                                  <w:t xml:space="preserve">RNA </w:t>
                                </w:r>
                              </w:p>
                            </w:txbxContent>
                          </wps:txbx>
                          <wps:bodyPr rot="0" vert="horz" wrap="none" lIns="91440" tIns="45720" rIns="91440" bIns="45720" anchor="t" anchorCtr="0" upright="1">
                            <a:spAutoFit/>
                          </wps:bodyPr>
                        </wps:wsp>
                        <wps:wsp>
                          <wps:cNvPr id="1760555350" name="TextBox 534"/>
                          <wps:cNvSpPr txBox="1">
                            <a:spLocks noChangeArrowheads="1"/>
                          </wps:cNvSpPr>
                          <wps:spPr bwMode="auto">
                            <a:xfrm>
                              <a:off x="49805" y="25709"/>
                              <a:ext cx="3333" cy="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52D8F" w14:textId="77777777" w:rsidR="0067231C" w:rsidRDefault="0067231C" w:rsidP="0067231C">
                                <w:pPr>
                                  <w:textAlignment w:val="baseline"/>
                                  <w:rPr>
                                    <w:rFonts w:ascii="Arial" w:hAnsi="SimSun" w:cs="Arial"/>
                                    <w:color w:val="36829E"/>
                                    <w:kern w:val="24"/>
                                    <w:sz w:val="9"/>
                                    <w:szCs w:val="9"/>
                                  </w:rPr>
                                </w:pPr>
                                <w:r>
                                  <w:rPr>
                                    <w:rFonts w:ascii="Arial" w:hAnsi="SimSun" w:cs="Arial" w:hint="eastAsia"/>
                                    <w:color w:val="36829E"/>
                                    <w:kern w:val="24"/>
                                    <w:sz w:val="9"/>
                                    <w:szCs w:val="9"/>
                                  </w:rPr>
                                  <w:t>序列数据</w:t>
                                </w:r>
                              </w:p>
                            </w:txbxContent>
                          </wps:txbx>
                          <wps:bodyPr rot="0" vert="horz" wrap="none" lIns="91440" tIns="45720" rIns="91440" bIns="45720" anchor="t" anchorCtr="0" upright="1">
                            <a:spAutoFit/>
                          </wps:bodyPr>
                        </wps:wsp>
                        <wps:wsp>
                          <wps:cNvPr id="1482792418" name="TextBox 535"/>
                          <wps:cNvSpPr txBox="1">
                            <a:spLocks noChangeArrowheads="1"/>
                          </wps:cNvSpPr>
                          <wps:spPr bwMode="auto">
                            <a:xfrm>
                              <a:off x="50414" y="26284"/>
                              <a:ext cx="1482" cy="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1036928259" name="Graphic 4"/>
                        <wpg:cNvGrpSpPr>
                          <a:grpSpLocks/>
                        </wpg:cNvGrpSpPr>
                        <wpg:grpSpPr bwMode="auto">
                          <a:xfrm>
                            <a:off x="32396" y="18724"/>
                            <a:ext cx="5401" cy="1827"/>
                            <a:chOff x="32396" y="18724"/>
                            <a:chExt cx="4332" cy="1585"/>
                          </a:xfrm>
                        </wpg:grpSpPr>
                        <wps:wsp>
                          <wps:cNvPr id="606560532" name="TextBox 537"/>
                          <wps:cNvSpPr txBox="1">
                            <a:spLocks noChangeArrowheads="1"/>
                          </wps:cNvSpPr>
                          <wps:spPr bwMode="auto">
                            <a:xfrm>
                              <a:off x="32396" y="18724"/>
                              <a:ext cx="4332" cy="1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1B9D1"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7. </w:t>
                                </w:r>
                                <w:r>
                                  <w:rPr>
                                    <w:rFonts w:ascii="Arial" w:hAnsi="SimSun" w:cs="Arial" w:hint="eastAsia"/>
                                    <w:color w:val="000000"/>
                                    <w:kern w:val="24"/>
                                    <w:sz w:val="11"/>
                                    <w:szCs w:val="11"/>
                                    <w:lang w:val="en-CA"/>
                                  </w:rPr>
                                  <w:t>数据分析</w:t>
                                </w:r>
                              </w:p>
                            </w:txbxContent>
                          </wps:txbx>
                          <wps:bodyPr rot="0" vert="horz" wrap="none" lIns="91440" tIns="45720" rIns="91440" bIns="45720" anchor="t" anchorCtr="0" upright="1">
                            <a:spAutoFit/>
                          </wps:bodyPr>
                        </wps:wsp>
                        <wps:wsp>
                          <wps:cNvPr id="2115452796" name="TextBox 538"/>
                          <wps:cNvSpPr txBox="1">
                            <a:spLocks noChangeArrowheads="1"/>
                          </wps:cNvSpPr>
                          <wps:spPr bwMode="auto">
                            <a:xfrm>
                              <a:off x="34362" y="18724"/>
                              <a:ext cx="1482" cy="15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1275730744" name="Graphic 4"/>
                        <wpg:cNvGrpSpPr>
                          <a:grpSpLocks/>
                        </wpg:cNvGrpSpPr>
                        <wpg:grpSpPr bwMode="auto">
                          <a:xfrm>
                            <a:off x="25256" y="9243"/>
                            <a:ext cx="5287" cy="2425"/>
                            <a:chOff x="25256" y="9243"/>
                            <a:chExt cx="4241" cy="2104"/>
                          </a:xfrm>
                        </wpg:grpSpPr>
                        <wps:wsp>
                          <wps:cNvPr id="404538719" name="TextBox 542"/>
                          <wps:cNvSpPr txBox="1">
                            <a:spLocks noChangeArrowheads="1"/>
                          </wps:cNvSpPr>
                          <wps:spPr bwMode="auto">
                            <a:xfrm>
                              <a:off x="25256" y="9243"/>
                              <a:ext cx="4220" cy="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24BDD" w14:textId="77777777" w:rsidR="0067231C" w:rsidRDefault="0067231C" w:rsidP="0067231C">
                                <w:pPr>
                                  <w:spacing w:before="120"/>
                                  <w:rPr>
                                    <w:rFonts w:ascii="Arial" w:hAnsi="SimSun" w:cs="Arial"/>
                                    <w:color w:val="000000"/>
                                    <w:kern w:val="24"/>
                                    <w:sz w:val="9"/>
                                    <w:szCs w:val="9"/>
                                  </w:rPr>
                                </w:pPr>
                                <w:r>
                                  <w:rPr>
                                    <w:rFonts w:ascii="Arial" w:hAnsi="SimSun" w:cs="Arial" w:hint="eastAsia"/>
                                    <w:color w:val="000000"/>
                                    <w:kern w:val="24"/>
                                    <w:sz w:val="9"/>
                                    <w:szCs w:val="9"/>
                                  </w:rPr>
                                  <w:t>异地样品储存</w:t>
                                </w:r>
                              </w:p>
                            </w:txbxContent>
                          </wps:txbx>
                          <wps:bodyPr rot="0" vert="horz" wrap="none" lIns="91440" tIns="45720" rIns="91440" bIns="45720" anchor="t" anchorCtr="0" upright="1">
                            <a:spAutoFit/>
                          </wps:bodyPr>
                        </wps:wsp>
                        <wps:wsp>
                          <wps:cNvPr id="941153529" name="TextBox 543" hidden="1"/>
                          <wps:cNvSpPr txBox="1">
                            <a:spLocks noChangeArrowheads="1"/>
                          </wps:cNvSpPr>
                          <wps:spPr bwMode="auto">
                            <a:xfrm>
                              <a:off x="26081" y="9559"/>
                              <a:ext cx="3416" cy="1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514F5"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storage</w:t>
                                </w:r>
                              </w:p>
                            </w:txbxContent>
                          </wps:txbx>
                          <wps:bodyPr rot="0" vert="horz" wrap="none" lIns="91440" tIns="45720" rIns="91440" bIns="45720" anchor="t" anchorCtr="0" upright="1">
                            <a:spAutoFit/>
                          </wps:bodyPr>
                        </wps:wsp>
                      </wpg:grpSp>
                      <wpg:grpSp>
                        <wpg:cNvPr id="1019228745" name="Graphic 4"/>
                        <wpg:cNvGrpSpPr>
                          <a:grpSpLocks/>
                        </wpg:cNvGrpSpPr>
                        <wpg:grpSpPr bwMode="auto">
                          <a:xfrm>
                            <a:off x="10119" y="6719"/>
                            <a:ext cx="4939" cy="2328"/>
                            <a:chOff x="10119" y="6719"/>
                            <a:chExt cx="3961" cy="2019"/>
                          </a:xfrm>
                        </wpg:grpSpPr>
                        <wps:wsp>
                          <wps:cNvPr id="1828815686" name="TextBox 545"/>
                          <wps:cNvSpPr txBox="1">
                            <a:spLocks noChangeArrowheads="1"/>
                          </wps:cNvSpPr>
                          <wps:spPr bwMode="auto">
                            <a:xfrm>
                              <a:off x="10266" y="6719"/>
                              <a:ext cx="3815" cy="1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1D346"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社区参与</w:t>
                                </w:r>
                              </w:p>
                            </w:txbxContent>
                          </wps:txbx>
                          <wps:bodyPr rot="0" vert="horz" wrap="none" lIns="91440" tIns="45720" rIns="91440" bIns="45720" anchor="t" anchorCtr="0" upright="1">
                            <a:spAutoFit/>
                          </wps:bodyPr>
                        </wps:wsp>
                        <wps:wsp>
                          <wps:cNvPr id="1786628790" name="TextBox 546"/>
                          <wps:cNvSpPr txBox="1">
                            <a:spLocks noChangeArrowheads="1"/>
                          </wps:cNvSpPr>
                          <wps:spPr bwMode="auto">
                            <a:xfrm>
                              <a:off x="10119" y="7353"/>
                              <a:ext cx="1481" cy="1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861504078" name="Graphic 4"/>
                        <wpg:cNvGrpSpPr>
                          <a:grpSpLocks/>
                        </wpg:cNvGrpSpPr>
                        <wpg:grpSpPr bwMode="auto">
                          <a:xfrm>
                            <a:off x="25692" y="5885"/>
                            <a:ext cx="5313" cy="2006"/>
                            <a:chOff x="25692" y="5884"/>
                            <a:chExt cx="4261" cy="1740"/>
                          </a:xfrm>
                        </wpg:grpSpPr>
                        <wps:wsp>
                          <wps:cNvPr id="1647021967" name="TextBox 548"/>
                          <wps:cNvSpPr txBox="1">
                            <a:spLocks noChangeArrowheads="1"/>
                          </wps:cNvSpPr>
                          <wps:spPr bwMode="auto">
                            <a:xfrm>
                              <a:off x="25875" y="5884"/>
                              <a:ext cx="3309" cy="1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2D6DC" w14:textId="77777777" w:rsidR="0067231C" w:rsidRDefault="0067231C" w:rsidP="0067231C">
                                <w:pPr>
                                  <w:rPr>
                                    <w:rFonts w:ascii="Arial" w:hAnsi="SimSun" w:cs="Arial"/>
                                    <w:color w:val="000000"/>
                                    <w:kern w:val="24"/>
                                    <w:sz w:val="9"/>
                                    <w:szCs w:val="9"/>
                                  </w:rPr>
                                </w:pPr>
                                <w:r>
                                  <w:rPr>
                                    <w:rFonts w:ascii="Arial" w:hAnsi="SimSun" w:cs="Arial" w:hint="eastAsia"/>
                                    <w:color w:val="000000"/>
                                    <w:kern w:val="24"/>
                                    <w:sz w:val="9"/>
                                    <w:szCs w:val="9"/>
                                  </w:rPr>
                                  <w:t>测序样品</w:t>
                                </w:r>
                              </w:p>
                            </w:txbxContent>
                          </wps:txbx>
                          <wps:bodyPr rot="0" vert="horz" wrap="none" lIns="91440" tIns="45720" rIns="91440" bIns="45720" anchor="t" anchorCtr="0" upright="1">
                            <a:spAutoFit/>
                          </wps:bodyPr>
                        </wps:wsp>
                        <wps:wsp>
                          <wps:cNvPr id="696126993" name="TextBox 549" hidden="1"/>
                          <wps:cNvSpPr txBox="1">
                            <a:spLocks noChangeArrowheads="1"/>
                          </wps:cNvSpPr>
                          <wps:spPr bwMode="auto">
                            <a:xfrm>
                              <a:off x="25692" y="6180"/>
                              <a:ext cx="4262"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972C4"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sequencing</w:t>
                                </w:r>
                              </w:p>
                            </w:txbxContent>
                          </wps:txbx>
                          <wps:bodyPr rot="0" vert="horz" wrap="none" lIns="91440" tIns="45720" rIns="91440" bIns="45720" anchor="t" anchorCtr="0" upright="1">
                            <a:spAutoFit/>
                          </wps:bodyPr>
                        </wps:wsp>
                      </wpg:grpSp>
                      <wpg:grpSp>
                        <wpg:cNvPr id="1319600005" name="Graphic 4"/>
                        <wpg:cNvGrpSpPr>
                          <a:grpSpLocks/>
                        </wpg:cNvGrpSpPr>
                        <wpg:grpSpPr bwMode="auto">
                          <a:xfrm>
                            <a:off x="30146" y="7175"/>
                            <a:ext cx="3548" cy="2386"/>
                            <a:chOff x="30146" y="7175"/>
                            <a:chExt cx="2846" cy="2070"/>
                          </a:xfrm>
                        </wpg:grpSpPr>
                        <wps:wsp>
                          <wps:cNvPr id="519422249" name="TextBox 551"/>
                          <wps:cNvSpPr txBox="1">
                            <a:spLocks noChangeArrowheads="1"/>
                          </wps:cNvSpPr>
                          <wps:spPr bwMode="auto">
                            <a:xfrm>
                              <a:off x="30207" y="7175"/>
                              <a:ext cx="2388" cy="1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48F90" w14:textId="77777777" w:rsidR="0067231C" w:rsidRDefault="0067231C" w:rsidP="0067231C">
                                <w:pPr>
                                  <w:textAlignment w:val="baseline"/>
                                  <w:rPr>
                                    <w:rFonts w:ascii="Arial" w:hAnsi="SimSun" w:cs="Arial"/>
                                    <w:color w:val="000000"/>
                                    <w:kern w:val="24"/>
                                    <w:sz w:val="9"/>
                                    <w:szCs w:val="9"/>
                                  </w:rPr>
                                </w:pPr>
                                <w:r>
                                  <w:rPr>
                                    <w:rFonts w:ascii="Arial" w:hAnsi="SimSun" w:cs="Arial" w:hint="eastAsia"/>
                                    <w:color w:val="000000"/>
                                    <w:kern w:val="24"/>
                                    <w:sz w:val="9"/>
                                    <w:szCs w:val="9"/>
                                  </w:rPr>
                                  <w:t>收集</w:t>
                                </w:r>
                              </w:p>
                            </w:txbxContent>
                          </wps:txbx>
                          <wps:bodyPr rot="0" vert="horz" wrap="none" lIns="91440" tIns="45720" rIns="91440" bIns="45720" anchor="t" anchorCtr="0" upright="1">
                            <a:spAutoFit/>
                          </wps:bodyPr>
                        </wps:wsp>
                        <wps:wsp>
                          <wps:cNvPr id="100468239" name="TextBox 552"/>
                          <wps:cNvSpPr txBox="1">
                            <a:spLocks noChangeArrowheads="1"/>
                          </wps:cNvSpPr>
                          <wps:spPr bwMode="auto">
                            <a:xfrm>
                              <a:off x="30146" y="7808"/>
                              <a:ext cx="2846" cy="1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4504A" w14:textId="77777777" w:rsidR="0067231C" w:rsidRDefault="0067231C" w:rsidP="0067231C">
                                <w:pPr>
                                  <w:textAlignment w:val="baseline"/>
                                  <w:rPr>
                                    <w:rFonts w:ascii="Arial" w:hAnsi="SimSun" w:cs="Arial"/>
                                    <w:color w:val="000000"/>
                                    <w:kern w:val="24"/>
                                    <w:sz w:val="9"/>
                                    <w:szCs w:val="9"/>
                                  </w:rPr>
                                </w:pPr>
                                <w:r>
                                  <w:rPr>
                                    <w:rFonts w:ascii="Arial" w:hAnsi="SimSun" w:cs="Arial" w:hint="eastAsia"/>
                                    <w:color w:val="000000"/>
                                    <w:kern w:val="24"/>
                                    <w:sz w:val="9"/>
                                    <w:szCs w:val="9"/>
                                  </w:rPr>
                                  <w:t>元数据</w:t>
                                </w:r>
                              </w:p>
                            </w:txbxContent>
                          </wps:txbx>
                          <wps:bodyPr rot="0" vert="horz" wrap="none" lIns="91440" tIns="45720" rIns="91440" bIns="45720" anchor="t" anchorCtr="0" upright="1">
                            <a:spAutoFit/>
                          </wps:bodyPr>
                        </wps:wsp>
                      </wpg:grpSp>
                      <wpg:grpSp>
                        <wpg:cNvPr id="1916160040" name="Graphic 4"/>
                        <wpg:cNvGrpSpPr>
                          <a:grpSpLocks/>
                        </wpg:cNvGrpSpPr>
                        <wpg:grpSpPr bwMode="auto">
                          <a:xfrm>
                            <a:off x="24156" y="187"/>
                            <a:ext cx="8196" cy="2608"/>
                            <a:chOff x="24156" y="187"/>
                            <a:chExt cx="6574" cy="2263"/>
                          </a:xfrm>
                        </wpg:grpSpPr>
                        <wps:wsp>
                          <wps:cNvPr id="1213350381" name="TextBox 554"/>
                          <wps:cNvSpPr txBox="1">
                            <a:spLocks noChangeArrowheads="1"/>
                          </wps:cNvSpPr>
                          <wps:spPr bwMode="auto">
                            <a:xfrm>
                              <a:off x="24156" y="187"/>
                              <a:ext cx="6575" cy="1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923EF"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3. </w:t>
                                </w:r>
                                <w:r>
                                  <w:rPr>
                                    <w:rFonts w:ascii="Arial" w:hAnsi="SimSun" w:cs="Arial" w:hint="eastAsia"/>
                                    <w:color w:val="000000"/>
                                    <w:kern w:val="24"/>
                                    <w:sz w:val="11"/>
                                    <w:szCs w:val="11"/>
                                    <w:lang w:val="en-CA"/>
                                  </w:rPr>
                                  <w:t>取样和元数据获取</w:t>
                                </w:r>
                              </w:p>
                            </w:txbxContent>
                          </wps:txbx>
                          <wps:bodyPr rot="0" vert="horz" wrap="none" lIns="91440" tIns="45720" rIns="91440" bIns="45720" anchor="t" anchorCtr="0" upright="1">
                            <a:spAutoFit/>
                          </wps:bodyPr>
                        </wps:wsp>
                        <wps:wsp>
                          <wps:cNvPr id="705342187" name="TextBox 555"/>
                          <wps:cNvSpPr txBox="1">
                            <a:spLocks noChangeArrowheads="1"/>
                          </wps:cNvSpPr>
                          <wps:spPr bwMode="auto">
                            <a:xfrm>
                              <a:off x="25821" y="948"/>
                              <a:ext cx="1482" cy="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416905608" name="Graphic 4"/>
                        <wpg:cNvGrpSpPr>
                          <a:grpSpLocks/>
                        </wpg:cNvGrpSpPr>
                        <wpg:grpSpPr bwMode="auto">
                          <a:xfrm>
                            <a:off x="12278" y="187"/>
                            <a:ext cx="6099" cy="2608"/>
                            <a:chOff x="12278" y="187"/>
                            <a:chExt cx="4892" cy="2263"/>
                          </a:xfrm>
                        </wpg:grpSpPr>
                        <wps:wsp>
                          <wps:cNvPr id="1256065393" name="TextBox 557"/>
                          <wps:cNvSpPr txBox="1">
                            <a:spLocks noChangeArrowheads="1"/>
                          </wps:cNvSpPr>
                          <wps:spPr bwMode="auto">
                            <a:xfrm>
                              <a:off x="12278" y="187"/>
                              <a:ext cx="4892" cy="1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48E2C"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2. </w:t>
                                </w:r>
                                <w:r>
                                  <w:rPr>
                                    <w:rFonts w:ascii="Arial" w:hAnsi="SimSun" w:cs="Arial" w:hint="eastAsia"/>
                                    <w:color w:val="000000"/>
                                    <w:kern w:val="24"/>
                                    <w:sz w:val="11"/>
                                    <w:szCs w:val="11"/>
                                    <w:lang w:val="en-CA"/>
                                  </w:rPr>
                                  <w:t>取样前程序</w:t>
                                </w:r>
                              </w:p>
                            </w:txbxContent>
                          </wps:txbx>
                          <wps:bodyPr rot="0" vert="horz" wrap="none" lIns="91440" tIns="45720" rIns="91440" bIns="45720" anchor="t" anchorCtr="0" upright="1">
                            <a:spAutoFit/>
                          </wps:bodyPr>
                        </wps:wsp>
                        <wps:wsp>
                          <wps:cNvPr id="551354332" name="TextBox 558"/>
                          <wps:cNvSpPr txBox="1">
                            <a:spLocks noChangeArrowheads="1"/>
                          </wps:cNvSpPr>
                          <wps:spPr bwMode="auto">
                            <a:xfrm>
                              <a:off x="12942" y="948"/>
                              <a:ext cx="1482" cy="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830083427" name="Graphic 4"/>
                        <wpg:cNvGrpSpPr>
                          <a:grpSpLocks/>
                        </wpg:cNvGrpSpPr>
                        <wpg:grpSpPr bwMode="auto">
                          <a:xfrm>
                            <a:off x="36360" y="189"/>
                            <a:ext cx="7503" cy="2608"/>
                            <a:chOff x="36360" y="189"/>
                            <a:chExt cx="6018" cy="2263"/>
                          </a:xfrm>
                        </wpg:grpSpPr>
                        <wps:wsp>
                          <wps:cNvPr id="621671145" name="TextBox 560"/>
                          <wps:cNvSpPr txBox="1">
                            <a:spLocks noChangeArrowheads="1"/>
                          </wps:cNvSpPr>
                          <wps:spPr bwMode="auto">
                            <a:xfrm>
                              <a:off x="36360" y="189"/>
                              <a:ext cx="6018" cy="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EFBB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4. </w:t>
                                </w:r>
                                <w:r>
                                  <w:rPr>
                                    <w:rFonts w:ascii="Arial" w:hAnsi="SimSun" w:cs="Arial" w:hint="eastAsia"/>
                                    <w:color w:val="000000"/>
                                    <w:kern w:val="24"/>
                                    <w:sz w:val="11"/>
                                    <w:szCs w:val="11"/>
                                    <w:lang w:val="en-CA"/>
                                  </w:rPr>
                                  <w:t>完成元数据模式</w:t>
                                </w:r>
                              </w:p>
                            </w:txbxContent>
                          </wps:txbx>
                          <wps:bodyPr rot="0" vert="horz" wrap="none" lIns="91440" tIns="45720" rIns="91440" bIns="45720" anchor="t" anchorCtr="0" upright="1">
                            <a:spAutoFit/>
                          </wps:bodyPr>
                        </wps:wsp>
                        <wps:wsp>
                          <wps:cNvPr id="679455573" name="TextBox 561"/>
                          <wps:cNvSpPr txBox="1">
                            <a:spLocks noChangeArrowheads="1"/>
                          </wps:cNvSpPr>
                          <wps:spPr bwMode="auto">
                            <a:xfrm>
                              <a:off x="37326" y="950"/>
                              <a:ext cx="1482" cy="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1590265415" name="Graphic 4"/>
                        <wpg:cNvGrpSpPr>
                          <a:grpSpLocks/>
                        </wpg:cNvGrpSpPr>
                        <wpg:grpSpPr bwMode="auto">
                          <a:xfrm>
                            <a:off x="47475" y="189"/>
                            <a:ext cx="5869" cy="2608"/>
                            <a:chOff x="47475" y="189"/>
                            <a:chExt cx="4707" cy="2263"/>
                          </a:xfrm>
                        </wpg:grpSpPr>
                        <wps:wsp>
                          <wps:cNvPr id="1358640065" name="TextBox 563"/>
                          <wps:cNvSpPr txBox="1">
                            <a:spLocks noChangeArrowheads="1"/>
                          </wps:cNvSpPr>
                          <wps:spPr bwMode="auto">
                            <a:xfrm>
                              <a:off x="47475" y="189"/>
                              <a:ext cx="4708" cy="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A5046"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5.  DNA </w:t>
                                </w:r>
                                <w:r>
                                  <w:rPr>
                                    <w:rFonts w:ascii="Arial" w:hAnsi="SimSun" w:cs="Arial" w:hint="eastAsia"/>
                                    <w:color w:val="000000"/>
                                    <w:kern w:val="24"/>
                                    <w:sz w:val="11"/>
                                    <w:szCs w:val="11"/>
                                    <w:lang w:val="en-CA"/>
                                  </w:rPr>
                                  <w:t>提取</w:t>
                                </w:r>
                              </w:p>
                            </w:txbxContent>
                          </wps:txbx>
                          <wps:bodyPr rot="0" vert="horz" wrap="none" lIns="91440" tIns="45720" rIns="91440" bIns="45720" anchor="t" anchorCtr="0" upright="1">
                            <a:spAutoFit/>
                          </wps:bodyPr>
                        </wps:wsp>
                        <wps:wsp>
                          <wps:cNvPr id="1737014742" name="TextBox 564"/>
                          <wps:cNvSpPr txBox="1">
                            <a:spLocks noChangeArrowheads="1"/>
                          </wps:cNvSpPr>
                          <wps:spPr bwMode="auto">
                            <a:xfrm>
                              <a:off x="47838" y="950"/>
                              <a:ext cx="1482" cy="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2040773470" name="Graphic 4"/>
                        <wpg:cNvGrpSpPr>
                          <a:grpSpLocks/>
                        </wpg:cNvGrpSpPr>
                        <wpg:grpSpPr bwMode="auto">
                          <a:xfrm>
                            <a:off x="16950" y="6225"/>
                            <a:ext cx="4690" cy="2295"/>
                            <a:chOff x="16950" y="6225"/>
                            <a:chExt cx="3762" cy="1992"/>
                          </a:xfrm>
                        </wpg:grpSpPr>
                        <wps:wsp>
                          <wps:cNvPr id="417570500" name="TextBox 566"/>
                          <wps:cNvSpPr txBox="1">
                            <a:spLocks noChangeArrowheads="1"/>
                          </wps:cNvSpPr>
                          <wps:spPr bwMode="auto">
                            <a:xfrm>
                              <a:off x="16950" y="6225"/>
                              <a:ext cx="3762"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67642" w14:textId="77777777" w:rsidR="0067231C" w:rsidRDefault="0067231C" w:rsidP="0067231C">
                                <w:pPr>
                                  <w:rPr>
                                    <w:rFonts w:ascii="Arial" w:hAnsi="SimSun" w:cs="Arial"/>
                                    <w:color w:val="000000"/>
                                    <w:kern w:val="24"/>
                                    <w:sz w:val="9"/>
                                    <w:szCs w:val="9"/>
                                  </w:rPr>
                                </w:pPr>
                                <w:r>
                                  <w:rPr>
                                    <w:rFonts w:ascii="Arial" w:hAnsi="SimSun" w:cs="Arial" w:hint="eastAsia"/>
                                    <w:color w:val="000000"/>
                                    <w:kern w:val="24"/>
                                    <w:sz w:val="9"/>
                                    <w:szCs w:val="9"/>
                                  </w:rPr>
                                  <w:t>获取许可证</w:t>
                                </w:r>
                              </w:p>
                            </w:txbxContent>
                          </wps:txbx>
                          <wps:bodyPr rot="0" vert="horz" wrap="none" lIns="91440" tIns="45720" rIns="91440" bIns="45720" anchor="t" anchorCtr="0" upright="1">
                            <a:spAutoFit/>
                          </wps:bodyPr>
                        </wps:wsp>
                        <wps:wsp>
                          <wps:cNvPr id="302193766" name="TextBox 567"/>
                          <wps:cNvSpPr txBox="1">
                            <a:spLocks noChangeArrowheads="1"/>
                          </wps:cNvSpPr>
                          <wps:spPr bwMode="auto">
                            <a:xfrm>
                              <a:off x="17017" y="6857"/>
                              <a:ext cx="1598" cy="1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379DF"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p>
                            </w:txbxContent>
                          </wps:txbx>
                          <wps:bodyPr rot="0" vert="horz" wrap="none" lIns="91440" tIns="45720" rIns="91440" bIns="45720" anchor="t" anchorCtr="0" upright="1">
                            <a:spAutoFit/>
                          </wps:bodyPr>
                        </wps:wsp>
                      </wpg:grpSp>
                      <wps:wsp>
                        <wps:cNvPr id="660745261" name="TextBox 568"/>
                        <wps:cNvSpPr txBox="1">
                          <a:spLocks noChangeArrowheads="1"/>
                        </wps:cNvSpPr>
                        <wps:spPr bwMode="auto">
                          <a:xfrm>
                            <a:off x="45449" y="18637"/>
                            <a:ext cx="4007" cy="1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74D2F"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6. </w:t>
                              </w:r>
                              <w:r>
                                <w:rPr>
                                  <w:rFonts w:ascii="Arial" w:hAnsi="SimSun" w:cs="Arial" w:hint="eastAsia"/>
                                  <w:color w:val="000000"/>
                                  <w:kern w:val="24"/>
                                  <w:sz w:val="11"/>
                                  <w:szCs w:val="11"/>
                                  <w:lang w:val="en-CA"/>
                                </w:rPr>
                                <w:t>排序</w:t>
                              </w:r>
                            </w:p>
                          </w:txbxContent>
                        </wps:txbx>
                        <wps:bodyPr rot="0" vert="horz" wrap="none" lIns="91440" tIns="45720" rIns="91440" bIns="45720" anchor="t" anchorCtr="0" upright="1">
                          <a:spAutoFit/>
                        </wps:bodyPr>
                      </wps:wsp>
                      <wpg:grpSp>
                        <wpg:cNvPr id="479811086" name="Graphic 4"/>
                        <wpg:cNvGrpSpPr>
                          <a:grpSpLocks/>
                        </wpg:cNvGrpSpPr>
                        <wpg:grpSpPr bwMode="auto">
                          <a:xfrm>
                            <a:off x="18547" y="18720"/>
                            <a:ext cx="9692" cy="1820"/>
                            <a:chOff x="18547" y="18720"/>
                            <a:chExt cx="7774" cy="1579"/>
                          </a:xfrm>
                        </wpg:grpSpPr>
                        <wps:wsp>
                          <wps:cNvPr id="1032173310" name="TextBox 570"/>
                          <wps:cNvSpPr txBox="1">
                            <a:spLocks noChangeArrowheads="1"/>
                          </wps:cNvSpPr>
                          <wps:spPr bwMode="auto">
                            <a:xfrm>
                              <a:off x="18547" y="18720"/>
                              <a:ext cx="7775" cy="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D08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8. </w:t>
                                </w:r>
                                <w:r>
                                  <w:rPr>
                                    <w:rFonts w:ascii="Arial" w:hAnsi="SimSun" w:cs="Arial" w:hint="eastAsia"/>
                                    <w:color w:val="000000"/>
                                    <w:kern w:val="24"/>
                                    <w:sz w:val="11"/>
                                    <w:szCs w:val="11"/>
                                    <w:lang w:val="en-CA"/>
                                  </w:rPr>
                                  <w:t>上传</w:t>
                                </w:r>
                                <w:r>
                                  <w:rPr>
                                    <w:rFonts w:ascii="Arial" w:hAnsi="Arial" w:cs="Arial"/>
                                    <w:color w:val="000000"/>
                                    <w:kern w:val="24"/>
                                    <w:sz w:val="11"/>
                                    <w:szCs w:val="11"/>
                                    <w:lang w:val="en-CA"/>
                                  </w:rPr>
                                  <w:t>DSI</w:t>
                                </w:r>
                                <w:r>
                                  <w:rPr>
                                    <w:rFonts w:ascii="Arial" w:hAnsi="SimSun" w:cs="Arial" w:hint="eastAsia"/>
                                    <w:color w:val="000000"/>
                                    <w:kern w:val="24"/>
                                    <w:sz w:val="11"/>
                                    <w:szCs w:val="11"/>
                                    <w:lang w:val="en-CA"/>
                                  </w:rPr>
                                  <w:t>数据库和出版</w:t>
                                </w:r>
                              </w:p>
                            </w:txbxContent>
                          </wps:txbx>
                          <wps:bodyPr rot="0" vert="horz" wrap="none" lIns="91440" tIns="45720" rIns="91440" bIns="45720" anchor="t" anchorCtr="0" upright="1">
                            <a:spAutoFit/>
                          </wps:bodyPr>
                        </wps:wsp>
                      </wpg:grpSp>
                      <wpg:grpSp>
                        <wpg:cNvPr id="1093168021" name="Graphic 4"/>
                        <wpg:cNvGrpSpPr>
                          <a:grpSpLocks/>
                        </wpg:cNvGrpSpPr>
                        <wpg:grpSpPr bwMode="auto">
                          <a:xfrm>
                            <a:off x="1610" y="847"/>
                            <a:ext cx="6851" cy="1788"/>
                            <a:chOff x="1835" y="917"/>
                            <a:chExt cx="5495" cy="1551"/>
                          </a:xfrm>
                        </wpg:grpSpPr>
                        <wps:wsp>
                          <wps:cNvPr id="590969732" name="TextBox 579" hidden="1"/>
                          <wps:cNvSpPr txBox="1">
                            <a:spLocks noChangeArrowheads="1"/>
                          </wps:cNvSpPr>
                          <wps:spPr bwMode="auto">
                            <a:xfrm>
                              <a:off x="3889" y="917"/>
                              <a:ext cx="2146"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3A2D4"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h</w:t>
                                </w:r>
                              </w:p>
                            </w:txbxContent>
                          </wps:txbx>
                          <wps:bodyPr rot="0" vert="horz" wrap="none" lIns="91440" tIns="45720" rIns="91440" bIns="45720" anchor="t" anchorCtr="0" upright="1">
                            <a:spAutoFit/>
                          </wps:bodyPr>
                        </wps:wsp>
                        <wps:wsp>
                          <wps:cNvPr id="1285624068" name="TextBox 572" hidden="1"/>
                          <wps:cNvSpPr txBox="1">
                            <a:spLocks noChangeArrowheads="1"/>
                          </wps:cNvSpPr>
                          <wps:spPr bwMode="auto">
                            <a:xfrm>
                              <a:off x="1835" y="917"/>
                              <a:ext cx="2495"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A812D"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Es</w:t>
                                </w:r>
                              </w:p>
                            </w:txbxContent>
                          </wps:txbx>
                          <wps:bodyPr rot="0" vert="horz" wrap="none" lIns="91440" tIns="45720" rIns="91440" bIns="45720" anchor="t" anchorCtr="0" upright="1">
                            <a:spAutoFit/>
                          </wps:bodyPr>
                        </wps:wsp>
                        <wps:wsp>
                          <wps:cNvPr id="2063258454" name="TextBox 573" hidden="1"/>
                          <wps:cNvSpPr txBox="1">
                            <a:spLocks noChangeArrowheads="1"/>
                          </wps:cNvSpPr>
                          <wps:spPr bwMode="auto">
                            <a:xfrm>
                              <a:off x="2515" y="917"/>
                              <a:ext cx="1987"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A4CE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t</w:t>
                                </w:r>
                              </w:p>
                            </w:txbxContent>
                          </wps:txbx>
                          <wps:bodyPr rot="0" vert="horz" wrap="none" lIns="91440" tIns="45720" rIns="91440" bIns="45720" anchor="t" anchorCtr="0" upright="1">
                            <a:spAutoFit/>
                          </wps:bodyPr>
                        </wps:wsp>
                        <wps:wsp>
                          <wps:cNvPr id="48415317" name="TextBox 574" hidden="1"/>
                          <wps:cNvSpPr txBox="1">
                            <a:spLocks noChangeArrowheads="1"/>
                          </wps:cNvSpPr>
                          <wps:spPr bwMode="auto">
                            <a:xfrm>
                              <a:off x="2680" y="917"/>
                              <a:ext cx="2146"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409B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a</w:t>
                                </w:r>
                              </w:p>
                            </w:txbxContent>
                          </wps:txbx>
                          <wps:bodyPr rot="0" vert="horz" wrap="none" lIns="91440" tIns="45720" rIns="91440" bIns="45720" anchor="t" anchorCtr="0" upright="1">
                            <a:spAutoFit/>
                          </wps:bodyPr>
                        </wps:wsp>
                        <wps:wsp>
                          <wps:cNvPr id="273547473" name="TextBox 575" hidden="1"/>
                          <wps:cNvSpPr txBox="1">
                            <a:spLocks noChangeArrowheads="1"/>
                          </wps:cNvSpPr>
                          <wps:spPr bwMode="auto">
                            <a:xfrm>
                              <a:off x="3004" y="917"/>
                              <a:ext cx="2146"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47662"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b</w:t>
                                </w:r>
                              </w:p>
                            </w:txbxContent>
                          </wps:txbx>
                          <wps:bodyPr rot="0" vert="horz" wrap="none" lIns="91440" tIns="45720" rIns="91440" bIns="45720" anchor="t" anchorCtr="0" upright="1">
                            <a:spAutoFit/>
                          </wps:bodyPr>
                        </wps:wsp>
                        <wps:wsp>
                          <wps:cNvPr id="1668154672" name="TextBox 576" hidden="1"/>
                          <wps:cNvSpPr txBox="1">
                            <a:spLocks noChangeArrowheads="1"/>
                          </wps:cNvSpPr>
                          <wps:spPr bwMode="auto">
                            <a:xfrm>
                              <a:off x="3329" y="917"/>
                              <a:ext cx="1956"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E7872"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l</w:t>
                                </w:r>
                              </w:p>
                            </w:txbxContent>
                          </wps:txbx>
                          <wps:bodyPr rot="0" vert="horz" wrap="none" lIns="91440" tIns="45720" rIns="91440" bIns="45720" anchor="t" anchorCtr="0" upright="1">
                            <a:spAutoFit/>
                          </wps:bodyPr>
                        </wps:wsp>
                        <wps:wsp>
                          <wps:cNvPr id="411605794" name="TextBox 577" hidden="1"/>
                          <wps:cNvSpPr txBox="1">
                            <a:spLocks noChangeArrowheads="1"/>
                          </wps:cNvSpPr>
                          <wps:spPr bwMode="auto">
                            <a:xfrm>
                              <a:off x="3463" y="917"/>
                              <a:ext cx="1955"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FAE84"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i</w:t>
                                </w:r>
                              </w:p>
                            </w:txbxContent>
                          </wps:txbx>
                          <wps:bodyPr rot="0" vert="horz" wrap="none" lIns="91440" tIns="45720" rIns="91440" bIns="45720" anchor="t" anchorCtr="0" upright="1">
                            <a:spAutoFit/>
                          </wps:bodyPr>
                        </wps:wsp>
                        <wps:wsp>
                          <wps:cNvPr id="1305066628" name="TextBox 578" hidden="1"/>
                          <wps:cNvSpPr txBox="1">
                            <a:spLocks noChangeArrowheads="1"/>
                          </wps:cNvSpPr>
                          <wps:spPr bwMode="auto">
                            <a:xfrm>
                              <a:off x="3596" y="917"/>
                              <a:ext cx="2114"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6D699"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s</w:t>
                                </w:r>
                              </w:p>
                            </w:txbxContent>
                          </wps:txbx>
                          <wps:bodyPr rot="0" vert="horz" wrap="none" lIns="91440" tIns="45720" rIns="91440" bIns="45720" anchor="t" anchorCtr="0" upright="1">
                            <a:spAutoFit/>
                          </wps:bodyPr>
                        </wps:wsp>
                        <wps:wsp>
                          <wps:cNvPr id="1613491035" name="TextBox 580" hidden="1"/>
                          <wps:cNvSpPr txBox="1">
                            <a:spLocks noChangeArrowheads="1"/>
                          </wps:cNvSpPr>
                          <wps:spPr bwMode="auto">
                            <a:xfrm>
                              <a:off x="4213" y="917"/>
                              <a:ext cx="2304"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35A7D"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m</w:t>
                                </w:r>
                              </w:p>
                            </w:txbxContent>
                          </wps:txbx>
                          <wps:bodyPr rot="0" vert="horz" wrap="none" lIns="91440" tIns="45720" rIns="91440" bIns="45720" anchor="t" anchorCtr="0" upright="1">
                            <a:spAutoFit/>
                          </wps:bodyPr>
                        </wps:wsp>
                        <wps:wsp>
                          <wps:cNvPr id="1066470618" name="TextBox 581" hidden="1"/>
                          <wps:cNvSpPr txBox="1">
                            <a:spLocks noChangeArrowheads="1"/>
                          </wps:cNvSpPr>
                          <wps:spPr bwMode="auto">
                            <a:xfrm>
                              <a:off x="4695" y="917"/>
                              <a:ext cx="2146"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33C03"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e</w:t>
                                </w:r>
                              </w:p>
                            </w:txbxContent>
                          </wps:txbx>
                          <wps:bodyPr rot="0" vert="horz" wrap="none" lIns="91440" tIns="45720" rIns="91440" bIns="45720" anchor="t" anchorCtr="0" upright="1">
                            <a:spAutoFit/>
                          </wps:bodyPr>
                        </wps:wsp>
                        <wps:wsp>
                          <wps:cNvPr id="1252384246" name="TextBox 582" hidden="1"/>
                          <wps:cNvSpPr txBox="1">
                            <a:spLocks noChangeArrowheads="1"/>
                          </wps:cNvSpPr>
                          <wps:spPr bwMode="auto">
                            <a:xfrm>
                              <a:off x="5019" y="917"/>
                              <a:ext cx="2146"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20752"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n</w:t>
                                </w:r>
                              </w:p>
                            </w:txbxContent>
                          </wps:txbx>
                          <wps:bodyPr rot="0" vert="horz" wrap="none" lIns="91440" tIns="45720" rIns="91440" bIns="45720" anchor="t" anchorCtr="0" upright="1">
                            <a:spAutoFit/>
                          </wps:bodyPr>
                        </wps:wsp>
                        <wps:wsp>
                          <wps:cNvPr id="311142687" name="TextBox 583" hidden="1"/>
                          <wps:cNvSpPr txBox="1">
                            <a:spLocks noChangeArrowheads="1"/>
                          </wps:cNvSpPr>
                          <wps:spPr bwMode="auto">
                            <a:xfrm>
                              <a:off x="5343" y="917"/>
                              <a:ext cx="1988" cy="1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FB286"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t</w:t>
                                </w:r>
                              </w:p>
                            </w:txbxContent>
                          </wps:txbx>
                          <wps:bodyPr rot="0" vert="horz" wrap="none" lIns="91440" tIns="45720" rIns="91440" bIns="45720" anchor="t" anchorCtr="0" upright="1">
                            <a:spAutoFit/>
                          </wps:bodyPr>
                        </wps:wsp>
                      </wpg:grpSp>
                      <wpg:grpSp>
                        <wpg:cNvPr id="2059133835" name="Graphic 4"/>
                        <wpg:cNvGrpSpPr>
                          <a:grpSpLocks/>
                        </wpg:cNvGrpSpPr>
                        <wpg:grpSpPr bwMode="auto">
                          <a:xfrm>
                            <a:off x="154" y="7084"/>
                            <a:ext cx="4415" cy="1932"/>
                            <a:chOff x="154" y="7084"/>
                            <a:chExt cx="3541" cy="1676"/>
                          </a:xfrm>
                        </wpg:grpSpPr>
                        <wps:wsp>
                          <wps:cNvPr id="73150048" name="TextBox 585" hidden="1"/>
                          <wps:cNvSpPr txBox="1">
                            <a:spLocks noChangeArrowheads="1"/>
                          </wps:cNvSpPr>
                          <wps:spPr bwMode="auto">
                            <a:xfrm>
                              <a:off x="408" y="7084"/>
                              <a:ext cx="3287"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0A170"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Principal</w:t>
                                </w:r>
                              </w:p>
                            </w:txbxContent>
                          </wps:txbx>
                          <wps:bodyPr rot="0" vert="horz" wrap="none" lIns="91440" tIns="45720" rIns="91440" bIns="45720" anchor="t" anchorCtr="0" upright="1">
                            <a:spAutoFit/>
                          </wps:bodyPr>
                        </wps:wsp>
                        <wps:wsp>
                          <wps:cNvPr id="1109026220" name="TextBox 586"/>
                          <wps:cNvSpPr txBox="1">
                            <a:spLocks noChangeArrowheads="1"/>
                          </wps:cNvSpPr>
                          <wps:spPr bwMode="auto">
                            <a:xfrm>
                              <a:off x="154" y="7465"/>
                              <a:ext cx="3251" cy="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E089A"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主要调查员</w:t>
                                </w:r>
                              </w:p>
                            </w:txbxContent>
                          </wps:txbx>
                          <wps:bodyPr rot="0" vert="horz" wrap="none" lIns="91440" tIns="45720" rIns="91440" bIns="45720" anchor="t" anchorCtr="0" upright="1">
                            <a:spAutoFit/>
                          </wps:bodyPr>
                        </wps:wsp>
                      </wpg:grpSp>
                      <wpg:grpSp>
                        <wpg:cNvPr id="51065367" name="Graphic 4"/>
                        <wpg:cNvGrpSpPr>
                          <a:grpSpLocks/>
                        </wpg:cNvGrpSpPr>
                        <wpg:grpSpPr bwMode="auto">
                          <a:xfrm>
                            <a:off x="5644" y="3835"/>
                            <a:ext cx="4057" cy="2077"/>
                            <a:chOff x="5644" y="3835"/>
                            <a:chExt cx="3254" cy="1802"/>
                          </a:xfrm>
                        </wpg:grpSpPr>
                        <wps:wsp>
                          <wps:cNvPr id="140578072" name="TextBox 588" hidden="1"/>
                          <wps:cNvSpPr txBox="1">
                            <a:spLocks noChangeArrowheads="1"/>
                          </wps:cNvSpPr>
                          <wps:spPr bwMode="auto">
                            <a:xfrm>
                              <a:off x="5655" y="3835"/>
                              <a:ext cx="3118"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CB74B"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Sample</w:t>
                                </w:r>
                              </w:p>
                            </w:txbxContent>
                          </wps:txbx>
                          <wps:bodyPr rot="0" vert="horz" wrap="none" lIns="91440" tIns="45720" rIns="91440" bIns="45720" anchor="t" anchorCtr="0" upright="1">
                            <a:spAutoFit/>
                          </wps:bodyPr>
                        </wps:wsp>
                        <wps:wsp>
                          <wps:cNvPr id="757808995" name="TextBox 589"/>
                          <wps:cNvSpPr txBox="1">
                            <a:spLocks noChangeArrowheads="1"/>
                          </wps:cNvSpPr>
                          <wps:spPr bwMode="auto">
                            <a:xfrm>
                              <a:off x="5644" y="4342"/>
                              <a:ext cx="3255"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07D54"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样品收集者</w:t>
                                </w:r>
                              </w:p>
                            </w:txbxContent>
                          </wps:txbx>
                          <wps:bodyPr rot="0" vert="horz" wrap="none" lIns="91440" tIns="45720" rIns="91440" bIns="45720" anchor="t" anchorCtr="0" upright="1">
                            <a:spAutoFit/>
                          </wps:bodyPr>
                        </wps:wsp>
                      </wpg:grpSp>
                      <wpg:grpSp>
                        <wpg:cNvPr id="1236363913" name="Graphic 4"/>
                        <wpg:cNvGrpSpPr>
                          <a:grpSpLocks/>
                        </wpg:cNvGrpSpPr>
                        <wpg:grpSpPr bwMode="auto">
                          <a:xfrm>
                            <a:off x="4" y="4050"/>
                            <a:ext cx="4592" cy="1543"/>
                            <a:chOff x="4" y="4050"/>
                            <a:chExt cx="3683" cy="1339"/>
                          </a:xfrm>
                        </wpg:grpSpPr>
                        <wps:wsp>
                          <wps:cNvPr id="1329142570" name="TextBox 591" hidden="1"/>
                          <wps:cNvSpPr txBox="1">
                            <a:spLocks noChangeArrowheads="1"/>
                          </wps:cNvSpPr>
                          <wps:spPr bwMode="auto">
                            <a:xfrm>
                              <a:off x="4" y="4050"/>
                              <a:ext cx="2061"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4EB7D"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T</w:t>
                                </w:r>
                              </w:p>
                            </w:txbxContent>
                          </wps:txbx>
                          <wps:bodyPr rot="0" vert="horz" wrap="none" lIns="91440" tIns="45720" rIns="91440" bIns="45720" anchor="t" anchorCtr="0" upright="1">
                            <a:spAutoFit/>
                          </wps:bodyPr>
                        </wps:wsp>
                        <wps:wsp>
                          <wps:cNvPr id="1702464799" name="TextBox 592" hidden="1"/>
                          <wps:cNvSpPr txBox="1">
                            <a:spLocks noChangeArrowheads="1"/>
                          </wps:cNvSpPr>
                          <wps:spPr bwMode="auto">
                            <a:xfrm>
                              <a:off x="198" y="4050"/>
                              <a:ext cx="2041"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AEA6E"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a</w:t>
                                </w:r>
                              </w:p>
                            </w:txbxContent>
                          </wps:txbx>
                          <wps:bodyPr rot="0" vert="horz" wrap="none" lIns="91440" tIns="45720" rIns="91440" bIns="45720" anchor="t" anchorCtr="0" upright="1">
                            <a:spAutoFit/>
                          </wps:bodyPr>
                        </wps:wsp>
                        <wps:wsp>
                          <wps:cNvPr id="355920654" name="TextBox 593" hidden="1"/>
                          <wps:cNvSpPr txBox="1">
                            <a:spLocks noChangeArrowheads="1"/>
                          </wps:cNvSpPr>
                          <wps:spPr bwMode="auto">
                            <a:xfrm>
                              <a:off x="415" y="4050"/>
                              <a:ext cx="2019"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07DDD"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x</w:t>
                                </w:r>
                              </w:p>
                            </w:txbxContent>
                          </wps:txbx>
                          <wps:bodyPr rot="0" vert="horz" wrap="none" lIns="91440" tIns="45720" rIns="91440" bIns="45720" anchor="t" anchorCtr="0" upright="1">
                            <a:spAutoFit/>
                          </wps:bodyPr>
                        </wps:wsp>
                        <wps:wsp>
                          <wps:cNvPr id="502316034" name="TextBox 594"/>
                          <wps:cNvSpPr txBox="1">
                            <a:spLocks noChangeArrowheads="1"/>
                          </wps:cNvSpPr>
                          <wps:spPr bwMode="auto">
                            <a:xfrm>
                              <a:off x="605" y="4050"/>
                              <a:ext cx="2921" cy="1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96385"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分类学家</w:t>
                                </w:r>
                              </w:p>
                            </w:txbxContent>
                          </wps:txbx>
                          <wps:bodyPr rot="0" vert="horz" wrap="none" lIns="91440" tIns="45720" rIns="91440" bIns="45720" anchor="t" anchorCtr="0" upright="1">
                            <a:spAutoFit/>
                          </wps:bodyPr>
                        </wps:wsp>
                        <wps:wsp>
                          <wps:cNvPr id="442863246" name="TextBox 595" hidden="1"/>
                          <wps:cNvSpPr txBox="1">
                            <a:spLocks noChangeArrowheads="1"/>
                          </wps:cNvSpPr>
                          <wps:spPr bwMode="auto">
                            <a:xfrm>
                              <a:off x="1042" y="4050"/>
                              <a:ext cx="2040"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BD628"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o</w:t>
                                </w:r>
                              </w:p>
                            </w:txbxContent>
                          </wps:txbx>
                          <wps:bodyPr rot="0" vert="horz" wrap="none" lIns="91440" tIns="45720" rIns="91440" bIns="45720" anchor="t" anchorCtr="0" upright="1">
                            <a:spAutoFit/>
                          </wps:bodyPr>
                        </wps:wsp>
                        <wps:wsp>
                          <wps:cNvPr id="1546642731" name="TextBox 596" hidden="1"/>
                          <wps:cNvSpPr txBox="1">
                            <a:spLocks noChangeArrowheads="1"/>
                          </wps:cNvSpPr>
                          <wps:spPr bwMode="auto">
                            <a:xfrm>
                              <a:off x="1253" y="4050"/>
                              <a:ext cx="2230"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3AB80"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mi</w:t>
                                </w:r>
                              </w:p>
                            </w:txbxContent>
                          </wps:txbx>
                          <wps:bodyPr rot="0" vert="horz" wrap="none" lIns="91440" tIns="45720" rIns="91440" bIns="45720" anchor="t" anchorCtr="0" upright="1">
                            <a:spAutoFit/>
                          </wps:bodyPr>
                        </wps:wsp>
                        <wps:wsp>
                          <wps:cNvPr id="2033569582" name="TextBox 597" hidden="1"/>
                          <wps:cNvSpPr txBox="1">
                            <a:spLocks noChangeArrowheads="1"/>
                          </wps:cNvSpPr>
                          <wps:spPr bwMode="auto">
                            <a:xfrm>
                              <a:off x="1668" y="4050"/>
                              <a:ext cx="2019"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727C9"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s</w:t>
                                </w:r>
                              </w:p>
                            </w:txbxContent>
                          </wps:txbx>
                          <wps:bodyPr rot="0" vert="horz" wrap="none" lIns="91440" tIns="45720" rIns="91440" bIns="45720" anchor="t" anchorCtr="0" upright="1">
                            <a:spAutoFit/>
                          </wps:bodyPr>
                        </wps:wsp>
                        <wps:wsp>
                          <wps:cNvPr id="504046074" name="TextBox 598" hidden="1"/>
                          <wps:cNvSpPr txBox="1">
                            <a:spLocks noChangeArrowheads="1"/>
                          </wps:cNvSpPr>
                          <wps:spPr bwMode="auto">
                            <a:xfrm>
                              <a:off x="1859" y="4050"/>
                              <a:ext cx="1482" cy="1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g:grpSp>
                        <wpg:cNvPr id="1803095219" name="Graphic 4"/>
                        <wpg:cNvGrpSpPr>
                          <a:grpSpLocks/>
                        </wpg:cNvGrpSpPr>
                        <wpg:grpSpPr bwMode="auto">
                          <a:xfrm>
                            <a:off x="2935" y="2881"/>
                            <a:ext cx="4176" cy="1982"/>
                            <a:chOff x="2952" y="2881"/>
                            <a:chExt cx="3349" cy="1719"/>
                          </a:xfrm>
                        </wpg:grpSpPr>
                        <wpg:grpSp>
                          <wpg:cNvPr id="24290848" name="Graphic 4"/>
                          <wpg:cNvGrpSpPr>
                            <a:grpSpLocks/>
                          </wpg:cNvGrpSpPr>
                          <wpg:grpSpPr bwMode="auto">
                            <a:xfrm>
                              <a:off x="3020" y="2881"/>
                              <a:ext cx="3282" cy="1339"/>
                              <a:chOff x="3020" y="2881"/>
                              <a:chExt cx="3281" cy="1339"/>
                            </a:xfrm>
                          </wpg:grpSpPr>
                          <wps:wsp>
                            <wps:cNvPr id="125316937" name="TextBox 601"/>
                            <wps:cNvSpPr txBox="1">
                              <a:spLocks noChangeArrowheads="1"/>
                            </wps:cNvSpPr>
                            <wps:spPr bwMode="auto">
                              <a:xfrm>
                                <a:off x="3020" y="2881"/>
                                <a:ext cx="3282"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E4580"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样品提供者</w:t>
                                  </w:r>
                                </w:p>
                              </w:txbxContent>
                            </wps:txbx>
                            <wps:bodyPr rot="0" vert="horz" wrap="none" lIns="91440" tIns="45720" rIns="91440" bIns="45720" anchor="t" anchorCtr="0" upright="1">
                              <a:spAutoFit/>
                            </wps:bodyPr>
                          </wps:wsp>
                          <wps:wsp>
                            <wps:cNvPr id="1753990738" name="TextBox 602" hidden="1"/>
                            <wps:cNvSpPr txBox="1">
                              <a:spLocks noChangeArrowheads="1"/>
                            </wps:cNvSpPr>
                            <wps:spPr bwMode="auto">
                              <a:xfrm>
                                <a:off x="3816" y="2881"/>
                                <a:ext cx="2040"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D2686"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p</w:t>
                                  </w:r>
                                </w:p>
                              </w:txbxContent>
                            </wps:txbx>
                            <wps:bodyPr rot="0" vert="horz" wrap="none" lIns="91440" tIns="45720" rIns="91440" bIns="45720" anchor="t" anchorCtr="0" upright="1">
                              <a:spAutoFit/>
                            </wps:bodyPr>
                          </wps:wsp>
                          <wps:wsp>
                            <wps:cNvPr id="792736297" name="TextBox 603" hidden="1"/>
                            <wps:cNvSpPr txBox="1">
                              <a:spLocks noChangeArrowheads="1"/>
                            </wps:cNvSpPr>
                            <wps:spPr bwMode="auto">
                              <a:xfrm>
                                <a:off x="4028" y="2881"/>
                                <a:ext cx="2125"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BD985"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le</w:t>
                                  </w:r>
                                </w:p>
                              </w:txbxContent>
                            </wps:txbx>
                            <wps:bodyPr rot="0" vert="horz" wrap="none" lIns="91440" tIns="45720" rIns="91440" bIns="45720" anchor="t" anchorCtr="0" upright="1">
                              <a:spAutoFit/>
                            </wps:bodyPr>
                          </wps:wsp>
                        </wpg:grpSp>
                        <wpg:grpSp>
                          <wpg:cNvPr id="250841620" name="Graphic 4"/>
                          <wpg:cNvGrpSpPr>
                            <a:grpSpLocks/>
                          </wpg:cNvGrpSpPr>
                          <wpg:grpSpPr bwMode="auto">
                            <a:xfrm>
                              <a:off x="2952" y="3261"/>
                              <a:ext cx="3273" cy="1340"/>
                              <a:chOff x="2952" y="3261"/>
                              <a:chExt cx="3273" cy="1339"/>
                            </a:xfrm>
                          </wpg:grpSpPr>
                          <wps:wsp>
                            <wps:cNvPr id="13074753" name="TextBox 605" hidden="1"/>
                            <wps:cNvSpPr txBox="1">
                              <a:spLocks noChangeArrowheads="1"/>
                            </wps:cNvSpPr>
                            <wps:spPr bwMode="auto">
                              <a:xfrm>
                                <a:off x="2952" y="3261"/>
                                <a:ext cx="2421"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47A18"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Pro</w:t>
                                  </w:r>
                                </w:p>
                              </w:txbxContent>
                            </wps:txbx>
                            <wps:bodyPr rot="0" vert="horz" wrap="none" lIns="91440" tIns="45720" rIns="91440" bIns="45720" anchor="t" anchorCtr="0" upright="1">
                              <a:spAutoFit/>
                            </wps:bodyPr>
                          </wps:wsp>
                          <wps:wsp>
                            <wps:cNvPr id="1575075677" name="TextBox 606" hidden="1"/>
                            <wps:cNvSpPr txBox="1">
                              <a:spLocks noChangeArrowheads="1"/>
                            </wps:cNvSpPr>
                            <wps:spPr bwMode="auto">
                              <a:xfrm>
                                <a:off x="3558" y="3261"/>
                                <a:ext cx="2019"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C95BA"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v</w:t>
                                  </w:r>
                                </w:p>
                              </w:txbxContent>
                            </wps:txbx>
                            <wps:bodyPr rot="0" vert="horz" wrap="none" lIns="91440" tIns="45720" rIns="91440" bIns="45720" anchor="t" anchorCtr="0" upright="1">
                              <a:spAutoFit/>
                            </wps:bodyPr>
                          </wps:wsp>
                          <wps:wsp>
                            <wps:cNvPr id="502217986" name="TextBox 607" hidden="1"/>
                            <wps:cNvSpPr txBox="1">
                              <a:spLocks noChangeArrowheads="1"/>
                            </wps:cNvSpPr>
                            <wps:spPr bwMode="auto">
                              <a:xfrm>
                                <a:off x="3748" y="3261"/>
                                <a:ext cx="2125"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8E474"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id</w:t>
                                  </w:r>
                                </w:p>
                              </w:txbxContent>
                            </wps:txbx>
                            <wps:bodyPr rot="0" vert="horz" wrap="none" lIns="91440" tIns="45720" rIns="91440" bIns="45720" anchor="t" anchorCtr="0" upright="1">
                              <a:spAutoFit/>
                            </wps:bodyPr>
                          </wps:wsp>
                          <wps:wsp>
                            <wps:cNvPr id="2079631977" name="TextBox 608" hidden="1"/>
                            <wps:cNvSpPr txBox="1">
                              <a:spLocks noChangeArrowheads="1"/>
                            </wps:cNvSpPr>
                            <wps:spPr bwMode="auto">
                              <a:xfrm>
                                <a:off x="4058" y="3261"/>
                                <a:ext cx="2040"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0EE7E"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e</w:t>
                                  </w:r>
                                </w:p>
                              </w:txbxContent>
                            </wps:txbx>
                            <wps:bodyPr rot="0" vert="horz" wrap="none" lIns="91440" tIns="45720" rIns="91440" bIns="45720" anchor="t" anchorCtr="0" upright="1">
                              <a:spAutoFit/>
                            </wps:bodyPr>
                          </wps:wsp>
                          <wps:wsp>
                            <wps:cNvPr id="1427026980" name="TextBox 609" hidden="1"/>
                            <wps:cNvSpPr txBox="1">
                              <a:spLocks noChangeArrowheads="1"/>
                            </wps:cNvSpPr>
                            <wps:spPr bwMode="auto">
                              <a:xfrm>
                                <a:off x="4270" y="3261"/>
                                <a:ext cx="1955"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FBAB"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r</w:t>
                                  </w:r>
                                </w:p>
                              </w:txbxContent>
                            </wps:txbx>
                            <wps:bodyPr rot="0" vert="horz" wrap="none" lIns="91440" tIns="45720" rIns="91440" bIns="45720" anchor="t" anchorCtr="0" upright="1">
                              <a:spAutoFit/>
                            </wps:bodyPr>
                          </wps:wsp>
                        </wpg:grpSp>
                      </wpg:grpSp>
                      <wps:wsp>
                        <wps:cNvPr id="1761347167" name="TextBox 610"/>
                        <wps:cNvSpPr txBox="1">
                          <a:spLocks noChangeArrowheads="1"/>
                        </wps:cNvSpPr>
                        <wps:spPr bwMode="auto">
                          <a:xfrm>
                            <a:off x="6345" y="5710"/>
                            <a:ext cx="3642" cy="1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882D3"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湿实验室</w:t>
                              </w:r>
                            </w:p>
                          </w:txbxContent>
                        </wps:txbx>
                        <wps:bodyPr rot="0" vert="horz" wrap="none" lIns="91440" tIns="45720" rIns="91440" bIns="45720" anchor="t" anchorCtr="0" upright="1">
                          <a:spAutoFit/>
                        </wps:bodyPr>
                      </wps:wsp>
                      <wpg:grpSp>
                        <wpg:cNvPr id="1536920885" name="Graphic 4"/>
                        <wpg:cNvGrpSpPr>
                          <a:grpSpLocks/>
                        </wpg:cNvGrpSpPr>
                        <wpg:grpSpPr bwMode="auto">
                          <a:xfrm>
                            <a:off x="2678" y="7363"/>
                            <a:ext cx="7358" cy="2890"/>
                            <a:chOff x="2678" y="7363"/>
                            <a:chExt cx="5902" cy="2507"/>
                          </a:xfrm>
                        </wpg:grpSpPr>
                        <wps:wsp>
                          <wps:cNvPr id="1995059532" name="TextBox 612"/>
                          <wps:cNvSpPr txBox="1">
                            <a:spLocks noChangeArrowheads="1"/>
                          </wps:cNvSpPr>
                          <wps:spPr bwMode="auto">
                            <a:xfrm>
                              <a:off x="4939" y="7363"/>
                              <a:ext cx="3642"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F98DD" w14:textId="77777777" w:rsidR="0067231C" w:rsidRDefault="0067231C" w:rsidP="0067231C">
                                <w:pPr>
                                  <w:rPr>
                                    <w:rFonts w:ascii="Arial" w:hAnsi="SimSun" w:cs="Arial"/>
                                    <w:color w:val="000000"/>
                                    <w:kern w:val="24"/>
                                    <w:sz w:val="7"/>
                                    <w:szCs w:val="7"/>
                                  </w:rPr>
                                </w:pPr>
                                <w:r>
                                  <w:rPr>
                                    <w:rFonts w:ascii="Arial" w:hAnsi="SimSun" w:cs="Arial" w:hint="eastAsia"/>
                                    <w:color w:val="000000"/>
                                    <w:kern w:val="24"/>
                                    <w:sz w:val="7"/>
                                    <w:szCs w:val="7"/>
                                  </w:rPr>
                                  <w:t>生物信息学家</w:t>
                                </w:r>
                              </w:p>
                            </w:txbxContent>
                          </wps:txbx>
                          <wps:bodyPr rot="0" vert="horz" wrap="none" lIns="91440" tIns="45720" rIns="91440" bIns="45720" anchor="t" anchorCtr="0" upright="1">
                            <a:spAutoFit/>
                          </wps:bodyPr>
                        </wps:wsp>
                        <wps:wsp>
                          <wps:cNvPr id="1486227546" name="TextBox 613" hidden="1"/>
                          <wps:cNvSpPr txBox="1">
                            <a:spLocks noChangeArrowheads="1"/>
                          </wps:cNvSpPr>
                          <wps:spPr bwMode="auto">
                            <a:xfrm>
                              <a:off x="2678" y="8146"/>
                              <a:ext cx="3944"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849AC"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 xml:space="preserve">Sequencing </w:t>
                                </w:r>
                              </w:p>
                            </w:txbxContent>
                          </wps:txbx>
                          <wps:bodyPr rot="0" vert="horz" wrap="none" lIns="91440" tIns="45720" rIns="91440" bIns="45720" anchor="t" anchorCtr="0" upright="1">
                            <a:spAutoFit/>
                          </wps:bodyPr>
                        </wps:wsp>
                        <wps:wsp>
                          <wps:cNvPr id="1834778937" name="TextBox 614"/>
                          <wps:cNvSpPr txBox="1">
                            <a:spLocks noChangeArrowheads="1"/>
                          </wps:cNvSpPr>
                          <wps:spPr bwMode="auto">
                            <a:xfrm>
                              <a:off x="2816" y="8602"/>
                              <a:ext cx="3281" cy="1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F4133"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测序技术员</w:t>
                                </w:r>
                              </w:p>
                            </w:txbxContent>
                          </wps:txbx>
                          <wps:bodyPr rot="0" vert="horz" wrap="none" lIns="91440" tIns="45720" rIns="91440" bIns="45720" anchor="t" anchorCtr="0" upright="1">
                            <a:spAutoFit/>
                          </wps:bodyPr>
                        </wps:wsp>
                      </wpg:grpSp>
                      <wps:wsp>
                        <wps:cNvPr id="1518363926" name="TextBox 617"/>
                        <wps:cNvSpPr txBox="1">
                          <a:spLocks noChangeArrowheads="1"/>
                        </wps:cNvSpPr>
                        <wps:spPr bwMode="auto">
                          <a:xfrm>
                            <a:off x="0" y="6032"/>
                            <a:ext cx="3613" cy="1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502B7"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数据分析</w:t>
                              </w:r>
                            </w:p>
                          </w:txbxContent>
                        </wps:txbx>
                        <wps:bodyPr rot="0" vert="horz" wrap="none" lIns="91440" tIns="45720" rIns="91440" bIns="45720" anchor="t" anchorCtr="0" upright="1">
                          <a:spAutoFit/>
                        </wps:bodyPr>
                      </wps:wsp>
                      <wps:wsp>
                        <wps:cNvPr id="93723230" name="Freeform: Shape 866472157"/>
                        <wps:cNvSpPr>
                          <a:spLocks/>
                        </wps:cNvSpPr>
                        <wps:spPr bwMode="auto">
                          <a:xfrm>
                            <a:off x="40668" y="21961"/>
                            <a:ext cx="6550" cy="94"/>
                          </a:xfrm>
                          <a:custGeom>
                            <a:avLst/>
                            <a:gdLst>
                              <a:gd name="T0" fmla="*/ 655027 w 525427"/>
                              <a:gd name="T1" fmla="*/ 0 h 8144"/>
                              <a:gd name="T2" fmla="*/ 0 w 525427"/>
                              <a:gd name="T3" fmla="*/ 0 h 8144"/>
                              <a:gd name="T4" fmla="*/ 0 60000 65536"/>
                              <a:gd name="T5" fmla="*/ 0 60000 65536"/>
                            </a:gdLst>
                            <a:ahLst/>
                            <a:cxnLst>
                              <a:cxn ang="T4">
                                <a:pos x="T0" y="T1"/>
                              </a:cxn>
                              <a:cxn ang="T5">
                                <a:pos x="T2" y="T3"/>
                              </a:cxn>
                            </a:cxnLst>
                            <a:rect l="0" t="0" r="r" b="b"/>
                            <a:pathLst>
                              <a:path w="525427" h="8144">
                                <a:moveTo>
                                  <a:pt x="525427" y="0"/>
                                </a:moveTo>
                                <a:lnTo>
                                  <a:pt x="0" y="0"/>
                                </a:lnTo>
                              </a:path>
                            </a:pathLst>
                          </a:cu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7938550" name="Freeform: Shape 1479258040"/>
                        <wps:cNvSpPr>
                          <a:spLocks/>
                        </wps:cNvSpPr>
                        <wps:spPr bwMode="auto">
                          <a:xfrm>
                            <a:off x="40541" y="21838"/>
                            <a:ext cx="176" cy="246"/>
                          </a:xfrm>
                          <a:custGeom>
                            <a:avLst/>
                            <a:gdLst>
                              <a:gd name="T0" fmla="*/ 17668 w 14172"/>
                              <a:gd name="T1" fmla="*/ 24592 h 21339"/>
                              <a:gd name="T2" fmla="*/ 0 w 14172"/>
                              <a:gd name="T3" fmla="*/ 12296 h 21339"/>
                              <a:gd name="T4" fmla="*/ 17668 w 14172"/>
                              <a:gd name="T5" fmla="*/ 0 h 21339"/>
                              <a:gd name="T6" fmla="*/ 0 60000 65536"/>
                              <a:gd name="T7" fmla="*/ 0 60000 65536"/>
                              <a:gd name="T8" fmla="*/ 0 60000 65536"/>
                            </a:gdLst>
                            <a:ahLst/>
                            <a:cxnLst>
                              <a:cxn ang="T6">
                                <a:pos x="T0" y="T1"/>
                              </a:cxn>
                              <a:cxn ang="T7">
                                <a:pos x="T2" y="T3"/>
                              </a:cxn>
                              <a:cxn ang="T8">
                                <a:pos x="T4" y="T5"/>
                              </a:cxn>
                            </a:cxnLst>
                            <a:rect l="0" t="0" r="r" b="b"/>
                            <a:pathLst>
                              <a:path w="14172" h="21339">
                                <a:moveTo>
                                  <a:pt x="14172" y="21340"/>
                                </a:moveTo>
                                <a:lnTo>
                                  <a:pt x="0" y="10670"/>
                                </a:lnTo>
                                <a:lnTo>
                                  <a:pt x="14172" y="0"/>
                                </a:lnTo>
                              </a:path>
                            </a:pathLst>
                          </a:custGeom>
                          <a:noFill/>
                          <a:ln w="813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41274578" name="Graphic 4"/>
                        <wpg:cNvGrpSpPr>
                          <a:grpSpLocks/>
                        </wpg:cNvGrpSpPr>
                        <wpg:grpSpPr bwMode="auto">
                          <a:xfrm>
                            <a:off x="43051" y="25004"/>
                            <a:ext cx="4155" cy="3030"/>
                            <a:chOff x="43051" y="25004"/>
                            <a:chExt cx="3332" cy="2629"/>
                          </a:xfrm>
                        </wpg:grpSpPr>
                        <wps:wsp>
                          <wps:cNvPr id="1347516909" name="Rectangle 1307386953"/>
                          <wps:cNvSpPr>
                            <a:spLocks noChangeArrowheads="1"/>
                          </wps:cNvSpPr>
                          <wps:spPr bwMode="auto">
                            <a:xfrm>
                              <a:off x="43771" y="25253"/>
                              <a:ext cx="2377" cy="2251"/>
                            </a:xfrm>
                            <a:prstGeom prst="rect">
                              <a:avLst/>
                            </a:prstGeom>
                            <a:solidFill>
                              <a:srgbClr val="FFFFFF"/>
                            </a:solidFill>
                            <a:ln>
                              <a:noFill/>
                            </a:ln>
                            <a:extLs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g:cNvPr id="763570413" name="Graphic 4"/>
                          <wpg:cNvGrpSpPr>
                            <a:grpSpLocks/>
                          </wpg:cNvGrpSpPr>
                          <wpg:grpSpPr bwMode="auto">
                            <a:xfrm>
                              <a:off x="43051" y="25004"/>
                              <a:ext cx="3333" cy="2630"/>
                              <a:chOff x="43051" y="25004"/>
                              <a:chExt cx="3332" cy="2629"/>
                            </a:xfrm>
                          </wpg:grpSpPr>
                          <wps:wsp>
                            <wps:cNvPr id="875172693" name="TextBox 623"/>
                            <wps:cNvSpPr txBox="1">
                              <a:spLocks noChangeArrowheads="1"/>
                            </wps:cNvSpPr>
                            <wps:spPr bwMode="auto">
                              <a:xfrm>
                                <a:off x="43051" y="25004"/>
                                <a:ext cx="2437" cy="13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6015F" w14:textId="77777777" w:rsidR="0067231C" w:rsidRDefault="0067231C" w:rsidP="0067231C">
                                  <w:pPr>
                                    <w:textAlignment w:val="baseline"/>
                                    <w:rPr>
                                      <w:rFonts w:ascii="Arial" w:hAnsi="Arial" w:cs="Arial"/>
                                      <w:color w:val="36829E"/>
                                      <w:kern w:val="24"/>
                                      <w:sz w:val="9"/>
                                      <w:szCs w:val="9"/>
                                      <w:lang w:val="en-CA"/>
                                    </w:rPr>
                                  </w:pPr>
                                  <w:r>
                                    <w:rPr>
                                      <w:rFonts w:ascii="Arial" w:hAnsi="Arial" w:cs="Arial"/>
                                      <w:color w:val="36829E"/>
                                      <w:kern w:val="24"/>
                                      <w:sz w:val="9"/>
                                      <w:szCs w:val="9"/>
                                      <w:lang w:val="en-CA"/>
                                    </w:rPr>
                                    <w:t xml:space="preserve">DNA </w:t>
                                  </w:r>
                                </w:p>
                              </w:txbxContent>
                            </wps:txbx>
                            <wps:bodyPr rot="0" vert="horz" wrap="none" lIns="91440" tIns="45720" rIns="91440" bIns="45720" anchor="t" anchorCtr="0" upright="1">
                              <a:spAutoFit/>
                            </wps:bodyPr>
                          </wps:wsp>
                          <wps:wsp>
                            <wps:cNvPr id="1585407066" name="TextBox 624"/>
                            <wps:cNvSpPr txBox="1">
                              <a:spLocks noChangeArrowheads="1"/>
                            </wps:cNvSpPr>
                            <wps:spPr bwMode="auto">
                              <a:xfrm>
                                <a:off x="43051" y="25590"/>
                                <a:ext cx="3333" cy="1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F59A6" w14:textId="77777777" w:rsidR="0067231C" w:rsidRDefault="0067231C" w:rsidP="0067231C">
                                  <w:pPr>
                                    <w:textAlignment w:val="baseline"/>
                                    <w:rPr>
                                      <w:rFonts w:ascii="Arial" w:hAnsi="SimSun" w:cs="Arial"/>
                                      <w:color w:val="36829E"/>
                                      <w:kern w:val="24"/>
                                      <w:sz w:val="9"/>
                                      <w:szCs w:val="9"/>
                                    </w:rPr>
                                  </w:pPr>
                                  <w:r>
                                    <w:rPr>
                                      <w:rFonts w:ascii="Arial" w:hAnsi="SimSun" w:cs="Arial" w:hint="eastAsia"/>
                                      <w:color w:val="36829E"/>
                                      <w:kern w:val="24"/>
                                      <w:sz w:val="9"/>
                                      <w:szCs w:val="9"/>
                                    </w:rPr>
                                    <w:t>序列数据</w:t>
                                  </w:r>
                                </w:p>
                              </w:txbxContent>
                            </wps:txbx>
                            <wps:bodyPr rot="0" vert="horz" wrap="none" lIns="91440" tIns="45720" rIns="91440" bIns="45720" anchor="t" anchorCtr="0" upright="1">
                              <a:spAutoFit/>
                            </wps:bodyPr>
                          </wps:wsp>
                          <wps:wsp>
                            <wps:cNvPr id="1961597638" name="TextBox 625"/>
                            <wps:cNvSpPr txBox="1">
                              <a:spLocks noChangeArrowheads="1"/>
                            </wps:cNvSpPr>
                            <wps:spPr bwMode="auto">
                              <a:xfrm>
                                <a:off x="43502" y="26231"/>
                                <a:ext cx="1481" cy="1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g:grpSp>
                        <wps:wsp>
                          <wps:cNvPr id="733657687" name="Freeform: Shape 1480232388"/>
                          <wps:cNvSpPr>
                            <a:spLocks/>
                          </wps:cNvSpPr>
                          <wps:spPr bwMode="auto">
                            <a:xfrm>
                              <a:off x="45605" y="26708"/>
                              <a:ext cx="217" cy="82"/>
                            </a:xfrm>
                            <a:custGeom>
                              <a:avLst/>
                              <a:gdLst>
                                <a:gd name="T0" fmla="*/ 0 w 21665"/>
                                <a:gd name="T1" fmla="*/ 0 h 8144"/>
                                <a:gd name="T2" fmla="*/ 21665 w 21665"/>
                                <a:gd name="T3" fmla="*/ 0 h 8144"/>
                                <a:gd name="T4" fmla="*/ 0 60000 65536"/>
                                <a:gd name="T5" fmla="*/ 0 60000 65536"/>
                              </a:gdLst>
                              <a:ahLst/>
                              <a:cxnLst>
                                <a:cxn ang="T4">
                                  <a:pos x="T0" y="T1"/>
                                </a:cxn>
                                <a:cxn ang="T5">
                                  <a:pos x="T2" y="T3"/>
                                </a:cxn>
                              </a:cxnLst>
                              <a:rect l="0" t="0" r="r" b="b"/>
                              <a:pathLst>
                                <a:path w="21665" h="8144">
                                  <a:moveTo>
                                    <a:pt x="0" y="0"/>
                                  </a:moveTo>
                                  <a:lnTo>
                                    <a:pt x="21665"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s:wsp>
                          <wps:cNvPr id="1207792653" name="Freeform: Shape 612938535"/>
                          <wps:cNvSpPr>
                            <a:spLocks/>
                          </wps:cNvSpPr>
                          <wps:spPr bwMode="auto">
                            <a:xfrm>
                              <a:off x="44414" y="26316"/>
                              <a:ext cx="29" cy="81"/>
                            </a:xfrm>
                            <a:custGeom>
                              <a:avLst/>
                              <a:gdLst>
                                <a:gd name="T0" fmla="*/ 0 w 2850"/>
                                <a:gd name="T1" fmla="*/ 0 h 8144"/>
                                <a:gd name="T2" fmla="*/ 2851 w 2850"/>
                                <a:gd name="T3" fmla="*/ 0 h 8144"/>
                                <a:gd name="T4" fmla="*/ 0 60000 65536"/>
                                <a:gd name="T5" fmla="*/ 0 60000 65536"/>
                              </a:gdLst>
                              <a:ahLst/>
                              <a:cxnLst>
                                <a:cxn ang="T4">
                                  <a:pos x="T0" y="T1"/>
                                </a:cxn>
                                <a:cxn ang="T5">
                                  <a:pos x="T2" y="T3"/>
                                </a:cxn>
                              </a:cxnLst>
                              <a:rect l="0" t="0" r="r" b="b"/>
                              <a:pathLst>
                                <a:path w="2850" h="8144">
                                  <a:moveTo>
                                    <a:pt x="0" y="0"/>
                                  </a:moveTo>
                                  <a:lnTo>
                                    <a:pt x="285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8132">
                                  <a:solidFill>
                                    <a:srgbClr val="000000"/>
                                  </a:solidFill>
                                  <a:miter lim="800000"/>
                                  <a:headEnd/>
                                  <a:tailEnd/>
                                </a14:hiddenLine>
                              </a:ext>
                            </a:extLst>
                          </wps:spPr>
                          <wps:bodyPr rot="0" vert="horz" wrap="square" lIns="91440" tIns="45720" rIns="91440" bIns="45720" anchor="t" anchorCtr="0" upright="1">
                            <a:noAutofit/>
                          </wps:bodyPr>
                        </wps:wsp>
                      </wpg:grpSp>
                      <wps:wsp>
                        <wps:cNvPr id="1575295389" name="TextBox 628"/>
                        <wps:cNvSpPr txBox="1">
                          <a:spLocks noChangeArrowheads="1"/>
                        </wps:cNvSpPr>
                        <wps:spPr bwMode="auto">
                          <a:xfrm>
                            <a:off x="2616" y="0"/>
                            <a:ext cx="5404" cy="18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F21B9"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1. </w:t>
                              </w:r>
                              <w:r>
                                <w:rPr>
                                  <w:rFonts w:ascii="Arial" w:hAnsi="SimSun" w:cs="Arial" w:hint="eastAsia"/>
                                  <w:color w:val="000000"/>
                                  <w:kern w:val="24"/>
                                  <w:sz w:val="11"/>
                                  <w:szCs w:val="11"/>
                                  <w:lang w:val="en-CA"/>
                                </w:rPr>
                                <w:t>项目设立</w:t>
                              </w:r>
                            </w:p>
                          </w:txbxContent>
                        </wps:txbx>
                        <wps:bodyPr rot="0" vert="horz" wrap="none" lIns="91440" tIns="45720" rIns="91440" bIns="45720" anchor="t" anchorCtr="0" upright="1">
                          <a:spAutoFit/>
                        </wps:bodyPr>
                      </wps:wsp>
                      <wps:wsp>
                        <wps:cNvPr id="97661391" name="TextBox 629"/>
                        <wps:cNvSpPr txBox="1">
                          <a:spLocks noChangeArrowheads="1"/>
                        </wps:cNvSpPr>
                        <wps:spPr bwMode="auto">
                          <a:xfrm>
                            <a:off x="20587" y="19542"/>
                            <a:ext cx="1847" cy="1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s:wsp>
                        <wps:cNvPr id="322939333" name="Freeform: Shape 716376947"/>
                        <wps:cNvSpPr>
                          <a:spLocks/>
                        </wps:cNvSpPr>
                        <wps:spPr bwMode="auto">
                          <a:xfrm>
                            <a:off x="28341" y="21930"/>
                            <a:ext cx="4843" cy="94"/>
                          </a:xfrm>
                          <a:custGeom>
                            <a:avLst/>
                            <a:gdLst>
                              <a:gd name="T0" fmla="*/ 484340 w 388511"/>
                              <a:gd name="T1" fmla="*/ 0 h 8144"/>
                              <a:gd name="T2" fmla="*/ 0 w 388511"/>
                              <a:gd name="T3" fmla="*/ 0 h 8144"/>
                              <a:gd name="T4" fmla="*/ 0 60000 65536"/>
                              <a:gd name="T5" fmla="*/ 0 60000 65536"/>
                            </a:gdLst>
                            <a:ahLst/>
                            <a:cxnLst>
                              <a:cxn ang="T4">
                                <a:pos x="T0" y="T1"/>
                              </a:cxn>
                              <a:cxn ang="T5">
                                <a:pos x="T2" y="T3"/>
                              </a:cxn>
                            </a:cxnLst>
                            <a:rect l="0" t="0" r="r" b="b"/>
                            <a:pathLst>
                              <a:path w="388511" h="8144">
                                <a:moveTo>
                                  <a:pt x="388511" y="0"/>
                                </a:moveTo>
                                <a:lnTo>
                                  <a:pt x="0" y="0"/>
                                </a:lnTo>
                              </a:path>
                            </a:pathLst>
                          </a:cu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234356" name="Freeform: Shape 613855945"/>
                        <wps:cNvSpPr>
                          <a:spLocks/>
                        </wps:cNvSpPr>
                        <wps:spPr bwMode="auto">
                          <a:xfrm>
                            <a:off x="28234" y="21795"/>
                            <a:ext cx="177" cy="245"/>
                          </a:xfrm>
                          <a:custGeom>
                            <a:avLst/>
                            <a:gdLst>
                              <a:gd name="T0" fmla="*/ 17668 w 14172"/>
                              <a:gd name="T1" fmla="*/ 24592 h 21339"/>
                              <a:gd name="T2" fmla="*/ 0 w 14172"/>
                              <a:gd name="T3" fmla="*/ 12296 h 21339"/>
                              <a:gd name="T4" fmla="*/ 17668 w 14172"/>
                              <a:gd name="T5" fmla="*/ 0 h 21339"/>
                              <a:gd name="T6" fmla="*/ 0 60000 65536"/>
                              <a:gd name="T7" fmla="*/ 0 60000 65536"/>
                              <a:gd name="T8" fmla="*/ 0 60000 65536"/>
                            </a:gdLst>
                            <a:ahLst/>
                            <a:cxnLst>
                              <a:cxn ang="T6">
                                <a:pos x="T0" y="T1"/>
                              </a:cxn>
                              <a:cxn ang="T7">
                                <a:pos x="T2" y="T3"/>
                              </a:cxn>
                              <a:cxn ang="T8">
                                <a:pos x="T4" y="T5"/>
                              </a:cxn>
                            </a:cxnLst>
                            <a:rect l="0" t="0" r="r" b="b"/>
                            <a:pathLst>
                              <a:path w="14172" h="21339">
                                <a:moveTo>
                                  <a:pt x="14172" y="21340"/>
                                </a:moveTo>
                                <a:lnTo>
                                  <a:pt x="0" y="10670"/>
                                </a:lnTo>
                                <a:lnTo>
                                  <a:pt x="14172" y="0"/>
                                </a:lnTo>
                              </a:path>
                            </a:pathLst>
                          </a:custGeom>
                          <a:noFill/>
                          <a:ln w="813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770594" name="TextBox 632"/>
                        <wps:cNvSpPr txBox="1">
                          <a:spLocks noChangeArrowheads="1"/>
                        </wps:cNvSpPr>
                        <wps:spPr bwMode="auto">
                          <a:xfrm>
                            <a:off x="21387" y="12585"/>
                            <a:ext cx="10917" cy="1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B01E" w14:textId="77777777" w:rsidR="0067231C" w:rsidRDefault="0067231C" w:rsidP="0067231C">
                              <w:pPr>
                                <w:textAlignment w:val="baseline"/>
                                <w:rPr>
                                  <w:rFonts w:ascii="Arial" w:hAnsi="SimSun" w:cs="Arial"/>
                                  <w:color w:val="000000"/>
                                  <w:kern w:val="24"/>
                                  <w:sz w:val="11"/>
                                  <w:szCs w:val="11"/>
                                </w:rPr>
                              </w:pPr>
                              <w:r>
                                <w:rPr>
                                  <w:rFonts w:ascii="Arial" w:hAnsi="SimSun" w:cs="Arial" w:hint="eastAsia"/>
                                  <w:color w:val="000000"/>
                                  <w:kern w:val="24"/>
                                  <w:sz w:val="11"/>
                                  <w:szCs w:val="11"/>
                                </w:rPr>
                                <w:t>备选项目：上传至样品储藏室</w:t>
                              </w:r>
                              <w:r>
                                <w:rPr>
                                  <w:rFonts w:ascii="Arial" w:hAnsi="Arial" w:cs="Arial"/>
                                  <w:color w:val="000000"/>
                                  <w:kern w:val="24"/>
                                  <w:sz w:val="11"/>
                                  <w:szCs w:val="11"/>
                                  <w:lang w:val="en-CA"/>
                                </w:rPr>
                                <w:t xml:space="preserve"> </w:t>
                              </w:r>
                            </w:p>
                          </w:txbxContent>
                        </wps:txbx>
                        <wps:bodyPr rot="0" vert="horz" wrap="none" lIns="91440" tIns="45720" rIns="91440" bIns="45720" anchor="t" anchorCtr="0" upright="1">
                          <a:spAutoFit/>
                        </wps:bodyPr>
                      </wps:wsp>
                      <wps:wsp>
                        <wps:cNvPr id="256292531" name="TextBox 633"/>
                        <wps:cNvSpPr txBox="1">
                          <a:spLocks noChangeArrowheads="1"/>
                        </wps:cNvSpPr>
                        <wps:spPr bwMode="auto">
                          <a:xfrm>
                            <a:off x="24133" y="13372"/>
                            <a:ext cx="1848" cy="1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t" anchorCtr="0" upright="1">
                          <a:spAutoFit/>
                        </wps:bodyPr>
                      </wps:wsp>
                      <wps:wsp>
                        <wps:cNvPr id="610170072" name="TextBox 634"/>
                        <wps:cNvSpPr txBox="1">
                          <a:spLocks noChangeArrowheads="1"/>
                        </wps:cNvSpPr>
                        <wps:spPr bwMode="auto">
                          <a:xfrm>
                            <a:off x="20575" y="24803"/>
                            <a:ext cx="5455" cy="1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C0"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检索号</w:t>
                              </w:r>
                            </w:p>
                          </w:txbxContent>
                        </wps:txbx>
                        <wps:bodyPr rot="0" vert="horz" wrap="none" lIns="91440" tIns="45720" rIns="91440" bIns="45720" anchor="t" anchorCtr="0" upright="1">
                          <a:spAutoFit/>
                        </wps:bodyPr>
                      </wps:wsp>
                      <wps:wsp>
                        <wps:cNvPr id="1873315569" name="Freeform: Shape 224704341"/>
                        <wps:cNvSpPr>
                          <a:spLocks/>
                        </wps:cNvSpPr>
                        <wps:spPr bwMode="auto">
                          <a:xfrm>
                            <a:off x="23627" y="16301"/>
                            <a:ext cx="102" cy="2782"/>
                          </a:xfrm>
                          <a:custGeom>
                            <a:avLst/>
                            <a:gdLst>
                              <a:gd name="T0" fmla="*/ 0 w 8144"/>
                              <a:gd name="T1" fmla="*/ 0 h 241414"/>
                              <a:gd name="T2" fmla="*/ 0 w 8144"/>
                              <a:gd name="T3" fmla="*/ 278211 h 241414"/>
                              <a:gd name="T4" fmla="*/ 0 60000 65536"/>
                              <a:gd name="T5" fmla="*/ 0 60000 65536"/>
                            </a:gdLst>
                            <a:ahLst/>
                            <a:cxnLst>
                              <a:cxn ang="T4">
                                <a:pos x="T0" y="T1"/>
                              </a:cxn>
                              <a:cxn ang="T5">
                                <a:pos x="T2" y="T3"/>
                              </a:cxn>
                            </a:cxnLst>
                            <a:rect l="0" t="0" r="r" b="b"/>
                            <a:pathLst>
                              <a:path w="8144" h="241414">
                                <a:moveTo>
                                  <a:pt x="0" y="0"/>
                                </a:moveTo>
                                <a:lnTo>
                                  <a:pt x="0" y="241415"/>
                                </a:lnTo>
                              </a:path>
                            </a:pathLst>
                          </a:cu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24E8C" id="Group 3" o:spid="_x0000_s1026" style="position:absolute;left:0;text-align:left;margin-left:0;margin-top:0;width:437.35pt;height:230.95pt;z-index:251658752" coordsize="55546,29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">
                <v:rect id="Rectangle 1588071504" o:spid="_x0000_s1027" style="position:absolute;left:19008;top:18680;width:10129;height:10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" fillcolor="#eeece1" stroked="f" strokeweight=".22589mm"/>
                <v:rect id="Rectangle 525257208" o:spid="_x0000_s1028" style="position:absolute;left:20759;top:12482;width:12126;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" fillcolor="#eeece1" stroked="f" strokeweight=".22589mm"/>
                <v:rect id="Rectangle 1630430186" o:spid="_x0000_s1029" style="position:absolute;left:23009;top:400;width:12126;height:10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" fillcolor="#eeece1" stroked="f" strokeweight=".22589mm"/>
                <v:rect id="Rectangle 2047616219" o:spid="_x0000_s1030" style="position:absolute;left:10120;top:400;width:12125;height:10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" fillcolor="#eeece1" stroked="f" strokeweight=".22589mm"/>
                <v:oval id="Oval 1243681431" o:spid="_x0000_s1031" style="position:absolute;left:14464;top:2754;width:3611;height:3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" fillcolor="#36829e" stroked="f" strokeweight=".22589mm">
                  <v:stroke joinstyle="miter"/>
                </v:oval>
                <v:shape id="Freeform: Shape 1485882399" o:spid="_x0000_s1032" style="position:absolute;left:15379;top:3836;width:1788;height:1589;visibility:visible;mso-wrap-style:square;v-text-anchor:top" coordsize="143431,13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" path="m3014,82c2199,82,1466,407,896,977,326,1548,,2281,,3095l,86987v,815,326,1548,896,2118c1466,89675,2199,90001,3014,90001r76562,c80390,90001,81123,89757,81775,89105v570,-570,896,-1303,896,-2118c82671,86173,82345,85440,81775,84870v-570,-570,-1303,-896,-2199,-896l73223,83974r,-72978c79576,7738,83729,6027,95377,6027r38932,l134309,77947v,814,245,1547,896,2117c135775,80634,136508,80960,137404,80960v896,,1548,-326,2199,-896c140174,79494,140499,78761,140499,77947r,-74933c140499,2199,140174,1466,139603,896,139033,326,138300,,137486,l95540,c83159,,77376,2199,70535,5702,68010,4072,64915,2932,60924,1955,55955,815,50010,,44390,l3177,,3014,82xm6027,6027r38118,c49195,6027,54734,6760,59295,7819v4072,977,6760,2362,7737,3014l67032,83974r-61005,l6027,6027xm18245,18000v-815,,-1548,244,-2200,896c15475,19466,15150,20199,15150,21014v,814,325,1547,895,2117c16616,23702,17349,24028,18245,24028r33557,c52616,24028,53349,23783,54001,23131v570,-570,896,-1303,896,-2117c54897,20199,54571,19466,54001,18896v-571,-570,-1304,-896,-2199,-896l18245,18000xm88454,18000v-815,,-1548,244,-2200,896c85684,19466,85358,20199,85358,21014v,814,326,1547,896,2117c86825,23702,87558,24028,88454,24028r33556,c122825,24028,123558,23783,124210,23131v570,-570,896,-1303,896,-2117c125106,20199,124780,19466,124210,18896v-571,-570,-1304,-896,-2200,-896l88454,18000xm18245,30055v-815,,-1548,244,-2200,895c15475,31521,15150,32254,15150,33068v,815,325,1548,895,2118c16616,35756,17349,36082,18245,36082r33557,c52616,36082,53349,35837,54001,35186v570,-570,896,-1303,896,-2118c54897,32254,54571,31521,54001,30950v-571,-569,-1304,-895,-2199,-895l18245,30055xm88454,30055v-815,,-1548,244,-2200,895c85684,31521,85358,32254,85358,33068v,815,326,1548,896,2118c86825,35756,87558,36082,88454,36082r33556,c122825,36082,123558,35837,124210,35186v570,-570,896,-1303,896,-2118c125106,32254,124780,31521,124210,30950v-571,-569,-1304,-895,-2200,-895l88454,30055xm18245,42028v-815,,-1548,244,-2200,895c15475,43494,15150,44227,15150,45041v,815,325,1548,895,2118c16616,47729,17349,48055,18245,48055r33557,c52616,48055,53349,47810,54001,47159v570,-570,896,-1303,896,-2118c54897,44227,54571,43494,54001,42923v-571,-569,-1304,-895,-2199,-895l18245,42028xm88454,42028v-815,,-1548,244,-2200,895c85684,43494,85358,44227,85358,45041v,815,326,1548,896,2118c86825,47729,87558,48055,88454,48055r33556,c122825,48055,123558,47810,124210,47159v570,-570,896,-1303,896,-2118c125106,44227,124780,43494,124210,42923v-571,-569,-1304,-895,-2200,-895l88454,42028xm18245,54001v-815,,-1548,244,-2200,896c15475,55467,15150,56200,15150,57014v,815,325,1548,895,2118c16616,59702,17349,60028,18245,60028r33557,c52616,60028,53349,59783,54001,59132v570,-570,896,-1303,896,-2118c54897,56200,54571,55467,54001,54897v-571,-570,-1304,-896,-2199,-896l18245,54001xm97576,57014v-5050,,-9122,4073,-9122,8960l88454,102707,85196,99531v-3584,-3503,-9367,-3503,-12951,c68661,103033,68661,108734,72245,112237r17104,16778c89349,129015,89349,129015,89349,129015v,,2281,2199,5458,4317c97983,135450,102137,137893,106780,137893r14579,c132925,137893,142536,129015,143350,117857v,-163,82,-408,82,-896l143432,95947v,-4968,-4154,-8960,-9123,-8960c132436,86987,130970,87965,129504,88942v-1548,-2769,-3991,-4968,-7412,-4968c120219,83974,118753,84951,117286,85929v-1547,-2770,-3991,-4969,-7411,-4969c108653,80960,107838,81775,106861,82182r,-16208c106861,61005,102707,57014,97739,57014r-163,xm97576,62960v1710,,3013,1303,3013,3014l100589,92933v,815,245,1548,896,2118c102055,95621,102789,95947,103684,95947v896,,1548,-326,2200,-896c106454,94481,106780,93748,106780,92933r,-3013c106780,88209,108083,86906,109793,86906v1711,,3014,1303,3014,3014l112807,92933v,815,326,1548,896,2118c114273,95621,115006,95947,115820,95947v815,,1548,-326,2118,-896c118508,94481,118834,93748,118834,92933v,-1710,1303,-3013,3014,-3013c123558,89920,124861,91223,124861,92933r,3014c124861,96761,125187,97494,125757,98065v570,570,1303,895,2118,895c128689,98960,129422,98635,129993,98065v570,-571,895,-1304,895,-2118c130888,94236,132192,92933,133902,92933v1710,,3014,1303,3014,3014l136916,116961v,,,,,325c136916,117286,136916,117368,136916,117449v-570,8145,-7412,14498,-15883,14498l106454,131947v-2281,,-5783,-1629,-8471,-3502c95295,126572,93422,124780,93341,124780v,,-17023,-16779,-17023,-16779c75096,106780,75096,104988,76318,103766v1221,-1222,3095,-1222,4316,l89105,112074v977,977,2036,1140,3340,651c93666,112237,94318,111259,94318,109956r,-43982c94318,64263,95621,62960,97331,62960r245,xm18245,65974v-815,,-1548,244,-2200,896c15475,67440,15150,68173,15150,68987v,815,325,1548,895,2118c16616,71675,17349,72001,18245,72001r33557,c52616,72001,53349,71756,54001,71105v570,-570,896,-1303,896,-2118c54897,68173,54571,67440,54001,66870v-571,-570,-1304,-896,-2199,-896l18245,65974xe" stroked="f" strokeweight=".22589mm">
                  <v:stroke joinstyle="miter"/>
                  <v:path arrowok="t"/>
                </v:shape>
                <v:rect id="Rectangle 769787685" o:spid="_x0000_s1033" style="position:absolute;left:36084;top:459;width:9133;height:10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" fillcolor="#eeece1" stroked="f" strokeweight=".22589mm"/>
                <v:oval id="Oval 2106950012" o:spid="_x0000_s1034" style="position:absolute;left:38783;top:2754;width:3326;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" fillcolor="#449dc0" stroked="f" strokeweight=".22589mm">
                  <v:stroke joinstyle="miter"/>
                </v:oval>
                <v:shape id="Freeform: Shape 679096659" o:spid="_x0000_s1035" style="position:absolute;left:39675;top:3547;width:1537;height:1420;visibility:visible;mso-wrap-style:square;v-text-anchor:top" coordsize="123232,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" path="m123232,l,,,123232r123232,l123232,xm118101,5131r,23132l5131,28263r,-23132l118101,5131xm43575,100101r,-12869l79494,87232r,12869l43575,100101xm79576,105232r,12869l43657,118101r,-12869l79576,105232xm43575,64182r,-12869l79494,51313r,12869l43575,64182xm79576,69313r,12869l43657,82182r,-12869l79576,69313xm43575,46181r,-12868l79494,33313r,12868l43575,46181xm38444,46181r-33394,l5050,33313r33394,l38444,46181xm38444,51313r,12869l5050,64182r,-12869l38444,51313xm38444,69313r,12869l5050,82182r,-12869l38444,69313xm38444,87313r,12869l5050,100182r,-12869l38444,87313xm84707,87313r33394,l118101,100182r-33394,l84707,87313xm84707,82182r,-12869l118101,69313r,12869l84707,82182xm84707,64182r,-12869l118101,51313r,12869l84707,64182xm84707,46181r,-12868l118101,33313r,12868l84707,46181xm5050,105232r33394,l38444,118101r-33394,l5050,105232xm84707,118101r,-12869l118101,105232r,12869l84707,118101xe" stroked="f" strokeweight=".22589mm">
                  <v:stroke joinstyle="miter"/>
                  <v:path arrowok="t"/>
                </v:shape>
                <v:rect id="Rectangle 1260787803" o:spid="_x0000_s1036" style="position:absolute;left:43722;top:18537;width:10514;height:10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" fillcolor="#eeece1" stroked="f" strokeweight=".22589mm"/>
                <v:rect id="Rectangle 815692340" o:spid="_x0000_s1037" style="position:absolute;left:32186;top:18757;width:8352;height:10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" fillcolor="#eeece1" stroked="f" strokeweight=".22589mm"/>
                <v:shape id="Freeform: Shape 1889977210" o:spid="_x0000_s1038" style="position:absolute;left:18080;top:4282;width:9645;height:93;visibility:visible;mso-wrap-style:square;v-text-anchor:top" coordsize="773683,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" path="m,l773683,e" filled="f" strokeweight=".22589mm">
                  <v:stroke joinstyle="miter"/>
                  <v:path arrowok="t" o:connecttype="custom" o:connectlocs="0,0;12024,0" o:connectangles="0,0"/>
                </v:shape>
                <v:shape id="Freeform: Shape 1881575522" o:spid="_x0000_s1039" style="position:absolute;left:27547;top:4159;width:177;height:246;visibility:visible;mso-wrap-style:square;v-text-anchor:top" coordsize="14253,2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" path="m,l14254,10670,,21340e" filled="f" strokeweight=".22589mm">
                  <v:stroke endcap="round"/>
                  <v:path arrowok="t" o:connecttype="custom" o:connectlocs="0,0;221,142;0,284" o:connectangles="0,0,0"/>
                </v:shape>
                <v:shape id="Freeform: Shape 1701210060" o:spid="_x0000_s1040" style="position:absolute;left:31102;top:4260;width:7600;height:22;visibility:visible;mso-wrap-style:square;v-text-anchor:top" coordsize="609645,1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" path="m,1873l609645,e" filled="f" strokeweight=".22589mm">
                  <v:stroke joinstyle="miter"/>
                  <v:path arrowok="t" o:connecttype="custom" o:connectlocs="0,25;9475,0" o:connectangles="0,0"/>
                </v:shape>
                <v:shape id="Freeform: Shape 624271867" o:spid="_x0000_s1041" style="position:absolute;left:38524;top:4137;width:178;height:247;visibility:visible;mso-wrap-style:square;v-text-anchor:top" coordsize="14253,21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" path="m,l14254,10670,82,21421e" filled="f" strokeweight=".22589mm">
                  <v:stroke endcap="round"/>
                  <v:path arrowok="t" o:connecttype="custom" o:connectlocs="0,0;222,142;1,285" o:connectangles="0,0,0"/>
                </v:shape>
                <v:rect id="Rectangle 810354515" o:spid="_x0000_s1042" style="position:absolute;left:45924;top:400;width:8504;height:10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" fillcolor="#eeece1" stroked="f" strokeweight=".22589mm"/>
                <v:shape id="Freeform: Shape 366881229" o:spid="_x0000_s1043" style="position:absolute;left:42109;top:4260;width:6624;height:31;visibility:visible;mso-wrap-style:square;v-text-anchor:top" coordsize="531291,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" path="m,l531291,2688e" filled="f" strokeweight=".22589mm">
                  <v:stroke joinstyle="miter"/>
                  <v:path arrowok="t" o:connecttype="custom" o:connectlocs="0,0;8258,36" o:connectangles="0,0"/>
                </v:shape>
                <v:shape id="Freeform: Shape 1757041196" o:spid="_x0000_s1044" style="position:absolute;left:48555;top:4167;width:178;height:246;visibility:visible;mso-wrap-style:square;v-text-anchor:top" coordsize="14253,2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" path="m81,l14254,10751,,21340e" filled="f" strokeweight=".22589mm">
                  <v:stroke endcap="round"/>
                  <v:path arrowok="t" o:connecttype="custom" o:connectlocs="1,0;222,143;0,284" o:connectangles="0,0,0"/>
                </v:shape>
                <v:shape id="Freeform: Shape 575236443" o:spid="_x0000_s1045" style="position:absolute;left:50079;top:4439;width:5467;height:17601;visibility:visible;mso-wrap-style:square;v-text-anchor:top" coordsize="438521,1527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" path="m,l309587,v71187,,128934,57259,128934,127875l438521,1399456v,70616,-57747,127875,-128934,127875l98309,1527331e" filled="f" strokeweight=".22589mm">
                  <v:stroke joinstyle="miter"/>
                  <v:path arrowok="t" o:connecttype="custom" o:connectlocs="0,0;4812,0;6815,1698;6815,18585;4812,20284;1528,20284" o:connectangles="0,0,0,0,0,0"/>
                </v:shape>
                <v:shape id="Freeform: Shape 1270591901" o:spid="_x0000_s1046" style="position:absolute;left:51136;top:21931;width:179;height:246;visibility:visible;mso-wrap-style:square;v-text-anchor:top" coordsize="14334,2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" path="m14335,21340l,10670,14335,e" filled="f" strokeweight=".22589mm">
                  <v:stroke endcap="round"/>
                  <v:path arrowok="t" o:connecttype="custom" o:connectlocs="223,284;0,142;223,0" o:connectangles="0,0,0"/>
                </v:shape>
                <v:shapetype id="_x0000_t202" coordsize="21600,21600" o:spt="202" path="m,l,21600r21600,l21600,xe">
                  <v:stroke joinstyle="miter"/>
                  <v:path gradientshapeok="t" o:connecttype="rect"/>
                </v:shapetype>
                <v:shape id="TextBox 447" o:spid="_x0000_s1047" type="#_x0000_t202" style="position:absolute;left:48053;top:8280;width:4756;height:16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" filled="f" stroked="f">
                  <v:textbox style="mso-fit-shape-to-text:t">
                    <w:txbxContent>
                      <w:p w14:paraId="2DDAD9D4"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存档准备</w:t>
                        </w:r>
                      </w:p>
                    </w:txbxContent>
                  </v:textbox>
                </v:shape>
                <v:group id="Graphic 4" o:spid="_x0000_s1048" style="position:absolute;left:23978;top:14790;width:5264;height:1666" coordorigin="23978,14790" coordsize="4222,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">
                  <v:shape id="TextBox 449" o:spid="_x0000_s1049" type="#_x0000_t202" style="position:absolute;left:23978;top:14790;width:4222;height:14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" filled="f" stroked="f">
                    <v:textbox style="mso-fit-shape-to-text:t">
                      <w:txbxContent>
                        <w:p w14:paraId="3FE35F06" w14:textId="77777777" w:rsidR="0067231C" w:rsidRDefault="0067231C" w:rsidP="0067231C">
                          <w:pPr>
                            <w:rPr>
                              <w:rFonts w:ascii="Arial" w:hAnsi="SimSun" w:cs="Arial"/>
                              <w:color w:val="000000"/>
                              <w:kern w:val="24"/>
                              <w:sz w:val="9"/>
                              <w:szCs w:val="9"/>
                            </w:rPr>
                          </w:pPr>
                          <w:r>
                            <w:rPr>
                              <w:rFonts w:ascii="Arial" w:hAnsi="SimSun" w:cs="Arial" w:hint="eastAsia"/>
                              <w:color w:val="000000"/>
                              <w:kern w:val="24"/>
                              <w:sz w:val="9"/>
                              <w:szCs w:val="9"/>
                            </w:rPr>
                            <w:t>生物样品编号</w:t>
                          </w:r>
                        </w:p>
                      </w:txbxContent>
                    </v:textbox>
                  </v:shape>
                  <v:shape id="TextBox 450" o:spid="_x0000_s1050" type="#_x0000_t202" style="position:absolute;left:24314;top:14790;width:1935;height:144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" filled="f" stroked="f">
                    <v:textbox style="mso-fit-shape-to-text:t">
                      <w:txbxContent>
                        <w:p w14:paraId="10C14E30"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i</w:t>
                          </w:r>
                        </w:p>
                      </w:txbxContent>
                    </v:textbox>
                  </v:shape>
                  <v:shape id="TextBox 451" o:spid="_x0000_s1051" type="#_x0000_t202" style="position:absolute;left:24439;top:14790;width:1482;height:138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" filled="f" stroked="f">
                    <v:textbox style="mso-fit-shape-to-text:t"/>
                  </v:shape>
                  <v:shape id="TextBox 453" o:spid="_x0000_s1052" type="#_x0000_t202" style="position:absolute;left:24980;top:14790;width:1482;height:138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" filled="f" stroked="f">
                    <v:textbox style="mso-fit-shape-to-text:t"/>
                  </v:shape>
                  <v:shape id="TextBox 454" o:spid="_x0000_s1053" type="#_x0000_t202" style="position:absolute;left:25263;top:14790;width:2225;height:144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" filled="f" stroked="f">
                    <v:textbox style="mso-fit-shape-to-text:t">
                      <w:txbxContent>
                        <w:p w14:paraId="62E13538"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m</w:t>
                          </w:r>
                        </w:p>
                      </w:txbxContent>
                    </v:textbox>
                  </v:shape>
                  <v:shape id="TextBox 455" o:spid="_x0000_s1054" type="#_x0000_t202" style="position:absolute;left:25678;top:14790;width:2093;height:144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" filled="f" stroked="f">
                    <v:textbox style="mso-fit-shape-to-text:t">
                      <w:txbxContent>
                        <w:p w14:paraId="74C37E81"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p</w:t>
                          </w:r>
                        </w:p>
                      </w:txbxContent>
                    </v:textbox>
                  </v:shape>
                  <v:shape id="TextBox 456" o:spid="_x0000_s1055" type="#_x0000_t202" style="position:absolute;left:25961;top:14790;width:1935;height:144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" filled="f" stroked="f">
                    <v:textbox style="mso-fit-shape-to-text:t">
                      <w:txbxContent>
                        <w:p w14:paraId="0AD920EA"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l</w:t>
                          </w:r>
                        </w:p>
                      </w:txbxContent>
                    </v:textbox>
                  </v:shape>
                  <v:shape id="TextBox 457" o:spid="_x0000_s1056" type="#_x0000_t202" style="position:absolute;left:26086;top:14790;width:1482;height:138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" filled="f" stroked="f">
                    <v:textbox style="mso-fit-shape-to-text:t"/>
                  </v:shape>
                </v:group>
                <v:shape id="Freeform: Shape 1043346328" o:spid="_x0000_s1057" style="position:absolute;left:51444;top:24829;width:223;height:203;visibility:visible;mso-wrap-style:square;v-text-anchor:top" coordsize="17918,1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" path="m14172,r3747,17593l,16045e" filled="f" strokecolor="#36829e" strokeweight=".22589mm">
                  <v:stroke endcap="round"/>
                  <v:path arrowok="t" o:connecttype="custom" o:connectlocs="220,0;278,234;0,213" o:connectangles="0,0,0"/>
                </v:shape>
                <v:shape id="Freeform: Shape 923292831" o:spid="_x0000_s1058" style="position:absolute;left:19825;top:7520;width:270;height:168;visibility:visible;mso-wrap-style:square;v-text-anchor:top" coordsize="21665,1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" path="m,14579l10833,,21665,14579e" filled="f" strokecolor="#36829e" strokeweight=".22589mm">
                  <v:stroke endcap="round"/>
                  <v:path arrowok="t" o:connecttype="custom" o:connectlocs="0,194;168,0;337,194" o:connectangles="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4141136" o:spid="_x0000_s1059" type="#_x0000_t75" style="position:absolute;left:12157;top:6235;width:1386;height: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">
                  <v:imagedata r:id="rId14" o:title=""/>
                </v:shape>
                <v:oval id="Oval 744760703" o:spid="_x0000_s1060" style="position:absolute;left:48788;top:2754;width:3352;height:3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" fillcolor="#999880" stroked="f" strokeweight=".22589mm">
                  <v:stroke joinstyle="miter"/>
                </v:oval>
                <v:shape id="Freeform: Shape 1749105072" o:spid="_x0000_s1061" style="position:absolute;left:49552;top:3458;width:1583;height:1326;visibility:visible;mso-wrap-style:square;v-text-anchor:top" coordsize="126973,11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" path="m584,109313v,,-82,-81,-163,-163c-231,108254,-149,107440,828,106788v9774,-7004,18245,-3584,27204,c34874,109557,41879,112327,50512,111186v4398,-570,7412,-2199,9204,-4805c64033,100109,61264,88544,58657,77385v-651,-2769,-1385,-5701,-1873,-8471c55399,61991,56539,56453,60286,52543v5294,-5701,14254,-6353,18733,-5783c81707,47086,84802,48308,88386,49692v6923,2770,15557,6191,25412,4480c117137,53602,119581,51973,121210,49204v4398,-7412,1710,-20525,-326,-26471c117871,13774,118603,2045,118603,1556v82,-1140,734,-1629,1793,-1547c121535,9,122025,660,122025,1801v,81,-734,11565,2117,19873c126504,28597,129111,42606,124142,50996v-2117,3583,-5457,5783,-9774,6597c103617,59466,94495,55883,87164,52951,83825,51647,80974,50507,78694,50181v-4969,-570,-12055,652,-15802,4724c59960,58000,59146,62561,60286,68344v570,2688,1222,5539,1873,8308c65010,88544,67942,100843,62730,108417v-2363,3421,-6272,5539,-11566,6272c41634,115992,33815,112897,26973,110128v-8715,-3503,-15638,-6272,-23945,-408c2213,110372,1398,110290,747,109476r-163,-163xe" stroked="f" strokeweight=".22589mm">
                  <v:stroke joinstyle="miter"/>
                  <v:path arrowok="t" o:connecttype="custom" o:connectlocs="9,1453;7,1450;13,1419;436,1419;785,1477;928,1414;912,1028;883,916;937,698;1228,621;1374,660;1769,720;1884,654;1879,302;1843,21;1871,0;1897,24;1929,288;1929,678;1778,765;1355,704;1223,667;977,730;937,908;966,1019;975,1441;795,1524;419,1463;47,1458;12,1455" o:connectangles="0,0,0,0,0,0,0,0,0,0,0,0,0,0,0,0,0,0,0,0,0,0,0,0,0,0,0,0,0,0"/>
                </v:shape>
                <v:shape id="Freeform: Shape 84209125" o:spid="_x0000_s1062" style="position:absolute;left:49869;top:3671;width:1513;height:1386;visibility:visible;mso-wrap-style:square;v-text-anchor:top" coordsize="121320,12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" path="m877,119667r,c144,118771,226,117957,1040,117224,6497,112581,4705,100527,3484,96210,-1973,80002,-996,66888,6253,60291v5538,-5050,14254,-5620,23702,-1466c41683,63875,57077,65829,63837,59639v3991,-3665,4562,-9855,1548,-18407c59520,24453,59928,11503,66362,4743,69702,1240,76299,-2099,88761,1648v22235,6679,30380,5212,30462,5131c120363,6535,121015,7024,121259,8082v244,1141,-244,1792,-1303,2036c119630,10118,111159,11829,87783,4906,79231,2381,72715,3114,68887,7105v-5457,5701,-5538,17674,-244,32987c72960,52390,69620,58825,66118,62083v-8145,7493,-25249,5213,-37548,-163c20344,58336,13013,58662,8534,62816,2343,68436,1692,80246,6742,95151r,c6904,95966,11384,112744,3239,119749v-814,733,-1629,733,-2443,-163l877,119667xe" stroked="f" strokeweight=".22589mm">
                  <v:stroke joinstyle="miter"/>
                  <v:path arrowok="t" o:connecttype="custom" o:connectlocs="14,1589;14,1589;16,1557;54,1278;97,801;466,781;992,792;1017,548;1032,63;1380,22;1854,90;1885,107;1865,134;1365,65;1071,94;1067,532;1028,824;444,822;133,834;105,1264;105,1264;50,1590;12,1588" o:connectangles="0,0,0,0,0,0,0,0,0,0,0,0,0,0,0,0,0,0,0,0,0,0,0"/>
                </v:shape>
                <v:shape id="Freeform: Shape 414573145" o:spid="_x0000_s1063" style="position:absolute;left:50850;top:3672;width:284;height:283;visibility:visible;mso-wrap-style:square;v-text-anchor:top" coordsize="22745,24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" path="m19681,23916l540,2983c-193,2169,-193,1355,621,540v815,-733,1629,-733,2444,81l22205,21554v734,814,734,1629,-81,2443c21310,24730,20495,24730,19681,23916r,xe" stroked="f" strokeweight=".22589mm">
                  <v:stroke joinstyle="miter"/>
                  <v:path arrowok="t" o:connecttype="custom" o:connectlocs="306,318;8,40;10,7;48,8;346,286;344,319;306,318;306,318" o:connectangles="0,0,0,0,0,0,0,0"/>
                </v:shape>
                <v:shape id="Freeform: Shape 615210631" o:spid="_x0000_s1064" style="position:absolute;left:50695;top:3715;width:377;height:373;visibility:visible;mso-wrap-style:square;v-text-anchor:top" coordsize="30270,3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" path="m27174,31735l540,2983c-193,2169,-193,1355,621,540v815,-733,1629,-733,2444,81l29699,29373v814,815,732,1629,-82,2443c28803,32549,27988,32549,27174,31735r,xe" stroked="f" strokeweight=".22589mm">
                  <v:stroke joinstyle="miter"/>
                  <v:path arrowok="t" o:connecttype="custom" o:connectlocs="422,422;8,40;10,7;48,8;461,390;460,423;422,422;422,422" o:connectangles="0,0,0,0,0,0,0,0"/>
                </v:shape>
                <v:shape id="Freeform: Shape 34074735" o:spid="_x0000_s1065" style="position:absolute;left:50635;top:3840;width:292;height:285;visibility:visible;mso-wrap-style:square;v-text-anchor:top" coordsize="23480,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" path="m572,3015c-243,2201,-161,1386,653,572v815,-815,1629,-733,2444,81l22970,21748v733,815,652,1630,-81,2363c22074,24844,21260,24844,20526,24111l653,3015r-81,xe" stroked="f" strokeweight=".22589mm">
                  <v:stroke joinstyle="miter"/>
                  <v:path arrowok="t" o:connecttype="custom" o:connectlocs="9,40;10,8;48,9;356,290;355,321;318,321;10,40;10,40" o:connectangles="0,0,0,0,0,0,0,0"/>
                </v:shape>
                <v:shape id="Freeform: Shape 1931682597" o:spid="_x0000_s1066" style="position:absolute;left:50437;top:3994;width:312;height:307;visibility:visible;mso-wrap-style:square;v-text-anchor:top" coordsize="25015,26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" path="m21880,26034l540,2983c-193,2169,-193,1355,622,540v814,-733,1628,-733,2443,81l24405,23671v814,815,814,1630,,2444c23509,26929,22694,26848,21961,25952r-81,82xe" stroked="f" strokeweight=".22589mm">
                  <v:stroke joinstyle="miter"/>
                  <v:path arrowok="t" o:connecttype="custom" o:connectlocs="340,345;8,40;10,7;48,8;379,314;379,346;341,344" o:connectangles="0,0,0,0,0,0,0"/>
                </v:shape>
                <v:shape id="Freeform: Shape 1471139185" o:spid="_x0000_s1067" style="position:absolute;left:50302;top:4048;width:370;height:367;visibility:visible;mso-wrap-style:square;v-text-anchor:top" coordsize="29700,3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" path="m26635,31165l572,2984c-243,2169,-161,1355,653,540v814,-733,1629,-733,2444,81l29160,28803v733,814,733,1629,-81,2443c28265,31979,27450,31979,26635,31165r,xe" stroked="f" strokeweight=".22589mm">
                  <v:stroke joinstyle="miter"/>
                  <v:path arrowok="t" o:connecttype="custom" o:connectlocs="414,415;9,40;10,7;48,8;453,383;452,416;414,415;414,415" o:connectangles="0,0,0,0,0,0,0,0"/>
                </v:shape>
                <v:shape id="Freeform: Shape 1326584327" o:spid="_x0000_s1068" style="position:absolute;left:50252;top:4171;width:277;height:274;visibility:visible;mso-wrap-style:square;v-text-anchor:top" coordsize="22206,2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" path="m19142,23101l572,2984c-243,2169,-161,1354,653,540v815,-733,1629,-733,2444,81l21667,20739v733,815,733,1629,-81,2444c20771,23916,19957,23916,19142,23101r,xe" stroked="f" strokeweight=".22589mm">
                  <v:stroke joinstyle="miter"/>
                  <v:path arrowok="t" o:connecttype="custom" o:connectlocs="298,307;9,40;10,7;48,8;337,276;336,309;298,307;298,307" o:connectangles="0,0,0,0,0,0,0,0"/>
                </v:shape>
                <v:shape id="Freeform: Shape 1441486402" o:spid="_x0000_s1069" style="position:absolute;left:50061;top:4319;width:307;height:304;visibility:visible;mso-wrap-style:square;v-text-anchor:top" coordsize="24618,2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" path="m21554,25708l540,2983c-193,2169,-193,1355,621,540v815,-733,1629,-733,2444,81l24079,23346v733,814,733,1629,-82,2443c23183,26522,22368,26522,21554,25708r,xe" stroked="f" strokeweight=".22589mm">
                  <v:stroke joinstyle="miter"/>
                  <v:path arrowok="t" o:connecttype="custom" o:connectlocs="335,342;8,40;10,7;48,8;374,311;373,343;335,342;335,342" o:connectangles="0,0,0,0,0,0,0,0"/>
                </v:shape>
                <v:shape id="Freeform: Shape 394380386" o:spid="_x0000_s1070" style="position:absolute;left:49921;top:4379;width:376;height:372;visibility:visible;mso-wrap-style:square;v-text-anchor:top" coordsize="30157,3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" path="m27092,31654l540,2983c-193,2169,-193,1355,621,540v815,-733,1629,-733,2444,81l29617,29291v733,815,733,1629,-81,2444c28721,32549,27907,32468,27092,31654r,xe" stroked="f" strokeweight=".22589mm">
                  <v:stroke joinstyle="miter"/>
                  <v:path arrowok="t" o:connecttype="custom" o:connectlocs="421,420;8,40;10,7;48,8;460,389;459,421;421,420;421,420" o:connectangles="0,0,0,0,0,0,0,0"/>
                </v:shape>
                <v:shape id="Freeform: Shape 2075976063" o:spid="_x0000_s1071" style="position:absolute;left:49870;top:4497;width:289;height:285;visibility:visible;mso-wrap-style:square;v-text-anchor:top" coordsize="23152,2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" path="m20088,24079l540,2984c-193,2169,-193,1354,621,540v815,-733,1629,-733,2444,81l22613,21717v733,814,733,1629,-82,2443c21717,24893,20902,24893,20088,24079r,xe" stroked="f" strokeweight=".22589mm">
                  <v:stroke joinstyle="miter"/>
                  <v:path arrowok="t" o:connecttype="custom" o:connectlocs="313,320;8,40;10,7;48,8;352,289;351,321;313,320;313,320" o:connectangles="0,0,0,0,0,0,0,0"/>
                </v:shape>
                <v:shape id="Freeform: Shape 787992707" o:spid="_x0000_s1072" style="position:absolute;left:26131;top:8489;width:2267;height:905;visibility:visible;mso-wrap-style:square;v-text-anchor:top" coordsize="181793,7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" path="m,l141884,v22072,,39910,17593,39910,39258l181794,78517e" filled="f" strokecolor="#379c84" strokeweight=".22589mm">
                  <v:stroke joinstyle="miter"/>
                  <v:path arrowok="t" o:connecttype="custom" o:connectlocs="0,0;2206,0;2826,521;2826,1043" o:connectangles="0,0,0,0"/>
                </v:shape>
                <v:shape id="Freeform: Shape 476999965" o:spid="_x0000_s1073" style="position:absolute;left:28265;top:9219;width:268;height:162;visibility:visible;mso-wrap-style:square;v-text-anchor:top" coordsize="21502,1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" path="m21503,l10751,14091,,e" filled="f" strokecolor="#379c84" strokeweight=".22589mm">
                  <v:stroke endcap="round"/>
                  <v:path arrowok="t" o:connecttype="custom" o:connectlocs="334,0;167,187;0,0" o:connectangles="0,0,0"/>
                </v:shape>
                <v:shape id="Freeform: Shape 1180317829" o:spid="_x0000_s1074" style="position:absolute;left:26145;top:7509;width:2180;height:984;visibility:visible;mso-wrap-style:square;v-text-anchor:top" coordsize="174870,85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" path="m,85440r133739,c144653,85440,155079,80960,162816,72897v7738,-7982,12055,-18896,12055,-30218l174871,e" filled="f" strokecolor="#379c84" strokeweight=".22589mm">
                  <v:stroke joinstyle="miter"/>
                  <v:path arrowok="t" o:connecttype="custom" o:connectlocs="0,1134;2078,1134;2530,968;2718,566;2718,0" o:connectangles="0,0,0,0,0"/>
                </v:shape>
                <v:shape id="Freeform: Shape 955109487" o:spid="_x0000_s1075" style="position:absolute;left:28193;top:7509;width:264;height:169;visibility:visible;mso-wrap-style:square;v-text-anchor:top" coordsize="21176,1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" path="m,14661l10588,,21177,14661e" filled="f" strokecolor="#379c84" strokeweight=".22589mm">
                  <v:stroke endcap="round"/>
                  <v:path arrowok="t" o:connecttype="custom" o:connectlocs="0,195;165,0;329,195" o:connectangles="0,0,0"/>
                </v:shape>
                <v:shape id="Freeform: Shape 1467133513" o:spid="_x0000_s1076" style="position:absolute;left:30232;top:6620;width:2623;height:493;visibility:visible;mso-wrap-style:square;v-text-anchor:top" coordsize="210382,4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" path="m,l188962,v5701,,11158,2281,15149,6271c208102,10263,210382,15720,210382,21421r,21421e" filled="f" strokecolor="#379c84" strokeweight=".19653mm">
                  <v:stroke joinstyle="miter"/>
                  <v:path arrowok="t" o:connecttype="custom" o:connectlocs="0,0;2937,0;3173,83;3270,284;3270,568" o:connectangles="0,0,0,0,0"/>
                </v:shape>
                <v:shape id="Freeform: Shape 1843682345" o:spid="_x0000_s1077" style="position:absolute;left:32722;top:6950;width:266;height:163;visibility:visible;mso-wrap-style:square;v-text-anchor:top" coordsize="21339,1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" path="m21340,l10670,14172,,e" filled="f" strokecolor="#379c84" strokeweight=".19653mm">
                  <v:stroke endcap="round"/>
                  <v:path arrowok="t" o:connecttype="custom" o:connectlocs="332,0;166,188;0,0" o:connectangles="0,0,0"/>
                </v:shape>
                <v:shape id="Freeform: Shape 579401888" o:spid="_x0000_s1078" style="position:absolute;left:30589;top:9504;width:2267;height:657;visibility:visible;mso-wrap-style:square;v-text-anchor:top" coordsize="181875,57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" path="m,57014r154101,c169495,57014,181875,44227,181875,28507l181875,e" filled="f" strokecolor="#379c84" strokeweight=".22589mm">
                  <v:stroke joinstyle="miter"/>
                  <v:path arrowok="t" o:connecttype="custom" o:connectlocs="0,757;2395,757;2826,379;2826,0" o:connectangles="0,0,0,0"/>
                </v:shape>
                <v:shape id="Freeform: Shape 1385165052" o:spid="_x0000_s1079" style="position:absolute;left:32723;top:9504;width:266;height:167;visibility:visible;mso-wrap-style:square;v-text-anchor:top" coordsize="21339,1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" path="m,14498l10670,,21340,14498e" filled="f" strokecolor="#379c84" strokeweight=".22589mm">
                  <v:stroke endcap="round"/>
                  <v:path arrowok="t" o:connecttype="custom" o:connectlocs="0,192;166,0;332,192" o:connectangles="0,0,0"/>
                </v:shape>
                <v:oval id="Oval 702462771" o:spid="_x0000_s1080" style="position:absolute;left:47218;top:20503;width:339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" fillcolor="#36829e" stroked="f" strokeweight=".22589mm">
                  <v:stroke joinstyle="miter"/>
                </v:oval>
                <v:group id="Graphic 4" o:spid="_x0000_s1081" style="position:absolute;left:47652;top:21577;width:2620;height:969" coordorigin="47652,21577" coordsize="210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">
                  <v:shape id="Freeform: Shape 1465180533" o:spid="_x0000_s1082" style="position:absolute;left:48929;top:22061;width:825;height:357;visibility:visible;mso-wrap-style:square;v-text-anchor:top" coordsize="82507,3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" path="m64019,35675r-45530,c8308,35675,,27693,,17837,,7982,8226,,18489,l64019,c74200,,82508,7982,82508,17837v,9856,-8227,17838,-18489,17838e" stroked="f" strokeweight=".22589mm">
                    <v:stroke joinstyle="miter"/>
                    <v:path arrowok="t" o:connecttype="custom" o:connectlocs="640,357;185,357;0,179;185,0;640,0;825,179;640,357" o:connectangles="0,0,0,0,0,0,0"/>
                  </v:shape>
                  <v:shape id="Freeform: Shape 1950172784" o:spid="_x0000_s1083" style="position:absolute;left:49275;top:22176;width:131;height:139;visibility:visible;mso-wrap-style:square;v-text-anchor:top" coordsize="13113,13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" path="m7982,7901l7086,4969c6842,4154,6597,3095,6353,2281v-244,814,-489,1873,-733,2688l4805,7901r3177,xm4398,10263l3339,13846,,13846,4398,,8634,r4479,13846l9611,13846,8471,10263r-4073,e" fillcolor="#36829e" stroked="f" strokeweight=".22589mm">
                    <v:stroke joinstyle="miter"/>
                    <v:path arrowok="t" o:connecttype="custom" o:connectlocs="80,79;71,50;63,23;56,50;48,79;80,79;44,103;33,139;0,139;44,0;86,0;131,139;96,139;85,103;44,103" o:connectangles="0,0,0,0,0,0,0,0,0,0,0,0,0,0,0"/>
                  </v:shape>
                  <v:shape id="Freeform: Shape 181704019" o:spid="_x0000_s1084" style="position:absolute;left:48625;top:21577;width:825;height:357;visibility:visible;mso-wrap-style:square;v-text-anchor:top" coordsize="82507,3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" path="m64019,35675r-45530,c8308,35675,,27693,,17837,,7982,8226,,18489,l64019,c74200,,82508,7982,82508,17837v,9856,-8227,17838,-18489,17838e" stroked="f" strokeweight=".22589mm">
                    <v:stroke joinstyle="miter"/>
                    <v:path arrowok="t" o:connecttype="custom" o:connectlocs="640,357;185,357;0,179;185,0;640,0;825,179;640,357" o:connectangles="0,0,0,0,0,0,0"/>
                  </v:shape>
                  <v:shape id="Freeform: Shape 297870602" o:spid="_x0000_s1085" style="position:absolute;left:48982;top:21677;width:110;height:138;visibility:visible;mso-wrap-style:square;v-text-anchor:top" coordsize="10995,13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" path="m3909,2606l,2606,,,10995,r,2606l7086,2606r,11240l3828,13846r,-11240e" fillcolor="#36829e" stroked="f" strokeweight=".22589mm">
                    <v:stroke joinstyle="miter"/>
                    <v:path arrowok="t" o:connecttype="custom" o:connectlocs="39,26;0,26;0,0;110,0;110,26;71,26;71,138;38,138;38,26" o:connectangles="0,0,0,0,0,0,0,0,0"/>
                  </v:shape>
                  <v:shape id="Freeform: Shape 1874118793" o:spid="_x0000_s1086" style="position:absolute;left:47941;top:22061;width:825;height:357;visibility:visible;mso-wrap-style:square;v-text-anchor:top" coordsize="82507,3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" path="m64019,35675r-45530,c8308,35675,,27693,,17837,,7982,8226,,18489,l64019,c74200,,82508,7982,82508,17837v,9856,-8227,17838,-18489,17838e" stroked="f" strokeweight=".22589mm">
                    <v:stroke joinstyle="miter"/>
                    <v:path arrowok="t" o:connecttype="custom" o:connectlocs="640,357;185,357;0,179;185,0;640,0;825,179;640,357" o:connectangles="0,0,0,0,0,0,0"/>
                  </v:shape>
                  <v:shape id="Freeform: Shape 1059838285" o:spid="_x0000_s1087" style="position:absolute;left:48287;top:22161;width:127;height:141;visibility:visible;mso-wrap-style:square;v-text-anchor:top" coordsize="12706,1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" path="m12706,13358v-977,326,-2932,814,-4805,814c5294,14172,3421,13521,2036,12299,733,11077,,9285,,7249,,2606,3502,,8226,v1874,,3258,326,3991,652l11566,3177c10751,2851,9855,2606,8226,2606v-2688,,-4805,1466,-4805,4480c3421,10100,5294,11647,7982,11647v733,,1303,-81,1547,-163l9529,8552r-2199,l7330,6109r5376,l12706,13439e" fillcolor="#36829e" stroked="f" strokeweight=".22589mm">
                    <v:stroke joinstyle="miter"/>
                    <v:path arrowok="t" o:connecttype="custom" o:connectlocs="127,133;79,141;20,122;0,72;82,0;122,6;116,32;82,26;34,71;80,116;95,114;95,85;73,85;73,61;127,61;127,134" o:connectangles="0,0,0,0,0,0,0,0,0,0,0,0,0,0,0,0"/>
                  </v:shape>
                  <v:shape id="Freeform: Shape 1095661265" o:spid="_x0000_s1088" style="position:absolute;left:47652;top:21577;width:825;height:357;visibility:visible;mso-wrap-style:square;v-text-anchor:top" coordsize="82507,3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" path="m64019,35675r-45530,c8308,35675,,27693,,17837,,7982,8226,,18489,l64019,c74200,,82508,7982,82508,17837v,9856,-8227,17838,-18489,17838e" stroked="f" strokeweight=".22589mm">
                    <v:stroke joinstyle="miter"/>
                    <v:path arrowok="t" o:connecttype="custom" o:connectlocs="640,357;185,357;0,179;185,0;640,0;825,179;640,357" o:connectangles="0,0,0,0,0,0,0"/>
                  </v:shape>
                  <v:shape id="Freeform: Shape 837534815" o:spid="_x0000_s1089" style="position:absolute;left:48009;top:21675;width:113;height:142;visibility:visible;mso-wrap-style:square;v-text-anchor:top" coordsize="11321,1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" path="m11158,13684v-570,244,-1954,570,-3665,570c2525,14254,,11240,,7331,,2606,3502,,7819,v1711,,2932,326,3502,652l10670,3095c10018,2851,9122,2606,7982,2606v-2525,,-4561,1466,-4561,4562c3421,9937,5131,11729,7982,11729v977,,2036,-163,2688,-489l11158,13684e" fillcolor="#36829e" stroked="f" strokeweight=".22589mm">
                    <v:stroke joinstyle="miter"/>
                    <v:path arrowok="t" o:connecttype="custom" o:connectlocs="111,136;75,142;0,73;78,0;113,6;107,31;80,26;34,71;80,117;107,112;111,136" o:connectangles="0,0,0,0,0,0,0,0,0,0,0"/>
                  </v:shape>
                </v:group>
                <v:group id="Graphic 4" o:spid="_x0000_s1090" style="position:absolute;left:45988;top:24115;width:2480;height:907" coordorigin="46048,24012" coordsize="1989,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">
                  <v:rect id="Rectangle 1571062471" o:spid="_x0000_s1091" style="position:absolute;left:46048;top:24012;width:1989;height:80;rotation:-29281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" fillcolor="#36829e" stroked="f" strokeweight=".22589mm"/>
                  <v:shape id="Freeform: Shape 1061669380" o:spid="_x0000_s1092" style="position:absolute;left:46290;top:24624;width:177;height:175;visibility:visible;mso-wrap-style:square;v-text-anchor:top" coordsize="17755,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" path="m3665,l,17430,17756,16046e" filled="f" strokecolor="#36829e" strokeweight=".19878mm">
                    <v:stroke endcap="round"/>
                    <v:path arrowok="t" o:connecttype="custom" o:connectlocs="37,0;0,175;177,161" o:connectangles="0,0,0"/>
                  </v:shape>
                </v:group>
                <v:shape id="Freeform: Shape 833254394" o:spid="_x0000_s1093" style="position:absolute;left:50540;top:5796;width:124;height:2764;visibility:visible;mso-wrap-style:square;v-text-anchor:top" coordsize="9936,239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" path="m9937,235062l8226,,,4805,1710,239867r8227,-4805xe" fillcolor="#999880" stroked="f" strokeweight=".22589mm">
                  <v:stroke joinstyle="miter"/>
                  <v:path arrowok="t" o:connecttype="custom" o:connectlocs="155,3121;128,0;0,64;27,3185;155,3121" o:connectangles="0,0,0,0,0"/>
                </v:shape>
                <v:rect id="Rectangle 1614997949" o:spid="_x0000_s1094" style="position:absolute;left:50685;top:22943;width:92;height:2480;rotation:-29700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" fillcolor="#36829e" stroked="f" strokeweight=".22589mm"/>
                <v:group id="Graphic 4" o:spid="_x0000_s1095" style="position:absolute;left:32035;top:11187;width:7704;height:2957" coordorigin="32035,11186" coordsize="6179,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">
                  <v:shape id="Freeform: Shape 102273381" o:spid="_x0000_s1096" style="position:absolute;left:38115;top:11186;width:99;height:113;visibility:visible;mso-wrap-style:square;v-text-anchor:top" coordsize="9936,11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" path="m9937,l6597,3910v,,4643,-5376,,c4724,6027,2525,8552,,11322e" filled="f" strokecolor="#737373" strokeweight=".23719mm">
                    <v:stroke endcap="round"/>
                    <v:path arrowok="t" o:connecttype="custom" o:connectlocs="99,0;66,39;66,39;0,113" o:connectangles="0,0,0,0"/>
                  </v:shape>
                  <v:shape id="Freeform: Shape 981233633" o:spid="_x0000_s1097" style="position:absolute;left:32321;top:11477;width:5624;height:2267;visibility:visible;mso-wrap-style:square;v-text-anchor:top" coordsize="562323,22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" path="m562323,c494314,67603,311542,214781,,226754e" filled="f" strokecolor="#737373" strokeweight=".23719mm">
                    <v:stroke endcap="round"/>
                    <v:path arrowok="t" o:connecttype="custom" o:connectlocs="5624,0;0,2267" o:connectangles="0,0"/>
                  </v:shape>
                  <v:shape id="Freeform: Shape 456812889" o:spid="_x0000_s1098" style="position:absolute;left:32035;top:13749;width:163;height:4;visibility:visible;mso-wrap-style:square;v-text-anchor:top" coordsize="1628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" path="m16290,c10914,163,5457,244,,326e" filled="f" strokecolor="#737373" strokeweight=".23719mm">
                    <v:stroke endcap="round"/>
                    <v:path arrowok="t" o:connecttype="custom" o:connectlocs="163,0;0,4" o:connectangles="0,0"/>
                  </v:shape>
                </v:group>
                <v:shape id="Freeform: Shape 1217355367" o:spid="_x0000_s1099" style="position:absolute;left:23488;top:16210;width:266;height:164;visibility:visible;mso-wrap-style:square;v-text-anchor:top" coordsize="21339,1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" path="m21340,14254l10670,,,14254e" filled="f" strokecolor="#0a0000" strokeweight=".19878mm">
                  <v:stroke endcap="round"/>
                  <v:path arrowok="t" o:connecttype="custom" o:connectlocs="332,189;166,0;0,189" o:connectangles="0,0,0"/>
                </v:shape>
                <v:oval id="Oval 151006809" o:spid="_x0000_s1100" style="position:absolute;left:34899;top:21917;width:329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" fillcolor="#999880" stroked="f" strokeweight=".22589mm">
                  <v:stroke joinstyle="miter"/>
                </v:oval>
                <v:shape id="Freeform: Shape 680407053" o:spid="_x0000_s1101" style="position:absolute;left:34913;top:21903;width:3270;height:3023;visibility:visible;mso-wrap-style:square;v-text-anchor:top" coordsize="262265,26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" path="m131133,c58725,,,58725,,131133v,72408,58725,131132,131133,131132c203541,262265,262265,203541,262265,131133,262265,58725,203541,,131133,e" filled="f" strokecolor="#999880" strokeweight="1.1769mm">
                  <v:stroke joinstyle="miter"/>
                  <v:path arrowok="t" o:connecttype="custom" o:connectlocs="2038,0;0,1742;2038,3484;4077,1742;2038,0" o:connectangles="0,0,0,0,0"/>
                </v:shape>
                <v:shape id="Freeform: Shape 642904961" o:spid="_x0000_s1102" style="position:absolute;left:35814;top:22807;width:1629;height:1508;visibility:visible;mso-wrap-style:square;v-text-anchor:top" coordsize="130644,130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" path="m129585,113051l97087,80553v5457,-8715,8145,-18163,8064,-28426c105151,48707,104825,45367,104173,42028v-651,-3340,-1629,-6598,-2932,-9774c99938,29077,98390,26064,96517,23295,94644,20444,92526,17837,90082,15394,87720,12950,85033,10833,82263,8878,79413,7005,76481,5376,73304,4072,70127,2769,66951,1792,63612,1059,60272,407,56933,,53512,r-570,c49521,,46100,244,42761,896v-3340,652,-6679,1548,-9856,2851c29729,5050,26715,6597,23783,8471v-2851,1873,-5539,3991,-7982,6434c13358,17267,11158,19955,9204,22724,7249,25575,5620,28589,4235,31684,2851,34860,1873,38118,1140,41457,407,44797,82,48218,,51639r,1058c,56200,407,59620,1059,62960v733,3421,1710,6679,3013,9856c5376,75992,7086,79005,8959,81938v1955,2850,4154,5538,6598,7982c18000,92363,20688,94562,23539,96436v2850,1954,5945,3502,9122,4887c35837,102626,39177,103603,42598,104336v3421,733,6842,978,10262,978c62879,105314,72082,102707,80553,97413r32498,32335c113703,130400,114436,130726,115413,130807v896,,1711,-244,2362,-896c117775,129911,117857,129911,117857,129830r11891,-11892c130400,117205,130644,116391,130644,115495v,-897,-407,-1711,-1059,-2363l129585,113051xm52860,98472v-3013,,-6027,-326,-8959,-896c40969,97006,38037,96110,35267,94969,32498,93829,29810,92445,27285,90734,24761,89024,22480,87150,20281,85033,18163,82915,16208,80553,14579,78109,12869,75585,11484,72978,10344,70128,9204,67358,8308,64426,7738,61494,7168,58562,6842,55548,6842,52534v,-3013,244,-5945,814,-8877c8226,40725,9041,37874,10181,35104v1141,-2769,2525,-5375,4154,-7900c15964,24679,17837,22398,19955,20281v2118,-2118,4398,-3991,6842,-5702c29240,12869,31847,11484,34616,10344,37385,9204,40236,8308,43168,7738v2932,-570,5864,-896,8878,-896l52942,6842v2932,,5864,244,8796,733c64670,8145,67440,8959,70209,10018v2769,1059,5376,2444,7819,4073c80472,15720,82752,17511,84870,19629v2117,2036,3991,4317,5701,6761c92200,28833,93666,31358,94807,34127v1140,2688,2036,5539,2687,8389c98065,45367,98390,48299,98472,51231r,896c98472,55141,98309,58073,97820,61005v-488,2932,-1303,5783,-2443,8552c94318,72327,92933,75014,91304,77539v-1629,2525,-3421,4888,-5538,7005c83648,86662,81449,88617,79006,90327v-2444,1710,-5050,3176,-7738,4398c68499,95947,65729,96843,62797,97494v-2932,652,-5864,978,-8878,1059l53023,98553r-163,-81xm115332,122499l86092,93259v1058,-896,5864,-5701,7086,-7086l122418,115413r-7086,7086xe" stroked="f" strokeweight=".22589mm">
                  <v:stroke joinstyle="miter"/>
                  <v:path arrowok="t"/>
                </v:shape>
                <v:oval id="Oval 1044859395" o:spid="_x0000_s1103" style="position:absolute;left:27752;top:2755;width:3349;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" fillcolor="#379c84" stroked="f" strokeweight=".22589mm">
                  <v:stroke joinstyle="miter"/>
                </v:oval>
                <v:group id="Graphic 4" o:spid="_x0000_s1104" style="position:absolute;left:28740;top:3385;width:1571;height:2012" coordorigin="28740,3386" coordsize="1259,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">
                  <v:shape id="Freeform: Shape 845372599" o:spid="_x0000_s1105" style="position:absolute;left:29069;top:3386;width:931;height:968;visibility:visible;mso-wrap-style:square;v-text-anchor:top" coordsize="93097,9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" path="m22550,59510v651,,1221,-489,977,-1222c22875,55356,22142,52424,21491,49410v1954,-407,3909,-407,5945,-325c28251,51446,29147,53890,30043,56333v-1792,408,-3584,815,-5376,1304c23283,57962,23608,60161,25074,59836v1874,-489,3829,-978,5783,-1385c31835,61465,32486,64560,33219,67655v-1303,,-2688,,-3991,163c27762,67981,28169,70180,29636,70017v1384,-82,2769,-163,4153,-82c34441,72379,35174,74822,36151,77184v245,652,896,733,1385,570c36803,79954,36070,82234,35418,84515v,,,,,-82c30857,76125,27192,67736,22631,59673r-81,-163xm17418,51365c13834,46234,7807,38333,4549,30270v245,163,489,325,896,244c8459,30270,11554,29944,14568,29700v570,2769,1221,5620,1873,8389c14405,38007,12368,37763,10414,37437v-1466,-244,-1629,2036,-245,2199c12450,39962,14649,40207,16930,40288v570,2525,1140,4968,1791,7493c18558,47781,18477,47781,18314,47944v-1303,489,-407,2444,896,2036c19780,52180,20269,54460,20758,56659,19699,54867,18558,53075,17255,51284r163,81xm5201,11618v-244,733,244,1629,1222,1548c8459,12921,10495,12758,12531,12677v-163,2280,-81,4561,163,6923c9843,19926,6993,20333,4142,20659v-1466,163,-1059,2362,407,2199c7318,22532,10169,22206,13020,21799v163,977,326,1955,570,2932c13753,25627,13997,26442,14160,27338v-3095,407,-6109,814,-9041,1058c4549,28396,4224,28885,4224,29292,1861,22939,1373,16586,5201,11618xm14323,4858v-814,1873,-1303,3665,-1629,5620c10495,10559,8214,10722,5934,10966v-163,,-326,,-407,163c5852,10722,6260,10315,6667,9908,8540,8197,11310,6324,14242,4858r81,xm42667,8604v2118,978,4236,1874,6435,2770c48857,12840,48450,14306,48124,15690,44378,14469,40631,13410,36884,12595v408,-1629,733,-3258,1141,-4887c38350,6324,36233,5509,35907,6894v-407,1710,-814,3502,-1222,5213c31835,11536,28984,11129,26133,10803v489,-2932,1141,-5782,1629,-8715c32894,3066,38025,6405,42586,8604r81,xm73781,20496v-1222,570,-2362,1140,-3258,1710c69464,22858,68731,23428,68161,24161v-1303,-652,-2606,-1303,-3910,-1955c64659,20903,65066,19519,64903,18134v-163,-1466,-2362,-1059,-2199,407c62785,19437,62622,20333,62378,21310,58387,19437,54477,17808,50405,16342v326,-1385,652,-2769,896,-4235c58794,14876,66532,17156,73862,20496r-81,xm89175,31247c88034,29700,85184,29618,83392,29374v-489,,-1059,-82,-1548,-163c81763,27582,81437,25953,80704,24324v-570,-1303,-2606,-407,-2036,977c79238,26442,79482,27745,79645,29129v-2443,,-4887,,-7330,163c72070,29292,71908,29374,71745,29537v-408,-978,-2199,-570,-2118,733c69790,33202,69627,36134,69383,39066v-2281,,-4562,245,-6761,733c63926,38252,65147,36704,66288,34994,70441,28722,73129,20577,82659,23265v4805,1303,6597,4317,6597,8063l89175,31247xm86975,39473v-1710,163,-3502,163,-5212,82c81763,38007,81763,36379,81763,34831v,-1140,,-2281,81,-3339c83881,31573,87139,31817,87301,32469v245,814,1059,977,1629,814c88605,35238,87953,37356,86894,39473r81,xm81763,41754v1384,,2688,,4072,c84695,43872,83392,45989,82007,48026v-81,-2118,-163,-4154,-244,-6272xm71908,31247v,,488,326,814,245c75084,31410,77446,31247,79808,31328v,2688,-244,5539,-244,8064c76876,39229,74188,39066,71582,38985v163,-2606,407,-5213,407,-7738l71908,31247xm78423,52831v,-651,-407,-1303,-1221,-1222c75410,51935,73455,51528,71500,50876v,-2117,-163,-4235,-163,-6271c71337,43465,71337,42406,71337,41265v2688,,5457,245,8145,408c79482,44686,79645,47700,79808,50713v,,,82,,163c79319,51528,78831,52180,78261,52831r162,xm64659,66596v,,162,-489,81,-815c64251,63990,63844,62198,63518,60406v1874,326,3828,570,5702,814c69220,61709,69220,62116,69220,62605v,,,,,c68894,62849,68568,63175,68324,63338v-1222,977,-2444,2036,-3665,3095l64659,66596xm52360,77592v-1466,1140,-3014,2117,-4561,3013c48450,80117,48613,78976,47636,78569v-1222,-407,-2362,-815,-3584,-1222c44052,75881,44134,74497,44378,73112v2769,814,5538,1385,8389,1710c53500,74904,53907,74415,53989,73845v570,896,2280,489,2036,-814c55699,71076,55292,69121,55048,67248v2199,651,4479,1221,6760,1710c61971,68958,62052,68958,62215,68958v-3176,2932,-6353,5946,-9692,8715l52360,77592xm40550,78569v407,163,814,326,1303,407c41853,79791,41853,80605,41934,81501v163,1466,2362,1059,2200,-407c44134,80687,44134,80198,44134,79791v895,326,1873,651,2769,977c47229,80850,47473,80768,47717,80768v-3176,1792,-6597,3339,-9367,5620c39084,83782,39898,81257,40631,78651r-81,-82xm39654,70506v,,244,,326,c39328,72297,38676,74171,38025,76044v-815,-1955,-1466,-3991,-1955,-5946c37292,70180,38432,70343,39654,70587r,-81xm35337,49166r,c36151,51365,37047,53564,38025,55682v-570,,-1222,-82,-1792,-82c34930,55600,33627,55682,32323,55926v-814,-2280,-1629,-4480,-2443,-6760c31753,49247,33545,49329,35418,49166r-81,xm27436,40451v1792,,3666,,5458,c33301,42650,33871,44849,34604,46967v-1792,,-3665,,-5539,c28414,44931,27844,42813,27436,40614r,-163xm25074,40451v408,2199,896,4317,1548,6271c24749,46722,22794,46804,20921,47211v-489,-2280,-1059,-4561,-1548,-6760c21246,40451,23120,40451,25074,40451xm23120,20985v,1873,163,3665,325,5538c21083,26523,18721,26767,16359,27012v-407,-1792,-814,-3665,-1058,-5457c17907,21229,20513,21066,23120,20985xm33301,19437v,,-163,,-245,c30531,18948,27925,18786,25319,18704v,-1955,244,-3828,488,-5702c28658,13328,31427,13736,34278,14224v-326,1711,-651,3503,-977,5213xm46577,23102c42912,21881,39165,20822,35418,19926v326,-1792,652,-3503,978,-5213c40142,15528,43889,16586,47554,17808v-407,1711,-814,3421,-1059,5294l46577,23102xm60423,26849v,,-163,651,-163,1059c56514,26605,52767,25139,49020,23835v245,-1792,570,-3502,978,-5294c53907,19926,57817,21555,61726,23428v-488,1222,-977,2362,-1221,3421l60423,26849xm63518,32795v,,-163,,-244,c62948,32795,62622,32795,62296,32795v,,,,,c62215,32143,62134,31573,62134,30921v326,82,733,245,1059,407c64577,31817,65310,29700,64007,29211v-570,-163,-1140,-407,-1629,-570c62622,27256,63029,25872,63518,24406v,,,,,c64577,24975,65717,25464,66858,26034v,,,,,82c65636,28234,64984,30677,63681,32795r-163,xm57491,39555v-815,896,-1548,1792,-2362,2688c55048,42161,54885,42080,54722,41999v-1792,-815,-3584,-1467,-5457,-2037c49102,38089,48939,36297,48857,34424v4236,733,8471,896,12869,651c60342,36623,58876,37926,57410,39473r81,82xm69220,50062v-1059,-407,-2037,-815,-2932,-1141c65229,48514,64251,48107,63193,47781v244,-2036,1058,-4316,-326,-5701c64984,41591,67102,41428,69301,41347v-81,1710,-163,3421,-163,5131c69138,47700,69138,48921,69220,50143r,-81xm42016,73682v-82,977,-163,1955,-163,2932c41609,76614,41446,76451,41201,76370v245,-896,570,-1792,815,-2688xm44541,59347v-407,896,-815,1873,-1222,2769c42830,60976,42342,59754,41771,58614v978,244,1874,489,2770,733xm48124,49492v,,,488,82,814c48206,50795,48613,51039,48939,51121v-1222,2036,-2362,4072,-3421,6190c43889,56822,42260,56415,40550,56089,39491,53727,38514,51365,37536,49003v3665,-244,7005,-326,10507,489l48124,49492xm50975,47944v,,-488,-163,-814,-244c49916,45908,49753,44198,49590,42406v1385,407,2851,977,4236,1629c52848,45338,51871,46641,50975,47944xm60993,43383v,,326,1710,245,3584c60016,46478,58794,46071,57573,45582v895,-1059,1791,-2117,2687,-3176c60260,42813,60505,43220,60912,43383r81,xm47229,41835v162,1792,325,3503,570,5295c44215,46397,40713,46397,36884,46804v,,,,-81,c36070,44686,35500,42568,35011,40451v4154,81,8226,407,12218,1384xm34604,37519v-244,-2281,-326,-4643,-244,-7005c35907,30921,37536,31492,39247,32062v2443,896,4968,1547,7411,2036c46740,35890,46903,37682,47066,39473,42993,38578,38921,38333,34767,38252v,-245,,-489,-82,-733l34604,37519xm32242,29944v,1792,-82,3502,,5294c32242,36215,32405,37193,32486,38170v-1792,,-3665,,-5457,c26622,35157,26215,32143,25970,29048v2118,81,4236,407,6272,896xm46333,27582v,1466,81,2851,162,4317c45844,31736,45111,31573,44378,31410v-3340,-896,-6598,-2362,-9937,-3421c34604,26034,34767,24080,35011,22206v3747,815,7575,1955,11240,3258c46251,26197,46251,26930,46251,27663r82,-81xm48776,32306v,-896,-81,-1711,-163,-2606c48613,28478,48613,27256,48613,26116v3747,1303,7494,2688,11240,3991c59853,31084,59853,31980,60016,32958v-3828,162,-7575,,-11321,-652l48776,32306xm25400,20985v2525,,5050,244,7494,651c32894,21636,32894,21636,32975,21636v-244,1873,-489,3747,-652,5702c32079,27338,31753,27175,31509,27093v-1873,-407,-3828,-570,-5783,-570c25563,24813,25482,23102,25400,21392v,-163,,-326,,-407xm54640,56008v,-489,163,-896,245,-1385c55210,53238,52930,52994,52686,54379v-163,651,-245,1221,-245,1792c52278,56496,52197,56904,52278,57229v-244,2281,-163,4562,,6761c50812,63501,49265,63012,47799,62524v-1385,-489,-2118,1628,-815,2117c48857,65293,50649,65863,52523,66433v325,2118,733,4235,1140,6435c53500,72705,53256,72542,52930,72460v-2688,-326,-5294,-814,-7901,-1547c44867,70913,44785,70913,44622,70913v163,-652,245,-1385,407,-2036c45192,68144,44703,67573,44134,67411v2443,-5946,6108,-11240,9610,-16616c54477,49655,55292,48514,56107,47455v1628,652,3257,1304,4886,1955c60830,51609,60586,53727,60586,54297v,1141,163,2281,244,3421c58713,57311,56595,56741,54559,56089r81,-81xm64333,66922v-489,407,-978,896,-1466,1384c63029,67736,62867,66922,61971,66759v-2444,-489,-4887,-1140,-7331,-1873c54396,62768,54233,60569,54396,58370v2280,651,4561,1221,6842,1710c61563,62116,62052,64152,62622,66189v245,814,1141,1059,1711,733xm71500,53157v1955,651,3910,1059,6028,651c77528,53808,77528,53808,77609,53808v-2118,2607,-4235,4887,-6109,6761c71500,58125,71500,55682,71500,53157xm69383,58940v-2037,-163,-4073,-489,-6109,-896c62948,55356,62867,52668,63029,49980v1630,571,3259,1222,4887,1792c68405,51935,68894,52098,69383,52342v,2199,81,4399,,6598xm23527,12840v-244,1954,-489,3909,-489,5946c20350,18786,17581,19111,14893,19355v-244,-2280,-325,-4561,-163,-6760c17663,12595,20595,12595,23527,12840xm17581,3473c20432,2414,23283,1763,25644,1844v-570,2932,-1221,5864,-1710,8797c21002,10396,18070,10315,15056,10396v407,-2362,1222,-4642,2525,-6923xm16930,29537v1710,-163,3420,-326,5131,-408c22631,29129,23120,29129,23608,29129v326,3096,733,6191,1141,9204c22794,38333,20839,38333,18884,38333v-488,-1954,-896,-3909,-1384,-5864c17255,31573,17092,30595,16848,29700r82,-163xm32975,58044v652,,1222,-163,1873,-163c36314,57881,37699,57881,39084,58125v977,2118,1873,4317,2769,6435c41853,64723,42016,64804,42097,64967v-488,1303,-1059,2525,-1547,3828c40387,68551,40142,68388,39817,68306v-1467,-244,-2933,-407,-4399,-488c34685,64886,34115,61953,33219,59021v-81,-326,-163,-570,-244,-896l32975,58044xm30857,96814v,,326,81,407,c32894,95510,34115,93881,35337,92334v407,-570,896,-1140,1303,-1711c36722,90461,36722,90298,36640,90135v,,82,,163,c37373,90705,38269,90949,39002,90135v3177,-3177,7575,-4317,11321,-6761c54477,80687,57898,77103,61482,73764,68161,67329,75573,62605,80948,54949,84939,49329,92595,41591,93084,34342,93328,29700,90071,22451,86080,19844v-2525,-1629,-6027,-1384,-9286,-407c70197,16179,63193,14224,56188,11781,48613,9174,41609,5265,34278,2007,24016,-2554,11228,948,3735,9582,-4410,19030,2594,30677,7481,39555v3747,6760,8308,12706,12462,19140c25319,66922,28495,76614,33219,85248v408,733,1141,733,1711,407c34685,86470,34441,87203,34197,88017v,,,81,,163c34197,88180,34197,88180,34197,88180v-82,,-163,,-245,c33952,88180,33952,88180,33952,88180v-2525,1955,-4235,4154,-5294,6597c28658,94940,28658,95103,28821,95185v733,570,1466,1058,2199,1547e" stroked="f" strokeweight=".22589mm">
                    <v:stroke joinstyle="miter"/>
                    <v:path arrowok="t"/>
                  </v:shape>
                  <v:shape id="Freeform: Shape 595722897" o:spid="_x0000_s1106" style="position:absolute;left:28740;top:4353;width:628;height:778;visibility:visible;mso-wrap-style:square;v-text-anchor:top" coordsize="62813,77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" path="m2423,77764v,,326,,407,-163c9754,67827,17573,58379,25148,49256v2687,-3258,5375,-6434,7981,-9692c44369,25718,53655,13989,62777,1853v,,81,-163,,-244c62777,1527,62777,1446,62614,1364,62044,957,61392,550,60822,61v-81,-81,-244,-81,-407,c60415,61,60333,61,60252,143,55365,5681,50722,11708,46324,17491,41356,24007,36224,30768,30523,36876v-1059,1140,-2118,2199,-3095,3339c22948,45021,18224,49989,14396,55528v-1303,1955,-2688,3991,-3909,5864c7799,65546,4948,69781,1772,73773v,,-82,,-82,81c1690,73854,1690,73854,1690,73854,1120,74506,550,75157,61,75809v-81,163,-81,325,,488c713,76949,1446,77438,2260,77682e" stroked="f" strokeweight=".22589mm">
                    <v:stroke joinstyle="miter"/>
                    <v:path arrowok="t" o:connecttype="custom" o:connectlocs="24,778;28,776;251,493;331,396;628,19;628,16;626,14;608,1;604,1;602,1;463,175;305,369;274,402;144,556;105,614;18,738;17,739;17,739;1,758;1,763;23,777" o:connectangles="0,0,0,0,0,0,0,0,0,0,0,0,0,0,0,0,0,0,0,0,0"/>
                  </v:shape>
                </v:group>
                <v:oval id="Oval 1363175325" o:spid="_x0000_s1107" style="position:absolute;left:22510;top:21955;width:3278;height: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" fillcolor="#999880" stroked="f" strokeweight=".22589mm">
                  <v:stroke joinstyle="miter"/>
                </v:oval>
                <v:shape id="Freeform: Shape 401344380" o:spid="_x0000_s1108" style="position:absolute;left:23125;top:23504;width:2081;height:523;visibility:visible;mso-wrap-style:square;v-text-anchor:top" coordsize="166970,4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" path="m161024,45367r-155078,c4317,45367,2932,44797,1710,43657,489,42516,,41132,,39503l,5864c,4236,570,2851,1710,1711,2851,570,4317,,5946,v1629,,3013,570,4235,1711c11403,2851,11892,4236,11892,5864r,27856l155079,33720r,-27856c155079,4236,155649,2851,156789,1711,157930,570,159396,,161024,v1630,,3014,570,4236,1711c166400,2851,166970,4236,166970,5864r,33639c166970,41132,166400,42516,165260,43657v-1140,1140,-2606,1710,-4236,1710xe" stroked="f" strokeweight=".22589mm">
                  <v:stroke joinstyle="miter"/>
                  <v:path arrowok="t" o:connecttype="custom" o:connectlocs="2502,603;92,603;27,580;0,525;0,78;27,23;92,0;158,23;185,78;185,448;2410,448;2410,78;2436,23;2502,0;2568,23;2594,78;2594,525;2568,580;2502,603" o:connectangles="0,0,0,0,0,0,0,0,0,0,0,0,0,0,0,0,0,0,0"/>
                </v:shape>
                <v:shape id="Freeform: Shape 1780146752" o:spid="_x0000_s1109" style="position:absolute;left:23665;top:22477;width:1008;height:521;visibility:visible;mso-wrap-style:square;v-text-anchor:top" coordsize="80903,4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" path="m74689,45204v-1629,,-3014,-570,-4236,-1710l40236,13928,10018,43494c8878,44634,7412,45123,5864,45123v-1629,,-3013,-570,-4154,-1711c570,42272,,40969,,39340,,37711,570,36408,1710,35267l36163,1629c37303,570,38770,,40399,v1629,,3013,570,4235,1629l79087,35267v1873,1874,2280,3991,1303,6353c79331,43982,77539,45204,74852,45204r,l74689,45204xe" stroked="f" strokeweight=".22589mm">
                  <v:stroke joinstyle="miter"/>
                  <v:path arrowok="t" o:connecttype="custom" o:connectlocs="1160,600;1094,578;625,185;156,578;91,599;27,577;0,523;27,468;562,22;628,0;693,22;1228,468;1249,553;1163,600;1163,600" o:connectangles="0,0,0,0,0,0,0,0,0,0,0,0,0,0,0"/>
                </v:shape>
                <v:shape id="Freeform: Shape 557556795" o:spid="_x0000_s1110" style="position:absolute;left:24091;top:22474;width:149;height:1202;visibility:visible;mso-wrap-style:square;v-text-anchor:top" coordsize="11891,10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" path="m5946,104255v-1629,,-3014,-570,-4236,-1711c570,101404,,100019,,98390l,5864c,4235,570,2851,1710,1710,2851,570,4317,,5946,v1629,,3013,570,4235,1710c11321,2851,11891,4235,11891,5864r,92526c11891,100019,11321,101404,10181,102544v-1140,1141,-2606,1711,-4235,1711xe" stroked="f" strokeweight=".22589mm">
                  <v:stroke joinstyle="miter"/>
                  <v:path arrowok="t" o:connecttype="custom" o:connectlocs="93,1385;27,1362;0,1307;0,78;27,23;93,0;159,23;186,78;186,1307;159,1362;93,1385" o:connectangles="0,0,0,0,0,0,0,0,0,0,0"/>
                </v:shape>
                <v:rect id="Rectangle 522948756" o:spid="_x0000_s1111" style="position:absolute;left:679;top:398;width:8662;height:10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" fillcolor="#eeece1" stroked="f" strokeweight=".22589mm"/>
                <v:shape id="Freeform: Shape 688929762" o:spid="_x0000_s1112" style="position:absolute;left:9342;top:4282;width:5073;height:93;visibility:visible;mso-wrap-style:square;v-text-anchor:top" coordsize="406918,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" path="m,l406919,e" filled="f" strokeweight=".22817mm">
                  <v:stroke joinstyle="miter"/>
                  <v:path arrowok="t" o:connecttype="custom" o:connectlocs="0,0;6324,0" o:connectangles="0,0"/>
                </v:shape>
                <v:shape id="Freeform: Shape 1632374367" o:spid="_x0000_s1113" style="position:absolute;left:14238;top:4159;width:178;height:246;visibility:visible;mso-wrap-style:square;v-text-anchor:top" coordsize="14253,2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" path="m,l14254,10670,,21340e" filled="f" strokeweight=".22589mm">
                  <v:stroke endcap="round"/>
                  <v:path arrowok="t" o:connecttype="custom" o:connectlocs="0,0;222,142;0,284" o:connectangles="0,0,0"/>
                </v:shape>
                <v:shape id="Freeform: Shape 1606496748" o:spid="_x0000_s1114" style="position:absolute;left:23331;top:22438;width:52;height:29;visibility:visible;mso-wrap-style:square;v-text-anchor:top" coordsize="4187,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" path="m4052,1059r,c4052,1059,3808,815,3645,733l1039,v,,-326,,-489,l550,v-733,326,-733,1466,,1629l3156,2443v733,245,1303,-814,896,-1466e" stroked="f" strokeweight=".22589mm">
                  <v:stroke joinstyle="miter"/>
                  <v:path arrowok="t" o:connecttype="custom" o:connectlocs="63,14;63,14;56,10;16,0;9,0;9,0;9,22;49,33;63,13" o:connectangles="0,0,0,0,0,0,0,0,0"/>
                </v:shape>
                <v:shape id="Freeform: Shape 225246120" o:spid="_x0000_s1115" style="position:absolute;left:20183;top:21202;width:32;height:129;visibility:visible;mso-wrap-style:square;v-text-anchor:top" coordsize="2524,1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" path="m2036,129r,c1385,-196,570,129,570,700l,10392v,570,652,977,1222,733l1222,11125v,,407,-407,488,-652l2525,862v,,-163,-570,-407,-651e" stroked="f" strokeweight=".22589mm">
                  <v:stroke joinstyle="miter"/>
                  <v:path arrowok="t" o:connecttype="custom" o:connectlocs="32,2;32,2;9,9;0,138;19,148;19,148;27,139;40,11;33,3" o:connectangles="0,0,0,0,0,0,0,0,0"/>
                </v:shape>
                <v:shape id="Freeform: Shape 441292123" o:spid="_x0000_s1116" style="position:absolute;left:20452;top:21254;width:85;height:155;visibility:visible;mso-wrap-style:square;v-text-anchor:top" coordsize="6841,13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" path="m6190,99r,c5701,-145,5131,99,4968,425l,12480v,,,814,489,977l489,13457v,,896,,1058,-326l6842,1158v,,-82,-896,-571,-1059e" stroked="f" strokeweight=".22589mm">
                  <v:stroke joinstyle="miter"/>
                  <v:path arrowok="t" o:connecttype="custom" o:connectlocs="96,1;96,1;77,6;0,166;8,179;8,179;24,174;106,15;97,1" o:connectangles="0,0,0,0,0,0,0,0,0"/>
                </v:shape>
                <v:shape id="Freeform: Shape 1946721963" o:spid="_x0000_s1117" style="position:absolute;left:20408;top:21251;width:63;height:122;visibility:visible;mso-wrap-style:square;v-text-anchor:top" coordsize="5016,10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" path="m3747,25r,c3747,25,3177,270,3095,514l,9555v,,,570,163,733l163,10288v407,489,1222,407,1466,-163l4968,1084c5213,514,4480,-138,3828,25e" stroked="f" strokeweight=".22589mm">
                  <v:stroke joinstyle="miter"/>
                  <v:path arrowok="t" o:connecttype="custom" o:connectlocs="59,0;59,0;48,7;0,127;3,136;3,136;26,134;78,14;60,0" o:connectangles="0,0,0,0,0,0,0,0,0"/>
                </v:shape>
                <v:shape id="Freeform: Shape 926207958" o:spid="_x0000_s1118" style="position:absolute;left:20367;top:21272;width:31;height:48;visibility:visible;mso-wrap-style:square;v-text-anchor:top" coordsize="2479,4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" path="m1059,136r,c1059,136,815,380,733,543l,3149v,,,326,,489l,3638v326,733,1466,733,1629,l2443,1032c2688,299,1629,-271,977,136e" stroked="f" strokeweight=".22589mm">
                  <v:stroke joinstyle="miter"/>
                  <v:path arrowok="t" o:connecttype="custom" o:connectlocs="17,2;17,2;11,7;0,42;0,48;0,48;25,48;38,14;15,2" o:connectangles="0,0,0,0,0,0,0,0,0"/>
                </v:shape>
                <v:shape id="Freeform: Shape 1485688637" o:spid="_x0000_s1119" style="position:absolute;left:20509;top:21296;width:75;height:118;visibility:visible;mso-wrap-style:square;v-text-anchor:top" coordsize="6037,1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" path="m5936,470r,c5529,-100,4633,-181,4307,389l72,9104v-245,570,163,1222,814,1140l886,10244v,,570,-162,652,-407l6017,1285v,,82,-570,-81,-815e" stroked="f" strokeweight=".22589mm">
                  <v:stroke joinstyle="miter"/>
                  <v:path arrowok="t" o:connecttype="custom" o:connectlocs="92,6;92,6;67,5;1,121;14,136;14,136;24,130;93,17;92,6" o:connectangles="0,0,0,0,0,0,0,0,0"/>
                </v:shape>
                <v:shape id="Freeform: Shape 1166634497" o:spid="_x0000_s1120" style="position:absolute;left:20907;top:21765;width:169;height:76;visibility:visible;mso-wrap-style:square;v-text-anchor:top" coordsize="13610,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" path="m13550,701r,c13387,131,12898,-113,12491,49l437,5018v,,-571,651,-408,1059l29,6077v163,407,652,651,978,489l13224,1841v,,570,-651,326,-1140e" stroked="f" strokeweight=".22589mm">
                  <v:stroke joinstyle="miter"/>
                  <v:path arrowok="t" o:connecttype="custom" o:connectlocs="210,9;210,9;193,1;7,66;0,80;0,80;16,87;205,24;210,9" o:connectangles="0,0,0,0,0,0,0,0,0"/>
                </v:shape>
                <v:shape id="Freeform: Shape 1803892962" o:spid="_x0000_s1121" style="position:absolute;left:20903;top:21719;width:128;height:68;visibility:visible;mso-wrap-style:square;v-text-anchor:top" coordsize="10282,5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" path="m9855,179r,c9855,179,9285,-65,9041,17l407,4252v,,-407,326,-407,652l,4904v,651,570,1140,1140,895l9855,1809v570,-245,570,-1141,,-1630e" stroked="f" strokeweight=".22589mm">
                  <v:stroke joinstyle="miter"/>
                  <v:path arrowok="t" o:connecttype="custom" o:connectlocs="153,2;153,2;140,0;6,57;0,66;0,66;18,78;153,24;153,2" o:connectangles="0,0,0,0,0,0,0,0,0"/>
                </v:shape>
                <v:shape id="Freeform: Shape 540935573" o:spid="_x0000_s1122" style="position:absolute;left:20916;top:21687;width:50;height:35;visibility:visible;mso-wrap-style:square;v-text-anchor:top" coordsize="4060,3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" path="m3221,82r,c3221,82,2895,82,2732,82l370,1385v,,-244,244,-326,407l44,1792v-244,733,571,1547,1222,1140l3710,1629c4361,1303,4035,163,3302,e" stroked="f" strokeweight=".22589mm">
                  <v:stroke joinstyle="miter"/>
                  <v:path arrowok="t" o:connecttype="custom" o:connectlocs="49,1;49,1;42,1;6,18;1,24;1,24;19,39;57,22;51,0" o:connectangles="0,0,0,0,0,0,0,0,0"/>
                </v:shape>
                <v:shape id="Freeform: Shape 1278448624" o:spid="_x0000_s1123" style="position:absolute;left:31929;top:14015;width:181;height:246;visibility:visible;mso-wrap-style:square;v-text-anchor:top" coordsize="14497,2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" path="m14254,21340l,10507,14498,e" filled="f" strokecolor="#737373" strokeweight=".22589mm">
                  <v:stroke endcap="round"/>
                  <v:path arrowok="t" o:connecttype="custom" o:connectlocs="222,284;0,140;226,0" o:connectangles="0,0,0"/>
                </v:shape>
                <v:group id="Graphic 4" o:spid="_x0000_s1124" style="position:absolute;left:22458;top:7239;width:3142;height:2386" coordorigin="22458,7239" coordsize="2520,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">
                  <v:shape id="TextBox 528" o:spid="_x0000_s1125" type="#_x0000_t202" style="position:absolute;left:22575;top:7239;width:2393;height:14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" filled="f" stroked="f">
                    <v:textbox style="mso-fit-shape-to-text:t">
                      <w:txbxContent>
                        <w:p w14:paraId="46D062D6" w14:textId="77777777" w:rsidR="0067231C" w:rsidRDefault="0067231C" w:rsidP="0067231C">
                          <w:pPr>
                            <w:textAlignment w:val="baseline"/>
                            <w:rPr>
                              <w:rFonts w:ascii="Arial" w:hAnsi="SimSun" w:cs="Arial"/>
                              <w:color w:val="000000"/>
                              <w:kern w:val="24"/>
                              <w:sz w:val="9"/>
                              <w:szCs w:val="9"/>
                            </w:rPr>
                          </w:pPr>
                          <w:r>
                            <w:rPr>
                              <w:rFonts w:ascii="Arial" w:hAnsi="SimSun" w:cs="Arial" w:hint="eastAsia"/>
                              <w:color w:val="000000"/>
                              <w:kern w:val="24"/>
                              <w:sz w:val="9"/>
                              <w:szCs w:val="9"/>
                            </w:rPr>
                            <w:t>样品</w:t>
                          </w:r>
                        </w:p>
                      </w:txbxContent>
                    </v:textbox>
                  </v:shape>
                  <v:shape id="TextBox 529" o:spid="_x0000_s1126" type="#_x0000_t202" style="position:absolute;left:22458;top:7872;width:2520;height:14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" filled="f" stroked="f">
                    <v:textbox style="mso-fit-shape-to-text:t">
                      <w:txbxContent>
                        <w:p w14:paraId="436C7D90"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收集</w:t>
                          </w:r>
                        </w:p>
                      </w:txbxContent>
                    </v:textbox>
                  </v:shape>
                </v:group>
                <v:rect id="Rectangle 1515488785" o:spid="_x0000_s1127" style="position:absolute;left:50781;top:25192;width:3090;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" stroked="f" strokeweight=".22589mm"/>
                <v:shape id="Freeform: Shape 132740836" o:spid="_x0000_s1128" style="position:absolute;left:1916;top:3447;width:6489;height:5998;visibility:visible;mso-wrap-style:square;v-text-anchor:top" coordsize="520458,520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" path="m260229,c116472,,,116472,,260229,,403987,116472,520459,260229,520459v143758,,260230,-116472,260230,-260230c520459,116472,403987,,260229,xm260229,468413c145223,468413,52046,375235,52046,260229v,-115006,93177,-208183,208183,-208183c375235,52046,468413,145223,468413,260229v,115006,-93178,208184,-208184,208184xe" fillcolor="#999880" stroked="f" strokeweight=".22589mm">
                  <v:stroke joinstyle="miter"/>
                  <v:path arrowok="t" o:connecttype="custom" o:connectlocs="4045,0;0,3456;4045,6912;8090,3456;4045,0;4045,6221;809,3456;4045,691;7281,3456;4045,6221" o:connectangles="0,0,0,0,0,0,0,0,0,0"/>
                </v:shape>
                <v:group id="Graphic 4" o:spid="_x0000_s1129" style="position:absolute;left:49805;top:25122;width:4155;height:2955" coordorigin="49805,25122" coordsize="3332,2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">
                  <v:shape id="TextBox 533" o:spid="_x0000_s1130" type="#_x0000_t202" style="position:absolute;left:50320;top:25122;width:2441;height:13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" filled="f" stroked="f">
                    <v:textbox style="mso-fit-shape-to-text:t">
                      <w:txbxContent>
                        <w:p w14:paraId="3419E4A4" w14:textId="77777777" w:rsidR="0067231C" w:rsidRDefault="0067231C" w:rsidP="0067231C">
                          <w:pPr>
                            <w:textAlignment w:val="baseline"/>
                            <w:rPr>
                              <w:rFonts w:ascii="Arial" w:hAnsi="Arial" w:cs="Arial"/>
                              <w:color w:val="36829E"/>
                              <w:kern w:val="24"/>
                              <w:sz w:val="9"/>
                              <w:szCs w:val="9"/>
                              <w:lang w:val="en-CA"/>
                            </w:rPr>
                          </w:pPr>
                          <w:r>
                            <w:rPr>
                              <w:rFonts w:ascii="Arial" w:hAnsi="Arial" w:cs="Arial"/>
                              <w:color w:val="36829E"/>
                              <w:kern w:val="24"/>
                              <w:sz w:val="9"/>
                              <w:szCs w:val="9"/>
                              <w:lang w:val="en-CA"/>
                            </w:rPr>
                            <w:t xml:space="preserve">RNA </w:t>
                          </w:r>
                        </w:p>
                      </w:txbxContent>
                    </v:textbox>
                  </v:shape>
                  <v:shape id="TextBox 534" o:spid="_x0000_s1131" type="#_x0000_t202" style="position:absolute;left:49805;top:25709;width:3333;height:14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" filled="f" stroked="f">
                    <v:textbox style="mso-fit-shape-to-text:t">
                      <w:txbxContent>
                        <w:p w14:paraId="60652D8F" w14:textId="77777777" w:rsidR="0067231C" w:rsidRDefault="0067231C" w:rsidP="0067231C">
                          <w:pPr>
                            <w:textAlignment w:val="baseline"/>
                            <w:rPr>
                              <w:rFonts w:ascii="Arial" w:hAnsi="SimSun" w:cs="Arial"/>
                              <w:color w:val="36829E"/>
                              <w:kern w:val="24"/>
                              <w:sz w:val="9"/>
                              <w:szCs w:val="9"/>
                            </w:rPr>
                          </w:pPr>
                          <w:r>
                            <w:rPr>
                              <w:rFonts w:ascii="Arial" w:hAnsi="SimSun" w:cs="Arial" w:hint="eastAsia"/>
                              <w:color w:val="36829E"/>
                              <w:kern w:val="24"/>
                              <w:sz w:val="9"/>
                              <w:szCs w:val="9"/>
                            </w:rPr>
                            <w:t>序列数据</w:t>
                          </w:r>
                        </w:p>
                      </w:txbxContent>
                    </v:textbox>
                  </v:shape>
                  <v:shape id="TextBox 535" o:spid="_x0000_s1132" type="#_x0000_t202" style="position:absolute;left:50414;top:26284;width:1482;height:14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" filled="f" stroked="f">
                    <v:textbox style="mso-fit-shape-to-text:t"/>
                  </v:shape>
                </v:group>
                <v:group id="Graphic 4" o:spid="_x0000_s1133" style="position:absolute;left:32396;top:18724;width:5401;height:1827" coordorigin="32396,18724" coordsize="433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">
                  <v:shape id="TextBox 537" o:spid="_x0000_s1134" type="#_x0000_t202" style="position:absolute;left:32396;top:18724;width:4332;height:15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" filled="f" stroked="f">
                    <v:textbox style="mso-fit-shape-to-text:t">
                      <w:txbxContent>
                        <w:p w14:paraId="2491B9D1"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7. </w:t>
                          </w:r>
                          <w:r>
                            <w:rPr>
                              <w:rFonts w:ascii="Arial" w:hAnsi="SimSun" w:cs="Arial" w:hint="eastAsia"/>
                              <w:color w:val="000000"/>
                              <w:kern w:val="24"/>
                              <w:sz w:val="11"/>
                              <w:szCs w:val="11"/>
                              <w:lang w:val="en-CA"/>
                            </w:rPr>
                            <w:t>数据分析</w:t>
                          </w:r>
                        </w:p>
                      </w:txbxContent>
                    </v:textbox>
                  </v:shape>
                  <v:shape id="TextBox 538" o:spid="_x0000_s1135" type="#_x0000_t202" style="position:absolute;left:34362;top:18724;width:1482;height:15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" filled="f" stroked="f">
                    <v:textbox style="mso-fit-shape-to-text:t"/>
                  </v:shape>
                </v:group>
                <v:group id="Graphic 4" o:spid="_x0000_s1136" style="position:absolute;left:25256;top:9243;width:5287;height:2425" coordorigin="25256,9243" coordsize="4241,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">
                  <v:shape id="TextBox 542" o:spid="_x0000_s1137" type="#_x0000_t202" style="position:absolute;left:25256;top:9243;width:4220;height:2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" filled="f" stroked="f">
                    <v:textbox style="mso-fit-shape-to-text:t">
                      <w:txbxContent>
                        <w:p w14:paraId="05924BDD" w14:textId="77777777" w:rsidR="0067231C" w:rsidRDefault="0067231C" w:rsidP="0067231C">
                          <w:pPr>
                            <w:spacing w:before="120"/>
                            <w:rPr>
                              <w:rFonts w:ascii="Arial" w:hAnsi="SimSun" w:cs="Arial"/>
                              <w:color w:val="000000"/>
                              <w:kern w:val="24"/>
                              <w:sz w:val="9"/>
                              <w:szCs w:val="9"/>
                            </w:rPr>
                          </w:pPr>
                          <w:r>
                            <w:rPr>
                              <w:rFonts w:ascii="Arial" w:hAnsi="SimSun" w:cs="Arial" w:hint="eastAsia"/>
                              <w:color w:val="000000"/>
                              <w:kern w:val="24"/>
                              <w:sz w:val="9"/>
                              <w:szCs w:val="9"/>
                            </w:rPr>
                            <w:t>异地样品储存</w:t>
                          </w:r>
                        </w:p>
                      </w:txbxContent>
                    </v:textbox>
                  </v:shape>
                  <v:shape id="TextBox 543" o:spid="_x0000_s1138" type="#_x0000_t202" style="position:absolute;left:26081;top:9559;width:3416;height:1446;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" filled="f" stroked="f">
                    <v:textbox style="mso-fit-shape-to-text:t">
                      <w:txbxContent>
                        <w:p w14:paraId="587514F5"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storage</w:t>
                          </w:r>
                        </w:p>
                      </w:txbxContent>
                    </v:textbox>
                  </v:shape>
                </v:group>
                <v:group id="Graphic 4" o:spid="_x0000_s1139" style="position:absolute;left:10119;top:6719;width:4939;height:2328" coordorigin="10119,6719" coordsize="3961,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">
                  <v:shape id="TextBox 545" o:spid="_x0000_s1140" type="#_x0000_t202" style="position:absolute;left:10266;top:6719;width:3815;height:14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" filled="f" stroked="f">
                    <v:textbox style="mso-fit-shape-to-text:t">
                      <w:txbxContent>
                        <w:p w14:paraId="1EB1D346"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社区参与</w:t>
                          </w:r>
                        </w:p>
                      </w:txbxContent>
                    </v:textbox>
                  </v:shape>
                  <v:shape id="TextBox 546" o:spid="_x0000_s1141" type="#_x0000_t202" style="position:absolute;left:10119;top:7353;width:1481;height:13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" filled="f" stroked="f">
                    <v:textbox style="mso-fit-shape-to-text:t"/>
                  </v:shape>
                </v:group>
                <v:group id="Graphic 4" o:spid="_x0000_s1142" style="position:absolute;left:25692;top:5885;width:5313;height:2006" coordorigin="25692,5884" coordsize="4261,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">
                  <v:shape id="TextBox 548" o:spid="_x0000_s1143" type="#_x0000_t202" style="position:absolute;left:25875;top:5884;width:3309;height:14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" filled="f" stroked="f">
                    <v:textbox style="mso-fit-shape-to-text:t">
                      <w:txbxContent>
                        <w:p w14:paraId="2702D6DC" w14:textId="77777777" w:rsidR="0067231C" w:rsidRDefault="0067231C" w:rsidP="0067231C">
                          <w:pPr>
                            <w:rPr>
                              <w:rFonts w:ascii="Arial" w:hAnsi="SimSun" w:cs="Arial"/>
                              <w:color w:val="000000"/>
                              <w:kern w:val="24"/>
                              <w:sz w:val="9"/>
                              <w:szCs w:val="9"/>
                            </w:rPr>
                          </w:pPr>
                          <w:r>
                            <w:rPr>
                              <w:rFonts w:ascii="Arial" w:hAnsi="SimSun" w:cs="Arial" w:hint="eastAsia"/>
                              <w:color w:val="000000"/>
                              <w:kern w:val="24"/>
                              <w:sz w:val="9"/>
                              <w:szCs w:val="9"/>
                            </w:rPr>
                            <w:t>测序样品</w:t>
                          </w:r>
                        </w:p>
                      </w:txbxContent>
                    </v:textbox>
                  </v:shape>
                  <v:shape id="TextBox 549" o:spid="_x0000_s1144" type="#_x0000_t202" style="position:absolute;left:25692;top:6180;width:4262;height:1445;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" filled="f" stroked="f">
                    <v:textbox style="mso-fit-shape-to-text:t">
                      <w:txbxContent>
                        <w:p w14:paraId="32F972C4" w14:textId="77777777" w:rsidR="0067231C" w:rsidRDefault="0067231C" w:rsidP="0067231C">
                          <w:pPr>
                            <w:textAlignment w:val="baseline"/>
                            <w:rPr>
                              <w:rFonts w:ascii="Arial" w:hAnsi="Arial" w:cs="Arial"/>
                              <w:color w:val="000000"/>
                              <w:kern w:val="24"/>
                              <w:sz w:val="9"/>
                              <w:szCs w:val="9"/>
                              <w:lang w:val="en-CA"/>
                            </w:rPr>
                          </w:pPr>
                          <w:r>
                            <w:rPr>
                              <w:rFonts w:ascii="Arial" w:hAnsi="Arial" w:cs="Arial"/>
                              <w:color w:val="000000"/>
                              <w:kern w:val="24"/>
                              <w:sz w:val="9"/>
                              <w:szCs w:val="9"/>
                              <w:lang w:val="en-CA"/>
                            </w:rPr>
                            <w:t>sequencing</w:t>
                          </w:r>
                        </w:p>
                      </w:txbxContent>
                    </v:textbox>
                  </v:shape>
                </v:group>
                <v:group id="Graphic 4" o:spid="_x0000_s1145" style="position:absolute;left:30146;top:7175;width:3548;height:2386" coordorigin="30146,7175" coordsize="2846,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">
                  <v:shape id="TextBox 551" o:spid="_x0000_s1146" type="#_x0000_t202" style="position:absolute;left:30207;top:7175;width:2388;height:14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" filled="f" stroked="f">
                    <v:textbox style="mso-fit-shape-to-text:t">
                      <w:txbxContent>
                        <w:p w14:paraId="26B48F90" w14:textId="77777777" w:rsidR="0067231C" w:rsidRDefault="0067231C" w:rsidP="0067231C">
                          <w:pPr>
                            <w:textAlignment w:val="baseline"/>
                            <w:rPr>
                              <w:rFonts w:ascii="Arial" w:hAnsi="SimSun" w:cs="Arial"/>
                              <w:color w:val="000000"/>
                              <w:kern w:val="24"/>
                              <w:sz w:val="9"/>
                              <w:szCs w:val="9"/>
                            </w:rPr>
                          </w:pPr>
                          <w:r>
                            <w:rPr>
                              <w:rFonts w:ascii="Arial" w:hAnsi="SimSun" w:cs="Arial" w:hint="eastAsia"/>
                              <w:color w:val="000000"/>
                              <w:kern w:val="24"/>
                              <w:sz w:val="9"/>
                              <w:szCs w:val="9"/>
                            </w:rPr>
                            <w:t>收集</w:t>
                          </w:r>
                        </w:p>
                      </w:txbxContent>
                    </v:textbox>
                  </v:shape>
                  <v:shape id="TextBox 552" o:spid="_x0000_s1147" type="#_x0000_t202" style="position:absolute;left:30146;top:7808;width:2846;height:14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" filled="f" stroked="f">
                    <v:textbox style="mso-fit-shape-to-text:t">
                      <w:txbxContent>
                        <w:p w14:paraId="77F4504A" w14:textId="77777777" w:rsidR="0067231C" w:rsidRDefault="0067231C" w:rsidP="0067231C">
                          <w:pPr>
                            <w:textAlignment w:val="baseline"/>
                            <w:rPr>
                              <w:rFonts w:ascii="Arial" w:hAnsi="SimSun" w:cs="Arial"/>
                              <w:color w:val="000000"/>
                              <w:kern w:val="24"/>
                              <w:sz w:val="9"/>
                              <w:szCs w:val="9"/>
                            </w:rPr>
                          </w:pPr>
                          <w:r>
                            <w:rPr>
                              <w:rFonts w:ascii="Arial" w:hAnsi="SimSun" w:cs="Arial" w:hint="eastAsia"/>
                              <w:color w:val="000000"/>
                              <w:kern w:val="24"/>
                              <w:sz w:val="9"/>
                              <w:szCs w:val="9"/>
                            </w:rPr>
                            <w:t>元数据</w:t>
                          </w:r>
                        </w:p>
                      </w:txbxContent>
                    </v:textbox>
                  </v:shape>
                </v:group>
                <v:group id="Graphic 4" o:spid="_x0000_s1148" style="position:absolute;left:24156;top:187;width:8196;height:2608" coordorigin="24156,187" coordsize="6574,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">
                  <v:shape id="TextBox 554" o:spid="_x0000_s1149" type="#_x0000_t202" style="position:absolute;left:24156;top:187;width:6575;height:15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" filled="f" stroked="f">
                    <v:textbox style="mso-fit-shape-to-text:t">
                      <w:txbxContent>
                        <w:p w14:paraId="72B923EF"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3. </w:t>
                          </w:r>
                          <w:r>
                            <w:rPr>
                              <w:rFonts w:ascii="Arial" w:hAnsi="SimSun" w:cs="Arial" w:hint="eastAsia"/>
                              <w:color w:val="000000"/>
                              <w:kern w:val="24"/>
                              <w:sz w:val="11"/>
                              <w:szCs w:val="11"/>
                              <w:lang w:val="en-CA"/>
                            </w:rPr>
                            <w:t>取样和元数据获取</w:t>
                          </w:r>
                        </w:p>
                      </w:txbxContent>
                    </v:textbox>
                  </v:shape>
                  <v:shape id="TextBox 555" o:spid="_x0000_s1150" type="#_x0000_t202" style="position:absolute;left:25821;top:948;width:1482;height:15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" filled="f" stroked="f">
                    <v:textbox style="mso-fit-shape-to-text:t"/>
                  </v:shape>
                </v:group>
                <v:group id="Graphic 4" o:spid="_x0000_s1151" style="position:absolute;left:12278;top:187;width:6099;height:2608" coordorigin="12278,187" coordsize="4892,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">
                  <v:shape id="TextBox 557" o:spid="_x0000_s1152" type="#_x0000_t202" style="position:absolute;left:12278;top:187;width:4892;height:15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" filled="f" stroked="f">
                    <v:textbox style="mso-fit-shape-to-text:t">
                      <w:txbxContent>
                        <w:p w14:paraId="43A48E2C"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2. </w:t>
                          </w:r>
                          <w:r>
                            <w:rPr>
                              <w:rFonts w:ascii="Arial" w:hAnsi="SimSun" w:cs="Arial" w:hint="eastAsia"/>
                              <w:color w:val="000000"/>
                              <w:kern w:val="24"/>
                              <w:sz w:val="11"/>
                              <w:szCs w:val="11"/>
                              <w:lang w:val="en-CA"/>
                            </w:rPr>
                            <w:t>取样前程序</w:t>
                          </w:r>
                        </w:p>
                      </w:txbxContent>
                    </v:textbox>
                  </v:shape>
                  <v:shape id="TextBox 558" o:spid="_x0000_s1153" type="#_x0000_t202" style="position:absolute;left:12942;top:948;width:1482;height:15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" filled="f" stroked="f">
                    <v:textbox style="mso-fit-shape-to-text:t"/>
                  </v:shape>
                </v:group>
                <v:group id="Graphic 4" o:spid="_x0000_s1154" style="position:absolute;left:36360;top:189;width:7503;height:2608" coordorigin="36360,189" coordsize="6018,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">
                  <v:shape id="TextBox 560" o:spid="_x0000_s1155" type="#_x0000_t202" style="position:absolute;left:36360;top:189;width:6018;height:15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" filled="f" stroked="f">
                    <v:textbox style="mso-fit-shape-to-text:t">
                      <w:txbxContent>
                        <w:p w14:paraId="1AEEFBB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4. </w:t>
                          </w:r>
                          <w:r>
                            <w:rPr>
                              <w:rFonts w:ascii="Arial" w:hAnsi="SimSun" w:cs="Arial" w:hint="eastAsia"/>
                              <w:color w:val="000000"/>
                              <w:kern w:val="24"/>
                              <w:sz w:val="11"/>
                              <w:szCs w:val="11"/>
                              <w:lang w:val="en-CA"/>
                            </w:rPr>
                            <w:t>完成元数据模式</w:t>
                          </w:r>
                        </w:p>
                      </w:txbxContent>
                    </v:textbox>
                  </v:shape>
                  <v:shape id="TextBox 561" o:spid="_x0000_s1156" type="#_x0000_t202" style="position:absolute;left:37326;top:950;width:1482;height:15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" filled="f" stroked="f">
                    <v:textbox style="mso-fit-shape-to-text:t"/>
                  </v:shape>
                </v:group>
                <v:group id="Graphic 4" o:spid="_x0000_s1157" style="position:absolute;left:47475;top:189;width:5869;height:2608" coordorigin="47475,189" coordsize="4707,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">
                  <v:shape id="TextBox 563" o:spid="_x0000_s1158" type="#_x0000_t202" style="position:absolute;left:47475;top:189;width:4708;height:15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" filled="f" stroked="f">
                    <v:textbox style="mso-fit-shape-to-text:t">
                      <w:txbxContent>
                        <w:p w14:paraId="5D3A5046"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5.  DNA </w:t>
                          </w:r>
                          <w:r>
                            <w:rPr>
                              <w:rFonts w:ascii="Arial" w:hAnsi="SimSun" w:cs="Arial" w:hint="eastAsia"/>
                              <w:color w:val="000000"/>
                              <w:kern w:val="24"/>
                              <w:sz w:val="11"/>
                              <w:szCs w:val="11"/>
                              <w:lang w:val="en-CA"/>
                            </w:rPr>
                            <w:t>提取</w:t>
                          </w:r>
                        </w:p>
                      </w:txbxContent>
                    </v:textbox>
                  </v:shape>
                  <v:shape id="TextBox 564" o:spid="_x0000_s1159" type="#_x0000_t202" style="position:absolute;left:47838;top:950;width:1482;height:15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" filled="f" stroked="f">
                    <v:textbox style="mso-fit-shape-to-text:t"/>
                  </v:shape>
                </v:group>
                <v:group id="Graphic 4" o:spid="_x0000_s1160" style="position:absolute;left:16950;top:6225;width:4690;height:2295" coordorigin="16950,6225" coordsize="3762,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">
                  <v:shape id="TextBox 566" o:spid="_x0000_s1161" type="#_x0000_t202" style="position:absolute;left:16950;top:6225;width:3762;height:14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" filled="f" stroked="f">
                    <v:textbox style="mso-fit-shape-to-text:t">
                      <w:txbxContent>
                        <w:p w14:paraId="21267642" w14:textId="77777777" w:rsidR="0067231C" w:rsidRDefault="0067231C" w:rsidP="0067231C">
                          <w:pPr>
                            <w:rPr>
                              <w:rFonts w:ascii="Arial" w:hAnsi="SimSun" w:cs="Arial"/>
                              <w:color w:val="000000"/>
                              <w:kern w:val="24"/>
                              <w:sz w:val="9"/>
                              <w:szCs w:val="9"/>
                            </w:rPr>
                          </w:pPr>
                          <w:r>
                            <w:rPr>
                              <w:rFonts w:ascii="Arial" w:hAnsi="SimSun" w:cs="Arial" w:hint="eastAsia"/>
                              <w:color w:val="000000"/>
                              <w:kern w:val="24"/>
                              <w:sz w:val="9"/>
                              <w:szCs w:val="9"/>
                            </w:rPr>
                            <w:t>获取许可证</w:t>
                          </w:r>
                        </w:p>
                      </w:txbxContent>
                    </v:textbox>
                  </v:shape>
                  <v:shape id="TextBox 567" o:spid="_x0000_s1162" type="#_x0000_t202" style="position:absolute;left:17017;top:6857;width:1598;height:13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" filled="f" stroked="f">
                    <v:textbox style="mso-fit-shape-to-text:t">
                      <w:txbxContent>
                        <w:p w14:paraId="5B9379DF"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p>
                      </w:txbxContent>
                    </v:textbox>
                  </v:shape>
                </v:group>
                <v:shape id="TextBox 568" o:spid="_x0000_s1163" type="#_x0000_t202" style="position:absolute;left:45449;top:18637;width:4007;height:18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" filled="f" stroked="f">
                  <v:textbox style="mso-fit-shape-to-text:t">
                    <w:txbxContent>
                      <w:p w14:paraId="43B74D2F"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6. </w:t>
                        </w:r>
                        <w:r>
                          <w:rPr>
                            <w:rFonts w:ascii="Arial" w:hAnsi="SimSun" w:cs="Arial" w:hint="eastAsia"/>
                            <w:color w:val="000000"/>
                            <w:kern w:val="24"/>
                            <w:sz w:val="11"/>
                            <w:szCs w:val="11"/>
                            <w:lang w:val="en-CA"/>
                          </w:rPr>
                          <w:t>排序</w:t>
                        </w:r>
                      </w:p>
                    </w:txbxContent>
                  </v:textbox>
                </v:shape>
                <v:group id="Graphic 4" o:spid="_x0000_s1164" style="position:absolute;left:18547;top:18720;width:9692;height:1820" coordorigin="18547,18720" coordsize="7774,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">
                  <v:shape id="TextBox 570" o:spid="_x0000_s1165" type="#_x0000_t202" style="position:absolute;left:18547;top:18720;width:7775;height:15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" filled="f" stroked="f">
                    <v:textbox style="mso-fit-shape-to-text:t">
                      <w:txbxContent>
                        <w:p w14:paraId="6A18D08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8. </w:t>
                          </w:r>
                          <w:r>
                            <w:rPr>
                              <w:rFonts w:ascii="Arial" w:hAnsi="SimSun" w:cs="Arial" w:hint="eastAsia"/>
                              <w:color w:val="000000"/>
                              <w:kern w:val="24"/>
                              <w:sz w:val="11"/>
                              <w:szCs w:val="11"/>
                              <w:lang w:val="en-CA"/>
                            </w:rPr>
                            <w:t>上传</w:t>
                          </w:r>
                          <w:r>
                            <w:rPr>
                              <w:rFonts w:ascii="Arial" w:hAnsi="Arial" w:cs="Arial"/>
                              <w:color w:val="000000"/>
                              <w:kern w:val="24"/>
                              <w:sz w:val="11"/>
                              <w:szCs w:val="11"/>
                              <w:lang w:val="en-CA"/>
                            </w:rPr>
                            <w:t>DSI</w:t>
                          </w:r>
                          <w:r>
                            <w:rPr>
                              <w:rFonts w:ascii="Arial" w:hAnsi="SimSun" w:cs="Arial" w:hint="eastAsia"/>
                              <w:color w:val="000000"/>
                              <w:kern w:val="24"/>
                              <w:sz w:val="11"/>
                              <w:szCs w:val="11"/>
                              <w:lang w:val="en-CA"/>
                            </w:rPr>
                            <w:t>数据库和出版</w:t>
                          </w:r>
                        </w:p>
                      </w:txbxContent>
                    </v:textbox>
                  </v:shape>
                </v:group>
                <v:group id="Graphic 4" o:spid="_x0000_s1166" style="position:absolute;left:1610;top:847;width:6851;height:1788" coordorigin="1835,917" coordsize="5495,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">
                  <v:shape id="TextBox 579" o:spid="_x0000_s1167" type="#_x0000_t202" style="position:absolute;left:3889;top:917;width:2146;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" filled="f" stroked="f">
                    <v:textbox style="mso-fit-shape-to-text:t">
                      <w:txbxContent>
                        <w:p w14:paraId="5503A2D4"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h</w:t>
                          </w:r>
                        </w:p>
                      </w:txbxContent>
                    </v:textbox>
                  </v:shape>
                  <v:shape id="TextBox 572" o:spid="_x0000_s1168" type="#_x0000_t202" style="position:absolute;left:1835;top:917;width:2495;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" filled="f" stroked="f">
                    <v:textbox style="mso-fit-shape-to-text:t">
                      <w:txbxContent>
                        <w:p w14:paraId="078A812D"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Es</w:t>
                          </w:r>
                        </w:p>
                      </w:txbxContent>
                    </v:textbox>
                  </v:shape>
                  <v:shape id="TextBox 573" o:spid="_x0000_s1169" type="#_x0000_t202" style="position:absolute;left:2515;top:917;width:1987;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" filled="f" stroked="f">
                    <v:textbox style="mso-fit-shape-to-text:t">
                      <w:txbxContent>
                        <w:p w14:paraId="678A4CE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t</w:t>
                          </w:r>
                        </w:p>
                      </w:txbxContent>
                    </v:textbox>
                  </v:shape>
                  <v:shape id="TextBox 574" o:spid="_x0000_s1170" type="#_x0000_t202" style="position:absolute;left:2680;top:917;width:2146;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" filled="f" stroked="f">
                    <v:textbox style="mso-fit-shape-to-text:t">
                      <w:txbxContent>
                        <w:p w14:paraId="3FB409B0"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a</w:t>
                          </w:r>
                        </w:p>
                      </w:txbxContent>
                    </v:textbox>
                  </v:shape>
                  <v:shape id="TextBox 575" o:spid="_x0000_s1171" type="#_x0000_t202" style="position:absolute;left:3004;top:917;width:2146;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" filled="f" stroked="f">
                    <v:textbox style="mso-fit-shape-to-text:t">
                      <w:txbxContent>
                        <w:p w14:paraId="78E47662"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b</w:t>
                          </w:r>
                        </w:p>
                      </w:txbxContent>
                    </v:textbox>
                  </v:shape>
                  <v:shape id="TextBox 576" o:spid="_x0000_s1172" type="#_x0000_t202" style="position:absolute;left:3329;top:917;width:1956;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" filled="f" stroked="f">
                    <v:textbox style="mso-fit-shape-to-text:t">
                      <w:txbxContent>
                        <w:p w14:paraId="6F9E7872"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l</w:t>
                          </w:r>
                        </w:p>
                      </w:txbxContent>
                    </v:textbox>
                  </v:shape>
                  <v:shape id="TextBox 577" o:spid="_x0000_s1173" type="#_x0000_t202" style="position:absolute;left:3463;top:917;width:1955;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" filled="f" stroked="f">
                    <v:textbox style="mso-fit-shape-to-text:t">
                      <w:txbxContent>
                        <w:p w14:paraId="2D7FAE84"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i</w:t>
                          </w:r>
                        </w:p>
                      </w:txbxContent>
                    </v:textbox>
                  </v:shape>
                  <v:shape id="TextBox 578" o:spid="_x0000_s1174" type="#_x0000_t202" style="position:absolute;left:3596;top:917;width:2114;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" filled="f" stroked="f">
                    <v:textbox style="mso-fit-shape-to-text:t">
                      <w:txbxContent>
                        <w:p w14:paraId="1656D699"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s</w:t>
                          </w:r>
                        </w:p>
                      </w:txbxContent>
                    </v:textbox>
                  </v:shape>
                  <v:shape id="TextBox 580" o:spid="_x0000_s1175" type="#_x0000_t202" style="position:absolute;left:4213;top:917;width:2304;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" filled="f" stroked="f">
                    <v:textbox style="mso-fit-shape-to-text:t">
                      <w:txbxContent>
                        <w:p w14:paraId="1C735A7D"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m</w:t>
                          </w:r>
                        </w:p>
                      </w:txbxContent>
                    </v:textbox>
                  </v:shape>
                  <v:shape id="TextBox 581" o:spid="_x0000_s1176" type="#_x0000_t202" style="position:absolute;left:4695;top:917;width:2146;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" filled="f" stroked="f">
                    <v:textbox style="mso-fit-shape-to-text:t">
                      <w:txbxContent>
                        <w:p w14:paraId="10633C03"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e</w:t>
                          </w:r>
                        </w:p>
                      </w:txbxContent>
                    </v:textbox>
                  </v:shape>
                  <v:shape id="TextBox 582" o:spid="_x0000_s1177" type="#_x0000_t202" style="position:absolute;left:5019;top:917;width:2146;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" filled="f" stroked="f">
                    <v:textbox style="mso-fit-shape-to-text:t">
                      <w:txbxContent>
                        <w:p w14:paraId="4A020752"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n</w:t>
                          </w:r>
                        </w:p>
                      </w:txbxContent>
                    </v:textbox>
                  </v:shape>
                  <v:shape id="TextBox 583" o:spid="_x0000_s1178" type="#_x0000_t202" style="position:absolute;left:5343;top:917;width:1988;height:1551;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" filled="f" stroked="f">
                    <v:textbox style="mso-fit-shape-to-text:t">
                      <w:txbxContent>
                        <w:p w14:paraId="4ADFB286"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t</w:t>
                          </w:r>
                        </w:p>
                      </w:txbxContent>
                    </v:textbox>
                  </v:shape>
                </v:group>
                <v:group id="Graphic 4" o:spid="_x0000_s1179" style="position:absolute;left:154;top:7084;width:4415;height:1932" coordorigin="154,7084" coordsize="3541,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">
                  <v:shape id="TextBox 585" o:spid="_x0000_s1180" type="#_x0000_t202" style="position:absolute;left:408;top:7084;width:3287;height:1340;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" filled="f" stroked="f">
                    <v:textbox style="mso-fit-shape-to-text:t">
                      <w:txbxContent>
                        <w:p w14:paraId="02D0A170"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Principal</w:t>
                          </w:r>
                        </w:p>
                      </w:txbxContent>
                    </v:textbox>
                  </v:shape>
                  <v:shape id="TextBox 586" o:spid="_x0000_s1181" type="#_x0000_t202" style="position:absolute;left:154;top:7465;width:3251;height:12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" filled="f" stroked="f">
                    <v:textbox style="mso-fit-shape-to-text:t">
                      <w:txbxContent>
                        <w:p w14:paraId="18CE089A"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主要调查员</w:t>
                          </w:r>
                        </w:p>
                      </w:txbxContent>
                    </v:textbox>
                  </v:shape>
                </v:group>
                <v:group id="Graphic 4" o:spid="_x0000_s1182" style="position:absolute;left:5644;top:3835;width:4057;height:2077" coordorigin="5644,3835" coordsize="3254,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">
                  <v:shape id="TextBox 588" o:spid="_x0000_s1183" type="#_x0000_t202" style="position:absolute;left:5655;top:3835;width:3118;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" filled="f" stroked="f">
                    <v:textbox style="mso-fit-shape-to-text:t">
                      <w:txbxContent>
                        <w:p w14:paraId="332CB74B"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Sample</w:t>
                          </w:r>
                        </w:p>
                      </w:txbxContent>
                    </v:textbox>
                  </v:shape>
                  <v:shape id="TextBox 589" o:spid="_x0000_s1184" type="#_x0000_t202" style="position:absolute;left:5644;top:4342;width:3255;height:12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" filled="f" stroked="f">
                    <v:textbox style="mso-fit-shape-to-text:t">
                      <w:txbxContent>
                        <w:p w14:paraId="55807D54"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样品收集者</w:t>
                          </w:r>
                        </w:p>
                      </w:txbxContent>
                    </v:textbox>
                  </v:shape>
                </v:group>
                <v:group id="Graphic 4" o:spid="_x0000_s1185" style="position:absolute;left:4;top:4050;width:4592;height:1543" coordorigin="4,4050" coordsize="3683,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">
                  <v:shape id="TextBox 591" o:spid="_x0000_s1186" type="#_x0000_t202" style="position:absolute;left:4;top:4050;width:2061;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" filled="f" stroked="f">
                    <v:textbox style="mso-fit-shape-to-text:t">
                      <w:txbxContent>
                        <w:p w14:paraId="3D54EB7D"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T</w:t>
                          </w:r>
                        </w:p>
                      </w:txbxContent>
                    </v:textbox>
                  </v:shape>
                  <v:shape id="TextBox 592" o:spid="_x0000_s1187" type="#_x0000_t202" style="position:absolute;left:198;top:4050;width:2041;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" filled="f" stroked="f">
                    <v:textbox style="mso-fit-shape-to-text:t">
                      <w:txbxContent>
                        <w:p w14:paraId="7DDAEA6E"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a</w:t>
                          </w:r>
                        </w:p>
                      </w:txbxContent>
                    </v:textbox>
                  </v:shape>
                  <v:shape id="TextBox 593" o:spid="_x0000_s1188" type="#_x0000_t202" style="position:absolute;left:415;top:4050;width:2019;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" filled="f" stroked="f">
                    <v:textbox style="mso-fit-shape-to-text:t">
                      <w:txbxContent>
                        <w:p w14:paraId="52607DDD"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x</w:t>
                          </w:r>
                        </w:p>
                      </w:txbxContent>
                    </v:textbox>
                  </v:shape>
                  <v:shape id="TextBox 594" o:spid="_x0000_s1189" type="#_x0000_t202" style="position:absolute;left:605;top:4050;width:2921;height:12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" filled="f" stroked="f">
                    <v:textbox style="mso-fit-shape-to-text:t">
                      <w:txbxContent>
                        <w:p w14:paraId="5AC96385"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分类学家</w:t>
                          </w:r>
                        </w:p>
                      </w:txbxContent>
                    </v:textbox>
                  </v:shape>
                  <v:shape id="TextBox 595" o:spid="_x0000_s1190" type="#_x0000_t202" style="position:absolute;left:1042;top:4050;width:2040;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" filled="f" stroked="f">
                    <v:textbox style="mso-fit-shape-to-text:t">
                      <w:txbxContent>
                        <w:p w14:paraId="7AFBD628"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o</w:t>
                          </w:r>
                        </w:p>
                      </w:txbxContent>
                    </v:textbox>
                  </v:shape>
                  <v:shape id="TextBox 596" o:spid="_x0000_s1191" type="#_x0000_t202" style="position:absolute;left:1253;top:4050;width:2230;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" filled="f" stroked="f">
                    <v:textbox style="mso-fit-shape-to-text:t">
                      <w:txbxContent>
                        <w:p w14:paraId="2A53AB80"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mi</w:t>
                          </w:r>
                        </w:p>
                      </w:txbxContent>
                    </v:textbox>
                  </v:shape>
                  <v:shape id="TextBox 597" o:spid="_x0000_s1192" type="#_x0000_t202" style="position:absolute;left:1668;top:4050;width:2019;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" filled="f" stroked="f">
                    <v:textbox style="mso-fit-shape-to-text:t">
                      <w:txbxContent>
                        <w:p w14:paraId="66E727C9"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s</w:t>
                          </w:r>
                        </w:p>
                      </w:txbxContent>
                    </v:textbox>
                  </v:shape>
                  <v:shape id="TextBox 598" o:spid="_x0000_s1193" type="#_x0000_t202" style="position:absolute;left:1859;top:4050;width:1482;height:1268;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" filled="f" stroked="f">
                    <v:textbox style="mso-fit-shape-to-text:t"/>
                  </v:shape>
                </v:group>
                <v:group id="Graphic 4" o:spid="_x0000_s1194" style="position:absolute;left:2935;top:2881;width:4176;height:1982" coordorigin="2952,2881" coordsize="3349,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">
                  <v:group id="Graphic 4" o:spid="_x0000_s1195" style="position:absolute;left:3020;top:2881;width:3282;height:1339" coordorigin="3020,2881" coordsize="3281,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">
                    <v:shape id="TextBox 601" o:spid="_x0000_s1196" type="#_x0000_t202" style="position:absolute;left:3020;top:2881;width:3282;height:12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" filled="f" stroked="f">
                      <v:textbox style="mso-fit-shape-to-text:t">
                        <w:txbxContent>
                          <w:p w14:paraId="4CEE4580"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样品提供者</w:t>
                            </w:r>
                          </w:p>
                        </w:txbxContent>
                      </v:textbox>
                    </v:shape>
                    <v:shape id="TextBox 602" o:spid="_x0000_s1197" type="#_x0000_t202" style="position:absolute;left:3816;top:2881;width:2040;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" filled="f" stroked="f">
                      <v:textbox style="mso-fit-shape-to-text:t">
                        <w:txbxContent>
                          <w:p w14:paraId="6BED2686"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p</w:t>
                            </w:r>
                          </w:p>
                        </w:txbxContent>
                      </v:textbox>
                    </v:shape>
                    <v:shape id="TextBox 603" o:spid="_x0000_s1198" type="#_x0000_t202" style="position:absolute;left:4028;top:2881;width:2125;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" filled="f" stroked="f">
                      <v:textbox style="mso-fit-shape-to-text:t">
                        <w:txbxContent>
                          <w:p w14:paraId="03EBD985"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le</w:t>
                            </w:r>
                          </w:p>
                        </w:txbxContent>
                      </v:textbox>
                    </v:shape>
                  </v:group>
                  <v:group id="Graphic 4" o:spid="_x0000_s1199" style="position:absolute;left:2952;top:3261;width:3273;height:1340" coordorigin="2952,3261" coordsize="3273,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">
                    <v:shape id="TextBox 605" o:spid="_x0000_s1200" type="#_x0000_t202" style="position:absolute;left:2952;top:3261;width:2421;height:1340;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" filled="f" stroked="f">
                      <v:textbox style="mso-fit-shape-to-text:t">
                        <w:txbxContent>
                          <w:p w14:paraId="0A047A18"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Pro</w:t>
                            </w:r>
                          </w:p>
                        </w:txbxContent>
                      </v:textbox>
                    </v:shape>
                    <v:shape id="TextBox 606" o:spid="_x0000_s1201" type="#_x0000_t202" style="position:absolute;left:3558;top:3261;width:2019;height:1340;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" filled="f" stroked="f">
                      <v:textbox style="mso-fit-shape-to-text:t">
                        <w:txbxContent>
                          <w:p w14:paraId="68CC95BA"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v</w:t>
                            </w:r>
                          </w:p>
                        </w:txbxContent>
                      </v:textbox>
                    </v:shape>
                    <v:shape id="TextBox 607" o:spid="_x0000_s1202" type="#_x0000_t202" style="position:absolute;left:3748;top:3261;width:2125;height:1340;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" filled="f" stroked="f">
                      <v:textbox style="mso-fit-shape-to-text:t">
                        <w:txbxContent>
                          <w:p w14:paraId="0B98E474"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id</w:t>
                            </w:r>
                          </w:p>
                        </w:txbxContent>
                      </v:textbox>
                    </v:shape>
                    <v:shape id="TextBox 608" o:spid="_x0000_s1203" type="#_x0000_t202" style="position:absolute;left:4058;top:3261;width:2040;height:1340;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" filled="f" stroked="f">
                      <v:textbox style="mso-fit-shape-to-text:t">
                        <w:txbxContent>
                          <w:p w14:paraId="0380EE7E"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e</w:t>
                            </w:r>
                          </w:p>
                        </w:txbxContent>
                      </v:textbox>
                    </v:shape>
                    <v:shape id="TextBox 609" o:spid="_x0000_s1204" type="#_x0000_t202" style="position:absolute;left:4270;top:3261;width:1955;height:1340;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" filled="f" stroked="f">
                      <v:textbox style="mso-fit-shape-to-text:t">
                        <w:txbxContent>
                          <w:p w14:paraId="0449FBAB"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r</w:t>
                            </w:r>
                          </w:p>
                        </w:txbxContent>
                      </v:textbox>
                    </v:shape>
                  </v:group>
                </v:group>
                <v:shape id="TextBox 610" o:spid="_x0000_s1205" type="#_x0000_t202" style="position:absolute;left:6345;top:5710;width:3642;height:1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" filled="f" stroked="f">
                  <v:textbox style="mso-fit-shape-to-text:t">
                    <w:txbxContent>
                      <w:p w14:paraId="254882D3"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湿实验室</w:t>
                        </w:r>
                      </w:p>
                    </w:txbxContent>
                  </v:textbox>
                </v:shape>
                <v:group id="Graphic 4" o:spid="_x0000_s1206" style="position:absolute;left:2678;top:7363;width:7358;height:2890" coordorigin="2678,7363" coordsize="5902,2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">
                  <v:shape id="TextBox 612" o:spid="_x0000_s1207" type="#_x0000_t202" style="position:absolute;left:4939;top:7363;width:3642;height:12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" filled="f" stroked="f">
                    <v:textbox style="mso-fit-shape-to-text:t">
                      <w:txbxContent>
                        <w:p w14:paraId="69CF98DD" w14:textId="77777777" w:rsidR="0067231C" w:rsidRDefault="0067231C" w:rsidP="0067231C">
                          <w:pPr>
                            <w:rPr>
                              <w:rFonts w:ascii="Arial" w:hAnsi="SimSun" w:cs="Arial"/>
                              <w:color w:val="000000"/>
                              <w:kern w:val="24"/>
                              <w:sz w:val="7"/>
                              <w:szCs w:val="7"/>
                            </w:rPr>
                          </w:pPr>
                          <w:r>
                            <w:rPr>
                              <w:rFonts w:ascii="Arial" w:hAnsi="SimSun" w:cs="Arial" w:hint="eastAsia"/>
                              <w:color w:val="000000"/>
                              <w:kern w:val="24"/>
                              <w:sz w:val="7"/>
                              <w:szCs w:val="7"/>
                            </w:rPr>
                            <w:t>生物信息学家</w:t>
                          </w:r>
                        </w:p>
                      </w:txbxContent>
                    </v:textbox>
                  </v:shape>
                  <v:shape id="TextBox 613" o:spid="_x0000_s1208" type="#_x0000_t202" style="position:absolute;left:2678;top:8146;width:3944;height:1339;visibility:hidden;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" filled="f" stroked="f">
                    <v:textbox style="mso-fit-shape-to-text:t">
                      <w:txbxContent>
                        <w:p w14:paraId="5C2849AC" w14:textId="77777777" w:rsidR="0067231C" w:rsidRDefault="0067231C" w:rsidP="0067231C">
                          <w:pPr>
                            <w:textAlignment w:val="baseline"/>
                            <w:rPr>
                              <w:rFonts w:ascii="Arial" w:hAnsi="Arial" w:cs="Arial"/>
                              <w:color w:val="000000"/>
                              <w:kern w:val="24"/>
                              <w:sz w:val="7"/>
                              <w:szCs w:val="7"/>
                              <w:lang w:val="en-CA"/>
                            </w:rPr>
                          </w:pPr>
                          <w:r>
                            <w:rPr>
                              <w:rFonts w:ascii="Arial" w:hAnsi="Arial" w:cs="Arial"/>
                              <w:color w:val="000000"/>
                              <w:kern w:val="24"/>
                              <w:sz w:val="7"/>
                              <w:szCs w:val="7"/>
                              <w:lang w:val="en-CA"/>
                            </w:rPr>
                            <w:t xml:space="preserve">Sequencing </w:t>
                          </w:r>
                        </w:p>
                      </w:txbxContent>
                    </v:textbox>
                  </v:shape>
                  <v:shape id="TextBox 614" o:spid="_x0000_s1209" type="#_x0000_t202" style="position:absolute;left:2816;top:8602;width:3281;height:12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" filled="f" stroked="f">
                    <v:textbox style="mso-fit-shape-to-text:t">
                      <w:txbxContent>
                        <w:p w14:paraId="109F4133"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测序技术员</w:t>
                          </w:r>
                        </w:p>
                      </w:txbxContent>
                    </v:textbox>
                  </v:shape>
                </v:group>
                <v:shape id="TextBox 617" o:spid="_x0000_s1210" type="#_x0000_t202" style="position:absolute;top:6032;width:3613;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" filled="f" stroked="f">
                  <v:textbox style="mso-fit-shape-to-text:t">
                    <w:txbxContent>
                      <w:p w14:paraId="489502B7" w14:textId="77777777" w:rsidR="0067231C" w:rsidRDefault="0067231C" w:rsidP="0067231C">
                        <w:pPr>
                          <w:textAlignment w:val="baseline"/>
                          <w:rPr>
                            <w:rFonts w:ascii="Arial" w:hAnsi="SimSun" w:cs="Arial"/>
                            <w:color w:val="000000"/>
                            <w:kern w:val="24"/>
                            <w:sz w:val="7"/>
                            <w:szCs w:val="7"/>
                          </w:rPr>
                        </w:pPr>
                        <w:r>
                          <w:rPr>
                            <w:rFonts w:ascii="Arial" w:hAnsi="SimSun" w:cs="Arial" w:hint="eastAsia"/>
                            <w:color w:val="000000"/>
                            <w:kern w:val="24"/>
                            <w:sz w:val="7"/>
                            <w:szCs w:val="7"/>
                          </w:rPr>
                          <w:t>数据分析</w:t>
                        </w:r>
                      </w:p>
                    </w:txbxContent>
                  </v:textbox>
                </v:shape>
                <v:shape id="Freeform: Shape 866472157" o:spid="_x0000_s1211" style="position:absolute;left:40668;top:21961;width:6550;height:94;visibility:visible;mso-wrap-style:square;v-text-anchor:top" coordsize="525427,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" path="m525427,l,e" filled="f" strokeweight=".22589mm">
                  <v:stroke joinstyle="miter"/>
                  <v:path arrowok="t" o:connecttype="custom" o:connectlocs="8166,0;0,0" o:connectangles="0,0"/>
                </v:shape>
                <v:shape id="Freeform: Shape 1479258040" o:spid="_x0000_s1212" style="position:absolute;left:40541;top:21838;width:176;height:246;visibility:visible;mso-wrap-style:square;v-text-anchor:top" coordsize="14172,2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" path="m14172,21340l,10670,14172,e" filled="f" strokeweight=".22589mm">
                  <v:stroke endcap="round"/>
                  <v:path arrowok="t" o:connecttype="custom" o:connectlocs="219,284;0,142;219,0" o:connectangles="0,0,0"/>
                </v:shape>
                <v:group id="Graphic 4" o:spid="_x0000_s1213" style="position:absolute;left:43051;top:25004;width:4155;height:3030" coordorigin="43051,25004" coordsize="3332,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">
                  <v:rect id="Rectangle 1307386953" o:spid="_x0000_s1214" style="position:absolute;left:43771;top:25253;width:2377;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" stroked="f" strokeweight=".22589mm"/>
                  <v:group id="Graphic 4" o:spid="_x0000_s1215" style="position:absolute;left:43051;top:25004;width:3333;height:2630" coordorigin="43051,25004" coordsize="3332,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">
                    <v:shape id="TextBox 623" o:spid="_x0000_s1216" type="#_x0000_t202" style="position:absolute;left:43051;top:25004;width:2437;height:13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" filled="f" stroked="f">
                      <v:textbox style="mso-fit-shape-to-text:t">
                        <w:txbxContent>
                          <w:p w14:paraId="1796015F" w14:textId="77777777" w:rsidR="0067231C" w:rsidRDefault="0067231C" w:rsidP="0067231C">
                            <w:pPr>
                              <w:textAlignment w:val="baseline"/>
                              <w:rPr>
                                <w:rFonts w:ascii="Arial" w:hAnsi="Arial" w:cs="Arial"/>
                                <w:color w:val="36829E"/>
                                <w:kern w:val="24"/>
                                <w:sz w:val="9"/>
                                <w:szCs w:val="9"/>
                                <w:lang w:val="en-CA"/>
                              </w:rPr>
                            </w:pPr>
                            <w:r>
                              <w:rPr>
                                <w:rFonts w:ascii="Arial" w:hAnsi="Arial" w:cs="Arial"/>
                                <w:color w:val="36829E"/>
                                <w:kern w:val="24"/>
                                <w:sz w:val="9"/>
                                <w:szCs w:val="9"/>
                                <w:lang w:val="en-CA"/>
                              </w:rPr>
                              <w:t xml:space="preserve">DNA </w:t>
                            </w:r>
                          </w:p>
                        </w:txbxContent>
                      </v:textbox>
                    </v:shape>
                    <v:shape id="TextBox 624" o:spid="_x0000_s1217" type="#_x0000_t202" style="position:absolute;left:43051;top:25590;width:3333;height:14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" filled="f" stroked="f">
                      <v:textbox style="mso-fit-shape-to-text:t">
                        <w:txbxContent>
                          <w:p w14:paraId="70BF59A6" w14:textId="77777777" w:rsidR="0067231C" w:rsidRDefault="0067231C" w:rsidP="0067231C">
                            <w:pPr>
                              <w:textAlignment w:val="baseline"/>
                              <w:rPr>
                                <w:rFonts w:ascii="Arial" w:hAnsi="SimSun" w:cs="Arial"/>
                                <w:color w:val="36829E"/>
                                <w:kern w:val="24"/>
                                <w:sz w:val="9"/>
                                <w:szCs w:val="9"/>
                              </w:rPr>
                            </w:pPr>
                            <w:r>
                              <w:rPr>
                                <w:rFonts w:ascii="Arial" w:hAnsi="SimSun" w:cs="Arial" w:hint="eastAsia"/>
                                <w:color w:val="36829E"/>
                                <w:kern w:val="24"/>
                                <w:sz w:val="9"/>
                                <w:szCs w:val="9"/>
                              </w:rPr>
                              <w:t>序列数据</w:t>
                            </w:r>
                          </w:p>
                        </w:txbxContent>
                      </v:textbox>
                    </v:shape>
                    <v:shape id="TextBox 625" o:spid="_x0000_s1218" type="#_x0000_t202" style="position:absolute;left:43502;top:26231;width:1481;height:14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" filled="f" stroked="f">
                      <v:textbox style="mso-fit-shape-to-text:t"/>
                    </v:shape>
                  </v:group>
                  <v:shape id="Freeform: Shape 1480232388" o:spid="_x0000_s1219" style="position:absolute;left:45605;top:26708;width:217;height:82;visibility:visible;mso-wrap-style:square;v-text-anchor:top" coordsize="21665,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" path="m,l21665,e" filled="f" stroked="f" strokeweight=".22589mm">
                    <v:stroke joinstyle="miter"/>
                    <v:path arrowok="t" o:connecttype="custom" o:connectlocs="0,0;217,0" o:connectangles="0,0"/>
                  </v:shape>
                  <v:shape id="Freeform: Shape 612938535" o:spid="_x0000_s1220" style="position:absolute;left:44414;top:26316;width:29;height:81;visibility:visible;mso-wrap-style:square;v-text-anchor:top" coordsize="2850,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" path="m,l2851,e" filled="f" stroked="f" strokeweight=".22589mm">
                    <v:stroke joinstyle="miter"/>
                    <v:path arrowok="t" o:connecttype="custom" o:connectlocs="0,0;29,0" o:connectangles="0,0"/>
                  </v:shape>
                </v:group>
                <v:shape id="TextBox 628" o:spid="_x0000_s1221" type="#_x0000_t202" style="position:absolute;left:2616;width:5404;height:18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" filled="f" stroked="f">
                  <v:textbox style="mso-fit-shape-to-text:t">
                    <w:txbxContent>
                      <w:p w14:paraId="77DF21B9" w14:textId="77777777" w:rsidR="0067231C" w:rsidRDefault="0067231C" w:rsidP="0067231C">
                        <w:pPr>
                          <w:textAlignment w:val="baseline"/>
                          <w:rPr>
                            <w:rFonts w:ascii="Arial" w:hAnsi="Arial" w:cs="Arial"/>
                            <w:color w:val="000000"/>
                            <w:kern w:val="24"/>
                            <w:sz w:val="11"/>
                            <w:szCs w:val="11"/>
                            <w:lang w:val="en-CA"/>
                          </w:rPr>
                        </w:pPr>
                        <w:r>
                          <w:rPr>
                            <w:rFonts w:ascii="Arial" w:hAnsi="Arial" w:cs="Arial"/>
                            <w:color w:val="000000"/>
                            <w:kern w:val="24"/>
                            <w:sz w:val="11"/>
                            <w:szCs w:val="11"/>
                            <w:lang w:val="en-CA"/>
                          </w:rPr>
                          <w:t xml:space="preserve">1. </w:t>
                        </w:r>
                        <w:r>
                          <w:rPr>
                            <w:rFonts w:ascii="Arial" w:hAnsi="SimSun" w:cs="Arial" w:hint="eastAsia"/>
                            <w:color w:val="000000"/>
                            <w:kern w:val="24"/>
                            <w:sz w:val="11"/>
                            <w:szCs w:val="11"/>
                            <w:lang w:val="en-CA"/>
                          </w:rPr>
                          <w:t>项目设立</w:t>
                        </w:r>
                      </w:p>
                    </w:txbxContent>
                  </v:textbox>
                </v:shape>
                <v:shape id="TextBox 629" o:spid="_x0000_s1222" type="#_x0000_t202" style="position:absolute;left:20587;top:19542;width:1847;height:1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" filled="f" stroked="f">
                  <v:textbox style="mso-fit-shape-to-text:t"/>
                </v:shape>
                <v:shape id="Freeform: Shape 716376947" o:spid="_x0000_s1223" style="position:absolute;left:28341;top:21930;width:4843;height:94;visibility:visible;mso-wrap-style:square;v-text-anchor:top" coordsize="388511,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" path="m388511,l,e" filled="f" strokeweight=".22589mm">
                  <v:stroke joinstyle="miter"/>
                  <v:path arrowok="t" o:connecttype="custom" o:connectlocs="6038,0;0,0" o:connectangles="0,0"/>
                </v:shape>
                <v:shape id="Freeform: Shape 613855945" o:spid="_x0000_s1224" style="position:absolute;left:28234;top:21795;width:177;height:245;visibility:visible;mso-wrap-style:square;v-text-anchor:top" coordsize="14172,2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" path="m14172,21340l,10670,14172,e" filled="f" strokeweight=".22589mm">
                  <v:stroke endcap="round"/>
                  <v:path arrowok="t" o:connecttype="custom" o:connectlocs="221,282;0,141;221,0" o:connectangles="0,0,0"/>
                </v:shape>
                <v:shape id="TextBox 632" o:spid="_x0000_s1225" type="#_x0000_t202" style="position:absolute;left:21387;top:12585;width:10917;height:18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" filled="f" stroked="f">
                  <v:textbox style="mso-fit-shape-to-text:t">
                    <w:txbxContent>
                      <w:p w14:paraId="461DB01E" w14:textId="77777777" w:rsidR="0067231C" w:rsidRDefault="0067231C" w:rsidP="0067231C">
                        <w:pPr>
                          <w:textAlignment w:val="baseline"/>
                          <w:rPr>
                            <w:rFonts w:ascii="Arial" w:hAnsi="SimSun" w:cs="Arial"/>
                            <w:color w:val="000000"/>
                            <w:kern w:val="24"/>
                            <w:sz w:val="11"/>
                            <w:szCs w:val="11"/>
                          </w:rPr>
                        </w:pPr>
                        <w:r>
                          <w:rPr>
                            <w:rFonts w:ascii="Arial" w:hAnsi="SimSun" w:cs="Arial" w:hint="eastAsia"/>
                            <w:color w:val="000000"/>
                            <w:kern w:val="24"/>
                            <w:sz w:val="11"/>
                            <w:szCs w:val="11"/>
                          </w:rPr>
                          <w:t>备选项目：上传至样品储藏室</w:t>
                        </w:r>
                        <w:r>
                          <w:rPr>
                            <w:rFonts w:ascii="Arial" w:hAnsi="Arial" w:cs="Arial"/>
                            <w:color w:val="000000"/>
                            <w:kern w:val="24"/>
                            <w:sz w:val="11"/>
                            <w:szCs w:val="11"/>
                            <w:lang w:val="en-CA"/>
                          </w:rPr>
                          <w:t xml:space="preserve"> </w:t>
                        </w:r>
                      </w:p>
                    </w:txbxContent>
                  </v:textbox>
                </v:shape>
                <v:shape id="TextBox 633" o:spid="_x0000_s1226" type="#_x0000_t202" style="position:absolute;left:24133;top:13372;width:1848;height:17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" filled="f" stroked="f">
                  <v:textbox style="mso-fit-shape-to-text:t"/>
                </v:shape>
                <v:shape id="TextBox 634" o:spid="_x0000_s1227" type="#_x0000_t202" style="position:absolute;left:20575;top:24803;width:5455;height:16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" filled="f" stroked="f">
                  <v:textbox style="mso-fit-shape-to-text:t">
                    <w:txbxContent>
                      <w:p w14:paraId="7BFA36C0" w14:textId="77777777" w:rsidR="0067231C" w:rsidRDefault="0067231C" w:rsidP="0067231C">
                        <w:pPr>
                          <w:textAlignment w:val="baseline"/>
                          <w:rPr>
                            <w:rFonts w:ascii="Arial" w:hAnsi="Arial" w:cs="Arial"/>
                            <w:color w:val="000000"/>
                            <w:kern w:val="24"/>
                            <w:sz w:val="9"/>
                            <w:szCs w:val="9"/>
                          </w:rPr>
                        </w:pPr>
                        <w:r>
                          <w:rPr>
                            <w:rFonts w:ascii="Arial" w:hAnsi="Arial" w:cs="Arial"/>
                            <w:color w:val="000000"/>
                            <w:kern w:val="24"/>
                            <w:sz w:val="9"/>
                            <w:szCs w:val="9"/>
                          </w:rPr>
                          <w:t xml:space="preserve">            </w:t>
                        </w:r>
                        <w:r>
                          <w:rPr>
                            <w:rFonts w:ascii="Arial" w:hAnsi="Arial" w:cs="Arial"/>
                            <w:color w:val="000000"/>
                            <w:kern w:val="24"/>
                            <w:sz w:val="9"/>
                            <w:szCs w:val="9"/>
                          </w:rPr>
                          <w:t>检索号</w:t>
                        </w:r>
                      </w:p>
                    </w:txbxContent>
                  </v:textbox>
                </v:shape>
                <v:shape id="Freeform: Shape 224704341" o:spid="_x0000_s1228" style="position:absolute;left:23627;top:16301;width:102;height:2782;visibility:visible;mso-wrap-style:square;v-text-anchor:top" coordsize="8144,24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" path="m,l,241415e" filled="f" strokeweight=".22589mm">
                  <v:stroke joinstyle="miter"/>
                  <v:path arrowok="t" o:connecttype="custom" o:connectlocs="0,0;0,3206" o:connectangles="0,0"/>
                </v:shape>
              </v:group>
            </w:pict>
          </mc:Fallback>
        </mc:AlternateContent>
      </w:r>
      <w:r w:rsidR="009A608F" w:rsidRPr="00D657FE">
        <w:rPr>
          <w:noProof/>
          <w:sz w:val="24"/>
          <w:szCs w:val="24"/>
        </w:rPr>
        <w:t>xxxxxxxxx</w:t>
      </w:r>
    </w:p>
    <w:p w14:paraId="681CE189" w14:textId="68595370" w:rsidR="0067231C" w:rsidRDefault="0067231C">
      <w:pPr>
        <w:pStyle w:val="CBDH2"/>
        <w:rPr>
          <w:noProof/>
          <w:szCs w:val="24"/>
        </w:rPr>
      </w:pPr>
    </w:p>
    <w:p w14:paraId="5F8A3DC2" w14:textId="77777777" w:rsidR="0067231C" w:rsidRDefault="0067231C">
      <w:pPr>
        <w:pStyle w:val="CBDH2"/>
        <w:rPr>
          <w:noProof/>
          <w:szCs w:val="24"/>
        </w:rPr>
      </w:pPr>
    </w:p>
    <w:p w14:paraId="3A30C313" w14:textId="77777777" w:rsidR="0067231C" w:rsidRDefault="0067231C">
      <w:pPr>
        <w:pStyle w:val="CBDH2"/>
        <w:rPr>
          <w:noProof/>
          <w:szCs w:val="24"/>
        </w:rPr>
      </w:pPr>
    </w:p>
    <w:p w14:paraId="729183CB" w14:textId="77777777" w:rsidR="0067231C" w:rsidRDefault="0067231C">
      <w:pPr>
        <w:pStyle w:val="CBDH2"/>
        <w:rPr>
          <w:noProof/>
          <w:szCs w:val="24"/>
        </w:rPr>
      </w:pPr>
    </w:p>
    <w:p w14:paraId="0B70EEC9" w14:textId="77777777" w:rsidR="0067231C" w:rsidRDefault="0067231C">
      <w:pPr>
        <w:pStyle w:val="CBDH2"/>
        <w:rPr>
          <w:noProof/>
          <w:szCs w:val="24"/>
        </w:rPr>
      </w:pPr>
    </w:p>
    <w:p w14:paraId="431E1798" w14:textId="77777777" w:rsidR="0067231C" w:rsidRDefault="0067231C">
      <w:pPr>
        <w:pStyle w:val="CBDH2"/>
        <w:rPr>
          <w:noProof/>
          <w:szCs w:val="24"/>
        </w:rPr>
      </w:pPr>
    </w:p>
    <w:p w14:paraId="50A49E19" w14:textId="77777777" w:rsidR="0067231C" w:rsidRDefault="0067231C">
      <w:pPr>
        <w:pStyle w:val="CBDH2"/>
        <w:rPr>
          <w:noProof/>
          <w:szCs w:val="24"/>
        </w:rPr>
      </w:pPr>
    </w:p>
    <w:p w14:paraId="24E0DC0F" w14:textId="77777777" w:rsidR="0067231C" w:rsidRDefault="0067231C">
      <w:pPr>
        <w:pStyle w:val="CBDH2"/>
        <w:rPr>
          <w:noProof/>
          <w:szCs w:val="24"/>
        </w:rPr>
      </w:pPr>
    </w:p>
    <w:p w14:paraId="47E0FDF4" w14:textId="77777777" w:rsidR="0067231C" w:rsidRDefault="0067231C">
      <w:pPr>
        <w:pStyle w:val="CBDH2"/>
        <w:rPr>
          <w:noProof/>
          <w:szCs w:val="24"/>
        </w:rPr>
      </w:pPr>
    </w:p>
    <w:p w14:paraId="1D2D7F27" w14:textId="77777777" w:rsidR="0067231C" w:rsidRDefault="0067231C">
      <w:pPr>
        <w:pStyle w:val="CBDH2"/>
        <w:rPr>
          <w:noProof/>
          <w:szCs w:val="24"/>
        </w:rPr>
      </w:pPr>
    </w:p>
    <w:p w14:paraId="76554FB1" w14:textId="77777777" w:rsidR="0067231C" w:rsidRDefault="0067231C">
      <w:pPr>
        <w:pStyle w:val="CBDH2"/>
        <w:rPr>
          <w:noProof/>
          <w:szCs w:val="24"/>
        </w:rPr>
      </w:pPr>
    </w:p>
    <w:p w14:paraId="28F07B2B" w14:textId="77777777" w:rsidR="0067231C" w:rsidRDefault="0067231C">
      <w:pPr>
        <w:pStyle w:val="CBDH2"/>
        <w:rPr>
          <w:noProof/>
          <w:szCs w:val="24"/>
        </w:rPr>
      </w:pPr>
    </w:p>
    <w:p w14:paraId="3F531B89" w14:textId="77777777" w:rsidR="0067231C" w:rsidRDefault="0067231C">
      <w:pPr>
        <w:pStyle w:val="CBDH2"/>
        <w:rPr>
          <w:noProof/>
          <w:szCs w:val="24"/>
        </w:rPr>
      </w:pPr>
    </w:p>
    <w:p w14:paraId="2315FFA1" w14:textId="77777777" w:rsidR="0067231C" w:rsidRDefault="0067231C">
      <w:pPr>
        <w:pStyle w:val="CBDH2"/>
        <w:rPr>
          <w:noProof/>
          <w:szCs w:val="24"/>
        </w:rPr>
      </w:pPr>
    </w:p>
    <w:p w14:paraId="7DA582C6" w14:textId="77777777" w:rsidR="0067231C" w:rsidRDefault="0067231C">
      <w:pPr>
        <w:pStyle w:val="CBDH2"/>
        <w:rPr>
          <w:noProof/>
          <w:szCs w:val="24"/>
        </w:rPr>
      </w:pPr>
    </w:p>
    <w:p w14:paraId="22B752BE" w14:textId="77777777" w:rsidR="0067231C" w:rsidRDefault="0067231C">
      <w:pPr>
        <w:pStyle w:val="CBDH2"/>
        <w:rPr>
          <w:noProof/>
          <w:szCs w:val="24"/>
        </w:rPr>
      </w:pPr>
    </w:p>
    <w:p w14:paraId="5ECE2A62" w14:textId="77777777" w:rsidR="0067231C" w:rsidRDefault="0067231C">
      <w:pPr>
        <w:pStyle w:val="CBDH2"/>
        <w:rPr>
          <w:noProof/>
          <w:szCs w:val="24"/>
        </w:rPr>
      </w:pPr>
    </w:p>
    <w:p w14:paraId="1CF3B287" w14:textId="3645FD13" w:rsidR="009A608F" w:rsidRPr="00D657FE" w:rsidRDefault="009A608F">
      <w:pPr>
        <w:pStyle w:val="CBDH2"/>
        <w:rPr>
          <w:szCs w:val="24"/>
        </w:rPr>
      </w:pPr>
      <w:r w:rsidRPr="00D657FE">
        <w:rPr>
          <w:noProof/>
          <w:szCs w:val="24"/>
        </w:rPr>
        <w:t>B.</w:t>
      </w:r>
      <w:r w:rsidRPr="00D657FE">
        <w:rPr>
          <w:szCs w:val="24"/>
        </w:rPr>
        <w:tab/>
      </w:r>
      <w:r w:rsidRPr="00D657FE">
        <w:rPr>
          <w:rFonts w:hint="eastAsia"/>
          <w:szCs w:val="24"/>
          <w:lang w:val="zh-CN"/>
        </w:rPr>
        <w:t>全球数字序列信息数据库网络</w:t>
      </w:r>
    </w:p>
    <w:p w14:paraId="4C14B97D"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遗传资源数字序列信息数据库的数量多寡很大程度上取决于其选用的定义。考虑到这项研究的范围，目前数据库的数量在</w:t>
      </w:r>
      <w:r w:rsidRPr="00D657FE">
        <w:rPr>
          <w:sz w:val="24"/>
          <w:szCs w:val="24"/>
          <w:lang w:val="zh-CN"/>
        </w:rPr>
        <w:t>2,000</w:t>
      </w:r>
      <w:r w:rsidRPr="00D657FE">
        <w:rPr>
          <w:rFonts w:hint="eastAsia"/>
          <w:sz w:val="24"/>
          <w:szCs w:val="24"/>
          <w:lang w:val="zh-CN"/>
        </w:rPr>
        <w:t>个到</w:t>
      </w:r>
      <w:r w:rsidRPr="00D657FE">
        <w:rPr>
          <w:sz w:val="24"/>
          <w:szCs w:val="24"/>
          <w:lang w:val="zh-CN"/>
        </w:rPr>
        <w:t>6,000</w:t>
      </w:r>
      <w:r w:rsidRPr="00D657FE">
        <w:rPr>
          <w:rFonts w:hint="eastAsia"/>
          <w:sz w:val="24"/>
          <w:szCs w:val="24"/>
          <w:lang w:val="zh-CN"/>
        </w:rPr>
        <w:t>个之间，这些数据库相互关联，也相互依存，既包括保存原始记录的主要数据库（例如，欧洲核苷酸数据库），也包括访问和利用主要数据库数据的次要数据库（例如，</w:t>
      </w:r>
      <w:r w:rsidRPr="00D657FE">
        <w:rPr>
          <w:sz w:val="24"/>
          <w:szCs w:val="24"/>
          <w:lang w:val="zh-CN"/>
        </w:rPr>
        <w:t>Ensembl</w:t>
      </w:r>
      <w:r w:rsidRPr="00D657FE">
        <w:rPr>
          <w:rFonts w:hint="eastAsia"/>
          <w:sz w:val="24"/>
          <w:szCs w:val="24"/>
          <w:lang w:val="zh-CN"/>
        </w:rPr>
        <w:t>、</w:t>
      </w:r>
      <w:r w:rsidRPr="00D657FE">
        <w:rPr>
          <w:sz w:val="24"/>
          <w:szCs w:val="24"/>
          <w:lang w:val="zh-CN"/>
        </w:rPr>
        <w:t>UniProt</w:t>
      </w:r>
      <w:r w:rsidRPr="00D657FE">
        <w:rPr>
          <w:rFonts w:hint="eastAsia"/>
          <w:sz w:val="24"/>
          <w:szCs w:val="24"/>
          <w:lang w:val="zh-CN"/>
        </w:rPr>
        <w:t>）。这些数据库在资金、历史、范围、数据传输、注册要求、数据共享、用户服务和许可证等方面各不相同。</w:t>
      </w:r>
      <w:r w:rsidRPr="00D657FE">
        <w:rPr>
          <w:sz w:val="24"/>
          <w:szCs w:val="24"/>
          <w:lang w:val="zh-CN"/>
        </w:rPr>
        <w:t>1982</w:t>
      </w:r>
      <w:r w:rsidRPr="00D657FE">
        <w:rPr>
          <w:rFonts w:hint="eastAsia"/>
          <w:sz w:val="24"/>
          <w:szCs w:val="24"/>
          <w:lang w:val="zh-CN"/>
        </w:rPr>
        <w:t>年，欧洲核苷酸数据库、日本</w:t>
      </w:r>
      <w:r w:rsidRPr="00D657FE">
        <w:rPr>
          <w:sz w:val="24"/>
          <w:szCs w:val="24"/>
          <w:lang w:val="zh-CN"/>
        </w:rPr>
        <w:t>DNA</w:t>
      </w:r>
      <w:r w:rsidRPr="00D657FE">
        <w:rPr>
          <w:rFonts w:hint="eastAsia"/>
          <w:sz w:val="24"/>
          <w:szCs w:val="24"/>
          <w:lang w:val="zh-CN"/>
        </w:rPr>
        <w:t>数据库和</w:t>
      </w:r>
      <w:r w:rsidRPr="00D657FE">
        <w:rPr>
          <w:sz w:val="24"/>
          <w:szCs w:val="24"/>
          <w:lang w:val="zh-CN"/>
        </w:rPr>
        <w:t>GenBank</w:t>
      </w:r>
      <w:r w:rsidRPr="00D657FE">
        <w:rPr>
          <w:rFonts w:hint="eastAsia"/>
          <w:sz w:val="24"/>
          <w:szCs w:val="24"/>
          <w:lang w:val="zh-CN"/>
        </w:rPr>
        <w:t>组成了国际协作核酸序列数据库，该组织在各个站点之间进行数据镜像，如今已成为全球最大的公共原始数字序列信息数据库。</w:t>
      </w:r>
    </w:p>
    <w:p w14:paraId="521CBF16"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为数据库获取统计数据极具挑战性</w:t>
      </w:r>
      <w:r w:rsidRPr="00D657FE">
        <w:rPr>
          <w:rFonts w:hint="eastAsia"/>
          <w:sz w:val="24"/>
          <w:szCs w:val="24"/>
        </w:rPr>
        <w:t>，</w:t>
      </w:r>
      <w:r w:rsidRPr="00D657FE">
        <w:rPr>
          <w:rFonts w:hint="eastAsia"/>
          <w:sz w:val="24"/>
          <w:szCs w:val="24"/>
          <w:lang w:val="zh-CN"/>
        </w:rPr>
        <w:t>需要考虑诸多细节</w:t>
      </w:r>
      <w:r w:rsidRPr="00D657FE">
        <w:rPr>
          <w:rFonts w:hint="eastAsia"/>
          <w:sz w:val="24"/>
          <w:szCs w:val="24"/>
        </w:rPr>
        <w:t>：（</w:t>
      </w:r>
      <w:r w:rsidRPr="00D657FE">
        <w:rPr>
          <w:sz w:val="24"/>
          <w:szCs w:val="24"/>
        </w:rPr>
        <w:t>a</w:t>
      </w:r>
      <w:r w:rsidRPr="00D657FE">
        <w:rPr>
          <w:rFonts w:hint="eastAsia"/>
          <w:sz w:val="24"/>
          <w:szCs w:val="24"/>
        </w:rPr>
        <w:t>）</w:t>
      </w:r>
      <w:r w:rsidRPr="00D657FE">
        <w:rPr>
          <w:rFonts w:hint="eastAsia"/>
          <w:sz w:val="24"/>
          <w:szCs w:val="24"/>
          <w:lang w:val="zh-CN"/>
        </w:rPr>
        <w:t>年度运营成本、年度提交量和下载量以及全部记录数量</w:t>
      </w:r>
      <w:r w:rsidRPr="00D657FE">
        <w:rPr>
          <w:rFonts w:hint="eastAsia"/>
          <w:sz w:val="24"/>
          <w:szCs w:val="24"/>
        </w:rPr>
        <w:t>，</w:t>
      </w:r>
      <w:r w:rsidRPr="00D657FE">
        <w:rPr>
          <w:rFonts w:hint="eastAsia"/>
          <w:sz w:val="24"/>
          <w:szCs w:val="24"/>
          <w:lang w:val="zh-CN"/>
        </w:rPr>
        <w:t>通常包含生物多样性以外的其他数据类型</w:t>
      </w:r>
      <w:r w:rsidRPr="00D657FE">
        <w:rPr>
          <w:rFonts w:hint="eastAsia"/>
          <w:sz w:val="24"/>
          <w:szCs w:val="24"/>
        </w:rPr>
        <w:t>，</w:t>
      </w:r>
      <w:r w:rsidRPr="00D657FE">
        <w:rPr>
          <w:rFonts w:hint="eastAsia"/>
          <w:sz w:val="24"/>
          <w:szCs w:val="24"/>
          <w:lang w:val="zh-CN"/>
        </w:rPr>
        <w:t>例如人类数据</w:t>
      </w:r>
      <w:r w:rsidRPr="00D657FE">
        <w:rPr>
          <w:rFonts w:hint="eastAsia"/>
          <w:sz w:val="24"/>
          <w:szCs w:val="24"/>
        </w:rPr>
        <w:t>；（</w:t>
      </w:r>
      <w:r w:rsidRPr="00D657FE">
        <w:rPr>
          <w:sz w:val="24"/>
          <w:szCs w:val="24"/>
        </w:rPr>
        <w:t>b</w:t>
      </w:r>
      <w:r w:rsidRPr="00D657FE">
        <w:rPr>
          <w:rFonts w:hint="eastAsia"/>
          <w:sz w:val="24"/>
          <w:szCs w:val="24"/>
        </w:rPr>
        <w:t>）</w:t>
      </w:r>
      <w:r w:rsidRPr="00D657FE">
        <w:rPr>
          <w:rFonts w:hint="eastAsia"/>
          <w:sz w:val="24"/>
          <w:szCs w:val="24"/>
          <w:lang w:val="zh-CN"/>
        </w:rPr>
        <w:t>年度运营成本不包括数据库基础设施的初始成本</w:t>
      </w:r>
      <w:r w:rsidRPr="00D657FE">
        <w:rPr>
          <w:rFonts w:hint="eastAsia"/>
          <w:sz w:val="24"/>
          <w:szCs w:val="24"/>
        </w:rPr>
        <w:t>；</w:t>
      </w:r>
      <w:r w:rsidRPr="00D657FE">
        <w:rPr>
          <w:rFonts w:hint="eastAsia"/>
          <w:sz w:val="24"/>
          <w:szCs w:val="24"/>
        </w:rPr>
        <w:lastRenderedPageBreak/>
        <w:t>（</w:t>
      </w:r>
      <w:r w:rsidRPr="00D657FE">
        <w:rPr>
          <w:sz w:val="24"/>
          <w:szCs w:val="24"/>
        </w:rPr>
        <w:t>c</w:t>
      </w:r>
      <w:r w:rsidRPr="00D657FE">
        <w:rPr>
          <w:rFonts w:hint="eastAsia"/>
          <w:sz w:val="24"/>
          <w:szCs w:val="24"/>
        </w:rPr>
        <w:t>）</w:t>
      </w:r>
      <w:r w:rsidRPr="00D657FE">
        <w:rPr>
          <w:rFonts w:hint="eastAsia"/>
          <w:sz w:val="24"/>
          <w:szCs w:val="24"/>
          <w:lang w:val="zh-CN"/>
        </w:rPr>
        <w:t>数据库工作人员还可能承担数据库以外的其他工作</w:t>
      </w:r>
      <w:r w:rsidRPr="00D657FE">
        <w:rPr>
          <w:rFonts w:hint="eastAsia"/>
          <w:sz w:val="24"/>
          <w:szCs w:val="24"/>
        </w:rPr>
        <w:t>，</w:t>
      </w:r>
      <w:r w:rsidRPr="00D657FE">
        <w:rPr>
          <w:rFonts w:hint="eastAsia"/>
          <w:sz w:val="24"/>
          <w:szCs w:val="24"/>
          <w:lang w:val="zh-CN"/>
        </w:rPr>
        <w:t>因此工时数仅为估算值</w:t>
      </w:r>
      <w:r w:rsidRPr="00D657FE">
        <w:rPr>
          <w:rFonts w:hint="eastAsia"/>
          <w:sz w:val="24"/>
          <w:szCs w:val="24"/>
        </w:rPr>
        <w:t>；（</w:t>
      </w:r>
      <w:r w:rsidRPr="00D657FE">
        <w:rPr>
          <w:sz w:val="24"/>
          <w:szCs w:val="24"/>
        </w:rPr>
        <w:t>d</w:t>
      </w:r>
      <w:r w:rsidRPr="00D657FE">
        <w:rPr>
          <w:rFonts w:hint="eastAsia"/>
          <w:sz w:val="24"/>
          <w:szCs w:val="24"/>
        </w:rPr>
        <w:t>）</w:t>
      </w:r>
      <w:r w:rsidRPr="00D657FE">
        <w:rPr>
          <w:rFonts w:hint="eastAsia"/>
          <w:sz w:val="24"/>
          <w:szCs w:val="24"/>
          <w:lang w:val="zh-CN"/>
        </w:rPr>
        <w:t>随着人工智能的发展</w:t>
      </w:r>
      <w:r w:rsidRPr="00D657FE">
        <w:rPr>
          <w:rFonts w:hint="eastAsia"/>
          <w:sz w:val="24"/>
          <w:szCs w:val="24"/>
        </w:rPr>
        <w:t>，</w:t>
      </w:r>
      <w:r w:rsidRPr="00D657FE">
        <w:rPr>
          <w:rFonts w:hint="eastAsia"/>
          <w:sz w:val="24"/>
          <w:szCs w:val="24"/>
          <w:lang w:val="zh-CN"/>
        </w:rPr>
        <w:t>年度下载量正迅速成为一项意义不大的统计数据。考虑到这些因素</w:t>
      </w:r>
      <w:r w:rsidRPr="00D657FE">
        <w:rPr>
          <w:rFonts w:hint="eastAsia"/>
          <w:sz w:val="24"/>
          <w:szCs w:val="24"/>
        </w:rPr>
        <w:t>，</w:t>
      </w:r>
      <w:r w:rsidRPr="00D657FE">
        <w:rPr>
          <w:rFonts w:hint="eastAsia"/>
          <w:sz w:val="24"/>
          <w:szCs w:val="24"/>
          <w:lang w:val="zh-CN"/>
        </w:rPr>
        <w:t>日本</w:t>
      </w:r>
      <w:r w:rsidRPr="00D657FE">
        <w:rPr>
          <w:sz w:val="24"/>
          <w:szCs w:val="24"/>
        </w:rPr>
        <w:t>DNA</w:t>
      </w:r>
      <w:r w:rsidRPr="00D657FE">
        <w:rPr>
          <w:rFonts w:hint="eastAsia"/>
          <w:sz w:val="24"/>
          <w:szCs w:val="24"/>
          <w:lang w:val="zh-CN"/>
        </w:rPr>
        <w:t>数据库的年度运营成本为</w:t>
      </w:r>
      <w:r w:rsidRPr="00D657FE">
        <w:rPr>
          <w:sz w:val="24"/>
          <w:szCs w:val="24"/>
        </w:rPr>
        <w:t>700</w:t>
      </w:r>
      <w:r w:rsidRPr="00D657FE">
        <w:rPr>
          <w:rFonts w:hint="eastAsia"/>
          <w:sz w:val="24"/>
          <w:szCs w:val="24"/>
          <w:lang w:val="zh-CN"/>
        </w:rPr>
        <w:t>万美元</w:t>
      </w:r>
      <w:r w:rsidRPr="00D657FE">
        <w:rPr>
          <w:rFonts w:hint="eastAsia"/>
          <w:sz w:val="24"/>
          <w:szCs w:val="24"/>
        </w:rPr>
        <w:t>，</w:t>
      </w:r>
      <w:r w:rsidRPr="00D657FE">
        <w:rPr>
          <w:rFonts w:hint="eastAsia"/>
          <w:sz w:val="24"/>
          <w:szCs w:val="24"/>
          <w:lang w:val="zh-CN"/>
        </w:rPr>
        <w:t>存储了</w:t>
      </w:r>
      <w:r w:rsidRPr="00D657FE">
        <w:rPr>
          <w:sz w:val="24"/>
          <w:szCs w:val="24"/>
        </w:rPr>
        <w:t>63</w:t>
      </w:r>
      <w:r w:rsidRPr="00D657FE">
        <w:rPr>
          <w:rFonts w:hint="eastAsia"/>
          <w:sz w:val="24"/>
          <w:szCs w:val="24"/>
          <w:lang w:val="zh-CN"/>
        </w:rPr>
        <w:t>亿条数字序列信息</w:t>
      </w:r>
      <w:r w:rsidRPr="00D657FE">
        <w:rPr>
          <w:rFonts w:hint="eastAsia"/>
          <w:sz w:val="24"/>
          <w:szCs w:val="24"/>
        </w:rPr>
        <w:t>，</w:t>
      </w:r>
      <w:r w:rsidRPr="00D657FE">
        <w:rPr>
          <w:rFonts w:hint="eastAsia"/>
          <w:sz w:val="24"/>
          <w:szCs w:val="24"/>
          <w:lang w:val="zh-CN"/>
        </w:rPr>
        <w:t>门户网站浏览量为</w:t>
      </w:r>
      <w:r w:rsidRPr="00D657FE">
        <w:rPr>
          <w:sz w:val="24"/>
          <w:szCs w:val="24"/>
        </w:rPr>
        <w:t>180</w:t>
      </w:r>
      <w:r w:rsidRPr="00D657FE">
        <w:rPr>
          <w:rFonts w:hint="eastAsia"/>
          <w:sz w:val="24"/>
          <w:szCs w:val="24"/>
          <w:lang w:val="zh-CN"/>
        </w:rPr>
        <w:t>万次</w:t>
      </w:r>
      <w:r w:rsidRPr="00D657FE">
        <w:rPr>
          <w:rFonts w:hint="eastAsia"/>
          <w:sz w:val="24"/>
          <w:szCs w:val="24"/>
        </w:rPr>
        <w:t>，</w:t>
      </w:r>
      <w:r w:rsidRPr="00D657FE">
        <w:rPr>
          <w:rFonts w:hint="eastAsia"/>
          <w:sz w:val="24"/>
          <w:szCs w:val="24"/>
          <w:lang w:val="zh-CN"/>
        </w:rPr>
        <w:t>拥有约</w:t>
      </w:r>
      <w:r w:rsidRPr="00D657FE">
        <w:rPr>
          <w:sz w:val="24"/>
          <w:szCs w:val="24"/>
        </w:rPr>
        <w:t>30</w:t>
      </w:r>
      <w:r w:rsidRPr="00D657FE">
        <w:rPr>
          <w:rFonts w:hint="eastAsia"/>
          <w:sz w:val="24"/>
          <w:szCs w:val="24"/>
          <w:lang w:val="zh-CN"/>
        </w:rPr>
        <w:t>名工作人员。规模较小的生命条码数据系统的年度运营成本为</w:t>
      </w:r>
      <w:r w:rsidRPr="00D657FE">
        <w:rPr>
          <w:sz w:val="24"/>
          <w:szCs w:val="24"/>
          <w:lang w:val="zh-CN"/>
        </w:rPr>
        <w:t>96</w:t>
      </w:r>
      <w:r w:rsidRPr="00D657FE">
        <w:rPr>
          <w:rFonts w:hint="eastAsia"/>
          <w:sz w:val="24"/>
          <w:szCs w:val="24"/>
          <w:lang w:val="zh-CN"/>
        </w:rPr>
        <w:t>万美元，但仅存储了</w:t>
      </w:r>
      <w:r w:rsidRPr="00D657FE">
        <w:rPr>
          <w:sz w:val="24"/>
          <w:szCs w:val="24"/>
          <w:lang w:val="zh-CN"/>
        </w:rPr>
        <w:t>2,050</w:t>
      </w:r>
      <w:r w:rsidRPr="00D657FE">
        <w:rPr>
          <w:rFonts w:hint="eastAsia"/>
          <w:sz w:val="24"/>
          <w:szCs w:val="24"/>
          <w:lang w:val="zh-CN"/>
        </w:rPr>
        <w:t>万条数字序列信息，门户网站浏览量为</w:t>
      </w:r>
      <w:r w:rsidRPr="00D657FE">
        <w:rPr>
          <w:sz w:val="24"/>
          <w:szCs w:val="24"/>
          <w:lang w:val="zh-CN"/>
        </w:rPr>
        <w:t>190</w:t>
      </w:r>
      <w:r w:rsidRPr="00D657FE">
        <w:rPr>
          <w:rFonts w:hint="eastAsia"/>
          <w:sz w:val="24"/>
          <w:szCs w:val="24"/>
          <w:lang w:val="zh-CN"/>
        </w:rPr>
        <w:t>万次，需要约</w:t>
      </w:r>
      <w:r w:rsidRPr="00D657FE">
        <w:rPr>
          <w:sz w:val="24"/>
          <w:szCs w:val="24"/>
          <w:lang w:val="zh-CN"/>
        </w:rPr>
        <w:t>29</w:t>
      </w:r>
      <w:r w:rsidRPr="00D657FE">
        <w:rPr>
          <w:rFonts w:hint="eastAsia"/>
          <w:sz w:val="24"/>
          <w:szCs w:val="24"/>
          <w:lang w:val="zh-CN"/>
        </w:rPr>
        <w:t>名工作人员。许多数据库未公开其</w:t>
      </w:r>
      <w:r w:rsidRPr="00D657FE">
        <w:rPr>
          <w:sz w:val="24"/>
          <w:szCs w:val="24"/>
          <w:lang w:val="zh-CN"/>
        </w:rPr>
        <w:t>API</w:t>
      </w:r>
      <w:r w:rsidRPr="00D657FE">
        <w:rPr>
          <w:rFonts w:hint="eastAsia"/>
          <w:sz w:val="24"/>
          <w:szCs w:val="24"/>
          <w:lang w:val="zh-CN"/>
        </w:rPr>
        <w:t>和</w:t>
      </w:r>
      <w:r w:rsidRPr="00D657FE">
        <w:rPr>
          <w:sz w:val="24"/>
          <w:szCs w:val="24"/>
          <w:lang w:val="zh-CN"/>
        </w:rPr>
        <w:t>FTP</w:t>
      </w:r>
      <w:r w:rsidRPr="00D657FE">
        <w:rPr>
          <w:rFonts w:hint="eastAsia"/>
          <w:sz w:val="24"/>
          <w:szCs w:val="24"/>
          <w:lang w:val="zh-CN"/>
        </w:rPr>
        <w:t>的访问统计数据。然而，欧洲核苷酸数据库报告称，到</w:t>
      </w:r>
      <w:r w:rsidRPr="00D657FE">
        <w:rPr>
          <w:sz w:val="24"/>
          <w:szCs w:val="24"/>
          <w:lang w:val="zh-CN"/>
        </w:rPr>
        <w:t>2025</w:t>
      </w:r>
      <w:r w:rsidRPr="00D657FE">
        <w:rPr>
          <w:rFonts w:hint="eastAsia"/>
          <w:sz w:val="24"/>
          <w:szCs w:val="24"/>
          <w:lang w:val="zh-CN"/>
        </w:rPr>
        <w:t>年，其</w:t>
      </w:r>
      <w:r w:rsidRPr="00D657FE">
        <w:rPr>
          <w:sz w:val="24"/>
          <w:szCs w:val="24"/>
          <w:lang w:val="zh-CN"/>
        </w:rPr>
        <w:t>API</w:t>
      </w:r>
      <w:r w:rsidRPr="00D657FE">
        <w:rPr>
          <w:rFonts w:hint="eastAsia"/>
          <w:sz w:val="24"/>
          <w:szCs w:val="24"/>
          <w:lang w:val="zh-CN"/>
        </w:rPr>
        <w:t>请求量达到每月</w:t>
      </w:r>
      <w:r w:rsidRPr="00D657FE">
        <w:rPr>
          <w:sz w:val="24"/>
          <w:szCs w:val="24"/>
          <w:lang w:val="zh-CN"/>
        </w:rPr>
        <w:t>1.92</w:t>
      </w:r>
      <w:r w:rsidRPr="00D657FE">
        <w:rPr>
          <w:rFonts w:hint="eastAsia"/>
          <w:sz w:val="24"/>
          <w:szCs w:val="24"/>
          <w:lang w:val="zh-CN"/>
        </w:rPr>
        <w:t>亿次，由此推算，每年的请求量约为</w:t>
      </w:r>
      <w:r w:rsidRPr="00D657FE">
        <w:rPr>
          <w:sz w:val="24"/>
          <w:szCs w:val="24"/>
          <w:lang w:val="zh-CN"/>
        </w:rPr>
        <w:t>23</w:t>
      </w:r>
      <w:r w:rsidRPr="00D657FE">
        <w:rPr>
          <w:rFonts w:hint="eastAsia"/>
          <w:sz w:val="24"/>
          <w:szCs w:val="24"/>
          <w:lang w:val="zh-CN"/>
        </w:rPr>
        <w:t>亿次。</w:t>
      </w:r>
    </w:p>
    <w:p w14:paraId="33DB7E31"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数据库网络还包括托管访问数据库和私有数据库。私有数据库可分为两类：一类是存储内部生成的、不对外公开的遗传资源数字序列信息（例如，制药公司的数据）；另一类是需要付费才能访问和使用其数据的数据库（例如，</w:t>
      </w:r>
      <w:r w:rsidRPr="00D657FE">
        <w:rPr>
          <w:sz w:val="24"/>
          <w:szCs w:val="24"/>
          <w:lang w:val="zh-CN"/>
        </w:rPr>
        <w:t>BaseCamp Research</w:t>
      </w:r>
      <w:r w:rsidRPr="00D657FE">
        <w:rPr>
          <w:rFonts w:hint="eastAsia"/>
          <w:sz w:val="24"/>
          <w:szCs w:val="24"/>
          <w:lang w:val="zh-CN"/>
        </w:rPr>
        <w:t>）。托管访问数据库是指用户必须事先获得授权才能自由访问和使用其数据的数据库。</w:t>
      </w:r>
    </w:p>
    <w:p w14:paraId="0684F76B" w14:textId="77777777" w:rsidR="009A608F" w:rsidRPr="00D657FE" w:rsidRDefault="009A608F">
      <w:pPr>
        <w:pStyle w:val="CBDNormalNumber"/>
        <w:numPr>
          <w:ilvl w:val="0"/>
          <w:numId w:val="47"/>
        </w:numPr>
        <w:ind w:firstLine="0"/>
        <w:rPr>
          <w:sz w:val="24"/>
          <w:szCs w:val="24"/>
          <w:shd w:val="clear" w:color="auto" w:fill="FFFFFF"/>
        </w:rPr>
      </w:pPr>
      <w:r w:rsidRPr="00D657FE">
        <w:rPr>
          <w:rFonts w:hint="eastAsia"/>
          <w:sz w:val="24"/>
          <w:szCs w:val="24"/>
          <w:lang w:val="zh-CN"/>
        </w:rPr>
        <w:t>还有两种类型的托管访问数据库</w:t>
      </w:r>
      <w:r w:rsidRPr="00D657FE">
        <w:rPr>
          <w:rFonts w:hint="eastAsia"/>
          <w:sz w:val="24"/>
          <w:szCs w:val="24"/>
        </w:rPr>
        <w:t>：</w:t>
      </w:r>
      <w:r w:rsidRPr="00D657FE">
        <w:rPr>
          <w:rFonts w:hint="eastAsia"/>
          <w:sz w:val="24"/>
          <w:szCs w:val="24"/>
          <w:lang w:val="zh-CN"/>
        </w:rPr>
        <w:t>要求用户在访问和使用数据库之前注册的数据库</w:t>
      </w:r>
      <w:r w:rsidRPr="00D657FE">
        <w:rPr>
          <w:rFonts w:hint="eastAsia"/>
          <w:sz w:val="24"/>
          <w:szCs w:val="24"/>
        </w:rPr>
        <w:t>（</w:t>
      </w:r>
      <w:r w:rsidRPr="00D657FE">
        <w:rPr>
          <w:rFonts w:hint="eastAsia"/>
          <w:sz w:val="24"/>
          <w:szCs w:val="24"/>
          <w:lang w:val="zh-CN"/>
        </w:rPr>
        <w:t>例如</w:t>
      </w:r>
      <w:r w:rsidRPr="00D657FE">
        <w:rPr>
          <w:rFonts w:hint="eastAsia"/>
          <w:sz w:val="24"/>
          <w:szCs w:val="24"/>
        </w:rPr>
        <w:t>，</w:t>
      </w:r>
      <w:r w:rsidRPr="00D657FE">
        <w:rPr>
          <w:sz w:val="24"/>
          <w:szCs w:val="24"/>
        </w:rPr>
        <w:t>GISAID</w:t>
      </w:r>
      <w:r w:rsidRPr="00D657FE">
        <w:rPr>
          <w:rFonts w:hint="eastAsia"/>
          <w:sz w:val="24"/>
          <w:szCs w:val="24"/>
        </w:rPr>
        <w:t>）；</w:t>
      </w:r>
      <w:r w:rsidRPr="00D657FE">
        <w:rPr>
          <w:rFonts w:hint="eastAsia"/>
          <w:sz w:val="24"/>
          <w:szCs w:val="24"/>
          <w:lang w:val="zh-CN"/>
        </w:rPr>
        <w:t>需要通过申请才能访问数据库或数据所有者的特定数据集的数据库</w:t>
      </w:r>
      <w:r w:rsidRPr="00D657FE">
        <w:rPr>
          <w:rFonts w:hint="eastAsia"/>
          <w:sz w:val="24"/>
          <w:szCs w:val="24"/>
        </w:rPr>
        <w:t>（</w:t>
      </w:r>
      <w:r w:rsidRPr="00D657FE">
        <w:rPr>
          <w:rFonts w:hint="eastAsia"/>
          <w:sz w:val="24"/>
          <w:szCs w:val="24"/>
          <w:lang w:val="zh-CN"/>
        </w:rPr>
        <w:t>例如</w:t>
      </w:r>
      <w:r w:rsidRPr="00D657FE">
        <w:rPr>
          <w:rFonts w:hint="eastAsia"/>
          <w:sz w:val="24"/>
          <w:szCs w:val="24"/>
        </w:rPr>
        <w:t>，</w:t>
      </w:r>
      <w:r w:rsidRPr="00D657FE">
        <w:rPr>
          <w:sz w:val="24"/>
          <w:szCs w:val="24"/>
        </w:rPr>
        <w:t>Aotearoa Genomics Data Repository</w:t>
      </w:r>
      <w:r w:rsidRPr="00D657FE">
        <w:rPr>
          <w:rFonts w:hint="eastAsia"/>
          <w:sz w:val="24"/>
          <w:szCs w:val="24"/>
        </w:rPr>
        <w:t>）</w:t>
      </w:r>
      <w:r w:rsidRPr="00D657FE">
        <w:rPr>
          <w:rFonts w:hint="eastAsia"/>
          <w:sz w:val="24"/>
          <w:szCs w:val="24"/>
          <w:lang w:val="zh-CN"/>
        </w:rPr>
        <w:t>。托管访问数据库模型在人类数据领域很流行，但在生物多样性数据方面不太受欢迎，主要是存有敏感数据，例如与土著人民和当地社区相关的数据。</w:t>
      </w:r>
    </w:p>
    <w:p w14:paraId="361480A4" w14:textId="2C269956" w:rsidR="009A608F" w:rsidRPr="00D657FE" w:rsidRDefault="00D7673F">
      <w:pPr>
        <w:pStyle w:val="CBDH2"/>
        <w:rPr>
          <w:szCs w:val="24"/>
        </w:rPr>
      </w:pPr>
      <w:r>
        <w:rPr>
          <w:noProof/>
          <w:szCs w:val="24"/>
        </w:rPr>
        <w:t>C</w:t>
      </w:r>
      <w:r w:rsidR="009A608F" w:rsidRPr="00D657FE">
        <w:rPr>
          <w:noProof/>
          <w:szCs w:val="24"/>
        </w:rPr>
        <w:t>.</w:t>
      </w:r>
      <w:r w:rsidR="009A608F" w:rsidRPr="00D657FE">
        <w:rPr>
          <w:szCs w:val="24"/>
        </w:rPr>
        <w:tab/>
      </w:r>
      <w:r w:rsidR="009A608F" w:rsidRPr="00D657FE">
        <w:rPr>
          <w:rFonts w:hint="eastAsia"/>
          <w:szCs w:val="24"/>
          <w:lang w:val="zh-CN"/>
        </w:rPr>
        <w:t>数据治理</w:t>
      </w:r>
    </w:p>
    <w:p w14:paraId="4B97D2F8"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数据治理是一套操作原则、实践</w:t>
      </w:r>
      <w:r w:rsidRPr="00D657FE">
        <w:rPr>
          <w:sz w:val="24"/>
          <w:szCs w:val="24"/>
        </w:rPr>
        <w:t>/</w:t>
      </w:r>
      <w:r w:rsidRPr="00D657FE">
        <w:rPr>
          <w:rFonts w:hint="eastAsia"/>
          <w:sz w:val="24"/>
          <w:szCs w:val="24"/>
          <w:lang w:val="zh-CN"/>
        </w:rPr>
        <w:t>框架和工具</w:t>
      </w:r>
      <w:r w:rsidRPr="00D657FE">
        <w:rPr>
          <w:rFonts w:hint="eastAsia"/>
          <w:sz w:val="24"/>
          <w:szCs w:val="24"/>
        </w:rPr>
        <w:t>，</w:t>
      </w:r>
      <w:r w:rsidRPr="00D657FE">
        <w:rPr>
          <w:rFonts w:hint="eastAsia"/>
          <w:sz w:val="24"/>
          <w:szCs w:val="24"/>
          <w:lang w:val="zh-CN"/>
        </w:rPr>
        <w:t>确保数据在其整个生命周期得到准确和合法管理。有效且高效的数据治理对于成功管理公共数字序列信息至关重要。道德或效率的意义会因文化</w:t>
      </w:r>
      <w:r w:rsidRPr="00D657FE">
        <w:rPr>
          <w:sz w:val="24"/>
          <w:szCs w:val="24"/>
          <w:lang w:val="zh-CN"/>
        </w:rPr>
        <w:t>/</w:t>
      </w:r>
      <w:r w:rsidRPr="00D657FE">
        <w:rPr>
          <w:rFonts w:hint="eastAsia"/>
          <w:sz w:val="24"/>
          <w:szCs w:val="24"/>
          <w:lang w:val="zh-CN"/>
        </w:rPr>
        <w:t>地理</w:t>
      </w:r>
      <w:r w:rsidRPr="00D657FE">
        <w:rPr>
          <w:sz w:val="24"/>
          <w:szCs w:val="24"/>
          <w:lang w:val="zh-CN"/>
        </w:rPr>
        <w:t>/</w:t>
      </w:r>
      <w:r w:rsidRPr="00D657FE">
        <w:rPr>
          <w:rFonts w:hint="eastAsia"/>
          <w:sz w:val="24"/>
          <w:szCs w:val="24"/>
          <w:lang w:val="zh-CN"/>
        </w:rPr>
        <w:t>资金状况、数据类型和</w:t>
      </w:r>
      <w:r w:rsidRPr="00D657FE">
        <w:rPr>
          <w:sz w:val="24"/>
          <w:szCs w:val="24"/>
          <w:lang w:val="zh-CN"/>
        </w:rPr>
        <w:t>/</w:t>
      </w:r>
      <w:r w:rsidRPr="00D657FE">
        <w:rPr>
          <w:rFonts w:hint="eastAsia"/>
          <w:sz w:val="24"/>
          <w:szCs w:val="24"/>
          <w:lang w:val="zh-CN"/>
        </w:rPr>
        <w:t>或具有不同目标的项目而异。第</w:t>
      </w:r>
      <w:r w:rsidRPr="00D657FE">
        <w:rPr>
          <w:sz w:val="24"/>
          <w:szCs w:val="24"/>
          <w:lang w:val="zh-CN"/>
        </w:rPr>
        <w:t>16/2</w:t>
      </w:r>
      <w:r w:rsidRPr="00D657FE">
        <w:rPr>
          <w:rFonts w:hint="eastAsia"/>
          <w:sz w:val="24"/>
          <w:szCs w:val="24"/>
          <w:lang w:val="zh-CN"/>
        </w:rPr>
        <w:t>号决定第</w:t>
      </w:r>
      <w:r w:rsidRPr="00D657FE">
        <w:rPr>
          <w:sz w:val="24"/>
          <w:szCs w:val="24"/>
          <w:lang w:val="zh-CN"/>
        </w:rPr>
        <w:t>10</w:t>
      </w:r>
      <w:r w:rsidRPr="00D657FE">
        <w:rPr>
          <w:rFonts w:hint="eastAsia"/>
          <w:sz w:val="24"/>
          <w:szCs w:val="24"/>
          <w:lang w:val="zh-CN"/>
        </w:rPr>
        <w:t>段提到了</w:t>
      </w:r>
      <w:r w:rsidRPr="00D657FE">
        <w:rPr>
          <w:sz w:val="24"/>
          <w:szCs w:val="24"/>
          <w:lang w:val="zh-CN"/>
        </w:rPr>
        <w:t>FAIR</w:t>
      </w:r>
      <w:r w:rsidRPr="00D657FE">
        <w:rPr>
          <w:rFonts w:hint="eastAsia"/>
          <w:sz w:val="24"/>
          <w:szCs w:val="24"/>
          <w:lang w:val="zh-CN"/>
        </w:rPr>
        <w:t>（数字资产的可找寻、可访问、可交互和可再用）原则、本土数据治理的</w:t>
      </w:r>
      <w:r w:rsidRPr="00D657FE">
        <w:rPr>
          <w:sz w:val="24"/>
          <w:szCs w:val="24"/>
          <w:lang w:val="zh-CN"/>
        </w:rPr>
        <w:t>CARE</w:t>
      </w:r>
      <w:r w:rsidRPr="00D657FE">
        <w:rPr>
          <w:rFonts w:hint="eastAsia"/>
          <w:sz w:val="24"/>
          <w:szCs w:val="24"/>
          <w:lang w:val="zh-CN"/>
        </w:rPr>
        <w:t>（集体利益、控制权、责任和伦理）原则、</w:t>
      </w:r>
      <w:r w:rsidRPr="00D657FE">
        <w:rPr>
          <w:sz w:val="24"/>
          <w:szCs w:val="24"/>
          <w:lang w:val="zh-CN"/>
        </w:rPr>
        <w:t>TRUST</w:t>
      </w:r>
      <w:r w:rsidRPr="00D657FE">
        <w:rPr>
          <w:rFonts w:hint="eastAsia"/>
          <w:sz w:val="24"/>
          <w:szCs w:val="24"/>
          <w:lang w:val="zh-CN"/>
        </w:rPr>
        <w:t>（透明度、责任、以用户为中心、可持续性、技术）原则和教科文组织的《开放科学建议书》。下表列出了每组原则。</w:t>
      </w:r>
    </w:p>
    <w:p w14:paraId="1A854133" w14:textId="77777777" w:rsidR="009A608F" w:rsidRPr="00D657FE" w:rsidRDefault="009A608F">
      <w:pPr>
        <w:pStyle w:val="CBDTableTitle"/>
        <w:rPr>
          <w:sz w:val="24"/>
          <w:szCs w:val="24"/>
        </w:rPr>
      </w:pPr>
      <w:r w:rsidRPr="00D657FE">
        <w:rPr>
          <w:rFonts w:hint="eastAsia"/>
          <w:sz w:val="24"/>
          <w:szCs w:val="24"/>
          <w:lang w:val="zh-CN"/>
        </w:rPr>
        <w:t>表</w:t>
      </w:r>
      <w:r w:rsidRPr="00D657FE">
        <w:rPr>
          <w:sz w:val="24"/>
          <w:szCs w:val="24"/>
        </w:rPr>
        <w:br/>
      </w:r>
      <w:r w:rsidRPr="00D657FE">
        <w:rPr>
          <w:rFonts w:hint="eastAsia"/>
          <w:sz w:val="24"/>
          <w:szCs w:val="24"/>
          <w:lang w:val="zh-CN"/>
        </w:rPr>
        <w:t>第</w:t>
      </w:r>
      <w:r w:rsidRPr="00D657FE">
        <w:rPr>
          <w:sz w:val="24"/>
          <w:szCs w:val="24"/>
        </w:rPr>
        <w:t>16/2</w:t>
      </w:r>
      <w:r w:rsidRPr="00D657FE">
        <w:rPr>
          <w:rFonts w:hint="eastAsia"/>
          <w:sz w:val="24"/>
          <w:szCs w:val="24"/>
          <w:lang w:val="zh-CN"/>
        </w:rPr>
        <w:t>号决定提到的数据治理原则概述</w:t>
      </w:r>
    </w:p>
    <w:tbl>
      <w:tblPr>
        <w:tblW w:w="9072"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65"/>
        <w:gridCol w:w="1622"/>
        <w:gridCol w:w="1973"/>
        <w:gridCol w:w="1620"/>
        <w:gridCol w:w="2692"/>
      </w:tblGrid>
      <w:tr w:rsidR="009A608F" w14:paraId="478D3A54" w14:textId="77777777" w:rsidTr="00274E13">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22F17C" w14:textId="77777777" w:rsidR="009A608F" w:rsidRPr="00274E13" w:rsidRDefault="009A608F">
            <w:pPr>
              <w:jc w:val="center"/>
              <w:rPr>
                <w:sz w:val="20"/>
                <w:szCs w:val="20"/>
                <w:lang w:val="en-US"/>
              </w:rPr>
            </w:pPr>
            <w:r w:rsidRPr="00274E13">
              <w:rPr>
                <w:rFonts w:eastAsia="KaiTi" w:hint="eastAsia"/>
                <w:sz w:val="20"/>
                <w:szCs w:val="20"/>
                <w:lang w:val="zh-CN"/>
              </w:rPr>
              <w:t>原则</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6DF1D" w14:textId="77777777" w:rsidR="009A608F" w:rsidRPr="00274E13" w:rsidRDefault="009A608F">
            <w:pPr>
              <w:jc w:val="center"/>
              <w:rPr>
                <w:sz w:val="20"/>
                <w:szCs w:val="20"/>
                <w:lang w:val="en-US"/>
              </w:rPr>
            </w:pPr>
            <w:r w:rsidRPr="00274E13">
              <w:rPr>
                <w:sz w:val="20"/>
                <w:szCs w:val="20"/>
                <w:lang w:val="zh-CN"/>
              </w:rPr>
              <w:t>FAIR</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A36CC" w14:textId="77777777" w:rsidR="009A608F" w:rsidRPr="00274E13" w:rsidRDefault="009A608F">
            <w:pPr>
              <w:jc w:val="center"/>
              <w:rPr>
                <w:sz w:val="20"/>
                <w:szCs w:val="20"/>
                <w:lang w:val="en-US"/>
              </w:rPr>
            </w:pPr>
            <w:r w:rsidRPr="00274E13">
              <w:rPr>
                <w:sz w:val="20"/>
                <w:szCs w:val="20"/>
                <w:lang w:val="zh-CN"/>
              </w:rPr>
              <w:t>CARE</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51318" w14:textId="77777777" w:rsidR="009A608F" w:rsidRPr="00274E13" w:rsidRDefault="009A608F">
            <w:pPr>
              <w:jc w:val="center"/>
              <w:rPr>
                <w:sz w:val="20"/>
                <w:szCs w:val="20"/>
                <w:lang w:val="en-US"/>
              </w:rPr>
            </w:pPr>
            <w:r w:rsidRPr="00274E13">
              <w:rPr>
                <w:sz w:val="20"/>
                <w:szCs w:val="20"/>
                <w:lang w:val="zh-CN"/>
              </w:rPr>
              <w:t>TRUST</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8A312B" w14:textId="77777777" w:rsidR="009A608F" w:rsidRPr="00274E13" w:rsidRDefault="009A608F">
            <w:pPr>
              <w:jc w:val="center"/>
              <w:rPr>
                <w:sz w:val="20"/>
                <w:szCs w:val="20"/>
              </w:rPr>
            </w:pPr>
            <w:r w:rsidRPr="00274E13">
              <w:rPr>
                <w:rFonts w:eastAsia="KaiTi" w:hint="eastAsia"/>
                <w:sz w:val="20"/>
                <w:szCs w:val="20"/>
                <w:lang w:val="zh-CN"/>
              </w:rPr>
              <w:t>教科文组织第三部分</w:t>
            </w:r>
          </w:p>
        </w:tc>
      </w:tr>
      <w:tr w:rsidR="009A608F" w14:paraId="5A6E7174" w14:textId="77777777">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10037E16" w14:textId="77777777" w:rsidR="009A608F" w:rsidRPr="00274E13" w:rsidRDefault="009A608F">
            <w:pPr>
              <w:rPr>
                <w:sz w:val="20"/>
                <w:szCs w:val="20"/>
              </w:rPr>
            </w:pPr>
            <w:r w:rsidRPr="00274E13">
              <w:rPr>
                <w:rFonts w:hint="eastAsia"/>
                <w:sz w:val="20"/>
                <w:szCs w:val="20"/>
                <w:lang w:val="zh-CN"/>
              </w:rPr>
              <w:t>年份</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7108D619" w14:textId="77777777" w:rsidR="009A608F" w:rsidRPr="00274E13" w:rsidRDefault="009A608F">
            <w:pPr>
              <w:rPr>
                <w:sz w:val="20"/>
                <w:szCs w:val="20"/>
              </w:rPr>
            </w:pPr>
            <w:r w:rsidRPr="00274E13">
              <w:rPr>
                <w:noProof/>
                <w:sz w:val="20"/>
                <w:szCs w:val="20"/>
              </w:rPr>
              <w:t>2016</w:t>
            </w:r>
            <w:r w:rsidRPr="00274E13">
              <w:rPr>
                <w:rFonts w:hint="eastAsia"/>
                <w:noProof/>
                <w:sz w:val="20"/>
                <w:szCs w:val="20"/>
              </w:rPr>
              <w:t>年</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7B0A818D" w14:textId="77777777" w:rsidR="009A608F" w:rsidRPr="00274E13" w:rsidRDefault="009A608F">
            <w:pPr>
              <w:rPr>
                <w:sz w:val="20"/>
                <w:szCs w:val="20"/>
              </w:rPr>
            </w:pPr>
            <w:r w:rsidRPr="00274E13">
              <w:rPr>
                <w:noProof/>
                <w:sz w:val="20"/>
                <w:szCs w:val="20"/>
              </w:rPr>
              <w:t>2019</w:t>
            </w:r>
            <w:r w:rsidRPr="00274E13">
              <w:rPr>
                <w:rFonts w:hint="eastAsia"/>
                <w:noProof/>
                <w:sz w:val="20"/>
                <w:szCs w:val="20"/>
              </w:rPr>
              <w:t>年</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5D1903D1" w14:textId="77777777" w:rsidR="009A608F" w:rsidRPr="00274E13" w:rsidRDefault="009A608F">
            <w:pPr>
              <w:rPr>
                <w:sz w:val="20"/>
                <w:szCs w:val="20"/>
              </w:rPr>
            </w:pPr>
            <w:r w:rsidRPr="00274E13">
              <w:rPr>
                <w:noProof/>
                <w:sz w:val="20"/>
                <w:szCs w:val="20"/>
              </w:rPr>
              <w:t>2020</w:t>
            </w:r>
            <w:r w:rsidRPr="00274E13">
              <w:rPr>
                <w:rFonts w:hint="eastAsia"/>
                <w:noProof/>
                <w:sz w:val="20"/>
                <w:szCs w:val="20"/>
              </w:rPr>
              <w:t>年</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23B46409" w14:textId="77777777" w:rsidR="009A608F" w:rsidRPr="00274E13" w:rsidRDefault="009A608F">
            <w:pPr>
              <w:rPr>
                <w:sz w:val="20"/>
                <w:szCs w:val="20"/>
              </w:rPr>
            </w:pPr>
            <w:r w:rsidRPr="00274E13">
              <w:rPr>
                <w:noProof/>
                <w:sz w:val="20"/>
                <w:szCs w:val="20"/>
              </w:rPr>
              <w:t>2021</w:t>
            </w:r>
            <w:r w:rsidRPr="00274E13">
              <w:rPr>
                <w:rFonts w:hint="eastAsia"/>
                <w:noProof/>
                <w:sz w:val="20"/>
                <w:szCs w:val="20"/>
              </w:rPr>
              <w:t>年</w:t>
            </w:r>
          </w:p>
        </w:tc>
      </w:tr>
      <w:tr w:rsidR="009A608F" w14:paraId="5D840D58" w14:textId="77777777">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5A035438" w14:textId="77777777" w:rsidR="009A608F" w:rsidRPr="00274E13" w:rsidRDefault="009A608F">
            <w:pPr>
              <w:rPr>
                <w:sz w:val="20"/>
                <w:szCs w:val="20"/>
              </w:rPr>
            </w:pPr>
            <w:r w:rsidRPr="00274E13">
              <w:rPr>
                <w:rFonts w:hint="eastAsia"/>
                <w:sz w:val="20"/>
                <w:szCs w:val="20"/>
                <w:lang w:val="zh-CN"/>
              </w:rPr>
              <w:t>重点</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4CC2C375" w14:textId="77777777" w:rsidR="009A608F" w:rsidRPr="00274E13" w:rsidRDefault="009A608F">
            <w:pPr>
              <w:rPr>
                <w:sz w:val="20"/>
                <w:szCs w:val="20"/>
              </w:rPr>
            </w:pPr>
            <w:r w:rsidRPr="00274E13">
              <w:rPr>
                <w:rFonts w:hint="eastAsia"/>
                <w:sz w:val="20"/>
                <w:szCs w:val="20"/>
                <w:lang w:val="zh-CN"/>
              </w:rPr>
              <w:t>（元）数据</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66D1348C" w14:textId="77777777" w:rsidR="009A608F" w:rsidRPr="00274E13" w:rsidRDefault="009A608F">
            <w:pPr>
              <w:rPr>
                <w:sz w:val="20"/>
                <w:szCs w:val="20"/>
              </w:rPr>
            </w:pPr>
            <w:r w:rsidRPr="00274E13">
              <w:rPr>
                <w:rFonts w:hint="eastAsia"/>
                <w:sz w:val="20"/>
                <w:szCs w:val="20"/>
                <w:lang w:val="zh-CN"/>
              </w:rPr>
              <w:t>人与目标</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02D9BEEC" w14:textId="77777777" w:rsidR="009A608F" w:rsidRPr="00274E13" w:rsidRDefault="009A608F">
            <w:pPr>
              <w:rPr>
                <w:sz w:val="20"/>
                <w:szCs w:val="20"/>
              </w:rPr>
            </w:pPr>
            <w:r w:rsidRPr="00274E13">
              <w:rPr>
                <w:rFonts w:hint="eastAsia"/>
                <w:sz w:val="20"/>
                <w:szCs w:val="20"/>
                <w:lang w:val="zh-CN"/>
              </w:rPr>
              <w:t>数字数据库</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767E11F6" w14:textId="77777777" w:rsidR="009A608F" w:rsidRPr="00274E13" w:rsidRDefault="009A608F">
            <w:pPr>
              <w:rPr>
                <w:sz w:val="20"/>
                <w:szCs w:val="20"/>
              </w:rPr>
            </w:pPr>
            <w:r w:rsidRPr="00274E13">
              <w:rPr>
                <w:rFonts w:hint="eastAsia"/>
                <w:sz w:val="20"/>
                <w:szCs w:val="20"/>
                <w:lang w:val="zh-CN"/>
              </w:rPr>
              <w:t>开放科学</w:t>
            </w:r>
          </w:p>
        </w:tc>
      </w:tr>
      <w:tr w:rsidR="009A608F" w14:paraId="6D80B0D4" w14:textId="77777777">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2E00C701" w14:textId="77777777" w:rsidR="009A608F" w:rsidRPr="00274E13" w:rsidRDefault="009A608F">
            <w:pPr>
              <w:jc w:val="left"/>
              <w:rPr>
                <w:sz w:val="20"/>
                <w:szCs w:val="20"/>
              </w:rPr>
            </w:pPr>
            <w:r w:rsidRPr="00274E13">
              <w:rPr>
                <w:rFonts w:hint="eastAsia"/>
                <w:sz w:val="20"/>
                <w:szCs w:val="20"/>
                <w:lang w:val="zh-CN"/>
              </w:rPr>
              <w:t>原则</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6EDF49A0" w14:textId="77777777" w:rsidR="009A608F" w:rsidRPr="00274E13" w:rsidRDefault="009A608F">
            <w:pPr>
              <w:jc w:val="left"/>
              <w:rPr>
                <w:sz w:val="20"/>
                <w:szCs w:val="20"/>
              </w:rPr>
            </w:pPr>
            <w:r w:rsidRPr="00274E13">
              <w:rPr>
                <w:sz w:val="20"/>
                <w:szCs w:val="20"/>
              </w:rPr>
              <w:t xml:space="preserve">1. </w:t>
            </w:r>
            <w:r w:rsidRPr="00274E13">
              <w:rPr>
                <w:rFonts w:hint="eastAsia"/>
                <w:sz w:val="20"/>
                <w:szCs w:val="20"/>
                <w:lang w:val="zh-CN"/>
              </w:rPr>
              <w:t>可寻找</w:t>
            </w:r>
          </w:p>
          <w:p w14:paraId="07187E48" w14:textId="77777777" w:rsidR="009A608F" w:rsidRPr="00274E13" w:rsidRDefault="009A608F">
            <w:pPr>
              <w:jc w:val="left"/>
              <w:rPr>
                <w:sz w:val="20"/>
                <w:szCs w:val="20"/>
              </w:rPr>
            </w:pPr>
            <w:r w:rsidRPr="00274E13">
              <w:rPr>
                <w:sz w:val="20"/>
                <w:szCs w:val="20"/>
              </w:rPr>
              <w:t xml:space="preserve">2. </w:t>
            </w:r>
            <w:r w:rsidRPr="00274E13">
              <w:rPr>
                <w:rFonts w:hint="eastAsia"/>
                <w:sz w:val="20"/>
                <w:szCs w:val="20"/>
                <w:lang w:val="zh-CN"/>
              </w:rPr>
              <w:t>可访问</w:t>
            </w:r>
          </w:p>
          <w:p w14:paraId="51B14D12" w14:textId="77777777" w:rsidR="009A608F" w:rsidRPr="00274E13" w:rsidRDefault="009A608F">
            <w:pPr>
              <w:jc w:val="left"/>
              <w:rPr>
                <w:sz w:val="20"/>
                <w:szCs w:val="20"/>
              </w:rPr>
            </w:pPr>
            <w:r w:rsidRPr="00274E13">
              <w:rPr>
                <w:sz w:val="20"/>
                <w:szCs w:val="20"/>
                <w:lang w:val="zh-CN"/>
              </w:rPr>
              <w:t>3</w:t>
            </w:r>
            <w:r w:rsidRPr="00274E13">
              <w:rPr>
                <w:sz w:val="20"/>
                <w:szCs w:val="20"/>
                <w:lang w:val="en-US"/>
              </w:rPr>
              <w:t>.</w:t>
            </w:r>
            <w:r w:rsidRPr="00274E13">
              <w:rPr>
                <w:rFonts w:hint="eastAsia"/>
                <w:sz w:val="20"/>
                <w:szCs w:val="20"/>
                <w:lang w:val="zh-CN"/>
              </w:rPr>
              <w:t>可交互</w:t>
            </w:r>
          </w:p>
          <w:p w14:paraId="19E69F3B" w14:textId="77777777" w:rsidR="009A608F" w:rsidRPr="00274E13" w:rsidRDefault="009A608F">
            <w:pPr>
              <w:jc w:val="left"/>
              <w:rPr>
                <w:sz w:val="20"/>
                <w:szCs w:val="20"/>
              </w:rPr>
            </w:pPr>
            <w:r w:rsidRPr="00274E13">
              <w:rPr>
                <w:sz w:val="20"/>
                <w:szCs w:val="20"/>
              </w:rPr>
              <w:t xml:space="preserve">4. </w:t>
            </w:r>
            <w:r w:rsidRPr="00274E13">
              <w:rPr>
                <w:rFonts w:hint="eastAsia"/>
                <w:sz w:val="20"/>
                <w:szCs w:val="20"/>
                <w:lang w:val="zh-CN"/>
              </w:rPr>
              <w:t>数字资产可再用</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3F775F4B" w14:textId="77777777" w:rsidR="009A608F" w:rsidRPr="00274E13" w:rsidRDefault="009A608F">
            <w:pPr>
              <w:jc w:val="left"/>
              <w:rPr>
                <w:sz w:val="20"/>
                <w:szCs w:val="20"/>
              </w:rPr>
            </w:pPr>
            <w:r w:rsidRPr="00274E13">
              <w:rPr>
                <w:sz w:val="20"/>
                <w:szCs w:val="20"/>
              </w:rPr>
              <w:t xml:space="preserve">1. </w:t>
            </w:r>
            <w:r w:rsidRPr="00274E13">
              <w:rPr>
                <w:rFonts w:hint="eastAsia"/>
                <w:sz w:val="20"/>
                <w:szCs w:val="20"/>
                <w:lang w:val="zh-CN"/>
              </w:rPr>
              <w:t>集体利益</w:t>
            </w:r>
          </w:p>
          <w:p w14:paraId="618F9750" w14:textId="77777777" w:rsidR="009A608F" w:rsidRPr="00274E13" w:rsidRDefault="009A608F">
            <w:pPr>
              <w:jc w:val="left"/>
              <w:rPr>
                <w:sz w:val="20"/>
                <w:szCs w:val="20"/>
              </w:rPr>
            </w:pPr>
            <w:r w:rsidRPr="00274E13">
              <w:rPr>
                <w:sz w:val="20"/>
                <w:szCs w:val="20"/>
                <w:lang w:val="en-US"/>
              </w:rPr>
              <w:t xml:space="preserve">2.  </w:t>
            </w:r>
            <w:r w:rsidRPr="00274E13">
              <w:rPr>
                <w:rFonts w:hint="eastAsia"/>
                <w:sz w:val="20"/>
                <w:szCs w:val="20"/>
                <w:lang w:val="zh-CN"/>
              </w:rPr>
              <w:t>控制权</w:t>
            </w:r>
          </w:p>
          <w:p w14:paraId="5CACB473" w14:textId="77777777" w:rsidR="009A608F" w:rsidRPr="00274E13" w:rsidRDefault="009A608F">
            <w:pPr>
              <w:jc w:val="left"/>
              <w:rPr>
                <w:sz w:val="20"/>
                <w:szCs w:val="20"/>
              </w:rPr>
            </w:pPr>
            <w:r w:rsidRPr="00274E13">
              <w:rPr>
                <w:sz w:val="20"/>
                <w:szCs w:val="20"/>
              </w:rPr>
              <w:t xml:space="preserve">3. </w:t>
            </w:r>
            <w:r w:rsidRPr="00274E13">
              <w:rPr>
                <w:rFonts w:hint="eastAsia"/>
                <w:sz w:val="20"/>
                <w:szCs w:val="20"/>
                <w:lang w:val="zh-CN"/>
              </w:rPr>
              <w:t>责任</w:t>
            </w:r>
          </w:p>
          <w:p w14:paraId="68937831" w14:textId="77777777" w:rsidR="009A608F" w:rsidRPr="00274E13" w:rsidRDefault="009A608F">
            <w:pPr>
              <w:jc w:val="left"/>
              <w:rPr>
                <w:sz w:val="20"/>
                <w:szCs w:val="20"/>
              </w:rPr>
            </w:pPr>
            <w:r w:rsidRPr="00274E13">
              <w:rPr>
                <w:sz w:val="20"/>
                <w:szCs w:val="20"/>
              </w:rPr>
              <w:t xml:space="preserve">4. </w:t>
            </w:r>
            <w:r w:rsidRPr="00274E13">
              <w:rPr>
                <w:rFonts w:hint="eastAsia"/>
                <w:sz w:val="20"/>
                <w:szCs w:val="20"/>
                <w:lang w:val="zh-CN"/>
              </w:rPr>
              <w:t>伦理</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7C76D686" w14:textId="77777777" w:rsidR="009A608F" w:rsidRPr="00274E13" w:rsidRDefault="009A608F">
            <w:pPr>
              <w:jc w:val="left"/>
              <w:rPr>
                <w:sz w:val="20"/>
                <w:szCs w:val="20"/>
              </w:rPr>
            </w:pPr>
            <w:r w:rsidRPr="00274E13">
              <w:rPr>
                <w:sz w:val="20"/>
                <w:szCs w:val="20"/>
              </w:rPr>
              <w:t xml:space="preserve">1. </w:t>
            </w:r>
            <w:r w:rsidRPr="00274E13">
              <w:rPr>
                <w:rFonts w:hint="eastAsia"/>
                <w:sz w:val="20"/>
                <w:szCs w:val="20"/>
                <w:lang w:val="zh-CN"/>
              </w:rPr>
              <w:t>透明度</w:t>
            </w:r>
          </w:p>
          <w:p w14:paraId="7610D401" w14:textId="77777777" w:rsidR="009A608F" w:rsidRPr="00274E13" w:rsidRDefault="009A608F">
            <w:pPr>
              <w:jc w:val="left"/>
              <w:rPr>
                <w:sz w:val="20"/>
                <w:szCs w:val="20"/>
              </w:rPr>
            </w:pPr>
            <w:r w:rsidRPr="00274E13">
              <w:rPr>
                <w:sz w:val="20"/>
                <w:szCs w:val="20"/>
              </w:rPr>
              <w:t xml:space="preserve">2. </w:t>
            </w:r>
            <w:r w:rsidRPr="00274E13">
              <w:rPr>
                <w:rFonts w:hint="eastAsia"/>
                <w:sz w:val="20"/>
                <w:szCs w:val="20"/>
                <w:lang w:val="zh-CN"/>
              </w:rPr>
              <w:t>责任</w:t>
            </w:r>
          </w:p>
          <w:p w14:paraId="7EA217FB" w14:textId="77777777" w:rsidR="009A608F" w:rsidRPr="00274E13" w:rsidRDefault="009A608F">
            <w:pPr>
              <w:jc w:val="left"/>
              <w:rPr>
                <w:sz w:val="20"/>
                <w:szCs w:val="20"/>
              </w:rPr>
            </w:pPr>
            <w:r w:rsidRPr="00274E13">
              <w:rPr>
                <w:sz w:val="20"/>
                <w:szCs w:val="20"/>
              </w:rPr>
              <w:t xml:space="preserve">3. </w:t>
            </w:r>
            <w:r w:rsidRPr="00274E13">
              <w:rPr>
                <w:rFonts w:hint="eastAsia"/>
                <w:sz w:val="20"/>
                <w:szCs w:val="20"/>
                <w:lang w:val="zh-CN"/>
              </w:rPr>
              <w:t>以用户为中心</w:t>
            </w:r>
          </w:p>
          <w:p w14:paraId="2B7EEE7F" w14:textId="77777777" w:rsidR="009A608F" w:rsidRPr="00274E13" w:rsidRDefault="009A608F">
            <w:pPr>
              <w:jc w:val="left"/>
              <w:rPr>
                <w:sz w:val="20"/>
                <w:szCs w:val="20"/>
              </w:rPr>
            </w:pPr>
            <w:r w:rsidRPr="00274E13">
              <w:rPr>
                <w:sz w:val="20"/>
                <w:szCs w:val="20"/>
              </w:rPr>
              <w:t xml:space="preserve">4. </w:t>
            </w:r>
            <w:r w:rsidRPr="00274E13">
              <w:rPr>
                <w:rFonts w:hint="eastAsia"/>
                <w:sz w:val="20"/>
                <w:szCs w:val="20"/>
                <w:lang w:val="zh-CN"/>
              </w:rPr>
              <w:t>可持续性</w:t>
            </w:r>
          </w:p>
          <w:p w14:paraId="3F9050C8" w14:textId="77777777" w:rsidR="009A608F" w:rsidRPr="00274E13" w:rsidRDefault="009A608F">
            <w:pPr>
              <w:jc w:val="left"/>
              <w:rPr>
                <w:sz w:val="20"/>
                <w:szCs w:val="20"/>
              </w:rPr>
            </w:pPr>
            <w:r w:rsidRPr="00274E13">
              <w:rPr>
                <w:sz w:val="20"/>
                <w:szCs w:val="20"/>
              </w:rPr>
              <w:t xml:space="preserve">5. </w:t>
            </w:r>
            <w:r w:rsidRPr="00274E13">
              <w:rPr>
                <w:rFonts w:hint="eastAsia"/>
                <w:sz w:val="20"/>
                <w:szCs w:val="20"/>
                <w:lang w:val="zh-CN"/>
              </w:rPr>
              <w:t>技术</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1E77EFE9" w14:textId="77777777" w:rsidR="009A608F" w:rsidRPr="00274E13" w:rsidRDefault="009A608F">
            <w:pPr>
              <w:jc w:val="left"/>
              <w:rPr>
                <w:sz w:val="20"/>
                <w:szCs w:val="20"/>
              </w:rPr>
            </w:pPr>
            <w:r w:rsidRPr="00274E13">
              <w:rPr>
                <w:sz w:val="20"/>
                <w:szCs w:val="20"/>
              </w:rPr>
              <w:t xml:space="preserve">1. </w:t>
            </w:r>
            <w:r w:rsidRPr="00274E13">
              <w:rPr>
                <w:rFonts w:hint="eastAsia"/>
                <w:sz w:val="20"/>
                <w:szCs w:val="20"/>
                <w:lang w:val="zh-CN"/>
              </w:rPr>
              <w:t>透明度、审查、批评和可重复性</w:t>
            </w:r>
          </w:p>
          <w:p w14:paraId="7A3B7CA8" w14:textId="77777777" w:rsidR="009A608F" w:rsidRPr="00274E13" w:rsidRDefault="009A608F">
            <w:pPr>
              <w:jc w:val="left"/>
              <w:rPr>
                <w:sz w:val="20"/>
                <w:szCs w:val="20"/>
              </w:rPr>
            </w:pPr>
            <w:r w:rsidRPr="00274E13">
              <w:rPr>
                <w:sz w:val="20"/>
                <w:szCs w:val="20"/>
              </w:rPr>
              <w:t xml:space="preserve">2. </w:t>
            </w:r>
            <w:r w:rsidRPr="00274E13">
              <w:rPr>
                <w:rFonts w:hint="eastAsia"/>
                <w:sz w:val="20"/>
                <w:szCs w:val="20"/>
                <w:lang w:val="zh-CN"/>
              </w:rPr>
              <w:t>责任、尊重和问责</w:t>
            </w:r>
          </w:p>
          <w:p w14:paraId="572A3004" w14:textId="77777777" w:rsidR="009A608F" w:rsidRPr="00274E13" w:rsidRDefault="009A608F">
            <w:pPr>
              <w:jc w:val="left"/>
              <w:rPr>
                <w:sz w:val="20"/>
                <w:szCs w:val="20"/>
              </w:rPr>
            </w:pPr>
            <w:r w:rsidRPr="00274E13">
              <w:rPr>
                <w:sz w:val="20"/>
                <w:szCs w:val="20"/>
              </w:rPr>
              <w:t xml:space="preserve">3. </w:t>
            </w:r>
            <w:r w:rsidRPr="00274E13">
              <w:rPr>
                <w:rFonts w:hint="eastAsia"/>
                <w:sz w:val="20"/>
                <w:szCs w:val="20"/>
                <w:lang w:val="zh-CN"/>
              </w:rPr>
              <w:t>协作、参与和包容</w:t>
            </w:r>
          </w:p>
          <w:p w14:paraId="0880F461" w14:textId="77777777" w:rsidR="009A608F" w:rsidRPr="00274E13" w:rsidRDefault="009A608F">
            <w:pPr>
              <w:jc w:val="left"/>
              <w:rPr>
                <w:sz w:val="20"/>
                <w:szCs w:val="20"/>
              </w:rPr>
            </w:pPr>
            <w:r w:rsidRPr="00274E13">
              <w:rPr>
                <w:sz w:val="20"/>
                <w:szCs w:val="20"/>
              </w:rPr>
              <w:t xml:space="preserve">4. </w:t>
            </w:r>
            <w:r w:rsidRPr="00274E13">
              <w:rPr>
                <w:rFonts w:hint="eastAsia"/>
                <w:sz w:val="20"/>
                <w:szCs w:val="20"/>
                <w:lang w:val="zh-CN"/>
              </w:rPr>
              <w:t>灵活性</w:t>
            </w:r>
          </w:p>
          <w:p w14:paraId="562BE86E" w14:textId="77777777" w:rsidR="009A608F" w:rsidRPr="00274E13" w:rsidRDefault="009A608F">
            <w:pPr>
              <w:jc w:val="left"/>
              <w:rPr>
                <w:sz w:val="20"/>
                <w:szCs w:val="20"/>
              </w:rPr>
            </w:pPr>
            <w:r w:rsidRPr="00274E13">
              <w:rPr>
                <w:sz w:val="20"/>
                <w:szCs w:val="20"/>
              </w:rPr>
              <w:t xml:space="preserve">5. </w:t>
            </w:r>
            <w:r w:rsidRPr="00274E13">
              <w:rPr>
                <w:rFonts w:hint="eastAsia"/>
                <w:sz w:val="20"/>
                <w:szCs w:val="20"/>
                <w:lang w:val="zh-CN"/>
              </w:rPr>
              <w:t>可持续性</w:t>
            </w:r>
          </w:p>
        </w:tc>
      </w:tr>
    </w:tbl>
    <w:p w14:paraId="7D0CB24B" w14:textId="13DD96C6" w:rsidR="009A608F" w:rsidRPr="00D657FE" w:rsidRDefault="00D7673F">
      <w:pPr>
        <w:pStyle w:val="CBDH2"/>
        <w:spacing w:before="120"/>
        <w:rPr>
          <w:szCs w:val="24"/>
        </w:rPr>
      </w:pPr>
      <w:r>
        <w:rPr>
          <w:noProof/>
          <w:szCs w:val="24"/>
        </w:rPr>
        <w:t>D</w:t>
      </w:r>
      <w:r w:rsidR="009A608F">
        <w:rPr>
          <w:noProof/>
          <w:szCs w:val="24"/>
        </w:rPr>
        <w:t>.</w:t>
      </w:r>
      <w:r w:rsidR="009A608F">
        <w:rPr>
          <w:szCs w:val="24"/>
        </w:rPr>
        <w:tab/>
      </w:r>
      <w:r w:rsidR="009A608F" w:rsidRPr="00D657FE">
        <w:rPr>
          <w:rFonts w:hint="eastAsia"/>
          <w:szCs w:val="24"/>
          <w:lang w:val="zh-CN"/>
        </w:rPr>
        <w:t>数字序列信息背景下的人工智能</w:t>
      </w:r>
    </w:p>
    <w:p w14:paraId="6B20DC0F"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随着生成遗传资源数字序列信息的成本不断下降</w:t>
      </w:r>
      <w:r w:rsidRPr="00D657FE">
        <w:rPr>
          <w:rFonts w:hint="eastAsia"/>
          <w:sz w:val="24"/>
          <w:szCs w:val="24"/>
        </w:rPr>
        <w:t>，</w:t>
      </w:r>
      <w:r w:rsidRPr="00D657FE">
        <w:rPr>
          <w:rFonts w:hint="eastAsia"/>
          <w:sz w:val="24"/>
          <w:szCs w:val="24"/>
          <w:lang w:val="zh-CN"/>
        </w:rPr>
        <w:t>数据库内的数据量继续以前所未有的速度增长</w:t>
      </w:r>
      <w:r w:rsidRPr="00D657FE">
        <w:rPr>
          <w:rFonts w:hint="eastAsia"/>
          <w:sz w:val="24"/>
          <w:szCs w:val="24"/>
        </w:rPr>
        <w:t>（</w:t>
      </w:r>
      <w:r w:rsidRPr="00D657FE">
        <w:rPr>
          <w:rFonts w:hint="eastAsia"/>
          <w:sz w:val="24"/>
          <w:szCs w:val="24"/>
          <w:lang w:val="zh-CN"/>
        </w:rPr>
        <w:t>例如</w:t>
      </w:r>
      <w:r w:rsidRPr="00D657FE">
        <w:rPr>
          <w:rFonts w:hint="eastAsia"/>
          <w:sz w:val="24"/>
          <w:szCs w:val="24"/>
        </w:rPr>
        <w:t>，</w:t>
      </w:r>
      <w:r w:rsidRPr="00D657FE">
        <w:rPr>
          <w:sz w:val="24"/>
          <w:szCs w:val="24"/>
        </w:rPr>
        <w:t>GenBank</w:t>
      </w:r>
      <w:r w:rsidRPr="00D657FE">
        <w:rPr>
          <w:rFonts w:hint="eastAsia"/>
          <w:sz w:val="24"/>
          <w:szCs w:val="24"/>
          <w:lang w:val="zh-CN"/>
        </w:rPr>
        <w:t>的规模每</w:t>
      </w:r>
      <w:r w:rsidRPr="00D657FE">
        <w:rPr>
          <w:sz w:val="24"/>
          <w:szCs w:val="24"/>
        </w:rPr>
        <w:t>18</w:t>
      </w:r>
      <w:r w:rsidRPr="00D657FE">
        <w:rPr>
          <w:rFonts w:hint="eastAsia"/>
          <w:sz w:val="24"/>
          <w:szCs w:val="24"/>
          <w:lang w:val="zh-CN"/>
        </w:rPr>
        <w:t>个月增加一倍</w:t>
      </w:r>
      <w:r w:rsidRPr="00D657FE">
        <w:rPr>
          <w:rFonts w:hint="eastAsia"/>
          <w:sz w:val="24"/>
          <w:szCs w:val="24"/>
        </w:rPr>
        <w:t>）</w:t>
      </w:r>
      <w:r w:rsidRPr="00D657FE">
        <w:rPr>
          <w:rFonts w:hint="eastAsia"/>
          <w:sz w:val="24"/>
          <w:szCs w:val="24"/>
          <w:lang w:val="zh-CN"/>
        </w:rPr>
        <w:t>。基因组数据类型和相关信息（注释、元数据等）的多样性也在扩大，因此传统的生物信息学工具难</w:t>
      </w:r>
      <w:r w:rsidRPr="00D657FE">
        <w:rPr>
          <w:rFonts w:hint="eastAsia"/>
          <w:sz w:val="24"/>
          <w:szCs w:val="24"/>
          <w:lang w:val="zh-CN"/>
        </w:rPr>
        <w:lastRenderedPageBreak/>
        <w:t>以跟上步伐并保持相关性。人工智能是遗传资源数字序列信息领域的一项不断发展的技术，随着数据集的不断增长和多样化，人工智能尤其有用。</w:t>
      </w:r>
      <w:r w:rsidRPr="00D657FE">
        <w:rPr>
          <w:sz w:val="24"/>
          <w:szCs w:val="24"/>
        </w:rPr>
        <w:t xml:space="preserve"> </w:t>
      </w:r>
    </w:p>
    <w:p w14:paraId="66A70C2E"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随着技术进步</w:t>
      </w:r>
      <w:r w:rsidRPr="00D657FE">
        <w:rPr>
          <w:rFonts w:hint="eastAsia"/>
          <w:sz w:val="24"/>
          <w:szCs w:val="24"/>
        </w:rPr>
        <w:t>，</w:t>
      </w:r>
      <w:r w:rsidRPr="00D657FE">
        <w:rPr>
          <w:rFonts w:hint="eastAsia"/>
          <w:sz w:val="24"/>
          <w:szCs w:val="24"/>
          <w:lang w:val="zh-CN"/>
        </w:rPr>
        <w:t>人工智能在基因组学领域的准确性不断提高</w:t>
      </w:r>
      <w:r w:rsidRPr="00D657FE">
        <w:rPr>
          <w:rFonts w:hint="eastAsia"/>
          <w:sz w:val="24"/>
          <w:szCs w:val="24"/>
        </w:rPr>
        <w:t>，</w:t>
      </w:r>
      <w:r w:rsidRPr="00D657FE">
        <w:rPr>
          <w:rFonts w:hint="eastAsia"/>
          <w:sz w:val="24"/>
          <w:szCs w:val="24"/>
          <w:lang w:val="zh-CN"/>
        </w:rPr>
        <w:t>其在基因组学领域的应用不断增长。然而，它的缺点也应该被考虑到：训练人工智能的不平等数据集的偏差可能会在其结果中被放大、由于现有的数字鸿沟而导致的有限参与可能会扩大、能力差距也可能会扩大、这种快速增长的工具的能源成本造成了越来越大的环境影响和增加了能源需求的压力和竞争。最后，与遗传资源数字序列信息相关的元数据中的现有偏见和差距限制了人工智能工具在生物多样性研究中的效用。</w:t>
      </w:r>
      <w:r w:rsidRPr="00D657FE">
        <w:rPr>
          <w:sz w:val="24"/>
          <w:szCs w:val="24"/>
        </w:rPr>
        <w:t xml:space="preserve"> </w:t>
      </w:r>
    </w:p>
    <w:p w14:paraId="318B2DBC" w14:textId="5D4B3C59" w:rsidR="009A608F" w:rsidRPr="00D657FE" w:rsidRDefault="00D7673F">
      <w:pPr>
        <w:pStyle w:val="CBDH2"/>
        <w:rPr>
          <w:szCs w:val="24"/>
        </w:rPr>
      </w:pPr>
      <w:r>
        <w:rPr>
          <w:noProof/>
          <w:szCs w:val="24"/>
        </w:rPr>
        <w:t>E</w:t>
      </w:r>
      <w:r w:rsidR="009A608F" w:rsidRPr="00D657FE">
        <w:rPr>
          <w:noProof/>
          <w:szCs w:val="24"/>
        </w:rPr>
        <w:t>.</w:t>
      </w:r>
      <w:r w:rsidR="009A608F" w:rsidRPr="00D657FE">
        <w:rPr>
          <w:szCs w:val="24"/>
        </w:rPr>
        <w:tab/>
      </w:r>
      <w:r w:rsidR="009A608F" w:rsidRPr="00D657FE">
        <w:rPr>
          <w:rFonts w:hint="eastAsia"/>
          <w:szCs w:val="24"/>
          <w:lang w:val="zh-CN"/>
        </w:rPr>
        <w:t>土著人民和地方社区的考虑</w:t>
      </w:r>
    </w:p>
    <w:p w14:paraId="436643CA" w14:textId="77777777" w:rsidR="009A608F" w:rsidRPr="00D657FE" w:rsidRDefault="009A608F">
      <w:pPr>
        <w:pStyle w:val="CBDNormalNumber"/>
        <w:numPr>
          <w:ilvl w:val="0"/>
          <w:numId w:val="47"/>
        </w:numPr>
        <w:ind w:firstLine="0"/>
        <w:rPr>
          <w:sz w:val="24"/>
          <w:szCs w:val="24"/>
        </w:rPr>
      </w:pPr>
      <w:r w:rsidRPr="00D657FE">
        <w:rPr>
          <w:sz w:val="24"/>
          <w:szCs w:val="24"/>
        </w:rPr>
        <w:t>2022</w:t>
      </w:r>
      <w:r w:rsidRPr="00D657FE">
        <w:rPr>
          <w:rFonts w:hint="eastAsia"/>
          <w:sz w:val="24"/>
          <w:szCs w:val="24"/>
          <w:lang w:val="zh-CN"/>
        </w:rPr>
        <w:t>年</w:t>
      </w:r>
      <w:r w:rsidRPr="00D657FE">
        <w:rPr>
          <w:rFonts w:hint="eastAsia"/>
          <w:sz w:val="24"/>
          <w:szCs w:val="24"/>
        </w:rPr>
        <w:t>，</w:t>
      </w:r>
      <w:r w:rsidRPr="00D657FE">
        <w:rPr>
          <w:rFonts w:hint="eastAsia"/>
          <w:sz w:val="24"/>
          <w:szCs w:val="24"/>
          <w:lang w:val="zh-CN"/>
        </w:rPr>
        <w:t>缔约方大会第</w:t>
      </w:r>
      <w:r w:rsidRPr="00D657FE">
        <w:rPr>
          <w:sz w:val="24"/>
          <w:szCs w:val="24"/>
        </w:rPr>
        <w:t>15/9</w:t>
      </w:r>
      <w:r w:rsidRPr="00D657FE">
        <w:rPr>
          <w:rFonts w:hint="eastAsia"/>
          <w:sz w:val="24"/>
          <w:szCs w:val="24"/>
          <w:lang w:val="zh-CN"/>
        </w:rPr>
        <w:t>号决定认可了</w:t>
      </w:r>
      <w:r w:rsidRPr="00D657FE">
        <w:rPr>
          <w:sz w:val="24"/>
          <w:szCs w:val="24"/>
        </w:rPr>
        <w:t>CARE</w:t>
      </w:r>
      <w:r w:rsidRPr="00D657FE">
        <w:rPr>
          <w:rFonts w:hint="eastAsia"/>
          <w:sz w:val="24"/>
          <w:szCs w:val="24"/>
          <w:lang w:val="zh-CN"/>
        </w:rPr>
        <w:t>原则</w:t>
      </w:r>
      <w:r w:rsidRPr="00D657FE">
        <w:rPr>
          <w:rFonts w:hint="eastAsia"/>
          <w:sz w:val="24"/>
          <w:szCs w:val="24"/>
        </w:rPr>
        <w:t>，</w:t>
      </w:r>
      <w:r w:rsidRPr="00D657FE">
        <w:rPr>
          <w:rFonts w:hint="eastAsia"/>
          <w:sz w:val="24"/>
          <w:szCs w:val="24"/>
          <w:lang w:val="zh-CN"/>
        </w:rPr>
        <w:t>并认识到使用遗传资源数字序列信息所带来的货币和非货币利益除其他外应惠及土著人民和当地社区。</w:t>
      </w:r>
      <w:r w:rsidRPr="00D657FE">
        <w:rPr>
          <w:sz w:val="24"/>
          <w:szCs w:val="24"/>
          <w:lang w:val="zh-CN"/>
        </w:rPr>
        <w:t>2024</w:t>
      </w:r>
      <w:r w:rsidRPr="00D657FE">
        <w:rPr>
          <w:rFonts w:hint="eastAsia"/>
          <w:sz w:val="24"/>
          <w:szCs w:val="24"/>
          <w:lang w:val="zh-CN"/>
        </w:rPr>
        <w:t>年，缔约方大会第</w:t>
      </w:r>
      <w:r w:rsidRPr="00D657FE">
        <w:rPr>
          <w:sz w:val="24"/>
          <w:szCs w:val="24"/>
          <w:lang w:val="zh-CN"/>
        </w:rPr>
        <w:t>16/2</w:t>
      </w:r>
      <w:r w:rsidRPr="00D657FE">
        <w:rPr>
          <w:rFonts w:hint="eastAsia"/>
          <w:sz w:val="24"/>
          <w:szCs w:val="24"/>
          <w:lang w:val="zh-CN"/>
        </w:rPr>
        <w:t>号决定认可了《联合国土著人民权利宣言》</w:t>
      </w:r>
      <w:r w:rsidRPr="00D657FE">
        <w:rPr>
          <w:rStyle w:val="FootnoteReference"/>
          <w:sz w:val="24"/>
          <w:szCs w:val="24"/>
          <w:lang w:val="zh-CN"/>
        </w:rPr>
        <w:footnoteReference w:id="6"/>
      </w:r>
      <w:r w:rsidRPr="00D657FE">
        <w:rPr>
          <w:rFonts w:hint="eastAsia"/>
          <w:sz w:val="24"/>
          <w:szCs w:val="24"/>
          <w:lang w:val="zh-CN"/>
        </w:rPr>
        <w:t>，并规定卡利基金的至少一半资金应支持土著人民和地方社区包括这些社区内的妇女和青年的自我确定需求。此外，缔约方大会第</w:t>
      </w:r>
      <w:hyperlink r:id="rId15" w:history="1">
        <w:r w:rsidRPr="00D657FE">
          <w:rPr>
            <w:rStyle w:val="Hyperlink"/>
            <w:sz w:val="24"/>
            <w:szCs w:val="24"/>
            <w:lang w:val="zh-CN"/>
          </w:rPr>
          <w:t>16/4</w:t>
        </w:r>
      </w:hyperlink>
      <w:r w:rsidRPr="00D657FE">
        <w:rPr>
          <w:rFonts w:hint="eastAsia"/>
          <w:sz w:val="24"/>
          <w:szCs w:val="24"/>
          <w:lang w:val="zh-CN"/>
        </w:rPr>
        <w:t>号决定通过了到</w:t>
      </w:r>
      <w:r w:rsidRPr="00D657FE">
        <w:rPr>
          <w:sz w:val="24"/>
          <w:szCs w:val="24"/>
          <w:lang w:val="zh-CN"/>
        </w:rPr>
        <w:t>2030</w:t>
      </w:r>
      <w:r w:rsidRPr="00D657FE">
        <w:rPr>
          <w:rFonts w:hint="eastAsia"/>
          <w:sz w:val="24"/>
          <w:szCs w:val="24"/>
          <w:lang w:val="zh-CN"/>
        </w:rPr>
        <w:t>年关于《生物多样性公约》关于土著人民和地方社区的第</w:t>
      </w:r>
      <w:r w:rsidRPr="00D657FE">
        <w:rPr>
          <w:sz w:val="24"/>
          <w:szCs w:val="24"/>
          <w:lang w:val="zh-CN"/>
        </w:rPr>
        <w:t>8</w:t>
      </w:r>
      <w:r w:rsidRPr="00D657FE">
        <w:rPr>
          <w:rFonts w:hint="eastAsia"/>
          <w:sz w:val="24"/>
          <w:szCs w:val="24"/>
          <w:lang w:val="zh-CN"/>
        </w:rPr>
        <w:t>（</w:t>
      </w:r>
      <w:r w:rsidRPr="00D657FE">
        <w:rPr>
          <w:sz w:val="24"/>
          <w:szCs w:val="24"/>
          <w:lang w:val="zh-CN"/>
        </w:rPr>
        <w:t>j</w:t>
      </w:r>
      <w:r w:rsidRPr="00D657FE">
        <w:rPr>
          <w:rFonts w:hint="eastAsia"/>
          <w:sz w:val="24"/>
          <w:szCs w:val="24"/>
          <w:lang w:val="zh-CN"/>
        </w:rPr>
        <w:t>）条和其他条款的工作方案，其中要素</w:t>
      </w:r>
      <w:r w:rsidRPr="00D657FE">
        <w:rPr>
          <w:sz w:val="24"/>
          <w:szCs w:val="24"/>
          <w:lang w:val="zh-CN"/>
        </w:rPr>
        <w:t>3</w:t>
      </w:r>
      <w:r w:rsidRPr="00D657FE">
        <w:rPr>
          <w:rFonts w:hint="eastAsia"/>
          <w:sz w:val="24"/>
          <w:szCs w:val="24"/>
          <w:lang w:val="zh-CN"/>
        </w:rPr>
        <w:t>涉及分享利用遗传资源和遗传资源数字序列信息以及与遗传资源相关的传统知识所产生的惠益。</w:t>
      </w:r>
    </w:p>
    <w:p w14:paraId="45436297" w14:textId="77777777" w:rsidR="009A608F" w:rsidRPr="00A535ED" w:rsidRDefault="009A608F">
      <w:pPr>
        <w:pStyle w:val="CBDH1"/>
        <w:rPr>
          <w:rFonts w:ascii="SimHei" w:eastAsia="SimHei" w:hAnsi="SimHei"/>
          <w:b w:val="0"/>
          <w:bCs/>
          <w:szCs w:val="28"/>
        </w:rPr>
      </w:pPr>
      <w:r w:rsidRPr="00A535ED">
        <w:rPr>
          <w:rFonts w:ascii="SimHei" w:eastAsia="SimHei" w:hAnsi="SimHei" w:hint="eastAsia"/>
          <w:b w:val="0"/>
          <w:bCs/>
          <w:szCs w:val="28"/>
          <w:lang w:val="zh-CN"/>
        </w:rPr>
        <w:t>四</w:t>
      </w:r>
      <w:r w:rsidRPr="00A535ED">
        <w:rPr>
          <w:rFonts w:ascii="SimHei" w:eastAsia="SimHei" w:hAnsi="SimHei"/>
          <w:b w:val="0"/>
          <w:bCs/>
          <w:szCs w:val="28"/>
          <w:lang w:val="zh-CN"/>
        </w:rPr>
        <w:t>.</w:t>
      </w:r>
      <w:r w:rsidRPr="00A535ED">
        <w:rPr>
          <w:rFonts w:ascii="SimHei" w:eastAsia="SimHei" w:hAnsi="SimHei"/>
          <w:b w:val="0"/>
          <w:bCs/>
          <w:szCs w:val="28"/>
        </w:rPr>
        <w:tab/>
      </w:r>
      <w:r w:rsidRPr="00A535ED">
        <w:rPr>
          <w:rFonts w:ascii="SimHei" w:eastAsia="SimHei" w:hAnsi="SimHei" w:hint="eastAsia"/>
          <w:b w:val="0"/>
          <w:bCs/>
          <w:szCs w:val="28"/>
          <w:lang w:val="zh-CN"/>
        </w:rPr>
        <w:t>研究结果摘要</w:t>
      </w:r>
    </w:p>
    <w:p w14:paraId="452A1C43" w14:textId="77777777" w:rsidR="009A608F" w:rsidRPr="00D657FE" w:rsidRDefault="009A608F">
      <w:pPr>
        <w:pStyle w:val="CBDH2"/>
        <w:rPr>
          <w:color w:val="000000"/>
          <w:szCs w:val="24"/>
        </w:rPr>
      </w:pPr>
      <w:r w:rsidRPr="00D657FE">
        <w:rPr>
          <w:noProof/>
          <w:szCs w:val="24"/>
        </w:rPr>
        <w:t>A.</w:t>
      </w:r>
      <w:r w:rsidRPr="00D657FE">
        <w:rPr>
          <w:szCs w:val="24"/>
        </w:rPr>
        <w:tab/>
      </w:r>
      <w:r w:rsidRPr="00D657FE">
        <w:rPr>
          <w:rFonts w:hint="eastAsia"/>
          <w:szCs w:val="24"/>
          <w:lang w:val="zh-CN"/>
        </w:rPr>
        <w:t>查出差距</w:t>
      </w:r>
    </w:p>
    <w:p w14:paraId="7B8B1545"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查出关于以透明和负责任的方式公开提供和获取遗传资源数字序列信息以及建立公平和公正地分享其使用获得的惠益的系统的四大差距。这些差距包括：</w:t>
      </w:r>
    </w:p>
    <w:p w14:paraId="21BBFD97" w14:textId="77777777" w:rsidR="009A608F" w:rsidRPr="00D657FE" w:rsidRDefault="009A608F">
      <w:pPr>
        <w:pStyle w:val="CBDNormalNumber"/>
        <w:numPr>
          <w:ilvl w:val="1"/>
          <w:numId w:val="47"/>
        </w:numPr>
        <w:tabs>
          <w:tab w:val="clear" w:pos="567"/>
        </w:tabs>
        <w:rPr>
          <w:sz w:val="24"/>
          <w:szCs w:val="24"/>
        </w:rPr>
      </w:pPr>
      <w:r w:rsidRPr="00D657FE">
        <w:rPr>
          <w:rFonts w:hint="eastAsia"/>
          <w:b/>
          <w:sz w:val="24"/>
          <w:szCs w:val="24"/>
          <w:lang w:val="zh-CN"/>
        </w:rPr>
        <w:t>访问</w:t>
      </w:r>
      <w:r w:rsidRPr="00D657FE">
        <w:rPr>
          <w:b/>
          <w:sz w:val="24"/>
          <w:szCs w:val="24"/>
        </w:rPr>
        <w:t>/</w:t>
      </w:r>
      <w:r w:rsidRPr="00D657FE">
        <w:rPr>
          <w:rFonts w:hint="eastAsia"/>
          <w:b/>
          <w:sz w:val="24"/>
          <w:szCs w:val="24"/>
          <w:lang w:val="zh-CN"/>
        </w:rPr>
        <w:t>使用</w:t>
      </w:r>
      <w:r w:rsidRPr="00D657FE">
        <w:rPr>
          <w:rFonts w:eastAsia="SimHei" w:hint="eastAsia"/>
          <w:b/>
          <w:sz w:val="24"/>
          <w:szCs w:val="24"/>
          <w:lang w:val="zh-CN"/>
        </w:rPr>
        <w:t>差距</w:t>
      </w:r>
      <w:r w:rsidRPr="00D657FE">
        <w:rPr>
          <w:rFonts w:eastAsia="SimHei" w:hint="eastAsia"/>
          <w:b/>
          <w:sz w:val="24"/>
          <w:szCs w:val="24"/>
        </w:rPr>
        <w:t>：</w:t>
      </w:r>
      <w:r w:rsidRPr="00D657FE">
        <w:rPr>
          <w:rFonts w:hint="eastAsia"/>
          <w:sz w:val="24"/>
          <w:szCs w:val="24"/>
          <w:lang w:val="zh-CN"/>
        </w:rPr>
        <w:t>由于缺乏关于谁在访问和使用数据的透明度</w:t>
      </w:r>
      <w:r w:rsidRPr="00D657FE">
        <w:rPr>
          <w:rFonts w:hint="eastAsia"/>
          <w:sz w:val="24"/>
          <w:szCs w:val="24"/>
        </w:rPr>
        <w:t>，</w:t>
      </w:r>
      <w:r w:rsidRPr="00D657FE">
        <w:rPr>
          <w:rFonts w:hint="eastAsia"/>
          <w:sz w:val="24"/>
          <w:szCs w:val="24"/>
          <w:lang w:val="zh-CN"/>
        </w:rPr>
        <w:t>人们对现有的公开数字序列信息及管理信息的数据库缺乏信任</w:t>
      </w:r>
      <w:r w:rsidRPr="00D657FE">
        <w:rPr>
          <w:rFonts w:hint="eastAsia"/>
          <w:sz w:val="24"/>
          <w:szCs w:val="24"/>
        </w:rPr>
        <w:t>；</w:t>
      </w:r>
    </w:p>
    <w:p w14:paraId="43FC57B5" w14:textId="77777777" w:rsidR="009A608F" w:rsidRPr="00D657FE" w:rsidRDefault="009A608F">
      <w:pPr>
        <w:pStyle w:val="CBDNormalNumber"/>
        <w:numPr>
          <w:ilvl w:val="1"/>
          <w:numId w:val="47"/>
        </w:numPr>
        <w:tabs>
          <w:tab w:val="clear" w:pos="567"/>
        </w:tabs>
        <w:rPr>
          <w:sz w:val="24"/>
          <w:szCs w:val="24"/>
        </w:rPr>
      </w:pPr>
      <w:r w:rsidRPr="00D657FE">
        <w:rPr>
          <w:rFonts w:hint="eastAsia"/>
          <w:b/>
          <w:sz w:val="24"/>
          <w:szCs w:val="24"/>
          <w:lang w:val="zh-CN"/>
        </w:rPr>
        <w:t>合规差距</w:t>
      </w:r>
      <w:r w:rsidRPr="00D657FE">
        <w:rPr>
          <w:rFonts w:hint="eastAsia"/>
          <w:b/>
          <w:sz w:val="24"/>
          <w:szCs w:val="24"/>
        </w:rPr>
        <w:t>：</w:t>
      </w:r>
      <w:r w:rsidRPr="00D657FE">
        <w:rPr>
          <w:rFonts w:hint="eastAsia"/>
          <w:sz w:val="24"/>
          <w:szCs w:val="24"/>
          <w:lang w:val="zh-CN"/>
        </w:rPr>
        <w:t>公共数据库中的数字序列信息缺乏相关的合规信息</w:t>
      </w:r>
      <w:r w:rsidRPr="00D657FE">
        <w:rPr>
          <w:rFonts w:hint="eastAsia"/>
          <w:sz w:val="24"/>
          <w:szCs w:val="24"/>
        </w:rPr>
        <w:t>（</w:t>
      </w:r>
      <w:r w:rsidRPr="00D657FE">
        <w:rPr>
          <w:rFonts w:hint="eastAsia"/>
          <w:sz w:val="24"/>
          <w:szCs w:val="24"/>
          <w:lang w:val="zh-CN"/>
        </w:rPr>
        <w:t>许可证信息、合规元数据</w:t>
      </w:r>
      <w:r w:rsidRPr="00D657FE">
        <w:rPr>
          <w:rFonts w:hint="eastAsia"/>
          <w:sz w:val="24"/>
          <w:szCs w:val="24"/>
        </w:rPr>
        <w:t>），</w:t>
      </w:r>
      <w:r w:rsidRPr="00D657FE">
        <w:rPr>
          <w:rFonts w:hint="eastAsia"/>
          <w:sz w:val="24"/>
          <w:szCs w:val="24"/>
          <w:lang w:val="zh-CN"/>
        </w:rPr>
        <w:t>这造成重大的问责差距。一些主要数据库要求提交者勾选确认所提交数据不受限制，但这不具法律约束力，也未在所有公共数据库中得到普遍实施；</w:t>
      </w:r>
    </w:p>
    <w:p w14:paraId="42BD8A07" w14:textId="77777777" w:rsidR="009A608F" w:rsidRPr="00D657FE" w:rsidRDefault="009A608F">
      <w:pPr>
        <w:pStyle w:val="CBDNormalNumber"/>
        <w:numPr>
          <w:ilvl w:val="1"/>
          <w:numId w:val="47"/>
        </w:numPr>
        <w:tabs>
          <w:tab w:val="clear" w:pos="567"/>
        </w:tabs>
        <w:rPr>
          <w:sz w:val="24"/>
          <w:szCs w:val="24"/>
        </w:rPr>
      </w:pPr>
      <w:r w:rsidRPr="00D657FE">
        <w:rPr>
          <w:rFonts w:hint="eastAsia"/>
          <w:b/>
          <w:sz w:val="24"/>
          <w:szCs w:val="24"/>
          <w:lang w:val="zh-CN"/>
        </w:rPr>
        <w:t>沟通</w:t>
      </w:r>
      <w:r w:rsidRPr="00D657FE">
        <w:rPr>
          <w:b/>
          <w:sz w:val="24"/>
          <w:szCs w:val="24"/>
        </w:rPr>
        <w:t>/</w:t>
      </w:r>
      <w:r w:rsidRPr="00D657FE">
        <w:rPr>
          <w:rFonts w:hint="eastAsia"/>
          <w:b/>
          <w:sz w:val="24"/>
          <w:szCs w:val="24"/>
          <w:lang w:val="zh-CN"/>
        </w:rPr>
        <w:t>教育差距</w:t>
      </w:r>
      <w:r w:rsidRPr="00D657FE">
        <w:rPr>
          <w:rFonts w:hint="eastAsia"/>
          <w:b/>
          <w:sz w:val="24"/>
          <w:szCs w:val="24"/>
        </w:rPr>
        <w:t>：</w:t>
      </w:r>
      <w:r w:rsidRPr="00D657FE">
        <w:rPr>
          <w:rFonts w:hint="eastAsia"/>
          <w:sz w:val="24"/>
          <w:szCs w:val="24"/>
          <w:lang w:val="zh-CN"/>
        </w:rPr>
        <w:t>决策者与数据使用者之间沟通渠道有限</w:t>
      </w:r>
      <w:r w:rsidRPr="00D657FE">
        <w:rPr>
          <w:rFonts w:hint="eastAsia"/>
          <w:sz w:val="24"/>
          <w:szCs w:val="24"/>
        </w:rPr>
        <w:t>，</w:t>
      </w:r>
      <w:r w:rsidRPr="00D657FE">
        <w:rPr>
          <w:rFonts w:hint="eastAsia"/>
          <w:sz w:val="24"/>
          <w:szCs w:val="24"/>
          <w:lang w:val="zh-CN"/>
        </w:rPr>
        <w:t>这被视为一种访问差距。人们对使用者是否了解《生物多样性公约》、获取与惠益分享义务以及多边机制表示关切。反之，也有人担心决策者不了解公共数字序列信息被访问和取用的细节。其他关切问题包括公共数据库的地理分布不均，这导致在制定和拟定有关遗传多样性数字序列信息的存储、提交、访问及再利用政策方面存在地理上的不平等；</w:t>
      </w:r>
    </w:p>
    <w:p w14:paraId="7C650F1F" w14:textId="77777777" w:rsidR="009A608F" w:rsidRPr="00D657FE" w:rsidRDefault="009A608F">
      <w:pPr>
        <w:pStyle w:val="CBDNormalNumber"/>
        <w:numPr>
          <w:ilvl w:val="1"/>
          <w:numId w:val="47"/>
        </w:numPr>
        <w:tabs>
          <w:tab w:val="clear" w:pos="567"/>
        </w:tabs>
        <w:rPr>
          <w:sz w:val="24"/>
          <w:szCs w:val="24"/>
        </w:rPr>
      </w:pPr>
      <w:r w:rsidRPr="00D657FE">
        <w:rPr>
          <w:rFonts w:hint="eastAsia"/>
          <w:b/>
          <w:sz w:val="24"/>
          <w:szCs w:val="24"/>
          <w:lang w:val="zh-CN"/>
        </w:rPr>
        <w:t>关于负责任地管理遗传资源数字序列信息以及与土著人民和地方社区相关的传统知识方面的差距。</w:t>
      </w:r>
      <w:r w:rsidRPr="00D657FE">
        <w:rPr>
          <w:rFonts w:hint="eastAsia"/>
          <w:sz w:val="24"/>
          <w:szCs w:val="24"/>
          <w:lang w:val="zh-CN"/>
        </w:rPr>
        <w:t>人们普遍认为，公共数据库与</w:t>
      </w:r>
      <w:r w:rsidRPr="00D657FE">
        <w:rPr>
          <w:sz w:val="24"/>
          <w:szCs w:val="24"/>
          <w:lang w:val="zh-CN"/>
        </w:rPr>
        <w:t>FAIR</w:t>
      </w:r>
      <w:r w:rsidRPr="00D657FE">
        <w:rPr>
          <w:rFonts w:hint="eastAsia"/>
          <w:sz w:val="24"/>
          <w:szCs w:val="24"/>
          <w:lang w:val="zh-CN"/>
        </w:rPr>
        <w:t>原则高度契合，大型数据库也在努力符合</w:t>
      </w:r>
      <w:r w:rsidRPr="00D657FE">
        <w:rPr>
          <w:sz w:val="24"/>
          <w:szCs w:val="24"/>
          <w:lang w:val="zh-CN"/>
        </w:rPr>
        <w:t>TRUST</w:t>
      </w:r>
      <w:r w:rsidRPr="00D657FE">
        <w:rPr>
          <w:rFonts w:hint="eastAsia"/>
          <w:sz w:val="24"/>
          <w:szCs w:val="24"/>
          <w:lang w:val="zh-CN"/>
        </w:rPr>
        <w:t>原则。然而，人们指出，在考虑符合</w:t>
      </w:r>
      <w:r w:rsidRPr="00D657FE">
        <w:rPr>
          <w:sz w:val="24"/>
          <w:szCs w:val="24"/>
          <w:lang w:val="zh-CN"/>
        </w:rPr>
        <w:t>CARE</w:t>
      </w:r>
      <w:r w:rsidRPr="00D657FE">
        <w:rPr>
          <w:rFonts w:hint="eastAsia"/>
          <w:sz w:val="24"/>
          <w:szCs w:val="24"/>
          <w:lang w:val="zh-CN"/>
        </w:rPr>
        <w:t>原则、《联合国土著人民权利宣言》以及《公约》关于第</w:t>
      </w:r>
      <w:r w:rsidRPr="00D657FE">
        <w:rPr>
          <w:sz w:val="24"/>
          <w:szCs w:val="24"/>
          <w:lang w:val="zh-CN"/>
        </w:rPr>
        <w:t>8</w:t>
      </w:r>
      <w:r w:rsidRPr="00D657FE">
        <w:rPr>
          <w:rFonts w:hint="eastAsia"/>
          <w:sz w:val="24"/>
          <w:szCs w:val="24"/>
          <w:lang w:val="zh-CN"/>
        </w:rPr>
        <w:t>（</w:t>
      </w:r>
      <w:r w:rsidRPr="00D657FE">
        <w:rPr>
          <w:sz w:val="24"/>
          <w:szCs w:val="24"/>
          <w:lang w:val="zh-CN"/>
        </w:rPr>
        <w:t>j</w:t>
      </w:r>
      <w:r w:rsidRPr="00D657FE">
        <w:rPr>
          <w:rFonts w:hint="eastAsia"/>
          <w:sz w:val="24"/>
          <w:szCs w:val="24"/>
          <w:lang w:val="zh-CN"/>
        </w:rPr>
        <w:t>）条的实施所制定材料的要</w:t>
      </w:r>
      <w:r w:rsidRPr="00D657FE">
        <w:rPr>
          <w:rFonts w:hint="eastAsia"/>
          <w:sz w:val="24"/>
          <w:szCs w:val="24"/>
          <w:lang w:val="zh-CN"/>
        </w:rPr>
        <w:lastRenderedPageBreak/>
        <w:t>求时，存在时间和资源不足的问题；这可能对负责任地管理遗传资源数字序列信息以及与土著人民和地方社区相关的传统知识产生负面影响。</w:t>
      </w:r>
    </w:p>
    <w:p w14:paraId="4C021DA2" w14:textId="77777777" w:rsidR="009A608F" w:rsidRPr="00D657FE" w:rsidRDefault="009A608F">
      <w:pPr>
        <w:pStyle w:val="CBDH2"/>
        <w:rPr>
          <w:szCs w:val="24"/>
        </w:rPr>
      </w:pPr>
      <w:r w:rsidRPr="00D657FE">
        <w:rPr>
          <w:noProof/>
          <w:szCs w:val="24"/>
        </w:rPr>
        <w:t>B.</w:t>
      </w:r>
      <w:r w:rsidRPr="00D657FE">
        <w:rPr>
          <w:szCs w:val="24"/>
        </w:rPr>
        <w:tab/>
      </w:r>
      <w:r w:rsidRPr="00D657FE">
        <w:rPr>
          <w:rFonts w:hint="eastAsia"/>
          <w:szCs w:val="24"/>
          <w:lang w:val="zh-CN"/>
        </w:rPr>
        <w:t>拟议的工具、模型和数据库</w:t>
      </w:r>
    </w:p>
    <w:p w14:paraId="0837B5FC"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根据提交的意见、访谈和调查结果</w:t>
      </w:r>
      <w:r w:rsidRPr="00D657FE">
        <w:rPr>
          <w:rFonts w:hint="eastAsia"/>
          <w:sz w:val="24"/>
          <w:szCs w:val="24"/>
        </w:rPr>
        <w:t>，</w:t>
      </w:r>
      <w:r w:rsidRPr="00D657FE">
        <w:rPr>
          <w:rFonts w:hint="eastAsia"/>
          <w:sz w:val="24"/>
          <w:szCs w:val="24"/>
          <w:lang w:val="zh-CN"/>
        </w:rPr>
        <w:t>针对查明的差距提出了</w:t>
      </w:r>
      <w:r w:rsidRPr="00D657FE">
        <w:rPr>
          <w:sz w:val="24"/>
          <w:szCs w:val="24"/>
        </w:rPr>
        <w:t>18</w:t>
      </w:r>
      <w:r w:rsidRPr="00D657FE">
        <w:rPr>
          <w:rFonts w:hint="eastAsia"/>
          <w:sz w:val="24"/>
          <w:szCs w:val="24"/>
          <w:lang w:val="zh-CN"/>
        </w:rPr>
        <w:t>项解决方案</w:t>
      </w:r>
      <w:r w:rsidRPr="00D657FE">
        <w:rPr>
          <w:rFonts w:hint="eastAsia"/>
          <w:sz w:val="24"/>
          <w:szCs w:val="24"/>
        </w:rPr>
        <w:t>（</w:t>
      </w:r>
      <w:r w:rsidRPr="00D657FE">
        <w:rPr>
          <w:rFonts w:hint="eastAsia"/>
          <w:sz w:val="24"/>
          <w:szCs w:val="24"/>
          <w:lang w:val="zh-CN"/>
        </w:rPr>
        <w:t>工具</w:t>
      </w:r>
      <w:r w:rsidRPr="00D657FE">
        <w:rPr>
          <w:sz w:val="24"/>
          <w:szCs w:val="24"/>
        </w:rPr>
        <w:t>/</w:t>
      </w:r>
      <w:r w:rsidRPr="00D657FE">
        <w:rPr>
          <w:rFonts w:hint="eastAsia"/>
          <w:sz w:val="24"/>
          <w:szCs w:val="24"/>
          <w:lang w:val="zh-CN"/>
        </w:rPr>
        <w:t>模型和数据库</w:t>
      </w:r>
      <w:r w:rsidRPr="00D657FE">
        <w:rPr>
          <w:rFonts w:hint="eastAsia"/>
          <w:sz w:val="24"/>
          <w:szCs w:val="24"/>
        </w:rPr>
        <w:t>），</w:t>
      </w:r>
      <w:r w:rsidRPr="00D657FE">
        <w:rPr>
          <w:rFonts w:hint="eastAsia"/>
          <w:sz w:val="24"/>
          <w:szCs w:val="24"/>
          <w:lang w:val="zh-CN"/>
        </w:rPr>
        <w:t>并将其归纳为三大类</w:t>
      </w:r>
      <w:r w:rsidRPr="00D657FE">
        <w:rPr>
          <w:rFonts w:hint="eastAsia"/>
          <w:sz w:val="24"/>
          <w:szCs w:val="24"/>
        </w:rPr>
        <w:t>（</w:t>
      </w:r>
      <w:r w:rsidRPr="00D657FE">
        <w:rPr>
          <w:rFonts w:hint="eastAsia"/>
          <w:sz w:val="24"/>
          <w:szCs w:val="24"/>
          <w:lang w:val="zh-CN"/>
        </w:rPr>
        <w:t>括号内列出各类的拟议工具</w:t>
      </w:r>
      <w:r w:rsidRPr="00D657FE">
        <w:rPr>
          <w:rFonts w:hint="eastAsia"/>
          <w:sz w:val="24"/>
          <w:szCs w:val="24"/>
        </w:rPr>
        <w:t>）：</w:t>
      </w:r>
    </w:p>
    <w:p w14:paraId="5C4D27C3" w14:textId="77777777" w:rsidR="009A608F" w:rsidRPr="00D657FE" w:rsidRDefault="009A608F">
      <w:pPr>
        <w:pStyle w:val="CBDNormalNumber"/>
        <w:numPr>
          <w:ilvl w:val="1"/>
          <w:numId w:val="47"/>
        </w:numPr>
        <w:rPr>
          <w:sz w:val="24"/>
          <w:szCs w:val="24"/>
        </w:rPr>
      </w:pPr>
      <w:r w:rsidRPr="00D657FE">
        <w:rPr>
          <w:rFonts w:hint="eastAsia"/>
          <w:sz w:val="24"/>
          <w:szCs w:val="24"/>
          <w:lang w:val="zh-CN"/>
        </w:rPr>
        <w:t>构建新数据库</w:t>
      </w:r>
      <w:r w:rsidRPr="00D657FE">
        <w:rPr>
          <w:rFonts w:hint="eastAsia"/>
          <w:sz w:val="24"/>
          <w:szCs w:val="24"/>
        </w:rPr>
        <w:t>（</w:t>
      </w:r>
      <w:r w:rsidRPr="00D657FE">
        <w:rPr>
          <w:rFonts w:hint="eastAsia"/>
          <w:sz w:val="24"/>
          <w:szCs w:val="24"/>
          <w:lang w:val="zh-CN"/>
        </w:rPr>
        <w:t>完整数据库、有价值数据数据库及许可证数据库</w:t>
      </w:r>
      <w:r w:rsidRPr="00D657FE">
        <w:rPr>
          <w:rFonts w:hint="eastAsia"/>
          <w:sz w:val="24"/>
          <w:szCs w:val="24"/>
        </w:rPr>
        <w:t>）；</w:t>
      </w:r>
    </w:p>
    <w:p w14:paraId="16FB4BEB" w14:textId="77777777" w:rsidR="009A608F" w:rsidRPr="00D657FE" w:rsidRDefault="009A608F">
      <w:pPr>
        <w:pStyle w:val="CBDNormalNumber"/>
        <w:numPr>
          <w:ilvl w:val="1"/>
          <w:numId w:val="47"/>
        </w:numPr>
        <w:rPr>
          <w:sz w:val="24"/>
          <w:szCs w:val="24"/>
        </w:rPr>
      </w:pPr>
      <w:r w:rsidRPr="00D657FE">
        <w:rPr>
          <w:rFonts w:hint="eastAsia"/>
          <w:sz w:val="24"/>
          <w:szCs w:val="24"/>
          <w:lang w:val="zh-CN"/>
        </w:rPr>
        <w:t>修改现有公共数据库网络</w:t>
      </w:r>
      <w:r w:rsidRPr="00D657FE">
        <w:rPr>
          <w:rFonts w:hint="eastAsia"/>
          <w:sz w:val="24"/>
          <w:szCs w:val="24"/>
        </w:rPr>
        <w:t>（</w:t>
      </w:r>
      <w:r w:rsidRPr="00D657FE">
        <w:rPr>
          <w:rFonts w:hint="eastAsia"/>
          <w:sz w:val="24"/>
          <w:szCs w:val="24"/>
          <w:lang w:val="zh-CN"/>
        </w:rPr>
        <w:t>强制注册、网络分析工具、用于追踪学术界、私有部门活动及相关传统知识的人工智能、教育工具、元数据工具、法律工具</w:t>
      </w:r>
      <w:r w:rsidRPr="00D657FE">
        <w:rPr>
          <w:rFonts w:hint="eastAsia"/>
          <w:sz w:val="24"/>
          <w:szCs w:val="24"/>
        </w:rPr>
        <w:t>（</w:t>
      </w:r>
      <w:r w:rsidRPr="00D657FE">
        <w:rPr>
          <w:rFonts w:hint="eastAsia"/>
          <w:sz w:val="24"/>
          <w:szCs w:val="24"/>
          <w:lang w:val="zh-CN"/>
        </w:rPr>
        <w:t>许可证和法律协议</w:t>
      </w:r>
      <w:r w:rsidRPr="00D657FE">
        <w:rPr>
          <w:rFonts w:hint="eastAsia"/>
          <w:sz w:val="24"/>
          <w:szCs w:val="24"/>
        </w:rPr>
        <w:t>）</w:t>
      </w:r>
      <w:r w:rsidRPr="00D657FE">
        <w:rPr>
          <w:rFonts w:hint="eastAsia"/>
          <w:sz w:val="24"/>
          <w:szCs w:val="24"/>
          <w:lang w:val="zh-CN"/>
        </w:rPr>
        <w:t>、传播工具、治理工具</w:t>
      </w:r>
      <w:r w:rsidRPr="00D657FE">
        <w:rPr>
          <w:rFonts w:hint="eastAsia"/>
          <w:sz w:val="24"/>
          <w:szCs w:val="24"/>
        </w:rPr>
        <w:t>）；</w:t>
      </w:r>
    </w:p>
    <w:p w14:paraId="419C3550" w14:textId="77777777" w:rsidR="009A608F" w:rsidRPr="00D657FE" w:rsidRDefault="009A608F">
      <w:pPr>
        <w:pStyle w:val="CBDNormalNumber"/>
        <w:numPr>
          <w:ilvl w:val="1"/>
          <w:numId w:val="47"/>
        </w:numPr>
        <w:rPr>
          <w:sz w:val="24"/>
          <w:szCs w:val="24"/>
        </w:rPr>
      </w:pPr>
      <w:r w:rsidRPr="00D657FE">
        <w:rPr>
          <w:rFonts w:hint="eastAsia"/>
          <w:sz w:val="24"/>
          <w:szCs w:val="24"/>
          <w:lang w:val="zh-CN"/>
        </w:rPr>
        <w:t>对与土著人民和地方社区相关的数字序列信息及传统知识的考虑</w:t>
      </w:r>
      <w:r w:rsidRPr="00D657FE">
        <w:rPr>
          <w:rFonts w:hint="eastAsia"/>
          <w:sz w:val="24"/>
          <w:szCs w:val="24"/>
        </w:rPr>
        <w:t>（</w:t>
      </w:r>
      <w:r w:rsidRPr="00D657FE">
        <w:rPr>
          <w:rFonts w:hint="eastAsia"/>
          <w:sz w:val="24"/>
          <w:szCs w:val="24"/>
          <w:lang w:val="zh-CN"/>
        </w:rPr>
        <w:t>教育资源与培训、元数据改进、将与土著人民和地方社区相关的数据纳入公共数据库的战略、治理工具</w:t>
      </w:r>
      <w:r w:rsidRPr="00D657FE">
        <w:rPr>
          <w:rFonts w:hint="eastAsia"/>
          <w:sz w:val="24"/>
          <w:szCs w:val="24"/>
        </w:rPr>
        <w:t>）</w:t>
      </w:r>
      <w:r w:rsidRPr="00D657FE">
        <w:rPr>
          <w:rFonts w:hint="eastAsia"/>
          <w:sz w:val="24"/>
          <w:szCs w:val="24"/>
          <w:lang w:val="zh-CN"/>
        </w:rPr>
        <w:t>。</w:t>
      </w:r>
    </w:p>
    <w:p w14:paraId="20B607B8" w14:textId="77777777" w:rsidR="009A608F" w:rsidRPr="00D657FE" w:rsidRDefault="009A608F">
      <w:pPr>
        <w:pStyle w:val="CBDNormalNumber"/>
        <w:numPr>
          <w:ilvl w:val="0"/>
          <w:numId w:val="47"/>
        </w:numPr>
        <w:ind w:firstLine="0"/>
        <w:rPr>
          <w:color w:val="000000"/>
          <w:sz w:val="24"/>
          <w:szCs w:val="24"/>
        </w:rPr>
      </w:pPr>
      <w:r w:rsidRPr="00D657FE">
        <w:rPr>
          <w:rFonts w:hint="eastAsia"/>
          <w:sz w:val="24"/>
          <w:szCs w:val="24"/>
          <w:lang w:val="zh-CN"/>
        </w:rPr>
        <w:t>对各项提案优缺点的评估</w:t>
      </w:r>
      <w:r w:rsidRPr="00D657FE">
        <w:rPr>
          <w:rFonts w:hint="eastAsia"/>
          <w:sz w:val="24"/>
          <w:szCs w:val="24"/>
        </w:rPr>
        <w:t>，</w:t>
      </w:r>
      <w:r w:rsidRPr="00D657FE">
        <w:rPr>
          <w:rFonts w:hint="eastAsia"/>
          <w:sz w:val="24"/>
          <w:szCs w:val="24"/>
          <w:lang w:val="zh-CN"/>
        </w:rPr>
        <w:t>请参阅信息文件的表</w:t>
      </w:r>
      <w:r w:rsidRPr="00D657FE">
        <w:rPr>
          <w:sz w:val="24"/>
          <w:szCs w:val="24"/>
        </w:rPr>
        <w:t>7</w:t>
      </w:r>
      <w:r w:rsidRPr="00D657FE">
        <w:rPr>
          <w:rFonts w:hint="eastAsia"/>
          <w:sz w:val="24"/>
          <w:szCs w:val="24"/>
          <w:lang w:val="zh-CN"/>
        </w:rPr>
        <w:t>和表</w:t>
      </w:r>
      <w:r w:rsidRPr="00D657FE">
        <w:rPr>
          <w:sz w:val="24"/>
          <w:szCs w:val="24"/>
        </w:rPr>
        <w:t>9</w:t>
      </w:r>
      <w:r w:rsidRPr="00D657FE">
        <w:rPr>
          <w:rFonts w:hint="eastAsia"/>
          <w:sz w:val="24"/>
          <w:szCs w:val="24"/>
          <w:lang w:val="zh-CN"/>
        </w:rPr>
        <w:t>。每项提案的评估标准包括法律与技术难度、财务负担以及对现有数据库网络支持的依赖程度。此外，相关提案还根据其与</w:t>
      </w:r>
      <w:r w:rsidRPr="00D657FE">
        <w:rPr>
          <w:sz w:val="24"/>
          <w:szCs w:val="24"/>
          <w:lang w:val="zh-CN"/>
        </w:rPr>
        <w:t>CARE</w:t>
      </w:r>
      <w:r w:rsidRPr="00D657FE">
        <w:rPr>
          <w:rFonts w:hint="eastAsia"/>
          <w:sz w:val="24"/>
          <w:szCs w:val="24"/>
          <w:lang w:val="zh-CN"/>
        </w:rPr>
        <w:t>、</w:t>
      </w:r>
      <w:r w:rsidRPr="00D657FE">
        <w:rPr>
          <w:sz w:val="24"/>
          <w:szCs w:val="24"/>
          <w:lang w:val="zh-CN"/>
        </w:rPr>
        <w:t>FAIR</w:t>
      </w:r>
      <w:r w:rsidRPr="00D657FE">
        <w:rPr>
          <w:rFonts w:hint="eastAsia"/>
          <w:sz w:val="24"/>
          <w:szCs w:val="24"/>
          <w:lang w:val="zh-CN"/>
        </w:rPr>
        <w:t>和</w:t>
      </w:r>
      <w:r w:rsidRPr="00D657FE">
        <w:rPr>
          <w:sz w:val="24"/>
          <w:szCs w:val="24"/>
          <w:lang w:val="zh-CN"/>
        </w:rPr>
        <w:t>TRUST</w:t>
      </w:r>
      <w:r w:rsidRPr="00D657FE">
        <w:rPr>
          <w:rFonts w:hint="eastAsia"/>
          <w:sz w:val="24"/>
          <w:szCs w:val="24"/>
          <w:lang w:val="zh-CN"/>
        </w:rPr>
        <w:t>原则的契合程度进行了评估。</w:t>
      </w:r>
      <w:r w:rsidRPr="00D657FE">
        <w:rPr>
          <w:sz w:val="24"/>
          <w:szCs w:val="24"/>
        </w:rPr>
        <w:t xml:space="preserve"> </w:t>
      </w:r>
    </w:p>
    <w:p w14:paraId="0252E687" w14:textId="77777777" w:rsidR="009A608F" w:rsidRPr="00D657FE" w:rsidRDefault="009A608F">
      <w:pPr>
        <w:pStyle w:val="CBDNormalNumber"/>
        <w:numPr>
          <w:ilvl w:val="0"/>
          <w:numId w:val="47"/>
        </w:numPr>
        <w:ind w:firstLine="0"/>
        <w:rPr>
          <w:color w:val="000000"/>
          <w:sz w:val="24"/>
          <w:szCs w:val="24"/>
        </w:rPr>
      </w:pPr>
      <w:r w:rsidRPr="00D657FE">
        <w:rPr>
          <w:rFonts w:hint="eastAsia"/>
          <w:sz w:val="24"/>
          <w:szCs w:val="24"/>
          <w:lang w:val="zh-CN"/>
        </w:rPr>
        <w:t>关于由公约秘书处托管一个涵盖遗传资源数字序列信息的完整数据库的提案、关于建立类似但仅限于更加受限数据的数据库的提案以及关于建立监测访问与利用许可证的数据库的提案</w:t>
      </w:r>
      <w:r w:rsidRPr="00D657FE">
        <w:rPr>
          <w:rFonts w:hint="eastAsia"/>
          <w:sz w:val="24"/>
          <w:szCs w:val="24"/>
        </w:rPr>
        <w:t>，</w:t>
      </w:r>
      <w:r w:rsidRPr="00D657FE">
        <w:rPr>
          <w:rFonts w:hint="eastAsia"/>
          <w:sz w:val="24"/>
          <w:szCs w:val="24"/>
          <w:lang w:val="zh-CN"/>
        </w:rPr>
        <w:t>均被认为在技术和财务上极大困难</w:t>
      </w:r>
      <w:r w:rsidRPr="00D657FE">
        <w:rPr>
          <w:rFonts w:hint="eastAsia"/>
          <w:sz w:val="24"/>
          <w:szCs w:val="24"/>
        </w:rPr>
        <w:t>，</w:t>
      </w:r>
      <w:r w:rsidRPr="00D657FE">
        <w:rPr>
          <w:rFonts w:hint="eastAsia"/>
          <w:sz w:val="24"/>
          <w:szCs w:val="24"/>
          <w:lang w:val="zh-CN"/>
        </w:rPr>
        <w:t>且在法律上取决于缔约方的决定。在现有数据库中建立强制性注册系统、对数据集实施许可证制度以及要求使用者在提交或访问数据前签署法律合同，这些措施均被认为在技术、法律和财务方面存在从困难到极难的挑战。然而，一些提案被认为在技术、法律和财务上可行，例如，开发网站分析工具宏观监测数据库网站的访问情况、利用人工智能追踪使用公共数据库中遗传和基因组数据的科学出版物或利用相同方法或使用相关传统知识的专利申请。此外，关于《生物多样性公约》三大目标及第</w:t>
      </w:r>
      <w:r w:rsidRPr="00D657FE">
        <w:rPr>
          <w:sz w:val="24"/>
          <w:szCs w:val="24"/>
          <w:lang w:val="zh-CN"/>
        </w:rPr>
        <w:t>8</w:t>
      </w:r>
      <w:r w:rsidRPr="00D657FE">
        <w:rPr>
          <w:rFonts w:hint="eastAsia"/>
          <w:sz w:val="24"/>
          <w:szCs w:val="24"/>
          <w:lang w:val="zh-CN"/>
        </w:rPr>
        <w:t>（</w:t>
      </w:r>
      <w:r w:rsidRPr="00D657FE">
        <w:rPr>
          <w:sz w:val="24"/>
          <w:szCs w:val="24"/>
          <w:lang w:val="zh-CN"/>
        </w:rPr>
        <w:t>j</w:t>
      </w:r>
      <w:r w:rsidRPr="00D657FE">
        <w:rPr>
          <w:rFonts w:hint="eastAsia"/>
          <w:sz w:val="24"/>
          <w:szCs w:val="24"/>
          <w:lang w:val="zh-CN"/>
        </w:rPr>
        <w:t>）条、数据治理、多边机制及其卡利基金的教育工具以及关于规范数据引用、许可证颁发和数据治理的指导方针，也被认为是可行的。最后，在数据库中设置元数据字段以及通过获取和惠益分享信息交换所传播教育工具和指导方针也被评估为技术、法律和财务难度较低的提案。为落实其中部分教育和指导工具，有人建议成立具有包容性的工作组，另有人建议将土著人民和地方社区纳入这个工作组。</w:t>
      </w:r>
      <w:r w:rsidRPr="00D657FE">
        <w:rPr>
          <w:sz w:val="24"/>
          <w:szCs w:val="24"/>
        </w:rPr>
        <w:t xml:space="preserve"> </w:t>
      </w:r>
    </w:p>
    <w:p w14:paraId="416283DD"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针对涉及土著人民和地方社区及相关传统知识的提案</w:t>
      </w:r>
      <w:r w:rsidRPr="00D657FE">
        <w:rPr>
          <w:rFonts w:hint="eastAsia"/>
          <w:sz w:val="24"/>
          <w:szCs w:val="24"/>
        </w:rPr>
        <w:t>，</w:t>
      </w:r>
      <w:r w:rsidRPr="00D657FE">
        <w:rPr>
          <w:rFonts w:hint="eastAsia"/>
          <w:sz w:val="24"/>
          <w:szCs w:val="24"/>
          <w:lang w:val="zh-CN"/>
        </w:rPr>
        <w:t>修改现有数据库以纳入由土著人民负责并管理其访问权限的标准化元数据被评为非常困难。在另一方面，将部分教育工具的重点放在管理涉及土著人民和地方社区的数据则被认为相对容易，但这需得到数据库的支持与配合。制定最低元数据要求以披露本地状况标签与声明以及地理空间坐标，其难度评估结果也与之相同。最后，监测数据库落实</w:t>
      </w:r>
      <w:r w:rsidRPr="00D657FE">
        <w:rPr>
          <w:sz w:val="24"/>
          <w:szCs w:val="24"/>
          <w:lang w:val="zh-CN"/>
        </w:rPr>
        <w:t>CARE</w:t>
      </w:r>
      <w:r w:rsidRPr="00D657FE">
        <w:rPr>
          <w:rFonts w:hint="eastAsia"/>
          <w:sz w:val="24"/>
          <w:szCs w:val="24"/>
          <w:lang w:val="zh-CN"/>
        </w:rPr>
        <w:t>原则的进展情况被认为难度较低，可由数据库自行作出，也可由独立机构进行。</w:t>
      </w:r>
      <w:r w:rsidRPr="00D657FE">
        <w:rPr>
          <w:sz w:val="24"/>
          <w:szCs w:val="24"/>
        </w:rPr>
        <w:t xml:space="preserve"> </w:t>
      </w:r>
    </w:p>
    <w:p w14:paraId="7B697F50" w14:textId="77777777" w:rsidR="009A608F" w:rsidRPr="00D657FE" w:rsidRDefault="009A608F">
      <w:pPr>
        <w:pStyle w:val="Heading2"/>
        <w:numPr>
          <w:ilvl w:val="0"/>
          <w:numId w:val="0"/>
        </w:numPr>
        <w:ind w:left="567" w:hanging="567"/>
        <w:rPr>
          <w:rFonts w:ascii="Times New Roman" w:eastAsia="SimSun" w:hAnsi="Times New Roman"/>
          <w:szCs w:val="24"/>
        </w:rPr>
      </w:pPr>
      <w:r w:rsidRPr="00D657FE">
        <w:rPr>
          <w:rFonts w:ascii="Times New Roman" w:hAnsi="Times New Roman"/>
          <w:noProof/>
          <w:szCs w:val="24"/>
        </w:rPr>
        <w:t>C.</w:t>
      </w:r>
      <w:r w:rsidRPr="00D657FE">
        <w:rPr>
          <w:rFonts w:ascii="Times New Roman" w:eastAsia="SimSun" w:hAnsi="Times New Roman"/>
          <w:szCs w:val="24"/>
        </w:rPr>
        <w:tab/>
      </w:r>
      <w:r w:rsidRPr="00D657FE">
        <w:rPr>
          <w:rFonts w:ascii="Times New Roman" w:eastAsia="SimSun" w:hAnsi="Times New Roman" w:hint="eastAsia"/>
          <w:szCs w:val="24"/>
          <w:lang w:val="zh-CN"/>
        </w:rPr>
        <w:t>私营部门调查结果摘要</w:t>
      </w:r>
    </w:p>
    <w:p w14:paraId="19462297"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私营部门调查的回复数量有限</w:t>
      </w:r>
      <w:r w:rsidRPr="00D657FE">
        <w:rPr>
          <w:rFonts w:hint="eastAsia"/>
          <w:sz w:val="24"/>
          <w:szCs w:val="24"/>
        </w:rPr>
        <w:t>（</w:t>
      </w:r>
      <w:r w:rsidRPr="00D657FE">
        <w:rPr>
          <w:sz w:val="24"/>
          <w:szCs w:val="24"/>
        </w:rPr>
        <w:t>n=9</w:t>
      </w:r>
      <w:r w:rsidRPr="00D657FE">
        <w:rPr>
          <w:rFonts w:hint="eastAsia"/>
          <w:sz w:val="24"/>
          <w:szCs w:val="24"/>
        </w:rPr>
        <w:t>），</w:t>
      </w:r>
      <w:r w:rsidRPr="00D657FE">
        <w:rPr>
          <w:rFonts w:hint="eastAsia"/>
          <w:sz w:val="24"/>
          <w:szCs w:val="24"/>
          <w:lang w:val="zh-CN"/>
        </w:rPr>
        <w:t>且地域分布不均</w:t>
      </w:r>
      <w:r w:rsidRPr="00D657FE">
        <w:rPr>
          <w:rFonts w:hint="eastAsia"/>
          <w:sz w:val="24"/>
          <w:szCs w:val="24"/>
        </w:rPr>
        <w:t>，</w:t>
      </w:r>
      <w:r w:rsidRPr="00D657FE">
        <w:rPr>
          <w:rFonts w:hint="eastAsia"/>
          <w:sz w:val="24"/>
          <w:szCs w:val="24"/>
          <w:lang w:val="zh-CN"/>
        </w:rPr>
        <w:t>主要集中在拉丁美洲和加勒比地区</w:t>
      </w:r>
      <w:r w:rsidRPr="00D657FE">
        <w:rPr>
          <w:rFonts w:hint="eastAsia"/>
          <w:sz w:val="24"/>
          <w:szCs w:val="24"/>
        </w:rPr>
        <w:t>，</w:t>
      </w:r>
      <w:r w:rsidRPr="00D657FE">
        <w:rPr>
          <w:rFonts w:hint="eastAsia"/>
          <w:sz w:val="24"/>
          <w:szCs w:val="24"/>
          <w:lang w:val="zh-CN"/>
        </w:rPr>
        <w:t>产业的多样性也低。受访者对建立新数据库普遍持负面态度，超</w:t>
      </w:r>
      <w:r w:rsidRPr="00D657FE">
        <w:rPr>
          <w:rFonts w:hint="eastAsia"/>
          <w:sz w:val="24"/>
          <w:szCs w:val="24"/>
          <w:lang w:val="zh-CN"/>
        </w:rPr>
        <w:lastRenderedPageBreak/>
        <w:t>过半数认为此举并无明显益处。主要关切包括：与现有系统重复、互操作性受到挑战、合规负担增加、可能侵犯土著人民和地方社区的权利以及用于保护工作的资源被分流。其他风险包括：若由《公约》负责设立数据库，则治理流程可能缓慢、数据碎片化和因增加官僚程序和潜在的惠益分享义务，导致使用遗传资源数字序列信息的积极性降低。关于修改现有数据库，受访者表示了中度至高度的支持，具体包括：（</w:t>
      </w:r>
      <w:r w:rsidRPr="00D657FE">
        <w:rPr>
          <w:sz w:val="24"/>
          <w:szCs w:val="24"/>
          <w:lang w:val="zh-CN"/>
        </w:rPr>
        <w:t>a</w:t>
      </w:r>
      <w:r w:rsidRPr="00D657FE">
        <w:rPr>
          <w:rFonts w:hint="eastAsia"/>
          <w:sz w:val="24"/>
          <w:szCs w:val="24"/>
          <w:lang w:val="zh-CN"/>
        </w:rPr>
        <w:t>）强制注册；（</w:t>
      </w:r>
      <w:r w:rsidRPr="00D657FE">
        <w:rPr>
          <w:sz w:val="24"/>
          <w:szCs w:val="24"/>
          <w:lang w:val="zh-CN"/>
        </w:rPr>
        <w:t>b</w:t>
      </w:r>
      <w:r w:rsidRPr="00D657FE">
        <w:rPr>
          <w:rFonts w:hint="eastAsia"/>
          <w:sz w:val="24"/>
          <w:szCs w:val="24"/>
          <w:lang w:val="zh-CN"/>
        </w:rPr>
        <w:t>）与缔约方共享数据库访问情况的产业汇总信息；（</w:t>
      </w:r>
      <w:r w:rsidRPr="00D657FE">
        <w:rPr>
          <w:sz w:val="24"/>
          <w:szCs w:val="24"/>
          <w:lang w:val="zh-CN"/>
        </w:rPr>
        <w:t>c</w:t>
      </w:r>
      <w:r w:rsidRPr="00D657FE">
        <w:rPr>
          <w:rFonts w:hint="eastAsia"/>
          <w:sz w:val="24"/>
          <w:szCs w:val="24"/>
          <w:lang w:val="zh-CN"/>
        </w:rPr>
        <w:t>）在出版物和专利披露数据使用情况；（</w:t>
      </w:r>
      <w:r w:rsidRPr="00D657FE">
        <w:rPr>
          <w:sz w:val="24"/>
          <w:szCs w:val="24"/>
          <w:lang w:val="zh-CN"/>
        </w:rPr>
        <w:t>d</w:t>
      </w:r>
      <w:r w:rsidRPr="00D657FE">
        <w:rPr>
          <w:rFonts w:hint="eastAsia"/>
          <w:sz w:val="24"/>
          <w:szCs w:val="24"/>
          <w:lang w:val="zh-CN"/>
        </w:rPr>
        <w:t>）纳入地理空间元数据；（</w:t>
      </w:r>
      <w:r w:rsidRPr="00D657FE">
        <w:rPr>
          <w:sz w:val="24"/>
          <w:szCs w:val="24"/>
          <w:lang w:val="zh-CN"/>
        </w:rPr>
        <w:t>e</w:t>
      </w:r>
      <w:r w:rsidRPr="00D657FE">
        <w:rPr>
          <w:rFonts w:hint="eastAsia"/>
          <w:sz w:val="24"/>
          <w:szCs w:val="24"/>
          <w:lang w:val="zh-CN"/>
        </w:rPr>
        <w:t>）扩展获取和惠益分享信息交换所的链接。受访者普遍支持采用知识共享许可协议，尽管也有人倾向于保持灵活性而非强制实施。最后，各方就承认土著人民和地方社区的权利与利益达成强烈共识，并广泛支持使用</w:t>
      </w:r>
      <w:r w:rsidRPr="00D657FE">
        <w:rPr>
          <w:sz w:val="24"/>
          <w:szCs w:val="24"/>
          <w:lang w:val="zh-CN"/>
        </w:rPr>
        <w:t>“</w:t>
      </w:r>
      <w:r w:rsidRPr="00D657FE">
        <w:rPr>
          <w:rFonts w:hint="eastAsia"/>
          <w:sz w:val="24"/>
          <w:szCs w:val="24"/>
          <w:lang w:val="zh-CN"/>
        </w:rPr>
        <w:t>本地状况标签与声明</w:t>
      </w:r>
      <w:r w:rsidRPr="00D657FE">
        <w:rPr>
          <w:sz w:val="24"/>
          <w:szCs w:val="24"/>
          <w:lang w:val="zh-CN"/>
        </w:rPr>
        <w:t>”</w:t>
      </w:r>
      <w:r w:rsidRPr="00D657FE">
        <w:rPr>
          <w:rFonts w:hint="eastAsia"/>
          <w:sz w:val="24"/>
          <w:szCs w:val="24"/>
          <w:lang w:val="zh-CN"/>
        </w:rPr>
        <w:t>来标记遗传资源数字序列信息。许多受访者还支持针对与土著人民和地方社区相关的遗传资源数字序列信息实施托管访问系统，尽管也有人提醒，这可能与支撑多边机制的开放获取原则相冲突。</w:t>
      </w:r>
    </w:p>
    <w:p w14:paraId="32A9BE84" w14:textId="77777777" w:rsidR="009A608F" w:rsidRPr="00A535ED" w:rsidRDefault="009A608F">
      <w:pPr>
        <w:pStyle w:val="CBDH1"/>
        <w:rPr>
          <w:rFonts w:ascii="SimHei" w:eastAsia="SimHei" w:hAnsi="SimHei"/>
          <w:b w:val="0"/>
          <w:bCs/>
          <w:szCs w:val="28"/>
        </w:rPr>
      </w:pPr>
      <w:r w:rsidRPr="00A535ED">
        <w:rPr>
          <w:rFonts w:ascii="SimHei" w:eastAsia="SimHei" w:hAnsi="SimHei" w:hint="eastAsia"/>
          <w:b w:val="0"/>
          <w:bCs/>
          <w:szCs w:val="28"/>
          <w:lang w:val="zh-CN"/>
        </w:rPr>
        <w:t>五</w:t>
      </w:r>
      <w:r w:rsidRPr="00A535ED">
        <w:rPr>
          <w:rFonts w:ascii="SimHei" w:eastAsia="SimHei" w:hAnsi="SimHei"/>
          <w:b w:val="0"/>
          <w:bCs/>
          <w:szCs w:val="28"/>
          <w:lang w:val="zh-CN"/>
        </w:rPr>
        <w:t>.</w:t>
      </w:r>
      <w:r w:rsidRPr="00A535ED">
        <w:rPr>
          <w:rFonts w:ascii="SimHei" w:eastAsia="SimHei" w:hAnsi="SimHei"/>
          <w:b w:val="0"/>
          <w:bCs/>
          <w:szCs w:val="28"/>
        </w:rPr>
        <w:tab/>
      </w:r>
      <w:r w:rsidRPr="00A535ED">
        <w:rPr>
          <w:rFonts w:ascii="SimHei" w:eastAsia="SimHei" w:hAnsi="SimHei" w:hint="eastAsia"/>
          <w:b w:val="0"/>
          <w:bCs/>
          <w:szCs w:val="28"/>
          <w:lang w:val="zh-CN"/>
        </w:rPr>
        <w:t>结论</w:t>
      </w:r>
    </w:p>
    <w:p w14:paraId="34FEA89E"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这项研究确定了四类差距</w:t>
      </w:r>
      <w:r w:rsidRPr="00D657FE">
        <w:rPr>
          <w:rFonts w:hint="eastAsia"/>
          <w:sz w:val="24"/>
          <w:szCs w:val="24"/>
        </w:rPr>
        <w:t>（</w:t>
      </w:r>
      <w:r w:rsidRPr="00D657FE">
        <w:rPr>
          <w:rFonts w:hint="eastAsia"/>
          <w:sz w:val="24"/>
          <w:szCs w:val="24"/>
          <w:lang w:val="zh-CN"/>
        </w:rPr>
        <w:t>访问</w:t>
      </w:r>
      <w:r w:rsidRPr="00D657FE">
        <w:rPr>
          <w:sz w:val="24"/>
          <w:szCs w:val="24"/>
        </w:rPr>
        <w:t>/</w:t>
      </w:r>
      <w:r w:rsidRPr="00D657FE">
        <w:rPr>
          <w:rFonts w:hint="eastAsia"/>
          <w:sz w:val="24"/>
          <w:szCs w:val="24"/>
          <w:lang w:val="zh-CN"/>
        </w:rPr>
        <w:t>使用、合规、沟通</w:t>
      </w:r>
      <w:r w:rsidRPr="00D657FE">
        <w:rPr>
          <w:sz w:val="24"/>
          <w:szCs w:val="24"/>
        </w:rPr>
        <w:t>/</w:t>
      </w:r>
      <w:r w:rsidRPr="00D657FE">
        <w:rPr>
          <w:rFonts w:hint="eastAsia"/>
          <w:sz w:val="24"/>
          <w:szCs w:val="24"/>
          <w:lang w:val="zh-CN"/>
        </w:rPr>
        <w:t>教育以及负责任地管理与土著人民和地方社区相关的数字序列信息</w:t>
      </w:r>
      <w:r w:rsidRPr="00D657FE">
        <w:rPr>
          <w:rFonts w:hint="eastAsia"/>
          <w:sz w:val="24"/>
          <w:szCs w:val="24"/>
        </w:rPr>
        <w:t>）</w:t>
      </w:r>
      <w:r w:rsidRPr="00D657FE">
        <w:rPr>
          <w:rFonts w:hint="eastAsia"/>
          <w:sz w:val="24"/>
          <w:szCs w:val="24"/>
          <w:lang w:val="zh-CN"/>
        </w:rPr>
        <w:t>和</w:t>
      </w:r>
      <w:r w:rsidRPr="00D657FE">
        <w:rPr>
          <w:sz w:val="24"/>
          <w:szCs w:val="24"/>
        </w:rPr>
        <w:t>18</w:t>
      </w:r>
      <w:r w:rsidRPr="00D657FE">
        <w:rPr>
          <w:rFonts w:hint="eastAsia"/>
          <w:sz w:val="24"/>
          <w:szCs w:val="24"/>
          <w:lang w:val="zh-CN"/>
        </w:rPr>
        <w:t>项拟议工具、模型及数据库</w:t>
      </w:r>
      <w:r w:rsidRPr="00D657FE">
        <w:rPr>
          <w:rFonts w:hint="eastAsia"/>
          <w:sz w:val="24"/>
          <w:szCs w:val="24"/>
        </w:rPr>
        <w:t>（</w:t>
      </w:r>
      <w:r w:rsidRPr="00D657FE">
        <w:rPr>
          <w:rFonts w:hint="eastAsia"/>
          <w:sz w:val="24"/>
          <w:szCs w:val="24"/>
          <w:lang w:val="zh-CN"/>
        </w:rPr>
        <w:t>表</w:t>
      </w:r>
      <w:r w:rsidRPr="00D657FE">
        <w:rPr>
          <w:sz w:val="24"/>
          <w:szCs w:val="24"/>
        </w:rPr>
        <w:t>2</w:t>
      </w:r>
      <w:r w:rsidRPr="00D657FE">
        <w:rPr>
          <w:rFonts w:hint="eastAsia"/>
          <w:sz w:val="24"/>
          <w:szCs w:val="24"/>
          <w:lang w:val="zh-CN"/>
        </w:rPr>
        <w:t>和表</w:t>
      </w:r>
      <w:r w:rsidRPr="00D657FE">
        <w:rPr>
          <w:sz w:val="24"/>
          <w:szCs w:val="24"/>
        </w:rPr>
        <w:t>3</w:t>
      </w:r>
      <w:r w:rsidRPr="00D657FE">
        <w:rPr>
          <w:rFonts w:hint="eastAsia"/>
          <w:sz w:val="24"/>
          <w:szCs w:val="24"/>
        </w:rPr>
        <w:t>），</w:t>
      </w:r>
      <w:r w:rsidRPr="00D657FE">
        <w:rPr>
          <w:rFonts w:hint="eastAsia"/>
          <w:sz w:val="24"/>
          <w:szCs w:val="24"/>
          <w:lang w:val="zh-CN"/>
        </w:rPr>
        <w:t>这些工具、模型及数据库可归为三类</w:t>
      </w:r>
      <w:r w:rsidRPr="00D657FE">
        <w:rPr>
          <w:rFonts w:hint="eastAsia"/>
          <w:sz w:val="24"/>
          <w:szCs w:val="24"/>
        </w:rPr>
        <w:t>：（</w:t>
      </w:r>
      <w:r w:rsidRPr="00D657FE">
        <w:rPr>
          <w:sz w:val="24"/>
          <w:szCs w:val="24"/>
        </w:rPr>
        <w:t>a</w:t>
      </w:r>
      <w:r w:rsidRPr="00D657FE">
        <w:rPr>
          <w:rFonts w:hint="eastAsia"/>
          <w:sz w:val="24"/>
          <w:szCs w:val="24"/>
        </w:rPr>
        <w:t>）</w:t>
      </w:r>
      <w:r w:rsidRPr="00D657FE">
        <w:rPr>
          <w:rFonts w:hint="eastAsia"/>
          <w:sz w:val="24"/>
          <w:szCs w:val="24"/>
          <w:lang w:val="zh-CN"/>
        </w:rPr>
        <w:t>构建新数据库</w:t>
      </w:r>
      <w:r w:rsidRPr="00D657FE">
        <w:rPr>
          <w:rFonts w:hint="eastAsia"/>
          <w:sz w:val="24"/>
          <w:szCs w:val="24"/>
        </w:rPr>
        <w:t>；（</w:t>
      </w:r>
      <w:r w:rsidRPr="00D657FE">
        <w:rPr>
          <w:sz w:val="24"/>
          <w:szCs w:val="24"/>
        </w:rPr>
        <w:t>b</w:t>
      </w:r>
      <w:r w:rsidRPr="00D657FE">
        <w:rPr>
          <w:rFonts w:hint="eastAsia"/>
          <w:sz w:val="24"/>
          <w:szCs w:val="24"/>
        </w:rPr>
        <w:t>）</w:t>
      </w:r>
      <w:r w:rsidRPr="00D657FE">
        <w:rPr>
          <w:rFonts w:hint="eastAsia"/>
          <w:sz w:val="24"/>
          <w:szCs w:val="24"/>
          <w:lang w:val="zh-CN"/>
        </w:rPr>
        <w:t>修改现有公共数字序列信息数据库网络</w:t>
      </w:r>
      <w:r w:rsidRPr="00D657FE">
        <w:rPr>
          <w:rFonts w:hint="eastAsia"/>
          <w:sz w:val="24"/>
          <w:szCs w:val="24"/>
        </w:rPr>
        <w:t>；（</w:t>
      </w:r>
      <w:r w:rsidRPr="00D657FE">
        <w:rPr>
          <w:sz w:val="24"/>
          <w:szCs w:val="24"/>
        </w:rPr>
        <w:t>c</w:t>
      </w:r>
      <w:r w:rsidRPr="00D657FE">
        <w:rPr>
          <w:rFonts w:hint="eastAsia"/>
          <w:sz w:val="24"/>
          <w:szCs w:val="24"/>
        </w:rPr>
        <w:t>）</w:t>
      </w:r>
      <w:r w:rsidRPr="00D657FE">
        <w:rPr>
          <w:rFonts w:hint="eastAsia"/>
          <w:sz w:val="24"/>
          <w:szCs w:val="24"/>
          <w:lang w:val="zh-CN"/>
        </w:rPr>
        <w:t>对与土著人民和地方社区相关的数字序列信息及相关传统知识的考虑。</w:t>
      </w:r>
    </w:p>
    <w:p w14:paraId="289786FF"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对拟议工具、模型和数据库的分析表明</w:t>
      </w:r>
      <w:r w:rsidRPr="00D657FE">
        <w:rPr>
          <w:rFonts w:hint="eastAsia"/>
          <w:sz w:val="24"/>
          <w:szCs w:val="24"/>
        </w:rPr>
        <w:t>，</w:t>
      </w:r>
      <w:r w:rsidRPr="00D657FE">
        <w:rPr>
          <w:rFonts w:hint="eastAsia"/>
          <w:sz w:val="24"/>
          <w:szCs w:val="24"/>
          <w:lang w:val="zh-CN"/>
        </w:rPr>
        <w:t>与新建大规模基础设施相比</w:t>
      </w:r>
      <w:r w:rsidRPr="00D657FE">
        <w:rPr>
          <w:rFonts w:hint="eastAsia"/>
          <w:sz w:val="24"/>
          <w:szCs w:val="24"/>
        </w:rPr>
        <w:t>，</w:t>
      </w:r>
      <w:r w:rsidRPr="00D657FE">
        <w:rPr>
          <w:rFonts w:hint="eastAsia"/>
          <w:sz w:val="24"/>
          <w:szCs w:val="24"/>
          <w:lang w:val="zh-CN"/>
        </w:rPr>
        <w:t>渐进式、互补性的解决方案更具优势。关于建立新数据库的提案（例如，完整、</w:t>
      </w:r>
      <w:r w:rsidRPr="00D657FE">
        <w:rPr>
          <w:sz w:val="24"/>
          <w:szCs w:val="24"/>
          <w:lang w:val="zh-CN"/>
        </w:rPr>
        <w:t>“</w:t>
      </w:r>
      <w:r w:rsidRPr="00D657FE">
        <w:rPr>
          <w:rFonts w:hint="eastAsia"/>
          <w:sz w:val="24"/>
          <w:szCs w:val="24"/>
          <w:lang w:val="zh-CN"/>
        </w:rPr>
        <w:t>有价值</w:t>
      </w:r>
      <w:r w:rsidRPr="00D657FE">
        <w:rPr>
          <w:sz w:val="24"/>
          <w:szCs w:val="24"/>
          <w:lang w:val="zh-CN"/>
        </w:rPr>
        <w:t>”</w:t>
      </w:r>
      <w:r w:rsidRPr="00D657FE">
        <w:rPr>
          <w:rFonts w:hint="eastAsia"/>
          <w:sz w:val="24"/>
          <w:szCs w:val="24"/>
          <w:lang w:val="zh-CN"/>
        </w:rPr>
        <w:t>和有许可证的数据库）在提高法律确定性、建立信任、制定标准以及尊重国家主权方面具有潜在益处，并与第</w:t>
      </w:r>
      <w:hyperlink r:id="rId16" w:history="1">
        <w:r w:rsidRPr="00D657FE">
          <w:rPr>
            <w:rStyle w:val="Hyperlink"/>
            <w:sz w:val="24"/>
            <w:szCs w:val="24"/>
            <w:lang w:val="zh-CN"/>
          </w:rPr>
          <w:t>15/9</w:t>
        </w:r>
      </w:hyperlink>
      <w:r w:rsidRPr="00D657FE">
        <w:rPr>
          <w:rFonts w:hint="eastAsia"/>
          <w:sz w:val="24"/>
          <w:szCs w:val="24"/>
          <w:lang w:val="zh-CN"/>
        </w:rPr>
        <w:t>号决定第</w:t>
      </w:r>
      <w:r w:rsidRPr="00D657FE">
        <w:rPr>
          <w:sz w:val="24"/>
          <w:szCs w:val="24"/>
          <w:lang w:val="zh-CN"/>
        </w:rPr>
        <w:t>9</w:t>
      </w:r>
      <w:r w:rsidRPr="00D657FE">
        <w:rPr>
          <w:rFonts w:hint="eastAsia"/>
          <w:sz w:val="24"/>
          <w:szCs w:val="24"/>
          <w:lang w:val="zh-CN"/>
        </w:rPr>
        <w:t>段中的要素高度契合。然而，在成本、增加运作阻力、可行性、与现有公共数据库网络的互操作性、重复建设、数据碎片化以及可能导致数字序列信息的获取和使用受限等方面，这些方案的弊端往往超过了其益处。</w:t>
      </w:r>
    </w:p>
    <w:p w14:paraId="5822B70F"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相比之下</w:t>
      </w:r>
      <w:r w:rsidRPr="00D657FE">
        <w:rPr>
          <w:rFonts w:hint="eastAsia"/>
          <w:sz w:val="24"/>
          <w:szCs w:val="24"/>
        </w:rPr>
        <w:t>，</w:t>
      </w:r>
      <w:r w:rsidRPr="00D657FE">
        <w:rPr>
          <w:rFonts w:hint="eastAsia"/>
          <w:sz w:val="24"/>
          <w:szCs w:val="24"/>
          <w:lang w:val="zh-CN"/>
        </w:rPr>
        <w:t>更具针对性的工具</w:t>
      </w:r>
      <w:r w:rsidRPr="00D657FE">
        <w:rPr>
          <w:rFonts w:hint="eastAsia"/>
          <w:sz w:val="24"/>
          <w:szCs w:val="24"/>
        </w:rPr>
        <w:t>，</w:t>
      </w:r>
      <w:r w:rsidRPr="00D657FE">
        <w:rPr>
          <w:rFonts w:hint="eastAsia"/>
          <w:sz w:val="24"/>
          <w:szCs w:val="24"/>
          <w:lang w:val="zh-CN"/>
        </w:rPr>
        <w:t>如网站分析、利用人工智能追踪出版物、相关传统知识与专利、教育资源、治理工具和传播工具</w:t>
      </w:r>
      <w:r w:rsidRPr="00D657FE">
        <w:rPr>
          <w:rFonts w:hint="eastAsia"/>
          <w:sz w:val="24"/>
          <w:szCs w:val="24"/>
        </w:rPr>
        <w:t>，</w:t>
      </w:r>
      <w:r w:rsidRPr="00D657FE">
        <w:rPr>
          <w:rFonts w:hint="eastAsia"/>
          <w:sz w:val="24"/>
          <w:szCs w:val="24"/>
          <w:lang w:val="zh-CN"/>
        </w:rPr>
        <w:t>被评估为更具可行性和可扩展性。此外，这些工具也被认为与第</w:t>
      </w:r>
      <w:hyperlink r:id="rId17" w:history="1">
        <w:r w:rsidRPr="00D657FE">
          <w:rPr>
            <w:rStyle w:val="Hyperlink"/>
            <w:sz w:val="24"/>
            <w:szCs w:val="24"/>
            <w:lang w:val="zh-CN"/>
          </w:rPr>
          <w:t>15/9</w:t>
        </w:r>
      </w:hyperlink>
      <w:r w:rsidRPr="00D657FE">
        <w:rPr>
          <w:rFonts w:hint="eastAsia"/>
          <w:sz w:val="24"/>
          <w:szCs w:val="24"/>
          <w:lang w:val="zh-CN"/>
        </w:rPr>
        <w:t>号决定第</w:t>
      </w:r>
      <w:r w:rsidRPr="00D657FE">
        <w:rPr>
          <w:sz w:val="24"/>
          <w:szCs w:val="24"/>
          <w:lang w:val="zh-CN"/>
        </w:rPr>
        <w:t>9</w:t>
      </w:r>
      <w:r w:rsidRPr="00D657FE">
        <w:rPr>
          <w:rFonts w:hint="eastAsia"/>
          <w:sz w:val="24"/>
          <w:szCs w:val="24"/>
          <w:lang w:val="zh-CN"/>
        </w:rPr>
        <w:t>段及第</w:t>
      </w:r>
      <w:r w:rsidRPr="00D657FE">
        <w:rPr>
          <w:sz w:val="24"/>
          <w:szCs w:val="24"/>
          <w:lang w:val="zh-CN"/>
        </w:rPr>
        <w:t xml:space="preserve"> </w:t>
      </w:r>
      <w:hyperlink r:id="rId18" w:history="1">
        <w:r w:rsidRPr="00D657FE">
          <w:rPr>
            <w:rStyle w:val="Hyperlink"/>
            <w:sz w:val="24"/>
            <w:szCs w:val="24"/>
            <w:lang w:val="zh-CN"/>
          </w:rPr>
          <w:t>16/2</w:t>
        </w:r>
      </w:hyperlink>
      <w:r w:rsidRPr="00D657FE">
        <w:rPr>
          <w:rFonts w:hint="eastAsia"/>
          <w:sz w:val="24"/>
          <w:szCs w:val="24"/>
          <w:lang w:val="zh-CN"/>
        </w:rPr>
        <w:t>号决定第</w:t>
      </w:r>
      <w:r w:rsidRPr="00D657FE">
        <w:rPr>
          <w:sz w:val="24"/>
          <w:szCs w:val="24"/>
          <w:lang w:val="zh-CN"/>
        </w:rPr>
        <w:t>10</w:t>
      </w:r>
      <w:r w:rsidRPr="00D657FE">
        <w:rPr>
          <w:rFonts w:hint="eastAsia"/>
          <w:sz w:val="24"/>
          <w:szCs w:val="24"/>
          <w:lang w:val="zh-CN"/>
        </w:rPr>
        <w:t>段更为广泛地契合。它们在提供更高的透明度、问责制和可获取性的同时，对法律、资金和技术资源的需求相对较低。不过，即使是这些方法也面临着挑战，例如科学界和私营部门的采纳度、隐私问题以及需要在全球数据库网络协调进行实施。</w:t>
      </w:r>
    </w:p>
    <w:p w14:paraId="46D58CCC" w14:textId="77777777" w:rsidR="009A608F" w:rsidRPr="00D657FE" w:rsidRDefault="009A608F">
      <w:pPr>
        <w:pStyle w:val="CBDNormalNumber"/>
        <w:numPr>
          <w:ilvl w:val="0"/>
          <w:numId w:val="47"/>
        </w:numPr>
        <w:ind w:firstLine="0"/>
        <w:rPr>
          <w:sz w:val="24"/>
          <w:szCs w:val="24"/>
        </w:rPr>
      </w:pPr>
      <w:r w:rsidRPr="00D657FE">
        <w:rPr>
          <w:rFonts w:hint="eastAsia"/>
          <w:sz w:val="24"/>
          <w:szCs w:val="24"/>
          <w:lang w:val="zh-CN"/>
        </w:rPr>
        <w:t>重要的是</w:t>
      </w:r>
      <w:r w:rsidRPr="00D657FE">
        <w:rPr>
          <w:rFonts w:hint="eastAsia"/>
          <w:sz w:val="24"/>
          <w:szCs w:val="24"/>
        </w:rPr>
        <w:t>，</w:t>
      </w:r>
      <w:r w:rsidRPr="00D657FE">
        <w:rPr>
          <w:rFonts w:hint="eastAsia"/>
          <w:sz w:val="24"/>
          <w:szCs w:val="24"/>
          <w:lang w:val="zh-CN"/>
        </w:rPr>
        <w:t>针对与土著人民和地方社区相关的数字序列信息的提案与</w:t>
      </w:r>
      <w:r w:rsidRPr="00D657FE">
        <w:rPr>
          <w:sz w:val="24"/>
          <w:szCs w:val="24"/>
        </w:rPr>
        <w:t>FAIR</w:t>
      </w:r>
      <w:r w:rsidRPr="00D657FE">
        <w:rPr>
          <w:rFonts w:hint="eastAsia"/>
          <w:sz w:val="24"/>
          <w:szCs w:val="24"/>
          <w:lang w:val="zh-CN"/>
        </w:rPr>
        <w:t>、</w:t>
      </w:r>
      <w:r w:rsidRPr="00D657FE">
        <w:rPr>
          <w:sz w:val="24"/>
          <w:szCs w:val="24"/>
        </w:rPr>
        <w:t>CARE</w:t>
      </w:r>
      <w:r w:rsidRPr="00D657FE">
        <w:rPr>
          <w:rFonts w:hint="eastAsia"/>
          <w:sz w:val="24"/>
          <w:szCs w:val="24"/>
          <w:lang w:val="zh-CN"/>
        </w:rPr>
        <w:t>和</w:t>
      </w:r>
      <w:r w:rsidRPr="00D657FE">
        <w:rPr>
          <w:sz w:val="24"/>
          <w:szCs w:val="24"/>
        </w:rPr>
        <w:t>TRUST</w:t>
      </w:r>
      <w:r w:rsidRPr="00D657FE">
        <w:rPr>
          <w:rFonts w:hint="eastAsia"/>
          <w:sz w:val="24"/>
          <w:szCs w:val="24"/>
          <w:lang w:val="zh-CN"/>
        </w:rPr>
        <w:t>原则以及第</w:t>
      </w:r>
      <w:hyperlink r:id="rId19" w:history="1">
        <w:r w:rsidRPr="00D657FE">
          <w:rPr>
            <w:rStyle w:val="Hyperlink"/>
            <w:sz w:val="24"/>
            <w:szCs w:val="24"/>
          </w:rPr>
          <w:t>15/9</w:t>
        </w:r>
      </w:hyperlink>
      <w:r w:rsidRPr="00D657FE">
        <w:rPr>
          <w:rFonts w:hint="eastAsia"/>
          <w:sz w:val="24"/>
          <w:szCs w:val="24"/>
          <w:lang w:val="zh-CN"/>
        </w:rPr>
        <w:t>号决定第</w:t>
      </w:r>
      <w:r w:rsidRPr="00D657FE">
        <w:rPr>
          <w:sz w:val="24"/>
          <w:szCs w:val="24"/>
        </w:rPr>
        <w:t>9</w:t>
      </w:r>
      <w:r w:rsidRPr="00D657FE">
        <w:rPr>
          <w:rFonts w:hint="eastAsia"/>
          <w:sz w:val="24"/>
          <w:szCs w:val="24"/>
          <w:lang w:val="zh-CN"/>
        </w:rPr>
        <w:t>段高度契合。这些提案也有力地支持了在可见度、包容性、归属权和治理参与方面的改进，特别是通过完善元数据、监测</w:t>
      </w:r>
      <w:r w:rsidRPr="00D657FE">
        <w:rPr>
          <w:sz w:val="24"/>
          <w:szCs w:val="24"/>
          <w:lang w:val="zh-CN"/>
        </w:rPr>
        <w:t>CARE</w:t>
      </w:r>
      <w:r w:rsidRPr="00D657FE">
        <w:rPr>
          <w:rFonts w:hint="eastAsia"/>
          <w:sz w:val="24"/>
          <w:szCs w:val="24"/>
          <w:lang w:val="zh-CN"/>
        </w:rPr>
        <w:t>原则的实施、推行包容性治理以及提供教育资源等方式。这些方法被视为切实可行，但需要持续的资源投入以及土著人民和地方社区的不断参与。</w:t>
      </w:r>
    </w:p>
    <w:p w14:paraId="0987397E" w14:textId="77777777" w:rsidR="009A608F" w:rsidRDefault="009A608F">
      <w:pPr>
        <w:pStyle w:val="CBDNormalNumber"/>
        <w:numPr>
          <w:ilvl w:val="0"/>
          <w:numId w:val="0"/>
        </w:numPr>
        <w:tabs>
          <w:tab w:val="clear" w:pos="567"/>
        </w:tabs>
        <w:jc w:val="center"/>
        <w:rPr>
          <w:szCs w:val="24"/>
        </w:rPr>
      </w:pPr>
      <w:r>
        <w:rPr>
          <w:szCs w:val="24"/>
        </w:rPr>
        <w:t>__________</w:t>
      </w:r>
    </w:p>
    <w:sectPr w:rsidR="009A608F" w:rsidSect="009A608F">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2B20A" w14:textId="77777777" w:rsidR="001C30EB" w:rsidRDefault="001C30EB">
      <w:pPr>
        <w:rPr>
          <w:szCs w:val="24"/>
        </w:rPr>
      </w:pPr>
      <w:r>
        <w:rPr>
          <w:szCs w:val="24"/>
        </w:rPr>
        <w:separator/>
      </w:r>
    </w:p>
  </w:endnote>
  <w:endnote w:type="continuationSeparator" w:id="0">
    <w:p w14:paraId="17234AF2" w14:textId="77777777" w:rsidR="001C30EB" w:rsidRDefault="001C30E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575D" w14:textId="77777777" w:rsidR="009A608F" w:rsidRDefault="009A608F">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FCD3" w14:textId="77777777" w:rsidR="009A608F" w:rsidRDefault="009A608F">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7</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A71F8" w14:textId="77777777" w:rsidR="001C30EB" w:rsidRDefault="001C30EB">
      <w:pPr>
        <w:rPr>
          <w:szCs w:val="24"/>
        </w:rPr>
      </w:pPr>
      <w:r>
        <w:rPr>
          <w:szCs w:val="24"/>
        </w:rPr>
        <w:separator/>
      </w:r>
    </w:p>
  </w:footnote>
  <w:footnote w:type="continuationSeparator" w:id="0">
    <w:p w14:paraId="37335199" w14:textId="77777777" w:rsidR="001C30EB" w:rsidRDefault="001C30EB">
      <w:pPr>
        <w:rPr>
          <w:szCs w:val="24"/>
        </w:rPr>
      </w:pPr>
      <w:r>
        <w:rPr>
          <w:szCs w:val="24"/>
        </w:rPr>
        <w:continuationSeparator/>
      </w:r>
    </w:p>
  </w:footnote>
  <w:footnote w:id="1">
    <w:p w14:paraId="492D163D" w14:textId="77777777" w:rsidR="009A608F" w:rsidRDefault="009A608F">
      <w:pPr>
        <w:pStyle w:val="FootnoteText"/>
        <w:spacing w:after="60"/>
      </w:pPr>
      <w:r w:rsidRPr="00932B0A">
        <w:rPr>
          <w:sz w:val="20"/>
          <w:vertAlign w:val="superscript"/>
        </w:rPr>
        <w:t>*</w:t>
      </w:r>
      <w:r w:rsidRPr="00932B0A">
        <w:rPr>
          <w:sz w:val="20"/>
        </w:rPr>
        <w:t xml:space="preserve"> </w:t>
      </w:r>
      <w:hyperlink r:id="rId1" w:history="1">
        <w:r w:rsidRPr="00932B0A">
          <w:rPr>
            <w:rStyle w:val="Hyperlink"/>
            <w:sz w:val="20"/>
          </w:rPr>
          <w:t>CBD/SBI/7/1</w:t>
        </w:r>
      </w:hyperlink>
      <w:r w:rsidRPr="00932B0A">
        <w:rPr>
          <w:rFonts w:hAnsi="SimSun" w:hint="eastAsia"/>
          <w:sz w:val="20"/>
        </w:rPr>
        <w:t>。</w:t>
      </w:r>
    </w:p>
  </w:footnote>
  <w:footnote w:id="2">
    <w:p w14:paraId="61BAF04F" w14:textId="43F05252" w:rsidR="009A608F" w:rsidRDefault="009A608F">
      <w:pPr>
        <w:pStyle w:val="FootnoteText"/>
      </w:pPr>
      <w:r w:rsidRPr="00932B0A">
        <w:rPr>
          <w:rStyle w:val="FootnoteReference"/>
          <w:sz w:val="20"/>
        </w:rPr>
        <w:t>**</w:t>
      </w:r>
      <w:r w:rsidRPr="00932B0A">
        <w:rPr>
          <w:sz w:val="20"/>
        </w:rPr>
        <w:t xml:space="preserve"> </w:t>
      </w:r>
      <w:r w:rsidRPr="00932B0A">
        <w:rPr>
          <w:rFonts w:hAnsi="SimSun" w:hint="eastAsia"/>
          <w:sz w:val="20"/>
        </w:rPr>
        <w:t>本文件未经正式编辑。</w:t>
      </w:r>
    </w:p>
  </w:footnote>
  <w:footnote w:id="3">
    <w:p w14:paraId="5BA1F1D8" w14:textId="77777777" w:rsidR="009A608F" w:rsidRDefault="009A608F" w:rsidP="00451971">
      <w:pPr>
        <w:pStyle w:val="FootnoteText"/>
        <w:spacing w:after="60"/>
      </w:pPr>
      <w:r w:rsidRPr="00932B0A">
        <w:rPr>
          <w:rStyle w:val="FootnoteReference"/>
          <w:sz w:val="20"/>
        </w:rPr>
        <w:t>***</w:t>
      </w:r>
      <w:r w:rsidRPr="00932B0A">
        <w:rPr>
          <w:sz w:val="20"/>
        </w:rPr>
        <w:t xml:space="preserve"> </w:t>
      </w:r>
      <w:r w:rsidRPr="00932B0A">
        <w:rPr>
          <w:rFonts w:hAnsi="SimSun" w:hint="eastAsia"/>
          <w:sz w:val="20"/>
        </w:rPr>
        <w:t>关于包括卡利基金在内的多边机制模式的案文第</w:t>
      </w:r>
      <w:r w:rsidRPr="00932B0A">
        <w:rPr>
          <w:sz w:val="20"/>
        </w:rPr>
        <w:t>28</w:t>
      </w:r>
      <w:r w:rsidRPr="00932B0A">
        <w:rPr>
          <w:rFonts w:hAnsi="SimSun" w:hint="eastAsia"/>
          <w:sz w:val="20"/>
        </w:rPr>
        <w:t>段规定设立一个秘书处，模式附文五概述了其职能（见第</w:t>
      </w:r>
      <w:hyperlink r:id="rId2" w:history="1">
        <w:r w:rsidRPr="00932B0A">
          <w:rPr>
            <w:rStyle w:val="Hyperlink"/>
            <w:sz w:val="20"/>
          </w:rPr>
          <w:t>16/2</w:t>
        </w:r>
      </w:hyperlink>
      <w:r w:rsidRPr="00932B0A">
        <w:rPr>
          <w:rFonts w:hAnsi="SimSun" w:hint="eastAsia"/>
          <w:sz w:val="20"/>
        </w:rPr>
        <w:t>号决定，附件）。在该秘书处设立之前，公约秘书处的相关官员将担任包括卡利基金在内的多边机制的临时秘书处。</w:t>
      </w:r>
    </w:p>
  </w:footnote>
  <w:footnote w:id="4">
    <w:p w14:paraId="6EC7E1EE" w14:textId="77777777" w:rsidR="009A608F" w:rsidRDefault="009A608F">
      <w:pPr>
        <w:pStyle w:val="FootnoteText"/>
      </w:pPr>
      <w:r w:rsidRPr="00932B0A">
        <w:rPr>
          <w:rStyle w:val="FootnoteReference"/>
          <w:sz w:val="20"/>
        </w:rPr>
        <w:footnoteRef/>
      </w:r>
      <w:r w:rsidRPr="00932B0A">
        <w:rPr>
          <w:sz w:val="20"/>
        </w:rPr>
        <w:t xml:space="preserve"> </w:t>
      </w:r>
      <w:r w:rsidRPr="00932B0A">
        <w:rPr>
          <w:rFonts w:hAnsi="SimSun" w:hint="eastAsia"/>
          <w:sz w:val="20"/>
          <w:lang w:val="zh-CN"/>
        </w:rPr>
        <w:t>第</w:t>
      </w:r>
      <w:r w:rsidRPr="00932B0A">
        <w:rPr>
          <w:sz w:val="20"/>
          <w:lang w:val="zh-CN"/>
        </w:rPr>
        <w:t>15/9</w:t>
      </w:r>
      <w:r w:rsidRPr="00932B0A">
        <w:rPr>
          <w:rFonts w:hAnsi="SimSun" w:hint="eastAsia"/>
          <w:sz w:val="20"/>
          <w:lang w:val="zh-CN"/>
        </w:rPr>
        <w:t>号决定，序言部分，第</w:t>
      </w:r>
      <w:r w:rsidRPr="00932B0A">
        <w:rPr>
          <w:sz w:val="20"/>
          <w:lang w:val="zh-CN"/>
        </w:rPr>
        <w:t>6</w:t>
      </w:r>
      <w:r w:rsidRPr="00932B0A">
        <w:rPr>
          <w:rFonts w:hAnsi="SimSun" w:hint="eastAsia"/>
          <w:sz w:val="20"/>
          <w:lang w:val="zh-CN"/>
        </w:rPr>
        <w:t>段。</w:t>
      </w:r>
    </w:p>
  </w:footnote>
  <w:footnote w:id="5">
    <w:p w14:paraId="053347F9" w14:textId="77777777" w:rsidR="009A608F" w:rsidRDefault="009A608F">
      <w:pPr>
        <w:pStyle w:val="FootnoteText"/>
      </w:pPr>
      <w:r w:rsidRPr="00932B0A">
        <w:rPr>
          <w:rStyle w:val="FootnoteReference"/>
          <w:sz w:val="20"/>
        </w:rPr>
        <w:footnoteRef/>
      </w:r>
      <w:r w:rsidRPr="00932B0A">
        <w:rPr>
          <w:sz w:val="20"/>
        </w:rPr>
        <w:t xml:space="preserve"> </w:t>
      </w:r>
      <w:r w:rsidRPr="00932B0A">
        <w:rPr>
          <w:rFonts w:hAnsi="SimSun" w:hint="eastAsia"/>
          <w:sz w:val="20"/>
          <w:lang w:val="zh-CN"/>
        </w:rPr>
        <w:t>尽管这个流程呈线性展示，但根据具体项目情况，某些步骤可能需要重复进行；例如，由于样本质量不佳而需重新采样，或因测序运行效果不理想而需重新测序。</w:t>
      </w:r>
    </w:p>
  </w:footnote>
  <w:footnote w:id="6">
    <w:p w14:paraId="1B5CCD23" w14:textId="182C3ADC" w:rsidR="009A608F" w:rsidRDefault="009A608F">
      <w:pPr>
        <w:pStyle w:val="FootnoteText"/>
      </w:pPr>
      <w:r w:rsidRPr="00932B0A">
        <w:rPr>
          <w:rStyle w:val="FootnoteReference"/>
          <w:sz w:val="20"/>
        </w:rPr>
        <w:footnoteRef/>
      </w:r>
      <w:r w:rsidRPr="00932B0A">
        <w:rPr>
          <w:sz w:val="20"/>
        </w:rPr>
        <w:t xml:space="preserve"> </w:t>
      </w:r>
      <w:r w:rsidRPr="00932B0A">
        <w:rPr>
          <w:rFonts w:hAnsi="SimSun" w:hint="eastAsia"/>
          <w:sz w:val="20"/>
          <w:lang w:val="zh-CN"/>
        </w:rPr>
        <w:t>《联合国土著人民权利宣言》，</w:t>
      </w:r>
      <w:smartTag w:uri="urn:schemas-microsoft-com:office:smarttags" w:element="chsdate">
        <w:smartTagPr>
          <w:attr w:name="Year" w:val="2026"/>
          <w:attr w:name="Month" w:val="4"/>
          <w:attr w:name="Day" w:val="13"/>
          <w:attr w:name="IsLunarDate" w:val="False"/>
          <w:attr w:name="IsROCDate" w:val="False"/>
        </w:smartTagPr>
        <w:r w:rsidRPr="00932B0A">
          <w:rPr>
            <w:sz w:val="20"/>
            <w:lang w:val="zh-CN"/>
          </w:rPr>
          <w:t>2026</w:t>
        </w:r>
        <w:r w:rsidRPr="00932B0A">
          <w:rPr>
            <w:rFonts w:hAnsi="SimSun" w:hint="eastAsia"/>
            <w:sz w:val="20"/>
            <w:lang w:val="zh-CN"/>
          </w:rPr>
          <w:t>年</w:t>
        </w:r>
        <w:r w:rsidRPr="00932B0A">
          <w:rPr>
            <w:sz w:val="20"/>
            <w:lang w:val="zh-CN"/>
          </w:rPr>
          <w:t>4</w:t>
        </w:r>
        <w:r w:rsidRPr="00932B0A">
          <w:rPr>
            <w:rFonts w:hAnsi="SimSun" w:hint="eastAsia"/>
            <w:sz w:val="20"/>
            <w:lang w:val="zh-CN"/>
          </w:rPr>
          <w:t>月</w:t>
        </w:r>
        <w:r w:rsidRPr="00932B0A">
          <w:rPr>
            <w:sz w:val="20"/>
            <w:lang w:val="zh-CN"/>
          </w:rPr>
          <w:t>13</w:t>
        </w:r>
        <w:r w:rsidRPr="00932B0A">
          <w:rPr>
            <w:rFonts w:hAnsi="SimSun" w:hint="eastAsia"/>
            <w:sz w:val="20"/>
            <w:lang w:val="zh-CN"/>
          </w:rPr>
          <w:t>日</w:t>
        </w:r>
      </w:smartTag>
      <w:r w:rsidRPr="00932B0A">
        <w:rPr>
          <w:rFonts w:hAnsi="SimSun" w:hint="eastAsia"/>
          <w:sz w:val="20"/>
          <w:lang w:val="zh-CN"/>
        </w:rPr>
        <w:t>参阅</w:t>
      </w:r>
      <w:r w:rsidR="00A0128A">
        <w:rPr>
          <w:rFonts w:hAnsi="SimSun" w:hint="eastAsia"/>
          <w:sz w:val="20"/>
          <w:lang w:val="zh-CN"/>
        </w:rPr>
        <w:t>，</w:t>
      </w:r>
      <w:r w:rsidRPr="00932B0A">
        <w:rPr>
          <w:sz w:val="20"/>
          <w:lang w:val="zh-CN"/>
        </w:rPr>
        <w:t>A/RES/61/295</w:t>
      </w:r>
      <w:r w:rsidRPr="00932B0A">
        <w:rPr>
          <w:rFonts w:hAnsi="SimSun" w:hint="eastAsia"/>
          <w:sz w:val="20"/>
          <w:lang w:val="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022D" w14:textId="77777777" w:rsidR="009A608F" w:rsidRPr="00796997" w:rsidRDefault="009A608F">
    <w:pPr>
      <w:pStyle w:val="Header"/>
      <w:spacing w:after="240"/>
      <w:rPr>
        <w:sz w:val="24"/>
        <w:szCs w:val="24"/>
      </w:rPr>
    </w:pPr>
    <w:r w:rsidRPr="00796997">
      <w:rPr>
        <w:sz w:val="24"/>
        <w:szCs w:val="24"/>
      </w:rPr>
      <w:t>CBD/SBI/7/5/Add.1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6260" w14:textId="77777777" w:rsidR="009A608F" w:rsidRPr="00796997" w:rsidRDefault="009A608F">
    <w:pPr>
      <w:pStyle w:val="Header"/>
      <w:spacing w:after="240"/>
      <w:jc w:val="right"/>
      <w:rPr>
        <w:sz w:val="24"/>
        <w:szCs w:val="24"/>
      </w:rPr>
    </w:pPr>
    <w:r w:rsidRPr="00796997">
      <w:rPr>
        <w:sz w:val="24"/>
        <w:szCs w:val="24"/>
      </w:rPr>
      <w:t>CBD/SBI/7/5/Add.1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06A2702"/>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C114D638"/>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8E4EDD56"/>
    <w:lvl w:ilvl="0">
      <w:start w:val="1"/>
      <w:numFmt w:val="decimal"/>
      <w:pStyle w:val="Style1"/>
      <w:lvlText w:val="%1."/>
      <w:lvlJc w:val="left"/>
      <w:pPr>
        <w:tabs>
          <w:tab w:val="num" w:pos="1200"/>
        </w:tabs>
        <w:ind w:left="1200" w:hanging="360"/>
      </w:pPr>
      <w:rPr>
        <w:rFonts w:cs="Times New Roman"/>
      </w:rPr>
    </w:lvl>
  </w:abstractNum>
  <w:abstractNum w:abstractNumId="3" w15:restartNumberingAfterBreak="0">
    <w:nsid w:val="FFFFFF7F"/>
    <w:multiLevelType w:val="singleLevel"/>
    <w:tmpl w:val="E6E69D94"/>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F1D28BD4"/>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26EECBEE"/>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4C4EDB86"/>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B9DCD248"/>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BF268A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F70252C"/>
    <w:lvl w:ilvl="0">
      <w:start w:val="1"/>
      <w:numFmt w:val="bullet"/>
      <w:pStyle w:val="CBDNormalNumber"/>
      <w:lvlText w:val=""/>
      <w:lvlJc w:val="left"/>
      <w:pPr>
        <w:tabs>
          <w:tab w:val="num" w:pos="360"/>
        </w:tabs>
        <w:ind w:left="360" w:hanging="360"/>
      </w:pPr>
      <w:rPr>
        <w:rFonts w:ascii="Wingdings" w:hAnsi="Wingdings" w:hint="default"/>
      </w:rPr>
    </w:lvl>
  </w:abstractNum>
  <w:abstractNum w:abstractNumId="10" w15:restartNumberingAfterBreak="0">
    <w:nsid w:val="3B669ED0"/>
    <w:multiLevelType w:val="hybridMultilevel"/>
    <w:tmpl w:val="C3D68824"/>
    <w:lvl w:ilvl="0" w:tplc="462A46E6">
      <w:start w:val="1"/>
      <w:numFmt w:val="bullet"/>
      <w:lvlText w:val="§"/>
      <w:lvlJc w:val="left"/>
      <w:pPr>
        <w:ind w:left="720" w:hanging="360"/>
      </w:pPr>
      <w:rPr>
        <w:rFonts w:ascii="Wingdings" w:hAnsi="Wingdings" w:hint="default"/>
      </w:rPr>
    </w:lvl>
    <w:lvl w:ilvl="1" w:tplc="48845242">
      <w:start w:val="1"/>
      <w:numFmt w:val="bullet"/>
      <w:lvlText w:val="o"/>
      <w:lvlJc w:val="left"/>
      <w:pPr>
        <w:ind w:left="1440" w:hanging="360"/>
      </w:pPr>
      <w:rPr>
        <w:rFonts w:ascii="Courier New" w:hAnsi="Courier New" w:hint="default"/>
      </w:rPr>
    </w:lvl>
    <w:lvl w:ilvl="2" w:tplc="FD429224">
      <w:start w:val="1"/>
      <w:numFmt w:val="bullet"/>
      <w:lvlText w:val=""/>
      <w:lvlJc w:val="left"/>
      <w:pPr>
        <w:ind w:left="2160" w:hanging="360"/>
      </w:pPr>
      <w:rPr>
        <w:rFonts w:ascii="Wingdings" w:hAnsi="Wingdings" w:hint="default"/>
      </w:rPr>
    </w:lvl>
    <w:lvl w:ilvl="3" w:tplc="D604F436">
      <w:start w:val="1"/>
      <w:numFmt w:val="bullet"/>
      <w:lvlText w:val=""/>
      <w:lvlJc w:val="left"/>
      <w:pPr>
        <w:ind w:left="2880" w:hanging="360"/>
      </w:pPr>
      <w:rPr>
        <w:rFonts w:ascii="Symbol" w:hAnsi="Symbol" w:hint="default"/>
      </w:rPr>
    </w:lvl>
    <w:lvl w:ilvl="4" w:tplc="80281116">
      <w:start w:val="1"/>
      <w:numFmt w:val="bullet"/>
      <w:lvlText w:val="o"/>
      <w:lvlJc w:val="left"/>
      <w:pPr>
        <w:ind w:left="3600" w:hanging="360"/>
      </w:pPr>
      <w:rPr>
        <w:rFonts w:ascii="Courier New" w:hAnsi="Courier New" w:hint="default"/>
      </w:rPr>
    </w:lvl>
    <w:lvl w:ilvl="5" w:tplc="E3C6A5AE">
      <w:start w:val="1"/>
      <w:numFmt w:val="bullet"/>
      <w:lvlText w:val=""/>
      <w:lvlJc w:val="left"/>
      <w:pPr>
        <w:ind w:left="4320" w:hanging="360"/>
      </w:pPr>
      <w:rPr>
        <w:rFonts w:ascii="Wingdings" w:hAnsi="Wingdings" w:hint="default"/>
      </w:rPr>
    </w:lvl>
    <w:lvl w:ilvl="6" w:tplc="90C8B2C2">
      <w:start w:val="1"/>
      <w:numFmt w:val="bullet"/>
      <w:lvlText w:val=""/>
      <w:lvlJc w:val="left"/>
      <w:pPr>
        <w:ind w:left="5040" w:hanging="360"/>
      </w:pPr>
      <w:rPr>
        <w:rFonts w:ascii="Symbol" w:hAnsi="Symbol" w:hint="default"/>
      </w:rPr>
    </w:lvl>
    <w:lvl w:ilvl="7" w:tplc="5C34B106">
      <w:start w:val="1"/>
      <w:numFmt w:val="bullet"/>
      <w:lvlText w:val="o"/>
      <w:lvlJc w:val="left"/>
      <w:pPr>
        <w:ind w:left="5760" w:hanging="360"/>
      </w:pPr>
      <w:rPr>
        <w:rFonts w:ascii="Courier New" w:hAnsi="Courier New" w:hint="default"/>
      </w:rPr>
    </w:lvl>
    <w:lvl w:ilvl="8" w:tplc="E5FEE7C4">
      <w:start w:val="1"/>
      <w:numFmt w:val="bullet"/>
      <w:lvlText w:val=""/>
      <w:lvlJc w:val="left"/>
      <w:pPr>
        <w:ind w:left="6480" w:hanging="360"/>
      </w:pPr>
      <w:rPr>
        <w:rFonts w:ascii="Wingdings" w:hAnsi="Wingdings" w:hint="default"/>
      </w:rPr>
    </w:lvl>
  </w:abstractNum>
  <w:abstractNum w:abstractNumId="11" w15:restartNumberingAfterBreak="0">
    <w:nsid w:val="3CF00AD3"/>
    <w:multiLevelType w:val="hybridMultilevel"/>
    <w:tmpl w:val="3C82CF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271787506">
    <w:abstractNumId w:val="9"/>
  </w:num>
  <w:num w:numId="2" w16cid:durableId="792986892">
    <w:abstractNumId w:val="7"/>
  </w:num>
  <w:num w:numId="3" w16cid:durableId="1991596635">
    <w:abstractNumId w:val="6"/>
  </w:num>
  <w:num w:numId="4" w16cid:durableId="675040517">
    <w:abstractNumId w:val="5"/>
  </w:num>
  <w:num w:numId="5" w16cid:durableId="778911097">
    <w:abstractNumId w:val="4"/>
  </w:num>
  <w:num w:numId="6" w16cid:durableId="1700932800">
    <w:abstractNumId w:val="8"/>
  </w:num>
  <w:num w:numId="7" w16cid:durableId="673264057">
    <w:abstractNumId w:val="3"/>
  </w:num>
  <w:num w:numId="8" w16cid:durableId="110363797">
    <w:abstractNumId w:val="2"/>
  </w:num>
  <w:num w:numId="9" w16cid:durableId="727806325">
    <w:abstractNumId w:val="1"/>
  </w:num>
  <w:num w:numId="10" w16cid:durableId="1291860799">
    <w:abstractNumId w:val="0"/>
  </w:num>
  <w:num w:numId="11" w16cid:durableId="1906186854">
    <w:abstractNumId w:val="9"/>
  </w:num>
  <w:num w:numId="12" w16cid:durableId="1286958882">
    <w:abstractNumId w:val="7"/>
  </w:num>
  <w:num w:numId="13" w16cid:durableId="964388789">
    <w:abstractNumId w:val="6"/>
  </w:num>
  <w:num w:numId="14" w16cid:durableId="1984457325">
    <w:abstractNumId w:val="5"/>
  </w:num>
  <w:num w:numId="15" w16cid:durableId="285042686">
    <w:abstractNumId w:val="4"/>
  </w:num>
  <w:num w:numId="16" w16cid:durableId="963537207">
    <w:abstractNumId w:val="8"/>
  </w:num>
  <w:num w:numId="17" w16cid:durableId="650328819">
    <w:abstractNumId w:val="3"/>
  </w:num>
  <w:num w:numId="18" w16cid:durableId="2048866567">
    <w:abstractNumId w:val="2"/>
  </w:num>
  <w:num w:numId="19" w16cid:durableId="924652008">
    <w:abstractNumId w:val="1"/>
  </w:num>
  <w:num w:numId="20" w16cid:durableId="1984699413">
    <w:abstractNumId w:val="0"/>
  </w:num>
  <w:num w:numId="21" w16cid:durableId="241914653">
    <w:abstractNumId w:val="9"/>
  </w:num>
  <w:num w:numId="22" w16cid:durableId="654994360">
    <w:abstractNumId w:val="7"/>
  </w:num>
  <w:num w:numId="23" w16cid:durableId="1134443794">
    <w:abstractNumId w:val="6"/>
  </w:num>
  <w:num w:numId="24" w16cid:durableId="728192018">
    <w:abstractNumId w:val="5"/>
  </w:num>
  <w:num w:numId="25" w16cid:durableId="198906238">
    <w:abstractNumId w:val="4"/>
  </w:num>
  <w:num w:numId="26" w16cid:durableId="518784754">
    <w:abstractNumId w:val="8"/>
  </w:num>
  <w:num w:numId="27" w16cid:durableId="1830898181">
    <w:abstractNumId w:val="3"/>
  </w:num>
  <w:num w:numId="28" w16cid:durableId="382487739">
    <w:abstractNumId w:val="2"/>
  </w:num>
  <w:num w:numId="29" w16cid:durableId="666593547">
    <w:abstractNumId w:val="1"/>
  </w:num>
  <w:num w:numId="30" w16cid:durableId="988436435">
    <w:abstractNumId w:val="0"/>
  </w:num>
  <w:num w:numId="31" w16cid:durableId="81226435">
    <w:abstractNumId w:val="9"/>
  </w:num>
  <w:num w:numId="32" w16cid:durableId="1298532836">
    <w:abstractNumId w:val="7"/>
  </w:num>
  <w:num w:numId="33" w16cid:durableId="777912650">
    <w:abstractNumId w:val="6"/>
  </w:num>
  <w:num w:numId="34" w16cid:durableId="1342505831">
    <w:abstractNumId w:val="5"/>
  </w:num>
  <w:num w:numId="35" w16cid:durableId="666055339">
    <w:abstractNumId w:val="4"/>
  </w:num>
  <w:num w:numId="36" w16cid:durableId="1765761493">
    <w:abstractNumId w:val="8"/>
  </w:num>
  <w:num w:numId="37" w16cid:durableId="584191010">
    <w:abstractNumId w:val="3"/>
  </w:num>
  <w:num w:numId="38" w16cid:durableId="719401846">
    <w:abstractNumId w:val="2"/>
  </w:num>
  <w:num w:numId="39" w16cid:durableId="1928147410">
    <w:abstractNumId w:val="1"/>
  </w:num>
  <w:num w:numId="40" w16cid:durableId="1980067321">
    <w:abstractNumId w:val="0"/>
  </w:num>
  <w:num w:numId="41" w16cid:durableId="466050704">
    <w:abstractNumId w:val="10"/>
  </w:num>
  <w:num w:numId="42" w16cid:durableId="470169478">
    <w:abstractNumId w:val="14"/>
  </w:num>
  <w:num w:numId="43" w16cid:durableId="291327497">
    <w:abstractNumId w:val="12"/>
  </w:num>
  <w:num w:numId="44" w16cid:durableId="849173434">
    <w:abstractNumId w:val="17"/>
  </w:num>
  <w:num w:numId="45" w16cid:durableId="392121604">
    <w:abstractNumId w:val="18"/>
  </w:num>
  <w:num w:numId="46" w16cid:durableId="291332093">
    <w:abstractNumId w:val="13"/>
  </w:num>
  <w:num w:numId="47" w16cid:durableId="2120949073">
    <w:abstractNumId w:val="15"/>
  </w:num>
  <w:num w:numId="48" w16cid:durableId="128716028">
    <w:abstractNumId w:val="11"/>
  </w:num>
  <w:num w:numId="49" w16cid:durableId="893850414">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785"/>
    <w:rsid w:val="00003B9B"/>
    <w:rsid w:val="000145D8"/>
    <w:rsid w:val="000153F1"/>
    <w:rsid w:val="00015716"/>
    <w:rsid w:val="00020E21"/>
    <w:rsid w:val="0002271C"/>
    <w:rsid w:val="00023674"/>
    <w:rsid w:val="00023868"/>
    <w:rsid w:val="00032B28"/>
    <w:rsid w:val="00034FF5"/>
    <w:rsid w:val="000355E3"/>
    <w:rsid w:val="000378DC"/>
    <w:rsid w:val="000429F1"/>
    <w:rsid w:val="00042D06"/>
    <w:rsid w:val="00046AA8"/>
    <w:rsid w:val="00046C58"/>
    <w:rsid w:val="0005040F"/>
    <w:rsid w:val="0005474B"/>
    <w:rsid w:val="00063B2C"/>
    <w:rsid w:val="00064B42"/>
    <w:rsid w:val="0006647F"/>
    <w:rsid w:val="0007171B"/>
    <w:rsid w:val="00081F99"/>
    <w:rsid w:val="00082418"/>
    <w:rsid w:val="00086046"/>
    <w:rsid w:val="00091937"/>
    <w:rsid w:val="0009399C"/>
    <w:rsid w:val="0009463B"/>
    <w:rsid w:val="000A1CD7"/>
    <w:rsid w:val="000A2390"/>
    <w:rsid w:val="000B17D1"/>
    <w:rsid w:val="000B6F76"/>
    <w:rsid w:val="000B72E0"/>
    <w:rsid w:val="000C0FF4"/>
    <w:rsid w:val="000C2FA4"/>
    <w:rsid w:val="000C610D"/>
    <w:rsid w:val="000D0B16"/>
    <w:rsid w:val="000D0F68"/>
    <w:rsid w:val="000D12DB"/>
    <w:rsid w:val="000D4EE2"/>
    <w:rsid w:val="000D509C"/>
    <w:rsid w:val="000D640D"/>
    <w:rsid w:val="000E364C"/>
    <w:rsid w:val="000E5E15"/>
    <w:rsid w:val="000E673A"/>
    <w:rsid w:val="000E6C30"/>
    <w:rsid w:val="000E7D5D"/>
    <w:rsid w:val="000F2C6A"/>
    <w:rsid w:val="000F369E"/>
    <w:rsid w:val="000F6945"/>
    <w:rsid w:val="000F6C5A"/>
    <w:rsid w:val="000F74F5"/>
    <w:rsid w:val="000F78FC"/>
    <w:rsid w:val="001003E3"/>
    <w:rsid w:val="0010068B"/>
    <w:rsid w:val="001036C3"/>
    <w:rsid w:val="0010382A"/>
    <w:rsid w:val="00105372"/>
    <w:rsid w:val="001054A6"/>
    <w:rsid w:val="001078A1"/>
    <w:rsid w:val="00110867"/>
    <w:rsid w:val="00111D4A"/>
    <w:rsid w:val="00112F28"/>
    <w:rsid w:val="001130F7"/>
    <w:rsid w:val="001142CE"/>
    <w:rsid w:val="00114B11"/>
    <w:rsid w:val="001161CF"/>
    <w:rsid w:val="00121721"/>
    <w:rsid w:val="001227F7"/>
    <w:rsid w:val="00122F20"/>
    <w:rsid w:val="00124B23"/>
    <w:rsid w:val="00126211"/>
    <w:rsid w:val="001312AD"/>
    <w:rsid w:val="00131E7A"/>
    <w:rsid w:val="00134846"/>
    <w:rsid w:val="00136BC8"/>
    <w:rsid w:val="0014230F"/>
    <w:rsid w:val="001463D3"/>
    <w:rsid w:val="00146E41"/>
    <w:rsid w:val="00147757"/>
    <w:rsid w:val="001501F3"/>
    <w:rsid w:val="00151152"/>
    <w:rsid w:val="00160EFA"/>
    <w:rsid w:val="00160F3A"/>
    <w:rsid w:val="00163EA8"/>
    <w:rsid w:val="00166AE2"/>
    <w:rsid w:val="00167643"/>
    <w:rsid w:val="00172AF6"/>
    <w:rsid w:val="001735FA"/>
    <w:rsid w:val="00176CEE"/>
    <w:rsid w:val="00176D47"/>
    <w:rsid w:val="00177603"/>
    <w:rsid w:val="00177FD3"/>
    <w:rsid w:val="00177FFE"/>
    <w:rsid w:val="00180207"/>
    <w:rsid w:val="00183FAE"/>
    <w:rsid w:val="00184376"/>
    <w:rsid w:val="0018633A"/>
    <w:rsid w:val="00186DD8"/>
    <w:rsid w:val="00187BBB"/>
    <w:rsid w:val="001904E7"/>
    <w:rsid w:val="00190E77"/>
    <w:rsid w:val="00193838"/>
    <w:rsid w:val="00195914"/>
    <w:rsid w:val="001A186E"/>
    <w:rsid w:val="001A29EC"/>
    <w:rsid w:val="001A35EC"/>
    <w:rsid w:val="001A7A5B"/>
    <w:rsid w:val="001B13FE"/>
    <w:rsid w:val="001B2E0A"/>
    <w:rsid w:val="001B7529"/>
    <w:rsid w:val="001C1E0B"/>
    <w:rsid w:val="001C30EB"/>
    <w:rsid w:val="001C3C24"/>
    <w:rsid w:val="001D10DE"/>
    <w:rsid w:val="001D2573"/>
    <w:rsid w:val="001D2FB0"/>
    <w:rsid w:val="001D5656"/>
    <w:rsid w:val="001D6738"/>
    <w:rsid w:val="001D728F"/>
    <w:rsid w:val="001D7370"/>
    <w:rsid w:val="001D73E3"/>
    <w:rsid w:val="001D7F13"/>
    <w:rsid w:val="001E002A"/>
    <w:rsid w:val="001E0989"/>
    <w:rsid w:val="001E6325"/>
    <w:rsid w:val="001F21A5"/>
    <w:rsid w:val="001F2D7A"/>
    <w:rsid w:val="001F3C57"/>
    <w:rsid w:val="001F5E2B"/>
    <w:rsid w:val="001F720E"/>
    <w:rsid w:val="001F78FE"/>
    <w:rsid w:val="00200E02"/>
    <w:rsid w:val="002011DF"/>
    <w:rsid w:val="002018E3"/>
    <w:rsid w:val="002044EF"/>
    <w:rsid w:val="002053E6"/>
    <w:rsid w:val="00206BAC"/>
    <w:rsid w:val="00210BE3"/>
    <w:rsid w:val="00211553"/>
    <w:rsid w:val="002117FF"/>
    <w:rsid w:val="002140A7"/>
    <w:rsid w:val="002159A4"/>
    <w:rsid w:val="002162DF"/>
    <w:rsid w:val="00216F8F"/>
    <w:rsid w:val="002172EA"/>
    <w:rsid w:val="00220626"/>
    <w:rsid w:val="002224AC"/>
    <w:rsid w:val="002225AC"/>
    <w:rsid w:val="002236E1"/>
    <w:rsid w:val="00224F44"/>
    <w:rsid w:val="002252C5"/>
    <w:rsid w:val="00234A63"/>
    <w:rsid w:val="00235A60"/>
    <w:rsid w:val="00236EA3"/>
    <w:rsid w:val="002372BE"/>
    <w:rsid w:val="00242603"/>
    <w:rsid w:val="00245601"/>
    <w:rsid w:val="002519AC"/>
    <w:rsid w:val="002534C6"/>
    <w:rsid w:val="00265186"/>
    <w:rsid w:val="00266716"/>
    <w:rsid w:val="00266CD7"/>
    <w:rsid w:val="0026776F"/>
    <w:rsid w:val="00274E13"/>
    <w:rsid w:val="00275913"/>
    <w:rsid w:val="00276702"/>
    <w:rsid w:val="002800F3"/>
    <w:rsid w:val="002821CD"/>
    <w:rsid w:val="002822E5"/>
    <w:rsid w:val="00284526"/>
    <w:rsid w:val="0028578F"/>
    <w:rsid w:val="00286949"/>
    <w:rsid w:val="00287CCD"/>
    <w:rsid w:val="00291BB3"/>
    <w:rsid w:val="002947E1"/>
    <w:rsid w:val="00294B9C"/>
    <w:rsid w:val="0029597C"/>
    <w:rsid w:val="00296C61"/>
    <w:rsid w:val="002A0554"/>
    <w:rsid w:val="002A07B3"/>
    <w:rsid w:val="002A101B"/>
    <w:rsid w:val="002A1B04"/>
    <w:rsid w:val="002A3D5A"/>
    <w:rsid w:val="002A5771"/>
    <w:rsid w:val="002A5892"/>
    <w:rsid w:val="002A6BCF"/>
    <w:rsid w:val="002A711C"/>
    <w:rsid w:val="002B2BB1"/>
    <w:rsid w:val="002B4759"/>
    <w:rsid w:val="002B6D9C"/>
    <w:rsid w:val="002B7BBF"/>
    <w:rsid w:val="002C029A"/>
    <w:rsid w:val="002C0559"/>
    <w:rsid w:val="002C0F8C"/>
    <w:rsid w:val="002C221D"/>
    <w:rsid w:val="002C222A"/>
    <w:rsid w:val="002C2FE2"/>
    <w:rsid w:val="002D0DF5"/>
    <w:rsid w:val="002D108C"/>
    <w:rsid w:val="002D1575"/>
    <w:rsid w:val="002D1FE4"/>
    <w:rsid w:val="002D2052"/>
    <w:rsid w:val="002D4068"/>
    <w:rsid w:val="002D6777"/>
    <w:rsid w:val="002D6863"/>
    <w:rsid w:val="002E30F8"/>
    <w:rsid w:val="002E5356"/>
    <w:rsid w:val="002F3AFD"/>
    <w:rsid w:val="002F3B73"/>
    <w:rsid w:val="002F4A0E"/>
    <w:rsid w:val="003008FE"/>
    <w:rsid w:val="00300AA2"/>
    <w:rsid w:val="0030169D"/>
    <w:rsid w:val="0030392E"/>
    <w:rsid w:val="00304291"/>
    <w:rsid w:val="003060EB"/>
    <w:rsid w:val="003153EB"/>
    <w:rsid w:val="00317E86"/>
    <w:rsid w:val="00321985"/>
    <w:rsid w:val="00321D3A"/>
    <w:rsid w:val="00322B0D"/>
    <w:rsid w:val="003248DA"/>
    <w:rsid w:val="00326096"/>
    <w:rsid w:val="0033025A"/>
    <w:rsid w:val="00330F6D"/>
    <w:rsid w:val="0033182D"/>
    <w:rsid w:val="0033266B"/>
    <w:rsid w:val="00334EE0"/>
    <w:rsid w:val="003414F7"/>
    <w:rsid w:val="003452B5"/>
    <w:rsid w:val="003473FD"/>
    <w:rsid w:val="003507C7"/>
    <w:rsid w:val="00351205"/>
    <w:rsid w:val="00353983"/>
    <w:rsid w:val="00362F0A"/>
    <w:rsid w:val="003631C0"/>
    <w:rsid w:val="003632A3"/>
    <w:rsid w:val="0036519C"/>
    <w:rsid w:val="0036712D"/>
    <w:rsid w:val="00372F74"/>
    <w:rsid w:val="00373ECE"/>
    <w:rsid w:val="003749DA"/>
    <w:rsid w:val="00376A8F"/>
    <w:rsid w:val="00377D54"/>
    <w:rsid w:val="00382A9F"/>
    <w:rsid w:val="00387CD3"/>
    <w:rsid w:val="003919BF"/>
    <w:rsid w:val="003929B0"/>
    <w:rsid w:val="00392DB5"/>
    <w:rsid w:val="00394E3B"/>
    <w:rsid w:val="00396B3E"/>
    <w:rsid w:val="003970D4"/>
    <w:rsid w:val="003A0535"/>
    <w:rsid w:val="003B07FD"/>
    <w:rsid w:val="003B11DD"/>
    <w:rsid w:val="003B2747"/>
    <w:rsid w:val="003B565B"/>
    <w:rsid w:val="003B761D"/>
    <w:rsid w:val="003C08D7"/>
    <w:rsid w:val="003C32FF"/>
    <w:rsid w:val="003D15FF"/>
    <w:rsid w:val="003D1BFC"/>
    <w:rsid w:val="003D2196"/>
    <w:rsid w:val="003D3837"/>
    <w:rsid w:val="003D413B"/>
    <w:rsid w:val="003E06A1"/>
    <w:rsid w:val="003E14FA"/>
    <w:rsid w:val="003E5C12"/>
    <w:rsid w:val="003E6423"/>
    <w:rsid w:val="003E6EDE"/>
    <w:rsid w:val="003F1A72"/>
    <w:rsid w:val="003F4303"/>
    <w:rsid w:val="003F7224"/>
    <w:rsid w:val="003F7814"/>
    <w:rsid w:val="00400385"/>
    <w:rsid w:val="00400535"/>
    <w:rsid w:val="00413A97"/>
    <w:rsid w:val="00414B9F"/>
    <w:rsid w:val="004151DA"/>
    <w:rsid w:val="00417B5B"/>
    <w:rsid w:val="00417EAF"/>
    <w:rsid w:val="004220F4"/>
    <w:rsid w:val="00422229"/>
    <w:rsid w:val="0042298A"/>
    <w:rsid w:val="004279D3"/>
    <w:rsid w:val="00427D21"/>
    <w:rsid w:val="00431064"/>
    <w:rsid w:val="00436479"/>
    <w:rsid w:val="00440D58"/>
    <w:rsid w:val="004451FF"/>
    <w:rsid w:val="00445D3F"/>
    <w:rsid w:val="004479D3"/>
    <w:rsid w:val="00447D30"/>
    <w:rsid w:val="00447F4A"/>
    <w:rsid w:val="0045024A"/>
    <w:rsid w:val="00450F7B"/>
    <w:rsid w:val="00451337"/>
    <w:rsid w:val="00451971"/>
    <w:rsid w:val="00452B25"/>
    <w:rsid w:val="00453615"/>
    <w:rsid w:val="0045536E"/>
    <w:rsid w:val="00455AF2"/>
    <w:rsid w:val="00456F67"/>
    <w:rsid w:val="004610C4"/>
    <w:rsid w:val="0046223B"/>
    <w:rsid w:val="004644C2"/>
    <w:rsid w:val="00467569"/>
    <w:rsid w:val="00467F9C"/>
    <w:rsid w:val="0047042C"/>
    <w:rsid w:val="0047108D"/>
    <w:rsid w:val="004720DB"/>
    <w:rsid w:val="00475992"/>
    <w:rsid w:val="00476CA2"/>
    <w:rsid w:val="0048050E"/>
    <w:rsid w:val="00483BFD"/>
    <w:rsid w:val="0049093D"/>
    <w:rsid w:val="00490B6B"/>
    <w:rsid w:val="0049166C"/>
    <w:rsid w:val="00491A2F"/>
    <w:rsid w:val="004970E0"/>
    <w:rsid w:val="004A0DF0"/>
    <w:rsid w:val="004A27A5"/>
    <w:rsid w:val="004A2E0D"/>
    <w:rsid w:val="004A3389"/>
    <w:rsid w:val="004A3C9C"/>
    <w:rsid w:val="004A4502"/>
    <w:rsid w:val="004B54F8"/>
    <w:rsid w:val="004B6388"/>
    <w:rsid w:val="004C0AC5"/>
    <w:rsid w:val="004C324F"/>
    <w:rsid w:val="004C5067"/>
    <w:rsid w:val="004D0737"/>
    <w:rsid w:val="004D70EE"/>
    <w:rsid w:val="004E1069"/>
    <w:rsid w:val="004E152D"/>
    <w:rsid w:val="004E2BFD"/>
    <w:rsid w:val="004E3896"/>
    <w:rsid w:val="004E45EB"/>
    <w:rsid w:val="004F06CE"/>
    <w:rsid w:val="004F1504"/>
    <w:rsid w:val="004F219C"/>
    <w:rsid w:val="004F2AB9"/>
    <w:rsid w:val="00504856"/>
    <w:rsid w:val="0050670D"/>
    <w:rsid w:val="0051006C"/>
    <w:rsid w:val="00512E85"/>
    <w:rsid w:val="0051684B"/>
    <w:rsid w:val="00517841"/>
    <w:rsid w:val="005206ED"/>
    <w:rsid w:val="00531051"/>
    <w:rsid w:val="005320BD"/>
    <w:rsid w:val="00534681"/>
    <w:rsid w:val="00534AB1"/>
    <w:rsid w:val="00537DC4"/>
    <w:rsid w:val="0054213A"/>
    <w:rsid w:val="00551B2D"/>
    <w:rsid w:val="005562D2"/>
    <w:rsid w:val="0056068E"/>
    <w:rsid w:val="00560808"/>
    <w:rsid w:val="005613A8"/>
    <w:rsid w:val="00561A98"/>
    <w:rsid w:val="00562B5E"/>
    <w:rsid w:val="00563442"/>
    <w:rsid w:val="0056348E"/>
    <w:rsid w:val="00565B42"/>
    <w:rsid w:val="00572239"/>
    <w:rsid w:val="00580FE1"/>
    <w:rsid w:val="005817E4"/>
    <w:rsid w:val="00581F0B"/>
    <w:rsid w:val="005820FF"/>
    <w:rsid w:val="00587300"/>
    <w:rsid w:val="00594698"/>
    <w:rsid w:val="0059532B"/>
    <w:rsid w:val="00595618"/>
    <w:rsid w:val="005A13F4"/>
    <w:rsid w:val="005A468C"/>
    <w:rsid w:val="005A7A43"/>
    <w:rsid w:val="005B1150"/>
    <w:rsid w:val="005B35E2"/>
    <w:rsid w:val="005B7C87"/>
    <w:rsid w:val="005C304E"/>
    <w:rsid w:val="005C3E4C"/>
    <w:rsid w:val="005C4CE6"/>
    <w:rsid w:val="005D016A"/>
    <w:rsid w:val="005D022D"/>
    <w:rsid w:val="005D085F"/>
    <w:rsid w:val="005D1F98"/>
    <w:rsid w:val="005D2D83"/>
    <w:rsid w:val="005D33DE"/>
    <w:rsid w:val="005D508E"/>
    <w:rsid w:val="005E3984"/>
    <w:rsid w:val="005F2211"/>
    <w:rsid w:val="005F4E05"/>
    <w:rsid w:val="005F7148"/>
    <w:rsid w:val="0060487A"/>
    <w:rsid w:val="00604E3D"/>
    <w:rsid w:val="006100FE"/>
    <w:rsid w:val="006122BA"/>
    <w:rsid w:val="00614847"/>
    <w:rsid w:val="00623344"/>
    <w:rsid w:val="006237DE"/>
    <w:rsid w:val="00627211"/>
    <w:rsid w:val="00634272"/>
    <w:rsid w:val="00636BF5"/>
    <w:rsid w:val="00636FEC"/>
    <w:rsid w:val="006400FF"/>
    <w:rsid w:val="00640ABE"/>
    <w:rsid w:val="006438A3"/>
    <w:rsid w:val="006461F2"/>
    <w:rsid w:val="00647720"/>
    <w:rsid w:val="006478BF"/>
    <w:rsid w:val="00653EAD"/>
    <w:rsid w:val="006563FE"/>
    <w:rsid w:val="00660B19"/>
    <w:rsid w:val="00663013"/>
    <w:rsid w:val="00665355"/>
    <w:rsid w:val="00666F29"/>
    <w:rsid w:val="0067040F"/>
    <w:rsid w:val="00671CAD"/>
    <w:rsid w:val="0067231C"/>
    <w:rsid w:val="00675C32"/>
    <w:rsid w:val="00676C1D"/>
    <w:rsid w:val="00680D50"/>
    <w:rsid w:val="00684A81"/>
    <w:rsid w:val="00685520"/>
    <w:rsid w:val="00685C58"/>
    <w:rsid w:val="00685E74"/>
    <w:rsid w:val="006870C4"/>
    <w:rsid w:val="00692807"/>
    <w:rsid w:val="006A10E2"/>
    <w:rsid w:val="006A73C1"/>
    <w:rsid w:val="006A7662"/>
    <w:rsid w:val="006B047F"/>
    <w:rsid w:val="006B2290"/>
    <w:rsid w:val="006B3E97"/>
    <w:rsid w:val="006C15E9"/>
    <w:rsid w:val="006D381A"/>
    <w:rsid w:val="006D5363"/>
    <w:rsid w:val="006D58E8"/>
    <w:rsid w:val="006E0102"/>
    <w:rsid w:val="006E3EDA"/>
    <w:rsid w:val="006E611D"/>
    <w:rsid w:val="006F1015"/>
    <w:rsid w:val="006F2845"/>
    <w:rsid w:val="006F6B0D"/>
    <w:rsid w:val="007005FE"/>
    <w:rsid w:val="007022F9"/>
    <w:rsid w:val="00705E32"/>
    <w:rsid w:val="00706317"/>
    <w:rsid w:val="00706B92"/>
    <w:rsid w:val="00711126"/>
    <w:rsid w:val="00711D25"/>
    <w:rsid w:val="00717D88"/>
    <w:rsid w:val="00726A43"/>
    <w:rsid w:val="0072745E"/>
    <w:rsid w:val="007277BE"/>
    <w:rsid w:val="007279D5"/>
    <w:rsid w:val="007304B0"/>
    <w:rsid w:val="007312AA"/>
    <w:rsid w:val="00731AD1"/>
    <w:rsid w:val="0073278B"/>
    <w:rsid w:val="00734810"/>
    <w:rsid w:val="007355BB"/>
    <w:rsid w:val="0074097A"/>
    <w:rsid w:val="0074169F"/>
    <w:rsid w:val="00747EC5"/>
    <w:rsid w:val="00750400"/>
    <w:rsid w:val="00754CD1"/>
    <w:rsid w:val="00761CA5"/>
    <w:rsid w:val="0076503B"/>
    <w:rsid w:val="00767CD9"/>
    <w:rsid w:val="007735EE"/>
    <w:rsid w:val="00786056"/>
    <w:rsid w:val="0079189B"/>
    <w:rsid w:val="007940BB"/>
    <w:rsid w:val="007942D3"/>
    <w:rsid w:val="0079447B"/>
    <w:rsid w:val="0079579B"/>
    <w:rsid w:val="00796997"/>
    <w:rsid w:val="007A0A58"/>
    <w:rsid w:val="007A1F82"/>
    <w:rsid w:val="007A29F5"/>
    <w:rsid w:val="007A3785"/>
    <w:rsid w:val="007B0271"/>
    <w:rsid w:val="007B2099"/>
    <w:rsid w:val="007B6C09"/>
    <w:rsid w:val="007B7741"/>
    <w:rsid w:val="007C3E62"/>
    <w:rsid w:val="007C43D4"/>
    <w:rsid w:val="007C4951"/>
    <w:rsid w:val="007C5B37"/>
    <w:rsid w:val="007D276A"/>
    <w:rsid w:val="007D2982"/>
    <w:rsid w:val="007D62CC"/>
    <w:rsid w:val="007D7149"/>
    <w:rsid w:val="007D7BF4"/>
    <w:rsid w:val="007E06C0"/>
    <w:rsid w:val="007E09DA"/>
    <w:rsid w:val="007E0F8A"/>
    <w:rsid w:val="007E4101"/>
    <w:rsid w:val="007E50F3"/>
    <w:rsid w:val="007E61D6"/>
    <w:rsid w:val="007E62B3"/>
    <w:rsid w:val="007F6249"/>
    <w:rsid w:val="007F718D"/>
    <w:rsid w:val="00800843"/>
    <w:rsid w:val="00801FAD"/>
    <w:rsid w:val="00803F53"/>
    <w:rsid w:val="0080558A"/>
    <w:rsid w:val="008178B6"/>
    <w:rsid w:val="00821244"/>
    <w:rsid w:val="0082765A"/>
    <w:rsid w:val="0083283B"/>
    <w:rsid w:val="00832B7A"/>
    <w:rsid w:val="00844600"/>
    <w:rsid w:val="00845A37"/>
    <w:rsid w:val="00850468"/>
    <w:rsid w:val="00851811"/>
    <w:rsid w:val="00857B23"/>
    <w:rsid w:val="008632E4"/>
    <w:rsid w:val="00863A35"/>
    <w:rsid w:val="008643CA"/>
    <w:rsid w:val="00865236"/>
    <w:rsid w:val="00865B74"/>
    <w:rsid w:val="00866063"/>
    <w:rsid w:val="0086620D"/>
    <w:rsid w:val="00871F4D"/>
    <w:rsid w:val="0087355E"/>
    <w:rsid w:val="00875B99"/>
    <w:rsid w:val="008842CA"/>
    <w:rsid w:val="00886647"/>
    <w:rsid w:val="00892964"/>
    <w:rsid w:val="00893DED"/>
    <w:rsid w:val="008974F0"/>
    <w:rsid w:val="008A1499"/>
    <w:rsid w:val="008A155A"/>
    <w:rsid w:val="008A4A8B"/>
    <w:rsid w:val="008A4BBD"/>
    <w:rsid w:val="008A5686"/>
    <w:rsid w:val="008A60D4"/>
    <w:rsid w:val="008B012A"/>
    <w:rsid w:val="008B12D8"/>
    <w:rsid w:val="008B13E0"/>
    <w:rsid w:val="008B3D4A"/>
    <w:rsid w:val="008C391B"/>
    <w:rsid w:val="008C4240"/>
    <w:rsid w:val="008D07FC"/>
    <w:rsid w:val="008D1568"/>
    <w:rsid w:val="008D7118"/>
    <w:rsid w:val="008D7731"/>
    <w:rsid w:val="008E1A25"/>
    <w:rsid w:val="008E390A"/>
    <w:rsid w:val="008E3D1C"/>
    <w:rsid w:val="008E4177"/>
    <w:rsid w:val="008E5B16"/>
    <w:rsid w:val="008E6A66"/>
    <w:rsid w:val="008E6DD9"/>
    <w:rsid w:val="008F0CF9"/>
    <w:rsid w:val="008F17BD"/>
    <w:rsid w:val="008F222F"/>
    <w:rsid w:val="008F2BE7"/>
    <w:rsid w:val="008F7F31"/>
    <w:rsid w:val="0090353B"/>
    <w:rsid w:val="00906E17"/>
    <w:rsid w:val="009073B7"/>
    <w:rsid w:val="00907FF4"/>
    <w:rsid w:val="00915203"/>
    <w:rsid w:val="0092002B"/>
    <w:rsid w:val="009248BC"/>
    <w:rsid w:val="0092583F"/>
    <w:rsid w:val="0093065F"/>
    <w:rsid w:val="00930BA1"/>
    <w:rsid w:val="0093169E"/>
    <w:rsid w:val="00932B0A"/>
    <w:rsid w:val="00933297"/>
    <w:rsid w:val="00933BEE"/>
    <w:rsid w:val="00935F2D"/>
    <w:rsid w:val="00937346"/>
    <w:rsid w:val="0094028F"/>
    <w:rsid w:val="0094304E"/>
    <w:rsid w:val="00945A78"/>
    <w:rsid w:val="00946192"/>
    <w:rsid w:val="00947ADE"/>
    <w:rsid w:val="009505C9"/>
    <w:rsid w:val="00950752"/>
    <w:rsid w:val="009509EA"/>
    <w:rsid w:val="00950E28"/>
    <w:rsid w:val="0095254A"/>
    <w:rsid w:val="00956417"/>
    <w:rsid w:val="00956FBD"/>
    <w:rsid w:val="00960BB3"/>
    <w:rsid w:val="00961F84"/>
    <w:rsid w:val="00962A6B"/>
    <w:rsid w:val="009641E9"/>
    <w:rsid w:val="00966424"/>
    <w:rsid w:val="009724BF"/>
    <w:rsid w:val="00973C7E"/>
    <w:rsid w:val="00975428"/>
    <w:rsid w:val="009834A6"/>
    <w:rsid w:val="009835BB"/>
    <w:rsid w:val="009835E8"/>
    <w:rsid w:val="00985CB1"/>
    <w:rsid w:val="00986AF0"/>
    <w:rsid w:val="00991274"/>
    <w:rsid w:val="00991EE7"/>
    <w:rsid w:val="0099200D"/>
    <w:rsid w:val="00995E6A"/>
    <w:rsid w:val="0099639C"/>
    <w:rsid w:val="00997D89"/>
    <w:rsid w:val="009A07B4"/>
    <w:rsid w:val="009A4ED8"/>
    <w:rsid w:val="009A608F"/>
    <w:rsid w:val="009A7114"/>
    <w:rsid w:val="009B1582"/>
    <w:rsid w:val="009B4F83"/>
    <w:rsid w:val="009C20C7"/>
    <w:rsid w:val="009C2A65"/>
    <w:rsid w:val="009C2DE6"/>
    <w:rsid w:val="009C657A"/>
    <w:rsid w:val="009D1E91"/>
    <w:rsid w:val="009E3A46"/>
    <w:rsid w:val="009F04EC"/>
    <w:rsid w:val="009F119A"/>
    <w:rsid w:val="009F1333"/>
    <w:rsid w:val="009F1732"/>
    <w:rsid w:val="009F5DFF"/>
    <w:rsid w:val="009F7A9D"/>
    <w:rsid w:val="00A00ED3"/>
    <w:rsid w:val="00A0128A"/>
    <w:rsid w:val="00A05146"/>
    <w:rsid w:val="00A06DD1"/>
    <w:rsid w:val="00A07372"/>
    <w:rsid w:val="00A07AE8"/>
    <w:rsid w:val="00A111D1"/>
    <w:rsid w:val="00A119F1"/>
    <w:rsid w:val="00A12C21"/>
    <w:rsid w:val="00A1377A"/>
    <w:rsid w:val="00A26ABE"/>
    <w:rsid w:val="00A26C80"/>
    <w:rsid w:val="00A30EA0"/>
    <w:rsid w:val="00A321BC"/>
    <w:rsid w:val="00A32A44"/>
    <w:rsid w:val="00A33F6B"/>
    <w:rsid w:val="00A344E4"/>
    <w:rsid w:val="00A414D0"/>
    <w:rsid w:val="00A43685"/>
    <w:rsid w:val="00A43981"/>
    <w:rsid w:val="00A442B7"/>
    <w:rsid w:val="00A535ED"/>
    <w:rsid w:val="00A563FD"/>
    <w:rsid w:val="00A6278B"/>
    <w:rsid w:val="00A63579"/>
    <w:rsid w:val="00A66F4B"/>
    <w:rsid w:val="00A70E97"/>
    <w:rsid w:val="00A7152A"/>
    <w:rsid w:val="00A762EF"/>
    <w:rsid w:val="00A774A2"/>
    <w:rsid w:val="00A84B60"/>
    <w:rsid w:val="00A90ACA"/>
    <w:rsid w:val="00A938CA"/>
    <w:rsid w:val="00A94447"/>
    <w:rsid w:val="00A94F92"/>
    <w:rsid w:val="00A95EFD"/>
    <w:rsid w:val="00AA13D0"/>
    <w:rsid w:val="00AA2F9F"/>
    <w:rsid w:val="00AA6F92"/>
    <w:rsid w:val="00AB54EB"/>
    <w:rsid w:val="00AB6934"/>
    <w:rsid w:val="00AC1185"/>
    <w:rsid w:val="00AC1C70"/>
    <w:rsid w:val="00AC5377"/>
    <w:rsid w:val="00AD211C"/>
    <w:rsid w:val="00AD34CA"/>
    <w:rsid w:val="00AD694A"/>
    <w:rsid w:val="00AD785B"/>
    <w:rsid w:val="00AD7CF2"/>
    <w:rsid w:val="00AE2621"/>
    <w:rsid w:val="00AE55C9"/>
    <w:rsid w:val="00AE7601"/>
    <w:rsid w:val="00AE7959"/>
    <w:rsid w:val="00AF2FF6"/>
    <w:rsid w:val="00AF4151"/>
    <w:rsid w:val="00AF42DE"/>
    <w:rsid w:val="00AF4430"/>
    <w:rsid w:val="00AF7350"/>
    <w:rsid w:val="00B02990"/>
    <w:rsid w:val="00B0537D"/>
    <w:rsid w:val="00B0667F"/>
    <w:rsid w:val="00B10F73"/>
    <w:rsid w:val="00B11F58"/>
    <w:rsid w:val="00B133D5"/>
    <w:rsid w:val="00B1465E"/>
    <w:rsid w:val="00B16E57"/>
    <w:rsid w:val="00B179A5"/>
    <w:rsid w:val="00B2065B"/>
    <w:rsid w:val="00B21B21"/>
    <w:rsid w:val="00B21E08"/>
    <w:rsid w:val="00B30B22"/>
    <w:rsid w:val="00B3140B"/>
    <w:rsid w:val="00B314D2"/>
    <w:rsid w:val="00B32969"/>
    <w:rsid w:val="00B3358C"/>
    <w:rsid w:val="00B3369F"/>
    <w:rsid w:val="00B34C71"/>
    <w:rsid w:val="00B3664C"/>
    <w:rsid w:val="00B416F5"/>
    <w:rsid w:val="00B5008C"/>
    <w:rsid w:val="00B50CF7"/>
    <w:rsid w:val="00B55149"/>
    <w:rsid w:val="00B5625A"/>
    <w:rsid w:val="00B63C08"/>
    <w:rsid w:val="00B64174"/>
    <w:rsid w:val="00B708B3"/>
    <w:rsid w:val="00B70A96"/>
    <w:rsid w:val="00B72E2C"/>
    <w:rsid w:val="00B75CAD"/>
    <w:rsid w:val="00B80216"/>
    <w:rsid w:val="00B82E91"/>
    <w:rsid w:val="00B830E3"/>
    <w:rsid w:val="00B85C61"/>
    <w:rsid w:val="00B86316"/>
    <w:rsid w:val="00B9217B"/>
    <w:rsid w:val="00B94BD0"/>
    <w:rsid w:val="00B94E6C"/>
    <w:rsid w:val="00B95072"/>
    <w:rsid w:val="00B95CFF"/>
    <w:rsid w:val="00B97916"/>
    <w:rsid w:val="00BB0583"/>
    <w:rsid w:val="00BB2FEF"/>
    <w:rsid w:val="00BB3D1D"/>
    <w:rsid w:val="00BB3EAB"/>
    <w:rsid w:val="00BB4606"/>
    <w:rsid w:val="00BB7E6A"/>
    <w:rsid w:val="00BC128A"/>
    <w:rsid w:val="00BC18A7"/>
    <w:rsid w:val="00BC377B"/>
    <w:rsid w:val="00BC4C47"/>
    <w:rsid w:val="00BD0E22"/>
    <w:rsid w:val="00BD2108"/>
    <w:rsid w:val="00BD4B1C"/>
    <w:rsid w:val="00BD581C"/>
    <w:rsid w:val="00BD689E"/>
    <w:rsid w:val="00BE2CDF"/>
    <w:rsid w:val="00BE4CAC"/>
    <w:rsid w:val="00BE6371"/>
    <w:rsid w:val="00BF2294"/>
    <w:rsid w:val="00C03795"/>
    <w:rsid w:val="00C07098"/>
    <w:rsid w:val="00C07AEB"/>
    <w:rsid w:val="00C1015B"/>
    <w:rsid w:val="00C111CF"/>
    <w:rsid w:val="00C1442B"/>
    <w:rsid w:val="00C20566"/>
    <w:rsid w:val="00C210E6"/>
    <w:rsid w:val="00C235C2"/>
    <w:rsid w:val="00C23D2F"/>
    <w:rsid w:val="00C304E0"/>
    <w:rsid w:val="00C31BC1"/>
    <w:rsid w:val="00C358A0"/>
    <w:rsid w:val="00C40E80"/>
    <w:rsid w:val="00C4117F"/>
    <w:rsid w:val="00C41622"/>
    <w:rsid w:val="00C4319C"/>
    <w:rsid w:val="00C4348A"/>
    <w:rsid w:val="00C443BD"/>
    <w:rsid w:val="00C451C5"/>
    <w:rsid w:val="00C47717"/>
    <w:rsid w:val="00C51000"/>
    <w:rsid w:val="00C5281C"/>
    <w:rsid w:val="00C53541"/>
    <w:rsid w:val="00C543AA"/>
    <w:rsid w:val="00C65FE6"/>
    <w:rsid w:val="00C66547"/>
    <w:rsid w:val="00C66924"/>
    <w:rsid w:val="00C74CCB"/>
    <w:rsid w:val="00C762ED"/>
    <w:rsid w:val="00C76D7E"/>
    <w:rsid w:val="00C77833"/>
    <w:rsid w:val="00C80A7E"/>
    <w:rsid w:val="00C80CEE"/>
    <w:rsid w:val="00C80F7E"/>
    <w:rsid w:val="00C84670"/>
    <w:rsid w:val="00C84B0B"/>
    <w:rsid w:val="00C913F1"/>
    <w:rsid w:val="00C9161D"/>
    <w:rsid w:val="00C92D5D"/>
    <w:rsid w:val="00C936EE"/>
    <w:rsid w:val="00C9440C"/>
    <w:rsid w:val="00C9596A"/>
    <w:rsid w:val="00C96DBA"/>
    <w:rsid w:val="00CA0C1D"/>
    <w:rsid w:val="00CA1E69"/>
    <w:rsid w:val="00CA2843"/>
    <w:rsid w:val="00CA3B25"/>
    <w:rsid w:val="00CA7CC3"/>
    <w:rsid w:val="00CA7E72"/>
    <w:rsid w:val="00CB2207"/>
    <w:rsid w:val="00CB2D6C"/>
    <w:rsid w:val="00CB3A55"/>
    <w:rsid w:val="00CB4D22"/>
    <w:rsid w:val="00CC45BC"/>
    <w:rsid w:val="00CD104C"/>
    <w:rsid w:val="00CD2851"/>
    <w:rsid w:val="00CD3C38"/>
    <w:rsid w:val="00CD5D9B"/>
    <w:rsid w:val="00CD783D"/>
    <w:rsid w:val="00CD7B3C"/>
    <w:rsid w:val="00CE456E"/>
    <w:rsid w:val="00CE52B0"/>
    <w:rsid w:val="00CF1848"/>
    <w:rsid w:val="00CF71F1"/>
    <w:rsid w:val="00D000B9"/>
    <w:rsid w:val="00D0077B"/>
    <w:rsid w:val="00D04B4E"/>
    <w:rsid w:val="00D0693B"/>
    <w:rsid w:val="00D10830"/>
    <w:rsid w:val="00D11CCB"/>
    <w:rsid w:val="00D12044"/>
    <w:rsid w:val="00D15EB0"/>
    <w:rsid w:val="00D16576"/>
    <w:rsid w:val="00D170D9"/>
    <w:rsid w:val="00D245A0"/>
    <w:rsid w:val="00D26D37"/>
    <w:rsid w:val="00D27EB4"/>
    <w:rsid w:val="00D33EFC"/>
    <w:rsid w:val="00D40DBC"/>
    <w:rsid w:val="00D46155"/>
    <w:rsid w:val="00D47244"/>
    <w:rsid w:val="00D479DC"/>
    <w:rsid w:val="00D514CA"/>
    <w:rsid w:val="00D518C4"/>
    <w:rsid w:val="00D51B75"/>
    <w:rsid w:val="00D611FF"/>
    <w:rsid w:val="00D61C85"/>
    <w:rsid w:val="00D657FE"/>
    <w:rsid w:val="00D66DA8"/>
    <w:rsid w:val="00D67BF7"/>
    <w:rsid w:val="00D67F49"/>
    <w:rsid w:val="00D7073C"/>
    <w:rsid w:val="00D724AD"/>
    <w:rsid w:val="00D7381A"/>
    <w:rsid w:val="00D73B61"/>
    <w:rsid w:val="00D74328"/>
    <w:rsid w:val="00D744A5"/>
    <w:rsid w:val="00D748CB"/>
    <w:rsid w:val="00D75CA6"/>
    <w:rsid w:val="00D7673F"/>
    <w:rsid w:val="00D76A18"/>
    <w:rsid w:val="00D80849"/>
    <w:rsid w:val="00D82604"/>
    <w:rsid w:val="00D82E8F"/>
    <w:rsid w:val="00D86DDE"/>
    <w:rsid w:val="00D87A7D"/>
    <w:rsid w:val="00D87A99"/>
    <w:rsid w:val="00D91923"/>
    <w:rsid w:val="00D9401B"/>
    <w:rsid w:val="00D958CB"/>
    <w:rsid w:val="00D973D0"/>
    <w:rsid w:val="00DA664D"/>
    <w:rsid w:val="00DA69BC"/>
    <w:rsid w:val="00DB2D95"/>
    <w:rsid w:val="00DB499C"/>
    <w:rsid w:val="00DB4B6F"/>
    <w:rsid w:val="00DB5E0F"/>
    <w:rsid w:val="00DC30D8"/>
    <w:rsid w:val="00DC45AC"/>
    <w:rsid w:val="00DC4720"/>
    <w:rsid w:val="00DD019E"/>
    <w:rsid w:val="00DD118C"/>
    <w:rsid w:val="00DE765C"/>
    <w:rsid w:val="00DF328F"/>
    <w:rsid w:val="00DF443E"/>
    <w:rsid w:val="00DF4B6C"/>
    <w:rsid w:val="00DF61C7"/>
    <w:rsid w:val="00E003F7"/>
    <w:rsid w:val="00E02A06"/>
    <w:rsid w:val="00E037E1"/>
    <w:rsid w:val="00E0401F"/>
    <w:rsid w:val="00E05DBA"/>
    <w:rsid w:val="00E17BCD"/>
    <w:rsid w:val="00E23141"/>
    <w:rsid w:val="00E24DBC"/>
    <w:rsid w:val="00E263D3"/>
    <w:rsid w:val="00E26AB5"/>
    <w:rsid w:val="00E32B6E"/>
    <w:rsid w:val="00E33AA2"/>
    <w:rsid w:val="00E34F8C"/>
    <w:rsid w:val="00E408D1"/>
    <w:rsid w:val="00E424C0"/>
    <w:rsid w:val="00E44339"/>
    <w:rsid w:val="00E44C4C"/>
    <w:rsid w:val="00E50CD2"/>
    <w:rsid w:val="00E5347F"/>
    <w:rsid w:val="00E57C39"/>
    <w:rsid w:val="00E57D63"/>
    <w:rsid w:val="00E651E2"/>
    <w:rsid w:val="00E66235"/>
    <w:rsid w:val="00E71498"/>
    <w:rsid w:val="00E71D85"/>
    <w:rsid w:val="00E73D51"/>
    <w:rsid w:val="00E74B28"/>
    <w:rsid w:val="00E773A2"/>
    <w:rsid w:val="00E80230"/>
    <w:rsid w:val="00E808DB"/>
    <w:rsid w:val="00E830FD"/>
    <w:rsid w:val="00E8319E"/>
    <w:rsid w:val="00E83C24"/>
    <w:rsid w:val="00E84754"/>
    <w:rsid w:val="00E849BA"/>
    <w:rsid w:val="00E85084"/>
    <w:rsid w:val="00E87C19"/>
    <w:rsid w:val="00E91198"/>
    <w:rsid w:val="00E91FEA"/>
    <w:rsid w:val="00E92420"/>
    <w:rsid w:val="00E9318D"/>
    <w:rsid w:val="00E93F3E"/>
    <w:rsid w:val="00E95063"/>
    <w:rsid w:val="00E96831"/>
    <w:rsid w:val="00EA646D"/>
    <w:rsid w:val="00EA7728"/>
    <w:rsid w:val="00EB1FA8"/>
    <w:rsid w:val="00EB2676"/>
    <w:rsid w:val="00EB73D5"/>
    <w:rsid w:val="00EC0189"/>
    <w:rsid w:val="00EC1B61"/>
    <w:rsid w:val="00EC1EAC"/>
    <w:rsid w:val="00EC7F46"/>
    <w:rsid w:val="00ED1064"/>
    <w:rsid w:val="00ED1974"/>
    <w:rsid w:val="00ED59AD"/>
    <w:rsid w:val="00EE133A"/>
    <w:rsid w:val="00EE25A1"/>
    <w:rsid w:val="00EE39DE"/>
    <w:rsid w:val="00EE70D8"/>
    <w:rsid w:val="00EF3ACB"/>
    <w:rsid w:val="00EF4586"/>
    <w:rsid w:val="00EF493A"/>
    <w:rsid w:val="00EF57F6"/>
    <w:rsid w:val="00EF668E"/>
    <w:rsid w:val="00F00987"/>
    <w:rsid w:val="00F018AA"/>
    <w:rsid w:val="00F02C9F"/>
    <w:rsid w:val="00F063C2"/>
    <w:rsid w:val="00F074FB"/>
    <w:rsid w:val="00F0789F"/>
    <w:rsid w:val="00F11107"/>
    <w:rsid w:val="00F115CA"/>
    <w:rsid w:val="00F15716"/>
    <w:rsid w:val="00F15C94"/>
    <w:rsid w:val="00F16548"/>
    <w:rsid w:val="00F23A00"/>
    <w:rsid w:val="00F23E82"/>
    <w:rsid w:val="00F275A1"/>
    <w:rsid w:val="00F27BF2"/>
    <w:rsid w:val="00F32DE2"/>
    <w:rsid w:val="00F34F64"/>
    <w:rsid w:val="00F35D82"/>
    <w:rsid w:val="00F35FBA"/>
    <w:rsid w:val="00F360E4"/>
    <w:rsid w:val="00F37F21"/>
    <w:rsid w:val="00F43FC7"/>
    <w:rsid w:val="00F44CFE"/>
    <w:rsid w:val="00F47399"/>
    <w:rsid w:val="00F479FC"/>
    <w:rsid w:val="00F47F99"/>
    <w:rsid w:val="00F507CC"/>
    <w:rsid w:val="00F52394"/>
    <w:rsid w:val="00F53193"/>
    <w:rsid w:val="00F5357E"/>
    <w:rsid w:val="00F56C94"/>
    <w:rsid w:val="00F571C9"/>
    <w:rsid w:val="00F6021F"/>
    <w:rsid w:val="00F608C8"/>
    <w:rsid w:val="00F6230D"/>
    <w:rsid w:val="00F628BB"/>
    <w:rsid w:val="00F62B87"/>
    <w:rsid w:val="00F64C17"/>
    <w:rsid w:val="00F6586C"/>
    <w:rsid w:val="00F671F1"/>
    <w:rsid w:val="00F709B2"/>
    <w:rsid w:val="00F718E3"/>
    <w:rsid w:val="00F76D31"/>
    <w:rsid w:val="00F76FB7"/>
    <w:rsid w:val="00F77B85"/>
    <w:rsid w:val="00F80609"/>
    <w:rsid w:val="00F9038B"/>
    <w:rsid w:val="00F904FF"/>
    <w:rsid w:val="00F92EA2"/>
    <w:rsid w:val="00F94774"/>
    <w:rsid w:val="00F948C0"/>
    <w:rsid w:val="00F95BD9"/>
    <w:rsid w:val="00FA29B3"/>
    <w:rsid w:val="00FA3963"/>
    <w:rsid w:val="00FA57EB"/>
    <w:rsid w:val="00FA663B"/>
    <w:rsid w:val="00FA715B"/>
    <w:rsid w:val="00FB268B"/>
    <w:rsid w:val="00FB37A2"/>
    <w:rsid w:val="00FB6391"/>
    <w:rsid w:val="00FB7D64"/>
    <w:rsid w:val="00FC058B"/>
    <w:rsid w:val="00FC2C05"/>
    <w:rsid w:val="00FC327E"/>
    <w:rsid w:val="00FC445D"/>
    <w:rsid w:val="00FC53DB"/>
    <w:rsid w:val="00FC74FB"/>
    <w:rsid w:val="00FD13CC"/>
    <w:rsid w:val="00FD502C"/>
    <w:rsid w:val="00FD55AF"/>
    <w:rsid w:val="00FD6B17"/>
    <w:rsid w:val="00FF147A"/>
    <w:rsid w:val="00FF29C4"/>
    <w:rsid w:val="00FF46B1"/>
    <w:rsid w:val="00FF5308"/>
    <w:rsid w:val="01489B5C"/>
    <w:rsid w:val="019AB155"/>
    <w:rsid w:val="01BC41E7"/>
    <w:rsid w:val="026EC1EC"/>
    <w:rsid w:val="02A79A8E"/>
    <w:rsid w:val="02E8FD81"/>
    <w:rsid w:val="02E9B7CA"/>
    <w:rsid w:val="0362873B"/>
    <w:rsid w:val="03A176F6"/>
    <w:rsid w:val="04796B69"/>
    <w:rsid w:val="04BCE014"/>
    <w:rsid w:val="04C1FF5A"/>
    <w:rsid w:val="04F2273D"/>
    <w:rsid w:val="04FD1B42"/>
    <w:rsid w:val="0500C36D"/>
    <w:rsid w:val="055DDB9D"/>
    <w:rsid w:val="065BDE7D"/>
    <w:rsid w:val="068918F8"/>
    <w:rsid w:val="06EB972F"/>
    <w:rsid w:val="06EC7371"/>
    <w:rsid w:val="0792A7F3"/>
    <w:rsid w:val="07BA96A8"/>
    <w:rsid w:val="08070B6F"/>
    <w:rsid w:val="08903064"/>
    <w:rsid w:val="08BBBCD1"/>
    <w:rsid w:val="09119C4C"/>
    <w:rsid w:val="09721B3A"/>
    <w:rsid w:val="098E689F"/>
    <w:rsid w:val="09A71F60"/>
    <w:rsid w:val="09BF511A"/>
    <w:rsid w:val="09D17032"/>
    <w:rsid w:val="0A52ED65"/>
    <w:rsid w:val="0A7A9B31"/>
    <w:rsid w:val="0AAAFE18"/>
    <w:rsid w:val="0AD174D0"/>
    <w:rsid w:val="0AFA4CCE"/>
    <w:rsid w:val="0B1AFA39"/>
    <w:rsid w:val="0B220430"/>
    <w:rsid w:val="0B9B3506"/>
    <w:rsid w:val="0BBC939D"/>
    <w:rsid w:val="0C6E39B8"/>
    <w:rsid w:val="0CA23504"/>
    <w:rsid w:val="0CBEEBAA"/>
    <w:rsid w:val="0D2713BB"/>
    <w:rsid w:val="0D396A39"/>
    <w:rsid w:val="0E16BFE0"/>
    <w:rsid w:val="0E2CD7DB"/>
    <w:rsid w:val="0E5691C7"/>
    <w:rsid w:val="0E9B3EB1"/>
    <w:rsid w:val="0EEB981B"/>
    <w:rsid w:val="0FB6AB09"/>
    <w:rsid w:val="0FD99DB4"/>
    <w:rsid w:val="0FE55AB2"/>
    <w:rsid w:val="0FF9EBE2"/>
    <w:rsid w:val="10234666"/>
    <w:rsid w:val="10BDC6BF"/>
    <w:rsid w:val="10CB0C4F"/>
    <w:rsid w:val="10EA6BA1"/>
    <w:rsid w:val="119E8721"/>
    <w:rsid w:val="11A76157"/>
    <w:rsid w:val="120124F2"/>
    <w:rsid w:val="12FAF47A"/>
    <w:rsid w:val="13444AE7"/>
    <w:rsid w:val="14320E80"/>
    <w:rsid w:val="14A33569"/>
    <w:rsid w:val="153829F7"/>
    <w:rsid w:val="15551BB2"/>
    <w:rsid w:val="16A4AA48"/>
    <w:rsid w:val="16BF9379"/>
    <w:rsid w:val="16C305DE"/>
    <w:rsid w:val="1799BEAA"/>
    <w:rsid w:val="17C61F8D"/>
    <w:rsid w:val="17EAD9D6"/>
    <w:rsid w:val="17F64321"/>
    <w:rsid w:val="181E0801"/>
    <w:rsid w:val="18641BD3"/>
    <w:rsid w:val="1882591F"/>
    <w:rsid w:val="1896C4F7"/>
    <w:rsid w:val="18A8D8A3"/>
    <w:rsid w:val="18ED37B1"/>
    <w:rsid w:val="191561C8"/>
    <w:rsid w:val="19231123"/>
    <w:rsid w:val="19DFE50C"/>
    <w:rsid w:val="1A09F391"/>
    <w:rsid w:val="1A13E290"/>
    <w:rsid w:val="1A37E8A5"/>
    <w:rsid w:val="1A830DE8"/>
    <w:rsid w:val="1A898B7D"/>
    <w:rsid w:val="1AC62491"/>
    <w:rsid w:val="1B07BD94"/>
    <w:rsid w:val="1B119C43"/>
    <w:rsid w:val="1B148FFB"/>
    <w:rsid w:val="1BC1E0C3"/>
    <w:rsid w:val="1C145B33"/>
    <w:rsid w:val="1D8D53FA"/>
    <w:rsid w:val="1DC91954"/>
    <w:rsid w:val="1E16F5C6"/>
    <w:rsid w:val="1E509BFE"/>
    <w:rsid w:val="1E898417"/>
    <w:rsid w:val="1EF38F5F"/>
    <w:rsid w:val="1F97CBC6"/>
    <w:rsid w:val="1FB03668"/>
    <w:rsid w:val="1FC2379C"/>
    <w:rsid w:val="20244C96"/>
    <w:rsid w:val="2034FFC9"/>
    <w:rsid w:val="204704EC"/>
    <w:rsid w:val="20BA7495"/>
    <w:rsid w:val="20DAFA87"/>
    <w:rsid w:val="2115E339"/>
    <w:rsid w:val="215A44F6"/>
    <w:rsid w:val="2165D201"/>
    <w:rsid w:val="216C8EE8"/>
    <w:rsid w:val="21786650"/>
    <w:rsid w:val="221FA459"/>
    <w:rsid w:val="222D9A7A"/>
    <w:rsid w:val="2255F31A"/>
    <w:rsid w:val="22616B18"/>
    <w:rsid w:val="226A4524"/>
    <w:rsid w:val="22F896E2"/>
    <w:rsid w:val="24230835"/>
    <w:rsid w:val="2469618C"/>
    <w:rsid w:val="248D7B4E"/>
    <w:rsid w:val="248EA505"/>
    <w:rsid w:val="24926DB0"/>
    <w:rsid w:val="24EC4E77"/>
    <w:rsid w:val="24FAF530"/>
    <w:rsid w:val="26045F5D"/>
    <w:rsid w:val="262A2D82"/>
    <w:rsid w:val="262DCABC"/>
    <w:rsid w:val="2665B8E4"/>
    <w:rsid w:val="26BA799E"/>
    <w:rsid w:val="26D22C9D"/>
    <w:rsid w:val="270A5360"/>
    <w:rsid w:val="278BCC1A"/>
    <w:rsid w:val="28535628"/>
    <w:rsid w:val="28FB21C1"/>
    <w:rsid w:val="2901D521"/>
    <w:rsid w:val="2914539A"/>
    <w:rsid w:val="2927068E"/>
    <w:rsid w:val="29673115"/>
    <w:rsid w:val="2A85F45A"/>
    <w:rsid w:val="2ACE7A69"/>
    <w:rsid w:val="2B583537"/>
    <w:rsid w:val="2BD8E9D4"/>
    <w:rsid w:val="2BE0D704"/>
    <w:rsid w:val="2C1BF083"/>
    <w:rsid w:val="2C2659AC"/>
    <w:rsid w:val="2C3D3AAC"/>
    <w:rsid w:val="2C898F9D"/>
    <w:rsid w:val="2CAB4023"/>
    <w:rsid w:val="2CEA75F8"/>
    <w:rsid w:val="2D1A5143"/>
    <w:rsid w:val="2DB953BA"/>
    <w:rsid w:val="2DBD7BD0"/>
    <w:rsid w:val="2DF6D07C"/>
    <w:rsid w:val="2E18C739"/>
    <w:rsid w:val="2ED07D00"/>
    <w:rsid w:val="2F4AB097"/>
    <w:rsid w:val="2F7B1AB0"/>
    <w:rsid w:val="2FABB1B9"/>
    <w:rsid w:val="2FBF068D"/>
    <w:rsid w:val="2FE6965D"/>
    <w:rsid w:val="2FE6AE91"/>
    <w:rsid w:val="3001605D"/>
    <w:rsid w:val="3009CD6F"/>
    <w:rsid w:val="30458E17"/>
    <w:rsid w:val="318423DF"/>
    <w:rsid w:val="3187E445"/>
    <w:rsid w:val="31E7154A"/>
    <w:rsid w:val="31F4080F"/>
    <w:rsid w:val="31FB8979"/>
    <w:rsid w:val="322B60C2"/>
    <w:rsid w:val="3281DABB"/>
    <w:rsid w:val="32929CAB"/>
    <w:rsid w:val="33309B6E"/>
    <w:rsid w:val="3335D4F8"/>
    <w:rsid w:val="3361D1E6"/>
    <w:rsid w:val="33A4EC75"/>
    <w:rsid w:val="33ACC272"/>
    <w:rsid w:val="33FC532D"/>
    <w:rsid w:val="3431B60B"/>
    <w:rsid w:val="3487BEBE"/>
    <w:rsid w:val="34E71836"/>
    <w:rsid w:val="34F92D5E"/>
    <w:rsid w:val="35824412"/>
    <w:rsid w:val="362DA4B8"/>
    <w:rsid w:val="363AFF96"/>
    <w:rsid w:val="367B91D7"/>
    <w:rsid w:val="36A523EA"/>
    <w:rsid w:val="36CFBE43"/>
    <w:rsid w:val="376FA0EE"/>
    <w:rsid w:val="37B71E94"/>
    <w:rsid w:val="38F7BEC1"/>
    <w:rsid w:val="39465808"/>
    <w:rsid w:val="394CAE2C"/>
    <w:rsid w:val="39DC8DE8"/>
    <w:rsid w:val="39F2C7BC"/>
    <w:rsid w:val="3A10AC8B"/>
    <w:rsid w:val="3A287D87"/>
    <w:rsid w:val="3A8417EB"/>
    <w:rsid w:val="3AA6B522"/>
    <w:rsid w:val="3AE97D77"/>
    <w:rsid w:val="3B4982D2"/>
    <w:rsid w:val="3C4231F6"/>
    <w:rsid w:val="3C428D8B"/>
    <w:rsid w:val="3C601E1E"/>
    <w:rsid w:val="3C76C85E"/>
    <w:rsid w:val="3CBED44D"/>
    <w:rsid w:val="3CE144DC"/>
    <w:rsid w:val="3D00ED9F"/>
    <w:rsid w:val="3D34C3F0"/>
    <w:rsid w:val="3DC56AD4"/>
    <w:rsid w:val="3DCB6A17"/>
    <w:rsid w:val="3E300D40"/>
    <w:rsid w:val="3E62C19D"/>
    <w:rsid w:val="3EB52D9A"/>
    <w:rsid w:val="3EDCCB09"/>
    <w:rsid w:val="3F0387CF"/>
    <w:rsid w:val="3F25406B"/>
    <w:rsid w:val="3F6E7150"/>
    <w:rsid w:val="3FD878ED"/>
    <w:rsid w:val="3FF38DD6"/>
    <w:rsid w:val="4051ABDC"/>
    <w:rsid w:val="409BC683"/>
    <w:rsid w:val="40EB6B43"/>
    <w:rsid w:val="4126DC35"/>
    <w:rsid w:val="412F1EDB"/>
    <w:rsid w:val="4130CC0B"/>
    <w:rsid w:val="414A16AF"/>
    <w:rsid w:val="415D912E"/>
    <w:rsid w:val="4170DCFB"/>
    <w:rsid w:val="41E6C497"/>
    <w:rsid w:val="4205479F"/>
    <w:rsid w:val="42152A63"/>
    <w:rsid w:val="42AEB2AE"/>
    <w:rsid w:val="42CBC9CD"/>
    <w:rsid w:val="42FD5547"/>
    <w:rsid w:val="4365005F"/>
    <w:rsid w:val="438DDCF8"/>
    <w:rsid w:val="43AB6713"/>
    <w:rsid w:val="43E77959"/>
    <w:rsid w:val="4451EC47"/>
    <w:rsid w:val="44DC1F3D"/>
    <w:rsid w:val="44DCC60C"/>
    <w:rsid w:val="4514BF60"/>
    <w:rsid w:val="456013D9"/>
    <w:rsid w:val="45825879"/>
    <w:rsid w:val="4596AE9A"/>
    <w:rsid w:val="45A5CC31"/>
    <w:rsid w:val="45B15106"/>
    <w:rsid w:val="4662546A"/>
    <w:rsid w:val="467E3D3D"/>
    <w:rsid w:val="46988027"/>
    <w:rsid w:val="47012AB3"/>
    <w:rsid w:val="4716AB94"/>
    <w:rsid w:val="472567F1"/>
    <w:rsid w:val="47329C0E"/>
    <w:rsid w:val="4771BBEC"/>
    <w:rsid w:val="479CA55A"/>
    <w:rsid w:val="47D945BA"/>
    <w:rsid w:val="48D3E746"/>
    <w:rsid w:val="491B6419"/>
    <w:rsid w:val="491E6174"/>
    <w:rsid w:val="4984834A"/>
    <w:rsid w:val="4A2C4D18"/>
    <w:rsid w:val="4A3F4DEE"/>
    <w:rsid w:val="4A437186"/>
    <w:rsid w:val="4A9BC9AD"/>
    <w:rsid w:val="4A9D5E77"/>
    <w:rsid w:val="4A9EF4E4"/>
    <w:rsid w:val="4AC3CD17"/>
    <w:rsid w:val="4BB78AE7"/>
    <w:rsid w:val="4BBAC2D2"/>
    <w:rsid w:val="4BFDEB3B"/>
    <w:rsid w:val="4C6BB874"/>
    <w:rsid w:val="4C794C28"/>
    <w:rsid w:val="4C866514"/>
    <w:rsid w:val="4CDDA195"/>
    <w:rsid w:val="4D229FAC"/>
    <w:rsid w:val="4D419237"/>
    <w:rsid w:val="4D4CDA3D"/>
    <w:rsid w:val="4D9C5761"/>
    <w:rsid w:val="4E5927DC"/>
    <w:rsid w:val="4E7176F6"/>
    <w:rsid w:val="4E996127"/>
    <w:rsid w:val="4EC61833"/>
    <w:rsid w:val="4ED4B0CE"/>
    <w:rsid w:val="4EFD95C4"/>
    <w:rsid w:val="4F05C791"/>
    <w:rsid w:val="4F4DD536"/>
    <w:rsid w:val="4FDF1699"/>
    <w:rsid w:val="4FE6AF58"/>
    <w:rsid w:val="4FFAA702"/>
    <w:rsid w:val="502999FE"/>
    <w:rsid w:val="504A4A3B"/>
    <w:rsid w:val="50B23471"/>
    <w:rsid w:val="50B2B2ED"/>
    <w:rsid w:val="51151D5E"/>
    <w:rsid w:val="5142615D"/>
    <w:rsid w:val="516F0665"/>
    <w:rsid w:val="51FAD08B"/>
    <w:rsid w:val="51FB1F8A"/>
    <w:rsid w:val="526596D3"/>
    <w:rsid w:val="5286CB32"/>
    <w:rsid w:val="5290436A"/>
    <w:rsid w:val="52D868FE"/>
    <w:rsid w:val="53EE1A29"/>
    <w:rsid w:val="543130A8"/>
    <w:rsid w:val="546DD6F5"/>
    <w:rsid w:val="54B865D9"/>
    <w:rsid w:val="54D6D31C"/>
    <w:rsid w:val="5592A339"/>
    <w:rsid w:val="55E2ABDC"/>
    <w:rsid w:val="55E4E63F"/>
    <w:rsid w:val="5649DFE8"/>
    <w:rsid w:val="569A3485"/>
    <w:rsid w:val="56C6598B"/>
    <w:rsid w:val="574BF565"/>
    <w:rsid w:val="575408C3"/>
    <w:rsid w:val="577E6567"/>
    <w:rsid w:val="579DBDB2"/>
    <w:rsid w:val="593D2D81"/>
    <w:rsid w:val="59671C7F"/>
    <w:rsid w:val="59A880CE"/>
    <w:rsid w:val="59B175D0"/>
    <w:rsid w:val="59C02D69"/>
    <w:rsid w:val="59C55C36"/>
    <w:rsid w:val="59D6CA1D"/>
    <w:rsid w:val="5A0F31DC"/>
    <w:rsid w:val="5A143015"/>
    <w:rsid w:val="5A1C09CE"/>
    <w:rsid w:val="5A1F2FE6"/>
    <w:rsid w:val="5A36FFD0"/>
    <w:rsid w:val="5AB7D7F3"/>
    <w:rsid w:val="5AE75808"/>
    <w:rsid w:val="5BBFF4D0"/>
    <w:rsid w:val="5BD0B357"/>
    <w:rsid w:val="5BD8B91C"/>
    <w:rsid w:val="5C561677"/>
    <w:rsid w:val="5C7559E4"/>
    <w:rsid w:val="5CA5DAA6"/>
    <w:rsid w:val="5CA826C4"/>
    <w:rsid w:val="5CAE5801"/>
    <w:rsid w:val="5CE909B8"/>
    <w:rsid w:val="5D2483AA"/>
    <w:rsid w:val="5DC37389"/>
    <w:rsid w:val="5DD2F56F"/>
    <w:rsid w:val="5EB3F1E8"/>
    <w:rsid w:val="5ECB1F23"/>
    <w:rsid w:val="5F1C2CC4"/>
    <w:rsid w:val="5F2C8CDD"/>
    <w:rsid w:val="5F31E5CD"/>
    <w:rsid w:val="5F733C83"/>
    <w:rsid w:val="5FE37B3F"/>
    <w:rsid w:val="6009137D"/>
    <w:rsid w:val="6046296B"/>
    <w:rsid w:val="604FA5E3"/>
    <w:rsid w:val="605B8E58"/>
    <w:rsid w:val="6096C477"/>
    <w:rsid w:val="60EE39CB"/>
    <w:rsid w:val="611AA0EC"/>
    <w:rsid w:val="616F03FD"/>
    <w:rsid w:val="61725DCA"/>
    <w:rsid w:val="619010C8"/>
    <w:rsid w:val="61E3F6E4"/>
    <w:rsid w:val="625E5E53"/>
    <w:rsid w:val="62DAADDD"/>
    <w:rsid w:val="6346C18E"/>
    <w:rsid w:val="636FACDD"/>
    <w:rsid w:val="63798BB2"/>
    <w:rsid w:val="639EAE80"/>
    <w:rsid w:val="64D93D83"/>
    <w:rsid w:val="6570FDD5"/>
    <w:rsid w:val="659A58D2"/>
    <w:rsid w:val="65D4024B"/>
    <w:rsid w:val="65EE3E1B"/>
    <w:rsid w:val="6644F6B3"/>
    <w:rsid w:val="666F2597"/>
    <w:rsid w:val="6683E8F8"/>
    <w:rsid w:val="6684C2C9"/>
    <w:rsid w:val="6696FFE3"/>
    <w:rsid w:val="6698FDE7"/>
    <w:rsid w:val="66B8396D"/>
    <w:rsid w:val="66D752F7"/>
    <w:rsid w:val="678F0BEA"/>
    <w:rsid w:val="6792AE07"/>
    <w:rsid w:val="67E68AC9"/>
    <w:rsid w:val="683BC4E6"/>
    <w:rsid w:val="68441351"/>
    <w:rsid w:val="690BC054"/>
    <w:rsid w:val="6922A1C7"/>
    <w:rsid w:val="69605099"/>
    <w:rsid w:val="6A6C6B0A"/>
    <w:rsid w:val="6AA5057F"/>
    <w:rsid w:val="6AC57761"/>
    <w:rsid w:val="6AE13889"/>
    <w:rsid w:val="6B2E3DA5"/>
    <w:rsid w:val="6C45C417"/>
    <w:rsid w:val="6C6B58E7"/>
    <w:rsid w:val="6C6E03BF"/>
    <w:rsid w:val="6CE5A941"/>
    <w:rsid w:val="6D32AA49"/>
    <w:rsid w:val="6E8022B2"/>
    <w:rsid w:val="6E8BFE50"/>
    <w:rsid w:val="6EB229AE"/>
    <w:rsid w:val="6ECE22CD"/>
    <w:rsid w:val="6F676A8E"/>
    <w:rsid w:val="6F8BE837"/>
    <w:rsid w:val="6FF4B6BE"/>
    <w:rsid w:val="702B5ECD"/>
    <w:rsid w:val="70FF6F13"/>
    <w:rsid w:val="711297A1"/>
    <w:rsid w:val="71230B5D"/>
    <w:rsid w:val="714F2FFD"/>
    <w:rsid w:val="716BF481"/>
    <w:rsid w:val="718412AE"/>
    <w:rsid w:val="72C2C624"/>
    <w:rsid w:val="73C6EB81"/>
    <w:rsid w:val="73EC105B"/>
    <w:rsid w:val="7402B24B"/>
    <w:rsid w:val="74686534"/>
    <w:rsid w:val="75D21E86"/>
    <w:rsid w:val="75E1A5C7"/>
    <w:rsid w:val="7646B11F"/>
    <w:rsid w:val="764BC4B3"/>
    <w:rsid w:val="76ED1736"/>
    <w:rsid w:val="76EDC8C0"/>
    <w:rsid w:val="77FED3F8"/>
    <w:rsid w:val="7980B05E"/>
    <w:rsid w:val="7A15717E"/>
    <w:rsid w:val="7A2D59D1"/>
    <w:rsid w:val="7AF9BFC7"/>
    <w:rsid w:val="7B2A3D6E"/>
    <w:rsid w:val="7B7CEC49"/>
    <w:rsid w:val="7BBF10C0"/>
    <w:rsid w:val="7BD8F531"/>
    <w:rsid w:val="7C639D45"/>
    <w:rsid w:val="7CC6E57C"/>
    <w:rsid w:val="7CFF1381"/>
    <w:rsid w:val="7D0CCDE4"/>
    <w:rsid w:val="7D220687"/>
    <w:rsid w:val="7D75FBF8"/>
    <w:rsid w:val="7DD943DF"/>
    <w:rsid w:val="7DE00E6F"/>
    <w:rsid w:val="7DE8246A"/>
    <w:rsid w:val="7DF4D556"/>
    <w:rsid w:val="7E2EC004"/>
    <w:rsid w:val="7E8EE30B"/>
    <w:rsid w:val="7F247A80"/>
    <w:rsid w:val="7F4B6090"/>
    <w:rsid w:val="7F5084B5"/>
    <w:rsid w:val="7F7E98A9"/>
    <w:rsid w:val="7FE2DB0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urn:schemas-microsoft-com:office:smarttagsurn:schemas-microsoft-com:office:smarttagsurn:schemas-mic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547D7967"/>
  <w15:docId w15:val="{D4BF75B8-9299-4177-B668-4B3A3FF1D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tabs>
        <w:tab w:val="num" w:pos="567"/>
      </w:tabs>
      <w:spacing w:before="240" w:after="120"/>
      <w:ind w:left="567" w:hanging="567"/>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pPr>
      <w:keepNext/>
      <w:keepLines/>
      <w:numPr>
        <w:ilvl w:val="1"/>
        <w:numId w:val="8"/>
      </w:numPr>
      <w:tabs>
        <w:tab w:val="clear" w:pos="1200"/>
        <w:tab w:val="num" w:pos="567"/>
      </w:tabs>
      <w:spacing w:before="120" w:after="120"/>
      <w:ind w:left="567" w:hanging="567"/>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pPr>
      <w:keepNext/>
      <w:keepLines/>
      <w:numPr>
        <w:ilvl w:val="2"/>
        <w:numId w:val="8"/>
      </w:numPr>
      <w:tabs>
        <w:tab w:val="clear" w:pos="1200"/>
        <w:tab w:val="num" w:pos="567"/>
      </w:tabs>
      <w:spacing w:before="120" w:after="120"/>
      <w:ind w:left="567" w:hanging="567"/>
      <w:jc w:val="left"/>
      <w:outlineLvl w:val="2"/>
    </w:pPr>
    <w:rPr>
      <w:rFonts w:eastAsia="MS Gothic"/>
      <w:b/>
      <w:bCs/>
    </w:rPr>
  </w:style>
  <w:style w:type="paragraph" w:styleId="Heading4">
    <w:name w:val="heading 4"/>
    <w:basedOn w:val="Normal"/>
    <w:next w:val="CBDNormalNumber"/>
    <w:link w:val="Heading4Char"/>
    <w:uiPriority w:val="99"/>
    <w:qFormat/>
    <w:pPr>
      <w:keepNext/>
      <w:numPr>
        <w:ilvl w:val="3"/>
        <w:numId w:val="8"/>
      </w:numPr>
      <w:tabs>
        <w:tab w:val="clear" w:pos="1200"/>
        <w:tab w:val="num" w:pos="567"/>
      </w:tabs>
      <w:spacing w:before="120" w:after="120"/>
      <w:ind w:left="567" w:hanging="567"/>
      <w:jc w:val="left"/>
      <w:outlineLvl w:val="3"/>
    </w:pPr>
    <w:rPr>
      <w:rFonts w:eastAsia="MS Gothic"/>
      <w:b/>
      <w:bCs/>
    </w:rPr>
  </w:style>
  <w:style w:type="paragraph" w:styleId="Heading5">
    <w:name w:val="heading 5"/>
    <w:basedOn w:val="Normal"/>
    <w:next w:val="Normal"/>
    <w:link w:val="Heading5Char"/>
    <w:uiPriority w:val="99"/>
    <w:qFormat/>
    <w:pPr>
      <w:keepNext/>
      <w:numPr>
        <w:ilvl w:val="4"/>
        <w:numId w:val="8"/>
      </w:numPr>
      <w:tabs>
        <w:tab w:val="clear" w:pos="1200"/>
        <w:tab w:val="num" w:pos="567"/>
      </w:tabs>
      <w:spacing w:before="120" w:after="120"/>
      <w:ind w:left="567" w:hanging="567"/>
      <w:jc w:val="left"/>
      <w:outlineLvl w:val="4"/>
    </w:pPr>
    <w:rPr>
      <w:rFonts w:eastAsia="MS Gothic"/>
      <w:i/>
      <w:iCs/>
    </w:rPr>
  </w:style>
  <w:style w:type="paragraph" w:styleId="Heading6">
    <w:name w:val="heading 6"/>
    <w:basedOn w:val="Normal"/>
    <w:next w:val="Normal"/>
    <w:link w:val="Heading6Char"/>
    <w:uiPriority w:val="99"/>
    <w:qFormat/>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4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eastAsia="MS Gothic"/>
      <w:b/>
      <w:bCs/>
      <w:kern w:val="2"/>
      <w:sz w:val="28"/>
      <w:szCs w:val="32"/>
      <w:lang w:val="en-GB"/>
    </w:rPr>
  </w:style>
  <w:style w:type="character" w:customStyle="1" w:styleId="Heading2Char">
    <w:name w:val="Heading 2 Char"/>
    <w:link w:val="Heading2"/>
    <w:uiPriority w:val="99"/>
    <w:locked/>
    <w:rPr>
      <w:rFonts w:ascii="Times New Roman Bold" w:eastAsia="MS Gothic" w:hAnsi="Times New Roman Bold" w:cs="Times New Roman"/>
      <w:b/>
      <w:sz w:val="26"/>
      <w:szCs w:val="26"/>
      <w:lang w:val="en-GB"/>
    </w:rPr>
  </w:style>
  <w:style w:type="character" w:customStyle="1" w:styleId="Heading3Char">
    <w:name w:val="Heading 3 Char"/>
    <w:link w:val="Heading3"/>
    <w:uiPriority w:val="99"/>
    <w:locked/>
    <w:rPr>
      <w:rFonts w:ascii="Times New Roman" w:eastAsia="MS Gothic" w:hAnsi="Times New Roman" w:cs="Times New Roman"/>
      <w:b/>
      <w:bCs/>
      <w:sz w:val="22"/>
      <w:szCs w:val="22"/>
      <w:lang w:val="en-GB"/>
    </w:rPr>
  </w:style>
  <w:style w:type="character" w:customStyle="1" w:styleId="Heading4Char">
    <w:name w:val="Heading 4 Char"/>
    <w:link w:val="Heading4"/>
    <w:uiPriority w:val="99"/>
    <w:locked/>
    <w:rPr>
      <w:rFonts w:ascii="Times New Roman" w:eastAsia="MS Gothic" w:hAnsi="Times New Roman" w:cs="Times New Roman"/>
      <w:b/>
      <w:bCs/>
      <w:sz w:val="22"/>
      <w:szCs w:val="22"/>
      <w:lang w:val="en-GB"/>
    </w:rPr>
  </w:style>
  <w:style w:type="character" w:customStyle="1" w:styleId="Heading5Char">
    <w:name w:val="Heading 5 Char"/>
    <w:link w:val="Heading5"/>
    <w:uiPriority w:val="99"/>
    <w:locked/>
    <w:rPr>
      <w:rFonts w:ascii="Times New Roman" w:eastAsia="MS Gothic" w:hAnsi="Times New Roman" w:cs="Times New Roman"/>
      <w:i/>
      <w:iCs/>
      <w:sz w:val="22"/>
      <w:szCs w:val="22"/>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rFonts w:eastAsia="MS Gothic"/>
      <w:color w:val="17365D"/>
      <w:spacing w:val="5"/>
      <w:kern w:val="28"/>
      <w:sz w:val="52"/>
      <w:szCs w:val="52"/>
    </w:rPr>
  </w:style>
  <w:style w:type="character" w:customStyle="1" w:styleId="TitleChar">
    <w:name w:val="Title Char"/>
    <w:link w:val="Title"/>
    <w:uiPriority w:val="99"/>
    <w:locked/>
    <w:rPr>
      <w:rFonts w:ascii="Times New Roman" w:eastAsia="MS Gothic"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rFonts w:eastAsia="MS Gothic"/>
      <w:i/>
      <w:iCs/>
      <w:color w:val="4F81BD"/>
      <w:spacing w:val="15"/>
      <w:sz w:val="24"/>
    </w:rPr>
  </w:style>
  <w:style w:type="character" w:customStyle="1" w:styleId="SubtitleChar">
    <w:name w:val="Subtitle Char"/>
    <w:link w:val="Subtitle"/>
    <w:uiPriority w:val="99"/>
    <w:locked/>
    <w:rPr>
      <w:rFonts w:ascii="Times New Roman" w:eastAsia="MS Gothic"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semiHidden/>
    <w:locked/>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semiHidden/>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semiHidden/>
    <w:rsid w:val="00D46CBB"/>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semiHidden/>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4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43"/>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4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noProof/>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DF2F8"/>
    </w:tcPr>
  </w:style>
  <w:style w:type="table" w:styleId="ColorfulList-Accent2">
    <w:name w:val="Colorful List Accent 2"/>
    <w:basedOn w:val="TableNormal"/>
    <w:uiPriority w:val="99"/>
    <w:semiHidden/>
    <w:rPr>
      <w:color w:val="000000"/>
    </w:rPr>
    <w:tblPr/>
    <w:tcPr>
      <w:shd w:val="clear" w:color="auto" w:fill="F8EDED"/>
    </w:tcPr>
  </w:style>
  <w:style w:type="table" w:styleId="ColorfulList-Accent3">
    <w:name w:val="Colorful List Accent 3"/>
    <w:basedOn w:val="TableNormal"/>
    <w:uiPriority w:val="99"/>
    <w:semiHidden/>
    <w:rPr>
      <w:color w:val="000000"/>
    </w:rPr>
    <w:tblPr/>
    <w:tcPr>
      <w:shd w:val="clear" w:color="auto" w:fill="F5F8EE"/>
    </w:tcPr>
  </w:style>
  <w:style w:type="table" w:styleId="ColorfulList-Accent4">
    <w:name w:val="Colorful List Accent 4"/>
    <w:basedOn w:val="TableNormal"/>
    <w:uiPriority w:val="99"/>
    <w:semiHidden/>
    <w:rPr>
      <w:color w:val="000000"/>
    </w:rPr>
    <w:tblPr/>
    <w:tcPr>
      <w:shd w:val="clear" w:color="auto" w:fill="F2EFF6"/>
    </w:tcPr>
  </w:style>
  <w:style w:type="table" w:styleId="ColorfulList-Accent5">
    <w:name w:val="Colorful List Accent 5"/>
    <w:basedOn w:val="TableNormal"/>
    <w:uiPriority w:val="99"/>
    <w:semiHidden/>
    <w:rPr>
      <w:color w:val="000000"/>
    </w:rPr>
    <w:tblPr/>
    <w:tcPr>
      <w:shd w:val="clear" w:color="auto" w:fill="EDF6F9"/>
    </w:tcPr>
  </w:style>
  <w:style w:type="table" w:styleId="ColorfulList-Accent6">
    <w:name w:val="Colorful List Accent 6"/>
    <w:basedOn w:val="TableNormal"/>
    <w:uiPriority w:val="99"/>
    <w:semiHidden/>
    <w:rPr>
      <w:color w:val="000000"/>
    </w:rPr>
    <w:tblPr/>
    <w:tcPr>
      <w:shd w:val="clear" w:color="auto" w:fill="FEF4EC"/>
    </w:tcPr>
  </w:style>
  <w:style w:type="table" w:styleId="ColorfulShading">
    <w:name w:val="Colorful Shading"/>
    <w:basedOn w:val="TableNormal"/>
    <w:uiPriority w:val="99"/>
    <w:semiHidden/>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F81BD"/>
    </w:tcPr>
  </w:style>
  <w:style w:type="table" w:styleId="DarkList-Accent2">
    <w:name w:val="Dark List Accent 2"/>
    <w:basedOn w:val="TableNormal"/>
    <w:uiPriority w:val="99"/>
    <w:semiHidden/>
    <w:rPr>
      <w:color w:val="FFFFFF"/>
    </w:rPr>
    <w:tblPr/>
    <w:tcPr>
      <w:shd w:val="clear" w:color="auto" w:fill="C0504D"/>
    </w:tcPr>
  </w:style>
  <w:style w:type="table" w:styleId="DarkList-Accent3">
    <w:name w:val="Dark List Accent 3"/>
    <w:basedOn w:val="TableNormal"/>
    <w:uiPriority w:val="99"/>
    <w:semiHidden/>
    <w:rPr>
      <w:color w:val="FFFFFF"/>
    </w:rPr>
    <w:tblPr/>
    <w:tcPr>
      <w:shd w:val="clear" w:color="auto" w:fill="9BBB59"/>
    </w:tcPr>
  </w:style>
  <w:style w:type="table" w:styleId="DarkList-Accent4">
    <w:name w:val="Dark List Accent 4"/>
    <w:basedOn w:val="TableNormal"/>
    <w:uiPriority w:val="99"/>
    <w:semiHidden/>
    <w:rPr>
      <w:color w:val="FFFFFF"/>
    </w:rPr>
    <w:tblPr/>
    <w:tcPr>
      <w:shd w:val="clear" w:color="auto" w:fill="8064A2"/>
    </w:tcPr>
  </w:style>
  <w:style w:type="table" w:styleId="DarkList-Accent5">
    <w:name w:val="Dark List Accent 5"/>
    <w:basedOn w:val="TableNormal"/>
    <w:uiPriority w:val="99"/>
    <w:semiHidden/>
    <w:rPr>
      <w:color w:val="FFFFFF"/>
    </w:rPr>
    <w:tblPr/>
    <w:tcPr>
      <w:shd w:val="clear" w:color="auto" w:fill="4BACC6"/>
    </w:tcPr>
  </w:style>
  <w:style w:type="table" w:styleId="DarkList-Accent6">
    <w:name w:val="Dark List Accent 6"/>
    <w:basedOn w:val="TableNormal"/>
    <w:uiPriority w:val="99"/>
    <w:semiHidden/>
    <w:rPr>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rFonts w:eastAsia="MS Gothic"/>
      <w:sz w:val="24"/>
      <w:szCs w:val="24"/>
    </w:rPr>
  </w:style>
  <w:style w:type="paragraph" w:styleId="EnvelopeReturn">
    <w:name w:val="envelope return"/>
    <w:basedOn w:val="Normal"/>
    <w:uiPriority w:val="99"/>
    <w:semiHidden/>
    <w:rPr>
      <w:rFonts w:eastAsia="MS Gothic"/>
      <w:sz w:val="20"/>
      <w:szCs w:val="20"/>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rFonts w:eastAsia="MS Gothic"/>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E36C0A"/>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eastAsia="MS Gothic"/>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eastAsia="MS Gothic"/>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eastAsia="MS Gothic"/>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eastAsia="MS Gothic"/>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eastAsia="MS Gothic"/>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eastAsia="MS Gothic"/>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eastAsia="MS Gothic"/>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rFonts w:eastAsia="MS Gothic"/>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eastAsia="MS Gothic"/>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eastAsia="MS Gothic"/>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eastAsia="MS Gothic"/>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eastAsia="MS Gothic"/>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eastAsia="MS Gothic"/>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eastAsia="MS Gothic"/>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eastAsia="MS Gothic"/>
      <w:sz w:val="24"/>
      <w:szCs w:val="24"/>
    </w:rPr>
  </w:style>
  <w:style w:type="character" w:customStyle="1" w:styleId="MessageHeaderChar">
    <w:name w:val="Message Header Char"/>
    <w:link w:val="MessageHeader"/>
    <w:uiPriority w:val="99"/>
    <w:semiHidden/>
    <w:locked/>
    <w:rPr>
      <w:rFonts w:ascii="Times New Roman" w:eastAsia="MS Gothic"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locked/>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tabs>
        <w:tab w:val="left" w:pos="567"/>
      </w:tabs>
      <w:spacing w:after="0"/>
      <w:ind w:left="0" w:firstLine="0"/>
      <w:jc w:val="both"/>
      <w:outlineLvl w:val="9"/>
    </w:pPr>
    <w:rPr>
      <w:b w:val="0"/>
      <w:bCs w:val="0"/>
      <w:color w:val="365F91"/>
      <w:kern w:val="0"/>
      <w:sz w:val="32"/>
    </w:rPr>
  </w:style>
  <w:style w:type="character" w:customStyle="1" w:styleId="UnresolvedMention1">
    <w:name w:val="Unresolved Mention1"/>
    <w:uiPriority w:val="99"/>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p1">
    <w:name w:val="p1"/>
    <w:basedOn w:val="Normal"/>
    <w:uiPriority w:val="99"/>
    <w:pPr>
      <w:tabs>
        <w:tab w:val="clear" w:pos="567"/>
        <w:tab w:val="clear" w:pos="1134"/>
        <w:tab w:val="clear" w:pos="1701"/>
        <w:tab w:val="clear" w:pos="2268"/>
      </w:tabs>
      <w:jc w:val="left"/>
    </w:pPr>
    <w:rPr>
      <w:color w:val="000000"/>
      <w:sz w:val="21"/>
      <w:szCs w:val="21"/>
    </w:rPr>
  </w:style>
  <w:style w:type="paragraph" w:customStyle="1" w:styleId="CBDprov-agendaItem">
    <w:name w:val="CBD_prov-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CBDAgendaItem-1">
    <w:name w:val="CBD_AgendaItem-1"/>
    <w:basedOn w:val="Normal"/>
    <w:uiPriority w:val="9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pPr>
      <w:ind w:left="567" w:hanging="567"/>
    </w:pPr>
    <w:rPr>
      <w:sz w:val="22"/>
    </w:rPr>
  </w:style>
  <w:style w:type="paragraph" w:customStyle="1" w:styleId="CBDAgendaItem-3">
    <w:name w:val="CBD_AgendaItem-3"/>
    <w:basedOn w:val="CBDAgendaItem-1"/>
    <w:uiPriority w:val="99"/>
    <w:pPr>
      <w:ind w:left="567" w:hanging="567"/>
    </w:pPr>
    <w:rPr>
      <w:sz w:val="20"/>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spacing w:after="160" w:line="240" w:lineRule="exact"/>
    </w:pPr>
    <w:rPr>
      <w:sz w:val="20"/>
      <w:szCs w:val="20"/>
      <w:vertAlign w:val="superscript"/>
    </w:rPr>
  </w:style>
  <w:style w:type="numbering" w:customStyle="1" w:styleId="ListCBD">
    <w:name w:val="ListCBD"/>
    <w:rsid w:val="00D46CBB"/>
    <w:pPr>
      <w:numPr>
        <w:numId w:val="46"/>
      </w:numPr>
    </w:pPr>
  </w:style>
  <w:style w:type="numbering" w:customStyle="1" w:styleId="CBDHeadings">
    <w:name w:val="CBD_Headings"/>
    <w:rsid w:val="00D46CBB"/>
    <w:pPr>
      <w:numPr>
        <w:numId w:val="49"/>
      </w:numPr>
    </w:pPr>
  </w:style>
  <w:style w:type="character" w:styleId="UnresolvedMention">
    <w:name w:val="Unresolved Mention"/>
    <w:uiPriority w:val="99"/>
    <w:semiHidden/>
    <w:unhideWhenUsed/>
    <w:rsid w:val="00C35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hyperlink" Target="https://www.cbd.int/decisions/cop/?m=cop-16"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emf"/><Relationship Id="rId12" Type="http://schemas.openxmlformats.org/officeDocument/2006/relationships/hyperlink" Target="https://www.cbd.int/documents/CBD/SBI/7/5" TargetMode="External"/><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bd.int/decisions/cop?m=cop-1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notifications/2024-115"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hyperlink" Target="https://www.cbd.int/decisions/cop/?m=cop-16" TargetMode="External"/><Relationship Id="rId19" Type="http://schemas.openxmlformats.org/officeDocument/2006/relationships/hyperlink" Target="https://www.cbd.int/decisions/cop?m=cop-1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EHAN\Downloads\sbi-07-template-en%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615F59-9C15-44F2-BAB1-D3BBE59F979B}"/>
</file>

<file path=customXml/itemProps2.xml><?xml version="1.0" encoding="utf-8"?>
<ds:datastoreItem xmlns:ds="http://schemas.openxmlformats.org/officeDocument/2006/customXml" ds:itemID="{8A6173E6-A07D-4431-9084-15099A6A59CA}"/>
</file>

<file path=customXml/itemProps3.xml><?xml version="1.0" encoding="utf-8"?>
<ds:datastoreItem xmlns:ds="http://schemas.openxmlformats.org/officeDocument/2006/customXml" ds:itemID="{A8A52E0A-E066-483A-8B56-4A8F796F3F54}"/>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sbi-07-template-en (2).dotm</Template>
  <TotalTime>1</TotalTime>
  <Pages>7</Pages>
  <Words>1147</Words>
  <Characters>6543</Characters>
  <Application>Microsoft Office Word</Application>
  <DocSecurity>4</DocSecurity>
  <Lines>54</Lines>
  <Paragraphs>15</Paragraphs>
  <ScaleCrop>false</ScaleCrop>
  <Company>SCBD</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study commissioned on tools and models, such as databases, for making digital sequence information on genetic resources publicly available and accessible in a transparent and accountable manner</dc:title>
  <dc:subject>CBD/SBI/7/5/Add.1</dc:subject>
  <dc:creator>Secretariat of the Convention on Biological Diversity</dc:creator>
  <cp:keywords>Convention on Biological Diversity</cp:keywords>
  <dc:description/>
  <cp:lastModifiedBy>Veronique Lefebvre</cp:lastModifiedBy>
  <cp:revision>2</cp:revision>
  <cp:lastPrinted>2026-06-27T15:14:00Z</cp:lastPrinted>
  <dcterms:created xsi:type="dcterms:W3CDTF">2026-06-29T14:16:00Z</dcterms:created>
  <dcterms:modified xsi:type="dcterms:W3CDTF">2026-06-29T14:16:00Z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TaxCatchAll">
    <vt:lpwstr/>
  </property>
  <property fmtid="{D5CDD505-2E9C-101B-9397-08002B2CF9AE}" pid="11" name="lcf76f155ced4ddcb4097134ff3c332f">
    <vt:lpwstr/>
  </property>
</Properties>
</file>