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40E6" w14:textId="77777777" w:rsidR="008A1499" w:rsidRPr="00375DEA" w:rsidRDefault="008A1499" w:rsidP="008A1499">
      <w:pPr>
        <w:pStyle w:val="AISpacer"/>
      </w:pPr>
    </w:p>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EA" w14:paraId="3A11AB3F" w14:textId="77777777" w:rsidTr="008A1499">
        <w:trPr>
          <w:trHeight w:val="57"/>
        </w:trPr>
        <w:tc>
          <w:tcPr>
            <w:tcW w:w="6094" w:type="dxa"/>
          </w:tcPr>
          <w:p w14:paraId="59249765" w14:textId="5BE78B14" w:rsidR="008A1499" w:rsidRPr="00E92EC9" w:rsidRDefault="00F93EE0" w:rsidP="008A1499">
            <w:pPr>
              <w:pStyle w:val="AFCorNNormal"/>
              <w:rPr>
                <w:lang w:val="en-CA"/>
              </w:rPr>
            </w:pPr>
            <w:r w:rsidRPr="00E92EC9">
              <w:rPr>
                <w:lang w:val="en-CA"/>
              </w:rPr>
              <w:t>Non-paper on a</w:t>
            </w:r>
            <w:r w:rsidR="00351C31" w:rsidRPr="00E92EC9">
              <w:rPr>
                <w:lang w:val="en-CA"/>
              </w:rPr>
              <w:t>genda i</w:t>
            </w:r>
            <w:r w:rsidR="008A1499" w:rsidRPr="00E92EC9">
              <w:rPr>
                <w:lang w:val="en-CA"/>
              </w:rPr>
              <w:t xml:space="preserve">tem </w:t>
            </w:r>
            <w:r w:rsidR="000F37A8" w:rsidRPr="00E92EC9">
              <w:rPr>
                <w:lang w:val="en-CA"/>
              </w:rPr>
              <w:t>10</w:t>
            </w:r>
            <w:r w:rsidR="008A1499" w:rsidRPr="00E92EC9">
              <w:rPr>
                <w:lang w:val="en-CA"/>
              </w:rPr>
              <w:t xml:space="preserve"> </w:t>
            </w:r>
          </w:p>
          <w:p w14:paraId="6BD0D5CE" w14:textId="2E1B012C" w:rsidR="008A1499" w:rsidRPr="00375DEA" w:rsidRDefault="000F37A8" w:rsidP="008A1499">
            <w:pPr>
              <w:pStyle w:val="AFCorNBold"/>
            </w:pPr>
            <w:r w:rsidRPr="00375DEA">
              <w:t xml:space="preserve">Capacity-building and development and </w:t>
            </w:r>
            <w:r w:rsidRPr="00375DEA">
              <w:br/>
              <w:t>technical and scientific cooperation</w:t>
            </w:r>
          </w:p>
        </w:tc>
        <w:tc>
          <w:tcPr>
            <w:tcW w:w="4388" w:type="dxa"/>
          </w:tcPr>
          <w:p w14:paraId="45A7310D" w14:textId="77777777" w:rsidR="008A1499" w:rsidRPr="00375DEA" w:rsidRDefault="008A1499" w:rsidP="008A1499">
            <w:pPr>
              <w:pStyle w:val="CBDNormal"/>
              <w:jc w:val="left"/>
            </w:pPr>
          </w:p>
        </w:tc>
      </w:tr>
    </w:tbl>
    <w:p w14:paraId="52E35C76" w14:textId="378A98F5" w:rsidR="00C9161D" w:rsidRPr="00375DEA" w:rsidRDefault="00DE294A"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726FEE" w:rsidRPr="00375DEA">
            <w:t>Progress report on the implementation of the long-term strategic framework for capacity-building and development and the technical and scientific cooperation mechanism</w:t>
          </w:r>
        </w:sdtContent>
      </w:sdt>
    </w:p>
    <w:p w14:paraId="729F4584" w14:textId="68F0D84D" w:rsidR="0005052E" w:rsidRPr="00C9006F" w:rsidRDefault="007643D1" w:rsidP="001D450B">
      <w:pPr>
        <w:pStyle w:val="Para1"/>
        <w:ind w:left="567" w:firstLine="567"/>
        <w:rPr>
          <w:rStyle w:val="None"/>
          <w:i/>
          <w:lang w:eastAsia="x-none"/>
        </w:rPr>
      </w:pPr>
      <w:r w:rsidRPr="00C9006F">
        <w:rPr>
          <w:rStyle w:val="None"/>
          <w:i/>
          <w:lang w:eastAsia="x-none"/>
        </w:rPr>
        <w:t xml:space="preserve">The Subsidiary Body on Implementation </w:t>
      </w:r>
    </w:p>
    <w:p w14:paraId="6A4255FC" w14:textId="260553EF" w:rsidR="00AA1386" w:rsidRPr="00C9006F" w:rsidRDefault="007643D1" w:rsidP="009841D3">
      <w:pPr>
        <w:pStyle w:val="CBDRecommendText"/>
        <w:rPr>
          <w:lang w:val="en-GB"/>
        </w:rPr>
      </w:pPr>
      <w:r w:rsidRPr="00C9006F">
        <w:rPr>
          <w:i/>
          <w:lang w:val="en-GB"/>
        </w:rPr>
        <w:t>Recommends</w:t>
      </w:r>
      <w:r w:rsidRPr="00C9006F">
        <w:rPr>
          <w:lang w:val="en-GB"/>
        </w:rPr>
        <w:t xml:space="preserve"> that, at its seventeenth meeting, the Conference of the Parties adopt elements of a decision along the following lines:</w:t>
      </w:r>
      <w:r w:rsidR="0090373F" w:rsidRPr="00375DEA">
        <w:rPr>
          <w:rStyle w:val="FootnoteReference"/>
        </w:rPr>
        <w:footnoteReference w:id="1"/>
      </w:r>
      <w:r w:rsidRPr="00C9006F">
        <w:rPr>
          <w:lang w:val="en-GB"/>
        </w:rPr>
        <w:t xml:space="preserve"> </w:t>
      </w:r>
    </w:p>
    <w:p w14:paraId="6D32F6BB" w14:textId="32AB77D5" w:rsidR="000E6614" w:rsidRPr="00375DEA" w:rsidRDefault="007643D1" w:rsidP="00C9006F">
      <w:pPr>
        <w:pStyle w:val="CBDNormalNumber"/>
        <w:tabs>
          <w:tab w:val="clear" w:pos="567"/>
        </w:tabs>
        <w:ind w:left="1134" w:firstLine="567"/>
      </w:pPr>
      <w:r w:rsidRPr="00C9006F">
        <w:rPr>
          <w:i/>
          <w:iCs/>
        </w:rPr>
        <w:t>The Conference of the Parties</w:t>
      </w:r>
    </w:p>
    <w:p w14:paraId="1C0A2262" w14:textId="7720FCC5" w:rsidR="00827F2E" w:rsidRPr="00375DEA" w:rsidRDefault="00827F2E" w:rsidP="00C9006F">
      <w:pPr>
        <w:pStyle w:val="CBDH2"/>
        <w:tabs>
          <w:tab w:val="clear" w:pos="567"/>
        </w:tabs>
        <w:spacing w:before="240"/>
        <w:ind w:left="1134" w:firstLine="0"/>
      </w:pPr>
      <w:r w:rsidRPr="00375DEA">
        <w:t>I</w:t>
      </w:r>
      <w:r w:rsidRPr="00375DEA">
        <w:tab/>
      </w:r>
      <w:r w:rsidR="00663AF9" w:rsidRPr="00375DEA">
        <w:br/>
      </w:r>
      <w:r w:rsidRPr="00375DEA">
        <w:t>Capacity-building and development</w:t>
      </w:r>
    </w:p>
    <w:p w14:paraId="0EA2A8F0" w14:textId="616066D9" w:rsidR="001A575B" w:rsidRDefault="00265FD6" w:rsidP="00C9006F">
      <w:pPr>
        <w:pStyle w:val="CBDNormalNoNumber"/>
        <w:tabs>
          <w:tab w:val="clear" w:pos="567"/>
        </w:tabs>
        <w:ind w:left="1134" w:firstLine="567"/>
      </w:pPr>
      <w:r w:rsidRPr="00375DEA">
        <w:rPr>
          <w:iCs/>
        </w:rPr>
        <w:t>1.</w:t>
      </w:r>
      <w:r w:rsidRPr="00375DEA">
        <w:rPr>
          <w:iCs/>
        </w:rPr>
        <w:tab/>
      </w:r>
      <w:r w:rsidR="00633A51" w:rsidRPr="00375DEA">
        <w:rPr>
          <w:i/>
          <w:iCs/>
        </w:rPr>
        <w:t>Tak</w:t>
      </w:r>
      <w:r w:rsidR="00490B80" w:rsidRPr="00375DEA">
        <w:rPr>
          <w:i/>
          <w:iCs/>
        </w:rPr>
        <w:t>es</w:t>
      </w:r>
      <w:r w:rsidR="00633A51" w:rsidRPr="00375DEA">
        <w:rPr>
          <w:i/>
          <w:iCs/>
        </w:rPr>
        <w:t xml:space="preserve"> note</w:t>
      </w:r>
      <w:r w:rsidR="00490B80" w:rsidRPr="00375DEA">
        <w:t xml:space="preserve"> </w:t>
      </w:r>
      <w:r w:rsidR="00633A51" w:rsidRPr="00375DEA">
        <w:t xml:space="preserve">of </w:t>
      </w:r>
      <w:r w:rsidR="00490B80" w:rsidRPr="00375DEA">
        <w:t xml:space="preserve">the </w:t>
      </w:r>
      <w:r w:rsidR="003602E2" w:rsidRPr="00375DEA">
        <w:t>outcomes</w:t>
      </w:r>
      <w:r w:rsidR="00633A51" w:rsidRPr="00375DEA">
        <w:t xml:space="preserve"> of the </w:t>
      </w:r>
      <w:r w:rsidR="00C133DE" w:rsidRPr="00375DEA">
        <w:t xml:space="preserve">first </w:t>
      </w:r>
      <w:r w:rsidR="00F15362" w:rsidRPr="00375DEA">
        <w:t xml:space="preserve">meeting of the </w:t>
      </w:r>
      <w:r w:rsidR="006271AD" w:rsidRPr="00375DEA">
        <w:t>Biodiversity Capacity-Building and Development Forum</w:t>
      </w:r>
      <w:r w:rsidR="00144AFB" w:rsidRPr="00375DEA">
        <w:t>,</w:t>
      </w:r>
      <w:r w:rsidR="00A6043D" w:rsidRPr="00375DEA">
        <w:t xml:space="preserve"> </w:t>
      </w:r>
      <w:r w:rsidR="007B143F" w:rsidRPr="00375DEA">
        <w:t>co</w:t>
      </w:r>
      <w:r w:rsidR="0061431D" w:rsidRPr="00375DEA">
        <w:t>nvened</w:t>
      </w:r>
      <w:r w:rsidR="00575626" w:rsidRPr="00375DEA">
        <w:t xml:space="preserve"> </w:t>
      </w:r>
      <w:r w:rsidR="00967C92" w:rsidRPr="00375DEA">
        <w:t>in Cali, Colombia</w:t>
      </w:r>
      <w:r w:rsidR="000D4309" w:rsidRPr="00375DEA">
        <w:t>,</w:t>
      </w:r>
      <w:r w:rsidR="00575626" w:rsidRPr="00375DEA">
        <w:t xml:space="preserve"> on 19</w:t>
      </w:r>
      <w:r w:rsidR="00783F60" w:rsidRPr="00375DEA">
        <w:t> </w:t>
      </w:r>
      <w:r w:rsidR="00575626" w:rsidRPr="00375DEA">
        <w:t>October 202</w:t>
      </w:r>
      <w:r w:rsidR="005B7D7E" w:rsidRPr="00375DEA">
        <w:t>4</w:t>
      </w:r>
      <w:r w:rsidR="00E47AD5" w:rsidRPr="00375DEA">
        <w:t>;</w:t>
      </w:r>
      <w:r w:rsidR="00A00D8C" w:rsidRPr="00375DEA">
        <w:rPr>
          <w:rStyle w:val="FootnoteReference"/>
        </w:rPr>
        <w:footnoteReference w:id="2"/>
      </w:r>
    </w:p>
    <w:p w14:paraId="4AA64FAF" w14:textId="6C8866B2" w:rsidR="009D0CEC" w:rsidRPr="00375DEA" w:rsidRDefault="009D0CEC" w:rsidP="00C9006F">
      <w:pPr>
        <w:pStyle w:val="CBDNormalNoNumber"/>
        <w:tabs>
          <w:tab w:val="clear" w:pos="567"/>
        </w:tabs>
        <w:ind w:left="1134" w:firstLine="567"/>
      </w:pPr>
      <w:r>
        <w:t>1</w:t>
      </w:r>
      <w:r w:rsidR="00221FBF">
        <w:t xml:space="preserve">bis </w:t>
      </w:r>
      <w:r w:rsidR="00221FBF" w:rsidRPr="00221FBF">
        <w:t xml:space="preserve">Also takes note </w:t>
      </w:r>
      <w:r w:rsidR="00221FBF">
        <w:t xml:space="preserve">of capacity gaps and barriers identified </w:t>
      </w:r>
      <w:r w:rsidR="00B526D6">
        <w:t>in</w:t>
      </w:r>
      <w:r w:rsidR="00221FBF" w:rsidRPr="00221FBF">
        <w:t xml:space="preserve"> the Global Report on Collective Progress in the Implementation of the Kunming-Montreal Global Biodiversity Framework and underscores the urgent need to address these barriers</w:t>
      </w:r>
      <w:r w:rsidR="00F22060">
        <w:t>;</w:t>
      </w:r>
    </w:p>
    <w:p w14:paraId="47C67CA5" w14:textId="267A5D45" w:rsidR="0030387D" w:rsidRPr="00375DEA" w:rsidRDefault="00265FD6" w:rsidP="00C9006F">
      <w:pPr>
        <w:pStyle w:val="CBDNormalNoNumber"/>
        <w:tabs>
          <w:tab w:val="clear" w:pos="567"/>
        </w:tabs>
        <w:ind w:left="1134" w:firstLine="567"/>
      </w:pPr>
      <w:r w:rsidRPr="00375DEA">
        <w:rPr>
          <w:iCs/>
        </w:rPr>
        <w:t>2.</w:t>
      </w:r>
      <w:r w:rsidRPr="00375DEA">
        <w:rPr>
          <w:iCs/>
        </w:rPr>
        <w:tab/>
      </w:r>
      <w:r w:rsidR="001A575B" w:rsidRPr="00375DEA">
        <w:rPr>
          <w:i/>
          <w:iCs/>
        </w:rPr>
        <w:t>Invites</w:t>
      </w:r>
      <w:r w:rsidR="001A575B" w:rsidRPr="00375DEA">
        <w:t xml:space="preserve"> Parties,</w:t>
      </w:r>
      <w:r w:rsidR="0020126A">
        <w:t xml:space="preserve"> subnational and loca</w:t>
      </w:r>
      <w:r w:rsidR="008D7147">
        <w:t>l governments</w:t>
      </w:r>
      <w:r w:rsidR="001A575B" w:rsidRPr="00375DEA">
        <w:t xml:space="preserve"> indigenous peoples and local communities, women and youth organizations and other relevant organizations to consider</w:t>
      </w:r>
      <w:r w:rsidR="00515EBD" w:rsidRPr="00375DEA">
        <w:t>, as appropriate,</w:t>
      </w:r>
      <w:r w:rsidR="001A575B" w:rsidRPr="00375DEA">
        <w:t xml:space="preserve"> the key messages and recommendations from the Forum</w:t>
      </w:r>
      <w:r w:rsidR="00821FB9" w:rsidRPr="00375DEA">
        <w:rPr>
          <w:rStyle w:val="FootnoteReference"/>
        </w:rPr>
        <w:footnoteReference w:id="3"/>
      </w:r>
      <w:r w:rsidR="001A575B" w:rsidRPr="00375DEA">
        <w:t xml:space="preserve"> in </w:t>
      </w:r>
      <w:r w:rsidR="00E8105F" w:rsidRPr="00375DEA">
        <w:t xml:space="preserve">the </w:t>
      </w:r>
      <w:r w:rsidR="00403E37" w:rsidRPr="00375DEA">
        <w:t>design and implement</w:t>
      </w:r>
      <w:r w:rsidR="00E8105F" w:rsidRPr="00375DEA">
        <w:t>ation</w:t>
      </w:r>
      <w:r w:rsidR="00403E37" w:rsidRPr="00375DEA">
        <w:t xml:space="preserve"> </w:t>
      </w:r>
      <w:r w:rsidR="00E8105F" w:rsidRPr="00375DEA">
        <w:t xml:space="preserve">of </w:t>
      </w:r>
      <w:r w:rsidR="001A575B" w:rsidRPr="00375DEA">
        <w:t>their capacity-building and development actions</w:t>
      </w:r>
      <w:r w:rsidR="009929A5">
        <w:t xml:space="preserve"> </w:t>
      </w:r>
      <w:r w:rsidR="00B01799">
        <w:t>according to their</w:t>
      </w:r>
      <w:r w:rsidR="00DA0078">
        <w:t xml:space="preserve"> needs</w:t>
      </w:r>
      <w:r w:rsidR="00A74364">
        <w:t>,</w:t>
      </w:r>
      <w:r w:rsidR="00DA0078">
        <w:t xml:space="preserve"> circumstances</w:t>
      </w:r>
      <w:r w:rsidR="00A74364">
        <w:t xml:space="preserve"> and local contexts</w:t>
      </w:r>
      <w:r w:rsidR="00110D41" w:rsidRPr="00375DEA">
        <w:t>;</w:t>
      </w:r>
    </w:p>
    <w:p w14:paraId="0736E500" w14:textId="3F58F3D6" w:rsidR="001A575B" w:rsidRPr="00F21A59" w:rsidRDefault="00265FD6" w:rsidP="00C9006F">
      <w:pPr>
        <w:pStyle w:val="CBDNormalNoNumber"/>
        <w:tabs>
          <w:tab w:val="clear" w:pos="567"/>
        </w:tabs>
        <w:ind w:left="1134" w:firstLine="567"/>
      </w:pPr>
      <w:r w:rsidRPr="00375DEA">
        <w:rPr>
          <w:iCs/>
        </w:rPr>
        <w:t>3.</w:t>
      </w:r>
      <w:r w:rsidRPr="00375DEA">
        <w:rPr>
          <w:iCs/>
        </w:rPr>
        <w:tab/>
      </w:r>
      <w:r w:rsidR="001A575B" w:rsidRPr="00375DEA">
        <w:rPr>
          <w:i/>
          <w:iCs/>
        </w:rPr>
        <w:t>Invites</w:t>
      </w:r>
      <w:r w:rsidR="001A575B" w:rsidRPr="00375DEA">
        <w:t xml:space="preserve"> the </w:t>
      </w:r>
      <w:r w:rsidR="003F493A" w:rsidRPr="00375DEA">
        <w:t>regional and subregional</w:t>
      </w:r>
      <w:r w:rsidR="003F493A" w:rsidRPr="00375DEA" w:rsidDel="0067559C">
        <w:t xml:space="preserve"> </w:t>
      </w:r>
      <w:r w:rsidR="0067559C" w:rsidRPr="00375DEA">
        <w:t>t</w:t>
      </w:r>
      <w:r w:rsidR="001A575B" w:rsidRPr="00375DEA">
        <w:t xml:space="preserve">echnical and </w:t>
      </w:r>
      <w:r w:rsidR="0067559C" w:rsidRPr="00375DEA">
        <w:t>s</w:t>
      </w:r>
      <w:r w:rsidR="001A575B" w:rsidRPr="00375DEA">
        <w:t xml:space="preserve">cientific </w:t>
      </w:r>
      <w:r w:rsidR="0067559C" w:rsidRPr="00375DEA">
        <w:t>c</w:t>
      </w:r>
      <w:r w:rsidR="001A575B" w:rsidRPr="00375DEA">
        <w:t xml:space="preserve">ooperation </w:t>
      </w:r>
      <w:r w:rsidR="0067559C" w:rsidRPr="00375DEA">
        <w:t>s</w:t>
      </w:r>
      <w:r w:rsidR="001A575B" w:rsidRPr="00375DEA">
        <w:t xml:space="preserve">upport </w:t>
      </w:r>
      <w:r w:rsidR="0067559C" w:rsidRPr="00375DEA">
        <w:t>c</w:t>
      </w:r>
      <w:r w:rsidR="001A575B" w:rsidRPr="00375DEA">
        <w:t xml:space="preserve">entres </w:t>
      </w:r>
      <w:r w:rsidR="00392DAD" w:rsidRPr="00375DEA">
        <w:t xml:space="preserve">and other </w:t>
      </w:r>
      <w:r w:rsidR="001A575B" w:rsidRPr="00375DEA">
        <w:t xml:space="preserve">regional bodies and relevant organizations to </w:t>
      </w:r>
      <w:r w:rsidR="00DF3605" w:rsidRPr="00375DEA">
        <w:t>hold</w:t>
      </w:r>
      <w:r w:rsidR="001A575B" w:rsidRPr="00375DEA">
        <w:t>, as appropriate, regional capacity-building and development forums</w:t>
      </w:r>
      <w:r w:rsidR="00475E33">
        <w:t>,</w:t>
      </w:r>
      <w:r w:rsidR="001A575B" w:rsidRPr="00375DEA">
        <w:t xml:space="preserve"> </w:t>
      </w:r>
      <w:r w:rsidR="00283BF0">
        <w:t>with the full and effective participation of indigenous peoples and local co</w:t>
      </w:r>
      <w:r w:rsidR="00F225BF">
        <w:t xml:space="preserve">mmunities, women and youth representatives </w:t>
      </w:r>
      <w:r w:rsidR="00053508">
        <w:t xml:space="preserve">and other relevant stakeholders </w:t>
      </w:r>
      <w:r w:rsidR="001A575B" w:rsidRPr="00375DEA">
        <w:t>to facilitate</w:t>
      </w:r>
      <w:r w:rsidR="003D7667">
        <w:t xml:space="preserve"> regional cooperation</w:t>
      </w:r>
      <w:r w:rsidR="000B314C">
        <w:t xml:space="preserve">, </w:t>
      </w:r>
      <w:r w:rsidR="00324BC7">
        <w:t>peer learning</w:t>
      </w:r>
      <w:r w:rsidR="004636BE">
        <w:t>,</w:t>
      </w:r>
      <w:r w:rsidR="001A575B" w:rsidRPr="00375DEA">
        <w:t xml:space="preserve"> the sharing of experience</w:t>
      </w:r>
      <w:r w:rsidR="007C3606" w:rsidRPr="00375DEA">
        <w:t>s</w:t>
      </w:r>
      <w:r w:rsidR="001A575B" w:rsidRPr="00375DEA">
        <w:t>, good practices and lessons learned in capacity-building and development in support of national and regional biodiversity strategies and action plans</w:t>
      </w:r>
      <w:r w:rsidR="002D1C59" w:rsidRPr="00375DEA">
        <w:t xml:space="preserve"> and the </w:t>
      </w:r>
      <w:r w:rsidR="00E92C86" w:rsidRPr="00375DEA">
        <w:t xml:space="preserve">Kunming-Montreal Global Biodiversity </w:t>
      </w:r>
      <w:r w:rsidR="002D1C59" w:rsidRPr="00375DEA">
        <w:t>Framework</w:t>
      </w:r>
      <w:r w:rsidR="003D0359" w:rsidRPr="00375DEA">
        <w:t>;</w:t>
      </w:r>
      <w:r w:rsidR="00E92C86" w:rsidRPr="00375DEA">
        <w:rPr>
          <w:rStyle w:val="FootnoteReference"/>
        </w:rPr>
        <w:footnoteReference w:id="4"/>
      </w:r>
    </w:p>
    <w:p w14:paraId="084438BF" w14:textId="0C1B01CB" w:rsidR="006A4381" w:rsidRPr="00375DEA" w:rsidRDefault="00265FD6" w:rsidP="00C9006F">
      <w:pPr>
        <w:pStyle w:val="CBDNormalNoNumber"/>
        <w:tabs>
          <w:tab w:val="clear" w:pos="567"/>
        </w:tabs>
        <w:ind w:left="1134" w:firstLine="567"/>
      </w:pPr>
      <w:r w:rsidRPr="00375DEA">
        <w:rPr>
          <w:iCs/>
        </w:rPr>
        <w:t>4.</w:t>
      </w:r>
      <w:r w:rsidRPr="00375DEA">
        <w:rPr>
          <w:iCs/>
        </w:rPr>
        <w:tab/>
      </w:r>
      <w:r w:rsidR="008842E4" w:rsidRPr="00375DEA">
        <w:rPr>
          <w:i/>
          <w:iCs/>
        </w:rPr>
        <w:t>T</w:t>
      </w:r>
      <w:r w:rsidR="00CA51A9" w:rsidRPr="00375DEA">
        <w:rPr>
          <w:i/>
          <w:iCs/>
        </w:rPr>
        <w:t>akes n</w:t>
      </w:r>
      <w:r w:rsidR="74D32328" w:rsidRPr="00375DEA">
        <w:rPr>
          <w:i/>
          <w:iCs/>
        </w:rPr>
        <w:t>ot</w:t>
      </w:r>
      <w:r w:rsidR="00BE60F5" w:rsidRPr="00375DEA">
        <w:rPr>
          <w:i/>
          <w:iCs/>
        </w:rPr>
        <w:t>e</w:t>
      </w:r>
      <w:r w:rsidR="005F55A9" w:rsidRPr="00375DEA">
        <w:t xml:space="preserve"> of </w:t>
      </w:r>
      <w:r w:rsidR="548AC410" w:rsidRPr="00375DEA">
        <w:t xml:space="preserve">the </w:t>
      </w:r>
      <w:r w:rsidR="005452A7" w:rsidRPr="00375DEA">
        <w:t xml:space="preserve">progress </w:t>
      </w:r>
      <w:r w:rsidR="00AD1112" w:rsidRPr="00375DEA">
        <w:t>report</w:t>
      </w:r>
      <w:r w:rsidR="002E7333" w:rsidRPr="00375DEA">
        <w:rPr>
          <w:rStyle w:val="FootnoteReference"/>
        </w:rPr>
        <w:footnoteReference w:id="5"/>
      </w:r>
      <w:r w:rsidR="00AD1112" w:rsidRPr="00375DEA">
        <w:t xml:space="preserve"> </w:t>
      </w:r>
      <w:r w:rsidR="00FC4705" w:rsidRPr="00375DEA">
        <w:t xml:space="preserve">in the implementation </w:t>
      </w:r>
      <w:r w:rsidR="7005976D" w:rsidRPr="00375DEA">
        <w:t xml:space="preserve">of the </w:t>
      </w:r>
      <w:r w:rsidR="00D42C17" w:rsidRPr="00375DEA">
        <w:t>l</w:t>
      </w:r>
      <w:r w:rsidR="7005976D" w:rsidRPr="00375DEA">
        <w:t>ong-</w:t>
      </w:r>
      <w:r w:rsidR="00D42C17" w:rsidRPr="00375DEA">
        <w:t>t</w:t>
      </w:r>
      <w:r w:rsidR="7005976D" w:rsidRPr="00375DEA">
        <w:t xml:space="preserve">erm </w:t>
      </w:r>
      <w:r w:rsidR="00D42C17" w:rsidRPr="00375DEA">
        <w:t>s</w:t>
      </w:r>
      <w:r w:rsidR="7005976D" w:rsidRPr="00375DEA">
        <w:t xml:space="preserve">trategic </w:t>
      </w:r>
      <w:r w:rsidR="00D42C17" w:rsidRPr="00375DEA">
        <w:t>f</w:t>
      </w:r>
      <w:r w:rsidR="7005976D" w:rsidRPr="00375DEA">
        <w:t xml:space="preserve">ramework for </w:t>
      </w:r>
      <w:r w:rsidR="00D42C17" w:rsidRPr="00375DEA">
        <w:t>c</w:t>
      </w:r>
      <w:r w:rsidR="7005976D" w:rsidRPr="00375DEA">
        <w:t>apacity-</w:t>
      </w:r>
      <w:r w:rsidR="00D42C17" w:rsidRPr="00375DEA">
        <w:t>b</w:t>
      </w:r>
      <w:r w:rsidR="7005976D" w:rsidRPr="00375DEA">
        <w:t xml:space="preserve">uilding and </w:t>
      </w:r>
      <w:r w:rsidR="00D42C17" w:rsidRPr="00375DEA">
        <w:t>d</w:t>
      </w:r>
      <w:r w:rsidR="7005976D" w:rsidRPr="00375DEA">
        <w:t>evelopment</w:t>
      </w:r>
      <w:r w:rsidR="00C04990" w:rsidRPr="00375DEA">
        <w:t>;</w:t>
      </w:r>
      <w:r w:rsidR="002B172A" w:rsidRPr="00375DEA">
        <w:rPr>
          <w:rStyle w:val="FootnoteReference"/>
        </w:rPr>
        <w:footnoteReference w:id="6"/>
      </w:r>
      <w:r w:rsidR="6DF2D841" w:rsidRPr="00375DEA">
        <w:t xml:space="preserve"> </w:t>
      </w:r>
    </w:p>
    <w:p w14:paraId="44E501FF" w14:textId="25B88E24" w:rsidR="006317BA" w:rsidRPr="00375DEA" w:rsidRDefault="00265FD6" w:rsidP="00C9006F">
      <w:pPr>
        <w:pStyle w:val="CBDNormalNoNumber"/>
        <w:tabs>
          <w:tab w:val="clear" w:pos="567"/>
        </w:tabs>
        <w:ind w:left="1134" w:firstLine="567"/>
      </w:pPr>
      <w:r w:rsidRPr="00375DEA">
        <w:rPr>
          <w:iCs/>
        </w:rPr>
        <w:t>5.</w:t>
      </w:r>
      <w:r w:rsidRPr="00375DEA">
        <w:rPr>
          <w:iCs/>
        </w:rPr>
        <w:tab/>
      </w:r>
      <w:r w:rsidR="006A4381" w:rsidRPr="00375DEA">
        <w:rPr>
          <w:i/>
          <w:iCs/>
        </w:rPr>
        <w:t>Invites</w:t>
      </w:r>
      <w:r w:rsidR="006A4381" w:rsidRPr="00375DEA">
        <w:t xml:space="preserve"> Parties, , </w:t>
      </w:r>
      <w:r w:rsidR="00B27602">
        <w:t>subnational and local governments</w:t>
      </w:r>
      <w:r w:rsidR="00B27602" w:rsidRPr="00375DEA">
        <w:t xml:space="preserve"> </w:t>
      </w:r>
      <w:r w:rsidR="006A4381" w:rsidRPr="00375DEA">
        <w:t>indigenous peoples and local communities, women and youth organizations and other relevant organizations</w:t>
      </w:r>
      <w:r w:rsidR="004E4D77">
        <w:t xml:space="preserve"> </w:t>
      </w:r>
      <w:r w:rsidR="006A4381" w:rsidRPr="004B2F19">
        <w:t xml:space="preserve">to </w:t>
      </w:r>
      <w:r w:rsidR="001A7B77" w:rsidRPr="00375DEA">
        <w:t>share the experiences and lessons</w:t>
      </w:r>
      <w:r w:rsidR="00680BFB" w:rsidRPr="00375DEA">
        <w:t xml:space="preserve"> learned</w:t>
      </w:r>
      <w:r w:rsidR="00D06AE4">
        <w:t xml:space="preserve"> in </w:t>
      </w:r>
      <w:r w:rsidR="00010099">
        <w:t>designing capacity-</w:t>
      </w:r>
      <w:r w:rsidR="0093533F">
        <w:t>building</w:t>
      </w:r>
      <w:r w:rsidR="00010099">
        <w:t xml:space="preserve"> and development </w:t>
      </w:r>
      <w:r w:rsidR="0093533F">
        <w:t>initiatives</w:t>
      </w:r>
      <w:r w:rsidR="00010099">
        <w:t xml:space="preserve"> and programmes using the guidance provided in the long-term strategic framework</w:t>
      </w:r>
      <w:r w:rsidR="002E7701">
        <w:t>,</w:t>
      </w:r>
      <w:r w:rsidR="001A7B77" w:rsidRPr="00375DEA">
        <w:t xml:space="preserve"> through the central portal of the </w:t>
      </w:r>
      <w:r w:rsidR="00042FC4" w:rsidRPr="00375DEA">
        <w:t>clearing</w:t>
      </w:r>
      <w:r w:rsidR="0038105A" w:rsidRPr="00375DEA">
        <w:t>-</w:t>
      </w:r>
      <w:r w:rsidR="00042FC4" w:rsidRPr="00375DEA">
        <w:t>house mechanism</w:t>
      </w:r>
      <w:r w:rsidR="000717F0">
        <w:t>.</w:t>
      </w:r>
      <w:r w:rsidR="00453841">
        <w:t xml:space="preserve"> </w:t>
      </w:r>
    </w:p>
    <w:p w14:paraId="4BEFB46F" w14:textId="7996D640" w:rsidR="00D6135D" w:rsidRPr="00375DEA" w:rsidRDefault="00265FD6" w:rsidP="00C9006F">
      <w:pPr>
        <w:pStyle w:val="CBDNormalNoNumber"/>
        <w:tabs>
          <w:tab w:val="clear" w:pos="567"/>
        </w:tabs>
        <w:ind w:left="1134" w:firstLine="567"/>
      </w:pPr>
      <w:r w:rsidRPr="00375DEA">
        <w:rPr>
          <w:iCs/>
        </w:rPr>
        <w:t>6.</w:t>
      </w:r>
      <w:r w:rsidRPr="00375DEA">
        <w:rPr>
          <w:iCs/>
        </w:rPr>
        <w:tab/>
      </w:r>
      <w:r w:rsidR="00BB1695" w:rsidRPr="00BB1695">
        <w:rPr>
          <w:i/>
        </w:rPr>
        <w:t>Urges</w:t>
      </w:r>
      <w:r w:rsidR="00BB1695">
        <w:rPr>
          <w:iCs/>
        </w:rPr>
        <w:t xml:space="preserve"> developed country Parties in accordance with Article 20, and </w:t>
      </w:r>
      <w:r w:rsidR="00BB1695">
        <w:rPr>
          <w:i/>
          <w:iCs/>
        </w:rPr>
        <w:t>i</w:t>
      </w:r>
      <w:r w:rsidR="00D7048C" w:rsidRPr="00375DEA">
        <w:rPr>
          <w:i/>
          <w:iCs/>
        </w:rPr>
        <w:t>nvites</w:t>
      </w:r>
      <w:r w:rsidR="00EE79C8" w:rsidRPr="00375DEA">
        <w:rPr>
          <w:i/>
          <w:iCs/>
        </w:rPr>
        <w:t xml:space="preserve"> </w:t>
      </w:r>
      <w:r w:rsidR="00EE79C8" w:rsidRPr="00375DEA">
        <w:t>Parties</w:t>
      </w:r>
      <w:r w:rsidR="00D7048C" w:rsidRPr="00375DEA">
        <w:t>,</w:t>
      </w:r>
      <w:r w:rsidR="00EE79C8" w:rsidRPr="00375DEA">
        <w:t xml:space="preserve"> other Governments</w:t>
      </w:r>
      <w:r w:rsidR="00BC62BE">
        <w:t xml:space="preserve">, </w:t>
      </w:r>
      <w:r w:rsidR="00DD2B69">
        <w:t xml:space="preserve">and </w:t>
      </w:r>
      <w:r w:rsidR="00D50A3C">
        <w:t xml:space="preserve">relevant </w:t>
      </w:r>
      <w:r w:rsidR="00E258D6">
        <w:t>stakeholders</w:t>
      </w:r>
      <w:r w:rsidR="00EE79C8" w:rsidRPr="00375DEA">
        <w:t xml:space="preserve"> </w:t>
      </w:r>
      <w:r w:rsidR="00DD2B69">
        <w:t>including the private sector</w:t>
      </w:r>
      <w:r w:rsidR="00322AC3">
        <w:t xml:space="preserve"> </w:t>
      </w:r>
      <w:r w:rsidR="00E76598" w:rsidRPr="00375DEA">
        <w:t>in a position to do so</w:t>
      </w:r>
      <w:r w:rsidR="00EE79C8" w:rsidRPr="00375DEA">
        <w:t xml:space="preserve"> to provide </w:t>
      </w:r>
      <w:r w:rsidR="00784D0C" w:rsidRPr="00375DEA">
        <w:t>and facilitate access to</w:t>
      </w:r>
      <w:r w:rsidR="00EE79C8" w:rsidRPr="00375DEA">
        <w:t xml:space="preserve"> </w:t>
      </w:r>
      <w:r w:rsidR="00C312B8">
        <w:t xml:space="preserve">adequate, predictable and sustainable </w:t>
      </w:r>
      <w:r w:rsidR="00EE79C8" w:rsidRPr="00375DEA">
        <w:t xml:space="preserve">financial and </w:t>
      </w:r>
      <w:r w:rsidR="00EE79C8" w:rsidRPr="00375DEA">
        <w:lastRenderedPageBreak/>
        <w:t xml:space="preserve">technical support </w:t>
      </w:r>
      <w:r w:rsidR="00A3530C">
        <w:t xml:space="preserve">to design and implement </w:t>
      </w:r>
      <w:r w:rsidR="009949FF" w:rsidRPr="00375DEA">
        <w:t>capacity</w:t>
      </w:r>
      <w:r w:rsidR="00326429" w:rsidRPr="00375DEA">
        <w:t>-building and</w:t>
      </w:r>
      <w:r w:rsidR="00EF2E45" w:rsidRPr="00375DEA">
        <w:t xml:space="preserve"> development activities</w:t>
      </w:r>
      <w:r w:rsidR="00913043">
        <w:t xml:space="preserve"> using the guidance provided in</w:t>
      </w:r>
      <w:r w:rsidR="009949FF" w:rsidRPr="00375DEA">
        <w:t xml:space="preserve"> </w:t>
      </w:r>
      <w:r w:rsidR="0002389D" w:rsidRPr="00375DEA">
        <w:t>the long-term strategic framework</w:t>
      </w:r>
      <w:r w:rsidR="00BD7E17">
        <w:t>.</w:t>
      </w:r>
      <w:r w:rsidR="00511ADD" w:rsidRPr="00375DEA">
        <w:t>;</w:t>
      </w:r>
    </w:p>
    <w:p w14:paraId="024214D5" w14:textId="2A7D0FAA" w:rsidR="00215333" w:rsidRPr="00375DEA" w:rsidRDefault="00265FD6" w:rsidP="00C9006F">
      <w:pPr>
        <w:pStyle w:val="CBDNormalNoNumber"/>
        <w:tabs>
          <w:tab w:val="clear" w:pos="567"/>
        </w:tabs>
        <w:ind w:left="1134" w:firstLine="567"/>
      </w:pPr>
      <w:r w:rsidRPr="00375DEA">
        <w:rPr>
          <w:iCs/>
        </w:rPr>
        <w:t>7.</w:t>
      </w:r>
      <w:r w:rsidRPr="00375DEA">
        <w:rPr>
          <w:iCs/>
        </w:rPr>
        <w:tab/>
      </w:r>
      <w:r w:rsidR="00215333" w:rsidRPr="00375DEA">
        <w:rPr>
          <w:i/>
        </w:rPr>
        <w:t>Invites</w:t>
      </w:r>
      <w:r w:rsidR="00215333" w:rsidRPr="00375DEA">
        <w:t xml:space="preserve"> the </w:t>
      </w:r>
      <w:r w:rsidR="0067559C" w:rsidRPr="00375DEA">
        <w:t>s</w:t>
      </w:r>
      <w:r w:rsidR="00215333" w:rsidRPr="00375DEA">
        <w:t xml:space="preserve">upport </w:t>
      </w:r>
      <w:r w:rsidR="0067559C" w:rsidRPr="00375DEA">
        <w:t>c</w:t>
      </w:r>
      <w:r w:rsidR="00215333" w:rsidRPr="00375DEA">
        <w:t>entres and relevant organizations</w:t>
      </w:r>
      <w:r w:rsidR="00294BB0">
        <w:t>, in line with the requests for</w:t>
      </w:r>
      <w:r w:rsidR="007F7DD9">
        <w:t>mulated by Parties,</w:t>
      </w:r>
      <w:r w:rsidR="00215333" w:rsidRPr="00375DEA">
        <w:t xml:space="preserve"> to </w:t>
      </w:r>
      <w:r w:rsidR="004F3E53">
        <w:t xml:space="preserve">design and implement </w:t>
      </w:r>
      <w:r w:rsidR="00215333" w:rsidRPr="00375DEA">
        <w:t>capacity-building</w:t>
      </w:r>
      <w:r w:rsidR="00D92997" w:rsidRPr="00375DEA">
        <w:t xml:space="preserve"> and develo</w:t>
      </w:r>
      <w:r w:rsidR="00880157" w:rsidRPr="00375DEA">
        <w:t>p</w:t>
      </w:r>
      <w:r w:rsidR="00D92997" w:rsidRPr="00375DEA">
        <w:t>ment</w:t>
      </w:r>
      <w:r w:rsidR="00215333" w:rsidRPr="00375DEA">
        <w:t xml:space="preserve"> activities </w:t>
      </w:r>
      <w:r w:rsidR="004F3E53">
        <w:t xml:space="preserve">using the guidance provided in </w:t>
      </w:r>
      <w:r w:rsidR="00215333" w:rsidRPr="00375DEA">
        <w:t>the long-term strategic framework</w:t>
      </w:r>
      <w:r w:rsidR="009934D3">
        <w:t xml:space="preserve"> </w:t>
      </w:r>
      <w:r w:rsidR="006828BA">
        <w:t>in particular</w:t>
      </w:r>
      <w:r w:rsidR="009934D3">
        <w:t xml:space="preserve"> </w:t>
      </w:r>
      <w:r w:rsidR="007864DF">
        <w:t>the</w:t>
      </w:r>
      <w:r w:rsidR="009934D3">
        <w:t xml:space="preserve"> strengthening </w:t>
      </w:r>
      <w:r w:rsidR="007864DF">
        <w:t xml:space="preserve">of </w:t>
      </w:r>
      <w:r w:rsidR="009934D3">
        <w:t>regional cooperation</w:t>
      </w:r>
      <w:r w:rsidR="00B34676">
        <w:t>, exchanges of experiences and peer learning</w:t>
      </w:r>
      <w:r w:rsidR="00215333" w:rsidRPr="00375DEA">
        <w:t xml:space="preserve">; </w:t>
      </w:r>
    </w:p>
    <w:p w14:paraId="163D5C46" w14:textId="50E28D12" w:rsidR="004977E8" w:rsidRPr="00375DEA" w:rsidRDefault="00265FD6" w:rsidP="00C9006F">
      <w:pPr>
        <w:pStyle w:val="CBDNormalNoNumber"/>
        <w:tabs>
          <w:tab w:val="clear" w:pos="567"/>
        </w:tabs>
        <w:ind w:left="1134" w:firstLine="567"/>
      </w:pPr>
      <w:r w:rsidRPr="00375DEA">
        <w:rPr>
          <w:iCs/>
        </w:rPr>
        <w:t>8.</w:t>
      </w:r>
      <w:r w:rsidRPr="00375DEA">
        <w:rPr>
          <w:iCs/>
        </w:rPr>
        <w:tab/>
      </w:r>
      <w:r w:rsidR="004977E8" w:rsidRPr="00375DEA">
        <w:rPr>
          <w:i/>
          <w:iCs/>
        </w:rPr>
        <w:t>Requests</w:t>
      </w:r>
      <w:r w:rsidR="004977E8" w:rsidRPr="00375DEA">
        <w:t xml:space="preserve"> the Executive Secretary, subject to the availability of resources:</w:t>
      </w:r>
    </w:p>
    <w:p w14:paraId="4358A5AD" w14:textId="2D3C8D17" w:rsidR="00C33E27" w:rsidRPr="00375DEA" w:rsidRDefault="00265FD6" w:rsidP="00C9006F">
      <w:pPr>
        <w:pStyle w:val="CBDNormalNoNumber"/>
        <w:tabs>
          <w:tab w:val="clear" w:pos="567"/>
        </w:tabs>
        <w:ind w:left="1134" w:firstLine="567"/>
      </w:pPr>
      <w:r w:rsidRPr="00375DEA">
        <w:t>(a)</w:t>
      </w:r>
      <w:r w:rsidRPr="00375DEA">
        <w:tab/>
      </w:r>
      <w:r w:rsidR="004977E8" w:rsidRPr="00375DEA">
        <w:t>To develop</w:t>
      </w:r>
      <w:r w:rsidR="00DA1769" w:rsidRPr="00375DEA">
        <w:t xml:space="preserve">, </w:t>
      </w:r>
      <w:r w:rsidR="00DA1769" w:rsidRPr="00375DEA">
        <w:rPr>
          <w:color w:val="000000" w:themeColor="text1"/>
        </w:rPr>
        <w:t>in collaboration with the Informal Advisory Group on Technical and Scientific Cooperation</w:t>
      </w:r>
      <w:r w:rsidR="00DA1769" w:rsidRPr="00375DEA">
        <w:t>,</w:t>
      </w:r>
      <w:r w:rsidR="00723D31" w:rsidRPr="00375DEA">
        <w:t xml:space="preserve"> </w:t>
      </w:r>
      <w:r w:rsidR="004977E8" w:rsidRPr="00375DEA">
        <w:t>practical</w:t>
      </w:r>
      <w:r w:rsidR="00C26910" w:rsidRPr="00375DEA">
        <w:t xml:space="preserve"> </w:t>
      </w:r>
      <w:r w:rsidR="004B7395" w:rsidRPr="00375DEA">
        <w:t>and user</w:t>
      </w:r>
      <w:r w:rsidR="004467C4" w:rsidRPr="00375DEA">
        <w:t>-</w:t>
      </w:r>
      <w:r w:rsidR="004B7395" w:rsidRPr="00375DEA">
        <w:t xml:space="preserve">friendly </w:t>
      </w:r>
      <w:r w:rsidR="00D775E0" w:rsidRPr="00375DEA">
        <w:t>guid</w:t>
      </w:r>
      <w:r w:rsidR="0022407C" w:rsidRPr="00375DEA">
        <w:t>ance</w:t>
      </w:r>
      <w:r w:rsidR="00D775E0" w:rsidRPr="00375DEA">
        <w:t xml:space="preserve"> and </w:t>
      </w:r>
      <w:r w:rsidR="004B7395" w:rsidRPr="00375DEA">
        <w:t>learning materials</w:t>
      </w:r>
      <w:r w:rsidR="00A94368" w:rsidRPr="00375DEA">
        <w:t xml:space="preserve">, </w:t>
      </w:r>
      <w:r w:rsidR="00945677" w:rsidRPr="00375DEA">
        <w:t xml:space="preserve">including </w:t>
      </w:r>
      <w:r w:rsidR="00CA0B36" w:rsidRPr="00375DEA">
        <w:t xml:space="preserve">a </w:t>
      </w:r>
      <w:r w:rsidR="00945677" w:rsidRPr="00375DEA">
        <w:t>step-by-step</w:t>
      </w:r>
      <w:r w:rsidR="00CA0B36" w:rsidRPr="00375DEA">
        <w:t xml:space="preserve"> guide</w:t>
      </w:r>
      <w:r w:rsidR="00F9592A" w:rsidRPr="00375DEA">
        <w:t xml:space="preserve"> and e-learning modules</w:t>
      </w:r>
      <w:r w:rsidR="00586E9C">
        <w:t xml:space="preserve"> on</w:t>
      </w:r>
      <w:r w:rsidR="00486823">
        <w:t xml:space="preserve"> th</w:t>
      </w:r>
      <w:r w:rsidR="00956449">
        <w:t xml:space="preserve">e design </w:t>
      </w:r>
      <w:r w:rsidR="001F5C65">
        <w:t xml:space="preserve">and implementation </w:t>
      </w:r>
      <w:r w:rsidR="00956449">
        <w:t>of</w:t>
      </w:r>
      <w:r w:rsidR="00586E9C">
        <w:t xml:space="preserve"> capacity-building and development </w:t>
      </w:r>
      <w:r w:rsidR="00956449">
        <w:t xml:space="preserve">using the guidance provided </w:t>
      </w:r>
      <w:r w:rsidR="001F5C65">
        <w:t>in the long-term strategic framework</w:t>
      </w:r>
      <w:r w:rsidR="00F9592A" w:rsidRPr="00375DEA">
        <w:t xml:space="preserve"> </w:t>
      </w:r>
      <w:r w:rsidR="00E83A0B" w:rsidRPr="00E83A0B">
        <w:t xml:space="preserve"> includ</w:t>
      </w:r>
      <w:r w:rsidR="00E83A0B">
        <w:t>ing</w:t>
      </w:r>
      <w:r w:rsidR="00E83A0B" w:rsidRPr="00E83A0B">
        <w:t xml:space="preserve"> methods and indicators for measuring the effectiveness, sustainability and long-term impact of capacity-building initiatives</w:t>
      </w:r>
      <w:r w:rsidR="00B061E9" w:rsidRPr="00375DEA">
        <w:t xml:space="preserve"> </w:t>
      </w:r>
      <w:r w:rsidR="00B87BE6" w:rsidRPr="00375DEA">
        <w:t>,</w:t>
      </w:r>
      <w:r w:rsidR="001F5C65">
        <w:t xml:space="preserve"> </w:t>
      </w:r>
      <w:r w:rsidR="0074591B">
        <w:t>to support implementation of the K</w:t>
      </w:r>
      <w:r w:rsidR="0082088D">
        <w:t>unming-Montreal Global Biodiversity Framework</w:t>
      </w:r>
      <w:r w:rsidR="00F0323F">
        <w:t xml:space="preserve">, </w:t>
      </w:r>
      <w:r w:rsidR="00B87BE6" w:rsidRPr="00375DEA">
        <w:t xml:space="preserve">and </w:t>
      </w:r>
      <w:r w:rsidR="00F961AA" w:rsidRPr="00375DEA">
        <w:t xml:space="preserve">to </w:t>
      </w:r>
      <w:r w:rsidR="00B87BE6" w:rsidRPr="00375DEA">
        <w:t>make</w:t>
      </w:r>
      <w:r w:rsidR="001A169C" w:rsidRPr="00375DEA">
        <w:t xml:space="preserve"> </w:t>
      </w:r>
      <w:r w:rsidR="00F001BE" w:rsidRPr="00375DEA">
        <w:t xml:space="preserve">such </w:t>
      </w:r>
      <w:r w:rsidR="00BA104B" w:rsidRPr="00375DEA">
        <w:t xml:space="preserve">materials </w:t>
      </w:r>
      <w:r w:rsidR="006731CC" w:rsidRPr="00375DEA">
        <w:t>available through the central portal of the clearing-house mechanism</w:t>
      </w:r>
      <w:r w:rsidR="00322351" w:rsidRPr="00375DEA">
        <w:t>;</w:t>
      </w:r>
    </w:p>
    <w:p w14:paraId="3B3C5357" w14:textId="05CE997D" w:rsidR="008E13A5" w:rsidRDefault="00265FD6" w:rsidP="00C9006F">
      <w:pPr>
        <w:pStyle w:val="CBDNormalNoNumber"/>
        <w:tabs>
          <w:tab w:val="clear" w:pos="567"/>
        </w:tabs>
        <w:ind w:left="1134" w:firstLine="567"/>
      </w:pPr>
      <w:r w:rsidRPr="00375DEA">
        <w:t>(b)</w:t>
      </w:r>
      <w:r w:rsidRPr="00375DEA">
        <w:tab/>
      </w:r>
      <w:r w:rsidR="004977E8" w:rsidRPr="00375DEA">
        <w:t>To</w:t>
      </w:r>
      <w:r w:rsidR="002A77CF">
        <w:t xml:space="preserve"> facilitate</w:t>
      </w:r>
      <w:r w:rsidR="00C91B6C" w:rsidRPr="00375DEA">
        <w:t>, in collaboration with the</w:t>
      </w:r>
      <w:r w:rsidR="0001622A" w:rsidRPr="00375DEA">
        <w:t xml:space="preserve"> </w:t>
      </w:r>
      <w:r w:rsidR="0067559C" w:rsidRPr="00375DEA">
        <w:t>s</w:t>
      </w:r>
      <w:r w:rsidR="00843968" w:rsidRPr="00375DEA">
        <w:t xml:space="preserve">upport </w:t>
      </w:r>
      <w:r w:rsidR="00B503F8" w:rsidRPr="00375DEA">
        <w:t>c</w:t>
      </w:r>
      <w:r w:rsidR="00843968" w:rsidRPr="00375DEA">
        <w:t xml:space="preserve">entres and relevant </w:t>
      </w:r>
      <w:r w:rsidR="00551FBB" w:rsidRPr="00375DEA">
        <w:t>organization</w:t>
      </w:r>
      <w:r w:rsidR="004B29CA" w:rsidRPr="00375DEA">
        <w:t>s</w:t>
      </w:r>
      <w:r w:rsidR="00DF7ABC" w:rsidRPr="00375DEA">
        <w:t>,</w:t>
      </w:r>
      <w:r w:rsidR="00DF66A6">
        <w:t xml:space="preserve"> the organization of</w:t>
      </w:r>
      <w:r w:rsidR="00DF7ABC" w:rsidRPr="00375DEA">
        <w:t xml:space="preserve"> </w:t>
      </w:r>
      <w:r w:rsidR="001B2CDC" w:rsidRPr="00375DEA">
        <w:t>capacity-building</w:t>
      </w:r>
      <w:r w:rsidR="00891FBE" w:rsidRPr="00375DEA">
        <w:t xml:space="preserve"> and development</w:t>
      </w:r>
      <w:r w:rsidR="002A7ACA" w:rsidRPr="00375DEA">
        <w:t xml:space="preserve"> </w:t>
      </w:r>
      <w:r w:rsidR="005452A7" w:rsidRPr="00375DEA">
        <w:t xml:space="preserve">activities, </w:t>
      </w:r>
      <w:r w:rsidR="00DC6AE7" w:rsidRPr="00375DEA">
        <w:t>including training-of-trainers worksho</w:t>
      </w:r>
      <w:r w:rsidR="00233C32" w:rsidRPr="00375DEA">
        <w:t xml:space="preserve">ps and </w:t>
      </w:r>
      <w:r w:rsidR="008760B0" w:rsidRPr="00375DEA">
        <w:t>peer-to-peer learning exchanges</w:t>
      </w:r>
      <w:r w:rsidR="008972B9">
        <w:t xml:space="preserve"> technical mentoring and advisory support</w:t>
      </w:r>
      <w:r w:rsidR="004E71D2" w:rsidRPr="004E71D2">
        <w:t xml:space="preserve"> </w:t>
      </w:r>
      <w:r w:rsidR="00DE4927">
        <w:t>for</w:t>
      </w:r>
      <w:r w:rsidR="004E71D2" w:rsidRPr="004E71D2">
        <w:t xml:space="preserve"> Parties, </w:t>
      </w:r>
      <w:r w:rsidR="00BF3B13">
        <w:t>subnational and local governments</w:t>
      </w:r>
      <w:r w:rsidR="009046DB">
        <w:t>,</w:t>
      </w:r>
      <w:r w:rsidR="00BF3B13" w:rsidRPr="00375DEA">
        <w:t xml:space="preserve"> </w:t>
      </w:r>
      <w:r w:rsidR="005525FD">
        <w:t xml:space="preserve">and </w:t>
      </w:r>
      <w:r w:rsidR="00BF3B13" w:rsidRPr="00375DEA">
        <w:t>indigenous peoples and local communities, women and youth organizations</w:t>
      </w:r>
      <w:r w:rsidR="00613552">
        <w:t>.</w:t>
      </w:r>
    </w:p>
    <w:p w14:paraId="4994370D" w14:textId="77777777" w:rsidR="00B062A0" w:rsidRDefault="00265FD6" w:rsidP="00C9006F">
      <w:pPr>
        <w:pStyle w:val="CBDNormalNoNumber"/>
        <w:tabs>
          <w:tab w:val="clear" w:pos="567"/>
        </w:tabs>
        <w:ind w:left="1134" w:firstLine="567"/>
      </w:pPr>
      <w:r w:rsidRPr="00375DEA">
        <w:t>(c)</w:t>
      </w:r>
      <w:r w:rsidRPr="00375DEA">
        <w:tab/>
      </w:r>
      <w:r w:rsidR="00E4764C" w:rsidRPr="00375DEA">
        <w:t>To</w:t>
      </w:r>
      <w:r w:rsidR="00890539" w:rsidRPr="00375DEA">
        <w:t xml:space="preserve"> </w:t>
      </w:r>
      <w:r w:rsidR="00421387" w:rsidRPr="00375DEA">
        <w:t xml:space="preserve">collaborate </w:t>
      </w:r>
      <w:r w:rsidR="00D96884" w:rsidRPr="00375DEA">
        <w:t>with</w:t>
      </w:r>
      <w:r w:rsidR="00421387" w:rsidRPr="00375DEA">
        <w:t xml:space="preserve"> the Biodiversity Finance Initiative </w:t>
      </w:r>
      <w:r w:rsidR="00EF2C7B" w:rsidRPr="00375DEA">
        <w:t>and relevant organi</w:t>
      </w:r>
      <w:r w:rsidR="00497466" w:rsidRPr="00375DEA">
        <w:t>z</w:t>
      </w:r>
      <w:r w:rsidR="002B543F" w:rsidRPr="00375DEA">
        <w:t>ation</w:t>
      </w:r>
      <w:r w:rsidR="00CC2915" w:rsidRPr="00375DEA">
        <w:t>s</w:t>
      </w:r>
      <w:r w:rsidR="00883C20" w:rsidRPr="00375DEA">
        <w:t xml:space="preserve"> </w:t>
      </w:r>
      <w:r w:rsidR="00AC5D15" w:rsidRPr="00375DEA">
        <w:t xml:space="preserve"> </w:t>
      </w:r>
      <w:r w:rsidR="00706CB6" w:rsidRPr="00375DEA">
        <w:t xml:space="preserve">to </w:t>
      </w:r>
      <w:r w:rsidR="00107442" w:rsidRPr="00375DEA">
        <w:t>organi</w:t>
      </w:r>
      <w:r w:rsidR="00AC4236" w:rsidRPr="00375DEA">
        <w:t>z</w:t>
      </w:r>
      <w:r w:rsidR="00107442" w:rsidRPr="00375DEA">
        <w:t>e</w:t>
      </w:r>
      <w:r w:rsidR="00E4764C" w:rsidRPr="00375DEA">
        <w:t xml:space="preserve"> capacity</w:t>
      </w:r>
      <w:r w:rsidR="004D3F42" w:rsidRPr="00375DEA">
        <w:t xml:space="preserve">-building activities for </w:t>
      </w:r>
      <w:r w:rsidR="00E4764C" w:rsidRPr="00375DEA">
        <w:t>Parties</w:t>
      </w:r>
      <w:r w:rsidR="007A1AE6" w:rsidRPr="00375DEA">
        <w:t xml:space="preserve">, including </w:t>
      </w:r>
      <w:r w:rsidR="002E6D44" w:rsidRPr="00375DEA">
        <w:t xml:space="preserve">their </w:t>
      </w:r>
      <w:r w:rsidR="007A1AE6" w:rsidRPr="00375DEA">
        <w:t>ministries</w:t>
      </w:r>
      <w:r w:rsidR="001C73C4">
        <w:t xml:space="preserve"> responsible </w:t>
      </w:r>
      <w:r w:rsidR="006E2686">
        <w:t xml:space="preserve">for </w:t>
      </w:r>
      <w:r w:rsidR="007A1AE6" w:rsidRPr="00375DEA">
        <w:t xml:space="preserve"> finance, economic planning and national development</w:t>
      </w:r>
      <w:r w:rsidR="008E1A20" w:rsidRPr="00375DEA">
        <w:t>,</w:t>
      </w:r>
      <w:r w:rsidR="007A1AE6" w:rsidRPr="00375DEA">
        <w:t xml:space="preserve"> </w:t>
      </w:r>
      <w:r w:rsidR="001543BA" w:rsidRPr="008227EB">
        <w:t>as well as indigenous peoples and local communities, women and youth</w:t>
      </w:r>
      <w:r w:rsidR="00866D3F">
        <w:t xml:space="preserve"> organizations</w:t>
      </w:r>
      <w:r w:rsidR="001543BA" w:rsidRPr="008227EB">
        <w:t xml:space="preserve">, </w:t>
      </w:r>
      <w:r w:rsidR="001543BA">
        <w:t xml:space="preserve"> </w:t>
      </w:r>
      <w:r w:rsidR="009135D8" w:rsidRPr="00375DEA">
        <w:t xml:space="preserve">on </w:t>
      </w:r>
      <w:r w:rsidR="00391616" w:rsidRPr="00375DEA">
        <w:t xml:space="preserve">ways </w:t>
      </w:r>
      <w:r w:rsidR="00E4764C" w:rsidRPr="00375DEA">
        <w:t>to mobili</w:t>
      </w:r>
      <w:r w:rsidR="00AD67AC" w:rsidRPr="00375DEA">
        <w:t>z</w:t>
      </w:r>
      <w:r w:rsidR="00E4764C" w:rsidRPr="00375DEA">
        <w:t xml:space="preserve">e domestic resources and </w:t>
      </w:r>
      <w:r w:rsidR="00391616" w:rsidRPr="00375DEA">
        <w:t xml:space="preserve">gain </w:t>
      </w:r>
      <w:r w:rsidR="00E4764C" w:rsidRPr="00375DEA">
        <w:t xml:space="preserve">access </w:t>
      </w:r>
      <w:r w:rsidR="00391616" w:rsidRPr="00375DEA">
        <w:t xml:space="preserve">to </w:t>
      </w:r>
      <w:r w:rsidR="00E4764C" w:rsidRPr="00375DEA">
        <w:t>international financing for capacity-building</w:t>
      </w:r>
      <w:r w:rsidR="003C2C2E" w:rsidRPr="00375DEA">
        <w:t xml:space="preserve"> and development</w:t>
      </w:r>
      <w:r w:rsidR="00E4764C" w:rsidRPr="00375DEA">
        <w:t>, technical and scientific cooperation and technology transfer</w:t>
      </w:r>
      <w:r w:rsidR="00681707" w:rsidRPr="00375DEA">
        <w:t>;</w:t>
      </w:r>
      <w:r w:rsidR="00E4764C" w:rsidRPr="00375DEA">
        <w:t xml:space="preserve"> </w:t>
      </w:r>
    </w:p>
    <w:p w14:paraId="5B1BE1EE" w14:textId="6EC2FDEC" w:rsidR="00BB6826" w:rsidRPr="00375DEA" w:rsidRDefault="00265FD6" w:rsidP="00C9006F">
      <w:pPr>
        <w:pStyle w:val="CBDNormalNoNumber"/>
        <w:tabs>
          <w:tab w:val="clear" w:pos="567"/>
        </w:tabs>
        <w:ind w:left="1134" w:firstLine="567"/>
      </w:pPr>
      <w:r w:rsidRPr="00375DEA">
        <w:t>(d)</w:t>
      </w:r>
      <w:r w:rsidRPr="00375DEA">
        <w:tab/>
      </w:r>
      <w:r w:rsidR="00BB6826" w:rsidRPr="00375DEA">
        <w:t xml:space="preserve">To convene, in collaboration with partners, </w:t>
      </w:r>
      <w:r w:rsidR="00B87F43" w:rsidRPr="00375DEA">
        <w:t>a</w:t>
      </w:r>
      <w:r w:rsidR="00DA4C1B">
        <w:t xml:space="preserve"> third</w:t>
      </w:r>
      <w:r w:rsidR="00B87F43" w:rsidRPr="00375DEA">
        <w:t xml:space="preserve"> meeting of </w:t>
      </w:r>
      <w:r w:rsidR="00305728" w:rsidRPr="00375DEA">
        <w:t>the</w:t>
      </w:r>
      <w:r w:rsidR="00635990" w:rsidRPr="00375DEA">
        <w:t xml:space="preserve"> Biodiversity Capacity-Building and Development F</w:t>
      </w:r>
      <w:r w:rsidR="00BB6826" w:rsidRPr="00375DEA">
        <w:t xml:space="preserve">orum to facilitate </w:t>
      </w:r>
      <w:r w:rsidR="009D65EA" w:rsidRPr="00375DEA">
        <w:t xml:space="preserve">the </w:t>
      </w:r>
      <w:r w:rsidR="00BB6826" w:rsidRPr="00375DEA">
        <w:t xml:space="preserve">sharing of experiences, good practices and lessons learned in capacity-building and development </w:t>
      </w:r>
      <w:r w:rsidR="00621369" w:rsidRPr="00375DEA">
        <w:t xml:space="preserve">in support of the implementation of the </w:t>
      </w:r>
      <w:r w:rsidR="003C1042" w:rsidRPr="00375DEA">
        <w:t xml:space="preserve">Kunming-Montreal Global Biodiversity Framework </w:t>
      </w:r>
      <w:r w:rsidR="00B96DFA" w:rsidRPr="00375DEA">
        <w:t xml:space="preserve">before </w:t>
      </w:r>
      <w:r w:rsidR="00F37E80" w:rsidRPr="00375DEA">
        <w:t xml:space="preserve">the </w:t>
      </w:r>
      <w:r w:rsidR="00686E79" w:rsidRPr="00375DEA">
        <w:t>eighteenth meeting of the Conference of the Parties;</w:t>
      </w:r>
    </w:p>
    <w:p w14:paraId="6D43EC91" w14:textId="2AA65FA5" w:rsidR="00224E74" w:rsidRPr="00375DEA" w:rsidRDefault="00265FD6" w:rsidP="00C9006F">
      <w:pPr>
        <w:pStyle w:val="CBDNormalNoNumber"/>
        <w:tabs>
          <w:tab w:val="clear" w:pos="567"/>
        </w:tabs>
        <w:ind w:left="1134" w:firstLine="567"/>
      </w:pPr>
      <w:r w:rsidRPr="00375DEA">
        <w:t>(e)</w:t>
      </w:r>
      <w:r w:rsidRPr="00375DEA">
        <w:tab/>
      </w:r>
      <w:r w:rsidR="00224E74" w:rsidRPr="00375DEA">
        <w:t>To</w:t>
      </w:r>
      <w:r w:rsidR="00BB5259" w:rsidRPr="00375DEA">
        <w:t xml:space="preserve"> monitor</w:t>
      </w:r>
      <w:r w:rsidR="004A1846" w:rsidRPr="00375DEA">
        <w:t>, in collaboration with</w:t>
      </w:r>
      <w:r w:rsidR="00FC0417">
        <w:t xml:space="preserve"> the I</w:t>
      </w:r>
      <w:r w:rsidR="00B927C5">
        <w:t xml:space="preserve">nformal Advisory Group </w:t>
      </w:r>
      <w:r w:rsidR="007D0AD0">
        <w:t>and</w:t>
      </w:r>
      <w:r w:rsidR="004A1846" w:rsidRPr="00375DEA">
        <w:t xml:space="preserve"> partner</w:t>
      </w:r>
      <w:r w:rsidR="005169D6">
        <w:t xml:space="preserve"> organizations</w:t>
      </w:r>
      <w:r w:rsidR="004A1846" w:rsidRPr="00375DEA">
        <w:t>,</w:t>
      </w:r>
      <w:r w:rsidR="00BB5259" w:rsidRPr="00375DEA">
        <w:t xml:space="preserve"> </w:t>
      </w:r>
      <w:r w:rsidR="004C00B1" w:rsidRPr="004C00B1">
        <w:t>including indigenous peoples, local communities, women and youth</w:t>
      </w:r>
      <w:r w:rsidR="004852A5">
        <w:t xml:space="preserve"> organizations</w:t>
      </w:r>
      <w:r w:rsidR="004C00B1" w:rsidRPr="004C00B1">
        <w:t>,</w:t>
      </w:r>
      <w:r w:rsidR="00BB5259" w:rsidRPr="00375DEA">
        <w:t xml:space="preserve"> </w:t>
      </w:r>
      <w:r w:rsidR="001070DD" w:rsidRPr="00375DEA">
        <w:t>initiatives</w:t>
      </w:r>
      <w:r w:rsidR="00E254B8" w:rsidRPr="00375DEA">
        <w:t xml:space="preserve"> </w:t>
      </w:r>
      <w:r w:rsidR="00BB18FA" w:rsidRPr="00375DEA">
        <w:t xml:space="preserve">aimed at </w:t>
      </w:r>
      <w:r w:rsidR="00E254B8" w:rsidRPr="00375DEA">
        <w:t>supporting the</w:t>
      </w:r>
      <w:r w:rsidR="009217C3" w:rsidRPr="00375DEA">
        <w:t xml:space="preserve"> implementation of Target</w:t>
      </w:r>
      <w:r w:rsidR="007323DB" w:rsidRPr="00375DEA">
        <w:t> </w:t>
      </w:r>
      <w:r w:rsidR="009217C3" w:rsidRPr="00375DEA">
        <w:t xml:space="preserve">20 </w:t>
      </w:r>
      <w:r w:rsidR="009F4C51" w:rsidRPr="00375DEA">
        <w:t>of the Frame</w:t>
      </w:r>
      <w:r w:rsidR="00CC288E" w:rsidRPr="00375DEA">
        <w:t>work</w:t>
      </w:r>
      <w:r w:rsidR="00BB18FA" w:rsidRPr="00375DEA">
        <w:t>,</w:t>
      </w:r>
      <w:r w:rsidR="002D7A17">
        <w:t xml:space="preserve"> and to</w:t>
      </w:r>
      <w:r w:rsidR="00BB5259" w:rsidRPr="00375DEA">
        <w:t xml:space="preserve"> compile emerging lessons and good practices </w:t>
      </w:r>
      <w:r w:rsidR="00816B69" w:rsidRPr="00375DEA">
        <w:t xml:space="preserve">and make them available </w:t>
      </w:r>
      <w:r w:rsidR="00CD2E4C" w:rsidRPr="00375DEA">
        <w:t>through the central portal of the clearing-house mechanism</w:t>
      </w:r>
      <w:r w:rsidR="00BB5259" w:rsidRPr="00375DEA">
        <w:t>;</w:t>
      </w:r>
    </w:p>
    <w:p w14:paraId="0DC4DDE3" w14:textId="2858DBAF" w:rsidR="00373C60" w:rsidRPr="00375DEA" w:rsidRDefault="00265FD6" w:rsidP="00C9006F">
      <w:pPr>
        <w:pStyle w:val="CBDNormalNoNumber"/>
        <w:tabs>
          <w:tab w:val="clear" w:pos="567"/>
        </w:tabs>
        <w:ind w:left="1134" w:firstLine="567"/>
      </w:pPr>
      <w:r w:rsidRPr="00375DEA">
        <w:t>(f)</w:t>
      </w:r>
      <w:r w:rsidRPr="00375DEA">
        <w:tab/>
      </w:r>
      <w:r w:rsidR="00373C60" w:rsidRPr="00375DEA">
        <w:t xml:space="preserve">To </w:t>
      </w:r>
      <w:r w:rsidR="00220319" w:rsidRPr="00375DEA">
        <w:t xml:space="preserve">submit </w:t>
      </w:r>
      <w:r w:rsidR="00373C60" w:rsidRPr="00375DEA">
        <w:t xml:space="preserve">a progress report on the </w:t>
      </w:r>
      <w:r w:rsidR="00FF038A" w:rsidRPr="00375DEA">
        <w:t xml:space="preserve">activities outlined in subparagraphs (a) to (e) above to </w:t>
      </w:r>
      <w:r w:rsidR="00373C60" w:rsidRPr="00375DEA">
        <w:t xml:space="preserve">the Subsidiary Body on Implementation at a meeting held before the eighteenth meeting of the Conference of the Parties and </w:t>
      </w:r>
      <w:r w:rsidR="00337AEA" w:rsidRPr="00375DEA">
        <w:t xml:space="preserve">to </w:t>
      </w:r>
      <w:r w:rsidR="00373C60" w:rsidRPr="00375DEA">
        <w:t>the Conference of the Parties at its eighteenth meeting</w:t>
      </w:r>
      <w:r w:rsidR="00CC4591" w:rsidRPr="00375DEA">
        <w:t>.</w:t>
      </w:r>
    </w:p>
    <w:p w14:paraId="637D726E" w14:textId="73F08B08" w:rsidR="00405414" w:rsidRPr="00375DEA" w:rsidRDefault="00405414" w:rsidP="00C9006F">
      <w:pPr>
        <w:pStyle w:val="CBDH2"/>
        <w:tabs>
          <w:tab w:val="clear" w:pos="567"/>
        </w:tabs>
        <w:spacing w:before="240"/>
        <w:ind w:left="1134" w:firstLine="0"/>
      </w:pPr>
      <w:r w:rsidRPr="00375DEA">
        <w:rPr>
          <w:bCs/>
          <w:iCs/>
        </w:rPr>
        <w:t>II</w:t>
      </w:r>
      <w:r w:rsidR="00663AF9" w:rsidRPr="00375DEA">
        <w:rPr>
          <w:bCs/>
          <w:iCs/>
        </w:rPr>
        <w:t xml:space="preserve"> </w:t>
      </w:r>
      <w:r w:rsidR="00663AF9" w:rsidRPr="00375DEA">
        <w:rPr>
          <w:bCs/>
          <w:iCs/>
        </w:rPr>
        <w:br/>
      </w:r>
      <w:r w:rsidRPr="00375DEA">
        <w:t>Technical and scientific cooperation and technology transfer</w:t>
      </w:r>
    </w:p>
    <w:p w14:paraId="410F478E" w14:textId="3B9C0B62" w:rsidR="00D4567C" w:rsidRPr="00375DEA" w:rsidRDefault="00663AF9" w:rsidP="00C9006F">
      <w:pPr>
        <w:pStyle w:val="CBDNormalNoNumber"/>
        <w:tabs>
          <w:tab w:val="clear" w:pos="567"/>
        </w:tabs>
        <w:ind w:left="1134" w:firstLine="567"/>
      </w:pPr>
      <w:r w:rsidRPr="00375DEA">
        <w:rPr>
          <w:iCs/>
        </w:rPr>
        <w:t>9</w:t>
      </w:r>
      <w:r w:rsidR="00265FD6" w:rsidRPr="00375DEA">
        <w:rPr>
          <w:iCs/>
        </w:rPr>
        <w:t>.</w:t>
      </w:r>
      <w:r w:rsidR="00265FD6" w:rsidRPr="00375DEA">
        <w:rPr>
          <w:iCs/>
        </w:rPr>
        <w:tab/>
      </w:r>
      <w:r w:rsidR="006B64A0" w:rsidRPr="00375DEA">
        <w:rPr>
          <w:i/>
          <w:iCs/>
        </w:rPr>
        <w:t>We</w:t>
      </w:r>
      <w:r w:rsidR="00C2140F" w:rsidRPr="00375DEA">
        <w:rPr>
          <w:i/>
          <w:iCs/>
        </w:rPr>
        <w:t>lcome</w:t>
      </w:r>
      <w:r w:rsidR="007A4DB1" w:rsidRPr="00375DEA">
        <w:rPr>
          <w:i/>
          <w:iCs/>
        </w:rPr>
        <w:t>s</w:t>
      </w:r>
      <w:r w:rsidR="008A2A91" w:rsidRPr="00375DEA">
        <w:t xml:space="preserve"> </w:t>
      </w:r>
      <w:r w:rsidR="002747ED" w:rsidRPr="00375DEA">
        <w:t>the progress</w:t>
      </w:r>
      <w:r w:rsidR="009F50CA" w:rsidRPr="00375DEA">
        <w:t xml:space="preserve"> report on </w:t>
      </w:r>
      <w:r w:rsidR="002747ED" w:rsidRPr="00F21A59">
        <w:t xml:space="preserve">the </w:t>
      </w:r>
      <w:r w:rsidR="00587DDA" w:rsidRPr="00375DEA">
        <w:t>t</w:t>
      </w:r>
      <w:r w:rsidR="00A41C34" w:rsidRPr="00F21A59">
        <w:t xml:space="preserve">echnical </w:t>
      </w:r>
      <w:r w:rsidR="00A41C34" w:rsidRPr="00375DEA">
        <w:t xml:space="preserve">and </w:t>
      </w:r>
      <w:r w:rsidR="00587DDA" w:rsidRPr="00375DEA">
        <w:t>s</w:t>
      </w:r>
      <w:r w:rsidR="00A41C34" w:rsidRPr="00375DEA">
        <w:t xml:space="preserve">cientific </w:t>
      </w:r>
      <w:r w:rsidR="00587DDA" w:rsidRPr="00375DEA">
        <w:t>c</w:t>
      </w:r>
      <w:r w:rsidR="00A41C34" w:rsidRPr="00375DEA">
        <w:t xml:space="preserve">ooperation </w:t>
      </w:r>
      <w:r w:rsidR="00587DDA" w:rsidRPr="00375DEA">
        <w:t>m</w:t>
      </w:r>
      <w:r w:rsidR="00472FD0" w:rsidRPr="00375DEA">
        <w:t>echanism</w:t>
      </w:r>
      <w:r w:rsidR="00E47AD5" w:rsidRPr="00375DEA">
        <w:t>;</w:t>
      </w:r>
      <w:r w:rsidR="00DF3377" w:rsidRPr="00375DEA">
        <w:rPr>
          <w:vertAlign w:val="superscript"/>
        </w:rPr>
        <w:footnoteReference w:id="7"/>
      </w:r>
      <w:r w:rsidR="00395A52" w:rsidRPr="00375DEA">
        <w:t xml:space="preserve"> </w:t>
      </w:r>
    </w:p>
    <w:p w14:paraId="5E629E5C" w14:textId="08621D32" w:rsidR="00B062A0" w:rsidRDefault="00663AF9" w:rsidP="00C9006F">
      <w:pPr>
        <w:pStyle w:val="CBDNormalNoNumber"/>
        <w:tabs>
          <w:tab w:val="clear" w:pos="567"/>
        </w:tabs>
        <w:ind w:left="1134" w:firstLine="567"/>
      </w:pPr>
      <w:r w:rsidRPr="00375DEA">
        <w:rPr>
          <w:iCs/>
        </w:rPr>
        <w:lastRenderedPageBreak/>
        <w:t>10</w:t>
      </w:r>
      <w:r w:rsidR="00265FD6" w:rsidRPr="00375DEA">
        <w:rPr>
          <w:iCs/>
        </w:rPr>
        <w:t>.</w:t>
      </w:r>
      <w:r w:rsidR="00265FD6" w:rsidRPr="00375DEA">
        <w:rPr>
          <w:iCs/>
        </w:rPr>
        <w:tab/>
      </w:r>
      <w:r w:rsidR="00FD0B5E" w:rsidRPr="00375DEA">
        <w:rPr>
          <w:i/>
          <w:iCs/>
        </w:rPr>
        <w:t>Not</w:t>
      </w:r>
      <w:r w:rsidR="008C1705" w:rsidRPr="00375DEA">
        <w:rPr>
          <w:i/>
          <w:iCs/>
        </w:rPr>
        <w:t>e</w:t>
      </w:r>
      <w:r w:rsidR="00410A44" w:rsidRPr="00375DEA">
        <w:rPr>
          <w:i/>
          <w:iCs/>
        </w:rPr>
        <w:t>s with concern</w:t>
      </w:r>
      <w:r w:rsidR="00032E67" w:rsidRPr="00375DEA">
        <w:t>;</w:t>
      </w:r>
      <w:r w:rsidR="009709DE">
        <w:t xml:space="preserve"> that </w:t>
      </w:r>
      <w:r w:rsidR="00091CD0">
        <w:t xml:space="preserve">adequate </w:t>
      </w:r>
      <w:r w:rsidR="00947D75">
        <w:t xml:space="preserve">financial resources have not been </w:t>
      </w:r>
      <w:r w:rsidR="00956A3A">
        <w:t xml:space="preserve">made available </w:t>
      </w:r>
      <w:r w:rsidR="004606BD">
        <w:t>to</w:t>
      </w:r>
      <w:r w:rsidR="00872667">
        <w:t xml:space="preserve"> the support centres and global</w:t>
      </w:r>
      <w:r w:rsidR="00991DFC">
        <w:t xml:space="preserve"> coordination</w:t>
      </w:r>
      <w:r w:rsidR="00872667">
        <w:t xml:space="preserve"> entity</w:t>
      </w:r>
      <w:r w:rsidR="004606BD">
        <w:t xml:space="preserve"> </w:t>
      </w:r>
      <w:r w:rsidR="009709DE">
        <w:t>to fully operationalize their activities</w:t>
      </w:r>
      <w:r w:rsidR="00B062A0">
        <w:t>;</w:t>
      </w:r>
    </w:p>
    <w:p w14:paraId="3ADA9E28" w14:textId="5610D25A" w:rsidR="00E05664" w:rsidRDefault="00663AF9" w:rsidP="00C9006F">
      <w:pPr>
        <w:pStyle w:val="CBDNormalNoNumber"/>
        <w:tabs>
          <w:tab w:val="clear" w:pos="567"/>
        </w:tabs>
        <w:ind w:left="1134" w:firstLine="567"/>
      </w:pPr>
      <w:r w:rsidRPr="00375DEA">
        <w:rPr>
          <w:iCs/>
        </w:rPr>
        <w:t>11</w:t>
      </w:r>
      <w:r w:rsidR="00265FD6" w:rsidRPr="00375DEA">
        <w:rPr>
          <w:iCs/>
        </w:rPr>
        <w:t>.</w:t>
      </w:r>
      <w:r w:rsidR="00265FD6" w:rsidRPr="00375DEA">
        <w:rPr>
          <w:iCs/>
        </w:rPr>
        <w:tab/>
      </w:r>
      <w:r w:rsidR="00686B11" w:rsidRPr="00375DEA">
        <w:rPr>
          <w:i/>
          <w:iCs/>
        </w:rPr>
        <w:t>E</w:t>
      </w:r>
      <w:r w:rsidR="00E05664" w:rsidRPr="00375DEA">
        <w:rPr>
          <w:i/>
          <w:iCs/>
        </w:rPr>
        <w:t xml:space="preserve">xpresses appreciation </w:t>
      </w:r>
      <w:r w:rsidR="00E05664" w:rsidRPr="00375DEA">
        <w:rPr>
          <w:rFonts w:eastAsia="Times New Roman"/>
          <w:szCs w:val="24"/>
        </w:rPr>
        <w:t xml:space="preserve">to the Secretariat for initiating the operations of </w:t>
      </w:r>
      <w:r w:rsidR="00E05664" w:rsidRPr="00375DEA">
        <w:t>the Global Coordination Entity</w:t>
      </w:r>
      <w:r w:rsidR="00AD4C6E" w:rsidRPr="00375DEA">
        <w:t xml:space="preserve"> and </w:t>
      </w:r>
      <w:r w:rsidR="008340E2" w:rsidRPr="00375DEA">
        <w:t xml:space="preserve">providing </w:t>
      </w:r>
      <w:r w:rsidR="00CB1D89" w:rsidRPr="00375DEA">
        <w:t xml:space="preserve">staff </w:t>
      </w:r>
      <w:r w:rsidR="008A7BE9" w:rsidRPr="00375DEA">
        <w:t xml:space="preserve">to support the Entity’s work </w:t>
      </w:r>
      <w:r w:rsidR="00CB1D89" w:rsidRPr="00375DEA">
        <w:t xml:space="preserve">until </w:t>
      </w:r>
      <w:r w:rsidR="00BF1BD5" w:rsidRPr="00375DEA">
        <w:t xml:space="preserve">such time as </w:t>
      </w:r>
      <w:r w:rsidR="00CB1D89" w:rsidRPr="00375DEA">
        <w:t xml:space="preserve">the </w:t>
      </w:r>
      <w:r w:rsidR="00C74F76" w:rsidRPr="00375DEA">
        <w:t>Entity becomes fully operational</w:t>
      </w:r>
      <w:r w:rsidR="00E05664" w:rsidRPr="00375DEA">
        <w:t xml:space="preserve">; </w:t>
      </w:r>
    </w:p>
    <w:p w14:paraId="52817D15" w14:textId="7C90F16D" w:rsidR="007C1556" w:rsidRPr="00F21A59" w:rsidRDefault="007C1556" w:rsidP="00C9006F">
      <w:pPr>
        <w:pStyle w:val="CBDNormalNoNumber"/>
        <w:tabs>
          <w:tab w:val="clear" w:pos="567"/>
        </w:tabs>
        <w:ind w:left="1134" w:firstLine="567"/>
      </w:pPr>
      <w:r>
        <w:t>1</w:t>
      </w:r>
      <w:r w:rsidR="00B062A0">
        <w:t>2.</w:t>
      </w:r>
      <w:r w:rsidR="00B062A0">
        <w:tab/>
      </w:r>
      <w:r w:rsidR="00B062A0" w:rsidRPr="00B062A0">
        <w:rPr>
          <w:i/>
          <w:iCs/>
        </w:rPr>
        <w:t>A</w:t>
      </w:r>
      <w:r w:rsidR="00786B79" w:rsidRPr="00B062A0">
        <w:rPr>
          <w:i/>
          <w:iCs/>
        </w:rPr>
        <w:t>lso expresses appreciation</w:t>
      </w:r>
      <w:r w:rsidR="00786B79" w:rsidRPr="00786B79">
        <w:t xml:space="preserve"> to </w:t>
      </w:r>
      <w:r w:rsidR="00786B79">
        <w:t>s</w:t>
      </w:r>
      <w:r w:rsidR="00786B79" w:rsidRPr="00786B79">
        <w:t xml:space="preserve">upport </w:t>
      </w:r>
      <w:r w:rsidR="00786B79">
        <w:t>c</w:t>
      </w:r>
      <w:r w:rsidR="00786B79" w:rsidRPr="00786B79">
        <w:t>entres for their continued commitment and contributions during the intersessional period in advancing technical and scientific cooperation</w:t>
      </w:r>
      <w:r w:rsidR="00D92F01">
        <w:t>;</w:t>
      </w:r>
    </w:p>
    <w:p w14:paraId="5188B804" w14:textId="7C862E24" w:rsidR="00C06AA8" w:rsidRPr="00375DEA" w:rsidRDefault="00663AF9" w:rsidP="00C9006F">
      <w:pPr>
        <w:pStyle w:val="CBDNormalNoNumber"/>
        <w:tabs>
          <w:tab w:val="clear" w:pos="567"/>
        </w:tabs>
        <w:ind w:left="1134" w:firstLine="567"/>
      </w:pPr>
      <w:r w:rsidRPr="00375DEA">
        <w:rPr>
          <w:iCs/>
        </w:rPr>
        <w:t>1</w:t>
      </w:r>
      <w:r w:rsidR="00F466EC">
        <w:rPr>
          <w:iCs/>
        </w:rPr>
        <w:t>3</w:t>
      </w:r>
      <w:r w:rsidR="00265FD6" w:rsidRPr="00375DEA">
        <w:rPr>
          <w:iCs/>
        </w:rPr>
        <w:t>.</w:t>
      </w:r>
      <w:r w:rsidR="00265FD6" w:rsidRPr="00375DEA">
        <w:rPr>
          <w:iCs/>
        </w:rPr>
        <w:tab/>
      </w:r>
      <w:r w:rsidR="00F466EC">
        <w:rPr>
          <w:i/>
          <w:iCs/>
        </w:rPr>
        <w:t>Further</w:t>
      </w:r>
      <w:r w:rsidR="004A76A9" w:rsidRPr="00375DEA">
        <w:rPr>
          <w:i/>
          <w:iCs/>
        </w:rPr>
        <w:t xml:space="preserve"> e</w:t>
      </w:r>
      <w:r w:rsidR="0008329F" w:rsidRPr="00375DEA">
        <w:rPr>
          <w:i/>
          <w:iCs/>
        </w:rPr>
        <w:t>xpresses</w:t>
      </w:r>
      <w:r w:rsidR="004F7389" w:rsidRPr="00375DEA">
        <w:rPr>
          <w:i/>
          <w:iCs/>
        </w:rPr>
        <w:t xml:space="preserve"> appreciation </w:t>
      </w:r>
      <w:r w:rsidR="00DE1C79" w:rsidRPr="00375DEA">
        <w:t xml:space="preserve">in that regard </w:t>
      </w:r>
      <w:r w:rsidR="008625C5" w:rsidRPr="00375DEA">
        <w:t xml:space="preserve">for </w:t>
      </w:r>
      <w:r w:rsidR="004F7389" w:rsidRPr="00375DEA">
        <w:t xml:space="preserve">the support provided by the </w:t>
      </w:r>
      <w:r w:rsidR="003A0E12" w:rsidRPr="00375DEA">
        <w:t>Republic of Korea</w:t>
      </w:r>
      <w:r w:rsidR="00F77DF7" w:rsidRPr="00375DEA">
        <w:t>,</w:t>
      </w:r>
      <w:r w:rsidR="00F0644B" w:rsidRPr="00375DEA">
        <w:t xml:space="preserve"> thr</w:t>
      </w:r>
      <w:r w:rsidR="00E726E1" w:rsidRPr="00375DEA">
        <w:t>ough</w:t>
      </w:r>
      <w:r w:rsidR="004F7389" w:rsidRPr="00375DEA">
        <w:t xml:space="preserve"> the Bio-Bridge </w:t>
      </w:r>
      <w:r w:rsidR="00400FE4" w:rsidRPr="00375DEA">
        <w:t>Initiative</w:t>
      </w:r>
      <w:r w:rsidR="002858A3" w:rsidRPr="00375DEA">
        <w:t xml:space="preserve"> </w:t>
      </w:r>
      <w:r w:rsidR="004A76A9" w:rsidRPr="00375DEA">
        <w:t xml:space="preserve">and </w:t>
      </w:r>
      <w:r w:rsidR="00F77DF7" w:rsidRPr="00375DEA">
        <w:t xml:space="preserve">a </w:t>
      </w:r>
      <w:r w:rsidR="004A76A9" w:rsidRPr="00375DEA">
        <w:t xml:space="preserve">Junior Professional Officer post </w:t>
      </w:r>
      <w:r w:rsidR="006730DE" w:rsidRPr="00375DEA">
        <w:t>in the Secretariat</w:t>
      </w:r>
      <w:r w:rsidR="00F77DF7" w:rsidRPr="00375DEA">
        <w:t>,</w:t>
      </w:r>
      <w:r w:rsidR="006730DE" w:rsidRPr="00375DEA">
        <w:t xml:space="preserve"> </w:t>
      </w:r>
      <w:r w:rsidR="003129B7" w:rsidRPr="00375DEA">
        <w:t>a</w:t>
      </w:r>
      <w:r w:rsidR="00363D73" w:rsidRPr="00375DEA">
        <w:t>nd the</w:t>
      </w:r>
      <w:r w:rsidR="003129B7" w:rsidRPr="00375DEA">
        <w:t xml:space="preserve"> financial contribution </w:t>
      </w:r>
      <w:r w:rsidR="00AC112B" w:rsidRPr="00375DEA">
        <w:t xml:space="preserve">made </w:t>
      </w:r>
      <w:r w:rsidR="003129B7" w:rsidRPr="00375DEA">
        <w:t>by the European Union</w:t>
      </w:r>
      <w:r w:rsidR="000267C2" w:rsidRPr="00375DEA">
        <w:t xml:space="preserve"> </w:t>
      </w:r>
      <w:r w:rsidR="00443D94">
        <w:t xml:space="preserve">through voluntary contributions </w:t>
      </w:r>
      <w:r w:rsidR="00400FE4" w:rsidRPr="00375DEA">
        <w:t>to</w:t>
      </w:r>
      <w:r w:rsidR="004F7389" w:rsidRPr="00375DEA">
        <w:t xml:space="preserve"> </w:t>
      </w:r>
      <w:r w:rsidR="009A4A56" w:rsidRPr="00375DEA">
        <w:t xml:space="preserve">facilitate the </w:t>
      </w:r>
      <w:r w:rsidR="00AA2F2D" w:rsidRPr="00375DEA">
        <w:t xml:space="preserve">initial </w:t>
      </w:r>
      <w:r w:rsidR="009A4A56" w:rsidRPr="00375DEA">
        <w:t xml:space="preserve">operationalization of </w:t>
      </w:r>
      <w:r w:rsidR="004F7389" w:rsidRPr="00375DEA">
        <w:t xml:space="preserve">the </w:t>
      </w:r>
      <w:r w:rsidR="00B45B8E" w:rsidRPr="00375DEA">
        <w:t>G</w:t>
      </w:r>
      <w:r w:rsidR="00663B5E" w:rsidRPr="00375DEA">
        <w:t>lobal</w:t>
      </w:r>
      <w:r w:rsidR="004F7389" w:rsidRPr="00375DEA">
        <w:t xml:space="preserve"> </w:t>
      </w:r>
      <w:r w:rsidR="00B45B8E" w:rsidRPr="00375DEA">
        <w:t>C</w:t>
      </w:r>
      <w:r w:rsidR="004F7389" w:rsidRPr="00375DEA">
        <w:t xml:space="preserve">oordination </w:t>
      </w:r>
      <w:r w:rsidR="00B45B8E" w:rsidRPr="00375DEA">
        <w:t>E</w:t>
      </w:r>
      <w:r w:rsidR="004F7389" w:rsidRPr="00375DEA">
        <w:t>ntity</w:t>
      </w:r>
      <w:r w:rsidR="0067543F" w:rsidRPr="00375DEA">
        <w:t>;</w:t>
      </w:r>
      <w:r w:rsidR="00D80229" w:rsidRPr="00375DEA">
        <w:t xml:space="preserve"> </w:t>
      </w:r>
    </w:p>
    <w:p w14:paraId="2FE33475" w14:textId="5522734F" w:rsidR="00A426A9" w:rsidRPr="00375DEA" w:rsidRDefault="00663AF9" w:rsidP="00C9006F">
      <w:pPr>
        <w:pStyle w:val="CBDNormalNoNumber"/>
        <w:tabs>
          <w:tab w:val="clear" w:pos="567"/>
        </w:tabs>
        <w:ind w:left="1134" w:firstLine="567"/>
      </w:pPr>
      <w:r w:rsidRPr="00375DEA">
        <w:rPr>
          <w:iCs/>
        </w:rPr>
        <w:t>1</w:t>
      </w:r>
      <w:r w:rsidR="00F466EC">
        <w:rPr>
          <w:iCs/>
        </w:rPr>
        <w:t>4</w:t>
      </w:r>
      <w:r w:rsidR="00265FD6" w:rsidRPr="00375DEA">
        <w:rPr>
          <w:iCs/>
        </w:rPr>
        <w:t>.</w:t>
      </w:r>
      <w:r w:rsidR="00265FD6" w:rsidRPr="00375DEA">
        <w:rPr>
          <w:iCs/>
        </w:rPr>
        <w:tab/>
      </w:r>
      <w:r w:rsidR="004368E6">
        <w:rPr>
          <w:iCs/>
        </w:rPr>
        <w:t>[</w:t>
      </w:r>
      <w:r w:rsidR="00A426A9" w:rsidRPr="00375DEA">
        <w:rPr>
          <w:i/>
          <w:iCs/>
        </w:rPr>
        <w:t>Approves</w:t>
      </w:r>
      <w:r w:rsidR="004368E6">
        <w:rPr>
          <w:i/>
          <w:iCs/>
        </w:rPr>
        <w:t>]</w:t>
      </w:r>
      <w:r w:rsidR="00301B19">
        <w:rPr>
          <w:i/>
          <w:iCs/>
        </w:rPr>
        <w:t xml:space="preserve"> </w:t>
      </w:r>
      <w:r w:rsidR="00705EBF">
        <w:rPr>
          <w:i/>
          <w:iCs/>
        </w:rPr>
        <w:t>[</w:t>
      </w:r>
      <w:r w:rsidR="00301B19">
        <w:rPr>
          <w:i/>
          <w:iCs/>
        </w:rPr>
        <w:t>Takes note</w:t>
      </w:r>
      <w:r w:rsidR="00705EBF">
        <w:rPr>
          <w:i/>
          <w:iCs/>
        </w:rPr>
        <w:t>]</w:t>
      </w:r>
      <w:r w:rsidR="00C64C5B">
        <w:t xml:space="preserve"> the proposed </w:t>
      </w:r>
      <w:r w:rsidR="00C54A5B" w:rsidRPr="00673E64">
        <w:t xml:space="preserve">workplan </w:t>
      </w:r>
      <w:r w:rsidR="00930840">
        <w:t>[</w:t>
      </w:r>
      <w:r w:rsidR="00C54A5B" w:rsidRPr="004B2F19">
        <w:t>and</w:t>
      </w:r>
      <w:r w:rsidR="00930840">
        <w:t xml:space="preserve"> the</w:t>
      </w:r>
      <w:r w:rsidR="00C54A5B" w:rsidRPr="00BA4E0E">
        <w:rPr>
          <w:strike/>
        </w:rPr>
        <w:t xml:space="preserve"> </w:t>
      </w:r>
      <w:r w:rsidR="00C54A5B" w:rsidRPr="004B2F19">
        <w:t>budget</w:t>
      </w:r>
      <w:r w:rsidR="00930840">
        <w:t>]</w:t>
      </w:r>
      <w:r w:rsidR="00C54A5B" w:rsidRPr="00375DEA">
        <w:t xml:space="preserve"> of the Global Coordination Entity </w:t>
      </w:r>
      <w:r w:rsidR="000B0F81" w:rsidRPr="00375DEA">
        <w:t xml:space="preserve">for </w:t>
      </w:r>
      <w:r w:rsidR="001A5266" w:rsidRPr="00375DEA">
        <w:t xml:space="preserve">the </w:t>
      </w:r>
      <w:r w:rsidR="007E5F4F" w:rsidRPr="00375DEA">
        <w:t>biennium</w:t>
      </w:r>
      <w:r w:rsidR="009E2708" w:rsidRPr="00375DEA">
        <w:t xml:space="preserve"> </w:t>
      </w:r>
      <w:r w:rsidR="000B0F81" w:rsidRPr="00375DEA">
        <w:t>202</w:t>
      </w:r>
      <w:r w:rsidR="007401F7" w:rsidRPr="00375DEA">
        <w:t>7</w:t>
      </w:r>
      <w:r w:rsidR="000668D8" w:rsidRPr="00375DEA">
        <w:t>–</w:t>
      </w:r>
      <w:r w:rsidR="00A121C8" w:rsidRPr="00375DEA">
        <w:t>202</w:t>
      </w:r>
      <w:r w:rsidR="007401F7" w:rsidRPr="00375DEA">
        <w:t>8</w:t>
      </w:r>
      <w:r w:rsidR="00D92615" w:rsidRPr="00375DEA">
        <w:t>,</w:t>
      </w:r>
      <w:r w:rsidR="00ED0C0E">
        <w:t xml:space="preserve"> </w:t>
      </w:r>
      <w:r w:rsidR="008E7615" w:rsidRPr="00375DEA">
        <w:t xml:space="preserve">as </w:t>
      </w:r>
      <w:r w:rsidR="00C54A5B" w:rsidRPr="00375DEA">
        <w:t xml:space="preserve">contained in </w:t>
      </w:r>
      <w:r w:rsidR="00001E8B" w:rsidRPr="00375DEA">
        <w:t xml:space="preserve">the </w:t>
      </w:r>
      <w:r w:rsidR="00E47AD5" w:rsidRPr="00375DEA">
        <w:t>a</w:t>
      </w:r>
      <w:r w:rsidR="001E0AB6" w:rsidRPr="00375DEA">
        <w:t>nnex</w:t>
      </w:r>
      <w:r w:rsidR="008E7615" w:rsidRPr="00375DEA">
        <w:t xml:space="preserve"> to the present decision</w:t>
      </w:r>
      <w:r w:rsidR="00032E67" w:rsidRPr="00375DEA">
        <w:t>;</w:t>
      </w:r>
    </w:p>
    <w:p w14:paraId="56E4B28E" w14:textId="1A701115" w:rsidR="002A6780" w:rsidRPr="00511126" w:rsidRDefault="002A6780" w:rsidP="00511126">
      <w:pPr>
        <w:pStyle w:val="CBDNormalNoNumber"/>
        <w:ind w:left="1134" w:firstLine="567"/>
        <w:rPr>
          <w:lang w:val="en-CA"/>
        </w:rPr>
      </w:pPr>
      <w:r w:rsidRPr="00485345">
        <w:t>1</w:t>
      </w:r>
      <w:r w:rsidR="00F466EC">
        <w:t>5</w:t>
      </w:r>
      <w:r w:rsidRPr="00485345">
        <w:t>.</w:t>
      </w:r>
      <w:r w:rsidR="00F466EC">
        <w:tab/>
      </w:r>
      <w:r w:rsidRPr="00485345">
        <w:rPr>
          <w:i/>
        </w:rPr>
        <w:t>Requests</w:t>
      </w:r>
      <w:r w:rsidRPr="000B312B">
        <w:t xml:space="preserve"> the support centres to take into account </w:t>
      </w:r>
      <w:r w:rsidR="005E0F24">
        <w:t>the</w:t>
      </w:r>
      <w:r w:rsidRPr="000B312B">
        <w:t xml:space="preserve"> gaps</w:t>
      </w:r>
      <w:r w:rsidR="00343C8C">
        <w:t xml:space="preserve"> and challenges</w:t>
      </w:r>
      <w:r w:rsidRPr="000B312B">
        <w:t xml:space="preserve"> noted in the </w:t>
      </w:r>
      <w:r w:rsidR="00A375EA">
        <w:t xml:space="preserve">global report on collective progress in the implementation of the </w:t>
      </w:r>
      <w:r w:rsidR="00140841">
        <w:t xml:space="preserve">KMGBF and the </w:t>
      </w:r>
      <w:r w:rsidR="0051684E">
        <w:t>seventh national reports</w:t>
      </w:r>
      <w:r w:rsidRPr="000B312B">
        <w:t xml:space="preserve">, </w:t>
      </w:r>
      <w:r w:rsidR="00343C8C">
        <w:t>including</w:t>
      </w:r>
      <w:r w:rsidRPr="000B312B">
        <w:t xml:space="preserve"> challenges in the use of indicators summarised in </w:t>
      </w:r>
      <w:r w:rsidR="00EB1FC4" w:rsidRPr="00581DC9">
        <w:t>CBD/SBSTTA/28/INF/11</w:t>
      </w:r>
      <w:r w:rsidRPr="000B312B">
        <w:t>, when providing capacity building and development support to Parties;</w:t>
      </w:r>
    </w:p>
    <w:p w14:paraId="17C15666" w14:textId="7A112EC4" w:rsidR="002747ED" w:rsidRPr="00375DEA" w:rsidRDefault="00663AF9" w:rsidP="00C9006F">
      <w:pPr>
        <w:pStyle w:val="CBDNormalNoNumber"/>
        <w:tabs>
          <w:tab w:val="clear" w:pos="567"/>
        </w:tabs>
        <w:ind w:left="1134" w:firstLine="567"/>
      </w:pPr>
      <w:r w:rsidRPr="00375DEA">
        <w:rPr>
          <w:iCs/>
        </w:rPr>
        <w:t>1</w:t>
      </w:r>
      <w:r w:rsidR="00F466EC">
        <w:rPr>
          <w:iCs/>
        </w:rPr>
        <w:t>6</w:t>
      </w:r>
      <w:r w:rsidR="00265FD6" w:rsidRPr="00375DEA">
        <w:rPr>
          <w:iCs/>
        </w:rPr>
        <w:t>.</w:t>
      </w:r>
      <w:r w:rsidR="00265FD6" w:rsidRPr="00375DEA">
        <w:rPr>
          <w:iCs/>
        </w:rPr>
        <w:tab/>
      </w:r>
      <w:r w:rsidR="002747ED" w:rsidRPr="00375DEA">
        <w:rPr>
          <w:i/>
        </w:rPr>
        <w:t xml:space="preserve">Invites </w:t>
      </w:r>
      <w:r w:rsidR="002747ED" w:rsidRPr="00375DEA">
        <w:t>Parties, other Governments</w:t>
      </w:r>
      <w:r w:rsidR="00DC302D" w:rsidRPr="00375DEA">
        <w:t>,</w:t>
      </w:r>
      <w:r w:rsidR="002747ED" w:rsidRPr="00375DEA">
        <w:t xml:space="preserve"> </w:t>
      </w:r>
      <w:r w:rsidR="00932FA5" w:rsidRPr="00375DEA">
        <w:t>United Nations entities, relevant international organizations, development agencies, research institutions</w:t>
      </w:r>
      <w:r w:rsidR="00750908" w:rsidRPr="00375DEA">
        <w:t>,</w:t>
      </w:r>
      <w:r w:rsidR="005D5E7F" w:rsidRPr="00375DEA">
        <w:t xml:space="preserve"> academia</w:t>
      </w:r>
      <w:r w:rsidR="00932FA5" w:rsidRPr="00375DEA">
        <w:t xml:space="preserve">, the private sector and other stakeholders </w:t>
      </w:r>
      <w:r w:rsidR="002747ED" w:rsidRPr="00375DEA">
        <w:t>in a position to do so to provide</w:t>
      </w:r>
      <w:r w:rsidR="00EF1EC7">
        <w:t xml:space="preserve"> adequate</w:t>
      </w:r>
      <w:r w:rsidR="00261890">
        <w:t>,</w:t>
      </w:r>
      <w:r w:rsidR="002747ED" w:rsidRPr="00375DEA">
        <w:t xml:space="preserve"> </w:t>
      </w:r>
      <w:r w:rsidR="00A8670B" w:rsidRPr="00375DEA">
        <w:t xml:space="preserve">predictable multi-year </w:t>
      </w:r>
      <w:r w:rsidR="00261890">
        <w:t xml:space="preserve">and sustainable </w:t>
      </w:r>
      <w:r w:rsidR="002747ED" w:rsidRPr="00375DEA">
        <w:t xml:space="preserve">financial and in-kind contributions to support </w:t>
      </w:r>
      <w:r w:rsidR="00750908" w:rsidRPr="00375DEA">
        <w:t xml:space="preserve">the </w:t>
      </w:r>
      <w:r w:rsidR="00005B9A" w:rsidRPr="00375DEA">
        <w:t xml:space="preserve">programmes and </w:t>
      </w:r>
      <w:r w:rsidR="002747ED" w:rsidRPr="00375DEA">
        <w:t>operation</w:t>
      </w:r>
      <w:r w:rsidR="00A27D7E" w:rsidRPr="00375DEA">
        <w:t xml:space="preserve">s </w:t>
      </w:r>
      <w:r w:rsidR="002747ED" w:rsidRPr="00375DEA">
        <w:t xml:space="preserve">of the </w:t>
      </w:r>
      <w:r w:rsidR="0051739F" w:rsidRPr="00375DEA">
        <w:t>Global Coordination Entity</w:t>
      </w:r>
      <w:r w:rsidR="002747ED" w:rsidRPr="00375DEA">
        <w:t xml:space="preserve"> and the </w:t>
      </w:r>
      <w:r w:rsidR="004A60A1" w:rsidRPr="00375DEA">
        <w:t>s</w:t>
      </w:r>
      <w:r w:rsidR="002747ED" w:rsidRPr="00375DEA">
        <w:t xml:space="preserve">upport </w:t>
      </w:r>
      <w:r w:rsidR="004A60A1" w:rsidRPr="00375DEA">
        <w:t>c</w:t>
      </w:r>
      <w:r w:rsidR="002747ED" w:rsidRPr="00375DEA">
        <w:t>entres;</w:t>
      </w:r>
    </w:p>
    <w:p w14:paraId="7ADBDE9E" w14:textId="01AF6A8C" w:rsidR="00CD7378" w:rsidRDefault="00663AF9" w:rsidP="00F466EC">
      <w:pPr>
        <w:pStyle w:val="CBDNormalNoNumber"/>
        <w:tabs>
          <w:tab w:val="clear" w:pos="567"/>
        </w:tabs>
        <w:ind w:left="1134" w:firstLine="567"/>
      </w:pPr>
      <w:r w:rsidRPr="00375DEA">
        <w:rPr>
          <w:iCs/>
        </w:rPr>
        <w:t>1</w:t>
      </w:r>
      <w:r w:rsidR="00F466EC">
        <w:rPr>
          <w:iCs/>
        </w:rPr>
        <w:t>7</w:t>
      </w:r>
      <w:r w:rsidR="00265FD6" w:rsidRPr="00375DEA">
        <w:rPr>
          <w:iCs/>
        </w:rPr>
        <w:t>.</w:t>
      </w:r>
      <w:r w:rsidR="00265FD6" w:rsidRPr="00375DEA">
        <w:rPr>
          <w:iCs/>
        </w:rPr>
        <w:tab/>
      </w:r>
      <w:r w:rsidR="00427232">
        <w:rPr>
          <w:rFonts w:eastAsia="Times New Roman"/>
          <w:i/>
          <w:szCs w:val="24"/>
        </w:rPr>
        <w:t>Requests</w:t>
      </w:r>
      <w:r w:rsidR="00FD4EF1" w:rsidRPr="00375DEA" w:rsidDel="00885282">
        <w:rPr>
          <w:rFonts w:eastAsia="Times New Roman"/>
          <w:szCs w:val="24"/>
        </w:rPr>
        <w:t xml:space="preserve"> </w:t>
      </w:r>
      <w:r w:rsidR="00FD4EF1" w:rsidRPr="004B2F19" w:rsidDel="00885282">
        <w:rPr>
          <w:rFonts w:eastAsia="Times New Roman"/>
          <w:szCs w:val="24"/>
        </w:rPr>
        <w:t xml:space="preserve">the </w:t>
      </w:r>
      <w:r w:rsidR="007E3A4E" w:rsidRPr="004B2F19">
        <w:rPr>
          <w:rFonts w:eastAsia="Times New Roman"/>
          <w:szCs w:val="24"/>
        </w:rPr>
        <w:t>Global Environment Facility</w:t>
      </w:r>
      <w:r w:rsidR="00FC0181" w:rsidRPr="00375DEA">
        <w:rPr>
          <w:rFonts w:eastAsia="Times New Roman"/>
          <w:szCs w:val="24"/>
        </w:rPr>
        <w:t>,</w:t>
      </w:r>
      <w:r w:rsidR="00662FBA" w:rsidRPr="007312BA">
        <w:rPr>
          <w:rFonts w:eastAsia="Times New Roman"/>
          <w:szCs w:val="24"/>
        </w:rPr>
        <w:t xml:space="preserve"> </w:t>
      </w:r>
      <w:r w:rsidR="00DD7F73">
        <w:rPr>
          <w:rFonts w:eastAsia="Times New Roman"/>
          <w:szCs w:val="24"/>
        </w:rPr>
        <w:t xml:space="preserve">and </w:t>
      </w:r>
      <w:r w:rsidR="00DD7F73" w:rsidRPr="00177633">
        <w:rPr>
          <w:rFonts w:eastAsia="Times New Roman"/>
          <w:i/>
          <w:iCs/>
          <w:szCs w:val="24"/>
        </w:rPr>
        <w:t>invites</w:t>
      </w:r>
      <w:r w:rsidR="00FC0181" w:rsidRPr="00375DEA">
        <w:rPr>
          <w:rFonts w:eastAsia="Times New Roman"/>
          <w:szCs w:val="24"/>
        </w:rPr>
        <w:t xml:space="preserve"> </w:t>
      </w:r>
      <w:r w:rsidR="00591CD9" w:rsidRPr="00375DEA">
        <w:rPr>
          <w:rFonts w:eastAsia="Times New Roman"/>
          <w:szCs w:val="24"/>
        </w:rPr>
        <w:t xml:space="preserve">the </w:t>
      </w:r>
      <w:r w:rsidR="00FD4EF1" w:rsidRPr="00375DEA" w:rsidDel="00885282">
        <w:rPr>
          <w:rFonts w:eastAsia="Times New Roman"/>
          <w:szCs w:val="24"/>
        </w:rPr>
        <w:t>Kunming Biodiversity Fund</w:t>
      </w:r>
      <w:r w:rsidR="0037157D">
        <w:rPr>
          <w:rFonts w:eastAsia="Times New Roman"/>
          <w:szCs w:val="24"/>
        </w:rPr>
        <w:t xml:space="preserve">, </w:t>
      </w:r>
      <w:r w:rsidR="007B00BC" w:rsidRPr="00375DEA">
        <w:rPr>
          <w:rFonts w:eastAsia="Times New Roman"/>
          <w:szCs w:val="24"/>
        </w:rPr>
        <w:t>the Green Climate Fund</w:t>
      </w:r>
      <w:r w:rsidR="00737289" w:rsidRPr="00375DEA">
        <w:rPr>
          <w:rFonts w:eastAsia="Times New Roman"/>
          <w:szCs w:val="24"/>
        </w:rPr>
        <w:t xml:space="preserve"> and </w:t>
      </w:r>
      <w:r w:rsidR="002E227D" w:rsidRPr="00375DEA">
        <w:rPr>
          <w:rFonts w:eastAsia="Times New Roman"/>
          <w:szCs w:val="24"/>
        </w:rPr>
        <w:t xml:space="preserve">other </w:t>
      </w:r>
      <w:r w:rsidR="0012452A">
        <w:rPr>
          <w:rFonts w:eastAsia="Times New Roman"/>
          <w:szCs w:val="24"/>
        </w:rPr>
        <w:t xml:space="preserve">relevant </w:t>
      </w:r>
      <w:r w:rsidR="00516E6D" w:rsidRPr="00375DEA">
        <w:rPr>
          <w:rFonts w:eastAsia="Times New Roman"/>
          <w:szCs w:val="24"/>
        </w:rPr>
        <w:t xml:space="preserve">multilateral </w:t>
      </w:r>
      <w:r w:rsidR="0012452A">
        <w:rPr>
          <w:rFonts w:eastAsia="Times New Roman"/>
          <w:szCs w:val="24"/>
        </w:rPr>
        <w:t xml:space="preserve">funds and international </w:t>
      </w:r>
      <w:r w:rsidR="00516E6D" w:rsidRPr="00375DEA">
        <w:rPr>
          <w:rFonts w:eastAsia="Times New Roman"/>
          <w:szCs w:val="24"/>
        </w:rPr>
        <w:t>f</w:t>
      </w:r>
      <w:r w:rsidR="00A93E34" w:rsidRPr="00375DEA">
        <w:rPr>
          <w:rFonts w:eastAsia="Times New Roman"/>
          <w:szCs w:val="24"/>
        </w:rPr>
        <w:t xml:space="preserve">inancial </w:t>
      </w:r>
      <w:r w:rsidR="0012452A">
        <w:rPr>
          <w:rFonts w:eastAsia="Times New Roman"/>
          <w:szCs w:val="24"/>
        </w:rPr>
        <w:t>institutions</w:t>
      </w:r>
      <w:r w:rsidR="00CD1461">
        <w:rPr>
          <w:rFonts w:eastAsia="Times New Roman"/>
          <w:szCs w:val="24"/>
        </w:rPr>
        <w:t>,</w:t>
      </w:r>
      <w:r w:rsidR="00A93E34" w:rsidRPr="00375DEA">
        <w:rPr>
          <w:rFonts w:eastAsia="Times New Roman"/>
          <w:szCs w:val="24"/>
        </w:rPr>
        <w:t xml:space="preserve"> </w:t>
      </w:r>
      <w:r w:rsidR="00FB3E4F">
        <w:rPr>
          <w:rFonts w:eastAsia="Times New Roman"/>
          <w:szCs w:val="24"/>
        </w:rPr>
        <w:t>in accordance with their mandates</w:t>
      </w:r>
      <w:r w:rsidR="00CD1461">
        <w:rPr>
          <w:rFonts w:eastAsia="Times New Roman"/>
          <w:szCs w:val="24"/>
        </w:rPr>
        <w:t>,</w:t>
      </w:r>
      <w:r w:rsidR="00FB3E4F">
        <w:rPr>
          <w:rFonts w:eastAsia="Times New Roman"/>
          <w:szCs w:val="24"/>
        </w:rPr>
        <w:t xml:space="preserve"> </w:t>
      </w:r>
      <w:r w:rsidR="00FD4EF1" w:rsidRPr="00375DEA">
        <w:rPr>
          <w:rFonts w:eastAsia="Times New Roman"/>
          <w:szCs w:val="24"/>
        </w:rPr>
        <w:t>to</w:t>
      </w:r>
      <w:r w:rsidR="00B97FAB">
        <w:rPr>
          <w:rFonts w:eastAsia="Times New Roman"/>
          <w:szCs w:val="24"/>
        </w:rPr>
        <w:t xml:space="preserve"> consider providing f</w:t>
      </w:r>
      <w:r w:rsidR="00A2280A">
        <w:rPr>
          <w:rFonts w:eastAsia="Times New Roman"/>
          <w:szCs w:val="24"/>
        </w:rPr>
        <w:t>unding</w:t>
      </w:r>
      <w:r w:rsidR="00E43EBE" w:rsidRPr="00375DEA">
        <w:rPr>
          <w:rFonts w:eastAsia="Times New Roman"/>
          <w:szCs w:val="24"/>
        </w:rPr>
        <w:t>, upon request</w:t>
      </w:r>
      <w:r w:rsidR="00CD1461">
        <w:rPr>
          <w:rFonts w:eastAsia="Times New Roman"/>
          <w:szCs w:val="24"/>
        </w:rPr>
        <w:t xml:space="preserve"> by eligible Parties</w:t>
      </w:r>
      <w:r w:rsidR="00B768EB">
        <w:rPr>
          <w:rFonts w:eastAsia="Times New Roman"/>
          <w:szCs w:val="24"/>
        </w:rPr>
        <w:t xml:space="preserve"> in line with their priorities and needs</w:t>
      </w:r>
      <w:r w:rsidR="00E43EBE" w:rsidRPr="00375DEA">
        <w:rPr>
          <w:rFonts w:eastAsia="Times New Roman"/>
          <w:szCs w:val="24"/>
        </w:rPr>
        <w:t>,</w:t>
      </w:r>
      <w:r w:rsidR="003054B1" w:rsidRPr="00375DEA">
        <w:rPr>
          <w:rFonts w:eastAsia="Times New Roman"/>
          <w:szCs w:val="24"/>
        </w:rPr>
        <w:t xml:space="preserve"> </w:t>
      </w:r>
      <w:r w:rsidR="00CE2E16" w:rsidRPr="00F21A59">
        <w:rPr>
          <w:rFonts w:eastAsia="Times New Roman"/>
          <w:szCs w:val="24"/>
        </w:rPr>
        <w:t>projects</w:t>
      </w:r>
      <w:r w:rsidR="00057FF7" w:rsidRPr="00375DEA">
        <w:rPr>
          <w:rFonts w:eastAsia="Times New Roman"/>
          <w:szCs w:val="24"/>
        </w:rPr>
        <w:t xml:space="preserve"> and</w:t>
      </w:r>
      <w:r w:rsidR="00AD7DE4" w:rsidRPr="00375DEA">
        <w:rPr>
          <w:rFonts w:eastAsia="Times New Roman"/>
          <w:szCs w:val="24"/>
        </w:rPr>
        <w:t xml:space="preserve"> </w:t>
      </w:r>
      <w:r w:rsidR="00F05CF6" w:rsidRPr="00375DEA">
        <w:rPr>
          <w:rFonts w:eastAsia="Times New Roman"/>
          <w:szCs w:val="24"/>
        </w:rPr>
        <w:t>programmes</w:t>
      </w:r>
      <w:r w:rsidR="00AD7DE4" w:rsidRPr="00375DEA">
        <w:rPr>
          <w:rFonts w:eastAsia="Times New Roman"/>
          <w:szCs w:val="24"/>
        </w:rPr>
        <w:t xml:space="preserve"> </w:t>
      </w:r>
      <w:r w:rsidR="00F05CF6" w:rsidRPr="00375DEA">
        <w:rPr>
          <w:rFonts w:eastAsia="Times New Roman"/>
          <w:szCs w:val="24"/>
        </w:rPr>
        <w:t xml:space="preserve">of </w:t>
      </w:r>
      <w:r w:rsidR="00E71932" w:rsidRPr="00375DEA">
        <w:rPr>
          <w:rFonts w:eastAsia="Times New Roman"/>
          <w:szCs w:val="24"/>
        </w:rPr>
        <w:t xml:space="preserve">the </w:t>
      </w:r>
      <w:r w:rsidR="00816E23" w:rsidRPr="00375DEA">
        <w:rPr>
          <w:rFonts w:eastAsia="Times New Roman"/>
          <w:szCs w:val="24"/>
        </w:rPr>
        <w:t>s</w:t>
      </w:r>
      <w:r w:rsidR="00FD4EF1" w:rsidRPr="00375DEA">
        <w:rPr>
          <w:rFonts w:eastAsia="Times New Roman"/>
          <w:szCs w:val="24"/>
        </w:rPr>
        <w:t>upport</w:t>
      </w:r>
      <w:r w:rsidR="00852527" w:rsidRPr="00375DEA">
        <w:rPr>
          <w:rFonts w:eastAsia="Times New Roman"/>
          <w:szCs w:val="24"/>
        </w:rPr>
        <w:t xml:space="preserve"> </w:t>
      </w:r>
      <w:r w:rsidR="00816E23" w:rsidRPr="00375DEA">
        <w:rPr>
          <w:rFonts w:eastAsia="Times New Roman"/>
          <w:szCs w:val="24"/>
        </w:rPr>
        <w:t>c</w:t>
      </w:r>
      <w:r w:rsidR="00852527" w:rsidRPr="00375DEA">
        <w:rPr>
          <w:rFonts w:eastAsia="Times New Roman"/>
          <w:szCs w:val="24"/>
        </w:rPr>
        <w:t>entres</w:t>
      </w:r>
      <w:r w:rsidR="00A37B91" w:rsidRPr="00375DEA">
        <w:rPr>
          <w:rFonts w:eastAsia="Times New Roman"/>
          <w:szCs w:val="24"/>
        </w:rPr>
        <w:t xml:space="preserve"> </w:t>
      </w:r>
      <w:r w:rsidR="000004E3" w:rsidRPr="00375DEA">
        <w:rPr>
          <w:rFonts w:eastAsia="Times New Roman"/>
          <w:szCs w:val="24"/>
        </w:rPr>
        <w:t>des</w:t>
      </w:r>
      <w:r w:rsidR="00CC7D80" w:rsidRPr="00375DEA">
        <w:rPr>
          <w:rFonts w:eastAsia="Times New Roman"/>
          <w:szCs w:val="24"/>
        </w:rPr>
        <w:t>igned to provide</w:t>
      </w:r>
      <w:r w:rsidR="00435B98" w:rsidRPr="00375DEA">
        <w:rPr>
          <w:rFonts w:eastAsia="Times New Roman"/>
          <w:szCs w:val="24"/>
        </w:rPr>
        <w:t>,</w:t>
      </w:r>
      <w:r w:rsidR="00CC7D80" w:rsidRPr="00375DEA">
        <w:rPr>
          <w:rFonts w:eastAsia="Times New Roman"/>
          <w:szCs w:val="24"/>
        </w:rPr>
        <w:t xml:space="preserve"> </w:t>
      </w:r>
      <w:r w:rsidR="000361DA" w:rsidRPr="00375DEA">
        <w:rPr>
          <w:rFonts w:eastAsia="Times New Roman"/>
          <w:szCs w:val="24"/>
        </w:rPr>
        <w:t>technical</w:t>
      </w:r>
      <w:r w:rsidR="004776F6">
        <w:rPr>
          <w:rFonts w:eastAsia="Times New Roman"/>
          <w:szCs w:val="24"/>
        </w:rPr>
        <w:t xml:space="preserve"> and scientific</w:t>
      </w:r>
      <w:r w:rsidR="000361DA" w:rsidRPr="00375DEA">
        <w:rPr>
          <w:rFonts w:eastAsia="Times New Roman"/>
          <w:szCs w:val="24"/>
        </w:rPr>
        <w:t xml:space="preserve"> </w:t>
      </w:r>
      <w:r w:rsidR="00892067" w:rsidRPr="00C9006F">
        <w:t>support</w:t>
      </w:r>
      <w:r w:rsidR="00870D64">
        <w:rPr>
          <w:rFonts w:eastAsia="Times New Roman"/>
          <w:szCs w:val="24"/>
        </w:rPr>
        <w:t>;</w:t>
      </w:r>
    </w:p>
    <w:p w14:paraId="6F1C5521" w14:textId="788A45F2" w:rsidR="002747ED" w:rsidRDefault="001230F2" w:rsidP="00E12A42">
      <w:pPr>
        <w:pStyle w:val="CBDNormalNoNumber"/>
        <w:tabs>
          <w:tab w:val="clear" w:pos="567"/>
        </w:tabs>
        <w:ind w:left="1134" w:firstLine="567"/>
      </w:pPr>
      <w:r w:rsidRPr="001230F2">
        <w:t>1</w:t>
      </w:r>
      <w:r w:rsidR="00E12A42">
        <w:t>8</w:t>
      </w:r>
      <w:r w:rsidRPr="001230F2">
        <w:t>.</w:t>
      </w:r>
      <w:r w:rsidR="00E12A42">
        <w:tab/>
      </w:r>
      <w:r w:rsidRPr="00D14E49">
        <w:rPr>
          <w:i/>
        </w:rPr>
        <w:t>Urges</w:t>
      </w:r>
      <w:r w:rsidRPr="001230F2">
        <w:t xml:space="preserve"> Parties, </w:t>
      </w:r>
      <w:r w:rsidR="00C01CFE">
        <w:t xml:space="preserve">and </w:t>
      </w:r>
      <w:r w:rsidR="00C01CFE" w:rsidRPr="00177633">
        <w:rPr>
          <w:i/>
          <w:iCs/>
        </w:rPr>
        <w:t>invite</w:t>
      </w:r>
      <w:r w:rsidR="002F7E5A">
        <w:rPr>
          <w:i/>
          <w:iCs/>
        </w:rPr>
        <w:t xml:space="preserve">s </w:t>
      </w:r>
      <w:r w:rsidR="00ED7285" w:rsidRPr="00177633">
        <w:t>other Governments</w:t>
      </w:r>
      <w:r w:rsidR="00ED7285">
        <w:rPr>
          <w:i/>
          <w:iCs/>
        </w:rPr>
        <w:t xml:space="preserve">, </w:t>
      </w:r>
      <w:r w:rsidR="00F026BC">
        <w:t>subnational and local governments</w:t>
      </w:r>
      <w:r w:rsidRPr="001230F2">
        <w:t>, United Nations entities, relevant international organizations, development agencies, research institutions, academia, the private sector and other stakeholders to work actively with and support the support centres and the Global Coordination Entity in addressing the challenges limiting their operations and effectiveness;</w:t>
      </w:r>
    </w:p>
    <w:p w14:paraId="409F0226" w14:textId="432FA89D" w:rsidR="00D463F7" w:rsidRPr="00375DEA" w:rsidRDefault="005A5625" w:rsidP="00C9006F">
      <w:pPr>
        <w:pStyle w:val="CBDNormalNoNumber"/>
        <w:tabs>
          <w:tab w:val="clear" w:pos="567"/>
        </w:tabs>
        <w:ind w:left="1134" w:firstLine="567"/>
      </w:pPr>
      <w:r w:rsidRPr="005A5625">
        <w:t>1</w:t>
      </w:r>
      <w:r w:rsidR="00E12A42">
        <w:t>9</w:t>
      </w:r>
      <w:r w:rsidRPr="005A5625">
        <w:t>.</w:t>
      </w:r>
      <w:r w:rsidR="00E12A42">
        <w:tab/>
      </w:r>
      <w:r w:rsidRPr="00D03DEB">
        <w:rPr>
          <w:i/>
          <w:iCs/>
        </w:rPr>
        <w:t>Encourages</w:t>
      </w:r>
      <w:r w:rsidRPr="005A5625">
        <w:t xml:space="preserve"> Parties, the support centres, and relevant organizations to ensure that technical and scientific cooperation and capacity-building activities are implemented with the full and effective participation of </w:t>
      </w:r>
      <w:r w:rsidR="005F1C2D">
        <w:t>i</w:t>
      </w:r>
      <w:r w:rsidRPr="005A5625">
        <w:t xml:space="preserve">ndigenous </w:t>
      </w:r>
      <w:r w:rsidR="00133808">
        <w:t>p</w:t>
      </w:r>
      <w:r w:rsidRPr="005A5625">
        <w:t>eople</w:t>
      </w:r>
      <w:r w:rsidR="00A23760">
        <w:t>s</w:t>
      </w:r>
      <w:r w:rsidRPr="005A5625">
        <w:t xml:space="preserve"> and local communities, women and youth</w:t>
      </w:r>
      <w:r w:rsidR="00B75C99">
        <w:t xml:space="preserve"> organizations</w:t>
      </w:r>
      <w:r w:rsidRPr="005A5625">
        <w:t>, including through the co-design of programmes, identification of capacity needs, joint research, knowledge exchange and the development of technologies, in line with decision 15/8</w:t>
      </w:r>
      <w:r w:rsidR="009950F1">
        <w:t xml:space="preserve"> and 16/3</w:t>
      </w:r>
      <w:r w:rsidR="00D03DEB">
        <w:t xml:space="preserve">; </w:t>
      </w:r>
    </w:p>
    <w:p w14:paraId="2CFAB72B" w14:textId="5EE2F3B2" w:rsidR="002747ED" w:rsidRPr="00375DEA" w:rsidRDefault="00E12A42" w:rsidP="00C9006F">
      <w:pPr>
        <w:pStyle w:val="CBDNormalNoNumber"/>
        <w:tabs>
          <w:tab w:val="clear" w:pos="567"/>
        </w:tabs>
        <w:ind w:left="1134" w:firstLine="567"/>
      </w:pPr>
      <w:r>
        <w:rPr>
          <w:iCs/>
        </w:rPr>
        <w:t>20</w:t>
      </w:r>
      <w:r w:rsidR="00265FD6" w:rsidRPr="00375DEA">
        <w:rPr>
          <w:iCs/>
        </w:rPr>
        <w:t>.</w:t>
      </w:r>
      <w:r w:rsidR="00265FD6" w:rsidRPr="00375DEA">
        <w:rPr>
          <w:iCs/>
        </w:rPr>
        <w:tab/>
      </w:r>
      <w:r w:rsidR="002747ED" w:rsidRPr="00375DEA">
        <w:rPr>
          <w:i/>
        </w:rPr>
        <w:t xml:space="preserve">Requests </w:t>
      </w:r>
      <w:r w:rsidR="002747ED" w:rsidRPr="00F21A59">
        <w:t xml:space="preserve">the </w:t>
      </w:r>
      <w:r w:rsidR="00816E23" w:rsidRPr="00375DEA">
        <w:t>s</w:t>
      </w:r>
      <w:r w:rsidR="002747ED" w:rsidRPr="00375DEA">
        <w:t xml:space="preserve">upport </w:t>
      </w:r>
      <w:r w:rsidR="00816E23" w:rsidRPr="00375DEA">
        <w:t>c</w:t>
      </w:r>
      <w:r w:rsidR="002747ED" w:rsidRPr="00375DEA">
        <w:t>entres, subject to the availability of resources:</w:t>
      </w:r>
    </w:p>
    <w:p w14:paraId="263DE19D" w14:textId="7ABB07F0" w:rsidR="002747ED" w:rsidRPr="00375DEA" w:rsidRDefault="00265FD6" w:rsidP="00C9006F">
      <w:pPr>
        <w:pStyle w:val="CBDNormalNoNumber"/>
        <w:tabs>
          <w:tab w:val="clear" w:pos="567"/>
        </w:tabs>
        <w:ind w:left="1134" w:firstLine="567"/>
      </w:pPr>
      <w:r w:rsidRPr="00375DEA">
        <w:t>(a)</w:t>
      </w:r>
      <w:r w:rsidRPr="00375DEA">
        <w:tab/>
      </w:r>
      <w:r w:rsidR="002747ED" w:rsidRPr="00375DEA">
        <w:t xml:space="preserve">To accelerate the establishment and operationalization of </w:t>
      </w:r>
      <w:r w:rsidR="00F44F7B" w:rsidRPr="00375DEA">
        <w:t xml:space="preserve">their </w:t>
      </w:r>
      <w:r w:rsidR="002747ED" w:rsidRPr="00375DEA">
        <w:t>governance structures</w:t>
      </w:r>
      <w:r w:rsidR="005A5011" w:rsidRPr="00375DEA">
        <w:t xml:space="preserve"> and institutional</w:t>
      </w:r>
      <w:r w:rsidR="004D516C" w:rsidRPr="00375DEA">
        <w:t xml:space="preserve"> frameworks</w:t>
      </w:r>
      <w:r w:rsidR="00DE4F12" w:rsidRPr="00375DEA">
        <w:t>;</w:t>
      </w:r>
      <w:r w:rsidR="002747ED" w:rsidRPr="00375DEA">
        <w:t xml:space="preserve"> </w:t>
      </w:r>
    </w:p>
    <w:p w14:paraId="43895B1A" w14:textId="43ABECAC" w:rsidR="000B5B4A" w:rsidRPr="00375DEA" w:rsidRDefault="00265FD6" w:rsidP="00C9006F">
      <w:pPr>
        <w:pStyle w:val="CBDNormalNoNumber"/>
        <w:tabs>
          <w:tab w:val="clear" w:pos="567"/>
        </w:tabs>
        <w:ind w:left="1134" w:firstLine="567"/>
      </w:pPr>
      <w:r w:rsidRPr="00375DEA">
        <w:t>(b)</w:t>
      </w:r>
      <w:r w:rsidRPr="00375DEA">
        <w:tab/>
      </w:r>
      <w:r w:rsidR="001729F8" w:rsidRPr="00375DEA">
        <w:t xml:space="preserve">To develop and </w:t>
      </w:r>
      <w:r w:rsidR="00D56C63" w:rsidRPr="00375DEA">
        <w:t xml:space="preserve">progressively </w:t>
      </w:r>
      <w:r w:rsidR="001729F8" w:rsidRPr="00375DEA">
        <w:t xml:space="preserve">scale up demand-driven support packages </w:t>
      </w:r>
      <w:r w:rsidR="00654F6C" w:rsidRPr="00375DEA">
        <w:t>for Parties</w:t>
      </w:r>
      <w:r w:rsidR="00C37C69">
        <w:t>,</w:t>
      </w:r>
      <w:r w:rsidR="00256F7D">
        <w:t xml:space="preserve"> and</w:t>
      </w:r>
      <w:r w:rsidR="00C37C69">
        <w:t xml:space="preserve"> </w:t>
      </w:r>
      <w:r w:rsidR="00C37C69" w:rsidRPr="00C37C69">
        <w:t>indigenous peoples and local communities, women and youth</w:t>
      </w:r>
      <w:r w:rsidR="004355FC">
        <w:t xml:space="preserve"> organizations</w:t>
      </w:r>
      <w:r w:rsidR="00C37C69" w:rsidRPr="00C37C69">
        <w:t>,</w:t>
      </w:r>
      <w:r w:rsidR="00654F6C" w:rsidRPr="00375DEA">
        <w:t xml:space="preserve"> </w:t>
      </w:r>
      <w:r w:rsidR="00256F7D">
        <w:t xml:space="preserve">based </w:t>
      </w:r>
      <w:r w:rsidR="001729F8" w:rsidRPr="00375DEA">
        <w:lastRenderedPageBreak/>
        <w:t>on</w:t>
      </w:r>
      <w:r w:rsidR="006A77C6" w:rsidRPr="00375DEA">
        <w:t xml:space="preserve"> </w:t>
      </w:r>
      <w:r w:rsidR="00D46F44" w:rsidRPr="00375DEA">
        <w:t xml:space="preserve">their </w:t>
      </w:r>
      <w:r w:rsidR="006A77C6" w:rsidRPr="00375DEA">
        <w:t>identified</w:t>
      </w:r>
      <w:r w:rsidR="001729F8" w:rsidRPr="00375DEA">
        <w:t xml:space="preserve"> priorit</w:t>
      </w:r>
      <w:r w:rsidR="00256F7D">
        <w:t>ies and</w:t>
      </w:r>
      <w:r w:rsidR="001729F8" w:rsidRPr="00375DEA">
        <w:t xml:space="preserve"> </w:t>
      </w:r>
      <w:r w:rsidR="00BC1903" w:rsidRPr="00375DEA">
        <w:t>needs</w:t>
      </w:r>
      <w:r w:rsidR="001729F8" w:rsidRPr="00375DEA">
        <w:t xml:space="preserve"> </w:t>
      </w:r>
      <w:r w:rsidR="0023392E" w:rsidRPr="00375DEA">
        <w:t xml:space="preserve">and </w:t>
      </w:r>
      <w:r w:rsidR="001F6880" w:rsidRPr="00375DEA">
        <w:t xml:space="preserve">use </w:t>
      </w:r>
      <w:r w:rsidR="001C3DD1" w:rsidRPr="00375DEA">
        <w:t xml:space="preserve">appropriate </w:t>
      </w:r>
      <w:r w:rsidR="0098625C" w:rsidRPr="00375DEA">
        <w:t xml:space="preserve">delivery </w:t>
      </w:r>
      <w:r w:rsidR="001F6880" w:rsidRPr="00375DEA">
        <w:t>modalities</w:t>
      </w:r>
      <w:r w:rsidR="00EC21A6" w:rsidRPr="00375DEA">
        <w:t>, including</w:t>
      </w:r>
      <w:r w:rsidR="001F6880" w:rsidRPr="00375DEA">
        <w:t xml:space="preserve"> </w:t>
      </w:r>
      <w:r w:rsidR="001729F8" w:rsidRPr="00375DEA">
        <w:t>regional expert rosters, help</w:t>
      </w:r>
      <w:r w:rsidR="00F22DB7" w:rsidRPr="00375DEA">
        <w:t xml:space="preserve"> </w:t>
      </w:r>
      <w:r w:rsidR="001729F8" w:rsidRPr="00375DEA">
        <w:t xml:space="preserve">desks and matchmaking mechanisms, to </w:t>
      </w:r>
      <w:r w:rsidR="009F5A67" w:rsidRPr="00375DEA">
        <w:t>respond to the</w:t>
      </w:r>
      <w:r w:rsidR="001729F8" w:rsidRPr="00375DEA">
        <w:t xml:space="preserve"> demand </w:t>
      </w:r>
      <w:r w:rsidR="00F9208C" w:rsidRPr="00375DEA">
        <w:t>for assistance</w:t>
      </w:r>
      <w:r w:rsidR="0029040A">
        <w:t>.</w:t>
      </w:r>
    </w:p>
    <w:p w14:paraId="63C1FD71" w14:textId="7FCAF60D" w:rsidR="00F4285E" w:rsidRPr="00375DEA" w:rsidRDefault="00265FD6" w:rsidP="00C9006F">
      <w:pPr>
        <w:pStyle w:val="CBDNormalNoNumber"/>
        <w:tabs>
          <w:tab w:val="clear" w:pos="567"/>
        </w:tabs>
        <w:ind w:left="1134" w:firstLine="567"/>
      </w:pPr>
      <w:r w:rsidRPr="00375DEA">
        <w:t>(c)</w:t>
      </w:r>
      <w:r w:rsidRPr="00375DEA">
        <w:tab/>
      </w:r>
      <w:r w:rsidR="00F4285E" w:rsidRPr="00375DEA">
        <w:t xml:space="preserve">To further mobilize resources from all sources, including </w:t>
      </w:r>
      <w:r w:rsidR="00E415CE" w:rsidRPr="00375DEA">
        <w:t xml:space="preserve">by </w:t>
      </w:r>
      <w:r w:rsidR="00F4285E" w:rsidRPr="00375DEA">
        <w:t>develop</w:t>
      </w:r>
      <w:r w:rsidR="00E415CE" w:rsidRPr="00375DEA">
        <w:t>ing</w:t>
      </w:r>
      <w:r w:rsidR="00F4285E" w:rsidRPr="00375DEA">
        <w:t xml:space="preserve"> joint project pipelines for donor support and leveraging innovative financing solutions</w:t>
      </w:r>
      <w:r w:rsidR="009D1070" w:rsidRPr="00375DEA">
        <w:t>;</w:t>
      </w:r>
    </w:p>
    <w:p w14:paraId="5043C7D8" w14:textId="35A369BD" w:rsidR="00D12A2F" w:rsidRPr="00375DEA" w:rsidRDefault="00265FD6" w:rsidP="00C9006F">
      <w:pPr>
        <w:pStyle w:val="CBDNormalNoNumber"/>
        <w:tabs>
          <w:tab w:val="clear" w:pos="567"/>
        </w:tabs>
        <w:ind w:left="1134" w:firstLine="567"/>
      </w:pPr>
      <w:r w:rsidRPr="00375DEA">
        <w:t>(d)</w:t>
      </w:r>
      <w:r w:rsidRPr="00375DEA">
        <w:tab/>
      </w:r>
      <w:r w:rsidR="00D12A2F" w:rsidRPr="00177633">
        <w:t xml:space="preserve">To submit </w:t>
      </w:r>
      <w:r w:rsidR="006110CC" w:rsidRPr="00177633">
        <w:t>to the Global Coordination Entity the</w:t>
      </w:r>
      <w:r w:rsidR="00B94B89" w:rsidRPr="00177633">
        <w:t>ir</w:t>
      </w:r>
      <w:r w:rsidR="006110CC" w:rsidRPr="00177633">
        <w:t xml:space="preserve"> workplan</w:t>
      </w:r>
      <w:r w:rsidR="00590996" w:rsidRPr="00177633">
        <w:t>s</w:t>
      </w:r>
      <w:r w:rsidR="006110CC" w:rsidRPr="00177633">
        <w:t xml:space="preserve"> for </w:t>
      </w:r>
      <w:r w:rsidR="00BF76C1" w:rsidRPr="00177633">
        <w:t xml:space="preserve">the </w:t>
      </w:r>
      <w:r w:rsidR="00B4691A" w:rsidRPr="00177633">
        <w:t>biennium</w:t>
      </w:r>
      <w:r w:rsidR="00AC7BE9" w:rsidRPr="00177633">
        <w:t xml:space="preserve"> </w:t>
      </w:r>
      <w:r w:rsidR="006110CC" w:rsidRPr="00177633">
        <w:t>2027</w:t>
      </w:r>
      <w:r w:rsidR="000668D8" w:rsidRPr="00177633">
        <w:t>–</w:t>
      </w:r>
      <w:r w:rsidR="006110CC" w:rsidRPr="00177633">
        <w:t>2028</w:t>
      </w:r>
      <w:r w:rsidR="009C5039" w:rsidRPr="00177633">
        <w:t xml:space="preserve"> based </w:t>
      </w:r>
      <w:r w:rsidR="00F137D5" w:rsidRPr="00177633">
        <w:t xml:space="preserve">on the needs and priorities </w:t>
      </w:r>
      <w:r w:rsidR="007D2A46">
        <w:t>iden</w:t>
      </w:r>
      <w:r w:rsidR="009D1122">
        <w:t xml:space="preserve">tified by </w:t>
      </w:r>
      <w:r w:rsidR="004F65BA" w:rsidRPr="00FC1268">
        <w:t xml:space="preserve">the </w:t>
      </w:r>
      <w:r w:rsidR="000137B1" w:rsidRPr="00FC1268">
        <w:t xml:space="preserve">Parties </w:t>
      </w:r>
      <w:r w:rsidR="00B4691A" w:rsidRPr="00FC1268">
        <w:t xml:space="preserve">that </w:t>
      </w:r>
      <w:r w:rsidR="004F65BA" w:rsidRPr="00FC1268">
        <w:t>they support</w:t>
      </w:r>
    </w:p>
    <w:p w14:paraId="4814CD5A" w14:textId="5BDA215F" w:rsidR="00373C60" w:rsidRPr="00375DEA" w:rsidRDefault="00265FD6" w:rsidP="00C9006F">
      <w:pPr>
        <w:pStyle w:val="CBDNormalNoNumber"/>
        <w:tabs>
          <w:tab w:val="clear" w:pos="567"/>
        </w:tabs>
        <w:ind w:left="1134" w:firstLine="567"/>
      </w:pPr>
      <w:r w:rsidRPr="00375DEA">
        <w:t>(e)</w:t>
      </w:r>
      <w:r w:rsidRPr="00375DEA">
        <w:tab/>
      </w:r>
      <w:r w:rsidR="00373C60" w:rsidRPr="00375DEA">
        <w:t>To submit to the Global Coordination Entity activity report</w:t>
      </w:r>
      <w:r w:rsidR="00A35AD6" w:rsidRPr="00375DEA">
        <w:t>s</w:t>
      </w:r>
      <w:r w:rsidR="00373C60" w:rsidRPr="00375DEA">
        <w:t xml:space="preserve"> for </w:t>
      </w:r>
      <w:r w:rsidR="004741E0" w:rsidRPr="00375DEA">
        <w:t xml:space="preserve">the </w:t>
      </w:r>
      <w:r w:rsidR="00DF4E48" w:rsidRPr="00375DEA">
        <w:t xml:space="preserve">biennium </w:t>
      </w:r>
      <w:r w:rsidR="00373C60" w:rsidRPr="00375DEA">
        <w:t>2027</w:t>
      </w:r>
      <w:r w:rsidR="000668D8" w:rsidRPr="00375DEA">
        <w:t>–</w:t>
      </w:r>
      <w:r w:rsidR="00373C60" w:rsidRPr="00375DEA">
        <w:t>2028</w:t>
      </w:r>
      <w:r w:rsidR="00DF4272" w:rsidRPr="00375DEA">
        <w:t>,</w:t>
      </w:r>
      <w:r w:rsidR="00373C60" w:rsidRPr="00375DEA">
        <w:t xml:space="preserve"> </w:t>
      </w:r>
      <w:r w:rsidR="00DF4272" w:rsidRPr="00375DEA">
        <w:t xml:space="preserve">with a view </w:t>
      </w:r>
      <w:r w:rsidR="006F1491" w:rsidRPr="00375DEA">
        <w:t xml:space="preserve">to </w:t>
      </w:r>
      <w:r w:rsidR="00405AA8" w:rsidRPr="00375DEA">
        <w:t>facilitat</w:t>
      </w:r>
      <w:r w:rsidR="00676B6F" w:rsidRPr="00375DEA">
        <w:t>ing</w:t>
      </w:r>
      <w:r w:rsidR="00405AA8" w:rsidRPr="00375DEA">
        <w:t xml:space="preserve"> the prepar</w:t>
      </w:r>
      <w:r w:rsidR="00660ADB" w:rsidRPr="00375DEA">
        <w:t xml:space="preserve">ation of </w:t>
      </w:r>
      <w:r w:rsidR="004A58CD" w:rsidRPr="00375DEA">
        <w:t xml:space="preserve">a </w:t>
      </w:r>
      <w:r w:rsidR="00DF7AE5" w:rsidRPr="00375DEA">
        <w:t>progress report o</w:t>
      </w:r>
      <w:r w:rsidR="00F4186F" w:rsidRPr="00375DEA">
        <w:t>n</w:t>
      </w:r>
      <w:r w:rsidR="00DF7AE5" w:rsidRPr="00375DEA">
        <w:t xml:space="preserve"> the </w:t>
      </w:r>
      <w:r w:rsidR="00F772E2" w:rsidRPr="00375DEA">
        <w:t xml:space="preserve">technical and scientific cooperation </w:t>
      </w:r>
      <w:r w:rsidR="009426DC" w:rsidRPr="00375DEA">
        <w:t>m</w:t>
      </w:r>
      <w:r w:rsidR="00DF7AE5" w:rsidRPr="00375DEA">
        <w:t>echanism</w:t>
      </w:r>
      <w:r w:rsidR="00F237D7" w:rsidRPr="00375DEA">
        <w:t xml:space="preserve"> </w:t>
      </w:r>
      <w:r w:rsidR="00373C60" w:rsidRPr="00375DEA">
        <w:t>for consideration by the Subsidiary Body on Implementation at a meeting held before the eighteenth meeting of the Conference of the Parties and by the Conference of the Parties at its eighteenth meeting</w:t>
      </w:r>
      <w:r w:rsidR="00365447" w:rsidRPr="00375DEA">
        <w:t>;</w:t>
      </w:r>
    </w:p>
    <w:p w14:paraId="09151F08" w14:textId="1A4A4674" w:rsidR="00AA6A71" w:rsidRPr="00375DEA" w:rsidRDefault="00E12A42" w:rsidP="00C9006F">
      <w:pPr>
        <w:pStyle w:val="CBDNormalNoNumber"/>
        <w:keepNext/>
        <w:tabs>
          <w:tab w:val="clear" w:pos="567"/>
        </w:tabs>
        <w:ind w:left="1134" w:firstLine="567"/>
        <w:rPr>
          <w:i/>
        </w:rPr>
      </w:pPr>
      <w:r>
        <w:rPr>
          <w:iCs/>
        </w:rPr>
        <w:t>21</w:t>
      </w:r>
      <w:r w:rsidR="00265FD6" w:rsidRPr="00375DEA">
        <w:rPr>
          <w:iCs/>
        </w:rPr>
        <w:t>.</w:t>
      </w:r>
      <w:r w:rsidR="00265FD6" w:rsidRPr="00375DEA">
        <w:rPr>
          <w:iCs/>
        </w:rPr>
        <w:tab/>
      </w:r>
      <w:r w:rsidR="00AA6A71" w:rsidRPr="00375DEA">
        <w:rPr>
          <w:i/>
        </w:rPr>
        <w:t xml:space="preserve">Requests </w:t>
      </w:r>
      <w:r w:rsidR="00AA6A71" w:rsidRPr="00375DEA">
        <w:t xml:space="preserve">the Global Coordination Entity, </w:t>
      </w:r>
      <w:r w:rsidR="00AA6A71" w:rsidRPr="00177633">
        <w:t>subject to the availability of resources</w:t>
      </w:r>
      <w:r w:rsidR="00AA6A71" w:rsidRPr="00375DEA">
        <w:t>:</w:t>
      </w:r>
    </w:p>
    <w:p w14:paraId="0A541A8D" w14:textId="39D0576D" w:rsidR="00AA6A71" w:rsidRPr="00375DEA" w:rsidRDefault="00265FD6" w:rsidP="00C9006F">
      <w:pPr>
        <w:pStyle w:val="CBDNormalNoNumber"/>
        <w:tabs>
          <w:tab w:val="clear" w:pos="567"/>
        </w:tabs>
        <w:ind w:left="1134" w:firstLine="567"/>
      </w:pPr>
      <w:r w:rsidRPr="00375DEA">
        <w:t>(a)</w:t>
      </w:r>
      <w:r w:rsidRPr="00375DEA">
        <w:tab/>
      </w:r>
      <w:r w:rsidR="00AA6A71" w:rsidRPr="00375DEA">
        <w:t xml:space="preserve">To </w:t>
      </w:r>
      <w:r w:rsidR="0023526C" w:rsidRPr="00375DEA">
        <w:t xml:space="preserve">increase </w:t>
      </w:r>
      <w:r w:rsidR="00AA6A71" w:rsidRPr="00375DEA">
        <w:t>resource mobilization efforts</w:t>
      </w:r>
      <w:r w:rsidR="00A919D3" w:rsidRPr="00375DEA">
        <w:t xml:space="preserve"> and </w:t>
      </w:r>
      <w:r w:rsidR="001E4421">
        <w:t xml:space="preserve">assist </w:t>
      </w:r>
      <w:r w:rsidR="00E47A62" w:rsidRPr="00375DEA">
        <w:t xml:space="preserve">the </w:t>
      </w:r>
      <w:r w:rsidR="00B87A65" w:rsidRPr="00375DEA">
        <w:t xml:space="preserve">support </w:t>
      </w:r>
      <w:r w:rsidR="00E47A62" w:rsidRPr="00375DEA">
        <w:t>centres</w:t>
      </w:r>
      <w:r w:rsidR="00010B31" w:rsidRPr="00375DEA">
        <w:t xml:space="preserve"> to do </w:t>
      </w:r>
      <w:r w:rsidR="00156D12" w:rsidRPr="00375DEA">
        <w:t>the same</w:t>
      </w:r>
      <w:r w:rsidR="00AA6A71" w:rsidRPr="00375DEA">
        <w:t xml:space="preserve">, including </w:t>
      </w:r>
      <w:r w:rsidR="00A1779A" w:rsidRPr="00375DEA">
        <w:t xml:space="preserve">by </w:t>
      </w:r>
      <w:r w:rsidR="0060413C" w:rsidRPr="00375DEA">
        <w:t xml:space="preserve">supporting </w:t>
      </w:r>
      <w:r w:rsidR="00111ACA" w:rsidRPr="00375DEA">
        <w:t>project proposal development</w:t>
      </w:r>
      <w:r w:rsidR="00AA6A71" w:rsidRPr="00375DEA">
        <w:t xml:space="preserve">, </w:t>
      </w:r>
      <w:r w:rsidR="001018CD" w:rsidRPr="00375DEA">
        <w:t xml:space="preserve">identifying and </w:t>
      </w:r>
      <w:r w:rsidR="00BB4C91" w:rsidRPr="00375DEA">
        <w:t>engaging</w:t>
      </w:r>
      <w:r w:rsidR="00B4515D" w:rsidRPr="00375DEA">
        <w:t xml:space="preserve"> </w:t>
      </w:r>
      <w:r w:rsidR="001018CD" w:rsidRPr="00375DEA">
        <w:t>potential</w:t>
      </w:r>
      <w:r w:rsidR="00D81C8B" w:rsidRPr="00375DEA">
        <w:t xml:space="preserve"> </w:t>
      </w:r>
      <w:r w:rsidR="00057C3B">
        <w:t>f</w:t>
      </w:r>
      <w:r w:rsidR="00057C3B" w:rsidRPr="00057C3B">
        <w:t>inancial sources including by</w:t>
      </w:r>
      <w:r w:rsidR="00057C3B">
        <w:t xml:space="preserve"> </w:t>
      </w:r>
      <w:r w:rsidR="001B4FE9" w:rsidRPr="006C2CF7">
        <w:rPr>
          <w:strike/>
        </w:rPr>
        <w:t>and</w:t>
      </w:r>
      <w:r w:rsidR="00CF63B3" w:rsidRPr="00375DEA">
        <w:t xml:space="preserve"> </w:t>
      </w:r>
      <w:r w:rsidR="003D43FF" w:rsidRPr="00375DEA">
        <w:t xml:space="preserve">convening </w:t>
      </w:r>
      <w:r w:rsidR="008D4E7E" w:rsidRPr="00375DEA">
        <w:t>round tables</w:t>
      </w:r>
      <w:r w:rsidR="002350EF" w:rsidRPr="00375DEA">
        <w:t xml:space="preserve">, and </w:t>
      </w:r>
      <w:r w:rsidR="00654388">
        <w:t xml:space="preserve">assist the </w:t>
      </w:r>
      <w:r w:rsidR="00C23EFC">
        <w:t xml:space="preserve">support </w:t>
      </w:r>
      <w:r w:rsidR="00654388">
        <w:t xml:space="preserve">centres </w:t>
      </w:r>
      <w:r w:rsidR="002350EF" w:rsidRPr="00375DEA">
        <w:t xml:space="preserve">to develop a multi-year </w:t>
      </w:r>
      <w:r w:rsidR="002350EF" w:rsidRPr="00177633">
        <w:t>resource mobilization strategy</w:t>
      </w:r>
      <w:r w:rsidR="002350EF" w:rsidRPr="00375DEA">
        <w:t xml:space="preserve"> with concrete funding targets and timelines</w:t>
      </w:r>
      <w:r w:rsidR="00AA6A71" w:rsidRPr="00375DEA">
        <w:t>;</w:t>
      </w:r>
    </w:p>
    <w:p w14:paraId="563DDB8F" w14:textId="290EDA10" w:rsidR="00AE3277" w:rsidRPr="00375DEA" w:rsidRDefault="00265FD6" w:rsidP="00E12A42">
      <w:pPr>
        <w:pStyle w:val="CBDNormalNoNumber"/>
        <w:tabs>
          <w:tab w:val="clear" w:pos="567"/>
        </w:tabs>
        <w:ind w:left="1134" w:firstLine="567"/>
      </w:pPr>
      <w:r w:rsidRPr="00375DEA">
        <w:t>(b)</w:t>
      </w:r>
      <w:r w:rsidRPr="00375DEA">
        <w:tab/>
      </w:r>
      <w:r w:rsidR="00AA6A71" w:rsidRPr="00375DEA">
        <w:t xml:space="preserve">To enhance coordination, collaboration and knowledge exchange among </w:t>
      </w:r>
      <w:r w:rsidR="00936ED3" w:rsidRPr="00375DEA">
        <w:t xml:space="preserve">the </w:t>
      </w:r>
      <w:r w:rsidR="0083133C" w:rsidRPr="00375DEA">
        <w:t xml:space="preserve">support </w:t>
      </w:r>
      <w:r w:rsidR="00AA6A71" w:rsidRPr="00375DEA">
        <w:t>centres through</w:t>
      </w:r>
      <w:r w:rsidR="00084CF2" w:rsidRPr="00375DEA">
        <w:t>,</w:t>
      </w:r>
      <w:r w:rsidR="00AA6A71" w:rsidRPr="00375DEA">
        <w:t xml:space="preserve"> </w:t>
      </w:r>
      <w:r w:rsidR="00084CF2" w:rsidRPr="00375DEA">
        <w:t xml:space="preserve">inter alia, </w:t>
      </w:r>
      <w:r w:rsidR="00D6284C" w:rsidRPr="00375DEA">
        <w:t xml:space="preserve">the </w:t>
      </w:r>
      <w:r w:rsidR="00936ED3" w:rsidRPr="00375DEA">
        <w:t xml:space="preserve">holding </w:t>
      </w:r>
      <w:r w:rsidR="00D6284C" w:rsidRPr="00375DEA">
        <w:t xml:space="preserve">of </w:t>
      </w:r>
      <w:r w:rsidR="000E6ECD" w:rsidRPr="00375DEA">
        <w:t>regular coordination meeting</w:t>
      </w:r>
      <w:r w:rsidR="00EF09D7" w:rsidRPr="00375DEA">
        <w:t>s</w:t>
      </w:r>
      <w:r w:rsidR="00807897" w:rsidRPr="00375DEA">
        <w:t>, including at least one</w:t>
      </w:r>
      <w:r w:rsidR="007C4DAE" w:rsidRPr="00375DEA">
        <w:t xml:space="preserve"> in-person meeting</w:t>
      </w:r>
      <w:r w:rsidR="008924B3" w:rsidRPr="00375DEA">
        <w:t xml:space="preserve"> </w:t>
      </w:r>
      <w:r w:rsidR="00D405A5" w:rsidRPr="00375DEA">
        <w:t xml:space="preserve">of their </w:t>
      </w:r>
      <w:r w:rsidR="00B4398E">
        <w:t>programme coordinators</w:t>
      </w:r>
      <w:r w:rsidR="00B5054B" w:rsidRPr="00375DEA">
        <w:t xml:space="preserve"> </w:t>
      </w:r>
      <w:r w:rsidR="005A09F6" w:rsidRPr="00375DEA">
        <w:t xml:space="preserve">in each </w:t>
      </w:r>
      <w:r w:rsidR="008924B3" w:rsidRPr="00375DEA">
        <w:t>biennium</w:t>
      </w:r>
      <w:r w:rsidR="007C4DAE" w:rsidRPr="00375DEA">
        <w:t>,</w:t>
      </w:r>
      <w:r w:rsidR="00EF09D7" w:rsidRPr="00375DEA">
        <w:t xml:space="preserve"> </w:t>
      </w:r>
      <w:r w:rsidR="00521E52" w:rsidRPr="00375DEA">
        <w:t xml:space="preserve">to </w:t>
      </w:r>
      <w:r w:rsidR="0030551D" w:rsidRPr="00375DEA">
        <w:t xml:space="preserve">facilitate </w:t>
      </w:r>
      <w:r w:rsidR="00590391" w:rsidRPr="00375DEA">
        <w:t xml:space="preserve">experience sharing, </w:t>
      </w:r>
      <w:r w:rsidR="00AA6A71" w:rsidRPr="00375DEA">
        <w:t>peer</w:t>
      </w:r>
      <w:r w:rsidR="00D113B8" w:rsidRPr="00375DEA">
        <w:t>-to-peer</w:t>
      </w:r>
      <w:r w:rsidR="00AA6A71" w:rsidRPr="00375DEA">
        <w:t xml:space="preserve"> learning and </w:t>
      </w:r>
      <w:r w:rsidR="00D40FA5" w:rsidRPr="00375DEA">
        <w:t xml:space="preserve">the </w:t>
      </w:r>
      <w:r w:rsidR="00892645" w:rsidRPr="00375DEA">
        <w:t xml:space="preserve">development of </w:t>
      </w:r>
      <w:r w:rsidR="00AA6A71" w:rsidRPr="00375DEA">
        <w:t>joint initiatives;</w:t>
      </w:r>
    </w:p>
    <w:p w14:paraId="2B81A044" w14:textId="68BA4E43" w:rsidR="00F55BE8" w:rsidRPr="00375DEA" w:rsidRDefault="00265FD6" w:rsidP="00C9006F">
      <w:pPr>
        <w:pStyle w:val="CBDNormalNoNumber"/>
        <w:tabs>
          <w:tab w:val="clear" w:pos="567"/>
        </w:tabs>
        <w:ind w:left="1134" w:firstLine="567"/>
      </w:pPr>
      <w:r w:rsidRPr="00375DEA">
        <w:t>(</w:t>
      </w:r>
      <w:r w:rsidR="00E12A42">
        <w:t>c</w:t>
      </w:r>
      <w:r w:rsidRPr="00375DEA">
        <w:t>)</w:t>
      </w:r>
      <w:r w:rsidRPr="00375DEA">
        <w:tab/>
      </w:r>
      <w:r w:rsidR="00F55BE8" w:rsidRPr="00375DEA">
        <w:t xml:space="preserve">To develop, in consultation with the support centres and </w:t>
      </w:r>
      <w:r w:rsidR="0020412C" w:rsidRPr="00375DEA">
        <w:t xml:space="preserve">with </w:t>
      </w:r>
      <w:r w:rsidR="004C3E56" w:rsidRPr="00375DEA">
        <w:t xml:space="preserve">assistance </w:t>
      </w:r>
      <w:r w:rsidR="007E748F" w:rsidRPr="00375DEA">
        <w:t>from</w:t>
      </w:r>
      <w:r w:rsidR="0020412C" w:rsidRPr="00375DEA">
        <w:t xml:space="preserve"> </w:t>
      </w:r>
      <w:r w:rsidR="00F55BE8" w:rsidRPr="00375DEA">
        <w:t xml:space="preserve">the Informal Advisory Group on Technical and Scientific Cooperation, a </w:t>
      </w:r>
      <w:r w:rsidR="00333552" w:rsidRPr="00375DEA">
        <w:t xml:space="preserve">common </w:t>
      </w:r>
      <w:r w:rsidR="00F55BE8" w:rsidRPr="00375DEA">
        <w:t>monitoring and evaluation framework</w:t>
      </w:r>
      <w:r w:rsidR="00391D19">
        <w:t xml:space="preserve"> comprising indicators to assess the outcomes and impacts of the</w:t>
      </w:r>
      <w:r w:rsidR="007214B9">
        <w:t>ir</w:t>
      </w:r>
      <w:r w:rsidR="00391D19">
        <w:t xml:space="preserve"> activities</w:t>
      </w:r>
      <w:r w:rsidR="00F55BE8" w:rsidRPr="00375DEA">
        <w:t xml:space="preserve"> and reporting templates for the centres, </w:t>
      </w:r>
      <w:r w:rsidR="009310D2" w:rsidRPr="009310D2">
        <w:t xml:space="preserve">including through sex-disaggregated data, </w:t>
      </w:r>
      <w:r w:rsidR="007406C8">
        <w:t xml:space="preserve"> </w:t>
      </w:r>
      <w:r w:rsidR="00F55BE8" w:rsidRPr="00375DEA">
        <w:t xml:space="preserve">with a view to </w:t>
      </w:r>
      <w:r w:rsidR="00FE45F6" w:rsidRPr="00375DEA">
        <w:t>ensuring</w:t>
      </w:r>
      <w:r w:rsidR="007700DE" w:rsidRPr="00375DEA">
        <w:t xml:space="preserve"> the</w:t>
      </w:r>
      <w:r w:rsidR="00FE45F6" w:rsidRPr="00375DEA">
        <w:t xml:space="preserve"> </w:t>
      </w:r>
      <w:r w:rsidR="00F55BE8" w:rsidRPr="00375DEA">
        <w:t xml:space="preserve">consistent tracking of outcomes and </w:t>
      </w:r>
      <w:r w:rsidR="007700DE" w:rsidRPr="00375DEA">
        <w:t xml:space="preserve">the </w:t>
      </w:r>
      <w:r w:rsidR="00F55BE8" w:rsidRPr="00375DEA">
        <w:t>effectiveness of technical and scientific cooperation</w:t>
      </w:r>
      <w:r w:rsidR="00D040CB" w:rsidRPr="00375DEA">
        <w:t xml:space="preserve"> support</w:t>
      </w:r>
      <w:r w:rsidR="00F55BE8" w:rsidRPr="00375DEA">
        <w:t xml:space="preserve"> and to facilitat</w:t>
      </w:r>
      <w:r w:rsidR="007700DE" w:rsidRPr="00375DEA">
        <w:t>ing</w:t>
      </w:r>
      <w:r w:rsidR="00F55BE8" w:rsidRPr="00375DEA">
        <w:t xml:space="preserve"> the review of progress by the Subsidiary Body </w:t>
      </w:r>
      <w:r w:rsidR="006C2849" w:rsidRPr="00375DEA">
        <w:t xml:space="preserve">of Implementation at a meeting held </w:t>
      </w:r>
      <w:r w:rsidR="00F55BE8" w:rsidRPr="00375DEA">
        <w:t>before the eighteenth meeting of the Conference of the Parties;</w:t>
      </w:r>
    </w:p>
    <w:p w14:paraId="726BECD5" w14:textId="51B4D5E3" w:rsidR="00B04294" w:rsidRPr="003756B9" w:rsidRDefault="00265FD6" w:rsidP="00C9006F">
      <w:pPr>
        <w:pStyle w:val="CBDNormalNoNumber"/>
        <w:tabs>
          <w:tab w:val="clear" w:pos="567"/>
        </w:tabs>
        <w:ind w:left="1134" w:firstLine="567"/>
      </w:pPr>
      <w:r w:rsidRPr="00375DEA">
        <w:t>(</w:t>
      </w:r>
      <w:r w:rsidR="00E12A42">
        <w:t>d</w:t>
      </w:r>
      <w:r w:rsidRPr="00375DEA">
        <w:t>)</w:t>
      </w:r>
      <w:r w:rsidRPr="00375DEA">
        <w:tab/>
      </w:r>
      <w:r w:rsidR="00313D12" w:rsidRPr="00375DEA">
        <w:t xml:space="preserve">To </w:t>
      </w:r>
      <w:r w:rsidR="00D74606" w:rsidRPr="00375DEA">
        <w:t xml:space="preserve">submit </w:t>
      </w:r>
      <w:r w:rsidR="00373C60" w:rsidRPr="00375DEA">
        <w:t xml:space="preserve">to the Secretariat </w:t>
      </w:r>
      <w:r w:rsidR="00533C13" w:rsidRPr="00375DEA">
        <w:t xml:space="preserve">a </w:t>
      </w:r>
      <w:r w:rsidR="00991C27" w:rsidRPr="00375DEA">
        <w:t xml:space="preserve">progress </w:t>
      </w:r>
      <w:r w:rsidR="00D34E57" w:rsidRPr="00375DEA">
        <w:t xml:space="preserve">report </w:t>
      </w:r>
      <w:r w:rsidR="00991C27" w:rsidRPr="00375DEA">
        <w:t>o</w:t>
      </w:r>
      <w:r w:rsidR="00F4186F" w:rsidRPr="00375DEA">
        <w:t>n</w:t>
      </w:r>
      <w:r w:rsidR="00991C27" w:rsidRPr="00375DEA">
        <w:t xml:space="preserve"> </w:t>
      </w:r>
      <w:r w:rsidR="0022345C" w:rsidRPr="00375DEA">
        <w:t>its work and</w:t>
      </w:r>
      <w:r w:rsidR="00DC2628" w:rsidRPr="00375DEA">
        <w:t>,</w:t>
      </w:r>
      <w:r w:rsidR="0022345C" w:rsidRPr="00375DEA">
        <w:t xml:space="preserve"> </w:t>
      </w:r>
      <w:r w:rsidR="008C62A9" w:rsidRPr="00375DEA">
        <w:t xml:space="preserve">on the </w:t>
      </w:r>
      <w:r w:rsidR="00DC2628" w:rsidRPr="00375DEA">
        <w:t>bas</w:t>
      </w:r>
      <w:r w:rsidR="008C62A9" w:rsidRPr="00375DEA">
        <w:t>is</w:t>
      </w:r>
      <w:r w:rsidR="00DC2628" w:rsidRPr="00375DEA">
        <w:t xml:space="preserve"> o</w:t>
      </w:r>
      <w:r w:rsidR="008C62A9" w:rsidRPr="00375DEA">
        <w:t>f</w:t>
      </w:r>
      <w:r w:rsidR="00DC2628" w:rsidRPr="00375DEA">
        <w:t xml:space="preserve"> the biennial activity reports of the support centres, </w:t>
      </w:r>
      <w:r w:rsidR="0022345C" w:rsidRPr="00375DEA">
        <w:t xml:space="preserve">on </w:t>
      </w:r>
      <w:r w:rsidR="00C62A39" w:rsidRPr="00375DEA">
        <w:t xml:space="preserve">the </w:t>
      </w:r>
      <w:r w:rsidR="008103A3" w:rsidRPr="00375DEA">
        <w:t>t</w:t>
      </w:r>
      <w:r w:rsidR="00C62A39" w:rsidRPr="00375DEA">
        <w:t>echnical</w:t>
      </w:r>
      <w:r w:rsidR="00991C27" w:rsidRPr="00375DEA">
        <w:t xml:space="preserve"> and </w:t>
      </w:r>
      <w:r w:rsidR="008103A3" w:rsidRPr="00375DEA">
        <w:t>s</w:t>
      </w:r>
      <w:r w:rsidR="00C62A39" w:rsidRPr="00375DEA">
        <w:t xml:space="preserve">cientific </w:t>
      </w:r>
      <w:r w:rsidR="008103A3" w:rsidRPr="00375DEA">
        <w:t>c</w:t>
      </w:r>
      <w:r w:rsidR="00C62A39" w:rsidRPr="00375DEA">
        <w:t xml:space="preserve">ooperation </w:t>
      </w:r>
      <w:r w:rsidR="008103A3" w:rsidRPr="00375DEA">
        <w:t>m</w:t>
      </w:r>
      <w:r w:rsidR="00C62A39" w:rsidRPr="00375DEA">
        <w:t>echanism</w:t>
      </w:r>
      <w:r w:rsidR="00AC60FE" w:rsidRPr="00375DEA">
        <w:t xml:space="preserve"> for the biennium 2027–2028</w:t>
      </w:r>
      <w:r w:rsidR="00C20659" w:rsidRPr="00375DEA">
        <w:t>,</w:t>
      </w:r>
      <w:r w:rsidR="00FF5B04" w:rsidRPr="00375DEA">
        <w:t xml:space="preserve"> </w:t>
      </w:r>
      <w:r w:rsidR="00E97B6F">
        <w:t xml:space="preserve">through an information document submitted to </w:t>
      </w:r>
      <w:r w:rsidR="00FF5B04" w:rsidRPr="00FC1268">
        <w:t xml:space="preserve"> </w:t>
      </w:r>
      <w:r w:rsidR="00633739" w:rsidRPr="00FC1268">
        <w:t>the Subsidiary Body on Implementation at a meeting held before the eighteenth meeting of</w:t>
      </w:r>
      <w:r w:rsidR="00E97B6F">
        <w:t xml:space="preserve"> </w:t>
      </w:r>
      <w:r w:rsidR="00633739" w:rsidRPr="00375DEA">
        <w:t xml:space="preserve">the Conference of the Parties </w:t>
      </w:r>
      <w:r w:rsidR="00633739" w:rsidRPr="00177633">
        <w:t xml:space="preserve">and </w:t>
      </w:r>
      <w:r w:rsidR="003756B9">
        <w:t>to</w:t>
      </w:r>
      <w:r w:rsidR="00633739" w:rsidRPr="00FC1268">
        <w:t xml:space="preserve"> the Conference of the Parties at its eighteenth meeting</w:t>
      </w:r>
    </w:p>
    <w:p w14:paraId="7122C501" w14:textId="06EA1B7F" w:rsidR="001342F6" w:rsidRPr="00375DEA" w:rsidRDefault="00265FD6" w:rsidP="005E267D">
      <w:pPr>
        <w:pStyle w:val="CBDNormalNoNumber"/>
        <w:tabs>
          <w:tab w:val="clear" w:pos="567"/>
        </w:tabs>
        <w:ind w:left="1134" w:firstLine="567"/>
      </w:pPr>
      <w:r w:rsidRPr="00375DEA">
        <w:t>(</w:t>
      </w:r>
      <w:r w:rsidR="00E12A42">
        <w:t>e</w:t>
      </w:r>
      <w:r w:rsidRPr="00375DEA">
        <w:t>)</w:t>
      </w:r>
      <w:r w:rsidRPr="00375DEA">
        <w:tab/>
      </w:r>
      <w:r w:rsidR="009104D5" w:rsidRPr="00177633">
        <w:t>To s</w:t>
      </w:r>
      <w:r w:rsidR="00FE161F" w:rsidRPr="00177633">
        <w:t xml:space="preserve">ubmit </w:t>
      </w:r>
      <w:r w:rsidR="0090216F" w:rsidRPr="00177633">
        <w:t xml:space="preserve">a proposed </w:t>
      </w:r>
      <w:r w:rsidR="00E7177A" w:rsidRPr="00177633">
        <w:t>workplan</w:t>
      </w:r>
      <w:r w:rsidR="00373C60" w:rsidRPr="00177633">
        <w:t xml:space="preserve"> and budget</w:t>
      </w:r>
      <w:r w:rsidR="00EF137F" w:rsidRPr="00177633">
        <w:t xml:space="preserve"> for the </w:t>
      </w:r>
      <w:r w:rsidR="005C3E3E" w:rsidRPr="00177633">
        <w:t xml:space="preserve">biennium </w:t>
      </w:r>
      <w:r w:rsidR="00231A50" w:rsidRPr="00177633">
        <w:t>202</w:t>
      </w:r>
      <w:r w:rsidR="000F2915" w:rsidRPr="00177633">
        <w:t>9</w:t>
      </w:r>
      <w:r w:rsidR="00920475" w:rsidRPr="00177633">
        <w:t>–</w:t>
      </w:r>
      <w:r w:rsidR="000F2915" w:rsidRPr="00177633">
        <w:t>2030</w:t>
      </w:r>
      <w:r w:rsidR="0090216F" w:rsidRPr="00375DEA">
        <w:t>,</w:t>
      </w:r>
      <w:r w:rsidR="0090123E" w:rsidRPr="00375DEA">
        <w:t xml:space="preserve"> for </w:t>
      </w:r>
      <w:r w:rsidR="00754A9D" w:rsidRPr="00375DEA">
        <w:t xml:space="preserve">consideration by the Subsidiary Body on Implementation at a meeting held before the </w:t>
      </w:r>
      <w:r w:rsidR="000E24CB" w:rsidRPr="00375DEA">
        <w:t>eighteenth</w:t>
      </w:r>
      <w:r w:rsidR="00754A9D" w:rsidRPr="00375DEA">
        <w:t xml:space="preserve"> meeting of the Conference of the Parties and by the Conference of the Parties at its </w:t>
      </w:r>
      <w:r w:rsidR="000E24CB" w:rsidRPr="00375DEA">
        <w:t xml:space="preserve">eighteenth </w:t>
      </w:r>
      <w:r w:rsidR="00754A9D" w:rsidRPr="00375DEA">
        <w:t>meeting</w:t>
      </w:r>
      <w:r w:rsidR="00B856C0" w:rsidRPr="00375DEA">
        <w:t>.</w:t>
      </w:r>
    </w:p>
    <w:p w14:paraId="2F051CE7" w14:textId="1713F937" w:rsidR="002747ED" w:rsidRPr="00375DEA" w:rsidRDefault="00663AF9" w:rsidP="00C9006F">
      <w:pPr>
        <w:pStyle w:val="CBDNormalNoNumber"/>
        <w:keepNext/>
        <w:tabs>
          <w:tab w:val="clear" w:pos="567"/>
        </w:tabs>
        <w:ind w:left="1134" w:firstLine="567"/>
      </w:pPr>
      <w:r w:rsidRPr="00375DEA">
        <w:rPr>
          <w:iCs/>
        </w:rPr>
        <w:t>2</w:t>
      </w:r>
      <w:r w:rsidR="00E12A42">
        <w:rPr>
          <w:iCs/>
        </w:rPr>
        <w:t>2</w:t>
      </w:r>
      <w:r w:rsidR="00265FD6" w:rsidRPr="00375DEA">
        <w:rPr>
          <w:iCs/>
        </w:rPr>
        <w:t>.</w:t>
      </w:r>
      <w:r w:rsidR="00265FD6" w:rsidRPr="00375DEA">
        <w:rPr>
          <w:iCs/>
        </w:rPr>
        <w:tab/>
      </w:r>
      <w:r w:rsidR="002747ED" w:rsidRPr="00375DEA">
        <w:rPr>
          <w:i/>
          <w:iCs/>
        </w:rPr>
        <w:t xml:space="preserve">Requests </w:t>
      </w:r>
      <w:r w:rsidR="002747ED" w:rsidRPr="00375DEA">
        <w:t xml:space="preserve">the </w:t>
      </w:r>
      <w:r w:rsidR="00E86BA1" w:rsidRPr="00375DEA">
        <w:t>Executive Secretary</w:t>
      </w:r>
      <w:r w:rsidR="002747ED" w:rsidRPr="00375DEA">
        <w:t>, subject to the availability of resources:</w:t>
      </w:r>
    </w:p>
    <w:p w14:paraId="5D7B8DFA" w14:textId="1776B266" w:rsidR="008D38F4" w:rsidRPr="00375DEA" w:rsidRDefault="00265FD6" w:rsidP="00C9006F">
      <w:pPr>
        <w:pStyle w:val="CBDNormalNoNumber"/>
        <w:tabs>
          <w:tab w:val="clear" w:pos="567"/>
        </w:tabs>
        <w:ind w:left="1134" w:firstLine="567"/>
      </w:pPr>
      <w:r w:rsidRPr="00375DEA">
        <w:t>(a)</w:t>
      </w:r>
      <w:r w:rsidRPr="00375DEA">
        <w:tab/>
      </w:r>
      <w:r w:rsidR="00BF4029" w:rsidRPr="00375DEA">
        <w:t xml:space="preserve">To further </w:t>
      </w:r>
      <w:r w:rsidR="00A824E0" w:rsidRPr="00375DEA">
        <w:t>facilitate</w:t>
      </w:r>
      <w:r w:rsidR="00BF4029" w:rsidRPr="00375DEA">
        <w:t xml:space="preserve"> the full and effective operationalization of the Global Coordination Entity</w:t>
      </w:r>
      <w:r w:rsidR="00375DEA" w:rsidRPr="00375DEA">
        <w:t>;</w:t>
      </w:r>
    </w:p>
    <w:p w14:paraId="55AB0C41" w14:textId="3644DD7F" w:rsidR="00EC2299" w:rsidRPr="00375DEA" w:rsidRDefault="00265FD6" w:rsidP="00C9006F">
      <w:pPr>
        <w:pStyle w:val="CBDNormalNoNumber"/>
        <w:tabs>
          <w:tab w:val="clear" w:pos="567"/>
        </w:tabs>
        <w:ind w:left="1134" w:firstLine="567"/>
      </w:pPr>
      <w:r w:rsidRPr="00375DEA">
        <w:t>(b)</w:t>
      </w:r>
      <w:r w:rsidRPr="00375DEA">
        <w:tab/>
      </w:r>
      <w:r w:rsidR="00EC2299" w:rsidRPr="00375DEA">
        <w:t xml:space="preserve">To </w:t>
      </w:r>
      <w:r w:rsidR="00EC54EA" w:rsidRPr="00375DEA">
        <w:t>increase</w:t>
      </w:r>
      <w:r w:rsidR="007225EB" w:rsidRPr="00375DEA">
        <w:t xml:space="preserve"> resource mobilization </w:t>
      </w:r>
      <w:r w:rsidR="00EC2299" w:rsidRPr="00375DEA">
        <w:t xml:space="preserve">efforts </w:t>
      </w:r>
      <w:r w:rsidR="00D2015A" w:rsidRPr="00375DEA">
        <w:t>to support the work of</w:t>
      </w:r>
      <w:r w:rsidR="00EC2299" w:rsidRPr="00375DEA">
        <w:t xml:space="preserve"> the </w:t>
      </w:r>
      <w:r w:rsidR="00920475" w:rsidRPr="00375DEA">
        <w:t>t</w:t>
      </w:r>
      <w:r w:rsidR="00EC2299" w:rsidRPr="00375DEA">
        <w:t xml:space="preserve">echnical and </w:t>
      </w:r>
      <w:r w:rsidR="00920475" w:rsidRPr="00375DEA">
        <w:t>s</w:t>
      </w:r>
      <w:r w:rsidR="00EC2299" w:rsidRPr="00375DEA">
        <w:t xml:space="preserve">cientific </w:t>
      </w:r>
      <w:r w:rsidR="00920475" w:rsidRPr="00375DEA">
        <w:t>c</w:t>
      </w:r>
      <w:r w:rsidR="00EC2299" w:rsidRPr="00375DEA">
        <w:t xml:space="preserve">ooperation </w:t>
      </w:r>
      <w:r w:rsidR="00920475" w:rsidRPr="00375DEA">
        <w:t>m</w:t>
      </w:r>
      <w:r w:rsidR="00EC2299" w:rsidRPr="00375DEA">
        <w:t>echanism, including by actively engaging with</w:t>
      </w:r>
      <w:r w:rsidR="00C56244">
        <w:t xml:space="preserve">, as appropriate, </w:t>
      </w:r>
      <w:r w:rsidR="00EC2299" w:rsidRPr="00375DEA">
        <w:t xml:space="preserve"> </w:t>
      </w:r>
      <w:r w:rsidR="00E854E5" w:rsidRPr="00375DEA">
        <w:t xml:space="preserve">multilateral funding </w:t>
      </w:r>
      <w:r w:rsidR="00826BCD">
        <w:t xml:space="preserve">sources </w:t>
      </w:r>
      <w:r w:rsidR="00CC30E7" w:rsidRPr="00375DEA">
        <w:t xml:space="preserve">, </w:t>
      </w:r>
      <w:r w:rsidR="004C5A2B" w:rsidRPr="00375DEA">
        <w:t xml:space="preserve">such as </w:t>
      </w:r>
      <w:r w:rsidR="00710229">
        <w:t xml:space="preserve"> </w:t>
      </w:r>
      <w:r w:rsidR="00EC2299" w:rsidRPr="00375DEA">
        <w:t xml:space="preserve">bilateral and multilateral </w:t>
      </w:r>
      <w:r w:rsidR="00E34784" w:rsidRPr="00E34784">
        <w:t xml:space="preserve"> </w:t>
      </w:r>
      <w:r w:rsidR="004E0B68">
        <w:t xml:space="preserve">financial institutions </w:t>
      </w:r>
      <w:r w:rsidR="00E34784" w:rsidRPr="00E34784">
        <w:t xml:space="preserve"> </w:t>
      </w:r>
      <w:r w:rsidR="00EC2299" w:rsidRPr="00375DEA">
        <w:t>, development banks, philanthropic organizations and the private sector</w:t>
      </w:r>
      <w:r w:rsidR="00C11E71" w:rsidRPr="00375DEA">
        <w:t xml:space="preserve">, with a view to </w:t>
      </w:r>
      <w:r w:rsidR="008D77F3" w:rsidRPr="00375DEA">
        <w:t>securing</w:t>
      </w:r>
      <w:r w:rsidR="00C11E71" w:rsidRPr="00375DEA">
        <w:t xml:space="preserve"> dedicated</w:t>
      </w:r>
      <w:r w:rsidR="003503C0">
        <w:t>, predic</w:t>
      </w:r>
      <w:r w:rsidR="00563F7A">
        <w:t>table and sustained</w:t>
      </w:r>
      <w:r w:rsidR="00C11E71" w:rsidRPr="00375DEA">
        <w:t xml:space="preserve"> funding accessible </w:t>
      </w:r>
      <w:r w:rsidR="00400211" w:rsidRPr="00375DEA">
        <w:t>by</w:t>
      </w:r>
      <w:r w:rsidR="00C11E71" w:rsidRPr="00375DEA">
        <w:t xml:space="preserve"> the Global Coordination Entity and </w:t>
      </w:r>
      <w:r w:rsidR="00C11E71" w:rsidRPr="00375DEA">
        <w:lastRenderedPageBreak/>
        <w:t xml:space="preserve">the </w:t>
      </w:r>
      <w:r w:rsidR="0083133C" w:rsidRPr="00375DEA">
        <w:t xml:space="preserve">support </w:t>
      </w:r>
      <w:r w:rsidR="00C11E71" w:rsidRPr="00375DEA">
        <w:t>centres</w:t>
      </w:r>
      <w:r w:rsidR="00BA4E0E">
        <w:t xml:space="preserve">, </w:t>
      </w:r>
      <w:r w:rsidR="00BA4E0E" w:rsidRPr="00BA4E0E">
        <w:t>while recognizing that private sector support should complement and not replace public international support for capacity-building</w:t>
      </w:r>
      <w:r w:rsidR="00BA4E0E">
        <w:t xml:space="preserve"> </w:t>
      </w:r>
      <w:r w:rsidR="005F2328" w:rsidRPr="00375DEA">
        <w:t>;</w:t>
      </w:r>
    </w:p>
    <w:p w14:paraId="3826C41E" w14:textId="0AF21A32" w:rsidR="00D4493F" w:rsidRPr="00375DEA" w:rsidRDefault="00265FD6" w:rsidP="00C9006F">
      <w:pPr>
        <w:pStyle w:val="CBDNormalNoNumber"/>
        <w:tabs>
          <w:tab w:val="clear" w:pos="567"/>
        </w:tabs>
        <w:ind w:left="1134" w:firstLine="567"/>
      </w:pPr>
      <w:r w:rsidRPr="00375DEA">
        <w:t>(c)</w:t>
      </w:r>
      <w:r w:rsidRPr="00375DEA">
        <w:tab/>
      </w:r>
      <w:r w:rsidR="004459BB" w:rsidRPr="00375DEA">
        <w:t xml:space="preserve">To strengthen collaboration with other biodiversity-related conventions, </w:t>
      </w:r>
      <w:r w:rsidR="008766A1">
        <w:t xml:space="preserve">multilateral </w:t>
      </w:r>
      <w:r w:rsidR="00155837">
        <w:t>environment agreements</w:t>
      </w:r>
      <w:r w:rsidR="00704D9F">
        <w:t>,</w:t>
      </w:r>
      <w:r w:rsidR="00312BCB">
        <w:t xml:space="preserve"> </w:t>
      </w:r>
      <w:r w:rsidR="004459BB" w:rsidRPr="00375DEA">
        <w:t xml:space="preserve">United Nations entities and relevant partners, with a view to enhancing </w:t>
      </w:r>
      <w:r w:rsidR="00BB1695">
        <w:t xml:space="preserve">cooperation </w:t>
      </w:r>
      <w:r w:rsidR="004459BB" w:rsidRPr="00375DEA">
        <w:t xml:space="preserve"> and complementarity, reducing fragmentation and maximizing the collective impact of capacity-building and development and technical and scientific cooperation in support of the implementation of the Kunming-Montreal Global Biodiversity Framework;</w:t>
      </w:r>
    </w:p>
    <w:p w14:paraId="00175296" w14:textId="2C9C35A8" w:rsidR="00181CC2" w:rsidRPr="00375DEA" w:rsidRDefault="00265FD6" w:rsidP="00C9006F">
      <w:pPr>
        <w:pStyle w:val="CBDNormalNoNumber"/>
        <w:tabs>
          <w:tab w:val="clear" w:pos="567"/>
        </w:tabs>
        <w:ind w:left="1134" w:firstLine="567"/>
      </w:pPr>
      <w:r w:rsidRPr="00375DEA">
        <w:t>(d)</w:t>
      </w:r>
      <w:r w:rsidRPr="00375DEA">
        <w:tab/>
      </w:r>
      <w:r w:rsidR="00373C60" w:rsidRPr="00375DEA">
        <w:t xml:space="preserve">To </w:t>
      </w:r>
      <w:r w:rsidR="00556133" w:rsidRPr="00375DEA">
        <w:t>transmit the</w:t>
      </w:r>
      <w:r w:rsidR="00373C60" w:rsidRPr="00375DEA">
        <w:t xml:space="preserve"> progress report on </w:t>
      </w:r>
      <w:r w:rsidR="00373C60" w:rsidRPr="00375DEA">
        <w:rPr>
          <w:rFonts w:eastAsia="Times New Roman"/>
          <w:szCs w:val="24"/>
        </w:rPr>
        <w:t xml:space="preserve">the </w:t>
      </w:r>
      <w:r w:rsidR="00AF24E9" w:rsidRPr="00375DEA">
        <w:rPr>
          <w:rFonts w:eastAsia="Times New Roman"/>
          <w:szCs w:val="24"/>
        </w:rPr>
        <w:t>t</w:t>
      </w:r>
      <w:r w:rsidR="00F8489A" w:rsidRPr="00375DEA">
        <w:rPr>
          <w:rFonts w:eastAsia="Times New Roman"/>
          <w:szCs w:val="24"/>
        </w:rPr>
        <w:t>echnical</w:t>
      </w:r>
      <w:r w:rsidR="00373C60" w:rsidRPr="00375DEA">
        <w:rPr>
          <w:rFonts w:eastAsia="Times New Roman"/>
          <w:szCs w:val="24"/>
        </w:rPr>
        <w:t xml:space="preserve"> and </w:t>
      </w:r>
      <w:r w:rsidR="00AF24E9" w:rsidRPr="00375DEA">
        <w:rPr>
          <w:rFonts w:eastAsia="Times New Roman"/>
          <w:szCs w:val="24"/>
        </w:rPr>
        <w:t>s</w:t>
      </w:r>
      <w:r w:rsidR="00F8489A" w:rsidRPr="00375DEA">
        <w:rPr>
          <w:rFonts w:eastAsia="Times New Roman"/>
          <w:szCs w:val="24"/>
        </w:rPr>
        <w:t xml:space="preserve">cientific </w:t>
      </w:r>
      <w:r w:rsidR="00AF24E9" w:rsidRPr="00375DEA">
        <w:rPr>
          <w:rFonts w:eastAsia="Times New Roman"/>
          <w:szCs w:val="24"/>
        </w:rPr>
        <w:t>c</w:t>
      </w:r>
      <w:r w:rsidR="00F8489A" w:rsidRPr="00375DEA">
        <w:rPr>
          <w:rFonts w:eastAsia="Times New Roman"/>
          <w:szCs w:val="24"/>
        </w:rPr>
        <w:t xml:space="preserve">ooperation </w:t>
      </w:r>
      <w:r w:rsidR="00AF24E9" w:rsidRPr="00375DEA">
        <w:rPr>
          <w:rFonts w:eastAsia="Times New Roman"/>
          <w:szCs w:val="24"/>
        </w:rPr>
        <w:t>m</w:t>
      </w:r>
      <w:r w:rsidR="00F8489A" w:rsidRPr="00375DEA">
        <w:rPr>
          <w:rFonts w:eastAsia="Times New Roman"/>
          <w:szCs w:val="24"/>
        </w:rPr>
        <w:t>echanism</w:t>
      </w:r>
      <w:r w:rsidR="00373C60" w:rsidRPr="00375DEA">
        <w:rPr>
          <w:rFonts w:eastAsia="Times New Roman"/>
          <w:szCs w:val="24"/>
        </w:rPr>
        <w:t xml:space="preserve">, </w:t>
      </w:r>
      <w:r w:rsidR="0015703E" w:rsidRPr="00375DEA">
        <w:rPr>
          <w:rFonts w:eastAsia="Times New Roman"/>
          <w:szCs w:val="24"/>
        </w:rPr>
        <w:t xml:space="preserve">as </w:t>
      </w:r>
      <w:r w:rsidR="00E91FB6" w:rsidRPr="00375DEA">
        <w:rPr>
          <w:rFonts w:eastAsia="Times New Roman"/>
          <w:szCs w:val="24"/>
        </w:rPr>
        <w:t>prepared by</w:t>
      </w:r>
      <w:r w:rsidR="00373C60" w:rsidRPr="00375DEA">
        <w:rPr>
          <w:rFonts w:eastAsia="Times New Roman"/>
          <w:szCs w:val="24"/>
        </w:rPr>
        <w:t xml:space="preserve"> the </w:t>
      </w:r>
      <w:r w:rsidR="00AC77AA" w:rsidRPr="00375DEA">
        <w:rPr>
          <w:rFonts w:eastAsia="Times New Roman"/>
          <w:szCs w:val="24"/>
        </w:rPr>
        <w:t>Global Coordination Entity</w:t>
      </w:r>
      <w:r w:rsidR="00373C60" w:rsidRPr="00375DEA">
        <w:rPr>
          <w:rFonts w:eastAsia="Times New Roman"/>
          <w:szCs w:val="24"/>
        </w:rPr>
        <w:t xml:space="preserve"> </w:t>
      </w:r>
      <w:r w:rsidR="00AC673D" w:rsidRPr="00375DEA">
        <w:rPr>
          <w:rFonts w:eastAsia="Times New Roman"/>
          <w:szCs w:val="24"/>
        </w:rPr>
        <w:t>further to</w:t>
      </w:r>
      <w:r w:rsidR="00010725" w:rsidRPr="00375DEA">
        <w:rPr>
          <w:rFonts w:eastAsia="Times New Roman"/>
          <w:szCs w:val="24"/>
        </w:rPr>
        <w:t xml:space="preserve"> </w:t>
      </w:r>
      <w:r w:rsidR="001E6632" w:rsidRPr="00375DEA">
        <w:rPr>
          <w:rFonts w:eastAsia="Times New Roman"/>
          <w:szCs w:val="24"/>
        </w:rPr>
        <w:t>sub</w:t>
      </w:r>
      <w:r w:rsidR="00010725" w:rsidRPr="00375DEA">
        <w:rPr>
          <w:rFonts w:eastAsia="Times New Roman"/>
          <w:szCs w:val="24"/>
        </w:rPr>
        <w:t>paragraph</w:t>
      </w:r>
      <w:r w:rsidR="00931D96" w:rsidRPr="00375DEA">
        <w:rPr>
          <w:rFonts w:eastAsia="Times New Roman"/>
          <w:szCs w:val="24"/>
        </w:rPr>
        <w:t> </w:t>
      </w:r>
      <w:r w:rsidR="00DA11D3" w:rsidRPr="00C9006F">
        <w:rPr>
          <w:rFonts w:eastAsia="Times New Roman"/>
          <w:szCs w:val="24"/>
        </w:rPr>
        <w:t>1</w:t>
      </w:r>
      <w:r w:rsidR="00551FE5" w:rsidRPr="00C9006F">
        <w:rPr>
          <w:rFonts w:eastAsia="Times New Roman"/>
          <w:szCs w:val="24"/>
        </w:rPr>
        <w:t>9</w:t>
      </w:r>
      <w:r w:rsidR="001E6632" w:rsidRPr="00C9006F">
        <w:rPr>
          <w:rFonts w:eastAsia="Times New Roman"/>
          <w:szCs w:val="24"/>
        </w:rPr>
        <w:t> </w:t>
      </w:r>
      <w:r w:rsidR="00DA11D3" w:rsidRPr="00C9006F">
        <w:rPr>
          <w:rFonts w:eastAsia="Times New Roman"/>
          <w:szCs w:val="24"/>
        </w:rPr>
        <w:t>(e</w:t>
      </w:r>
      <w:r w:rsidR="001C2FAF" w:rsidRPr="00C9006F">
        <w:rPr>
          <w:rFonts w:eastAsia="Times New Roman"/>
          <w:szCs w:val="24"/>
        </w:rPr>
        <w:t>)</w:t>
      </w:r>
      <w:r w:rsidR="00FC16C5" w:rsidRPr="00375DEA">
        <w:rPr>
          <w:rFonts w:eastAsia="Times New Roman"/>
          <w:szCs w:val="24"/>
        </w:rPr>
        <w:t xml:space="preserve"> above</w:t>
      </w:r>
      <w:r w:rsidR="004B3C3B" w:rsidRPr="00375DEA">
        <w:rPr>
          <w:rFonts w:eastAsia="Times New Roman"/>
          <w:szCs w:val="24"/>
        </w:rPr>
        <w:t>,</w:t>
      </w:r>
      <w:r w:rsidR="00373C60" w:rsidRPr="00375DEA">
        <w:t xml:space="preserve"> </w:t>
      </w:r>
      <w:r w:rsidR="005C011E">
        <w:t>through an information document submitted</w:t>
      </w:r>
      <w:r w:rsidR="00016028">
        <w:t xml:space="preserve"> to</w:t>
      </w:r>
      <w:r w:rsidR="00373C60" w:rsidRPr="00375DEA">
        <w:t xml:space="preserve"> the Subsidiary Body on Implementation at a meeting held before the eighteenth meeting of the Conference of the Parties and </w:t>
      </w:r>
      <w:r w:rsidR="005B1C94">
        <w:t>to</w:t>
      </w:r>
      <w:r w:rsidR="00373C60" w:rsidRPr="00375DEA">
        <w:t xml:space="preserve"> the Conference of the Parties at its eighteenth meeting</w:t>
      </w:r>
      <w:r w:rsidR="00CC4591" w:rsidRPr="00375DEA">
        <w:t>.</w:t>
      </w:r>
    </w:p>
    <w:p w14:paraId="63C3518D" w14:textId="79C006D9" w:rsidR="00001E8B" w:rsidRPr="00375DEA" w:rsidRDefault="00001E8B" w:rsidP="00C9006F">
      <w:pPr>
        <w:pStyle w:val="CBDDesicionAnnex"/>
        <w:spacing w:before="120"/>
        <w:ind w:left="1134"/>
      </w:pPr>
      <w:r w:rsidRPr="00375DEA">
        <w:t>Annex</w:t>
      </w:r>
    </w:p>
    <w:p w14:paraId="571C6E34" w14:textId="698C732E" w:rsidR="00001E8B" w:rsidRPr="00375DEA" w:rsidRDefault="00617671" w:rsidP="00C9006F">
      <w:pPr>
        <w:pStyle w:val="CBDDesicionAnnex"/>
        <w:spacing w:before="120"/>
        <w:ind w:left="1134"/>
      </w:pPr>
      <w:r>
        <w:t xml:space="preserve">Proposed </w:t>
      </w:r>
      <w:r w:rsidR="007E5F4F" w:rsidRPr="00375DEA">
        <w:t>W</w:t>
      </w:r>
      <w:r w:rsidR="00001E8B" w:rsidRPr="00375DEA">
        <w:t xml:space="preserve">orkplan of the Global Coordination Entity for </w:t>
      </w:r>
      <w:r w:rsidR="007E5F4F" w:rsidRPr="00375DEA">
        <w:t xml:space="preserve">the biennium </w:t>
      </w:r>
      <w:r w:rsidR="00001E8B" w:rsidRPr="00375DEA">
        <w:t>2027</w:t>
      </w:r>
      <w:r w:rsidR="00001E8B" w:rsidRPr="00E12A42">
        <w:t>–</w:t>
      </w:r>
      <w:r w:rsidR="00001E8B" w:rsidRPr="00375DEA">
        <w:t>2028</w:t>
      </w:r>
    </w:p>
    <w:p w14:paraId="30B1AE4C" w14:textId="135CEFBB" w:rsidR="00615178" w:rsidRPr="00375DEA" w:rsidRDefault="00615178" w:rsidP="00C9006F">
      <w:pPr>
        <w:pStyle w:val="CBDTableTitle"/>
        <w:tabs>
          <w:tab w:val="clear" w:pos="567"/>
        </w:tabs>
        <w:ind w:left="1134"/>
      </w:pPr>
      <w:r w:rsidRPr="00C9006F">
        <w:rPr>
          <w:b w:val="0"/>
          <w:bCs/>
        </w:rPr>
        <w:t>Table 1</w:t>
      </w:r>
      <w:r w:rsidRPr="00375DEA">
        <w:br/>
      </w:r>
      <w:r w:rsidR="00C02CDE" w:rsidRPr="00375DEA">
        <w:t xml:space="preserve">Biennial workplan </w:t>
      </w:r>
    </w:p>
    <w:tbl>
      <w:tblPr>
        <w:tblStyle w:val="TableGrid"/>
        <w:tblW w:w="8901" w:type="dxa"/>
        <w:tblInd w:w="1129" w:type="dxa"/>
        <w:tblLook w:val="04A0" w:firstRow="1" w:lastRow="0" w:firstColumn="1" w:lastColumn="0" w:noHBand="0" w:noVBand="1"/>
      </w:tblPr>
      <w:tblGrid>
        <w:gridCol w:w="2430"/>
        <w:gridCol w:w="4941"/>
        <w:gridCol w:w="1530"/>
      </w:tblGrid>
      <w:tr w:rsidR="00001E8B" w:rsidRPr="00375DEA" w14:paraId="55EB8FF6" w14:textId="77777777" w:rsidTr="00C9006F">
        <w:trPr>
          <w:tblHeader/>
        </w:trPr>
        <w:tc>
          <w:tcPr>
            <w:tcW w:w="2430" w:type="dxa"/>
          </w:tcPr>
          <w:p w14:paraId="78BCB4E0" w14:textId="668C99FD" w:rsidR="00001E8B" w:rsidRPr="00C9006F" w:rsidRDefault="00001E8B" w:rsidP="00C9006F">
            <w:pPr>
              <w:spacing w:before="40" w:after="40"/>
              <w:jc w:val="left"/>
              <w:rPr>
                <w:i/>
                <w:iCs/>
                <w:sz w:val="20"/>
                <w:szCs w:val="20"/>
              </w:rPr>
            </w:pPr>
            <w:r w:rsidRPr="00C9006F">
              <w:rPr>
                <w:i/>
                <w:iCs/>
                <w:sz w:val="20"/>
                <w:szCs w:val="20"/>
              </w:rPr>
              <w:t xml:space="preserve">Strategic </w:t>
            </w:r>
            <w:r w:rsidR="00B26FEE" w:rsidRPr="00C9006F">
              <w:rPr>
                <w:i/>
                <w:iCs/>
                <w:sz w:val="20"/>
                <w:szCs w:val="20"/>
              </w:rPr>
              <w:t>p</w:t>
            </w:r>
            <w:r w:rsidRPr="00C9006F">
              <w:rPr>
                <w:i/>
                <w:iCs/>
                <w:sz w:val="20"/>
                <w:szCs w:val="20"/>
              </w:rPr>
              <w:t xml:space="preserve">riorities </w:t>
            </w:r>
            <w:r w:rsidR="00B26FEE" w:rsidRPr="00C9006F">
              <w:rPr>
                <w:i/>
                <w:iCs/>
                <w:sz w:val="20"/>
                <w:szCs w:val="20"/>
              </w:rPr>
              <w:t xml:space="preserve">and </w:t>
            </w:r>
            <w:r w:rsidR="00B36F7E" w:rsidRPr="00C9006F">
              <w:rPr>
                <w:i/>
                <w:iCs/>
                <w:sz w:val="20"/>
                <w:szCs w:val="20"/>
              </w:rPr>
              <w:t>o</w:t>
            </w:r>
            <w:r w:rsidRPr="00C9006F">
              <w:rPr>
                <w:i/>
                <w:iCs/>
                <w:sz w:val="20"/>
                <w:szCs w:val="20"/>
              </w:rPr>
              <w:t>utcomes</w:t>
            </w:r>
          </w:p>
        </w:tc>
        <w:tc>
          <w:tcPr>
            <w:tcW w:w="4941" w:type="dxa"/>
          </w:tcPr>
          <w:p w14:paraId="7A73FC78" w14:textId="36F9A8EF" w:rsidR="00001E8B" w:rsidRPr="00C9006F" w:rsidRDefault="00001E8B" w:rsidP="00C9006F">
            <w:pPr>
              <w:spacing w:before="40" w:after="40"/>
              <w:rPr>
                <w:i/>
                <w:iCs/>
                <w:sz w:val="20"/>
                <w:szCs w:val="20"/>
              </w:rPr>
            </w:pPr>
            <w:r w:rsidRPr="00C9006F">
              <w:rPr>
                <w:i/>
                <w:iCs/>
                <w:sz w:val="20"/>
                <w:szCs w:val="20"/>
              </w:rPr>
              <w:t xml:space="preserve">Main </w:t>
            </w:r>
            <w:r w:rsidR="00B26FEE" w:rsidRPr="00C9006F">
              <w:rPr>
                <w:i/>
                <w:iCs/>
                <w:sz w:val="20"/>
                <w:szCs w:val="20"/>
              </w:rPr>
              <w:t>a</w:t>
            </w:r>
            <w:r w:rsidRPr="00C9006F">
              <w:rPr>
                <w:i/>
                <w:iCs/>
                <w:sz w:val="20"/>
                <w:szCs w:val="20"/>
              </w:rPr>
              <w:t>ctivities</w:t>
            </w:r>
            <w:r w:rsidR="00B26FEE" w:rsidRPr="00C9006F">
              <w:rPr>
                <w:i/>
                <w:iCs/>
                <w:sz w:val="20"/>
                <w:szCs w:val="20"/>
              </w:rPr>
              <w:t xml:space="preserve"> and o</w:t>
            </w:r>
            <w:r w:rsidRPr="00C9006F">
              <w:rPr>
                <w:i/>
                <w:iCs/>
                <w:sz w:val="20"/>
                <w:szCs w:val="20"/>
              </w:rPr>
              <w:t>utputs</w:t>
            </w:r>
          </w:p>
        </w:tc>
        <w:tc>
          <w:tcPr>
            <w:tcW w:w="1530" w:type="dxa"/>
          </w:tcPr>
          <w:p w14:paraId="4EA9749D" w14:textId="0E53B642" w:rsidR="00001E8B" w:rsidRPr="00C9006F" w:rsidRDefault="00001E8B" w:rsidP="00C9006F">
            <w:pPr>
              <w:spacing w:before="40" w:after="40"/>
              <w:rPr>
                <w:i/>
                <w:iCs/>
                <w:sz w:val="20"/>
                <w:szCs w:val="20"/>
              </w:rPr>
            </w:pPr>
            <w:r w:rsidRPr="00C9006F">
              <w:rPr>
                <w:i/>
                <w:iCs/>
                <w:sz w:val="20"/>
                <w:szCs w:val="20"/>
              </w:rPr>
              <w:t>Time</w:t>
            </w:r>
            <w:r w:rsidR="00B24975" w:rsidRPr="00C9006F">
              <w:rPr>
                <w:i/>
                <w:iCs/>
                <w:sz w:val="20"/>
                <w:szCs w:val="20"/>
              </w:rPr>
              <w:t xml:space="preserve"> </w:t>
            </w:r>
            <w:r w:rsidRPr="00C9006F">
              <w:rPr>
                <w:i/>
                <w:iCs/>
                <w:sz w:val="20"/>
                <w:szCs w:val="20"/>
              </w:rPr>
              <w:t>frame</w:t>
            </w:r>
          </w:p>
        </w:tc>
      </w:tr>
      <w:tr w:rsidR="00E12A42" w:rsidRPr="00375DEA" w14:paraId="690E6C2F" w14:textId="77777777" w:rsidTr="00D02EA1">
        <w:trPr>
          <w:trHeight w:val="1000"/>
        </w:trPr>
        <w:tc>
          <w:tcPr>
            <w:tcW w:w="2430" w:type="dxa"/>
          </w:tcPr>
          <w:p w14:paraId="48FEC3E8" w14:textId="4D2B820A" w:rsidR="00E12A42" w:rsidRPr="00C9006F" w:rsidRDefault="00E12A42" w:rsidP="00C9006F">
            <w:pPr>
              <w:spacing w:before="40" w:after="40"/>
              <w:jc w:val="left"/>
              <w:rPr>
                <w:sz w:val="20"/>
                <w:szCs w:val="20"/>
              </w:rPr>
            </w:pPr>
            <w:r w:rsidRPr="00C9006F">
              <w:rPr>
                <w:sz w:val="20"/>
                <w:szCs w:val="20"/>
              </w:rPr>
              <w:t>1. Institutional and operational capacity of the Global Coordination Entity strengthened</w:t>
            </w:r>
          </w:p>
        </w:tc>
        <w:tc>
          <w:tcPr>
            <w:tcW w:w="4941" w:type="dxa"/>
          </w:tcPr>
          <w:p w14:paraId="70AE7890" w14:textId="71E89775" w:rsidR="00E12A42" w:rsidRPr="00C9006F" w:rsidRDefault="00E12A42" w:rsidP="00C9006F">
            <w:pPr>
              <w:spacing w:before="40" w:after="40"/>
              <w:jc w:val="left"/>
              <w:rPr>
                <w:sz w:val="20"/>
                <w:szCs w:val="20"/>
              </w:rPr>
            </w:pPr>
            <w:r>
              <w:rPr>
                <w:sz w:val="20"/>
                <w:szCs w:val="20"/>
              </w:rPr>
              <w:t>[</w:t>
            </w:r>
            <w:r w:rsidRPr="00C9006F">
              <w:rPr>
                <w:sz w:val="20"/>
                <w:szCs w:val="20"/>
              </w:rPr>
              <w:t>1.1 Permanent staff of the Entity recruited</w:t>
            </w:r>
            <w:r>
              <w:rPr>
                <w:sz w:val="20"/>
                <w:szCs w:val="20"/>
              </w:rPr>
              <w:t>]</w:t>
            </w:r>
          </w:p>
        </w:tc>
        <w:tc>
          <w:tcPr>
            <w:tcW w:w="1530" w:type="dxa"/>
          </w:tcPr>
          <w:p w14:paraId="705431FB" w14:textId="22D2A3FB" w:rsidR="00E12A42" w:rsidRPr="00C9006F" w:rsidRDefault="00E12A42" w:rsidP="00C9006F">
            <w:pPr>
              <w:spacing w:before="40" w:after="40"/>
              <w:jc w:val="left"/>
              <w:rPr>
                <w:sz w:val="20"/>
                <w:szCs w:val="20"/>
              </w:rPr>
            </w:pPr>
            <w:r w:rsidRPr="00C9006F">
              <w:rPr>
                <w:sz w:val="20"/>
                <w:szCs w:val="20"/>
              </w:rPr>
              <w:t>Second quarter of 2027</w:t>
            </w:r>
          </w:p>
        </w:tc>
      </w:tr>
      <w:tr w:rsidR="00001E8B" w:rsidRPr="00375DEA" w14:paraId="37152C80" w14:textId="77777777" w:rsidTr="00C9006F">
        <w:tc>
          <w:tcPr>
            <w:tcW w:w="2430" w:type="dxa"/>
            <w:vMerge w:val="restart"/>
          </w:tcPr>
          <w:p w14:paraId="785643C7" w14:textId="53F19C43" w:rsidR="00001E8B" w:rsidRPr="00C9006F" w:rsidRDefault="00001E8B" w:rsidP="00C9006F">
            <w:pPr>
              <w:spacing w:before="40" w:after="40"/>
              <w:jc w:val="left"/>
              <w:rPr>
                <w:sz w:val="20"/>
                <w:szCs w:val="20"/>
              </w:rPr>
            </w:pPr>
            <w:r w:rsidRPr="00C9006F">
              <w:rPr>
                <w:sz w:val="20"/>
                <w:szCs w:val="20"/>
              </w:rPr>
              <w:t xml:space="preserve">2. Coordination, collaboration and knowledge exchange </w:t>
            </w:r>
            <w:r w:rsidR="008B7B12" w:rsidRPr="00C9006F">
              <w:rPr>
                <w:sz w:val="20"/>
                <w:szCs w:val="20"/>
              </w:rPr>
              <w:t xml:space="preserve">improved </w:t>
            </w:r>
            <w:r w:rsidRPr="00C9006F">
              <w:rPr>
                <w:sz w:val="20"/>
                <w:szCs w:val="20"/>
              </w:rPr>
              <w:t xml:space="preserve">among the </w:t>
            </w:r>
            <w:r w:rsidR="0083133C" w:rsidRPr="00C9006F">
              <w:rPr>
                <w:sz w:val="20"/>
                <w:szCs w:val="20"/>
              </w:rPr>
              <w:t xml:space="preserve">regional and subregional technical and scientific cooperation support </w:t>
            </w:r>
            <w:r w:rsidRPr="00C9006F">
              <w:rPr>
                <w:sz w:val="20"/>
                <w:szCs w:val="20"/>
              </w:rPr>
              <w:t xml:space="preserve">centres </w:t>
            </w:r>
          </w:p>
        </w:tc>
        <w:tc>
          <w:tcPr>
            <w:tcW w:w="4941" w:type="dxa"/>
          </w:tcPr>
          <w:p w14:paraId="20732287" w14:textId="0A48B171" w:rsidR="00001E8B" w:rsidRPr="00C9006F" w:rsidRDefault="00001E8B" w:rsidP="00C9006F">
            <w:pPr>
              <w:spacing w:before="40" w:after="40"/>
              <w:jc w:val="left"/>
              <w:rPr>
                <w:sz w:val="20"/>
                <w:szCs w:val="20"/>
              </w:rPr>
            </w:pPr>
            <w:r w:rsidRPr="00C9006F">
              <w:rPr>
                <w:sz w:val="20"/>
                <w:szCs w:val="20"/>
              </w:rPr>
              <w:t xml:space="preserve">2.1 Monthly coordination meetings </w:t>
            </w:r>
            <w:r w:rsidR="00B5164B" w:rsidRPr="00C9006F">
              <w:rPr>
                <w:sz w:val="20"/>
                <w:szCs w:val="20"/>
              </w:rPr>
              <w:t>held</w:t>
            </w:r>
          </w:p>
        </w:tc>
        <w:tc>
          <w:tcPr>
            <w:tcW w:w="1530" w:type="dxa"/>
          </w:tcPr>
          <w:p w14:paraId="7C006AF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0C9F9D81" w14:textId="77777777" w:rsidTr="00C9006F">
        <w:tc>
          <w:tcPr>
            <w:tcW w:w="2430" w:type="dxa"/>
            <w:vMerge/>
          </w:tcPr>
          <w:p w14:paraId="4258F428" w14:textId="77777777" w:rsidR="00001E8B" w:rsidRPr="00C9006F" w:rsidRDefault="00001E8B" w:rsidP="00C9006F">
            <w:pPr>
              <w:spacing w:before="40" w:after="40"/>
              <w:jc w:val="left"/>
              <w:rPr>
                <w:sz w:val="20"/>
                <w:szCs w:val="20"/>
              </w:rPr>
            </w:pPr>
          </w:p>
        </w:tc>
        <w:tc>
          <w:tcPr>
            <w:tcW w:w="4941" w:type="dxa"/>
          </w:tcPr>
          <w:p w14:paraId="699B6B36" w14:textId="7B6A1617" w:rsidR="00DC7FB0" w:rsidRPr="00C9006F" w:rsidRDefault="00001E8B" w:rsidP="00C9006F">
            <w:pPr>
              <w:spacing w:before="40" w:after="40"/>
              <w:jc w:val="left"/>
              <w:rPr>
                <w:sz w:val="20"/>
                <w:szCs w:val="20"/>
              </w:rPr>
            </w:pPr>
            <w:r w:rsidRPr="00C9006F">
              <w:rPr>
                <w:sz w:val="20"/>
                <w:szCs w:val="20"/>
              </w:rPr>
              <w:t xml:space="preserve">2.2 </w:t>
            </w:r>
            <w:r w:rsidR="00C55D87">
              <w:rPr>
                <w:sz w:val="20"/>
                <w:szCs w:val="20"/>
              </w:rPr>
              <w:t>Biennial</w:t>
            </w:r>
            <w:r w:rsidR="00DC7FB0">
              <w:rPr>
                <w:sz w:val="20"/>
                <w:szCs w:val="20"/>
              </w:rPr>
              <w:t xml:space="preserve"> coordination meetings (one in person and one virtual)</w:t>
            </w:r>
          </w:p>
        </w:tc>
        <w:tc>
          <w:tcPr>
            <w:tcW w:w="1530" w:type="dxa"/>
          </w:tcPr>
          <w:p w14:paraId="0A6CD7CE" w14:textId="3C66FA95" w:rsidR="00C55D87"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r w:rsidR="00C55D87">
              <w:rPr>
                <w:sz w:val="20"/>
                <w:szCs w:val="20"/>
              </w:rPr>
              <w:t xml:space="preserve"> (online)</w:t>
            </w:r>
          </w:p>
        </w:tc>
      </w:tr>
      <w:tr w:rsidR="00001E8B" w:rsidRPr="00375DEA" w14:paraId="08DA7A28" w14:textId="77777777" w:rsidTr="00C9006F">
        <w:tc>
          <w:tcPr>
            <w:tcW w:w="2430" w:type="dxa"/>
            <w:vMerge/>
          </w:tcPr>
          <w:p w14:paraId="626A2305" w14:textId="77777777" w:rsidR="00001E8B" w:rsidRPr="00C9006F" w:rsidRDefault="00001E8B" w:rsidP="00C9006F">
            <w:pPr>
              <w:spacing w:before="40" w:after="40"/>
              <w:jc w:val="left"/>
              <w:rPr>
                <w:sz w:val="20"/>
                <w:szCs w:val="20"/>
              </w:rPr>
            </w:pPr>
          </w:p>
        </w:tc>
        <w:tc>
          <w:tcPr>
            <w:tcW w:w="4941" w:type="dxa"/>
          </w:tcPr>
          <w:p w14:paraId="1CCE69C2" w14:textId="77777777" w:rsidR="00001E8B" w:rsidRPr="00C9006F" w:rsidRDefault="00001E8B" w:rsidP="00C9006F">
            <w:pPr>
              <w:spacing w:before="40" w:after="40"/>
              <w:jc w:val="left"/>
              <w:rPr>
                <w:sz w:val="20"/>
                <w:szCs w:val="20"/>
              </w:rPr>
            </w:pPr>
            <w:r w:rsidRPr="00C9006F">
              <w:rPr>
                <w:sz w:val="20"/>
                <w:szCs w:val="20"/>
              </w:rPr>
              <w:t>2.3 Ongoing communication and exchange of information facilitated</w:t>
            </w:r>
          </w:p>
        </w:tc>
        <w:tc>
          <w:tcPr>
            <w:tcW w:w="1530" w:type="dxa"/>
          </w:tcPr>
          <w:p w14:paraId="35BC0361"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4F0DC78" w14:textId="77777777" w:rsidTr="00C9006F">
        <w:tc>
          <w:tcPr>
            <w:tcW w:w="2430" w:type="dxa"/>
            <w:vMerge/>
          </w:tcPr>
          <w:p w14:paraId="408D02CF" w14:textId="77777777" w:rsidR="00001E8B" w:rsidRPr="00C9006F" w:rsidRDefault="00001E8B" w:rsidP="00C9006F">
            <w:pPr>
              <w:spacing w:before="40" w:after="40"/>
              <w:jc w:val="left"/>
              <w:rPr>
                <w:sz w:val="20"/>
                <w:szCs w:val="20"/>
              </w:rPr>
            </w:pPr>
          </w:p>
        </w:tc>
        <w:tc>
          <w:tcPr>
            <w:tcW w:w="4941" w:type="dxa"/>
          </w:tcPr>
          <w:p w14:paraId="7CB19477" w14:textId="77777777" w:rsidR="00001E8B" w:rsidRPr="00C9006F" w:rsidRDefault="00001E8B" w:rsidP="00C9006F">
            <w:pPr>
              <w:spacing w:before="40" w:after="40"/>
              <w:jc w:val="left"/>
              <w:rPr>
                <w:sz w:val="20"/>
                <w:szCs w:val="20"/>
              </w:rPr>
            </w:pPr>
            <w:r w:rsidRPr="00C9006F">
              <w:rPr>
                <w:sz w:val="20"/>
                <w:szCs w:val="20"/>
              </w:rPr>
              <w:t>2.4 Workplan and reporting templates further developed</w:t>
            </w:r>
          </w:p>
        </w:tc>
        <w:tc>
          <w:tcPr>
            <w:tcW w:w="1530" w:type="dxa"/>
          </w:tcPr>
          <w:p w14:paraId="43998E32" w14:textId="1BF817F8" w:rsidR="00001E8B" w:rsidRPr="00C9006F" w:rsidRDefault="00722A33"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5264282B" w14:textId="77777777" w:rsidTr="00C9006F">
        <w:tc>
          <w:tcPr>
            <w:tcW w:w="2430" w:type="dxa"/>
            <w:vMerge/>
          </w:tcPr>
          <w:p w14:paraId="5746CC4C" w14:textId="77777777" w:rsidR="00001E8B" w:rsidRPr="00C9006F" w:rsidRDefault="00001E8B" w:rsidP="00C9006F">
            <w:pPr>
              <w:spacing w:before="40" w:after="40"/>
              <w:jc w:val="left"/>
              <w:rPr>
                <w:sz w:val="20"/>
                <w:szCs w:val="20"/>
              </w:rPr>
            </w:pPr>
          </w:p>
        </w:tc>
        <w:tc>
          <w:tcPr>
            <w:tcW w:w="4941" w:type="dxa"/>
          </w:tcPr>
          <w:p w14:paraId="52185E3E" w14:textId="17BC592B" w:rsidR="00001E8B" w:rsidRPr="00C9006F" w:rsidRDefault="00001E8B" w:rsidP="00C9006F">
            <w:pPr>
              <w:spacing w:before="40" w:after="40"/>
              <w:jc w:val="left"/>
              <w:rPr>
                <w:sz w:val="20"/>
                <w:szCs w:val="20"/>
              </w:rPr>
            </w:pPr>
            <w:r w:rsidRPr="00C9006F">
              <w:rPr>
                <w:sz w:val="20"/>
                <w:szCs w:val="20"/>
              </w:rPr>
              <w:t xml:space="preserve">2.5 Progress reports prepared for meetings </w:t>
            </w:r>
            <w:r w:rsidR="00C318E4" w:rsidRPr="00C9006F">
              <w:rPr>
                <w:sz w:val="20"/>
                <w:szCs w:val="20"/>
              </w:rPr>
              <w:t xml:space="preserve">of the Subsidiary Body on Implementation and </w:t>
            </w:r>
            <w:r w:rsidRPr="00C9006F">
              <w:rPr>
                <w:sz w:val="20"/>
                <w:szCs w:val="20"/>
              </w:rPr>
              <w:t>of the Conference of the Parties</w:t>
            </w:r>
          </w:p>
        </w:tc>
        <w:tc>
          <w:tcPr>
            <w:tcW w:w="1530" w:type="dxa"/>
          </w:tcPr>
          <w:p w14:paraId="0BE45A2D" w14:textId="37B9FDD4" w:rsidR="00001E8B" w:rsidRPr="00C9006F" w:rsidRDefault="00395157" w:rsidP="00C9006F">
            <w:pPr>
              <w:spacing w:before="40" w:after="40"/>
              <w:jc w:val="left"/>
              <w:rPr>
                <w:sz w:val="20"/>
                <w:szCs w:val="20"/>
              </w:rPr>
            </w:pPr>
            <w:r>
              <w:rPr>
                <w:sz w:val="20"/>
                <w:szCs w:val="20"/>
              </w:rPr>
              <w:t>Second</w:t>
            </w:r>
            <w:r w:rsidR="00B16A29" w:rsidRPr="00C9006F">
              <w:rPr>
                <w:sz w:val="20"/>
                <w:szCs w:val="20"/>
              </w:rPr>
              <w:t xml:space="preserve"> quarter of</w:t>
            </w:r>
            <w:r w:rsidR="00001E8B" w:rsidRPr="00C9006F">
              <w:rPr>
                <w:sz w:val="20"/>
                <w:szCs w:val="20"/>
              </w:rPr>
              <w:t xml:space="preserve"> 2028</w:t>
            </w:r>
          </w:p>
        </w:tc>
      </w:tr>
      <w:tr w:rsidR="00001E8B" w:rsidRPr="00375DEA" w14:paraId="5AD03E5C" w14:textId="77777777" w:rsidTr="00C9006F">
        <w:tc>
          <w:tcPr>
            <w:tcW w:w="2430" w:type="dxa"/>
            <w:vMerge w:val="restart"/>
          </w:tcPr>
          <w:p w14:paraId="6765DFD2" w14:textId="0A6805E7" w:rsidR="00001E8B" w:rsidRPr="00C9006F" w:rsidRDefault="00001E8B" w:rsidP="00C9006F">
            <w:pPr>
              <w:spacing w:before="40" w:after="40"/>
              <w:jc w:val="left"/>
              <w:rPr>
                <w:sz w:val="20"/>
                <w:szCs w:val="20"/>
              </w:rPr>
            </w:pPr>
            <w:r w:rsidRPr="00C9006F">
              <w:rPr>
                <w:sz w:val="20"/>
                <w:szCs w:val="20"/>
              </w:rPr>
              <w:t xml:space="preserve">3. Capacity of the </w:t>
            </w:r>
            <w:r w:rsidR="0083133C" w:rsidRPr="00C9006F">
              <w:rPr>
                <w:sz w:val="20"/>
                <w:szCs w:val="20"/>
              </w:rPr>
              <w:t xml:space="preserve">support </w:t>
            </w:r>
            <w:r w:rsidRPr="00C9006F">
              <w:rPr>
                <w:sz w:val="20"/>
                <w:szCs w:val="20"/>
              </w:rPr>
              <w:t>centres strengthened</w:t>
            </w:r>
          </w:p>
        </w:tc>
        <w:tc>
          <w:tcPr>
            <w:tcW w:w="4941" w:type="dxa"/>
          </w:tcPr>
          <w:p w14:paraId="4A487233" w14:textId="19C799F2" w:rsidR="00001E8B" w:rsidRPr="00C9006F" w:rsidRDefault="00001E8B" w:rsidP="00C9006F">
            <w:pPr>
              <w:spacing w:before="40" w:after="40"/>
              <w:jc w:val="left"/>
              <w:rPr>
                <w:sz w:val="20"/>
                <w:szCs w:val="20"/>
              </w:rPr>
            </w:pPr>
            <w:r w:rsidRPr="00C9006F">
              <w:rPr>
                <w:sz w:val="20"/>
                <w:szCs w:val="20"/>
              </w:rPr>
              <w:t>3.1 Global help</w:t>
            </w:r>
            <w:r w:rsidR="00A84992" w:rsidRPr="00C9006F">
              <w:rPr>
                <w:sz w:val="20"/>
                <w:szCs w:val="20"/>
              </w:rPr>
              <w:t xml:space="preserve"> </w:t>
            </w:r>
            <w:r w:rsidRPr="00C9006F">
              <w:rPr>
                <w:sz w:val="20"/>
                <w:szCs w:val="20"/>
              </w:rPr>
              <w:t>desk fully operationalized</w:t>
            </w:r>
          </w:p>
        </w:tc>
        <w:tc>
          <w:tcPr>
            <w:tcW w:w="1530" w:type="dxa"/>
          </w:tcPr>
          <w:p w14:paraId="5851F27B" w14:textId="5EF4AFF2"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r w:rsidR="00001E8B" w:rsidRPr="00375DEA" w14:paraId="43A67B67" w14:textId="77777777" w:rsidTr="00C9006F">
        <w:tc>
          <w:tcPr>
            <w:tcW w:w="2430" w:type="dxa"/>
            <w:vMerge/>
          </w:tcPr>
          <w:p w14:paraId="01F53BEC" w14:textId="77777777" w:rsidR="00001E8B" w:rsidRPr="00C9006F" w:rsidRDefault="00001E8B" w:rsidP="00C9006F">
            <w:pPr>
              <w:spacing w:before="40" w:after="40"/>
              <w:jc w:val="left"/>
              <w:rPr>
                <w:sz w:val="20"/>
                <w:szCs w:val="20"/>
              </w:rPr>
            </w:pPr>
          </w:p>
        </w:tc>
        <w:tc>
          <w:tcPr>
            <w:tcW w:w="4941" w:type="dxa"/>
          </w:tcPr>
          <w:p w14:paraId="380880CF" w14:textId="6C0EAEA7" w:rsidR="00001E8B" w:rsidRPr="00C9006F" w:rsidRDefault="00001E8B" w:rsidP="00C9006F">
            <w:pPr>
              <w:spacing w:before="40" w:after="40"/>
              <w:jc w:val="left"/>
              <w:rPr>
                <w:sz w:val="20"/>
                <w:szCs w:val="20"/>
              </w:rPr>
            </w:pPr>
            <w:r w:rsidRPr="00C9006F">
              <w:rPr>
                <w:sz w:val="20"/>
                <w:szCs w:val="20"/>
              </w:rPr>
              <w:t xml:space="preserve">3.2 Technical assistance and guidance provided to </w:t>
            </w:r>
            <w:r w:rsidR="00FD4563" w:rsidRPr="00C9006F">
              <w:rPr>
                <w:sz w:val="20"/>
                <w:szCs w:val="20"/>
              </w:rPr>
              <w:t xml:space="preserve">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9426842"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7C69B51C" w14:textId="77777777" w:rsidTr="00C9006F">
        <w:tc>
          <w:tcPr>
            <w:tcW w:w="2430" w:type="dxa"/>
            <w:vMerge/>
          </w:tcPr>
          <w:p w14:paraId="64D8E692" w14:textId="77777777" w:rsidR="00001E8B" w:rsidRPr="00C9006F" w:rsidRDefault="00001E8B" w:rsidP="00C9006F">
            <w:pPr>
              <w:spacing w:before="40" w:after="40"/>
              <w:jc w:val="left"/>
              <w:rPr>
                <w:sz w:val="20"/>
                <w:szCs w:val="20"/>
              </w:rPr>
            </w:pPr>
          </w:p>
        </w:tc>
        <w:tc>
          <w:tcPr>
            <w:tcW w:w="4941" w:type="dxa"/>
          </w:tcPr>
          <w:p w14:paraId="70126C2B" w14:textId="77777777" w:rsidR="00001E8B" w:rsidRPr="00C9006F" w:rsidRDefault="00001E8B" w:rsidP="00C9006F">
            <w:pPr>
              <w:spacing w:before="40" w:after="40"/>
              <w:jc w:val="left"/>
              <w:rPr>
                <w:sz w:val="20"/>
                <w:szCs w:val="20"/>
              </w:rPr>
            </w:pPr>
            <w:r w:rsidRPr="00C9006F">
              <w:rPr>
                <w:sz w:val="20"/>
                <w:szCs w:val="20"/>
              </w:rPr>
              <w:t xml:space="preserve">3.3 Technical information and tools delivered </w:t>
            </w:r>
          </w:p>
        </w:tc>
        <w:tc>
          <w:tcPr>
            <w:tcW w:w="1530" w:type="dxa"/>
          </w:tcPr>
          <w:p w14:paraId="0DCC9480"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B893636" w14:textId="77777777" w:rsidTr="00C9006F">
        <w:tc>
          <w:tcPr>
            <w:tcW w:w="2430" w:type="dxa"/>
            <w:vMerge/>
          </w:tcPr>
          <w:p w14:paraId="7E55DF5D" w14:textId="77777777" w:rsidR="00001E8B" w:rsidRPr="00C9006F" w:rsidRDefault="00001E8B" w:rsidP="00C9006F">
            <w:pPr>
              <w:spacing w:before="40" w:after="40"/>
              <w:jc w:val="left"/>
              <w:rPr>
                <w:sz w:val="20"/>
                <w:szCs w:val="20"/>
              </w:rPr>
            </w:pPr>
          </w:p>
        </w:tc>
        <w:tc>
          <w:tcPr>
            <w:tcW w:w="4941" w:type="dxa"/>
          </w:tcPr>
          <w:p w14:paraId="3F66FE14" w14:textId="77777777" w:rsidR="00001E8B" w:rsidRPr="00C9006F" w:rsidRDefault="00001E8B" w:rsidP="00C9006F">
            <w:pPr>
              <w:spacing w:before="40" w:after="40"/>
              <w:jc w:val="left"/>
              <w:rPr>
                <w:sz w:val="20"/>
                <w:szCs w:val="20"/>
              </w:rPr>
            </w:pPr>
            <w:r w:rsidRPr="00C9006F">
              <w:rPr>
                <w:sz w:val="20"/>
                <w:szCs w:val="20"/>
              </w:rPr>
              <w:t>3.4 Capacity-building activities, including peer-to-peer learning, facilitated (on demand)</w:t>
            </w:r>
          </w:p>
        </w:tc>
        <w:tc>
          <w:tcPr>
            <w:tcW w:w="1530" w:type="dxa"/>
          </w:tcPr>
          <w:p w14:paraId="6D2E1284"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2C30CDD" w14:textId="77777777" w:rsidTr="00C9006F">
        <w:tc>
          <w:tcPr>
            <w:tcW w:w="2430" w:type="dxa"/>
            <w:vMerge w:val="restart"/>
          </w:tcPr>
          <w:p w14:paraId="79F16A97" w14:textId="77777777" w:rsidR="00001E8B" w:rsidRPr="00C9006F" w:rsidRDefault="00001E8B" w:rsidP="00C9006F">
            <w:pPr>
              <w:spacing w:before="40" w:after="40"/>
              <w:jc w:val="left"/>
              <w:rPr>
                <w:sz w:val="20"/>
                <w:szCs w:val="20"/>
              </w:rPr>
            </w:pPr>
            <w:r w:rsidRPr="00C9006F">
              <w:rPr>
                <w:sz w:val="20"/>
                <w:szCs w:val="20"/>
              </w:rPr>
              <w:t>4. New partnerships leveraged and resources mobilized</w:t>
            </w:r>
          </w:p>
        </w:tc>
        <w:tc>
          <w:tcPr>
            <w:tcW w:w="4941" w:type="dxa"/>
          </w:tcPr>
          <w:p w14:paraId="3D930CCE" w14:textId="77777777" w:rsidR="00001E8B" w:rsidRPr="00C9006F" w:rsidRDefault="00001E8B" w:rsidP="00C9006F">
            <w:pPr>
              <w:spacing w:before="40" w:after="40"/>
              <w:jc w:val="left"/>
              <w:rPr>
                <w:sz w:val="20"/>
                <w:szCs w:val="20"/>
              </w:rPr>
            </w:pPr>
            <w:r w:rsidRPr="00C9006F">
              <w:rPr>
                <w:sz w:val="20"/>
                <w:szCs w:val="20"/>
              </w:rPr>
              <w:t>4.1 Resource mobilization strategy prepared and implemented</w:t>
            </w:r>
          </w:p>
        </w:tc>
        <w:tc>
          <w:tcPr>
            <w:tcW w:w="1530" w:type="dxa"/>
          </w:tcPr>
          <w:p w14:paraId="4D5F0EAE" w14:textId="0A4F3169"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2C323CA7" w14:textId="77777777" w:rsidTr="00C9006F">
        <w:tc>
          <w:tcPr>
            <w:tcW w:w="2430" w:type="dxa"/>
            <w:vMerge/>
          </w:tcPr>
          <w:p w14:paraId="1FD16A75" w14:textId="77777777" w:rsidR="00001E8B" w:rsidRPr="00C9006F" w:rsidRDefault="00001E8B" w:rsidP="00C9006F">
            <w:pPr>
              <w:spacing w:before="40" w:after="40"/>
              <w:jc w:val="left"/>
              <w:rPr>
                <w:sz w:val="20"/>
                <w:szCs w:val="20"/>
              </w:rPr>
            </w:pPr>
          </w:p>
        </w:tc>
        <w:tc>
          <w:tcPr>
            <w:tcW w:w="4941" w:type="dxa"/>
          </w:tcPr>
          <w:p w14:paraId="3FEDBAC2" w14:textId="4B4D716F" w:rsidR="00001E8B" w:rsidRPr="00C9006F" w:rsidRDefault="00001E8B" w:rsidP="00C9006F">
            <w:pPr>
              <w:spacing w:before="40" w:after="40"/>
              <w:jc w:val="left"/>
              <w:rPr>
                <w:sz w:val="20"/>
                <w:szCs w:val="20"/>
              </w:rPr>
            </w:pPr>
            <w:r w:rsidRPr="00C9006F">
              <w:rPr>
                <w:sz w:val="20"/>
                <w:szCs w:val="20"/>
              </w:rPr>
              <w:t xml:space="preserve">4.2 </w:t>
            </w:r>
            <w:r w:rsidR="00FD4563"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linked to various funding sources</w:t>
            </w:r>
          </w:p>
        </w:tc>
        <w:tc>
          <w:tcPr>
            <w:tcW w:w="1530" w:type="dxa"/>
          </w:tcPr>
          <w:p w14:paraId="1E227D6B"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1F513F1E" w14:textId="77777777" w:rsidTr="00C9006F">
        <w:tc>
          <w:tcPr>
            <w:tcW w:w="2430" w:type="dxa"/>
            <w:vMerge/>
          </w:tcPr>
          <w:p w14:paraId="1E4D90C9" w14:textId="77777777" w:rsidR="00001E8B" w:rsidRPr="00C9006F" w:rsidRDefault="00001E8B" w:rsidP="00C9006F">
            <w:pPr>
              <w:spacing w:before="40" w:after="40"/>
              <w:jc w:val="left"/>
              <w:rPr>
                <w:sz w:val="20"/>
                <w:szCs w:val="20"/>
              </w:rPr>
            </w:pPr>
          </w:p>
        </w:tc>
        <w:tc>
          <w:tcPr>
            <w:tcW w:w="4941" w:type="dxa"/>
          </w:tcPr>
          <w:p w14:paraId="20B838C0" w14:textId="77777777" w:rsidR="00001E8B" w:rsidRPr="00C9006F" w:rsidRDefault="00001E8B" w:rsidP="00C9006F">
            <w:pPr>
              <w:spacing w:before="40" w:after="40"/>
              <w:jc w:val="left"/>
              <w:rPr>
                <w:sz w:val="20"/>
                <w:szCs w:val="20"/>
              </w:rPr>
            </w:pPr>
            <w:r w:rsidRPr="00C9006F">
              <w:rPr>
                <w:sz w:val="20"/>
                <w:szCs w:val="20"/>
              </w:rPr>
              <w:t>4.3 Key global partners mapped and additional strategic partnerships established</w:t>
            </w:r>
          </w:p>
        </w:tc>
        <w:tc>
          <w:tcPr>
            <w:tcW w:w="1530" w:type="dxa"/>
          </w:tcPr>
          <w:p w14:paraId="5665ED66"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64E38485" w14:textId="77777777" w:rsidTr="00C9006F">
        <w:tc>
          <w:tcPr>
            <w:tcW w:w="2430" w:type="dxa"/>
            <w:vMerge/>
          </w:tcPr>
          <w:p w14:paraId="0AEF2C4E" w14:textId="77777777" w:rsidR="00001E8B" w:rsidRPr="00C9006F" w:rsidRDefault="00001E8B" w:rsidP="00C9006F">
            <w:pPr>
              <w:spacing w:before="40" w:after="40"/>
              <w:jc w:val="left"/>
              <w:rPr>
                <w:sz w:val="20"/>
                <w:szCs w:val="20"/>
              </w:rPr>
            </w:pPr>
          </w:p>
        </w:tc>
        <w:tc>
          <w:tcPr>
            <w:tcW w:w="4941" w:type="dxa"/>
          </w:tcPr>
          <w:p w14:paraId="14836DFA" w14:textId="750588B6" w:rsidR="00001E8B" w:rsidRPr="00C9006F" w:rsidRDefault="00001E8B" w:rsidP="00C9006F">
            <w:pPr>
              <w:spacing w:before="40" w:after="40"/>
              <w:jc w:val="left"/>
              <w:rPr>
                <w:sz w:val="20"/>
                <w:szCs w:val="20"/>
              </w:rPr>
            </w:pPr>
            <w:r w:rsidRPr="00C9006F">
              <w:rPr>
                <w:sz w:val="20"/>
                <w:szCs w:val="20"/>
              </w:rPr>
              <w:t>4.4 In-kind support, including secondments</w:t>
            </w:r>
            <w:r w:rsidR="00AC306E" w:rsidRPr="00C9006F">
              <w:rPr>
                <w:sz w:val="20"/>
                <w:szCs w:val="20"/>
              </w:rPr>
              <w:t>,</w:t>
            </w:r>
            <w:r w:rsidRPr="00C9006F">
              <w:rPr>
                <w:sz w:val="20"/>
                <w:szCs w:val="20"/>
              </w:rPr>
              <w:t xml:space="preserve"> mobili</w:t>
            </w:r>
            <w:r w:rsidR="00A84992" w:rsidRPr="00C9006F">
              <w:rPr>
                <w:sz w:val="20"/>
                <w:szCs w:val="20"/>
              </w:rPr>
              <w:t>z</w:t>
            </w:r>
            <w:r w:rsidRPr="00C9006F">
              <w:rPr>
                <w:sz w:val="20"/>
                <w:szCs w:val="20"/>
              </w:rPr>
              <w:t>ed</w:t>
            </w:r>
          </w:p>
        </w:tc>
        <w:tc>
          <w:tcPr>
            <w:tcW w:w="1530" w:type="dxa"/>
          </w:tcPr>
          <w:p w14:paraId="111EC7CC"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4FE240C1" w14:textId="77777777" w:rsidTr="00C9006F">
        <w:tc>
          <w:tcPr>
            <w:tcW w:w="2430" w:type="dxa"/>
            <w:vMerge w:val="restart"/>
          </w:tcPr>
          <w:p w14:paraId="075FD0FD" w14:textId="6020C581" w:rsidR="00001E8B" w:rsidRPr="00C9006F" w:rsidRDefault="00001E8B" w:rsidP="00C9006F">
            <w:pPr>
              <w:spacing w:before="40" w:after="40"/>
              <w:jc w:val="left"/>
              <w:rPr>
                <w:sz w:val="20"/>
                <w:szCs w:val="20"/>
              </w:rPr>
            </w:pPr>
            <w:r w:rsidRPr="00C9006F">
              <w:rPr>
                <w:sz w:val="20"/>
                <w:szCs w:val="20"/>
              </w:rPr>
              <w:lastRenderedPageBreak/>
              <w:t xml:space="preserve">5. Communications and visibility of the </w:t>
            </w:r>
            <w:r w:rsidR="005B70C2" w:rsidRPr="00C9006F">
              <w:rPr>
                <w:sz w:val="20"/>
                <w:szCs w:val="20"/>
              </w:rPr>
              <w:t>technical and scientific cooperation m</w:t>
            </w:r>
            <w:r w:rsidRPr="00C9006F">
              <w:rPr>
                <w:sz w:val="20"/>
                <w:szCs w:val="20"/>
              </w:rPr>
              <w:t>echanism enhanced</w:t>
            </w:r>
          </w:p>
        </w:tc>
        <w:tc>
          <w:tcPr>
            <w:tcW w:w="4941" w:type="dxa"/>
          </w:tcPr>
          <w:p w14:paraId="01E13841" w14:textId="668703A4" w:rsidR="00001E8B" w:rsidRPr="00C9006F" w:rsidRDefault="00001E8B" w:rsidP="00C9006F">
            <w:pPr>
              <w:spacing w:before="40" w:after="40"/>
              <w:jc w:val="left"/>
              <w:rPr>
                <w:sz w:val="20"/>
                <w:szCs w:val="20"/>
              </w:rPr>
            </w:pPr>
            <w:r w:rsidRPr="00C9006F">
              <w:rPr>
                <w:sz w:val="20"/>
                <w:szCs w:val="20"/>
              </w:rPr>
              <w:t xml:space="preserve">5.1 Branding for the </w:t>
            </w:r>
            <w:r w:rsidR="007B5B7F" w:rsidRPr="00C9006F">
              <w:rPr>
                <w:sz w:val="20"/>
                <w:szCs w:val="20"/>
              </w:rPr>
              <w:t>technical and scientific c</w:t>
            </w:r>
            <w:r w:rsidR="00FC03A0" w:rsidRPr="00C9006F">
              <w:rPr>
                <w:sz w:val="20"/>
                <w:szCs w:val="20"/>
              </w:rPr>
              <w:t>ooperation</w:t>
            </w:r>
            <w:r w:rsidR="007B5B7F" w:rsidRPr="00C9006F">
              <w:rPr>
                <w:sz w:val="20"/>
                <w:szCs w:val="20"/>
              </w:rPr>
              <w:t xml:space="preserve"> </w:t>
            </w:r>
            <w:r w:rsidRPr="00C9006F">
              <w:rPr>
                <w:sz w:val="20"/>
                <w:szCs w:val="20"/>
              </w:rPr>
              <w:t>mechanism completed and additional promotional materials developed</w:t>
            </w:r>
          </w:p>
        </w:tc>
        <w:tc>
          <w:tcPr>
            <w:tcW w:w="1530" w:type="dxa"/>
          </w:tcPr>
          <w:p w14:paraId="3837CDE3" w14:textId="64A3A156" w:rsidR="00001E8B" w:rsidRPr="00C9006F" w:rsidRDefault="00B16A29" w:rsidP="00C9006F">
            <w:pPr>
              <w:spacing w:before="40" w:after="40"/>
              <w:jc w:val="left"/>
              <w:rPr>
                <w:sz w:val="20"/>
                <w:szCs w:val="20"/>
              </w:rPr>
            </w:pPr>
            <w:r w:rsidRPr="00C9006F">
              <w:rPr>
                <w:sz w:val="20"/>
                <w:szCs w:val="20"/>
              </w:rPr>
              <w:t>First quarter of</w:t>
            </w:r>
            <w:r w:rsidR="00001E8B" w:rsidRPr="00C9006F">
              <w:rPr>
                <w:sz w:val="20"/>
                <w:szCs w:val="20"/>
              </w:rPr>
              <w:t xml:space="preserve"> 2027</w:t>
            </w:r>
          </w:p>
        </w:tc>
      </w:tr>
      <w:tr w:rsidR="00001E8B" w:rsidRPr="00375DEA" w14:paraId="7364EB8E" w14:textId="77777777" w:rsidTr="00C9006F">
        <w:tc>
          <w:tcPr>
            <w:tcW w:w="2430" w:type="dxa"/>
            <w:vMerge/>
          </w:tcPr>
          <w:p w14:paraId="35DAFAF0" w14:textId="77777777" w:rsidR="00001E8B" w:rsidRPr="00C9006F" w:rsidRDefault="00001E8B" w:rsidP="00C9006F">
            <w:pPr>
              <w:spacing w:before="40" w:after="40"/>
              <w:jc w:val="left"/>
              <w:rPr>
                <w:sz w:val="20"/>
                <w:szCs w:val="20"/>
              </w:rPr>
            </w:pPr>
          </w:p>
        </w:tc>
        <w:tc>
          <w:tcPr>
            <w:tcW w:w="4941" w:type="dxa"/>
          </w:tcPr>
          <w:p w14:paraId="2CD9A653" w14:textId="622D6BD7" w:rsidR="00001E8B" w:rsidRPr="00C9006F" w:rsidRDefault="00001E8B" w:rsidP="00C9006F">
            <w:pPr>
              <w:spacing w:before="40" w:after="40"/>
              <w:jc w:val="left"/>
              <w:rPr>
                <w:sz w:val="20"/>
                <w:szCs w:val="20"/>
              </w:rPr>
            </w:pPr>
            <w:r w:rsidRPr="00C9006F">
              <w:rPr>
                <w:sz w:val="20"/>
                <w:szCs w:val="20"/>
              </w:rPr>
              <w:t>5.2 Events organi</w:t>
            </w:r>
            <w:r w:rsidR="00D8158E" w:rsidRPr="00C9006F">
              <w:rPr>
                <w:sz w:val="20"/>
                <w:szCs w:val="20"/>
              </w:rPr>
              <w:t>z</w:t>
            </w:r>
            <w:r w:rsidRPr="00C9006F">
              <w:rPr>
                <w:sz w:val="20"/>
                <w:szCs w:val="20"/>
              </w:rPr>
              <w:t xml:space="preserve">ed to promote and showcase the work and achievements of the </w:t>
            </w:r>
            <w:r w:rsidR="00E455D2" w:rsidRPr="00C9006F">
              <w:rPr>
                <w:sz w:val="20"/>
                <w:szCs w:val="20"/>
              </w:rPr>
              <w:t xml:space="preserve">Global Coordination Entity </w:t>
            </w:r>
            <w:r w:rsidRPr="00C9006F">
              <w:rPr>
                <w:sz w:val="20"/>
                <w:szCs w:val="20"/>
              </w:rPr>
              <w:t xml:space="preserve">and the </w:t>
            </w:r>
            <w:r w:rsidR="002C587A" w:rsidRPr="00C9006F">
              <w:rPr>
                <w:sz w:val="20"/>
                <w:szCs w:val="20"/>
              </w:rPr>
              <w:t>s</w:t>
            </w:r>
            <w:r w:rsidR="00D8158E" w:rsidRPr="00C9006F">
              <w:rPr>
                <w:sz w:val="20"/>
                <w:szCs w:val="20"/>
              </w:rPr>
              <w:t xml:space="preserve">upport </w:t>
            </w:r>
            <w:r w:rsidR="002C587A" w:rsidRPr="00C9006F">
              <w:rPr>
                <w:sz w:val="20"/>
                <w:szCs w:val="20"/>
              </w:rPr>
              <w:t>c</w:t>
            </w:r>
            <w:r w:rsidR="00D8158E" w:rsidRPr="00C9006F">
              <w:rPr>
                <w:sz w:val="20"/>
                <w:szCs w:val="20"/>
              </w:rPr>
              <w:t>entres</w:t>
            </w:r>
          </w:p>
        </w:tc>
        <w:tc>
          <w:tcPr>
            <w:tcW w:w="1530" w:type="dxa"/>
          </w:tcPr>
          <w:p w14:paraId="34CE8F87" w14:textId="038EF286" w:rsidR="00001E8B" w:rsidRPr="00C9006F" w:rsidRDefault="00B16A29" w:rsidP="00C9006F">
            <w:pPr>
              <w:spacing w:before="40" w:after="40"/>
              <w:jc w:val="left"/>
              <w:rPr>
                <w:sz w:val="20"/>
                <w:szCs w:val="20"/>
              </w:rPr>
            </w:pPr>
            <w:r w:rsidRPr="00C9006F">
              <w:rPr>
                <w:sz w:val="20"/>
                <w:szCs w:val="20"/>
              </w:rPr>
              <w:t>Fourth quarter of</w:t>
            </w:r>
            <w:r w:rsidR="00001E8B" w:rsidRPr="00C9006F">
              <w:rPr>
                <w:sz w:val="20"/>
                <w:szCs w:val="20"/>
              </w:rPr>
              <w:t xml:space="preserve"> 2028</w:t>
            </w:r>
          </w:p>
        </w:tc>
      </w:tr>
      <w:tr w:rsidR="00001E8B" w:rsidRPr="00375DEA" w14:paraId="4FBDC1CD" w14:textId="77777777" w:rsidTr="00C9006F">
        <w:tc>
          <w:tcPr>
            <w:tcW w:w="2430" w:type="dxa"/>
            <w:vMerge/>
          </w:tcPr>
          <w:p w14:paraId="01ADABAA" w14:textId="77777777" w:rsidR="00001E8B" w:rsidRPr="00C9006F" w:rsidRDefault="00001E8B" w:rsidP="00C9006F">
            <w:pPr>
              <w:spacing w:before="40" w:after="40"/>
              <w:jc w:val="left"/>
              <w:rPr>
                <w:sz w:val="20"/>
                <w:szCs w:val="20"/>
              </w:rPr>
            </w:pPr>
          </w:p>
        </w:tc>
        <w:tc>
          <w:tcPr>
            <w:tcW w:w="4941" w:type="dxa"/>
          </w:tcPr>
          <w:p w14:paraId="7E9F3CA5" w14:textId="77777777" w:rsidR="00001E8B" w:rsidRPr="00C9006F" w:rsidRDefault="00001E8B" w:rsidP="00C9006F">
            <w:pPr>
              <w:spacing w:before="40" w:after="40"/>
              <w:jc w:val="left"/>
              <w:rPr>
                <w:sz w:val="20"/>
                <w:szCs w:val="20"/>
              </w:rPr>
            </w:pPr>
            <w:r w:rsidRPr="00C9006F">
              <w:rPr>
                <w:sz w:val="20"/>
                <w:szCs w:val="20"/>
              </w:rPr>
              <w:t>5.3 Social media posts prepared and disseminated</w:t>
            </w:r>
          </w:p>
        </w:tc>
        <w:tc>
          <w:tcPr>
            <w:tcW w:w="1530" w:type="dxa"/>
          </w:tcPr>
          <w:p w14:paraId="3DE6865F" w14:textId="77777777" w:rsidR="00001E8B" w:rsidRPr="00C9006F" w:rsidRDefault="00001E8B" w:rsidP="00C9006F">
            <w:pPr>
              <w:spacing w:before="40" w:after="40"/>
              <w:jc w:val="left"/>
              <w:rPr>
                <w:sz w:val="20"/>
                <w:szCs w:val="20"/>
              </w:rPr>
            </w:pPr>
            <w:r w:rsidRPr="00C9006F">
              <w:rPr>
                <w:sz w:val="20"/>
                <w:szCs w:val="20"/>
              </w:rPr>
              <w:t>Ongoing</w:t>
            </w:r>
          </w:p>
        </w:tc>
      </w:tr>
      <w:tr w:rsidR="00001E8B" w:rsidRPr="00375DEA" w14:paraId="5B2537A1" w14:textId="77777777" w:rsidTr="00C9006F">
        <w:tc>
          <w:tcPr>
            <w:tcW w:w="2430" w:type="dxa"/>
            <w:vMerge/>
          </w:tcPr>
          <w:p w14:paraId="3DC0C6C4" w14:textId="77777777" w:rsidR="00001E8B" w:rsidRPr="00C9006F" w:rsidRDefault="00001E8B" w:rsidP="00C9006F">
            <w:pPr>
              <w:spacing w:before="40" w:after="40"/>
              <w:jc w:val="left"/>
              <w:rPr>
                <w:sz w:val="20"/>
                <w:szCs w:val="20"/>
              </w:rPr>
            </w:pPr>
          </w:p>
        </w:tc>
        <w:tc>
          <w:tcPr>
            <w:tcW w:w="4941" w:type="dxa"/>
          </w:tcPr>
          <w:p w14:paraId="27961942" w14:textId="46FAF31F" w:rsidR="00001E8B" w:rsidRPr="00C9006F" w:rsidRDefault="00001E8B" w:rsidP="00C9006F">
            <w:pPr>
              <w:spacing w:before="40" w:after="40"/>
              <w:jc w:val="left"/>
              <w:rPr>
                <w:sz w:val="20"/>
                <w:szCs w:val="20"/>
              </w:rPr>
            </w:pPr>
            <w:r w:rsidRPr="00C9006F">
              <w:rPr>
                <w:sz w:val="20"/>
                <w:szCs w:val="20"/>
              </w:rPr>
              <w:t xml:space="preserve">5.4 </w:t>
            </w:r>
            <w:r w:rsidR="00A53930" w:rsidRPr="00C9006F">
              <w:rPr>
                <w:sz w:val="20"/>
                <w:szCs w:val="20"/>
              </w:rPr>
              <w:t>W</w:t>
            </w:r>
            <w:r w:rsidR="0037719E" w:rsidRPr="00C9006F">
              <w:rPr>
                <w:sz w:val="20"/>
                <w:szCs w:val="20"/>
              </w:rPr>
              <w:t>eb pages of the t</w:t>
            </w:r>
            <w:r w:rsidR="00B41E63" w:rsidRPr="00C9006F">
              <w:rPr>
                <w:sz w:val="20"/>
                <w:szCs w:val="20"/>
              </w:rPr>
              <w:t>echnical and scientific cooperation m</w:t>
            </w:r>
            <w:r w:rsidRPr="00C9006F">
              <w:rPr>
                <w:sz w:val="20"/>
                <w:szCs w:val="20"/>
              </w:rPr>
              <w:t xml:space="preserve">echanism and </w:t>
            </w:r>
            <w:r w:rsidR="0037719E" w:rsidRPr="00C9006F">
              <w:rPr>
                <w:sz w:val="20"/>
                <w:szCs w:val="20"/>
              </w:rPr>
              <w:t xml:space="preserve">of </w:t>
            </w:r>
            <w:r w:rsidRPr="00C9006F">
              <w:rPr>
                <w:sz w:val="20"/>
                <w:szCs w:val="20"/>
              </w:rPr>
              <w:t xml:space="preserve">the </w:t>
            </w:r>
            <w:r w:rsidR="00AC3BEA" w:rsidRPr="00C9006F">
              <w:rPr>
                <w:sz w:val="20"/>
                <w:szCs w:val="20"/>
              </w:rPr>
              <w:t>s</w:t>
            </w:r>
            <w:r w:rsidR="00D8158E" w:rsidRPr="00C9006F">
              <w:rPr>
                <w:sz w:val="20"/>
                <w:szCs w:val="20"/>
              </w:rPr>
              <w:t xml:space="preserve">upport </w:t>
            </w:r>
            <w:r w:rsidR="00AC3BEA" w:rsidRPr="00C9006F">
              <w:rPr>
                <w:sz w:val="20"/>
                <w:szCs w:val="20"/>
              </w:rPr>
              <w:t>c</w:t>
            </w:r>
            <w:r w:rsidR="00D8158E" w:rsidRPr="00C9006F">
              <w:rPr>
                <w:sz w:val="20"/>
                <w:szCs w:val="20"/>
              </w:rPr>
              <w:t>entres</w:t>
            </w:r>
            <w:r w:rsidR="00D8158E" w:rsidRPr="00C9006F" w:rsidDel="00D8158E">
              <w:rPr>
                <w:sz w:val="20"/>
                <w:szCs w:val="20"/>
              </w:rPr>
              <w:t xml:space="preserve"> </w:t>
            </w:r>
            <w:r w:rsidRPr="00C9006F">
              <w:rPr>
                <w:sz w:val="20"/>
                <w:szCs w:val="20"/>
              </w:rPr>
              <w:t>improved</w:t>
            </w:r>
          </w:p>
        </w:tc>
        <w:tc>
          <w:tcPr>
            <w:tcW w:w="1530" w:type="dxa"/>
          </w:tcPr>
          <w:p w14:paraId="4453BA77" w14:textId="244DCEA5" w:rsidR="00001E8B" w:rsidRPr="00C9006F" w:rsidRDefault="00B16A29" w:rsidP="00C9006F">
            <w:pPr>
              <w:spacing w:before="40" w:after="40"/>
              <w:jc w:val="left"/>
              <w:rPr>
                <w:sz w:val="20"/>
                <w:szCs w:val="20"/>
              </w:rPr>
            </w:pPr>
            <w:r w:rsidRPr="00C9006F">
              <w:rPr>
                <w:sz w:val="20"/>
                <w:szCs w:val="20"/>
              </w:rPr>
              <w:t>Second quarter of</w:t>
            </w:r>
            <w:r w:rsidR="00001E8B" w:rsidRPr="00C9006F">
              <w:rPr>
                <w:sz w:val="20"/>
                <w:szCs w:val="20"/>
              </w:rPr>
              <w:t xml:space="preserve"> 2027</w:t>
            </w:r>
          </w:p>
        </w:tc>
      </w:tr>
    </w:tbl>
    <w:p w14:paraId="3DD3F182" w14:textId="77777777" w:rsidR="00001E8B" w:rsidRPr="00C9006F" w:rsidRDefault="00001E8B" w:rsidP="00001E8B"/>
    <w:p w14:paraId="06E4CFC9" w14:textId="017767CF" w:rsidR="00001E8B" w:rsidRPr="00C9006F" w:rsidRDefault="009B29EA" w:rsidP="00B97C8D">
      <w:pPr>
        <w:pStyle w:val="CBDTableTitle"/>
        <w:tabs>
          <w:tab w:val="clear" w:pos="567"/>
        </w:tabs>
        <w:spacing w:after="120"/>
        <w:ind w:left="1134"/>
        <w:rPr>
          <w:bCs/>
          <w:sz w:val="18"/>
          <w:szCs w:val="18"/>
        </w:rPr>
      </w:pPr>
      <w:r>
        <w:rPr>
          <w:b w:val="0"/>
          <w:bCs/>
        </w:rPr>
        <w:t>[</w:t>
      </w:r>
      <w:r w:rsidR="006367E1" w:rsidRPr="00C9006F">
        <w:rPr>
          <w:b w:val="0"/>
          <w:bCs/>
        </w:rPr>
        <w:t>Table 2</w:t>
      </w:r>
      <w:r w:rsidR="006367E1" w:rsidRPr="00375DEA">
        <w:br/>
      </w:r>
      <w:r w:rsidR="00001E8B" w:rsidRPr="00375DEA">
        <w:t xml:space="preserve">Biennial budget </w:t>
      </w:r>
      <w:r w:rsidR="009A41AA" w:rsidRPr="00375DEA">
        <w:br/>
      </w:r>
      <w:r w:rsidR="00001E8B" w:rsidRPr="00375DEA">
        <w:rPr>
          <w:b w:val="0"/>
          <w:bCs/>
          <w:sz w:val="18"/>
          <w:szCs w:val="18"/>
        </w:rPr>
        <w:t>(United States dollars)</w:t>
      </w:r>
    </w:p>
    <w:tbl>
      <w:tblPr>
        <w:tblW w:w="3654" w:type="pct"/>
        <w:tblInd w:w="1134" w:type="dxa"/>
        <w:tblLook w:val="04A0" w:firstRow="1" w:lastRow="0" w:firstColumn="1" w:lastColumn="0" w:noHBand="0" w:noVBand="1"/>
      </w:tblPr>
      <w:tblGrid>
        <w:gridCol w:w="5392"/>
        <w:gridCol w:w="1448"/>
      </w:tblGrid>
      <w:tr w:rsidR="00001E8B" w:rsidRPr="00375DEA" w14:paraId="44897C75" w14:textId="77777777" w:rsidTr="00B97C8D">
        <w:trPr>
          <w:trHeight w:val="386"/>
          <w:tblHeader/>
        </w:trPr>
        <w:tc>
          <w:tcPr>
            <w:tcW w:w="3942" w:type="pct"/>
            <w:tcBorders>
              <w:top w:val="single" w:sz="4" w:space="0" w:color="auto"/>
              <w:left w:val="nil"/>
              <w:bottom w:val="nil"/>
              <w:right w:val="nil"/>
            </w:tcBorders>
            <w:vAlign w:val="center"/>
            <w:hideMark/>
          </w:tcPr>
          <w:p w14:paraId="13041768" w14:textId="57FD565F" w:rsidR="00001E8B" w:rsidRPr="00C9006F" w:rsidRDefault="00001E8B" w:rsidP="00052AD4">
            <w:pPr>
              <w:keepNext/>
              <w:keepLines/>
              <w:tabs>
                <w:tab w:val="clear" w:pos="567"/>
                <w:tab w:val="clear" w:pos="1701"/>
                <w:tab w:val="clear" w:pos="2268"/>
              </w:tabs>
              <w:spacing w:line="256" w:lineRule="auto"/>
              <w:ind w:hanging="84"/>
              <w:jc w:val="left"/>
              <w:rPr>
                <w:i/>
                <w:iCs/>
                <w:kern w:val="2"/>
                <w:sz w:val="20"/>
                <w:szCs w:val="20"/>
                <w:lang w:eastAsia="zh-CN"/>
                <w14:ligatures w14:val="standardContextual"/>
              </w:rPr>
            </w:pPr>
            <w:r w:rsidRPr="00C9006F">
              <w:rPr>
                <w:i/>
                <w:iCs/>
                <w:kern w:val="2"/>
                <w:sz w:val="20"/>
                <w:szCs w:val="20"/>
                <w:lang w:eastAsia="zh-CN"/>
                <w14:ligatures w14:val="standardContextual"/>
              </w:rPr>
              <w:t xml:space="preserve">Budget </w:t>
            </w:r>
            <w:r w:rsidR="006E1D97" w:rsidRPr="00C9006F">
              <w:rPr>
                <w:i/>
                <w:iCs/>
                <w:kern w:val="2"/>
                <w:sz w:val="20"/>
                <w:szCs w:val="20"/>
                <w:lang w:eastAsia="zh-CN"/>
                <w14:ligatures w14:val="standardContextual"/>
              </w:rPr>
              <w:t>i</w:t>
            </w:r>
            <w:r w:rsidRPr="00C9006F">
              <w:rPr>
                <w:i/>
                <w:iCs/>
                <w:kern w:val="2"/>
                <w:sz w:val="20"/>
                <w:szCs w:val="20"/>
                <w:lang w:eastAsia="zh-CN"/>
                <w14:ligatures w14:val="standardContextual"/>
              </w:rPr>
              <w:t>tem</w:t>
            </w:r>
          </w:p>
        </w:tc>
        <w:tc>
          <w:tcPr>
            <w:tcW w:w="1058" w:type="pct"/>
            <w:tcBorders>
              <w:top w:val="single" w:sz="4" w:space="0" w:color="auto"/>
              <w:left w:val="nil"/>
              <w:bottom w:val="nil"/>
              <w:right w:val="nil"/>
            </w:tcBorders>
            <w:noWrap/>
            <w:vAlign w:val="bottom"/>
          </w:tcPr>
          <w:p w14:paraId="1F02ABE7" w14:textId="77777777" w:rsidR="00001E8B" w:rsidRPr="00375DEA" w:rsidRDefault="00001E8B" w:rsidP="00C9006F">
            <w:pPr>
              <w:keepNext/>
              <w:keepLines/>
              <w:tabs>
                <w:tab w:val="clear" w:pos="567"/>
              </w:tabs>
              <w:snapToGrid w:val="0"/>
              <w:spacing w:line="256" w:lineRule="auto"/>
              <w:ind w:left="557"/>
              <w:jc w:val="left"/>
              <w:rPr>
                <w:i/>
                <w:iCs/>
                <w:color w:val="000000"/>
                <w:kern w:val="2"/>
                <w:sz w:val="20"/>
                <w:szCs w:val="20"/>
                <w:lang w:eastAsia="zh-CN"/>
                <w14:ligatures w14:val="standardContextual"/>
              </w:rPr>
            </w:pPr>
            <w:r w:rsidRPr="00375DEA">
              <w:rPr>
                <w:i/>
                <w:iCs/>
                <w:color w:val="000000"/>
                <w:kern w:val="2"/>
                <w:sz w:val="20"/>
                <w:szCs w:val="20"/>
                <w:lang w:eastAsia="zh-CN"/>
                <w14:ligatures w14:val="standardContextual"/>
              </w:rPr>
              <w:t>Amount</w:t>
            </w:r>
          </w:p>
        </w:tc>
      </w:tr>
      <w:tr w:rsidR="00001E8B" w:rsidRPr="00375DEA" w14:paraId="7EE8C637" w14:textId="77777777" w:rsidTr="00B97C8D">
        <w:trPr>
          <w:trHeight w:val="290"/>
        </w:trPr>
        <w:tc>
          <w:tcPr>
            <w:tcW w:w="3942" w:type="pct"/>
            <w:tcBorders>
              <w:top w:val="single" w:sz="4" w:space="0" w:color="auto"/>
              <w:left w:val="nil"/>
              <w:bottom w:val="nil"/>
              <w:right w:val="nil"/>
            </w:tcBorders>
            <w:noWrap/>
            <w:vAlign w:val="bottom"/>
            <w:hideMark/>
          </w:tcPr>
          <w:p w14:paraId="69786F8A"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Staff</w:t>
            </w:r>
          </w:p>
        </w:tc>
        <w:tc>
          <w:tcPr>
            <w:tcW w:w="1058" w:type="pct"/>
            <w:tcBorders>
              <w:top w:val="single" w:sz="4" w:space="0" w:color="auto"/>
              <w:left w:val="nil"/>
              <w:bottom w:val="nil"/>
              <w:right w:val="nil"/>
            </w:tcBorders>
            <w:noWrap/>
            <w:vAlign w:val="bottom"/>
            <w:hideMark/>
          </w:tcPr>
          <w:p w14:paraId="4C5BF592" w14:textId="77777777" w:rsidR="00001E8B" w:rsidRPr="00375DEA" w:rsidRDefault="00001E8B" w:rsidP="00C9006F">
            <w:pPr>
              <w:keepNext/>
              <w:keepLines/>
              <w:tabs>
                <w:tab w:val="clear" w:pos="567"/>
              </w:tabs>
              <w:rPr>
                <w:color w:val="000000"/>
                <w:kern w:val="2"/>
                <w:sz w:val="20"/>
                <w:szCs w:val="20"/>
                <w:lang w:eastAsia="zh-CN"/>
                <w14:ligatures w14:val="standardContextual"/>
              </w:rPr>
            </w:pPr>
          </w:p>
        </w:tc>
      </w:tr>
      <w:tr w:rsidR="00001E8B" w:rsidRPr="00375DEA" w14:paraId="5116EAFA" w14:textId="77777777" w:rsidTr="00B97C8D">
        <w:tc>
          <w:tcPr>
            <w:tcW w:w="3942" w:type="pct"/>
            <w:noWrap/>
            <w:vAlign w:val="bottom"/>
            <w:hideMark/>
          </w:tcPr>
          <w:p w14:paraId="43092690" w14:textId="46FCE2D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4</w:t>
            </w:r>
          </w:p>
        </w:tc>
        <w:tc>
          <w:tcPr>
            <w:tcW w:w="1058" w:type="pct"/>
            <w:noWrap/>
            <w:vAlign w:val="bottom"/>
          </w:tcPr>
          <w:p w14:paraId="51194272" w14:textId="2CE770D3"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537</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6A48C688" w14:textId="77777777" w:rsidTr="00B97C8D">
        <w:trPr>
          <w:trHeight w:val="290"/>
        </w:trPr>
        <w:tc>
          <w:tcPr>
            <w:tcW w:w="3942" w:type="pct"/>
            <w:noWrap/>
            <w:vAlign w:val="bottom"/>
            <w:hideMark/>
          </w:tcPr>
          <w:p w14:paraId="7741514F" w14:textId="7602B700"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 xml:space="preserve">2 </w:t>
            </w:r>
          </w:p>
        </w:tc>
        <w:tc>
          <w:tcPr>
            <w:tcW w:w="1058" w:type="pct"/>
            <w:noWrap/>
            <w:vAlign w:val="bottom"/>
          </w:tcPr>
          <w:p w14:paraId="1FD93166" w14:textId="45E02139" w:rsidR="00001E8B" w:rsidRPr="00375DEA" w:rsidRDefault="00001E8B" w:rsidP="00C9006F">
            <w:pPr>
              <w:pStyle w:val="ListParagraph"/>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361</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3E36E325" w14:textId="77777777" w:rsidTr="00B97C8D">
        <w:trPr>
          <w:trHeight w:val="290"/>
        </w:trPr>
        <w:tc>
          <w:tcPr>
            <w:tcW w:w="3942" w:type="pct"/>
            <w:noWrap/>
            <w:vAlign w:val="bottom"/>
            <w:hideMark/>
          </w:tcPr>
          <w:p w14:paraId="04F53D41" w14:textId="6BB9311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G</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7</w:t>
            </w:r>
          </w:p>
        </w:tc>
        <w:tc>
          <w:tcPr>
            <w:tcW w:w="1058" w:type="pct"/>
            <w:noWrap/>
            <w:vAlign w:val="bottom"/>
          </w:tcPr>
          <w:p w14:paraId="4F3BA507" w14:textId="426767FD"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225</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0917305A" w14:textId="77777777" w:rsidTr="00B97C8D">
        <w:trPr>
          <w:trHeight w:val="290"/>
        </w:trPr>
        <w:tc>
          <w:tcPr>
            <w:tcW w:w="3942" w:type="pct"/>
            <w:noWrap/>
            <w:vAlign w:val="bottom"/>
            <w:hideMark/>
          </w:tcPr>
          <w:p w14:paraId="5AB4E7F8" w14:textId="77777777"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Consultants</w:t>
            </w:r>
          </w:p>
        </w:tc>
        <w:tc>
          <w:tcPr>
            <w:tcW w:w="1058" w:type="pct"/>
            <w:noWrap/>
            <w:vAlign w:val="bottom"/>
          </w:tcPr>
          <w:p w14:paraId="6933F3A7" w14:textId="140D3E6A"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47D18911" w14:textId="77777777" w:rsidTr="00B97C8D">
        <w:trPr>
          <w:trHeight w:val="290"/>
        </w:trPr>
        <w:tc>
          <w:tcPr>
            <w:tcW w:w="3942" w:type="pct"/>
            <w:noWrap/>
            <w:vAlign w:val="bottom"/>
            <w:hideMark/>
          </w:tcPr>
          <w:p w14:paraId="59A6A8A3" w14:textId="5B201264"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Staff travel</w:t>
            </w:r>
            <w:r w:rsidRPr="00C9006F">
              <w:rPr>
                <w:i/>
                <w:iCs/>
                <w:sz w:val="20"/>
                <w:szCs w:val="20"/>
                <w:vertAlign w:val="superscript"/>
              </w:rPr>
              <w:t>a</w:t>
            </w:r>
            <w:r w:rsidRPr="00375DEA">
              <w:rPr>
                <w:i/>
                <w:iCs/>
                <w:color w:val="000000"/>
                <w:kern w:val="2"/>
                <w:sz w:val="20"/>
                <w:szCs w:val="20"/>
                <w:vertAlign w:val="superscript"/>
                <w:lang w:eastAsia="zh-CN"/>
                <w14:ligatures w14:val="standardContextual"/>
              </w:rPr>
              <w:t xml:space="preserve"> </w:t>
            </w:r>
          </w:p>
        </w:tc>
        <w:tc>
          <w:tcPr>
            <w:tcW w:w="1058" w:type="pct"/>
            <w:noWrap/>
            <w:vAlign w:val="bottom"/>
          </w:tcPr>
          <w:p w14:paraId="69A05B0A" w14:textId="786E74C5"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60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394A162B" w14:textId="77777777" w:rsidTr="00B97C8D">
        <w:trPr>
          <w:trHeight w:val="290"/>
        </w:trPr>
        <w:tc>
          <w:tcPr>
            <w:tcW w:w="3942" w:type="pct"/>
            <w:noWrap/>
            <w:vAlign w:val="bottom"/>
            <w:hideMark/>
          </w:tcPr>
          <w:p w14:paraId="4C84235F" w14:textId="77777777" w:rsidR="00001E8B" w:rsidRPr="00375DEA" w:rsidRDefault="00001E8B" w:rsidP="00C9006F">
            <w:pPr>
              <w:keepNext/>
              <w:keepLines/>
              <w:tabs>
                <w:tab w:val="clear" w:pos="567"/>
              </w:tabs>
              <w:snapToGrid w:val="0"/>
              <w:spacing w:line="256" w:lineRule="auto"/>
              <w:jc w:val="left"/>
              <w:rPr>
                <w:b/>
                <w:bCs/>
                <w:color w:val="000000"/>
                <w:kern w:val="2"/>
                <w:sz w:val="20"/>
                <w:szCs w:val="20"/>
                <w:lang w:eastAsia="zh-CN"/>
                <w14:ligatures w14:val="standardContextual"/>
              </w:rPr>
            </w:pPr>
            <w:r w:rsidRPr="00375DEA">
              <w:rPr>
                <w:b/>
                <w:color w:val="000000"/>
                <w:kern w:val="2"/>
                <w:sz w:val="20"/>
                <w:szCs w:val="20"/>
                <w:lang w:eastAsia="zh-CN"/>
                <w14:ligatures w14:val="standardContextual"/>
              </w:rPr>
              <w:t>Activities</w:t>
            </w:r>
          </w:p>
        </w:tc>
        <w:tc>
          <w:tcPr>
            <w:tcW w:w="1058" w:type="pct"/>
            <w:noWrap/>
            <w:vAlign w:val="bottom"/>
          </w:tcPr>
          <w:p w14:paraId="044DD752" w14:textId="77777777" w:rsidR="00001E8B" w:rsidRPr="00375DEA" w:rsidRDefault="00001E8B" w:rsidP="00C9006F">
            <w:pPr>
              <w:keepNext/>
              <w:keepLines/>
              <w:tabs>
                <w:tab w:val="clear" w:pos="567"/>
              </w:tabs>
              <w:ind w:hanging="139"/>
              <w:rPr>
                <w:color w:val="000000"/>
                <w:kern w:val="2"/>
                <w:sz w:val="20"/>
                <w:szCs w:val="20"/>
                <w:lang w:eastAsia="zh-CN"/>
                <w14:ligatures w14:val="standardContextual"/>
              </w:rPr>
            </w:pPr>
          </w:p>
        </w:tc>
      </w:tr>
      <w:tr w:rsidR="00001E8B" w:rsidRPr="00375DEA" w14:paraId="2B480F41" w14:textId="77777777" w:rsidTr="00B97C8D">
        <w:trPr>
          <w:trHeight w:val="290"/>
        </w:trPr>
        <w:tc>
          <w:tcPr>
            <w:tcW w:w="3942" w:type="pct"/>
            <w:noWrap/>
            <w:vAlign w:val="bottom"/>
            <w:hideMark/>
          </w:tcPr>
          <w:p w14:paraId="6A413DFE" w14:textId="40829FBB" w:rsidR="00001E8B" w:rsidRPr="00C9006F"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Annual coordination meetings</w:t>
            </w:r>
            <w:r w:rsidRPr="00375DEA">
              <w:rPr>
                <w:i/>
                <w:iCs/>
                <w:color w:val="000000"/>
                <w:kern w:val="2"/>
                <w:sz w:val="20"/>
                <w:szCs w:val="20"/>
                <w:vertAlign w:val="superscript"/>
                <w:lang w:eastAsia="zh-CN"/>
                <w14:ligatures w14:val="standardContextual"/>
              </w:rPr>
              <w:t>b</w:t>
            </w:r>
          </w:p>
        </w:tc>
        <w:tc>
          <w:tcPr>
            <w:tcW w:w="1058" w:type="pct"/>
            <w:noWrap/>
            <w:vAlign w:val="bottom"/>
          </w:tcPr>
          <w:p w14:paraId="63F43953" w14:textId="6E368DA4"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832</w:t>
            </w:r>
          </w:p>
        </w:tc>
      </w:tr>
      <w:tr w:rsidR="00001E8B" w:rsidRPr="00375DEA" w14:paraId="4CD5A290" w14:textId="77777777" w:rsidTr="00B97C8D">
        <w:trPr>
          <w:trHeight w:val="290"/>
        </w:trPr>
        <w:tc>
          <w:tcPr>
            <w:tcW w:w="3942" w:type="pct"/>
            <w:noWrap/>
            <w:vAlign w:val="bottom"/>
            <w:hideMark/>
          </w:tcPr>
          <w:p w14:paraId="067DEBE3" w14:textId="3DE4BC12"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Operating costs</w:t>
            </w:r>
            <w:r w:rsidRPr="00375DEA">
              <w:rPr>
                <w:i/>
                <w:iCs/>
                <w:color w:val="000000"/>
                <w:kern w:val="2"/>
                <w:sz w:val="20"/>
                <w:szCs w:val="20"/>
                <w:vertAlign w:val="superscript"/>
                <w:lang w:eastAsia="zh-CN"/>
                <w14:ligatures w14:val="standardContextual"/>
              </w:rPr>
              <w:t>c</w:t>
            </w:r>
          </w:p>
        </w:tc>
        <w:tc>
          <w:tcPr>
            <w:tcW w:w="1058" w:type="pct"/>
            <w:noWrap/>
            <w:vAlign w:val="bottom"/>
          </w:tcPr>
          <w:p w14:paraId="27CF0A94" w14:textId="0B0FE32C"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6</w:t>
            </w:r>
            <w:r w:rsidR="00B0549E" w:rsidRPr="00375DEA">
              <w:rPr>
                <w:color w:val="000000"/>
                <w:kern w:val="2"/>
                <w:sz w:val="20"/>
                <w:szCs w:val="20"/>
                <w14:ligatures w14:val="standardContextual"/>
              </w:rPr>
              <w:t> </w:t>
            </w:r>
            <w:r w:rsidRPr="00375DEA">
              <w:rPr>
                <w:color w:val="000000"/>
                <w:kern w:val="2"/>
                <w:sz w:val="20"/>
                <w:szCs w:val="20"/>
                <w14:ligatures w14:val="standardContextual"/>
              </w:rPr>
              <w:t>000</w:t>
            </w:r>
          </w:p>
        </w:tc>
      </w:tr>
      <w:tr w:rsidR="00001E8B" w:rsidRPr="00375DEA" w14:paraId="1B963092"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3ACA3D23" w14:textId="77777777" w:rsidR="00001E8B" w:rsidRPr="00375DEA" w:rsidRDefault="00001E8B" w:rsidP="00C9006F">
            <w:pPr>
              <w:keepNext/>
              <w:keepLines/>
              <w:snapToGrid w:val="0"/>
              <w:spacing w:line="256" w:lineRule="auto"/>
              <w:jc w:val="left"/>
              <w:rPr>
                <w:b/>
                <w:bCs/>
                <w:color w:val="000000"/>
                <w:kern w:val="2"/>
                <w:sz w:val="20"/>
                <w:szCs w:val="20"/>
                <w:lang w:eastAsia="zh-CN"/>
                <w14:ligatures w14:val="standardContextual"/>
              </w:rPr>
            </w:pPr>
            <w:r w:rsidRPr="00375DEA">
              <w:rPr>
                <w:b/>
                <w:bCs/>
                <w:color w:val="000000"/>
                <w:kern w:val="2"/>
                <w:sz w:val="20"/>
                <w:szCs w:val="20"/>
                <w:lang w:eastAsia="zh-CN"/>
                <w14:ligatures w14:val="standardContextual"/>
              </w:rPr>
              <w:tab/>
              <w:t>Subtotal</w:t>
            </w:r>
          </w:p>
        </w:tc>
        <w:tc>
          <w:tcPr>
            <w:tcW w:w="1058" w:type="pct"/>
            <w:tcBorders>
              <w:top w:val="single" w:sz="4" w:space="0" w:color="auto"/>
              <w:left w:val="nil"/>
              <w:bottom w:val="single" w:sz="4" w:space="0" w:color="auto"/>
              <w:right w:val="nil"/>
            </w:tcBorders>
            <w:noWrap/>
            <w:vAlign w:val="bottom"/>
          </w:tcPr>
          <w:p w14:paraId="7B9844D9" w14:textId="14FF9E4B"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352</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232</w:t>
            </w:r>
          </w:p>
        </w:tc>
      </w:tr>
      <w:tr w:rsidR="00001E8B" w:rsidRPr="00375DEA" w14:paraId="12F3CDCC"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6BD20EB4" w14:textId="2D685AC5"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Programme support costs (13</w:t>
            </w:r>
            <w:r w:rsidR="00705A14"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per cent)</w:t>
            </w:r>
          </w:p>
        </w:tc>
        <w:tc>
          <w:tcPr>
            <w:tcW w:w="1058" w:type="pct"/>
            <w:tcBorders>
              <w:top w:val="single" w:sz="4" w:space="0" w:color="auto"/>
              <w:left w:val="nil"/>
              <w:bottom w:val="single" w:sz="4" w:space="0" w:color="auto"/>
              <w:right w:val="nil"/>
            </w:tcBorders>
            <w:noWrap/>
            <w:vAlign w:val="bottom"/>
          </w:tcPr>
          <w:p w14:paraId="748AFC09" w14:textId="176F01E6"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175</w:t>
            </w:r>
            <w:r w:rsidR="00B0549E" w:rsidRPr="00375DEA">
              <w:rPr>
                <w:color w:val="000000"/>
                <w:kern w:val="2"/>
                <w:sz w:val="20"/>
                <w:szCs w:val="20"/>
                <w14:ligatures w14:val="standardContextual"/>
              </w:rPr>
              <w:t> </w:t>
            </w:r>
            <w:r w:rsidRPr="00375DEA">
              <w:rPr>
                <w:color w:val="000000"/>
                <w:kern w:val="2"/>
                <w:sz w:val="20"/>
                <w:szCs w:val="20"/>
                <w14:ligatures w14:val="standardContextual"/>
              </w:rPr>
              <w:t>790</w:t>
            </w:r>
          </w:p>
        </w:tc>
      </w:tr>
      <w:tr w:rsidR="00001E8B" w:rsidRPr="00375DEA" w14:paraId="6B05A8C7"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2E2ACD92" w14:textId="77777777" w:rsidR="00001E8B" w:rsidRPr="00375DEA" w:rsidRDefault="00001E8B" w:rsidP="00C9006F">
            <w:pPr>
              <w:keepNext/>
              <w:keepLines/>
              <w:snapToGrid w:val="0"/>
              <w:spacing w:line="256" w:lineRule="auto"/>
              <w:jc w:val="left"/>
              <w:rPr>
                <w:b/>
                <w:color w:val="000000"/>
                <w:kern w:val="2"/>
                <w:sz w:val="20"/>
                <w:szCs w:val="20"/>
                <w:lang w:eastAsia="zh-CN"/>
                <w14:ligatures w14:val="standardContextual"/>
              </w:rPr>
            </w:pPr>
            <w:r w:rsidRPr="00375DEA">
              <w:rPr>
                <w:b/>
                <w:color w:val="000000"/>
                <w:kern w:val="2"/>
                <w:sz w:val="20"/>
                <w:szCs w:val="20"/>
                <w:lang w:eastAsia="zh-CN"/>
                <w14:ligatures w14:val="standardContextual"/>
              </w:rPr>
              <w:tab/>
              <w:t>Total</w:t>
            </w:r>
          </w:p>
        </w:tc>
        <w:tc>
          <w:tcPr>
            <w:tcW w:w="1058" w:type="pct"/>
            <w:tcBorders>
              <w:top w:val="single" w:sz="4" w:space="0" w:color="auto"/>
              <w:left w:val="nil"/>
              <w:bottom w:val="single" w:sz="4" w:space="0" w:color="auto"/>
              <w:right w:val="nil"/>
            </w:tcBorders>
            <w:noWrap/>
            <w:vAlign w:val="bottom"/>
          </w:tcPr>
          <w:p w14:paraId="3B1D384D" w14:textId="158B602A"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528</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022</w:t>
            </w:r>
          </w:p>
        </w:tc>
      </w:tr>
    </w:tbl>
    <w:p w14:paraId="5328CD15" w14:textId="51F758A7" w:rsidR="00001E8B" w:rsidRPr="00375DEA" w:rsidRDefault="00001E8B" w:rsidP="00B97C8D">
      <w:pPr>
        <w:pStyle w:val="CBD-Para"/>
        <w:keepNext/>
        <w:keepLines/>
        <w:tabs>
          <w:tab w:val="left" w:pos="360"/>
        </w:tabs>
        <w:spacing w:before="120" w:after="0"/>
        <w:ind w:left="1560" w:hanging="384"/>
        <w:rPr>
          <w:sz w:val="22"/>
          <w:szCs w:val="18"/>
        </w:rPr>
      </w:pPr>
      <w:r w:rsidRPr="00375DEA">
        <w:rPr>
          <w:i/>
          <w:iCs w:val="0"/>
          <w:sz w:val="18"/>
          <w:szCs w:val="18"/>
          <w:vertAlign w:val="superscript"/>
        </w:rPr>
        <w:t>a</w:t>
      </w:r>
      <w:r w:rsidRPr="00375DEA">
        <w:rPr>
          <w:sz w:val="18"/>
          <w:szCs w:val="18"/>
        </w:rPr>
        <w:tab/>
      </w:r>
      <w:r w:rsidR="00996FF9" w:rsidRPr="00375DEA">
        <w:rPr>
          <w:sz w:val="18"/>
          <w:szCs w:val="18"/>
        </w:rPr>
        <w:t>I</w:t>
      </w:r>
      <w:r w:rsidRPr="00375DEA">
        <w:rPr>
          <w:sz w:val="18"/>
          <w:szCs w:val="18"/>
        </w:rPr>
        <w:t>nclud</w:t>
      </w:r>
      <w:r w:rsidR="00996FF9" w:rsidRPr="00375DEA">
        <w:rPr>
          <w:sz w:val="18"/>
          <w:szCs w:val="18"/>
        </w:rPr>
        <w:t>ing</w:t>
      </w:r>
      <w:r w:rsidRPr="00375DEA">
        <w:rPr>
          <w:sz w:val="18"/>
          <w:szCs w:val="18"/>
        </w:rPr>
        <w:t xml:space="preserve"> missions to the </w:t>
      </w:r>
      <w:r w:rsidR="00440AF7" w:rsidRPr="00375DEA">
        <w:rPr>
          <w:sz w:val="18"/>
          <w:szCs w:val="18"/>
        </w:rPr>
        <w:t xml:space="preserve">regional and subregional technical and scientific cooperation </w:t>
      </w:r>
      <w:r w:rsidRPr="00375DEA">
        <w:rPr>
          <w:sz w:val="18"/>
          <w:szCs w:val="18"/>
        </w:rPr>
        <w:t>support centres and other related travel.</w:t>
      </w:r>
    </w:p>
    <w:p w14:paraId="5F5082F5" w14:textId="36BEDFDB" w:rsidR="00001E8B" w:rsidRPr="00375DEA" w:rsidRDefault="00001E8B" w:rsidP="00B97C8D">
      <w:pPr>
        <w:pStyle w:val="FootnoteText"/>
        <w:tabs>
          <w:tab w:val="clear" w:pos="567"/>
          <w:tab w:val="left" w:pos="360"/>
        </w:tabs>
        <w:ind w:left="1560" w:hanging="384"/>
        <w:rPr>
          <w:szCs w:val="18"/>
        </w:rPr>
      </w:pPr>
      <w:r w:rsidRPr="00375DEA">
        <w:rPr>
          <w:i/>
          <w:iCs/>
          <w:szCs w:val="18"/>
          <w:vertAlign w:val="superscript"/>
        </w:rPr>
        <w:t>b</w:t>
      </w:r>
      <w:r w:rsidRPr="00375DEA">
        <w:rPr>
          <w:szCs w:val="18"/>
        </w:rPr>
        <w:tab/>
        <w:t xml:space="preserve">Including airfare and daily subsistence allowance for representatives of the </w:t>
      </w:r>
      <w:r w:rsidR="00440AF7" w:rsidRPr="00375DEA">
        <w:rPr>
          <w:szCs w:val="18"/>
        </w:rPr>
        <w:t xml:space="preserve">support </w:t>
      </w:r>
      <w:r w:rsidRPr="00375DEA">
        <w:rPr>
          <w:szCs w:val="18"/>
        </w:rPr>
        <w:t xml:space="preserve">centres to attend at least one in-person meeting </w:t>
      </w:r>
      <w:r w:rsidR="00517BF7" w:rsidRPr="00375DEA">
        <w:rPr>
          <w:szCs w:val="18"/>
        </w:rPr>
        <w:t xml:space="preserve">by </w:t>
      </w:r>
      <w:r w:rsidRPr="00375DEA">
        <w:rPr>
          <w:szCs w:val="18"/>
        </w:rPr>
        <w:t>biennium.</w:t>
      </w:r>
    </w:p>
    <w:p w14:paraId="2EBCD329" w14:textId="57A231BE" w:rsidR="00001E8B" w:rsidRPr="00375DEA" w:rsidRDefault="00001E8B" w:rsidP="00B97C8D">
      <w:pPr>
        <w:pStyle w:val="FootnoteText"/>
        <w:tabs>
          <w:tab w:val="clear" w:pos="567"/>
          <w:tab w:val="left" w:pos="360"/>
        </w:tabs>
        <w:ind w:left="1560" w:hanging="384"/>
      </w:pPr>
      <w:r w:rsidRPr="00375DEA">
        <w:rPr>
          <w:rStyle w:val="FootnoteReference"/>
          <w:i/>
          <w:iCs/>
          <w:szCs w:val="18"/>
        </w:rPr>
        <w:t>c</w:t>
      </w:r>
      <w:r w:rsidRPr="00375DEA">
        <w:rPr>
          <w:szCs w:val="18"/>
        </w:rPr>
        <w:tab/>
      </w:r>
      <w:r w:rsidR="00894C02" w:rsidRPr="00375DEA">
        <w:rPr>
          <w:szCs w:val="18"/>
        </w:rPr>
        <w:t>O</w:t>
      </w:r>
      <w:r w:rsidRPr="00375DEA">
        <w:rPr>
          <w:szCs w:val="18"/>
        </w:rPr>
        <w:t xml:space="preserve">perational costs specially required by the </w:t>
      </w:r>
      <w:r w:rsidR="0077627C" w:rsidRPr="00375DEA">
        <w:rPr>
          <w:szCs w:val="18"/>
        </w:rPr>
        <w:t>Global Coordination Entity</w:t>
      </w:r>
      <w:r w:rsidR="001E3096" w:rsidRPr="00375DEA">
        <w:rPr>
          <w:szCs w:val="18"/>
        </w:rPr>
        <w:t>,</w:t>
      </w:r>
      <w:r w:rsidR="0077627C" w:rsidRPr="00375DEA">
        <w:rPr>
          <w:szCs w:val="18"/>
        </w:rPr>
        <w:t xml:space="preserve"> </w:t>
      </w:r>
      <w:r w:rsidR="001E3096" w:rsidRPr="00375DEA">
        <w:rPr>
          <w:szCs w:val="18"/>
        </w:rPr>
        <w:t xml:space="preserve">such as </w:t>
      </w:r>
      <w:r w:rsidRPr="00375DEA">
        <w:rPr>
          <w:szCs w:val="18"/>
        </w:rPr>
        <w:t>software</w:t>
      </w:r>
      <w:r w:rsidR="001E3096" w:rsidRPr="00375DEA">
        <w:rPr>
          <w:szCs w:val="18"/>
        </w:rPr>
        <w:t xml:space="preserve"> licences</w:t>
      </w:r>
      <w:r w:rsidRPr="00375DEA">
        <w:rPr>
          <w:szCs w:val="18"/>
        </w:rPr>
        <w:t>. Other core operating costs</w:t>
      </w:r>
      <w:r w:rsidR="00894C02" w:rsidRPr="00375DEA">
        <w:rPr>
          <w:szCs w:val="18"/>
        </w:rPr>
        <w:t>,</w:t>
      </w:r>
      <w:r w:rsidRPr="00375DEA">
        <w:rPr>
          <w:szCs w:val="18"/>
        </w:rPr>
        <w:t xml:space="preserve"> including office space, computers</w:t>
      </w:r>
      <w:r w:rsidR="00940A0F" w:rsidRPr="00375DEA">
        <w:rPr>
          <w:szCs w:val="18"/>
        </w:rPr>
        <w:t xml:space="preserve"> and </w:t>
      </w:r>
      <w:r w:rsidRPr="00375DEA">
        <w:rPr>
          <w:szCs w:val="18"/>
        </w:rPr>
        <w:t>other office equipment, office supplies, Internet connection and communication support</w:t>
      </w:r>
      <w:r w:rsidR="00894C02" w:rsidRPr="00375DEA">
        <w:rPr>
          <w:szCs w:val="18"/>
        </w:rPr>
        <w:t>,</w:t>
      </w:r>
      <w:r w:rsidRPr="00375DEA">
        <w:rPr>
          <w:szCs w:val="18"/>
        </w:rPr>
        <w:t xml:space="preserve"> will be provided by the Secretariat</w:t>
      </w:r>
      <w:r w:rsidR="00940A0F" w:rsidRPr="00375DEA">
        <w:rPr>
          <w:szCs w:val="18"/>
        </w:rPr>
        <w:t xml:space="preserve"> of the Convention</w:t>
      </w:r>
      <w:r w:rsidRPr="00375DEA">
        <w:rPr>
          <w:szCs w:val="18"/>
        </w:rPr>
        <w:t>.</w:t>
      </w:r>
      <w:r w:rsidR="00AB27B0">
        <w:rPr>
          <w:szCs w:val="18"/>
        </w:rPr>
        <w:t>]</w:t>
      </w:r>
    </w:p>
    <w:p w14:paraId="627AC9A5" w14:textId="5F6C7315" w:rsidR="008A1499" w:rsidRPr="00375DEA" w:rsidRDefault="00A111D1" w:rsidP="00A111D1">
      <w:pPr>
        <w:pStyle w:val="Para1"/>
        <w:ind w:left="567"/>
        <w:jc w:val="center"/>
      </w:pPr>
      <w:r w:rsidRPr="00375DEA">
        <w:t>__________</w:t>
      </w:r>
    </w:p>
    <w:p w14:paraId="008347E1" w14:textId="77777777" w:rsidR="00A111D1" w:rsidRPr="00375DEA" w:rsidRDefault="00A111D1" w:rsidP="00A111D1">
      <w:pPr>
        <w:pStyle w:val="Para1"/>
        <w:ind w:left="567"/>
        <w:jc w:val="center"/>
      </w:pPr>
    </w:p>
    <w:sectPr w:rsidR="00A111D1" w:rsidRPr="00375DEA" w:rsidSect="00C9006F">
      <w:headerReference w:type="even" r:id="rId12"/>
      <w:headerReference w:type="default" r:id="rId13"/>
      <w:footerReference w:type="even" r:id="rId14"/>
      <w:footerReference w:type="defaul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B5DE" w14:textId="77777777" w:rsidR="00DE294A" w:rsidRPr="00866063" w:rsidRDefault="00DE294A" w:rsidP="00CF1848">
      <w:r w:rsidRPr="00866063">
        <w:separator/>
      </w:r>
    </w:p>
  </w:endnote>
  <w:endnote w:type="continuationSeparator" w:id="0">
    <w:p w14:paraId="31E25D38" w14:textId="77777777" w:rsidR="00DE294A" w:rsidRPr="00866063" w:rsidRDefault="00DE294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00874" w14:textId="77777777" w:rsidR="00DE294A" w:rsidRPr="00866063" w:rsidRDefault="00DE294A" w:rsidP="00CF1848">
      <w:r w:rsidRPr="00866063">
        <w:separator/>
      </w:r>
    </w:p>
  </w:footnote>
  <w:footnote w:type="continuationSeparator" w:id="0">
    <w:p w14:paraId="77DA7295" w14:textId="77777777" w:rsidR="00DE294A" w:rsidRPr="00866063" w:rsidRDefault="00DE294A" w:rsidP="00CF1848">
      <w:r w:rsidRPr="00866063">
        <w:continuationSeparator/>
      </w:r>
    </w:p>
  </w:footnote>
  <w:footnote w:id="1">
    <w:p w14:paraId="09C2C1B3" w14:textId="36FA4275" w:rsidR="0090373F" w:rsidRPr="004312FC" w:rsidRDefault="0090373F" w:rsidP="0090373F">
      <w:pPr>
        <w:pStyle w:val="FootnoteText"/>
        <w:rPr>
          <w:lang w:val="en-US"/>
        </w:rPr>
      </w:pPr>
      <w:r w:rsidRPr="004312FC">
        <w:rPr>
          <w:rStyle w:val="FootnoteReference"/>
        </w:rPr>
        <w:footnoteRef/>
      </w:r>
      <w:r w:rsidRPr="004312FC">
        <w:t xml:space="preserve"> </w:t>
      </w:r>
      <w:r w:rsidR="00BE1ED6">
        <w:t xml:space="preserve">If adopted, the </w:t>
      </w:r>
      <w:r w:rsidR="00E75F23">
        <w:t xml:space="preserve">present </w:t>
      </w:r>
      <w:r w:rsidR="00BE1ED6">
        <w:t>elements</w:t>
      </w:r>
      <w:r w:rsidRPr="004312FC">
        <w:t xml:space="preserve"> </w:t>
      </w:r>
      <w:r w:rsidR="00BE1ED6">
        <w:t xml:space="preserve">will be consolidated with </w:t>
      </w:r>
      <w:r w:rsidR="00AE271E">
        <w:t xml:space="preserve">those in </w:t>
      </w:r>
      <w:r w:rsidRPr="004312FC">
        <w:t>recommendation</w:t>
      </w:r>
      <w:r w:rsidR="00094476">
        <w:t> </w:t>
      </w:r>
      <w:hyperlink r:id="rId1" w:history="1">
        <w:r w:rsidR="008B7D7B" w:rsidRPr="008B7D7B">
          <w:rPr>
            <w:rStyle w:val="Hyperlink"/>
          </w:rPr>
          <w:t>6/5</w:t>
        </w:r>
      </w:hyperlink>
      <w:r w:rsidR="008B7D7B">
        <w:t xml:space="preserve"> </w:t>
      </w:r>
      <w:r>
        <w:t xml:space="preserve">of </w:t>
      </w:r>
      <w:r w:rsidRPr="004312FC">
        <w:rPr>
          <w:lang w:val="en-US"/>
        </w:rPr>
        <w:t>the Subsidiary Body</w:t>
      </w:r>
      <w:r w:rsidRPr="005225CB">
        <w:t xml:space="preserve"> </w:t>
      </w:r>
      <w:r w:rsidRPr="005225CB">
        <w:rPr>
          <w:lang w:val="en-US"/>
        </w:rPr>
        <w:t>on Implementation</w:t>
      </w:r>
      <w:r w:rsidR="00AE271E">
        <w:rPr>
          <w:lang w:val="en-US"/>
        </w:rPr>
        <w:t xml:space="preserve"> </w:t>
      </w:r>
      <w:r w:rsidR="00094476">
        <w:rPr>
          <w:lang w:val="en-US"/>
        </w:rPr>
        <w:t>in</w:t>
      </w:r>
      <w:r w:rsidR="00AE271E">
        <w:rPr>
          <w:lang w:val="en-US"/>
        </w:rPr>
        <w:t xml:space="preserve">to </w:t>
      </w:r>
      <w:r w:rsidR="00094476">
        <w:rPr>
          <w:lang w:val="en-US"/>
        </w:rPr>
        <w:t xml:space="preserve">a </w:t>
      </w:r>
      <w:r w:rsidR="00AE271E">
        <w:rPr>
          <w:lang w:val="en-US"/>
        </w:rPr>
        <w:t>single draft decision</w:t>
      </w:r>
      <w:r>
        <w:rPr>
          <w:lang w:val="en-US"/>
        </w:rPr>
        <w:t>.</w:t>
      </w:r>
    </w:p>
  </w:footnote>
  <w:footnote w:id="2">
    <w:p w14:paraId="32229374" w14:textId="5078A5C7" w:rsidR="00A00D8C" w:rsidRPr="00C9006F" w:rsidRDefault="00A00D8C" w:rsidP="00587DD6">
      <w:pPr>
        <w:pStyle w:val="FootnoteText"/>
        <w:tabs>
          <w:tab w:val="center" w:pos="4680"/>
        </w:tabs>
      </w:pPr>
      <w:r w:rsidRPr="0068282C">
        <w:rPr>
          <w:rStyle w:val="FootnoteReference"/>
        </w:rPr>
        <w:footnoteRef/>
      </w:r>
      <w:r w:rsidRPr="00C9006F">
        <w:t xml:space="preserve"> </w:t>
      </w:r>
      <w:r w:rsidR="00275786">
        <w:t xml:space="preserve">See </w:t>
      </w:r>
      <w:hyperlink r:id="rId2" w:history="1">
        <w:r w:rsidR="00756DD1">
          <w:rPr>
            <w:rStyle w:val="Hyperlink"/>
          </w:rPr>
          <w:t>www.cbd.int/cb/2024-cbd-forum-report.pdf</w:t>
        </w:r>
      </w:hyperlink>
      <w:r w:rsidR="00DD366D">
        <w:t>.</w:t>
      </w:r>
    </w:p>
  </w:footnote>
  <w:footnote w:id="3">
    <w:p w14:paraId="41F3E9DA" w14:textId="11449B7B" w:rsidR="00821FB9" w:rsidRPr="00C9006F" w:rsidRDefault="00821FB9">
      <w:pPr>
        <w:pStyle w:val="FootnoteText"/>
        <w:rPr>
          <w:lang w:val="en-CA"/>
        </w:rPr>
      </w:pPr>
      <w:r>
        <w:rPr>
          <w:rStyle w:val="FootnoteReference"/>
        </w:rPr>
        <w:footnoteRef/>
      </w:r>
      <w:r>
        <w:t xml:space="preserve"> </w:t>
      </w:r>
      <w:hyperlink r:id="rId3" w:history="1">
        <w:r>
          <w:rPr>
            <w:rStyle w:val="Hyperlink"/>
          </w:rPr>
          <w:t>www.cbd.int/cb/cbd-2024-forum-key-messages.pdf</w:t>
        </w:r>
      </w:hyperlink>
      <w:r>
        <w:t>.</w:t>
      </w:r>
    </w:p>
  </w:footnote>
  <w:footnote w:id="4">
    <w:p w14:paraId="4E908B8E" w14:textId="260FC319" w:rsidR="00E92C86" w:rsidRPr="00C9006F" w:rsidRDefault="00E92C86">
      <w:pPr>
        <w:pStyle w:val="FootnoteText"/>
        <w:rPr>
          <w:lang w:val="it-IT"/>
        </w:rPr>
      </w:pPr>
      <w:r w:rsidRPr="0068282C">
        <w:rPr>
          <w:rStyle w:val="FootnoteReference"/>
        </w:rPr>
        <w:footnoteRef/>
      </w:r>
      <w:r w:rsidRPr="00C9006F">
        <w:rPr>
          <w:lang w:val="it-IT"/>
        </w:rPr>
        <w:t xml:space="preserve"> Decision </w:t>
      </w:r>
      <w:hyperlink r:id="rId4" w:history="1">
        <w:r w:rsidRPr="00C9006F">
          <w:rPr>
            <w:rStyle w:val="Hyperlink"/>
            <w:lang w:val="it-IT"/>
          </w:rPr>
          <w:t>15/4</w:t>
        </w:r>
      </w:hyperlink>
      <w:r w:rsidRPr="00C9006F">
        <w:rPr>
          <w:lang w:val="it-IT"/>
        </w:rPr>
        <w:t>, annex.</w:t>
      </w:r>
    </w:p>
  </w:footnote>
  <w:footnote w:id="5">
    <w:p w14:paraId="7D09AA33" w14:textId="2D44EF52" w:rsidR="002E7333" w:rsidRPr="00C9006F" w:rsidRDefault="002E7333">
      <w:pPr>
        <w:pStyle w:val="FootnoteText"/>
        <w:rPr>
          <w:lang w:val="it-IT"/>
        </w:rPr>
      </w:pPr>
      <w:r>
        <w:rPr>
          <w:rStyle w:val="FootnoteReference"/>
        </w:rPr>
        <w:footnoteRef/>
      </w:r>
      <w:r w:rsidRPr="00C9006F">
        <w:rPr>
          <w:lang w:val="it-IT"/>
        </w:rPr>
        <w:t xml:space="preserve"> </w:t>
      </w:r>
      <w:hyperlink r:id="rId5" w:history="1">
        <w:r w:rsidR="007E73E1" w:rsidRPr="00C9006F">
          <w:rPr>
            <w:rStyle w:val="Hyperlink"/>
            <w:lang w:val="it-IT"/>
          </w:rPr>
          <w:t>CBD/SBI/7/INF/8</w:t>
        </w:r>
      </w:hyperlink>
      <w:r w:rsidR="007E73E1" w:rsidRPr="00C9006F">
        <w:rPr>
          <w:lang w:val="it-IT"/>
        </w:rPr>
        <w:t>.</w:t>
      </w:r>
    </w:p>
  </w:footnote>
  <w:footnote w:id="6">
    <w:p w14:paraId="429643A7" w14:textId="77777777" w:rsidR="002B172A" w:rsidRPr="00C9006F" w:rsidRDefault="002B172A" w:rsidP="002B172A">
      <w:pPr>
        <w:pStyle w:val="FootnoteText"/>
        <w:rPr>
          <w:lang w:val="it-IT"/>
        </w:rPr>
      </w:pPr>
      <w:r w:rsidRPr="0068282C">
        <w:rPr>
          <w:rStyle w:val="FootnoteReference"/>
        </w:rPr>
        <w:footnoteRef/>
      </w:r>
      <w:r w:rsidRPr="00C9006F">
        <w:rPr>
          <w:lang w:val="it-IT"/>
        </w:rPr>
        <w:t xml:space="preserve"> Decision </w:t>
      </w:r>
      <w:hyperlink r:id="rId6" w:history="1">
        <w:r w:rsidRPr="00C9006F">
          <w:rPr>
            <w:rStyle w:val="Hyperlink"/>
            <w:lang w:val="it-IT"/>
          </w:rPr>
          <w:t>15/8</w:t>
        </w:r>
      </w:hyperlink>
      <w:r w:rsidRPr="00C9006F">
        <w:rPr>
          <w:lang w:val="it-IT"/>
        </w:rPr>
        <w:t>, annex I.</w:t>
      </w:r>
    </w:p>
  </w:footnote>
  <w:footnote w:id="7">
    <w:p w14:paraId="496FC377" w14:textId="115D5B8D" w:rsidR="00DF3377" w:rsidRPr="00C9006F" w:rsidRDefault="00DF3377">
      <w:pPr>
        <w:pStyle w:val="FootnoteText"/>
        <w:rPr>
          <w:lang w:val="it-IT"/>
        </w:rPr>
      </w:pPr>
      <w:r w:rsidRPr="007323DB">
        <w:rPr>
          <w:rStyle w:val="FootnoteReference"/>
        </w:rPr>
        <w:footnoteRef/>
      </w:r>
      <w:r w:rsidRPr="00C9006F">
        <w:rPr>
          <w:lang w:val="it-IT"/>
        </w:rPr>
        <w:t xml:space="preserve"> </w:t>
      </w:r>
      <w:r w:rsidR="006A5807" w:rsidRPr="00C9006F">
        <w:rPr>
          <w:lang w:val="it-IT"/>
        </w:rPr>
        <w:t>CBD/SBI/7/</w:t>
      </w:r>
      <w:r w:rsidR="00852AA6" w:rsidRPr="00C9006F">
        <w:rPr>
          <w:lang w:val="it-IT"/>
        </w:rPr>
        <w:t>INF</w:t>
      </w:r>
      <w:r w:rsidR="006A5807" w:rsidRPr="00C9006F">
        <w:rPr>
          <w:lang w:val="it-IT"/>
        </w:rPr>
        <w:t>/</w:t>
      </w:r>
      <w:r w:rsidR="001E6632" w:rsidRPr="00C9006F">
        <w:rPr>
          <w:lang w:val="it-IT"/>
        </w:rPr>
        <w:t>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7919489D" w:rsidR="00534681" w:rsidRPr="00866063" w:rsidRDefault="00FC1268" w:rsidP="007C4951">
        <w:pPr>
          <w:pStyle w:val="Header"/>
          <w:spacing w:after="240"/>
          <w:rPr>
            <w:szCs w:val="20"/>
          </w:rPr>
        </w:pPr>
        <w:r>
          <w:rPr>
            <w:szCs w:val="20"/>
          </w:rPr>
          <w:t>Non-paper on item 10</w:t>
        </w:r>
        <w:r>
          <w:rPr>
            <w:szCs w:val="20"/>
          </w:rPr>
          <w:t xml:space="preserve"> – 5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5A03B41B" w:rsidR="009505C9" w:rsidRPr="00866063" w:rsidRDefault="00FC1268" w:rsidP="007C4951">
        <w:pPr>
          <w:pStyle w:val="Header"/>
          <w:spacing w:after="240"/>
          <w:jc w:val="right"/>
        </w:pPr>
        <w:r>
          <w:t>Non-paper on item 10 – 5 August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B7D"/>
    <w:rsid w:val="00001E8B"/>
    <w:rsid w:val="00001FF6"/>
    <w:rsid w:val="000022D7"/>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07FA8"/>
    <w:rsid w:val="00010099"/>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028"/>
    <w:rsid w:val="0001622A"/>
    <w:rsid w:val="00016428"/>
    <w:rsid w:val="00016438"/>
    <w:rsid w:val="0001654A"/>
    <w:rsid w:val="0001664C"/>
    <w:rsid w:val="000168F6"/>
    <w:rsid w:val="00016D21"/>
    <w:rsid w:val="00016E5D"/>
    <w:rsid w:val="0001747E"/>
    <w:rsid w:val="00017CE7"/>
    <w:rsid w:val="00017E8B"/>
    <w:rsid w:val="000200B0"/>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72"/>
    <w:rsid w:val="00024487"/>
    <w:rsid w:val="00024510"/>
    <w:rsid w:val="00024598"/>
    <w:rsid w:val="00024CF7"/>
    <w:rsid w:val="00024D5A"/>
    <w:rsid w:val="00024F45"/>
    <w:rsid w:val="000253A5"/>
    <w:rsid w:val="0002543E"/>
    <w:rsid w:val="00025448"/>
    <w:rsid w:val="00025468"/>
    <w:rsid w:val="000256B3"/>
    <w:rsid w:val="0002586D"/>
    <w:rsid w:val="00025E06"/>
    <w:rsid w:val="0002676A"/>
    <w:rsid w:val="000267C2"/>
    <w:rsid w:val="0002681D"/>
    <w:rsid w:val="0002683E"/>
    <w:rsid w:val="00026F5F"/>
    <w:rsid w:val="0002702E"/>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C89"/>
    <w:rsid w:val="000353A0"/>
    <w:rsid w:val="00035523"/>
    <w:rsid w:val="0003571B"/>
    <w:rsid w:val="000358D7"/>
    <w:rsid w:val="00035FDC"/>
    <w:rsid w:val="0003602B"/>
    <w:rsid w:val="00036045"/>
    <w:rsid w:val="000361DA"/>
    <w:rsid w:val="00036382"/>
    <w:rsid w:val="000364A4"/>
    <w:rsid w:val="000365E6"/>
    <w:rsid w:val="00036D7F"/>
    <w:rsid w:val="00036E6A"/>
    <w:rsid w:val="00036FE6"/>
    <w:rsid w:val="00037108"/>
    <w:rsid w:val="0003713D"/>
    <w:rsid w:val="00037280"/>
    <w:rsid w:val="00037309"/>
    <w:rsid w:val="000378D9"/>
    <w:rsid w:val="00037A5A"/>
    <w:rsid w:val="00037C5A"/>
    <w:rsid w:val="00037E58"/>
    <w:rsid w:val="0004064E"/>
    <w:rsid w:val="00040816"/>
    <w:rsid w:val="00040B7D"/>
    <w:rsid w:val="00040C56"/>
    <w:rsid w:val="00040C7D"/>
    <w:rsid w:val="00040E39"/>
    <w:rsid w:val="00041015"/>
    <w:rsid w:val="000413D9"/>
    <w:rsid w:val="00041931"/>
    <w:rsid w:val="00041C22"/>
    <w:rsid w:val="00042805"/>
    <w:rsid w:val="00042938"/>
    <w:rsid w:val="00042E43"/>
    <w:rsid w:val="00042FC4"/>
    <w:rsid w:val="00043388"/>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11"/>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508"/>
    <w:rsid w:val="00053898"/>
    <w:rsid w:val="00053D91"/>
    <w:rsid w:val="00053FC7"/>
    <w:rsid w:val="00053FE5"/>
    <w:rsid w:val="00054334"/>
    <w:rsid w:val="00054A6D"/>
    <w:rsid w:val="00054BA2"/>
    <w:rsid w:val="00054E9D"/>
    <w:rsid w:val="00054F25"/>
    <w:rsid w:val="00054FE8"/>
    <w:rsid w:val="000552A9"/>
    <w:rsid w:val="0005543D"/>
    <w:rsid w:val="00055CD7"/>
    <w:rsid w:val="00056960"/>
    <w:rsid w:val="00056987"/>
    <w:rsid w:val="00056A0D"/>
    <w:rsid w:val="00056CDC"/>
    <w:rsid w:val="00056EAC"/>
    <w:rsid w:val="0005704E"/>
    <w:rsid w:val="00057342"/>
    <w:rsid w:val="0005757A"/>
    <w:rsid w:val="00057668"/>
    <w:rsid w:val="00057677"/>
    <w:rsid w:val="000579D4"/>
    <w:rsid w:val="00057C3B"/>
    <w:rsid w:val="00057FF7"/>
    <w:rsid w:val="000602AC"/>
    <w:rsid w:val="00060453"/>
    <w:rsid w:val="00060DF8"/>
    <w:rsid w:val="00060F35"/>
    <w:rsid w:val="000610AA"/>
    <w:rsid w:val="000612E9"/>
    <w:rsid w:val="00061404"/>
    <w:rsid w:val="000616EB"/>
    <w:rsid w:val="00061813"/>
    <w:rsid w:val="0006193C"/>
    <w:rsid w:val="00061C33"/>
    <w:rsid w:val="00061E92"/>
    <w:rsid w:val="00062037"/>
    <w:rsid w:val="000621D6"/>
    <w:rsid w:val="000623A5"/>
    <w:rsid w:val="000626FA"/>
    <w:rsid w:val="00062A06"/>
    <w:rsid w:val="00062E12"/>
    <w:rsid w:val="000636AA"/>
    <w:rsid w:val="000638A4"/>
    <w:rsid w:val="00063D88"/>
    <w:rsid w:val="00063D96"/>
    <w:rsid w:val="000641ED"/>
    <w:rsid w:val="0006431A"/>
    <w:rsid w:val="0006462E"/>
    <w:rsid w:val="00064783"/>
    <w:rsid w:val="00064839"/>
    <w:rsid w:val="00064AA1"/>
    <w:rsid w:val="00064CD0"/>
    <w:rsid w:val="00065E3B"/>
    <w:rsid w:val="00065E72"/>
    <w:rsid w:val="00065EE9"/>
    <w:rsid w:val="00065F24"/>
    <w:rsid w:val="00065FB8"/>
    <w:rsid w:val="00066687"/>
    <w:rsid w:val="000668D8"/>
    <w:rsid w:val="00067095"/>
    <w:rsid w:val="00067204"/>
    <w:rsid w:val="0006722D"/>
    <w:rsid w:val="000672B4"/>
    <w:rsid w:val="000677DE"/>
    <w:rsid w:val="00067A0E"/>
    <w:rsid w:val="00067B15"/>
    <w:rsid w:val="00067B41"/>
    <w:rsid w:val="00067CF1"/>
    <w:rsid w:val="00070C56"/>
    <w:rsid w:val="00071109"/>
    <w:rsid w:val="00071144"/>
    <w:rsid w:val="000711C1"/>
    <w:rsid w:val="00071282"/>
    <w:rsid w:val="0007140D"/>
    <w:rsid w:val="00071437"/>
    <w:rsid w:val="000714F6"/>
    <w:rsid w:val="0007171B"/>
    <w:rsid w:val="000717F0"/>
    <w:rsid w:val="00071B1A"/>
    <w:rsid w:val="00071EC0"/>
    <w:rsid w:val="00072165"/>
    <w:rsid w:val="00072651"/>
    <w:rsid w:val="000727D7"/>
    <w:rsid w:val="000729B2"/>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6B8"/>
    <w:rsid w:val="00075715"/>
    <w:rsid w:val="00075794"/>
    <w:rsid w:val="000758EC"/>
    <w:rsid w:val="00075B78"/>
    <w:rsid w:val="00076639"/>
    <w:rsid w:val="00076762"/>
    <w:rsid w:val="00076B5A"/>
    <w:rsid w:val="00076F4A"/>
    <w:rsid w:val="00077152"/>
    <w:rsid w:val="000771F2"/>
    <w:rsid w:val="0007771B"/>
    <w:rsid w:val="0007783C"/>
    <w:rsid w:val="00077C87"/>
    <w:rsid w:val="00077DD2"/>
    <w:rsid w:val="00080594"/>
    <w:rsid w:val="000805D1"/>
    <w:rsid w:val="00080734"/>
    <w:rsid w:val="00080AD3"/>
    <w:rsid w:val="0008117B"/>
    <w:rsid w:val="00081291"/>
    <w:rsid w:val="0008132D"/>
    <w:rsid w:val="00081429"/>
    <w:rsid w:val="00081648"/>
    <w:rsid w:val="000818B1"/>
    <w:rsid w:val="000818E6"/>
    <w:rsid w:val="00081949"/>
    <w:rsid w:val="00081BFA"/>
    <w:rsid w:val="00081C77"/>
    <w:rsid w:val="00081EE7"/>
    <w:rsid w:val="0008210B"/>
    <w:rsid w:val="00082219"/>
    <w:rsid w:val="00082381"/>
    <w:rsid w:val="00082418"/>
    <w:rsid w:val="00082B74"/>
    <w:rsid w:val="00082C11"/>
    <w:rsid w:val="00082CAD"/>
    <w:rsid w:val="00082EF6"/>
    <w:rsid w:val="0008327D"/>
    <w:rsid w:val="0008329F"/>
    <w:rsid w:val="00083597"/>
    <w:rsid w:val="0008389F"/>
    <w:rsid w:val="00083983"/>
    <w:rsid w:val="00083AE0"/>
    <w:rsid w:val="00083EA1"/>
    <w:rsid w:val="00083FE2"/>
    <w:rsid w:val="00084096"/>
    <w:rsid w:val="00084153"/>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FD3"/>
    <w:rsid w:val="000911F5"/>
    <w:rsid w:val="0009176F"/>
    <w:rsid w:val="00091CAD"/>
    <w:rsid w:val="00091CD0"/>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82"/>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179"/>
    <w:rsid w:val="000A33D2"/>
    <w:rsid w:val="000A3523"/>
    <w:rsid w:val="000A3F02"/>
    <w:rsid w:val="000A4717"/>
    <w:rsid w:val="000A476F"/>
    <w:rsid w:val="000A47AC"/>
    <w:rsid w:val="000A4AF4"/>
    <w:rsid w:val="000A5316"/>
    <w:rsid w:val="000A5577"/>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B9B"/>
    <w:rsid w:val="000A7D7E"/>
    <w:rsid w:val="000A7F4E"/>
    <w:rsid w:val="000B0023"/>
    <w:rsid w:val="000B0237"/>
    <w:rsid w:val="000B025A"/>
    <w:rsid w:val="000B0264"/>
    <w:rsid w:val="000B043E"/>
    <w:rsid w:val="000B099F"/>
    <w:rsid w:val="000B09E4"/>
    <w:rsid w:val="000B0B9D"/>
    <w:rsid w:val="000B0F2D"/>
    <w:rsid w:val="000B0F81"/>
    <w:rsid w:val="000B10AC"/>
    <w:rsid w:val="000B1278"/>
    <w:rsid w:val="000B12ED"/>
    <w:rsid w:val="000B1353"/>
    <w:rsid w:val="000B156C"/>
    <w:rsid w:val="000B15E5"/>
    <w:rsid w:val="000B1937"/>
    <w:rsid w:val="000B2216"/>
    <w:rsid w:val="000B312B"/>
    <w:rsid w:val="000B314C"/>
    <w:rsid w:val="000B32D2"/>
    <w:rsid w:val="000B33F6"/>
    <w:rsid w:val="000B3895"/>
    <w:rsid w:val="000B3A2C"/>
    <w:rsid w:val="000B3B04"/>
    <w:rsid w:val="000B489E"/>
    <w:rsid w:val="000B4EF5"/>
    <w:rsid w:val="000B4FA3"/>
    <w:rsid w:val="000B530C"/>
    <w:rsid w:val="000B5587"/>
    <w:rsid w:val="000B5701"/>
    <w:rsid w:val="000B5B4A"/>
    <w:rsid w:val="000B5F81"/>
    <w:rsid w:val="000B5FFB"/>
    <w:rsid w:val="000B6433"/>
    <w:rsid w:val="000B649A"/>
    <w:rsid w:val="000B6556"/>
    <w:rsid w:val="000B6997"/>
    <w:rsid w:val="000B6CFB"/>
    <w:rsid w:val="000B6DFA"/>
    <w:rsid w:val="000B7428"/>
    <w:rsid w:val="000B7688"/>
    <w:rsid w:val="000B7B73"/>
    <w:rsid w:val="000B7D9D"/>
    <w:rsid w:val="000B7DA4"/>
    <w:rsid w:val="000C0306"/>
    <w:rsid w:val="000C04EF"/>
    <w:rsid w:val="000C0E85"/>
    <w:rsid w:val="000C148D"/>
    <w:rsid w:val="000C14CA"/>
    <w:rsid w:val="000C1802"/>
    <w:rsid w:val="000C18E7"/>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264"/>
    <w:rsid w:val="000D04C8"/>
    <w:rsid w:val="000D0BAF"/>
    <w:rsid w:val="000D0D31"/>
    <w:rsid w:val="000D0E01"/>
    <w:rsid w:val="000D0E40"/>
    <w:rsid w:val="000D0F68"/>
    <w:rsid w:val="000D0FBE"/>
    <w:rsid w:val="000D1296"/>
    <w:rsid w:val="000D14EB"/>
    <w:rsid w:val="000D1CD5"/>
    <w:rsid w:val="000D1D25"/>
    <w:rsid w:val="000D1DED"/>
    <w:rsid w:val="000D1E17"/>
    <w:rsid w:val="000D25A5"/>
    <w:rsid w:val="000D2763"/>
    <w:rsid w:val="000D2B59"/>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35"/>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849"/>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4E9"/>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571"/>
    <w:rsid w:val="000F158F"/>
    <w:rsid w:val="000F1692"/>
    <w:rsid w:val="000F1A02"/>
    <w:rsid w:val="000F1EA2"/>
    <w:rsid w:val="000F22F7"/>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1F3"/>
    <w:rsid w:val="0010139B"/>
    <w:rsid w:val="00101562"/>
    <w:rsid w:val="0010176F"/>
    <w:rsid w:val="00101886"/>
    <w:rsid w:val="001018CD"/>
    <w:rsid w:val="00102320"/>
    <w:rsid w:val="001025CC"/>
    <w:rsid w:val="00102F36"/>
    <w:rsid w:val="001032C5"/>
    <w:rsid w:val="001032DC"/>
    <w:rsid w:val="00103483"/>
    <w:rsid w:val="00103530"/>
    <w:rsid w:val="0010398B"/>
    <w:rsid w:val="00103A55"/>
    <w:rsid w:val="00103B69"/>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B40"/>
    <w:rsid w:val="00105D35"/>
    <w:rsid w:val="0010612B"/>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5F0"/>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E15"/>
    <w:rsid w:val="0012216A"/>
    <w:rsid w:val="00122554"/>
    <w:rsid w:val="001228DD"/>
    <w:rsid w:val="00122C1F"/>
    <w:rsid w:val="00122D4F"/>
    <w:rsid w:val="00122D88"/>
    <w:rsid w:val="00122F3E"/>
    <w:rsid w:val="00122F57"/>
    <w:rsid w:val="0012303D"/>
    <w:rsid w:val="001230F2"/>
    <w:rsid w:val="00123169"/>
    <w:rsid w:val="00123326"/>
    <w:rsid w:val="001237E3"/>
    <w:rsid w:val="00123BCB"/>
    <w:rsid w:val="00123DAB"/>
    <w:rsid w:val="00123F67"/>
    <w:rsid w:val="00123FD7"/>
    <w:rsid w:val="001241C2"/>
    <w:rsid w:val="001244CD"/>
    <w:rsid w:val="0012452A"/>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184"/>
    <w:rsid w:val="001275FD"/>
    <w:rsid w:val="00127644"/>
    <w:rsid w:val="001277C1"/>
    <w:rsid w:val="00127B6B"/>
    <w:rsid w:val="00127CF5"/>
    <w:rsid w:val="00127E9D"/>
    <w:rsid w:val="00127EA6"/>
    <w:rsid w:val="00127F7D"/>
    <w:rsid w:val="00130018"/>
    <w:rsid w:val="00130352"/>
    <w:rsid w:val="001306CF"/>
    <w:rsid w:val="00130A22"/>
    <w:rsid w:val="00130BA7"/>
    <w:rsid w:val="00130FD2"/>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808"/>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69F"/>
    <w:rsid w:val="00135EE6"/>
    <w:rsid w:val="00136173"/>
    <w:rsid w:val="001367FD"/>
    <w:rsid w:val="0013681A"/>
    <w:rsid w:val="00136A31"/>
    <w:rsid w:val="00136DC7"/>
    <w:rsid w:val="00136DF0"/>
    <w:rsid w:val="00136E2B"/>
    <w:rsid w:val="00136EBA"/>
    <w:rsid w:val="001377EC"/>
    <w:rsid w:val="00137B84"/>
    <w:rsid w:val="00137CE4"/>
    <w:rsid w:val="0014000B"/>
    <w:rsid w:val="001402C5"/>
    <w:rsid w:val="00140585"/>
    <w:rsid w:val="00140841"/>
    <w:rsid w:val="00140A99"/>
    <w:rsid w:val="00140ACD"/>
    <w:rsid w:val="00140B19"/>
    <w:rsid w:val="00140C81"/>
    <w:rsid w:val="00141470"/>
    <w:rsid w:val="00141579"/>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392"/>
    <w:rsid w:val="0014455F"/>
    <w:rsid w:val="00144A18"/>
    <w:rsid w:val="00144A87"/>
    <w:rsid w:val="00144AFB"/>
    <w:rsid w:val="001450CA"/>
    <w:rsid w:val="00145155"/>
    <w:rsid w:val="001451FD"/>
    <w:rsid w:val="00145433"/>
    <w:rsid w:val="001454C2"/>
    <w:rsid w:val="00145713"/>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9B"/>
    <w:rsid w:val="00147AE8"/>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3BA"/>
    <w:rsid w:val="001545E9"/>
    <w:rsid w:val="00154813"/>
    <w:rsid w:val="00154A27"/>
    <w:rsid w:val="00154B6A"/>
    <w:rsid w:val="00154B7F"/>
    <w:rsid w:val="00154ECA"/>
    <w:rsid w:val="00154F14"/>
    <w:rsid w:val="00154F52"/>
    <w:rsid w:val="00154F6A"/>
    <w:rsid w:val="0015505C"/>
    <w:rsid w:val="00155234"/>
    <w:rsid w:val="00155405"/>
    <w:rsid w:val="00155837"/>
    <w:rsid w:val="00155D1E"/>
    <w:rsid w:val="00155F4A"/>
    <w:rsid w:val="00156136"/>
    <w:rsid w:val="001568A1"/>
    <w:rsid w:val="00156CBC"/>
    <w:rsid w:val="00156D12"/>
    <w:rsid w:val="00156DEC"/>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80"/>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54E"/>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0F9F"/>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633"/>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EC0"/>
    <w:rsid w:val="00182F78"/>
    <w:rsid w:val="0018334F"/>
    <w:rsid w:val="0018361C"/>
    <w:rsid w:val="001836F1"/>
    <w:rsid w:val="00183A8A"/>
    <w:rsid w:val="00183BE9"/>
    <w:rsid w:val="00184773"/>
    <w:rsid w:val="00184EBD"/>
    <w:rsid w:val="00185B1E"/>
    <w:rsid w:val="00185ED9"/>
    <w:rsid w:val="001861A2"/>
    <w:rsid w:val="00186310"/>
    <w:rsid w:val="00186DD8"/>
    <w:rsid w:val="00186E46"/>
    <w:rsid w:val="00186E49"/>
    <w:rsid w:val="00186EDE"/>
    <w:rsid w:val="00187272"/>
    <w:rsid w:val="001874E4"/>
    <w:rsid w:val="001875AD"/>
    <w:rsid w:val="001875ED"/>
    <w:rsid w:val="00187DDB"/>
    <w:rsid w:val="00187E37"/>
    <w:rsid w:val="00187F64"/>
    <w:rsid w:val="00187F8C"/>
    <w:rsid w:val="001902B2"/>
    <w:rsid w:val="0019082B"/>
    <w:rsid w:val="00190D4E"/>
    <w:rsid w:val="001910FD"/>
    <w:rsid w:val="00191305"/>
    <w:rsid w:val="00191731"/>
    <w:rsid w:val="00191765"/>
    <w:rsid w:val="00191946"/>
    <w:rsid w:val="001925BA"/>
    <w:rsid w:val="001925CA"/>
    <w:rsid w:val="0019278B"/>
    <w:rsid w:val="001927A9"/>
    <w:rsid w:val="00192818"/>
    <w:rsid w:val="00192B22"/>
    <w:rsid w:val="00192B82"/>
    <w:rsid w:val="00192C16"/>
    <w:rsid w:val="001931A1"/>
    <w:rsid w:val="001931ED"/>
    <w:rsid w:val="0019329E"/>
    <w:rsid w:val="0019353C"/>
    <w:rsid w:val="00193553"/>
    <w:rsid w:val="00193916"/>
    <w:rsid w:val="00193A20"/>
    <w:rsid w:val="00193B77"/>
    <w:rsid w:val="00193CE8"/>
    <w:rsid w:val="00193E10"/>
    <w:rsid w:val="00193EE6"/>
    <w:rsid w:val="0019429A"/>
    <w:rsid w:val="001944A5"/>
    <w:rsid w:val="00195438"/>
    <w:rsid w:val="00195491"/>
    <w:rsid w:val="00195512"/>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F7"/>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DC0"/>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BF"/>
    <w:rsid w:val="001B00E2"/>
    <w:rsid w:val="001B022F"/>
    <w:rsid w:val="001B0938"/>
    <w:rsid w:val="001B0BDF"/>
    <w:rsid w:val="001B0C6F"/>
    <w:rsid w:val="001B0F15"/>
    <w:rsid w:val="001B125D"/>
    <w:rsid w:val="001B13A6"/>
    <w:rsid w:val="001B13FE"/>
    <w:rsid w:val="001B1451"/>
    <w:rsid w:val="001B196B"/>
    <w:rsid w:val="001B1A5B"/>
    <w:rsid w:val="001B1DD5"/>
    <w:rsid w:val="001B1EF6"/>
    <w:rsid w:val="001B1F28"/>
    <w:rsid w:val="001B24C3"/>
    <w:rsid w:val="001B261B"/>
    <w:rsid w:val="001B26DD"/>
    <w:rsid w:val="001B273C"/>
    <w:rsid w:val="001B2BCE"/>
    <w:rsid w:val="001B2CDC"/>
    <w:rsid w:val="001B325E"/>
    <w:rsid w:val="001B332C"/>
    <w:rsid w:val="001B3468"/>
    <w:rsid w:val="001B35CB"/>
    <w:rsid w:val="001B369D"/>
    <w:rsid w:val="001B3AC3"/>
    <w:rsid w:val="001B3AEE"/>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EBF"/>
    <w:rsid w:val="001C5FCA"/>
    <w:rsid w:val="001C6383"/>
    <w:rsid w:val="001C6600"/>
    <w:rsid w:val="001C678D"/>
    <w:rsid w:val="001C6827"/>
    <w:rsid w:val="001C6C9B"/>
    <w:rsid w:val="001C6D09"/>
    <w:rsid w:val="001C6FE5"/>
    <w:rsid w:val="001C703D"/>
    <w:rsid w:val="001C7198"/>
    <w:rsid w:val="001C71C5"/>
    <w:rsid w:val="001C71ED"/>
    <w:rsid w:val="001C7242"/>
    <w:rsid w:val="001C7392"/>
    <w:rsid w:val="001C73C4"/>
    <w:rsid w:val="001C73FD"/>
    <w:rsid w:val="001C75F6"/>
    <w:rsid w:val="001C78CF"/>
    <w:rsid w:val="001C7A46"/>
    <w:rsid w:val="001C7B84"/>
    <w:rsid w:val="001D004F"/>
    <w:rsid w:val="001D0489"/>
    <w:rsid w:val="001D092B"/>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07"/>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5E0"/>
    <w:rsid w:val="001E25FE"/>
    <w:rsid w:val="001E2751"/>
    <w:rsid w:val="001E28D8"/>
    <w:rsid w:val="001E2C6E"/>
    <w:rsid w:val="001E2D16"/>
    <w:rsid w:val="001E2D75"/>
    <w:rsid w:val="001E2E14"/>
    <w:rsid w:val="001E2E77"/>
    <w:rsid w:val="001E3096"/>
    <w:rsid w:val="001E31A3"/>
    <w:rsid w:val="001E31F3"/>
    <w:rsid w:val="001E3584"/>
    <w:rsid w:val="001E3730"/>
    <w:rsid w:val="001E39F2"/>
    <w:rsid w:val="001E3BC2"/>
    <w:rsid w:val="001E3D3F"/>
    <w:rsid w:val="001E3F29"/>
    <w:rsid w:val="001E4347"/>
    <w:rsid w:val="001E4421"/>
    <w:rsid w:val="001E456C"/>
    <w:rsid w:val="001E4576"/>
    <w:rsid w:val="001E473B"/>
    <w:rsid w:val="001E4955"/>
    <w:rsid w:val="001E49CE"/>
    <w:rsid w:val="001E4B4A"/>
    <w:rsid w:val="001E4F24"/>
    <w:rsid w:val="001E504B"/>
    <w:rsid w:val="001E527C"/>
    <w:rsid w:val="001E552E"/>
    <w:rsid w:val="001E5A62"/>
    <w:rsid w:val="001E5ABD"/>
    <w:rsid w:val="001E5CB1"/>
    <w:rsid w:val="001E5DBA"/>
    <w:rsid w:val="001E605A"/>
    <w:rsid w:val="001E6314"/>
    <w:rsid w:val="001E63F0"/>
    <w:rsid w:val="001E64A6"/>
    <w:rsid w:val="001E6632"/>
    <w:rsid w:val="001E6C05"/>
    <w:rsid w:val="001E6F1A"/>
    <w:rsid w:val="001E713A"/>
    <w:rsid w:val="001E722D"/>
    <w:rsid w:val="001E7866"/>
    <w:rsid w:val="001E7CC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5C65"/>
    <w:rsid w:val="001F609D"/>
    <w:rsid w:val="001F6268"/>
    <w:rsid w:val="001F633E"/>
    <w:rsid w:val="001F63C0"/>
    <w:rsid w:val="001F642A"/>
    <w:rsid w:val="001F666F"/>
    <w:rsid w:val="001F66A3"/>
    <w:rsid w:val="001F6880"/>
    <w:rsid w:val="001F68C9"/>
    <w:rsid w:val="001F696E"/>
    <w:rsid w:val="001F6B5D"/>
    <w:rsid w:val="001F6DBF"/>
    <w:rsid w:val="001F7078"/>
    <w:rsid w:val="001F711A"/>
    <w:rsid w:val="001F715F"/>
    <w:rsid w:val="001F74EC"/>
    <w:rsid w:val="001F783B"/>
    <w:rsid w:val="001F7850"/>
    <w:rsid w:val="001F787B"/>
    <w:rsid w:val="001F7A54"/>
    <w:rsid w:val="001F7CEA"/>
    <w:rsid w:val="001F7F59"/>
    <w:rsid w:val="00200205"/>
    <w:rsid w:val="002006E4"/>
    <w:rsid w:val="0020078D"/>
    <w:rsid w:val="00200B10"/>
    <w:rsid w:val="0020126A"/>
    <w:rsid w:val="002014CA"/>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645"/>
    <w:rsid w:val="002107A4"/>
    <w:rsid w:val="0021086D"/>
    <w:rsid w:val="00211418"/>
    <w:rsid w:val="00211543"/>
    <w:rsid w:val="0021166F"/>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3D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0CD"/>
    <w:rsid w:val="00220319"/>
    <w:rsid w:val="00220689"/>
    <w:rsid w:val="00220C84"/>
    <w:rsid w:val="00220D0D"/>
    <w:rsid w:val="00220D0E"/>
    <w:rsid w:val="00220D27"/>
    <w:rsid w:val="00220E44"/>
    <w:rsid w:val="00220F0A"/>
    <w:rsid w:val="00220F82"/>
    <w:rsid w:val="0022110C"/>
    <w:rsid w:val="002217AB"/>
    <w:rsid w:val="00221814"/>
    <w:rsid w:val="00221B63"/>
    <w:rsid w:val="00221E60"/>
    <w:rsid w:val="00221FBF"/>
    <w:rsid w:val="00222324"/>
    <w:rsid w:val="002225D9"/>
    <w:rsid w:val="002225EF"/>
    <w:rsid w:val="002225F1"/>
    <w:rsid w:val="00222727"/>
    <w:rsid w:val="0022291D"/>
    <w:rsid w:val="00222DB6"/>
    <w:rsid w:val="00223211"/>
    <w:rsid w:val="00223341"/>
    <w:rsid w:val="00223393"/>
    <w:rsid w:val="0022345C"/>
    <w:rsid w:val="00223F30"/>
    <w:rsid w:val="0022405F"/>
    <w:rsid w:val="0022407C"/>
    <w:rsid w:val="0022422D"/>
    <w:rsid w:val="002245C1"/>
    <w:rsid w:val="00224766"/>
    <w:rsid w:val="00224E74"/>
    <w:rsid w:val="002251B1"/>
    <w:rsid w:val="0022532E"/>
    <w:rsid w:val="002255D3"/>
    <w:rsid w:val="00225A92"/>
    <w:rsid w:val="00225C80"/>
    <w:rsid w:val="0022627E"/>
    <w:rsid w:val="0022656C"/>
    <w:rsid w:val="0022691F"/>
    <w:rsid w:val="002269B0"/>
    <w:rsid w:val="00226EB2"/>
    <w:rsid w:val="00226F7A"/>
    <w:rsid w:val="00227186"/>
    <w:rsid w:val="002273D6"/>
    <w:rsid w:val="00227962"/>
    <w:rsid w:val="00227D3C"/>
    <w:rsid w:val="00227D69"/>
    <w:rsid w:val="00227D91"/>
    <w:rsid w:val="002304C5"/>
    <w:rsid w:val="00230882"/>
    <w:rsid w:val="00230C8E"/>
    <w:rsid w:val="00230CD0"/>
    <w:rsid w:val="00230FBF"/>
    <w:rsid w:val="00231036"/>
    <w:rsid w:val="0023137B"/>
    <w:rsid w:val="0023185F"/>
    <w:rsid w:val="0023186B"/>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4FB"/>
    <w:rsid w:val="00236AB6"/>
    <w:rsid w:val="00237449"/>
    <w:rsid w:val="0023770F"/>
    <w:rsid w:val="0024018B"/>
    <w:rsid w:val="002403A4"/>
    <w:rsid w:val="00240711"/>
    <w:rsid w:val="002408F2"/>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88F"/>
    <w:rsid w:val="00247FE3"/>
    <w:rsid w:val="00250364"/>
    <w:rsid w:val="002505EE"/>
    <w:rsid w:val="00250827"/>
    <w:rsid w:val="00251451"/>
    <w:rsid w:val="002514F3"/>
    <w:rsid w:val="00251524"/>
    <w:rsid w:val="00251611"/>
    <w:rsid w:val="0025182D"/>
    <w:rsid w:val="00251899"/>
    <w:rsid w:val="00251A46"/>
    <w:rsid w:val="00251ACF"/>
    <w:rsid w:val="00251BE2"/>
    <w:rsid w:val="00252290"/>
    <w:rsid w:val="002523B8"/>
    <w:rsid w:val="0025251A"/>
    <w:rsid w:val="0025329A"/>
    <w:rsid w:val="00253367"/>
    <w:rsid w:val="00253562"/>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6F7D"/>
    <w:rsid w:val="0025710B"/>
    <w:rsid w:val="00257494"/>
    <w:rsid w:val="00257708"/>
    <w:rsid w:val="00257726"/>
    <w:rsid w:val="002577CC"/>
    <w:rsid w:val="002579CA"/>
    <w:rsid w:val="00257D33"/>
    <w:rsid w:val="00257D8F"/>
    <w:rsid w:val="00260003"/>
    <w:rsid w:val="002601A4"/>
    <w:rsid w:val="002601AA"/>
    <w:rsid w:val="00260A07"/>
    <w:rsid w:val="00260CA2"/>
    <w:rsid w:val="002613D8"/>
    <w:rsid w:val="0026153C"/>
    <w:rsid w:val="002615D8"/>
    <w:rsid w:val="00261888"/>
    <w:rsid w:val="00261890"/>
    <w:rsid w:val="00261A60"/>
    <w:rsid w:val="00261AA1"/>
    <w:rsid w:val="00261BA7"/>
    <w:rsid w:val="00261CD4"/>
    <w:rsid w:val="00261DBF"/>
    <w:rsid w:val="002621F8"/>
    <w:rsid w:val="00262665"/>
    <w:rsid w:val="002628E8"/>
    <w:rsid w:val="002629DA"/>
    <w:rsid w:val="00262F9B"/>
    <w:rsid w:val="002631DE"/>
    <w:rsid w:val="00263238"/>
    <w:rsid w:val="00263767"/>
    <w:rsid w:val="0026386F"/>
    <w:rsid w:val="00263D71"/>
    <w:rsid w:val="00263EB1"/>
    <w:rsid w:val="00263F33"/>
    <w:rsid w:val="00264027"/>
    <w:rsid w:val="002640E7"/>
    <w:rsid w:val="00264377"/>
    <w:rsid w:val="00264379"/>
    <w:rsid w:val="00264581"/>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238"/>
    <w:rsid w:val="002712AB"/>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46"/>
    <w:rsid w:val="00274164"/>
    <w:rsid w:val="00274242"/>
    <w:rsid w:val="0027434E"/>
    <w:rsid w:val="002747ED"/>
    <w:rsid w:val="00274C32"/>
    <w:rsid w:val="00274E9A"/>
    <w:rsid w:val="002752A8"/>
    <w:rsid w:val="002756F8"/>
    <w:rsid w:val="00275786"/>
    <w:rsid w:val="00275AAF"/>
    <w:rsid w:val="00275F45"/>
    <w:rsid w:val="00275FAA"/>
    <w:rsid w:val="00276083"/>
    <w:rsid w:val="002760EE"/>
    <w:rsid w:val="002762C4"/>
    <w:rsid w:val="00276526"/>
    <w:rsid w:val="00276635"/>
    <w:rsid w:val="0027674D"/>
    <w:rsid w:val="002767B9"/>
    <w:rsid w:val="002767E8"/>
    <w:rsid w:val="002768D3"/>
    <w:rsid w:val="00276B81"/>
    <w:rsid w:val="00276CC6"/>
    <w:rsid w:val="00276CE7"/>
    <w:rsid w:val="00276E49"/>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949"/>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AF5"/>
    <w:rsid w:val="00283BF0"/>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5EB7"/>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40A"/>
    <w:rsid w:val="00290755"/>
    <w:rsid w:val="00290D3D"/>
    <w:rsid w:val="00290FE7"/>
    <w:rsid w:val="002910D2"/>
    <w:rsid w:val="00291E2B"/>
    <w:rsid w:val="0029234F"/>
    <w:rsid w:val="00292636"/>
    <w:rsid w:val="00292946"/>
    <w:rsid w:val="00293033"/>
    <w:rsid w:val="002945EA"/>
    <w:rsid w:val="00294643"/>
    <w:rsid w:val="00294AE0"/>
    <w:rsid w:val="00294BB0"/>
    <w:rsid w:val="00295043"/>
    <w:rsid w:val="0029511E"/>
    <w:rsid w:val="00295470"/>
    <w:rsid w:val="002957CD"/>
    <w:rsid w:val="00295A39"/>
    <w:rsid w:val="00295C96"/>
    <w:rsid w:val="00295FEC"/>
    <w:rsid w:val="0029614D"/>
    <w:rsid w:val="002961AB"/>
    <w:rsid w:val="002961B6"/>
    <w:rsid w:val="002964D7"/>
    <w:rsid w:val="002964EB"/>
    <w:rsid w:val="00296FBF"/>
    <w:rsid w:val="0029745F"/>
    <w:rsid w:val="00297A3C"/>
    <w:rsid w:val="002A00B0"/>
    <w:rsid w:val="002A04E9"/>
    <w:rsid w:val="002A05EB"/>
    <w:rsid w:val="002A069A"/>
    <w:rsid w:val="002A0DF7"/>
    <w:rsid w:val="002A1227"/>
    <w:rsid w:val="002A1607"/>
    <w:rsid w:val="002A2011"/>
    <w:rsid w:val="002A24BB"/>
    <w:rsid w:val="002A2527"/>
    <w:rsid w:val="002A252F"/>
    <w:rsid w:val="002A25D7"/>
    <w:rsid w:val="002A334F"/>
    <w:rsid w:val="002A33C6"/>
    <w:rsid w:val="002A344B"/>
    <w:rsid w:val="002A39DE"/>
    <w:rsid w:val="002A3C7D"/>
    <w:rsid w:val="002A3EE1"/>
    <w:rsid w:val="002A41B3"/>
    <w:rsid w:val="002A451E"/>
    <w:rsid w:val="002A4604"/>
    <w:rsid w:val="002A46DB"/>
    <w:rsid w:val="002A4875"/>
    <w:rsid w:val="002A48BF"/>
    <w:rsid w:val="002A4910"/>
    <w:rsid w:val="002A4A43"/>
    <w:rsid w:val="002A4A50"/>
    <w:rsid w:val="002A4B47"/>
    <w:rsid w:val="002A4B98"/>
    <w:rsid w:val="002A4CDA"/>
    <w:rsid w:val="002A500B"/>
    <w:rsid w:val="002A575B"/>
    <w:rsid w:val="002A587D"/>
    <w:rsid w:val="002A5E5A"/>
    <w:rsid w:val="002A6136"/>
    <w:rsid w:val="002A624A"/>
    <w:rsid w:val="002A63A1"/>
    <w:rsid w:val="002A6465"/>
    <w:rsid w:val="002A65D4"/>
    <w:rsid w:val="002A6780"/>
    <w:rsid w:val="002A6A6E"/>
    <w:rsid w:val="002A6EF2"/>
    <w:rsid w:val="002A74FD"/>
    <w:rsid w:val="002A7597"/>
    <w:rsid w:val="002A76A2"/>
    <w:rsid w:val="002A77CF"/>
    <w:rsid w:val="002A7ACA"/>
    <w:rsid w:val="002A7D08"/>
    <w:rsid w:val="002A7D7D"/>
    <w:rsid w:val="002A7DB3"/>
    <w:rsid w:val="002B021B"/>
    <w:rsid w:val="002B029A"/>
    <w:rsid w:val="002B0660"/>
    <w:rsid w:val="002B095D"/>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5EFA"/>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A5"/>
    <w:rsid w:val="002C00CA"/>
    <w:rsid w:val="002C02DE"/>
    <w:rsid w:val="002C030C"/>
    <w:rsid w:val="002C06BA"/>
    <w:rsid w:val="002C07C1"/>
    <w:rsid w:val="002C0FD0"/>
    <w:rsid w:val="002C10F8"/>
    <w:rsid w:val="002C1134"/>
    <w:rsid w:val="002C1333"/>
    <w:rsid w:val="002C19A6"/>
    <w:rsid w:val="002C1D00"/>
    <w:rsid w:val="002C1D41"/>
    <w:rsid w:val="002C1E3E"/>
    <w:rsid w:val="002C2708"/>
    <w:rsid w:val="002C2FBD"/>
    <w:rsid w:val="002C30B1"/>
    <w:rsid w:val="002C3676"/>
    <w:rsid w:val="002C3928"/>
    <w:rsid w:val="002C3CB2"/>
    <w:rsid w:val="002C3CBA"/>
    <w:rsid w:val="002C4383"/>
    <w:rsid w:val="002C4389"/>
    <w:rsid w:val="002C460A"/>
    <w:rsid w:val="002C465D"/>
    <w:rsid w:val="002C4EB0"/>
    <w:rsid w:val="002C506A"/>
    <w:rsid w:val="002C5080"/>
    <w:rsid w:val="002C51FA"/>
    <w:rsid w:val="002C54FF"/>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B2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0C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4F8A"/>
    <w:rsid w:val="002D5000"/>
    <w:rsid w:val="002D50ED"/>
    <w:rsid w:val="002D5173"/>
    <w:rsid w:val="002D54F5"/>
    <w:rsid w:val="002D5680"/>
    <w:rsid w:val="002D5A31"/>
    <w:rsid w:val="002D5A6C"/>
    <w:rsid w:val="002D5B55"/>
    <w:rsid w:val="002D5CF4"/>
    <w:rsid w:val="002D5DD6"/>
    <w:rsid w:val="002D5EC1"/>
    <w:rsid w:val="002D5F42"/>
    <w:rsid w:val="002D5FD0"/>
    <w:rsid w:val="002D6118"/>
    <w:rsid w:val="002D650B"/>
    <w:rsid w:val="002D67C0"/>
    <w:rsid w:val="002D67F0"/>
    <w:rsid w:val="002D686A"/>
    <w:rsid w:val="002D69F4"/>
    <w:rsid w:val="002D6BC8"/>
    <w:rsid w:val="002D6D15"/>
    <w:rsid w:val="002D6E6C"/>
    <w:rsid w:val="002D706D"/>
    <w:rsid w:val="002D768C"/>
    <w:rsid w:val="002D76CF"/>
    <w:rsid w:val="002D77DD"/>
    <w:rsid w:val="002D784A"/>
    <w:rsid w:val="002D7A17"/>
    <w:rsid w:val="002D7EC0"/>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1FF6"/>
    <w:rsid w:val="002E224F"/>
    <w:rsid w:val="002E227D"/>
    <w:rsid w:val="002E2587"/>
    <w:rsid w:val="002E26AE"/>
    <w:rsid w:val="002E2727"/>
    <w:rsid w:val="002E279D"/>
    <w:rsid w:val="002E2AEC"/>
    <w:rsid w:val="002E2C3D"/>
    <w:rsid w:val="002E2EF0"/>
    <w:rsid w:val="002E2F9A"/>
    <w:rsid w:val="002E2FC9"/>
    <w:rsid w:val="002E3003"/>
    <w:rsid w:val="002E30B2"/>
    <w:rsid w:val="002E373F"/>
    <w:rsid w:val="002E3815"/>
    <w:rsid w:val="002E39F1"/>
    <w:rsid w:val="002E4131"/>
    <w:rsid w:val="002E4248"/>
    <w:rsid w:val="002E43ED"/>
    <w:rsid w:val="002E4755"/>
    <w:rsid w:val="002E494C"/>
    <w:rsid w:val="002E4CD5"/>
    <w:rsid w:val="002E4CDE"/>
    <w:rsid w:val="002E4DA7"/>
    <w:rsid w:val="002E5379"/>
    <w:rsid w:val="002E5528"/>
    <w:rsid w:val="002E5D46"/>
    <w:rsid w:val="002E5FA4"/>
    <w:rsid w:val="002E6028"/>
    <w:rsid w:val="002E6117"/>
    <w:rsid w:val="002E62CA"/>
    <w:rsid w:val="002E62F5"/>
    <w:rsid w:val="002E6621"/>
    <w:rsid w:val="002E6C32"/>
    <w:rsid w:val="002E6D44"/>
    <w:rsid w:val="002E6FC2"/>
    <w:rsid w:val="002E7333"/>
    <w:rsid w:val="002E7438"/>
    <w:rsid w:val="002E7701"/>
    <w:rsid w:val="002E7718"/>
    <w:rsid w:val="002E7C5C"/>
    <w:rsid w:val="002E7C81"/>
    <w:rsid w:val="002E7D37"/>
    <w:rsid w:val="002F02AA"/>
    <w:rsid w:val="002F0332"/>
    <w:rsid w:val="002F08DA"/>
    <w:rsid w:val="002F0A7A"/>
    <w:rsid w:val="002F0AE6"/>
    <w:rsid w:val="002F0DC2"/>
    <w:rsid w:val="002F0EF7"/>
    <w:rsid w:val="002F0F3A"/>
    <w:rsid w:val="002F115B"/>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096"/>
    <w:rsid w:val="002F5442"/>
    <w:rsid w:val="002F568A"/>
    <w:rsid w:val="002F5746"/>
    <w:rsid w:val="002F5853"/>
    <w:rsid w:val="002F5AA2"/>
    <w:rsid w:val="002F5C23"/>
    <w:rsid w:val="002F5C3D"/>
    <w:rsid w:val="002F5C92"/>
    <w:rsid w:val="002F5EDA"/>
    <w:rsid w:val="002F6067"/>
    <w:rsid w:val="002F61E2"/>
    <w:rsid w:val="002F636B"/>
    <w:rsid w:val="002F65C2"/>
    <w:rsid w:val="002F65F8"/>
    <w:rsid w:val="002F660C"/>
    <w:rsid w:val="002F69E3"/>
    <w:rsid w:val="002F6A91"/>
    <w:rsid w:val="002F6D3E"/>
    <w:rsid w:val="002F6E68"/>
    <w:rsid w:val="002F6ECA"/>
    <w:rsid w:val="002F7249"/>
    <w:rsid w:val="002F727A"/>
    <w:rsid w:val="002F7376"/>
    <w:rsid w:val="002F7487"/>
    <w:rsid w:val="002F7616"/>
    <w:rsid w:val="002F767A"/>
    <w:rsid w:val="002F795A"/>
    <w:rsid w:val="002F7AE4"/>
    <w:rsid w:val="002F7B13"/>
    <w:rsid w:val="002F7DC9"/>
    <w:rsid w:val="002F7E05"/>
    <w:rsid w:val="002F7E2F"/>
    <w:rsid w:val="002F7E5A"/>
    <w:rsid w:val="00300018"/>
    <w:rsid w:val="003001F0"/>
    <w:rsid w:val="00300331"/>
    <w:rsid w:val="0030042E"/>
    <w:rsid w:val="003008FE"/>
    <w:rsid w:val="00300A65"/>
    <w:rsid w:val="00301340"/>
    <w:rsid w:val="0030169D"/>
    <w:rsid w:val="0030196F"/>
    <w:rsid w:val="00301B19"/>
    <w:rsid w:val="00301BDB"/>
    <w:rsid w:val="00301D3E"/>
    <w:rsid w:val="00301F40"/>
    <w:rsid w:val="00302012"/>
    <w:rsid w:val="0030246C"/>
    <w:rsid w:val="00302534"/>
    <w:rsid w:val="00302894"/>
    <w:rsid w:val="00302ADE"/>
    <w:rsid w:val="00302E4D"/>
    <w:rsid w:val="00302F2D"/>
    <w:rsid w:val="00302FC7"/>
    <w:rsid w:val="003030BC"/>
    <w:rsid w:val="0030356E"/>
    <w:rsid w:val="0030358C"/>
    <w:rsid w:val="0030361F"/>
    <w:rsid w:val="00303734"/>
    <w:rsid w:val="00303742"/>
    <w:rsid w:val="0030387D"/>
    <w:rsid w:val="00303910"/>
    <w:rsid w:val="00303957"/>
    <w:rsid w:val="00303A2A"/>
    <w:rsid w:val="00303A70"/>
    <w:rsid w:val="00303B6F"/>
    <w:rsid w:val="00303BF2"/>
    <w:rsid w:val="00304162"/>
    <w:rsid w:val="0030420F"/>
    <w:rsid w:val="00304670"/>
    <w:rsid w:val="003049D7"/>
    <w:rsid w:val="00304A73"/>
    <w:rsid w:val="00304AC9"/>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1D"/>
    <w:rsid w:val="003064A4"/>
    <w:rsid w:val="00306515"/>
    <w:rsid w:val="0030691A"/>
    <w:rsid w:val="00307535"/>
    <w:rsid w:val="00307C6B"/>
    <w:rsid w:val="00307D70"/>
    <w:rsid w:val="00307E41"/>
    <w:rsid w:val="00307E75"/>
    <w:rsid w:val="00307E7F"/>
    <w:rsid w:val="00310325"/>
    <w:rsid w:val="00310656"/>
    <w:rsid w:val="0031076C"/>
    <w:rsid w:val="00310910"/>
    <w:rsid w:val="00310D5C"/>
    <w:rsid w:val="00310DF8"/>
    <w:rsid w:val="003112FB"/>
    <w:rsid w:val="003113AE"/>
    <w:rsid w:val="00311461"/>
    <w:rsid w:val="00311818"/>
    <w:rsid w:val="00311B14"/>
    <w:rsid w:val="00311BFD"/>
    <w:rsid w:val="0031231D"/>
    <w:rsid w:val="00312630"/>
    <w:rsid w:val="0031282E"/>
    <w:rsid w:val="00312922"/>
    <w:rsid w:val="003129B7"/>
    <w:rsid w:val="00312BCB"/>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A4D"/>
    <w:rsid w:val="00320B79"/>
    <w:rsid w:val="00320BA9"/>
    <w:rsid w:val="00321069"/>
    <w:rsid w:val="00321311"/>
    <w:rsid w:val="00321985"/>
    <w:rsid w:val="00321F24"/>
    <w:rsid w:val="00321FC5"/>
    <w:rsid w:val="003220D8"/>
    <w:rsid w:val="00322256"/>
    <w:rsid w:val="003222C9"/>
    <w:rsid w:val="00322351"/>
    <w:rsid w:val="00322A86"/>
    <w:rsid w:val="00322AC3"/>
    <w:rsid w:val="00323252"/>
    <w:rsid w:val="00323679"/>
    <w:rsid w:val="003237C2"/>
    <w:rsid w:val="00323B36"/>
    <w:rsid w:val="00323C9C"/>
    <w:rsid w:val="003240EF"/>
    <w:rsid w:val="003240F1"/>
    <w:rsid w:val="00324308"/>
    <w:rsid w:val="0032432C"/>
    <w:rsid w:val="00324439"/>
    <w:rsid w:val="00324499"/>
    <w:rsid w:val="003245EC"/>
    <w:rsid w:val="003249F3"/>
    <w:rsid w:val="00324BC7"/>
    <w:rsid w:val="00325335"/>
    <w:rsid w:val="003255CD"/>
    <w:rsid w:val="00325767"/>
    <w:rsid w:val="0032596D"/>
    <w:rsid w:val="00325AF2"/>
    <w:rsid w:val="003263A8"/>
    <w:rsid w:val="00326429"/>
    <w:rsid w:val="0032667F"/>
    <w:rsid w:val="00326D14"/>
    <w:rsid w:val="00326E47"/>
    <w:rsid w:val="00326FCE"/>
    <w:rsid w:val="003270C6"/>
    <w:rsid w:val="00327336"/>
    <w:rsid w:val="00327593"/>
    <w:rsid w:val="00327A34"/>
    <w:rsid w:val="00327B7F"/>
    <w:rsid w:val="00327BBF"/>
    <w:rsid w:val="0033055F"/>
    <w:rsid w:val="003306F0"/>
    <w:rsid w:val="003307B6"/>
    <w:rsid w:val="00330ACC"/>
    <w:rsid w:val="00331315"/>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641"/>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523"/>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C8C"/>
    <w:rsid w:val="00343D4A"/>
    <w:rsid w:val="00343F0C"/>
    <w:rsid w:val="00343F64"/>
    <w:rsid w:val="003442D2"/>
    <w:rsid w:val="00344431"/>
    <w:rsid w:val="0034485A"/>
    <w:rsid w:val="0034486E"/>
    <w:rsid w:val="00344AC8"/>
    <w:rsid w:val="00344B60"/>
    <w:rsid w:val="00344B8B"/>
    <w:rsid w:val="00344B8E"/>
    <w:rsid w:val="00345147"/>
    <w:rsid w:val="00345316"/>
    <w:rsid w:val="0034541A"/>
    <w:rsid w:val="0034550C"/>
    <w:rsid w:val="003458BC"/>
    <w:rsid w:val="003459DD"/>
    <w:rsid w:val="00345A62"/>
    <w:rsid w:val="003462B9"/>
    <w:rsid w:val="00346421"/>
    <w:rsid w:val="0034654A"/>
    <w:rsid w:val="00346974"/>
    <w:rsid w:val="00346F3E"/>
    <w:rsid w:val="00347147"/>
    <w:rsid w:val="00347250"/>
    <w:rsid w:val="00347602"/>
    <w:rsid w:val="0034763D"/>
    <w:rsid w:val="00347647"/>
    <w:rsid w:val="00347B1B"/>
    <w:rsid w:val="00347F46"/>
    <w:rsid w:val="00350112"/>
    <w:rsid w:val="0035017F"/>
    <w:rsid w:val="003501D3"/>
    <w:rsid w:val="003502EB"/>
    <w:rsid w:val="003503C0"/>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79"/>
    <w:rsid w:val="003545A2"/>
    <w:rsid w:val="00354629"/>
    <w:rsid w:val="003547C5"/>
    <w:rsid w:val="0035482B"/>
    <w:rsid w:val="00354C8A"/>
    <w:rsid w:val="00354F53"/>
    <w:rsid w:val="003554B6"/>
    <w:rsid w:val="003557A1"/>
    <w:rsid w:val="0035590B"/>
    <w:rsid w:val="00355C56"/>
    <w:rsid w:val="00355E70"/>
    <w:rsid w:val="00355FD8"/>
    <w:rsid w:val="00356313"/>
    <w:rsid w:val="003564ED"/>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665"/>
    <w:rsid w:val="0036374F"/>
    <w:rsid w:val="00363D73"/>
    <w:rsid w:val="00364515"/>
    <w:rsid w:val="0036462C"/>
    <w:rsid w:val="0036472B"/>
    <w:rsid w:val="00364A2F"/>
    <w:rsid w:val="003650D1"/>
    <w:rsid w:val="003651DF"/>
    <w:rsid w:val="00365235"/>
    <w:rsid w:val="003652D4"/>
    <w:rsid w:val="00365447"/>
    <w:rsid w:val="00365869"/>
    <w:rsid w:val="00365CD7"/>
    <w:rsid w:val="003661D9"/>
    <w:rsid w:val="0036624A"/>
    <w:rsid w:val="003664B5"/>
    <w:rsid w:val="003665A6"/>
    <w:rsid w:val="0036669A"/>
    <w:rsid w:val="00366763"/>
    <w:rsid w:val="00366837"/>
    <w:rsid w:val="0036688E"/>
    <w:rsid w:val="003668C6"/>
    <w:rsid w:val="00366BD0"/>
    <w:rsid w:val="00366D9A"/>
    <w:rsid w:val="003671BF"/>
    <w:rsid w:val="00367586"/>
    <w:rsid w:val="00367608"/>
    <w:rsid w:val="00367938"/>
    <w:rsid w:val="00367BA1"/>
    <w:rsid w:val="00367ED0"/>
    <w:rsid w:val="00367EDD"/>
    <w:rsid w:val="003703DB"/>
    <w:rsid w:val="00370484"/>
    <w:rsid w:val="003708F6"/>
    <w:rsid w:val="00370A89"/>
    <w:rsid w:val="00370DCC"/>
    <w:rsid w:val="00371196"/>
    <w:rsid w:val="0037130A"/>
    <w:rsid w:val="0037157D"/>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940"/>
    <w:rsid w:val="00374CCC"/>
    <w:rsid w:val="003756B9"/>
    <w:rsid w:val="00375726"/>
    <w:rsid w:val="00375BE0"/>
    <w:rsid w:val="00375DEA"/>
    <w:rsid w:val="00375E49"/>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689"/>
    <w:rsid w:val="0038291B"/>
    <w:rsid w:val="003829AC"/>
    <w:rsid w:val="00382ABB"/>
    <w:rsid w:val="00382B3E"/>
    <w:rsid w:val="00382DD6"/>
    <w:rsid w:val="00382E2D"/>
    <w:rsid w:val="00382F15"/>
    <w:rsid w:val="00383191"/>
    <w:rsid w:val="0038322A"/>
    <w:rsid w:val="00383382"/>
    <w:rsid w:val="003834AF"/>
    <w:rsid w:val="00383802"/>
    <w:rsid w:val="003839F8"/>
    <w:rsid w:val="00383E2E"/>
    <w:rsid w:val="00383E91"/>
    <w:rsid w:val="003841D9"/>
    <w:rsid w:val="003844B6"/>
    <w:rsid w:val="00384694"/>
    <w:rsid w:val="003847C7"/>
    <w:rsid w:val="003849F5"/>
    <w:rsid w:val="00384B96"/>
    <w:rsid w:val="00384E5D"/>
    <w:rsid w:val="003850E7"/>
    <w:rsid w:val="003851C9"/>
    <w:rsid w:val="00385246"/>
    <w:rsid w:val="0038597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542"/>
    <w:rsid w:val="00391616"/>
    <w:rsid w:val="00391634"/>
    <w:rsid w:val="00391A57"/>
    <w:rsid w:val="00391D19"/>
    <w:rsid w:val="00392282"/>
    <w:rsid w:val="00392DAD"/>
    <w:rsid w:val="00392E72"/>
    <w:rsid w:val="00393564"/>
    <w:rsid w:val="00393D19"/>
    <w:rsid w:val="00393EB0"/>
    <w:rsid w:val="00393EE2"/>
    <w:rsid w:val="00393F6E"/>
    <w:rsid w:val="003942FD"/>
    <w:rsid w:val="0039443A"/>
    <w:rsid w:val="00394872"/>
    <w:rsid w:val="0039499E"/>
    <w:rsid w:val="00394A22"/>
    <w:rsid w:val="00394C14"/>
    <w:rsid w:val="00394D64"/>
    <w:rsid w:val="00394D6D"/>
    <w:rsid w:val="00395157"/>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5B"/>
    <w:rsid w:val="003A48B3"/>
    <w:rsid w:val="003A4982"/>
    <w:rsid w:val="003A4C93"/>
    <w:rsid w:val="003A4CA2"/>
    <w:rsid w:val="003A5166"/>
    <w:rsid w:val="003A5975"/>
    <w:rsid w:val="003A5F5F"/>
    <w:rsid w:val="003A5FC2"/>
    <w:rsid w:val="003A6183"/>
    <w:rsid w:val="003A61BB"/>
    <w:rsid w:val="003A629C"/>
    <w:rsid w:val="003A66D0"/>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627"/>
    <w:rsid w:val="003B181A"/>
    <w:rsid w:val="003B1F43"/>
    <w:rsid w:val="003B2050"/>
    <w:rsid w:val="003B233D"/>
    <w:rsid w:val="003B2373"/>
    <w:rsid w:val="003B24BA"/>
    <w:rsid w:val="003B2800"/>
    <w:rsid w:val="003B29A0"/>
    <w:rsid w:val="003B29E6"/>
    <w:rsid w:val="003B2A03"/>
    <w:rsid w:val="003B2BF5"/>
    <w:rsid w:val="003B3620"/>
    <w:rsid w:val="003B3640"/>
    <w:rsid w:val="003B372F"/>
    <w:rsid w:val="003B374C"/>
    <w:rsid w:val="003B38A6"/>
    <w:rsid w:val="003B38B0"/>
    <w:rsid w:val="003B3913"/>
    <w:rsid w:val="003B3AC2"/>
    <w:rsid w:val="003B3C93"/>
    <w:rsid w:val="003B3EA6"/>
    <w:rsid w:val="003B3F81"/>
    <w:rsid w:val="003B415B"/>
    <w:rsid w:val="003B440B"/>
    <w:rsid w:val="003B4547"/>
    <w:rsid w:val="003B4614"/>
    <w:rsid w:val="003B47F7"/>
    <w:rsid w:val="003B48F4"/>
    <w:rsid w:val="003B4943"/>
    <w:rsid w:val="003B508F"/>
    <w:rsid w:val="003B5144"/>
    <w:rsid w:val="003B5ABD"/>
    <w:rsid w:val="003B5B6F"/>
    <w:rsid w:val="003B5D6F"/>
    <w:rsid w:val="003B6021"/>
    <w:rsid w:val="003B61E8"/>
    <w:rsid w:val="003B62BF"/>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132"/>
    <w:rsid w:val="003C324F"/>
    <w:rsid w:val="003C37DF"/>
    <w:rsid w:val="003C39CC"/>
    <w:rsid w:val="003C3B3A"/>
    <w:rsid w:val="003C40F8"/>
    <w:rsid w:val="003C4908"/>
    <w:rsid w:val="003C4DC0"/>
    <w:rsid w:val="003C4FD8"/>
    <w:rsid w:val="003C50D9"/>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E5"/>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989"/>
    <w:rsid w:val="003D5D95"/>
    <w:rsid w:val="003D62BB"/>
    <w:rsid w:val="003D6A9C"/>
    <w:rsid w:val="003D6B1F"/>
    <w:rsid w:val="003D6BB4"/>
    <w:rsid w:val="003D71FA"/>
    <w:rsid w:val="003D75D4"/>
    <w:rsid w:val="003D7667"/>
    <w:rsid w:val="003D7726"/>
    <w:rsid w:val="003D78CB"/>
    <w:rsid w:val="003D7BE2"/>
    <w:rsid w:val="003D7EB3"/>
    <w:rsid w:val="003D7ECD"/>
    <w:rsid w:val="003D7F44"/>
    <w:rsid w:val="003E00C7"/>
    <w:rsid w:val="003E00F3"/>
    <w:rsid w:val="003E011B"/>
    <w:rsid w:val="003E015F"/>
    <w:rsid w:val="003E0262"/>
    <w:rsid w:val="003E0477"/>
    <w:rsid w:val="003E08DA"/>
    <w:rsid w:val="003E0AC9"/>
    <w:rsid w:val="003E0B5E"/>
    <w:rsid w:val="003E0F91"/>
    <w:rsid w:val="003E115E"/>
    <w:rsid w:val="003E16C0"/>
    <w:rsid w:val="003E1BC4"/>
    <w:rsid w:val="003E1E81"/>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3C16"/>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8B9"/>
    <w:rsid w:val="003F7E61"/>
    <w:rsid w:val="00400211"/>
    <w:rsid w:val="0040076B"/>
    <w:rsid w:val="0040078A"/>
    <w:rsid w:val="00400804"/>
    <w:rsid w:val="00400915"/>
    <w:rsid w:val="00400A75"/>
    <w:rsid w:val="00400FE4"/>
    <w:rsid w:val="004011A9"/>
    <w:rsid w:val="0040141E"/>
    <w:rsid w:val="00401C66"/>
    <w:rsid w:val="00401DFE"/>
    <w:rsid w:val="00402052"/>
    <w:rsid w:val="004022E0"/>
    <w:rsid w:val="0040236D"/>
    <w:rsid w:val="0040259B"/>
    <w:rsid w:val="0040267F"/>
    <w:rsid w:val="00403038"/>
    <w:rsid w:val="00403079"/>
    <w:rsid w:val="0040346E"/>
    <w:rsid w:val="00403544"/>
    <w:rsid w:val="00403776"/>
    <w:rsid w:val="00403880"/>
    <w:rsid w:val="004039AA"/>
    <w:rsid w:val="00403CED"/>
    <w:rsid w:val="00403D0B"/>
    <w:rsid w:val="00403E37"/>
    <w:rsid w:val="0040421C"/>
    <w:rsid w:val="0040423D"/>
    <w:rsid w:val="004044A3"/>
    <w:rsid w:val="00404B65"/>
    <w:rsid w:val="00405414"/>
    <w:rsid w:val="00405424"/>
    <w:rsid w:val="00405721"/>
    <w:rsid w:val="0040580C"/>
    <w:rsid w:val="004058C3"/>
    <w:rsid w:val="0040595F"/>
    <w:rsid w:val="00405AA8"/>
    <w:rsid w:val="00405E0C"/>
    <w:rsid w:val="00405F98"/>
    <w:rsid w:val="00406079"/>
    <w:rsid w:val="004066C0"/>
    <w:rsid w:val="004066E5"/>
    <w:rsid w:val="00406BF4"/>
    <w:rsid w:val="00406C1D"/>
    <w:rsid w:val="00406ED9"/>
    <w:rsid w:val="00406F01"/>
    <w:rsid w:val="00407230"/>
    <w:rsid w:val="0040733A"/>
    <w:rsid w:val="0040737B"/>
    <w:rsid w:val="004074BC"/>
    <w:rsid w:val="004075DA"/>
    <w:rsid w:val="004077C6"/>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40"/>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5C7F"/>
    <w:rsid w:val="0041602E"/>
    <w:rsid w:val="0041604F"/>
    <w:rsid w:val="004168D8"/>
    <w:rsid w:val="004168FD"/>
    <w:rsid w:val="00416DF9"/>
    <w:rsid w:val="00416E03"/>
    <w:rsid w:val="00416ED0"/>
    <w:rsid w:val="0041710C"/>
    <w:rsid w:val="004175F4"/>
    <w:rsid w:val="0041768F"/>
    <w:rsid w:val="004176AB"/>
    <w:rsid w:val="00417894"/>
    <w:rsid w:val="004179AF"/>
    <w:rsid w:val="00417FCD"/>
    <w:rsid w:val="00420048"/>
    <w:rsid w:val="00420088"/>
    <w:rsid w:val="0042012D"/>
    <w:rsid w:val="004203BD"/>
    <w:rsid w:val="004205B5"/>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5BE"/>
    <w:rsid w:val="004237B2"/>
    <w:rsid w:val="00423999"/>
    <w:rsid w:val="00423BA5"/>
    <w:rsid w:val="00423CBD"/>
    <w:rsid w:val="00424165"/>
    <w:rsid w:val="0042437C"/>
    <w:rsid w:val="004253DF"/>
    <w:rsid w:val="004253FF"/>
    <w:rsid w:val="0042542D"/>
    <w:rsid w:val="004255BD"/>
    <w:rsid w:val="00425CDE"/>
    <w:rsid w:val="004263DE"/>
    <w:rsid w:val="00426A58"/>
    <w:rsid w:val="00426DDE"/>
    <w:rsid w:val="00427055"/>
    <w:rsid w:val="00427232"/>
    <w:rsid w:val="00427239"/>
    <w:rsid w:val="00427253"/>
    <w:rsid w:val="00427478"/>
    <w:rsid w:val="00427604"/>
    <w:rsid w:val="00427AEC"/>
    <w:rsid w:val="00427D21"/>
    <w:rsid w:val="00427F96"/>
    <w:rsid w:val="0043011A"/>
    <w:rsid w:val="004307E6"/>
    <w:rsid w:val="00430810"/>
    <w:rsid w:val="00430996"/>
    <w:rsid w:val="00430CF7"/>
    <w:rsid w:val="00430F2D"/>
    <w:rsid w:val="00431047"/>
    <w:rsid w:val="004312D6"/>
    <w:rsid w:val="0043131A"/>
    <w:rsid w:val="0043160A"/>
    <w:rsid w:val="0043171C"/>
    <w:rsid w:val="004318E1"/>
    <w:rsid w:val="00431DFE"/>
    <w:rsid w:val="00431F10"/>
    <w:rsid w:val="00432023"/>
    <w:rsid w:val="004325F9"/>
    <w:rsid w:val="00432ABB"/>
    <w:rsid w:val="00432E83"/>
    <w:rsid w:val="00433333"/>
    <w:rsid w:val="00433635"/>
    <w:rsid w:val="00433768"/>
    <w:rsid w:val="00433D22"/>
    <w:rsid w:val="00434222"/>
    <w:rsid w:val="004344D5"/>
    <w:rsid w:val="004345A0"/>
    <w:rsid w:val="004346D5"/>
    <w:rsid w:val="004347E4"/>
    <w:rsid w:val="00434891"/>
    <w:rsid w:val="00434C93"/>
    <w:rsid w:val="00435284"/>
    <w:rsid w:val="004355FC"/>
    <w:rsid w:val="004359B8"/>
    <w:rsid w:val="00435A2E"/>
    <w:rsid w:val="00435B98"/>
    <w:rsid w:val="00435DB7"/>
    <w:rsid w:val="00435E9F"/>
    <w:rsid w:val="004360F5"/>
    <w:rsid w:val="004362A2"/>
    <w:rsid w:val="00436363"/>
    <w:rsid w:val="004368E6"/>
    <w:rsid w:val="00436A43"/>
    <w:rsid w:val="004372D2"/>
    <w:rsid w:val="004375BC"/>
    <w:rsid w:val="00437A43"/>
    <w:rsid w:val="00437B94"/>
    <w:rsid w:val="00437E24"/>
    <w:rsid w:val="00437FA8"/>
    <w:rsid w:val="0044069C"/>
    <w:rsid w:val="00440793"/>
    <w:rsid w:val="00440AF7"/>
    <w:rsid w:val="00440C47"/>
    <w:rsid w:val="00440F46"/>
    <w:rsid w:val="004410DA"/>
    <w:rsid w:val="0044116C"/>
    <w:rsid w:val="004411F9"/>
    <w:rsid w:val="00441301"/>
    <w:rsid w:val="004413A2"/>
    <w:rsid w:val="00441482"/>
    <w:rsid w:val="00441F81"/>
    <w:rsid w:val="00441FAF"/>
    <w:rsid w:val="00441FE7"/>
    <w:rsid w:val="004428D3"/>
    <w:rsid w:val="00442B5F"/>
    <w:rsid w:val="00442C4D"/>
    <w:rsid w:val="004438D4"/>
    <w:rsid w:val="00443ACE"/>
    <w:rsid w:val="00443C7F"/>
    <w:rsid w:val="00443D94"/>
    <w:rsid w:val="00443E8F"/>
    <w:rsid w:val="00444520"/>
    <w:rsid w:val="004446F0"/>
    <w:rsid w:val="0044477C"/>
    <w:rsid w:val="004448A3"/>
    <w:rsid w:val="004448D8"/>
    <w:rsid w:val="00444A32"/>
    <w:rsid w:val="00444B95"/>
    <w:rsid w:val="00444D00"/>
    <w:rsid w:val="004455B9"/>
    <w:rsid w:val="004459BB"/>
    <w:rsid w:val="00445C1D"/>
    <w:rsid w:val="00445D95"/>
    <w:rsid w:val="004463A3"/>
    <w:rsid w:val="004464CA"/>
    <w:rsid w:val="0044667F"/>
    <w:rsid w:val="004467C4"/>
    <w:rsid w:val="00446CDA"/>
    <w:rsid w:val="0044738B"/>
    <w:rsid w:val="004475DD"/>
    <w:rsid w:val="00447637"/>
    <w:rsid w:val="004479E3"/>
    <w:rsid w:val="00447DA7"/>
    <w:rsid w:val="00447F4A"/>
    <w:rsid w:val="004501EF"/>
    <w:rsid w:val="004508F7"/>
    <w:rsid w:val="00450A3B"/>
    <w:rsid w:val="00450AF8"/>
    <w:rsid w:val="00450D30"/>
    <w:rsid w:val="00450DC7"/>
    <w:rsid w:val="00450F60"/>
    <w:rsid w:val="004511A4"/>
    <w:rsid w:val="00451281"/>
    <w:rsid w:val="00451451"/>
    <w:rsid w:val="0045176E"/>
    <w:rsid w:val="004519A6"/>
    <w:rsid w:val="00451DF9"/>
    <w:rsid w:val="004520B4"/>
    <w:rsid w:val="0045233C"/>
    <w:rsid w:val="0045283D"/>
    <w:rsid w:val="00452878"/>
    <w:rsid w:val="00452CD3"/>
    <w:rsid w:val="00452CF6"/>
    <w:rsid w:val="00452EDA"/>
    <w:rsid w:val="0045330E"/>
    <w:rsid w:val="004537EE"/>
    <w:rsid w:val="00453841"/>
    <w:rsid w:val="00453AAD"/>
    <w:rsid w:val="00454070"/>
    <w:rsid w:val="0045414A"/>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6BD"/>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45"/>
    <w:rsid w:val="00463172"/>
    <w:rsid w:val="004632AD"/>
    <w:rsid w:val="0046349B"/>
    <w:rsid w:val="004636BE"/>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5EE6"/>
    <w:rsid w:val="00466149"/>
    <w:rsid w:val="00466277"/>
    <w:rsid w:val="00466423"/>
    <w:rsid w:val="004668E8"/>
    <w:rsid w:val="00467035"/>
    <w:rsid w:val="00467F9C"/>
    <w:rsid w:val="00470076"/>
    <w:rsid w:val="00470D70"/>
    <w:rsid w:val="00470E18"/>
    <w:rsid w:val="00470F10"/>
    <w:rsid w:val="0047191F"/>
    <w:rsid w:val="00471921"/>
    <w:rsid w:val="00471CE4"/>
    <w:rsid w:val="00471D51"/>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33"/>
    <w:rsid w:val="00475E5A"/>
    <w:rsid w:val="004765E8"/>
    <w:rsid w:val="00476D57"/>
    <w:rsid w:val="0047719B"/>
    <w:rsid w:val="00477234"/>
    <w:rsid w:val="004772D9"/>
    <w:rsid w:val="00477530"/>
    <w:rsid w:val="00477558"/>
    <w:rsid w:val="004775F4"/>
    <w:rsid w:val="004776F6"/>
    <w:rsid w:val="00480200"/>
    <w:rsid w:val="004806DC"/>
    <w:rsid w:val="00480C02"/>
    <w:rsid w:val="00480C95"/>
    <w:rsid w:val="00480CEB"/>
    <w:rsid w:val="00480EFD"/>
    <w:rsid w:val="00480FC2"/>
    <w:rsid w:val="00481114"/>
    <w:rsid w:val="00481158"/>
    <w:rsid w:val="004819CF"/>
    <w:rsid w:val="004819D6"/>
    <w:rsid w:val="00481AE6"/>
    <w:rsid w:val="00481CE2"/>
    <w:rsid w:val="004820E5"/>
    <w:rsid w:val="00482190"/>
    <w:rsid w:val="00482379"/>
    <w:rsid w:val="004824FE"/>
    <w:rsid w:val="00482993"/>
    <w:rsid w:val="00482BF3"/>
    <w:rsid w:val="00482C36"/>
    <w:rsid w:val="00482CF6"/>
    <w:rsid w:val="00482D50"/>
    <w:rsid w:val="00482D7B"/>
    <w:rsid w:val="00482EB7"/>
    <w:rsid w:val="00483240"/>
    <w:rsid w:val="0048330A"/>
    <w:rsid w:val="0048342A"/>
    <w:rsid w:val="004835E3"/>
    <w:rsid w:val="00483811"/>
    <w:rsid w:val="0048382C"/>
    <w:rsid w:val="00483B9B"/>
    <w:rsid w:val="00483BCE"/>
    <w:rsid w:val="00483EBB"/>
    <w:rsid w:val="00483F92"/>
    <w:rsid w:val="0048429C"/>
    <w:rsid w:val="00484A13"/>
    <w:rsid w:val="00484E44"/>
    <w:rsid w:val="00484E86"/>
    <w:rsid w:val="00485017"/>
    <w:rsid w:val="004851F4"/>
    <w:rsid w:val="004852A5"/>
    <w:rsid w:val="0048532C"/>
    <w:rsid w:val="00485345"/>
    <w:rsid w:val="0048539F"/>
    <w:rsid w:val="00485591"/>
    <w:rsid w:val="00485BE9"/>
    <w:rsid w:val="00485CCA"/>
    <w:rsid w:val="00485CF3"/>
    <w:rsid w:val="00486376"/>
    <w:rsid w:val="00486528"/>
    <w:rsid w:val="0048673D"/>
    <w:rsid w:val="00486823"/>
    <w:rsid w:val="004868FC"/>
    <w:rsid w:val="00486A97"/>
    <w:rsid w:val="004872B2"/>
    <w:rsid w:val="00487627"/>
    <w:rsid w:val="00490446"/>
    <w:rsid w:val="004904DB"/>
    <w:rsid w:val="00490B80"/>
    <w:rsid w:val="00491173"/>
    <w:rsid w:val="004913DA"/>
    <w:rsid w:val="004916DE"/>
    <w:rsid w:val="00491EF2"/>
    <w:rsid w:val="00492695"/>
    <w:rsid w:val="00492DFA"/>
    <w:rsid w:val="00492E6D"/>
    <w:rsid w:val="00493083"/>
    <w:rsid w:val="00493145"/>
    <w:rsid w:val="00493247"/>
    <w:rsid w:val="004938D0"/>
    <w:rsid w:val="00493AE6"/>
    <w:rsid w:val="00493DE0"/>
    <w:rsid w:val="00493DE7"/>
    <w:rsid w:val="00494010"/>
    <w:rsid w:val="0049416F"/>
    <w:rsid w:val="00494214"/>
    <w:rsid w:val="0049439C"/>
    <w:rsid w:val="00494D9A"/>
    <w:rsid w:val="00494E5C"/>
    <w:rsid w:val="004950E5"/>
    <w:rsid w:val="00495918"/>
    <w:rsid w:val="00495C29"/>
    <w:rsid w:val="00495F5B"/>
    <w:rsid w:val="0049626E"/>
    <w:rsid w:val="0049630B"/>
    <w:rsid w:val="004963F4"/>
    <w:rsid w:val="004965DB"/>
    <w:rsid w:val="00496A6E"/>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A7DF2"/>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F19"/>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A18"/>
    <w:rsid w:val="004B7B19"/>
    <w:rsid w:val="004B7B77"/>
    <w:rsid w:val="004C00A2"/>
    <w:rsid w:val="004C00B1"/>
    <w:rsid w:val="004C02AA"/>
    <w:rsid w:val="004C0383"/>
    <w:rsid w:val="004C043A"/>
    <w:rsid w:val="004C06F1"/>
    <w:rsid w:val="004C0F94"/>
    <w:rsid w:val="004C1163"/>
    <w:rsid w:val="004C120F"/>
    <w:rsid w:val="004C1260"/>
    <w:rsid w:val="004C170C"/>
    <w:rsid w:val="004C1DA5"/>
    <w:rsid w:val="004C1FD8"/>
    <w:rsid w:val="004C213D"/>
    <w:rsid w:val="004C2217"/>
    <w:rsid w:val="004C2747"/>
    <w:rsid w:val="004C27B7"/>
    <w:rsid w:val="004C2C64"/>
    <w:rsid w:val="004C2CF0"/>
    <w:rsid w:val="004C2DFC"/>
    <w:rsid w:val="004C323B"/>
    <w:rsid w:val="004C34B6"/>
    <w:rsid w:val="004C34E7"/>
    <w:rsid w:val="004C354C"/>
    <w:rsid w:val="004C366B"/>
    <w:rsid w:val="004C39EB"/>
    <w:rsid w:val="004C3AF0"/>
    <w:rsid w:val="004C3B4B"/>
    <w:rsid w:val="004C3E56"/>
    <w:rsid w:val="004C3E82"/>
    <w:rsid w:val="004C479F"/>
    <w:rsid w:val="004C47D0"/>
    <w:rsid w:val="004C4C67"/>
    <w:rsid w:val="004C4E59"/>
    <w:rsid w:val="004C5355"/>
    <w:rsid w:val="004C55B0"/>
    <w:rsid w:val="004C56EC"/>
    <w:rsid w:val="004C57D1"/>
    <w:rsid w:val="004C5A2B"/>
    <w:rsid w:val="004C5BBF"/>
    <w:rsid w:val="004C5BC9"/>
    <w:rsid w:val="004C5D23"/>
    <w:rsid w:val="004C5F5B"/>
    <w:rsid w:val="004C623A"/>
    <w:rsid w:val="004C65CE"/>
    <w:rsid w:val="004C6752"/>
    <w:rsid w:val="004C69C2"/>
    <w:rsid w:val="004C6E94"/>
    <w:rsid w:val="004C745F"/>
    <w:rsid w:val="004C75C1"/>
    <w:rsid w:val="004C7721"/>
    <w:rsid w:val="004C77A3"/>
    <w:rsid w:val="004C7975"/>
    <w:rsid w:val="004C7983"/>
    <w:rsid w:val="004D0BBF"/>
    <w:rsid w:val="004D0DA7"/>
    <w:rsid w:val="004D0E2A"/>
    <w:rsid w:val="004D12F7"/>
    <w:rsid w:val="004D141F"/>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490A"/>
    <w:rsid w:val="004D5047"/>
    <w:rsid w:val="004D514A"/>
    <w:rsid w:val="004D516C"/>
    <w:rsid w:val="004D5199"/>
    <w:rsid w:val="004D564D"/>
    <w:rsid w:val="004D5B7B"/>
    <w:rsid w:val="004D5C03"/>
    <w:rsid w:val="004D5CF4"/>
    <w:rsid w:val="004D69CF"/>
    <w:rsid w:val="004D6A47"/>
    <w:rsid w:val="004D7139"/>
    <w:rsid w:val="004D7222"/>
    <w:rsid w:val="004D74EC"/>
    <w:rsid w:val="004D74FA"/>
    <w:rsid w:val="004E0163"/>
    <w:rsid w:val="004E0A5D"/>
    <w:rsid w:val="004E0B68"/>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A2A"/>
    <w:rsid w:val="004E4B97"/>
    <w:rsid w:val="004E4D77"/>
    <w:rsid w:val="004E4E96"/>
    <w:rsid w:val="004E546A"/>
    <w:rsid w:val="004E55BB"/>
    <w:rsid w:val="004E5732"/>
    <w:rsid w:val="004E5972"/>
    <w:rsid w:val="004E59E5"/>
    <w:rsid w:val="004E5D7F"/>
    <w:rsid w:val="004E69A7"/>
    <w:rsid w:val="004E6BE5"/>
    <w:rsid w:val="004E6C23"/>
    <w:rsid w:val="004E6F73"/>
    <w:rsid w:val="004E71D2"/>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53"/>
    <w:rsid w:val="004F3EC2"/>
    <w:rsid w:val="004F41C8"/>
    <w:rsid w:val="004F4621"/>
    <w:rsid w:val="004F482B"/>
    <w:rsid w:val="004F49CE"/>
    <w:rsid w:val="004F4CBF"/>
    <w:rsid w:val="004F4EAD"/>
    <w:rsid w:val="004F50BC"/>
    <w:rsid w:val="004F513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EAD"/>
    <w:rsid w:val="00503F12"/>
    <w:rsid w:val="0050447A"/>
    <w:rsid w:val="005045F8"/>
    <w:rsid w:val="0050461F"/>
    <w:rsid w:val="00504894"/>
    <w:rsid w:val="005048D0"/>
    <w:rsid w:val="00504B95"/>
    <w:rsid w:val="00504EDC"/>
    <w:rsid w:val="00505173"/>
    <w:rsid w:val="00505275"/>
    <w:rsid w:val="005059C6"/>
    <w:rsid w:val="00505B31"/>
    <w:rsid w:val="00506543"/>
    <w:rsid w:val="005066FF"/>
    <w:rsid w:val="00506827"/>
    <w:rsid w:val="00506ECF"/>
    <w:rsid w:val="00506FB4"/>
    <w:rsid w:val="00506FCE"/>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EBD"/>
    <w:rsid w:val="00510FB1"/>
    <w:rsid w:val="00511126"/>
    <w:rsid w:val="0051166B"/>
    <w:rsid w:val="00511996"/>
    <w:rsid w:val="00511A18"/>
    <w:rsid w:val="00511ADD"/>
    <w:rsid w:val="00511AF2"/>
    <w:rsid w:val="00511BCD"/>
    <w:rsid w:val="00511CB9"/>
    <w:rsid w:val="00511E18"/>
    <w:rsid w:val="00512580"/>
    <w:rsid w:val="005125F0"/>
    <w:rsid w:val="0051263D"/>
    <w:rsid w:val="00512A3A"/>
    <w:rsid w:val="00512D1E"/>
    <w:rsid w:val="00513293"/>
    <w:rsid w:val="005132A7"/>
    <w:rsid w:val="00513468"/>
    <w:rsid w:val="005139AF"/>
    <w:rsid w:val="00513B11"/>
    <w:rsid w:val="00513B95"/>
    <w:rsid w:val="00514346"/>
    <w:rsid w:val="00514369"/>
    <w:rsid w:val="005143E2"/>
    <w:rsid w:val="00514434"/>
    <w:rsid w:val="005146DA"/>
    <w:rsid w:val="00514991"/>
    <w:rsid w:val="00514ABB"/>
    <w:rsid w:val="00514B6F"/>
    <w:rsid w:val="0051509C"/>
    <w:rsid w:val="00515563"/>
    <w:rsid w:val="005155AF"/>
    <w:rsid w:val="00515947"/>
    <w:rsid w:val="00515EBD"/>
    <w:rsid w:val="0051684E"/>
    <w:rsid w:val="00516908"/>
    <w:rsid w:val="005169D6"/>
    <w:rsid w:val="00516BF1"/>
    <w:rsid w:val="00516C01"/>
    <w:rsid w:val="00516E6D"/>
    <w:rsid w:val="00516F30"/>
    <w:rsid w:val="005171DB"/>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8AB"/>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92B"/>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639"/>
    <w:rsid w:val="00533B6B"/>
    <w:rsid w:val="00533C13"/>
    <w:rsid w:val="00533C46"/>
    <w:rsid w:val="00533C84"/>
    <w:rsid w:val="0053411B"/>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78B"/>
    <w:rsid w:val="00541971"/>
    <w:rsid w:val="00541DE4"/>
    <w:rsid w:val="005429BA"/>
    <w:rsid w:val="00542CBF"/>
    <w:rsid w:val="00542D47"/>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11"/>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5FD"/>
    <w:rsid w:val="0055292A"/>
    <w:rsid w:val="00552C54"/>
    <w:rsid w:val="00552E7A"/>
    <w:rsid w:val="00553351"/>
    <w:rsid w:val="00553461"/>
    <w:rsid w:val="005538E8"/>
    <w:rsid w:val="005538F8"/>
    <w:rsid w:val="00553A2A"/>
    <w:rsid w:val="00553E54"/>
    <w:rsid w:val="005543BC"/>
    <w:rsid w:val="005545EF"/>
    <w:rsid w:val="00554751"/>
    <w:rsid w:val="00554847"/>
    <w:rsid w:val="00554E0B"/>
    <w:rsid w:val="00554F95"/>
    <w:rsid w:val="00555312"/>
    <w:rsid w:val="005553E1"/>
    <w:rsid w:val="005556E7"/>
    <w:rsid w:val="005557C7"/>
    <w:rsid w:val="00555EDA"/>
    <w:rsid w:val="00556133"/>
    <w:rsid w:val="005564A4"/>
    <w:rsid w:val="00556885"/>
    <w:rsid w:val="00556D7C"/>
    <w:rsid w:val="00556DCF"/>
    <w:rsid w:val="00556E18"/>
    <w:rsid w:val="00556FA3"/>
    <w:rsid w:val="00557446"/>
    <w:rsid w:val="00557783"/>
    <w:rsid w:val="00557EAB"/>
    <w:rsid w:val="005601C3"/>
    <w:rsid w:val="005603F1"/>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4E7"/>
    <w:rsid w:val="005635E9"/>
    <w:rsid w:val="005636E6"/>
    <w:rsid w:val="00563979"/>
    <w:rsid w:val="00563F7A"/>
    <w:rsid w:val="0056479A"/>
    <w:rsid w:val="005647A4"/>
    <w:rsid w:val="00564BE5"/>
    <w:rsid w:val="00564ECD"/>
    <w:rsid w:val="00565099"/>
    <w:rsid w:val="005653FE"/>
    <w:rsid w:val="00565541"/>
    <w:rsid w:val="0056560E"/>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FCD"/>
    <w:rsid w:val="00572151"/>
    <w:rsid w:val="00572206"/>
    <w:rsid w:val="00572239"/>
    <w:rsid w:val="005724C8"/>
    <w:rsid w:val="00572548"/>
    <w:rsid w:val="005726AE"/>
    <w:rsid w:val="0057290E"/>
    <w:rsid w:val="00572C78"/>
    <w:rsid w:val="00572C7C"/>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27F"/>
    <w:rsid w:val="00580311"/>
    <w:rsid w:val="005805F2"/>
    <w:rsid w:val="00580A2D"/>
    <w:rsid w:val="00580BC6"/>
    <w:rsid w:val="00580D13"/>
    <w:rsid w:val="00580E61"/>
    <w:rsid w:val="00581088"/>
    <w:rsid w:val="0058113D"/>
    <w:rsid w:val="00581364"/>
    <w:rsid w:val="005815C3"/>
    <w:rsid w:val="005815F6"/>
    <w:rsid w:val="0058161A"/>
    <w:rsid w:val="00581976"/>
    <w:rsid w:val="00581B40"/>
    <w:rsid w:val="00581BD1"/>
    <w:rsid w:val="005825DF"/>
    <w:rsid w:val="0058268F"/>
    <w:rsid w:val="00582D6D"/>
    <w:rsid w:val="00582EAB"/>
    <w:rsid w:val="00582F36"/>
    <w:rsid w:val="0058302F"/>
    <w:rsid w:val="00583323"/>
    <w:rsid w:val="005834DF"/>
    <w:rsid w:val="0058355D"/>
    <w:rsid w:val="00583A1E"/>
    <w:rsid w:val="00583AAC"/>
    <w:rsid w:val="00583DC3"/>
    <w:rsid w:val="0058415F"/>
    <w:rsid w:val="0058428D"/>
    <w:rsid w:val="0058461A"/>
    <w:rsid w:val="005847F1"/>
    <w:rsid w:val="0058484B"/>
    <w:rsid w:val="00584DE9"/>
    <w:rsid w:val="0058540D"/>
    <w:rsid w:val="00585535"/>
    <w:rsid w:val="00585791"/>
    <w:rsid w:val="00585805"/>
    <w:rsid w:val="005858E2"/>
    <w:rsid w:val="00585951"/>
    <w:rsid w:val="00585A33"/>
    <w:rsid w:val="00585B45"/>
    <w:rsid w:val="00585F94"/>
    <w:rsid w:val="00586293"/>
    <w:rsid w:val="005862A8"/>
    <w:rsid w:val="00586446"/>
    <w:rsid w:val="0058662F"/>
    <w:rsid w:val="00586A1D"/>
    <w:rsid w:val="00586BBC"/>
    <w:rsid w:val="00586E9C"/>
    <w:rsid w:val="00587213"/>
    <w:rsid w:val="00587289"/>
    <w:rsid w:val="00587381"/>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384"/>
    <w:rsid w:val="00591CD9"/>
    <w:rsid w:val="00591E4C"/>
    <w:rsid w:val="00592443"/>
    <w:rsid w:val="00592499"/>
    <w:rsid w:val="005929DD"/>
    <w:rsid w:val="00592B76"/>
    <w:rsid w:val="00593170"/>
    <w:rsid w:val="0059347A"/>
    <w:rsid w:val="00593E8C"/>
    <w:rsid w:val="00593EB1"/>
    <w:rsid w:val="0059412E"/>
    <w:rsid w:val="005947FD"/>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725"/>
    <w:rsid w:val="00597FB2"/>
    <w:rsid w:val="005A0207"/>
    <w:rsid w:val="005A0784"/>
    <w:rsid w:val="005A09F6"/>
    <w:rsid w:val="005A0D3B"/>
    <w:rsid w:val="005A0E92"/>
    <w:rsid w:val="005A0F73"/>
    <w:rsid w:val="005A16D5"/>
    <w:rsid w:val="005A1712"/>
    <w:rsid w:val="005A1778"/>
    <w:rsid w:val="005A304D"/>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625"/>
    <w:rsid w:val="005A57A5"/>
    <w:rsid w:val="005A5949"/>
    <w:rsid w:val="005A5A11"/>
    <w:rsid w:val="005A5F57"/>
    <w:rsid w:val="005A6085"/>
    <w:rsid w:val="005A6771"/>
    <w:rsid w:val="005A685A"/>
    <w:rsid w:val="005A6B8D"/>
    <w:rsid w:val="005A6C3B"/>
    <w:rsid w:val="005A6C7E"/>
    <w:rsid w:val="005A6CEB"/>
    <w:rsid w:val="005A6D34"/>
    <w:rsid w:val="005A6FAB"/>
    <w:rsid w:val="005A7066"/>
    <w:rsid w:val="005A756D"/>
    <w:rsid w:val="005A787E"/>
    <w:rsid w:val="005A79E3"/>
    <w:rsid w:val="005A7BC3"/>
    <w:rsid w:val="005A7EFD"/>
    <w:rsid w:val="005B0468"/>
    <w:rsid w:val="005B055D"/>
    <w:rsid w:val="005B0D8A"/>
    <w:rsid w:val="005B12E9"/>
    <w:rsid w:val="005B1629"/>
    <w:rsid w:val="005B16FD"/>
    <w:rsid w:val="005B1A28"/>
    <w:rsid w:val="005B1C94"/>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11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32"/>
    <w:rsid w:val="005C7DB0"/>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8CA"/>
    <w:rsid w:val="005D4D93"/>
    <w:rsid w:val="005D5022"/>
    <w:rsid w:val="005D5062"/>
    <w:rsid w:val="005D51E2"/>
    <w:rsid w:val="005D55B9"/>
    <w:rsid w:val="005D55D7"/>
    <w:rsid w:val="005D5660"/>
    <w:rsid w:val="005D5666"/>
    <w:rsid w:val="005D582A"/>
    <w:rsid w:val="005D5B7A"/>
    <w:rsid w:val="005D5D1D"/>
    <w:rsid w:val="005D5DD2"/>
    <w:rsid w:val="005D5E7F"/>
    <w:rsid w:val="005D6086"/>
    <w:rsid w:val="005D62E1"/>
    <w:rsid w:val="005D6382"/>
    <w:rsid w:val="005D64D9"/>
    <w:rsid w:val="005D69BB"/>
    <w:rsid w:val="005D6E18"/>
    <w:rsid w:val="005D7635"/>
    <w:rsid w:val="005D7636"/>
    <w:rsid w:val="005D7686"/>
    <w:rsid w:val="005D7B55"/>
    <w:rsid w:val="005E0052"/>
    <w:rsid w:val="005E01C8"/>
    <w:rsid w:val="005E033C"/>
    <w:rsid w:val="005E0455"/>
    <w:rsid w:val="005E05A1"/>
    <w:rsid w:val="005E07BA"/>
    <w:rsid w:val="005E080A"/>
    <w:rsid w:val="005E0882"/>
    <w:rsid w:val="005E08B1"/>
    <w:rsid w:val="005E0BB2"/>
    <w:rsid w:val="005E0C35"/>
    <w:rsid w:val="005E0F24"/>
    <w:rsid w:val="005E1138"/>
    <w:rsid w:val="005E1449"/>
    <w:rsid w:val="005E2094"/>
    <w:rsid w:val="005E2390"/>
    <w:rsid w:val="005E25AE"/>
    <w:rsid w:val="005E267D"/>
    <w:rsid w:val="005E2707"/>
    <w:rsid w:val="005E28A8"/>
    <w:rsid w:val="005E2AEE"/>
    <w:rsid w:val="005E2BDC"/>
    <w:rsid w:val="005E33CB"/>
    <w:rsid w:val="005E3542"/>
    <w:rsid w:val="005E3A04"/>
    <w:rsid w:val="005E3C76"/>
    <w:rsid w:val="005E3E7C"/>
    <w:rsid w:val="005E408D"/>
    <w:rsid w:val="005E45A0"/>
    <w:rsid w:val="005E46B5"/>
    <w:rsid w:val="005E49C0"/>
    <w:rsid w:val="005E5289"/>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4A3"/>
    <w:rsid w:val="005F1543"/>
    <w:rsid w:val="005F15F0"/>
    <w:rsid w:val="005F1770"/>
    <w:rsid w:val="005F1C2D"/>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4F27"/>
    <w:rsid w:val="005F4F6D"/>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28"/>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8"/>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276"/>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52"/>
    <w:rsid w:val="00613571"/>
    <w:rsid w:val="006136CA"/>
    <w:rsid w:val="006138CD"/>
    <w:rsid w:val="00613A6B"/>
    <w:rsid w:val="00613B3D"/>
    <w:rsid w:val="0061431D"/>
    <w:rsid w:val="0061469B"/>
    <w:rsid w:val="006146B9"/>
    <w:rsid w:val="00614AFC"/>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671"/>
    <w:rsid w:val="00617C10"/>
    <w:rsid w:val="00617FDB"/>
    <w:rsid w:val="0062012F"/>
    <w:rsid w:val="006204B9"/>
    <w:rsid w:val="006204CD"/>
    <w:rsid w:val="00620710"/>
    <w:rsid w:val="00620765"/>
    <w:rsid w:val="00620999"/>
    <w:rsid w:val="00620CA6"/>
    <w:rsid w:val="00620E2D"/>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4E2"/>
    <w:rsid w:val="00623AE3"/>
    <w:rsid w:val="00623C62"/>
    <w:rsid w:val="00623D77"/>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8D3"/>
    <w:rsid w:val="00632A45"/>
    <w:rsid w:val="00632C10"/>
    <w:rsid w:val="00632E04"/>
    <w:rsid w:val="00632FB6"/>
    <w:rsid w:val="006331C9"/>
    <w:rsid w:val="006331F8"/>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6EA2"/>
    <w:rsid w:val="0063707E"/>
    <w:rsid w:val="006371FD"/>
    <w:rsid w:val="00637488"/>
    <w:rsid w:val="006374B6"/>
    <w:rsid w:val="0063798E"/>
    <w:rsid w:val="00637A33"/>
    <w:rsid w:val="00637B26"/>
    <w:rsid w:val="00637B4E"/>
    <w:rsid w:val="00637DAD"/>
    <w:rsid w:val="00637EA6"/>
    <w:rsid w:val="0064003B"/>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2DB6"/>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A69"/>
    <w:rsid w:val="00645E75"/>
    <w:rsid w:val="00646256"/>
    <w:rsid w:val="00646893"/>
    <w:rsid w:val="006468B9"/>
    <w:rsid w:val="00647020"/>
    <w:rsid w:val="006473B1"/>
    <w:rsid w:val="006474F6"/>
    <w:rsid w:val="006478BF"/>
    <w:rsid w:val="006478EF"/>
    <w:rsid w:val="006479F7"/>
    <w:rsid w:val="00647A89"/>
    <w:rsid w:val="00647B17"/>
    <w:rsid w:val="006502D4"/>
    <w:rsid w:val="0065043B"/>
    <w:rsid w:val="00650D58"/>
    <w:rsid w:val="0065144F"/>
    <w:rsid w:val="00651830"/>
    <w:rsid w:val="00651E60"/>
    <w:rsid w:val="00652660"/>
    <w:rsid w:val="006527E0"/>
    <w:rsid w:val="006529E1"/>
    <w:rsid w:val="00652A99"/>
    <w:rsid w:val="00652F20"/>
    <w:rsid w:val="006530AB"/>
    <w:rsid w:val="00653519"/>
    <w:rsid w:val="00653714"/>
    <w:rsid w:val="00653D7A"/>
    <w:rsid w:val="006540BA"/>
    <w:rsid w:val="0065428B"/>
    <w:rsid w:val="00654388"/>
    <w:rsid w:val="00654425"/>
    <w:rsid w:val="006544EB"/>
    <w:rsid w:val="0065462E"/>
    <w:rsid w:val="006546A9"/>
    <w:rsid w:val="00654B93"/>
    <w:rsid w:val="00654F6C"/>
    <w:rsid w:val="0065554C"/>
    <w:rsid w:val="00655B92"/>
    <w:rsid w:val="00655E1C"/>
    <w:rsid w:val="006561ED"/>
    <w:rsid w:val="0065646A"/>
    <w:rsid w:val="006565AD"/>
    <w:rsid w:val="006566FA"/>
    <w:rsid w:val="006574F1"/>
    <w:rsid w:val="00657684"/>
    <w:rsid w:val="006576DF"/>
    <w:rsid w:val="00657975"/>
    <w:rsid w:val="00657DA0"/>
    <w:rsid w:val="00657DAE"/>
    <w:rsid w:val="00660103"/>
    <w:rsid w:val="00660338"/>
    <w:rsid w:val="00660ADB"/>
    <w:rsid w:val="00660B19"/>
    <w:rsid w:val="00660BDA"/>
    <w:rsid w:val="00661017"/>
    <w:rsid w:val="00661337"/>
    <w:rsid w:val="00661B57"/>
    <w:rsid w:val="00661FBC"/>
    <w:rsid w:val="00662180"/>
    <w:rsid w:val="006625E5"/>
    <w:rsid w:val="006628A6"/>
    <w:rsid w:val="00662FBA"/>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0F"/>
    <w:rsid w:val="006712D7"/>
    <w:rsid w:val="006712FE"/>
    <w:rsid w:val="00671378"/>
    <w:rsid w:val="006717B1"/>
    <w:rsid w:val="006717EC"/>
    <w:rsid w:val="00671956"/>
    <w:rsid w:val="00671FA2"/>
    <w:rsid w:val="00671FC0"/>
    <w:rsid w:val="00672021"/>
    <w:rsid w:val="00672257"/>
    <w:rsid w:val="006727F7"/>
    <w:rsid w:val="00672990"/>
    <w:rsid w:val="00672A10"/>
    <w:rsid w:val="00672A5E"/>
    <w:rsid w:val="00672BAC"/>
    <w:rsid w:val="00672C33"/>
    <w:rsid w:val="00672EAF"/>
    <w:rsid w:val="00672F8A"/>
    <w:rsid w:val="00673062"/>
    <w:rsid w:val="00673065"/>
    <w:rsid w:val="006730DE"/>
    <w:rsid w:val="006731CC"/>
    <w:rsid w:val="006732EA"/>
    <w:rsid w:val="006734E8"/>
    <w:rsid w:val="006738AD"/>
    <w:rsid w:val="00673B16"/>
    <w:rsid w:val="00673E28"/>
    <w:rsid w:val="00673E64"/>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90"/>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DC0"/>
    <w:rsid w:val="00681E00"/>
    <w:rsid w:val="00681F56"/>
    <w:rsid w:val="006821FE"/>
    <w:rsid w:val="006827B6"/>
    <w:rsid w:val="0068282C"/>
    <w:rsid w:val="00682849"/>
    <w:rsid w:val="006828BA"/>
    <w:rsid w:val="00682CC1"/>
    <w:rsid w:val="00682E3B"/>
    <w:rsid w:val="0068306B"/>
    <w:rsid w:val="00683087"/>
    <w:rsid w:val="00683217"/>
    <w:rsid w:val="0068349A"/>
    <w:rsid w:val="00683601"/>
    <w:rsid w:val="006837FE"/>
    <w:rsid w:val="0068387E"/>
    <w:rsid w:val="00683DCE"/>
    <w:rsid w:val="00683F4E"/>
    <w:rsid w:val="00684153"/>
    <w:rsid w:val="006841C2"/>
    <w:rsid w:val="00684740"/>
    <w:rsid w:val="00684C44"/>
    <w:rsid w:val="00684E95"/>
    <w:rsid w:val="00684FA5"/>
    <w:rsid w:val="00685064"/>
    <w:rsid w:val="006851D5"/>
    <w:rsid w:val="00685333"/>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2F"/>
    <w:rsid w:val="00693534"/>
    <w:rsid w:val="00693928"/>
    <w:rsid w:val="00693E5E"/>
    <w:rsid w:val="00693F57"/>
    <w:rsid w:val="006942FF"/>
    <w:rsid w:val="00694381"/>
    <w:rsid w:val="00694640"/>
    <w:rsid w:val="0069470E"/>
    <w:rsid w:val="006947D7"/>
    <w:rsid w:val="00694878"/>
    <w:rsid w:val="00694A20"/>
    <w:rsid w:val="00694CCB"/>
    <w:rsid w:val="00694D7D"/>
    <w:rsid w:val="00694DB3"/>
    <w:rsid w:val="0069517C"/>
    <w:rsid w:val="006953BC"/>
    <w:rsid w:val="00695525"/>
    <w:rsid w:val="006958A7"/>
    <w:rsid w:val="00695B06"/>
    <w:rsid w:val="00695E3E"/>
    <w:rsid w:val="00695EAC"/>
    <w:rsid w:val="00695EB9"/>
    <w:rsid w:val="00695EC5"/>
    <w:rsid w:val="00696070"/>
    <w:rsid w:val="00696400"/>
    <w:rsid w:val="00696948"/>
    <w:rsid w:val="006970C5"/>
    <w:rsid w:val="00697245"/>
    <w:rsid w:val="00697304"/>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6C1"/>
    <w:rsid w:val="006A17B1"/>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8A6"/>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C95"/>
    <w:rsid w:val="006B5D1A"/>
    <w:rsid w:val="006B64A0"/>
    <w:rsid w:val="006B6573"/>
    <w:rsid w:val="006B6710"/>
    <w:rsid w:val="006B681F"/>
    <w:rsid w:val="006B6DC7"/>
    <w:rsid w:val="006B6E84"/>
    <w:rsid w:val="006B6F80"/>
    <w:rsid w:val="006B7441"/>
    <w:rsid w:val="006B7898"/>
    <w:rsid w:val="006B7A03"/>
    <w:rsid w:val="006B7A76"/>
    <w:rsid w:val="006B7BAA"/>
    <w:rsid w:val="006B7BAF"/>
    <w:rsid w:val="006C0124"/>
    <w:rsid w:val="006C0175"/>
    <w:rsid w:val="006C077C"/>
    <w:rsid w:val="006C0E51"/>
    <w:rsid w:val="006C1364"/>
    <w:rsid w:val="006C1497"/>
    <w:rsid w:val="006C16D9"/>
    <w:rsid w:val="006C18C5"/>
    <w:rsid w:val="006C1F19"/>
    <w:rsid w:val="006C2849"/>
    <w:rsid w:val="006C2CF7"/>
    <w:rsid w:val="006C2E7A"/>
    <w:rsid w:val="006C3070"/>
    <w:rsid w:val="006C33DA"/>
    <w:rsid w:val="006C36CA"/>
    <w:rsid w:val="006C3A5F"/>
    <w:rsid w:val="006C3B6C"/>
    <w:rsid w:val="006C3CFD"/>
    <w:rsid w:val="006C3E4E"/>
    <w:rsid w:val="006C4070"/>
    <w:rsid w:val="006C4244"/>
    <w:rsid w:val="006C42F5"/>
    <w:rsid w:val="006C42F7"/>
    <w:rsid w:val="006C4318"/>
    <w:rsid w:val="006C4329"/>
    <w:rsid w:val="006C46AF"/>
    <w:rsid w:val="006C47AB"/>
    <w:rsid w:val="006C4A18"/>
    <w:rsid w:val="006C4FF8"/>
    <w:rsid w:val="006C5813"/>
    <w:rsid w:val="006C588D"/>
    <w:rsid w:val="006C5D34"/>
    <w:rsid w:val="006C61B7"/>
    <w:rsid w:val="006C625E"/>
    <w:rsid w:val="006C68A1"/>
    <w:rsid w:val="006C69FE"/>
    <w:rsid w:val="006C6B6C"/>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77E"/>
    <w:rsid w:val="006D2926"/>
    <w:rsid w:val="006D2D04"/>
    <w:rsid w:val="006D2ED4"/>
    <w:rsid w:val="006D33DC"/>
    <w:rsid w:val="006D35DD"/>
    <w:rsid w:val="006D3AF3"/>
    <w:rsid w:val="006D3E04"/>
    <w:rsid w:val="006D43E7"/>
    <w:rsid w:val="006D4520"/>
    <w:rsid w:val="006D4918"/>
    <w:rsid w:val="006D499E"/>
    <w:rsid w:val="006D4C7D"/>
    <w:rsid w:val="006D4EDD"/>
    <w:rsid w:val="006D539E"/>
    <w:rsid w:val="006D56C1"/>
    <w:rsid w:val="006D57D7"/>
    <w:rsid w:val="006D5885"/>
    <w:rsid w:val="006D5ACF"/>
    <w:rsid w:val="006D5B15"/>
    <w:rsid w:val="006D5D76"/>
    <w:rsid w:val="006D6115"/>
    <w:rsid w:val="006D6191"/>
    <w:rsid w:val="006D6442"/>
    <w:rsid w:val="006D68D8"/>
    <w:rsid w:val="006D6BBB"/>
    <w:rsid w:val="006D70B0"/>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86"/>
    <w:rsid w:val="006E26E2"/>
    <w:rsid w:val="006E2D98"/>
    <w:rsid w:val="006E2E60"/>
    <w:rsid w:val="006E2FC8"/>
    <w:rsid w:val="006E3113"/>
    <w:rsid w:val="006E360A"/>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6E90"/>
    <w:rsid w:val="006E7208"/>
    <w:rsid w:val="006E7675"/>
    <w:rsid w:val="006E7834"/>
    <w:rsid w:val="006E78AC"/>
    <w:rsid w:val="006E7A6C"/>
    <w:rsid w:val="006F0186"/>
    <w:rsid w:val="006F04B6"/>
    <w:rsid w:val="006F0B58"/>
    <w:rsid w:val="006F0B9B"/>
    <w:rsid w:val="006F1100"/>
    <w:rsid w:val="006F130C"/>
    <w:rsid w:val="006F138E"/>
    <w:rsid w:val="006F1491"/>
    <w:rsid w:val="006F15A9"/>
    <w:rsid w:val="006F17D9"/>
    <w:rsid w:val="006F1911"/>
    <w:rsid w:val="006F1C2D"/>
    <w:rsid w:val="006F1DF6"/>
    <w:rsid w:val="006F1E83"/>
    <w:rsid w:val="006F22D7"/>
    <w:rsid w:val="006F2495"/>
    <w:rsid w:val="006F26E0"/>
    <w:rsid w:val="006F2BF8"/>
    <w:rsid w:val="006F2D68"/>
    <w:rsid w:val="006F3061"/>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1F6"/>
    <w:rsid w:val="00700658"/>
    <w:rsid w:val="007008CF"/>
    <w:rsid w:val="00701625"/>
    <w:rsid w:val="00701730"/>
    <w:rsid w:val="007017F1"/>
    <w:rsid w:val="00701A4C"/>
    <w:rsid w:val="00701D05"/>
    <w:rsid w:val="00701E43"/>
    <w:rsid w:val="00701FB4"/>
    <w:rsid w:val="0070214C"/>
    <w:rsid w:val="0070231D"/>
    <w:rsid w:val="007025F9"/>
    <w:rsid w:val="00702621"/>
    <w:rsid w:val="00702D35"/>
    <w:rsid w:val="00702DB5"/>
    <w:rsid w:val="007032E2"/>
    <w:rsid w:val="00703983"/>
    <w:rsid w:val="00703B22"/>
    <w:rsid w:val="00703D37"/>
    <w:rsid w:val="00703EC6"/>
    <w:rsid w:val="00703FB1"/>
    <w:rsid w:val="007041EB"/>
    <w:rsid w:val="0070453A"/>
    <w:rsid w:val="00704550"/>
    <w:rsid w:val="00704B50"/>
    <w:rsid w:val="00704D9F"/>
    <w:rsid w:val="007050E7"/>
    <w:rsid w:val="00705A14"/>
    <w:rsid w:val="00705A51"/>
    <w:rsid w:val="00705D38"/>
    <w:rsid w:val="00705EBF"/>
    <w:rsid w:val="0070625E"/>
    <w:rsid w:val="00706A24"/>
    <w:rsid w:val="00706BC7"/>
    <w:rsid w:val="00706CB6"/>
    <w:rsid w:val="00706CBD"/>
    <w:rsid w:val="00707319"/>
    <w:rsid w:val="00707325"/>
    <w:rsid w:val="007076CF"/>
    <w:rsid w:val="00707BB9"/>
    <w:rsid w:val="00707BBB"/>
    <w:rsid w:val="00707C99"/>
    <w:rsid w:val="00707E20"/>
    <w:rsid w:val="00710229"/>
    <w:rsid w:val="007102AC"/>
    <w:rsid w:val="007102D2"/>
    <w:rsid w:val="007103E1"/>
    <w:rsid w:val="007106B8"/>
    <w:rsid w:val="00710761"/>
    <w:rsid w:val="007111E6"/>
    <w:rsid w:val="007114C2"/>
    <w:rsid w:val="007114C6"/>
    <w:rsid w:val="007117B3"/>
    <w:rsid w:val="00711ECF"/>
    <w:rsid w:val="00711F14"/>
    <w:rsid w:val="00711F75"/>
    <w:rsid w:val="007120E5"/>
    <w:rsid w:val="007120F4"/>
    <w:rsid w:val="00712136"/>
    <w:rsid w:val="0071230F"/>
    <w:rsid w:val="0071249B"/>
    <w:rsid w:val="007125C2"/>
    <w:rsid w:val="00712914"/>
    <w:rsid w:val="00712D16"/>
    <w:rsid w:val="00712D3D"/>
    <w:rsid w:val="0071313F"/>
    <w:rsid w:val="0071328B"/>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51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0E13"/>
    <w:rsid w:val="00721070"/>
    <w:rsid w:val="00721192"/>
    <w:rsid w:val="0072126A"/>
    <w:rsid w:val="007212E1"/>
    <w:rsid w:val="007214B9"/>
    <w:rsid w:val="007214D9"/>
    <w:rsid w:val="00721C10"/>
    <w:rsid w:val="00721C5E"/>
    <w:rsid w:val="007221B6"/>
    <w:rsid w:val="007225EB"/>
    <w:rsid w:val="007227BF"/>
    <w:rsid w:val="00722A33"/>
    <w:rsid w:val="00722D00"/>
    <w:rsid w:val="007230D3"/>
    <w:rsid w:val="0072336E"/>
    <w:rsid w:val="00723554"/>
    <w:rsid w:val="007238D7"/>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69D"/>
    <w:rsid w:val="007257BD"/>
    <w:rsid w:val="0072583C"/>
    <w:rsid w:val="007259EC"/>
    <w:rsid w:val="00725BC7"/>
    <w:rsid w:val="00725C8B"/>
    <w:rsid w:val="00725D90"/>
    <w:rsid w:val="00725EA3"/>
    <w:rsid w:val="0072659E"/>
    <w:rsid w:val="007269B8"/>
    <w:rsid w:val="00726A43"/>
    <w:rsid w:val="00726EF1"/>
    <w:rsid w:val="00726FEE"/>
    <w:rsid w:val="00726FF3"/>
    <w:rsid w:val="007270E1"/>
    <w:rsid w:val="00727A8A"/>
    <w:rsid w:val="00727AB7"/>
    <w:rsid w:val="00727D29"/>
    <w:rsid w:val="00727DD9"/>
    <w:rsid w:val="0073033A"/>
    <w:rsid w:val="00730815"/>
    <w:rsid w:val="0073086E"/>
    <w:rsid w:val="00730A5B"/>
    <w:rsid w:val="00730F5C"/>
    <w:rsid w:val="00731169"/>
    <w:rsid w:val="007311D8"/>
    <w:rsid w:val="007312BA"/>
    <w:rsid w:val="007316E2"/>
    <w:rsid w:val="00731911"/>
    <w:rsid w:val="00731C50"/>
    <w:rsid w:val="00731E79"/>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45F"/>
    <w:rsid w:val="00736575"/>
    <w:rsid w:val="00736C2D"/>
    <w:rsid w:val="00736D41"/>
    <w:rsid w:val="007371C1"/>
    <w:rsid w:val="00737246"/>
    <w:rsid w:val="00737289"/>
    <w:rsid w:val="0073763B"/>
    <w:rsid w:val="00737937"/>
    <w:rsid w:val="00737AF6"/>
    <w:rsid w:val="00737BAE"/>
    <w:rsid w:val="00737E5B"/>
    <w:rsid w:val="007400CE"/>
    <w:rsid w:val="007401F7"/>
    <w:rsid w:val="007406C8"/>
    <w:rsid w:val="00740B4B"/>
    <w:rsid w:val="00740C9B"/>
    <w:rsid w:val="0074120A"/>
    <w:rsid w:val="007416DA"/>
    <w:rsid w:val="00741729"/>
    <w:rsid w:val="00741836"/>
    <w:rsid w:val="00741B23"/>
    <w:rsid w:val="00741DB7"/>
    <w:rsid w:val="00741E7F"/>
    <w:rsid w:val="00742151"/>
    <w:rsid w:val="00742298"/>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4C42"/>
    <w:rsid w:val="007458AC"/>
    <w:rsid w:val="0074591B"/>
    <w:rsid w:val="00745D66"/>
    <w:rsid w:val="007461C6"/>
    <w:rsid w:val="0074699E"/>
    <w:rsid w:val="00746C66"/>
    <w:rsid w:val="00746C90"/>
    <w:rsid w:val="0074747A"/>
    <w:rsid w:val="007478F3"/>
    <w:rsid w:val="00747EEF"/>
    <w:rsid w:val="00750471"/>
    <w:rsid w:val="0075051F"/>
    <w:rsid w:val="00750908"/>
    <w:rsid w:val="00750A9E"/>
    <w:rsid w:val="00750B46"/>
    <w:rsid w:val="00750C62"/>
    <w:rsid w:val="00751032"/>
    <w:rsid w:val="007510CB"/>
    <w:rsid w:val="0075178E"/>
    <w:rsid w:val="00751B86"/>
    <w:rsid w:val="00751C1B"/>
    <w:rsid w:val="007522A7"/>
    <w:rsid w:val="00752825"/>
    <w:rsid w:val="007529E2"/>
    <w:rsid w:val="00752C05"/>
    <w:rsid w:val="00752C14"/>
    <w:rsid w:val="00752EE1"/>
    <w:rsid w:val="0075325F"/>
    <w:rsid w:val="0075357E"/>
    <w:rsid w:val="007535A5"/>
    <w:rsid w:val="007538FB"/>
    <w:rsid w:val="00753A9B"/>
    <w:rsid w:val="00753C76"/>
    <w:rsid w:val="0075425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28D"/>
    <w:rsid w:val="00760326"/>
    <w:rsid w:val="0076037A"/>
    <w:rsid w:val="007608C8"/>
    <w:rsid w:val="00760D11"/>
    <w:rsid w:val="00760DAD"/>
    <w:rsid w:val="00761757"/>
    <w:rsid w:val="00761E9E"/>
    <w:rsid w:val="00761EAF"/>
    <w:rsid w:val="00762021"/>
    <w:rsid w:val="00762137"/>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D34"/>
    <w:rsid w:val="00771D64"/>
    <w:rsid w:val="00772209"/>
    <w:rsid w:val="00772404"/>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4C98"/>
    <w:rsid w:val="0077511C"/>
    <w:rsid w:val="00775149"/>
    <w:rsid w:val="00775277"/>
    <w:rsid w:val="00775686"/>
    <w:rsid w:val="00775A3E"/>
    <w:rsid w:val="00775B1A"/>
    <w:rsid w:val="00775B7F"/>
    <w:rsid w:val="00775C75"/>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47A"/>
    <w:rsid w:val="0078366C"/>
    <w:rsid w:val="0078367C"/>
    <w:rsid w:val="00783DDC"/>
    <w:rsid w:val="00783EC1"/>
    <w:rsid w:val="00783F24"/>
    <w:rsid w:val="00783F60"/>
    <w:rsid w:val="00783FE2"/>
    <w:rsid w:val="00784128"/>
    <w:rsid w:val="00784167"/>
    <w:rsid w:val="0078442E"/>
    <w:rsid w:val="00784A5D"/>
    <w:rsid w:val="00784AE9"/>
    <w:rsid w:val="00784B92"/>
    <w:rsid w:val="00784BBF"/>
    <w:rsid w:val="00784D0C"/>
    <w:rsid w:val="00784DAA"/>
    <w:rsid w:val="007850C2"/>
    <w:rsid w:val="00785199"/>
    <w:rsid w:val="007852FE"/>
    <w:rsid w:val="0078547B"/>
    <w:rsid w:val="007856C4"/>
    <w:rsid w:val="00785727"/>
    <w:rsid w:val="00785EDB"/>
    <w:rsid w:val="00785EE5"/>
    <w:rsid w:val="00786056"/>
    <w:rsid w:val="007864DF"/>
    <w:rsid w:val="0078666E"/>
    <w:rsid w:val="007866BD"/>
    <w:rsid w:val="00786ACE"/>
    <w:rsid w:val="00786B79"/>
    <w:rsid w:val="00786CB1"/>
    <w:rsid w:val="0078719C"/>
    <w:rsid w:val="0078735C"/>
    <w:rsid w:val="007876BA"/>
    <w:rsid w:val="00787BF8"/>
    <w:rsid w:val="00787EA6"/>
    <w:rsid w:val="00787F6F"/>
    <w:rsid w:val="00787F96"/>
    <w:rsid w:val="007900CA"/>
    <w:rsid w:val="0079017A"/>
    <w:rsid w:val="00790185"/>
    <w:rsid w:val="0079053B"/>
    <w:rsid w:val="0079089F"/>
    <w:rsid w:val="00790BDA"/>
    <w:rsid w:val="0079103A"/>
    <w:rsid w:val="00791387"/>
    <w:rsid w:val="0079142C"/>
    <w:rsid w:val="00791507"/>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64A"/>
    <w:rsid w:val="0079771A"/>
    <w:rsid w:val="00797B9D"/>
    <w:rsid w:val="00797C8F"/>
    <w:rsid w:val="00797F54"/>
    <w:rsid w:val="007A04F6"/>
    <w:rsid w:val="007A0C3D"/>
    <w:rsid w:val="007A0CCE"/>
    <w:rsid w:val="007A0EF4"/>
    <w:rsid w:val="007A1351"/>
    <w:rsid w:val="007A17D0"/>
    <w:rsid w:val="007A1AE6"/>
    <w:rsid w:val="007A1B0E"/>
    <w:rsid w:val="007A1D52"/>
    <w:rsid w:val="007A1FB4"/>
    <w:rsid w:val="007A2613"/>
    <w:rsid w:val="007A282A"/>
    <w:rsid w:val="007A2D9A"/>
    <w:rsid w:val="007A2DC7"/>
    <w:rsid w:val="007A3717"/>
    <w:rsid w:val="007A37CD"/>
    <w:rsid w:val="007A38C8"/>
    <w:rsid w:val="007A3BF7"/>
    <w:rsid w:val="007A3C3F"/>
    <w:rsid w:val="007A3C95"/>
    <w:rsid w:val="007A433F"/>
    <w:rsid w:val="007A46C5"/>
    <w:rsid w:val="007A4869"/>
    <w:rsid w:val="007A4A65"/>
    <w:rsid w:val="007A4AED"/>
    <w:rsid w:val="007A4BB4"/>
    <w:rsid w:val="007A4DB1"/>
    <w:rsid w:val="007A4E3E"/>
    <w:rsid w:val="007A5149"/>
    <w:rsid w:val="007A56AD"/>
    <w:rsid w:val="007A5914"/>
    <w:rsid w:val="007A5AD9"/>
    <w:rsid w:val="007A5DCB"/>
    <w:rsid w:val="007A6085"/>
    <w:rsid w:val="007A616A"/>
    <w:rsid w:val="007A618B"/>
    <w:rsid w:val="007A6747"/>
    <w:rsid w:val="007A67BA"/>
    <w:rsid w:val="007A6D7B"/>
    <w:rsid w:val="007A6EC1"/>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154"/>
    <w:rsid w:val="007B1361"/>
    <w:rsid w:val="007B143F"/>
    <w:rsid w:val="007B14E6"/>
    <w:rsid w:val="007B19C8"/>
    <w:rsid w:val="007B1ADA"/>
    <w:rsid w:val="007B1FB1"/>
    <w:rsid w:val="007B2099"/>
    <w:rsid w:val="007B20D3"/>
    <w:rsid w:val="007B263D"/>
    <w:rsid w:val="007B2CC3"/>
    <w:rsid w:val="007B3033"/>
    <w:rsid w:val="007B3199"/>
    <w:rsid w:val="007B3641"/>
    <w:rsid w:val="007B39AB"/>
    <w:rsid w:val="007B3B96"/>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3F0"/>
    <w:rsid w:val="007B6C09"/>
    <w:rsid w:val="007B6E00"/>
    <w:rsid w:val="007B6E18"/>
    <w:rsid w:val="007B712F"/>
    <w:rsid w:val="007B72DE"/>
    <w:rsid w:val="007B72EC"/>
    <w:rsid w:val="007B7741"/>
    <w:rsid w:val="007B7743"/>
    <w:rsid w:val="007B78A7"/>
    <w:rsid w:val="007B7FAD"/>
    <w:rsid w:val="007C057E"/>
    <w:rsid w:val="007C05DF"/>
    <w:rsid w:val="007C0C94"/>
    <w:rsid w:val="007C0D2F"/>
    <w:rsid w:val="007C1432"/>
    <w:rsid w:val="007C1556"/>
    <w:rsid w:val="007C16F0"/>
    <w:rsid w:val="007C19AD"/>
    <w:rsid w:val="007C1FC9"/>
    <w:rsid w:val="007C2034"/>
    <w:rsid w:val="007C29B0"/>
    <w:rsid w:val="007C29E0"/>
    <w:rsid w:val="007C29E5"/>
    <w:rsid w:val="007C2C0E"/>
    <w:rsid w:val="007C30BA"/>
    <w:rsid w:val="007C30C5"/>
    <w:rsid w:val="007C341A"/>
    <w:rsid w:val="007C34AB"/>
    <w:rsid w:val="007C3606"/>
    <w:rsid w:val="007C3851"/>
    <w:rsid w:val="007C3911"/>
    <w:rsid w:val="007C3C08"/>
    <w:rsid w:val="007C3F94"/>
    <w:rsid w:val="007C43D9"/>
    <w:rsid w:val="007C4736"/>
    <w:rsid w:val="007C4951"/>
    <w:rsid w:val="007C49F1"/>
    <w:rsid w:val="007C4A0A"/>
    <w:rsid w:val="007C4DAE"/>
    <w:rsid w:val="007C4EAA"/>
    <w:rsid w:val="007C4FEC"/>
    <w:rsid w:val="007C5378"/>
    <w:rsid w:val="007C5440"/>
    <w:rsid w:val="007C554C"/>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886"/>
    <w:rsid w:val="007D0AD0"/>
    <w:rsid w:val="007D0F23"/>
    <w:rsid w:val="007D0F3E"/>
    <w:rsid w:val="007D0FD1"/>
    <w:rsid w:val="007D18B4"/>
    <w:rsid w:val="007D1B70"/>
    <w:rsid w:val="007D1DA8"/>
    <w:rsid w:val="007D1F7C"/>
    <w:rsid w:val="007D2410"/>
    <w:rsid w:val="007D2562"/>
    <w:rsid w:val="007D28B5"/>
    <w:rsid w:val="007D2991"/>
    <w:rsid w:val="007D299D"/>
    <w:rsid w:val="007D29F2"/>
    <w:rsid w:val="007D2A46"/>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C4"/>
    <w:rsid w:val="007D6DF9"/>
    <w:rsid w:val="007D75A8"/>
    <w:rsid w:val="007D791E"/>
    <w:rsid w:val="007D7BA2"/>
    <w:rsid w:val="007E09DA"/>
    <w:rsid w:val="007E0F8A"/>
    <w:rsid w:val="007E0FE7"/>
    <w:rsid w:val="007E10CC"/>
    <w:rsid w:val="007E1102"/>
    <w:rsid w:val="007E1A48"/>
    <w:rsid w:val="007E1A5B"/>
    <w:rsid w:val="007E224F"/>
    <w:rsid w:val="007E2271"/>
    <w:rsid w:val="007E2A07"/>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9F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D08"/>
    <w:rsid w:val="007F1FF7"/>
    <w:rsid w:val="007F24BB"/>
    <w:rsid w:val="007F2724"/>
    <w:rsid w:val="007F27AC"/>
    <w:rsid w:val="007F2B21"/>
    <w:rsid w:val="007F2C1B"/>
    <w:rsid w:val="007F2C75"/>
    <w:rsid w:val="007F2D66"/>
    <w:rsid w:val="007F2E7B"/>
    <w:rsid w:val="007F30A4"/>
    <w:rsid w:val="007F313F"/>
    <w:rsid w:val="007F3334"/>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7F7DD9"/>
    <w:rsid w:val="0080048C"/>
    <w:rsid w:val="008009E4"/>
    <w:rsid w:val="00800BB9"/>
    <w:rsid w:val="00800BFD"/>
    <w:rsid w:val="00800DFF"/>
    <w:rsid w:val="008013B2"/>
    <w:rsid w:val="00801403"/>
    <w:rsid w:val="00801759"/>
    <w:rsid w:val="00801DCF"/>
    <w:rsid w:val="00801F2E"/>
    <w:rsid w:val="00801F57"/>
    <w:rsid w:val="00801FAD"/>
    <w:rsid w:val="0080209E"/>
    <w:rsid w:val="0080299B"/>
    <w:rsid w:val="0080348F"/>
    <w:rsid w:val="00803776"/>
    <w:rsid w:val="008039E9"/>
    <w:rsid w:val="00803E32"/>
    <w:rsid w:val="00803E37"/>
    <w:rsid w:val="00803E9A"/>
    <w:rsid w:val="00804252"/>
    <w:rsid w:val="00804566"/>
    <w:rsid w:val="00804818"/>
    <w:rsid w:val="008048C1"/>
    <w:rsid w:val="008049E1"/>
    <w:rsid w:val="00804AAE"/>
    <w:rsid w:val="00804E62"/>
    <w:rsid w:val="00805424"/>
    <w:rsid w:val="008055F0"/>
    <w:rsid w:val="00805B5C"/>
    <w:rsid w:val="008063C7"/>
    <w:rsid w:val="008065B4"/>
    <w:rsid w:val="008066D3"/>
    <w:rsid w:val="0080687A"/>
    <w:rsid w:val="00806CE3"/>
    <w:rsid w:val="00806CE4"/>
    <w:rsid w:val="00806D60"/>
    <w:rsid w:val="00807249"/>
    <w:rsid w:val="008073BF"/>
    <w:rsid w:val="00807402"/>
    <w:rsid w:val="008075EF"/>
    <w:rsid w:val="00807681"/>
    <w:rsid w:val="00807897"/>
    <w:rsid w:val="00807FD0"/>
    <w:rsid w:val="008103A3"/>
    <w:rsid w:val="0081066F"/>
    <w:rsid w:val="008107D9"/>
    <w:rsid w:val="00810A74"/>
    <w:rsid w:val="008113E9"/>
    <w:rsid w:val="00811868"/>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901"/>
    <w:rsid w:val="00816B69"/>
    <w:rsid w:val="00816BE4"/>
    <w:rsid w:val="00816E23"/>
    <w:rsid w:val="00816ED7"/>
    <w:rsid w:val="00816FC9"/>
    <w:rsid w:val="008176D4"/>
    <w:rsid w:val="008178B6"/>
    <w:rsid w:val="00820370"/>
    <w:rsid w:val="00820452"/>
    <w:rsid w:val="0082088D"/>
    <w:rsid w:val="00820B9E"/>
    <w:rsid w:val="00820EF5"/>
    <w:rsid w:val="00821337"/>
    <w:rsid w:val="00821512"/>
    <w:rsid w:val="00821808"/>
    <w:rsid w:val="0082196D"/>
    <w:rsid w:val="008219EA"/>
    <w:rsid w:val="00821B53"/>
    <w:rsid w:val="00821DB3"/>
    <w:rsid w:val="00821FB9"/>
    <w:rsid w:val="00822068"/>
    <w:rsid w:val="008227EB"/>
    <w:rsid w:val="00822A43"/>
    <w:rsid w:val="00822B8C"/>
    <w:rsid w:val="00822F78"/>
    <w:rsid w:val="0082319E"/>
    <w:rsid w:val="008237DD"/>
    <w:rsid w:val="008240E2"/>
    <w:rsid w:val="008241E0"/>
    <w:rsid w:val="0082439D"/>
    <w:rsid w:val="008243CA"/>
    <w:rsid w:val="00824E1F"/>
    <w:rsid w:val="00824F70"/>
    <w:rsid w:val="00825019"/>
    <w:rsid w:val="00825178"/>
    <w:rsid w:val="00825461"/>
    <w:rsid w:val="008254C3"/>
    <w:rsid w:val="00825607"/>
    <w:rsid w:val="00825BEB"/>
    <w:rsid w:val="00825DC6"/>
    <w:rsid w:val="00825EEA"/>
    <w:rsid w:val="00826711"/>
    <w:rsid w:val="00826BCD"/>
    <w:rsid w:val="00826C28"/>
    <w:rsid w:val="00826E06"/>
    <w:rsid w:val="00826EBF"/>
    <w:rsid w:val="0082763B"/>
    <w:rsid w:val="00827A3D"/>
    <w:rsid w:val="00827C78"/>
    <w:rsid w:val="00827F2E"/>
    <w:rsid w:val="00827F54"/>
    <w:rsid w:val="00830115"/>
    <w:rsid w:val="0083035B"/>
    <w:rsid w:val="00830386"/>
    <w:rsid w:val="008305B4"/>
    <w:rsid w:val="0083095F"/>
    <w:rsid w:val="00830A8E"/>
    <w:rsid w:val="00830B67"/>
    <w:rsid w:val="00831024"/>
    <w:rsid w:val="008310A8"/>
    <w:rsid w:val="0083133C"/>
    <w:rsid w:val="008318C7"/>
    <w:rsid w:val="008318EF"/>
    <w:rsid w:val="0083191E"/>
    <w:rsid w:val="00831CE0"/>
    <w:rsid w:val="00831DAE"/>
    <w:rsid w:val="00832115"/>
    <w:rsid w:val="0083221D"/>
    <w:rsid w:val="0083252B"/>
    <w:rsid w:val="00832849"/>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2051"/>
    <w:rsid w:val="008420D2"/>
    <w:rsid w:val="00842131"/>
    <w:rsid w:val="00842315"/>
    <w:rsid w:val="00842AD0"/>
    <w:rsid w:val="00842B61"/>
    <w:rsid w:val="00842CE6"/>
    <w:rsid w:val="00842DEA"/>
    <w:rsid w:val="008436D7"/>
    <w:rsid w:val="008438E7"/>
    <w:rsid w:val="00843968"/>
    <w:rsid w:val="008439C8"/>
    <w:rsid w:val="00843B79"/>
    <w:rsid w:val="00843CD2"/>
    <w:rsid w:val="008440DC"/>
    <w:rsid w:val="00844198"/>
    <w:rsid w:val="008442D2"/>
    <w:rsid w:val="00844642"/>
    <w:rsid w:val="00844ADC"/>
    <w:rsid w:val="00844B2E"/>
    <w:rsid w:val="00844ED7"/>
    <w:rsid w:val="00844FE0"/>
    <w:rsid w:val="00845228"/>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5EC"/>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0F5"/>
    <w:rsid w:val="00853481"/>
    <w:rsid w:val="0085363D"/>
    <w:rsid w:val="00853707"/>
    <w:rsid w:val="00853761"/>
    <w:rsid w:val="00853766"/>
    <w:rsid w:val="00853853"/>
    <w:rsid w:val="00853E3B"/>
    <w:rsid w:val="0085433A"/>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0F9"/>
    <w:rsid w:val="0085618D"/>
    <w:rsid w:val="00856912"/>
    <w:rsid w:val="00856CBF"/>
    <w:rsid w:val="00856D3A"/>
    <w:rsid w:val="00856E57"/>
    <w:rsid w:val="00857021"/>
    <w:rsid w:val="008571A7"/>
    <w:rsid w:val="008571C8"/>
    <w:rsid w:val="008573E1"/>
    <w:rsid w:val="008575B0"/>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566"/>
    <w:rsid w:val="00866638"/>
    <w:rsid w:val="00866C36"/>
    <w:rsid w:val="00866C88"/>
    <w:rsid w:val="00866D3F"/>
    <w:rsid w:val="00866DD2"/>
    <w:rsid w:val="00866E89"/>
    <w:rsid w:val="00867510"/>
    <w:rsid w:val="00867B41"/>
    <w:rsid w:val="00867F62"/>
    <w:rsid w:val="008700B8"/>
    <w:rsid w:val="00870499"/>
    <w:rsid w:val="0087080C"/>
    <w:rsid w:val="00870969"/>
    <w:rsid w:val="00870C8F"/>
    <w:rsid w:val="00870D64"/>
    <w:rsid w:val="00871070"/>
    <w:rsid w:val="008710FC"/>
    <w:rsid w:val="008716F7"/>
    <w:rsid w:val="00871832"/>
    <w:rsid w:val="0087266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6A1"/>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88C"/>
    <w:rsid w:val="00883C20"/>
    <w:rsid w:val="00883DD1"/>
    <w:rsid w:val="00883E09"/>
    <w:rsid w:val="008842E4"/>
    <w:rsid w:val="008842FC"/>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615"/>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2B9"/>
    <w:rsid w:val="008974F0"/>
    <w:rsid w:val="00897641"/>
    <w:rsid w:val="008978AD"/>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9AF"/>
    <w:rsid w:val="008A6AA5"/>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1834"/>
    <w:rsid w:val="008B2380"/>
    <w:rsid w:val="008B24D4"/>
    <w:rsid w:val="008B307A"/>
    <w:rsid w:val="008B31E4"/>
    <w:rsid w:val="008B38CF"/>
    <w:rsid w:val="008B39B4"/>
    <w:rsid w:val="008B3D2F"/>
    <w:rsid w:val="008B400C"/>
    <w:rsid w:val="008B4206"/>
    <w:rsid w:val="008B434A"/>
    <w:rsid w:val="008B49BC"/>
    <w:rsid w:val="008B4A1E"/>
    <w:rsid w:val="008B51E7"/>
    <w:rsid w:val="008B5206"/>
    <w:rsid w:val="008B5797"/>
    <w:rsid w:val="008B58E0"/>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454"/>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4AA"/>
    <w:rsid w:val="008C259E"/>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3F4"/>
    <w:rsid w:val="008C766D"/>
    <w:rsid w:val="008C77F1"/>
    <w:rsid w:val="008C7933"/>
    <w:rsid w:val="008C7DE0"/>
    <w:rsid w:val="008C7E31"/>
    <w:rsid w:val="008D0493"/>
    <w:rsid w:val="008D0BB2"/>
    <w:rsid w:val="008D0C88"/>
    <w:rsid w:val="008D112E"/>
    <w:rsid w:val="008D1323"/>
    <w:rsid w:val="008D1367"/>
    <w:rsid w:val="008D1370"/>
    <w:rsid w:val="008D1AFC"/>
    <w:rsid w:val="008D1C96"/>
    <w:rsid w:val="008D1DFB"/>
    <w:rsid w:val="008D1EAA"/>
    <w:rsid w:val="008D1F21"/>
    <w:rsid w:val="008D1F27"/>
    <w:rsid w:val="008D2342"/>
    <w:rsid w:val="008D2419"/>
    <w:rsid w:val="008D270A"/>
    <w:rsid w:val="008D27A3"/>
    <w:rsid w:val="008D2AB8"/>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47"/>
    <w:rsid w:val="008D716D"/>
    <w:rsid w:val="008D74A2"/>
    <w:rsid w:val="008D77F3"/>
    <w:rsid w:val="008D7A7A"/>
    <w:rsid w:val="008E06BE"/>
    <w:rsid w:val="008E13A5"/>
    <w:rsid w:val="008E13D0"/>
    <w:rsid w:val="008E149C"/>
    <w:rsid w:val="008E1A20"/>
    <w:rsid w:val="008E1DB6"/>
    <w:rsid w:val="008E1E22"/>
    <w:rsid w:val="008E2118"/>
    <w:rsid w:val="008E2267"/>
    <w:rsid w:val="008E27CE"/>
    <w:rsid w:val="008E2879"/>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30"/>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3D84"/>
    <w:rsid w:val="008F41E3"/>
    <w:rsid w:val="008F42D0"/>
    <w:rsid w:val="008F42E2"/>
    <w:rsid w:val="008F466D"/>
    <w:rsid w:val="008F488F"/>
    <w:rsid w:val="008F4AA4"/>
    <w:rsid w:val="008F4ACE"/>
    <w:rsid w:val="008F4B91"/>
    <w:rsid w:val="008F4B96"/>
    <w:rsid w:val="008F4BD9"/>
    <w:rsid w:val="008F4D01"/>
    <w:rsid w:val="008F4F2D"/>
    <w:rsid w:val="008F5266"/>
    <w:rsid w:val="008F5484"/>
    <w:rsid w:val="008F59CF"/>
    <w:rsid w:val="008F5A62"/>
    <w:rsid w:val="008F5CA1"/>
    <w:rsid w:val="008F60DD"/>
    <w:rsid w:val="008F610D"/>
    <w:rsid w:val="008F643C"/>
    <w:rsid w:val="008F6630"/>
    <w:rsid w:val="008F69A4"/>
    <w:rsid w:val="008F69C4"/>
    <w:rsid w:val="008F6BD0"/>
    <w:rsid w:val="008F6C4C"/>
    <w:rsid w:val="008F6C56"/>
    <w:rsid w:val="008F6CF2"/>
    <w:rsid w:val="008F6E5A"/>
    <w:rsid w:val="008F70C2"/>
    <w:rsid w:val="008F711B"/>
    <w:rsid w:val="008F728D"/>
    <w:rsid w:val="008F736B"/>
    <w:rsid w:val="008F75D6"/>
    <w:rsid w:val="008F7846"/>
    <w:rsid w:val="008F7C7E"/>
    <w:rsid w:val="0090018C"/>
    <w:rsid w:val="009002EB"/>
    <w:rsid w:val="009004E9"/>
    <w:rsid w:val="009007E6"/>
    <w:rsid w:val="00900CF0"/>
    <w:rsid w:val="00900F08"/>
    <w:rsid w:val="00900FB5"/>
    <w:rsid w:val="00901083"/>
    <w:rsid w:val="0090123E"/>
    <w:rsid w:val="00901254"/>
    <w:rsid w:val="00901520"/>
    <w:rsid w:val="00901A65"/>
    <w:rsid w:val="00901CE4"/>
    <w:rsid w:val="00901E3B"/>
    <w:rsid w:val="0090216F"/>
    <w:rsid w:val="009021AB"/>
    <w:rsid w:val="00902630"/>
    <w:rsid w:val="0090297F"/>
    <w:rsid w:val="00902EFD"/>
    <w:rsid w:val="00903250"/>
    <w:rsid w:val="0090373F"/>
    <w:rsid w:val="00903777"/>
    <w:rsid w:val="009038B4"/>
    <w:rsid w:val="00903ADF"/>
    <w:rsid w:val="00903B53"/>
    <w:rsid w:val="00903CA2"/>
    <w:rsid w:val="00903CC0"/>
    <w:rsid w:val="00903E84"/>
    <w:rsid w:val="00903FB9"/>
    <w:rsid w:val="00904424"/>
    <w:rsid w:val="009044B3"/>
    <w:rsid w:val="009046DB"/>
    <w:rsid w:val="00904C18"/>
    <w:rsid w:val="00904D4A"/>
    <w:rsid w:val="00904E3A"/>
    <w:rsid w:val="0090535F"/>
    <w:rsid w:val="00905870"/>
    <w:rsid w:val="009059BF"/>
    <w:rsid w:val="00905B99"/>
    <w:rsid w:val="00905C70"/>
    <w:rsid w:val="00905C93"/>
    <w:rsid w:val="00906303"/>
    <w:rsid w:val="00906368"/>
    <w:rsid w:val="0090651C"/>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955"/>
    <w:rsid w:val="00912C06"/>
    <w:rsid w:val="00912D89"/>
    <w:rsid w:val="00912FFC"/>
    <w:rsid w:val="00913043"/>
    <w:rsid w:val="009131EA"/>
    <w:rsid w:val="00913528"/>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8BC"/>
    <w:rsid w:val="00926996"/>
    <w:rsid w:val="00926A3C"/>
    <w:rsid w:val="009273F6"/>
    <w:rsid w:val="00927676"/>
    <w:rsid w:val="0092782A"/>
    <w:rsid w:val="00927B9C"/>
    <w:rsid w:val="00927D23"/>
    <w:rsid w:val="00927DEF"/>
    <w:rsid w:val="00927F96"/>
    <w:rsid w:val="009302BE"/>
    <w:rsid w:val="009303D5"/>
    <w:rsid w:val="00930628"/>
    <w:rsid w:val="0093066C"/>
    <w:rsid w:val="00930840"/>
    <w:rsid w:val="00930949"/>
    <w:rsid w:val="00930BA1"/>
    <w:rsid w:val="00930DFC"/>
    <w:rsid w:val="009310D2"/>
    <w:rsid w:val="009312D2"/>
    <w:rsid w:val="0093169E"/>
    <w:rsid w:val="00931808"/>
    <w:rsid w:val="009318E0"/>
    <w:rsid w:val="00931D24"/>
    <w:rsid w:val="00931D4C"/>
    <w:rsid w:val="00931D96"/>
    <w:rsid w:val="00931E23"/>
    <w:rsid w:val="00931E76"/>
    <w:rsid w:val="00932038"/>
    <w:rsid w:val="0093231A"/>
    <w:rsid w:val="00932399"/>
    <w:rsid w:val="009324E1"/>
    <w:rsid w:val="009325AE"/>
    <w:rsid w:val="00932AD5"/>
    <w:rsid w:val="00932FA5"/>
    <w:rsid w:val="009333AD"/>
    <w:rsid w:val="009333CD"/>
    <w:rsid w:val="0093393D"/>
    <w:rsid w:val="00933A6A"/>
    <w:rsid w:val="00933CBC"/>
    <w:rsid w:val="00933D28"/>
    <w:rsid w:val="00933EB6"/>
    <w:rsid w:val="009342A1"/>
    <w:rsid w:val="00934352"/>
    <w:rsid w:val="00934575"/>
    <w:rsid w:val="00934804"/>
    <w:rsid w:val="0093483D"/>
    <w:rsid w:val="0093489A"/>
    <w:rsid w:val="0093533F"/>
    <w:rsid w:val="009353F6"/>
    <w:rsid w:val="009359A6"/>
    <w:rsid w:val="00935B83"/>
    <w:rsid w:val="00935CAE"/>
    <w:rsid w:val="009366E8"/>
    <w:rsid w:val="00936C67"/>
    <w:rsid w:val="00936DA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C4D"/>
    <w:rsid w:val="00944F76"/>
    <w:rsid w:val="00945201"/>
    <w:rsid w:val="00945677"/>
    <w:rsid w:val="0094628E"/>
    <w:rsid w:val="0094675E"/>
    <w:rsid w:val="009467D1"/>
    <w:rsid w:val="009468EA"/>
    <w:rsid w:val="00946A50"/>
    <w:rsid w:val="00946DB8"/>
    <w:rsid w:val="00946F70"/>
    <w:rsid w:val="00947070"/>
    <w:rsid w:val="009479B4"/>
    <w:rsid w:val="00947ADB"/>
    <w:rsid w:val="00947B78"/>
    <w:rsid w:val="00947D75"/>
    <w:rsid w:val="00947E69"/>
    <w:rsid w:val="00950208"/>
    <w:rsid w:val="00950290"/>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E56"/>
    <w:rsid w:val="00951F5B"/>
    <w:rsid w:val="00951FCB"/>
    <w:rsid w:val="009521A8"/>
    <w:rsid w:val="00952283"/>
    <w:rsid w:val="009522DB"/>
    <w:rsid w:val="00952667"/>
    <w:rsid w:val="00952904"/>
    <w:rsid w:val="009530AA"/>
    <w:rsid w:val="00953338"/>
    <w:rsid w:val="00953407"/>
    <w:rsid w:val="00953410"/>
    <w:rsid w:val="00953476"/>
    <w:rsid w:val="00953774"/>
    <w:rsid w:val="009537D3"/>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49"/>
    <w:rsid w:val="0095679B"/>
    <w:rsid w:val="00956902"/>
    <w:rsid w:val="0095693E"/>
    <w:rsid w:val="009569D7"/>
    <w:rsid w:val="00956A3A"/>
    <w:rsid w:val="00956ABB"/>
    <w:rsid w:val="00956B58"/>
    <w:rsid w:val="00956B8D"/>
    <w:rsid w:val="00956BF7"/>
    <w:rsid w:val="0095701A"/>
    <w:rsid w:val="0095737D"/>
    <w:rsid w:val="00957688"/>
    <w:rsid w:val="0095770C"/>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3E2A"/>
    <w:rsid w:val="00964033"/>
    <w:rsid w:val="00964297"/>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0AA"/>
    <w:rsid w:val="00967135"/>
    <w:rsid w:val="009678B9"/>
    <w:rsid w:val="00967A22"/>
    <w:rsid w:val="00967A75"/>
    <w:rsid w:val="00967B7E"/>
    <w:rsid w:val="00967C11"/>
    <w:rsid w:val="00967C77"/>
    <w:rsid w:val="00967C92"/>
    <w:rsid w:val="009701D9"/>
    <w:rsid w:val="0097028B"/>
    <w:rsid w:val="0097077F"/>
    <w:rsid w:val="009709DE"/>
    <w:rsid w:val="00970E25"/>
    <w:rsid w:val="00970FD9"/>
    <w:rsid w:val="00970FFA"/>
    <w:rsid w:val="009711A6"/>
    <w:rsid w:val="00971C04"/>
    <w:rsid w:val="00972395"/>
    <w:rsid w:val="00973620"/>
    <w:rsid w:val="00973931"/>
    <w:rsid w:val="00973C4A"/>
    <w:rsid w:val="0097402F"/>
    <w:rsid w:val="0097417C"/>
    <w:rsid w:val="0097504B"/>
    <w:rsid w:val="00975246"/>
    <w:rsid w:val="00975351"/>
    <w:rsid w:val="00975569"/>
    <w:rsid w:val="00975B3A"/>
    <w:rsid w:val="00975C91"/>
    <w:rsid w:val="00975D6F"/>
    <w:rsid w:val="00975F69"/>
    <w:rsid w:val="00976037"/>
    <w:rsid w:val="00976239"/>
    <w:rsid w:val="00976258"/>
    <w:rsid w:val="009769B5"/>
    <w:rsid w:val="009769DB"/>
    <w:rsid w:val="00976AB3"/>
    <w:rsid w:val="00976C3A"/>
    <w:rsid w:val="00976D7E"/>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4CC8"/>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85F"/>
    <w:rsid w:val="00987BD2"/>
    <w:rsid w:val="00987E91"/>
    <w:rsid w:val="009901CF"/>
    <w:rsid w:val="009903F9"/>
    <w:rsid w:val="00990985"/>
    <w:rsid w:val="00990D41"/>
    <w:rsid w:val="00990DAB"/>
    <w:rsid w:val="009913B5"/>
    <w:rsid w:val="009916EE"/>
    <w:rsid w:val="00991C27"/>
    <w:rsid w:val="00991DFC"/>
    <w:rsid w:val="00991E8B"/>
    <w:rsid w:val="00992406"/>
    <w:rsid w:val="0099258B"/>
    <w:rsid w:val="009929A5"/>
    <w:rsid w:val="00992DF7"/>
    <w:rsid w:val="00992EDE"/>
    <w:rsid w:val="0099314C"/>
    <w:rsid w:val="009934D3"/>
    <w:rsid w:val="009935C5"/>
    <w:rsid w:val="00993A94"/>
    <w:rsid w:val="00993B7C"/>
    <w:rsid w:val="00993BA9"/>
    <w:rsid w:val="00993D36"/>
    <w:rsid w:val="00993E64"/>
    <w:rsid w:val="00993F3D"/>
    <w:rsid w:val="009941DF"/>
    <w:rsid w:val="009944FD"/>
    <w:rsid w:val="00994615"/>
    <w:rsid w:val="009949FF"/>
    <w:rsid w:val="00994BFA"/>
    <w:rsid w:val="00994F4C"/>
    <w:rsid w:val="009950F1"/>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195"/>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0D9"/>
    <w:rsid w:val="009A510C"/>
    <w:rsid w:val="009A51D3"/>
    <w:rsid w:val="009A5301"/>
    <w:rsid w:val="009A562D"/>
    <w:rsid w:val="009A56F5"/>
    <w:rsid w:val="009A570F"/>
    <w:rsid w:val="009A59F1"/>
    <w:rsid w:val="009A5F20"/>
    <w:rsid w:val="009A5F91"/>
    <w:rsid w:val="009A656C"/>
    <w:rsid w:val="009A6A08"/>
    <w:rsid w:val="009A6A3F"/>
    <w:rsid w:val="009A6B4B"/>
    <w:rsid w:val="009A6CFE"/>
    <w:rsid w:val="009A6DFB"/>
    <w:rsid w:val="009A7277"/>
    <w:rsid w:val="009A73D7"/>
    <w:rsid w:val="009A75BC"/>
    <w:rsid w:val="009A76EA"/>
    <w:rsid w:val="009A7A82"/>
    <w:rsid w:val="009B00E8"/>
    <w:rsid w:val="009B037C"/>
    <w:rsid w:val="009B042A"/>
    <w:rsid w:val="009B05F8"/>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29EA"/>
    <w:rsid w:val="009B30DB"/>
    <w:rsid w:val="009B36AA"/>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3C1"/>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9C2"/>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16C"/>
    <w:rsid w:val="009C3447"/>
    <w:rsid w:val="009C3881"/>
    <w:rsid w:val="009C3B6A"/>
    <w:rsid w:val="009C3B6D"/>
    <w:rsid w:val="009C3F64"/>
    <w:rsid w:val="009C4097"/>
    <w:rsid w:val="009C42A5"/>
    <w:rsid w:val="009C45C4"/>
    <w:rsid w:val="009C45D9"/>
    <w:rsid w:val="009C47E8"/>
    <w:rsid w:val="009C4859"/>
    <w:rsid w:val="009C489D"/>
    <w:rsid w:val="009C4C90"/>
    <w:rsid w:val="009C5039"/>
    <w:rsid w:val="009C50B6"/>
    <w:rsid w:val="009C533C"/>
    <w:rsid w:val="009C58C1"/>
    <w:rsid w:val="009C6036"/>
    <w:rsid w:val="009C6576"/>
    <w:rsid w:val="009C68BC"/>
    <w:rsid w:val="009C6A16"/>
    <w:rsid w:val="009C6ACF"/>
    <w:rsid w:val="009C6DEA"/>
    <w:rsid w:val="009C7681"/>
    <w:rsid w:val="009C7FE9"/>
    <w:rsid w:val="009D04B2"/>
    <w:rsid w:val="009D0A20"/>
    <w:rsid w:val="009D0B26"/>
    <w:rsid w:val="009D0B85"/>
    <w:rsid w:val="009D0BA4"/>
    <w:rsid w:val="009D0CEC"/>
    <w:rsid w:val="009D0E53"/>
    <w:rsid w:val="009D1070"/>
    <w:rsid w:val="009D1122"/>
    <w:rsid w:val="009D115E"/>
    <w:rsid w:val="009D1402"/>
    <w:rsid w:val="009D15E8"/>
    <w:rsid w:val="009D18A5"/>
    <w:rsid w:val="009D1F5C"/>
    <w:rsid w:val="009D2023"/>
    <w:rsid w:val="009D20E9"/>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B35"/>
    <w:rsid w:val="009D5DCA"/>
    <w:rsid w:val="009D6023"/>
    <w:rsid w:val="009D60D4"/>
    <w:rsid w:val="009D65EA"/>
    <w:rsid w:val="009D69C2"/>
    <w:rsid w:val="009D6A9D"/>
    <w:rsid w:val="009D7B44"/>
    <w:rsid w:val="009D7B53"/>
    <w:rsid w:val="009D7C59"/>
    <w:rsid w:val="009D7D53"/>
    <w:rsid w:val="009E005A"/>
    <w:rsid w:val="009E009C"/>
    <w:rsid w:val="009E0161"/>
    <w:rsid w:val="009E03D8"/>
    <w:rsid w:val="009E0400"/>
    <w:rsid w:val="009E048C"/>
    <w:rsid w:val="009E061A"/>
    <w:rsid w:val="009E0683"/>
    <w:rsid w:val="009E079F"/>
    <w:rsid w:val="009E0A1E"/>
    <w:rsid w:val="009E0B91"/>
    <w:rsid w:val="009E136C"/>
    <w:rsid w:val="009E18A0"/>
    <w:rsid w:val="009E1969"/>
    <w:rsid w:val="009E2336"/>
    <w:rsid w:val="009E2708"/>
    <w:rsid w:val="009E2849"/>
    <w:rsid w:val="009E2899"/>
    <w:rsid w:val="009E2BC3"/>
    <w:rsid w:val="009E2CFC"/>
    <w:rsid w:val="009E2D60"/>
    <w:rsid w:val="009E3256"/>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C32"/>
    <w:rsid w:val="009E7C5D"/>
    <w:rsid w:val="009E7E2E"/>
    <w:rsid w:val="009F0209"/>
    <w:rsid w:val="009F0334"/>
    <w:rsid w:val="009F06DE"/>
    <w:rsid w:val="009F0952"/>
    <w:rsid w:val="009F0D14"/>
    <w:rsid w:val="009F0E62"/>
    <w:rsid w:val="009F1035"/>
    <w:rsid w:val="009F10E9"/>
    <w:rsid w:val="009F12C8"/>
    <w:rsid w:val="009F25EC"/>
    <w:rsid w:val="009F26B5"/>
    <w:rsid w:val="009F2819"/>
    <w:rsid w:val="009F2AC3"/>
    <w:rsid w:val="009F2C3F"/>
    <w:rsid w:val="009F2CBD"/>
    <w:rsid w:val="009F2EBB"/>
    <w:rsid w:val="009F2EFE"/>
    <w:rsid w:val="009F2F3A"/>
    <w:rsid w:val="009F2FB1"/>
    <w:rsid w:val="009F309F"/>
    <w:rsid w:val="009F32CC"/>
    <w:rsid w:val="009F3331"/>
    <w:rsid w:val="009F354B"/>
    <w:rsid w:val="009F3962"/>
    <w:rsid w:val="009F3A3F"/>
    <w:rsid w:val="009F3C19"/>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68AD"/>
    <w:rsid w:val="009F6DFB"/>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38"/>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2EB"/>
    <w:rsid w:val="00A16365"/>
    <w:rsid w:val="00A164AF"/>
    <w:rsid w:val="00A16E1B"/>
    <w:rsid w:val="00A17159"/>
    <w:rsid w:val="00A173C4"/>
    <w:rsid w:val="00A17435"/>
    <w:rsid w:val="00A17479"/>
    <w:rsid w:val="00A174CF"/>
    <w:rsid w:val="00A17638"/>
    <w:rsid w:val="00A1779A"/>
    <w:rsid w:val="00A178E9"/>
    <w:rsid w:val="00A1798E"/>
    <w:rsid w:val="00A17A5B"/>
    <w:rsid w:val="00A17D25"/>
    <w:rsid w:val="00A20017"/>
    <w:rsid w:val="00A200AD"/>
    <w:rsid w:val="00A201E8"/>
    <w:rsid w:val="00A202F4"/>
    <w:rsid w:val="00A20352"/>
    <w:rsid w:val="00A20663"/>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80A"/>
    <w:rsid w:val="00A22AB6"/>
    <w:rsid w:val="00A22B17"/>
    <w:rsid w:val="00A22B99"/>
    <w:rsid w:val="00A23760"/>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3CE"/>
    <w:rsid w:val="00A274F9"/>
    <w:rsid w:val="00A27754"/>
    <w:rsid w:val="00A278A0"/>
    <w:rsid w:val="00A279C3"/>
    <w:rsid w:val="00A27D7E"/>
    <w:rsid w:val="00A27E0E"/>
    <w:rsid w:val="00A3032A"/>
    <w:rsid w:val="00A304C8"/>
    <w:rsid w:val="00A305B4"/>
    <w:rsid w:val="00A307C8"/>
    <w:rsid w:val="00A30EF5"/>
    <w:rsid w:val="00A30F1F"/>
    <w:rsid w:val="00A31317"/>
    <w:rsid w:val="00A31862"/>
    <w:rsid w:val="00A319AB"/>
    <w:rsid w:val="00A31CA3"/>
    <w:rsid w:val="00A31DF5"/>
    <w:rsid w:val="00A31E96"/>
    <w:rsid w:val="00A3205F"/>
    <w:rsid w:val="00A326BC"/>
    <w:rsid w:val="00A32C83"/>
    <w:rsid w:val="00A33337"/>
    <w:rsid w:val="00A33514"/>
    <w:rsid w:val="00A3383C"/>
    <w:rsid w:val="00A3443D"/>
    <w:rsid w:val="00A3483E"/>
    <w:rsid w:val="00A34C66"/>
    <w:rsid w:val="00A34E09"/>
    <w:rsid w:val="00A34F67"/>
    <w:rsid w:val="00A3530C"/>
    <w:rsid w:val="00A354F9"/>
    <w:rsid w:val="00A35AD6"/>
    <w:rsid w:val="00A35FA2"/>
    <w:rsid w:val="00A3661E"/>
    <w:rsid w:val="00A36773"/>
    <w:rsid w:val="00A36A04"/>
    <w:rsid w:val="00A36EA4"/>
    <w:rsid w:val="00A3726B"/>
    <w:rsid w:val="00A375EA"/>
    <w:rsid w:val="00A376C0"/>
    <w:rsid w:val="00A37900"/>
    <w:rsid w:val="00A37B91"/>
    <w:rsid w:val="00A40013"/>
    <w:rsid w:val="00A40151"/>
    <w:rsid w:val="00A401AB"/>
    <w:rsid w:val="00A401CA"/>
    <w:rsid w:val="00A40343"/>
    <w:rsid w:val="00A4034D"/>
    <w:rsid w:val="00A405B7"/>
    <w:rsid w:val="00A4061A"/>
    <w:rsid w:val="00A4075A"/>
    <w:rsid w:val="00A409DB"/>
    <w:rsid w:val="00A40A87"/>
    <w:rsid w:val="00A40B16"/>
    <w:rsid w:val="00A41029"/>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64"/>
    <w:rsid w:val="00A44C65"/>
    <w:rsid w:val="00A44C9D"/>
    <w:rsid w:val="00A44D5B"/>
    <w:rsid w:val="00A45063"/>
    <w:rsid w:val="00A45460"/>
    <w:rsid w:val="00A454A8"/>
    <w:rsid w:val="00A45862"/>
    <w:rsid w:val="00A45F61"/>
    <w:rsid w:val="00A46490"/>
    <w:rsid w:val="00A464F4"/>
    <w:rsid w:val="00A46584"/>
    <w:rsid w:val="00A46B28"/>
    <w:rsid w:val="00A46CBA"/>
    <w:rsid w:val="00A46F83"/>
    <w:rsid w:val="00A473C3"/>
    <w:rsid w:val="00A501A1"/>
    <w:rsid w:val="00A503BB"/>
    <w:rsid w:val="00A5053E"/>
    <w:rsid w:val="00A508F8"/>
    <w:rsid w:val="00A50D4C"/>
    <w:rsid w:val="00A50F85"/>
    <w:rsid w:val="00A50F92"/>
    <w:rsid w:val="00A51527"/>
    <w:rsid w:val="00A51D1A"/>
    <w:rsid w:val="00A51D5B"/>
    <w:rsid w:val="00A51EAB"/>
    <w:rsid w:val="00A52013"/>
    <w:rsid w:val="00A522DD"/>
    <w:rsid w:val="00A5239A"/>
    <w:rsid w:val="00A526DE"/>
    <w:rsid w:val="00A52760"/>
    <w:rsid w:val="00A52ACC"/>
    <w:rsid w:val="00A52B21"/>
    <w:rsid w:val="00A52B62"/>
    <w:rsid w:val="00A52CA4"/>
    <w:rsid w:val="00A533E9"/>
    <w:rsid w:val="00A534EB"/>
    <w:rsid w:val="00A53631"/>
    <w:rsid w:val="00A53681"/>
    <w:rsid w:val="00A53930"/>
    <w:rsid w:val="00A5413B"/>
    <w:rsid w:val="00A541FB"/>
    <w:rsid w:val="00A5425D"/>
    <w:rsid w:val="00A547AB"/>
    <w:rsid w:val="00A547F9"/>
    <w:rsid w:val="00A54B39"/>
    <w:rsid w:val="00A54BA5"/>
    <w:rsid w:val="00A550A6"/>
    <w:rsid w:val="00A551DA"/>
    <w:rsid w:val="00A555CE"/>
    <w:rsid w:val="00A55921"/>
    <w:rsid w:val="00A5594E"/>
    <w:rsid w:val="00A55A5F"/>
    <w:rsid w:val="00A55C81"/>
    <w:rsid w:val="00A55F5D"/>
    <w:rsid w:val="00A56063"/>
    <w:rsid w:val="00A560D9"/>
    <w:rsid w:val="00A56382"/>
    <w:rsid w:val="00A56530"/>
    <w:rsid w:val="00A5660C"/>
    <w:rsid w:val="00A56674"/>
    <w:rsid w:val="00A56888"/>
    <w:rsid w:val="00A56C71"/>
    <w:rsid w:val="00A5723F"/>
    <w:rsid w:val="00A57CDF"/>
    <w:rsid w:val="00A57E05"/>
    <w:rsid w:val="00A57F2E"/>
    <w:rsid w:val="00A60171"/>
    <w:rsid w:val="00A6043D"/>
    <w:rsid w:val="00A60456"/>
    <w:rsid w:val="00A60989"/>
    <w:rsid w:val="00A60E7A"/>
    <w:rsid w:val="00A60E89"/>
    <w:rsid w:val="00A60EC5"/>
    <w:rsid w:val="00A61111"/>
    <w:rsid w:val="00A613BD"/>
    <w:rsid w:val="00A617B4"/>
    <w:rsid w:val="00A61896"/>
    <w:rsid w:val="00A61CCD"/>
    <w:rsid w:val="00A62219"/>
    <w:rsid w:val="00A622B7"/>
    <w:rsid w:val="00A623CA"/>
    <w:rsid w:val="00A62645"/>
    <w:rsid w:val="00A62821"/>
    <w:rsid w:val="00A62A31"/>
    <w:rsid w:val="00A63107"/>
    <w:rsid w:val="00A63479"/>
    <w:rsid w:val="00A634DC"/>
    <w:rsid w:val="00A63D99"/>
    <w:rsid w:val="00A6410C"/>
    <w:rsid w:val="00A6422F"/>
    <w:rsid w:val="00A64578"/>
    <w:rsid w:val="00A64674"/>
    <w:rsid w:val="00A6473E"/>
    <w:rsid w:val="00A64899"/>
    <w:rsid w:val="00A64925"/>
    <w:rsid w:val="00A6497B"/>
    <w:rsid w:val="00A64A3C"/>
    <w:rsid w:val="00A64C55"/>
    <w:rsid w:val="00A64E6D"/>
    <w:rsid w:val="00A650A7"/>
    <w:rsid w:val="00A656EB"/>
    <w:rsid w:val="00A6577E"/>
    <w:rsid w:val="00A657A0"/>
    <w:rsid w:val="00A65FF8"/>
    <w:rsid w:val="00A66462"/>
    <w:rsid w:val="00A66584"/>
    <w:rsid w:val="00A666F8"/>
    <w:rsid w:val="00A6687D"/>
    <w:rsid w:val="00A66E92"/>
    <w:rsid w:val="00A67743"/>
    <w:rsid w:val="00A67BD9"/>
    <w:rsid w:val="00A67FAF"/>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364"/>
    <w:rsid w:val="00A74431"/>
    <w:rsid w:val="00A74B86"/>
    <w:rsid w:val="00A74DF5"/>
    <w:rsid w:val="00A74E10"/>
    <w:rsid w:val="00A751F3"/>
    <w:rsid w:val="00A754FB"/>
    <w:rsid w:val="00A75A52"/>
    <w:rsid w:val="00A75A66"/>
    <w:rsid w:val="00A75AD3"/>
    <w:rsid w:val="00A75C12"/>
    <w:rsid w:val="00A75D7E"/>
    <w:rsid w:val="00A76183"/>
    <w:rsid w:val="00A7623E"/>
    <w:rsid w:val="00A763E0"/>
    <w:rsid w:val="00A76ACF"/>
    <w:rsid w:val="00A76AF5"/>
    <w:rsid w:val="00A76D13"/>
    <w:rsid w:val="00A76D36"/>
    <w:rsid w:val="00A76E18"/>
    <w:rsid w:val="00A76EC9"/>
    <w:rsid w:val="00A76F15"/>
    <w:rsid w:val="00A775B1"/>
    <w:rsid w:val="00A775FA"/>
    <w:rsid w:val="00A77653"/>
    <w:rsid w:val="00A77AA4"/>
    <w:rsid w:val="00A77D97"/>
    <w:rsid w:val="00A77DF7"/>
    <w:rsid w:val="00A80168"/>
    <w:rsid w:val="00A802A4"/>
    <w:rsid w:val="00A803D7"/>
    <w:rsid w:val="00A80BD1"/>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CD4"/>
    <w:rsid w:val="00A84D68"/>
    <w:rsid w:val="00A85178"/>
    <w:rsid w:val="00A85245"/>
    <w:rsid w:val="00A85387"/>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C18"/>
    <w:rsid w:val="00A90D75"/>
    <w:rsid w:val="00A9127B"/>
    <w:rsid w:val="00A91325"/>
    <w:rsid w:val="00A913BC"/>
    <w:rsid w:val="00A91482"/>
    <w:rsid w:val="00A91505"/>
    <w:rsid w:val="00A915BC"/>
    <w:rsid w:val="00A919D3"/>
    <w:rsid w:val="00A92547"/>
    <w:rsid w:val="00A926E0"/>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17E"/>
    <w:rsid w:val="00A972E1"/>
    <w:rsid w:val="00A9738B"/>
    <w:rsid w:val="00A973DA"/>
    <w:rsid w:val="00A9789F"/>
    <w:rsid w:val="00A97B30"/>
    <w:rsid w:val="00A97B72"/>
    <w:rsid w:val="00A97CA4"/>
    <w:rsid w:val="00AA0295"/>
    <w:rsid w:val="00AA03A0"/>
    <w:rsid w:val="00AA03B9"/>
    <w:rsid w:val="00AA0A26"/>
    <w:rsid w:val="00AA0C38"/>
    <w:rsid w:val="00AA0E29"/>
    <w:rsid w:val="00AA1225"/>
    <w:rsid w:val="00AA124E"/>
    <w:rsid w:val="00AA1386"/>
    <w:rsid w:val="00AA16AE"/>
    <w:rsid w:val="00AA176C"/>
    <w:rsid w:val="00AA17EF"/>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BDB"/>
    <w:rsid w:val="00AB1D68"/>
    <w:rsid w:val="00AB1F43"/>
    <w:rsid w:val="00AB21A3"/>
    <w:rsid w:val="00AB27B0"/>
    <w:rsid w:val="00AB286E"/>
    <w:rsid w:val="00AB2891"/>
    <w:rsid w:val="00AB2DB4"/>
    <w:rsid w:val="00AB2FBE"/>
    <w:rsid w:val="00AB30A6"/>
    <w:rsid w:val="00AB3624"/>
    <w:rsid w:val="00AB3805"/>
    <w:rsid w:val="00AB3918"/>
    <w:rsid w:val="00AB4041"/>
    <w:rsid w:val="00AB409A"/>
    <w:rsid w:val="00AB41ED"/>
    <w:rsid w:val="00AB433B"/>
    <w:rsid w:val="00AB47C3"/>
    <w:rsid w:val="00AB49F4"/>
    <w:rsid w:val="00AB4A4B"/>
    <w:rsid w:val="00AB4E63"/>
    <w:rsid w:val="00AB4E69"/>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5D2"/>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849"/>
    <w:rsid w:val="00AC3BC0"/>
    <w:rsid w:val="00AC3BEA"/>
    <w:rsid w:val="00AC3C92"/>
    <w:rsid w:val="00AC3EB4"/>
    <w:rsid w:val="00AC4236"/>
    <w:rsid w:val="00AC4584"/>
    <w:rsid w:val="00AC4980"/>
    <w:rsid w:val="00AC4A0D"/>
    <w:rsid w:val="00AC4C60"/>
    <w:rsid w:val="00AC4E4A"/>
    <w:rsid w:val="00AC5219"/>
    <w:rsid w:val="00AC5538"/>
    <w:rsid w:val="00AC56EB"/>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3"/>
    <w:rsid w:val="00AD04AC"/>
    <w:rsid w:val="00AD05E1"/>
    <w:rsid w:val="00AD0764"/>
    <w:rsid w:val="00AD1112"/>
    <w:rsid w:val="00AD114E"/>
    <w:rsid w:val="00AD1163"/>
    <w:rsid w:val="00AD12D8"/>
    <w:rsid w:val="00AD1979"/>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C34"/>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0AD"/>
    <w:rsid w:val="00AE1232"/>
    <w:rsid w:val="00AE12AD"/>
    <w:rsid w:val="00AE13EC"/>
    <w:rsid w:val="00AE1820"/>
    <w:rsid w:val="00AE1E0C"/>
    <w:rsid w:val="00AE21DA"/>
    <w:rsid w:val="00AE232D"/>
    <w:rsid w:val="00AE271E"/>
    <w:rsid w:val="00AE28EE"/>
    <w:rsid w:val="00AE2D99"/>
    <w:rsid w:val="00AE3277"/>
    <w:rsid w:val="00AE32D3"/>
    <w:rsid w:val="00AE3306"/>
    <w:rsid w:val="00AE383A"/>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CD8"/>
    <w:rsid w:val="00AE5D11"/>
    <w:rsid w:val="00AE6414"/>
    <w:rsid w:val="00AE654F"/>
    <w:rsid w:val="00AE655C"/>
    <w:rsid w:val="00AE6DCC"/>
    <w:rsid w:val="00AE703C"/>
    <w:rsid w:val="00AE761E"/>
    <w:rsid w:val="00AE7A3F"/>
    <w:rsid w:val="00AE7BC9"/>
    <w:rsid w:val="00AE7CA4"/>
    <w:rsid w:val="00AF0C84"/>
    <w:rsid w:val="00AF11FE"/>
    <w:rsid w:val="00AF14D9"/>
    <w:rsid w:val="00AF15B4"/>
    <w:rsid w:val="00AF166E"/>
    <w:rsid w:val="00AF1D17"/>
    <w:rsid w:val="00AF22F5"/>
    <w:rsid w:val="00AF22F9"/>
    <w:rsid w:val="00AF24E9"/>
    <w:rsid w:val="00AF25AA"/>
    <w:rsid w:val="00AF28F1"/>
    <w:rsid w:val="00AF2B04"/>
    <w:rsid w:val="00AF349E"/>
    <w:rsid w:val="00AF36CC"/>
    <w:rsid w:val="00AF3833"/>
    <w:rsid w:val="00AF3907"/>
    <w:rsid w:val="00AF3A76"/>
    <w:rsid w:val="00AF3E3D"/>
    <w:rsid w:val="00AF42DE"/>
    <w:rsid w:val="00AF431B"/>
    <w:rsid w:val="00AF439B"/>
    <w:rsid w:val="00AF4417"/>
    <w:rsid w:val="00AF441B"/>
    <w:rsid w:val="00AF4605"/>
    <w:rsid w:val="00AF47F2"/>
    <w:rsid w:val="00AF48FE"/>
    <w:rsid w:val="00AF4D41"/>
    <w:rsid w:val="00AF4EF3"/>
    <w:rsid w:val="00AF506B"/>
    <w:rsid w:val="00AF50DA"/>
    <w:rsid w:val="00AF53AC"/>
    <w:rsid w:val="00AF5579"/>
    <w:rsid w:val="00AF5D2D"/>
    <w:rsid w:val="00AF5D78"/>
    <w:rsid w:val="00AF5F03"/>
    <w:rsid w:val="00AF60F8"/>
    <w:rsid w:val="00AF641F"/>
    <w:rsid w:val="00AF65C4"/>
    <w:rsid w:val="00AF66C7"/>
    <w:rsid w:val="00AF6CEF"/>
    <w:rsid w:val="00AF6D11"/>
    <w:rsid w:val="00AF7147"/>
    <w:rsid w:val="00AF7376"/>
    <w:rsid w:val="00AF7933"/>
    <w:rsid w:val="00AF7A17"/>
    <w:rsid w:val="00AF7B95"/>
    <w:rsid w:val="00B0033F"/>
    <w:rsid w:val="00B00386"/>
    <w:rsid w:val="00B004A8"/>
    <w:rsid w:val="00B0073F"/>
    <w:rsid w:val="00B0087B"/>
    <w:rsid w:val="00B0096F"/>
    <w:rsid w:val="00B00CCA"/>
    <w:rsid w:val="00B00F7B"/>
    <w:rsid w:val="00B012F7"/>
    <w:rsid w:val="00B013A0"/>
    <w:rsid w:val="00B014D5"/>
    <w:rsid w:val="00B01514"/>
    <w:rsid w:val="00B01799"/>
    <w:rsid w:val="00B0184D"/>
    <w:rsid w:val="00B01FD6"/>
    <w:rsid w:val="00B02458"/>
    <w:rsid w:val="00B024E9"/>
    <w:rsid w:val="00B0263A"/>
    <w:rsid w:val="00B02BF3"/>
    <w:rsid w:val="00B03627"/>
    <w:rsid w:val="00B03D2F"/>
    <w:rsid w:val="00B03EB5"/>
    <w:rsid w:val="00B03EC1"/>
    <w:rsid w:val="00B04294"/>
    <w:rsid w:val="00B04321"/>
    <w:rsid w:val="00B0450D"/>
    <w:rsid w:val="00B0491F"/>
    <w:rsid w:val="00B04986"/>
    <w:rsid w:val="00B04DD2"/>
    <w:rsid w:val="00B04EFA"/>
    <w:rsid w:val="00B050B3"/>
    <w:rsid w:val="00B0549E"/>
    <w:rsid w:val="00B0568C"/>
    <w:rsid w:val="00B057B5"/>
    <w:rsid w:val="00B05807"/>
    <w:rsid w:val="00B05842"/>
    <w:rsid w:val="00B05B63"/>
    <w:rsid w:val="00B05C48"/>
    <w:rsid w:val="00B05D11"/>
    <w:rsid w:val="00B05F0A"/>
    <w:rsid w:val="00B061E9"/>
    <w:rsid w:val="00B0623D"/>
    <w:rsid w:val="00B062A0"/>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8E"/>
    <w:rsid w:val="00B10B9B"/>
    <w:rsid w:val="00B10D5C"/>
    <w:rsid w:val="00B10DCA"/>
    <w:rsid w:val="00B10E35"/>
    <w:rsid w:val="00B10F7F"/>
    <w:rsid w:val="00B11360"/>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A8"/>
    <w:rsid w:val="00B1406B"/>
    <w:rsid w:val="00B140B6"/>
    <w:rsid w:val="00B14516"/>
    <w:rsid w:val="00B14700"/>
    <w:rsid w:val="00B148B4"/>
    <w:rsid w:val="00B15087"/>
    <w:rsid w:val="00B152E3"/>
    <w:rsid w:val="00B155E3"/>
    <w:rsid w:val="00B162A6"/>
    <w:rsid w:val="00B162DD"/>
    <w:rsid w:val="00B163F3"/>
    <w:rsid w:val="00B168CE"/>
    <w:rsid w:val="00B16929"/>
    <w:rsid w:val="00B169E4"/>
    <w:rsid w:val="00B16A29"/>
    <w:rsid w:val="00B16C13"/>
    <w:rsid w:val="00B17BD4"/>
    <w:rsid w:val="00B17C9A"/>
    <w:rsid w:val="00B17D4F"/>
    <w:rsid w:val="00B203AE"/>
    <w:rsid w:val="00B205BD"/>
    <w:rsid w:val="00B205D3"/>
    <w:rsid w:val="00B20616"/>
    <w:rsid w:val="00B20EE0"/>
    <w:rsid w:val="00B2147E"/>
    <w:rsid w:val="00B214B1"/>
    <w:rsid w:val="00B21605"/>
    <w:rsid w:val="00B21795"/>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02"/>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0F93"/>
    <w:rsid w:val="00B3109E"/>
    <w:rsid w:val="00B31148"/>
    <w:rsid w:val="00B31643"/>
    <w:rsid w:val="00B31775"/>
    <w:rsid w:val="00B3259E"/>
    <w:rsid w:val="00B327E0"/>
    <w:rsid w:val="00B3289A"/>
    <w:rsid w:val="00B32A41"/>
    <w:rsid w:val="00B32ADB"/>
    <w:rsid w:val="00B32CB5"/>
    <w:rsid w:val="00B32DFA"/>
    <w:rsid w:val="00B32E83"/>
    <w:rsid w:val="00B33047"/>
    <w:rsid w:val="00B331D4"/>
    <w:rsid w:val="00B33258"/>
    <w:rsid w:val="00B3369F"/>
    <w:rsid w:val="00B33A04"/>
    <w:rsid w:val="00B33CE3"/>
    <w:rsid w:val="00B33E7C"/>
    <w:rsid w:val="00B33EEF"/>
    <w:rsid w:val="00B34230"/>
    <w:rsid w:val="00B34676"/>
    <w:rsid w:val="00B34A20"/>
    <w:rsid w:val="00B34C06"/>
    <w:rsid w:val="00B34E86"/>
    <w:rsid w:val="00B3514F"/>
    <w:rsid w:val="00B3553C"/>
    <w:rsid w:val="00B35675"/>
    <w:rsid w:val="00B3574D"/>
    <w:rsid w:val="00B35A71"/>
    <w:rsid w:val="00B35B3B"/>
    <w:rsid w:val="00B35FCF"/>
    <w:rsid w:val="00B36132"/>
    <w:rsid w:val="00B36157"/>
    <w:rsid w:val="00B364BC"/>
    <w:rsid w:val="00B364FE"/>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398E"/>
    <w:rsid w:val="00B43D3B"/>
    <w:rsid w:val="00B441B1"/>
    <w:rsid w:val="00B443A8"/>
    <w:rsid w:val="00B44666"/>
    <w:rsid w:val="00B44A2A"/>
    <w:rsid w:val="00B44CE9"/>
    <w:rsid w:val="00B44D76"/>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47D4F"/>
    <w:rsid w:val="00B503F8"/>
    <w:rsid w:val="00B5054B"/>
    <w:rsid w:val="00B50588"/>
    <w:rsid w:val="00B50712"/>
    <w:rsid w:val="00B50855"/>
    <w:rsid w:val="00B5095A"/>
    <w:rsid w:val="00B50973"/>
    <w:rsid w:val="00B50D84"/>
    <w:rsid w:val="00B50EBA"/>
    <w:rsid w:val="00B510C1"/>
    <w:rsid w:val="00B51204"/>
    <w:rsid w:val="00B51492"/>
    <w:rsid w:val="00B51594"/>
    <w:rsid w:val="00B51595"/>
    <w:rsid w:val="00B5164B"/>
    <w:rsid w:val="00B518AC"/>
    <w:rsid w:val="00B51905"/>
    <w:rsid w:val="00B5193F"/>
    <w:rsid w:val="00B51967"/>
    <w:rsid w:val="00B51AB0"/>
    <w:rsid w:val="00B51DA6"/>
    <w:rsid w:val="00B51DFF"/>
    <w:rsid w:val="00B521DC"/>
    <w:rsid w:val="00B522B5"/>
    <w:rsid w:val="00B5237C"/>
    <w:rsid w:val="00B52486"/>
    <w:rsid w:val="00B525F5"/>
    <w:rsid w:val="00B526D6"/>
    <w:rsid w:val="00B52F0F"/>
    <w:rsid w:val="00B535D4"/>
    <w:rsid w:val="00B53728"/>
    <w:rsid w:val="00B53835"/>
    <w:rsid w:val="00B53B06"/>
    <w:rsid w:val="00B53BAE"/>
    <w:rsid w:val="00B53C4F"/>
    <w:rsid w:val="00B53DAE"/>
    <w:rsid w:val="00B5454C"/>
    <w:rsid w:val="00B54763"/>
    <w:rsid w:val="00B547BA"/>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65"/>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69"/>
    <w:rsid w:val="00B62783"/>
    <w:rsid w:val="00B6285F"/>
    <w:rsid w:val="00B628E3"/>
    <w:rsid w:val="00B6290C"/>
    <w:rsid w:val="00B62F80"/>
    <w:rsid w:val="00B632BF"/>
    <w:rsid w:val="00B63427"/>
    <w:rsid w:val="00B63467"/>
    <w:rsid w:val="00B63EFE"/>
    <w:rsid w:val="00B6446B"/>
    <w:rsid w:val="00B644E9"/>
    <w:rsid w:val="00B648E4"/>
    <w:rsid w:val="00B64BB8"/>
    <w:rsid w:val="00B64BF7"/>
    <w:rsid w:val="00B6556D"/>
    <w:rsid w:val="00B65852"/>
    <w:rsid w:val="00B65AAD"/>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ABC"/>
    <w:rsid w:val="00B71EA4"/>
    <w:rsid w:val="00B71EC2"/>
    <w:rsid w:val="00B72022"/>
    <w:rsid w:val="00B723BC"/>
    <w:rsid w:val="00B7243B"/>
    <w:rsid w:val="00B72DBF"/>
    <w:rsid w:val="00B72E1E"/>
    <w:rsid w:val="00B72EDA"/>
    <w:rsid w:val="00B7317A"/>
    <w:rsid w:val="00B73349"/>
    <w:rsid w:val="00B735EA"/>
    <w:rsid w:val="00B738A7"/>
    <w:rsid w:val="00B741B5"/>
    <w:rsid w:val="00B7459F"/>
    <w:rsid w:val="00B745D9"/>
    <w:rsid w:val="00B747F7"/>
    <w:rsid w:val="00B74EF3"/>
    <w:rsid w:val="00B75159"/>
    <w:rsid w:val="00B752CC"/>
    <w:rsid w:val="00B753E9"/>
    <w:rsid w:val="00B753FD"/>
    <w:rsid w:val="00B75537"/>
    <w:rsid w:val="00B75A03"/>
    <w:rsid w:val="00B75C99"/>
    <w:rsid w:val="00B75D1E"/>
    <w:rsid w:val="00B75EEE"/>
    <w:rsid w:val="00B7675E"/>
    <w:rsid w:val="00B767FC"/>
    <w:rsid w:val="00B76864"/>
    <w:rsid w:val="00B768EB"/>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2E2"/>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C5"/>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3AD"/>
    <w:rsid w:val="00B955AB"/>
    <w:rsid w:val="00B95709"/>
    <w:rsid w:val="00B95D4E"/>
    <w:rsid w:val="00B96387"/>
    <w:rsid w:val="00B965CE"/>
    <w:rsid w:val="00B96DFA"/>
    <w:rsid w:val="00B971E6"/>
    <w:rsid w:val="00B9757B"/>
    <w:rsid w:val="00B97837"/>
    <w:rsid w:val="00B97C8D"/>
    <w:rsid w:val="00B97FAB"/>
    <w:rsid w:val="00BA0219"/>
    <w:rsid w:val="00BA0222"/>
    <w:rsid w:val="00BA03E9"/>
    <w:rsid w:val="00BA05F2"/>
    <w:rsid w:val="00BA0600"/>
    <w:rsid w:val="00BA0698"/>
    <w:rsid w:val="00BA0870"/>
    <w:rsid w:val="00BA0F8F"/>
    <w:rsid w:val="00BA104B"/>
    <w:rsid w:val="00BA1303"/>
    <w:rsid w:val="00BA13B4"/>
    <w:rsid w:val="00BA1589"/>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08"/>
    <w:rsid w:val="00BA44F4"/>
    <w:rsid w:val="00BA45BC"/>
    <w:rsid w:val="00BA4607"/>
    <w:rsid w:val="00BA4682"/>
    <w:rsid w:val="00BA4BEE"/>
    <w:rsid w:val="00BA4C37"/>
    <w:rsid w:val="00BA4E0E"/>
    <w:rsid w:val="00BA505B"/>
    <w:rsid w:val="00BA50A7"/>
    <w:rsid w:val="00BA50EB"/>
    <w:rsid w:val="00BA555F"/>
    <w:rsid w:val="00BA5D3E"/>
    <w:rsid w:val="00BA5DBA"/>
    <w:rsid w:val="00BA5FDA"/>
    <w:rsid w:val="00BA6085"/>
    <w:rsid w:val="00BA60FA"/>
    <w:rsid w:val="00BA61EB"/>
    <w:rsid w:val="00BA653D"/>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695"/>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2A0"/>
    <w:rsid w:val="00BB451C"/>
    <w:rsid w:val="00BB4606"/>
    <w:rsid w:val="00BB49BB"/>
    <w:rsid w:val="00BB4A62"/>
    <w:rsid w:val="00BB4C91"/>
    <w:rsid w:val="00BB4DEE"/>
    <w:rsid w:val="00BB5141"/>
    <w:rsid w:val="00BB5259"/>
    <w:rsid w:val="00BB537D"/>
    <w:rsid w:val="00BB5AFD"/>
    <w:rsid w:val="00BB5B15"/>
    <w:rsid w:val="00BB5FAE"/>
    <w:rsid w:val="00BB6056"/>
    <w:rsid w:val="00BB6125"/>
    <w:rsid w:val="00BB6328"/>
    <w:rsid w:val="00BB65BF"/>
    <w:rsid w:val="00BB67DC"/>
    <w:rsid w:val="00BB6826"/>
    <w:rsid w:val="00BB6A3C"/>
    <w:rsid w:val="00BB6ACC"/>
    <w:rsid w:val="00BB6D1E"/>
    <w:rsid w:val="00BB7309"/>
    <w:rsid w:val="00BB7412"/>
    <w:rsid w:val="00BB7421"/>
    <w:rsid w:val="00BB7591"/>
    <w:rsid w:val="00BB7CA1"/>
    <w:rsid w:val="00BC01BC"/>
    <w:rsid w:val="00BC05FB"/>
    <w:rsid w:val="00BC0735"/>
    <w:rsid w:val="00BC120F"/>
    <w:rsid w:val="00BC131B"/>
    <w:rsid w:val="00BC149D"/>
    <w:rsid w:val="00BC15D3"/>
    <w:rsid w:val="00BC17E6"/>
    <w:rsid w:val="00BC1903"/>
    <w:rsid w:val="00BC1D13"/>
    <w:rsid w:val="00BC1F9C"/>
    <w:rsid w:val="00BC21DD"/>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093"/>
    <w:rsid w:val="00BC51F0"/>
    <w:rsid w:val="00BC5284"/>
    <w:rsid w:val="00BC52A2"/>
    <w:rsid w:val="00BC5BA8"/>
    <w:rsid w:val="00BC609C"/>
    <w:rsid w:val="00BC6205"/>
    <w:rsid w:val="00BC6215"/>
    <w:rsid w:val="00BC62BE"/>
    <w:rsid w:val="00BC6333"/>
    <w:rsid w:val="00BC64B8"/>
    <w:rsid w:val="00BC687D"/>
    <w:rsid w:val="00BC6A43"/>
    <w:rsid w:val="00BC6BAD"/>
    <w:rsid w:val="00BC6BC7"/>
    <w:rsid w:val="00BC6F7C"/>
    <w:rsid w:val="00BC70A3"/>
    <w:rsid w:val="00BC71EE"/>
    <w:rsid w:val="00BC7452"/>
    <w:rsid w:val="00BC76FE"/>
    <w:rsid w:val="00BC77E3"/>
    <w:rsid w:val="00BC7821"/>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D7E17"/>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00"/>
    <w:rsid w:val="00BE3E50"/>
    <w:rsid w:val="00BE3F6A"/>
    <w:rsid w:val="00BE49A2"/>
    <w:rsid w:val="00BE4BE4"/>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3A"/>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11C"/>
    <w:rsid w:val="00BF360E"/>
    <w:rsid w:val="00BF38DC"/>
    <w:rsid w:val="00BF38E5"/>
    <w:rsid w:val="00BF39CA"/>
    <w:rsid w:val="00BF39CC"/>
    <w:rsid w:val="00BF3B13"/>
    <w:rsid w:val="00BF3D01"/>
    <w:rsid w:val="00BF4029"/>
    <w:rsid w:val="00BF4400"/>
    <w:rsid w:val="00BF445B"/>
    <w:rsid w:val="00BF44A8"/>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BF7C6D"/>
    <w:rsid w:val="00C0028D"/>
    <w:rsid w:val="00C0044A"/>
    <w:rsid w:val="00C00599"/>
    <w:rsid w:val="00C00F8A"/>
    <w:rsid w:val="00C0108E"/>
    <w:rsid w:val="00C01541"/>
    <w:rsid w:val="00C0167D"/>
    <w:rsid w:val="00C01B5F"/>
    <w:rsid w:val="00C01CFE"/>
    <w:rsid w:val="00C01DBB"/>
    <w:rsid w:val="00C0229B"/>
    <w:rsid w:val="00C022D6"/>
    <w:rsid w:val="00C028E9"/>
    <w:rsid w:val="00C02922"/>
    <w:rsid w:val="00C02B3D"/>
    <w:rsid w:val="00C02C71"/>
    <w:rsid w:val="00C02CDE"/>
    <w:rsid w:val="00C03058"/>
    <w:rsid w:val="00C031EE"/>
    <w:rsid w:val="00C0347C"/>
    <w:rsid w:val="00C035FB"/>
    <w:rsid w:val="00C03647"/>
    <w:rsid w:val="00C038F9"/>
    <w:rsid w:val="00C04091"/>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35"/>
    <w:rsid w:val="00C119D8"/>
    <w:rsid w:val="00C11CC1"/>
    <w:rsid w:val="00C11DBB"/>
    <w:rsid w:val="00C11E71"/>
    <w:rsid w:val="00C120F4"/>
    <w:rsid w:val="00C12590"/>
    <w:rsid w:val="00C125E9"/>
    <w:rsid w:val="00C12840"/>
    <w:rsid w:val="00C12A4F"/>
    <w:rsid w:val="00C12C67"/>
    <w:rsid w:val="00C12DF9"/>
    <w:rsid w:val="00C13283"/>
    <w:rsid w:val="00C133D5"/>
    <w:rsid w:val="00C133DE"/>
    <w:rsid w:val="00C1355E"/>
    <w:rsid w:val="00C13B15"/>
    <w:rsid w:val="00C13B7C"/>
    <w:rsid w:val="00C13C43"/>
    <w:rsid w:val="00C13C46"/>
    <w:rsid w:val="00C14155"/>
    <w:rsid w:val="00C145CB"/>
    <w:rsid w:val="00C1465D"/>
    <w:rsid w:val="00C14764"/>
    <w:rsid w:val="00C14832"/>
    <w:rsid w:val="00C15099"/>
    <w:rsid w:val="00C15411"/>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62"/>
    <w:rsid w:val="00C22FE1"/>
    <w:rsid w:val="00C232E9"/>
    <w:rsid w:val="00C23763"/>
    <w:rsid w:val="00C23D2F"/>
    <w:rsid w:val="00C23EE8"/>
    <w:rsid w:val="00C23EFC"/>
    <w:rsid w:val="00C23F1A"/>
    <w:rsid w:val="00C243B0"/>
    <w:rsid w:val="00C24684"/>
    <w:rsid w:val="00C24AF5"/>
    <w:rsid w:val="00C24C0E"/>
    <w:rsid w:val="00C24C63"/>
    <w:rsid w:val="00C259D0"/>
    <w:rsid w:val="00C25A89"/>
    <w:rsid w:val="00C25DAF"/>
    <w:rsid w:val="00C266EA"/>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2B8"/>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4D6D"/>
    <w:rsid w:val="00C35045"/>
    <w:rsid w:val="00C3530F"/>
    <w:rsid w:val="00C3534D"/>
    <w:rsid w:val="00C355C8"/>
    <w:rsid w:val="00C35992"/>
    <w:rsid w:val="00C359BF"/>
    <w:rsid w:val="00C35C4D"/>
    <w:rsid w:val="00C36200"/>
    <w:rsid w:val="00C36821"/>
    <w:rsid w:val="00C36A14"/>
    <w:rsid w:val="00C36ACD"/>
    <w:rsid w:val="00C36F66"/>
    <w:rsid w:val="00C37048"/>
    <w:rsid w:val="00C37204"/>
    <w:rsid w:val="00C3755A"/>
    <w:rsid w:val="00C37C69"/>
    <w:rsid w:val="00C37DFE"/>
    <w:rsid w:val="00C40C32"/>
    <w:rsid w:val="00C4115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C75"/>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D06"/>
    <w:rsid w:val="00C46F2D"/>
    <w:rsid w:val="00C47225"/>
    <w:rsid w:val="00C4766B"/>
    <w:rsid w:val="00C47903"/>
    <w:rsid w:val="00C4797A"/>
    <w:rsid w:val="00C50062"/>
    <w:rsid w:val="00C50115"/>
    <w:rsid w:val="00C501E1"/>
    <w:rsid w:val="00C505E7"/>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6E8"/>
    <w:rsid w:val="00C54A5B"/>
    <w:rsid w:val="00C54CFE"/>
    <w:rsid w:val="00C54DAF"/>
    <w:rsid w:val="00C55A03"/>
    <w:rsid w:val="00C55AE5"/>
    <w:rsid w:val="00C55C4B"/>
    <w:rsid w:val="00C55D87"/>
    <w:rsid w:val="00C56163"/>
    <w:rsid w:val="00C56227"/>
    <w:rsid w:val="00C56244"/>
    <w:rsid w:val="00C56582"/>
    <w:rsid w:val="00C56919"/>
    <w:rsid w:val="00C569D7"/>
    <w:rsid w:val="00C56B07"/>
    <w:rsid w:val="00C56B40"/>
    <w:rsid w:val="00C5727E"/>
    <w:rsid w:val="00C57457"/>
    <w:rsid w:val="00C579A8"/>
    <w:rsid w:val="00C57BD3"/>
    <w:rsid w:val="00C57C73"/>
    <w:rsid w:val="00C605DC"/>
    <w:rsid w:val="00C60760"/>
    <w:rsid w:val="00C608D1"/>
    <w:rsid w:val="00C60CE6"/>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36"/>
    <w:rsid w:val="00C647EC"/>
    <w:rsid w:val="00C64821"/>
    <w:rsid w:val="00C64C5B"/>
    <w:rsid w:val="00C6527B"/>
    <w:rsid w:val="00C65526"/>
    <w:rsid w:val="00C657F8"/>
    <w:rsid w:val="00C65865"/>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2EF0"/>
    <w:rsid w:val="00C73534"/>
    <w:rsid w:val="00C73F06"/>
    <w:rsid w:val="00C74011"/>
    <w:rsid w:val="00C74567"/>
    <w:rsid w:val="00C74836"/>
    <w:rsid w:val="00C7495E"/>
    <w:rsid w:val="00C74E8D"/>
    <w:rsid w:val="00C74F76"/>
    <w:rsid w:val="00C7501F"/>
    <w:rsid w:val="00C750E0"/>
    <w:rsid w:val="00C75329"/>
    <w:rsid w:val="00C7550B"/>
    <w:rsid w:val="00C755E7"/>
    <w:rsid w:val="00C7584A"/>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944"/>
    <w:rsid w:val="00C81D0E"/>
    <w:rsid w:val="00C81E5A"/>
    <w:rsid w:val="00C81F6E"/>
    <w:rsid w:val="00C82050"/>
    <w:rsid w:val="00C8261D"/>
    <w:rsid w:val="00C82693"/>
    <w:rsid w:val="00C8274F"/>
    <w:rsid w:val="00C82817"/>
    <w:rsid w:val="00C83122"/>
    <w:rsid w:val="00C83629"/>
    <w:rsid w:val="00C83A9D"/>
    <w:rsid w:val="00C83AEC"/>
    <w:rsid w:val="00C83DAC"/>
    <w:rsid w:val="00C83E73"/>
    <w:rsid w:val="00C84032"/>
    <w:rsid w:val="00C8435A"/>
    <w:rsid w:val="00C844A3"/>
    <w:rsid w:val="00C84758"/>
    <w:rsid w:val="00C8475B"/>
    <w:rsid w:val="00C84C8D"/>
    <w:rsid w:val="00C84EDE"/>
    <w:rsid w:val="00C8523E"/>
    <w:rsid w:val="00C8529A"/>
    <w:rsid w:val="00C854D1"/>
    <w:rsid w:val="00C85DF2"/>
    <w:rsid w:val="00C85E25"/>
    <w:rsid w:val="00C8649A"/>
    <w:rsid w:val="00C86617"/>
    <w:rsid w:val="00C8697E"/>
    <w:rsid w:val="00C86A44"/>
    <w:rsid w:val="00C86CAE"/>
    <w:rsid w:val="00C870DA"/>
    <w:rsid w:val="00C8728D"/>
    <w:rsid w:val="00C878A5"/>
    <w:rsid w:val="00C87968"/>
    <w:rsid w:val="00C87E29"/>
    <w:rsid w:val="00C9005B"/>
    <w:rsid w:val="00C9006F"/>
    <w:rsid w:val="00C908E9"/>
    <w:rsid w:val="00C90B30"/>
    <w:rsid w:val="00C90C37"/>
    <w:rsid w:val="00C90E90"/>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208"/>
    <w:rsid w:val="00C959D3"/>
    <w:rsid w:val="00C95C47"/>
    <w:rsid w:val="00C95CF5"/>
    <w:rsid w:val="00C95D25"/>
    <w:rsid w:val="00C96125"/>
    <w:rsid w:val="00C96446"/>
    <w:rsid w:val="00C9646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CA9"/>
    <w:rsid w:val="00CA355D"/>
    <w:rsid w:val="00CA3572"/>
    <w:rsid w:val="00CA35A6"/>
    <w:rsid w:val="00CA37AF"/>
    <w:rsid w:val="00CA3CEF"/>
    <w:rsid w:val="00CA3D12"/>
    <w:rsid w:val="00CA40D7"/>
    <w:rsid w:val="00CA4234"/>
    <w:rsid w:val="00CA46AC"/>
    <w:rsid w:val="00CA474B"/>
    <w:rsid w:val="00CA496E"/>
    <w:rsid w:val="00CA49C5"/>
    <w:rsid w:val="00CA4A44"/>
    <w:rsid w:val="00CA4B7D"/>
    <w:rsid w:val="00CA4E25"/>
    <w:rsid w:val="00CA515C"/>
    <w:rsid w:val="00CA51A9"/>
    <w:rsid w:val="00CA51DB"/>
    <w:rsid w:val="00CA5323"/>
    <w:rsid w:val="00CA5471"/>
    <w:rsid w:val="00CA5899"/>
    <w:rsid w:val="00CA5DFA"/>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2F4"/>
    <w:rsid w:val="00CB4436"/>
    <w:rsid w:val="00CB47E3"/>
    <w:rsid w:val="00CB492E"/>
    <w:rsid w:val="00CB4E06"/>
    <w:rsid w:val="00CB4F8C"/>
    <w:rsid w:val="00CB5468"/>
    <w:rsid w:val="00CB561E"/>
    <w:rsid w:val="00CB56B6"/>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4DF"/>
    <w:rsid w:val="00CC051D"/>
    <w:rsid w:val="00CC05EA"/>
    <w:rsid w:val="00CC076C"/>
    <w:rsid w:val="00CC08A2"/>
    <w:rsid w:val="00CC0B87"/>
    <w:rsid w:val="00CC0DD8"/>
    <w:rsid w:val="00CC0E85"/>
    <w:rsid w:val="00CC0F44"/>
    <w:rsid w:val="00CC1035"/>
    <w:rsid w:val="00CC142E"/>
    <w:rsid w:val="00CC14D7"/>
    <w:rsid w:val="00CC1834"/>
    <w:rsid w:val="00CC1B65"/>
    <w:rsid w:val="00CC20A2"/>
    <w:rsid w:val="00CC222D"/>
    <w:rsid w:val="00CC2425"/>
    <w:rsid w:val="00CC26CC"/>
    <w:rsid w:val="00CC288E"/>
    <w:rsid w:val="00CC2915"/>
    <w:rsid w:val="00CC2DE8"/>
    <w:rsid w:val="00CC30E7"/>
    <w:rsid w:val="00CC39E3"/>
    <w:rsid w:val="00CC3B39"/>
    <w:rsid w:val="00CC3BB9"/>
    <w:rsid w:val="00CC4178"/>
    <w:rsid w:val="00CC42AD"/>
    <w:rsid w:val="00CC4591"/>
    <w:rsid w:val="00CC46C8"/>
    <w:rsid w:val="00CC4734"/>
    <w:rsid w:val="00CC49E4"/>
    <w:rsid w:val="00CC4A1E"/>
    <w:rsid w:val="00CC50C0"/>
    <w:rsid w:val="00CC5257"/>
    <w:rsid w:val="00CC538B"/>
    <w:rsid w:val="00CC554C"/>
    <w:rsid w:val="00CC5689"/>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461"/>
    <w:rsid w:val="00CD1806"/>
    <w:rsid w:val="00CD1AD3"/>
    <w:rsid w:val="00CD1D3C"/>
    <w:rsid w:val="00CD1FC5"/>
    <w:rsid w:val="00CD2006"/>
    <w:rsid w:val="00CD2324"/>
    <w:rsid w:val="00CD28A9"/>
    <w:rsid w:val="00CD2C0E"/>
    <w:rsid w:val="00CD2C4C"/>
    <w:rsid w:val="00CD2D48"/>
    <w:rsid w:val="00CD2E4C"/>
    <w:rsid w:val="00CD324A"/>
    <w:rsid w:val="00CD3435"/>
    <w:rsid w:val="00CD3819"/>
    <w:rsid w:val="00CD3D62"/>
    <w:rsid w:val="00CD3FCE"/>
    <w:rsid w:val="00CD425E"/>
    <w:rsid w:val="00CD4365"/>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6D2B"/>
    <w:rsid w:val="00CD7066"/>
    <w:rsid w:val="00CD71D5"/>
    <w:rsid w:val="00CD7378"/>
    <w:rsid w:val="00CD7732"/>
    <w:rsid w:val="00CD783D"/>
    <w:rsid w:val="00CE0188"/>
    <w:rsid w:val="00CE08D6"/>
    <w:rsid w:val="00CE0935"/>
    <w:rsid w:val="00CE0DD6"/>
    <w:rsid w:val="00CE0E11"/>
    <w:rsid w:val="00CE0F29"/>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91C"/>
    <w:rsid w:val="00CE4B1A"/>
    <w:rsid w:val="00CE4FBF"/>
    <w:rsid w:val="00CE52B0"/>
    <w:rsid w:val="00CE52F3"/>
    <w:rsid w:val="00CE55A0"/>
    <w:rsid w:val="00CE5783"/>
    <w:rsid w:val="00CE5967"/>
    <w:rsid w:val="00CE5CA7"/>
    <w:rsid w:val="00CE5CE7"/>
    <w:rsid w:val="00CE5D2F"/>
    <w:rsid w:val="00CE5D38"/>
    <w:rsid w:val="00CE618E"/>
    <w:rsid w:val="00CE6236"/>
    <w:rsid w:val="00CE6251"/>
    <w:rsid w:val="00CE628A"/>
    <w:rsid w:val="00CE6459"/>
    <w:rsid w:val="00CE671D"/>
    <w:rsid w:val="00CE6779"/>
    <w:rsid w:val="00CE68D8"/>
    <w:rsid w:val="00CE6BD0"/>
    <w:rsid w:val="00CE6F7F"/>
    <w:rsid w:val="00CE6FE6"/>
    <w:rsid w:val="00CE7355"/>
    <w:rsid w:val="00CE777E"/>
    <w:rsid w:val="00CE7910"/>
    <w:rsid w:val="00CE7AC4"/>
    <w:rsid w:val="00CE7AE6"/>
    <w:rsid w:val="00CF0209"/>
    <w:rsid w:val="00CF04F9"/>
    <w:rsid w:val="00CF0803"/>
    <w:rsid w:val="00CF09C8"/>
    <w:rsid w:val="00CF0A37"/>
    <w:rsid w:val="00CF0AC4"/>
    <w:rsid w:val="00CF0F3E"/>
    <w:rsid w:val="00CF0FC9"/>
    <w:rsid w:val="00CF12CB"/>
    <w:rsid w:val="00CF1500"/>
    <w:rsid w:val="00CF1848"/>
    <w:rsid w:val="00CF2270"/>
    <w:rsid w:val="00CF2312"/>
    <w:rsid w:val="00CF285A"/>
    <w:rsid w:val="00CF2ACC"/>
    <w:rsid w:val="00CF2B12"/>
    <w:rsid w:val="00CF2FF2"/>
    <w:rsid w:val="00CF3019"/>
    <w:rsid w:val="00CF319B"/>
    <w:rsid w:val="00CF378B"/>
    <w:rsid w:val="00CF3E5C"/>
    <w:rsid w:val="00CF42DF"/>
    <w:rsid w:val="00CF4452"/>
    <w:rsid w:val="00CF456F"/>
    <w:rsid w:val="00CF45B4"/>
    <w:rsid w:val="00CF484D"/>
    <w:rsid w:val="00CF49AE"/>
    <w:rsid w:val="00CF4ECF"/>
    <w:rsid w:val="00CF4F7D"/>
    <w:rsid w:val="00CF57E2"/>
    <w:rsid w:val="00CF5C88"/>
    <w:rsid w:val="00CF5C9B"/>
    <w:rsid w:val="00CF5E4C"/>
    <w:rsid w:val="00CF6387"/>
    <w:rsid w:val="00CF63B3"/>
    <w:rsid w:val="00CF6ADF"/>
    <w:rsid w:val="00CF6F47"/>
    <w:rsid w:val="00CF6F82"/>
    <w:rsid w:val="00CF709E"/>
    <w:rsid w:val="00CF75DE"/>
    <w:rsid w:val="00CF778F"/>
    <w:rsid w:val="00CF77CB"/>
    <w:rsid w:val="00CF7B74"/>
    <w:rsid w:val="00CF7D0E"/>
    <w:rsid w:val="00CF7E62"/>
    <w:rsid w:val="00CF7EC0"/>
    <w:rsid w:val="00CF7FBD"/>
    <w:rsid w:val="00D0008B"/>
    <w:rsid w:val="00D0014B"/>
    <w:rsid w:val="00D004CD"/>
    <w:rsid w:val="00D0051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978"/>
    <w:rsid w:val="00D02A0F"/>
    <w:rsid w:val="00D0300C"/>
    <w:rsid w:val="00D030E6"/>
    <w:rsid w:val="00D03BEE"/>
    <w:rsid w:val="00D03DEB"/>
    <w:rsid w:val="00D040CB"/>
    <w:rsid w:val="00D046C8"/>
    <w:rsid w:val="00D04EB0"/>
    <w:rsid w:val="00D050F8"/>
    <w:rsid w:val="00D05377"/>
    <w:rsid w:val="00D054E3"/>
    <w:rsid w:val="00D058DE"/>
    <w:rsid w:val="00D06113"/>
    <w:rsid w:val="00D06765"/>
    <w:rsid w:val="00D06AE4"/>
    <w:rsid w:val="00D06B53"/>
    <w:rsid w:val="00D06DC3"/>
    <w:rsid w:val="00D07613"/>
    <w:rsid w:val="00D077F7"/>
    <w:rsid w:val="00D07A2A"/>
    <w:rsid w:val="00D07A30"/>
    <w:rsid w:val="00D07A41"/>
    <w:rsid w:val="00D07B91"/>
    <w:rsid w:val="00D07BC1"/>
    <w:rsid w:val="00D07C71"/>
    <w:rsid w:val="00D07CF2"/>
    <w:rsid w:val="00D07F1A"/>
    <w:rsid w:val="00D07F97"/>
    <w:rsid w:val="00D100AF"/>
    <w:rsid w:val="00D10A47"/>
    <w:rsid w:val="00D10CDB"/>
    <w:rsid w:val="00D11076"/>
    <w:rsid w:val="00D110CB"/>
    <w:rsid w:val="00D113B8"/>
    <w:rsid w:val="00D11410"/>
    <w:rsid w:val="00D11532"/>
    <w:rsid w:val="00D1155B"/>
    <w:rsid w:val="00D11574"/>
    <w:rsid w:val="00D11728"/>
    <w:rsid w:val="00D12044"/>
    <w:rsid w:val="00D120C2"/>
    <w:rsid w:val="00D12174"/>
    <w:rsid w:val="00D1219C"/>
    <w:rsid w:val="00D124D2"/>
    <w:rsid w:val="00D12566"/>
    <w:rsid w:val="00D12A2F"/>
    <w:rsid w:val="00D12D18"/>
    <w:rsid w:val="00D12E6A"/>
    <w:rsid w:val="00D12EFE"/>
    <w:rsid w:val="00D13241"/>
    <w:rsid w:val="00D13F07"/>
    <w:rsid w:val="00D14101"/>
    <w:rsid w:val="00D147DA"/>
    <w:rsid w:val="00D14A5A"/>
    <w:rsid w:val="00D14CEC"/>
    <w:rsid w:val="00D14E49"/>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6EF"/>
    <w:rsid w:val="00D2070B"/>
    <w:rsid w:val="00D21035"/>
    <w:rsid w:val="00D21314"/>
    <w:rsid w:val="00D2166B"/>
    <w:rsid w:val="00D21869"/>
    <w:rsid w:val="00D21BA9"/>
    <w:rsid w:val="00D21C21"/>
    <w:rsid w:val="00D21FF7"/>
    <w:rsid w:val="00D223CB"/>
    <w:rsid w:val="00D2244A"/>
    <w:rsid w:val="00D22653"/>
    <w:rsid w:val="00D22697"/>
    <w:rsid w:val="00D22766"/>
    <w:rsid w:val="00D22782"/>
    <w:rsid w:val="00D22C0D"/>
    <w:rsid w:val="00D22D39"/>
    <w:rsid w:val="00D22D7B"/>
    <w:rsid w:val="00D23052"/>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6D4"/>
    <w:rsid w:val="00D317DA"/>
    <w:rsid w:val="00D31A12"/>
    <w:rsid w:val="00D31EB1"/>
    <w:rsid w:val="00D32184"/>
    <w:rsid w:val="00D324C7"/>
    <w:rsid w:val="00D32ACC"/>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908"/>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02E"/>
    <w:rsid w:val="00D46131"/>
    <w:rsid w:val="00D46236"/>
    <w:rsid w:val="00D463F7"/>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0A3C"/>
    <w:rsid w:val="00D50A60"/>
    <w:rsid w:val="00D51145"/>
    <w:rsid w:val="00D51426"/>
    <w:rsid w:val="00D5171E"/>
    <w:rsid w:val="00D51A2D"/>
    <w:rsid w:val="00D51C77"/>
    <w:rsid w:val="00D525DE"/>
    <w:rsid w:val="00D526B5"/>
    <w:rsid w:val="00D52A8B"/>
    <w:rsid w:val="00D52BA5"/>
    <w:rsid w:val="00D52C30"/>
    <w:rsid w:val="00D52DA2"/>
    <w:rsid w:val="00D52DB0"/>
    <w:rsid w:val="00D52E4F"/>
    <w:rsid w:val="00D52EF0"/>
    <w:rsid w:val="00D52F92"/>
    <w:rsid w:val="00D53186"/>
    <w:rsid w:val="00D532C1"/>
    <w:rsid w:val="00D5342D"/>
    <w:rsid w:val="00D536F8"/>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5"/>
    <w:rsid w:val="00D56076"/>
    <w:rsid w:val="00D56211"/>
    <w:rsid w:val="00D56362"/>
    <w:rsid w:val="00D56866"/>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6E41"/>
    <w:rsid w:val="00D672DB"/>
    <w:rsid w:val="00D6743E"/>
    <w:rsid w:val="00D67A4F"/>
    <w:rsid w:val="00D67AF0"/>
    <w:rsid w:val="00D67B25"/>
    <w:rsid w:val="00D67C3E"/>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3C"/>
    <w:rsid w:val="00D743C0"/>
    <w:rsid w:val="00D744A5"/>
    <w:rsid w:val="00D74606"/>
    <w:rsid w:val="00D746DC"/>
    <w:rsid w:val="00D7479B"/>
    <w:rsid w:val="00D74898"/>
    <w:rsid w:val="00D74997"/>
    <w:rsid w:val="00D75064"/>
    <w:rsid w:val="00D75755"/>
    <w:rsid w:val="00D75BE9"/>
    <w:rsid w:val="00D75CA6"/>
    <w:rsid w:val="00D75FFC"/>
    <w:rsid w:val="00D760F6"/>
    <w:rsid w:val="00D762D4"/>
    <w:rsid w:val="00D7672D"/>
    <w:rsid w:val="00D76972"/>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063"/>
    <w:rsid w:val="00D81169"/>
    <w:rsid w:val="00D8158E"/>
    <w:rsid w:val="00D815EC"/>
    <w:rsid w:val="00D81C8B"/>
    <w:rsid w:val="00D81ED9"/>
    <w:rsid w:val="00D820BD"/>
    <w:rsid w:val="00D8234F"/>
    <w:rsid w:val="00D82417"/>
    <w:rsid w:val="00D8244F"/>
    <w:rsid w:val="00D82517"/>
    <w:rsid w:val="00D82C11"/>
    <w:rsid w:val="00D82E8F"/>
    <w:rsid w:val="00D82F0B"/>
    <w:rsid w:val="00D82F47"/>
    <w:rsid w:val="00D83180"/>
    <w:rsid w:val="00D831F7"/>
    <w:rsid w:val="00D83829"/>
    <w:rsid w:val="00D83B10"/>
    <w:rsid w:val="00D83D3B"/>
    <w:rsid w:val="00D841F8"/>
    <w:rsid w:val="00D84513"/>
    <w:rsid w:val="00D846E5"/>
    <w:rsid w:val="00D84852"/>
    <w:rsid w:val="00D84875"/>
    <w:rsid w:val="00D84A35"/>
    <w:rsid w:val="00D84DA7"/>
    <w:rsid w:val="00D84DEE"/>
    <w:rsid w:val="00D84E17"/>
    <w:rsid w:val="00D84EC4"/>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7D2"/>
    <w:rsid w:val="00D87F0B"/>
    <w:rsid w:val="00D900BB"/>
    <w:rsid w:val="00D90330"/>
    <w:rsid w:val="00D9038A"/>
    <w:rsid w:val="00D9061E"/>
    <w:rsid w:val="00D90BDB"/>
    <w:rsid w:val="00D90D54"/>
    <w:rsid w:val="00D90DAB"/>
    <w:rsid w:val="00D910C2"/>
    <w:rsid w:val="00D91105"/>
    <w:rsid w:val="00D9152B"/>
    <w:rsid w:val="00D915C0"/>
    <w:rsid w:val="00D91EDE"/>
    <w:rsid w:val="00D91F57"/>
    <w:rsid w:val="00D91FED"/>
    <w:rsid w:val="00D92287"/>
    <w:rsid w:val="00D923A1"/>
    <w:rsid w:val="00D92541"/>
    <w:rsid w:val="00D92615"/>
    <w:rsid w:val="00D92997"/>
    <w:rsid w:val="00D92F01"/>
    <w:rsid w:val="00D92F61"/>
    <w:rsid w:val="00D930C6"/>
    <w:rsid w:val="00D93135"/>
    <w:rsid w:val="00D93188"/>
    <w:rsid w:val="00D93323"/>
    <w:rsid w:val="00D93336"/>
    <w:rsid w:val="00D93370"/>
    <w:rsid w:val="00D93422"/>
    <w:rsid w:val="00D93438"/>
    <w:rsid w:val="00D934AD"/>
    <w:rsid w:val="00D935F4"/>
    <w:rsid w:val="00D9387E"/>
    <w:rsid w:val="00D93A21"/>
    <w:rsid w:val="00D93AE9"/>
    <w:rsid w:val="00D9472D"/>
    <w:rsid w:val="00D949AB"/>
    <w:rsid w:val="00D94AEF"/>
    <w:rsid w:val="00D9500D"/>
    <w:rsid w:val="00D9510C"/>
    <w:rsid w:val="00D95839"/>
    <w:rsid w:val="00D9594F"/>
    <w:rsid w:val="00D95B80"/>
    <w:rsid w:val="00D96399"/>
    <w:rsid w:val="00D96884"/>
    <w:rsid w:val="00D96BCF"/>
    <w:rsid w:val="00D96D22"/>
    <w:rsid w:val="00D96FCD"/>
    <w:rsid w:val="00D971D7"/>
    <w:rsid w:val="00D978F0"/>
    <w:rsid w:val="00D97B44"/>
    <w:rsid w:val="00D97D7D"/>
    <w:rsid w:val="00D97DAE"/>
    <w:rsid w:val="00D97FC4"/>
    <w:rsid w:val="00DA0078"/>
    <w:rsid w:val="00DA016E"/>
    <w:rsid w:val="00DA042E"/>
    <w:rsid w:val="00DA0749"/>
    <w:rsid w:val="00DA07A8"/>
    <w:rsid w:val="00DA09B0"/>
    <w:rsid w:val="00DA0C40"/>
    <w:rsid w:val="00DA11D3"/>
    <w:rsid w:val="00DA1226"/>
    <w:rsid w:val="00DA12D4"/>
    <w:rsid w:val="00DA157C"/>
    <w:rsid w:val="00DA1769"/>
    <w:rsid w:val="00DA1B16"/>
    <w:rsid w:val="00DA1BE3"/>
    <w:rsid w:val="00DA1EB8"/>
    <w:rsid w:val="00DA1F9B"/>
    <w:rsid w:val="00DA206D"/>
    <w:rsid w:val="00DA2085"/>
    <w:rsid w:val="00DA2237"/>
    <w:rsid w:val="00DA2270"/>
    <w:rsid w:val="00DA241D"/>
    <w:rsid w:val="00DA26DA"/>
    <w:rsid w:val="00DA2908"/>
    <w:rsid w:val="00DA2DB2"/>
    <w:rsid w:val="00DA2EAB"/>
    <w:rsid w:val="00DA3472"/>
    <w:rsid w:val="00DA3D24"/>
    <w:rsid w:val="00DA3E56"/>
    <w:rsid w:val="00DA40F5"/>
    <w:rsid w:val="00DA4198"/>
    <w:rsid w:val="00DA47FF"/>
    <w:rsid w:val="00DA4922"/>
    <w:rsid w:val="00DA496C"/>
    <w:rsid w:val="00DA4BDB"/>
    <w:rsid w:val="00DA4C1B"/>
    <w:rsid w:val="00DA4CF2"/>
    <w:rsid w:val="00DA4E36"/>
    <w:rsid w:val="00DA4F63"/>
    <w:rsid w:val="00DA5354"/>
    <w:rsid w:val="00DA553A"/>
    <w:rsid w:val="00DA5747"/>
    <w:rsid w:val="00DA598D"/>
    <w:rsid w:val="00DA5AA1"/>
    <w:rsid w:val="00DA5AC1"/>
    <w:rsid w:val="00DA5B4E"/>
    <w:rsid w:val="00DA5CF0"/>
    <w:rsid w:val="00DA5D35"/>
    <w:rsid w:val="00DA5D5A"/>
    <w:rsid w:val="00DA6029"/>
    <w:rsid w:val="00DA6586"/>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5A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B0"/>
    <w:rsid w:val="00DB5E0F"/>
    <w:rsid w:val="00DB5FF8"/>
    <w:rsid w:val="00DB61C8"/>
    <w:rsid w:val="00DB63AA"/>
    <w:rsid w:val="00DB6694"/>
    <w:rsid w:val="00DB66D9"/>
    <w:rsid w:val="00DB6A76"/>
    <w:rsid w:val="00DB6CE0"/>
    <w:rsid w:val="00DB729C"/>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1DB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1E8"/>
    <w:rsid w:val="00DC7471"/>
    <w:rsid w:val="00DC79E0"/>
    <w:rsid w:val="00DC7EEA"/>
    <w:rsid w:val="00DC7FB0"/>
    <w:rsid w:val="00DD015C"/>
    <w:rsid w:val="00DD0295"/>
    <w:rsid w:val="00DD08C2"/>
    <w:rsid w:val="00DD0BDF"/>
    <w:rsid w:val="00DD0E82"/>
    <w:rsid w:val="00DD0F9A"/>
    <w:rsid w:val="00DD106D"/>
    <w:rsid w:val="00DD118C"/>
    <w:rsid w:val="00DD1550"/>
    <w:rsid w:val="00DD15D7"/>
    <w:rsid w:val="00DD1605"/>
    <w:rsid w:val="00DD1975"/>
    <w:rsid w:val="00DD1A6B"/>
    <w:rsid w:val="00DD1D38"/>
    <w:rsid w:val="00DD1E95"/>
    <w:rsid w:val="00DD1F16"/>
    <w:rsid w:val="00DD1FE9"/>
    <w:rsid w:val="00DD2075"/>
    <w:rsid w:val="00DD2457"/>
    <w:rsid w:val="00DD2B69"/>
    <w:rsid w:val="00DD2E18"/>
    <w:rsid w:val="00DD3021"/>
    <w:rsid w:val="00DD3049"/>
    <w:rsid w:val="00DD3315"/>
    <w:rsid w:val="00DD3399"/>
    <w:rsid w:val="00DD3479"/>
    <w:rsid w:val="00DD366D"/>
    <w:rsid w:val="00DD38A9"/>
    <w:rsid w:val="00DD3963"/>
    <w:rsid w:val="00DD3D08"/>
    <w:rsid w:val="00DD3DC2"/>
    <w:rsid w:val="00DD4149"/>
    <w:rsid w:val="00DD451A"/>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D7F73"/>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3C8"/>
    <w:rsid w:val="00DE2551"/>
    <w:rsid w:val="00DE2585"/>
    <w:rsid w:val="00DE294A"/>
    <w:rsid w:val="00DE302C"/>
    <w:rsid w:val="00DE319E"/>
    <w:rsid w:val="00DE34AD"/>
    <w:rsid w:val="00DE379D"/>
    <w:rsid w:val="00DE37A1"/>
    <w:rsid w:val="00DE38F3"/>
    <w:rsid w:val="00DE38F7"/>
    <w:rsid w:val="00DE3921"/>
    <w:rsid w:val="00DE3C29"/>
    <w:rsid w:val="00DE3F2F"/>
    <w:rsid w:val="00DE409E"/>
    <w:rsid w:val="00DE4283"/>
    <w:rsid w:val="00DE479F"/>
    <w:rsid w:val="00DE4890"/>
    <w:rsid w:val="00DE4927"/>
    <w:rsid w:val="00DE4F12"/>
    <w:rsid w:val="00DE4F5A"/>
    <w:rsid w:val="00DE514F"/>
    <w:rsid w:val="00DE54CD"/>
    <w:rsid w:val="00DE58D5"/>
    <w:rsid w:val="00DE5CE9"/>
    <w:rsid w:val="00DE5F4B"/>
    <w:rsid w:val="00DE6289"/>
    <w:rsid w:val="00DE6394"/>
    <w:rsid w:val="00DE63B9"/>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3FC"/>
    <w:rsid w:val="00DF1BF5"/>
    <w:rsid w:val="00DF1E1F"/>
    <w:rsid w:val="00DF1F57"/>
    <w:rsid w:val="00DF2626"/>
    <w:rsid w:val="00DF27D9"/>
    <w:rsid w:val="00DF29B4"/>
    <w:rsid w:val="00DF2AB8"/>
    <w:rsid w:val="00DF2DB2"/>
    <w:rsid w:val="00DF3035"/>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6A6"/>
    <w:rsid w:val="00DF68B9"/>
    <w:rsid w:val="00DF6F77"/>
    <w:rsid w:val="00DF71F8"/>
    <w:rsid w:val="00DF7A50"/>
    <w:rsid w:val="00DF7ABC"/>
    <w:rsid w:val="00DF7AE5"/>
    <w:rsid w:val="00DF7B98"/>
    <w:rsid w:val="00DF7EAF"/>
    <w:rsid w:val="00DF7FCE"/>
    <w:rsid w:val="00E006C4"/>
    <w:rsid w:val="00E007D7"/>
    <w:rsid w:val="00E01026"/>
    <w:rsid w:val="00E0153F"/>
    <w:rsid w:val="00E01876"/>
    <w:rsid w:val="00E018B5"/>
    <w:rsid w:val="00E019DC"/>
    <w:rsid w:val="00E01AB1"/>
    <w:rsid w:val="00E01C24"/>
    <w:rsid w:val="00E01D9E"/>
    <w:rsid w:val="00E01E3F"/>
    <w:rsid w:val="00E01FB6"/>
    <w:rsid w:val="00E0227B"/>
    <w:rsid w:val="00E02623"/>
    <w:rsid w:val="00E02748"/>
    <w:rsid w:val="00E02CDD"/>
    <w:rsid w:val="00E030F0"/>
    <w:rsid w:val="00E030F7"/>
    <w:rsid w:val="00E038B4"/>
    <w:rsid w:val="00E039B2"/>
    <w:rsid w:val="00E03A0D"/>
    <w:rsid w:val="00E04120"/>
    <w:rsid w:val="00E045A1"/>
    <w:rsid w:val="00E04628"/>
    <w:rsid w:val="00E04711"/>
    <w:rsid w:val="00E047E1"/>
    <w:rsid w:val="00E047FE"/>
    <w:rsid w:val="00E04903"/>
    <w:rsid w:val="00E04CC2"/>
    <w:rsid w:val="00E04CC3"/>
    <w:rsid w:val="00E05389"/>
    <w:rsid w:val="00E05562"/>
    <w:rsid w:val="00E0565F"/>
    <w:rsid w:val="00E05664"/>
    <w:rsid w:val="00E05812"/>
    <w:rsid w:val="00E05A90"/>
    <w:rsid w:val="00E05E13"/>
    <w:rsid w:val="00E06618"/>
    <w:rsid w:val="00E069D1"/>
    <w:rsid w:val="00E06C01"/>
    <w:rsid w:val="00E06F3D"/>
    <w:rsid w:val="00E0731A"/>
    <w:rsid w:val="00E07545"/>
    <w:rsid w:val="00E079E9"/>
    <w:rsid w:val="00E07DA0"/>
    <w:rsid w:val="00E07EF3"/>
    <w:rsid w:val="00E07FEF"/>
    <w:rsid w:val="00E10531"/>
    <w:rsid w:val="00E10533"/>
    <w:rsid w:val="00E10556"/>
    <w:rsid w:val="00E10658"/>
    <w:rsid w:val="00E109AC"/>
    <w:rsid w:val="00E10A2B"/>
    <w:rsid w:val="00E10BF7"/>
    <w:rsid w:val="00E10C8B"/>
    <w:rsid w:val="00E10EDE"/>
    <w:rsid w:val="00E1108B"/>
    <w:rsid w:val="00E11B64"/>
    <w:rsid w:val="00E120BB"/>
    <w:rsid w:val="00E12344"/>
    <w:rsid w:val="00E1236E"/>
    <w:rsid w:val="00E123B6"/>
    <w:rsid w:val="00E124BC"/>
    <w:rsid w:val="00E127B0"/>
    <w:rsid w:val="00E12A42"/>
    <w:rsid w:val="00E12A73"/>
    <w:rsid w:val="00E12B01"/>
    <w:rsid w:val="00E132A2"/>
    <w:rsid w:val="00E13519"/>
    <w:rsid w:val="00E13805"/>
    <w:rsid w:val="00E143B9"/>
    <w:rsid w:val="00E14472"/>
    <w:rsid w:val="00E148E1"/>
    <w:rsid w:val="00E14BDA"/>
    <w:rsid w:val="00E15246"/>
    <w:rsid w:val="00E158A1"/>
    <w:rsid w:val="00E15EF0"/>
    <w:rsid w:val="00E15F8F"/>
    <w:rsid w:val="00E16063"/>
    <w:rsid w:val="00E16116"/>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AED"/>
    <w:rsid w:val="00E21D96"/>
    <w:rsid w:val="00E21F36"/>
    <w:rsid w:val="00E22059"/>
    <w:rsid w:val="00E222DD"/>
    <w:rsid w:val="00E2255B"/>
    <w:rsid w:val="00E22B1E"/>
    <w:rsid w:val="00E22BEF"/>
    <w:rsid w:val="00E234B5"/>
    <w:rsid w:val="00E23514"/>
    <w:rsid w:val="00E23584"/>
    <w:rsid w:val="00E23B7A"/>
    <w:rsid w:val="00E2452E"/>
    <w:rsid w:val="00E2471E"/>
    <w:rsid w:val="00E25143"/>
    <w:rsid w:val="00E25386"/>
    <w:rsid w:val="00E253D0"/>
    <w:rsid w:val="00E254B8"/>
    <w:rsid w:val="00E258D6"/>
    <w:rsid w:val="00E25B71"/>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1F44"/>
    <w:rsid w:val="00E32103"/>
    <w:rsid w:val="00E3297B"/>
    <w:rsid w:val="00E32DA5"/>
    <w:rsid w:val="00E333B5"/>
    <w:rsid w:val="00E33C73"/>
    <w:rsid w:val="00E33D01"/>
    <w:rsid w:val="00E33F0B"/>
    <w:rsid w:val="00E344F3"/>
    <w:rsid w:val="00E34784"/>
    <w:rsid w:val="00E34BD4"/>
    <w:rsid w:val="00E34C75"/>
    <w:rsid w:val="00E34D64"/>
    <w:rsid w:val="00E3567B"/>
    <w:rsid w:val="00E356CE"/>
    <w:rsid w:val="00E357EF"/>
    <w:rsid w:val="00E358F1"/>
    <w:rsid w:val="00E35956"/>
    <w:rsid w:val="00E359A0"/>
    <w:rsid w:val="00E3609C"/>
    <w:rsid w:val="00E36385"/>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7B3"/>
    <w:rsid w:val="00E4083D"/>
    <w:rsid w:val="00E40F8F"/>
    <w:rsid w:val="00E410F4"/>
    <w:rsid w:val="00E412B2"/>
    <w:rsid w:val="00E415CE"/>
    <w:rsid w:val="00E41755"/>
    <w:rsid w:val="00E41837"/>
    <w:rsid w:val="00E422B8"/>
    <w:rsid w:val="00E4254C"/>
    <w:rsid w:val="00E42932"/>
    <w:rsid w:val="00E42942"/>
    <w:rsid w:val="00E42A0F"/>
    <w:rsid w:val="00E42F64"/>
    <w:rsid w:val="00E42FDD"/>
    <w:rsid w:val="00E4313D"/>
    <w:rsid w:val="00E431CA"/>
    <w:rsid w:val="00E436F5"/>
    <w:rsid w:val="00E43EBE"/>
    <w:rsid w:val="00E44339"/>
    <w:rsid w:val="00E4489F"/>
    <w:rsid w:val="00E44DA6"/>
    <w:rsid w:val="00E44DFE"/>
    <w:rsid w:val="00E45134"/>
    <w:rsid w:val="00E451C1"/>
    <w:rsid w:val="00E451D0"/>
    <w:rsid w:val="00E4542F"/>
    <w:rsid w:val="00E455D2"/>
    <w:rsid w:val="00E45793"/>
    <w:rsid w:val="00E45E3A"/>
    <w:rsid w:val="00E4622B"/>
    <w:rsid w:val="00E4648F"/>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050"/>
    <w:rsid w:val="00E5045C"/>
    <w:rsid w:val="00E50542"/>
    <w:rsid w:val="00E50597"/>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638"/>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931"/>
    <w:rsid w:val="00E62D45"/>
    <w:rsid w:val="00E62F58"/>
    <w:rsid w:val="00E63668"/>
    <w:rsid w:val="00E63763"/>
    <w:rsid w:val="00E63932"/>
    <w:rsid w:val="00E63BD8"/>
    <w:rsid w:val="00E63C8D"/>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6FE4"/>
    <w:rsid w:val="00E6707A"/>
    <w:rsid w:val="00E672C6"/>
    <w:rsid w:val="00E67375"/>
    <w:rsid w:val="00E67A84"/>
    <w:rsid w:val="00E700FF"/>
    <w:rsid w:val="00E703E1"/>
    <w:rsid w:val="00E7060E"/>
    <w:rsid w:val="00E706DE"/>
    <w:rsid w:val="00E7078B"/>
    <w:rsid w:val="00E70888"/>
    <w:rsid w:val="00E70C43"/>
    <w:rsid w:val="00E70CEB"/>
    <w:rsid w:val="00E70E66"/>
    <w:rsid w:val="00E71424"/>
    <w:rsid w:val="00E7177A"/>
    <w:rsid w:val="00E71932"/>
    <w:rsid w:val="00E71A89"/>
    <w:rsid w:val="00E71AC3"/>
    <w:rsid w:val="00E71B84"/>
    <w:rsid w:val="00E720E4"/>
    <w:rsid w:val="00E726E1"/>
    <w:rsid w:val="00E72A3D"/>
    <w:rsid w:val="00E734CC"/>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1F0"/>
    <w:rsid w:val="00E80EE1"/>
    <w:rsid w:val="00E8105F"/>
    <w:rsid w:val="00E81155"/>
    <w:rsid w:val="00E811AF"/>
    <w:rsid w:val="00E818CC"/>
    <w:rsid w:val="00E819A2"/>
    <w:rsid w:val="00E81D8B"/>
    <w:rsid w:val="00E82236"/>
    <w:rsid w:val="00E82822"/>
    <w:rsid w:val="00E82A37"/>
    <w:rsid w:val="00E82D09"/>
    <w:rsid w:val="00E82D26"/>
    <w:rsid w:val="00E834DD"/>
    <w:rsid w:val="00E836E0"/>
    <w:rsid w:val="00E83726"/>
    <w:rsid w:val="00E8381E"/>
    <w:rsid w:val="00E83822"/>
    <w:rsid w:val="00E839D2"/>
    <w:rsid w:val="00E83A0B"/>
    <w:rsid w:val="00E83BF3"/>
    <w:rsid w:val="00E83C24"/>
    <w:rsid w:val="00E83C8E"/>
    <w:rsid w:val="00E83E41"/>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56E"/>
    <w:rsid w:val="00E8769A"/>
    <w:rsid w:val="00E8780F"/>
    <w:rsid w:val="00E87C85"/>
    <w:rsid w:val="00E87EF3"/>
    <w:rsid w:val="00E900BB"/>
    <w:rsid w:val="00E909D9"/>
    <w:rsid w:val="00E90EFC"/>
    <w:rsid w:val="00E90FC1"/>
    <w:rsid w:val="00E90FEF"/>
    <w:rsid w:val="00E91136"/>
    <w:rsid w:val="00E9126A"/>
    <w:rsid w:val="00E9185A"/>
    <w:rsid w:val="00E91DBD"/>
    <w:rsid w:val="00E91FB6"/>
    <w:rsid w:val="00E92149"/>
    <w:rsid w:val="00E92199"/>
    <w:rsid w:val="00E921B0"/>
    <w:rsid w:val="00E92334"/>
    <w:rsid w:val="00E92411"/>
    <w:rsid w:val="00E926A0"/>
    <w:rsid w:val="00E926D7"/>
    <w:rsid w:val="00E92A7B"/>
    <w:rsid w:val="00E92B4B"/>
    <w:rsid w:val="00E92C86"/>
    <w:rsid w:val="00E92EC9"/>
    <w:rsid w:val="00E9318D"/>
    <w:rsid w:val="00E9368A"/>
    <w:rsid w:val="00E93B66"/>
    <w:rsid w:val="00E93B94"/>
    <w:rsid w:val="00E93F3E"/>
    <w:rsid w:val="00E94014"/>
    <w:rsid w:val="00E94125"/>
    <w:rsid w:val="00E94237"/>
    <w:rsid w:val="00E94350"/>
    <w:rsid w:val="00E948D4"/>
    <w:rsid w:val="00E94A3E"/>
    <w:rsid w:val="00E94A5C"/>
    <w:rsid w:val="00E94B70"/>
    <w:rsid w:val="00E94C86"/>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B6F"/>
    <w:rsid w:val="00E97C6C"/>
    <w:rsid w:val="00E97EFA"/>
    <w:rsid w:val="00EA02A9"/>
    <w:rsid w:val="00EA0458"/>
    <w:rsid w:val="00EA057B"/>
    <w:rsid w:val="00EA0A1F"/>
    <w:rsid w:val="00EA0B4E"/>
    <w:rsid w:val="00EA0D7F"/>
    <w:rsid w:val="00EA0FA1"/>
    <w:rsid w:val="00EA16EB"/>
    <w:rsid w:val="00EA1741"/>
    <w:rsid w:val="00EA1757"/>
    <w:rsid w:val="00EA1B1A"/>
    <w:rsid w:val="00EA1FAF"/>
    <w:rsid w:val="00EA22A9"/>
    <w:rsid w:val="00EA2532"/>
    <w:rsid w:val="00EA271E"/>
    <w:rsid w:val="00EA2956"/>
    <w:rsid w:val="00EA2A10"/>
    <w:rsid w:val="00EA2A38"/>
    <w:rsid w:val="00EA2BC9"/>
    <w:rsid w:val="00EA2C57"/>
    <w:rsid w:val="00EA2DAF"/>
    <w:rsid w:val="00EA381D"/>
    <w:rsid w:val="00EA389B"/>
    <w:rsid w:val="00EA3A7E"/>
    <w:rsid w:val="00EA3DE4"/>
    <w:rsid w:val="00EA3FFF"/>
    <w:rsid w:val="00EA4071"/>
    <w:rsid w:val="00EA4550"/>
    <w:rsid w:val="00EA4BFC"/>
    <w:rsid w:val="00EA5BF8"/>
    <w:rsid w:val="00EA5C3F"/>
    <w:rsid w:val="00EA5EE9"/>
    <w:rsid w:val="00EA605F"/>
    <w:rsid w:val="00EA61B4"/>
    <w:rsid w:val="00EA63B0"/>
    <w:rsid w:val="00EA6ADD"/>
    <w:rsid w:val="00EA6B85"/>
    <w:rsid w:val="00EA6C26"/>
    <w:rsid w:val="00EA7202"/>
    <w:rsid w:val="00EA74C3"/>
    <w:rsid w:val="00EA76EC"/>
    <w:rsid w:val="00EA7940"/>
    <w:rsid w:val="00EA7B69"/>
    <w:rsid w:val="00EA7E52"/>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5A"/>
    <w:rsid w:val="00EB1DD7"/>
    <w:rsid w:val="00EB1EEE"/>
    <w:rsid w:val="00EB1FA3"/>
    <w:rsid w:val="00EB1FC4"/>
    <w:rsid w:val="00EB2231"/>
    <w:rsid w:val="00EB246F"/>
    <w:rsid w:val="00EB25C9"/>
    <w:rsid w:val="00EB26B6"/>
    <w:rsid w:val="00EB26DD"/>
    <w:rsid w:val="00EB2D74"/>
    <w:rsid w:val="00EB2E42"/>
    <w:rsid w:val="00EB3050"/>
    <w:rsid w:val="00EB323C"/>
    <w:rsid w:val="00EB3246"/>
    <w:rsid w:val="00EB33D2"/>
    <w:rsid w:val="00EB34E7"/>
    <w:rsid w:val="00EB3737"/>
    <w:rsid w:val="00EB37DC"/>
    <w:rsid w:val="00EB3875"/>
    <w:rsid w:val="00EB411A"/>
    <w:rsid w:val="00EB46C8"/>
    <w:rsid w:val="00EB4919"/>
    <w:rsid w:val="00EB4B25"/>
    <w:rsid w:val="00EB4E5C"/>
    <w:rsid w:val="00EB4EFC"/>
    <w:rsid w:val="00EB4F67"/>
    <w:rsid w:val="00EB5245"/>
    <w:rsid w:val="00EB5430"/>
    <w:rsid w:val="00EB5531"/>
    <w:rsid w:val="00EB5956"/>
    <w:rsid w:val="00EB5AE3"/>
    <w:rsid w:val="00EB5D43"/>
    <w:rsid w:val="00EB5FBE"/>
    <w:rsid w:val="00EB6018"/>
    <w:rsid w:val="00EB6033"/>
    <w:rsid w:val="00EB6532"/>
    <w:rsid w:val="00EB659E"/>
    <w:rsid w:val="00EB67D6"/>
    <w:rsid w:val="00EB6D55"/>
    <w:rsid w:val="00EB6E34"/>
    <w:rsid w:val="00EB70F5"/>
    <w:rsid w:val="00EB7544"/>
    <w:rsid w:val="00EB76D2"/>
    <w:rsid w:val="00EB7A8F"/>
    <w:rsid w:val="00EB7CFC"/>
    <w:rsid w:val="00EB7ECA"/>
    <w:rsid w:val="00EC0153"/>
    <w:rsid w:val="00EC0172"/>
    <w:rsid w:val="00EC0B94"/>
    <w:rsid w:val="00EC0C8D"/>
    <w:rsid w:val="00EC0FFE"/>
    <w:rsid w:val="00EC1449"/>
    <w:rsid w:val="00EC157F"/>
    <w:rsid w:val="00EC15BC"/>
    <w:rsid w:val="00EC1947"/>
    <w:rsid w:val="00EC1A09"/>
    <w:rsid w:val="00EC1CC1"/>
    <w:rsid w:val="00EC1CD5"/>
    <w:rsid w:val="00EC1D69"/>
    <w:rsid w:val="00EC1DC6"/>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42"/>
    <w:rsid w:val="00EC50EB"/>
    <w:rsid w:val="00EC5431"/>
    <w:rsid w:val="00EC54EA"/>
    <w:rsid w:val="00EC5528"/>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C0E"/>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98"/>
    <w:rsid w:val="00ED64F5"/>
    <w:rsid w:val="00ED6725"/>
    <w:rsid w:val="00ED68D9"/>
    <w:rsid w:val="00ED6949"/>
    <w:rsid w:val="00ED71D4"/>
    <w:rsid w:val="00ED7285"/>
    <w:rsid w:val="00ED757E"/>
    <w:rsid w:val="00ED78B1"/>
    <w:rsid w:val="00ED7D6D"/>
    <w:rsid w:val="00ED7EDC"/>
    <w:rsid w:val="00EE0586"/>
    <w:rsid w:val="00EE08D8"/>
    <w:rsid w:val="00EE0B83"/>
    <w:rsid w:val="00EE0F6E"/>
    <w:rsid w:val="00EE141E"/>
    <w:rsid w:val="00EE1623"/>
    <w:rsid w:val="00EE177F"/>
    <w:rsid w:val="00EE1A19"/>
    <w:rsid w:val="00EE1ED7"/>
    <w:rsid w:val="00EE2549"/>
    <w:rsid w:val="00EE2582"/>
    <w:rsid w:val="00EE2B10"/>
    <w:rsid w:val="00EE2C06"/>
    <w:rsid w:val="00EE338D"/>
    <w:rsid w:val="00EE367B"/>
    <w:rsid w:val="00EE36EF"/>
    <w:rsid w:val="00EE3B3E"/>
    <w:rsid w:val="00EE3B58"/>
    <w:rsid w:val="00EE4184"/>
    <w:rsid w:val="00EE4249"/>
    <w:rsid w:val="00EE4269"/>
    <w:rsid w:val="00EE4485"/>
    <w:rsid w:val="00EE45CA"/>
    <w:rsid w:val="00EE4B43"/>
    <w:rsid w:val="00EE506C"/>
    <w:rsid w:val="00EE5349"/>
    <w:rsid w:val="00EE5620"/>
    <w:rsid w:val="00EE5640"/>
    <w:rsid w:val="00EE570D"/>
    <w:rsid w:val="00EE5C44"/>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839"/>
    <w:rsid w:val="00EF1D15"/>
    <w:rsid w:val="00EF1EC7"/>
    <w:rsid w:val="00EF1EFB"/>
    <w:rsid w:val="00EF1FEE"/>
    <w:rsid w:val="00EF2A0A"/>
    <w:rsid w:val="00EF2B70"/>
    <w:rsid w:val="00EF2C7B"/>
    <w:rsid w:val="00EF2CEB"/>
    <w:rsid w:val="00EF2E45"/>
    <w:rsid w:val="00EF3249"/>
    <w:rsid w:val="00EF348E"/>
    <w:rsid w:val="00EF3528"/>
    <w:rsid w:val="00EF37DC"/>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5C4B"/>
    <w:rsid w:val="00EF5EB6"/>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857"/>
    <w:rsid w:val="00F01C74"/>
    <w:rsid w:val="00F01D67"/>
    <w:rsid w:val="00F01E03"/>
    <w:rsid w:val="00F026A3"/>
    <w:rsid w:val="00F026BC"/>
    <w:rsid w:val="00F02FD8"/>
    <w:rsid w:val="00F03069"/>
    <w:rsid w:val="00F0323F"/>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DB9"/>
    <w:rsid w:val="00F11FB4"/>
    <w:rsid w:val="00F1201A"/>
    <w:rsid w:val="00F1209D"/>
    <w:rsid w:val="00F12303"/>
    <w:rsid w:val="00F127E6"/>
    <w:rsid w:val="00F128BD"/>
    <w:rsid w:val="00F12BE8"/>
    <w:rsid w:val="00F12CD0"/>
    <w:rsid w:val="00F12CD9"/>
    <w:rsid w:val="00F12CF7"/>
    <w:rsid w:val="00F13105"/>
    <w:rsid w:val="00F1310D"/>
    <w:rsid w:val="00F133F3"/>
    <w:rsid w:val="00F1342C"/>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060"/>
    <w:rsid w:val="00F224CF"/>
    <w:rsid w:val="00F225BF"/>
    <w:rsid w:val="00F22D7A"/>
    <w:rsid w:val="00F22DB7"/>
    <w:rsid w:val="00F23045"/>
    <w:rsid w:val="00F234E1"/>
    <w:rsid w:val="00F23646"/>
    <w:rsid w:val="00F236F6"/>
    <w:rsid w:val="00F237D7"/>
    <w:rsid w:val="00F241E6"/>
    <w:rsid w:val="00F243A7"/>
    <w:rsid w:val="00F2446D"/>
    <w:rsid w:val="00F2482B"/>
    <w:rsid w:val="00F24865"/>
    <w:rsid w:val="00F24976"/>
    <w:rsid w:val="00F24B0A"/>
    <w:rsid w:val="00F24F6D"/>
    <w:rsid w:val="00F250CC"/>
    <w:rsid w:val="00F2524D"/>
    <w:rsid w:val="00F252AA"/>
    <w:rsid w:val="00F25440"/>
    <w:rsid w:val="00F2545E"/>
    <w:rsid w:val="00F25828"/>
    <w:rsid w:val="00F25A2C"/>
    <w:rsid w:val="00F25AE8"/>
    <w:rsid w:val="00F25C2F"/>
    <w:rsid w:val="00F25DD3"/>
    <w:rsid w:val="00F260C0"/>
    <w:rsid w:val="00F26125"/>
    <w:rsid w:val="00F2621D"/>
    <w:rsid w:val="00F262DA"/>
    <w:rsid w:val="00F26D01"/>
    <w:rsid w:val="00F2702D"/>
    <w:rsid w:val="00F275B1"/>
    <w:rsid w:val="00F275FA"/>
    <w:rsid w:val="00F27650"/>
    <w:rsid w:val="00F27658"/>
    <w:rsid w:val="00F27C40"/>
    <w:rsid w:val="00F30071"/>
    <w:rsid w:val="00F30280"/>
    <w:rsid w:val="00F3050F"/>
    <w:rsid w:val="00F3056B"/>
    <w:rsid w:val="00F30737"/>
    <w:rsid w:val="00F30A97"/>
    <w:rsid w:val="00F30B9A"/>
    <w:rsid w:val="00F30C29"/>
    <w:rsid w:val="00F30C8D"/>
    <w:rsid w:val="00F30DF4"/>
    <w:rsid w:val="00F315D6"/>
    <w:rsid w:val="00F31876"/>
    <w:rsid w:val="00F318ED"/>
    <w:rsid w:val="00F31A39"/>
    <w:rsid w:val="00F31FAE"/>
    <w:rsid w:val="00F3205A"/>
    <w:rsid w:val="00F3233F"/>
    <w:rsid w:val="00F32684"/>
    <w:rsid w:val="00F329D6"/>
    <w:rsid w:val="00F32A3D"/>
    <w:rsid w:val="00F33168"/>
    <w:rsid w:val="00F33340"/>
    <w:rsid w:val="00F336EC"/>
    <w:rsid w:val="00F33C63"/>
    <w:rsid w:val="00F33F62"/>
    <w:rsid w:val="00F345C5"/>
    <w:rsid w:val="00F348A3"/>
    <w:rsid w:val="00F34EF6"/>
    <w:rsid w:val="00F36055"/>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6EC"/>
    <w:rsid w:val="00F46C96"/>
    <w:rsid w:val="00F46E00"/>
    <w:rsid w:val="00F47369"/>
    <w:rsid w:val="00F4765F"/>
    <w:rsid w:val="00F47AA9"/>
    <w:rsid w:val="00F47F1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1DAA"/>
    <w:rsid w:val="00F520EF"/>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2B1"/>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82"/>
    <w:rsid w:val="00F60BB7"/>
    <w:rsid w:val="00F60BD4"/>
    <w:rsid w:val="00F60E5F"/>
    <w:rsid w:val="00F61269"/>
    <w:rsid w:val="00F61341"/>
    <w:rsid w:val="00F61372"/>
    <w:rsid w:val="00F617D4"/>
    <w:rsid w:val="00F61AAE"/>
    <w:rsid w:val="00F61CC3"/>
    <w:rsid w:val="00F61CF1"/>
    <w:rsid w:val="00F61FA1"/>
    <w:rsid w:val="00F620BE"/>
    <w:rsid w:val="00F6246A"/>
    <w:rsid w:val="00F627E1"/>
    <w:rsid w:val="00F62A8A"/>
    <w:rsid w:val="00F62B87"/>
    <w:rsid w:val="00F62CC6"/>
    <w:rsid w:val="00F62EA5"/>
    <w:rsid w:val="00F63203"/>
    <w:rsid w:val="00F636D6"/>
    <w:rsid w:val="00F6374D"/>
    <w:rsid w:val="00F637C6"/>
    <w:rsid w:val="00F637EA"/>
    <w:rsid w:val="00F63871"/>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BF7"/>
    <w:rsid w:val="00F73CA0"/>
    <w:rsid w:val="00F73E36"/>
    <w:rsid w:val="00F73EE7"/>
    <w:rsid w:val="00F7444F"/>
    <w:rsid w:val="00F74AC1"/>
    <w:rsid w:val="00F74BC8"/>
    <w:rsid w:val="00F750AE"/>
    <w:rsid w:val="00F751AF"/>
    <w:rsid w:val="00F75380"/>
    <w:rsid w:val="00F7546E"/>
    <w:rsid w:val="00F75634"/>
    <w:rsid w:val="00F757FD"/>
    <w:rsid w:val="00F75808"/>
    <w:rsid w:val="00F758BF"/>
    <w:rsid w:val="00F75B9D"/>
    <w:rsid w:val="00F75D22"/>
    <w:rsid w:val="00F75E0C"/>
    <w:rsid w:val="00F76465"/>
    <w:rsid w:val="00F764DA"/>
    <w:rsid w:val="00F76945"/>
    <w:rsid w:val="00F76C93"/>
    <w:rsid w:val="00F76E17"/>
    <w:rsid w:val="00F76EA2"/>
    <w:rsid w:val="00F7703C"/>
    <w:rsid w:val="00F772BC"/>
    <w:rsid w:val="00F772E2"/>
    <w:rsid w:val="00F7768B"/>
    <w:rsid w:val="00F77710"/>
    <w:rsid w:val="00F777D8"/>
    <w:rsid w:val="00F77B85"/>
    <w:rsid w:val="00F77C31"/>
    <w:rsid w:val="00F77CCD"/>
    <w:rsid w:val="00F77D05"/>
    <w:rsid w:val="00F77DF7"/>
    <w:rsid w:val="00F77E38"/>
    <w:rsid w:val="00F77E56"/>
    <w:rsid w:val="00F800FC"/>
    <w:rsid w:val="00F8037F"/>
    <w:rsid w:val="00F80637"/>
    <w:rsid w:val="00F809EB"/>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111"/>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19B"/>
    <w:rsid w:val="00F9038B"/>
    <w:rsid w:val="00F904DC"/>
    <w:rsid w:val="00F906F6"/>
    <w:rsid w:val="00F9094F"/>
    <w:rsid w:val="00F909E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3EE0"/>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1C0"/>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6C91"/>
    <w:rsid w:val="00FA792E"/>
    <w:rsid w:val="00FA7A2B"/>
    <w:rsid w:val="00FA7BBC"/>
    <w:rsid w:val="00FB0157"/>
    <w:rsid w:val="00FB02C5"/>
    <w:rsid w:val="00FB04AF"/>
    <w:rsid w:val="00FB0559"/>
    <w:rsid w:val="00FB0691"/>
    <w:rsid w:val="00FB06E8"/>
    <w:rsid w:val="00FB0A4D"/>
    <w:rsid w:val="00FB0B52"/>
    <w:rsid w:val="00FB0CC1"/>
    <w:rsid w:val="00FB0EAE"/>
    <w:rsid w:val="00FB17B5"/>
    <w:rsid w:val="00FB1D37"/>
    <w:rsid w:val="00FB1D42"/>
    <w:rsid w:val="00FB1FB4"/>
    <w:rsid w:val="00FB29BD"/>
    <w:rsid w:val="00FB314E"/>
    <w:rsid w:val="00FB33EC"/>
    <w:rsid w:val="00FB3585"/>
    <w:rsid w:val="00FB36E5"/>
    <w:rsid w:val="00FB37C8"/>
    <w:rsid w:val="00FB3E37"/>
    <w:rsid w:val="00FB3E4E"/>
    <w:rsid w:val="00FB3E4F"/>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6E82"/>
    <w:rsid w:val="00FB700D"/>
    <w:rsid w:val="00FB7165"/>
    <w:rsid w:val="00FB71EB"/>
    <w:rsid w:val="00FB7832"/>
    <w:rsid w:val="00FB7DFA"/>
    <w:rsid w:val="00FC0181"/>
    <w:rsid w:val="00FC02C1"/>
    <w:rsid w:val="00FC0310"/>
    <w:rsid w:val="00FC033F"/>
    <w:rsid w:val="00FC0369"/>
    <w:rsid w:val="00FC03A0"/>
    <w:rsid w:val="00FC0417"/>
    <w:rsid w:val="00FC0A6D"/>
    <w:rsid w:val="00FC0CAC"/>
    <w:rsid w:val="00FC0EA4"/>
    <w:rsid w:val="00FC0FD9"/>
    <w:rsid w:val="00FC1268"/>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E7A"/>
    <w:rsid w:val="00FC6F05"/>
    <w:rsid w:val="00FC6F41"/>
    <w:rsid w:val="00FC740C"/>
    <w:rsid w:val="00FC7608"/>
    <w:rsid w:val="00FC7804"/>
    <w:rsid w:val="00FC7913"/>
    <w:rsid w:val="00FC7981"/>
    <w:rsid w:val="00FD007B"/>
    <w:rsid w:val="00FD00DE"/>
    <w:rsid w:val="00FD094F"/>
    <w:rsid w:val="00FD0B5E"/>
    <w:rsid w:val="00FD0FF0"/>
    <w:rsid w:val="00FD1113"/>
    <w:rsid w:val="00FD147C"/>
    <w:rsid w:val="00FD1748"/>
    <w:rsid w:val="00FD1835"/>
    <w:rsid w:val="00FD1877"/>
    <w:rsid w:val="00FD19A9"/>
    <w:rsid w:val="00FD1CC5"/>
    <w:rsid w:val="00FD1CD8"/>
    <w:rsid w:val="00FD23E2"/>
    <w:rsid w:val="00FD2E26"/>
    <w:rsid w:val="00FD2FF9"/>
    <w:rsid w:val="00FD317D"/>
    <w:rsid w:val="00FD33C7"/>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D17"/>
    <w:rsid w:val="00FD6FFB"/>
    <w:rsid w:val="00FD76BE"/>
    <w:rsid w:val="00FD7964"/>
    <w:rsid w:val="00FD79CE"/>
    <w:rsid w:val="00FD7F8E"/>
    <w:rsid w:val="00FE02AD"/>
    <w:rsid w:val="00FE03DB"/>
    <w:rsid w:val="00FE09F5"/>
    <w:rsid w:val="00FE0E88"/>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17"/>
    <w:rsid w:val="00FF55DD"/>
    <w:rsid w:val="00FF56D1"/>
    <w:rsid w:val="00FF59AB"/>
    <w:rsid w:val="00FF5B04"/>
    <w:rsid w:val="00FF5B65"/>
    <w:rsid w:val="00FF5E6C"/>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b/cbd-2024-forum-key-messages.pdf"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AMPOUL\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708A5"/>
    <w:rsid w:val="000B5EE7"/>
    <w:rsid w:val="000C7BFA"/>
    <w:rsid w:val="000D2CC3"/>
    <w:rsid w:val="000E7212"/>
    <w:rsid w:val="0010708E"/>
    <w:rsid w:val="00151421"/>
    <w:rsid w:val="00172AF8"/>
    <w:rsid w:val="00192E85"/>
    <w:rsid w:val="001960A9"/>
    <w:rsid w:val="001C71ED"/>
    <w:rsid w:val="001D6735"/>
    <w:rsid w:val="00217595"/>
    <w:rsid w:val="0024292D"/>
    <w:rsid w:val="00261A60"/>
    <w:rsid w:val="00290FE7"/>
    <w:rsid w:val="00303FA2"/>
    <w:rsid w:val="003223FF"/>
    <w:rsid w:val="00337D32"/>
    <w:rsid w:val="00397823"/>
    <w:rsid w:val="003A5CB4"/>
    <w:rsid w:val="003D7ECD"/>
    <w:rsid w:val="0040737B"/>
    <w:rsid w:val="00433E28"/>
    <w:rsid w:val="004668E8"/>
    <w:rsid w:val="004D4A6F"/>
    <w:rsid w:val="005228AB"/>
    <w:rsid w:val="005244A3"/>
    <w:rsid w:val="00572239"/>
    <w:rsid w:val="005B7B36"/>
    <w:rsid w:val="005B7CDF"/>
    <w:rsid w:val="006167A4"/>
    <w:rsid w:val="00632FB6"/>
    <w:rsid w:val="00697B95"/>
    <w:rsid w:val="006B592D"/>
    <w:rsid w:val="0071544C"/>
    <w:rsid w:val="007277C8"/>
    <w:rsid w:val="007544F2"/>
    <w:rsid w:val="00771D30"/>
    <w:rsid w:val="007C6A81"/>
    <w:rsid w:val="007C764A"/>
    <w:rsid w:val="007E224F"/>
    <w:rsid w:val="007E4380"/>
    <w:rsid w:val="007E6013"/>
    <w:rsid w:val="00857B4B"/>
    <w:rsid w:val="0087492D"/>
    <w:rsid w:val="008C0C22"/>
    <w:rsid w:val="008F3D84"/>
    <w:rsid w:val="0094473D"/>
    <w:rsid w:val="00952ACE"/>
    <w:rsid w:val="00963E2A"/>
    <w:rsid w:val="00986AAE"/>
    <w:rsid w:val="00A64E6D"/>
    <w:rsid w:val="00AF4D80"/>
    <w:rsid w:val="00B04EFA"/>
    <w:rsid w:val="00B13EA8"/>
    <w:rsid w:val="00B73E7C"/>
    <w:rsid w:val="00B96709"/>
    <w:rsid w:val="00BA663B"/>
    <w:rsid w:val="00BA6C05"/>
    <w:rsid w:val="00BD6772"/>
    <w:rsid w:val="00BF38E5"/>
    <w:rsid w:val="00C44885"/>
    <w:rsid w:val="00C6304B"/>
    <w:rsid w:val="00C86617"/>
    <w:rsid w:val="00CD0845"/>
    <w:rsid w:val="00CF292B"/>
    <w:rsid w:val="00D00F80"/>
    <w:rsid w:val="00D15758"/>
    <w:rsid w:val="00D3690D"/>
    <w:rsid w:val="00D736C4"/>
    <w:rsid w:val="00D84DEE"/>
    <w:rsid w:val="00D979ED"/>
    <w:rsid w:val="00DB1AC5"/>
    <w:rsid w:val="00DB6709"/>
    <w:rsid w:val="00DB798A"/>
    <w:rsid w:val="00DD1722"/>
    <w:rsid w:val="00DF259C"/>
    <w:rsid w:val="00E2111F"/>
    <w:rsid w:val="00E41FFB"/>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C78FC2-F7A9-4E50-8E77-13DD71894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9</TotalTime>
  <Pages>6</Pages>
  <Words>2501</Words>
  <Characters>15183</Characters>
  <Application>Microsoft Office Word</Application>
  <DocSecurity>0</DocSecurity>
  <Lines>276</Lines>
  <Paragraphs>109</Paragraphs>
  <ScaleCrop>false</ScaleCrop>
  <HeadingPairs>
    <vt:vector size="2" baseType="variant">
      <vt:variant>
        <vt:lpstr>Title</vt:lpstr>
      </vt:variant>
      <vt:variant>
        <vt:i4>1</vt:i4>
      </vt:variant>
    </vt:vector>
  </HeadingPairs>
  <TitlesOfParts>
    <vt:vector size="1" baseType="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17575</CharactersWithSpaces>
  <SharedDoc>false</SharedDoc>
  <HLinks>
    <vt:vector size="42" baseType="variant">
      <vt:variant>
        <vt:i4>983048</vt:i4>
      </vt:variant>
      <vt:variant>
        <vt:i4>0</vt:i4>
      </vt:variant>
      <vt:variant>
        <vt:i4>0</vt:i4>
      </vt:variant>
      <vt:variant>
        <vt:i4>5</vt:i4>
      </vt:variant>
      <vt:variant>
        <vt:lpwstr>https://www.cbd.int/documents/CBD/SBI/7/INF/8</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https://www.cbd.int/cb/cbd-2024-forum-key-messages.pdf</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long-term strategic framework for capacity-building and development and the technical and scientific cooperation mechanism</dc:title>
  <dc:subject>Non-paper on item 10 – 5 August 2026</dc:subject>
  <dc:creator>Secretariat of the Convention on Biological Diversity</dc:creator>
  <cp:keywords>Convention on Biological Diversity</cp:keywords>
  <cp:lastModifiedBy>Veronique Lefebvre</cp:lastModifiedBy>
  <cp:revision>8</cp:revision>
  <cp:lastPrinted>2020-01-22T13:56:00Z</cp:lastPrinted>
  <dcterms:created xsi:type="dcterms:W3CDTF">2026-08-05T15:04:00Z</dcterms:created>
  <dcterms:modified xsi:type="dcterms:W3CDTF">2026-08-05T15:10:00Z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0x01010056A3E5E714CBF84EA4157B6B02DC9C0B</vt:lpwstr>
  </property>
</Properties>
</file>