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BA3767" w14:paraId="6FBA1655" w14:textId="77777777" w:rsidTr="00B60E5F">
        <w:trPr>
          <w:trHeight w:val="851"/>
        </w:trPr>
        <w:tc>
          <w:tcPr>
            <w:tcW w:w="465" w:type="pct"/>
            <w:tcBorders>
              <w:bottom w:val="single" w:sz="8" w:space="0" w:color="auto"/>
            </w:tcBorders>
            <w:vAlign w:val="bottom"/>
          </w:tcPr>
          <w:p w14:paraId="050F0FC7" w14:textId="77777777" w:rsidR="00A96B21" w:rsidRPr="00BA3767" w:rsidRDefault="00A96B21" w:rsidP="00B60E5F">
            <w:pPr>
              <w:spacing w:after="120"/>
              <w:jc w:val="left"/>
              <w:rPr>
                <w:lang w:val="es-UY"/>
              </w:rPr>
            </w:pPr>
            <w:bookmarkStart w:id="0" w:name="_Hlk137651738"/>
            <w:r w:rsidRPr="00BA3767">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633F8F42" w:rsidR="00A96B21" w:rsidRPr="00BA3767" w:rsidRDefault="00746A45" w:rsidP="00B60E5F">
            <w:pPr>
              <w:spacing w:after="120"/>
              <w:jc w:val="left"/>
              <w:rPr>
                <w:lang w:val="es-UY"/>
              </w:rPr>
            </w:pPr>
            <w:r w:rsidRPr="00BA3767">
              <w:rPr>
                <w:noProof/>
              </w:rPr>
              <w:drawing>
                <wp:inline distT="0" distB="0" distL="0" distR="0" wp14:anchorId="1867D11D" wp14:editId="61CDFBDB">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12B61E6E" w14:textId="0C4A2226" w:rsidR="00A96B21" w:rsidRPr="00F9056D" w:rsidRDefault="00A96B21" w:rsidP="00184909">
            <w:pPr>
              <w:spacing w:after="120"/>
              <w:ind w:left="2021"/>
              <w:jc w:val="right"/>
              <w:rPr>
                <w:szCs w:val="22"/>
              </w:rPr>
            </w:pPr>
            <w:r w:rsidRPr="00F9056D">
              <w:rPr>
                <w:sz w:val="40"/>
                <w:szCs w:val="40"/>
              </w:rPr>
              <w:t>CBD</w:t>
            </w:r>
            <w:r w:rsidR="00A00234" w:rsidRPr="00F9056D">
              <w:rPr>
                <w:szCs w:val="40"/>
              </w:rPr>
              <w:t>/COP/16/</w:t>
            </w:r>
            <w:proofErr w:type="spellStart"/>
            <w:r w:rsidR="001E4E16" w:rsidRPr="00F9056D">
              <w:rPr>
                <w:szCs w:val="40"/>
              </w:rPr>
              <w:t>WG.I</w:t>
            </w:r>
            <w:r w:rsidR="00083A87" w:rsidRPr="00F9056D">
              <w:rPr>
                <w:szCs w:val="40"/>
              </w:rPr>
              <w:t>I</w:t>
            </w:r>
            <w:proofErr w:type="spellEnd"/>
            <w:r w:rsidR="001E4E16" w:rsidRPr="00F9056D">
              <w:rPr>
                <w:szCs w:val="40"/>
              </w:rPr>
              <w:t>/</w:t>
            </w:r>
            <w:r w:rsidR="00BB60F0" w:rsidRPr="00F9056D">
              <w:rPr>
                <w:szCs w:val="40"/>
              </w:rPr>
              <w:t>CRP.</w:t>
            </w:r>
            <w:r w:rsidR="00EA7B73" w:rsidRPr="00F9056D">
              <w:rPr>
                <w:szCs w:val="40"/>
              </w:rPr>
              <w:t>2</w:t>
            </w:r>
          </w:p>
        </w:tc>
      </w:tr>
      <w:tr w:rsidR="00A96B21" w:rsidRPr="00BA3767" w14:paraId="1CA08A60" w14:textId="77777777" w:rsidTr="00B60E5F">
        <w:tc>
          <w:tcPr>
            <w:tcW w:w="2297" w:type="pct"/>
            <w:gridSpan w:val="2"/>
            <w:tcBorders>
              <w:top w:val="single" w:sz="8" w:space="0" w:color="auto"/>
              <w:bottom w:val="single" w:sz="12" w:space="0" w:color="auto"/>
            </w:tcBorders>
          </w:tcPr>
          <w:p w14:paraId="50F7B9CF" w14:textId="0FBBF748" w:rsidR="00A96B21" w:rsidRPr="00BA3767" w:rsidRDefault="00746A45" w:rsidP="00B60E5F">
            <w:pPr>
              <w:pStyle w:val="Cornernotation"/>
              <w:suppressLineNumbers/>
              <w:suppressAutoHyphens/>
              <w:spacing w:before="120" w:after="120"/>
              <w:ind w:left="0" w:right="0" w:firstLine="0"/>
              <w:rPr>
                <w:lang w:val="es-UY"/>
              </w:rPr>
            </w:pPr>
            <w:r w:rsidRPr="00BA3767">
              <w:rPr>
                <w:noProof/>
                <w:kern w:val="22"/>
              </w:rPr>
              <w:drawing>
                <wp:inline distT="0" distB="0" distL="0" distR="0" wp14:anchorId="390A2D9E" wp14:editId="5684E389">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12213CDE" w:rsidR="00A96B21" w:rsidRPr="00BA3767" w:rsidRDefault="00A96B21" w:rsidP="003C6F10">
            <w:pPr>
              <w:ind w:left="2584"/>
              <w:rPr>
                <w:sz w:val="22"/>
                <w:szCs w:val="22"/>
                <w:lang w:val="es-UY"/>
              </w:rPr>
            </w:pPr>
            <w:proofErr w:type="spellStart"/>
            <w:r w:rsidRPr="00BA3767">
              <w:rPr>
                <w:sz w:val="22"/>
                <w:szCs w:val="22"/>
                <w:lang w:val="es-UY"/>
              </w:rPr>
              <w:t>Distr</w:t>
            </w:r>
            <w:proofErr w:type="spellEnd"/>
            <w:r w:rsidRPr="00BA3767">
              <w:rPr>
                <w:sz w:val="22"/>
                <w:szCs w:val="22"/>
                <w:lang w:val="es-UY"/>
              </w:rPr>
              <w:t>.</w:t>
            </w:r>
            <w:r w:rsidR="004919E7" w:rsidRPr="00BA3767">
              <w:rPr>
                <w:sz w:val="22"/>
                <w:szCs w:val="22"/>
                <w:lang w:val="es-UY"/>
              </w:rPr>
              <w:t xml:space="preserve"> limitada</w:t>
            </w:r>
          </w:p>
          <w:p w14:paraId="7878A8F6" w14:textId="612A93CA" w:rsidR="00A96B21" w:rsidRPr="00BA3767" w:rsidRDefault="00EA7B73" w:rsidP="003C6F10">
            <w:pPr>
              <w:ind w:left="2584"/>
              <w:rPr>
                <w:sz w:val="22"/>
                <w:szCs w:val="22"/>
                <w:lang w:val="es-UY"/>
              </w:rPr>
            </w:pPr>
            <w:r w:rsidRPr="00BA3767">
              <w:rPr>
                <w:sz w:val="22"/>
                <w:szCs w:val="22"/>
                <w:lang w:val="es-UY"/>
              </w:rPr>
              <w:t xml:space="preserve">22 </w:t>
            </w:r>
            <w:r w:rsidR="004919E7" w:rsidRPr="00BA3767">
              <w:rPr>
                <w:sz w:val="22"/>
                <w:szCs w:val="22"/>
                <w:lang w:val="es-UY"/>
              </w:rPr>
              <w:t>de octubre de</w:t>
            </w:r>
            <w:r w:rsidR="00A96B21" w:rsidRPr="00BA3767">
              <w:rPr>
                <w:sz w:val="22"/>
                <w:szCs w:val="22"/>
                <w:lang w:val="es-UY"/>
              </w:rPr>
              <w:t xml:space="preserve"> 202</w:t>
            </w:r>
            <w:r w:rsidR="00A00234" w:rsidRPr="00BA3767">
              <w:rPr>
                <w:sz w:val="22"/>
                <w:szCs w:val="22"/>
                <w:lang w:val="es-UY"/>
              </w:rPr>
              <w:t>4</w:t>
            </w:r>
          </w:p>
          <w:p w14:paraId="47F6CB58" w14:textId="0236110C" w:rsidR="00A96B21" w:rsidRPr="00BA3767" w:rsidRDefault="004919E7" w:rsidP="003C6F10">
            <w:pPr>
              <w:ind w:left="2584"/>
              <w:rPr>
                <w:sz w:val="22"/>
                <w:szCs w:val="22"/>
                <w:lang w:val="es-UY"/>
              </w:rPr>
            </w:pPr>
            <w:r w:rsidRPr="00BA3767">
              <w:rPr>
                <w:sz w:val="22"/>
                <w:szCs w:val="22"/>
                <w:lang w:val="es-UY"/>
              </w:rPr>
              <w:t>Español</w:t>
            </w:r>
          </w:p>
          <w:p w14:paraId="61E3D10C" w14:textId="27C6D598" w:rsidR="00A96B21" w:rsidRPr="00BA3767" w:rsidRDefault="00A96B21" w:rsidP="003C6F10">
            <w:pPr>
              <w:ind w:left="2584"/>
              <w:rPr>
                <w:sz w:val="22"/>
                <w:szCs w:val="22"/>
                <w:lang w:val="es-UY"/>
              </w:rPr>
            </w:pPr>
            <w:r w:rsidRPr="00BA3767">
              <w:rPr>
                <w:sz w:val="22"/>
                <w:szCs w:val="22"/>
                <w:lang w:val="es-UY"/>
              </w:rPr>
              <w:t xml:space="preserve">Original: </w:t>
            </w:r>
            <w:r w:rsidR="004919E7" w:rsidRPr="00BA3767">
              <w:rPr>
                <w:sz w:val="22"/>
                <w:szCs w:val="22"/>
                <w:lang w:val="es-UY"/>
              </w:rPr>
              <w:t>inglés</w:t>
            </w:r>
          </w:p>
          <w:p w14:paraId="7BD7B0A4" w14:textId="77777777" w:rsidR="00A96B21" w:rsidRPr="00BA3767" w:rsidRDefault="00A96B21" w:rsidP="00B60E5F">
            <w:pPr>
              <w:rPr>
                <w:lang w:val="es-UY"/>
              </w:rPr>
            </w:pPr>
          </w:p>
        </w:tc>
      </w:tr>
    </w:tbl>
    <w:p w14:paraId="55E95605" w14:textId="3946A935" w:rsidR="00874541" w:rsidRPr="00BA3767" w:rsidRDefault="004919E7" w:rsidP="00A00234">
      <w:pPr>
        <w:pStyle w:val="Cornernotation"/>
        <w:ind w:left="0" w:right="5249" w:firstLine="0"/>
        <w:rPr>
          <w:bCs/>
          <w:lang w:val="es-UY"/>
        </w:rPr>
      </w:pPr>
      <w:r w:rsidRPr="00BA3767">
        <w:rPr>
          <w:bCs/>
          <w:lang w:val="es-UY"/>
        </w:rPr>
        <w:t>Conferencia de las Partes en el Convenio sobre la Diversidad Biológica</w:t>
      </w:r>
    </w:p>
    <w:p w14:paraId="7395F327" w14:textId="46E51289" w:rsidR="00A96B21" w:rsidRPr="00BA3767" w:rsidRDefault="00C70330" w:rsidP="00A96B21">
      <w:pPr>
        <w:pStyle w:val="Cornernotation"/>
        <w:rPr>
          <w:bCs/>
          <w:sz w:val="22"/>
          <w:lang w:val="es-UY"/>
        </w:rPr>
      </w:pPr>
      <w:r w:rsidRPr="00BA3767">
        <w:rPr>
          <w:bCs/>
          <w:sz w:val="22"/>
          <w:lang w:val="es-UY"/>
        </w:rPr>
        <w:t>16</w:t>
      </w:r>
      <w:r w:rsidRPr="00BA3767">
        <w:rPr>
          <w:bCs/>
          <w:sz w:val="22"/>
          <w:vertAlign w:val="superscript"/>
          <w:lang w:val="es-UY"/>
        </w:rPr>
        <w:t>a</w:t>
      </w:r>
      <w:r w:rsidR="00A96B21" w:rsidRPr="00BA3767">
        <w:rPr>
          <w:bCs/>
          <w:sz w:val="22"/>
          <w:lang w:val="es-UY"/>
        </w:rPr>
        <w:t xml:space="preserve"> </w:t>
      </w:r>
      <w:r w:rsidRPr="00BA3767">
        <w:rPr>
          <w:bCs/>
          <w:sz w:val="22"/>
          <w:lang w:val="es-UY"/>
        </w:rPr>
        <w:t>reunión</w:t>
      </w:r>
      <w:r w:rsidR="00A96B21" w:rsidRPr="00BA3767">
        <w:rPr>
          <w:bCs/>
          <w:sz w:val="22"/>
          <w:lang w:val="es-UY"/>
        </w:rPr>
        <w:t xml:space="preserve"> </w:t>
      </w:r>
    </w:p>
    <w:p w14:paraId="5A9E0A3D" w14:textId="2A3F719F" w:rsidR="00A96B21" w:rsidRPr="00BA3767" w:rsidRDefault="00A00234" w:rsidP="00A96B21">
      <w:pPr>
        <w:pStyle w:val="Venuedate"/>
        <w:rPr>
          <w:lang w:val="es-UY"/>
        </w:rPr>
      </w:pPr>
      <w:r w:rsidRPr="00BA3767">
        <w:rPr>
          <w:lang w:val="es-UY"/>
        </w:rPr>
        <w:t>Cali</w:t>
      </w:r>
      <w:r w:rsidR="00F92302" w:rsidRPr="00BA3767">
        <w:rPr>
          <w:lang w:val="es-UY"/>
        </w:rPr>
        <w:t xml:space="preserve"> (</w:t>
      </w:r>
      <w:r w:rsidRPr="00BA3767">
        <w:rPr>
          <w:lang w:val="es-UY"/>
        </w:rPr>
        <w:t>Colombia</w:t>
      </w:r>
      <w:r w:rsidR="00F92302" w:rsidRPr="00BA3767">
        <w:rPr>
          <w:lang w:val="es-UY"/>
        </w:rPr>
        <w:t>)</w:t>
      </w:r>
      <w:r w:rsidRPr="00BA3767">
        <w:rPr>
          <w:lang w:val="es-UY"/>
        </w:rPr>
        <w:t xml:space="preserve">, 21 </w:t>
      </w:r>
      <w:r w:rsidR="00F92302" w:rsidRPr="00BA3767">
        <w:rPr>
          <w:lang w:val="es-UY"/>
        </w:rPr>
        <w:t xml:space="preserve">de octubre a </w:t>
      </w:r>
      <w:r w:rsidRPr="00BA3767">
        <w:rPr>
          <w:lang w:val="es-UY"/>
        </w:rPr>
        <w:t xml:space="preserve">1 </w:t>
      </w:r>
      <w:r w:rsidR="00F92302" w:rsidRPr="00BA3767">
        <w:rPr>
          <w:lang w:val="es-UY"/>
        </w:rPr>
        <w:t>de noviembre</w:t>
      </w:r>
      <w:r w:rsidRPr="00BA3767">
        <w:rPr>
          <w:lang w:val="es-UY"/>
        </w:rPr>
        <w:t xml:space="preserve"> </w:t>
      </w:r>
      <w:r w:rsidR="008D495B" w:rsidRPr="00BA3767">
        <w:rPr>
          <w:lang w:val="es-UY"/>
        </w:rPr>
        <w:t xml:space="preserve">de </w:t>
      </w:r>
      <w:r w:rsidRPr="00BA3767">
        <w:rPr>
          <w:lang w:val="es-UY"/>
        </w:rPr>
        <w:t>2024</w:t>
      </w:r>
    </w:p>
    <w:p w14:paraId="7BFBB5BA" w14:textId="59C411D4" w:rsidR="00A96B21" w:rsidRPr="00BA3767" w:rsidRDefault="00F92302" w:rsidP="00A96B21">
      <w:pPr>
        <w:pStyle w:val="Cornernotation-Item"/>
        <w:rPr>
          <w:b w:val="0"/>
          <w:bCs w:val="0"/>
          <w:lang w:val="es-UY"/>
        </w:rPr>
      </w:pPr>
      <w:r w:rsidRPr="00BA3767">
        <w:rPr>
          <w:b w:val="0"/>
          <w:bCs w:val="0"/>
          <w:lang w:val="es-UY"/>
        </w:rPr>
        <w:t>Tema</w:t>
      </w:r>
      <w:r w:rsidR="00FE0B22" w:rsidRPr="00BA3767">
        <w:rPr>
          <w:b w:val="0"/>
          <w:bCs w:val="0"/>
          <w:lang w:val="es-UY"/>
        </w:rPr>
        <w:t xml:space="preserve"> </w:t>
      </w:r>
      <w:r w:rsidR="00673722" w:rsidRPr="00BA3767">
        <w:rPr>
          <w:b w:val="0"/>
          <w:bCs w:val="0"/>
          <w:lang w:val="es-UY"/>
        </w:rPr>
        <w:t>19</w:t>
      </w:r>
      <w:r w:rsidRPr="00BA3767">
        <w:rPr>
          <w:b w:val="0"/>
          <w:bCs w:val="0"/>
          <w:lang w:val="es-UY"/>
        </w:rPr>
        <w:t xml:space="preserve"> del programa</w:t>
      </w:r>
    </w:p>
    <w:p w14:paraId="6DDA9877" w14:textId="67BC0C56" w:rsidR="00107FE8" w:rsidRPr="00BA3767" w:rsidRDefault="007A2B1D" w:rsidP="00A96B21">
      <w:pPr>
        <w:pStyle w:val="Cornernotation-Item"/>
        <w:rPr>
          <w:lang w:val="es-UY"/>
        </w:rPr>
      </w:pPr>
      <w:r w:rsidRPr="00BA3767">
        <w:rPr>
          <w:lang w:val="es-UY"/>
        </w:rPr>
        <w:t>Gestión sostenible de la fauna y flora silvestres</w:t>
      </w:r>
    </w:p>
    <w:p w14:paraId="02778C2C" w14:textId="7BAF22F9" w:rsidR="00A96B21" w:rsidRPr="00BA3767" w:rsidRDefault="00F92302" w:rsidP="00A96B21">
      <w:pPr>
        <w:pStyle w:val="Cornernotation-Item"/>
        <w:rPr>
          <w:b w:val="0"/>
          <w:bCs w:val="0"/>
          <w:lang w:val="es-UY"/>
        </w:rPr>
      </w:pPr>
      <w:r w:rsidRPr="00BA3767">
        <w:rPr>
          <w:b w:val="0"/>
          <w:bCs w:val="0"/>
          <w:lang w:val="es-UY"/>
        </w:rPr>
        <w:t>Grupo de Trabajo</w:t>
      </w:r>
      <w:r w:rsidR="0087582D" w:rsidRPr="00BA3767">
        <w:rPr>
          <w:b w:val="0"/>
          <w:bCs w:val="0"/>
          <w:lang w:val="es-UY"/>
        </w:rPr>
        <w:t xml:space="preserve"> I</w:t>
      </w:r>
      <w:r w:rsidR="00083A87" w:rsidRPr="00BA3767">
        <w:rPr>
          <w:b w:val="0"/>
          <w:bCs w:val="0"/>
          <w:lang w:val="es-UY"/>
        </w:rPr>
        <w:t>I</w:t>
      </w:r>
    </w:p>
    <w:bookmarkEnd w:id="0"/>
    <w:p w14:paraId="3F49212B" w14:textId="7F9F997C" w:rsidR="00A96B21" w:rsidRPr="00BA3767" w:rsidRDefault="0050548A" w:rsidP="001454DA">
      <w:pPr>
        <w:pStyle w:val="CBDTitle"/>
        <w:rPr>
          <w:lang w:val="es-UY"/>
        </w:rPr>
      </w:pPr>
      <w:sdt>
        <w:sdtPr>
          <w:rPr>
            <w:szCs w:val="28"/>
            <w:lang w:val="es-UY"/>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7A2B1D" w:rsidRPr="00BA3767">
            <w:rPr>
              <w:szCs w:val="28"/>
              <w:lang w:val="es-UY"/>
            </w:rPr>
            <w:t>Gestión sostenible de la fauna y flora silvestres</w:t>
          </w:r>
        </w:sdtContent>
      </w:sdt>
    </w:p>
    <w:p w14:paraId="738A3667" w14:textId="1FD287B5" w:rsidR="00A96B21" w:rsidRPr="00BA3767" w:rsidRDefault="005F7A74" w:rsidP="001454DA">
      <w:pPr>
        <w:pStyle w:val="CBDSubTitle"/>
        <w:rPr>
          <w:lang w:val="es-UY"/>
        </w:rPr>
      </w:pPr>
      <w:r w:rsidRPr="00BA3767">
        <w:rPr>
          <w:lang w:val="es-UY"/>
        </w:rPr>
        <w:t>Proyecto de decisión presentado por la Presidencia del Grupo de Trabajo II</w:t>
      </w:r>
    </w:p>
    <w:p w14:paraId="31C53983" w14:textId="77777777" w:rsidR="005349BE" w:rsidRPr="005349BE" w:rsidRDefault="005349BE" w:rsidP="005349BE">
      <w:pPr>
        <w:tabs>
          <w:tab w:val="clear" w:pos="567"/>
          <w:tab w:val="clear" w:pos="1134"/>
        </w:tabs>
        <w:spacing w:before="120" w:after="120"/>
        <w:ind w:left="540" w:firstLine="540"/>
        <w:rPr>
          <w:i/>
          <w:iCs/>
          <w:lang w:val="es-UY"/>
        </w:rPr>
      </w:pPr>
      <w:r w:rsidRPr="005349BE">
        <w:rPr>
          <w:i/>
          <w:lang w:val="es-UY"/>
        </w:rPr>
        <w:t>La Conferencia de las Partes,</w:t>
      </w:r>
    </w:p>
    <w:p w14:paraId="763C24F4" w14:textId="77777777" w:rsidR="005349BE" w:rsidRPr="005349BE" w:rsidRDefault="005349BE" w:rsidP="005349BE">
      <w:pPr>
        <w:tabs>
          <w:tab w:val="clear" w:pos="567"/>
          <w:tab w:val="clear" w:pos="1134"/>
          <w:tab w:val="clear" w:pos="1701"/>
          <w:tab w:val="clear" w:pos="2268"/>
        </w:tabs>
        <w:spacing w:before="120" w:after="120"/>
        <w:ind w:left="540" w:firstLine="540"/>
        <w:rPr>
          <w:rFonts w:eastAsia="Times New Roman"/>
          <w:szCs w:val="24"/>
          <w:lang w:val="es-UY"/>
        </w:rPr>
      </w:pPr>
      <w:r w:rsidRPr="005349BE">
        <w:rPr>
          <w:rFonts w:eastAsia="Times New Roman"/>
          <w:i/>
          <w:szCs w:val="24"/>
          <w:lang w:val="es-UY"/>
        </w:rPr>
        <w:t xml:space="preserve">Recordando </w:t>
      </w:r>
      <w:r w:rsidRPr="005349BE">
        <w:rPr>
          <w:rFonts w:eastAsia="Times New Roman"/>
          <w:szCs w:val="24"/>
          <w:lang w:val="es-UY"/>
        </w:rPr>
        <w:t xml:space="preserve">sus decisiones </w:t>
      </w:r>
      <w:r w:rsidR="0050548A">
        <w:fldChar w:fldCharType="begin"/>
      </w:r>
      <w:r w:rsidR="0050548A" w:rsidRPr="002245AE">
        <w:rPr>
          <w:lang w:val="es-MX"/>
        </w:rPr>
        <w:instrText xml:space="preserve"> HYPERLINK "https://www.cbd.int/doc/decisions/cop-14/cop-14-dec-07-es.pdf" </w:instrText>
      </w:r>
      <w:r w:rsidR="0050548A">
        <w:fldChar w:fldCharType="separate"/>
      </w:r>
      <w:r w:rsidRPr="00BA3767">
        <w:rPr>
          <w:rFonts w:eastAsia="Times New Roman"/>
          <w:color w:val="0563C1" w:themeColor="hyperlink"/>
          <w:szCs w:val="24"/>
          <w:u w:val="single"/>
          <w:lang w:val="es-UY"/>
        </w:rPr>
        <w:t>14/7</w:t>
      </w:r>
      <w:r w:rsidR="0050548A">
        <w:rPr>
          <w:rFonts w:eastAsia="Times New Roman"/>
          <w:color w:val="0563C1" w:themeColor="hyperlink"/>
          <w:szCs w:val="24"/>
          <w:u w:val="single"/>
          <w:lang w:val="es-UY"/>
        </w:rPr>
        <w:fldChar w:fldCharType="end"/>
      </w:r>
      <w:r w:rsidRPr="005349BE">
        <w:rPr>
          <w:rFonts w:eastAsia="Times New Roman"/>
          <w:szCs w:val="24"/>
          <w:lang w:val="es-UY"/>
        </w:rPr>
        <w:t xml:space="preserve">, de 29 de noviembre de 2018, </w:t>
      </w:r>
      <w:r w:rsidR="0050548A">
        <w:fldChar w:fldCharType="begin"/>
      </w:r>
      <w:r w:rsidR="0050548A" w:rsidRPr="002245AE">
        <w:rPr>
          <w:lang w:val="es-MX"/>
        </w:rPr>
        <w:instrText xml:space="preserve"> HYPERLINK "https://www.cbd.int/doc/decisions/cop-15/cop-15-dec-19-es.pdf" </w:instrText>
      </w:r>
      <w:r w:rsidR="0050548A">
        <w:fldChar w:fldCharType="separate"/>
      </w:r>
      <w:r w:rsidRPr="00BA3767">
        <w:rPr>
          <w:rFonts w:eastAsia="Times New Roman"/>
          <w:color w:val="0563C1" w:themeColor="hyperlink"/>
          <w:szCs w:val="24"/>
          <w:u w:val="single"/>
          <w:lang w:val="es-UY"/>
        </w:rPr>
        <w:t>15/19</w:t>
      </w:r>
      <w:r w:rsidR="0050548A">
        <w:rPr>
          <w:rFonts w:eastAsia="Times New Roman"/>
          <w:color w:val="0563C1" w:themeColor="hyperlink"/>
          <w:szCs w:val="24"/>
          <w:u w:val="single"/>
          <w:lang w:val="es-UY"/>
        </w:rPr>
        <w:fldChar w:fldCharType="end"/>
      </w:r>
      <w:r w:rsidRPr="005349BE">
        <w:rPr>
          <w:rFonts w:eastAsia="Times New Roman"/>
          <w:szCs w:val="24"/>
          <w:lang w:val="es-UY"/>
        </w:rPr>
        <w:t xml:space="preserve">, de 19 de diciembre de 2022, y </w:t>
      </w:r>
      <w:r w:rsidR="0050548A">
        <w:fldChar w:fldCharType="begin"/>
      </w:r>
      <w:r w:rsidR="0050548A" w:rsidRPr="002245AE">
        <w:rPr>
          <w:lang w:val="es-MX"/>
        </w:rPr>
        <w:instrText xml:space="preserve"> HYPERLINK "https://www.cbd.int/doc/decisions/cop-15/cop-15-dec-23-es.pdf" </w:instrText>
      </w:r>
      <w:r w:rsidR="0050548A">
        <w:fldChar w:fldCharType="separate"/>
      </w:r>
      <w:r w:rsidRPr="00BA3767">
        <w:rPr>
          <w:rFonts w:eastAsia="Times New Roman"/>
          <w:color w:val="0563C1" w:themeColor="hyperlink"/>
          <w:szCs w:val="24"/>
          <w:u w:val="single"/>
          <w:lang w:val="es-UY"/>
        </w:rPr>
        <w:t>15/23</w:t>
      </w:r>
      <w:r w:rsidR="0050548A">
        <w:rPr>
          <w:rFonts w:eastAsia="Times New Roman"/>
          <w:color w:val="0563C1" w:themeColor="hyperlink"/>
          <w:szCs w:val="24"/>
          <w:u w:val="single"/>
          <w:lang w:val="es-UY"/>
        </w:rPr>
        <w:fldChar w:fldCharType="end"/>
      </w:r>
      <w:r w:rsidRPr="005349BE">
        <w:rPr>
          <w:rFonts w:eastAsia="Times New Roman"/>
          <w:szCs w:val="24"/>
          <w:lang w:val="es-UY"/>
        </w:rPr>
        <w:t>, de 10 de diciembre de 2022,</w:t>
      </w:r>
    </w:p>
    <w:p w14:paraId="7C629571" w14:textId="77777777" w:rsidR="005349BE" w:rsidRPr="005349BE" w:rsidRDefault="005349BE" w:rsidP="005349BE">
      <w:pPr>
        <w:tabs>
          <w:tab w:val="clear" w:pos="567"/>
          <w:tab w:val="clear" w:pos="1134"/>
        </w:tabs>
        <w:spacing w:before="120" w:after="120"/>
        <w:ind w:left="540" w:firstLine="540"/>
        <w:rPr>
          <w:lang w:val="es-UY"/>
        </w:rPr>
      </w:pPr>
      <w:r w:rsidRPr="005349BE">
        <w:rPr>
          <w:i/>
          <w:lang w:val="es-UY"/>
        </w:rPr>
        <w:t>Reconociendo</w:t>
      </w:r>
      <w:r w:rsidRPr="005349BE">
        <w:rPr>
          <w:lang w:val="es-UY"/>
        </w:rPr>
        <w:t xml:space="preserve"> que el uso y la gestión sostenibles de las especies silvestres contribuyen a la consecución de objetivos y metas pertinentes del Marco Mundial de Biodiversidad de Kunming</w:t>
      </w:r>
      <w:r w:rsidRPr="005349BE">
        <w:rPr>
          <w:lang w:val="es-UY"/>
        </w:rPr>
        <w:noBreakHyphen/>
        <w:t>Montreal</w:t>
      </w:r>
      <w:r w:rsidRPr="00BA3767">
        <w:rPr>
          <w:vertAlign w:val="superscript"/>
          <w:lang w:val="es-UY"/>
        </w:rPr>
        <w:footnoteReference w:id="2"/>
      </w:r>
      <w:r w:rsidRPr="005349BE">
        <w:rPr>
          <w:lang w:val="es-UY"/>
        </w:rPr>
        <w:t>, en particular los objetivos A y B y las metas 4, 5, 9 y 10, así como a los Objetivos de Desarrollo Sostenible,</w:t>
      </w:r>
    </w:p>
    <w:p w14:paraId="6D0C0EC1" w14:textId="77777777" w:rsidR="005349BE" w:rsidRPr="005349BE" w:rsidRDefault="005349BE" w:rsidP="005349BE">
      <w:pPr>
        <w:tabs>
          <w:tab w:val="clear" w:pos="567"/>
          <w:tab w:val="clear" w:pos="1134"/>
        </w:tabs>
        <w:spacing w:before="120" w:after="120"/>
        <w:ind w:left="540" w:firstLine="540"/>
        <w:rPr>
          <w:lang w:val="es-UY"/>
        </w:rPr>
      </w:pPr>
      <w:r w:rsidRPr="005349BE">
        <w:rPr>
          <w:i/>
          <w:lang w:val="es-UY"/>
        </w:rPr>
        <w:t>Acogiendo con satisfacción</w:t>
      </w:r>
      <w:r w:rsidRPr="005349BE">
        <w:rPr>
          <w:lang w:val="es-UY"/>
        </w:rPr>
        <w:t xml:space="preserve"> los progresos realizados por la Asociación de Colaboración sobre Manejo Sostenible de la Fauna Silvestre,</w:t>
      </w:r>
    </w:p>
    <w:p w14:paraId="029EE1F3" w14:textId="77777777" w:rsidR="005349BE" w:rsidRPr="005349BE" w:rsidRDefault="005349BE" w:rsidP="005349BE">
      <w:pPr>
        <w:tabs>
          <w:tab w:val="clear" w:pos="567"/>
          <w:tab w:val="clear" w:pos="1134"/>
          <w:tab w:val="clear" w:pos="1701"/>
          <w:tab w:val="clear" w:pos="2268"/>
        </w:tabs>
        <w:spacing w:before="120" w:after="120"/>
        <w:ind w:left="540" w:firstLine="540"/>
        <w:rPr>
          <w:rFonts w:eastAsia="Times New Roman"/>
          <w:bCs/>
          <w:szCs w:val="24"/>
          <w:lang w:val="es-UY"/>
        </w:rPr>
      </w:pPr>
      <w:r w:rsidRPr="005349BE">
        <w:rPr>
          <w:rFonts w:eastAsia="Times New Roman"/>
          <w:i/>
          <w:szCs w:val="24"/>
          <w:lang w:val="es-UY"/>
        </w:rPr>
        <w:t>Reconociendo</w:t>
      </w:r>
      <w:r w:rsidRPr="005349BE">
        <w:rPr>
          <w:rFonts w:eastAsia="Times New Roman"/>
          <w:szCs w:val="24"/>
          <w:lang w:val="es-UY"/>
        </w:rPr>
        <w:t xml:space="preserve"> que la Plataforma Intergubernamental Científico</w:t>
      </w:r>
      <w:r w:rsidRPr="005349BE">
        <w:rPr>
          <w:rFonts w:eastAsia="Times New Roman"/>
          <w:szCs w:val="24"/>
          <w:lang w:val="es-UY"/>
        </w:rPr>
        <w:noBreakHyphen/>
        <w:t>Normativa sobre Diversidad Biológica y Servicios de los Ecosistemas ha determinado que la sobreexplotación de especies es uno de los principales factores impulsores de la pérdida de diversidad biológica,</w:t>
      </w:r>
    </w:p>
    <w:p w14:paraId="244EE70B" w14:textId="77777777" w:rsidR="005349BE" w:rsidRPr="005349BE" w:rsidRDefault="005349BE" w:rsidP="005349BE">
      <w:pPr>
        <w:tabs>
          <w:tab w:val="clear" w:pos="567"/>
          <w:tab w:val="clear" w:pos="1134"/>
          <w:tab w:val="clear" w:pos="1701"/>
          <w:tab w:val="clear" w:pos="2268"/>
        </w:tabs>
        <w:spacing w:before="120" w:after="120"/>
        <w:ind w:left="540" w:firstLine="540"/>
        <w:rPr>
          <w:rFonts w:eastAsia="Times New Roman"/>
          <w:lang w:val="es-UY"/>
        </w:rPr>
      </w:pPr>
      <w:r w:rsidRPr="005349BE">
        <w:rPr>
          <w:rFonts w:eastAsia="Times New Roman"/>
          <w:i/>
          <w:szCs w:val="24"/>
          <w:lang w:val="es-UY"/>
        </w:rPr>
        <w:t xml:space="preserve">Reconociendo también </w:t>
      </w:r>
      <w:r w:rsidRPr="005349BE">
        <w:rPr>
          <w:rFonts w:eastAsia="Times New Roman"/>
          <w:szCs w:val="24"/>
          <w:lang w:val="es-UY"/>
        </w:rPr>
        <w:t>que el uso sostenible de las especies silvestres es fundamental para detener e invertir la pérdida de diversidad biológica y, por lo tanto, está bien integrado en la labor realizada en el contexto del Convenio sobre la Diversidad Biológica</w:t>
      </w:r>
      <w:r w:rsidRPr="00BA3767">
        <w:rPr>
          <w:rFonts w:eastAsia="Times New Roman"/>
          <w:szCs w:val="24"/>
          <w:vertAlign w:val="superscript"/>
          <w:lang w:val="es-UY"/>
        </w:rPr>
        <w:footnoteReference w:id="3"/>
      </w:r>
      <w:r w:rsidRPr="005349BE">
        <w:rPr>
          <w:rFonts w:eastAsia="Times New Roman"/>
          <w:szCs w:val="24"/>
          <w:lang w:val="es-UY"/>
        </w:rPr>
        <w:t>, entre otras cosas a través de múltiples programas de trabajo, los Principios y Directrices de Addis Abeba para la Utilización Sostenible de la Diversidad Biológica</w:t>
      </w:r>
      <w:r w:rsidRPr="00BA3767">
        <w:rPr>
          <w:rFonts w:eastAsia="Times New Roman"/>
          <w:szCs w:val="24"/>
          <w:vertAlign w:val="superscript"/>
          <w:lang w:val="es-UY"/>
        </w:rPr>
        <w:footnoteReference w:id="4"/>
      </w:r>
      <w:r w:rsidRPr="005349BE">
        <w:rPr>
          <w:rFonts w:eastAsia="Times New Roman"/>
          <w:szCs w:val="24"/>
          <w:lang w:val="es-UY"/>
        </w:rPr>
        <w:t xml:space="preserve"> y el Marco,</w:t>
      </w:r>
    </w:p>
    <w:p w14:paraId="02025A95" w14:textId="77777777" w:rsidR="005349BE" w:rsidRPr="005349BE" w:rsidRDefault="005349BE" w:rsidP="005349BE">
      <w:pPr>
        <w:tabs>
          <w:tab w:val="clear" w:pos="567"/>
          <w:tab w:val="clear" w:pos="1134"/>
          <w:tab w:val="clear" w:pos="1701"/>
          <w:tab w:val="clear" w:pos="2268"/>
        </w:tabs>
        <w:spacing w:before="120" w:after="120"/>
        <w:ind w:left="540" w:firstLine="540"/>
        <w:rPr>
          <w:rFonts w:eastAsia="Times New Roman"/>
          <w:szCs w:val="24"/>
          <w:lang w:val="es-UY"/>
        </w:rPr>
      </w:pPr>
      <w:r w:rsidRPr="005349BE">
        <w:rPr>
          <w:rFonts w:eastAsia="Times New Roman"/>
          <w:i/>
          <w:szCs w:val="24"/>
          <w:lang w:val="es-UY"/>
        </w:rPr>
        <w:t xml:space="preserve">Destacando </w:t>
      </w:r>
      <w:r w:rsidRPr="005349BE">
        <w:rPr>
          <w:rFonts w:eastAsia="Times New Roman"/>
          <w:szCs w:val="24"/>
          <w:lang w:val="es-UY"/>
        </w:rPr>
        <w:t>que miles de millones de personas de todo el mundo dependen del uso sostenible de especies silvestres, que son particularmente críticas para las personas en situaciones de vulnerabilidad,</w:t>
      </w:r>
    </w:p>
    <w:p w14:paraId="2F59B87B" w14:textId="77777777" w:rsidR="005349BE" w:rsidRPr="005349BE" w:rsidRDefault="005349BE" w:rsidP="005349BE">
      <w:pPr>
        <w:tabs>
          <w:tab w:val="clear" w:pos="567"/>
          <w:tab w:val="clear" w:pos="1134"/>
          <w:tab w:val="clear" w:pos="1701"/>
          <w:tab w:val="clear" w:pos="2268"/>
        </w:tabs>
        <w:spacing w:before="120" w:after="120"/>
        <w:ind w:left="540" w:firstLine="540"/>
        <w:rPr>
          <w:rFonts w:eastAsia="Times New Roman"/>
          <w:szCs w:val="24"/>
          <w:lang w:val="es-UY"/>
        </w:rPr>
      </w:pPr>
      <w:r w:rsidRPr="005349BE">
        <w:rPr>
          <w:rFonts w:eastAsia="Times New Roman"/>
          <w:i/>
          <w:szCs w:val="24"/>
          <w:lang w:val="es-UY"/>
        </w:rPr>
        <w:lastRenderedPageBreak/>
        <w:t>Destacando también</w:t>
      </w:r>
      <w:r w:rsidRPr="005349BE">
        <w:rPr>
          <w:rFonts w:eastAsia="Times New Roman"/>
          <w:szCs w:val="24"/>
          <w:lang w:val="es-UY"/>
        </w:rPr>
        <w:t xml:space="preserve"> que el uso sostenible de las especies silvestres es fundamental para la identidad y la existencia de muchos pueblos indígenas y comunidades locales, y las mujeres,</w:t>
      </w:r>
    </w:p>
    <w:p w14:paraId="200722ED" w14:textId="0F505C9E"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1.</w:t>
      </w:r>
      <w:r w:rsidRPr="005349BE">
        <w:rPr>
          <w:rFonts w:eastAsia="Times New Roman"/>
          <w:szCs w:val="24"/>
          <w:lang w:val="es-UY"/>
        </w:rPr>
        <w:tab/>
      </w:r>
      <w:r w:rsidRPr="005349BE">
        <w:rPr>
          <w:rFonts w:eastAsia="Times New Roman"/>
          <w:i/>
          <w:szCs w:val="24"/>
          <w:lang w:val="es-UY"/>
        </w:rPr>
        <w:t>Acoge con satisfacción</w:t>
      </w:r>
      <w:r w:rsidRPr="005349BE">
        <w:rPr>
          <w:rFonts w:eastAsia="Times New Roman"/>
          <w:szCs w:val="24"/>
          <w:lang w:val="es-UY"/>
        </w:rPr>
        <w:t xml:space="preserve"> el informe de evaluación sobre el uso sostenible de las especies silvestres de la Plataforma Intergubernamental Científico</w:t>
      </w:r>
      <w:r w:rsidRPr="005349BE">
        <w:rPr>
          <w:rFonts w:eastAsia="Times New Roman"/>
          <w:szCs w:val="24"/>
          <w:lang w:val="es-UY"/>
        </w:rPr>
        <w:noBreakHyphen/>
        <w:t>Normativa sobre Diversidad Biológica y Servicios de los Ecosistemas</w:t>
      </w:r>
      <w:r w:rsidRPr="00BA3767">
        <w:rPr>
          <w:rFonts w:eastAsia="Times New Roman"/>
          <w:szCs w:val="24"/>
          <w:vertAlign w:val="superscript"/>
          <w:lang w:val="es-UY"/>
        </w:rPr>
        <w:footnoteReference w:id="5"/>
      </w:r>
      <w:r w:rsidRPr="005349BE">
        <w:rPr>
          <w:rFonts w:eastAsia="Times New Roman"/>
          <w:szCs w:val="24"/>
          <w:lang w:val="es-UY"/>
        </w:rPr>
        <w:t xml:space="preserve">, </w:t>
      </w:r>
      <w:r w:rsidR="000D17D5" w:rsidRPr="00BA3767">
        <w:rPr>
          <w:rFonts w:eastAsia="Times New Roman"/>
          <w:szCs w:val="24"/>
          <w:lang w:val="es-UY"/>
        </w:rPr>
        <w:t xml:space="preserve">incluido </w:t>
      </w:r>
      <w:r w:rsidRPr="005349BE">
        <w:rPr>
          <w:rFonts w:eastAsia="Times New Roman"/>
          <w:szCs w:val="24"/>
          <w:lang w:val="es-UY"/>
        </w:rPr>
        <w:t>su resumen para los encargados de la formulación de políticas, y señala su pertinencia para la labor emprendida en el contexto del Convenio y para la implementación del Marco Mundial de Biodiversidad de Kunming</w:t>
      </w:r>
      <w:r w:rsidRPr="005349BE">
        <w:rPr>
          <w:rFonts w:eastAsia="Times New Roman"/>
          <w:szCs w:val="24"/>
          <w:lang w:val="es-UY"/>
        </w:rPr>
        <w:noBreakHyphen/>
        <w:t>Montreal;</w:t>
      </w:r>
    </w:p>
    <w:p w14:paraId="4CD39937"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2.</w:t>
      </w:r>
      <w:r w:rsidRPr="005349BE">
        <w:rPr>
          <w:rFonts w:eastAsia="Times New Roman"/>
          <w:szCs w:val="24"/>
          <w:lang w:val="es-UY"/>
        </w:rPr>
        <w:tab/>
      </w:r>
      <w:r w:rsidRPr="005349BE">
        <w:rPr>
          <w:rFonts w:eastAsia="Times New Roman"/>
          <w:i/>
          <w:szCs w:val="24"/>
          <w:lang w:val="es-UY"/>
        </w:rPr>
        <w:t>Reconoce</w:t>
      </w:r>
      <w:r w:rsidRPr="005349BE">
        <w:rPr>
          <w:rFonts w:eastAsia="Times New Roman"/>
          <w:szCs w:val="24"/>
          <w:lang w:val="es-UY"/>
        </w:rPr>
        <w:t xml:space="preserve"> que el seguimiento de las especies silvestres requiere muchos recursos y que hará falta más apoyo e inversión en todos los países para superar las dificultades en materia de capacidad, financieras, técnicas e institucionales que plantean graves limitaciones para el seguimiento de las especies silvestres, que son más pronunciadas en los países en desarrollo, y destaca que los esfuerzos de seguimiento que son inclusivos de los pueblos indígenas y las comunidades locales y las mujeres, y los enfoques científicos, y que facilitan la participación equitativa de todos los actores clave, pueden brindar fundamentos más sólidos para la toma de decisiones;</w:t>
      </w:r>
    </w:p>
    <w:p w14:paraId="6CA9B8E1"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3.</w:t>
      </w:r>
      <w:r w:rsidRPr="005349BE">
        <w:rPr>
          <w:rFonts w:eastAsia="Times New Roman"/>
          <w:szCs w:val="24"/>
          <w:lang w:val="es-UY"/>
        </w:rPr>
        <w:tab/>
      </w:r>
      <w:r w:rsidRPr="005349BE">
        <w:rPr>
          <w:rFonts w:eastAsia="Times New Roman"/>
          <w:i/>
          <w:szCs w:val="24"/>
          <w:lang w:val="es-UY"/>
        </w:rPr>
        <w:t>Alienta</w:t>
      </w:r>
      <w:r w:rsidRPr="005349BE">
        <w:rPr>
          <w:rFonts w:eastAsia="Times New Roman"/>
          <w:szCs w:val="24"/>
          <w:lang w:val="es-UY"/>
        </w:rPr>
        <w:t xml:space="preserve"> a las Partes, otros Gobiernos, gobiernos subnacionales de todos los niveles y organizaciones pertinentes a garantizar la participación plena y efectiva de los pueblos indígenas y las comunidades locales, las mujeres, las niñas y los niños, la juventud y las personas con discapacidad en los procesos de toma de decisiones relacionados con las especies silvestres, en consonancia con las metas 22 y 23 del Marco;</w:t>
      </w:r>
    </w:p>
    <w:p w14:paraId="46269124" w14:textId="77777777" w:rsidR="005349BE" w:rsidRPr="005349BE" w:rsidRDefault="005349BE" w:rsidP="005349BE">
      <w:pPr>
        <w:keepNext/>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4.</w:t>
      </w:r>
      <w:r w:rsidRPr="005349BE">
        <w:rPr>
          <w:rFonts w:eastAsia="Times New Roman"/>
          <w:i/>
          <w:szCs w:val="24"/>
          <w:lang w:val="es-UY"/>
        </w:rPr>
        <w:tab/>
        <w:t xml:space="preserve">Alienta </w:t>
      </w:r>
      <w:r w:rsidRPr="005349BE">
        <w:rPr>
          <w:rFonts w:eastAsia="Times New Roman"/>
          <w:szCs w:val="24"/>
          <w:lang w:val="es-UY"/>
        </w:rPr>
        <w:t>a las Partes e invita a otros Gobiernos, gobiernos subnacionales de todos los niveles, pueblos indígenas y comunidades locales, mujeres y organizaciones pertinentes, según sus necesidades, capacidades y circunstancias, de conformidad con las obligaciones internacionales pertinentes, y según proceda, a lo siguiente:</w:t>
      </w:r>
    </w:p>
    <w:p w14:paraId="509AE03A"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a)</w:t>
      </w:r>
      <w:r w:rsidRPr="005349BE">
        <w:rPr>
          <w:rFonts w:eastAsia="Times New Roman"/>
          <w:szCs w:val="24"/>
          <w:lang w:val="es-UY"/>
        </w:rPr>
        <w:tab/>
        <w:t>Usar la información proporcionada en la evaluación para la aplicación del Convenio y la consecución de los objetivos y metas del Marco, entre otras cosas para la actualización de las estrategias y planes de acción nacionales en materia de biodiversidad, el establecimiento de metas nacionales y la preparación de informes nacionales;</w:t>
      </w:r>
    </w:p>
    <w:p w14:paraId="6098FC37"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b)</w:t>
      </w:r>
      <w:r w:rsidRPr="005349BE">
        <w:rPr>
          <w:rFonts w:eastAsia="Times New Roman"/>
          <w:szCs w:val="24"/>
          <w:lang w:val="es-UY"/>
        </w:rPr>
        <w:tab/>
        <w:t>Tener en cuenta en la formulación y aplicación de políticas sobre utilización sostenible, según proceda y de conformidad con la legislación nacional, las siete medidas en materia de políticas sugeridas, o “elementos fundamentales”, de la evaluación, a las que se hace referencia en el párrafo 6 de la recomendación 25/7 del Órgano Subsidiario de Asesoramiento Científico, Técnico y Tecnológico, a saber: adopción de decisiones inclusiva y participativa, inclusión de múltiples formas de conocimiento y reconocimiento de los derechos, distribución equitativa de los costos y beneficios, políticas adaptadas a los contextos sociales y ecológicos locales, seguimiento de las condiciones y prácticas sociales y ecológicas, políticas coordinadas y armonizadas e instituciones consuetudinarias y reglamentarias sólidas;</w:t>
      </w:r>
    </w:p>
    <w:p w14:paraId="6810C071"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c)</w:t>
      </w:r>
      <w:r w:rsidRPr="005349BE">
        <w:rPr>
          <w:rFonts w:eastAsia="Times New Roman"/>
          <w:szCs w:val="24"/>
          <w:lang w:val="es-UY"/>
        </w:rPr>
        <w:tab/>
        <w:t>Incorporar mecanismos inclusivos y participativos para la elaboración de herramientas e instrumentos de políticas, marcos de seguimiento e indicadores, incluido para las metas 4, 5, 9, 10, 22 y 23 del Marco, en consonancia con la legislación nacional y las obligaciones internacionales pertinentes, asegurándose de que en esas herramientas e instrumentos se tengan en cuenta los cambios en los contextos socioeconómicos y la armonización con políticas sectoriales, y promover la incorporación de múltiples sistemas de conocimientos para mejorar la toma de decisiones y fortalecer la capacidad de adaptación de los instrumentos de políticas relativos al uso sostenible de las especies silvestres;</w:t>
      </w:r>
    </w:p>
    <w:p w14:paraId="65B38F8E"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d)</w:t>
      </w:r>
      <w:r w:rsidRPr="005349BE">
        <w:rPr>
          <w:rFonts w:eastAsia="Times New Roman"/>
          <w:szCs w:val="24"/>
          <w:lang w:val="es-UY"/>
        </w:rPr>
        <w:tab/>
        <w:t>Apoyar políticas que tengan en cuenta los niveles de pobreza, desigualdad e inseguridad alimentaria de los grupos en situaciones de vulnerabilidad que dependen del uso sostenible de las especies silvestres, y apoyar alternativas complementarias para las personas que viven en la pobreza a fin de prevenir prácticas no sostenibles;</w:t>
      </w:r>
    </w:p>
    <w:p w14:paraId="349738FE"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e)</w:t>
      </w:r>
      <w:r w:rsidRPr="005349BE">
        <w:rPr>
          <w:rFonts w:eastAsia="Times New Roman"/>
          <w:szCs w:val="24"/>
          <w:lang w:val="es-UY"/>
        </w:rPr>
        <w:tab/>
        <w:t>Tener en cuenta las necesidades y circunstancias de las personas que viven en situaciones de vulnerabilidad, así como los desafíos relacionados con la tenencia de la tierra, los derechos de uso de los recursos y la distribución no equitativa de los costos y beneficios que se deriven del uso sostenible de las especies silvestres para la consecución de los objetivos del Convenio y los objetivos y metas del Marco;</w:t>
      </w:r>
    </w:p>
    <w:p w14:paraId="28722C29"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f)</w:t>
      </w:r>
      <w:r w:rsidRPr="005349BE">
        <w:rPr>
          <w:rFonts w:eastAsia="Times New Roman"/>
          <w:szCs w:val="24"/>
          <w:lang w:val="es-UY"/>
        </w:rPr>
        <w:tab/>
        <w:t>Apoyar esfuerzos para incorporar la educación, la comunicación y la concienciación sobre el uso sostenible de las especies silvestres con miras a lograr la implementación del Marco, en consonancia con su meta 21;</w:t>
      </w:r>
    </w:p>
    <w:p w14:paraId="3F14EA1A"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g)</w:t>
      </w:r>
      <w:r w:rsidRPr="005349BE">
        <w:rPr>
          <w:rFonts w:eastAsia="Times New Roman"/>
          <w:szCs w:val="24"/>
          <w:lang w:val="es-UY"/>
        </w:rPr>
        <w:tab/>
        <w:t>Colaborar con asociados, incluida la Asociación de Colaboración sobre Manejo Sostenible de la Fauna Silvestre, para desarrollar indicadores para el seguimiento del estado y las tendencias del uso de especies silvestres, los beneficios sociales, económicos y ambientales y las implicaciones para los grupos en situaciones de vulnerabilidad, teniendo en consideración los indicadores del marco de seguimiento para el Marco Mundial de Biodiversidad de Kunming</w:t>
      </w:r>
      <w:r w:rsidRPr="005349BE">
        <w:rPr>
          <w:rFonts w:eastAsia="Times New Roman"/>
          <w:szCs w:val="24"/>
          <w:lang w:val="es-UY"/>
        </w:rPr>
        <w:noBreakHyphen/>
        <w:t>Montreal;</w:t>
      </w:r>
    </w:p>
    <w:p w14:paraId="2065ACAE"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h)</w:t>
      </w:r>
      <w:r w:rsidRPr="005349BE">
        <w:rPr>
          <w:rFonts w:eastAsia="Times New Roman"/>
          <w:szCs w:val="24"/>
          <w:lang w:val="es-UY"/>
        </w:rPr>
        <w:tab/>
        <w:t>Abordar los posibles desafíos para el uso sostenible de las especies silvestres, entre otros los efectos del cambio climático y el aumento de [la demanda y los avances tecnológicos] [prácticas no sostenibles] que tienen efectos negativos sobre las especies silvestres, de manera integrada, a fin de lograr las metas 4, 5, 9 [y 10] del Marco</w:t>
      </w:r>
      <w:r w:rsidRPr="00BA3767">
        <w:rPr>
          <w:rFonts w:eastAsia="Times New Roman"/>
          <w:szCs w:val="24"/>
          <w:lang w:val="es-UY"/>
        </w:rPr>
        <w:t>;</w:t>
      </w:r>
    </w:p>
    <w:p w14:paraId="779E62C1"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i)</w:t>
      </w:r>
      <w:r w:rsidRPr="005349BE">
        <w:rPr>
          <w:rFonts w:eastAsia="Times New Roman"/>
          <w:szCs w:val="24"/>
          <w:lang w:val="es-UY"/>
        </w:rPr>
        <w:tab/>
        <w:t>Determinar los vínculos del uso sostenible de las especies silvestres con objetivos de conservación, restauración y gestión sostenible más amplios y los Objetivos de Desarrollo Sostenible, y sus contribuciones a la consecución de estos, a fin de garantizar la armonización de políticas, y apoyar la mitigación y erradicación de la pobreza y políticas dirigidas a garantizar los derechos de tenencia y de acceso equitativo a la tierra, la pesca y los bosques, como condiciones propicias para el uso sostenible de las especies silvestres;</w:t>
      </w:r>
    </w:p>
    <w:p w14:paraId="123F7443"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j)</w:t>
      </w:r>
      <w:r w:rsidRPr="005349BE">
        <w:rPr>
          <w:rFonts w:eastAsia="Times New Roman"/>
          <w:szCs w:val="24"/>
          <w:lang w:val="es-UY"/>
        </w:rPr>
        <w:tab/>
        <w:t>Resolver limitaciones, como la falta de aplicación de instrumentos internacionales en políticas nacionales y la falta de datos e indicadores para medir los progresos en este sentido, así como la pérdida de lenguas, que socavan la capacidad de los pueblos indígenas y las comunidades locales, y las mujeres, para mantener y recuperar prácticas asociadas con el uso sostenible de las especies silvestres, a fin de cumplir las metas relativas a ese uso;</w:t>
      </w:r>
    </w:p>
    <w:p w14:paraId="275BE26B"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k)</w:t>
      </w:r>
      <w:r w:rsidRPr="005349BE">
        <w:rPr>
          <w:rFonts w:eastAsia="Times New Roman"/>
          <w:szCs w:val="24"/>
          <w:lang w:val="es-UY"/>
        </w:rPr>
        <w:tab/>
        <w:t xml:space="preserve">Reforzar las instituciones y normas consuetudinarias y promover la participación de los titulares de conocimientos tradicionales en la elaboración de herramientas e instrumentos de políticas; </w:t>
      </w:r>
    </w:p>
    <w:p w14:paraId="0B09DF91"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l)</w:t>
      </w:r>
      <w:r w:rsidRPr="005349BE">
        <w:rPr>
          <w:rFonts w:eastAsia="Times New Roman"/>
          <w:szCs w:val="24"/>
          <w:lang w:val="es-UY"/>
        </w:rPr>
        <w:tab/>
        <w:t>Profundizar los conocimientos sobre lo siguiente: i) los vínculos entre el uso de especies silvestres y los principales impulsores de pérdida de diversidad biológica, en particular las vías de introducción y propagación de especies exóticas invasoras; y ii) herramientas para prevenir dicha introducción y propagación, en apoyo de la consecución de la meta 6 del Marco;</w:t>
      </w:r>
    </w:p>
    <w:p w14:paraId="14D2761A"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m)</w:t>
      </w:r>
      <w:r w:rsidRPr="005349BE">
        <w:rPr>
          <w:rFonts w:eastAsia="Times New Roman"/>
          <w:szCs w:val="24"/>
          <w:lang w:val="es-UY"/>
        </w:rPr>
        <w:tab/>
        <w:t xml:space="preserve">Coordinar esfuerzos tendientes a detener la recolección y el uso y el </w:t>
      </w:r>
      <w:proofErr w:type="gramStart"/>
      <w:r w:rsidRPr="005349BE">
        <w:rPr>
          <w:rFonts w:eastAsia="Times New Roman"/>
          <w:szCs w:val="24"/>
          <w:lang w:val="es-UY"/>
        </w:rPr>
        <w:t>comercio ilícitos</w:t>
      </w:r>
      <w:proofErr w:type="gramEnd"/>
      <w:r w:rsidRPr="005349BE">
        <w:rPr>
          <w:rFonts w:eastAsia="Times New Roman"/>
          <w:szCs w:val="24"/>
          <w:lang w:val="es-UY"/>
        </w:rPr>
        <w:t xml:space="preserve"> [y no sostenibles] de especies silvestres, promoviendo al mismo tiempo un comercio sostenible, seguro, lícito [y rastreable] en apoyo a la consecución de la meta 5 del Marco;</w:t>
      </w:r>
    </w:p>
    <w:p w14:paraId="69096E4D"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n)</w:t>
      </w:r>
      <w:r w:rsidRPr="005349BE">
        <w:rPr>
          <w:rFonts w:eastAsia="Times New Roman"/>
          <w:szCs w:val="24"/>
          <w:lang w:val="es-UY"/>
        </w:rPr>
        <w:tab/>
        <w:t>Promover nuevas investigaciones para entender mejor los vínculos entre el uso de especies silvestres y las enfermedades zoonóticas, incluidas las enfermedades transmitidas por vectores y las enfermedades desatendidas, teniendo en cuenta los factores determinantes sociales, económicos y ambientales de la salud y haciendo uso de los conocimientos existentes;</w:t>
      </w:r>
    </w:p>
    <w:p w14:paraId="29D97C48" w14:textId="77777777" w:rsidR="005349BE" w:rsidRPr="005349BE" w:rsidRDefault="005349BE" w:rsidP="005349BE">
      <w:pPr>
        <w:tabs>
          <w:tab w:val="clear" w:pos="567"/>
          <w:tab w:val="clear" w:pos="1134"/>
          <w:tab w:val="clear" w:pos="2268"/>
        </w:tabs>
        <w:spacing w:before="120" w:after="120"/>
        <w:ind w:left="540" w:firstLine="540"/>
        <w:rPr>
          <w:rFonts w:eastAsia="Times New Roman"/>
          <w:szCs w:val="24"/>
          <w:lang w:val="es-UY"/>
        </w:rPr>
      </w:pPr>
      <w:r w:rsidRPr="005349BE">
        <w:rPr>
          <w:rFonts w:eastAsia="Times New Roman"/>
          <w:szCs w:val="24"/>
          <w:lang w:val="es-UY"/>
        </w:rPr>
        <w:t>o)</w:t>
      </w:r>
      <w:r w:rsidRPr="005349BE">
        <w:rPr>
          <w:rFonts w:eastAsia="Times New Roman"/>
          <w:szCs w:val="24"/>
          <w:lang w:val="es-UY"/>
        </w:rPr>
        <w:tab/>
        <w:t>Promover nuevas investigaciones, producidas conjuntamente con pueblos indígenas y comunidades locales, y mujeres, sobre escenarios relacionados con el uso sostenible de las especies silvestres, incluido con respecto a la recolección, la caza de animales terrestres y las prácticas no extractivas;</w:t>
      </w:r>
    </w:p>
    <w:p w14:paraId="178196BF" w14:textId="3D47BBBD" w:rsidR="005349BE" w:rsidRPr="00BA3767" w:rsidRDefault="005349BE" w:rsidP="005349BE">
      <w:pPr>
        <w:tabs>
          <w:tab w:val="clear" w:pos="567"/>
          <w:tab w:val="clear" w:pos="1134"/>
        </w:tabs>
        <w:spacing w:before="120" w:after="120"/>
        <w:ind w:left="540" w:firstLine="540"/>
        <w:rPr>
          <w:lang w:val="es-UY"/>
        </w:rPr>
      </w:pPr>
      <w:r w:rsidRPr="005349BE">
        <w:rPr>
          <w:lang w:val="es-UY"/>
        </w:rPr>
        <w:t>5.</w:t>
      </w:r>
      <w:r w:rsidRPr="005349BE">
        <w:rPr>
          <w:lang w:val="es-UY"/>
        </w:rPr>
        <w:tab/>
      </w:r>
      <w:r w:rsidRPr="005349BE">
        <w:rPr>
          <w:i/>
          <w:lang w:val="es-UY"/>
        </w:rPr>
        <w:t xml:space="preserve">Pide </w:t>
      </w:r>
      <w:r w:rsidRPr="005349BE">
        <w:rPr>
          <w:lang w:val="es-UY"/>
        </w:rPr>
        <w:t>a</w:t>
      </w:r>
      <w:r w:rsidR="009B7452" w:rsidRPr="00BA3767">
        <w:rPr>
          <w:lang w:val="es-UY"/>
        </w:rPr>
        <w:t xml:space="preserve"> </w:t>
      </w:r>
      <w:r w:rsidRPr="005349BE">
        <w:rPr>
          <w:lang w:val="es-UY"/>
        </w:rPr>
        <w:t>l</w:t>
      </w:r>
      <w:r w:rsidR="009B7452" w:rsidRPr="00BA3767">
        <w:rPr>
          <w:lang w:val="es-UY"/>
        </w:rPr>
        <w:t>a</w:t>
      </w:r>
      <w:r w:rsidRPr="005349BE">
        <w:rPr>
          <w:lang w:val="es-UY"/>
        </w:rPr>
        <w:t xml:space="preserve"> Secretari</w:t>
      </w:r>
      <w:r w:rsidR="009B7452" w:rsidRPr="00BA3767">
        <w:rPr>
          <w:lang w:val="es-UY"/>
        </w:rPr>
        <w:t>a</w:t>
      </w:r>
      <w:r w:rsidRPr="005349BE">
        <w:rPr>
          <w:lang w:val="es-UY"/>
        </w:rPr>
        <w:t xml:space="preserve"> Ejecutiv</w:t>
      </w:r>
      <w:r w:rsidR="009B7452" w:rsidRPr="00BA3767">
        <w:rPr>
          <w:lang w:val="es-UY"/>
        </w:rPr>
        <w:t>a</w:t>
      </w:r>
      <w:r w:rsidRPr="005349BE">
        <w:rPr>
          <w:lang w:val="es-UY"/>
        </w:rPr>
        <w:t xml:space="preserve"> que, con sujeción a la disponibilidad de recursos, en colaboración con la Asociación de Colaboración sobre Manejo Sostenible de la Fauna Silvestre y con aportaciones de las Partes, otros Gobiernos, pueblos indígenas y comunidades locales, las mujeres y la juventud y organizaciones pertinentes, prepare un proyecto de </w:t>
      </w:r>
      <w:r w:rsidR="009B7452" w:rsidRPr="00BA3767">
        <w:rPr>
          <w:lang w:val="es-UY"/>
        </w:rPr>
        <w:t>orientaci</w:t>
      </w:r>
      <w:r w:rsidR="005032D0">
        <w:rPr>
          <w:lang w:val="es-UY"/>
        </w:rPr>
        <w:t>ones</w:t>
      </w:r>
      <w:r w:rsidR="009B7452" w:rsidRPr="00BA3767">
        <w:rPr>
          <w:lang w:val="es-UY"/>
        </w:rPr>
        <w:t xml:space="preserve"> mundial</w:t>
      </w:r>
      <w:r w:rsidR="005032D0">
        <w:rPr>
          <w:lang w:val="es-UY"/>
        </w:rPr>
        <w:t>es</w:t>
      </w:r>
      <w:r w:rsidR="009B7452" w:rsidRPr="00BA3767">
        <w:rPr>
          <w:lang w:val="es-UY"/>
        </w:rPr>
        <w:t xml:space="preserve"> sobre la gestión sostenible de la fauna </w:t>
      </w:r>
      <w:r w:rsidR="001362E8">
        <w:rPr>
          <w:lang w:val="es-UY"/>
        </w:rPr>
        <w:t xml:space="preserve">y flora </w:t>
      </w:r>
      <w:r w:rsidR="009B7452" w:rsidRPr="00BA3767">
        <w:rPr>
          <w:lang w:val="es-UY"/>
        </w:rPr>
        <w:t>silvestre</w:t>
      </w:r>
      <w:r w:rsidR="001362E8">
        <w:rPr>
          <w:lang w:val="es-UY"/>
        </w:rPr>
        <w:t>s</w:t>
      </w:r>
      <w:r w:rsidR="009B7452" w:rsidRPr="00BA3767">
        <w:rPr>
          <w:lang w:val="es-UY"/>
        </w:rPr>
        <w:t xml:space="preserve"> aplicable a múltiples especies y múltiples prácticas, con especial atención a </w:t>
      </w:r>
      <w:r w:rsidR="001942B7">
        <w:rPr>
          <w:lang w:val="es-UY"/>
        </w:rPr>
        <w:t>lo siguiente</w:t>
      </w:r>
      <w:r w:rsidR="009B7452" w:rsidRPr="00BA3767">
        <w:rPr>
          <w:lang w:val="es-UY"/>
        </w:rPr>
        <w:t xml:space="preserve">: </w:t>
      </w:r>
    </w:p>
    <w:p w14:paraId="254D97D0" w14:textId="0832A17E" w:rsidR="009B7452" w:rsidRPr="00BA3767" w:rsidRDefault="009B7452" w:rsidP="009B7452">
      <w:pPr>
        <w:pStyle w:val="Para1"/>
        <w:numPr>
          <w:ilvl w:val="0"/>
          <w:numId w:val="0"/>
        </w:numPr>
        <w:tabs>
          <w:tab w:val="clear" w:pos="1134"/>
        </w:tabs>
        <w:ind w:left="567" w:firstLine="567"/>
        <w:rPr>
          <w:lang w:val="es-UY"/>
        </w:rPr>
      </w:pPr>
      <w:r w:rsidRPr="00BA3767">
        <w:rPr>
          <w:lang w:val="es-UY"/>
        </w:rPr>
        <w:t>a)</w:t>
      </w:r>
      <w:r w:rsidRPr="00BA3767">
        <w:rPr>
          <w:lang w:val="es-UY"/>
        </w:rPr>
        <w:tab/>
        <w:t>Adopción de decisiones inclusiva y participativa;</w:t>
      </w:r>
    </w:p>
    <w:p w14:paraId="2CC5D277" w14:textId="70689C7D" w:rsidR="009B7452" w:rsidRPr="00BA3767" w:rsidRDefault="009B7452" w:rsidP="009B7452">
      <w:pPr>
        <w:pStyle w:val="Para1"/>
        <w:numPr>
          <w:ilvl w:val="0"/>
          <w:numId w:val="0"/>
        </w:numPr>
        <w:tabs>
          <w:tab w:val="clear" w:pos="1134"/>
        </w:tabs>
        <w:ind w:left="567" w:firstLine="567"/>
        <w:rPr>
          <w:lang w:val="es-UY"/>
        </w:rPr>
      </w:pPr>
      <w:r w:rsidRPr="00BA3767">
        <w:rPr>
          <w:lang w:val="es-UY"/>
        </w:rPr>
        <w:t>b)</w:t>
      </w:r>
      <w:r w:rsidRPr="00BA3767">
        <w:rPr>
          <w:lang w:val="es-UY"/>
        </w:rPr>
        <w:tab/>
      </w:r>
      <w:r w:rsidR="00790AEF" w:rsidRPr="00BA3767">
        <w:rPr>
          <w:lang w:val="es-UY"/>
        </w:rPr>
        <w:t>I</w:t>
      </w:r>
      <w:r w:rsidRPr="00BA3767">
        <w:rPr>
          <w:lang w:val="es-UY"/>
        </w:rPr>
        <w:t xml:space="preserve">nclusión de múltiples formas de conocimiento y reconocimiento de </w:t>
      </w:r>
      <w:r w:rsidR="00790AEF" w:rsidRPr="00BA3767">
        <w:rPr>
          <w:lang w:val="es-UY"/>
        </w:rPr>
        <w:t xml:space="preserve">los </w:t>
      </w:r>
      <w:r w:rsidRPr="00BA3767">
        <w:rPr>
          <w:lang w:val="es-UY"/>
        </w:rPr>
        <w:t>derechos;</w:t>
      </w:r>
    </w:p>
    <w:p w14:paraId="3C27F925" w14:textId="3E0E1454" w:rsidR="009B7452" w:rsidRPr="00BA3767" w:rsidRDefault="009B7452" w:rsidP="009B7452">
      <w:pPr>
        <w:pStyle w:val="Para1"/>
        <w:numPr>
          <w:ilvl w:val="0"/>
          <w:numId w:val="0"/>
        </w:numPr>
        <w:tabs>
          <w:tab w:val="clear" w:pos="1134"/>
        </w:tabs>
        <w:ind w:left="567" w:firstLine="567"/>
        <w:rPr>
          <w:lang w:val="es-UY"/>
        </w:rPr>
      </w:pPr>
      <w:r w:rsidRPr="00BA3767">
        <w:rPr>
          <w:lang w:val="es-UY"/>
        </w:rPr>
        <w:t>c)</w:t>
      </w:r>
      <w:r w:rsidRPr="00BA3767">
        <w:rPr>
          <w:lang w:val="es-UY"/>
        </w:rPr>
        <w:tab/>
      </w:r>
      <w:r w:rsidR="00790AEF" w:rsidRPr="00BA3767">
        <w:rPr>
          <w:lang w:val="es-UY"/>
        </w:rPr>
        <w:t>Distribución equitativa de los costos y beneficios</w:t>
      </w:r>
      <w:r w:rsidRPr="00BA3767">
        <w:rPr>
          <w:lang w:val="es-UY"/>
        </w:rPr>
        <w:t>;</w:t>
      </w:r>
    </w:p>
    <w:p w14:paraId="6180E6E4" w14:textId="693E7F17" w:rsidR="005349BE" w:rsidRPr="005349BE" w:rsidRDefault="005349BE" w:rsidP="00BA3767">
      <w:pPr>
        <w:tabs>
          <w:tab w:val="clear" w:pos="567"/>
          <w:tab w:val="clear" w:pos="1134"/>
        </w:tabs>
        <w:spacing w:before="120" w:after="120"/>
        <w:ind w:left="540" w:firstLine="540"/>
        <w:rPr>
          <w:lang w:val="es-UY"/>
        </w:rPr>
      </w:pPr>
      <w:r w:rsidRPr="005349BE">
        <w:rPr>
          <w:lang w:val="es-UY"/>
        </w:rPr>
        <w:t>6.</w:t>
      </w:r>
      <w:r w:rsidRPr="005349BE">
        <w:rPr>
          <w:lang w:val="es-UY"/>
        </w:rPr>
        <w:tab/>
      </w:r>
      <w:r w:rsidR="00BA3767" w:rsidRPr="00BA3767">
        <w:rPr>
          <w:i/>
          <w:lang w:val="es-UY"/>
        </w:rPr>
        <w:t>Pide también</w:t>
      </w:r>
      <w:r w:rsidRPr="005349BE">
        <w:rPr>
          <w:lang w:val="es-UY"/>
        </w:rPr>
        <w:t xml:space="preserve"> a la</w:t>
      </w:r>
      <w:r w:rsidR="00BA3767" w:rsidRPr="00BA3767">
        <w:rPr>
          <w:lang w:val="es-UY"/>
        </w:rPr>
        <w:t xml:space="preserve"> Secretaria Ejecutiva que presente las orientaciones mencionadas en el párrafo 5 al Órgano Subsidiario de Asesoramiento Científico, Técnico y Tecnológico para que las considere en una reunión que se realizará antes de la 17</w:t>
      </w:r>
      <w:r w:rsidR="00BA3767" w:rsidRPr="00BA3767">
        <w:rPr>
          <w:vertAlign w:val="superscript"/>
          <w:lang w:val="es-UY"/>
        </w:rPr>
        <w:t>a</w:t>
      </w:r>
      <w:r w:rsidR="00BA3767" w:rsidRPr="00BA3767">
        <w:rPr>
          <w:lang w:val="es-UY"/>
        </w:rPr>
        <w:t xml:space="preserve"> reunión de la Conferencia de las Partes, velando por que dichas orientaciones no constituyan una duplicación de las orientaciones existentes</w:t>
      </w:r>
      <w:r w:rsidRPr="005349BE">
        <w:rPr>
          <w:lang w:val="es-UY"/>
        </w:rPr>
        <w:t>;</w:t>
      </w:r>
    </w:p>
    <w:p w14:paraId="6E8C0D83" w14:textId="77777777" w:rsidR="00BA3767" w:rsidRPr="00BA3767" w:rsidRDefault="005349BE" w:rsidP="00BA3767">
      <w:pPr>
        <w:tabs>
          <w:tab w:val="clear" w:pos="567"/>
          <w:tab w:val="clear" w:pos="1134"/>
        </w:tabs>
        <w:spacing w:before="120" w:after="120"/>
        <w:ind w:left="540" w:firstLine="540"/>
        <w:rPr>
          <w:lang w:val="es-MX"/>
        </w:rPr>
      </w:pPr>
      <w:r w:rsidRPr="005349BE">
        <w:rPr>
          <w:lang w:val="es-UY"/>
        </w:rPr>
        <w:t>7.</w:t>
      </w:r>
      <w:r w:rsidRPr="005349BE">
        <w:rPr>
          <w:i/>
          <w:lang w:val="es-UY"/>
        </w:rPr>
        <w:tab/>
      </w:r>
      <w:r w:rsidR="00BA3767" w:rsidRPr="00BA3767">
        <w:rPr>
          <w:i/>
          <w:lang w:val="es-MX"/>
        </w:rPr>
        <w:t xml:space="preserve">Alienta </w:t>
      </w:r>
      <w:r w:rsidR="00BA3767" w:rsidRPr="00BA3767">
        <w:rPr>
          <w:lang w:val="es-MX"/>
        </w:rPr>
        <w:t xml:space="preserve">a las Partes a fomentar la cooperación científica y técnica, la creación de capacidad y las actividades y asociaciones de transferencia de tecnología para subsanar las deficiencias señaladas en los párrafos 9 a 12 del documento </w:t>
      </w:r>
      <w:proofErr w:type="spellStart"/>
      <w:r w:rsidR="00BA3767" w:rsidRPr="00BA3767">
        <w:rPr>
          <w:lang w:val="es-MX"/>
        </w:rPr>
        <w:t>CBD</w:t>
      </w:r>
      <w:proofErr w:type="spellEnd"/>
      <w:r w:rsidR="00BA3767" w:rsidRPr="00BA3767">
        <w:rPr>
          <w:lang w:val="es-MX"/>
        </w:rPr>
        <w:t>/COP/16/11, teniendo en cuenta los retos específicos que enfrentan los países en desarrollo;</w:t>
      </w:r>
    </w:p>
    <w:p w14:paraId="2E508425" w14:textId="2FC7334D" w:rsidR="00F82C44" w:rsidRPr="00F82C44" w:rsidRDefault="00BA3767" w:rsidP="005349BE">
      <w:pPr>
        <w:tabs>
          <w:tab w:val="clear" w:pos="567"/>
          <w:tab w:val="clear" w:pos="1134"/>
        </w:tabs>
        <w:spacing w:before="120" w:after="120"/>
        <w:ind w:left="540" w:firstLine="540"/>
        <w:rPr>
          <w:lang w:val="es-MX"/>
        </w:rPr>
      </w:pPr>
      <w:r w:rsidRPr="00BA3767">
        <w:rPr>
          <w:lang w:val="es-MX"/>
        </w:rPr>
        <w:t>8.</w:t>
      </w:r>
      <w:r>
        <w:rPr>
          <w:i/>
          <w:lang w:val="es-MX"/>
        </w:rPr>
        <w:t xml:space="preserve"> </w:t>
      </w:r>
      <w:r>
        <w:rPr>
          <w:i/>
          <w:lang w:val="es-MX"/>
        </w:rPr>
        <w:tab/>
      </w:r>
      <w:r w:rsidR="00F82C44" w:rsidRPr="00F82C44">
        <w:rPr>
          <w:i/>
          <w:lang w:val="es-UY"/>
        </w:rPr>
        <w:t xml:space="preserve">Invita </w:t>
      </w:r>
      <w:r w:rsidR="00F82C44" w:rsidRPr="00F82C44">
        <w:rPr>
          <w:lang w:val="es-UY"/>
        </w:rPr>
        <w:t>a las Partes, otros Gobiernos, gobiernos subnacionales de todos los niveles, pueblos indígenas y comunidades locales, mujeres y organizaciones pertinentes a que presenten información sobre mejores prácticas para la gestión sostenible de la fauna y flora silvestres, y pide a</w:t>
      </w:r>
      <w:r w:rsidR="00C97877">
        <w:rPr>
          <w:lang w:val="es-UY"/>
        </w:rPr>
        <w:t xml:space="preserve"> </w:t>
      </w:r>
      <w:r w:rsidR="00F82C44" w:rsidRPr="00F82C44">
        <w:rPr>
          <w:lang w:val="es-UY"/>
        </w:rPr>
        <w:t>l</w:t>
      </w:r>
      <w:r w:rsidR="00C97877">
        <w:rPr>
          <w:lang w:val="es-UY"/>
        </w:rPr>
        <w:t>a</w:t>
      </w:r>
      <w:r w:rsidR="00F82C44" w:rsidRPr="00F82C44">
        <w:rPr>
          <w:lang w:val="es-UY"/>
        </w:rPr>
        <w:t xml:space="preserve"> Secretari</w:t>
      </w:r>
      <w:r w:rsidR="00C97877">
        <w:rPr>
          <w:lang w:val="es-UY"/>
        </w:rPr>
        <w:t>a</w:t>
      </w:r>
      <w:r w:rsidR="00F82C44" w:rsidRPr="00F82C44">
        <w:rPr>
          <w:lang w:val="es-UY"/>
        </w:rPr>
        <w:t xml:space="preserve"> Ejecutiv</w:t>
      </w:r>
      <w:r w:rsidR="00C97877">
        <w:rPr>
          <w:lang w:val="es-UY"/>
        </w:rPr>
        <w:t>a</w:t>
      </w:r>
      <w:r w:rsidR="00F82C44" w:rsidRPr="00F82C44">
        <w:rPr>
          <w:lang w:val="es-UY"/>
        </w:rPr>
        <w:t xml:space="preserve"> que recopile y sintetice la información presentada, para que el Órgano Subsidiario de Asesoramiento Científico, Técnico y Tecnológico la considere en su 27ª reunión</w:t>
      </w:r>
      <w:r w:rsidR="002245AE">
        <w:rPr>
          <w:lang w:val="es-UY"/>
        </w:rPr>
        <w:t>;</w:t>
      </w:r>
      <w:bookmarkStart w:id="1" w:name="_GoBack"/>
      <w:bookmarkEnd w:id="1"/>
    </w:p>
    <w:p w14:paraId="292699F0" w14:textId="5AC1EFF0" w:rsidR="005349BE" w:rsidRPr="005349BE" w:rsidRDefault="00F9056D" w:rsidP="005349BE">
      <w:pPr>
        <w:tabs>
          <w:tab w:val="clear" w:pos="567"/>
          <w:tab w:val="clear" w:pos="1134"/>
        </w:tabs>
        <w:spacing w:before="120" w:after="120"/>
        <w:ind w:left="540" w:firstLine="540"/>
        <w:rPr>
          <w:lang w:val="es-UY"/>
        </w:rPr>
      </w:pPr>
      <w:r>
        <w:rPr>
          <w:lang w:val="es-UY"/>
        </w:rPr>
        <w:t>[</w:t>
      </w:r>
      <w:r w:rsidR="00F82C44" w:rsidRPr="00F82C44">
        <w:rPr>
          <w:lang w:val="es-UY"/>
        </w:rPr>
        <w:t>9.</w:t>
      </w:r>
      <w:r w:rsidR="00F82C44">
        <w:rPr>
          <w:i/>
          <w:lang w:val="es-UY"/>
        </w:rPr>
        <w:tab/>
      </w:r>
      <w:r w:rsidR="005349BE" w:rsidRPr="005349BE">
        <w:rPr>
          <w:i/>
          <w:lang w:val="es-UY"/>
        </w:rPr>
        <w:t>Invita</w:t>
      </w:r>
      <w:r w:rsidR="005349BE" w:rsidRPr="005349BE">
        <w:rPr>
          <w:lang w:val="es-UY"/>
        </w:rPr>
        <w:t xml:space="preserve"> a las Partes, otros Gobiernos y organizaciones pertinentes a promover incentivos para mejorar la conservación de la diversidad biológica y la utilización sostenible de la fauna y flora silvestres, en particular sistemas de créditos de biodiversidad, de una manera que los haga más accesibles para los pueblos indígenas y las comunidades locales y las mujeres que participan en la conservación y la gestión sostenible de la fauna y flor</w:t>
      </w:r>
      <w:r w:rsidR="00DC178B">
        <w:rPr>
          <w:lang w:val="es-UY"/>
        </w:rPr>
        <w:t>a</w:t>
      </w:r>
      <w:r w:rsidR="005349BE" w:rsidRPr="005349BE">
        <w:rPr>
          <w:lang w:val="es-UY"/>
        </w:rPr>
        <w:t xml:space="preserve"> silvestres;</w:t>
      </w:r>
      <w:r>
        <w:rPr>
          <w:lang w:val="es-UY"/>
        </w:rPr>
        <w:t>]</w:t>
      </w:r>
    </w:p>
    <w:p w14:paraId="708CBA56" w14:textId="4C36B023" w:rsidR="00537248" w:rsidRPr="00BA3767" w:rsidRDefault="00E526C3" w:rsidP="005349BE">
      <w:pPr>
        <w:pStyle w:val="Para1"/>
        <w:numPr>
          <w:ilvl w:val="0"/>
          <w:numId w:val="0"/>
        </w:numPr>
        <w:tabs>
          <w:tab w:val="clear" w:pos="1134"/>
        </w:tabs>
        <w:ind w:left="567" w:firstLine="567"/>
        <w:rPr>
          <w:lang w:val="es-UY"/>
        </w:rPr>
      </w:pPr>
      <w:r>
        <w:rPr>
          <w:lang w:val="es-UY"/>
        </w:rPr>
        <w:t>10</w:t>
      </w:r>
      <w:r w:rsidR="005349BE" w:rsidRPr="00BA3767">
        <w:rPr>
          <w:lang w:val="es-UY"/>
        </w:rPr>
        <w:t>.</w:t>
      </w:r>
      <w:r w:rsidR="005349BE" w:rsidRPr="00BA3767">
        <w:rPr>
          <w:lang w:val="es-UY"/>
        </w:rPr>
        <w:tab/>
      </w:r>
      <w:r w:rsidR="005349BE" w:rsidRPr="00BA3767">
        <w:rPr>
          <w:i/>
          <w:lang w:val="es-UY"/>
        </w:rPr>
        <w:t>Pide</w:t>
      </w:r>
      <w:r w:rsidR="005349BE" w:rsidRPr="00BA3767">
        <w:rPr>
          <w:lang w:val="es-UY"/>
        </w:rPr>
        <w:t xml:space="preserve"> a</w:t>
      </w:r>
      <w:r>
        <w:rPr>
          <w:lang w:val="es-UY"/>
        </w:rPr>
        <w:t xml:space="preserve"> </w:t>
      </w:r>
      <w:r w:rsidR="005349BE" w:rsidRPr="00BA3767">
        <w:rPr>
          <w:lang w:val="es-UY"/>
        </w:rPr>
        <w:t>l</w:t>
      </w:r>
      <w:r>
        <w:rPr>
          <w:lang w:val="es-UY"/>
        </w:rPr>
        <w:t>a</w:t>
      </w:r>
      <w:r w:rsidR="005349BE" w:rsidRPr="00BA3767">
        <w:rPr>
          <w:lang w:val="es-UY"/>
        </w:rPr>
        <w:t xml:space="preserve"> Secretari</w:t>
      </w:r>
      <w:r>
        <w:rPr>
          <w:lang w:val="es-UY"/>
        </w:rPr>
        <w:t>a</w:t>
      </w:r>
      <w:r w:rsidR="005349BE" w:rsidRPr="00BA3767">
        <w:rPr>
          <w:lang w:val="es-UY"/>
        </w:rPr>
        <w:t xml:space="preserve"> Ejecutiv</w:t>
      </w:r>
      <w:r>
        <w:rPr>
          <w:lang w:val="es-UY"/>
        </w:rPr>
        <w:t>a</w:t>
      </w:r>
      <w:r w:rsidR="005349BE" w:rsidRPr="00BA3767">
        <w:rPr>
          <w:lang w:val="es-UY"/>
        </w:rPr>
        <w:t xml:space="preserve"> que[, con sujeción a la disponibilidad de recursos,] en consulta con las Partes, otros Gobiernos y organizaciones pertinentes, incluidos los pueblos indígenas y las comunidades locales, las mujeres y la juventud, en colaboración con la Asociación de Colaboración sobre Manejo Sostenible de la Fauna Silvestre, facilite diálogos regionales para llegar a un entendimiento común sobre la aplicación de los siete elementos fundamentales a los que se hace referencia en el párrafo 4 b)</w:t>
      </w:r>
      <w:r w:rsidR="00B3412B" w:rsidRPr="00BA3767">
        <w:rPr>
          <w:lang w:val="es-UY"/>
        </w:rPr>
        <w:t>.</w:t>
      </w:r>
    </w:p>
    <w:p w14:paraId="61D564E2" w14:textId="77777777" w:rsidR="002B559C" w:rsidRPr="00BA3767" w:rsidRDefault="00ED3849" w:rsidP="00B3412B">
      <w:pPr>
        <w:pStyle w:val="Para1"/>
        <w:numPr>
          <w:ilvl w:val="0"/>
          <w:numId w:val="0"/>
        </w:numPr>
        <w:ind w:left="567"/>
        <w:jc w:val="center"/>
        <w:rPr>
          <w:lang w:val="es-UY"/>
        </w:rPr>
      </w:pPr>
      <w:r w:rsidRPr="00BA3767">
        <w:rPr>
          <w:lang w:val="es-UY"/>
        </w:rPr>
        <w:t>__________</w:t>
      </w:r>
    </w:p>
    <w:sectPr w:rsidR="002B559C" w:rsidRPr="00BA3767"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57234" w14:textId="77777777" w:rsidR="0050548A" w:rsidRDefault="0050548A" w:rsidP="00A96B21">
      <w:r>
        <w:separator/>
      </w:r>
    </w:p>
  </w:endnote>
  <w:endnote w:type="continuationSeparator" w:id="0">
    <w:p w14:paraId="011232FC" w14:textId="77777777" w:rsidR="0050548A" w:rsidRDefault="0050548A" w:rsidP="00A96B21">
      <w:r>
        <w:continuationSeparator/>
      </w:r>
    </w:p>
  </w:endnote>
  <w:endnote w:type="continuationNotice" w:id="1">
    <w:p w14:paraId="0E7112A8" w14:textId="77777777" w:rsidR="0050548A" w:rsidRDefault="005054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BC7DEF9"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2245AE">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2245AE">
              <w:rPr>
                <w:noProof/>
                <w:szCs w:val="20"/>
              </w:rPr>
              <w:t>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0F46B13E"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2245AE">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2245AE">
              <w:rPr>
                <w:noProof/>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742B1" w14:textId="77777777" w:rsidR="0050548A" w:rsidRDefault="0050548A" w:rsidP="00A96B21">
      <w:r>
        <w:separator/>
      </w:r>
    </w:p>
  </w:footnote>
  <w:footnote w:type="continuationSeparator" w:id="0">
    <w:p w14:paraId="5251F033" w14:textId="77777777" w:rsidR="0050548A" w:rsidRDefault="0050548A" w:rsidP="00A96B21">
      <w:r>
        <w:continuationSeparator/>
      </w:r>
    </w:p>
  </w:footnote>
  <w:footnote w:type="continuationNotice" w:id="1">
    <w:p w14:paraId="2BD1C8D1" w14:textId="77777777" w:rsidR="0050548A" w:rsidRDefault="0050548A"/>
  </w:footnote>
  <w:footnote w:id="2">
    <w:p w14:paraId="2CA91388" w14:textId="77777777" w:rsidR="005349BE" w:rsidRPr="005349BE" w:rsidRDefault="005349BE" w:rsidP="005349BE">
      <w:pPr>
        <w:pStyle w:val="FootnoteText"/>
        <w:rPr>
          <w:lang w:val="es-MX"/>
        </w:rPr>
      </w:pPr>
      <w:r>
        <w:rPr>
          <w:rStyle w:val="FootnoteReference"/>
        </w:rPr>
        <w:footnoteRef/>
      </w:r>
      <w:r w:rsidRPr="005349BE">
        <w:rPr>
          <w:lang w:val="es-MX"/>
        </w:rPr>
        <w:t xml:space="preserve"> Decisión 15/4, anexo.</w:t>
      </w:r>
    </w:p>
  </w:footnote>
  <w:footnote w:id="3">
    <w:p w14:paraId="6D5F149B" w14:textId="77777777" w:rsidR="005349BE" w:rsidRPr="005349BE" w:rsidRDefault="005349BE" w:rsidP="005349BE">
      <w:pPr>
        <w:pStyle w:val="FootnoteText"/>
        <w:rPr>
          <w:szCs w:val="18"/>
          <w:lang w:val="es-MX"/>
        </w:rPr>
      </w:pPr>
      <w:r>
        <w:rPr>
          <w:rStyle w:val="FootnoteReference"/>
          <w:szCs w:val="18"/>
        </w:rPr>
        <w:footnoteRef/>
      </w:r>
      <w:r w:rsidRPr="005349BE">
        <w:rPr>
          <w:lang w:val="es-MX"/>
        </w:rPr>
        <w:t xml:space="preserve"> </w:t>
      </w:r>
      <w:r w:rsidRPr="005349BE">
        <w:rPr>
          <w:color w:val="000000"/>
          <w:lang w:val="es-MX"/>
        </w:rPr>
        <w:t xml:space="preserve">Naciones Unidas, </w:t>
      </w:r>
      <w:proofErr w:type="spellStart"/>
      <w:r w:rsidRPr="005349BE">
        <w:rPr>
          <w:i/>
          <w:color w:val="000000"/>
          <w:lang w:val="es-MX"/>
        </w:rPr>
        <w:t>Treaty</w:t>
      </w:r>
      <w:proofErr w:type="spellEnd"/>
      <w:r w:rsidRPr="005349BE">
        <w:rPr>
          <w:i/>
          <w:color w:val="000000"/>
          <w:lang w:val="es-MX"/>
        </w:rPr>
        <w:t xml:space="preserve"> Series</w:t>
      </w:r>
      <w:r w:rsidRPr="005349BE">
        <w:rPr>
          <w:color w:val="000000"/>
          <w:lang w:val="es-MX"/>
        </w:rPr>
        <w:t>,</w:t>
      </w:r>
      <w:r w:rsidRPr="005349BE">
        <w:rPr>
          <w:i/>
          <w:color w:val="000000"/>
          <w:lang w:val="es-MX"/>
        </w:rPr>
        <w:t xml:space="preserve"> </w:t>
      </w:r>
      <w:r w:rsidRPr="005349BE">
        <w:rPr>
          <w:color w:val="000000"/>
          <w:lang w:val="es-MX"/>
        </w:rPr>
        <w:t>vol. 1760, núm. 30619.</w:t>
      </w:r>
    </w:p>
  </w:footnote>
  <w:footnote w:id="4">
    <w:p w14:paraId="73A67418" w14:textId="77777777" w:rsidR="005349BE" w:rsidRPr="005349BE" w:rsidRDefault="005349BE" w:rsidP="005349BE">
      <w:pPr>
        <w:pStyle w:val="FootnoteText"/>
        <w:rPr>
          <w:szCs w:val="18"/>
          <w:lang w:val="es-MX"/>
        </w:rPr>
      </w:pPr>
      <w:r>
        <w:rPr>
          <w:rStyle w:val="FootnoteReference"/>
          <w:szCs w:val="18"/>
        </w:rPr>
        <w:footnoteRef/>
      </w:r>
      <w:r w:rsidRPr="005349BE">
        <w:rPr>
          <w:lang w:val="es-MX"/>
        </w:rPr>
        <w:t xml:space="preserve"> Decisión VII/12, anexo II.</w:t>
      </w:r>
    </w:p>
  </w:footnote>
  <w:footnote w:id="5">
    <w:p w14:paraId="53C0AB3D" w14:textId="77777777" w:rsidR="005349BE" w:rsidRPr="005349BE" w:rsidRDefault="005349BE" w:rsidP="005349BE">
      <w:pPr>
        <w:pStyle w:val="FootnoteText"/>
        <w:rPr>
          <w:szCs w:val="18"/>
          <w:lang w:val="es-MX"/>
        </w:rPr>
      </w:pPr>
      <w:r>
        <w:rPr>
          <w:rStyle w:val="FootnoteReference"/>
          <w:szCs w:val="18"/>
        </w:rPr>
        <w:footnoteRef/>
      </w:r>
      <w:r w:rsidRPr="005349BE">
        <w:rPr>
          <w:lang w:val="es-MX"/>
        </w:rPr>
        <w:t xml:space="preserve"> Jean</w:t>
      </w:r>
      <w:r w:rsidRPr="005349BE">
        <w:rPr>
          <w:lang w:val="es-MX"/>
        </w:rPr>
        <w:noBreakHyphen/>
        <w:t xml:space="preserve">Marc </w:t>
      </w:r>
      <w:proofErr w:type="spellStart"/>
      <w:r w:rsidRPr="005349BE">
        <w:rPr>
          <w:lang w:val="es-MX"/>
        </w:rPr>
        <w:t>Fromentin</w:t>
      </w:r>
      <w:proofErr w:type="spellEnd"/>
      <w:r w:rsidRPr="005349BE">
        <w:rPr>
          <w:lang w:val="es-MX"/>
        </w:rPr>
        <w:t xml:space="preserve"> y otros (eds.), </w:t>
      </w:r>
      <w:proofErr w:type="spellStart"/>
      <w:r w:rsidRPr="005349BE">
        <w:rPr>
          <w:i/>
          <w:lang w:val="es-MX"/>
        </w:rPr>
        <w:t>The</w:t>
      </w:r>
      <w:proofErr w:type="spellEnd"/>
      <w:r w:rsidRPr="005349BE">
        <w:rPr>
          <w:i/>
          <w:lang w:val="es-MX"/>
        </w:rPr>
        <w:t xml:space="preserve"> </w:t>
      </w:r>
      <w:proofErr w:type="spellStart"/>
      <w:r w:rsidRPr="005349BE">
        <w:rPr>
          <w:i/>
          <w:lang w:val="es-MX"/>
        </w:rPr>
        <w:t>Thematic</w:t>
      </w:r>
      <w:proofErr w:type="spellEnd"/>
      <w:r w:rsidRPr="005349BE">
        <w:rPr>
          <w:i/>
          <w:lang w:val="es-MX"/>
        </w:rPr>
        <w:t xml:space="preserve"> </w:t>
      </w:r>
      <w:proofErr w:type="spellStart"/>
      <w:r w:rsidRPr="005349BE">
        <w:rPr>
          <w:i/>
          <w:lang w:val="es-MX"/>
        </w:rPr>
        <w:t>Assessment</w:t>
      </w:r>
      <w:proofErr w:type="spellEnd"/>
      <w:r w:rsidRPr="005349BE">
        <w:rPr>
          <w:i/>
          <w:lang w:val="es-MX"/>
        </w:rPr>
        <w:t xml:space="preserve"> </w:t>
      </w:r>
      <w:proofErr w:type="spellStart"/>
      <w:r w:rsidRPr="005349BE">
        <w:rPr>
          <w:i/>
          <w:lang w:val="es-MX"/>
        </w:rPr>
        <w:t>Report</w:t>
      </w:r>
      <w:proofErr w:type="spellEnd"/>
      <w:r w:rsidRPr="005349BE">
        <w:rPr>
          <w:i/>
          <w:lang w:val="es-MX"/>
        </w:rPr>
        <w:t xml:space="preserve"> </w:t>
      </w:r>
      <w:proofErr w:type="spellStart"/>
      <w:r w:rsidRPr="005349BE">
        <w:rPr>
          <w:i/>
          <w:lang w:val="es-MX"/>
        </w:rPr>
        <w:t>on</w:t>
      </w:r>
      <w:proofErr w:type="spellEnd"/>
      <w:r w:rsidRPr="005349BE">
        <w:rPr>
          <w:i/>
          <w:lang w:val="es-MX"/>
        </w:rPr>
        <w:t xml:space="preserve"> </w:t>
      </w:r>
      <w:proofErr w:type="spellStart"/>
      <w:r w:rsidRPr="005349BE">
        <w:rPr>
          <w:i/>
          <w:lang w:val="es-MX"/>
        </w:rPr>
        <w:t>the</w:t>
      </w:r>
      <w:proofErr w:type="spellEnd"/>
      <w:r w:rsidRPr="005349BE">
        <w:rPr>
          <w:i/>
          <w:lang w:val="es-MX"/>
        </w:rPr>
        <w:t xml:space="preserve"> </w:t>
      </w:r>
      <w:proofErr w:type="spellStart"/>
      <w:r w:rsidRPr="005349BE">
        <w:rPr>
          <w:i/>
          <w:lang w:val="es-MX"/>
        </w:rPr>
        <w:t>Sustainable</w:t>
      </w:r>
      <w:proofErr w:type="spellEnd"/>
      <w:r w:rsidRPr="005349BE">
        <w:rPr>
          <w:i/>
          <w:lang w:val="es-MX"/>
        </w:rPr>
        <w:t xml:space="preserve"> Use of Wild </w:t>
      </w:r>
      <w:proofErr w:type="spellStart"/>
      <w:r w:rsidRPr="005349BE">
        <w:rPr>
          <w:i/>
          <w:lang w:val="es-MX"/>
        </w:rPr>
        <w:t>Species</w:t>
      </w:r>
      <w:proofErr w:type="spellEnd"/>
      <w:r w:rsidRPr="005349BE">
        <w:rPr>
          <w:lang w:val="es-MX"/>
        </w:rPr>
        <w:t xml:space="preserve"> (Bonn [Alemania], Secretaría de la Plataforma Intergubernamental Científico</w:t>
      </w:r>
      <w:r w:rsidRPr="005349BE">
        <w:rPr>
          <w:lang w:val="es-MX"/>
        </w:rPr>
        <w:noBreakHyphen/>
        <w:t>Normativa sobre Diversidad Biológica y Servicios de los Ecosistemas, 2022).</w:t>
      </w:r>
    </w:p>
    <w:p w14:paraId="21761A01" w14:textId="77777777" w:rsidR="005349BE" w:rsidRPr="005349BE" w:rsidRDefault="005349BE" w:rsidP="005349BE">
      <w:pPr>
        <w:pStyle w:val="FootnoteText"/>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2" w:name="_Hlk137802784"/>
  <w:bookmarkStart w:id="3" w:name="_Hlk137802785"/>
  <w:p w14:paraId="518D3E9D" w14:textId="57B3F5CD" w:rsidR="00A00234" w:rsidRPr="00B3412B" w:rsidRDefault="0050548A" w:rsidP="00B3412B">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A7B73" w:rsidRPr="00B3412B">
          <w:rPr>
            <w:szCs w:val="20"/>
            <w:lang w:val="en-CA"/>
          </w:rPr>
          <w:t>CBD/COP/16/WG.II/CRP.</w:t>
        </w:r>
        <w:r w:rsidR="00EA7B73">
          <w:rPr>
            <w:szCs w:val="20"/>
            <w:lang w:val="en-CA"/>
          </w:rPr>
          <w:t>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2DE9A54C" w:rsidR="002B559C" w:rsidRPr="00B3412B" w:rsidRDefault="00EA7B73" w:rsidP="002B559C">
        <w:pPr>
          <w:pStyle w:val="Header"/>
          <w:spacing w:after="240"/>
          <w:jc w:val="right"/>
          <w:rPr>
            <w:szCs w:val="20"/>
            <w:lang w:val="en-CA"/>
          </w:rPr>
        </w:pPr>
        <w:r>
          <w:rPr>
            <w:szCs w:val="20"/>
            <w:lang w:val="en-CA"/>
          </w:rPr>
          <w:t>CBD/COP/16/WG.II/CRP.2</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9"/>
    <w:rsid w:val="000133B0"/>
    <w:rsid w:val="00040598"/>
    <w:rsid w:val="0006764E"/>
    <w:rsid w:val="00073242"/>
    <w:rsid w:val="00083A87"/>
    <w:rsid w:val="000B1E29"/>
    <w:rsid w:val="000D17D5"/>
    <w:rsid w:val="000E4547"/>
    <w:rsid w:val="000E661A"/>
    <w:rsid w:val="000F66FD"/>
    <w:rsid w:val="00103068"/>
    <w:rsid w:val="00107FE8"/>
    <w:rsid w:val="00125DC4"/>
    <w:rsid w:val="00132581"/>
    <w:rsid w:val="001362E8"/>
    <w:rsid w:val="00144AC5"/>
    <w:rsid w:val="001454DA"/>
    <w:rsid w:val="00152D0E"/>
    <w:rsid w:val="00155BA4"/>
    <w:rsid w:val="001662BF"/>
    <w:rsid w:val="00180E94"/>
    <w:rsid w:val="00184909"/>
    <w:rsid w:val="00187BF9"/>
    <w:rsid w:val="001942B7"/>
    <w:rsid w:val="00197DCC"/>
    <w:rsid w:val="001A2527"/>
    <w:rsid w:val="001D0580"/>
    <w:rsid w:val="001D44D6"/>
    <w:rsid w:val="001D7501"/>
    <w:rsid w:val="001D7A4D"/>
    <w:rsid w:val="001E4E16"/>
    <w:rsid w:val="00223617"/>
    <w:rsid w:val="002245AE"/>
    <w:rsid w:val="002545F0"/>
    <w:rsid w:val="002A24E5"/>
    <w:rsid w:val="002A5F11"/>
    <w:rsid w:val="002B00CA"/>
    <w:rsid w:val="002B559C"/>
    <w:rsid w:val="002C56FF"/>
    <w:rsid w:val="002D13AE"/>
    <w:rsid w:val="002F367D"/>
    <w:rsid w:val="00303F0B"/>
    <w:rsid w:val="00305500"/>
    <w:rsid w:val="00310608"/>
    <w:rsid w:val="00314729"/>
    <w:rsid w:val="00323F22"/>
    <w:rsid w:val="003476A9"/>
    <w:rsid w:val="00356232"/>
    <w:rsid w:val="0036335A"/>
    <w:rsid w:val="003C3310"/>
    <w:rsid w:val="003C6F10"/>
    <w:rsid w:val="003D7DC5"/>
    <w:rsid w:val="0040027F"/>
    <w:rsid w:val="004202A4"/>
    <w:rsid w:val="00434C77"/>
    <w:rsid w:val="00441498"/>
    <w:rsid w:val="00445AE3"/>
    <w:rsid w:val="004701EE"/>
    <w:rsid w:val="00480A8D"/>
    <w:rsid w:val="004919E7"/>
    <w:rsid w:val="004A2A2D"/>
    <w:rsid w:val="004C2D7D"/>
    <w:rsid w:val="004C38A8"/>
    <w:rsid w:val="004C6544"/>
    <w:rsid w:val="004D60C4"/>
    <w:rsid w:val="004E5D46"/>
    <w:rsid w:val="004E66AB"/>
    <w:rsid w:val="004E7BA2"/>
    <w:rsid w:val="005032D0"/>
    <w:rsid w:val="0050548A"/>
    <w:rsid w:val="005235EF"/>
    <w:rsid w:val="00533D6C"/>
    <w:rsid w:val="005349BE"/>
    <w:rsid w:val="00537248"/>
    <w:rsid w:val="0056581F"/>
    <w:rsid w:val="00585407"/>
    <w:rsid w:val="005903B9"/>
    <w:rsid w:val="00591A30"/>
    <w:rsid w:val="005946C6"/>
    <w:rsid w:val="00595A79"/>
    <w:rsid w:val="005A206E"/>
    <w:rsid w:val="005B3806"/>
    <w:rsid w:val="005C0058"/>
    <w:rsid w:val="005D5924"/>
    <w:rsid w:val="005E2605"/>
    <w:rsid w:val="005F7A74"/>
    <w:rsid w:val="00610D46"/>
    <w:rsid w:val="006210D5"/>
    <w:rsid w:val="006216E8"/>
    <w:rsid w:val="00657ED6"/>
    <w:rsid w:val="00673722"/>
    <w:rsid w:val="006B293D"/>
    <w:rsid w:val="006B74C6"/>
    <w:rsid w:val="006C6370"/>
    <w:rsid w:val="006F1E46"/>
    <w:rsid w:val="00705F82"/>
    <w:rsid w:val="00723115"/>
    <w:rsid w:val="00746A45"/>
    <w:rsid w:val="0075018F"/>
    <w:rsid w:val="007556B8"/>
    <w:rsid w:val="0076622F"/>
    <w:rsid w:val="00767E90"/>
    <w:rsid w:val="00783CB8"/>
    <w:rsid w:val="00790AEF"/>
    <w:rsid w:val="00791C79"/>
    <w:rsid w:val="007A2B1D"/>
    <w:rsid w:val="007C77BC"/>
    <w:rsid w:val="00816346"/>
    <w:rsid w:val="008246F1"/>
    <w:rsid w:val="00834F37"/>
    <w:rsid w:val="00840EBE"/>
    <w:rsid w:val="00852895"/>
    <w:rsid w:val="00874541"/>
    <w:rsid w:val="00874C82"/>
    <w:rsid w:val="0087582D"/>
    <w:rsid w:val="00880330"/>
    <w:rsid w:val="008C5D5B"/>
    <w:rsid w:val="008D495B"/>
    <w:rsid w:val="008E0581"/>
    <w:rsid w:val="00902031"/>
    <w:rsid w:val="00912C2D"/>
    <w:rsid w:val="009343E4"/>
    <w:rsid w:val="00935461"/>
    <w:rsid w:val="009459E3"/>
    <w:rsid w:val="00952CF2"/>
    <w:rsid w:val="00954C03"/>
    <w:rsid w:val="00970F40"/>
    <w:rsid w:val="00973A27"/>
    <w:rsid w:val="00995DDC"/>
    <w:rsid w:val="009B512E"/>
    <w:rsid w:val="009B7452"/>
    <w:rsid w:val="009C1114"/>
    <w:rsid w:val="00A00234"/>
    <w:rsid w:val="00A12935"/>
    <w:rsid w:val="00A16DB0"/>
    <w:rsid w:val="00A349E1"/>
    <w:rsid w:val="00A405DD"/>
    <w:rsid w:val="00A519D1"/>
    <w:rsid w:val="00A54FA0"/>
    <w:rsid w:val="00A96B21"/>
    <w:rsid w:val="00AA5912"/>
    <w:rsid w:val="00AB4BC5"/>
    <w:rsid w:val="00AC7149"/>
    <w:rsid w:val="00AE1A95"/>
    <w:rsid w:val="00B01A8D"/>
    <w:rsid w:val="00B0642F"/>
    <w:rsid w:val="00B14087"/>
    <w:rsid w:val="00B16AAD"/>
    <w:rsid w:val="00B3412B"/>
    <w:rsid w:val="00B36EA9"/>
    <w:rsid w:val="00B41BF6"/>
    <w:rsid w:val="00B47BB1"/>
    <w:rsid w:val="00B93169"/>
    <w:rsid w:val="00B93533"/>
    <w:rsid w:val="00BA3767"/>
    <w:rsid w:val="00BB60F0"/>
    <w:rsid w:val="00BD1733"/>
    <w:rsid w:val="00BD2698"/>
    <w:rsid w:val="00BE67FA"/>
    <w:rsid w:val="00C12F4C"/>
    <w:rsid w:val="00C156AA"/>
    <w:rsid w:val="00C210B3"/>
    <w:rsid w:val="00C2354A"/>
    <w:rsid w:val="00C35FEB"/>
    <w:rsid w:val="00C70330"/>
    <w:rsid w:val="00C97877"/>
    <w:rsid w:val="00CB0D9D"/>
    <w:rsid w:val="00CD3F82"/>
    <w:rsid w:val="00CD7932"/>
    <w:rsid w:val="00CF70AB"/>
    <w:rsid w:val="00D3059B"/>
    <w:rsid w:val="00D50E29"/>
    <w:rsid w:val="00D60046"/>
    <w:rsid w:val="00D64F28"/>
    <w:rsid w:val="00D71FFB"/>
    <w:rsid w:val="00D8395A"/>
    <w:rsid w:val="00D83E91"/>
    <w:rsid w:val="00D91E42"/>
    <w:rsid w:val="00D938DF"/>
    <w:rsid w:val="00DA4615"/>
    <w:rsid w:val="00DC178B"/>
    <w:rsid w:val="00DC7B85"/>
    <w:rsid w:val="00DD7645"/>
    <w:rsid w:val="00E0379A"/>
    <w:rsid w:val="00E1597C"/>
    <w:rsid w:val="00E2183F"/>
    <w:rsid w:val="00E379E4"/>
    <w:rsid w:val="00E43681"/>
    <w:rsid w:val="00E526C3"/>
    <w:rsid w:val="00E740AC"/>
    <w:rsid w:val="00E83E2F"/>
    <w:rsid w:val="00EA7B73"/>
    <w:rsid w:val="00EB7275"/>
    <w:rsid w:val="00ED3849"/>
    <w:rsid w:val="00EF533B"/>
    <w:rsid w:val="00F0122F"/>
    <w:rsid w:val="00F10918"/>
    <w:rsid w:val="00F258FB"/>
    <w:rsid w:val="00F75F90"/>
    <w:rsid w:val="00F82C44"/>
    <w:rsid w:val="00F84D4E"/>
    <w:rsid w:val="00F879C7"/>
    <w:rsid w:val="00F9056D"/>
    <w:rsid w:val="00F921CA"/>
    <w:rsid w:val="00F92302"/>
    <w:rsid w:val="00FA18C9"/>
    <w:rsid w:val="00FA43BB"/>
    <w:rsid w:val="00FA494D"/>
    <w:rsid w:val="00FE0B22"/>
    <w:rsid w:val="00FE7B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412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ui-provider">
    <w:name w:val="ui-provider"/>
    <w:basedOn w:val="DefaultParagraphFont"/>
    <w:rsid w:val="00B3412B"/>
  </w:style>
  <w:style w:type="paragraph" w:customStyle="1" w:styleId="Para1RecommendationDecision">
    <w:name w:val="Para 1 Recommendation/Decision"/>
    <w:basedOn w:val="Para1"/>
    <w:qFormat/>
    <w:rsid w:val="00B3412B"/>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3412B"/>
    <w:pPr>
      <w:tabs>
        <w:tab w:val="clear" w:pos="567"/>
        <w:tab w:val="clear" w:pos="1134"/>
        <w:tab w:val="clear" w:pos="2268"/>
      </w:tabs>
      <w:spacing w:before="120" w:after="120"/>
      <w:ind w:left="567" w:firstLine="567"/>
    </w:pPr>
    <w:rPr>
      <w:rFonts w:eastAsia="Times New Roman"/>
      <w:szCs w:val="24"/>
      <w:lang w:val="en-GB"/>
    </w:rPr>
  </w:style>
  <w:style w:type="paragraph" w:styleId="Revision">
    <w:name w:val="Revision"/>
    <w:hidden/>
    <w:uiPriority w:val="99"/>
    <w:semiHidden/>
    <w:rsid w:val="00D8395A"/>
    <w:pPr>
      <w:spacing w:after="0" w:line="240" w:lineRule="auto"/>
    </w:pPr>
    <w:rPr>
      <w:rFonts w:ascii="Times New Roman" w:eastAsia="SimSun" w:hAnsi="Times New Roman" w:cs="Times New Roman"/>
      <w:kern w:val="0"/>
      <w:lang w:val="en-US"/>
      <w14:ligatures w14:val="none"/>
    </w:rPr>
  </w:style>
  <w:style w:type="paragraph" w:styleId="NormalWeb">
    <w:name w:val="Normal (Web)"/>
    <w:basedOn w:val="Normal"/>
    <w:uiPriority w:val="99"/>
    <w:semiHidden/>
    <w:unhideWhenUsed/>
    <w:rsid w:val="00BA376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692647">
      <w:bodyDiv w:val="1"/>
      <w:marLeft w:val="0"/>
      <w:marRight w:val="0"/>
      <w:marTop w:val="0"/>
      <w:marBottom w:val="0"/>
      <w:divBdr>
        <w:top w:val="none" w:sz="0" w:space="0" w:color="auto"/>
        <w:left w:val="none" w:sz="0" w:space="0" w:color="auto"/>
        <w:bottom w:val="none" w:sz="0" w:space="0" w:color="auto"/>
        <w:right w:val="none" w:sz="0" w:space="0" w:color="auto"/>
      </w:divBdr>
    </w:div>
    <w:div w:id="484978337">
      <w:bodyDiv w:val="1"/>
      <w:marLeft w:val="0"/>
      <w:marRight w:val="0"/>
      <w:marTop w:val="0"/>
      <w:marBottom w:val="0"/>
      <w:divBdr>
        <w:top w:val="none" w:sz="0" w:space="0" w:color="auto"/>
        <w:left w:val="none" w:sz="0" w:space="0" w:color="auto"/>
        <w:bottom w:val="none" w:sz="0" w:space="0" w:color="auto"/>
        <w:right w:val="none" w:sz="0" w:space="0" w:color="auto"/>
      </w:divBdr>
    </w:div>
    <w:div w:id="1141849618">
      <w:bodyDiv w:val="1"/>
      <w:marLeft w:val="0"/>
      <w:marRight w:val="0"/>
      <w:marTop w:val="0"/>
      <w:marBottom w:val="0"/>
      <w:divBdr>
        <w:top w:val="none" w:sz="0" w:space="0" w:color="auto"/>
        <w:left w:val="none" w:sz="0" w:space="0" w:color="auto"/>
        <w:bottom w:val="none" w:sz="0" w:space="0" w:color="auto"/>
        <w:right w:val="none" w:sz="0" w:space="0" w:color="auto"/>
      </w:divBdr>
    </w:div>
    <w:div w:id="1172720380">
      <w:bodyDiv w:val="1"/>
      <w:marLeft w:val="0"/>
      <w:marRight w:val="0"/>
      <w:marTop w:val="0"/>
      <w:marBottom w:val="0"/>
      <w:divBdr>
        <w:top w:val="none" w:sz="0" w:space="0" w:color="auto"/>
        <w:left w:val="none" w:sz="0" w:space="0" w:color="auto"/>
        <w:bottom w:val="none" w:sz="0" w:space="0" w:color="auto"/>
        <w:right w:val="none" w:sz="0" w:space="0" w:color="auto"/>
      </w:divBdr>
    </w:div>
    <w:div w:id="1554123582">
      <w:bodyDiv w:val="1"/>
      <w:marLeft w:val="0"/>
      <w:marRight w:val="0"/>
      <w:marTop w:val="0"/>
      <w:marBottom w:val="0"/>
      <w:divBdr>
        <w:top w:val="none" w:sz="0" w:space="0" w:color="auto"/>
        <w:left w:val="none" w:sz="0" w:space="0" w:color="auto"/>
        <w:bottom w:val="none" w:sz="0" w:space="0" w:color="auto"/>
        <w:right w:val="none" w:sz="0" w:space="0" w:color="auto"/>
      </w:divBdr>
    </w:div>
    <w:div w:id="2032024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4"/>
    <w:rsid w:val="00073242"/>
    <w:rsid w:val="00134F99"/>
    <w:rsid w:val="002C56FF"/>
    <w:rsid w:val="002D1F36"/>
    <w:rsid w:val="00303F0B"/>
    <w:rsid w:val="00304938"/>
    <w:rsid w:val="00356232"/>
    <w:rsid w:val="004202A4"/>
    <w:rsid w:val="00445AE3"/>
    <w:rsid w:val="004536D8"/>
    <w:rsid w:val="004B4927"/>
    <w:rsid w:val="006471C4"/>
    <w:rsid w:val="006C1F96"/>
    <w:rsid w:val="00764DF4"/>
    <w:rsid w:val="00811444"/>
    <w:rsid w:val="00832CAE"/>
    <w:rsid w:val="00B41BF6"/>
    <w:rsid w:val="00DA7C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A4D71-9822-4D9B-B007-A03C77B64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3F8CF7-E15E-4355-990E-8B180629F57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3B3F5B6-3339-49F1-9186-9477EC2AA8B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48</TotalTime>
  <Pages>4</Pages>
  <Words>1981</Words>
  <Characters>11294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Sustainable wildlife management</vt:lpstr>
    </vt:vector>
  </TitlesOfParts>
  <Company/>
  <LinksUpToDate>false</LinksUpToDate>
  <CharactersWithSpaces>13249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Gestión sostenible de la fauna y flora silvestres</dc:title>
  <dc:subject>CBD/COP/16/WG.II/CRP.2</dc:subject>
  <dc:creator>Secretariat of the Convention on Biological Diversity</dc:creator>
  <cp:keywords>Conference of the Parties to the Convention on Biological Diversity</cp:keywords>
  <dc:description/>
  <cp:lastModifiedBy>Rosario </cp:lastModifiedBy>
  <cp:revision>33</cp:revision>
  <dcterms:created xsi:type="dcterms:W3CDTF">2024-10-22T22:49:00Z</dcterms:created>
  <dcterms:modified xsi:type="dcterms:W3CDTF">2024-10-23T00:22:00Z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