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12A30" w:rsidRPr="008C7B23" w14:paraId="0EE9CC15" w14:textId="77777777" w:rsidTr="008A1499">
        <w:trPr>
          <w:trHeight w:val="850"/>
        </w:trPr>
        <w:tc>
          <w:tcPr>
            <w:tcW w:w="975" w:type="dxa"/>
            <w:vAlign w:val="bottom"/>
          </w:tcPr>
          <w:p w14:paraId="0EE9CC10" w14:textId="77777777" w:rsidR="00912A30" w:rsidRPr="002D03CB" w:rsidRDefault="000D2BC4" w:rsidP="008A1499">
            <w:pPr>
              <w:pStyle w:val="AASmallLogo"/>
            </w:pPr>
            <w:r>
              <w:rPr>
                <w:noProof/>
                <w:lang w:val="en-US"/>
              </w:rPr>
              <w:pict w14:anchorId="0EE9C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pt;height:29.6pt;visibility:visible">
                  <v:imagedata r:id="rId10" o:title=""/>
                </v:shape>
              </w:pict>
            </w:r>
            <w:r w:rsidR="00912A30" w:rsidRPr="002D03CB">
              <w:t xml:space="preserve"> </w:t>
            </w:r>
          </w:p>
          <w:p w14:paraId="0EE9CC11" w14:textId="77777777" w:rsidR="00912A30" w:rsidRPr="002D03CB" w:rsidRDefault="00912A30" w:rsidP="008A1499">
            <w:pPr>
              <w:pStyle w:val="AASmallLogo"/>
            </w:pPr>
          </w:p>
        </w:tc>
        <w:tc>
          <w:tcPr>
            <w:tcW w:w="1434" w:type="dxa"/>
            <w:noWrap/>
            <w:vAlign w:val="bottom"/>
          </w:tcPr>
          <w:p w14:paraId="0EE9CC12" w14:textId="77777777" w:rsidR="00912A30" w:rsidRPr="002D03CB" w:rsidRDefault="000D2BC4" w:rsidP="008A1499">
            <w:pPr>
              <w:pStyle w:val="AASmallLogo"/>
            </w:pPr>
            <w:r>
              <w:rPr>
                <w:noProof/>
                <w:lang w:val="en-US"/>
              </w:rPr>
              <w:pict w14:anchorId="0EE9CC56">
                <v:shape id="Image 2" o:spid="_x0000_i1026" type="#_x0000_t75" alt="unep-2017-ru-blk-sm2" style="width:65.6pt;height:30.4pt;visibility:visible">
                  <v:imagedata r:id="rId11" o:title="" cropbottom="26909f"/>
                </v:shape>
              </w:pict>
            </w:r>
            <w:r w:rsidR="00912A30" w:rsidRPr="002D03CB">
              <w:t xml:space="preserve"> </w:t>
            </w:r>
          </w:p>
          <w:p w14:paraId="0EE9CC13" w14:textId="77777777" w:rsidR="00912A30" w:rsidRPr="002D03CB" w:rsidRDefault="00912A30" w:rsidP="008A1499">
            <w:pPr>
              <w:pStyle w:val="AASmallLogo"/>
            </w:pPr>
          </w:p>
        </w:tc>
        <w:tc>
          <w:tcPr>
            <w:tcW w:w="8073" w:type="dxa"/>
            <w:vAlign w:val="bottom"/>
          </w:tcPr>
          <w:p w14:paraId="0EE9CC14" w14:textId="59E8B290" w:rsidR="00912A30" w:rsidRPr="008C7B23" w:rsidRDefault="00912A30" w:rsidP="00A3380C">
            <w:pPr>
              <w:pStyle w:val="ABSymbol"/>
            </w:pPr>
            <w:r w:rsidRPr="00A3380C">
              <w:rPr>
                <w:sz w:val="40"/>
              </w:rPr>
              <w:t>CBD</w:t>
            </w:r>
            <w:r w:rsidRPr="008C7B23">
              <w:t>/</w:t>
            </w:r>
            <w:r w:rsidRPr="00A3380C">
              <w:t>SBI</w:t>
            </w:r>
            <w:r w:rsidRPr="008C7B23">
              <w:t>/7/</w:t>
            </w:r>
            <w:r w:rsidR="00130253">
              <w:rPr>
                <w:lang w:val="fr-FR"/>
              </w:rPr>
              <w:t>L</w:t>
            </w:r>
            <w:r>
              <w:t>.</w:t>
            </w:r>
            <w:r w:rsidR="00130253">
              <w:t>8</w:t>
            </w:r>
          </w:p>
        </w:tc>
      </w:tr>
    </w:tbl>
    <w:p w14:paraId="0EE9CC16" w14:textId="77777777" w:rsidR="00912A30" w:rsidRPr="002D03CB" w:rsidRDefault="00912A30"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12A30" w:rsidRPr="002D03CB" w14:paraId="0EE9CC1F" w14:textId="77777777" w:rsidTr="008A1499">
        <w:trPr>
          <w:trHeight w:val="1814"/>
        </w:trPr>
        <w:tc>
          <w:tcPr>
            <w:tcW w:w="7370" w:type="dxa"/>
            <w:tcBorders>
              <w:top w:val="single" w:sz="8" w:space="0" w:color="auto"/>
              <w:bottom w:val="single" w:sz="12" w:space="0" w:color="auto"/>
            </w:tcBorders>
          </w:tcPr>
          <w:p w14:paraId="0EE9CC17" w14:textId="77777777" w:rsidR="00912A30" w:rsidRPr="002D03CB" w:rsidRDefault="000D2BC4" w:rsidP="008A1499">
            <w:pPr>
              <w:pStyle w:val="ACLargeLogo"/>
            </w:pPr>
            <w:r>
              <w:rPr>
                <w:noProof/>
                <w:lang w:val="en-US"/>
              </w:rPr>
              <w:pict w14:anchorId="0EE9CC57">
                <v:shape id="Image 4" o:spid="_x0000_i1027" type="#_x0000_t75" style="width:204pt;height:84pt;visibility:visible">
                  <v:imagedata r:id="rId12" o:title=""/>
                </v:shape>
              </w:pict>
            </w:r>
            <w:r w:rsidR="00912A30" w:rsidRPr="002D03CB">
              <w:t xml:space="preserve"> </w:t>
            </w:r>
          </w:p>
          <w:p w14:paraId="0EE9CC18" w14:textId="77777777" w:rsidR="00912A30" w:rsidRPr="002D03CB" w:rsidRDefault="00912A30" w:rsidP="008A1499">
            <w:pPr>
              <w:pStyle w:val="ACLargeLogo"/>
            </w:pPr>
          </w:p>
        </w:tc>
        <w:tc>
          <w:tcPr>
            <w:tcW w:w="3112" w:type="dxa"/>
            <w:tcBorders>
              <w:top w:val="single" w:sz="8" w:space="0" w:color="auto"/>
              <w:bottom w:val="single" w:sz="12" w:space="0" w:color="auto"/>
            </w:tcBorders>
          </w:tcPr>
          <w:p w14:paraId="0EE9CC19" w14:textId="77777777" w:rsidR="00912A30" w:rsidRPr="002D03CB" w:rsidRDefault="00912A30" w:rsidP="008A1499">
            <w:pPr>
              <w:pStyle w:val="AEDistrNormal"/>
            </w:pPr>
            <w:r w:rsidRPr="002D03CB">
              <w:t>Distr.</w:t>
            </w:r>
            <w:r w:rsidRPr="00F57B6B">
              <w:t xml:space="preserve">: </w:t>
            </w:r>
            <w:r>
              <w:t>Limited</w:t>
            </w:r>
            <w:r w:rsidRPr="002D03CB">
              <w:t xml:space="preserve"> </w:t>
            </w:r>
          </w:p>
          <w:p w14:paraId="0EE9CC1A" w14:textId="06FCDECF" w:rsidR="00912A30" w:rsidRPr="002D03CB" w:rsidRDefault="00130253" w:rsidP="008A1499">
            <w:pPr>
              <w:pStyle w:val="AEDistrNormal"/>
            </w:pPr>
            <w:r>
              <w:t>11</w:t>
            </w:r>
            <w:r w:rsidR="00912A30" w:rsidRPr="002D03CB">
              <w:t xml:space="preserve"> </w:t>
            </w:r>
            <w:r w:rsidR="00912A30">
              <w:t>August</w:t>
            </w:r>
            <w:r w:rsidR="00912A30" w:rsidRPr="002D03CB">
              <w:t xml:space="preserve"> 2026</w:t>
            </w:r>
          </w:p>
          <w:p w14:paraId="0EE9CC1C" w14:textId="77777777" w:rsidR="00912A30" w:rsidRDefault="00912A30" w:rsidP="00A55C55">
            <w:pPr>
              <w:pStyle w:val="AEDistrNormal"/>
            </w:pPr>
            <w:r>
              <w:t>Russian</w:t>
            </w:r>
          </w:p>
          <w:p w14:paraId="0EE9CC1D" w14:textId="77777777" w:rsidR="00912A30" w:rsidRPr="002D03CB" w:rsidRDefault="00912A30" w:rsidP="00A55C55">
            <w:pPr>
              <w:pStyle w:val="AEDistrNormal"/>
            </w:pPr>
            <w:r w:rsidRPr="002D03CB">
              <w:t>Original</w:t>
            </w:r>
            <w:r w:rsidRPr="00F57B6B">
              <w:t>: English</w:t>
            </w:r>
            <w:r w:rsidRPr="002D03CB">
              <w:t xml:space="preserve"> </w:t>
            </w:r>
          </w:p>
          <w:p w14:paraId="0EE9CC1E" w14:textId="77777777" w:rsidR="00912A30" w:rsidRPr="002D03CB" w:rsidRDefault="00912A30" w:rsidP="008A1499">
            <w:pPr>
              <w:pStyle w:val="AEDistrNormal6pt"/>
            </w:pPr>
          </w:p>
        </w:tc>
      </w:tr>
    </w:tbl>
    <w:p w14:paraId="0EE9CC20" w14:textId="77777777" w:rsidR="00912A30" w:rsidRPr="002D03CB" w:rsidRDefault="00912A30"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12A30" w:rsidRPr="00AC7A0A" w14:paraId="0EE9CC27" w14:textId="77777777" w:rsidTr="008A1499">
        <w:trPr>
          <w:trHeight w:val="57"/>
        </w:trPr>
        <w:tc>
          <w:tcPr>
            <w:tcW w:w="6094" w:type="dxa"/>
          </w:tcPr>
          <w:p w14:paraId="0EE9CC21" w14:textId="77777777" w:rsidR="00912A30" w:rsidRPr="00ED6196" w:rsidRDefault="00912A30" w:rsidP="00387FA2">
            <w:pPr>
              <w:pStyle w:val="AFCorNBold"/>
              <w:rPr>
                <w:sz w:val="24"/>
                <w:szCs w:val="24"/>
                <w:lang w:val="ru-RU"/>
              </w:rPr>
            </w:pPr>
            <w:r w:rsidRPr="00ED6196">
              <w:rPr>
                <w:sz w:val="24"/>
                <w:szCs w:val="24"/>
                <w:lang w:val="ru-RU"/>
              </w:rPr>
              <w:t xml:space="preserve">Вспомогательный орган по осуществлению </w:t>
            </w:r>
          </w:p>
          <w:p w14:paraId="0EE9CC22" w14:textId="77777777" w:rsidR="00912A30" w:rsidRPr="00E31EC1" w:rsidRDefault="00912A30" w:rsidP="00387FA2">
            <w:pPr>
              <w:pStyle w:val="AFCorNBold"/>
              <w:rPr>
                <w:lang w:val="ru-RU"/>
              </w:rPr>
            </w:pPr>
            <w:r w:rsidRPr="00E31EC1">
              <w:rPr>
                <w:lang w:val="ru-RU"/>
              </w:rPr>
              <w:t>Седьмое совещание</w:t>
            </w:r>
          </w:p>
          <w:p w14:paraId="0EE9CC23" w14:textId="77777777" w:rsidR="00912A30" w:rsidRPr="00E31EC1" w:rsidRDefault="00912A30" w:rsidP="00387FA2">
            <w:pPr>
              <w:pStyle w:val="AFCorNNormal"/>
              <w:rPr>
                <w:lang w:val="ru-RU"/>
              </w:rPr>
            </w:pPr>
            <w:r w:rsidRPr="00E31EC1">
              <w:rPr>
                <w:lang w:val="ru-RU"/>
              </w:rPr>
              <w:t>Найроби, 4</w:t>
            </w:r>
            <w:r w:rsidRPr="00E31EC1">
              <w:rPr>
                <w:snapToGrid w:val="0"/>
                <w:kern w:val="22"/>
                <w:lang w:val="ru-RU"/>
              </w:rPr>
              <w:t>–</w:t>
            </w:r>
            <w:r w:rsidRPr="00E31EC1">
              <w:rPr>
                <w:lang w:val="ru-RU"/>
              </w:rPr>
              <w:t>12 августа 2026 года</w:t>
            </w:r>
          </w:p>
          <w:p w14:paraId="0EE9CC24" w14:textId="77777777" w:rsidR="00912A30" w:rsidRPr="00387FA2" w:rsidRDefault="00912A30" w:rsidP="00387FA2">
            <w:pPr>
              <w:pStyle w:val="AFCorNNormal"/>
              <w:rPr>
                <w:lang w:val="ru-RU"/>
              </w:rPr>
            </w:pPr>
            <w:r w:rsidRPr="00E31EC1">
              <w:rPr>
                <w:lang w:val="ru-RU"/>
              </w:rPr>
              <w:t xml:space="preserve">Пункт </w:t>
            </w:r>
            <w:r w:rsidRPr="00387FA2">
              <w:rPr>
                <w:lang w:val="ru-RU"/>
              </w:rPr>
              <w:t>12</w:t>
            </w:r>
            <w:r w:rsidRPr="00E31EC1">
              <w:rPr>
                <w:lang w:val="ru-RU"/>
              </w:rPr>
              <w:t xml:space="preserve"> повестки дня</w:t>
            </w:r>
            <w:r w:rsidRPr="00387FA2">
              <w:rPr>
                <w:lang w:val="ru-RU"/>
              </w:rPr>
              <w:t xml:space="preserve"> </w:t>
            </w:r>
          </w:p>
          <w:p w14:paraId="0EE9CC25" w14:textId="77777777" w:rsidR="00912A30" w:rsidRPr="0025380F" w:rsidRDefault="00912A30" w:rsidP="008A1499">
            <w:pPr>
              <w:pStyle w:val="AFCorNBold"/>
              <w:rPr>
                <w:lang w:val="ru-RU"/>
              </w:rPr>
            </w:pPr>
            <w:r w:rsidRPr="00B62455">
              <w:rPr>
                <w:rFonts w:eastAsia="MS Gothic"/>
                <w:lang w:val="ru-RU"/>
              </w:rPr>
              <w:t>Учет проблематики биоразнообразия внутри и на уровне секторов</w:t>
            </w:r>
          </w:p>
        </w:tc>
        <w:tc>
          <w:tcPr>
            <w:tcW w:w="4388" w:type="dxa"/>
          </w:tcPr>
          <w:p w14:paraId="0EE9CC26" w14:textId="77777777" w:rsidR="00912A30" w:rsidRPr="0025380F" w:rsidRDefault="00912A30" w:rsidP="008A1499">
            <w:pPr>
              <w:pStyle w:val="CBDNormal"/>
              <w:jc w:val="left"/>
              <w:rPr>
                <w:lang w:val="ru-RU"/>
              </w:rPr>
            </w:pPr>
          </w:p>
        </w:tc>
      </w:tr>
    </w:tbl>
    <w:p w14:paraId="0EE9CC28" w14:textId="77777777" w:rsidR="00912A30" w:rsidRPr="0025380F" w:rsidRDefault="00912A30" w:rsidP="006E28C8">
      <w:pPr>
        <w:pStyle w:val="CBDTitle"/>
        <w:rPr>
          <w:caps/>
          <w:lang w:val="ru-RU"/>
        </w:rPr>
      </w:pPr>
      <w:r w:rsidRPr="00B62455">
        <w:rPr>
          <w:rFonts w:eastAsia="MS Gothic"/>
          <w:lang w:val="ru-RU"/>
        </w:rPr>
        <w:t>Учет проблематики биоразнообразия внутри и на уровне секторов</w:t>
      </w:r>
      <w:r w:rsidRPr="0025380F">
        <w:rPr>
          <w:caps/>
          <w:lang w:val="ru-RU"/>
        </w:rPr>
        <w:t xml:space="preserve"> </w:t>
      </w:r>
    </w:p>
    <w:p w14:paraId="0EE9CC29" w14:textId="77777777" w:rsidR="00912A30" w:rsidRPr="002E3BF1" w:rsidRDefault="00912A30" w:rsidP="006E28C8">
      <w:pPr>
        <w:pStyle w:val="CBDTitle"/>
        <w:rPr>
          <w:caps/>
          <w:sz w:val="22"/>
          <w:szCs w:val="18"/>
          <w:lang w:val="ru-RU"/>
        </w:rPr>
      </w:pPr>
      <w:r w:rsidRPr="002E3BF1">
        <w:rPr>
          <w:sz w:val="22"/>
          <w:szCs w:val="18"/>
          <w:lang w:val="ru-RU"/>
        </w:rPr>
        <w:t xml:space="preserve">Проект рекомендации, представленный Председателем </w:t>
      </w:r>
    </w:p>
    <w:p w14:paraId="0EE9CC2A" w14:textId="77777777" w:rsidR="00912A30" w:rsidRPr="00ED64D6" w:rsidRDefault="00912A30" w:rsidP="009E2A1A">
      <w:pPr>
        <w:pStyle w:val="Para10"/>
        <w:numPr>
          <w:ilvl w:val="0"/>
          <w:numId w:val="0"/>
        </w:numPr>
        <w:tabs>
          <w:tab w:val="clear" w:pos="1134"/>
        </w:tabs>
        <w:ind w:left="567" w:firstLine="567"/>
        <w:rPr>
          <w:i/>
          <w:lang w:val="ru-RU"/>
        </w:rPr>
      </w:pPr>
      <w:r>
        <w:rPr>
          <w:i/>
          <w:lang w:val="ru-RU"/>
        </w:rPr>
        <w:t>Вспомогательный</w:t>
      </w:r>
      <w:r w:rsidRPr="00ED64D6">
        <w:rPr>
          <w:i/>
          <w:lang w:val="ru-RU"/>
        </w:rPr>
        <w:t xml:space="preserve"> </w:t>
      </w:r>
      <w:r>
        <w:rPr>
          <w:i/>
          <w:lang w:val="ru-RU"/>
        </w:rPr>
        <w:t>орган</w:t>
      </w:r>
      <w:r w:rsidRPr="00ED64D6">
        <w:rPr>
          <w:i/>
          <w:lang w:val="ru-RU"/>
        </w:rPr>
        <w:t xml:space="preserve"> </w:t>
      </w:r>
      <w:r>
        <w:rPr>
          <w:i/>
          <w:lang w:val="ru-RU"/>
        </w:rPr>
        <w:t>по</w:t>
      </w:r>
      <w:r w:rsidRPr="00ED64D6">
        <w:rPr>
          <w:i/>
          <w:lang w:val="ru-RU"/>
        </w:rPr>
        <w:t xml:space="preserve"> </w:t>
      </w:r>
      <w:r>
        <w:rPr>
          <w:i/>
          <w:lang w:val="ru-RU"/>
        </w:rPr>
        <w:t>осуществлению</w:t>
      </w:r>
      <w:r w:rsidRPr="00ED64D6">
        <w:rPr>
          <w:i/>
          <w:lang w:val="ru-RU"/>
        </w:rPr>
        <w:t xml:space="preserve"> </w:t>
      </w:r>
    </w:p>
    <w:p w14:paraId="0EE9CC2B" w14:textId="77777777" w:rsidR="00912A30" w:rsidRPr="00C25F99" w:rsidRDefault="00912A30" w:rsidP="009E2A1A">
      <w:pPr>
        <w:pStyle w:val="Para10"/>
        <w:numPr>
          <w:ilvl w:val="0"/>
          <w:numId w:val="0"/>
        </w:numPr>
        <w:tabs>
          <w:tab w:val="clear" w:pos="1134"/>
        </w:tabs>
        <w:ind w:left="567" w:firstLine="567"/>
        <w:rPr>
          <w:i/>
          <w:lang w:val="ru-RU"/>
        </w:rPr>
      </w:pPr>
      <w:r>
        <w:rPr>
          <w:i/>
          <w:lang w:val="ru-RU"/>
        </w:rPr>
        <w:t>рекомендует</w:t>
      </w:r>
      <w:r w:rsidRPr="00C25F99">
        <w:rPr>
          <w:i/>
          <w:lang w:val="ru-RU"/>
        </w:rPr>
        <w:t xml:space="preserve">, </w:t>
      </w:r>
      <w:r w:rsidRPr="00CA4ABC">
        <w:rPr>
          <w:lang w:val="ru-RU"/>
        </w:rPr>
        <w:t>чтобы</w:t>
      </w:r>
      <w:r w:rsidRPr="00C25F99">
        <w:rPr>
          <w:lang w:val="ru-RU"/>
        </w:rPr>
        <w:t xml:space="preserve"> </w:t>
      </w:r>
      <w:r>
        <w:rPr>
          <w:lang w:val="ru-RU"/>
        </w:rPr>
        <w:t>Конференция</w:t>
      </w:r>
      <w:r w:rsidRPr="00C25F99">
        <w:rPr>
          <w:lang w:val="ru-RU"/>
        </w:rPr>
        <w:t xml:space="preserve"> </w:t>
      </w:r>
      <w:r>
        <w:rPr>
          <w:lang w:val="ru-RU"/>
        </w:rPr>
        <w:t>Сторон</w:t>
      </w:r>
      <w:r w:rsidRPr="00C25F99">
        <w:rPr>
          <w:lang w:val="ru-RU"/>
        </w:rPr>
        <w:t xml:space="preserve"> </w:t>
      </w:r>
      <w:r>
        <w:rPr>
          <w:lang w:val="ru-RU"/>
        </w:rPr>
        <w:t>на</w:t>
      </w:r>
      <w:r w:rsidRPr="00C25F99">
        <w:rPr>
          <w:lang w:val="ru-RU"/>
        </w:rPr>
        <w:t xml:space="preserve"> </w:t>
      </w:r>
      <w:r>
        <w:rPr>
          <w:lang w:val="ru-RU"/>
        </w:rPr>
        <w:t>своем</w:t>
      </w:r>
      <w:r w:rsidRPr="00C25F99">
        <w:rPr>
          <w:lang w:val="ru-RU"/>
        </w:rPr>
        <w:t xml:space="preserve"> 17-</w:t>
      </w:r>
      <w:r>
        <w:rPr>
          <w:lang w:val="ru-RU"/>
        </w:rPr>
        <w:t>м</w:t>
      </w:r>
      <w:r w:rsidRPr="00C25F99">
        <w:rPr>
          <w:lang w:val="ru-RU"/>
        </w:rPr>
        <w:t xml:space="preserve"> </w:t>
      </w:r>
      <w:r>
        <w:rPr>
          <w:lang w:val="ru-RU"/>
        </w:rPr>
        <w:t>совещании</w:t>
      </w:r>
      <w:r w:rsidRPr="00C25F99">
        <w:rPr>
          <w:lang w:val="ru-RU"/>
        </w:rPr>
        <w:t xml:space="preserve"> </w:t>
      </w:r>
      <w:r>
        <w:rPr>
          <w:lang w:val="ru-RU"/>
        </w:rPr>
        <w:t>приняла</w:t>
      </w:r>
      <w:r w:rsidRPr="00C25F99">
        <w:rPr>
          <w:lang w:val="ru-RU"/>
        </w:rPr>
        <w:t xml:space="preserve"> </w:t>
      </w:r>
      <w:r>
        <w:rPr>
          <w:lang w:val="ru-RU"/>
        </w:rPr>
        <w:t>решение</w:t>
      </w:r>
      <w:r w:rsidRPr="00C25F99">
        <w:rPr>
          <w:lang w:val="ru-RU"/>
        </w:rPr>
        <w:t xml:space="preserve"> </w:t>
      </w:r>
      <w:r>
        <w:rPr>
          <w:lang w:val="ru-RU"/>
        </w:rPr>
        <w:t>в</w:t>
      </w:r>
      <w:r w:rsidRPr="00C25F99">
        <w:rPr>
          <w:lang w:val="ru-RU"/>
        </w:rPr>
        <w:t xml:space="preserve"> </w:t>
      </w:r>
      <w:r>
        <w:rPr>
          <w:lang w:val="ru-RU"/>
        </w:rPr>
        <w:t>соответствии</w:t>
      </w:r>
      <w:r w:rsidRPr="00C25F99">
        <w:rPr>
          <w:lang w:val="ru-RU"/>
        </w:rPr>
        <w:t xml:space="preserve"> </w:t>
      </w:r>
      <w:r>
        <w:rPr>
          <w:lang w:val="ru-RU"/>
        </w:rPr>
        <w:t>с</w:t>
      </w:r>
      <w:r w:rsidRPr="00C25F99">
        <w:rPr>
          <w:lang w:val="ru-RU"/>
        </w:rPr>
        <w:t xml:space="preserve"> </w:t>
      </w:r>
      <w:r>
        <w:rPr>
          <w:lang w:val="ru-RU"/>
        </w:rPr>
        <w:t>приводимым</w:t>
      </w:r>
      <w:r w:rsidRPr="00C25F99">
        <w:rPr>
          <w:lang w:val="ru-RU"/>
        </w:rPr>
        <w:t xml:space="preserve"> </w:t>
      </w:r>
      <w:r>
        <w:rPr>
          <w:lang w:val="ru-RU"/>
        </w:rPr>
        <w:t>ниже</w:t>
      </w:r>
      <w:r w:rsidRPr="00C25F99">
        <w:rPr>
          <w:lang w:val="ru-RU"/>
        </w:rPr>
        <w:t xml:space="preserve"> </w:t>
      </w:r>
      <w:r>
        <w:rPr>
          <w:lang w:val="ru-RU"/>
        </w:rPr>
        <w:t>текстом</w:t>
      </w:r>
      <w:r w:rsidRPr="00C25F99">
        <w:rPr>
          <w:iCs/>
          <w:lang w:val="ru-RU"/>
        </w:rPr>
        <w:t>:</w:t>
      </w:r>
    </w:p>
    <w:p w14:paraId="0EE9CC2C" w14:textId="77777777" w:rsidR="00912A30" w:rsidRPr="00ED64D6" w:rsidRDefault="00912A30" w:rsidP="00A3380C">
      <w:pPr>
        <w:pStyle w:val="Para10"/>
        <w:numPr>
          <w:ilvl w:val="0"/>
          <w:numId w:val="0"/>
        </w:numPr>
        <w:ind w:left="1134" w:firstLine="567"/>
        <w:rPr>
          <w:i/>
          <w:iCs/>
          <w:lang w:val="ru-RU"/>
        </w:rPr>
      </w:pPr>
      <w:r>
        <w:rPr>
          <w:i/>
          <w:lang w:val="ru-RU"/>
        </w:rPr>
        <w:t xml:space="preserve">Конференция Сторон, </w:t>
      </w:r>
    </w:p>
    <w:p w14:paraId="0EE9CC2D" w14:textId="6515BB5B" w:rsidR="00912A30" w:rsidRDefault="00912A30" w:rsidP="00C25F99">
      <w:pPr>
        <w:pStyle w:val="Para10"/>
        <w:numPr>
          <w:ilvl w:val="0"/>
          <w:numId w:val="0"/>
        </w:numPr>
        <w:ind w:left="1134" w:firstLine="567"/>
        <w:rPr>
          <w:lang w:val="ru-RU"/>
        </w:rPr>
      </w:pPr>
      <w:r w:rsidRPr="00C25F99">
        <w:rPr>
          <w:i/>
          <w:lang w:val="ru-RU"/>
        </w:rPr>
        <w:t>ссылаясь</w:t>
      </w:r>
      <w:r w:rsidRPr="00C25F99">
        <w:rPr>
          <w:lang w:val="ru-RU"/>
        </w:rPr>
        <w:t xml:space="preserve"> на свое решение </w:t>
      </w:r>
      <w:hyperlink r:id="rId13" w:history="1">
        <w:r w:rsidRPr="00C25F99">
          <w:rPr>
            <w:rStyle w:val="Lienhypertexte"/>
            <w:lang w:val="ru-RU"/>
          </w:rPr>
          <w:t>16/13</w:t>
        </w:r>
      </w:hyperlink>
      <w:r w:rsidRPr="00C25F99">
        <w:rPr>
          <w:lang w:val="ru-RU"/>
        </w:rPr>
        <w:t xml:space="preserve"> от 1</w:t>
      </w:r>
      <w:r w:rsidRPr="00946EED">
        <w:t> </w:t>
      </w:r>
      <w:r w:rsidRPr="00C25F99">
        <w:rPr>
          <w:lang w:val="ru-RU"/>
        </w:rPr>
        <w:t>ноября 2024 года</w:t>
      </w:r>
      <w:r w:rsidR="00130253" w:rsidRPr="00130253">
        <w:rPr>
          <w:lang w:val="ru-RU"/>
        </w:rPr>
        <w:t xml:space="preserve"> </w:t>
      </w:r>
      <w:r w:rsidR="00130253">
        <w:rPr>
          <w:lang w:val="ru-RU"/>
        </w:rPr>
        <w:t>об учете проблематики биоразнообразия внутри и на уровне секторов</w:t>
      </w:r>
      <w:r w:rsidRPr="00C25F99">
        <w:rPr>
          <w:lang w:val="ru-RU"/>
        </w:rPr>
        <w:t>, в котором она вновь подтвердила критически важную роль учета проблематики биоразнообразия и признала, что Куньминско-Монреальская глобальная рамочная программа в области биоразнообразия</w:t>
      </w:r>
      <w:r w:rsidRPr="00946EED">
        <w:rPr>
          <w:rStyle w:val="Appelnotedebasdep"/>
        </w:rPr>
        <w:footnoteReference w:id="1"/>
      </w:r>
      <w:r w:rsidRPr="00C25F99">
        <w:rPr>
          <w:lang w:val="ru-RU"/>
        </w:rPr>
        <w:t xml:space="preserve"> отражает учет проблематики биоразнообразия и предлагает широкий спектр вариантов учета проблематики биоразнообразия,</w:t>
      </w:r>
    </w:p>
    <w:p w14:paraId="2A4A2C65" w14:textId="4CA663EC" w:rsidR="00130253" w:rsidRPr="00C25F99" w:rsidRDefault="00130253" w:rsidP="00C25F99">
      <w:pPr>
        <w:pStyle w:val="Para10"/>
        <w:numPr>
          <w:ilvl w:val="0"/>
          <w:numId w:val="0"/>
        </w:numPr>
        <w:ind w:left="1134" w:firstLine="567"/>
        <w:rPr>
          <w:lang w:val="ru-RU"/>
        </w:rPr>
      </w:pPr>
      <w:r w:rsidRPr="00130253">
        <w:rPr>
          <w:lang w:val="ru-RU"/>
        </w:rPr>
        <w:t>[</w:t>
      </w:r>
      <w:r w:rsidRPr="00130253">
        <w:rPr>
          <w:i/>
          <w:iCs/>
          <w:lang w:val="ru-RU"/>
        </w:rPr>
        <w:t>ссылаясь также</w:t>
      </w:r>
      <w:r w:rsidRPr="00130253">
        <w:rPr>
          <w:lang w:val="ru-RU"/>
        </w:rPr>
        <w:t xml:space="preserve"> на свои решения 14/3 от 29 ноября 2018 года, 16/17 от 1</w:t>
      </w:r>
      <w:r>
        <w:rPr>
          <w:lang w:val="ru-RU"/>
        </w:rPr>
        <w:t> </w:t>
      </w:r>
      <w:r w:rsidRPr="00130253">
        <w:rPr>
          <w:lang w:val="ru-RU"/>
        </w:rPr>
        <w:t>ноября 2024 года и 16/19 от 1 ноября 2024 года,]</w:t>
      </w:r>
    </w:p>
    <w:p w14:paraId="0EE9CC2E" w14:textId="628359D0" w:rsidR="00912A30" w:rsidRPr="00C25F99" w:rsidRDefault="00912A30" w:rsidP="00C25F99">
      <w:pPr>
        <w:pStyle w:val="Para10"/>
        <w:numPr>
          <w:ilvl w:val="0"/>
          <w:numId w:val="0"/>
        </w:numPr>
        <w:ind w:left="1134" w:firstLine="567"/>
        <w:rPr>
          <w:lang w:val="ru-RU"/>
        </w:rPr>
      </w:pPr>
      <w:r w:rsidRPr="00C25F99">
        <w:rPr>
          <w:i/>
          <w:iCs/>
          <w:lang w:val="ru-RU"/>
        </w:rPr>
        <w:t>признавая</w:t>
      </w:r>
      <w:r w:rsidRPr="00C25F99">
        <w:rPr>
          <w:lang w:val="ru-RU"/>
        </w:rPr>
        <w:t xml:space="preserve">, что прогресс в деле учета проблематики биоразнообразия по-прежнему недостаточен для достижения целей и задач Рамочной программы и что требуются более активные усилия для устранения существующих пробелов </w:t>
      </w:r>
      <w:r w:rsidR="00130253">
        <w:rPr>
          <w:lang w:val="ru-RU"/>
        </w:rPr>
        <w:t>[</w:t>
      </w:r>
      <w:r w:rsidRPr="00C25F99">
        <w:rPr>
          <w:lang w:val="ru-RU"/>
        </w:rPr>
        <w:t>в амбициозности и осуществлении</w:t>
      </w:r>
      <w:r w:rsidR="00130253">
        <w:rPr>
          <w:lang w:val="ru-RU"/>
        </w:rPr>
        <w:t>]</w:t>
      </w:r>
      <w:r w:rsidRPr="00C25F99">
        <w:rPr>
          <w:lang w:val="ru-RU"/>
        </w:rPr>
        <w:t>,</w:t>
      </w:r>
    </w:p>
    <w:p w14:paraId="0EE9CC2F" w14:textId="7D475A7A" w:rsidR="00912A30" w:rsidRPr="00C25F99" w:rsidRDefault="00912A30" w:rsidP="00C25F99">
      <w:pPr>
        <w:pStyle w:val="Para10"/>
        <w:numPr>
          <w:ilvl w:val="0"/>
          <w:numId w:val="0"/>
        </w:numPr>
        <w:ind w:left="1134" w:firstLine="567"/>
        <w:rPr>
          <w:lang w:val="ru-RU"/>
        </w:rPr>
      </w:pPr>
      <w:r w:rsidRPr="00C25F99">
        <w:rPr>
          <w:i/>
          <w:iCs/>
          <w:lang w:val="ru-RU"/>
        </w:rPr>
        <w:t>отмечая</w:t>
      </w:r>
      <w:r w:rsidRPr="00C25F99">
        <w:rPr>
          <w:lang w:val="ru-RU"/>
        </w:rPr>
        <w:t>, что настоящее решение дополняется решением 17/-- о механизмах планирования, мониторинга, представления отчетности и обзора</w:t>
      </w:r>
      <w:r w:rsidR="00130253">
        <w:rPr>
          <w:lang w:val="ru-RU"/>
        </w:rPr>
        <w:t>, а также решением 17/-- о глобальном обзоре коллективного прогресса в осуществлении Рамочной программы;</w:t>
      </w:r>
      <w:r w:rsidRPr="00C25F99">
        <w:rPr>
          <w:lang w:val="ru-RU"/>
        </w:rPr>
        <w:t xml:space="preserve"> </w:t>
      </w:r>
    </w:p>
    <w:p w14:paraId="0EE9CC30" w14:textId="77777777" w:rsidR="00912A30" w:rsidRPr="00C25F99" w:rsidRDefault="00912A30" w:rsidP="00C25F99">
      <w:pPr>
        <w:ind w:left="1134" w:firstLine="567"/>
        <w:rPr>
          <w:lang w:val="ru-RU"/>
        </w:rPr>
      </w:pPr>
      <w:r w:rsidRPr="00C25F99">
        <w:rPr>
          <w:lang w:val="ru-RU"/>
        </w:rPr>
        <w:t>1.</w:t>
      </w:r>
      <w:r w:rsidRPr="00C25F99">
        <w:rPr>
          <w:lang w:val="ru-RU"/>
        </w:rPr>
        <w:tab/>
      </w:r>
      <w:r w:rsidRPr="00C25F99">
        <w:rPr>
          <w:i/>
          <w:iCs/>
          <w:lang w:val="ru-RU"/>
        </w:rPr>
        <w:t>признает</w:t>
      </w:r>
      <w:r w:rsidRPr="00C25F99">
        <w:rPr>
          <w:lang w:val="ru-RU"/>
        </w:rPr>
        <w:t xml:space="preserve"> важность инклюзивных подходов к оценке и отчетности о прогрессе в деле учета проблематики биоразнообразия;</w:t>
      </w:r>
    </w:p>
    <w:p w14:paraId="0EE9CC31" w14:textId="77777777" w:rsidR="00912A30" w:rsidRPr="00C25F99" w:rsidRDefault="00912A30" w:rsidP="00C25F99">
      <w:pPr>
        <w:spacing w:before="120" w:after="120"/>
        <w:ind w:left="1134" w:firstLine="567"/>
        <w:rPr>
          <w:lang w:val="ru-RU"/>
        </w:rPr>
      </w:pPr>
      <w:r w:rsidRPr="00C25F99">
        <w:rPr>
          <w:lang w:val="ru-RU"/>
        </w:rPr>
        <w:t>2.</w:t>
      </w:r>
      <w:r w:rsidRPr="00C25F99">
        <w:rPr>
          <w:lang w:val="ru-RU"/>
        </w:rPr>
        <w:tab/>
      </w:r>
      <w:r w:rsidRPr="00C25F99">
        <w:rPr>
          <w:i/>
          <w:iCs/>
          <w:lang w:val="ru-RU"/>
        </w:rPr>
        <w:t>также признает</w:t>
      </w:r>
      <w:r w:rsidRPr="00C25F99">
        <w:rPr>
          <w:lang w:val="ru-RU"/>
        </w:rPr>
        <w:t xml:space="preserve"> важность укрепления механизмов научно-политического взаимодействия в целях учета проблематики биоразнообразия и содействия обмену и внедрению примеров передовой практики, инструментов, механизмов, руководств и соответствующих решений, связанных с учетом проблематики биоразнообразия, в том числе сотрудничества Юг-Юг, Север-Юг и трехстороннего сотрудничества, в </w:t>
      </w:r>
      <w:r w:rsidRPr="00C25F99">
        <w:rPr>
          <w:lang w:val="ru-RU"/>
        </w:rPr>
        <w:lastRenderedPageBreak/>
        <w:t>поддержку осуществления Куньминско-Монреальской глобальной рамочной программы в области биоразнообразия с учетом национальных условий и приоритетов;</w:t>
      </w:r>
    </w:p>
    <w:p w14:paraId="0EE9CC32" w14:textId="77777777" w:rsidR="00912A30" w:rsidRPr="00C25F99" w:rsidRDefault="00912A30" w:rsidP="00C25F99">
      <w:pPr>
        <w:spacing w:before="120" w:after="120"/>
        <w:ind w:left="1134" w:firstLine="567"/>
        <w:rPr>
          <w:lang w:val="ru-RU"/>
        </w:rPr>
      </w:pPr>
      <w:r w:rsidRPr="00C25F99">
        <w:rPr>
          <w:lang w:val="ru-RU"/>
        </w:rPr>
        <w:t>3.</w:t>
      </w:r>
      <w:r w:rsidRPr="00C25F99">
        <w:rPr>
          <w:lang w:val="ru-RU"/>
        </w:rPr>
        <w:tab/>
      </w:r>
      <w:r w:rsidRPr="00C25F99">
        <w:rPr>
          <w:i/>
          <w:iCs/>
          <w:lang w:val="ru-RU"/>
        </w:rPr>
        <w:t>далее признает</w:t>
      </w:r>
      <w:r w:rsidRPr="00C25F99">
        <w:rPr>
          <w:lang w:val="ru-RU"/>
        </w:rPr>
        <w:t xml:space="preserve"> важность укрепления координации между секторами и уровнями управления, институционального потенциала, научно-технического сотрудничества, а также мобилизации ресурсов, необходимых для эффективного учета вопросов биоразнообразия внутри и на уровне секторов;</w:t>
      </w:r>
    </w:p>
    <w:p w14:paraId="0EE9CC33" w14:textId="77777777" w:rsidR="00912A30" w:rsidRPr="00C25F99" w:rsidRDefault="00912A30" w:rsidP="00C25F99">
      <w:pPr>
        <w:spacing w:before="120" w:after="120"/>
        <w:ind w:left="1134" w:firstLine="567"/>
        <w:rPr>
          <w:lang w:val="ru-RU"/>
        </w:rPr>
      </w:pPr>
      <w:r w:rsidRPr="00C25F99">
        <w:rPr>
          <w:lang w:val="ru-RU"/>
        </w:rPr>
        <w:t>4.</w:t>
      </w:r>
      <w:r w:rsidRPr="00C25F99">
        <w:rPr>
          <w:lang w:val="ru-RU"/>
        </w:rPr>
        <w:tab/>
      </w:r>
      <w:r w:rsidRPr="00C25F99">
        <w:rPr>
          <w:i/>
          <w:iCs/>
          <w:lang w:val="ru-RU"/>
        </w:rPr>
        <w:t>призывает</w:t>
      </w:r>
      <w:r w:rsidRPr="00C25F99">
        <w:rPr>
          <w:lang w:val="ru-RU"/>
        </w:rPr>
        <w:t xml:space="preserve"> Стороны с учетом национальных условий, приоритетов, потенциала и возможностей активизировать и ускорить усилия по интеграции аспектов биоразнообразия и его многогранных ценностей внутри и на уровне секторов в соответствии с Рамочной программой;</w:t>
      </w:r>
    </w:p>
    <w:p w14:paraId="0EE9CC34" w14:textId="77777777" w:rsidR="00912A30" w:rsidRPr="00C25F99" w:rsidRDefault="00912A30" w:rsidP="00C25F99">
      <w:pPr>
        <w:spacing w:before="120" w:after="120"/>
        <w:ind w:left="1134" w:firstLine="567"/>
        <w:rPr>
          <w:lang w:val="ru-RU"/>
        </w:rPr>
      </w:pPr>
      <w:r w:rsidRPr="00C25F99">
        <w:rPr>
          <w:lang w:val="ru-RU"/>
        </w:rPr>
        <w:t>5.</w:t>
      </w:r>
      <w:r w:rsidRPr="00C25F99">
        <w:rPr>
          <w:lang w:val="ru-RU"/>
        </w:rPr>
        <w:tab/>
        <w:t>[</w:t>
      </w:r>
      <w:r w:rsidRPr="00C25F99">
        <w:rPr>
          <w:i/>
          <w:iCs/>
          <w:lang w:val="ru-RU"/>
        </w:rPr>
        <w:t>предлагает</w:t>
      </w:r>
      <w:r w:rsidRPr="00C25F99">
        <w:rPr>
          <w:lang w:val="ru-RU"/>
        </w:rPr>
        <w:t>][</w:t>
      </w:r>
      <w:r w:rsidRPr="00C25F99">
        <w:rPr>
          <w:i/>
          <w:iCs/>
          <w:lang w:val="ru-RU"/>
        </w:rPr>
        <w:t>призывает</w:t>
      </w:r>
      <w:r w:rsidRPr="00C25F99">
        <w:rPr>
          <w:lang w:val="ru-RU"/>
        </w:rPr>
        <w:t>]</w:t>
      </w:r>
      <w:r w:rsidRPr="00C25F99">
        <w:rPr>
          <w:i/>
          <w:lang w:val="ru-RU"/>
        </w:rPr>
        <w:t xml:space="preserve"> </w:t>
      </w:r>
      <w:r w:rsidRPr="00C25F99">
        <w:rPr>
          <w:lang w:val="ru-RU"/>
        </w:rPr>
        <w:t>Стороны [и][, а также предлагает] [другие правительства, коренные народы и местные общины, женщин, молодежь, организации гражданского общества, частный и финансовый секторы, а также субъекты деятельности из всех других секторов][правительства других стран и субъекты, не являющиеся национальными правительствам</w:t>
      </w:r>
      <w:r w:rsidRPr="00946EED">
        <w:rPr>
          <w:rStyle w:val="Appelnotedebasdep"/>
        </w:rPr>
        <w:footnoteReference w:id="2"/>
      </w:r>
      <w:r w:rsidRPr="00C25F99">
        <w:rPr>
          <w:lang w:val="ru-RU"/>
        </w:rPr>
        <w:t>,] [организации, включая соответствующие органы секторального уровня, а также коренные народы и местные общины, женщин, молодежь и людей с инвалидностью], ускорить обмен соответствующими примерами передовой практики, инструментов, механизмов, руководств и соответствующих решений, связанных с учетом проблематики биоразнообразия, включая те, которые вытекают из соответствующих программ работы и сквозных инициатив в рамках Конвенции, посредством существующих механизмов отчетности, обмена знаниями и сотрудничества, включая Механизм посредничества;</w:t>
      </w:r>
    </w:p>
    <w:p w14:paraId="0EE9CC35" w14:textId="77777777" w:rsidR="00912A30" w:rsidRPr="00DE54F3" w:rsidRDefault="00912A30" w:rsidP="009E2A1A">
      <w:pPr>
        <w:spacing w:before="120" w:after="120"/>
        <w:ind w:left="1134" w:firstLine="567"/>
        <w:rPr>
          <w:lang w:val="ru-RU"/>
        </w:rPr>
      </w:pPr>
      <w:r w:rsidRPr="00DE54F3">
        <w:rPr>
          <w:lang w:val="ru-RU"/>
        </w:rPr>
        <w:t>6.</w:t>
      </w:r>
      <w:r w:rsidRPr="00DE54F3">
        <w:rPr>
          <w:lang w:val="ru-RU"/>
        </w:rPr>
        <w:tab/>
      </w:r>
      <w:r w:rsidRPr="00DA3B0D">
        <w:rPr>
          <w:i/>
          <w:iCs/>
          <w:lang w:val="ru-RU"/>
        </w:rPr>
        <w:t>также</w:t>
      </w:r>
      <w:r w:rsidRPr="00DE54F3">
        <w:rPr>
          <w:i/>
          <w:iCs/>
          <w:lang w:val="ru-RU"/>
        </w:rPr>
        <w:t xml:space="preserve"> </w:t>
      </w:r>
      <w:r w:rsidRPr="00DA3B0D">
        <w:rPr>
          <w:i/>
          <w:iCs/>
          <w:lang w:val="ru-RU"/>
        </w:rPr>
        <w:t>предлагает</w:t>
      </w:r>
      <w:r w:rsidRPr="00DE54F3">
        <w:rPr>
          <w:lang w:val="ru-RU"/>
        </w:rPr>
        <w:t xml:space="preserve"> </w:t>
      </w:r>
      <w:r w:rsidRPr="00DA3B0D">
        <w:rPr>
          <w:lang w:val="ru-RU"/>
        </w:rPr>
        <w:t>Сторонам</w:t>
      </w:r>
      <w:r w:rsidRPr="00DE54F3">
        <w:rPr>
          <w:lang w:val="ru-RU"/>
        </w:rPr>
        <w:t xml:space="preserve">, </w:t>
      </w:r>
      <w:r w:rsidRPr="00DA3B0D">
        <w:rPr>
          <w:lang w:val="ru-RU"/>
        </w:rPr>
        <w:t>опираясь</w:t>
      </w:r>
      <w:r w:rsidRPr="00DE54F3">
        <w:rPr>
          <w:lang w:val="ru-RU"/>
        </w:rPr>
        <w:t xml:space="preserve"> </w:t>
      </w:r>
      <w:r w:rsidRPr="00DA3B0D">
        <w:rPr>
          <w:lang w:val="ru-RU"/>
        </w:rPr>
        <w:t>на</w:t>
      </w:r>
      <w:r w:rsidRPr="00DE54F3">
        <w:rPr>
          <w:lang w:val="ru-RU"/>
        </w:rPr>
        <w:t xml:space="preserve"> </w:t>
      </w:r>
      <w:r w:rsidRPr="00DA3B0D">
        <w:rPr>
          <w:lang w:val="ru-RU"/>
        </w:rPr>
        <w:t>накопленный</w:t>
      </w:r>
      <w:r w:rsidRPr="00DE54F3">
        <w:rPr>
          <w:lang w:val="ru-RU"/>
        </w:rPr>
        <w:t xml:space="preserve"> </w:t>
      </w:r>
      <w:r w:rsidRPr="00DA3B0D">
        <w:rPr>
          <w:lang w:val="ru-RU"/>
        </w:rPr>
        <w:t>опыт</w:t>
      </w:r>
      <w:r w:rsidRPr="00DE54F3">
        <w:rPr>
          <w:lang w:val="ru-RU"/>
        </w:rPr>
        <w:t xml:space="preserve">, </w:t>
      </w:r>
      <w:r w:rsidRPr="00DA3B0D">
        <w:rPr>
          <w:lang w:val="ru-RU"/>
        </w:rPr>
        <w:t>инструменты</w:t>
      </w:r>
      <w:r w:rsidRPr="00DE54F3">
        <w:rPr>
          <w:lang w:val="ru-RU"/>
        </w:rPr>
        <w:t xml:space="preserve">, </w:t>
      </w:r>
      <w:r w:rsidRPr="00DA3B0D">
        <w:rPr>
          <w:lang w:val="ru-RU"/>
        </w:rPr>
        <w:t>руководящие</w:t>
      </w:r>
      <w:r w:rsidRPr="00DE54F3">
        <w:rPr>
          <w:lang w:val="ru-RU"/>
        </w:rPr>
        <w:t xml:space="preserve"> </w:t>
      </w:r>
      <w:r w:rsidRPr="00DA3B0D">
        <w:rPr>
          <w:lang w:val="ru-RU"/>
        </w:rPr>
        <w:t>указания</w:t>
      </w:r>
      <w:r w:rsidRPr="00DE54F3">
        <w:rPr>
          <w:lang w:val="ru-RU"/>
        </w:rPr>
        <w:t xml:space="preserve"> </w:t>
      </w:r>
      <w:r w:rsidRPr="00DA3B0D">
        <w:rPr>
          <w:lang w:val="ru-RU"/>
        </w:rPr>
        <w:t>и</w:t>
      </w:r>
      <w:r w:rsidRPr="00DE54F3">
        <w:rPr>
          <w:lang w:val="ru-RU"/>
        </w:rPr>
        <w:t xml:space="preserve"> </w:t>
      </w:r>
      <w:r w:rsidRPr="00DA3B0D">
        <w:rPr>
          <w:lang w:val="ru-RU"/>
        </w:rPr>
        <w:t>методы</w:t>
      </w:r>
      <w:r w:rsidRPr="00DE54F3">
        <w:rPr>
          <w:lang w:val="ru-RU"/>
        </w:rPr>
        <w:t xml:space="preserve"> </w:t>
      </w:r>
      <w:r w:rsidRPr="00DA3B0D">
        <w:rPr>
          <w:lang w:val="ru-RU"/>
        </w:rPr>
        <w:t>передовой</w:t>
      </w:r>
      <w:r w:rsidRPr="00DE54F3">
        <w:rPr>
          <w:lang w:val="ru-RU"/>
        </w:rPr>
        <w:t xml:space="preserve"> </w:t>
      </w:r>
      <w:r w:rsidRPr="00DA3B0D">
        <w:rPr>
          <w:lang w:val="ru-RU"/>
        </w:rPr>
        <w:t>практики</w:t>
      </w:r>
      <w:r w:rsidRPr="00DE54F3">
        <w:rPr>
          <w:lang w:val="ru-RU"/>
        </w:rPr>
        <w:t xml:space="preserve">, </w:t>
      </w:r>
      <w:r w:rsidRPr="00DA3B0D">
        <w:rPr>
          <w:lang w:val="ru-RU"/>
        </w:rPr>
        <w:t>в</w:t>
      </w:r>
      <w:r w:rsidRPr="00DE54F3">
        <w:rPr>
          <w:lang w:val="ru-RU"/>
        </w:rPr>
        <w:t xml:space="preserve"> </w:t>
      </w:r>
      <w:r w:rsidRPr="00DA3B0D">
        <w:rPr>
          <w:lang w:val="ru-RU"/>
        </w:rPr>
        <w:t>том</w:t>
      </w:r>
      <w:r w:rsidRPr="00DE54F3">
        <w:rPr>
          <w:lang w:val="ru-RU"/>
        </w:rPr>
        <w:t xml:space="preserve"> </w:t>
      </w:r>
      <w:r w:rsidRPr="00DA3B0D">
        <w:rPr>
          <w:lang w:val="ru-RU"/>
        </w:rPr>
        <w:t>числе</w:t>
      </w:r>
      <w:r w:rsidRPr="00DE54F3">
        <w:rPr>
          <w:lang w:val="ru-RU"/>
        </w:rPr>
        <w:t xml:space="preserve"> </w:t>
      </w:r>
      <w:r w:rsidRPr="00DA3B0D">
        <w:rPr>
          <w:lang w:val="ru-RU"/>
        </w:rPr>
        <w:t>разработанные</w:t>
      </w:r>
      <w:r w:rsidRPr="00DE54F3">
        <w:rPr>
          <w:lang w:val="ru-RU"/>
        </w:rPr>
        <w:t xml:space="preserve"> </w:t>
      </w:r>
      <w:r w:rsidRPr="00DA3B0D">
        <w:rPr>
          <w:lang w:val="ru-RU"/>
        </w:rPr>
        <w:t>в</w:t>
      </w:r>
      <w:r w:rsidRPr="00DE54F3">
        <w:rPr>
          <w:lang w:val="ru-RU"/>
        </w:rPr>
        <w:t xml:space="preserve"> </w:t>
      </w:r>
      <w:r w:rsidRPr="00DA3B0D">
        <w:rPr>
          <w:lang w:val="ru-RU"/>
        </w:rPr>
        <w:t>рамках</w:t>
      </w:r>
      <w:r w:rsidRPr="00DE54F3">
        <w:rPr>
          <w:lang w:val="ru-RU"/>
        </w:rPr>
        <w:t xml:space="preserve"> </w:t>
      </w:r>
      <w:r w:rsidRPr="00DA3B0D">
        <w:rPr>
          <w:lang w:val="ru-RU"/>
        </w:rPr>
        <w:t>соответствующих</w:t>
      </w:r>
      <w:r w:rsidRPr="00DE54F3">
        <w:rPr>
          <w:lang w:val="ru-RU"/>
        </w:rPr>
        <w:t xml:space="preserve"> </w:t>
      </w:r>
      <w:r w:rsidRPr="00DA3B0D">
        <w:rPr>
          <w:lang w:val="ru-RU"/>
        </w:rPr>
        <w:t>многосторонних</w:t>
      </w:r>
      <w:r w:rsidRPr="00DE54F3">
        <w:rPr>
          <w:lang w:val="ru-RU"/>
        </w:rPr>
        <w:t xml:space="preserve"> </w:t>
      </w:r>
      <w:r w:rsidRPr="00DA3B0D">
        <w:rPr>
          <w:lang w:val="ru-RU"/>
        </w:rPr>
        <w:t>природоохранных</w:t>
      </w:r>
      <w:r w:rsidRPr="00DE54F3">
        <w:rPr>
          <w:lang w:val="ru-RU"/>
        </w:rPr>
        <w:t xml:space="preserve"> </w:t>
      </w:r>
      <w:r w:rsidRPr="00DA3B0D">
        <w:rPr>
          <w:lang w:val="ru-RU"/>
        </w:rPr>
        <w:t>соглашений</w:t>
      </w:r>
      <w:r w:rsidRPr="00DE54F3">
        <w:rPr>
          <w:lang w:val="ru-RU"/>
        </w:rPr>
        <w:t xml:space="preserve">, </w:t>
      </w:r>
      <w:r w:rsidRPr="00DA3B0D">
        <w:rPr>
          <w:lang w:val="ru-RU"/>
        </w:rPr>
        <w:t>соответствующих</w:t>
      </w:r>
      <w:r w:rsidRPr="00DE54F3">
        <w:rPr>
          <w:lang w:val="ru-RU"/>
        </w:rPr>
        <w:t xml:space="preserve"> </w:t>
      </w:r>
      <w:r w:rsidRPr="00DA3B0D">
        <w:rPr>
          <w:lang w:val="ru-RU"/>
        </w:rPr>
        <w:t>организаций</w:t>
      </w:r>
      <w:r w:rsidRPr="00DE54F3">
        <w:rPr>
          <w:lang w:val="ru-RU"/>
        </w:rPr>
        <w:t xml:space="preserve"> </w:t>
      </w:r>
      <w:r w:rsidRPr="00DA3B0D">
        <w:rPr>
          <w:lang w:val="ru-RU"/>
        </w:rPr>
        <w:t>и</w:t>
      </w:r>
      <w:r w:rsidRPr="00DE54F3">
        <w:rPr>
          <w:lang w:val="ru-RU"/>
        </w:rPr>
        <w:t xml:space="preserve"> </w:t>
      </w:r>
      <w:r w:rsidRPr="00DA3B0D">
        <w:rPr>
          <w:lang w:val="ru-RU"/>
        </w:rPr>
        <w:t>процессов</w:t>
      </w:r>
      <w:r w:rsidRPr="00DE54F3">
        <w:rPr>
          <w:lang w:val="ru-RU"/>
        </w:rPr>
        <w:t xml:space="preserve">, </w:t>
      </w:r>
      <w:r w:rsidRPr="00DA3B0D">
        <w:rPr>
          <w:lang w:val="ru-RU"/>
        </w:rPr>
        <w:t>с</w:t>
      </w:r>
      <w:r w:rsidRPr="00DE54F3">
        <w:rPr>
          <w:lang w:val="ru-RU"/>
        </w:rPr>
        <w:t xml:space="preserve"> </w:t>
      </w:r>
      <w:r w:rsidRPr="00DA3B0D">
        <w:rPr>
          <w:lang w:val="ru-RU"/>
        </w:rPr>
        <w:t>учетом</w:t>
      </w:r>
      <w:r w:rsidRPr="00DE54F3">
        <w:rPr>
          <w:lang w:val="ru-RU"/>
        </w:rPr>
        <w:t xml:space="preserve"> </w:t>
      </w:r>
      <w:r w:rsidRPr="00DA3B0D">
        <w:rPr>
          <w:lang w:val="ru-RU"/>
        </w:rPr>
        <w:t>соответствующей</w:t>
      </w:r>
      <w:r w:rsidRPr="00DE54F3">
        <w:rPr>
          <w:lang w:val="ru-RU"/>
        </w:rPr>
        <w:t xml:space="preserve"> </w:t>
      </w:r>
      <w:r w:rsidRPr="00DA3B0D">
        <w:rPr>
          <w:lang w:val="ru-RU"/>
        </w:rPr>
        <w:t>информации</w:t>
      </w:r>
      <w:r w:rsidRPr="00DE54F3">
        <w:rPr>
          <w:lang w:val="ru-RU"/>
        </w:rPr>
        <w:t xml:space="preserve">, </w:t>
      </w:r>
      <w:r w:rsidRPr="00DA3B0D">
        <w:rPr>
          <w:lang w:val="ru-RU"/>
        </w:rPr>
        <w:t>содержащейся</w:t>
      </w:r>
      <w:r w:rsidRPr="00DE54F3">
        <w:rPr>
          <w:lang w:val="ru-RU"/>
        </w:rPr>
        <w:t xml:space="preserve"> </w:t>
      </w:r>
      <w:r w:rsidRPr="00DA3B0D">
        <w:rPr>
          <w:lang w:val="ru-RU"/>
        </w:rPr>
        <w:t>в</w:t>
      </w:r>
      <w:r w:rsidRPr="00DE54F3">
        <w:rPr>
          <w:lang w:val="ru-RU"/>
        </w:rPr>
        <w:t xml:space="preserve"> </w:t>
      </w:r>
      <w:r w:rsidRPr="00DA3B0D">
        <w:rPr>
          <w:lang w:val="ru-RU"/>
        </w:rPr>
        <w:t>материалах</w:t>
      </w:r>
      <w:r w:rsidRPr="00DE54F3">
        <w:rPr>
          <w:lang w:val="ru-RU"/>
        </w:rPr>
        <w:t xml:space="preserve">, </w:t>
      </w:r>
      <w:r w:rsidRPr="00DA3B0D">
        <w:rPr>
          <w:lang w:val="ru-RU"/>
        </w:rPr>
        <w:t>представленных</w:t>
      </w:r>
      <w:r w:rsidRPr="00DE54F3">
        <w:rPr>
          <w:lang w:val="ru-RU"/>
        </w:rPr>
        <w:t xml:space="preserve"> </w:t>
      </w:r>
      <w:r w:rsidRPr="00DA3B0D">
        <w:rPr>
          <w:lang w:val="ru-RU"/>
        </w:rPr>
        <w:t>для</w:t>
      </w:r>
      <w:r w:rsidRPr="00DE54F3">
        <w:rPr>
          <w:lang w:val="ru-RU"/>
        </w:rPr>
        <w:t xml:space="preserve"> </w:t>
      </w:r>
      <w:r w:rsidRPr="00DA3B0D">
        <w:rPr>
          <w:lang w:val="ru-RU"/>
        </w:rPr>
        <w:t>подготовки</w:t>
      </w:r>
      <w:r w:rsidRPr="00DE54F3">
        <w:rPr>
          <w:lang w:val="ru-RU"/>
        </w:rPr>
        <w:t xml:space="preserve"> </w:t>
      </w:r>
      <w:r w:rsidRPr="00DA3B0D">
        <w:rPr>
          <w:lang w:val="ru-RU"/>
        </w:rPr>
        <w:t>глобального</w:t>
      </w:r>
      <w:r w:rsidRPr="00DE54F3">
        <w:rPr>
          <w:lang w:val="ru-RU"/>
        </w:rPr>
        <w:t xml:space="preserve"> </w:t>
      </w:r>
      <w:r w:rsidRPr="00DA3B0D">
        <w:rPr>
          <w:lang w:val="ru-RU"/>
        </w:rPr>
        <w:t>обзора</w:t>
      </w:r>
      <w:r w:rsidRPr="00DE54F3">
        <w:rPr>
          <w:lang w:val="ru-RU"/>
        </w:rPr>
        <w:t xml:space="preserve"> </w:t>
      </w:r>
      <w:r w:rsidRPr="00DA3B0D">
        <w:rPr>
          <w:lang w:val="ru-RU"/>
        </w:rPr>
        <w:t>коллективного</w:t>
      </w:r>
      <w:r w:rsidRPr="00DE54F3">
        <w:rPr>
          <w:lang w:val="ru-RU"/>
        </w:rPr>
        <w:t xml:space="preserve"> </w:t>
      </w:r>
      <w:r w:rsidRPr="00DA3B0D">
        <w:rPr>
          <w:lang w:val="ru-RU"/>
        </w:rPr>
        <w:t>прогресса</w:t>
      </w:r>
      <w:r w:rsidRPr="00DE54F3">
        <w:rPr>
          <w:lang w:val="ru-RU"/>
        </w:rPr>
        <w:t xml:space="preserve"> </w:t>
      </w:r>
      <w:r w:rsidRPr="00DA3B0D">
        <w:rPr>
          <w:lang w:val="ru-RU"/>
        </w:rPr>
        <w:t>в</w:t>
      </w:r>
      <w:r w:rsidRPr="00DE54F3">
        <w:rPr>
          <w:lang w:val="ru-RU"/>
        </w:rPr>
        <w:t xml:space="preserve"> </w:t>
      </w:r>
      <w:r w:rsidRPr="00DA3B0D">
        <w:rPr>
          <w:lang w:val="ru-RU"/>
        </w:rPr>
        <w:t>осуществлении</w:t>
      </w:r>
      <w:r w:rsidRPr="00DE54F3">
        <w:rPr>
          <w:lang w:val="ru-RU"/>
        </w:rPr>
        <w:t xml:space="preserve"> </w:t>
      </w:r>
      <w:r w:rsidRPr="00DA3B0D">
        <w:rPr>
          <w:lang w:val="ru-RU"/>
        </w:rPr>
        <w:t>Рамочной</w:t>
      </w:r>
      <w:r w:rsidRPr="00DE54F3">
        <w:rPr>
          <w:lang w:val="ru-RU"/>
        </w:rPr>
        <w:t xml:space="preserve"> </w:t>
      </w:r>
      <w:r w:rsidRPr="00DA3B0D">
        <w:rPr>
          <w:lang w:val="ru-RU"/>
        </w:rPr>
        <w:t>программы</w:t>
      </w:r>
      <w:r w:rsidRPr="00DE54F3">
        <w:rPr>
          <w:lang w:val="ru-RU"/>
        </w:rPr>
        <w:t xml:space="preserve">, </w:t>
      </w:r>
      <w:r w:rsidRPr="00DA3B0D">
        <w:rPr>
          <w:lang w:val="ru-RU"/>
        </w:rPr>
        <w:t>и</w:t>
      </w:r>
      <w:r w:rsidRPr="00DE54F3">
        <w:rPr>
          <w:lang w:val="ru-RU"/>
        </w:rPr>
        <w:t xml:space="preserve"> </w:t>
      </w:r>
      <w:r w:rsidRPr="00DA3B0D">
        <w:rPr>
          <w:lang w:val="ru-RU"/>
        </w:rPr>
        <w:t>итогах</w:t>
      </w:r>
      <w:r w:rsidRPr="00DE54F3">
        <w:rPr>
          <w:lang w:val="ru-RU"/>
        </w:rPr>
        <w:t xml:space="preserve"> </w:t>
      </w:r>
      <w:r w:rsidRPr="00DA3B0D">
        <w:rPr>
          <w:lang w:val="ru-RU"/>
        </w:rPr>
        <w:t>этого</w:t>
      </w:r>
      <w:r w:rsidRPr="00DE54F3">
        <w:rPr>
          <w:lang w:val="ru-RU"/>
        </w:rPr>
        <w:t xml:space="preserve"> </w:t>
      </w:r>
      <w:r w:rsidRPr="00DA3B0D">
        <w:rPr>
          <w:lang w:val="ru-RU"/>
        </w:rPr>
        <w:t>обзора</w:t>
      </w:r>
      <w:r w:rsidRPr="00DE54F3">
        <w:rPr>
          <w:lang w:val="ru-RU"/>
        </w:rPr>
        <w:t xml:space="preserve">, </w:t>
      </w:r>
      <w:r w:rsidRPr="00DA3B0D">
        <w:rPr>
          <w:lang w:val="ru-RU"/>
        </w:rPr>
        <w:t>включая</w:t>
      </w:r>
      <w:r w:rsidRPr="00DE54F3">
        <w:rPr>
          <w:lang w:val="ru-RU"/>
        </w:rPr>
        <w:t xml:space="preserve"> </w:t>
      </w:r>
      <w:r w:rsidRPr="00DA3B0D">
        <w:rPr>
          <w:lang w:val="ru-RU"/>
        </w:rPr>
        <w:t>национальные</w:t>
      </w:r>
      <w:r w:rsidRPr="00DE54F3">
        <w:rPr>
          <w:lang w:val="ru-RU"/>
        </w:rPr>
        <w:t xml:space="preserve"> </w:t>
      </w:r>
      <w:r w:rsidRPr="00DA3B0D">
        <w:rPr>
          <w:lang w:val="ru-RU"/>
        </w:rPr>
        <w:t>доклады</w:t>
      </w:r>
      <w:r w:rsidRPr="00DE54F3">
        <w:rPr>
          <w:lang w:val="ru-RU"/>
        </w:rPr>
        <w:t xml:space="preserve">, </w:t>
      </w:r>
      <w:r w:rsidRPr="00DA3B0D">
        <w:rPr>
          <w:lang w:val="ru-RU"/>
        </w:rPr>
        <w:t>и</w:t>
      </w:r>
      <w:r w:rsidRPr="00DE54F3">
        <w:rPr>
          <w:lang w:val="ru-RU"/>
        </w:rPr>
        <w:t xml:space="preserve">, </w:t>
      </w:r>
      <w:r w:rsidRPr="00DA3B0D">
        <w:rPr>
          <w:lang w:val="ru-RU"/>
        </w:rPr>
        <w:t>если</w:t>
      </w:r>
      <w:r w:rsidRPr="00DE54F3">
        <w:rPr>
          <w:lang w:val="ru-RU"/>
        </w:rPr>
        <w:t xml:space="preserve"> </w:t>
      </w:r>
      <w:r w:rsidRPr="00DA3B0D">
        <w:rPr>
          <w:lang w:val="ru-RU"/>
        </w:rPr>
        <w:t>Стороны</w:t>
      </w:r>
      <w:r w:rsidRPr="00DE54F3">
        <w:rPr>
          <w:lang w:val="ru-RU"/>
        </w:rPr>
        <w:t xml:space="preserve"> </w:t>
      </w:r>
      <w:r w:rsidRPr="00DA3B0D">
        <w:rPr>
          <w:lang w:val="ru-RU"/>
        </w:rPr>
        <w:t>сочтут</w:t>
      </w:r>
      <w:r w:rsidRPr="00DE54F3">
        <w:rPr>
          <w:lang w:val="ru-RU"/>
        </w:rPr>
        <w:t xml:space="preserve"> </w:t>
      </w:r>
      <w:r w:rsidRPr="00DA3B0D">
        <w:rPr>
          <w:lang w:val="ru-RU"/>
        </w:rPr>
        <w:t>это</w:t>
      </w:r>
      <w:r w:rsidRPr="00DE54F3">
        <w:rPr>
          <w:lang w:val="ru-RU"/>
        </w:rPr>
        <w:t xml:space="preserve"> </w:t>
      </w:r>
      <w:r w:rsidRPr="00DA3B0D">
        <w:rPr>
          <w:lang w:val="ru-RU"/>
        </w:rPr>
        <w:t>целесообразным</w:t>
      </w:r>
      <w:r w:rsidRPr="00DE54F3">
        <w:rPr>
          <w:lang w:val="ru-RU"/>
        </w:rPr>
        <w:t>, [</w:t>
      </w:r>
      <w:r w:rsidRPr="00DA3B0D">
        <w:rPr>
          <w:lang w:val="ru-RU"/>
        </w:rPr>
        <w:t>варианты</w:t>
      </w:r>
      <w:r w:rsidRPr="00DE54F3">
        <w:rPr>
          <w:lang w:val="ru-RU"/>
        </w:rPr>
        <w:t xml:space="preserve"> </w:t>
      </w:r>
      <w:r w:rsidRPr="00DA3B0D">
        <w:rPr>
          <w:lang w:val="ru-RU"/>
        </w:rPr>
        <w:t>мер</w:t>
      </w:r>
      <w:r w:rsidRPr="00DE54F3">
        <w:rPr>
          <w:lang w:val="ru-RU"/>
        </w:rPr>
        <w:t xml:space="preserve">, </w:t>
      </w:r>
      <w:r w:rsidRPr="00DA3B0D">
        <w:rPr>
          <w:lang w:val="ru-RU"/>
        </w:rPr>
        <w:t>определенные</w:t>
      </w:r>
      <w:r w:rsidRPr="00DE54F3">
        <w:rPr>
          <w:lang w:val="ru-RU"/>
        </w:rPr>
        <w:t xml:space="preserve"> </w:t>
      </w:r>
      <w:r w:rsidRPr="00DA3B0D">
        <w:rPr>
          <w:lang w:val="ru-RU"/>
        </w:rPr>
        <w:t>в</w:t>
      </w:r>
      <w:r w:rsidRPr="00DE54F3">
        <w:rPr>
          <w:lang w:val="ru-RU"/>
        </w:rPr>
        <w:t xml:space="preserve"> </w:t>
      </w:r>
      <w:r w:rsidRPr="00DA3B0D">
        <w:rPr>
          <w:lang w:val="ru-RU"/>
        </w:rPr>
        <w:t>недавних</w:t>
      </w:r>
      <w:r w:rsidRPr="00DE54F3">
        <w:rPr>
          <w:lang w:val="ru-RU"/>
        </w:rPr>
        <w:t xml:space="preserve"> </w:t>
      </w:r>
      <w:r w:rsidRPr="00DA3B0D">
        <w:rPr>
          <w:lang w:val="ru-RU"/>
        </w:rPr>
        <w:t>оценках</w:t>
      </w:r>
      <w:r w:rsidRPr="00DE54F3">
        <w:rPr>
          <w:lang w:val="ru-RU"/>
        </w:rPr>
        <w:t xml:space="preserve">] </w:t>
      </w:r>
      <w:r w:rsidRPr="00DA3B0D">
        <w:rPr>
          <w:lang w:val="ru-RU"/>
        </w:rPr>
        <w:t>оценки</w:t>
      </w:r>
      <w:r w:rsidRPr="00DE54F3">
        <w:rPr>
          <w:lang w:val="ru-RU"/>
        </w:rPr>
        <w:t xml:space="preserve"> </w:t>
      </w:r>
      <w:r w:rsidRPr="00DA3B0D">
        <w:rPr>
          <w:lang w:val="ru-RU"/>
        </w:rPr>
        <w:t>Межправительственной</w:t>
      </w:r>
      <w:r w:rsidRPr="00DE54F3">
        <w:rPr>
          <w:lang w:val="ru-RU"/>
        </w:rPr>
        <w:t xml:space="preserve"> </w:t>
      </w:r>
      <w:r w:rsidRPr="00DA3B0D">
        <w:rPr>
          <w:lang w:val="ru-RU"/>
        </w:rPr>
        <w:t>научно</w:t>
      </w:r>
      <w:r w:rsidRPr="00DE54F3">
        <w:rPr>
          <w:lang w:val="ru-RU"/>
        </w:rPr>
        <w:t>-</w:t>
      </w:r>
      <w:r w:rsidRPr="00DA3B0D">
        <w:rPr>
          <w:lang w:val="ru-RU"/>
        </w:rPr>
        <w:t>политической</w:t>
      </w:r>
      <w:r w:rsidRPr="00DE54F3">
        <w:rPr>
          <w:lang w:val="ru-RU"/>
        </w:rPr>
        <w:t xml:space="preserve"> </w:t>
      </w:r>
      <w:r w:rsidRPr="00DA3B0D">
        <w:rPr>
          <w:lang w:val="ru-RU"/>
        </w:rPr>
        <w:t>платформы</w:t>
      </w:r>
      <w:r w:rsidRPr="00DE54F3">
        <w:rPr>
          <w:lang w:val="ru-RU"/>
        </w:rPr>
        <w:t xml:space="preserve"> </w:t>
      </w:r>
      <w:r w:rsidRPr="00DA3B0D">
        <w:rPr>
          <w:lang w:val="ru-RU"/>
        </w:rPr>
        <w:t>по</w:t>
      </w:r>
      <w:r w:rsidRPr="00DE54F3">
        <w:rPr>
          <w:lang w:val="ru-RU"/>
        </w:rPr>
        <w:t xml:space="preserve"> </w:t>
      </w:r>
      <w:r w:rsidRPr="00DA3B0D">
        <w:rPr>
          <w:lang w:val="ru-RU"/>
        </w:rPr>
        <w:t>биоразнообразию</w:t>
      </w:r>
      <w:r w:rsidRPr="00DE54F3">
        <w:rPr>
          <w:lang w:val="ru-RU"/>
        </w:rPr>
        <w:t xml:space="preserve"> </w:t>
      </w:r>
      <w:r w:rsidRPr="00DA3B0D">
        <w:rPr>
          <w:lang w:val="ru-RU"/>
        </w:rPr>
        <w:t>и</w:t>
      </w:r>
      <w:r w:rsidRPr="00DE54F3">
        <w:rPr>
          <w:lang w:val="ru-RU"/>
        </w:rPr>
        <w:t xml:space="preserve"> </w:t>
      </w:r>
      <w:r w:rsidRPr="00DA3B0D">
        <w:rPr>
          <w:lang w:val="ru-RU"/>
        </w:rPr>
        <w:t>экосистемным</w:t>
      </w:r>
      <w:r w:rsidRPr="00DE54F3">
        <w:rPr>
          <w:lang w:val="ru-RU"/>
        </w:rPr>
        <w:t xml:space="preserve"> </w:t>
      </w:r>
      <w:r w:rsidRPr="00DA3B0D">
        <w:rPr>
          <w:lang w:val="ru-RU"/>
        </w:rPr>
        <w:t>услугам</w:t>
      </w:r>
      <w:r w:rsidRPr="00DE54F3">
        <w:rPr>
          <w:lang w:val="ru-RU"/>
        </w:rPr>
        <w:t xml:space="preserve">, </w:t>
      </w:r>
      <w:r w:rsidRPr="00DA3B0D">
        <w:rPr>
          <w:lang w:val="ru-RU"/>
        </w:rPr>
        <w:t>в</w:t>
      </w:r>
      <w:r w:rsidRPr="00DE54F3">
        <w:rPr>
          <w:lang w:val="ru-RU"/>
        </w:rPr>
        <w:t xml:space="preserve"> </w:t>
      </w:r>
      <w:r w:rsidRPr="00DA3B0D">
        <w:rPr>
          <w:lang w:val="ru-RU"/>
        </w:rPr>
        <w:t>соответствующих</w:t>
      </w:r>
      <w:r w:rsidRPr="00DE54F3">
        <w:rPr>
          <w:lang w:val="ru-RU"/>
        </w:rPr>
        <w:t xml:space="preserve"> </w:t>
      </w:r>
      <w:r w:rsidRPr="00DA3B0D">
        <w:rPr>
          <w:lang w:val="ru-RU"/>
        </w:rPr>
        <w:t>случаях</w:t>
      </w:r>
      <w:r w:rsidRPr="00DE54F3">
        <w:rPr>
          <w:lang w:val="ru-RU"/>
        </w:rPr>
        <w:t>:</w:t>
      </w:r>
    </w:p>
    <w:p w14:paraId="0EE9CC36" w14:textId="77777777" w:rsidR="00912A30" w:rsidRPr="00DA3B0D" w:rsidRDefault="00912A30" w:rsidP="00DE54F3">
      <w:pPr>
        <w:spacing w:before="120" w:after="120"/>
        <w:ind w:left="1134" w:firstLine="567"/>
        <w:rPr>
          <w:lang w:val="ru-RU"/>
        </w:rPr>
      </w:pPr>
      <w:r w:rsidRPr="00DA3B0D">
        <w:rPr>
          <w:lang w:val="ru-RU"/>
        </w:rPr>
        <w:t>[</w:t>
      </w:r>
      <w:r>
        <w:t>a</w:t>
      </w:r>
      <w:r w:rsidRPr="00DA3B0D">
        <w:rPr>
          <w:lang w:val="ru-RU"/>
        </w:rPr>
        <w:t>)</w:t>
      </w:r>
      <w:r w:rsidRPr="00DA3B0D">
        <w:rPr>
          <w:lang w:val="ru-RU"/>
        </w:rPr>
        <w:tab/>
        <w:t>устранять пробелы [в национальных стратегиях и планах действий по сохранению биоразнообразия [и/или национальных задачах], касающихся учета проблематики биоразнообразия] [[в том, что касается амбициозности,] и охватить все элементы в составе задач Рамочной программы, связанные с учетом проблематики биоразнообразия;]]</w:t>
      </w:r>
    </w:p>
    <w:p w14:paraId="0EE9CC37" w14:textId="77777777" w:rsidR="00912A30" w:rsidRPr="00DA3B0D" w:rsidRDefault="00912A30" w:rsidP="00DE54F3">
      <w:pPr>
        <w:spacing w:before="120" w:after="120"/>
        <w:ind w:left="1134" w:firstLine="567"/>
        <w:rPr>
          <w:lang w:val="ru-RU"/>
        </w:rPr>
      </w:pPr>
      <w:r>
        <w:t>b</w:t>
      </w:r>
      <w:r w:rsidRPr="00DA3B0D">
        <w:rPr>
          <w:lang w:val="ru-RU"/>
        </w:rPr>
        <w:t>)</w:t>
      </w:r>
      <w:r w:rsidRPr="00DA3B0D">
        <w:rPr>
          <w:lang w:val="ru-RU"/>
        </w:rPr>
        <w:tab/>
        <w:t>активизировать и ускорять обеспечение учета проблематики биоразнообразия, в том числе за счет следующих мер:</w:t>
      </w:r>
    </w:p>
    <w:p w14:paraId="0EE9CC38" w14:textId="77777777" w:rsidR="00912A30" w:rsidRPr="00DA3B0D" w:rsidRDefault="00912A30" w:rsidP="00DE54F3">
      <w:pPr>
        <w:tabs>
          <w:tab w:val="clear" w:pos="1701"/>
          <w:tab w:val="clear" w:pos="2268"/>
        </w:tabs>
        <w:spacing w:before="120" w:after="120"/>
        <w:ind w:left="2268" w:hanging="567"/>
        <w:rPr>
          <w:lang w:val="ru-RU"/>
        </w:rPr>
      </w:pPr>
      <w:r>
        <w:t>i</w:t>
      </w:r>
      <w:r w:rsidRPr="00DA3B0D">
        <w:rPr>
          <w:lang w:val="ru-RU"/>
        </w:rPr>
        <w:t>)</w:t>
      </w:r>
      <w:r w:rsidRPr="00DA3B0D">
        <w:rPr>
          <w:lang w:val="ru-RU"/>
        </w:rPr>
        <w:tab/>
        <w:t>преодоление разрыва между включением проблематики биоразнообразия в нормативно-правовые акты или меры политики и их эффективным осуществлением на практике;</w:t>
      </w:r>
    </w:p>
    <w:p w14:paraId="0EE9CC39" w14:textId="77777777" w:rsidR="00912A30" w:rsidRPr="00DA3B0D" w:rsidRDefault="00912A30" w:rsidP="00DE54F3">
      <w:pPr>
        <w:tabs>
          <w:tab w:val="clear" w:pos="1701"/>
          <w:tab w:val="clear" w:pos="2268"/>
        </w:tabs>
        <w:spacing w:before="120" w:after="120"/>
        <w:ind w:left="2268" w:hanging="567"/>
        <w:rPr>
          <w:lang w:val="ru-RU"/>
        </w:rPr>
      </w:pPr>
      <w:r>
        <w:t>ii</w:t>
      </w:r>
      <w:r w:rsidRPr="00DA3B0D">
        <w:rPr>
          <w:lang w:val="ru-RU"/>
        </w:rPr>
        <w:t>)</w:t>
      </w:r>
      <w:r w:rsidRPr="00DA3B0D">
        <w:rPr>
          <w:lang w:val="ru-RU"/>
        </w:rPr>
        <w:tab/>
        <w:t xml:space="preserve">укрепление </w:t>
      </w:r>
      <w:r>
        <w:rPr>
          <w:lang w:val="ru-RU"/>
        </w:rPr>
        <w:t xml:space="preserve">организационного </w:t>
      </w:r>
      <w:r w:rsidRPr="00DA3B0D">
        <w:rPr>
          <w:lang w:val="ru-RU"/>
        </w:rPr>
        <w:t xml:space="preserve">и технического потенциала соответствующих органов власти, в частности органов, не отвечающих </w:t>
      </w:r>
      <w:r w:rsidRPr="00DA3B0D">
        <w:rPr>
          <w:lang w:val="ru-RU"/>
        </w:rPr>
        <w:lastRenderedPageBreak/>
        <w:t>непосредственно за вопросы биоразнообразия, в целях накопления экспертных знаний и расширения их полномочий по учету проблематики биоразнообразия, в том числе путем включения проблематики биоразнообразия в отраслевые циклы планирования, бюджеты, механизмы стимулирования, нормативно-правовые акты и системы раскрытия информации частным сектором;</w:t>
      </w:r>
    </w:p>
    <w:p w14:paraId="0EE9CC3A" w14:textId="77777777" w:rsidR="00912A30" w:rsidRPr="00DA3B0D" w:rsidRDefault="00912A30" w:rsidP="00DE54F3">
      <w:pPr>
        <w:tabs>
          <w:tab w:val="clear" w:pos="1701"/>
          <w:tab w:val="clear" w:pos="2268"/>
        </w:tabs>
        <w:spacing w:before="120" w:after="120"/>
        <w:ind w:left="2268" w:hanging="567"/>
        <w:rPr>
          <w:lang w:val="ru-RU"/>
        </w:rPr>
      </w:pPr>
      <w:r>
        <w:t>iii</w:t>
      </w:r>
      <w:r w:rsidRPr="00DA3B0D">
        <w:rPr>
          <w:lang w:val="ru-RU"/>
        </w:rPr>
        <w:t>)</w:t>
      </w:r>
      <w:r w:rsidRPr="00DA3B0D">
        <w:rPr>
          <w:lang w:val="ru-RU"/>
        </w:rPr>
        <w:tab/>
        <w:t>укрепление или создание механизмов межведомственной координации в целях содействия принятию согласованных и эффективных мер в поддержку учета проблематики биоразнообразия всеми министерствами;</w:t>
      </w:r>
    </w:p>
    <w:p w14:paraId="0EE9CC3B" w14:textId="0851D965" w:rsidR="00912A30" w:rsidRPr="00DA3B0D" w:rsidRDefault="00912A30" w:rsidP="00DE54F3">
      <w:pPr>
        <w:tabs>
          <w:tab w:val="clear" w:pos="1701"/>
          <w:tab w:val="clear" w:pos="2268"/>
        </w:tabs>
        <w:spacing w:before="120" w:after="120"/>
        <w:ind w:left="2268" w:hanging="567"/>
        <w:rPr>
          <w:lang w:val="ru-RU"/>
        </w:rPr>
      </w:pPr>
      <w:r>
        <w:t>iv</w:t>
      </w:r>
      <w:r w:rsidRPr="00DA3B0D">
        <w:rPr>
          <w:lang w:val="ru-RU"/>
        </w:rPr>
        <w:t>)</w:t>
      </w:r>
      <w:r w:rsidRPr="00DA3B0D">
        <w:rPr>
          <w:lang w:val="ru-RU"/>
        </w:rPr>
        <w:tab/>
        <w:t xml:space="preserve">укрепление взаимодействия между предприятиями, государственным и частным финансовыми секторами на всех уровнях, привлечение внимания к возможностям, связанным с природой, и к ответственности предприятий за оценку, раскрытие информации и снижение своих рисков, воздействия на природу и зависимости от нее, а также поощрение использования возможностей, связанных с природой, </w:t>
      </w:r>
      <w:r w:rsidR="00130253" w:rsidRPr="00130253">
        <w:rPr>
          <w:lang w:val="ru-RU"/>
        </w:rPr>
        <w:t xml:space="preserve">решений, основанных на природных факторах, и/или экосистемных подходов </w:t>
      </w:r>
      <w:r w:rsidRPr="00DA3B0D">
        <w:rPr>
          <w:lang w:val="ru-RU"/>
        </w:rPr>
        <w:t>для усиления положительного воздействия;</w:t>
      </w:r>
    </w:p>
    <w:p w14:paraId="0EE9CC3C" w14:textId="77777777" w:rsidR="00912A30" w:rsidRPr="00DA3B0D" w:rsidRDefault="00912A30" w:rsidP="00DE54F3">
      <w:pPr>
        <w:tabs>
          <w:tab w:val="clear" w:pos="1701"/>
          <w:tab w:val="clear" w:pos="2268"/>
        </w:tabs>
        <w:spacing w:before="120" w:after="120"/>
        <w:ind w:left="2268" w:hanging="567"/>
        <w:rPr>
          <w:lang w:val="ru-RU"/>
        </w:rPr>
      </w:pPr>
      <w:r>
        <w:t>v</w:t>
      </w:r>
      <w:r w:rsidRPr="00DA3B0D">
        <w:rPr>
          <w:lang w:val="ru-RU"/>
        </w:rPr>
        <w:t>)</w:t>
      </w:r>
      <w:r w:rsidRPr="00DA3B0D">
        <w:rPr>
          <w:lang w:val="ru-RU"/>
        </w:rPr>
        <w:tab/>
        <w:t>обеспечение учета проблематики биоразнообразия в моделях потребления и производства, в том числе благодаря осознанному выбору потребителей и принципам устойчивых закупок в государственном и частном секторах;</w:t>
      </w:r>
    </w:p>
    <w:p w14:paraId="0EE9CC3D" w14:textId="77777777" w:rsidR="00912A30" w:rsidRPr="00DA3B0D" w:rsidRDefault="00912A30" w:rsidP="00DE54F3">
      <w:pPr>
        <w:tabs>
          <w:tab w:val="clear" w:pos="1701"/>
          <w:tab w:val="clear" w:pos="2268"/>
        </w:tabs>
        <w:spacing w:before="120" w:after="120"/>
        <w:ind w:left="2268" w:hanging="567"/>
        <w:rPr>
          <w:lang w:val="ru-RU"/>
        </w:rPr>
      </w:pPr>
      <w:r>
        <w:t>vi</w:t>
      </w:r>
      <w:r w:rsidRPr="00DA3B0D">
        <w:rPr>
          <w:lang w:val="ru-RU"/>
        </w:rPr>
        <w:t>)</w:t>
      </w:r>
      <w:r w:rsidRPr="00DA3B0D">
        <w:rPr>
          <w:lang w:val="ru-RU"/>
        </w:rPr>
        <w:tab/>
        <w:t>заполнение пробелов в области данных и информации;</w:t>
      </w:r>
    </w:p>
    <w:p w14:paraId="0EE9CC3E" w14:textId="77777777" w:rsidR="00912A30" w:rsidRPr="00DA3B0D" w:rsidRDefault="00912A30" w:rsidP="00DE54F3">
      <w:pPr>
        <w:tabs>
          <w:tab w:val="clear" w:pos="1701"/>
          <w:tab w:val="clear" w:pos="2268"/>
        </w:tabs>
        <w:spacing w:before="120" w:after="120"/>
        <w:ind w:left="2268" w:hanging="567"/>
        <w:rPr>
          <w:lang w:val="ru-RU"/>
        </w:rPr>
      </w:pPr>
      <w:r>
        <w:t>vii</w:t>
      </w:r>
      <w:r w:rsidRPr="00DA3B0D">
        <w:rPr>
          <w:lang w:val="ru-RU"/>
        </w:rPr>
        <w:t>)</w:t>
      </w:r>
      <w:r w:rsidRPr="00DA3B0D">
        <w:rPr>
          <w:lang w:val="ru-RU"/>
        </w:rPr>
        <w:tab/>
        <w:t>популяризация соответствующих подходов и повышение осведомленности среди директивных органов и субъектов предпринимательской деятельности о важности учета проблематики биоразнообразия, который одновременно способствует сохранению биоразнообразия, искоренению нищеты, обеспечению продовольственной безопасности, повышению устойчивости к изменению климата, обеспечению устойчивых источников средств к существованию и охране здоровья человека;</w:t>
      </w:r>
    </w:p>
    <w:p w14:paraId="0EE9CC3F" w14:textId="77777777" w:rsidR="00912A30" w:rsidRPr="00DA3B0D" w:rsidRDefault="00912A30" w:rsidP="00DE54F3">
      <w:pPr>
        <w:spacing w:before="120" w:after="120"/>
        <w:ind w:left="1134" w:firstLine="567"/>
        <w:rPr>
          <w:lang w:val="ru-RU"/>
        </w:rPr>
      </w:pPr>
      <w:r w:rsidRPr="00DA3B0D">
        <w:rPr>
          <w:lang w:val="ru-RU"/>
        </w:rPr>
        <w:t>[</w:t>
      </w:r>
      <w:r>
        <w:t>c</w:t>
      </w:r>
      <w:r w:rsidRPr="00DA3B0D">
        <w:rPr>
          <w:lang w:val="ru-RU"/>
        </w:rPr>
        <w:t>)</w:t>
      </w:r>
      <w:r w:rsidRPr="00DA3B0D">
        <w:rPr>
          <w:lang w:val="ru-RU"/>
        </w:rPr>
        <w:tab/>
        <w:t>ускорить выявление, устранение, постепенную отмену или реформирование вредных для биоразнообразия мер стимулирования, а также расширить применение положительных мер стимулирования;]</w:t>
      </w:r>
    </w:p>
    <w:p w14:paraId="0EE9CC40" w14:textId="44F2B56F" w:rsidR="00912A30" w:rsidRPr="00DA3B0D" w:rsidRDefault="00912A30" w:rsidP="00DE54F3">
      <w:pPr>
        <w:ind w:left="1843"/>
        <w:rPr>
          <w:lang w:val="ru-RU"/>
        </w:rPr>
      </w:pPr>
      <w:r w:rsidRPr="00DA3B0D">
        <w:rPr>
          <w:lang w:val="ru-RU"/>
        </w:rPr>
        <w:t>[</w:t>
      </w:r>
      <w:r>
        <w:t>d</w:t>
      </w:r>
      <w:r w:rsidRPr="00DA3B0D">
        <w:rPr>
          <w:lang w:val="ru-RU"/>
        </w:rPr>
        <w:t>)</w:t>
      </w:r>
      <w:r w:rsidRPr="00DA3B0D">
        <w:rPr>
          <w:lang w:val="ru-RU"/>
        </w:rPr>
        <w:tab/>
        <w:t>[разработать и реализовать национальные отраслевые планы [переходного периода] с целью] [повысить[согласованность]] [[содействовать и] обеспечить согласованность] отраслевых мер [с [соответствующими] целями и задачами] Рамочной программы, [в частности] [в том числе] применительно к секторам, оказывающим значительное воздействие на биоразнообразие и в значительной степени зависящим от него], [исходя из упоминания о планах переходного периода в подпункте 6</w:t>
      </w:r>
      <w:r>
        <w:t> b</w:t>
      </w:r>
      <w:r w:rsidRPr="00DA3B0D">
        <w:rPr>
          <w:lang w:val="ru-RU"/>
        </w:rPr>
        <w:t xml:space="preserve">) решения </w:t>
      </w:r>
      <w:hyperlink r:id="rId14" w:history="1">
        <w:r w:rsidRPr="00DA3B0D">
          <w:rPr>
            <w:rStyle w:val="Lienhypertexte"/>
            <w:lang w:val="ru-RU"/>
          </w:rPr>
          <w:t>16/13</w:t>
        </w:r>
      </w:hyperlink>
      <w:r w:rsidRPr="00DA3B0D">
        <w:rPr>
          <w:lang w:val="ru-RU"/>
        </w:rPr>
        <w:t>];]</w:t>
      </w:r>
    </w:p>
    <w:p w14:paraId="0EE9CC41" w14:textId="77777777" w:rsidR="00912A30" w:rsidRPr="00DA3B0D" w:rsidRDefault="00912A30" w:rsidP="00DE54F3">
      <w:pPr>
        <w:spacing w:before="120" w:after="120"/>
        <w:ind w:left="1134" w:firstLine="567"/>
        <w:rPr>
          <w:lang w:val="ru-RU"/>
        </w:rPr>
      </w:pPr>
      <w:r w:rsidRPr="00DA3B0D">
        <w:rPr>
          <w:lang w:val="ru-RU"/>
        </w:rPr>
        <w:t>[</w:t>
      </w:r>
      <w:r>
        <w:t>d</w:t>
      </w:r>
      <w:r w:rsidRPr="00DA3B0D">
        <w:rPr>
          <w:lang w:val="ru-RU"/>
        </w:rPr>
        <w:t xml:space="preserve"> </w:t>
      </w:r>
      <w:r>
        <w:t>Alt</w:t>
      </w:r>
      <w:r w:rsidRPr="00DA3B0D">
        <w:rPr>
          <w:lang w:val="ru-RU"/>
        </w:rPr>
        <w:t>.)</w:t>
      </w:r>
      <w:r w:rsidRPr="00DA3B0D">
        <w:rPr>
          <w:lang w:val="ru-RU"/>
        </w:rPr>
        <w:tab/>
        <w:t>повышать согласованность отраслевых мер с соответствующими целями и задачами Рамочной программы, в частности применительно к секторам, оказывающим значительное воздействие на биоразнообразие и в значительной степени зависящим от него;]</w:t>
      </w:r>
    </w:p>
    <w:p w14:paraId="0EE9CC42" w14:textId="3206C067" w:rsidR="00912A30" w:rsidRPr="00DA3B0D" w:rsidRDefault="00912A30" w:rsidP="00DE54F3">
      <w:pPr>
        <w:spacing w:before="120" w:after="120"/>
        <w:ind w:left="1134" w:firstLine="567"/>
        <w:rPr>
          <w:lang w:val="ru-RU"/>
        </w:rPr>
      </w:pPr>
      <w:r>
        <w:t>e</w:t>
      </w:r>
      <w:r w:rsidRPr="00DA3B0D">
        <w:rPr>
          <w:lang w:val="ru-RU"/>
        </w:rPr>
        <w:t>)</w:t>
      </w:r>
      <w:r w:rsidRPr="00DA3B0D">
        <w:rPr>
          <w:lang w:val="ru-RU"/>
        </w:rPr>
        <w:tab/>
        <w:t xml:space="preserve">предложить предпринимательским и финансовым учреждениям в надлежащих случаях учитывать </w:t>
      </w:r>
      <w:r w:rsidR="00047758">
        <w:rPr>
          <w:lang w:val="ru-RU"/>
        </w:rPr>
        <w:t>проблематику биоразнообразия</w:t>
      </w:r>
      <w:r w:rsidRPr="00DA3B0D">
        <w:rPr>
          <w:lang w:val="ru-RU"/>
        </w:rPr>
        <w:t xml:space="preserve"> в своих бизнес-моделях, операционной деятельности, цепочках создания стоимости и планах переходного периода в соответствии с целями и задачами Рамочной программы;</w:t>
      </w:r>
    </w:p>
    <w:p w14:paraId="0EE9CC43" w14:textId="77777777" w:rsidR="00912A30" w:rsidRPr="00DE54F3" w:rsidRDefault="00912A30" w:rsidP="00DE54F3">
      <w:pPr>
        <w:spacing w:before="120" w:after="120"/>
        <w:ind w:left="1134" w:firstLine="567"/>
        <w:rPr>
          <w:lang w:val="ru-RU"/>
        </w:rPr>
      </w:pPr>
      <w:r>
        <w:t>f</w:t>
      </w:r>
      <w:r w:rsidRPr="00DA3B0D">
        <w:rPr>
          <w:lang w:val="ru-RU"/>
        </w:rPr>
        <w:t>)</w:t>
      </w:r>
      <w:r w:rsidRPr="00DA3B0D">
        <w:rPr>
          <w:lang w:val="ru-RU"/>
        </w:rPr>
        <w:tab/>
        <w:t xml:space="preserve">поощрять частный и финансовый секторы, а также других соответствующих субъектов деятельности к активизации и ускорению усилий по </w:t>
      </w:r>
      <w:r w:rsidRPr="00DA3B0D">
        <w:rPr>
          <w:lang w:val="ru-RU"/>
        </w:rPr>
        <w:lastRenderedPageBreak/>
        <w:t>учету проблематики биоразнообразия в их деятельности, принимая во внимание соответствующую информацию, содержащуюся в материалах, представленных для подготовки глобального обзора, и итогах этого обзора</w:t>
      </w:r>
      <w:r w:rsidRPr="00DE54F3">
        <w:rPr>
          <w:lang w:val="ru-RU"/>
        </w:rPr>
        <w:t>;</w:t>
      </w:r>
    </w:p>
    <w:p w14:paraId="0EE9CC44" w14:textId="77777777" w:rsidR="00912A30" w:rsidRPr="002C5F31" w:rsidRDefault="00912A30" w:rsidP="00DE54F3">
      <w:pPr>
        <w:spacing w:before="120" w:after="120"/>
        <w:ind w:left="1134" w:firstLine="567"/>
        <w:rPr>
          <w:lang w:val="ru-RU"/>
        </w:rPr>
      </w:pPr>
      <w:r w:rsidRPr="00DE54F3">
        <w:rPr>
          <w:lang w:val="ru-RU"/>
        </w:rPr>
        <w:t>[</w:t>
      </w:r>
      <w:r>
        <w:t>g</w:t>
      </w:r>
      <w:r w:rsidRPr="00DE54F3">
        <w:rPr>
          <w:lang w:val="ru-RU"/>
        </w:rPr>
        <w:t>)</w:t>
      </w:r>
      <w:r w:rsidRPr="00DE54F3">
        <w:rPr>
          <w:lang w:val="ru-RU"/>
        </w:rPr>
        <w:tab/>
      </w:r>
      <w:r w:rsidRPr="002C5F31">
        <w:rPr>
          <w:lang w:val="ru-RU"/>
        </w:rPr>
        <w:t xml:space="preserve"> [поощрять сельскохозяйственный, рыбохозяйственный и лесохозяйственный сектор</w:t>
      </w:r>
      <w:r>
        <w:rPr>
          <w:lang w:val="ru-RU"/>
        </w:rPr>
        <w:t>а</w:t>
      </w:r>
      <w:r w:rsidRPr="002C5F31">
        <w:rPr>
          <w:lang w:val="ru-RU"/>
        </w:rPr>
        <w:t xml:space="preserve"> к обеспечению того, чтобы устойчивое использование биоразнообразия способствовало его сохранению и интеграции в экономическую и производственную деятельность][[создавать условия для][содействовать] [интеграции биоразнообразия в экономическую и производственную деятельность в поддержку его сохранения и устойчивого использования][устойчивому  использованию биоразнообразия в качестве средства содействия его сохранению и интеграции в экономическую и производственную деятельность][, обеспечивая, чтобы любое использование биоразнообразия и воздействие на него были [экологически] устойчивыми;]]] </w:t>
      </w:r>
    </w:p>
    <w:p w14:paraId="0EE9CC45" w14:textId="77777777" w:rsidR="00912A30" w:rsidRPr="002C5F31" w:rsidRDefault="00912A30" w:rsidP="00DE54F3">
      <w:pPr>
        <w:spacing w:before="120" w:after="120"/>
        <w:ind w:left="1134" w:firstLine="567"/>
        <w:rPr>
          <w:lang w:val="ru-RU"/>
        </w:rPr>
      </w:pPr>
      <w:r w:rsidRPr="002C5F31">
        <w:rPr>
          <w:lang w:val="ru-RU"/>
        </w:rPr>
        <w:t>[g Alt.1)</w:t>
      </w:r>
      <w:r w:rsidRPr="002C5F31">
        <w:rPr>
          <w:lang w:val="ru-RU"/>
        </w:rPr>
        <w:tab/>
        <w:t>создавать условия для устойчивого использования биоразнообразия как средства содействия его сохранению и интеграции в экономическую и производственную деятельность] [в соответствии с Рамочной программой][, обеспечивая, чтобы любое использование биоразнообразия и воздействие на него были [экологически] устойчивыми;]]</w:t>
      </w:r>
    </w:p>
    <w:p w14:paraId="0EE9CC46" w14:textId="77777777" w:rsidR="00912A30" w:rsidRPr="002C5F31" w:rsidRDefault="00912A30" w:rsidP="00DE54F3">
      <w:pPr>
        <w:spacing w:before="120" w:after="120"/>
        <w:ind w:left="1134" w:firstLine="567"/>
        <w:rPr>
          <w:lang w:val="ru-RU"/>
        </w:rPr>
      </w:pPr>
      <w:r w:rsidRPr="002C5F31">
        <w:rPr>
          <w:lang w:val="ru-RU"/>
        </w:rPr>
        <w:t>[g Alt.2)</w:t>
      </w:r>
      <w:r w:rsidRPr="002C5F31">
        <w:rPr>
          <w:lang w:val="ru-RU"/>
        </w:rPr>
        <w:tab/>
        <w:t>[поощрять сельскохозяйственный, рыбохозяйственный и лесохозяйственный секторы к обеспечению того, чтобы устойчивое использование биоразнообразия способствовало его сохранению и интеграции в экономическую и производственную деятельность в качестве средства содействия его сохранению и интеграции в экономическую и производственную деятельность;]</w:t>
      </w:r>
    </w:p>
    <w:p w14:paraId="0EE9CC47" w14:textId="77777777" w:rsidR="00912A30" w:rsidRDefault="00912A30" w:rsidP="00DE54F3">
      <w:pPr>
        <w:spacing w:before="120" w:after="120"/>
        <w:ind w:left="1134" w:firstLine="567"/>
        <w:rPr>
          <w:lang w:val="ru-RU"/>
        </w:rPr>
      </w:pPr>
      <w:r w:rsidRPr="002C5F31">
        <w:rPr>
          <w:lang w:val="ru-RU"/>
        </w:rPr>
        <w:t>[g Alt.3)</w:t>
      </w:r>
      <w:r w:rsidRPr="002C5F31">
        <w:rPr>
          <w:lang w:val="ru-RU"/>
        </w:rPr>
        <w:tab/>
        <w:t>создавать условия для интеграции биоразнообразия в экономическую и производственную деятельность в целях содействия его сохранению и устойчивому использованию;]</w:t>
      </w:r>
    </w:p>
    <w:p w14:paraId="56707DA9" w14:textId="5977FB95" w:rsidR="00047758" w:rsidRPr="00047758" w:rsidRDefault="00047758" w:rsidP="00047758">
      <w:pPr>
        <w:spacing w:before="120" w:after="120"/>
        <w:ind w:left="1134" w:firstLine="567"/>
        <w:rPr>
          <w:lang w:val="ru-RU"/>
        </w:rPr>
      </w:pPr>
      <w:r w:rsidRPr="00047758">
        <w:rPr>
          <w:lang w:val="ru-RU"/>
        </w:rPr>
        <w:t>[(g Alt.4) [поощр</w:t>
      </w:r>
      <w:r w:rsidR="00AC7A0A">
        <w:rPr>
          <w:lang w:val="ru-RU"/>
        </w:rPr>
        <w:t>я</w:t>
      </w:r>
      <w:r w:rsidRPr="00047758">
        <w:rPr>
          <w:lang w:val="ru-RU"/>
        </w:rPr>
        <w:t>ть][стимулировать][обеспечивать] устойчивое использование биоразнообразия [в соответствующих случаях] в качестве средства содействия его сохранению [и] [создавать условия для его] [интеграции [его многогранных ценностей] в экономическую и производственную деятельность] [и процессы принятия решений] [при обеспечении того, чтобы любое воздействие на биоразнообразие и его использование были [экологически] устойчивыми][, в полном соответствии с Рамочной программой].]</w:t>
      </w:r>
    </w:p>
    <w:p w14:paraId="0EE9CC48" w14:textId="77777777" w:rsidR="00912A30" w:rsidRPr="002C5F31" w:rsidRDefault="00912A30" w:rsidP="00DE54F3">
      <w:pPr>
        <w:keepNext/>
        <w:spacing w:before="120" w:after="120"/>
        <w:ind w:left="1134" w:firstLine="567"/>
        <w:rPr>
          <w:lang w:val="ru-RU"/>
        </w:rPr>
      </w:pPr>
      <w:r w:rsidRPr="002C5F31">
        <w:rPr>
          <w:lang w:val="ru-RU"/>
        </w:rPr>
        <w:t>7.</w:t>
      </w:r>
      <w:r w:rsidRPr="002C5F31">
        <w:rPr>
          <w:lang w:val="ru-RU"/>
        </w:rPr>
        <w:tab/>
      </w:r>
      <w:r w:rsidRPr="002C5F31">
        <w:rPr>
          <w:i/>
          <w:iCs/>
          <w:lang w:val="ru-RU"/>
        </w:rPr>
        <w:t>поручает</w:t>
      </w:r>
      <w:r w:rsidRPr="002C5F31">
        <w:rPr>
          <w:lang w:val="ru-RU"/>
        </w:rPr>
        <w:t xml:space="preserve"> Исполнительному секретарю при условии наличия ресурсов и с опорой на существующую деятельность и мандаты:</w:t>
      </w:r>
    </w:p>
    <w:p w14:paraId="0EE9CC49" w14:textId="77777777" w:rsidR="00912A30" w:rsidRPr="002C5F31" w:rsidRDefault="00912A30" w:rsidP="00DE54F3">
      <w:pPr>
        <w:spacing w:before="120" w:after="120"/>
        <w:ind w:left="1134" w:firstLine="567"/>
        <w:rPr>
          <w:lang w:val="ru-RU"/>
        </w:rPr>
      </w:pPr>
      <w:r w:rsidRPr="002C5F31">
        <w:rPr>
          <w:lang w:val="ru-RU"/>
        </w:rPr>
        <w:t>a)</w:t>
      </w:r>
      <w:r w:rsidRPr="002C5F31">
        <w:rPr>
          <w:lang w:val="ru-RU"/>
        </w:rPr>
        <w:tab/>
        <w:t>содействовать обмену передовой практикой, методологиями, инструментами, подходами и другими соответствующими решениями, связанными с учетом проблематики биоразнообразия внутри и на уровне секторов, без установления предписаний, включая [подходы, которые [способствуют устойчивому использованию биоразнообразия в качестве средства содействия его сохранению и интеграции в экономическую и производственную деятельность,] [обеспечивают устойчивое управление биоразнообразием и его использование,] посредством механизма посредничества, региональных и субрегиональных диалогов, научно-технического сотрудничества, деятельности по созданию потенциала и сообществ специалистов-практиков, в сотрудничестве с соответствующими заинтересованными сторонами, международными финансовыми учреждениями и структурами частного сектора;</w:t>
      </w:r>
    </w:p>
    <w:p w14:paraId="0EE9CC4A" w14:textId="77777777" w:rsidR="00912A30" w:rsidRPr="002C5F31" w:rsidRDefault="00912A30" w:rsidP="00DE54F3">
      <w:pPr>
        <w:spacing w:before="120" w:after="120"/>
        <w:ind w:left="1134" w:firstLine="567"/>
        <w:rPr>
          <w:lang w:val="ru-RU"/>
        </w:rPr>
      </w:pPr>
      <w:r w:rsidRPr="002C5F31">
        <w:rPr>
          <w:lang w:val="ru-RU"/>
        </w:rPr>
        <w:t>b)</w:t>
      </w:r>
      <w:r w:rsidRPr="002C5F31">
        <w:rPr>
          <w:lang w:val="ru-RU"/>
        </w:rPr>
        <w:tab/>
        <w:t xml:space="preserve">содействовать обмену опытом и извлеченными уроками в рамках соответствующих многосторонних природоохранных соглашений и соответствующих </w:t>
      </w:r>
      <w:r w:rsidRPr="002C5F31">
        <w:rPr>
          <w:lang w:val="ru-RU"/>
        </w:rPr>
        <w:lastRenderedPageBreak/>
        <w:t>секторальных организаций, поддерживающих широкий учет проблематики биоразнообразия;</w:t>
      </w:r>
    </w:p>
    <w:p w14:paraId="0EE9CC4B" w14:textId="77777777" w:rsidR="00912A30" w:rsidRPr="002C5F31" w:rsidRDefault="00912A30" w:rsidP="00DE54F3">
      <w:pPr>
        <w:spacing w:before="120" w:after="120"/>
        <w:ind w:left="1134" w:firstLine="567"/>
        <w:rPr>
          <w:lang w:val="ru-RU"/>
        </w:rPr>
      </w:pPr>
      <w:r w:rsidRPr="002C5F31">
        <w:rPr>
          <w:lang w:val="ru-RU"/>
        </w:rPr>
        <w:t>c)</w:t>
      </w:r>
      <w:r w:rsidRPr="002C5F31">
        <w:rPr>
          <w:lang w:val="ru-RU"/>
        </w:rPr>
        <w:tab/>
        <w:t>укреплять обмен опытом и решениями, взаимное обучение и сотрудничество по вопросам учета проблематики биоразнообразия внутри и на уровне соответствующих секторов, в том числе посредством:</w:t>
      </w:r>
    </w:p>
    <w:p w14:paraId="0EE9CC4C" w14:textId="77777777" w:rsidR="00912A30" w:rsidRPr="002C5F31" w:rsidRDefault="00912A30" w:rsidP="00DE54F3">
      <w:pPr>
        <w:tabs>
          <w:tab w:val="clear" w:pos="2268"/>
        </w:tabs>
        <w:spacing w:before="120" w:after="120"/>
        <w:ind w:left="2268" w:hanging="567"/>
        <w:rPr>
          <w:lang w:val="ru-RU"/>
        </w:rPr>
      </w:pPr>
      <w:r w:rsidRPr="002C5F31">
        <w:rPr>
          <w:lang w:val="ru-RU"/>
        </w:rPr>
        <w:t>i)</w:t>
      </w:r>
      <w:r w:rsidRPr="002C5F31">
        <w:rPr>
          <w:lang w:val="ru-RU"/>
        </w:rPr>
        <w:tab/>
        <w:t>оказания поддержки Глобальному партнерству по вопросам предпринимательства и биоразнообразия в проведении региональных форумов по вопросам предпринимательства и биоразнообразия в сотрудничестве с соответствующими организациями и заинтересованными сторонами;</w:t>
      </w:r>
    </w:p>
    <w:p w14:paraId="0EE9CC4D" w14:textId="77777777" w:rsidR="00912A30" w:rsidRPr="00DE54F3" w:rsidRDefault="00912A30" w:rsidP="00DE54F3">
      <w:pPr>
        <w:tabs>
          <w:tab w:val="clear" w:pos="2268"/>
        </w:tabs>
        <w:spacing w:before="120" w:after="120"/>
        <w:ind w:left="2268" w:hanging="567"/>
        <w:rPr>
          <w:lang w:val="ru-RU"/>
        </w:rPr>
      </w:pPr>
      <w:r>
        <w:rPr>
          <w:lang w:val="ru-RU"/>
        </w:rPr>
        <w:t xml:space="preserve"> </w:t>
      </w:r>
      <w:r w:rsidRPr="002C5F31">
        <w:rPr>
          <w:lang w:val="ru-RU"/>
        </w:rPr>
        <w:t>ii)</w:t>
      </w:r>
      <w:r w:rsidRPr="002C5F31">
        <w:rPr>
          <w:lang w:val="ru-RU"/>
        </w:rPr>
        <w:tab/>
        <w:t>продолжать поддерживать сообщества специалистов-практиков, в том числе посредством серии вебинаров, начатой в 2026 году, в целях поддержки учета проблематики биоразнообразия внутри и на уровне соответствующих секторов, сообразно обстоятельствам, включая экономику океанов и островов, а также другие области и секторы, которые еще не были охвачены в рамках этой серии</w:t>
      </w:r>
      <w:r w:rsidRPr="00DE54F3">
        <w:rPr>
          <w:lang w:val="ru-RU"/>
        </w:rPr>
        <w:t>;</w:t>
      </w:r>
    </w:p>
    <w:p w14:paraId="0EE9CC4E" w14:textId="0DC18C6B" w:rsidR="00912A30" w:rsidRPr="0084047D" w:rsidRDefault="00912A30" w:rsidP="009E2A1A">
      <w:pPr>
        <w:spacing w:before="120" w:after="120"/>
        <w:ind w:left="1134" w:firstLine="567"/>
        <w:rPr>
          <w:lang w:val="ru-RU"/>
        </w:rPr>
      </w:pPr>
      <w:r w:rsidRPr="0084047D">
        <w:rPr>
          <w:lang w:val="ru-RU"/>
        </w:rPr>
        <w:t>[</w:t>
      </w:r>
      <w:r>
        <w:t>d</w:t>
      </w:r>
      <w:r w:rsidRPr="0084047D">
        <w:rPr>
          <w:lang w:val="ru-RU"/>
        </w:rPr>
        <w:t>)</w:t>
      </w:r>
      <w:r w:rsidRPr="0084047D">
        <w:rPr>
          <w:lang w:val="ru-RU"/>
        </w:rPr>
        <w:tab/>
      </w:r>
      <w:r>
        <w:rPr>
          <w:lang w:val="ru-RU"/>
        </w:rPr>
        <w:t>р</w:t>
      </w:r>
      <w:r w:rsidRPr="00A30613">
        <w:rPr>
          <w:lang w:val="ru-RU"/>
        </w:rPr>
        <w:t>азработать</w:t>
      </w:r>
      <w:r w:rsidRPr="0084047D">
        <w:rPr>
          <w:lang w:val="ru-RU"/>
        </w:rPr>
        <w:t xml:space="preserve"> </w:t>
      </w:r>
      <w:r w:rsidRPr="00A30613">
        <w:rPr>
          <w:lang w:val="ru-RU"/>
        </w:rPr>
        <w:t>в</w:t>
      </w:r>
      <w:r w:rsidRPr="0084047D">
        <w:rPr>
          <w:lang w:val="ru-RU"/>
        </w:rPr>
        <w:t xml:space="preserve"> </w:t>
      </w:r>
      <w:r w:rsidRPr="00A30613">
        <w:rPr>
          <w:lang w:val="ru-RU"/>
        </w:rPr>
        <w:t>сотрудничестве</w:t>
      </w:r>
      <w:r w:rsidRPr="0084047D">
        <w:rPr>
          <w:lang w:val="ru-RU"/>
        </w:rPr>
        <w:t xml:space="preserve"> </w:t>
      </w:r>
      <w:r w:rsidRPr="00A30613">
        <w:rPr>
          <w:lang w:val="ru-RU"/>
        </w:rPr>
        <w:t>с</w:t>
      </w:r>
      <w:r w:rsidRPr="0084047D">
        <w:rPr>
          <w:lang w:val="ru-RU"/>
        </w:rPr>
        <w:t xml:space="preserve"> </w:t>
      </w:r>
      <w:r w:rsidRPr="00A30613">
        <w:rPr>
          <w:lang w:val="ru-RU"/>
        </w:rPr>
        <w:t>соответствующими</w:t>
      </w:r>
      <w:r w:rsidRPr="0084047D">
        <w:rPr>
          <w:lang w:val="ru-RU"/>
        </w:rPr>
        <w:t xml:space="preserve"> </w:t>
      </w:r>
      <w:r w:rsidRPr="00A30613">
        <w:rPr>
          <w:lang w:val="ru-RU"/>
        </w:rPr>
        <w:t>организациями</w:t>
      </w:r>
      <w:r w:rsidRPr="0084047D">
        <w:rPr>
          <w:lang w:val="ru-RU"/>
        </w:rPr>
        <w:t xml:space="preserve"> </w:t>
      </w:r>
      <w:r w:rsidRPr="00A30613">
        <w:rPr>
          <w:lang w:val="ru-RU"/>
        </w:rPr>
        <w:t>мероприятия</w:t>
      </w:r>
      <w:r w:rsidRPr="0084047D">
        <w:rPr>
          <w:lang w:val="ru-RU"/>
        </w:rPr>
        <w:t xml:space="preserve"> </w:t>
      </w:r>
      <w:r w:rsidRPr="00A30613">
        <w:rPr>
          <w:lang w:val="ru-RU"/>
        </w:rPr>
        <w:t>по</w:t>
      </w:r>
      <w:r w:rsidRPr="0084047D">
        <w:rPr>
          <w:lang w:val="ru-RU"/>
        </w:rPr>
        <w:t xml:space="preserve"> </w:t>
      </w:r>
      <w:r w:rsidRPr="00A30613">
        <w:rPr>
          <w:lang w:val="ru-RU"/>
        </w:rPr>
        <w:t>созданию</w:t>
      </w:r>
      <w:r w:rsidRPr="0084047D">
        <w:rPr>
          <w:lang w:val="ru-RU"/>
        </w:rPr>
        <w:t xml:space="preserve"> </w:t>
      </w:r>
      <w:r w:rsidRPr="00A30613">
        <w:rPr>
          <w:lang w:val="ru-RU"/>
        </w:rPr>
        <w:t>потенциала</w:t>
      </w:r>
      <w:r w:rsidRPr="0084047D">
        <w:rPr>
          <w:lang w:val="ru-RU"/>
        </w:rPr>
        <w:t xml:space="preserve">, </w:t>
      </w:r>
      <w:r w:rsidRPr="00A30613">
        <w:rPr>
          <w:lang w:val="ru-RU"/>
        </w:rPr>
        <w:t>обновленный</w:t>
      </w:r>
      <w:r w:rsidRPr="0084047D">
        <w:rPr>
          <w:lang w:val="ru-RU"/>
        </w:rPr>
        <w:t xml:space="preserve"> </w:t>
      </w:r>
      <w:r w:rsidRPr="00A30613">
        <w:rPr>
          <w:lang w:val="ru-RU"/>
        </w:rPr>
        <w:t>структурированный</w:t>
      </w:r>
      <w:r w:rsidRPr="0084047D">
        <w:rPr>
          <w:lang w:val="ru-RU"/>
        </w:rPr>
        <w:t xml:space="preserve"> </w:t>
      </w:r>
      <w:r w:rsidRPr="00A30613">
        <w:rPr>
          <w:lang w:val="ru-RU"/>
        </w:rPr>
        <w:t>обзор</w:t>
      </w:r>
      <w:r w:rsidRPr="0084047D">
        <w:rPr>
          <w:lang w:val="ru-RU"/>
        </w:rPr>
        <w:t xml:space="preserve"> </w:t>
      </w:r>
      <w:r w:rsidRPr="00A30613">
        <w:rPr>
          <w:lang w:val="ru-RU"/>
        </w:rPr>
        <w:t>имеющихся</w:t>
      </w:r>
      <w:r w:rsidRPr="0084047D">
        <w:rPr>
          <w:lang w:val="ru-RU"/>
        </w:rPr>
        <w:t xml:space="preserve"> </w:t>
      </w:r>
      <w:r w:rsidRPr="00A30613">
        <w:rPr>
          <w:lang w:val="ru-RU"/>
        </w:rPr>
        <w:t>передовых</w:t>
      </w:r>
      <w:r w:rsidRPr="0084047D">
        <w:rPr>
          <w:lang w:val="ru-RU"/>
        </w:rPr>
        <w:t xml:space="preserve"> </w:t>
      </w:r>
      <w:r>
        <w:rPr>
          <w:lang w:val="ru-RU"/>
        </w:rPr>
        <w:t>методов</w:t>
      </w:r>
      <w:r w:rsidRPr="0084047D">
        <w:rPr>
          <w:lang w:val="ru-RU"/>
        </w:rPr>
        <w:t xml:space="preserve">, </w:t>
      </w:r>
      <w:r w:rsidRPr="00A30613">
        <w:rPr>
          <w:lang w:val="ru-RU"/>
        </w:rPr>
        <w:t>инструментов</w:t>
      </w:r>
      <w:r w:rsidRPr="0084047D">
        <w:rPr>
          <w:lang w:val="ru-RU"/>
        </w:rPr>
        <w:t xml:space="preserve">, </w:t>
      </w:r>
      <w:r w:rsidRPr="00A30613">
        <w:rPr>
          <w:lang w:val="ru-RU"/>
        </w:rPr>
        <w:t>механизмов</w:t>
      </w:r>
      <w:r w:rsidRPr="0084047D">
        <w:rPr>
          <w:lang w:val="ru-RU"/>
        </w:rPr>
        <w:t xml:space="preserve">, </w:t>
      </w:r>
      <w:r w:rsidRPr="00A30613">
        <w:rPr>
          <w:lang w:val="ru-RU"/>
        </w:rPr>
        <w:t>руководящих</w:t>
      </w:r>
      <w:r w:rsidRPr="0084047D">
        <w:rPr>
          <w:lang w:val="ru-RU"/>
        </w:rPr>
        <w:t xml:space="preserve"> </w:t>
      </w:r>
      <w:r w:rsidRPr="00A30613">
        <w:rPr>
          <w:lang w:val="ru-RU"/>
        </w:rPr>
        <w:t>указаний</w:t>
      </w:r>
      <w:r w:rsidRPr="0084047D">
        <w:rPr>
          <w:lang w:val="ru-RU"/>
        </w:rPr>
        <w:t xml:space="preserve"> </w:t>
      </w:r>
      <w:r w:rsidRPr="00A30613">
        <w:rPr>
          <w:lang w:val="ru-RU"/>
        </w:rPr>
        <w:t>и</w:t>
      </w:r>
      <w:r w:rsidRPr="0084047D">
        <w:rPr>
          <w:lang w:val="ru-RU"/>
        </w:rPr>
        <w:t xml:space="preserve"> </w:t>
      </w:r>
      <w:r w:rsidRPr="00A30613">
        <w:rPr>
          <w:lang w:val="ru-RU"/>
        </w:rPr>
        <w:t>других</w:t>
      </w:r>
      <w:r w:rsidRPr="0084047D">
        <w:rPr>
          <w:lang w:val="ru-RU"/>
        </w:rPr>
        <w:t xml:space="preserve"> </w:t>
      </w:r>
      <w:r w:rsidRPr="00A30613">
        <w:rPr>
          <w:lang w:val="ru-RU"/>
        </w:rPr>
        <w:t>соответствующих</w:t>
      </w:r>
      <w:r w:rsidRPr="0084047D">
        <w:rPr>
          <w:lang w:val="ru-RU"/>
        </w:rPr>
        <w:t xml:space="preserve"> </w:t>
      </w:r>
      <w:r w:rsidRPr="00A30613">
        <w:rPr>
          <w:lang w:val="ru-RU"/>
        </w:rPr>
        <w:t>решений</w:t>
      </w:r>
      <w:r w:rsidRPr="0084047D">
        <w:rPr>
          <w:lang w:val="ru-RU"/>
        </w:rPr>
        <w:t>, [</w:t>
      </w:r>
      <w:r w:rsidRPr="00A30613">
        <w:rPr>
          <w:lang w:val="ru-RU"/>
        </w:rPr>
        <w:t>поддерживать</w:t>
      </w:r>
      <w:r w:rsidRPr="0084047D">
        <w:rPr>
          <w:lang w:val="ru-RU"/>
        </w:rPr>
        <w:t xml:space="preserve"> </w:t>
      </w:r>
      <w:r w:rsidRPr="00A30613">
        <w:rPr>
          <w:lang w:val="ru-RU"/>
        </w:rPr>
        <w:t>использование</w:t>
      </w:r>
      <w:r w:rsidRPr="0084047D">
        <w:rPr>
          <w:lang w:val="ru-RU"/>
        </w:rPr>
        <w:t xml:space="preserve"> </w:t>
      </w:r>
      <w:r w:rsidRPr="00A30613">
        <w:rPr>
          <w:lang w:val="ru-RU"/>
        </w:rPr>
        <w:t>существующих</w:t>
      </w:r>
      <w:r w:rsidRPr="0084047D">
        <w:rPr>
          <w:lang w:val="ru-RU"/>
        </w:rPr>
        <w:t xml:space="preserve"> </w:t>
      </w:r>
      <w:r w:rsidRPr="00A30613">
        <w:rPr>
          <w:lang w:val="ru-RU"/>
        </w:rPr>
        <w:t>технических</w:t>
      </w:r>
      <w:r w:rsidRPr="0084047D">
        <w:rPr>
          <w:lang w:val="ru-RU"/>
        </w:rPr>
        <w:t xml:space="preserve"> </w:t>
      </w:r>
      <w:r w:rsidRPr="00A30613">
        <w:rPr>
          <w:lang w:val="ru-RU"/>
        </w:rPr>
        <w:t>руководящих</w:t>
      </w:r>
      <w:r w:rsidRPr="0084047D">
        <w:rPr>
          <w:lang w:val="ru-RU"/>
        </w:rPr>
        <w:t xml:space="preserve"> </w:t>
      </w:r>
      <w:r w:rsidRPr="00A30613">
        <w:rPr>
          <w:lang w:val="ru-RU"/>
        </w:rPr>
        <w:t>указаний</w:t>
      </w:r>
      <w:r w:rsidRPr="0084047D">
        <w:rPr>
          <w:lang w:val="ru-RU"/>
        </w:rPr>
        <w:t xml:space="preserve">] [, </w:t>
      </w:r>
      <w:r w:rsidRPr="00A30613">
        <w:rPr>
          <w:lang w:val="ru-RU"/>
        </w:rPr>
        <w:t>в</w:t>
      </w:r>
      <w:r w:rsidRPr="0084047D">
        <w:rPr>
          <w:lang w:val="ru-RU"/>
        </w:rPr>
        <w:t xml:space="preserve"> </w:t>
      </w:r>
      <w:r w:rsidRPr="00A30613">
        <w:rPr>
          <w:lang w:val="ru-RU"/>
        </w:rPr>
        <w:t>том</w:t>
      </w:r>
      <w:r w:rsidRPr="0084047D">
        <w:rPr>
          <w:lang w:val="ru-RU"/>
        </w:rPr>
        <w:t xml:space="preserve"> </w:t>
      </w:r>
      <w:r w:rsidRPr="00A30613">
        <w:rPr>
          <w:lang w:val="ru-RU"/>
        </w:rPr>
        <w:t>числе</w:t>
      </w:r>
      <w:r w:rsidRPr="0084047D">
        <w:rPr>
          <w:lang w:val="ru-RU"/>
        </w:rPr>
        <w:t xml:space="preserve"> [</w:t>
      </w:r>
      <w:r w:rsidRPr="00A30613">
        <w:rPr>
          <w:lang w:val="ru-RU"/>
        </w:rPr>
        <w:t>технических</w:t>
      </w:r>
      <w:r w:rsidRPr="0084047D">
        <w:rPr>
          <w:lang w:val="ru-RU"/>
        </w:rPr>
        <w:t xml:space="preserve"> </w:t>
      </w:r>
      <w:r w:rsidRPr="00A30613">
        <w:rPr>
          <w:lang w:val="ru-RU"/>
        </w:rPr>
        <w:t>руководящих</w:t>
      </w:r>
      <w:r w:rsidRPr="0084047D">
        <w:rPr>
          <w:lang w:val="ru-RU"/>
        </w:rPr>
        <w:t xml:space="preserve"> </w:t>
      </w:r>
      <w:r w:rsidRPr="00A30613">
        <w:rPr>
          <w:lang w:val="ru-RU"/>
        </w:rPr>
        <w:t>указаний</w:t>
      </w:r>
      <w:r w:rsidRPr="0084047D">
        <w:rPr>
          <w:lang w:val="ru-RU"/>
        </w:rPr>
        <w:t>][</w:t>
      </w:r>
      <w:r w:rsidRPr="00A30613">
        <w:rPr>
          <w:lang w:val="ru-RU"/>
        </w:rPr>
        <w:t>результатов</w:t>
      </w:r>
      <w:r w:rsidRPr="0084047D">
        <w:rPr>
          <w:lang w:val="ru-RU"/>
        </w:rPr>
        <w:t xml:space="preserve">] </w:t>
      </w:r>
      <w:r w:rsidRPr="00A30613">
        <w:rPr>
          <w:lang w:val="ru-RU"/>
        </w:rPr>
        <w:t>соответствующих</w:t>
      </w:r>
      <w:r w:rsidRPr="0084047D">
        <w:rPr>
          <w:lang w:val="ru-RU"/>
        </w:rPr>
        <w:t xml:space="preserve"> </w:t>
      </w:r>
      <w:r w:rsidRPr="00A30613">
        <w:rPr>
          <w:lang w:val="ru-RU"/>
        </w:rPr>
        <w:t>оценок</w:t>
      </w:r>
      <w:r w:rsidRPr="0084047D">
        <w:rPr>
          <w:lang w:val="ru-RU"/>
        </w:rPr>
        <w:t xml:space="preserve"> </w:t>
      </w:r>
      <w:r w:rsidRPr="00A30613">
        <w:rPr>
          <w:lang w:val="ru-RU"/>
        </w:rPr>
        <w:t>Межправительственной</w:t>
      </w:r>
      <w:r w:rsidRPr="0084047D">
        <w:rPr>
          <w:lang w:val="ru-RU"/>
        </w:rPr>
        <w:t xml:space="preserve"> </w:t>
      </w:r>
      <w:r w:rsidRPr="00A30613">
        <w:rPr>
          <w:lang w:val="ru-RU"/>
        </w:rPr>
        <w:t>научно</w:t>
      </w:r>
      <w:r w:rsidRPr="0084047D">
        <w:rPr>
          <w:lang w:val="ru-RU"/>
        </w:rPr>
        <w:t>-</w:t>
      </w:r>
      <w:r w:rsidRPr="00A30613">
        <w:rPr>
          <w:lang w:val="ru-RU"/>
        </w:rPr>
        <w:t>политической</w:t>
      </w:r>
      <w:r w:rsidRPr="0084047D">
        <w:rPr>
          <w:lang w:val="ru-RU"/>
        </w:rPr>
        <w:t xml:space="preserve"> </w:t>
      </w:r>
      <w:r w:rsidRPr="00A30613">
        <w:rPr>
          <w:lang w:val="ru-RU"/>
        </w:rPr>
        <w:t>платформы</w:t>
      </w:r>
      <w:r w:rsidRPr="0084047D">
        <w:rPr>
          <w:lang w:val="ru-RU"/>
        </w:rPr>
        <w:t xml:space="preserve"> </w:t>
      </w:r>
      <w:r w:rsidRPr="00A30613">
        <w:rPr>
          <w:lang w:val="ru-RU"/>
        </w:rPr>
        <w:t>по</w:t>
      </w:r>
      <w:r w:rsidRPr="0084047D">
        <w:rPr>
          <w:lang w:val="ru-RU"/>
        </w:rPr>
        <w:t xml:space="preserve"> </w:t>
      </w:r>
      <w:r w:rsidRPr="00A30613">
        <w:rPr>
          <w:lang w:val="ru-RU"/>
        </w:rPr>
        <w:t>биоразнообразию</w:t>
      </w:r>
      <w:r w:rsidRPr="0084047D">
        <w:rPr>
          <w:lang w:val="ru-RU"/>
        </w:rPr>
        <w:t xml:space="preserve"> </w:t>
      </w:r>
      <w:r w:rsidRPr="00A30613">
        <w:rPr>
          <w:lang w:val="ru-RU"/>
        </w:rPr>
        <w:t>и</w:t>
      </w:r>
      <w:r w:rsidRPr="0084047D">
        <w:rPr>
          <w:lang w:val="ru-RU"/>
        </w:rPr>
        <w:t xml:space="preserve"> </w:t>
      </w:r>
      <w:r w:rsidRPr="00A30613">
        <w:rPr>
          <w:lang w:val="ru-RU"/>
        </w:rPr>
        <w:t>экосистемным</w:t>
      </w:r>
      <w:r w:rsidRPr="0084047D">
        <w:rPr>
          <w:lang w:val="ru-RU"/>
        </w:rPr>
        <w:t xml:space="preserve"> </w:t>
      </w:r>
      <w:r w:rsidRPr="00A30613">
        <w:rPr>
          <w:lang w:val="ru-RU"/>
        </w:rPr>
        <w:t>услугам</w:t>
      </w:r>
      <w:r w:rsidRPr="0084047D">
        <w:rPr>
          <w:lang w:val="ru-RU"/>
        </w:rPr>
        <w:t>] [</w:t>
      </w:r>
      <w:r w:rsidRPr="00A30613">
        <w:rPr>
          <w:lang w:val="ru-RU"/>
        </w:rPr>
        <w:t>и</w:t>
      </w:r>
      <w:r w:rsidRPr="0084047D">
        <w:rPr>
          <w:lang w:val="ru-RU"/>
        </w:rPr>
        <w:t xml:space="preserve"> </w:t>
      </w:r>
      <w:r w:rsidRPr="00A30613">
        <w:rPr>
          <w:lang w:val="ru-RU"/>
        </w:rPr>
        <w:t>разработать</w:t>
      </w:r>
      <w:r w:rsidRPr="0084047D">
        <w:rPr>
          <w:lang w:val="ru-RU"/>
        </w:rPr>
        <w:t xml:space="preserve"> </w:t>
      </w:r>
      <w:r w:rsidRPr="00A30613">
        <w:rPr>
          <w:lang w:val="ru-RU"/>
        </w:rPr>
        <w:t>технические</w:t>
      </w:r>
      <w:r w:rsidRPr="0084047D">
        <w:rPr>
          <w:lang w:val="ru-RU"/>
        </w:rPr>
        <w:t xml:space="preserve"> </w:t>
      </w:r>
      <w:r w:rsidRPr="00A30613">
        <w:rPr>
          <w:lang w:val="ru-RU"/>
        </w:rPr>
        <w:t>руководящие</w:t>
      </w:r>
      <w:r w:rsidRPr="0084047D">
        <w:rPr>
          <w:lang w:val="ru-RU"/>
        </w:rPr>
        <w:t xml:space="preserve"> </w:t>
      </w:r>
      <w:r w:rsidRPr="00A30613">
        <w:rPr>
          <w:lang w:val="ru-RU"/>
        </w:rPr>
        <w:t>указания</w:t>
      </w:r>
      <w:r w:rsidRPr="0084047D">
        <w:rPr>
          <w:lang w:val="ru-RU"/>
        </w:rPr>
        <w:t xml:space="preserve">] </w:t>
      </w:r>
      <w:r w:rsidRPr="00A30613">
        <w:rPr>
          <w:lang w:val="ru-RU"/>
        </w:rPr>
        <w:t>для</w:t>
      </w:r>
      <w:r w:rsidRPr="0084047D">
        <w:rPr>
          <w:lang w:val="ru-RU"/>
        </w:rPr>
        <w:t xml:space="preserve"> </w:t>
      </w:r>
      <w:r w:rsidRPr="00A30613">
        <w:rPr>
          <w:lang w:val="ru-RU"/>
        </w:rPr>
        <w:t>оказания</w:t>
      </w:r>
      <w:r w:rsidRPr="0084047D">
        <w:rPr>
          <w:lang w:val="ru-RU"/>
        </w:rPr>
        <w:t xml:space="preserve"> </w:t>
      </w:r>
      <w:r w:rsidRPr="00A30613">
        <w:rPr>
          <w:lang w:val="ru-RU"/>
        </w:rPr>
        <w:t>Сторонам</w:t>
      </w:r>
      <w:r w:rsidRPr="0084047D">
        <w:rPr>
          <w:lang w:val="ru-RU"/>
        </w:rPr>
        <w:t xml:space="preserve">, </w:t>
      </w:r>
      <w:r w:rsidRPr="00A30613">
        <w:rPr>
          <w:lang w:val="ru-RU"/>
        </w:rPr>
        <w:t>в</w:t>
      </w:r>
      <w:r w:rsidRPr="0084047D">
        <w:rPr>
          <w:lang w:val="ru-RU"/>
        </w:rPr>
        <w:t xml:space="preserve"> </w:t>
      </w:r>
      <w:r w:rsidRPr="00A30613">
        <w:rPr>
          <w:lang w:val="ru-RU"/>
        </w:rPr>
        <w:t>частности</w:t>
      </w:r>
      <w:r w:rsidRPr="0084047D">
        <w:rPr>
          <w:lang w:val="ru-RU"/>
        </w:rPr>
        <w:t xml:space="preserve"> </w:t>
      </w:r>
      <w:r w:rsidRPr="00A30613">
        <w:rPr>
          <w:lang w:val="ru-RU"/>
        </w:rPr>
        <w:t>Сторонам</w:t>
      </w:r>
      <w:r w:rsidRPr="0084047D">
        <w:rPr>
          <w:lang w:val="ru-RU"/>
        </w:rPr>
        <w:t xml:space="preserve">, </w:t>
      </w:r>
      <w:r>
        <w:rPr>
          <w:lang w:val="ru-RU"/>
        </w:rPr>
        <w:t>являющимся</w:t>
      </w:r>
      <w:r w:rsidRPr="0084047D">
        <w:rPr>
          <w:lang w:val="ru-RU"/>
        </w:rPr>
        <w:t xml:space="preserve"> </w:t>
      </w:r>
      <w:r w:rsidRPr="00A30613">
        <w:rPr>
          <w:lang w:val="ru-RU"/>
        </w:rPr>
        <w:t>развивающи</w:t>
      </w:r>
      <w:r>
        <w:rPr>
          <w:lang w:val="ru-RU"/>
        </w:rPr>
        <w:t>ми</w:t>
      </w:r>
      <w:r w:rsidRPr="00A30613">
        <w:rPr>
          <w:lang w:val="ru-RU"/>
        </w:rPr>
        <w:t>ся</w:t>
      </w:r>
      <w:r w:rsidRPr="0084047D">
        <w:rPr>
          <w:lang w:val="ru-RU"/>
        </w:rPr>
        <w:t xml:space="preserve"> </w:t>
      </w:r>
      <w:r w:rsidRPr="00A30613">
        <w:rPr>
          <w:lang w:val="ru-RU"/>
        </w:rPr>
        <w:t>стран</w:t>
      </w:r>
      <w:r>
        <w:rPr>
          <w:lang w:val="ru-RU"/>
        </w:rPr>
        <w:t>ами</w:t>
      </w:r>
      <w:r w:rsidRPr="0084047D">
        <w:rPr>
          <w:lang w:val="ru-RU"/>
        </w:rPr>
        <w:t xml:space="preserve">, </w:t>
      </w:r>
      <w:r w:rsidRPr="00A30613">
        <w:rPr>
          <w:lang w:val="ru-RU"/>
        </w:rPr>
        <w:t>поддержки</w:t>
      </w:r>
      <w:r w:rsidRPr="0084047D">
        <w:rPr>
          <w:lang w:val="ru-RU"/>
        </w:rPr>
        <w:t xml:space="preserve"> </w:t>
      </w:r>
      <w:r w:rsidRPr="00A30613">
        <w:rPr>
          <w:lang w:val="ru-RU"/>
        </w:rPr>
        <w:t>в</w:t>
      </w:r>
      <w:r w:rsidRPr="0084047D">
        <w:rPr>
          <w:lang w:val="ru-RU"/>
        </w:rPr>
        <w:t xml:space="preserve"> </w:t>
      </w:r>
      <w:r w:rsidRPr="00A30613">
        <w:rPr>
          <w:lang w:val="ru-RU"/>
        </w:rPr>
        <w:t>содействии</w:t>
      </w:r>
      <w:r w:rsidRPr="0084047D">
        <w:rPr>
          <w:lang w:val="ru-RU"/>
        </w:rPr>
        <w:t xml:space="preserve"> </w:t>
      </w:r>
      <w:r w:rsidRPr="00A30613">
        <w:rPr>
          <w:lang w:val="ru-RU"/>
        </w:rPr>
        <w:t>интеграции</w:t>
      </w:r>
      <w:r w:rsidRPr="0084047D">
        <w:rPr>
          <w:lang w:val="ru-RU"/>
        </w:rPr>
        <w:t xml:space="preserve"> </w:t>
      </w:r>
      <w:r>
        <w:rPr>
          <w:lang w:val="ru-RU"/>
        </w:rPr>
        <w:t>проблематики</w:t>
      </w:r>
      <w:r w:rsidRPr="0084047D">
        <w:rPr>
          <w:lang w:val="ru-RU"/>
        </w:rPr>
        <w:t xml:space="preserve"> </w:t>
      </w:r>
      <w:r w:rsidRPr="00A30613">
        <w:rPr>
          <w:lang w:val="ru-RU"/>
        </w:rPr>
        <w:t>биоразнообразия</w:t>
      </w:r>
      <w:r w:rsidRPr="0084047D">
        <w:rPr>
          <w:lang w:val="ru-RU"/>
        </w:rPr>
        <w:t xml:space="preserve"> </w:t>
      </w:r>
      <w:r w:rsidRPr="00A30613">
        <w:rPr>
          <w:lang w:val="ru-RU"/>
        </w:rPr>
        <w:t>в</w:t>
      </w:r>
      <w:r w:rsidRPr="0084047D">
        <w:rPr>
          <w:lang w:val="ru-RU"/>
        </w:rPr>
        <w:t xml:space="preserve"> </w:t>
      </w:r>
      <w:r w:rsidRPr="00A30613">
        <w:rPr>
          <w:lang w:val="ru-RU"/>
        </w:rPr>
        <w:t>деловой</w:t>
      </w:r>
      <w:r w:rsidRPr="0084047D">
        <w:rPr>
          <w:lang w:val="ru-RU"/>
        </w:rPr>
        <w:t xml:space="preserve"> </w:t>
      </w:r>
      <w:r w:rsidRPr="00A30613">
        <w:rPr>
          <w:lang w:val="ru-RU"/>
        </w:rPr>
        <w:t>и</w:t>
      </w:r>
      <w:r w:rsidRPr="0084047D">
        <w:rPr>
          <w:lang w:val="ru-RU"/>
        </w:rPr>
        <w:t xml:space="preserve"> </w:t>
      </w:r>
      <w:r w:rsidRPr="00A30613">
        <w:rPr>
          <w:lang w:val="ru-RU"/>
        </w:rPr>
        <w:t>финансовый</w:t>
      </w:r>
      <w:r w:rsidRPr="0084047D">
        <w:rPr>
          <w:lang w:val="ru-RU"/>
        </w:rPr>
        <w:t xml:space="preserve"> </w:t>
      </w:r>
      <w:r w:rsidRPr="00A30613">
        <w:rPr>
          <w:lang w:val="ru-RU"/>
        </w:rPr>
        <w:t>сектор</w:t>
      </w:r>
      <w:r>
        <w:rPr>
          <w:lang w:val="ru-RU"/>
        </w:rPr>
        <w:t>а</w:t>
      </w:r>
      <w:r w:rsidRPr="0084047D">
        <w:rPr>
          <w:lang w:val="ru-RU"/>
        </w:rPr>
        <w:t xml:space="preserve"> </w:t>
      </w:r>
      <w:r w:rsidRPr="00A30613">
        <w:rPr>
          <w:lang w:val="ru-RU"/>
        </w:rPr>
        <w:t>в</w:t>
      </w:r>
      <w:r w:rsidRPr="0084047D">
        <w:rPr>
          <w:lang w:val="ru-RU"/>
        </w:rPr>
        <w:t xml:space="preserve"> </w:t>
      </w:r>
      <w:r w:rsidRPr="00A30613">
        <w:rPr>
          <w:lang w:val="ru-RU"/>
        </w:rPr>
        <w:t>соответствии</w:t>
      </w:r>
      <w:r w:rsidRPr="0084047D">
        <w:rPr>
          <w:lang w:val="ru-RU"/>
        </w:rPr>
        <w:t xml:space="preserve"> </w:t>
      </w:r>
      <w:r w:rsidRPr="00A30613">
        <w:rPr>
          <w:lang w:val="ru-RU"/>
        </w:rPr>
        <w:t>с</w:t>
      </w:r>
      <w:r w:rsidRPr="0084047D">
        <w:rPr>
          <w:lang w:val="ru-RU"/>
        </w:rPr>
        <w:t xml:space="preserve"> </w:t>
      </w:r>
      <w:r w:rsidRPr="00A30613">
        <w:rPr>
          <w:lang w:val="ru-RU"/>
        </w:rPr>
        <w:t>целями</w:t>
      </w:r>
      <w:r w:rsidRPr="0084047D">
        <w:rPr>
          <w:lang w:val="ru-RU"/>
        </w:rPr>
        <w:t xml:space="preserve"> </w:t>
      </w:r>
      <w:r w:rsidRPr="00A30613">
        <w:rPr>
          <w:lang w:val="ru-RU"/>
        </w:rPr>
        <w:t>и</w:t>
      </w:r>
      <w:r w:rsidRPr="0084047D">
        <w:rPr>
          <w:lang w:val="ru-RU"/>
        </w:rPr>
        <w:t xml:space="preserve"> </w:t>
      </w:r>
      <w:r w:rsidRPr="00A30613">
        <w:rPr>
          <w:lang w:val="ru-RU"/>
        </w:rPr>
        <w:t>задачами</w:t>
      </w:r>
      <w:r w:rsidRPr="0084047D">
        <w:rPr>
          <w:lang w:val="ru-RU"/>
        </w:rPr>
        <w:t xml:space="preserve"> </w:t>
      </w:r>
      <w:r w:rsidRPr="00A30613">
        <w:rPr>
          <w:lang w:val="ru-RU"/>
        </w:rPr>
        <w:t>Рамочной</w:t>
      </w:r>
      <w:r w:rsidRPr="0084047D">
        <w:rPr>
          <w:lang w:val="ru-RU"/>
        </w:rPr>
        <w:t xml:space="preserve"> </w:t>
      </w:r>
      <w:r w:rsidRPr="00A30613">
        <w:rPr>
          <w:lang w:val="ru-RU"/>
        </w:rPr>
        <w:t>программы</w:t>
      </w:r>
      <w:r w:rsidRPr="0084047D">
        <w:rPr>
          <w:lang w:val="ru-RU"/>
        </w:rPr>
        <w:t>;]</w:t>
      </w:r>
    </w:p>
    <w:p w14:paraId="0EE9CC4F" w14:textId="77777777" w:rsidR="00912A30" w:rsidRPr="0084047D" w:rsidRDefault="00912A30" w:rsidP="009E2A1A">
      <w:pPr>
        <w:spacing w:before="120" w:after="120"/>
        <w:ind w:left="1134" w:firstLine="567"/>
        <w:rPr>
          <w:lang w:val="ru-RU"/>
        </w:rPr>
      </w:pPr>
      <w:r w:rsidRPr="0084047D">
        <w:rPr>
          <w:lang w:val="ru-RU"/>
        </w:rPr>
        <w:t>[</w:t>
      </w:r>
      <w:r>
        <w:t>d</w:t>
      </w:r>
      <w:r w:rsidRPr="0084047D">
        <w:rPr>
          <w:lang w:val="ru-RU"/>
        </w:rPr>
        <w:t xml:space="preserve"> </w:t>
      </w:r>
      <w:r>
        <w:t>Alt</w:t>
      </w:r>
      <w:r w:rsidRPr="0084047D">
        <w:rPr>
          <w:lang w:val="ru-RU"/>
        </w:rPr>
        <w:t>.1)</w:t>
      </w:r>
      <w:r w:rsidRPr="0084047D">
        <w:rPr>
          <w:lang w:val="ru-RU"/>
        </w:rPr>
        <w:tab/>
      </w:r>
      <w:r>
        <w:rPr>
          <w:lang w:val="ru-RU"/>
        </w:rPr>
        <w:t>стимулировать повышение</w:t>
      </w:r>
      <w:r w:rsidRPr="00A30613">
        <w:rPr>
          <w:lang w:val="ru-RU"/>
        </w:rPr>
        <w:t xml:space="preserve"> осведомленност</w:t>
      </w:r>
      <w:r>
        <w:rPr>
          <w:lang w:val="ru-RU"/>
        </w:rPr>
        <w:t>и</w:t>
      </w:r>
      <w:r w:rsidRPr="00A30613">
        <w:rPr>
          <w:lang w:val="ru-RU"/>
        </w:rPr>
        <w:t xml:space="preserve"> и поддерживать использование существующих технических руководящих указаний для оказания Сторонам </w:t>
      </w:r>
      <w:r>
        <w:rPr>
          <w:lang w:val="ru-RU"/>
        </w:rPr>
        <w:t>помощи</w:t>
      </w:r>
      <w:r w:rsidRPr="00A30613">
        <w:rPr>
          <w:lang w:val="ru-RU"/>
        </w:rPr>
        <w:t xml:space="preserve"> в содействии интеграции </w:t>
      </w:r>
      <w:r>
        <w:rPr>
          <w:lang w:val="ru-RU"/>
        </w:rPr>
        <w:t>проблематики</w:t>
      </w:r>
      <w:r w:rsidRPr="00A30613">
        <w:rPr>
          <w:lang w:val="ru-RU"/>
        </w:rPr>
        <w:t xml:space="preserve"> биоразнообразия в деловой и финансовый сектор</w:t>
      </w:r>
      <w:r>
        <w:rPr>
          <w:lang w:val="ru-RU"/>
        </w:rPr>
        <w:t>а</w:t>
      </w:r>
      <w:r w:rsidRPr="0084047D">
        <w:rPr>
          <w:lang w:val="ru-RU"/>
        </w:rPr>
        <w:t>;]</w:t>
      </w:r>
    </w:p>
    <w:p w14:paraId="0EE9CC50" w14:textId="77777777" w:rsidR="00912A30" w:rsidRPr="0084047D" w:rsidRDefault="00912A30" w:rsidP="009E2A1A">
      <w:pPr>
        <w:spacing w:before="120" w:after="120"/>
        <w:ind w:left="1134" w:firstLine="567"/>
        <w:rPr>
          <w:lang w:val="ru-RU"/>
        </w:rPr>
      </w:pPr>
      <w:r w:rsidRPr="0084047D">
        <w:rPr>
          <w:lang w:val="ru-RU"/>
        </w:rPr>
        <w:t>[</w:t>
      </w:r>
      <w:r>
        <w:t>d</w:t>
      </w:r>
      <w:r w:rsidRPr="0084047D">
        <w:rPr>
          <w:lang w:val="ru-RU"/>
        </w:rPr>
        <w:t xml:space="preserve"> </w:t>
      </w:r>
      <w:r>
        <w:t>Alt</w:t>
      </w:r>
      <w:r w:rsidRPr="0084047D">
        <w:rPr>
          <w:lang w:val="ru-RU"/>
        </w:rPr>
        <w:t>.2)</w:t>
      </w:r>
      <w:r w:rsidRPr="0084047D">
        <w:rPr>
          <w:lang w:val="ru-RU"/>
        </w:rPr>
        <w:tab/>
      </w:r>
      <w:r>
        <w:rPr>
          <w:lang w:val="ru-RU"/>
        </w:rPr>
        <w:t>стимулировать повышение</w:t>
      </w:r>
      <w:r w:rsidRPr="00A30613">
        <w:rPr>
          <w:lang w:val="ru-RU"/>
        </w:rPr>
        <w:t xml:space="preserve"> осведомленност</w:t>
      </w:r>
      <w:r>
        <w:rPr>
          <w:lang w:val="ru-RU"/>
        </w:rPr>
        <w:t>и</w:t>
      </w:r>
      <w:r w:rsidRPr="00A30613">
        <w:rPr>
          <w:lang w:val="ru-RU"/>
        </w:rPr>
        <w:t xml:space="preserve"> для расширения использования </w:t>
      </w:r>
      <w:r w:rsidRPr="00A30613">
        <w:rPr>
          <w:i/>
          <w:iCs/>
          <w:lang w:val="ru-RU"/>
        </w:rPr>
        <w:t>Методологического доклада об оценке воздействия бизнеса</w:t>
      </w:r>
      <w:r>
        <w:rPr>
          <w:i/>
          <w:iCs/>
          <w:lang w:val="ru-RU"/>
        </w:rPr>
        <w:t xml:space="preserve"> на</w:t>
      </w:r>
      <w:r w:rsidRPr="00A30613">
        <w:rPr>
          <w:i/>
          <w:iCs/>
          <w:lang w:val="ru-RU"/>
        </w:rPr>
        <w:t xml:space="preserve"> биоразнообрази</w:t>
      </w:r>
      <w:r>
        <w:rPr>
          <w:i/>
          <w:iCs/>
          <w:lang w:val="ru-RU"/>
        </w:rPr>
        <w:t>е</w:t>
      </w:r>
      <w:r w:rsidRPr="00A30613">
        <w:rPr>
          <w:i/>
          <w:iCs/>
          <w:lang w:val="ru-RU"/>
        </w:rPr>
        <w:t xml:space="preserve"> и </w:t>
      </w:r>
      <w:r>
        <w:rPr>
          <w:i/>
          <w:iCs/>
          <w:lang w:val="ru-RU"/>
        </w:rPr>
        <w:t xml:space="preserve">его </w:t>
      </w:r>
      <w:r w:rsidRPr="00A30613">
        <w:rPr>
          <w:i/>
          <w:iCs/>
          <w:lang w:val="ru-RU"/>
        </w:rPr>
        <w:t xml:space="preserve">зависимости </w:t>
      </w:r>
      <w:r>
        <w:rPr>
          <w:i/>
          <w:iCs/>
          <w:lang w:val="ru-RU"/>
        </w:rPr>
        <w:t xml:space="preserve">от биоразнообразия </w:t>
      </w:r>
      <w:r w:rsidRPr="00A30613">
        <w:rPr>
          <w:i/>
          <w:iCs/>
          <w:lang w:val="ru-RU"/>
        </w:rPr>
        <w:t xml:space="preserve">и </w:t>
      </w:r>
      <w:r>
        <w:rPr>
          <w:i/>
          <w:iCs/>
          <w:lang w:val="ru-RU"/>
        </w:rPr>
        <w:t>вклада природы в жизнь людей</w:t>
      </w:r>
      <w:r w:rsidRPr="00A30613">
        <w:rPr>
          <w:i/>
          <w:iCs/>
          <w:lang w:val="ru-RU"/>
        </w:rPr>
        <w:t xml:space="preserve"> </w:t>
      </w:r>
      <w:r w:rsidRPr="00A30613">
        <w:rPr>
          <w:lang w:val="ru-RU"/>
        </w:rPr>
        <w:t>Межправительственной научно-политической платформы по биоразнообразию и экосистемным услугам и с</w:t>
      </w:r>
      <w:r>
        <w:rPr>
          <w:lang w:val="ru-RU"/>
        </w:rPr>
        <w:t>пособствовать</w:t>
      </w:r>
      <w:r w:rsidRPr="00A30613">
        <w:rPr>
          <w:lang w:val="ru-RU"/>
        </w:rPr>
        <w:t xml:space="preserve"> учету </w:t>
      </w:r>
      <w:r>
        <w:rPr>
          <w:lang w:val="ru-RU"/>
        </w:rPr>
        <w:t>пробле</w:t>
      </w:r>
      <w:r w:rsidRPr="00A30613">
        <w:rPr>
          <w:lang w:val="ru-RU"/>
        </w:rPr>
        <w:t>матики биоразнообразия в деловом и финансовом секторах</w:t>
      </w:r>
      <w:r>
        <w:rPr>
          <w:lang w:val="ru-RU"/>
        </w:rPr>
        <w:t>;</w:t>
      </w:r>
      <w:r w:rsidRPr="0084047D">
        <w:rPr>
          <w:lang w:val="ru-RU"/>
        </w:rPr>
        <w:t>]</w:t>
      </w:r>
    </w:p>
    <w:p w14:paraId="0EE9CC51" w14:textId="77777777" w:rsidR="00912A30" w:rsidRPr="002135D4" w:rsidRDefault="00912A30" w:rsidP="009E2A1A">
      <w:pPr>
        <w:spacing w:before="120" w:after="120"/>
        <w:ind w:left="1134" w:firstLine="567"/>
        <w:rPr>
          <w:lang w:val="ru-RU"/>
        </w:rPr>
      </w:pPr>
      <w:r w:rsidRPr="002135D4">
        <w:rPr>
          <w:lang w:val="ru-RU"/>
        </w:rPr>
        <w:t>[</w:t>
      </w:r>
      <w:r>
        <w:t>d</w:t>
      </w:r>
      <w:r w:rsidRPr="002135D4">
        <w:rPr>
          <w:lang w:val="ru-RU"/>
        </w:rPr>
        <w:t xml:space="preserve"> </w:t>
      </w:r>
      <w:r>
        <w:t>Alt</w:t>
      </w:r>
      <w:r w:rsidRPr="002135D4">
        <w:rPr>
          <w:lang w:val="ru-RU"/>
        </w:rPr>
        <w:t>.3)</w:t>
      </w:r>
      <w:r w:rsidRPr="002135D4">
        <w:rPr>
          <w:lang w:val="ru-RU"/>
        </w:rPr>
        <w:tab/>
      </w:r>
      <w:r>
        <w:rPr>
          <w:lang w:val="ru-RU"/>
        </w:rPr>
        <w:t>р</w:t>
      </w:r>
      <w:r w:rsidRPr="00A30613">
        <w:rPr>
          <w:lang w:val="ru-RU"/>
        </w:rPr>
        <w:t xml:space="preserve">азработать в сотрудничестве с соответствующими организациями мероприятия по созданию потенциала, обновленную структуру имеющихся передовых </w:t>
      </w:r>
      <w:r>
        <w:rPr>
          <w:lang w:val="ru-RU"/>
        </w:rPr>
        <w:t>методов</w:t>
      </w:r>
      <w:r w:rsidRPr="00A30613">
        <w:rPr>
          <w:lang w:val="ru-RU"/>
        </w:rPr>
        <w:t>, инструментов, механизмов, руководящих указаний и других соответствующих решений и поддерживать использование существующих технических руководящих указаний для оказания Сторонам, в частности Сторонам</w:t>
      </w:r>
      <w:r>
        <w:rPr>
          <w:lang w:val="ru-RU"/>
        </w:rPr>
        <w:t>, являющимся</w:t>
      </w:r>
      <w:r w:rsidRPr="00A30613">
        <w:rPr>
          <w:lang w:val="ru-RU"/>
        </w:rPr>
        <w:t xml:space="preserve"> развивающи</w:t>
      </w:r>
      <w:r>
        <w:rPr>
          <w:lang w:val="ru-RU"/>
        </w:rPr>
        <w:t>ми</w:t>
      </w:r>
      <w:r w:rsidRPr="00A30613">
        <w:rPr>
          <w:lang w:val="ru-RU"/>
        </w:rPr>
        <w:t>ся стран</w:t>
      </w:r>
      <w:r>
        <w:rPr>
          <w:lang w:val="ru-RU"/>
        </w:rPr>
        <w:t>ами</w:t>
      </w:r>
      <w:r w:rsidRPr="00A30613">
        <w:rPr>
          <w:lang w:val="ru-RU"/>
        </w:rPr>
        <w:t xml:space="preserve">, поддержки в содействии интеграции </w:t>
      </w:r>
      <w:r>
        <w:rPr>
          <w:lang w:val="ru-RU"/>
        </w:rPr>
        <w:t xml:space="preserve">проблематики </w:t>
      </w:r>
      <w:r w:rsidRPr="00A30613">
        <w:rPr>
          <w:lang w:val="ru-RU"/>
        </w:rPr>
        <w:t>биоразнообразия в деловой и финансовый сектор</w:t>
      </w:r>
      <w:r>
        <w:rPr>
          <w:lang w:val="ru-RU"/>
        </w:rPr>
        <w:t>а</w:t>
      </w:r>
      <w:r w:rsidRPr="00A30613">
        <w:rPr>
          <w:lang w:val="ru-RU"/>
        </w:rPr>
        <w:t xml:space="preserve"> в соответствии с целями и задачами Рамочной программы</w:t>
      </w:r>
      <w:r w:rsidRPr="002135D4">
        <w:rPr>
          <w:lang w:val="ru-RU"/>
        </w:rPr>
        <w:t>;]</w:t>
      </w:r>
    </w:p>
    <w:p w14:paraId="0EE9CC52" w14:textId="77777777" w:rsidR="00912A30" w:rsidRPr="002135D4" w:rsidRDefault="00912A30" w:rsidP="009E2A1A">
      <w:pPr>
        <w:spacing w:before="120" w:after="120"/>
        <w:ind w:left="1134" w:firstLine="567"/>
        <w:rPr>
          <w:lang w:val="ru-RU"/>
        </w:rPr>
      </w:pPr>
      <w:r w:rsidRPr="002135D4">
        <w:rPr>
          <w:lang w:val="ru-RU"/>
        </w:rPr>
        <w:t>[</w:t>
      </w:r>
      <w:r>
        <w:t>d</w:t>
      </w:r>
      <w:r w:rsidRPr="002135D4">
        <w:rPr>
          <w:lang w:val="ru-RU"/>
        </w:rPr>
        <w:t xml:space="preserve"> </w:t>
      </w:r>
      <w:r>
        <w:t>Alt</w:t>
      </w:r>
      <w:r w:rsidRPr="002135D4">
        <w:rPr>
          <w:lang w:val="ru-RU"/>
        </w:rPr>
        <w:t>.4)</w:t>
      </w:r>
      <w:r w:rsidRPr="002135D4">
        <w:rPr>
          <w:lang w:val="ru-RU"/>
        </w:rPr>
        <w:tab/>
      </w:r>
      <w:r>
        <w:rPr>
          <w:lang w:val="ru-RU"/>
        </w:rPr>
        <w:t>п</w:t>
      </w:r>
      <w:r w:rsidRPr="00A30613">
        <w:rPr>
          <w:lang w:val="ru-RU"/>
        </w:rPr>
        <w:t xml:space="preserve">оощрять региональные и субрегиональные центры поддержки научно-технического сотрудничества </w:t>
      </w:r>
      <w:r>
        <w:rPr>
          <w:lang w:val="ru-RU"/>
        </w:rPr>
        <w:t>к</w:t>
      </w:r>
      <w:r w:rsidRPr="00A30613">
        <w:rPr>
          <w:lang w:val="ru-RU"/>
        </w:rPr>
        <w:t xml:space="preserve"> созданию потенциала и </w:t>
      </w:r>
      <w:r>
        <w:rPr>
          <w:lang w:val="ru-RU"/>
        </w:rPr>
        <w:t xml:space="preserve">оказанию содействия в связи </w:t>
      </w:r>
      <w:r w:rsidRPr="00A30613">
        <w:rPr>
          <w:lang w:val="ru-RU"/>
        </w:rPr>
        <w:t xml:space="preserve">с учетом </w:t>
      </w:r>
      <w:r>
        <w:rPr>
          <w:lang w:val="ru-RU"/>
        </w:rPr>
        <w:t>пробл</w:t>
      </w:r>
      <w:r w:rsidRPr="00A30613">
        <w:rPr>
          <w:lang w:val="ru-RU"/>
        </w:rPr>
        <w:t>ематики биоразнообразия в</w:t>
      </w:r>
      <w:r>
        <w:rPr>
          <w:lang w:val="ru-RU"/>
        </w:rPr>
        <w:t>нутри и на уровне</w:t>
      </w:r>
      <w:r w:rsidRPr="00A30613">
        <w:rPr>
          <w:lang w:val="ru-RU"/>
        </w:rPr>
        <w:t xml:space="preserve"> сектор</w:t>
      </w:r>
      <w:r>
        <w:rPr>
          <w:lang w:val="ru-RU"/>
        </w:rPr>
        <w:t xml:space="preserve">ов, </w:t>
      </w:r>
      <w:r w:rsidRPr="00A30613">
        <w:rPr>
          <w:lang w:val="ru-RU"/>
        </w:rPr>
        <w:t>в частности для делового и финансового секторов</w:t>
      </w:r>
      <w:r w:rsidRPr="002135D4">
        <w:rPr>
          <w:lang w:val="ru-RU"/>
        </w:rPr>
        <w:t>;]</w:t>
      </w:r>
    </w:p>
    <w:p w14:paraId="0EE9CC53" w14:textId="77777777" w:rsidR="00912A30" w:rsidRPr="002135D4" w:rsidRDefault="00912A30" w:rsidP="009E2A1A">
      <w:pPr>
        <w:spacing w:before="120" w:after="120"/>
        <w:ind w:left="1134" w:firstLine="567"/>
        <w:rPr>
          <w:lang w:val="ru-RU"/>
        </w:rPr>
      </w:pPr>
      <w:r>
        <w:lastRenderedPageBreak/>
        <w:t>e</w:t>
      </w:r>
      <w:r w:rsidRPr="002135D4">
        <w:rPr>
          <w:lang w:val="ru-RU"/>
        </w:rPr>
        <w:t>)</w:t>
      </w:r>
      <w:r w:rsidRPr="002135D4">
        <w:rPr>
          <w:lang w:val="ru-RU"/>
        </w:rPr>
        <w:tab/>
      </w:r>
      <w:r w:rsidRPr="00A30613">
        <w:rPr>
          <w:lang w:val="ru-RU"/>
        </w:rPr>
        <w:t xml:space="preserve">представить на </w:t>
      </w:r>
      <w:r>
        <w:rPr>
          <w:lang w:val="ru-RU"/>
        </w:rPr>
        <w:t xml:space="preserve">одном из </w:t>
      </w:r>
      <w:r w:rsidRPr="00A30613">
        <w:rPr>
          <w:lang w:val="ru-RU"/>
        </w:rPr>
        <w:t>совещани</w:t>
      </w:r>
      <w:r>
        <w:rPr>
          <w:lang w:val="ru-RU"/>
        </w:rPr>
        <w:t>й</w:t>
      </w:r>
      <w:r w:rsidRPr="00A30613">
        <w:rPr>
          <w:lang w:val="ru-RU"/>
        </w:rPr>
        <w:t xml:space="preserve"> Вспомогательного органа по осуществлению, которое будет пров</w:t>
      </w:r>
      <w:r>
        <w:rPr>
          <w:lang w:val="ru-RU"/>
        </w:rPr>
        <w:t xml:space="preserve">одится </w:t>
      </w:r>
      <w:r w:rsidRPr="00A30613">
        <w:rPr>
          <w:lang w:val="ru-RU"/>
        </w:rPr>
        <w:t xml:space="preserve">до </w:t>
      </w:r>
      <w:r>
        <w:rPr>
          <w:lang w:val="ru-RU"/>
        </w:rPr>
        <w:t>18-</w:t>
      </w:r>
      <w:r w:rsidRPr="00A30613">
        <w:rPr>
          <w:lang w:val="ru-RU"/>
        </w:rPr>
        <w:t xml:space="preserve">го совещания Конференции Сторон, доклад о ходе осуществления настоящего решения, который будет включать информацию о пробелах в осуществлении, </w:t>
      </w:r>
      <w:r>
        <w:rPr>
          <w:lang w:val="ru-RU"/>
        </w:rPr>
        <w:t>стимулирующих</w:t>
      </w:r>
      <w:r w:rsidRPr="00A30613">
        <w:rPr>
          <w:lang w:val="ru-RU"/>
        </w:rPr>
        <w:t xml:space="preserve"> подходах, передовых </w:t>
      </w:r>
      <w:r>
        <w:rPr>
          <w:lang w:val="ru-RU"/>
        </w:rPr>
        <w:t>методах</w:t>
      </w:r>
      <w:r w:rsidRPr="00A30613">
        <w:rPr>
          <w:lang w:val="ru-RU"/>
        </w:rPr>
        <w:t xml:space="preserve"> и </w:t>
      </w:r>
      <w:r>
        <w:rPr>
          <w:lang w:val="ru-RU"/>
        </w:rPr>
        <w:t>приобретенных навыках</w:t>
      </w:r>
      <w:r w:rsidRPr="00A30613">
        <w:rPr>
          <w:lang w:val="ru-RU"/>
        </w:rPr>
        <w:t xml:space="preserve">, потребностях, определенных Сторонами в </w:t>
      </w:r>
      <w:r>
        <w:rPr>
          <w:lang w:val="ru-RU"/>
        </w:rPr>
        <w:t>с</w:t>
      </w:r>
      <w:r w:rsidRPr="00A30613">
        <w:rPr>
          <w:lang w:val="ru-RU"/>
        </w:rPr>
        <w:t>оздания и развития потенциала, научно-технического сотрудничества, передачи технологий и финансовых ресурсов</w:t>
      </w:r>
      <w:r>
        <w:rPr>
          <w:lang w:val="ru-RU"/>
        </w:rPr>
        <w:t xml:space="preserve">, </w:t>
      </w:r>
      <w:r w:rsidRPr="00A30613">
        <w:rPr>
          <w:lang w:val="ru-RU"/>
        </w:rPr>
        <w:t xml:space="preserve">связанных с учетом </w:t>
      </w:r>
      <w:r>
        <w:rPr>
          <w:lang w:val="ru-RU"/>
        </w:rPr>
        <w:t>пробл</w:t>
      </w:r>
      <w:r w:rsidRPr="00A30613">
        <w:rPr>
          <w:lang w:val="ru-RU"/>
        </w:rPr>
        <w:t>ематики</w:t>
      </w:r>
      <w:r>
        <w:rPr>
          <w:lang w:val="ru-RU"/>
        </w:rPr>
        <w:t xml:space="preserve"> биоразнообразия</w:t>
      </w:r>
      <w:r w:rsidRPr="00A30613">
        <w:rPr>
          <w:lang w:val="ru-RU"/>
        </w:rPr>
        <w:t xml:space="preserve">[, и обновленный структурированный обзор имеющихся передовых </w:t>
      </w:r>
      <w:r>
        <w:rPr>
          <w:lang w:val="ru-RU"/>
        </w:rPr>
        <w:t>методов</w:t>
      </w:r>
      <w:r w:rsidRPr="00A30613">
        <w:rPr>
          <w:lang w:val="ru-RU"/>
        </w:rPr>
        <w:t>, инструментов, механизмов, руководящих указаний и других соответствующих решений</w:t>
      </w:r>
      <w:r w:rsidRPr="002135D4">
        <w:rPr>
          <w:lang w:val="ru-RU"/>
        </w:rPr>
        <w:t>].</w:t>
      </w:r>
    </w:p>
    <w:p w14:paraId="0EE9CC54" w14:textId="77777777" w:rsidR="00912A30" w:rsidRDefault="00912A30" w:rsidP="009E2A1A">
      <w:pPr>
        <w:pStyle w:val="Para1"/>
        <w:numPr>
          <w:ilvl w:val="0"/>
          <w:numId w:val="0"/>
        </w:numPr>
        <w:ind w:left="567"/>
        <w:jc w:val="center"/>
      </w:pPr>
      <w:r>
        <w:t>__________</w:t>
      </w:r>
    </w:p>
    <w:sectPr w:rsidR="00912A30" w:rsidSect="00B96FF2">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62C8A" w14:textId="77777777" w:rsidR="000D2BC4" w:rsidRPr="00866063" w:rsidRDefault="000D2BC4" w:rsidP="00CF1848">
      <w:r w:rsidRPr="00866063">
        <w:separator/>
      </w:r>
    </w:p>
  </w:endnote>
  <w:endnote w:type="continuationSeparator" w:id="0">
    <w:p w14:paraId="30DA95C9" w14:textId="77777777" w:rsidR="000D2BC4" w:rsidRPr="00866063" w:rsidRDefault="000D2BC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CC5E" w14:textId="77777777" w:rsidR="00912A30" w:rsidRPr="00811897" w:rsidRDefault="00912A30" w:rsidP="00D75CA6">
    <w:pPr>
      <w:pStyle w:val="Pieddepage"/>
      <w:jc w:val="left"/>
    </w:pPr>
    <w:r w:rsidRPr="00A3380C">
      <w:rPr>
        <w:szCs w:val="20"/>
      </w:rPr>
      <w:fldChar w:fldCharType="begin"/>
    </w:r>
    <w:r w:rsidRPr="00A3380C">
      <w:rPr>
        <w:szCs w:val="20"/>
      </w:rPr>
      <w:instrText xml:space="preserve"> PAGE </w:instrText>
    </w:r>
    <w:r w:rsidRPr="00A3380C">
      <w:rPr>
        <w:szCs w:val="20"/>
      </w:rPr>
      <w:fldChar w:fldCharType="separate"/>
    </w:r>
    <w:r>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Pr>
        <w:noProof/>
        <w:szCs w:val="20"/>
      </w:rPr>
      <w:t>6</w:t>
    </w:r>
    <w:r w:rsidRPr="00A3380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CC5F" w14:textId="77777777" w:rsidR="00912A30" w:rsidRPr="00866063" w:rsidRDefault="00912A30" w:rsidP="00A3380C">
    <w:pPr>
      <w:pStyle w:val="Pieddepage"/>
      <w:jc w:val="right"/>
    </w:pPr>
    <w:r w:rsidRPr="00A3380C">
      <w:rPr>
        <w:szCs w:val="20"/>
      </w:rPr>
      <w:fldChar w:fldCharType="begin"/>
    </w:r>
    <w:r w:rsidRPr="00A3380C">
      <w:rPr>
        <w:szCs w:val="20"/>
      </w:rPr>
      <w:instrText xml:space="preserve"> PAGE </w:instrText>
    </w:r>
    <w:r w:rsidRPr="00A3380C">
      <w:rPr>
        <w:szCs w:val="20"/>
      </w:rPr>
      <w:fldChar w:fldCharType="separate"/>
    </w:r>
    <w:r>
      <w:rPr>
        <w:noProof/>
        <w:szCs w:val="20"/>
      </w:rPr>
      <w:t>3</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Pr>
        <w:noProof/>
        <w:szCs w:val="20"/>
      </w:rPr>
      <w:t>6</w:t>
    </w:r>
    <w:r w:rsidRPr="00A3380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1A61E" w14:textId="77777777" w:rsidR="000D2BC4" w:rsidRPr="00866063" w:rsidRDefault="000D2BC4" w:rsidP="00CF1848">
      <w:r w:rsidRPr="00866063">
        <w:separator/>
      </w:r>
    </w:p>
  </w:footnote>
  <w:footnote w:type="continuationSeparator" w:id="0">
    <w:p w14:paraId="142DAC54" w14:textId="77777777" w:rsidR="000D2BC4" w:rsidRPr="00866063" w:rsidRDefault="000D2BC4" w:rsidP="00CF1848">
      <w:r w:rsidRPr="00866063">
        <w:continuationSeparator/>
      </w:r>
    </w:p>
  </w:footnote>
  <w:footnote w:id="1">
    <w:p w14:paraId="0EE9CC60" w14:textId="77777777" w:rsidR="00912A30" w:rsidRPr="00ED64D6" w:rsidRDefault="00912A30" w:rsidP="00C25F99">
      <w:pPr>
        <w:pStyle w:val="Notedebasdepage"/>
        <w:rPr>
          <w:lang w:val="ru-RU"/>
        </w:rPr>
      </w:pPr>
      <w:r>
        <w:rPr>
          <w:rStyle w:val="Appelnotedebasdep"/>
          <w:lang w:eastAsia="ru-RU"/>
        </w:rPr>
        <w:footnoteRef/>
      </w:r>
      <w:r w:rsidRPr="00ED64D6">
        <w:rPr>
          <w:lang w:val="ru-RU"/>
        </w:rPr>
        <w:t xml:space="preserve"> Решение </w:t>
      </w:r>
      <w:hyperlink r:id="rId1" w:history="1">
        <w:r w:rsidRPr="00ED64D6">
          <w:rPr>
            <w:rStyle w:val="Lienhypertexte"/>
            <w:lang w:val="ru-RU"/>
          </w:rPr>
          <w:t>15/4</w:t>
        </w:r>
      </w:hyperlink>
      <w:r w:rsidRPr="00ED64D6">
        <w:rPr>
          <w:lang w:val="ru-RU"/>
        </w:rPr>
        <w:t>, приложение.</w:t>
      </w:r>
    </w:p>
  </w:footnote>
  <w:footnote w:id="2">
    <w:p w14:paraId="0EE9CC61" w14:textId="77777777" w:rsidR="00912A30" w:rsidRPr="00ED64D6" w:rsidRDefault="00912A30" w:rsidP="00C25F99">
      <w:pPr>
        <w:pStyle w:val="Notedebasdepage"/>
        <w:rPr>
          <w:lang w:val="ru-RU"/>
        </w:rPr>
      </w:pPr>
      <w:r>
        <w:rPr>
          <w:rStyle w:val="Appelnotedebasdep"/>
          <w:lang w:eastAsia="ru-RU"/>
        </w:rPr>
        <w:footnoteRef/>
      </w:r>
      <w:r w:rsidRPr="00C25F99">
        <w:rPr>
          <w:lang w:val="ru-RU"/>
        </w:rPr>
        <w:t xml:space="preserve"> Термин «субъекты, не являющиеся национальными правительствами» следует понимать в том значении, которое ему дано в пункте 26 решения </w:t>
      </w:r>
      <w:hyperlink r:id="rId2" w:history="1">
        <w:r w:rsidRPr="00C25F99">
          <w:rPr>
            <w:rStyle w:val="Lienhypertexte"/>
            <w:lang w:val="ru-RU"/>
          </w:rPr>
          <w:t>15/6</w:t>
        </w:r>
      </w:hyperlink>
      <w:r w:rsidRPr="00C25F99">
        <w:rPr>
          <w:snapToGrid w:val="0"/>
          <w:szCs w:val="18"/>
          <w:lang w:val="ru-RU"/>
        </w:rPr>
        <w:t xml:space="preserve"> и пункте</w:t>
      </w:r>
      <w:r>
        <w:rPr>
          <w:snapToGrid w:val="0"/>
          <w:szCs w:val="18"/>
        </w:rPr>
        <w:t> </w:t>
      </w:r>
      <w:r w:rsidRPr="00C25F99">
        <w:rPr>
          <w:snapToGrid w:val="0"/>
          <w:szCs w:val="18"/>
          <w:lang w:val="ru-RU"/>
        </w:rPr>
        <w:t>3 решения 16/32</w:t>
      </w:r>
      <w:r w:rsidRPr="00C25F99">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CC5C" w14:textId="5FFB25C8" w:rsidR="00912A30" w:rsidRPr="00866063" w:rsidRDefault="00912A30" w:rsidP="007C4951">
    <w:pPr>
      <w:pStyle w:val="En-tte"/>
      <w:spacing w:after="240"/>
      <w:rPr>
        <w:szCs w:val="20"/>
      </w:rPr>
    </w:pPr>
    <w:r>
      <w:rPr>
        <w:szCs w:val="20"/>
      </w:rPr>
      <w:t>CBD/SBI/7/</w:t>
    </w:r>
    <w:r w:rsidR="00130253">
      <w:rPr>
        <w:szCs w:val="20"/>
        <w:lang w:val="fr-FR"/>
      </w:rPr>
      <w:t>L</w:t>
    </w:r>
    <w:r>
      <w:rPr>
        <w:szCs w:val="20"/>
      </w:rPr>
      <w:t>.</w:t>
    </w:r>
    <w:r w:rsidR="00130253">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CC5D" w14:textId="581A7743" w:rsidR="00912A30" w:rsidRPr="00866063" w:rsidRDefault="00912A30" w:rsidP="007C4951">
    <w:pPr>
      <w:pStyle w:val="En-tte"/>
      <w:spacing w:after="240"/>
      <w:jc w:val="right"/>
    </w:pPr>
    <w:r>
      <w:t>CBD/SBI/7/</w:t>
    </w:r>
    <w:r w:rsidR="00130253">
      <w:rPr>
        <w:lang w:val="fr-FR"/>
      </w:rPr>
      <w:t>L</w:t>
    </w:r>
    <w:r>
      <w:t>.</w:t>
    </w:r>
    <w:r w:rsidR="00130253">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0EC80E2"/>
    <w:lvl w:ilvl="0">
      <w:start w:val="1"/>
      <w:numFmt w:val="decimal"/>
      <w:pStyle w:val="CBDNormalNumber"/>
      <w:lvlText w:val="%1."/>
      <w:lvlJc w:val="left"/>
      <w:pPr>
        <w:tabs>
          <w:tab w:val="num" w:pos="643"/>
        </w:tabs>
        <w:ind w:left="643" w:hanging="360"/>
      </w:pPr>
      <w:rPr>
        <w:rFonts w:cs="Times New Roman"/>
      </w:rPr>
    </w:lvl>
  </w:abstractNum>
  <w:abstractNum w:abstractNumId="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499D5F66"/>
    <w:multiLevelType w:val="multilevel"/>
    <w:tmpl w:val="222A08B4"/>
    <w:styleLink w:val="ListCBD"/>
    <w:lvl w:ilvl="0">
      <w:start w:val="1"/>
      <w:numFmt w:val="decimal"/>
      <w:lvlText w:val="%1."/>
      <w:lvlJc w:val="left"/>
      <w:pPr>
        <w:ind w:left="54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68B70991"/>
    <w:multiLevelType w:val="hybridMultilevel"/>
    <w:tmpl w:val="900A58B2"/>
    <w:lvl w:ilvl="0" w:tplc="1EF4DB82">
      <w:start w:val="1"/>
      <w:numFmt w:val="decimal"/>
      <w:pStyle w:val="Para10"/>
      <w:lvlText w:val="%1."/>
      <w:lvlJc w:val="left"/>
      <w:pPr>
        <w:ind w:left="927" w:hanging="360"/>
      </w:pPr>
      <w:rPr>
        <w:rFonts w:cs="Times New Roman" w:hint="default"/>
      </w:rPr>
    </w:lvl>
    <w:lvl w:ilvl="1" w:tplc="10090019">
      <w:start w:val="1"/>
      <w:numFmt w:val="lowerLetter"/>
      <w:lvlText w:val="%2."/>
      <w:lvlJc w:val="left"/>
      <w:pPr>
        <w:ind w:left="1647" w:hanging="360"/>
      </w:pPr>
      <w:rPr>
        <w:rFonts w:cs="Times New Roman"/>
      </w:rPr>
    </w:lvl>
    <w:lvl w:ilvl="2" w:tplc="1009001B">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cs="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Titre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Titre6"/>
      <w:lvlText w:val="%6)"/>
      <w:lvlJc w:val="left"/>
      <w:pPr>
        <w:ind w:left="1152" w:hanging="432"/>
      </w:pPr>
      <w:rPr>
        <w:rFonts w:cs="Times New Roman" w:hint="default"/>
      </w:rPr>
    </w:lvl>
    <w:lvl w:ilvl="6">
      <w:start w:val="1"/>
      <w:numFmt w:val="lowerRoman"/>
      <w:pStyle w:val="Titre7"/>
      <w:lvlText w:val="%7)"/>
      <w:lvlJc w:val="right"/>
      <w:pPr>
        <w:ind w:left="1296" w:hanging="288"/>
      </w:pPr>
      <w:rPr>
        <w:rFonts w:cs="Times New Roman" w:hint="default"/>
      </w:rPr>
    </w:lvl>
    <w:lvl w:ilvl="7">
      <w:start w:val="1"/>
      <w:numFmt w:val="lowerLetter"/>
      <w:pStyle w:val="Titre8"/>
      <w:lvlText w:val="%8."/>
      <w:lvlJc w:val="left"/>
      <w:pPr>
        <w:ind w:left="1440" w:hanging="432"/>
      </w:pPr>
      <w:rPr>
        <w:rFonts w:cs="Times New Roman" w:hint="default"/>
      </w:rPr>
    </w:lvl>
    <w:lvl w:ilvl="8">
      <w:start w:val="1"/>
      <w:numFmt w:val="lowerRoman"/>
      <w:pStyle w:val="Titre9"/>
      <w:lvlText w:val="%9."/>
      <w:lvlJc w:val="right"/>
      <w:pPr>
        <w:ind w:left="1584" w:hanging="144"/>
      </w:pPr>
      <w:rPr>
        <w:rFonts w:cs="Times New Roman" w:hint="default"/>
      </w:rPr>
    </w:lvl>
  </w:abstractNum>
  <w:num w:numId="1" w16cid:durableId="2087727422">
    <w:abstractNumId w:val="0"/>
  </w:num>
  <w:num w:numId="2" w16cid:durableId="358554729">
    <w:abstractNumId w:val="3"/>
  </w:num>
  <w:num w:numId="3" w16cid:durableId="190188840">
    <w:abstractNumId w:val="1"/>
  </w:num>
  <w:num w:numId="4" w16cid:durableId="1452288922">
    <w:abstractNumId w:val="6"/>
  </w:num>
  <w:num w:numId="5" w16cid:durableId="1131821454">
    <w:abstractNumId w:val="7"/>
  </w:num>
  <w:num w:numId="6" w16cid:durableId="2052416765">
    <w:abstractNumId w:val="2"/>
  </w:num>
  <w:num w:numId="7" w16cid:durableId="1771391459">
    <w:abstractNumId w:val="5"/>
  </w:num>
  <w:num w:numId="8" w16cid:durableId="1907300561">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oNotTrackMove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D45"/>
    <w:rsid w:val="00000DFB"/>
    <w:rsid w:val="00002BAE"/>
    <w:rsid w:val="000039FD"/>
    <w:rsid w:val="00004BF4"/>
    <w:rsid w:val="00006A77"/>
    <w:rsid w:val="000071A4"/>
    <w:rsid w:val="000105A1"/>
    <w:rsid w:val="00010670"/>
    <w:rsid w:val="000114E8"/>
    <w:rsid w:val="00026966"/>
    <w:rsid w:val="00027458"/>
    <w:rsid w:val="00027D99"/>
    <w:rsid w:val="00030395"/>
    <w:rsid w:val="00035683"/>
    <w:rsid w:val="00035AEA"/>
    <w:rsid w:val="00035FF7"/>
    <w:rsid w:val="00041375"/>
    <w:rsid w:val="00043959"/>
    <w:rsid w:val="00044C83"/>
    <w:rsid w:val="0004624B"/>
    <w:rsid w:val="000462A4"/>
    <w:rsid w:val="00047758"/>
    <w:rsid w:val="00051039"/>
    <w:rsid w:val="00053000"/>
    <w:rsid w:val="0005372E"/>
    <w:rsid w:val="00054578"/>
    <w:rsid w:val="000549A6"/>
    <w:rsid w:val="00055A5C"/>
    <w:rsid w:val="000630CA"/>
    <w:rsid w:val="000640A8"/>
    <w:rsid w:val="00064940"/>
    <w:rsid w:val="00064F1E"/>
    <w:rsid w:val="0006738B"/>
    <w:rsid w:val="000700CF"/>
    <w:rsid w:val="00070B93"/>
    <w:rsid w:val="00071284"/>
    <w:rsid w:val="0007171B"/>
    <w:rsid w:val="00071940"/>
    <w:rsid w:val="000733A2"/>
    <w:rsid w:val="000752EE"/>
    <w:rsid w:val="00081A0C"/>
    <w:rsid w:val="0008201C"/>
    <w:rsid w:val="00082418"/>
    <w:rsid w:val="00082422"/>
    <w:rsid w:val="00082DE7"/>
    <w:rsid w:val="000831B9"/>
    <w:rsid w:val="000831CA"/>
    <w:rsid w:val="00083B05"/>
    <w:rsid w:val="00084A12"/>
    <w:rsid w:val="00084FF7"/>
    <w:rsid w:val="00086E56"/>
    <w:rsid w:val="00087379"/>
    <w:rsid w:val="00091564"/>
    <w:rsid w:val="000919C9"/>
    <w:rsid w:val="00091A0E"/>
    <w:rsid w:val="00091E08"/>
    <w:rsid w:val="0009347A"/>
    <w:rsid w:val="000951CF"/>
    <w:rsid w:val="0009650C"/>
    <w:rsid w:val="000979EE"/>
    <w:rsid w:val="000A1692"/>
    <w:rsid w:val="000A26EF"/>
    <w:rsid w:val="000A2A71"/>
    <w:rsid w:val="000A59AB"/>
    <w:rsid w:val="000A5BF3"/>
    <w:rsid w:val="000A64B7"/>
    <w:rsid w:val="000A6954"/>
    <w:rsid w:val="000A7BD7"/>
    <w:rsid w:val="000B00CB"/>
    <w:rsid w:val="000B0FAB"/>
    <w:rsid w:val="000B2D39"/>
    <w:rsid w:val="000B4394"/>
    <w:rsid w:val="000B55BB"/>
    <w:rsid w:val="000B5744"/>
    <w:rsid w:val="000B6EE0"/>
    <w:rsid w:val="000B722A"/>
    <w:rsid w:val="000C223D"/>
    <w:rsid w:val="000C4E23"/>
    <w:rsid w:val="000C76F3"/>
    <w:rsid w:val="000D064A"/>
    <w:rsid w:val="000D0F68"/>
    <w:rsid w:val="000D1474"/>
    <w:rsid w:val="000D2AE4"/>
    <w:rsid w:val="000D2BC4"/>
    <w:rsid w:val="000D35CA"/>
    <w:rsid w:val="000D42B9"/>
    <w:rsid w:val="000D56C6"/>
    <w:rsid w:val="000D587B"/>
    <w:rsid w:val="000D6CCB"/>
    <w:rsid w:val="000E3EEC"/>
    <w:rsid w:val="000E4364"/>
    <w:rsid w:val="000E4795"/>
    <w:rsid w:val="000E488D"/>
    <w:rsid w:val="000E673A"/>
    <w:rsid w:val="000F00E1"/>
    <w:rsid w:val="000F1FE0"/>
    <w:rsid w:val="000F235B"/>
    <w:rsid w:val="000F3F34"/>
    <w:rsid w:val="000F5170"/>
    <w:rsid w:val="000F5B3B"/>
    <w:rsid w:val="000F6945"/>
    <w:rsid w:val="000F74F5"/>
    <w:rsid w:val="000F78FC"/>
    <w:rsid w:val="0010419B"/>
    <w:rsid w:val="00105372"/>
    <w:rsid w:val="001054A6"/>
    <w:rsid w:val="001078A1"/>
    <w:rsid w:val="00107ACA"/>
    <w:rsid w:val="0011199E"/>
    <w:rsid w:val="00114144"/>
    <w:rsid w:val="0011449D"/>
    <w:rsid w:val="00122039"/>
    <w:rsid w:val="00122728"/>
    <w:rsid w:val="00122E2C"/>
    <w:rsid w:val="00123346"/>
    <w:rsid w:val="0012393D"/>
    <w:rsid w:val="001242B5"/>
    <w:rsid w:val="001247A3"/>
    <w:rsid w:val="0012616A"/>
    <w:rsid w:val="001267C2"/>
    <w:rsid w:val="00126DF9"/>
    <w:rsid w:val="00126E9C"/>
    <w:rsid w:val="0013010F"/>
    <w:rsid w:val="00130253"/>
    <w:rsid w:val="001312AD"/>
    <w:rsid w:val="00131A6E"/>
    <w:rsid w:val="00131E7A"/>
    <w:rsid w:val="00134846"/>
    <w:rsid w:val="001357C6"/>
    <w:rsid w:val="0014074C"/>
    <w:rsid w:val="00142D7C"/>
    <w:rsid w:val="00147402"/>
    <w:rsid w:val="00151C4F"/>
    <w:rsid w:val="00151FEC"/>
    <w:rsid w:val="00153C1D"/>
    <w:rsid w:val="001541D7"/>
    <w:rsid w:val="0015529C"/>
    <w:rsid w:val="0015630E"/>
    <w:rsid w:val="0015684C"/>
    <w:rsid w:val="0015697C"/>
    <w:rsid w:val="00157196"/>
    <w:rsid w:val="00160E41"/>
    <w:rsid w:val="00161FEA"/>
    <w:rsid w:val="00163EA8"/>
    <w:rsid w:val="00165AE6"/>
    <w:rsid w:val="00167887"/>
    <w:rsid w:val="00167D3B"/>
    <w:rsid w:val="00170762"/>
    <w:rsid w:val="00172AF6"/>
    <w:rsid w:val="00175DA7"/>
    <w:rsid w:val="001762CC"/>
    <w:rsid w:val="00176CEE"/>
    <w:rsid w:val="00177FD3"/>
    <w:rsid w:val="001813A4"/>
    <w:rsid w:val="00184C42"/>
    <w:rsid w:val="00185B72"/>
    <w:rsid w:val="00186D0C"/>
    <w:rsid w:val="00186DD8"/>
    <w:rsid w:val="001A35EC"/>
    <w:rsid w:val="001A64D2"/>
    <w:rsid w:val="001A65FE"/>
    <w:rsid w:val="001B13FE"/>
    <w:rsid w:val="001B2D10"/>
    <w:rsid w:val="001B6701"/>
    <w:rsid w:val="001C0387"/>
    <w:rsid w:val="001C0ACB"/>
    <w:rsid w:val="001C1171"/>
    <w:rsid w:val="001C3EAC"/>
    <w:rsid w:val="001C4C5E"/>
    <w:rsid w:val="001C4D4D"/>
    <w:rsid w:val="001C5C9F"/>
    <w:rsid w:val="001C6BFC"/>
    <w:rsid w:val="001C7910"/>
    <w:rsid w:val="001D3556"/>
    <w:rsid w:val="001D3EC5"/>
    <w:rsid w:val="001D5FA5"/>
    <w:rsid w:val="001E0E2A"/>
    <w:rsid w:val="001E2DA0"/>
    <w:rsid w:val="001E4999"/>
    <w:rsid w:val="001E4D49"/>
    <w:rsid w:val="001E5842"/>
    <w:rsid w:val="001E6764"/>
    <w:rsid w:val="001F4681"/>
    <w:rsid w:val="001F76C9"/>
    <w:rsid w:val="001F7C74"/>
    <w:rsid w:val="00202D9E"/>
    <w:rsid w:val="0020781F"/>
    <w:rsid w:val="00210A83"/>
    <w:rsid w:val="00210FCF"/>
    <w:rsid w:val="002135D4"/>
    <w:rsid w:val="00215B03"/>
    <w:rsid w:val="00217112"/>
    <w:rsid w:val="00217A3D"/>
    <w:rsid w:val="00220755"/>
    <w:rsid w:val="00222A6B"/>
    <w:rsid w:val="00222B2E"/>
    <w:rsid w:val="0022614C"/>
    <w:rsid w:val="0022704A"/>
    <w:rsid w:val="00227763"/>
    <w:rsid w:val="002278B6"/>
    <w:rsid w:val="00232C96"/>
    <w:rsid w:val="00233401"/>
    <w:rsid w:val="002344A0"/>
    <w:rsid w:val="002344CC"/>
    <w:rsid w:val="00234550"/>
    <w:rsid w:val="002375E6"/>
    <w:rsid w:val="00240501"/>
    <w:rsid w:val="00244338"/>
    <w:rsid w:val="00244894"/>
    <w:rsid w:val="00245AE1"/>
    <w:rsid w:val="00247A4E"/>
    <w:rsid w:val="002501F2"/>
    <w:rsid w:val="002510A4"/>
    <w:rsid w:val="00252FAA"/>
    <w:rsid w:val="0025380F"/>
    <w:rsid w:val="00261383"/>
    <w:rsid w:val="00261736"/>
    <w:rsid w:val="00262E2D"/>
    <w:rsid w:val="00263C8F"/>
    <w:rsid w:val="0026642E"/>
    <w:rsid w:val="00271CC8"/>
    <w:rsid w:val="00273705"/>
    <w:rsid w:val="00273B1B"/>
    <w:rsid w:val="00274D29"/>
    <w:rsid w:val="00274D37"/>
    <w:rsid w:val="00276569"/>
    <w:rsid w:val="00277D10"/>
    <w:rsid w:val="002801E4"/>
    <w:rsid w:val="00287CF3"/>
    <w:rsid w:val="00291651"/>
    <w:rsid w:val="00291E21"/>
    <w:rsid w:val="00293C1E"/>
    <w:rsid w:val="00293E05"/>
    <w:rsid w:val="00294DA8"/>
    <w:rsid w:val="002962FD"/>
    <w:rsid w:val="00296346"/>
    <w:rsid w:val="002974AD"/>
    <w:rsid w:val="002A38B5"/>
    <w:rsid w:val="002A390D"/>
    <w:rsid w:val="002A40CA"/>
    <w:rsid w:val="002A493B"/>
    <w:rsid w:val="002B25C2"/>
    <w:rsid w:val="002B325F"/>
    <w:rsid w:val="002B5121"/>
    <w:rsid w:val="002C127F"/>
    <w:rsid w:val="002C1EE8"/>
    <w:rsid w:val="002C2723"/>
    <w:rsid w:val="002C54DE"/>
    <w:rsid w:val="002C5F31"/>
    <w:rsid w:val="002C68F0"/>
    <w:rsid w:val="002C6AAE"/>
    <w:rsid w:val="002C71F8"/>
    <w:rsid w:val="002D03CB"/>
    <w:rsid w:val="002D05AD"/>
    <w:rsid w:val="002D0CEE"/>
    <w:rsid w:val="002D1FE4"/>
    <w:rsid w:val="002E0401"/>
    <w:rsid w:val="002E1427"/>
    <w:rsid w:val="002E3704"/>
    <w:rsid w:val="002E3BF1"/>
    <w:rsid w:val="002E6011"/>
    <w:rsid w:val="002E7070"/>
    <w:rsid w:val="002E7FE0"/>
    <w:rsid w:val="002F1454"/>
    <w:rsid w:val="002F7411"/>
    <w:rsid w:val="002F7AF3"/>
    <w:rsid w:val="003008FE"/>
    <w:rsid w:val="003014EF"/>
    <w:rsid w:val="0030169D"/>
    <w:rsid w:val="00303340"/>
    <w:rsid w:val="003039C0"/>
    <w:rsid w:val="003040C2"/>
    <w:rsid w:val="003060EB"/>
    <w:rsid w:val="00307990"/>
    <w:rsid w:val="00313299"/>
    <w:rsid w:val="0031377B"/>
    <w:rsid w:val="00313E95"/>
    <w:rsid w:val="003153EB"/>
    <w:rsid w:val="003167A9"/>
    <w:rsid w:val="003168F3"/>
    <w:rsid w:val="00317413"/>
    <w:rsid w:val="00321985"/>
    <w:rsid w:val="00321D9D"/>
    <w:rsid w:val="003244D7"/>
    <w:rsid w:val="003250F5"/>
    <w:rsid w:val="00326CEA"/>
    <w:rsid w:val="003273FE"/>
    <w:rsid w:val="00327EB7"/>
    <w:rsid w:val="00327FFB"/>
    <w:rsid w:val="00330266"/>
    <w:rsid w:val="00332CF5"/>
    <w:rsid w:val="003330B6"/>
    <w:rsid w:val="00335361"/>
    <w:rsid w:val="0033588C"/>
    <w:rsid w:val="00336CE7"/>
    <w:rsid w:val="00341867"/>
    <w:rsid w:val="00351205"/>
    <w:rsid w:val="00352270"/>
    <w:rsid w:val="00352565"/>
    <w:rsid w:val="00353E0C"/>
    <w:rsid w:val="003551DC"/>
    <w:rsid w:val="003561D4"/>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A52"/>
    <w:rsid w:val="003810CC"/>
    <w:rsid w:val="00384E20"/>
    <w:rsid w:val="0038617F"/>
    <w:rsid w:val="00387CD3"/>
    <w:rsid w:val="00387FA2"/>
    <w:rsid w:val="00390806"/>
    <w:rsid w:val="00390B38"/>
    <w:rsid w:val="00394196"/>
    <w:rsid w:val="00396266"/>
    <w:rsid w:val="003978D5"/>
    <w:rsid w:val="003A069F"/>
    <w:rsid w:val="003A0E28"/>
    <w:rsid w:val="003A3930"/>
    <w:rsid w:val="003A3A59"/>
    <w:rsid w:val="003A4F7B"/>
    <w:rsid w:val="003A63B1"/>
    <w:rsid w:val="003A69D6"/>
    <w:rsid w:val="003A6BF4"/>
    <w:rsid w:val="003A6C35"/>
    <w:rsid w:val="003A7371"/>
    <w:rsid w:val="003A78CF"/>
    <w:rsid w:val="003B29FF"/>
    <w:rsid w:val="003B3F1C"/>
    <w:rsid w:val="003B4F10"/>
    <w:rsid w:val="003C0085"/>
    <w:rsid w:val="003C00E5"/>
    <w:rsid w:val="003C5C54"/>
    <w:rsid w:val="003C5D9B"/>
    <w:rsid w:val="003D0C82"/>
    <w:rsid w:val="003D2455"/>
    <w:rsid w:val="003D29DE"/>
    <w:rsid w:val="003D2B10"/>
    <w:rsid w:val="003D335B"/>
    <w:rsid w:val="003D4489"/>
    <w:rsid w:val="003D58C6"/>
    <w:rsid w:val="003D591D"/>
    <w:rsid w:val="003D6EA8"/>
    <w:rsid w:val="003D7268"/>
    <w:rsid w:val="003D75B6"/>
    <w:rsid w:val="003E0576"/>
    <w:rsid w:val="003E5ED0"/>
    <w:rsid w:val="003E606E"/>
    <w:rsid w:val="003E66C5"/>
    <w:rsid w:val="003E7929"/>
    <w:rsid w:val="003F3D87"/>
    <w:rsid w:val="003F5F9D"/>
    <w:rsid w:val="003F7224"/>
    <w:rsid w:val="003F78D3"/>
    <w:rsid w:val="004007E7"/>
    <w:rsid w:val="00400AC0"/>
    <w:rsid w:val="004023A9"/>
    <w:rsid w:val="00402E4C"/>
    <w:rsid w:val="00404D69"/>
    <w:rsid w:val="004051D1"/>
    <w:rsid w:val="00405C88"/>
    <w:rsid w:val="00405D94"/>
    <w:rsid w:val="00407389"/>
    <w:rsid w:val="00407825"/>
    <w:rsid w:val="00412F93"/>
    <w:rsid w:val="00413A97"/>
    <w:rsid w:val="00414C44"/>
    <w:rsid w:val="00414F3C"/>
    <w:rsid w:val="0042086A"/>
    <w:rsid w:val="00421931"/>
    <w:rsid w:val="00421ADD"/>
    <w:rsid w:val="00422FA5"/>
    <w:rsid w:val="00423A9B"/>
    <w:rsid w:val="00424ABA"/>
    <w:rsid w:val="004263E5"/>
    <w:rsid w:val="00427D21"/>
    <w:rsid w:val="004301E2"/>
    <w:rsid w:val="00430A67"/>
    <w:rsid w:val="0043113E"/>
    <w:rsid w:val="0043383E"/>
    <w:rsid w:val="00434808"/>
    <w:rsid w:val="00440286"/>
    <w:rsid w:val="00440A60"/>
    <w:rsid w:val="00440F39"/>
    <w:rsid w:val="004439A0"/>
    <w:rsid w:val="00443C43"/>
    <w:rsid w:val="004466E2"/>
    <w:rsid w:val="00446729"/>
    <w:rsid w:val="00447F4A"/>
    <w:rsid w:val="00451C32"/>
    <w:rsid w:val="00452BEC"/>
    <w:rsid w:val="00455570"/>
    <w:rsid w:val="00455AF2"/>
    <w:rsid w:val="00456F67"/>
    <w:rsid w:val="00457722"/>
    <w:rsid w:val="0046009E"/>
    <w:rsid w:val="00463E91"/>
    <w:rsid w:val="004644C2"/>
    <w:rsid w:val="00466E86"/>
    <w:rsid w:val="004679A7"/>
    <w:rsid w:val="00467F9C"/>
    <w:rsid w:val="00472EB3"/>
    <w:rsid w:val="00473DAF"/>
    <w:rsid w:val="0047446B"/>
    <w:rsid w:val="0047464C"/>
    <w:rsid w:val="00475128"/>
    <w:rsid w:val="004838D6"/>
    <w:rsid w:val="00485099"/>
    <w:rsid w:val="00485FBD"/>
    <w:rsid w:val="00486534"/>
    <w:rsid w:val="00487F53"/>
    <w:rsid w:val="004910F1"/>
    <w:rsid w:val="0049299D"/>
    <w:rsid w:val="0049534A"/>
    <w:rsid w:val="00496493"/>
    <w:rsid w:val="00496B46"/>
    <w:rsid w:val="0049720F"/>
    <w:rsid w:val="004A0907"/>
    <w:rsid w:val="004A38E2"/>
    <w:rsid w:val="004A5138"/>
    <w:rsid w:val="004B1300"/>
    <w:rsid w:val="004B41F0"/>
    <w:rsid w:val="004B4A8C"/>
    <w:rsid w:val="004B6662"/>
    <w:rsid w:val="004B71EF"/>
    <w:rsid w:val="004C365A"/>
    <w:rsid w:val="004C4150"/>
    <w:rsid w:val="004C4C00"/>
    <w:rsid w:val="004C4ED9"/>
    <w:rsid w:val="004C77BF"/>
    <w:rsid w:val="004D057D"/>
    <w:rsid w:val="004D6075"/>
    <w:rsid w:val="004E0B3A"/>
    <w:rsid w:val="004E3E70"/>
    <w:rsid w:val="004E4863"/>
    <w:rsid w:val="004E5556"/>
    <w:rsid w:val="004E56B8"/>
    <w:rsid w:val="004E5783"/>
    <w:rsid w:val="004E6109"/>
    <w:rsid w:val="004E7184"/>
    <w:rsid w:val="004F0F78"/>
    <w:rsid w:val="004F2E49"/>
    <w:rsid w:val="004F4412"/>
    <w:rsid w:val="004F6D84"/>
    <w:rsid w:val="004F781B"/>
    <w:rsid w:val="005026A3"/>
    <w:rsid w:val="005041A5"/>
    <w:rsid w:val="005058D8"/>
    <w:rsid w:val="0050727F"/>
    <w:rsid w:val="0051006C"/>
    <w:rsid w:val="00511BDE"/>
    <w:rsid w:val="00511FF0"/>
    <w:rsid w:val="00517DD1"/>
    <w:rsid w:val="00523B28"/>
    <w:rsid w:val="0052416E"/>
    <w:rsid w:val="0052517C"/>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5D5C"/>
    <w:rsid w:val="00546A54"/>
    <w:rsid w:val="00546CF0"/>
    <w:rsid w:val="00551CE8"/>
    <w:rsid w:val="00551D52"/>
    <w:rsid w:val="0055246C"/>
    <w:rsid w:val="00552B32"/>
    <w:rsid w:val="00555DE8"/>
    <w:rsid w:val="0056068E"/>
    <w:rsid w:val="00562275"/>
    <w:rsid w:val="00563442"/>
    <w:rsid w:val="0056348E"/>
    <w:rsid w:val="00563993"/>
    <w:rsid w:val="00565156"/>
    <w:rsid w:val="00565848"/>
    <w:rsid w:val="00565B42"/>
    <w:rsid w:val="005672C7"/>
    <w:rsid w:val="00567469"/>
    <w:rsid w:val="005713B2"/>
    <w:rsid w:val="00574A7D"/>
    <w:rsid w:val="00581D45"/>
    <w:rsid w:val="005827AC"/>
    <w:rsid w:val="005843BC"/>
    <w:rsid w:val="005856B4"/>
    <w:rsid w:val="00585905"/>
    <w:rsid w:val="00585916"/>
    <w:rsid w:val="00586C19"/>
    <w:rsid w:val="00587CA9"/>
    <w:rsid w:val="00592221"/>
    <w:rsid w:val="00592473"/>
    <w:rsid w:val="00592EB0"/>
    <w:rsid w:val="00595EF0"/>
    <w:rsid w:val="0059714C"/>
    <w:rsid w:val="005A22E3"/>
    <w:rsid w:val="005A2CC8"/>
    <w:rsid w:val="005A6C85"/>
    <w:rsid w:val="005B114B"/>
    <w:rsid w:val="005B3119"/>
    <w:rsid w:val="005B35E2"/>
    <w:rsid w:val="005B4BA1"/>
    <w:rsid w:val="005B784C"/>
    <w:rsid w:val="005C0E3E"/>
    <w:rsid w:val="005C0EB3"/>
    <w:rsid w:val="005C16F5"/>
    <w:rsid w:val="005C192B"/>
    <w:rsid w:val="005C495F"/>
    <w:rsid w:val="005C4C77"/>
    <w:rsid w:val="005C4CE6"/>
    <w:rsid w:val="005C59DF"/>
    <w:rsid w:val="005C637C"/>
    <w:rsid w:val="005D18E5"/>
    <w:rsid w:val="005D2621"/>
    <w:rsid w:val="005D7C21"/>
    <w:rsid w:val="005E1511"/>
    <w:rsid w:val="005E3273"/>
    <w:rsid w:val="005E4C14"/>
    <w:rsid w:val="005E55F7"/>
    <w:rsid w:val="005E6106"/>
    <w:rsid w:val="005E6F38"/>
    <w:rsid w:val="005F12B3"/>
    <w:rsid w:val="005F4FD0"/>
    <w:rsid w:val="005F5F15"/>
    <w:rsid w:val="0060079A"/>
    <w:rsid w:val="00601484"/>
    <w:rsid w:val="006030DE"/>
    <w:rsid w:val="00604933"/>
    <w:rsid w:val="006051A2"/>
    <w:rsid w:val="006122BA"/>
    <w:rsid w:val="00612E0F"/>
    <w:rsid w:val="006167D6"/>
    <w:rsid w:val="00617552"/>
    <w:rsid w:val="006203D6"/>
    <w:rsid w:val="006205A0"/>
    <w:rsid w:val="006205F4"/>
    <w:rsid w:val="00621849"/>
    <w:rsid w:val="00621C93"/>
    <w:rsid w:val="0062255A"/>
    <w:rsid w:val="00624DB2"/>
    <w:rsid w:val="00631F18"/>
    <w:rsid w:val="006345BD"/>
    <w:rsid w:val="00634F29"/>
    <w:rsid w:val="006376B3"/>
    <w:rsid w:val="00640A4E"/>
    <w:rsid w:val="00641C69"/>
    <w:rsid w:val="0064373F"/>
    <w:rsid w:val="0064475F"/>
    <w:rsid w:val="006478BF"/>
    <w:rsid w:val="006517A9"/>
    <w:rsid w:val="00654411"/>
    <w:rsid w:val="00654745"/>
    <w:rsid w:val="00656355"/>
    <w:rsid w:val="006607B7"/>
    <w:rsid w:val="00660A7B"/>
    <w:rsid w:val="00660B19"/>
    <w:rsid w:val="00660BE6"/>
    <w:rsid w:val="00664835"/>
    <w:rsid w:val="00664F98"/>
    <w:rsid w:val="00666429"/>
    <w:rsid w:val="00666E4F"/>
    <w:rsid w:val="0067082E"/>
    <w:rsid w:val="006709A4"/>
    <w:rsid w:val="00670AA3"/>
    <w:rsid w:val="00671DEF"/>
    <w:rsid w:val="0067252C"/>
    <w:rsid w:val="00674247"/>
    <w:rsid w:val="00677EFF"/>
    <w:rsid w:val="0068046C"/>
    <w:rsid w:val="0068266F"/>
    <w:rsid w:val="006836D4"/>
    <w:rsid w:val="00684C11"/>
    <w:rsid w:val="006853DE"/>
    <w:rsid w:val="0068591E"/>
    <w:rsid w:val="00687446"/>
    <w:rsid w:val="00691174"/>
    <w:rsid w:val="00693DAF"/>
    <w:rsid w:val="00693DC6"/>
    <w:rsid w:val="00695160"/>
    <w:rsid w:val="006A1630"/>
    <w:rsid w:val="006A1753"/>
    <w:rsid w:val="006A4673"/>
    <w:rsid w:val="006A73C1"/>
    <w:rsid w:val="006B1805"/>
    <w:rsid w:val="006B1878"/>
    <w:rsid w:val="006B1BD5"/>
    <w:rsid w:val="006B2290"/>
    <w:rsid w:val="006B3079"/>
    <w:rsid w:val="006B39B2"/>
    <w:rsid w:val="006B3D0F"/>
    <w:rsid w:val="006B3F7D"/>
    <w:rsid w:val="006B6072"/>
    <w:rsid w:val="006B64B2"/>
    <w:rsid w:val="006B705E"/>
    <w:rsid w:val="006B7C4B"/>
    <w:rsid w:val="006C093A"/>
    <w:rsid w:val="006C1228"/>
    <w:rsid w:val="006C46FB"/>
    <w:rsid w:val="006C5C26"/>
    <w:rsid w:val="006C63AA"/>
    <w:rsid w:val="006D1E78"/>
    <w:rsid w:val="006D206F"/>
    <w:rsid w:val="006D28E8"/>
    <w:rsid w:val="006D3582"/>
    <w:rsid w:val="006D4140"/>
    <w:rsid w:val="006D5385"/>
    <w:rsid w:val="006D6A51"/>
    <w:rsid w:val="006D7B01"/>
    <w:rsid w:val="006E0BAD"/>
    <w:rsid w:val="006E2515"/>
    <w:rsid w:val="006E28C8"/>
    <w:rsid w:val="006E36B3"/>
    <w:rsid w:val="006E41B2"/>
    <w:rsid w:val="006E5523"/>
    <w:rsid w:val="006E631D"/>
    <w:rsid w:val="006E6671"/>
    <w:rsid w:val="006E70B7"/>
    <w:rsid w:val="006F3CF1"/>
    <w:rsid w:val="006F64F0"/>
    <w:rsid w:val="006F7265"/>
    <w:rsid w:val="006F7915"/>
    <w:rsid w:val="00701DDC"/>
    <w:rsid w:val="00702018"/>
    <w:rsid w:val="00704237"/>
    <w:rsid w:val="00705429"/>
    <w:rsid w:val="00705EBA"/>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A00"/>
    <w:rsid w:val="007518A9"/>
    <w:rsid w:val="00752006"/>
    <w:rsid w:val="007546AE"/>
    <w:rsid w:val="00756494"/>
    <w:rsid w:val="00760317"/>
    <w:rsid w:val="00762AE7"/>
    <w:rsid w:val="00766593"/>
    <w:rsid w:val="007673F9"/>
    <w:rsid w:val="00772C79"/>
    <w:rsid w:val="00774E2A"/>
    <w:rsid w:val="007751E8"/>
    <w:rsid w:val="00776EC2"/>
    <w:rsid w:val="00777A4B"/>
    <w:rsid w:val="0078367B"/>
    <w:rsid w:val="00783DE0"/>
    <w:rsid w:val="00785997"/>
    <w:rsid w:val="00786056"/>
    <w:rsid w:val="0078641C"/>
    <w:rsid w:val="0078708E"/>
    <w:rsid w:val="00787538"/>
    <w:rsid w:val="00787711"/>
    <w:rsid w:val="00790531"/>
    <w:rsid w:val="0079128B"/>
    <w:rsid w:val="0079164F"/>
    <w:rsid w:val="00792B31"/>
    <w:rsid w:val="00793F21"/>
    <w:rsid w:val="0079409F"/>
    <w:rsid w:val="007942D3"/>
    <w:rsid w:val="0079546A"/>
    <w:rsid w:val="00797177"/>
    <w:rsid w:val="007A07C1"/>
    <w:rsid w:val="007A2436"/>
    <w:rsid w:val="007A73D7"/>
    <w:rsid w:val="007B1987"/>
    <w:rsid w:val="007B2099"/>
    <w:rsid w:val="007B2B6E"/>
    <w:rsid w:val="007B38E0"/>
    <w:rsid w:val="007B437A"/>
    <w:rsid w:val="007B6C09"/>
    <w:rsid w:val="007B7741"/>
    <w:rsid w:val="007B7B16"/>
    <w:rsid w:val="007C00AD"/>
    <w:rsid w:val="007C0234"/>
    <w:rsid w:val="007C07CF"/>
    <w:rsid w:val="007C29FC"/>
    <w:rsid w:val="007C32BA"/>
    <w:rsid w:val="007C3F19"/>
    <w:rsid w:val="007C4951"/>
    <w:rsid w:val="007C550A"/>
    <w:rsid w:val="007D7C42"/>
    <w:rsid w:val="007E067C"/>
    <w:rsid w:val="007E09DA"/>
    <w:rsid w:val="007E0F8A"/>
    <w:rsid w:val="007E0FB3"/>
    <w:rsid w:val="007E2DC3"/>
    <w:rsid w:val="007E430F"/>
    <w:rsid w:val="007F396C"/>
    <w:rsid w:val="007F5035"/>
    <w:rsid w:val="007F59DD"/>
    <w:rsid w:val="007F60FB"/>
    <w:rsid w:val="007F718D"/>
    <w:rsid w:val="007F7761"/>
    <w:rsid w:val="00801FAD"/>
    <w:rsid w:val="008049F4"/>
    <w:rsid w:val="00805943"/>
    <w:rsid w:val="00806E3E"/>
    <w:rsid w:val="00811897"/>
    <w:rsid w:val="00811CF0"/>
    <w:rsid w:val="008141EB"/>
    <w:rsid w:val="00815C42"/>
    <w:rsid w:val="008178B6"/>
    <w:rsid w:val="00821BF1"/>
    <w:rsid w:val="00824AC1"/>
    <w:rsid w:val="00826E6C"/>
    <w:rsid w:val="00830C61"/>
    <w:rsid w:val="008337BA"/>
    <w:rsid w:val="0083456A"/>
    <w:rsid w:val="00834580"/>
    <w:rsid w:val="008367A6"/>
    <w:rsid w:val="00836F34"/>
    <w:rsid w:val="0084038F"/>
    <w:rsid w:val="0084047D"/>
    <w:rsid w:val="008414A0"/>
    <w:rsid w:val="00841A14"/>
    <w:rsid w:val="00844503"/>
    <w:rsid w:val="00845D23"/>
    <w:rsid w:val="0084762F"/>
    <w:rsid w:val="0084779A"/>
    <w:rsid w:val="00847A22"/>
    <w:rsid w:val="0085014A"/>
    <w:rsid w:val="00850C00"/>
    <w:rsid w:val="00851A9A"/>
    <w:rsid w:val="008526F1"/>
    <w:rsid w:val="0085548F"/>
    <w:rsid w:val="008613A2"/>
    <w:rsid w:val="00865B74"/>
    <w:rsid w:val="00866063"/>
    <w:rsid w:val="00866F84"/>
    <w:rsid w:val="008672B1"/>
    <w:rsid w:val="008717A5"/>
    <w:rsid w:val="00872268"/>
    <w:rsid w:val="00880AF4"/>
    <w:rsid w:val="00881261"/>
    <w:rsid w:val="0088133B"/>
    <w:rsid w:val="0088198D"/>
    <w:rsid w:val="00881F47"/>
    <w:rsid w:val="00884EF4"/>
    <w:rsid w:val="00885361"/>
    <w:rsid w:val="0088669F"/>
    <w:rsid w:val="008866E9"/>
    <w:rsid w:val="00887504"/>
    <w:rsid w:val="00887E1E"/>
    <w:rsid w:val="0089032A"/>
    <w:rsid w:val="00890DB7"/>
    <w:rsid w:val="00891F3C"/>
    <w:rsid w:val="00892668"/>
    <w:rsid w:val="008974F0"/>
    <w:rsid w:val="008A1499"/>
    <w:rsid w:val="008A4115"/>
    <w:rsid w:val="008A4B67"/>
    <w:rsid w:val="008A4E73"/>
    <w:rsid w:val="008B012A"/>
    <w:rsid w:val="008B1301"/>
    <w:rsid w:val="008B1821"/>
    <w:rsid w:val="008B281D"/>
    <w:rsid w:val="008B2BFE"/>
    <w:rsid w:val="008B3F04"/>
    <w:rsid w:val="008B71AF"/>
    <w:rsid w:val="008C40D0"/>
    <w:rsid w:val="008C470B"/>
    <w:rsid w:val="008C5741"/>
    <w:rsid w:val="008C77EA"/>
    <w:rsid w:val="008C7B23"/>
    <w:rsid w:val="008D358D"/>
    <w:rsid w:val="008D49B4"/>
    <w:rsid w:val="008D4A5F"/>
    <w:rsid w:val="008D54D7"/>
    <w:rsid w:val="008D59B4"/>
    <w:rsid w:val="008D77C1"/>
    <w:rsid w:val="008E1581"/>
    <w:rsid w:val="008E212D"/>
    <w:rsid w:val="008E634B"/>
    <w:rsid w:val="008E642C"/>
    <w:rsid w:val="008F0B24"/>
    <w:rsid w:val="008F3D79"/>
    <w:rsid w:val="008F559E"/>
    <w:rsid w:val="008F7818"/>
    <w:rsid w:val="0090209F"/>
    <w:rsid w:val="00903997"/>
    <w:rsid w:val="00904DE5"/>
    <w:rsid w:val="00906E17"/>
    <w:rsid w:val="00906E40"/>
    <w:rsid w:val="00906F16"/>
    <w:rsid w:val="00911506"/>
    <w:rsid w:val="00912A30"/>
    <w:rsid w:val="00917530"/>
    <w:rsid w:val="00920C78"/>
    <w:rsid w:val="009235A3"/>
    <w:rsid w:val="00923B7F"/>
    <w:rsid w:val="0092466F"/>
    <w:rsid w:val="0092521D"/>
    <w:rsid w:val="0092640B"/>
    <w:rsid w:val="00930BA1"/>
    <w:rsid w:val="0093169E"/>
    <w:rsid w:val="00933F50"/>
    <w:rsid w:val="00937042"/>
    <w:rsid w:val="00941D98"/>
    <w:rsid w:val="00945EDD"/>
    <w:rsid w:val="0094617B"/>
    <w:rsid w:val="00946EED"/>
    <w:rsid w:val="00950093"/>
    <w:rsid w:val="009505C9"/>
    <w:rsid w:val="00950752"/>
    <w:rsid w:val="009511D6"/>
    <w:rsid w:val="00951DD3"/>
    <w:rsid w:val="00952E0A"/>
    <w:rsid w:val="0095313B"/>
    <w:rsid w:val="00953EA0"/>
    <w:rsid w:val="00954889"/>
    <w:rsid w:val="00955D19"/>
    <w:rsid w:val="00960872"/>
    <w:rsid w:val="00961672"/>
    <w:rsid w:val="00961D86"/>
    <w:rsid w:val="00963E2A"/>
    <w:rsid w:val="00963E3F"/>
    <w:rsid w:val="00964F40"/>
    <w:rsid w:val="00964FB3"/>
    <w:rsid w:val="00966424"/>
    <w:rsid w:val="00966456"/>
    <w:rsid w:val="00966F7E"/>
    <w:rsid w:val="0096720F"/>
    <w:rsid w:val="0096745D"/>
    <w:rsid w:val="00970FA4"/>
    <w:rsid w:val="00972997"/>
    <w:rsid w:val="00972FF4"/>
    <w:rsid w:val="009750C0"/>
    <w:rsid w:val="009807E3"/>
    <w:rsid w:val="0098146F"/>
    <w:rsid w:val="00982511"/>
    <w:rsid w:val="00983EB7"/>
    <w:rsid w:val="009844F3"/>
    <w:rsid w:val="00986538"/>
    <w:rsid w:val="00987A18"/>
    <w:rsid w:val="0099021F"/>
    <w:rsid w:val="00990C72"/>
    <w:rsid w:val="0099677C"/>
    <w:rsid w:val="00996849"/>
    <w:rsid w:val="009A05FB"/>
    <w:rsid w:val="009A392C"/>
    <w:rsid w:val="009A6046"/>
    <w:rsid w:val="009B3313"/>
    <w:rsid w:val="009B4242"/>
    <w:rsid w:val="009B4C21"/>
    <w:rsid w:val="009B4CD7"/>
    <w:rsid w:val="009B528E"/>
    <w:rsid w:val="009B698A"/>
    <w:rsid w:val="009C184A"/>
    <w:rsid w:val="009C1F2B"/>
    <w:rsid w:val="009C2DE6"/>
    <w:rsid w:val="009C5592"/>
    <w:rsid w:val="009C5DA9"/>
    <w:rsid w:val="009C77FA"/>
    <w:rsid w:val="009D26DB"/>
    <w:rsid w:val="009D68BF"/>
    <w:rsid w:val="009D74BE"/>
    <w:rsid w:val="009E069E"/>
    <w:rsid w:val="009E12D0"/>
    <w:rsid w:val="009E2A1A"/>
    <w:rsid w:val="009E2EAC"/>
    <w:rsid w:val="009E6661"/>
    <w:rsid w:val="009F04E7"/>
    <w:rsid w:val="009F06B8"/>
    <w:rsid w:val="009F1D50"/>
    <w:rsid w:val="009F2417"/>
    <w:rsid w:val="009F29A3"/>
    <w:rsid w:val="009F4C80"/>
    <w:rsid w:val="009F6899"/>
    <w:rsid w:val="009F77B1"/>
    <w:rsid w:val="009F7B88"/>
    <w:rsid w:val="00A058EB"/>
    <w:rsid w:val="00A05E3D"/>
    <w:rsid w:val="00A064BA"/>
    <w:rsid w:val="00A0673F"/>
    <w:rsid w:val="00A06E2C"/>
    <w:rsid w:val="00A07F40"/>
    <w:rsid w:val="00A111D1"/>
    <w:rsid w:val="00A113BF"/>
    <w:rsid w:val="00A1284E"/>
    <w:rsid w:val="00A12BAE"/>
    <w:rsid w:val="00A1491E"/>
    <w:rsid w:val="00A2242E"/>
    <w:rsid w:val="00A22551"/>
    <w:rsid w:val="00A22A6B"/>
    <w:rsid w:val="00A248CA"/>
    <w:rsid w:val="00A26F87"/>
    <w:rsid w:val="00A304ED"/>
    <w:rsid w:val="00A30613"/>
    <w:rsid w:val="00A30E20"/>
    <w:rsid w:val="00A31F75"/>
    <w:rsid w:val="00A3380C"/>
    <w:rsid w:val="00A35A5A"/>
    <w:rsid w:val="00A40D03"/>
    <w:rsid w:val="00A41916"/>
    <w:rsid w:val="00A41E16"/>
    <w:rsid w:val="00A4377C"/>
    <w:rsid w:val="00A43BC3"/>
    <w:rsid w:val="00A43C71"/>
    <w:rsid w:val="00A45EA6"/>
    <w:rsid w:val="00A46B2F"/>
    <w:rsid w:val="00A47FDA"/>
    <w:rsid w:val="00A51D49"/>
    <w:rsid w:val="00A5382A"/>
    <w:rsid w:val="00A54EF9"/>
    <w:rsid w:val="00A55C55"/>
    <w:rsid w:val="00A55DFF"/>
    <w:rsid w:val="00A56CD7"/>
    <w:rsid w:val="00A5715E"/>
    <w:rsid w:val="00A5786A"/>
    <w:rsid w:val="00A61764"/>
    <w:rsid w:val="00A627E6"/>
    <w:rsid w:val="00A63C5F"/>
    <w:rsid w:val="00A64C58"/>
    <w:rsid w:val="00A650B6"/>
    <w:rsid w:val="00A66203"/>
    <w:rsid w:val="00A67541"/>
    <w:rsid w:val="00A8171C"/>
    <w:rsid w:val="00A81BA8"/>
    <w:rsid w:val="00A81C75"/>
    <w:rsid w:val="00A82208"/>
    <w:rsid w:val="00A849D4"/>
    <w:rsid w:val="00A85F38"/>
    <w:rsid w:val="00A8665C"/>
    <w:rsid w:val="00A90B38"/>
    <w:rsid w:val="00A91EE3"/>
    <w:rsid w:val="00A9215B"/>
    <w:rsid w:val="00A94AC7"/>
    <w:rsid w:val="00AA0B04"/>
    <w:rsid w:val="00AA0C92"/>
    <w:rsid w:val="00AA17DB"/>
    <w:rsid w:val="00AA2843"/>
    <w:rsid w:val="00AA2AB4"/>
    <w:rsid w:val="00AA3574"/>
    <w:rsid w:val="00AA3E16"/>
    <w:rsid w:val="00AA6F92"/>
    <w:rsid w:val="00AB303F"/>
    <w:rsid w:val="00AB30DE"/>
    <w:rsid w:val="00AB312E"/>
    <w:rsid w:val="00AB35FA"/>
    <w:rsid w:val="00AB3E40"/>
    <w:rsid w:val="00AB4688"/>
    <w:rsid w:val="00AB5003"/>
    <w:rsid w:val="00AB6934"/>
    <w:rsid w:val="00AC03B3"/>
    <w:rsid w:val="00AC03EA"/>
    <w:rsid w:val="00AC0B1D"/>
    <w:rsid w:val="00AC127B"/>
    <w:rsid w:val="00AC269C"/>
    <w:rsid w:val="00AC2E12"/>
    <w:rsid w:val="00AC3FEC"/>
    <w:rsid w:val="00AC5C4A"/>
    <w:rsid w:val="00AC7A0A"/>
    <w:rsid w:val="00AD0DED"/>
    <w:rsid w:val="00AD1FB4"/>
    <w:rsid w:val="00AD3518"/>
    <w:rsid w:val="00AD52D8"/>
    <w:rsid w:val="00AD5893"/>
    <w:rsid w:val="00AD5AE0"/>
    <w:rsid w:val="00AE107C"/>
    <w:rsid w:val="00AE352D"/>
    <w:rsid w:val="00AE3536"/>
    <w:rsid w:val="00AE6F79"/>
    <w:rsid w:val="00AE7825"/>
    <w:rsid w:val="00AF0FAA"/>
    <w:rsid w:val="00AF2F7A"/>
    <w:rsid w:val="00AF3161"/>
    <w:rsid w:val="00AF3A4F"/>
    <w:rsid w:val="00AF42DE"/>
    <w:rsid w:val="00AF5095"/>
    <w:rsid w:val="00B001ED"/>
    <w:rsid w:val="00B00C29"/>
    <w:rsid w:val="00B01496"/>
    <w:rsid w:val="00B01F75"/>
    <w:rsid w:val="00B038F8"/>
    <w:rsid w:val="00B03B0E"/>
    <w:rsid w:val="00B056F9"/>
    <w:rsid w:val="00B061D4"/>
    <w:rsid w:val="00B068F7"/>
    <w:rsid w:val="00B06AF2"/>
    <w:rsid w:val="00B104B4"/>
    <w:rsid w:val="00B126B2"/>
    <w:rsid w:val="00B147D8"/>
    <w:rsid w:val="00B22184"/>
    <w:rsid w:val="00B222FE"/>
    <w:rsid w:val="00B24286"/>
    <w:rsid w:val="00B27991"/>
    <w:rsid w:val="00B27D1C"/>
    <w:rsid w:val="00B319F0"/>
    <w:rsid w:val="00B3369F"/>
    <w:rsid w:val="00B34B8C"/>
    <w:rsid w:val="00B35E8D"/>
    <w:rsid w:val="00B419E3"/>
    <w:rsid w:val="00B41CA8"/>
    <w:rsid w:val="00B4397B"/>
    <w:rsid w:val="00B44097"/>
    <w:rsid w:val="00B45E7F"/>
    <w:rsid w:val="00B52345"/>
    <w:rsid w:val="00B5250D"/>
    <w:rsid w:val="00B52F80"/>
    <w:rsid w:val="00B53DDC"/>
    <w:rsid w:val="00B568FC"/>
    <w:rsid w:val="00B56ADE"/>
    <w:rsid w:val="00B57FF2"/>
    <w:rsid w:val="00B60230"/>
    <w:rsid w:val="00B6167F"/>
    <w:rsid w:val="00B62455"/>
    <w:rsid w:val="00B62E55"/>
    <w:rsid w:val="00B62EB4"/>
    <w:rsid w:val="00B63130"/>
    <w:rsid w:val="00B64200"/>
    <w:rsid w:val="00B711C9"/>
    <w:rsid w:val="00B75F5D"/>
    <w:rsid w:val="00B81227"/>
    <w:rsid w:val="00B83256"/>
    <w:rsid w:val="00B83866"/>
    <w:rsid w:val="00B85548"/>
    <w:rsid w:val="00B93BCA"/>
    <w:rsid w:val="00B9442B"/>
    <w:rsid w:val="00B94CCF"/>
    <w:rsid w:val="00B94E6C"/>
    <w:rsid w:val="00B95A1A"/>
    <w:rsid w:val="00B96FF2"/>
    <w:rsid w:val="00B9743D"/>
    <w:rsid w:val="00BA0A33"/>
    <w:rsid w:val="00BA146E"/>
    <w:rsid w:val="00BA1ABD"/>
    <w:rsid w:val="00BA3057"/>
    <w:rsid w:val="00BA65D9"/>
    <w:rsid w:val="00BB03FC"/>
    <w:rsid w:val="00BB0A55"/>
    <w:rsid w:val="00BB0C55"/>
    <w:rsid w:val="00BB14C3"/>
    <w:rsid w:val="00BB1B0B"/>
    <w:rsid w:val="00BB2D05"/>
    <w:rsid w:val="00BB4606"/>
    <w:rsid w:val="00BB4CAF"/>
    <w:rsid w:val="00BB6311"/>
    <w:rsid w:val="00BC1740"/>
    <w:rsid w:val="00BC2523"/>
    <w:rsid w:val="00BC2BBA"/>
    <w:rsid w:val="00BC42BE"/>
    <w:rsid w:val="00BC698A"/>
    <w:rsid w:val="00BD1A5E"/>
    <w:rsid w:val="00BD3096"/>
    <w:rsid w:val="00BD396A"/>
    <w:rsid w:val="00BD7A3C"/>
    <w:rsid w:val="00BE0DDD"/>
    <w:rsid w:val="00BE1CA6"/>
    <w:rsid w:val="00BE2744"/>
    <w:rsid w:val="00BE39B6"/>
    <w:rsid w:val="00BE3B69"/>
    <w:rsid w:val="00BE3BD8"/>
    <w:rsid w:val="00BE4E5D"/>
    <w:rsid w:val="00BF0730"/>
    <w:rsid w:val="00BF167B"/>
    <w:rsid w:val="00BF3A2F"/>
    <w:rsid w:val="00BF426B"/>
    <w:rsid w:val="00BF4513"/>
    <w:rsid w:val="00BF4913"/>
    <w:rsid w:val="00BF4D14"/>
    <w:rsid w:val="00BF4F91"/>
    <w:rsid w:val="00BF5F9A"/>
    <w:rsid w:val="00BF71AE"/>
    <w:rsid w:val="00C03458"/>
    <w:rsid w:val="00C03FEE"/>
    <w:rsid w:val="00C11B8F"/>
    <w:rsid w:val="00C16653"/>
    <w:rsid w:val="00C167EE"/>
    <w:rsid w:val="00C20BED"/>
    <w:rsid w:val="00C23D2F"/>
    <w:rsid w:val="00C2454C"/>
    <w:rsid w:val="00C24967"/>
    <w:rsid w:val="00C25950"/>
    <w:rsid w:val="00C25F99"/>
    <w:rsid w:val="00C27967"/>
    <w:rsid w:val="00C3040A"/>
    <w:rsid w:val="00C304C7"/>
    <w:rsid w:val="00C3230D"/>
    <w:rsid w:val="00C33396"/>
    <w:rsid w:val="00C35B51"/>
    <w:rsid w:val="00C35BD5"/>
    <w:rsid w:val="00C408FB"/>
    <w:rsid w:val="00C4348A"/>
    <w:rsid w:val="00C443BD"/>
    <w:rsid w:val="00C44F03"/>
    <w:rsid w:val="00C44F71"/>
    <w:rsid w:val="00C451C5"/>
    <w:rsid w:val="00C51248"/>
    <w:rsid w:val="00C5144B"/>
    <w:rsid w:val="00C53395"/>
    <w:rsid w:val="00C56469"/>
    <w:rsid w:val="00C56981"/>
    <w:rsid w:val="00C56D0E"/>
    <w:rsid w:val="00C60A6B"/>
    <w:rsid w:val="00C615AF"/>
    <w:rsid w:val="00C61840"/>
    <w:rsid w:val="00C62521"/>
    <w:rsid w:val="00C627AB"/>
    <w:rsid w:val="00C630CB"/>
    <w:rsid w:val="00C63825"/>
    <w:rsid w:val="00C70C7A"/>
    <w:rsid w:val="00C71C94"/>
    <w:rsid w:val="00C72F61"/>
    <w:rsid w:val="00C7300F"/>
    <w:rsid w:val="00C73F4C"/>
    <w:rsid w:val="00C74766"/>
    <w:rsid w:val="00C76194"/>
    <w:rsid w:val="00C77D03"/>
    <w:rsid w:val="00C82201"/>
    <w:rsid w:val="00C834B0"/>
    <w:rsid w:val="00C848F5"/>
    <w:rsid w:val="00C858C6"/>
    <w:rsid w:val="00C86BCB"/>
    <w:rsid w:val="00C86E6F"/>
    <w:rsid w:val="00C90D05"/>
    <w:rsid w:val="00C9161D"/>
    <w:rsid w:val="00C916DA"/>
    <w:rsid w:val="00C92971"/>
    <w:rsid w:val="00C92FD6"/>
    <w:rsid w:val="00C94BA0"/>
    <w:rsid w:val="00C94C95"/>
    <w:rsid w:val="00C959BF"/>
    <w:rsid w:val="00C95E78"/>
    <w:rsid w:val="00CA0C1D"/>
    <w:rsid w:val="00CA285B"/>
    <w:rsid w:val="00CA354E"/>
    <w:rsid w:val="00CA4602"/>
    <w:rsid w:val="00CA4ABC"/>
    <w:rsid w:val="00CA5B3D"/>
    <w:rsid w:val="00CA6F0E"/>
    <w:rsid w:val="00CB149C"/>
    <w:rsid w:val="00CB38E5"/>
    <w:rsid w:val="00CB6751"/>
    <w:rsid w:val="00CB76E4"/>
    <w:rsid w:val="00CB782E"/>
    <w:rsid w:val="00CB7EE8"/>
    <w:rsid w:val="00CC0C81"/>
    <w:rsid w:val="00CC30F0"/>
    <w:rsid w:val="00CC3C44"/>
    <w:rsid w:val="00CC6FFB"/>
    <w:rsid w:val="00CC7095"/>
    <w:rsid w:val="00CC7436"/>
    <w:rsid w:val="00CD0E13"/>
    <w:rsid w:val="00CD1880"/>
    <w:rsid w:val="00CD2CBD"/>
    <w:rsid w:val="00CD783D"/>
    <w:rsid w:val="00CD7AD1"/>
    <w:rsid w:val="00CE04FD"/>
    <w:rsid w:val="00CE229C"/>
    <w:rsid w:val="00CE5759"/>
    <w:rsid w:val="00CE61A1"/>
    <w:rsid w:val="00CE6C74"/>
    <w:rsid w:val="00CE7205"/>
    <w:rsid w:val="00CF0346"/>
    <w:rsid w:val="00CF0F85"/>
    <w:rsid w:val="00CF1848"/>
    <w:rsid w:val="00CF189F"/>
    <w:rsid w:val="00CF3A73"/>
    <w:rsid w:val="00CF4634"/>
    <w:rsid w:val="00CF4A86"/>
    <w:rsid w:val="00CF518A"/>
    <w:rsid w:val="00D050C2"/>
    <w:rsid w:val="00D107CE"/>
    <w:rsid w:val="00D10D63"/>
    <w:rsid w:val="00D12044"/>
    <w:rsid w:val="00D137FB"/>
    <w:rsid w:val="00D14B79"/>
    <w:rsid w:val="00D16A69"/>
    <w:rsid w:val="00D170D9"/>
    <w:rsid w:val="00D17EAE"/>
    <w:rsid w:val="00D23426"/>
    <w:rsid w:val="00D26E27"/>
    <w:rsid w:val="00D27120"/>
    <w:rsid w:val="00D30366"/>
    <w:rsid w:val="00D30A73"/>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507AC"/>
    <w:rsid w:val="00D508F9"/>
    <w:rsid w:val="00D51AEF"/>
    <w:rsid w:val="00D51C12"/>
    <w:rsid w:val="00D52497"/>
    <w:rsid w:val="00D5403E"/>
    <w:rsid w:val="00D55B77"/>
    <w:rsid w:val="00D55BA8"/>
    <w:rsid w:val="00D61506"/>
    <w:rsid w:val="00D616E1"/>
    <w:rsid w:val="00D61C85"/>
    <w:rsid w:val="00D62588"/>
    <w:rsid w:val="00D6399B"/>
    <w:rsid w:val="00D6601C"/>
    <w:rsid w:val="00D66182"/>
    <w:rsid w:val="00D67041"/>
    <w:rsid w:val="00D67CA4"/>
    <w:rsid w:val="00D70FDE"/>
    <w:rsid w:val="00D7384C"/>
    <w:rsid w:val="00D73976"/>
    <w:rsid w:val="00D744A5"/>
    <w:rsid w:val="00D74C20"/>
    <w:rsid w:val="00D75CA6"/>
    <w:rsid w:val="00D76378"/>
    <w:rsid w:val="00D76A18"/>
    <w:rsid w:val="00D80849"/>
    <w:rsid w:val="00D81498"/>
    <w:rsid w:val="00D82395"/>
    <w:rsid w:val="00D82E8F"/>
    <w:rsid w:val="00D85A73"/>
    <w:rsid w:val="00D87B32"/>
    <w:rsid w:val="00D93BA2"/>
    <w:rsid w:val="00D95F0E"/>
    <w:rsid w:val="00D96A12"/>
    <w:rsid w:val="00D97A7E"/>
    <w:rsid w:val="00DA0A32"/>
    <w:rsid w:val="00DA12B1"/>
    <w:rsid w:val="00DA39F0"/>
    <w:rsid w:val="00DA3B0D"/>
    <w:rsid w:val="00DA3F9A"/>
    <w:rsid w:val="00DA46BD"/>
    <w:rsid w:val="00DA5779"/>
    <w:rsid w:val="00DA5EC8"/>
    <w:rsid w:val="00DB5E0F"/>
    <w:rsid w:val="00DB6B01"/>
    <w:rsid w:val="00DC0570"/>
    <w:rsid w:val="00DC458D"/>
    <w:rsid w:val="00DC59B2"/>
    <w:rsid w:val="00DC6AAD"/>
    <w:rsid w:val="00DC757F"/>
    <w:rsid w:val="00DC7755"/>
    <w:rsid w:val="00DC7C27"/>
    <w:rsid w:val="00DD08FF"/>
    <w:rsid w:val="00DD118C"/>
    <w:rsid w:val="00DD1DC5"/>
    <w:rsid w:val="00DD3D04"/>
    <w:rsid w:val="00DD4001"/>
    <w:rsid w:val="00DE390B"/>
    <w:rsid w:val="00DE54F3"/>
    <w:rsid w:val="00DE5F15"/>
    <w:rsid w:val="00DE6B93"/>
    <w:rsid w:val="00DE765C"/>
    <w:rsid w:val="00DE77DB"/>
    <w:rsid w:val="00DF0EF6"/>
    <w:rsid w:val="00DF270E"/>
    <w:rsid w:val="00DF394E"/>
    <w:rsid w:val="00DF5475"/>
    <w:rsid w:val="00DF5566"/>
    <w:rsid w:val="00E00652"/>
    <w:rsid w:val="00E007D4"/>
    <w:rsid w:val="00E04402"/>
    <w:rsid w:val="00E0461F"/>
    <w:rsid w:val="00E059ED"/>
    <w:rsid w:val="00E0611A"/>
    <w:rsid w:val="00E216BC"/>
    <w:rsid w:val="00E23B68"/>
    <w:rsid w:val="00E25E44"/>
    <w:rsid w:val="00E2694A"/>
    <w:rsid w:val="00E2733B"/>
    <w:rsid w:val="00E30668"/>
    <w:rsid w:val="00E30C13"/>
    <w:rsid w:val="00E31EC1"/>
    <w:rsid w:val="00E33A9E"/>
    <w:rsid w:val="00E342D7"/>
    <w:rsid w:val="00E40922"/>
    <w:rsid w:val="00E44339"/>
    <w:rsid w:val="00E45715"/>
    <w:rsid w:val="00E528D5"/>
    <w:rsid w:val="00E53B67"/>
    <w:rsid w:val="00E54DC0"/>
    <w:rsid w:val="00E54F2C"/>
    <w:rsid w:val="00E57AB6"/>
    <w:rsid w:val="00E65214"/>
    <w:rsid w:val="00E66235"/>
    <w:rsid w:val="00E720DC"/>
    <w:rsid w:val="00E7482E"/>
    <w:rsid w:val="00E75EA3"/>
    <w:rsid w:val="00E76157"/>
    <w:rsid w:val="00E7699F"/>
    <w:rsid w:val="00E76CD3"/>
    <w:rsid w:val="00E80263"/>
    <w:rsid w:val="00E80675"/>
    <w:rsid w:val="00E827AE"/>
    <w:rsid w:val="00E83123"/>
    <w:rsid w:val="00E83C24"/>
    <w:rsid w:val="00E84590"/>
    <w:rsid w:val="00E84FA3"/>
    <w:rsid w:val="00E879D3"/>
    <w:rsid w:val="00E90AAB"/>
    <w:rsid w:val="00E915F0"/>
    <w:rsid w:val="00E9318D"/>
    <w:rsid w:val="00E93F3E"/>
    <w:rsid w:val="00E94483"/>
    <w:rsid w:val="00EA1687"/>
    <w:rsid w:val="00EA3C38"/>
    <w:rsid w:val="00EA3E0B"/>
    <w:rsid w:val="00EA5150"/>
    <w:rsid w:val="00EB0BBB"/>
    <w:rsid w:val="00EB2BA2"/>
    <w:rsid w:val="00EB686D"/>
    <w:rsid w:val="00EB711F"/>
    <w:rsid w:val="00EC34F7"/>
    <w:rsid w:val="00EC3DBA"/>
    <w:rsid w:val="00EC58CE"/>
    <w:rsid w:val="00EC63E5"/>
    <w:rsid w:val="00ED0B9A"/>
    <w:rsid w:val="00ED3B57"/>
    <w:rsid w:val="00ED6196"/>
    <w:rsid w:val="00ED64D6"/>
    <w:rsid w:val="00ED6844"/>
    <w:rsid w:val="00ED7F56"/>
    <w:rsid w:val="00EE111D"/>
    <w:rsid w:val="00EE2783"/>
    <w:rsid w:val="00EE5462"/>
    <w:rsid w:val="00EE5F47"/>
    <w:rsid w:val="00EF130D"/>
    <w:rsid w:val="00EF5AAF"/>
    <w:rsid w:val="00EF5B37"/>
    <w:rsid w:val="00F01397"/>
    <w:rsid w:val="00F03430"/>
    <w:rsid w:val="00F04A5D"/>
    <w:rsid w:val="00F04F8E"/>
    <w:rsid w:val="00F063C2"/>
    <w:rsid w:val="00F07450"/>
    <w:rsid w:val="00F07FF7"/>
    <w:rsid w:val="00F10404"/>
    <w:rsid w:val="00F1135E"/>
    <w:rsid w:val="00F126A1"/>
    <w:rsid w:val="00F133A6"/>
    <w:rsid w:val="00F144EC"/>
    <w:rsid w:val="00F1498D"/>
    <w:rsid w:val="00F14AB6"/>
    <w:rsid w:val="00F153A1"/>
    <w:rsid w:val="00F23706"/>
    <w:rsid w:val="00F2394A"/>
    <w:rsid w:val="00F2418C"/>
    <w:rsid w:val="00F244F1"/>
    <w:rsid w:val="00F26047"/>
    <w:rsid w:val="00F261E2"/>
    <w:rsid w:val="00F26415"/>
    <w:rsid w:val="00F3464B"/>
    <w:rsid w:val="00F34D09"/>
    <w:rsid w:val="00F41493"/>
    <w:rsid w:val="00F42634"/>
    <w:rsid w:val="00F4361F"/>
    <w:rsid w:val="00F46063"/>
    <w:rsid w:val="00F46262"/>
    <w:rsid w:val="00F46268"/>
    <w:rsid w:val="00F477D6"/>
    <w:rsid w:val="00F53193"/>
    <w:rsid w:val="00F5357E"/>
    <w:rsid w:val="00F55929"/>
    <w:rsid w:val="00F56D15"/>
    <w:rsid w:val="00F57B6B"/>
    <w:rsid w:val="00F604F6"/>
    <w:rsid w:val="00F60ADD"/>
    <w:rsid w:val="00F61B62"/>
    <w:rsid w:val="00F62F7B"/>
    <w:rsid w:val="00F646C3"/>
    <w:rsid w:val="00F6586C"/>
    <w:rsid w:val="00F73CD6"/>
    <w:rsid w:val="00F75B71"/>
    <w:rsid w:val="00F75C59"/>
    <w:rsid w:val="00F779CE"/>
    <w:rsid w:val="00F80383"/>
    <w:rsid w:val="00F80906"/>
    <w:rsid w:val="00F81F0C"/>
    <w:rsid w:val="00F832D9"/>
    <w:rsid w:val="00F86AA5"/>
    <w:rsid w:val="00F9038B"/>
    <w:rsid w:val="00F9089B"/>
    <w:rsid w:val="00F9115B"/>
    <w:rsid w:val="00F9147C"/>
    <w:rsid w:val="00F917E3"/>
    <w:rsid w:val="00F91D5C"/>
    <w:rsid w:val="00F92B28"/>
    <w:rsid w:val="00F930CE"/>
    <w:rsid w:val="00F93E67"/>
    <w:rsid w:val="00F94774"/>
    <w:rsid w:val="00F95B4D"/>
    <w:rsid w:val="00F95FE1"/>
    <w:rsid w:val="00F974E8"/>
    <w:rsid w:val="00F97C17"/>
    <w:rsid w:val="00FA2FCF"/>
    <w:rsid w:val="00FA3165"/>
    <w:rsid w:val="00FA331F"/>
    <w:rsid w:val="00FA3ED0"/>
    <w:rsid w:val="00FA663B"/>
    <w:rsid w:val="00FA6FEE"/>
    <w:rsid w:val="00FB14C8"/>
    <w:rsid w:val="00FB19E4"/>
    <w:rsid w:val="00FB1FE5"/>
    <w:rsid w:val="00FB32EF"/>
    <w:rsid w:val="00FB4BF6"/>
    <w:rsid w:val="00FB6391"/>
    <w:rsid w:val="00FB6C34"/>
    <w:rsid w:val="00FC01DB"/>
    <w:rsid w:val="00FC268A"/>
    <w:rsid w:val="00FC34BE"/>
    <w:rsid w:val="00FC354C"/>
    <w:rsid w:val="00FC41D3"/>
    <w:rsid w:val="00FC53DB"/>
    <w:rsid w:val="00FC69D3"/>
    <w:rsid w:val="00FD0BB5"/>
    <w:rsid w:val="00FD0FE1"/>
    <w:rsid w:val="00FD14B0"/>
    <w:rsid w:val="00FD4DC1"/>
    <w:rsid w:val="00FD4FF1"/>
    <w:rsid w:val="00FE05D1"/>
    <w:rsid w:val="00FE2DC9"/>
    <w:rsid w:val="00FE3C07"/>
    <w:rsid w:val="00FE4F6F"/>
    <w:rsid w:val="00FE58B0"/>
    <w:rsid w:val="00FF06C0"/>
    <w:rsid w:val="00FF19EF"/>
    <w:rsid w:val="00FF2DE7"/>
    <w:rsid w:val="00FF3DD4"/>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E9CC10"/>
  <w15:docId w15:val="{DDA69DC6-5302-4233-8E91-EEFD3252A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Titre1">
    <w:name w:val="heading 1"/>
    <w:basedOn w:val="Normal"/>
    <w:next w:val="Titre2"/>
    <w:link w:val="Titre1Car"/>
    <w:uiPriority w:val="99"/>
    <w:qFormat/>
    <w:rsid w:val="00866063"/>
    <w:pPr>
      <w:keepNext/>
      <w:keepLines/>
      <w:numPr>
        <w:numId w:val="7"/>
      </w:numPr>
      <w:spacing w:before="240" w:after="120"/>
      <w:jc w:val="left"/>
      <w:outlineLvl w:val="0"/>
    </w:pPr>
    <w:rPr>
      <w:rFonts w:eastAsia="MS Gothic"/>
      <w:b/>
      <w:bCs/>
      <w:kern w:val="2"/>
      <w:sz w:val="28"/>
      <w:szCs w:val="32"/>
    </w:rPr>
  </w:style>
  <w:style w:type="paragraph" w:styleId="Titre2">
    <w:name w:val="heading 2"/>
    <w:basedOn w:val="Normal"/>
    <w:next w:val="CBDNormalNumber"/>
    <w:link w:val="Titre2Car"/>
    <w:uiPriority w:val="99"/>
    <w:qFormat/>
    <w:rsid w:val="00866063"/>
    <w:pPr>
      <w:keepNext/>
      <w:keepLines/>
      <w:numPr>
        <w:ilvl w:val="1"/>
        <w:numId w:val="7"/>
      </w:numPr>
      <w:spacing w:before="120" w:after="120"/>
      <w:jc w:val="left"/>
      <w:outlineLvl w:val="1"/>
    </w:pPr>
    <w:rPr>
      <w:rFonts w:ascii="Times New Roman Bold" w:eastAsia="MS Gothic" w:hAnsi="Times New Roman Bold"/>
      <w:b/>
      <w:sz w:val="24"/>
      <w:szCs w:val="26"/>
    </w:rPr>
  </w:style>
  <w:style w:type="paragraph" w:styleId="Titre3">
    <w:name w:val="heading 3"/>
    <w:basedOn w:val="Normal"/>
    <w:next w:val="CBDNormalNumber"/>
    <w:link w:val="Titre3Car"/>
    <w:uiPriority w:val="99"/>
    <w:qFormat/>
    <w:rsid w:val="00866063"/>
    <w:pPr>
      <w:keepNext/>
      <w:keepLines/>
      <w:numPr>
        <w:ilvl w:val="2"/>
        <w:numId w:val="7"/>
      </w:numPr>
      <w:spacing w:before="120" w:after="120"/>
      <w:jc w:val="left"/>
      <w:outlineLvl w:val="2"/>
    </w:pPr>
    <w:rPr>
      <w:rFonts w:eastAsia="MS Gothic"/>
      <w:b/>
      <w:bCs/>
    </w:rPr>
  </w:style>
  <w:style w:type="paragraph" w:styleId="Titre4">
    <w:name w:val="heading 4"/>
    <w:basedOn w:val="Normal"/>
    <w:next w:val="CBDNormalNumber"/>
    <w:link w:val="Titre4Car"/>
    <w:uiPriority w:val="99"/>
    <w:qFormat/>
    <w:rsid w:val="00866063"/>
    <w:pPr>
      <w:keepNext/>
      <w:numPr>
        <w:ilvl w:val="3"/>
        <w:numId w:val="7"/>
      </w:numPr>
      <w:spacing w:before="120" w:after="120"/>
      <w:jc w:val="left"/>
      <w:outlineLvl w:val="3"/>
    </w:pPr>
    <w:rPr>
      <w:rFonts w:eastAsia="MS Gothic"/>
      <w:b/>
      <w:bCs/>
    </w:rPr>
  </w:style>
  <w:style w:type="paragraph" w:styleId="Titre5">
    <w:name w:val="heading 5"/>
    <w:basedOn w:val="Normal"/>
    <w:next w:val="Normal"/>
    <w:link w:val="Titre5Car"/>
    <w:uiPriority w:val="99"/>
    <w:qFormat/>
    <w:rsid w:val="00866063"/>
    <w:pPr>
      <w:keepNext/>
      <w:numPr>
        <w:ilvl w:val="4"/>
        <w:numId w:val="7"/>
      </w:numPr>
      <w:spacing w:before="120" w:after="120"/>
      <w:jc w:val="left"/>
      <w:outlineLvl w:val="4"/>
    </w:pPr>
    <w:rPr>
      <w:rFonts w:eastAsia="MS Gothic"/>
      <w:i/>
      <w:iCs/>
    </w:rPr>
  </w:style>
  <w:style w:type="paragraph" w:styleId="Titre6">
    <w:name w:val="heading 6"/>
    <w:basedOn w:val="Normal"/>
    <w:next w:val="Normal"/>
    <w:link w:val="Titre6Car"/>
    <w:uiPriority w:val="99"/>
    <w:qFormat/>
    <w:rsid w:val="0086606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9"/>
    <w:qFormat/>
    <w:rsid w:val="0086606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Titre8">
    <w:name w:val="heading 8"/>
    <w:basedOn w:val="Normal"/>
    <w:next w:val="Normal"/>
    <w:link w:val="Titre8Car"/>
    <w:uiPriority w:val="99"/>
    <w:qFormat/>
    <w:rsid w:val="0086606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Titre9">
    <w:name w:val="heading 9"/>
    <w:basedOn w:val="Normal"/>
    <w:next w:val="Normal"/>
    <w:link w:val="Titre9Car"/>
    <w:uiPriority w:val="99"/>
    <w:qFormat/>
    <w:rsid w:val="00866063"/>
    <w:pPr>
      <w:keepNext/>
      <w:widowControl w:val="0"/>
      <w:numPr>
        <w:ilvl w:val="8"/>
        <w:numId w:val="5"/>
      </w:numPr>
      <w:suppressAutoHyphens/>
      <w:jc w:val="left"/>
      <w:outlineLvl w:val="8"/>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866063"/>
    <w:rPr>
      <w:rFonts w:ascii="Times New Roman" w:eastAsia="MS Gothic" w:hAnsi="Times New Roman" w:cs="Times New Roman"/>
      <w:b/>
      <w:bCs/>
      <w:kern w:val="2"/>
      <w:sz w:val="28"/>
      <w:szCs w:val="32"/>
      <w:lang w:val="en-GB" w:eastAsia="en-US"/>
    </w:rPr>
  </w:style>
  <w:style w:type="character" w:customStyle="1" w:styleId="Titre2Car">
    <w:name w:val="Titre 2 Car"/>
    <w:link w:val="Titre2"/>
    <w:uiPriority w:val="99"/>
    <w:locked/>
    <w:rsid w:val="00866063"/>
    <w:rPr>
      <w:rFonts w:ascii="Times New Roman Bold" w:eastAsia="MS Gothic" w:hAnsi="Times New Roman Bold" w:cs="Times New Roman"/>
      <w:b/>
      <w:sz w:val="24"/>
      <w:szCs w:val="26"/>
      <w:lang w:val="en-GB" w:eastAsia="en-US"/>
    </w:rPr>
  </w:style>
  <w:style w:type="character" w:customStyle="1" w:styleId="Titre3Car">
    <w:name w:val="Titre 3 Car"/>
    <w:link w:val="Titre3"/>
    <w:uiPriority w:val="99"/>
    <w:locked/>
    <w:rsid w:val="00866063"/>
    <w:rPr>
      <w:rFonts w:ascii="Times New Roman" w:eastAsia="MS Gothic" w:hAnsi="Times New Roman" w:cs="Times New Roman"/>
      <w:b/>
      <w:bCs/>
      <w:sz w:val="22"/>
      <w:szCs w:val="22"/>
      <w:lang w:val="en-GB" w:eastAsia="en-US"/>
    </w:rPr>
  </w:style>
  <w:style w:type="character" w:customStyle="1" w:styleId="Titre4Car">
    <w:name w:val="Titre 4 Car"/>
    <w:link w:val="Titre4"/>
    <w:uiPriority w:val="99"/>
    <w:locked/>
    <w:rsid w:val="00866063"/>
    <w:rPr>
      <w:rFonts w:ascii="Times New Roman" w:eastAsia="MS Gothic" w:hAnsi="Times New Roman" w:cs="Times New Roman"/>
      <w:b/>
      <w:bCs/>
      <w:sz w:val="22"/>
      <w:szCs w:val="22"/>
      <w:lang w:val="en-GB" w:eastAsia="en-US"/>
    </w:rPr>
  </w:style>
  <w:style w:type="character" w:customStyle="1" w:styleId="Titre5Car">
    <w:name w:val="Titre 5 Car"/>
    <w:link w:val="Titre5"/>
    <w:uiPriority w:val="99"/>
    <w:locked/>
    <w:rsid w:val="00866063"/>
    <w:rPr>
      <w:rFonts w:ascii="Times New Roman" w:eastAsia="MS Gothic" w:hAnsi="Times New Roman" w:cs="Times New Roman"/>
      <w:i/>
      <w:iCs/>
      <w:sz w:val="22"/>
      <w:szCs w:val="22"/>
      <w:lang w:val="en-GB" w:eastAsia="en-US"/>
    </w:rPr>
  </w:style>
  <w:style w:type="character" w:customStyle="1" w:styleId="Titre6Car">
    <w:name w:val="Titre 6 Car"/>
    <w:link w:val="Titre6"/>
    <w:uiPriority w:val="99"/>
    <w:locked/>
    <w:rsid w:val="00866063"/>
    <w:rPr>
      <w:rFonts w:ascii="Times New Roman" w:eastAsia="SimSun" w:hAnsi="Times New Roman" w:cs="Times New Roman"/>
      <w:bCs/>
      <w:sz w:val="24"/>
      <w:szCs w:val="22"/>
      <w:lang w:val="en-GB" w:eastAsia="en-US"/>
    </w:rPr>
  </w:style>
  <w:style w:type="character" w:customStyle="1" w:styleId="Titre7Car">
    <w:name w:val="Titre 7 Car"/>
    <w:link w:val="Titre7"/>
    <w:uiPriority w:val="99"/>
    <w:locked/>
    <w:rsid w:val="00866063"/>
    <w:rPr>
      <w:rFonts w:ascii="Times New Roman" w:eastAsia="SimSun" w:hAnsi="Times New Roman" w:cs="Times New Roman"/>
      <w:b/>
      <w:sz w:val="22"/>
      <w:szCs w:val="22"/>
      <w:u w:val="single"/>
      <w:lang w:val="en-GB" w:eastAsia="en-US"/>
    </w:rPr>
  </w:style>
  <w:style w:type="character" w:customStyle="1" w:styleId="Titre8Car">
    <w:name w:val="Titre 8 Car"/>
    <w:link w:val="Titre8"/>
    <w:uiPriority w:val="99"/>
    <w:locked/>
    <w:rsid w:val="00866063"/>
    <w:rPr>
      <w:rFonts w:ascii="Times New Roman" w:eastAsia="SimSun" w:hAnsi="Times New Roman" w:cs="Times New Roman"/>
      <w:b/>
      <w:sz w:val="22"/>
      <w:szCs w:val="22"/>
      <w:u w:val="single"/>
      <w:lang w:val="en-GB" w:eastAsia="en-US"/>
    </w:rPr>
  </w:style>
  <w:style w:type="character" w:customStyle="1" w:styleId="Titre9Car">
    <w:name w:val="Titre 9 Car"/>
    <w:link w:val="Titre9"/>
    <w:uiPriority w:val="99"/>
    <w:locked/>
    <w:rsid w:val="00866063"/>
    <w:rPr>
      <w:rFonts w:ascii="Times New Roman" w:eastAsia="SimSun" w:hAnsi="Times New Roman" w:cs="Times New Roman"/>
      <w:sz w:val="22"/>
      <w:szCs w:val="22"/>
      <w:u w:val="single"/>
      <w:lang w:val="en-GB" w:eastAsia="en-US"/>
    </w:rPr>
  </w:style>
  <w:style w:type="table" w:styleId="Grilledutableau">
    <w:name w:val="Table Grid"/>
    <w:basedOn w:val="Tableau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link w:val="Textedebulles"/>
    <w:uiPriority w:val="99"/>
    <w:semiHidden/>
    <w:locked/>
    <w:rsid w:val="00C9161D"/>
    <w:rPr>
      <w:rFonts w:ascii="Lucida Grande" w:eastAsia="SimSun" w:hAnsi="Lucida Grande" w:cs="Lucida Grande"/>
      <w:sz w:val="18"/>
      <w:szCs w:val="18"/>
      <w:lang w:val="en-GB"/>
    </w:rPr>
  </w:style>
  <w:style w:type="character" w:styleId="Textedelespacerserv">
    <w:name w:val="Placeholder Text"/>
    <w:uiPriority w:val="99"/>
    <w:semiHidden/>
    <w:rsid w:val="00105372"/>
    <w:rPr>
      <w:rFonts w:cs="Times New Roman"/>
      <w:color w:val="808080"/>
      <w:lang w:val="en-GB"/>
    </w:rPr>
  </w:style>
  <w:style w:type="paragraph" w:styleId="En-tte">
    <w:name w:val="header"/>
    <w:basedOn w:val="Normal"/>
    <w:link w:val="En-tteCar"/>
    <w:uiPriority w:val="99"/>
    <w:rsid w:val="00866063"/>
    <w:pPr>
      <w:pBdr>
        <w:bottom w:val="single" w:sz="4" w:space="1" w:color="auto"/>
      </w:pBdr>
      <w:tabs>
        <w:tab w:val="center" w:pos="4680"/>
        <w:tab w:val="right" w:pos="9360"/>
      </w:tabs>
      <w:jc w:val="left"/>
    </w:pPr>
    <w:rPr>
      <w:sz w:val="20"/>
    </w:rPr>
  </w:style>
  <w:style w:type="character" w:customStyle="1" w:styleId="En-tteCar">
    <w:name w:val="En-tête Car"/>
    <w:link w:val="En-tte"/>
    <w:uiPriority w:val="99"/>
    <w:locked/>
    <w:rsid w:val="00866063"/>
    <w:rPr>
      <w:rFonts w:ascii="Times New Roman" w:eastAsia="SimSun" w:hAnsi="Times New Roman" w:cs="Times New Roman"/>
      <w:sz w:val="22"/>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link w:val="Pieddepage"/>
    <w:uiPriority w:val="99"/>
    <w:locked/>
    <w:rsid w:val="00866063"/>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reCar">
    <w:name w:val="Titre Car"/>
    <w:link w:val="Titre"/>
    <w:uiPriority w:val="99"/>
    <w:locked/>
    <w:rsid w:val="007E09DA"/>
    <w:rPr>
      <w:rFonts w:ascii="Calibri" w:eastAsia="MS Gothic" w:hAnsi="Calibri" w:cs="Times New Roman"/>
      <w:color w:val="17365D"/>
      <w:spacing w:val="5"/>
      <w:kern w:val="28"/>
      <w:sz w:val="52"/>
      <w:szCs w:val="52"/>
      <w:lang w:val="en-GB"/>
    </w:rPr>
  </w:style>
  <w:style w:type="paragraph" w:styleId="Sous-titre">
    <w:name w:val="Subtitle"/>
    <w:basedOn w:val="Normal"/>
    <w:next w:val="Normal"/>
    <w:link w:val="Sous-titreCar"/>
    <w:uiPriority w:val="99"/>
    <w:qFormat/>
    <w:rsid w:val="007E09DA"/>
    <w:pPr>
      <w:numPr>
        <w:ilvl w:val="1"/>
      </w:numPr>
    </w:pPr>
    <w:rPr>
      <w:rFonts w:ascii="Calibri" w:eastAsia="MS Gothic" w:hAnsi="Calibri"/>
      <w:i/>
      <w:iCs/>
      <w:color w:val="4F81BD"/>
      <w:spacing w:val="15"/>
      <w:sz w:val="24"/>
    </w:rPr>
  </w:style>
  <w:style w:type="character" w:customStyle="1" w:styleId="Sous-titreCar">
    <w:name w:val="Sous-titre Car"/>
    <w:link w:val="Sous-titre"/>
    <w:uiPriority w:val="99"/>
    <w:locked/>
    <w:rsid w:val="007E09DA"/>
    <w:rPr>
      <w:rFonts w:ascii="Calibri" w:eastAsia="MS Gothic" w:hAnsi="Calibri" w:cs="Times New Roman"/>
      <w:i/>
      <w:iCs/>
      <w:color w:val="4F81BD"/>
      <w:spacing w:val="15"/>
      <w:sz w:val="22"/>
      <w:szCs w:val="22"/>
      <w:lang w:val="en-GB"/>
    </w:rPr>
  </w:style>
  <w:style w:type="paragraph" w:styleId="Corpsdetexte">
    <w:name w:val="Body Text"/>
    <w:basedOn w:val="Normal"/>
    <w:link w:val="CorpsdetexteCar"/>
    <w:uiPriority w:val="99"/>
    <w:rsid w:val="00866063"/>
    <w:pPr>
      <w:spacing w:after="120" w:line="259" w:lineRule="auto"/>
      <w:jc w:val="left"/>
    </w:pPr>
    <w:rPr>
      <w:rFonts w:ascii="Cambria" w:eastAsia="MS Mincho" w:hAnsi="Cambria" w:cs="Arial"/>
      <w:kern w:val="2"/>
    </w:rPr>
  </w:style>
  <w:style w:type="character" w:customStyle="1" w:styleId="CorpsdetexteCar">
    <w:name w:val="Corps de texte Car"/>
    <w:link w:val="Corpsdetexte"/>
    <w:uiPriority w:val="99"/>
    <w:locked/>
    <w:rsid w:val="00866063"/>
    <w:rPr>
      <w:rFonts w:eastAsia="Times New Roman" w:cs="Times New Roman"/>
      <w:kern w:val="2"/>
      <w:sz w:val="22"/>
      <w:szCs w:val="22"/>
      <w:lang w:val="en-GB"/>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link w:val="Retraitcorpsdetexte"/>
    <w:uiPriority w:val="99"/>
    <w:locked/>
    <w:rsid w:val="007E09DA"/>
    <w:rPr>
      <w:rFonts w:ascii="Times New Roman" w:eastAsia="SimSun" w:hAnsi="Times New Roman" w:cs="Times New Roman"/>
      <w:sz w:val="22"/>
      <w:szCs w:val="22"/>
      <w:lang w:val="en-GB"/>
    </w:rPr>
  </w:style>
  <w:style w:type="character" w:styleId="Marquedecommentaire">
    <w:name w:val="annotation reference"/>
    <w:uiPriority w:val="99"/>
    <w:semiHidden/>
    <w:rsid w:val="00866063"/>
    <w:rPr>
      <w:rFonts w:cs="Times New Roman"/>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link w:val="Commentaire"/>
    <w:uiPriority w:val="99"/>
    <w:semiHidden/>
    <w:locked/>
    <w:rsid w:val="00866063"/>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Appeldenotedefin">
    <w:name w:val="endnote reference"/>
    <w:uiPriority w:val="99"/>
    <w:semiHidden/>
    <w:rsid w:val="007E09DA"/>
    <w:rPr>
      <w:rFonts w:cs="Times New Roman"/>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link w:val="Notedefin"/>
    <w:uiPriority w:val="99"/>
    <w:semiHidden/>
    <w:locked/>
    <w:rsid w:val="007E09DA"/>
    <w:rPr>
      <w:rFonts w:ascii="Courier New" w:eastAsia="SimSun" w:hAnsi="Courier New" w:cs="Times New Roman"/>
      <w:sz w:val="22"/>
      <w:szCs w:val="22"/>
      <w:lang w:val="en-GB"/>
    </w:rPr>
  </w:style>
  <w:style w:type="character" w:styleId="Lienhypertextesuivivisit">
    <w:name w:val="FollowedHyperlink"/>
    <w:uiPriority w:val="99"/>
    <w:rsid w:val="007E09DA"/>
    <w:rPr>
      <w:rFonts w:cs="Times New Roman"/>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866063"/>
    <w:rPr>
      <w:rFonts w:cs="Times New Roman"/>
      <w:vertAlign w:val="superscript"/>
      <w:lang w:val="en-GB"/>
    </w:rPr>
  </w:style>
  <w:style w:type="paragraph" w:styleId="Notedebasdepage">
    <w:name w:val="footnote text"/>
    <w:aliases w:val="Geneva 9,Font: Geneva 9,Boston 10,f,ft,Fotnotstext Char,ft Char,single space,FOOTNOTES,ADB,single space1,footnote text1,FOOTNOTES1,fn1,ADB1,single space2,footnote text2,FOOTNOTES2,fn2,ADB2,single space3,footnote text3,fn3,fn"/>
    <w:basedOn w:val="Normal"/>
    <w:link w:val="NotedebasdepageCar"/>
    <w:uiPriority w:val="99"/>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B25FC8"/>
    <w:rPr>
      <w:rFonts w:ascii="Times New Roman" w:eastAsia="SimSun" w:hAnsi="Times New Roman" w:cs="Times New Roman"/>
      <w:sz w:val="20"/>
      <w:szCs w:val="20"/>
      <w:lang w:val="en-GB"/>
    </w:rPr>
  </w:style>
  <w:style w:type="character" w:customStyle="1" w:styleId="NotedebasdepageCar">
    <w:name w:val="Note de bas de page Car"/>
    <w:aliases w:val="Geneva 9 Car,Font: Geneva 9 Car,Boston 10 Car,f Car,ft Car,Fotnotstext Char Car,ft Char Car,single space Car,FOOTNOTES Car,ADB Car,single space1 Car,footnote text1 Car,FOOTNOTES1 Car,fn1 Car,ADB1 Car,single space2 Car,fn2 Car"/>
    <w:link w:val="Notedebasdepage"/>
    <w:uiPriority w:val="99"/>
    <w:locked/>
    <w:rsid w:val="00866063"/>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pPr>
  </w:style>
  <w:style w:type="paragraph" w:customStyle="1" w:styleId="Heading1multiline">
    <w:name w:val="Heading 1 (multiline)"/>
    <w:basedOn w:val="Titre1"/>
    <w:uiPriority w:val="99"/>
    <w:rsid w:val="007E09DA"/>
    <w:pPr>
      <w:ind w:left="1843" w:right="996"/>
    </w:pPr>
  </w:style>
  <w:style w:type="paragraph" w:customStyle="1" w:styleId="Heading2multiline">
    <w:name w:val="Heading 2 (multiline)"/>
    <w:basedOn w:val="Titre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pPr>
  </w:style>
  <w:style w:type="paragraph" w:customStyle="1" w:styleId="Heading4indent">
    <w:name w:val="Heading 4 indent"/>
    <w:basedOn w:val="Titre4"/>
    <w:uiPriority w:val="99"/>
    <w:rsid w:val="007E09DA"/>
    <w:pPr>
      <w:ind w:left="720"/>
      <w:outlineLvl w:val="9"/>
    </w:pPr>
  </w:style>
  <w:style w:type="character" w:styleId="Numrodepage">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Titre2"/>
    <w:uiPriority w:val="99"/>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99"/>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M2">
    <w:name w:val="toc 2"/>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M3">
    <w:name w:val="toc 3"/>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M4">
    <w:name w:val="toc 4"/>
    <w:basedOn w:val="CBDNormal"/>
    <w:next w:val="Normal"/>
    <w:uiPriority w:val="99"/>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M5">
    <w:name w:val="toc 5"/>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M6">
    <w:name w:val="toc 6"/>
    <w:basedOn w:val="Normal"/>
    <w:next w:val="Normal"/>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M7">
    <w:name w:val="toc 7"/>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M8">
    <w:name w:val="toc 8"/>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M9">
    <w:name w:val="toc 9"/>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Lienhypertexte">
    <w:name w:val="Hyperlink"/>
    <w:uiPriority w:val="99"/>
    <w:rsid w:val="00866063"/>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2"/>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
      </w:numPr>
      <w:spacing w:after="120"/>
    </w:pPr>
    <w:rPr>
      <w:rFonts w:cs="Angsana New"/>
    </w:rPr>
  </w:style>
  <w:style w:type="paragraph" w:styleId="Paragraphedeliste">
    <w:name w:val="List Paragraph"/>
    <w:basedOn w:val="Normal"/>
    <w:uiPriority w:val="99"/>
    <w:qFormat/>
    <w:rsid w:val="00866063"/>
    <w:pPr>
      <w:ind w:left="720"/>
      <w:contextualSpacing/>
    </w:pPr>
  </w:style>
  <w:style w:type="paragraph" w:styleId="Lgende">
    <w:name w:val="caption"/>
    <w:basedOn w:val="Normal"/>
    <w:next w:val="Normal"/>
    <w:uiPriority w:val="99"/>
    <w:qFormat/>
    <w:rsid w:val="00D12044"/>
    <w:pPr>
      <w:keepNext/>
      <w:keepLines/>
      <w:spacing w:after="200"/>
    </w:pPr>
    <w:rPr>
      <w:b/>
      <w:iCs/>
      <w:szCs w:val="18"/>
    </w:rPr>
  </w:style>
  <w:style w:type="paragraph" w:customStyle="1" w:styleId="Style1">
    <w:name w:val="Style1"/>
    <w:basedOn w:val="Titre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866063"/>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866063"/>
    <w:pPr>
      <w:spacing w:after="120"/>
      <w:ind w:left="567"/>
    </w:pPr>
  </w:style>
  <w:style w:type="paragraph" w:customStyle="1" w:styleId="Footnote">
    <w:name w:val="Footnote"/>
    <w:basedOn w:val="Notedebasdepage"/>
    <w:uiPriority w:val="99"/>
    <w:semiHidden/>
    <w:rsid w:val="00866063"/>
    <w:rPr>
      <w:szCs w:val="18"/>
    </w:rPr>
  </w:style>
  <w:style w:type="paragraph" w:customStyle="1" w:styleId="Annex">
    <w:name w:val="Annex"/>
    <w:basedOn w:val="Normal"/>
    <w:uiPriority w:val="99"/>
    <w:semiHidden/>
    <w:rsid w:val="00866063"/>
    <w:pPr>
      <w:spacing w:after="240"/>
    </w:pPr>
    <w:rPr>
      <w:b/>
      <w:sz w:val="28"/>
    </w:rPr>
  </w:style>
  <w:style w:type="paragraph" w:customStyle="1" w:styleId="ABSymbol">
    <w:name w:val="AB_Symbol"/>
    <w:basedOn w:val="Normal"/>
    <w:uiPriority w:val="99"/>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866063"/>
    <w:pPr>
      <w:numPr>
        <w:numId w:val="1"/>
      </w:numPr>
      <w:tabs>
        <w:tab w:val="clear" w:pos="643"/>
        <w:tab w:val="left" w:pos="3969"/>
      </w:tabs>
      <w:spacing w:before="120" w:after="120"/>
      <w:ind w:left="540" w:firstLine="0"/>
    </w:pPr>
  </w:style>
  <w:style w:type="paragraph" w:customStyle="1" w:styleId="AFCorNNormal">
    <w:name w:val="AF_CorNNormal"/>
    <w:basedOn w:val="Normal"/>
    <w:uiPriority w:val="99"/>
    <w:rsid w:val="00866063"/>
    <w:pPr>
      <w:jc w:val="left"/>
    </w:pPr>
  </w:style>
  <w:style w:type="paragraph" w:customStyle="1" w:styleId="AEDistrNormal">
    <w:name w:val="AE_DistrNormal"/>
    <w:basedOn w:val="Normal"/>
    <w:uiPriority w:val="99"/>
    <w:rsid w:val="00866063"/>
    <w:pPr>
      <w:jc w:val="left"/>
    </w:pPr>
  </w:style>
  <w:style w:type="paragraph" w:customStyle="1" w:styleId="AASmallLogo">
    <w:name w:val="AA_SmallLogo"/>
    <w:basedOn w:val="AEDistrNormal"/>
    <w:uiPriority w:val="99"/>
    <w:rsid w:val="00866063"/>
    <w:pPr>
      <w:spacing w:before="40"/>
    </w:pPr>
    <w:rPr>
      <w:sz w:val="4"/>
    </w:rPr>
  </w:style>
  <w:style w:type="paragraph" w:customStyle="1" w:styleId="ACLargeLogo">
    <w:name w:val="AC_LargeLogo"/>
    <w:basedOn w:val="AFCorNNormal"/>
    <w:next w:val="AISpacer"/>
    <w:uiPriority w:val="99"/>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rsid w:val="00866063"/>
    <w:rPr>
      <w:b/>
      <w:bCs/>
    </w:rPr>
  </w:style>
  <w:style w:type="character" w:customStyle="1" w:styleId="ObjetducommentaireCar">
    <w:name w:val="Objet du commentaire Car"/>
    <w:link w:val="Objetducommentaire"/>
    <w:uiPriority w:val="99"/>
    <w:semiHidden/>
    <w:locked/>
    <w:rsid w:val="00866063"/>
    <w:rPr>
      <w:rFonts w:ascii="Times New Roman" w:eastAsia="SimSun" w:hAnsi="Times New Roman" w:cs="Times New Roman"/>
      <w:b/>
      <w:bCs/>
      <w:sz w:val="20"/>
      <w:szCs w:val="20"/>
      <w:lang w:val="en-GB"/>
    </w:rPr>
  </w:style>
  <w:style w:type="paragraph" w:customStyle="1" w:styleId="Item">
    <w:name w:val="Item"/>
    <w:basedOn w:val="Normal"/>
    <w:uiPriority w:val="99"/>
    <w:semiHidden/>
    <w:rsid w:val="00866063"/>
    <w:pPr>
      <w:suppressLineNumbers/>
      <w:suppressAutoHyphens/>
      <w:spacing w:before="240" w:after="120"/>
      <w:jc w:val="left"/>
    </w:pPr>
    <w:rPr>
      <w:rFonts w:eastAsia="MS Mincho"/>
      <w:b/>
      <w:iCs/>
      <w:kern w:val="22"/>
      <w:sz w:val="24"/>
    </w:rPr>
  </w:style>
  <w:style w:type="paragraph" w:customStyle="1" w:styleId="CBDNormal">
    <w:name w:val="CBD_Normal"/>
    <w:uiPriority w:val="99"/>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e">
    <w:name w:val="List"/>
    <w:basedOn w:val="Normal"/>
    <w:uiPriority w:val="99"/>
    <w:semiHidden/>
    <w:rsid w:val="00866063"/>
    <w:pPr>
      <w:contextualSpacing/>
    </w:pPr>
  </w:style>
  <w:style w:type="paragraph" w:customStyle="1" w:styleId="AISpacer">
    <w:name w:val="AI_Spacer"/>
    <w:next w:val="Normal"/>
    <w:uiPriority w:val="99"/>
    <w:rsid w:val="00866063"/>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866063"/>
    <w:pPr>
      <w:spacing w:before="120"/>
    </w:pPr>
  </w:style>
  <w:style w:type="paragraph" w:customStyle="1" w:styleId="AFCorNBold">
    <w:name w:val="AF_CorNBold"/>
    <w:basedOn w:val="AFCorNNormal"/>
    <w:next w:val="AFCorNNormal"/>
    <w:uiPriority w:val="99"/>
    <w:rsid w:val="00866063"/>
    <w:rPr>
      <w:b/>
    </w:rPr>
  </w:style>
  <w:style w:type="paragraph" w:customStyle="1" w:styleId="AFCorN12Bold">
    <w:name w:val="AF_CorN12Bold"/>
    <w:basedOn w:val="AFCorNNormal"/>
    <w:next w:val="AFCorNNormal"/>
    <w:uiPriority w:val="99"/>
    <w:rsid w:val="00866063"/>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866063"/>
    <w:pPr>
      <w:spacing w:after="120"/>
      <w:ind w:left="567" w:firstLine="567"/>
    </w:pPr>
  </w:style>
  <w:style w:type="paragraph" w:customStyle="1" w:styleId="CBDDesicionAnnex">
    <w:name w:val="CBD_DesicionAnnex"/>
    <w:basedOn w:val="CBDNormal"/>
    <w:next w:val="CBDDesicionText"/>
    <w:uiPriority w:val="99"/>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866063"/>
    <w:pPr>
      <w:keepNext/>
      <w:keepLines/>
      <w:spacing w:after="240"/>
      <w:jc w:val="left"/>
    </w:pPr>
    <w:rPr>
      <w:b/>
      <w:sz w:val="28"/>
      <w:lang w:bidi="ar-SY"/>
    </w:rPr>
  </w:style>
  <w:style w:type="paragraph" w:customStyle="1" w:styleId="CBDSubTitle">
    <w:name w:val="CBD_SubTitle"/>
    <w:basedOn w:val="CBDNormal"/>
    <w:uiPriority w:val="99"/>
    <w:rsid w:val="00866063"/>
    <w:pPr>
      <w:keepNext/>
      <w:keepLines/>
      <w:spacing w:before="240" w:after="240"/>
      <w:ind w:left="567"/>
      <w:jc w:val="left"/>
    </w:pPr>
    <w:rPr>
      <w:b/>
    </w:rPr>
  </w:style>
  <w:style w:type="paragraph" w:customStyle="1" w:styleId="CBDTitle">
    <w:name w:val="CBD_Title"/>
    <w:basedOn w:val="CBDNormal"/>
    <w:next w:val="CBDSubTitle"/>
    <w:uiPriority w:val="99"/>
    <w:rsid w:val="00866063"/>
    <w:pPr>
      <w:keepNext/>
      <w:keepLines/>
      <w:spacing w:before="240" w:after="240"/>
      <w:ind w:left="567"/>
      <w:jc w:val="left"/>
    </w:pPr>
    <w:rPr>
      <w:b/>
      <w:sz w:val="28"/>
    </w:rPr>
  </w:style>
  <w:style w:type="paragraph" w:customStyle="1" w:styleId="AENormal">
    <w:name w:val="AE_Normal"/>
    <w:basedOn w:val="Normal"/>
    <w:uiPriority w:val="99"/>
    <w:rsid w:val="00866063"/>
  </w:style>
  <w:style w:type="paragraph" w:customStyle="1" w:styleId="CBDH1">
    <w:name w:val="CBD_H1"/>
    <w:basedOn w:val="CBDNormal"/>
    <w:uiPriority w:val="99"/>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rsid w:val="00866063"/>
    <w:pPr>
      <w:keepNext/>
      <w:keepLines/>
      <w:numPr>
        <w:numId w:val="0"/>
      </w:numPr>
      <w:ind w:left="567" w:hanging="567"/>
    </w:pPr>
    <w:rPr>
      <w:b/>
      <w:sz w:val="24"/>
    </w:rPr>
  </w:style>
  <w:style w:type="paragraph" w:customStyle="1" w:styleId="CBDFootnoteText">
    <w:name w:val="CBD_Footnote_Text"/>
    <w:basedOn w:val="CBDNormal"/>
    <w:uiPriority w:val="99"/>
    <w:rsid w:val="00866063"/>
    <w:pPr>
      <w:jc w:val="left"/>
    </w:pPr>
    <w:rPr>
      <w:sz w:val="18"/>
    </w:rPr>
  </w:style>
  <w:style w:type="paragraph" w:customStyle="1" w:styleId="CBDFooter">
    <w:name w:val="CBD_Footer"/>
    <w:basedOn w:val="CBDNormal"/>
    <w:uiPriority w:val="99"/>
    <w:rsid w:val="00866063"/>
    <w:rPr>
      <w:sz w:val="20"/>
    </w:rPr>
  </w:style>
  <w:style w:type="paragraph" w:customStyle="1" w:styleId="CBDHeader">
    <w:name w:val="CBD_Header"/>
    <w:basedOn w:val="CBDNormal"/>
    <w:next w:val="CBDFooter"/>
    <w:uiPriority w:val="99"/>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866063"/>
    <w:pPr>
      <w:keepNext/>
      <w:keepLines/>
      <w:spacing w:before="120" w:after="120"/>
      <w:ind w:left="567" w:hanging="567"/>
      <w:jc w:val="left"/>
    </w:pPr>
    <w:rPr>
      <w:b/>
    </w:rPr>
  </w:style>
  <w:style w:type="paragraph" w:customStyle="1" w:styleId="CBDH4">
    <w:name w:val="CBD_H4"/>
    <w:basedOn w:val="CBDNormal"/>
    <w:uiPriority w:val="99"/>
    <w:rsid w:val="00866063"/>
    <w:pPr>
      <w:keepNext/>
      <w:keepLines/>
      <w:spacing w:before="120" w:after="120"/>
      <w:ind w:left="567" w:hanging="567"/>
      <w:jc w:val="left"/>
    </w:pPr>
    <w:rPr>
      <w:b/>
    </w:rPr>
  </w:style>
  <w:style w:type="paragraph" w:customStyle="1" w:styleId="CBDH5">
    <w:name w:val="CBD_H5"/>
    <w:basedOn w:val="CBDNormal"/>
    <w:uiPriority w:val="99"/>
    <w:rsid w:val="00866063"/>
    <w:pPr>
      <w:keepNext/>
      <w:keepLines/>
      <w:spacing w:before="120" w:after="120"/>
      <w:ind w:left="567" w:hanging="567"/>
      <w:jc w:val="left"/>
    </w:pPr>
    <w:rPr>
      <w:i/>
    </w:rPr>
  </w:style>
  <w:style w:type="paragraph" w:customStyle="1" w:styleId="CBDTableNormal">
    <w:name w:val="CBD_TableNormal"/>
    <w:basedOn w:val="CBDNormal"/>
    <w:uiPriority w:val="99"/>
    <w:rsid w:val="00866063"/>
    <w:pPr>
      <w:spacing w:before="40" w:after="80"/>
      <w:jc w:val="left"/>
    </w:pPr>
    <w:rPr>
      <w:sz w:val="20"/>
    </w:rPr>
  </w:style>
  <w:style w:type="paragraph" w:customStyle="1" w:styleId="CBDTableTitle">
    <w:name w:val="CBD_TableTitle"/>
    <w:basedOn w:val="CBDNormal"/>
    <w:uiPriority w:val="99"/>
    <w:rsid w:val="00866063"/>
    <w:pPr>
      <w:keepNext/>
      <w:keepLines/>
      <w:spacing w:before="120" w:after="60"/>
      <w:ind w:left="567"/>
      <w:jc w:val="left"/>
    </w:pPr>
    <w:rPr>
      <w:b/>
    </w:rPr>
  </w:style>
  <w:style w:type="paragraph" w:customStyle="1" w:styleId="CBDFigureTitle">
    <w:name w:val="CBD_FigureTitle"/>
    <w:basedOn w:val="CBDNormal"/>
    <w:next w:val="CBDNormalNoNumber"/>
    <w:uiPriority w:val="99"/>
    <w:rsid w:val="00866063"/>
    <w:pPr>
      <w:keepNext/>
      <w:keepLines/>
      <w:spacing w:before="120" w:after="60"/>
      <w:ind w:left="567"/>
      <w:jc w:val="left"/>
    </w:pPr>
    <w:rPr>
      <w:b/>
    </w:rPr>
  </w:style>
  <w:style w:type="paragraph" w:styleId="Bibliographie">
    <w:name w:val="Bibliography"/>
    <w:basedOn w:val="Normal"/>
    <w:next w:val="Normal"/>
    <w:uiPriority w:val="99"/>
    <w:semiHidden/>
    <w:rsid w:val="00A111D1"/>
  </w:style>
  <w:style w:type="paragraph" w:styleId="Normalcentr">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Corpsdetexte2">
    <w:name w:val="Body Text 2"/>
    <w:basedOn w:val="Normal"/>
    <w:link w:val="Corpsdetexte2Car"/>
    <w:uiPriority w:val="99"/>
    <w:semiHidden/>
    <w:rsid w:val="00A111D1"/>
    <w:pPr>
      <w:spacing w:after="120" w:line="480" w:lineRule="auto"/>
    </w:pPr>
  </w:style>
  <w:style w:type="character" w:customStyle="1" w:styleId="Corpsdetexte2Car">
    <w:name w:val="Corps de texte 2 Car"/>
    <w:link w:val="Corpsdetexte2"/>
    <w:uiPriority w:val="99"/>
    <w:semiHidden/>
    <w:locked/>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rsid w:val="00A111D1"/>
    <w:pPr>
      <w:spacing w:after="120"/>
    </w:pPr>
    <w:rPr>
      <w:sz w:val="16"/>
      <w:szCs w:val="16"/>
    </w:rPr>
  </w:style>
  <w:style w:type="character" w:customStyle="1" w:styleId="Corpsdetexte3Car">
    <w:name w:val="Corps de texte 3 Car"/>
    <w:link w:val="Corpsdetexte3"/>
    <w:uiPriority w:val="99"/>
    <w:semiHidden/>
    <w:locked/>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link w:val="Retrait1religne"/>
    <w:uiPriority w:val="99"/>
    <w:semiHidden/>
    <w:locked/>
    <w:rsid w:val="00A111D1"/>
    <w:rPr>
      <w:rFonts w:ascii="Times New Roman" w:eastAsia="SimSun" w:hAnsi="Times New Roman" w:cs="Times New Roman"/>
      <w:kern w:val="2"/>
      <w:sz w:val="22"/>
      <w:szCs w:val="22"/>
      <w:lang w:val="en-GB"/>
    </w:rPr>
  </w:style>
  <w:style w:type="paragraph" w:styleId="Retraitcorpset1relig">
    <w:name w:val="Body Text First Indent 2"/>
    <w:basedOn w:val="Retraitcorpsdetexte"/>
    <w:link w:val="Retraitcorpset1religCar"/>
    <w:uiPriority w:val="99"/>
    <w:semiHidden/>
    <w:rsid w:val="00A111D1"/>
    <w:pPr>
      <w:spacing w:before="0" w:after="0"/>
      <w:ind w:left="360" w:firstLine="360"/>
      <w:jc w:val="both"/>
    </w:pPr>
  </w:style>
  <w:style w:type="character" w:customStyle="1" w:styleId="Retraitcorpset1religCar">
    <w:name w:val="Retrait corps et 1re lig. Car"/>
    <w:link w:val="Retraitcorpset1relig"/>
    <w:uiPriority w:val="99"/>
    <w:semiHidden/>
    <w:locked/>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rsid w:val="00A111D1"/>
    <w:pPr>
      <w:spacing w:after="120" w:line="480" w:lineRule="auto"/>
      <w:ind w:left="283"/>
    </w:pPr>
  </w:style>
  <w:style w:type="character" w:customStyle="1" w:styleId="Retraitcorpsdetexte2Car">
    <w:name w:val="Retrait corps de texte 2 Car"/>
    <w:link w:val="Retraitcorpsdetexte2"/>
    <w:uiPriority w:val="99"/>
    <w:semiHidden/>
    <w:locked/>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rsid w:val="00A111D1"/>
    <w:pPr>
      <w:spacing w:after="120"/>
      <w:ind w:left="283"/>
    </w:pPr>
    <w:rPr>
      <w:sz w:val="16"/>
      <w:szCs w:val="16"/>
    </w:rPr>
  </w:style>
  <w:style w:type="character" w:customStyle="1" w:styleId="Retraitcorpsdetexte3Car">
    <w:name w:val="Retrait corps de texte 3 Car"/>
    <w:link w:val="Retraitcorpsdetexte3"/>
    <w:uiPriority w:val="99"/>
    <w:semiHidden/>
    <w:locked/>
    <w:rsid w:val="00A111D1"/>
    <w:rPr>
      <w:rFonts w:ascii="Times New Roman" w:eastAsia="SimSun" w:hAnsi="Times New Roman" w:cs="Times New Roman"/>
      <w:sz w:val="16"/>
      <w:szCs w:val="16"/>
      <w:lang w:val="en-GB"/>
    </w:rPr>
  </w:style>
  <w:style w:type="character" w:styleId="Titredulivre">
    <w:name w:val="Book Title"/>
    <w:uiPriority w:val="99"/>
    <w:qFormat/>
    <w:rsid w:val="00A111D1"/>
    <w:rPr>
      <w:rFonts w:cs="Times New Roman"/>
      <w:b/>
      <w:bCs/>
      <w:i/>
      <w:iCs/>
      <w:spacing w:val="5"/>
      <w:lang w:val="en-GB"/>
    </w:rPr>
  </w:style>
  <w:style w:type="paragraph" w:styleId="Formuledepolitesse">
    <w:name w:val="Closing"/>
    <w:basedOn w:val="Normal"/>
    <w:link w:val="FormuledepolitesseCar"/>
    <w:uiPriority w:val="99"/>
    <w:semiHidden/>
    <w:rsid w:val="00A111D1"/>
    <w:pPr>
      <w:ind w:left="4252"/>
    </w:pPr>
  </w:style>
  <w:style w:type="character" w:customStyle="1" w:styleId="FormuledepolitesseCar">
    <w:name w:val="Formule de politesse Car"/>
    <w:link w:val="Formuledepolitesse"/>
    <w:uiPriority w:val="99"/>
    <w:semiHidden/>
    <w:locked/>
    <w:rsid w:val="00A111D1"/>
    <w:rPr>
      <w:rFonts w:ascii="Times New Roman" w:eastAsia="SimSun" w:hAnsi="Times New Roman" w:cs="Times New Roman"/>
      <w:sz w:val="22"/>
      <w:szCs w:val="22"/>
      <w:lang w:val="en-GB"/>
    </w:rPr>
  </w:style>
  <w:style w:type="table" w:styleId="Grillecouleur">
    <w:name w:val="Colorful Grid"/>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couleur-Accent1">
    <w:name w:val="Colorful Grid Accent 1"/>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couleur-Accent2">
    <w:name w:val="Colorful Grid Accent 2"/>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couleur-Accent3">
    <w:name w:val="Colorful Grid Accent 3"/>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couleur-Accent4">
    <w:name w:val="Colorful Grid Accent 4"/>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couleur-Accent5">
    <w:name w:val="Colorful Grid Accent 5"/>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couleur-Accent6">
    <w:name w:val="Colorful Grid Accent 6"/>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Listecouleur">
    <w:name w:val="Colorful List"/>
    <w:basedOn w:val="Tableau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Listecouleur-Accent1">
    <w:name w:val="Colorful List Accent 1"/>
    <w:basedOn w:val="Tableau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Listecouleur-Accent2">
    <w:name w:val="Colorful List Accent 2"/>
    <w:basedOn w:val="Tableau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Listecouleur-Accent3">
    <w:name w:val="Colorful List Accent 3"/>
    <w:basedOn w:val="Tableau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Listecouleur-Accent4">
    <w:name w:val="Colorful List Accent 4"/>
    <w:basedOn w:val="Tableau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Listecouleur-Accent5">
    <w:name w:val="Colorful List Accent 5"/>
    <w:basedOn w:val="Tableau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Listecouleur-Accent6">
    <w:name w:val="Colorful List Accent 6"/>
    <w:basedOn w:val="Tableau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Tramecouleur">
    <w:name w:val="Colorful Shading"/>
    <w:basedOn w:val="Tableau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Tramecouleur-Accent1">
    <w:name w:val="Colorful Shading Accent 1"/>
    <w:basedOn w:val="Tableau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Tramecouleur-Accent2">
    <w:name w:val="Colorful Shading Accent 2"/>
    <w:basedOn w:val="Tableau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Tramecouleur-Accent3">
    <w:name w:val="Colorful Shading Accent 3"/>
    <w:basedOn w:val="Tableau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Tramecouleur-Accent4">
    <w:name w:val="Colorful Shading Accent 4"/>
    <w:basedOn w:val="Tableau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Tramecouleur-Accent5">
    <w:name w:val="Colorful Shading Accent 5"/>
    <w:basedOn w:val="Tableau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Tramecouleur-Accent6">
    <w:name w:val="Colorful Shading Accent 6"/>
    <w:basedOn w:val="Tableau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Listefonce">
    <w:name w:val="Dark List"/>
    <w:basedOn w:val="Tableau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ar"/>
    <w:uiPriority w:val="99"/>
    <w:semiHidden/>
    <w:rsid w:val="00A111D1"/>
  </w:style>
  <w:style w:type="character" w:customStyle="1" w:styleId="DateCar">
    <w:name w:val="Date Car"/>
    <w:link w:val="Date"/>
    <w:uiPriority w:val="99"/>
    <w:semiHidden/>
    <w:locked/>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rsid w:val="00A111D1"/>
    <w:rPr>
      <w:rFonts w:ascii="Segoe UI" w:hAnsi="Segoe UI" w:cs="Segoe UI"/>
      <w:sz w:val="16"/>
      <w:szCs w:val="16"/>
    </w:rPr>
  </w:style>
  <w:style w:type="character" w:customStyle="1" w:styleId="ExplorateurdedocumentsCar">
    <w:name w:val="Explorateur de documents Car"/>
    <w:link w:val="Explorateurdedocuments"/>
    <w:uiPriority w:val="99"/>
    <w:semiHidden/>
    <w:locked/>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rsid w:val="00A111D1"/>
  </w:style>
  <w:style w:type="character" w:customStyle="1" w:styleId="SignaturelectroniqueCar">
    <w:name w:val="Signature électronique Car"/>
    <w:link w:val="Signaturelectronique"/>
    <w:uiPriority w:val="99"/>
    <w:semiHidden/>
    <w:locked/>
    <w:rsid w:val="00A111D1"/>
    <w:rPr>
      <w:rFonts w:ascii="Times New Roman" w:eastAsia="SimSun" w:hAnsi="Times New Roman" w:cs="Times New Roman"/>
      <w:sz w:val="22"/>
      <w:szCs w:val="22"/>
      <w:lang w:val="en-GB"/>
    </w:rPr>
  </w:style>
  <w:style w:type="character" w:styleId="Accentuation">
    <w:name w:val="Emphasis"/>
    <w:uiPriority w:val="99"/>
    <w:qFormat/>
    <w:rsid w:val="00A111D1"/>
    <w:rPr>
      <w:rFonts w:cs="Times New Roman"/>
      <w:i/>
      <w:iCs/>
      <w:lang w:val="en-GB"/>
    </w:rPr>
  </w:style>
  <w:style w:type="paragraph" w:styleId="Adressedestinataire">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Adresseexpditeur">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AcronymeHTML">
    <w:name w:val="HTML Acronym"/>
    <w:uiPriority w:val="99"/>
    <w:semiHidden/>
    <w:rsid w:val="00A111D1"/>
    <w:rPr>
      <w:rFonts w:cs="Times New Roman"/>
      <w:lang w:val="en-GB"/>
    </w:rPr>
  </w:style>
  <w:style w:type="paragraph" w:styleId="AdresseHTML">
    <w:name w:val="HTML Address"/>
    <w:basedOn w:val="Normal"/>
    <w:link w:val="AdresseHTMLCar"/>
    <w:uiPriority w:val="99"/>
    <w:semiHidden/>
    <w:rsid w:val="00A111D1"/>
    <w:rPr>
      <w:i/>
      <w:iCs/>
    </w:rPr>
  </w:style>
  <w:style w:type="character" w:customStyle="1" w:styleId="AdresseHTMLCar">
    <w:name w:val="Adresse HTML Car"/>
    <w:link w:val="AdresseHTML"/>
    <w:uiPriority w:val="99"/>
    <w:semiHidden/>
    <w:locked/>
    <w:rsid w:val="00A111D1"/>
    <w:rPr>
      <w:rFonts w:ascii="Times New Roman" w:eastAsia="SimSun" w:hAnsi="Times New Roman" w:cs="Times New Roman"/>
      <w:i/>
      <w:iCs/>
      <w:sz w:val="22"/>
      <w:szCs w:val="22"/>
      <w:lang w:val="en-GB"/>
    </w:rPr>
  </w:style>
  <w:style w:type="character" w:styleId="CitationHTML">
    <w:name w:val="HTML Cite"/>
    <w:uiPriority w:val="99"/>
    <w:semiHidden/>
    <w:rsid w:val="00A111D1"/>
    <w:rPr>
      <w:rFonts w:cs="Times New Roman"/>
      <w:i/>
      <w:iCs/>
      <w:lang w:val="en-GB"/>
    </w:rPr>
  </w:style>
  <w:style w:type="character" w:styleId="CodeHTML">
    <w:name w:val="HTML Code"/>
    <w:uiPriority w:val="99"/>
    <w:semiHidden/>
    <w:rsid w:val="00A111D1"/>
    <w:rPr>
      <w:rFonts w:ascii="Consolas" w:hAnsi="Consolas" w:cs="Times New Roman"/>
      <w:sz w:val="20"/>
      <w:szCs w:val="20"/>
      <w:lang w:val="en-GB"/>
    </w:rPr>
  </w:style>
  <w:style w:type="character" w:styleId="DfinitionHTML">
    <w:name w:val="HTML Definition"/>
    <w:uiPriority w:val="99"/>
    <w:semiHidden/>
    <w:rsid w:val="00A111D1"/>
    <w:rPr>
      <w:rFonts w:cs="Times New Roman"/>
      <w:i/>
      <w:iCs/>
      <w:lang w:val="en-GB"/>
    </w:rPr>
  </w:style>
  <w:style w:type="character" w:styleId="ClavierHTML">
    <w:name w:val="HTML Keyboard"/>
    <w:uiPriority w:val="99"/>
    <w:semiHidden/>
    <w:rsid w:val="00A111D1"/>
    <w:rPr>
      <w:rFonts w:ascii="Consolas" w:hAnsi="Consolas" w:cs="Times New Roman"/>
      <w:sz w:val="20"/>
      <w:szCs w:val="20"/>
      <w:lang w:val="en-GB"/>
    </w:rPr>
  </w:style>
  <w:style w:type="paragraph" w:styleId="PrformatHTML">
    <w:name w:val="HTML Preformatted"/>
    <w:basedOn w:val="Normal"/>
    <w:link w:val="PrformatHTMLCar"/>
    <w:uiPriority w:val="99"/>
    <w:semiHidden/>
    <w:rsid w:val="00A111D1"/>
    <w:rPr>
      <w:rFonts w:ascii="Consolas" w:hAnsi="Consolas"/>
      <w:sz w:val="20"/>
      <w:szCs w:val="20"/>
    </w:rPr>
  </w:style>
  <w:style w:type="character" w:customStyle="1" w:styleId="PrformatHTMLCar">
    <w:name w:val="Préformaté HTML Car"/>
    <w:link w:val="PrformatHTML"/>
    <w:uiPriority w:val="99"/>
    <w:semiHidden/>
    <w:locked/>
    <w:rsid w:val="00A111D1"/>
    <w:rPr>
      <w:rFonts w:ascii="Consolas" w:eastAsia="SimSun" w:hAnsi="Consolas" w:cs="Times New Roman"/>
      <w:sz w:val="20"/>
      <w:szCs w:val="20"/>
      <w:lang w:val="en-GB"/>
    </w:rPr>
  </w:style>
  <w:style w:type="character" w:styleId="ExempleHTML">
    <w:name w:val="HTML Sample"/>
    <w:uiPriority w:val="99"/>
    <w:semiHidden/>
    <w:rsid w:val="00A111D1"/>
    <w:rPr>
      <w:rFonts w:ascii="Consolas" w:hAnsi="Consolas" w:cs="Times New Roman"/>
      <w:sz w:val="24"/>
      <w:szCs w:val="24"/>
      <w:lang w:val="en-GB"/>
    </w:rPr>
  </w:style>
  <w:style w:type="character" w:styleId="MachinecrireHTML">
    <w:name w:val="HTML Typewriter"/>
    <w:uiPriority w:val="99"/>
    <w:semiHidden/>
    <w:rsid w:val="00A111D1"/>
    <w:rPr>
      <w:rFonts w:ascii="Consolas" w:hAnsi="Consolas" w:cs="Times New Roman"/>
      <w:sz w:val="20"/>
      <w:szCs w:val="20"/>
      <w:lang w:val="en-GB"/>
    </w:rPr>
  </w:style>
  <w:style w:type="character" w:styleId="VariableHTML">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rsid w:val="00A111D1"/>
    <w:rPr>
      <w:rFonts w:ascii="Calibri" w:eastAsia="MS Gothic" w:hAnsi="Calibri"/>
      <w:b/>
      <w:bCs/>
    </w:rPr>
  </w:style>
  <w:style w:type="character" w:styleId="Accentuationintense">
    <w:name w:val="Intense Emphasis"/>
    <w:uiPriority w:val="99"/>
    <w:qFormat/>
    <w:rsid w:val="00A111D1"/>
    <w:rPr>
      <w:rFonts w:cs="Times New Roman"/>
      <w:i/>
      <w:iCs/>
      <w:color w:val="4F81BD"/>
      <w:lang w:val="en-GB"/>
    </w:rPr>
  </w:style>
  <w:style w:type="paragraph" w:styleId="Citationintense">
    <w:name w:val="Intense Quote"/>
    <w:basedOn w:val="Normal"/>
    <w:next w:val="Normal"/>
    <w:link w:val="CitationintenseC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CitationintenseCar">
    <w:name w:val="Citation intense Car"/>
    <w:link w:val="Citationintense"/>
    <w:uiPriority w:val="99"/>
    <w:locked/>
    <w:rsid w:val="00A111D1"/>
    <w:rPr>
      <w:rFonts w:ascii="Times New Roman" w:eastAsia="SimSun" w:hAnsi="Times New Roman" w:cs="Times New Roman"/>
      <w:i/>
      <w:iCs/>
      <w:color w:val="4F81BD"/>
      <w:sz w:val="22"/>
      <w:szCs w:val="22"/>
      <w:lang w:val="en-GB"/>
    </w:rPr>
  </w:style>
  <w:style w:type="character" w:styleId="Rfrenceintense">
    <w:name w:val="Intense Reference"/>
    <w:uiPriority w:val="99"/>
    <w:qFormat/>
    <w:rsid w:val="00A111D1"/>
    <w:rPr>
      <w:rFonts w:cs="Times New Roman"/>
      <w:b/>
      <w:bCs/>
      <w:smallCaps/>
      <w:color w:val="4F81BD"/>
      <w:spacing w:val="5"/>
      <w:lang w:val="en-GB"/>
    </w:rPr>
  </w:style>
  <w:style w:type="table" w:styleId="Grilleclaire">
    <w:name w:val="Light Grid"/>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steclaire">
    <w:name w:val="Light List"/>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Ombrageclair">
    <w:name w:val="Light Shading"/>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Trameclaire-Accent1">
    <w:name w:val="Light Shading Accent 1"/>
    <w:basedOn w:val="Tableau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Numrodeligne">
    <w:name w:val="line number"/>
    <w:uiPriority w:val="99"/>
    <w:semiHidden/>
    <w:rsid w:val="00A111D1"/>
    <w:rPr>
      <w:rFonts w:cs="Times New Roman"/>
      <w:lang w:val="en-GB"/>
    </w:rPr>
  </w:style>
  <w:style w:type="paragraph" w:styleId="Liste2">
    <w:name w:val="List 2"/>
    <w:basedOn w:val="Normal"/>
    <w:uiPriority w:val="99"/>
    <w:semiHidden/>
    <w:rsid w:val="00A111D1"/>
    <w:pPr>
      <w:ind w:left="566" w:hanging="283"/>
      <w:contextualSpacing/>
    </w:pPr>
  </w:style>
  <w:style w:type="paragraph" w:styleId="Liste3">
    <w:name w:val="List 3"/>
    <w:basedOn w:val="Normal"/>
    <w:uiPriority w:val="99"/>
    <w:semiHidden/>
    <w:rsid w:val="00A111D1"/>
    <w:pPr>
      <w:ind w:left="849" w:hanging="283"/>
      <w:contextualSpacing/>
    </w:pPr>
  </w:style>
  <w:style w:type="paragraph" w:styleId="Liste4">
    <w:name w:val="List 4"/>
    <w:basedOn w:val="Normal"/>
    <w:uiPriority w:val="99"/>
    <w:semiHidden/>
    <w:rsid w:val="00A111D1"/>
    <w:pPr>
      <w:ind w:left="1132" w:hanging="283"/>
      <w:contextualSpacing/>
    </w:pPr>
  </w:style>
  <w:style w:type="paragraph" w:styleId="Liste5">
    <w:name w:val="List 5"/>
    <w:basedOn w:val="Normal"/>
    <w:uiPriority w:val="99"/>
    <w:semiHidden/>
    <w:rsid w:val="00A111D1"/>
    <w:pPr>
      <w:ind w:left="1415" w:hanging="283"/>
      <w:contextualSpacing/>
    </w:pPr>
  </w:style>
  <w:style w:type="paragraph" w:styleId="Listepuces">
    <w:name w:val="List Bullet"/>
    <w:basedOn w:val="Normal"/>
    <w:uiPriority w:val="99"/>
    <w:semiHidden/>
    <w:rsid w:val="00A111D1"/>
    <w:pPr>
      <w:tabs>
        <w:tab w:val="num" w:pos="360"/>
      </w:tabs>
      <w:ind w:left="360" w:hanging="360"/>
      <w:contextualSpacing/>
    </w:pPr>
  </w:style>
  <w:style w:type="paragraph" w:styleId="Listepuces2">
    <w:name w:val="List Bullet 2"/>
    <w:basedOn w:val="Normal"/>
    <w:uiPriority w:val="99"/>
    <w:semiHidden/>
    <w:rsid w:val="00A111D1"/>
    <w:pPr>
      <w:tabs>
        <w:tab w:val="num" w:pos="643"/>
      </w:tabs>
      <w:ind w:left="643" w:hanging="360"/>
      <w:contextualSpacing/>
    </w:pPr>
  </w:style>
  <w:style w:type="paragraph" w:styleId="Listepuces3">
    <w:name w:val="List Bullet 3"/>
    <w:basedOn w:val="Normal"/>
    <w:uiPriority w:val="99"/>
    <w:semiHidden/>
    <w:rsid w:val="00A111D1"/>
    <w:pPr>
      <w:tabs>
        <w:tab w:val="num" w:pos="926"/>
      </w:tabs>
      <w:ind w:left="926" w:hanging="360"/>
      <w:contextualSpacing/>
    </w:pPr>
  </w:style>
  <w:style w:type="paragraph" w:styleId="Listepuces4">
    <w:name w:val="List Bullet 4"/>
    <w:basedOn w:val="Normal"/>
    <w:uiPriority w:val="99"/>
    <w:semiHidden/>
    <w:rsid w:val="00A111D1"/>
    <w:pPr>
      <w:tabs>
        <w:tab w:val="num" w:pos="1209"/>
      </w:tabs>
      <w:ind w:left="1209" w:hanging="360"/>
      <w:contextualSpacing/>
    </w:pPr>
  </w:style>
  <w:style w:type="paragraph" w:styleId="Listepuces5">
    <w:name w:val="List Bullet 5"/>
    <w:basedOn w:val="Normal"/>
    <w:uiPriority w:val="99"/>
    <w:semiHidden/>
    <w:rsid w:val="00A111D1"/>
    <w:pPr>
      <w:tabs>
        <w:tab w:val="num" w:pos="1492"/>
      </w:tabs>
      <w:ind w:left="1492" w:hanging="360"/>
      <w:contextualSpacing/>
    </w:pPr>
  </w:style>
  <w:style w:type="paragraph" w:styleId="Listecontinue">
    <w:name w:val="List Continue"/>
    <w:basedOn w:val="Normal"/>
    <w:uiPriority w:val="99"/>
    <w:semiHidden/>
    <w:rsid w:val="00A111D1"/>
    <w:pPr>
      <w:spacing w:after="120"/>
      <w:ind w:left="283"/>
      <w:contextualSpacing/>
    </w:pPr>
  </w:style>
  <w:style w:type="paragraph" w:styleId="Listecontinue2">
    <w:name w:val="List Continue 2"/>
    <w:basedOn w:val="Normal"/>
    <w:uiPriority w:val="99"/>
    <w:semiHidden/>
    <w:rsid w:val="00A111D1"/>
    <w:pPr>
      <w:spacing w:after="120"/>
      <w:ind w:left="566"/>
      <w:contextualSpacing/>
    </w:pPr>
  </w:style>
  <w:style w:type="paragraph" w:styleId="Listecontinue3">
    <w:name w:val="List Continue 3"/>
    <w:basedOn w:val="Normal"/>
    <w:uiPriority w:val="99"/>
    <w:semiHidden/>
    <w:rsid w:val="00A111D1"/>
    <w:pPr>
      <w:spacing w:after="120"/>
      <w:ind w:left="849"/>
      <w:contextualSpacing/>
    </w:pPr>
  </w:style>
  <w:style w:type="paragraph" w:styleId="Listecontinue4">
    <w:name w:val="List Continue 4"/>
    <w:basedOn w:val="Normal"/>
    <w:uiPriority w:val="99"/>
    <w:semiHidden/>
    <w:rsid w:val="00A111D1"/>
    <w:pPr>
      <w:spacing w:after="120"/>
      <w:ind w:left="1132"/>
      <w:contextualSpacing/>
    </w:pPr>
  </w:style>
  <w:style w:type="paragraph" w:styleId="Listecontinue5">
    <w:name w:val="List Continue 5"/>
    <w:basedOn w:val="Normal"/>
    <w:uiPriority w:val="99"/>
    <w:semiHidden/>
    <w:rsid w:val="00A111D1"/>
    <w:pPr>
      <w:spacing w:after="120"/>
      <w:ind w:left="1415"/>
      <w:contextualSpacing/>
    </w:pPr>
  </w:style>
  <w:style w:type="paragraph" w:styleId="Listenumros">
    <w:name w:val="List Number"/>
    <w:basedOn w:val="Normal"/>
    <w:uiPriority w:val="99"/>
    <w:semiHidden/>
    <w:rsid w:val="00A111D1"/>
    <w:pPr>
      <w:tabs>
        <w:tab w:val="num" w:pos="360"/>
      </w:tabs>
      <w:ind w:left="360" w:hanging="360"/>
      <w:contextualSpacing/>
    </w:pPr>
  </w:style>
  <w:style w:type="paragraph" w:styleId="Listenumros2">
    <w:name w:val="List Number 2"/>
    <w:basedOn w:val="Normal"/>
    <w:uiPriority w:val="99"/>
    <w:semiHidden/>
    <w:rsid w:val="00A111D1"/>
    <w:pPr>
      <w:tabs>
        <w:tab w:val="num" w:pos="643"/>
      </w:tabs>
      <w:ind w:left="643" w:hanging="360"/>
      <w:contextualSpacing/>
    </w:pPr>
  </w:style>
  <w:style w:type="paragraph" w:styleId="Listenumros3">
    <w:name w:val="List Number 3"/>
    <w:basedOn w:val="Normal"/>
    <w:uiPriority w:val="99"/>
    <w:semiHidden/>
    <w:rsid w:val="00A111D1"/>
    <w:pPr>
      <w:tabs>
        <w:tab w:val="num" w:pos="926"/>
      </w:tabs>
      <w:ind w:left="926" w:hanging="360"/>
      <w:contextualSpacing/>
    </w:pPr>
  </w:style>
  <w:style w:type="paragraph" w:styleId="Listenumros4">
    <w:name w:val="List Number 4"/>
    <w:basedOn w:val="Normal"/>
    <w:uiPriority w:val="99"/>
    <w:semiHidden/>
    <w:rsid w:val="00A111D1"/>
    <w:pPr>
      <w:tabs>
        <w:tab w:val="num" w:pos="1209"/>
      </w:tabs>
      <w:ind w:left="1209" w:hanging="360"/>
      <w:contextualSpacing/>
    </w:pPr>
  </w:style>
  <w:style w:type="paragraph" w:styleId="Listenumros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val="en-CA" w:eastAsia="zh-CN"/>
    </w:rPr>
    <w:tblPr>
      <w:tblStyleRowBandSize w:val="1"/>
      <w:tblStyleColBandSize w:val="1"/>
      <w:tblInd w:w="0" w:type="dxa"/>
      <w:tblCellMar>
        <w:top w:w="0" w:type="dxa"/>
        <w:left w:w="108" w:type="dxa"/>
        <w:bottom w:w="0" w:type="dxa"/>
        <w:right w:w="108" w:type="dxa"/>
      </w:tblCellMar>
    </w:tblPr>
  </w:style>
  <w:style w:type="paragraph" w:styleId="Textedemacro">
    <w:name w:val="macro"/>
    <w:link w:val="TextedemacroC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TextedemacroCar">
    <w:name w:val="Texte de macro Car"/>
    <w:link w:val="Textedemacro"/>
    <w:uiPriority w:val="99"/>
    <w:semiHidden/>
    <w:locked/>
    <w:rsid w:val="00A111D1"/>
    <w:rPr>
      <w:rFonts w:ascii="Consolas" w:eastAsia="SimSun" w:hAnsi="Consolas" w:cs="Times New Roman"/>
      <w:lang w:val="en-GB" w:eastAsia="en-US" w:bidi="ar-SA"/>
    </w:rPr>
  </w:style>
  <w:style w:type="table" w:styleId="Grillemoyenne1">
    <w:name w:val="Medium Grid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moyenne1-Accent1">
    <w:name w:val="Medium Grid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moyenne1-Accent2">
    <w:name w:val="Medium Grid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moyenne1-Accent3">
    <w:name w:val="Medium Grid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moyenne1-Accent4">
    <w:name w:val="Medium Grid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moyenne1-Accent5">
    <w:name w:val="Medium Grid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moyenne1-Accent6">
    <w:name w:val="Medium Grid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Grillemoyenne2">
    <w:name w:val="Medium Grid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Grillemoyenne2-Accent1">
    <w:name w:val="Medium Grid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Grillemoyenne2-Accent2">
    <w:name w:val="Medium Grid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Grillemoyenne2-Accent3">
    <w:name w:val="Medium Grid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Grillemoyenne2-Accent4">
    <w:name w:val="Medium Grid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Grillemoyenne2-Accent5">
    <w:name w:val="Medium Grid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Grillemoyenne2-Accent6">
    <w:name w:val="Medium Grid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Grillemoyenne3">
    <w:name w:val="Medium Grid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moyenne1">
    <w:name w:val="Medium List 1"/>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Listemoyenne1-Accent1">
    <w:name w:val="Medium List 1 Accent 1"/>
    <w:basedOn w:val="Tableau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Listemoyenne1-Accent2">
    <w:name w:val="Medium List 1 Accent 2"/>
    <w:basedOn w:val="Tableau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Listemoyenne1-Accent3">
    <w:name w:val="Medium List 1 Accent 3"/>
    <w:basedOn w:val="Tableau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Listemoyenne1-Accent4">
    <w:name w:val="Medium List 1 Accent 4"/>
    <w:basedOn w:val="Tableau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Listemoyenne1-Accent5">
    <w:name w:val="Medium List 1 Accent 5"/>
    <w:basedOn w:val="Tableau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Listemoyenne1-Accent6">
    <w:name w:val="Medium List 1 Accent 6"/>
    <w:basedOn w:val="Tableau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Listemoyenne2">
    <w:name w:val="Medium Lis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1">
    <w:name w:val="Medium List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2">
    <w:name w:val="Medium List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3">
    <w:name w:val="Medium List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4">
    <w:name w:val="Medium List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5">
    <w:name w:val="Medium List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6">
    <w:name w:val="Medium List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Tramemoyenne1">
    <w:name w:val="Medium Shading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Tramemoyenne1-Accent1">
    <w:name w:val="Medium Shading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Tramemoyenne1-Accent2">
    <w:name w:val="Medium Shading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Tramemoyenne1-Accent3">
    <w:name w:val="Medium Shading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Tramemoyenne1-Accent4">
    <w:name w:val="Medium Shading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Tramemoyenne1-Accent5">
    <w:name w:val="Medium Shading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Tramemoyenne1-Accent6">
    <w:name w:val="Medium Shading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Tramemoyenne2">
    <w:name w:val="Medium Shading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En-ttedemessage">
    <w:name w:val="Message Header"/>
    <w:basedOn w:val="Normal"/>
    <w:link w:val="En-ttedemessageC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En-ttedemessageCar">
    <w:name w:val="En-tête de message Car"/>
    <w:link w:val="En-ttedemessage"/>
    <w:uiPriority w:val="99"/>
    <w:semiHidden/>
    <w:locked/>
    <w:rsid w:val="00A111D1"/>
    <w:rPr>
      <w:rFonts w:ascii="Calibri" w:eastAsia="MS Gothic" w:hAnsi="Calibri" w:cs="Times New Roman"/>
      <w:shd w:val="pct20" w:color="auto" w:fill="auto"/>
      <w:lang w:val="en-GB"/>
    </w:rPr>
  </w:style>
  <w:style w:type="paragraph" w:styleId="Sansinterligne">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Retraitnormal">
    <w:name w:val="Normal Indent"/>
    <w:basedOn w:val="Normal"/>
    <w:uiPriority w:val="99"/>
    <w:semiHidden/>
    <w:rsid w:val="00A111D1"/>
    <w:pPr>
      <w:ind w:left="720"/>
    </w:pPr>
  </w:style>
  <w:style w:type="paragraph" w:styleId="Titredenote">
    <w:name w:val="Note Heading"/>
    <w:basedOn w:val="Normal"/>
    <w:next w:val="Normal"/>
    <w:link w:val="TitredenoteCar"/>
    <w:uiPriority w:val="99"/>
    <w:semiHidden/>
    <w:rsid w:val="00A111D1"/>
  </w:style>
  <w:style w:type="character" w:customStyle="1" w:styleId="TitredenoteCar">
    <w:name w:val="Titre de note Car"/>
    <w:link w:val="Titredenote"/>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paragraph" w:styleId="Textebrut">
    <w:name w:val="Plain Text"/>
    <w:basedOn w:val="Normal"/>
    <w:link w:val="TextebrutCar"/>
    <w:uiPriority w:val="99"/>
    <w:semiHidden/>
    <w:rsid w:val="00A111D1"/>
    <w:rPr>
      <w:rFonts w:ascii="Consolas" w:hAnsi="Consolas"/>
      <w:sz w:val="21"/>
      <w:szCs w:val="21"/>
    </w:rPr>
  </w:style>
  <w:style w:type="character" w:customStyle="1" w:styleId="TextebrutCar">
    <w:name w:val="Texte brut Car"/>
    <w:link w:val="Textebrut"/>
    <w:uiPriority w:val="99"/>
    <w:semiHidden/>
    <w:locked/>
    <w:rsid w:val="00A111D1"/>
    <w:rPr>
      <w:rFonts w:ascii="Consolas" w:eastAsia="SimSun" w:hAnsi="Consolas" w:cs="Times New Roman"/>
      <w:sz w:val="21"/>
      <w:szCs w:val="21"/>
      <w:lang w:val="en-GB"/>
    </w:rPr>
  </w:style>
  <w:style w:type="paragraph" w:styleId="Citation">
    <w:name w:val="Quote"/>
    <w:basedOn w:val="Normal"/>
    <w:next w:val="Normal"/>
    <w:link w:val="CitationCar"/>
    <w:uiPriority w:val="99"/>
    <w:qFormat/>
    <w:rsid w:val="00A111D1"/>
    <w:pPr>
      <w:spacing w:before="200" w:after="160"/>
      <w:ind w:left="864" w:right="864"/>
      <w:jc w:val="center"/>
    </w:pPr>
    <w:rPr>
      <w:i/>
      <w:iCs/>
      <w:color w:val="404040"/>
    </w:rPr>
  </w:style>
  <w:style w:type="character" w:customStyle="1" w:styleId="CitationCar">
    <w:name w:val="Citation Car"/>
    <w:link w:val="Citation"/>
    <w:uiPriority w:val="99"/>
    <w:locked/>
    <w:rsid w:val="00A111D1"/>
    <w:rPr>
      <w:rFonts w:ascii="Times New Roman" w:eastAsia="SimSun" w:hAnsi="Times New Roman" w:cs="Times New Roman"/>
      <w:i/>
      <w:iCs/>
      <w:color w:val="404040"/>
      <w:sz w:val="22"/>
      <w:szCs w:val="22"/>
      <w:lang w:val="en-GB"/>
    </w:rPr>
  </w:style>
  <w:style w:type="paragraph" w:styleId="Salutations">
    <w:name w:val="Salutation"/>
    <w:basedOn w:val="Normal"/>
    <w:next w:val="Normal"/>
    <w:link w:val="SalutationsCar"/>
    <w:uiPriority w:val="99"/>
    <w:semiHidden/>
    <w:rsid w:val="00A111D1"/>
  </w:style>
  <w:style w:type="character" w:customStyle="1" w:styleId="SalutationsCar">
    <w:name w:val="Salutations Car"/>
    <w:link w:val="Salutations"/>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rsid w:val="00A111D1"/>
    <w:pPr>
      <w:ind w:left="4252"/>
    </w:pPr>
  </w:style>
  <w:style w:type="character" w:customStyle="1" w:styleId="SignatureCar">
    <w:name w:val="Signature C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lev">
    <w:name w:val="Strong"/>
    <w:uiPriority w:val="99"/>
    <w:qFormat/>
    <w:rsid w:val="00A111D1"/>
    <w:rPr>
      <w:rFonts w:cs="Times New Roman"/>
      <w:b/>
      <w:bCs/>
      <w:lang w:val="en-GB"/>
    </w:rPr>
  </w:style>
  <w:style w:type="character" w:styleId="Accentuationlgre">
    <w:name w:val="Subtle Emphasis"/>
    <w:uiPriority w:val="99"/>
    <w:qFormat/>
    <w:rsid w:val="00A111D1"/>
    <w:rPr>
      <w:rFonts w:cs="Times New Roman"/>
      <w:i/>
      <w:iCs/>
      <w:color w:val="404040"/>
      <w:lang w:val="en-GB"/>
    </w:rPr>
  </w:style>
  <w:style w:type="character" w:styleId="Rfrencelgre">
    <w:name w:val="Subtle Reference"/>
    <w:uiPriority w:val="99"/>
    <w:qFormat/>
    <w:rsid w:val="00A111D1"/>
    <w:rPr>
      <w:rFonts w:cs="Times New Roman"/>
      <w:smallCaps/>
      <w:color w:val="5A5A5A"/>
      <w:lang w:val="en-GB"/>
    </w:rPr>
  </w:style>
  <w:style w:type="table" w:styleId="Effetsdetableau3D1">
    <w:name w:val="Table 3D effects 1"/>
    <w:basedOn w:val="Tableau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Colonnesdetableau5">
    <w:name w:val="Table Columns 5"/>
    <w:basedOn w:val="Tableau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aucontemporain">
    <w:name w:val="Table Contemporary"/>
    <w:basedOn w:val="Tableau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auliste1">
    <w:name w:val="Table List 1"/>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rsid w:val="00A111D1"/>
    <w:pPr>
      <w:tabs>
        <w:tab w:val="clear" w:pos="567"/>
        <w:tab w:val="clear" w:pos="1134"/>
        <w:tab w:val="clear" w:pos="1701"/>
        <w:tab w:val="clear" w:pos="2268"/>
      </w:tabs>
    </w:pPr>
  </w:style>
  <w:style w:type="table" w:styleId="Tableauprofessionnel">
    <w:name w:val="Table Professional"/>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866063"/>
    <w:pPr>
      <w:keepNext/>
      <w:keepLines/>
      <w:spacing w:before="240" w:after="120"/>
      <w:jc w:val="left"/>
    </w:pPr>
    <w:rPr>
      <w:b/>
      <w:sz w:val="24"/>
    </w:rPr>
  </w:style>
  <w:style w:type="paragraph" w:customStyle="1" w:styleId="CBDagendaItem0">
    <w:name w:val="CBD_agenda_Item"/>
    <w:basedOn w:val="CBDNormalNumber"/>
    <w:uiPriority w:val="99"/>
    <w:rsid w:val="00866063"/>
  </w:style>
  <w:style w:type="paragraph" w:customStyle="1" w:styleId="Para10">
    <w:name w:val="Para 1"/>
    <w:basedOn w:val="Normal"/>
    <w:uiPriority w:val="99"/>
    <w:rsid w:val="00D26E27"/>
    <w:pPr>
      <w:numPr>
        <w:numId w:val="8"/>
      </w:numPr>
      <w:tabs>
        <w:tab w:val="clear" w:pos="567"/>
        <w:tab w:val="clear" w:pos="1701"/>
        <w:tab w:val="clear" w:pos="2268"/>
      </w:tabs>
      <w:spacing w:before="120" w:after="120"/>
    </w:pPr>
    <w:rPr>
      <w:rFonts w:eastAsia="MS Mincho"/>
      <w:szCs w:val="24"/>
      <w:lang w:val="en-CA"/>
    </w:rPr>
  </w:style>
  <w:style w:type="paragraph" w:customStyle="1" w:styleId="Para20">
    <w:name w:val="Para 2"/>
    <w:uiPriority w:val="99"/>
    <w:rsid w:val="00D26E27"/>
    <w:pPr>
      <w:tabs>
        <w:tab w:val="left" w:pos="1701"/>
      </w:tabs>
      <w:spacing w:before="120" w:after="120"/>
      <w:ind w:left="1134"/>
      <w:jc w:val="both"/>
    </w:pPr>
    <w:rPr>
      <w:rFonts w:ascii="Times New Roman" w:hAnsi="Times New Roman" w:cs="Times New Roman"/>
      <w:sz w:val="22"/>
      <w:szCs w:val="24"/>
      <w:lang w:val="en-CA"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540E63"/>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C25F99"/>
    <w:rPr>
      <w:rFonts w:ascii="Times New Roman" w:eastAsia="SimSun" w:hAnsi="Times New Roman" w:cs="Arial"/>
      <w:sz w:val="20"/>
      <w:lang w:val="ru-RU"/>
    </w:rPr>
  </w:style>
  <w:style w:type="numbering" w:customStyle="1" w:styleId="ListCBD">
    <w:name w:val="ListCBD"/>
    <w:rsid w:val="00B25FC8"/>
    <w:pPr>
      <w:numPr>
        <w:numId w:val="6"/>
      </w:numPr>
    </w:pPr>
  </w:style>
  <w:style w:type="numbering" w:customStyle="1" w:styleId="CBDHeadings">
    <w:name w:val="CBD_Headings"/>
    <w:rsid w:val="00B25FC8"/>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6/cop-16-dec-13-ru.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6-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AFD450-6EBE-4E2C-A249-B032C8AC3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3C8E58-50DA-4616-83AC-F022A7E48CE0}">
  <ds:schemaRefs>
    <ds:schemaRef ds:uri="http://schemas.microsoft.com/sharepoint/v3/contenttype/forms"/>
  </ds:schemaRefs>
</ds:datastoreItem>
</file>

<file path=customXml/itemProps3.xml><?xml version="1.0" encoding="utf-8"?>
<ds:datastoreItem xmlns:ds="http://schemas.openxmlformats.org/officeDocument/2006/customXml" ds:itemID="{09F170DE-1BBB-402C-8482-73DEB148116D}">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111</TotalTime>
  <Pages>6</Pages>
  <Words>2372</Words>
  <Characters>13051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Mainstreaming of biodiversity within and across sectors</vt:lpstr>
    </vt:vector>
  </TitlesOfParts>
  <Company>SCBD</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CBD/SBI/7/CRP.7</dc:subject>
  <dc:creator>Guilherme Patury</dc:creator>
  <cp:keywords>Convention on Biological Diversity</cp:keywords>
  <dc:description/>
  <cp:lastModifiedBy>A</cp:lastModifiedBy>
  <cp:revision>24</cp:revision>
  <cp:lastPrinted>2020-01-21T13:56:00Z</cp:lastPrinted>
  <dcterms:created xsi:type="dcterms:W3CDTF">2026-08-09T22:19:00Z</dcterms:created>
  <dcterms:modified xsi:type="dcterms:W3CDTF">2026-08-12T08:01:00Z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TaxCatchAll">
    <vt:lpwstr/>
  </property>
  <property fmtid="{D5CDD505-2E9C-101B-9397-08002B2CF9AE}" pid="12" name="lcf76f155ced4ddcb4097134ff3c332f">
    <vt:lpwstr/>
  </property>
</Properties>
</file>