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E133DA" w14:paraId="41F8F3BD" w14:textId="77777777" w:rsidTr="008A1499">
        <w:trPr>
          <w:trHeight w:val="850"/>
        </w:trPr>
        <w:tc>
          <w:tcPr>
            <w:tcW w:w="975" w:type="dxa"/>
            <w:vAlign w:val="bottom"/>
          </w:tcPr>
          <w:p w14:paraId="7D4812A9" w14:textId="77777777" w:rsidR="008A1499" w:rsidRPr="00E133DA" w:rsidRDefault="008A1499" w:rsidP="008A1499">
            <w:pPr>
              <w:pStyle w:val="AASmallLogo"/>
            </w:pPr>
            <w:r w:rsidRPr="00E133DA">
              <w:rPr>
                <w:noProof/>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E133DA">
              <w:t xml:space="preserve"> </w:t>
            </w:r>
          </w:p>
          <w:p w14:paraId="5100E5B0" w14:textId="77777777" w:rsidR="008A1499" w:rsidRPr="00E133DA" w:rsidRDefault="008A1499" w:rsidP="008A1499">
            <w:pPr>
              <w:pStyle w:val="AASmallLogo"/>
            </w:pPr>
          </w:p>
        </w:tc>
        <w:tc>
          <w:tcPr>
            <w:tcW w:w="1434" w:type="dxa"/>
            <w:noWrap/>
            <w:vAlign w:val="bottom"/>
          </w:tcPr>
          <w:p w14:paraId="2A787A5D" w14:textId="38F88441" w:rsidR="008A1499" w:rsidRPr="00E133DA" w:rsidRDefault="005C4366" w:rsidP="008A1499">
            <w:pPr>
              <w:pStyle w:val="AASmallLogo"/>
            </w:pPr>
            <w:r w:rsidRPr="00E133DA">
              <w:rPr>
                <w:noProof/>
              </w:rPr>
              <w:drawing>
                <wp:inline distT="0" distB="0" distL="0" distR="0" wp14:anchorId="30F6878F" wp14:editId="7CBB3989">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E133DA">
              <w:t xml:space="preserve"> </w:t>
            </w:r>
          </w:p>
          <w:p w14:paraId="6AFB0B10" w14:textId="77777777" w:rsidR="008A1499" w:rsidRPr="00E133DA" w:rsidRDefault="008A1499" w:rsidP="008A1499">
            <w:pPr>
              <w:pStyle w:val="AASmallLogo"/>
            </w:pPr>
          </w:p>
        </w:tc>
        <w:tc>
          <w:tcPr>
            <w:tcW w:w="8073" w:type="dxa"/>
            <w:vAlign w:val="bottom"/>
          </w:tcPr>
          <w:p w14:paraId="3BE45761" w14:textId="12917959" w:rsidR="00205ACA" w:rsidRPr="00E133DA" w:rsidRDefault="008A1499" w:rsidP="00985AE2">
            <w:pPr>
              <w:pStyle w:val="ABSymbol"/>
            </w:pPr>
            <w:r w:rsidRPr="00E133DA">
              <w:rPr>
                <w:sz w:val="40"/>
              </w:rPr>
              <w:t>CBD</w:t>
            </w:r>
            <w:r w:rsidRPr="00E133DA">
              <w:t>/</w:t>
            </w:r>
            <w:r w:rsidR="003D5A52" w:rsidRPr="00E133DA">
              <w:t>SBSTTA</w:t>
            </w:r>
            <w:r w:rsidRPr="00E133DA">
              <w:t>/</w:t>
            </w:r>
            <w:r w:rsidR="003D5A52" w:rsidRPr="00E133DA">
              <w:t>28/</w:t>
            </w:r>
            <w:r w:rsidR="00691BC4" w:rsidRPr="00E133DA">
              <w:t>CRP.</w:t>
            </w:r>
            <w:r w:rsidR="00D35BB8" w:rsidRPr="00E133DA">
              <w:t>6</w:t>
            </w:r>
            <w:r w:rsidR="00C63FAE" w:rsidRPr="00E133DA">
              <w:t>/Rev.1</w:t>
            </w:r>
          </w:p>
        </w:tc>
      </w:tr>
    </w:tbl>
    <w:p w14:paraId="06AB68CA" w14:textId="77777777" w:rsidR="008A1499" w:rsidRPr="00E133DA"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E133DA" w14:paraId="2E253DA4" w14:textId="77777777" w:rsidTr="008A1499">
        <w:trPr>
          <w:trHeight w:val="1814"/>
        </w:trPr>
        <w:tc>
          <w:tcPr>
            <w:tcW w:w="7370" w:type="dxa"/>
          </w:tcPr>
          <w:p w14:paraId="78DFB9AA" w14:textId="4598E1BE" w:rsidR="008A1499" w:rsidRPr="00E133DA" w:rsidRDefault="005C4366" w:rsidP="008A1499">
            <w:pPr>
              <w:pStyle w:val="ACLargeLogo"/>
            </w:pPr>
            <w:r w:rsidRPr="00E133DA">
              <w:rPr>
                <w:b/>
                <w:bCs/>
                <w:noProof/>
              </w:rPr>
              <w:drawing>
                <wp:inline distT="0" distB="0" distL="0" distR="0" wp14:anchorId="15192106" wp14:editId="0014A558">
                  <wp:extent cx="2857500" cy="1076325"/>
                  <wp:effectExtent l="0" t="0" r="0" b="9525"/>
                  <wp:docPr id="3"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E133DA">
              <w:t xml:space="preserve"> </w:t>
            </w:r>
          </w:p>
          <w:p w14:paraId="39E29602" w14:textId="77777777" w:rsidR="008A1499" w:rsidRPr="00E133DA" w:rsidRDefault="008A1499" w:rsidP="008A1499">
            <w:pPr>
              <w:pStyle w:val="ACLargeLogo"/>
            </w:pPr>
          </w:p>
        </w:tc>
        <w:tc>
          <w:tcPr>
            <w:tcW w:w="3112" w:type="dxa"/>
          </w:tcPr>
          <w:p w14:paraId="44A1B041" w14:textId="1A0050EE" w:rsidR="008A1499" w:rsidRPr="00E133DA" w:rsidRDefault="008A1499" w:rsidP="008A1499">
            <w:pPr>
              <w:pStyle w:val="AEDistrNormal"/>
            </w:pPr>
            <w:proofErr w:type="spellStart"/>
            <w:r w:rsidRPr="00E133DA">
              <w:t>Distr</w:t>
            </w:r>
            <w:proofErr w:type="spellEnd"/>
            <w:r w:rsidRPr="00E133DA">
              <w:t xml:space="preserve">. </w:t>
            </w:r>
            <w:proofErr w:type="gramStart"/>
            <w:r w:rsidR="005C4366" w:rsidRPr="00E133DA">
              <w:t>l</w:t>
            </w:r>
            <w:r w:rsidR="00691BC4" w:rsidRPr="00E133DA">
              <w:t>imit</w:t>
            </w:r>
            <w:r w:rsidR="005C4366" w:rsidRPr="00E133DA">
              <w:t>ée</w:t>
            </w:r>
            <w:proofErr w:type="gramEnd"/>
          </w:p>
          <w:p w14:paraId="09F38C2D" w14:textId="2374B198" w:rsidR="008A1499" w:rsidRPr="00E133DA" w:rsidRDefault="00D35BB8" w:rsidP="008A1499">
            <w:pPr>
              <w:pStyle w:val="AEDistrNormal"/>
            </w:pPr>
            <w:r w:rsidRPr="00E133DA">
              <w:t>1</w:t>
            </w:r>
            <w:r w:rsidR="005C4366" w:rsidRPr="00E133DA">
              <w:rPr>
                <w:vertAlign w:val="superscript"/>
              </w:rPr>
              <w:t>er</w:t>
            </w:r>
            <w:r w:rsidR="005C4366" w:rsidRPr="00E133DA">
              <w:t xml:space="preserve"> août </w:t>
            </w:r>
            <w:r w:rsidR="00631BD6" w:rsidRPr="00E133DA">
              <w:t>2026</w:t>
            </w:r>
          </w:p>
          <w:p w14:paraId="0A9475AB" w14:textId="77777777" w:rsidR="005C4366" w:rsidRPr="00E133DA" w:rsidRDefault="005C4366" w:rsidP="005C4366">
            <w:pPr>
              <w:pStyle w:val="AEDistrNormal"/>
            </w:pPr>
            <w:r w:rsidRPr="00E133DA">
              <w:t>Français</w:t>
            </w:r>
          </w:p>
          <w:p w14:paraId="5F5556AA" w14:textId="62E7096D" w:rsidR="008A1499" w:rsidRPr="00E133DA" w:rsidRDefault="008A1499" w:rsidP="005C4366">
            <w:pPr>
              <w:pStyle w:val="AEDistrNormal"/>
            </w:pPr>
            <w:r w:rsidRPr="00E133DA">
              <w:t>Original</w:t>
            </w:r>
            <w:r w:rsidR="005C4366" w:rsidRPr="00E133DA">
              <w:t xml:space="preserve"> </w:t>
            </w:r>
            <w:r w:rsidRPr="00E133DA">
              <w:t xml:space="preserve">: </w:t>
            </w:r>
            <w:r w:rsidR="005C4366" w:rsidRPr="00E133DA">
              <w:t>anglais</w:t>
            </w:r>
          </w:p>
          <w:p w14:paraId="67EA9A10" w14:textId="77777777" w:rsidR="008A1499" w:rsidRPr="00E133DA" w:rsidRDefault="008A1499" w:rsidP="008A1499">
            <w:pPr>
              <w:pStyle w:val="AEDistrNormal6pt"/>
            </w:pPr>
          </w:p>
        </w:tc>
      </w:tr>
    </w:tbl>
    <w:p w14:paraId="65BA90A5" w14:textId="77777777" w:rsidR="008A1499" w:rsidRPr="00E133DA"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5812"/>
        <w:gridCol w:w="4670"/>
      </w:tblGrid>
      <w:tr w:rsidR="00631BD6" w:rsidRPr="00E133DA" w14:paraId="75B3E175" w14:textId="77777777" w:rsidTr="005C4366">
        <w:trPr>
          <w:trHeight w:val="57"/>
        </w:trPr>
        <w:tc>
          <w:tcPr>
            <w:tcW w:w="5812" w:type="dxa"/>
          </w:tcPr>
          <w:p w14:paraId="458A5BAB" w14:textId="77777777" w:rsidR="005C4366" w:rsidRPr="00E133DA" w:rsidRDefault="005C4366" w:rsidP="005C4366">
            <w:pPr>
              <w:pStyle w:val="AFCorN12Bold"/>
            </w:pPr>
            <w:r w:rsidRPr="00E133DA">
              <w:t>Organe subsidiaire chargé de fournir des avis</w:t>
            </w:r>
          </w:p>
          <w:p w14:paraId="67EB93BF" w14:textId="77777777" w:rsidR="005C4366" w:rsidRPr="00E133DA" w:rsidRDefault="005C4366" w:rsidP="005C4366">
            <w:pPr>
              <w:pStyle w:val="AFCorN12Bold"/>
            </w:pPr>
            <w:proofErr w:type="gramStart"/>
            <w:r w:rsidRPr="00E133DA">
              <w:t>scientifiques</w:t>
            </w:r>
            <w:proofErr w:type="gramEnd"/>
            <w:r w:rsidRPr="00E133DA">
              <w:t>, techniques et technologiques</w:t>
            </w:r>
          </w:p>
          <w:p w14:paraId="5390046A" w14:textId="77777777" w:rsidR="005C4366" w:rsidRPr="00E133DA" w:rsidRDefault="005C4366" w:rsidP="005C4366">
            <w:pPr>
              <w:pStyle w:val="AFCorNBold"/>
            </w:pPr>
            <w:r w:rsidRPr="00E133DA">
              <w:t>Vingt</w:t>
            </w:r>
            <w:r w:rsidRPr="00E133DA">
              <w:noBreakHyphen/>
              <w:t xml:space="preserve">huitième réunion </w:t>
            </w:r>
          </w:p>
          <w:p w14:paraId="04024FA9" w14:textId="57064447" w:rsidR="00631BD6" w:rsidRPr="00E133DA" w:rsidRDefault="005C4366" w:rsidP="005C4366">
            <w:pPr>
              <w:pStyle w:val="AFCorNNormal"/>
              <w:rPr>
                <w:b/>
                <w:bCs/>
              </w:rPr>
            </w:pPr>
            <w:r w:rsidRPr="00E133DA">
              <w:t>Nairobi, 27 juillet-1</w:t>
            </w:r>
            <w:r w:rsidRPr="00E133DA">
              <w:rPr>
                <w:vertAlign w:val="superscript"/>
              </w:rPr>
              <w:t>er </w:t>
            </w:r>
            <w:r w:rsidRPr="00E133DA">
              <w:t>août 2026</w:t>
            </w:r>
          </w:p>
          <w:p w14:paraId="67B6A8A2" w14:textId="714E72C1" w:rsidR="00631BD6" w:rsidRPr="00E133DA" w:rsidRDefault="005C4366" w:rsidP="00691BC4">
            <w:pPr>
              <w:pStyle w:val="AFCorNNormal"/>
            </w:pPr>
            <w:r w:rsidRPr="00E133DA">
              <w:t>Point</w:t>
            </w:r>
            <w:r w:rsidR="00631BD6" w:rsidRPr="00E133DA">
              <w:t xml:space="preserve"> </w:t>
            </w:r>
            <w:r w:rsidR="000A17E4" w:rsidRPr="00E133DA">
              <w:t>3</w:t>
            </w:r>
            <w:r w:rsidRPr="00E133DA">
              <w:t xml:space="preserve"> de l</w:t>
            </w:r>
            <w:r w:rsidR="007A3EFB">
              <w:t>’</w:t>
            </w:r>
            <w:r w:rsidRPr="00E133DA">
              <w:t>ordre du jour</w:t>
            </w:r>
          </w:p>
          <w:p w14:paraId="65704F6D" w14:textId="7906D4C3" w:rsidR="00631BD6" w:rsidRPr="00E133DA" w:rsidRDefault="005C4366" w:rsidP="006E7F9C">
            <w:pPr>
              <w:pStyle w:val="AFCorNBold"/>
              <w:rPr>
                <w:bCs/>
              </w:rPr>
            </w:pPr>
            <w:r w:rsidRPr="00E133DA">
              <w:rPr>
                <w:bCs/>
              </w:rPr>
              <w:t>Planification, suivi, établissement de rapports et examen</w:t>
            </w:r>
            <w:r w:rsidR="00631BD6" w:rsidRPr="00E133DA">
              <w:rPr>
                <w:bCs/>
              </w:rPr>
              <w:t xml:space="preserve"> </w:t>
            </w:r>
          </w:p>
        </w:tc>
        <w:tc>
          <w:tcPr>
            <w:tcW w:w="4670" w:type="dxa"/>
          </w:tcPr>
          <w:p w14:paraId="73E6BB7F" w14:textId="0459E319" w:rsidR="00631BD6" w:rsidRPr="00E133DA" w:rsidRDefault="00631BD6" w:rsidP="008B30E1">
            <w:pPr>
              <w:pStyle w:val="AFCorNBold"/>
              <w:rPr>
                <w:bCs/>
              </w:rPr>
            </w:pPr>
          </w:p>
        </w:tc>
      </w:tr>
    </w:tbl>
    <w:p w14:paraId="438F8749" w14:textId="4A4F7291" w:rsidR="00C9161D" w:rsidRPr="00E133DA" w:rsidRDefault="00000000" w:rsidP="00023FF5">
      <w:pPr>
        <w:pStyle w:val="CBDTitle"/>
        <w:rPr>
          <w:caps/>
          <w:lang w:val="fr-FR"/>
        </w:rPr>
      </w:pPr>
      <w:sdt>
        <w:sdtPr>
          <w:rPr>
            <w:lang w:val="fr-FR"/>
          </w:rPr>
          <w:alias w:val="Title"/>
          <w:tag w:val=""/>
          <w:id w:val="772832786"/>
          <w:placeholder>
            <w:docPart w:val="B62FF96CCED2488F89A336446DE31A09"/>
          </w:placeholder>
          <w:dataBinding w:prefixMappings="xmlns:ns0='http://purl.org/dc/elements/1.1/' xmlns:ns1='http://schemas.openxmlformats.org/package/2006/metadata/core-properties' " w:xpath="/ns1:coreProperties[1]/ns0:title[1]" w:storeItemID="{6C3C8BC8-F283-45AE-878A-BAB7291924A1}"/>
          <w:text/>
        </w:sdtPr>
        <w:sdtContent>
          <w:r w:rsidR="005C4366" w:rsidRPr="00E133DA">
            <w:rPr>
              <w:lang w:val="fr-FR"/>
            </w:rPr>
            <w:t>Planification, suivi, établissement de rapports et examen</w:t>
          </w:r>
        </w:sdtContent>
      </w:sdt>
      <w:r w:rsidR="00105372" w:rsidRPr="00E133DA">
        <w:rPr>
          <w:caps/>
          <w:lang w:val="fr-FR"/>
        </w:rPr>
        <w:t xml:space="preserve"> </w:t>
      </w:r>
    </w:p>
    <w:p w14:paraId="7445CE50" w14:textId="46AEB628" w:rsidR="00F6586C" w:rsidRPr="00E133DA" w:rsidRDefault="00691BC4" w:rsidP="00A111D1">
      <w:pPr>
        <w:pStyle w:val="CBDSubTitle"/>
        <w:rPr>
          <w:lang w:val="fr-FR"/>
        </w:rPr>
      </w:pPr>
      <w:r w:rsidRPr="00E133DA">
        <w:rPr>
          <w:lang w:val="fr-FR"/>
        </w:rPr>
        <w:t>Recomm</w:t>
      </w:r>
      <w:r w:rsidR="005C4366" w:rsidRPr="00E133DA">
        <w:rPr>
          <w:lang w:val="fr-FR"/>
        </w:rPr>
        <w:t>a</w:t>
      </w:r>
      <w:r w:rsidRPr="00E133DA">
        <w:rPr>
          <w:lang w:val="fr-FR"/>
        </w:rPr>
        <w:t xml:space="preserve">ndation </w:t>
      </w:r>
      <w:r w:rsidR="005C4366" w:rsidRPr="00E133DA">
        <w:rPr>
          <w:lang w:val="fr-FR"/>
        </w:rPr>
        <w:t>soumise par le Président</w:t>
      </w:r>
      <w:r w:rsidR="00F86FB6" w:rsidRPr="00E133DA">
        <w:rPr>
          <w:lang w:val="fr-FR"/>
        </w:rPr>
        <w:t xml:space="preserve"> </w:t>
      </w:r>
    </w:p>
    <w:p w14:paraId="6ED67A11" w14:textId="219E8D48" w:rsidR="00CB6DAA" w:rsidRPr="00E133DA" w:rsidRDefault="005C4366" w:rsidP="005C4366">
      <w:pPr>
        <w:pStyle w:val="CBDNormalNumber"/>
        <w:numPr>
          <w:ilvl w:val="0"/>
          <w:numId w:val="0"/>
        </w:numPr>
        <w:shd w:val="clear" w:color="auto" w:fill="FFFFFF" w:themeFill="background1"/>
        <w:ind w:left="1134"/>
        <w:rPr>
          <w:i/>
          <w:iCs/>
          <w:lang w:val="fr-FR"/>
        </w:rPr>
      </w:pPr>
      <w:r w:rsidRPr="00E133DA">
        <w:rPr>
          <w:i/>
          <w:iCs/>
          <w:lang w:val="fr-FR"/>
        </w:rPr>
        <w:t>L</w:t>
      </w:r>
      <w:r w:rsidR="007A3EFB">
        <w:rPr>
          <w:i/>
          <w:iCs/>
          <w:lang w:val="fr-FR"/>
        </w:rPr>
        <w:t>’</w:t>
      </w:r>
      <w:r w:rsidRPr="00E133DA">
        <w:rPr>
          <w:i/>
          <w:iCs/>
          <w:lang w:val="fr-FR"/>
        </w:rPr>
        <w:t>Organe subsidiaire chargé de fournir des avis scientifiques, techniques et technologiques</w:t>
      </w:r>
    </w:p>
    <w:p w14:paraId="6482B6EF" w14:textId="1DE0396F" w:rsidR="061DA368" w:rsidRPr="00E133DA" w:rsidRDefault="061DA368" w:rsidP="0015738E">
      <w:pPr>
        <w:pStyle w:val="CBDNormalNumber"/>
        <w:numPr>
          <w:ilvl w:val="0"/>
          <w:numId w:val="0"/>
        </w:numPr>
        <w:shd w:val="clear" w:color="auto" w:fill="FFFFFF" w:themeFill="background1"/>
        <w:ind w:left="567" w:firstLine="567"/>
        <w:rPr>
          <w:lang w:val="fr-FR"/>
        </w:rPr>
      </w:pPr>
      <w:r w:rsidRPr="00E133DA">
        <w:rPr>
          <w:i/>
          <w:iCs/>
          <w:lang w:val="fr-FR"/>
        </w:rPr>
        <w:t xml:space="preserve">Invite </w:t>
      </w:r>
      <w:r w:rsidR="005C4366" w:rsidRPr="00E133DA">
        <w:rPr>
          <w:lang w:val="fr-FR"/>
        </w:rPr>
        <w:t>l</w:t>
      </w:r>
      <w:r w:rsidR="007A3EFB">
        <w:rPr>
          <w:lang w:val="fr-FR"/>
        </w:rPr>
        <w:t>’</w:t>
      </w:r>
      <w:r w:rsidR="005C4366" w:rsidRPr="00E133DA">
        <w:rPr>
          <w:lang w:val="fr-FR"/>
        </w:rPr>
        <w:t>Organe subsidiaire chargé de l</w:t>
      </w:r>
      <w:r w:rsidR="007A3EFB">
        <w:rPr>
          <w:lang w:val="fr-FR"/>
        </w:rPr>
        <w:t>’</w:t>
      </w:r>
      <w:r w:rsidR="005C4366" w:rsidRPr="00E133DA">
        <w:rPr>
          <w:lang w:val="fr-FR"/>
        </w:rPr>
        <w:t>application</w:t>
      </w:r>
      <w:r w:rsidRPr="00E133DA">
        <w:rPr>
          <w:lang w:val="fr-FR"/>
        </w:rPr>
        <w:t xml:space="preserve">, </w:t>
      </w:r>
      <w:r w:rsidR="005C4366" w:rsidRPr="00E133DA">
        <w:rPr>
          <w:lang w:val="fr-FR"/>
        </w:rPr>
        <w:t>conformément à la</w:t>
      </w:r>
      <w:r w:rsidRPr="00E133DA">
        <w:rPr>
          <w:lang w:val="fr-FR"/>
        </w:rPr>
        <w:t xml:space="preserve"> d</w:t>
      </w:r>
      <w:r w:rsidR="005C4366" w:rsidRPr="00E133DA">
        <w:rPr>
          <w:lang w:val="fr-FR"/>
        </w:rPr>
        <w:t>é</w:t>
      </w:r>
      <w:r w:rsidRPr="00E133DA">
        <w:rPr>
          <w:lang w:val="fr-FR"/>
        </w:rPr>
        <w:t xml:space="preserve">cision </w:t>
      </w:r>
      <w:hyperlink r:id="rId15">
        <w:r w:rsidRPr="00E133DA">
          <w:rPr>
            <w:rStyle w:val="Lienhypertexte"/>
            <w:lang w:val="fr-FR"/>
          </w:rPr>
          <w:t>16/32</w:t>
        </w:r>
      </w:hyperlink>
      <w:r w:rsidR="00C564DF" w:rsidRPr="00E133DA">
        <w:rPr>
          <w:lang w:val="fr-FR"/>
        </w:rPr>
        <w:t xml:space="preserve"> </w:t>
      </w:r>
      <w:r w:rsidR="005C4366" w:rsidRPr="00E133DA">
        <w:rPr>
          <w:lang w:val="fr-FR"/>
        </w:rPr>
        <w:t>du</w:t>
      </w:r>
      <w:r w:rsidR="0015738E" w:rsidRPr="00E133DA">
        <w:rPr>
          <w:lang w:val="fr-FR"/>
        </w:rPr>
        <w:t xml:space="preserve"> 27</w:t>
      </w:r>
      <w:r w:rsidR="0015738E" w:rsidRPr="00E133DA">
        <w:rPr>
          <w:iCs/>
          <w:lang w:val="fr-FR"/>
        </w:rPr>
        <w:t> </w:t>
      </w:r>
      <w:r w:rsidR="005C4366" w:rsidRPr="00E133DA">
        <w:rPr>
          <w:lang w:val="fr-FR"/>
        </w:rPr>
        <w:t>février</w:t>
      </w:r>
      <w:r w:rsidR="0015738E" w:rsidRPr="00E133DA">
        <w:rPr>
          <w:lang w:val="fr-FR"/>
        </w:rPr>
        <w:t xml:space="preserve"> 2025</w:t>
      </w:r>
      <w:r w:rsidRPr="00E133DA">
        <w:rPr>
          <w:lang w:val="fr-FR"/>
        </w:rPr>
        <w:t xml:space="preserve">, </w:t>
      </w:r>
      <w:r w:rsidR="00543CDB" w:rsidRPr="00E133DA">
        <w:rPr>
          <w:lang w:val="fr-FR"/>
        </w:rPr>
        <w:t>d</w:t>
      </w:r>
      <w:r w:rsidR="007A3EFB">
        <w:rPr>
          <w:lang w:val="fr-FR"/>
        </w:rPr>
        <w:t>’</w:t>
      </w:r>
      <w:r w:rsidR="00543CDB" w:rsidRPr="00E133DA">
        <w:rPr>
          <w:lang w:val="fr-FR"/>
        </w:rPr>
        <w:t>accepter d</w:t>
      </w:r>
      <w:r w:rsidR="007A3EFB">
        <w:rPr>
          <w:lang w:val="fr-FR"/>
        </w:rPr>
        <w:t>’</w:t>
      </w:r>
      <w:r w:rsidR="00543CDB" w:rsidRPr="00E133DA">
        <w:rPr>
          <w:lang w:val="fr-FR"/>
        </w:rPr>
        <w:t>inclure les dispositions ci-après relatives aux aspects scientifiques, techniques et technologiques du rapport mondial sur les progrès collectifs accomplis dans la mise en œuvre du Cadre mondial de la biodiversité de Kunming-Montréal</w:t>
      </w:r>
      <w:r w:rsidR="00D94909" w:rsidRPr="00E133DA">
        <w:rPr>
          <w:rStyle w:val="Appelnotedebasdep"/>
          <w:lang w:val="fr-FR"/>
        </w:rPr>
        <w:footnoteReference w:id="1"/>
      </w:r>
      <w:r w:rsidR="6E01350A" w:rsidRPr="00E133DA">
        <w:rPr>
          <w:rStyle w:val="Appelnotedebasdep"/>
          <w:lang w:val="fr-FR"/>
        </w:rPr>
        <w:t xml:space="preserve"> </w:t>
      </w:r>
      <w:r w:rsidR="00543CDB" w:rsidRPr="00E133DA">
        <w:rPr>
          <w:lang w:val="fr-FR"/>
        </w:rPr>
        <w:t>dans les projets de</w:t>
      </w:r>
      <w:r w:rsidR="00F404EA" w:rsidRPr="00E133DA">
        <w:rPr>
          <w:lang w:val="fr-FR"/>
        </w:rPr>
        <w:t xml:space="preserve"> d</w:t>
      </w:r>
      <w:r w:rsidR="00543CDB" w:rsidRPr="00E133DA">
        <w:rPr>
          <w:lang w:val="fr-FR"/>
        </w:rPr>
        <w:t>é</w:t>
      </w:r>
      <w:r w:rsidR="00F404EA" w:rsidRPr="00E133DA">
        <w:rPr>
          <w:lang w:val="fr-FR"/>
        </w:rPr>
        <w:t xml:space="preserve">cision </w:t>
      </w:r>
      <w:r w:rsidR="00543CDB" w:rsidRPr="00E133DA">
        <w:rPr>
          <w:lang w:val="fr-FR"/>
        </w:rPr>
        <w:t>qui seront soumis à</w:t>
      </w:r>
      <w:r w:rsidR="00F404EA" w:rsidRPr="00E133DA">
        <w:rPr>
          <w:lang w:val="fr-FR"/>
        </w:rPr>
        <w:t xml:space="preserve"> </w:t>
      </w:r>
      <w:r w:rsidR="00543CDB" w:rsidRPr="00E133DA">
        <w:rPr>
          <w:lang w:val="fr-FR"/>
        </w:rPr>
        <w:t>la</w:t>
      </w:r>
      <w:r w:rsidRPr="00E133DA">
        <w:rPr>
          <w:lang w:val="fr-FR"/>
        </w:rPr>
        <w:t xml:space="preserve"> Conf</w:t>
      </w:r>
      <w:r w:rsidR="00543CDB" w:rsidRPr="00E133DA">
        <w:rPr>
          <w:lang w:val="fr-FR"/>
        </w:rPr>
        <w:t>é</w:t>
      </w:r>
      <w:r w:rsidRPr="00E133DA">
        <w:rPr>
          <w:lang w:val="fr-FR"/>
        </w:rPr>
        <w:t xml:space="preserve">rence </w:t>
      </w:r>
      <w:r w:rsidR="00543CDB" w:rsidRPr="00E133DA">
        <w:rPr>
          <w:lang w:val="fr-FR"/>
        </w:rPr>
        <w:t>des</w:t>
      </w:r>
      <w:r w:rsidRPr="00E133DA">
        <w:rPr>
          <w:lang w:val="fr-FR"/>
        </w:rPr>
        <w:t xml:space="preserve"> Parties </w:t>
      </w:r>
      <w:r w:rsidR="00543CDB" w:rsidRPr="00E133DA">
        <w:rPr>
          <w:lang w:val="fr-FR"/>
        </w:rPr>
        <w:t xml:space="preserve">pour examen à sa dix-septième réunion </w:t>
      </w:r>
      <w:r w:rsidR="00C564DF" w:rsidRPr="00E133DA">
        <w:rPr>
          <w:lang w:val="fr-FR"/>
        </w:rPr>
        <w:t>:</w:t>
      </w:r>
    </w:p>
    <w:p w14:paraId="3F50E354" w14:textId="77777777" w:rsidR="00C9532D" w:rsidRPr="00E133DA" w:rsidRDefault="00C9532D" w:rsidP="008A1499">
      <w:pPr>
        <w:pStyle w:val="AISpacer"/>
        <w:rPr>
          <w:lang w:val="fr-FR"/>
        </w:rPr>
      </w:pPr>
    </w:p>
    <w:p w14:paraId="6400D1A9" w14:textId="77777777" w:rsidR="00326744" w:rsidRPr="00E133DA" w:rsidRDefault="00326744" w:rsidP="008A1499">
      <w:pPr>
        <w:pStyle w:val="AISpacer"/>
        <w:rPr>
          <w:lang w:val="fr-FR"/>
        </w:rPr>
      </w:pPr>
    </w:p>
    <w:p w14:paraId="0E782ADF" w14:textId="77777777" w:rsidR="00326744" w:rsidRPr="00E133DA" w:rsidRDefault="00326744" w:rsidP="008A1499">
      <w:pPr>
        <w:pStyle w:val="AISpacer"/>
        <w:rPr>
          <w:lang w:val="fr-FR"/>
        </w:rPr>
      </w:pPr>
    </w:p>
    <w:p w14:paraId="6B7ACD41" w14:textId="2F032D3D" w:rsidR="00326744" w:rsidRPr="00E133DA" w:rsidRDefault="00326744">
      <w:pPr>
        <w:pStyle w:val="Titre1"/>
        <w:numPr>
          <w:ilvl w:val="0"/>
          <w:numId w:val="0"/>
        </w:numPr>
        <w:tabs>
          <w:tab w:val="clear" w:pos="1134"/>
        </w:tabs>
        <w:ind w:left="567" w:hanging="567"/>
        <w:rPr>
          <w:sz w:val="24"/>
          <w:szCs w:val="24"/>
        </w:rPr>
      </w:pPr>
      <w:r w:rsidRPr="00E133DA">
        <w:rPr>
          <w:sz w:val="24"/>
          <w:szCs w:val="24"/>
        </w:rPr>
        <w:t>A.</w:t>
      </w:r>
      <w:r w:rsidRPr="00E133DA">
        <w:rPr>
          <w:sz w:val="24"/>
          <w:szCs w:val="24"/>
        </w:rPr>
        <w:tab/>
      </w:r>
      <w:r w:rsidR="00543CDB" w:rsidRPr="00E133DA">
        <w:rPr>
          <w:sz w:val="24"/>
          <w:szCs w:val="24"/>
        </w:rPr>
        <w:t>Examen mondial des progrès collectifs accomplis dans la mise en œuvre du Cadre mondial de la biodiversité de Kunming-Montréal</w:t>
      </w:r>
      <w:r w:rsidRPr="00E133DA">
        <w:rPr>
          <w:sz w:val="24"/>
          <w:szCs w:val="24"/>
        </w:rPr>
        <w:t xml:space="preserve"> </w:t>
      </w:r>
      <w:r w:rsidR="00543CDB" w:rsidRPr="00E133DA">
        <w:rPr>
          <w:sz w:val="24"/>
          <w:szCs w:val="24"/>
        </w:rPr>
        <w:t>à la dix-septième r</w:t>
      </w:r>
      <w:r w:rsidR="00F00511">
        <w:rPr>
          <w:sz w:val="24"/>
          <w:szCs w:val="24"/>
        </w:rPr>
        <w:t>é</w:t>
      </w:r>
      <w:r w:rsidR="00543CDB" w:rsidRPr="00E133DA">
        <w:rPr>
          <w:sz w:val="24"/>
          <w:szCs w:val="24"/>
        </w:rPr>
        <w:t xml:space="preserve">union de la </w:t>
      </w:r>
      <w:r w:rsidRPr="00E133DA">
        <w:rPr>
          <w:sz w:val="24"/>
          <w:szCs w:val="24"/>
        </w:rPr>
        <w:t>Conf</w:t>
      </w:r>
      <w:r w:rsidR="00543CDB" w:rsidRPr="00E133DA">
        <w:rPr>
          <w:sz w:val="24"/>
          <w:szCs w:val="24"/>
        </w:rPr>
        <w:t>é</w:t>
      </w:r>
      <w:r w:rsidRPr="00E133DA">
        <w:rPr>
          <w:sz w:val="24"/>
          <w:szCs w:val="24"/>
        </w:rPr>
        <w:t xml:space="preserve">rence </w:t>
      </w:r>
      <w:r w:rsidR="00543CDB" w:rsidRPr="00E133DA">
        <w:rPr>
          <w:sz w:val="24"/>
          <w:szCs w:val="24"/>
        </w:rPr>
        <w:t>des</w:t>
      </w:r>
      <w:r w:rsidRPr="00E133DA">
        <w:rPr>
          <w:sz w:val="24"/>
          <w:szCs w:val="24"/>
        </w:rPr>
        <w:t xml:space="preserve"> Parties</w:t>
      </w:r>
    </w:p>
    <w:p w14:paraId="72FD9545" w14:textId="0A9E9472" w:rsidR="00326744" w:rsidRPr="00E133DA" w:rsidRDefault="005C4366" w:rsidP="00086C0A">
      <w:pPr>
        <w:pStyle w:val="CBDNormalNoNumber"/>
        <w:tabs>
          <w:tab w:val="clear" w:pos="567"/>
        </w:tabs>
        <w:ind w:firstLine="567"/>
        <w:rPr>
          <w:lang w:val="fr-FR"/>
        </w:rPr>
      </w:pPr>
      <w:r w:rsidRPr="00E133DA">
        <w:rPr>
          <w:i/>
          <w:iCs/>
          <w:lang w:val="fr-FR"/>
        </w:rPr>
        <w:t>La</w:t>
      </w:r>
      <w:r w:rsidR="009A4105" w:rsidRPr="00E133DA">
        <w:rPr>
          <w:i/>
          <w:iCs/>
          <w:lang w:val="fr-FR"/>
        </w:rPr>
        <w:t xml:space="preserve"> Conf</w:t>
      </w:r>
      <w:r w:rsidRPr="00E133DA">
        <w:rPr>
          <w:i/>
          <w:iCs/>
          <w:lang w:val="fr-FR"/>
        </w:rPr>
        <w:t>é</w:t>
      </w:r>
      <w:r w:rsidR="009A4105" w:rsidRPr="00E133DA">
        <w:rPr>
          <w:i/>
          <w:iCs/>
          <w:lang w:val="fr-FR"/>
        </w:rPr>
        <w:t xml:space="preserve">rence </w:t>
      </w:r>
      <w:r w:rsidRPr="00E133DA">
        <w:rPr>
          <w:i/>
          <w:iCs/>
          <w:lang w:val="fr-FR"/>
        </w:rPr>
        <w:t>des</w:t>
      </w:r>
      <w:r w:rsidR="009A4105" w:rsidRPr="00E133DA">
        <w:rPr>
          <w:i/>
          <w:iCs/>
          <w:lang w:val="fr-FR"/>
        </w:rPr>
        <w:t xml:space="preserve"> Parties</w:t>
      </w:r>
      <w:r w:rsidR="009A4105" w:rsidRPr="00E133DA">
        <w:rPr>
          <w:lang w:val="fr-FR"/>
        </w:rPr>
        <w:t>,</w:t>
      </w:r>
    </w:p>
    <w:p w14:paraId="320DE604" w14:textId="0D1FCED8" w:rsidR="1479A724" w:rsidRPr="00E133DA" w:rsidRDefault="000023A4" w:rsidP="006E7F9C">
      <w:pPr>
        <w:shd w:val="clear" w:color="auto" w:fill="FFFFFF" w:themeFill="background1"/>
        <w:tabs>
          <w:tab w:val="left" w:pos="2835"/>
          <w:tab w:val="left" w:pos="3402"/>
          <w:tab w:val="left" w:pos="3969"/>
        </w:tabs>
        <w:spacing w:after="120"/>
        <w:ind w:left="567" w:firstLine="567"/>
        <w:rPr>
          <w:rFonts w:eastAsia="Times New Roman"/>
          <w:color w:val="000000" w:themeColor="text1"/>
        </w:rPr>
      </w:pPr>
      <w:r w:rsidRPr="00E133DA">
        <w:rPr>
          <w:rFonts w:eastAsia="Times New Roman"/>
          <w:i/>
          <w:iCs/>
          <w:color w:val="000000" w:themeColor="text1"/>
        </w:rPr>
        <w:t>Rappelant</w:t>
      </w:r>
      <w:r w:rsidR="1479A724" w:rsidRPr="00E133DA">
        <w:rPr>
          <w:rFonts w:eastAsia="Times New Roman"/>
          <w:color w:val="000000" w:themeColor="text1"/>
        </w:rPr>
        <w:t xml:space="preserve"> </w:t>
      </w:r>
      <w:r w:rsidRPr="00E133DA">
        <w:rPr>
          <w:rFonts w:eastAsia="Times New Roman"/>
          <w:color w:val="000000" w:themeColor="text1"/>
        </w:rPr>
        <w:t>que</w:t>
      </w:r>
      <w:r w:rsidR="1479A724" w:rsidRPr="00E133DA">
        <w:rPr>
          <w:rFonts w:eastAsia="Times New Roman"/>
          <w:color w:val="000000" w:themeColor="text1"/>
        </w:rPr>
        <w:t xml:space="preserve">, </w:t>
      </w:r>
      <w:r w:rsidRPr="00E133DA">
        <w:rPr>
          <w:rFonts w:eastAsia="Times New Roman"/>
          <w:color w:val="000000" w:themeColor="text1"/>
        </w:rPr>
        <w:t>dans ses</w:t>
      </w:r>
      <w:r w:rsidR="001A1839" w:rsidRPr="00E133DA">
        <w:rPr>
          <w:rFonts w:eastAsia="Times New Roman"/>
          <w:color w:val="000000" w:themeColor="text1"/>
        </w:rPr>
        <w:t xml:space="preserve"> </w:t>
      </w:r>
      <w:r w:rsidR="1479A724" w:rsidRPr="00E133DA">
        <w:rPr>
          <w:rFonts w:eastAsia="Times New Roman"/>
          <w:color w:val="000000" w:themeColor="text1"/>
        </w:rPr>
        <w:t>d</w:t>
      </w:r>
      <w:r w:rsidRPr="00E133DA">
        <w:rPr>
          <w:rFonts w:eastAsia="Times New Roman"/>
          <w:color w:val="000000" w:themeColor="text1"/>
        </w:rPr>
        <w:t>é</w:t>
      </w:r>
      <w:r w:rsidR="1479A724" w:rsidRPr="00E133DA">
        <w:rPr>
          <w:rFonts w:eastAsia="Times New Roman"/>
          <w:color w:val="000000" w:themeColor="text1"/>
        </w:rPr>
        <w:t xml:space="preserve">cisions </w:t>
      </w:r>
      <w:hyperlink r:id="rId16" w:history="1">
        <w:r w:rsidR="1479A724" w:rsidRPr="00E133DA">
          <w:rPr>
            <w:rStyle w:val="Lienhypertexte"/>
            <w:rFonts w:eastAsia="Times New Roman"/>
            <w:lang w:val="fr-FR"/>
          </w:rPr>
          <w:t>15/4</w:t>
        </w:r>
      </w:hyperlink>
      <w:r w:rsidR="1479A724" w:rsidRPr="00E133DA">
        <w:rPr>
          <w:rFonts w:eastAsia="Times New Roman"/>
          <w:color w:val="000000" w:themeColor="text1"/>
        </w:rPr>
        <w:t xml:space="preserve"> </w:t>
      </w:r>
      <w:r w:rsidRPr="00E133DA">
        <w:rPr>
          <w:rFonts w:eastAsia="Times New Roman"/>
          <w:color w:val="000000" w:themeColor="text1"/>
        </w:rPr>
        <w:t>et</w:t>
      </w:r>
      <w:r w:rsidR="008872DF" w:rsidRPr="00E133DA">
        <w:rPr>
          <w:rFonts w:eastAsia="Times New Roman"/>
          <w:color w:val="000000" w:themeColor="text1"/>
        </w:rPr>
        <w:t xml:space="preserve"> </w:t>
      </w:r>
      <w:hyperlink r:id="rId17" w:history="1">
        <w:r w:rsidR="1479A724" w:rsidRPr="00E133DA">
          <w:rPr>
            <w:rStyle w:val="Lienhypertexte"/>
            <w:rFonts w:eastAsia="Times New Roman"/>
            <w:lang w:val="fr-FR"/>
          </w:rPr>
          <w:t>15/6</w:t>
        </w:r>
      </w:hyperlink>
      <w:r w:rsidR="008872DF" w:rsidRPr="00E133DA">
        <w:rPr>
          <w:rFonts w:eastAsia="Times New Roman"/>
          <w:color w:val="000000" w:themeColor="text1"/>
        </w:rPr>
        <w:t xml:space="preserve"> </w:t>
      </w:r>
      <w:r w:rsidRPr="00E133DA">
        <w:rPr>
          <w:rFonts w:eastAsia="Times New Roman"/>
          <w:color w:val="000000" w:themeColor="text1"/>
        </w:rPr>
        <w:t xml:space="preserve">du </w:t>
      </w:r>
      <w:r w:rsidR="008872DF" w:rsidRPr="00E133DA">
        <w:rPr>
          <w:rFonts w:eastAsia="Times New Roman"/>
          <w:color w:val="000000" w:themeColor="text1"/>
        </w:rPr>
        <w:t>19</w:t>
      </w:r>
      <w:r w:rsidRPr="00E133DA">
        <w:rPr>
          <w:rFonts w:eastAsia="Times New Roman"/>
          <w:color w:val="000000" w:themeColor="text1"/>
        </w:rPr>
        <w:t xml:space="preserve"> dé</w:t>
      </w:r>
      <w:r w:rsidR="008872DF" w:rsidRPr="00E133DA">
        <w:rPr>
          <w:rFonts w:eastAsia="Times New Roman"/>
          <w:color w:val="000000" w:themeColor="text1"/>
        </w:rPr>
        <w:t>cemb</w:t>
      </w:r>
      <w:r w:rsidRPr="00E133DA">
        <w:rPr>
          <w:rFonts w:eastAsia="Times New Roman"/>
          <w:color w:val="000000" w:themeColor="text1"/>
        </w:rPr>
        <w:t>re</w:t>
      </w:r>
      <w:r w:rsidR="008872DF" w:rsidRPr="00E133DA">
        <w:rPr>
          <w:rFonts w:eastAsia="Times New Roman"/>
          <w:color w:val="000000" w:themeColor="text1"/>
        </w:rPr>
        <w:t xml:space="preserve"> 2022</w:t>
      </w:r>
      <w:r w:rsidR="1479A724" w:rsidRPr="00E133DA">
        <w:rPr>
          <w:rFonts w:eastAsia="Times New Roman"/>
          <w:color w:val="000000" w:themeColor="text1"/>
        </w:rPr>
        <w:t xml:space="preserve">, </w:t>
      </w:r>
      <w:r w:rsidRPr="00E133DA">
        <w:rPr>
          <w:rFonts w:eastAsia="Times New Roman"/>
          <w:color w:val="000000" w:themeColor="text1"/>
        </w:rPr>
        <w:t>et</w:t>
      </w:r>
      <w:r w:rsidR="1479A724" w:rsidRPr="00E133DA">
        <w:rPr>
          <w:rFonts w:eastAsia="Times New Roman"/>
          <w:color w:val="000000" w:themeColor="text1"/>
        </w:rPr>
        <w:t xml:space="preserve"> </w:t>
      </w:r>
      <w:hyperlink r:id="rId18" w:history="1">
        <w:r w:rsidR="1479A724" w:rsidRPr="00E133DA">
          <w:rPr>
            <w:rStyle w:val="Lienhypertexte"/>
            <w:rFonts w:eastAsia="Times New Roman"/>
            <w:lang w:val="fr-FR"/>
          </w:rPr>
          <w:t>16/32</w:t>
        </w:r>
      </w:hyperlink>
      <w:r w:rsidR="00F7071B" w:rsidRPr="00E133DA">
        <w:rPr>
          <w:rFonts w:eastAsia="Times New Roman"/>
          <w:color w:val="000000" w:themeColor="text1"/>
        </w:rPr>
        <w:t xml:space="preserve"> </w:t>
      </w:r>
      <w:r w:rsidRPr="00E133DA">
        <w:rPr>
          <w:rFonts w:eastAsia="Times New Roman"/>
          <w:color w:val="000000" w:themeColor="text1"/>
        </w:rPr>
        <w:t>du</w:t>
      </w:r>
      <w:r w:rsidR="00F7071B" w:rsidRPr="00E133DA">
        <w:rPr>
          <w:rFonts w:eastAsia="Times New Roman"/>
          <w:color w:val="000000" w:themeColor="text1"/>
        </w:rPr>
        <w:t xml:space="preserve"> </w:t>
      </w:r>
      <w:r w:rsidR="002E70DD" w:rsidRPr="00E133DA">
        <w:rPr>
          <w:rFonts w:eastAsia="Times New Roman"/>
          <w:color w:val="000000" w:themeColor="text1"/>
        </w:rPr>
        <w:t xml:space="preserve">27 </w:t>
      </w:r>
      <w:r w:rsidRPr="00E133DA">
        <w:rPr>
          <w:rFonts w:eastAsia="Times New Roman"/>
          <w:color w:val="000000" w:themeColor="text1"/>
        </w:rPr>
        <w:t>février</w:t>
      </w:r>
      <w:r w:rsidR="002E70DD" w:rsidRPr="00E133DA">
        <w:rPr>
          <w:rFonts w:eastAsia="Times New Roman"/>
          <w:color w:val="000000" w:themeColor="text1"/>
        </w:rPr>
        <w:t xml:space="preserve"> 2025</w:t>
      </w:r>
      <w:r w:rsidR="1479A724" w:rsidRPr="00E133DA">
        <w:rPr>
          <w:rFonts w:eastAsia="Times New Roman"/>
          <w:color w:val="000000" w:themeColor="text1"/>
        </w:rPr>
        <w:t xml:space="preserve">, </w:t>
      </w:r>
      <w:r w:rsidRPr="00E133DA">
        <w:rPr>
          <w:rFonts w:eastAsia="Times New Roman"/>
          <w:color w:val="000000" w:themeColor="text1"/>
        </w:rPr>
        <w:t>la</w:t>
      </w:r>
      <w:r w:rsidR="1479A724" w:rsidRPr="00E133DA">
        <w:rPr>
          <w:rFonts w:eastAsia="Times New Roman"/>
          <w:color w:val="000000" w:themeColor="text1"/>
        </w:rPr>
        <w:t xml:space="preserve"> Conf</w:t>
      </w:r>
      <w:r w:rsidRPr="00E133DA">
        <w:rPr>
          <w:rFonts w:eastAsia="Times New Roman"/>
          <w:color w:val="000000" w:themeColor="text1"/>
        </w:rPr>
        <w:t>é</w:t>
      </w:r>
      <w:r w:rsidR="1479A724" w:rsidRPr="00E133DA">
        <w:rPr>
          <w:rFonts w:eastAsia="Times New Roman"/>
          <w:color w:val="000000" w:themeColor="text1"/>
        </w:rPr>
        <w:t xml:space="preserve">rence </w:t>
      </w:r>
      <w:r w:rsidRPr="00E133DA">
        <w:rPr>
          <w:rFonts w:eastAsia="Times New Roman"/>
          <w:color w:val="000000" w:themeColor="text1"/>
        </w:rPr>
        <w:t>des</w:t>
      </w:r>
      <w:r w:rsidR="1479A724" w:rsidRPr="00E133DA">
        <w:rPr>
          <w:rFonts w:eastAsia="Times New Roman"/>
          <w:color w:val="000000" w:themeColor="text1"/>
        </w:rPr>
        <w:t xml:space="preserve"> Parties </w:t>
      </w:r>
      <w:r w:rsidRPr="00E133DA">
        <w:rPr>
          <w:rFonts w:eastAsia="Times New Roman"/>
          <w:color w:val="000000" w:themeColor="text1"/>
        </w:rPr>
        <w:t xml:space="preserve">a </w:t>
      </w:r>
      <w:r w:rsidR="1479A724" w:rsidRPr="00E133DA">
        <w:rPr>
          <w:rFonts w:eastAsia="Times New Roman"/>
          <w:color w:val="000000" w:themeColor="text1"/>
        </w:rPr>
        <w:t>d</w:t>
      </w:r>
      <w:r w:rsidRPr="00E133DA">
        <w:rPr>
          <w:rFonts w:eastAsia="Times New Roman"/>
          <w:color w:val="000000" w:themeColor="text1"/>
        </w:rPr>
        <w:t>é</w:t>
      </w:r>
      <w:r w:rsidR="1479A724" w:rsidRPr="00E133DA">
        <w:rPr>
          <w:rFonts w:eastAsia="Times New Roman"/>
          <w:color w:val="000000" w:themeColor="text1"/>
        </w:rPr>
        <w:t>cid</w:t>
      </w:r>
      <w:r w:rsidRPr="00E133DA">
        <w:rPr>
          <w:rFonts w:eastAsia="Times New Roman"/>
          <w:color w:val="000000" w:themeColor="text1"/>
        </w:rPr>
        <w:t>é</w:t>
      </w:r>
      <w:r w:rsidR="1479A724" w:rsidRPr="00E133DA">
        <w:rPr>
          <w:rFonts w:eastAsia="Times New Roman"/>
          <w:color w:val="000000" w:themeColor="text1"/>
        </w:rPr>
        <w:t xml:space="preserve"> </w:t>
      </w:r>
      <w:r w:rsidRPr="00E133DA">
        <w:rPr>
          <w:rFonts w:eastAsia="Times New Roman"/>
          <w:color w:val="000000" w:themeColor="text1"/>
        </w:rPr>
        <w:t>d</w:t>
      </w:r>
      <w:r w:rsidR="007A3EFB">
        <w:rPr>
          <w:rFonts w:eastAsia="Times New Roman"/>
          <w:color w:val="000000" w:themeColor="text1"/>
        </w:rPr>
        <w:t>’</w:t>
      </w:r>
      <w:r w:rsidRPr="00E133DA">
        <w:rPr>
          <w:rFonts w:eastAsia="Times New Roman"/>
          <w:color w:val="000000" w:themeColor="text1"/>
        </w:rPr>
        <w:t>effectuer, à sa dix-septième r</w:t>
      </w:r>
      <w:r w:rsidR="00F00511">
        <w:rPr>
          <w:rFonts w:eastAsia="Times New Roman"/>
          <w:color w:val="000000" w:themeColor="text1"/>
        </w:rPr>
        <w:t>é</w:t>
      </w:r>
      <w:r w:rsidRPr="00E133DA">
        <w:rPr>
          <w:rFonts w:eastAsia="Times New Roman"/>
          <w:color w:val="000000" w:themeColor="text1"/>
        </w:rPr>
        <w:t>union, un</w:t>
      </w:r>
      <w:r w:rsidR="1479A724" w:rsidRPr="00E133DA">
        <w:rPr>
          <w:rFonts w:eastAsia="Times New Roman"/>
          <w:color w:val="000000" w:themeColor="text1"/>
        </w:rPr>
        <w:t xml:space="preserve"> </w:t>
      </w:r>
      <w:r w:rsidRPr="00E133DA">
        <w:rPr>
          <w:rFonts w:eastAsia="Times New Roman"/>
          <w:color w:val="000000" w:themeColor="text1"/>
        </w:rPr>
        <w:t xml:space="preserve">examen mondial des progrès collectifs accomplis dans la mise en œuvre du Cadre mondial de la biodiversité de Kunming-Montréal, et que </w:t>
      </w:r>
      <w:r w:rsidR="00676AEB" w:rsidRPr="00E133DA">
        <w:rPr>
          <w:rFonts w:eastAsia="Times New Roman"/>
          <w:color w:val="000000" w:themeColor="text1"/>
        </w:rPr>
        <w:t>l</w:t>
      </w:r>
      <w:r w:rsidR="007A3EFB">
        <w:rPr>
          <w:rFonts w:eastAsia="Times New Roman"/>
          <w:color w:val="000000" w:themeColor="text1"/>
        </w:rPr>
        <w:t>’</w:t>
      </w:r>
      <w:r w:rsidR="00676AEB" w:rsidRPr="00E133DA">
        <w:rPr>
          <w:rFonts w:eastAsia="Times New Roman"/>
          <w:color w:val="000000" w:themeColor="text1"/>
        </w:rPr>
        <w:t xml:space="preserve">examen mondial serait principalement fondé sur </w:t>
      </w:r>
      <w:r w:rsidRPr="00E133DA">
        <w:rPr>
          <w:rFonts w:eastAsia="Times New Roman"/>
          <w:color w:val="000000" w:themeColor="text1"/>
        </w:rPr>
        <w:t>les rapports nationaux et le rapport mondial sur les progrès collectifs accomplis dans la mise en œuvre du Cadre</w:t>
      </w:r>
      <w:r w:rsidR="1479A724" w:rsidRPr="00E133DA">
        <w:rPr>
          <w:rFonts w:eastAsia="Times New Roman"/>
          <w:color w:val="000000" w:themeColor="text1"/>
        </w:rPr>
        <w:t>,</w:t>
      </w:r>
    </w:p>
    <w:p w14:paraId="6E14098B" w14:textId="1808D654" w:rsidR="1479A724" w:rsidRPr="00E133DA" w:rsidRDefault="00655AC2" w:rsidP="006E7F9C">
      <w:pPr>
        <w:shd w:val="clear" w:color="auto" w:fill="FFFFFF" w:themeFill="background1"/>
        <w:tabs>
          <w:tab w:val="left" w:pos="2835"/>
          <w:tab w:val="left" w:pos="3402"/>
          <w:tab w:val="left" w:pos="3969"/>
        </w:tabs>
        <w:spacing w:after="120"/>
        <w:ind w:left="567" w:firstLine="567"/>
        <w:rPr>
          <w:rFonts w:eastAsia="Times New Roman"/>
          <w:color w:val="000000" w:themeColor="text1"/>
        </w:rPr>
      </w:pPr>
      <w:r w:rsidRPr="00E133DA">
        <w:rPr>
          <w:rFonts w:eastAsia="Times New Roman"/>
          <w:i/>
          <w:iCs/>
          <w:color w:val="000000" w:themeColor="text1"/>
        </w:rPr>
        <w:t>R</w:t>
      </w:r>
      <w:r w:rsidR="000023A4" w:rsidRPr="00E133DA">
        <w:rPr>
          <w:rFonts w:eastAsia="Times New Roman"/>
          <w:i/>
          <w:iCs/>
          <w:color w:val="000000" w:themeColor="text1"/>
        </w:rPr>
        <w:t>appelant également</w:t>
      </w:r>
      <w:r w:rsidR="1479A724" w:rsidRPr="00E133DA">
        <w:rPr>
          <w:rFonts w:eastAsia="Times New Roman"/>
          <w:color w:val="000000" w:themeColor="text1"/>
        </w:rPr>
        <w:t xml:space="preserve"> </w:t>
      </w:r>
      <w:r w:rsidR="000023A4" w:rsidRPr="00E133DA">
        <w:rPr>
          <w:rFonts w:eastAsia="Times New Roman"/>
          <w:color w:val="000000" w:themeColor="text1"/>
        </w:rPr>
        <w:t>que</w:t>
      </w:r>
      <w:r w:rsidR="1479A724" w:rsidRPr="00E133DA">
        <w:rPr>
          <w:rFonts w:eastAsia="Times New Roman"/>
          <w:color w:val="000000" w:themeColor="text1"/>
        </w:rPr>
        <w:t xml:space="preserve">, </w:t>
      </w:r>
      <w:r w:rsidR="000023A4" w:rsidRPr="00E133DA">
        <w:rPr>
          <w:rFonts w:eastAsia="Times New Roman"/>
          <w:color w:val="000000" w:themeColor="text1"/>
        </w:rPr>
        <w:t xml:space="preserve">dans </w:t>
      </w:r>
      <w:r w:rsidR="00676AEB" w:rsidRPr="00E133DA">
        <w:rPr>
          <w:rFonts w:eastAsia="Times New Roman"/>
          <w:color w:val="000000" w:themeColor="text1"/>
        </w:rPr>
        <w:t>s</w:t>
      </w:r>
      <w:r w:rsidR="000023A4" w:rsidRPr="00E133DA">
        <w:rPr>
          <w:rFonts w:eastAsia="Times New Roman"/>
          <w:color w:val="000000" w:themeColor="text1"/>
        </w:rPr>
        <w:t>a</w:t>
      </w:r>
      <w:r w:rsidR="1479A724" w:rsidRPr="00E133DA">
        <w:rPr>
          <w:rFonts w:eastAsia="Times New Roman"/>
          <w:color w:val="000000" w:themeColor="text1"/>
        </w:rPr>
        <w:t xml:space="preserve"> d</w:t>
      </w:r>
      <w:r w:rsidR="000023A4" w:rsidRPr="00E133DA">
        <w:rPr>
          <w:rFonts w:eastAsia="Times New Roman"/>
          <w:color w:val="000000" w:themeColor="text1"/>
        </w:rPr>
        <w:t>é</w:t>
      </w:r>
      <w:r w:rsidR="1479A724" w:rsidRPr="00E133DA">
        <w:rPr>
          <w:rFonts w:eastAsia="Times New Roman"/>
          <w:color w:val="000000" w:themeColor="text1"/>
        </w:rPr>
        <w:t xml:space="preserve">cision </w:t>
      </w:r>
      <w:hyperlink r:id="rId19" w:history="1">
        <w:r w:rsidR="1479A724" w:rsidRPr="00E133DA">
          <w:rPr>
            <w:rStyle w:val="Lienhypertexte"/>
            <w:rFonts w:eastAsia="Times New Roman"/>
            <w:lang w:val="fr-FR"/>
          </w:rPr>
          <w:t>16/32</w:t>
        </w:r>
      </w:hyperlink>
      <w:r w:rsidR="1479A724" w:rsidRPr="00E133DA">
        <w:rPr>
          <w:rFonts w:eastAsia="Times New Roman"/>
          <w:color w:val="000000" w:themeColor="text1"/>
        </w:rPr>
        <w:t xml:space="preserve">, </w:t>
      </w:r>
      <w:r w:rsidR="000023A4" w:rsidRPr="00E133DA">
        <w:rPr>
          <w:rFonts w:eastAsia="Times New Roman"/>
          <w:color w:val="000000" w:themeColor="text1"/>
        </w:rPr>
        <w:t>la</w:t>
      </w:r>
      <w:r w:rsidR="1479A724" w:rsidRPr="00E133DA">
        <w:rPr>
          <w:rFonts w:eastAsia="Times New Roman"/>
          <w:color w:val="000000" w:themeColor="text1"/>
        </w:rPr>
        <w:t xml:space="preserve"> Conf</w:t>
      </w:r>
      <w:r w:rsidR="000023A4" w:rsidRPr="00E133DA">
        <w:rPr>
          <w:rFonts w:eastAsia="Times New Roman"/>
          <w:color w:val="000000" w:themeColor="text1"/>
        </w:rPr>
        <w:t>é</w:t>
      </w:r>
      <w:r w:rsidR="1479A724" w:rsidRPr="00E133DA">
        <w:rPr>
          <w:rFonts w:eastAsia="Times New Roman"/>
          <w:color w:val="000000" w:themeColor="text1"/>
        </w:rPr>
        <w:t xml:space="preserve">rence </w:t>
      </w:r>
      <w:r w:rsidR="000023A4" w:rsidRPr="00E133DA">
        <w:rPr>
          <w:rFonts w:eastAsia="Times New Roman"/>
          <w:color w:val="000000" w:themeColor="text1"/>
        </w:rPr>
        <w:t>des</w:t>
      </w:r>
      <w:r w:rsidR="1479A724" w:rsidRPr="00E133DA">
        <w:rPr>
          <w:rFonts w:eastAsia="Times New Roman"/>
          <w:color w:val="000000" w:themeColor="text1"/>
        </w:rPr>
        <w:t xml:space="preserve"> Parties </w:t>
      </w:r>
      <w:r w:rsidR="00676AEB" w:rsidRPr="00E133DA">
        <w:rPr>
          <w:rFonts w:eastAsia="Times New Roman"/>
          <w:color w:val="000000" w:themeColor="text1"/>
        </w:rPr>
        <w:t>a décidé que l</w:t>
      </w:r>
      <w:r w:rsidR="007A3EFB">
        <w:rPr>
          <w:rFonts w:eastAsia="Times New Roman"/>
          <w:color w:val="000000" w:themeColor="text1"/>
        </w:rPr>
        <w:t>’</w:t>
      </w:r>
      <w:r w:rsidR="00676AEB" w:rsidRPr="00E133DA">
        <w:rPr>
          <w:rFonts w:eastAsia="Times New Roman"/>
          <w:color w:val="000000" w:themeColor="text1"/>
        </w:rPr>
        <w:t>examen mondial</w:t>
      </w:r>
      <w:r w:rsidR="1479A724" w:rsidRPr="00E133DA">
        <w:rPr>
          <w:rFonts w:eastAsia="Times New Roman"/>
          <w:color w:val="000000" w:themeColor="text1"/>
        </w:rPr>
        <w:t xml:space="preserve"> </w:t>
      </w:r>
      <w:r w:rsidR="00676AEB" w:rsidRPr="00E133DA">
        <w:rPr>
          <w:rFonts w:eastAsia="Times New Roman"/>
          <w:color w:val="000000" w:themeColor="text1"/>
        </w:rPr>
        <w:t>s</w:t>
      </w:r>
      <w:r w:rsidR="007A3EFB">
        <w:rPr>
          <w:rFonts w:eastAsia="Times New Roman"/>
          <w:color w:val="000000" w:themeColor="text1"/>
        </w:rPr>
        <w:t>’</w:t>
      </w:r>
      <w:r w:rsidR="00676AEB" w:rsidRPr="00E133DA">
        <w:rPr>
          <w:rFonts w:eastAsia="Times New Roman"/>
          <w:color w:val="000000" w:themeColor="text1"/>
        </w:rPr>
        <w:t xml:space="preserve">appuierait également sur les recommandations pertinentes des organes subsidiaires et des groupes de travail </w:t>
      </w:r>
      <w:r w:rsidR="00676AEB" w:rsidRPr="00E133DA">
        <w:t>et, s</w:t>
      </w:r>
      <w:r w:rsidR="007A3EFB">
        <w:t>’</w:t>
      </w:r>
      <w:r w:rsidR="00676AEB" w:rsidRPr="00E133DA">
        <w:t>il y a lieu, qu</w:t>
      </w:r>
      <w:r w:rsidR="007A3EFB">
        <w:t>’</w:t>
      </w:r>
      <w:r w:rsidR="00676AEB" w:rsidRPr="00E133DA">
        <w:t>il pourrait s</w:t>
      </w:r>
      <w:r w:rsidR="007A3EFB">
        <w:t>’</w:t>
      </w:r>
      <w:r w:rsidR="00676AEB" w:rsidRPr="00E133DA">
        <w:t>inspirer des résultats du dialogue technique informel</w:t>
      </w:r>
      <w:r w:rsidR="1479A724" w:rsidRPr="00E133DA">
        <w:rPr>
          <w:rFonts w:eastAsia="Times New Roman"/>
          <w:color w:val="000000" w:themeColor="text1"/>
        </w:rPr>
        <w:t xml:space="preserve">, </w:t>
      </w:r>
      <w:r w:rsidR="00676AEB" w:rsidRPr="00E133DA">
        <w:rPr>
          <w:rFonts w:eastAsia="Times New Roman"/>
          <w:color w:val="000000" w:themeColor="text1"/>
        </w:rPr>
        <w:t>[qui depuis est devenu le dialogue de Kunming</w:t>
      </w:r>
      <w:r w:rsidR="1479A724" w:rsidRPr="00E133DA">
        <w:rPr>
          <w:rFonts w:eastAsia="Times New Roman"/>
          <w:color w:val="000000" w:themeColor="text1"/>
        </w:rPr>
        <w:t xml:space="preserve"> </w:t>
      </w:r>
      <w:r w:rsidR="00BF44C9" w:rsidRPr="00E133DA">
        <w:rPr>
          <w:rFonts w:eastAsia="Times New Roman"/>
          <w:color w:val="000000" w:themeColor="text1"/>
        </w:rPr>
        <w:t>sur les progrès collectifs accomplis dans la mise en œuvre du Cadre mondial de la biodiversité de Kunming-Montréal à l</w:t>
      </w:r>
      <w:r w:rsidR="007A3EFB">
        <w:rPr>
          <w:rFonts w:eastAsia="Times New Roman"/>
          <w:color w:val="000000" w:themeColor="text1"/>
        </w:rPr>
        <w:t>’</w:t>
      </w:r>
      <w:r w:rsidR="00BF44C9" w:rsidRPr="00E133DA">
        <w:rPr>
          <w:rFonts w:eastAsia="Times New Roman"/>
          <w:color w:val="000000" w:themeColor="text1"/>
        </w:rPr>
        <w:t>appui de l</w:t>
      </w:r>
      <w:r w:rsidR="007A3EFB">
        <w:rPr>
          <w:rFonts w:eastAsia="Times New Roman"/>
          <w:color w:val="000000" w:themeColor="text1"/>
        </w:rPr>
        <w:t>’</w:t>
      </w:r>
      <w:r w:rsidR="00BF44C9" w:rsidRPr="00E133DA">
        <w:rPr>
          <w:rFonts w:eastAsia="Times New Roman"/>
          <w:color w:val="000000" w:themeColor="text1"/>
        </w:rPr>
        <w:t>examen Mondial</w:t>
      </w:r>
      <w:r w:rsidR="008B1BAC" w:rsidRPr="00E133DA">
        <w:rPr>
          <w:rFonts w:eastAsia="Times New Roman"/>
          <w:color w:val="000000" w:themeColor="text1"/>
        </w:rPr>
        <w:t>,</w:t>
      </w:r>
      <w:r w:rsidR="1479A724" w:rsidRPr="00E133DA">
        <w:rPr>
          <w:rFonts w:eastAsia="Times New Roman"/>
          <w:color w:val="000000" w:themeColor="text1"/>
        </w:rPr>
        <w:t xml:space="preserve">] </w:t>
      </w:r>
      <w:r w:rsidR="00676AEB" w:rsidRPr="00E133DA">
        <w:t>des résultats des dialogues infrarégionaux ou régionaux</w:t>
      </w:r>
      <w:r w:rsidR="00676AEB" w:rsidRPr="00E133DA">
        <w:rPr>
          <w:rFonts w:eastAsia="Times New Roman"/>
          <w:color w:val="000000" w:themeColor="text1"/>
        </w:rPr>
        <w:t xml:space="preserve"> sur les stratégies et plans d</w:t>
      </w:r>
      <w:r w:rsidR="007A3EFB">
        <w:rPr>
          <w:rFonts w:eastAsia="Times New Roman"/>
          <w:color w:val="000000" w:themeColor="text1"/>
        </w:rPr>
        <w:t>’</w:t>
      </w:r>
      <w:r w:rsidR="00676AEB" w:rsidRPr="00E133DA">
        <w:rPr>
          <w:rFonts w:eastAsia="Times New Roman"/>
          <w:color w:val="000000" w:themeColor="text1"/>
        </w:rPr>
        <w:t xml:space="preserve">action </w:t>
      </w:r>
      <w:r w:rsidR="00BF44C9" w:rsidRPr="00E133DA">
        <w:rPr>
          <w:rFonts w:eastAsia="Times New Roman"/>
          <w:color w:val="000000" w:themeColor="text1"/>
        </w:rPr>
        <w:t xml:space="preserve">nationaux </w:t>
      </w:r>
      <w:r w:rsidR="00676AEB" w:rsidRPr="00E133DA">
        <w:rPr>
          <w:rFonts w:eastAsia="Times New Roman"/>
          <w:color w:val="000000" w:themeColor="text1"/>
        </w:rPr>
        <w:t xml:space="preserve">pour la biodiversité et des rapports nationaux, et de </w:t>
      </w:r>
      <w:r w:rsidR="00676AEB" w:rsidRPr="00E133DA">
        <w:t>l</w:t>
      </w:r>
      <w:r w:rsidR="007A3EFB">
        <w:t>’</w:t>
      </w:r>
      <w:r w:rsidR="00676AEB" w:rsidRPr="00E133DA">
        <w:t>analyse mondiale de l</w:t>
      </w:r>
      <w:r w:rsidR="007A3EFB">
        <w:t>’</w:t>
      </w:r>
      <w:r w:rsidR="00676AEB" w:rsidRPr="00E133DA">
        <w:t>information contenue dans les stratégies et plans d</w:t>
      </w:r>
      <w:r w:rsidR="007A3EFB">
        <w:t>’</w:t>
      </w:r>
      <w:r w:rsidR="00676AEB" w:rsidRPr="00E133DA">
        <w:t>action nationaux pour la biodiversité</w:t>
      </w:r>
      <w:r w:rsidR="1479A724" w:rsidRPr="00E133DA">
        <w:rPr>
          <w:rFonts w:eastAsia="Times New Roman"/>
          <w:color w:val="000000" w:themeColor="text1"/>
        </w:rPr>
        <w:t>,</w:t>
      </w:r>
    </w:p>
    <w:p w14:paraId="06CD2D6D" w14:textId="5FED39C8" w:rsidR="1479A724" w:rsidRPr="00E133DA" w:rsidRDefault="00D93579" w:rsidP="006E7F9C">
      <w:pPr>
        <w:shd w:val="clear" w:color="auto" w:fill="FFFFFF" w:themeFill="background1"/>
        <w:tabs>
          <w:tab w:val="left" w:pos="2835"/>
          <w:tab w:val="left" w:pos="3402"/>
          <w:tab w:val="left" w:pos="3969"/>
        </w:tabs>
        <w:spacing w:after="120"/>
        <w:ind w:left="567" w:firstLine="567"/>
        <w:rPr>
          <w:rFonts w:eastAsia="Times New Roman"/>
          <w:color w:val="000000" w:themeColor="text1"/>
        </w:rPr>
      </w:pPr>
      <w:r w:rsidRPr="00E133DA">
        <w:rPr>
          <w:rFonts w:eastAsia="Times New Roman"/>
          <w:i/>
          <w:iCs/>
          <w:color w:val="000000" w:themeColor="text1"/>
        </w:rPr>
        <w:lastRenderedPageBreak/>
        <w:t>Constatant</w:t>
      </w:r>
      <w:r w:rsidR="1479A724" w:rsidRPr="00E133DA">
        <w:rPr>
          <w:rFonts w:eastAsia="Times New Roman"/>
          <w:color w:val="000000" w:themeColor="text1"/>
        </w:rPr>
        <w:t xml:space="preserve"> </w:t>
      </w:r>
      <w:r w:rsidRPr="00E133DA">
        <w:rPr>
          <w:rFonts w:eastAsia="Times New Roman"/>
          <w:color w:val="000000" w:themeColor="text1"/>
        </w:rPr>
        <w:t>que</w:t>
      </w:r>
      <w:r w:rsidR="1479A724" w:rsidRPr="00E133DA">
        <w:rPr>
          <w:rFonts w:eastAsia="Times New Roman"/>
          <w:color w:val="000000" w:themeColor="text1"/>
        </w:rPr>
        <w:t xml:space="preserve"> 129</w:t>
      </w:r>
      <w:r w:rsidR="00CC7F05" w:rsidRPr="00E133DA">
        <w:rPr>
          <w:rFonts w:eastAsia="Times New Roman"/>
          <w:color w:val="000000" w:themeColor="text1"/>
        </w:rPr>
        <w:t> </w:t>
      </w:r>
      <w:r w:rsidR="1479A724" w:rsidRPr="00E133DA">
        <w:rPr>
          <w:rFonts w:eastAsia="Times New Roman"/>
          <w:color w:val="000000" w:themeColor="text1"/>
        </w:rPr>
        <w:t xml:space="preserve">Parties </w:t>
      </w:r>
      <w:r w:rsidRPr="00E133DA">
        <w:rPr>
          <w:rFonts w:eastAsia="Times New Roman"/>
          <w:color w:val="000000" w:themeColor="text1"/>
        </w:rPr>
        <w:t>ont soumis leurs rapports nationaux dans le délai fixé aux fins de leur examen</w:t>
      </w:r>
      <w:r w:rsidR="1479A724" w:rsidRPr="00E133DA">
        <w:rPr>
          <w:rFonts w:eastAsia="Times New Roman"/>
          <w:color w:val="000000" w:themeColor="text1"/>
        </w:rPr>
        <w:t xml:space="preserve"> </w:t>
      </w:r>
      <w:r w:rsidRPr="00E133DA">
        <w:rPr>
          <w:rFonts w:eastAsia="Times New Roman"/>
          <w:color w:val="000000" w:themeColor="text1"/>
        </w:rPr>
        <w:t>dans le cadre de l</w:t>
      </w:r>
      <w:r w:rsidR="007A3EFB">
        <w:rPr>
          <w:rFonts w:eastAsia="Times New Roman"/>
          <w:color w:val="000000" w:themeColor="text1"/>
        </w:rPr>
        <w:t>’</w:t>
      </w:r>
      <w:r w:rsidRPr="00E133DA">
        <w:rPr>
          <w:rFonts w:eastAsia="Times New Roman"/>
          <w:color w:val="000000" w:themeColor="text1"/>
        </w:rPr>
        <w:t>élaboration du rapport mondial, à savoir le 8 mars 2026 au plus tard</w:t>
      </w:r>
      <w:r w:rsidR="00F73CB9" w:rsidRPr="00E133DA">
        <w:rPr>
          <w:rFonts w:eastAsia="Times New Roman"/>
          <w:color w:val="000000" w:themeColor="text1"/>
        </w:rPr>
        <w:t xml:space="preserve">, </w:t>
      </w:r>
      <w:r w:rsidRPr="00E133DA">
        <w:rPr>
          <w:rFonts w:eastAsia="Times New Roman"/>
          <w:color w:val="000000" w:themeColor="text1"/>
        </w:rPr>
        <w:t>ce qui a permis d</w:t>
      </w:r>
      <w:r w:rsidR="007A3EFB">
        <w:rPr>
          <w:rFonts w:eastAsia="Times New Roman"/>
          <w:color w:val="000000" w:themeColor="text1"/>
        </w:rPr>
        <w:t>’</w:t>
      </w:r>
      <w:r w:rsidRPr="00E133DA">
        <w:rPr>
          <w:rFonts w:eastAsia="Times New Roman"/>
          <w:color w:val="000000" w:themeColor="text1"/>
        </w:rPr>
        <w:t>obtenir un volume considérable d</w:t>
      </w:r>
      <w:r w:rsidR="007A3EFB">
        <w:rPr>
          <w:rFonts w:eastAsia="Times New Roman"/>
          <w:color w:val="000000" w:themeColor="text1"/>
        </w:rPr>
        <w:t>’</w:t>
      </w:r>
      <w:r w:rsidRPr="00E133DA">
        <w:rPr>
          <w:rFonts w:eastAsia="Times New Roman"/>
          <w:color w:val="000000" w:themeColor="text1"/>
        </w:rPr>
        <w:t>informations aux fins de l</w:t>
      </w:r>
      <w:r w:rsidR="007A3EFB">
        <w:rPr>
          <w:rFonts w:eastAsia="Times New Roman"/>
          <w:color w:val="000000" w:themeColor="text1"/>
        </w:rPr>
        <w:t>’</w:t>
      </w:r>
      <w:r w:rsidRPr="00E133DA">
        <w:rPr>
          <w:rFonts w:eastAsia="Times New Roman"/>
          <w:color w:val="000000" w:themeColor="text1"/>
        </w:rPr>
        <w:t>établissement du rapport</w:t>
      </w:r>
      <w:r w:rsidR="1479A724" w:rsidRPr="00E133DA">
        <w:rPr>
          <w:rFonts w:eastAsia="Times New Roman"/>
          <w:color w:val="000000" w:themeColor="text1"/>
        </w:rPr>
        <w:t xml:space="preserve">, </w:t>
      </w:r>
    </w:p>
    <w:p w14:paraId="480B886B" w14:textId="265F5FD0" w:rsidR="1479A724" w:rsidRPr="00E133DA" w:rsidRDefault="00D93579" w:rsidP="006E7F9C">
      <w:pPr>
        <w:shd w:val="clear" w:color="auto" w:fill="FFFFFF" w:themeFill="background1"/>
        <w:tabs>
          <w:tab w:val="left" w:pos="2835"/>
          <w:tab w:val="left" w:pos="3402"/>
          <w:tab w:val="left" w:pos="3969"/>
        </w:tabs>
        <w:spacing w:after="120"/>
        <w:ind w:left="567" w:firstLine="567"/>
        <w:rPr>
          <w:rFonts w:eastAsia="Times New Roman"/>
          <w:color w:val="000000" w:themeColor="text1"/>
        </w:rPr>
      </w:pPr>
      <w:r w:rsidRPr="00E133DA">
        <w:rPr>
          <w:rFonts w:eastAsia="Times New Roman"/>
          <w:i/>
          <w:iCs/>
          <w:color w:val="000000" w:themeColor="text1"/>
        </w:rPr>
        <w:t>Constatant également</w:t>
      </w:r>
      <w:r w:rsidR="1479A724" w:rsidRPr="00E133DA">
        <w:rPr>
          <w:rFonts w:eastAsia="Times New Roman"/>
          <w:color w:val="000000" w:themeColor="text1"/>
        </w:rPr>
        <w:t xml:space="preserve"> </w:t>
      </w:r>
      <w:r w:rsidRPr="00E133DA">
        <w:rPr>
          <w:rFonts w:eastAsia="Times New Roman"/>
          <w:color w:val="000000" w:themeColor="text1"/>
        </w:rPr>
        <w:t>que les sources d</w:t>
      </w:r>
      <w:r w:rsidR="007A3EFB">
        <w:rPr>
          <w:rFonts w:eastAsia="Times New Roman"/>
          <w:color w:val="000000" w:themeColor="text1"/>
        </w:rPr>
        <w:t>’</w:t>
      </w:r>
      <w:r w:rsidRPr="00E133DA">
        <w:rPr>
          <w:rFonts w:eastAsia="Times New Roman"/>
          <w:color w:val="000000" w:themeColor="text1"/>
        </w:rPr>
        <w:t>informations complémentaires visées dans la</w:t>
      </w:r>
      <w:r w:rsidR="1479A724" w:rsidRPr="00E133DA">
        <w:rPr>
          <w:rFonts w:eastAsia="Times New Roman"/>
          <w:color w:val="000000" w:themeColor="text1"/>
        </w:rPr>
        <w:t xml:space="preserve"> </w:t>
      </w:r>
      <w:r w:rsidRPr="00E133DA">
        <w:rPr>
          <w:rFonts w:eastAsia="Times New Roman"/>
          <w:color w:val="000000" w:themeColor="text1"/>
        </w:rPr>
        <w:t>dé</w:t>
      </w:r>
      <w:r w:rsidR="1479A724" w:rsidRPr="00E133DA">
        <w:rPr>
          <w:rFonts w:eastAsia="Times New Roman"/>
          <w:color w:val="000000" w:themeColor="text1"/>
        </w:rPr>
        <w:t xml:space="preserve">cision </w:t>
      </w:r>
      <w:hyperlink r:id="rId20" w:history="1">
        <w:r w:rsidR="1479A724" w:rsidRPr="00E133DA">
          <w:rPr>
            <w:rStyle w:val="Lienhypertexte"/>
            <w:rFonts w:eastAsia="Times New Roman"/>
            <w:lang w:val="fr-FR"/>
          </w:rPr>
          <w:t>16/32</w:t>
        </w:r>
      </w:hyperlink>
      <w:r w:rsidR="1479A724" w:rsidRPr="00E133DA">
        <w:rPr>
          <w:rFonts w:eastAsia="Times New Roman"/>
          <w:color w:val="000000" w:themeColor="text1"/>
        </w:rPr>
        <w:t xml:space="preserve">, </w:t>
      </w:r>
      <w:r w:rsidR="00FC7AE2" w:rsidRPr="00E133DA">
        <w:rPr>
          <w:rFonts w:eastAsia="Times New Roman"/>
          <w:color w:val="000000" w:themeColor="text1"/>
        </w:rPr>
        <w:t>telles que la</w:t>
      </w:r>
      <w:r w:rsidR="1479A724" w:rsidRPr="00E133DA">
        <w:rPr>
          <w:rFonts w:eastAsia="Times New Roman"/>
          <w:color w:val="000000" w:themeColor="text1"/>
        </w:rPr>
        <w:t xml:space="preserve"> </w:t>
      </w:r>
      <w:r w:rsidR="00FC7AE2" w:rsidRPr="00E133DA">
        <w:rPr>
          <w:rFonts w:eastAsia="Times New Roman"/>
          <w:color w:val="000000" w:themeColor="text1"/>
        </w:rPr>
        <w:t>littérature scientifique</w:t>
      </w:r>
      <w:r w:rsidR="1479A724" w:rsidRPr="00E133DA">
        <w:rPr>
          <w:rFonts w:eastAsia="Times New Roman"/>
          <w:color w:val="000000" w:themeColor="text1"/>
        </w:rPr>
        <w:t xml:space="preserve"> </w:t>
      </w:r>
      <w:r w:rsidR="00FC7AE2" w:rsidRPr="00E133DA">
        <w:rPr>
          <w:rFonts w:eastAsia="Times New Roman"/>
          <w:color w:val="000000" w:themeColor="text1"/>
        </w:rPr>
        <w:t>et</w:t>
      </w:r>
      <w:r w:rsidR="00FC7AE2" w:rsidRPr="00E133DA">
        <w:t xml:space="preserve"> les produits de la Plateforme intergouvernementale scientifique et politique sur la biodiversité et les services écosystémiques</w:t>
      </w:r>
      <w:r w:rsidR="1479A724" w:rsidRPr="00E133DA">
        <w:rPr>
          <w:rFonts w:eastAsia="Times New Roman"/>
          <w:color w:val="000000" w:themeColor="text1"/>
        </w:rPr>
        <w:t xml:space="preserve">, </w:t>
      </w:r>
      <w:r w:rsidRPr="00E133DA">
        <w:rPr>
          <w:rFonts w:eastAsia="Times New Roman"/>
          <w:color w:val="000000" w:themeColor="text1"/>
        </w:rPr>
        <w:t>ont été utilisée aux fins de l</w:t>
      </w:r>
      <w:r w:rsidR="007A3EFB">
        <w:rPr>
          <w:rFonts w:eastAsia="Times New Roman"/>
          <w:color w:val="000000" w:themeColor="text1"/>
        </w:rPr>
        <w:t>’</w:t>
      </w:r>
      <w:r w:rsidRPr="00E133DA">
        <w:rPr>
          <w:rFonts w:eastAsia="Times New Roman"/>
          <w:color w:val="000000" w:themeColor="text1"/>
        </w:rPr>
        <w:t xml:space="preserve">élaboration du rapport mondial, que ces sources ont contribué à consolider la base factuelle du rapport </w:t>
      </w:r>
      <w:r w:rsidR="002E6F47" w:rsidRPr="00E133DA">
        <w:rPr>
          <w:rFonts w:eastAsia="Times New Roman"/>
          <w:color w:val="000000" w:themeColor="text1"/>
        </w:rPr>
        <w:t>m</w:t>
      </w:r>
      <w:r w:rsidRPr="00E133DA">
        <w:rPr>
          <w:rFonts w:eastAsia="Times New Roman"/>
          <w:color w:val="000000" w:themeColor="text1"/>
        </w:rPr>
        <w:t xml:space="preserve">ondial et que la science </w:t>
      </w:r>
      <w:r w:rsidR="002E6F47" w:rsidRPr="00E133DA">
        <w:rPr>
          <w:rFonts w:eastAsia="Times New Roman"/>
          <w:color w:val="000000" w:themeColor="text1"/>
        </w:rPr>
        <w:t>a joué</w:t>
      </w:r>
      <w:r w:rsidRPr="00E133DA">
        <w:rPr>
          <w:rFonts w:eastAsia="Times New Roman"/>
          <w:color w:val="000000" w:themeColor="text1"/>
        </w:rPr>
        <w:t xml:space="preserve"> un r</w:t>
      </w:r>
      <w:r w:rsidR="00F00511">
        <w:rPr>
          <w:rFonts w:eastAsia="Times New Roman"/>
          <w:color w:val="000000" w:themeColor="text1"/>
        </w:rPr>
        <w:t>ô</w:t>
      </w:r>
      <w:r w:rsidRPr="00E133DA">
        <w:rPr>
          <w:rFonts w:eastAsia="Times New Roman"/>
          <w:color w:val="000000" w:themeColor="text1"/>
        </w:rPr>
        <w:t xml:space="preserve">le </w:t>
      </w:r>
      <w:r w:rsidR="002E6F47" w:rsidRPr="00E133DA">
        <w:rPr>
          <w:rFonts w:eastAsia="Times New Roman"/>
          <w:color w:val="000000" w:themeColor="text1"/>
        </w:rPr>
        <w:t>important</w:t>
      </w:r>
      <w:r w:rsidRPr="00E133DA">
        <w:rPr>
          <w:rFonts w:eastAsia="Times New Roman"/>
          <w:color w:val="000000" w:themeColor="text1"/>
        </w:rPr>
        <w:t xml:space="preserve"> dans </w:t>
      </w:r>
      <w:r w:rsidR="002E6F47" w:rsidRPr="00E133DA">
        <w:rPr>
          <w:rFonts w:eastAsia="Times New Roman"/>
          <w:color w:val="000000" w:themeColor="text1"/>
        </w:rPr>
        <w:t>l</w:t>
      </w:r>
      <w:r w:rsidR="007A3EFB">
        <w:rPr>
          <w:rFonts w:eastAsia="Times New Roman"/>
          <w:color w:val="000000" w:themeColor="text1"/>
        </w:rPr>
        <w:t>’</w:t>
      </w:r>
      <w:r w:rsidR="002E6F47" w:rsidRPr="00E133DA">
        <w:rPr>
          <w:rFonts w:eastAsia="Times New Roman"/>
          <w:color w:val="000000" w:themeColor="text1"/>
        </w:rPr>
        <w:t>examen mondial</w:t>
      </w:r>
      <w:r w:rsidR="1479A724" w:rsidRPr="00E133DA">
        <w:rPr>
          <w:rFonts w:eastAsia="Times New Roman"/>
          <w:color w:val="000000" w:themeColor="text1"/>
        </w:rPr>
        <w:t>,</w:t>
      </w:r>
    </w:p>
    <w:p w14:paraId="46C0C7F9" w14:textId="1888695B" w:rsidR="1479A724" w:rsidRPr="00E133DA" w:rsidRDefault="00FC7AE2" w:rsidP="006E7F9C">
      <w:pPr>
        <w:shd w:val="clear" w:color="auto" w:fill="FFFFFF" w:themeFill="background1"/>
        <w:tabs>
          <w:tab w:val="left" w:pos="2835"/>
          <w:tab w:val="left" w:pos="3402"/>
          <w:tab w:val="left" w:pos="3969"/>
        </w:tabs>
        <w:spacing w:after="120"/>
        <w:ind w:left="567" w:firstLine="567"/>
        <w:rPr>
          <w:rFonts w:eastAsia="Times New Roman"/>
          <w:color w:val="000000" w:themeColor="text1"/>
        </w:rPr>
      </w:pPr>
      <w:r w:rsidRPr="00E133DA">
        <w:rPr>
          <w:rFonts w:eastAsia="Times New Roman"/>
          <w:i/>
          <w:iCs/>
          <w:color w:val="000000" w:themeColor="text1"/>
        </w:rPr>
        <w:t>Notant avec préoccupation</w:t>
      </w:r>
      <w:r w:rsidR="1479A724" w:rsidRPr="00E133DA">
        <w:rPr>
          <w:rFonts w:eastAsia="Times New Roman"/>
          <w:color w:val="000000" w:themeColor="text1"/>
        </w:rPr>
        <w:t xml:space="preserve"> </w:t>
      </w:r>
      <w:r w:rsidRPr="00E133DA">
        <w:rPr>
          <w:rFonts w:eastAsia="Times New Roman"/>
          <w:color w:val="000000" w:themeColor="text1"/>
        </w:rPr>
        <w:t>que des lacunes en matière de données et d</w:t>
      </w:r>
      <w:r w:rsidR="007A3EFB">
        <w:rPr>
          <w:rFonts w:eastAsia="Times New Roman"/>
          <w:color w:val="000000" w:themeColor="text1"/>
        </w:rPr>
        <w:t>’</w:t>
      </w:r>
      <w:r w:rsidRPr="00E133DA">
        <w:rPr>
          <w:rFonts w:eastAsia="Times New Roman"/>
          <w:color w:val="000000" w:themeColor="text1"/>
        </w:rPr>
        <w:t>informations subsistent dans les rapports nationaux</w:t>
      </w:r>
      <w:r w:rsidR="00A25D70" w:rsidRPr="00E133DA">
        <w:rPr>
          <w:rFonts w:eastAsia="Times New Roman"/>
          <w:color w:val="000000" w:themeColor="text1"/>
        </w:rPr>
        <w:t>,</w:t>
      </w:r>
      <w:r w:rsidR="1479A724" w:rsidRPr="00E133DA">
        <w:rPr>
          <w:rFonts w:eastAsia="Times New Roman"/>
          <w:color w:val="000000" w:themeColor="text1"/>
        </w:rPr>
        <w:t xml:space="preserve"> </w:t>
      </w:r>
      <w:r w:rsidR="007C5B31" w:rsidRPr="00E133DA">
        <w:rPr>
          <w:rFonts w:eastAsia="Times New Roman"/>
          <w:color w:val="000000" w:themeColor="text1"/>
        </w:rPr>
        <w:t>que toutes les</w:t>
      </w:r>
      <w:r w:rsidR="1479A724" w:rsidRPr="00E133DA">
        <w:rPr>
          <w:rFonts w:eastAsia="Times New Roman"/>
          <w:color w:val="000000" w:themeColor="text1"/>
        </w:rPr>
        <w:t xml:space="preserve"> Parties</w:t>
      </w:r>
      <w:r w:rsidR="007C5B31" w:rsidRPr="00E133DA">
        <w:rPr>
          <w:rFonts w:eastAsia="Times New Roman"/>
          <w:color w:val="000000" w:themeColor="text1"/>
        </w:rPr>
        <w:t xml:space="preserve"> n</w:t>
      </w:r>
      <w:r w:rsidR="007A3EFB">
        <w:rPr>
          <w:rFonts w:eastAsia="Times New Roman"/>
          <w:color w:val="000000" w:themeColor="text1"/>
        </w:rPr>
        <w:t>’</w:t>
      </w:r>
      <w:r w:rsidR="007C5B31" w:rsidRPr="00E133DA">
        <w:rPr>
          <w:rFonts w:eastAsia="Times New Roman"/>
          <w:color w:val="000000" w:themeColor="text1"/>
        </w:rPr>
        <w:t>ont pas été en mesure de soumettre leurs rapports nationaux dans le délai fixé aux fins de leur examen dans le cadre de l</w:t>
      </w:r>
      <w:r w:rsidR="007A3EFB">
        <w:rPr>
          <w:rFonts w:eastAsia="Times New Roman"/>
          <w:color w:val="000000" w:themeColor="text1"/>
        </w:rPr>
        <w:t>’</w:t>
      </w:r>
      <w:r w:rsidR="007C5B31" w:rsidRPr="00E133DA">
        <w:rPr>
          <w:rFonts w:eastAsia="Times New Roman"/>
          <w:color w:val="000000" w:themeColor="text1"/>
        </w:rPr>
        <w:t xml:space="preserve">élaboration du rapport mondial et que, </w:t>
      </w:r>
      <w:r w:rsidR="006128C9" w:rsidRPr="00E133DA">
        <w:rPr>
          <w:rFonts w:eastAsia="Times New Roman"/>
          <w:color w:val="000000" w:themeColor="text1"/>
        </w:rPr>
        <w:t>par conséquence</w:t>
      </w:r>
      <w:r w:rsidR="007C5B31" w:rsidRPr="00E133DA">
        <w:rPr>
          <w:rFonts w:eastAsia="Times New Roman"/>
          <w:color w:val="000000" w:themeColor="text1"/>
        </w:rPr>
        <w:t>, les données d</w:t>
      </w:r>
      <w:r w:rsidR="007A3EFB">
        <w:rPr>
          <w:rFonts w:eastAsia="Times New Roman"/>
          <w:color w:val="000000" w:themeColor="text1"/>
        </w:rPr>
        <w:t>’</w:t>
      </w:r>
      <w:r w:rsidR="007C5B31" w:rsidRPr="00E133DA">
        <w:rPr>
          <w:rFonts w:eastAsia="Times New Roman"/>
          <w:color w:val="000000" w:themeColor="text1"/>
        </w:rPr>
        <w:t>expérience de certaines Parties, en particulier celles des petits États insulaires en développement</w:t>
      </w:r>
      <w:r w:rsidR="1479A724" w:rsidRPr="00E133DA">
        <w:rPr>
          <w:rFonts w:eastAsia="Times New Roman"/>
          <w:color w:val="000000" w:themeColor="text1"/>
        </w:rPr>
        <w:t xml:space="preserve">, </w:t>
      </w:r>
      <w:r w:rsidR="007C5B31" w:rsidRPr="00E133DA">
        <w:rPr>
          <w:rFonts w:eastAsia="Times New Roman"/>
          <w:color w:val="000000" w:themeColor="text1"/>
        </w:rPr>
        <w:t>ne sont pas adéquatement représentées dans le rapport mondial</w:t>
      </w:r>
      <w:r w:rsidR="1479A724" w:rsidRPr="00E133DA">
        <w:rPr>
          <w:rFonts w:eastAsia="Times New Roman"/>
          <w:color w:val="000000" w:themeColor="text1"/>
        </w:rPr>
        <w:t>,</w:t>
      </w:r>
    </w:p>
    <w:p w14:paraId="3AA957AC" w14:textId="0E5DC8A6" w:rsidR="1479A724" w:rsidRPr="00E133DA" w:rsidRDefault="1479A724" w:rsidP="006E7F9C">
      <w:pPr>
        <w:shd w:val="clear" w:color="auto" w:fill="FFFFFF" w:themeFill="background1"/>
        <w:tabs>
          <w:tab w:val="left" w:pos="2835"/>
          <w:tab w:val="left" w:pos="3402"/>
          <w:tab w:val="left" w:pos="3969"/>
        </w:tabs>
        <w:spacing w:after="120"/>
        <w:ind w:left="567" w:firstLine="567"/>
        <w:rPr>
          <w:rFonts w:eastAsia="Times New Roman"/>
          <w:color w:val="000000" w:themeColor="text1"/>
        </w:rPr>
      </w:pPr>
      <w:r w:rsidRPr="00E133DA">
        <w:rPr>
          <w:rFonts w:eastAsia="Times New Roman"/>
          <w:i/>
          <w:iCs/>
          <w:color w:val="000000" w:themeColor="text1"/>
        </w:rPr>
        <w:t>Not</w:t>
      </w:r>
      <w:r w:rsidR="00FC7AE2" w:rsidRPr="00E133DA">
        <w:rPr>
          <w:rFonts w:eastAsia="Times New Roman"/>
          <w:i/>
          <w:iCs/>
          <w:color w:val="000000" w:themeColor="text1"/>
        </w:rPr>
        <w:t>ant</w:t>
      </w:r>
      <w:r w:rsidRPr="00E133DA">
        <w:rPr>
          <w:rFonts w:eastAsia="Times New Roman"/>
          <w:i/>
          <w:iCs/>
          <w:color w:val="000000" w:themeColor="text1"/>
        </w:rPr>
        <w:t xml:space="preserve"> </w:t>
      </w:r>
      <w:r w:rsidR="00FC7AE2" w:rsidRPr="00E133DA">
        <w:rPr>
          <w:rFonts w:eastAsia="Times New Roman"/>
          <w:i/>
          <w:iCs/>
          <w:color w:val="000000" w:themeColor="text1"/>
        </w:rPr>
        <w:t>avec</w:t>
      </w:r>
      <w:r w:rsidRPr="00E133DA">
        <w:rPr>
          <w:rFonts w:eastAsia="Times New Roman"/>
          <w:i/>
          <w:iCs/>
          <w:color w:val="000000" w:themeColor="text1"/>
        </w:rPr>
        <w:t xml:space="preserve"> </w:t>
      </w:r>
      <w:r w:rsidR="00FC7AE2" w:rsidRPr="00E133DA">
        <w:rPr>
          <w:rFonts w:eastAsia="Times New Roman"/>
          <w:i/>
          <w:iCs/>
          <w:color w:val="000000" w:themeColor="text1"/>
        </w:rPr>
        <w:t>satisfac</w:t>
      </w:r>
      <w:r w:rsidRPr="00E133DA">
        <w:rPr>
          <w:rFonts w:eastAsia="Times New Roman"/>
          <w:i/>
          <w:iCs/>
          <w:color w:val="000000" w:themeColor="text1"/>
        </w:rPr>
        <w:t>tion</w:t>
      </w:r>
      <w:r w:rsidRPr="00E133DA">
        <w:rPr>
          <w:rFonts w:eastAsia="Times New Roman"/>
          <w:color w:val="000000" w:themeColor="text1"/>
        </w:rPr>
        <w:t xml:space="preserve"> </w:t>
      </w:r>
      <w:r w:rsidR="006128C9" w:rsidRPr="00E133DA">
        <w:rPr>
          <w:rFonts w:eastAsia="Times New Roman"/>
          <w:color w:val="000000" w:themeColor="text1"/>
        </w:rPr>
        <w:t>l</w:t>
      </w:r>
      <w:r w:rsidR="007A3EFB">
        <w:rPr>
          <w:rFonts w:eastAsia="Times New Roman"/>
          <w:color w:val="000000" w:themeColor="text1"/>
        </w:rPr>
        <w:t>’</w:t>
      </w:r>
      <w:r w:rsidR="006128C9" w:rsidRPr="00E133DA">
        <w:rPr>
          <w:rFonts w:eastAsia="Times New Roman"/>
          <w:color w:val="000000" w:themeColor="text1"/>
        </w:rPr>
        <w:t xml:space="preserve">aide qui a été apportée aux </w:t>
      </w:r>
      <w:r w:rsidRPr="00E133DA">
        <w:rPr>
          <w:rFonts w:eastAsia="Times New Roman"/>
          <w:color w:val="000000" w:themeColor="text1"/>
        </w:rPr>
        <w:t xml:space="preserve">Parties </w:t>
      </w:r>
      <w:r w:rsidR="006128C9" w:rsidRPr="00E133DA">
        <w:rPr>
          <w:rFonts w:eastAsia="Times New Roman"/>
          <w:color w:val="000000" w:themeColor="text1"/>
        </w:rPr>
        <w:t>en vue de l</w:t>
      </w:r>
      <w:r w:rsidR="007A3EFB">
        <w:rPr>
          <w:rFonts w:eastAsia="Times New Roman"/>
          <w:color w:val="000000" w:themeColor="text1"/>
        </w:rPr>
        <w:t>’</w:t>
      </w:r>
      <w:r w:rsidR="006128C9" w:rsidRPr="00E133DA">
        <w:rPr>
          <w:rFonts w:eastAsia="Times New Roman"/>
          <w:color w:val="000000" w:themeColor="text1"/>
        </w:rPr>
        <w:t>élaboration de leurs strat</w:t>
      </w:r>
      <w:r w:rsidR="00DF1D4E" w:rsidRPr="00E133DA">
        <w:rPr>
          <w:rFonts w:eastAsia="Times New Roman"/>
          <w:color w:val="000000" w:themeColor="text1"/>
        </w:rPr>
        <w:t>é</w:t>
      </w:r>
      <w:r w:rsidR="006128C9" w:rsidRPr="00E133DA">
        <w:rPr>
          <w:rFonts w:eastAsia="Times New Roman"/>
          <w:color w:val="000000" w:themeColor="text1"/>
        </w:rPr>
        <w:t>gies et plans d</w:t>
      </w:r>
      <w:r w:rsidR="007A3EFB">
        <w:rPr>
          <w:rFonts w:eastAsia="Times New Roman"/>
          <w:color w:val="000000" w:themeColor="text1"/>
        </w:rPr>
        <w:t>’</w:t>
      </w:r>
      <w:r w:rsidR="006128C9" w:rsidRPr="00E133DA">
        <w:rPr>
          <w:rFonts w:eastAsia="Times New Roman"/>
          <w:color w:val="000000" w:themeColor="text1"/>
        </w:rPr>
        <w:t>action nationaux pour la biodiversité</w:t>
      </w:r>
      <w:r w:rsidRPr="00E133DA">
        <w:rPr>
          <w:rFonts w:eastAsia="Times New Roman"/>
          <w:color w:val="000000" w:themeColor="text1"/>
        </w:rPr>
        <w:t xml:space="preserve"> </w:t>
      </w:r>
      <w:r w:rsidR="00DF1D4E" w:rsidRPr="00E133DA">
        <w:rPr>
          <w:rFonts w:eastAsia="Times New Roman"/>
          <w:color w:val="000000" w:themeColor="text1"/>
        </w:rPr>
        <w:t>et de leurs rapports nationaux</w:t>
      </w:r>
      <w:r w:rsidRPr="00E133DA">
        <w:rPr>
          <w:rFonts w:eastAsia="Times New Roman"/>
          <w:color w:val="000000" w:themeColor="text1"/>
        </w:rPr>
        <w:t xml:space="preserve">, </w:t>
      </w:r>
    </w:p>
    <w:p w14:paraId="518180E3" w14:textId="27A6CA59" w:rsidR="1479A724" w:rsidRPr="00E133DA" w:rsidRDefault="00DF1D4E" w:rsidP="006E7F9C">
      <w:pPr>
        <w:shd w:val="clear" w:color="auto" w:fill="FFFFFF" w:themeFill="background1"/>
        <w:tabs>
          <w:tab w:val="left" w:pos="2835"/>
          <w:tab w:val="left" w:pos="3402"/>
          <w:tab w:val="left" w:pos="3969"/>
        </w:tabs>
        <w:spacing w:after="120"/>
        <w:ind w:left="567" w:firstLine="720"/>
        <w:rPr>
          <w:rFonts w:eastAsia="Times New Roman"/>
          <w:color w:val="000000" w:themeColor="text1"/>
        </w:rPr>
      </w:pPr>
      <w:r w:rsidRPr="00E133DA">
        <w:rPr>
          <w:rFonts w:eastAsia="Times New Roman"/>
          <w:i/>
          <w:iCs/>
          <w:color w:val="000000" w:themeColor="text1"/>
        </w:rPr>
        <w:t>Soulignant</w:t>
      </w:r>
      <w:r w:rsidR="1479A724" w:rsidRPr="00E133DA">
        <w:rPr>
          <w:rFonts w:eastAsia="Times New Roman"/>
          <w:i/>
          <w:iCs/>
          <w:color w:val="000000" w:themeColor="text1"/>
        </w:rPr>
        <w:t xml:space="preserve"> </w:t>
      </w:r>
      <w:r w:rsidRPr="00E133DA">
        <w:rPr>
          <w:rFonts w:eastAsia="Times New Roman"/>
          <w:color w:val="000000" w:themeColor="text1"/>
        </w:rPr>
        <w:t>que</w:t>
      </w:r>
      <w:r w:rsidR="006137EF" w:rsidRPr="00E133DA">
        <w:rPr>
          <w:rFonts w:eastAsia="Times New Roman"/>
          <w:color w:val="000000" w:themeColor="text1"/>
        </w:rPr>
        <w:t>,</w:t>
      </w:r>
      <w:r w:rsidR="1479A724" w:rsidRPr="00E133DA">
        <w:rPr>
          <w:rFonts w:eastAsia="Times New Roman"/>
          <w:color w:val="000000" w:themeColor="text1"/>
        </w:rPr>
        <w:t xml:space="preserve"> </w:t>
      </w:r>
      <w:r w:rsidRPr="00E133DA">
        <w:rPr>
          <w:rFonts w:eastAsia="Times New Roman"/>
          <w:color w:val="000000" w:themeColor="text1"/>
        </w:rPr>
        <w:t>pour de nombreux pays en développement Parties</w:t>
      </w:r>
      <w:r w:rsidR="1479A724" w:rsidRPr="00E133DA">
        <w:rPr>
          <w:rFonts w:eastAsia="Times New Roman"/>
          <w:color w:val="000000" w:themeColor="text1"/>
        </w:rPr>
        <w:t xml:space="preserve">, </w:t>
      </w:r>
      <w:r w:rsidRPr="00E133DA">
        <w:rPr>
          <w:rFonts w:eastAsia="Times New Roman"/>
          <w:color w:val="000000" w:themeColor="text1"/>
        </w:rPr>
        <w:t>en particulier les</w:t>
      </w:r>
      <w:r w:rsidR="1479A724" w:rsidRPr="00E133DA">
        <w:rPr>
          <w:rFonts w:eastAsia="Times New Roman"/>
          <w:color w:val="000000" w:themeColor="text1"/>
        </w:rPr>
        <w:t xml:space="preserve"> </w:t>
      </w:r>
      <w:r w:rsidRPr="00E133DA">
        <w:rPr>
          <w:rFonts w:eastAsia="Times New Roman"/>
          <w:color w:val="000000" w:themeColor="text1"/>
        </w:rPr>
        <w:t>petits États insulaires en développement</w:t>
      </w:r>
      <w:r w:rsidR="1479A724" w:rsidRPr="00E133DA">
        <w:rPr>
          <w:rFonts w:eastAsia="Times New Roman"/>
          <w:color w:val="000000" w:themeColor="text1"/>
        </w:rPr>
        <w:t xml:space="preserve">, </w:t>
      </w:r>
      <w:r w:rsidRPr="00E133DA">
        <w:rPr>
          <w:rFonts w:eastAsia="Times New Roman"/>
          <w:color w:val="000000" w:themeColor="text1"/>
        </w:rPr>
        <w:t>il y continue d</w:t>
      </w:r>
      <w:r w:rsidR="007A3EFB">
        <w:rPr>
          <w:rFonts w:eastAsia="Times New Roman"/>
          <w:color w:val="000000" w:themeColor="text1"/>
        </w:rPr>
        <w:t>’</w:t>
      </w:r>
      <w:r w:rsidRPr="00E133DA">
        <w:rPr>
          <w:rFonts w:eastAsia="Times New Roman"/>
          <w:color w:val="000000" w:themeColor="text1"/>
        </w:rPr>
        <w:t>y avoir des retards dans la mise en place de l</w:t>
      </w:r>
      <w:r w:rsidR="007A3EFB">
        <w:rPr>
          <w:rFonts w:eastAsia="Times New Roman"/>
          <w:color w:val="000000" w:themeColor="text1"/>
        </w:rPr>
        <w:t>’</w:t>
      </w:r>
      <w:r w:rsidRPr="00E133DA">
        <w:rPr>
          <w:rFonts w:eastAsia="Times New Roman"/>
          <w:color w:val="000000" w:themeColor="text1"/>
        </w:rPr>
        <w:t xml:space="preserve">aide </w:t>
      </w:r>
      <w:r w:rsidR="00F00511">
        <w:rPr>
          <w:rFonts w:eastAsia="Times New Roman"/>
          <w:color w:val="000000" w:themeColor="text1"/>
        </w:rPr>
        <w:t>issue du</w:t>
      </w:r>
      <w:r w:rsidR="1479A724" w:rsidRPr="00E133DA">
        <w:rPr>
          <w:rFonts w:eastAsia="Times New Roman"/>
          <w:color w:val="000000" w:themeColor="text1"/>
        </w:rPr>
        <w:t xml:space="preserve"> </w:t>
      </w:r>
      <w:r w:rsidRPr="00E133DA">
        <w:rPr>
          <w:rFonts w:eastAsia="Times New Roman"/>
          <w:color w:val="000000" w:themeColor="text1"/>
        </w:rPr>
        <w:t>Fonds pour l</w:t>
      </w:r>
      <w:r w:rsidR="007A3EFB">
        <w:rPr>
          <w:rFonts w:eastAsia="Times New Roman"/>
          <w:color w:val="000000" w:themeColor="text1"/>
        </w:rPr>
        <w:t>’</w:t>
      </w:r>
      <w:r w:rsidRPr="00E133DA">
        <w:rPr>
          <w:rFonts w:eastAsia="Times New Roman"/>
          <w:color w:val="000000" w:themeColor="text1"/>
        </w:rPr>
        <w:t>environnement mondial aux fins de l</w:t>
      </w:r>
      <w:r w:rsidR="007A3EFB">
        <w:rPr>
          <w:rFonts w:eastAsia="Times New Roman"/>
          <w:color w:val="000000" w:themeColor="text1"/>
        </w:rPr>
        <w:t>’</w:t>
      </w:r>
      <w:r w:rsidRPr="00E133DA">
        <w:rPr>
          <w:rFonts w:eastAsia="Times New Roman"/>
          <w:color w:val="000000" w:themeColor="text1"/>
        </w:rPr>
        <w:t>élaboration des stratégies et plans d</w:t>
      </w:r>
      <w:r w:rsidR="007A3EFB">
        <w:rPr>
          <w:rFonts w:eastAsia="Times New Roman"/>
          <w:color w:val="000000" w:themeColor="text1"/>
        </w:rPr>
        <w:t>’</w:t>
      </w:r>
      <w:r w:rsidRPr="00E133DA">
        <w:rPr>
          <w:rFonts w:eastAsia="Times New Roman"/>
          <w:color w:val="000000" w:themeColor="text1"/>
        </w:rPr>
        <w:t>action nationaux pour la biodiversité et des rapports nationaux</w:t>
      </w:r>
      <w:r w:rsidR="002B1C83" w:rsidRPr="00E133DA">
        <w:rPr>
          <w:rFonts w:eastAsia="Times New Roman"/>
          <w:color w:val="000000" w:themeColor="text1"/>
        </w:rPr>
        <w:t>,</w:t>
      </w:r>
      <w:r w:rsidR="1479A724" w:rsidRPr="00E133DA">
        <w:rPr>
          <w:rFonts w:eastAsia="Times New Roman"/>
          <w:color w:val="000000" w:themeColor="text1"/>
        </w:rPr>
        <w:t xml:space="preserve"> </w:t>
      </w:r>
      <w:r w:rsidRPr="00E133DA">
        <w:rPr>
          <w:rFonts w:eastAsia="Times New Roman"/>
          <w:color w:val="000000" w:themeColor="text1"/>
        </w:rPr>
        <w:t>ce qui s</w:t>
      </w:r>
      <w:r w:rsidR="007A3EFB">
        <w:rPr>
          <w:rFonts w:eastAsia="Times New Roman"/>
          <w:color w:val="000000" w:themeColor="text1"/>
        </w:rPr>
        <w:t>’</w:t>
      </w:r>
      <w:r w:rsidRPr="00E133DA">
        <w:rPr>
          <w:rFonts w:eastAsia="Times New Roman"/>
          <w:color w:val="000000" w:themeColor="text1"/>
        </w:rPr>
        <w:t>est répercuté sur les délais de livraison et l</w:t>
      </w:r>
      <w:r w:rsidR="007A3EFB">
        <w:rPr>
          <w:rFonts w:eastAsia="Times New Roman"/>
          <w:color w:val="000000" w:themeColor="text1"/>
        </w:rPr>
        <w:t>’</w:t>
      </w:r>
      <w:r w:rsidRPr="00E133DA">
        <w:rPr>
          <w:rFonts w:eastAsia="Times New Roman"/>
          <w:color w:val="000000" w:themeColor="text1"/>
        </w:rPr>
        <w:t>exhaustivité de certain rapports nationaux</w:t>
      </w:r>
      <w:r w:rsidR="002A2C22" w:rsidRPr="00E133DA">
        <w:rPr>
          <w:rStyle w:val="Appelnotedebasdep"/>
          <w:rFonts w:eastAsia="Times New Roman"/>
          <w:color w:val="000000" w:themeColor="text1"/>
          <w:lang w:val="fr-FR"/>
        </w:rPr>
        <w:footnoteReference w:id="2"/>
      </w:r>
      <w:r w:rsidRPr="00E133DA">
        <w:rPr>
          <w:rFonts w:eastAsia="Times New Roman"/>
          <w:color w:val="000000" w:themeColor="text1"/>
        </w:rPr>
        <w:t>,</w:t>
      </w:r>
      <w:r w:rsidR="1479A724" w:rsidRPr="00E133DA">
        <w:rPr>
          <w:rFonts w:eastAsia="Times New Roman"/>
          <w:color w:val="000000" w:themeColor="text1"/>
        </w:rPr>
        <w:t xml:space="preserve"> </w:t>
      </w:r>
      <w:r w:rsidRPr="00E133DA">
        <w:rPr>
          <w:rFonts w:eastAsia="Times New Roman"/>
          <w:color w:val="000000" w:themeColor="text1"/>
        </w:rPr>
        <w:t>et</w:t>
      </w:r>
      <w:r w:rsidR="0026629D" w:rsidRPr="00E133DA">
        <w:rPr>
          <w:rFonts w:eastAsia="Times New Roman"/>
          <w:color w:val="000000" w:themeColor="text1"/>
        </w:rPr>
        <w:t xml:space="preserve"> </w:t>
      </w:r>
      <w:r w:rsidRPr="00E133DA">
        <w:rPr>
          <w:rFonts w:eastAsia="Times New Roman"/>
          <w:color w:val="000000" w:themeColor="text1"/>
        </w:rPr>
        <w:t>constatant que divers facteurs ont pu contribuer aux retards</w:t>
      </w:r>
      <w:r w:rsidR="1479A724" w:rsidRPr="00E133DA">
        <w:rPr>
          <w:rFonts w:eastAsia="Times New Roman"/>
          <w:color w:val="000000" w:themeColor="text1"/>
        </w:rPr>
        <w:t xml:space="preserve">, </w:t>
      </w:r>
    </w:p>
    <w:p w14:paraId="157F667C" w14:textId="43C0FE7F" w:rsidR="1479A724" w:rsidRPr="00E133DA" w:rsidRDefault="00DF1D4E" w:rsidP="006E7F9C">
      <w:pPr>
        <w:tabs>
          <w:tab w:val="left" w:pos="2835"/>
          <w:tab w:val="left" w:pos="3402"/>
        </w:tabs>
        <w:spacing w:after="120"/>
        <w:ind w:left="567" w:firstLine="720"/>
        <w:rPr>
          <w:rFonts w:eastAsia="Times New Roman"/>
        </w:rPr>
      </w:pPr>
      <w:r w:rsidRPr="00E133DA">
        <w:rPr>
          <w:rFonts w:eastAsia="Times New Roman"/>
          <w:i/>
          <w:iCs/>
        </w:rPr>
        <w:t>Consciente</w:t>
      </w:r>
      <w:r w:rsidR="1479A724" w:rsidRPr="00E133DA">
        <w:rPr>
          <w:rFonts w:eastAsia="Times New Roman"/>
        </w:rPr>
        <w:t xml:space="preserve"> </w:t>
      </w:r>
      <w:r w:rsidRPr="00E133DA">
        <w:rPr>
          <w:rFonts w:eastAsia="Times New Roman"/>
        </w:rPr>
        <w:t>que les lacunes en matière d</w:t>
      </w:r>
      <w:r w:rsidR="007A3EFB">
        <w:rPr>
          <w:rFonts w:eastAsia="Times New Roman"/>
        </w:rPr>
        <w:t>’</w:t>
      </w:r>
      <w:r w:rsidRPr="00E133DA">
        <w:rPr>
          <w:rFonts w:eastAsia="Times New Roman"/>
        </w:rPr>
        <w:t>informations et de données recensées dans le rapport mondial ne traduisent pas nécessairement</w:t>
      </w:r>
      <w:r w:rsidR="1479A724" w:rsidRPr="00E133DA">
        <w:rPr>
          <w:rFonts w:eastAsia="Times New Roman"/>
        </w:rPr>
        <w:t xml:space="preserve"> </w:t>
      </w:r>
      <w:r w:rsidRPr="00E133DA">
        <w:rPr>
          <w:rFonts w:eastAsia="Times New Roman"/>
        </w:rPr>
        <w:t>des lacunes dans la mise en œuvre</w:t>
      </w:r>
      <w:r w:rsidR="005D698E" w:rsidRPr="00E133DA">
        <w:rPr>
          <w:rFonts w:eastAsia="Times New Roman"/>
        </w:rPr>
        <w:t xml:space="preserve"> du Cadre ou un manque d</w:t>
      </w:r>
      <w:r w:rsidR="007A3EFB">
        <w:rPr>
          <w:rFonts w:eastAsia="Times New Roman"/>
        </w:rPr>
        <w:t>’</w:t>
      </w:r>
      <w:r w:rsidR="005D698E" w:rsidRPr="00E133DA">
        <w:rPr>
          <w:rFonts w:eastAsia="Times New Roman"/>
        </w:rPr>
        <w:t>engagement à son égard</w:t>
      </w:r>
      <w:r w:rsidR="1479A724" w:rsidRPr="00E133DA">
        <w:rPr>
          <w:rFonts w:eastAsia="Times New Roman"/>
        </w:rPr>
        <w:t>,</w:t>
      </w:r>
    </w:p>
    <w:p w14:paraId="064FFC28" w14:textId="01048BE4" w:rsidR="1479A724" w:rsidRPr="00E133DA" w:rsidRDefault="005D698E" w:rsidP="006E7F9C">
      <w:pPr>
        <w:tabs>
          <w:tab w:val="left" w:pos="2835"/>
          <w:tab w:val="left" w:pos="3402"/>
        </w:tabs>
        <w:spacing w:after="120"/>
        <w:ind w:left="567" w:firstLine="720"/>
        <w:rPr>
          <w:rFonts w:eastAsia="Times New Roman"/>
        </w:rPr>
      </w:pPr>
      <w:r w:rsidRPr="00E133DA">
        <w:rPr>
          <w:rFonts w:eastAsia="Times New Roman"/>
          <w:i/>
          <w:iCs/>
        </w:rPr>
        <w:t>Soulignant</w:t>
      </w:r>
      <w:r w:rsidR="1479A724" w:rsidRPr="00E133DA">
        <w:rPr>
          <w:rFonts w:eastAsia="Times New Roman"/>
        </w:rPr>
        <w:t xml:space="preserve"> </w:t>
      </w:r>
      <w:r w:rsidRPr="00E133DA">
        <w:rPr>
          <w:rFonts w:eastAsia="Times New Roman"/>
        </w:rPr>
        <w:t>que de nombreuses</w:t>
      </w:r>
      <w:r w:rsidR="1479A724" w:rsidRPr="00E133DA">
        <w:rPr>
          <w:rFonts w:eastAsia="Times New Roman"/>
        </w:rPr>
        <w:t xml:space="preserve"> Parties </w:t>
      </w:r>
      <w:r w:rsidRPr="00E133DA">
        <w:rPr>
          <w:rFonts w:eastAsia="Times New Roman"/>
        </w:rPr>
        <w:t xml:space="preserve">font </w:t>
      </w:r>
      <w:r w:rsidR="1479A724" w:rsidRPr="00E133DA">
        <w:rPr>
          <w:rFonts w:eastAsia="Times New Roman"/>
        </w:rPr>
        <w:t>face</w:t>
      </w:r>
      <w:r w:rsidRPr="00E133DA">
        <w:rPr>
          <w:rFonts w:eastAsia="Times New Roman"/>
        </w:rPr>
        <w:t xml:space="preserve"> à des problèmes</w:t>
      </w:r>
      <w:r w:rsidR="1479A724" w:rsidRPr="00E133DA">
        <w:rPr>
          <w:rFonts w:eastAsia="Times New Roman"/>
        </w:rPr>
        <w:t xml:space="preserve"> institution</w:t>
      </w:r>
      <w:r w:rsidRPr="00E133DA">
        <w:rPr>
          <w:rFonts w:eastAsia="Times New Roman"/>
        </w:rPr>
        <w:t>nels et</w:t>
      </w:r>
      <w:r w:rsidR="1479A724" w:rsidRPr="00E133DA">
        <w:rPr>
          <w:rFonts w:eastAsia="Times New Roman"/>
        </w:rPr>
        <w:t xml:space="preserve"> techni</w:t>
      </w:r>
      <w:r w:rsidRPr="00E133DA">
        <w:rPr>
          <w:rFonts w:eastAsia="Times New Roman"/>
        </w:rPr>
        <w:t>ques et à des difficulté en matière de</w:t>
      </w:r>
      <w:r w:rsidR="1479A724" w:rsidRPr="00E133DA">
        <w:rPr>
          <w:rFonts w:eastAsia="Times New Roman"/>
        </w:rPr>
        <w:t xml:space="preserve"> capacit</w:t>
      </w:r>
      <w:r w:rsidRPr="00E133DA">
        <w:rPr>
          <w:rFonts w:eastAsia="Times New Roman"/>
        </w:rPr>
        <w:t>és et de ressources</w:t>
      </w:r>
      <w:r w:rsidR="1479A724" w:rsidRPr="00E133DA">
        <w:rPr>
          <w:rFonts w:eastAsia="Times New Roman"/>
        </w:rPr>
        <w:t xml:space="preserve"> </w:t>
      </w:r>
      <w:r w:rsidRPr="00E133DA">
        <w:rPr>
          <w:rFonts w:eastAsia="Times New Roman"/>
        </w:rPr>
        <w:t>lors de l</w:t>
      </w:r>
      <w:r w:rsidR="007A3EFB">
        <w:rPr>
          <w:rFonts w:eastAsia="Times New Roman"/>
        </w:rPr>
        <w:t>’</w:t>
      </w:r>
      <w:r w:rsidRPr="00E133DA">
        <w:rPr>
          <w:rFonts w:eastAsia="Times New Roman"/>
        </w:rPr>
        <w:t>élaboration de leurs stratégies et plans d</w:t>
      </w:r>
      <w:r w:rsidR="007A3EFB">
        <w:rPr>
          <w:rFonts w:eastAsia="Times New Roman"/>
        </w:rPr>
        <w:t>’</w:t>
      </w:r>
      <w:r w:rsidRPr="00E133DA">
        <w:rPr>
          <w:rFonts w:eastAsia="Times New Roman"/>
        </w:rPr>
        <w:t>action nationaux pour la biodiversité et de leurs rapports nationaux</w:t>
      </w:r>
      <w:r w:rsidR="1479A724" w:rsidRPr="00E133DA">
        <w:rPr>
          <w:rFonts w:eastAsia="Times New Roman"/>
        </w:rPr>
        <w:t xml:space="preserve">, </w:t>
      </w:r>
      <w:r w:rsidRPr="00E133DA">
        <w:rPr>
          <w:rFonts w:eastAsia="Times New Roman"/>
        </w:rPr>
        <w:t>notamment en ce qui concerne l</w:t>
      </w:r>
      <w:r w:rsidR="007A3EFB">
        <w:rPr>
          <w:rFonts w:eastAsia="Times New Roman"/>
        </w:rPr>
        <w:t>’</w:t>
      </w:r>
      <w:r w:rsidRPr="00E133DA">
        <w:rPr>
          <w:rFonts w:eastAsia="Times New Roman"/>
        </w:rPr>
        <w:t>utilisation</w:t>
      </w:r>
      <w:r w:rsidRPr="00E133DA">
        <w:t xml:space="preserve"> des </w:t>
      </w:r>
      <w:r w:rsidRPr="00E133DA">
        <w:rPr>
          <w:rFonts w:eastAsia="Times New Roman"/>
        </w:rPr>
        <w:t>indicateurs principaux</w:t>
      </w:r>
      <w:r w:rsidR="1479A724" w:rsidRPr="00E133DA">
        <w:rPr>
          <w:rFonts w:eastAsia="Times New Roman"/>
        </w:rPr>
        <w:t xml:space="preserve"> </w:t>
      </w:r>
      <w:r w:rsidRPr="00E133DA">
        <w:rPr>
          <w:rFonts w:eastAsia="Times New Roman"/>
        </w:rPr>
        <w:t xml:space="preserve">dans le cadre de suivi </w:t>
      </w:r>
      <w:r w:rsidR="00C63FAE" w:rsidRPr="00E133DA">
        <w:rPr>
          <w:rFonts w:eastAsia="Times New Roman"/>
        </w:rPr>
        <w:t>pour le</w:t>
      </w:r>
      <w:r w:rsidRPr="00E133DA">
        <w:t xml:space="preserve"> </w:t>
      </w:r>
      <w:r w:rsidRPr="00E133DA">
        <w:rPr>
          <w:rFonts w:eastAsia="Times New Roman"/>
        </w:rPr>
        <w:t>Cadre mondial de la biodiversité de Kunming-Montréal</w:t>
      </w:r>
      <w:r w:rsidR="006562A4" w:rsidRPr="00E133DA">
        <w:rPr>
          <w:rStyle w:val="Appelnotedebasdep"/>
          <w:rFonts w:eastAsia="Times New Roman"/>
          <w:lang w:val="fr-FR"/>
        </w:rPr>
        <w:footnoteReference w:id="3"/>
      </w:r>
      <w:r w:rsidRPr="00E133DA">
        <w:rPr>
          <w:rFonts w:eastAsia="Times New Roman"/>
        </w:rPr>
        <w:t>, ce qui cause des lacunes en matière d</w:t>
      </w:r>
      <w:r w:rsidR="007A3EFB">
        <w:rPr>
          <w:rFonts w:eastAsia="Times New Roman"/>
        </w:rPr>
        <w:t>’</w:t>
      </w:r>
      <w:r w:rsidRPr="00E133DA">
        <w:rPr>
          <w:rFonts w:eastAsia="Times New Roman"/>
        </w:rPr>
        <w:t>informations dans le rapport mondial</w:t>
      </w:r>
      <w:r w:rsidR="1479A724" w:rsidRPr="00E133DA">
        <w:rPr>
          <w:rFonts w:eastAsia="Times New Roman"/>
        </w:rPr>
        <w:t>,</w:t>
      </w:r>
    </w:p>
    <w:p w14:paraId="0AC25804" w14:textId="300377C2" w:rsidR="1479A724" w:rsidRPr="00E133DA" w:rsidRDefault="005D698E" w:rsidP="006E7F9C">
      <w:pPr>
        <w:shd w:val="clear" w:color="auto" w:fill="FFFFFF" w:themeFill="background1"/>
        <w:tabs>
          <w:tab w:val="left" w:pos="2835"/>
          <w:tab w:val="left" w:pos="3402"/>
          <w:tab w:val="left" w:pos="3969"/>
        </w:tabs>
        <w:spacing w:after="120"/>
        <w:ind w:left="567" w:firstLine="720"/>
        <w:rPr>
          <w:rFonts w:eastAsia="Times New Roman"/>
          <w:color w:val="000000" w:themeColor="text1"/>
        </w:rPr>
      </w:pPr>
      <w:r w:rsidRPr="00E133DA">
        <w:rPr>
          <w:rFonts w:eastAsia="Times New Roman"/>
          <w:i/>
          <w:iCs/>
          <w:color w:val="000000" w:themeColor="text1"/>
        </w:rPr>
        <w:t>Consciente</w:t>
      </w:r>
      <w:r w:rsidR="1479A724" w:rsidRPr="00E133DA">
        <w:rPr>
          <w:rFonts w:eastAsia="Times New Roman"/>
          <w:i/>
          <w:iCs/>
          <w:color w:val="000000" w:themeColor="text1"/>
        </w:rPr>
        <w:t xml:space="preserve"> </w:t>
      </w:r>
      <w:r w:rsidRPr="00E133DA">
        <w:rPr>
          <w:rFonts w:eastAsia="Times New Roman"/>
          <w:color w:val="000000" w:themeColor="text1"/>
        </w:rPr>
        <w:t>que</w:t>
      </w:r>
      <w:r w:rsidR="00B14E4F" w:rsidRPr="00E133DA">
        <w:rPr>
          <w:rFonts w:eastAsia="Times New Roman"/>
          <w:color w:val="000000" w:themeColor="text1"/>
        </w:rPr>
        <w:t>,</w:t>
      </w:r>
      <w:r w:rsidR="1479A724" w:rsidRPr="00E133DA">
        <w:rPr>
          <w:rFonts w:eastAsia="Times New Roman"/>
          <w:color w:val="000000" w:themeColor="text1"/>
        </w:rPr>
        <w:t xml:space="preserve"> </w:t>
      </w:r>
      <w:r w:rsidRPr="00E133DA">
        <w:rPr>
          <w:rFonts w:eastAsia="Times New Roman"/>
          <w:color w:val="000000" w:themeColor="text1"/>
        </w:rPr>
        <w:t>s</w:t>
      </w:r>
      <w:r w:rsidR="007A3EFB">
        <w:rPr>
          <w:rFonts w:eastAsia="Times New Roman"/>
          <w:color w:val="000000" w:themeColor="text1"/>
        </w:rPr>
        <w:t>’</w:t>
      </w:r>
      <w:r w:rsidRPr="00E133DA">
        <w:rPr>
          <w:rFonts w:eastAsia="Times New Roman"/>
          <w:color w:val="000000" w:themeColor="text1"/>
        </w:rPr>
        <w:t>il y a eu des limitations méthodologiques, scientifiques et techniques,</w:t>
      </w:r>
      <w:r w:rsidR="1479A724" w:rsidRPr="00E133DA">
        <w:rPr>
          <w:rFonts w:eastAsia="Times New Roman"/>
          <w:color w:val="000000" w:themeColor="text1"/>
        </w:rPr>
        <w:t xml:space="preserve"> </w:t>
      </w:r>
      <w:r w:rsidRPr="00E133DA">
        <w:rPr>
          <w:rFonts w:eastAsia="Times New Roman"/>
          <w:color w:val="000000" w:themeColor="text1"/>
        </w:rPr>
        <w:t xml:space="preserve">des </w:t>
      </w:r>
      <w:r w:rsidR="00F00511">
        <w:rPr>
          <w:rFonts w:eastAsia="Times New Roman"/>
          <w:color w:val="000000" w:themeColor="text1"/>
        </w:rPr>
        <w:t>défauts</w:t>
      </w:r>
      <w:r w:rsidRPr="00E133DA">
        <w:rPr>
          <w:rFonts w:eastAsia="Times New Roman"/>
          <w:color w:val="000000" w:themeColor="text1"/>
        </w:rPr>
        <w:t xml:space="preserve"> de données et des contraintes de temps lors de </w:t>
      </w:r>
      <w:r w:rsidR="00F00511">
        <w:rPr>
          <w:rFonts w:eastAsia="Times New Roman"/>
          <w:color w:val="000000" w:themeColor="text1"/>
        </w:rPr>
        <w:t>l</w:t>
      </w:r>
      <w:r w:rsidR="007A3EFB">
        <w:rPr>
          <w:rFonts w:eastAsia="Times New Roman"/>
          <w:color w:val="000000" w:themeColor="text1"/>
        </w:rPr>
        <w:t>’</w:t>
      </w:r>
      <w:r w:rsidR="00F00511">
        <w:rPr>
          <w:rFonts w:eastAsia="Times New Roman"/>
          <w:color w:val="000000" w:themeColor="text1"/>
        </w:rPr>
        <w:t>élaboration</w:t>
      </w:r>
      <w:r w:rsidRPr="00E133DA">
        <w:rPr>
          <w:rFonts w:eastAsia="Times New Roman"/>
          <w:color w:val="000000" w:themeColor="text1"/>
        </w:rPr>
        <w:t xml:space="preserve"> du premier rapport </w:t>
      </w:r>
      <w:r w:rsidR="00F00511">
        <w:rPr>
          <w:rFonts w:eastAsia="Times New Roman"/>
          <w:color w:val="000000" w:themeColor="text1"/>
        </w:rPr>
        <w:t>m</w:t>
      </w:r>
      <w:r w:rsidRPr="00E133DA">
        <w:rPr>
          <w:rFonts w:eastAsia="Times New Roman"/>
          <w:color w:val="000000" w:themeColor="text1"/>
        </w:rPr>
        <w:t xml:space="preserve">ondial, ce dernier </w:t>
      </w:r>
      <w:r w:rsidR="00C02152" w:rsidRPr="00E133DA">
        <w:rPr>
          <w:rFonts w:eastAsia="Times New Roman"/>
          <w:color w:val="000000" w:themeColor="text1"/>
        </w:rPr>
        <w:t>est</w:t>
      </w:r>
      <w:r w:rsidRPr="00E133DA">
        <w:rPr>
          <w:rFonts w:eastAsia="Times New Roman"/>
          <w:color w:val="000000" w:themeColor="text1"/>
        </w:rPr>
        <w:t xml:space="preserve"> la source d</w:t>
      </w:r>
      <w:r w:rsidR="007A3EFB">
        <w:rPr>
          <w:rFonts w:eastAsia="Times New Roman"/>
          <w:color w:val="000000" w:themeColor="text1"/>
        </w:rPr>
        <w:t>’</w:t>
      </w:r>
      <w:r w:rsidRPr="00E133DA">
        <w:rPr>
          <w:rFonts w:eastAsia="Times New Roman"/>
          <w:color w:val="000000" w:themeColor="text1"/>
        </w:rPr>
        <w:t xml:space="preserve">informations la plus complète sur les progrès collectifs qui soit disponible à ce jour, </w:t>
      </w:r>
      <w:r w:rsidR="00C02152" w:rsidRPr="00E133DA">
        <w:rPr>
          <w:rFonts w:eastAsia="Times New Roman"/>
          <w:color w:val="000000" w:themeColor="text1"/>
        </w:rPr>
        <w:t>qu</w:t>
      </w:r>
      <w:r w:rsidR="007A3EFB">
        <w:rPr>
          <w:rFonts w:eastAsia="Times New Roman"/>
          <w:color w:val="000000" w:themeColor="text1"/>
        </w:rPr>
        <w:t>’</w:t>
      </w:r>
      <w:r w:rsidR="00C02152" w:rsidRPr="00E133DA">
        <w:rPr>
          <w:rFonts w:eastAsia="Times New Roman"/>
          <w:color w:val="000000" w:themeColor="text1"/>
        </w:rPr>
        <w:t>il a été élaboré grâce à un processus piloté par les Parties et qu</w:t>
      </w:r>
      <w:r w:rsidR="007A3EFB">
        <w:rPr>
          <w:rFonts w:eastAsia="Times New Roman"/>
          <w:color w:val="000000" w:themeColor="text1"/>
        </w:rPr>
        <w:t>’</w:t>
      </w:r>
      <w:r w:rsidR="00C02152" w:rsidRPr="00E133DA">
        <w:rPr>
          <w:rFonts w:eastAsia="Times New Roman"/>
          <w:color w:val="000000" w:themeColor="text1"/>
        </w:rPr>
        <w:t xml:space="preserve">il constitue une base [solide] </w:t>
      </w:r>
      <w:r w:rsidR="00F00511">
        <w:rPr>
          <w:rFonts w:eastAsia="Times New Roman"/>
          <w:color w:val="000000" w:themeColor="text1"/>
        </w:rPr>
        <w:t>pour</w:t>
      </w:r>
      <w:r w:rsidR="00C02152" w:rsidRPr="00E133DA">
        <w:rPr>
          <w:rFonts w:eastAsia="Times New Roman"/>
          <w:color w:val="000000" w:themeColor="text1"/>
        </w:rPr>
        <w:t xml:space="preserve"> l</w:t>
      </w:r>
      <w:r w:rsidR="007A3EFB">
        <w:rPr>
          <w:rFonts w:eastAsia="Times New Roman"/>
          <w:color w:val="000000" w:themeColor="text1"/>
        </w:rPr>
        <w:t>’</w:t>
      </w:r>
      <w:r w:rsidR="00C02152" w:rsidRPr="00E133DA">
        <w:rPr>
          <w:rFonts w:eastAsia="Times New Roman"/>
          <w:color w:val="000000" w:themeColor="text1"/>
        </w:rPr>
        <w:t>examen mondial de la mise en œuvre du Cadre</w:t>
      </w:r>
      <w:r w:rsidR="1479A724" w:rsidRPr="00E133DA">
        <w:rPr>
          <w:rFonts w:eastAsia="Times New Roman"/>
          <w:color w:val="000000" w:themeColor="text1"/>
        </w:rPr>
        <w:t xml:space="preserve">, </w:t>
      </w:r>
    </w:p>
    <w:p w14:paraId="77C42747" w14:textId="26F63DD6" w:rsidR="1479A724" w:rsidRPr="00E133DA" w:rsidRDefault="00C02152" w:rsidP="006E7F9C">
      <w:pPr>
        <w:tabs>
          <w:tab w:val="left" w:pos="2835"/>
          <w:tab w:val="left" w:pos="3402"/>
        </w:tabs>
        <w:spacing w:after="120"/>
        <w:ind w:left="567" w:firstLine="720"/>
        <w:rPr>
          <w:rFonts w:eastAsia="Times New Roman"/>
        </w:rPr>
      </w:pPr>
      <w:r w:rsidRPr="00E133DA">
        <w:rPr>
          <w:rFonts w:eastAsia="Times New Roman"/>
          <w:i/>
          <w:iCs/>
        </w:rPr>
        <w:t>Consciente également</w:t>
      </w:r>
      <w:r w:rsidR="1479A724" w:rsidRPr="00E133DA">
        <w:rPr>
          <w:rFonts w:eastAsia="Times New Roman"/>
        </w:rPr>
        <w:t xml:space="preserve"> </w:t>
      </w:r>
      <w:r w:rsidRPr="00E133DA">
        <w:rPr>
          <w:rFonts w:eastAsia="Times New Roman"/>
        </w:rPr>
        <w:t>que le mécanisme de planification, de suivi, d</w:t>
      </w:r>
      <w:r w:rsidR="007A3EFB">
        <w:rPr>
          <w:rFonts w:eastAsia="Times New Roman"/>
        </w:rPr>
        <w:t>’</w:t>
      </w:r>
      <w:r w:rsidRPr="00E133DA">
        <w:rPr>
          <w:rFonts w:eastAsia="Times New Roman"/>
        </w:rPr>
        <w:t>établissement de rapports et d</w:t>
      </w:r>
      <w:r w:rsidR="007A3EFB">
        <w:rPr>
          <w:rFonts w:eastAsia="Times New Roman"/>
        </w:rPr>
        <w:t>’</w:t>
      </w:r>
      <w:r w:rsidRPr="00E133DA">
        <w:rPr>
          <w:rFonts w:eastAsia="Times New Roman"/>
        </w:rPr>
        <w:t>examen</w:t>
      </w:r>
      <w:r w:rsidR="1479A724" w:rsidRPr="00E133DA">
        <w:rPr>
          <w:rFonts w:eastAsia="Times New Roman"/>
        </w:rPr>
        <w:t xml:space="preserve">, </w:t>
      </w:r>
      <w:r w:rsidRPr="00E133DA">
        <w:rPr>
          <w:rFonts w:eastAsia="Times New Roman"/>
        </w:rPr>
        <w:t>y compris les examens mondiaux à venir, pourrait être renforcé en tenant compte des données d</w:t>
      </w:r>
      <w:r w:rsidR="007A3EFB">
        <w:rPr>
          <w:rFonts w:eastAsia="Times New Roman"/>
        </w:rPr>
        <w:t>’</w:t>
      </w:r>
      <w:r w:rsidRPr="00E133DA">
        <w:rPr>
          <w:rFonts w:eastAsia="Times New Roman"/>
        </w:rPr>
        <w:t>expérience et des enseignements tirés lors de l</w:t>
      </w:r>
      <w:r w:rsidR="007A3EFB">
        <w:rPr>
          <w:rFonts w:eastAsia="Times New Roman"/>
        </w:rPr>
        <w:t>’</w:t>
      </w:r>
      <w:r w:rsidRPr="00E133DA">
        <w:rPr>
          <w:rFonts w:eastAsia="Times New Roman"/>
        </w:rPr>
        <w:t>élaboration du premier rapport mondial et des septièmes rapports nationaux</w:t>
      </w:r>
      <w:r w:rsidR="1479A724" w:rsidRPr="00E133DA">
        <w:rPr>
          <w:rFonts w:eastAsia="Times New Roman"/>
        </w:rPr>
        <w:t>,</w:t>
      </w:r>
    </w:p>
    <w:p w14:paraId="4E5701B6" w14:textId="166E4D14" w:rsidR="1479A724" w:rsidRPr="00E133DA" w:rsidRDefault="00F00511" w:rsidP="006E7F9C">
      <w:pPr>
        <w:tabs>
          <w:tab w:val="left" w:pos="2835"/>
          <w:tab w:val="left" w:pos="3402"/>
        </w:tabs>
        <w:spacing w:after="120"/>
        <w:ind w:left="567" w:firstLine="567"/>
        <w:rPr>
          <w:rFonts w:eastAsia="Times New Roman"/>
        </w:rPr>
      </w:pPr>
      <w:r>
        <w:rPr>
          <w:rFonts w:eastAsia="Times New Roman"/>
          <w:i/>
          <w:iCs/>
        </w:rPr>
        <w:t>Notant</w:t>
      </w:r>
      <w:r w:rsidR="00C02152" w:rsidRPr="00E133DA">
        <w:rPr>
          <w:rFonts w:eastAsia="Times New Roman"/>
          <w:i/>
          <w:iCs/>
        </w:rPr>
        <w:t xml:space="preserve"> avec satisfaction</w:t>
      </w:r>
      <w:r w:rsidR="1479A724" w:rsidRPr="00E133DA">
        <w:rPr>
          <w:rFonts w:eastAsia="Times New Roman"/>
          <w:i/>
          <w:iCs/>
        </w:rPr>
        <w:t xml:space="preserve"> </w:t>
      </w:r>
      <w:r w:rsidR="00C02152" w:rsidRPr="00E133DA">
        <w:rPr>
          <w:rFonts w:eastAsia="Times New Roman"/>
        </w:rPr>
        <w:t>les travaux que le</w:t>
      </w:r>
      <w:r w:rsidR="1479A724" w:rsidRPr="00E133DA">
        <w:rPr>
          <w:rFonts w:eastAsia="Times New Roman"/>
        </w:rPr>
        <w:t xml:space="preserve"> </w:t>
      </w:r>
      <w:r w:rsidR="00C02152" w:rsidRPr="00E133DA">
        <w:rPr>
          <w:rFonts w:eastAsia="Times New Roman"/>
        </w:rPr>
        <w:t>Groupe consultatif spécial scientifique et technique pour l</w:t>
      </w:r>
      <w:r w:rsidR="007A3EFB">
        <w:rPr>
          <w:rFonts w:eastAsia="Times New Roman"/>
        </w:rPr>
        <w:t>’</w:t>
      </w:r>
      <w:r w:rsidR="00C02152" w:rsidRPr="00E133DA">
        <w:rPr>
          <w:rFonts w:eastAsia="Times New Roman"/>
        </w:rPr>
        <w:t>élaboration du rapport mondial sur les progrès collectifs accomplis dans la mise en œuvre du Cadre mondial de la biodiversité de Kunming-Montréal</w:t>
      </w:r>
      <w:r w:rsidR="1479A724" w:rsidRPr="00E133DA">
        <w:rPr>
          <w:rFonts w:eastAsia="Times New Roman"/>
        </w:rPr>
        <w:t xml:space="preserve"> </w:t>
      </w:r>
      <w:r w:rsidR="00C02152" w:rsidRPr="00E133DA">
        <w:rPr>
          <w:rFonts w:eastAsia="Times New Roman"/>
        </w:rPr>
        <w:t>a menés en vue d</w:t>
      </w:r>
      <w:r w:rsidR="007A3EFB">
        <w:rPr>
          <w:rFonts w:eastAsia="Times New Roman"/>
        </w:rPr>
        <w:t>’</w:t>
      </w:r>
      <w:r w:rsidR="00C02152" w:rsidRPr="00E133DA">
        <w:rPr>
          <w:rFonts w:eastAsia="Times New Roman"/>
        </w:rPr>
        <w:t>orienter l</w:t>
      </w:r>
      <w:r w:rsidR="007A3EFB">
        <w:rPr>
          <w:rFonts w:eastAsia="Times New Roman"/>
        </w:rPr>
        <w:t>’</w:t>
      </w:r>
      <w:r w:rsidR="00C02152" w:rsidRPr="00E133DA">
        <w:rPr>
          <w:rFonts w:eastAsia="Times New Roman"/>
        </w:rPr>
        <w:t xml:space="preserve">élaboration du premier rapport </w:t>
      </w:r>
      <w:r>
        <w:rPr>
          <w:rFonts w:eastAsia="Times New Roman"/>
        </w:rPr>
        <w:t>m</w:t>
      </w:r>
      <w:r w:rsidR="00C02152" w:rsidRPr="00E133DA">
        <w:rPr>
          <w:rFonts w:eastAsia="Times New Roman"/>
        </w:rPr>
        <w:t>ondial</w:t>
      </w:r>
      <w:r w:rsidR="1479A724" w:rsidRPr="00E133DA">
        <w:rPr>
          <w:rFonts w:eastAsia="Times New Roman"/>
        </w:rPr>
        <w:t>,</w:t>
      </w:r>
    </w:p>
    <w:p w14:paraId="34E745C1" w14:textId="46236282" w:rsidR="1479A724" w:rsidRPr="00E133DA" w:rsidRDefault="1479A724" w:rsidP="006E7F9C">
      <w:pPr>
        <w:tabs>
          <w:tab w:val="left" w:pos="2835"/>
          <w:tab w:val="left" w:pos="3402"/>
        </w:tabs>
        <w:spacing w:after="120"/>
        <w:ind w:left="567" w:firstLine="567"/>
        <w:rPr>
          <w:rFonts w:eastAsia="Times New Roman"/>
        </w:rPr>
      </w:pPr>
      <w:r w:rsidRPr="00E133DA">
        <w:rPr>
          <w:rFonts w:eastAsia="Times New Roman"/>
        </w:rPr>
        <w:lastRenderedPageBreak/>
        <w:t>1.</w:t>
      </w:r>
      <w:r w:rsidRPr="00E133DA">
        <w:tab/>
      </w:r>
      <w:r w:rsidR="00B75C50" w:rsidRPr="00E133DA">
        <w:rPr>
          <w:rFonts w:eastAsia="Times New Roman"/>
          <w:i/>
          <w:iCs/>
        </w:rPr>
        <w:t>Accueille</w:t>
      </w:r>
      <w:r w:rsidR="000637EC" w:rsidRPr="00E133DA">
        <w:rPr>
          <w:rFonts w:eastAsia="Times New Roman"/>
          <w:i/>
          <w:iCs/>
        </w:rPr>
        <w:t xml:space="preserve"> </w:t>
      </w:r>
      <w:r w:rsidR="000637EC" w:rsidRPr="00E133DA">
        <w:rPr>
          <w:rFonts w:eastAsia="Times New Roman"/>
        </w:rPr>
        <w:t>[</w:t>
      </w:r>
      <w:r w:rsidR="00B75C50" w:rsidRPr="00E133DA">
        <w:rPr>
          <w:rFonts w:eastAsia="Times New Roman"/>
          <w:i/>
          <w:iCs/>
        </w:rPr>
        <w:t>avec satisfaction</w:t>
      </w:r>
      <w:r w:rsidRPr="00E133DA">
        <w:rPr>
          <w:rFonts w:eastAsia="Times New Roman"/>
        </w:rPr>
        <w:t>]</w:t>
      </w:r>
      <w:r w:rsidRPr="00E133DA">
        <w:rPr>
          <w:rFonts w:eastAsia="Times New Roman"/>
          <w:i/>
          <w:iCs/>
        </w:rPr>
        <w:t xml:space="preserve"> </w:t>
      </w:r>
      <w:r w:rsidR="00B75C50" w:rsidRPr="00E133DA">
        <w:rPr>
          <w:rFonts w:eastAsia="Times New Roman"/>
        </w:rPr>
        <w:t>le rapport mondial sur les progrès collectifs accomplis dans la mise en œuvre du Cadre mondial de la biodiversité de Kunming-Montréal</w:t>
      </w:r>
      <w:r w:rsidR="00B8548D" w:rsidRPr="00E133DA">
        <w:rPr>
          <w:rFonts w:eastAsia="Times New Roman"/>
        </w:rPr>
        <w:t xml:space="preserve"> et prend note des messages généraux et des messages clefs qu</w:t>
      </w:r>
      <w:r w:rsidR="007A3EFB">
        <w:rPr>
          <w:rFonts w:eastAsia="Times New Roman"/>
        </w:rPr>
        <w:t>’</w:t>
      </w:r>
      <w:r w:rsidR="00B8548D" w:rsidRPr="00E133DA">
        <w:rPr>
          <w:rFonts w:eastAsia="Times New Roman"/>
        </w:rPr>
        <w:t>il contient</w:t>
      </w:r>
      <w:r w:rsidR="00B75C50" w:rsidRPr="00E133DA">
        <w:rPr>
          <w:rFonts w:eastAsia="Times New Roman"/>
        </w:rPr>
        <w:t xml:space="preserve"> </w:t>
      </w:r>
      <w:r w:rsidRPr="00E133DA">
        <w:rPr>
          <w:rFonts w:eastAsia="Times New Roman"/>
        </w:rPr>
        <w:t>;</w:t>
      </w:r>
    </w:p>
    <w:p w14:paraId="4E7A2E76" w14:textId="0046A8B3" w:rsidR="1479A724" w:rsidRPr="00E133DA" w:rsidRDefault="00AF3080" w:rsidP="006E7F9C">
      <w:pPr>
        <w:tabs>
          <w:tab w:val="left" w:pos="2835"/>
          <w:tab w:val="left" w:pos="3402"/>
        </w:tabs>
        <w:spacing w:after="120"/>
        <w:ind w:left="567" w:firstLine="567"/>
        <w:rPr>
          <w:rFonts w:eastAsia="Times New Roman"/>
        </w:rPr>
      </w:pPr>
      <w:r w:rsidRPr="00E133DA">
        <w:rPr>
          <w:rFonts w:eastAsia="Times New Roman"/>
        </w:rPr>
        <w:t>2</w:t>
      </w:r>
      <w:r w:rsidR="1479A724" w:rsidRPr="00E133DA">
        <w:rPr>
          <w:rFonts w:eastAsia="Times New Roman"/>
          <w:i/>
          <w:iCs/>
        </w:rPr>
        <w:t>.</w:t>
      </w:r>
      <w:r w:rsidR="1479A724" w:rsidRPr="00E133DA">
        <w:tab/>
      </w:r>
      <w:r w:rsidR="1479A724" w:rsidRPr="00E133DA">
        <w:rPr>
          <w:rFonts w:eastAsia="Times New Roman"/>
        </w:rPr>
        <w:t>[</w:t>
      </w:r>
      <w:r w:rsidR="00B75C50" w:rsidRPr="00E133DA">
        <w:rPr>
          <w:rFonts w:eastAsia="Times New Roman"/>
          <w:i/>
          <w:iCs/>
        </w:rPr>
        <w:t>Accueille</w:t>
      </w:r>
      <w:r w:rsidR="1479A724" w:rsidRPr="00E133DA">
        <w:rPr>
          <w:rFonts w:eastAsia="Times New Roman"/>
        </w:rPr>
        <w:t>][</w:t>
      </w:r>
      <w:r w:rsidR="00B75C50" w:rsidRPr="00E133DA">
        <w:rPr>
          <w:rFonts w:eastAsia="Times New Roman"/>
          <w:i/>
          <w:iCs/>
        </w:rPr>
        <w:t>Constate</w:t>
      </w:r>
      <w:r w:rsidR="1479A724" w:rsidRPr="00E133DA">
        <w:rPr>
          <w:rFonts w:eastAsia="Times New Roman"/>
        </w:rPr>
        <w:t>]</w:t>
      </w:r>
      <w:r w:rsidR="1479A724" w:rsidRPr="00E133DA">
        <w:rPr>
          <w:rFonts w:eastAsia="Times New Roman"/>
          <w:i/>
          <w:iCs/>
        </w:rPr>
        <w:t xml:space="preserve"> </w:t>
      </w:r>
      <w:r w:rsidR="00B75C50" w:rsidRPr="00E133DA">
        <w:rPr>
          <w:rFonts w:eastAsia="Times New Roman"/>
          <w:i/>
          <w:iCs/>
        </w:rPr>
        <w:t>avec</w:t>
      </w:r>
      <w:r w:rsidR="1479A724" w:rsidRPr="00E133DA">
        <w:rPr>
          <w:rFonts w:eastAsia="Times New Roman"/>
          <w:i/>
          <w:iCs/>
        </w:rPr>
        <w:t xml:space="preserve"> </w:t>
      </w:r>
      <w:r w:rsidR="00B75C50" w:rsidRPr="00E133DA">
        <w:rPr>
          <w:rFonts w:eastAsia="Times New Roman"/>
          <w:i/>
          <w:iCs/>
        </w:rPr>
        <w:t>satisfacti</w:t>
      </w:r>
      <w:r w:rsidR="1479A724" w:rsidRPr="00E133DA">
        <w:rPr>
          <w:rFonts w:eastAsia="Times New Roman"/>
          <w:i/>
          <w:iCs/>
        </w:rPr>
        <w:t>on</w:t>
      </w:r>
      <w:r w:rsidR="1479A724" w:rsidRPr="00E133DA">
        <w:rPr>
          <w:rFonts w:eastAsia="Times New Roman"/>
        </w:rPr>
        <w:t xml:space="preserve"> </w:t>
      </w:r>
      <w:r w:rsidR="00B75C50" w:rsidRPr="00E133DA">
        <w:rPr>
          <w:rFonts w:eastAsia="Times New Roman"/>
        </w:rPr>
        <w:t>que le Cadre a donné lieu à une participation mondiale sans précédent</w:t>
      </w:r>
      <w:r w:rsidR="1479A724" w:rsidRPr="00E133DA">
        <w:rPr>
          <w:rFonts w:eastAsia="Times New Roman"/>
        </w:rPr>
        <w:t xml:space="preserve"> </w:t>
      </w:r>
      <w:r w:rsidR="00B75C50" w:rsidRPr="00E133DA">
        <w:rPr>
          <w:rFonts w:eastAsia="Times New Roman"/>
        </w:rPr>
        <w:t>et a été un moteur d</w:t>
      </w:r>
      <w:r w:rsidR="007A3EFB">
        <w:rPr>
          <w:rFonts w:eastAsia="Times New Roman"/>
        </w:rPr>
        <w:t>’</w:t>
      </w:r>
      <w:r w:rsidR="00B75C50" w:rsidRPr="00E133DA">
        <w:rPr>
          <w:rFonts w:eastAsia="Times New Roman"/>
        </w:rPr>
        <w:t>action, d</w:t>
      </w:r>
      <w:r w:rsidR="007A3EFB">
        <w:rPr>
          <w:rFonts w:eastAsia="Times New Roman"/>
        </w:rPr>
        <w:t>’</w:t>
      </w:r>
      <w:r w:rsidR="00B75C50" w:rsidRPr="00E133DA">
        <w:rPr>
          <w:rFonts w:eastAsia="Times New Roman"/>
        </w:rPr>
        <w:t>innovation, de collaboration et d</w:t>
      </w:r>
      <w:r w:rsidR="007A3EFB">
        <w:rPr>
          <w:rFonts w:eastAsia="Times New Roman"/>
        </w:rPr>
        <w:t>’</w:t>
      </w:r>
      <w:r w:rsidR="00B75C50" w:rsidRPr="00E133DA">
        <w:rPr>
          <w:rFonts w:eastAsia="Times New Roman"/>
        </w:rPr>
        <w:t xml:space="preserve">apprentissage </w:t>
      </w:r>
      <w:r w:rsidR="1479A724" w:rsidRPr="00E133DA">
        <w:rPr>
          <w:rFonts w:eastAsia="Times New Roman"/>
        </w:rPr>
        <w:t>;</w:t>
      </w:r>
    </w:p>
    <w:p w14:paraId="558AC6A5" w14:textId="0F8000F0" w:rsidR="1479A724" w:rsidRPr="00E133DA" w:rsidRDefault="00AF3080" w:rsidP="006E7F9C">
      <w:pPr>
        <w:tabs>
          <w:tab w:val="left" w:pos="2835"/>
          <w:tab w:val="left" w:pos="3402"/>
        </w:tabs>
        <w:spacing w:after="120"/>
        <w:ind w:left="567" w:firstLine="567"/>
        <w:rPr>
          <w:rFonts w:eastAsia="Times New Roman"/>
        </w:rPr>
      </w:pPr>
      <w:r w:rsidRPr="00E133DA">
        <w:rPr>
          <w:rFonts w:eastAsia="Times New Roman"/>
        </w:rPr>
        <w:t>3</w:t>
      </w:r>
      <w:r w:rsidR="1479A724" w:rsidRPr="00E133DA">
        <w:rPr>
          <w:rFonts w:eastAsia="Times New Roman"/>
          <w:i/>
          <w:iCs/>
        </w:rPr>
        <w:t>.</w:t>
      </w:r>
      <w:r w:rsidR="1479A724" w:rsidRPr="00E133DA">
        <w:tab/>
      </w:r>
      <w:r w:rsidR="00B75C50" w:rsidRPr="00E133DA">
        <w:rPr>
          <w:i/>
          <w:iCs/>
        </w:rPr>
        <w:t>Accueille également</w:t>
      </w:r>
      <w:r w:rsidR="1479A724" w:rsidRPr="00E133DA">
        <w:rPr>
          <w:rFonts w:eastAsia="Times New Roman"/>
          <w:i/>
          <w:iCs/>
        </w:rPr>
        <w:t xml:space="preserve"> </w:t>
      </w:r>
      <w:r w:rsidR="00B75C50" w:rsidRPr="00E133DA">
        <w:rPr>
          <w:rFonts w:eastAsia="Times New Roman"/>
        </w:rPr>
        <w:t>le</w:t>
      </w:r>
      <w:r w:rsidR="005C535A" w:rsidRPr="00E133DA">
        <w:rPr>
          <w:rFonts w:eastAsia="Times New Roman"/>
        </w:rPr>
        <w:t xml:space="preserve"> fa</w:t>
      </w:r>
      <w:r w:rsidR="00B75C50" w:rsidRPr="00E133DA">
        <w:rPr>
          <w:rFonts w:eastAsia="Times New Roman"/>
        </w:rPr>
        <w:t>it que les</w:t>
      </w:r>
      <w:r w:rsidR="005C535A" w:rsidRPr="00E133DA">
        <w:rPr>
          <w:rFonts w:eastAsia="Times New Roman"/>
          <w:i/>
          <w:iCs/>
        </w:rPr>
        <w:t xml:space="preserve"> </w:t>
      </w:r>
      <w:r w:rsidR="1479A724" w:rsidRPr="00E133DA">
        <w:rPr>
          <w:rFonts w:eastAsia="Times New Roman"/>
        </w:rPr>
        <w:t xml:space="preserve">Parties </w:t>
      </w:r>
      <w:r w:rsidR="00B75C50" w:rsidRPr="00E133DA">
        <w:rPr>
          <w:rFonts w:eastAsia="Times New Roman"/>
        </w:rPr>
        <w:t>ont pris des mesures relatives à la totalité des</w:t>
      </w:r>
      <w:r w:rsidR="1479A724" w:rsidRPr="00E133DA">
        <w:rPr>
          <w:rFonts w:eastAsia="Times New Roman"/>
        </w:rPr>
        <w:t xml:space="preserve"> 23</w:t>
      </w:r>
      <w:r w:rsidR="004876B0" w:rsidRPr="00E133DA">
        <w:rPr>
          <w:rFonts w:eastAsia="Times New Roman"/>
        </w:rPr>
        <w:t> </w:t>
      </w:r>
      <w:r w:rsidR="00B75C50" w:rsidRPr="00E133DA">
        <w:rPr>
          <w:rFonts w:eastAsia="Times New Roman"/>
        </w:rPr>
        <w:t>cible</w:t>
      </w:r>
      <w:r w:rsidR="1479A724" w:rsidRPr="00E133DA">
        <w:rPr>
          <w:rFonts w:eastAsia="Times New Roman"/>
        </w:rPr>
        <w:t xml:space="preserve">s </w:t>
      </w:r>
      <w:r w:rsidR="00B75C50" w:rsidRPr="00E133DA">
        <w:rPr>
          <w:rFonts w:eastAsia="Times New Roman"/>
        </w:rPr>
        <w:t>du Cadre, montrant ainsi qu</w:t>
      </w:r>
      <w:r w:rsidR="007A3EFB">
        <w:rPr>
          <w:rFonts w:eastAsia="Times New Roman"/>
        </w:rPr>
        <w:t>’</w:t>
      </w:r>
      <w:r w:rsidR="00B75C50" w:rsidRPr="00E133DA">
        <w:rPr>
          <w:rFonts w:eastAsia="Times New Roman"/>
        </w:rPr>
        <w:t>il existe des exemples de mise œuvre réussie pour chacune de ces cibles</w:t>
      </w:r>
      <w:r w:rsidR="1479A724" w:rsidRPr="00E133DA">
        <w:rPr>
          <w:rFonts w:eastAsia="Times New Roman"/>
        </w:rPr>
        <w:t xml:space="preserve"> ;</w:t>
      </w:r>
    </w:p>
    <w:p w14:paraId="71EF8B32" w14:textId="4775E28B" w:rsidR="1479A724" w:rsidRPr="00E133DA" w:rsidRDefault="00AF3080" w:rsidP="006E7F9C">
      <w:pPr>
        <w:tabs>
          <w:tab w:val="left" w:pos="2835"/>
          <w:tab w:val="left" w:pos="3402"/>
        </w:tabs>
        <w:spacing w:after="120"/>
        <w:ind w:left="567" w:firstLine="567"/>
        <w:rPr>
          <w:rFonts w:eastAsia="Times New Roman"/>
        </w:rPr>
      </w:pPr>
      <w:r w:rsidRPr="00E133DA">
        <w:rPr>
          <w:rFonts w:eastAsia="Times New Roman"/>
        </w:rPr>
        <w:t>4</w:t>
      </w:r>
      <w:r w:rsidR="1479A724" w:rsidRPr="00E133DA">
        <w:rPr>
          <w:rFonts w:eastAsia="Times New Roman"/>
          <w:i/>
          <w:iCs/>
        </w:rPr>
        <w:t>.</w:t>
      </w:r>
      <w:r w:rsidR="1479A724" w:rsidRPr="00E133DA">
        <w:tab/>
      </w:r>
      <w:r w:rsidR="00B75C50" w:rsidRPr="00E133DA">
        <w:rPr>
          <w:i/>
          <w:iCs/>
        </w:rPr>
        <w:t>Accueille en outre</w:t>
      </w:r>
      <w:r w:rsidR="1479A724" w:rsidRPr="00E133DA">
        <w:rPr>
          <w:rFonts w:eastAsia="Times New Roman"/>
          <w:i/>
          <w:iCs/>
        </w:rPr>
        <w:t xml:space="preserve"> </w:t>
      </w:r>
      <w:r w:rsidR="00B75C50" w:rsidRPr="00E133DA">
        <w:rPr>
          <w:rFonts w:eastAsia="Times New Roman"/>
        </w:rPr>
        <w:t>l</w:t>
      </w:r>
      <w:r w:rsidR="005C535A" w:rsidRPr="00E133DA">
        <w:rPr>
          <w:rFonts w:eastAsia="Times New Roman"/>
        </w:rPr>
        <w:t>e f</w:t>
      </w:r>
      <w:r w:rsidR="00B75C50" w:rsidRPr="00E133DA">
        <w:rPr>
          <w:rFonts w:eastAsia="Times New Roman"/>
        </w:rPr>
        <w:t>ai</w:t>
      </w:r>
      <w:r w:rsidR="005C535A" w:rsidRPr="00E133DA">
        <w:rPr>
          <w:rFonts w:eastAsia="Times New Roman"/>
        </w:rPr>
        <w:t>t</w:t>
      </w:r>
      <w:r w:rsidR="005C535A" w:rsidRPr="00E133DA">
        <w:rPr>
          <w:rFonts w:eastAsia="Times New Roman"/>
          <w:i/>
          <w:iCs/>
        </w:rPr>
        <w:t xml:space="preserve"> </w:t>
      </w:r>
      <w:r w:rsidR="00B75C50" w:rsidRPr="00E133DA">
        <w:rPr>
          <w:rFonts w:eastAsia="Times New Roman"/>
        </w:rPr>
        <w:t>que des acteurs</w:t>
      </w:r>
      <w:r w:rsidR="1479A724" w:rsidRPr="00E133DA">
        <w:rPr>
          <w:rFonts w:eastAsia="Times New Roman"/>
        </w:rPr>
        <w:t xml:space="preserve"> </w:t>
      </w:r>
      <w:r w:rsidR="00B75C50" w:rsidRPr="00E133DA">
        <w:rPr>
          <w:rFonts w:eastAsia="Times New Roman"/>
        </w:rPr>
        <w:t>autres que les gouvernements</w:t>
      </w:r>
      <w:r w:rsidR="1479A724" w:rsidRPr="00E133DA">
        <w:rPr>
          <w:rFonts w:eastAsia="Times New Roman"/>
        </w:rPr>
        <w:t xml:space="preserve"> </w:t>
      </w:r>
      <w:r w:rsidR="00B75C50" w:rsidRPr="00E133DA">
        <w:rPr>
          <w:rFonts w:eastAsia="Times New Roman"/>
        </w:rPr>
        <w:t>nationaux</w:t>
      </w:r>
      <w:r w:rsidR="1479A724" w:rsidRPr="00E133DA">
        <w:rPr>
          <w:rFonts w:eastAsia="Times New Roman"/>
        </w:rPr>
        <w:t xml:space="preserve">, </w:t>
      </w:r>
      <w:r w:rsidR="00D020C9" w:rsidRPr="00E133DA">
        <w:rPr>
          <w:rFonts w:eastAsia="Times New Roman"/>
        </w:rPr>
        <w:t>à savoir les peoples autochtones et communautés locales</w:t>
      </w:r>
      <w:r w:rsidR="1479A724" w:rsidRPr="00E133DA">
        <w:rPr>
          <w:rFonts w:eastAsia="Times New Roman"/>
        </w:rPr>
        <w:t>,</w:t>
      </w:r>
      <w:r w:rsidR="00D020C9" w:rsidRPr="00E133DA">
        <w:rPr>
          <w:rFonts w:eastAsia="Times New Roman"/>
        </w:rPr>
        <w:t xml:space="preserve"> les gouvernement infranationaux, les municipalités et autres collectivités locales, les organisations intergouvernementales</w:t>
      </w:r>
      <w:r w:rsidR="1479A724" w:rsidRPr="00E133DA">
        <w:rPr>
          <w:rFonts w:eastAsia="Times New Roman"/>
        </w:rPr>
        <w:t>,</w:t>
      </w:r>
      <w:r w:rsidR="00D020C9" w:rsidRPr="00E133DA">
        <w:rPr>
          <w:rFonts w:eastAsia="Times New Roman"/>
        </w:rPr>
        <w:t xml:space="preserve"> les </w:t>
      </w:r>
      <w:proofErr w:type="spellStart"/>
      <w:r w:rsidR="00D020C9" w:rsidRPr="00E133DA">
        <w:rPr>
          <w:rFonts w:eastAsia="Times New Roman"/>
        </w:rPr>
        <w:t>secretariats</w:t>
      </w:r>
      <w:proofErr w:type="spellEnd"/>
      <w:r w:rsidR="00D020C9" w:rsidRPr="00E133DA">
        <w:rPr>
          <w:rFonts w:eastAsia="Times New Roman"/>
        </w:rPr>
        <w:t xml:space="preserve"> d</w:t>
      </w:r>
      <w:r w:rsidR="007A3EFB">
        <w:rPr>
          <w:rFonts w:eastAsia="Times New Roman"/>
        </w:rPr>
        <w:t>’</w:t>
      </w:r>
      <w:r w:rsidR="00D020C9" w:rsidRPr="00E133DA">
        <w:rPr>
          <w:rFonts w:eastAsia="Times New Roman"/>
        </w:rPr>
        <w:t>autres accords multilatéraux relatifs à l</w:t>
      </w:r>
      <w:r w:rsidR="007A3EFB">
        <w:rPr>
          <w:rFonts w:eastAsia="Times New Roman"/>
        </w:rPr>
        <w:t>’</w:t>
      </w:r>
      <w:r w:rsidR="00D020C9" w:rsidRPr="00E133DA">
        <w:rPr>
          <w:rFonts w:eastAsia="Times New Roman"/>
        </w:rPr>
        <w:t>environnement</w:t>
      </w:r>
      <w:r w:rsidR="1479A724" w:rsidRPr="00E133DA">
        <w:rPr>
          <w:rFonts w:eastAsia="Times New Roman"/>
        </w:rPr>
        <w:t xml:space="preserve">, </w:t>
      </w:r>
      <w:r w:rsidR="00D020C9" w:rsidRPr="00E133DA">
        <w:rPr>
          <w:rFonts w:eastAsia="Times New Roman"/>
        </w:rPr>
        <w:t xml:space="preserve">les organisations </w:t>
      </w:r>
      <w:r w:rsidR="1479A724" w:rsidRPr="00E133DA">
        <w:rPr>
          <w:rFonts w:eastAsia="Times New Roman"/>
        </w:rPr>
        <w:t>non-go</w:t>
      </w:r>
      <w:r w:rsidR="00D020C9" w:rsidRPr="00E133DA">
        <w:rPr>
          <w:rFonts w:eastAsia="Times New Roman"/>
        </w:rPr>
        <w:t>u</w:t>
      </w:r>
      <w:r w:rsidR="1479A724" w:rsidRPr="00E133DA">
        <w:rPr>
          <w:rFonts w:eastAsia="Times New Roman"/>
        </w:rPr>
        <w:t>vern</w:t>
      </w:r>
      <w:r w:rsidR="00D020C9" w:rsidRPr="00E133DA">
        <w:rPr>
          <w:rFonts w:eastAsia="Times New Roman"/>
        </w:rPr>
        <w:t>ementales</w:t>
      </w:r>
      <w:r w:rsidR="1479A724" w:rsidRPr="00E133DA">
        <w:rPr>
          <w:rFonts w:eastAsia="Times New Roman"/>
        </w:rPr>
        <w:t xml:space="preserve">, </w:t>
      </w:r>
      <w:r w:rsidR="00D020C9" w:rsidRPr="00E133DA">
        <w:rPr>
          <w:rFonts w:eastAsia="Times New Roman"/>
        </w:rPr>
        <w:t>les femmes</w:t>
      </w:r>
      <w:r w:rsidR="1479A724" w:rsidRPr="00E133DA">
        <w:rPr>
          <w:rFonts w:eastAsia="Times New Roman"/>
        </w:rPr>
        <w:t xml:space="preserve">, </w:t>
      </w:r>
      <w:r w:rsidR="00D020C9" w:rsidRPr="00E133DA">
        <w:rPr>
          <w:rFonts w:eastAsia="Times New Roman"/>
        </w:rPr>
        <w:t>les jeunes</w:t>
      </w:r>
      <w:r w:rsidR="1479A724" w:rsidRPr="00E133DA">
        <w:rPr>
          <w:rFonts w:eastAsia="Times New Roman"/>
        </w:rPr>
        <w:t xml:space="preserve">, </w:t>
      </w:r>
      <w:r w:rsidR="00D020C9" w:rsidRPr="00E133DA">
        <w:rPr>
          <w:rFonts w:eastAsia="Times New Roman"/>
        </w:rPr>
        <w:t>les organismes de recherche</w:t>
      </w:r>
      <w:r w:rsidR="1479A724" w:rsidRPr="00E133DA">
        <w:rPr>
          <w:rFonts w:eastAsia="Times New Roman"/>
        </w:rPr>
        <w:t xml:space="preserve">, </w:t>
      </w:r>
      <w:r w:rsidR="00D020C9" w:rsidRPr="00E133DA">
        <w:rPr>
          <w:rFonts w:eastAsia="Times New Roman"/>
        </w:rPr>
        <w:t>le milieu des affaires et de la finance, et les représentants des secteurs liés à la biodiversité ou dépendants de celle-ci agissent en vue de mettre en œuvre le Cadre</w:t>
      </w:r>
      <w:r w:rsidR="0020470C" w:rsidRPr="00E133DA">
        <w:rPr>
          <w:rStyle w:val="Appelnotedebasdep"/>
          <w:rFonts w:eastAsia="Times New Roman"/>
          <w:lang w:val="fr-FR"/>
        </w:rPr>
        <w:footnoteReference w:id="4"/>
      </w:r>
      <w:r w:rsidR="00D020C9" w:rsidRPr="00E133DA">
        <w:rPr>
          <w:rFonts w:eastAsia="Times New Roman"/>
        </w:rPr>
        <w:t xml:space="preserve"> ;</w:t>
      </w:r>
    </w:p>
    <w:p w14:paraId="6C3D28BC" w14:textId="36FCE3A4" w:rsidR="00326744" w:rsidRPr="00E133DA" w:rsidRDefault="00CB12AC">
      <w:pPr>
        <w:pStyle w:val="CBDNormalNoNumber"/>
        <w:tabs>
          <w:tab w:val="clear" w:pos="567"/>
        </w:tabs>
        <w:ind w:firstLine="567"/>
        <w:rPr>
          <w:lang w:val="fr-FR"/>
        </w:rPr>
      </w:pPr>
      <w:r w:rsidRPr="00E133DA">
        <w:rPr>
          <w:lang w:val="fr-FR"/>
        </w:rPr>
        <w:t>5</w:t>
      </w:r>
      <w:r w:rsidR="00326744" w:rsidRPr="00E133DA">
        <w:rPr>
          <w:kern w:val="22"/>
          <w:lang w:val="fr-FR"/>
        </w:rPr>
        <w:t>.</w:t>
      </w:r>
      <w:r w:rsidR="00326744" w:rsidRPr="00E133DA">
        <w:rPr>
          <w:kern w:val="22"/>
          <w:lang w:val="fr-FR"/>
        </w:rPr>
        <w:tab/>
      </w:r>
      <w:r w:rsidR="00D020C9" w:rsidRPr="00E133DA">
        <w:rPr>
          <w:i/>
          <w:iCs/>
          <w:lang w:val="fr-FR"/>
        </w:rPr>
        <w:t>Souligne</w:t>
      </w:r>
      <w:r w:rsidR="00326744" w:rsidRPr="00E133DA">
        <w:rPr>
          <w:i/>
          <w:iCs/>
          <w:lang w:val="fr-FR"/>
        </w:rPr>
        <w:t xml:space="preserve"> </w:t>
      </w:r>
      <w:r w:rsidR="00D020C9" w:rsidRPr="00E133DA">
        <w:rPr>
          <w:lang w:val="fr-FR"/>
        </w:rPr>
        <w:t>le</w:t>
      </w:r>
      <w:r w:rsidR="00677EC8" w:rsidRPr="00E133DA">
        <w:rPr>
          <w:lang w:val="fr-FR"/>
        </w:rPr>
        <w:t xml:space="preserve"> fa</w:t>
      </w:r>
      <w:r w:rsidR="00D020C9" w:rsidRPr="00E133DA">
        <w:rPr>
          <w:lang w:val="fr-FR"/>
        </w:rPr>
        <w:t>it</w:t>
      </w:r>
      <w:r w:rsidR="00677EC8" w:rsidRPr="00E133DA">
        <w:rPr>
          <w:i/>
          <w:iCs/>
          <w:lang w:val="fr-FR"/>
        </w:rPr>
        <w:t xml:space="preserve"> </w:t>
      </w:r>
      <w:r w:rsidR="00D020C9" w:rsidRPr="00E133DA">
        <w:rPr>
          <w:lang w:val="fr-FR"/>
        </w:rPr>
        <w:t>que</w:t>
      </w:r>
      <w:r w:rsidR="00ED55D3" w:rsidRPr="00E133DA">
        <w:rPr>
          <w:lang w:val="fr-FR"/>
        </w:rPr>
        <w:t xml:space="preserve">, </w:t>
      </w:r>
      <w:r w:rsidR="00D020C9" w:rsidRPr="00E133DA">
        <w:rPr>
          <w:lang w:val="fr-FR"/>
        </w:rPr>
        <w:t>comme mentionné dans le rapport mondial</w:t>
      </w:r>
      <w:r w:rsidR="00ED55D3" w:rsidRPr="00E133DA">
        <w:rPr>
          <w:lang w:val="fr-FR"/>
        </w:rPr>
        <w:t>,</w:t>
      </w:r>
      <w:r w:rsidR="00326744" w:rsidRPr="00E133DA">
        <w:rPr>
          <w:lang w:val="fr-FR"/>
        </w:rPr>
        <w:t xml:space="preserve"> </w:t>
      </w:r>
      <w:r w:rsidR="00D020C9" w:rsidRPr="00E133DA">
        <w:rPr>
          <w:lang w:val="fr-FR"/>
        </w:rPr>
        <w:t>l</w:t>
      </w:r>
      <w:r w:rsidR="007A3EFB">
        <w:rPr>
          <w:lang w:val="fr-FR"/>
        </w:rPr>
        <w:t>’</w:t>
      </w:r>
      <w:r w:rsidR="00D020C9" w:rsidRPr="00E133DA">
        <w:rPr>
          <w:lang w:val="fr-FR"/>
        </w:rPr>
        <w:t xml:space="preserve">examen a permis de mettre en évidence à la fois des progrès et des lacunes dans la mise en œuvre, et notamment </w:t>
      </w:r>
      <w:r w:rsidR="00355A8F" w:rsidRPr="00E133DA">
        <w:rPr>
          <w:lang w:val="fr-FR"/>
        </w:rPr>
        <w:t xml:space="preserve">ce qui suit </w:t>
      </w:r>
      <w:r w:rsidR="00326744" w:rsidRPr="00E133DA">
        <w:rPr>
          <w:lang w:val="fr-FR"/>
        </w:rPr>
        <w:t>:</w:t>
      </w:r>
    </w:p>
    <w:p w14:paraId="0150A9B7" w14:textId="40960ABC" w:rsidR="00326744" w:rsidRPr="00E133DA" w:rsidRDefault="00645507" w:rsidP="006E7F9C">
      <w:pPr>
        <w:pStyle w:val="CBDNormalNoNumber"/>
        <w:tabs>
          <w:tab w:val="clear" w:pos="567"/>
        </w:tabs>
        <w:ind w:firstLine="567"/>
        <w:rPr>
          <w:lang w:val="fr-FR"/>
        </w:rPr>
      </w:pPr>
      <w:r w:rsidRPr="00E133DA">
        <w:rPr>
          <w:lang w:val="fr-FR"/>
        </w:rPr>
        <w:t>a)</w:t>
      </w:r>
      <w:r w:rsidRPr="00E133DA">
        <w:rPr>
          <w:lang w:val="fr-FR"/>
        </w:rPr>
        <w:tab/>
      </w:r>
      <w:r w:rsidR="000637EC" w:rsidRPr="00E133DA">
        <w:rPr>
          <w:kern w:val="22"/>
          <w:lang w:val="fr-FR"/>
        </w:rPr>
        <w:t>[</w:t>
      </w:r>
      <w:r w:rsidR="00355A8F" w:rsidRPr="00E133DA">
        <w:rPr>
          <w:kern w:val="22"/>
          <w:lang w:val="fr-FR"/>
        </w:rPr>
        <w:t xml:space="preserve">Volonté et ambition </w:t>
      </w:r>
      <w:proofErr w:type="gramStart"/>
      <w:r w:rsidR="00355A8F" w:rsidRPr="00E133DA">
        <w:rPr>
          <w:kern w:val="22"/>
          <w:lang w:val="fr-FR"/>
        </w:rPr>
        <w:t>politique</w:t>
      </w:r>
      <w:r w:rsidR="000637EC" w:rsidRPr="00E133DA">
        <w:rPr>
          <w:kern w:val="22"/>
          <w:lang w:val="fr-FR"/>
        </w:rPr>
        <w:t>][</w:t>
      </w:r>
      <w:proofErr w:type="gramEnd"/>
      <w:r w:rsidR="00355A8F" w:rsidRPr="00E133DA">
        <w:rPr>
          <w:kern w:val="22"/>
          <w:lang w:val="fr-FR"/>
        </w:rPr>
        <w:t>Portée</w:t>
      </w:r>
      <w:r w:rsidR="000637EC" w:rsidRPr="00E133DA">
        <w:rPr>
          <w:kern w:val="22"/>
          <w:lang w:val="fr-FR"/>
        </w:rPr>
        <w:t xml:space="preserve"> </w:t>
      </w:r>
      <w:r w:rsidR="00355A8F" w:rsidRPr="00E133DA">
        <w:rPr>
          <w:kern w:val="22"/>
          <w:lang w:val="fr-FR"/>
        </w:rPr>
        <w:t>et</w:t>
      </w:r>
      <w:r w:rsidR="000637EC" w:rsidRPr="00E133DA">
        <w:rPr>
          <w:kern w:val="22"/>
          <w:lang w:val="fr-FR"/>
        </w:rPr>
        <w:t xml:space="preserve"> </w:t>
      </w:r>
      <w:r w:rsidR="00355A8F" w:rsidRPr="00E133DA">
        <w:rPr>
          <w:kern w:val="22"/>
          <w:lang w:val="fr-FR"/>
        </w:rPr>
        <w:t xml:space="preserve">champ </w:t>
      </w:r>
      <w:proofErr w:type="gramStart"/>
      <w:r w:rsidR="00355A8F" w:rsidRPr="00E133DA">
        <w:rPr>
          <w:kern w:val="22"/>
          <w:lang w:val="fr-FR"/>
        </w:rPr>
        <w:t>d</w:t>
      </w:r>
      <w:r w:rsidR="007A3EFB">
        <w:rPr>
          <w:kern w:val="22"/>
          <w:lang w:val="fr-FR"/>
        </w:rPr>
        <w:t>’</w:t>
      </w:r>
      <w:r w:rsidR="00355A8F" w:rsidRPr="00E133DA">
        <w:rPr>
          <w:kern w:val="22"/>
          <w:lang w:val="fr-FR"/>
        </w:rPr>
        <w:t>application</w:t>
      </w:r>
      <w:r w:rsidR="000637EC" w:rsidRPr="00E133DA">
        <w:rPr>
          <w:kern w:val="22"/>
          <w:lang w:val="fr-FR"/>
        </w:rPr>
        <w:t>][</w:t>
      </w:r>
      <w:proofErr w:type="gramEnd"/>
      <w:r w:rsidR="00355A8F" w:rsidRPr="00E133DA">
        <w:rPr>
          <w:kern w:val="22"/>
          <w:lang w:val="fr-FR"/>
        </w:rPr>
        <w:t>A</w:t>
      </w:r>
      <w:r w:rsidR="000637EC" w:rsidRPr="00E133DA">
        <w:rPr>
          <w:kern w:val="22"/>
          <w:lang w:val="fr-FR"/>
        </w:rPr>
        <w:t>mbition</w:t>
      </w:r>
      <w:r w:rsidR="00355A8F" w:rsidRPr="00E133DA">
        <w:rPr>
          <w:kern w:val="22"/>
          <w:lang w:val="fr-FR"/>
        </w:rPr>
        <w:t xml:space="preserve"> collective</w:t>
      </w:r>
      <w:r w:rsidR="000637EC" w:rsidRPr="00E133DA">
        <w:rPr>
          <w:kern w:val="22"/>
          <w:lang w:val="fr-FR"/>
        </w:rPr>
        <w:t>]</w:t>
      </w:r>
    </w:p>
    <w:p w14:paraId="0E8B8DCD" w14:textId="610672C5" w:rsidR="00326744" w:rsidRPr="00E133DA" w:rsidRDefault="00645507" w:rsidP="006E7F9C">
      <w:pPr>
        <w:pStyle w:val="CBDNormalNoNumber"/>
        <w:tabs>
          <w:tab w:val="clear" w:pos="567"/>
          <w:tab w:val="clear" w:pos="1134"/>
        </w:tabs>
        <w:ind w:left="1701" w:hanging="567"/>
        <w:rPr>
          <w:lang w:val="fr-FR"/>
        </w:rPr>
      </w:pPr>
      <w:r w:rsidRPr="00E133DA">
        <w:rPr>
          <w:lang w:val="fr-FR"/>
        </w:rPr>
        <w:t>i</w:t>
      </w:r>
      <w:r w:rsidR="00326744" w:rsidRPr="00E133DA">
        <w:rPr>
          <w:lang w:val="fr-FR"/>
        </w:rPr>
        <w:t>)</w:t>
      </w:r>
      <w:r w:rsidR="00326744" w:rsidRPr="00E133DA">
        <w:rPr>
          <w:lang w:val="fr-FR"/>
        </w:rPr>
        <w:tab/>
      </w:r>
      <w:r w:rsidR="00355A8F" w:rsidRPr="00E133DA">
        <w:rPr>
          <w:lang w:val="fr-FR"/>
        </w:rPr>
        <w:t xml:space="preserve">Collectivement, les </w:t>
      </w:r>
      <w:r w:rsidR="00326744" w:rsidRPr="00E133DA">
        <w:rPr>
          <w:lang w:val="fr-FR"/>
        </w:rPr>
        <w:t xml:space="preserve">Parties </w:t>
      </w:r>
      <w:r w:rsidR="00355A8F" w:rsidRPr="00E133DA">
        <w:rPr>
          <w:lang w:val="fr-FR"/>
        </w:rPr>
        <w:t>ont fixé des cibles nationales qui avaient une portée et un champ d</w:t>
      </w:r>
      <w:r w:rsidR="007A3EFB">
        <w:rPr>
          <w:lang w:val="fr-FR"/>
        </w:rPr>
        <w:t>’</w:t>
      </w:r>
      <w:r w:rsidR="00355A8F" w:rsidRPr="00E133DA">
        <w:rPr>
          <w:lang w:val="fr-FR"/>
        </w:rPr>
        <w:t xml:space="preserve">application </w:t>
      </w:r>
      <w:r w:rsidR="00B8548D" w:rsidRPr="00E133DA">
        <w:rPr>
          <w:lang w:val="fr-FR"/>
        </w:rPr>
        <w:t>de niveau élevé à l</w:t>
      </w:r>
      <w:r w:rsidR="007A3EFB">
        <w:rPr>
          <w:lang w:val="fr-FR"/>
        </w:rPr>
        <w:t>’</w:t>
      </w:r>
      <w:r w:rsidR="00B8548D" w:rsidRPr="00E133DA">
        <w:rPr>
          <w:lang w:val="fr-FR"/>
        </w:rPr>
        <w:t>égard des cibles</w:t>
      </w:r>
      <w:r w:rsidR="00326744" w:rsidRPr="00E133DA">
        <w:rPr>
          <w:lang w:val="fr-FR"/>
        </w:rPr>
        <w:t xml:space="preserve"> 4, 5, 8, 9, 10 </w:t>
      </w:r>
      <w:r w:rsidR="00B8548D" w:rsidRPr="00E133DA">
        <w:rPr>
          <w:lang w:val="fr-FR"/>
        </w:rPr>
        <w:t>et</w:t>
      </w:r>
      <w:r w:rsidR="00326744" w:rsidRPr="00E133DA">
        <w:rPr>
          <w:lang w:val="fr-FR"/>
        </w:rPr>
        <w:t xml:space="preserve"> 11 </w:t>
      </w:r>
      <w:r w:rsidR="00B8548D" w:rsidRPr="00E133DA">
        <w:rPr>
          <w:lang w:val="fr-FR"/>
        </w:rPr>
        <w:t>du Cadre</w:t>
      </w:r>
      <w:r w:rsidR="00EF17B4" w:rsidRPr="00E133DA">
        <w:rPr>
          <w:lang w:val="fr-FR"/>
        </w:rPr>
        <w:t>,</w:t>
      </w:r>
      <w:r w:rsidR="00326744" w:rsidRPr="00E133DA">
        <w:rPr>
          <w:lang w:val="fr-FR"/>
        </w:rPr>
        <w:t xml:space="preserve"> </w:t>
      </w:r>
      <w:r w:rsidR="00B8548D" w:rsidRPr="00E133DA">
        <w:rPr>
          <w:lang w:val="fr-FR"/>
        </w:rPr>
        <w:t>une portée et un champ d</w:t>
      </w:r>
      <w:r w:rsidR="007A3EFB">
        <w:rPr>
          <w:lang w:val="fr-FR"/>
        </w:rPr>
        <w:t>’</w:t>
      </w:r>
      <w:r w:rsidR="00B8548D" w:rsidRPr="00E133DA">
        <w:rPr>
          <w:lang w:val="fr-FR"/>
        </w:rPr>
        <w:t>application de niveau intermédiaire à l</w:t>
      </w:r>
      <w:r w:rsidR="007A3EFB">
        <w:rPr>
          <w:lang w:val="fr-FR"/>
        </w:rPr>
        <w:t>’</w:t>
      </w:r>
      <w:r w:rsidR="00B8548D" w:rsidRPr="00E133DA">
        <w:rPr>
          <w:lang w:val="fr-FR"/>
        </w:rPr>
        <w:t>égard des cibles</w:t>
      </w:r>
      <w:r w:rsidR="00EF17B4" w:rsidRPr="00E133DA">
        <w:rPr>
          <w:lang w:val="fr-FR"/>
        </w:rPr>
        <w:t> </w:t>
      </w:r>
      <w:r w:rsidR="00326744" w:rsidRPr="00E133DA">
        <w:rPr>
          <w:lang w:val="fr-FR"/>
        </w:rPr>
        <w:t xml:space="preserve">2, 3, 6, 7, 12, 13, 17 </w:t>
      </w:r>
      <w:r w:rsidR="00B8548D" w:rsidRPr="00E133DA">
        <w:rPr>
          <w:lang w:val="fr-FR"/>
        </w:rPr>
        <w:t>et</w:t>
      </w:r>
      <w:r w:rsidR="00326744" w:rsidRPr="00E133DA">
        <w:rPr>
          <w:lang w:val="fr-FR"/>
        </w:rPr>
        <w:t xml:space="preserve"> 21</w:t>
      </w:r>
      <w:r w:rsidR="00B8548D" w:rsidRPr="00E133DA">
        <w:rPr>
          <w:lang w:val="fr-FR"/>
        </w:rPr>
        <w:t>, et une portée et un champ d</w:t>
      </w:r>
      <w:r w:rsidR="007A3EFB">
        <w:rPr>
          <w:lang w:val="fr-FR"/>
        </w:rPr>
        <w:t>’</w:t>
      </w:r>
      <w:r w:rsidR="00B8548D" w:rsidRPr="00E133DA">
        <w:rPr>
          <w:lang w:val="fr-FR"/>
        </w:rPr>
        <w:t>application de niveau faible à l</w:t>
      </w:r>
      <w:r w:rsidR="007A3EFB">
        <w:rPr>
          <w:lang w:val="fr-FR"/>
        </w:rPr>
        <w:t>’</w:t>
      </w:r>
      <w:r w:rsidR="00B8548D" w:rsidRPr="00E133DA">
        <w:rPr>
          <w:lang w:val="fr-FR"/>
        </w:rPr>
        <w:t>égard des cibles</w:t>
      </w:r>
      <w:r w:rsidR="007B0966" w:rsidRPr="00E133DA">
        <w:rPr>
          <w:lang w:val="fr-FR"/>
        </w:rPr>
        <w:t> </w:t>
      </w:r>
      <w:r w:rsidR="00326744" w:rsidRPr="00E133DA">
        <w:rPr>
          <w:lang w:val="fr-FR"/>
        </w:rPr>
        <w:t xml:space="preserve">1, 14, 15, 16, 18, 19, </w:t>
      </w:r>
      <w:r w:rsidR="71E9B056" w:rsidRPr="00E133DA">
        <w:rPr>
          <w:lang w:val="fr-FR"/>
        </w:rPr>
        <w:t xml:space="preserve">20, </w:t>
      </w:r>
      <w:r w:rsidR="00326744" w:rsidRPr="00E133DA">
        <w:rPr>
          <w:lang w:val="fr-FR"/>
        </w:rPr>
        <w:t xml:space="preserve">22 </w:t>
      </w:r>
      <w:r w:rsidR="00B8548D" w:rsidRPr="00E133DA">
        <w:rPr>
          <w:lang w:val="fr-FR"/>
        </w:rPr>
        <w:t>et</w:t>
      </w:r>
      <w:r w:rsidR="00326744" w:rsidRPr="00E133DA">
        <w:rPr>
          <w:lang w:val="fr-FR"/>
        </w:rPr>
        <w:t xml:space="preserve"> 23</w:t>
      </w:r>
      <w:r w:rsidR="00E133DA">
        <w:rPr>
          <w:lang w:val="fr-FR"/>
        </w:rPr>
        <w:t xml:space="preserve"> </w:t>
      </w:r>
      <w:r w:rsidR="00326744" w:rsidRPr="00E133DA">
        <w:rPr>
          <w:lang w:val="fr-FR"/>
        </w:rPr>
        <w:t>;</w:t>
      </w:r>
    </w:p>
    <w:p w14:paraId="1ACBAD6B" w14:textId="0C7BD597" w:rsidR="00326744" w:rsidRPr="00E133DA" w:rsidRDefault="00645507" w:rsidP="006E7F9C">
      <w:pPr>
        <w:pStyle w:val="CBDNormalNoNumber"/>
        <w:tabs>
          <w:tab w:val="clear" w:pos="567"/>
          <w:tab w:val="clear" w:pos="1134"/>
        </w:tabs>
        <w:ind w:left="1701" w:hanging="567"/>
        <w:rPr>
          <w:lang w:val="fr-FR"/>
        </w:rPr>
      </w:pPr>
      <w:r w:rsidRPr="00E133DA">
        <w:rPr>
          <w:lang w:val="fr-FR"/>
        </w:rPr>
        <w:t>ii</w:t>
      </w:r>
      <w:r w:rsidR="00326744" w:rsidRPr="00E133DA">
        <w:rPr>
          <w:lang w:val="fr-FR"/>
        </w:rPr>
        <w:t>)</w:t>
      </w:r>
      <w:r w:rsidR="00326744" w:rsidRPr="00E133DA">
        <w:rPr>
          <w:lang w:val="fr-FR"/>
        </w:rPr>
        <w:tab/>
      </w:r>
      <w:r w:rsidR="00B8548D" w:rsidRPr="00E133DA">
        <w:rPr>
          <w:lang w:val="fr-FR"/>
        </w:rPr>
        <w:t>La prise en compte</w:t>
      </w:r>
      <w:r w:rsidR="00326744" w:rsidRPr="00E133DA">
        <w:rPr>
          <w:lang w:val="fr-FR"/>
        </w:rPr>
        <w:t xml:space="preserve"> </w:t>
      </w:r>
      <w:r w:rsidR="00B8548D" w:rsidRPr="00E133DA">
        <w:rPr>
          <w:lang w:val="fr-FR"/>
        </w:rPr>
        <w:t>des écosystèmes marins et côtiers et des écosystèmes d</w:t>
      </w:r>
      <w:r w:rsidR="007A3EFB">
        <w:rPr>
          <w:lang w:val="fr-FR"/>
        </w:rPr>
        <w:t>’</w:t>
      </w:r>
      <w:r w:rsidR="00B8548D" w:rsidRPr="00E133DA">
        <w:rPr>
          <w:lang w:val="fr-FR"/>
        </w:rPr>
        <w:t>eaux intérieures</w:t>
      </w:r>
      <w:r w:rsidR="00326744" w:rsidRPr="00E133DA">
        <w:rPr>
          <w:lang w:val="fr-FR"/>
        </w:rPr>
        <w:t>,</w:t>
      </w:r>
      <w:r w:rsidR="00B8548D" w:rsidRPr="00E133DA">
        <w:rPr>
          <w:lang w:val="fr-FR"/>
        </w:rPr>
        <w:t xml:space="preserve"> </w:t>
      </w:r>
      <w:r w:rsidR="00C63FAE" w:rsidRPr="00E133DA">
        <w:rPr>
          <w:lang w:val="fr-FR"/>
        </w:rPr>
        <w:t>d</w:t>
      </w:r>
      <w:r w:rsidR="00B8548D" w:rsidRPr="00E133DA">
        <w:rPr>
          <w:lang w:val="fr-FR"/>
        </w:rPr>
        <w:t>es probl</w:t>
      </w:r>
      <w:r w:rsidR="00906413" w:rsidRPr="00E133DA">
        <w:rPr>
          <w:lang w:val="fr-FR"/>
        </w:rPr>
        <w:t>è</w:t>
      </w:r>
      <w:r w:rsidR="00B8548D" w:rsidRPr="00E133DA">
        <w:rPr>
          <w:lang w:val="fr-FR"/>
        </w:rPr>
        <w:t>m</w:t>
      </w:r>
      <w:r w:rsidR="00906413" w:rsidRPr="00E133DA">
        <w:rPr>
          <w:lang w:val="fr-FR"/>
        </w:rPr>
        <w:t>e</w:t>
      </w:r>
      <w:r w:rsidR="00B8548D" w:rsidRPr="00E133DA">
        <w:rPr>
          <w:lang w:val="fr-FR"/>
        </w:rPr>
        <w:t xml:space="preserve">s relatifs aux </w:t>
      </w:r>
      <w:r w:rsidR="00906413" w:rsidRPr="00E133DA">
        <w:rPr>
          <w:lang w:val="fr-FR"/>
        </w:rPr>
        <w:t>facteurs de perte de biodiversité</w:t>
      </w:r>
      <w:r w:rsidR="00326744" w:rsidRPr="00E133DA">
        <w:rPr>
          <w:lang w:val="fr-FR"/>
        </w:rPr>
        <w:t xml:space="preserve"> </w:t>
      </w:r>
      <w:r w:rsidR="00906413" w:rsidRPr="00E133DA">
        <w:rPr>
          <w:lang w:val="fr-FR"/>
        </w:rPr>
        <w:t xml:space="preserve">et </w:t>
      </w:r>
      <w:r w:rsidR="00D65030" w:rsidRPr="00E133DA">
        <w:rPr>
          <w:lang w:val="fr-FR"/>
        </w:rPr>
        <w:t>l</w:t>
      </w:r>
      <w:r w:rsidR="00906413" w:rsidRPr="00E133DA">
        <w:rPr>
          <w:lang w:val="fr-FR"/>
        </w:rPr>
        <w:t xml:space="preserve">es difficultés liées </w:t>
      </w:r>
      <w:r w:rsidR="00326744" w:rsidRPr="00E133DA">
        <w:rPr>
          <w:lang w:val="fr-FR"/>
        </w:rPr>
        <w:t>[</w:t>
      </w:r>
      <w:r w:rsidR="00906413" w:rsidRPr="00E133DA">
        <w:rPr>
          <w:lang w:val="fr-FR"/>
        </w:rPr>
        <w:t xml:space="preserve">à la </w:t>
      </w:r>
      <w:r w:rsidR="007B0966" w:rsidRPr="00E133DA">
        <w:rPr>
          <w:lang w:val="fr-FR"/>
        </w:rPr>
        <w:t>s</w:t>
      </w:r>
      <w:r w:rsidR="00326744" w:rsidRPr="00E133DA">
        <w:rPr>
          <w:lang w:val="fr-FR"/>
        </w:rPr>
        <w:t xml:space="preserve">ection C </w:t>
      </w:r>
      <w:r w:rsidR="00906413" w:rsidRPr="00E133DA">
        <w:rPr>
          <w:lang w:val="fr-FR"/>
        </w:rPr>
        <w:t>du Cadre</w:t>
      </w:r>
      <w:r w:rsidR="00326744" w:rsidRPr="00E133DA">
        <w:rPr>
          <w:lang w:val="fr-FR"/>
        </w:rPr>
        <w:t xml:space="preserve">, </w:t>
      </w:r>
      <w:r w:rsidR="00906413" w:rsidRPr="00E133DA">
        <w:rPr>
          <w:lang w:val="fr-FR"/>
        </w:rPr>
        <w:t>en particulier</w:t>
      </w:r>
      <w:r w:rsidR="00326744" w:rsidRPr="00E133DA">
        <w:rPr>
          <w:lang w:val="fr-FR"/>
        </w:rPr>
        <w:t xml:space="preserve">] </w:t>
      </w:r>
      <w:r w:rsidR="00906413" w:rsidRPr="00E133DA">
        <w:rPr>
          <w:lang w:val="fr-FR"/>
        </w:rPr>
        <w:t>aux approches mobilisant l</w:t>
      </w:r>
      <w:r w:rsidR="007A3EFB">
        <w:rPr>
          <w:lang w:val="fr-FR"/>
        </w:rPr>
        <w:t>’</w:t>
      </w:r>
      <w:r w:rsidR="00906413" w:rsidRPr="00E133DA">
        <w:rPr>
          <w:lang w:val="fr-FR"/>
        </w:rPr>
        <w:t>ensemble des pouvoirs publics et de la société</w:t>
      </w:r>
      <w:r w:rsidR="00326744" w:rsidRPr="00E133DA">
        <w:rPr>
          <w:lang w:val="fr-FR"/>
        </w:rPr>
        <w:t xml:space="preserve">, </w:t>
      </w:r>
      <w:r w:rsidR="00906413" w:rsidRPr="00E133DA">
        <w:rPr>
          <w:lang w:val="fr-FR"/>
        </w:rPr>
        <w:t>y compris la</w:t>
      </w:r>
      <w:r w:rsidR="00326744" w:rsidRPr="00E133DA">
        <w:rPr>
          <w:lang w:val="fr-FR"/>
        </w:rPr>
        <w:t xml:space="preserve"> participation, </w:t>
      </w:r>
      <w:r w:rsidR="00C63FAE" w:rsidRPr="00E133DA">
        <w:rPr>
          <w:lang w:val="fr-FR"/>
        </w:rPr>
        <w:t xml:space="preserve">de </w:t>
      </w:r>
      <w:r w:rsidR="00906413" w:rsidRPr="00E133DA">
        <w:rPr>
          <w:lang w:val="fr-FR"/>
        </w:rPr>
        <w:t>l</w:t>
      </w:r>
      <w:r w:rsidR="007A3EFB">
        <w:rPr>
          <w:lang w:val="fr-FR"/>
        </w:rPr>
        <w:t>’</w:t>
      </w:r>
      <w:r w:rsidR="00906413" w:rsidRPr="00E133DA">
        <w:rPr>
          <w:lang w:val="fr-FR"/>
        </w:rPr>
        <w:t>association</w:t>
      </w:r>
      <w:r w:rsidR="00326744" w:rsidRPr="00E133DA">
        <w:rPr>
          <w:lang w:val="fr-FR"/>
        </w:rPr>
        <w:t xml:space="preserve"> </w:t>
      </w:r>
      <w:r w:rsidR="00906413" w:rsidRPr="00E133DA">
        <w:rPr>
          <w:lang w:val="fr-FR"/>
        </w:rPr>
        <w:t>des</w:t>
      </w:r>
      <w:r w:rsidR="00326744" w:rsidRPr="00E133DA">
        <w:rPr>
          <w:lang w:val="fr-FR"/>
        </w:rPr>
        <w:t xml:space="preserve"> act</w:t>
      </w:r>
      <w:r w:rsidR="00906413" w:rsidRPr="00E133DA">
        <w:rPr>
          <w:lang w:val="fr-FR"/>
        </w:rPr>
        <w:t>eu</w:t>
      </w:r>
      <w:r w:rsidR="00326744" w:rsidRPr="00E133DA">
        <w:rPr>
          <w:lang w:val="fr-FR"/>
        </w:rPr>
        <w:t xml:space="preserve">rs </w:t>
      </w:r>
      <w:r w:rsidR="00906413" w:rsidRPr="00E133DA">
        <w:rPr>
          <w:lang w:val="fr-FR"/>
        </w:rPr>
        <w:t>autres que les</w:t>
      </w:r>
      <w:r w:rsidR="00326744" w:rsidRPr="00E133DA">
        <w:rPr>
          <w:lang w:val="fr-FR"/>
        </w:rPr>
        <w:t xml:space="preserve"> </w:t>
      </w:r>
      <w:r w:rsidR="00906413" w:rsidRPr="00E133DA">
        <w:rPr>
          <w:lang w:val="fr-FR"/>
        </w:rPr>
        <w:t>gouvernements nationaux</w:t>
      </w:r>
      <w:r w:rsidR="00326744" w:rsidRPr="00E133DA">
        <w:rPr>
          <w:lang w:val="fr-FR"/>
        </w:rPr>
        <w:t xml:space="preserve">, </w:t>
      </w:r>
      <w:r w:rsidR="00906413" w:rsidRPr="00E133DA">
        <w:rPr>
          <w:lang w:val="fr-FR"/>
        </w:rPr>
        <w:t>des questions de genre</w:t>
      </w:r>
      <w:r w:rsidR="00326744" w:rsidRPr="00E133DA">
        <w:rPr>
          <w:lang w:val="fr-FR"/>
        </w:rPr>
        <w:t xml:space="preserve">, </w:t>
      </w:r>
      <w:r w:rsidR="00C63FAE" w:rsidRPr="00E133DA">
        <w:rPr>
          <w:lang w:val="fr-FR"/>
        </w:rPr>
        <w:t>de l</w:t>
      </w:r>
      <w:r w:rsidR="00906413" w:rsidRPr="00E133DA">
        <w:rPr>
          <w:lang w:val="fr-FR"/>
        </w:rPr>
        <w:t>a gouvernance équitable</w:t>
      </w:r>
      <w:r w:rsidR="00326744" w:rsidRPr="00E133DA">
        <w:rPr>
          <w:lang w:val="fr-FR"/>
        </w:rPr>
        <w:t xml:space="preserve"> </w:t>
      </w:r>
      <w:r w:rsidR="00906413" w:rsidRPr="00E133DA">
        <w:rPr>
          <w:lang w:val="fr-FR"/>
        </w:rPr>
        <w:t>et</w:t>
      </w:r>
      <w:r w:rsidR="00326744" w:rsidRPr="00E133DA">
        <w:rPr>
          <w:lang w:val="fr-FR"/>
        </w:rPr>
        <w:t xml:space="preserve"> </w:t>
      </w:r>
      <w:r w:rsidR="00C63FAE" w:rsidRPr="00E133DA">
        <w:rPr>
          <w:lang w:val="fr-FR"/>
        </w:rPr>
        <w:t xml:space="preserve">de </w:t>
      </w:r>
      <w:r w:rsidR="001E30F9" w:rsidRPr="00E133DA">
        <w:rPr>
          <w:lang w:val="fr-FR"/>
        </w:rPr>
        <w:t>l</w:t>
      </w:r>
      <w:r w:rsidR="007A3EFB">
        <w:rPr>
          <w:lang w:val="fr-FR"/>
        </w:rPr>
        <w:t>’</w:t>
      </w:r>
      <w:r w:rsidR="001E30F9" w:rsidRPr="00E133DA">
        <w:rPr>
          <w:lang w:val="fr-FR"/>
        </w:rPr>
        <w:t>intégration</w:t>
      </w:r>
      <w:r w:rsidR="00C22A0B" w:rsidRPr="00E133DA">
        <w:rPr>
          <w:lang w:val="fr-FR"/>
        </w:rPr>
        <w:t>,</w:t>
      </w:r>
      <w:r w:rsidR="00326744" w:rsidRPr="00E133DA">
        <w:rPr>
          <w:lang w:val="fr-FR"/>
        </w:rPr>
        <w:t xml:space="preserve"> </w:t>
      </w:r>
      <w:r w:rsidR="00C63FAE" w:rsidRPr="00E133DA">
        <w:rPr>
          <w:lang w:val="fr-FR"/>
        </w:rPr>
        <w:t>a</w:t>
      </w:r>
      <w:r w:rsidR="001E30F9" w:rsidRPr="00E133DA">
        <w:rPr>
          <w:lang w:val="fr-FR"/>
        </w:rPr>
        <w:t xml:space="preserve"> été moins abordé</w:t>
      </w:r>
      <w:r w:rsidR="00C63FAE" w:rsidRPr="00E133DA">
        <w:rPr>
          <w:lang w:val="fr-FR"/>
        </w:rPr>
        <w:t>e</w:t>
      </w:r>
      <w:r w:rsidR="001E30F9" w:rsidRPr="00E133DA">
        <w:rPr>
          <w:lang w:val="fr-FR"/>
        </w:rPr>
        <w:t xml:space="preserve"> dans les stratégies et les plans d</w:t>
      </w:r>
      <w:r w:rsidR="007A3EFB">
        <w:rPr>
          <w:lang w:val="fr-FR"/>
        </w:rPr>
        <w:t>’</w:t>
      </w:r>
      <w:r w:rsidR="001E30F9" w:rsidRPr="00E133DA">
        <w:rPr>
          <w:lang w:val="fr-FR"/>
        </w:rPr>
        <w:t xml:space="preserve">action nationaux pour la biodiversité, les cibles nationales et les rapports nationaux </w:t>
      </w:r>
      <w:r w:rsidR="00326744" w:rsidRPr="00E133DA">
        <w:rPr>
          <w:lang w:val="fr-FR"/>
        </w:rPr>
        <w:t>;</w:t>
      </w:r>
    </w:p>
    <w:p w14:paraId="12C8ACD7" w14:textId="44C231B6" w:rsidR="00326744" w:rsidRPr="00E133DA" w:rsidRDefault="00645507" w:rsidP="006E7F9C">
      <w:pPr>
        <w:pStyle w:val="CBDNormalNoNumber"/>
        <w:tabs>
          <w:tab w:val="clear" w:pos="567"/>
        </w:tabs>
        <w:ind w:firstLine="567"/>
        <w:rPr>
          <w:kern w:val="22"/>
          <w:lang w:val="fr-FR"/>
        </w:rPr>
      </w:pPr>
      <w:r w:rsidRPr="00E133DA">
        <w:rPr>
          <w:kern w:val="22"/>
          <w:lang w:val="fr-FR"/>
        </w:rPr>
        <w:t>b)</w:t>
      </w:r>
      <w:r w:rsidRPr="00E133DA">
        <w:rPr>
          <w:kern w:val="22"/>
          <w:lang w:val="fr-FR"/>
        </w:rPr>
        <w:tab/>
      </w:r>
      <w:r w:rsidR="00AF72C4" w:rsidRPr="00E133DA">
        <w:rPr>
          <w:kern w:val="22"/>
          <w:lang w:val="fr-FR"/>
        </w:rPr>
        <w:t>A</w:t>
      </w:r>
      <w:r w:rsidR="00326744" w:rsidRPr="00E133DA">
        <w:rPr>
          <w:kern w:val="22"/>
          <w:lang w:val="fr-FR"/>
        </w:rPr>
        <w:t xml:space="preserve">ction </w:t>
      </w:r>
      <w:r w:rsidR="00B8548D" w:rsidRPr="00E133DA">
        <w:rPr>
          <w:kern w:val="22"/>
          <w:lang w:val="fr-FR"/>
        </w:rPr>
        <w:t>et mise en œuvre</w:t>
      </w:r>
    </w:p>
    <w:p w14:paraId="379B7076" w14:textId="013D7459" w:rsidR="00326744" w:rsidRPr="00E133DA" w:rsidRDefault="00645507" w:rsidP="006E7F9C">
      <w:pPr>
        <w:pStyle w:val="CBDNormalNoNumber"/>
        <w:tabs>
          <w:tab w:val="clear" w:pos="567"/>
          <w:tab w:val="clear" w:pos="1134"/>
        </w:tabs>
        <w:ind w:left="1701" w:hanging="567"/>
        <w:rPr>
          <w:lang w:val="fr-FR"/>
        </w:rPr>
      </w:pPr>
      <w:r w:rsidRPr="00E133DA">
        <w:rPr>
          <w:lang w:val="fr-FR"/>
        </w:rPr>
        <w:t>i</w:t>
      </w:r>
      <w:r w:rsidR="00326744" w:rsidRPr="00E133DA">
        <w:rPr>
          <w:lang w:val="fr-FR"/>
        </w:rPr>
        <w:t>)</w:t>
      </w:r>
      <w:r w:rsidR="00326744" w:rsidRPr="00E133DA">
        <w:rPr>
          <w:lang w:val="fr-FR"/>
        </w:rPr>
        <w:tab/>
      </w:r>
      <w:r w:rsidR="00352FA4" w:rsidRPr="00E133DA">
        <w:rPr>
          <w:lang w:val="fr-FR"/>
        </w:rPr>
        <w:t>Dans le cadre des autoévaluations effectuées par les Parties, les</w:t>
      </w:r>
      <w:r w:rsidR="00D65030" w:rsidRPr="00E133DA">
        <w:rPr>
          <w:lang w:val="fr-FR"/>
        </w:rPr>
        <w:t xml:space="preserve"> cibles nationales associées aux cibles</w:t>
      </w:r>
      <w:r w:rsidR="00C24523" w:rsidRPr="00E133DA">
        <w:rPr>
          <w:lang w:val="fr-FR"/>
        </w:rPr>
        <w:t> </w:t>
      </w:r>
      <w:r w:rsidR="00326744" w:rsidRPr="00E133DA">
        <w:rPr>
          <w:lang w:val="fr-FR"/>
        </w:rPr>
        <w:t xml:space="preserve">1, 2, 3, 8, 13, 20, 21 </w:t>
      </w:r>
      <w:r w:rsidR="00D65030" w:rsidRPr="00E133DA">
        <w:rPr>
          <w:lang w:val="fr-FR"/>
        </w:rPr>
        <w:t>et</w:t>
      </w:r>
      <w:r w:rsidR="00326744" w:rsidRPr="00E133DA">
        <w:rPr>
          <w:lang w:val="fr-FR"/>
        </w:rPr>
        <w:t xml:space="preserve"> 22 </w:t>
      </w:r>
      <w:r w:rsidR="00D65030" w:rsidRPr="00E133DA">
        <w:rPr>
          <w:lang w:val="fr-FR"/>
        </w:rPr>
        <w:t>du Cadre</w:t>
      </w:r>
      <w:r w:rsidR="00326744" w:rsidRPr="00E133DA">
        <w:rPr>
          <w:lang w:val="fr-FR"/>
        </w:rPr>
        <w:t xml:space="preserve"> </w:t>
      </w:r>
      <w:r w:rsidR="00D65030" w:rsidRPr="00E133DA">
        <w:rPr>
          <w:lang w:val="fr-FR"/>
        </w:rPr>
        <w:t xml:space="preserve">ont été le plus souvent </w:t>
      </w:r>
      <w:r w:rsidR="00352FA4" w:rsidRPr="00E133DA">
        <w:rPr>
          <w:lang w:val="fr-FR"/>
        </w:rPr>
        <w:t>définies</w:t>
      </w:r>
      <w:r w:rsidR="00D65030" w:rsidRPr="00E133DA">
        <w:rPr>
          <w:lang w:val="fr-FR"/>
        </w:rPr>
        <w:t xml:space="preserve"> comme étant en bonne voie de réalisation</w:t>
      </w:r>
      <w:r w:rsidR="00326744" w:rsidRPr="00E133DA">
        <w:rPr>
          <w:lang w:val="fr-FR"/>
        </w:rPr>
        <w:t xml:space="preserve">, </w:t>
      </w:r>
      <w:r w:rsidR="00D65030" w:rsidRPr="00E133DA">
        <w:rPr>
          <w:lang w:val="fr-FR"/>
        </w:rPr>
        <w:t>alors que les cibles nationales</w:t>
      </w:r>
      <w:r w:rsidR="00326744" w:rsidRPr="00E133DA">
        <w:rPr>
          <w:lang w:val="fr-FR"/>
        </w:rPr>
        <w:t xml:space="preserve"> </w:t>
      </w:r>
      <w:r w:rsidR="00D65030" w:rsidRPr="00E133DA">
        <w:rPr>
          <w:lang w:val="fr-FR"/>
        </w:rPr>
        <w:t>associées aux</w:t>
      </w:r>
      <w:r w:rsidR="00326744" w:rsidRPr="00E133DA">
        <w:rPr>
          <w:lang w:val="fr-FR"/>
        </w:rPr>
        <w:t xml:space="preserve"> </w:t>
      </w:r>
      <w:r w:rsidR="00D65030" w:rsidRPr="00E133DA">
        <w:rPr>
          <w:lang w:val="fr-FR"/>
        </w:rPr>
        <w:t>cibles</w:t>
      </w:r>
      <w:r w:rsidR="00C24523" w:rsidRPr="00E133DA">
        <w:rPr>
          <w:lang w:val="fr-FR"/>
        </w:rPr>
        <w:t> </w:t>
      </w:r>
      <w:r w:rsidR="00326744" w:rsidRPr="00E133DA">
        <w:rPr>
          <w:lang w:val="fr-FR"/>
        </w:rPr>
        <w:t xml:space="preserve">6, 12, 15, 16, 18 </w:t>
      </w:r>
      <w:r w:rsidR="00D65030" w:rsidRPr="00E133DA">
        <w:rPr>
          <w:lang w:val="fr-FR"/>
        </w:rPr>
        <w:t>et</w:t>
      </w:r>
      <w:r w:rsidR="00326744" w:rsidRPr="00E133DA">
        <w:rPr>
          <w:lang w:val="fr-FR"/>
        </w:rPr>
        <w:t xml:space="preserve"> 19 </w:t>
      </w:r>
      <w:r w:rsidR="00D65030" w:rsidRPr="00E133DA">
        <w:rPr>
          <w:lang w:val="fr-FR"/>
        </w:rPr>
        <w:t xml:space="preserve">ont été le moins souvent </w:t>
      </w:r>
      <w:r w:rsidR="00352FA4" w:rsidRPr="00E133DA">
        <w:rPr>
          <w:lang w:val="fr-FR"/>
        </w:rPr>
        <w:t>définies</w:t>
      </w:r>
      <w:r w:rsidR="00D65030" w:rsidRPr="00E133DA">
        <w:rPr>
          <w:lang w:val="fr-FR"/>
        </w:rPr>
        <w:t xml:space="preserve"> comme étant en bonne voie de réalisation </w:t>
      </w:r>
      <w:r w:rsidR="00815348" w:rsidRPr="00E133DA">
        <w:rPr>
          <w:lang w:val="fr-FR"/>
        </w:rPr>
        <w:t>;</w:t>
      </w:r>
      <w:r w:rsidR="00326744" w:rsidRPr="00E133DA">
        <w:rPr>
          <w:lang w:val="fr-FR"/>
        </w:rPr>
        <w:t xml:space="preserve"> </w:t>
      </w:r>
      <w:r w:rsidR="00D65030" w:rsidRPr="00E133DA">
        <w:rPr>
          <w:lang w:val="fr-FR"/>
        </w:rPr>
        <w:t>cependant,</w:t>
      </w:r>
      <w:r w:rsidR="00326744" w:rsidRPr="00E133DA">
        <w:rPr>
          <w:lang w:val="fr-FR"/>
        </w:rPr>
        <w:t xml:space="preserve"> </w:t>
      </w:r>
      <w:r w:rsidR="00D65030" w:rsidRPr="00E133DA">
        <w:rPr>
          <w:lang w:val="fr-FR"/>
        </w:rPr>
        <w:t xml:space="preserve">moins de la moitié des cibles nationales associées à une quelconque cible mondiale ont été </w:t>
      </w:r>
      <w:r w:rsidR="00C63FAE" w:rsidRPr="00E133DA">
        <w:rPr>
          <w:lang w:val="fr-FR"/>
        </w:rPr>
        <w:t>définies</w:t>
      </w:r>
      <w:r w:rsidR="00D65030" w:rsidRPr="00E133DA">
        <w:rPr>
          <w:lang w:val="fr-FR"/>
        </w:rPr>
        <w:t xml:space="preserve"> par les Parties comme étant en bonne voie de réalisation</w:t>
      </w:r>
      <w:r w:rsidR="0034626A" w:rsidRPr="00E133DA">
        <w:rPr>
          <w:lang w:val="fr-FR"/>
        </w:rPr>
        <w:t xml:space="preserve"> </w:t>
      </w:r>
      <w:r w:rsidR="00326744" w:rsidRPr="00E133DA">
        <w:rPr>
          <w:lang w:val="fr-FR"/>
        </w:rPr>
        <w:t>;</w:t>
      </w:r>
    </w:p>
    <w:p w14:paraId="61363179" w14:textId="67F7428E" w:rsidR="00326744" w:rsidRPr="00E133DA" w:rsidRDefault="00645507" w:rsidP="006E7F9C">
      <w:pPr>
        <w:pStyle w:val="CBDNormalNoNumber"/>
        <w:tabs>
          <w:tab w:val="clear" w:pos="567"/>
          <w:tab w:val="clear" w:pos="1134"/>
        </w:tabs>
        <w:ind w:left="1701" w:hanging="567"/>
        <w:rPr>
          <w:lang w:val="fr-FR"/>
        </w:rPr>
      </w:pPr>
      <w:r w:rsidRPr="00E133DA">
        <w:rPr>
          <w:lang w:val="fr-FR"/>
        </w:rPr>
        <w:t>ii</w:t>
      </w:r>
      <w:r w:rsidR="00326744" w:rsidRPr="00E133DA">
        <w:rPr>
          <w:lang w:val="fr-FR"/>
        </w:rPr>
        <w:t>)</w:t>
      </w:r>
      <w:r w:rsidR="00326744" w:rsidRPr="00E133DA">
        <w:rPr>
          <w:lang w:val="fr-FR"/>
        </w:rPr>
        <w:tab/>
      </w:r>
      <w:r w:rsidR="007E134D">
        <w:rPr>
          <w:lang w:val="fr-FR"/>
        </w:rPr>
        <w:t>S</w:t>
      </w:r>
      <w:r w:rsidR="007A3EFB">
        <w:rPr>
          <w:lang w:val="fr-FR"/>
        </w:rPr>
        <w:t>’</w:t>
      </w:r>
      <w:r w:rsidR="007E134D">
        <w:rPr>
          <w:lang w:val="fr-FR"/>
        </w:rPr>
        <w:t>il y a eu des</w:t>
      </w:r>
      <w:r w:rsidR="00223F17" w:rsidRPr="00E133DA">
        <w:rPr>
          <w:lang w:val="fr-FR"/>
        </w:rPr>
        <w:t xml:space="preserve"> lacunes en matière de données et de capacités nationales de suivi qui limitaient l</w:t>
      </w:r>
      <w:r w:rsidR="007A3EFB">
        <w:rPr>
          <w:lang w:val="fr-FR"/>
        </w:rPr>
        <w:t>’</w:t>
      </w:r>
      <w:r w:rsidR="00223F17" w:rsidRPr="00E133DA">
        <w:rPr>
          <w:lang w:val="fr-FR"/>
        </w:rPr>
        <w:t>aptitude à communiquer des données nationales et, par conséquent, à les agréger au niveau mondial et à assurer un suivi efficace des progrès collectifs dans la réalisation des cibles mondiales, les indicateurs relatifs aux cibles du Cadre ont montré davantage de tendances n</w:t>
      </w:r>
      <w:r w:rsidR="007E134D">
        <w:rPr>
          <w:lang w:val="fr-FR"/>
        </w:rPr>
        <w:t>é</w:t>
      </w:r>
      <w:r w:rsidR="00223F17" w:rsidRPr="00E133DA">
        <w:rPr>
          <w:lang w:val="fr-FR"/>
        </w:rPr>
        <w:t xml:space="preserve">gatives que de tendances positives </w:t>
      </w:r>
      <w:r w:rsidR="00326744" w:rsidRPr="00E133DA">
        <w:rPr>
          <w:lang w:val="fr-FR"/>
        </w:rPr>
        <w:t xml:space="preserve">; </w:t>
      </w:r>
    </w:p>
    <w:p w14:paraId="7714E5F1" w14:textId="771F5480" w:rsidR="00326744" w:rsidRPr="00E133DA" w:rsidRDefault="00645507" w:rsidP="006E7F9C">
      <w:pPr>
        <w:pStyle w:val="CBDNormalNoNumber"/>
        <w:tabs>
          <w:tab w:val="clear" w:pos="567"/>
        </w:tabs>
        <w:ind w:firstLine="567"/>
        <w:rPr>
          <w:kern w:val="22"/>
          <w:lang w:val="fr-FR"/>
        </w:rPr>
      </w:pPr>
      <w:r w:rsidRPr="00E133DA">
        <w:rPr>
          <w:lang w:val="fr-FR"/>
        </w:rPr>
        <w:lastRenderedPageBreak/>
        <w:t>c)</w:t>
      </w:r>
      <w:r w:rsidRPr="00E133DA">
        <w:rPr>
          <w:lang w:val="fr-FR"/>
        </w:rPr>
        <w:tab/>
      </w:r>
      <w:r w:rsidR="004F5BBF" w:rsidRPr="00E133DA">
        <w:rPr>
          <w:kern w:val="22"/>
          <w:lang w:val="fr-FR"/>
        </w:rPr>
        <w:t>Moyens de mise en œuvre</w:t>
      </w:r>
    </w:p>
    <w:p w14:paraId="79914667" w14:textId="31D2707C" w:rsidR="00326744" w:rsidRPr="00E133DA" w:rsidRDefault="00645507" w:rsidP="006E7F9C">
      <w:pPr>
        <w:pStyle w:val="CBDNormalNoNumber"/>
        <w:tabs>
          <w:tab w:val="clear" w:pos="567"/>
          <w:tab w:val="clear" w:pos="1134"/>
        </w:tabs>
        <w:ind w:left="1701" w:hanging="567"/>
        <w:rPr>
          <w:lang w:val="fr-FR"/>
        </w:rPr>
      </w:pPr>
      <w:r w:rsidRPr="00E133DA">
        <w:rPr>
          <w:lang w:val="fr-FR"/>
        </w:rPr>
        <w:t>i</w:t>
      </w:r>
      <w:r w:rsidR="00326744" w:rsidRPr="00E133DA">
        <w:rPr>
          <w:lang w:val="fr-FR"/>
        </w:rPr>
        <w:t>)</w:t>
      </w:r>
      <w:r w:rsidR="00326744" w:rsidRPr="00E133DA">
        <w:rPr>
          <w:lang w:val="fr-FR"/>
        </w:rPr>
        <w:tab/>
      </w:r>
      <w:r w:rsidR="00223F17" w:rsidRPr="00E133DA">
        <w:rPr>
          <w:lang w:val="fr-FR"/>
        </w:rPr>
        <w:t>Les moyens de mise en œuvre</w:t>
      </w:r>
      <w:r w:rsidR="00326744" w:rsidRPr="00E133DA">
        <w:rPr>
          <w:lang w:val="fr-FR"/>
        </w:rPr>
        <w:t xml:space="preserve"> </w:t>
      </w:r>
      <w:r w:rsidR="00223F17" w:rsidRPr="00E133DA">
        <w:rPr>
          <w:lang w:val="fr-FR"/>
        </w:rPr>
        <w:t xml:space="preserve">demeurent </w:t>
      </w:r>
      <w:r w:rsidR="00C63FAE" w:rsidRPr="00E133DA">
        <w:rPr>
          <w:lang w:val="fr-FR"/>
        </w:rPr>
        <w:t xml:space="preserve">en deçà de ce qui est </w:t>
      </w:r>
      <w:r w:rsidR="00223F17" w:rsidRPr="00E133DA">
        <w:rPr>
          <w:lang w:val="fr-FR"/>
        </w:rPr>
        <w:t>nécessaire à la mise en œuvre pleine et effective du Cadre</w:t>
      </w:r>
      <w:r w:rsidR="00326744" w:rsidRPr="00E133DA">
        <w:rPr>
          <w:lang w:val="fr-FR"/>
        </w:rPr>
        <w:t xml:space="preserve">, </w:t>
      </w:r>
      <w:r w:rsidR="00223F17" w:rsidRPr="00E133DA">
        <w:rPr>
          <w:lang w:val="fr-FR"/>
        </w:rPr>
        <w:t>notamment pour les pays en développement Parties</w:t>
      </w:r>
      <w:r w:rsidR="00326744" w:rsidRPr="00E133DA">
        <w:rPr>
          <w:lang w:val="fr-FR"/>
        </w:rPr>
        <w:t xml:space="preserve">, </w:t>
      </w:r>
      <w:r w:rsidR="00223F17" w:rsidRPr="00E133DA">
        <w:rPr>
          <w:lang w:val="fr-FR"/>
        </w:rPr>
        <w:t>en particulier</w:t>
      </w:r>
      <w:r w:rsidR="00326744" w:rsidRPr="00E133DA">
        <w:rPr>
          <w:lang w:val="fr-FR"/>
        </w:rPr>
        <w:t xml:space="preserve"> </w:t>
      </w:r>
      <w:r w:rsidR="00223F17" w:rsidRPr="00E133DA">
        <w:rPr>
          <w:lang w:val="fr-FR"/>
        </w:rPr>
        <w:t>pour les pays les moins avancés</w:t>
      </w:r>
      <w:r w:rsidR="00326744" w:rsidRPr="00E133DA">
        <w:rPr>
          <w:lang w:val="fr-FR"/>
        </w:rPr>
        <w:t xml:space="preserve"> </w:t>
      </w:r>
      <w:r w:rsidR="00223F17" w:rsidRPr="00E133DA">
        <w:rPr>
          <w:lang w:val="fr-FR"/>
        </w:rPr>
        <w:t>et les</w:t>
      </w:r>
      <w:r w:rsidR="00326744" w:rsidRPr="00E133DA">
        <w:rPr>
          <w:lang w:val="fr-FR"/>
        </w:rPr>
        <w:t xml:space="preserve"> </w:t>
      </w:r>
      <w:r w:rsidR="00223F17" w:rsidRPr="00E133DA">
        <w:rPr>
          <w:lang w:val="fr-FR"/>
        </w:rPr>
        <w:t xml:space="preserve">petits États insulaires en développement </w:t>
      </w:r>
      <w:r w:rsidR="00326744" w:rsidRPr="00E133DA">
        <w:rPr>
          <w:lang w:val="fr-FR"/>
        </w:rPr>
        <w:t>;</w:t>
      </w:r>
    </w:p>
    <w:p w14:paraId="5546DD8B" w14:textId="40BD3339" w:rsidR="00326744" w:rsidRPr="00E133DA" w:rsidRDefault="000637EC" w:rsidP="006E7F9C">
      <w:pPr>
        <w:pStyle w:val="CBDNormalNoNumber"/>
        <w:tabs>
          <w:tab w:val="clear" w:pos="567"/>
          <w:tab w:val="clear" w:pos="1134"/>
        </w:tabs>
        <w:ind w:left="1701" w:hanging="567"/>
        <w:rPr>
          <w:lang w:val="fr-FR"/>
        </w:rPr>
      </w:pPr>
      <w:r w:rsidRPr="00E133DA">
        <w:rPr>
          <w:lang w:val="fr-FR"/>
        </w:rPr>
        <w:t>ii</w:t>
      </w:r>
      <w:r w:rsidR="00245D0F" w:rsidRPr="00E133DA">
        <w:rPr>
          <w:lang w:val="fr-FR"/>
        </w:rPr>
        <w:t>)</w:t>
      </w:r>
      <w:r w:rsidR="007635B6" w:rsidRPr="00E133DA">
        <w:rPr>
          <w:lang w:val="fr-FR"/>
        </w:rPr>
        <w:tab/>
      </w:r>
      <w:r w:rsidR="00C63FAE" w:rsidRPr="00E133DA">
        <w:rPr>
          <w:lang w:val="fr-FR"/>
        </w:rPr>
        <w:t>Bien qu</w:t>
      </w:r>
      <w:r w:rsidR="007A3EFB">
        <w:rPr>
          <w:lang w:val="fr-FR"/>
        </w:rPr>
        <w:t>’</w:t>
      </w:r>
      <w:r w:rsidR="00C63FAE" w:rsidRPr="00E133DA">
        <w:rPr>
          <w:lang w:val="fr-FR"/>
        </w:rPr>
        <w:t>irréguliers, c</w:t>
      </w:r>
      <w:r w:rsidR="00223F17" w:rsidRPr="00E133DA">
        <w:rPr>
          <w:lang w:val="fr-FR"/>
        </w:rPr>
        <w:t>ertains progrès</w:t>
      </w:r>
      <w:r w:rsidR="00C63FAE" w:rsidRPr="00E133DA">
        <w:rPr>
          <w:lang w:val="fr-FR"/>
        </w:rPr>
        <w:t xml:space="preserve"> </w:t>
      </w:r>
      <w:r w:rsidR="00223F17" w:rsidRPr="00E133DA">
        <w:rPr>
          <w:lang w:val="fr-FR"/>
        </w:rPr>
        <w:t>ont été constatés</w:t>
      </w:r>
      <w:r w:rsidRPr="00E133DA">
        <w:rPr>
          <w:lang w:val="fr-FR"/>
        </w:rPr>
        <w:t xml:space="preserve"> </w:t>
      </w:r>
      <w:r w:rsidR="00E3465F" w:rsidRPr="00E133DA">
        <w:rPr>
          <w:lang w:val="fr-FR"/>
        </w:rPr>
        <w:t>parmi les</w:t>
      </w:r>
      <w:r w:rsidRPr="00E133DA">
        <w:rPr>
          <w:lang w:val="fr-FR"/>
        </w:rPr>
        <w:t xml:space="preserve"> Parties</w:t>
      </w:r>
      <w:r w:rsidR="00326744" w:rsidRPr="00E133DA">
        <w:rPr>
          <w:lang w:val="fr-FR"/>
        </w:rPr>
        <w:t xml:space="preserve"> </w:t>
      </w:r>
      <w:r w:rsidR="00E3465F" w:rsidRPr="00E133DA">
        <w:rPr>
          <w:lang w:val="fr-FR"/>
        </w:rPr>
        <w:t xml:space="preserve">dans les domaines des finances publiques nationales et </w:t>
      </w:r>
      <w:r w:rsidR="00326744" w:rsidRPr="00E133DA">
        <w:rPr>
          <w:lang w:val="fr-FR"/>
        </w:rPr>
        <w:t>international</w:t>
      </w:r>
      <w:r w:rsidR="00E3465F" w:rsidRPr="00E133DA">
        <w:rPr>
          <w:lang w:val="fr-FR"/>
        </w:rPr>
        <w:t>es</w:t>
      </w:r>
      <w:r w:rsidR="00326744" w:rsidRPr="00E133DA">
        <w:rPr>
          <w:lang w:val="fr-FR"/>
        </w:rPr>
        <w:t xml:space="preserve">, </w:t>
      </w:r>
      <w:r w:rsidR="00E3465F" w:rsidRPr="00E133DA">
        <w:rPr>
          <w:lang w:val="fr-FR"/>
        </w:rPr>
        <w:t>des mesures d</w:t>
      </w:r>
      <w:r w:rsidR="007A3EFB">
        <w:rPr>
          <w:lang w:val="fr-FR"/>
        </w:rPr>
        <w:t>’</w:t>
      </w:r>
      <w:r w:rsidR="00E3465F" w:rsidRPr="00E133DA">
        <w:rPr>
          <w:lang w:val="fr-FR"/>
        </w:rPr>
        <w:t>incitations positives en faveur de la biodiversité</w:t>
      </w:r>
      <w:r w:rsidR="00326744" w:rsidRPr="00E133DA">
        <w:rPr>
          <w:lang w:val="fr-FR"/>
        </w:rPr>
        <w:t xml:space="preserve">, </w:t>
      </w:r>
      <w:r w:rsidR="00E3465F" w:rsidRPr="00E133DA">
        <w:rPr>
          <w:lang w:val="fr-FR"/>
        </w:rPr>
        <w:t>du renforcement et du développement des capacités</w:t>
      </w:r>
      <w:r w:rsidR="00326744" w:rsidRPr="00E133DA">
        <w:rPr>
          <w:lang w:val="fr-FR"/>
        </w:rPr>
        <w:t xml:space="preserve">, </w:t>
      </w:r>
      <w:r w:rsidR="00E3465F" w:rsidRPr="00E133DA">
        <w:rPr>
          <w:lang w:val="fr-FR"/>
        </w:rPr>
        <w:t>de l</w:t>
      </w:r>
      <w:r w:rsidR="007A3EFB">
        <w:rPr>
          <w:lang w:val="fr-FR"/>
        </w:rPr>
        <w:t>’</w:t>
      </w:r>
      <w:r w:rsidR="00326744" w:rsidRPr="00E133DA">
        <w:rPr>
          <w:lang w:val="fr-FR"/>
        </w:rPr>
        <w:t>acc</w:t>
      </w:r>
      <w:r w:rsidR="00E3465F" w:rsidRPr="00E133DA">
        <w:rPr>
          <w:lang w:val="fr-FR"/>
        </w:rPr>
        <w:t>ès</w:t>
      </w:r>
      <w:r w:rsidR="00326744" w:rsidRPr="00E133DA">
        <w:rPr>
          <w:lang w:val="fr-FR"/>
        </w:rPr>
        <w:t xml:space="preserve"> </w:t>
      </w:r>
      <w:r w:rsidR="00E3465F" w:rsidRPr="00E133DA">
        <w:rPr>
          <w:lang w:val="fr-FR"/>
        </w:rPr>
        <w:t>aux technologies, du transfert de technologies et de la coopération technique et scientifique depuis</w:t>
      </w:r>
      <w:r w:rsidR="00326744" w:rsidRPr="00E133DA">
        <w:rPr>
          <w:lang w:val="fr-FR"/>
        </w:rPr>
        <w:t xml:space="preserve"> </w:t>
      </w:r>
      <w:r w:rsidR="00E3465F" w:rsidRPr="00E133DA">
        <w:rPr>
          <w:lang w:val="fr-FR"/>
        </w:rPr>
        <w:t>l</w:t>
      </w:r>
      <w:r w:rsidR="007A3EFB">
        <w:rPr>
          <w:lang w:val="fr-FR"/>
        </w:rPr>
        <w:t>’</w:t>
      </w:r>
      <w:r w:rsidR="00326744" w:rsidRPr="00E133DA">
        <w:rPr>
          <w:lang w:val="fr-FR"/>
        </w:rPr>
        <w:t xml:space="preserve">adoption </w:t>
      </w:r>
      <w:r w:rsidR="00E3465F" w:rsidRPr="00E133DA">
        <w:rPr>
          <w:lang w:val="fr-FR"/>
        </w:rPr>
        <w:t xml:space="preserve">du Cadre </w:t>
      </w:r>
      <w:r w:rsidR="00326744" w:rsidRPr="00E133DA">
        <w:rPr>
          <w:lang w:val="fr-FR"/>
        </w:rPr>
        <w:t>;</w:t>
      </w:r>
    </w:p>
    <w:p w14:paraId="1AAE0EB7" w14:textId="2BB8C0AD" w:rsidR="00326744" w:rsidRPr="00E133DA" w:rsidRDefault="000D1321" w:rsidP="006E7F9C">
      <w:pPr>
        <w:pStyle w:val="CBDNormalNoNumber"/>
        <w:tabs>
          <w:tab w:val="clear" w:pos="567"/>
          <w:tab w:val="clear" w:pos="1134"/>
        </w:tabs>
        <w:ind w:left="1701" w:hanging="567"/>
        <w:rPr>
          <w:iCs/>
          <w:lang w:val="fr-FR"/>
        </w:rPr>
      </w:pPr>
      <w:r w:rsidRPr="00E133DA">
        <w:rPr>
          <w:iCs/>
          <w:lang w:val="fr-FR"/>
        </w:rPr>
        <w:t>iii</w:t>
      </w:r>
      <w:r w:rsidR="00326744" w:rsidRPr="00E133DA">
        <w:rPr>
          <w:iCs/>
          <w:lang w:val="fr-FR"/>
        </w:rPr>
        <w:t>)</w:t>
      </w:r>
      <w:r w:rsidR="00326744" w:rsidRPr="00E133DA">
        <w:rPr>
          <w:iCs/>
          <w:lang w:val="fr-FR"/>
        </w:rPr>
        <w:tab/>
        <w:t>Collective</w:t>
      </w:r>
      <w:r w:rsidR="00E3465F" w:rsidRPr="00E133DA">
        <w:rPr>
          <w:iCs/>
          <w:lang w:val="fr-FR"/>
        </w:rPr>
        <w:t>ment</w:t>
      </w:r>
      <w:r w:rsidR="00326744" w:rsidRPr="00E133DA">
        <w:rPr>
          <w:iCs/>
          <w:lang w:val="fr-FR"/>
        </w:rPr>
        <w:t xml:space="preserve">, </w:t>
      </w:r>
      <w:r w:rsidR="00E3465F" w:rsidRPr="00E133DA">
        <w:rPr>
          <w:iCs/>
          <w:lang w:val="fr-FR"/>
        </w:rPr>
        <w:t>peu de progrès</w:t>
      </w:r>
      <w:r w:rsidR="00326744" w:rsidRPr="00E133DA">
        <w:rPr>
          <w:iCs/>
          <w:lang w:val="fr-FR"/>
        </w:rPr>
        <w:t xml:space="preserve"> </w:t>
      </w:r>
      <w:r w:rsidR="00E3465F" w:rsidRPr="00E133DA">
        <w:rPr>
          <w:iCs/>
          <w:lang w:val="fr-FR"/>
        </w:rPr>
        <w:t>ont été faits dans la mobilisation et le suivi</w:t>
      </w:r>
      <w:r w:rsidR="00B65A61" w:rsidRPr="00E133DA">
        <w:rPr>
          <w:iCs/>
          <w:lang w:val="fr-FR"/>
        </w:rPr>
        <w:t xml:space="preserve"> des financements du secteur privé et dans la réduction des mesures d</w:t>
      </w:r>
      <w:r w:rsidR="007A3EFB">
        <w:rPr>
          <w:iCs/>
          <w:lang w:val="fr-FR"/>
        </w:rPr>
        <w:t>’</w:t>
      </w:r>
      <w:r w:rsidR="00B65A61" w:rsidRPr="00E133DA">
        <w:rPr>
          <w:iCs/>
          <w:lang w:val="fr-FR"/>
        </w:rPr>
        <w:t xml:space="preserve">incitation néfastes pour la biodiversité, dont les subventions </w:t>
      </w:r>
      <w:r w:rsidR="00326744" w:rsidRPr="00E133DA">
        <w:rPr>
          <w:iCs/>
          <w:lang w:val="fr-FR"/>
        </w:rPr>
        <w:t xml:space="preserve">; </w:t>
      </w:r>
    </w:p>
    <w:p w14:paraId="22774791" w14:textId="322DEE18" w:rsidR="00326744" w:rsidRPr="00E133DA" w:rsidRDefault="000D1321" w:rsidP="006E7F9C">
      <w:pPr>
        <w:pStyle w:val="CBDNormalNoNumber"/>
        <w:tabs>
          <w:tab w:val="clear" w:pos="567"/>
          <w:tab w:val="clear" w:pos="1134"/>
        </w:tabs>
        <w:ind w:left="1701" w:hanging="567"/>
        <w:rPr>
          <w:iCs/>
          <w:lang w:val="fr-FR"/>
        </w:rPr>
      </w:pPr>
      <w:r w:rsidRPr="00E133DA">
        <w:rPr>
          <w:iCs/>
          <w:lang w:val="fr-FR"/>
        </w:rPr>
        <w:t>iv</w:t>
      </w:r>
      <w:r w:rsidR="00326744" w:rsidRPr="00E133DA">
        <w:rPr>
          <w:iCs/>
          <w:lang w:val="fr-FR"/>
        </w:rPr>
        <w:t>)</w:t>
      </w:r>
      <w:r w:rsidR="00326744" w:rsidRPr="00E133DA">
        <w:rPr>
          <w:iCs/>
          <w:lang w:val="fr-FR"/>
        </w:rPr>
        <w:tab/>
      </w:r>
      <w:r w:rsidR="00B65A61" w:rsidRPr="00E133DA">
        <w:rPr>
          <w:iCs/>
          <w:lang w:val="fr-FR"/>
        </w:rPr>
        <w:t>La disponibilité de moyens de mise en œuvre adéquats et accessibles en temps voulu</w:t>
      </w:r>
      <w:r w:rsidR="00326744" w:rsidRPr="00E133DA">
        <w:rPr>
          <w:iCs/>
          <w:lang w:val="fr-FR"/>
        </w:rPr>
        <w:t xml:space="preserve"> </w:t>
      </w:r>
      <w:r w:rsidR="00B65A61" w:rsidRPr="00E133DA">
        <w:rPr>
          <w:iCs/>
          <w:lang w:val="fr-FR"/>
        </w:rPr>
        <w:t>est apparue comme étant l</w:t>
      </w:r>
      <w:r w:rsidR="007A3EFB">
        <w:rPr>
          <w:iCs/>
          <w:lang w:val="fr-FR"/>
        </w:rPr>
        <w:t>’</w:t>
      </w:r>
      <w:r w:rsidR="00B65A61" w:rsidRPr="00E133DA">
        <w:rPr>
          <w:iCs/>
          <w:lang w:val="fr-FR"/>
        </w:rPr>
        <w:t>obstacle le plus fréquent à la mise en œuvre</w:t>
      </w:r>
      <w:r w:rsidR="00326744" w:rsidRPr="00E133DA">
        <w:rPr>
          <w:iCs/>
          <w:lang w:val="fr-FR"/>
        </w:rPr>
        <w:t xml:space="preserve">, </w:t>
      </w:r>
      <w:r w:rsidR="00B65A61" w:rsidRPr="00E133DA">
        <w:rPr>
          <w:iCs/>
          <w:lang w:val="fr-FR"/>
        </w:rPr>
        <w:t>notamment pour les pays en développement</w:t>
      </w:r>
      <w:r w:rsidR="00326744" w:rsidRPr="00E133DA">
        <w:rPr>
          <w:iCs/>
          <w:lang w:val="fr-FR"/>
        </w:rPr>
        <w:t xml:space="preserve"> Parties, </w:t>
      </w:r>
      <w:r w:rsidR="00B65A61" w:rsidRPr="00E133DA">
        <w:rPr>
          <w:iCs/>
          <w:lang w:val="fr-FR"/>
        </w:rPr>
        <w:t xml:space="preserve">et en particulier les pays les moins avancés et les petits États insulaires en développement </w:t>
      </w:r>
      <w:r w:rsidR="00326744" w:rsidRPr="00E133DA">
        <w:rPr>
          <w:iCs/>
          <w:lang w:val="fr-FR"/>
        </w:rPr>
        <w:t xml:space="preserve">; </w:t>
      </w:r>
    </w:p>
    <w:p w14:paraId="55014B49" w14:textId="41EA4654" w:rsidR="00326744" w:rsidRPr="00E133DA" w:rsidRDefault="00F94520" w:rsidP="006E7F9C">
      <w:pPr>
        <w:pStyle w:val="CBDNormalNoNumber"/>
        <w:tabs>
          <w:tab w:val="clear" w:pos="567"/>
        </w:tabs>
        <w:ind w:firstLine="567"/>
        <w:rPr>
          <w:kern w:val="22"/>
          <w:lang w:val="fr-FR"/>
        </w:rPr>
      </w:pPr>
      <w:r w:rsidRPr="00E133DA">
        <w:rPr>
          <w:iCs/>
          <w:lang w:val="fr-FR"/>
        </w:rPr>
        <w:t>d)</w:t>
      </w:r>
      <w:r w:rsidRPr="00E133DA">
        <w:rPr>
          <w:iCs/>
          <w:lang w:val="fr-FR"/>
        </w:rPr>
        <w:tab/>
      </w:r>
      <w:r w:rsidR="00E3465F" w:rsidRPr="00E133DA">
        <w:rPr>
          <w:kern w:val="22"/>
          <w:lang w:val="fr-FR"/>
        </w:rPr>
        <w:t>Approches mobilisant l</w:t>
      </w:r>
      <w:r w:rsidR="007A3EFB">
        <w:rPr>
          <w:kern w:val="22"/>
          <w:lang w:val="fr-FR"/>
        </w:rPr>
        <w:t>’</w:t>
      </w:r>
      <w:r w:rsidR="00E3465F" w:rsidRPr="00E133DA">
        <w:rPr>
          <w:kern w:val="22"/>
          <w:lang w:val="fr-FR"/>
        </w:rPr>
        <w:t>ensemble des pouvoirs publics</w:t>
      </w:r>
    </w:p>
    <w:p w14:paraId="2DB1FF8B" w14:textId="5073235E" w:rsidR="00326744" w:rsidRPr="00E133DA" w:rsidRDefault="00326744" w:rsidP="006E7F9C">
      <w:pPr>
        <w:pStyle w:val="CBDNormalNoNumber"/>
        <w:tabs>
          <w:tab w:val="clear" w:pos="567"/>
          <w:tab w:val="clear" w:pos="1134"/>
        </w:tabs>
        <w:ind w:left="1701" w:hanging="567"/>
        <w:rPr>
          <w:lang w:val="fr-FR"/>
        </w:rPr>
      </w:pPr>
      <w:r w:rsidRPr="00E133DA">
        <w:rPr>
          <w:lang w:val="fr-FR"/>
        </w:rPr>
        <w:t>i)</w:t>
      </w:r>
      <w:r w:rsidRPr="00E133DA">
        <w:rPr>
          <w:lang w:val="fr-FR"/>
        </w:rPr>
        <w:tab/>
      </w:r>
      <w:r w:rsidR="00B65A61" w:rsidRPr="00E133DA">
        <w:rPr>
          <w:lang w:val="fr-FR"/>
        </w:rPr>
        <w:t xml:space="preserve">Les </w:t>
      </w:r>
      <w:r w:rsidRPr="00E133DA">
        <w:rPr>
          <w:lang w:val="fr-FR"/>
        </w:rPr>
        <w:t xml:space="preserve">Parties </w:t>
      </w:r>
      <w:r w:rsidR="00B65A61" w:rsidRPr="00E133DA">
        <w:rPr>
          <w:lang w:val="fr-FR"/>
        </w:rPr>
        <w:t>ont fait des progrès dans le renforcement de la gouvernance environnementale, notamment en mobilisant tous les niveaux</w:t>
      </w:r>
      <w:r w:rsidR="00600D36" w:rsidRPr="00E133DA">
        <w:rPr>
          <w:lang w:val="fr-FR"/>
        </w:rPr>
        <w:t xml:space="preserve"> de l</w:t>
      </w:r>
      <w:r w:rsidR="007A3EFB">
        <w:rPr>
          <w:lang w:val="fr-FR"/>
        </w:rPr>
        <w:t>’</w:t>
      </w:r>
      <w:r w:rsidR="00600D36" w:rsidRPr="00E133DA">
        <w:rPr>
          <w:lang w:val="fr-FR"/>
        </w:rPr>
        <w:t xml:space="preserve">administration et tous les secteurs </w:t>
      </w:r>
      <w:r w:rsidRPr="00E133DA">
        <w:rPr>
          <w:lang w:val="fr-FR"/>
        </w:rPr>
        <w:t xml:space="preserve">; </w:t>
      </w:r>
      <w:r w:rsidR="00600D36" w:rsidRPr="00E133DA">
        <w:rPr>
          <w:lang w:val="fr-FR"/>
        </w:rPr>
        <w:t>cependant</w:t>
      </w:r>
      <w:r w:rsidRPr="00E133DA">
        <w:rPr>
          <w:lang w:val="fr-FR"/>
        </w:rPr>
        <w:t xml:space="preserve">, </w:t>
      </w:r>
      <w:r w:rsidR="00600D36" w:rsidRPr="00E133DA">
        <w:rPr>
          <w:lang w:val="fr-FR"/>
        </w:rPr>
        <w:t>des lacunes subsistaient en matière</w:t>
      </w:r>
      <w:r w:rsidR="00831707" w:rsidRPr="00E133DA">
        <w:rPr>
          <w:lang w:val="fr-FR"/>
        </w:rPr>
        <w:t xml:space="preserve"> </w:t>
      </w:r>
      <w:r w:rsidR="00600D36" w:rsidRPr="00E133DA">
        <w:rPr>
          <w:lang w:val="fr-FR"/>
        </w:rPr>
        <w:t>de cohérence stratégique</w:t>
      </w:r>
      <w:r w:rsidR="4F57090A" w:rsidRPr="00E133DA">
        <w:rPr>
          <w:lang w:val="fr-FR"/>
        </w:rPr>
        <w:t>,</w:t>
      </w:r>
      <w:r w:rsidR="00600D36" w:rsidRPr="00E133DA">
        <w:rPr>
          <w:lang w:val="fr-FR"/>
        </w:rPr>
        <w:t xml:space="preserve"> d</w:t>
      </w:r>
      <w:r w:rsidR="007A3EFB">
        <w:rPr>
          <w:lang w:val="fr-FR"/>
        </w:rPr>
        <w:t>’</w:t>
      </w:r>
      <w:r w:rsidR="00600D36" w:rsidRPr="00E133DA">
        <w:rPr>
          <w:lang w:val="fr-FR"/>
        </w:rPr>
        <w:t>intégration de la biodiversité et de ses multiples valeurs dans les stratégies nationales et d</w:t>
      </w:r>
      <w:r w:rsidR="007A3EFB">
        <w:rPr>
          <w:lang w:val="fr-FR"/>
        </w:rPr>
        <w:t>’</w:t>
      </w:r>
      <w:r w:rsidR="00600D36" w:rsidRPr="00E133DA">
        <w:rPr>
          <w:lang w:val="fr-FR"/>
        </w:rPr>
        <w:t xml:space="preserve">association des ministères non liés au secteur environnemental à la mise en œuvre </w:t>
      </w:r>
      <w:r w:rsidR="00F55DB8" w:rsidRPr="00E133DA">
        <w:rPr>
          <w:lang w:val="fr-FR"/>
        </w:rPr>
        <w:t>;</w:t>
      </w:r>
    </w:p>
    <w:p w14:paraId="20A5510A" w14:textId="224976C5" w:rsidR="00326744" w:rsidRPr="00E133DA" w:rsidRDefault="00F94520" w:rsidP="006E7F9C">
      <w:pPr>
        <w:pStyle w:val="CBDNormalNoNumber"/>
        <w:tabs>
          <w:tab w:val="clear" w:pos="567"/>
          <w:tab w:val="clear" w:pos="1134"/>
        </w:tabs>
        <w:ind w:left="1701" w:hanging="567"/>
        <w:rPr>
          <w:lang w:val="fr-FR"/>
        </w:rPr>
      </w:pPr>
      <w:r w:rsidRPr="00E133DA">
        <w:rPr>
          <w:lang w:val="fr-FR"/>
        </w:rPr>
        <w:t>ii</w:t>
      </w:r>
      <w:r w:rsidR="00326744" w:rsidRPr="00E133DA">
        <w:rPr>
          <w:lang w:val="fr-FR"/>
        </w:rPr>
        <w:t>)</w:t>
      </w:r>
      <w:r w:rsidR="00326744" w:rsidRPr="00E133DA">
        <w:rPr>
          <w:lang w:val="fr-FR"/>
        </w:rPr>
        <w:tab/>
      </w:r>
      <w:r w:rsidR="00600D36" w:rsidRPr="00E133DA">
        <w:rPr>
          <w:lang w:val="fr-FR"/>
        </w:rPr>
        <w:t>Des lacunes subsistaient en matière de progrès dans la réalisation des cibles 1 et 14 du Cadre, qui portent sur la planification intégrée et l</w:t>
      </w:r>
      <w:r w:rsidR="007A3EFB">
        <w:rPr>
          <w:lang w:val="fr-FR"/>
        </w:rPr>
        <w:t>’</w:t>
      </w:r>
      <w:r w:rsidR="00600D36" w:rsidRPr="00E133DA">
        <w:rPr>
          <w:lang w:val="fr-FR"/>
        </w:rPr>
        <w:t>intégration</w:t>
      </w:r>
      <w:r w:rsidR="00326744" w:rsidRPr="00E133DA">
        <w:rPr>
          <w:lang w:val="fr-FR"/>
        </w:rPr>
        <w:t xml:space="preserve"> </w:t>
      </w:r>
      <w:r w:rsidR="00600D36" w:rsidRPr="00E133DA">
        <w:rPr>
          <w:lang w:val="fr-FR"/>
        </w:rPr>
        <w:t>et qui sont le plus directement associées aux approches mobilisant l</w:t>
      </w:r>
      <w:r w:rsidR="007A3EFB">
        <w:rPr>
          <w:lang w:val="fr-FR"/>
        </w:rPr>
        <w:t>’</w:t>
      </w:r>
      <w:r w:rsidR="00600D36" w:rsidRPr="00E133DA">
        <w:rPr>
          <w:lang w:val="fr-FR"/>
        </w:rPr>
        <w:t>ensemble des pouvoirs publics, notamment en ce qui concerne l</w:t>
      </w:r>
      <w:r w:rsidR="007A3EFB">
        <w:rPr>
          <w:lang w:val="fr-FR"/>
        </w:rPr>
        <w:t>’</w:t>
      </w:r>
      <w:r w:rsidR="00600D36" w:rsidRPr="00E133DA">
        <w:rPr>
          <w:lang w:val="fr-FR"/>
        </w:rPr>
        <w:t>aménagement du territoire intégré, la prise en compte de la biodiversité et de ses multiples valeurs dans les politiques, les réglementations et les processus de planification et de développement, et les mesures d</w:t>
      </w:r>
      <w:r w:rsidR="007A3EFB">
        <w:rPr>
          <w:lang w:val="fr-FR"/>
        </w:rPr>
        <w:t>’</w:t>
      </w:r>
      <w:r w:rsidR="00600D36" w:rsidRPr="00E133DA">
        <w:rPr>
          <w:lang w:val="fr-FR"/>
        </w:rPr>
        <w:t>intégration à tous les niveaux d</w:t>
      </w:r>
      <w:r w:rsidR="007A3EFB">
        <w:rPr>
          <w:lang w:val="fr-FR"/>
        </w:rPr>
        <w:t>’</w:t>
      </w:r>
      <w:r w:rsidR="00600D36" w:rsidRPr="00E133DA">
        <w:rPr>
          <w:lang w:val="fr-FR"/>
        </w:rPr>
        <w:t>administration et dans les secteurs ;</w:t>
      </w:r>
    </w:p>
    <w:p w14:paraId="52648576" w14:textId="463D61EA" w:rsidR="00F00511" w:rsidRPr="007A3EFB" w:rsidRDefault="00F00511" w:rsidP="007A3EFB">
      <w:pPr>
        <w:pStyle w:val="CBDNormalNoNumber"/>
        <w:tabs>
          <w:tab w:val="clear" w:pos="567"/>
        </w:tabs>
        <w:ind w:firstLine="567"/>
        <w:rPr>
          <w:iCs/>
          <w:lang w:val="fr-FR"/>
        </w:rPr>
      </w:pPr>
      <w:r w:rsidRPr="007A3EFB">
        <w:rPr>
          <w:iCs/>
          <w:lang w:val="fr-FR"/>
        </w:rPr>
        <w:t xml:space="preserve">e) </w:t>
      </w:r>
      <w:r w:rsidR="007A3EFB">
        <w:rPr>
          <w:iCs/>
          <w:lang w:val="fr-FR"/>
        </w:rPr>
        <w:tab/>
      </w:r>
      <w:r w:rsidRPr="007A3EFB">
        <w:rPr>
          <w:iCs/>
          <w:lang w:val="fr-FR"/>
        </w:rPr>
        <w:t xml:space="preserve">Ensemble de la société </w:t>
      </w:r>
    </w:p>
    <w:p w14:paraId="7560F38E" w14:textId="453A8ED1" w:rsidR="00F00511" w:rsidRPr="00F00511" w:rsidRDefault="00F00511" w:rsidP="00F00511">
      <w:pPr>
        <w:tabs>
          <w:tab w:val="clear" w:pos="567"/>
          <w:tab w:val="clear" w:pos="1134"/>
          <w:tab w:val="left" w:pos="2835"/>
          <w:tab w:val="left" w:pos="3402"/>
        </w:tabs>
        <w:spacing w:after="120"/>
        <w:ind w:left="1701" w:hanging="567"/>
      </w:pPr>
      <w:r w:rsidRPr="00F00511">
        <w:t>i)</w:t>
      </w:r>
      <w:r w:rsidRPr="00F00511">
        <w:tab/>
        <w:t>Des acteurs autres que les gouvernements nationaux appuient activement la mise en œuvre du Cadre, mais les peuples autochtones et communautés locales, les femmes, les jeunes et les personnes en situation de handicap se heurtent à des difficultés du fait de la limitation des ressources, des capacités techniques et de l</w:t>
      </w:r>
      <w:r w:rsidR="007A3EFB">
        <w:t>’</w:t>
      </w:r>
      <w:r w:rsidRPr="00F00511">
        <w:t>accès à l</w:t>
      </w:r>
      <w:r w:rsidR="007A3EFB">
        <w:t>’</w:t>
      </w:r>
      <w:r w:rsidRPr="00F00511">
        <w:t>information et aux connaissances et faute de mécanismes efficaces de participation et de coordination ;</w:t>
      </w:r>
    </w:p>
    <w:p w14:paraId="236C79CF" w14:textId="7F9FE091" w:rsidR="00F00511" w:rsidRPr="00F00511" w:rsidRDefault="00F00511" w:rsidP="00F00511">
      <w:pPr>
        <w:tabs>
          <w:tab w:val="clear" w:pos="567"/>
          <w:tab w:val="clear" w:pos="1134"/>
          <w:tab w:val="left" w:pos="2835"/>
          <w:tab w:val="left" w:pos="3402"/>
        </w:tabs>
        <w:spacing w:after="120"/>
        <w:ind w:left="1701" w:hanging="567"/>
        <w:rPr>
          <w:iCs/>
        </w:rPr>
      </w:pPr>
      <w:r w:rsidRPr="00F00511">
        <w:rPr>
          <w:iCs/>
        </w:rPr>
        <w:t>ii)</w:t>
      </w:r>
      <w:r w:rsidRPr="00F00511">
        <w:rPr>
          <w:iCs/>
        </w:rPr>
        <w:tab/>
        <w:t>Dans l</w:t>
      </w:r>
      <w:r w:rsidR="007A3EFB">
        <w:rPr>
          <w:iCs/>
        </w:rPr>
        <w:t>’</w:t>
      </w:r>
      <w:r w:rsidRPr="00F00511">
        <w:rPr>
          <w:iCs/>
        </w:rPr>
        <w:t>ensemble, les Parties ont accompli des progrès sur le plan de la participation d</w:t>
      </w:r>
      <w:r w:rsidR="007A3EFB">
        <w:rPr>
          <w:iCs/>
        </w:rPr>
        <w:t>’</w:t>
      </w:r>
      <w:r w:rsidRPr="00F00511">
        <w:rPr>
          <w:iCs/>
        </w:rPr>
        <w:t>acteurs autres que les gouvernements nationaux à la planification et à la mise en œuvre ; toutefois, bon nombre d</w:t>
      </w:r>
      <w:r w:rsidR="007A3EFB">
        <w:rPr>
          <w:iCs/>
        </w:rPr>
        <w:t>’</w:t>
      </w:r>
      <w:r w:rsidRPr="00F00511">
        <w:rPr>
          <w:iCs/>
        </w:rPr>
        <w:t>entre elles ont eu du mal à prendre en considération les contributions de ces acteurs aux mesures nationales de mise en œuvre</w:t>
      </w:r>
      <w:r w:rsidR="007A3EFB">
        <w:rPr>
          <w:iCs/>
        </w:rPr>
        <w:t xml:space="preserve"> </w:t>
      </w:r>
      <w:r w:rsidRPr="00F00511">
        <w:rPr>
          <w:iCs/>
        </w:rPr>
        <w:t xml:space="preserve">; </w:t>
      </w:r>
    </w:p>
    <w:p w14:paraId="1389D158" w14:textId="473E4F3A" w:rsidR="00F00511" w:rsidRPr="00F00511" w:rsidRDefault="00F00511" w:rsidP="00F00511">
      <w:pPr>
        <w:tabs>
          <w:tab w:val="clear" w:pos="567"/>
          <w:tab w:val="clear" w:pos="1134"/>
          <w:tab w:val="left" w:pos="2835"/>
          <w:tab w:val="left" w:pos="3402"/>
        </w:tabs>
        <w:spacing w:after="120"/>
        <w:ind w:left="1701" w:hanging="567"/>
      </w:pPr>
      <w:r w:rsidRPr="00F00511">
        <w:t>iii)</w:t>
      </w:r>
      <w:r w:rsidRPr="00F00511">
        <w:tab/>
        <w:t>Si de nombreuses Parties ont signalé des progrès concernant certains éléments des cibles 22 et 23 du Cadre, tels que la participation, à des degrés divers, des peuples autochtones et communautés locales, des femmes et des jeunes, des personnes en situation de handicap et d</w:t>
      </w:r>
      <w:r w:rsidR="007A3EFB">
        <w:t>’</w:t>
      </w:r>
      <w:r w:rsidRPr="00F00511">
        <w:t>autres acteurs définis dans ces cibles aux prises de décision sur la biodiversité, les questions liées aux aspects suivants étaient moins bien prises en compte dans les cibles nationales : l</w:t>
      </w:r>
      <w:r w:rsidR="007A3EFB">
        <w:t>’</w:t>
      </w:r>
      <w:r w:rsidRPr="00F00511">
        <w:t>accès à l</w:t>
      </w:r>
      <w:r w:rsidR="007A3EFB">
        <w:t>’</w:t>
      </w:r>
      <w:r w:rsidRPr="00F00511">
        <w:t xml:space="preserve">information et à la justice, les droits sur les terres, les territoires, les ressources et les savoirs traditionnels, ou encore la protection des </w:t>
      </w:r>
      <w:r w:rsidRPr="00F00511">
        <w:lastRenderedPageBreak/>
        <w:t>défenseurs des droits humains en matière d</w:t>
      </w:r>
      <w:r w:rsidR="007A3EFB">
        <w:t>’</w:t>
      </w:r>
      <w:r w:rsidRPr="00F00511">
        <w:t>environnement et une gouvernance de la biodiversité tenant compte des questions de genre;</w:t>
      </w:r>
    </w:p>
    <w:p w14:paraId="2930D9F6" w14:textId="77777777" w:rsidR="00F00511" w:rsidRPr="00F00511" w:rsidRDefault="00F00511" w:rsidP="00F00511">
      <w:pPr>
        <w:tabs>
          <w:tab w:val="clear" w:pos="567"/>
          <w:tab w:val="left" w:pos="2835"/>
          <w:tab w:val="left" w:pos="3402"/>
        </w:tabs>
        <w:spacing w:after="120"/>
        <w:ind w:left="567" w:firstLine="567"/>
        <w:rPr>
          <w:kern w:val="22"/>
        </w:rPr>
      </w:pPr>
      <w:r w:rsidRPr="00F00511">
        <w:rPr>
          <w:kern w:val="22"/>
        </w:rPr>
        <w:t xml:space="preserve">f) </w:t>
      </w:r>
      <w:r w:rsidRPr="00F00511">
        <w:rPr>
          <w:kern w:val="22"/>
        </w:rPr>
        <w:tab/>
        <w:t>Données et connaissances</w:t>
      </w:r>
    </w:p>
    <w:p w14:paraId="522686A9" w14:textId="136DB731" w:rsidR="00F00511" w:rsidRPr="00F00511" w:rsidRDefault="00F00511" w:rsidP="00F00511">
      <w:pPr>
        <w:tabs>
          <w:tab w:val="clear" w:pos="567"/>
          <w:tab w:val="clear" w:pos="1134"/>
          <w:tab w:val="left" w:pos="2835"/>
          <w:tab w:val="left" w:pos="3402"/>
        </w:tabs>
        <w:spacing w:after="120"/>
        <w:ind w:left="1701" w:hanging="567"/>
      </w:pPr>
      <w:r w:rsidRPr="00F00511">
        <w:t xml:space="preserve">i) </w:t>
      </w:r>
      <w:r w:rsidRPr="00F00511">
        <w:tab/>
        <w:t>Les Parties ont fait état d</w:t>
      </w:r>
      <w:r w:rsidR="007A3EFB">
        <w:t>’</w:t>
      </w:r>
      <w:r w:rsidRPr="00F00511">
        <w:t>améliorations s</w:t>
      </w:r>
      <w:r w:rsidR="007A3EFB">
        <w:t>’</w:t>
      </w:r>
      <w:r w:rsidRPr="00F00511">
        <w:t>agissant des systèmes nationaux de suivi et de gestion des connaissances, notamment en ce qui concerne la prise en compte des savoirs traditionnels ainsi que la collecte et l</w:t>
      </w:r>
      <w:r w:rsidR="007A3EFB">
        <w:t>’</w:t>
      </w:r>
      <w:r w:rsidRPr="00F00511">
        <w:t>utilisation d</w:t>
      </w:r>
      <w:r w:rsidR="007A3EFB">
        <w:t>’</w:t>
      </w:r>
      <w:r w:rsidRPr="00F00511">
        <w:t>informations provenant d</w:t>
      </w:r>
      <w:r w:rsidR="007A3EFB">
        <w:t>’</w:t>
      </w:r>
      <w:r w:rsidRPr="00F00511">
        <w:t>organismes gouvernementaux, d</w:t>
      </w:r>
      <w:r w:rsidR="007A3EFB">
        <w:t>’</w:t>
      </w:r>
      <w:r w:rsidRPr="00F00511">
        <w:t>institutions scientifiques, des peuples autochtones et communautés locales, de la société civile et de sources internationales, comme en témoignent les progrès accomplis dans la mise en œuvre de l</w:t>
      </w:r>
      <w:r w:rsidR="007A3EFB">
        <w:t>’</w:t>
      </w:r>
      <w:r w:rsidRPr="00F00511">
        <w:t>objectif 21 du Cadre ;</w:t>
      </w:r>
    </w:p>
    <w:p w14:paraId="2B08E87F" w14:textId="0126B767" w:rsidR="00F00511" w:rsidRPr="00F00511" w:rsidRDefault="00F00511" w:rsidP="00F00511">
      <w:pPr>
        <w:tabs>
          <w:tab w:val="clear" w:pos="567"/>
          <w:tab w:val="clear" w:pos="1134"/>
          <w:tab w:val="left" w:pos="2835"/>
          <w:tab w:val="left" w:pos="3402"/>
        </w:tabs>
        <w:spacing w:after="120"/>
        <w:ind w:left="1701" w:hanging="567"/>
      </w:pPr>
      <w:r w:rsidRPr="00F00511">
        <w:t>ii)</w:t>
      </w:r>
      <w:r w:rsidRPr="00F00511">
        <w:tab/>
        <w:t>Au total, 116 Parties ont communiqué des données sur au moins un indicateur phare ; les indicateurs phares relatifs à l</w:t>
      </w:r>
      <w:r w:rsidR="007A3EFB">
        <w:t>’</w:t>
      </w:r>
      <w:r w:rsidRPr="00F00511">
        <w:t>étendue des aires protégées (3.1), à l</w:t>
      </w:r>
      <w:r w:rsidR="007A3EFB">
        <w:t>’</w:t>
      </w:r>
      <w:r w:rsidRPr="00F00511">
        <w:t>indice de la Liste rouge (A.3), au financement public international (D.1) et au financement public national (D.2), qui sont associés aux cibles 3, 4 et 19 du Cadre, ont été les indicateurs phares les plus fréquemment communiqués, ainsi que ceux liés au changement d</w:t>
      </w:r>
      <w:r w:rsidR="007A3EFB">
        <w:t>’</w:t>
      </w:r>
      <w:r w:rsidRPr="00F00511">
        <w:t>affectation des terres et au régime foncier sur les territoires traditionnels des peuples autochtones et communautés locales (22.1), les avantages découlant de l</w:t>
      </w:r>
      <w:r w:rsidR="007A3EFB">
        <w:t>’</w:t>
      </w:r>
      <w:r w:rsidRPr="00F00511">
        <w:t>utilisation durable des espèces sauvages (9.1), l</w:t>
      </w:r>
      <w:r w:rsidR="007A3EFB">
        <w:t>’</w:t>
      </w:r>
      <w:r w:rsidRPr="00F00511">
        <w:t>indice d</w:t>
      </w:r>
      <w:r w:rsidR="007A3EFB">
        <w:t>’</w:t>
      </w:r>
      <w:r w:rsidRPr="00F00511">
        <w:t>eutrophisation côtière (7.1) et les avantages financiers obtenus conformément aux instruments internationaux applicables en matière d</w:t>
      </w:r>
      <w:r w:rsidR="007A3EFB">
        <w:t>’</w:t>
      </w:r>
      <w:r w:rsidRPr="00F00511">
        <w:t>accès et de partage des avantages (C.1), qui sont associés aux cibles 7, 9 et 13, ont été les indicateurs les moins souvent signalés ;</w:t>
      </w:r>
    </w:p>
    <w:p w14:paraId="0FCC2795" w14:textId="77777777" w:rsidR="00F00511" w:rsidRPr="00F00511" w:rsidRDefault="00F00511" w:rsidP="00F00511">
      <w:pPr>
        <w:tabs>
          <w:tab w:val="clear" w:pos="567"/>
          <w:tab w:val="clear" w:pos="1134"/>
          <w:tab w:val="left" w:pos="2835"/>
          <w:tab w:val="left" w:pos="3402"/>
        </w:tabs>
        <w:spacing w:after="120"/>
        <w:ind w:left="1701" w:hanging="1134"/>
      </w:pPr>
      <w:r w:rsidRPr="00F00511">
        <w:t xml:space="preserve">         iii) </w:t>
      </w:r>
      <w:r w:rsidRPr="00F00511">
        <w:tab/>
        <w:t>Pour 19 des 23 cibles du Cadre, moins de la moitié des Parties ayant rendu compte avaient soumis des données concernant un indicateur principal, un indicateur de composante, un indicateur complémentaire ou un indicateur national ; les cibles pour lesquelles le plus grand nombre de données quantitatives avaient été communiquées étaient les cibles 1, 2, 3, 4 et 10, tandis que les cibles 8, 14, 16, 17, 20, 22 et 23 avaient reçu le moins de données ;</w:t>
      </w:r>
    </w:p>
    <w:p w14:paraId="261731A2" w14:textId="0F033D2B" w:rsidR="00F00511" w:rsidRPr="00F00511" w:rsidRDefault="00F00511" w:rsidP="00F00511">
      <w:pPr>
        <w:tabs>
          <w:tab w:val="clear" w:pos="567"/>
          <w:tab w:val="clear" w:pos="1134"/>
          <w:tab w:val="left" w:pos="2835"/>
          <w:tab w:val="left" w:pos="3402"/>
        </w:tabs>
        <w:spacing w:after="120"/>
        <w:ind w:left="1701" w:hanging="567"/>
      </w:pPr>
      <w:r w:rsidRPr="00F00511">
        <w:t>iv)</w:t>
      </w:r>
      <w:r w:rsidRPr="00F00511">
        <w:tab/>
        <w:t>L</w:t>
      </w:r>
      <w:r w:rsidR="007A3EFB">
        <w:t>’</w:t>
      </w:r>
      <w:r w:rsidRPr="00F00511">
        <w:t>utilisation d</w:t>
      </w:r>
      <w:r w:rsidR="007A3EFB">
        <w:t>’</w:t>
      </w:r>
      <w:r w:rsidRPr="00F00511">
        <w:t>informations ventilées par indicateur, notamment par type d</w:t>
      </w:r>
      <w:r w:rsidR="007A3EFB">
        <w:t>’</w:t>
      </w:r>
      <w:r w:rsidRPr="00F00511">
        <w:t>écosystème, par sexe, par âge, selon l</w:t>
      </w:r>
      <w:r w:rsidR="007A3EFB">
        <w:t>’</w:t>
      </w:r>
      <w:r w:rsidRPr="00F00511">
        <w:t>appartenance à une population autochtone ou à une communauté locale ou selon d</w:t>
      </w:r>
      <w:r w:rsidR="007A3EFB">
        <w:t>’</w:t>
      </w:r>
      <w:r w:rsidRPr="00F00511">
        <w:t>autres caractéristiques pertinentes était limitée ;</w:t>
      </w:r>
    </w:p>
    <w:p w14:paraId="62D7D7A9" w14:textId="53DCBB90" w:rsidR="00F00511" w:rsidRPr="00F00511" w:rsidRDefault="00F00511" w:rsidP="00F00511">
      <w:pPr>
        <w:tabs>
          <w:tab w:val="clear" w:pos="567"/>
          <w:tab w:val="clear" w:pos="1134"/>
          <w:tab w:val="left" w:pos="2835"/>
          <w:tab w:val="left" w:pos="3402"/>
        </w:tabs>
        <w:spacing w:after="120"/>
        <w:ind w:left="1701" w:hanging="567"/>
        <w:rPr>
          <w:rFonts w:eastAsia="Times New Roman"/>
        </w:rPr>
      </w:pPr>
      <w:r w:rsidRPr="00F00511">
        <w:t>v)</w:t>
      </w:r>
      <w:r w:rsidRPr="00F00511">
        <w:tab/>
      </w:r>
      <w:r w:rsidRPr="00F00511">
        <w:rPr>
          <w:rFonts w:eastAsia="Times New Roman"/>
        </w:rPr>
        <w:t>Les rapports établis sur la base des indicateurs et les mesures de suivi ont été entravés par des lacunes, des difficultés et des obstacles liés aux méthodes de travail, à la disponibilité et à l</w:t>
      </w:r>
      <w:r w:rsidR="007A3EFB">
        <w:rPr>
          <w:rFonts w:eastAsia="Times New Roman"/>
        </w:rPr>
        <w:t>’</w:t>
      </w:r>
      <w:r w:rsidRPr="00F00511">
        <w:rPr>
          <w:rFonts w:eastAsia="Times New Roman"/>
        </w:rPr>
        <w:t>accès aux données, à la fragmentation des données, aux infrastructures techniques et technologiques, ainsi qu</w:t>
      </w:r>
      <w:r w:rsidR="007A3EFB">
        <w:rPr>
          <w:rFonts w:eastAsia="Times New Roman"/>
        </w:rPr>
        <w:t>’</w:t>
      </w:r>
      <w:r w:rsidRPr="00F00511">
        <w:rPr>
          <w:rFonts w:eastAsia="Times New Roman"/>
        </w:rPr>
        <w:t>à la disponibilité des ressources et aux capacités ;</w:t>
      </w:r>
    </w:p>
    <w:p w14:paraId="0D7956FF" w14:textId="28B86E92" w:rsidR="00F00511" w:rsidRPr="00F00511" w:rsidRDefault="00F00511" w:rsidP="00F00511">
      <w:pPr>
        <w:spacing w:after="120"/>
        <w:ind w:left="567" w:firstLine="567"/>
        <w:jc w:val="lowKashida"/>
      </w:pPr>
      <w:r w:rsidRPr="00F00511">
        <w:t>6</w:t>
      </w:r>
      <w:r w:rsidRPr="00F00511">
        <w:rPr>
          <w:i/>
          <w:iCs/>
        </w:rPr>
        <w:t>.</w:t>
      </w:r>
      <w:r w:rsidRPr="00F00511">
        <w:tab/>
      </w:r>
      <w:r w:rsidRPr="00F00511">
        <w:rPr>
          <w:i/>
          <w:iCs/>
        </w:rPr>
        <w:t>Constate avec une profonde préoccupation</w:t>
      </w:r>
      <w:r w:rsidRPr="00F00511">
        <w:t xml:space="preserve"> qu</w:t>
      </w:r>
      <w:r w:rsidR="007A3EFB">
        <w:t>’</w:t>
      </w:r>
      <w:r w:rsidRPr="00F00511">
        <w:t>à moins d</w:t>
      </w:r>
      <w:r w:rsidR="007A3EFB">
        <w:t>’</w:t>
      </w:r>
      <w:r w:rsidRPr="00F00511">
        <w:t>une accélération rapide de la mise en œuvre collective, notamment à l</w:t>
      </w:r>
      <w:r w:rsidR="007A3EFB">
        <w:t>’</w:t>
      </w:r>
      <w:r w:rsidRPr="00F00511">
        <w:t>aide d</w:t>
      </w:r>
      <w:r w:rsidR="007A3EFB">
        <w:t>’</w:t>
      </w:r>
      <w:r w:rsidRPr="00F00511">
        <w:t>un resserrement de la coopération internationale, de l</w:t>
      </w:r>
      <w:r w:rsidR="007A3EFB">
        <w:t>’</w:t>
      </w:r>
      <w:r w:rsidRPr="00F00511">
        <w:t>amélioration des mesures et des efforts et d</w:t>
      </w:r>
      <w:r w:rsidR="007A3EFB">
        <w:t>’</w:t>
      </w:r>
      <w:r w:rsidRPr="00F00511">
        <w:t>un renforcement des moyens d</w:t>
      </w:r>
      <w:r w:rsidR="007A3EFB">
        <w:t>’</w:t>
      </w:r>
      <w:r w:rsidRPr="00F00511">
        <w:t>exécution, les objectifs et la mission du Cadre à l</w:t>
      </w:r>
      <w:r w:rsidR="007A3EFB">
        <w:t>’</w:t>
      </w:r>
      <w:r w:rsidRPr="00F00511">
        <w:t>horizon 2030 ne seront pas atteints, et insiste sur l</w:t>
      </w:r>
      <w:r w:rsidR="007A3EFB">
        <w:t>’</w:t>
      </w:r>
      <w:r w:rsidRPr="00F00511">
        <w:t>impératif de résoudre les écarts, les problèmes et les obstacles rencontrés sur le plan de la mise en œuvre, afin d</w:t>
      </w:r>
      <w:r w:rsidR="007A3EFB">
        <w:t>’</w:t>
      </w:r>
      <w:r w:rsidRPr="00F00511">
        <w:t>atteindre les objectifs et la mission à l</w:t>
      </w:r>
      <w:r w:rsidR="007A3EFB">
        <w:t>’</w:t>
      </w:r>
      <w:r w:rsidRPr="00F00511">
        <w:t xml:space="preserve">horizon 2030; </w:t>
      </w:r>
    </w:p>
    <w:p w14:paraId="030B3DFF" w14:textId="7D48CCF3" w:rsidR="00F00511" w:rsidRPr="00F00511" w:rsidRDefault="00F00511" w:rsidP="00F00511">
      <w:pPr>
        <w:spacing w:after="120"/>
        <w:ind w:left="567" w:firstLine="567"/>
        <w:jc w:val="lowKashida"/>
      </w:pPr>
      <w:r w:rsidRPr="00F00511">
        <w:t>7.</w:t>
      </w:r>
      <w:r w:rsidRPr="00F00511">
        <w:tab/>
      </w:r>
      <w:r w:rsidRPr="00F00511">
        <w:rPr>
          <w:i/>
          <w:iCs/>
        </w:rPr>
        <w:t>Constate également</w:t>
      </w:r>
      <w:r w:rsidRPr="00F00511">
        <w:t xml:space="preserve"> avec une profonde inquiétude que, si les objectifs fixés pour 2030 et la mission du Cadre ne sont pas atteints, ses objectifs et sa vision pour 2050 risquent d</w:t>
      </w:r>
      <w:r w:rsidR="007A3EFB">
        <w:t>’</w:t>
      </w:r>
      <w:r w:rsidRPr="00F00511">
        <w:t>être compromis [à moins d</w:t>
      </w:r>
      <w:r w:rsidR="007A3EFB">
        <w:t>’</w:t>
      </w:r>
      <w:r w:rsidRPr="00F00511">
        <w:t>une accélération rapide de la fourniture moyens de mise en œuvre] ;</w:t>
      </w:r>
    </w:p>
    <w:p w14:paraId="61560C71" w14:textId="168FA819" w:rsidR="00F00511" w:rsidRPr="00F00511" w:rsidRDefault="00F00511" w:rsidP="00F00511">
      <w:pPr>
        <w:spacing w:after="120"/>
        <w:ind w:left="567" w:firstLine="567"/>
        <w:jc w:val="lowKashida"/>
      </w:pPr>
      <w:r w:rsidRPr="00F00511">
        <w:t>8.</w:t>
      </w:r>
      <w:r w:rsidRPr="00F00511">
        <w:tab/>
      </w:r>
      <w:r w:rsidRPr="00F00511">
        <w:rPr>
          <w:i/>
          <w:iCs/>
        </w:rPr>
        <w:t>Invite</w:t>
      </w:r>
      <w:r w:rsidRPr="00F00511">
        <w:t xml:space="preserve"> les Parties, les autres gouvernements, les acteurs autres que les gouvernements nationaux, ainsi que les centres régionaux et sous-régionaux d</w:t>
      </w:r>
      <w:r w:rsidR="007A3EFB">
        <w:t>’</w:t>
      </w:r>
      <w:r w:rsidRPr="00F00511">
        <w:t>appui à la coopération technique et scientifique soutenant la mise en œuvre du Cadre, à utiliser les informations figurant dans le rapport mondial et dans les stratégies et plans d</w:t>
      </w:r>
      <w:r w:rsidR="007A3EFB">
        <w:t>’</w:t>
      </w:r>
      <w:r w:rsidRPr="00F00511">
        <w:t>action nationaux en matière de biodiversité, les objectifs nationaux et les rapports nationaux, dans l</w:t>
      </w:r>
      <w:r w:rsidR="007A3EFB">
        <w:t>’</w:t>
      </w:r>
      <w:r w:rsidRPr="00F00511">
        <w:t>exercice de leurs mandats et compétences respectifs, le cas échéant ;</w:t>
      </w:r>
    </w:p>
    <w:p w14:paraId="3D283CB8" w14:textId="01615487" w:rsidR="00F00511" w:rsidRPr="00F00511" w:rsidRDefault="00F00511" w:rsidP="00F00511">
      <w:pPr>
        <w:tabs>
          <w:tab w:val="left" w:pos="2835"/>
          <w:tab w:val="left" w:pos="3402"/>
        </w:tabs>
        <w:spacing w:after="120"/>
        <w:ind w:left="567" w:firstLine="567"/>
        <w:jc w:val="lowKashida"/>
      </w:pPr>
      <w:r w:rsidRPr="00F00511">
        <w:lastRenderedPageBreak/>
        <w:t xml:space="preserve">9. </w:t>
      </w:r>
      <w:r w:rsidRPr="00F00511">
        <w:rPr>
          <w:i/>
          <w:iCs/>
        </w:rPr>
        <w:t>Exhorte</w:t>
      </w:r>
      <w:r w:rsidRPr="00F00511">
        <w:t xml:space="preserve"> les Parties à élaborer et à renforcer davantage les systèmes nationaux de suivi et de gestion des connaissances afin de combler les lacunes en matière de données et de connaissances susmentionnées et d</w:t>
      </w:r>
      <w:r w:rsidR="007A3EFB">
        <w:t>’</w:t>
      </w:r>
      <w:r w:rsidRPr="00F00511">
        <w:t>améliorer la prise de décision fondée sur des données factuelles ainsi que le suivi des progrès nationaux dans la mise en œuvre du Cadre</w:t>
      </w:r>
      <w:r w:rsidR="007A3EFB">
        <w:t xml:space="preserve"> </w:t>
      </w:r>
      <w:r w:rsidRPr="00F00511">
        <w:t>;</w:t>
      </w:r>
    </w:p>
    <w:p w14:paraId="4BAE3E60" w14:textId="77777777" w:rsidR="00F00511" w:rsidRPr="00F00511" w:rsidRDefault="00F00511" w:rsidP="00F00511">
      <w:pPr>
        <w:tabs>
          <w:tab w:val="left" w:pos="2835"/>
          <w:tab w:val="left" w:pos="3402"/>
        </w:tabs>
        <w:spacing w:after="120"/>
        <w:ind w:left="567" w:firstLine="567"/>
        <w:jc w:val="lowKashida"/>
      </w:pPr>
      <w:r w:rsidRPr="00F00511">
        <w:t xml:space="preserve">[10. </w:t>
      </w:r>
      <w:r w:rsidRPr="00F00511">
        <w:rPr>
          <w:i/>
          <w:iCs/>
        </w:rPr>
        <w:t>Encourage</w:t>
      </w:r>
      <w:r w:rsidRPr="00F00511">
        <w:t xml:space="preserve"> les Parties à veiller à ce que les données de base nécessaires à la mise en œuvre du cadre de suivi, en particulier les cartes nationales des écosystèmes, soient disponibles afin de faciliter la mise en place des indicateurs </w:t>
      </w:r>
      <w:proofErr w:type="gramStart"/>
      <w:r w:rsidRPr="00F00511">
        <w:t>clefs fondés</w:t>
      </w:r>
      <w:proofErr w:type="gramEnd"/>
      <w:r w:rsidRPr="00F00511">
        <w:t xml:space="preserve"> sur les écosystèmes ;]</w:t>
      </w:r>
    </w:p>
    <w:p w14:paraId="769BD96A" w14:textId="76F13A68" w:rsidR="00F00511" w:rsidRPr="007A3EFB" w:rsidRDefault="00F00511" w:rsidP="00F00511">
      <w:pPr>
        <w:tabs>
          <w:tab w:val="left" w:pos="2835"/>
          <w:tab w:val="left" w:pos="3402"/>
        </w:tabs>
        <w:spacing w:after="120"/>
        <w:ind w:left="567" w:firstLine="567"/>
        <w:jc w:val="lowKashida"/>
      </w:pPr>
      <w:r w:rsidRPr="00F00511">
        <w:t>11. [</w:t>
      </w:r>
      <w:r w:rsidRPr="00F00511">
        <w:rPr>
          <w:i/>
          <w:iCs/>
        </w:rPr>
        <w:t>Encourage également</w:t>
      </w:r>
      <w:r w:rsidRPr="00F00511">
        <w:t xml:space="preserve"> les Parties, et [demande][invite] le Fonds pour l</w:t>
      </w:r>
      <w:r w:rsidR="007A3EFB">
        <w:t>’</w:t>
      </w:r>
      <w:r w:rsidRPr="00F00511">
        <w:t>environnement mondial ainsi que les autres gouvernements et organisations à apporter leur soutien pour régler les problèmes techniques et financiers auxquels se heurtent les Parties, en particulier celles qui sont des pays en développement, notamment les pays les moins avancés et les petits États insulaires en développement, afin d</w:t>
      </w:r>
      <w:r w:rsidR="007A3EFB">
        <w:t>’</w:t>
      </w:r>
      <w:r w:rsidRPr="00F00511">
        <w:t>améliorer leurs systèmes nationaux de suivi et de gestion des connaissances [ainsi que les données de base nécessaires à la mise en œuvre et au suivi du Cadre], notamment en renforçant la mise à disposition de ressources financières adéquates, prévisibles et accessibles et opportunes, le transfert de technologies [à des conditions favorables, y compris à des conditions concessionnelles et préférentielles, comme convenu d</w:t>
      </w:r>
      <w:r w:rsidR="007A3EFB">
        <w:t>’</w:t>
      </w:r>
      <w:r w:rsidRPr="00F00511">
        <w:t>un commun accord][à des conditions convenues d</w:t>
      </w:r>
      <w:r w:rsidR="007A3EFB">
        <w:t>’</w:t>
      </w:r>
      <w:r w:rsidRPr="00F00511">
        <w:t>un commun accord], l</w:t>
      </w:r>
      <w:r w:rsidR="007A3EFB">
        <w:t>’</w:t>
      </w:r>
      <w:r w:rsidRPr="00F00511">
        <w:t xml:space="preserve">assistance technique ainsi que le renforcement et le développement des capacités aux Parties qui sont des pays en développement, afin de permettre la mise en œuvre effective du cadre de suivi et du </w:t>
      </w:r>
      <w:r w:rsidRPr="00F00511">
        <w:rPr>
          <w:rFonts w:asciiTheme="majorBidi" w:hAnsiTheme="majorBidi" w:cstheme="majorBidi"/>
          <w:color w:val="212529"/>
        </w:rPr>
        <w:t>Cadre mondial de la biodiversité de Kunming-Montréal</w:t>
      </w:r>
      <w:r w:rsidRPr="00F00511">
        <w:rPr>
          <w:vertAlign w:val="superscript"/>
          <w:lang w:val="en-GB"/>
        </w:rPr>
        <w:footnoteReference w:id="5"/>
      </w:r>
      <w:r w:rsidR="007A3EFB">
        <w:rPr>
          <w:rFonts w:ascii="Roboto" w:hAnsi="Roboto"/>
          <w:color w:val="212529"/>
          <w:sz w:val="27"/>
          <w:szCs w:val="27"/>
        </w:rPr>
        <w:t> </w:t>
      </w:r>
      <w:r w:rsidR="007A3EFB" w:rsidRPr="007A3EFB">
        <w:rPr>
          <w:color w:val="212529"/>
        </w:rPr>
        <w:t>;</w:t>
      </w:r>
      <w:r w:rsidRPr="007A3EFB">
        <w:t>]</w:t>
      </w:r>
    </w:p>
    <w:p w14:paraId="53F0B0F7" w14:textId="768A74B2" w:rsidR="00F00511" w:rsidRPr="00F00511" w:rsidRDefault="00F00511" w:rsidP="00F00511">
      <w:pPr>
        <w:tabs>
          <w:tab w:val="left" w:pos="2835"/>
          <w:tab w:val="left" w:pos="3402"/>
        </w:tabs>
        <w:spacing w:after="120"/>
        <w:ind w:left="567" w:firstLine="567"/>
        <w:jc w:val="lowKashida"/>
      </w:pPr>
      <w:r w:rsidRPr="00F00511">
        <w:t xml:space="preserve">12.  </w:t>
      </w:r>
      <w:r w:rsidR="00376F35" w:rsidRPr="005B29D4">
        <w:rPr>
          <w:i/>
          <w:iCs/>
        </w:rPr>
        <w:t xml:space="preserve">Invite </w:t>
      </w:r>
      <w:r w:rsidR="00376F35" w:rsidRPr="005B29D4">
        <w:t xml:space="preserve">les acteurs autres que les gouvernements nationaux, les centres </w:t>
      </w:r>
      <w:r w:rsidR="00376F35">
        <w:t xml:space="preserve">régionaux et sous-régionaux </w:t>
      </w:r>
      <w:r w:rsidR="00376F35" w:rsidRPr="005B29D4">
        <w:t>d’appui à la coopération</w:t>
      </w:r>
      <w:r w:rsidR="00376F35">
        <w:t xml:space="preserve"> scientifique et technique,</w:t>
      </w:r>
      <w:r w:rsidR="00376F35" w:rsidRPr="005B29D4">
        <w:t xml:space="preserve"> les secrétariats des conventions relatives à la biodiversité et d’autres accords multilatéraux pertinents sur l’environnement, les entités des Nations Unies et les organisations intergouvernementales à </w:t>
      </w:r>
      <w:r w:rsidR="00376F35">
        <w:t xml:space="preserve">appuyer l’action menée </w:t>
      </w:r>
      <w:r w:rsidR="00376F35" w:rsidRPr="005B29D4">
        <w:t>par les Parties pour améliorer les systèmes nationaux de suivi et de gestion des connaissances ;</w:t>
      </w:r>
    </w:p>
    <w:p w14:paraId="53C1DE81" w14:textId="11BA9A4A" w:rsidR="00F00511" w:rsidRPr="00F00511" w:rsidRDefault="00F00511" w:rsidP="00F00511">
      <w:pPr>
        <w:spacing w:after="120"/>
        <w:ind w:left="567" w:firstLine="567"/>
        <w:jc w:val="lowKashida"/>
        <w:rPr>
          <w:u w:val="single"/>
        </w:rPr>
      </w:pPr>
      <w:r w:rsidRPr="00F00511">
        <w:t>13</w:t>
      </w:r>
      <w:r w:rsidRPr="00F00511">
        <w:rPr>
          <w:i/>
          <w:iCs/>
        </w:rPr>
        <w:t>.</w:t>
      </w:r>
      <w:r w:rsidRPr="00F00511">
        <w:tab/>
      </w:r>
      <w:r w:rsidRPr="007A3EFB">
        <w:t xml:space="preserve"> </w:t>
      </w:r>
      <w:r w:rsidR="00376F35" w:rsidRPr="00376F35">
        <w:rPr>
          <w:i/>
          <w:iCs/>
        </w:rPr>
        <w:t>Encourage</w:t>
      </w:r>
      <w:r w:rsidR="00376F35" w:rsidRPr="00376F35">
        <w:t xml:space="preserve"> les Parties à tirer pleinement parti des mécanismes et outils existants et des centres d'appui régionaux et sous-régionaux à la coopération scientifique et technique, des initiatives et plans de renforcement et de développement des capacités et d'un renforcement de la coopération régionale, afin de consolider les systèmes de suivi et de gestion des connaissances ;</w:t>
      </w:r>
    </w:p>
    <w:p w14:paraId="4F81CE7C" w14:textId="5581599A" w:rsidR="00F00511" w:rsidRPr="00F00511" w:rsidRDefault="00F00511" w:rsidP="00F00511">
      <w:pPr>
        <w:spacing w:after="120"/>
        <w:ind w:left="567" w:firstLine="567"/>
        <w:jc w:val="lowKashida"/>
      </w:pPr>
      <w:r w:rsidRPr="00F00511">
        <w:t>14.</w:t>
      </w:r>
      <w:r w:rsidRPr="00F00511">
        <w:tab/>
        <w:t xml:space="preserve"> </w:t>
      </w:r>
      <w:r w:rsidRPr="00F00511">
        <w:rPr>
          <w:i/>
          <w:iCs/>
        </w:rPr>
        <w:t>Prie</w:t>
      </w:r>
      <w:r w:rsidRPr="00F00511">
        <w:t xml:space="preserve"> la Secrétaire exécutive de</w:t>
      </w:r>
      <w:r w:rsidR="007A3EFB">
        <w:t xml:space="preserve"> </w:t>
      </w:r>
      <w:r w:rsidRPr="00F00511">
        <w:t>:</w:t>
      </w:r>
    </w:p>
    <w:p w14:paraId="41DB39CC" w14:textId="5ECC96BE" w:rsidR="00F00511" w:rsidRPr="007A3EFB" w:rsidRDefault="00F00511" w:rsidP="007A3EFB">
      <w:pPr>
        <w:tabs>
          <w:tab w:val="left" w:pos="2835"/>
          <w:tab w:val="left" w:pos="3402"/>
        </w:tabs>
        <w:spacing w:after="120"/>
        <w:ind w:left="567" w:firstLine="564"/>
        <w:rPr>
          <w:rFonts w:eastAsia="Times New Roman"/>
          <w:lang w:val="en-GB"/>
        </w:rPr>
      </w:pPr>
      <w:r w:rsidRPr="007A3EFB">
        <w:rPr>
          <w:rFonts w:eastAsia="Times New Roman"/>
          <w:lang w:val="en-GB"/>
        </w:rPr>
        <w:t>a)</w:t>
      </w:r>
      <w:r w:rsidR="007A3EFB">
        <w:rPr>
          <w:rFonts w:eastAsia="Times New Roman"/>
          <w:lang w:val="en-GB"/>
        </w:rPr>
        <w:tab/>
      </w:r>
      <w:proofErr w:type="spellStart"/>
      <w:r w:rsidR="007A3EFB" w:rsidRPr="007A3EFB">
        <w:rPr>
          <w:rFonts w:eastAsia="Times New Roman"/>
          <w:lang w:val="en-GB"/>
        </w:rPr>
        <w:t>F</w:t>
      </w:r>
      <w:r w:rsidRPr="007A3EFB">
        <w:rPr>
          <w:rFonts w:eastAsia="Times New Roman"/>
          <w:lang w:val="en-GB"/>
        </w:rPr>
        <w:t>aciliter</w:t>
      </w:r>
      <w:proofErr w:type="spellEnd"/>
      <w:r w:rsidRPr="007A3EFB">
        <w:rPr>
          <w:rFonts w:eastAsia="Times New Roman"/>
          <w:lang w:val="en-GB"/>
        </w:rPr>
        <w:t xml:space="preserve"> </w:t>
      </w:r>
      <w:proofErr w:type="spellStart"/>
      <w:r w:rsidRPr="007A3EFB">
        <w:rPr>
          <w:rFonts w:eastAsia="Times New Roman"/>
          <w:lang w:val="en-GB"/>
        </w:rPr>
        <w:t>l</w:t>
      </w:r>
      <w:r w:rsidR="007A3EFB">
        <w:rPr>
          <w:rFonts w:eastAsia="Times New Roman"/>
          <w:lang w:val="en-GB"/>
        </w:rPr>
        <w:t>’</w:t>
      </w:r>
      <w:r w:rsidRPr="007A3EFB">
        <w:rPr>
          <w:rFonts w:eastAsia="Times New Roman"/>
          <w:lang w:val="en-GB"/>
        </w:rPr>
        <w:t>accès</w:t>
      </w:r>
      <w:proofErr w:type="spellEnd"/>
      <w:r w:rsidRPr="007A3EFB">
        <w:rPr>
          <w:rFonts w:eastAsia="Times New Roman"/>
          <w:lang w:val="en-GB"/>
        </w:rPr>
        <w:t xml:space="preserve"> aux </w:t>
      </w:r>
      <w:proofErr w:type="spellStart"/>
      <w:r w:rsidRPr="007A3EFB">
        <w:rPr>
          <w:rFonts w:eastAsia="Times New Roman"/>
          <w:lang w:val="en-GB"/>
        </w:rPr>
        <w:t>informations</w:t>
      </w:r>
      <w:proofErr w:type="spellEnd"/>
      <w:r w:rsidRPr="007A3EFB">
        <w:rPr>
          <w:rFonts w:eastAsia="Times New Roman"/>
          <w:lang w:val="en-GB"/>
        </w:rPr>
        <w:t xml:space="preserve"> figurant dans les </w:t>
      </w:r>
      <w:proofErr w:type="spellStart"/>
      <w:r w:rsidRPr="007A3EFB">
        <w:rPr>
          <w:rFonts w:eastAsia="Times New Roman"/>
          <w:lang w:val="en-GB"/>
        </w:rPr>
        <w:t>stratégies</w:t>
      </w:r>
      <w:proofErr w:type="spellEnd"/>
      <w:r w:rsidRPr="007A3EFB">
        <w:rPr>
          <w:rFonts w:eastAsia="Times New Roman"/>
          <w:lang w:val="en-GB"/>
        </w:rPr>
        <w:t xml:space="preserve"> et plans d</w:t>
      </w:r>
      <w:r w:rsidR="007A3EFB">
        <w:rPr>
          <w:rFonts w:eastAsia="Times New Roman"/>
          <w:lang w:val="en-GB"/>
        </w:rPr>
        <w:t>’</w:t>
      </w:r>
      <w:r w:rsidRPr="007A3EFB">
        <w:rPr>
          <w:rFonts w:eastAsia="Times New Roman"/>
          <w:lang w:val="en-GB"/>
        </w:rPr>
        <w:t xml:space="preserve">action </w:t>
      </w:r>
      <w:proofErr w:type="spellStart"/>
      <w:r w:rsidRPr="007A3EFB">
        <w:rPr>
          <w:rFonts w:eastAsia="Times New Roman"/>
          <w:lang w:val="en-GB"/>
        </w:rPr>
        <w:t>nationaux</w:t>
      </w:r>
      <w:proofErr w:type="spellEnd"/>
      <w:r w:rsidRPr="007A3EFB">
        <w:rPr>
          <w:rFonts w:eastAsia="Times New Roman"/>
          <w:lang w:val="en-GB"/>
        </w:rPr>
        <w:t xml:space="preserve"> </w:t>
      </w:r>
      <w:proofErr w:type="spellStart"/>
      <w:r w:rsidRPr="007A3EFB">
        <w:rPr>
          <w:rFonts w:eastAsia="Times New Roman"/>
          <w:lang w:val="en-GB"/>
        </w:rPr>
        <w:t>concernant</w:t>
      </w:r>
      <w:proofErr w:type="spellEnd"/>
      <w:r w:rsidRPr="007A3EFB">
        <w:rPr>
          <w:rFonts w:eastAsia="Times New Roman"/>
          <w:lang w:val="en-GB"/>
        </w:rPr>
        <w:t xml:space="preserve"> la </w:t>
      </w:r>
      <w:proofErr w:type="spellStart"/>
      <w:r w:rsidRPr="007A3EFB">
        <w:rPr>
          <w:rFonts w:eastAsia="Times New Roman"/>
          <w:lang w:val="en-GB"/>
        </w:rPr>
        <w:t>biodiversité</w:t>
      </w:r>
      <w:proofErr w:type="spellEnd"/>
      <w:r w:rsidRPr="007A3EFB">
        <w:rPr>
          <w:rFonts w:eastAsia="Times New Roman"/>
          <w:lang w:val="en-GB"/>
        </w:rPr>
        <w:t xml:space="preserve"> qui </w:t>
      </w:r>
      <w:proofErr w:type="spellStart"/>
      <w:r w:rsidRPr="007A3EFB">
        <w:rPr>
          <w:rFonts w:eastAsia="Times New Roman"/>
          <w:lang w:val="en-GB"/>
        </w:rPr>
        <w:t>ont</w:t>
      </w:r>
      <w:proofErr w:type="spellEnd"/>
      <w:r w:rsidRPr="007A3EFB">
        <w:rPr>
          <w:rFonts w:eastAsia="Times New Roman"/>
          <w:lang w:val="en-GB"/>
        </w:rPr>
        <w:t xml:space="preserve"> </w:t>
      </w:r>
      <w:proofErr w:type="spellStart"/>
      <w:r w:rsidRPr="007A3EFB">
        <w:rPr>
          <w:rFonts w:eastAsia="Times New Roman"/>
          <w:lang w:val="en-GB"/>
        </w:rPr>
        <w:t>été</w:t>
      </w:r>
      <w:proofErr w:type="spellEnd"/>
      <w:r w:rsidRPr="007A3EFB">
        <w:rPr>
          <w:rFonts w:eastAsia="Times New Roman"/>
          <w:lang w:val="en-GB"/>
        </w:rPr>
        <w:t xml:space="preserve"> </w:t>
      </w:r>
      <w:proofErr w:type="spellStart"/>
      <w:r w:rsidRPr="007A3EFB">
        <w:rPr>
          <w:rFonts w:eastAsia="Times New Roman"/>
          <w:lang w:val="en-GB"/>
        </w:rPr>
        <w:t>soumis</w:t>
      </w:r>
      <w:proofErr w:type="spellEnd"/>
      <w:r w:rsidRPr="007A3EFB">
        <w:rPr>
          <w:rFonts w:eastAsia="Times New Roman"/>
          <w:lang w:val="en-GB"/>
        </w:rPr>
        <w:t xml:space="preserve">, les </w:t>
      </w:r>
      <w:proofErr w:type="spellStart"/>
      <w:r w:rsidRPr="007A3EFB">
        <w:rPr>
          <w:rFonts w:eastAsia="Times New Roman"/>
          <w:lang w:val="en-GB"/>
        </w:rPr>
        <w:t>objectifs</w:t>
      </w:r>
      <w:proofErr w:type="spellEnd"/>
      <w:r w:rsidRPr="007A3EFB">
        <w:rPr>
          <w:rFonts w:eastAsia="Times New Roman"/>
          <w:lang w:val="en-GB"/>
        </w:rPr>
        <w:t xml:space="preserve"> </w:t>
      </w:r>
      <w:proofErr w:type="spellStart"/>
      <w:r w:rsidRPr="007A3EFB">
        <w:rPr>
          <w:rFonts w:eastAsia="Times New Roman"/>
          <w:lang w:val="en-GB"/>
        </w:rPr>
        <w:t>nationaux</w:t>
      </w:r>
      <w:proofErr w:type="spellEnd"/>
      <w:r w:rsidRPr="007A3EFB">
        <w:rPr>
          <w:rFonts w:eastAsia="Times New Roman"/>
          <w:lang w:val="en-GB"/>
        </w:rPr>
        <w:t xml:space="preserve">, les rapports </w:t>
      </w:r>
      <w:proofErr w:type="spellStart"/>
      <w:r w:rsidRPr="007A3EFB">
        <w:rPr>
          <w:rFonts w:eastAsia="Times New Roman"/>
          <w:lang w:val="en-GB"/>
        </w:rPr>
        <w:t>nationaux</w:t>
      </w:r>
      <w:proofErr w:type="spellEnd"/>
      <w:r w:rsidRPr="007A3EFB">
        <w:rPr>
          <w:rFonts w:eastAsia="Times New Roman"/>
          <w:lang w:val="en-GB"/>
        </w:rPr>
        <w:t xml:space="preserve"> et les engagements pris par des </w:t>
      </w:r>
      <w:proofErr w:type="spellStart"/>
      <w:r w:rsidRPr="007A3EFB">
        <w:rPr>
          <w:rFonts w:eastAsia="Times New Roman"/>
          <w:lang w:val="en-GB"/>
        </w:rPr>
        <w:t>acteurs</w:t>
      </w:r>
      <w:proofErr w:type="spellEnd"/>
      <w:r w:rsidRPr="007A3EFB">
        <w:rPr>
          <w:rFonts w:eastAsia="Times New Roman"/>
          <w:lang w:val="en-GB"/>
        </w:rPr>
        <w:t xml:space="preserve"> </w:t>
      </w:r>
      <w:proofErr w:type="spellStart"/>
      <w:r w:rsidRPr="007A3EFB">
        <w:rPr>
          <w:rFonts w:eastAsia="Times New Roman"/>
          <w:lang w:val="en-GB"/>
        </w:rPr>
        <w:t>autres</w:t>
      </w:r>
      <w:proofErr w:type="spellEnd"/>
      <w:r w:rsidRPr="007A3EFB">
        <w:rPr>
          <w:rFonts w:eastAsia="Times New Roman"/>
          <w:lang w:val="en-GB"/>
        </w:rPr>
        <w:t xml:space="preserve"> </w:t>
      </w:r>
      <w:proofErr w:type="spellStart"/>
      <w:r w:rsidRPr="007A3EFB">
        <w:rPr>
          <w:rFonts w:eastAsia="Times New Roman"/>
          <w:lang w:val="en-GB"/>
        </w:rPr>
        <w:t>que</w:t>
      </w:r>
      <w:proofErr w:type="spellEnd"/>
      <w:r w:rsidRPr="007A3EFB">
        <w:rPr>
          <w:rFonts w:eastAsia="Times New Roman"/>
          <w:lang w:val="en-GB"/>
        </w:rPr>
        <w:t xml:space="preserve"> les </w:t>
      </w:r>
      <w:proofErr w:type="spellStart"/>
      <w:r w:rsidRPr="007A3EFB">
        <w:rPr>
          <w:rFonts w:eastAsia="Times New Roman"/>
          <w:lang w:val="en-GB"/>
        </w:rPr>
        <w:t>gouvernements</w:t>
      </w:r>
      <w:proofErr w:type="spellEnd"/>
      <w:r w:rsidRPr="007A3EFB">
        <w:rPr>
          <w:rFonts w:eastAsia="Times New Roman"/>
          <w:lang w:val="en-GB"/>
        </w:rPr>
        <w:t xml:space="preserve"> </w:t>
      </w:r>
      <w:proofErr w:type="spellStart"/>
      <w:proofErr w:type="gramStart"/>
      <w:r w:rsidRPr="007A3EFB">
        <w:rPr>
          <w:rFonts w:eastAsia="Times New Roman"/>
          <w:lang w:val="en-GB"/>
        </w:rPr>
        <w:t>nationaux</w:t>
      </w:r>
      <w:proofErr w:type="spellEnd"/>
      <w:r w:rsidR="007A3EFB">
        <w:rPr>
          <w:rFonts w:eastAsia="Times New Roman"/>
          <w:lang w:val="en-GB"/>
        </w:rPr>
        <w:t xml:space="preserve"> </w:t>
      </w:r>
      <w:r w:rsidRPr="007A3EFB">
        <w:rPr>
          <w:rFonts w:eastAsia="Times New Roman"/>
          <w:lang w:val="en-GB"/>
        </w:rPr>
        <w:t>;</w:t>
      </w:r>
      <w:proofErr w:type="gramEnd"/>
    </w:p>
    <w:p w14:paraId="12451D48" w14:textId="510171E3" w:rsidR="00F00511" w:rsidRPr="007A3EFB" w:rsidRDefault="00F00511" w:rsidP="007A3EFB">
      <w:pPr>
        <w:tabs>
          <w:tab w:val="left" w:pos="2835"/>
          <w:tab w:val="left" w:pos="3402"/>
        </w:tabs>
        <w:spacing w:after="120"/>
        <w:ind w:left="567" w:firstLine="564"/>
        <w:rPr>
          <w:rFonts w:eastAsia="Times New Roman"/>
          <w:lang w:val="en-GB"/>
        </w:rPr>
      </w:pPr>
      <w:r w:rsidRPr="007A3EFB">
        <w:rPr>
          <w:rFonts w:eastAsia="Times New Roman"/>
          <w:lang w:val="en-GB"/>
        </w:rPr>
        <w:t>b)</w:t>
      </w:r>
      <w:r w:rsidR="007A3EFB">
        <w:rPr>
          <w:rFonts w:eastAsia="Times New Roman"/>
          <w:lang w:val="en-GB"/>
        </w:rPr>
        <w:tab/>
      </w:r>
      <w:proofErr w:type="spellStart"/>
      <w:r w:rsidRPr="007A3EFB">
        <w:rPr>
          <w:rFonts w:eastAsia="Times New Roman"/>
          <w:lang w:val="en-GB"/>
        </w:rPr>
        <w:t>Rendre</w:t>
      </w:r>
      <w:proofErr w:type="spellEnd"/>
      <w:r w:rsidRPr="007A3EFB">
        <w:rPr>
          <w:rFonts w:eastAsia="Times New Roman"/>
          <w:lang w:val="en-GB"/>
        </w:rPr>
        <w:t xml:space="preserve"> les conclusions du rapport </w:t>
      </w:r>
      <w:proofErr w:type="spellStart"/>
      <w:r w:rsidRPr="007A3EFB">
        <w:rPr>
          <w:rFonts w:eastAsia="Times New Roman"/>
          <w:lang w:val="en-GB"/>
        </w:rPr>
        <w:t>mondial</w:t>
      </w:r>
      <w:proofErr w:type="spellEnd"/>
      <w:r w:rsidRPr="007A3EFB">
        <w:rPr>
          <w:rFonts w:eastAsia="Times New Roman"/>
          <w:lang w:val="en-GB"/>
        </w:rPr>
        <w:t xml:space="preserve"> </w:t>
      </w:r>
      <w:proofErr w:type="spellStart"/>
      <w:r w:rsidRPr="007A3EFB">
        <w:rPr>
          <w:rFonts w:eastAsia="Times New Roman"/>
          <w:lang w:val="en-GB"/>
        </w:rPr>
        <w:t>facilement</w:t>
      </w:r>
      <w:proofErr w:type="spellEnd"/>
      <w:r w:rsidRPr="007A3EFB">
        <w:rPr>
          <w:rFonts w:eastAsia="Times New Roman"/>
          <w:lang w:val="en-GB"/>
        </w:rPr>
        <w:t xml:space="preserve"> </w:t>
      </w:r>
      <w:proofErr w:type="spellStart"/>
      <w:r w:rsidRPr="007A3EFB">
        <w:rPr>
          <w:rFonts w:eastAsia="Times New Roman"/>
          <w:lang w:val="en-GB"/>
        </w:rPr>
        <w:t>accessibles</w:t>
      </w:r>
      <w:proofErr w:type="spellEnd"/>
      <w:r w:rsidRPr="007A3EFB">
        <w:rPr>
          <w:rFonts w:eastAsia="Times New Roman"/>
          <w:lang w:val="en-GB"/>
        </w:rPr>
        <w:t xml:space="preserve">, </w:t>
      </w:r>
      <w:proofErr w:type="spellStart"/>
      <w:r w:rsidRPr="007A3EFB">
        <w:rPr>
          <w:rFonts w:eastAsia="Times New Roman"/>
          <w:lang w:val="en-GB"/>
        </w:rPr>
        <w:t>notamment</w:t>
      </w:r>
      <w:proofErr w:type="spellEnd"/>
      <w:r w:rsidRPr="007A3EFB">
        <w:rPr>
          <w:rFonts w:eastAsia="Times New Roman"/>
          <w:lang w:val="en-GB"/>
        </w:rPr>
        <w:t xml:space="preserve"> par </w:t>
      </w:r>
      <w:proofErr w:type="spellStart"/>
      <w:r w:rsidRPr="007A3EFB">
        <w:rPr>
          <w:rFonts w:eastAsia="Times New Roman"/>
          <w:lang w:val="en-GB"/>
        </w:rPr>
        <w:t>l</w:t>
      </w:r>
      <w:r w:rsidR="007A3EFB">
        <w:rPr>
          <w:rFonts w:eastAsia="Times New Roman"/>
          <w:lang w:val="en-GB"/>
        </w:rPr>
        <w:t>’</w:t>
      </w:r>
      <w:r w:rsidRPr="007A3EFB">
        <w:rPr>
          <w:rFonts w:eastAsia="Times New Roman"/>
          <w:lang w:val="en-GB"/>
        </w:rPr>
        <w:t>élaboration</w:t>
      </w:r>
      <w:proofErr w:type="spellEnd"/>
      <w:r w:rsidRPr="007A3EFB">
        <w:rPr>
          <w:rFonts w:eastAsia="Times New Roman"/>
          <w:lang w:val="en-GB"/>
        </w:rPr>
        <w:t xml:space="preserve"> de tableaux de bord </w:t>
      </w:r>
      <w:proofErr w:type="spellStart"/>
      <w:r w:rsidRPr="007A3EFB">
        <w:rPr>
          <w:rFonts w:eastAsia="Times New Roman"/>
          <w:lang w:val="en-GB"/>
        </w:rPr>
        <w:t>d</w:t>
      </w:r>
      <w:r w:rsidR="007A3EFB">
        <w:rPr>
          <w:rFonts w:eastAsia="Times New Roman"/>
          <w:lang w:val="en-GB"/>
        </w:rPr>
        <w:t>’</w:t>
      </w:r>
      <w:r w:rsidRPr="007A3EFB">
        <w:rPr>
          <w:rFonts w:eastAsia="Times New Roman"/>
          <w:lang w:val="en-GB"/>
        </w:rPr>
        <w:t>information</w:t>
      </w:r>
      <w:proofErr w:type="spellEnd"/>
      <w:r w:rsidRPr="007A3EFB">
        <w:rPr>
          <w:rFonts w:eastAsia="Times New Roman"/>
          <w:lang w:val="en-GB"/>
        </w:rPr>
        <w:t xml:space="preserve"> sur le centre </w:t>
      </w:r>
      <w:proofErr w:type="spellStart"/>
      <w:r w:rsidRPr="007A3EFB">
        <w:rPr>
          <w:rFonts w:eastAsia="Times New Roman"/>
          <w:lang w:val="en-GB"/>
        </w:rPr>
        <w:t>d</w:t>
      </w:r>
      <w:r w:rsidR="007A3EFB">
        <w:rPr>
          <w:rFonts w:eastAsia="Times New Roman"/>
          <w:lang w:val="en-GB"/>
        </w:rPr>
        <w:t>’</w:t>
      </w:r>
      <w:r w:rsidRPr="007A3EFB">
        <w:rPr>
          <w:rFonts w:eastAsia="Times New Roman"/>
          <w:lang w:val="en-GB"/>
        </w:rPr>
        <w:t>échange</w:t>
      </w:r>
      <w:proofErr w:type="spellEnd"/>
      <w:r w:rsidRPr="007A3EFB">
        <w:rPr>
          <w:rFonts w:eastAsia="Times New Roman"/>
          <w:lang w:val="en-GB"/>
        </w:rPr>
        <w:t xml:space="preserve"> </w:t>
      </w:r>
      <w:proofErr w:type="spellStart"/>
      <w:r w:rsidRPr="007A3EFB">
        <w:rPr>
          <w:rFonts w:eastAsia="Times New Roman"/>
          <w:lang w:val="en-GB"/>
        </w:rPr>
        <w:t>d</w:t>
      </w:r>
      <w:r w:rsidR="007A3EFB">
        <w:rPr>
          <w:rFonts w:eastAsia="Times New Roman"/>
          <w:lang w:val="en-GB"/>
        </w:rPr>
        <w:t>’</w:t>
      </w:r>
      <w:r w:rsidRPr="007A3EFB">
        <w:rPr>
          <w:rFonts w:eastAsia="Times New Roman"/>
          <w:lang w:val="en-GB"/>
        </w:rPr>
        <w:t>informations</w:t>
      </w:r>
      <w:proofErr w:type="spellEnd"/>
      <w:r w:rsidRPr="007A3EFB">
        <w:rPr>
          <w:rFonts w:eastAsia="Times New Roman"/>
          <w:lang w:val="en-GB"/>
        </w:rPr>
        <w:t xml:space="preserve"> de la Convention sur la </w:t>
      </w:r>
      <w:proofErr w:type="spellStart"/>
      <w:r w:rsidRPr="007A3EFB">
        <w:rPr>
          <w:rFonts w:eastAsia="Times New Roman"/>
          <w:lang w:val="en-GB"/>
        </w:rPr>
        <w:t>diversité</w:t>
      </w:r>
      <w:proofErr w:type="spellEnd"/>
      <w:r w:rsidRPr="007A3EFB">
        <w:rPr>
          <w:rFonts w:eastAsia="Times New Roman"/>
          <w:lang w:val="en-GB"/>
        </w:rPr>
        <w:t xml:space="preserve"> </w:t>
      </w:r>
      <w:proofErr w:type="spellStart"/>
      <w:r w:rsidRPr="007A3EFB">
        <w:rPr>
          <w:rFonts w:eastAsia="Times New Roman"/>
          <w:lang w:val="en-GB"/>
        </w:rPr>
        <w:t>biologique</w:t>
      </w:r>
      <w:proofErr w:type="spellEnd"/>
      <w:r w:rsidRPr="007A3EFB">
        <w:rPr>
          <w:rFonts w:eastAsia="Times New Roman"/>
          <w:vertAlign w:val="superscript"/>
          <w:lang w:val="en-GB"/>
        </w:rPr>
        <w:footnoteReference w:id="6"/>
      </w:r>
      <w:r w:rsidRPr="007A3EFB">
        <w:rPr>
          <w:rFonts w:eastAsia="Times New Roman"/>
          <w:lang w:val="en-GB"/>
        </w:rPr>
        <w:t xml:space="preserve"> ; </w:t>
      </w:r>
    </w:p>
    <w:p w14:paraId="0081024A" w14:textId="4A632112" w:rsidR="00F00511" w:rsidRPr="00F00511" w:rsidRDefault="00F00511" w:rsidP="007A3EFB">
      <w:pPr>
        <w:tabs>
          <w:tab w:val="left" w:pos="2835"/>
          <w:tab w:val="left" w:pos="3402"/>
        </w:tabs>
        <w:spacing w:after="120"/>
        <w:ind w:left="567" w:firstLine="564"/>
      </w:pPr>
      <w:r w:rsidRPr="007A3EFB">
        <w:rPr>
          <w:rFonts w:eastAsia="Times New Roman"/>
          <w:lang w:val="en-GB"/>
        </w:rPr>
        <w:t>c)</w:t>
      </w:r>
      <w:r w:rsidR="007A3EFB">
        <w:rPr>
          <w:rFonts w:eastAsia="Times New Roman"/>
          <w:lang w:val="en-GB"/>
        </w:rPr>
        <w:tab/>
      </w:r>
      <w:proofErr w:type="spellStart"/>
      <w:r w:rsidRPr="007A3EFB">
        <w:rPr>
          <w:rFonts w:eastAsia="Times New Roman"/>
          <w:lang w:val="en-GB"/>
        </w:rPr>
        <w:t>Poursuivre</w:t>
      </w:r>
      <w:proofErr w:type="spellEnd"/>
      <w:r w:rsidRPr="007A3EFB">
        <w:rPr>
          <w:rFonts w:eastAsia="Times New Roman"/>
          <w:lang w:val="en-GB"/>
        </w:rPr>
        <w:t xml:space="preserve"> la coordination et la collaboration avec les </w:t>
      </w:r>
      <w:proofErr w:type="spellStart"/>
      <w:r w:rsidRPr="007A3EFB">
        <w:rPr>
          <w:rFonts w:eastAsia="Times New Roman"/>
          <w:lang w:val="en-GB"/>
        </w:rPr>
        <w:t>partenaires</w:t>
      </w:r>
      <w:proofErr w:type="spellEnd"/>
      <w:r w:rsidRPr="007A3EFB">
        <w:rPr>
          <w:rFonts w:eastAsia="Times New Roman"/>
          <w:lang w:val="en-GB"/>
        </w:rPr>
        <w:t xml:space="preserve"> </w:t>
      </w:r>
      <w:proofErr w:type="spellStart"/>
      <w:r w:rsidRPr="007A3EFB">
        <w:rPr>
          <w:rFonts w:eastAsia="Times New Roman"/>
          <w:lang w:val="en-GB"/>
        </w:rPr>
        <w:t>concernés</w:t>
      </w:r>
      <w:proofErr w:type="spellEnd"/>
      <w:r w:rsidRPr="007A3EFB">
        <w:rPr>
          <w:rFonts w:eastAsia="Times New Roman"/>
          <w:lang w:val="en-GB"/>
        </w:rPr>
        <w:t xml:space="preserve"> </w:t>
      </w:r>
      <w:proofErr w:type="spellStart"/>
      <w:r w:rsidRPr="007A3EFB">
        <w:rPr>
          <w:rFonts w:eastAsia="Times New Roman"/>
          <w:lang w:val="en-GB"/>
        </w:rPr>
        <w:t>afin</w:t>
      </w:r>
      <w:proofErr w:type="spellEnd"/>
      <w:r w:rsidRPr="007A3EFB">
        <w:rPr>
          <w:rFonts w:eastAsia="Times New Roman"/>
          <w:lang w:val="en-GB"/>
        </w:rPr>
        <w:t xml:space="preserve"> de </w:t>
      </w:r>
      <w:proofErr w:type="spellStart"/>
      <w:r w:rsidRPr="007A3EFB">
        <w:rPr>
          <w:rFonts w:eastAsia="Times New Roman"/>
          <w:lang w:val="en-GB"/>
        </w:rPr>
        <w:t>fournir</w:t>
      </w:r>
      <w:proofErr w:type="spellEnd"/>
      <w:r w:rsidRPr="007A3EFB">
        <w:rPr>
          <w:rFonts w:eastAsia="Times New Roman"/>
          <w:lang w:val="en-GB"/>
        </w:rPr>
        <w:t xml:space="preserve"> des </w:t>
      </w:r>
      <w:proofErr w:type="spellStart"/>
      <w:r w:rsidRPr="007A3EFB">
        <w:rPr>
          <w:rFonts w:eastAsia="Times New Roman"/>
          <w:lang w:val="en-GB"/>
        </w:rPr>
        <w:t>activités</w:t>
      </w:r>
      <w:proofErr w:type="spellEnd"/>
      <w:r w:rsidRPr="007A3EFB">
        <w:rPr>
          <w:rFonts w:eastAsia="Times New Roman"/>
          <w:lang w:val="en-GB"/>
        </w:rPr>
        <w:t xml:space="preserve"> de </w:t>
      </w:r>
      <w:proofErr w:type="spellStart"/>
      <w:r w:rsidRPr="007A3EFB">
        <w:rPr>
          <w:rFonts w:eastAsia="Times New Roman"/>
          <w:lang w:val="en-GB"/>
        </w:rPr>
        <w:t>renforcement</w:t>
      </w:r>
      <w:proofErr w:type="spellEnd"/>
      <w:r w:rsidRPr="007A3EFB">
        <w:rPr>
          <w:rFonts w:eastAsia="Times New Roman"/>
          <w:lang w:val="en-GB"/>
        </w:rPr>
        <w:t xml:space="preserve"> et de </w:t>
      </w:r>
      <w:proofErr w:type="spellStart"/>
      <w:r w:rsidRPr="007A3EFB">
        <w:rPr>
          <w:rFonts w:eastAsia="Times New Roman"/>
          <w:lang w:val="en-GB"/>
        </w:rPr>
        <w:t>développement</w:t>
      </w:r>
      <w:proofErr w:type="spellEnd"/>
      <w:r w:rsidRPr="007A3EFB">
        <w:rPr>
          <w:rFonts w:eastAsia="Times New Roman"/>
          <w:lang w:val="en-GB"/>
        </w:rPr>
        <w:t xml:space="preserve"> des </w:t>
      </w:r>
      <w:proofErr w:type="spellStart"/>
      <w:r w:rsidRPr="007A3EFB">
        <w:rPr>
          <w:rFonts w:eastAsia="Times New Roman"/>
          <w:lang w:val="en-GB"/>
        </w:rPr>
        <w:t>capacités</w:t>
      </w:r>
      <w:proofErr w:type="spellEnd"/>
      <w:r w:rsidRPr="007A3EFB">
        <w:rPr>
          <w:rFonts w:eastAsia="Times New Roman"/>
          <w:lang w:val="en-GB"/>
        </w:rPr>
        <w:t xml:space="preserve"> aux Parties et aux </w:t>
      </w:r>
      <w:proofErr w:type="spellStart"/>
      <w:r w:rsidRPr="007A3EFB">
        <w:rPr>
          <w:rFonts w:eastAsia="Times New Roman"/>
          <w:lang w:val="en-GB"/>
        </w:rPr>
        <w:t>acteurs</w:t>
      </w:r>
      <w:proofErr w:type="spellEnd"/>
      <w:r w:rsidRPr="007A3EFB">
        <w:rPr>
          <w:rFonts w:eastAsia="Times New Roman"/>
          <w:lang w:val="en-GB"/>
        </w:rPr>
        <w:t xml:space="preserve"> </w:t>
      </w:r>
      <w:proofErr w:type="spellStart"/>
      <w:r w:rsidRPr="007A3EFB">
        <w:rPr>
          <w:rFonts w:eastAsia="Times New Roman"/>
          <w:lang w:val="en-GB"/>
        </w:rPr>
        <w:t>autres</w:t>
      </w:r>
      <w:proofErr w:type="spellEnd"/>
      <w:r w:rsidRPr="007A3EFB">
        <w:rPr>
          <w:rFonts w:eastAsia="Times New Roman"/>
          <w:lang w:val="en-GB"/>
        </w:rPr>
        <w:t xml:space="preserve"> </w:t>
      </w:r>
      <w:proofErr w:type="spellStart"/>
      <w:r w:rsidRPr="007A3EFB">
        <w:rPr>
          <w:rFonts w:eastAsia="Times New Roman"/>
          <w:lang w:val="en-GB"/>
        </w:rPr>
        <w:t>que</w:t>
      </w:r>
      <w:proofErr w:type="spellEnd"/>
      <w:r w:rsidRPr="007A3EFB">
        <w:rPr>
          <w:rFonts w:eastAsia="Times New Roman"/>
          <w:lang w:val="en-GB"/>
        </w:rPr>
        <w:t xml:space="preserve"> les </w:t>
      </w:r>
      <w:proofErr w:type="spellStart"/>
      <w:r w:rsidRPr="007A3EFB">
        <w:rPr>
          <w:rFonts w:eastAsia="Times New Roman"/>
          <w:lang w:val="en-GB"/>
        </w:rPr>
        <w:t>gouvernements</w:t>
      </w:r>
      <w:proofErr w:type="spellEnd"/>
      <w:r w:rsidRPr="007A3EFB">
        <w:rPr>
          <w:rFonts w:eastAsia="Times New Roman"/>
          <w:lang w:val="en-GB"/>
        </w:rPr>
        <w:t xml:space="preserve"> </w:t>
      </w:r>
      <w:proofErr w:type="spellStart"/>
      <w:r w:rsidRPr="007A3EFB">
        <w:rPr>
          <w:rFonts w:eastAsia="Times New Roman"/>
          <w:lang w:val="en-GB"/>
        </w:rPr>
        <w:t>nationaux</w:t>
      </w:r>
      <w:proofErr w:type="spellEnd"/>
      <w:r w:rsidRPr="007A3EFB">
        <w:rPr>
          <w:rFonts w:eastAsia="Times New Roman"/>
          <w:lang w:val="en-GB"/>
        </w:rPr>
        <w:t xml:space="preserve"> </w:t>
      </w:r>
      <w:proofErr w:type="spellStart"/>
      <w:r w:rsidRPr="007A3EFB">
        <w:rPr>
          <w:rFonts w:eastAsia="Times New Roman"/>
          <w:lang w:val="en-GB"/>
        </w:rPr>
        <w:t>visant</w:t>
      </w:r>
      <w:proofErr w:type="spellEnd"/>
      <w:r w:rsidRPr="007A3EFB">
        <w:rPr>
          <w:rFonts w:eastAsia="Times New Roman"/>
          <w:lang w:val="en-GB"/>
        </w:rPr>
        <w:t xml:space="preserve"> à </w:t>
      </w:r>
      <w:proofErr w:type="spellStart"/>
      <w:r w:rsidRPr="007A3EFB">
        <w:rPr>
          <w:rFonts w:eastAsia="Times New Roman"/>
          <w:lang w:val="en-GB"/>
        </w:rPr>
        <w:t>améliorer</w:t>
      </w:r>
      <w:proofErr w:type="spellEnd"/>
      <w:r w:rsidRPr="007A3EFB">
        <w:rPr>
          <w:rFonts w:eastAsia="Times New Roman"/>
          <w:lang w:val="en-GB"/>
        </w:rPr>
        <w:t xml:space="preserve"> les </w:t>
      </w:r>
      <w:proofErr w:type="spellStart"/>
      <w:r w:rsidRPr="007A3EFB">
        <w:rPr>
          <w:rFonts w:eastAsia="Times New Roman"/>
          <w:lang w:val="en-GB"/>
        </w:rPr>
        <w:t>systèmes</w:t>
      </w:r>
      <w:proofErr w:type="spellEnd"/>
      <w:r w:rsidRPr="007A3EFB">
        <w:rPr>
          <w:rFonts w:eastAsia="Times New Roman"/>
          <w:lang w:val="en-GB"/>
        </w:rPr>
        <w:t xml:space="preserve"> </w:t>
      </w:r>
      <w:proofErr w:type="spellStart"/>
      <w:r w:rsidRPr="007A3EFB">
        <w:rPr>
          <w:rFonts w:eastAsia="Times New Roman"/>
          <w:lang w:val="en-GB"/>
        </w:rPr>
        <w:t>nationaux</w:t>
      </w:r>
      <w:proofErr w:type="spellEnd"/>
      <w:r w:rsidRPr="007A3EFB">
        <w:rPr>
          <w:rFonts w:eastAsia="Times New Roman"/>
          <w:lang w:val="en-GB"/>
        </w:rPr>
        <w:t xml:space="preserve"> de </w:t>
      </w:r>
      <w:proofErr w:type="spellStart"/>
      <w:r w:rsidRPr="007A3EFB">
        <w:rPr>
          <w:rFonts w:eastAsia="Times New Roman"/>
          <w:lang w:val="en-GB"/>
        </w:rPr>
        <w:t>suivi</w:t>
      </w:r>
      <w:proofErr w:type="spellEnd"/>
      <w:r w:rsidRPr="007A3EFB">
        <w:rPr>
          <w:rFonts w:eastAsia="Times New Roman"/>
          <w:lang w:val="en-GB"/>
        </w:rPr>
        <w:t xml:space="preserve"> et de gestion des </w:t>
      </w:r>
      <w:proofErr w:type="spellStart"/>
      <w:r w:rsidRPr="007A3EFB">
        <w:rPr>
          <w:rFonts w:eastAsia="Times New Roman"/>
          <w:lang w:val="en-GB"/>
        </w:rPr>
        <w:t>connaissances</w:t>
      </w:r>
      <w:proofErr w:type="spellEnd"/>
      <w:r w:rsidRPr="007A3EFB">
        <w:rPr>
          <w:rFonts w:eastAsia="Times New Roman"/>
          <w:lang w:val="en-GB"/>
        </w:rPr>
        <w:t>.</w:t>
      </w:r>
    </w:p>
    <w:p w14:paraId="70418E06" w14:textId="77777777" w:rsidR="00F00511" w:rsidRPr="00F00511" w:rsidRDefault="00F00511" w:rsidP="00F00511">
      <w:pPr>
        <w:jc w:val="lowKashida"/>
      </w:pPr>
    </w:p>
    <w:p w14:paraId="4348C625" w14:textId="03900B98" w:rsidR="00F00511" w:rsidRPr="00F00511" w:rsidRDefault="00F00511" w:rsidP="007A3EFB">
      <w:pPr>
        <w:pStyle w:val="Titre1"/>
        <w:numPr>
          <w:ilvl w:val="0"/>
          <w:numId w:val="0"/>
        </w:numPr>
        <w:tabs>
          <w:tab w:val="clear" w:pos="1134"/>
        </w:tabs>
        <w:ind w:left="567" w:hanging="567"/>
        <w:rPr>
          <w:rFonts w:asciiTheme="majorBidi" w:eastAsia="Times New Roman" w:hAnsiTheme="majorBidi"/>
          <w:color w:val="212529"/>
          <w:szCs w:val="28"/>
        </w:rPr>
      </w:pPr>
      <w:r w:rsidRPr="007A3EFB">
        <w:rPr>
          <w:sz w:val="24"/>
          <w:szCs w:val="24"/>
        </w:rPr>
        <w:lastRenderedPageBreak/>
        <w:t xml:space="preserve">B. </w:t>
      </w:r>
      <w:r w:rsidRPr="007A3EFB">
        <w:rPr>
          <w:sz w:val="24"/>
          <w:szCs w:val="24"/>
        </w:rPr>
        <w:tab/>
        <w:t>Poursuite de l</w:t>
      </w:r>
      <w:r w:rsidR="007A3EFB">
        <w:rPr>
          <w:sz w:val="24"/>
          <w:szCs w:val="24"/>
        </w:rPr>
        <w:t>’</w:t>
      </w:r>
      <w:r w:rsidRPr="007A3EFB">
        <w:rPr>
          <w:sz w:val="24"/>
          <w:szCs w:val="24"/>
        </w:rPr>
        <w:t>amélioration des mécanismes de planification, de suivi, d</w:t>
      </w:r>
      <w:r w:rsidR="007A3EFB">
        <w:rPr>
          <w:sz w:val="24"/>
          <w:szCs w:val="24"/>
        </w:rPr>
        <w:t>’</w:t>
      </w:r>
      <w:r w:rsidRPr="007A3EFB">
        <w:rPr>
          <w:sz w:val="24"/>
          <w:szCs w:val="24"/>
        </w:rPr>
        <w:t>établissement de rapports et d</w:t>
      </w:r>
      <w:r w:rsidR="007A3EFB">
        <w:rPr>
          <w:sz w:val="24"/>
          <w:szCs w:val="24"/>
        </w:rPr>
        <w:t>’</w:t>
      </w:r>
      <w:r w:rsidRPr="007A3EFB">
        <w:rPr>
          <w:sz w:val="24"/>
          <w:szCs w:val="24"/>
        </w:rPr>
        <w:t>examen, y compris le cadre de suivi, concernant le Cadre mondial de la biodiversité de Kunming-Montréal</w:t>
      </w:r>
    </w:p>
    <w:p w14:paraId="59E65201" w14:textId="77777777" w:rsidR="00F00511" w:rsidRPr="007A3EFB" w:rsidRDefault="00F00511" w:rsidP="00F00511">
      <w:pPr>
        <w:keepNext/>
        <w:keepLines/>
        <w:tabs>
          <w:tab w:val="clear" w:pos="567"/>
          <w:tab w:val="clear" w:pos="1134"/>
        </w:tabs>
        <w:spacing w:after="120"/>
        <w:ind w:left="567" w:hanging="567"/>
        <w:jc w:val="left"/>
        <w:outlineLvl w:val="0"/>
        <w:rPr>
          <w:rFonts w:eastAsiaTheme="majorEastAsia" w:cstheme="majorBidi"/>
          <w:b/>
          <w:bCs/>
          <w:kern w:val="2"/>
          <w14:ligatures w14:val="standardContextual"/>
        </w:rPr>
      </w:pPr>
      <w:r w:rsidRPr="00F00511">
        <w:rPr>
          <w:rFonts w:eastAsiaTheme="majorEastAsia" w:cstheme="majorBidi"/>
          <w:kern w:val="2"/>
          <w:sz w:val="28"/>
          <w:szCs w:val="32"/>
          <w14:ligatures w14:val="standardContextual"/>
        </w:rPr>
        <w:tab/>
        <w:t xml:space="preserve">       </w:t>
      </w:r>
      <w:r w:rsidRPr="007A3EFB">
        <w:rPr>
          <w:rFonts w:eastAsiaTheme="majorEastAsia" w:cstheme="majorBidi"/>
          <w:i/>
          <w:iCs/>
          <w:kern w:val="2"/>
          <w14:ligatures w14:val="standardContextual"/>
        </w:rPr>
        <w:t>La Conférence des Parties</w:t>
      </w:r>
      <w:r w:rsidRPr="007A3EFB">
        <w:rPr>
          <w:rFonts w:eastAsiaTheme="majorEastAsia" w:cstheme="majorBidi"/>
          <w:kern w:val="2"/>
          <w14:ligatures w14:val="standardContextual"/>
        </w:rPr>
        <w:t>,</w:t>
      </w:r>
    </w:p>
    <w:p w14:paraId="73E4E506" w14:textId="77777777" w:rsidR="00F00511" w:rsidRPr="00F00511" w:rsidRDefault="00F00511" w:rsidP="00F00511">
      <w:pPr>
        <w:tabs>
          <w:tab w:val="clear" w:pos="567"/>
          <w:tab w:val="left" w:pos="2835"/>
          <w:tab w:val="left" w:pos="3402"/>
        </w:tabs>
        <w:spacing w:after="120"/>
        <w:ind w:left="567"/>
        <w:rPr>
          <w:iCs/>
          <w:kern w:val="22"/>
        </w:rPr>
      </w:pPr>
      <w:r w:rsidRPr="00F00511">
        <w:rPr>
          <w:i/>
          <w:kern w:val="22"/>
        </w:rPr>
        <w:tab/>
        <w:t xml:space="preserve">Rappelant </w:t>
      </w:r>
      <w:r w:rsidRPr="00F00511">
        <w:rPr>
          <w:iCs/>
          <w:kern w:val="22"/>
        </w:rPr>
        <w:t xml:space="preserve">ses décisions </w:t>
      </w:r>
      <w:hyperlink r:id="rId21" w:history="1">
        <w:r w:rsidRPr="00F00511">
          <w:rPr>
            <w:iCs/>
            <w:color w:val="0000FF" w:themeColor="hyperlink"/>
            <w:kern w:val="22"/>
            <w:u w:val="single"/>
          </w:rPr>
          <w:t>15/4</w:t>
        </w:r>
      </w:hyperlink>
      <w:r w:rsidRPr="00F00511">
        <w:rPr>
          <w:iCs/>
          <w:kern w:val="22"/>
        </w:rPr>
        <w:t xml:space="preserve">, </w:t>
      </w:r>
      <w:hyperlink r:id="rId22" w:history="1">
        <w:r w:rsidRPr="00F00511">
          <w:rPr>
            <w:iCs/>
            <w:color w:val="0000FF" w:themeColor="hyperlink"/>
            <w:kern w:val="22"/>
            <w:u w:val="single"/>
          </w:rPr>
          <w:t>15/5</w:t>
        </w:r>
      </w:hyperlink>
      <w:r w:rsidRPr="00F00511">
        <w:rPr>
          <w:iCs/>
          <w:kern w:val="22"/>
        </w:rPr>
        <w:t xml:space="preserve">, </w:t>
      </w:r>
      <w:hyperlink r:id="rId23" w:history="1">
        <w:r w:rsidRPr="00F00511">
          <w:rPr>
            <w:iCs/>
            <w:color w:val="0000FF" w:themeColor="hyperlink"/>
            <w:kern w:val="22"/>
            <w:u w:val="single"/>
          </w:rPr>
          <w:t>15/6</w:t>
        </w:r>
      </w:hyperlink>
      <w:r w:rsidRPr="00F00511">
        <w:rPr>
          <w:iCs/>
          <w:kern w:val="22"/>
        </w:rPr>
        <w:t xml:space="preserve"> du 19 décembre 2022, </w:t>
      </w:r>
      <w:hyperlink r:id="rId24" w:history="1">
        <w:r w:rsidRPr="00F00511">
          <w:rPr>
            <w:iCs/>
            <w:color w:val="0000FF" w:themeColor="hyperlink"/>
            <w:kern w:val="22"/>
            <w:u w:val="single"/>
          </w:rPr>
          <w:t>16/4</w:t>
        </w:r>
      </w:hyperlink>
      <w:r w:rsidRPr="00F00511">
        <w:rPr>
          <w:iCs/>
          <w:kern w:val="22"/>
        </w:rPr>
        <w:t xml:space="preserve"> du 30 octobre 2024 et </w:t>
      </w:r>
      <w:hyperlink r:id="rId25" w:history="1">
        <w:r w:rsidRPr="00F00511">
          <w:rPr>
            <w:iCs/>
            <w:color w:val="0000FF" w:themeColor="hyperlink"/>
            <w:kern w:val="22"/>
            <w:u w:val="single"/>
          </w:rPr>
          <w:t>16/31</w:t>
        </w:r>
      </w:hyperlink>
      <w:r w:rsidRPr="00F00511">
        <w:rPr>
          <w:iCs/>
          <w:kern w:val="22"/>
        </w:rPr>
        <w:t xml:space="preserve"> et </w:t>
      </w:r>
      <w:hyperlink r:id="rId26" w:history="1">
        <w:r w:rsidRPr="00F00511">
          <w:rPr>
            <w:iCs/>
            <w:color w:val="0000FF" w:themeColor="hyperlink"/>
            <w:kern w:val="22"/>
            <w:u w:val="single"/>
          </w:rPr>
          <w:t>16/32</w:t>
        </w:r>
      </w:hyperlink>
      <w:r w:rsidRPr="00F00511">
        <w:rPr>
          <w:iCs/>
          <w:kern w:val="22"/>
        </w:rPr>
        <w:t xml:space="preserve"> du 27 février 2025, </w:t>
      </w:r>
    </w:p>
    <w:p w14:paraId="2F331044" w14:textId="77777777" w:rsidR="00F00511" w:rsidRPr="00F00511" w:rsidRDefault="00F00511" w:rsidP="00F00511">
      <w:pPr>
        <w:tabs>
          <w:tab w:val="clear" w:pos="567"/>
          <w:tab w:val="left" w:pos="2835"/>
          <w:tab w:val="left" w:pos="3402"/>
        </w:tabs>
        <w:spacing w:after="120"/>
        <w:ind w:left="567"/>
      </w:pPr>
      <w:r w:rsidRPr="00F00511">
        <w:rPr>
          <w:i/>
          <w:iCs/>
        </w:rPr>
        <w:tab/>
        <w:t xml:space="preserve">Constatant </w:t>
      </w:r>
      <w:r w:rsidRPr="00F00511">
        <w:t xml:space="preserve">la persistance de lacunes relatives à la couverture, aux méthodes et aux métadonnées pour les indicateurs existants et à la mise en place du cadre de suivi du </w:t>
      </w:r>
      <w:r w:rsidRPr="00F00511">
        <w:rPr>
          <w:rFonts w:asciiTheme="majorBidi" w:eastAsia="Times New Roman" w:hAnsiTheme="majorBidi" w:cstheme="majorBidi"/>
          <w:color w:val="212529"/>
          <w:sz w:val="24"/>
          <w:szCs w:val="24"/>
        </w:rPr>
        <w:t>Cadre mondial de la biodiversité de Kunming-Montréal</w:t>
      </w:r>
      <w:r w:rsidRPr="00F00511">
        <w:rPr>
          <w:vertAlign w:val="superscript"/>
          <w:lang w:val="en-GB"/>
        </w:rPr>
        <w:footnoteReference w:id="7"/>
      </w:r>
      <w:r w:rsidRPr="00F00511">
        <w:t> ;</w:t>
      </w:r>
    </w:p>
    <w:p w14:paraId="5503C88F" w14:textId="54456588" w:rsidR="00F00511" w:rsidRPr="00F00511" w:rsidRDefault="00F00511" w:rsidP="00F00511">
      <w:pPr>
        <w:tabs>
          <w:tab w:val="left" w:pos="2835"/>
          <w:tab w:val="left" w:pos="3402"/>
        </w:tabs>
        <w:spacing w:after="120"/>
        <w:ind w:left="567" w:firstLine="567"/>
      </w:pPr>
      <w:r w:rsidRPr="00F00511">
        <w:t>1.</w:t>
      </w:r>
      <w:r w:rsidRPr="00F00511">
        <w:tab/>
      </w:r>
      <w:r w:rsidRPr="00F00511">
        <w:rPr>
          <w:i/>
          <w:iCs/>
        </w:rPr>
        <w:t xml:space="preserve">Note avec préoccupation </w:t>
      </w:r>
      <w:r w:rsidRPr="00F00511">
        <w:t>que l</w:t>
      </w:r>
      <w:r w:rsidR="007A3EFB">
        <w:t>’</w:t>
      </w:r>
      <w:r w:rsidRPr="00F00511">
        <w:t xml:space="preserve">état de préparation méthodologique des indicateurs phares énumérés dans les statuts méthodologiques 1, 2 et 3 dans le document </w:t>
      </w:r>
      <w:hyperlink r:id="rId27" w:history="1">
        <w:r w:rsidRPr="00F00511">
          <w:rPr>
            <w:color w:val="0000FF" w:themeColor="hyperlink"/>
            <w:u w:val="single"/>
          </w:rPr>
          <w:t>CBD/SBSTTA/28/INF/4</w:t>
        </w:r>
      </w:hyperlink>
      <w:r w:rsidRPr="00F00511">
        <w:rPr>
          <w:vertAlign w:val="superscript"/>
          <w:lang w:val="en-GB"/>
        </w:rPr>
        <w:footnoteReference w:id="8"/>
      </w:r>
      <w:r w:rsidRPr="00F00511">
        <w:t xml:space="preserve"> demeure faible, ce qui entrave l</w:t>
      </w:r>
      <w:r w:rsidR="007A3EFB">
        <w:t>’</w:t>
      </w:r>
      <w:r w:rsidRPr="00F00511">
        <w:t>établissement des rapports nationaux ;</w:t>
      </w:r>
    </w:p>
    <w:p w14:paraId="0D31F736" w14:textId="2C88CDBC" w:rsidR="00F00511" w:rsidRPr="00F00511" w:rsidRDefault="00F00511" w:rsidP="00F00511">
      <w:pPr>
        <w:tabs>
          <w:tab w:val="clear" w:pos="567"/>
          <w:tab w:val="left" w:pos="2835"/>
          <w:tab w:val="left" w:pos="3402"/>
        </w:tabs>
        <w:spacing w:after="120"/>
        <w:ind w:left="567" w:firstLine="567"/>
        <w:rPr>
          <w:iCs/>
        </w:rPr>
      </w:pPr>
      <w:r w:rsidRPr="00F00511">
        <w:rPr>
          <w:iCs/>
        </w:rPr>
        <w:t>2.</w:t>
      </w:r>
      <w:r w:rsidRPr="00F00511">
        <w:rPr>
          <w:i/>
        </w:rPr>
        <w:tab/>
        <w:t>Note</w:t>
      </w:r>
      <w:r w:rsidRPr="00F00511">
        <w:rPr>
          <w:iCs/>
        </w:rPr>
        <w:t xml:space="preserve"> </w:t>
      </w:r>
      <w:r w:rsidRPr="00F00511">
        <w:rPr>
          <w:i/>
        </w:rPr>
        <w:t>avec satisfaction</w:t>
      </w:r>
      <w:r w:rsidRPr="00F00511">
        <w:rPr>
          <w:iCs/>
        </w:rPr>
        <w:t xml:space="preserve"> les mises à jour techniques apportées aux métadonnées relatives aux indicateurs phares, figurant dans le document </w:t>
      </w:r>
      <w:r w:rsidRPr="00F00511">
        <w:t>CBD/SBSTTA/28/INF/4 et l</w:t>
      </w:r>
      <w:r w:rsidR="007A3EFB">
        <w:t>’</w:t>
      </w:r>
      <w:r w:rsidRPr="00F00511">
        <w:t>appui apporté par l</w:t>
      </w:r>
      <w:r w:rsidR="007A3EFB">
        <w:t>’</w:t>
      </w:r>
      <w:r w:rsidRPr="00F00511">
        <w:t>Organisation des Nations Unies pour l</w:t>
      </w:r>
      <w:r w:rsidR="007A3EFB">
        <w:t>’</w:t>
      </w:r>
      <w:r w:rsidRPr="00F00511">
        <w:t>alimentation et l</w:t>
      </w:r>
      <w:r w:rsidR="007A3EFB">
        <w:t>’</w:t>
      </w:r>
      <w:r w:rsidRPr="00F00511">
        <w:t>agriculture et ses partenaires en vue de la poursuite de la création et de la mise en place de certains indicateurs phares, comme décrit dans le document </w:t>
      </w:r>
      <w:hyperlink r:id="rId28" w:history="1">
        <w:r w:rsidRPr="00F00511">
          <w:rPr>
            <w:color w:val="0000FF" w:themeColor="hyperlink"/>
            <w:u w:val="single"/>
          </w:rPr>
          <w:t>CBD/SBSTTA/28/INF/8/Rev.1</w:t>
        </w:r>
      </w:hyperlink>
      <w:r w:rsidRPr="00F00511">
        <w:rPr>
          <w:iCs/>
        </w:rPr>
        <w:t>;</w:t>
      </w:r>
    </w:p>
    <w:p w14:paraId="50E57D40" w14:textId="2768329D" w:rsidR="00F00511" w:rsidRPr="00F00511" w:rsidRDefault="00F00511" w:rsidP="00F00511">
      <w:pPr>
        <w:tabs>
          <w:tab w:val="clear" w:pos="567"/>
          <w:tab w:val="left" w:pos="2835"/>
          <w:tab w:val="left" w:pos="3402"/>
        </w:tabs>
        <w:spacing w:after="120"/>
        <w:ind w:left="567" w:firstLine="567"/>
        <w:rPr>
          <w:bCs/>
          <w:iCs/>
        </w:rPr>
      </w:pPr>
      <w:r w:rsidRPr="00F00511">
        <w:rPr>
          <w:bCs/>
        </w:rPr>
        <w:t>[3.</w:t>
      </w:r>
      <w:r w:rsidRPr="00F00511">
        <w:rPr>
          <w:bCs/>
          <w:i/>
          <w:iCs/>
        </w:rPr>
        <w:tab/>
        <w:t xml:space="preserve">Approuve </w:t>
      </w:r>
      <w:r w:rsidRPr="00F00511">
        <w:rPr>
          <w:bCs/>
        </w:rPr>
        <w:t>l</w:t>
      </w:r>
      <w:r w:rsidR="007A3EFB">
        <w:rPr>
          <w:bCs/>
        </w:rPr>
        <w:t>’</w:t>
      </w:r>
      <w:r w:rsidRPr="00F00511">
        <w:rPr>
          <w:bCs/>
        </w:rPr>
        <w:t xml:space="preserve">inclusion dans le cadre de suivi du </w:t>
      </w:r>
      <w:r w:rsidRPr="00F00511">
        <w:rPr>
          <w:rFonts w:asciiTheme="majorBidi" w:eastAsia="Times New Roman" w:hAnsiTheme="majorBidi" w:cstheme="majorBidi"/>
          <w:color w:val="212529"/>
          <w:sz w:val="24"/>
          <w:szCs w:val="24"/>
        </w:rPr>
        <w:t>Cadre mondial de la biodiversité de Kunming-Montréal</w:t>
      </w:r>
      <w:r w:rsidRPr="00F00511">
        <w:rPr>
          <w:bCs/>
        </w:rPr>
        <w:t xml:space="preserve"> des indicateurs de composante et complémentaires supplémentaires figurant à l</w:t>
      </w:r>
      <w:r w:rsidR="007A3EFB">
        <w:rPr>
          <w:bCs/>
        </w:rPr>
        <w:t>’</w:t>
      </w:r>
      <w:r w:rsidRPr="00F00511">
        <w:rPr>
          <w:bCs/>
        </w:rPr>
        <w:t>annexe I à la présente décision, tout en notant que leur utilisation dans l</w:t>
      </w:r>
      <w:r w:rsidR="007A3EFB">
        <w:rPr>
          <w:bCs/>
        </w:rPr>
        <w:t>’</w:t>
      </w:r>
      <w:r w:rsidRPr="00F00511">
        <w:rPr>
          <w:bCs/>
        </w:rPr>
        <w:t>établissement de rapports nationaux est facultative et dépend du contexte national ;</w:t>
      </w:r>
      <w:r w:rsidRPr="00F00511">
        <w:rPr>
          <w:bCs/>
          <w:iCs/>
        </w:rPr>
        <w:t xml:space="preserve">] </w:t>
      </w:r>
    </w:p>
    <w:p w14:paraId="0F02E7A8" w14:textId="7E7BA07D" w:rsidR="00F00511" w:rsidRPr="00F00511" w:rsidRDefault="00F00511" w:rsidP="00F00511">
      <w:pPr>
        <w:tabs>
          <w:tab w:val="clear" w:pos="567"/>
          <w:tab w:val="left" w:pos="2835"/>
          <w:tab w:val="left" w:pos="3402"/>
        </w:tabs>
        <w:spacing w:after="120"/>
        <w:ind w:left="567" w:firstLine="567"/>
        <w:rPr>
          <w:bCs/>
          <w:iCs/>
        </w:rPr>
      </w:pPr>
      <w:r w:rsidRPr="00F00511">
        <w:rPr>
          <w:bCs/>
        </w:rPr>
        <w:t>[</w:t>
      </w:r>
      <w:proofErr w:type="gramStart"/>
      <w:r w:rsidRPr="00F00511">
        <w:rPr>
          <w:bCs/>
        </w:rPr>
        <w:t>3.</w:t>
      </w:r>
      <w:r w:rsidR="007A3EFB">
        <w:rPr>
          <w:bCs/>
          <w:i/>
          <w:iCs/>
        </w:rPr>
        <w:t>a</w:t>
      </w:r>
      <w:r w:rsidRPr="00F00511">
        <w:rPr>
          <w:bCs/>
          <w:i/>
          <w:iCs/>
        </w:rPr>
        <w:t>lt</w:t>
      </w:r>
      <w:proofErr w:type="gramEnd"/>
      <w:r w:rsidRPr="00F00511">
        <w:rPr>
          <w:bCs/>
          <w:i/>
          <w:iCs/>
        </w:rPr>
        <w:tab/>
        <w:t xml:space="preserve">Prend note </w:t>
      </w:r>
      <w:r w:rsidRPr="00F00511">
        <w:rPr>
          <w:bCs/>
        </w:rPr>
        <w:t>des indicateurs de composante et complémentaires supplémentaires proposés à l</w:t>
      </w:r>
      <w:r w:rsidR="007A3EFB">
        <w:rPr>
          <w:bCs/>
        </w:rPr>
        <w:t>’</w:t>
      </w:r>
      <w:r w:rsidRPr="00F00511">
        <w:rPr>
          <w:bCs/>
        </w:rPr>
        <w:t>annexe I à la présente décision, tout en notant que les Parties peuvent les utiliser dans leurs rapports nationaux et que leur utilisation est facultative et dépend du contexte national ;]</w:t>
      </w:r>
    </w:p>
    <w:p w14:paraId="7D7DBE9E" w14:textId="10AE4EE4" w:rsidR="00F00511" w:rsidRPr="00F00511" w:rsidRDefault="00F00511" w:rsidP="00F00511">
      <w:pPr>
        <w:tabs>
          <w:tab w:val="clear" w:pos="567"/>
          <w:tab w:val="left" w:pos="2835"/>
          <w:tab w:val="left" w:pos="3402"/>
        </w:tabs>
        <w:spacing w:after="120"/>
        <w:ind w:left="567" w:firstLine="567"/>
        <w:rPr>
          <w:bCs/>
        </w:rPr>
      </w:pPr>
      <w:r w:rsidRPr="00F00511">
        <w:rPr>
          <w:bCs/>
        </w:rPr>
        <w:t>4.</w:t>
      </w:r>
      <w:r w:rsidRPr="00F00511">
        <w:rPr>
          <w:bCs/>
        </w:rPr>
        <w:tab/>
      </w:r>
      <w:r w:rsidRPr="00F00511">
        <w:rPr>
          <w:bCs/>
          <w:i/>
          <w:iCs/>
        </w:rPr>
        <w:t>Prie</w:t>
      </w:r>
      <w:r w:rsidRPr="00F00511">
        <w:rPr>
          <w:bCs/>
        </w:rPr>
        <w:t xml:space="preserve"> l</w:t>
      </w:r>
      <w:r w:rsidR="007A3EFB">
        <w:rPr>
          <w:bCs/>
        </w:rPr>
        <w:t>’</w:t>
      </w:r>
      <w:r w:rsidRPr="00F00511">
        <w:rPr>
          <w:bCs/>
        </w:rPr>
        <w:t>Organe subsidiaire chargé de fournir des avis scientifiques, techniques et technologiques d</w:t>
      </w:r>
      <w:r w:rsidR="007A3EFB">
        <w:rPr>
          <w:bCs/>
        </w:rPr>
        <w:t>’</w:t>
      </w:r>
      <w:r w:rsidRPr="00F00511">
        <w:rPr>
          <w:bCs/>
        </w:rPr>
        <w:t>examiner, lors d</w:t>
      </w:r>
      <w:r w:rsidR="007A3EFB">
        <w:rPr>
          <w:bCs/>
        </w:rPr>
        <w:t>’</w:t>
      </w:r>
      <w:r w:rsidRPr="00F00511">
        <w:rPr>
          <w:bCs/>
        </w:rPr>
        <w:t xml:space="preserve">une réunion devant se tenir avant la dix-huitième réunion de la Conférence des Parties, les contributions scientifiques et techniques pertinentes au regard du deuxième examen mondial des progrès collectifs accomplis dans la mise en œuvre du Cadre, en tenant spécifiquement compte de la nécessité de remédier aux limites méthodologiques, scientifiques, techniques et de données, constatées dans le premier examen mondial, notamment  </w:t>
      </w:r>
      <w:r w:rsidRPr="00F00511">
        <w:t>[la poursuite de l</w:t>
      </w:r>
      <w:r w:rsidR="007A3EFB">
        <w:t>’</w:t>
      </w:r>
      <w:r w:rsidRPr="00F00511">
        <w:t>élaboration méthodologique des indicateurs phares qui restent encore à un faible niveau de développement et de maturité] ainsi que des moyens de</w:t>
      </w:r>
      <w:r w:rsidRPr="00F00511">
        <w:rPr>
          <w:bCs/>
        </w:rPr>
        <w:t xml:space="preserve"> refléter, entre autres considérations, les résultats attendus de la Plateforme intergouvernementale scientifique et politique sur la biodiversité et les services écosystémiques, en particulier sa deuxième évaluation mondiale sur la biodiversité et les services écosystémiques, tout en sachant que [les sources d</w:t>
      </w:r>
      <w:r w:rsidR="007A3EFB">
        <w:rPr>
          <w:bCs/>
        </w:rPr>
        <w:t>’</w:t>
      </w:r>
      <w:r w:rsidRPr="00F00511">
        <w:rPr>
          <w:bCs/>
        </w:rPr>
        <w:t>information ont été convenues au paragraphe 18 de la décision 16/32] et que les huitièmes rapports nationaux demeurent la principale source d</w:t>
      </w:r>
      <w:r w:rsidR="007A3EFB">
        <w:rPr>
          <w:bCs/>
        </w:rPr>
        <w:t>’</w:t>
      </w:r>
      <w:r w:rsidRPr="00F00511">
        <w:rPr>
          <w:bCs/>
        </w:rPr>
        <w:t>informations pour le deuxième examen mondial et en respectant les mandats respectifs de la Convention et de la Plateforme ;</w:t>
      </w:r>
    </w:p>
    <w:p w14:paraId="5C06A224" w14:textId="6F840F2C" w:rsidR="00F00511" w:rsidRPr="00F00511" w:rsidRDefault="00F00511" w:rsidP="00F00511">
      <w:pPr>
        <w:tabs>
          <w:tab w:val="clear" w:pos="567"/>
          <w:tab w:val="left" w:pos="2835"/>
          <w:tab w:val="left" w:pos="3402"/>
        </w:tabs>
        <w:spacing w:after="120"/>
        <w:ind w:left="567" w:firstLine="567"/>
      </w:pPr>
      <w:r w:rsidRPr="00F00511">
        <w:rPr>
          <w:iCs/>
          <w:kern w:val="22"/>
        </w:rPr>
        <w:t>5.</w:t>
      </w:r>
      <w:r w:rsidRPr="00F00511">
        <w:rPr>
          <w:i/>
          <w:kern w:val="22"/>
        </w:rPr>
        <w:tab/>
        <w:t xml:space="preserve">Insiste </w:t>
      </w:r>
      <w:r w:rsidRPr="00F00511">
        <w:rPr>
          <w:iCs/>
          <w:kern w:val="22"/>
        </w:rPr>
        <w:t>sur l</w:t>
      </w:r>
      <w:r w:rsidR="007A3EFB">
        <w:rPr>
          <w:iCs/>
          <w:kern w:val="22"/>
        </w:rPr>
        <w:t>’</w:t>
      </w:r>
      <w:r w:rsidRPr="00F00511">
        <w:rPr>
          <w:iCs/>
          <w:kern w:val="22"/>
        </w:rPr>
        <w:t>importance scientifique et technique de pouvoir comparer les septième et huitième rapports nationaux et les premier et deuxième rapports mondiaux ainsi que la nécessité de veiller à ce que toute modification apportée au mécanisme de planification, de suivi, d</w:t>
      </w:r>
      <w:r w:rsidR="007A3EFB">
        <w:rPr>
          <w:iCs/>
          <w:kern w:val="22"/>
        </w:rPr>
        <w:t>’</w:t>
      </w:r>
      <w:r w:rsidRPr="00F00511">
        <w:rPr>
          <w:iCs/>
          <w:kern w:val="22"/>
        </w:rPr>
        <w:t>établissement de rapports et d</w:t>
      </w:r>
      <w:r w:rsidR="007A3EFB">
        <w:rPr>
          <w:iCs/>
          <w:kern w:val="22"/>
        </w:rPr>
        <w:t>’</w:t>
      </w:r>
      <w:r w:rsidRPr="00F00511">
        <w:rPr>
          <w:iCs/>
          <w:kern w:val="22"/>
        </w:rPr>
        <w:t xml:space="preserve">examen assurent une continuité, ne perturbent pas les mesures en cours prises par les Parties pour établir des </w:t>
      </w:r>
      <w:r w:rsidRPr="00F00511">
        <w:t>[</w:t>
      </w:r>
      <w:r w:rsidRPr="00F00511">
        <w:rPr>
          <w:iCs/>
          <w:kern w:val="22"/>
        </w:rPr>
        <w:t>systèmes</w:t>
      </w:r>
      <w:r w:rsidRPr="00F00511">
        <w:t>][mécanismes]</w:t>
      </w:r>
      <w:r w:rsidRPr="00F00511">
        <w:rPr>
          <w:kern w:val="22"/>
        </w:rPr>
        <w:t xml:space="preserve"> </w:t>
      </w:r>
      <w:r w:rsidRPr="00F00511">
        <w:rPr>
          <w:iCs/>
          <w:kern w:val="22"/>
        </w:rPr>
        <w:t xml:space="preserve"> nationaux de suivi et n</w:t>
      </w:r>
      <w:r w:rsidR="007A3EFB">
        <w:rPr>
          <w:iCs/>
          <w:kern w:val="22"/>
        </w:rPr>
        <w:t>’</w:t>
      </w:r>
      <w:r w:rsidRPr="00F00511">
        <w:rPr>
          <w:iCs/>
          <w:kern w:val="22"/>
        </w:rPr>
        <w:t xml:space="preserve">augmentent pas la charge </w:t>
      </w:r>
      <w:r w:rsidRPr="00F00511">
        <w:rPr>
          <w:iCs/>
          <w:kern w:val="22"/>
        </w:rPr>
        <w:lastRenderedPageBreak/>
        <w:t>que représente l</w:t>
      </w:r>
      <w:r w:rsidR="007A3EFB">
        <w:rPr>
          <w:iCs/>
          <w:kern w:val="22"/>
        </w:rPr>
        <w:t>’</w:t>
      </w:r>
      <w:r w:rsidRPr="00F00511">
        <w:rPr>
          <w:iCs/>
          <w:kern w:val="22"/>
        </w:rPr>
        <w:t>établissement de rapports relatifs aux indicateurs </w:t>
      </w:r>
      <w:r w:rsidRPr="00F00511">
        <w:t xml:space="preserve"> [pour le huitième rapport national, tout en permettant l</w:t>
      </w:r>
      <w:r w:rsidR="007A3EFB">
        <w:t>’</w:t>
      </w:r>
      <w:r w:rsidRPr="00F00511">
        <w:t xml:space="preserve">élaboration des [systèmes][mécanismes] nationaux de suivi] ; </w:t>
      </w:r>
    </w:p>
    <w:p w14:paraId="05872AE7" w14:textId="5AAB5F41" w:rsidR="00F00511" w:rsidRPr="00F00511" w:rsidRDefault="00F00511" w:rsidP="00F00511">
      <w:pPr>
        <w:tabs>
          <w:tab w:val="clear" w:pos="567"/>
          <w:tab w:val="left" w:pos="2835"/>
          <w:tab w:val="left" w:pos="3402"/>
        </w:tabs>
        <w:spacing w:after="120"/>
        <w:ind w:left="567" w:firstLine="567"/>
      </w:pPr>
      <w:r w:rsidRPr="00F00511">
        <w:t>[6.</w:t>
      </w:r>
      <w:r w:rsidRPr="00F00511">
        <w:rPr>
          <w:i/>
          <w:iCs/>
        </w:rPr>
        <w:tab/>
        <w:t>Décide</w:t>
      </w:r>
      <w:r w:rsidRPr="00F00511">
        <w:t xml:space="preserve"> de créer un groupe spécial d</w:t>
      </w:r>
      <w:r w:rsidR="007A3EFB">
        <w:t>’</w:t>
      </w:r>
      <w:r w:rsidRPr="00F00511">
        <w:t>experts techniques, dont le mandat est limité dans le temps et court jusqu</w:t>
      </w:r>
      <w:r w:rsidR="007A3EFB">
        <w:t>’</w:t>
      </w:r>
      <w:r w:rsidRPr="00F00511">
        <w:t>à la dix-huitième réunion de la Conférence des Parties, chargé de fournir des avis sur la poursuite de la mise en place du cadre de suivi pour le Cadre mondial de la biodiversité de Kunming-Montréal et en particulier d</w:t>
      </w:r>
      <w:r w:rsidR="007A3EFB">
        <w:t>’</w:t>
      </w:r>
      <w:r w:rsidRPr="00F00511">
        <w:t>appuyer le huitième cycle d</w:t>
      </w:r>
      <w:r w:rsidR="007A3EFB">
        <w:t>’</w:t>
      </w:r>
      <w:r w:rsidRPr="00F00511">
        <w:t>établissement des rapports nationaux conformément au mandat figurant à l</w:t>
      </w:r>
      <w:r w:rsidR="007A3EFB">
        <w:t>’</w:t>
      </w:r>
      <w:r w:rsidRPr="00F00511">
        <w:t>annexe II à la présente décision ;]</w:t>
      </w:r>
    </w:p>
    <w:p w14:paraId="2D85A202" w14:textId="410A9C77" w:rsidR="00F00511" w:rsidRPr="00F00511" w:rsidRDefault="00F00511" w:rsidP="00F00511">
      <w:pPr>
        <w:tabs>
          <w:tab w:val="clear" w:pos="567"/>
          <w:tab w:val="left" w:pos="2835"/>
          <w:tab w:val="left" w:pos="3402"/>
        </w:tabs>
        <w:spacing w:after="120"/>
        <w:ind w:left="567" w:firstLine="567"/>
      </w:pPr>
      <w:r w:rsidRPr="00F00511">
        <w:t>7.</w:t>
      </w:r>
      <w:r w:rsidRPr="00F00511">
        <w:rPr>
          <w:i/>
          <w:iCs/>
        </w:rPr>
        <w:tab/>
        <w:t xml:space="preserve">Prie </w:t>
      </w:r>
      <w:r w:rsidRPr="00F00511">
        <w:t>l</w:t>
      </w:r>
      <w:r w:rsidR="007A3EFB">
        <w:t>’</w:t>
      </w:r>
      <w:r w:rsidRPr="00F00511">
        <w:t>Organe subsidiaire chargé de fournir des avis scientifiques, techniques et technologiques d</w:t>
      </w:r>
      <w:r w:rsidR="007A3EFB">
        <w:t>’</w:t>
      </w:r>
      <w:r w:rsidRPr="00F00511">
        <w:t>examiner les conclusions des travaux du Groupe spécial d</w:t>
      </w:r>
      <w:r w:rsidR="007A3EFB">
        <w:t>’</w:t>
      </w:r>
      <w:r w:rsidRPr="00F00511">
        <w:t>experts techniques chargé de poursuivre la mise en place du cadre de suivi du Cadre mondial de la biodiversité de Kunming-Montréal créé en réponse au paragraphe 6 ci-dessus, pour examen</w:t>
      </w:r>
      <w:r w:rsidRPr="00F00511">
        <w:rPr>
          <w:i/>
          <w:iCs/>
        </w:rPr>
        <w:t xml:space="preserve"> </w:t>
      </w:r>
      <w:r w:rsidRPr="00F00511">
        <w:t>ultérieur par la Conférence des Parties à sa dix-huitième réunion ;</w:t>
      </w:r>
    </w:p>
    <w:p w14:paraId="7AA4E224" w14:textId="59BE5106" w:rsidR="00F00511" w:rsidRPr="00F00511" w:rsidRDefault="00F00511" w:rsidP="00F00511">
      <w:pPr>
        <w:tabs>
          <w:tab w:val="clear" w:pos="567"/>
          <w:tab w:val="left" w:pos="2835"/>
          <w:tab w:val="left" w:pos="3402"/>
        </w:tabs>
        <w:spacing w:after="120"/>
        <w:ind w:left="567" w:firstLine="567"/>
      </w:pPr>
      <w:r w:rsidRPr="00F00511">
        <w:t>8.</w:t>
      </w:r>
      <w:r w:rsidRPr="00F00511">
        <w:rPr>
          <w:i/>
          <w:iCs/>
        </w:rPr>
        <w:tab/>
        <w:t>Demande</w:t>
      </w:r>
      <w:r w:rsidRPr="00F00511">
        <w:t xml:space="preserve"> à l</w:t>
      </w:r>
      <w:r w:rsidR="007A3EFB">
        <w:t>’</w:t>
      </w:r>
      <w:r w:rsidRPr="00F00511">
        <w:t>Organe subsidiaire chargé du suivi de l</w:t>
      </w:r>
      <w:r w:rsidR="007A3EFB">
        <w:t>’</w:t>
      </w:r>
      <w:r w:rsidRPr="00F00511">
        <w:t>article 8 j) et des autres dispositions de la Convention sur la diversité biologique relatives aux peuples autochtones et communautés locales, en s</w:t>
      </w:r>
      <w:r w:rsidR="007A3EFB">
        <w:t>’</w:t>
      </w:r>
      <w:r w:rsidRPr="00F00511">
        <w:t xml:space="preserve">appuyant sur ses recommandations </w:t>
      </w:r>
      <w:hyperlink r:id="rId29" w:history="1">
        <w:r w:rsidRPr="00F00511">
          <w:rPr>
            <w:color w:val="0000FF" w:themeColor="hyperlink"/>
            <w:u w:val="single"/>
          </w:rPr>
          <w:t>1/3</w:t>
        </w:r>
      </w:hyperlink>
      <w:r w:rsidRPr="00F00511">
        <w:t xml:space="preserve"> et </w:t>
      </w:r>
      <w:hyperlink r:id="rId30" w:history="1">
        <w:r w:rsidRPr="00F00511">
          <w:rPr>
            <w:color w:val="0000FF" w:themeColor="hyperlink"/>
            <w:u w:val="single"/>
          </w:rPr>
          <w:t>1/5</w:t>
        </w:r>
      </w:hyperlink>
      <w:r w:rsidRPr="00F00511">
        <w:t xml:space="preserve"> du 30 octobre 2025, de fournir des avis sur l</w:t>
      </w:r>
      <w:r w:rsidR="007A3EFB">
        <w:t>’</w:t>
      </w:r>
      <w:r w:rsidRPr="00F00511">
        <w:t>intégration des connaissances traditionnelles, des innovations, des pratiques et du suivi communautaire dans le cadre de suivi, pour examen par l</w:t>
      </w:r>
      <w:r w:rsidR="007A3EFB">
        <w:t>’</w:t>
      </w:r>
      <w:r w:rsidRPr="00F00511">
        <w:t>Organe subsidiaire chargé de fournir des avis scientifiques, techniques et technologiques à une réunion qui se tiendra avant la dix-huitième réunion de la Conférence des Parties, en vue de soumettre ces orientations à l</w:t>
      </w:r>
      <w:r w:rsidR="007A3EFB">
        <w:t>’</w:t>
      </w:r>
      <w:r w:rsidRPr="00F00511">
        <w:t>examen de la Conférence des Parties à sa dix-huitième réunion.</w:t>
      </w:r>
    </w:p>
    <w:p w14:paraId="228480DB" w14:textId="77777777" w:rsidR="00F00511" w:rsidRPr="00F00511" w:rsidRDefault="00F00511" w:rsidP="00F00511">
      <w:pPr>
        <w:tabs>
          <w:tab w:val="clear" w:pos="567"/>
          <w:tab w:val="left" w:pos="2835"/>
          <w:tab w:val="left" w:pos="3402"/>
        </w:tabs>
        <w:spacing w:after="120"/>
        <w:ind w:left="567" w:firstLine="567"/>
      </w:pPr>
      <w:r w:rsidRPr="00F00511">
        <w:t>9.</w:t>
      </w:r>
      <w:r w:rsidRPr="00F00511">
        <w:tab/>
      </w:r>
      <w:r w:rsidRPr="00F00511">
        <w:rPr>
          <w:i/>
          <w:iCs/>
        </w:rPr>
        <w:t>Prie</w:t>
      </w:r>
      <w:r w:rsidRPr="00F00511">
        <w:t xml:space="preserve"> la Secrétaire exécutive :</w:t>
      </w:r>
    </w:p>
    <w:p w14:paraId="50501C1D" w14:textId="67C8CDC0" w:rsidR="00F00511" w:rsidRPr="00F00511" w:rsidRDefault="00F00511" w:rsidP="00F00511">
      <w:pPr>
        <w:keepNext/>
        <w:tabs>
          <w:tab w:val="clear" w:pos="567"/>
          <w:tab w:val="clear" w:pos="1134"/>
          <w:tab w:val="clear" w:pos="2268"/>
        </w:tabs>
        <w:spacing w:after="120"/>
        <w:ind w:left="567" w:firstLine="567"/>
      </w:pPr>
      <w:r w:rsidRPr="00F00511">
        <w:t>a)</w:t>
      </w:r>
      <w:r w:rsidRPr="00F00511">
        <w:tab/>
        <w:t>D</w:t>
      </w:r>
      <w:r w:rsidR="007A3EFB">
        <w:t>’</w:t>
      </w:r>
      <w:r w:rsidRPr="00F00511">
        <w:t>améliorer, lorsqu</w:t>
      </w:r>
      <w:r w:rsidR="007A3EFB">
        <w:t>’</w:t>
      </w:r>
      <w:r w:rsidRPr="00F00511">
        <w:t>elle poursuivra le développement de l</w:t>
      </w:r>
      <w:r w:rsidR="007A3EFB">
        <w:t>’</w:t>
      </w:r>
      <w:r w:rsidRPr="00F00511">
        <w:t>outil d</w:t>
      </w:r>
      <w:r w:rsidR="007A3EFB">
        <w:t>’</w:t>
      </w:r>
      <w:r w:rsidRPr="00F00511">
        <w:t>établissement de rapports en ligne, la fonctionnalité de présentation des indicateurs ainsi que celle d</w:t>
      </w:r>
      <w:r w:rsidR="007A3EFB">
        <w:t>’</w:t>
      </w:r>
      <w:r w:rsidRPr="00F00511">
        <w:t>entrée [et d</w:t>
      </w:r>
      <w:r w:rsidR="007A3EFB">
        <w:t>’</w:t>
      </w:r>
      <w:r w:rsidRPr="00F00511">
        <w:t>extraction] des données, tout en garantissant que les données mondiales existantes soient disponibles au moyen de cet outil, et de recenser les améliorations à apporter à l</w:t>
      </w:r>
      <w:r w:rsidR="007A3EFB">
        <w:t>’</w:t>
      </w:r>
      <w:r w:rsidRPr="00F00511">
        <w:t>outil et les réaliser, au besoin ;</w:t>
      </w:r>
    </w:p>
    <w:p w14:paraId="2C53541C" w14:textId="1AE7E5B9" w:rsidR="00F00511" w:rsidRPr="00F00511" w:rsidRDefault="00F00511" w:rsidP="00F00511">
      <w:pPr>
        <w:keepNext/>
        <w:tabs>
          <w:tab w:val="clear" w:pos="567"/>
          <w:tab w:val="clear" w:pos="1134"/>
          <w:tab w:val="clear" w:pos="2268"/>
        </w:tabs>
        <w:spacing w:after="120"/>
        <w:ind w:left="567" w:firstLine="567"/>
        <w:rPr>
          <w:bCs/>
        </w:rPr>
      </w:pPr>
      <w:r w:rsidRPr="00F00511">
        <w:rPr>
          <w:bCs/>
        </w:rPr>
        <w:t>b)</w:t>
      </w:r>
      <w:r w:rsidRPr="00F00511">
        <w:rPr>
          <w:bCs/>
        </w:rPr>
        <w:tab/>
      </w:r>
      <w:r w:rsidRPr="00F00511">
        <w:rPr>
          <w:kern w:val="22"/>
        </w:rPr>
        <w:t>De collaborer avec les partenaires concernés, notamment les centres régionaux et sous-régionaux d</w:t>
      </w:r>
      <w:r w:rsidR="007A3EFB">
        <w:rPr>
          <w:kern w:val="22"/>
        </w:rPr>
        <w:t>’</w:t>
      </w:r>
      <w:r w:rsidRPr="00F00511">
        <w:rPr>
          <w:kern w:val="22"/>
        </w:rPr>
        <w:t>appui à la coopération technique et scientifique, les secrétariats des conventions relatives à la biodiversité et d</w:t>
      </w:r>
      <w:r w:rsidR="007A3EFB">
        <w:rPr>
          <w:kern w:val="22"/>
        </w:rPr>
        <w:t>’</w:t>
      </w:r>
      <w:r w:rsidRPr="00F00511">
        <w:rPr>
          <w:kern w:val="22"/>
        </w:rPr>
        <w:t>autres accords multilatéraux sur l</w:t>
      </w:r>
      <w:r w:rsidR="007A3EFB">
        <w:rPr>
          <w:kern w:val="22"/>
        </w:rPr>
        <w:t>’</w:t>
      </w:r>
      <w:r w:rsidRPr="00F00511">
        <w:rPr>
          <w:kern w:val="22"/>
        </w:rPr>
        <w:t>environnement, d</w:t>
      </w:r>
      <w:r w:rsidR="007A3EFB">
        <w:rPr>
          <w:kern w:val="22"/>
        </w:rPr>
        <w:t>’</w:t>
      </w:r>
      <w:r w:rsidRPr="00F00511">
        <w:rPr>
          <w:kern w:val="22"/>
        </w:rPr>
        <w:t>autres entités des Nations Unies, les organisations intergouvernementales, les organisations non gouvernementales et les organismes de recherche, y compris ceux s</w:t>
      </w:r>
      <w:r w:rsidR="007A3EFB">
        <w:rPr>
          <w:kern w:val="22"/>
        </w:rPr>
        <w:t>’</w:t>
      </w:r>
      <w:r w:rsidRPr="00F00511">
        <w:rPr>
          <w:kern w:val="22"/>
        </w:rPr>
        <w:t>occupant de questions relatives aux peuples autochtones et communautés locales, aux femmes, aux jeunes et au secteur privé, pour appuyer la poursuite de l</w:t>
      </w:r>
      <w:r w:rsidR="007A3EFB">
        <w:rPr>
          <w:kern w:val="22"/>
        </w:rPr>
        <w:t>’</w:t>
      </w:r>
      <w:r w:rsidRPr="00F00511">
        <w:rPr>
          <w:kern w:val="22"/>
        </w:rPr>
        <w:t>opérationnalisation du cadre de suivi, notamment en appuyant la coopération technique et scientifique ainsi que la création et le renforcement des capacités relatives à l</w:t>
      </w:r>
      <w:r w:rsidR="007A3EFB">
        <w:rPr>
          <w:kern w:val="22"/>
        </w:rPr>
        <w:t>’</w:t>
      </w:r>
      <w:r w:rsidRPr="00F00511">
        <w:rPr>
          <w:kern w:val="22"/>
        </w:rPr>
        <w:t>utilisation du cadre de suivi et à la création de systèmes de surveillance de la biodiversité nationale ;</w:t>
      </w:r>
    </w:p>
    <w:p w14:paraId="13CE8C44" w14:textId="413E5F9D" w:rsidR="00F00511" w:rsidRPr="00F00511" w:rsidRDefault="00F00511" w:rsidP="00F00511">
      <w:pPr>
        <w:tabs>
          <w:tab w:val="clear" w:pos="567"/>
          <w:tab w:val="clear" w:pos="1134"/>
          <w:tab w:val="clear" w:pos="2268"/>
        </w:tabs>
        <w:spacing w:after="120"/>
        <w:ind w:left="567" w:firstLine="567"/>
        <w:rPr>
          <w:bCs/>
        </w:rPr>
      </w:pPr>
      <w:r w:rsidRPr="00F00511">
        <w:rPr>
          <w:bCs/>
        </w:rPr>
        <w:t>c)</w:t>
      </w:r>
      <w:r w:rsidRPr="00F00511">
        <w:rPr>
          <w:bCs/>
        </w:rPr>
        <w:tab/>
        <w:t>D</w:t>
      </w:r>
      <w:r w:rsidR="007A3EFB">
        <w:rPr>
          <w:bCs/>
        </w:rPr>
        <w:t>’</w:t>
      </w:r>
      <w:r w:rsidRPr="00F00511">
        <w:rPr>
          <w:bCs/>
        </w:rPr>
        <w:t>appuyer la poursuite de l</w:t>
      </w:r>
      <w:r w:rsidR="007A3EFB">
        <w:rPr>
          <w:bCs/>
        </w:rPr>
        <w:t>’</w:t>
      </w:r>
      <w:r w:rsidRPr="00F00511">
        <w:rPr>
          <w:bCs/>
        </w:rPr>
        <w:t>élaboration de métadonnées pour ces indicateurs, sous la direction du Groupe spécial d</w:t>
      </w:r>
      <w:r w:rsidR="007A3EFB">
        <w:rPr>
          <w:bCs/>
        </w:rPr>
        <w:t>’</w:t>
      </w:r>
      <w:r w:rsidRPr="00F00511">
        <w:rPr>
          <w:bCs/>
        </w:rPr>
        <w:t>experts techniques chargé de poursuivre la mise en place du cadre de suivi du Cadre mondial de la biodiversité de Kunming-Montréal </w:t>
      </w:r>
      <w:r w:rsidRPr="00F00511">
        <w:t>;</w:t>
      </w:r>
    </w:p>
    <w:p w14:paraId="75E7DB3A" w14:textId="04453F9D" w:rsidR="00F00511" w:rsidRPr="00F00511" w:rsidRDefault="00F00511" w:rsidP="00F00511">
      <w:pPr>
        <w:tabs>
          <w:tab w:val="clear" w:pos="567"/>
          <w:tab w:val="clear" w:pos="1134"/>
          <w:tab w:val="clear" w:pos="2268"/>
        </w:tabs>
        <w:spacing w:after="120"/>
        <w:ind w:left="567" w:firstLine="567"/>
        <w:rPr>
          <w:bCs/>
        </w:rPr>
      </w:pPr>
      <w:r w:rsidRPr="00F00511">
        <w:rPr>
          <w:bCs/>
        </w:rPr>
        <w:t>d)</w:t>
      </w:r>
      <w:r w:rsidRPr="00F00511">
        <w:rPr>
          <w:bCs/>
        </w:rPr>
        <w:tab/>
        <w:t>De continuer à examiner les métadonnées pour tous les indicateurs phares et binaires, selon qu</w:t>
      </w:r>
      <w:r w:rsidR="007A3EFB">
        <w:rPr>
          <w:bCs/>
        </w:rPr>
        <w:t>’</w:t>
      </w:r>
      <w:r w:rsidRPr="00F00511">
        <w:rPr>
          <w:bCs/>
        </w:rPr>
        <w:t>il conviendra, afin de refléter les améliorations méthodologiques, mais sans introduire de modifications substantielles à la méthode ;</w:t>
      </w:r>
    </w:p>
    <w:p w14:paraId="5AD227B2" w14:textId="34DD434B" w:rsidR="00F00511" w:rsidRPr="00F00511" w:rsidRDefault="00F00511" w:rsidP="00F00511">
      <w:pPr>
        <w:tabs>
          <w:tab w:val="clear" w:pos="567"/>
          <w:tab w:val="clear" w:pos="1134"/>
          <w:tab w:val="clear" w:pos="2268"/>
        </w:tabs>
        <w:spacing w:after="120"/>
        <w:ind w:left="567" w:firstLine="567"/>
        <w:rPr>
          <w:bCs/>
        </w:rPr>
      </w:pPr>
      <w:r w:rsidRPr="00F00511">
        <w:rPr>
          <w:bCs/>
        </w:rPr>
        <w:t>e)</w:t>
      </w:r>
      <w:r w:rsidRPr="00F00511">
        <w:rPr>
          <w:bCs/>
        </w:rPr>
        <w:tab/>
      </w:r>
      <w:r w:rsidRPr="00F00511">
        <w:rPr>
          <w:kern w:val="22"/>
        </w:rPr>
        <w:t>De recueillir auprès de Parties des informations relatives aux sous-paragraphes 2 a), 2 d) et 2 e) de l</w:t>
      </w:r>
      <w:r w:rsidR="007A3EFB">
        <w:rPr>
          <w:kern w:val="22"/>
        </w:rPr>
        <w:t>’</w:t>
      </w:r>
      <w:r w:rsidRPr="00F00511">
        <w:rPr>
          <w:kern w:val="22"/>
        </w:rPr>
        <w:t>annexe II et de mettre ces informations à disposition du Groupe spécial d</w:t>
      </w:r>
      <w:r w:rsidR="007A3EFB">
        <w:rPr>
          <w:kern w:val="22"/>
        </w:rPr>
        <w:t>’</w:t>
      </w:r>
      <w:r w:rsidRPr="00F00511">
        <w:rPr>
          <w:kern w:val="22"/>
        </w:rPr>
        <w:t>experts techniques chargé de la poursuite de la mise en place du cadre de suivi</w:t>
      </w:r>
      <w:r w:rsidRPr="00F00511">
        <w:rPr>
          <w:rFonts w:ascii="-webkit-standard" w:hAnsi="-webkit-standard"/>
          <w:color w:val="000000"/>
          <w:sz w:val="27"/>
          <w:szCs w:val="27"/>
        </w:rPr>
        <w:t xml:space="preserve"> </w:t>
      </w:r>
      <w:r w:rsidRPr="00F00511">
        <w:rPr>
          <w:kern w:val="22"/>
        </w:rPr>
        <w:t>pour examen par ce dernier lorsqu</w:t>
      </w:r>
      <w:r w:rsidR="007A3EFB">
        <w:rPr>
          <w:kern w:val="22"/>
        </w:rPr>
        <w:t>’</w:t>
      </w:r>
      <w:r w:rsidRPr="00F00511">
        <w:rPr>
          <w:kern w:val="22"/>
        </w:rPr>
        <w:t>il mènera ses travaux ;</w:t>
      </w:r>
    </w:p>
    <w:p w14:paraId="4B49B998" w14:textId="091DA703" w:rsidR="00F00511" w:rsidRPr="00F00511" w:rsidRDefault="00F00511" w:rsidP="00F00511">
      <w:pPr>
        <w:tabs>
          <w:tab w:val="clear" w:pos="567"/>
          <w:tab w:val="clear" w:pos="1134"/>
          <w:tab w:val="clear" w:pos="2268"/>
        </w:tabs>
        <w:spacing w:after="120"/>
        <w:ind w:left="567" w:firstLine="567"/>
        <w:rPr>
          <w:bCs/>
        </w:rPr>
      </w:pPr>
      <w:r w:rsidRPr="00F00511">
        <w:rPr>
          <w:bCs/>
        </w:rPr>
        <w:t>f)</w:t>
      </w:r>
      <w:r w:rsidRPr="00F00511">
        <w:rPr>
          <w:bCs/>
        </w:rPr>
        <w:tab/>
        <w:t xml:space="preserve">De recenser </w:t>
      </w:r>
      <w:r w:rsidRPr="00F00511">
        <w:rPr>
          <w:kern w:val="22"/>
        </w:rPr>
        <w:t>d</w:t>
      </w:r>
      <w:r w:rsidR="007A3EFB">
        <w:rPr>
          <w:kern w:val="22"/>
        </w:rPr>
        <w:t>’</w:t>
      </w:r>
      <w:r w:rsidRPr="00F00511">
        <w:rPr>
          <w:kern w:val="22"/>
        </w:rPr>
        <w:t>éventuels collaborateurs pour l</w:t>
      </w:r>
      <w:r w:rsidR="007A3EFB">
        <w:rPr>
          <w:kern w:val="22"/>
        </w:rPr>
        <w:t>’</w:t>
      </w:r>
      <w:r w:rsidRPr="00F00511">
        <w:rPr>
          <w:kern w:val="22"/>
        </w:rPr>
        <w:t>élaboration des indicateurs phares 1.1, [7.2 (</w:t>
      </w:r>
      <w:r w:rsidRPr="00F00511">
        <w:t>concentrations environnementales de pesticides</w:t>
      </w:r>
      <w:r w:rsidRPr="00F00511">
        <w:rPr>
          <w:kern w:val="22"/>
        </w:rPr>
        <w:t>)] et 9.1 ;</w:t>
      </w:r>
    </w:p>
    <w:p w14:paraId="6661E591" w14:textId="05D053FE" w:rsidR="00F00511" w:rsidRPr="00F00511" w:rsidRDefault="00F00511" w:rsidP="00F00511">
      <w:pPr>
        <w:tabs>
          <w:tab w:val="clear" w:pos="567"/>
          <w:tab w:val="clear" w:pos="1134"/>
          <w:tab w:val="clear" w:pos="2268"/>
        </w:tabs>
        <w:spacing w:after="120"/>
        <w:ind w:left="567" w:firstLine="567"/>
        <w:rPr>
          <w:kern w:val="22"/>
        </w:rPr>
      </w:pPr>
      <w:r w:rsidRPr="00F00511">
        <w:rPr>
          <w:kern w:val="22"/>
        </w:rPr>
        <w:lastRenderedPageBreak/>
        <w:t>g)</w:t>
      </w:r>
      <w:r w:rsidRPr="00F00511">
        <w:rPr>
          <w:kern w:val="22"/>
        </w:rPr>
        <w:tab/>
        <w:t>D</w:t>
      </w:r>
      <w:r w:rsidR="007A3EFB">
        <w:rPr>
          <w:kern w:val="22"/>
        </w:rPr>
        <w:t>’</w:t>
      </w:r>
      <w:r w:rsidRPr="00F00511">
        <w:rPr>
          <w:kern w:val="22"/>
        </w:rPr>
        <w:t>encourager les organisations partenaires à fournir des données mondiales pour garantir la mise à jour et la validation en temps et en heure des données.</w:t>
      </w:r>
    </w:p>
    <w:p w14:paraId="54B0D45A" w14:textId="77777777" w:rsidR="00F00511" w:rsidRPr="00F00511" w:rsidRDefault="00F00511" w:rsidP="00F00511">
      <w:pPr>
        <w:tabs>
          <w:tab w:val="left" w:pos="2835"/>
          <w:tab w:val="left" w:pos="3402"/>
        </w:tabs>
        <w:spacing w:after="120"/>
        <w:rPr>
          <w:bCs/>
        </w:rPr>
      </w:pPr>
    </w:p>
    <w:p w14:paraId="1ECF5105" w14:textId="77777777" w:rsidR="00F00511" w:rsidRPr="00F00511" w:rsidRDefault="00F00511" w:rsidP="00F00511">
      <w:pPr>
        <w:tabs>
          <w:tab w:val="clear" w:pos="567"/>
          <w:tab w:val="clear" w:pos="1134"/>
          <w:tab w:val="clear" w:pos="1701"/>
          <w:tab w:val="clear" w:pos="2268"/>
        </w:tabs>
        <w:spacing w:after="120"/>
        <w:jc w:val="left"/>
        <w:rPr>
          <w:rFonts w:cs="Times New Roman Bold"/>
          <w:b/>
          <w:bCs/>
          <w:sz w:val="24"/>
          <w:lang w:bidi="ar-SY"/>
        </w:rPr>
      </w:pPr>
      <w:r w:rsidRPr="00F00511">
        <w:rPr>
          <w:lang w:bidi="ar-SY"/>
        </w:rPr>
        <w:br w:type="page"/>
      </w:r>
    </w:p>
    <w:p w14:paraId="1263FBDE" w14:textId="77777777" w:rsidR="00F00511" w:rsidRPr="00F00511" w:rsidRDefault="00F00511" w:rsidP="00F00511">
      <w:pPr>
        <w:keepNext/>
        <w:keepLines/>
        <w:tabs>
          <w:tab w:val="left" w:pos="2835"/>
          <w:tab w:val="left" w:pos="3402"/>
        </w:tabs>
        <w:spacing w:after="120"/>
        <w:ind w:left="567"/>
        <w:jc w:val="left"/>
        <w:rPr>
          <w:b/>
          <w:sz w:val="28"/>
          <w:lang w:bidi="ar-SY"/>
        </w:rPr>
      </w:pPr>
      <w:r w:rsidRPr="00F00511">
        <w:rPr>
          <w:b/>
          <w:sz w:val="28"/>
          <w:lang w:bidi="ar-SY"/>
        </w:rPr>
        <w:lastRenderedPageBreak/>
        <w:t>Annexe I</w:t>
      </w:r>
    </w:p>
    <w:p w14:paraId="20C23F54" w14:textId="77777777" w:rsidR="00F00511" w:rsidRPr="00F00511" w:rsidRDefault="00F00511" w:rsidP="00F00511">
      <w:pPr>
        <w:keepNext/>
        <w:keepLines/>
        <w:tabs>
          <w:tab w:val="left" w:pos="2835"/>
          <w:tab w:val="left" w:pos="3402"/>
        </w:tabs>
        <w:spacing w:after="120"/>
        <w:ind w:left="567"/>
        <w:jc w:val="left"/>
        <w:rPr>
          <w:b/>
          <w:sz w:val="28"/>
          <w:lang w:bidi="ar-SY"/>
        </w:rPr>
      </w:pPr>
      <w:r w:rsidRPr="00F00511">
        <w:rPr>
          <w:b/>
          <w:sz w:val="28"/>
          <w:lang w:bidi="ar-SY"/>
        </w:rPr>
        <w:t>Indicateurs de composante et complémentaires facultatifs à ajouter au cadre de suivi du Cadre mondial de la biodiversité de Kunming-Montréal</w:t>
      </w:r>
    </w:p>
    <w:tbl>
      <w:tblPr>
        <w:tblStyle w:val="Grilledutableau"/>
        <w:tblW w:w="4927" w:type="pct"/>
        <w:tblInd w:w="562" w:type="dxa"/>
        <w:tblBorders>
          <w:left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277"/>
        <w:gridCol w:w="2555"/>
        <w:gridCol w:w="5391"/>
      </w:tblGrid>
      <w:tr w:rsidR="00F00511" w:rsidRPr="00F00511" w14:paraId="4D83DC02" w14:textId="77777777" w:rsidTr="00D379AF">
        <w:trPr>
          <w:trHeight w:val="220"/>
          <w:tblHeader/>
        </w:trPr>
        <w:tc>
          <w:tcPr>
            <w:tcW w:w="1277" w:type="dxa"/>
            <w:tcBorders>
              <w:top w:val="single" w:sz="4" w:space="0" w:color="auto"/>
              <w:bottom w:val="single" w:sz="4" w:space="0" w:color="auto"/>
            </w:tcBorders>
            <w:shd w:val="clear" w:color="auto" w:fill="FFFFFF" w:themeFill="background1"/>
            <w:vAlign w:val="bottom"/>
          </w:tcPr>
          <w:p w14:paraId="57043E86" w14:textId="77777777" w:rsidR="00F00511" w:rsidRPr="00F00511" w:rsidRDefault="00F00511" w:rsidP="00F00511">
            <w:pPr>
              <w:spacing w:before="40" w:after="40"/>
              <w:ind w:right="-57"/>
              <w:jc w:val="left"/>
              <w:rPr>
                <w:rFonts w:asciiTheme="majorBidi" w:hAnsiTheme="majorBidi" w:cstheme="majorBidi"/>
                <w:i/>
                <w:sz w:val="20"/>
                <w:szCs w:val="20"/>
              </w:rPr>
            </w:pPr>
            <w:r w:rsidRPr="00F00511">
              <w:rPr>
                <w:rFonts w:asciiTheme="majorBidi" w:hAnsiTheme="majorBidi" w:cstheme="majorBidi"/>
                <w:i/>
                <w:sz w:val="20"/>
                <w:szCs w:val="20"/>
              </w:rPr>
              <w:t xml:space="preserve">Objectif (cible) le(la) plus pertinent(e) </w:t>
            </w:r>
          </w:p>
        </w:tc>
        <w:tc>
          <w:tcPr>
            <w:tcW w:w="2555" w:type="dxa"/>
            <w:tcBorders>
              <w:top w:val="single" w:sz="4" w:space="0" w:color="auto"/>
              <w:bottom w:val="single" w:sz="4" w:space="0" w:color="auto"/>
            </w:tcBorders>
            <w:shd w:val="clear" w:color="auto" w:fill="FFFFFF" w:themeFill="background1"/>
            <w:vAlign w:val="bottom"/>
          </w:tcPr>
          <w:p w14:paraId="58DF7FAF" w14:textId="511111A9" w:rsidR="00F00511" w:rsidRPr="00F00511" w:rsidRDefault="00F00511" w:rsidP="00F00511">
            <w:pPr>
              <w:spacing w:before="40" w:after="40"/>
              <w:ind w:right="-57"/>
              <w:jc w:val="left"/>
              <w:rPr>
                <w:rFonts w:asciiTheme="majorBidi" w:hAnsiTheme="majorBidi" w:cstheme="majorBidi"/>
                <w:i/>
                <w:sz w:val="20"/>
                <w:szCs w:val="20"/>
              </w:rPr>
            </w:pPr>
            <w:r w:rsidRPr="00F00511">
              <w:rPr>
                <w:rFonts w:asciiTheme="majorBidi" w:hAnsiTheme="majorBidi" w:cstheme="majorBidi"/>
                <w:i/>
                <w:sz w:val="20"/>
                <w:szCs w:val="20"/>
              </w:rPr>
              <w:t>Type d</w:t>
            </w:r>
            <w:r w:rsidR="007A3EFB">
              <w:rPr>
                <w:rFonts w:asciiTheme="majorBidi" w:hAnsiTheme="majorBidi" w:cstheme="majorBidi"/>
                <w:i/>
                <w:sz w:val="20"/>
                <w:szCs w:val="20"/>
              </w:rPr>
              <w:t>’</w:t>
            </w:r>
            <w:r w:rsidRPr="00F00511">
              <w:rPr>
                <w:rFonts w:asciiTheme="majorBidi" w:hAnsiTheme="majorBidi" w:cstheme="majorBidi"/>
                <w:i/>
                <w:sz w:val="20"/>
                <w:szCs w:val="20"/>
              </w:rPr>
              <w:t xml:space="preserve">indicateur </w:t>
            </w:r>
          </w:p>
        </w:tc>
        <w:tc>
          <w:tcPr>
            <w:tcW w:w="5391" w:type="dxa"/>
            <w:tcBorders>
              <w:top w:val="single" w:sz="4" w:space="0" w:color="auto"/>
              <w:bottom w:val="single" w:sz="4" w:space="0" w:color="auto"/>
            </w:tcBorders>
            <w:shd w:val="clear" w:color="auto" w:fill="FFFFFF" w:themeFill="background1"/>
            <w:vAlign w:val="bottom"/>
          </w:tcPr>
          <w:p w14:paraId="113230B9" w14:textId="77777777" w:rsidR="00F00511" w:rsidRPr="00F00511" w:rsidRDefault="00F00511" w:rsidP="00F00511">
            <w:pPr>
              <w:spacing w:before="40" w:after="40"/>
              <w:ind w:right="-57"/>
              <w:jc w:val="left"/>
              <w:rPr>
                <w:rFonts w:asciiTheme="majorBidi" w:hAnsiTheme="majorBidi" w:cstheme="majorBidi"/>
                <w:i/>
                <w:sz w:val="20"/>
                <w:szCs w:val="20"/>
              </w:rPr>
            </w:pPr>
            <w:r w:rsidRPr="00F00511">
              <w:rPr>
                <w:rFonts w:asciiTheme="majorBidi" w:hAnsiTheme="majorBidi" w:cstheme="majorBidi"/>
                <w:i/>
                <w:sz w:val="20"/>
                <w:szCs w:val="20"/>
              </w:rPr>
              <w:t>Indicateur</w:t>
            </w:r>
          </w:p>
        </w:tc>
      </w:tr>
      <w:tr w:rsidR="00F00511" w:rsidRPr="00F00511" w14:paraId="107E5040" w14:textId="77777777" w:rsidTr="00D379AF">
        <w:tc>
          <w:tcPr>
            <w:tcW w:w="1277" w:type="dxa"/>
            <w:tcBorders>
              <w:top w:val="single" w:sz="4" w:space="0" w:color="auto"/>
            </w:tcBorders>
            <w:shd w:val="clear" w:color="auto" w:fill="FFFFFF" w:themeFill="background1"/>
          </w:tcPr>
          <w:p w14:paraId="569C1869" w14:textId="77777777" w:rsidR="00F00511" w:rsidRPr="00F00511" w:rsidRDefault="00F00511" w:rsidP="00F00511">
            <w:pPr>
              <w:spacing w:before="40" w:after="40"/>
              <w:ind w:right="-57"/>
              <w:jc w:val="center"/>
              <w:rPr>
                <w:rFonts w:asciiTheme="majorBidi" w:hAnsiTheme="majorBidi" w:cstheme="majorBidi"/>
                <w:sz w:val="20"/>
                <w:szCs w:val="20"/>
              </w:rPr>
            </w:pPr>
            <w:r w:rsidRPr="00F00511">
              <w:rPr>
                <w:rFonts w:asciiTheme="majorBidi" w:hAnsiTheme="majorBidi" w:cstheme="majorBidi"/>
                <w:sz w:val="20"/>
                <w:szCs w:val="20"/>
              </w:rPr>
              <w:t>A</w:t>
            </w:r>
          </w:p>
        </w:tc>
        <w:tc>
          <w:tcPr>
            <w:tcW w:w="2555" w:type="dxa"/>
            <w:tcBorders>
              <w:top w:val="single" w:sz="4" w:space="0" w:color="auto"/>
            </w:tcBorders>
            <w:shd w:val="clear" w:color="auto" w:fill="FFFFFF" w:themeFill="background1"/>
          </w:tcPr>
          <w:p w14:paraId="3D614C43" w14:textId="77777777" w:rsidR="00F00511" w:rsidRPr="00F00511" w:rsidRDefault="00F00511" w:rsidP="00F00511">
            <w:pPr>
              <w:spacing w:before="40" w:after="40"/>
              <w:ind w:right="-57"/>
              <w:jc w:val="left"/>
              <w:rPr>
                <w:rFonts w:asciiTheme="majorBidi" w:hAnsiTheme="majorBidi" w:cstheme="majorBidi"/>
                <w:sz w:val="20"/>
                <w:szCs w:val="20"/>
              </w:rPr>
            </w:pPr>
            <w:r w:rsidRPr="00F00511">
              <w:rPr>
                <w:rFonts w:asciiTheme="majorBidi" w:hAnsiTheme="majorBidi" w:cstheme="majorBidi"/>
                <w:sz w:val="20"/>
                <w:szCs w:val="20"/>
              </w:rPr>
              <w:t>Complémentaire</w:t>
            </w:r>
          </w:p>
        </w:tc>
        <w:tc>
          <w:tcPr>
            <w:tcW w:w="5391" w:type="dxa"/>
            <w:tcBorders>
              <w:top w:val="single" w:sz="4" w:space="0" w:color="auto"/>
            </w:tcBorders>
            <w:shd w:val="clear" w:color="auto" w:fill="FFFFFF" w:themeFill="background1"/>
          </w:tcPr>
          <w:p w14:paraId="58B77131" w14:textId="77777777" w:rsidR="00F00511" w:rsidRPr="00F00511" w:rsidRDefault="00F00511" w:rsidP="00F00511">
            <w:pPr>
              <w:spacing w:before="40" w:after="40"/>
              <w:ind w:right="-57"/>
              <w:jc w:val="left"/>
              <w:rPr>
                <w:rFonts w:asciiTheme="majorBidi" w:hAnsiTheme="majorBidi" w:cstheme="majorBidi"/>
                <w:sz w:val="20"/>
                <w:szCs w:val="20"/>
              </w:rPr>
            </w:pPr>
            <w:r w:rsidRPr="00F00511">
              <w:rPr>
                <w:rFonts w:asciiTheme="majorBidi" w:hAnsiTheme="majorBidi" w:cstheme="majorBidi"/>
                <w:sz w:val="20"/>
                <w:szCs w:val="20"/>
              </w:rPr>
              <w:t>Fiche de notation de la diversité génétique des espèces sauvages</w:t>
            </w:r>
          </w:p>
        </w:tc>
      </w:tr>
      <w:tr w:rsidR="00F00511" w:rsidRPr="00F00511" w14:paraId="7EBF224D" w14:textId="77777777" w:rsidTr="00D379AF">
        <w:tc>
          <w:tcPr>
            <w:tcW w:w="1277" w:type="dxa"/>
            <w:shd w:val="clear" w:color="auto" w:fill="FFFFFF" w:themeFill="background1"/>
          </w:tcPr>
          <w:p w14:paraId="58D96CDB" w14:textId="77777777" w:rsidR="00F00511" w:rsidRPr="00F00511" w:rsidRDefault="00F00511" w:rsidP="00F00511">
            <w:pPr>
              <w:spacing w:before="40" w:after="40"/>
              <w:ind w:right="-57"/>
              <w:jc w:val="center"/>
              <w:rPr>
                <w:rFonts w:asciiTheme="majorBidi" w:hAnsiTheme="majorBidi" w:cstheme="majorBidi"/>
                <w:sz w:val="20"/>
                <w:szCs w:val="20"/>
              </w:rPr>
            </w:pPr>
            <w:r w:rsidRPr="00F00511">
              <w:rPr>
                <w:rFonts w:asciiTheme="majorBidi" w:hAnsiTheme="majorBidi" w:cstheme="majorBidi"/>
                <w:sz w:val="20"/>
                <w:szCs w:val="20"/>
              </w:rPr>
              <w:t>A</w:t>
            </w:r>
          </w:p>
        </w:tc>
        <w:tc>
          <w:tcPr>
            <w:tcW w:w="2555" w:type="dxa"/>
            <w:shd w:val="clear" w:color="auto" w:fill="FFFFFF" w:themeFill="background1"/>
          </w:tcPr>
          <w:p w14:paraId="283203F2" w14:textId="77777777" w:rsidR="00F00511" w:rsidRPr="00F00511" w:rsidRDefault="00F00511" w:rsidP="00F00511">
            <w:pPr>
              <w:spacing w:before="40" w:after="40"/>
              <w:ind w:right="-57"/>
              <w:jc w:val="left"/>
              <w:rPr>
                <w:rFonts w:asciiTheme="majorBidi" w:hAnsiTheme="majorBidi" w:cstheme="majorBidi"/>
                <w:sz w:val="20"/>
                <w:szCs w:val="20"/>
              </w:rPr>
            </w:pPr>
            <w:r w:rsidRPr="00F00511">
              <w:rPr>
                <w:rFonts w:asciiTheme="majorBidi" w:hAnsiTheme="majorBidi" w:cstheme="majorBidi"/>
                <w:sz w:val="20"/>
                <w:szCs w:val="20"/>
              </w:rPr>
              <w:t>Complémentaire</w:t>
            </w:r>
          </w:p>
        </w:tc>
        <w:tc>
          <w:tcPr>
            <w:tcW w:w="5391" w:type="dxa"/>
            <w:shd w:val="clear" w:color="auto" w:fill="FFFFFF" w:themeFill="background1"/>
          </w:tcPr>
          <w:p w14:paraId="21CE3475" w14:textId="77777777" w:rsidR="00F00511" w:rsidRPr="00F00511" w:rsidRDefault="00F00511" w:rsidP="00F00511">
            <w:pPr>
              <w:spacing w:before="40" w:after="40"/>
              <w:ind w:right="-57"/>
              <w:jc w:val="left"/>
              <w:rPr>
                <w:sz w:val="20"/>
                <w:szCs w:val="20"/>
              </w:rPr>
            </w:pPr>
            <w:r w:rsidRPr="00F00511">
              <w:rPr>
                <w:sz w:val="20"/>
                <w:szCs w:val="20"/>
              </w:rPr>
              <w:t>Indice de connectivité dendritique</w:t>
            </w:r>
          </w:p>
        </w:tc>
      </w:tr>
      <w:tr w:rsidR="00F00511" w:rsidRPr="00F00511" w14:paraId="40DBE5F2" w14:textId="77777777" w:rsidTr="00D379AF">
        <w:tc>
          <w:tcPr>
            <w:tcW w:w="1277" w:type="dxa"/>
            <w:shd w:val="clear" w:color="auto" w:fill="FFFFFF" w:themeFill="background1"/>
          </w:tcPr>
          <w:p w14:paraId="0593CDDA" w14:textId="77777777" w:rsidR="00F00511" w:rsidRPr="00F00511" w:rsidRDefault="00F00511" w:rsidP="00F00511">
            <w:pPr>
              <w:spacing w:before="40" w:after="40"/>
              <w:ind w:right="-57"/>
              <w:jc w:val="center"/>
              <w:rPr>
                <w:rFonts w:asciiTheme="majorBidi" w:hAnsiTheme="majorBidi" w:cstheme="majorBidi"/>
                <w:sz w:val="20"/>
                <w:szCs w:val="20"/>
              </w:rPr>
            </w:pPr>
            <w:r w:rsidRPr="00F00511">
              <w:rPr>
                <w:rFonts w:asciiTheme="majorBidi" w:hAnsiTheme="majorBidi" w:cstheme="majorBidi"/>
                <w:sz w:val="20"/>
                <w:szCs w:val="20"/>
              </w:rPr>
              <w:t>4</w:t>
            </w:r>
          </w:p>
        </w:tc>
        <w:tc>
          <w:tcPr>
            <w:tcW w:w="2555" w:type="dxa"/>
            <w:shd w:val="clear" w:color="auto" w:fill="FFFFFF" w:themeFill="background1"/>
          </w:tcPr>
          <w:p w14:paraId="124CCAA3" w14:textId="77777777" w:rsidR="00F00511" w:rsidRPr="00F00511" w:rsidRDefault="00F00511" w:rsidP="00F00511">
            <w:pPr>
              <w:tabs>
                <w:tab w:val="clear" w:pos="567"/>
                <w:tab w:val="clear" w:pos="1134"/>
                <w:tab w:val="clear" w:pos="1701"/>
                <w:tab w:val="clear" w:pos="2268"/>
              </w:tabs>
              <w:spacing w:before="40" w:after="40"/>
              <w:jc w:val="left"/>
              <w:rPr>
                <w:rFonts w:asciiTheme="majorBidi" w:hAnsiTheme="majorBidi" w:cstheme="majorBidi"/>
                <w:sz w:val="20"/>
                <w:szCs w:val="20"/>
              </w:rPr>
            </w:pPr>
            <w:r w:rsidRPr="00F00511">
              <w:rPr>
                <w:rFonts w:asciiTheme="majorBidi" w:hAnsiTheme="majorBidi" w:cstheme="majorBidi"/>
                <w:sz w:val="20"/>
                <w:szCs w:val="20"/>
              </w:rPr>
              <w:t>Complémentaire</w:t>
            </w:r>
          </w:p>
        </w:tc>
        <w:tc>
          <w:tcPr>
            <w:tcW w:w="5391" w:type="dxa"/>
            <w:shd w:val="clear" w:color="auto" w:fill="FFFFFF" w:themeFill="background1"/>
          </w:tcPr>
          <w:p w14:paraId="270689A9" w14:textId="4040F649" w:rsidR="00F00511" w:rsidRPr="00F00511" w:rsidRDefault="00F00511" w:rsidP="00F00511">
            <w:pPr>
              <w:tabs>
                <w:tab w:val="clear" w:pos="567"/>
                <w:tab w:val="clear" w:pos="1134"/>
                <w:tab w:val="clear" w:pos="1701"/>
                <w:tab w:val="clear" w:pos="2268"/>
              </w:tabs>
              <w:spacing w:before="40" w:after="40"/>
              <w:jc w:val="left"/>
              <w:rPr>
                <w:rFonts w:asciiTheme="majorBidi" w:hAnsiTheme="majorBidi" w:cstheme="majorBidi"/>
                <w:color w:val="000000"/>
                <w:sz w:val="20"/>
                <w:szCs w:val="20"/>
              </w:rPr>
            </w:pPr>
            <w:r w:rsidRPr="00F00511">
              <w:rPr>
                <w:rFonts w:asciiTheme="majorBidi" w:hAnsiTheme="majorBidi" w:cstheme="majorBidi"/>
                <w:color w:val="000000"/>
                <w:sz w:val="20"/>
                <w:szCs w:val="20"/>
              </w:rPr>
              <w:t>Nombre d</w:t>
            </w:r>
            <w:r w:rsidR="007A3EFB">
              <w:rPr>
                <w:rFonts w:asciiTheme="majorBidi" w:hAnsiTheme="majorBidi" w:cstheme="majorBidi"/>
                <w:color w:val="000000"/>
                <w:sz w:val="20"/>
                <w:szCs w:val="20"/>
              </w:rPr>
              <w:t>’</w:t>
            </w:r>
            <w:r w:rsidRPr="00F00511">
              <w:rPr>
                <w:rFonts w:asciiTheme="majorBidi" w:hAnsiTheme="majorBidi" w:cstheme="majorBidi"/>
                <w:color w:val="000000"/>
                <w:sz w:val="20"/>
                <w:szCs w:val="20"/>
              </w:rPr>
              <w:t>espèces d</w:t>
            </w:r>
            <w:r w:rsidR="007A3EFB">
              <w:rPr>
                <w:rFonts w:asciiTheme="majorBidi" w:hAnsiTheme="majorBidi" w:cstheme="majorBidi"/>
                <w:color w:val="000000"/>
                <w:sz w:val="20"/>
                <w:szCs w:val="20"/>
              </w:rPr>
              <w:t>’</w:t>
            </w:r>
            <w:r w:rsidRPr="00F00511">
              <w:rPr>
                <w:rFonts w:asciiTheme="majorBidi" w:hAnsiTheme="majorBidi" w:cstheme="majorBidi"/>
                <w:color w:val="000000"/>
                <w:sz w:val="20"/>
                <w:szCs w:val="20"/>
              </w:rPr>
              <w:t>arbres et d</w:t>
            </w:r>
            <w:r w:rsidR="007A3EFB">
              <w:rPr>
                <w:rFonts w:asciiTheme="majorBidi" w:hAnsiTheme="majorBidi" w:cstheme="majorBidi"/>
                <w:color w:val="000000"/>
                <w:sz w:val="20"/>
                <w:szCs w:val="20"/>
              </w:rPr>
              <w:t>’</w:t>
            </w:r>
            <w:r w:rsidRPr="00F00511">
              <w:rPr>
                <w:rFonts w:asciiTheme="majorBidi" w:hAnsiTheme="majorBidi" w:cstheme="majorBidi"/>
                <w:color w:val="000000"/>
                <w:sz w:val="20"/>
                <w:szCs w:val="20"/>
              </w:rPr>
              <w:t>autres plantes ligneuses inclus dans des programmes de conservation</w:t>
            </w:r>
            <w:r w:rsidRPr="00F00511">
              <w:rPr>
                <w:rFonts w:asciiTheme="majorBidi" w:hAnsiTheme="majorBidi" w:cstheme="majorBidi"/>
                <w:i/>
                <w:iCs/>
                <w:color w:val="000000"/>
                <w:sz w:val="20"/>
                <w:szCs w:val="20"/>
              </w:rPr>
              <w:t xml:space="preserve"> in situ</w:t>
            </w:r>
            <w:r w:rsidRPr="00F00511">
              <w:rPr>
                <w:rFonts w:asciiTheme="majorBidi" w:hAnsiTheme="majorBidi" w:cstheme="majorBidi"/>
                <w:color w:val="000000"/>
                <w:sz w:val="20"/>
                <w:szCs w:val="20"/>
              </w:rPr>
              <w:t xml:space="preserve"> des ressources génétiques forestières, et leur liste </w:t>
            </w:r>
          </w:p>
        </w:tc>
      </w:tr>
      <w:tr w:rsidR="00F00511" w:rsidRPr="00F00511" w14:paraId="58D13D2A" w14:textId="77777777" w:rsidTr="00D379AF">
        <w:tc>
          <w:tcPr>
            <w:tcW w:w="1277" w:type="dxa"/>
            <w:shd w:val="clear" w:color="auto" w:fill="FFFFFF" w:themeFill="background1"/>
          </w:tcPr>
          <w:p w14:paraId="4F114EAD" w14:textId="77777777" w:rsidR="00F00511" w:rsidRPr="00F00511" w:rsidRDefault="00F00511" w:rsidP="00F00511">
            <w:pPr>
              <w:spacing w:before="40" w:after="40"/>
              <w:ind w:right="-57"/>
              <w:jc w:val="center"/>
              <w:rPr>
                <w:rFonts w:asciiTheme="majorBidi" w:hAnsiTheme="majorBidi" w:cstheme="majorBidi"/>
                <w:sz w:val="20"/>
                <w:szCs w:val="20"/>
              </w:rPr>
            </w:pPr>
            <w:r w:rsidRPr="00F00511">
              <w:rPr>
                <w:rFonts w:asciiTheme="majorBidi" w:hAnsiTheme="majorBidi" w:cstheme="majorBidi"/>
                <w:sz w:val="20"/>
                <w:szCs w:val="20"/>
              </w:rPr>
              <w:t>4</w:t>
            </w:r>
          </w:p>
        </w:tc>
        <w:tc>
          <w:tcPr>
            <w:tcW w:w="2555" w:type="dxa"/>
            <w:shd w:val="clear" w:color="auto" w:fill="FFFFFF" w:themeFill="background1"/>
          </w:tcPr>
          <w:p w14:paraId="660433EA" w14:textId="77777777" w:rsidR="00F00511" w:rsidRPr="00F00511" w:rsidRDefault="00F00511" w:rsidP="00F00511">
            <w:pPr>
              <w:spacing w:before="40" w:after="40"/>
              <w:ind w:right="-57"/>
              <w:jc w:val="left"/>
              <w:rPr>
                <w:rFonts w:asciiTheme="majorBidi" w:hAnsiTheme="majorBidi" w:cstheme="majorBidi"/>
                <w:sz w:val="20"/>
                <w:szCs w:val="20"/>
              </w:rPr>
            </w:pPr>
            <w:r w:rsidRPr="00F00511">
              <w:rPr>
                <w:rFonts w:asciiTheme="majorBidi" w:hAnsiTheme="majorBidi" w:cstheme="majorBidi"/>
                <w:sz w:val="20"/>
                <w:szCs w:val="20"/>
              </w:rPr>
              <w:t>Complémentaire</w:t>
            </w:r>
          </w:p>
        </w:tc>
        <w:tc>
          <w:tcPr>
            <w:tcW w:w="5391" w:type="dxa"/>
            <w:shd w:val="clear" w:color="auto" w:fill="FFFFFF" w:themeFill="background1"/>
          </w:tcPr>
          <w:p w14:paraId="4A487585" w14:textId="6AB9815B" w:rsidR="00F00511" w:rsidRPr="00F00511" w:rsidRDefault="00F00511" w:rsidP="00F00511">
            <w:pPr>
              <w:spacing w:before="40" w:after="40"/>
              <w:ind w:right="-57"/>
              <w:jc w:val="left"/>
              <w:rPr>
                <w:rFonts w:asciiTheme="majorBidi" w:hAnsiTheme="majorBidi" w:cstheme="majorBidi"/>
                <w:sz w:val="20"/>
                <w:szCs w:val="20"/>
              </w:rPr>
            </w:pPr>
            <w:r w:rsidRPr="00F00511">
              <w:rPr>
                <w:rFonts w:asciiTheme="majorBidi" w:hAnsiTheme="majorBidi" w:cstheme="majorBidi"/>
                <w:sz w:val="20"/>
                <w:szCs w:val="20"/>
              </w:rPr>
              <w:t>Ampleur de la disparition d</w:t>
            </w:r>
            <w:r w:rsidR="007A3EFB">
              <w:rPr>
                <w:rFonts w:asciiTheme="majorBidi" w:hAnsiTheme="majorBidi" w:cstheme="majorBidi"/>
                <w:sz w:val="20"/>
                <w:szCs w:val="20"/>
              </w:rPr>
              <w:t>’</w:t>
            </w:r>
            <w:r w:rsidRPr="00F00511">
              <w:rPr>
                <w:rFonts w:asciiTheme="majorBidi" w:hAnsiTheme="majorBidi" w:cstheme="majorBidi"/>
                <w:sz w:val="20"/>
                <w:szCs w:val="20"/>
              </w:rPr>
              <w:t xml:space="preserve">espèces aquacoles par type </w:t>
            </w:r>
          </w:p>
        </w:tc>
      </w:tr>
      <w:tr w:rsidR="00F00511" w:rsidRPr="00F00511" w14:paraId="2C1C6530" w14:textId="77777777" w:rsidTr="00D379AF">
        <w:tc>
          <w:tcPr>
            <w:tcW w:w="1277" w:type="dxa"/>
            <w:shd w:val="clear" w:color="auto" w:fill="FFFFFF" w:themeFill="background1"/>
          </w:tcPr>
          <w:p w14:paraId="6E2469E5" w14:textId="77777777" w:rsidR="00F00511" w:rsidRPr="00F00511" w:rsidRDefault="00F00511" w:rsidP="00F00511">
            <w:pPr>
              <w:spacing w:before="40" w:after="40"/>
              <w:ind w:right="-57"/>
              <w:jc w:val="center"/>
              <w:rPr>
                <w:rFonts w:asciiTheme="majorBidi" w:hAnsiTheme="majorBidi" w:cstheme="majorBidi"/>
                <w:sz w:val="20"/>
                <w:szCs w:val="20"/>
              </w:rPr>
            </w:pPr>
            <w:r w:rsidRPr="00F00511">
              <w:rPr>
                <w:rFonts w:asciiTheme="majorBidi" w:hAnsiTheme="majorBidi" w:cstheme="majorBidi"/>
                <w:sz w:val="20"/>
                <w:szCs w:val="20"/>
              </w:rPr>
              <w:t>4</w:t>
            </w:r>
          </w:p>
        </w:tc>
        <w:tc>
          <w:tcPr>
            <w:tcW w:w="2555" w:type="dxa"/>
            <w:shd w:val="clear" w:color="auto" w:fill="FFFFFF" w:themeFill="background1"/>
          </w:tcPr>
          <w:p w14:paraId="05FF56C7" w14:textId="77777777" w:rsidR="00F00511" w:rsidRPr="00F00511" w:rsidRDefault="00F00511" w:rsidP="00F00511">
            <w:pPr>
              <w:tabs>
                <w:tab w:val="clear" w:pos="567"/>
                <w:tab w:val="clear" w:pos="1134"/>
                <w:tab w:val="clear" w:pos="1701"/>
                <w:tab w:val="clear" w:pos="2268"/>
              </w:tabs>
              <w:spacing w:before="40" w:after="40"/>
              <w:jc w:val="left"/>
              <w:rPr>
                <w:rFonts w:asciiTheme="majorBidi" w:hAnsiTheme="majorBidi" w:cstheme="majorBidi"/>
                <w:i/>
                <w:sz w:val="20"/>
                <w:szCs w:val="20"/>
                <w:vertAlign w:val="superscript"/>
              </w:rPr>
            </w:pPr>
            <w:r w:rsidRPr="00F00511">
              <w:rPr>
                <w:rFonts w:asciiTheme="majorBidi" w:hAnsiTheme="majorBidi" w:cstheme="majorBidi"/>
                <w:sz w:val="20"/>
                <w:szCs w:val="20"/>
              </w:rPr>
              <w:t>Complémentaire</w:t>
            </w:r>
          </w:p>
        </w:tc>
        <w:tc>
          <w:tcPr>
            <w:tcW w:w="5391" w:type="dxa"/>
            <w:shd w:val="clear" w:color="auto" w:fill="FFFFFF" w:themeFill="background1"/>
          </w:tcPr>
          <w:p w14:paraId="2FB0C904" w14:textId="0044BA13" w:rsidR="00F00511" w:rsidRPr="00F00511" w:rsidRDefault="00F00511" w:rsidP="00F00511">
            <w:pPr>
              <w:tabs>
                <w:tab w:val="clear" w:pos="567"/>
                <w:tab w:val="clear" w:pos="1134"/>
                <w:tab w:val="clear" w:pos="1701"/>
                <w:tab w:val="clear" w:pos="2268"/>
              </w:tabs>
              <w:spacing w:before="40" w:after="40"/>
              <w:jc w:val="left"/>
              <w:rPr>
                <w:rFonts w:asciiTheme="majorBidi" w:hAnsiTheme="majorBidi" w:cstheme="majorBidi"/>
                <w:color w:val="000000"/>
                <w:sz w:val="20"/>
                <w:szCs w:val="20"/>
              </w:rPr>
            </w:pPr>
            <w:r w:rsidRPr="00F00511">
              <w:rPr>
                <w:rFonts w:asciiTheme="majorBidi" w:hAnsiTheme="majorBidi" w:cstheme="majorBidi"/>
                <w:color w:val="000000"/>
                <w:sz w:val="20"/>
                <w:szCs w:val="20"/>
              </w:rPr>
              <w:t>Populations d</w:t>
            </w:r>
            <w:r w:rsidR="007A3EFB">
              <w:rPr>
                <w:rFonts w:asciiTheme="majorBidi" w:hAnsiTheme="majorBidi" w:cstheme="majorBidi"/>
                <w:color w:val="000000"/>
                <w:sz w:val="20"/>
                <w:szCs w:val="20"/>
              </w:rPr>
              <w:t>’</w:t>
            </w:r>
            <w:r w:rsidRPr="00F00511">
              <w:rPr>
                <w:rFonts w:asciiTheme="majorBidi" w:hAnsiTheme="majorBidi" w:cstheme="majorBidi"/>
                <w:color w:val="000000"/>
                <w:sz w:val="20"/>
                <w:szCs w:val="20"/>
              </w:rPr>
              <w:t>espèces sauvages apparentées aux espèces aquacoles faisant l</w:t>
            </w:r>
            <w:r w:rsidR="007A3EFB">
              <w:rPr>
                <w:rFonts w:asciiTheme="majorBidi" w:hAnsiTheme="majorBidi" w:cstheme="majorBidi"/>
                <w:color w:val="000000"/>
                <w:sz w:val="20"/>
                <w:szCs w:val="20"/>
              </w:rPr>
              <w:t>’</w:t>
            </w:r>
            <w:r w:rsidRPr="00F00511">
              <w:rPr>
                <w:rFonts w:asciiTheme="majorBidi" w:hAnsiTheme="majorBidi" w:cstheme="majorBidi"/>
                <w:color w:val="000000"/>
                <w:sz w:val="20"/>
                <w:szCs w:val="20"/>
              </w:rPr>
              <w:t xml:space="preserve">objet de mesures de conservation </w:t>
            </w:r>
          </w:p>
        </w:tc>
      </w:tr>
      <w:tr w:rsidR="00F00511" w:rsidRPr="00F00511" w14:paraId="34A229D6" w14:textId="77777777" w:rsidTr="00D379AF">
        <w:trPr>
          <w:trHeight w:val="88"/>
        </w:trPr>
        <w:tc>
          <w:tcPr>
            <w:tcW w:w="1277" w:type="dxa"/>
            <w:shd w:val="clear" w:color="auto" w:fill="FFFFFF" w:themeFill="background1"/>
          </w:tcPr>
          <w:p w14:paraId="5862A7E5" w14:textId="77777777" w:rsidR="00F00511" w:rsidRPr="00F00511" w:rsidRDefault="00F00511" w:rsidP="00F00511">
            <w:pPr>
              <w:spacing w:before="40" w:after="40"/>
              <w:ind w:right="-57"/>
              <w:jc w:val="center"/>
              <w:rPr>
                <w:rFonts w:asciiTheme="majorBidi" w:hAnsiTheme="majorBidi" w:cstheme="majorBidi"/>
                <w:sz w:val="20"/>
                <w:szCs w:val="20"/>
              </w:rPr>
            </w:pPr>
            <w:r w:rsidRPr="00F00511">
              <w:rPr>
                <w:rFonts w:asciiTheme="majorBidi" w:hAnsiTheme="majorBidi" w:cstheme="majorBidi"/>
                <w:sz w:val="20"/>
                <w:szCs w:val="20"/>
              </w:rPr>
              <w:t>4</w:t>
            </w:r>
          </w:p>
        </w:tc>
        <w:tc>
          <w:tcPr>
            <w:tcW w:w="2555" w:type="dxa"/>
            <w:shd w:val="clear" w:color="auto" w:fill="FFFFFF" w:themeFill="background1"/>
          </w:tcPr>
          <w:p w14:paraId="5BCFE4A4" w14:textId="77777777" w:rsidR="00F00511" w:rsidRPr="00F00511" w:rsidRDefault="00F00511" w:rsidP="00F00511">
            <w:pPr>
              <w:tabs>
                <w:tab w:val="clear" w:pos="567"/>
                <w:tab w:val="clear" w:pos="1134"/>
                <w:tab w:val="clear" w:pos="1701"/>
                <w:tab w:val="clear" w:pos="2268"/>
              </w:tabs>
              <w:spacing w:before="40" w:after="40"/>
              <w:jc w:val="left"/>
              <w:rPr>
                <w:rFonts w:asciiTheme="majorBidi" w:hAnsiTheme="majorBidi" w:cstheme="majorBidi"/>
                <w:sz w:val="20"/>
                <w:szCs w:val="20"/>
              </w:rPr>
            </w:pPr>
            <w:r w:rsidRPr="00F00511">
              <w:rPr>
                <w:rFonts w:asciiTheme="majorBidi" w:hAnsiTheme="majorBidi" w:cstheme="majorBidi"/>
                <w:sz w:val="20"/>
                <w:szCs w:val="20"/>
              </w:rPr>
              <w:t>Complémentaire</w:t>
            </w:r>
          </w:p>
        </w:tc>
        <w:tc>
          <w:tcPr>
            <w:tcW w:w="5391" w:type="dxa"/>
            <w:shd w:val="clear" w:color="auto" w:fill="FFFFFF" w:themeFill="background1"/>
          </w:tcPr>
          <w:p w14:paraId="5183495C" w14:textId="766CD0F2" w:rsidR="00F00511" w:rsidRPr="00F00511" w:rsidRDefault="00F00511" w:rsidP="00F00511">
            <w:pPr>
              <w:tabs>
                <w:tab w:val="clear" w:pos="567"/>
                <w:tab w:val="clear" w:pos="1134"/>
                <w:tab w:val="clear" w:pos="1701"/>
                <w:tab w:val="clear" w:pos="2268"/>
              </w:tabs>
              <w:spacing w:before="40" w:after="40"/>
              <w:jc w:val="left"/>
              <w:rPr>
                <w:rFonts w:asciiTheme="majorBidi" w:hAnsiTheme="majorBidi" w:cstheme="majorBidi"/>
                <w:color w:val="000000"/>
                <w:sz w:val="20"/>
                <w:szCs w:val="20"/>
              </w:rPr>
            </w:pPr>
            <w:r w:rsidRPr="00F00511">
              <w:rPr>
                <w:rFonts w:asciiTheme="majorBidi" w:hAnsiTheme="majorBidi" w:cstheme="majorBidi"/>
                <w:color w:val="000000"/>
                <w:sz w:val="20"/>
                <w:szCs w:val="20"/>
              </w:rPr>
              <w:t xml:space="preserve">Ampleur de la conservation </w:t>
            </w:r>
            <w:r w:rsidRPr="00F00511">
              <w:rPr>
                <w:rFonts w:asciiTheme="majorBidi" w:hAnsiTheme="majorBidi" w:cstheme="majorBidi"/>
                <w:i/>
                <w:iCs/>
                <w:color w:val="000000"/>
                <w:sz w:val="20"/>
                <w:szCs w:val="20"/>
              </w:rPr>
              <w:t>ex situ</w:t>
            </w:r>
            <w:r w:rsidRPr="00F00511">
              <w:rPr>
                <w:rFonts w:asciiTheme="majorBidi" w:hAnsiTheme="majorBidi" w:cstheme="majorBidi"/>
                <w:color w:val="000000"/>
                <w:sz w:val="20"/>
                <w:szCs w:val="20"/>
              </w:rPr>
              <w:t xml:space="preserve"> pour les types importants de ressources génétiques aquatiques d</w:t>
            </w:r>
            <w:r w:rsidR="007A3EFB">
              <w:rPr>
                <w:rFonts w:asciiTheme="majorBidi" w:hAnsiTheme="majorBidi" w:cstheme="majorBidi"/>
                <w:color w:val="000000"/>
                <w:sz w:val="20"/>
                <w:szCs w:val="20"/>
              </w:rPr>
              <w:t>’</w:t>
            </w:r>
            <w:r w:rsidRPr="00F00511">
              <w:rPr>
                <w:rFonts w:asciiTheme="majorBidi" w:hAnsiTheme="majorBidi" w:cstheme="majorBidi"/>
                <w:color w:val="000000"/>
                <w:sz w:val="20"/>
                <w:szCs w:val="20"/>
              </w:rPr>
              <w:t xml:space="preserve">élevage </w:t>
            </w:r>
          </w:p>
        </w:tc>
      </w:tr>
      <w:tr w:rsidR="00F00511" w:rsidRPr="00F00511" w14:paraId="53FBCD25" w14:textId="77777777" w:rsidTr="00D379AF">
        <w:tc>
          <w:tcPr>
            <w:tcW w:w="1277" w:type="dxa"/>
            <w:shd w:val="clear" w:color="auto" w:fill="FFFFFF" w:themeFill="background1"/>
          </w:tcPr>
          <w:p w14:paraId="4C2BC14C" w14:textId="77777777" w:rsidR="00F00511" w:rsidRPr="00F00511" w:rsidRDefault="00F00511" w:rsidP="00F00511">
            <w:pPr>
              <w:spacing w:before="40" w:after="40"/>
              <w:ind w:right="-57"/>
              <w:jc w:val="center"/>
              <w:rPr>
                <w:rFonts w:asciiTheme="majorBidi" w:hAnsiTheme="majorBidi" w:cstheme="majorBidi"/>
                <w:sz w:val="20"/>
                <w:szCs w:val="20"/>
              </w:rPr>
            </w:pPr>
            <w:r w:rsidRPr="00F00511">
              <w:rPr>
                <w:rFonts w:asciiTheme="majorBidi" w:hAnsiTheme="majorBidi" w:cstheme="majorBidi"/>
                <w:sz w:val="20"/>
                <w:szCs w:val="20"/>
              </w:rPr>
              <w:t>4</w:t>
            </w:r>
          </w:p>
        </w:tc>
        <w:tc>
          <w:tcPr>
            <w:tcW w:w="2555" w:type="dxa"/>
            <w:shd w:val="clear" w:color="auto" w:fill="FFFFFF" w:themeFill="background1"/>
          </w:tcPr>
          <w:p w14:paraId="45A3502F" w14:textId="77777777" w:rsidR="00F00511" w:rsidRPr="00F00511" w:rsidRDefault="00F00511" w:rsidP="00F00511">
            <w:pPr>
              <w:tabs>
                <w:tab w:val="clear" w:pos="567"/>
                <w:tab w:val="clear" w:pos="1134"/>
                <w:tab w:val="clear" w:pos="1701"/>
                <w:tab w:val="clear" w:pos="2268"/>
              </w:tabs>
              <w:spacing w:before="40" w:after="40"/>
              <w:jc w:val="left"/>
              <w:rPr>
                <w:rFonts w:asciiTheme="majorBidi" w:hAnsiTheme="majorBidi" w:cstheme="majorBidi"/>
                <w:sz w:val="20"/>
                <w:szCs w:val="20"/>
              </w:rPr>
            </w:pPr>
            <w:r w:rsidRPr="00F00511">
              <w:rPr>
                <w:rFonts w:asciiTheme="majorBidi" w:hAnsiTheme="majorBidi" w:cstheme="majorBidi"/>
                <w:sz w:val="20"/>
                <w:szCs w:val="20"/>
              </w:rPr>
              <w:t>Complémentaire</w:t>
            </w:r>
          </w:p>
        </w:tc>
        <w:tc>
          <w:tcPr>
            <w:tcW w:w="5391" w:type="dxa"/>
            <w:shd w:val="clear" w:color="auto" w:fill="FFFFFF" w:themeFill="background1"/>
          </w:tcPr>
          <w:p w14:paraId="2547F12B" w14:textId="3696793B" w:rsidR="00F00511" w:rsidRPr="00F00511" w:rsidRDefault="00F00511" w:rsidP="00F00511">
            <w:pPr>
              <w:tabs>
                <w:tab w:val="clear" w:pos="567"/>
                <w:tab w:val="clear" w:pos="1134"/>
                <w:tab w:val="clear" w:pos="1701"/>
                <w:tab w:val="clear" w:pos="2268"/>
              </w:tabs>
              <w:spacing w:before="40" w:after="40"/>
              <w:jc w:val="left"/>
              <w:rPr>
                <w:rFonts w:asciiTheme="majorBidi" w:hAnsiTheme="majorBidi" w:cstheme="majorBidi"/>
                <w:color w:val="000000"/>
                <w:sz w:val="20"/>
                <w:szCs w:val="20"/>
              </w:rPr>
            </w:pPr>
            <w:r w:rsidRPr="00F00511">
              <w:rPr>
                <w:rFonts w:asciiTheme="majorBidi" w:hAnsiTheme="majorBidi" w:cstheme="majorBidi"/>
                <w:color w:val="000000"/>
                <w:sz w:val="20"/>
                <w:szCs w:val="20"/>
              </w:rPr>
              <w:t>Ampleur de l</w:t>
            </w:r>
            <w:r w:rsidR="007A3EFB">
              <w:rPr>
                <w:rFonts w:asciiTheme="majorBidi" w:hAnsiTheme="majorBidi" w:cstheme="majorBidi"/>
                <w:color w:val="000000"/>
                <w:sz w:val="20"/>
                <w:szCs w:val="20"/>
              </w:rPr>
              <w:t>’</w:t>
            </w:r>
            <w:r w:rsidRPr="00F00511">
              <w:rPr>
                <w:rFonts w:asciiTheme="majorBidi" w:hAnsiTheme="majorBidi" w:cstheme="majorBidi"/>
                <w:color w:val="000000"/>
                <w:sz w:val="20"/>
                <w:szCs w:val="20"/>
              </w:rPr>
              <w:t>utilisation d</w:t>
            </w:r>
            <w:r w:rsidR="007A3EFB">
              <w:rPr>
                <w:rFonts w:asciiTheme="majorBidi" w:hAnsiTheme="majorBidi" w:cstheme="majorBidi"/>
                <w:color w:val="000000"/>
                <w:sz w:val="20"/>
                <w:szCs w:val="20"/>
              </w:rPr>
              <w:t>’</w:t>
            </w:r>
            <w:r w:rsidRPr="00F00511">
              <w:rPr>
                <w:rFonts w:asciiTheme="majorBidi" w:hAnsiTheme="majorBidi" w:cstheme="majorBidi"/>
                <w:color w:val="000000"/>
                <w:sz w:val="20"/>
                <w:szCs w:val="20"/>
              </w:rPr>
              <w:t xml:space="preserve">espèces non indigènes en aquaculture qui présentent un risque pour la biodiversité indigène </w:t>
            </w:r>
          </w:p>
        </w:tc>
      </w:tr>
      <w:tr w:rsidR="00F00511" w:rsidRPr="00F00511" w14:paraId="75EE3821" w14:textId="77777777" w:rsidTr="00D379AF">
        <w:trPr>
          <w:trHeight w:val="45"/>
        </w:trPr>
        <w:tc>
          <w:tcPr>
            <w:tcW w:w="1277" w:type="dxa"/>
            <w:shd w:val="clear" w:color="auto" w:fill="FFFFFF" w:themeFill="background1"/>
          </w:tcPr>
          <w:p w14:paraId="7DF9EC10" w14:textId="77777777" w:rsidR="00F00511" w:rsidRPr="00F00511" w:rsidRDefault="00F00511" w:rsidP="00F00511">
            <w:pPr>
              <w:spacing w:before="40" w:after="40"/>
              <w:ind w:right="-57"/>
              <w:jc w:val="center"/>
              <w:rPr>
                <w:rFonts w:asciiTheme="majorBidi" w:hAnsiTheme="majorBidi" w:cstheme="majorBidi"/>
                <w:sz w:val="20"/>
                <w:szCs w:val="20"/>
              </w:rPr>
            </w:pPr>
            <w:r w:rsidRPr="00F00511">
              <w:rPr>
                <w:rFonts w:asciiTheme="majorBidi" w:hAnsiTheme="majorBidi" w:cstheme="majorBidi"/>
                <w:sz w:val="20"/>
                <w:szCs w:val="20"/>
              </w:rPr>
              <w:t>7</w:t>
            </w:r>
          </w:p>
        </w:tc>
        <w:tc>
          <w:tcPr>
            <w:tcW w:w="2555" w:type="dxa"/>
            <w:shd w:val="clear" w:color="auto" w:fill="FFFFFF" w:themeFill="background1"/>
          </w:tcPr>
          <w:p w14:paraId="77E22A07" w14:textId="77777777" w:rsidR="00F00511" w:rsidRPr="00F00511" w:rsidRDefault="00F00511" w:rsidP="00F00511">
            <w:pPr>
              <w:spacing w:before="40" w:after="40"/>
              <w:ind w:right="-57"/>
              <w:jc w:val="left"/>
              <w:rPr>
                <w:rFonts w:asciiTheme="majorBidi" w:hAnsiTheme="majorBidi" w:cstheme="majorBidi"/>
                <w:sz w:val="20"/>
                <w:szCs w:val="20"/>
                <w:vertAlign w:val="superscript"/>
              </w:rPr>
            </w:pPr>
            <w:r w:rsidRPr="00F00511">
              <w:rPr>
                <w:rFonts w:asciiTheme="majorBidi" w:hAnsiTheme="majorBidi" w:cstheme="majorBidi"/>
                <w:sz w:val="20"/>
                <w:szCs w:val="20"/>
              </w:rPr>
              <w:t>Complémentaire</w:t>
            </w:r>
          </w:p>
        </w:tc>
        <w:tc>
          <w:tcPr>
            <w:tcW w:w="5391" w:type="dxa"/>
            <w:shd w:val="clear" w:color="auto" w:fill="FFFFFF" w:themeFill="background1"/>
          </w:tcPr>
          <w:p w14:paraId="3A735770" w14:textId="3E6478AF" w:rsidR="00F00511" w:rsidRPr="00F00511" w:rsidRDefault="00F00511" w:rsidP="00F00511">
            <w:pPr>
              <w:spacing w:before="40" w:after="40"/>
              <w:ind w:right="-57"/>
              <w:jc w:val="left"/>
              <w:rPr>
                <w:rFonts w:asciiTheme="majorBidi" w:hAnsiTheme="majorBidi" w:cstheme="majorBidi"/>
                <w:color w:val="000000"/>
                <w:sz w:val="20"/>
                <w:szCs w:val="20"/>
              </w:rPr>
            </w:pPr>
            <w:r w:rsidRPr="00F00511">
              <w:rPr>
                <w:rFonts w:asciiTheme="majorBidi" w:hAnsiTheme="majorBidi" w:cstheme="majorBidi"/>
                <w:color w:val="000000"/>
                <w:sz w:val="20"/>
                <w:szCs w:val="20"/>
              </w:rPr>
              <w:t>Présence de mercure et de composés du mercure dans l</w:t>
            </w:r>
            <w:r w:rsidR="007A3EFB">
              <w:rPr>
                <w:rFonts w:asciiTheme="majorBidi" w:hAnsiTheme="majorBidi" w:cstheme="majorBidi"/>
                <w:color w:val="000000"/>
                <w:sz w:val="20"/>
                <w:szCs w:val="20"/>
              </w:rPr>
              <w:t>’</w:t>
            </w:r>
            <w:r w:rsidRPr="00F00511">
              <w:rPr>
                <w:rFonts w:asciiTheme="majorBidi" w:hAnsiTheme="majorBidi" w:cstheme="majorBidi"/>
                <w:color w:val="000000"/>
                <w:sz w:val="20"/>
                <w:szCs w:val="20"/>
              </w:rPr>
              <w:t>environnement et chez l</w:t>
            </w:r>
            <w:r w:rsidR="007A3EFB">
              <w:rPr>
                <w:rFonts w:asciiTheme="majorBidi" w:hAnsiTheme="majorBidi" w:cstheme="majorBidi"/>
                <w:color w:val="000000"/>
                <w:sz w:val="20"/>
                <w:szCs w:val="20"/>
              </w:rPr>
              <w:t>’</w:t>
            </w:r>
            <w:r w:rsidRPr="00F00511">
              <w:rPr>
                <w:rFonts w:asciiTheme="majorBidi" w:hAnsiTheme="majorBidi" w:cstheme="majorBidi"/>
                <w:color w:val="000000"/>
                <w:sz w:val="20"/>
                <w:szCs w:val="20"/>
              </w:rPr>
              <w:t xml:space="preserve">homme attribuable aux émissions et rejets anthropiques – concentration et tendances </w:t>
            </w:r>
          </w:p>
        </w:tc>
      </w:tr>
      <w:tr w:rsidR="00F00511" w:rsidRPr="00F00511" w14:paraId="5E461C20" w14:textId="77777777" w:rsidTr="00D379AF">
        <w:trPr>
          <w:trHeight w:val="186"/>
        </w:trPr>
        <w:tc>
          <w:tcPr>
            <w:tcW w:w="1277" w:type="dxa"/>
            <w:shd w:val="clear" w:color="auto" w:fill="FFFFFF" w:themeFill="background1"/>
          </w:tcPr>
          <w:p w14:paraId="4EEC3F07" w14:textId="77777777" w:rsidR="00F00511" w:rsidRPr="00F00511" w:rsidRDefault="00F00511" w:rsidP="00F00511">
            <w:pPr>
              <w:spacing w:before="40" w:after="40"/>
              <w:ind w:right="-57"/>
              <w:jc w:val="center"/>
              <w:rPr>
                <w:rFonts w:asciiTheme="majorBidi" w:hAnsiTheme="majorBidi" w:cstheme="majorBidi"/>
                <w:sz w:val="20"/>
                <w:szCs w:val="20"/>
              </w:rPr>
            </w:pPr>
            <w:r w:rsidRPr="00F00511">
              <w:rPr>
                <w:rFonts w:asciiTheme="majorBidi" w:hAnsiTheme="majorBidi" w:cstheme="majorBidi"/>
                <w:sz w:val="20"/>
                <w:szCs w:val="20"/>
              </w:rPr>
              <w:t>7</w:t>
            </w:r>
          </w:p>
        </w:tc>
        <w:tc>
          <w:tcPr>
            <w:tcW w:w="2555" w:type="dxa"/>
            <w:shd w:val="clear" w:color="auto" w:fill="FFFFFF" w:themeFill="background1"/>
          </w:tcPr>
          <w:p w14:paraId="583ABEE4" w14:textId="77777777" w:rsidR="00F00511" w:rsidRPr="00F00511" w:rsidRDefault="00F00511" w:rsidP="00F00511">
            <w:pPr>
              <w:tabs>
                <w:tab w:val="clear" w:pos="567"/>
                <w:tab w:val="clear" w:pos="1134"/>
                <w:tab w:val="clear" w:pos="1701"/>
                <w:tab w:val="clear" w:pos="2268"/>
              </w:tabs>
              <w:spacing w:before="40" w:after="40"/>
              <w:jc w:val="left"/>
              <w:rPr>
                <w:rFonts w:asciiTheme="majorBidi" w:hAnsiTheme="majorBidi" w:cstheme="majorBidi"/>
                <w:sz w:val="20"/>
                <w:szCs w:val="20"/>
              </w:rPr>
            </w:pPr>
            <w:r w:rsidRPr="00F00511">
              <w:rPr>
                <w:rFonts w:asciiTheme="majorBidi" w:hAnsiTheme="majorBidi" w:cstheme="majorBidi"/>
                <w:sz w:val="20"/>
                <w:szCs w:val="20"/>
              </w:rPr>
              <w:t>Complémentaire</w:t>
            </w:r>
          </w:p>
        </w:tc>
        <w:tc>
          <w:tcPr>
            <w:tcW w:w="5391" w:type="dxa"/>
            <w:shd w:val="clear" w:color="auto" w:fill="FFFFFF" w:themeFill="background1"/>
          </w:tcPr>
          <w:p w14:paraId="60BA1861" w14:textId="73257B02" w:rsidR="00F00511" w:rsidRPr="00F00511" w:rsidRDefault="00F00511" w:rsidP="00F00511">
            <w:pPr>
              <w:tabs>
                <w:tab w:val="clear" w:pos="567"/>
                <w:tab w:val="clear" w:pos="1134"/>
                <w:tab w:val="clear" w:pos="1701"/>
                <w:tab w:val="clear" w:pos="2268"/>
              </w:tabs>
              <w:spacing w:before="40" w:after="40"/>
              <w:jc w:val="left"/>
              <w:rPr>
                <w:rFonts w:asciiTheme="majorBidi" w:hAnsiTheme="majorBidi" w:cstheme="majorBidi"/>
                <w:color w:val="000000"/>
                <w:sz w:val="20"/>
                <w:szCs w:val="20"/>
              </w:rPr>
            </w:pPr>
            <w:r w:rsidRPr="00F00511">
              <w:rPr>
                <w:rFonts w:asciiTheme="majorBidi" w:hAnsiTheme="majorBidi" w:cstheme="majorBidi"/>
                <w:color w:val="000000"/>
                <w:sz w:val="20"/>
                <w:szCs w:val="20"/>
              </w:rPr>
              <w:t>Indice d</w:t>
            </w:r>
            <w:r w:rsidR="007A3EFB">
              <w:rPr>
                <w:rFonts w:asciiTheme="majorBidi" w:hAnsiTheme="majorBidi" w:cstheme="majorBidi"/>
                <w:color w:val="000000"/>
                <w:sz w:val="20"/>
                <w:szCs w:val="20"/>
              </w:rPr>
              <w:t>’</w:t>
            </w:r>
            <w:r w:rsidRPr="00F00511">
              <w:rPr>
                <w:rFonts w:asciiTheme="majorBidi" w:hAnsiTheme="majorBidi" w:cstheme="majorBidi"/>
                <w:color w:val="000000"/>
                <w:sz w:val="20"/>
                <w:szCs w:val="20"/>
              </w:rPr>
              <w:t xml:space="preserve">eutrophisation des eaux douces </w:t>
            </w:r>
          </w:p>
        </w:tc>
      </w:tr>
      <w:tr w:rsidR="00F00511" w:rsidRPr="00F00511" w14:paraId="75C13D30" w14:textId="77777777" w:rsidTr="00D379AF">
        <w:trPr>
          <w:trHeight w:val="186"/>
        </w:trPr>
        <w:tc>
          <w:tcPr>
            <w:tcW w:w="1277" w:type="dxa"/>
            <w:shd w:val="clear" w:color="auto" w:fill="FFFFFF" w:themeFill="background1"/>
          </w:tcPr>
          <w:p w14:paraId="42B1DE21" w14:textId="77777777" w:rsidR="00F00511" w:rsidRPr="00F00511" w:rsidRDefault="00F00511" w:rsidP="00F00511">
            <w:pPr>
              <w:spacing w:before="40" w:after="40"/>
              <w:ind w:right="-57"/>
              <w:jc w:val="center"/>
              <w:rPr>
                <w:rFonts w:asciiTheme="majorBidi" w:hAnsiTheme="majorBidi" w:cstheme="majorBidi"/>
                <w:sz w:val="20"/>
                <w:szCs w:val="20"/>
              </w:rPr>
            </w:pPr>
            <w:r w:rsidRPr="00F00511">
              <w:rPr>
                <w:rFonts w:asciiTheme="majorBidi" w:hAnsiTheme="majorBidi" w:cstheme="majorBidi"/>
                <w:sz w:val="20"/>
                <w:szCs w:val="20"/>
              </w:rPr>
              <w:t>11</w:t>
            </w:r>
          </w:p>
        </w:tc>
        <w:tc>
          <w:tcPr>
            <w:tcW w:w="2555" w:type="dxa"/>
            <w:shd w:val="clear" w:color="auto" w:fill="FFFFFF" w:themeFill="background1"/>
          </w:tcPr>
          <w:p w14:paraId="3CA35E0C" w14:textId="77777777" w:rsidR="00F00511" w:rsidRPr="00F00511" w:rsidRDefault="00F00511" w:rsidP="00F00511">
            <w:pPr>
              <w:tabs>
                <w:tab w:val="clear" w:pos="567"/>
                <w:tab w:val="clear" w:pos="1134"/>
                <w:tab w:val="clear" w:pos="1701"/>
                <w:tab w:val="clear" w:pos="2268"/>
              </w:tabs>
              <w:spacing w:before="40" w:after="40"/>
              <w:jc w:val="left"/>
              <w:rPr>
                <w:rFonts w:asciiTheme="majorBidi" w:hAnsiTheme="majorBidi" w:cstheme="majorBidi"/>
                <w:color w:val="000000"/>
                <w:sz w:val="20"/>
                <w:szCs w:val="20"/>
              </w:rPr>
            </w:pPr>
            <w:r w:rsidRPr="00F00511">
              <w:rPr>
                <w:rFonts w:asciiTheme="majorBidi" w:hAnsiTheme="majorBidi" w:cstheme="majorBidi"/>
                <w:sz w:val="20"/>
                <w:szCs w:val="20"/>
              </w:rPr>
              <w:t>Complémentaire</w:t>
            </w:r>
          </w:p>
        </w:tc>
        <w:tc>
          <w:tcPr>
            <w:tcW w:w="5391" w:type="dxa"/>
            <w:shd w:val="clear" w:color="auto" w:fill="FFFFFF" w:themeFill="background1"/>
          </w:tcPr>
          <w:p w14:paraId="625BC5D4" w14:textId="336748B7" w:rsidR="00F00511" w:rsidRPr="00F00511" w:rsidRDefault="00F00511" w:rsidP="00F00511">
            <w:pPr>
              <w:tabs>
                <w:tab w:val="clear" w:pos="567"/>
                <w:tab w:val="clear" w:pos="1134"/>
                <w:tab w:val="clear" w:pos="1701"/>
                <w:tab w:val="clear" w:pos="2268"/>
              </w:tabs>
              <w:spacing w:before="40" w:after="40"/>
              <w:jc w:val="left"/>
              <w:rPr>
                <w:sz w:val="20"/>
                <w:szCs w:val="20"/>
              </w:rPr>
            </w:pPr>
            <w:r w:rsidRPr="00F00511">
              <w:rPr>
                <w:sz w:val="20"/>
                <w:szCs w:val="20"/>
              </w:rPr>
              <w:t>Taux de mortalité imputable à la pollution de l</w:t>
            </w:r>
            <w:r w:rsidR="007A3EFB">
              <w:rPr>
                <w:sz w:val="20"/>
                <w:szCs w:val="20"/>
              </w:rPr>
              <w:t>’</w:t>
            </w:r>
            <w:r w:rsidRPr="00F00511">
              <w:rPr>
                <w:sz w:val="20"/>
                <w:szCs w:val="20"/>
              </w:rPr>
              <w:t>air intérieur et de l</w:t>
            </w:r>
            <w:r w:rsidR="007A3EFB">
              <w:rPr>
                <w:sz w:val="20"/>
                <w:szCs w:val="20"/>
              </w:rPr>
              <w:t>’</w:t>
            </w:r>
            <w:r w:rsidRPr="00F00511">
              <w:rPr>
                <w:sz w:val="20"/>
                <w:szCs w:val="20"/>
              </w:rPr>
              <w:t xml:space="preserve">air ambiant </w:t>
            </w:r>
          </w:p>
        </w:tc>
      </w:tr>
      <w:tr w:rsidR="00F00511" w:rsidRPr="00F00511" w14:paraId="0A033D2D" w14:textId="77777777" w:rsidTr="00D379AF">
        <w:tc>
          <w:tcPr>
            <w:tcW w:w="1277" w:type="dxa"/>
            <w:shd w:val="clear" w:color="auto" w:fill="FFFFFF" w:themeFill="background1"/>
          </w:tcPr>
          <w:p w14:paraId="11555F37" w14:textId="77777777" w:rsidR="00F00511" w:rsidRPr="00F00511" w:rsidRDefault="00F00511" w:rsidP="00F00511">
            <w:pPr>
              <w:spacing w:before="40" w:after="40"/>
              <w:ind w:right="-57"/>
              <w:jc w:val="center"/>
              <w:rPr>
                <w:rFonts w:asciiTheme="majorBidi" w:hAnsiTheme="majorBidi" w:cstheme="majorBidi"/>
                <w:sz w:val="20"/>
                <w:szCs w:val="20"/>
              </w:rPr>
            </w:pPr>
            <w:r w:rsidRPr="00F00511">
              <w:rPr>
                <w:rFonts w:asciiTheme="majorBidi" w:hAnsiTheme="majorBidi" w:cstheme="majorBidi"/>
                <w:sz w:val="20"/>
                <w:szCs w:val="20"/>
              </w:rPr>
              <w:t>16</w:t>
            </w:r>
          </w:p>
        </w:tc>
        <w:tc>
          <w:tcPr>
            <w:tcW w:w="2555" w:type="dxa"/>
            <w:shd w:val="clear" w:color="auto" w:fill="FFFFFF" w:themeFill="background1"/>
          </w:tcPr>
          <w:p w14:paraId="13326F5D" w14:textId="77777777" w:rsidR="00F00511" w:rsidRPr="00F00511" w:rsidRDefault="00F00511" w:rsidP="00F00511">
            <w:pPr>
              <w:spacing w:before="40" w:after="40"/>
              <w:ind w:right="-57"/>
              <w:jc w:val="left"/>
              <w:rPr>
                <w:rFonts w:asciiTheme="majorBidi" w:hAnsiTheme="majorBidi" w:cstheme="majorBidi"/>
                <w:i/>
                <w:sz w:val="20"/>
                <w:szCs w:val="20"/>
              </w:rPr>
            </w:pPr>
            <w:r w:rsidRPr="00F00511">
              <w:rPr>
                <w:rFonts w:asciiTheme="majorBidi" w:hAnsiTheme="majorBidi" w:cstheme="majorBidi"/>
                <w:sz w:val="20"/>
                <w:szCs w:val="20"/>
              </w:rPr>
              <w:t>Complémentaire</w:t>
            </w:r>
          </w:p>
        </w:tc>
        <w:tc>
          <w:tcPr>
            <w:tcW w:w="5391" w:type="dxa"/>
            <w:shd w:val="clear" w:color="auto" w:fill="FFFFFF" w:themeFill="background1"/>
          </w:tcPr>
          <w:p w14:paraId="10E706F9" w14:textId="77777777" w:rsidR="00F00511" w:rsidRPr="00F00511" w:rsidRDefault="00F00511" w:rsidP="00F00511">
            <w:pPr>
              <w:spacing w:before="40" w:after="40"/>
              <w:ind w:right="-57"/>
              <w:jc w:val="left"/>
              <w:rPr>
                <w:rFonts w:asciiTheme="majorBidi" w:hAnsiTheme="majorBidi" w:cstheme="majorBidi"/>
                <w:sz w:val="20"/>
                <w:szCs w:val="20"/>
              </w:rPr>
            </w:pPr>
            <w:r w:rsidRPr="00F00511">
              <w:rPr>
                <w:rFonts w:asciiTheme="majorBidi" w:hAnsiTheme="majorBidi" w:cstheme="majorBidi"/>
                <w:sz w:val="20"/>
                <w:szCs w:val="20"/>
              </w:rPr>
              <w:t xml:space="preserve">Indicateur des impacts environnementaux mondiaux de la consommation </w:t>
            </w:r>
          </w:p>
        </w:tc>
      </w:tr>
      <w:tr w:rsidR="00F00511" w:rsidRPr="00F00511" w14:paraId="15A56D2C" w14:textId="77777777" w:rsidTr="00D379AF">
        <w:tc>
          <w:tcPr>
            <w:tcW w:w="1277" w:type="dxa"/>
            <w:shd w:val="clear" w:color="auto" w:fill="FFFFFF" w:themeFill="background1"/>
          </w:tcPr>
          <w:p w14:paraId="394E9C19" w14:textId="77777777" w:rsidR="00F00511" w:rsidRPr="00F00511" w:rsidRDefault="00F00511" w:rsidP="00F00511">
            <w:pPr>
              <w:spacing w:before="40" w:after="40"/>
              <w:ind w:right="-57"/>
              <w:jc w:val="center"/>
              <w:rPr>
                <w:rFonts w:asciiTheme="majorBidi" w:hAnsiTheme="majorBidi" w:cstheme="majorBidi"/>
                <w:sz w:val="20"/>
                <w:szCs w:val="20"/>
              </w:rPr>
            </w:pPr>
            <w:r w:rsidRPr="00F00511">
              <w:rPr>
                <w:rFonts w:asciiTheme="majorBidi" w:hAnsiTheme="majorBidi" w:cstheme="majorBidi"/>
                <w:sz w:val="20"/>
                <w:szCs w:val="20"/>
              </w:rPr>
              <w:t>18</w:t>
            </w:r>
          </w:p>
        </w:tc>
        <w:tc>
          <w:tcPr>
            <w:tcW w:w="2555" w:type="dxa"/>
            <w:shd w:val="clear" w:color="auto" w:fill="FFFFFF" w:themeFill="background1"/>
          </w:tcPr>
          <w:p w14:paraId="17C74021" w14:textId="77777777" w:rsidR="00F00511" w:rsidRPr="00F00511" w:rsidRDefault="00F00511" w:rsidP="00F00511">
            <w:pPr>
              <w:tabs>
                <w:tab w:val="left" w:pos="2835"/>
                <w:tab w:val="left" w:pos="3402"/>
                <w:tab w:val="left" w:pos="3969"/>
              </w:tabs>
              <w:spacing w:before="40" w:after="40"/>
              <w:jc w:val="left"/>
              <w:rPr>
                <w:rFonts w:asciiTheme="majorBidi" w:hAnsiTheme="majorBidi" w:cstheme="majorBidi"/>
                <w:sz w:val="20"/>
                <w:szCs w:val="20"/>
              </w:rPr>
            </w:pPr>
            <w:r w:rsidRPr="00F00511">
              <w:rPr>
                <w:rFonts w:asciiTheme="majorBidi" w:hAnsiTheme="majorBidi" w:cstheme="majorBidi"/>
                <w:sz w:val="20"/>
                <w:szCs w:val="20"/>
              </w:rPr>
              <w:t>Composante</w:t>
            </w:r>
          </w:p>
        </w:tc>
        <w:tc>
          <w:tcPr>
            <w:tcW w:w="5391" w:type="dxa"/>
            <w:shd w:val="clear" w:color="auto" w:fill="FFFFFF" w:themeFill="background1"/>
          </w:tcPr>
          <w:p w14:paraId="51F3EBAF" w14:textId="77777777" w:rsidR="00F00511" w:rsidRPr="00F00511" w:rsidRDefault="00F00511" w:rsidP="00F00511">
            <w:pPr>
              <w:tabs>
                <w:tab w:val="left" w:pos="2835"/>
                <w:tab w:val="left" w:pos="3402"/>
                <w:tab w:val="left" w:pos="3969"/>
              </w:tabs>
              <w:spacing w:before="40" w:after="40"/>
              <w:rPr>
                <w:rFonts w:asciiTheme="majorBidi" w:hAnsiTheme="majorBidi" w:cstheme="majorBidi"/>
                <w:sz w:val="20"/>
                <w:szCs w:val="20"/>
              </w:rPr>
            </w:pPr>
            <w:r w:rsidRPr="00F00511">
              <w:rPr>
                <w:rFonts w:asciiTheme="majorBidi" w:hAnsiTheme="majorBidi" w:cstheme="majorBidi"/>
                <w:sz w:val="20"/>
                <w:szCs w:val="20"/>
              </w:rPr>
              <w:t xml:space="preserve">Valeur monétaire du soutien aux prix du marché des produits agricoles </w:t>
            </w:r>
          </w:p>
        </w:tc>
      </w:tr>
      <w:tr w:rsidR="00F00511" w:rsidRPr="00F00511" w14:paraId="7FB47967" w14:textId="77777777" w:rsidTr="00D379AF">
        <w:tc>
          <w:tcPr>
            <w:tcW w:w="1277" w:type="dxa"/>
            <w:shd w:val="clear" w:color="auto" w:fill="FFFFFF" w:themeFill="background1"/>
          </w:tcPr>
          <w:p w14:paraId="0659E73C" w14:textId="77777777" w:rsidR="00F00511" w:rsidRPr="00F00511" w:rsidRDefault="00F00511" w:rsidP="00F00511">
            <w:pPr>
              <w:spacing w:before="40" w:after="40"/>
              <w:ind w:right="-57"/>
              <w:jc w:val="center"/>
              <w:rPr>
                <w:rFonts w:asciiTheme="majorBidi" w:hAnsiTheme="majorBidi" w:cstheme="majorBidi"/>
                <w:sz w:val="20"/>
                <w:szCs w:val="20"/>
              </w:rPr>
            </w:pPr>
            <w:r w:rsidRPr="00F00511">
              <w:rPr>
                <w:rFonts w:asciiTheme="majorBidi" w:hAnsiTheme="majorBidi" w:cstheme="majorBidi"/>
                <w:sz w:val="20"/>
                <w:szCs w:val="20"/>
              </w:rPr>
              <w:t>18</w:t>
            </w:r>
          </w:p>
        </w:tc>
        <w:tc>
          <w:tcPr>
            <w:tcW w:w="2555" w:type="dxa"/>
            <w:shd w:val="clear" w:color="auto" w:fill="FFFFFF" w:themeFill="background1"/>
          </w:tcPr>
          <w:p w14:paraId="4208AFC1" w14:textId="77777777" w:rsidR="00F00511" w:rsidRPr="00F00511" w:rsidRDefault="00F00511" w:rsidP="00F00511">
            <w:pPr>
              <w:tabs>
                <w:tab w:val="left" w:pos="2835"/>
                <w:tab w:val="left" w:pos="3402"/>
                <w:tab w:val="left" w:pos="3969"/>
              </w:tabs>
              <w:spacing w:before="40" w:after="40"/>
              <w:jc w:val="left"/>
              <w:rPr>
                <w:rFonts w:asciiTheme="majorBidi" w:hAnsiTheme="majorBidi" w:cstheme="majorBidi"/>
                <w:sz w:val="20"/>
                <w:szCs w:val="20"/>
              </w:rPr>
            </w:pPr>
            <w:r w:rsidRPr="00F00511">
              <w:rPr>
                <w:rFonts w:asciiTheme="majorBidi" w:hAnsiTheme="majorBidi" w:cstheme="majorBidi"/>
                <w:sz w:val="20"/>
                <w:szCs w:val="20"/>
              </w:rPr>
              <w:t>Composante</w:t>
            </w:r>
          </w:p>
        </w:tc>
        <w:tc>
          <w:tcPr>
            <w:tcW w:w="5391" w:type="dxa"/>
            <w:shd w:val="clear" w:color="auto" w:fill="FFFFFF" w:themeFill="background1"/>
          </w:tcPr>
          <w:p w14:paraId="624B597A" w14:textId="47A30E5B" w:rsidR="00F00511" w:rsidRPr="00F00511" w:rsidRDefault="00F00511" w:rsidP="00F00511">
            <w:pPr>
              <w:tabs>
                <w:tab w:val="left" w:pos="2835"/>
                <w:tab w:val="left" w:pos="3402"/>
                <w:tab w:val="left" w:pos="3969"/>
              </w:tabs>
              <w:spacing w:before="40" w:after="40"/>
              <w:rPr>
                <w:rFonts w:asciiTheme="majorBidi" w:hAnsiTheme="majorBidi" w:cstheme="majorBidi"/>
                <w:sz w:val="20"/>
                <w:szCs w:val="20"/>
              </w:rPr>
            </w:pPr>
            <w:r w:rsidRPr="00F00511">
              <w:rPr>
                <w:rFonts w:asciiTheme="majorBidi" w:hAnsiTheme="majorBidi" w:cstheme="majorBidi"/>
                <w:sz w:val="20"/>
                <w:szCs w:val="20"/>
              </w:rPr>
              <w:t>Valeur monétaire des versements directs non exemptés liés à l</w:t>
            </w:r>
            <w:r w:rsidR="007A3EFB">
              <w:rPr>
                <w:rFonts w:asciiTheme="majorBidi" w:hAnsiTheme="majorBidi" w:cstheme="majorBidi"/>
                <w:sz w:val="20"/>
                <w:szCs w:val="20"/>
              </w:rPr>
              <w:t>’</w:t>
            </w:r>
            <w:r w:rsidRPr="00F00511">
              <w:rPr>
                <w:rFonts w:asciiTheme="majorBidi" w:hAnsiTheme="majorBidi" w:cstheme="majorBidi"/>
                <w:sz w:val="20"/>
                <w:szCs w:val="20"/>
              </w:rPr>
              <w:t xml:space="preserve">agriculture </w:t>
            </w:r>
          </w:p>
        </w:tc>
      </w:tr>
      <w:tr w:rsidR="00F00511" w:rsidRPr="00F00511" w14:paraId="17145365" w14:textId="77777777" w:rsidTr="00D379AF">
        <w:tc>
          <w:tcPr>
            <w:tcW w:w="1277" w:type="dxa"/>
            <w:shd w:val="clear" w:color="auto" w:fill="FFFFFF" w:themeFill="background1"/>
          </w:tcPr>
          <w:p w14:paraId="49A26DB0" w14:textId="77777777" w:rsidR="00F00511" w:rsidRPr="00F00511" w:rsidRDefault="00F00511" w:rsidP="00F00511">
            <w:pPr>
              <w:spacing w:before="40" w:after="40"/>
              <w:ind w:right="-57"/>
              <w:jc w:val="center"/>
              <w:rPr>
                <w:rFonts w:asciiTheme="majorBidi" w:hAnsiTheme="majorBidi" w:cstheme="majorBidi"/>
                <w:sz w:val="20"/>
                <w:szCs w:val="20"/>
              </w:rPr>
            </w:pPr>
            <w:r w:rsidRPr="00F00511">
              <w:rPr>
                <w:rFonts w:asciiTheme="majorBidi" w:hAnsiTheme="majorBidi" w:cstheme="majorBidi"/>
                <w:sz w:val="20"/>
                <w:szCs w:val="20"/>
              </w:rPr>
              <w:t>18</w:t>
            </w:r>
          </w:p>
        </w:tc>
        <w:tc>
          <w:tcPr>
            <w:tcW w:w="2555" w:type="dxa"/>
            <w:shd w:val="clear" w:color="auto" w:fill="FFFFFF" w:themeFill="background1"/>
          </w:tcPr>
          <w:p w14:paraId="7756C9C8" w14:textId="77777777" w:rsidR="00F00511" w:rsidRPr="00F00511" w:rsidRDefault="00F00511" w:rsidP="00F00511">
            <w:pPr>
              <w:tabs>
                <w:tab w:val="left" w:pos="2835"/>
                <w:tab w:val="left" w:pos="3402"/>
                <w:tab w:val="left" w:pos="3969"/>
              </w:tabs>
              <w:spacing w:before="40" w:after="40"/>
              <w:jc w:val="left"/>
              <w:rPr>
                <w:rFonts w:asciiTheme="majorBidi" w:hAnsiTheme="majorBidi" w:cstheme="majorBidi"/>
                <w:sz w:val="20"/>
                <w:szCs w:val="20"/>
              </w:rPr>
            </w:pPr>
            <w:r w:rsidRPr="00F00511">
              <w:rPr>
                <w:rFonts w:asciiTheme="majorBidi" w:hAnsiTheme="majorBidi" w:cstheme="majorBidi"/>
                <w:sz w:val="20"/>
                <w:szCs w:val="20"/>
              </w:rPr>
              <w:t>Composante</w:t>
            </w:r>
          </w:p>
        </w:tc>
        <w:tc>
          <w:tcPr>
            <w:tcW w:w="5391" w:type="dxa"/>
            <w:shd w:val="clear" w:color="auto" w:fill="FFFFFF" w:themeFill="background1"/>
          </w:tcPr>
          <w:p w14:paraId="5787FD7C" w14:textId="77777777" w:rsidR="00F00511" w:rsidRPr="00F00511" w:rsidRDefault="00F00511" w:rsidP="00F00511">
            <w:pPr>
              <w:tabs>
                <w:tab w:val="left" w:pos="2835"/>
                <w:tab w:val="left" w:pos="3402"/>
                <w:tab w:val="left" w:pos="3969"/>
              </w:tabs>
              <w:spacing w:before="40" w:after="40"/>
              <w:rPr>
                <w:rFonts w:asciiTheme="majorBidi" w:hAnsiTheme="majorBidi" w:cstheme="majorBidi"/>
                <w:sz w:val="20"/>
                <w:szCs w:val="20"/>
              </w:rPr>
            </w:pPr>
            <w:r w:rsidRPr="00F00511">
              <w:rPr>
                <w:rFonts w:asciiTheme="majorBidi" w:hAnsiTheme="majorBidi" w:cstheme="majorBidi"/>
                <w:sz w:val="20"/>
                <w:szCs w:val="20"/>
              </w:rPr>
              <w:t xml:space="preserve">Valeur monétaire des autres aides à des produits agricoles </w:t>
            </w:r>
          </w:p>
        </w:tc>
      </w:tr>
      <w:tr w:rsidR="00F00511" w:rsidRPr="00F00511" w14:paraId="4F7A00E2" w14:textId="77777777" w:rsidTr="00D379AF">
        <w:tc>
          <w:tcPr>
            <w:tcW w:w="1277" w:type="dxa"/>
            <w:shd w:val="clear" w:color="auto" w:fill="FFFFFF" w:themeFill="background1"/>
          </w:tcPr>
          <w:p w14:paraId="01CFF8E6" w14:textId="77777777" w:rsidR="00F00511" w:rsidRPr="00F00511" w:rsidRDefault="00F00511" w:rsidP="00F00511">
            <w:pPr>
              <w:spacing w:before="40" w:after="40"/>
              <w:ind w:right="-57"/>
              <w:jc w:val="center"/>
              <w:rPr>
                <w:rFonts w:asciiTheme="majorBidi" w:hAnsiTheme="majorBidi" w:cstheme="majorBidi"/>
                <w:sz w:val="20"/>
                <w:szCs w:val="20"/>
              </w:rPr>
            </w:pPr>
            <w:r w:rsidRPr="00F00511">
              <w:rPr>
                <w:rFonts w:asciiTheme="majorBidi" w:hAnsiTheme="majorBidi" w:cstheme="majorBidi"/>
                <w:sz w:val="20"/>
                <w:szCs w:val="20"/>
              </w:rPr>
              <w:t>18</w:t>
            </w:r>
          </w:p>
        </w:tc>
        <w:tc>
          <w:tcPr>
            <w:tcW w:w="2555" w:type="dxa"/>
            <w:shd w:val="clear" w:color="auto" w:fill="FFFFFF" w:themeFill="background1"/>
          </w:tcPr>
          <w:p w14:paraId="228C53AB" w14:textId="77777777" w:rsidR="00F00511" w:rsidRPr="00F00511" w:rsidRDefault="00F00511" w:rsidP="00F00511">
            <w:pPr>
              <w:tabs>
                <w:tab w:val="left" w:pos="2835"/>
                <w:tab w:val="left" w:pos="3402"/>
                <w:tab w:val="left" w:pos="3969"/>
              </w:tabs>
              <w:spacing w:before="40" w:after="40"/>
              <w:jc w:val="left"/>
              <w:rPr>
                <w:rFonts w:asciiTheme="majorBidi" w:hAnsiTheme="majorBidi" w:cstheme="majorBidi"/>
                <w:i/>
                <w:sz w:val="20"/>
                <w:szCs w:val="20"/>
                <w:vertAlign w:val="superscript"/>
              </w:rPr>
            </w:pPr>
            <w:r w:rsidRPr="00F00511">
              <w:rPr>
                <w:rFonts w:asciiTheme="majorBidi" w:hAnsiTheme="majorBidi" w:cstheme="majorBidi"/>
                <w:sz w:val="20"/>
                <w:szCs w:val="20"/>
              </w:rPr>
              <w:t>Composante</w:t>
            </w:r>
          </w:p>
        </w:tc>
        <w:tc>
          <w:tcPr>
            <w:tcW w:w="5391" w:type="dxa"/>
            <w:shd w:val="clear" w:color="auto" w:fill="FFFFFF" w:themeFill="background1"/>
          </w:tcPr>
          <w:p w14:paraId="7C727EDE" w14:textId="77777777" w:rsidR="00F00511" w:rsidRPr="00F00511" w:rsidRDefault="00F00511" w:rsidP="00F00511">
            <w:pPr>
              <w:tabs>
                <w:tab w:val="left" w:pos="2835"/>
                <w:tab w:val="left" w:pos="3402"/>
                <w:tab w:val="left" w:pos="3969"/>
              </w:tabs>
              <w:spacing w:before="40" w:after="40"/>
              <w:rPr>
                <w:rFonts w:asciiTheme="majorBidi" w:hAnsiTheme="majorBidi" w:cstheme="majorBidi"/>
                <w:sz w:val="20"/>
                <w:szCs w:val="20"/>
              </w:rPr>
            </w:pPr>
            <w:r w:rsidRPr="00F00511">
              <w:rPr>
                <w:rFonts w:asciiTheme="majorBidi" w:hAnsiTheme="majorBidi" w:cstheme="majorBidi"/>
                <w:sz w:val="20"/>
                <w:szCs w:val="20"/>
              </w:rPr>
              <w:t xml:space="preserve">Valeur monétaire de la mesure équivalente du soutien à des produits agricoles </w:t>
            </w:r>
          </w:p>
        </w:tc>
      </w:tr>
      <w:tr w:rsidR="00F00511" w:rsidRPr="00F00511" w14:paraId="6A9D9D00" w14:textId="77777777" w:rsidTr="00D379AF">
        <w:tc>
          <w:tcPr>
            <w:tcW w:w="1277" w:type="dxa"/>
            <w:shd w:val="clear" w:color="auto" w:fill="FFFFFF" w:themeFill="background1"/>
          </w:tcPr>
          <w:p w14:paraId="1680D038" w14:textId="77777777" w:rsidR="00F00511" w:rsidRPr="00F00511" w:rsidRDefault="00F00511" w:rsidP="00F00511">
            <w:pPr>
              <w:spacing w:before="40" w:after="40"/>
              <w:ind w:right="-57"/>
              <w:jc w:val="center"/>
              <w:rPr>
                <w:rFonts w:asciiTheme="majorBidi" w:hAnsiTheme="majorBidi" w:cstheme="majorBidi"/>
                <w:sz w:val="20"/>
                <w:szCs w:val="20"/>
              </w:rPr>
            </w:pPr>
            <w:r w:rsidRPr="00F00511">
              <w:rPr>
                <w:rFonts w:asciiTheme="majorBidi" w:hAnsiTheme="majorBidi" w:cstheme="majorBidi"/>
                <w:sz w:val="20"/>
                <w:szCs w:val="20"/>
              </w:rPr>
              <w:t>18</w:t>
            </w:r>
          </w:p>
        </w:tc>
        <w:tc>
          <w:tcPr>
            <w:tcW w:w="2555" w:type="dxa"/>
            <w:shd w:val="clear" w:color="auto" w:fill="FFFFFF" w:themeFill="background1"/>
          </w:tcPr>
          <w:p w14:paraId="66C0C052" w14:textId="77777777" w:rsidR="00F00511" w:rsidRPr="00F00511" w:rsidRDefault="00F00511" w:rsidP="00F00511">
            <w:pPr>
              <w:tabs>
                <w:tab w:val="left" w:pos="2835"/>
                <w:tab w:val="left" w:pos="3402"/>
                <w:tab w:val="left" w:pos="3969"/>
              </w:tabs>
              <w:spacing w:before="40" w:after="40"/>
              <w:jc w:val="left"/>
              <w:rPr>
                <w:rFonts w:asciiTheme="majorBidi" w:hAnsiTheme="majorBidi" w:cstheme="majorBidi"/>
                <w:sz w:val="20"/>
                <w:szCs w:val="20"/>
              </w:rPr>
            </w:pPr>
            <w:r w:rsidRPr="00F00511">
              <w:rPr>
                <w:rFonts w:asciiTheme="majorBidi" w:hAnsiTheme="majorBidi" w:cstheme="majorBidi"/>
                <w:sz w:val="20"/>
                <w:szCs w:val="20"/>
              </w:rPr>
              <w:t>Composante</w:t>
            </w:r>
          </w:p>
        </w:tc>
        <w:tc>
          <w:tcPr>
            <w:tcW w:w="5391" w:type="dxa"/>
            <w:shd w:val="clear" w:color="auto" w:fill="FFFFFF" w:themeFill="background1"/>
          </w:tcPr>
          <w:p w14:paraId="0B9EEAAD" w14:textId="76EDF811" w:rsidR="00F00511" w:rsidRPr="00F00511" w:rsidRDefault="00F00511" w:rsidP="00F00511">
            <w:pPr>
              <w:tabs>
                <w:tab w:val="left" w:pos="2835"/>
                <w:tab w:val="left" w:pos="3402"/>
                <w:tab w:val="left" w:pos="3969"/>
              </w:tabs>
              <w:spacing w:before="40" w:after="40"/>
              <w:rPr>
                <w:rFonts w:asciiTheme="majorBidi" w:hAnsiTheme="majorBidi" w:cstheme="majorBidi"/>
                <w:sz w:val="20"/>
                <w:szCs w:val="20"/>
              </w:rPr>
            </w:pPr>
            <w:r w:rsidRPr="00F00511">
              <w:rPr>
                <w:rFonts w:asciiTheme="majorBidi" w:hAnsiTheme="majorBidi" w:cstheme="majorBidi"/>
                <w:sz w:val="20"/>
                <w:szCs w:val="20"/>
              </w:rPr>
              <w:t>Valeur monétaire de la mesure globale du soutien à l</w:t>
            </w:r>
            <w:r w:rsidR="007A3EFB">
              <w:rPr>
                <w:rFonts w:asciiTheme="majorBidi" w:hAnsiTheme="majorBidi" w:cstheme="majorBidi"/>
                <w:sz w:val="20"/>
                <w:szCs w:val="20"/>
              </w:rPr>
              <w:t>’</w:t>
            </w:r>
            <w:r w:rsidRPr="00F00511">
              <w:rPr>
                <w:rFonts w:asciiTheme="majorBidi" w:hAnsiTheme="majorBidi" w:cstheme="majorBidi"/>
                <w:sz w:val="20"/>
                <w:szCs w:val="20"/>
              </w:rPr>
              <w:t xml:space="preserve">agriculture </w:t>
            </w:r>
          </w:p>
        </w:tc>
      </w:tr>
      <w:tr w:rsidR="00F00511" w:rsidRPr="00F00511" w14:paraId="7C997E42" w14:textId="77777777" w:rsidTr="00D379AF">
        <w:tc>
          <w:tcPr>
            <w:tcW w:w="1277" w:type="dxa"/>
            <w:shd w:val="clear" w:color="auto" w:fill="FFFFFF" w:themeFill="background1"/>
          </w:tcPr>
          <w:p w14:paraId="3B9D0502" w14:textId="77777777" w:rsidR="00F00511" w:rsidRPr="00F00511" w:rsidRDefault="00F00511" w:rsidP="00F00511">
            <w:pPr>
              <w:spacing w:before="40" w:after="40"/>
              <w:ind w:right="-57"/>
              <w:jc w:val="center"/>
              <w:rPr>
                <w:rFonts w:asciiTheme="majorBidi" w:hAnsiTheme="majorBidi" w:cstheme="majorBidi"/>
                <w:sz w:val="20"/>
                <w:szCs w:val="20"/>
              </w:rPr>
            </w:pPr>
            <w:r w:rsidRPr="00F00511">
              <w:rPr>
                <w:rFonts w:asciiTheme="majorBidi" w:hAnsiTheme="majorBidi" w:cstheme="majorBidi"/>
                <w:sz w:val="20"/>
                <w:szCs w:val="20"/>
              </w:rPr>
              <w:t>19</w:t>
            </w:r>
          </w:p>
        </w:tc>
        <w:tc>
          <w:tcPr>
            <w:tcW w:w="2555" w:type="dxa"/>
            <w:shd w:val="clear" w:color="auto" w:fill="FFFFFF" w:themeFill="background1"/>
          </w:tcPr>
          <w:p w14:paraId="11D5E8CF" w14:textId="77777777" w:rsidR="00F00511" w:rsidRPr="00F00511" w:rsidRDefault="00F00511" w:rsidP="00F00511">
            <w:pPr>
              <w:tabs>
                <w:tab w:val="left" w:pos="2835"/>
                <w:tab w:val="left" w:pos="3402"/>
                <w:tab w:val="left" w:pos="3969"/>
              </w:tabs>
              <w:spacing w:before="40" w:after="40"/>
              <w:rPr>
                <w:rFonts w:asciiTheme="majorBidi" w:hAnsiTheme="majorBidi" w:cstheme="majorBidi"/>
                <w:sz w:val="20"/>
                <w:szCs w:val="20"/>
              </w:rPr>
            </w:pPr>
            <w:r w:rsidRPr="00F00511">
              <w:rPr>
                <w:rFonts w:asciiTheme="majorBidi" w:hAnsiTheme="majorBidi" w:cstheme="majorBidi"/>
                <w:sz w:val="20"/>
                <w:szCs w:val="20"/>
              </w:rPr>
              <w:t>Complémentaire</w:t>
            </w:r>
          </w:p>
        </w:tc>
        <w:tc>
          <w:tcPr>
            <w:tcW w:w="5391" w:type="dxa"/>
            <w:shd w:val="clear" w:color="auto" w:fill="FFFFFF" w:themeFill="background1"/>
          </w:tcPr>
          <w:p w14:paraId="565100D3" w14:textId="543194BF" w:rsidR="00F00511" w:rsidRPr="00F00511" w:rsidRDefault="00F00511" w:rsidP="00F00511">
            <w:pPr>
              <w:tabs>
                <w:tab w:val="left" w:pos="2835"/>
                <w:tab w:val="left" w:pos="3402"/>
                <w:tab w:val="left" w:pos="3969"/>
              </w:tabs>
              <w:spacing w:before="40" w:after="40"/>
              <w:rPr>
                <w:rFonts w:asciiTheme="majorBidi" w:hAnsiTheme="majorBidi" w:cstheme="majorBidi"/>
                <w:sz w:val="20"/>
                <w:szCs w:val="20"/>
              </w:rPr>
            </w:pPr>
            <w:r w:rsidRPr="00F00511">
              <w:rPr>
                <w:rFonts w:asciiTheme="majorBidi" w:hAnsiTheme="majorBidi" w:cstheme="majorBidi"/>
                <w:sz w:val="20"/>
                <w:szCs w:val="20"/>
              </w:rPr>
              <w:t>Taux d</w:t>
            </w:r>
            <w:r w:rsidR="007A3EFB">
              <w:rPr>
                <w:rFonts w:asciiTheme="majorBidi" w:hAnsiTheme="majorBidi" w:cstheme="majorBidi"/>
                <w:sz w:val="20"/>
                <w:szCs w:val="20"/>
              </w:rPr>
              <w:t>’</w:t>
            </w:r>
            <w:r w:rsidRPr="00F00511">
              <w:rPr>
                <w:rFonts w:asciiTheme="majorBidi" w:hAnsiTheme="majorBidi" w:cstheme="majorBidi"/>
                <w:sz w:val="20"/>
                <w:szCs w:val="20"/>
              </w:rPr>
              <w:t>investissement dans la biodiversité</w:t>
            </w:r>
          </w:p>
        </w:tc>
      </w:tr>
    </w:tbl>
    <w:p w14:paraId="278DA17D" w14:textId="77777777" w:rsidR="00F00511" w:rsidRPr="00F00511" w:rsidRDefault="00F00511" w:rsidP="00F00511">
      <w:pPr>
        <w:tabs>
          <w:tab w:val="clear" w:pos="567"/>
          <w:tab w:val="clear" w:pos="1134"/>
          <w:tab w:val="clear" w:pos="1701"/>
          <w:tab w:val="clear" w:pos="2268"/>
        </w:tabs>
        <w:spacing w:after="120"/>
        <w:jc w:val="left"/>
        <w:rPr>
          <w:b/>
          <w:sz w:val="28"/>
          <w:lang w:bidi="ar-SY"/>
        </w:rPr>
      </w:pPr>
      <w:r w:rsidRPr="00F00511">
        <w:rPr>
          <w:lang w:bidi="ar-SY"/>
        </w:rPr>
        <w:br w:type="page"/>
      </w:r>
    </w:p>
    <w:p w14:paraId="7F790775" w14:textId="77777777" w:rsidR="00F00511" w:rsidRPr="00F00511" w:rsidRDefault="00F00511" w:rsidP="00F00511">
      <w:pPr>
        <w:keepNext/>
        <w:keepLines/>
        <w:tabs>
          <w:tab w:val="left" w:pos="2835"/>
          <w:tab w:val="left" w:pos="3402"/>
        </w:tabs>
        <w:spacing w:after="120"/>
        <w:ind w:left="567"/>
        <w:jc w:val="left"/>
        <w:rPr>
          <w:b/>
          <w:sz w:val="28"/>
          <w:lang w:bidi="ar-SY"/>
        </w:rPr>
      </w:pPr>
      <w:r w:rsidRPr="00F00511">
        <w:rPr>
          <w:b/>
          <w:sz w:val="28"/>
          <w:lang w:bidi="ar-SY"/>
        </w:rPr>
        <w:lastRenderedPageBreak/>
        <w:t>Annexe II</w:t>
      </w:r>
    </w:p>
    <w:p w14:paraId="6120058B" w14:textId="217FE57F" w:rsidR="00F00511" w:rsidRPr="00F00511" w:rsidRDefault="00F00511" w:rsidP="00F00511">
      <w:pPr>
        <w:keepNext/>
        <w:keepLines/>
        <w:tabs>
          <w:tab w:val="clear" w:pos="567"/>
          <w:tab w:val="clear" w:pos="1134"/>
          <w:tab w:val="clear" w:pos="1701"/>
          <w:tab w:val="clear" w:pos="2268"/>
          <w:tab w:val="left" w:pos="2835"/>
          <w:tab w:val="left" w:pos="3402"/>
        </w:tabs>
        <w:spacing w:after="120"/>
        <w:ind w:left="567"/>
        <w:jc w:val="left"/>
        <w:rPr>
          <w:rFonts w:cs="Times New Roman Bold"/>
          <w:b/>
          <w:bCs/>
          <w:sz w:val="24"/>
          <w:lang w:bidi="ar-SY"/>
        </w:rPr>
      </w:pPr>
      <w:r w:rsidRPr="00F00511">
        <w:rPr>
          <w:rFonts w:cs="Times New Roman Bold"/>
          <w:b/>
          <w:bCs/>
          <w:sz w:val="24"/>
          <w:lang w:bidi="ar-SY"/>
        </w:rPr>
        <w:t>Mandat du Groupe spécial d</w:t>
      </w:r>
      <w:r w:rsidR="007A3EFB">
        <w:rPr>
          <w:rFonts w:cs="Times New Roman Bold"/>
          <w:b/>
          <w:bCs/>
          <w:sz w:val="24"/>
          <w:lang w:bidi="ar-SY"/>
        </w:rPr>
        <w:t>’</w:t>
      </w:r>
      <w:r w:rsidRPr="00F00511">
        <w:rPr>
          <w:rFonts w:cs="Times New Roman Bold"/>
          <w:b/>
          <w:bCs/>
          <w:sz w:val="24"/>
          <w:lang w:bidi="ar-SY"/>
        </w:rPr>
        <w:t>experts techniques chargé de poursuivre l</w:t>
      </w:r>
      <w:r w:rsidR="007A3EFB">
        <w:rPr>
          <w:rFonts w:cs="Times New Roman Bold"/>
          <w:b/>
          <w:bCs/>
          <w:sz w:val="24"/>
          <w:lang w:bidi="ar-SY"/>
        </w:rPr>
        <w:t>’</w:t>
      </w:r>
      <w:r w:rsidRPr="00F00511">
        <w:rPr>
          <w:rFonts w:cs="Times New Roman Bold"/>
          <w:b/>
          <w:bCs/>
          <w:sz w:val="24"/>
          <w:lang w:bidi="ar-SY"/>
        </w:rPr>
        <w:t>opérationnalisation du cadre de suivi du Cadre mondial de la biodiversité de Kunming-Montréal</w:t>
      </w:r>
    </w:p>
    <w:p w14:paraId="24819105" w14:textId="42251AF9" w:rsidR="00F00511" w:rsidRPr="00F00511" w:rsidRDefault="00F00511" w:rsidP="00F00511">
      <w:pPr>
        <w:tabs>
          <w:tab w:val="clear" w:pos="567"/>
          <w:tab w:val="left" w:pos="2835"/>
          <w:tab w:val="left" w:pos="3402"/>
        </w:tabs>
        <w:spacing w:after="120"/>
        <w:ind w:left="1134" w:firstLine="567"/>
      </w:pPr>
      <w:r w:rsidRPr="00F00511">
        <w:t>1.</w:t>
      </w:r>
      <w:r w:rsidRPr="00F00511">
        <w:tab/>
        <w:t>Le Groupe spécial d</w:t>
      </w:r>
      <w:r w:rsidR="007A3EFB">
        <w:t>’</w:t>
      </w:r>
      <w:r w:rsidRPr="00F00511">
        <w:t>experts techniques chargé de poursuivre la mise en place du cadre de suivi du Cadre mondial de la biodiversité de Kunming-Montréal élaborera :</w:t>
      </w:r>
    </w:p>
    <w:p w14:paraId="19A53965" w14:textId="194550BD" w:rsidR="00F00511" w:rsidRPr="00F00511" w:rsidRDefault="00F00511" w:rsidP="00F00511">
      <w:pPr>
        <w:keepNext/>
        <w:keepLines/>
        <w:tabs>
          <w:tab w:val="clear" w:pos="567"/>
          <w:tab w:val="left" w:pos="2835"/>
          <w:tab w:val="left" w:pos="3402"/>
        </w:tabs>
        <w:spacing w:after="120"/>
        <w:ind w:left="1134"/>
        <w:rPr>
          <w:bCs/>
        </w:rPr>
      </w:pPr>
      <w:r w:rsidRPr="00F00511">
        <w:rPr>
          <w:bCs/>
        </w:rPr>
        <w:tab/>
        <w:t>a)</w:t>
      </w:r>
      <w:r w:rsidRPr="00F00511">
        <w:rPr>
          <w:bCs/>
        </w:rPr>
        <w:tab/>
        <w:t>Des conseils techniques sur la poursuite de l</w:t>
      </w:r>
      <w:r w:rsidR="007A3EFB">
        <w:rPr>
          <w:bCs/>
        </w:rPr>
        <w:t>’</w:t>
      </w:r>
      <w:r w:rsidRPr="00F00511">
        <w:rPr>
          <w:bCs/>
        </w:rPr>
        <w:t xml:space="preserve">élaboration de métadonnées pour les indicateurs phares énumérés dans les statuts méthodologiques 1, 2 et 3 et dans le document </w:t>
      </w:r>
      <w:hyperlink r:id="rId31" w:history="1">
        <w:r w:rsidRPr="00F00511">
          <w:rPr>
            <w:color w:val="0000FF" w:themeColor="hyperlink"/>
            <w:u w:val="single"/>
          </w:rPr>
          <w:t>CBD/SBSTTA/28/INF/4</w:t>
        </w:r>
      </w:hyperlink>
      <w:r w:rsidRPr="00F00511">
        <w:t>, selon qu</w:t>
      </w:r>
      <w:r w:rsidR="007A3EFB">
        <w:t>’</w:t>
      </w:r>
      <w:r w:rsidRPr="00F00511">
        <w:t xml:space="preserve">il conviendra </w:t>
      </w:r>
      <w:r w:rsidRPr="00F00511">
        <w:rPr>
          <w:bCs/>
        </w:rPr>
        <w:t>;</w:t>
      </w:r>
    </w:p>
    <w:p w14:paraId="7297A397" w14:textId="7A3107F0" w:rsidR="00F00511" w:rsidRPr="00F00511" w:rsidRDefault="00F00511" w:rsidP="00F00511">
      <w:pPr>
        <w:keepNext/>
        <w:keepLines/>
        <w:tabs>
          <w:tab w:val="clear" w:pos="567"/>
          <w:tab w:val="left" w:pos="2835"/>
          <w:tab w:val="left" w:pos="3402"/>
        </w:tabs>
        <w:spacing w:after="120"/>
        <w:ind w:left="1134"/>
        <w:rPr>
          <w:bCs/>
        </w:rPr>
      </w:pPr>
      <w:r w:rsidRPr="00F00511">
        <w:rPr>
          <w:bCs/>
        </w:rPr>
        <w:tab/>
        <w:t>[</w:t>
      </w:r>
      <w:proofErr w:type="gramStart"/>
      <w:r w:rsidRPr="00F00511">
        <w:rPr>
          <w:bCs/>
        </w:rPr>
        <w:t>a</w:t>
      </w:r>
      <w:proofErr w:type="gramEnd"/>
      <w:r w:rsidRPr="00F00511">
        <w:rPr>
          <w:bCs/>
        </w:rPr>
        <w:t>)alt. Des conseils techniques sur la poursuite de l</w:t>
      </w:r>
      <w:r w:rsidR="007A3EFB">
        <w:rPr>
          <w:bCs/>
        </w:rPr>
        <w:t>’</w:t>
      </w:r>
      <w:r w:rsidRPr="00F00511">
        <w:rPr>
          <w:bCs/>
        </w:rPr>
        <w:t>élaboration de métadonnées pour les indicateurs phares listés dans le document CBD/SBSTTA/28/INF/4 comme ayant le statut méthodologique 1, 2 ou 3, selon qu</w:t>
      </w:r>
      <w:r w:rsidR="007A3EFB">
        <w:rPr>
          <w:bCs/>
        </w:rPr>
        <w:t>’</w:t>
      </w:r>
      <w:r w:rsidRPr="00F00511">
        <w:rPr>
          <w:bCs/>
        </w:rPr>
        <w:t>il conviendra ;]</w:t>
      </w:r>
    </w:p>
    <w:p w14:paraId="3E6BD822" w14:textId="31BFCBD4" w:rsidR="00F00511" w:rsidRPr="00F00511" w:rsidRDefault="00F00511" w:rsidP="00F00511">
      <w:pPr>
        <w:keepNext/>
        <w:tabs>
          <w:tab w:val="clear" w:pos="567"/>
          <w:tab w:val="left" w:pos="2835"/>
          <w:tab w:val="left" w:pos="3402"/>
          <w:tab w:val="left" w:pos="3969"/>
        </w:tabs>
        <w:spacing w:after="120"/>
        <w:ind w:left="1134"/>
      </w:pPr>
      <w:r w:rsidRPr="00F00511">
        <w:tab/>
        <w:t xml:space="preserve">b) </w:t>
      </w:r>
      <w:r w:rsidRPr="00F00511">
        <w:tab/>
        <w:t>Des conseils pratiques sur l</w:t>
      </w:r>
      <w:r w:rsidR="007A3EFB">
        <w:t>’</w:t>
      </w:r>
      <w:r w:rsidRPr="00F00511">
        <w:t>utilisation et l</w:t>
      </w:r>
      <w:r w:rsidR="007A3EFB">
        <w:t>’</w:t>
      </w:r>
      <w:r w:rsidRPr="00F00511">
        <w:t>opérationnalisation des métadonnées pour les indicateurs phares dans les processus nationaux de suivi et d</w:t>
      </w:r>
      <w:r w:rsidR="007A3EFB">
        <w:t>’</w:t>
      </w:r>
      <w:r w:rsidRPr="00F00511">
        <w:t>établissement de rapports, y compris sur l</w:t>
      </w:r>
      <w:r w:rsidR="007A3EFB">
        <w:t>’</w:t>
      </w:r>
      <w:r w:rsidRPr="00F00511">
        <w:t>utilisation d</w:t>
      </w:r>
      <w:r w:rsidR="007A3EFB">
        <w:t>’</w:t>
      </w:r>
      <w:r w:rsidRPr="00F00511">
        <w:t>options de ventilation ;</w:t>
      </w:r>
    </w:p>
    <w:p w14:paraId="4A4F68FE" w14:textId="0DDC893B" w:rsidR="00F00511" w:rsidRPr="00F00511" w:rsidRDefault="00F00511" w:rsidP="00F00511">
      <w:pPr>
        <w:tabs>
          <w:tab w:val="clear" w:pos="567"/>
          <w:tab w:val="left" w:pos="2835"/>
          <w:tab w:val="left" w:pos="3402"/>
        </w:tabs>
        <w:spacing w:after="120"/>
        <w:ind w:left="1134" w:firstLine="567"/>
      </w:pPr>
      <w:r w:rsidRPr="00F00511">
        <w:t>2.</w:t>
      </w:r>
      <w:r w:rsidRPr="00F00511">
        <w:tab/>
        <w:t>Le Groupe spécial d</w:t>
      </w:r>
      <w:r w:rsidR="007A3EFB">
        <w:t>’</w:t>
      </w:r>
      <w:r w:rsidRPr="00F00511">
        <w:t>experts techniques s</w:t>
      </w:r>
      <w:r w:rsidR="007A3EFB">
        <w:t>’</w:t>
      </w:r>
      <w:r w:rsidRPr="00F00511">
        <w:t>appuiera sur les décisions </w:t>
      </w:r>
      <w:hyperlink r:id="rId32" w:history="1">
        <w:r w:rsidRPr="00F00511">
          <w:t>15/4, 15/5</w:t>
        </w:r>
      </w:hyperlink>
      <w:r w:rsidRPr="00F00511">
        <w:t xml:space="preserve">, </w:t>
      </w:r>
      <w:hyperlink r:id="rId33" w:history="1">
        <w:r w:rsidRPr="00F00511">
          <w:t>15/6</w:t>
        </w:r>
      </w:hyperlink>
      <w:r w:rsidRPr="00F00511">
        <w:t xml:space="preserve"> du 19 décembre 2022, 16/4 du 30 octobre 2024, </w:t>
      </w:r>
      <w:hyperlink r:id="rId34" w:history="1">
        <w:r w:rsidRPr="00F00511">
          <w:t>16/31</w:t>
        </w:r>
      </w:hyperlink>
      <w:r w:rsidRPr="00F00511">
        <w:t xml:space="preserve"> et </w:t>
      </w:r>
      <w:hyperlink r:id="rId35" w:history="1">
        <w:r w:rsidRPr="00F00511">
          <w:t>16/32</w:t>
        </w:r>
      </w:hyperlink>
      <w:r w:rsidRPr="00F00511">
        <w:t xml:space="preserve"> du 19 décembre 2022 et 17/--</w:t>
      </w:r>
      <w:r w:rsidRPr="00F00511">
        <w:rPr>
          <w:vertAlign w:val="superscript"/>
          <w:lang w:val="en-GB"/>
        </w:rPr>
        <w:footnoteReference w:id="9"/>
      </w:r>
      <w:r w:rsidRPr="00F00511">
        <w:t>, et les métadonnées pour les indicateurs phares</w:t>
      </w:r>
      <w:r w:rsidRPr="00F00511">
        <w:rPr>
          <w:vertAlign w:val="superscript"/>
        </w:rPr>
        <w:footnoteReference w:id="10"/>
      </w:r>
      <w:r w:rsidRPr="00F00511">
        <w:t xml:space="preserve"> et tiendra compte des éléments suivants :</w:t>
      </w:r>
    </w:p>
    <w:p w14:paraId="637BAD8A" w14:textId="3E797CE3" w:rsidR="00F00511" w:rsidRPr="00F00511" w:rsidRDefault="00F00511" w:rsidP="00F00511">
      <w:pPr>
        <w:tabs>
          <w:tab w:val="clear" w:pos="567"/>
          <w:tab w:val="left" w:pos="2835"/>
          <w:tab w:val="left" w:pos="3402"/>
          <w:tab w:val="left" w:pos="3969"/>
        </w:tabs>
        <w:spacing w:after="120"/>
        <w:ind w:left="1134" w:firstLine="567"/>
      </w:pPr>
      <w:r w:rsidRPr="00F00511">
        <w:t>a)</w:t>
      </w:r>
      <w:r w:rsidRPr="00F00511">
        <w:tab/>
        <w:t>L</w:t>
      </w:r>
      <w:r w:rsidR="007A3EFB">
        <w:t>’</w:t>
      </w:r>
      <w:r w:rsidRPr="00F00511">
        <w:t>expérience acquise par les Parties lors de l</w:t>
      </w:r>
      <w:r w:rsidR="007A3EFB">
        <w:t>’</w:t>
      </w:r>
      <w:r w:rsidRPr="00F00511">
        <w:t>établissement de leurs septièmes rapports nationaux, y compris les lacunes techniques et en matière de capacités et de ressources auxquelles font face les Parties lors de l</w:t>
      </w:r>
      <w:r w:rsidR="007A3EFB">
        <w:t>’</w:t>
      </w:r>
      <w:r w:rsidRPr="00F00511">
        <w:t>utilisation du cadre de suivi ;</w:t>
      </w:r>
    </w:p>
    <w:p w14:paraId="1ABD7C19" w14:textId="4C868F5D" w:rsidR="00F00511" w:rsidRPr="00F00511" w:rsidRDefault="00F00511" w:rsidP="00F00511">
      <w:pPr>
        <w:tabs>
          <w:tab w:val="clear" w:pos="567"/>
          <w:tab w:val="left" w:pos="2835"/>
          <w:tab w:val="left" w:pos="3402"/>
          <w:tab w:val="left" w:pos="3969"/>
        </w:tabs>
        <w:spacing w:after="120"/>
        <w:ind w:left="1134" w:firstLine="567"/>
      </w:pPr>
      <w:r w:rsidRPr="00F00511">
        <w:t xml:space="preserve">b) </w:t>
      </w:r>
      <w:r w:rsidRPr="00F00511">
        <w:tab/>
        <w:t>L</w:t>
      </w:r>
      <w:r w:rsidR="007A3EFB">
        <w:t>’</w:t>
      </w:r>
      <w:r w:rsidRPr="00F00511">
        <w:t>examen de l</w:t>
      </w:r>
      <w:r w:rsidR="007A3EFB">
        <w:t>’</w:t>
      </w:r>
      <w:r w:rsidRPr="00F00511">
        <w:t>utilisation des indicateurs dans les septièmes rapports nationaux</w:t>
      </w:r>
      <w:r w:rsidRPr="00F00511">
        <w:rPr>
          <w:vertAlign w:val="superscript"/>
          <w:lang w:val="en-GB"/>
        </w:rPr>
        <w:footnoteReference w:id="11"/>
      </w:r>
      <w:r w:rsidRPr="00F00511">
        <w:t xml:space="preserve">; </w:t>
      </w:r>
    </w:p>
    <w:p w14:paraId="724E934F" w14:textId="77777777" w:rsidR="00F00511" w:rsidRPr="00F00511" w:rsidRDefault="00F00511" w:rsidP="00F00511">
      <w:pPr>
        <w:tabs>
          <w:tab w:val="clear" w:pos="567"/>
          <w:tab w:val="left" w:pos="2835"/>
          <w:tab w:val="left" w:pos="3402"/>
          <w:tab w:val="left" w:pos="3969"/>
        </w:tabs>
        <w:spacing w:after="120"/>
        <w:ind w:left="1134" w:firstLine="567"/>
      </w:pPr>
      <w:r w:rsidRPr="00F00511">
        <w:t>c)</w:t>
      </w:r>
      <w:r w:rsidRPr="00F00511">
        <w:tab/>
        <w:t>Les résultats pertinents issus du rapport mondial sur les progrès collectifs accomplis dans la mise en œuvre du Cadre et les enseignements tirés de sa préparation ;</w:t>
      </w:r>
    </w:p>
    <w:p w14:paraId="4B7641CC" w14:textId="0C289537" w:rsidR="00F00511" w:rsidRPr="00F00511" w:rsidRDefault="00F00511" w:rsidP="00F00511">
      <w:pPr>
        <w:tabs>
          <w:tab w:val="clear" w:pos="567"/>
          <w:tab w:val="left" w:pos="2835"/>
          <w:tab w:val="left" w:pos="3402"/>
          <w:tab w:val="left" w:pos="3969"/>
        </w:tabs>
        <w:spacing w:after="120"/>
        <w:ind w:left="1134" w:firstLine="567"/>
      </w:pPr>
      <w:r w:rsidRPr="00F00511">
        <w:t>d)</w:t>
      </w:r>
      <w:r w:rsidRPr="00F00511">
        <w:tab/>
        <w:t>La charge que représente l</w:t>
      </w:r>
      <w:r w:rsidR="007A3EFB">
        <w:t>’</w:t>
      </w:r>
      <w:r w:rsidRPr="00F00511">
        <w:t>établissement de rapports pour les Parties ;</w:t>
      </w:r>
    </w:p>
    <w:p w14:paraId="12C711F1" w14:textId="77777777" w:rsidR="00F00511" w:rsidRPr="00F00511" w:rsidRDefault="00F00511" w:rsidP="00F00511">
      <w:pPr>
        <w:tabs>
          <w:tab w:val="clear" w:pos="567"/>
          <w:tab w:val="left" w:pos="2835"/>
          <w:tab w:val="left" w:pos="3402"/>
          <w:tab w:val="left" w:pos="3969"/>
        </w:tabs>
        <w:spacing w:after="120"/>
        <w:ind w:left="1134" w:firstLine="567"/>
      </w:pPr>
      <w:r w:rsidRPr="00F00511">
        <w:t>e)</w:t>
      </w:r>
      <w:r w:rsidRPr="00F00511">
        <w:tab/>
        <w:t>Les besoins en matière de capacités, les besoins techniques, institutionnels et financiers des Parties ainsi que les difficultés particulières rencontrées par les pays en développement Parties, en particulier les pays les moins avancés et les petits États insulaires en développement parmi elles ;</w:t>
      </w:r>
    </w:p>
    <w:p w14:paraId="7A08146D" w14:textId="04E248BD" w:rsidR="00F00511" w:rsidRPr="00F00511" w:rsidRDefault="00F00511" w:rsidP="00F00511">
      <w:pPr>
        <w:tabs>
          <w:tab w:val="clear" w:pos="567"/>
          <w:tab w:val="left" w:pos="2835"/>
          <w:tab w:val="left" w:pos="3402"/>
          <w:tab w:val="left" w:pos="3969"/>
        </w:tabs>
        <w:spacing w:after="120"/>
        <w:ind w:left="1134" w:firstLine="567"/>
      </w:pPr>
      <w:r w:rsidRPr="00F00511">
        <w:t>f)</w:t>
      </w:r>
      <w:r w:rsidRPr="00F00511">
        <w:tab/>
        <w:t>Les constatations pertinentes issues de l</w:t>
      </w:r>
      <w:r w:rsidR="007A3EFB">
        <w:t>’</w:t>
      </w:r>
      <w:r w:rsidRPr="00F00511">
        <w:t>évaluation méthodologique du suivi de la biodiversité et des contributions de la nature aux populations, de l</w:t>
      </w:r>
      <w:r w:rsidR="007A3EFB">
        <w:t>’</w:t>
      </w:r>
      <w:r w:rsidRPr="00F00511">
        <w:t>aménagement du territoire et de la connectivité écologique qu</w:t>
      </w:r>
      <w:r w:rsidR="007A3EFB">
        <w:t>’</w:t>
      </w:r>
      <w:r w:rsidRPr="00F00511">
        <w:t>élabore la Plateforme intergouvernementale scientifique et politique sur la biodiversité et les services écosystémiques ;</w:t>
      </w:r>
    </w:p>
    <w:p w14:paraId="23049D8C" w14:textId="1D8A1FC9" w:rsidR="00F00511" w:rsidRPr="00F00511" w:rsidRDefault="00F00511" w:rsidP="00F00511">
      <w:pPr>
        <w:tabs>
          <w:tab w:val="clear" w:pos="567"/>
          <w:tab w:val="left" w:pos="2835"/>
          <w:tab w:val="left" w:pos="3402"/>
          <w:tab w:val="left" w:pos="3969"/>
        </w:tabs>
        <w:spacing w:after="120"/>
        <w:ind w:left="1134" w:firstLine="567"/>
      </w:pPr>
      <w:r w:rsidRPr="00F00511">
        <w:t>g) Les orientations mises à jour sur l</w:t>
      </w:r>
      <w:r w:rsidR="007A3EFB">
        <w:t>’</w:t>
      </w:r>
      <w:r w:rsidRPr="00F00511">
        <w:t>utilisation des indicateurs du cadre de suivi élaborées par le Groupe spécial d</w:t>
      </w:r>
      <w:r w:rsidR="007A3EFB">
        <w:t>’</w:t>
      </w:r>
      <w:r w:rsidRPr="00F00511">
        <w:t xml:space="preserve">experts techniques sur les indicateurs au titre du Cadre mondial de la diversité de Kunming-Montréal </w:t>
      </w:r>
      <w:r w:rsidRPr="00F00511">
        <w:rPr>
          <w:vertAlign w:val="superscript"/>
          <w:lang w:val="en-GB"/>
        </w:rPr>
        <w:footnoteReference w:id="12"/>
      </w:r>
      <w:r w:rsidRPr="00F00511">
        <w:t>;</w:t>
      </w:r>
    </w:p>
    <w:p w14:paraId="031CD8C2" w14:textId="7FAEAFC5" w:rsidR="00F00511" w:rsidRPr="00F00511" w:rsidRDefault="00F00511" w:rsidP="00F00511">
      <w:pPr>
        <w:tabs>
          <w:tab w:val="clear" w:pos="567"/>
          <w:tab w:val="left" w:pos="2835"/>
          <w:tab w:val="left" w:pos="3402"/>
        </w:tabs>
        <w:spacing w:after="120"/>
        <w:ind w:left="1134" w:firstLine="567"/>
      </w:pPr>
      <w:r w:rsidRPr="00F00511">
        <w:t>3.</w:t>
      </w:r>
      <w:r w:rsidRPr="00F00511">
        <w:tab/>
        <w:t>Le Groupe spécial d</w:t>
      </w:r>
      <w:r w:rsidR="007A3EFB">
        <w:t>’</w:t>
      </w:r>
      <w:r w:rsidRPr="00F00511">
        <w:t>experts techniques collaborera avec les organisations compétentes, notamment les centres</w:t>
      </w:r>
      <w:r w:rsidRPr="00F00511">
        <w:rPr>
          <w:kern w:val="22"/>
        </w:rPr>
        <w:t xml:space="preserve"> régionaux et sous-régionaux d</w:t>
      </w:r>
      <w:r w:rsidR="007A3EFB">
        <w:rPr>
          <w:kern w:val="22"/>
        </w:rPr>
        <w:t>’</w:t>
      </w:r>
      <w:r w:rsidRPr="00F00511">
        <w:rPr>
          <w:kern w:val="22"/>
        </w:rPr>
        <w:t>appui à la coopération technique et scientifique et les organisations énumérées dans le tableau 1 de l</w:t>
      </w:r>
      <w:r w:rsidR="007A3EFB">
        <w:rPr>
          <w:kern w:val="22"/>
        </w:rPr>
        <w:t>’</w:t>
      </w:r>
      <w:r w:rsidRPr="00F00511">
        <w:rPr>
          <w:kern w:val="22"/>
        </w:rPr>
        <w:t>Annexe II au document</w:t>
      </w:r>
      <w:r w:rsidRPr="00F00511">
        <w:t> </w:t>
      </w:r>
      <w:hyperlink r:id="rId36" w:history="1">
        <w:r w:rsidRPr="00F00511">
          <w:rPr>
            <w:color w:val="0000FF" w:themeColor="hyperlink"/>
            <w:u w:val="single"/>
          </w:rPr>
          <w:t>CBD/SBSTTA/26</w:t>
        </w:r>
      </w:hyperlink>
      <w:r w:rsidRPr="00F00511">
        <w:rPr>
          <w:color w:val="0000FF" w:themeColor="hyperlink"/>
          <w:u w:val="single"/>
        </w:rPr>
        <w:t>/2</w:t>
      </w:r>
      <w:r w:rsidRPr="00F00511">
        <w:t>, selon qu</w:t>
      </w:r>
      <w:r w:rsidR="007A3EFB">
        <w:t>’</w:t>
      </w:r>
      <w:r w:rsidRPr="00F00511">
        <w:t>il conviendra ;</w:t>
      </w:r>
    </w:p>
    <w:p w14:paraId="04B4363D" w14:textId="06445DF6" w:rsidR="00F00511" w:rsidRPr="00F00511" w:rsidRDefault="00F00511" w:rsidP="00F00511">
      <w:pPr>
        <w:tabs>
          <w:tab w:val="clear" w:pos="567"/>
          <w:tab w:val="left" w:pos="2835"/>
          <w:tab w:val="left" w:pos="3402"/>
        </w:tabs>
        <w:spacing w:after="120"/>
        <w:ind w:left="1134" w:firstLine="567"/>
      </w:pPr>
      <w:r w:rsidRPr="00F00511">
        <w:lastRenderedPageBreak/>
        <w:t xml:space="preserve">4. </w:t>
      </w:r>
      <w:r w:rsidRPr="00F00511">
        <w:tab/>
        <w:t>Le Groupe spécial d</w:t>
      </w:r>
      <w:r w:rsidR="007A3EFB">
        <w:t>’</w:t>
      </w:r>
      <w:r w:rsidRPr="00F00511">
        <w:t>experts techniques sera composé de 30 experts techniques désignés par les Parties, parmi lesquels des experts en matière de statistiques, de suivi de la biodiversité, de systèmes d</w:t>
      </w:r>
      <w:r w:rsidR="007A3EFB">
        <w:t>’</w:t>
      </w:r>
      <w:r w:rsidRPr="00F00511">
        <w:t>information nationaux sur les statistiques et la biodiversité, de gestion et de gouvernance des données, de création et de renforcement des capacités, de coopération régionale, de financement de la biodiversité, de processus d</w:t>
      </w:r>
      <w:r w:rsidR="007A3EFB">
        <w:t>’</w:t>
      </w:r>
      <w:r w:rsidRPr="00F00511">
        <w:t>établissement de rapports nationaux et dans les domaines pertinents des sciences sociales et naturelles, ainsi que de 15 experts techniques au maximum désignés par des organisations observatrices et d</w:t>
      </w:r>
      <w:r w:rsidR="007A3EFB">
        <w:t>’</w:t>
      </w:r>
      <w:r w:rsidRPr="00F00511">
        <w:t>autres organisations compétentes. La Secrétaire exécutive, en consultation avec le Bureau de l</w:t>
      </w:r>
      <w:r w:rsidR="007A3EFB">
        <w:t>’</w:t>
      </w:r>
      <w:r w:rsidRPr="00F00511">
        <w:t>Organe subsidiaire chargé de fournir des avis scientifiques, techniques et technologiques, sélectionnera les experts parmi les candidatures présentées par les Parties et les organisations, en tenant dûment compte de la représentation des divers domaines d</w:t>
      </w:r>
      <w:r w:rsidR="007A3EFB">
        <w:t>’</w:t>
      </w:r>
      <w:r w:rsidRPr="00F00511">
        <w:t>expertise technique et en garantissant l</w:t>
      </w:r>
      <w:r w:rsidR="007A3EFB">
        <w:t>’</w:t>
      </w:r>
      <w:r w:rsidRPr="00F00511">
        <w:t>équilibre des compétences concernant tous les aspects des objectifs et des cibles du Cadre mondial de la biodiversité de Kunming-Montréal</w:t>
      </w:r>
      <w:r w:rsidRPr="00F00511">
        <w:rPr>
          <w:vertAlign w:val="superscript"/>
          <w:lang w:val="en-GB"/>
        </w:rPr>
        <w:footnoteReference w:id="13"/>
      </w:r>
      <w:r w:rsidRPr="00F00511">
        <w:t>, et en tenant compte de la représentation géographique, de la représentation des peuples autochtones et communautés locales, des groupes de femmes et de jeunes et des principales parties prenantes, de la représentation équilibrée des sexes, ainsi que des conditions particulières des pays en développement, en particulier des pays les moins avancés et des petits États insulaires en développement ainsi que des pays à économie en transition, et en tenant également compte de la situation particulière des pays en développement qui sont les plus vulnérables sur le plan de l</w:t>
      </w:r>
      <w:r w:rsidR="007A3EFB">
        <w:t>’</w:t>
      </w:r>
      <w:r w:rsidRPr="00F00511">
        <w:t xml:space="preserve">environnement, comme ceux ayant sur leur territoire des zones arides ou semi-arides, côtières et montagneuses ; </w:t>
      </w:r>
    </w:p>
    <w:p w14:paraId="109178A3" w14:textId="43FF8E14" w:rsidR="00F00511" w:rsidRPr="00F00511" w:rsidRDefault="00F00511" w:rsidP="00F00511">
      <w:pPr>
        <w:tabs>
          <w:tab w:val="clear" w:pos="567"/>
          <w:tab w:val="left" w:pos="2835"/>
          <w:tab w:val="left" w:pos="3402"/>
        </w:tabs>
        <w:spacing w:after="120"/>
        <w:ind w:left="1134" w:firstLine="567"/>
      </w:pPr>
      <w:r w:rsidRPr="00F00511">
        <w:t>5.</w:t>
      </w:r>
      <w:r w:rsidRPr="00F00511">
        <w:tab/>
        <w:t>Le Groupe spécial d</w:t>
      </w:r>
      <w:r w:rsidR="007A3EFB">
        <w:t>’</w:t>
      </w:r>
      <w:r w:rsidRPr="00F00511">
        <w:t>experts techniques désignera deux coprésidents parmi les experts sélectionnés, dont un d</w:t>
      </w:r>
      <w:r w:rsidR="007A3EFB">
        <w:t>’</w:t>
      </w:r>
      <w:r w:rsidRPr="00F00511">
        <w:t>un pays développé et un d</w:t>
      </w:r>
      <w:r w:rsidR="007A3EFB">
        <w:t>’</w:t>
      </w:r>
      <w:r w:rsidRPr="00F00511">
        <w:t>un pays en développement ;</w:t>
      </w:r>
    </w:p>
    <w:p w14:paraId="37CDD1B5" w14:textId="25B8BF45" w:rsidR="00F00511" w:rsidRPr="00F00511" w:rsidRDefault="00F00511" w:rsidP="00F00511">
      <w:pPr>
        <w:tabs>
          <w:tab w:val="clear" w:pos="567"/>
          <w:tab w:val="left" w:pos="2835"/>
          <w:tab w:val="left" w:pos="3402"/>
        </w:tabs>
        <w:spacing w:after="120"/>
        <w:ind w:left="1134" w:firstLine="567"/>
      </w:pPr>
      <w:r w:rsidRPr="00F00511">
        <w:t>6.</w:t>
      </w:r>
      <w:r w:rsidRPr="00F00511">
        <w:tab/>
        <w:t>Le Président de l</w:t>
      </w:r>
      <w:r w:rsidR="007A3EFB">
        <w:t>’</w:t>
      </w:r>
      <w:r w:rsidRPr="00F00511">
        <w:t>Organe subsidiaire chargé de fournir des avis scientifiques, techniques et technologiques, le Président de l</w:t>
      </w:r>
      <w:r w:rsidR="007A3EFB">
        <w:t>’</w:t>
      </w:r>
      <w:r w:rsidRPr="00F00511">
        <w:t>Organe subsidiaire chargé de l</w:t>
      </w:r>
      <w:r w:rsidR="007A3EFB">
        <w:t>’</w:t>
      </w:r>
      <w:r w:rsidRPr="00F00511">
        <w:t>application et les Coprésidents de l</w:t>
      </w:r>
      <w:r w:rsidR="007A3EFB">
        <w:t>’</w:t>
      </w:r>
      <w:r w:rsidRPr="00F00511">
        <w:t>Organe subsidiaire chargé du suivi de l</w:t>
      </w:r>
      <w:r w:rsidR="007A3EFB">
        <w:t>’</w:t>
      </w:r>
      <w:r w:rsidRPr="00F00511">
        <w:t>article 8 j) et des autres dispositions de la Convention sur la diversité biologique relatives aux peuples autochtones et communautés locales seront invités à participer de droit aux réunions du Groupe spécial d</w:t>
      </w:r>
      <w:r w:rsidR="007A3EFB">
        <w:t>’</w:t>
      </w:r>
      <w:r w:rsidRPr="00F00511">
        <w:t>experts techniques ;</w:t>
      </w:r>
    </w:p>
    <w:p w14:paraId="6DF2E8CD" w14:textId="0B21FFA0" w:rsidR="00F00511" w:rsidRPr="00F00511" w:rsidRDefault="00F00511" w:rsidP="00F00511">
      <w:pPr>
        <w:tabs>
          <w:tab w:val="clear" w:pos="567"/>
          <w:tab w:val="left" w:pos="2835"/>
          <w:tab w:val="left" w:pos="3402"/>
        </w:tabs>
        <w:spacing w:after="120"/>
        <w:ind w:left="1134" w:firstLine="567"/>
      </w:pPr>
      <w:r w:rsidRPr="00F00511">
        <w:t>7.</w:t>
      </w:r>
      <w:r w:rsidRPr="00F00511">
        <w:tab/>
        <w:t>Le Groupe spécial d</w:t>
      </w:r>
      <w:r w:rsidR="007A3EFB">
        <w:t>’</w:t>
      </w:r>
      <w:r w:rsidRPr="00F00511">
        <w:t>experts techniques cherchera également à coopérer avec, selon qu</w:t>
      </w:r>
      <w:r w:rsidR="007A3EFB">
        <w:t>’</w:t>
      </w:r>
      <w:r w:rsidRPr="00F00511">
        <w:t>il conviendra, d</w:t>
      </w:r>
      <w:r w:rsidR="007A3EFB">
        <w:t>’</w:t>
      </w:r>
      <w:r w:rsidRPr="00F00511">
        <w:t>autres experts, y compris les représentants des centres</w:t>
      </w:r>
      <w:r w:rsidRPr="00F00511">
        <w:rPr>
          <w:kern w:val="22"/>
        </w:rPr>
        <w:t xml:space="preserve"> régionaux et sous-régionaux d</w:t>
      </w:r>
      <w:r w:rsidR="007A3EFB">
        <w:rPr>
          <w:kern w:val="22"/>
        </w:rPr>
        <w:t>’</w:t>
      </w:r>
      <w:r w:rsidRPr="00F00511">
        <w:rPr>
          <w:kern w:val="22"/>
        </w:rPr>
        <w:t>appui à la coopération technique et scientifique et les organisations recensées dans le tableau 1 de l</w:t>
      </w:r>
      <w:r w:rsidR="007A3EFB">
        <w:rPr>
          <w:kern w:val="22"/>
        </w:rPr>
        <w:t>’</w:t>
      </w:r>
      <w:r w:rsidRPr="00F00511">
        <w:rPr>
          <w:kern w:val="22"/>
        </w:rPr>
        <w:t>annexe II au document</w:t>
      </w:r>
      <w:r w:rsidRPr="00F00511">
        <w:t xml:space="preserve"> CBD/SBSTTA/26/2, et pourra aussi les inviter à apporter leur savoir-faire et leur expérience sur des questions particulières relevant de son mandat, pour éviter les doubles emplois ; </w:t>
      </w:r>
    </w:p>
    <w:p w14:paraId="1AD9F31E" w14:textId="0032FFF8" w:rsidR="00F00511" w:rsidRPr="00F00511" w:rsidRDefault="00F00511" w:rsidP="00F00511">
      <w:pPr>
        <w:tabs>
          <w:tab w:val="clear" w:pos="567"/>
          <w:tab w:val="left" w:pos="2835"/>
          <w:tab w:val="left" w:pos="3402"/>
        </w:tabs>
        <w:spacing w:after="120"/>
        <w:ind w:left="1134" w:firstLine="567"/>
      </w:pPr>
      <w:r w:rsidRPr="00F00511">
        <w:t>8.</w:t>
      </w:r>
      <w:r w:rsidRPr="00F00511">
        <w:tab/>
        <w:t>Le Groupe spécial d</w:t>
      </w:r>
      <w:r w:rsidR="007A3EFB">
        <w:t>’</w:t>
      </w:r>
      <w:r w:rsidRPr="00F00511">
        <w:t>experts techniques mènera ses travaux principalement par voie électronique et, sous réserve de la disponibilité des ressources, se réunira aussi en personne, si nécessaire ;</w:t>
      </w:r>
    </w:p>
    <w:p w14:paraId="36507614" w14:textId="25AAE284" w:rsidR="00F00511" w:rsidRPr="00F00511" w:rsidRDefault="00F00511" w:rsidP="00F00511">
      <w:pPr>
        <w:tabs>
          <w:tab w:val="clear" w:pos="567"/>
          <w:tab w:val="left" w:pos="2835"/>
          <w:tab w:val="left" w:pos="3402"/>
          <w:tab w:val="left" w:pos="3969"/>
        </w:tabs>
        <w:spacing w:before="120" w:after="120"/>
        <w:ind w:left="1134"/>
      </w:pPr>
      <w:r w:rsidRPr="00F00511">
        <w:tab/>
        <w:t>9.</w:t>
      </w:r>
      <w:r w:rsidRPr="00F00511">
        <w:tab/>
        <w:t>Le Groupe spécial d</w:t>
      </w:r>
      <w:r w:rsidR="007A3EFB">
        <w:t>’</w:t>
      </w:r>
      <w:r w:rsidRPr="00F00511">
        <w:t>experts techniques sera créé et entamera ses travaux immédiatement après validation par la Conférence des Parties à sa dix-septième réunion et rendra compte de ses travaux à l</w:t>
      </w:r>
      <w:r w:rsidR="007A3EFB">
        <w:t>’</w:t>
      </w:r>
      <w:r w:rsidRPr="00F00511">
        <w:t>Organe subsidiaire chargé de fournir des avis scientifiques, techniques et technologiques lors d</w:t>
      </w:r>
      <w:r w:rsidR="007A3EFB">
        <w:t>’</w:t>
      </w:r>
      <w:r w:rsidRPr="00F00511">
        <w:t>une réunion qui se tiendra avant la dix-huitième réunion de la Conférence des Parties.</w:t>
      </w:r>
    </w:p>
    <w:p w14:paraId="26C8E7A5" w14:textId="47CEAF3D" w:rsidR="00C9532D" w:rsidRPr="00617CF8" w:rsidRDefault="00F00511" w:rsidP="00F00511">
      <w:pPr>
        <w:pStyle w:val="Para1"/>
        <w:numPr>
          <w:ilvl w:val="0"/>
          <w:numId w:val="0"/>
        </w:numPr>
        <w:spacing w:before="0"/>
        <w:ind w:left="567"/>
        <w:jc w:val="center"/>
        <w:rPr>
          <w:iCs/>
        </w:rPr>
      </w:pPr>
      <w:r w:rsidRPr="00F00511">
        <w:rPr>
          <w:snapToGrid/>
          <w:szCs w:val="22"/>
        </w:rPr>
        <w:t>__________</w:t>
      </w:r>
    </w:p>
    <w:sectPr w:rsidR="00C9532D" w:rsidRPr="00617CF8" w:rsidSect="006E7F9C">
      <w:headerReference w:type="even" r:id="rId37"/>
      <w:headerReference w:type="default" r:id="rId38"/>
      <w:footerReference w:type="even" r:id="rId39"/>
      <w:footerReference w:type="default" r:id="rId40"/>
      <w:headerReference w:type="first" r:id="rId41"/>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8DF1B" w14:textId="77777777" w:rsidR="00E06E95" w:rsidRPr="00E133DA" w:rsidRDefault="00E06E95" w:rsidP="00CF1848">
      <w:r w:rsidRPr="00E133DA">
        <w:separator/>
      </w:r>
    </w:p>
  </w:endnote>
  <w:endnote w:type="continuationSeparator" w:id="0">
    <w:p w14:paraId="1B759B9B" w14:textId="77777777" w:rsidR="00E06E95" w:rsidRPr="00E133DA" w:rsidRDefault="00E06E95" w:rsidP="00CF1848">
      <w:r w:rsidRPr="00E133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webkit-standard">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007700B" w14:textId="77777777" w:rsidR="00D75CA6" w:rsidRPr="00E133DA" w:rsidRDefault="00D75CA6" w:rsidP="00D75CA6">
            <w:pPr>
              <w:pStyle w:val="Pieddepage"/>
              <w:jc w:val="left"/>
            </w:pPr>
            <w:r w:rsidRPr="00E133DA">
              <w:rPr>
                <w:szCs w:val="20"/>
              </w:rPr>
              <w:fldChar w:fldCharType="begin"/>
            </w:r>
            <w:r w:rsidRPr="00E133DA">
              <w:rPr>
                <w:szCs w:val="20"/>
              </w:rPr>
              <w:instrText xml:space="preserve"> PAGE </w:instrText>
            </w:r>
            <w:r w:rsidRPr="00E133DA">
              <w:rPr>
                <w:szCs w:val="20"/>
              </w:rPr>
              <w:fldChar w:fldCharType="separate"/>
            </w:r>
            <w:r w:rsidRPr="00E133DA">
              <w:rPr>
                <w:szCs w:val="20"/>
              </w:rPr>
              <w:t>2</w:t>
            </w:r>
            <w:r w:rsidRPr="00E133DA">
              <w:rPr>
                <w:szCs w:val="20"/>
              </w:rPr>
              <w:fldChar w:fldCharType="end"/>
            </w:r>
            <w:r w:rsidRPr="00E133DA">
              <w:rPr>
                <w:szCs w:val="20"/>
              </w:rPr>
              <w:t>/</w:t>
            </w:r>
            <w:r w:rsidRPr="00E133DA">
              <w:rPr>
                <w:szCs w:val="20"/>
              </w:rPr>
              <w:fldChar w:fldCharType="begin"/>
            </w:r>
            <w:r w:rsidRPr="00E133DA">
              <w:rPr>
                <w:szCs w:val="20"/>
              </w:rPr>
              <w:instrText xml:space="preserve"> NUMPAGES  </w:instrText>
            </w:r>
            <w:r w:rsidRPr="00E133DA">
              <w:rPr>
                <w:szCs w:val="20"/>
              </w:rPr>
              <w:fldChar w:fldCharType="separate"/>
            </w:r>
            <w:r w:rsidRPr="00E133DA">
              <w:rPr>
                <w:szCs w:val="20"/>
              </w:rPr>
              <w:t>2</w:t>
            </w:r>
            <w:r w:rsidRPr="00E133DA">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C363ADD" w14:textId="77777777" w:rsidR="00D75CA6" w:rsidRPr="00E133DA" w:rsidRDefault="00D75CA6" w:rsidP="008B30E1">
        <w:pPr>
          <w:pStyle w:val="Pieddepage"/>
          <w:jc w:val="right"/>
        </w:pPr>
        <w:r w:rsidRPr="00E133DA">
          <w:rPr>
            <w:szCs w:val="20"/>
          </w:rPr>
          <w:fldChar w:fldCharType="begin"/>
        </w:r>
        <w:r w:rsidRPr="00E133DA">
          <w:rPr>
            <w:szCs w:val="20"/>
          </w:rPr>
          <w:instrText xml:space="preserve"> PAGE </w:instrText>
        </w:r>
        <w:r w:rsidRPr="00E133DA">
          <w:rPr>
            <w:szCs w:val="20"/>
          </w:rPr>
          <w:fldChar w:fldCharType="separate"/>
        </w:r>
        <w:r w:rsidRPr="00E133DA">
          <w:rPr>
            <w:szCs w:val="20"/>
          </w:rPr>
          <w:t>2</w:t>
        </w:r>
        <w:r w:rsidRPr="00E133DA">
          <w:rPr>
            <w:szCs w:val="20"/>
          </w:rPr>
          <w:fldChar w:fldCharType="end"/>
        </w:r>
        <w:r w:rsidRPr="00E133DA">
          <w:rPr>
            <w:szCs w:val="20"/>
          </w:rPr>
          <w:t>/</w:t>
        </w:r>
        <w:r w:rsidRPr="00E133DA">
          <w:rPr>
            <w:szCs w:val="20"/>
          </w:rPr>
          <w:fldChar w:fldCharType="begin"/>
        </w:r>
        <w:r w:rsidRPr="00E133DA">
          <w:rPr>
            <w:szCs w:val="20"/>
          </w:rPr>
          <w:instrText xml:space="preserve"> NUMPAGES  </w:instrText>
        </w:r>
        <w:r w:rsidRPr="00E133DA">
          <w:rPr>
            <w:szCs w:val="20"/>
          </w:rPr>
          <w:fldChar w:fldCharType="separate"/>
        </w:r>
        <w:r w:rsidRPr="00E133DA">
          <w:rPr>
            <w:szCs w:val="20"/>
          </w:rPr>
          <w:t>3</w:t>
        </w:r>
        <w:r w:rsidRPr="00E133DA">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28F84" w14:textId="77777777" w:rsidR="00E06E95" w:rsidRPr="00E133DA" w:rsidRDefault="00E06E95" w:rsidP="00CF1848">
      <w:r w:rsidRPr="00E133DA">
        <w:separator/>
      </w:r>
    </w:p>
  </w:footnote>
  <w:footnote w:type="continuationSeparator" w:id="0">
    <w:p w14:paraId="04323C65" w14:textId="77777777" w:rsidR="00E06E95" w:rsidRPr="00E133DA" w:rsidRDefault="00E06E95" w:rsidP="00CF1848">
      <w:r w:rsidRPr="00E133DA">
        <w:continuationSeparator/>
      </w:r>
    </w:p>
  </w:footnote>
  <w:footnote w:id="1">
    <w:p w14:paraId="61E4A58D" w14:textId="7C195BC1" w:rsidR="00D94909" w:rsidRPr="00E133DA" w:rsidRDefault="00D94909" w:rsidP="00D94909">
      <w:pPr>
        <w:pStyle w:val="Notedebasdepage"/>
      </w:pPr>
      <w:r w:rsidRPr="00E133DA">
        <w:rPr>
          <w:rStyle w:val="Appelnotedebasdep"/>
          <w:lang w:val="fr-FR"/>
        </w:rPr>
        <w:footnoteRef/>
      </w:r>
      <w:r w:rsidRPr="00E133DA">
        <w:t xml:space="preserve"> D</w:t>
      </w:r>
      <w:r w:rsidR="005C4366" w:rsidRPr="00E133DA">
        <w:t>é</w:t>
      </w:r>
      <w:r w:rsidRPr="00E133DA">
        <w:t xml:space="preserve">cision </w:t>
      </w:r>
      <w:hyperlink r:id="rId1" w:history="1">
        <w:r w:rsidRPr="00E133DA">
          <w:rPr>
            <w:rStyle w:val="Lienhypertexte"/>
            <w:lang w:val="fr-FR"/>
          </w:rPr>
          <w:t>15/4</w:t>
        </w:r>
      </w:hyperlink>
      <w:r w:rsidRPr="00E133DA">
        <w:t>, annex</w:t>
      </w:r>
      <w:r w:rsidR="005C4366" w:rsidRPr="00E133DA">
        <w:t>e</w:t>
      </w:r>
      <w:r w:rsidRPr="00E133DA">
        <w:t>.</w:t>
      </w:r>
    </w:p>
  </w:footnote>
  <w:footnote w:id="2">
    <w:p w14:paraId="3C95748F" w14:textId="4D410A13" w:rsidR="002A2C22" w:rsidRPr="00E133DA" w:rsidRDefault="002A2C22" w:rsidP="006E7F9C">
      <w:pPr>
        <w:rPr>
          <w:rFonts w:eastAsia="Times New Roman"/>
          <w:szCs w:val="18"/>
        </w:rPr>
      </w:pPr>
      <w:r w:rsidRPr="00E133DA">
        <w:rPr>
          <w:rStyle w:val="Appelnotedebasdep"/>
          <w:lang w:val="fr-FR"/>
        </w:rPr>
        <w:footnoteRef/>
      </w:r>
      <w:r w:rsidRPr="00E133DA">
        <w:t xml:space="preserve"> </w:t>
      </w:r>
      <w:r w:rsidR="002232E8" w:rsidRPr="00E133DA">
        <w:rPr>
          <w:rFonts w:eastAsia="Times New Roman"/>
          <w:sz w:val="18"/>
          <w:szCs w:val="18"/>
        </w:rPr>
        <w:t>Le calendrier</w:t>
      </w:r>
      <w:r w:rsidRPr="00E133DA">
        <w:rPr>
          <w:rFonts w:eastAsia="Times New Roman"/>
          <w:sz w:val="18"/>
          <w:szCs w:val="18"/>
        </w:rPr>
        <w:t xml:space="preserve"> </w:t>
      </w:r>
      <w:r w:rsidR="002232E8" w:rsidRPr="00E133DA">
        <w:rPr>
          <w:rFonts w:eastAsia="Times New Roman"/>
          <w:sz w:val="18"/>
          <w:szCs w:val="18"/>
        </w:rPr>
        <w:t>des versements et des dépenses concernant les projets d’activités</w:t>
      </w:r>
      <w:r w:rsidRPr="00E133DA">
        <w:rPr>
          <w:rFonts w:eastAsia="Times New Roman"/>
          <w:sz w:val="18"/>
          <w:szCs w:val="18"/>
        </w:rPr>
        <w:t xml:space="preserve"> </w:t>
      </w:r>
      <w:r w:rsidR="002232E8" w:rsidRPr="00E133DA">
        <w:rPr>
          <w:rFonts w:eastAsia="Times New Roman"/>
          <w:sz w:val="18"/>
          <w:szCs w:val="18"/>
        </w:rPr>
        <w:t xml:space="preserve">habilitantes </w:t>
      </w:r>
      <w:r w:rsidR="00C02152" w:rsidRPr="00E133DA">
        <w:rPr>
          <w:rFonts w:eastAsia="Times New Roman"/>
          <w:sz w:val="18"/>
          <w:szCs w:val="18"/>
        </w:rPr>
        <w:t>financés par le</w:t>
      </w:r>
      <w:r w:rsidRPr="00E133DA">
        <w:rPr>
          <w:rFonts w:eastAsia="Times New Roman"/>
          <w:sz w:val="18"/>
          <w:szCs w:val="18"/>
        </w:rPr>
        <w:t xml:space="preserve"> </w:t>
      </w:r>
      <w:r w:rsidR="00C02152" w:rsidRPr="00E133DA">
        <w:rPr>
          <w:rFonts w:eastAsia="Times New Roman"/>
          <w:sz w:val="18"/>
          <w:szCs w:val="18"/>
        </w:rPr>
        <w:t>Fonds pour l’environnement mondial</w:t>
      </w:r>
      <w:r w:rsidRPr="00E133DA">
        <w:rPr>
          <w:rFonts w:eastAsia="Times New Roman"/>
          <w:sz w:val="18"/>
          <w:szCs w:val="18"/>
        </w:rPr>
        <w:t xml:space="preserve"> </w:t>
      </w:r>
      <w:r w:rsidR="002232E8" w:rsidRPr="00E133DA">
        <w:rPr>
          <w:rFonts w:eastAsia="Times New Roman"/>
          <w:sz w:val="18"/>
          <w:szCs w:val="18"/>
        </w:rPr>
        <w:t>figure</w:t>
      </w:r>
      <w:r w:rsidR="00C02152" w:rsidRPr="00E133DA">
        <w:rPr>
          <w:rFonts w:eastAsia="Times New Roman"/>
          <w:sz w:val="18"/>
          <w:szCs w:val="18"/>
        </w:rPr>
        <w:t xml:space="preserve"> dans le</w:t>
      </w:r>
      <w:r w:rsidR="00880607" w:rsidRPr="00E133DA">
        <w:rPr>
          <w:rFonts w:eastAsia="Times New Roman"/>
          <w:sz w:val="18"/>
          <w:szCs w:val="18"/>
        </w:rPr>
        <w:t xml:space="preserve"> document</w:t>
      </w:r>
      <w:r w:rsidRPr="00E133DA">
        <w:rPr>
          <w:rFonts w:eastAsia="Times New Roman"/>
          <w:sz w:val="18"/>
          <w:szCs w:val="18"/>
        </w:rPr>
        <w:t xml:space="preserve"> </w:t>
      </w:r>
      <w:hyperlink r:id="rId2" w:history="1">
        <w:r w:rsidRPr="00E133DA">
          <w:rPr>
            <w:rStyle w:val="Lienhypertexte"/>
            <w:rFonts w:eastAsia="Times New Roman"/>
            <w:sz w:val="18"/>
            <w:szCs w:val="18"/>
            <w:lang w:val="fr-FR"/>
          </w:rPr>
          <w:t>CBD/SBI/7/INF/17</w:t>
        </w:r>
      </w:hyperlink>
      <w:r w:rsidRPr="00E133DA">
        <w:rPr>
          <w:rFonts w:eastAsia="Times New Roman"/>
          <w:sz w:val="18"/>
          <w:szCs w:val="18"/>
        </w:rPr>
        <w:t xml:space="preserve"> </w:t>
      </w:r>
      <w:r w:rsidR="00C02152" w:rsidRPr="00E133DA">
        <w:rPr>
          <w:rFonts w:eastAsia="Times New Roman"/>
          <w:sz w:val="18"/>
          <w:szCs w:val="18"/>
        </w:rPr>
        <w:t>et</w:t>
      </w:r>
      <w:r w:rsidRPr="00E133DA">
        <w:rPr>
          <w:rFonts w:eastAsia="Times New Roman"/>
          <w:sz w:val="18"/>
          <w:szCs w:val="18"/>
        </w:rPr>
        <w:t xml:space="preserve"> </w:t>
      </w:r>
      <w:r w:rsidR="002232E8" w:rsidRPr="00E133DA">
        <w:rPr>
          <w:rFonts w:eastAsia="Times New Roman"/>
          <w:sz w:val="18"/>
          <w:szCs w:val="18"/>
        </w:rPr>
        <w:t xml:space="preserve">est </w:t>
      </w:r>
      <w:r w:rsidR="00C02152" w:rsidRPr="00E133DA">
        <w:rPr>
          <w:rFonts w:eastAsia="Times New Roman"/>
          <w:sz w:val="18"/>
          <w:szCs w:val="18"/>
        </w:rPr>
        <w:t>synthétisé dans le rapport mondial</w:t>
      </w:r>
      <w:r w:rsidRPr="00E133DA">
        <w:rPr>
          <w:rFonts w:eastAsia="Times New Roman"/>
          <w:sz w:val="18"/>
          <w:szCs w:val="18"/>
        </w:rPr>
        <w:t>.</w:t>
      </w:r>
    </w:p>
  </w:footnote>
  <w:footnote w:id="3">
    <w:p w14:paraId="69175FCF" w14:textId="63A6CA96" w:rsidR="006562A4" w:rsidRPr="00E133DA" w:rsidRDefault="006562A4">
      <w:pPr>
        <w:pStyle w:val="Notedebasdepage"/>
      </w:pPr>
      <w:r w:rsidRPr="00E133DA">
        <w:rPr>
          <w:rStyle w:val="Appelnotedebasdep"/>
          <w:lang w:val="fr-FR"/>
        </w:rPr>
        <w:footnoteRef/>
      </w:r>
      <w:r w:rsidRPr="00E133DA">
        <w:t xml:space="preserve"> D</w:t>
      </w:r>
      <w:r w:rsidR="00DF1D4E" w:rsidRPr="00E133DA">
        <w:t>é</w:t>
      </w:r>
      <w:r w:rsidRPr="00E133DA">
        <w:t xml:space="preserve">cision </w:t>
      </w:r>
      <w:hyperlink r:id="rId3" w:history="1">
        <w:r w:rsidRPr="00E133DA">
          <w:rPr>
            <w:rStyle w:val="Lienhypertexte"/>
            <w:lang w:val="fr-FR"/>
          </w:rPr>
          <w:t>15/5</w:t>
        </w:r>
      </w:hyperlink>
      <w:r w:rsidRPr="00E133DA">
        <w:t>, annex</w:t>
      </w:r>
      <w:r w:rsidR="00DF1D4E" w:rsidRPr="00E133DA">
        <w:t>e</w:t>
      </w:r>
      <w:r w:rsidRPr="00E133DA">
        <w:t xml:space="preserve"> I.</w:t>
      </w:r>
    </w:p>
  </w:footnote>
  <w:footnote w:id="4">
    <w:p w14:paraId="6D87BCFF" w14:textId="6428F188" w:rsidR="0020470C" w:rsidRPr="00E133DA" w:rsidRDefault="0020470C">
      <w:pPr>
        <w:pStyle w:val="Notedebasdepage"/>
      </w:pPr>
      <w:r w:rsidRPr="00E133DA">
        <w:rPr>
          <w:rStyle w:val="Appelnotedebasdep"/>
          <w:lang w:val="fr-FR"/>
        </w:rPr>
        <w:footnoteRef/>
      </w:r>
      <w:r w:rsidRPr="00E133DA">
        <w:t xml:space="preserve"> </w:t>
      </w:r>
      <w:r w:rsidR="004F5BBF" w:rsidRPr="00E133DA">
        <w:t>Toutes les</w:t>
      </w:r>
      <w:r w:rsidRPr="00E133DA">
        <w:t xml:space="preserve"> r</w:t>
      </w:r>
      <w:r w:rsidR="004F5BBF" w:rsidRPr="00E133DA">
        <w:t>é</w:t>
      </w:r>
      <w:r w:rsidRPr="00E133DA">
        <w:t>f</w:t>
      </w:r>
      <w:r w:rsidR="004F5BBF" w:rsidRPr="00E133DA">
        <w:t>ér</w:t>
      </w:r>
      <w:r w:rsidRPr="00E133DA">
        <w:t xml:space="preserve">ences </w:t>
      </w:r>
      <w:r w:rsidR="004F5BBF" w:rsidRPr="00E133DA">
        <w:t>aux</w:t>
      </w:r>
      <w:r w:rsidRPr="00E133DA">
        <w:t xml:space="preserve"> </w:t>
      </w:r>
      <w:r w:rsidR="004F5BBF" w:rsidRPr="00E133DA">
        <w:t xml:space="preserve">« </w:t>
      </w:r>
      <w:r w:rsidRPr="00E133DA">
        <w:rPr>
          <w:rFonts w:eastAsia="Times New Roman"/>
        </w:rPr>
        <w:t>act</w:t>
      </w:r>
      <w:r w:rsidR="004F5BBF" w:rsidRPr="00E133DA">
        <w:rPr>
          <w:rFonts w:eastAsia="Times New Roman"/>
        </w:rPr>
        <w:t>eu</w:t>
      </w:r>
      <w:r w:rsidRPr="00E133DA">
        <w:rPr>
          <w:rFonts w:eastAsia="Times New Roman"/>
        </w:rPr>
        <w:t xml:space="preserve">rs </w:t>
      </w:r>
      <w:r w:rsidR="004F5BBF" w:rsidRPr="00E133DA">
        <w:rPr>
          <w:rFonts w:eastAsia="Times New Roman"/>
        </w:rPr>
        <w:t>autres que les acteurs gouvernementaux »</w:t>
      </w:r>
      <w:r w:rsidRPr="00E133DA">
        <w:t xml:space="preserve"> </w:t>
      </w:r>
      <w:r w:rsidR="004F5BBF" w:rsidRPr="00E133DA">
        <w:t xml:space="preserve">renvoient à la description figurant au </w:t>
      </w:r>
      <w:r w:rsidR="00424222" w:rsidRPr="00E133DA">
        <w:t>paragraph</w:t>
      </w:r>
      <w:r w:rsidR="004F5BBF" w:rsidRPr="00E133DA">
        <w:t>e</w:t>
      </w:r>
      <w:r w:rsidR="00424222" w:rsidRPr="00E133DA">
        <w:t> 4</w:t>
      </w:r>
      <w:r w:rsidR="00BB6728" w:rsidRPr="00E133DA">
        <w:t xml:space="preserve"> (</w:t>
      </w:r>
      <w:r w:rsidR="004F5BBF" w:rsidRPr="00E133DA">
        <w:t>conformément aux</w:t>
      </w:r>
      <w:r w:rsidR="00BB6728" w:rsidRPr="00E133DA">
        <w:t xml:space="preserve"> d</w:t>
      </w:r>
      <w:r w:rsidR="004F5BBF" w:rsidRPr="00E133DA">
        <w:t>é</w:t>
      </w:r>
      <w:r w:rsidR="00BB6728" w:rsidRPr="00E133DA">
        <w:t>cision</w:t>
      </w:r>
      <w:r w:rsidR="00764FD6" w:rsidRPr="00E133DA">
        <w:t>s</w:t>
      </w:r>
      <w:r w:rsidR="00DF560D" w:rsidRPr="00E133DA">
        <w:t> </w:t>
      </w:r>
      <w:hyperlink r:id="rId4" w:history="1">
        <w:r w:rsidR="00764FD6" w:rsidRPr="00E133DA">
          <w:rPr>
            <w:rStyle w:val="Lienhypertexte"/>
            <w:lang w:val="fr-FR"/>
          </w:rPr>
          <w:t>15/6</w:t>
        </w:r>
      </w:hyperlink>
      <w:r w:rsidR="00764FD6" w:rsidRPr="00E133DA">
        <w:t xml:space="preserve"> </w:t>
      </w:r>
      <w:r w:rsidR="004F5BBF" w:rsidRPr="00E133DA">
        <w:t>et</w:t>
      </w:r>
      <w:r w:rsidR="00764FD6" w:rsidRPr="00E133DA">
        <w:t xml:space="preserve"> </w:t>
      </w:r>
      <w:hyperlink r:id="rId5" w:history="1">
        <w:r w:rsidR="00764FD6" w:rsidRPr="00E133DA">
          <w:rPr>
            <w:rStyle w:val="Lienhypertexte"/>
            <w:lang w:val="fr-FR"/>
          </w:rPr>
          <w:t>16/32</w:t>
        </w:r>
      </w:hyperlink>
      <w:r w:rsidR="00764FD6" w:rsidRPr="00E133DA">
        <w:t>)</w:t>
      </w:r>
      <w:r w:rsidR="00424222" w:rsidRPr="00E133DA">
        <w:t>.</w:t>
      </w:r>
    </w:p>
  </w:footnote>
  <w:footnote w:id="5">
    <w:p w14:paraId="5F25860F" w14:textId="77777777" w:rsidR="00F00511" w:rsidRPr="005B29D4" w:rsidRDefault="00F00511" w:rsidP="00F00511">
      <w:pPr>
        <w:pStyle w:val="Notedebasdepage"/>
      </w:pPr>
      <w:r w:rsidRPr="002E56A4">
        <w:rPr>
          <w:rStyle w:val="Appelnotedebasdep"/>
        </w:rPr>
        <w:footnoteRef/>
      </w:r>
      <w:r w:rsidRPr="005B29D4">
        <w:t xml:space="preserve"> Le groupe de contact a estimé que le paragraphe 12 devrait comporter une note de bas de page libellée comme suit : « La partie du présent paragraphe relative au Fonds pour l’environnement mondial sera reprise dans la décision 17/-- sur le mécanisme de financement, qui sera adoptée </w:t>
      </w:r>
      <w:r>
        <w:t xml:space="preserve">à </w:t>
      </w:r>
      <w:r w:rsidRPr="005B29D4">
        <w:t>la dix-septième session de la Conférence des Parties</w:t>
      </w:r>
      <w:proofErr w:type="gramStart"/>
      <w:r>
        <w:t> »/</w:t>
      </w:r>
      <w:proofErr w:type="gramEnd"/>
    </w:p>
  </w:footnote>
  <w:footnote w:id="6">
    <w:p w14:paraId="3D94D18E" w14:textId="77777777" w:rsidR="00F00511" w:rsidRPr="005B29D4" w:rsidRDefault="00F00511" w:rsidP="00F00511">
      <w:pPr>
        <w:pStyle w:val="Notedebasdepage"/>
      </w:pPr>
      <w:r w:rsidRPr="002E56A4">
        <w:rPr>
          <w:rStyle w:val="Appelnotedebasdep"/>
        </w:rPr>
        <w:footnoteRef/>
      </w:r>
      <w:r w:rsidRPr="005B29D4">
        <w:t xml:space="preserve"> Nations Unies, </w:t>
      </w:r>
      <w:r w:rsidRPr="005B29D4">
        <w:rPr>
          <w:i/>
          <w:iCs/>
        </w:rPr>
        <w:t>Recueil des Traités</w:t>
      </w:r>
      <w:r w:rsidRPr="005B29D4">
        <w:t xml:space="preserve">, vol. 1760, </w:t>
      </w:r>
      <w:r>
        <w:t>n°</w:t>
      </w:r>
      <w:r w:rsidRPr="005B29D4">
        <w:t xml:space="preserve"> 30619.</w:t>
      </w:r>
    </w:p>
  </w:footnote>
  <w:footnote w:id="7">
    <w:p w14:paraId="113801D7" w14:textId="77777777" w:rsidR="00F00511" w:rsidRPr="00853403" w:rsidRDefault="00F00511" w:rsidP="00F00511">
      <w:pPr>
        <w:pStyle w:val="Notedebasdepage"/>
      </w:pPr>
      <w:r w:rsidRPr="002E56A4">
        <w:rPr>
          <w:rStyle w:val="Appelnotedebasdep"/>
        </w:rPr>
        <w:footnoteRef/>
      </w:r>
      <w:r w:rsidRPr="00853403">
        <w:t xml:space="preserve"> D</w:t>
      </w:r>
      <w:r>
        <w:t>é</w:t>
      </w:r>
      <w:r w:rsidRPr="00853403">
        <w:t xml:space="preserve">cision </w:t>
      </w:r>
      <w:hyperlink r:id="rId6" w:history="1">
        <w:r w:rsidRPr="00853403">
          <w:rPr>
            <w:rStyle w:val="Lienhypertexte"/>
            <w:lang w:val="fr-FR"/>
          </w:rPr>
          <w:t>15/5</w:t>
        </w:r>
      </w:hyperlink>
      <w:r w:rsidRPr="00853403">
        <w:t>, annex</w:t>
      </w:r>
      <w:r>
        <w:t>e</w:t>
      </w:r>
      <w:r w:rsidRPr="00853403">
        <w:t xml:space="preserve"> I.</w:t>
      </w:r>
    </w:p>
  </w:footnote>
  <w:footnote w:id="8">
    <w:p w14:paraId="2CAB52FF" w14:textId="6977D555" w:rsidR="00F00511" w:rsidRPr="00853403" w:rsidRDefault="00F00511" w:rsidP="00F00511">
      <w:pPr>
        <w:pStyle w:val="Notedebasdepage"/>
      </w:pPr>
      <w:r w:rsidRPr="002E56A4">
        <w:rPr>
          <w:rStyle w:val="Appelnotedebasdep"/>
        </w:rPr>
        <w:footnoteRef/>
      </w:r>
      <w:r w:rsidRPr="00853403">
        <w:t xml:space="preserve"> </w:t>
      </w:r>
      <w:r w:rsidR="007A3EFB">
        <w:t>A</w:t>
      </w:r>
      <w:r>
        <w:t xml:space="preserve"> savoir les</w:t>
      </w:r>
      <w:r w:rsidRPr="00853403">
        <w:t xml:space="preserve"> indicat</w:t>
      </w:r>
      <w:r>
        <w:t>eu</w:t>
      </w:r>
      <w:r w:rsidRPr="00853403">
        <w:t>rs B.1, C.1, C.2, D.3, 1.1, 7.2 (</w:t>
      </w:r>
      <w:r w:rsidRPr="00E26358">
        <w:rPr>
          <w:bCs/>
        </w:rPr>
        <w:t>concentrations environnementales de pesticides</w:t>
      </w:r>
      <w:r w:rsidRPr="00BD59ED">
        <w:rPr>
          <w:bCs/>
        </w:rPr>
        <w:t>)</w:t>
      </w:r>
      <w:r w:rsidRPr="00853403">
        <w:t xml:space="preserve">), 9.1, 9.2, 15.1, 18.2, 21.1 </w:t>
      </w:r>
      <w:r>
        <w:t>et</w:t>
      </w:r>
      <w:r w:rsidRPr="00853403">
        <w:t xml:space="preserve"> 22.1.</w:t>
      </w:r>
    </w:p>
  </w:footnote>
  <w:footnote w:id="9">
    <w:p w14:paraId="439BDBD3" w14:textId="77777777" w:rsidR="00F00511" w:rsidRPr="00853403" w:rsidRDefault="00F00511" w:rsidP="00F00511">
      <w:pPr>
        <w:pStyle w:val="Notedebasdepage"/>
      </w:pPr>
      <w:r w:rsidRPr="002E56A4">
        <w:rPr>
          <w:rStyle w:val="Appelnotedebasdep"/>
        </w:rPr>
        <w:footnoteRef/>
      </w:r>
      <w:r w:rsidRPr="00853403">
        <w:t xml:space="preserve"> </w:t>
      </w:r>
      <w:r>
        <w:t>La d</w:t>
      </w:r>
      <w:r w:rsidRPr="00853403">
        <w:t>écision sur l’examen mondial sera adopté</w:t>
      </w:r>
      <w:r>
        <w:t xml:space="preserve">e </w:t>
      </w:r>
      <w:r w:rsidRPr="00853403">
        <w:t>à la dix-septième r</w:t>
      </w:r>
      <w:r>
        <w:t>é</w:t>
      </w:r>
      <w:r w:rsidRPr="00853403">
        <w:t>union de la Conférence des Parties.</w:t>
      </w:r>
    </w:p>
  </w:footnote>
  <w:footnote w:id="10">
    <w:p w14:paraId="4D4D09AA" w14:textId="77777777" w:rsidR="00F00511" w:rsidRPr="00404CD1" w:rsidRDefault="00F00511" w:rsidP="00F00511">
      <w:pPr>
        <w:pStyle w:val="Notedebasdepage"/>
      </w:pPr>
      <w:r w:rsidRPr="00404CD1">
        <w:rPr>
          <w:rStyle w:val="Appelnotedebasdep"/>
          <w:lang w:val="fr-FR"/>
        </w:rPr>
        <w:footnoteRef/>
      </w:r>
      <w:r w:rsidRPr="00404CD1">
        <w:t xml:space="preserve"> </w:t>
      </w:r>
      <w:r>
        <w:t xml:space="preserve">Voir </w:t>
      </w:r>
      <w:hyperlink r:id="rId7" w:history="1">
        <w:r w:rsidRPr="00404CD1">
          <w:t>CBD/SBSTTA/28/INF/4</w:t>
        </w:r>
      </w:hyperlink>
      <w:r w:rsidRPr="00404CD1">
        <w:t xml:space="preserve"> </w:t>
      </w:r>
      <w:r>
        <w:t>et</w:t>
      </w:r>
      <w:r w:rsidRPr="00404CD1">
        <w:t xml:space="preserve"> </w:t>
      </w:r>
      <w:hyperlink r:id="rId8" w:history="1">
        <w:r w:rsidRPr="00853403">
          <w:rPr>
            <w:rStyle w:val="Lienhypertexte"/>
            <w:lang w:val="fr-FR"/>
          </w:rPr>
          <w:t>CBD/COP/16/INF/4</w:t>
        </w:r>
      </w:hyperlink>
      <w:r>
        <w:t>.</w:t>
      </w:r>
    </w:p>
  </w:footnote>
  <w:footnote w:id="11">
    <w:p w14:paraId="1F789AB2" w14:textId="77777777" w:rsidR="00F00511" w:rsidRPr="002E56A4" w:rsidRDefault="00F00511" w:rsidP="00F00511">
      <w:pPr>
        <w:pStyle w:val="Notedebasdepage"/>
        <w:rPr>
          <w:lang w:val="en-CA"/>
        </w:rPr>
      </w:pPr>
      <w:r w:rsidRPr="002E56A4">
        <w:rPr>
          <w:rStyle w:val="Appelnotedebasdep"/>
        </w:rPr>
        <w:footnoteRef/>
      </w:r>
      <w:r w:rsidRPr="002E56A4">
        <w:t xml:space="preserve"> </w:t>
      </w:r>
      <w:hyperlink r:id="rId9" w:history="1">
        <w:r w:rsidRPr="002E56A4">
          <w:rPr>
            <w:lang w:val="en-CA"/>
          </w:rPr>
          <w:t>CBD/SBSTTA/28/INF/11</w:t>
        </w:r>
      </w:hyperlink>
      <w:r w:rsidRPr="002E56A4">
        <w:t>.</w:t>
      </w:r>
    </w:p>
  </w:footnote>
  <w:footnote w:id="12">
    <w:p w14:paraId="70D373A1" w14:textId="77777777" w:rsidR="00F00511" w:rsidRPr="002E56A4" w:rsidRDefault="00F00511" w:rsidP="00F00511">
      <w:pPr>
        <w:pStyle w:val="Notedebasdepage"/>
        <w:rPr>
          <w:lang w:val="en-CA"/>
        </w:rPr>
      </w:pPr>
      <w:r w:rsidRPr="002E56A4">
        <w:rPr>
          <w:rStyle w:val="Appelnotedebasdep"/>
        </w:rPr>
        <w:footnoteRef/>
      </w:r>
      <w:r w:rsidRPr="002E56A4">
        <w:t xml:space="preserve"> </w:t>
      </w:r>
      <w:hyperlink r:id="rId10" w:history="1">
        <w:r w:rsidRPr="002E56A4">
          <w:rPr>
            <w:rStyle w:val="Lienhypertexte"/>
          </w:rPr>
          <w:t>CBD/COP/16/INF/3/Rev.1</w:t>
        </w:r>
      </w:hyperlink>
      <w:r w:rsidRPr="002E56A4">
        <w:t>.</w:t>
      </w:r>
    </w:p>
  </w:footnote>
  <w:footnote w:id="13">
    <w:p w14:paraId="7B07E6F0" w14:textId="77777777" w:rsidR="00F00511" w:rsidRPr="006E7F9C" w:rsidRDefault="00F00511" w:rsidP="00F00511">
      <w:pPr>
        <w:pStyle w:val="Notedebasdepage"/>
        <w:rPr>
          <w:lang w:val="en-CA"/>
        </w:rPr>
      </w:pPr>
      <w:r w:rsidRPr="002E56A4">
        <w:rPr>
          <w:rStyle w:val="Appelnotedebasdep"/>
        </w:rPr>
        <w:footnoteRef/>
      </w:r>
      <w:r w:rsidRPr="002E56A4">
        <w:t xml:space="preserve"> </w:t>
      </w:r>
      <w:proofErr w:type="spellStart"/>
      <w:r w:rsidRPr="002E56A4">
        <w:rPr>
          <w:lang w:val="en-CA"/>
        </w:rPr>
        <w:t>D</w:t>
      </w:r>
      <w:r>
        <w:rPr>
          <w:lang w:val="en-CA"/>
        </w:rPr>
        <w:t>é</w:t>
      </w:r>
      <w:r w:rsidRPr="002E56A4">
        <w:rPr>
          <w:lang w:val="en-CA"/>
        </w:rPr>
        <w:t>cision</w:t>
      </w:r>
      <w:proofErr w:type="spellEnd"/>
      <w:r w:rsidRPr="002E56A4">
        <w:rPr>
          <w:lang w:val="en-CA"/>
        </w:rPr>
        <w:t xml:space="preserve"> </w:t>
      </w:r>
      <w:hyperlink r:id="rId11" w:history="1">
        <w:r w:rsidRPr="002E56A4">
          <w:rPr>
            <w:rStyle w:val="Lienhypertexte"/>
            <w:lang w:val="en-CA"/>
          </w:rPr>
          <w:t>15/4</w:t>
        </w:r>
      </w:hyperlink>
      <w:r w:rsidRPr="002E56A4">
        <w:rPr>
          <w:lang w:val="en-CA"/>
        </w:rPr>
        <w:t>, annex</w:t>
      </w:r>
      <w:r>
        <w:rPr>
          <w:lang w:val="en-CA"/>
        </w:rPr>
        <w:t>e</w:t>
      </w:r>
      <w:r w:rsidRPr="002E56A4">
        <w:rPr>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7CDF5" w14:textId="36F94DBB" w:rsidR="00534681" w:rsidRPr="00E133DA" w:rsidRDefault="00000000" w:rsidP="007C4951">
    <w:pPr>
      <w:pStyle w:val="En-tte"/>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D35BB8" w:rsidRPr="00E133DA">
          <w:rPr>
            <w:szCs w:val="20"/>
          </w:rPr>
          <w:t>CBD/SBSTTA/28/CRP.6</w:t>
        </w:r>
      </w:sdtContent>
    </w:sdt>
    <w:r w:rsidR="00C63FAE" w:rsidRPr="00E133DA">
      <w:rPr>
        <w:szCs w:val="20"/>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9F25D4A" w14:textId="40C6EB27" w:rsidR="009505C9" w:rsidRPr="00E133DA" w:rsidRDefault="00D35BB8" w:rsidP="007C4951">
        <w:pPr>
          <w:pStyle w:val="En-tte"/>
          <w:spacing w:after="240"/>
          <w:jc w:val="right"/>
        </w:pPr>
        <w:r w:rsidRPr="00E133DA">
          <w:t>CBD/SBSTTA/28/CRP.6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4E3EF" w14:textId="77777777" w:rsidR="00520CA2" w:rsidRPr="00E133DA" w:rsidRDefault="00520CA2" w:rsidP="00520CA2">
    <w:pPr>
      <w:pStyle w:val="En-tte"/>
      <w:pBdr>
        <w:bottom w:val="none" w:sz="0" w:space="0" w:color="auto"/>
      </w:pBd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8B70991"/>
    <w:multiLevelType w:val="hybridMultilevel"/>
    <w:tmpl w:val="4ADA0F28"/>
    <w:lvl w:ilvl="0" w:tplc="A52867AE">
      <w:start w:val="1"/>
      <w:numFmt w:val="decimal"/>
      <w:pStyle w:val="Para10"/>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1183056410">
    <w:abstractNumId w:val="4"/>
  </w:num>
  <w:num w:numId="9" w16cid:durableId="792749828">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938"/>
    <w:rsid w:val="0000007D"/>
    <w:rsid w:val="000012C7"/>
    <w:rsid w:val="00002238"/>
    <w:rsid w:val="000023A4"/>
    <w:rsid w:val="0000253D"/>
    <w:rsid w:val="000027B0"/>
    <w:rsid w:val="0000371B"/>
    <w:rsid w:val="00003B51"/>
    <w:rsid w:val="00003E91"/>
    <w:rsid w:val="00004892"/>
    <w:rsid w:val="00006903"/>
    <w:rsid w:val="00006B9A"/>
    <w:rsid w:val="00007DFF"/>
    <w:rsid w:val="00010339"/>
    <w:rsid w:val="000106A7"/>
    <w:rsid w:val="00010701"/>
    <w:rsid w:val="000107CD"/>
    <w:rsid w:val="00011482"/>
    <w:rsid w:val="0001198A"/>
    <w:rsid w:val="00011A7C"/>
    <w:rsid w:val="00012781"/>
    <w:rsid w:val="0001295C"/>
    <w:rsid w:val="0001351D"/>
    <w:rsid w:val="0001363B"/>
    <w:rsid w:val="00013C7E"/>
    <w:rsid w:val="00013E34"/>
    <w:rsid w:val="00013EF1"/>
    <w:rsid w:val="00014640"/>
    <w:rsid w:val="00014E0C"/>
    <w:rsid w:val="00014F31"/>
    <w:rsid w:val="000152D3"/>
    <w:rsid w:val="000152ED"/>
    <w:rsid w:val="00015904"/>
    <w:rsid w:val="00016FAE"/>
    <w:rsid w:val="00017E58"/>
    <w:rsid w:val="0002171D"/>
    <w:rsid w:val="000232C2"/>
    <w:rsid w:val="00023A60"/>
    <w:rsid w:val="00023FF5"/>
    <w:rsid w:val="000246FE"/>
    <w:rsid w:val="0002478C"/>
    <w:rsid w:val="000247F5"/>
    <w:rsid w:val="00024801"/>
    <w:rsid w:val="00024813"/>
    <w:rsid w:val="0002495A"/>
    <w:rsid w:val="00024FAC"/>
    <w:rsid w:val="00025BF1"/>
    <w:rsid w:val="0002611D"/>
    <w:rsid w:val="00027252"/>
    <w:rsid w:val="00027586"/>
    <w:rsid w:val="00027E53"/>
    <w:rsid w:val="00027F4B"/>
    <w:rsid w:val="00030952"/>
    <w:rsid w:val="0003184D"/>
    <w:rsid w:val="00032BF7"/>
    <w:rsid w:val="00032C87"/>
    <w:rsid w:val="00032F2E"/>
    <w:rsid w:val="00033CB9"/>
    <w:rsid w:val="0003458C"/>
    <w:rsid w:val="00034DC8"/>
    <w:rsid w:val="000357A1"/>
    <w:rsid w:val="00035D5E"/>
    <w:rsid w:val="00035FAB"/>
    <w:rsid w:val="0003603B"/>
    <w:rsid w:val="00036539"/>
    <w:rsid w:val="000368BE"/>
    <w:rsid w:val="00036B61"/>
    <w:rsid w:val="00036C34"/>
    <w:rsid w:val="00037370"/>
    <w:rsid w:val="000373CE"/>
    <w:rsid w:val="00037531"/>
    <w:rsid w:val="00041219"/>
    <w:rsid w:val="00041269"/>
    <w:rsid w:val="000416BF"/>
    <w:rsid w:val="00041928"/>
    <w:rsid w:val="000419DA"/>
    <w:rsid w:val="00041BED"/>
    <w:rsid w:val="000426B9"/>
    <w:rsid w:val="00044490"/>
    <w:rsid w:val="000449F3"/>
    <w:rsid w:val="00044AEC"/>
    <w:rsid w:val="00044AF3"/>
    <w:rsid w:val="00044D92"/>
    <w:rsid w:val="000450A9"/>
    <w:rsid w:val="0004545E"/>
    <w:rsid w:val="00045708"/>
    <w:rsid w:val="00045B2C"/>
    <w:rsid w:val="00046B15"/>
    <w:rsid w:val="000474AD"/>
    <w:rsid w:val="000476C3"/>
    <w:rsid w:val="00050092"/>
    <w:rsid w:val="00050817"/>
    <w:rsid w:val="00050C1D"/>
    <w:rsid w:val="00051757"/>
    <w:rsid w:val="000519AF"/>
    <w:rsid w:val="00051B7A"/>
    <w:rsid w:val="000529A8"/>
    <w:rsid w:val="00052C61"/>
    <w:rsid w:val="00053D71"/>
    <w:rsid w:val="0005424F"/>
    <w:rsid w:val="000543AE"/>
    <w:rsid w:val="00054876"/>
    <w:rsid w:val="00055497"/>
    <w:rsid w:val="00055619"/>
    <w:rsid w:val="00056645"/>
    <w:rsid w:val="00057912"/>
    <w:rsid w:val="00057A1E"/>
    <w:rsid w:val="00057D04"/>
    <w:rsid w:val="0006019B"/>
    <w:rsid w:val="0006110F"/>
    <w:rsid w:val="0006163B"/>
    <w:rsid w:val="000617C6"/>
    <w:rsid w:val="0006232B"/>
    <w:rsid w:val="0006267B"/>
    <w:rsid w:val="0006365E"/>
    <w:rsid w:val="000637EC"/>
    <w:rsid w:val="000645AC"/>
    <w:rsid w:val="000649E7"/>
    <w:rsid w:val="000655A1"/>
    <w:rsid w:val="00065AC4"/>
    <w:rsid w:val="00067163"/>
    <w:rsid w:val="00067184"/>
    <w:rsid w:val="00067302"/>
    <w:rsid w:val="00067DA9"/>
    <w:rsid w:val="00067DD5"/>
    <w:rsid w:val="0007054B"/>
    <w:rsid w:val="000706A7"/>
    <w:rsid w:val="00070ACC"/>
    <w:rsid w:val="000715AD"/>
    <w:rsid w:val="0007171B"/>
    <w:rsid w:val="00071EFD"/>
    <w:rsid w:val="00072217"/>
    <w:rsid w:val="00074648"/>
    <w:rsid w:val="00074655"/>
    <w:rsid w:val="0007488B"/>
    <w:rsid w:val="000756DA"/>
    <w:rsid w:val="00075807"/>
    <w:rsid w:val="00075879"/>
    <w:rsid w:val="000759B1"/>
    <w:rsid w:val="00075BD4"/>
    <w:rsid w:val="00076D97"/>
    <w:rsid w:val="00076F20"/>
    <w:rsid w:val="0007780A"/>
    <w:rsid w:val="00077A25"/>
    <w:rsid w:val="000807EB"/>
    <w:rsid w:val="00081224"/>
    <w:rsid w:val="0008194A"/>
    <w:rsid w:val="00081AE0"/>
    <w:rsid w:val="00082580"/>
    <w:rsid w:val="00082EB2"/>
    <w:rsid w:val="00083245"/>
    <w:rsid w:val="00083554"/>
    <w:rsid w:val="00083CB0"/>
    <w:rsid w:val="00083F51"/>
    <w:rsid w:val="000840FC"/>
    <w:rsid w:val="0008479B"/>
    <w:rsid w:val="000866FF"/>
    <w:rsid w:val="00086BB9"/>
    <w:rsid w:val="00086C0A"/>
    <w:rsid w:val="00086DA7"/>
    <w:rsid w:val="00087066"/>
    <w:rsid w:val="0008741B"/>
    <w:rsid w:val="000879DB"/>
    <w:rsid w:val="00087DE6"/>
    <w:rsid w:val="00087E10"/>
    <w:rsid w:val="00087FCF"/>
    <w:rsid w:val="00090454"/>
    <w:rsid w:val="0009112B"/>
    <w:rsid w:val="00092236"/>
    <w:rsid w:val="00092964"/>
    <w:rsid w:val="00092A62"/>
    <w:rsid w:val="00092B21"/>
    <w:rsid w:val="00093C9C"/>
    <w:rsid w:val="000941AD"/>
    <w:rsid w:val="0009453F"/>
    <w:rsid w:val="000948DE"/>
    <w:rsid w:val="00094F02"/>
    <w:rsid w:val="00095282"/>
    <w:rsid w:val="000953C5"/>
    <w:rsid w:val="0009548F"/>
    <w:rsid w:val="000954DC"/>
    <w:rsid w:val="00095C4E"/>
    <w:rsid w:val="00097038"/>
    <w:rsid w:val="000979CD"/>
    <w:rsid w:val="00097A6F"/>
    <w:rsid w:val="00097DD0"/>
    <w:rsid w:val="00097F28"/>
    <w:rsid w:val="000A0A01"/>
    <w:rsid w:val="000A14F6"/>
    <w:rsid w:val="000A1526"/>
    <w:rsid w:val="000A161E"/>
    <w:rsid w:val="000A1702"/>
    <w:rsid w:val="000A1737"/>
    <w:rsid w:val="000A17E4"/>
    <w:rsid w:val="000A1BB7"/>
    <w:rsid w:val="000A1C08"/>
    <w:rsid w:val="000A3F86"/>
    <w:rsid w:val="000A48A7"/>
    <w:rsid w:val="000A6535"/>
    <w:rsid w:val="000A656F"/>
    <w:rsid w:val="000A6EC3"/>
    <w:rsid w:val="000A762F"/>
    <w:rsid w:val="000B04A2"/>
    <w:rsid w:val="000B0642"/>
    <w:rsid w:val="000B10DD"/>
    <w:rsid w:val="000B1C58"/>
    <w:rsid w:val="000B28A4"/>
    <w:rsid w:val="000B33A9"/>
    <w:rsid w:val="000B37BD"/>
    <w:rsid w:val="000B4A0A"/>
    <w:rsid w:val="000B5167"/>
    <w:rsid w:val="000B5691"/>
    <w:rsid w:val="000B57E0"/>
    <w:rsid w:val="000B5997"/>
    <w:rsid w:val="000B6A94"/>
    <w:rsid w:val="000B7C4B"/>
    <w:rsid w:val="000C03AB"/>
    <w:rsid w:val="000C195D"/>
    <w:rsid w:val="000C2206"/>
    <w:rsid w:val="000C25BB"/>
    <w:rsid w:val="000C2D2D"/>
    <w:rsid w:val="000C3471"/>
    <w:rsid w:val="000C5BCA"/>
    <w:rsid w:val="000C691C"/>
    <w:rsid w:val="000D04C0"/>
    <w:rsid w:val="000D070F"/>
    <w:rsid w:val="000D0F68"/>
    <w:rsid w:val="000D1321"/>
    <w:rsid w:val="000D153F"/>
    <w:rsid w:val="000D1705"/>
    <w:rsid w:val="000D1AAD"/>
    <w:rsid w:val="000D1CDD"/>
    <w:rsid w:val="000D1F46"/>
    <w:rsid w:val="000D21E4"/>
    <w:rsid w:val="000D22E8"/>
    <w:rsid w:val="000D249B"/>
    <w:rsid w:val="000D2AFD"/>
    <w:rsid w:val="000D310D"/>
    <w:rsid w:val="000D3559"/>
    <w:rsid w:val="000D40C8"/>
    <w:rsid w:val="000D4F4F"/>
    <w:rsid w:val="000D54A7"/>
    <w:rsid w:val="000D60BF"/>
    <w:rsid w:val="000D6215"/>
    <w:rsid w:val="000D66D9"/>
    <w:rsid w:val="000D68D5"/>
    <w:rsid w:val="000D69E2"/>
    <w:rsid w:val="000D6EAC"/>
    <w:rsid w:val="000D77C8"/>
    <w:rsid w:val="000D782F"/>
    <w:rsid w:val="000D7D21"/>
    <w:rsid w:val="000E06F5"/>
    <w:rsid w:val="000E0FD3"/>
    <w:rsid w:val="000E10E9"/>
    <w:rsid w:val="000E153E"/>
    <w:rsid w:val="000E1F31"/>
    <w:rsid w:val="000E1FF7"/>
    <w:rsid w:val="000E2361"/>
    <w:rsid w:val="000E285C"/>
    <w:rsid w:val="000E2B4D"/>
    <w:rsid w:val="000E2E50"/>
    <w:rsid w:val="000E330B"/>
    <w:rsid w:val="000E3488"/>
    <w:rsid w:val="000E3563"/>
    <w:rsid w:val="000E36AA"/>
    <w:rsid w:val="000E3C4E"/>
    <w:rsid w:val="000E40CD"/>
    <w:rsid w:val="000E472C"/>
    <w:rsid w:val="000E4843"/>
    <w:rsid w:val="000E57A2"/>
    <w:rsid w:val="000E636B"/>
    <w:rsid w:val="000E673A"/>
    <w:rsid w:val="000E71C7"/>
    <w:rsid w:val="000E73B7"/>
    <w:rsid w:val="000E73DA"/>
    <w:rsid w:val="000E7675"/>
    <w:rsid w:val="000E7959"/>
    <w:rsid w:val="000E7A36"/>
    <w:rsid w:val="000E7B42"/>
    <w:rsid w:val="000F0839"/>
    <w:rsid w:val="000F0D1B"/>
    <w:rsid w:val="000F1685"/>
    <w:rsid w:val="000F2266"/>
    <w:rsid w:val="000F2ABF"/>
    <w:rsid w:val="000F36CC"/>
    <w:rsid w:val="000F40DC"/>
    <w:rsid w:val="000F494F"/>
    <w:rsid w:val="000F4F38"/>
    <w:rsid w:val="000F56B2"/>
    <w:rsid w:val="000F5DEB"/>
    <w:rsid w:val="000F6854"/>
    <w:rsid w:val="000F6945"/>
    <w:rsid w:val="000F6AF4"/>
    <w:rsid w:val="000F74F5"/>
    <w:rsid w:val="000F77E8"/>
    <w:rsid w:val="000F78FC"/>
    <w:rsid w:val="001001AB"/>
    <w:rsid w:val="0010053D"/>
    <w:rsid w:val="00101324"/>
    <w:rsid w:val="00102198"/>
    <w:rsid w:val="00102B68"/>
    <w:rsid w:val="00102EAF"/>
    <w:rsid w:val="00103187"/>
    <w:rsid w:val="001031DF"/>
    <w:rsid w:val="00103AA6"/>
    <w:rsid w:val="00103F20"/>
    <w:rsid w:val="0010418D"/>
    <w:rsid w:val="00104531"/>
    <w:rsid w:val="001046C2"/>
    <w:rsid w:val="00104743"/>
    <w:rsid w:val="001048DC"/>
    <w:rsid w:val="00104BF5"/>
    <w:rsid w:val="00104D89"/>
    <w:rsid w:val="00104DA0"/>
    <w:rsid w:val="00105372"/>
    <w:rsid w:val="001054A6"/>
    <w:rsid w:val="00105D57"/>
    <w:rsid w:val="00106C3A"/>
    <w:rsid w:val="001070D1"/>
    <w:rsid w:val="00107560"/>
    <w:rsid w:val="001078A1"/>
    <w:rsid w:val="00107C82"/>
    <w:rsid w:val="00110634"/>
    <w:rsid w:val="00111088"/>
    <w:rsid w:val="0011113D"/>
    <w:rsid w:val="001111C4"/>
    <w:rsid w:val="00111721"/>
    <w:rsid w:val="00111A94"/>
    <w:rsid w:val="00112356"/>
    <w:rsid w:val="0011262A"/>
    <w:rsid w:val="00112E91"/>
    <w:rsid w:val="001136E5"/>
    <w:rsid w:val="001139E8"/>
    <w:rsid w:val="00114528"/>
    <w:rsid w:val="00114C43"/>
    <w:rsid w:val="00115192"/>
    <w:rsid w:val="001151D5"/>
    <w:rsid w:val="0011531E"/>
    <w:rsid w:val="0011560A"/>
    <w:rsid w:val="00115E8D"/>
    <w:rsid w:val="00116FE0"/>
    <w:rsid w:val="00117720"/>
    <w:rsid w:val="0011776F"/>
    <w:rsid w:val="00117C44"/>
    <w:rsid w:val="00117E02"/>
    <w:rsid w:val="00117EBC"/>
    <w:rsid w:val="00120271"/>
    <w:rsid w:val="00120569"/>
    <w:rsid w:val="00120717"/>
    <w:rsid w:val="00121146"/>
    <w:rsid w:val="00121172"/>
    <w:rsid w:val="001215A5"/>
    <w:rsid w:val="0012253E"/>
    <w:rsid w:val="00122CAE"/>
    <w:rsid w:val="00122EA3"/>
    <w:rsid w:val="00123933"/>
    <w:rsid w:val="00123E14"/>
    <w:rsid w:val="00123E1B"/>
    <w:rsid w:val="00123EFD"/>
    <w:rsid w:val="001245C6"/>
    <w:rsid w:val="001247E5"/>
    <w:rsid w:val="00124CD8"/>
    <w:rsid w:val="00124FF9"/>
    <w:rsid w:val="00125173"/>
    <w:rsid w:val="00125466"/>
    <w:rsid w:val="001258CE"/>
    <w:rsid w:val="00125A13"/>
    <w:rsid w:val="00125DDF"/>
    <w:rsid w:val="00126658"/>
    <w:rsid w:val="001275B8"/>
    <w:rsid w:val="00130876"/>
    <w:rsid w:val="00131130"/>
    <w:rsid w:val="001312AD"/>
    <w:rsid w:val="00131920"/>
    <w:rsid w:val="00131C48"/>
    <w:rsid w:val="00131E4C"/>
    <w:rsid w:val="00131E7A"/>
    <w:rsid w:val="0013231D"/>
    <w:rsid w:val="00132C0C"/>
    <w:rsid w:val="00133889"/>
    <w:rsid w:val="00134604"/>
    <w:rsid w:val="00134846"/>
    <w:rsid w:val="001349A4"/>
    <w:rsid w:val="001350E4"/>
    <w:rsid w:val="0013580D"/>
    <w:rsid w:val="00135D6C"/>
    <w:rsid w:val="00136683"/>
    <w:rsid w:val="0013697A"/>
    <w:rsid w:val="001369B9"/>
    <w:rsid w:val="0013783A"/>
    <w:rsid w:val="00137927"/>
    <w:rsid w:val="00137B9C"/>
    <w:rsid w:val="00140DF6"/>
    <w:rsid w:val="0014186F"/>
    <w:rsid w:val="00143CCD"/>
    <w:rsid w:val="00144385"/>
    <w:rsid w:val="00144843"/>
    <w:rsid w:val="00144BCE"/>
    <w:rsid w:val="00145146"/>
    <w:rsid w:val="001451CD"/>
    <w:rsid w:val="00146761"/>
    <w:rsid w:val="00146916"/>
    <w:rsid w:val="00146962"/>
    <w:rsid w:val="001475A4"/>
    <w:rsid w:val="001508C7"/>
    <w:rsid w:val="001517FE"/>
    <w:rsid w:val="001524E2"/>
    <w:rsid w:val="00152867"/>
    <w:rsid w:val="0015288D"/>
    <w:rsid w:val="00153466"/>
    <w:rsid w:val="00153B5C"/>
    <w:rsid w:val="00154B64"/>
    <w:rsid w:val="00154C56"/>
    <w:rsid w:val="00155E51"/>
    <w:rsid w:val="00155FD5"/>
    <w:rsid w:val="00156084"/>
    <w:rsid w:val="001560E1"/>
    <w:rsid w:val="00157006"/>
    <w:rsid w:val="0015738E"/>
    <w:rsid w:val="00157702"/>
    <w:rsid w:val="001579D9"/>
    <w:rsid w:val="00157C11"/>
    <w:rsid w:val="00157D78"/>
    <w:rsid w:val="00157E23"/>
    <w:rsid w:val="00160932"/>
    <w:rsid w:val="0016109D"/>
    <w:rsid w:val="0016196C"/>
    <w:rsid w:val="00161A19"/>
    <w:rsid w:val="00162400"/>
    <w:rsid w:val="00162401"/>
    <w:rsid w:val="001625B3"/>
    <w:rsid w:val="0016293B"/>
    <w:rsid w:val="00162B8C"/>
    <w:rsid w:val="00164073"/>
    <w:rsid w:val="00164E44"/>
    <w:rsid w:val="0016544C"/>
    <w:rsid w:val="00165E75"/>
    <w:rsid w:val="001666A2"/>
    <w:rsid w:val="00166EA0"/>
    <w:rsid w:val="001671B3"/>
    <w:rsid w:val="0016728D"/>
    <w:rsid w:val="0016733F"/>
    <w:rsid w:val="00170081"/>
    <w:rsid w:val="0017132B"/>
    <w:rsid w:val="001726E5"/>
    <w:rsid w:val="00172AC6"/>
    <w:rsid w:val="00172AF6"/>
    <w:rsid w:val="001732A1"/>
    <w:rsid w:val="00173893"/>
    <w:rsid w:val="001738F3"/>
    <w:rsid w:val="00173E66"/>
    <w:rsid w:val="001751CB"/>
    <w:rsid w:val="001755E5"/>
    <w:rsid w:val="00176CEE"/>
    <w:rsid w:val="00176FA9"/>
    <w:rsid w:val="0018072B"/>
    <w:rsid w:val="00180E0A"/>
    <w:rsid w:val="00181A72"/>
    <w:rsid w:val="00181CC9"/>
    <w:rsid w:val="00182692"/>
    <w:rsid w:val="00182748"/>
    <w:rsid w:val="00182A7D"/>
    <w:rsid w:val="0018330B"/>
    <w:rsid w:val="00183432"/>
    <w:rsid w:val="00183992"/>
    <w:rsid w:val="00183B24"/>
    <w:rsid w:val="00184019"/>
    <w:rsid w:val="0018496B"/>
    <w:rsid w:val="0018519B"/>
    <w:rsid w:val="00185365"/>
    <w:rsid w:val="0018574A"/>
    <w:rsid w:val="0018574B"/>
    <w:rsid w:val="0018606C"/>
    <w:rsid w:val="00186DD8"/>
    <w:rsid w:val="00187E18"/>
    <w:rsid w:val="00190440"/>
    <w:rsid w:val="0019170B"/>
    <w:rsid w:val="001921A0"/>
    <w:rsid w:val="001921EB"/>
    <w:rsid w:val="00194AAD"/>
    <w:rsid w:val="001964E8"/>
    <w:rsid w:val="00197A58"/>
    <w:rsid w:val="00197A93"/>
    <w:rsid w:val="00197DC1"/>
    <w:rsid w:val="001A0C02"/>
    <w:rsid w:val="001A0D6A"/>
    <w:rsid w:val="001A118A"/>
    <w:rsid w:val="001A1839"/>
    <w:rsid w:val="001A1AF0"/>
    <w:rsid w:val="001A29B4"/>
    <w:rsid w:val="001A35EC"/>
    <w:rsid w:val="001A3CBD"/>
    <w:rsid w:val="001A47EB"/>
    <w:rsid w:val="001A5A31"/>
    <w:rsid w:val="001A6F4B"/>
    <w:rsid w:val="001A729A"/>
    <w:rsid w:val="001A7374"/>
    <w:rsid w:val="001A7ABE"/>
    <w:rsid w:val="001A7DCE"/>
    <w:rsid w:val="001B075C"/>
    <w:rsid w:val="001B0BEF"/>
    <w:rsid w:val="001B1152"/>
    <w:rsid w:val="001B13FE"/>
    <w:rsid w:val="001B1A81"/>
    <w:rsid w:val="001B1BF1"/>
    <w:rsid w:val="001B2096"/>
    <w:rsid w:val="001B2893"/>
    <w:rsid w:val="001B2A5C"/>
    <w:rsid w:val="001B2CD2"/>
    <w:rsid w:val="001B439A"/>
    <w:rsid w:val="001B4CC2"/>
    <w:rsid w:val="001B514A"/>
    <w:rsid w:val="001B53B0"/>
    <w:rsid w:val="001B587E"/>
    <w:rsid w:val="001B685C"/>
    <w:rsid w:val="001B6C58"/>
    <w:rsid w:val="001B77EC"/>
    <w:rsid w:val="001B7E28"/>
    <w:rsid w:val="001C028E"/>
    <w:rsid w:val="001C187F"/>
    <w:rsid w:val="001C1981"/>
    <w:rsid w:val="001C2054"/>
    <w:rsid w:val="001C2F7F"/>
    <w:rsid w:val="001C30D3"/>
    <w:rsid w:val="001C31E0"/>
    <w:rsid w:val="001C3500"/>
    <w:rsid w:val="001C35E7"/>
    <w:rsid w:val="001C372C"/>
    <w:rsid w:val="001C3EF0"/>
    <w:rsid w:val="001C471E"/>
    <w:rsid w:val="001C4905"/>
    <w:rsid w:val="001C4BB2"/>
    <w:rsid w:val="001C4BD5"/>
    <w:rsid w:val="001C4D76"/>
    <w:rsid w:val="001C53C6"/>
    <w:rsid w:val="001C579D"/>
    <w:rsid w:val="001C5B67"/>
    <w:rsid w:val="001C620B"/>
    <w:rsid w:val="001C62DE"/>
    <w:rsid w:val="001C68F6"/>
    <w:rsid w:val="001C6C98"/>
    <w:rsid w:val="001C6D60"/>
    <w:rsid w:val="001C6EDA"/>
    <w:rsid w:val="001C775B"/>
    <w:rsid w:val="001C7D2D"/>
    <w:rsid w:val="001D0410"/>
    <w:rsid w:val="001D10B1"/>
    <w:rsid w:val="001D154E"/>
    <w:rsid w:val="001D1813"/>
    <w:rsid w:val="001D2874"/>
    <w:rsid w:val="001D2912"/>
    <w:rsid w:val="001D2AA7"/>
    <w:rsid w:val="001D2C75"/>
    <w:rsid w:val="001D2E1D"/>
    <w:rsid w:val="001D3AF8"/>
    <w:rsid w:val="001D48E4"/>
    <w:rsid w:val="001D56DC"/>
    <w:rsid w:val="001D5B96"/>
    <w:rsid w:val="001D5DD3"/>
    <w:rsid w:val="001D609A"/>
    <w:rsid w:val="001D62F0"/>
    <w:rsid w:val="001D63E8"/>
    <w:rsid w:val="001D6636"/>
    <w:rsid w:val="001D6B8E"/>
    <w:rsid w:val="001D70C0"/>
    <w:rsid w:val="001D74CC"/>
    <w:rsid w:val="001D75CF"/>
    <w:rsid w:val="001D7739"/>
    <w:rsid w:val="001D7D04"/>
    <w:rsid w:val="001E0425"/>
    <w:rsid w:val="001E088C"/>
    <w:rsid w:val="001E08D8"/>
    <w:rsid w:val="001E0E28"/>
    <w:rsid w:val="001E11A2"/>
    <w:rsid w:val="001E1781"/>
    <w:rsid w:val="001E20A6"/>
    <w:rsid w:val="001E27FC"/>
    <w:rsid w:val="001E2C4B"/>
    <w:rsid w:val="001E30F9"/>
    <w:rsid w:val="001E3871"/>
    <w:rsid w:val="001E51E5"/>
    <w:rsid w:val="001E589D"/>
    <w:rsid w:val="001E6024"/>
    <w:rsid w:val="001E64E2"/>
    <w:rsid w:val="001E71DE"/>
    <w:rsid w:val="001E774D"/>
    <w:rsid w:val="001E77BE"/>
    <w:rsid w:val="001E7D5D"/>
    <w:rsid w:val="001F054E"/>
    <w:rsid w:val="001F1249"/>
    <w:rsid w:val="001F1306"/>
    <w:rsid w:val="001F25B5"/>
    <w:rsid w:val="001F27D8"/>
    <w:rsid w:val="001F2876"/>
    <w:rsid w:val="001F3031"/>
    <w:rsid w:val="001F531D"/>
    <w:rsid w:val="001F59C8"/>
    <w:rsid w:val="001F6F27"/>
    <w:rsid w:val="001F75E6"/>
    <w:rsid w:val="001F77A3"/>
    <w:rsid w:val="001F7879"/>
    <w:rsid w:val="00201036"/>
    <w:rsid w:val="00201447"/>
    <w:rsid w:val="002016AB"/>
    <w:rsid w:val="00203B7C"/>
    <w:rsid w:val="0020470C"/>
    <w:rsid w:val="00204889"/>
    <w:rsid w:val="0020540F"/>
    <w:rsid w:val="00205ACA"/>
    <w:rsid w:val="00205D27"/>
    <w:rsid w:val="00205FE2"/>
    <w:rsid w:val="00206429"/>
    <w:rsid w:val="00206636"/>
    <w:rsid w:val="002076C0"/>
    <w:rsid w:val="0020798E"/>
    <w:rsid w:val="0021196B"/>
    <w:rsid w:val="00211F46"/>
    <w:rsid w:val="0021226B"/>
    <w:rsid w:val="00212828"/>
    <w:rsid w:val="002131B2"/>
    <w:rsid w:val="00213468"/>
    <w:rsid w:val="002134B7"/>
    <w:rsid w:val="00213D36"/>
    <w:rsid w:val="0021442F"/>
    <w:rsid w:val="0021456F"/>
    <w:rsid w:val="0021485E"/>
    <w:rsid w:val="00214D9F"/>
    <w:rsid w:val="00215277"/>
    <w:rsid w:val="00215510"/>
    <w:rsid w:val="00215FA8"/>
    <w:rsid w:val="00216ED7"/>
    <w:rsid w:val="002178CE"/>
    <w:rsid w:val="00217C29"/>
    <w:rsid w:val="00220388"/>
    <w:rsid w:val="00220B1F"/>
    <w:rsid w:val="00220FFA"/>
    <w:rsid w:val="0022117D"/>
    <w:rsid w:val="00221894"/>
    <w:rsid w:val="00221C03"/>
    <w:rsid w:val="00221F5B"/>
    <w:rsid w:val="00221FDF"/>
    <w:rsid w:val="002226C8"/>
    <w:rsid w:val="0022272A"/>
    <w:rsid w:val="002232E8"/>
    <w:rsid w:val="00223AC2"/>
    <w:rsid w:val="00223F17"/>
    <w:rsid w:val="002251E5"/>
    <w:rsid w:val="0022580E"/>
    <w:rsid w:val="00225A1B"/>
    <w:rsid w:val="00226A1C"/>
    <w:rsid w:val="002278E4"/>
    <w:rsid w:val="00227C68"/>
    <w:rsid w:val="00227D0F"/>
    <w:rsid w:val="0023039F"/>
    <w:rsid w:val="0023109F"/>
    <w:rsid w:val="00232979"/>
    <w:rsid w:val="00233098"/>
    <w:rsid w:val="002330F0"/>
    <w:rsid w:val="00233179"/>
    <w:rsid w:val="002341FA"/>
    <w:rsid w:val="0023422E"/>
    <w:rsid w:val="00234402"/>
    <w:rsid w:val="00234606"/>
    <w:rsid w:val="00235433"/>
    <w:rsid w:val="00236377"/>
    <w:rsid w:val="00237A4A"/>
    <w:rsid w:val="00237EF9"/>
    <w:rsid w:val="00240732"/>
    <w:rsid w:val="00240761"/>
    <w:rsid w:val="00240A40"/>
    <w:rsid w:val="00241361"/>
    <w:rsid w:val="00241724"/>
    <w:rsid w:val="00241EE1"/>
    <w:rsid w:val="002424DB"/>
    <w:rsid w:val="0024313A"/>
    <w:rsid w:val="00243B0D"/>
    <w:rsid w:val="00244196"/>
    <w:rsid w:val="00244976"/>
    <w:rsid w:val="00244BCE"/>
    <w:rsid w:val="00244E82"/>
    <w:rsid w:val="002453C2"/>
    <w:rsid w:val="002457C6"/>
    <w:rsid w:val="00245961"/>
    <w:rsid w:val="00245D0F"/>
    <w:rsid w:val="00246D04"/>
    <w:rsid w:val="00250291"/>
    <w:rsid w:val="002508EC"/>
    <w:rsid w:val="00250D80"/>
    <w:rsid w:val="0025234B"/>
    <w:rsid w:val="0025246D"/>
    <w:rsid w:val="0025253E"/>
    <w:rsid w:val="00252C36"/>
    <w:rsid w:val="002544AB"/>
    <w:rsid w:val="00254A11"/>
    <w:rsid w:val="0025567C"/>
    <w:rsid w:val="00256AF9"/>
    <w:rsid w:val="00257B38"/>
    <w:rsid w:val="00260EEB"/>
    <w:rsid w:val="002612C8"/>
    <w:rsid w:val="0026205D"/>
    <w:rsid w:val="00262426"/>
    <w:rsid w:val="00262A8C"/>
    <w:rsid w:val="00262BED"/>
    <w:rsid w:val="00263226"/>
    <w:rsid w:val="00263288"/>
    <w:rsid w:val="00263748"/>
    <w:rsid w:val="002638CA"/>
    <w:rsid w:val="00263F71"/>
    <w:rsid w:val="002642FD"/>
    <w:rsid w:val="00264F57"/>
    <w:rsid w:val="00265BB0"/>
    <w:rsid w:val="00265C34"/>
    <w:rsid w:val="00265CA8"/>
    <w:rsid w:val="00265D51"/>
    <w:rsid w:val="00265DF3"/>
    <w:rsid w:val="0026629D"/>
    <w:rsid w:val="00266BD8"/>
    <w:rsid w:val="00267137"/>
    <w:rsid w:val="00267CBA"/>
    <w:rsid w:val="00270326"/>
    <w:rsid w:val="00270D5B"/>
    <w:rsid w:val="00271AE7"/>
    <w:rsid w:val="00271EAC"/>
    <w:rsid w:val="00271EBF"/>
    <w:rsid w:val="0027205B"/>
    <w:rsid w:val="002723F8"/>
    <w:rsid w:val="00272AD0"/>
    <w:rsid w:val="0027473B"/>
    <w:rsid w:val="00275054"/>
    <w:rsid w:val="002754FC"/>
    <w:rsid w:val="0027570B"/>
    <w:rsid w:val="00275757"/>
    <w:rsid w:val="002761F7"/>
    <w:rsid w:val="002763CD"/>
    <w:rsid w:val="00276DFB"/>
    <w:rsid w:val="00277C2E"/>
    <w:rsid w:val="00280F19"/>
    <w:rsid w:val="0028125E"/>
    <w:rsid w:val="00281D8B"/>
    <w:rsid w:val="00282707"/>
    <w:rsid w:val="002827DA"/>
    <w:rsid w:val="00282C26"/>
    <w:rsid w:val="0028335C"/>
    <w:rsid w:val="0028343F"/>
    <w:rsid w:val="002844F1"/>
    <w:rsid w:val="00284B97"/>
    <w:rsid w:val="0028791E"/>
    <w:rsid w:val="00287EDF"/>
    <w:rsid w:val="00290F8F"/>
    <w:rsid w:val="00290FA3"/>
    <w:rsid w:val="0029108F"/>
    <w:rsid w:val="0029254B"/>
    <w:rsid w:val="00293795"/>
    <w:rsid w:val="0029481A"/>
    <w:rsid w:val="00294B9C"/>
    <w:rsid w:val="00294BBA"/>
    <w:rsid w:val="00294DFF"/>
    <w:rsid w:val="00295406"/>
    <w:rsid w:val="002957B5"/>
    <w:rsid w:val="00295B04"/>
    <w:rsid w:val="00295C1A"/>
    <w:rsid w:val="00295C9E"/>
    <w:rsid w:val="00297442"/>
    <w:rsid w:val="00297686"/>
    <w:rsid w:val="00297A3C"/>
    <w:rsid w:val="00297B6A"/>
    <w:rsid w:val="00297D11"/>
    <w:rsid w:val="00297DC0"/>
    <w:rsid w:val="002A0A34"/>
    <w:rsid w:val="002A10CF"/>
    <w:rsid w:val="002A1430"/>
    <w:rsid w:val="002A182C"/>
    <w:rsid w:val="002A18C8"/>
    <w:rsid w:val="002A2C22"/>
    <w:rsid w:val="002A2C89"/>
    <w:rsid w:val="002A303D"/>
    <w:rsid w:val="002A35EA"/>
    <w:rsid w:val="002A46B2"/>
    <w:rsid w:val="002A4775"/>
    <w:rsid w:val="002A47E5"/>
    <w:rsid w:val="002A4F92"/>
    <w:rsid w:val="002A522E"/>
    <w:rsid w:val="002A55DF"/>
    <w:rsid w:val="002A5DD6"/>
    <w:rsid w:val="002A6272"/>
    <w:rsid w:val="002A64C4"/>
    <w:rsid w:val="002A6F19"/>
    <w:rsid w:val="002A6F45"/>
    <w:rsid w:val="002B0331"/>
    <w:rsid w:val="002B15B4"/>
    <w:rsid w:val="002B188A"/>
    <w:rsid w:val="002B1C83"/>
    <w:rsid w:val="002B217A"/>
    <w:rsid w:val="002B30BC"/>
    <w:rsid w:val="002B3BB5"/>
    <w:rsid w:val="002B454B"/>
    <w:rsid w:val="002B5C8F"/>
    <w:rsid w:val="002B652F"/>
    <w:rsid w:val="002B6EED"/>
    <w:rsid w:val="002B6FA0"/>
    <w:rsid w:val="002B71E9"/>
    <w:rsid w:val="002B755F"/>
    <w:rsid w:val="002B76A7"/>
    <w:rsid w:val="002B7A4C"/>
    <w:rsid w:val="002C0085"/>
    <w:rsid w:val="002C01D3"/>
    <w:rsid w:val="002C03E2"/>
    <w:rsid w:val="002C082C"/>
    <w:rsid w:val="002C14BA"/>
    <w:rsid w:val="002C1640"/>
    <w:rsid w:val="002C1C90"/>
    <w:rsid w:val="002C2656"/>
    <w:rsid w:val="002C2921"/>
    <w:rsid w:val="002C2CC7"/>
    <w:rsid w:val="002C33AF"/>
    <w:rsid w:val="002C3ECB"/>
    <w:rsid w:val="002C3F46"/>
    <w:rsid w:val="002C44C8"/>
    <w:rsid w:val="002C456C"/>
    <w:rsid w:val="002C507A"/>
    <w:rsid w:val="002C64BF"/>
    <w:rsid w:val="002C6E1F"/>
    <w:rsid w:val="002D08C8"/>
    <w:rsid w:val="002D094B"/>
    <w:rsid w:val="002D09D2"/>
    <w:rsid w:val="002D0A3E"/>
    <w:rsid w:val="002D2356"/>
    <w:rsid w:val="002D2806"/>
    <w:rsid w:val="002D2859"/>
    <w:rsid w:val="002D338E"/>
    <w:rsid w:val="002D4F86"/>
    <w:rsid w:val="002D5411"/>
    <w:rsid w:val="002D6779"/>
    <w:rsid w:val="002D76F6"/>
    <w:rsid w:val="002D783D"/>
    <w:rsid w:val="002E0AB5"/>
    <w:rsid w:val="002E13C2"/>
    <w:rsid w:val="002E13FC"/>
    <w:rsid w:val="002E174F"/>
    <w:rsid w:val="002E19FD"/>
    <w:rsid w:val="002E2225"/>
    <w:rsid w:val="002E3330"/>
    <w:rsid w:val="002E4A50"/>
    <w:rsid w:val="002E4C6A"/>
    <w:rsid w:val="002E5569"/>
    <w:rsid w:val="002E56A4"/>
    <w:rsid w:val="002E56F1"/>
    <w:rsid w:val="002E6DE4"/>
    <w:rsid w:val="002E6F47"/>
    <w:rsid w:val="002E6F9E"/>
    <w:rsid w:val="002E70DD"/>
    <w:rsid w:val="002E7E1D"/>
    <w:rsid w:val="002F07BA"/>
    <w:rsid w:val="002F11B3"/>
    <w:rsid w:val="002F2956"/>
    <w:rsid w:val="002F33DD"/>
    <w:rsid w:val="002F383C"/>
    <w:rsid w:val="002F3D74"/>
    <w:rsid w:val="002F43A1"/>
    <w:rsid w:val="002F443F"/>
    <w:rsid w:val="002F4B87"/>
    <w:rsid w:val="002F583B"/>
    <w:rsid w:val="002F6195"/>
    <w:rsid w:val="002F630B"/>
    <w:rsid w:val="002F63A9"/>
    <w:rsid w:val="002F668C"/>
    <w:rsid w:val="002F7028"/>
    <w:rsid w:val="002F78D7"/>
    <w:rsid w:val="002F7A34"/>
    <w:rsid w:val="002F7E20"/>
    <w:rsid w:val="0030058C"/>
    <w:rsid w:val="003008FE"/>
    <w:rsid w:val="00301216"/>
    <w:rsid w:val="0030169D"/>
    <w:rsid w:val="003018A6"/>
    <w:rsid w:val="003019FF"/>
    <w:rsid w:val="0030221F"/>
    <w:rsid w:val="00302537"/>
    <w:rsid w:val="003033C7"/>
    <w:rsid w:val="00303875"/>
    <w:rsid w:val="003040A0"/>
    <w:rsid w:val="00304A83"/>
    <w:rsid w:val="00304DE9"/>
    <w:rsid w:val="0030518E"/>
    <w:rsid w:val="00305270"/>
    <w:rsid w:val="003054C5"/>
    <w:rsid w:val="003060EB"/>
    <w:rsid w:val="0030654B"/>
    <w:rsid w:val="00307988"/>
    <w:rsid w:val="003100FB"/>
    <w:rsid w:val="0031055F"/>
    <w:rsid w:val="003107DA"/>
    <w:rsid w:val="003109C9"/>
    <w:rsid w:val="00310B86"/>
    <w:rsid w:val="00311E56"/>
    <w:rsid w:val="003121F9"/>
    <w:rsid w:val="003123EF"/>
    <w:rsid w:val="0031278B"/>
    <w:rsid w:val="003129DD"/>
    <w:rsid w:val="00313395"/>
    <w:rsid w:val="00314796"/>
    <w:rsid w:val="00314893"/>
    <w:rsid w:val="003153EB"/>
    <w:rsid w:val="003155E0"/>
    <w:rsid w:val="00315AB2"/>
    <w:rsid w:val="00316414"/>
    <w:rsid w:val="00316777"/>
    <w:rsid w:val="0031708E"/>
    <w:rsid w:val="003171EC"/>
    <w:rsid w:val="003177C2"/>
    <w:rsid w:val="00317899"/>
    <w:rsid w:val="00320DC8"/>
    <w:rsid w:val="00320FE5"/>
    <w:rsid w:val="0032136E"/>
    <w:rsid w:val="00321775"/>
    <w:rsid w:val="00321985"/>
    <w:rsid w:val="0032198A"/>
    <w:rsid w:val="00321BD1"/>
    <w:rsid w:val="00321DFB"/>
    <w:rsid w:val="00322119"/>
    <w:rsid w:val="00322553"/>
    <w:rsid w:val="00322767"/>
    <w:rsid w:val="0032306A"/>
    <w:rsid w:val="00323520"/>
    <w:rsid w:val="003236A6"/>
    <w:rsid w:val="00323DAD"/>
    <w:rsid w:val="0032403E"/>
    <w:rsid w:val="003241E1"/>
    <w:rsid w:val="003251D4"/>
    <w:rsid w:val="00325B12"/>
    <w:rsid w:val="0032658B"/>
    <w:rsid w:val="00326744"/>
    <w:rsid w:val="00327698"/>
    <w:rsid w:val="00327A67"/>
    <w:rsid w:val="00330807"/>
    <w:rsid w:val="00331200"/>
    <w:rsid w:val="00331647"/>
    <w:rsid w:val="00331748"/>
    <w:rsid w:val="003318DF"/>
    <w:rsid w:val="00331FB7"/>
    <w:rsid w:val="00332769"/>
    <w:rsid w:val="0033397E"/>
    <w:rsid w:val="00334078"/>
    <w:rsid w:val="00334B45"/>
    <w:rsid w:val="00334DF0"/>
    <w:rsid w:val="00335726"/>
    <w:rsid w:val="0033577D"/>
    <w:rsid w:val="00335CCF"/>
    <w:rsid w:val="00336726"/>
    <w:rsid w:val="00336752"/>
    <w:rsid w:val="00336DF8"/>
    <w:rsid w:val="00336F71"/>
    <w:rsid w:val="003370C5"/>
    <w:rsid w:val="00337783"/>
    <w:rsid w:val="00337930"/>
    <w:rsid w:val="00337E05"/>
    <w:rsid w:val="0034009F"/>
    <w:rsid w:val="00340879"/>
    <w:rsid w:val="00340AD8"/>
    <w:rsid w:val="00340C29"/>
    <w:rsid w:val="0034213B"/>
    <w:rsid w:val="0034215D"/>
    <w:rsid w:val="0034219C"/>
    <w:rsid w:val="00343718"/>
    <w:rsid w:val="00343CC9"/>
    <w:rsid w:val="00343EDE"/>
    <w:rsid w:val="00343F58"/>
    <w:rsid w:val="003452BE"/>
    <w:rsid w:val="0034568E"/>
    <w:rsid w:val="00345E79"/>
    <w:rsid w:val="0034626A"/>
    <w:rsid w:val="00346578"/>
    <w:rsid w:val="00346D40"/>
    <w:rsid w:val="00347EC8"/>
    <w:rsid w:val="0035006B"/>
    <w:rsid w:val="003500C0"/>
    <w:rsid w:val="0035045E"/>
    <w:rsid w:val="00351205"/>
    <w:rsid w:val="00351D26"/>
    <w:rsid w:val="00352178"/>
    <w:rsid w:val="003527CC"/>
    <w:rsid w:val="00352FA4"/>
    <w:rsid w:val="00353513"/>
    <w:rsid w:val="00353522"/>
    <w:rsid w:val="003536A8"/>
    <w:rsid w:val="00353958"/>
    <w:rsid w:val="00353EB6"/>
    <w:rsid w:val="00353F8A"/>
    <w:rsid w:val="0035430C"/>
    <w:rsid w:val="00355323"/>
    <w:rsid w:val="003555BC"/>
    <w:rsid w:val="003558A9"/>
    <w:rsid w:val="00355A8F"/>
    <w:rsid w:val="00355C10"/>
    <w:rsid w:val="00355FD7"/>
    <w:rsid w:val="003569F0"/>
    <w:rsid w:val="00356F2E"/>
    <w:rsid w:val="00357033"/>
    <w:rsid w:val="0035737C"/>
    <w:rsid w:val="00357510"/>
    <w:rsid w:val="003577EA"/>
    <w:rsid w:val="00357BD2"/>
    <w:rsid w:val="00357C84"/>
    <w:rsid w:val="00360020"/>
    <w:rsid w:val="0036180C"/>
    <w:rsid w:val="00361B2C"/>
    <w:rsid w:val="00361D22"/>
    <w:rsid w:val="00362010"/>
    <w:rsid w:val="003626F8"/>
    <w:rsid w:val="00362B05"/>
    <w:rsid w:val="00362C03"/>
    <w:rsid w:val="00363073"/>
    <w:rsid w:val="00363880"/>
    <w:rsid w:val="00363943"/>
    <w:rsid w:val="00363C6A"/>
    <w:rsid w:val="003640B0"/>
    <w:rsid w:val="00364209"/>
    <w:rsid w:val="0036471C"/>
    <w:rsid w:val="0036596C"/>
    <w:rsid w:val="003659A1"/>
    <w:rsid w:val="00365E7C"/>
    <w:rsid w:val="00365EF1"/>
    <w:rsid w:val="00366617"/>
    <w:rsid w:val="00366AF2"/>
    <w:rsid w:val="00366BA0"/>
    <w:rsid w:val="00370037"/>
    <w:rsid w:val="0037047D"/>
    <w:rsid w:val="00370856"/>
    <w:rsid w:val="00370B72"/>
    <w:rsid w:val="00370EA4"/>
    <w:rsid w:val="0037118B"/>
    <w:rsid w:val="00371205"/>
    <w:rsid w:val="003729B4"/>
    <w:rsid w:val="00372BB1"/>
    <w:rsid w:val="00372F74"/>
    <w:rsid w:val="00373291"/>
    <w:rsid w:val="0037355C"/>
    <w:rsid w:val="0037387E"/>
    <w:rsid w:val="0037498E"/>
    <w:rsid w:val="00375075"/>
    <w:rsid w:val="00375667"/>
    <w:rsid w:val="00376281"/>
    <w:rsid w:val="00376F35"/>
    <w:rsid w:val="00377378"/>
    <w:rsid w:val="003773F2"/>
    <w:rsid w:val="00377ADE"/>
    <w:rsid w:val="003812AD"/>
    <w:rsid w:val="00381AD0"/>
    <w:rsid w:val="00381DE9"/>
    <w:rsid w:val="00381F9C"/>
    <w:rsid w:val="003820A3"/>
    <w:rsid w:val="00382592"/>
    <w:rsid w:val="00383196"/>
    <w:rsid w:val="00383234"/>
    <w:rsid w:val="00383531"/>
    <w:rsid w:val="00383640"/>
    <w:rsid w:val="003836E9"/>
    <w:rsid w:val="00384DEF"/>
    <w:rsid w:val="0038514B"/>
    <w:rsid w:val="003858EA"/>
    <w:rsid w:val="003870A5"/>
    <w:rsid w:val="00387556"/>
    <w:rsid w:val="00390140"/>
    <w:rsid w:val="00391334"/>
    <w:rsid w:val="00391591"/>
    <w:rsid w:val="00391737"/>
    <w:rsid w:val="00391BA0"/>
    <w:rsid w:val="00391FD9"/>
    <w:rsid w:val="003925F6"/>
    <w:rsid w:val="00392E13"/>
    <w:rsid w:val="003941E7"/>
    <w:rsid w:val="003966C3"/>
    <w:rsid w:val="00396809"/>
    <w:rsid w:val="0039682C"/>
    <w:rsid w:val="00396BF3"/>
    <w:rsid w:val="003974B0"/>
    <w:rsid w:val="00397DC5"/>
    <w:rsid w:val="003A0396"/>
    <w:rsid w:val="003A0DBC"/>
    <w:rsid w:val="003A2198"/>
    <w:rsid w:val="003A26EF"/>
    <w:rsid w:val="003A2CE3"/>
    <w:rsid w:val="003A2F24"/>
    <w:rsid w:val="003A33FC"/>
    <w:rsid w:val="003A3B74"/>
    <w:rsid w:val="003A53EF"/>
    <w:rsid w:val="003A67A8"/>
    <w:rsid w:val="003A6BEB"/>
    <w:rsid w:val="003A71E0"/>
    <w:rsid w:val="003A72F0"/>
    <w:rsid w:val="003B0825"/>
    <w:rsid w:val="003B0916"/>
    <w:rsid w:val="003B093D"/>
    <w:rsid w:val="003B11CB"/>
    <w:rsid w:val="003B1239"/>
    <w:rsid w:val="003B1F7A"/>
    <w:rsid w:val="003B22BB"/>
    <w:rsid w:val="003B2974"/>
    <w:rsid w:val="003B3476"/>
    <w:rsid w:val="003B36B2"/>
    <w:rsid w:val="003B3C51"/>
    <w:rsid w:val="003B3C74"/>
    <w:rsid w:val="003B3FFF"/>
    <w:rsid w:val="003B4D13"/>
    <w:rsid w:val="003B4DE2"/>
    <w:rsid w:val="003B600F"/>
    <w:rsid w:val="003B6423"/>
    <w:rsid w:val="003B7183"/>
    <w:rsid w:val="003B71E1"/>
    <w:rsid w:val="003B7275"/>
    <w:rsid w:val="003B72A8"/>
    <w:rsid w:val="003C1F58"/>
    <w:rsid w:val="003C32C0"/>
    <w:rsid w:val="003C350C"/>
    <w:rsid w:val="003C3CD8"/>
    <w:rsid w:val="003C4221"/>
    <w:rsid w:val="003C4DC4"/>
    <w:rsid w:val="003C4E0B"/>
    <w:rsid w:val="003C4F2E"/>
    <w:rsid w:val="003C5235"/>
    <w:rsid w:val="003C527A"/>
    <w:rsid w:val="003C5B03"/>
    <w:rsid w:val="003C759B"/>
    <w:rsid w:val="003D0508"/>
    <w:rsid w:val="003D0DA8"/>
    <w:rsid w:val="003D144A"/>
    <w:rsid w:val="003D1CD4"/>
    <w:rsid w:val="003D2005"/>
    <w:rsid w:val="003D2AB2"/>
    <w:rsid w:val="003D2BE7"/>
    <w:rsid w:val="003D3236"/>
    <w:rsid w:val="003D383B"/>
    <w:rsid w:val="003D4D88"/>
    <w:rsid w:val="003D5A52"/>
    <w:rsid w:val="003D5EAA"/>
    <w:rsid w:val="003D62D6"/>
    <w:rsid w:val="003D6A72"/>
    <w:rsid w:val="003D6BF7"/>
    <w:rsid w:val="003D7003"/>
    <w:rsid w:val="003E0250"/>
    <w:rsid w:val="003E03BB"/>
    <w:rsid w:val="003E059A"/>
    <w:rsid w:val="003E0715"/>
    <w:rsid w:val="003E115E"/>
    <w:rsid w:val="003E21F9"/>
    <w:rsid w:val="003E24AC"/>
    <w:rsid w:val="003E253D"/>
    <w:rsid w:val="003E3D72"/>
    <w:rsid w:val="003E43C1"/>
    <w:rsid w:val="003E4AF5"/>
    <w:rsid w:val="003E4C52"/>
    <w:rsid w:val="003E4F4C"/>
    <w:rsid w:val="003E74E2"/>
    <w:rsid w:val="003E7946"/>
    <w:rsid w:val="003E799C"/>
    <w:rsid w:val="003E79A0"/>
    <w:rsid w:val="003E79F3"/>
    <w:rsid w:val="003F0FDC"/>
    <w:rsid w:val="003F1522"/>
    <w:rsid w:val="003F1A6A"/>
    <w:rsid w:val="003F1A75"/>
    <w:rsid w:val="003F2E68"/>
    <w:rsid w:val="003F2EB9"/>
    <w:rsid w:val="003F3188"/>
    <w:rsid w:val="003F3649"/>
    <w:rsid w:val="003F5211"/>
    <w:rsid w:val="003F591A"/>
    <w:rsid w:val="003F5DF8"/>
    <w:rsid w:val="003F5F31"/>
    <w:rsid w:val="003F6093"/>
    <w:rsid w:val="003F63B1"/>
    <w:rsid w:val="003F7224"/>
    <w:rsid w:val="003F7A1B"/>
    <w:rsid w:val="00400D45"/>
    <w:rsid w:val="00401306"/>
    <w:rsid w:val="00401578"/>
    <w:rsid w:val="004017F6"/>
    <w:rsid w:val="00402935"/>
    <w:rsid w:val="00403103"/>
    <w:rsid w:val="00403268"/>
    <w:rsid w:val="004048C5"/>
    <w:rsid w:val="00405509"/>
    <w:rsid w:val="00405B3F"/>
    <w:rsid w:val="00406084"/>
    <w:rsid w:val="0040633A"/>
    <w:rsid w:val="004067B7"/>
    <w:rsid w:val="00407688"/>
    <w:rsid w:val="00410317"/>
    <w:rsid w:val="00410F74"/>
    <w:rsid w:val="004113A4"/>
    <w:rsid w:val="00411652"/>
    <w:rsid w:val="00411A95"/>
    <w:rsid w:val="00411F71"/>
    <w:rsid w:val="00413686"/>
    <w:rsid w:val="00413794"/>
    <w:rsid w:val="00413EA1"/>
    <w:rsid w:val="00414747"/>
    <w:rsid w:val="00414779"/>
    <w:rsid w:val="004149C8"/>
    <w:rsid w:val="00414B51"/>
    <w:rsid w:val="0041554E"/>
    <w:rsid w:val="00415FC1"/>
    <w:rsid w:val="00416159"/>
    <w:rsid w:val="0041654C"/>
    <w:rsid w:val="004168D2"/>
    <w:rsid w:val="00416A7D"/>
    <w:rsid w:val="00416E9F"/>
    <w:rsid w:val="00417293"/>
    <w:rsid w:val="004210CD"/>
    <w:rsid w:val="00421796"/>
    <w:rsid w:val="004219A1"/>
    <w:rsid w:val="00421DB5"/>
    <w:rsid w:val="00422A0E"/>
    <w:rsid w:val="004235B0"/>
    <w:rsid w:val="00424210"/>
    <w:rsid w:val="00424222"/>
    <w:rsid w:val="00424EBD"/>
    <w:rsid w:val="004253F4"/>
    <w:rsid w:val="00425882"/>
    <w:rsid w:val="00425909"/>
    <w:rsid w:val="00425DFA"/>
    <w:rsid w:val="00425EAF"/>
    <w:rsid w:val="004260F9"/>
    <w:rsid w:val="00426CD8"/>
    <w:rsid w:val="004274F7"/>
    <w:rsid w:val="00427C41"/>
    <w:rsid w:val="00427D21"/>
    <w:rsid w:val="0043034F"/>
    <w:rsid w:val="00430358"/>
    <w:rsid w:val="004303C5"/>
    <w:rsid w:val="0043063D"/>
    <w:rsid w:val="00431D8C"/>
    <w:rsid w:val="00431EC4"/>
    <w:rsid w:val="00431FB1"/>
    <w:rsid w:val="0043234D"/>
    <w:rsid w:val="004323AC"/>
    <w:rsid w:val="004325B0"/>
    <w:rsid w:val="00432C4E"/>
    <w:rsid w:val="004331A6"/>
    <w:rsid w:val="00433243"/>
    <w:rsid w:val="0043406A"/>
    <w:rsid w:val="00434CA2"/>
    <w:rsid w:val="00434D05"/>
    <w:rsid w:val="00436308"/>
    <w:rsid w:val="00436364"/>
    <w:rsid w:val="00436866"/>
    <w:rsid w:val="00436CE8"/>
    <w:rsid w:val="00437642"/>
    <w:rsid w:val="00437868"/>
    <w:rsid w:val="00440461"/>
    <w:rsid w:val="004405AC"/>
    <w:rsid w:val="004409FC"/>
    <w:rsid w:val="004413DE"/>
    <w:rsid w:val="00442297"/>
    <w:rsid w:val="00442677"/>
    <w:rsid w:val="00442D6F"/>
    <w:rsid w:val="004437EC"/>
    <w:rsid w:val="0044386A"/>
    <w:rsid w:val="00443A4A"/>
    <w:rsid w:val="0044583C"/>
    <w:rsid w:val="00445B95"/>
    <w:rsid w:val="00445FCE"/>
    <w:rsid w:val="00446593"/>
    <w:rsid w:val="00446FE2"/>
    <w:rsid w:val="004475E1"/>
    <w:rsid w:val="004475FE"/>
    <w:rsid w:val="00447670"/>
    <w:rsid w:val="00447C4E"/>
    <w:rsid w:val="00447F4A"/>
    <w:rsid w:val="00447FC6"/>
    <w:rsid w:val="0045022E"/>
    <w:rsid w:val="0045086C"/>
    <w:rsid w:val="004512BC"/>
    <w:rsid w:val="004516D2"/>
    <w:rsid w:val="00451FB8"/>
    <w:rsid w:val="00453715"/>
    <w:rsid w:val="004539CC"/>
    <w:rsid w:val="00453B5B"/>
    <w:rsid w:val="0045413F"/>
    <w:rsid w:val="00454858"/>
    <w:rsid w:val="00454EEB"/>
    <w:rsid w:val="00456F67"/>
    <w:rsid w:val="00457B9E"/>
    <w:rsid w:val="00460569"/>
    <w:rsid w:val="00460F67"/>
    <w:rsid w:val="004610A3"/>
    <w:rsid w:val="004615E3"/>
    <w:rsid w:val="0046165A"/>
    <w:rsid w:val="004631E0"/>
    <w:rsid w:val="00463733"/>
    <w:rsid w:val="004638D7"/>
    <w:rsid w:val="00463CC0"/>
    <w:rsid w:val="00464226"/>
    <w:rsid w:val="0046437F"/>
    <w:rsid w:val="004644C2"/>
    <w:rsid w:val="0046454C"/>
    <w:rsid w:val="00465AA7"/>
    <w:rsid w:val="00466752"/>
    <w:rsid w:val="00466EFC"/>
    <w:rsid w:val="004673F8"/>
    <w:rsid w:val="00467F9C"/>
    <w:rsid w:val="004702F4"/>
    <w:rsid w:val="00471BA4"/>
    <w:rsid w:val="00472131"/>
    <w:rsid w:val="00472F25"/>
    <w:rsid w:val="004738B0"/>
    <w:rsid w:val="00474045"/>
    <w:rsid w:val="004740F3"/>
    <w:rsid w:val="00474605"/>
    <w:rsid w:val="00474930"/>
    <w:rsid w:val="00474E73"/>
    <w:rsid w:val="00475CBF"/>
    <w:rsid w:val="00475CF1"/>
    <w:rsid w:val="00476184"/>
    <w:rsid w:val="00476753"/>
    <w:rsid w:val="00476CC5"/>
    <w:rsid w:val="00477A64"/>
    <w:rsid w:val="00477F7D"/>
    <w:rsid w:val="00480390"/>
    <w:rsid w:val="00480A28"/>
    <w:rsid w:val="00480AB6"/>
    <w:rsid w:val="00480B05"/>
    <w:rsid w:val="00481B3F"/>
    <w:rsid w:val="00482696"/>
    <w:rsid w:val="00482C81"/>
    <w:rsid w:val="004831A6"/>
    <w:rsid w:val="0048365A"/>
    <w:rsid w:val="0048373A"/>
    <w:rsid w:val="004845BC"/>
    <w:rsid w:val="004848FB"/>
    <w:rsid w:val="004852C0"/>
    <w:rsid w:val="00485D86"/>
    <w:rsid w:val="00485F96"/>
    <w:rsid w:val="00486327"/>
    <w:rsid w:val="004865A7"/>
    <w:rsid w:val="004867BF"/>
    <w:rsid w:val="00486C8B"/>
    <w:rsid w:val="00486FE3"/>
    <w:rsid w:val="004876B0"/>
    <w:rsid w:val="00487F9C"/>
    <w:rsid w:val="00490E5B"/>
    <w:rsid w:val="00490E84"/>
    <w:rsid w:val="004916FA"/>
    <w:rsid w:val="00491D71"/>
    <w:rsid w:val="0049312C"/>
    <w:rsid w:val="00493664"/>
    <w:rsid w:val="00493E99"/>
    <w:rsid w:val="004946AC"/>
    <w:rsid w:val="00494D0B"/>
    <w:rsid w:val="00495267"/>
    <w:rsid w:val="00495EC2"/>
    <w:rsid w:val="00496381"/>
    <w:rsid w:val="004966C7"/>
    <w:rsid w:val="00496DAB"/>
    <w:rsid w:val="004975E2"/>
    <w:rsid w:val="004A099E"/>
    <w:rsid w:val="004A1D5F"/>
    <w:rsid w:val="004A1D8E"/>
    <w:rsid w:val="004A2CB5"/>
    <w:rsid w:val="004A2D51"/>
    <w:rsid w:val="004A2D7C"/>
    <w:rsid w:val="004A3DAE"/>
    <w:rsid w:val="004A48B8"/>
    <w:rsid w:val="004A5497"/>
    <w:rsid w:val="004A5A18"/>
    <w:rsid w:val="004A5D5F"/>
    <w:rsid w:val="004A5DE6"/>
    <w:rsid w:val="004A6135"/>
    <w:rsid w:val="004A6286"/>
    <w:rsid w:val="004A6679"/>
    <w:rsid w:val="004A6751"/>
    <w:rsid w:val="004A6949"/>
    <w:rsid w:val="004A6A9A"/>
    <w:rsid w:val="004A7229"/>
    <w:rsid w:val="004A7EA8"/>
    <w:rsid w:val="004B0736"/>
    <w:rsid w:val="004B0B1E"/>
    <w:rsid w:val="004B0CD9"/>
    <w:rsid w:val="004B19D0"/>
    <w:rsid w:val="004B1BEA"/>
    <w:rsid w:val="004B1F3B"/>
    <w:rsid w:val="004B2851"/>
    <w:rsid w:val="004B2B5E"/>
    <w:rsid w:val="004B6542"/>
    <w:rsid w:val="004B655B"/>
    <w:rsid w:val="004B702D"/>
    <w:rsid w:val="004B723D"/>
    <w:rsid w:val="004B74C3"/>
    <w:rsid w:val="004B75B5"/>
    <w:rsid w:val="004B7F70"/>
    <w:rsid w:val="004C08A6"/>
    <w:rsid w:val="004C0CDE"/>
    <w:rsid w:val="004C1076"/>
    <w:rsid w:val="004C1233"/>
    <w:rsid w:val="004C1996"/>
    <w:rsid w:val="004C22E2"/>
    <w:rsid w:val="004C324D"/>
    <w:rsid w:val="004C365B"/>
    <w:rsid w:val="004C3D00"/>
    <w:rsid w:val="004C4A94"/>
    <w:rsid w:val="004C4BA1"/>
    <w:rsid w:val="004C5419"/>
    <w:rsid w:val="004C57DB"/>
    <w:rsid w:val="004C5F90"/>
    <w:rsid w:val="004C6325"/>
    <w:rsid w:val="004C64E3"/>
    <w:rsid w:val="004C6789"/>
    <w:rsid w:val="004C6BDE"/>
    <w:rsid w:val="004C77E8"/>
    <w:rsid w:val="004D0893"/>
    <w:rsid w:val="004D0D46"/>
    <w:rsid w:val="004D0D56"/>
    <w:rsid w:val="004D1BCC"/>
    <w:rsid w:val="004D2A16"/>
    <w:rsid w:val="004D2A2D"/>
    <w:rsid w:val="004D2AFD"/>
    <w:rsid w:val="004D2DAC"/>
    <w:rsid w:val="004D2FAE"/>
    <w:rsid w:val="004D4F65"/>
    <w:rsid w:val="004D5078"/>
    <w:rsid w:val="004D513E"/>
    <w:rsid w:val="004D533D"/>
    <w:rsid w:val="004D796C"/>
    <w:rsid w:val="004E075B"/>
    <w:rsid w:val="004E0C40"/>
    <w:rsid w:val="004E1100"/>
    <w:rsid w:val="004E1861"/>
    <w:rsid w:val="004E1C2A"/>
    <w:rsid w:val="004E21A9"/>
    <w:rsid w:val="004E2418"/>
    <w:rsid w:val="004E2631"/>
    <w:rsid w:val="004E31EF"/>
    <w:rsid w:val="004E36DC"/>
    <w:rsid w:val="004E4439"/>
    <w:rsid w:val="004E475E"/>
    <w:rsid w:val="004E5B7B"/>
    <w:rsid w:val="004E5EA4"/>
    <w:rsid w:val="004E63CC"/>
    <w:rsid w:val="004E64A0"/>
    <w:rsid w:val="004E7067"/>
    <w:rsid w:val="004E772C"/>
    <w:rsid w:val="004E7CA8"/>
    <w:rsid w:val="004E7CCE"/>
    <w:rsid w:val="004F0A14"/>
    <w:rsid w:val="004F0AF8"/>
    <w:rsid w:val="004F0BCE"/>
    <w:rsid w:val="004F0E09"/>
    <w:rsid w:val="004F11BB"/>
    <w:rsid w:val="004F1794"/>
    <w:rsid w:val="004F1CB0"/>
    <w:rsid w:val="004F1E6C"/>
    <w:rsid w:val="004F1E96"/>
    <w:rsid w:val="004F23CF"/>
    <w:rsid w:val="004F248A"/>
    <w:rsid w:val="004F26D9"/>
    <w:rsid w:val="004F27A0"/>
    <w:rsid w:val="004F3C8B"/>
    <w:rsid w:val="004F4042"/>
    <w:rsid w:val="004F4CF0"/>
    <w:rsid w:val="004F5274"/>
    <w:rsid w:val="004F5751"/>
    <w:rsid w:val="004F5BBF"/>
    <w:rsid w:val="004F61DE"/>
    <w:rsid w:val="004F6B23"/>
    <w:rsid w:val="00500772"/>
    <w:rsid w:val="00501355"/>
    <w:rsid w:val="0050166D"/>
    <w:rsid w:val="00501B2E"/>
    <w:rsid w:val="00501D0D"/>
    <w:rsid w:val="005033AF"/>
    <w:rsid w:val="005036F7"/>
    <w:rsid w:val="00504F73"/>
    <w:rsid w:val="00505C66"/>
    <w:rsid w:val="00506AF4"/>
    <w:rsid w:val="00507502"/>
    <w:rsid w:val="00507B8D"/>
    <w:rsid w:val="0050C6F2"/>
    <w:rsid w:val="0051006C"/>
    <w:rsid w:val="00510724"/>
    <w:rsid w:val="00510D5D"/>
    <w:rsid w:val="00511B32"/>
    <w:rsid w:val="00511CE8"/>
    <w:rsid w:val="00511DCF"/>
    <w:rsid w:val="0051237C"/>
    <w:rsid w:val="0051285A"/>
    <w:rsid w:val="0051298D"/>
    <w:rsid w:val="00513F53"/>
    <w:rsid w:val="0051489F"/>
    <w:rsid w:val="00514BB6"/>
    <w:rsid w:val="00515CAC"/>
    <w:rsid w:val="00516FEE"/>
    <w:rsid w:val="005171B1"/>
    <w:rsid w:val="005174CB"/>
    <w:rsid w:val="00517DAA"/>
    <w:rsid w:val="00520072"/>
    <w:rsid w:val="0052032B"/>
    <w:rsid w:val="005208DC"/>
    <w:rsid w:val="00520CA2"/>
    <w:rsid w:val="0052137A"/>
    <w:rsid w:val="00521480"/>
    <w:rsid w:val="00522AF3"/>
    <w:rsid w:val="00522C7C"/>
    <w:rsid w:val="00523601"/>
    <w:rsid w:val="0052483D"/>
    <w:rsid w:val="00524E5A"/>
    <w:rsid w:val="00525465"/>
    <w:rsid w:val="00525FAB"/>
    <w:rsid w:val="005260DB"/>
    <w:rsid w:val="00526131"/>
    <w:rsid w:val="00526230"/>
    <w:rsid w:val="005263B9"/>
    <w:rsid w:val="00526881"/>
    <w:rsid w:val="00526BE9"/>
    <w:rsid w:val="00527231"/>
    <w:rsid w:val="00527F05"/>
    <w:rsid w:val="00531A61"/>
    <w:rsid w:val="00531C9B"/>
    <w:rsid w:val="005323AC"/>
    <w:rsid w:val="0053381E"/>
    <w:rsid w:val="005340B4"/>
    <w:rsid w:val="00534327"/>
    <w:rsid w:val="00534681"/>
    <w:rsid w:val="00534858"/>
    <w:rsid w:val="0053508C"/>
    <w:rsid w:val="0053569A"/>
    <w:rsid w:val="0053576B"/>
    <w:rsid w:val="005359C0"/>
    <w:rsid w:val="00536B3D"/>
    <w:rsid w:val="00536CB5"/>
    <w:rsid w:val="00536EF7"/>
    <w:rsid w:val="00537FE7"/>
    <w:rsid w:val="005400CA"/>
    <w:rsid w:val="00540640"/>
    <w:rsid w:val="005422DB"/>
    <w:rsid w:val="00543448"/>
    <w:rsid w:val="00543CDB"/>
    <w:rsid w:val="0054454B"/>
    <w:rsid w:val="005459B1"/>
    <w:rsid w:val="00545A32"/>
    <w:rsid w:val="00545C08"/>
    <w:rsid w:val="00546156"/>
    <w:rsid w:val="005462CF"/>
    <w:rsid w:val="005462D6"/>
    <w:rsid w:val="0054793E"/>
    <w:rsid w:val="00547F7B"/>
    <w:rsid w:val="00550574"/>
    <w:rsid w:val="005511D4"/>
    <w:rsid w:val="005520A3"/>
    <w:rsid w:val="00553918"/>
    <w:rsid w:val="00554126"/>
    <w:rsid w:val="00554616"/>
    <w:rsid w:val="005547DF"/>
    <w:rsid w:val="005557C7"/>
    <w:rsid w:val="00555B65"/>
    <w:rsid w:val="0055787E"/>
    <w:rsid w:val="00557DD0"/>
    <w:rsid w:val="005602BC"/>
    <w:rsid w:val="005602E8"/>
    <w:rsid w:val="0056068E"/>
    <w:rsid w:val="00561C08"/>
    <w:rsid w:val="00563442"/>
    <w:rsid w:val="0056348E"/>
    <w:rsid w:val="00563C4B"/>
    <w:rsid w:val="00563D14"/>
    <w:rsid w:val="00564034"/>
    <w:rsid w:val="0056432A"/>
    <w:rsid w:val="005645B7"/>
    <w:rsid w:val="005645EF"/>
    <w:rsid w:val="005657F4"/>
    <w:rsid w:val="00565A9C"/>
    <w:rsid w:val="00565B42"/>
    <w:rsid w:val="00565D85"/>
    <w:rsid w:val="00566DB6"/>
    <w:rsid w:val="00567EFB"/>
    <w:rsid w:val="00567FED"/>
    <w:rsid w:val="0057014A"/>
    <w:rsid w:val="005708ED"/>
    <w:rsid w:val="00571110"/>
    <w:rsid w:val="005714F3"/>
    <w:rsid w:val="00571825"/>
    <w:rsid w:val="00572239"/>
    <w:rsid w:val="0057261E"/>
    <w:rsid w:val="0057292D"/>
    <w:rsid w:val="0057293B"/>
    <w:rsid w:val="00572EEE"/>
    <w:rsid w:val="005730D9"/>
    <w:rsid w:val="005731F3"/>
    <w:rsid w:val="00573789"/>
    <w:rsid w:val="00574200"/>
    <w:rsid w:val="005744A2"/>
    <w:rsid w:val="00574A1F"/>
    <w:rsid w:val="00574CF5"/>
    <w:rsid w:val="00574D5E"/>
    <w:rsid w:val="00574FC1"/>
    <w:rsid w:val="00575ADB"/>
    <w:rsid w:val="00575B66"/>
    <w:rsid w:val="00575BB7"/>
    <w:rsid w:val="00577B72"/>
    <w:rsid w:val="00577FD4"/>
    <w:rsid w:val="00581492"/>
    <w:rsid w:val="00581A2E"/>
    <w:rsid w:val="00582A3B"/>
    <w:rsid w:val="005839D3"/>
    <w:rsid w:val="00583C98"/>
    <w:rsid w:val="00584028"/>
    <w:rsid w:val="005840FB"/>
    <w:rsid w:val="005841CA"/>
    <w:rsid w:val="00584800"/>
    <w:rsid w:val="00584866"/>
    <w:rsid w:val="00584C57"/>
    <w:rsid w:val="00585308"/>
    <w:rsid w:val="00586CFE"/>
    <w:rsid w:val="00586E6F"/>
    <w:rsid w:val="00587173"/>
    <w:rsid w:val="0058734E"/>
    <w:rsid w:val="00587640"/>
    <w:rsid w:val="00587764"/>
    <w:rsid w:val="00587A5C"/>
    <w:rsid w:val="00587F68"/>
    <w:rsid w:val="0059020F"/>
    <w:rsid w:val="00590D44"/>
    <w:rsid w:val="005911EA"/>
    <w:rsid w:val="00591CFF"/>
    <w:rsid w:val="00591EBD"/>
    <w:rsid w:val="00592A4D"/>
    <w:rsid w:val="00592E8B"/>
    <w:rsid w:val="00593214"/>
    <w:rsid w:val="005947C0"/>
    <w:rsid w:val="00594CB2"/>
    <w:rsid w:val="00594E34"/>
    <w:rsid w:val="00594FC5"/>
    <w:rsid w:val="005953F4"/>
    <w:rsid w:val="005958D9"/>
    <w:rsid w:val="0059685E"/>
    <w:rsid w:val="00596BC0"/>
    <w:rsid w:val="00596ECA"/>
    <w:rsid w:val="00597950"/>
    <w:rsid w:val="005A056F"/>
    <w:rsid w:val="005A17E8"/>
    <w:rsid w:val="005A1EA8"/>
    <w:rsid w:val="005A22D9"/>
    <w:rsid w:val="005A275F"/>
    <w:rsid w:val="005A3B9F"/>
    <w:rsid w:val="005A3C54"/>
    <w:rsid w:val="005A4BE3"/>
    <w:rsid w:val="005A4DF4"/>
    <w:rsid w:val="005A6548"/>
    <w:rsid w:val="005A6597"/>
    <w:rsid w:val="005B111B"/>
    <w:rsid w:val="005B19BD"/>
    <w:rsid w:val="005B35E2"/>
    <w:rsid w:val="005B3895"/>
    <w:rsid w:val="005B3E31"/>
    <w:rsid w:val="005B3EEE"/>
    <w:rsid w:val="005B434F"/>
    <w:rsid w:val="005B502E"/>
    <w:rsid w:val="005B5299"/>
    <w:rsid w:val="005B58C1"/>
    <w:rsid w:val="005B5935"/>
    <w:rsid w:val="005B6757"/>
    <w:rsid w:val="005B6B75"/>
    <w:rsid w:val="005C00BB"/>
    <w:rsid w:val="005C0741"/>
    <w:rsid w:val="005C07E9"/>
    <w:rsid w:val="005C0AD5"/>
    <w:rsid w:val="005C1050"/>
    <w:rsid w:val="005C125A"/>
    <w:rsid w:val="005C1473"/>
    <w:rsid w:val="005C175D"/>
    <w:rsid w:val="005C1B20"/>
    <w:rsid w:val="005C1DAF"/>
    <w:rsid w:val="005C1F51"/>
    <w:rsid w:val="005C22F0"/>
    <w:rsid w:val="005C25D3"/>
    <w:rsid w:val="005C2CF0"/>
    <w:rsid w:val="005C34DE"/>
    <w:rsid w:val="005C3AFD"/>
    <w:rsid w:val="005C3F3D"/>
    <w:rsid w:val="005C42CC"/>
    <w:rsid w:val="005C4366"/>
    <w:rsid w:val="005C4B42"/>
    <w:rsid w:val="005C4CE6"/>
    <w:rsid w:val="005C535A"/>
    <w:rsid w:val="005C6252"/>
    <w:rsid w:val="005C6477"/>
    <w:rsid w:val="005C6B9C"/>
    <w:rsid w:val="005C729E"/>
    <w:rsid w:val="005C75EE"/>
    <w:rsid w:val="005C7E00"/>
    <w:rsid w:val="005D0A65"/>
    <w:rsid w:val="005D1531"/>
    <w:rsid w:val="005D23AD"/>
    <w:rsid w:val="005D31ED"/>
    <w:rsid w:val="005D57AA"/>
    <w:rsid w:val="005D57C3"/>
    <w:rsid w:val="005D64A2"/>
    <w:rsid w:val="005D698E"/>
    <w:rsid w:val="005D78F8"/>
    <w:rsid w:val="005D7B1E"/>
    <w:rsid w:val="005E0013"/>
    <w:rsid w:val="005E0D12"/>
    <w:rsid w:val="005E13C5"/>
    <w:rsid w:val="005E1488"/>
    <w:rsid w:val="005E14F6"/>
    <w:rsid w:val="005E2362"/>
    <w:rsid w:val="005E2A99"/>
    <w:rsid w:val="005E35CA"/>
    <w:rsid w:val="005E3723"/>
    <w:rsid w:val="005E39D9"/>
    <w:rsid w:val="005E3CCE"/>
    <w:rsid w:val="005E46EB"/>
    <w:rsid w:val="005E486D"/>
    <w:rsid w:val="005E4AC0"/>
    <w:rsid w:val="005E4D17"/>
    <w:rsid w:val="005E526E"/>
    <w:rsid w:val="005E5366"/>
    <w:rsid w:val="005E55ED"/>
    <w:rsid w:val="005E5E06"/>
    <w:rsid w:val="005E76A3"/>
    <w:rsid w:val="005E7AE9"/>
    <w:rsid w:val="005E7C57"/>
    <w:rsid w:val="005F0538"/>
    <w:rsid w:val="005F0572"/>
    <w:rsid w:val="005F102F"/>
    <w:rsid w:val="005F1B42"/>
    <w:rsid w:val="005F1DF6"/>
    <w:rsid w:val="005F28D6"/>
    <w:rsid w:val="005F2936"/>
    <w:rsid w:val="005F334D"/>
    <w:rsid w:val="005F5145"/>
    <w:rsid w:val="005F51C4"/>
    <w:rsid w:val="005F5AC4"/>
    <w:rsid w:val="005F5FE0"/>
    <w:rsid w:val="005F6B7E"/>
    <w:rsid w:val="005F70A0"/>
    <w:rsid w:val="005F72FA"/>
    <w:rsid w:val="005F7C7A"/>
    <w:rsid w:val="006006F9"/>
    <w:rsid w:val="00600D36"/>
    <w:rsid w:val="006010BC"/>
    <w:rsid w:val="00601DF5"/>
    <w:rsid w:val="0060200F"/>
    <w:rsid w:val="006020C2"/>
    <w:rsid w:val="006021E0"/>
    <w:rsid w:val="0060277C"/>
    <w:rsid w:val="006027C6"/>
    <w:rsid w:val="00602C0F"/>
    <w:rsid w:val="006037E5"/>
    <w:rsid w:val="006053F9"/>
    <w:rsid w:val="006061C7"/>
    <w:rsid w:val="00606447"/>
    <w:rsid w:val="00607568"/>
    <w:rsid w:val="006078C8"/>
    <w:rsid w:val="00607A95"/>
    <w:rsid w:val="00607D98"/>
    <w:rsid w:val="00607E2D"/>
    <w:rsid w:val="00610E6F"/>
    <w:rsid w:val="006116CA"/>
    <w:rsid w:val="006122BA"/>
    <w:rsid w:val="00612375"/>
    <w:rsid w:val="006128C9"/>
    <w:rsid w:val="00613098"/>
    <w:rsid w:val="006137EF"/>
    <w:rsid w:val="00614CCE"/>
    <w:rsid w:val="0061500B"/>
    <w:rsid w:val="00615371"/>
    <w:rsid w:val="00615715"/>
    <w:rsid w:val="0061622A"/>
    <w:rsid w:val="00616293"/>
    <w:rsid w:val="00616BD4"/>
    <w:rsid w:val="006173A2"/>
    <w:rsid w:val="006174AA"/>
    <w:rsid w:val="006175F0"/>
    <w:rsid w:val="00617CF8"/>
    <w:rsid w:val="0062016D"/>
    <w:rsid w:val="006201AC"/>
    <w:rsid w:val="00620E06"/>
    <w:rsid w:val="00620EF2"/>
    <w:rsid w:val="006215ED"/>
    <w:rsid w:val="00621B4A"/>
    <w:rsid w:val="00621EE5"/>
    <w:rsid w:val="006225FA"/>
    <w:rsid w:val="006228AD"/>
    <w:rsid w:val="006228DC"/>
    <w:rsid w:val="00622C59"/>
    <w:rsid w:val="00622E2F"/>
    <w:rsid w:val="00622E92"/>
    <w:rsid w:val="0062306B"/>
    <w:rsid w:val="00623F38"/>
    <w:rsid w:val="0062414E"/>
    <w:rsid w:val="00624D5A"/>
    <w:rsid w:val="0062634B"/>
    <w:rsid w:val="00626669"/>
    <w:rsid w:val="00627D3A"/>
    <w:rsid w:val="00627E1B"/>
    <w:rsid w:val="00627F93"/>
    <w:rsid w:val="00630000"/>
    <w:rsid w:val="006303AF"/>
    <w:rsid w:val="00630CB2"/>
    <w:rsid w:val="00631339"/>
    <w:rsid w:val="0063147C"/>
    <w:rsid w:val="00631BD6"/>
    <w:rsid w:val="00631C0D"/>
    <w:rsid w:val="006322EA"/>
    <w:rsid w:val="00632393"/>
    <w:rsid w:val="00632B86"/>
    <w:rsid w:val="0063460E"/>
    <w:rsid w:val="00634B3A"/>
    <w:rsid w:val="00635389"/>
    <w:rsid w:val="0063635E"/>
    <w:rsid w:val="006372FC"/>
    <w:rsid w:val="006407D5"/>
    <w:rsid w:val="00641B05"/>
    <w:rsid w:val="00642616"/>
    <w:rsid w:val="006428D5"/>
    <w:rsid w:val="00642E59"/>
    <w:rsid w:val="00642FC9"/>
    <w:rsid w:val="006434B5"/>
    <w:rsid w:val="006436D4"/>
    <w:rsid w:val="00644153"/>
    <w:rsid w:val="00644211"/>
    <w:rsid w:val="00645507"/>
    <w:rsid w:val="006458C4"/>
    <w:rsid w:val="00645A71"/>
    <w:rsid w:val="00645AE0"/>
    <w:rsid w:val="00645E60"/>
    <w:rsid w:val="00645EDA"/>
    <w:rsid w:val="006478BF"/>
    <w:rsid w:val="00647D40"/>
    <w:rsid w:val="00647EA8"/>
    <w:rsid w:val="00650E13"/>
    <w:rsid w:val="006514E0"/>
    <w:rsid w:val="00651BE9"/>
    <w:rsid w:val="006526A9"/>
    <w:rsid w:val="006527D6"/>
    <w:rsid w:val="00652927"/>
    <w:rsid w:val="00652AAB"/>
    <w:rsid w:val="00652E83"/>
    <w:rsid w:val="00654D00"/>
    <w:rsid w:val="00654E59"/>
    <w:rsid w:val="00655AC2"/>
    <w:rsid w:val="00656090"/>
    <w:rsid w:val="006562A4"/>
    <w:rsid w:val="006564E4"/>
    <w:rsid w:val="00656930"/>
    <w:rsid w:val="00656C89"/>
    <w:rsid w:val="006570EB"/>
    <w:rsid w:val="00657A3E"/>
    <w:rsid w:val="00657D54"/>
    <w:rsid w:val="006607CC"/>
    <w:rsid w:val="00661524"/>
    <w:rsid w:val="00661B1C"/>
    <w:rsid w:val="00661E12"/>
    <w:rsid w:val="00661EB9"/>
    <w:rsid w:val="006631EC"/>
    <w:rsid w:val="00663E59"/>
    <w:rsid w:val="006641FD"/>
    <w:rsid w:val="0066457B"/>
    <w:rsid w:val="0066463F"/>
    <w:rsid w:val="00664E24"/>
    <w:rsid w:val="00664E51"/>
    <w:rsid w:val="006656E0"/>
    <w:rsid w:val="006667FA"/>
    <w:rsid w:val="00666887"/>
    <w:rsid w:val="00667607"/>
    <w:rsid w:val="006707CB"/>
    <w:rsid w:val="00670DE5"/>
    <w:rsid w:val="0067197E"/>
    <w:rsid w:val="006724DB"/>
    <w:rsid w:val="00672D95"/>
    <w:rsid w:val="0067302D"/>
    <w:rsid w:val="00673113"/>
    <w:rsid w:val="006732C4"/>
    <w:rsid w:val="0067395E"/>
    <w:rsid w:val="00674584"/>
    <w:rsid w:val="00674D68"/>
    <w:rsid w:val="00674F6B"/>
    <w:rsid w:val="00675412"/>
    <w:rsid w:val="00676AEB"/>
    <w:rsid w:val="00677355"/>
    <w:rsid w:val="006775FE"/>
    <w:rsid w:val="00677EC8"/>
    <w:rsid w:val="00680935"/>
    <w:rsid w:val="00680EA7"/>
    <w:rsid w:val="00680F7C"/>
    <w:rsid w:val="006819B5"/>
    <w:rsid w:val="00681EC2"/>
    <w:rsid w:val="00683CA2"/>
    <w:rsid w:val="00683E78"/>
    <w:rsid w:val="00684B8F"/>
    <w:rsid w:val="0068549D"/>
    <w:rsid w:val="00685A1B"/>
    <w:rsid w:val="006864FE"/>
    <w:rsid w:val="00686BEA"/>
    <w:rsid w:val="00686CDE"/>
    <w:rsid w:val="00687417"/>
    <w:rsid w:val="0068762E"/>
    <w:rsid w:val="006876BB"/>
    <w:rsid w:val="0068790A"/>
    <w:rsid w:val="00687C6F"/>
    <w:rsid w:val="006907B2"/>
    <w:rsid w:val="006912D6"/>
    <w:rsid w:val="00691489"/>
    <w:rsid w:val="006914E7"/>
    <w:rsid w:val="00691BC4"/>
    <w:rsid w:val="006924CB"/>
    <w:rsid w:val="006926CA"/>
    <w:rsid w:val="00692B44"/>
    <w:rsid w:val="00692B86"/>
    <w:rsid w:val="00693106"/>
    <w:rsid w:val="00693B3E"/>
    <w:rsid w:val="006946BC"/>
    <w:rsid w:val="006947FC"/>
    <w:rsid w:val="00694857"/>
    <w:rsid w:val="00694E6C"/>
    <w:rsid w:val="00694F27"/>
    <w:rsid w:val="00695C2B"/>
    <w:rsid w:val="00696C2A"/>
    <w:rsid w:val="00697517"/>
    <w:rsid w:val="00697688"/>
    <w:rsid w:val="00697858"/>
    <w:rsid w:val="006A0840"/>
    <w:rsid w:val="006A0F42"/>
    <w:rsid w:val="006A109D"/>
    <w:rsid w:val="006A18B2"/>
    <w:rsid w:val="006A1F39"/>
    <w:rsid w:val="006A244F"/>
    <w:rsid w:val="006A27D6"/>
    <w:rsid w:val="006A2953"/>
    <w:rsid w:val="006A4BA3"/>
    <w:rsid w:val="006A6296"/>
    <w:rsid w:val="006A630E"/>
    <w:rsid w:val="006A631D"/>
    <w:rsid w:val="006A66BE"/>
    <w:rsid w:val="006A6E90"/>
    <w:rsid w:val="006A73C1"/>
    <w:rsid w:val="006B0822"/>
    <w:rsid w:val="006B10CF"/>
    <w:rsid w:val="006B12E6"/>
    <w:rsid w:val="006B1BD1"/>
    <w:rsid w:val="006B1F18"/>
    <w:rsid w:val="006B2290"/>
    <w:rsid w:val="006B2338"/>
    <w:rsid w:val="006B304E"/>
    <w:rsid w:val="006B38FD"/>
    <w:rsid w:val="006B3D39"/>
    <w:rsid w:val="006B4986"/>
    <w:rsid w:val="006B5387"/>
    <w:rsid w:val="006B568E"/>
    <w:rsid w:val="006B5FF1"/>
    <w:rsid w:val="006B6ADD"/>
    <w:rsid w:val="006B7171"/>
    <w:rsid w:val="006B7D69"/>
    <w:rsid w:val="006B7DD6"/>
    <w:rsid w:val="006C0D19"/>
    <w:rsid w:val="006C0F1E"/>
    <w:rsid w:val="006C19B0"/>
    <w:rsid w:val="006C2879"/>
    <w:rsid w:val="006C29DC"/>
    <w:rsid w:val="006C3833"/>
    <w:rsid w:val="006C3ABE"/>
    <w:rsid w:val="006C3FEA"/>
    <w:rsid w:val="006C4047"/>
    <w:rsid w:val="006C482D"/>
    <w:rsid w:val="006C60D1"/>
    <w:rsid w:val="006C6206"/>
    <w:rsid w:val="006C660D"/>
    <w:rsid w:val="006C7CE4"/>
    <w:rsid w:val="006C7F01"/>
    <w:rsid w:val="006D010A"/>
    <w:rsid w:val="006D0540"/>
    <w:rsid w:val="006D0A99"/>
    <w:rsid w:val="006D0B1F"/>
    <w:rsid w:val="006D1466"/>
    <w:rsid w:val="006D1533"/>
    <w:rsid w:val="006D16E1"/>
    <w:rsid w:val="006D2002"/>
    <w:rsid w:val="006D2A28"/>
    <w:rsid w:val="006D3634"/>
    <w:rsid w:val="006D42AF"/>
    <w:rsid w:val="006D43E9"/>
    <w:rsid w:val="006D4643"/>
    <w:rsid w:val="006D482B"/>
    <w:rsid w:val="006D5712"/>
    <w:rsid w:val="006D6B17"/>
    <w:rsid w:val="006D6B34"/>
    <w:rsid w:val="006D6E9D"/>
    <w:rsid w:val="006E1A7F"/>
    <w:rsid w:val="006E21B1"/>
    <w:rsid w:val="006E2B69"/>
    <w:rsid w:val="006E2E18"/>
    <w:rsid w:val="006E3A90"/>
    <w:rsid w:val="006E3BD8"/>
    <w:rsid w:val="006E3E6A"/>
    <w:rsid w:val="006E3F63"/>
    <w:rsid w:val="006E4349"/>
    <w:rsid w:val="006E5711"/>
    <w:rsid w:val="006E5945"/>
    <w:rsid w:val="006E6215"/>
    <w:rsid w:val="006E7715"/>
    <w:rsid w:val="006E7849"/>
    <w:rsid w:val="006E78D3"/>
    <w:rsid w:val="006E7A5B"/>
    <w:rsid w:val="006E7DE0"/>
    <w:rsid w:val="006E7F9C"/>
    <w:rsid w:val="006F1459"/>
    <w:rsid w:val="006F1C3E"/>
    <w:rsid w:val="006F1D96"/>
    <w:rsid w:val="006F2022"/>
    <w:rsid w:val="006F2997"/>
    <w:rsid w:val="006F2A8F"/>
    <w:rsid w:val="006F3D86"/>
    <w:rsid w:val="006F4490"/>
    <w:rsid w:val="006F452B"/>
    <w:rsid w:val="006F497E"/>
    <w:rsid w:val="006F4C63"/>
    <w:rsid w:val="006F4FD0"/>
    <w:rsid w:val="006F55F3"/>
    <w:rsid w:val="006F5758"/>
    <w:rsid w:val="006F58C7"/>
    <w:rsid w:val="006F6157"/>
    <w:rsid w:val="006F6AA0"/>
    <w:rsid w:val="006F72D7"/>
    <w:rsid w:val="006F7F60"/>
    <w:rsid w:val="0070091C"/>
    <w:rsid w:val="00700EE7"/>
    <w:rsid w:val="00702686"/>
    <w:rsid w:val="00702EC8"/>
    <w:rsid w:val="007031A2"/>
    <w:rsid w:val="007041F7"/>
    <w:rsid w:val="00705372"/>
    <w:rsid w:val="007062C6"/>
    <w:rsid w:val="00706D19"/>
    <w:rsid w:val="007072DD"/>
    <w:rsid w:val="00707998"/>
    <w:rsid w:val="00707BE2"/>
    <w:rsid w:val="0071003B"/>
    <w:rsid w:val="007101B0"/>
    <w:rsid w:val="00710432"/>
    <w:rsid w:val="007105B2"/>
    <w:rsid w:val="007112F0"/>
    <w:rsid w:val="00711CAA"/>
    <w:rsid w:val="00711FEA"/>
    <w:rsid w:val="00712472"/>
    <w:rsid w:val="00712686"/>
    <w:rsid w:val="00712A0F"/>
    <w:rsid w:val="00713D2D"/>
    <w:rsid w:val="00714360"/>
    <w:rsid w:val="007144BC"/>
    <w:rsid w:val="00714889"/>
    <w:rsid w:val="00715353"/>
    <w:rsid w:val="00715A07"/>
    <w:rsid w:val="00715CE7"/>
    <w:rsid w:val="007162A5"/>
    <w:rsid w:val="00716385"/>
    <w:rsid w:val="00717D6B"/>
    <w:rsid w:val="00717D88"/>
    <w:rsid w:val="00720245"/>
    <w:rsid w:val="00720C51"/>
    <w:rsid w:val="007210BA"/>
    <w:rsid w:val="007211A5"/>
    <w:rsid w:val="007218CF"/>
    <w:rsid w:val="0072192A"/>
    <w:rsid w:val="00721A63"/>
    <w:rsid w:val="00721D3C"/>
    <w:rsid w:val="00722368"/>
    <w:rsid w:val="00722BF2"/>
    <w:rsid w:val="007237D8"/>
    <w:rsid w:val="00724567"/>
    <w:rsid w:val="007251E2"/>
    <w:rsid w:val="00725948"/>
    <w:rsid w:val="00725CA5"/>
    <w:rsid w:val="00726514"/>
    <w:rsid w:val="007269DB"/>
    <w:rsid w:val="00726A43"/>
    <w:rsid w:val="00726C0B"/>
    <w:rsid w:val="00727183"/>
    <w:rsid w:val="00727577"/>
    <w:rsid w:val="007277A6"/>
    <w:rsid w:val="00730F4A"/>
    <w:rsid w:val="007320CA"/>
    <w:rsid w:val="00732154"/>
    <w:rsid w:val="00732BA2"/>
    <w:rsid w:val="00732FDE"/>
    <w:rsid w:val="00733004"/>
    <w:rsid w:val="007338D4"/>
    <w:rsid w:val="00733ADB"/>
    <w:rsid w:val="00734069"/>
    <w:rsid w:val="007342C2"/>
    <w:rsid w:val="007350EF"/>
    <w:rsid w:val="007352E7"/>
    <w:rsid w:val="00735729"/>
    <w:rsid w:val="00735C12"/>
    <w:rsid w:val="00735C9C"/>
    <w:rsid w:val="007360A1"/>
    <w:rsid w:val="00736C5E"/>
    <w:rsid w:val="0073788A"/>
    <w:rsid w:val="00737921"/>
    <w:rsid w:val="00737EC8"/>
    <w:rsid w:val="007408A6"/>
    <w:rsid w:val="007414A3"/>
    <w:rsid w:val="007417F3"/>
    <w:rsid w:val="007429A6"/>
    <w:rsid w:val="00742C0F"/>
    <w:rsid w:val="00744211"/>
    <w:rsid w:val="007442C3"/>
    <w:rsid w:val="0074474F"/>
    <w:rsid w:val="00744951"/>
    <w:rsid w:val="00745D16"/>
    <w:rsid w:val="00745DA5"/>
    <w:rsid w:val="00745FB4"/>
    <w:rsid w:val="00746A92"/>
    <w:rsid w:val="00746B07"/>
    <w:rsid w:val="007470D4"/>
    <w:rsid w:val="00747154"/>
    <w:rsid w:val="00747E6A"/>
    <w:rsid w:val="00747EA3"/>
    <w:rsid w:val="0075099A"/>
    <w:rsid w:val="00751D88"/>
    <w:rsid w:val="007525D5"/>
    <w:rsid w:val="00752D43"/>
    <w:rsid w:val="0075304B"/>
    <w:rsid w:val="007532A2"/>
    <w:rsid w:val="00753445"/>
    <w:rsid w:val="0075365A"/>
    <w:rsid w:val="00754C2A"/>
    <w:rsid w:val="007551F6"/>
    <w:rsid w:val="007568C7"/>
    <w:rsid w:val="0075695B"/>
    <w:rsid w:val="00757782"/>
    <w:rsid w:val="0075789C"/>
    <w:rsid w:val="007578CA"/>
    <w:rsid w:val="00760299"/>
    <w:rsid w:val="0076045E"/>
    <w:rsid w:val="00760619"/>
    <w:rsid w:val="00761166"/>
    <w:rsid w:val="007614B4"/>
    <w:rsid w:val="007617A5"/>
    <w:rsid w:val="00761AB8"/>
    <w:rsid w:val="0076263D"/>
    <w:rsid w:val="007629DB"/>
    <w:rsid w:val="007635B6"/>
    <w:rsid w:val="00763674"/>
    <w:rsid w:val="00763981"/>
    <w:rsid w:val="00763AC9"/>
    <w:rsid w:val="0076451A"/>
    <w:rsid w:val="00764FD6"/>
    <w:rsid w:val="007676BC"/>
    <w:rsid w:val="00767866"/>
    <w:rsid w:val="00767A4E"/>
    <w:rsid w:val="00770099"/>
    <w:rsid w:val="007703D2"/>
    <w:rsid w:val="007705ED"/>
    <w:rsid w:val="007708AE"/>
    <w:rsid w:val="00770A21"/>
    <w:rsid w:val="007716C7"/>
    <w:rsid w:val="00771D89"/>
    <w:rsid w:val="00772458"/>
    <w:rsid w:val="00772CC9"/>
    <w:rsid w:val="00772F69"/>
    <w:rsid w:val="0077432C"/>
    <w:rsid w:val="007750B3"/>
    <w:rsid w:val="00775196"/>
    <w:rsid w:val="0077555F"/>
    <w:rsid w:val="00775CE1"/>
    <w:rsid w:val="007764FD"/>
    <w:rsid w:val="00776F5C"/>
    <w:rsid w:val="00777AD1"/>
    <w:rsid w:val="00777D9C"/>
    <w:rsid w:val="0078069F"/>
    <w:rsid w:val="00781579"/>
    <w:rsid w:val="00781A48"/>
    <w:rsid w:val="00781ADF"/>
    <w:rsid w:val="00781C7D"/>
    <w:rsid w:val="00782A34"/>
    <w:rsid w:val="00783065"/>
    <w:rsid w:val="00783385"/>
    <w:rsid w:val="0078406D"/>
    <w:rsid w:val="0078450C"/>
    <w:rsid w:val="007847C0"/>
    <w:rsid w:val="00784AB0"/>
    <w:rsid w:val="00784BAC"/>
    <w:rsid w:val="00784C21"/>
    <w:rsid w:val="0078531B"/>
    <w:rsid w:val="007857D3"/>
    <w:rsid w:val="00785E61"/>
    <w:rsid w:val="00786056"/>
    <w:rsid w:val="007865CD"/>
    <w:rsid w:val="007873CE"/>
    <w:rsid w:val="0078743E"/>
    <w:rsid w:val="00787B4B"/>
    <w:rsid w:val="0078CA3D"/>
    <w:rsid w:val="007901A4"/>
    <w:rsid w:val="00790309"/>
    <w:rsid w:val="00790719"/>
    <w:rsid w:val="007909BE"/>
    <w:rsid w:val="00791155"/>
    <w:rsid w:val="007912C3"/>
    <w:rsid w:val="00791436"/>
    <w:rsid w:val="007917F4"/>
    <w:rsid w:val="00791A2C"/>
    <w:rsid w:val="0079231A"/>
    <w:rsid w:val="0079296B"/>
    <w:rsid w:val="00792A05"/>
    <w:rsid w:val="00793070"/>
    <w:rsid w:val="0079370F"/>
    <w:rsid w:val="007937F9"/>
    <w:rsid w:val="00794096"/>
    <w:rsid w:val="007941BA"/>
    <w:rsid w:val="007942D3"/>
    <w:rsid w:val="007949C8"/>
    <w:rsid w:val="00795566"/>
    <w:rsid w:val="00795628"/>
    <w:rsid w:val="00795ED0"/>
    <w:rsid w:val="00796012"/>
    <w:rsid w:val="00796692"/>
    <w:rsid w:val="007A0363"/>
    <w:rsid w:val="007A03FD"/>
    <w:rsid w:val="007A045C"/>
    <w:rsid w:val="007A08BB"/>
    <w:rsid w:val="007A1CEA"/>
    <w:rsid w:val="007A21DB"/>
    <w:rsid w:val="007A3449"/>
    <w:rsid w:val="007A3EFB"/>
    <w:rsid w:val="007A5444"/>
    <w:rsid w:val="007A5B1A"/>
    <w:rsid w:val="007A6735"/>
    <w:rsid w:val="007A68B0"/>
    <w:rsid w:val="007A7198"/>
    <w:rsid w:val="007B0445"/>
    <w:rsid w:val="007B0524"/>
    <w:rsid w:val="007B0613"/>
    <w:rsid w:val="007B0625"/>
    <w:rsid w:val="007B0966"/>
    <w:rsid w:val="007B15DC"/>
    <w:rsid w:val="007B17DD"/>
    <w:rsid w:val="007B2099"/>
    <w:rsid w:val="007B2528"/>
    <w:rsid w:val="007B3375"/>
    <w:rsid w:val="007B3764"/>
    <w:rsid w:val="007B3BD8"/>
    <w:rsid w:val="007B501F"/>
    <w:rsid w:val="007B6C09"/>
    <w:rsid w:val="007B6CD7"/>
    <w:rsid w:val="007B7587"/>
    <w:rsid w:val="007B7741"/>
    <w:rsid w:val="007B7921"/>
    <w:rsid w:val="007C0055"/>
    <w:rsid w:val="007C048C"/>
    <w:rsid w:val="007C069D"/>
    <w:rsid w:val="007C1824"/>
    <w:rsid w:val="007C1EAF"/>
    <w:rsid w:val="007C1EC3"/>
    <w:rsid w:val="007C29B1"/>
    <w:rsid w:val="007C4219"/>
    <w:rsid w:val="007C4951"/>
    <w:rsid w:val="007C4E54"/>
    <w:rsid w:val="007C5ACA"/>
    <w:rsid w:val="007C5B31"/>
    <w:rsid w:val="007C5C62"/>
    <w:rsid w:val="007C6D92"/>
    <w:rsid w:val="007C6E16"/>
    <w:rsid w:val="007C6EF6"/>
    <w:rsid w:val="007C77BD"/>
    <w:rsid w:val="007D04D7"/>
    <w:rsid w:val="007D1137"/>
    <w:rsid w:val="007D18A5"/>
    <w:rsid w:val="007D18B7"/>
    <w:rsid w:val="007D195F"/>
    <w:rsid w:val="007D2220"/>
    <w:rsid w:val="007D2982"/>
    <w:rsid w:val="007D2AA6"/>
    <w:rsid w:val="007D2C0B"/>
    <w:rsid w:val="007D2E09"/>
    <w:rsid w:val="007D30B0"/>
    <w:rsid w:val="007D3507"/>
    <w:rsid w:val="007D3593"/>
    <w:rsid w:val="007D393F"/>
    <w:rsid w:val="007D3B38"/>
    <w:rsid w:val="007D4201"/>
    <w:rsid w:val="007D5489"/>
    <w:rsid w:val="007D55FB"/>
    <w:rsid w:val="007D59E4"/>
    <w:rsid w:val="007D6198"/>
    <w:rsid w:val="007D6560"/>
    <w:rsid w:val="007D7794"/>
    <w:rsid w:val="007E0225"/>
    <w:rsid w:val="007E02CA"/>
    <w:rsid w:val="007E07AF"/>
    <w:rsid w:val="007E0947"/>
    <w:rsid w:val="007E095A"/>
    <w:rsid w:val="007E09DA"/>
    <w:rsid w:val="007E0C06"/>
    <w:rsid w:val="007E0D1A"/>
    <w:rsid w:val="007E0F8A"/>
    <w:rsid w:val="007E0FBC"/>
    <w:rsid w:val="007E134D"/>
    <w:rsid w:val="007E1815"/>
    <w:rsid w:val="007E1EE4"/>
    <w:rsid w:val="007E21E2"/>
    <w:rsid w:val="007E2451"/>
    <w:rsid w:val="007E33F2"/>
    <w:rsid w:val="007E3915"/>
    <w:rsid w:val="007E3ED5"/>
    <w:rsid w:val="007E4218"/>
    <w:rsid w:val="007E45BE"/>
    <w:rsid w:val="007E4992"/>
    <w:rsid w:val="007E49EC"/>
    <w:rsid w:val="007E4FE1"/>
    <w:rsid w:val="007E532C"/>
    <w:rsid w:val="007E5984"/>
    <w:rsid w:val="007E5D84"/>
    <w:rsid w:val="007E61D6"/>
    <w:rsid w:val="007E65FF"/>
    <w:rsid w:val="007E6951"/>
    <w:rsid w:val="007E6C6F"/>
    <w:rsid w:val="007E793D"/>
    <w:rsid w:val="007E7C48"/>
    <w:rsid w:val="007F06C4"/>
    <w:rsid w:val="007F0B90"/>
    <w:rsid w:val="007F0ED1"/>
    <w:rsid w:val="007F141F"/>
    <w:rsid w:val="007F2E47"/>
    <w:rsid w:val="007F45AE"/>
    <w:rsid w:val="007F5461"/>
    <w:rsid w:val="007F5CE7"/>
    <w:rsid w:val="007F629C"/>
    <w:rsid w:val="007F6E52"/>
    <w:rsid w:val="007F705A"/>
    <w:rsid w:val="007F718D"/>
    <w:rsid w:val="00800508"/>
    <w:rsid w:val="008009F6"/>
    <w:rsid w:val="00800D07"/>
    <w:rsid w:val="00801FAD"/>
    <w:rsid w:val="00803A21"/>
    <w:rsid w:val="0080426A"/>
    <w:rsid w:val="00805ED1"/>
    <w:rsid w:val="00806D10"/>
    <w:rsid w:val="00806D90"/>
    <w:rsid w:val="0080727C"/>
    <w:rsid w:val="00807B4E"/>
    <w:rsid w:val="008102E6"/>
    <w:rsid w:val="00810469"/>
    <w:rsid w:val="00810662"/>
    <w:rsid w:val="00810BE8"/>
    <w:rsid w:val="0081143C"/>
    <w:rsid w:val="008114E9"/>
    <w:rsid w:val="00811BD7"/>
    <w:rsid w:val="0081244C"/>
    <w:rsid w:val="008125D0"/>
    <w:rsid w:val="00812810"/>
    <w:rsid w:val="00813513"/>
    <w:rsid w:val="00813577"/>
    <w:rsid w:val="00813DC3"/>
    <w:rsid w:val="008143BC"/>
    <w:rsid w:val="00814567"/>
    <w:rsid w:val="00814DA8"/>
    <w:rsid w:val="00815348"/>
    <w:rsid w:val="00815443"/>
    <w:rsid w:val="00815AC2"/>
    <w:rsid w:val="00815C99"/>
    <w:rsid w:val="00816465"/>
    <w:rsid w:val="008178B6"/>
    <w:rsid w:val="00817DEC"/>
    <w:rsid w:val="008201B0"/>
    <w:rsid w:val="00820621"/>
    <w:rsid w:val="00820A1C"/>
    <w:rsid w:val="00820F17"/>
    <w:rsid w:val="0082155C"/>
    <w:rsid w:val="00821E0C"/>
    <w:rsid w:val="0082281B"/>
    <w:rsid w:val="00822AC1"/>
    <w:rsid w:val="00822D90"/>
    <w:rsid w:val="00823730"/>
    <w:rsid w:val="008239F7"/>
    <w:rsid w:val="00823CA7"/>
    <w:rsid w:val="00825690"/>
    <w:rsid w:val="00825891"/>
    <w:rsid w:val="00825D1A"/>
    <w:rsid w:val="008263DF"/>
    <w:rsid w:val="00826956"/>
    <w:rsid w:val="00826A48"/>
    <w:rsid w:val="00827AAF"/>
    <w:rsid w:val="00827CD4"/>
    <w:rsid w:val="00827EDB"/>
    <w:rsid w:val="0083033B"/>
    <w:rsid w:val="008312A2"/>
    <w:rsid w:val="00831707"/>
    <w:rsid w:val="008317F1"/>
    <w:rsid w:val="008318CD"/>
    <w:rsid w:val="0083239A"/>
    <w:rsid w:val="008326BE"/>
    <w:rsid w:val="008338BA"/>
    <w:rsid w:val="00833EB7"/>
    <w:rsid w:val="00834190"/>
    <w:rsid w:val="00834B44"/>
    <w:rsid w:val="008352D5"/>
    <w:rsid w:val="00835CDB"/>
    <w:rsid w:val="00836B89"/>
    <w:rsid w:val="008372F9"/>
    <w:rsid w:val="00837539"/>
    <w:rsid w:val="0084081A"/>
    <w:rsid w:val="0084122E"/>
    <w:rsid w:val="00841910"/>
    <w:rsid w:val="00842579"/>
    <w:rsid w:val="00843166"/>
    <w:rsid w:val="00843557"/>
    <w:rsid w:val="008436D4"/>
    <w:rsid w:val="00843796"/>
    <w:rsid w:val="00843D4C"/>
    <w:rsid w:val="00845060"/>
    <w:rsid w:val="00845D37"/>
    <w:rsid w:val="00846469"/>
    <w:rsid w:val="00846DB4"/>
    <w:rsid w:val="00847175"/>
    <w:rsid w:val="0084764C"/>
    <w:rsid w:val="00847BB0"/>
    <w:rsid w:val="00847C14"/>
    <w:rsid w:val="00847CD4"/>
    <w:rsid w:val="008514A1"/>
    <w:rsid w:val="0085169E"/>
    <w:rsid w:val="008519F8"/>
    <w:rsid w:val="0085263A"/>
    <w:rsid w:val="00852E79"/>
    <w:rsid w:val="00853349"/>
    <w:rsid w:val="00854CAA"/>
    <w:rsid w:val="00854E96"/>
    <w:rsid w:val="00855DBF"/>
    <w:rsid w:val="008561D1"/>
    <w:rsid w:val="008563C5"/>
    <w:rsid w:val="00856553"/>
    <w:rsid w:val="008568B5"/>
    <w:rsid w:val="00856952"/>
    <w:rsid w:val="00857113"/>
    <w:rsid w:val="0085724C"/>
    <w:rsid w:val="008577AC"/>
    <w:rsid w:val="0086039B"/>
    <w:rsid w:val="00860554"/>
    <w:rsid w:val="00860904"/>
    <w:rsid w:val="00860FE1"/>
    <w:rsid w:val="008614AD"/>
    <w:rsid w:val="008617C5"/>
    <w:rsid w:val="008620F8"/>
    <w:rsid w:val="0086256E"/>
    <w:rsid w:val="00862C72"/>
    <w:rsid w:val="00863834"/>
    <w:rsid w:val="0086388A"/>
    <w:rsid w:val="0086400F"/>
    <w:rsid w:val="00864716"/>
    <w:rsid w:val="00864DA8"/>
    <w:rsid w:val="00865B74"/>
    <w:rsid w:val="00865CD9"/>
    <w:rsid w:val="00866063"/>
    <w:rsid w:val="00866135"/>
    <w:rsid w:val="008665A1"/>
    <w:rsid w:val="00866E28"/>
    <w:rsid w:val="008700CB"/>
    <w:rsid w:val="008705ED"/>
    <w:rsid w:val="00871696"/>
    <w:rsid w:val="0087218F"/>
    <w:rsid w:val="00872949"/>
    <w:rsid w:val="008729E0"/>
    <w:rsid w:val="00872A55"/>
    <w:rsid w:val="00872C4C"/>
    <w:rsid w:val="00872C77"/>
    <w:rsid w:val="00873CDA"/>
    <w:rsid w:val="00874086"/>
    <w:rsid w:val="00874524"/>
    <w:rsid w:val="0087491E"/>
    <w:rsid w:val="00875720"/>
    <w:rsid w:val="00875BAB"/>
    <w:rsid w:val="00875F43"/>
    <w:rsid w:val="0087613A"/>
    <w:rsid w:val="00876704"/>
    <w:rsid w:val="00876C71"/>
    <w:rsid w:val="00876EE9"/>
    <w:rsid w:val="0087703C"/>
    <w:rsid w:val="008776FD"/>
    <w:rsid w:val="008801D7"/>
    <w:rsid w:val="008803F1"/>
    <w:rsid w:val="00880607"/>
    <w:rsid w:val="0088084A"/>
    <w:rsid w:val="00881388"/>
    <w:rsid w:val="00881B52"/>
    <w:rsid w:val="00882142"/>
    <w:rsid w:val="008822A3"/>
    <w:rsid w:val="008822BD"/>
    <w:rsid w:val="00883CA6"/>
    <w:rsid w:val="00883DFA"/>
    <w:rsid w:val="00885BBD"/>
    <w:rsid w:val="0088609D"/>
    <w:rsid w:val="00886916"/>
    <w:rsid w:val="00886E28"/>
    <w:rsid w:val="0088716F"/>
    <w:rsid w:val="008872DF"/>
    <w:rsid w:val="008902BD"/>
    <w:rsid w:val="008903B8"/>
    <w:rsid w:val="00890658"/>
    <w:rsid w:val="008908BB"/>
    <w:rsid w:val="00890AB1"/>
    <w:rsid w:val="00891166"/>
    <w:rsid w:val="00891C89"/>
    <w:rsid w:val="00891E97"/>
    <w:rsid w:val="00892AFF"/>
    <w:rsid w:val="00892BE9"/>
    <w:rsid w:val="00893121"/>
    <w:rsid w:val="008932B2"/>
    <w:rsid w:val="00894058"/>
    <w:rsid w:val="0089439A"/>
    <w:rsid w:val="0089487D"/>
    <w:rsid w:val="00895243"/>
    <w:rsid w:val="0089535E"/>
    <w:rsid w:val="008974F0"/>
    <w:rsid w:val="00897992"/>
    <w:rsid w:val="00897A2B"/>
    <w:rsid w:val="00897A5F"/>
    <w:rsid w:val="00897B6B"/>
    <w:rsid w:val="008A016B"/>
    <w:rsid w:val="008A088C"/>
    <w:rsid w:val="008A0A43"/>
    <w:rsid w:val="008A1499"/>
    <w:rsid w:val="008A2F30"/>
    <w:rsid w:val="008A4D9B"/>
    <w:rsid w:val="008A57AC"/>
    <w:rsid w:val="008A5BE7"/>
    <w:rsid w:val="008A62BE"/>
    <w:rsid w:val="008A688A"/>
    <w:rsid w:val="008A6B6A"/>
    <w:rsid w:val="008A736C"/>
    <w:rsid w:val="008A7970"/>
    <w:rsid w:val="008A7CC4"/>
    <w:rsid w:val="008A7F16"/>
    <w:rsid w:val="008B012A"/>
    <w:rsid w:val="008B08E6"/>
    <w:rsid w:val="008B0976"/>
    <w:rsid w:val="008B0FF6"/>
    <w:rsid w:val="008B1359"/>
    <w:rsid w:val="008B1399"/>
    <w:rsid w:val="008B13B2"/>
    <w:rsid w:val="008B1BAC"/>
    <w:rsid w:val="008B2850"/>
    <w:rsid w:val="008B2979"/>
    <w:rsid w:val="008B30E1"/>
    <w:rsid w:val="008B36CE"/>
    <w:rsid w:val="008B46DF"/>
    <w:rsid w:val="008B4930"/>
    <w:rsid w:val="008B4B62"/>
    <w:rsid w:val="008B5A46"/>
    <w:rsid w:val="008B5E17"/>
    <w:rsid w:val="008B7B21"/>
    <w:rsid w:val="008B7BAA"/>
    <w:rsid w:val="008B7BF2"/>
    <w:rsid w:val="008C02CA"/>
    <w:rsid w:val="008C02ED"/>
    <w:rsid w:val="008C0956"/>
    <w:rsid w:val="008C0BB9"/>
    <w:rsid w:val="008C0BE7"/>
    <w:rsid w:val="008C1222"/>
    <w:rsid w:val="008C155B"/>
    <w:rsid w:val="008C1579"/>
    <w:rsid w:val="008C286D"/>
    <w:rsid w:val="008C2B9A"/>
    <w:rsid w:val="008C31C8"/>
    <w:rsid w:val="008C322F"/>
    <w:rsid w:val="008C410F"/>
    <w:rsid w:val="008C4D55"/>
    <w:rsid w:val="008C5D0D"/>
    <w:rsid w:val="008C63F1"/>
    <w:rsid w:val="008C72F5"/>
    <w:rsid w:val="008C746D"/>
    <w:rsid w:val="008C7DF6"/>
    <w:rsid w:val="008C7F20"/>
    <w:rsid w:val="008D0EDB"/>
    <w:rsid w:val="008D1DEA"/>
    <w:rsid w:val="008D203B"/>
    <w:rsid w:val="008D23B4"/>
    <w:rsid w:val="008D26FF"/>
    <w:rsid w:val="008D3D99"/>
    <w:rsid w:val="008D4469"/>
    <w:rsid w:val="008D4742"/>
    <w:rsid w:val="008D4B4A"/>
    <w:rsid w:val="008D545B"/>
    <w:rsid w:val="008D604D"/>
    <w:rsid w:val="008D6A30"/>
    <w:rsid w:val="008D6FC7"/>
    <w:rsid w:val="008D77E3"/>
    <w:rsid w:val="008D78BB"/>
    <w:rsid w:val="008D79CB"/>
    <w:rsid w:val="008D7AA1"/>
    <w:rsid w:val="008D7B9D"/>
    <w:rsid w:val="008D7D35"/>
    <w:rsid w:val="008D7EE8"/>
    <w:rsid w:val="008E025B"/>
    <w:rsid w:val="008E06DD"/>
    <w:rsid w:val="008E0DFA"/>
    <w:rsid w:val="008E0E6D"/>
    <w:rsid w:val="008E131E"/>
    <w:rsid w:val="008E1446"/>
    <w:rsid w:val="008E1816"/>
    <w:rsid w:val="008E19E2"/>
    <w:rsid w:val="008E228A"/>
    <w:rsid w:val="008E26F3"/>
    <w:rsid w:val="008E2888"/>
    <w:rsid w:val="008E2D31"/>
    <w:rsid w:val="008E3643"/>
    <w:rsid w:val="008E478A"/>
    <w:rsid w:val="008E50AB"/>
    <w:rsid w:val="008E5248"/>
    <w:rsid w:val="008E52F1"/>
    <w:rsid w:val="008E5DE7"/>
    <w:rsid w:val="008E61A3"/>
    <w:rsid w:val="008E6811"/>
    <w:rsid w:val="008E7133"/>
    <w:rsid w:val="008E7D0C"/>
    <w:rsid w:val="008E7E5A"/>
    <w:rsid w:val="008F00E3"/>
    <w:rsid w:val="008F0632"/>
    <w:rsid w:val="008F1E4F"/>
    <w:rsid w:val="008F2D3C"/>
    <w:rsid w:val="008F3089"/>
    <w:rsid w:val="008F33A6"/>
    <w:rsid w:val="008F3684"/>
    <w:rsid w:val="008F38BB"/>
    <w:rsid w:val="008F38F0"/>
    <w:rsid w:val="008F4420"/>
    <w:rsid w:val="008F4676"/>
    <w:rsid w:val="008F53C6"/>
    <w:rsid w:val="008F53D4"/>
    <w:rsid w:val="008F5503"/>
    <w:rsid w:val="008F5609"/>
    <w:rsid w:val="008F5EE7"/>
    <w:rsid w:val="008F5F50"/>
    <w:rsid w:val="008F675D"/>
    <w:rsid w:val="008F67B4"/>
    <w:rsid w:val="008F737C"/>
    <w:rsid w:val="008F7A66"/>
    <w:rsid w:val="009004FA"/>
    <w:rsid w:val="00900AA8"/>
    <w:rsid w:val="009010D2"/>
    <w:rsid w:val="009010E8"/>
    <w:rsid w:val="00902061"/>
    <w:rsid w:val="00902258"/>
    <w:rsid w:val="009036B7"/>
    <w:rsid w:val="00903BAA"/>
    <w:rsid w:val="00903FC0"/>
    <w:rsid w:val="00905032"/>
    <w:rsid w:val="00906341"/>
    <w:rsid w:val="0090635D"/>
    <w:rsid w:val="00906413"/>
    <w:rsid w:val="00906771"/>
    <w:rsid w:val="00906E17"/>
    <w:rsid w:val="00907137"/>
    <w:rsid w:val="0090737D"/>
    <w:rsid w:val="00907C7C"/>
    <w:rsid w:val="009109B5"/>
    <w:rsid w:val="00911103"/>
    <w:rsid w:val="009113C4"/>
    <w:rsid w:val="00911CB9"/>
    <w:rsid w:val="009123BA"/>
    <w:rsid w:val="0091297E"/>
    <w:rsid w:val="00912FE9"/>
    <w:rsid w:val="009138FB"/>
    <w:rsid w:val="00913A32"/>
    <w:rsid w:val="009146F3"/>
    <w:rsid w:val="009148C9"/>
    <w:rsid w:val="00914BA2"/>
    <w:rsid w:val="00914ECC"/>
    <w:rsid w:val="00915360"/>
    <w:rsid w:val="0091591B"/>
    <w:rsid w:val="009214F7"/>
    <w:rsid w:val="00921D0C"/>
    <w:rsid w:val="00922E6C"/>
    <w:rsid w:val="00922E97"/>
    <w:rsid w:val="00923957"/>
    <w:rsid w:val="00923F70"/>
    <w:rsid w:val="009263D9"/>
    <w:rsid w:val="00926654"/>
    <w:rsid w:val="0092695A"/>
    <w:rsid w:val="009269B6"/>
    <w:rsid w:val="0092704E"/>
    <w:rsid w:val="009271C5"/>
    <w:rsid w:val="00927419"/>
    <w:rsid w:val="00927549"/>
    <w:rsid w:val="00930BA1"/>
    <w:rsid w:val="0093169E"/>
    <w:rsid w:val="00931B5E"/>
    <w:rsid w:val="0093202A"/>
    <w:rsid w:val="00932181"/>
    <w:rsid w:val="00932676"/>
    <w:rsid w:val="0093272A"/>
    <w:rsid w:val="009328BE"/>
    <w:rsid w:val="00933339"/>
    <w:rsid w:val="00933376"/>
    <w:rsid w:val="00933AA5"/>
    <w:rsid w:val="00933EB2"/>
    <w:rsid w:val="00934202"/>
    <w:rsid w:val="009343DB"/>
    <w:rsid w:val="00934D0E"/>
    <w:rsid w:val="009358BA"/>
    <w:rsid w:val="00935C35"/>
    <w:rsid w:val="00935CEF"/>
    <w:rsid w:val="0093673E"/>
    <w:rsid w:val="009367A9"/>
    <w:rsid w:val="00936918"/>
    <w:rsid w:val="00936D3E"/>
    <w:rsid w:val="0093735D"/>
    <w:rsid w:val="00937790"/>
    <w:rsid w:val="00940E48"/>
    <w:rsid w:val="0094118E"/>
    <w:rsid w:val="00941F32"/>
    <w:rsid w:val="00941F6B"/>
    <w:rsid w:val="00943143"/>
    <w:rsid w:val="00943E5E"/>
    <w:rsid w:val="00946666"/>
    <w:rsid w:val="009466BE"/>
    <w:rsid w:val="00946AAF"/>
    <w:rsid w:val="00946B1D"/>
    <w:rsid w:val="009475C1"/>
    <w:rsid w:val="00947B6C"/>
    <w:rsid w:val="00947C27"/>
    <w:rsid w:val="00947D03"/>
    <w:rsid w:val="00947E11"/>
    <w:rsid w:val="009505C9"/>
    <w:rsid w:val="00950752"/>
    <w:rsid w:val="00950AA6"/>
    <w:rsid w:val="009513B9"/>
    <w:rsid w:val="00951610"/>
    <w:rsid w:val="00951C54"/>
    <w:rsid w:val="00952087"/>
    <w:rsid w:val="00952F8B"/>
    <w:rsid w:val="00953AF6"/>
    <w:rsid w:val="00953D31"/>
    <w:rsid w:val="0095443F"/>
    <w:rsid w:val="009545AE"/>
    <w:rsid w:val="00954AB9"/>
    <w:rsid w:val="00954D43"/>
    <w:rsid w:val="009551AC"/>
    <w:rsid w:val="009556FE"/>
    <w:rsid w:val="00955E7B"/>
    <w:rsid w:val="0095648F"/>
    <w:rsid w:val="009565E8"/>
    <w:rsid w:val="00956AD8"/>
    <w:rsid w:val="0095716E"/>
    <w:rsid w:val="00957296"/>
    <w:rsid w:val="00957FF7"/>
    <w:rsid w:val="009602F0"/>
    <w:rsid w:val="00961B04"/>
    <w:rsid w:val="00962763"/>
    <w:rsid w:val="009628CD"/>
    <w:rsid w:val="00962990"/>
    <w:rsid w:val="00962AAB"/>
    <w:rsid w:val="00963823"/>
    <w:rsid w:val="009646F4"/>
    <w:rsid w:val="00964855"/>
    <w:rsid w:val="0096504E"/>
    <w:rsid w:val="0096562C"/>
    <w:rsid w:val="00966424"/>
    <w:rsid w:val="00966832"/>
    <w:rsid w:val="00967763"/>
    <w:rsid w:val="009678DA"/>
    <w:rsid w:val="009679B3"/>
    <w:rsid w:val="00967E86"/>
    <w:rsid w:val="009705E9"/>
    <w:rsid w:val="0097090D"/>
    <w:rsid w:val="00970C7F"/>
    <w:rsid w:val="009722A6"/>
    <w:rsid w:val="009729BB"/>
    <w:rsid w:val="00974018"/>
    <w:rsid w:val="00974808"/>
    <w:rsid w:val="009753BD"/>
    <w:rsid w:val="00975434"/>
    <w:rsid w:val="00975C70"/>
    <w:rsid w:val="00975D95"/>
    <w:rsid w:val="0097665B"/>
    <w:rsid w:val="0097690F"/>
    <w:rsid w:val="00977721"/>
    <w:rsid w:val="009779E5"/>
    <w:rsid w:val="00977CEF"/>
    <w:rsid w:val="00981481"/>
    <w:rsid w:val="00981667"/>
    <w:rsid w:val="00981670"/>
    <w:rsid w:val="00981DAF"/>
    <w:rsid w:val="00982950"/>
    <w:rsid w:val="0098302B"/>
    <w:rsid w:val="00983C72"/>
    <w:rsid w:val="0098410D"/>
    <w:rsid w:val="00984397"/>
    <w:rsid w:val="009843D8"/>
    <w:rsid w:val="00984A5D"/>
    <w:rsid w:val="00984EB8"/>
    <w:rsid w:val="00985AE2"/>
    <w:rsid w:val="00986D5F"/>
    <w:rsid w:val="00987766"/>
    <w:rsid w:val="009878AE"/>
    <w:rsid w:val="009915BC"/>
    <w:rsid w:val="00991FCE"/>
    <w:rsid w:val="009923BF"/>
    <w:rsid w:val="0099252A"/>
    <w:rsid w:val="00992BBB"/>
    <w:rsid w:val="00993090"/>
    <w:rsid w:val="00993FF7"/>
    <w:rsid w:val="00994AFF"/>
    <w:rsid w:val="00994EE5"/>
    <w:rsid w:val="00995134"/>
    <w:rsid w:val="00995222"/>
    <w:rsid w:val="00995657"/>
    <w:rsid w:val="00995D75"/>
    <w:rsid w:val="00996E84"/>
    <w:rsid w:val="00996EA1"/>
    <w:rsid w:val="00997099"/>
    <w:rsid w:val="0099792C"/>
    <w:rsid w:val="00997D92"/>
    <w:rsid w:val="00997FE1"/>
    <w:rsid w:val="009A0343"/>
    <w:rsid w:val="009A08C0"/>
    <w:rsid w:val="009A14A7"/>
    <w:rsid w:val="009A2671"/>
    <w:rsid w:val="009A2F83"/>
    <w:rsid w:val="009A4105"/>
    <w:rsid w:val="009A4ADE"/>
    <w:rsid w:val="009A501E"/>
    <w:rsid w:val="009A583B"/>
    <w:rsid w:val="009A5E47"/>
    <w:rsid w:val="009A65A3"/>
    <w:rsid w:val="009A65D9"/>
    <w:rsid w:val="009A6856"/>
    <w:rsid w:val="009A787D"/>
    <w:rsid w:val="009B0BDB"/>
    <w:rsid w:val="009B158D"/>
    <w:rsid w:val="009B17EF"/>
    <w:rsid w:val="009B34E5"/>
    <w:rsid w:val="009B35BF"/>
    <w:rsid w:val="009B40EF"/>
    <w:rsid w:val="009B46FB"/>
    <w:rsid w:val="009B506C"/>
    <w:rsid w:val="009B5646"/>
    <w:rsid w:val="009B57B9"/>
    <w:rsid w:val="009B59F6"/>
    <w:rsid w:val="009B648C"/>
    <w:rsid w:val="009C0437"/>
    <w:rsid w:val="009C084B"/>
    <w:rsid w:val="009C0C0F"/>
    <w:rsid w:val="009C1BD8"/>
    <w:rsid w:val="009C1FA3"/>
    <w:rsid w:val="009C2DE6"/>
    <w:rsid w:val="009C3476"/>
    <w:rsid w:val="009C38E3"/>
    <w:rsid w:val="009C44EB"/>
    <w:rsid w:val="009C46F4"/>
    <w:rsid w:val="009C5669"/>
    <w:rsid w:val="009C57D9"/>
    <w:rsid w:val="009C596B"/>
    <w:rsid w:val="009C6806"/>
    <w:rsid w:val="009C7581"/>
    <w:rsid w:val="009C7FF6"/>
    <w:rsid w:val="009D1213"/>
    <w:rsid w:val="009D16AD"/>
    <w:rsid w:val="009D1B3F"/>
    <w:rsid w:val="009D1C42"/>
    <w:rsid w:val="009D2039"/>
    <w:rsid w:val="009D281D"/>
    <w:rsid w:val="009D3963"/>
    <w:rsid w:val="009D4009"/>
    <w:rsid w:val="009D4973"/>
    <w:rsid w:val="009D4B33"/>
    <w:rsid w:val="009D5465"/>
    <w:rsid w:val="009D5836"/>
    <w:rsid w:val="009D64E7"/>
    <w:rsid w:val="009D6AF3"/>
    <w:rsid w:val="009D6BFB"/>
    <w:rsid w:val="009D6DF0"/>
    <w:rsid w:val="009D6E65"/>
    <w:rsid w:val="009D74A2"/>
    <w:rsid w:val="009D78F7"/>
    <w:rsid w:val="009D7F31"/>
    <w:rsid w:val="009E0099"/>
    <w:rsid w:val="009E09EE"/>
    <w:rsid w:val="009E0B95"/>
    <w:rsid w:val="009E0E52"/>
    <w:rsid w:val="009E0EDD"/>
    <w:rsid w:val="009E198B"/>
    <w:rsid w:val="009E1A47"/>
    <w:rsid w:val="009E1E67"/>
    <w:rsid w:val="009E237D"/>
    <w:rsid w:val="009E284C"/>
    <w:rsid w:val="009E307E"/>
    <w:rsid w:val="009E3E4F"/>
    <w:rsid w:val="009E57FA"/>
    <w:rsid w:val="009E60A9"/>
    <w:rsid w:val="009E6273"/>
    <w:rsid w:val="009E7159"/>
    <w:rsid w:val="009F08B0"/>
    <w:rsid w:val="009F0A39"/>
    <w:rsid w:val="009F2B48"/>
    <w:rsid w:val="009F2EE6"/>
    <w:rsid w:val="009F3941"/>
    <w:rsid w:val="009F4284"/>
    <w:rsid w:val="009F4308"/>
    <w:rsid w:val="009F437D"/>
    <w:rsid w:val="009F4923"/>
    <w:rsid w:val="009F50FF"/>
    <w:rsid w:val="009F52DF"/>
    <w:rsid w:val="009F5B8E"/>
    <w:rsid w:val="009F62A2"/>
    <w:rsid w:val="009F68F3"/>
    <w:rsid w:val="009F6AB5"/>
    <w:rsid w:val="009F7215"/>
    <w:rsid w:val="00A001B5"/>
    <w:rsid w:val="00A0180A"/>
    <w:rsid w:val="00A01B3D"/>
    <w:rsid w:val="00A04348"/>
    <w:rsid w:val="00A0457D"/>
    <w:rsid w:val="00A0459F"/>
    <w:rsid w:val="00A0531F"/>
    <w:rsid w:val="00A0588A"/>
    <w:rsid w:val="00A05A9C"/>
    <w:rsid w:val="00A0614E"/>
    <w:rsid w:val="00A069AF"/>
    <w:rsid w:val="00A06AF0"/>
    <w:rsid w:val="00A07626"/>
    <w:rsid w:val="00A1055F"/>
    <w:rsid w:val="00A111D1"/>
    <w:rsid w:val="00A11C3A"/>
    <w:rsid w:val="00A11F40"/>
    <w:rsid w:val="00A127BB"/>
    <w:rsid w:val="00A12804"/>
    <w:rsid w:val="00A128AB"/>
    <w:rsid w:val="00A13DB9"/>
    <w:rsid w:val="00A14512"/>
    <w:rsid w:val="00A16338"/>
    <w:rsid w:val="00A16A29"/>
    <w:rsid w:val="00A16D62"/>
    <w:rsid w:val="00A16D80"/>
    <w:rsid w:val="00A17690"/>
    <w:rsid w:val="00A20F51"/>
    <w:rsid w:val="00A212FD"/>
    <w:rsid w:val="00A215A4"/>
    <w:rsid w:val="00A216C0"/>
    <w:rsid w:val="00A2449B"/>
    <w:rsid w:val="00A24A33"/>
    <w:rsid w:val="00A24AC3"/>
    <w:rsid w:val="00A25983"/>
    <w:rsid w:val="00A25BB3"/>
    <w:rsid w:val="00A25D70"/>
    <w:rsid w:val="00A26131"/>
    <w:rsid w:val="00A264F2"/>
    <w:rsid w:val="00A26F99"/>
    <w:rsid w:val="00A27D22"/>
    <w:rsid w:val="00A3077A"/>
    <w:rsid w:val="00A30CFB"/>
    <w:rsid w:val="00A31D4E"/>
    <w:rsid w:val="00A31E47"/>
    <w:rsid w:val="00A3379B"/>
    <w:rsid w:val="00A33BE7"/>
    <w:rsid w:val="00A341C7"/>
    <w:rsid w:val="00A357FC"/>
    <w:rsid w:val="00A35CB9"/>
    <w:rsid w:val="00A374C0"/>
    <w:rsid w:val="00A376DE"/>
    <w:rsid w:val="00A4040D"/>
    <w:rsid w:val="00A4136C"/>
    <w:rsid w:val="00A416E6"/>
    <w:rsid w:val="00A41C9E"/>
    <w:rsid w:val="00A41FE1"/>
    <w:rsid w:val="00A426D4"/>
    <w:rsid w:val="00A43B24"/>
    <w:rsid w:val="00A43BDE"/>
    <w:rsid w:val="00A43C78"/>
    <w:rsid w:val="00A44EBB"/>
    <w:rsid w:val="00A44ED6"/>
    <w:rsid w:val="00A450F7"/>
    <w:rsid w:val="00A460C5"/>
    <w:rsid w:val="00A46FB3"/>
    <w:rsid w:val="00A47A4B"/>
    <w:rsid w:val="00A51896"/>
    <w:rsid w:val="00A518A8"/>
    <w:rsid w:val="00A53414"/>
    <w:rsid w:val="00A538B6"/>
    <w:rsid w:val="00A54223"/>
    <w:rsid w:val="00A542BB"/>
    <w:rsid w:val="00A54369"/>
    <w:rsid w:val="00A547DE"/>
    <w:rsid w:val="00A54C60"/>
    <w:rsid w:val="00A551DC"/>
    <w:rsid w:val="00A559F9"/>
    <w:rsid w:val="00A55D2E"/>
    <w:rsid w:val="00A55E70"/>
    <w:rsid w:val="00A56C76"/>
    <w:rsid w:val="00A60A10"/>
    <w:rsid w:val="00A61855"/>
    <w:rsid w:val="00A6209C"/>
    <w:rsid w:val="00A6319B"/>
    <w:rsid w:val="00A63488"/>
    <w:rsid w:val="00A636C4"/>
    <w:rsid w:val="00A6480A"/>
    <w:rsid w:val="00A65B5C"/>
    <w:rsid w:val="00A6692B"/>
    <w:rsid w:val="00A669CA"/>
    <w:rsid w:val="00A669D3"/>
    <w:rsid w:val="00A66A04"/>
    <w:rsid w:val="00A706ED"/>
    <w:rsid w:val="00A70C03"/>
    <w:rsid w:val="00A70CF1"/>
    <w:rsid w:val="00A7169D"/>
    <w:rsid w:val="00A71D4B"/>
    <w:rsid w:val="00A7263B"/>
    <w:rsid w:val="00A72698"/>
    <w:rsid w:val="00A73116"/>
    <w:rsid w:val="00A738C4"/>
    <w:rsid w:val="00A73EC4"/>
    <w:rsid w:val="00A746F7"/>
    <w:rsid w:val="00A7659E"/>
    <w:rsid w:val="00A76DDA"/>
    <w:rsid w:val="00A76FC8"/>
    <w:rsid w:val="00A800D9"/>
    <w:rsid w:val="00A80790"/>
    <w:rsid w:val="00A80C46"/>
    <w:rsid w:val="00A81105"/>
    <w:rsid w:val="00A813B3"/>
    <w:rsid w:val="00A815DB"/>
    <w:rsid w:val="00A81A9D"/>
    <w:rsid w:val="00A81B88"/>
    <w:rsid w:val="00A8204C"/>
    <w:rsid w:val="00A82189"/>
    <w:rsid w:val="00A82664"/>
    <w:rsid w:val="00A82837"/>
    <w:rsid w:val="00A8328B"/>
    <w:rsid w:val="00A8330B"/>
    <w:rsid w:val="00A833F1"/>
    <w:rsid w:val="00A8445F"/>
    <w:rsid w:val="00A84783"/>
    <w:rsid w:val="00A86164"/>
    <w:rsid w:val="00A867EC"/>
    <w:rsid w:val="00A86AE2"/>
    <w:rsid w:val="00A86B01"/>
    <w:rsid w:val="00A86C62"/>
    <w:rsid w:val="00A87B93"/>
    <w:rsid w:val="00A87D04"/>
    <w:rsid w:val="00A9204C"/>
    <w:rsid w:val="00A926C0"/>
    <w:rsid w:val="00A928D3"/>
    <w:rsid w:val="00A92A66"/>
    <w:rsid w:val="00A92C48"/>
    <w:rsid w:val="00A931F6"/>
    <w:rsid w:val="00A935E5"/>
    <w:rsid w:val="00A93AAD"/>
    <w:rsid w:val="00A9482B"/>
    <w:rsid w:val="00A94D31"/>
    <w:rsid w:val="00A951E1"/>
    <w:rsid w:val="00A95714"/>
    <w:rsid w:val="00A957CF"/>
    <w:rsid w:val="00A960EA"/>
    <w:rsid w:val="00A96B3E"/>
    <w:rsid w:val="00AA0CB3"/>
    <w:rsid w:val="00AA2EE8"/>
    <w:rsid w:val="00AA386E"/>
    <w:rsid w:val="00AA45F8"/>
    <w:rsid w:val="00AA46D1"/>
    <w:rsid w:val="00AA50DB"/>
    <w:rsid w:val="00AA5A67"/>
    <w:rsid w:val="00AA6380"/>
    <w:rsid w:val="00AA6F92"/>
    <w:rsid w:val="00AA6FBA"/>
    <w:rsid w:val="00AA73B5"/>
    <w:rsid w:val="00AB0808"/>
    <w:rsid w:val="00AB0E5E"/>
    <w:rsid w:val="00AB0F21"/>
    <w:rsid w:val="00AB10DD"/>
    <w:rsid w:val="00AB2342"/>
    <w:rsid w:val="00AB2A35"/>
    <w:rsid w:val="00AB3F39"/>
    <w:rsid w:val="00AB3FDE"/>
    <w:rsid w:val="00AB44C4"/>
    <w:rsid w:val="00AB44D5"/>
    <w:rsid w:val="00AB4E77"/>
    <w:rsid w:val="00AB5AEE"/>
    <w:rsid w:val="00AB6893"/>
    <w:rsid w:val="00AB6934"/>
    <w:rsid w:val="00AB7300"/>
    <w:rsid w:val="00AB7635"/>
    <w:rsid w:val="00AB7724"/>
    <w:rsid w:val="00AB77F2"/>
    <w:rsid w:val="00AC04AA"/>
    <w:rsid w:val="00AC22D5"/>
    <w:rsid w:val="00AC2612"/>
    <w:rsid w:val="00AC2663"/>
    <w:rsid w:val="00AC3735"/>
    <w:rsid w:val="00AC4359"/>
    <w:rsid w:val="00AC47C9"/>
    <w:rsid w:val="00AC4840"/>
    <w:rsid w:val="00AC5A9F"/>
    <w:rsid w:val="00AC5BD2"/>
    <w:rsid w:val="00AC5E44"/>
    <w:rsid w:val="00AC5EB3"/>
    <w:rsid w:val="00AC7888"/>
    <w:rsid w:val="00AC7EA6"/>
    <w:rsid w:val="00AC7FE1"/>
    <w:rsid w:val="00AD00C1"/>
    <w:rsid w:val="00AD059F"/>
    <w:rsid w:val="00AD0BE6"/>
    <w:rsid w:val="00AD0C17"/>
    <w:rsid w:val="00AD1527"/>
    <w:rsid w:val="00AD1EEB"/>
    <w:rsid w:val="00AD21CF"/>
    <w:rsid w:val="00AD2573"/>
    <w:rsid w:val="00AD2FE8"/>
    <w:rsid w:val="00AD35E3"/>
    <w:rsid w:val="00AD35F7"/>
    <w:rsid w:val="00AD42CD"/>
    <w:rsid w:val="00AD48E3"/>
    <w:rsid w:val="00AD5367"/>
    <w:rsid w:val="00AD6767"/>
    <w:rsid w:val="00AD7335"/>
    <w:rsid w:val="00AD7457"/>
    <w:rsid w:val="00AE0606"/>
    <w:rsid w:val="00AE0BF2"/>
    <w:rsid w:val="00AE0EF6"/>
    <w:rsid w:val="00AE1062"/>
    <w:rsid w:val="00AE175F"/>
    <w:rsid w:val="00AE1B6B"/>
    <w:rsid w:val="00AE2117"/>
    <w:rsid w:val="00AE2780"/>
    <w:rsid w:val="00AE3F66"/>
    <w:rsid w:val="00AE4240"/>
    <w:rsid w:val="00AE48FD"/>
    <w:rsid w:val="00AE4F36"/>
    <w:rsid w:val="00AE50F4"/>
    <w:rsid w:val="00AE557A"/>
    <w:rsid w:val="00AE6525"/>
    <w:rsid w:val="00AE6784"/>
    <w:rsid w:val="00AE6B98"/>
    <w:rsid w:val="00AE7D9D"/>
    <w:rsid w:val="00AF03A7"/>
    <w:rsid w:val="00AF0C0F"/>
    <w:rsid w:val="00AF0DEE"/>
    <w:rsid w:val="00AF0EA2"/>
    <w:rsid w:val="00AF1581"/>
    <w:rsid w:val="00AF1A5D"/>
    <w:rsid w:val="00AF2B1E"/>
    <w:rsid w:val="00AF2C64"/>
    <w:rsid w:val="00AF3080"/>
    <w:rsid w:val="00AF37CF"/>
    <w:rsid w:val="00AF4277"/>
    <w:rsid w:val="00AF42DE"/>
    <w:rsid w:val="00AF45E7"/>
    <w:rsid w:val="00AF511A"/>
    <w:rsid w:val="00AF576D"/>
    <w:rsid w:val="00AF5813"/>
    <w:rsid w:val="00AF628F"/>
    <w:rsid w:val="00AF6E1D"/>
    <w:rsid w:val="00AF72C4"/>
    <w:rsid w:val="00B00148"/>
    <w:rsid w:val="00B00590"/>
    <w:rsid w:val="00B009EF"/>
    <w:rsid w:val="00B00A54"/>
    <w:rsid w:val="00B017FA"/>
    <w:rsid w:val="00B0186A"/>
    <w:rsid w:val="00B01DE3"/>
    <w:rsid w:val="00B0417A"/>
    <w:rsid w:val="00B044F2"/>
    <w:rsid w:val="00B04585"/>
    <w:rsid w:val="00B04950"/>
    <w:rsid w:val="00B052B8"/>
    <w:rsid w:val="00B05518"/>
    <w:rsid w:val="00B0671A"/>
    <w:rsid w:val="00B0762D"/>
    <w:rsid w:val="00B1017E"/>
    <w:rsid w:val="00B10576"/>
    <w:rsid w:val="00B11B11"/>
    <w:rsid w:val="00B12497"/>
    <w:rsid w:val="00B14263"/>
    <w:rsid w:val="00B1475C"/>
    <w:rsid w:val="00B14E4F"/>
    <w:rsid w:val="00B152AA"/>
    <w:rsid w:val="00B15C3A"/>
    <w:rsid w:val="00B16222"/>
    <w:rsid w:val="00B16881"/>
    <w:rsid w:val="00B16DB1"/>
    <w:rsid w:val="00B17058"/>
    <w:rsid w:val="00B17821"/>
    <w:rsid w:val="00B17E21"/>
    <w:rsid w:val="00B2048C"/>
    <w:rsid w:val="00B20490"/>
    <w:rsid w:val="00B20797"/>
    <w:rsid w:val="00B20FF8"/>
    <w:rsid w:val="00B2117F"/>
    <w:rsid w:val="00B213E8"/>
    <w:rsid w:val="00B215B1"/>
    <w:rsid w:val="00B217B1"/>
    <w:rsid w:val="00B21CE1"/>
    <w:rsid w:val="00B223E0"/>
    <w:rsid w:val="00B230D6"/>
    <w:rsid w:val="00B23F6E"/>
    <w:rsid w:val="00B24901"/>
    <w:rsid w:val="00B24A2C"/>
    <w:rsid w:val="00B256F5"/>
    <w:rsid w:val="00B25C45"/>
    <w:rsid w:val="00B25E2C"/>
    <w:rsid w:val="00B27316"/>
    <w:rsid w:val="00B275AA"/>
    <w:rsid w:val="00B27776"/>
    <w:rsid w:val="00B27D9B"/>
    <w:rsid w:val="00B30310"/>
    <w:rsid w:val="00B30479"/>
    <w:rsid w:val="00B3054E"/>
    <w:rsid w:val="00B30BB3"/>
    <w:rsid w:val="00B30FA0"/>
    <w:rsid w:val="00B31034"/>
    <w:rsid w:val="00B311BE"/>
    <w:rsid w:val="00B31A46"/>
    <w:rsid w:val="00B31E58"/>
    <w:rsid w:val="00B32214"/>
    <w:rsid w:val="00B32C47"/>
    <w:rsid w:val="00B33115"/>
    <w:rsid w:val="00B3333A"/>
    <w:rsid w:val="00B3369F"/>
    <w:rsid w:val="00B33DB5"/>
    <w:rsid w:val="00B34E6F"/>
    <w:rsid w:val="00B35294"/>
    <w:rsid w:val="00B35B65"/>
    <w:rsid w:val="00B35FAC"/>
    <w:rsid w:val="00B36C9E"/>
    <w:rsid w:val="00B36E36"/>
    <w:rsid w:val="00B37093"/>
    <w:rsid w:val="00B377C4"/>
    <w:rsid w:val="00B37A45"/>
    <w:rsid w:val="00B37AF3"/>
    <w:rsid w:val="00B37F0F"/>
    <w:rsid w:val="00B40086"/>
    <w:rsid w:val="00B40422"/>
    <w:rsid w:val="00B40428"/>
    <w:rsid w:val="00B41D0E"/>
    <w:rsid w:val="00B42CFB"/>
    <w:rsid w:val="00B4395C"/>
    <w:rsid w:val="00B43BF2"/>
    <w:rsid w:val="00B43FCE"/>
    <w:rsid w:val="00B449C3"/>
    <w:rsid w:val="00B45043"/>
    <w:rsid w:val="00B45505"/>
    <w:rsid w:val="00B45B95"/>
    <w:rsid w:val="00B46CEE"/>
    <w:rsid w:val="00B47754"/>
    <w:rsid w:val="00B47A78"/>
    <w:rsid w:val="00B47B55"/>
    <w:rsid w:val="00B47CE0"/>
    <w:rsid w:val="00B5004A"/>
    <w:rsid w:val="00B5042C"/>
    <w:rsid w:val="00B50C06"/>
    <w:rsid w:val="00B51434"/>
    <w:rsid w:val="00B51A81"/>
    <w:rsid w:val="00B51FC6"/>
    <w:rsid w:val="00B5225E"/>
    <w:rsid w:val="00B52F80"/>
    <w:rsid w:val="00B54115"/>
    <w:rsid w:val="00B541CB"/>
    <w:rsid w:val="00B551A6"/>
    <w:rsid w:val="00B56CFA"/>
    <w:rsid w:val="00B57285"/>
    <w:rsid w:val="00B5741B"/>
    <w:rsid w:val="00B5742E"/>
    <w:rsid w:val="00B5767A"/>
    <w:rsid w:val="00B60ED1"/>
    <w:rsid w:val="00B6162E"/>
    <w:rsid w:val="00B61FBA"/>
    <w:rsid w:val="00B625F1"/>
    <w:rsid w:val="00B634B5"/>
    <w:rsid w:val="00B63D2D"/>
    <w:rsid w:val="00B63F17"/>
    <w:rsid w:val="00B649EF"/>
    <w:rsid w:val="00B656BD"/>
    <w:rsid w:val="00B65A61"/>
    <w:rsid w:val="00B66365"/>
    <w:rsid w:val="00B672DD"/>
    <w:rsid w:val="00B67C26"/>
    <w:rsid w:val="00B67EF9"/>
    <w:rsid w:val="00B70815"/>
    <w:rsid w:val="00B70FA9"/>
    <w:rsid w:val="00B716A3"/>
    <w:rsid w:val="00B729CD"/>
    <w:rsid w:val="00B72F75"/>
    <w:rsid w:val="00B730F0"/>
    <w:rsid w:val="00B74C48"/>
    <w:rsid w:val="00B74D37"/>
    <w:rsid w:val="00B75C50"/>
    <w:rsid w:val="00B75FA3"/>
    <w:rsid w:val="00B76740"/>
    <w:rsid w:val="00B807F6"/>
    <w:rsid w:val="00B81556"/>
    <w:rsid w:val="00B816B8"/>
    <w:rsid w:val="00B81F4F"/>
    <w:rsid w:val="00B81FEC"/>
    <w:rsid w:val="00B8232B"/>
    <w:rsid w:val="00B82431"/>
    <w:rsid w:val="00B82972"/>
    <w:rsid w:val="00B829D1"/>
    <w:rsid w:val="00B82CDA"/>
    <w:rsid w:val="00B8307A"/>
    <w:rsid w:val="00B8335A"/>
    <w:rsid w:val="00B83C96"/>
    <w:rsid w:val="00B844B9"/>
    <w:rsid w:val="00B8548D"/>
    <w:rsid w:val="00B854B8"/>
    <w:rsid w:val="00B85915"/>
    <w:rsid w:val="00B8615C"/>
    <w:rsid w:val="00B870E8"/>
    <w:rsid w:val="00B8760A"/>
    <w:rsid w:val="00B87DAB"/>
    <w:rsid w:val="00B87EDE"/>
    <w:rsid w:val="00B905C5"/>
    <w:rsid w:val="00B90A6D"/>
    <w:rsid w:val="00B90F02"/>
    <w:rsid w:val="00B91779"/>
    <w:rsid w:val="00B91FD8"/>
    <w:rsid w:val="00B923CE"/>
    <w:rsid w:val="00B92C7C"/>
    <w:rsid w:val="00B942A6"/>
    <w:rsid w:val="00B94665"/>
    <w:rsid w:val="00B946DE"/>
    <w:rsid w:val="00B94916"/>
    <w:rsid w:val="00B94E6C"/>
    <w:rsid w:val="00B95127"/>
    <w:rsid w:val="00B95808"/>
    <w:rsid w:val="00B958D7"/>
    <w:rsid w:val="00B96763"/>
    <w:rsid w:val="00B977D6"/>
    <w:rsid w:val="00BA00CC"/>
    <w:rsid w:val="00BA00F0"/>
    <w:rsid w:val="00BA07B3"/>
    <w:rsid w:val="00BA0BB8"/>
    <w:rsid w:val="00BA11CC"/>
    <w:rsid w:val="00BA11EA"/>
    <w:rsid w:val="00BA1776"/>
    <w:rsid w:val="00BA26FF"/>
    <w:rsid w:val="00BA2888"/>
    <w:rsid w:val="00BA2CE0"/>
    <w:rsid w:val="00BA3079"/>
    <w:rsid w:val="00BA3CD5"/>
    <w:rsid w:val="00BA4302"/>
    <w:rsid w:val="00BA4500"/>
    <w:rsid w:val="00BA49BE"/>
    <w:rsid w:val="00BA4DAD"/>
    <w:rsid w:val="00BA53CE"/>
    <w:rsid w:val="00BA602E"/>
    <w:rsid w:val="00BA677B"/>
    <w:rsid w:val="00BA69BC"/>
    <w:rsid w:val="00BA6FCF"/>
    <w:rsid w:val="00BA71EB"/>
    <w:rsid w:val="00BA7A40"/>
    <w:rsid w:val="00BA7FA7"/>
    <w:rsid w:val="00BB001B"/>
    <w:rsid w:val="00BB052F"/>
    <w:rsid w:val="00BB0698"/>
    <w:rsid w:val="00BB0ACF"/>
    <w:rsid w:val="00BB19A4"/>
    <w:rsid w:val="00BB1FB0"/>
    <w:rsid w:val="00BB207E"/>
    <w:rsid w:val="00BB22C7"/>
    <w:rsid w:val="00BB2807"/>
    <w:rsid w:val="00BB2904"/>
    <w:rsid w:val="00BB2C76"/>
    <w:rsid w:val="00BB2DFE"/>
    <w:rsid w:val="00BB3C82"/>
    <w:rsid w:val="00BB3D2F"/>
    <w:rsid w:val="00BB4606"/>
    <w:rsid w:val="00BB497D"/>
    <w:rsid w:val="00BB4DF5"/>
    <w:rsid w:val="00BB5142"/>
    <w:rsid w:val="00BB5CEC"/>
    <w:rsid w:val="00BB6067"/>
    <w:rsid w:val="00BB6461"/>
    <w:rsid w:val="00BB65E4"/>
    <w:rsid w:val="00BB6728"/>
    <w:rsid w:val="00BB6893"/>
    <w:rsid w:val="00BB707D"/>
    <w:rsid w:val="00BB7804"/>
    <w:rsid w:val="00BB7C4D"/>
    <w:rsid w:val="00BB7F53"/>
    <w:rsid w:val="00BC0E06"/>
    <w:rsid w:val="00BC0F1E"/>
    <w:rsid w:val="00BC11D2"/>
    <w:rsid w:val="00BC1A82"/>
    <w:rsid w:val="00BC268B"/>
    <w:rsid w:val="00BC2B01"/>
    <w:rsid w:val="00BC2C4B"/>
    <w:rsid w:val="00BC3187"/>
    <w:rsid w:val="00BC3938"/>
    <w:rsid w:val="00BC3AB3"/>
    <w:rsid w:val="00BC424B"/>
    <w:rsid w:val="00BC493D"/>
    <w:rsid w:val="00BC49B4"/>
    <w:rsid w:val="00BC6028"/>
    <w:rsid w:val="00BC616B"/>
    <w:rsid w:val="00BC65B7"/>
    <w:rsid w:val="00BC6D46"/>
    <w:rsid w:val="00BC7348"/>
    <w:rsid w:val="00BC7707"/>
    <w:rsid w:val="00BC7BEE"/>
    <w:rsid w:val="00BC7E67"/>
    <w:rsid w:val="00BD077E"/>
    <w:rsid w:val="00BD0B3B"/>
    <w:rsid w:val="00BD1761"/>
    <w:rsid w:val="00BD1FC2"/>
    <w:rsid w:val="00BD2287"/>
    <w:rsid w:val="00BD33E5"/>
    <w:rsid w:val="00BD3D8E"/>
    <w:rsid w:val="00BD4210"/>
    <w:rsid w:val="00BD43E8"/>
    <w:rsid w:val="00BD4C5A"/>
    <w:rsid w:val="00BD5186"/>
    <w:rsid w:val="00BD5249"/>
    <w:rsid w:val="00BD55F8"/>
    <w:rsid w:val="00BD6E63"/>
    <w:rsid w:val="00BD71A8"/>
    <w:rsid w:val="00BD78A6"/>
    <w:rsid w:val="00BD79E2"/>
    <w:rsid w:val="00BD7D80"/>
    <w:rsid w:val="00BE0048"/>
    <w:rsid w:val="00BE0765"/>
    <w:rsid w:val="00BE0F05"/>
    <w:rsid w:val="00BE2F99"/>
    <w:rsid w:val="00BE2FE1"/>
    <w:rsid w:val="00BE3406"/>
    <w:rsid w:val="00BE3BBE"/>
    <w:rsid w:val="00BE40F2"/>
    <w:rsid w:val="00BE447E"/>
    <w:rsid w:val="00BE4B78"/>
    <w:rsid w:val="00BE4D1C"/>
    <w:rsid w:val="00BE5793"/>
    <w:rsid w:val="00BE6E4D"/>
    <w:rsid w:val="00BE75A4"/>
    <w:rsid w:val="00BE7D70"/>
    <w:rsid w:val="00BF0EBB"/>
    <w:rsid w:val="00BF1B60"/>
    <w:rsid w:val="00BF1E9F"/>
    <w:rsid w:val="00BF220D"/>
    <w:rsid w:val="00BF26DA"/>
    <w:rsid w:val="00BF38A4"/>
    <w:rsid w:val="00BF3CCF"/>
    <w:rsid w:val="00BF3DEC"/>
    <w:rsid w:val="00BF3E5C"/>
    <w:rsid w:val="00BF44C9"/>
    <w:rsid w:val="00BF4761"/>
    <w:rsid w:val="00BF4B3F"/>
    <w:rsid w:val="00BF5846"/>
    <w:rsid w:val="00BF5B4B"/>
    <w:rsid w:val="00BF5F74"/>
    <w:rsid w:val="00BF6511"/>
    <w:rsid w:val="00BF6616"/>
    <w:rsid w:val="00BF6803"/>
    <w:rsid w:val="00BF713F"/>
    <w:rsid w:val="00BF74AA"/>
    <w:rsid w:val="00BF7E81"/>
    <w:rsid w:val="00C01C03"/>
    <w:rsid w:val="00C01D23"/>
    <w:rsid w:val="00C02152"/>
    <w:rsid w:val="00C02D07"/>
    <w:rsid w:val="00C02D1A"/>
    <w:rsid w:val="00C04124"/>
    <w:rsid w:val="00C04276"/>
    <w:rsid w:val="00C04CF8"/>
    <w:rsid w:val="00C05757"/>
    <w:rsid w:val="00C061D5"/>
    <w:rsid w:val="00C07123"/>
    <w:rsid w:val="00C071FC"/>
    <w:rsid w:val="00C07842"/>
    <w:rsid w:val="00C10095"/>
    <w:rsid w:val="00C116D7"/>
    <w:rsid w:val="00C11A80"/>
    <w:rsid w:val="00C12F0F"/>
    <w:rsid w:val="00C12F16"/>
    <w:rsid w:val="00C143F8"/>
    <w:rsid w:val="00C14E1F"/>
    <w:rsid w:val="00C152E5"/>
    <w:rsid w:val="00C154D3"/>
    <w:rsid w:val="00C157B7"/>
    <w:rsid w:val="00C15A7C"/>
    <w:rsid w:val="00C164CD"/>
    <w:rsid w:val="00C17B61"/>
    <w:rsid w:val="00C17F1F"/>
    <w:rsid w:val="00C17F7D"/>
    <w:rsid w:val="00C20311"/>
    <w:rsid w:val="00C2036B"/>
    <w:rsid w:val="00C2209C"/>
    <w:rsid w:val="00C22185"/>
    <w:rsid w:val="00C22A0B"/>
    <w:rsid w:val="00C23179"/>
    <w:rsid w:val="00C23730"/>
    <w:rsid w:val="00C23A70"/>
    <w:rsid w:val="00C23D2F"/>
    <w:rsid w:val="00C24523"/>
    <w:rsid w:val="00C2481D"/>
    <w:rsid w:val="00C2544B"/>
    <w:rsid w:val="00C25477"/>
    <w:rsid w:val="00C2550D"/>
    <w:rsid w:val="00C25A3A"/>
    <w:rsid w:val="00C26CF7"/>
    <w:rsid w:val="00C26DDC"/>
    <w:rsid w:val="00C27423"/>
    <w:rsid w:val="00C2771B"/>
    <w:rsid w:val="00C27791"/>
    <w:rsid w:val="00C30188"/>
    <w:rsid w:val="00C32637"/>
    <w:rsid w:val="00C348E0"/>
    <w:rsid w:val="00C348E9"/>
    <w:rsid w:val="00C349B0"/>
    <w:rsid w:val="00C34B35"/>
    <w:rsid w:val="00C34F7F"/>
    <w:rsid w:val="00C35220"/>
    <w:rsid w:val="00C35738"/>
    <w:rsid w:val="00C35918"/>
    <w:rsid w:val="00C35B48"/>
    <w:rsid w:val="00C36CDF"/>
    <w:rsid w:val="00C37233"/>
    <w:rsid w:val="00C3783C"/>
    <w:rsid w:val="00C400FC"/>
    <w:rsid w:val="00C40737"/>
    <w:rsid w:val="00C407E9"/>
    <w:rsid w:val="00C40F29"/>
    <w:rsid w:val="00C420FD"/>
    <w:rsid w:val="00C42532"/>
    <w:rsid w:val="00C42754"/>
    <w:rsid w:val="00C42F37"/>
    <w:rsid w:val="00C443BD"/>
    <w:rsid w:val="00C44BCA"/>
    <w:rsid w:val="00C451C5"/>
    <w:rsid w:val="00C457DD"/>
    <w:rsid w:val="00C46DA5"/>
    <w:rsid w:val="00C47977"/>
    <w:rsid w:val="00C47BC4"/>
    <w:rsid w:val="00C50CD3"/>
    <w:rsid w:val="00C512F9"/>
    <w:rsid w:val="00C5168E"/>
    <w:rsid w:val="00C51B52"/>
    <w:rsid w:val="00C5240F"/>
    <w:rsid w:val="00C52A00"/>
    <w:rsid w:val="00C52DEA"/>
    <w:rsid w:val="00C53126"/>
    <w:rsid w:val="00C5456C"/>
    <w:rsid w:val="00C5526B"/>
    <w:rsid w:val="00C557C4"/>
    <w:rsid w:val="00C55FA2"/>
    <w:rsid w:val="00C5648B"/>
    <w:rsid w:val="00C564DF"/>
    <w:rsid w:val="00C56E29"/>
    <w:rsid w:val="00C576D4"/>
    <w:rsid w:val="00C57D10"/>
    <w:rsid w:val="00C604A2"/>
    <w:rsid w:val="00C605A3"/>
    <w:rsid w:val="00C60682"/>
    <w:rsid w:val="00C60BAA"/>
    <w:rsid w:val="00C60D44"/>
    <w:rsid w:val="00C610F5"/>
    <w:rsid w:val="00C618A2"/>
    <w:rsid w:val="00C61D87"/>
    <w:rsid w:val="00C62010"/>
    <w:rsid w:val="00C6265D"/>
    <w:rsid w:val="00C62959"/>
    <w:rsid w:val="00C62ACE"/>
    <w:rsid w:val="00C63784"/>
    <w:rsid w:val="00C63FAE"/>
    <w:rsid w:val="00C64888"/>
    <w:rsid w:val="00C64D98"/>
    <w:rsid w:val="00C672CA"/>
    <w:rsid w:val="00C6731C"/>
    <w:rsid w:val="00C7091D"/>
    <w:rsid w:val="00C70ADA"/>
    <w:rsid w:val="00C7158F"/>
    <w:rsid w:val="00C7165D"/>
    <w:rsid w:val="00C71A66"/>
    <w:rsid w:val="00C725C4"/>
    <w:rsid w:val="00C72E2A"/>
    <w:rsid w:val="00C733DC"/>
    <w:rsid w:val="00C747F1"/>
    <w:rsid w:val="00C74B71"/>
    <w:rsid w:val="00C7578D"/>
    <w:rsid w:val="00C763B8"/>
    <w:rsid w:val="00C76B01"/>
    <w:rsid w:val="00C776A5"/>
    <w:rsid w:val="00C77754"/>
    <w:rsid w:val="00C81311"/>
    <w:rsid w:val="00C814B2"/>
    <w:rsid w:val="00C81531"/>
    <w:rsid w:val="00C818E1"/>
    <w:rsid w:val="00C82314"/>
    <w:rsid w:val="00C83057"/>
    <w:rsid w:val="00C83460"/>
    <w:rsid w:val="00C84FC9"/>
    <w:rsid w:val="00C857C0"/>
    <w:rsid w:val="00C85EB8"/>
    <w:rsid w:val="00C86522"/>
    <w:rsid w:val="00C8699C"/>
    <w:rsid w:val="00C903EB"/>
    <w:rsid w:val="00C90E2B"/>
    <w:rsid w:val="00C9161D"/>
    <w:rsid w:val="00C92A16"/>
    <w:rsid w:val="00C93351"/>
    <w:rsid w:val="00C9339E"/>
    <w:rsid w:val="00C93A4D"/>
    <w:rsid w:val="00C93D52"/>
    <w:rsid w:val="00C944A6"/>
    <w:rsid w:val="00C9489A"/>
    <w:rsid w:val="00C94972"/>
    <w:rsid w:val="00C9532D"/>
    <w:rsid w:val="00C95CE6"/>
    <w:rsid w:val="00C95E4E"/>
    <w:rsid w:val="00C9705C"/>
    <w:rsid w:val="00C97A0A"/>
    <w:rsid w:val="00CA00C5"/>
    <w:rsid w:val="00CA08FF"/>
    <w:rsid w:val="00CA0C1D"/>
    <w:rsid w:val="00CA120A"/>
    <w:rsid w:val="00CA13A0"/>
    <w:rsid w:val="00CA1D0A"/>
    <w:rsid w:val="00CA1F85"/>
    <w:rsid w:val="00CA2191"/>
    <w:rsid w:val="00CA3602"/>
    <w:rsid w:val="00CA3B79"/>
    <w:rsid w:val="00CA3F9B"/>
    <w:rsid w:val="00CA4021"/>
    <w:rsid w:val="00CA4F9F"/>
    <w:rsid w:val="00CA5693"/>
    <w:rsid w:val="00CA5BE4"/>
    <w:rsid w:val="00CA5FA3"/>
    <w:rsid w:val="00CA63F3"/>
    <w:rsid w:val="00CA65D9"/>
    <w:rsid w:val="00CA7333"/>
    <w:rsid w:val="00CA746D"/>
    <w:rsid w:val="00CA7654"/>
    <w:rsid w:val="00CA7949"/>
    <w:rsid w:val="00CB12AC"/>
    <w:rsid w:val="00CB17B2"/>
    <w:rsid w:val="00CB20FF"/>
    <w:rsid w:val="00CB2ECD"/>
    <w:rsid w:val="00CB38D4"/>
    <w:rsid w:val="00CB3A1E"/>
    <w:rsid w:val="00CB42F8"/>
    <w:rsid w:val="00CB50D8"/>
    <w:rsid w:val="00CB5B1F"/>
    <w:rsid w:val="00CB6DAA"/>
    <w:rsid w:val="00CC03BC"/>
    <w:rsid w:val="00CC0E9D"/>
    <w:rsid w:val="00CC175A"/>
    <w:rsid w:val="00CC2472"/>
    <w:rsid w:val="00CC4105"/>
    <w:rsid w:val="00CC4A25"/>
    <w:rsid w:val="00CC6B6C"/>
    <w:rsid w:val="00CC735E"/>
    <w:rsid w:val="00CC75CC"/>
    <w:rsid w:val="00CC7921"/>
    <w:rsid w:val="00CC7C03"/>
    <w:rsid w:val="00CC7D20"/>
    <w:rsid w:val="00CC7F05"/>
    <w:rsid w:val="00CD069E"/>
    <w:rsid w:val="00CD0B71"/>
    <w:rsid w:val="00CD0F36"/>
    <w:rsid w:val="00CD1196"/>
    <w:rsid w:val="00CD1A30"/>
    <w:rsid w:val="00CD1CEE"/>
    <w:rsid w:val="00CD27D2"/>
    <w:rsid w:val="00CD27EA"/>
    <w:rsid w:val="00CD2F9D"/>
    <w:rsid w:val="00CD52FC"/>
    <w:rsid w:val="00CD5C0F"/>
    <w:rsid w:val="00CD6204"/>
    <w:rsid w:val="00CD7493"/>
    <w:rsid w:val="00CD7E7B"/>
    <w:rsid w:val="00CE0A04"/>
    <w:rsid w:val="00CE0E3B"/>
    <w:rsid w:val="00CE1742"/>
    <w:rsid w:val="00CE1EEB"/>
    <w:rsid w:val="00CE2CC7"/>
    <w:rsid w:val="00CE30DC"/>
    <w:rsid w:val="00CE36B2"/>
    <w:rsid w:val="00CE3789"/>
    <w:rsid w:val="00CE3AD6"/>
    <w:rsid w:val="00CE3BC0"/>
    <w:rsid w:val="00CE4205"/>
    <w:rsid w:val="00CE4AB9"/>
    <w:rsid w:val="00CE52A0"/>
    <w:rsid w:val="00CE5BD4"/>
    <w:rsid w:val="00CE6465"/>
    <w:rsid w:val="00CE75F3"/>
    <w:rsid w:val="00CF0406"/>
    <w:rsid w:val="00CF0480"/>
    <w:rsid w:val="00CF06F1"/>
    <w:rsid w:val="00CF0B27"/>
    <w:rsid w:val="00CF0BA0"/>
    <w:rsid w:val="00CF140B"/>
    <w:rsid w:val="00CF17FF"/>
    <w:rsid w:val="00CF1848"/>
    <w:rsid w:val="00CF2457"/>
    <w:rsid w:val="00CF2AE7"/>
    <w:rsid w:val="00CF2F5B"/>
    <w:rsid w:val="00CF3C67"/>
    <w:rsid w:val="00CF41AD"/>
    <w:rsid w:val="00CF4311"/>
    <w:rsid w:val="00CF5A02"/>
    <w:rsid w:val="00CF5B6F"/>
    <w:rsid w:val="00CF66FB"/>
    <w:rsid w:val="00CF69CD"/>
    <w:rsid w:val="00CF7072"/>
    <w:rsid w:val="00CF711D"/>
    <w:rsid w:val="00CF7BE5"/>
    <w:rsid w:val="00D0003A"/>
    <w:rsid w:val="00D000E2"/>
    <w:rsid w:val="00D00FC8"/>
    <w:rsid w:val="00D01A4C"/>
    <w:rsid w:val="00D01D6F"/>
    <w:rsid w:val="00D020C9"/>
    <w:rsid w:val="00D0236E"/>
    <w:rsid w:val="00D0279A"/>
    <w:rsid w:val="00D031F7"/>
    <w:rsid w:val="00D03CCE"/>
    <w:rsid w:val="00D03F70"/>
    <w:rsid w:val="00D04D40"/>
    <w:rsid w:val="00D06044"/>
    <w:rsid w:val="00D063D5"/>
    <w:rsid w:val="00D06E46"/>
    <w:rsid w:val="00D079B1"/>
    <w:rsid w:val="00D102CD"/>
    <w:rsid w:val="00D1052F"/>
    <w:rsid w:val="00D1096F"/>
    <w:rsid w:val="00D109C9"/>
    <w:rsid w:val="00D10A17"/>
    <w:rsid w:val="00D1151B"/>
    <w:rsid w:val="00D11C25"/>
    <w:rsid w:val="00D12044"/>
    <w:rsid w:val="00D129CD"/>
    <w:rsid w:val="00D12BF8"/>
    <w:rsid w:val="00D133A9"/>
    <w:rsid w:val="00D138A9"/>
    <w:rsid w:val="00D146FE"/>
    <w:rsid w:val="00D149FB"/>
    <w:rsid w:val="00D15430"/>
    <w:rsid w:val="00D170D9"/>
    <w:rsid w:val="00D17709"/>
    <w:rsid w:val="00D17AD4"/>
    <w:rsid w:val="00D2035A"/>
    <w:rsid w:val="00D203E8"/>
    <w:rsid w:val="00D20C6E"/>
    <w:rsid w:val="00D20FF0"/>
    <w:rsid w:val="00D21314"/>
    <w:rsid w:val="00D21900"/>
    <w:rsid w:val="00D219A2"/>
    <w:rsid w:val="00D21B5E"/>
    <w:rsid w:val="00D21E51"/>
    <w:rsid w:val="00D24293"/>
    <w:rsid w:val="00D24C4F"/>
    <w:rsid w:val="00D24E1F"/>
    <w:rsid w:val="00D2526B"/>
    <w:rsid w:val="00D254B3"/>
    <w:rsid w:val="00D25AA5"/>
    <w:rsid w:val="00D25B5A"/>
    <w:rsid w:val="00D2603D"/>
    <w:rsid w:val="00D26294"/>
    <w:rsid w:val="00D27320"/>
    <w:rsid w:val="00D27409"/>
    <w:rsid w:val="00D279E1"/>
    <w:rsid w:val="00D30787"/>
    <w:rsid w:val="00D31594"/>
    <w:rsid w:val="00D316BF"/>
    <w:rsid w:val="00D31946"/>
    <w:rsid w:val="00D31D61"/>
    <w:rsid w:val="00D33C4B"/>
    <w:rsid w:val="00D33EFC"/>
    <w:rsid w:val="00D34958"/>
    <w:rsid w:val="00D35BB8"/>
    <w:rsid w:val="00D35BCE"/>
    <w:rsid w:val="00D35BF6"/>
    <w:rsid w:val="00D35DEA"/>
    <w:rsid w:val="00D361C1"/>
    <w:rsid w:val="00D3680E"/>
    <w:rsid w:val="00D36C49"/>
    <w:rsid w:val="00D36E32"/>
    <w:rsid w:val="00D37C6A"/>
    <w:rsid w:val="00D400D8"/>
    <w:rsid w:val="00D408DD"/>
    <w:rsid w:val="00D40D3B"/>
    <w:rsid w:val="00D40DBC"/>
    <w:rsid w:val="00D41BA4"/>
    <w:rsid w:val="00D42DE6"/>
    <w:rsid w:val="00D430F7"/>
    <w:rsid w:val="00D436B9"/>
    <w:rsid w:val="00D443DB"/>
    <w:rsid w:val="00D455E3"/>
    <w:rsid w:val="00D45614"/>
    <w:rsid w:val="00D458A4"/>
    <w:rsid w:val="00D4590E"/>
    <w:rsid w:val="00D45B07"/>
    <w:rsid w:val="00D45B88"/>
    <w:rsid w:val="00D470E2"/>
    <w:rsid w:val="00D4754F"/>
    <w:rsid w:val="00D47D5C"/>
    <w:rsid w:val="00D47D8B"/>
    <w:rsid w:val="00D50C4C"/>
    <w:rsid w:val="00D50C55"/>
    <w:rsid w:val="00D50D51"/>
    <w:rsid w:val="00D50FD1"/>
    <w:rsid w:val="00D52500"/>
    <w:rsid w:val="00D53229"/>
    <w:rsid w:val="00D53953"/>
    <w:rsid w:val="00D55457"/>
    <w:rsid w:val="00D55853"/>
    <w:rsid w:val="00D5596F"/>
    <w:rsid w:val="00D55C12"/>
    <w:rsid w:val="00D5705F"/>
    <w:rsid w:val="00D572E5"/>
    <w:rsid w:val="00D5782E"/>
    <w:rsid w:val="00D57FAA"/>
    <w:rsid w:val="00D604C8"/>
    <w:rsid w:val="00D60A86"/>
    <w:rsid w:val="00D61270"/>
    <w:rsid w:val="00D61C85"/>
    <w:rsid w:val="00D62177"/>
    <w:rsid w:val="00D62505"/>
    <w:rsid w:val="00D62D1E"/>
    <w:rsid w:val="00D6316C"/>
    <w:rsid w:val="00D637C9"/>
    <w:rsid w:val="00D63E27"/>
    <w:rsid w:val="00D643DD"/>
    <w:rsid w:val="00D65030"/>
    <w:rsid w:val="00D6507C"/>
    <w:rsid w:val="00D659B3"/>
    <w:rsid w:val="00D65B46"/>
    <w:rsid w:val="00D66C58"/>
    <w:rsid w:val="00D673AF"/>
    <w:rsid w:val="00D6747D"/>
    <w:rsid w:val="00D678B7"/>
    <w:rsid w:val="00D679AA"/>
    <w:rsid w:val="00D67D66"/>
    <w:rsid w:val="00D701FE"/>
    <w:rsid w:val="00D70667"/>
    <w:rsid w:val="00D7133C"/>
    <w:rsid w:val="00D71340"/>
    <w:rsid w:val="00D71A03"/>
    <w:rsid w:val="00D71CF5"/>
    <w:rsid w:val="00D72060"/>
    <w:rsid w:val="00D72412"/>
    <w:rsid w:val="00D72AA7"/>
    <w:rsid w:val="00D72DD9"/>
    <w:rsid w:val="00D7359C"/>
    <w:rsid w:val="00D742CD"/>
    <w:rsid w:val="00D75228"/>
    <w:rsid w:val="00D75CA6"/>
    <w:rsid w:val="00D7655F"/>
    <w:rsid w:val="00D76625"/>
    <w:rsid w:val="00D76A18"/>
    <w:rsid w:val="00D77F83"/>
    <w:rsid w:val="00D802E0"/>
    <w:rsid w:val="00D80571"/>
    <w:rsid w:val="00D80607"/>
    <w:rsid w:val="00D806FE"/>
    <w:rsid w:val="00D80849"/>
    <w:rsid w:val="00D809B7"/>
    <w:rsid w:val="00D80D98"/>
    <w:rsid w:val="00D812F1"/>
    <w:rsid w:val="00D81CBB"/>
    <w:rsid w:val="00D82676"/>
    <w:rsid w:val="00D829F3"/>
    <w:rsid w:val="00D82E8F"/>
    <w:rsid w:val="00D83046"/>
    <w:rsid w:val="00D83BAF"/>
    <w:rsid w:val="00D84171"/>
    <w:rsid w:val="00D84338"/>
    <w:rsid w:val="00D851E5"/>
    <w:rsid w:val="00D85AE4"/>
    <w:rsid w:val="00D85BB7"/>
    <w:rsid w:val="00D85D83"/>
    <w:rsid w:val="00D870FB"/>
    <w:rsid w:val="00D872C6"/>
    <w:rsid w:val="00D873CE"/>
    <w:rsid w:val="00D875DB"/>
    <w:rsid w:val="00D900FC"/>
    <w:rsid w:val="00D913AB"/>
    <w:rsid w:val="00D913BF"/>
    <w:rsid w:val="00D9194F"/>
    <w:rsid w:val="00D91A52"/>
    <w:rsid w:val="00D92497"/>
    <w:rsid w:val="00D929AE"/>
    <w:rsid w:val="00D93579"/>
    <w:rsid w:val="00D9386C"/>
    <w:rsid w:val="00D93AAA"/>
    <w:rsid w:val="00D93EF8"/>
    <w:rsid w:val="00D9407A"/>
    <w:rsid w:val="00D94909"/>
    <w:rsid w:val="00D9498E"/>
    <w:rsid w:val="00D94CA9"/>
    <w:rsid w:val="00D9586F"/>
    <w:rsid w:val="00D95B2C"/>
    <w:rsid w:val="00D95F29"/>
    <w:rsid w:val="00D96BE4"/>
    <w:rsid w:val="00D971CE"/>
    <w:rsid w:val="00D97651"/>
    <w:rsid w:val="00D978A9"/>
    <w:rsid w:val="00DA0094"/>
    <w:rsid w:val="00DA06D5"/>
    <w:rsid w:val="00DA08D6"/>
    <w:rsid w:val="00DA1272"/>
    <w:rsid w:val="00DA1532"/>
    <w:rsid w:val="00DA1C03"/>
    <w:rsid w:val="00DA26AB"/>
    <w:rsid w:val="00DA4651"/>
    <w:rsid w:val="00DA4728"/>
    <w:rsid w:val="00DA4C51"/>
    <w:rsid w:val="00DA5420"/>
    <w:rsid w:val="00DA77F7"/>
    <w:rsid w:val="00DA7C07"/>
    <w:rsid w:val="00DA7F1A"/>
    <w:rsid w:val="00DB0121"/>
    <w:rsid w:val="00DB01EC"/>
    <w:rsid w:val="00DB0A2C"/>
    <w:rsid w:val="00DB0B31"/>
    <w:rsid w:val="00DB0C97"/>
    <w:rsid w:val="00DB13F1"/>
    <w:rsid w:val="00DB28FD"/>
    <w:rsid w:val="00DB2FD6"/>
    <w:rsid w:val="00DB422A"/>
    <w:rsid w:val="00DB49A9"/>
    <w:rsid w:val="00DB4EE5"/>
    <w:rsid w:val="00DB4F5B"/>
    <w:rsid w:val="00DB52A0"/>
    <w:rsid w:val="00DB57A4"/>
    <w:rsid w:val="00DB5A58"/>
    <w:rsid w:val="00DB5BC8"/>
    <w:rsid w:val="00DB5C36"/>
    <w:rsid w:val="00DB5E0F"/>
    <w:rsid w:val="00DB627D"/>
    <w:rsid w:val="00DB6BDE"/>
    <w:rsid w:val="00DB6D95"/>
    <w:rsid w:val="00DB7459"/>
    <w:rsid w:val="00DB789A"/>
    <w:rsid w:val="00DB7C40"/>
    <w:rsid w:val="00DC0531"/>
    <w:rsid w:val="00DC156D"/>
    <w:rsid w:val="00DC2644"/>
    <w:rsid w:val="00DC34E7"/>
    <w:rsid w:val="00DC38AA"/>
    <w:rsid w:val="00DC3CAE"/>
    <w:rsid w:val="00DC3D27"/>
    <w:rsid w:val="00DC6A1D"/>
    <w:rsid w:val="00DC6DF1"/>
    <w:rsid w:val="00DC6F49"/>
    <w:rsid w:val="00DC7A32"/>
    <w:rsid w:val="00DD0CE6"/>
    <w:rsid w:val="00DD118C"/>
    <w:rsid w:val="00DD2C86"/>
    <w:rsid w:val="00DD32BE"/>
    <w:rsid w:val="00DD4ACC"/>
    <w:rsid w:val="00DD53E2"/>
    <w:rsid w:val="00DD6669"/>
    <w:rsid w:val="00DD66B2"/>
    <w:rsid w:val="00DD7000"/>
    <w:rsid w:val="00DD7204"/>
    <w:rsid w:val="00DD7968"/>
    <w:rsid w:val="00DE126B"/>
    <w:rsid w:val="00DE157C"/>
    <w:rsid w:val="00DE1871"/>
    <w:rsid w:val="00DE2DF0"/>
    <w:rsid w:val="00DE3367"/>
    <w:rsid w:val="00DE35FD"/>
    <w:rsid w:val="00DE3695"/>
    <w:rsid w:val="00DE3A53"/>
    <w:rsid w:val="00DE48F3"/>
    <w:rsid w:val="00DE4A8E"/>
    <w:rsid w:val="00DE4E86"/>
    <w:rsid w:val="00DE5745"/>
    <w:rsid w:val="00DE5BE8"/>
    <w:rsid w:val="00DE5C38"/>
    <w:rsid w:val="00DE623E"/>
    <w:rsid w:val="00DE7623"/>
    <w:rsid w:val="00DE765C"/>
    <w:rsid w:val="00DE77BF"/>
    <w:rsid w:val="00DE7BF8"/>
    <w:rsid w:val="00DF0243"/>
    <w:rsid w:val="00DF029D"/>
    <w:rsid w:val="00DF0F03"/>
    <w:rsid w:val="00DF1D4E"/>
    <w:rsid w:val="00DF2F14"/>
    <w:rsid w:val="00DF322E"/>
    <w:rsid w:val="00DF4139"/>
    <w:rsid w:val="00DF46E9"/>
    <w:rsid w:val="00DF560D"/>
    <w:rsid w:val="00DF5E08"/>
    <w:rsid w:val="00DF6047"/>
    <w:rsid w:val="00DF628D"/>
    <w:rsid w:val="00DF65EC"/>
    <w:rsid w:val="00DF775D"/>
    <w:rsid w:val="00E00E67"/>
    <w:rsid w:val="00E0180D"/>
    <w:rsid w:val="00E0197B"/>
    <w:rsid w:val="00E01E74"/>
    <w:rsid w:val="00E0269C"/>
    <w:rsid w:val="00E02872"/>
    <w:rsid w:val="00E034D7"/>
    <w:rsid w:val="00E03EAD"/>
    <w:rsid w:val="00E04E67"/>
    <w:rsid w:val="00E05062"/>
    <w:rsid w:val="00E050A0"/>
    <w:rsid w:val="00E06337"/>
    <w:rsid w:val="00E065BF"/>
    <w:rsid w:val="00E06E95"/>
    <w:rsid w:val="00E06FE0"/>
    <w:rsid w:val="00E07103"/>
    <w:rsid w:val="00E0714D"/>
    <w:rsid w:val="00E07972"/>
    <w:rsid w:val="00E07F74"/>
    <w:rsid w:val="00E106A9"/>
    <w:rsid w:val="00E10DC3"/>
    <w:rsid w:val="00E10F44"/>
    <w:rsid w:val="00E10FBB"/>
    <w:rsid w:val="00E1143F"/>
    <w:rsid w:val="00E1266C"/>
    <w:rsid w:val="00E12C4A"/>
    <w:rsid w:val="00E1313A"/>
    <w:rsid w:val="00E133DA"/>
    <w:rsid w:val="00E13495"/>
    <w:rsid w:val="00E13A04"/>
    <w:rsid w:val="00E141B6"/>
    <w:rsid w:val="00E150C2"/>
    <w:rsid w:val="00E155B1"/>
    <w:rsid w:val="00E1599D"/>
    <w:rsid w:val="00E169A3"/>
    <w:rsid w:val="00E170EA"/>
    <w:rsid w:val="00E17E8B"/>
    <w:rsid w:val="00E20252"/>
    <w:rsid w:val="00E207A9"/>
    <w:rsid w:val="00E2238F"/>
    <w:rsid w:val="00E2252F"/>
    <w:rsid w:val="00E23635"/>
    <w:rsid w:val="00E23839"/>
    <w:rsid w:val="00E2461A"/>
    <w:rsid w:val="00E25417"/>
    <w:rsid w:val="00E257B4"/>
    <w:rsid w:val="00E259E5"/>
    <w:rsid w:val="00E262C1"/>
    <w:rsid w:val="00E27092"/>
    <w:rsid w:val="00E30052"/>
    <w:rsid w:val="00E303AB"/>
    <w:rsid w:val="00E304F6"/>
    <w:rsid w:val="00E31B09"/>
    <w:rsid w:val="00E321D1"/>
    <w:rsid w:val="00E32857"/>
    <w:rsid w:val="00E32906"/>
    <w:rsid w:val="00E33553"/>
    <w:rsid w:val="00E3374F"/>
    <w:rsid w:val="00E33EC7"/>
    <w:rsid w:val="00E3465F"/>
    <w:rsid w:val="00E34F74"/>
    <w:rsid w:val="00E359B7"/>
    <w:rsid w:val="00E369F0"/>
    <w:rsid w:val="00E36AC7"/>
    <w:rsid w:val="00E37058"/>
    <w:rsid w:val="00E370A4"/>
    <w:rsid w:val="00E37350"/>
    <w:rsid w:val="00E400CA"/>
    <w:rsid w:val="00E4092A"/>
    <w:rsid w:val="00E416FA"/>
    <w:rsid w:val="00E422D3"/>
    <w:rsid w:val="00E42694"/>
    <w:rsid w:val="00E42923"/>
    <w:rsid w:val="00E43879"/>
    <w:rsid w:val="00E44801"/>
    <w:rsid w:val="00E449B1"/>
    <w:rsid w:val="00E44E55"/>
    <w:rsid w:val="00E44F16"/>
    <w:rsid w:val="00E453E5"/>
    <w:rsid w:val="00E456F2"/>
    <w:rsid w:val="00E46426"/>
    <w:rsid w:val="00E46C19"/>
    <w:rsid w:val="00E47F49"/>
    <w:rsid w:val="00E47FDD"/>
    <w:rsid w:val="00E50280"/>
    <w:rsid w:val="00E506BB"/>
    <w:rsid w:val="00E509BF"/>
    <w:rsid w:val="00E50E35"/>
    <w:rsid w:val="00E513D2"/>
    <w:rsid w:val="00E51FC3"/>
    <w:rsid w:val="00E522D1"/>
    <w:rsid w:val="00E52997"/>
    <w:rsid w:val="00E52D9B"/>
    <w:rsid w:val="00E52FC1"/>
    <w:rsid w:val="00E5314B"/>
    <w:rsid w:val="00E54680"/>
    <w:rsid w:val="00E54A26"/>
    <w:rsid w:val="00E54AB0"/>
    <w:rsid w:val="00E54D11"/>
    <w:rsid w:val="00E55321"/>
    <w:rsid w:val="00E55858"/>
    <w:rsid w:val="00E55AB5"/>
    <w:rsid w:val="00E5602B"/>
    <w:rsid w:val="00E5671A"/>
    <w:rsid w:val="00E60807"/>
    <w:rsid w:val="00E61008"/>
    <w:rsid w:val="00E61B9A"/>
    <w:rsid w:val="00E62376"/>
    <w:rsid w:val="00E62A74"/>
    <w:rsid w:val="00E63015"/>
    <w:rsid w:val="00E6323C"/>
    <w:rsid w:val="00E63A29"/>
    <w:rsid w:val="00E64BA8"/>
    <w:rsid w:val="00E66235"/>
    <w:rsid w:val="00E6690F"/>
    <w:rsid w:val="00E675AF"/>
    <w:rsid w:val="00E67D0E"/>
    <w:rsid w:val="00E70E99"/>
    <w:rsid w:val="00E710D4"/>
    <w:rsid w:val="00E710EC"/>
    <w:rsid w:val="00E711CC"/>
    <w:rsid w:val="00E71A34"/>
    <w:rsid w:val="00E72147"/>
    <w:rsid w:val="00E72784"/>
    <w:rsid w:val="00E734CE"/>
    <w:rsid w:val="00E73B64"/>
    <w:rsid w:val="00E74833"/>
    <w:rsid w:val="00E75066"/>
    <w:rsid w:val="00E75456"/>
    <w:rsid w:val="00E76A33"/>
    <w:rsid w:val="00E77F56"/>
    <w:rsid w:val="00E801A3"/>
    <w:rsid w:val="00E80A85"/>
    <w:rsid w:val="00E8391C"/>
    <w:rsid w:val="00E83C24"/>
    <w:rsid w:val="00E853CC"/>
    <w:rsid w:val="00E8700A"/>
    <w:rsid w:val="00E87C64"/>
    <w:rsid w:val="00E87F96"/>
    <w:rsid w:val="00E914B9"/>
    <w:rsid w:val="00E91533"/>
    <w:rsid w:val="00E91F41"/>
    <w:rsid w:val="00E91FDE"/>
    <w:rsid w:val="00E927C1"/>
    <w:rsid w:val="00E9318D"/>
    <w:rsid w:val="00E93886"/>
    <w:rsid w:val="00E93F3E"/>
    <w:rsid w:val="00E94F9F"/>
    <w:rsid w:val="00E95041"/>
    <w:rsid w:val="00E953F7"/>
    <w:rsid w:val="00E9629B"/>
    <w:rsid w:val="00E967BE"/>
    <w:rsid w:val="00E973E0"/>
    <w:rsid w:val="00E97DC5"/>
    <w:rsid w:val="00EA1570"/>
    <w:rsid w:val="00EA1F0D"/>
    <w:rsid w:val="00EA1F6F"/>
    <w:rsid w:val="00EA2A91"/>
    <w:rsid w:val="00EA2BA0"/>
    <w:rsid w:val="00EA3961"/>
    <w:rsid w:val="00EA4766"/>
    <w:rsid w:val="00EA490A"/>
    <w:rsid w:val="00EA4DD3"/>
    <w:rsid w:val="00EA4F44"/>
    <w:rsid w:val="00EA52B9"/>
    <w:rsid w:val="00EA5983"/>
    <w:rsid w:val="00EA6812"/>
    <w:rsid w:val="00EA6967"/>
    <w:rsid w:val="00EA6AB0"/>
    <w:rsid w:val="00EA6B7B"/>
    <w:rsid w:val="00EA770C"/>
    <w:rsid w:val="00EB0E73"/>
    <w:rsid w:val="00EB0F44"/>
    <w:rsid w:val="00EB27D5"/>
    <w:rsid w:val="00EB2A01"/>
    <w:rsid w:val="00EB38BE"/>
    <w:rsid w:val="00EB3CAD"/>
    <w:rsid w:val="00EB4221"/>
    <w:rsid w:val="00EB5220"/>
    <w:rsid w:val="00EB57FD"/>
    <w:rsid w:val="00EB58D9"/>
    <w:rsid w:val="00EB59AA"/>
    <w:rsid w:val="00EB6313"/>
    <w:rsid w:val="00EB69FA"/>
    <w:rsid w:val="00EB6AA3"/>
    <w:rsid w:val="00EB6DA1"/>
    <w:rsid w:val="00EB6E8A"/>
    <w:rsid w:val="00EB74E9"/>
    <w:rsid w:val="00EB79A2"/>
    <w:rsid w:val="00EC054B"/>
    <w:rsid w:val="00EC2045"/>
    <w:rsid w:val="00EC2BB0"/>
    <w:rsid w:val="00EC3690"/>
    <w:rsid w:val="00EC3CBC"/>
    <w:rsid w:val="00EC4EDE"/>
    <w:rsid w:val="00EC4F5C"/>
    <w:rsid w:val="00EC614A"/>
    <w:rsid w:val="00EC699A"/>
    <w:rsid w:val="00EC69EA"/>
    <w:rsid w:val="00EC6ADB"/>
    <w:rsid w:val="00EC7032"/>
    <w:rsid w:val="00ED01CC"/>
    <w:rsid w:val="00ED05A2"/>
    <w:rsid w:val="00ED1C8B"/>
    <w:rsid w:val="00ED1D14"/>
    <w:rsid w:val="00ED296C"/>
    <w:rsid w:val="00ED2AC6"/>
    <w:rsid w:val="00ED32DF"/>
    <w:rsid w:val="00ED38E5"/>
    <w:rsid w:val="00ED394D"/>
    <w:rsid w:val="00ED45DD"/>
    <w:rsid w:val="00ED48B4"/>
    <w:rsid w:val="00ED55D3"/>
    <w:rsid w:val="00ED6F2A"/>
    <w:rsid w:val="00ED71B9"/>
    <w:rsid w:val="00ED749D"/>
    <w:rsid w:val="00ED7D03"/>
    <w:rsid w:val="00EE0087"/>
    <w:rsid w:val="00EE082A"/>
    <w:rsid w:val="00EE08FF"/>
    <w:rsid w:val="00EE0B72"/>
    <w:rsid w:val="00EE0E17"/>
    <w:rsid w:val="00EE16C7"/>
    <w:rsid w:val="00EE1E17"/>
    <w:rsid w:val="00EE21A8"/>
    <w:rsid w:val="00EE2207"/>
    <w:rsid w:val="00EE278C"/>
    <w:rsid w:val="00EE2F7D"/>
    <w:rsid w:val="00EE3599"/>
    <w:rsid w:val="00EE3B81"/>
    <w:rsid w:val="00EE3F9E"/>
    <w:rsid w:val="00EE41DD"/>
    <w:rsid w:val="00EE5CD2"/>
    <w:rsid w:val="00EE5D0C"/>
    <w:rsid w:val="00EE69E8"/>
    <w:rsid w:val="00EEA1D5"/>
    <w:rsid w:val="00EF01F3"/>
    <w:rsid w:val="00EF12DC"/>
    <w:rsid w:val="00EF17B4"/>
    <w:rsid w:val="00EF1969"/>
    <w:rsid w:val="00EF21E8"/>
    <w:rsid w:val="00EF3000"/>
    <w:rsid w:val="00EF3187"/>
    <w:rsid w:val="00EF3A8A"/>
    <w:rsid w:val="00EF3C08"/>
    <w:rsid w:val="00EF544C"/>
    <w:rsid w:val="00EF5624"/>
    <w:rsid w:val="00EF59C5"/>
    <w:rsid w:val="00EF5FCD"/>
    <w:rsid w:val="00EF6512"/>
    <w:rsid w:val="00EF74A7"/>
    <w:rsid w:val="00EF75C9"/>
    <w:rsid w:val="00EF78C1"/>
    <w:rsid w:val="00F0034F"/>
    <w:rsid w:val="00F00511"/>
    <w:rsid w:val="00F026BD"/>
    <w:rsid w:val="00F03F01"/>
    <w:rsid w:val="00F04354"/>
    <w:rsid w:val="00F0483A"/>
    <w:rsid w:val="00F0490F"/>
    <w:rsid w:val="00F049E0"/>
    <w:rsid w:val="00F056EB"/>
    <w:rsid w:val="00F05AB9"/>
    <w:rsid w:val="00F063C2"/>
    <w:rsid w:val="00F0668D"/>
    <w:rsid w:val="00F06762"/>
    <w:rsid w:val="00F0683F"/>
    <w:rsid w:val="00F06D77"/>
    <w:rsid w:val="00F06FB1"/>
    <w:rsid w:val="00F070C9"/>
    <w:rsid w:val="00F07373"/>
    <w:rsid w:val="00F07570"/>
    <w:rsid w:val="00F07838"/>
    <w:rsid w:val="00F10325"/>
    <w:rsid w:val="00F10EB1"/>
    <w:rsid w:val="00F10EDD"/>
    <w:rsid w:val="00F11002"/>
    <w:rsid w:val="00F1193F"/>
    <w:rsid w:val="00F11A72"/>
    <w:rsid w:val="00F11E66"/>
    <w:rsid w:val="00F12B55"/>
    <w:rsid w:val="00F13046"/>
    <w:rsid w:val="00F13925"/>
    <w:rsid w:val="00F13B74"/>
    <w:rsid w:val="00F14594"/>
    <w:rsid w:val="00F145EB"/>
    <w:rsid w:val="00F161A8"/>
    <w:rsid w:val="00F16A8F"/>
    <w:rsid w:val="00F16CDC"/>
    <w:rsid w:val="00F20504"/>
    <w:rsid w:val="00F208DB"/>
    <w:rsid w:val="00F20C0B"/>
    <w:rsid w:val="00F21249"/>
    <w:rsid w:val="00F21321"/>
    <w:rsid w:val="00F21D30"/>
    <w:rsid w:val="00F225DC"/>
    <w:rsid w:val="00F22902"/>
    <w:rsid w:val="00F23305"/>
    <w:rsid w:val="00F24494"/>
    <w:rsid w:val="00F25136"/>
    <w:rsid w:val="00F25DC7"/>
    <w:rsid w:val="00F268FE"/>
    <w:rsid w:val="00F275A1"/>
    <w:rsid w:val="00F27B98"/>
    <w:rsid w:val="00F30520"/>
    <w:rsid w:val="00F3086A"/>
    <w:rsid w:val="00F308BF"/>
    <w:rsid w:val="00F318D6"/>
    <w:rsid w:val="00F31D80"/>
    <w:rsid w:val="00F32452"/>
    <w:rsid w:val="00F3247D"/>
    <w:rsid w:val="00F326FF"/>
    <w:rsid w:val="00F33349"/>
    <w:rsid w:val="00F34414"/>
    <w:rsid w:val="00F34B49"/>
    <w:rsid w:val="00F34F64"/>
    <w:rsid w:val="00F3569D"/>
    <w:rsid w:val="00F35D87"/>
    <w:rsid w:val="00F36093"/>
    <w:rsid w:val="00F3691A"/>
    <w:rsid w:val="00F3797B"/>
    <w:rsid w:val="00F37D7B"/>
    <w:rsid w:val="00F37F9F"/>
    <w:rsid w:val="00F404EA"/>
    <w:rsid w:val="00F4169F"/>
    <w:rsid w:val="00F41AC6"/>
    <w:rsid w:val="00F41AD2"/>
    <w:rsid w:val="00F42E01"/>
    <w:rsid w:val="00F42F05"/>
    <w:rsid w:val="00F4361A"/>
    <w:rsid w:val="00F444B0"/>
    <w:rsid w:val="00F45191"/>
    <w:rsid w:val="00F451E5"/>
    <w:rsid w:val="00F45529"/>
    <w:rsid w:val="00F458B4"/>
    <w:rsid w:val="00F468EE"/>
    <w:rsid w:val="00F46EB9"/>
    <w:rsid w:val="00F47407"/>
    <w:rsid w:val="00F47921"/>
    <w:rsid w:val="00F47E89"/>
    <w:rsid w:val="00F505F9"/>
    <w:rsid w:val="00F51F46"/>
    <w:rsid w:val="00F5204B"/>
    <w:rsid w:val="00F520A4"/>
    <w:rsid w:val="00F53193"/>
    <w:rsid w:val="00F5357E"/>
    <w:rsid w:val="00F537F4"/>
    <w:rsid w:val="00F53889"/>
    <w:rsid w:val="00F539E3"/>
    <w:rsid w:val="00F55C78"/>
    <w:rsid w:val="00F55DB8"/>
    <w:rsid w:val="00F5639D"/>
    <w:rsid w:val="00F566FC"/>
    <w:rsid w:val="00F574F8"/>
    <w:rsid w:val="00F57B1D"/>
    <w:rsid w:val="00F57B25"/>
    <w:rsid w:val="00F57C62"/>
    <w:rsid w:val="00F60537"/>
    <w:rsid w:val="00F608B1"/>
    <w:rsid w:val="00F60938"/>
    <w:rsid w:val="00F60B15"/>
    <w:rsid w:val="00F61A17"/>
    <w:rsid w:val="00F61EEB"/>
    <w:rsid w:val="00F61EF1"/>
    <w:rsid w:val="00F622BB"/>
    <w:rsid w:val="00F622F8"/>
    <w:rsid w:val="00F62388"/>
    <w:rsid w:val="00F628AF"/>
    <w:rsid w:val="00F62908"/>
    <w:rsid w:val="00F631BD"/>
    <w:rsid w:val="00F6467F"/>
    <w:rsid w:val="00F64C5E"/>
    <w:rsid w:val="00F64F58"/>
    <w:rsid w:val="00F650E5"/>
    <w:rsid w:val="00F65171"/>
    <w:rsid w:val="00F6523C"/>
    <w:rsid w:val="00F653E3"/>
    <w:rsid w:val="00F654B0"/>
    <w:rsid w:val="00F6586C"/>
    <w:rsid w:val="00F668A3"/>
    <w:rsid w:val="00F66AE6"/>
    <w:rsid w:val="00F66C9A"/>
    <w:rsid w:val="00F67D7B"/>
    <w:rsid w:val="00F7071B"/>
    <w:rsid w:val="00F718DD"/>
    <w:rsid w:val="00F72082"/>
    <w:rsid w:val="00F7275E"/>
    <w:rsid w:val="00F727BA"/>
    <w:rsid w:val="00F72981"/>
    <w:rsid w:val="00F73CB9"/>
    <w:rsid w:val="00F73FDD"/>
    <w:rsid w:val="00F741A3"/>
    <w:rsid w:val="00F74368"/>
    <w:rsid w:val="00F756A1"/>
    <w:rsid w:val="00F75860"/>
    <w:rsid w:val="00F76122"/>
    <w:rsid w:val="00F76319"/>
    <w:rsid w:val="00F77623"/>
    <w:rsid w:val="00F778A2"/>
    <w:rsid w:val="00F77C1E"/>
    <w:rsid w:val="00F80391"/>
    <w:rsid w:val="00F809A1"/>
    <w:rsid w:val="00F80DFB"/>
    <w:rsid w:val="00F80F5A"/>
    <w:rsid w:val="00F8150A"/>
    <w:rsid w:val="00F81CDB"/>
    <w:rsid w:val="00F8219E"/>
    <w:rsid w:val="00F8254B"/>
    <w:rsid w:val="00F83CDE"/>
    <w:rsid w:val="00F84223"/>
    <w:rsid w:val="00F8430B"/>
    <w:rsid w:val="00F84BB7"/>
    <w:rsid w:val="00F85780"/>
    <w:rsid w:val="00F85CBE"/>
    <w:rsid w:val="00F85E21"/>
    <w:rsid w:val="00F860EE"/>
    <w:rsid w:val="00F8622B"/>
    <w:rsid w:val="00F86BD3"/>
    <w:rsid w:val="00F86FB6"/>
    <w:rsid w:val="00F9006D"/>
    <w:rsid w:val="00F9038B"/>
    <w:rsid w:val="00F9044B"/>
    <w:rsid w:val="00F9074A"/>
    <w:rsid w:val="00F90FB6"/>
    <w:rsid w:val="00F9131F"/>
    <w:rsid w:val="00F91787"/>
    <w:rsid w:val="00F91F7A"/>
    <w:rsid w:val="00F9211B"/>
    <w:rsid w:val="00F92408"/>
    <w:rsid w:val="00F92B78"/>
    <w:rsid w:val="00F93262"/>
    <w:rsid w:val="00F93B8A"/>
    <w:rsid w:val="00F93BE8"/>
    <w:rsid w:val="00F93D28"/>
    <w:rsid w:val="00F93E2C"/>
    <w:rsid w:val="00F94274"/>
    <w:rsid w:val="00F94520"/>
    <w:rsid w:val="00F94774"/>
    <w:rsid w:val="00F94846"/>
    <w:rsid w:val="00F958E2"/>
    <w:rsid w:val="00F95AF5"/>
    <w:rsid w:val="00F95F86"/>
    <w:rsid w:val="00F963C8"/>
    <w:rsid w:val="00F96B14"/>
    <w:rsid w:val="00F96DD3"/>
    <w:rsid w:val="00F97EEB"/>
    <w:rsid w:val="00FA0020"/>
    <w:rsid w:val="00FA10B7"/>
    <w:rsid w:val="00FA1157"/>
    <w:rsid w:val="00FA1478"/>
    <w:rsid w:val="00FA1D56"/>
    <w:rsid w:val="00FA23E8"/>
    <w:rsid w:val="00FA2D62"/>
    <w:rsid w:val="00FA3256"/>
    <w:rsid w:val="00FA3B9D"/>
    <w:rsid w:val="00FA4114"/>
    <w:rsid w:val="00FA5852"/>
    <w:rsid w:val="00FA5A10"/>
    <w:rsid w:val="00FA663B"/>
    <w:rsid w:val="00FA673F"/>
    <w:rsid w:val="00FA6891"/>
    <w:rsid w:val="00FA69C7"/>
    <w:rsid w:val="00FA76B0"/>
    <w:rsid w:val="00FA7EF5"/>
    <w:rsid w:val="00FB0150"/>
    <w:rsid w:val="00FB022C"/>
    <w:rsid w:val="00FB05C6"/>
    <w:rsid w:val="00FB05E6"/>
    <w:rsid w:val="00FB0BB3"/>
    <w:rsid w:val="00FB205A"/>
    <w:rsid w:val="00FB29A5"/>
    <w:rsid w:val="00FB3F8E"/>
    <w:rsid w:val="00FB6C26"/>
    <w:rsid w:val="00FB7127"/>
    <w:rsid w:val="00FB78B3"/>
    <w:rsid w:val="00FB7A90"/>
    <w:rsid w:val="00FB7ECB"/>
    <w:rsid w:val="00FC0387"/>
    <w:rsid w:val="00FC0D8F"/>
    <w:rsid w:val="00FC0FED"/>
    <w:rsid w:val="00FC14D9"/>
    <w:rsid w:val="00FC1769"/>
    <w:rsid w:val="00FC18DE"/>
    <w:rsid w:val="00FC2371"/>
    <w:rsid w:val="00FC3331"/>
    <w:rsid w:val="00FC3938"/>
    <w:rsid w:val="00FC3E26"/>
    <w:rsid w:val="00FC53DB"/>
    <w:rsid w:val="00FC5730"/>
    <w:rsid w:val="00FC5AAD"/>
    <w:rsid w:val="00FC608C"/>
    <w:rsid w:val="00FC6492"/>
    <w:rsid w:val="00FC7AE2"/>
    <w:rsid w:val="00FC7D93"/>
    <w:rsid w:val="00FC7FCF"/>
    <w:rsid w:val="00FD00ED"/>
    <w:rsid w:val="00FD0662"/>
    <w:rsid w:val="00FD078B"/>
    <w:rsid w:val="00FD1A5E"/>
    <w:rsid w:val="00FD245C"/>
    <w:rsid w:val="00FD3812"/>
    <w:rsid w:val="00FD38F2"/>
    <w:rsid w:val="00FD3C54"/>
    <w:rsid w:val="00FD43C7"/>
    <w:rsid w:val="00FD488B"/>
    <w:rsid w:val="00FD5A95"/>
    <w:rsid w:val="00FD68DB"/>
    <w:rsid w:val="00FD713F"/>
    <w:rsid w:val="00FD781D"/>
    <w:rsid w:val="00FD7961"/>
    <w:rsid w:val="00FD7B0A"/>
    <w:rsid w:val="00FE0083"/>
    <w:rsid w:val="00FE0235"/>
    <w:rsid w:val="00FE03D6"/>
    <w:rsid w:val="00FE0DA5"/>
    <w:rsid w:val="00FE1731"/>
    <w:rsid w:val="00FE2E09"/>
    <w:rsid w:val="00FE3EC5"/>
    <w:rsid w:val="00FE3F98"/>
    <w:rsid w:val="00FE4410"/>
    <w:rsid w:val="00FE6A0A"/>
    <w:rsid w:val="00FE6C7C"/>
    <w:rsid w:val="00FE73CE"/>
    <w:rsid w:val="00FF0278"/>
    <w:rsid w:val="00FF0C42"/>
    <w:rsid w:val="00FF102E"/>
    <w:rsid w:val="00FF117A"/>
    <w:rsid w:val="00FF1A38"/>
    <w:rsid w:val="00FF1C6C"/>
    <w:rsid w:val="00FF36A2"/>
    <w:rsid w:val="00FF3A8D"/>
    <w:rsid w:val="00FF3BA2"/>
    <w:rsid w:val="00FF3D6F"/>
    <w:rsid w:val="00FF3D7F"/>
    <w:rsid w:val="00FF5054"/>
    <w:rsid w:val="00FF5571"/>
    <w:rsid w:val="00FF6031"/>
    <w:rsid w:val="00FF6156"/>
    <w:rsid w:val="00FF6471"/>
    <w:rsid w:val="00FF69A3"/>
    <w:rsid w:val="00FF773A"/>
    <w:rsid w:val="011E73A4"/>
    <w:rsid w:val="0137408B"/>
    <w:rsid w:val="013C307C"/>
    <w:rsid w:val="01BECF6C"/>
    <w:rsid w:val="020CF79B"/>
    <w:rsid w:val="02568DE2"/>
    <w:rsid w:val="028E57A9"/>
    <w:rsid w:val="02D31E06"/>
    <w:rsid w:val="02D6AB88"/>
    <w:rsid w:val="03380B95"/>
    <w:rsid w:val="034F9788"/>
    <w:rsid w:val="03603B40"/>
    <w:rsid w:val="04186B80"/>
    <w:rsid w:val="043217D8"/>
    <w:rsid w:val="051BA260"/>
    <w:rsid w:val="0579260D"/>
    <w:rsid w:val="0588231D"/>
    <w:rsid w:val="05B0AF65"/>
    <w:rsid w:val="05BA4633"/>
    <w:rsid w:val="061DA368"/>
    <w:rsid w:val="06CCE846"/>
    <w:rsid w:val="0840CE8F"/>
    <w:rsid w:val="086D3563"/>
    <w:rsid w:val="08A69CEC"/>
    <w:rsid w:val="092B4487"/>
    <w:rsid w:val="096F3596"/>
    <w:rsid w:val="0A060749"/>
    <w:rsid w:val="0A4F18D0"/>
    <w:rsid w:val="0A92443B"/>
    <w:rsid w:val="0AA62DB6"/>
    <w:rsid w:val="0AC98125"/>
    <w:rsid w:val="0B4E816F"/>
    <w:rsid w:val="0B8C7AF7"/>
    <w:rsid w:val="0C125F60"/>
    <w:rsid w:val="0C1D9100"/>
    <w:rsid w:val="0C6482CF"/>
    <w:rsid w:val="0CAA4462"/>
    <w:rsid w:val="0D01BB47"/>
    <w:rsid w:val="0D8615D7"/>
    <w:rsid w:val="0D9996F9"/>
    <w:rsid w:val="0E22F1D4"/>
    <w:rsid w:val="0E5D3482"/>
    <w:rsid w:val="0F450E41"/>
    <w:rsid w:val="0F679132"/>
    <w:rsid w:val="0F74AE51"/>
    <w:rsid w:val="10295C75"/>
    <w:rsid w:val="103D2F5D"/>
    <w:rsid w:val="103D4E91"/>
    <w:rsid w:val="10F17B73"/>
    <w:rsid w:val="11795A72"/>
    <w:rsid w:val="1196FFA2"/>
    <w:rsid w:val="11DC832C"/>
    <w:rsid w:val="11F2B9AB"/>
    <w:rsid w:val="1201BBFE"/>
    <w:rsid w:val="12745401"/>
    <w:rsid w:val="12F6B1C7"/>
    <w:rsid w:val="130B3296"/>
    <w:rsid w:val="13440E94"/>
    <w:rsid w:val="13711C44"/>
    <w:rsid w:val="1479A724"/>
    <w:rsid w:val="14BFAD78"/>
    <w:rsid w:val="14E88B01"/>
    <w:rsid w:val="14FD34CB"/>
    <w:rsid w:val="150C61EE"/>
    <w:rsid w:val="1522FCEB"/>
    <w:rsid w:val="162F074A"/>
    <w:rsid w:val="1657AE7E"/>
    <w:rsid w:val="16ADC4C1"/>
    <w:rsid w:val="16C2BDC0"/>
    <w:rsid w:val="176AFBF7"/>
    <w:rsid w:val="17C6D3C8"/>
    <w:rsid w:val="17FBA0A9"/>
    <w:rsid w:val="1842B11B"/>
    <w:rsid w:val="1845E670"/>
    <w:rsid w:val="1A65CD0D"/>
    <w:rsid w:val="1AC4FEDD"/>
    <w:rsid w:val="1B1E9B0C"/>
    <w:rsid w:val="1B9E3CD9"/>
    <w:rsid w:val="1C1604B5"/>
    <w:rsid w:val="1C247F15"/>
    <w:rsid w:val="1C8686B6"/>
    <w:rsid w:val="1D219790"/>
    <w:rsid w:val="1D2730C9"/>
    <w:rsid w:val="1D36E141"/>
    <w:rsid w:val="1DD9AC7A"/>
    <w:rsid w:val="1E2EDA20"/>
    <w:rsid w:val="1E43FE21"/>
    <w:rsid w:val="1E8238B7"/>
    <w:rsid w:val="1EB70AF2"/>
    <w:rsid w:val="1ED00A3B"/>
    <w:rsid w:val="1ED4226F"/>
    <w:rsid w:val="1F33391F"/>
    <w:rsid w:val="1F64BFF1"/>
    <w:rsid w:val="207DD5EB"/>
    <w:rsid w:val="213D1B18"/>
    <w:rsid w:val="2140144F"/>
    <w:rsid w:val="21E95CD9"/>
    <w:rsid w:val="22C1E750"/>
    <w:rsid w:val="23FD9B84"/>
    <w:rsid w:val="24ED8A2D"/>
    <w:rsid w:val="256ADD66"/>
    <w:rsid w:val="257DD86A"/>
    <w:rsid w:val="25908646"/>
    <w:rsid w:val="25BAFC0A"/>
    <w:rsid w:val="26D3BAE1"/>
    <w:rsid w:val="2720416A"/>
    <w:rsid w:val="2728164E"/>
    <w:rsid w:val="2728CDB2"/>
    <w:rsid w:val="27780CD7"/>
    <w:rsid w:val="280CCDF3"/>
    <w:rsid w:val="2870D3DB"/>
    <w:rsid w:val="2876E910"/>
    <w:rsid w:val="29484722"/>
    <w:rsid w:val="2956CCAA"/>
    <w:rsid w:val="2B0EC1DB"/>
    <w:rsid w:val="2B63AF08"/>
    <w:rsid w:val="2BBB0443"/>
    <w:rsid w:val="2C3908EA"/>
    <w:rsid w:val="2C5F9A95"/>
    <w:rsid w:val="2D8BA5DB"/>
    <w:rsid w:val="2D96CFF1"/>
    <w:rsid w:val="2DCF388E"/>
    <w:rsid w:val="2DDA16C9"/>
    <w:rsid w:val="2DF5B98D"/>
    <w:rsid w:val="2E40AFC6"/>
    <w:rsid w:val="2E8A645A"/>
    <w:rsid w:val="2EA95774"/>
    <w:rsid w:val="2EDF9E73"/>
    <w:rsid w:val="2F2C2BC8"/>
    <w:rsid w:val="2F535E93"/>
    <w:rsid w:val="2FA6E612"/>
    <w:rsid w:val="3127CCC5"/>
    <w:rsid w:val="3139F6EF"/>
    <w:rsid w:val="317BD9B0"/>
    <w:rsid w:val="319FA064"/>
    <w:rsid w:val="320DE65D"/>
    <w:rsid w:val="331BF709"/>
    <w:rsid w:val="3367A6B5"/>
    <w:rsid w:val="3396DF0E"/>
    <w:rsid w:val="3423DBBA"/>
    <w:rsid w:val="343E4F13"/>
    <w:rsid w:val="34990614"/>
    <w:rsid w:val="34B582F1"/>
    <w:rsid w:val="34E4086F"/>
    <w:rsid w:val="34F8A89D"/>
    <w:rsid w:val="357FE53D"/>
    <w:rsid w:val="364733BC"/>
    <w:rsid w:val="36866DA6"/>
    <w:rsid w:val="36927FAA"/>
    <w:rsid w:val="377DA20C"/>
    <w:rsid w:val="379BD53B"/>
    <w:rsid w:val="37B06253"/>
    <w:rsid w:val="37F546A8"/>
    <w:rsid w:val="3803CF5E"/>
    <w:rsid w:val="3960B45A"/>
    <w:rsid w:val="399E9B93"/>
    <w:rsid w:val="39F9B23E"/>
    <w:rsid w:val="3AA80983"/>
    <w:rsid w:val="3AF2F34F"/>
    <w:rsid w:val="3C59320A"/>
    <w:rsid w:val="3C8A28C8"/>
    <w:rsid w:val="3CE36ECB"/>
    <w:rsid w:val="3D3CBBF2"/>
    <w:rsid w:val="3D57DE5C"/>
    <w:rsid w:val="3D9E5785"/>
    <w:rsid w:val="3DA447E7"/>
    <w:rsid w:val="3DFF2CE9"/>
    <w:rsid w:val="3E042D8C"/>
    <w:rsid w:val="3E919BDD"/>
    <w:rsid w:val="3EDC6ADE"/>
    <w:rsid w:val="3EF385E5"/>
    <w:rsid w:val="3F039B13"/>
    <w:rsid w:val="3F286644"/>
    <w:rsid w:val="3FD8EC0A"/>
    <w:rsid w:val="401C6997"/>
    <w:rsid w:val="40B60608"/>
    <w:rsid w:val="418EDA65"/>
    <w:rsid w:val="41CA0D64"/>
    <w:rsid w:val="421224D5"/>
    <w:rsid w:val="434ACE5D"/>
    <w:rsid w:val="434CFA49"/>
    <w:rsid w:val="438E9E96"/>
    <w:rsid w:val="43B832CE"/>
    <w:rsid w:val="43C7DBB6"/>
    <w:rsid w:val="4423AEA4"/>
    <w:rsid w:val="4454B441"/>
    <w:rsid w:val="44F360E6"/>
    <w:rsid w:val="45BB01D8"/>
    <w:rsid w:val="46FC6953"/>
    <w:rsid w:val="47322635"/>
    <w:rsid w:val="48950024"/>
    <w:rsid w:val="490A4866"/>
    <w:rsid w:val="49447466"/>
    <w:rsid w:val="49622A9F"/>
    <w:rsid w:val="49AEC460"/>
    <w:rsid w:val="4A776D53"/>
    <w:rsid w:val="4A9D1E9D"/>
    <w:rsid w:val="4ACB2EE0"/>
    <w:rsid w:val="4BDE93D7"/>
    <w:rsid w:val="4D3664FF"/>
    <w:rsid w:val="4D535B58"/>
    <w:rsid w:val="4D7987AB"/>
    <w:rsid w:val="4D930544"/>
    <w:rsid w:val="4D9388C3"/>
    <w:rsid w:val="4DBC376B"/>
    <w:rsid w:val="4DF5360A"/>
    <w:rsid w:val="4E00E0CD"/>
    <w:rsid w:val="4E712101"/>
    <w:rsid w:val="4EA6A1FE"/>
    <w:rsid w:val="4EDB5A69"/>
    <w:rsid w:val="4F07434E"/>
    <w:rsid w:val="4F172CFF"/>
    <w:rsid w:val="4F57090A"/>
    <w:rsid w:val="4FE1E66C"/>
    <w:rsid w:val="5066A909"/>
    <w:rsid w:val="508F6720"/>
    <w:rsid w:val="5093B430"/>
    <w:rsid w:val="50A00C70"/>
    <w:rsid w:val="517673BC"/>
    <w:rsid w:val="519AEF0E"/>
    <w:rsid w:val="51D9403D"/>
    <w:rsid w:val="51F30D90"/>
    <w:rsid w:val="523EC525"/>
    <w:rsid w:val="5244D6D0"/>
    <w:rsid w:val="52E481C6"/>
    <w:rsid w:val="53D86E2D"/>
    <w:rsid w:val="5417195A"/>
    <w:rsid w:val="5436FEBA"/>
    <w:rsid w:val="54A662D4"/>
    <w:rsid w:val="552EADC8"/>
    <w:rsid w:val="55775984"/>
    <w:rsid w:val="55C1BD76"/>
    <w:rsid w:val="55C7821F"/>
    <w:rsid w:val="55CC3B8C"/>
    <w:rsid w:val="55E5A082"/>
    <w:rsid w:val="56336C3E"/>
    <w:rsid w:val="564FF0ED"/>
    <w:rsid w:val="56EEFB40"/>
    <w:rsid w:val="56EF6FC6"/>
    <w:rsid w:val="580D87E9"/>
    <w:rsid w:val="581340FD"/>
    <w:rsid w:val="581C1DDE"/>
    <w:rsid w:val="581C27C2"/>
    <w:rsid w:val="5875FDA8"/>
    <w:rsid w:val="58C40CE9"/>
    <w:rsid w:val="58E1ABDE"/>
    <w:rsid w:val="590D58A2"/>
    <w:rsid w:val="593C42A6"/>
    <w:rsid w:val="5940E56E"/>
    <w:rsid w:val="594119E2"/>
    <w:rsid w:val="5951439A"/>
    <w:rsid w:val="596C49F1"/>
    <w:rsid w:val="59F48637"/>
    <w:rsid w:val="59F4D98F"/>
    <w:rsid w:val="5A671CFA"/>
    <w:rsid w:val="5A98E488"/>
    <w:rsid w:val="5B06D1DD"/>
    <w:rsid w:val="5B650315"/>
    <w:rsid w:val="5B7BF72D"/>
    <w:rsid w:val="5BAF3940"/>
    <w:rsid w:val="5BF419F0"/>
    <w:rsid w:val="5C04C55B"/>
    <w:rsid w:val="5C2198A4"/>
    <w:rsid w:val="5C71A7C4"/>
    <w:rsid w:val="5CD99047"/>
    <w:rsid w:val="5D6DEDA6"/>
    <w:rsid w:val="5DAA17DA"/>
    <w:rsid w:val="5DE91DA9"/>
    <w:rsid w:val="5E3A636D"/>
    <w:rsid w:val="5E658763"/>
    <w:rsid w:val="5F0B9273"/>
    <w:rsid w:val="5FD413C0"/>
    <w:rsid w:val="6011DF57"/>
    <w:rsid w:val="606886A7"/>
    <w:rsid w:val="607864F0"/>
    <w:rsid w:val="608BB193"/>
    <w:rsid w:val="61558E75"/>
    <w:rsid w:val="619412A2"/>
    <w:rsid w:val="61C0AADC"/>
    <w:rsid w:val="61E47FBF"/>
    <w:rsid w:val="625A039F"/>
    <w:rsid w:val="6352F882"/>
    <w:rsid w:val="63A0BB93"/>
    <w:rsid w:val="63BEE346"/>
    <w:rsid w:val="64899B46"/>
    <w:rsid w:val="64CD7213"/>
    <w:rsid w:val="64D39700"/>
    <w:rsid w:val="64FBA20D"/>
    <w:rsid w:val="650A1576"/>
    <w:rsid w:val="651C96D1"/>
    <w:rsid w:val="6529A03C"/>
    <w:rsid w:val="6534115E"/>
    <w:rsid w:val="653559BC"/>
    <w:rsid w:val="65A246D7"/>
    <w:rsid w:val="65A58C51"/>
    <w:rsid w:val="65B2113D"/>
    <w:rsid w:val="65CF6738"/>
    <w:rsid w:val="6689E219"/>
    <w:rsid w:val="67080421"/>
    <w:rsid w:val="670E6A95"/>
    <w:rsid w:val="671BC065"/>
    <w:rsid w:val="672407CE"/>
    <w:rsid w:val="67A21A43"/>
    <w:rsid w:val="67AA2FB5"/>
    <w:rsid w:val="67D5ADBA"/>
    <w:rsid w:val="67FC5EBB"/>
    <w:rsid w:val="68217298"/>
    <w:rsid w:val="6892B52C"/>
    <w:rsid w:val="693C58AB"/>
    <w:rsid w:val="6A136B89"/>
    <w:rsid w:val="6A7A2669"/>
    <w:rsid w:val="6A8FDC56"/>
    <w:rsid w:val="6B06495A"/>
    <w:rsid w:val="6B27649C"/>
    <w:rsid w:val="6BA0AF2B"/>
    <w:rsid w:val="6BA9D756"/>
    <w:rsid w:val="6BD1D7E5"/>
    <w:rsid w:val="6BF0B585"/>
    <w:rsid w:val="6BF1CBD2"/>
    <w:rsid w:val="6BF57E51"/>
    <w:rsid w:val="6C2F2DBE"/>
    <w:rsid w:val="6C600E81"/>
    <w:rsid w:val="6D09F211"/>
    <w:rsid w:val="6D7C22D0"/>
    <w:rsid w:val="6DE1D71B"/>
    <w:rsid w:val="6E0063AE"/>
    <w:rsid w:val="6E01350A"/>
    <w:rsid w:val="6E18C21B"/>
    <w:rsid w:val="6E4DC5D0"/>
    <w:rsid w:val="6EF47F87"/>
    <w:rsid w:val="6FC74418"/>
    <w:rsid w:val="6FEC3F08"/>
    <w:rsid w:val="7083A246"/>
    <w:rsid w:val="710310B9"/>
    <w:rsid w:val="71E9B056"/>
    <w:rsid w:val="71F43224"/>
    <w:rsid w:val="7240CC9C"/>
    <w:rsid w:val="72C79048"/>
    <w:rsid w:val="73C2D859"/>
    <w:rsid w:val="73E483EA"/>
    <w:rsid w:val="73F26B9D"/>
    <w:rsid w:val="743F2D03"/>
    <w:rsid w:val="746AF938"/>
    <w:rsid w:val="74B4BAF8"/>
    <w:rsid w:val="75B56A0A"/>
    <w:rsid w:val="7624B87C"/>
    <w:rsid w:val="76D55856"/>
    <w:rsid w:val="770367B3"/>
    <w:rsid w:val="77560E7E"/>
    <w:rsid w:val="776C35AF"/>
    <w:rsid w:val="7776F56C"/>
    <w:rsid w:val="77CAB4BE"/>
    <w:rsid w:val="77F4563A"/>
    <w:rsid w:val="780723CD"/>
    <w:rsid w:val="78FCCA7C"/>
    <w:rsid w:val="7A374866"/>
    <w:rsid w:val="7A5118D4"/>
    <w:rsid w:val="7A838848"/>
    <w:rsid w:val="7A98A0F5"/>
    <w:rsid w:val="7AB0CDD2"/>
    <w:rsid w:val="7B2DE51F"/>
    <w:rsid w:val="7B57CDA5"/>
    <w:rsid w:val="7CA8FF9F"/>
    <w:rsid w:val="7CB8F84A"/>
    <w:rsid w:val="7CE470F3"/>
    <w:rsid w:val="7D0F1337"/>
    <w:rsid w:val="7D146A3E"/>
    <w:rsid w:val="7DD58A4F"/>
    <w:rsid w:val="7E41ED9C"/>
    <w:rsid w:val="7E69DE2B"/>
    <w:rsid w:val="7EEDFB85"/>
    <w:rsid w:val="7F05672F"/>
    <w:rsid w:val="7F50C194"/>
    <w:rsid w:val="7F7D819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3361BE"/>
  <w15:docId w15:val="{5233CFDA-BC72-4CBD-A708-2E4D55795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fr-FR"/>
    </w:rPr>
  </w:style>
  <w:style w:type="paragraph" w:styleId="Titre1">
    <w:name w:val="heading 1"/>
    <w:basedOn w:val="Normal"/>
    <w:next w:val="Titre2"/>
    <w:link w:val="Titre1Car"/>
    <w:uiPriority w:val="9"/>
    <w:qFormat/>
    <w:rsid w:val="003F1A75"/>
    <w:pPr>
      <w:keepNext/>
      <w:keepLines/>
      <w:numPr>
        <w:numId w:val="6"/>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uiPriority w:val="99"/>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uiPriority w:val="99"/>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unhideWhenUsed/>
    <w:rsid w:val="003F1A75"/>
    <w:rPr>
      <w:sz w:val="16"/>
      <w:szCs w:val="16"/>
      <w:lang w:val="en-GB"/>
    </w:rPr>
  </w:style>
  <w:style w:type="paragraph" w:styleId="Commentaire">
    <w:name w:val="annotation text"/>
    <w:basedOn w:val="Normal"/>
    <w:link w:val="CommentaireCar"/>
    <w:uiPriority w:val="99"/>
    <w:qFormat/>
    <w:rsid w:val="003F1A75"/>
    <w:rPr>
      <w:sz w:val="20"/>
      <w:szCs w:val="20"/>
    </w:rPr>
  </w:style>
  <w:style w:type="character" w:customStyle="1" w:styleId="CommentaireCar">
    <w:name w:val="Commentaire Car"/>
    <w:basedOn w:val="Policepardfaut"/>
    <w:link w:val="Commentaire"/>
    <w:uiPriority w:val="99"/>
    <w:qFormat/>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3F1A75"/>
    <w:rPr>
      <w:vertAlign w:val="superscript"/>
      <w:lang w:val="en-GB"/>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3F1A75"/>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B3709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pf0">
    <w:name w:val="pf0"/>
    <w:basedOn w:val="Normal"/>
    <w:rsid w:val="00505C66"/>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character" w:customStyle="1" w:styleId="cf01">
    <w:name w:val="cf01"/>
    <w:basedOn w:val="Policepardfaut"/>
    <w:rsid w:val="00505C66"/>
    <w:rPr>
      <w:rFonts w:ascii="Segoe UI" w:hAnsi="Segoe UI" w:cs="Segoe UI" w:hint="default"/>
      <w:sz w:val="18"/>
      <w:szCs w:val="18"/>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343CC9"/>
    <w:rPr>
      <w:rFonts w:ascii="Times New Roman" w:eastAsia="SimSun" w:hAnsi="Times New Roman" w:cs="Times New Roman"/>
      <w:sz w:val="22"/>
      <w:szCs w:val="22"/>
      <w:lang w:val="en-GB"/>
    </w:rPr>
  </w:style>
  <w:style w:type="paragraph" w:customStyle="1" w:styleId="xxfont-claude-response-body">
    <w:name w:val="x_x_font-claude-response-body"/>
    <w:basedOn w:val="Normal"/>
    <w:rsid w:val="00550574"/>
    <w:pPr>
      <w:tabs>
        <w:tab w:val="clear" w:pos="567"/>
        <w:tab w:val="clear" w:pos="1134"/>
        <w:tab w:val="clear" w:pos="1701"/>
        <w:tab w:val="clear" w:pos="2268"/>
      </w:tabs>
      <w:spacing w:before="100" w:beforeAutospacing="1" w:after="100" w:afterAutospacing="1"/>
      <w:jc w:val="left"/>
    </w:pPr>
    <w:rPr>
      <w:rFonts w:ascii="Aptos" w:eastAsiaTheme="minorHAnsi" w:hAnsi="Aptos" w:cs="Aptos"/>
      <w:sz w:val="24"/>
      <w:szCs w:val="24"/>
      <w:lang w:val="en-US"/>
    </w:rPr>
  </w:style>
  <w:style w:type="paragraph" w:customStyle="1" w:styleId="Para10">
    <w:name w:val="Para 1"/>
    <w:basedOn w:val="Normal"/>
    <w:qFormat/>
    <w:rsid w:val="00326744"/>
    <w:pPr>
      <w:numPr>
        <w:numId w:val="8"/>
      </w:numPr>
      <w:spacing w:before="120" w:after="120"/>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footer" Target="footer1.xml"/><Relationship Id="rId21" Type="http://schemas.openxmlformats.org/officeDocument/2006/relationships/hyperlink" Target="https://www.cbd.int/decisions/cop/?m=cop-15" TargetMode="External"/><Relationship Id="rId34" Type="http://schemas.openxmlformats.org/officeDocument/2006/relationships/hyperlink" Target="https://www.cbd.int/decisions/cop/?m=cop-16" TargetMode="External"/><Relationship Id="rId42"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9" Type="http://schemas.openxmlformats.org/officeDocument/2006/relationships/hyperlink" Target="https://www.cbd.int/recommendations/sb8j/?m=sb8j-01"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yperlink" Target="https://www.cbd.int/decisions/cop?m=cop-15" TargetMode="External"/><Relationship Id="rId37" Type="http://schemas.openxmlformats.org/officeDocument/2006/relationships/header" Target="header1.xml"/><Relationship Id="rId40" Type="http://schemas.openxmlformats.org/officeDocument/2006/relationships/footer" Target="footer2.xml"/><Relationship Id="rId45" Type="http://schemas.microsoft.com/office/2020/10/relationships/intelligence" Target="intelligence2.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5" TargetMode="External"/><Relationship Id="rId28" Type="http://schemas.openxmlformats.org/officeDocument/2006/relationships/hyperlink" Target="https://www.cbd.int/documents/CBD/SBSTTA/28/INF/8/REV1" TargetMode="External"/><Relationship Id="rId36" Type="http://schemas.openxmlformats.org/officeDocument/2006/relationships/hyperlink" Target="https://www.cbd.int/documents/CBD/SBSTTA/26/2" TargetMode="Externa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yperlink" Target="https://www.cbd.int/documents/CBD/SBSTTA/28/INF/4"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5" TargetMode="External"/><Relationship Id="rId27" Type="http://schemas.openxmlformats.org/officeDocument/2006/relationships/hyperlink" Target="https://www.cbd.int/documents/CBD/SBSTTA/28/INF/4" TargetMode="External"/><Relationship Id="rId30" Type="http://schemas.openxmlformats.org/officeDocument/2006/relationships/hyperlink" Target="https://www.cbd.int/recommendations/sb8j/?m=sb8j-01" TargetMode="External"/><Relationship Id="rId35" Type="http://schemas.openxmlformats.org/officeDocument/2006/relationships/hyperlink" Target="https://www.cbd.int/decisions/cop/?m=cop-16" TargetMode="External"/><Relationship Id="rId43" Type="http://schemas.openxmlformats.org/officeDocument/2006/relationships/glossaryDocument" Target="glossary/document.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ecisions/cop?m=cop-15" TargetMode="External"/><Relationship Id="rId38" Type="http://schemas.openxmlformats.org/officeDocument/2006/relationships/header" Target="header2.xml"/><Relationship Id="rId20" Type="http://schemas.openxmlformats.org/officeDocument/2006/relationships/hyperlink" Target="https://www.cbd.int/decisions/cop/?m=cop-16" TargetMode="External"/><Relationship Id="rId41"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6/INF/4"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uments/CBD/SBSTTA/28/INF/4" TargetMode="External"/><Relationship Id="rId2" Type="http://schemas.openxmlformats.org/officeDocument/2006/relationships/hyperlink" Target="https://www.cbd.int/documents/CBD/SBI/7/INF/17"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11" Type="http://schemas.openxmlformats.org/officeDocument/2006/relationships/hyperlink" Target="https://www.cbd.int/decisions/cop/?m=cop-15" TargetMode="External"/><Relationship Id="rId5" Type="http://schemas.openxmlformats.org/officeDocument/2006/relationships/hyperlink" Target="https://www.cbd.int/decisions/cop/?m=cop-16" TargetMode="External"/><Relationship Id="rId10" Type="http://schemas.openxmlformats.org/officeDocument/2006/relationships/hyperlink" Target="https://www.cbd.int/documents/CBD/COP/16/INF/3/REV1"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ocuments/CBD/SBSTTA/28/INF/1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OONAN\AppData\Local\Microsoft\Windows\INetCache\Content.Outlook\BAKBL6RL\sbstta-28-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2FF96CCED2488F89A336446DE31A09"/>
        <w:category>
          <w:name w:val="General"/>
          <w:gallery w:val="placeholder"/>
        </w:category>
        <w:types>
          <w:type w:val="bbPlcHdr"/>
        </w:types>
        <w:behaviors>
          <w:behavior w:val="content"/>
        </w:behaviors>
        <w:guid w:val="{DCE713B2-F592-4B93-B461-EFAE9930314E}"/>
      </w:docPartPr>
      <w:docPartBody>
        <w:p w:rsidR="00FC7FCF" w:rsidRDefault="00FC7FCF">
          <w:pPr>
            <w:pStyle w:val="B62FF96CCED2488F89A336446DE31A09"/>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webkit-standard">
    <w:altName w:val="Cambria"/>
    <w:panose1 w:val="00000000000000000000"/>
    <w:charset w:val="00"/>
    <w:family w:val="roman"/>
    <w:notTrueType/>
    <w:pitch w:val="default"/>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AF3"/>
    <w:rsid w:val="000003C1"/>
    <w:rsid w:val="00002E1D"/>
    <w:rsid w:val="00044A28"/>
    <w:rsid w:val="00052FD2"/>
    <w:rsid w:val="00062125"/>
    <w:rsid w:val="00083F51"/>
    <w:rsid w:val="000851EF"/>
    <w:rsid w:val="000C1EC6"/>
    <w:rsid w:val="00102AF7"/>
    <w:rsid w:val="00104B2F"/>
    <w:rsid w:val="00104BF5"/>
    <w:rsid w:val="001111C4"/>
    <w:rsid w:val="00125EB8"/>
    <w:rsid w:val="00136683"/>
    <w:rsid w:val="0014475A"/>
    <w:rsid w:val="00152867"/>
    <w:rsid w:val="0018101D"/>
    <w:rsid w:val="001A468C"/>
    <w:rsid w:val="001A5A31"/>
    <w:rsid w:val="001B1BF1"/>
    <w:rsid w:val="001C5C3B"/>
    <w:rsid w:val="001E11A2"/>
    <w:rsid w:val="001E2D44"/>
    <w:rsid w:val="001F5AF3"/>
    <w:rsid w:val="0020540F"/>
    <w:rsid w:val="00217A02"/>
    <w:rsid w:val="002342C1"/>
    <w:rsid w:val="002405A9"/>
    <w:rsid w:val="00244E82"/>
    <w:rsid w:val="002751D3"/>
    <w:rsid w:val="00294B9C"/>
    <w:rsid w:val="002A0B3F"/>
    <w:rsid w:val="002B6FA0"/>
    <w:rsid w:val="002C2921"/>
    <w:rsid w:val="002C38F3"/>
    <w:rsid w:val="00361584"/>
    <w:rsid w:val="00400D45"/>
    <w:rsid w:val="00405509"/>
    <w:rsid w:val="00416D36"/>
    <w:rsid w:val="00421663"/>
    <w:rsid w:val="00486327"/>
    <w:rsid w:val="004974DF"/>
    <w:rsid w:val="004B15EA"/>
    <w:rsid w:val="004B196E"/>
    <w:rsid w:val="004F26D9"/>
    <w:rsid w:val="00517263"/>
    <w:rsid w:val="005400CA"/>
    <w:rsid w:val="00572239"/>
    <w:rsid w:val="005E526E"/>
    <w:rsid w:val="00614CCE"/>
    <w:rsid w:val="0061712E"/>
    <w:rsid w:val="00656CF5"/>
    <w:rsid w:val="006E7115"/>
    <w:rsid w:val="00735729"/>
    <w:rsid w:val="007629DB"/>
    <w:rsid w:val="007901A4"/>
    <w:rsid w:val="00790829"/>
    <w:rsid w:val="007E48E5"/>
    <w:rsid w:val="007F629C"/>
    <w:rsid w:val="00815C99"/>
    <w:rsid w:val="008567FF"/>
    <w:rsid w:val="00863834"/>
    <w:rsid w:val="00880272"/>
    <w:rsid w:val="00883CA6"/>
    <w:rsid w:val="008D5DF6"/>
    <w:rsid w:val="008E6811"/>
    <w:rsid w:val="008F1B1E"/>
    <w:rsid w:val="008F2D3C"/>
    <w:rsid w:val="008F4676"/>
    <w:rsid w:val="00905582"/>
    <w:rsid w:val="00934D0E"/>
    <w:rsid w:val="00967E86"/>
    <w:rsid w:val="00997B60"/>
    <w:rsid w:val="009F750D"/>
    <w:rsid w:val="00A36CF3"/>
    <w:rsid w:val="00A96F46"/>
    <w:rsid w:val="00AC0854"/>
    <w:rsid w:val="00AE1B6B"/>
    <w:rsid w:val="00AE50F4"/>
    <w:rsid w:val="00B11EB8"/>
    <w:rsid w:val="00B15C3A"/>
    <w:rsid w:val="00B37AF3"/>
    <w:rsid w:val="00B52683"/>
    <w:rsid w:val="00B748EA"/>
    <w:rsid w:val="00BF4B3F"/>
    <w:rsid w:val="00C05BE8"/>
    <w:rsid w:val="00C2613F"/>
    <w:rsid w:val="00C66D74"/>
    <w:rsid w:val="00C76AA5"/>
    <w:rsid w:val="00CC13D4"/>
    <w:rsid w:val="00CC2B8B"/>
    <w:rsid w:val="00CF675F"/>
    <w:rsid w:val="00D458A4"/>
    <w:rsid w:val="00D703FF"/>
    <w:rsid w:val="00D93AAA"/>
    <w:rsid w:val="00D95F29"/>
    <w:rsid w:val="00DB0121"/>
    <w:rsid w:val="00DC3D27"/>
    <w:rsid w:val="00DD19B2"/>
    <w:rsid w:val="00DF747A"/>
    <w:rsid w:val="00E46C19"/>
    <w:rsid w:val="00EA6812"/>
    <w:rsid w:val="00EC614A"/>
    <w:rsid w:val="00EC6ADB"/>
    <w:rsid w:val="00F275A1"/>
    <w:rsid w:val="00F32733"/>
    <w:rsid w:val="00F52D43"/>
    <w:rsid w:val="00F90FB6"/>
    <w:rsid w:val="00FB23EA"/>
    <w:rsid w:val="00FC7FCF"/>
    <w:rsid w:val="00FD18E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B62FF96CCED2488F89A336446DE31A09">
    <w:name w:val="B62FF96CCED2488F89A336446DE31A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87AE70A4-7AC2-409E-AFA6-2F560F2A9FA7}"/>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Template>
  <TotalTime>211</TotalTime>
  <Pages>12</Pages>
  <Words>5969</Words>
  <Characters>32830</Characters>
  <Application>Microsoft Office Word</Application>
  <DocSecurity>0</DocSecurity>
  <Lines>273</Lines>
  <Paragraphs>77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Planification, suivi, établissement de rapports et examen</vt:lpstr>
      <vt:lpstr>Planning, monitoring, reporting and review</vt:lpstr>
    </vt:vector>
  </TitlesOfParts>
  <Company>SCBD</Company>
  <LinksUpToDate>false</LinksUpToDate>
  <CharactersWithSpaces>38722</CharactersWithSpaces>
  <SharedDoc>false</SharedDoc>
  <HLinks>
    <vt:vector size="186" baseType="variant">
      <vt:variant>
        <vt:i4>4587591</vt:i4>
      </vt:variant>
      <vt:variant>
        <vt:i4>78</vt:i4>
      </vt:variant>
      <vt:variant>
        <vt:i4>0</vt:i4>
      </vt:variant>
      <vt:variant>
        <vt:i4>5</vt:i4>
      </vt:variant>
      <vt:variant>
        <vt:lpwstr>https://www.cbd.int/documents/CBD/SBSTTA/26/2</vt:lpwstr>
      </vt:variant>
      <vt:variant>
        <vt:lpwstr/>
      </vt:variant>
      <vt:variant>
        <vt:i4>4587591</vt:i4>
      </vt:variant>
      <vt:variant>
        <vt:i4>75</vt:i4>
      </vt:variant>
      <vt:variant>
        <vt:i4>0</vt:i4>
      </vt:variant>
      <vt:variant>
        <vt:i4>5</vt:i4>
      </vt:variant>
      <vt:variant>
        <vt:lpwstr>https://www.cbd.int/documents/CBD/SBSTTA/26/2</vt:lpwstr>
      </vt:variant>
      <vt:variant>
        <vt:lpwstr/>
      </vt:variant>
      <vt:variant>
        <vt:i4>7209057</vt:i4>
      </vt:variant>
      <vt:variant>
        <vt:i4>69</vt:i4>
      </vt:variant>
      <vt:variant>
        <vt:i4>0</vt:i4>
      </vt:variant>
      <vt:variant>
        <vt:i4>5</vt:i4>
      </vt:variant>
      <vt:variant>
        <vt:lpwstr>https://www.cbd.int/decisions/cop/?m=cop-16</vt:lpwstr>
      </vt:variant>
      <vt:variant>
        <vt:lpwstr/>
      </vt:variant>
      <vt:variant>
        <vt:i4>7209057</vt:i4>
      </vt:variant>
      <vt:variant>
        <vt:i4>66</vt:i4>
      </vt:variant>
      <vt:variant>
        <vt:i4>0</vt:i4>
      </vt:variant>
      <vt:variant>
        <vt:i4>5</vt:i4>
      </vt:variant>
      <vt:variant>
        <vt:lpwstr>https://www.cbd.int/decisions/cop/?m=cop-16</vt:lpwstr>
      </vt:variant>
      <vt:variant>
        <vt:lpwstr/>
      </vt:variant>
      <vt:variant>
        <vt:i4>7209057</vt:i4>
      </vt:variant>
      <vt:variant>
        <vt:i4>63</vt:i4>
      </vt:variant>
      <vt:variant>
        <vt:i4>0</vt:i4>
      </vt:variant>
      <vt:variant>
        <vt:i4>5</vt:i4>
      </vt:variant>
      <vt:variant>
        <vt:lpwstr>https://www.cbd.int/decisions/cop/?m=cop-16</vt:lpwstr>
      </vt:variant>
      <vt:variant>
        <vt:lpwstr/>
      </vt:variant>
      <vt:variant>
        <vt:i4>8061038</vt:i4>
      </vt:variant>
      <vt:variant>
        <vt:i4>60</vt:i4>
      </vt:variant>
      <vt:variant>
        <vt:i4>0</vt:i4>
      </vt:variant>
      <vt:variant>
        <vt:i4>5</vt:i4>
      </vt:variant>
      <vt:variant>
        <vt:lpwstr>https://www.cbd.int/decisions/cop?m=cop-15</vt:lpwstr>
      </vt:variant>
      <vt:variant>
        <vt:lpwstr/>
      </vt:variant>
      <vt:variant>
        <vt:i4>8061038</vt:i4>
      </vt:variant>
      <vt:variant>
        <vt:i4>57</vt:i4>
      </vt:variant>
      <vt:variant>
        <vt:i4>0</vt:i4>
      </vt:variant>
      <vt:variant>
        <vt:i4>5</vt:i4>
      </vt:variant>
      <vt:variant>
        <vt:lpwstr>https://www.cbd.int/decisions/cop?m=cop-15</vt:lpwstr>
      </vt:variant>
      <vt:variant>
        <vt:lpwstr/>
      </vt:variant>
      <vt:variant>
        <vt:i4>458822</vt:i4>
      </vt:variant>
      <vt:variant>
        <vt:i4>54</vt:i4>
      </vt:variant>
      <vt:variant>
        <vt:i4>0</vt:i4>
      </vt:variant>
      <vt:variant>
        <vt:i4>5</vt:i4>
      </vt:variant>
      <vt:variant>
        <vt:lpwstr>https://www.cbd.int/documents/CBD/SBSTTA/28/INF/4</vt:lpwstr>
      </vt:variant>
      <vt:variant>
        <vt:lpwstr/>
      </vt:variant>
      <vt:variant>
        <vt:i4>3604512</vt:i4>
      </vt:variant>
      <vt:variant>
        <vt:i4>51</vt:i4>
      </vt:variant>
      <vt:variant>
        <vt:i4>0</vt:i4>
      </vt:variant>
      <vt:variant>
        <vt:i4>5</vt:i4>
      </vt:variant>
      <vt:variant>
        <vt:lpwstr>https://www.cbd.int/recommendations/sb8j/?m=sb8j-01</vt:lpwstr>
      </vt:variant>
      <vt:variant>
        <vt:lpwstr/>
      </vt:variant>
      <vt:variant>
        <vt:i4>3604512</vt:i4>
      </vt:variant>
      <vt:variant>
        <vt:i4>48</vt:i4>
      </vt:variant>
      <vt:variant>
        <vt:i4>0</vt:i4>
      </vt:variant>
      <vt:variant>
        <vt:i4>5</vt:i4>
      </vt:variant>
      <vt:variant>
        <vt:lpwstr>https://www.cbd.int/recommendations/sb8j/?m=sb8j-01</vt:lpwstr>
      </vt:variant>
      <vt:variant>
        <vt:lpwstr/>
      </vt:variant>
      <vt:variant>
        <vt:i4>8126586</vt:i4>
      </vt:variant>
      <vt:variant>
        <vt:i4>45</vt:i4>
      </vt:variant>
      <vt:variant>
        <vt:i4>0</vt:i4>
      </vt:variant>
      <vt:variant>
        <vt:i4>5</vt:i4>
      </vt:variant>
      <vt:variant>
        <vt:lpwstr>https://www.cbd.int/documents/CBD/SBSTTA/28/INF/8/REV1</vt:lpwstr>
      </vt:variant>
      <vt:variant>
        <vt:lpwstr/>
      </vt:variant>
      <vt:variant>
        <vt:i4>458822</vt:i4>
      </vt:variant>
      <vt:variant>
        <vt:i4>42</vt:i4>
      </vt:variant>
      <vt:variant>
        <vt:i4>0</vt:i4>
      </vt:variant>
      <vt:variant>
        <vt:i4>5</vt:i4>
      </vt:variant>
      <vt:variant>
        <vt:lpwstr>https://www.cbd.int/documents/CBD/SBSTTA/28/INF/4</vt:lpwstr>
      </vt:variant>
      <vt:variant>
        <vt:lpwstr/>
      </vt:variant>
      <vt:variant>
        <vt:i4>458822</vt:i4>
      </vt:variant>
      <vt:variant>
        <vt:i4>39</vt:i4>
      </vt:variant>
      <vt:variant>
        <vt:i4>0</vt:i4>
      </vt:variant>
      <vt:variant>
        <vt:i4>5</vt:i4>
      </vt:variant>
      <vt:variant>
        <vt:lpwstr>https://www.cbd.int/documents/CBD/SBSTTA/28/INF/4</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6422572</vt:i4>
      </vt:variant>
      <vt:variant>
        <vt:i4>24</vt:i4>
      </vt:variant>
      <vt:variant>
        <vt:i4>0</vt:i4>
      </vt:variant>
      <vt:variant>
        <vt:i4>5</vt:i4>
      </vt:variant>
      <vt:variant>
        <vt:lpwstr>https://www.cbd.int/documents/CBD/COP/16/INF/3/REV1</vt:lpwstr>
      </vt:variant>
      <vt:variant>
        <vt:lpwstr/>
      </vt:variant>
      <vt:variant>
        <vt:i4>3539063</vt:i4>
      </vt:variant>
      <vt:variant>
        <vt:i4>21</vt:i4>
      </vt:variant>
      <vt:variant>
        <vt:i4>0</vt:i4>
      </vt:variant>
      <vt:variant>
        <vt:i4>5</vt:i4>
      </vt:variant>
      <vt:variant>
        <vt:lpwstr>https://www.cbd.int/documents/CBD/SBSTTA/28/INF/11</vt:lpwstr>
      </vt:variant>
      <vt:variant>
        <vt:lpwstr/>
      </vt:variant>
      <vt:variant>
        <vt:i4>6357094</vt:i4>
      </vt:variant>
      <vt:variant>
        <vt:i4>18</vt:i4>
      </vt:variant>
      <vt:variant>
        <vt:i4>0</vt:i4>
      </vt:variant>
      <vt:variant>
        <vt:i4>5</vt:i4>
      </vt:variant>
      <vt:variant>
        <vt:lpwstr>https://www.cbd.int/documents/CBD/COP/16/INF/4</vt:lpwstr>
      </vt:variant>
      <vt:variant>
        <vt:lpwstr/>
      </vt:variant>
      <vt:variant>
        <vt:i4>458822</vt:i4>
      </vt:variant>
      <vt:variant>
        <vt:i4>15</vt:i4>
      </vt:variant>
      <vt:variant>
        <vt:i4>0</vt:i4>
      </vt:variant>
      <vt:variant>
        <vt:i4>5</vt:i4>
      </vt:variant>
      <vt:variant>
        <vt:lpwstr>https://www.cbd.int/documents/CBD/SBSTTA/28/INF/4</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3670073</vt:i4>
      </vt:variant>
      <vt:variant>
        <vt:i4>3</vt:i4>
      </vt:variant>
      <vt:variant>
        <vt:i4>0</vt:i4>
      </vt:variant>
      <vt:variant>
        <vt:i4>5</vt:i4>
      </vt:variant>
      <vt:variant>
        <vt:lpwstr>https://www.cbd.int/documents/CBD/SBI/7/INF/17</vt:lpwstr>
      </vt:variant>
      <vt:variant>
        <vt:lpwstr/>
      </vt:variant>
      <vt:variant>
        <vt:i4>8061038</vt:i4>
      </vt:variant>
      <vt:variant>
        <vt:i4>0</vt:i4>
      </vt:variant>
      <vt:variant>
        <vt:i4>0</vt:i4>
      </vt:variant>
      <vt:variant>
        <vt:i4>5</vt:i4>
      </vt:variant>
      <vt:variant>
        <vt:lpwstr>https://www.cbd.int/decisions/cop?m=cop-15</vt:lpwstr>
      </vt:variant>
      <vt:variant>
        <vt:lpwstr/>
      </vt:variant>
      <vt:variant>
        <vt:i4>3997823</vt:i4>
      </vt:variant>
      <vt:variant>
        <vt:i4>6</vt:i4>
      </vt:variant>
      <vt:variant>
        <vt:i4>0</vt:i4>
      </vt:variant>
      <vt:variant>
        <vt:i4>5</vt:i4>
      </vt:variant>
      <vt:variant>
        <vt:lpwstr>https://www.cbd.int/documents/CBD/SBSTTA/28/2/REV1</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4063358</vt:i4>
      </vt:variant>
      <vt:variant>
        <vt:i4>0</vt:i4>
      </vt:variant>
      <vt:variant>
        <vt:i4>0</vt:i4>
      </vt:variant>
      <vt:variant>
        <vt:i4>5</vt:i4>
      </vt:variant>
      <vt:variant>
        <vt:lpwstr>https://www.cbd.int/documents/CBD/SBSTTA/28/2/ADD3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Planification, suivi, établissement de rapports et examen</dc:title>
  <dc:subject>CBD/SBSTTA/28/CRP.6</dc:subject>
  <dc:creator>Lisa Janishevski</dc:creator>
  <cp:keywords>Convention on Biological Diversity</cp:keywords>
  <dc:description/>
  <cp:lastModifiedBy>HP Msw11</cp:lastModifiedBy>
  <cp:revision>15</cp:revision>
  <cp:lastPrinted>2026-06-17T11:32:00Z</cp:lastPrinted>
  <dcterms:created xsi:type="dcterms:W3CDTF">2026-08-01T13:36:00Z</dcterms:created>
  <dcterms:modified xsi:type="dcterms:W3CDTF">2026-08-01T17:05:00Z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0x01010010ED11544CFEB44C89C4D7C971760866</vt:lpwstr>
  </property>
</Properties>
</file>