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1AA3E2A2">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27A70888"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proofErr w:type="gramStart"/>
            <w:r w:rsidR="00B161EB">
              <w:t>WG.I</w:t>
            </w:r>
            <w:r w:rsidR="006E2573">
              <w:t>I</w:t>
            </w:r>
            <w:proofErr w:type="gramEnd"/>
            <w:r w:rsidR="00B161EB">
              <w:t>/CRP.</w:t>
            </w:r>
            <w:r w:rsidR="006379D4">
              <w:t>3</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2AE60A6A" w:rsidR="00A43334" w:rsidRDefault="00A43334" w:rsidP="00A43334">
            <w:pPr>
              <w:pStyle w:val="AEDistrNormal"/>
            </w:pPr>
            <w:r>
              <w:t xml:space="preserve">Distr.: </w:t>
            </w:r>
            <w:bookmarkStart w:id="2" w:name="CBDDistributionType"/>
            <w:r w:rsidR="00B161EB">
              <w:t>Limited</w:t>
            </w:r>
            <w:bookmarkEnd w:id="2"/>
          </w:p>
          <w:p w14:paraId="46B2621B" w14:textId="13D5A3F0" w:rsidR="00A43334" w:rsidRDefault="00E22C7E" w:rsidP="00A43334">
            <w:pPr>
              <w:pStyle w:val="AEDistrNormal"/>
            </w:pPr>
            <w:bookmarkStart w:id="3" w:name="CBDDistributionDate"/>
            <w:r>
              <w:t xml:space="preserve">23 </w:t>
            </w:r>
            <w:r w:rsidR="00B161EB">
              <w:t>October</w:t>
            </w:r>
            <w:r w:rsidR="00A43334">
              <w:t xml:space="preserve"> 2024</w:t>
            </w:r>
            <w:bookmarkEnd w:id="3"/>
          </w:p>
          <w:p w14:paraId="446A838B" w14:textId="0A89E185" w:rsidR="00A43334" w:rsidRDefault="00A43334" w:rsidP="00A43334">
            <w:pPr>
              <w:pStyle w:val="AEDistrNormal6pt"/>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40F96482" w:rsidR="00A43334" w:rsidRDefault="00A43334" w:rsidP="00A43334">
            <w:pPr>
              <w:pStyle w:val="AFCorNotBold"/>
            </w:pPr>
            <w:bookmarkStart w:id="5" w:name="CBDMeetingName2"/>
            <w:r>
              <w:t>Eleventh meeting</w:t>
            </w:r>
            <w:bookmarkEnd w:id="5"/>
            <w:r>
              <w:t xml:space="preserve"> </w:t>
            </w:r>
          </w:p>
          <w:p w14:paraId="7B65677C" w14:textId="7A0CB5FC" w:rsidR="00A43334" w:rsidRDefault="00A43334" w:rsidP="00A43334">
            <w:pPr>
              <w:pStyle w:val="AFCorNotNormal"/>
            </w:pPr>
            <w:bookmarkStart w:id="6" w:name="CBDMeetingVenueDate"/>
            <w:r>
              <w:t>Cali, Colombia, 21 October</w:t>
            </w:r>
            <w:r w:rsidRPr="00A43334">
              <w:t>–1 November 2024</w:t>
            </w:r>
            <w:bookmarkEnd w:id="6"/>
            <w:r>
              <w:t xml:space="preserve"> </w:t>
            </w:r>
          </w:p>
          <w:p w14:paraId="7C400005" w14:textId="06E5F672" w:rsidR="00A43334" w:rsidRDefault="00B161EB" w:rsidP="00A43334">
            <w:pPr>
              <w:pStyle w:val="AFCorNotNormal"/>
            </w:pPr>
            <w:bookmarkStart w:id="7" w:name="CBDMeetingAgendaItem"/>
            <w:r>
              <w:t>Agenda i</w:t>
            </w:r>
            <w:r w:rsidR="00A43334">
              <w:t xml:space="preserve">tem </w:t>
            </w:r>
            <w:r w:rsidR="00B64A78">
              <w:t>13</w:t>
            </w:r>
            <w:bookmarkEnd w:id="7"/>
          </w:p>
          <w:p w14:paraId="21E984D8" w14:textId="00418E05" w:rsidR="00A43334" w:rsidRDefault="00B64A78" w:rsidP="00A43334">
            <w:pPr>
              <w:pStyle w:val="AFCorNotBold"/>
            </w:pPr>
            <w:bookmarkStart w:id="8" w:name="CBDMeetingAgendaTitle"/>
            <w:r w:rsidRPr="00B64A78">
              <w:t>Socioeconomic considerations</w:t>
            </w:r>
            <w:bookmarkEnd w:id="8"/>
          </w:p>
          <w:p w14:paraId="3E4DC94F" w14:textId="4B655AFF" w:rsidR="00C60B91" w:rsidRPr="00C60B91" w:rsidRDefault="00C60B91" w:rsidP="00C60B91">
            <w:pPr>
              <w:pStyle w:val="AFCorNotNormal"/>
            </w:pPr>
            <w:r>
              <w:t>Working Group I</w:t>
            </w:r>
            <w:r w:rsidR="006E2573">
              <w:t>I</w:t>
            </w:r>
          </w:p>
        </w:tc>
        <w:tc>
          <w:tcPr>
            <w:tcW w:w="5238" w:type="dxa"/>
            <w:shd w:val="clear" w:color="auto" w:fill="auto"/>
          </w:tcPr>
          <w:p w14:paraId="4930C187" w14:textId="77777777" w:rsidR="00A43334" w:rsidRDefault="00A43334" w:rsidP="00A43334">
            <w:pPr>
              <w:jc w:val="left"/>
            </w:pPr>
          </w:p>
        </w:tc>
      </w:tr>
    </w:tbl>
    <w:p w14:paraId="531226BB" w14:textId="04E8A721" w:rsidR="00A96B21" w:rsidRPr="00A43334" w:rsidRDefault="00000000"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B64A78" w:rsidRPr="00B64A78">
            <w:rPr>
              <w:szCs w:val="28"/>
            </w:rPr>
            <w:t>Socioeconomic considerations</w:t>
          </w:r>
        </w:sdtContent>
      </w:sdt>
    </w:p>
    <w:p w14:paraId="7A64B7CF" w14:textId="0A60CBFF" w:rsidR="00A96B21" w:rsidRDefault="00B161EB" w:rsidP="00A43334">
      <w:pPr>
        <w:pStyle w:val="CBDSubTitle"/>
      </w:pPr>
      <w:r>
        <w:t>Draft decision submitted by the Chair of Working Group I</w:t>
      </w:r>
      <w:r w:rsidR="006E2573">
        <w:t>I</w:t>
      </w:r>
    </w:p>
    <w:p w14:paraId="1098123B" w14:textId="77777777" w:rsidR="00BF6F58" w:rsidRPr="00245F6C" w:rsidRDefault="00BF6F58" w:rsidP="00BF6F58">
      <w:pPr>
        <w:pStyle w:val="Para1"/>
        <w:shd w:val="clear" w:color="auto" w:fill="FFFFFF" w:themeFill="background1"/>
        <w:tabs>
          <w:tab w:val="clear" w:pos="1134"/>
        </w:tabs>
        <w:ind w:firstLine="567"/>
      </w:pPr>
      <w:r w:rsidRPr="00245F6C">
        <w:rPr>
          <w:i/>
          <w:iCs/>
        </w:rPr>
        <w:t>The Conference of the Parties serving as the meeting of the Parties to the Cartagena Protocol on Biosafety</w:t>
      </w:r>
      <w:r w:rsidRPr="00245F6C">
        <w:t>,</w:t>
      </w:r>
    </w:p>
    <w:p w14:paraId="35002219" w14:textId="77777777" w:rsidR="00BF6F58" w:rsidRPr="00245F6C" w:rsidRDefault="00BF6F58" w:rsidP="00BF6F58">
      <w:pPr>
        <w:pStyle w:val="Para1"/>
        <w:shd w:val="clear" w:color="auto" w:fill="FFFFFF" w:themeFill="background1"/>
        <w:tabs>
          <w:tab w:val="clear" w:pos="1134"/>
        </w:tabs>
        <w:ind w:firstLine="567"/>
      </w:pPr>
      <w:r w:rsidRPr="00245F6C">
        <w:rPr>
          <w:i/>
          <w:iCs/>
        </w:rPr>
        <w:t>Recalling</w:t>
      </w:r>
      <w:r w:rsidRPr="00245F6C">
        <w:t xml:space="preserve"> the guidance on the assessment of socioeconomic considerations in the context of Article 26 of the Cartagena Protocol on Biosafety</w:t>
      </w:r>
      <w:r w:rsidRPr="00245F6C">
        <w:rPr>
          <w:rStyle w:val="FootnoteReference"/>
        </w:rPr>
        <w:footnoteReference w:id="1"/>
      </w:r>
      <w:r w:rsidRPr="00245F6C">
        <w:t xml:space="preserve"> taken note of in decision CP-9/14 of 28 November 2018,</w:t>
      </w:r>
    </w:p>
    <w:p w14:paraId="6128E98E" w14:textId="77777777" w:rsidR="00BF6F58" w:rsidRPr="00245F6C" w:rsidRDefault="00BF6F58" w:rsidP="00BF6F58">
      <w:pPr>
        <w:pStyle w:val="Para1"/>
        <w:shd w:val="clear" w:color="auto" w:fill="FFFFFF" w:themeFill="background1"/>
        <w:tabs>
          <w:tab w:val="clear" w:pos="1134"/>
        </w:tabs>
        <w:ind w:firstLine="567"/>
      </w:pPr>
      <w:r w:rsidRPr="00245F6C">
        <w:rPr>
          <w:i/>
          <w:iCs/>
        </w:rPr>
        <w:t xml:space="preserve">Recalling also </w:t>
      </w:r>
      <w:r w:rsidRPr="00245F6C">
        <w:t>decision CP-10/12 of 10 December 2022,</w:t>
      </w:r>
    </w:p>
    <w:p w14:paraId="7994C992" w14:textId="77777777" w:rsidR="00BF6F58" w:rsidRPr="00245F6C" w:rsidRDefault="00BF6F58" w:rsidP="00BF6F58">
      <w:pPr>
        <w:pStyle w:val="Para1"/>
        <w:shd w:val="clear" w:color="auto" w:fill="FFFFFF" w:themeFill="background1"/>
        <w:tabs>
          <w:tab w:val="clear" w:pos="1134"/>
        </w:tabs>
        <w:ind w:firstLine="567"/>
      </w:pPr>
      <w:r w:rsidRPr="00245F6C">
        <w:rPr>
          <w:i/>
          <w:iCs/>
        </w:rPr>
        <w:t xml:space="preserve">Recalling further </w:t>
      </w:r>
      <w:r w:rsidRPr="00245F6C">
        <w:t>Goal A.9 of the implementation plan</w:t>
      </w:r>
      <w:r w:rsidRPr="00245F6C">
        <w:rPr>
          <w:rStyle w:val="FootnoteReference"/>
        </w:rPr>
        <w:footnoteReference w:id="2"/>
      </w:r>
      <w:r w:rsidRPr="00245F6C">
        <w:t xml:space="preserve"> and the capacity-building action plan for the Cartagena Protocol,</w:t>
      </w:r>
      <w:r w:rsidRPr="00245F6C">
        <w:rPr>
          <w:rStyle w:val="FootnoteReference"/>
        </w:rPr>
        <w:footnoteReference w:id="3"/>
      </w:r>
    </w:p>
    <w:p w14:paraId="5C05CFD6" w14:textId="77777777" w:rsidR="00BF6F58" w:rsidRPr="00245F6C" w:rsidRDefault="00BF6F58" w:rsidP="00BF6F58">
      <w:pPr>
        <w:pStyle w:val="CBDDesicionText"/>
        <w:shd w:val="clear" w:color="auto" w:fill="FFFFFF" w:themeFill="background1"/>
        <w:tabs>
          <w:tab w:val="left" w:pos="1701"/>
        </w:tabs>
        <w:ind w:firstLine="567"/>
      </w:pPr>
      <w:r w:rsidRPr="00245F6C">
        <w:t>1.</w:t>
      </w:r>
      <w:r w:rsidRPr="00245F6C">
        <w:rPr>
          <w:i/>
          <w:iCs/>
        </w:rPr>
        <w:tab/>
        <w:t xml:space="preserve">Welcomes </w:t>
      </w:r>
      <w:r w:rsidRPr="00245F6C">
        <w:t>the information shared on experiences in the use of the voluntary guidance, examples of methodologies and applications of socioeconomic considerations in the light of the elements of the guidance,</w:t>
      </w:r>
      <w:r w:rsidRPr="00245F6C">
        <w:rPr>
          <w:rStyle w:val="FootnoteReference"/>
        </w:rPr>
        <w:footnoteReference w:id="4"/>
      </w:r>
      <w:r w:rsidRPr="00245F6C">
        <w:t xml:space="preserve"> while recognizing that limited information was submitted in this regard;</w:t>
      </w:r>
    </w:p>
    <w:p w14:paraId="660330DD" w14:textId="77777777" w:rsidR="00BF6F58" w:rsidRPr="00245F6C" w:rsidRDefault="00BF6F58" w:rsidP="00BF6F58">
      <w:pPr>
        <w:pStyle w:val="CBDDesicionText"/>
        <w:shd w:val="clear" w:color="auto" w:fill="FFFFFF" w:themeFill="background1"/>
        <w:tabs>
          <w:tab w:val="left" w:pos="1701"/>
        </w:tabs>
        <w:ind w:firstLine="567"/>
        <w:rPr>
          <w:i/>
          <w:iCs/>
        </w:rPr>
      </w:pPr>
      <w:r w:rsidRPr="00245F6C">
        <w:t>2.</w:t>
      </w:r>
      <w:r w:rsidRPr="00245F6C">
        <w:rPr>
          <w:i/>
          <w:iCs/>
        </w:rPr>
        <w:tab/>
        <w:t xml:space="preserve">Also welcomes </w:t>
      </w:r>
      <w:r w:rsidRPr="00245F6C">
        <w:t>information shared by Parties on approaches and requirements for socioeconomic considerations and regarding experiences in assessing socioeconomic considerations further to the responses provided in their fourth national reports;</w:t>
      </w:r>
      <w:r w:rsidRPr="00245F6C">
        <w:rPr>
          <w:rStyle w:val="FootnoteReference"/>
        </w:rPr>
        <w:footnoteReference w:id="5"/>
      </w:r>
    </w:p>
    <w:p w14:paraId="23766C3F" w14:textId="77777777" w:rsidR="00BF6F58" w:rsidRPr="00245F6C" w:rsidRDefault="00BF6F58" w:rsidP="00BF6F58">
      <w:pPr>
        <w:pStyle w:val="CBDDesicionText"/>
        <w:shd w:val="clear" w:color="auto" w:fill="FFFFFF" w:themeFill="background1"/>
        <w:tabs>
          <w:tab w:val="left" w:pos="1701"/>
        </w:tabs>
        <w:ind w:firstLine="567"/>
        <w:rPr>
          <w:i/>
          <w:iCs/>
        </w:rPr>
      </w:pPr>
      <w:r w:rsidRPr="00245F6C">
        <w:t>3.</w:t>
      </w:r>
      <w:r w:rsidRPr="00245F6C">
        <w:rPr>
          <w:i/>
          <w:iCs/>
        </w:rPr>
        <w:tab/>
        <w:t xml:space="preserve">Invites </w:t>
      </w:r>
      <w:r w:rsidRPr="00245F6C">
        <w:t>Parties, other Governments, relevant organizations and other stakeholders, as appropriate, to use the voluntary guidance and share their experiences in this regard in the fifth national report</w:t>
      </w:r>
      <w:r>
        <w:t>s</w:t>
      </w:r>
      <w:r w:rsidRPr="00245F6C">
        <w:t xml:space="preserve"> or to make such experiences available in the Biosafety Clearing-House virtual library;</w:t>
      </w:r>
    </w:p>
    <w:p w14:paraId="11237E30" w14:textId="77777777" w:rsidR="00BF6F58" w:rsidRPr="00245F6C" w:rsidRDefault="00BF6F58" w:rsidP="00BF6F58">
      <w:pPr>
        <w:pStyle w:val="CBDDesicionText"/>
        <w:shd w:val="clear" w:color="auto" w:fill="FFFFFF" w:themeFill="background1"/>
        <w:tabs>
          <w:tab w:val="left" w:pos="1701"/>
        </w:tabs>
        <w:ind w:firstLine="567"/>
        <w:rPr>
          <w:i/>
          <w:iCs/>
        </w:rPr>
      </w:pPr>
      <w:r w:rsidRPr="00245F6C">
        <w:lastRenderedPageBreak/>
        <w:t>4.</w:t>
      </w:r>
      <w:r w:rsidRPr="00245F6C">
        <w:rPr>
          <w:i/>
          <w:iCs/>
        </w:rPr>
        <w:tab/>
        <w:t xml:space="preserve">Requests </w:t>
      </w:r>
      <w:r w:rsidRPr="00245F6C">
        <w:t>the Executive Secretary to synthesize the information provided in the fifth national reports further to paragraph 3 above for consideration by the Conference of the Parties serving as the meeting of the Parties to the Cartagena Protocol on Biosafety at its twelfth meeting;</w:t>
      </w:r>
    </w:p>
    <w:p w14:paraId="100AD7F9" w14:textId="53C5DFFA" w:rsidR="00C60B91" w:rsidRPr="0044296A" w:rsidRDefault="00BF6F58" w:rsidP="0044296A">
      <w:pPr>
        <w:pStyle w:val="CBDDesicionText"/>
        <w:shd w:val="clear" w:color="auto" w:fill="FFFFFF" w:themeFill="background1"/>
        <w:tabs>
          <w:tab w:val="left" w:pos="1701"/>
        </w:tabs>
        <w:ind w:firstLine="567"/>
        <w:rPr>
          <w:i/>
          <w:iCs/>
        </w:rPr>
      </w:pPr>
      <w:r w:rsidRPr="00245F6C">
        <w:t>5.</w:t>
      </w:r>
      <w:r w:rsidRPr="00245F6C">
        <w:rPr>
          <w:i/>
          <w:iCs/>
        </w:rPr>
        <w:tab/>
        <w:t xml:space="preserve">Invites </w:t>
      </w:r>
      <w:r w:rsidRPr="003A0914">
        <w:t>Parties, other Governments and organizations to carry out capacity-building and awareness-raising activities in support of Goal A.9</w:t>
      </w:r>
      <w:r w:rsidRPr="00245F6C">
        <w:t xml:space="preserve"> o</w:t>
      </w:r>
      <w:r w:rsidRPr="003A0914">
        <w:t>f the implementation plan and the capacity-building action plan for the Cartagena Protocol</w:t>
      </w:r>
      <w:r w:rsidRPr="00245F6C">
        <w:t>, and</w:t>
      </w:r>
      <w:r w:rsidRPr="003A0914">
        <w:t xml:space="preserve"> encourages donors to provide the necessary resources in this regard.</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BD9AA" w14:textId="77777777" w:rsidR="00130661" w:rsidRPr="00A43334" w:rsidRDefault="00130661" w:rsidP="00A96B21">
      <w:r w:rsidRPr="00A43334">
        <w:separator/>
      </w:r>
    </w:p>
  </w:endnote>
  <w:endnote w:type="continuationSeparator" w:id="0">
    <w:p w14:paraId="203F410E" w14:textId="77777777" w:rsidR="00130661" w:rsidRPr="00A43334" w:rsidRDefault="0013066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72157" w14:textId="77777777" w:rsidR="00130661" w:rsidRPr="00A43334" w:rsidRDefault="00130661" w:rsidP="00A96B21">
      <w:r w:rsidRPr="00A43334">
        <w:separator/>
      </w:r>
    </w:p>
  </w:footnote>
  <w:footnote w:type="continuationSeparator" w:id="0">
    <w:p w14:paraId="68E056B7" w14:textId="77777777" w:rsidR="00130661" w:rsidRPr="00A43334" w:rsidRDefault="00130661" w:rsidP="00A96B21">
      <w:r w:rsidRPr="00A43334">
        <w:continuationSeparator/>
      </w:r>
    </w:p>
  </w:footnote>
  <w:footnote w:id="1">
    <w:p w14:paraId="109B7F61" w14:textId="77777777" w:rsidR="00BF6F58" w:rsidRPr="00AE72B4" w:rsidRDefault="00BF6F58" w:rsidP="00BF6F58">
      <w:pPr>
        <w:pStyle w:val="FootnoteText"/>
      </w:pPr>
      <w:r w:rsidRPr="00AE72B4">
        <w:rPr>
          <w:rStyle w:val="FootnoteReference"/>
        </w:rPr>
        <w:footnoteRef/>
      </w:r>
      <w:r w:rsidRPr="00AE72B4">
        <w:t xml:space="preserve"> </w:t>
      </w:r>
      <w:r w:rsidRPr="00245F6C">
        <w:t>CBD</w:t>
      </w:r>
      <w:r w:rsidRPr="00AE72B4">
        <w:t>/</w:t>
      </w:r>
      <w:r w:rsidRPr="00245F6C">
        <w:t>CP</w:t>
      </w:r>
      <w:r w:rsidRPr="00AE72B4">
        <w:t>/</w:t>
      </w:r>
      <w:r w:rsidRPr="00245F6C">
        <w:t>MOP</w:t>
      </w:r>
      <w:r w:rsidRPr="00AE72B4">
        <w:t>/9/10, annex.</w:t>
      </w:r>
    </w:p>
  </w:footnote>
  <w:footnote w:id="2">
    <w:p w14:paraId="3872761E" w14:textId="77777777" w:rsidR="00BF6F58" w:rsidRPr="00AE72B4" w:rsidRDefault="00BF6F58" w:rsidP="00BF6F58">
      <w:pPr>
        <w:pStyle w:val="FootnoteText"/>
      </w:pPr>
      <w:r w:rsidRPr="00AE72B4">
        <w:rPr>
          <w:rStyle w:val="FootnoteReference"/>
        </w:rPr>
        <w:footnoteRef/>
      </w:r>
      <w:r w:rsidRPr="00AE72B4">
        <w:t xml:space="preserve"> Decision </w:t>
      </w:r>
      <w:r w:rsidRPr="00245F6C">
        <w:t>CP</w:t>
      </w:r>
      <w:r w:rsidRPr="00AE72B4">
        <w:t>-10/3, annex.</w:t>
      </w:r>
    </w:p>
  </w:footnote>
  <w:footnote w:id="3">
    <w:p w14:paraId="1A2A3A7D" w14:textId="77777777" w:rsidR="00BF6F58" w:rsidRPr="00AE72B4" w:rsidRDefault="00BF6F58" w:rsidP="00BF6F58">
      <w:pPr>
        <w:pStyle w:val="FootnoteText"/>
      </w:pPr>
      <w:r w:rsidRPr="00AE72B4">
        <w:rPr>
          <w:rStyle w:val="FootnoteReference"/>
        </w:rPr>
        <w:footnoteRef/>
      </w:r>
      <w:r w:rsidRPr="00AE72B4">
        <w:t xml:space="preserve"> Decision </w:t>
      </w:r>
      <w:r w:rsidRPr="00245F6C">
        <w:t>CP</w:t>
      </w:r>
      <w:r w:rsidRPr="00AE72B4">
        <w:t>-10/4, annex.</w:t>
      </w:r>
    </w:p>
  </w:footnote>
  <w:footnote w:id="4">
    <w:p w14:paraId="61127BDD" w14:textId="77777777" w:rsidR="00BF6F58" w:rsidRPr="00245F6C" w:rsidRDefault="00BF6F58" w:rsidP="00BF6F58">
      <w:pPr>
        <w:pStyle w:val="FootnoteText"/>
      </w:pPr>
      <w:r w:rsidRPr="00245F6C">
        <w:rPr>
          <w:rStyle w:val="FootnoteReference"/>
        </w:rPr>
        <w:footnoteRef/>
      </w:r>
      <w:r w:rsidRPr="00245F6C">
        <w:t xml:space="preserve"> Available at </w:t>
      </w:r>
      <w:hyperlink r:id="rId1" w:history="1">
        <w:r w:rsidRPr="00245F6C">
          <w:rPr>
            <w:rStyle w:val="Hyperlink"/>
          </w:rPr>
          <w:t>www.cbd.int/notifications/2023-133</w:t>
        </w:r>
      </w:hyperlink>
      <w:r w:rsidRPr="00245F6C">
        <w:t xml:space="preserve">. </w:t>
      </w:r>
    </w:p>
  </w:footnote>
  <w:footnote w:id="5">
    <w:p w14:paraId="1D26BECE" w14:textId="77777777" w:rsidR="00BF6F58" w:rsidRPr="00245F6C" w:rsidRDefault="00BF6F58" w:rsidP="00BF6F58">
      <w:pPr>
        <w:pStyle w:val="FootnoteText"/>
      </w:pPr>
      <w:r w:rsidRPr="00245F6C">
        <w:rPr>
          <w:rStyle w:val="FootnoteReference"/>
        </w:rPr>
        <w:footnoteRef/>
      </w:r>
      <w:r w:rsidRPr="00245F6C">
        <w:t xml:space="preserve"> Available at </w:t>
      </w:r>
      <w:hyperlink r:id="rId2" w:history="1">
        <w:r w:rsidRPr="00245F6C">
          <w:rPr>
            <w:rStyle w:val="Hyperlink"/>
          </w:rPr>
          <w:t>bch.cbd.int/onlineconferences/portal_art26/Activities2023-2024.shtml</w:t>
        </w:r>
      </w:hyperlink>
      <w:r w:rsidRPr="00245F6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211A9A45"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6600D">
      <w:rPr>
        <w:noProof/>
        <w:sz w:val="20"/>
        <w:szCs w:val="20"/>
      </w:rPr>
      <w:t>CBD/CP/MOP/11/WG.II/CRP.3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62B22"/>
    <w:rsid w:val="000708D0"/>
    <w:rsid w:val="000B36D4"/>
    <w:rsid w:val="000F6B28"/>
    <w:rsid w:val="00130661"/>
    <w:rsid w:val="00132581"/>
    <w:rsid w:val="0017476C"/>
    <w:rsid w:val="00184909"/>
    <w:rsid w:val="001D4C1F"/>
    <w:rsid w:val="001D7501"/>
    <w:rsid w:val="002B00CA"/>
    <w:rsid w:val="002B559C"/>
    <w:rsid w:val="002C5ADC"/>
    <w:rsid w:val="00303F0B"/>
    <w:rsid w:val="0030478D"/>
    <w:rsid w:val="00310608"/>
    <w:rsid w:val="00323F22"/>
    <w:rsid w:val="003476A9"/>
    <w:rsid w:val="003C6F10"/>
    <w:rsid w:val="003E3954"/>
    <w:rsid w:val="004107FF"/>
    <w:rsid w:val="004202A4"/>
    <w:rsid w:val="00441498"/>
    <w:rsid w:val="0044296A"/>
    <w:rsid w:val="004701EE"/>
    <w:rsid w:val="00480A8D"/>
    <w:rsid w:val="004A2A2D"/>
    <w:rsid w:val="004A2E40"/>
    <w:rsid w:val="004C7F5E"/>
    <w:rsid w:val="00537248"/>
    <w:rsid w:val="005A206E"/>
    <w:rsid w:val="005A4D2F"/>
    <w:rsid w:val="005C0058"/>
    <w:rsid w:val="005E0116"/>
    <w:rsid w:val="005E2605"/>
    <w:rsid w:val="00632BD3"/>
    <w:rsid w:val="00636904"/>
    <w:rsid w:val="006379D4"/>
    <w:rsid w:val="00657ED6"/>
    <w:rsid w:val="00667D43"/>
    <w:rsid w:val="00675DBB"/>
    <w:rsid w:val="00685D92"/>
    <w:rsid w:val="006B293D"/>
    <w:rsid w:val="006E2573"/>
    <w:rsid w:val="006F7D03"/>
    <w:rsid w:val="007140B7"/>
    <w:rsid w:val="0076622F"/>
    <w:rsid w:val="007A493C"/>
    <w:rsid w:val="007C77BC"/>
    <w:rsid w:val="007D7697"/>
    <w:rsid w:val="0082005E"/>
    <w:rsid w:val="00840F4D"/>
    <w:rsid w:val="00874541"/>
    <w:rsid w:val="008E0581"/>
    <w:rsid w:val="00924B5E"/>
    <w:rsid w:val="00935461"/>
    <w:rsid w:val="009459E3"/>
    <w:rsid w:val="00995DDC"/>
    <w:rsid w:val="009A5C30"/>
    <w:rsid w:val="009C1114"/>
    <w:rsid w:val="009D58AA"/>
    <w:rsid w:val="009F3CA2"/>
    <w:rsid w:val="00A01281"/>
    <w:rsid w:val="00A43334"/>
    <w:rsid w:val="00A54FA0"/>
    <w:rsid w:val="00A96B21"/>
    <w:rsid w:val="00AE1A95"/>
    <w:rsid w:val="00B161EB"/>
    <w:rsid w:val="00B22262"/>
    <w:rsid w:val="00B36EA9"/>
    <w:rsid w:val="00B64A78"/>
    <w:rsid w:val="00B96629"/>
    <w:rsid w:val="00BF6F58"/>
    <w:rsid w:val="00C2354A"/>
    <w:rsid w:val="00C57B90"/>
    <w:rsid w:val="00C60B91"/>
    <w:rsid w:val="00C76747"/>
    <w:rsid w:val="00CF70AB"/>
    <w:rsid w:val="00D044B3"/>
    <w:rsid w:val="00D138FE"/>
    <w:rsid w:val="00D154E8"/>
    <w:rsid w:val="00D25242"/>
    <w:rsid w:val="00D3059B"/>
    <w:rsid w:val="00D60046"/>
    <w:rsid w:val="00D61F1F"/>
    <w:rsid w:val="00D71FFB"/>
    <w:rsid w:val="00E14C79"/>
    <w:rsid w:val="00E1597C"/>
    <w:rsid w:val="00E22C7E"/>
    <w:rsid w:val="00E32358"/>
    <w:rsid w:val="00E6600D"/>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0C4F1C"/>
    <w:rsid w:val="00131772"/>
    <w:rsid w:val="00303F0B"/>
    <w:rsid w:val="004202A4"/>
    <w:rsid w:val="007140B7"/>
    <w:rsid w:val="008C2527"/>
    <w:rsid w:val="00A24EEB"/>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2</cp:revision>
  <dcterms:created xsi:type="dcterms:W3CDTF">2024-10-24T00:05:00Z</dcterms:created>
  <dcterms:modified xsi:type="dcterms:W3CDTF">2024-10-24T00:05:00Z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