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9DFD" w14:textId="77777777" w:rsidR="009F67EB" w:rsidRPr="00E76550" w:rsidRDefault="009F67EB" w:rsidP="001065E9">
      <w:pPr>
        <w:pStyle w:val="AISpacer"/>
        <w:rPr>
          <w:color w:val="000000" w:themeColor="text1"/>
        </w:rPr>
      </w:pPr>
    </w:p>
    <w:p w14:paraId="798DEA00" w14:textId="77777777" w:rsidR="001065E9" w:rsidRPr="00E76550" w:rsidRDefault="001065E9" w:rsidP="001065E9">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525C91" w14:paraId="76244773" w14:textId="77777777" w:rsidTr="001065E9">
        <w:trPr>
          <w:trHeight w:val="57"/>
        </w:trPr>
        <w:tc>
          <w:tcPr>
            <w:tcW w:w="6094" w:type="dxa"/>
          </w:tcPr>
          <w:p w14:paraId="447A6D70" w14:textId="6F72F494" w:rsidR="005012FC" w:rsidRPr="00525C91" w:rsidRDefault="001F78AA" w:rsidP="005012FC">
            <w:pPr>
              <w:pStyle w:val="AFCorNNormal"/>
              <w:rPr>
                <w:color w:val="000000" w:themeColor="text1"/>
              </w:rPr>
            </w:pPr>
            <w:r w:rsidRPr="00525C91">
              <w:rPr>
                <w:color w:val="000000" w:themeColor="text1"/>
              </w:rPr>
              <w:t>Non-paper on a</w:t>
            </w:r>
            <w:r w:rsidR="00263EB1" w:rsidRPr="00525C91">
              <w:rPr>
                <w:color w:val="000000" w:themeColor="text1"/>
              </w:rPr>
              <w:t>genda i</w:t>
            </w:r>
            <w:r w:rsidR="005012FC" w:rsidRPr="00525C91">
              <w:rPr>
                <w:color w:val="000000" w:themeColor="text1"/>
              </w:rPr>
              <w:t xml:space="preserve">tem </w:t>
            </w:r>
            <w:r w:rsidR="00B718AF" w:rsidRPr="00525C91">
              <w:rPr>
                <w:color w:val="000000" w:themeColor="text1"/>
              </w:rPr>
              <w:t>7</w:t>
            </w:r>
          </w:p>
          <w:p w14:paraId="27C54618" w14:textId="3C933340" w:rsidR="001065E9" w:rsidRPr="00525C91" w:rsidRDefault="00EB682F" w:rsidP="00695EE0">
            <w:pPr>
              <w:pStyle w:val="AFCorNBold"/>
              <w:spacing w:after="120"/>
              <w:rPr>
                <w:color w:val="000000" w:themeColor="text1"/>
              </w:rPr>
            </w:pPr>
            <w:r w:rsidRPr="00525C91">
              <w:rPr>
                <w:color w:val="000000" w:themeColor="text1"/>
              </w:rPr>
              <w:t xml:space="preserve">Scientific and technical needs to support the </w:t>
            </w:r>
            <w:r w:rsidR="00C25ED2" w:rsidRPr="00525C91">
              <w:rPr>
                <w:color w:val="000000" w:themeColor="text1"/>
              </w:rPr>
              <w:t>implementation</w:t>
            </w:r>
            <w:r w:rsidRPr="00525C91">
              <w:rPr>
                <w:color w:val="000000" w:themeColor="text1"/>
              </w:rPr>
              <w:t xml:space="preserve"> o</w:t>
            </w:r>
            <w:r w:rsidR="00C25ED2" w:rsidRPr="00525C91">
              <w:rPr>
                <w:color w:val="000000" w:themeColor="text1"/>
              </w:rPr>
              <w:t>f</w:t>
            </w:r>
            <w:r w:rsidRPr="00525C91">
              <w:rPr>
                <w:color w:val="000000" w:themeColor="text1"/>
              </w:rPr>
              <w:t xml:space="preserve"> the </w:t>
            </w:r>
            <w:r w:rsidR="00C25ED2" w:rsidRPr="00525C91">
              <w:rPr>
                <w:color w:val="000000" w:themeColor="text1"/>
              </w:rPr>
              <w:t>Kunming-Montreal Global Biodiversity Framework</w:t>
            </w:r>
            <w:r w:rsidR="002A6C72" w:rsidRPr="00525C91">
              <w:rPr>
                <w:color w:val="000000" w:themeColor="text1"/>
              </w:rPr>
              <w:t>:</w:t>
            </w:r>
            <w:r w:rsidR="00D65D44" w:rsidRPr="00525C91">
              <w:rPr>
                <w:color w:val="000000" w:themeColor="text1"/>
              </w:rPr>
              <w:t xml:space="preserve"> strategic review of and update to the programme of work on </w:t>
            </w:r>
            <w:r w:rsidR="00B718AF" w:rsidRPr="00525C91">
              <w:rPr>
                <w:color w:val="000000" w:themeColor="text1"/>
              </w:rPr>
              <w:t>protected areas</w:t>
            </w:r>
          </w:p>
        </w:tc>
        <w:tc>
          <w:tcPr>
            <w:tcW w:w="4388" w:type="dxa"/>
          </w:tcPr>
          <w:p w14:paraId="561EC97B" w14:textId="467F1EE9" w:rsidR="001065E9" w:rsidRPr="00525C91" w:rsidRDefault="001065E9" w:rsidP="001065E9">
            <w:pPr>
              <w:pStyle w:val="CBDNormal"/>
              <w:jc w:val="left"/>
              <w:rPr>
                <w:color w:val="000000" w:themeColor="text1"/>
              </w:rPr>
            </w:pPr>
          </w:p>
        </w:tc>
      </w:tr>
    </w:tbl>
    <w:p w14:paraId="68D609D3" w14:textId="7621FF81" w:rsidR="001065E9" w:rsidRPr="00525C91" w:rsidRDefault="00CE4627" w:rsidP="0043244F">
      <w:pPr>
        <w:pStyle w:val="CBDTitle"/>
        <w:rPr>
          <w:color w:val="000000" w:themeColor="text1"/>
        </w:rPr>
      </w:pPr>
      <w:sdt>
        <w:sdtPr>
          <w:rPr>
            <w:color w:val="000000" w:themeColor="text1"/>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r w:rsidR="0043244F" w:rsidRPr="00525C91">
            <w:rPr>
              <w:color w:val="000000" w:themeColor="text1"/>
              <w:szCs w:val="28"/>
              <w:shd w:val="clear" w:color="auto" w:fill="FFFFFF"/>
            </w:rPr>
            <w:t>Scientific and technical needs to support the implementation of the Kunming-Montreal</w:t>
          </w:r>
          <w:r w:rsidR="005C0FF4" w:rsidRPr="00525C91">
            <w:rPr>
              <w:color w:val="000000" w:themeColor="text1"/>
              <w:szCs w:val="28"/>
              <w:shd w:val="clear" w:color="auto" w:fill="FFFFFF"/>
            </w:rPr>
            <w:t xml:space="preserve"> </w:t>
          </w:r>
          <w:r w:rsidR="0043244F" w:rsidRPr="00525C91">
            <w:rPr>
              <w:color w:val="000000" w:themeColor="text1"/>
              <w:szCs w:val="28"/>
              <w:shd w:val="clear" w:color="auto" w:fill="FFFFFF"/>
            </w:rPr>
            <w:t>Global Biodiversity Framework: strategic review of and update to the programme of work on protected areas</w:t>
          </w:r>
        </w:sdtContent>
      </w:sdt>
      <w:r w:rsidR="00881554" w:rsidRPr="00525C91">
        <w:rPr>
          <w:bCs/>
          <w:color w:val="000000" w:themeColor="text1"/>
          <w:szCs w:val="28"/>
          <w:shd w:val="clear" w:color="auto" w:fill="FFFFFF"/>
        </w:rPr>
        <w:t xml:space="preserve"> </w:t>
      </w:r>
    </w:p>
    <w:p w14:paraId="0766FA82" w14:textId="2A8C518F" w:rsidR="00F950E9" w:rsidRPr="00525C91" w:rsidRDefault="002B67A6" w:rsidP="00D83DB8">
      <w:pPr>
        <w:pStyle w:val="CBDNormalNumber"/>
        <w:keepNext/>
        <w:numPr>
          <w:ilvl w:val="0"/>
          <w:numId w:val="0"/>
        </w:numPr>
        <w:tabs>
          <w:tab w:val="clear" w:pos="567"/>
        </w:tabs>
        <w:ind w:left="1134"/>
        <w:rPr>
          <w:i/>
          <w:iCs/>
          <w:color w:val="000000" w:themeColor="text1"/>
        </w:rPr>
      </w:pPr>
      <w:r w:rsidRPr="00525C91">
        <w:rPr>
          <w:i/>
          <w:iCs/>
          <w:color w:val="000000" w:themeColor="text1"/>
        </w:rPr>
        <w:tab/>
      </w:r>
      <w:r w:rsidR="00F950E9" w:rsidRPr="00525C91">
        <w:rPr>
          <w:i/>
          <w:iCs/>
          <w:color w:val="000000" w:themeColor="text1"/>
        </w:rPr>
        <w:t>The Conference of the Parties</w:t>
      </w:r>
      <w:r w:rsidR="00F950E9" w:rsidRPr="00525C91">
        <w:rPr>
          <w:color w:val="000000" w:themeColor="text1"/>
        </w:rPr>
        <w:t>,</w:t>
      </w:r>
    </w:p>
    <w:p w14:paraId="136EFFAA" w14:textId="37147122" w:rsidR="00C617DE" w:rsidRPr="00525C91" w:rsidRDefault="00C617DE" w:rsidP="00D83DB8">
      <w:pPr>
        <w:pStyle w:val="CBDNormalNumber"/>
        <w:numPr>
          <w:ilvl w:val="0"/>
          <w:numId w:val="0"/>
        </w:numPr>
        <w:tabs>
          <w:tab w:val="clear" w:pos="567"/>
          <w:tab w:val="clear" w:pos="1134"/>
        </w:tabs>
        <w:ind w:left="1134" w:firstLine="567"/>
        <w:rPr>
          <w:color w:val="000000" w:themeColor="text1"/>
        </w:rPr>
      </w:pPr>
      <w:r w:rsidRPr="00525C91">
        <w:rPr>
          <w:i/>
          <w:iCs/>
          <w:color w:val="000000" w:themeColor="text1"/>
        </w:rPr>
        <w:t>Recalling</w:t>
      </w:r>
      <w:r w:rsidRPr="00525C91">
        <w:rPr>
          <w:color w:val="000000" w:themeColor="text1"/>
        </w:rPr>
        <w:t xml:space="preserve"> its decisions</w:t>
      </w:r>
      <w:r w:rsidR="00C03D52" w:rsidRPr="00525C91">
        <w:rPr>
          <w:color w:val="000000" w:themeColor="text1"/>
        </w:rPr>
        <w:t> </w:t>
      </w:r>
      <w:hyperlink r:id="rId11" w:history="1">
        <w:r w:rsidRPr="00525C91">
          <w:rPr>
            <w:rStyle w:val="Hyperlink"/>
          </w:rPr>
          <w:t>VII/28</w:t>
        </w:r>
      </w:hyperlink>
      <w:r w:rsidRPr="00525C91">
        <w:rPr>
          <w:color w:val="000000" w:themeColor="text1"/>
        </w:rPr>
        <w:t xml:space="preserve"> of </w:t>
      </w:r>
      <w:r w:rsidR="00A105A2" w:rsidRPr="00525C91">
        <w:rPr>
          <w:color w:val="000000" w:themeColor="text1"/>
        </w:rPr>
        <w:t>20</w:t>
      </w:r>
      <w:r w:rsidR="00B843AC" w:rsidRPr="00525C91">
        <w:rPr>
          <w:color w:val="000000" w:themeColor="text1"/>
        </w:rPr>
        <w:t> </w:t>
      </w:r>
      <w:r w:rsidR="00A105A2" w:rsidRPr="00525C91">
        <w:rPr>
          <w:color w:val="000000" w:themeColor="text1"/>
        </w:rPr>
        <w:t>February 20</w:t>
      </w:r>
      <w:r w:rsidR="00116E63" w:rsidRPr="00525C91">
        <w:rPr>
          <w:color w:val="000000" w:themeColor="text1"/>
        </w:rPr>
        <w:t>04</w:t>
      </w:r>
      <w:r w:rsidRPr="00525C91">
        <w:rPr>
          <w:color w:val="000000" w:themeColor="text1"/>
        </w:rPr>
        <w:t>,</w:t>
      </w:r>
      <w:hyperlink r:id="rId12" w:history="1">
        <w:r w:rsidRPr="00525C91">
          <w:rPr>
            <w:color w:val="000000" w:themeColor="text1"/>
          </w:rPr>
          <w:t xml:space="preserve"> </w:t>
        </w:r>
        <w:r w:rsidRPr="00525C91">
          <w:rPr>
            <w:rStyle w:val="Hyperlink"/>
          </w:rPr>
          <w:t>VIII/24</w:t>
        </w:r>
      </w:hyperlink>
      <w:r w:rsidRPr="00525C91">
        <w:rPr>
          <w:color w:val="000000" w:themeColor="text1"/>
        </w:rPr>
        <w:t xml:space="preserve"> of </w:t>
      </w:r>
      <w:r w:rsidR="0039706C" w:rsidRPr="00525C91">
        <w:rPr>
          <w:color w:val="000000" w:themeColor="text1"/>
        </w:rPr>
        <w:t>31</w:t>
      </w:r>
      <w:r w:rsidR="00B843AC" w:rsidRPr="00525C91">
        <w:rPr>
          <w:color w:val="000000" w:themeColor="text1"/>
        </w:rPr>
        <w:t> </w:t>
      </w:r>
      <w:r w:rsidR="0039706C" w:rsidRPr="00525C91">
        <w:rPr>
          <w:color w:val="000000" w:themeColor="text1"/>
        </w:rPr>
        <w:t>March</w:t>
      </w:r>
      <w:r w:rsidRPr="00525C91">
        <w:rPr>
          <w:color w:val="000000" w:themeColor="text1"/>
        </w:rPr>
        <w:t xml:space="preserve"> 2006, </w:t>
      </w:r>
      <w:hyperlink r:id="rId13" w:history="1">
        <w:r w:rsidRPr="00525C91">
          <w:rPr>
            <w:rStyle w:val="Hyperlink"/>
          </w:rPr>
          <w:t>IX/18</w:t>
        </w:r>
      </w:hyperlink>
      <w:r w:rsidRPr="00525C91">
        <w:rPr>
          <w:color w:val="000000" w:themeColor="text1"/>
        </w:rPr>
        <w:t xml:space="preserve"> of </w:t>
      </w:r>
      <w:r w:rsidR="00DB189C" w:rsidRPr="00525C91">
        <w:rPr>
          <w:color w:val="000000" w:themeColor="text1"/>
        </w:rPr>
        <w:t>30</w:t>
      </w:r>
      <w:r w:rsidR="00B843AC" w:rsidRPr="00525C91">
        <w:rPr>
          <w:color w:val="000000" w:themeColor="text1"/>
        </w:rPr>
        <w:t> </w:t>
      </w:r>
      <w:r w:rsidR="00DB189C" w:rsidRPr="00525C91">
        <w:rPr>
          <w:color w:val="000000" w:themeColor="text1"/>
        </w:rPr>
        <w:t>May</w:t>
      </w:r>
      <w:r w:rsidRPr="00525C91">
        <w:rPr>
          <w:color w:val="000000" w:themeColor="text1"/>
        </w:rPr>
        <w:t xml:space="preserve"> 2008, </w:t>
      </w:r>
      <w:hyperlink r:id="rId14" w:history="1">
        <w:r w:rsidRPr="00525C91">
          <w:rPr>
            <w:rStyle w:val="Hyperlink"/>
          </w:rPr>
          <w:t>X/31</w:t>
        </w:r>
      </w:hyperlink>
      <w:r w:rsidRPr="00525C91">
        <w:rPr>
          <w:color w:val="000000" w:themeColor="text1"/>
        </w:rPr>
        <w:t xml:space="preserve"> of 29</w:t>
      </w:r>
      <w:r w:rsidR="00B843AC" w:rsidRPr="00525C91">
        <w:rPr>
          <w:color w:val="000000" w:themeColor="text1"/>
        </w:rPr>
        <w:t> </w:t>
      </w:r>
      <w:r w:rsidRPr="00525C91">
        <w:rPr>
          <w:color w:val="000000" w:themeColor="text1"/>
        </w:rPr>
        <w:t xml:space="preserve">October 2010, </w:t>
      </w:r>
      <w:hyperlink r:id="rId15" w:history="1">
        <w:r w:rsidRPr="00525C91">
          <w:rPr>
            <w:rStyle w:val="Hyperlink"/>
          </w:rPr>
          <w:t>14/8</w:t>
        </w:r>
      </w:hyperlink>
      <w:r w:rsidRPr="00525C91">
        <w:rPr>
          <w:color w:val="000000" w:themeColor="text1"/>
        </w:rPr>
        <w:t xml:space="preserve"> of </w:t>
      </w:r>
      <w:r w:rsidR="00D41A15" w:rsidRPr="00525C91">
        <w:rPr>
          <w:color w:val="000000" w:themeColor="text1"/>
        </w:rPr>
        <w:t>29</w:t>
      </w:r>
      <w:r w:rsidR="00B843AC" w:rsidRPr="00525C91">
        <w:rPr>
          <w:color w:val="000000" w:themeColor="text1"/>
        </w:rPr>
        <w:t> </w:t>
      </w:r>
      <w:r w:rsidRPr="00525C91">
        <w:rPr>
          <w:color w:val="000000" w:themeColor="text1"/>
        </w:rPr>
        <w:t>November 2018</w:t>
      </w:r>
      <w:r w:rsidR="00411F79" w:rsidRPr="00525C91">
        <w:rPr>
          <w:color w:val="000000" w:themeColor="text1"/>
        </w:rPr>
        <w:t xml:space="preserve">, 15/4 of 19 December 2022 </w:t>
      </w:r>
      <w:r w:rsidRPr="00525C91">
        <w:rPr>
          <w:color w:val="000000" w:themeColor="text1"/>
        </w:rPr>
        <w:t xml:space="preserve">and </w:t>
      </w:r>
      <w:hyperlink r:id="rId16" w:history="1">
        <w:r w:rsidRPr="00525C91">
          <w:rPr>
            <w:rStyle w:val="Hyperlink"/>
          </w:rPr>
          <w:t>16/12</w:t>
        </w:r>
      </w:hyperlink>
      <w:r w:rsidRPr="00525C91">
        <w:rPr>
          <w:color w:val="000000" w:themeColor="text1"/>
        </w:rPr>
        <w:t xml:space="preserve"> </w:t>
      </w:r>
      <w:r w:rsidR="00CB1505" w:rsidRPr="00525C91">
        <w:rPr>
          <w:color w:val="000000" w:themeColor="text1"/>
        </w:rPr>
        <w:t xml:space="preserve">of </w:t>
      </w:r>
      <w:r w:rsidRPr="00525C91">
        <w:rPr>
          <w:color w:val="000000" w:themeColor="text1"/>
        </w:rPr>
        <w:t>1</w:t>
      </w:r>
      <w:r w:rsidR="00B843AC" w:rsidRPr="00525C91">
        <w:rPr>
          <w:color w:val="000000" w:themeColor="text1"/>
        </w:rPr>
        <w:t> </w:t>
      </w:r>
      <w:r w:rsidRPr="00525C91">
        <w:rPr>
          <w:color w:val="000000" w:themeColor="text1"/>
        </w:rPr>
        <w:t xml:space="preserve">November 2024, </w:t>
      </w:r>
    </w:p>
    <w:p w14:paraId="04D17D42" w14:textId="2D45AB01" w:rsidR="00BC2A97" w:rsidRPr="00525C91" w:rsidRDefault="00EF0E33" w:rsidP="00D83DB8">
      <w:pPr>
        <w:pStyle w:val="CBDNormalNoNumber"/>
        <w:tabs>
          <w:tab w:val="clear" w:pos="567"/>
          <w:tab w:val="clear" w:pos="1134"/>
        </w:tabs>
        <w:ind w:left="1134" w:firstLine="567"/>
        <w:rPr>
          <w:color w:val="000000" w:themeColor="text1"/>
        </w:rPr>
      </w:pPr>
      <w:r w:rsidRPr="00525C91">
        <w:rPr>
          <w:i/>
          <w:iCs/>
          <w:color w:val="000000" w:themeColor="text1"/>
        </w:rPr>
        <w:t>Acknowledging</w:t>
      </w:r>
      <w:r w:rsidRPr="00525C91">
        <w:rPr>
          <w:color w:val="000000" w:themeColor="text1"/>
        </w:rPr>
        <w:t xml:space="preserve"> </w:t>
      </w:r>
      <w:r w:rsidR="00F90483" w:rsidRPr="00525C91">
        <w:rPr>
          <w:color w:val="000000" w:themeColor="text1"/>
        </w:rPr>
        <w:t>that</w:t>
      </w:r>
      <w:r w:rsidR="00A837D9" w:rsidRPr="00525C91">
        <w:rPr>
          <w:color w:val="000000" w:themeColor="text1"/>
        </w:rPr>
        <w:t xml:space="preserve"> the </w:t>
      </w:r>
      <w:r w:rsidR="007753E9" w:rsidRPr="00525C91">
        <w:rPr>
          <w:color w:val="000000" w:themeColor="text1"/>
        </w:rPr>
        <w:t>p</w:t>
      </w:r>
      <w:r w:rsidR="00A837D9" w:rsidRPr="00525C91">
        <w:rPr>
          <w:color w:val="000000" w:themeColor="text1"/>
        </w:rPr>
        <w:t xml:space="preserve">rogramme of </w:t>
      </w:r>
      <w:r w:rsidR="00882424" w:rsidRPr="00525C91">
        <w:rPr>
          <w:color w:val="000000" w:themeColor="text1"/>
        </w:rPr>
        <w:t>w</w:t>
      </w:r>
      <w:r w:rsidR="00A837D9" w:rsidRPr="00525C91">
        <w:rPr>
          <w:color w:val="000000" w:themeColor="text1"/>
        </w:rPr>
        <w:t xml:space="preserve">ork on </w:t>
      </w:r>
      <w:r w:rsidR="007753E9" w:rsidRPr="00525C91">
        <w:rPr>
          <w:color w:val="000000" w:themeColor="text1"/>
        </w:rPr>
        <w:t>p</w:t>
      </w:r>
      <w:r w:rsidR="00A837D9" w:rsidRPr="00525C91">
        <w:rPr>
          <w:color w:val="000000" w:themeColor="text1"/>
        </w:rPr>
        <w:t xml:space="preserve">rotected </w:t>
      </w:r>
      <w:r w:rsidR="007753E9" w:rsidRPr="00525C91">
        <w:rPr>
          <w:color w:val="000000" w:themeColor="text1"/>
        </w:rPr>
        <w:t>areas</w:t>
      </w:r>
      <w:r w:rsidR="00010457" w:rsidRPr="00525C91">
        <w:rPr>
          <w:rStyle w:val="FootnoteReference"/>
          <w:color w:val="000000" w:themeColor="text1"/>
        </w:rPr>
        <w:footnoteReference w:id="1"/>
      </w:r>
      <w:r w:rsidR="007753E9" w:rsidRPr="00525C91">
        <w:rPr>
          <w:color w:val="000000" w:themeColor="text1"/>
        </w:rPr>
        <w:t xml:space="preserve"> </w:t>
      </w:r>
      <w:r w:rsidR="00A837D9" w:rsidRPr="00525C91">
        <w:rPr>
          <w:color w:val="000000" w:themeColor="text1"/>
        </w:rPr>
        <w:t xml:space="preserve">and related decisions of the Conference of the Parties </w:t>
      </w:r>
      <w:r w:rsidR="00BE25C2" w:rsidRPr="00525C91">
        <w:rPr>
          <w:color w:val="000000" w:themeColor="text1"/>
        </w:rPr>
        <w:t>to the Convention on Biological Diversity</w:t>
      </w:r>
      <w:r w:rsidR="00901A95" w:rsidRPr="00525C91">
        <w:rPr>
          <w:rStyle w:val="FootnoteReference"/>
          <w:color w:val="000000" w:themeColor="text1"/>
        </w:rPr>
        <w:footnoteReference w:id="2"/>
      </w:r>
      <w:r w:rsidR="00BE25C2" w:rsidRPr="00525C91">
        <w:rPr>
          <w:color w:val="000000" w:themeColor="text1"/>
        </w:rPr>
        <w:t xml:space="preserve"> </w:t>
      </w:r>
      <w:r w:rsidR="00A837D9" w:rsidRPr="00525C91">
        <w:rPr>
          <w:color w:val="000000" w:themeColor="text1"/>
        </w:rPr>
        <w:t>continue to provide a strategic framework for the implementation of the Kunming</w:t>
      </w:r>
      <w:r w:rsidR="004940A5" w:rsidRPr="00525C91">
        <w:rPr>
          <w:color w:val="000000" w:themeColor="text1"/>
        </w:rPr>
        <w:t>-</w:t>
      </w:r>
      <w:r w:rsidR="00A837D9" w:rsidRPr="00525C91">
        <w:rPr>
          <w:color w:val="000000" w:themeColor="text1"/>
        </w:rPr>
        <w:t>Montreal Global Biodiversity Framework,</w:t>
      </w:r>
      <w:r w:rsidR="00664AB8" w:rsidRPr="00525C91">
        <w:rPr>
          <w:rStyle w:val="FootnoteReference"/>
          <w:color w:val="000000" w:themeColor="text1"/>
        </w:rPr>
        <w:footnoteReference w:id="3"/>
      </w:r>
      <w:r w:rsidR="00A837D9" w:rsidRPr="00525C91">
        <w:rPr>
          <w:color w:val="000000" w:themeColor="text1"/>
        </w:rPr>
        <w:t xml:space="preserve"> in particular Target</w:t>
      </w:r>
      <w:r w:rsidR="009E6FB7" w:rsidRPr="00525C91">
        <w:rPr>
          <w:color w:val="000000" w:themeColor="text1"/>
        </w:rPr>
        <w:t> </w:t>
      </w:r>
      <w:r w:rsidR="00A837D9" w:rsidRPr="00525C91">
        <w:rPr>
          <w:color w:val="000000" w:themeColor="text1"/>
        </w:rPr>
        <w:t>3,</w:t>
      </w:r>
      <w:r w:rsidR="001E063B" w:rsidRPr="00525C91">
        <w:rPr>
          <w:color w:val="000000" w:themeColor="text1"/>
        </w:rPr>
        <w:t xml:space="preserve"> </w:t>
      </w:r>
      <w:r w:rsidR="00A837D9" w:rsidRPr="00525C91">
        <w:rPr>
          <w:color w:val="000000" w:themeColor="text1"/>
        </w:rPr>
        <w:t xml:space="preserve">while noting that complementary </w:t>
      </w:r>
      <w:r w:rsidR="00B64FE6" w:rsidRPr="00525C91">
        <w:rPr>
          <w:color w:val="000000" w:themeColor="text1"/>
        </w:rPr>
        <w:t xml:space="preserve">activities are </w:t>
      </w:r>
      <w:r w:rsidR="00A837D9" w:rsidRPr="00525C91">
        <w:rPr>
          <w:color w:val="000000" w:themeColor="text1"/>
        </w:rPr>
        <w:t>needed to enhance</w:t>
      </w:r>
      <w:r w:rsidR="005A2607" w:rsidRPr="00525C91">
        <w:rPr>
          <w:color w:val="000000" w:themeColor="text1"/>
        </w:rPr>
        <w:t xml:space="preserve"> its</w:t>
      </w:r>
      <w:r w:rsidR="00A837D9" w:rsidRPr="00525C91">
        <w:rPr>
          <w:color w:val="000000" w:themeColor="text1"/>
        </w:rPr>
        <w:t xml:space="preserve"> alignment with the Framework and address identified gaps</w:t>
      </w:r>
      <w:r w:rsidR="008B03EE" w:rsidRPr="00525C91">
        <w:rPr>
          <w:color w:val="000000" w:themeColor="text1"/>
        </w:rPr>
        <w:t>,</w:t>
      </w:r>
    </w:p>
    <w:p w14:paraId="79A7FEC0" w14:textId="24C5D62C" w:rsidR="00720DC9" w:rsidRPr="00525C91" w:rsidRDefault="00720DC9" w:rsidP="00D83DB8">
      <w:pPr>
        <w:pStyle w:val="CBDNormalNoNumber"/>
        <w:tabs>
          <w:tab w:val="clear" w:pos="567"/>
          <w:tab w:val="clear" w:pos="1134"/>
        </w:tabs>
        <w:ind w:left="1134" w:firstLine="567"/>
        <w:rPr>
          <w:color w:val="000000" w:themeColor="text1"/>
        </w:rPr>
      </w:pPr>
      <w:r w:rsidRPr="00525C91">
        <w:rPr>
          <w:i/>
          <w:iCs/>
          <w:color w:val="000000" w:themeColor="text1"/>
        </w:rPr>
        <w:t>Recognizing</w:t>
      </w:r>
      <w:r w:rsidRPr="00525C91">
        <w:rPr>
          <w:color w:val="000000" w:themeColor="text1"/>
        </w:rPr>
        <w:t xml:space="preserve"> that ecological connectivity is a foundational condition for achieving ecologically representative, well-connected, effectively managed and equitably governed systems of </w:t>
      </w:r>
      <w:r w:rsidR="00525C91" w:rsidRPr="00525C91">
        <w:rPr>
          <w:color w:val="000000" w:themeColor="text1"/>
        </w:rPr>
        <w:t>protected areas and other effective area-based conservation measures</w:t>
      </w:r>
      <w:r w:rsidRPr="00525C91">
        <w:rPr>
          <w:color w:val="000000" w:themeColor="text1"/>
        </w:rPr>
        <w:t xml:space="preserve"> under Target 3 of the Framework, and contributes to the achievement of other relevant targets and Goal A of the Framework,</w:t>
      </w:r>
    </w:p>
    <w:p w14:paraId="112AE723" w14:textId="32F7F8FC" w:rsidR="001D1B86" w:rsidRPr="00525C91" w:rsidRDefault="001D1B86" w:rsidP="00D83DB8">
      <w:pPr>
        <w:pStyle w:val="CBDNormalNoNumber"/>
        <w:tabs>
          <w:tab w:val="clear" w:pos="567"/>
          <w:tab w:val="clear" w:pos="1134"/>
        </w:tabs>
        <w:ind w:left="1134" w:firstLine="567"/>
        <w:rPr>
          <w:color w:val="000000" w:themeColor="text1"/>
        </w:rPr>
      </w:pPr>
      <w:r w:rsidRPr="00525C91">
        <w:rPr>
          <w:i/>
          <w:iCs/>
          <w:color w:val="000000" w:themeColor="text1"/>
        </w:rPr>
        <w:t>Welcomes</w:t>
      </w:r>
      <w:r w:rsidRPr="00525C91">
        <w:rPr>
          <w:color w:val="000000" w:themeColor="text1"/>
        </w:rPr>
        <w:t xml:space="preserve"> the upcoming IUCN World Congress on Protected and Conserved Areas 2027, to be organized in Panama by the IUCN, the World Commission on Protected Areas and the Ministry of Environment of Panama</w:t>
      </w:r>
      <w:r w:rsidR="00314A7F" w:rsidRPr="00525C91">
        <w:rPr>
          <w:color w:val="000000" w:themeColor="text1"/>
        </w:rPr>
        <w:t>,</w:t>
      </w:r>
    </w:p>
    <w:p w14:paraId="0303B571" w14:textId="141CFAA0" w:rsidR="56EF5E01" w:rsidRPr="00525C91" w:rsidRDefault="00900B7A" w:rsidP="008B5FD1">
      <w:pPr>
        <w:pStyle w:val="CBDNormalNoNumber"/>
        <w:tabs>
          <w:tab w:val="clear" w:pos="567"/>
          <w:tab w:val="clear" w:pos="1134"/>
        </w:tabs>
        <w:ind w:left="1134" w:firstLine="567"/>
      </w:pPr>
      <w:r w:rsidRPr="00525C91">
        <w:t>1.</w:t>
      </w:r>
      <w:r w:rsidRPr="00525C91">
        <w:tab/>
      </w:r>
      <w:r w:rsidRPr="00525C91">
        <w:rPr>
          <w:i/>
        </w:rPr>
        <w:t>Decides</w:t>
      </w:r>
      <w:r w:rsidRPr="00525C91">
        <w:t xml:space="preserve"> to revise the name of the programme of work on protected areas to “programme of work on protected and conserved </w:t>
      </w:r>
      <w:r w:rsidR="00CF226A" w:rsidRPr="00525C91">
        <w:t>a</w:t>
      </w:r>
      <w:r w:rsidRPr="00525C91">
        <w:t xml:space="preserve">reas” in order to reflect the broader scope of </w:t>
      </w:r>
      <w:r w:rsidR="00C82884" w:rsidRPr="00525C91">
        <w:t xml:space="preserve">protected areas and other effective area-based conservation </w:t>
      </w:r>
      <w:r w:rsidR="281A9F24" w:rsidRPr="00525C91">
        <w:t>measures</w:t>
      </w:r>
      <w:r w:rsidR="64415EAF" w:rsidRPr="00525C91">
        <w:t xml:space="preserve">, </w:t>
      </w:r>
      <w:r w:rsidR="1C3B76DA" w:rsidRPr="00525C91">
        <w:t xml:space="preserve">recognizing </w:t>
      </w:r>
      <w:r w:rsidR="64415EAF" w:rsidRPr="00525C91">
        <w:t xml:space="preserve">indigenous and traditional territories, where applicable </w:t>
      </w:r>
      <w:r w:rsidRPr="00525C91">
        <w:t xml:space="preserve">in a manner consistent with </w:t>
      </w:r>
      <w:r w:rsidR="001A5581" w:rsidRPr="00525C91">
        <w:t xml:space="preserve">Target 3 of </w:t>
      </w:r>
      <w:r w:rsidRPr="00525C91">
        <w:t xml:space="preserve">the Framework and </w:t>
      </w:r>
      <w:r w:rsidR="00FD4770" w:rsidRPr="00525C91">
        <w:t xml:space="preserve">to </w:t>
      </w:r>
      <w:r w:rsidRPr="00525C91">
        <w:t>enhance clarity and coherence;</w:t>
      </w:r>
    </w:p>
    <w:p w14:paraId="1314AFA2" w14:textId="0BFA41BA" w:rsidR="7136F209" w:rsidRPr="00525C91" w:rsidRDefault="00900B7A" w:rsidP="7136F209">
      <w:pPr>
        <w:pStyle w:val="CBDNormalNoNumber"/>
        <w:tabs>
          <w:tab w:val="clear" w:pos="567"/>
          <w:tab w:val="clear" w:pos="1134"/>
        </w:tabs>
        <w:ind w:left="1134" w:firstLine="567"/>
      </w:pPr>
      <w:r w:rsidRPr="00525C91">
        <w:t>2</w:t>
      </w:r>
      <w:r w:rsidR="00C06E9A" w:rsidRPr="00525C91">
        <w:t>.</w:t>
      </w:r>
      <w:r w:rsidR="00C06E9A" w:rsidRPr="00525C91">
        <w:tab/>
      </w:r>
      <w:r w:rsidR="00EF0E33" w:rsidRPr="00525C91">
        <w:rPr>
          <w:i/>
          <w:iCs/>
        </w:rPr>
        <w:t>Endorses</w:t>
      </w:r>
      <w:r w:rsidR="00EF0E33" w:rsidRPr="00525C91">
        <w:t xml:space="preserve"> the complementary activities for further or improved guidance contained in the annex to the present decision, as an update to the programme of work</w:t>
      </w:r>
      <w:r w:rsidR="004E299D" w:rsidRPr="00525C91">
        <w:t xml:space="preserve"> </w:t>
      </w:r>
      <w:proofErr w:type="gramStart"/>
      <w:r w:rsidR="001056CC" w:rsidRPr="00525C91">
        <w:t xml:space="preserve">in order </w:t>
      </w:r>
      <w:r w:rsidR="00166A21" w:rsidRPr="00525C91">
        <w:t>to</w:t>
      </w:r>
      <w:proofErr w:type="gramEnd"/>
      <w:r w:rsidR="00166A21" w:rsidRPr="00525C91">
        <w:t xml:space="preserve"> support the implementation of the Kunming</w:t>
      </w:r>
      <w:r w:rsidR="004940A5" w:rsidRPr="00525C91">
        <w:t>-</w:t>
      </w:r>
      <w:r w:rsidR="00166A21" w:rsidRPr="00525C91">
        <w:t xml:space="preserve">Montreal Global Biodiversity Framework, with particular </w:t>
      </w:r>
      <w:r w:rsidR="00C46DF7" w:rsidRPr="00525C91">
        <w:t xml:space="preserve">focus on </w:t>
      </w:r>
      <w:r w:rsidR="00166A21" w:rsidRPr="00525C91">
        <w:t>Target</w:t>
      </w:r>
      <w:r w:rsidR="007F6055" w:rsidRPr="00525C91">
        <w:t> </w:t>
      </w:r>
      <w:r w:rsidR="00166A21" w:rsidRPr="00525C91">
        <w:t>3;</w:t>
      </w:r>
    </w:p>
    <w:p w14:paraId="55892E7A" w14:textId="412287E2" w:rsidR="00F90483" w:rsidRPr="00525C91" w:rsidRDefault="00900B7A" w:rsidP="00D83DB8">
      <w:pPr>
        <w:pStyle w:val="CBDNormalNoNumber"/>
        <w:tabs>
          <w:tab w:val="clear" w:pos="567"/>
          <w:tab w:val="clear" w:pos="1134"/>
        </w:tabs>
        <w:ind w:left="1134" w:firstLine="567"/>
      </w:pPr>
      <w:r w:rsidRPr="00525C91">
        <w:t>3</w:t>
      </w:r>
      <w:r w:rsidR="00C06E9A" w:rsidRPr="00525C91">
        <w:t>.</w:t>
      </w:r>
      <w:r w:rsidR="00C06E9A" w:rsidRPr="00525C91">
        <w:tab/>
      </w:r>
      <w:r w:rsidR="004D3511" w:rsidRPr="00525C91">
        <w:rPr>
          <w:i/>
          <w:iCs/>
        </w:rPr>
        <w:t xml:space="preserve">Encourages </w:t>
      </w:r>
      <w:r w:rsidR="00EF0E33" w:rsidRPr="00525C91">
        <w:t xml:space="preserve">Parties and other Governments to </w:t>
      </w:r>
      <w:r w:rsidR="00940167" w:rsidRPr="00525C91">
        <w:t>integrate</w:t>
      </w:r>
      <w:r w:rsidR="00EF0E33" w:rsidRPr="00525C91">
        <w:t xml:space="preserve"> the update</w:t>
      </w:r>
      <w:r w:rsidR="00A25C95" w:rsidRPr="00525C91">
        <w:t>d</w:t>
      </w:r>
      <w:r w:rsidR="00EF0E33" w:rsidRPr="00525C91">
        <w:t xml:space="preserve"> programme of work in the development </w:t>
      </w:r>
      <w:r w:rsidR="002D6FA9" w:rsidRPr="00525C91">
        <w:t xml:space="preserve">and implementation of actions to </w:t>
      </w:r>
      <w:r w:rsidR="000242E0" w:rsidRPr="00525C91">
        <w:t xml:space="preserve">meet the </w:t>
      </w:r>
      <w:r w:rsidR="6740FE3B" w:rsidRPr="00525C91">
        <w:t xml:space="preserve">relevant </w:t>
      </w:r>
      <w:r w:rsidR="003D307D" w:rsidRPr="00525C91">
        <w:t xml:space="preserve">targets of the </w:t>
      </w:r>
      <w:r w:rsidR="002D6FA9" w:rsidRPr="00525C91">
        <w:t xml:space="preserve">Framework, </w:t>
      </w:r>
      <w:proofErr w:type="gramStart"/>
      <w:r w:rsidR="00310B3A" w:rsidRPr="00525C91">
        <w:t>in particular</w:t>
      </w:r>
      <w:proofErr w:type="gramEnd"/>
      <w:r w:rsidR="00310B3A" w:rsidRPr="00525C91">
        <w:t xml:space="preserve"> Target</w:t>
      </w:r>
      <w:r w:rsidR="009E6FB7" w:rsidRPr="00525C91">
        <w:t> </w:t>
      </w:r>
      <w:r w:rsidR="00310B3A" w:rsidRPr="00525C91">
        <w:t>3</w:t>
      </w:r>
      <w:r w:rsidR="00CB6B0C" w:rsidRPr="00525C91">
        <w:t>, subject to national circumstances, legislation and priorities</w:t>
      </w:r>
      <w:r w:rsidR="00EF0E33" w:rsidRPr="00525C91">
        <w:t>;</w:t>
      </w:r>
    </w:p>
    <w:p w14:paraId="5B4BFD49" w14:textId="777128F2" w:rsidR="00273021" w:rsidRPr="00525C91" w:rsidRDefault="00273021" w:rsidP="00D83DB8">
      <w:pPr>
        <w:pStyle w:val="CBDNormalNoNumber"/>
        <w:tabs>
          <w:tab w:val="clear" w:pos="567"/>
          <w:tab w:val="clear" w:pos="1134"/>
        </w:tabs>
        <w:ind w:left="1134" w:firstLine="567"/>
      </w:pPr>
      <w:r w:rsidRPr="00525C91">
        <w:t>3.bis</w:t>
      </w:r>
      <w:r w:rsidRPr="00525C91">
        <w:tab/>
      </w:r>
      <w:r w:rsidRPr="00525C91">
        <w:rPr>
          <w:i/>
          <w:iCs/>
        </w:rPr>
        <w:t>Invites</w:t>
      </w:r>
      <w:r w:rsidRPr="00525C91">
        <w:t xml:space="preserve"> </w:t>
      </w:r>
      <w:r w:rsidR="00A63597" w:rsidRPr="00525C91">
        <w:t xml:space="preserve">developed country Parties, Parties that voluntarily assume the obligations of developed country Parties, other Governments and non-sovereign contributors, such as </w:t>
      </w:r>
      <w:r w:rsidR="005509D1" w:rsidRPr="00525C91">
        <w:t xml:space="preserve">financing mechanisms, </w:t>
      </w:r>
      <w:r w:rsidR="00A63597" w:rsidRPr="00525C91">
        <w:t>the private sector and philanthropic organi</w:t>
      </w:r>
      <w:r w:rsidR="005509D1" w:rsidRPr="00525C91">
        <w:t>s</w:t>
      </w:r>
      <w:r w:rsidR="00A63597" w:rsidRPr="00525C91">
        <w:t>ations,</w:t>
      </w:r>
      <w:r w:rsidRPr="00525C91">
        <w:t xml:space="preserve"> to mobilise, in accordance with Articles 20 and 21 of the Convention and Target 19 of the Framework, new, </w:t>
      </w:r>
      <w:r w:rsidRPr="00525C91">
        <w:lastRenderedPageBreak/>
        <w:t>additional, predictable, adequate and accessible financial resources to support the implementation of the updated programme</w:t>
      </w:r>
      <w:r w:rsidR="00AB44D9" w:rsidRPr="00525C91">
        <w:t xml:space="preserve"> of work</w:t>
      </w:r>
      <w:r w:rsidRPr="00525C91">
        <w:t xml:space="preserve">, particularly </w:t>
      </w:r>
      <w:r w:rsidR="00AB44D9" w:rsidRPr="00525C91">
        <w:t>for</w:t>
      </w:r>
      <w:r w:rsidRPr="00525C91">
        <w:t xml:space="preserve"> developing countries</w:t>
      </w:r>
      <w:r w:rsidR="00D26650" w:rsidRPr="00525C91">
        <w:t>;</w:t>
      </w:r>
    </w:p>
    <w:p w14:paraId="0E67D637" w14:textId="54B6203D" w:rsidR="00DE4140" w:rsidRPr="00525C91" w:rsidRDefault="00900B7A" w:rsidP="00D91F2B">
      <w:pPr>
        <w:pStyle w:val="CBDNormalNoNumber"/>
        <w:tabs>
          <w:tab w:val="clear" w:pos="567"/>
          <w:tab w:val="clear" w:pos="1134"/>
        </w:tabs>
        <w:ind w:left="1134" w:firstLine="567"/>
      </w:pPr>
      <w:r w:rsidRPr="00525C91">
        <w:t>4</w:t>
      </w:r>
      <w:r w:rsidR="00C06E9A" w:rsidRPr="00525C91">
        <w:t>.</w:t>
      </w:r>
      <w:r w:rsidR="00C06E9A" w:rsidRPr="00525C91">
        <w:tab/>
      </w:r>
      <w:r w:rsidR="009C0071" w:rsidRPr="00525C91">
        <w:rPr>
          <w:i/>
          <w:iCs/>
        </w:rPr>
        <w:t>Invites</w:t>
      </w:r>
      <w:r w:rsidR="00166A21" w:rsidRPr="00525C91">
        <w:t xml:space="preserve"> the secretariats of relevant</w:t>
      </w:r>
      <w:r w:rsidR="004E3705" w:rsidRPr="00525C91">
        <w:t xml:space="preserve"> </w:t>
      </w:r>
      <w:r w:rsidR="00CB5216" w:rsidRPr="00525C91">
        <w:t>biodiversity-related conventions and other</w:t>
      </w:r>
      <w:r w:rsidR="00166A21" w:rsidRPr="00525C91">
        <w:t xml:space="preserve"> multilateral</w:t>
      </w:r>
      <w:r w:rsidR="004E3705" w:rsidRPr="00525C91">
        <w:t xml:space="preserve"> </w:t>
      </w:r>
      <w:r w:rsidR="00166A21" w:rsidRPr="00525C91">
        <w:t>environmental agreements, international organizations</w:t>
      </w:r>
      <w:r w:rsidR="00212AAC" w:rsidRPr="00525C91">
        <w:t xml:space="preserve"> and United Nations entitie</w:t>
      </w:r>
      <w:r w:rsidR="00130562" w:rsidRPr="00525C91">
        <w:t>s</w:t>
      </w:r>
      <w:r w:rsidR="00166A21" w:rsidRPr="00525C91">
        <w:t>,</w:t>
      </w:r>
      <w:r w:rsidR="00DE4140" w:rsidRPr="00525C91">
        <w:t xml:space="preserve"> </w:t>
      </w:r>
      <w:r w:rsidR="71CEBF2E" w:rsidRPr="00525C91">
        <w:t>including</w:t>
      </w:r>
      <w:r w:rsidR="00DE4140" w:rsidRPr="00525C91">
        <w:t xml:space="preserve"> the Global Partnership on Ecological Connectivity,</w:t>
      </w:r>
      <w:r w:rsidR="00166A21" w:rsidRPr="00525C91">
        <w:t xml:space="preserve"> indigenous peoples and local communities, relevant stakeholders, including the private sector, academia, women and youth, to contribute to the implementation of the Framework by supporting </w:t>
      </w:r>
      <w:r w:rsidR="009612B5" w:rsidRPr="00525C91">
        <w:t>knowledge exchange, technical and scientific cooperation, capacity-building and coordinated action</w:t>
      </w:r>
      <w:r w:rsidR="00D91F2B" w:rsidRPr="00525C91">
        <w:t xml:space="preserve"> in</w:t>
      </w:r>
      <w:r w:rsidR="009612B5" w:rsidRPr="00525C91">
        <w:t xml:space="preserve"> </w:t>
      </w:r>
      <w:r w:rsidR="00166A21" w:rsidRPr="00525C91">
        <w:t>the implementation of the updated programme of work</w:t>
      </w:r>
      <w:r w:rsidR="009C0071" w:rsidRPr="00525C91">
        <w:t>;</w:t>
      </w:r>
    </w:p>
    <w:p w14:paraId="010C14C6" w14:textId="08499EAA" w:rsidR="00D91F2B" w:rsidRPr="00525C91" w:rsidRDefault="00DC5D95" w:rsidP="00D83DB8">
      <w:pPr>
        <w:pStyle w:val="CBDNormalNoNumber"/>
        <w:tabs>
          <w:tab w:val="clear" w:pos="567"/>
          <w:tab w:val="clear" w:pos="1134"/>
        </w:tabs>
        <w:ind w:left="1134" w:firstLine="567"/>
      </w:pPr>
      <w:r w:rsidRPr="00525C91">
        <w:t>5.</w:t>
      </w:r>
      <w:r w:rsidRPr="00525C91">
        <w:tab/>
      </w:r>
      <w:r w:rsidRPr="00525C91">
        <w:rPr>
          <w:i/>
          <w:iCs/>
        </w:rPr>
        <w:t>Encourages</w:t>
      </w:r>
      <w:r w:rsidRPr="00525C91">
        <w:t xml:space="preserve"> Parties, </w:t>
      </w:r>
      <w:r w:rsidR="002F47A5" w:rsidRPr="00525C91">
        <w:t>as</w:t>
      </w:r>
      <w:r w:rsidRPr="00525C91">
        <w:t xml:space="preserve"> appropriate, to apply a human rights-based approach in the implementation of the updated programme of work</w:t>
      </w:r>
      <w:r w:rsidR="002F47A5" w:rsidRPr="00525C91">
        <w:t>,</w:t>
      </w:r>
      <w:r w:rsidRPr="00525C91">
        <w:t xml:space="preserve"> consistent with Section C of the Framework</w:t>
      </w:r>
      <w:r w:rsidR="008D15D2" w:rsidRPr="00525C91">
        <w:t xml:space="preserve"> and Article 8(j) and other provisions of the Convention</w:t>
      </w:r>
      <w:r w:rsidR="002F47A5" w:rsidRPr="00525C91">
        <w:t xml:space="preserve"> related </w:t>
      </w:r>
      <w:r w:rsidR="009C65EC" w:rsidRPr="00525C91">
        <w:t xml:space="preserve">to </w:t>
      </w:r>
      <w:r w:rsidR="002F47A5" w:rsidRPr="00525C91">
        <w:t>indigenous peoples and local communities</w:t>
      </w:r>
      <w:r w:rsidR="00401C48" w:rsidRPr="00525C91">
        <w:t>,</w:t>
      </w:r>
      <w:r w:rsidRPr="00525C91">
        <w:t xml:space="preserve"> including by ensuring the full</w:t>
      </w:r>
      <w:r w:rsidR="00A20CDB" w:rsidRPr="00525C91">
        <w:t>, equitable, inclusive</w:t>
      </w:r>
      <w:r w:rsidRPr="00525C91">
        <w:t xml:space="preserve"> and effective participation of indigenous peoples and local communities</w:t>
      </w:r>
      <w:r w:rsidR="00F21677" w:rsidRPr="00525C91">
        <w:t>,</w:t>
      </w:r>
      <w:r w:rsidRPr="00525C91">
        <w:t xml:space="preserve"> women</w:t>
      </w:r>
      <w:r w:rsidR="002F47A5" w:rsidRPr="00525C91">
        <w:t>, girls</w:t>
      </w:r>
      <w:r w:rsidRPr="00525C91">
        <w:t xml:space="preserve"> and youth</w:t>
      </w:r>
      <w:r w:rsidR="00D47463" w:rsidRPr="00525C91">
        <w:t>, and, as appropriate, the protection of environmental human rights defenders</w:t>
      </w:r>
      <w:r w:rsidR="00DD273B" w:rsidRPr="00525C91">
        <w:t>;</w:t>
      </w:r>
      <w:r w:rsidR="009D4018" w:rsidRPr="00525C91">
        <w:rPr>
          <w:rStyle w:val="FootnoteReference"/>
          <w:strike/>
        </w:rPr>
        <w:footnoteReference w:id="4"/>
      </w:r>
    </w:p>
    <w:p w14:paraId="2ED65894" w14:textId="43B4902E" w:rsidR="00A9442F" w:rsidRPr="00525C91" w:rsidRDefault="00A9442F" w:rsidP="00D83DB8">
      <w:pPr>
        <w:pStyle w:val="CBDNormalNoNumber"/>
        <w:tabs>
          <w:tab w:val="clear" w:pos="567"/>
          <w:tab w:val="clear" w:pos="1134"/>
        </w:tabs>
        <w:ind w:left="1134" w:firstLine="567"/>
      </w:pPr>
      <w:r w:rsidRPr="00525C91">
        <w:t>5.</w:t>
      </w:r>
      <w:r w:rsidR="001833DB" w:rsidRPr="00525C91">
        <w:t>bis</w:t>
      </w:r>
      <w:r w:rsidRPr="00525C91">
        <w:tab/>
      </w:r>
      <w:r w:rsidRPr="00525C91">
        <w:rPr>
          <w:i/>
          <w:iCs/>
        </w:rPr>
        <w:t>Encourages</w:t>
      </w:r>
      <w:r w:rsidRPr="00525C91">
        <w:t> Parties to take into consideration findings from relevant assessments of the Intergovernmental Science-Policy Platform on Biodiversity and Ecosystem Services when implementing the updated programme of work, and to engage in the preparations of the methodological assessment on integrated biodiversity-inclusive spatial planning and ecological connectivity.</w:t>
      </w:r>
    </w:p>
    <w:p w14:paraId="5CAF0619" w14:textId="0E65D74A" w:rsidR="00EA7439" w:rsidRPr="00525C91" w:rsidRDefault="00EA7439" w:rsidP="00A75519">
      <w:pPr>
        <w:pStyle w:val="CBDNormalNoNumber"/>
        <w:tabs>
          <w:tab w:val="clear" w:pos="567"/>
        </w:tabs>
        <w:ind w:left="1134" w:firstLine="567"/>
      </w:pPr>
      <w:r w:rsidRPr="00525C91">
        <w:t>5.ter</w:t>
      </w:r>
      <w:r w:rsidRPr="00525C91">
        <w:tab/>
      </w:r>
      <w:r w:rsidRPr="00525C91">
        <w:rPr>
          <w:i/>
          <w:iCs/>
        </w:rPr>
        <w:t>Decides</w:t>
      </w:r>
      <w:r w:rsidRPr="00525C91">
        <w:t xml:space="preserve"> to establish a fifth programme element on ecological connectivity within the programme of work, as set out in section II of the annex to the present decision, recognizing ecological connectivity as a foundational condition for achieving ecologically representative, well-connected, effectively managed and equitably governed systems of </w:t>
      </w:r>
      <w:r w:rsidR="00525C91" w:rsidRPr="00525C91">
        <w:t>protected areas and other effective area-based conservation measures</w:t>
      </w:r>
      <w:r w:rsidRPr="00525C91">
        <w:t>.</w:t>
      </w:r>
    </w:p>
    <w:p w14:paraId="44D4B9CE" w14:textId="5A9FE5DE" w:rsidR="00EF100E" w:rsidRPr="00525C91" w:rsidRDefault="00900B7A" w:rsidP="00D83DB8">
      <w:pPr>
        <w:pStyle w:val="CBDNormalNoNumber"/>
        <w:tabs>
          <w:tab w:val="clear" w:pos="567"/>
          <w:tab w:val="clear" w:pos="1134"/>
        </w:tabs>
        <w:ind w:left="1134" w:firstLine="567"/>
      </w:pPr>
      <w:r w:rsidRPr="00525C91">
        <w:t>6</w:t>
      </w:r>
      <w:r w:rsidR="00DD0B22" w:rsidRPr="00525C91">
        <w:rPr>
          <w:i/>
          <w:iCs/>
        </w:rPr>
        <w:t>.</w:t>
      </w:r>
      <w:r w:rsidR="00C06E9A" w:rsidRPr="00525C91">
        <w:rPr>
          <w:i/>
          <w:iCs/>
        </w:rPr>
        <w:tab/>
      </w:r>
      <w:r w:rsidR="009C0071" w:rsidRPr="00525C91">
        <w:rPr>
          <w:i/>
          <w:iCs/>
        </w:rPr>
        <w:t>Requests</w:t>
      </w:r>
      <w:r w:rsidR="009C0071" w:rsidRPr="00525C91">
        <w:t xml:space="preserve"> </w:t>
      </w:r>
      <w:r w:rsidR="001A1C55" w:rsidRPr="00525C91">
        <w:t>the Executive Secretary,</w:t>
      </w:r>
      <w:r w:rsidR="009C0071" w:rsidRPr="00525C91">
        <w:t xml:space="preserve"> </w:t>
      </w:r>
      <w:r w:rsidR="00614AE6" w:rsidRPr="00525C91">
        <w:t>subject to the availability of resources</w:t>
      </w:r>
      <w:r w:rsidR="001B13A5" w:rsidRPr="00525C91">
        <w:t xml:space="preserve"> and avoiding duplication with other ongoing initiatives</w:t>
      </w:r>
      <w:r w:rsidR="00C06E9A" w:rsidRPr="00525C91">
        <w:t>:</w:t>
      </w:r>
    </w:p>
    <w:p w14:paraId="723AF4B5" w14:textId="79152A2E" w:rsidR="00E64697" w:rsidRPr="00525C91" w:rsidRDefault="00C06E9A" w:rsidP="00D83DB8">
      <w:pPr>
        <w:pStyle w:val="CBDNormalNoNumber"/>
        <w:tabs>
          <w:tab w:val="clear" w:pos="567"/>
        </w:tabs>
        <w:ind w:left="1134" w:firstLine="567"/>
      </w:pPr>
      <w:r w:rsidRPr="00525C91">
        <w:t>(a)</w:t>
      </w:r>
      <w:r w:rsidRPr="00525C91">
        <w:tab/>
      </w:r>
      <w:r w:rsidR="006D7B84" w:rsidRPr="00525C91">
        <w:t>To further support the Target</w:t>
      </w:r>
      <w:r w:rsidR="009E6FB7" w:rsidRPr="00525C91">
        <w:t> </w:t>
      </w:r>
      <w:r w:rsidR="006D7B84" w:rsidRPr="00525C91">
        <w:t xml:space="preserve">3 Community of Practice as a flexible, inclusive and voluntary platform, </w:t>
      </w:r>
      <w:r w:rsidR="007B553A" w:rsidRPr="00525C91">
        <w:t xml:space="preserve">with a view </w:t>
      </w:r>
      <w:r w:rsidR="009C2072" w:rsidRPr="00525C91">
        <w:t>to facilitat</w:t>
      </w:r>
      <w:r w:rsidR="007B553A" w:rsidRPr="00525C91">
        <w:t>ing</w:t>
      </w:r>
      <w:r w:rsidR="009C2072" w:rsidRPr="00525C91">
        <w:t xml:space="preserve"> coordination, knowledge exchange and</w:t>
      </w:r>
      <w:r w:rsidR="00E85DB4" w:rsidRPr="00525C91">
        <w:t xml:space="preserve"> implementation</w:t>
      </w:r>
      <w:r w:rsidR="009C2072" w:rsidRPr="00525C91">
        <w:t xml:space="preserve"> support</w:t>
      </w:r>
      <w:r w:rsidR="007B553A" w:rsidRPr="00525C91">
        <w:t>,</w:t>
      </w:r>
      <w:r w:rsidR="006D7B84" w:rsidRPr="00525C91">
        <w:t xml:space="preserve"> and to invite </w:t>
      </w:r>
      <w:r w:rsidR="70423955" w:rsidRPr="00525C91">
        <w:t>indigenous peoples</w:t>
      </w:r>
      <w:r w:rsidR="005C2186" w:rsidRPr="00525C91">
        <w:t xml:space="preserve"> and</w:t>
      </w:r>
      <w:r w:rsidR="70423955" w:rsidRPr="00525C91">
        <w:t xml:space="preserve"> local communities, women, youth</w:t>
      </w:r>
      <w:r w:rsidR="005C2186" w:rsidRPr="00525C91">
        <w:t>,</w:t>
      </w:r>
      <w:r w:rsidR="70423955" w:rsidRPr="00525C91">
        <w:t xml:space="preserve"> </w:t>
      </w:r>
      <w:r w:rsidR="00E164BA" w:rsidRPr="00525C91">
        <w:t>relevant organizations</w:t>
      </w:r>
      <w:r w:rsidR="00636959" w:rsidRPr="00525C91">
        <w:t xml:space="preserve"> and initiatives</w:t>
      </w:r>
      <w:r w:rsidR="00E164BA" w:rsidRPr="00525C91">
        <w:t xml:space="preserve"> </w:t>
      </w:r>
      <w:r w:rsidR="006D7B84" w:rsidRPr="00525C91">
        <w:t>to participate</w:t>
      </w:r>
      <w:r w:rsidR="00E164BA" w:rsidRPr="00525C91">
        <w:t xml:space="preserve"> in the </w:t>
      </w:r>
      <w:r w:rsidR="007B553A" w:rsidRPr="00525C91">
        <w:t>C</w:t>
      </w:r>
      <w:r w:rsidR="00E164BA" w:rsidRPr="00525C91">
        <w:t>ommunity</w:t>
      </w:r>
      <w:r w:rsidR="007B553A" w:rsidRPr="00525C91">
        <w:t>;</w:t>
      </w:r>
    </w:p>
    <w:p w14:paraId="68174FC7" w14:textId="0A5BA60C" w:rsidR="00E64697" w:rsidRPr="00525C91" w:rsidRDefault="00C06E9A" w:rsidP="00D83DB8">
      <w:pPr>
        <w:pStyle w:val="CBDNormalNoNumber"/>
        <w:tabs>
          <w:tab w:val="clear" w:pos="567"/>
        </w:tabs>
        <w:ind w:left="1134" w:firstLine="567"/>
      </w:pPr>
      <w:r w:rsidRPr="00525C91">
        <w:t>(b)</w:t>
      </w:r>
      <w:r w:rsidRPr="00525C91">
        <w:tab/>
        <w:t>T</w:t>
      </w:r>
      <w:r w:rsidR="00E96219" w:rsidRPr="00525C91">
        <w:t xml:space="preserve">o collaborate with </w:t>
      </w:r>
      <w:r w:rsidR="000356A8" w:rsidRPr="00525C91">
        <w:t xml:space="preserve">the regional and </w:t>
      </w:r>
      <w:r w:rsidR="00E96219" w:rsidRPr="00525C91">
        <w:t xml:space="preserve">subregional </w:t>
      </w:r>
      <w:r w:rsidR="00F629FD" w:rsidRPr="00525C91">
        <w:t>t</w:t>
      </w:r>
      <w:r w:rsidR="00E96219" w:rsidRPr="00525C91">
        <w:t xml:space="preserve">echnical and </w:t>
      </w:r>
      <w:r w:rsidR="00F629FD" w:rsidRPr="00525C91">
        <w:t>s</w:t>
      </w:r>
      <w:r w:rsidR="00E96219" w:rsidRPr="00525C91">
        <w:t xml:space="preserve">cientific </w:t>
      </w:r>
      <w:r w:rsidR="00F629FD" w:rsidRPr="00525C91">
        <w:t>c</w:t>
      </w:r>
      <w:r w:rsidR="00E96219" w:rsidRPr="00525C91">
        <w:t xml:space="preserve">ooperation </w:t>
      </w:r>
      <w:r w:rsidR="00F629FD" w:rsidRPr="00525C91">
        <w:t>s</w:t>
      </w:r>
      <w:r w:rsidR="00E96219" w:rsidRPr="00525C91">
        <w:t xml:space="preserve">upport </w:t>
      </w:r>
      <w:r w:rsidR="00F629FD" w:rsidRPr="00525C91">
        <w:t>c</w:t>
      </w:r>
      <w:r w:rsidR="00E96219" w:rsidRPr="00525C91">
        <w:t xml:space="preserve">entres and other relevant partners </w:t>
      </w:r>
      <w:proofErr w:type="gramStart"/>
      <w:r w:rsidR="000356A8" w:rsidRPr="00525C91">
        <w:t xml:space="preserve">in order </w:t>
      </w:r>
      <w:r w:rsidR="00E96219" w:rsidRPr="00525C91">
        <w:t>to</w:t>
      </w:r>
      <w:proofErr w:type="gramEnd"/>
      <w:r w:rsidR="00E96219" w:rsidRPr="00525C91">
        <w:t xml:space="preserve"> deliver targeted</w:t>
      </w:r>
      <w:r w:rsidR="009850E9" w:rsidRPr="00525C91">
        <w:t xml:space="preserve"> scientific and</w:t>
      </w:r>
      <w:r w:rsidR="00E96219" w:rsidRPr="00525C91">
        <w:t xml:space="preserve"> technical support to Parties</w:t>
      </w:r>
      <w:r w:rsidR="00E64697" w:rsidRPr="00525C91">
        <w:t xml:space="preserve"> </w:t>
      </w:r>
      <w:r w:rsidR="00CA0E23" w:rsidRPr="00525C91">
        <w:t xml:space="preserve">for meeting </w:t>
      </w:r>
      <w:r w:rsidR="00E64697" w:rsidRPr="00525C91">
        <w:t>Target</w:t>
      </w:r>
      <w:r w:rsidR="00CA0E23" w:rsidRPr="00525C91">
        <w:t> </w:t>
      </w:r>
      <w:r w:rsidR="00E64697" w:rsidRPr="00525C91">
        <w:t>3</w:t>
      </w:r>
      <w:r w:rsidR="00541BE6" w:rsidRPr="00525C91">
        <w:t xml:space="preserve"> of the Framework</w:t>
      </w:r>
      <w:r w:rsidR="00781895" w:rsidRPr="00525C91">
        <w:t>,</w:t>
      </w:r>
      <w:r w:rsidR="00B62932" w:rsidRPr="00525C91">
        <w:t xml:space="preserve"> based on the best available information and the best practices identified pursuant to paragraph 6(c)</w:t>
      </w:r>
      <w:r w:rsidR="00591D90" w:rsidRPr="00525C91">
        <w:t>;</w:t>
      </w:r>
    </w:p>
    <w:p w14:paraId="282104F0" w14:textId="37D07475" w:rsidR="001771D0" w:rsidRPr="00525C91" w:rsidRDefault="00C06E9A" w:rsidP="00D83DB8">
      <w:pPr>
        <w:pStyle w:val="CBDNormalNoNumber"/>
        <w:keepNext/>
        <w:tabs>
          <w:tab w:val="clear" w:pos="567"/>
        </w:tabs>
        <w:ind w:left="1134" w:firstLine="567"/>
      </w:pPr>
      <w:r w:rsidRPr="00525C91">
        <w:t>(c)</w:t>
      </w:r>
      <w:r w:rsidRPr="00525C91">
        <w:tab/>
        <w:t>T</w:t>
      </w:r>
      <w:r w:rsidR="006D7B84" w:rsidRPr="00525C91">
        <w:t xml:space="preserve">o </w:t>
      </w:r>
      <w:r w:rsidR="00623CF7" w:rsidRPr="00525C91">
        <w:t>compile</w:t>
      </w:r>
      <w:r w:rsidR="00123E91" w:rsidRPr="00525C91">
        <w:t>, with input from Parties</w:t>
      </w:r>
      <w:r w:rsidR="000F6953" w:rsidRPr="00525C91">
        <w:t>,</w:t>
      </w:r>
      <w:r w:rsidR="007F0A4A" w:rsidRPr="00525C91">
        <w:t xml:space="preserve"> other governments, </w:t>
      </w:r>
      <w:r w:rsidR="00663BEE" w:rsidRPr="00525C91">
        <w:t xml:space="preserve">observers </w:t>
      </w:r>
      <w:r w:rsidR="00123E91" w:rsidRPr="00525C91">
        <w:t>and</w:t>
      </w:r>
      <w:r w:rsidR="002F6AEA" w:rsidRPr="00525C91">
        <w:t xml:space="preserve"> other stakeholders,</w:t>
      </w:r>
      <w:r w:rsidR="00623CF7" w:rsidRPr="00525C91">
        <w:t xml:space="preserve"> a synthesis report on </w:t>
      </w:r>
      <w:r w:rsidR="00630B18" w:rsidRPr="00525C91">
        <w:t xml:space="preserve">experiences, lessons learned and different approaches that support the achievement of </w:t>
      </w:r>
      <w:r w:rsidR="000C5DCD" w:rsidRPr="00525C91">
        <w:t>Target</w:t>
      </w:r>
      <w:r w:rsidR="009E6FB7" w:rsidRPr="00525C91">
        <w:t> </w:t>
      </w:r>
      <w:r w:rsidR="000C5DCD" w:rsidRPr="00525C91">
        <w:t xml:space="preserve">3 of the Framework and </w:t>
      </w:r>
      <w:r w:rsidR="003F5E45" w:rsidRPr="00525C91">
        <w:t xml:space="preserve">the </w:t>
      </w:r>
      <w:r w:rsidR="001965AC" w:rsidRPr="00525C91">
        <w:t>implement</w:t>
      </w:r>
      <w:r w:rsidR="003F5E45" w:rsidRPr="00525C91">
        <w:t>ation of</w:t>
      </w:r>
      <w:r w:rsidR="001965AC" w:rsidRPr="00525C91">
        <w:t xml:space="preserve"> </w:t>
      </w:r>
      <w:r w:rsidR="006D7B84" w:rsidRPr="00525C91">
        <w:t>the programme of</w:t>
      </w:r>
      <w:r w:rsidR="00561B85" w:rsidRPr="00525C91">
        <w:t xml:space="preserve"> work</w:t>
      </w:r>
      <w:r w:rsidR="00CC3FB5" w:rsidRPr="00525C91">
        <w:t xml:space="preserve">, with particular </w:t>
      </w:r>
      <w:r w:rsidR="001965AC" w:rsidRPr="00525C91">
        <w:t xml:space="preserve">focus on </w:t>
      </w:r>
      <w:r w:rsidR="001F2B88" w:rsidRPr="00525C91">
        <w:t>the following areas</w:t>
      </w:r>
      <w:r w:rsidR="001771D0" w:rsidRPr="00525C91">
        <w:t>:</w:t>
      </w:r>
    </w:p>
    <w:p w14:paraId="73D665E6" w14:textId="0502BA1D" w:rsidR="00F6331D" w:rsidRPr="00525C91" w:rsidRDefault="003950D5" w:rsidP="00D83DB8">
      <w:pPr>
        <w:pStyle w:val="CBDNormalNoNumber"/>
        <w:tabs>
          <w:tab w:val="clear" w:pos="1701"/>
        </w:tabs>
        <w:ind w:left="2268" w:hanging="567"/>
        <w:rPr>
          <w:color w:val="000000" w:themeColor="text1"/>
        </w:rPr>
      </w:pPr>
      <w:r w:rsidRPr="00525C91">
        <w:rPr>
          <w:color w:val="000000" w:themeColor="text1"/>
        </w:rPr>
        <w:t>(i)</w:t>
      </w:r>
      <w:r w:rsidR="00C06E9A" w:rsidRPr="00525C91">
        <w:tab/>
      </w:r>
      <w:r w:rsidR="00CA5231" w:rsidRPr="00525C91">
        <w:t>E</w:t>
      </w:r>
      <w:r w:rsidR="00F6331D" w:rsidRPr="00525C91">
        <w:rPr>
          <w:color w:val="000000" w:themeColor="text1"/>
        </w:rPr>
        <w:t>quitable governance approaches, including the recognition</w:t>
      </w:r>
      <w:r w:rsidR="000F6953" w:rsidRPr="00525C91">
        <w:rPr>
          <w:color w:val="000000" w:themeColor="text1"/>
        </w:rPr>
        <w:t xml:space="preserve"> and</w:t>
      </w:r>
      <w:r w:rsidR="00F6331D" w:rsidRPr="00525C91">
        <w:rPr>
          <w:color w:val="000000" w:themeColor="text1"/>
        </w:rPr>
        <w:t xml:space="preserve"> respect of the rights and contributions of </w:t>
      </w:r>
      <w:r w:rsidR="000F6953" w:rsidRPr="00525C91">
        <w:rPr>
          <w:color w:val="000000" w:themeColor="text1"/>
        </w:rPr>
        <w:t>indigenous peoples and local communities</w:t>
      </w:r>
      <w:r w:rsidR="00252856" w:rsidRPr="00525C91">
        <w:rPr>
          <w:color w:val="000000" w:themeColor="text1"/>
        </w:rPr>
        <w:t xml:space="preserve"> and other groups</w:t>
      </w:r>
      <w:r w:rsidR="00F6331D" w:rsidRPr="00525C91">
        <w:rPr>
          <w:color w:val="000000" w:themeColor="text1"/>
        </w:rPr>
        <w:t xml:space="preserve">, including </w:t>
      </w:r>
      <w:r w:rsidR="00252856" w:rsidRPr="00525C91">
        <w:rPr>
          <w:color w:val="000000" w:themeColor="text1"/>
        </w:rPr>
        <w:t xml:space="preserve">through </w:t>
      </w:r>
      <w:r w:rsidR="00F6331D" w:rsidRPr="00525C91">
        <w:rPr>
          <w:color w:val="000000" w:themeColor="text1"/>
        </w:rPr>
        <w:t>the implementation of Target 22 of the Framework</w:t>
      </w:r>
      <w:r w:rsidR="00F22141" w:rsidRPr="00525C91">
        <w:rPr>
          <w:color w:val="000000" w:themeColor="text1"/>
        </w:rPr>
        <w:t>;</w:t>
      </w:r>
    </w:p>
    <w:p w14:paraId="638848C4" w14:textId="6282C4EE" w:rsidR="003950D5" w:rsidRPr="00525C91" w:rsidRDefault="003950D5" w:rsidP="00D83DB8">
      <w:pPr>
        <w:pStyle w:val="CBDNormalNoNumber"/>
        <w:tabs>
          <w:tab w:val="clear" w:pos="1701"/>
        </w:tabs>
        <w:ind w:left="2268" w:hanging="567"/>
        <w:rPr>
          <w:color w:val="000000" w:themeColor="text1"/>
        </w:rPr>
      </w:pPr>
      <w:r w:rsidRPr="00525C91">
        <w:rPr>
          <w:color w:val="000000" w:themeColor="text1"/>
        </w:rPr>
        <w:t>(ii)</w:t>
      </w:r>
      <w:r w:rsidR="00C06E9A" w:rsidRPr="00525C91">
        <w:rPr>
          <w:color w:val="000000" w:themeColor="text1"/>
        </w:rPr>
        <w:tab/>
      </w:r>
      <w:r w:rsidR="00E6150B" w:rsidRPr="00525C91">
        <w:rPr>
          <w:color w:val="000000" w:themeColor="text1"/>
        </w:rPr>
        <w:t>E</w:t>
      </w:r>
      <w:r w:rsidR="00CC3FB5" w:rsidRPr="00525C91">
        <w:rPr>
          <w:color w:val="000000" w:themeColor="text1"/>
        </w:rPr>
        <w:t xml:space="preserve">cological </w:t>
      </w:r>
      <w:r w:rsidRPr="00525C91">
        <w:rPr>
          <w:color w:val="000000" w:themeColor="text1"/>
        </w:rPr>
        <w:t xml:space="preserve">integrity, </w:t>
      </w:r>
      <w:r w:rsidR="00D64097" w:rsidRPr="00525C91">
        <w:rPr>
          <w:color w:val="000000" w:themeColor="text1"/>
        </w:rPr>
        <w:t xml:space="preserve">representativeness, </w:t>
      </w:r>
      <w:r w:rsidRPr="00525C91">
        <w:rPr>
          <w:color w:val="000000" w:themeColor="text1"/>
        </w:rPr>
        <w:t xml:space="preserve">ecosystem </w:t>
      </w:r>
      <w:r w:rsidR="00EF1D80" w:rsidRPr="00525C91">
        <w:rPr>
          <w:color w:val="000000" w:themeColor="text1"/>
        </w:rPr>
        <w:t>rest</w:t>
      </w:r>
      <w:r w:rsidR="0029087C" w:rsidRPr="00525C91">
        <w:rPr>
          <w:color w:val="000000" w:themeColor="text1"/>
        </w:rPr>
        <w:t>o</w:t>
      </w:r>
      <w:r w:rsidR="00EF1D80" w:rsidRPr="00525C91">
        <w:rPr>
          <w:color w:val="000000" w:themeColor="text1"/>
        </w:rPr>
        <w:t>rat</w:t>
      </w:r>
      <w:r w:rsidR="0029087C" w:rsidRPr="00525C91">
        <w:rPr>
          <w:color w:val="000000" w:themeColor="text1"/>
        </w:rPr>
        <w:t>i</w:t>
      </w:r>
      <w:r w:rsidR="00EF1D80" w:rsidRPr="00525C91">
        <w:rPr>
          <w:color w:val="000000" w:themeColor="text1"/>
        </w:rPr>
        <w:t xml:space="preserve">on and </w:t>
      </w:r>
      <w:r w:rsidRPr="00525C91">
        <w:rPr>
          <w:color w:val="000000" w:themeColor="text1"/>
        </w:rPr>
        <w:t>resilience</w:t>
      </w:r>
      <w:r w:rsidR="00DE268F" w:rsidRPr="00525C91">
        <w:rPr>
          <w:color w:val="000000" w:themeColor="text1"/>
        </w:rPr>
        <w:t>,</w:t>
      </w:r>
      <w:r w:rsidRPr="00525C91">
        <w:rPr>
          <w:color w:val="000000" w:themeColor="text1"/>
        </w:rPr>
        <w:t xml:space="preserve"> and ecological connectivity across terrestrial, </w:t>
      </w:r>
      <w:r w:rsidR="00550D5C" w:rsidRPr="00525C91">
        <w:rPr>
          <w:color w:val="000000" w:themeColor="text1"/>
        </w:rPr>
        <w:t>inland water</w:t>
      </w:r>
      <w:r w:rsidR="00130562" w:rsidRPr="00525C91">
        <w:rPr>
          <w:color w:val="000000" w:themeColor="text1"/>
        </w:rPr>
        <w:t>, coastal</w:t>
      </w:r>
      <w:r w:rsidRPr="00525C91">
        <w:rPr>
          <w:color w:val="000000" w:themeColor="text1"/>
        </w:rPr>
        <w:t xml:space="preserve"> and marine systems</w:t>
      </w:r>
      <w:r w:rsidR="003B0386" w:rsidRPr="00525C91">
        <w:rPr>
          <w:color w:val="000000" w:themeColor="text1"/>
        </w:rPr>
        <w:t>, including in the context of climate change</w:t>
      </w:r>
      <w:r w:rsidRPr="00525C91">
        <w:rPr>
          <w:color w:val="000000" w:themeColor="text1"/>
        </w:rPr>
        <w:t>;</w:t>
      </w:r>
    </w:p>
    <w:p w14:paraId="4CAB7A6F" w14:textId="694403AB" w:rsidR="00CC0AE8" w:rsidRPr="00525C91" w:rsidRDefault="003950D5" w:rsidP="00D83DB8">
      <w:pPr>
        <w:pStyle w:val="CBDNormalNoNumber"/>
        <w:tabs>
          <w:tab w:val="clear" w:pos="1701"/>
        </w:tabs>
        <w:ind w:left="2268" w:hanging="567"/>
        <w:rPr>
          <w:color w:val="000000" w:themeColor="text1"/>
        </w:rPr>
      </w:pPr>
      <w:r w:rsidRPr="00525C91">
        <w:rPr>
          <w:color w:val="000000" w:themeColor="text1"/>
        </w:rPr>
        <w:lastRenderedPageBreak/>
        <w:t>(iii)</w:t>
      </w:r>
      <w:r w:rsidR="00C06E9A" w:rsidRPr="00525C91">
        <w:tab/>
      </w:r>
      <w:r w:rsidR="00C03D52" w:rsidRPr="00525C91">
        <w:rPr>
          <w:color w:val="000000" w:themeColor="text1"/>
        </w:rPr>
        <w:t>The r</w:t>
      </w:r>
      <w:r w:rsidRPr="00525C91">
        <w:rPr>
          <w:color w:val="000000" w:themeColor="text1"/>
        </w:rPr>
        <w:t xml:space="preserve">ecognition </w:t>
      </w:r>
      <w:r w:rsidR="00DA6DC8" w:rsidRPr="00525C91">
        <w:rPr>
          <w:color w:val="000000" w:themeColor="text1"/>
        </w:rPr>
        <w:t>of</w:t>
      </w:r>
      <w:r w:rsidRPr="00525C91">
        <w:rPr>
          <w:color w:val="000000" w:themeColor="text1"/>
        </w:rPr>
        <w:t xml:space="preserve"> indigenous and traditional territories</w:t>
      </w:r>
      <w:r w:rsidR="00DA6DC8" w:rsidRPr="00525C91">
        <w:rPr>
          <w:color w:val="000000" w:themeColor="text1"/>
        </w:rPr>
        <w:t>,</w:t>
      </w:r>
      <w:r w:rsidR="00542D64" w:rsidRPr="00525C91">
        <w:rPr>
          <w:color w:val="000000" w:themeColor="text1"/>
        </w:rPr>
        <w:t xml:space="preserve"> where applicabl</w:t>
      </w:r>
      <w:r w:rsidR="00DA6DC8" w:rsidRPr="00525C91">
        <w:rPr>
          <w:color w:val="000000" w:themeColor="text1"/>
        </w:rPr>
        <w:t>e</w:t>
      </w:r>
      <w:r w:rsidR="00E22AFE" w:rsidRPr="00525C91">
        <w:rPr>
          <w:color w:val="000000" w:themeColor="text1"/>
        </w:rPr>
        <w:t xml:space="preserve">, </w:t>
      </w:r>
      <w:r w:rsidR="009E12B5" w:rsidRPr="00525C91">
        <w:rPr>
          <w:color w:val="000000" w:themeColor="text1"/>
        </w:rPr>
        <w:t xml:space="preserve">including by applying differentiated approaches for indigenous peoples in voluntary isolation and initial contact, </w:t>
      </w:r>
      <w:r w:rsidR="00E22AFE" w:rsidRPr="00525C91">
        <w:rPr>
          <w:color w:val="000000" w:themeColor="text1"/>
        </w:rPr>
        <w:t>based on the outcomes of the SB8J Tasks 1.1 and 1.2 as contained in Decision COP/17/xx</w:t>
      </w:r>
      <w:r w:rsidR="00CC3FB5" w:rsidRPr="00525C91">
        <w:rPr>
          <w:color w:val="000000" w:themeColor="text1"/>
        </w:rPr>
        <w:t>;</w:t>
      </w:r>
    </w:p>
    <w:p w14:paraId="609A7063" w14:textId="6E3ED3BE" w:rsidR="009C4C28" w:rsidRPr="00525C91" w:rsidRDefault="00CC0AE8" w:rsidP="00D83DB8">
      <w:pPr>
        <w:pStyle w:val="CBDNormalNoNumber"/>
        <w:tabs>
          <w:tab w:val="clear" w:pos="1701"/>
        </w:tabs>
        <w:ind w:left="2268" w:hanging="567"/>
        <w:rPr>
          <w:color w:val="000000" w:themeColor="text1"/>
        </w:rPr>
      </w:pPr>
      <w:r w:rsidRPr="00525C91">
        <w:rPr>
          <w:color w:val="000000" w:themeColor="text1"/>
        </w:rPr>
        <w:t>(iv)</w:t>
      </w:r>
      <w:r w:rsidR="00C06E9A" w:rsidRPr="00525C91">
        <w:tab/>
      </w:r>
      <w:r w:rsidR="00E6150B" w:rsidRPr="00525C91">
        <w:rPr>
          <w:color w:val="000000" w:themeColor="text1"/>
        </w:rPr>
        <w:t>G</w:t>
      </w:r>
      <w:r w:rsidR="003950D5" w:rsidRPr="00525C91">
        <w:rPr>
          <w:color w:val="000000" w:themeColor="text1"/>
        </w:rPr>
        <w:t>ender equality and gender‑responsive</w:t>
      </w:r>
      <w:r w:rsidR="00EF62CE" w:rsidRPr="00525C91">
        <w:rPr>
          <w:color w:val="000000" w:themeColor="text1"/>
        </w:rPr>
        <w:t xml:space="preserve"> and intergenerational</w:t>
      </w:r>
      <w:r w:rsidR="003950D5" w:rsidRPr="00525C91">
        <w:rPr>
          <w:color w:val="000000" w:themeColor="text1"/>
        </w:rPr>
        <w:t xml:space="preserve"> approaches</w:t>
      </w:r>
      <w:r w:rsidR="009D04CF" w:rsidRPr="00525C91">
        <w:rPr>
          <w:color w:val="000000" w:themeColor="text1"/>
        </w:rPr>
        <w:t xml:space="preserve"> </w:t>
      </w:r>
      <w:r w:rsidR="003950D5" w:rsidRPr="00525C91">
        <w:rPr>
          <w:color w:val="000000" w:themeColor="text1"/>
        </w:rPr>
        <w:t xml:space="preserve">in planning, governance and </w:t>
      </w:r>
      <w:r w:rsidR="001C76AF" w:rsidRPr="00525C91">
        <w:rPr>
          <w:color w:val="000000" w:themeColor="text1"/>
        </w:rPr>
        <w:t xml:space="preserve">the </w:t>
      </w:r>
      <w:r w:rsidR="003950D5" w:rsidRPr="00525C91">
        <w:rPr>
          <w:color w:val="000000" w:themeColor="text1"/>
        </w:rPr>
        <w:t xml:space="preserve">management of </w:t>
      </w:r>
      <w:r w:rsidR="00525C91" w:rsidRPr="00525C91">
        <w:rPr>
          <w:color w:val="000000" w:themeColor="text1"/>
        </w:rPr>
        <w:t>protected areas and other effective area-based conservation measures</w:t>
      </w:r>
      <w:r w:rsidR="00CC3FB5" w:rsidRPr="00525C91">
        <w:rPr>
          <w:color w:val="000000" w:themeColor="text1"/>
        </w:rPr>
        <w:t>;</w:t>
      </w:r>
    </w:p>
    <w:p w14:paraId="3D05513D" w14:textId="7ACD75B7" w:rsidR="009A371A" w:rsidRPr="00525C91" w:rsidRDefault="004156A8" w:rsidP="00D83DB8">
      <w:pPr>
        <w:pStyle w:val="CBDNormalNoNumber"/>
        <w:tabs>
          <w:tab w:val="clear" w:pos="1701"/>
        </w:tabs>
        <w:ind w:left="2268" w:hanging="567"/>
        <w:rPr>
          <w:color w:val="000000" w:themeColor="text1"/>
        </w:rPr>
      </w:pPr>
      <w:r w:rsidRPr="00525C91">
        <w:rPr>
          <w:color w:val="000000" w:themeColor="text1"/>
        </w:rPr>
        <w:t>(v)</w:t>
      </w:r>
      <w:r w:rsidRPr="00525C91">
        <w:tab/>
      </w:r>
      <w:r w:rsidR="009A371A" w:rsidRPr="00525C91">
        <w:rPr>
          <w:color w:val="000000" w:themeColor="text1"/>
        </w:rPr>
        <w:t xml:space="preserve">The integration of </w:t>
      </w:r>
      <w:r w:rsidR="00525C91" w:rsidRPr="00525C91">
        <w:rPr>
          <w:color w:val="000000" w:themeColor="text1"/>
        </w:rPr>
        <w:t>protected areas and other effective area-based conservation measures</w:t>
      </w:r>
      <w:r w:rsidR="009A371A" w:rsidRPr="00525C91">
        <w:rPr>
          <w:color w:val="000000" w:themeColor="text1"/>
        </w:rPr>
        <w:t xml:space="preserve"> into broader landscapes and seascapes, across areas within and beyond national jurisdiction, in line with the Agreement on the Conservation and Sustainable Use of Marine Biological Diversity of Areas Beyond National Jurisdiction (BBNJ), including through biodiversity‑inclusive and participatory spatial planning</w:t>
      </w:r>
      <w:r w:rsidRPr="00525C91">
        <w:rPr>
          <w:color w:val="000000" w:themeColor="text1"/>
        </w:rPr>
        <w:t>;</w:t>
      </w:r>
    </w:p>
    <w:p w14:paraId="3AC5AAAA" w14:textId="7C01F64F" w:rsidR="003950D5" w:rsidRPr="00525C91" w:rsidRDefault="00CC0AE8" w:rsidP="00D83DB8">
      <w:pPr>
        <w:pStyle w:val="CBDNormalNoNumber"/>
        <w:tabs>
          <w:tab w:val="clear" w:pos="1701"/>
        </w:tabs>
        <w:ind w:left="2268" w:hanging="567"/>
        <w:rPr>
          <w:color w:val="000000" w:themeColor="text1"/>
        </w:rPr>
      </w:pPr>
      <w:r w:rsidRPr="00525C91">
        <w:rPr>
          <w:color w:val="000000" w:themeColor="text1"/>
        </w:rPr>
        <w:t>(vi)</w:t>
      </w:r>
      <w:r w:rsidR="00C06E9A" w:rsidRPr="00525C91">
        <w:tab/>
      </w:r>
      <w:r w:rsidR="009B6C22" w:rsidRPr="00525C91">
        <w:rPr>
          <w:color w:val="000000" w:themeColor="text1"/>
        </w:rPr>
        <w:t>The</w:t>
      </w:r>
      <w:r w:rsidRPr="00525C91">
        <w:rPr>
          <w:color w:val="000000" w:themeColor="text1"/>
        </w:rPr>
        <w:t xml:space="preserve"> </w:t>
      </w:r>
      <w:r w:rsidR="00591D90" w:rsidRPr="00525C91">
        <w:rPr>
          <w:color w:val="000000" w:themeColor="text1"/>
        </w:rPr>
        <w:t>i</w:t>
      </w:r>
      <w:r w:rsidR="003950D5" w:rsidRPr="00525C91">
        <w:rPr>
          <w:color w:val="000000" w:themeColor="text1"/>
        </w:rPr>
        <w:t>dentification and prioritization of areas of particular importance for biodiversity, ecosystem functions and services</w:t>
      </w:r>
      <w:r w:rsidR="009023EE" w:rsidRPr="00525C91">
        <w:rPr>
          <w:color w:val="000000" w:themeColor="text1"/>
        </w:rPr>
        <w:t xml:space="preserve">, and </w:t>
      </w:r>
      <w:r w:rsidR="004E59CC" w:rsidRPr="00525C91">
        <w:rPr>
          <w:color w:val="000000" w:themeColor="text1"/>
        </w:rPr>
        <w:t>biocultural diversity</w:t>
      </w:r>
      <w:r w:rsidR="003950D5" w:rsidRPr="00525C91">
        <w:rPr>
          <w:color w:val="000000" w:themeColor="text1"/>
        </w:rPr>
        <w:t>, including underrepresented ecosystems</w:t>
      </w:r>
      <w:r w:rsidR="00C870F7" w:rsidRPr="00525C91">
        <w:rPr>
          <w:color w:val="000000" w:themeColor="text1"/>
        </w:rPr>
        <w:t xml:space="preserve"> and areas supporting belowground ecological network</w:t>
      </w:r>
      <w:r w:rsidR="00891071" w:rsidRPr="00525C91">
        <w:rPr>
          <w:color w:val="000000" w:themeColor="text1"/>
        </w:rPr>
        <w:t>s</w:t>
      </w:r>
      <w:r w:rsidR="001771D0" w:rsidRPr="00525C91">
        <w:rPr>
          <w:color w:val="000000" w:themeColor="text1"/>
        </w:rPr>
        <w:t>;</w:t>
      </w:r>
    </w:p>
    <w:p w14:paraId="4C311A2B" w14:textId="52257A74" w:rsidR="003950D5" w:rsidRPr="00525C91" w:rsidRDefault="00CC0AE8" w:rsidP="00D83DB8">
      <w:pPr>
        <w:pStyle w:val="CBDNormalNoNumber"/>
        <w:tabs>
          <w:tab w:val="clear" w:pos="1701"/>
        </w:tabs>
        <w:ind w:left="2268" w:hanging="567"/>
        <w:rPr>
          <w:color w:val="000000" w:themeColor="text1"/>
        </w:rPr>
      </w:pPr>
      <w:r w:rsidRPr="00525C91">
        <w:rPr>
          <w:color w:val="000000" w:themeColor="text1"/>
        </w:rPr>
        <w:t>(vii)</w:t>
      </w:r>
      <w:r w:rsidR="00C06E9A" w:rsidRPr="00525C91">
        <w:rPr>
          <w:color w:val="000000" w:themeColor="text1"/>
        </w:rPr>
        <w:tab/>
      </w:r>
      <w:r w:rsidR="00E87FB3" w:rsidRPr="00525C91">
        <w:rPr>
          <w:color w:val="000000" w:themeColor="text1"/>
        </w:rPr>
        <w:t>P</w:t>
      </w:r>
      <w:r w:rsidR="003950D5" w:rsidRPr="00525C91">
        <w:rPr>
          <w:color w:val="000000" w:themeColor="text1"/>
        </w:rPr>
        <w:t xml:space="preserve">lanning, </w:t>
      </w:r>
      <w:r w:rsidR="00D4200B" w:rsidRPr="00525C91">
        <w:rPr>
          <w:color w:val="000000" w:themeColor="text1"/>
        </w:rPr>
        <w:t>governance and the</w:t>
      </w:r>
      <w:r w:rsidR="00830C86" w:rsidRPr="00525C91">
        <w:rPr>
          <w:color w:val="000000" w:themeColor="text1"/>
        </w:rPr>
        <w:t xml:space="preserve"> effective </w:t>
      </w:r>
      <w:r w:rsidR="003950D5" w:rsidRPr="00525C91">
        <w:rPr>
          <w:color w:val="000000" w:themeColor="text1"/>
        </w:rPr>
        <w:t xml:space="preserve">management of </w:t>
      </w:r>
      <w:r w:rsidR="00525C91" w:rsidRPr="00525C91">
        <w:rPr>
          <w:color w:val="000000" w:themeColor="text1"/>
        </w:rPr>
        <w:t>protected areas and other effective area-based conservation measures</w:t>
      </w:r>
      <w:r w:rsidR="00E87FB3" w:rsidRPr="00525C91">
        <w:rPr>
          <w:color w:val="000000" w:themeColor="text1"/>
        </w:rPr>
        <w:t>,</w:t>
      </w:r>
      <w:r w:rsidR="00D70E90" w:rsidRPr="00525C91">
        <w:rPr>
          <w:color w:val="000000" w:themeColor="text1"/>
        </w:rPr>
        <w:t xml:space="preserve"> </w:t>
      </w:r>
      <w:r w:rsidR="00E87FB3" w:rsidRPr="00525C91">
        <w:rPr>
          <w:color w:val="000000" w:themeColor="text1"/>
        </w:rPr>
        <w:t>including the integration of climate change</w:t>
      </w:r>
      <w:r w:rsidR="00F3738E" w:rsidRPr="00525C91">
        <w:rPr>
          <w:color w:val="000000" w:themeColor="text1"/>
        </w:rPr>
        <w:t xml:space="preserve"> </w:t>
      </w:r>
      <w:r w:rsidR="00E87FB3" w:rsidRPr="00525C91">
        <w:rPr>
          <w:color w:val="000000" w:themeColor="text1"/>
        </w:rPr>
        <w:t>considerations</w:t>
      </w:r>
      <w:r w:rsidR="00F3738E" w:rsidRPr="00525C91">
        <w:rPr>
          <w:color w:val="000000" w:themeColor="text1"/>
        </w:rPr>
        <w:t xml:space="preserve"> </w:t>
      </w:r>
      <w:r w:rsidR="00E87FB3" w:rsidRPr="00525C91">
        <w:rPr>
          <w:color w:val="000000" w:themeColor="text1"/>
        </w:rPr>
        <w:t>and participatory risk assessment to address human-wildlife conflict</w:t>
      </w:r>
      <w:r w:rsidR="00A42AF5" w:rsidRPr="00525C91">
        <w:rPr>
          <w:color w:val="000000" w:themeColor="text1"/>
        </w:rPr>
        <w:t>, as key conditions for achieving management effectiveness</w:t>
      </w:r>
      <w:r w:rsidR="00ED5C8D" w:rsidRPr="00525C91">
        <w:rPr>
          <w:color w:val="000000" w:themeColor="text1"/>
        </w:rPr>
        <w:t xml:space="preserve">, including examples and best practices for </w:t>
      </w:r>
      <w:r w:rsidR="00525C91" w:rsidRPr="00525C91">
        <w:rPr>
          <w:color w:val="000000" w:themeColor="text1"/>
        </w:rPr>
        <w:t>other effective area-based conservation measures</w:t>
      </w:r>
      <w:r w:rsidR="001771D0" w:rsidRPr="00525C91">
        <w:rPr>
          <w:color w:val="000000" w:themeColor="text1"/>
        </w:rPr>
        <w:t>;</w:t>
      </w:r>
    </w:p>
    <w:p w14:paraId="12C5B85E" w14:textId="08B221FC" w:rsidR="003950D5" w:rsidRPr="00525C91" w:rsidRDefault="00CC0AE8" w:rsidP="00D83DB8">
      <w:pPr>
        <w:pStyle w:val="CBDNormalNoNumber"/>
        <w:tabs>
          <w:tab w:val="clear" w:pos="1701"/>
        </w:tabs>
        <w:ind w:left="2268" w:hanging="567"/>
        <w:rPr>
          <w:color w:val="000000" w:themeColor="text1"/>
        </w:rPr>
      </w:pPr>
      <w:r w:rsidRPr="00525C91">
        <w:rPr>
          <w:color w:val="000000" w:themeColor="text1"/>
        </w:rPr>
        <w:t>(viii)</w:t>
      </w:r>
      <w:r w:rsidR="00C06E9A" w:rsidRPr="00525C91">
        <w:tab/>
      </w:r>
      <w:r w:rsidR="00E6150B" w:rsidRPr="00525C91">
        <w:rPr>
          <w:color w:val="000000" w:themeColor="text1"/>
        </w:rPr>
        <w:t>E</w:t>
      </w:r>
      <w:r w:rsidR="003950D5" w:rsidRPr="00525C91">
        <w:rPr>
          <w:color w:val="000000" w:themeColor="text1"/>
        </w:rPr>
        <w:t xml:space="preserve">cological networks, </w:t>
      </w:r>
      <w:r w:rsidR="000E3C96" w:rsidRPr="00525C91">
        <w:rPr>
          <w:color w:val="000000" w:themeColor="text1"/>
        </w:rPr>
        <w:t xml:space="preserve">conservation mosaics, </w:t>
      </w:r>
      <w:r w:rsidR="003950D5" w:rsidRPr="00525C91">
        <w:rPr>
          <w:color w:val="000000" w:themeColor="text1"/>
        </w:rPr>
        <w:t xml:space="preserve">climate‑informed </w:t>
      </w:r>
      <w:r w:rsidR="2E46696C" w:rsidRPr="00525C91">
        <w:rPr>
          <w:color w:val="000000" w:themeColor="text1"/>
        </w:rPr>
        <w:t xml:space="preserve">spatial planning and </w:t>
      </w:r>
      <w:r w:rsidR="003950D5" w:rsidRPr="00525C91">
        <w:rPr>
          <w:color w:val="000000" w:themeColor="text1"/>
        </w:rPr>
        <w:t>corridor design, ecological connectivity</w:t>
      </w:r>
      <w:r w:rsidR="004E41AC" w:rsidRPr="00525C91">
        <w:rPr>
          <w:color w:val="000000" w:themeColor="text1"/>
        </w:rPr>
        <w:t xml:space="preserve"> at varying scales</w:t>
      </w:r>
      <w:r w:rsidR="00A10E35" w:rsidRPr="00525C91">
        <w:rPr>
          <w:color w:val="000000" w:themeColor="text1"/>
        </w:rPr>
        <w:t xml:space="preserve">, </w:t>
      </w:r>
      <w:r w:rsidR="003950D5" w:rsidRPr="00525C91">
        <w:rPr>
          <w:color w:val="000000" w:themeColor="text1"/>
        </w:rPr>
        <w:t>transboundary conservation</w:t>
      </w:r>
      <w:r w:rsidR="006E36F0" w:rsidRPr="00525C91">
        <w:rPr>
          <w:color w:val="FF0000"/>
        </w:rPr>
        <w:t xml:space="preserve"> </w:t>
      </w:r>
      <w:r w:rsidR="006E36F0" w:rsidRPr="00525C91">
        <w:rPr>
          <w:color w:val="000000" w:themeColor="text1"/>
        </w:rPr>
        <w:t>and its contribution to peace</w:t>
      </w:r>
      <w:r w:rsidR="00130562" w:rsidRPr="00525C91">
        <w:rPr>
          <w:color w:val="000000" w:themeColor="text1"/>
        </w:rPr>
        <w:t xml:space="preserve">, </w:t>
      </w:r>
      <w:r w:rsidR="007E3C28" w:rsidRPr="00525C91">
        <w:rPr>
          <w:color w:val="000000" w:themeColor="text1"/>
        </w:rPr>
        <w:t xml:space="preserve">and restoration </w:t>
      </w:r>
      <w:r w:rsidR="00130562" w:rsidRPr="00525C91">
        <w:rPr>
          <w:color w:val="000000" w:themeColor="text1"/>
        </w:rPr>
        <w:t xml:space="preserve">including </w:t>
      </w:r>
      <w:r w:rsidR="007914DD" w:rsidRPr="00525C91">
        <w:rPr>
          <w:color w:val="000000" w:themeColor="text1"/>
        </w:rPr>
        <w:t xml:space="preserve">in </w:t>
      </w:r>
      <w:r w:rsidR="00130562" w:rsidRPr="00525C91">
        <w:rPr>
          <w:color w:val="000000" w:themeColor="text1"/>
        </w:rPr>
        <w:t>urban and peri-urban contexts</w:t>
      </w:r>
      <w:r w:rsidR="001771D0" w:rsidRPr="00525C91">
        <w:rPr>
          <w:color w:val="000000" w:themeColor="text1"/>
        </w:rPr>
        <w:t>;</w:t>
      </w:r>
    </w:p>
    <w:p w14:paraId="463EB255" w14:textId="5F9E154C" w:rsidR="003950D5" w:rsidRPr="00525C91" w:rsidRDefault="004F549B" w:rsidP="00D83DB8">
      <w:pPr>
        <w:pStyle w:val="CBDNormalNoNumber"/>
        <w:tabs>
          <w:tab w:val="clear" w:pos="1701"/>
        </w:tabs>
        <w:ind w:left="2268" w:hanging="567"/>
        <w:rPr>
          <w:color w:val="000000" w:themeColor="text1"/>
        </w:rPr>
      </w:pPr>
      <w:r w:rsidRPr="00525C91">
        <w:rPr>
          <w:color w:val="000000" w:themeColor="text1"/>
        </w:rPr>
        <w:t>(ix)</w:t>
      </w:r>
      <w:r w:rsidR="00C06E9A" w:rsidRPr="00525C91">
        <w:tab/>
      </w:r>
      <w:r w:rsidR="00E6150B" w:rsidRPr="00525C91">
        <w:rPr>
          <w:color w:val="000000" w:themeColor="text1"/>
        </w:rPr>
        <w:t>M</w:t>
      </w:r>
      <w:r w:rsidR="003950D5" w:rsidRPr="00525C91">
        <w:rPr>
          <w:color w:val="000000" w:themeColor="text1"/>
        </w:rPr>
        <w:t xml:space="preserve">onitoring and evaluation systems for </w:t>
      </w:r>
      <w:r w:rsidR="00525C91" w:rsidRPr="00525C91">
        <w:rPr>
          <w:color w:val="000000" w:themeColor="text1"/>
        </w:rPr>
        <w:t>protected areas and other effective area-based conservation measures</w:t>
      </w:r>
      <w:r w:rsidR="003950D5" w:rsidRPr="00525C91">
        <w:rPr>
          <w:color w:val="000000" w:themeColor="text1"/>
        </w:rPr>
        <w:t xml:space="preserve">, including </w:t>
      </w:r>
      <w:proofErr w:type="gramStart"/>
      <w:r w:rsidR="00F97528" w:rsidRPr="00525C91">
        <w:rPr>
          <w:color w:val="000000" w:themeColor="text1"/>
        </w:rPr>
        <w:t xml:space="preserve">through </w:t>
      </w:r>
      <w:r w:rsidR="003950D5" w:rsidRPr="00525C91">
        <w:rPr>
          <w:color w:val="000000" w:themeColor="text1"/>
        </w:rPr>
        <w:t>the use of</w:t>
      </w:r>
      <w:proofErr w:type="gramEnd"/>
      <w:r w:rsidR="003950D5" w:rsidRPr="00525C91">
        <w:rPr>
          <w:color w:val="000000" w:themeColor="text1"/>
        </w:rPr>
        <w:t xml:space="preserve"> </w:t>
      </w:r>
      <w:r w:rsidR="00BF1ACE" w:rsidRPr="00525C91">
        <w:rPr>
          <w:color w:val="000000" w:themeColor="text1"/>
        </w:rPr>
        <w:t xml:space="preserve">relevant </w:t>
      </w:r>
      <w:r w:rsidR="003950D5" w:rsidRPr="00525C91">
        <w:rPr>
          <w:color w:val="000000" w:themeColor="text1"/>
        </w:rPr>
        <w:t>new technologies</w:t>
      </w:r>
      <w:r w:rsidR="008F1CFC" w:rsidRPr="00525C91">
        <w:rPr>
          <w:color w:val="000000" w:themeColor="text1"/>
        </w:rPr>
        <w:t xml:space="preserve">, </w:t>
      </w:r>
      <w:r w:rsidR="00B7527D" w:rsidRPr="00525C91">
        <w:rPr>
          <w:color w:val="000000" w:themeColor="text1"/>
        </w:rPr>
        <w:t xml:space="preserve">community-based monitoring, </w:t>
      </w:r>
      <w:r w:rsidR="008F1CFC" w:rsidRPr="00525C91">
        <w:rPr>
          <w:color w:val="000000" w:themeColor="text1"/>
        </w:rPr>
        <w:t>the strengthening of national biodiversity databases,</w:t>
      </w:r>
      <w:r w:rsidR="00DB15A6" w:rsidRPr="00525C91">
        <w:rPr>
          <w:color w:val="000000" w:themeColor="text1"/>
        </w:rPr>
        <w:t xml:space="preserve"> </w:t>
      </w:r>
      <w:r w:rsidR="00C32ED5" w:rsidRPr="00525C91">
        <w:rPr>
          <w:color w:val="000000" w:themeColor="text1"/>
        </w:rPr>
        <w:t>amongst other relevant dimensions</w:t>
      </w:r>
      <w:r w:rsidR="00DB15A6" w:rsidRPr="00525C91">
        <w:rPr>
          <w:color w:val="000000" w:themeColor="text1"/>
        </w:rPr>
        <w:t>, and, where possible, the FAIR principles (Findable, Accessible, Interoperable and Reusable)</w:t>
      </w:r>
      <w:r w:rsidR="001771D0" w:rsidRPr="00525C91">
        <w:rPr>
          <w:color w:val="000000" w:themeColor="text1"/>
        </w:rPr>
        <w:t>;</w:t>
      </w:r>
    </w:p>
    <w:p w14:paraId="4DEEBA0E" w14:textId="3160C432" w:rsidR="006D7B84" w:rsidRPr="00525C91" w:rsidRDefault="004F549B" w:rsidP="00D83DB8">
      <w:pPr>
        <w:pStyle w:val="CBDNormalNoNumber"/>
        <w:tabs>
          <w:tab w:val="clear" w:pos="567"/>
          <w:tab w:val="clear" w:pos="1701"/>
        </w:tabs>
        <w:ind w:left="2268" w:hanging="567"/>
        <w:rPr>
          <w:color w:val="000000" w:themeColor="text1"/>
        </w:rPr>
      </w:pPr>
      <w:r w:rsidRPr="00525C91">
        <w:rPr>
          <w:color w:val="000000" w:themeColor="text1"/>
        </w:rPr>
        <w:t>(x)</w:t>
      </w:r>
      <w:r w:rsidR="00C06E9A" w:rsidRPr="00525C91">
        <w:tab/>
      </w:r>
      <w:r w:rsidR="00E6150B" w:rsidRPr="00525C91">
        <w:rPr>
          <w:color w:val="000000" w:themeColor="text1"/>
        </w:rPr>
        <w:t>S</w:t>
      </w:r>
      <w:r w:rsidR="003950D5" w:rsidRPr="00525C91">
        <w:rPr>
          <w:color w:val="000000" w:themeColor="text1"/>
        </w:rPr>
        <w:t>ustainable finance approaches, innovative financial mechanisms</w:t>
      </w:r>
      <w:r w:rsidR="002275F6" w:rsidRPr="00525C91">
        <w:rPr>
          <w:color w:val="000000" w:themeColor="text1"/>
        </w:rPr>
        <w:t>,</w:t>
      </w:r>
      <w:r w:rsidR="00317F3A" w:rsidRPr="00525C91">
        <w:rPr>
          <w:color w:val="000000" w:themeColor="text1"/>
        </w:rPr>
        <w:t xml:space="preserve"> </w:t>
      </w:r>
      <w:r w:rsidR="002275F6" w:rsidRPr="00525C91">
        <w:rPr>
          <w:color w:val="000000" w:themeColor="text1"/>
        </w:rPr>
        <w:t xml:space="preserve">including from public and private sources, relevant to the implementation of </w:t>
      </w:r>
      <w:r w:rsidR="000144FE" w:rsidRPr="00525C91">
        <w:rPr>
          <w:color w:val="000000" w:themeColor="text1"/>
        </w:rPr>
        <w:t>T</w:t>
      </w:r>
      <w:r w:rsidR="002275F6" w:rsidRPr="00525C91">
        <w:rPr>
          <w:color w:val="000000" w:themeColor="text1"/>
        </w:rPr>
        <w:t>arget 3</w:t>
      </w:r>
      <w:r w:rsidR="006971EE" w:rsidRPr="00525C91">
        <w:rPr>
          <w:color w:val="000000" w:themeColor="text1"/>
        </w:rPr>
        <w:t xml:space="preserve"> according to national priorities and in line with the implementation of their National Biodiversity Strategies and Action Plans,</w:t>
      </w:r>
      <w:r w:rsidR="002275F6" w:rsidRPr="00525C91">
        <w:rPr>
          <w:color w:val="000000" w:themeColor="text1"/>
        </w:rPr>
        <w:t xml:space="preserve"> including </w:t>
      </w:r>
      <w:r w:rsidR="003950D5" w:rsidRPr="00525C91">
        <w:rPr>
          <w:color w:val="000000" w:themeColor="text1"/>
        </w:rPr>
        <w:t>direct and accessible financing</w:t>
      </w:r>
      <w:r w:rsidR="000144FE" w:rsidRPr="00525C91">
        <w:rPr>
          <w:color w:val="000000" w:themeColor="text1"/>
        </w:rPr>
        <w:t xml:space="preserve"> approaches</w:t>
      </w:r>
      <w:r w:rsidR="003950D5" w:rsidRPr="00525C91">
        <w:rPr>
          <w:color w:val="000000" w:themeColor="text1"/>
        </w:rPr>
        <w:t xml:space="preserve"> for indigenous peoples and local communities</w:t>
      </w:r>
      <w:r w:rsidR="0158F8CA" w:rsidRPr="00525C91">
        <w:rPr>
          <w:color w:val="000000" w:themeColor="text1"/>
        </w:rPr>
        <w:t>, women and youth</w:t>
      </w:r>
      <w:r w:rsidR="00317F3A" w:rsidRPr="00525C91">
        <w:rPr>
          <w:color w:val="000000" w:themeColor="text1"/>
        </w:rPr>
        <w:t>;</w:t>
      </w:r>
    </w:p>
    <w:p w14:paraId="530FAEC5" w14:textId="2407D91B" w:rsidR="6912EC33" w:rsidRPr="00525C91" w:rsidRDefault="6912EC33" w:rsidP="0DD6E05B">
      <w:pPr>
        <w:pStyle w:val="CBDNormalNoNumber"/>
        <w:tabs>
          <w:tab w:val="clear" w:pos="567"/>
          <w:tab w:val="clear" w:pos="1701"/>
        </w:tabs>
        <w:ind w:left="2250" w:hanging="540"/>
      </w:pPr>
      <w:r w:rsidRPr="00525C91">
        <w:rPr>
          <w:rFonts w:eastAsia="Times New Roman"/>
        </w:rPr>
        <w:t>(x)</w:t>
      </w:r>
      <w:r w:rsidR="00115E30" w:rsidRPr="00525C91">
        <w:rPr>
          <w:rFonts w:eastAsia="Times New Roman"/>
        </w:rPr>
        <w:t>bis</w:t>
      </w:r>
      <w:r w:rsidRPr="00525C91">
        <w:rPr>
          <w:rFonts w:eastAsia="Times New Roman"/>
        </w:rPr>
        <w:t xml:space="preserve"> </w:t>
      </w:r>
      <w:proofErr w:type="gramStart"/>
      <w:r w:rsidR="00115E30" w:rsidRPr="00525C91">
        <w:rPr>
          <w:rFonts w:eastAsia="Times New Roman"/>
        </w:rPr>
        <w:t>G</w:t>
      </w:r>
      <w:r w:rsidRPr="00525C91">
        <w:rPr>
          <w:rFonts w:eastAsia="Times New Roman"/>
        </w:rPr>
        <w:t>ood</w:t>
      </w:r>
      <w:proofErr w:type="gramEnd"/>
      <w:r w:rsidRPr="00525C91">
        <w:rPr>
          <w:rFonts w:eastAsia="Times New Roman"/>
        </w:rPr>
        <w:t xml:space="preserve"> practices related to access to information, participation in decision-making, access to justice and the protection of environmental human rights defenders, consistent with Target 22;</w:t>
      </w:r>
    </w:p>
    <w:p w14:paraId="19B09E9D" w14:textId="0E6F1FBF" w:rsidR="006A7E3D" w:rsidRPr="00525C91" w:rsidRDefault="00FA2417" w:rsidP="00D83DB8">
      <w:pPr>
        <w:pStyle w:val="CBDNormalNoNumber"/>
        <w:tabs>
          <w:tab w:val="clear" w:pos="567"/>
        </w:tabs>
        <w:ind w:left="1134" w:firstLine="567"/>
      </w:pPr>
      <w:r w:rsidRPr="00525C91">
        <w:t>(</w:t>
      </w:r>
      <w:r w:rsidR="00C06E9A" w:rsidRPr="00525C91">
        <w:t>d</w:t>
      </w:r>
      <w:r w:rsidRPr="00525C91">
        <w:t>)</w:t>
      </w:r>
      <w:r w:rsidR="00C06E9A" w:rsidRPr="00525C91">
        <w:tab/>
        <w:t>T</w:t>
      </w:r>
      <w:r w:rsidRPr="00525C91">
        <w:t xml:space="preserve">o report </w:t>
      </w:r>
      <w:r w:rsidR="00B05C9E" w:rsidRPr="00525C91">
        <w:t xml:space="preserve">on progress made in the implementation of the present decision </w:t>
      </w:r>
      <w:r w:rsidRPr="00525C91">
        <w:t xml:space="preserve">to the Subsidiary Body on Scientific, Technical and Technological Advice at a meeting held </w:t>
      </w:r>
      <w:r w:rsidR="00F97528" w:rsidRPr="00525C91">
        <w:t xml:space="preserve">before </w:t>
      </w:r>
      <w:r w:rsidRPr="00525C91">
        <w:t>the eighteenth meeting of the Conference of the Parties.</w:t>
      </w:r>
    </w:p>
    <w:p w14:paraId="73591E2B" w14:textId="77777777" w:rsidR="00AB36CF" w:rsidRPr="00525C91" w:rsidRDefault="0023767E" w:rsidP="00D83DB8">
      <w:pPr>
        <w:pStyle w:val="CBDDesicionAnnex"/>
        <w:ind w:left="1134"/>
      </w:pPr>
      <w:bookmarkStart w:id="0" w:name="_Hlk203416978"/>
      <w:r w:rsidRPr="00525C91">
        <w:lastRenderedPageBreak/>
        <w:t xml:space="preserve">Annex </w:t>
      </w:r>
    </w:p>
    <w:p w14:paraId="70104DF7" w14:textId="00A67744" w:rsidR="002A6314" w:rsidRPr="00525C91" w:rsidRDefault="00A34565" w:rsidP="00D83DB8">
      <w:pPr>
        <w:pStyle w:val="CBDDesicionAnnex"/>
        <w:ind w:left="1134"/>
      </w:pPr>
      <w:r w:rsidRPr="00525C91">
        <w:t>U</w:t>
      </w:r>
      <w:r w:rsidR="0023767E" w:rsidRPr="00525C91">
        <w:t xml:space="preserve">pdate </w:t>
      </w:r>
      <w:r w:rsidRPr="00525C91">
        <w:t xml:space="preserve">to </w:t>
      </w:r>
      <w:r w:rsidR="0023767E" w:rsidRPr="00525C91">
        <w:t xml:space="preserve">the programme of work on </w:t>
      </w:r>
      <w:r w:rsidR="004F0C96" w:rsidRPr="00525C91">
        <w:t xml:space="preserve">protected </w:t>
      </w:r>
      <w:r w:rsidR="00900B7A" w:rsidRPr="00525C91">
        <w:t xml:space="preserve">and conserved </w:t>
      </w:r>
      <w:r w:rsidR="004F0C96" w:rsidRPr="00525C91">
        <w:t>areas</w:t>
      </w:r>
    </w:p>
    <w:p w14:paraId="1415C206" w14:textId="7400D88B" w:rsidR="00ED759B" w:rsidRPr="00525C91" w:rsidRDefault="005321C5" w:rsidP="00D83DB8">
      <w:pPr>
        <w:pStyle w:val="CBDNormalNoNumber"/>
        <w:tabs>
          <w:tab w:val="clear" w:pos="567"/>
        </w:tabs>
        <w:spacing w:before="120" w:after="240"/>
        <w:ind w:left="1134"/>
      </w:pPr>
      <w:r w:rsidRPr="00525C91">
        <w:t xml:space="preserve">The table </w:t>
      </w:r>
      <w:r w:rsidR="00A27CF0" w:rsidRPr="00525C91">
        <w:t xml:space="preserve">below shows the </w:t>
      </w:r>
      <w:r w:rsidRPr="00525C91">
        <w:t>map</w:t>
      </w:r>
      <w:r w:rsidR="00A27CF0" w:rsidRPr="00525C91">
        <w:t>ping</w:t>
      </w:r>
      <w:r w:rsidRPr="00525C91">
        <w:t xml:space="preserve"> </w:t>
      </w:r>
      <w:r w:rsidR="00A27CF0" w:rsidRPr="00525C91">
        <w:t xml:space="preserve">of </w:t>
      </w:r>
      <w:r w:rsidRPr="00525C91">
        <w:t>the targets of the Kunming</w:t>
      </w:r>
      <w:r w:rsidR="00CB0B6B" w:rsidRPr="00525C91">
        <w:t>-</w:t>
      </w:r>
      <w:r w:rsidRPr="00525C91">
        <w:t>Montreal Global Biodiversity Framework</w:t>
      </w:r>
      <w:r w:rsidR="0057593C" w:rsidRPr="00525C91">
        <w:rPr>
          <w:rStyle w:val="FootnoteReference"/>
        </w:rPr>
        <w:footnoteReference w:id="5"/>
      </w:r>
      <w:r w:rsidRPr="00525C91">
        <w:t xml:space="preserve"> against complementary activities that could support </w:t>
      </w:r>
      <w:r w:rsidR="004470DE" w:rsidRPr="00525C91">
        <w:t xml:space="preserve">the </w:t>
      </w:r>
      <w:r w:rsidRPr="00525C91">
        <w:t>implementation of the programme of work.</w:t>
      </w:r>
      <w:r w:rsidR="00F95C07" w:rsidRPr="00525C91">
        <w:rPr>
          <w:rStyle w:val="FootnoteReference"/>
          <w:color w:val="000000" w:themeColor="text1"/>
        </w:rPr>
        <w:footnoteReference w:id="6"/>
      </w:r>
      <w:r w:rsidRPr="00525C91">
        <w:t xml:space="preserve"> It highlights areas of strong alignment, opportunities to strengthen existing provisions and gaps where further development is needed</w:t>
      </w:r>
      <w:r w:rsidR="00116EF9" w:rsidRPr="00525C91">
        <w:t>.</w:t>
      </w:r>
      <w:r w:rsidRPr="00525C91">
        <w:t xml:space="preserve"> </w:t>
      </w:r>
      <w:r w:rsidR="00116EF9" w:rsidRPr="00525C91">
        <w:t xml:space="preserve">It is </w:t>
      </w:r>
      <w:r w:rsidRPr="00525C91">
        <w:t xml:space="preserve">based on the findings of </w:t>
      </w:r>
      <w:r w:rsidR="00726FE4" w:rsidRPr="00525C91">
        <w:t xml:space="preserve">a </w:t>
      </w:r>
      <w:r w:rsidR="00842440" w:rsidRPr="00525C91">
        <w:t xml:space="preserve">strategic </w:t>
      </w:r>
      <w:r w:rsidRPr="00525C91">
        <w:t>review</w:t>
      </w:r>
      <w:r w:rsidR="0028503B" w:rsidRPr="00525C91">
        <w:t xml:space="preserve"> of the programme</w:t>
      </w:r>
      <w:r w:rsidRPr="00525C91">
        <w:t xml:space="preserve">, </w:t>
      </w:r>
      <w:r w:rsidR="00726FE4" w:rsidRPr="00525C91">
        <w:t xml:space="preserve">related </w:t>
      </w:r>
      <w:r w:rsidRPr="00525C91">
        <w:t xml:space="preserve">submissions and </w:t>
      </w:r>
      <w:r w:rsidR="0028503B" w:rsidRPr="00525C91">
        <w:t xml:space="preserve">a </w:t>
      </w:r>
      <w:r w:rsidRPr="00525C91">
        <w:t>peer review analysis. The</w:t>
      </w:r>
      <w:r w:rsidR="002B3507" w:rsidRPr="00525C91">
        <w:t xml:space="preserve"> </w:t>
      </w:r>
      <w:r w:rsidRPr="00525C91">
        <w:t xml:space="preserve">activities </w:t>
      </w:r>
      <w:r w:rsidR="004C1C33" w:rsidRPr="00525C91">
        <w:t xml:space="preserve">are categorised </w:t>
      </w:r>
      <w:r w:rsidR="00F81D72" w:rsidRPr="00525C91">
        <w:t xml:space="preserve">as </w:t>
      </w:r>
      <w:r w:rsidR="0085551D" w:rsidRPr="00525C91">
        <w:t>follows</w:t>
      </w:r>
      <w:r w:rsidR="007D5DFF" w:rsidRPr="00525C91">
        <w:t>:</w:t>
      </w:r>
      <w:r w:rsidRPr="00525C91">
        <w:t xml:space="preserve"> </w:t>
      </w:r>
      <w:r w:rsidR="008C1EE2" w:rsidRPr="00525C91">
        <w:t>(</w:t>
      </w:r>
      <w:r w:rsidR="007D5DFF" w:rsidRPr="00525C91">
        <w:t>A</w:t>
      </w:r>
      <w:r w:rsidR="008C1EE2" w:rsidRPr="00525C91">
        <w:t xml:space="preserve">) </w:t>
      </w:r>
      <w:r w:rsidR="00B324C0" w:rsidRPr="00525C91">
        <w:t xml:space="preserve">those that </w:t>
      </w:r>
      <w:r w:rsidR="00BB17F1" w:rsidRPr="00525C91">
        <w:t>have existing</w:t>
      </w:r>
      <w:r w:rsidR="00A43AF4" w:rsidRPr="00525C91">
        <w:t xml:space="preserve"> </w:t>
      </w:r>
      <w:r w:rsidR="00582871" w:rsidRPr="00525C91">
        <w:t xml:space="preserve">strong </w:t>
      </w:r>
      <w:r w:rsidRPr="00525C91">
        <w:t>alignment with Target</w:t>
      </w:r>
      <w:r w:rsidR="009E6FB7" w:rsidRPr="00525C91">
        <w:t> </w:t>
      </w:r>
      <w:r w:rsidRPr="00525C91">
        <w:t xml:space="preserve">3 </w:t>
      </w:r>
      <w:r w:rsidR="009E6FB7" w:rsidRPr="00525C91">
        <w:rPr>
          <w:color w:val="000000" w:themeColor="text1"/>
        </w:rPr>
        <w:t>of the Framework</w:t>
      </w:r>
      <w:r w:rsidR="009E6FB7" w:rsidRPr="00525C91">
        <w:t xml:space="preserve"> </w:t>
      </w:r>
      <w:r w:rsidRPr="00525C91">
        <w:t>and its interlinkages</w:t>
      </w:r>
      <w:r w:rsidR="001056CC" w:rsidRPr="00525C91">
        <w:t xml:space="preserve"> with other targets</w:t>
      </w:r>
      <w:r w:rsidRPr="00525C91">
        <w:t>; (</w:t>
      </w:r>
      <w:r w:rsidR="007D5DFF" w:rsidRPr="00525C91">
        <w:t>B</w:t>
      </w:r>
      <w:r w:rsidRPr="00525C91">
        <w:t>)</w:t>
      </w:r>
      <w:r w:rsidR="00E25F41" w:rsidRPr="00525C91">
        <w:t> </w:t>
      </w:r>
      <w:r w:rsidR="00885C6C" w:rsidRPr="00525C91">
        <w:t>those</w:t>
      </w:r>
      <w:r w:rsidR="0046735A" w:rsidRPr="00525C91">
        <w:t xml:space="preserve"> </w:t>
      </w:r>
      <w:r w:rsidR="00894AEE" w:rsidRPr="00525C91">
        <w:t xml:space="preserve">which </w:t>
      </w:r>
      <w:r w:rsidRPr="00525C91">
        <w:t xml:space="preserve">address targets that are partially covered </w:t>
      </w:r>
      <w:r w:rsidR="003B56C3" w:rsidRPr="00525C91">
        <w:t xml:space="preserve">by the programme of work </w:t>
      </w:r>
      <w:r w:rsidRPr="00525C91">
        <w:t>and where implementation can be strengthened; and (</w:t>
      </w:r>
      <w:r w:rsidR="007D5DFF" w:rsidRPr="00525C91">
        <w:t>C</w:t>
      </w:r>
      <w:r w:rsidRPr="00525C91">
        <w:t>)</w:t>
      </w:r>
      <w:r w:rsidR="00E25F41" w:rsidRPr="00525C91">
        <w:t> </w:t>
      </w:r>
      <w:r w:rsidRPr="00525C91">
        <w:t xml:space="preserve">areas for further development </w:t>
      </w:r>
      <w:r w:rsidR="0034696C" w:rsidRPr="00525C91">
        <w:t xml:space="preserve">that </w:t>
      </w:r>
      <w:r w:rsidRPr="00525C91">
        <w:t xml:space="preserve">the programme </w:t>
      </w:r>
      <w:r w:rsidR="003B56C3" w:rsidRPr="00525C91">
        <w:t xml:space="preserve">of work </w:t>
      </w:r>
      <w:r w:rsidR="003D4198" w:rsidRPr="00525C91">
        <w:t xml:space="preserve">does not cover or only covers in a limited manner </w:t>
      </w:r>
      <w:r w:rsidRPr="00525C91">
        <w:t xml:space="preserve">and </w:t>
      </w:r>
      <w:r w:rsidR="00200665" w:rsidRPr="00525C91">
        <w:t xml:space="preserve">where </w:t>
      </w:r>
      <w:r w:rsidRPr="00525C91">
        <w:t>additional guidance is needed.</w:t>
      </w:r>
      <w:r w:rsidR="113838A0" w:rsidRPr="00525C91">
        <w:t xml:space="preserve"> </w:t>
      </w:r>
      <w:r w:rsidR="44C3E612" w:rsidRPr="00525C91">
        <w:t xml:space="preserve">For </w:t>
      </w:r>
      <w:r w:rsidR="002305EE" w:rsidRPr="00525C91">
        <w:t>T</w:t>
      </w:r>
      <w:r w:rsidR="44C3E612" w:rsidRPr="00525C91">
        <w:t>argets</w:t>
      </w:r>
      <w:r w:rsidR="00E25F41" w:rsidRPr="00525C91">
        <w:t> </w:t>
      </w:r>
      <w:r w:rsidR="00254265" w:rsidRPr="00525C91">
        <w:t xml:space="preserve">9, </w:t>
      </w:r>
      <w:r w:rsidR="0070324D" w:rsidRPr="00525C91">
        <w:t xml:space="preserve">13, </w:t>
      </w:r>
      <w:r w:rsidR="00254265" w:rsidRPr="00525C91">
        <w:t>16</w:t>
      </w:r>
      <w:r w:rsidR="00FC4FAD" w:rsidRPr="00525C91">
        <w:t>,</w:t>
      </w:r>
      <w:r w:rsidR="00254265" w:rsidRPr="00525C91">
        <w:t xml:space="preserve"> </w:t>
      </w:r>
      <w:r w:rsidR="44C3E612" w:rsidRPr="00525C91">
        <w:t>17 and 18, no specific actions</w:t>
      </w:r>
      <w:r w:rsidR="00AB1A70" w:rsidRPr="00525C91">
        <w:t xml:space="preserve"> relevant to </w:t>
      </w:r>
      <w:r w:rsidR="00525C91" w:rsidRPr="00525C91">
        <w:t>protected areas and other effective area-based conservation measures</w:t>
      </w:r>
      <w:r w:rsidR="00A85E91" w:rsidRPr="00525C91">
        <w:t xml:space="preserve"> </w:t>
      </w:r>
      <w:r w:rsidR="44C3E612" w:rsidRPr="00525C91">
        <w:t>are proposed.</w:t>
      </w:r>
    </w:p>
    <w:p w14:paraId="6AB71B36" w14:textId="00DAA3C3" w:rsidR="7EA607E5" w:rsidRPr="00525C91" w:rsidRDefault="7EA607E5" w:rsidP="0DC7015D">
      <w:pPr>
        <w:pStyle w:val="CBDNormalNoNumber"/>
        <w:tabs>
          <w:tab w:val="clear" w:pos="567"/>
        </w:tabs>
        <w:spacing w:before="120" w:after="240"/>
        <w:ind w:left="1134"/>
      </w:pPr>
      <w:r w:rsidRPr="00525C91">
        <w:t xml:space="preserve">The implementation of the </w:t>
      </w:r>
      <w:r w:rsidR="00423339" w:rsidRPr="00525C91">
        <w:t xml:space="preserve">updated </w:t>
      </w:r>
      <w:r w:rsidRPr="00525C91">
        <w:t>programme of work should be conducted in line with section C of the Kunming-Montreal Global Biodiversity Framework</w:t>
      </w:r>
      <w:r w:rsidR="00EC2C42" w:rsidRPr="00525C91">
        <w:t>, and in accordance with national circumstances, legislation and priorities</w:t>
      </w:r>
      <w:r w:rsidR="00857B52" w:rsidRPr="00525C91">
        <w:t>.</w:t>
      </w:r>
    </w:p>
    <w:p w14:paraId="0BE72887" w14:textId="1B1D63AC" w:rsidR="006028BF" w:rsidRPr="00525C91" w:rsidDel="005321C5" w:rsidRDefault="006028BF" w:rsidP="00D83DB8">
      <w:pPr>
        <w:pStyle w:val="CBDTableTitle"/>
        <w:tabs>
          <w:tab w:val="clear" w:pos="567"/>
        </w:tabs>
        <w:ind w:left="1134"/>
      </w:pPr>
      <w:r w:rsidRPr="00525C91">
        <w:t xml:space="preserve">Complementary activities </w:t>
      </w:r>
      <w:r w:rsidR="001056CC" w:rsidRPr="00525C91">
        <w:t xml:space="preserve">to strengthen </w:t>
      </w:r>
      <w:r w:rsidRPr="00525C91">
        <w:t xml:space="preserve">the programme of work on protected </w:t>
      </w:r>
      <w:r w:rsidR="00900B7A" w:rsidRPr="00525C91">
        <w:t xml:space="preserve">and conserved </w:t>
      </w:r>
      <w:r w:rsidRPr="00525C91">
        <w:t>areas</w:t>
      </w:r>
      <w:r w:rsidR="001056CC" w:rsidRPr="00525C91">
        <w:t xml:space="preserve"> and its alignment with the Kunming-Montreal Global Biodiversity Framework</w:t>
      </w:r>
    </w:p>
    <w:tbl>
      <w:tblPr>
        <w:tblStyle w:val="TableGrid"/>
        <w:tblW w:w="8929" w:type="dxa"/>
        <w:tblInd w:w="704" w:type="dxa"/>
        <w:tblLook w:val="04A0" w:firstRow="1" w:lastRow="0" w:firstColumn="1" w:lastColumn="0" w:noHBand="0" w:noVBand="1"/>
      </w:tblPr>
      <w:tblGrid>
        <w:gridCol w:w="1842"/>
        <w:gridCol w:w="5387"/>
        <w:gridCol w:w="1700"/>
      </w:tblGrid>
      <w:tr w:rsidR="000B4839" w:rsidRPr="00525C91" w14:paraId="38A8F085" w14:textId="77777777" w:rsidTr="00D83DB8">
        <w:trPr>
          <w:tblHeader/>
        </w:trPr>
        <w:tc>
          <w:tcPr>
            <w:tcW w:w="1842" w:type="dxa"/>
          </w:tcPr>
          <w:p w14:paraId="2781EA2E" w14:textId="00C5E9CD" w:rsidR="00C63A42" w:rsidRPr="00525C91" w:rsidRDefault="00C63A42" w:rsidP="00E32BCE">
            <w:pPr>
              <w:spacing w:before="40" w:after="40"/>
              <w:jc w:val="left"/>
              <w:rPr>
                <w:i/>
                <w:iCs/>
                <w:color w:val="000000" w:themeColor="text1"/>
                <w:sz w:val="20"/>
                <w:szCs w:val="20"/>
              </w:rPr>
            </w:pPr>
            <w:r w:rsidRPr="00525C91">
              <w:rPr>
                <w:rFonts w:eastAsiaTheme="majorEastAsia"/>
                <w:i/>
                <w:iCs/>
                <w:color w:val="000000" w:themeColor="text1"/>
                <w:sz w:val="20"/>
                <w:szCs w:val="20"/>
              </w:rPr>
              <w:t>Targets of the Kunming-Montreal Global Biodiversity Framework</w:t>
            </w:r>
          </w:p>
        </w:tc>
        <w:tc>
          <w:tcPr>
            <w:tcW w:w="5387" w:type="dxa"/>
          </w:tcPr>
          <w:p w14:paraId="3E01BDDA" w14:textId="6AA1C67D" w:rsidR="00C63A42" w:rsidRPr="00525C91" w:rsidRDefault="00C63A42" w:rsidP="00E32BCE">
            <w:pPr>
              <w:spacing w:before="40" w:after="40"/>
              <w:rPr>
                <w:color w:val="000000" w:themeColor="text1"/>
                <w:sz w:val="20"/>
                <w:szCs w:val="20"/>
              </w:rPr>
            </w:pPr>
            <w:r w:rsidRPr="00525C91">
              <w:rPr>
                <w:rFonts w:eastAsiaTheme="majorEastAsia"/>
                <w:i/>
                <w:iCs/>
                <w:color w:val="000000" w:themeColor="text1"/>
                <w:sz w:val="20"/>
                <w:szCs w:val="20"/>
              </w:rPr>
              <w:t xml:space="preserve">Complementary activities </w:t>
            </w:r>
          </w:p>
        </w:tc>
        <w:tc>
          <w:tcPr>
            <w:tcW w:w="1700" w:type="dxa"/>
          </w:tcPr>
          <w:p w14:paraId="63DD378C" w14:textId="3C0D97B3" w:rsidR="00C63A42" w:rsidRPr="00525C91" w:rsidRDefault="00130562" w:rsidP="00E32BCE">
            <w:pPr>
              <w:spacing w:before="40" w:after="40"/>
              <w:rPr>
                <w:i/>
                <w:iCs/>
                <w:color w:val="000000" w:themeColor="text1"/>
                <w:sz w:val="20"/>
                <w:szCs w:val="20"/>
              </w:rPr>
            </w:pPr>
            <w:r w:rsidRPr="00525C91">
              <w:rPr>
                <w:rFonts w:eastAsiaTheme="majorEastAsia"/>
                <w:i/>
                <w:iCs/>
                <w:color w:val="000000" w:themeColor="text1"/>
                <w:sz w:val="20"/>
                <w:szCs w:val="20"/>
              </w:rPr>
              <w:t>C</w:t>
            </w:r>
            <w:r w:rsidR="00C63A42" w:rsidRPr="00525C91">
              <w:rPr>
                <w:rFonts w:eastAsiaTheme="majorEastAsia"/>
                <w:i/>
                <w:iCs/>
                <w:color w:val="000000" w:themeColor="text1"/>
                <w:sz w:val="20"/>
                <w:szCs w:val="20"/>
              </w:rPr>
              <w:t>ategory</w:t>
            </w:r>
          </w:p>
        </w:tc>
      </w:tr>
      <w:tr w:rsidR="000B4839" w:rsidRPr="00525C91" w14:paraId="3CC76075" w14:textId="77777777" w:rsidTr="00D83DB8">
        <w:tc>
          <w:tcPr>
            <w:tcW w:w="1842" w:type="dxa"/>
          </w:tcPr>
          <w:p w14:paraId="441FDF0E" w14:textId="1A439D57" w:rsidR="00C63A42" w:rsidRPr="00525C91" w:rsidRDefault="00C63A42" w:rsidP="00E32BCE">
            <w:pPr>
              <w:spacing w:before="40" w:after="40"/>
              <w:rPr>
                <w:color w:val="000000" w:themeColor="text1"/>
                <w:sz w:val="20"/>
                <w:szCs w:val="20"/>
              </w:rPr>
            </w:pPr>
            <w:r w:rsidRPr="00525C91">
              <w:rPr>
                <w:color w:val="000000" w:themeColor="text1"/>
                <w:sz w:val="20"/>
                <w:szCs w:val="20"/>
              </w:rPr>
              <w:t>Target 1</w:t>
            </w:r>
          </w:p>
        </w:tc>
        <w:tc>
          <w:tcPr>
            <w:tcW w:w="5387" w:type="dxa"/>
          </w:tcPr>
          <w:p w14:paraId="15BCF388" w14:textId="3AF57855" w:rsidR="00F60E56" w:rsidRPr="00525C91" w:rsidRDefault="00FB11FB" w:rsidP="009141D7">
            <w:pPr>
              <w:tabs>
                <w:tab w:val="left" w:pos="486"/>
              </w:tabs>
              <w:spacing w:before="40" w:after="40"/>
              <w:ind w:left="61"/>
              <w:jc w:val="left"/>
              <w:rPr>
                <w:color w:val="000000" w:themeColor="text1"/>
                <w:sz w:val="20"/>
                <w:szCs w:val="20"/>
              </w:rPr>
            </w:pPr>
            <w:r w:rsidRPr="00525C91">
              <w:rPr>
                <w:color w:val="000000" w:themeColor="text1"/>
                <w:sz w:val="20"/>
                <w:szCs w:val="20"/>
              </w:rPr>
              <w:t>1.</w:t>
            </w:r>
            <w:r w:rsidRPr="00525C91">
              <w:tab/>
            </w:r>
            <w:r w:rsidR="00C22AB3" w:rsidRPr="00525C91">
              <w:rPr>
                <w:color w:val="000000" w:themeColor="text1"/>
                <w:sz w:val="20"/>
                <w:szCs w:val="20"/>
              </w:rPr>
              <w:t xml:space="preserve">Integrate </w:t>
            </w:r>
            <w:r w:rsidR="00525C91" w:rsidRPr="00525C91">
              <w:rPr>
                <w:color w:val="000000" w:themeColor="text1"/>
                <w:sz w:val="20"/>
                <w:szCs w:val="20"/>
              </w:rPr>
              <w:t>protected areas and other effective area-based conservation measures</w:t>
            </w:r>
            <w:r w:rsidR="00550D5C" w:rsidRPr="00525C91">
              <w:rPr>
                <w:color w:val="000000" w:themeColor="text1"/>
                <w:sz w:val="20"/>
                <w:szCs w:val="20"/>
              </w:rPr>
              <w:t xml:space="preserve"> </w:t>
            </w:r>
            <w:r w:rsidR="00C22AB3" w:rsidRPr="00525C91">
              <w:rPr>
                <w:color w:val="000000" w:themeColor="text1"/>
                <w:sz w:val="20"/>
                <w:szCs w:val="20"/>
              </w:rPr>
              <w:t>into broader landscape and seascape planning to improve</w:t>
            </w:r>
            <w:r w:rsidR="5C2912CD" w:rsidRPr="00525C91">
              <w:rPr>
                <w:color w:val="000000" w:themeColor="text1"/>
                <w:sz w:val="20"/>
                <w:szCs w:val="20"/>
              </w:rPr>
              <w:t>,</w:t>
            </w:r>
            <w:r w:rsidR="00C22AB3" w:rsidRPr="00525C91">
              <w:rPr>
                <w:color w:val="000000" w:themeColor="text1"/>
                <w:sz w:val="20"/>
                <w:szCs w:val="20"/>
              </w:rPr>
              <w:t xml:space="preserve"> </w:t>
            </w:r>
            <w:r w:rsidR="5C2912CD" w:rsidRPr="00525C91">
              <w:rPr>
                <w:color w:val="000000" w:themeColor="text1"/>
                <w:sz w:val="20"/>
                <w:szCs w:val="20"/>
              </w:rPr>
              <w:t xml:space="preserve">in accordance with national legislation, </w:t>
            </w:r>
            <w:r w:rsidR="001B26A0" w:rsidRPr="00525C91">
              <w:rPr>
                <w:color w:val="000000" w:themeColor="text1"/>
                <w:sz w:val="20"/>
                <w:szCs w:val="20"/>
              </w:rPr>
              <w:t>biodiversity outcomes, ecological representativeness an</w:t>
            </w:r>
            <w:r w:rsidR="00C954B8" w:rsidRPr="00525C91">
              <w:rPr>
                <w:color w:val="000000" w:themeColor="text1"/>
                <w:sz w:val="20"/>
                <w:szCs w:val="20"/>
              </w:rPr>
              <w:t>d</w:t>
            </w:r>
            <w:r w:rsidR="001B26A0" w:rsidRPr="00525C91">
              <w:rPr>
                <w:color w:val="000000" w:themeColor="text1"/>
                <w:sz w:val="20"/>
                <w:szCs w:val="20"/>
              </w:rPr>
              <w:t xml:space="preserve"> </w:t>
            </w:r>
            <w:r w:rsidR="00C22AB3" w:rsidRPr="00525C91">
              <w:rPr>
                <w:color w:val="000000" w:themeColor="text1"/>
                <w:sz w:val="20"/>
                <w:szCs w:val="20"/>
              </w:rPr>
              <w:t xml:space="preserve">connectivity, through participatory and </w:t>
            </w:r>
            <w:r w:rsidR="00E5097E" w:rsidRPr="00525C91">
              <w:rPr>
                <w:color w:val="000000" w:themeColor="text1"/>
                <w:sz w:val="20"/>
                <w:szCs w:val="20"/>
              </w:rPr>
              <w:t>biodiversity</w:t>
            </w:r>
            <w:r w:rsidR="00600448" w:rsidRPr="00525C91">
              <w:rPr>
                <w:color w:val="000000" w:themeColor="text1"/>
                <w:sz w:val="20"/>
                <w:szCs w:val="20"/>
              </w:rPr>
              <w:t>-</w:t>
            </w:r>
            <w:r w:rsidR="00C22AB3" w:rsidRPr="00525C91">
              <w:rPr>
                <w:color w:val="000000" w:themeColor="text1"/>
                <w:sz w:val="20"/>
                <w:szCs w:val="20"/>
              </w:rPr>
              <w:t>inclusive spatial planning</w:t>
            </w:r>
            <w:r w:rsidR="003B3FB5" w:rsidRPr="00525C91">
              <w:t xml:space="preserve"> </w:t>
            </w:r>
            <w:r w:rsidR="00C22AB3" w:rsidRPr="00525C91">
              <w:rPr>
                <w:color w:val="000000" w:themeColor="text1"/>
                <w:sz w:val="20"/>
                <w:szCs w:val="20"/>
              </w:rPr>
              <w:t xml:space="preserve">processes </w:t>
            </w:r>
            <w:r w:rsidR="003B3FB5" w:rsidRPr="00525C91">
              <w:rPr>
                <w:color w:val="000000" w:themeColor="text1"/>
                <w:sz w:val="20"/>
                <w:szCs w:val="20"/>
              </w:rPr>
              <w:t xml:space="preserve">while </w:t>
            </w:r>
            <w:r w:rsidR="73A18838" w:rsidRPr="00525C91">
              <w:rPr>
                <w:color w:val="000000" w:themeColor="text1"/>
                <w:sz w:val="20"/>
                <w:szCs w:val="20"/>
              </w:rPr>
              <w:t>recognizing</w:t>
            </w:r>
            <w:r w:rsidR="00A86314" w:rsidRPr="00525C91">
              <w:rPr>
                <w:color w:val="000000" w:themeColor="text1"/>
                <w:sz w:val="20"/>
                <w:szCs w:val="20"/>
              </w:rPr>
              <w:t xml:space="preserve"> and</w:t>
            </w:r>
            <w:r w:rsidR="73A18838" w:rsidRPr="00525C91">
              <w:rPr>
                <w:color w:val="000000" w:themeColor="text1"/>
                <w:sz w:val="20"/>
                <w:szCs w:val="20"/>
              </w:rPr>
              <w:t xml:space="preserve"> </w:t>
            </w:r>
            <w:r w:rsidR="1869B723" w:rsidRPr="00525C91">
              <w:rPr>
                <w:color w:val="000000" w:themeColor="text1"/>
                <w:sz w:val="20"/>
                <w:szCs w:val="20"/>
              </w:rPr>
              <w:t xml:space="preserve">respecting </w:t>
            </w:r>
            <w:r w:rsidR="003B3FB5" w:rsidRPr="00525C91">
              <w:rPr>
                <w:color w:val="000000" w:themeColor="text1"/>
                <w:sz w:val="20"/>
                <w:szCs w:val="20"/>
              </w:rPr>
              <w:t xml:space="preserve">the rights </w:t>
            </w:r>
            <w:r w:rsidR="00C22AB3" w:rsidRPr="00525C91">
              <w:rPr>
                <w:color w:val="000000" w:themeColor="text1"/>
                <w:sz w:val="20"/>
                <w:szCs w:val="20"/>
              </w:rPr>
              <w:t>of indigenous peoples and local communities.</w:t>
            </w:r>
          </w:p>
        </w:tc>
        <w:tc>
          <w:tcPr>
            <w:tcW w:w="1700" w:type="dxa"/>
          </w:tcPr>
          <w:p w14:paraId="0CD75AE9" w14:textId="432970DB" w:rsidR="00C63A42" w:rsidRPr="00525C91" w:rsidRDefault="00E5097E" w:rsidP="00E32BCE">
            <w:pPr>
              <w:spacing w:before="40" w:after="40"/>
              <w:rPr>
                <w:color w:val="000000" w:themeColor="text1"/>
                <w:sz w:val="20"/>
                <w:szCs w:val="20"/>
              </w:rPr>
            </w:pPr>
            <w:r w:rsidRPr="00525C91">
              <w:rPr>
                <w:color w:val="000000" w:themeColor="text1"/>
                <w:sz w:val="20"/>
                <w:szCs w:val="20"/>
              </w:rPr>
              <w:t>A</w:t>
            </w:r>
          </w:p>
        </w:tc>
      </w:tr>
      <w:tr w:rsidR="000B4839" w:rsidRPr="00525C91" w14:paraId="10A09773" w14:textId="77777777" w:rsidTr="00D83DB8">
        <w:tc>
          <w:tcPr>
            <w:tcW w:w="1842" w:type="dxa"/>
          </w:tcPr>
          <w:p w14:paraId="47CC2ABE" w14:textId="7D3CD572" w:rsidR="006B20B3" w:rsidRPr="00525C91" w:rsidRDefault="006B20B3" w:rsidP="00E32BCE">
            <w:pPr>
              <w:spacing w:before="40" w:after="40"/>
              <w:rPr>
                <w:color w:val="000000" w:themeColor="text1"/>
                <w:sz w:val="20"/>
                <w:szCs w:val="20"/>
              </w:rPr>
            </w:pPr>
            <w:r w:rsidRPr="00525C91">
              <w:rPr>
                <w:color w:val="000000" w:themeColor="text1"/>
                <w:sz w:val="20"/>
                <w:szCs w:val="20"/>
              </w:rPr>
              <w:t>Target 2</w:t>
            </w:r>
          </w:p>
        </w:tc>
        <w:tc>
          <w:tcPr>
            <w:tcW w:w="5387" w:type="dxa"/>
          </w:tcPr>
          <w:p w14:paraId="7E908460" w14:textId="4CCBB1DA" w:rsidR="006B20B3" w:rsidRPr="00525C91" w:rsidRDefault="00FB11FB" w:rsidP="00E32BCE">
            <w:pPr>
              <w:tabs>
                <w:tab w:val="left" w:pos="486"/>
              </w:tabs>
              <w:spacing w:before="40" w:after="40"/>
              <w:ind w:left="61"/>
              <w:jc w:val="left"/>
              <w:rPr>
                <w:b/>
                <w:bCs/>
                <w:color w:val="000000" w:themeColor="text1"/>
                <w:sz w:val="20"/>
                <w:szCs w:val="20"/>
              </w:rPr>
            </w:pPr>
            <w:r w:rsidRPr="00525C91">
              <w:rPr>
                <w:color w:val="000000" w:themeColor="text1"/>
                <w:sz w:val="20"/>
                <w:szCs w:val="20"/>
              </w:rPr>
              <w:t>2.</w:t>
            </w:r>
            <w:r w:rsidRPr="00525C91">
              <w:tab/>
            </w:r>
            <w:r w:rsidR="006B20B3" w:rsidRPr="00525C91">
              <w:rPr>
                <w:color w:val="000000" w:themeColor="text1"/>
                <w:sz w:val="20"/>
                <w:szCs w:val="20"/>
              </w:rPr>
              <w:t xml:space="preserve">Promote </w:t>
            </w:r>
            <w:r w:rsidR="00953356" w:rsidRPr="00525C91">
              <w:rPr>
                <w:color w:val="000000" w:themeColor="text1"/>
                <w:sz w:val="20"/>
                <w:szCs w:val="20"/>
              </w:rPr>
              <w:t xml:space="preserve">the </w:t>
            </w:r>
            <w:r w:rsidR="006B20B3" w:rsidRPr="00525C91">
              <w:rPr>
                <w:color w:val="000000" w:themeColor="text1"/>
                <w:sz w:val="20"/>
                <w:szCs w:val="20"/>
              </w:rPr>
              <w:t xml:space="preserve">restoration of degraded ecosystems within and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w:t>
            </w:r>
            <w:r w:rsidR="00A91898" w:rsidRPr="00525C91">
              <w:rPr>
                <w:color w:val="000000" w:themeColor="text1"/>
                <w:sz w:val="20"/>
                <w:szCs w:val="20"/>
              </w:rPr>
              <w:t xml:space="preserve">and beyond, </w:t>
            </w:r>
            <w:r w:rsidR="006B20B3" w:rsidRPr="00525C91">
              <w:rPr>
                <w:color w:val="000000" w:themeColor="text1"/>
                <w:sz w:val="20"/>
                <w:szCs w:val="20"/>
              </w:rPr>
              <w:t>including buffer zones</w:t>
            </w:r>
            <w:r w:rsidR="00F05200" w:rsidRPr="00525C91">
              <w:rPr>
                <w:color w:val="000000" w:themeColor="text1"/>
                <w:sz w:val="20"/>
                <w:szCs w:val="20"/>
              </w:rPr>
              <w:t>,</w:t>
            </w:r>
            <w:r w:rsidR="006B20B3" w:rsidRPr="00525C91">
              <w:rPr>
                <w:color w:val="000000" w:themeColor="text1"/>
                <w:sz w:val="20"/>
                <w:szCs w:val="20"/>
              </w:rPr>
              <w:t xml:space="preserve"> ecological corridors</w:t>
            </w:r>
            <w:r w:rsidR="0080792F" w:rsidRPr="00525C91">
              <w:rPr>
                <w:color w:val="000000" w:themeColor="text1"/>
                <w:sz w:val="20"/>
                <w:szCs w:val="20"/>
              </w:rPr>
              <w:t xml:space="preserve"> </w:t>
            </w:r>
            <w:r w:rsidR="00F05200" w:rsidRPr="00525C91">
              <w:rPr>
                <w:color w:val="000000" w:themeColor="text1"/>
                <w:sz w:val="20"/>
                <w:szCs w:val="20"/>
              </w:rPr>
              <w:t>and</w:t>
            </w:r>
            <w:r w:rsidR="00E55D18" w:rsidRPr="00525C91">
              <w:rPr>
                <w:color w:val="000000" w:themeColor="text1"/>
                <w:sz w:val="20"/>
                <w:szCs w:val="20"/>
              </w:rPr>
              <w:t xml:space="preserve"> </w:t>
            </w:r>
            <w:r w:rsidR="0080792F" w:rsidRPr="00525C91">
              <w:rPr>
                <w:color w:val="000000" w:themeColor="text1"/>
                <w:sz w:val="20"/>
                <w:szCs w:val="20"/>
              </w:rPr>
              <w:t>freshwater and riverine ecosystems</w:t>
            </w:r>
            <w:r w:rsidR="006B20B3" w:rsidRPr="00525C91">
              <w:rPr>
                <w:color w:val="000000" w:themeColor="text1"/>
                <w:sz w:val="20"/>
                <w:szCs w:val="20"/>
              </w:rPr>
              <w:t xml:space="preserve">, </w:t>
            </w:r>
            <w:r w:rsidR="005616D5" w:rsidRPr="00525C91">
              <w:rPr>
                <w:color w:val="000000" w:themeColor="text1"/>
                <w:sz w:val="20"/>
                <w:szCs w:val="20"/>
              </w:rPr>
              <w:t xml:space="preserve">with a view to restoring ecological integrity and ecological connectivity across landscapes and seascapes, </w:t>
            </w:r>
            <w:r w:rsidR="006B20B3" w:rsidRPr="00525C91">
              <w:rPr>
                <w:color w:val="000000" w:themeColor="text1"/>
                <w:sz w:val="20"/>
                <w:szCs w:val="20"/>
              </w:rPr>
              <w:t>including through the development of criteria for identifying priority restoration areas and approaches for measuring restoration success</w:t>
            </w:r>
            <w:r w:rsidR="52B0B738" w:rsidRPr="00525C91">
              <w:rPr>
                <w:color w:val="000000" w:themeColor="text1"/>
                <w:sz w:val="20"/>
                <w:szCs w:val="20"/>
              </w:rPr>
              <w:t>, ensuring</w:t>
            </w:r>
            <w:r w:rsidR="001B035F" w:rsidRPr="00525C91">
              <w:rPr>
                <w:color w:val="000000" w:themeColor="text1"/>
                <w:sz w:val="20"/>
                <w:szCs w:val="20"/>
              </w:rPr>
              <w:t xml:space="preserve"> </w:t>
            </w:r>
            <w:r w:rsidR="52B0B738" w:rsidRPr="00525C91">
              <w:rPr>
                <w:color w:val="000000" w:themeColor="text1"/>
                <w:sz w:val="20"/>
                <w:szCs w:val="20"/>
              </w:rPr>
              <w:t>inclusive and gender-responsive implementation</w:t>
            </w:r>
            <w:r w:rsidR="001056CC" w:rsidRPr="00525C91">
              <w:rPr>
                <w:color w:val="000000" w:themeColor="text1"/>
                <w:sz w:val="20"/>
                <w:szCs w:val="20"/>
              </w:rPr>
              <w:t xml:space="preserve"> of the restoration efforts</w:t>
            </w:r>
            <w:r w:rsidR="52B0B738" w:rsidRPr="00525C91">
              <w:rPr>
                <w:color w:val="000000" w:themeColor="text1"/>
                <w:sz w:val="20"/>
                <w:szCs w:val="20"/>
              </w:rPr>
              <w:t xml:space="preserve">, as </w:t>
            </w:r>
            <w:r w:rsidR="00733B29" w:rsidRPr="00525C91">
              <w:rPr>
                <w:color w:val="000000" w:themeColor="text1"/>
                <w:sz w:val="20"/>
                <w:szCs w:val="20"/>
              </w:rPr>
              <w:t>appropriate</w:t>
            </w:r>
            <w:r w:rsidR="52B0B738" w:rsidRPr="00525C91">
              <w:rPr>
                <w:color w:val="000000" w:themeColor="text1"/>
                <w:sz w:val="20"/>
                <w:szCs w:val="20"/>
              </w:rPr>
              <w:t>.</w:t>
            </w:r>
          </w:p>
        </w:tc>
        <w:tc>
          <w:tcPr>
            <w:tcW w:w="1700" w:type="dxa"/>
          </w:tcPr>
          <w:p w14:paraId="0933506A" w14:textId="4DA35563"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2DE3DFB8" w14:textId="77777777" w:rsidTr="00D83DB8">
        <w:tc>
          <w:tcPr>
            <w:tcW w:w="1842" w:type="dxa"/>
          </w:tcPr>
          <w:p w14:paraId="7BDEDF4E" w14:textId="2541611A" w:rsidR="006B20B3" w:rsidRPr="00525C91" w:rsidRDefault="006B20B3" w:rsidP="00E32BCE">
            <w:pPr>
              <w:spacing w:before="40" w:after="40"/>
              <w:rPr>
                <w:color w:val="000000" w:themeColor="text1"/>
                <w:sz w:val="20"/>
                <w:szCs w:val="20"/>
              </w:rPr>
            </w:pPr>
            <w:r w:rsidRPr="00525C91">
              <w:rPr>
                <w:color w:val="000000" w:themeColor="text1"/>
                <w:sz w:val="20"/>
                <w:szCs w:val="20"/>
              </w:rPr>
              <w:t>Target 3</w:t>
            </w:r>
          </w:p>
        </w:tc>
        <w:tc>
          <w:tcPr>
            <w:tcW w:w="5387" w:type="dxa"/>
          </w:tcPr>
          <w:p w14:paraId="68FAD4F8" w14:textId="6D160D8A"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3.</w:t>
            </w:r>
            <w:r w:rsidRPr="00525C91">
              <w:tab/>
            </w:r>
            <w:r w:rsidR="006B20B3" w:rsidRPr="00525C91">
              <w:rPr>
                <w:color w:val="000000" w:themeColor="text1"/>
                <w:sz w:val="20"/>
                <w:szCs w:val="20"/>
              </w:rPr>
              <w:t>Incorporate the language, scope and timelines of Target 3 of the Kunming</w:t>
            </w:r>
            <w:r w:rsidR="00D737F5" w:rsidRPr="00525C91">
              <w:rPr>
                <w:color w:val="000000" w:themeColor="text1"/>
                <w:sz w:val="20"/>
                <w:szCs w:val="20"/>
              </w:rPr>
              <w:t>-</w:t>
            </w:r>
            <w:r w:rsidR="006B20B3" w:rsidRPr="00525C91">
              <w:rPr>
                <w:color w:val="000000" w:themeColor="text1"/>
                <w:sz w:val="20"/>
                <w:szCs w:val="20"/>
              </w:rPr>
              <w:t>Montreal Global Biodiversity Framework across</w:t>
            </w:r>
            <w:r w:rsidR="00FD4D0C" w:rsidRPr="00525C91">
              <w:rPr>
                <w:color w:val="000000" w:themeColor="text1"/>
                <w:sz w:val="20"/>
                <w:szCs w:val="20"/>
              </w:rPr>
              <w:t xml:space="preserve"> implementation of </w:t>
            </w:r>
            <w:r w:rsidR="006B20B3" w:rsidRPr="00525C91">
              <w:rPr>
                <w:color w:val="000000" w:themeColor="text1"/>
                <w:sz w:val="20"/>
                <w:szCs w:val="20"/>
              </w:rPr>
              <w:t>the programme of work, updating relevant timelines and terminology, and ensuring coherence with related processes under the Convention</w:t>
            </w:r>
            <w:r w:rsidR="00E92B63" w:rsidRPr="00525C91">
              <w:t xml:space="preserve"> </w:t>
            </w:r>
            <w:r w:rsidR="00E92B63" w:rsidRPr="00525C91">
              <w:rPr>
                <w:color w:val="000000" w:themeColor="text1"/>
                <w:sz w:val="20"/>
                <w:szCs w:val="20"/>
              </w:rPr>
              <w:t>on Biological Diversity</w:t>
            </w:r>
            <w:r w:rsidR="006B20B3" w:rsidRPr="00525C91">
              <w:rPr>
                <w:color w:val="000000" w:themeColor="text1"/>
                <w:sz w:val="20"/>
                <w:szCs w:val="20"/>
              </w:rPr>
              <w:t xml:space="preserve">, including the programme of work on </w:t>
            </w:r>
            <w:r w:rsidR="002576CC" w:rsidRPr="00525C91">
              <w:rPr>
                <w:color w:val="000000" w:themeColor="text1"/>
                <w:sz w:val="20"/>
                <w:szCs w:val="20"/>
              </w:rPr>
              <w:t>Article</w:t>
            </w:r>
            <w:r w:rsidR="006B20B3" w:rsidRPr="00525C91">
              <w:rPr>
                <w:color w:val="000000" w:themeColor="text1"/>
                <w:sz w:val="20"/>
                <w:szCs w:val="20"/>
              </w:rPr>
              <w:t> 8(j)</w:t>
            </w:r>
            <w:r w:rsidR="008161A9" w:rsidRPr="00525C91">
              <w:rPr>
                <w:color w:val="000000" w:themeColor="text1"/>
                <w:sz w:val="20"/>
                <w:szCs w:val="20"/>
              </w:rPr>
              <w:t xml:space="preserve"> and </w:t>
            </w:r>
            <w:r w:rsidR="00786F61" w:rsidRPr="00525C91">
              <w:rPr>
                <w:color w:val="000000" w:themeColor="text1"/>
                <w:sz w:val="20"/>
                <w:szCs w:val="20"/>
              </w:rPr>
              <w:lastRenderedPageBreak/>
              <w:t xml:space="preserve">other </w:t>
            </w:r>
            <w:r w:rsidR="008161A9" w:rsidRPr="00525C91">
              <w:rPr>
                <w:color w:val="000000" w:themeColor="text1"/>
                <w:sz w:val="20"/>
                <w:szCs w:val="20"/>
              </w:rPr>
              <w:t>provisions of the Convention</w:t>
            </w:r>
            <w:r w:rsidR="00786F61" w:rsidRPr="00525C91">
              <w:rPr>
                <w:color w:val="000000" w:themeColor="text1"/>
                <w:sz w:val="20"/>
                <w:szCs w:val="20"/>
              </w:rPr>
              <w:t xml:space="preserve"> related to indigenous peoples and local communities to 2030</w:t>
            </w:r>
            <w:r w:rsidR="006B20B3" w:rsidRPr="00525C91">
              <w:rPr>
                <w:color w:val="000000" w:themeColor="text1"/>
                <w:sz w:val="20"/>
                <w:szCs w:val="20"/>
              </w:rPr>
              <w:t>.</w:t>
            </w:r>
          </w:p>
          <w:p w14:paraId="77364841" w14:textId="287CE16D" w:rsidR="003E4FFE" w:rsidRPr="00525C91" w:rsidRDefault="001A41DB" w:rsidP="00E32BCE">
            <w:pPr>
              <w:tabs>
                <w:tab w:val="left" w:pos="486"/>
              </w:tabs>
              <w:spacing w:before="40" w:after="40"/>
              <w:ind w:left="61"/>
              <w:jc w:val="left"/>
              <w:rPr>
                <w:color w:val="000000" w:themeColor="text1"/>
                <w:sz w:val="20"/>
                <w:szCs w:val="20"/>
              </w:rPr>
            </w:pPr>
            <w:r w:rsidRPr="00525C91">
              <w:rPr>
                <w:color w:val="000000" w:themeColor="text1"/>
                <w:sz w:val="20"/>
                <w:szCs w:val="20"/>
              </w:rPr>
              <w:t>3.</w:t>
            </w:r>
            <w:r w:rsidR="00F24C0C" w:rsidRPr="00525C91">
              <w:rPr>
                <w:color w:val="000000" w:themeColor="text1"/>
                <w:sz w:val="20"/>
                <w:szCs w:val="20"/>
              </w:rPr>
              <w:t>bis</w:t>
            </w:r>
            <w:r w:rsidRPr="00525C91">
              <w:rPr>
                <w:color w:val="000000" w:themeColor="text1"/>
                <w:sz w:val="20"/>
                <w:szCs w:val="20"/>
              </w:rPr>
              <w:t xml:space="preserve"> Strengthen guidance related to improving monitoring, reporting and evaluation systems for terrestrial, freshwater and marine ecosystems to improve the assessment of biodiversity outcomes, including in relation to ecological representativeness, connectivity, integrity, conservation effectiveness, management effectiveness, governance quality, and through the use of appropriately disaggregated indicators, such as by ecosystem type and level of protection.</w:t>
            </w:r>
          </w:p>
          <w:p w14:paraId="119D8591" w14:textId="7AEEF9AD" w:rsidR="32F335FA"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4.</w:t>
            </w:r>
            <w:r w:rsidRPr="00525C91">
              <w:tab/>
            </w:r>
            <w:r w:rsidR="32F335FA" w:rsidRPr="00525C91">
              <w:rPr>
                <w:color w:val="000000" w:themeColor="text1"/>
                <w:sz w:val="20"/>
                <w:szCs w:val="20"/>
              </w:rPr>
              <w:t xml:space="preserve">Enhance guidance </w:t>
            </w:r>
            <w:r w:rsidR="00D266ED" w:rsidRPr="00525C91">
              <w:rPr>
                <w:color w:val="000000" w:themeColor="text1"/>
                <w:sz w:val="20"/>
                <w:szCs w:val="20"/>
              </w:rPr>
              <w:t xml:space="preserve">related to </w:t>
            </w:r>
            <w:r w:rsidR="32F335FA" w:rsidRPr="00525C91">
              <w:rPr>
                <w:color w:val="000000" w:themeColor="text1"/>
                <w:sz w:val="20"/>
                <w:szCs w:val="20"/>
              </w:rPr>
              <w:t>the recognition</w:t>
            </w:r>
            <w:r w:rsidR="5774424C" w:rsidRPr="00525C91">
              <w:rPr>
                <w:color w:val="000000" w:themeColor="text1"/>
                <w:sz w:val="20"/>
                <w:szCs w:val="20"/>
              </w:rPr>
              <w:t>, respect, promotion and protection</w:t>
            </w:r>
            <w:r w:rsidR="32F335FA" w:rsidRPr="00525C91">
              <w:rPr>
                <w:color w:val="000000" w:themeColor="text1"/>
                <w:sz w:val="20"/>
                <w:szCs w:val="20"/>
              </w:rPr>
              <w:t xml:space="preserve"> of indigenous and traditional territories</w:t>
            </w:r>
            <w:r w:rsidR="00466145" w:rsidRPr="00525C91">
              <w:rPr>
                <w:color w:val="000000" w:themeColor="text1"/>
                <w:sz w:val="20"/>
                <w:szCs w:val="20"/>
              </w:rPr>
              <w:t xml:space="preserve"> where applicable</w:t>
            </w:r>
            <w:r w:rsidR="32F335FA" w:rsidRPr="00525C91">
              <w:rPr>
                <w:color w:val="000000" w:themeColor="text1"/>
                <w:sz w:val="20"/>
                <w:szCs w:val="20"/>
              </w:rPr>
              <w:t xml:space="preserve">, in </w:t>
            </w:r>
            <w:r w:rsidR="2753AEC2" w:rsidRPr="00525C91">
              <w:rPr>
                <w:color w:val="000000" w:themeColor="text1"/>
                <w:sz w:val="20"/>
                <w:szCs w:val="20"/>
              </w:rPr>
              <w:t>the context of Target 3</w:t>
            </w:r>
            <w:r w:rsidR="65B3BF27" w:rsidRPr="00525C91">
              <w:rPr>
                <w:color w:val="000000" w:themeColor="text1"/>
                <w:sz w:val="20"/>
                <w:szCs w:val="20"/>
              </w:rPr>
              <w:t xml:space="preserve">, </w:t>
            </w:r>
            <w:r w:rsidR="0220F0CD" w:rsidRPr="00525C91">
              <w:rPr>
                <w:color w:val="000000" w:themeColor="text1"/>
                <w:sz w:val="20"/>
                <w:szCs w:val="20"/>
              </w:rPr>
              <w:t>in</w:t>
            </w:r>
            <w:r w:rsidR="65B3BF27" w:rsidRPr="00525C91">
              <w:rPr>
                <w:color w:val="000000" w:themeColor="text1"/>
                <w:sz w:val="20"/>
                <w:szCs w:val="20"/>
              </w:rPr>
              <w:t xml:space="preserve"> </w:t>
            </w:r>
            <w:r w:rsidR="32F335FA" w:rsidRPr="00525C91">
              <w:rPr>
                <w:color w:val="000000" w:themeColor="text1"/>
                <w:sz w:val="20"/>
                <w:szCs w:val="20"/>
              </w:rPr>
              <w:t xml:space="preserve">a manner consistent with the programme of work on </w:t>
            </w:r>
            <w:r w:rsidR="002576CC" w:rsidRPr="00525C91">
              <w:rPr>
                <w:color w:val="000000" w:themeColor="text1"/>
                <w:sz w:val="20"/>
                <w:szCs w:val="20"/>
              </w:rPr>
              <w:t>Article</w:t>
            </w:r>
            <w:r w:rsidR="32F335FA" w:rsidRPr="00525C91">
              <w:rPr>
                <w:color w:val="000000" w:themeColor="text1"/>
                <w:sz w:val="20"/>
                <w:szCs w:val="20"/>
              </w:rPr>
              <w:t> 8(j)</w:t>
            </w:r>
            <w:r w:rsidR="008161A9" w:rsidRPr="00525C91">
              <w:rPr>
                <w:color w:val="000000" w:themeColor="text1"/>
                <w:sz w:val="20"/>
                <w:szCs w:val="20"/>
              </w:rPr>
              <w:t xml:space="preserve"> and </w:t>
            </w:r>
            <w:r w:rsidR="007452C3" w:rsidRPr="00525C91">
              <w:rPr>
                <w:color w:val="000000" w:themeColor="text1"/>
                <w:sz w:val="20"/>
                <w:szCs w:val="20"/>
              </w:rPr>
              <w:t xml:space="preserve">other </w:t>
            </w:r>
            <w:r w:rsidR="008161A9" w:rsidRPr="00525C91">
              <w:rPr>
                <w:color w:val="000000" w:themeColor="text1"/>
                <w:sz w:val="20"/>
                <w:szCs w:val="20"/>
              </w:rPr>
              <w:t>provisions of the Convention</w:t>
            </w:r>
            <w:r w:rsidR="007452C3" w:rsidRPr="00525C91">
              <w:rPr>
                <w:color w:val="000000" w:themeColor="text1"/>
                <w:sz w:val="20"/>
                <w:szCs w:val="20"/>
              </w:rPr>
              <w:t xml:space="preserve"> related to indigenous peoples and local communities</w:t>
            </w:r>
            <w:r w:rsidR="00E54BF4" w:rsidRPr="00525C91">
              <w:rPr>
                <w:color w:val="000000" w:themeColor="text1"/>
                <w:sz w:val="20"/>
                <w:szCs w:val="20"/>
              </w:rPr>
              <w:t>.</w:t>
            </w:r>
            <w:r w:rsidR="32F335FA" w:rsidRPr="00525C91">
              <w:rPr>
                <w:color w:val="000000" w:themeColor="text1"/>
                <w:sz w:val="20"/>
                <w:szCs w:val="20"/>
              </w:rPr>
              <w:t xml:space="preserve"> </w:t>
            </w:r>
            <w:r w:rsidR="001A115A" w:rsidRPr="00525C91">
              <w:rPr>
                <w:color w:val="000000" w:themeColor="text1"/>
                <w:sz w:val="20"/>
                <w:szCs w:val="20"/>
              </w:rPr>
              <w:t xml:space="preserve">This encompasses </w:t>
            </w:r>
            <w:r w:rsidR="32F335FA" w:rsidRPr="00525C91">
              <w:rPr>
                <w:color w:val="000000" w:themeColor="text1"/>
                <w:sz w:val="20"/>
                <w:szCs w:val="20"/>
              </w:rPr>
              <w:t>differentiated approaches to ensure comprehensive protection</w:t>
            </w:r>
            <w:r w:rsidR="00761D73" w:rsidRPr="00525C91">
              <w:rPr>
                <w:color w:val="000000" w:themeColor="text1"/>
                <w:sz w:val="20"/>
                <w:szCs w:val="20"/>
              </w:rPr>
              <w:t>, including</w:t>
            </w:r>
            <w:r w:rsidR="32F335FA" w:rsidRPr="00525C91">
              <w:rPr>
                <w:color w:val="000000" w:themeColor="text1"/>
                <w:sz w:val="20"/>
                <w:szCs w:val="20"/>
              </w:rPr>
              <w:t xml:space="preserve"> for indigenous peoples in voluntary isolation and initial contact</w:t>
            </w:r>
            <w:r w:rsidR="0091442D" w:rsidRPr="00525C91">
              <w:rPr>
                <w:color w:val="000000" w:themeColor="text1"/>
                <w:sz w:val="20"/>
                <w:szCs w:val="20"/>
              </w:rPr>
              <w:t>.</w:t>
            </w:r>
          </w:p>
          <w:p w14:paraId="19692B7F" w14:textId="3B82B657" w:rsidR="006B20B3" w:rsidRPr="00525C91" w:rsidRDefault="00FB11FB" w:rsidP="00E32BCE">
            <w:pPr>
              <w:tabs>
                <w:tab w:val="left" w:pos="486"/>
              </w:tabs>
              <w:spacing w:before="40" w:after="40"/>
              <w:ind w:left="61"/>
              <w:jc w:val="left"/>
            </w:pPr>
            <w:r w:rsidRPr="00525C91">
              <w:rPr>
                <w:color w:val="000000" w:themeColor="text1"/>
                <w:sz w:val="20"/>
                <w:szCs w:val="20"/>
              </w:rPr>
              <w:t>5.</w:t>
            </w:r>
            <w:r w:rsidRPr="00525C91">
              <w:tab/>
            </w:r>
            <w:r w:rsidR="005769F8" w:rsidRPr="00525C91">
              <w:rPr>
                <w:color w:val="000000" w:themeColor="text1"/>
                <w:sz w:val="20"/>
                <w:szCs w:val="20"/>
              </w:rPr>
              <w:t xml:space="preserve">Increase the uptake </w:t>
            </w:r>
            <w:r w:rsidR="04AB06A5" w:rsidRPr="00525C91">
              <w:rPr>
                <w:color w:val="000000" w:themeColor="text1"/>
                <w:sz w:val="20"/>
                <w:szCs w:val="20"/>
              </w:rPr>
              <w:t xml:space="preserve">of practical frameworks, guidance, </w:t>
            </w:r>
            <w:r w:rsidR="0BDF3BD1" w:rsidRPr="00525C91">
              <w:rPr>
                <w:color w:val="000000" w:themeColor="text1"/>
                <w:sz w:val="20"/>
                <w:szCs w:val="20"/>
              </w:rPr>
              <w:t>emerging innovati</w:t>
            </w:r>
            <w:r w:rsidR="00EE2F01" w:rsidRPr="00525C91">
              <w:rPr>
                <w:color w:val="000000" w:themeColor="text1"/>
                <w:sz w:val="20"/>
                <w:szCs w:val="20"/>
              </w:rPr>
              <w:t xml:space="preserve">ve </w:t>
            </w:r>
            <w:r w:rsidR="04AB06A5" w:rsidRPr="00525C91">
              <w:rPr>
                <w:color w:val="000000" w:themeColor="text1"/>
                <w:sz w:val="20"/>
                <w:szCs w:val="20"/>
              </w:rPr>
              <w:t xml:space="preserve">tools, case studies and </w:t>
            </w:r>
            <w:r w:rsidR="001B4C3E" w:rsidRPr="00525C91">
              <w:rPr>
                <w:color w:val="000000" w:themeColor="text1"/>
                <w:sz w:val="20"/>
                <w:szCs w:val="20"/>
              </w:rPr>
              <w:t>national experiences, lessons learned and different approaches</w:t>
            </w:r>
            <w:r w:rsidR="04AB06A5" w:rsidRPr="00525C91">
              <w:rPr>
                <w:color w:val="000000" w:themeColor="text1"/>
                <w:sz w:val="20"/>
                <w:szCs w:val="20"/>
              </w:rPr>
              <w:t xml:space="preserve"> to support the implementation of Target 3</w:t>
            </w:r>
            <w:r w:rsidR="00444AEE" w:rsidRPr="00525C91">
              <w:rPr>
                <w:color w:val="000000" w:themeColor="text1"/>
                <w:sz w:val="20"/>
                <w:szCs w:val="20"/>
              </w:rPr>
              <w:t xml:space="preserve"> of the Framework</w:t>
            </w:r>
            <w:r w:rsidR="04AB06A5" w:rsidRPr="00525C91">
              <w:rPr>
                <w:color w:val="000000" w:themeColor="text1"/>
                <w:sz w:val="20"/>
                <w:szCs w:val="20"/>
              </w:rPr>
              <w:t xml:space="preserve">, including the </w:t>
            </w:r>
            <w:r w:rsidR="596FA85F" w:rsidRPr="00525C91">
              <w:rPr>
                <w:color w:val="000000" w:themeColor="text1"/>
                <w:sz w:val="20"/>
                <w:szCs w:val="20"/>
              </w:rPr>
              <w:t xml:space="preserve">definition and </w:t>
            </w:r>
            <w:r w:rsidR="04AB06A5" w:rsidRPr="00525C91">
              <w:rPr>
                <w:color w:val="000000" w:themeColor="text1"/>
                <w:sz w:val="20"/>
                <w:szCs w:val="20"/>
              </w:rPr>
              <w:t>prioritization of areas of particular importance for biodiversity, ecological networks, climate‑informed corridor design, large‑scale ecological connectivity</w:t>
            </w:r>
            <w:r w:rsidR="00EE2F01" w:rsidRPr="00525C91">
              <w:rPr>
                <w:color w:val="000000" w:themeColor="text1"/>
                <w:sz w:val="20"/>
                <w:szCs w:val="20"/>
              </w:rPr>
              <w:t>,</w:t>
            </w:r>
            <w:r w:rsidR="00452D86" w:rsidRPr="00525C91">
              <w:rPr>
                <w:color w:val="000000" w:themeColor="text1"/>
                <w:sz w:val="20"/>
                <w:szCs w:val="20"/>
              </w:rPr>
              <w:t xml:space="preserve"> including belowground ecological processes</w:t>
            </w:r>
            <w:r w:rsidR="04AB06A5" w:rsidRPr="00525C91">
              <w:rPr>
                <w:color w:val="000000" w:themeColor="text1"/>
                <w:sz w:val="20"/>
                <w:szCs w:val="20"/>
              </w:rPr>
              <w:t>,</w:t>
            </w:r>
            <w:r w:rsidR="00452D86" w:rsidRPr="00525C91">
              <w:rPr>
                <w:color w:val="000000" w:themeColor="text1"/>
                <w:sz w:val="20"/>
                <w:szCs w:val="20"/>
              </w:rPr>
              <w:t xml:space="preserve"> </w:t>
            </w:r>
            <w:r w:rsidR="00EF27DD" w:rsidRPr="00525C91">
              <w:rPr>
                <w:color w:val="000000" w:themeColor="text1"/>
                <w:sz w:val="20"/>
                <w:szCs w:val="20"/>
              </w:rPr>
              <w:t xml:space="preserve">other effective area-based conservation measures </w:t>
            </w:r>
            <w:r w:rsidR="04AB06A5" w:rsidRPr="00525C91">
              <w:rPr>
                <w:color w:val="000000" w:themeColor="text1"/>
                <w:sz w:val="20"/>
                <w:szCs w:val="20"/>
              </w:rPr>
              <w:t>and transboundary conservation.</w:t>
            </w:r>
          </w:p>
          <w:p w14:paraId="72B67609" w14:textId="77BFC2A6"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6.</w:t>
            </w:r>
            <w:r w:rsidRPr="00525C91">
              <w:tab/>
            </w:r>
            <w:r w:rsidR="006B20B3" w:rsidRPr="00525C91">
              <w:rPr>
                <w:color w:val="000000" w:themeColor="text1"/>
                <w:sz w:val="20"/>
                <w:szCs w:val="20"/>
              </w:rPr>
              <w:t xml:space="preserve">Strengthen the operationalization of equitable </w:t>
            </w:r>
            <w:r w:rsidR="004F14E3" w:rsidRPr="00525C91">
              <w:rPr>
                <w:color w:val="000000" w:themeColor="text1"/>
                <w:sz w:val="20"/>
                <w:szCs w:val="20"/>
              </w:rPr>
              <w:t xml:space="preserve">and effective </w:t>
            </w:r>
            <w:r w:rsidR="006B20B3" w:rsidRPr="00525C91">
              <w:rPr>
                <w:color w:val="000000" w:themeColor="text1"/>
                <w:sz w:val="20"/>
                <w:szCs w:val="20"/>
              </w:rPr>
              <w:t xml:space="preserve">governance in the planning, governance and management of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including by</w:t>
            </w:r>
            <w:r w:rsidR="00982999" w:rsidRPr="00525C91">
              <w:rPr>
                <w:color w:val="000000" w:themeColor="text1"/>
                <w:sz w:val="20"/>
                <w:szCs w:val="20"/>
              </w:rPr>
              <w:t>:</w:t>
            </w:r>
            <w:r w:rsidR="006B20B3" w:rsidRPr="00525C91">
              <w:rPr>
                <w:color w:val="000000" w:themeColor="text1"/>
                <w:sz w:val="20"/>
                <w:szCs w:val="20"/>
              </w:rPr>
              <w:t xml:space="preserve"> </w:t>
            </w:r>
            <w:r w:rsidR="00973152" w:rsidRPr="00525C91">
              <w:rPr>
                <w:color w:val="000000" w:themeColor="text1"/>
                <w:sz w:val="20"/>
                <w:szCs w:val="20"/>
              </w:rPr>
              <w:t>shifting</w:t>
            </w:r>
            <w:r w:rsidR="006B20B3" w:rsidRPr="00525C91">
              <w:rPr>
                <w:color w:val="000000" w:themeColor="text1"/>
                <w:sz w:val="20"/>
                <w:szCs w:val="20"/>
              </w:rPr>
              <w:t xml:space="preserve"> from beneficiary‑based approaches to </w:t>
            </w:r>
            <w:r w:rsidR="008B66A2" w:rsidRPr="00525C91">
              <w:rPr>
                <w:color w:val="000000" w:themeColor="text1"/>
                <w:sz w:val="20"/>
                <w:szCs w:val="20"/>
              </w:rPr>
              <w:t>recognizing</w:t>
            </w:r>
            <w:r w:rsidR="7C566E77" w:rsidRPr="00525C91">
              <w:rPr>
                <w:color w:val="000000" w:themeColor="text1"/>
                <w:sz w:val="20"/>
                <w:szCs w:val="20"/>
              </w:rPr>
              <w:t>,</w:t>
            </w:r>
            <w:r w:rsidR="008B66A2" w:rsidRPr="00525C91">
              <w:rPr>
                <w:color w:val="000000" w:themeColor="text1"/>
                <w:sz w:val="20"/>
                <w:szCs w:val="20"/>
              </w:rPr>
              <w:t xml:space="preserve"> respecting</w:t>
            </w:r>
            <w:r w:rsidR="5437171E" w:rsidRPr="00525C91">
              <w:rPr>
                <w:color w:val="000000" w:themeColor="text1"/>
                <w:sz w:val="20"/>
                <w:szCs w:val="20"/>
              </w:rPr>
              <w:t xml:space="preserve">, promoting and protecting </w:t>
            </w:r>
            <w:r w:rsidR="008B66A2" w:rsidRPr="00525C91">
              <w:rPr>
                <w:color w:val="000000" w:themeColor="text1"/>
                <w:sz w:val="20"/>
                <w:szCs w:val="20"/>
              </w:rPr>
              <w:t>the rights</w:t>
            </w:r>
            <w:r w:rsidR="00C46389" w:rsidRPr="00525C91">
              <w:rPr>
                <w:color w:val="000000" w:themeColor="text1"/>
                <w:sz w:val="20"/>
                <w:szCs w:val="20"/>
              </w:rPr>
              <w:t xml:space="preserve"> and </w:t>
            </w:r>
            <w:r w:rsidR="13BA8D60" w:rsidRPr="00525C91">
              <w:rPr>
                <w:color w:val="000000" w:themeColor="text1"/>
                <w:sz w:val="20"/>
                <w:szCs w:val="20"/>
              </w:rPr>
              <w:t xml:space="preserve">contributions </w:t>
            </w:r>
            <w:r w:rsidR="006B20B3" w:rsidRPr="00525C91">
              <w:rPr>
                <w:color w:val="000000" w:themeColor="text1"/>
                <w:sz w:val="20"/>
                <w:szCs w:val="20"/>
              </w:rPr>
              <w:t>of indigenous peoples and local communities</w:t>
            </w:r>
            <w:r w:rsidR="00CE02A6" w:rsidRPr="00525C91">
              <w:rPr>
                <w:color w:val="000000" w:themeColor="text1"/>
                <w:sz w:val="20"/>
                <w:szCs w:val="20"/>
              </w:rPr>
              <w:t>;</w:t>
            </w:r>
            <w:r w:rsidR="006B20B3" w:rsidRPr="00525C91">
              <w:rPr>
                <w:color w:val="000000" w:themeColor="text1"/>
                <w:sz w:val="20"/>
                <w:szCs w:val="20"/>
              </w:rPr>
              <w:t xml:space="preserve"> promoting standards and good practices for participation, shared governance and co‑management arrangements; ensuring culturally appropriate access to information; </w:t>
            </w:r>
            <w:r w:rsidR="005217B2" w:rsidRPr="00525C91">
              <w:rPr>
                <w:color w:val="000000" w:themeColor="text1"/>
                <w:sz w:val="20"/>
                <w:szCs w:val="20"/>
              </w:rPr>
              <w:t xml:space="preserve">respecting and </w:t>
            </w:r>
            <w:r w:rsidR="006B20B3" w:rsidRPr="00525C91">
              <w:rPr>
                <w:color w:val="000000" w:themeColor="text1"/>
                <w:sz w:val="20"/>
                <w:szCs w:val="20"/>
              </w:rPr>
              <w:t>strengthening</w:t>
            </w:r>
            <w:r w:rsidR="15825735" w:rsidRPr="00525C91">
              <w:rPr>
                <w:color w:val="000000" w:themeColor="text1"/>
                <w:sz w:val="20"/>
                <w:szCs w:val="20"/>
              </w:rPr>
              <w:t>, where applicable</w:t>
            </w:r>
            <w:r w:rsidR="00CB4CAC" w:rsidRPr="00525C91">
              <w:rPr>
                <w:color w:val="000000" w:themeColor="text1"/>
                <w:sz w:val="20"/>
                <w:szCs w:val="20"/>
              </w:rPr>
              <w:t>,</w:t>
            </w:r>
            <w:r w:rsidR="15825735" w:rsidRPr="00525C91">
              <w:rPr>
                <w:color w:val="000000" w:themeColor="text1"/>
                <w:sz w:val="20"/>
                <w:szCs w:val="20"/>
              </w:rPr>
              <w:t xml:space="preserve"> </w:t>
            </w:r>
            <w:r w:rsidR="006A4C29" w:rsidRPr="00525C91">
              <w:rPr>
                <w:color w:val="000000" w:themeColor="text1"/>
                <w:sz w:val="20"/>
                <w:szCs w:val="20"/>
              </w:rPr>
              <w:t>the implementa</w:t>
            </w:r>
            <w:r w:rsidR="009C51F0" w:rsidRPr="00525C91">
              <w:rPr>
                <w:color w:val="000000" w:themeColor="text1"/>
                <w:sz w:val="20"/>
                <w:szCs w:val="20"/>
              </w:rPr>
              <w:t>t</w:t>
            </w:r>
            <w:r w:rsidR="006A4C29" w:rsidRPr="00525C91">
              <w:rPr>
                <w:color w:val="000000" w:themeColor="text1"/>
                <w:sz w:val="20"/>
                <w:szCs w:val="20"/>
              </w:rPr>
              <w:t>i</w:t>
            </w:r>
            <w:r w:rsidR="009C51F0" w:rsidRPr="00525C91">
              <w:rPr>
                <w:color w:val="000000" w:themeColor="text1"/>
                <w:sz w:val="20"/>
                <w:szCs w:val="20"/>
              </w:rPr>
              <w:t>o</w:t>
            </w:r>
            <w:r w:rsidR="006A4C29" w:rsidRPr="00525C91">
              <w:rPr>
                <w:color w:val="000000" w:themeColor="text1"/>
                <w:sz w:val="20"/>
                <w:szCs w:val="20"/>
              </w:rPr>
              <w:t>n of</w:t>
            </w:r>
            <w:r w:rsidR="00CB4CAC" w:rsidRPr="00525C91">
              <w:rPr>
                <w:color w:val="000000" w:themeColor="text1"/>
                <w:sz w:val="20"/>
                <w:szCs w:val="20"/>
              </w:rPr>
              <w:t xml:space="preserve"> </w:t>
            </w:r>
            <w:r w:rsidR="006B20B3" w:rsidRPr="00525C91">
              <w:rPr>
                <w:color w:val="000000" w:themeColor="text1"/>
                <w:sz w:val="20"/>
                <w:szCs w:val="20"/>
              </w:rPr>
              <w:t>free, prior and informed consent.</w:t>
            </w:r>
          </w:p>
          <w:p w14:paraId="5C3C26E8" w14:textId="6954285B" w:rsidR="00AD204E"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7.</w:t>
            </w:r>
            <w:r w:rsidRPr="00525C91">
              <w:tab/>
            </w:r>
            <w:r w:rsidR="006B20B3" w:rsidRPr="00525C91">
              <w:rPr>
                <w:color w:val="000000" w:themeColor="text1"/>
                <w:sz w:val="20"/>
                <w:szCs w:val="20"/>
              </w:rPr>
              <w:t xml:space="preserve">Strengthen </w:t>
            </w:r>
            <w:r w:rsidR="00C1027B" w:rsidRPr="00525C91">
              <w:rPr>
                <w:color w:val="000000" w:themeColor="text1"/>
                <w:sz w:val="20"/>
                <w:szCs w:val="20"/>
              </w:rPr>
              <w:t xml:space="preserve">inclusive </w:t>
            </w:r>
            <w:r w:rsidR="00AD204E" w:rsidRPr="00525C91">
              <w:rPr>
                <w:color w:val="000000" w:themeColor="text1"/>
                <w:sz w:val="20"/>
                <w:szCs w:val="20"/>
              </w:rPr>
              <w:t xml:space="preserve">monitoring and evaluation systems for </w:t>
            </w:r>
            <w:r w:rsidR="00525C91" w:rsidRPr="00525C91">
              <w:rPr>
                <w:color w:val="000000" w:themeColor="text1"/>
                <w:sz w:val="20"/>
                <w:szCs w:val="20"/>
              </w:rPr>
              <w:t>protected areas and other effective area-based conservation measures</w:t>
            </w:r>
            <w:r w:rsidR="4EDBE431" w:rsidRPr="00525C91">
              <w:rPr>
                <w:color w:val="000000" w:themeColor="text1"/>
                <w:sz w:val="20"/>
                <w:szCs w:val="20"/>
              </w:rPr>
              <w:t xml:space="preserve">, </w:t>
            </w:r>
            <w:r w:rsidR="00AD204E" w:rsidRPr="00525C91">
              <w:rPr>
                <w:color w:val="000000" w:themeColor="text1"/>
                <w:sz w:val="20"/>
                <w:szCs w:val="20"/>
              </w:rPr>
              <w:t>including by identifying available tools</w:t>
            </w:r>
            <w:r w:rsidR="00AA74C0" w:rsidRPr="00525C91">
              <w:rPr>
                <w:color w:val="000000" w:themeColor="text1"/>
                <w:sz w:val="20"/>
                <w:szCs w:val="20"/>
              </w:rPr>
              <w:t>,</w:t>
            </w:r>
            <w:r w:rsidR="00AD204E" w:rsidRPr="00525C91">
              <w:rPr>
                <w:color w:val="000000" w:themeColor="text1"/>
                <w:sz w:val="20"/>
                <w:szCs w:val="20"/>
              </w:rPr>
              <w:t xml:space="preserve"> and facilitate </w:t>
            </w:r>
            <w:r w:rsidR="00982999" w:rsidRPr="00525C91">
              <w:rPr>
                <w:color w:val="000000" w:themeColor="text1"/>
                <w:sz w:val="20"/>
                <w:szCs w:val="20"/>
              </w:rPr>
              <w:t xml:space="preserve">the </w:t>
            </w:r>
            <w:r w:rsidR="00AD204E" w:rsidRPr="00525C91">
              <w:rPr>
                <w:color w:val="000000" w:themeColor="text1"/>
                <w:sz w:val="20"/>
                <w:szCs w:val="20"/>
              </w:rPr>
              <w:t xml:space="preserve">use of </w:t>
            </w:r>
            <w:r w:rsidR="00C60A1F" w:rsidRPr="00525C91">
              <w:rPr>
                <w:color w:val="000000" w:themeColor="text1"/>
                <w:sz w:val="20"/>
                <w:szCs w:val="20"/>
              </w:rPr>
              <w:t xml:space="preserve">relevant </w:t>
            </w:r>
            <w:r w:rsidR="00AD204E" w:rsidRPr="00525C91">
              <w:rPr>
                <w:color w:val="000000" w:themeColor="text1"/>
                <w:sz w:val="20"/>
                <w:szCs w:val="20"/>
              </w:rPr>
              <w:t xml:space="preserve">new technologies to better assess </w:t>
            </w:r>
            <w:r w:rsidR="00334E8E" w:rsidRPr="00525C91">
              <w:rPr>
                <w:color w:val="000000" w:themeColor="text1"/>
                <w:sz w:val="20"/>
                <w:szCs w:val="20"/>
              </w:rPr>
              <w:t>ecological representativeness</w:t>
            </w:r>
            <w:r w:rsidR="004912BF" w:rsidRPr="00525C91">
              <w:rPr>
                <w:color w:val="000000" w:themeColor="text1"/>
                <w:sz w:val="20"/>
                <w:szCs w:val="20"/>
              </w:rPr>
              <w:t>,</w:t>
            </w:r>
            <w:r w:rsidR="00334E8E" w:rsidRPr="00525C91">
              <w:rPr>
                <w:color w:val="000000" w:themeColor="text1"/>
                <w:sz w:val="20"/>
                <w:szCs w:val="20"/>
              </w:rPr>
              <w:t xml:space="preserve"> integrity</w:t>
            </w:r>
            <w:r w:rsidR="004912BF" w:rsidRPr="00525C91">
              <w:rPr>
                <w:color w:val="000000" w:themeColor="text1"/>
                <w:sz w:val="20"/>
                <w:szCs w:val="20"/>
              </w:rPr>
              <w:t xml:space="preserve"> and </w:t>
            </w:r>
            <w:r w:rsidR="00334E8E" w:rsidRPr="00525C91">
              <w:rPr>
                <w:color w:val="000000" w:themeColor="text1"/>
                <w:sz w:val="20"/>
                <w:szCs w:val="20"/>
              </w:rPr>
              <w:t>connectivity,</w:t>
            </w:r>
            <w:r w:rsidR="007D5D30" w:rsidRPr="00525C91">
              <w:rPr>
                <w:color w:val="000000" w:themeColor="text1"/>
                <w:sz w:val="20"/>
                <w:szCs w:val="20"/>
              </w:rPr>
              <w:t xml:space="preserve"> biodiversity outcomes,</w:t>
            </w:r>
            <w:r w:rsidR="00F459BF" w:rsidRPr="00525C91">
              <w:rPr>
                <w:color w:val="000000" w:themeColor="text1"/>
                <w:sz w:val="20"/>
                <w:szCs w:val="20"/>
              </w:rPr>
              <w:t xml:space="preserve"> management </w:t>
            </w:r>
            <w:r w:rsidR="00AD204E" w:rsidRPr="00525C91">
              <w:rPr>
                <w:color w:val="000000" w:themeColor="text1"/>
                <w:sz w:val="20"/>
                <w:szCs w:val="20"/>
              </w:rPr>
              <w:t xml:space="preserve">effectiveness, governance quality, </w:t>
            </w:r>
            <w:r w:rsidR="00C35F1E" w:rsidRPr="00525C91">
              <w:rPr>
                <w:color w:val="000000" w:themeColor="text1"/>
                <w:sz w:val="20"/>
                <w:szCs w:val="20"/>
              </w:rPr>
              <w:t xml:space="preserve">as well as by </w:t>
            </w:r>
            <w:r w:rsidR="00AD204E" w:rsidRPr="00525C91">
              <w:rPr>
                <w:color w:val="000000" w:themeColor="text1"/>
                <w:sz w:val="20"/>
                <w:szCs w:val="20"/>
              </w:rPr>
              <w:t xml:space="preserve">the integration of </w:t>
            </w:r>
            <w:r w:rsidR="008C2090" w:rsidRPr="00525C91">
              <w:rPr>
                <w:color w:val="000000" w:themeColor="text1"/>
                <w:sz w:val="20"/>
                <w:szCs w:val="20"/>
              </w:rPr>
              <w:t xml:space="preserve">relevant </w:t>
            </w:r>
            <w:r w:rsidR="00AD204E" w:rsidRPr="00525C91">
              <w:rPr>
                <w:color w:val="000000" w:themeColor="text1"/>
                <w:sz w:val="20"/>
                <w:szCs w:val="20"/>
              </w:rPr>
              <w:t xml:space="preserve">disaggregated </w:t>
            </w:r>
            <w:r w:rsidR="002164F1" w:rsidRPr="00525C91">
              <w:rPr>
                <w:color w:val="000000" w:themeColor="text1"/>
                <w:sz w:val="20"/>
                <w:szCs w:val="20"/>
              </w:rPr>
              <w:t>indicators</w:t>
            </w:r>
            <w:r w:rsidR="00A919A7" w:rsidRPr="00525C91">
              <w:rPr>
                <w:color w:val="000000" w:themeColor="text1"/>
                <w:sz w:val="20"/>
                <w:szCs w:val="20"/>
              </w:rPr>
              <w:t>.</w:t>
            </w:r>
          </w:p>
          <w:p w14:paraId="79763A40" w14:textId="11F3B926" w:rsidR="007D118D" w:rsidRPr="00525C91" w:rsidRDefault="00FB11FB" w:rsidP="00177FFE">
            <w:pPr>
              <w:tabs>
                <w:tab w:val="left" w:pos="486"/>
              </w:tabs>
              <w:spacing w:before="40" w:after="40"/>
              <w:ind w:left="61"/>
              <w:jc w:val="left"/>
              <w:rPr>
                <w:color w:val="000000" w:themeColor="text1"/>
                <w:sz w:val="20"/>
                <w:szCs w:val="20"/>
              </w:rPr>
            </w:pPr>
            <w:r w:rsidRPr="00525C91">
              <w:rPr>
                <w:color w:val="000000" w:themeColor="text1"/>
                <w:sz w:val="20"/>
                <w:szCs w:val="20"/>
              </w:rPr>
              <w:t>8.</w:t>
            </w:r>
            <w:r w:rsidRPr="00525C91">
              <w:tab/>
            </w:r>
            <w:r w:rsidR="00C21E3F" w:rsidRPr="00525C91">
              <w:t xml:space="preserve">Promote </w:t>
            </w:r>
            <w:r w:rsidR="001E6A76" w:rsidRPr="00525C91">
              <w:rPr>
                <w:color w:val="000000" w:themeColor="text1"/>
                <w:sz w:val="20"/>
                <w:szCs w:val="20"/>
              </w:rPr>
              <w:t xml:space="preserve">the use of </w:t>
            </w:r>
            <w:r w:rsidR="0030138A" w:rsidRPr="00525C91">
              <w:rPr>
                <w:color w:val="000000" w:themeColor="text1"/>
                <w:sz w:val="20"/>
                <w:szCs w:val="20"/>
              </w:rPr>
              <w:t xml:space="preserve">relevant and new </w:t>
            </w:r>
            <w:r w:rsidR="001E6A76" w:rsidRPr="00525C91">
              <w:rPr>
                <w:color w:val="000000" w:themeColor="text1"/>
                <w:sz w:val="20"/>
                <w:szCs w:val="20"/>
              </w:rPr>
              <w:t>approaches such as</w:t>
            </w:r>
            <w:r w:rsidR="006B20B3" w:rsidRPr="00525C91">
              <w:rPr>
                <w:color w:val="000000" w:themeColor="text1"/>
                <w:sz w:val="20"/>
                <w:szCs w:val="20"/>
              </w:rPr>
              <w:t xml:space="preserve"> ecological connectivity in the planning and management of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including through the development of ecological </w:t>
            </w:r>
            <w:r w:rsidR="006B20B3" w:rsidRPr="00525C91">
              <w:rPr>
                <w:color w:val="000000" w:themeColor="text1"/>
                <w:sz w:val="20"/>
                <w:szCs w:val="20"/>
              </w:rPr>
              <w:lastRenderedPageBreak/>
              <w:t xml:space="preserve">networks, </w:t>
            </w:r>
            <w:r w:rsidR="005A0009" w:rsidRPr="00525C91">
              <w:rPr>
                <w:color w:val="000000" w:themeColor="text1"/>
                <w:sz w:val="20"/>
                <w:szCs w:val="20"/>
              </w:rPr>
              <w:t>ecological corridors, stepping stones and transboundary connectivity initiatives</w:t>
            </w:r>
            <w:r w:rsidR="00515B85" w:rsidRPr="00525C91">
              <w:rPr>
                <w:color w:val="000000" w:themeColor="text1"/>
                <w:sz w:val="20"/>
                <w:szCs w:val="20"/>
              </w:rPr>
              <w:t xml:space="preserve"> and</w:t>
            </w:r>
            <w:r w:rsidR="005A0009" w:rsidRPr="00525C91">
              <w:rPr>
                <w:color w:val="000000" w:themeColor="text1"/>
                <w:sz w:val="20"/>
                <w:szCs w:val="20"/>
              </w:rPr>
              <w:t xml:space="preserve"> </w:t>
            </w:r>
            <w:r w:rsidR="006B20B3" w:rsidRPr="00525C91">
              <w:rPr>
                <w:color w:val="000000" w:themeColor="text1"/>
                <w:sz w:val="20"/>
                <w:szCs w:val="20"/>
              </w:rPr>
              <w:t>climate-informed corridor design</w:t>
            </w:r>
            <w:r w:rsidR="00235B23" w:rsidRPr="00525C91">
              <w:rPr>
                <w:color w:val="000000" w:themeColor="text1"/>
                <w:sz w:val="20"/>
                <w:szCs w:val="20"/>
              </w:rPr>
              <w:t xml:space="preserve"> </w:t>
            </w:r>
            <w:r w:rsidR="00BF02D1" w:rsidRPr="00525C91">
              <w:rPr>
                <w:color w:val="000000" w:themeColor="text1"/>
                <w:sz w:val="20"/>
                <w:szCs w:val="20"/>
              </w:rPr>
              <w:t xml:space="preserve">across </w:t>
            </w:r>
            <w:r w:rsidR="0071547F" w:rsidRPr="00525C91">
              <w:rPr>
                <w:color w:val="000000" w:themeColor="text1"/>
                <w:sz w:val="20"/>
                <w:szCs w:val="20"/>
              </w:rPr>
              <w:t xml:space="preserve">wider </w:t>
            </w:r>
            <w:r w:rsidR="00BF02D1" w:rsidRPr="00525C91">
              <w:rPr>
                <w:color w:val="000000" w:themeColor="text1"/>
                <w:sz w:val="20"/>
                <w:szCs w:val="20"/>
              </w:rPr>
              <w:t>landscapes and seascapes</w:t>
            </w:r>
            <w:r w:rsidR="00586A0A" w:rsidRPr="00525C91">
              <w:rPr>
                <w:color w:val="000000" w:themeColor="text1"/>
                <w:sz w:val="20"/>
                <w:szCs w:val="20"/>
              </w:rPr>
              <w:t>.</w:t>
            </w:r>
          </w:p>
          <w:p w14:paraId="3029ACF2" w14:textId="32119F18" w:rsidR="00A45614" w:rsidRPr="00525C91" w:rsidRDefault="00A45614" w:rsidP="00177FFE">
            <w:pPr>
              <w:tabs>
                <w:tab w:val="left" w:pos="486"/>
              </w:tabs>
              <w:spacing w:before="40" w:after="40"/>
              <w:ind w:left="61"/>
              <w:jc w:val="left"/>
              <w:rPr>
                <w:color w:val="000000" w:themeColor="text1"/>
                <w:sz w:val="20"/>
                <w:szCs w:val="20"/>
              </w:rPr>
            </w:pPr>
            <w:r w:rsidRPr="00525C91">
              <w:rPr>
                <w:color w:val="000000" w:themeColor="text1"/>
                <w:sz w:val="20"/>
                <w:szCs w:val="20"/>
              </w:rPr>
              <w:t>[9. DELETED]</w:t>
            </w:r>
          </w:p>
        </w:tc>
        <w:tc>
          <w:tcPr>
            <w:tcW w:w="1700" w:type="dxa"/>
          </w:tcPr>
          <w:p w14:paraId="49DC9243" w14:textId="24B5FF24" w:rsidR="006B20B3" w:rsidRPr="00525C91" w:rsidRDefault="00E5097E" w:rsidP="00E32BCE">
            <w:pPr>
              <w:spacing w:before="40" w:after="40"/>
              <w:rPr>
                <w:color w:val="000000" w:themeColor="text1"/>
                <w:sz w:val="20"/>
                <w:szCs w:val="20"/>
              </w:rPr>
            </w:pPr>
            <w:r w:rsidRPr="00525C91">
              <w:rPr>
                <w:color w:val="000000" w:themeColor="text1"/>
                <w:sz w:val="20"/>
                <w:szCs w:val="20"/>
              </w:rPr>
              <w:lastRenderedPageBreak/>
              <w:t>A</w:t>
            </w:r>
          </w:p>
        </w:tc>
      </w:tr>
      <w:tr w:rsidR="000B4839" w:rsidRPr="00525C91" w14:paraId="79BBE608" w14:textId="77777777" w:rsidTr="00D83DB8">
        <w:tc>
          <w:tcPr>
            <w:tcW w:w="1842" w:type="dxa"/>
          </w:tcPr>
          <w:p w14:paraId="1A0A6558" w14:textId="1A433512" w:rsidR="006B20B3" w:rsidRPr="00525C91" w:rsidRDefault="006B20B3" w:rsidP="00E32BCE">
            <w:pPr>
              <w:spacing w:before="40" w:after="40"/>
              <w:rPr>
                <w:color w:val="000000" w:themeColor="text1"/>
                <w:sz w:val="20"/>
                <w:szCs w:val="20"/>
              </w:rPr>
            </w:pPr>
            <w:r w:rsidRPr="00525C91">
              <w:rPr>
                <w:color w:val="000000" w:themeColor="text1"/>
                <w:sz w:val="20"/>
                <w:szCs w:val="20"/>
              </w:rPr>
              <w:lastRenderedPageBreak/>
              <w:t>Target 4</w:t>
            </w:r>
          </w:p>
        </w:tc>
        <w:tc>
          <w:tcPr>
            <w:tcW w:w="5387" w:type="dxa"/>
          </w:tcPr>
          <w:p w14:paraId="1991ADE2" w14:textId="3ACF6CAA"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10.</w:t>
            </w:r>
            <w:r w:rsidRPr="00525C91">
              <w:tab/>
            </w:r>
            <w:r w:rsidR="006B20B3" w:rsidRPr="00525C91">
              <w:rPr>
                <w:color w:val="000000" w:themeColor="text1"/>
                <w:sz w:val="20"/>
                <w:szCs w:val="20"/>
              </w:rPr>
              <w:t>Integrate systematic human</w:t>
            </w:r>
            <w:r w:rsidR="00833830" w:rsidRPr="00525C91">
              <w:rPr>
                <w:color w:val="000000" w:themeColor="text1"/>
                <w:sz w:val="20"/>
                <w:szCs w:val="20"/>
              </w:rPr>
              <w:t>-</w:t>
            </w:r>
            <w:r w:rsidR="006B20B3" w:rsidRPr="00525C91">
              <w:rPr>
                <w:color w:val="000000" w:themeColor="text1"/>
                <w:sz w:val="20"/>
                <w:szCs w:val="20"/>
              </w:rPr>
              <w:t xml:space="preserve">wildlife </w:t>
            </w:r>
            <w:r w:rsidR="000E13D8" w:rsidRPr="00525C91">
              <w:rPr>
                <w:color w:val="000000" w:themeColor="text1"/>
                <w:sz w:val="20"/>
                <w:szCs w:val="20"/>
              </w:rPr>
              <w:t xml:space="preserve">conflict </w:t>
            </w:r>
            <w:r w:rsidR="006B20B3" w:rsidRPr="00525C91">
              <w:rPr>
                <w:color w:val="000000" w:themeColor="text1"/>
                <w:sz w:val="20"/>
                <w:szCs w:val="20"/>
              </w:rPr>
              <w:t xml:space="preserve">risk assessment into the establishment, expansion and zoning of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including through the application of environmental and social impact assessment processes, </w:t>
            </w:r>
            <w:proofErr w:type="gramStart"/>
            <w:r w:rsidR="006B20B3" w:rsidRPr="00525C91">
              <w:rPr>
                <w:color w:val="000000" w:themeColor="text1"/>
                <w:sz w:val="20"/>
                <w:szCs w:val="20"/>
              </w:rPr>
              <w:t>in order to</w:t>
            </w:r>
            <w:proofErr w:type="gramEnd"/>
            <w:r w:rsidR="006B20B3" w:rsidRPr="00525C91">
              <w:rPr>
                <w:color w:val="000000" w:themeColor="text1"/>
                <w:sz w:val="20"/>
                <w:szCs w:val="20"/>
              </w:rPr>
              <w:t xml:space="preserve"> anticipate, prevent and mitigate human</w:t>
            </w:r>
            <w:r w:rsidR="00833830" w:rsidRPr="00525C91">
              <w:rPr>
                <w:color w:val="000000" w:themeColor="text1"/>
                <w:sz w:val="20"/>
                <w:szCs w:val="20"/>
              </w:rPr>
              <w:t>-</w:t>
            </w:r>
            <w:r w:rsidR="006B20B3" w:rsidRPr="00525C91">
              <w:rPr>
                <w:color w:val="000000" w:themeColor="text1"/>
                <w:sz w:val="20"/>
                <w:szCs w:val="20"/>
              </w:rPr>
              <w:t>wildlife conflict.</w:t>
            </w:r>
          </w:p>
          <w:p w14:paraId="1BDEB018" w14:textId="0C1950D6" w:rsidR="000F666F"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11.</w:t>
            </w:r>
            <w:r w:rsidRPr="00525C91">
              <w:rPr>
                <w:color w:val="000000" w:themeColor="text1"/>
                <w:sz w:val="20"/>
                <w:szCs w:val="20"/>
              </w:rPr>
              <w:tab/>
            </w:r>
            <w:r w:rsidR="006B20B3" w:rsidRPr="00525C91">
              <w:rPr>
                <w:color w:val="000000" w:themeColor="text1"/>
                <w:sz w:val="20"/>
                <w:szCs w:val="20"/>
              </w:rPr>
              <w:t>Strengthen capacities for participatory risk assessment, rapid response mechanisms</w:t>
            </w:r>
            <w:r w:rsidR="00310878" w:rsidRPr="00525C91">
              <w:rPr>
                <w:color w:val="000000" w:themeColor="text1"/>
                <w:sz w:val="20"/>
                <w:szCs w:val="20"/>
              </w:rPr>
              <w:t>,</w:t>
            </w:r>
            <w:r w:rsidR="006B20B3" w:rsidRPr="00525C91">
              <w:rPr>
                <w:color w:val="000000" w:themeColor="text1"/>
                <w:sz w:val="20"/>
                <w:szCs w:val="20"/>
              </w:rPr>
              <w:t xml:space="preserve"> </w:t>
            </w:r>
            <w:r w:rsidR="00C26A98" w:rsidRPr="00525C91">
              <w:rPr>
                <w:color w:val="000000" w:themeColor="text1"/>
                <w:sz w:val="20"/>
                <w:szCs w:val="20"/>
              </w:rPr>
              <w:t>where possible</w:t>
            </w:r>
            <w:r w:rsidR="00310878" w:rsidRPr="00525C91">
              <w:rPr>
                <w:color w:val="000000" w:themeColor="text1"/>
                <w:sz w:val="20"/>
                <w:szCs w:val="20"/>
              </w:rPr>
              <w:t xml:space="preserve">, </w:t>
            </w:r>
            <w:r w:rsidR="006B20B3" w:rsidRPr="00525C91">
              <w:rPr>
                <w:color w:val="000000" w:themeColor="text1"/>
                <w:sz w:val="20"/>
                <w:szCs w:val="20"/>
              </w:rPr>
              <w:t>and inclusive community engagement approaches to address human</w:t>
            </w:r>
            <w:r w:rsidR="00833830" w:rsidRPr="00525C91">
              <w:rPr>
                <w:color w:val="000000" w:themeColor="text1"/>
                <w:sz w:val="20"/>
                <w:szCs w:val="20"/>
              </w:rPr>
              <w:t>-</w:t>
            </w:r>
            <w:r w:rsidR="006B20B3" w:rsidRPr="00525C91">
              <w:rPr>
                <w:color w:val="000000" w:themeColor="text1"/>
                <w:sz w:val="20"/>
                <w:szCs w:val="20"/>
              </w:rPr>
              <w:t>wildlife conflict</w:t>
            </w:r>
            <w:r w:rsidR="000E13D8" w:rsidRPr="00525C91">
              <w:rPr>
                <w:color w:val="000000" w:themeColor="text1"/>
                <w:sz w:val="20"/>
                <w:szCs w:val="20"/>
              </w:rPr>
              <w:t xml:space="preserve"> in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w:t>
            </w:r>
          </w:p>
        </w:tc>
        <w:tc>
          <w:tcPr>
            <w:tcW w:w="1700" w:type="dxa"/>
          </w:tcPr>
          <w:p w14:paraId="49165B5D" w14:textId="0DA7B075"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0B958A44" w14:textId="77777777" w:rsidTr="00D83DB8">
        <w:tc>
          <w:tcPr>
            <w:tcW w:w="1842" w:type="dxa"/>
          </w:tcPr>
          <w:p w14:paraId="3874CCA6" w14:textId="2EBFF9EE" w:rsidR="006B20B3" w:rsidRPr="00525C91" w:rsidRDefault="006B20B3" w:rsidP="00E32BCE">
            <w:pPr>
              <w:spacing w:before="40" w:after="40"/>
              <w:rPr>
                <w:color w:val="000000" w:themeColor="text1"/>
                <w:sz w:val="20"/>
                <w:szCs w:val="20"/>
              </w:rPr>
            </w:pPr>
            <w:r w:rsidRPr="00525C91">
              <w:rPr>
                <w:color w:val="000000" w:themeColor="text1"/>
                <w:sz w:val="20"/>
                <w:szCs w:val="20"/>
              </w:rPr>
              <w:t>Target 5</w:t>
            </w:r>
          </w:p>
        </w:tc>
        <w:tc>
          <w:tcPr>
            <w:tcW w:w="5387" w:type="dxa"/>
          </w:tcPr>
          <w:p w14:paraId="73DBCD00" w14:textId="7E6A03D1"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12.</w:t>
            </w:r>
            <w:r w:rsidRPr="00525C91">
              <w:tab/>
            </w:r>
            <w:r w:rsidR="00E171BC" w:rsidRPr="00525C91">
              <w:rPr>
                <w:color w:val="000000" w:themeColor="text1"/>
                <w:sz w:val="20"/>
                <w:szCs w:val="20"/>
              </w:rPr>
              <w:t xml:space="preserve">Provide guidance on addressing and managing the use of wild species within </w:t>
            </w:r>
            <w:r w:rsidR="00525C91" w:rsidRPr="00525C91">
              <w:rPr>
                <w:color w:val="000000" w:themeColor="text1"/>
                <w:sz w:val="20"/>
                <w:szCs w:val="20"/>
              </w:rPr>
              <w:t>protected areas and other effective area-based conservation measures</w:t>
            </w:r>
            <w:r w:rsidR="00E171BC" w:rsidRPr="00525C91">
              <w:rPr>
                <w:color w:val="000000" w:themeColor="text1"/>
                <w:sz w:val="20"/>
                <w:szCs w:val="20"/>
              </w:rPr>
              <w:t xml:space="preserve">, where such use </w:t>
            </w:r>
            <w:r w:rsidR="71D4BA3E" w:rsidRPr="00525C91">
              <w:rPr>
                <w:color w:val="000000" w:themeColor="text1"/>
                <w:sz w:val="20"/>
                <w:szCs w:val="20"/>
              </w:rPr>
              <w:t>is allowed</w:t>
            </w:r>
            <w:r w:rsidR="00AF4528" w:rsidRPr="00525C91">
              <w:rPr>
                <w:color w:val="000000" w:themeColor="text1"/>
                <w:sz w:val="20"/>
                <w:szCs w:val="20"/>
              </w:rPr>
              <w:t>,</w:t>
            </w:r>
            <w:r w:rsidR="00E171BC" w:rsidRPr="00525C91">
              <w:rPr>
                <w:color w:val="000000" w:themeColor="text1"/>
                <w:sz w:val="20"/>
                <w:szCs w:val="20"/>
              </w:rPr>
              <w:t xml:space="preserve"> in a manner that mitigates risks to biodiversity and human health, consistent with site‑specific conservation objectives and zoning </w:t>
            </w:r>
            <w:r w:rsidR="0019517B" w:rsidRPr="00525C91">
              <w:rPr>
                <w:color w:val="000000" w:themeColor="text1"/>
                <w:sz w:val="20"/>
                <w:szCs w:val="20"/>
              </w:rPr>
              <w:t>while</w:t>
            </w:r>
            <w:r w:rsidR="00E171BC" w:rsidRPr="00525C91">
              <w:rPr>
                <w:color w:val="000000" w:themeColor="text1"/>
                <w:sz w:val="20"/>
                <w:szCs w:val="20"/>
              </w:rPr>
              <w:t xml:space="preserve"> </w:t>
            </w:r>
            <w:r w:rsidR="000E13D8" w:rsidRPr="00525C91">
              <w:rPr>
                <w:color w:val="000000" w:themeColor="text1"/>
                <w:sz w:val="20"/>
                <w:szCs w:val="20"/>
              </w:rPr>
              <w:t>ensuring</w:t>
            </w:r>
            <w:r w:rsidR="00D37F88" w:rsidRPr="00525C91">
              <w:rPr>
                <w:color w:val="000000" w:themeColor="text1"/>
                <w:sz w:val="20"/>
                <w:szCs w:val="20"/>
              </w:rPr>
              <w:t xml:space="preserve"> the</w:t>
            </w:r>
            <w:r w:rsidR="000E13D8" w:rsidRPr="00525C91">
              <w:rPr>
                <w:color w:val="000000" w:themeColor="text1"/>
                <w:sz w:val="20"/>
                <w:szCs w:val="20"/>
              </w:rPr>
              <w:t xml:space="preserve"> </w:t>
            </w:r>
            <w:r w:rsidR="00D37F88" w:rsidRPr="00525C91">
              <w:rPr>
                <w:color w:val="000000" w:themeColor="text1"/>
                <w:sz w:val="20"/>
                <w:szCs w:val="20"/>
              </w:rPr>
              <w:t xml:space="preserve">sustainable, legal and safe </w:t>
            </w:r>
            <w:r w:rsidR="00E171BC" w:rsidRPr="00525C91">
              <w:rPr>
                <w:color w:val="000000" w:themeColor="text1"/>
                <w:sz w:val="20"/>
                <w:szCs w:val="20"/>
              </w:rPr>
              <w:t>use across relevant stages of the use chain, including</w:t>
            </w:r>
            <w:r w:rsidR="00A024A7" w:rsidRPr="00525C91">
              <w:rPr>
                <w:color w:val="000000" w:themeColor="text1"/>
                <w:sz w:val="20"/>
                <w:szCs w:val="20"/>
              </w:rPr>
              <w:t>, as appropriate,</w:t>
            </w:r>
            <w:r w:rsidR="00E171BC" w:rsidRPr="00525C91">
              <w:rPr>
                <w:color w:val="000000" w:themeColor="text1"/>
                <w:sz w:val="20"/>
                <w:szCs w:val="20"/>
              </w:rPr>
              <w:t xml:space="preserve"> through the application of One Health risk</w:t>
            </w:r>
            <w:r w:rsidR="00EC57C3" w:rsidRPr="00525C91">
              <w:rPr>
                <w:color w:val="000000" w:themeColor="text1"/>
                <w:sz w:val="20"/>
                <w:szCs w:val="20"/>
              </w:rPr>
              <w:t xml:space="preserve"> </w:t>
            </w:r>
            <w:r w:rsidR="00E171BC" w:rsidRPr="00525C91">
              <w:rPr>
                <w:color w:val="000000" w:themeColor="text1"/>
                <w:sz w:val="20"/>
                <w:szCs w:val="20"/>
              </w:rPr>
              <w:t xml:space="preserve">assessment frameworks </w:t>
            </w:r>
            <w:r w:rsidR="00A024A7" w:rsidRPr="00525C91">
              <w:rPr>
                <w:color w:val="000000" w:themeColor="text1"/>
                <w:sz w:val="20"/>
                <w:szCs w:val="20"/>
              </w:rPr>
              <w:t>and</w:t>
            </w:r>
            <w:r w:rsidR="00435C41" w:rsidRPr="00525C91">
              <w:rPr>
                <w:color w:val="000000" w:themeColor="text1"/>
                <w:sz w:val="20"/>
                <w:szCs w:val="20"/>
              </w:rPr>
              <w:t xml:space="preserve"> respecting and protecting customary sustainable use </w:t>
            </w:r>
            <w:r w:rsidR="001F389F" w:rsidRPr="00525C91">
              <w:rPr>
                <w:color w:val="000000" w:themeColor="text1"/>
                <w:sz w:val="20"/>
                <w:szCs w:val="20"/>
              </w:rPr>
              <w:t xml:space="preserve">practices </w:t>
            </w:r>
            <w:r w:rsidR="009E038F" w:rsidRPr="00525C91">
              <w:rPr>
                <w:color w:val="000000" w:themeColor="text1"/>
                <w:sz w:val="20"/>
                <w:szCs w:val="20"/>
              </w:rPr>
              <w:t>of</w:t>
            </w:r>
            <w:r w:rsidR="00435C41" w:rsidRPr="00525C91">
              <w:rPr>
                <w:color w:val="000000" w:themeColor="text1"/>
                <w:sz w:val="20"/>
                <w:szCs w:val="20"/>
              </w:rPr>
              <w:t xml:space="preserve"> indigenous peoples and local communities</w:t>
            </w:r>
            <w:r w:rsidR="00463B41" w:rsidRPr="00525C91">
              <w:rPr>
                <w:color w:val="000000" w:themeColor="text1"/>
                <w:sz w:val="20"/>
                <w:szCs w:val="20"/>
              </w:rPr>
              <w:t>.</w:t>
            </w:r>
          </w:p>
        </w:tc>
        <w:tc>
          <w:tcPr>
            <w:tcW w:w="1700" w:type="dxa"/>
          </w:tcPr>
          <w:p w14:paraId="52546AE4" w14:textId="32155421"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2F9E8605" w14:textId="77777777" w:rsidTr="00D83DB8">
        <w:tc>
          <w:tcPr>
            <w:tcW w:w="1842" w:type="dxa"/>
          </w:tcPr>
          <w:p w14:paraId="02E61997" w14:textId="75AD149D" w:rsidR="006B20B3" w:rsidRPr="00525C91" w:rsidRDefault="006B20B3" w:rsidP="00E32BCE">
            <w:pPr>
              <w:spacing w:before="40" w:after="40"/>
              <w:rPr>
                <w:color w:val="000000" w:themeColor="text1"/>
                <w:sz w:val="20"/>
                <w:szCs w:val="20"/>
              </w:rPr>
            </w:pPr>
            <w:r w:rsidRPr="00525C91">
              <w:rPr>
                <w:color w:val="000000" w:themeColor="text1"/>
                <w:sz w:val="20"/>
                <w:szCs w:val="20"/>
              </w:rPr>
              <w:t>Target 6</w:t>
            </w:r>
          </w:p>
        </w:tc>
        <w:tc>
          <w:tcPr>
            <w:tcW w:w="5387" w:type="dxa"/>
          </w:tcPr>
          <w:p w14:paraId="507062E3" w14:textId="4EA021C5"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13.</w:t>
            </w:r>
            <w:r w:rsidRPr="00525C91">
              <w:rPr>
                <w:color w:val="000000" w:themeColor="text1"/>
                <w:sz w:val="20"/>
                <w:szCs w:val="20"/>
              </w:rPr>
              <w:tab/>
            </w:r>
            <w:r w:rsidR="006B20B3" w:rsidRPr="00525C91">
              <w:rPr>
                <w:color w:val="000000" w:themeColor="text1"/>
                <w:sz w:val="20"/>
                <w:szCs w:val="20"/>
              </w:rPr>
              <w:t>Strengthen prevention, early detection and rapid response to invasive alien species</w:t>
            </w:r>
            <w:r w:rsidR="00DC50EE" w:rsidRPr="00525C91">
              <w:rPr>
                <w:color w:val="000000" w:themeColor="text1"/>
                <w:sz w:val="20"/>
                <w:szCs w:val="20"/>
              </w:rPr>
              <w:t xml:space="preserve"> in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including </w:t>
            </w:r>
            <w:r w:rsidR="0084794A" w:rsidRPr="00525C91">
              <w:rPr>
                <w:color w:val="000000" w:themeColor="text1"/>
                <w:sz w:val="20"/>
                <w:szCs w:val="20"/>
              </w:rPr>
              <w:t xml:space="preserve">through </w:t>
            </w:r>
            <w:r w:rsidR="006B20B3" w:rsidRPr="00525C91">
              <w:rPr>
                <w:color w:val="000000" w:themeColor="text1"/>
                <w:sz w:val="20"/>
                <w:szCs w:val="20"/>
              </w:rPr>
              <w:t>community-based monitoring and surveillance systems</w:t>
            </w:r>
            <w:r w:rsidR="37E8FC66" w:rsidRPr="00525C91">
              <w:rPr>
                <w:color w:val="000000" w:themeColor="text1"/>
                <w:sz w:val="20"/>
                <w:szCs w:val="20"/>
              </w:rPr>
              <w:t xml:space="preserve">, </w:t>
            </w:r>
            <w:r w:rsidR="00185F71" w:rsidRPr="00525C91">
              <w:rPr>
                <w:color w:val="000000" w:themeColor="text1"/>
                <w:sz w:val="20"/>
                <w:szCs w:val="20"/>
              </w:rPr>
              <w:t xml:space="preserve">and </w:t>
            </w:r>
            <w:r w:rsidR="37E8FC66" w:rsidRPr="00525C91">
              <w:rPr>
                <w:color w:val="000000" w:themeColor="text1"/>
                <w:sz w:val="20"/>
                <w:szCs w:val="20"/>
              </w:rPr>
              <w:t>biosecurity and trade</w:t>
            </w:r>
            <w:r w:rsidR="00E35CC7" w:rsidRPr="00525C91">
              <w:rPr>
                <w:color w:val="000000" w:themeColor="text1"/>
                <w:sz w:val="20"/>
                <w:szCs w:val="20"/>
              </w:rPr>
              <w:noBreakHyphen/>
            </w:r>
            <w:r w:rsidR="37E8FC66" w:rsidRPr="00525C91">
              <w:rPr>
                <w:color w:val="000000" w:themeColor="text1"/>
                <w:sz w:val="20"/>
                <w:szCs w:val="20"/>
              </w:rPr>
              <w:t>related measures</w:t>
            </w:r>
            <w:r w:rsidR="009C63B8" w:rsidRPr="00525C91">
              <w:rPr>
                <w:color w:val="000000" w:themeColor="text1"/>
                <w:sz w:val="20"/>
                <w:szCs w:val="20"/>
              </w:rPr>
              <w:t>.</w:t>
            </w:r>
          </w:p>
        </w:tc>
        <w:tc>
          <w:tcPr>
            <w:tcW w:w="1700" w:type="dxa"/>
          </w:tcPr>
          <w:p w14:paraId="028E7EAE" w14:textId="7DFD8FCB"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29E8F6DA" w14:textId="77777777" w:rsidTr="00D83DB8">
        <w:tc>
          <w:tcPr>
            <w:tcW w:w="1842" w:type="dxa"/>
          </w:tcPr>
          <w:p w14:paraId="6F88391E" w14:textId="16E1DCF8" w:rsidR="006B20B3" w:rsidRPr="00525C91" w:rsidRDefault="006B20B3" w:rsidP="00E32BCE">
            <w:pPr>
              <w:spacing w:before="40" w:after="40"/>
              <w:rPr>
                <w:color w:val="000000" w:themeColor="text1"/>
                <w:sz w:val="20"/>
                <w:szCs w:val="20"/>
              </w:rPr>
            </w:pPr>
            <w:r w:rsidRPr="00525C91">
              <w:rPr>
                <w:color w:val="000000" w:themeColor="text1"/>
                <w:sz w:val="20"/>
                <w:szCs w:val="20"/>
              </w:rPr>
              <w:t>Target 7</w:t>
            </w:r>
          </w:p>
        </w:tc>
        <w:tc>
          <w:tcPr>
            <w:tcW w:w="5387" w:type="dxa"/>
          </w:tcPr>
          <w:p w14:paraId="580439CB" w14:textId="572D6DE4"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14.</w:t>
            </w:r>
            <w:r w:rsidRPr="00525C91">
              <w:tab/>
            </w:r>
            <w:r w:rsidR="006B20B3" w:rsidRPr="00525C91">
              <w:rPr>
                <w:color w:val="000000" w:themeColor="text1"/>
                <w:sz w:val="20"/>
                <w:szCs w:val="20"/>
              </w:rPr>
              <w:t xml:space="preserve">Address pollution pressures </w:t>
            </w:r>
            <w:r w:rsidR="0019517B" w:rsidRPr="00525C91">
              <w:rPr>
                <w:color w:val="000000" w:themeColor="text1"/>
                <w:sz w:val="20"/>
                <w:szCs w:val="20"/>
              </w:rPr>
              <w:t xml:space="preserve">from all sources </w:t>
            </w:r>
            <w:r w:rsidR="006B20B3" w:rsidRPr="00525C91">
              <w:rPr>
                <w:color w:val="000000" w:themeColor="text1"/>
                <w:sz w:val="20"/>
                <w:szCs w:val="20"/>
              </w:rPr>
              <w:t xml:space="preserve">affecting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including </w:t>
            </w:r>
            <w:r w:rsidR="16FD8C89" w:rsidRPr="00525C91">
              <w:rPr>
                <w:color w:val="000000" w:themeColor="text1"/>
                <w:sz w:val="20"/>
                <w:szCs w:val="20"/>
              </w:rPr>
              <w:t>plastic pollution, pesticide use and run</w:t>
            </w:r>
            <w:r w:rsidR="00CA16A2" w:rsidRPr="00525C91">
              <w:rPr>
                <w:color w:val="000000" w:themeColor="text1"/>
                <w:sz w:val="20"/>
                <w:szCs w:val="20"/>
              </w:rPr>
              <w:t>-</w:t>
            </w:r>
            <w:r w:rsidR="16FD8C89" w:rsidRPr="00525C91">
              <w:rPr>
                <w:color w:val="000000" w:themeColor="text1"/>
                <w:sz w:val="20"/>
                <w:szCs w:val="20"/>
              </w:rPr>
              <w:t>off,</w:t>
            </w:r>
            <w:r w:rsidR="00177FFE" w:rsidRPr="00525C91">
              <w:rPr>
                <w:color w:val="000000" w:themeColor="text1"/>
                <w:sz w:val="20"/>
                <w:szCs w:val="20"/>
              </w:rPr>
              <w:t xml:space="preserve"> </w:t>
            </w:r>
            <w:r w:rsidR="00467275" w:rsidRPr="00525C91">
              <w:rPr>
                <w:color w:val="000000" w:themeColor="text1"/>
                <w:sz w:val="20"/>
                <w:szCs w:val="20"/>
              </w:rPr>
              <w:t>noise pollution,</w:t>
            </w:r>
            <w:r w:rsidR="16FD8C89" w:rsidRPr="00525C91">
              <w:rPr>
                <w:color w:val="000000" w:themeColor="text1"/>
                <w:sz w:val="20"/>
                <w:szCs w:val="20"/>
              </w:rPr>
              <w:t xml:space="preserve"> </w:t>
            </w:r>
            <w:r w:rsidR="006B20B3" w:rsidRPr="00525C91">
              <w:rPr>
                <w:color w:val="000000" w:themeColor="text1"/>
                <w:sz w:val="20"/>
                <w:szCs w:val="20"/>
              </w:rPr>
              <w:t>cumulative impacts and land</w:t>
            </w:r>
            <w:r w:rsidR="0084794A" w:rsidRPr="00525C91">
              <w:rPr>
                <w:color w:val="000000" w:themeColor="text1"/>
                <w:sz w:val="20"/>
                <w:szCs w:val="20"/>
              </w:rPr>
              <w:t>-</w:t>
            </w:r>
            <w:r w:rsidR="006B20B3" w:rsidRPr="00525C91">
              <w:rPr>
                <w:color w:val="000000" w:themeColor="text1"/>
                <w:sz w:val="20"/>
                <w:szCs w:val="20"/>
              </w:rPr>
              <w:t>sea interactions.</w:t>
            </w:r>
          </w:p>
        </w:tc>
        <w:tc>
          <w:tcPr>
            <w:tcW w:w="1700" w:type="dxa"/>
          </w:tcPr>
          <w:p w14:paraId="352A115D" w14:textId="5606F2BB"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r w:rsidR="006B20B3" w:rsidRPr="00525C91">
              <w:rPr>
                <w:color w:val="000000" w:themeColor="text1"/>
                <w:sz w:val="20"/>
                <w:szCs w:val="20"/>
              </w:rPr>
              <w:t xml:space="preserve"> </w:t>
            </w:r>
          </w:p>
        </w:tc>
      </w:tr>
      <w:tr w:rsidR="000B4839" w:rsidRPr="00525C91" w14:paraId="3EA6F33E" w14:textId="77777777" w:rsidTr="00D83DB8">
        <w:tc>
          <w:tcPr>
            <w:tcW w:w="1842" w:type="dxa"/>
          </w:tcPr>
          <w:p w14:paraId="380C980C" w14:textId="1F107E0F" w:rsidR="006B20B3" w:rsidRPr="00525C91" w:rsidRDefault="006B20B3" w:rsidP="00E32BCE">
            <w:pPr>
              <w:spacing w:before="40" w:after="40"/>
              <w:rPr>
                <w:color w:val="000000" w:themeColor="text1"/>
                <w:sz w:val="20"/>
                <w:szCs w:val="20"/>
              </w:rPr>
            </w:pPr>
            <w:r w:rsidRPr="00525C91">
              <w:rPr>
                <w:color w:val="000000" w:themeColor="text1"/>
                <w:sz w:val="20"/>
                <w:szCs w:val="20"/>
              </w:rPr>
              <w:t>Target 8</w:t>
            </w:r>
          </w:p>
        </w:tc>
        <w:tc>
          <w:tcPr>
            <w:tcW w:w="5387" w:type="dxa"/>
          </w:tcPr>
          <w:p w14:paraId="6F3AA9F5" w14:textId="4718A239" w:rsidR="00D95082" w:rsidRPr="00525C91" w:rsidRDefault="00FB11FB" w:rsidP="00E32BCE">
            <w:pPr>
              <w:tabs>
                <w:tab w:val="left" w:pos="486"/>
              </w:tabs>
              <w:spacing w:before="40" w:after="40"/>
              <w:ind w:left="61"/>
              <w:jc w:val="left"/>
              <w:rPr>
                <w:rFonts w:eastAsia="Segoe UI"/>
                <w:color w:val="000000" w:themeColor="text1"/>
                <w:sz w:val="20"/>
                <w:szCs w:val="20"/>
              </w:rPr>
            </w:pPr>
            <w:r w:rsidRPr="00525C91">
              <w:rPr>
                <w:rFonts w:eastAsia="Segoe UI"/>
                <w:color w:val="000000" w:themeColor="text1"/>
                <w:sz w:val="20"/>
                <w:szCs w:val="20"/>
              </w:rPr>
              <w:t>15.</w:t>
            </w:r>
            <w:r w:rsidRPr="00525C91">
              <w:rPr>
                <w:rFonts w:eastAsia="Segoe UI"/>
                <w:color w:val="000000" w:themeColor="text1"/>
                <w:sz w:val="20"/>
                <w:szCs w:val="20"/>
              </w:rPr>
              <w:tab/>
            </w:r>
            <w:r w:rsidR="26A98196" w:rsidRPr="00525C91">
              <w:rPr>
                <w:color w:val="000000" w:themeColor="text1"/>
                <w:sz w:val="20"/>
                <w:szCs w:val="20"/>
              </w:rPr>
              <w:t>S</w:t>
            </w:r>
            <w:r w:rsidR="5212C976" w:rsidRPr="00525C91">
              <w:rPr>
                <w:color w:val="000000" w:themeColor="text1"/>
                <w:sz w:val="20"/>
                <w:szCs w:val="20"/>
              </w:rPr>
              <w:t xml:space="preserve">trengthen </w:t>
            </w:r>
            <w:r w:rsidR="00AB2F1B" w:rsidRPr="00525C91">
              <w:rPr>
                <w:color w:val="000000" w:themeColor="text1"/>
                <w:sz w:val="20"/>
                <w:szCs w:val="20"/>
              </w:rPr>
              <w:t xml:space="preserve">the </w:t>
            </w:r>
            <w:r w:rsidR="0019517B" w:rsidRPr="00525C91">
              <w:rPr>
                <w:color w:val="000000" w:themeColor="text1"/>
                <w:sz w:val="20"/>
                <w:szCs w:val="20"/>
              </w:rPr>
              <w:t xml:space="preserve">restoration and </w:t>
            </w:r>
            <w:r w:rsidR="00467275" w:rsidRPr="00525C91">
              <w:rPr>
                <w:color w:val="000000" w:themeColor="text1"/>
                <w:sz w:val="20"/>
                <w:szCs w:val="20"/>
              </w:rPr>
              <w:t xml:space="preserve">use of </w:t>
            </w:r>
            <w:r w:rsidR="00525C91" w:rsidRPr="00525C91">
              <w:rPr>
                <w:color w:val="000000" w:themeColor="text1"/>
                <w:sz w:val="20"/>
                <w:szCs w:val="20"/>
              </w:rPr>
              <w:t>protected areas and other effective area-based conservation measures</w:t>
            </w:r>
            <w:r w:rsidR="00467275" w:rsidRPr="00525C91">
              <w:rPr>
                <w:color w:val="000000" w:themeColor="text1"/>
                <w:sz w:val="20"/>
                <w:szCs w:val="20"/>
              </w:rPr>
              <w:t xml:space="preserve">, as </w:t>
            </w:r>
            <w:r w:rsidR="5212C976" w:rsidRPr="00525C91">
              <w:rPr>
                <w:color w:val="000000" w:themeColor="text1"/>
                <w:sz w:val="20"/>
                <w:szCs w:val="20"/>
              </w:rPr>
              <w:t>nature‑based solutions and</w:t>
            </w:r>
            <w:r w:rsidR="00974626" w:rsidRPr="00525C91">
              <w:rPr>
                <w:color w:val="000000" w:themeColor="text1"/>
                <w:sz w:val="20"/>
                <w:szCs w:val="20"/>
              </w:rPr>
              <w:t>/or</w:t>
            </w:r>
            <w:r w:rsidR="5212C976" w:rsidRPr="00525C91">
              <w:rPr>
                <w:color w:val="000000" w:themeColor="text1"/>
                <w:sz w:val="20"/>
                <w:szCs w:val="20"/>
              </w:rPr>
              <w:t xml:space="preserve"> ecosystem‑based approaches for mitigation, adaptation and disaster risk reduction</w:t>
            </w:r>
            <w:r w:rsidR="009C63B8" w:rsidRPr="00525C91">
              <w:rPr>
                <w:color w:val="000000" w:themeColor="text1"/>
                <w:sz w:val="20"/>
                <w:szCs w:val="20"/>
              </w:rPr>
              <w:t>.</w:t>
            </w:r>
          </w:p>
          <w:p w14:paraId="5631D92D" w14:textId="65EB23D0" w:rsidR="00553958" w:rsidRPr="00525C91" w:rsidRDefault="00553958" w:rsidP="00553958">
            <w:pPr>
              <w:tabs>
                <w:tab w:val="left" w:pos="414"/>
              </w:tabs>
              <w:spacing w:before="40" w:after="40"/>
              <w:ind w:left="36" w:firstLine="4"/>
              <w:jc w:val="left"/>
              <w:rPr>
                <w:color w:val="000000" w:themeColor="text1"/>
                <w:sz w:val="20"/>
                <w:szCs w:val="20"/>
              </w:rPr>
            </w:pPr>
            <w:r w:rsidRPr="00525C91">
              <w:rPr>
                <w:rFonts w:eastAsia="Segoe UI"/>
                <w:color w:val="000000" w:themeColor="text1"/>
                <w:sz w:val="20"/>
                <w:szCs w:val="20"/>
              </w:rPr>
              <w:t>16.</w:t>
            </w:r>
            <w:r w:rsidRPr="00525C91">
              <w:tab/>
            </w:r>
            <w:r w:rsidRPr="00525C91">
              <w:rPr>
                <w:color w:val="000000" w:themeColor="text1"/>
                <w:sz w:val="20"/>
                <w:szCs w:val="20"/>
              </w:rPr>
              <w:t>Promote climate‑informed system design that anticipates future range shifts, including by identifying additional climate refugia, connectivity corridors and areas of future biodiversity importance.</w:t>
            </w:r>
          </w:p>
        </w:tc>
        <w:tc>
          <w:tcPr>
            <w:tcW w:w="1700" w:type="dxa"/>
          </w:tcPr>
          <w:p w14:paraId="516584DD" w14:textId="637FD4A2" w:rsidR="006B20B3" w:rsidRPr="00525C91" w:rsidRDefault="00177FFE" w:rsidP="00E32BCE">
            <w:pPr>
              <w:spacing w:before="40" w:after="40"/>
              <w:jc w:val="left"/>
              <w:rPr>
                <w:color w:val="000000" w:themeColor="text1"/>
                <w:sz w:val="20"/>
                <w:szCs w:val="20"/>
              </w:rPr>
            </w:pPr>
            <w:r w:rsidRPr="00525C91">
              <w:rPr>
                <w:color w:val="000000" w:themeColor="text1"/>
                <w:sz w:val="20"/>
                <w:szCs w:val="20"/>
              </w:rPr>
              <w:t>C</w:t>
            </w:r>
            <w:r w:rsidR="182D1E86" w:rsidRPr="00525C91">
              <w:rPr>
                <w:color w:val="000000" w:themeColor="text1"/>
                <w:sz w:val="20"/>
                <w:szCs w:val="20"/>
              </w:rPr>
              <w:t xml:space="preserve"> </w:t>
            </w:r>
          </w:p>
        </w:tc>
      </w:tr>
      <w:tr w:rsidR="000B4839" w:rsidRPr="00525C91" w14:paraId="794BE0F3" w14:textId="77777777" w:rsidTr="00D83DB8">
        <w:tc>
          <w:tcPr>
            <w:tcW w:w="1842" w:type="dxa"/>
          </w:tcPr>
          <w:p w14:paraId="25CE6D03" w14:textId="007B0217" w:rsidR="006B20B3" w:rsidRPr="00525C91" w:rsidRDefault="006B20B3" w:rsidP="00E32BCE">
            <w:pPr>
              <w:spacing w:before="40" w:after="40"/>
              <w:rPr>
                <w:color w:val="000000" w:themeColor="text1"/>
                <w:sz w:val="20"/>
                <w:szCs w:val="20"/>
              </w:rPr>
            </w:pPr>
            <w:r w:rsidRPr="00525C91">
              <w:rPr>
                <w:color w:val="000000" w:themeColor="text1"/>
                <w:sz w:val="20"/>
                <w:szCs w:val="20"/>
              </w:rPr>
              <w:t>Target 9</w:t>
            </w:r>
          </w:p>
        </w:tc>
        <w:tc>
          <w:tcPr>
            <w:tcW w:w="5387" w:type="dxa"/>
          </w:tcPr>
          <w:p w14:paraId="7B38DD9C" w14:textId="1F6C1FEC" w:rsidR="006B20B3" w:rsidRPr="00525C91" w:rsidRDefault="005C6F40" w:rsidP="00E32BCE">
            <w:pPr>
              <w:tabs>
                <w:tab w:val="left" w:pos="486"/>
              </w:tabs>
              <w:spacing w:before="40" w:after="40"/>
              <w:ind w:left="61"/>
              <w:jc w:val="left"/>
              <w:rPr>
                <w:color w:val="000000" w:themeColor="text1"/>
                <w:sz w:val="20"/>
                <w:szCs w:val="20"/>
              </w:rPr>
            </w:pPr>
            <w:r w:rsidRPr="00525C91">
              <w:rPr>
                <w:color w:val="000000" w:themeColor="text1"/>
                <w:sz w:val="20"/>
                <w:szCs w:val="20"/>
              </w:rPr>
              <w:t>No specific actions identified.</w:t>
            </w:r>
          </w:p>
        </w:tc>
        <w:tc>
          <w:tcPr>
            <w:tcW w:w="1700" w:type="dxa"/>
          </w:tcPr>
          <w:p w14:paraId="4F9A9B7D" w14:textId="09A4E478" w:rsidR="006B20B3" w:rsidRPr="00525C91" w:rsidRDefault="005C6F40" w:rsidP="00E32BCE">
            <w:pPr>
              <w:spacing w:before="40" w:after="40"/>
              <w:jc w:val="left"/>
              <w:rPr>
                <w:color w:val="000000" w:themeColor="text1"/>
                <w:sz w:val="20"/>
                <w:szCs w:val="20"/>
              </w:rPr>
            </w:pPr>
            <w:r w:rsidRPr="00525C91">
              <w:rPr>
                <w:color w:val="000000" w:themeColor="text1"/>
                <w:sz w:val="20"/>
                <w:szCs w:val="20"/>
              </w:rPr>
              <w:t>n/a</w:t>
            </w:r>
          </w:p>
        </w:tc>
      </w:tr>
      <w:tr w:rsidR="000B4839" w:rsidRPr="00525C91" w14:paraId="347D4295" w14:textId="77777777" w:rsidTr="00D83DB8">
        <w:tc>
          <w:tcPr>
            <w:tcW w:w="1842" w:type="dxa"/>
          </w:tcPr>
          <w:p w14:paraId="6F01C29C" w14:textId="08A1748E" w:rsidR="006B20B3" w:rsidRPr="00525C91" w:rsidRDefault="006B20B3" w:rsidP="00E32BCE">
            <w:pPr>
              <w:spacing w:before="40" w:after="40"/>
              <w:rPr>
                <w:color w:val="000000" w:themeColor="text1"/>
                <w:sz w:val="20"/>
                <w:szCs w:val="20"/>
              </w:rPr>
            </w:pPr>
            <w:r w:rsidRPr="00525C91">
              <w:rPr>
                <w:color w:val="000000" w:themeColor="text1"/>
                <w:sz w:val="20"/>
                <w:szCs w:val="20"/>
              </w:rPr>
              <w:t>Target 10</w:t>
            </w:r>
          </w:p>
        </w:tc>
        <w:tc>
          <w:tcPr>
            <w:tcW w:w="5387" w:type="dxa"/>
          </w:tcPr>
          <w:p w14:paraId="121069CA" w14:textId="7C436E76"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18.</w:t>
            </w:r>
            <w:r w:rsidRPr="00525C91">
              <w:tab/>
            </w:r>
            <w:r w:rsidR="70F87609" w:rsidRPr="00525C91">
              <w:rPr>
                <w:color w:val="000000" w:themeColor="text1"/>
                <w:sz w:val="20"/>
                <w:szCs w:val="20"/>
              </w:rPr>
              <w:t xml:space="preserve">Strengthen guidance on how sustainably managed production landscapes </w:t>
            </w:r>
            <w:r w:rsidR="004A5414" w:rsidRPr="00525C91">
              <w:rPr>
                <w:color w:val="000000" w:themeColor="text1"/>
                <w:sz w:val="20"/>
                <w:szCs w:val="20"/>
              </w:rPr>
              <w:t xml:space="preserve">and biodiversity-friendly practices </w:t>
            </w:r>
            <w:r w:rsidR="70F87609" w:rsidRPr="00525C91">
              <w:rPr>
                <w:color w:val="000000" w:themeColor="text1"/>
                <w:sz w:val="20"/>
                <w:szCs w:val="20"/>
              </w:rPr>
              <w:t xml:space="preserve">can </w:t>
            </w:r>
            <w:r w:rsidR="00E1746D" w:rsidRPr="00525C91">
              <w:rPr>
                <w:color w:val="000000" w:themeColor="text1"/>
                <w:sz w:val="20"/>
                <w:szCs w:val="20"/>
              </w:rPr>
              <w:t xml:space="preserve">complement </w:t>
            </w:r>
            <w:r w:rsidR="00525C91" w:rsidRPr="00525C91">
              <w:rPr>
                <w:color w:val="000000" w:themeColor="text1"/>
                <w:sz w:val="20"/>
                <w:szCs w:val="20"/>
              </w:rPr>
              <w:t>protected areas and other effective area-based conservation measures</w:t>
            </w:r>
            <w:r w:rsidR="00E1746D" w:rsidRPr="00525C91">
              <w:rPr>
                <w:color w:val="000000" w:themeColor="text1"/>
                <w:sz w:val="20"/>
                <w:szCs w:val="20"/>
              </w:rPr>
              <w:t xml:space="preserve"> in improving</w:t>
            </w:r>
            <w:r w:rsidR="00E21495" w:rsidRPr="00525C91">
              <w:rPr>
                <w:color w:val="000000" w:themeColor="text1"/>
                <w:sz w:val="20"/>
                <w:szCs w:val="20"/>
              </w:rPr>
              <w:t xml:space="preserve"> </w:t>
            </w:r>
            <w:r w:rsidR="70F87609" w:rsidRPr="00525C91">
              <w:rPr>
                <w:color w:val="000000" w:themeColor="text1"/>
                <w:sz w:val="20"/>
                <w:szCs w:val="20"/>
              </w:rPr>
              <w:t xml:space="preserve">ecological connectivity, </w:t>
            </w:r>
            <w:r w:rsidR="004E598A" w:rsidRPr="00525C91">
              <w:rPr>
                <w:color w:val="000000" w:themeColor="text1"/>
                <w:sz w:val="20"/>
                <w:szCs w:val="20"/>
              </w:rPr>
              <w:t xml:space="preserve">ecosystem </w:t>
            </w:r>
            <w:r w:rsidR="70F87609" w:rsidRPr="00525C91">
              <w:rPr>
                <w:color w:val="000000" w:themeColor="text1"/>
                <w:sz w:val="20"/>
                <w:szCs w:val="20"/>
              </w:rPr>
              <w:t>functions and resilience across landscapes and seascapes</w:t>
            </w:r>
            <w:r w:rsidR="00B533EE" w:rsidRPr="00525C91">
              <w:rPr>
                <w:color w:val="000000" w:themeColor="text1"/>
                <w:sz w:val="20"/>
                <w:szCs w:val="20"/>
              </w:rPr>
              <w:t>, in particular by promoting nature-based solutions</w:t>
            </w:r>
            <w:r w:rsidR="00FF7E35" w:rsidRPr="00525C91">
              <w:rPr>
                <w:color w:val="000000" w:themeColor="text1"/>
                <w:sz w:val="20"/>
                <w:szCs w:val="20"/>
              </w:rPr>
              <w:t xml:space="preserve"> and/or ecosystem-based approaches</w:t>
            </w:r>
            <w:r w:rsidR="00412AB9" w:rsidRPr="00525C91">
              <w:rPr>
                <w:color w:val="000000" w:themeColor="text1"/>
                <w:sz w:val="20"/>
                <w:szCs w:val="20"/>
              </w:rPr>
              <w:t xml:space="preserve"> </w:t>
            </w:r>
            <w:r w:rsidR="00B533EE" w:rsidRPr="00525C91">
              <w:rPr>
                <w:color w:val="000000" w:themeColor="text1"/>
                <w:sz w:val="20"/>
                <w:szCs w:val="20"/>
              </w:rPr>
              <w:t xml:space="preserve">and integrated land-use </w:t>
            </w:r>
            <w:r w:rsidR="00B533EE" w:rsidRPr="00525C91">
              <w:rPr>
                <w:color w:val="000000" w:themeColor="text1"/>
                <w:sz w:val="20"/>
                <w:szCs w:val="20"/>
              </w:rPr>
              <w:lastRenderedPageBreak/>
              <w:t>planning approaches</w:t>
            </w:r>
            <w:r w:rsidR="00C65EBF" w:rsidRPr="00525C91">
              <w:rPr>
                <w:color w:val="000000" w:themeColor="text1"/>
                <w:sz w:val="20"/>
                <w:szCs w:val="20"/>
              </w:rPr>
              <w:t xml:space="preserve">, </w:t>
            </w:r>
            <w:r w:rsidR="001D6D00" w:rsidRPr="00525C91">
              <w:rPr>
                <w:color w:val="000000" w:themeColor="text1"/>
                <w:sz w:val="20"/>
                <w:szCs w:val="20"/>
              </w:rPr>
              <w:t>recognising the value of traditional knowledge and practices</w:t>
            </w:r>
            <w:r w:rsidR="009C63B8" w:rsidRPr="00525C91">
              <w:rPr>
                <w:color w:val="000000" w:themeColor="text1"/>
                <w:sz w:val="20"/>
                <w:szCs w:val="20"/>
              </w:rPr>
              <w:t>.</w:t>
            </w:r>
          </w:p>
          <w:p w14:paraId="3193CFF0" w14:textId="6F70289C" w:rsidR="00EF7001" w:rsidRPr="00525C91" w:rsidRDefault="00EF7001" w:rsidP="00EF7001">
            <w:pPr>
              <w:tabs>
                <w:tab w:val="left" w:pos="486"/>
              </w:tabs>
              <w:spacing w:before="40" w:after="40"/>
              <w:ind w:left="61"/>
              <w:jc w:val="left"/>
              <w:rPr>
                <w:color w:val="000000" w:themeColor="text1"/>
                <w:sz w:val="20"/>
                <w:szCs w:val="20"/>
              </w:rPr>
            </w:pPr>
            <w:r w:rsidRPr="00525C91">
              <w:rPr>
                <w:color w:val="000000" w:themeColor="text1"/>
                <w:sz w:val="20"/>
                <w:szCs w:val="20"/>
              </w:rPr>
              <w:t>18.bis Promote the sustainable ecosystem-based extraction of species</w:t>
            </w:r>
            <w:r w:rsidR="00146B93" w:rsidRPr="00525C91">
              <w:rPr>
                <w:color w:val="000000" w:themeColor="text1"/>
                <w:sz w:val="20"/>
                <w:szCs w:val="20"/>
              </w:rPr>
              <w:t xml:space="preserve"> in </w:t>
            </w:r>
            <w:r w:rsidR="00525C91" w:rsidRPr="00525C91">
              <w:rPr>
                <w:color w:val="000000" w:themeColor="text1"/>
                <w:sz w:val="20"/>
                <w:szCs w:val="20"/>
              </w:rPr>
              <w:t>protected areas and other effective area-based conservation measures</w:t>
            </w:r>
            <w:r w:rsidRPr="00525C91">
              <w:rPr>
                <w:color w:val="000000" w:themeColor="text1"/>
                <w:sz w:val="20"/>
                <w:szCs w:val="20"/>
              </w:rPr>
              <w:t xml:space="preserve">, especially in marine </w:t>
            </w:r>
            <w:r w:rsidR="00F32262" w:rsidRPr="00525C91">
              <w:rPr>
                <w:color w:val="000000" w:themeColor="text1"/>
                <w:sz w:val="20"/>
                <w:szCs w:val="20"/>
              </w:rPr>
              <w:t>areas.</w:t>
            </w:r>
          </w:p>
        </w:tc>
        <w:tc>
          <w:tcPr>
            <w:tcW w:w="1700" w:type="dxa"/>
          </w:tcPr>
          <w:p w14:paraId="0E9CE802" w14:textId="4B4AE4BF" w:rsidR="006B20B3" w:rsidRPr="00525C91" w:rsidRDefault="004766E7" w:rsidP="00E32BCE">
            <w:pPr>
              <w:spacing w:before="40" w:after="40"/>
              <w:jc w:val="left"/>
              <w:rPr>
                <w:color w:val="000000" w:themeColor="text1"/>
                <w:sz w:val="20"/>
                <w:szCs w:val="20"/>
              </w:rPr>
            </w:pPr>
            <w:r w:rsidRPr="00525C91">
              <w:rPr>
                <w:color w:val="000000" w:themeColor="text1"/>
                <w:sz w:val="20"/>
                <w:szCs w:val="20"/>
              </w:rPr>
              <w:lastRenderedPageBreak/>
              <w:t>C</w:t>
            </w:r>
          </w:p>
        </w:tc>
      </w:tr>
      <w:tr w:rsidR="000B4839" w:rsidRPr="00525C91" w14:paraId="720A1479" w14:textId="77777777" w:rsidTr="00D83DB8">
        <w:tc>
          <w:tcPr>
            <w:tcW w:w="1842" w:type="dxa"/>
          </w:tcPr>
          <w:p w14:paraId="44702E43" w14:textId="00686C7F" w:rsidR="006B20B3" w:rsidRPr="00525C91" w:rsidRDefault="006B20B3" w:rsidP="00E32BCE">
            <w:pPr>
              <w:spacing w:before="40" w:after="40"/>
              <w:rPr>
                <w:color w:val="000000" w:themeColor="text1"/>
                <w:sz w:val="20"/>
                <w:szCs w:val="20"/>
              </w:rPr>
            </w:pPr>
            <w:r w:rsidRPr="00525C91">
              <w:rPr>
                <w:color w:val="000000" w:themeColor="text1"/>
                <w:sz w:val="20"/>
                <w:szCs w:val="20"/>
              </w:rPr>
              <w:t>Target 11</w:t>
            </w:r>
          </w:p>
        </w:tc>
        <w:tc>
          <w:tcPr>
            <w:tcW w:w="5387" w:type="dxa"/>
          </w:tcPr>
          <w:p w14:paraId="1EAB9BE8" w14:textId="002EA2B8"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19.</w:t>
            </w:r>
            <w:r w:rsidRPr="00525C91">
              <w:rPr>
                <w:color w:val="000000" w:themeColor="text1"/>
                <w:sz w:val="20"/>
                <w:szCs w:val="20"/>
              </w:rPr>
              <w:tab/>
            </w:r>
            <w:r w:rsidR="00986424" w:rsidRPr="00525C91">
              <w:rPr>
                <w:color w:val="000000" w:themeColor="text1"/>
                <w:sz w:val="20"/>
                <w:szCs w:val="20"/>
              </w:rPr>
              <w:t>H</w:t>
            </w:r>
            <w:r w:rsidR="006B20B3" w:rsidRPr="00525C91">
              <w:rPr>
                <w:color w:val="000000" w:themeColor="text1"/>
                <w:sz w:val="20"/>
                <w:szCs w:val="20"/>
              </w:rPr>
              <w:t>ighlight</w:t>
            </w:r>
            <w:r w:rsidR="007F42CC" w:rsidRPr="00525C91">
              <w:rPr>
                <w:color w:val="000000" w:themeColor="text1"/>
                <w:sz w:val="20"/>
                <w:szCs w:val="20"/>
              </w:rPr>
              <w:t xml:space="preserve"> </w:t>
            </w:r>
            <w:r w:rsidR="006B20B3" w:rsidRPr="00525C91">
              <w:rPr>
                <w:color w:val="000000" w:themeColor="text1"/>
                <w:sz w:val="20"/>
                <w:szCs w:val="20"/>
              </w:rPr>
              <w:t xml:space="preserve">the </w:t>
            </w:r>
            <w:r w:rsidR="00BC16A3" w:rsidRPr="00525C91">
              <w:rPr>
                <w:color w:val="000000" w:themeColor="text1"/>
                <w:sz w:val="20"/>
                <w:szCs w:val="20"/>
              </w:rPr>
              <w:t xml:space="preserve">role </w:t>
            </w:r>
            <w:r w:rsidR="006B20B3" w:rsidRPr="00525C91">
              <w:rPr>
                <w:color w:val="000000" w:themeColor="text1"/>
                <w:sz w:val="20"/>
                <w:szCs w:val="20"/>
              </w:rPr>
              <w:t xml:space="preserve">of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to </w:t>
            </w:r>
            <w:r w:rsidR="00BC16A3" w:rsidRPr="00525C91">
              <w:rPr>
                <w:color w:val="000000" w:themeColor="text1"/>
                <w:sz w:val="20"/>
                <w:szCs w:val="20"/>
              </w:rPr>
              <w:t xml:space="preserve">restore, maintain and enhance </w:t>
            </w:r>
            <w:r w:rsidR="008D0A91" w:rsidRPr="00525C91">
              <w:rPr>
                <w:color w:val="000000" w:themeColor="text1"/>
                <w:sz w:val="20"/>
                <w:szCs w:val="20"/>
              </w:rPr>
              <w:t>nature’s contributions to people, including</w:t>
            </w:r>
            <w:r w:rsidR="006B20B3" w:rsidRPr="00525C91">
              <w:rPr>
                <w:color w:val="000000" w:themeColor="text1"/>
                <w:sz w:val="20"/>
                <w:szCs w:val="20"/>
              </w:rPr>
              <w:t xml:space="preserve"> ecosystem </w:t>
            </w:r>
            <w:r w:rsidR="00BC16A3" w:rsidRPr="00525C91">
              <w:rPr>
                <w:color w:val="000000" w:themeColor="text1"/>
                <w:sz w:val="20"/>
                <w:szCs w:val="20"/>
              </w:rPr>
              <w:t xml:space="preserve">functions and </w:t>
            </w:r>
            <w:r w:rsidR="006B20B3" w:rsidRPr="00525C91">
              <w:rPr>
                <w:color w:val="000000" w:themeColor="text1"/>
                <w:sz w:val="20"/>
                <w:szCs w:val="20"/>
              </w:rPr>
              <w:t>services</w:t>
            </w:r>
            <w:r w:rsidR="00A666BE" w:rsidRPr="00525C91">
              <w:rPr>
                <w:color w:val="000000" w:themeColor="text1"/>
                <w:sz w:val="20"/>
                <w:szCs w:val="20"/>
              </w:rPr>
              <w:t>.</w:t>
            </w:r>
          </w:p>
        </w:tc>
        <w:tc>
          <w:tcPr>
            <w:tcW w:w="1700" w:type="dxa"/>
          </w:tcPr>
          <w:p w14:paraId="3888C569" w14:textId="57BFFAF9"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56E4242E" w14:textId="77777777" w:rsidTr="00D83DB8">
        <w:tc>
          <w:tcPr>
            <w:tcW w:w="1842" w:type="dxa"/>
          </w:tcPr>
          <w:p w14:paraId="07C0632A" w14:textId="60809463" w:rsidR="006B20B3" w:rsidRPr="00525C91" w:rsidRDefault="006B20B3" w:rsidP="00E32BCE">
            <w:pPr>
              <w:spacing w:before="40" w:after="40"/>
              <w:rPr>
                <w:color w:val="000000" w:themeColor="text1"/>
                <w:sz w:val="20"/>
                <w:szCs w:val="20"/>
              </w:rPr>
            </w:pPr>
            <w:r w:rsidRPr="00525C91">
              <w:rPr>
                <w:color w:val="000000" w:themeColor="text1"/>
                <w:sz w:val="20"/>
                <w:szCs w:val="20"/>
              </w:rPr>
              <w:t>Target 12</w:t>
            </w:r>
          </w:p>
        </w:tc>
        <w:tc>
          <w:tcPr>
            <w:tcW w:w="5387" w:type="dxa"/>
          </w:tcPr>
          <w:p w14:paraId="7AA909D0" w14:textId="614D72DE"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20.</w:t>
            </w:r>
            <w:r w:rsidRPr="00525C91">
              <w:tab/>
            </w:r>
            <w:r w:rsidR="006B20B3" w:rsidRPr="00525C91">
              <w:rPr>
                <w:color w:val="000000" w:themeColor="text1"/>
                <w:sz w:val="20"/>
                <w:szCs w:val="20"/>
              </w:rPr>
              <w:t xml:space="preserve">Integrate </w:t>
            </w:r>
            <w:r w:rsidR="00525C91" w:rsidRPr="00525C91">
              <w:rPr>
                <w:color w:val="000000" w:themeColor="text1"/>
                <w:sz w:val="20"/>
                <w:szCs w:val="20"/>
              </w:rPr>
              <w:t>protected areas and other effective area-based conservation measures</w:t>
            </w:r>
            <w:r w:rsidR="006B20B3" w:rsidRPr="00525C91">
              <w:rPr>
                <w:color w:val="000000" w:themeColor="text1"/>
                <w:sz w:val="20"/>
                <w:szCs w:val="20"/>
              </w:rPr>
              <w:t xml:space="preserve"> into urban and peri-urban planning, including through green and blue infrastructure, to enhance ecological connectivity</w:t>
            </w:r>
            <w:r w:rsidR="001E57B4" w:rsidRPr="00525C91">
              <w:rPr>
                <w:color w:val="000000" w:themeColor="text1"/>
                <w:sz w:val="20"/>
                <w:szCs w:val="20"/>
              </w:rPr>
              <w:t>, climate change adaptation</w:t>
            </w:r>
            <w:r w:rsidR="00BA6DB4" w:rsidRPr="00525C91">
              <w:rPr>
                <w:color w:val="000000" w:themeColor="text1"/>
                <w:sz w:val="20"/>
                <w:szCs w:val="20"/>
              </w:rPr>
              <w:t>,</w:t>
            </w:r>
            <w:r w:rsidR="006B20B3" w:rsidRPr="00525C91">
              <w:rPr>
                <w:color w:val="000000" w:themeColor="text1"/>
                <w:sz w:val="20"/>
                <w:szCs w:val="20"/>
              </w:rPr>
              <w:t xml:space="preserve"> to support physical and mental health and well-being</w:t>
            </w:r>
            <w:r w:rsidR="00601D13" w:rsidRPr="00525C91">
              <w:rPr>
                <w:color w:val="000000" w:themeColor="text1"/>
                <w:sz w:val="20"/>
                <w:szCs w:val="20"/>
              </w:rPr>
              <w:t>, and equitable access to nature especially for the most vulnerable</w:t>
            </w:r>
            <w:r w:rsidR="006B20B3" w:rsidRPr="00525C91">
              <w:rPr>
                <w:color w:val="000000" w:themeColor="text1"/>
                <w:sz w:val="20"/>
                <w:szCs w:val="20"/>
              </w:rPr>
              <w:t>.</w:t>
            </w:r>
          </w:p>
        </w:tc>
        <w:tc>
          <w:tcPr>
            <w:tcW w:w="1700" w:type="dxa"/>
          </w:tcPr>
          <w:p w14:paraId="41EA5C4F" w14:textId="3FDB668F" w:rsidR="006B20B3" w:rsidRPr="00525C91" w:rsidRDefault="00930989" w:rsidP="00E32BCE">
            <w:pPr>
              <w:spacing w:before="40" w:after="40"/>
              <w:jc w:val="left"/>
              <w:rPr>
                <w:color w:val="000000" w:themeColor="text1"/>
                <w:sz w:val="20"/>
                <w:szCs w:val="20"/>
              </w:rPr>
            </w:pPr>
            <w:r w:rsidRPr="00525C91">
              <w:rPr>
                <w:color w:val="000000" w:themeColor="text1"/>
                <w:sz w:val="20"/>
                <w:szCs w:val="20"/>
              </w:rPr>
              <w:t>C</w:t>
            </w:r>
          </w:p>
        </w:tc>
      </w:tr>
      <w:tr w:rsidR="000B4839" w:rsidRPr="00525C91" w14:paraId="4260F100" w14:textId="77777777" w:rsidTr="00D83DB8">
        <w:tc>
          <w:tcPr>
            <w:tcW w:w="1842" w:type="dxa"/>
          </w:tcPr>
          <w:p w14:paraId="094CDE9E" w14:textId="6741D45B" w:rsidR="006B20B3" w:rsidRPr="00525C91" w:rsidRDefault="006B20B3" w:rsidP="00E32BCE">
            <w:pPr>
              <w:spacing w:before="40" w:after="40"/>
              <w:rPr>
                <w:color w:val="000000" w:themeColor="text1"/>
                <w:sz w:val="20"/>
                <w:szCs w:val="20"/>
              </w:rPr>
            </w:pPr>
            <w:r w:rsidRPr="00525C91">
              <w:rPr>
                <w:color w:val="000000" w:themeColor="text1"/>
                <w:sz w:val="20"/>
                <w:szCs w:val="20"/>
              </w:rPr>
              <w:t>Target 13</w:t>
            </w:r>
          </w:p>
        </w:tc>
        <w:tc>
          <w:tcPr>
            <w:tcW w:w="5387" w:type="dxa"/>
          </w:tcPr>
          <w:p w14:paraId="65050812" w14:textId="6061578D"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21.</w:t>
            </w:r>
            <w:r w:rsidRPr="00525C91">
              <w:rPr>
                <w:color w:val="000000" w:themeColor="text1"/>
                <w:sz w:val="20"/>
                <w:szCs w:val="20"/>
              </w:rPr>
              <w:tab/>
            </w:r>
            <w:r w:rsidR="009C63B8" w:rsidRPr="00525C91">
              <w:rPr>
                <w:color w:val="000000" w:themeColor="text1"/>
                <w:sz w:val="20"/>
                <w:szCs w:val="20"/>
              </w:rPr>
              <w:t>No specific actions identified</w:t>
            </w:r>
            <w:r w:rsidR="00BA6DB4" w:rsidRPr="00525C91">
              <w:rPr>
                <w:color w:val="000000" w:themeColor="text1"/>
                <w:sz w:val="20"/>
                <w:szCs w:val="20"/>
              </w:rPr>
              <w:t>.</w:t>
            </w:r>
          </w:p>
        </w:tc>
        <w:tc>
          <w:tcPr>
            <w:tcW w:w="1700" w:type="dxa"/>
          </w:tcPr>
          <w:p w14:paraId="0D138EFB" w14:textId="74EE3A98" w:rsidR="006B20B3" w:rsidRPr="00525C91" w:rsidRDefault="00932771" w:rsidP="00E32BCE">
            <w:pPr>
              <w:spacing w:before="40" w:after="40"/>
              <w:rPr>
                <w:color w:val="000000" w:themeColor="text1"/>
                <w:sz w:val="20"/>
                <w:szCs w:val="20"/>
              </w:rPr>
            </w:pPr>
            <w:r w:rsidRPr="00525C91">
              <w:rPr>
                <w:color w:val="000000" w:themeColor="text1"/>
                <w:sz w:val="20"/>
                <w:szCs w:val="20"/>
              </w:rPr>
              <w:t>n/a</w:t>
            </w:r>
          </w:p>
        </w:tc>
      </w:tr>
      <w:tr w:rsidR="000B4839" w:rsidRPr="00525C91" w14:paraId="6292B697" w14:textId="77777777" w:rsidTr="00D83DB8">
        <w:tc>
          <w:tcPr>
            <w:tcW w:w="1842" w:type="dxa"/>
          </w:tcPr>
          <w:p w14:paraId="1C0A6139" w14:textId="51AECB7A" w:rsidR="006B20B3" w:rsidRPr="00525C91" w:rsidRDefault="006B20B3" w:rsidP="00E32BCE">
            <w:pPr>
              <w:spacing w:before="40" w:after="40"/>
              <w:rPr>
                <w:color w:val="000000" w:themeColor="text1"/>
                <w:sz w:val="20"/>
                <w:szCs w:val="20"/>
              </w:rPr>
            </w:pPr>
            <w:r w:rsidRPr="00525C91">
              <w:rPr>
                <w:color w:val="000000" w:themeColor="text1"/>
                <w:sz w:val="20"/>
                <w:szCs w:val="20"/>
              </w:rPr>
              <w:t>Target 14</w:t>
            </w:r>
          </w:p>
        </w:tc>
        <w:tc>
          <w:tcPr>
            <w:tcW w:w="5387" w:type="dxa"/>
          </w:tcPr>
          <w:p w14:paraId="5540817A" w14:textId="78EF67B8"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22.</w:t>
            </w:r>
            <w:r w:rsidRPr="00525C91">
              <w:tab/>
            </w:r>
            <w:r w:rsidR="00E33275" w:rsidRPr="00525C91">
              <w:rPr>
                <w:color w:val="000000" w:themeColor="text1"/>
                <w:sz w:val="20"/>
                <w:szCs w:val="20"/>
              </w:rPr>
              <w:t xml:space="preserve">Integrate </w:t>
            </w:r>
            <w:r w:rsidR="00525C91" w:rsidRPr="00525C91">
              <w:rPr>
                <w:color w:val="000000" w:themeColor="text1"/>
                <w:sz w:val="20"/>
                <w:szCs w:val="20"/>
              </w:rPr>
              <w:t>protected areas and other effective area-based conservation measures</w:t>
            </w:r>
            <w:r w:rsidR="00E33275" w:rsidRPr="00525C91">
              <w:rPr>
                <w:color w:val="000000" w:themeColor="text1"/>
                <w:sz w:val="20"/>
                <w:szCs w:val="20"/>
              </w:rPr>
              <w:t xml:space="preserve"> into cross‑sectoral policies, legislation, planning and development processes</w:t>
            </w:r>
            <w:r w:rsidR="009143E6" w:rsidRPr="00525C91">
              <w:rPr>
                <w:color w:val="000000" w:themeColor="text1"/>
                <w:sz w:val="20"/>
                <w:szCs w:val="20"/>
              </w:rPr>
              <w:t xml:space="preserve">, </w:t>
            </w:r>
            <w:r w:rsidR="009A6E3B" w:rsidRPr="00525C91">
              <w:rPr>
                <w:color w:val="000000" w:themeColor="text1"/>
                <w:sz w:val="20"/>
                <w:szCs w:val="20"/>
              </w:rPr>
              <w:t>where relevant for their planning and effective management</w:t>
            </w:r>
            <w:r w:rsidR="0073049B" w:rsidRPr="00525C91">
              <w:rPr>
                <w:color w:val="000000" w:themeColor="text1"/>
                <w:sz w:val="20"/>
                <w:szCs w:val="20"/>
              </w:rPr>
              <w:t>.</w:t>
            </w:r>
          </w:p>
        </w:tc>
        <w:tc>
          <w:tcPr>
            <w:tcW w:w="1700" w:type="dxa"/>
          </w:tcPr>
          <w:p w14:paraId="26B400E2" w14:textId="5AB3EA05"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36068378" w14:textId="77777777" w:rsidTr="00D83DB8">
        <w:tc>
          <w:tcPr>
            <w:tcW w:w="1842" w:type="dxa"/>
          </w:tcPr>
          <w:p w14:paraId="77490509" w14:textId="08D0F9A7" w:rsidR="006B20B3" w:rsidRPr="00525C91" w:rsidRDefault="006B20B3" w:rsidP="00E32BCE">
            <w:pPr>
              <w:spacing w:before="40" w:after="40"/>
              <w:rPr>
                <w:color w:val="000000" w:themeColor="text1"/>
                <w:sz w:val="20"/>
                <w:szCs w:val="20"/>
              </w:rPr>
            </w:pPr>
            <w:r w:rsidRPr="00525C91">
              <w:rPr>
                <w:color w:val="000000" w:themeColor="text1"/>
                <w:sz w:val="20"/>
                <w:szCs w:val="20"/>
              </w:rPr>
              <w:t>Target 15</w:t>
            </w:r>
          </w:p>
        </w:tc>
        <w:tc>
          <w:tcPr>
            <w:tcW w:w="5387" w:type="dxa"/>
          </w:tcPr>
          <w:p w14:paraId="367A67D5" w14:textId="08E07849" w:rsidR="00A16E5E"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23.</w:t>
            </w:r>
            <w:r w:rsidRPr="00525C91">
              <w:rPr>
                <w:color w:val="000000" w:themeColor="text1"/>
                <w:sz w:val="20"/>
                <w:szCs w:val="20"/>
              </w:rPr>
              <w:tab/>
            </w:r>
            <w:r w:rsidR="00A16E5E" w:rsidRPr="00525C91">
              <w:rPr>
                <w:color w:val="000000" w:themeColor="text1"/>
                <w:sz w:val="20"/>
                <w:szCs w:val="20"/>
              </w:rPr>
              <w:t xml:space="preserve">Support and promote the implementation of legal, administrative or policy measures that encourage and enable businesses and financial institutions to assess, disclose and progressively reduce biodiversity‑related risks, dependencies and impacts </w:t>
            </w:r>
            <w:r w:rsidR="004538DC" w:rsidRPr="00525C91">
              <w:rPr>
                <w:color w:val="000000" w:themeColor="text1"/>
                <w:sz w:val="20"/>
                <w:szCs w:val="20"/>
              </w:rPr>
              <w:t xml:space="preserve">on </w:t>
            </w:r>
            <w:r w:rsidR="00525C91" w:rsidRPr="00525C91">
              <w:rPr>
                <w:color w:val="000000" w:themeColor="text1"/>
                <w:sz w:val="20"/>
                <w:szCs w:val="20"/>
              </w:rPr>
              <w:t>protected areas and other effective area-based conservation measures</w:t>
            </w:r>
            <w:r w:rsidR="00A16E5E" w:rsidRPr="00525C91">
              <w:rPr>
                <w:color w:val="000000" w:themeColor="text1"/>
                <w:sz w:val="20"/>
                <w:szCs w:val="20"/>
              </w:rPr>
              <w:t>, including across their operations, supply and value chains and portfolios</w:t>
            </w:r>
            <w:r w:rsidR="00546D75" w:rsidRPr="00525C91">
              <w:rPr>
                <w:color w:val="000000" w:themeColor="text1"/>
                <w:sz w:val="20"/>
                <w:szCs w:val="20"/>
              </w:rPr>
              <w:t>, in order to promote sustainable value chains and reduce risks to biodiversity</w:t>
            </w:r>
            <w:r w:rsidR="001520FF" w:rsidRPr="00525C91">
              <w:rPr>
                <w:color w:val="000000" w:themeColor="text1"/>
                <w:sz w:val="20"/>
                <w:szCs w:val="20"/>
              </w:rPr>
              <w:t>.</w:t>
            </w:r>
          </w:p>
          <w:p w14:paraId="47532CB8" w14:textId="2D671C18" w:rsidR="00670DD8" w:rsidRPr="00525C91" w:rsidRDefault="00FB11FB" w:rsidP="00E32BCE">
            <w:pPr>
              <w:tabs>
                <w:tab w:val="left" w:pos="486"/>
              </w:tabs>
              <w:spacing w:before="40" w:after="40"/>
              <w:ind w:left="61"/>
              <w:jc w:val="left"/>
            </w:pPr>
            <w:r w:rsidRPr="00525C91">
              <w:rPr>
                <w:color w:val="000000" w:themeColor="text1"/>
                <w:sz w:val="20"/>
                <w:szCs w:val="20"/>
              </w:rPr>
              <w:t>24.</w:t>
            </w:r>
            <w:r w:rsidRPr="00525C91">
              <w:tab/>
            </w:r>
            <w:r w:rsidR="009C63B8" w:rsidRPr="00525C91">
              <w:rPr>
                <w:color w:val="000000" w:themeColor="text1"/>
                <w:sz w:val="20"/>
                <w:szCs w:val="20"/>
              </w:rPr>
              <w:t xml:space="preserve">Facilitate </w:t>
            </w:r>
            <w:r w:rsidR="00973152" w:rsidRPr="00525C91">
              <w:rPr>
                <w:color w:val="000000" w:themeColor="text1"/>
                <w:sz w:val="20"/>
                <w:szCs w:val="20"/>
              </w:rPr>
              <w:t>c</w:t>
            </w:r>
            <w:r w:rsidR="00670DD8" w:rsidRPr="00525C91">
              <w:rPr>
                <w:color w:val="000000" w:themeColor="text1"/>
                <w:sz w:val="20"/>
                <w:szCs w:val="20"/>
              </w:rPr>
              <w:t xml:space="preserve">learer direction on engaging financial actors and private sector in </w:t>
            </w:r>
            <w:r w:rsidR="2DC951DD" w:rsidRPr="00525C91">
              <w:rPr>
                <w:color w:val="000000" w:themeColor="text1"/>
                <w:sz w:val="20"/>
                <w:szCs w:val="20"/>
              </w:rPr>
              <w:t xml:space="preserve">support of </w:t>
            </w:r>
            <w:r w:rsidR="00525C91" w:rsidRPr="00525C91">
              <w:rPr>
                <w:color w:val="000000" w:themeColor="text1"/>
                <w:sz w:val="20"/>
                <w:szCs w:val="20"/>
              </w:rPr>
              <w:t>protected areas and other effective area-based conservation measures</w:t>
            </w:r>
            <w:r w:rsidR="00670DD8" w:rsidRPr="00525C91">
              <w:rPr>
                <w:color w:val="000000" w:themeColor="text1"/>
                <w:sz w:val="20"/>
                <w:szCs w:val="20"/>
              </w:rPr>
              <w:t xml:space="preserve"> on a voluntary basis</w:t>
            </w:r>
            <w:r w:rsidR="00126C1A" w:rsidRPr="00525C91">
              <w:rPr>
                <w:color w:val="000000" w:themeColor="text1"/>
                <w:sz w:val="20"/>
                <w:szCs w:val="20"/>
              </w:rPr>
              <w:t xml:space="preserve"> to also develop the field of conservation, protection and restoration as a key economic area</w:t>
            </w:r>
            <w:r w:rsidR="00DD0B22" w:rsidRPr="00525C91">
              <w:rPr>
                <w:color w:val="000000" w:themeColor="text1"/>
                <w:sz w:val="20"/>
                <w:szCs w:val="20"/>
              </w:rPr>
              <w:t>.</w:t>
            </w:r>
          </w:p>
        </w:tc>
        <w:tc>
          <w:tcPr>
            <w:tcW w:w="1700" w:type="dxa"/>
          </w:tcPr>
          <w:p w14:paraId="5CE771D3" w14:textId="5D537B16"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672645AD" w14:textId="77777777" w:rsidTr="00D83DB8">
        <w:tc>
          <w:tcPr>
            <w:tcW w:w="1842" w:type="dxa"/>
          </w:tcPr>
          <w:p w14:paraId="32EE67F0" w14:textId="676D0FBB" w:rsidR="006B20B3" w:rsidRPr="00525C91" w:rsidRDefault="006B20B3" w:rsidP="00E32BCE">
            <w:pPr>
              <w:spacing w:before="40" w:after="40"/>
              <w:rPr>
                <w:color w:val="000000" w:themeColor="text1"/>
                <w:sz w:val="20"/>
                <w:szCs w:val="20"/>
              </w:rPr>
            </w:pPr>
            <w:r w:rsidRPr="00525C91">
              <w:rPr>
                <w:color w:val="000000" w:themeColor="text1"/>
                <w:sz w:val="20"/>
                <w:szCs w:val="20"/>
              </w:rPr>
              <w:t>Target 16</w:t>
            </w:r>
          </w:p>
        </w:tc>
        <w:tc>
          <w:tcPr>
            <w:tcW w:w="5387" w:type="dxa"/>
          </w:tcPr>
          <w:p w14:paraId="7F1637C1" w14:textId="7BB2D7E7"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25.</w:t>
            </w:r>
            <w:r w:rsidRPr="00525C91">
              <w:tab/>
            </w:r>
            <w:r w:rsidR="003B2A5B" w:rsidRPr="00525C91">
              <w:rPr>
                <w:color w:val="000000" w:themeColor="text1"/>
                <w:sz w:val="20"/>
                <w:szCs w:val="20"/>
              </w:rPr>
              <w:t>No specific actions identified</w:t>
            </w:r>
            <w:r w:rsidR="00230D24" w:rsidRPr="00525C91">
              <w:rPr>
                <w:color w:val="000000" w:themeColor="text1"/>
                <w:sz w:val="20"/>
                <w:szCs w:val="20"/>
              </w:rPr>
              <w:t>.</w:t>
            </w:r>
          </w:p>
        </w:tc>
        <w:tc>
          <w:tcPr>
            <w:tcW w:w="1700" w:type="dxa"/>
          </w:tcPr>
          <w:p w14:paraId="1265D197" w14:textId="1E195110" w:rsidR="006B20B3" w:rsidRPr="00525C91" w:rsidRDefault="003B2A5B" w:rsidP="00E32BCE">
            <w:pPr>
              <w:spacing w:before="40" w:after="40"/>
              <w:jc w:val="left"/>
              <w:rPr>
                <w:color w:val="000000" w:themeColor="text1"/>
                <w:sz w:val="20"/>
                <w:szCs w:val="20"/>
              </w:rPr>
            </w:pPr>
            <w:r w:rsidRPr="00525C91">
              <w:rPr>
                <w:color w:val="000000" w:themeColor="text1"/>
                <w:sz w:val="20"/>
                <w:szCs w:val="20"/>
              </w:rPr>
              <w:t>n/a</w:t>
            </w:r>
          </w:p>
        </w:tc>
      </w:tr>
      <w:tr w:rsidR="000B4839" w:rsidRPr="00525C91" w14:paraId="0869A37F" w14:textId="77777777" w:rsidTr="00D83DB8">
        <w:tc>
          <w:tcPr>
            <w:tcW w:w="1842" w:type="dxa"/>
          </w:tcPr>
          <w:p w14:paraId="424BE40D" w14:textId="22322A65" w:rsidR="006B20B3" w:rsidRPr="00525C91" w:rsidRDefault="006B20B3" w:rsidP="00E32BCE">
            <w:pPr>
              <w:spacing w:before="40" w:after="40"/>
              <w:rPr>
                <w:color w:val="000000" w:themeColor="text1"/>
                <w:sz w:val="20"/>
                <w:szCs w:val="20"/>
              </w:rPr>
            </w:pPr>
            <w:r w:rsidRPr="00525C91">
              <w:rPr>
                <w:color w:val="000000" w:themeColor="text1"/>
                <w:sz w:val="20"/>
                <w:szCs w:val="20"/>
              </w:rPr>
              <w:t>Target 17</w:t>
            </w:r>
          </w:p>
        </w:tc>
        <w:tc>
          <w:tcPr>
            <w:tcW w:w="5387" w:type="dxa"/>
          </w:tcPr>
          <w:p w14:paraId="74789745" w14:textId="24FA6882"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26.</w:t>
            </w:r>
            <w:r w:rsidRPr="00525C91">
              <w:rPr>
                <w:color w:val="000000" w:themeColor="text1"/>
                <w:sz w:val="20"/>
                <w:szCs w:val="20"/>
              </w:rPr>
              <w:tab/>
            </w:r>
            <w:r w:rsidR="009C63B8" w:rsidRPr="00525C91">
              <w:rPr>
                <w:color w:val="000000" w:themeColor="text1"/>
                <w:sz w:val="20"/>
                <w:szCs w:val="20"/>
              </w:rPr>
              <w:t>No specific actions identified</w:t>
            </w:r>
            <w:r w:rsidR="00230D24" w:rsidRPr="00525C91">
              <w:rPr>
                <w:color w:val="000000" w:themeColor="text1"/>
                <w:sz w:val="20"/>
                <w:szCs w:val="20"/>
              </w:rPr>
              <w:t>.</w:t>
            </w:r>
          </w:p>
        </w:tc>
        <w:tc>
          <w:tcPr>
            <w:tcW w:w="1700" w:type="dxa"/>
          </w:tcPr>
          <w:p w14:paraId="51501605" w14:textId="7057E2DE" w:rsidR="006B20B3" w:rsidRPr="00525C91" w:rsidRDefault="00932771" w:rsidP="00E32BCE">
            <w:pPr>
              <w:spacing w:before="40" w:after="40"/>
              <w:rPr>
                <w:color w:val="000000" w:themeColor="text1"/>
                <w:sz w:val="20"/>
                <w:szCs w:val="20"/>
              </w:rPr>
            </w:pPr>
            <w:r w:rsidRPr="00525C91">
              <w:rPr>
                <w:color w:val="000000" w:themeColor="text1"/>
                <w:sz w:val="20"/>
                <w:szCs w:val="20"/>
              </w:rPr>
              <w:t>n/a</w:t>
            </w:r>
            <w:r w:rsidR="004B21D3" w:rsidRPr="00525C91">
              <w:rPr>
                <w:color w:val="000000" w:themeColor="text1"/>
                <w:sz w:val="20"/>
                <w:szCs w:val="20"/>
              </w:rPr>
              <w:t xml:space="preserve"> </w:t>
            </w:r>
          </w:p>
        </w:tc>
      </w:tr>
      <w:tr w:rsidR="000B4839" w:rsidRPr="00525C91" w14:paraId="1AD2A328" w14:textId="77777777" w:rsidTr="00D83DB8">
        <w:tc>
          <w:tcPr>
            <w:tcW w:w="1842" w:type="dxa"/>
          </w:tcPr>
          <w:p w14:paraId="57B20545" w14:textId="793820A4" w:rsidR="006B20B3" w:rsidRPr="00525C91" w:rsidRDefault="006B20B3" w:rsidP="00E32BCE">
            <w:pPr>
              <w:spacing w:before="40" w:after="40"/>
              <w:rPr>
                <w:color w:val="000000" w:themeColor="text1"/>
                <w:sz w:val="20"/>
                <w:szCs w:val="20"/>
              </w:rPr>
            </w:pPr>
            <w:r w:rsidRPr="00525C91">
              <w:rPr>
                <w:color w:val="000000" w:themeColor="text1"/>
                <w:sz w:val="20"/>
                <w:szCs w:val="20"/>
              </w:rPr>
              <w:t>Target 18</w:t>
            </w:r>
          </w:p>
        </w:tc>
        <w:tc>
          <w:tcPr>
            <w:tcW w:w="5387" w:type="dxa"/>
          </w:tcPr>
          <w:p w14:paraId="63810281" w14:textId="0C407297"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27.</w:t>
            </w:r>
            <w:r w:rsidRPr="00525C91">
              <w:rPr>
                <w:color w:val="000000" w:themeColor="text1"/>
                <w:sz w:val="20"/>
                <w:szCs w:val="20"/>
              </w:rPr>
              <w:tab/>
            </w:r>
            <w:r w:rsidR="009C63B8" w:rsidRPr="00525C91">
              <w:rPr>
                <w:color w:val="000000" w:themeColor="text1"/>
                <w:sz w:val="20"/>
                <w:szCs w:val="20"/>
              </w:rPr>
              <w:t>No specific actions identified</w:t>
            </w:r>
            <w:r w:rsidR="00230D24" w:rsidRPr="00525C91">
              <w:rPr>
                <w:color w:val="000000" w:themeColor="text1"/>
                <w:sz w:val="20"/>
                <w:szCs w:val="20"/>
              </w:rPr>
              <w:t>.</w:t>
            </w:r>
          </w:p>
        </w:tc>
        <w:tc>
          <w:tcPr>
            <w:tcW w:w="1700" w:type="dxa"/>
          </w:tcPr>
          <w:p w14:paraId="6749F1EB" w14:textId="41945F01" w:rsidR="006B20B3" w:rsidRPr="00525C91" w:rsidRDefault="00932771" w:rsidP="00E32BCE">
            <w:pPr>
              <w:spacing w:before="40" w:after="40"/>
              <w:rPr>
                <w:color w:val="000000" w:themeColor="text1"/>
                <w:sz w:val="20"/>
                <w:szCs w:val="20"/>
              </w:rPr>
            </w:pPr>
            <w:r w:rsidRPr="00525C91">
              <w:rPr>
                <w:color w:val="000000" w:themeColor="text1"/>
                <w:sz w:val="20"/>
                <w:szCs w:val="20"/>
              </w:rPr>
              <w:t>n/a</w:t>
            </w:r>
          </w:p>
        </w:tc>
      </w:tr>
      <w:tr w:rsidR="000B4839" w:rsidRPr="00525C91" w14:paraId="6B26B923" w14:textId="77777777" w:rsidTr="00D83DB8">
        <w:tc>
          <w:tcPr>
            <w:tcW w:w="1842" w:type="dxa"/>
          </w:tcPr>
          <w:p w14:paraId="1DCA06C2" w14:textId="6FED4839" w:rsidR="006B20B3" w:rsidRPr="00525C91" w:rsidRDefault="006B20B3" w:rsidP="00E32BCE">
            <w:pPr>
              <w:spacing w:before="40" w:after="40"/>
              <w:rPr>
                <w:color w:val="000000" w:themeColor="text1"/>
                <w:sz w:val="20"/>
                <w:szCs w:val="20"/>
              </w:rPr>
            </w:pPr>
            <w:r w:rsidRPr="00525C91">
              <w:rPr>
                <w:color w:val="000000" w:themeColor="text1"/>
                <w:sz w:val="20"/>
                <w:szCs w:val="20"/>
              </w:rPr>
              <w:t>Target 19</w:t>
            </w:r>
          </w:p>
        </w:tc>
        <w:tc>
          <w:tcPr>
            <w:tcW w:w="5387" w:type="dxa"/>
          </w:tcPr>
          <w:p w14:paraId="2A9D238A" w14:textId="25A4188B" w:rsidR="00BD56AF" w:rsidRPr="00525C91" w:rsidRDefault="00FB11FB" w:rsidP="00BD56AF">
            <w:pPr>
              <w:tabs>
                <w:tab w:val="left" w:pos="487"/>
              </w:tabs>
              <w:spacing w:before="40" w:after="40"/>
              <w:ind w:left="61"/>
              <w:jc w:val="left"/>
              <w:rPr>
                <w:color w:val="000000" w:themeColor="text1"/>
                <w:sz w:val="20"/>
                <w:szCs w:val="20"/>
              </w:rPr>
            </w:pPr>
            <w:r w:rsidRPr="00525C91">
              <w:rPr>
                <w:color w:val="000000" w:themeColor="text1"/>
                <w:sz w:val="20"/>
                <w:szCs w:val="20"/>
              </w:rPr>
              <w:t>28.</w:t>
            </w:r>
            <w:r w:rsidRPr="00525C91">
              <w:tab/>
            </w:r>
            <w:r w:rsidR="006B20B3" w:rsidRPr="00525C91">
              <w:rPr>
                <w:color w:val="000000" w:themeColor="text1"/>
                <w:sz w:val="20"/>
                <w:szCs w:val="20"/>
              </w:rPr>
              <w:t>Promote the identification of</w:t>
            </w:r>
            <w:r w:rsidR="001056CC" w:rsidRPr="00525C91">
              <w:rPr>
                <w:color w:val="000000" w:themeColor="text1"/>
                <w:sz w:val="20"/>
                <w:szCs w:val="20"/>
              </w:rPr>
              <w:t>:</w:t>
            </w:r>
            <w:r w:rsidR="006B20B3" w:rsidRPr="00525C91">
              <w:rPr>
                <w:color w:val="000000" w:themeColor="text1"/>
                <w:sz w:val="20"/>
                <w:szCs w:val="20"/>
              </w:rPr>
              <w:t xml:space="preserve"> </w:t>
            </w:r>
            <w:r w:rsidR="001056CC" w:rsidRPr="00525C91">
              <w:rPr>
                <w:color w:val="000000" w:themeColor="text1"/>
                <w:sz w:val="20"/>
                <w:szCs w:val="20"/>
              </w:rPr>
              <w:t>(a) </w:t>
            </w:r>
            <w:r w:rsidR="00BD56AF" w:rsidRPr="00525C91">
              <w:rPr>
                <w:color w:val="000000" w:themeColor="text1"/>
                <w:sz w:val="20"/>
                <w:szCs w:val="20"/>
              </w:rPr>
              <w:t xml:space="preserve">adequate, timely, predictable and accessible financial resources for </w:t>
            </w:r>
            <w:r w:rsidR="00525C91" w:rsidRPr="00525C91">
              <w:rPr>
                <w:color w:val="000000" w:themeColor="text1"/>
                <w:sz w:val="20"/>
                <w:szCs w:val="20"/>
              </w:rPr>
              <w:t>protected areas and other effective area-based conservation measures</w:t>
            </w:r>
            <w:r w:rsidR="00BD56AF" w:rsidRPr="00525C91">
              <w:rPr>
                <w:color w:val="000000" w:themeColor="text1"/>
                <w:sz w:val="20"/>
                <w:szCs w:val="20"/>
              </w:rPr>
              <w:t>, including international financial resources for developing country Parties, in accordance with Articles 20 and 21 of the Convention, complemented, as appropriate, by sustainable finance approaches and voluntary private and other non-public funding; and (b) innovative mechanisms in support of effective implementation, including access to international biodiversity financing mechanisms, public-private partnerships and other innovative mechanisms</w:t>
            </w:r>
            <w:r w:rsidR="002A68C6" w:rsidRPr="00525C91">
              <w:rPr>
                <w:color w:val="000000" w:themeColor="text1"/>
                <w:sz w:val="20"/>
                <w:szCs w:val="20"/>
              </w:rPr>
              <w:t>,</w:t>
            </w:r>
            <w:r w:rsidR="00BD56AF" w:rsidRPr="00525C91">
              <w:rPr>
                <w:color w:val="000000" w:themeColor="text1"/>
                <w:sz w:val="20"/>
                <w:szCs w:val="20"/>
              </w:rPr>
              <w:t xml:space="preserve"> consistent with national priorities</w:t>
            </w:r>
            <w:r w:rsidR="002A68C6" w:rsidRPr="00525C91">
              <w:rPr>
                <w:color w:val="000000" w:themeColor="text1"/>
                <w:sz w:val="20"/>
                <w:szCs w:val="20"/>
              </w:rPr>
              <w:t xml:space="preserve"> and</w:t>
            </w:r>
            <w:r w:rsidR="00BD56AF" w:rsidRPr="00525C91">
              <w:rPr>
                <w:color w:val="000000" w:themeColor="text1"/>
                <w:sz w:val="20"/>
                <w:szCs w:val="20"/>
              </w:rPr>
              <w:t xml:space="preserve"> with environmental and social safeguards</w:t>
            </w:r>
            <w:r w:rsidR="00DF5376" w:rsidRPr="00525C91">
              <w:rPr>
                <w:color w:val="000000" w:themeColor="text1"/>
                <w:sz w:val="20"/>
                <w:szCs w:val="20"/>
              </w:rPr>
              <w:t>,</w:t>
            </w:r>
            <w:r w:rsidR="00BD56AF" w:rsidRPr="00525C91">
              <w:rPr>
                <w:color w:val="000000" w:themeColor="text1"/>
                <w:sz w:val="20"/>
                <w:szCs w:val="20"/>
              </w:rPr>
              <w:t xml:space="preserve"> and (c) approaches for strengthening the long-term financial sustainability and institutional resilience of </w:t>
            </w:r>
            <w:r w:rsidR="00525C91" w:rsidRPr="00525C91">
              <w:rPr>
                <w:color w:val="000000" w:themeColor="text1"/>
                <w:sz w:val="20"/>
                <w:szCs w:val="20"/>
              </w:rPr>
              <w:t xml:space="preserve">protected areas and other effective </w:t>
            </w:r>
            <w:r w:rsidR="00525C91" w:rsidRPr="00525C91">
              <w:rPr>
                <w:color w:val="000000" w:themeColor="text1"/>
                <w:sz w:val="20"/>
                <w:szCs w:val="20"/>
              </w:rPr>
              <w:lastRenderedPageBreak/>
              <w:t>area-based conservation measures</w:t>
            </w:r>
            <w:r w:rsidR="00BD56AF" w:rsidRPr="00525C91">
              <w:rPr>
                <w:color w:val="000000" w:themeColor="text1"/>
                <w:sz w:val="20"/>
                <w:szCs w:val="20"/>
              </w:rPr>
              <w:t>, including mechanisms for mobilising public, private, philanthropic and innovative sources of finance.</w:t>
            </w:r>
          </w:p>
          <w:p w14:paraId="6A71F00E" w14:textId="4B141097" w:rsidR="00A415C6" w:rsidRPr="00525C91" w:rsidRDefault="00FB11FB" w:rsidP="00B802B4">
            <w:pPr>
              <w:tabs>
                <w:tab w:val="left" w:pos="486"/>
              </w:tabs>
              <w:spacing w:before="40" w:after="40"/>
              <w:ind w:left="61"/>
              <w:jc w:val="left"/>
              <w:rPr>
                <w:color w:val="000000" w:themeColor="text1"/>
                <w:sz w:val="20"/>
                <w:szCs w:val="20"/>
              </w:rPr>
            </w:pPr>
            <w:r w:rsidRPr="00525C91">
              <w:rPr>
                <w:color w:val="000000" w:themeColor="text1"/>
                <w:sz w:val="20"/>
                <w:szCs w:val="20"/>
              </w:rPr>
              <w:t>29.</w:t>
            </w:r>
            <w:r w:rsidRPr="00525C91">
              <w:tab/>
            </w:r>
            <w:r w:rsidR="003D1523" w:rsidRPr="00525C91">
              <w:rPr>
                <w:color w:val="000000" w:themeColor="text1"/>
                <w:sz w:val="20"/>
                <w:szCs w:val="20"/>
              </w:rPr>
              <w:t>Promote accessible financing for indigenous peoples and local communities</w:t>
            </w:r>
            <w:r w:rsidR="709F2787" w:rsidRPr="00525C91">
              <w:rPr>
                <w:color w:val="000000" w:themeColor="text1"/>
                <w:sz w:val="20"/>
                <w:szCs w:val="20"/>
              </w:rPr>
              <w:t>, women and youth</w:t>
            </w:r>
            <w:r w:rsidR="00481E23" w:rsidRPr="00525C91">
              <w:rPr>
                <w:color w:val="000000" w:themeColor="text1"/>
                <w:sz w:val="20"/>
                <w:szCs w:val="20"/>
              </w:rPr>
              <w:t>,</w:t>
            </w:r>
            <w:r w:rsidR="006A2CAA" w:rsidRPr="00525C91">
              <w:rPr>
                <w:color w:val="000000" w:themeColor="text1"/>
                <w:sz w:val="20"/>
                <w:szCs w:val="20"/>
              </w:rPr>
              <w:t xml:space="preserve"> </w:t>
            </w:r>
            <w:r w:rsidR="00481E23" w:rsidRPr="00525C91">
              <w:rPr>
                <w:color w:val="000000" w:themeColor="text1"/>
                <w:sz w:val="20"/>
                <w:szCs w:val="20"/>
              </w:rPr>
              <w:t>where applicable under Target 3, in accordance with national circumstances</w:t>
            </w:r>
            <w:r w:rsidR="00D3398F" w:rsidRPr="00525C91">
              <w:rPr>
                <w:color w:val="000000" w:themeColor="text1"/>
                <w:sz w:val="20"/>
                <w:szCs w:val="20"/>
              </w:rPr>
              <w:t>.</w:t>
            </w:r>
          </w:p>
        </w:tc>
        <w:tc>
          <w:tcPr>
            <w:tcW w:w="1700" w:type="dxa"/>
          </w:tcPr>
          <w:p w14:paraId="3013300A" w14:textId="4096C444" w:rsidR="006B20B3" w:rsidRPr="00525C91" w:rsidRDefault="00E5097E" w:rsidP="00E32BCE">
            <w:pPr>
              <w:spacing w:before="40" w:after="40"/>
              <w:rPr>
                <w:color w:val="000000" w:themeColor="text1"/>
                <w:sz w:val="20"/>
                <w:szCs w:val="20"/>
              </w:rPr>
            </w:pPr>
            <w:r w:rsidRPr="00525C91">
              <w:rPr>
                <w:color w:val="000000" w:themeColor="text1"/>
                <w:sz w:val="20"/>
                <w:szCs w:val="20"/>
              </w:rPr>
              <w:lastRenderedPageBreak/>
              <w:t>A</w:t>
            </w:r>
          </w:p>
        </w:tc>
      </w:tr>
      <w:tr w:rsidR="000B4839" w:rsidRPr="00525C91" w14:paraId="54B7130A" w14:textId="77777777" w:rsidTr="00D83DB8">
        <w:tc>
          <w:tcPr>
            <w:tcW w:w="1842" w:type="dxa"/>
          </w:tcPr>
          <w:p w14:paraId="479954D2" w14:textId="4B295204" w:rsidR="006B20B3" w:rsidRPr="00525C91" w:rsidRDefault="006B20B3" w:rsidP="00E32BCE">
            <w:pPr>
              <w:spacing w:before="40" w:after="40"/>
              <w:rPr>
                <w:color w:val="000000" w:themeColor="text1"/>
                <w:sz w:val="20"/>
                <w:szCs w:val="20"/>
              </w:rPr>
            </w:pPr>
            <w:r w:rsidRPr="00525C91">
              <w:rPr>
                <w:rFonts w:eastAsiaTheme="minorEastAsia"/>
                <w:color w:val="000000" w:themeColor="text1"/>
                <w:sz w:val="20"/>
                <w:szCs w:val="20"/>
              </w:rPr>
              <w:t>Target 20</w:t>
            </w:r>
          </w:p>
        </w:tc>
        <w:tc>
          <w:tcPr>
            <w:tcW w:w="5387" w:type="dxa"/>
          </w:tcPr>
          <w:p w14:paraId="6057E5B6" w14:textId="3246D612" w:rsidR="009C06E1" w:rsidRPr="00525C91" w:rsidRDefault="00FB11FB" w:rsidP="00BE7B33">
            <w:pPr>
              <w:tabs>
                <w:tab w:val="left" w:pos="486"/>
              </w:tabs>
              <w:spacing w:before="40" w:after="40"/>
              <w:ind w:left="61"/>
              <w:jc w:val="left"/>
              <w:rPr>
                <w:color w:val="000000" w:themeColor="text1"/>
                <w:sz w:val="20"/>
                <w:szCs w:val="20"/>
              </w:rPr>
            </w:pPr>
            <w:r w:rsidRPr="00525C91">
              <w:rPr>
                <w:rFonts w:eastAsiaTheme="minorEastAsia"/>
                <w:color w:val="000000" w:themeColor="text1"/>
                <w:sz w:val="20"/>
                <w:szCs w:val="20"/>
              </w:rPr>
              <w:t>30.</w:t>
            </w:r>
            <w:r w:rsidRPr="00525C91">
              <w:tab/>
            </w:r>
            <w:r w:rsidR="006B20B3" w:rsidRPr="00525C91">
              <w:rPr>
                <w:rFonts w:eastAsiaTheme="minorEastAsia"/>
                <w:color w:val="000000" w:themeColor="text1"/>
                <w:sz w:val="20"/>
                <w:szCs w:val="20"/>
              </w:rPr>
              <w:t>Strengthen capacity-building, technical and scientific cooperation and technology transfer</w:t>
            </w:r>
            <w:r w:rsidR="009B6953" w:rsidRPr="00525C91">
              <w:rPr>
                <w:rFonts w:eastAsiaTheme="minorEastAsia"/>
                <w:color w:val="000000" w:themeColor="text1"/>
                <w:sz w:val="20"/>
                <w:szCs w:val="20"/>
              </w:rPr>
              <w:t>,</w:t>
            </w:r>
            <w:r w:rsidR="00CD2073" w:rsidRPr="00525C91">
              <w:rPr>
                <w:rFonts w:eastAsiaTheme="minorEastAsia"/>
                <w:color w:val="000000" w:themeColor="text1"/>
                <w:sz w:val="20"/>
                <w:szCs w:val="20"/>
              </w:rPr>
              <w:t xml:space="preserve"> on mutually agreed terms</w:t>
            </w:r>
            <w:r w:rsidR="009B6953" w:rsidRPr="00525C91">
              <w:rPr>
                <w:rFonts w:eastAsiaTheme="minorEastAsia"/>
                <w:color w:val="000000" w:themeColor="text1"/>
                <w:sz w:val="20"/>
                <w:szCs w:val="20"/>
              </w:rPr>
              <w:t>,</w:t>
            </w:r>
            <w:r w:rsidR="006B20B3" w:rsidRPr="00525C91">
              <w:rPr>
                <w:rFonts w:eastAsiaTheme="minorEastAsia"/>
                <w:color w:val="000000" w:themeColor="text1"/>
                <w:sz w:val="20"/>
                <w:szCs w:val="20"/>
              </w:rPr>
              <w:t xml:space="preserve"> for </w:t>
            </w:r>
            <w:r w:rsidR="43FA3FE4" w:rsidRPr="00525C91">
              <w:rPr>
                <w:rFonts w:eastAsiaTheme="minorEastAsia"/>
                <w:color w:val="000000" w:themeColor="text1"/>
                <w:sz w:val="20"/>
                <w:szCs w:val="20"/>
              </w:rPr>
              <w:t xml:space="preserve">establishing and managing </w:t>
            </w:r>
            <w:r w:rsidR="006B20B3" w:rsidRPr="00525C91">
              <w:rPr>
                <w:rFonts w:eastAsiaTheme="minorEastAsia"/>
                <w:color w:val="000000" w:themeColor="text1"/>
                <w:sz w:val="20"/>
                <w:szCs w:val="20"/>
              </w:rPr>
              <w:t>protected and conserved area, including with respect to new technologies and institutional support</w:t>
            </w:r>
            <w:r w:rsidR="009B6953" w:rsidRPr="00525C91">
              <w:rPr>
                <w:rFonts w:eastAsiaTheme="minorEastAsia"/>
                <w:color w:val="000000" w:themeColor="text1"/>
                <w:sz w:val="20"/>
                <w:szCs w:val="20"/>
              </w:rPr>
              <w:t xml:space="preserve"> </w:t>
            </w:r>
            <w:r w:rsidR="006B20B3" w:rsidRPr="00525C91">
              <w:rPr>
                <w:rFonts w:eastAsiaTheme="minorEastAsia"/>
                <w:color w:val="000000" w:themeColor="text1"/>
                <w:sz w:val="20"/>
                <w:szCs w:val="20"/>
              </w:rPr>
              <w:t>f</w:t>
            </w:r>
            <w:r w:rsidR="00BF3BF3" w:rsidRPr="00525C91">
              <w:rPr>
                <w:rFonts w:eastAsiaTheme="minorEastAsia"/>
                <w:color w:val="000000" w:themeColor="text1"/>
                <w:sz w:val="20"/>
                <w:szCs w:val="20"/>
              </w:rPr>
              <w:t>or</w:t>
            </w:r>
            <w:r w:rsidR="006B20B3" w:rsidRPr="00525C91">
              <w:rPr>
                <w:rFonts w:eastAsiaTheme="minorEastAsia"/>
                <w:color w:val="000000" w:themeColor="text1"/>
                <w:sz w:val="20"/>
                <w:szCs w:val="20"/>
              </w:rPr>
              <w:t xml:space="preserve"> the conservation workforce, including rangers and other relevant personnel</w:t>
            </w:r>
            <w:r w:rsidRPr="00525C91">
              <w:rPr>
                <w:color w:val="000000" w:themeColor="text1"/>
                <w:sz w:val="20"/>
                <w:szCs w:val="20"/>
              </w:rPr>
              <w:t>.</w:t>
            </w:r>
          </w:p>
        </w:tc>
        <w:tc>
          <w:tcPr>
            <w:tcW w:w="1700" w:type="dxa"/>
          </w:tcPr>
          <w:p w14:paraId="271466C3" w14:textId="176AE564"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A</w:t>
            </w:r>
          </w:p>
        </w:tc>
      </w:tr>
      <w:tr w:rsidR="000B4839" w:rsidRPr="00525C91" w14:paraId="7E62E198" w14:textId="77777777" w:rsidTr="00D83DB8">
        <w:tc>
          <w:tcPr>
            <w:tcW w:w="1842" w:type="dxa"/>
          </w:tcPr>
          <w:p w14:paraId="0E625C6C" w14:textId="16559EAC" w:rsidR="006B20B3" w:rsidRPr="00525C91" w:rsidRDefault="006B20B3" w:rsidP="00E32BCE">
            <w:pPr>
              <w:spacing w:before="40" w:after="40"/>
              <w:rPr>
                <w:color w:val="000000" w:themeColor="text1"/>
                <w:sz w:val="20"/>
                <w:szCs w:val="20"/>
              </w:rPr>
            </w:pPr>
            <w:r w:rsidRPr="00525C91">
              <w:rPr>
                <w:color w:val="000000" w:themeColor="text1"/>
                <w:sz w:val="20"/>
                <w:szCs w:val="20"/>
              </w:rPr>
              <w:t>Target 21</w:t>
            </w:r>
          </w:p>
        </w:tc>
        <w:tc>
          <w:tcPr>
            <w:tcW w:w="5387" w:type="dxa"/>
          </w:tcPr>
          <w:p w14:paraId="6E806363" w14:textId="0E23CC2C"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31.</w:t>
            </w:r>
            <w:r w:rsidRPr="00525C91">
              <w:tab/>
            </w:r>
            <w:r w:rsidR="006B20B3" w:rsidRPr="00525C91">
              <w:rPr>
                <w:color w:val="000000" w:themeColor="text1"/>
                <w:sz w:val="20"/>
                <w:szCs w:val="20"/>
              </w:rPr>
              <w:t xml:space="preserve">Strengthen the application of advances in biodiversity monitoring, data management and knowledge‑sharing through targeted capacity‑building on </w:t>
            </w:r>
            <w:r w:rsidR="394F3FDD" w:rsidRPr="00525C91">
              <w:rPr>
                <w:color w:val="000000" w:themeColor="text1"/>
                <w:sz w:val="20"/>
                <w:szCs w:val="20"/>
              </w:rPr>
              <w:t>comprehensive biodiversity monitoring</w:t>
            </w:r>
            <w:r w:rsidR="006B20B3" w:rsidRPr="00525C91">
              <w:rPr>
                <w:color w:val="000000" w:themeColor="text1"/>
                <w:sz w:val="20"/>
                <w:szCs w:val="20"/>
              </w:rPr>
              <w:t xml:space="preserve"> and the use of </w:t>
            </w:r>
            <w:r w:rsidR="3B112A86" w:rsidRPr="00525C91">
              <w:rPr>
                <w:color w:val="000000" w:themeColor="text1"/>
                <w:sz w:val="20"/>
                <w:szCs w:val="20"/>
              </w:rPr>
              <w:t xml:space="preserve">innovative </w:t>
            </w:r>
            <w:r w:rsidR="006B20B3" w:rsidRPr="00525C91">
              <w:rPr>
                <w:color w:val="000000" w:themeColor="text1"/>
                <w:sz w:val="20"/>
                <w:szCs w:val="20"/>
              </w:rPr>
              <w:t>technolog</w:t>
            </w:r>
            <w:r w:rsidR="3100FE15" w:rsidRPr="00525C91">
              <w:rPr>
                <w:color w:val="000000" w:themeColor="text1"/>
                <w:sz w:val="20"/>
                <w:szCs w:val="20"/>
              </w:rPr>
              <w:t>ies</w:t>
            </w:r>
            <w:r w:rsidR="006B20B3" w:rsidRPr="00525C91">
              <w:rPr>
                <w:color w:val="000000" w:themeColor="text1"/>
                <w:sz w:val="20"/>
                <w:szCs w:val="20"/>
              </w:rPr>
              <w:t>, including</w:t>
            </w:r>
            <w:r w:rsidR="00AE3E8B" w:rsidRPr="00525C91">
              <w:rPr>
                <w:color w:val="000000" w:themeColor="text1"/>
                <w:sz w:val="20"/>
                <w:szCs w:val="20"/>
              </w:rPr>
              <w:t xml:space="preserve"> </w:t>
            </w:r>
            <w:r w:rsidR="0B870532" w:rsidRPr="00525C91">
              <w:rPr>
                <w:color w:val="000000" w:themeColor="text1"/>
                <w:sz w:val="20"/>
                <w:szCs w:val="20"/>
              </w:rPr>
              <w:t>digital</w:t>
            </w:r>
            <w:r w:rsidR="00AE3E8B" w:rsidRPr="00525C91">
              <w:rPr>
                <w:color w:val="000000" w:themeColor="text1"/>
                <w:sz w:val="20"/>
                <w:szCs w:val="20"/>
              </w:rPr>
              <w:t xml:space="preserve"> technologies, remote sensing and national biodiversity databases</w:t>
            </w:r>
            <w:r w:rsidR="006B20B3" w:rsidRPr="00525C91">
              <w:rPr>
                <w:color w:val="000000" w:themeColor="text1"/>
                <w:sz w:val="20"/>
                <w:szCs w:val="20"/>
              </w:rPr>
              <w:t>, to improve monitoring, evaluation and decision‑making</w:t>
            </w:r>
            <w:r w:rsidR="0096743D" w:rsidRPr="00525C91">
              <w:rPr>
                <w:color w:val="000000" w:themeColor="text1"/>
                <w:sz w:val="20"/>
                <w:szCs w:val="20"/>
              </w:rPr>
              <w:t xml:space="preserve"> relating to </w:t>
            </w:r>
            <w:r w:rsidR="00525C91" w:rsidRPr="00525C91">
              <w:rPr>
                <w:color w:val="000000" w:themeColor="text1"/>
                <w:sz w:val="20"/>
                <w:szCs w:val="20"/>
              </w:rPr>
              <w:t>protected areas and other effective area-based conservation measures</w:t>
            </w:r>
            <w:r w:rsidR="002008B6" w:rsidRPr="00525C91">
              <w:rPr>
                <w:color w:val="000000" w:themeColor="text1"/>
                <w:sz w:val="20"/>
                <w:szCs w:val="20"/>
              </w:rPr>
              <w:t>, including through nationally appropriate approaches and indicators</w:t>
            </w:r>
            <w:r w:rsidR="006B20B3" w:rsidRPr="00525C91">
              <w:rPr>
                <w:color w:val="000000" w:themeColor="text1"/>
                <w:sz w:val="20"/>
                <w:szCs w:val="20"/>
              </w:rPr>
              <w:t>.</w:t>
            </w:r>
          </w:p>
        </w:tc>
        <w:tc>
          <w:tcPr>
            <w:tcW w:w="1700" w:type="dxa"/>
          </w:tcPr>
          <w:p w14:paraId="4E71CA18" w14:textId="6F526596"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553BC2A6" w14:textId="77777777" w:rsidTr="00D83DB8">
        <w:tc>
          <w:tcPr>
            <w:tcW w:w="1842" w:type="dxa"/>
          </w:tcPr>
          <w:p w14:paraId="32756D1F" w14:textId="10B7E6D7" w:rsidR="006B20B3" w:rsidRPr="00525C91" w:rsidRDefault="006B20B3" w:rsidP="00E32BCE">
            <w:pPr>
              <w:spacing w:before="40" w:after="40"/>
              <w:rPr>
                <w:color w:val="000000" w:themeColor="text1"/>
                <w:sz w:val="20"/>
                <w:szCs w:val="20"/>
              </w:rPr>
            </w:pPr>
            <w:r w:rsidRPr="00525C91">
              <w:rPr>
                <w:color w:val="000000" w:themeColor="text1"/>
                <w:sz w:val="20"/>
                <w:szCs w:val="20"/>
              </w:rPr>
              <w:t xml:space="preserve">Target 22 </w:t>
            </w:r>
          </w:p>
        </w:tc>
        <w:tc>
          <w:tcPr>
            <w:tcW w:w="5387" w:type="dxa"/>
          </w:tcPr>
          <w:p w14:paraId="4B5141BB" w14:textId="0B727A9A"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32.</w:t>
            </w:r>
            <w:r w:rsidRPr="00525C91">
              <w:tab/>
            </w:r>
            <w:r w:rsidR="006B20B3" w:rsidRPr="00525C91">
              <w:rPr>
                <w:color w:val="000000" w:themeColor="text1"/>
                <w:sz w:val="20"/>
                <w:szCs w:val="20"/>
              </w:rPr>
              <w:t xml:space="preserve">Strengthen access to information and </w:t>
            </w:r>
            <w:r w:rsidR="0FB0796A" w:rsidRPr="00525C91">
              <w:rPr>
                <w:color w:val="000000" w:themeColor="text1"/>
                <w:sz w:val="20"/>
                <w:szCs w:val="20"/>
              </w:rPr>
              <w:t>the full, equitable, inclusive, effective and gender</w:t>
            </w:r>
            <w:r w:rsidR="00C51B78" w:rsidRPr="00525C91">
              <w:rPr>
                <w:color w:val="000000" w:themeColor="text1"/>
                <w:sz w:val="20"/>
                <w:szCs w:val="20"/>
              </w:rPr>
              <w:t>-</w:t>
            </w:r>
            <w:r w:rsidR="0FB0796A" w:rsidRPr="00525C91">
              <w:rPr>
                <w:color w:val="000000" w:themeColor="text1"/>
                <w:sz w:val="20"/>
                <w:szCs w:val="20"/>
              </w:rPr>
              <w:t>responsive representation and</w:t>
            </w:r>
            <w:r w:rsidR="4B2CC176" w:rsidRPr="00525C91">
              <w:rPr>
                <w:color w:val="000000" w:themeColor="text1"/>
                <w:sz w:val="20"/>
                <w:szCs w:val="20"/>
              </w:rPr>
              <w:t xml:space="preserve"> </w:t>
            </w:r>
            <w:r w:rsidR="006B20B3" w:rsidRPr="00525C91">
              <w:rPr>
                <w:color w:val="000000" w:themeColor="text1"/>
                <w:sz w:val="20"/>
                <w:szCs w:val="20"/>
              </w:rPr>
              <w:t>participation</w:t>
            </w:r>
            <w:r w:rsidR="4EC5580C" w:rsidRPr="00525C91">
              <w:rPr>
                <w:color w:val="000000" w:themeColor="text1"/>
                <w:sz w:val="20"/>
                <w:szCs w:val="20"/>
              </w:rPr>
              <w:t xml:space="preserve"> of indigenous peoples and local communities </w:t>
            </w:r>
            <w:r w:rsidR="006B20B3" w:rsidRPr="00525C91">
              <w:rPr>
                <w:color w:val="000000" w:themeColor="text1"/>
                <w:sz w:val="20"/>
                <w:szCs w:val="20"/>
              </w:rPr>
              <w:t xml:space="preserve">in decision-making related to </w:t>
            </w:r>
            <w:r w:rsidR="00525C91" w:rsidRPr="00525C91">
              <w:rPr>
                <w:color w:val="000000" w:themeColor="text1"/>
                <w:sz w:val="20"/>
                <w:szCs w:val="20"/>
              </w:rPr>
              <w:t>protected areas and other effective area-based conservation measures</w:t>
            </w:r>
            <w:r w:rsidR="00B00F93" w:rsidRPr="00525C91">
              <w:rPr>
                <w:color w:val="000000" w:themeColor="text1"/>
                <w:sz w:val="20"/>
                <w:szCs w:val="20"/>
              </w:rPr>
              <w:t>.</w:t>
            </w:r>
          </w:p>
          <w:p w14:paraId="2830DDE7" w14:textId="4D1E7B77" w:rsidR="00934DC4" w:rsidRPr="00525C91" w:rsidRDefault="2B5B4AD9" w:rsidP="0DC7015D">
            <w:pPr>
              <w:tabs>
                <w:tab w:val="left" w:pos="486"/>
              </w:tabs>
              <w:spacing w:before="40" w:after="40"/>
              <w:jc w:val="left"/>
            </w:pPr>
            <w:r w:rsidRPr="00525C91">
              <w:rPr>
                <w:color w:val="000000" w:themeColor="text1"/>
                <w:sz w:val="20"/>
                <w:szCs w:val="20"/>
              </w:rPr>
              <w:t>32</w:t>
            </w:r>
            <w:r w:rsidR="00DF1DEC" w:rsidRPr="00525C91">
              <w:rPr>
                <w:color w:val="000000" w:themeColor="text1"/>
                <w:sz w:val="20"/>
                <w:szCs w:val="20"/>
              </w:rPr>
              <w:t>.bis</w:t>
            </w:r>
            <w:r w:rsidRPr="00525C91">
              <w:rPr>
                <w:color w:val="000000" w:themeColor="text1"/>
                <w:sz w:val="20"/>
                <w:szCs w:val="20"/>
              </w:rPr>
              <w:t xml:space="preserve"> Ensure access to justice by indigenous peo</w:t>
            </w:r>
            <w:r w:rsidR="031F9802" w:rsidRPr="00525C91">
              <w:rPr>
                <w:color w:val="000000" w:themeColor="text1"/>
                <w:sz w:val="20"/>
                <w:szCs w:val="20"/>
              </w:rPr>
              <w:t>p</w:t>
            </w:r>
            <w:r w:rsidRPr="00525C91">
              <w:rPr>
                <w:color w:val="000000" w:themeColor="text1"/>
                <w:sz w:val="20"/>
                <w:szCs w:val="20"/>
              </w:rPr>
              <w:t xml:space="preserve">les and local communities, women and youth, and persons with disabilities, including through </w:t>
            </w:r>
            <w:r w:rsidR="2B5BB0C7" w:rsidRPr="00525C91">
              <w:rPr>
                <w:color w:val="000000" w:themeColor="text1"/>
                <w:sz w:val="20"/>
                <w:szCs w:val="20"/>
              </w:rPr>
              <w:t>the establishment of effective and acces</w:t>
            </w:r>
            <w:r w:rsidR="7FB77CBF" w:rsidRPr="00525C91">
              <w:rPr>
                <w:color w:val="000000" w:themeColor="text1"/>
                <w:sz w:val="20"/>
                <w:szCs w:val="20"/>
              </w:rPr>
              <w:t>s</w:t>
            </w:r>
            <w:r w:rsidR="2B5BB0C7" w:rsidRPr="00525C91">
              <w:rPr>
                <w:color w:val="000000" w:themeColor="text1"/>
                <w:sz w:val="20"/>
                <w:szCs w:val="20"/>
              </w:rPr>
              <w:t>ible grievance mechanisms</w:t>
            </w:r>
            <w:r w:rsidR="519608B0" w:rsidRPr="00525C91">
              <w:rPr>
                <w:color w:val="000000" w:themeColor="text1"/>
                <w:sz w:val="20"/>
                <w:szCs w:val="20"/>
              </w:rPr>
              <w:t xml:space="preserve"> to address issues related to the establishment, management and governance of </w:t>
            </w:r>
            <w:r w:rsidR="00525C91" w:rsidRPr="00525C91">
              <w:rPr>
                <w:color w:val="000000" w:themeColor="text1"/>
                <w:sz w:val="20"/>
                <w:szCs w:val="20"/>
              </w:rPr>
              <w:t>protected areas and other effective area-based conservation measures</w:t>
            </w:r>
            <w:r w:rsidR="519608B0" w:rsidRPr="00525C91">
              <w:rPr>
                <w:color w:val="000000" w:themeColor="text1"/>
                <w:sz w:val="20"/>
                <w:szCs w:val="20"/>
              </w:rPr>
              <w:t>.</w:t>
            </w:r>
          </w:p>
          <w:p w14:paraId="5DE7FD20" w14:textId="596AA1FD" w:rsidR="00934DC4" w:rsidRPr="00525C91" w:rsidRDefault="0A6AB0B5" w:rsidP="0DC7015D">
            <w:pPr>
              <w:tabs>
                <w:tab w:val="left" w:pos="486"/>
              </w:tabs>
              <w:spacing w:before="40" w:after="40"/>
              <w:jc w:val="left"/>
              <w:rPr>
                <w:color w:val="000000" w:themeColor="text1"/>
                <w:sz w:val="20"/>
                <w:szCs w:val="20"/>
              </w:rPr>
            </w:pPr>
            <w:r w:rsidRPr="00525C91">
              <w:rPr>
                <w:color w:val="000000" w:themeColor="text1"/>
                <w:sz w:val="20"/>
                <w:szCs w:val="20"/>
              </w:rPr>
              <w:t>3</w:t>
            </w:r>
            <w:r w:rsidR="00DF1DEC" w:rsidRPr="00525C91">
              <w:rPr>
                <w:color w:val="000000" w:themeColor="text1"/>
                <w:sz w:val="20"/>
                <w:szCs w:val="20"/>
              </w:rPr>
              <w:t>2.</w:t>
            </w:r>
            <w:r w:rsidR="62B85AE4" w:rsidRPr="00525C91">
              <w:rPr>
                <w:color w:val="000000" w:themeColor="text1"/>
                <w:sz w:val="20"/>
                <w:szCs w:val="20"/>
              </w:rPr>
              <w:t>ter Ensure the full protection of environmental hum</w:t>
            </w:r>
            <w:r w:rsidR="0AF862C7" w:rsidRPr="00525C91">
              <w:rPr>
                <w:color w:val="000000" w:themeColor="text1"/>
                <w:sz w:val="20"/>
                <w:szCs w:val="20"/>
              </w:rPr>
              <w:t xml:space="preserve">an </w:t>
            </w:r>
            <w:r w:rsidR="62B85AE4" w:rsidRPr="00525C91">
              <w:rPr>
                <w:color w:val="000000" w:themeColor="text1"/>
                <w:sz w:val="20"/>
                <w:szCs w:val="20"/>
              </w:rPr>
              <w:t>rights defenders engaged in activities related</w:t>
            </w:r>
            <w:r w:rsidR="67F7BF69" w:rsidRPr="00525C91">
              <w:rPr>
                <w:color w:val="000000" w:themeColor="text1"/>
                <w:sz w:val="20"/>
                <w:szCs w:val="20"/>
              </w:rPr>
              <w:t xml:space="preserve"> to </w:t>
            </w:r>
            <w:r w:rsidR="00525C91" w:rsidRPr="00525C91">
              <w:rPr>
                <w:color w:val="000000" w:themeColor="text1"/>
                <w:sz w:val="20"/>
                <w:szCs w:val="20"/>
              </w:rPr>
              <w:t>protected areas and other effective area-based conservation measures</w:t>
            </w:r>
            <w:r w:rsidR="00DF1DEC" w:rsidRPr="00525C91">
              <w:rPr>
                <w:color w:val="000000" w:themeColor="text1"/>
                <w:sz w:val="20"/>
                <w:szCs w:val="20"/>
              </w:rPr>
              <w:t>.</w:t>
            </w:r>
          </w:p>
        </w:tc>
        <w:tc>
          <w:tcPr>
            <w:tcW w:w="1700" w:type="dxa"/>
          </w:tcPr>
          <w:p w14:paraId="27E69DAD" w14:textId="010A608C"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B</w:t>
            </w:r>
          </w:p>
        </w:tc>
      </w:tr>
      <w:tr w:rsidR="000B4839" w:rsidRPr="00525C91" w14:paraId="13692B0E" w14:textId="77777777" w:rsidTr="00D83DB8">
        <w:tc>
          <w:tcPr>
            <w:tcW w:w="1842" w:type="dxa"/>
          </w:tcPr>
          <w:p w14:paraId="70A73B1C" w14:textId="48362B89" w:rsidR="006B20B3" w:rsidRPr="00525C91" w:rsidRDefault="006B20B3" w:rsidP="00E32BCE">
            <w:pPr>
              <w:spacing w:before="40" w:after="40"/>
              <w:rPr>
                <w:color w:val="000000" w:themeColor="text1"/>
                <w:sz w:val="20"/>
                <w:szCs w:val="20"/>
              </w:rPr>
            </w:pPr>
            <w:r w:rsidRPr="00525C91">
              <w:rPr>
                <w:color w:val="000000" w:themeColor="text1"/>
                <w:sz w:val="20"/>
                <w:szCs w:val="20"/>
              </w:rPr>
              <w:t>Target 23</w:t>
            </w:r>
          </w:p>
        </w:tc>
        <w:tc>
          <w:tcPr>
            <w:tcW w:w="5387" w:type="dxa"/>
          </w:tcPr>
          <w:p w14:paraId="5A939516" w14:textId="5F804235" w:rsidR="006B20B3" w:rsidRPr="00525C91" w:rsidRDefault="00FB11FB" w:rsidP="00E32BCE">
            <w:pPr>
              <w:tabs>
                <w:tab w:val="left" w:pos="486"/>
              </w:tabs>
              <w:spacing w:before="40" w:after="40"/>
              <w:ind w:left="61"/>
              <w:jc w:val="left"/>
              <w:rPr>
                <w:color w:val="000000" w:themeColor="text1"/>
                <w:sz w:val="20"/>
                <w:szCs w:val="20"/>
              </w:rPr>
            </w:pPr>
            <w:r w:rsidRPr="00525C91">
              <w:rPr>
                <w:color w:val="000000" w:themeColor="text1"/>
                <w:sz w:val="20"/>
                <w:szCs w:val="20"/>
              </w:rPr>
              <w:t>33.</w:t>
            </w:r>
            <w:r w:rsidRPr="00525C91">
              <w:tab/>
            </w:r>
            <w:r w:rsidR="006B20B3" w:rsidRPr="00525C91">
              <w:rPr>
                <w:color w:val="000000" w:themeColor="text1"/>
                <w:sz w:val="20"/>
                <w:szCs w:val="20"/>
              </w:rPr>
              <w:t>Promote gender equality and integrate a gender-responsive approach</w:t>
            </w:r>
            <w:r w:rsidR="00A17182" w:rsidRPr="00525C91">
              <w:rPr>
                <w:color w:val="000000" w:themeColor="text1"/>
                <w:sz w:val="20"/>
                <w:szCs w:val="20"/>
              </w:rPr>
              <w:t xml:space="preserve">, including the use of gender-disaggregated indicators, </w:t>
            </w:r>
            <w:r w:rsidR="006B20B3" w:rsidRPr="00525C91">
              <w:rPr>
                <w:color w:val="000000" w:themeColor="text1"/>
                <w:sz w:val="20"/>
                <w:szCs w:val="20"/>
              </w:rPr>
              <w:t>across the programme of work</w:t>
            </w:r>
            <w:r w:rsidR="00206AAE" w:rsidRPr="00525C91">
              <w:rPr>
                <w:color w:val="000000" w:themeColor="text1"/>
                <w:sz w:val="20"/>
                <w:szCs w:val="20"/>
              </w:rPr>
              <w:t>.</w:t>
            </w:r>
          </w:p>
        </w:tc>
        <w:tc>
          <w:tcPr>
            <w:tcW w:w="1700" w:type="dxa"/>
          </w:tcPr>
          <w:p w14:paraId="6ACB46D4" w14:textId="226BB26B" w:rsidR="006B20B3" w:rsidRPr="00525C91" w:rsidRDefault="00E5097E" w:rsidP="00E32BCE">
            <w:pPr>
              <w:spacing w:before="40" w:after="40"/>
              <w:jc w:val="left"/>
              <w:rPr>
                <w:color w:val="000000" w:themeColor="text1"/>
                <w:sz w:val="20"/>
                <w:szCs w:val="20"/>
              </w:rPr>
            </w:pPr>
            <w:r w:rsidRPr="00525C91">
              <w:rPr>
                <w:color w:val="000000" w:themeColor="text1"/>
                <w:sz w:val="20"/>
                <w:szCs w:val="20"/>
              </w:rPr>
              <w:t>A</w:t>
            </w:r>
          </w:p>
        </w:tc>
      </w:tr>
      <w:bookmarkEnd w:id="0"/>
    </w:tbl>
    <w:p w14:paraId="3A64036F" w14:textId="56EC5559" w:rsidR="61F45D00" w:rsidRPr="00525C91" w:rsidRDefault="61F45D00" w:rsidP="61F45D00">
      <w:pPr>
        <w:pStyle w:val="CBDAnnex"/>
        <w:jc w:val="center"/>
        <w:rPr>
          <w:color w:val="000000" w:themeColor="text1"/>
          <w:sz w:val="20"/>
          <w:szCs w:val="20"/>
        </w:rPr>
      </w:pPr>
    </w:p>
    <w:p w14:paraId="14ECD834" w14:textId="061C0D10" w:rsidR="00634246" w:rsidRPr="00525C91" w:rsidRDefault="00634246" w:rsidP="00634246">
      <w:pPr>
        <w:pStyle w:val="CBDTitle"/>
        <w:rPr>
          <w:sz w:val="22"/>
          <w:lang w:bidi="ar-SY"/>
        </w:rPr>
      </w:pPr>
      <w:r w:rsidRPr="00525C91">
        <w:rPr>
          <w:sz w:val="22"/>
          <w:lang w:bidi="ar-SY"/>
        </w:rPr>
        <w:t>Programme element 5: Ecological connectivity</w:t>
      </w:r>
    </w:p>
    <w:p w14:paraId="5075DF78" w14:textId="2F744D4C" w:rsidR="00634246" w:rsidRPr="00525C91" w:rsidRDefault="00634246" w:rsidP="00634246">
      <w:pPr>
        <w:pStyle w:val="CBDTitle"/>
        <w:rPr>
          <w:b w:val="0"/>
          <w:bCs/>
          <w:sz w:val="22"/>
          <w:lang w:bidi="ar-SY"/>
        </w:rPr>
      </w:pPr>
      <w:r w:rsidRPr="00525C91">
        <w:rPr>
          <w:b w:val="0"/>
          <w:bCs/>
          <w:sz w:val="22"/>
          <w:lang w:bidi="ar-SY"/>
        </w:rPr>
        <w:t>Objective</w:t>
      </w:r>
    </w:p>
    <w:p w14:paraId="56CC8E2C" w14:textId="38B96B71" w:rsidR="00634246" w:rsidRPr="00525C91" w:rsidRDefault="00634246" w:rsidP="00634246">
      <w:pPr>
        <w:pStyle w:val="CBDTitle"/>
        <w:rPr>
          <w:b w:val="0"/>
          <w:bCs/>
          <w:sz w:val="22"/>
          <w:lang w:bidi="ar-SY"/>
        </w:rPr>
      </w:pPr>
      <w:r w:rsidRPr="00525C91">
        <w:rPr>
          <w:b w:val="0"/>
          <w:bCs/>
          <w:sz w:val="22"/>
          <w:lang w:bidi="ar-SY"/>
        </w:rPr>
        <w:t xml:space="preserve">To maintain, enhance and restore structural and functional ecological connectivity across terrestrial, inland water, coastal and marine systems, including by integrating ecologically representative and well-connected systems of </w:t>
      </w:r>
      <w:r w:rsidR="00525C91" w:rsidRPr="00525C91">
        <w:rPr>
          <w:b w:val="0"/>
          <w:bCs/>
          <w:sz w:val="22"/>
          <w:lang w:bidi="ar-SY"/>
        </w:rPr>
        <w:t>protected areas and other effective area-based conservation measures</w:t>
      </w:r>
      <w:r w:rsidRPr="00525C91">
        <w:rPr>
          <w:b w:val="0"/>
          <w:bCs/>
          <w:sz w:val="22"/>
          <w:lang w:bidi="ar-SY"/>
        </w:rPr>
        <w:t xml:space="preserve"> into wider landscapes and seascapes. </w:t>
      </w:r>
    </w:p>
    <w:p w14:paraId="5731CEBD" w14:textId="77777777" w:rsidR="00634246" w:rsidRPr="00525C91" w:rsidRDefault="00634246" w:rsidP="00634246">
      <w:pPr>
        <w:pStyle w:val="CBDTitle"/>
        <w:rPr>
          <w:b w:val="0"/>
          <w:bCs/>
          <w:sz w:val="22"/>
          <w:lang w:bidi="ar-SY"/>
        </w:rPr>
      </w:pPr>
      <w:r w:rsidRPr="00525C91">
        <w:rPr>
          <w:b w:val="0"/>
          <w:bCs/>
          <w:sz w:val="22"/>
          <w:lang w:bidi="ar-SY"/>
        </w:rPr>
        <w:t>Goal 5.1 – Integrated planning and implementation</w:t>
      </w:r>
    </w:p>
    <w:p w14:paraId="28EE3060" w14:textId="38A619A0" w:rsidR="00634246" w:rsidRPr="00525C91" w:rsidRDefault="00634246" w:rsidP="00634246">
      <w:pPr>
        <w:pStyle w:val="CBDTitle"/>
        <w:rPr>
          <w:b w:val="0"/>
          <w:bCs/>
          <w:sz w:val="22"/>
          <w:lang w:bidi="ar-SY"/>
        </w:rPr>
      </w:pPr>
      <w:r w:rsidRPr="00525C91">
        <w:rPr>
          <w:b w:val="0"/>
          <w:bCs/>
          <w:sz w:val="22"/>
          <w:lang w:bidi="ar-SY"/>
        </w:rPr>
        <w:t>Integrate ecological networks, ecological corridors, stepping stones and other measures that maintain, enhance or restore ecological connectivity into biodiversity-inclusive spatial planning, ecosystem restoration, climate change adaptation and relevant sectoral and infrastructure planning, in accordance with national circumstances, priorities and legislation.</w:t>
      </w:r>
    </w:p>
    <w:p w14:paraId="2145BFEC" w14:textId="77777777" w:rsidR="00634246" w:rsidRPr="00525C91" w:rsidRDefault="00634246" w:rsidP="00634246">
      <w:pPr>
        <w:pStyle w:val="CBDTitle"/>
        <w:rPr>
          <w:b w:val="0"/>
          <w:bCs/>
          <w:sz w:val="22"/>
          <w:lang w:bidi="ar-SY"/>
        </w:rPr>
      </w:pPr>
      <w:r w:rsidRPr="00525C91">
        <w:rPr>
          <w:b w:val="0"/>
          <w:bCs/>
          <w:sz w:val="22"/>
          <w:lang w:bidi="ar-SY"/>
        </w:rPr>
        <w:t>Goal 5.2 – Equitable governance and enabling conditions</w:t>
      </w:r>
    </w:p>
    <w:p w14:paraId="488E89DC" w14:textId="107A7897" w:rsidR="00634246" w:rsidRPr="00525C91" w:rsidRDefault="00634246" w:rsidP="00634246">
      <w:pPr>
        <w:pStyle w:val="CBDTitle"/>
        <w:rPr>
          <w:b w:val="0"/>
          <w:bCs/>
          <w:sz w:val="22"/>
          <w:lang w:bidi="ar-SY"/>
        </w:rPr>
      </w:pPr>
      <w:r w:rsidRPr="00525C91">
        <w:rPr>
          <w:b w:val="0"/>
          <w:bCs/>
          <w:sz w:val="22"/>
          <w:lang w:bidi="ar-SY"/>
        </w:rPr>
        <w:t xml:space="preserve">Promote equitable and effective governance, the full and effective participation of </w:t>
      </w:r>
      <w:r w:rsidR="007F5370" w:rsidRPr="00525C91">
        <w:rPr>
          <w:b w:val="0"/>
          <w:bCs/>
          <w:sz w:val="22"/>
          <w:lang w:bidi="ar-SY"/>
        </w:rPr>
        <w:t>i</w:t>
      </w:r>
      <w:r w:rsidRPr="00525C91">
        <w:rPr>
          <w:b w:val="0"/>
          <w:bCs/>
          <w:sz w:val="22"/>
          <w:lang w:bidi="ar-SY"/>
        </w:rPr>
        <w:t xml:space="preserve">ndigenous </w:t>
      </w:r>
      <w:r w:rsidR="007F5370" w:rsidRPr="00525C91">
        <w:rPr>
          <w:b w:val="0"/>
          <w:bCs/>
          <w:sz w:val="22"/>
          <w:lang w:bidi="ar-SY"/>
        </w:rPr>
        <w:t>p</w:t>
      </w:r>
      <w:r w:rsidRPr="00525C91">
        <w:rPr>
          <w:b w:val="0"/>
          <w:bCs/>
          <w:sz w:val="22"/>
          <w:lang w:bidi="ar-SY"/>
        </w:rPr>
        <w:t>eoples and local communities, the recognition and respect for their rights, including over their traditional territories</w:t>
      </w:r>
      <w:r w:rsidRPr="00525C91">
        <w:rPr>
          <w:b w:val="0"/>
          <w:sz w:val="22"/>
          <w:lang w:bidi="ar-SY"/>
        </w:rPr>
        <w:t>,</w:t>
      </w:r>
      <w:r w:rsidRPr="00525C91">
        <w:rPr>
          <w:b w:val="0"/>
          <w:bCs/>
          <w:sz w:val="22"/>
          <w:lang w:bidi="ar-SY"/>
        </w:rPr>
        <w:t xml:space="preserve"> and the application of free, prior and informed consent, as applicable, while strengthening financial resources, capacity-building and development, technical and scientific cooperation and access to and transfer of technology.</w:t>
      </w:r>
    </w:p>
    <w:p w14:paraId="592B9F15" w14:textId="77777777" w:rsidR="00634246" w:rsidRPr="00525C91" w:rsidRDefault="00634246" w:rsidP="00634246">
      <w:pPr>
        <w:pStyle w:val="CBDTitle"/>
        <w:rPr>
          <w:b w:val="0"/>
          <w:bCs/>
          <w:sz w:val="22"/>
          <w:lang w:bidi="ar-SY"/>
        </w:rPr>
      </w:pPr>
      <w:r w:rsidRPr="00525C91">
        <w:rPr>
          <w:b w:val="0"/>
          <w:bCs/>
          <w:sz w:val="22"/>
          <w:lang w:bidi="ar-SY"/>
        </w:rPr>
        <w:t>Goal 5.3 – Cooperation and coordination</w:t>
      </w:r>
    </w:p>
    <w:p w14:paraId="7B6C8EA1" w14:textId="59EFA221" w:rsidR="00634246" w:rsidRPr="00525C91" w:rsidRDefault="00634246" w:rsidP="00634246">
      <w:pPr>
        <w:pStyle w:val="CBDTitle"/>
        <w:rPr>
          <w:b w:val="0"/>
          <w:bCs/>
          <w:sz w:val="22"/>
          <w:lang w:bidi="ar-SY"/>
        </w:rPr>
      </w:pPr>
      <w:r w:rsidRPr="00525C91">
        <w:rPr>
          <w:b w:val="0"/>
          <w:bCs/>
          <w:sz w:val="22"/>
          <w:lang w:bidi="ar-SY"/>
        </w:rPr>
        <w:t>Strengthen, as appropriate, national, transboundary and cross-sectoral cooperation on ecological connectivity and promote synergies with the Convention on the Conservation of Migratory Species of Wild Animals and other relevant multilateral environmental agreements and initiatives, in accordance with their respective mandates and while avoiding duplication.</w:t>
      </w:r>
    </w:p>
    <w:p w14:paraId="04D87BDB" w14:textId="77777777" w:rsidR="00634246" w:rsidRPr="00525C91" w:rsidRDefault="00634246" w:rsidP="00634246">
      <w:pPr>
        <w:pStyle w:val="CBDTitle"/>
        <w:rPr>
          <w:b w:val="0"/>
          <w:bCs/>
          <w:sz w:val="22"/>
          <w:lang w:bidi="ar-SY"/>
        </w:rPr>
      </w:pPr>
      <w:r w:rsidRPr="00525C91">
        <w:rPr>
          <w:b w:val="0"/>
          <w:bCs/>
          <w:sz w:val="22"/>
          <w:lang w:bidi="ar-SY"/>
        </w:rPr>
        <w:t>Goal 5.4 – Monitoring and knowledge</w:t>
      </w:r>
    </w:p>
    <w:p w14:paraId="5814CE62" w14:textId="08B221FC" w:rsidR="00634246" w:rsidRPr="00F435B9" w:rsidRDefault="00634246" w:rsidP="097A7F5C">
      <w:pPr>
        <w:pStyle w:val="CBDSubTitle"/>
      </w:pPr>
      <w:r w:rsidRPr="00525C91">
        <w:rPr>
          <w:b w:val="0"/>
          <w:bCs/>
          <w:lang w:bidi="ar-SY"/>
        </w:rPr>
        <w:t>Strengthen nationally appropriate approaches and indicators for monitoring structural and functional ecological connectivity, drawing on scientific information and indigenous and local knowledge, subject to free, prior and informed consent, as applicable, and taking into account relevant findings of the IPBES assessment of integrated biodiversity-inclusive spatial planning and ecological connectivity once approved by the IPBES Plenary.</w:t>
      </w:r>
    </w:p>
    <w:sectPr w:rsidR="00634246" w:rsidRPr="00F435B9" w:rsidSect="006C62D3">
      <w:headerReference w:type="even" r:id="rId17"/>
      <w:headerReference w:type="default" r:id="rId18"/>
      <w:footerReference w:type="even" r:id="rId19"/>
      <w:footerReference w:type="default" r:id="rId20"/>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DCC1E" w14:textId="77777777" w:rsidR="00CE4627" w:rsidRPr="001F67CB" w:rsidRDefault="00CE4627" w:rsidP="00007904">
      <w:r w:rsidRPr="001F67CB">
        <w:separator/>
      </w:r>
    </w:p>
  </w:endnote>
  <w:endnote w:type="continuationSeparator" w:id="0">
    <w:p w14:paraId="7BA51CA6" w14:textId="77777777" w:rsidR="00CE4627" w:rsidRPr="001F67CB" w:rsidRDefault="00CE4627"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0C877" w14:textId="77777777" w:rsidR="00CE4627" w:rsidRPr="001F67CB" w:rsidRDefault="00CE4627" w:rsidP="00007904">
      <w:r w:rsidRPr="001F67CB">
        <w:separator/>
      </w:r>
    </w:p>
  </w:footnote>
  <w:footnote w:type="continuationSeparator" w:id="0">
    <w:p w14:paraId="416269C2" w14:textId="77777777" w:rsidR="00CE4627" w:rsidRPr="001F67CB" w:rsidRDefault="00CE4627" w:rsidP="00007904">
      <w:r w:rsidRPr="001F67CB">
        <w:continuationSeparator/>
      </w:r>
    </w:p>
  </w:footnote>
  <w:footnote w:id="1">
    <w:p w14:paraId="6E56E209" w14:textId="77777777" w:rsidR="00010457" w:rsidRPr="00123EAF" w:rsidRDefault="00010457" w:rsidP="00010457">
      <w:pPr>
        <w:pStyle w:val="FootnoteText"/>
      </w:pPr>
      <w:r w:rsidRPr="00123EAF">
        <w:rPr>
          <w:rStyle w:val="FootnoteReference"/>
        </w:rPr>
        <w:footnoteRef/>
      </w:r>
      <w:r w:rsidRPr="00123EAF">
        <w:t xml:space="preserve"> Decision </w:t>
      </w:r>
      <w:hyperlink r:id="rId1" w:history="1">
        <w:r w:rsidRPr="00123EAF">
          <w:rPr>
            <w:rStyle w:val="Hyperlink"/>
          </w:rPr>
          <w:t>VII/28</w:t>
        </w:r>
      </w:hyperlink>
      <w:r w:rsidRPr="00123EAF">
        <w:t>, annex.</w:t>
      </w:r>
    </w:p>
  </w:footnote>
  <w:footnote w:id="2">
    <w:p w14:paraId="2E5828F0" w14:textId="442E6C8F" w:rsidR="00901A95" w:rsidRPr="00123EAF" w:rsidRDefault="00901A95">
      <w:pPr>
        <w:pStyle w:val="FootnoteText"/>
        <w:rPr>
          <w:szCs w:val="18"/>
        </w:rPr>
      </w:pPr>
      <w:r w:rsidRPr="00123EAF">
        <w:rPr>
          <w:rStyle w:val="FootnoteReference"/>
        </w:rPr>
        <w:footnoteRef/>
      </w:r>
      <w:r w:rsidRPr="00123EAF">
        <w:t xml:space="preserve"> </w:t>
      </w:r>
      <w:r w:rsidRPr="00E32BCE">
        <w:rPr>
          <w:szCs w:val="18"/>
        </w:rPr>
        <w:t xml:space="preserve">United Nations, </w:t>
      </w:r>
      <w:r w:rsidRPr="00E32BCE">
        <w:rPr>
          <w:i/>
          <w:iCs/>
          <w:szCs w:val="18"/>
        </w:rPr>
        <w:t>Treaty Series</w:t>
      </w:r>
      <w:r w:rsidRPr="00E32BCE">
        <w:rPr>
          <w:szCs w:val="18"/>
        </w:rPr>
        <w:t>, vol. 1760, No. 30619.</w:t>
      </w:r>
    </w:p>
  </w:footnote>
  <w:footnote w:id="3">
    <w:p w14:paraId="6A04D4A3" w14:textId="5006703F" w:rsidR="00664AB8" w:rsidRPr="00123EAF" w:rsidRDefault="00664AB8">
      <w:pPr>
        <w:pStyle w:val="FootnoteText"/>
      </w:pPr>
      <w:r w:rsidRPr="00123EAF">
        <w:rPr>
          <w:rStyle w:val="FootnoteReference"/>
        </w:rPr>
        <w:footnoteRef/>
      </w:r>
      <w:r w:rsidRPr="00123EAF">
        <w:t xml:space="preserve"> </w:t>
      </w:r>
      <w:r w:rsidRPr="00E32BCE">
        <w:t xml:space="preserve">Decision </w:t>
      </w:r>
      <w:hyperlink r:id="rId2" w:history="1">
        <w:r w:rsidRPr="00E32BCE">
          <w:rPr>
            <w:rStyle w:val="Hyperlink"/>
          </w:rPr>
          <w:t>15/4</w:t>
        </w:r>
      </w:hyperlink>
      <w:r w:rsidRPr="00E32BCE">
        <w:t>, annex.</w:t>
      </w:r>
    </w:p>
  </w:footnote>
  <w:footnote w:id="4">
    <w:p w14:paraId="4A8D16A8" w14:textId="77777777" w:rsidR="009D4018" w:rsidRPr="00123EAF" w:rsidRDefault="009D4018" w:rsidP="009D4018">
      <w:pPr>
        <w:pStyle w:val="FootnoteText"/>
      </w:pPr>
      <w:r w:rsidRPr="00123EAF">
        <w:rPr>
          <w:rStyle w:val="FootnoteReference"/>
        </w:rPr>
        <w:footnoteRef/>
      </w:r>
      <w:r w:rsidRPr="00123EAF">
        <w:t xml:space="preserve"> </w:t>
      </w:r>
      <w:r w:rsidRPr="00E32BCE">
        <w:t xml:space="preserve">Decision </w:t>
      </w:r>
      <w:hyperlink r:id="rId3" w:history="1">
        <w:r w:rsidRPr="00E32BCE">
          <w:rPr>
            <w:rStyle w:val="Hyperlink"/>
          </w:rPr>
          <w:t>16/4</w:t>
        </w:r>
      </w:hyperlink>
      <w:r w:rsidRPr="00E32BCE">
        <w:t>, annex.</w:t>
      </w:r>
    </w:p>
  </w:footnote>
  <w:footnote w:id="5">
    <w:p w14:paraId="1F21B60A" w14:textId="26736627" w:rsidR="0057593C" w:rsidRPr="00123EAF" w:rsidRDefault="0057593C">
      <w:pPr>
        <w:pStyle w:val="FootnoteText"/>
      </w:pPr>
      <w:r w:rsidRPr="00123EAF">
        <w:rPr>
          <w:rStyle w:val="FootnoteReference"/>
        </w:rPr>
        <w:footnoteRef/>
      </w:r>
      <w:r w:rsidRPr="00123EAF">
        <w:t xml:space="preserve"> </w:t>
      </w:r>
      <w:r w:rsidR="00DA36DB" w:rsidRPr="00E32BCE">
        <w:t xml:space="preserve">Decision </w:t>
      </w:r>
      <w:hyperlink r:id="rId4" w:history="1">
        <w:r w:rsidR="00DA36DB" w:rsidRPr="00E32BCE">
          <w:rPr>
            <w:rStyle w:val="Hyperlink"/>
          </w:rPr>
          <w:t>15/4</w:t>
        </w:r>
      </w:hyperlink>
      <w:r w:rsidR="00DA36DB" w:rsidRPr="00E32BCE">
        <w:t>, annex.</w:t>
      </w:r>
    </w:p>
  </w:footnote>
  <w:footnote w:id="6">
    <w:p w14:paraId="30DF091D" w14:textId="77777777" w:rsidR="00F95C07" w:rsidRPr="00123EAF" w:rsidRDefault="00F95C07" w:rsidP="00F95C07">
      <w:pPr>
        <w:pStyle w:val="FootnoteText"/>
      </w:pPr>
      <w:r w:rsidRPr="00123EAF">
        <w:rPr>
          <w:rStyle w:val="FootnoteReference"/>
        </w:rPr>
        <w:footnoteRef/>
      </w:r>
      <w:r w:rsidRPr="00123EAF">
        <w:t xml:space="preserve"> Decision </w:t>
      </w:r>
      <w:hyperlink r:id="rId5" w:history="1">
        <w:r w:rsidRPr="00123EAF">
          <w:rPr>
            <w:rStyle w:val="Hyperlink"/>
          </w:rPr>
          <w:t>VII/28</w:t>
        </w:r>
      </w:hyperlink>
      <w:r w:rsidRPr="00123EAF">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0DD500DC" w:rsidR="007E7562" w:rsidRPr="001F78AA" w:rsidRDefault="001F78AA">
    <w:pPr>
      <w:pStyle w:val="Header"/>
      <w:rPr>
        <w:lang w:val="en-US"/>
      </w:rPr>
    </w:pPr>
    <w:r>
      <w:rPr>
        <w:lang w:val="en-US"/>
      </w:rPr>
      <w:t xml:space="preserve">Non-paper on item 7 </w:t>
    </w:r>
    <w:r w:rsidR="008C157E">
      <w:rPr>
        <w:lang w:val="en-US"/>
      </w:rPr>
      <w:t>– 29 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6B6C4E5A" w:rsidR="007E7562" w:rsidRPr="001F78AA" w:rsidRDefault="001F78AA" w:rsidP="00695EE0">
    <w:pPr>
      <w:pStyle w:val="Header"/>
      <w:jc w:val="right"/>
      <w:rPr>
        <w:lang w:val="en-US"/>
      </w:rPr>
    </w:pPr>
    <w:r>
      <w:rPr>
        <w:lang w:val="en-US"/>
      </w:rPr>
      <w:t xml:space="preserve">Non-paper on item 7 </w:t>
    </w:r>
    <w:r w:rsidR="0053764F">
      <w:rPr>
        <w:lang w:val="en-US"/>
      </w:rPr>
      <w:t>– 29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3"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6"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D943BEE"/>
    <w:multiLevelType w:val="multilevel"/>
    <w:tmpl w:val="222A08B4"/>
    <w:numStyleLink w:val="ListCBD"/>
  </w:abstractNum>
  <w:abstractNum w:abstractNumId="11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3"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6"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7" w15:restartNumberingAfterBreak="0">
    <w:nsid w:val="68B70991"/>
    <w:multiLevelType w:val="multilevel"/>
    <w:tmpl w:val="222A08B4"/>
    <w:numStyleLink w:val="ListCBD"/>
  </w:abstractNum>
  <w:abstractNum w:abstractNumId="128"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1"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7"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2"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5"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2"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4"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6"/>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3"/>
  </w:num>
  <w:num w:numId="9" w16cid:durableId="1908609222">
    <w:abstractNumId w:val="118"/>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8"/>
  </w:num>
  <w:num w:numId="17" w16cid:durableId="1693916859">
    <w:abstractNumId w:val="118"/>
  </w:num>
  <w:num w:numId="18" w16cid:durableId="1588923792">
    <w:abstractNumId w:val="118"/>
  </w:num>
  <w:num w:numId="19" w16cid:durableId="907108888">
    <w:abstractNumId w:val="118"/>
  </w:num>
  <w:num w:numId="20" w16cid:durableId="1069183322">
    <w:abstractNumId w:val="118"/>
  </w:num>
  <w:num w:numId="21" w16cid:durableId="486631693">
    <w:abstractNumId w:val="115"/>
  </w:num>
  <w:num w:numId="22" w16cid:durableId="1874684438">
    <w:abstractNumId w:val="114"/>
  </w:num>
  <w:num w:numId="23" w16cid:durableId="832721537">
    <w:abstractNumId w:val="141"/>
  </w:num>
  <w:num w:numId="24" w16cid:durableId="1903172831">
    <w:abstractNumId w:val="25"/>
  </w:num>
  <w:num w:numId="25" w16cid:durableId="987517282">
    <w:abstractNumId w:val="130"/>
  </w:num>
  <w:num w:numId="26" w16cid:durableId="1390496354">
    <w:abstractNumId w:val="108"/>
  </w:num>
  <w:num w:numId="27" w16cid:durableId="1364597261">
    <w:abstractNumId w:val="58"/>
  </w:num>
  <w:num w:numId="28" w16cid:durableId="1115910128">
    <w:abstractNumId w:val="0"/>
  </w:num>
  <w:num w:numId="29" w16cid:durableId="854729392">
    <w:abstractNumId w:val="151"/>
  </w:num>
  <w:num w:numId="30" w16cid:durableId="705059250">
    <w:abstractNumId w:val="40"/>
  </w:num>
  <w:num w:numId="31" w16cid:durableId="370301903">
    <w:abstractNumId w:val="131"/>
  </w:num>
  <w:num w:numId="32" w16cid:durableId="2039233911">
    <w:abstractNumId w:val="109"/>
  </w:num>
  <w:num w:numId="33" w16cid:durableId="942808320">
    <w:abstractNumId w:val="147"/>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5"/>
  </w:num>
  <w:num w:numId="47" w16cid:durableId="619074386">
    <w:abstractNumId w:val="30"/>
  </w:num>
  <w:num w:numId="48" w16cid:durableId="1662659250">
    <w:abstractNumId w:val="27"/>
  </w:num>
  <w:num w:numId="49" w16cid:durableId="345057016">
    <w:abstractNumId w:val="152"/>
  </w:num>
  <w:num w:numId="50" w16cid:durableId="1429352788">
    <w:abstractNumId w:val="77"/>
  </w:num>
  <w:num w:numId="51" w16cid:durableId="1845974088">
    <w:abstractNumId w:val="39"/>
  </w:num>
  <w:num w:numId="52" w16cid:durableId="14382106">
    <w:abstractNumId w:val="84"/>
  </w:num>
  <w:num w:numId="53" w16cid:durableId="1291204514">
    <w:abstractNumId w:val="142"/>
  </w:num>
  <w:num w:numId="54" w16cid:durableId="870799881">
    <w:abstractNumId w:val="124"/>
  </w:num>
  <w:num w:numId="55" w16cid:durableId="1225415336">
    <w:abstractNumId w:val="132"/>
  </w:num>
  <w:num w:numId="56" w16cid:durableId="1931355037">
    <w:abstractNumId w:val="50"/>
  </w:num>
  <w:num w:numId="57" w16cid:durableId="1556158871">
    <w:abstractNumId w:val="56"/>
  </w:num>
  <w:num w:numId="58" w16cid:durableId="1542936830">
    <w:abstractNumId w:val="135"/>
  </w:num>
  <w:num w:numId="59" w16cid:durableId="1282493802">
    <w:abstractNumId w:val="120"/>
  </w:num>
  <w:num w:numId="60" w16cid:durableId="121653913">
    <w:abstractNumId w:val="117"/>
  </w:num>
  <w:num w:numId="61" w16cid:durableId="1783377474">
    <w:abstractNumId w:val="38"/>
  </w:num>
  <w:num w:numId="62" w16cid:durableId="1643268562">
    <w:abstractNumId w:val="76"/>
  </w:num>
  <w:num w:numId="63" w16cid:durableId="93791387">
    <w:abstractNumId w:val="105"/>
  </w:num>
  <w:num w:numId="64" w16cid:durableId="829755193">
    <w:abstractNumId w:val="143"/>
  </w:num>
  <w:num w:numId="65" w16cid:durableId="121191373">
    <w:abstractNumId w:val="126"/>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7"/>
  </w:num>
  <w:num w:numId="74" w16cid:durableId="158270868">
    <w:abstractNumId w:val="144"/>
  </w:num>
  <w:num w:numId="75" w16cid:durableId="159275565">
    <w:abstractNumId w:val="53"/>
  </w:num>
  <w:num w:numId="76" w16cid:durableId="271714945">
    <w:abstractNumId w:val="55"/>
  </w:num>
  <w:num w:numId="77" w16cid:durableId="1638680439">
    <w:abstractNumId w:val="127"/>
    <w:lvlOverride w:ilvl="0">
      <w:startOverride w:val="1"/>
    </w:lvlOverride>
  </w:num>
  <w:num w:numId="78" w16cid:durableId="1865050652">
    <w:abstractNumId w:val="100"/>
  </w:num>
  <w:num w:numId="79" w16cid:durableId="152986975">
    <w:abstractNumId w:val="86"/>
  </w:num>
  <w:num w:numId="80" w16cid:durableId="1295136099">
    <w:abstractNumId w:val="111"/>
  </w:num>
  <w:num w:numId="81" w16cid:durableId="80179172">
    <w:abstractNumId w:val="110"/>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8"/>
  </w:num>
  <w:num w:numId="109" w16cid:durableId="1975988297">
    <w:abstractNumId w:val="118"/>
  </w:num>
  <w:num w:numId="110" w16cid:durableId="1310330234">
    <w:abstractNumId w:val="118"/>
  </w:num>
  <w:num w:numId="111" w16cid:durableId="1731153661">
    <w:abstractNumId w:val="118"/>
  </w:num>
  <w:num w:numId="112" w16cid:durableId="1955166896">
    <w:abstractNumId w:val="118"/>
  </w:num>
  <w:num w:numId="113" w16cid:durableId="577397468">
    <w:abstractNumId w:val="118"/>
  </w:num>
  <w:num w:numId="114" w16cid:durableId="443767914">
    <w:abstractNumId w:val="118"/>
  </w:num>
  <w:num w:numId="115" w16cid:durableId="1208763457">
    <w:abstractNumId w:val="118"/>
  </w:num>
  <w:num w:numId="116" w16cid:durableId="2079283542">
    <w:abstractNumId w:val="118"/>
  </w:num>
  <w:num w:numId="117" w16cid:durableId="1441029929">
    <w:abstractNumId w:val="87"/>
  </w:num>
  <w:num w:numId="118" w16cid:durableId="2145344009">
    <w:abstractNumId w:val="14"/>
  </w:num>
  <w:num w:numId="119" w16cid:durableId="1630091191">
    <w:abstractNumId w:val="115"/>
    <w:lvlOverride w:ilvl="0">
      <w:startOverride w:val="1"/>
    </w:lvlOverride>
  </w:num>
  <w:num w:numId="120" w16cid:durableId="525563819">
    <w:abstractNumId w:val="125"/>
  </w:num>
  <w:num w:numId="121" w16cid:durableId="669333579">
    <w:abstractNumId w:val="33"/>
  </w:num>
  <w:num w:numId="122" w16cid:durableId="1346395684">
    <w:abstractNumId w:val="113"/>
  </w:num>
  <w:num w:numId="123" w16cid:durableId="713163845">
    <w:abstractNumId w:val="91"/>
  </w:num>
  <w:num w:numId="124" w16cid:durableId="387924632">
    <w:abstractNumId w:val="29"/>
  </w:num>
  <w:num w:numId="125" w16cid:durableId="703482628">
    <w:abstractNumId w:val="149"/>
  </w:num>
  <w:num w:numId="126" w16cid:durableId="1486896735">
    <w:abstractNumId w:val="121"/>
  </w:num>
  <w:num w:numId="127" w16cid:durableId="316418579">
    <w:abstractNumId w:val="41"/>
  </w:num>
  <w:num w:numId="128" w16cid:durableId="690958384">
    <w:abstractNumId w:val="31"/>
  </w:num>
  <w:num w:numId="129" w16cid:durableId="790713398">
    <w:abstractNumId w:val="123"/>
  </w:num>
  <w:num w:numId="130" w16cid:durableId="1983584515">
    <w:abstractNumId w:val="134"/>
  </w:num>
  <w:num w:numId="131" w16cid:durableId="808010763">
    <w:abstractNumId w:val="74"/>
  </w:num>
  <w:num w:numId="132" w16cid:durableId="1420560426">
    <w:abstractNumId w:val="44"/>
  </w:num>
  <w:num w:numId="133" w16cid:durableId="1578663861">
    <w:abstractNumId w:val="137"/>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8"/>
  </w:num>
  <w:num w:numId="141" w16cid:durableId="253127290">
    <w:abstractNumId w:val="24"/>
  </w:num>
  <w:num w:numId="142" w16cid:durableId="588469928">
    <w:abstractNumId w:val="150"/>
  </w:num>
  <w:num w:numId="143" w16cid:durableId="1771704705">
    <w:abstractNumId w:val="118"/>
  </w:num>
  <w:num w:numId="144" w16cid:durableId="1592545869">
    <w:abstractNumId w:val="19"/>
  </w:num>
  <w:num w:numId="145" w16cid:durableId="1814902623">
    <w:abstractNumId w:val="116"/>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19"/>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29"/>
  </w:num>
  <w:num w:numId="157" w16cid:durableId="646278848">
    <w:abstractNumId w:val="139"/>
  </w:num>
  <w:num w:numId="158" w16cid:durableId="709188571">
    <w:abstractNumId w:val="54"/>
  </w:num>
  <w:num w:numId="159" w16cid:durableId="1792629555">
    <w:abstractNumId w:val="78"/>
  </w:num>
  <w:num w:numId="160" w16cid:durableId="94328652">
    <w:abstractNumId w:val="97"/>
  </w:num>
  <w:num w:numId="161" w16cid:durableId="542328470">
    <w:abstractNumId w:val="140"/>
  </w:num>
  <w:num w:numId="162" w16cid:durableId="879318051">
    <w:abstractNumId w:val="79"/>
  </w:num>
  <w:num w:numId="163" w16cid:durableId="305860679">
    <w:abstractNumId w:val="146"/>
  </w:num>
  <w:num w:numId="164" w16cid:durableId="567619293">
    <w:abstractNumId w:val="138"/>
  </w:num>
  <w:num w:numId="165" w16cid:durableId="2002811668">
    <w:abstractNumId w:val="21"/>
  </w:num>
  <w:num w:numId="166" w16cid:durableId="1836797860">
    <w:abstractNumId w:val="36"/>
  </w:num>
  <w:num w:numId="167" w16cid:durableId="565145306">
    <w:abstractNumId w:val="98"/>
  </w:num>
  <w:num w:numId="168" w16cid:durableId="317467314">
    <w:abstractNumId w:val="128"/>
  </w:num>
  <w:num w:numId="169" w16cid:durableId="828668087">
    <w:abstractNumId w:val="94"/>
  </w:num>
  <w:num w:numId="170" w16cid:durableId="1805343700">
    <w:abstractNumId w:val="80"/>
  </w:num>
  <w:num w:numId="171" w16cid:durableId="1347559697">
    <w:abstractNumId w:val="118"/>
  </w:num>
  <w:num w:numId="172" w16cid:durableId="733354129">
    <w:abstractNumId w:val="118"/>
  </w:num>
  <w:num w:numId="173" w16cid:durableId="475683694">
    <w:abstractNumId w:val="118"/>
  </w:num>
  <w:num w:numId="174" w16cid:durableId="897669245">
    <w:abstractNumId w:val="118"/>
  </w:num>
  <w:num w:numId="175" w16cid:durableId="2119712971">
    <w:abstractNumId w:val="118"/>
  </w:num>
  <w:num w:numId="176" w16cid:durableId="1831479613">
    <w:abstractNumId w:val="118"/>
  </w:num>
  <w:num w:numId="177" w16cid:durableId="1819767467">
    <w:abstractNumId w:val="118"/>
  </w:num>
  <w:num w:numId="178" w16cid:durableId="1272325738">
    <w:abstractNumId w:val="118"/>
  </w:num>
  <w:num w:numId="179" w16cid:durableId="103504283">
    <w:abstractNumId w:val="118"/>
  </w:num>
  <w:num w:numId="180" w16cid:durableId="950089925">
    <w:abstractNumId w:val="118"/>
  </w:num>
  <w:num w:numId="181" w16cid:durableId="247227544">
    <w:abstractNumId w:val="118"/>
  </w:num>
  <w:num w:numId="182" w16cid:durableId="145241638">
    <w:abstractNumId w:val="118"/>
  </w:num>
  <w:num w:numId="183" w16cid:durableId="45296190">
    <w:abstractNumId w:val="118"/>
  </w:num>
  <w:num w:numId="184" w16cid:durableId="1884291107">
    <w:abstractNumId w:val="118"/>
  </w:num>
  <w:num w:numId="185" w16cid:durableId="186716089">
    <w:abstractNumId w:val="118"/>
  </w:num>
  <w:num w:numId="186" w16cid:durableId="411126738">
    <w:abstractNumId w:val="118"/>
  </w:num>
  <w:num w:numId="187" w16cid:durableId="255989510">
    <w:abstractNumId w:val="118"/>
  </w:num>
  <w:num w:numId="188" w16cid:durableId="766853710">
    <w:abstractNumId w:val="118"/>
  </w:num>
  <w:num w:numId="189" w16cid:durableId="1040546125">
    <w:abstractNumId w:val="118"/>
  </w:num>
  <w:num w:numId="190" w16cid:durableId="1393305905">
    <w:abstractNumId w:val="118"/>
  </w:num>
  <w:num w:numId="191" w16cid:durableId="1134718782">
    <w:abstractNumId w:val="118"/>
  </w:num>
  <w:num w:numId="192" w16cid:durableId="908883322">
    <w:abstractNumId w:val="118"/>
  </w:num>
  <w:num w:numId="193" w16cid:durableId="561522728">
    <w:abstractNumId w:val="118"/>
  </w:num>
  <w:num w:numId="194" w16cid:durableId="688337695">
    <w:abstractNumId w:val="118"/>
  </w:num>
  <w:num w:numId="195" w16cid:durableId="1064331160">
    <w:abstractNumId w:val="118"/>
  </w:num>
  <w:num w:numId="196" w16cid:durableId="1856384209">
    <w:abstractNumId w:val="118"/>
  </w:num>
  <w:num w:numId="197" w16cid:durableId="252858975">
    <w:abstractNumId w:val="118"/>
  </w:num>
  <w:num w:numId="198" w16cid:durableId="1312172546">
    <w:abstractNumId w:val="118"/>
  </w:num>
  <w:num w:numId="199" w16cid:durableId="1478181420">
    <w:abstractNumId w:val="118"/>
  </w:num>
  <w:num w:numId="200" w16cid:durableId="121075794">
    <w:abstractNumId w:val="118"/>
  </w:num>
  <w:num w:numId="201" w16cid:durableId="1596595165">
    <w:abstractNumId w:val="118"/>
  </w:num>
  <w:num w:numId="202" w16cid:durableId="1963414493">
    <w:abstractNumId w:val="118"/>
  </w:num>
  <w:num w:numId="203" w16cid:durableId="1388382246">
    <w:abstractNumId w:val="118"/>
  </w:num>
  <w:num w:numId="204" w16cid:durableId="1851481419">
    <w:abstractNumId w:val="118"/>
  </w:num>
  <w:num w:numId="205" w16cid:durableId="2066178865">
    <w:abstractNumId w:val="118"/>
  </w:num>
  <w:num w:numId="206" w16cid:durableId="988552745">
    <w:abstractNumId w:val="118"/>
  </w:num>
  <w:num w:numId="207" w16cid:durableId="2050102542">
    <w:abstractNumId w:val="118"/>
  </w:num>
  <w:num w:numId="208" w16cid:durableId="503514840">
    <w:abstractNumId w:val="118"/>
  </w:num>
  <w:num w:numId="209" w16cid:durableId="2013945302">
    <w:abstractNumId w:val="118"/>
  </w:num>
  <w:num w:numId="210" w16cid:durableId="2146004061">
    <w:abstractNumId w:val="118"/>
  </w:num>
  <w:num w:numId="211" w16cid:durableId="1472554819">
    <w:abstractNumId w:val="118"/>
  </w:num>
  <w:num w:numId="212" w16cid:durableId="56172094">
    <w:abstractNumId w:val="118"/>
  </w:num>
  <w:num w:numId="213" w16cid:durableId="899709388">
    <w:abstractNumId w:val="118"/>
  </w:num>
  <w:num w:numId="214" w16cid:durableId="134297927">
    <w:abstractNumId w:val="118"/>
  </w:num>
  <w:num w:numId="215" w16cid:durableId="1364021209">
    <w:abstractNumId w:val="118"/>
  </w:num>
  <w:num w:numId="216" w16cid:durableId="1168979389">
    <w:abstractNumId w:val="118"/>
  </w:num>
  <w:num w:numId="217" w16cid:durableId="2056848257">
    <w:abstractNumId w:val="118"/>
  </w:num>
  <w:num w:numId="218" w16cid:durableId="387152818">
    <w:abstractNumId w:val="118"/>
  </w:num>
  <w:num w:numId="219" w16cid:durableId="1993755098">
    <w:abstractNumId w:val="118"/>
  </w:num>
  <w:num w:numId="220" w16cid:durableId="144398854">
    <w:abstractNumId w:val="118"/>
  </w:num>
  <w:num w:numId="221" w16cid:durableId="57215027">
    <w:abstractNumId w:val="118"/>
  </w:num>
  <w:num w:numId="222" w16cid:durableId="854271952">
    <w:abstractNumId w:val="118"/>
  </w:num>
  <w:num w:numId="223" w16cid:durableId="1572083654">
    <w:abstractNumId w:val="118"/>
  </w:num>
  <w:num w:numId="224" w16cid:durableId="1030767832">
    <w:abstractNumId w:val="118"/>
  </w:num>
  <w:num w:numId="225" w16cid:durableId="1885480952">
    <w:abstractNumId w:val="118"/>
  </w:num>
  <w:num w:numId="226" w16cid:durableId="1315062880">
    <w:abstractNumId w:val="118"/>
  </w:num>
  <w:num w:numId="227" w16cid:durableId="1443381605">
    <w:abstractNumId w:val="118"/>
  </w:num>
  <w:num w:numId="228" w16cid:durableId="428233607">
    <w:abstractNumId w:val="118"/>
  </w:num>
  <w:num w:numId="229" w16cid:durableId="1415316227">
    <w:abstractNumId w:val="118"/>
  </w:num>
  <w:num w:numId="230" w16cid:durableId="773062897">
    <w:abstractNumId w:val="118"/>
  </w:num>
  <w:num w:numId="231" w16cid:durableId="164708999">
    <w:abstractNumId w:val="118"/>
  </w:num>
  <w:num w:numId="232" w16cid:durableId="1018432932">
    <w:abstractNumId w:val="118"/>
  </w:num>
  <w:num w:numId="233" w16cid:durableId="1547910480">
    <w:abstractNumId w:val="118"/>
  </w:num>
  <w:num w:numId="234" w16cid:durableId="797602608">
    <w:abstractNumId w:val="118"/>
  </w:num>
  <w:num w:numId="235" w16cid:durableId="578102537">
    <w:abstractNumId w:val="118"/>
  </w:num>
  <w:num w:numId="236" w16cid:durableId="1884899085">
    <w:abstractNumId w:val="148"/>
  </w:num>
  <w:num w:numId="237" w16cid:durableId="2050379114">
    <w:abstractNumId w:val="92"/>
  </w:num>
  <w:num w:numId="238" w16cid:durableId="1283000205">
    <w:abstractNumId w:val="81"/>
  </w:num>
  <w:num w:numId="239" w16cid:durableId="152062296">
    <w:abstractNumId w:val="59"/>
  </w:num>
  <w:num w:numId="240" w16cid:durableId="203055548">
    <w:abstractNumId w:val="122"/>
  </w:num>
  <w:num w:numId="241" w16cid:durableId="1906648779">
    <w:abstractNumId w:val="99"/>
  </w:num>
  <w:num w:numId="242" w16cid:durableId="564995735">
    <w:abstractNumId w:val="112"/>
  </w:num>
  <w:num w:numId="243" w16cid:durableId="546839634">
    <w:abstractNumId w:val="88"/>
  </w:num>
  <w:num w:numId="244" w16cid:durableId="605623844">
    <w:abstractNumId w:val="23"/>
  </w:num>
  <w:num w:numId="245" w16cid:durableId="1854493672">
    <w:abstractNumId w:val="42"/>
  </w:num>
  <w:num w:numId="246" w16cid:durableId="1636831422">
    <w:abstractNumId w:val="154"/>
  </w:num>
  <w:num w:numId="247" w16cid:durableId="1956016485">
    <w:abstractNumId w:val="72"/>
  </w:num>
  <w:num w:numId="248" w16cid:durableId="802314077">
    <w:abstractNumId w:val="22"/>
  </w:num>
  <w:num w:numId="249" w16cid:durableId="2071004163">
    <w:abstractNumId w:val="43"/>
  </w:num>
  <w:num w:numId="250" w16cid:durableId="1920749025">
    <w:abstractNumId w:val="153"/>
  </w:num>
  <w:num w:numId="251" w16cid:durableId="434635649">
    <w:abstractNumId w:val="2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CDE"/>
    <w:rsid w:val="00010457"/>
    <w:rsid w:val="00010762"/>
    <w:rsid w:val="00010B5D"/>
    <w:rsid w:val="00010BFD"/>
    <w:rsid w:val="0001159D"/>
    <w:rsid w:val="0001258D"/>
    <w:rsid w:val="00012C8D"/>
    <w:rsid w:val="00012FDB"/>
    <w:rsid w:val="000133B9"/>
    <w:rsid w:val="0001349D"/>
    <w:rsid w:val="00013A9C"/>
    <w:rsid w:val="00013CE9"/>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E95"/>
    <w:rsid w:val="000265FF"/>
    <w:rsid w:val="00026629"/>
    <w:rsid w:val="00026B55"/>
    <w:rsid w:val="00027306"/>
    <w:rsid w:val="000278EF"/>
    <w:rsid w:val="000302C2"/>
    <w:rsid w:val="000305B8"/>
    <w:rsid w:val="0003083D"/>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2436"/>
    <w:rsid w:val="00072574"/>
    <w:rsid w:val="00072B17"/>
    <w:rsid w:val="00072B96"/>
    <w:rsid w:val="00072EB7"/>
    <w:rsid w:val="00072F4F"/>
    <w:rsid w:val="000737F0"/>
    <w:rsid w:val="00073E44"/>
    <w:rsid w:val="0007417F"/>
    <w:rsid w:val="0007427F"/>
    <w:rsid w:val="00074405"/>
    <w:rsid w:val="00074F83"/>
    <w:rsid w:val="00074FDF"/>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D52"/>
    <w:rsid w:val="000828D8"/>
    <w:rsid w:val="00082C57"/>
    <w:rsid w:val="00082DA7"/>
    <w:rsid w:val="00082FCE"/>
    <w:rsid w:val="000831C1"/>
    <w:rsid w:val="00083830"/>
    <w:rsid w:val="00083E2A"/>
    <w:rsid w:val="000846DE"/>
    <w:rsid w:val="00084875"/>
    <w:rsid w:val="00084887"/>
    <w:rsid w:val="00084B95"/>
    <w:rsid w:val="00084EFD"/>
    <w:rsid w:val="00085158"/>
    <w:rsid w:val="00085188"/>
    <w:rsid w:val="00085A43"/>
    <w:rsid w:val="00086033"/>
    <w:rsid w:val="000862A0"/>
    <w:rsid w:val="0008639E"/>
    <w:rsid w:val="000864B9"/>
    <w:rsid w:val="00086708"/>
    <w:rsid w:val="00086AF9"/>
    <w:rsid w:val="00086E04"/>
    <w:rsid w:val="00087215"/>
    <w:rsid w:val="00087340"/>
    <w:rsid w:val="00087B79"/>
    <w:rsid w:val="00087BC3"/>
    <w:rsid w:val="00087D33"/>
    <w:rsid w:val="0008834B"/>
    <w:rsid w:val="0009010E"/>
    <w:rsid w:val="0009073F"/>
    <w:rsid w:val="00091868"/>
    <w:rsid w:val="00092681"/>
    <w:rsid w:val="000926A3"/>
    <w:rsid w:val="00092AC5"/>
    <w:rsid w:val="00092E94"/>
    <w:rsid w:val="00092EF7"/>
    <w:rsid w:val="00092EFA"/>
    <w:rsid w:val="000932A3"/>
    <w:rsid w:val="00093452"/>
    <w:rsid w:val="000935A6"/>
    <w:rsid w:val="00093A04"/>
    <w:rsid w:val="00093AFF"/>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B6"/>
    <w:rsid w:val="000B1696"/>
    <w:rsid w:val="000B17C8"/>
    <w:rsid w:val="000B1CB3"/>
    <w:rsid w:val="000B1EB8"/>
    <w:rsid w:val="000B1EFA"/>
    <w:rsid w:val="000B22D0"/>
    <w:rsid w:val="000B2822"/>
    <w:rsid w:val="000B2B6D"/>
    <w:rsid w:val="000B2C5F"/>
    <w:rsid w:val="000B2C92"/>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425"/>
    <w:rsid w:val="000C26BA"/>
    <w:rsid w:val="000C34B9"/>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92D"/>
    <w:rsid w:val="000D3A29"/>
    <w:rsid w:val="000D3ACB"/>
    <w:rsid w:val="000D3C48"/>
    <w:rsid w:val="000D3C5D"/>
    <w:rsid w:val="000D54F6"/>
    <w:rsid w:val="000D585F"/>
    <w:rsid w:val="000D5BE3"/>
    <w:rsid w:val="000D5C27"/>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C2A"/>
    <w:rsid w:val="000E5DBE"/>
    <w:rsid w:val="000E5E21"/>
    <w:rsid w:val="000E601A"/>
    <w:rsid w:val="000E63E1"/>
    <w:rsid w:val="000E686A"/>
    <w:rsid w:val="000E68A4"/>
    <w:rsid w:val="000E79F6"/>
    <w:rsid w:val="000F018C"/>
    <w:rsid w:val="000F0D0A"/>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BE7"/>
    <w:rsid w:val="000F60D2"/>
    <w:rsid w:val="000F61D9"/>
    <w:rsid w:val="000F666F"/>
    <w:rsid w:val="000F6953"/>
    <w:rsid w:val="000F69C6"/>
    <w:rsid w:val="000F6DD4"/>
    <w:rsid w:val="000F6FA8"/>
    <w:rsid w:val="000F6FED"/>
    <w:rsid w:val="000F73C6"/>
    <w:rsid w:val="000F759F"/>
    <w:rsid w:val="000F7ADE"/>
    <w:rsid w:val="0010000F"/>
    <w:rsid w:val="001000B2"/>
    <w:rsid w:val="00100684"/>
    <w:rsid w:val="00100C31"/>
    <w:rsid w:val="00100E7B"/>
    <w:rsid w:val="00101438"/>
    <w:rsid w:val="001014B0"/>
    <w:rsid w:val="001019DB"/>
    <w:rsid w:val="0010248D"/>
    <w:rsid w:val="0010256C"/>
    <w:rsid w:val="00102915"/>
    <w:rsid w:val="0010296D"/>
    <w:rsid w:val="00102B0D"/>
    <w:rsid w:val="00102D36"/>
    <w:rsid w:val="001033F7"/>
    <w:rsid w:val="00103863"/>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E63"/>
    <w:rsid w:val="00116EF9"/>
    <w:rsid w:val="00116F75"/>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29D"/>
    <w:rsid w:val="0013032C"/>
    <w:rsid w:val="00130562"/>
    <w:rsid w:val="00131400"/>
    <w:rsid w:val="001316C7"/>
    <w:rsid w:val="00131B94"/>
    <w:rsid w:val="00131DFA"/>
    <w:rsid w:val="00131EA3"/>
    <w:rsid w:val="0013215B"/>
    <w:rsid w:val="00132640"/>
    <w:rsid w:val="00132B15"/>
    <w:rsid w:val="00132C44"/>
    <w:rsid w:val="00132F50"/>
    <w:rsid w:val="001331D4"/>
    <w:rsid w:val="00133909"/>
    <w:rsid w:val="00133CC1"/>
    <w:rsid w:val="00133EED"/>
    <w:rsid w:val="00133EFF"/>
    <w:rsid w:val="00134048"/>
    <w:rsid w:val="00134117"/>
    <w:rsid w:val="0013479E"/>
    <w:rsid w:val="001347F9"/>
    <w:rsid w:val="0013512E"/>
    <w:rsid w:val="00135197"/>
    <w:rsid w:val="00135822"/>
    <w:rsid w:val="0013596C"/>
    <w:rsid w:val="001359B9"/>
    <w:rsid w:val="00136303"/>
    <w:rsid w:val="00136454"/>
    <w:rsid w:val="00136A73"/>
    <w:rsid w:val="00136F3A"/>
    <w:rsid w:val="00137177"/>
    <w:rsid w:val="00137205"/>
    <w:rsid w:val="001372AF"/>
    <w:rsid w:val="001375A9"/>
    <w:rsid w:val="001402BD"/>
    <w:rsid w:val="0014076D"/>
    <w:rsid w:val="00140E88"/>
    <w:rsid w:val="00140EF9"/>
    <w:rsid w:val="001412F4"/>
    <w:rsid w:val="00141C47"/>
    <w:rsid w:val="00141FEE"/>
    <w:rsid w:val="00142224"/>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BD7"/>
    <w:rsid w:val="00162E80"/>
    <w:rsid w:val="0016307C"/>
    <w:rsid w:val="001643DE"/>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5D"/>
    <w:rsid w:val="001701E5"/>
    <w:rsid w:val="00170717"/>
    <w:rsid w:val="001709AA"/>
    <w:rsid w:val="00170BCD"/>
    <w:rsid w:val="00170D63"/>
    <w:rsid w:val="00171A50"/>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5FD"/>
    <w:rsid w:val="00177FFE"/>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21BB"/>
    <w:rsid w:val="001A2258"/>
    <w:rsid w:val="001A298B"/>
    <w:rsid w:val="001A2AEE"/>
    <w:rsid w:val="001A2C9A"/>
    <w:rsid w:val="001A2F00"/>
    <w:rsid w:val="001A2FD7"/>
    <w:rsid w:val="001A33A3"/>
    <w:rsid w:val="001A345E"/>
    <w:rsid w:val="001A387C"/>
    <w:rsid w:val="001A40E2"/>
    <w:rsid w:val="001A41DB"/>
    <w:rsid w:val="001A43D3"/>
    <w:rsid w:val="001A4B76"/>
    <w:rsid w:val="001A5200"/>
    <w:rsid w:val="001A5581"/>
    <w:rsid w:val="001A5A37"/>
    <w:rsid w:val="001A6846"/>
    <w:rsid w:val="001A6C32"/>
    <w:rsid w:val="001A7187"/>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618"/>
    <w:rsid w:val="001C2851"/>
    <w:rsid w:val="001C2BD3"/>
    <w:rsid w:val="001C2D50"/>
    <w:rsid w:val="001C2EFE"/>
    <w:rsid w:val="001C3199"/>
    <w:rsid w:val="001C3604"/>
    <w:rsid w:val="001C3738"/>
    <w:rsid w:val="001C3905"/>
    <w:rsid w:val="001C3BBC"/>
    <w:rsid w:val="001C3C14"/>
    <w:rsid w:val="001C3D44"/>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CBF"/>
    <w:rsid w:val="001D41D1"/>
    <w:rsid w:val="001D4490"/>
    <w:rsid w:val="001D4A51"/>
    <w:rsid w:val="001D5052"/>
    <w:rsid w:val="001D5A2D"/>
    <w:rsid w:val="001D5E55"/>
    <w:rsid w:val="001D66F7"/>
    <w:rsid w:val="001D6D00"/>
    <w:rsid w:val="001D6DB3"/>
    <w:rsid w:val="001D6DD7"/>
    <w:rsid w:val="001D6EDC"/>
    <w:rsid w:val="001D724E"/>
    <w:rsid w:val="001D73AF"/>
    <w:rsid w:val="001E063B"/>
    <w:rsid w:val="001E1031"/>
    <w:rsid w:val="001E1078"/>
    <w:rsid w:val="001E1317"/>
    <w:rsid w:val="001E151A"/>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D5F"/>
    <w:rsid w:val="001F3DC0"/>
    <w:rsid w:val="001F459E"/>
    <w:rsid w:val="001F48E8"/>
    <w:rsid w:val="001F4F52"/>
    <w:rsid w:val="001F5343"/>
    <w:rsid w:val="001F56F7"/>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2340"/>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5A2"/>
    <w:rsid w:val="002248F9"/>
    <w:rsid w:val="00224F5A"/>
    <w:rsid w:val="00225056"/>
    <w:rsid w:val="00225341"/>
    <w:rsid w:val="00225393"/>
    <w:rsid w:val="0022580D"/>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229"/>
    <w:rsid w:val="0026177C"/>
    <w:rsid w:val="002617D8"/>
    <w:rsid w:val="00261DFF"/>
    <w:rsid w:val="00262DCF"/>
    <w:rsid w:val="002630C7"/>
    <w:rsid w:val="002632A2"/>
    <w:rsid w:val="0026353F"/>
    <w:rsid w:val="00263818"/>
    <w:rsid w:val="00263D21"/>
    <w:rsid w:val="00263EB1"/>
    <w:rsid w:val="00264B5A"/>
    <w:rsid w:val="00265149"/>
    <w:rsid w:val="002651C3"/>
    <w:rsid w:val="002652DC"/>
    <w:rsid w:val="00265A4F"/>
    <w:rsid w:val="00265A7A"/>
    <w:rsid w:val="00265CBE"/>
    <w:rsid w:val="00265CC2"/>
    <w:rsid w:val="002660B0"/>
    <w:rsid w:val="00266FE7"/>
    <w:rsid w:val="00267489"/>
    <w:rsid w:val="002675D8"/>
    <w:rsid w:val="002677F4"/>
    <w:rsid w:val="00267EFE"/>
    <w:rsid w:val="002701D2"/>
    <w:rsid w:val="00270588"/>
    <w:rsid w:val="00270C7B"/>
    <w:rsid w:val="002712A1"/>
    <w:rsid w:val="0027135E"/>
    <w:rsid w:val="0027183C"/>
    <w:rsid w:val="00272526"/>
    <w:rsid w:val="00272C51"/>
    <w:rsid w:val="00272CA1"/>
    <w:rsid w:val="00273017"/>
    <w:rsid w:val="00273021"/>
    <w:rsid w:val="0027307A"/>
    <w:rsid w:val="00273365"/>
    <w:rsid w:val="00273E19"/>
    <w:rsid w:val="00273EAE"/>
    <w:rsid w:val="0027417C"/>
    <w:rsid w:val="002743D5"/>
    <w:rsid w:val="002747B5"/>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BDF"/>
    <w:rsid w:val="0028503B"/>
    <w:rsid w:val="002850D9"/>
    <w:rsid w:val="00285AC1"/>
    <w:rsid w:val="00285C02"/>
    <w:rsid w:val="00285F83"/>
    <w:rsid w:val="00285FF5"/>
    <w:rsid w:val="002860B4"/>
    <w:rsid w:val="002862B5"/>
    <w:rsid w:val="0028690B"/>
    <w:rsid w:val="0028691F"/>
    <w:rsid w:val="002869F4"/>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495"/>
    <w:rsid w:val="002B67A6"/>
    <w:rsid w:val="002B6B1F"/>
    <w:rsid w:val="002C039A"/>
    <w:rsid w:val="002C0565"/>
    <w:rsid w:val="002C06BB"/>
    <w:rsid w:val="002C0B98"/>
    <w:rsid w:val="002C0C72"/>
    <w:rsid w:val="002C0D53"/>
    <w:rsid w:val="002C1962"/>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E0D"/>
    <w:rsid w:val="002E4F40"/>
    <w:rsid w:val="002E4FC6"/>
    <w:rsid w:val="002E5000"/>
    <w:rsid w:val="002E5FD6"/>
    <w:rsid w:val="002E610A"/>
    <w:rsid w:val="002E6E4A"/>
    <w:rsid w:val="002E6FB9"/>
    <w:rsid w:val="002E7AC0"/>
    <w:rsid w:val="002E7C11"/>
    <w:rsid w:val="002E7CAF"/>
    <w:rsid w:val="002F084E"/>
    <w:rsid w:val="002F0AB7"/>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EAC"/>
    <w:rsid w:val="002F619A"/>
    <w:rsid w:val="002F61CA"/>
    <w:rsid w:val="002F621B"/>
    <w:rsid w:val="002F6634"/>
    <w:rsid w:val="002F66F2"/>
    <w:rsid w:val="002F6805"/>
    <w:rsid w:val="002F6894"/>
    <w:rsid w:val="002F69FA"/>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D0B"/>
    <w:rsid w:val="00301F08"/>
    <w:rsid w:val="003020CB"/>
    <w:rsid w:val="003021D8"/>
    <w:rsid w:val="00302AC2"/>
    <w:rsid w:val="00302BCF"/>
    <w:rsid w:val="003032DA"/>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7637"/>
    <w:rsid w:val="00317BD2"/>
    <w:rsid w:val="00317E45"/>
    <w:rsid w:val="00317F3A"/>
    <w:rsid w:val="003204E0"/>
    <w:rsid w:val="00320E54"/>
    <w:rsid w:val="00320F28"/>
    <w:rsid w:val="003213E1"/>
    <w:rsid w:val="003214A1"/>
    <w:rsid w:val="003218F6"/>
    <w:rsid w:val="00321CBF"/>
    <w:rsid w:val="0032244D"/>
    <w:rsid w:val="00322540"/>
    <w:rsid w:val="003226C8"/>
    <w:rsid w:val="00322AE2"/>
    <w:rsid w:val="00322D4E"/>
    <w:rsid w:val="00323252"/>
    <w:rsid w:val="0032345D"/>
    <w:rsid w:val="003234F6"/>
    <w:rsid w:val="0032354B"/>
    <w:rsid w:val="003236CF"/>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3775"/>
    <w:rsid w:val="003339F2"/>
    <w:rsid w:val="00333B60"/>
    <w:rsid w:val="00333B83"/>
    <w:rsid w:val="00333C4D"/>
    <w:rsid w:val="00334228"/>
    <w:rsid w:val="0033478B"/>
    <w:rsid w:val="00334E8E"/>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9CE"/>
    <w:rsid w:val="00344C79"/>
    <w:rsid w:val="003450A7"/>
    <w:rsid w:val="00345312"/>
    <w:rsid w:val="00345509"/>
    <w:rsid w:val="003455AA"/>
    <w:rsid w:val="003456FB"/>
    <w:rsid w:val="00345869"/>
    <w:rsid w:val="00345C4F"/>
    <w:rsid w:val="00345CD4"/>
    <w:rsid w:val="00345F8F"/>
    <w:rsid w:val="00346287"/>
    <w:rsid w:val="0034696C"/>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505"/>
    <w:rsid w:val="00356984"/>
    <w:rsid w:val="00356D76"/>
    <w:rsid w:val="00356FD1"/>
    <w:rsid w:val="00356FFD"/>
    <w:rsid w:val="00357008"/>
    <w:rsid w:val="0035708D"/>
    <w:rsid w:val="003571ED"/>
    <w:rsid w:val="00357739"/>
    <w:rsid w:val="00357850"/>
    <w:rsid w:val="003578CA"/>
    <w:rsid w:val="00357F2B"/>
    <w:rsid w:val="00360EA0"/>
    <w:rsid w:val="00360FE7"/>
    <w:rsid w:val="00361185"/>
    <w:rsid w:val="003611B7"/>
    <w:rsid w:val="003618CF"/>
    <w:rsid w:val="00361D61"/>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CBB"/>
    <w:rsid w:val="00381E10"/>
    <w:rsid w:val="00381EE1"/>
    <w:rsid w:val="00381F52"/>
    <w:rsid w:val="00382053"/>
    <w:rsid w:val="003824F8"/>
    <w:rsid w:val="00382778"/>
    <w:rsid w:val="00382924"/>
    <w:rsid w:val="00382F41"/>
    <w:rsid w:val="00383F07"/>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21AD"/>
    <w:rsid w:val="003928B3"/>
    <w:rsid w:val="003929BA"/>
    <w:rsid w:val="00392D7A"/>
    <w:rsid w:val="00393156"/>
    <w:rsid w:val="003939FB"/>
    <w:rsid w:val="00393A91"/>
    <w:rsid w:val="00393AF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AE0"/>
    <w:rsid w:val="003A7DD8"/>
    <w:rsid w:val="003B0386"/>
    <w:rsid w:val="003B0917"/>
    <w:rsid w:val="003B0A30"/>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C0083"/>
    <w:rsid w:val="003C0696"/>
    <w:rsid w:val="003C094A"/>
    <w:rsid w:val="003C0A1E"/>
    <w:rsid w:val="003C0F73"/>
    <w:rsid w:val="003C0FB8"/>
    <w:rsid w:val="003C18EF"/>
    <w:rsid w:val="003C1E84"/>
    <w:rsid w:val="003C239F"/>
    <w:rsid w:val="003C2E3E"/>
    <w:rsid w:val="003C2EBE"/>
    <w:rsid w:val="003C2F87"/>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E6D"/>
    <w:rsid w:val="003D5FB8"/>
    <w:rsid w:val="003D6153"/>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559"/>
    <w:rsid w:val="003E3C37"/>
    <w:rsid w:val="003E3C4A"/>
    <w:rsid w:val="003E41CE"/>
    <w:rsid w:val="003E4999"/>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E1E"/>
    <w:rsid w:val="003F5E45"/>
    <w:rsid w:val="003F6566"/>
    <w:rsid w:val="003F70E0"/>
    <w:rsid w:val="003F76ED"/>
    <w:rsid w:val="003F78CC"/>
    <w:rsid w:val="003F7B0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AA1"/>
    <w:rsid w:val="00414CC0"/>
    <w:rsid w:val="004150C0"/>
    <w:rsid w:val="0041515B"/>
    <w:rsid w:val="004156A8"/>
    <w:rsid w:val="004156C3"/>
    <w:rsid w:val="00415E83"/>
    <w:rsid w:val="00415EB6"/>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4510"/>
    <w:rsid w:val="0043461E"/>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475"/>
    <w:rsid w:val="00442F2E"/>
    <w:rsid w:val="0044362E"/>
    <w:rsid w:val="00443754"/>
    <w:rsid w:val="00443B84"/>
    <w:rsid w:val="00443D8F"/>
    <w:rsid w:val="00444286"/>
    <w:rsid w:val="004446B3"/>
    <w:rsid w:val="004446BF"/>
    <w:rsid w:val="00444AEE"/>
    <w:rsid w:val="00445596"/>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4E2"/>
    <w:rsid w:val="004538DC"/>
    <w:rsid w:val="0045394D"/>
    <w:rsid w:val="00454C44"/>
    <w:rsid w:val="00455440"/>
    <w:rsid w:val="0045555B"/>
    <w:rsid w:val="00455562"/>
    <w:rsid w:val="004555E7"/>
    <w:rsid w:val="004556D7"/>
    <w:rsid w:val="004559E1"/>
    <w:rsid w:val="004560D8"/>
    <w:rsid w:val="00456120"/>
    <w:rsid w:val="00456C25"/>
    <w:rsid w:val="00457BB1"/>
    <w:rsid w:val="00460DA3"/>
    <w:rsid w:val="004611E0"/>
    <w:rsid w:val="004625CD"/>
    <w:rsid w:val="00462849"/>
    <w:rsid w:val="00463B41"/>
    <w:rsid w:val="00463D1A"/>
    <w:rsid w:val="004644E1"/>
    <w:rsid w:val="0046451D"/>
    <w:rsid w:val="004645AD"/>
    <w:rsid w:val="004645B2"/>
    <w:rsid w:val="0046466D"/>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38C"/>
    <w:rsid w:val="004777E6"/>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6E5"/>
    <w:rsid w:val="00484FFF"/>
    <w:rsid w:val="004855AE"/>
    <w:rsid w:val="00485BB7"/>
    <w:rsid w:val="00485C8B"/>
    <w:rsid w:val="0048675A"/>
    <w:rsid w:val="00487027"/>
    <w:rsid w:val="004879BF"/>
    <w:rsid w:val="004879D7"/>
    <w:rsid w:val="00487B1A"/>
    <w:rsid w:val="004902D5"/>
    <w:rsid w:val="0049030C"/>
    <w:rsid w:val="00490690"/>
    <w:rsid w:val="00490C7C"/>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E95"/>
    <w:rsid w:val="0049567F"/>
    <w:rsid w:val="004957B5"/>
    <w:rsid w:val="00495A06"/>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D7F"/>
    <w:rsid w:val="004A1097"/>
    <w:rsid w:val="004A10A8"/>
    <w:rsid w:val="004A10BC"/>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524E"/>
    <w:rsid w:val="004B53F4"/>
    <w:rsid w:val="004B5CCC"/>
    <w:rsid w:val="004B5E7B"/>
    <w:rsid w:val="004B6120"/>
    <w:rsid w:val="004B6C16"/>
    <w:rsid w:val="004B6C22"/>
    <w:rsid w:val="004B6F3A"/>
    <w:rsid w:val="004B7369"/>
    <w:rsid w:val="004B73D6"/>
    <w:rsid w:val="004B79A0"/>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D04"/>
    <w:rsid w:val="004C7D82"/>
    <w:rsid w:val="004C7D98"/>
    <w:rsid w:val="004D11AA"/>
    <w:rsid w:val="004D1CF8"/>
    <w:rsid w:val="004D1FF8"/>
    <w:rsid w:val="004D2F59"/>
    <w:rsid w:val="004D34FA"/>
    <w:rsid w:val="004D3511"/>
    <w:rsid w:val="004D3FBA"/>
    <w:rsid w:val="004D4087"/>
    <w:rsid w:val="004D40A2"/>
    <w:rsid w:val="004D4C15"/>
    <w:rsid w:val="004D4E2C"/>
    <w:rsid w:val="004D51F9"/>
    <w:rsid w:val="004D5703"/>
    <w:rsid w:val="004D575A"/>
    <w:rsid w:val="004D5D81"/>
    <w:rsid w:val="004D5DB8"/>
    <w:rsid w:val="004D5EA6"/>
    <w:rsid w:val="004D5F40"/>
    <w:rsid w:val="004D5F7E"/>
    <w:rsid w:val="004D61DD"/>
    <w:rsid w:val="004D66F9"/>
    <w:rsid w:val="004D6A32"/>
    <w:rsid w:val="004D6DD7"/>
    <w:rsid w:val="004D6DED"/>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98A"/>
    <w:rsid w:val="004E59CC"/>
    <w:rsid w:val="004E5F25"/>
    <w:rsid w:val="004E6496"/>
    <w:rsid w:val="004E6882"/>
    <w:rsid w:val="004E6CF8"/>
    <w:rsid w:val="004E6D07"/>
    <w:rsid w:val="004E6E3D"/>
    <w:rsid w:val="004E6F60"/>
    <w:rsid w:val="004E746C"/>
    <w:rsid w:val="004E7497"/>
    <w:rsid w:val="004E784A"/>
    <w:rsid w:val="004F0248"/>
    <w:rsid w:val="004F0C96"/>
    <w:rsid w:val="004F14E3"/>
    <w:rsid w:val="004F1C58"/>
    <w:rsid w:val="004F1D3F"/>
    <w:rsid w:val="004F204A"/>
    <w:rsid w:val="004F2069"/>
    <w:rsid w:val="004F21F5"/>
    <w:rsid w:val="004F282E"/>
    <w:rsid w:val="004F2E83"/>
    <w:rsid w:val="004F359B"/>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E82"/>
    <w:rsid w:val="00501197"/>
    <w:rsid w:val="005012FC"/>
    <w:rsid w:val="00501EB8"/>
    <w:rsid w:val="00502151"/>
    <w:rsid w:val="0050235E"/>
    <w:rsid w:val="00502933"/>
    <w:rsid w:val="0050363E"/>
    <w:rsid w:val="005048BA"/>
    <w:rsid w:val="00505586"/>
    <w:rsid w:val="0050568F"/>
    <w:rsid w:val="00505FE7"/>
    <w:rsid w:val="00506B7C"/>
    <w:rsid w:val="00506F5F"/>
    <w:rsid w:val="005078C3"/>
    <w:rsid w:val="00507A29"/>
    <w:rsid w:val="00507DB4"/>
    <w:rsid w:val="00507E4C"/>
    <w:rsid w:val="00510208"/>
    <w:rsid w:val="005109C1"/>
    <w:rsid w:val="00510C76"/>
    <w:rsid w:val="0051158F"/>
    <w:rsid w:val="005115F0"/>
    <w:rsid w:val="005116BE"/>
    <w:rsid w:val="00511ECC"/>
    <w:rsid w:val="00512A9C"/>
    <w:rsid w:val="00512F42"/>
    <w:rsid w:val="00513332"/>
    <w:rsid w:val="00513EBE"/>
    <w:rsid w:val="005145B4"/>
    <w:rsid w:val="00514665"/>
    <w:rsid w:val="0051479C"/>
    <w:rsid w:val="00514BDE"/>
    <w:rsid w:val="00514FAB"/>
    <w:rsid w:val="00515B85"/>
    <w:rsid w:val="00515BA9"/>
    <w:rsid w:val="00515CCC"/>
    <w:rsid w:val="00515FBB"/>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2D7"/>
    <w:rsid w:val="0054551D"/>
    <w:rsid w:val="0054556E"/>
    <w:rsid w:val="00545A36"/>
    <w:rsid w:val="00546428"/>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61"/>
    <w:rsid w:val="00552EF2"/>
    <w:rsid w:val="00552F20"/>
    <w:rsid w:val="0055305A"/>
    <w:rsid w:val="00553146"/>
    <w:rsid w:val="005534A5"/>
    <w:rsid w:val="0055362F"/>
    <w:rsid w:val="00553673"/>
    <w:rsid w:val="005537F4"/>
    <w:rsid w:val="00553958"/>
    <w:rsid w:val="00553AFC"/>
    <w:rsid w:val="00554289"/>
    <w:rsid w:val="0055455B"/>
    <w:rsid w:val="005545DC"/>
    <w:rsid w:val="005548CF"/>
    <w:rsid w:val="00554B67"/>
    <w:rsid w:val="00554FCF"/>
    <w:rsid w:val="00555029"/>
    <w:rsid w:val="0055573A"/>
    <w:rsid w:val="00555A28"/>
    <w:rsid w:val="00555A85"/>
    <w:rsid w:val="005560B1"/>
    <w:rsid w:val="00556692"/>
    <w:rsid w:val="0055671A"/>
    <w:rsid w:val="00556734"/>
    <w:rsid w:val="00556CE5"/>
    <w:rsid w:val="00557335"/>
    <w:rsid w:val="0055736E"/>
    <w:rsid w:val="0055766D"/>
    <w:rsid w:val="005577E9"/>
    <w:rsid w:val="00557A36"/>
    <w:rsid w:val="00557C57"/>
    <w:rsid w:val="00560106"/>
    <w:rsid w:val="0056031D"/>
    <w:rsid w:val="0056057E"/>
    <w:rsid w:val="00560627"/>
    <w:rsid w:val="00561264"/>
    <w:rsid w:val="005616D5"/>
    <w:rsid w:val="005617F9"/>
    <w:rsid w:val="00561B85"/>
    <w:rsid w:val="00562885"/>
    <w:rsid w:val="0056295A"/>
    <w:rsid w:val="00563077"/>
    <w:rsid w:val="00563120"/>
    <w:rsid w:val="0056368C"/>
    <w:rsid w:val="00563C2F"/>
    <w:rsid w:val="0056451A"/>
    <w:rsid w:val="00564756"/>
    <w:rsid w:val="00564D9D"/>
    <w:rsid w:val="00565651"/>
    <w:rsid w:val="00565E8B"/>
    <w:rsid w:val="00566077"/>
    <w:rsid w:val="00566152"/>
    <w:rsid w:val="00566555"/>
    <w:rsid w:val="005669CC"/>
    <w:rsid w:val="00566A9F"/>
    <w:rsid w:val="0056731E"/>
    <w:rsid w:val="00567736"/>
    <w:rsid w:val="00570CEF"/>
    <w:rsid w:val="00571075"/>
    <w:rsid w:val="00572239"/>
    <w:rsid w:val="00572C21"/>
    <w:rsid w:val="0057308F"/>
    <w:rsid w:val="005732C8"/>
    <w:rsid w:val="00573390"/>
    <w:rsid w:val="005737E0"/>
    <w:rsid w:val="0057425A"/>
    <w:rsid w:val="005746A9"/>
    <w:rsid w:val="005748AC"/>
    <w:rsid w:val="005749B4"/>
    <w:rsid w:val="00574C4D"/>
    <w:rsid w:val="0057522F"/>
    <w:rsid w:val="0057593C"/>
    <w:rsid w:val="005759EE"/>
    <w:rsid w:val="00575A75"/>
    <w:rsid w:val="00576123"/>
    <w:rsid w:val="005761FF"/>
    <w:rsid w:val="005762A6"/>
    <w:rsid w:val="00576516"/>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847"/>
    <w:rsid w:val="00582871"/>
    <w:rsid w:val="00582EA6"/>
    <w:rsid w:val="005830DE"/>
    <w:rsid w:val="005836D1"/>
    <w:rsid w:val="00584711"/>
    <w:rsid w:val="0058496B"/>
    <w:rsid w:val="00584CB0"/>
    <w:rsid w:val="005850FF"/>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3FD"/>
    <w:rsid w:val="00597173"/>
    <w:rsid w:val="00597466"/>
    <w:rsid w:val="005976F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F49"/>
    <w:rsid w:val="005B04DC"/>
    <w:rsid w:val="005B0921"/>
    <w:rsid w:val="005B0A3A"/>
    <w:rsid w:val="005B0B3E"/>
    <w:rsid w:val="005B15BA"/>
    <w:rsid w:val="005B16A8"/>
    <w:rsid w:val="005B1E53"/>
    <w:rsid w:val="005B1F11"/>
    <w:rsid w:val="005B1F66"/>
    <w:rsid w:val="005B2154"/>
    <w:rsid w:val="005B262F"/>
    <w:rsid w:val="005B2969"/>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2946"/>
    <w:rsid w:val="005F2A26"/>
    <w:rsid w:val="005F3269"/>
    <w:rsid w:val="005F333F"/>
    <w:rsid w:val="005F3B5D"/>
    <w:rsid w:val="005F3CD1"/>
    <w:rsid w:val="005F426C"/>
    <w:rsid w:val="005F4271"/>
    <w:rsid w:val="005F4A8C"/>
    <w:rsid w:val="005F4BB8"/>
    <w:rsid w:val="005F4C45"/>
    <w:rsid w:val="005F4CB1"/>
    <w:rsid w:val="005F4D58"/>
    <w:rsid w:val="005F4F01"/>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FC"/>
    <w:rsid w:val="00604D23"/>
    <w:rsid w:val="00604EA5"/>
    <w:rsid w:val="00604EFD"/>
    <w:rsid w:val="00605070"/>
    <w:rsid w:val="006050C0"/>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5B7"/>
    <w:rsid w:val="006146D2"/>
    <w:rsid w:val="0061477A"/>
    <w:rsid w:val="006148A0"/>
    <w:rsid w:val="00614A7D"/>
    <w:rsid w:val="00614AE6"/>
    <w:rsid w:val="00614C7C"/>
    <w:rsid w:val="006150AD"/>
    <w:rsid w:val="00615A87"/>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41CD"/>
    <w:rsid w:val="00634246"/>
    <w:rsid w:val="0063429B"/>
    <w:rsid w:val="006348C8"/>
    <w:rsid w:val="00635AB3"/>
    <w:rsid w:val="00635F3E"/>
    <w:rsid w:val="006360CF"/>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6DE"/>
    <w:rsid w:val="00642756"/>
    <w:rsid w:val="006428B9"/>
    <w:rsid w:val="006428FC"/>
    <w:rsid w:val="0064290C"/>
    <w:rsid w:val="00642EBF"/>
    <w:rsid w:val="00643A0C"/>
    <w:rsid w:val="00644036"/>
    <w:rsid w:val="0064539D"/>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5D7"/>
    <w:rsid w:val="00652821"/>
    <w:rsid w:val="00652FE9"/>
    <w:rsid w:val="0065305B"/>
    <w:rsid w:val="00653729"/>
    <w:rsid w:val="00653B24"/>
    <w:rsid w:val="00653C0C"/>
    <w:rsid w:val="00653DF3"/>
    <w:rsid w:val="00653DFC"/>
    <w:rsid w:val="00653DFD"/>
    <w:rsid w:val="00653E21"/>
    <w:rsid w:val="006540BF"/>
    <w:rsid w:val="00654695"/>
    <w:rsid w:val="00654CFA"/>
    <w:rsid w:val="006553A4"/>
    <w:rsid w:val="00655501"/>
    <w:rsid w:val="006555CF"/>
    <w:rsid w:val="00655CA0"/>
    <w:rsid w:val="006565F2"/>
    <w:rsid w:val="00656B01"/>
    <w:rsid w:val="00657A9D"/>
    <w:rsid w:val="00657ADD"/>
    <w:rsid w:val="00657B8B"/>
    <w:rsid w:val="00660D29"/>
    <w:rsid w:val="00661179"/>
    <w:rsid w:val="00661BAB"/>
    <w:rsid w:val="00661EB8"/>
    <w:rsid w:val="006625F4"/>
    <w:rsid w:val="0066335F"/>
    <w:rsid w:val="0066375D"/>
    <w:rsid w:val="00663815"/>
    <w:rsid w:val="00663918"/>
    <w:rsid w:val="006639D0"/>
    <w:rsid w:val="00663BEE"/>
    <w:rsid w:val="006643A8"/>
    <w:rsid w:val="006643BC"/>
    <w:rsid w:val="006643F6"/>
    <w:rsid w:val="00664839"/>
    <w:rsid w:val="00664AB8"/>
    <w:rsid w:val="00664C49"/>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735"/>
    <w:rsid w:val="0067372D"/>
    <w:rsid w:val="00673DD7"/>
    <w:rsid w:val="006740E5"/>
    <w:rsid w:val="00674490"/>
    <w:rsid w:val="006747FA"/>
    <w:rsid w:val="00675268"/>
    <w:rsid w:val="0067562C"/>
    <w:rsid w:val="006756D8"/>
    <w:rsid w:val="00675C66"/>
    <w:rsid w:val="00676080"/>
    <w:rsid w:val="006766B5"/>
    <w:rsid w:val="006770D5"/>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447"/>
    <w:rsid w:val="006C16CA"/>
    <w:rsid w:val="006C183C"/>
    <w:rsid w:val="006C2C7A"/>
    <w:rsid w:val="006C305D"/>
    <w:rsid w:val="006C3C8D"/>
    <w:rsid w:val="006C412F"/>
    <w:rsid w:val="006C49B9"/>
    <w:rsid w:val="006C4BBB"/>
    <w:rsid w:val="006C4BE2"/>
    <w:rsid w:val="006C5192"/>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48F"/>
    <w:rsid w:val="006F1A94"/>
    <w:rsid w:val="006F203D"/>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10EA"/>
    <w:rsid w:val="0072123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50"/>
    <w:rsid w:val="00743961"/>
    <w:rsid w:val="00743D6F"/>
    <w:rsid w:val="00743DA3"/>
    <w:rsid w:val="00744C8D"/>
    <w:rsid w:val="00744CC0"/>
    <w:rsid w:val="007452C3"/>
    <w:rsid w:val="00745701"/>
    <w:rsid w:val="00745D82"/>
    <w:rsid w:val="00745FB3"/>
    <w:rsid w:val="007462D2"/>
    <w:rsid w:val="0074642D"/>
    <w:rsid w:val="0074693F"/>
    <w:rsid w:val="00746B18"/>
    <w:rsid w:val="007473D4"/>
    <w:rsid w:val="007507ED"/>
    <w:rsid w:val="00750C47"/>
    <w:rsid w:val="00750C69"/>
    <w:rsid w:val="00750D95"/>
    <w:rsid w:val="007510EE"/>
    <w:rsid w:val="007514ED"/>
    <w:rsid w:val="00751633"/>
    <w:rsid w:val="007519E3"/>
    <w:rsid w:val="00751B95"/>
    <w:rsid w:val="00751D9B"/>
    <w:rsid w:val="00751EDB"/>
    <w:rsid w:val="00752346"/>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16DF"/>
    <w:rsid w:val="007618F6"/>
    <w:rsid w:val="00761D73"/>
    <w:rsid w:val="00761F47"/>
    <w:rsid w:val="00761FC4"/>
    <w:rsid w:val="00762111"/>
    <w:rsid w:val="0076241D"/>
    <w:rsid w:val="0076260C"/>
    <w:rsid w:val="00762922"/>
    <w:rsid w:val="00762CC0"/>
    <w:rsid w:val="00763B83"/>
    <w:rsid w:val="00763E32"/>
    <w:rsid w:val="00764049"/>
    <w:rsid w:val="0076417A"/>
    <w:rsid w:val="00764582"/>
    <w:rsid w:val="0076517E"/>
    <w:rsid w:val="007651E5"/>
    <w:rsid w:val="00766FF9"/>
    <w:rsid w:val="007672AA"/>
    <w:rsid w:val="0076765C"/>
    <w:rsid w:val="00767E21"/>
    <w:rsid w:val="00770341"/>
    <w:rsid w:val="007705FB"/>
    <w:rsid w:val="00770C47"/>
    <w:rsid w:val="007713B8"/>
    <w:rsid w:val="00771553"/>
    <w:rsid w:val="00771620"/>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F1"/>
    <w:rsid w:val="00793357"/>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DA"/>
    <w:rsid w:val="007A63C1"/>
    <w:rsid w:val="007A678D"/>
    <w:rsid w:val="007A6A2B"/>
    <w:rsid w:val="007A6AD9"/>
    <w:rsid w:val="007A7118"/>
    <w:rsid w:val="007A77A5"/>
    <w:rsid w:val="007A7A2D"/>
    <w:rsid w:val="007A7AAE"/>
    <w:rsid w:val="007A7B1C"/>
    <w:rsid w:val="007B0762"/>
    <w:rsid w:val="007B07E7"/>
    <w:rsid w:val="007B1495"/>
    <w:rsid w:val="007B15F0"/>
    <w:rsid w:val="007B1770"/>
    <w:rsid w:val="007B1D34"/>
    <w:rsid w:val="007B1F5B"/>
    <w:rsid w:val="007B20D7"/>
    <w:rsid w:val="007B235E"/>
    <w:rsid w:val="007B261D"/>
    <w:rsid w:val="007B28ED"/>
    <w:rsid w:val="007B32CF"/>
    <w:rsid w:val="007B3410"/>
    <w:rsid w:val="007B3DD6"/>
    <w:rsid w:val="007B41DD"/>
    <w:rsid w:val="007B4AD5"/>
    <w:rsid w:val="007B553A"/>
    <w:rsid w:val="007B6028"/>
    <w:rsid w:val="007B605D"/>
    <w:rsid w:val="007B606A"/>
    <w:rsid w:val="007B6445"/>
    <w:rsid w:val="007B64B5"/>
    <w:rsid w:val="007B66DD"/>
    <w:rsid w:val="007B683C"/>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687"/>
    <w:rsid w:val="007C703F"/>
    <w:rsid w:val="007D0A95"/>
    <w:rsid w:val="007D0CD7"/>
    <w:rsid w:val="007D118D"/>
    <w:rsid w:val="007D12F3"/>
    <w:rsid w:val="007D18F1"/>
    <w:rsid w:val="007D2055"/>
    <w:rsid w:val="007D20C3"/>
    <w:rsid w:val="007D23BC"/>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A9"/>
    <w:rsid w:val="007E187F"/>
    <w:rsid w:val="007E2189"/>
    <w:rsid w:val="007E221E"/>
    <w:rsid w:val="007E31B7"/>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C04"/>
    <w:rsid w:val="00810CD1"/>
    <w:rsid w:val="00810ECD"/>
    <w:rsid w:val="00810FE4"/>
    <w:rsid w:val="0081101D"/>
    <w:rsid w:val="008112EA"/>
    <w:rsid w:val="00811512"/>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C81"/>
    <w:rsid w:val="008160D9"/>
    <w:rsid w:val="008161A9"/>
    <w:rsid w:val="00816222"/>
    <w:rsid w:val="008164B6"/>
    <w:rsid w:val="00816626"/>
    <w:rsid w:val="00816665"/>
    <w:rsid w:val="008166A9"/>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5245"/>
    <w:rsid w:val="008254DC"/>
    <w:rsid w:val="0082553E"/>
    <w:rsid w:val="0082608E"/>
    <w:rsid w:val="00826103"/>
    <w:rsid w:val="00826499"/>
    <w:rsid w:val="00827059"/>
    <w:rsid w:val="008270EE"/>
    <w:rsid w:val="008275B0"/>
    <w:rsid w:val="00827FC9"/>
    <w:rsid w:val="0083045B"/>
    <w:rsid w:val="008304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433"/>
    <w:rsid w:val="0083521C"/>
    <w:rsid w:val="00835717"/>
    <w:rsid w:val="0083623E"/>
    <w:rsid w:val="00836300"/>
    <w:rsid w:val="008363B8"/>
    <w:rsid w:val="0083641A"/>
    <w:rsid w:val="0083642B"/>
    <w:rsid w:val="00836633"/>
    <w:rsid w:val="00836DF4"/>
    <w:rsid w:val="008371F1"/>
    <w:rsid w:val="008377D8"/>
    <w:rsid w:val="00837E41"/>
    <w:rsid w:val="00840453"/>
    <w:rsid w:val="00840C7B"/>
    <w:rsid w:val="00840D3D"/>
    <w:rsid w:val="0084106D"/>
    <w:rsid w:val="0084190E"/>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C4C"/>
    <w:rsid w:val="00892D2E"/>
    <w:rsid w:val="008931CA"/>
    <w:rsid w:val="0089332C"/>
    <w:rsid w:val="00893675"/>
    <w:rsid w:val="00893A88"/>
    <w:rsid w:val="00894AEE"/>
    <w:rsid w:val="0089542F"/>
    <w:rsid w:val="00895758"/>
    <w:rsid w:val="00895C49"/>
    <w:rsid w:val="00895EDC"/>
    <w:rsid w:val="00895F1D"/>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B92"/>
    <w:rsid w:val="008B4423"/>
    <w:rsid w:val="008B4463"/>
    <w:rsid w:val="008B50BF"/>
    <w:rsid w:val="008B54BA"/>
    <w:rsid w:val="008B5FD1"/>
    <w:rsid w:val="008B617A"/>
    <w:rsid w:val="008B6322"/>
    <w:rsid w:val="008B63BE"/>
    <w:rsid w:val="008B63E3"/>
    <w:rsid w:val="008B66A2"/>
    <w:rsid w:val="008B6F69"/>
    <w:rsid w:val="008B7125"/>
    <w:rsid w:val="008B74C6"/>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D6"/>
    <w:rsid w:val="008D5E78"/>
    <w:rsid w:val="008D6635"/>
    <w:rsid w:val="008D7485"/>
    <w:rsid w:val="008D763D"/>
    <w:rsid w:val="008D77E8"/>
    <w:rsid w:val="008D7CBE"/>
    <w:rsid w:val="008D7D84"/>
    <w:rsid w:val="008E00E0"/>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73A"/>
    <w:rsid w:val="008E5B30"/>
    <w:rsid w:val="008E5B61"/>
    <w:rsid w:val="008E5DCD"/>
    <w:rsid w:val="008E608E"/>
    <w:rsid w:val="008E634C"/>
    <w:rsid w:val="008E63C4"/>
    <w:rsid w:val="008E669B"/>
    <w:rsid w:val="008E66CA"/>
    <w:rsid w:val="008E6745"/>
    <w:rsid w:val="008E75A7"/>
    <w:rsid w:val="008E7731"/>
    <w:rsid w:val="008E798C"/>
    <w:rsid w:val="008F0170"/>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F7"/>
    <w:rsid w:val="00926F7C"/>
    <w:rsid w:val="0092734D"/>
    <w:rsid w:val="0092764F"/>
    <w:rsid w:val="00927983"/>
    <w:rsid w:val="00927EC4"/>
    <w:rsid w:val="009308E5"/>
    <w:rsid w:val="00930928"/>
    <w:rsid w:val="00930989"/>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D61"/>
    <w:rsid w:val="00936EE1"/>
    <w:rsid w:val="009370EE"/>
    <w:rsid w:val="00937847"/>
    <w:rsid w:val="0093792B"/>
    <w:rsid w:val="00937AEC"/>
    <w:rsid w:val="00937F40"/>
    <w:rsid w:val="0094009E"/>
    <w:rsid w:val="00940167"/>
    <w:rsid w:val="00940B6F"/>
    <w:rsid w:val="00940D37"/>
    <w:rsid w:val="009411BD"/>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3483"/>
    <w:rsid w:val="00993698"/>
    <w:rsid w:val="00993916"/>
    <w:rsid w:val="00993B36"/>
    <w:rsid w:val="00994641"/>
    <w:rsid w:val="009948FF"/>
    <w:rsid w:val="00994CA1"/>
    <w:rsid w:val="00994E47"/>
    <w:rsid w:val="009952F4"/>
    <w:rsid w:val="009952FD"/>
    <w:rsid w:val="00995577"/>
    <w:rsid w:val="009963E2"/>
    <w:rsid w:val="009964C1"/>
    <w:rsid w:val="009968B6"/>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E9F"/>
    <w:rsid w:val="009A6020"/>
    <w:rsid w:val="009A6B32"/>
    <w:rsid w:val="009A6C78"/>
    <w:rsid w:val="009A6C9C"/>
    <w:rsid w:val="009A6E3B"/>
    <w:rsid w:val="009A75D4"/>
    <w:rsid w:val="009A7861"/>
    <w:rsid w:val="009A7936"/>
    <w:rsid w:val="009A7D6C"/>
    <w:rsid w:val="009B0687"/>
    <w:rsid w:val="009B06CA"/>
    <w:rsid w:val="009B0703"/>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5574"/>
    <w:rsid w:val="009B5C89"/>
    <w:rsid w:val="009B6478"/>
    <w:rsid w:val="009B694A"/>
    <w:rsid w:val="009B6953"/>
    <w:rsid w:val="009B6C22"/>
    <w:rsid w:val="009B6D6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FE"/>
    <w:rsid w:val="009D16B2"/>
    <w:rsid w:val="009D1FCA"/>
    <w:rsid w:val="009D3445"/>
    <w:rsid w:val="009D34AD"/>
    <w:rsid w:val="009D3A4D"/>
    <w:rsid w:val="009D3A7B"/>
    <w:rsid w:val="009D3CD7"/>
    <w:rsid w:val="009D4018"/>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F40"/>
    <w:rsid w:val="009E6FB7"/>
    <w:rsid w:val="009E71A9"/>
    <w:rsid w:val="009E71B4"/>
    <w:rsid w:val="009F0060"/>
    <w:rsid w:val="009F01C6"/>
    <w:rsid w:val="009F0630"/>
    <w:rsid w:val="009F0653"/>
    <w:rsid w:val="009F0704"/>
    <w:rsid w:val="009F08BB"/>
    <w:rsid w:val="009F0D91"/>
    <w:rsid w:val="009F15A7"/>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F1"/>
    <w:rsid w:val="00A056E8"/>
    <w:rsid w:val="00A06123"/>
    <w:rsid w:val="00A064D1"/>
    <w:rsid w:val="00A06843"/>
    <w:rsid w:val="00A068C8"/>
    <w:rsid w:val="00A06B8D"/>
    <w:rsid w:val="00A06EA8"/>
    <w:rsid w:val="00A0732F"/>
    <w:rsid w:val="00A073B8"/>
    <w:rsid w:val="00A07799"/>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DD"/>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CA9"/>
    <w:rsid w:val="00A3604F"/>
    <w:rsid w:val="00A361C4"/>
    <w:rsid w:val="00A3629E"/>
    <w:rsid w:val="00A366BC"/>
    <w:rsid w:val="00A36CFC"/>
    <w:rsid w:val="00A36D29"/>
    <w:rsid w:val="00A37102"/>
    <w:rsid w:val="00A37358"/>
    <w:rsid w:val="00A376C6"/>
    <w:rsid w:val="00A3777A"/>
    <w:rsid w:val="00A37B86"/>
    <w:rsid w:val="00A402A1"/>
    <w:rsid w:val="00A4089A"/>
    <w:rsid w:val="00A40B1F"/>
    <w:rsid w:val="00A41453"/>
    <w:rsid w:val="00A415C6"/>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3060"/>
    <w:rsid w:val="00A531C1"/>
    <w:rsid w:val="00A53469"/>
    <w:rsid w:val="00A53DF5"/>
    <w:rsid w:val="00A53EE6"/>
    <w:rsid w:val="00A53EF1"/>
    <w:rsid w:val="00A54846"/>
    <w:rsid w:val="00A553F8"/>
    <w:rsid w:val="00A5558A"/>
    <w:rsid w:val="00A55687"/>
    <w:rsid w:val="00A556A8"/>
    <w:rsid w:val="00A55BD0"/>
    <w:rsid w:val="00A55D00"/>
    <w:rsid w:val="00A55EA5"/>
    <w:rsid w:val="00A55FB2"/>
    <w:rsid w:val="00A5627E"/>
    <w:rsid w:val="00A565ED"/>
    <w:rsid w:val="00A56EF8"/>
    <w:rsid w:val="00A56FD3"/>
    <w:rsid w:val="00A5739F"/>
    <w:rsid w:val="00A603D2"/>
    <w:rsid w:val="00A60E71"/>
    <w:rsid w:val="00A60FA3"/>
    <w:rsid w:val="00A6112D"/>
    <w:rsid w:val="00A612E2"/>
    <w:rsid w:val="00A6144D"/>
    <w:rsid w:val="00A61643"/>
    <w:rsid w:val="00A617D0"/>
    <w:rsid w:val="00A626C3"/>
    <w:rsid w:val="00A63597"/>
    <w:rsid w:val="00A635F9"/>
    <w:rsid w:val="00A639DC"/>
    <w:rsid w:val="00A63A4F"/>
    <w:rsid w:val="00A63B89"/>
    <w:rsid w:val="00A63EF4"/>
    <w:rsid w:val="00A63F50"/>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33A7"/>
    <w:rsid w:val="00A736DC"/>
    <w:rsid w:val="00A73C52"/>
    <w:rsid w:val="00A74116"/>
    <w:rsid w:val="00A749D6"/>
    <w:rsid w:val="00A74BFB"/>
    <w:rsid w:val="00A750F1"/>
    <w:rsid w:val="00A75519"/>
    <w:rsid w:val="00A755C5"/>
    <w:rsid w:val="00A756BA"/>
    <w:rsid w:val="00A75A3A"/>
    <w:rsid w:val="00A75B12"/>
    <w:rsid w:val="00A762A7"/>
    <w:rsid w:val="00A76F29"/>
    <w:rsid w:val="00A80452"/>
    <w:rsid w:val="00A80688"/>
    <w:rsid w:val="00A807B0"/>
    <w:rsid w:val="00A8081A"/>
    <w:rsid w:val="00A80ACC"/>
    <w:rsid w:val="00A810F1"/>
    <w:rsid w:val="00A81D02"/>
    <w:rsid w:val="00A83124"/>
    <w:rsid w:val="00A831C5"/>
    <w:rsid w:val="00A83225"/>
    <w:rsid w:val="00A837B4"/>
    <w:rsid w:val="00A837D9"/>
    <w:rsid w:val="00A837DD"/>
    <w:rsid w:val="00A839FA"/>
    <w:rsid w:val="00A83B4C"/>
    <w:rsid w:val="00A83F5B"/>
    <w:rsid w:val="00A840B2"/>
    <w:rsid w:val="00A845A3"/>
    <w:rsid w:val="00A85014"/>
    <w:rsid w:val="00A8550E"/>
    <w:rsid w:val="00A85CBD"/>
    <w:rsid w:val="00A85E04"/>
    <w:rsid w:val="00A85E91"/>
    <w:rsid w:val="00A86314"/>
    <w:rsid w:val="00A87C9C"/>
    <w:rsid w:val="00A9005D"/>
    <w:rsid w:val="00A90436"/>
    <w:rsid w:val="00A90DD4"/>
    <w:rsid w:val="00A91898"/>
    <w:rsid w:val="00A919A7"/>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E3D"/>
    <w:rsid w:val="00AA399E"/>
    <w:rsid w:val="00AA3C7C"/>
    <w:rsid w:val="00AA3C84"/>
    <w:rsid w:val="00AA4636"/>
    <w:rsid w:val="00AA49B7"/>
    <w:rsid w:val="00AA5831"/>
    <w:rsid w:val="00AA60B4"/>
    <w:rsid w:val="00AA6403"/>
    <w:rsid w:val="00AA66D4"/>
    <w:rsid w:val="00AA67F1"/>
    <w:rsid w:val="00AA6A18"/>
    <w:rsid w:val="00AA74C0"/>
    <w:rsid w:val="00AA7527"/>
    <w:rsid w:val="00AA7E79"/>
    <w:rsid w:val="00AB00FD"/>
    <w:rsid w:val="00AB0438"/>
    <w:rsid w:val="00AB09DD"/>
    <w:rsid w:val="00AB0CB2"/>
    <w:rsid w:val="00AB0DD3"/>
    <w:rsid w:val="00AB100A"/>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7"/>
    <w:rsid w:val="00AD5AAA"/>
    <w:rsid w:val="00AD5B47"/>
    <w:rsid w:val="00AD5F73"/>
    <w:rsid w:val="00AD5FA6"/>
    <w:rsid w:val="00AD6316"/>
    <w:rsid w:val="00AD702B"/>
    <w:rsid w:val="00AD7085"/>
    <w:rsid w:val="00AD71C2"/>
    <w:rsid w:val="00AD73E0"/>
    <w:rsid w:val="00AE0078"/>
    <w:rsid w:val="00AE01D1"/>
    <w:rsid w:val="00AE042C"/>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94D"/>
    <w:rsid w:val="00B20E46"/>
    <w:rsid w:val="00B215F3"/>
    <w:rsid w:val="00B2194C"/>
    <w:rsid w:val="00B2202D"/>
    <w:rsid w:val="00B227BD"/>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C4D"/>
    <w:rsid w:val="00B27F72"/>
    <w:rsid w:val="00B30A2D"/>
    <w:rsid w:val="00B30A2E"/>
    <w:rsid w:val="00B30A43"/>
    <w:rsid w:val="00B30A86"/>
    <w:rsid w:val="00B30B3B"/>
    <w:rsid w:val="00B30B9D"/>
    <w:rsid w:val="00B30F4C"/>
    <w:rsid w:val="00B314C2"/>
    <w:rsid w:val="00B316AD"/>
    <w:rsid w:val="00B318B6"/>
    <w:rsid w:val="00B324C0"/>
    <w:rsid w:val="00B32AF7"/>
    <w:rsid w:val="00B32D4F"/>
    <w:rsid w:val="00B32FBA"/>
    <w:rsid w:val="00B33083"/>
    <w:rsid w:val="00B33731"/>
    <w:rsid w:val="00B33ABC"/>
    <w:rsid w:val="00B33CD7"/>
    <w:rsid w:val="00B341B8"/>
    <w:rsid w:val="00B3465E"/>
    <w:rsid w:val="00B34A0A"/>
    <w:rsid w:val="00B34FEA"/>
    <w:rsid w:val="00B351A3"/>
    <w:rsid w:val="00B351AA"/>
    <w:rsid w:val="00B3562B"/>
    <w:rsid w:val="00B35869"/>
    <w:rsid w:val="00B358E2"/>
    <w:rsid w:val="00B3648A"/>
    <w:rsid w:val="00B36F05"/>
    <w:rsid w:val="00B370E6"/>
    <w:rsid w:val="00B3736F"/>
    <w:rsid w:val="00B373C5"/>
    <w:rsid w:val="00B373EE"/>
    <w:rsid w:val="00B40097"/>
    <w:rsid w:val="00B404BD"/>
    <w:rsid w:val="00B4064C"/>
    <w:rsid w:val="00B40668"/>
    <w:rsid w:val="00B40CBF"/>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AC9"/>
    <w:rsid w:val="00B53B5A"/>
    <w:rsid w:val="00B53F65"/>
    <w:rsid w:val="00B54373"/>
    <w:rsid w:val="00B54608"/>
    <w:rsid w:val="00B54CB0"/>
    <w:rsid w:val="00B54E2A"/>
    <w:rsid w:val="00B5513C"/>
    <w:rsid w:val="00B55503"/>
    <w:rsid w:val="00B55B2E"/>
    <w:rsid w:val="00B55FD4"/>
    <w:rsid w:val="00B5611D"/>
    <w:rsid w:val="00B56F5A"/>
    <w:rsid w:val="00B57E4D"/>
    <w:rsid w:val="00B601FB"/>
    <w:rsid w:val="00B604D0"/>
    <w:rsid w:val="00B605B3"/>
    <w:rsid w:val="00B6061A"/>
    <w:rsid w:val="00B608D4"/>
    <w:rsid w:val="00B60BBF"/>
    <w:rsid w:val="00B60EC4"/>
    <w:rsid w:val="00B61391"/>
    <w:rsid w:val="00B622DF"/>
    <w:rsid w:val="00B623DB"/>
    <w:rsid w:val="00B6254F"/>
    <w:rsid w:val="00B62932"/>
    <w:rsid w:val="00B62C2B"/>
    <w:rsid w:val="00B63B21"/>
    <w:rsid w:val="00B6421C"/>
    <w:rsid w:val="00B642AD"/>
    <w:rsid w:val="00B642B4"/>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38"/>
    <w:rsid w:val="00B84308"/>
    <w:rsid w:val="00B843AC"/>
    <w:rsid w:val="00B843D6"/>
    <w:rsid w:val="00B844E1"/>
    <w:rsid w:val="00B85A0F"/>
    <w:rsid w:val="00B85C31"/>
    <w:rsid w:val="00B8672C"/>
    <w:rsid w:val="00B868C8"/>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FFE"/>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D20"/>
    <w:rsid w:val="00BC6230"/>
    <w:rsid w:val="00BC6287"/>
    <w:rsid w:val="00BC6427"/>
    <w:rsid w:val="00BC65A3"/>
    <w:rsid w:val="00BC6643"/>
    <w:rsid w:val="00BC684B"/>
    <w:rsid w:val="00BC698E"/>
    <w:rsid w:val="00BC6EAD"/>
    <w:rsid w:val="00BC76C9"/>
    <w:rsid w:val="00BC7A80"/>
    <w:rsid w:val="00BD0418"/>
    <w:rsid w:val="00BD0D6C"/>
    <w:rsid w:val="00BD11F7"/>
    <w:rsid w:val="00BD12D3"/>
    <w:rsid w:val="00BD1553"/>
    <w:rsid w:val="00BD2ADA"/>
    <w:rsid w:val="00BD2C53"/>
    <w:rsid w:val="00BD3248"/>
    <w:rsid w:val="00BD37E9"/>
    <w:rsid w:val="00BD39D7"/>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79D"/>
    <w:rsid w:val="00BD7B5A"/>
    <w:rsid w:val="00BD7B7F"/>
    <w:rsid w:val="00BD7D3C"/>
    <w:rsid w:val="00BE0153"/>
    <w:rsid w:val="00BE0193"/>
    <w:rsid w:val="00BE03ED"/>
    <w:rsid w:val="00BE058C"/>
    <w:rsid w:val="00BE0DA9"/>
    <w:rsid w:val="00BE0F27"/>
    <w:rsid w:val="00BE19C5"/>
    <w:rsid w:val="00BE1C53"/>
    <w:rsid w:val="00BE1CB6"/>
    <w:rsid w:val="00BE20EE"/>
    <w:rsid w:val="00BE2401"/>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D4C"/>
    <w:rsid w:val="00BF0E1A"/>
    <w:rsid w:val="00BF1148"/>
    <w:rsid w:val="00BF16EE"/>
    <w:rsid w:val="00BF1ACE"/>
    <w:rsid w:val="00BF286D"/>
    <w:rsid w:val="00BF2953"/>
    <w:rsid w:val="00BF29C9"/>
    <w:rsid w:val="00BF2B9C"/>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B93"/>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BF1"/>
    <w:rsid w:val="00C13345"/>
    <w:rsid w:val="00C13390"/>
    <w:rsid w:val="00C14614"/>
    <w:rsid w:val="00C146D3"/>
    <w:rsid w:val="00C162F2"/>
    <w:rsid w:val="00C16608"/>
    <w:rsid w:val="00C16749"/>
    <w:rsid w:val="00C16A28"/>
    <w:rsid w:val="00C16F04"/>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21C4"/>
    <w:rsid w:val="00C32392"/>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823"/>
    <w:rsid w:val="00C41CBD"/>
    <w:rsid w:val="00C42041"/>
    <w:rsid w:val="00C426B8"/>
    <w:rsid w:val="00C428F0"/>
    <w:rsid w:val="00C42A7D"/>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11B7"/>
    <w:rsid w:val="00C71849"/>
    <w:rsid w:val="00C72037"/>
    <w:rsid w:val="00C725AD"/>
    <w:rsid w:val="00C726F0"/>
    <w:rsid w:val="00C728F5"/>
    <w:rsid w:val="00C72D39"/>
    <w:rsid w:val="00C72F67"/>
    <w:rsid w:val="00C73152"/>
    <w:rsid w:val="00C737F6"/>
    <w:rsid w:val="00C73813"/>
    <w:rsid w:val="00C7388D"/>
    <w:rsid w:val="00C73AB8"/>
    <w:rsid w:val="00C73BDF"/>
    <w:rsid w:val="00C73F23"/>
    <w:rsid w:val="00C73FF0"/>
    <w:rsid w:val="00C7443C"/>
    <w:rsid w:val="00C75B36"/>
    <w:rsid w:val="00C75E44"/>
    <w:rsid w:val="00C7608C"/>
    <w:rsid w:val="00C7634E"/>
    <w:rsid w:val="00C763CB"/>
    <w:rsid w:val="00C76463"/>
    <w:rsid w:val="00C7674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AD0"/>
    <w:rsid w:val="00C870F7"/>
    <w:rsid w:val="00C87257"/>
    <w:rsid w:val="00C87BD7"/>
    <w:rsid w:val="00C90371"/>
    <w:rsid w:val="00C91997"/>
    <w:rsid w:val="00C91F5A"/>
    <w:rsid w:val="00C924FA"/>
    <w:rsid w:val="00C92B6B"/>
    <w:rsid w:val="00C9309B"/>
    <w:rsid w:val="00C9345A"/>
    <w:rsid w:val="00C937E4"/>
    <w:rsid w:val="00C938CF"/>
    <w:rsid w:val="00C93998"/>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76"/>
    <w:rsid w:val="00CA4337"/>
    <w:rsid w:val="00CA4588"/>
    <w:rsid w:val="00CA4809"/>
    <w:rsid w:val="00CA4977"/>
    <w:rsid w:val="00CA4CD8"/>
    <w:rsid w:val="00CA5231"/>
    <w:rsid w:val="00CA5325"/>
    <w:rsid w:val="00CA552C"/>
    <w:rsid w:val="00CA56A5"/>
    <w:rsid w:val="00CA603A"/>
    <w:rsid w:val="00CA633C"/>
    <w:rsid w:val="00CA64FD"/>
    <w:rsid w:val="00CA6A3F"/>
    <w:rsid w:val="00CA6D1B"/>
    <w:rsid w:val="00CA6D38"/>
    <w:rsid w:val="00CA6E57"/>
    <w:rsid w:val="00CA7C5D"/>
    <w:rsid w:val="00CA7CAF"/>
    <w:rsid w:val="00CB094C"/>
    <w:rsid w:val="00CB0B6B"/>
    <w:rsid w:val="00CB0D26"/>
    <w:rsid w:val="00CB0D65"/>
    <w:rsid w:val="00CB1205"/>
    <w:rsid w:val="00CB14CC"/>
    <w:rsid w:val="00CB1505"/>
    <w:rsid w:val="00CB1958"/>
    <w:rsid w:val="00CB1A88"/>
    <w:rsid w:val="00CB1E3E"/>
    <w:rsid w:val="00CB22CE"/>
    <w:rsid w:val="00CB24D8"/>
    <w:rsid w:val="00CB2E94"/>
    <w:rsid w:val="00CB3612"/>
    <w:rsid w:val="00CB3A71"/>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E02A6"/>
    <w:rsid w:val="00CE033B"/>
    <w:rsid w:val="00CE0343"/>
    <w:rsid w:val="00CE0A65"/>
    <w:rsid w:val="00CE0AC7"/>
    <w:rsid w:val="00CE0FAA"/>
    <w:rsid w:val="00CE1336"/>
    <w:rsid w:val="00CE18EB"/>
    <w:rsid w:val="00CE1C93"/>
    <w:rsid w:val="00CE25D2"/>
    <w:rsid w:val="00CE28B5"/>
    <w:rsid w:val="00CE2B55"/>
    <w:rsid w:val="00CE2E6E"/>
    <w:rsid w:val="00CE30DE"/>
    <w:rsid w:val="00CE39DC"/>
    <w:rsid w:val="00CE41CF"/>
    <w:rsid w:val="00CE4627"/>
    <w:rsid w:val="00CE4822"/>
    <w:rsid w:val="00CE4905"/>
    <w:rsid w:val="00CE4D5E"/>
    <w:rsid w:val="00CE52C5"/>
    <w:rsid w:val="00CE5623"/>
    <w:rsid w:val="00CE58F8"/>
    <w:rsid w:val="00CE5EC0"/>
    <w:rsid w:val="00CE64B1"/>
    <w:rsid w:val="00CE6BFA"/>
    <w:rsid w:val="00CE6C6B"/>
    <w:rsid w:val="00CE6D55"/>
    <w:rsid w:val="00CE6E72"/>
    <w:rsid w:val="00CE6F2F"/>
    <w:rsid w:val="00CE71A6"/>
    <w:rsid w:val="00CE739B"/>
    <w:rsid w:val="00CE7596"/>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B2C"/>
    <w:rsid w:val="00CF51A1"/>
    <w:rsid w:val="00CF52FA"/>
    <w:rsid w:val="00CF5486"/>
    <w:rsid w:val="00CF5A54"/>
    <w:rsid w:val="00CF5B16"/>
    <w:rsid w:val="00CF5B1A"/>
    <w:rsid w:val="00CF5D94"/>
    <w:rsid w:val="00CF5F9C"/>
    <w:rsid w:val="00CF643F"/>
    <w:rsid w:val="00CF692C"/>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AB4"/>
    <w:rsid w:val="00D16B32"/>
    <w:rsid w:val="00D17469"/>
    <w:rsid w:val="00D1756A"/>
    <w:rsid w:val="00D17B0E"/>
    <w:rsid w:val="00D17F41"/>
    <w:rsid w:val="00D200C0"/>
    <w:rsid w:val="00D201F2"/>
    <w:rsid w:val="00D201FB"/>
    <w:rsid w:val="00D2024B"/>
    <w:rsid w:val="00D20423"/>
    <w:rsid w:val="00D2068F"/>
    <w:rsid w:val="00D20BD2"/>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C61"/>
    <w:rsid w:val="00D47C73"/>
    <w:rsid w:val="00D47DF6"/>
    <w:rsid w:val="00D502D1"/>
    <w:rsid w:val="00D508BE"/>
    <w:rsid w:val="00D51279"/>
    <w:rsid w:val="00D51284"/>
    <w:rsid w:val="00D515C9"/>
    <w:rsid w:val="00D518EF"/>
    <w:rsid w:val="00D51B0E"/>
    <w:rsid w:val="00D5263C"/>
    <w:rsid w:val="00D5303F"/>
    <w:rsid w:val="00D535C3"/>
    <w:rsid w:val="00D53815"/>
    <w:rsid w:val="00D53E24"/>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558"/>
    <w:rsid w:val="00D86B8F"/>
    <w:rsid w:val="00D8709D"/>
    <w:rsid w:val="00D878F4"/>
    <w:rsid w:val="00D87ACE"/>
    <w:rsid w:val="00D87C42"/>
    <w:rsid w:val="00D9037D"/>
    <w:rsid w:val="00D90574"/>
    <w:rsid w:val="00D91B46"/>
    <w:rsid w:val="00D91D47"/>
    <w:rsid w:val="00D91D6B"/>
    <w:rsid w:val="00D91F2B"/>
    <w:rsid w:val="00D92592"/>
    <w:rsid w:val="00D92D54"/>
    <w:rsid w:val="00D92DE3"/>
    <w:rsid w:val="00D92F4F"/>
    <w:rsid w:val="00D930EE"/>
    <w:rsid w:val="00D935E4"/>
    <w:rsid w:val="00D938AC"/>
    <w:rsid w:val="00D93AEA"/>
    <w:rsid w:val="00D93DAC"/>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820"/>
    <w:rsid w:val="00DA0B80"/>
    <w:rsid w:val="00DA0D8E"/>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7494"/>
    <w:rsid w:val="00DA75BC"/>
    <w:rsid w:val="00DA770D"/>
    <w:rsid w:val="00DA77B6"/>
    <w:rsid w:val="00DA7B69"/>
    <w:rsid w:val="00DB0225"/>
    <w:rsid w:val="00DB0318"/>
    <w:rsid w:val="00DB0AB7"/>
    <w:rsid w:val="00DB0CB8"/>
    <w:rsid w:val="00DB0CC0"/>
    <w:rsid w:val="00DB15A6"/>
    <w:rsid w:val="00DB1871"/>
    <w:rsid w:val="00DB189C"/>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D12"/>
    <w:rsid w:val="00DB5E70"/>
    <w:rsid w:val="00DB65BC"/>
    <w:rsid w:val="00DB6678"/>
    <w:rsid w:val="00DB7402"/>
    <w:rsid w:val="00DB747C"/>
    <w:rsid w:val="00DB764F"/>
    <w:rsid w:val="00DB7DF8"/>
    <w:rsid w:val="00DC0155"/>
    <w:rsid w:val="00DC0200"/>
    <w:rsid w:val="00DC0C57"/>
    <w:rsid w:val="00DC0CAB"/>
    <w:rsid w:val="00DC1416"/>
    <w:rsid w:val="00DC222C"/>
    <w:rsid w:val="00DC2DC4"/>
    <w:rsid w:val="00DC326D"/>
    <w:rsid w:val="00DC32ED"/>
    <w:rsid w:val="00DC41B2"/>
    <w:rsid w:val="00DC46F4"/>
    <w:rsid w:val="00DC4FF2"/>
    <w:rsid w:val="00DC50EE"/>
    <w:rsid w:val="00DC5D95"/>
    <w:rsid w:val="00DC6289"/>
    <w:rsid w:val="00DC6498"/>
    <w:rsid w:val="00DC654B"/>
    <w:rsid w:val="00DC6B17"/>
    <w:rsid w:val="00DC6D3C"/>
    <w:rsid w:val="00DC6D91"/>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1054"/>
    <w:rsid w:val="00DF15D2"/>
    <w:rsid w:val="00DF1A8C"/>
    <w:rsid w:val="00DF1BD9"/>
    <w:rsid w:val="00DF1DEC"/>
    <w:rsid w:val="00DF1F82"/>
    <w:rsid w:val="00DF2023"/>
    <w:rsid w:val="00DF2026"/>
    <w:rsid w:val="00DF21ED"/>
    <w:rsid w:val="00DF2327"/>
    <w:rsid w:val="00DF2BCB"/>
    <w:rsid w:val="00DF3706"/>
    <w:rsid w:val="00DF3B6D"/>
    <w:rsid w:val="00DF40BE"/>
    <w:rsid w:val="00DF4460"/>
    <w:rsid w:val="00DF4B56"/>
    <w:rsid w:val="00DF4B69"/>
    <w:rsid w:val="00DF4FDC"/>
    <w:rsid w:val="00DF5376"/>
    <w:rsid w:val="00DF552F"/>
    <w:rsid w:val="00DF5746"/>
    <w:rsid w:val="00DF5777"/>
    <w:rsid w:val="00DF5BED"/>
    <w:rsid w:val="00DF5C85"/>
    <w:rsid w:val="00DF5DA8"/>
    <w:rsid w:val="00DF6034"/>
    <w:rsid w:val="00DF60DE"/>
    <w:rsid w:val="00DF6203"/>
    <w:rsid w:val="00DF6893"/>
    <w:rsid w:val="00DF6C59"/>
    <w:rsid w:val="00DF6D56"/>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B4F"/>
    <w:rsid w:val="00E164BA"/>
    <w:rsid w:val="00E164BB"/>
    <w:rsid w:val="00E166BF"/>
    <w:rsid w:val="00E168CA"/>
    <w:rsid w:val="00E16F8B"/>
    <w:rsid w:val="00E171BC"/>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20C8"/>
    <w:rsid w:val="00E2228E"/>
    <w:rsid w:val="00E223F5"/>
    <w:rsid w:val="00E22709"/>
    <w:rsid w:val="00E227A3"/>
    <w:rsid w:val="00E229F1"/>
    <w:rsid w:val="00E22AFE"/>
    <w:rsid w:val="00E22FEC"/>
    <w:rsid w:val="00E23F0C"/>
    <w:rsid w:val="00E242A8"/>
    <w:rsid w:val="00E246F8"/>
    <w:rsid w:val="00E24741"/>
    <w:rsid w:val="00E2482E"/>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AC8"/>
    <w:rsid w:val="00E63CCE"/>
    <w:rsid w:val="00E6400C"/>
    <w:rsid w:val="00E64697"/>
    <w:rsid w:val="00E64966"/>
    <w:rsid w:val="00E65651"/>
    <w:rsid w:val="00E6587D"/>
    <w:rsid w:val="00E6615D"/>
    <w:rsid w:val="00E6624B"/>
    <w:rsid w:val="00E66D6F"/>
    <w:rsid w:val="00E66FB8"/>
    <w:rsid w:val="00E67112"/>
    <w:rsid w:val="00E70919"/>
    <w:rsid w:val="00E7098D"/>
    <w:rsid w:val="00E70F6B"/>
    <w:rsid w:val="00E70F76"/>
    <w:rsid w:val="00E71286"/>
    <w:rsid w:val="00E712E5"/>
    <w:rsid w:val="00E71580"/>
    <w:rsid w:val="00E717E7"/>
    <w:rsid w:val="00E71D12"/>
    <w:rsid w:val="00E7217B"/>
    <w:rsid w:val="00E72859"/>
    <w:rsid w:val="00E72D07"/>
    <w:rsid w:val="00E738AE"/>
    <w:rsid w:val="00E73C7E"/>
    <w:rsid w:val="00E73EA3"/>
    <w:rsid w:val="00E73F9C"/>
    <w:rsid w:val="00E74403"/>
    <w:rsid w:val="00E746FC"/>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5F2"/>
    <w:rsid w:val="00E8567F"/>
    <w:rsid w:val="00E85C88"/>
    <w:rsid w:val="00E85DB4"/>
    <w:rsid w:val="00E85F20"/>
    <w:rsid w:val="00E86710"/>
    <w:rsid w:val="00E86880"/>
    <w:rsid w:val="00E869D9"/>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86"/>
    <w:rsid w:val="00F07CE7"/>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6822"/>
    <w:rsid w:val="00F16B39"/>
    <w:rsid w:val="00F16CBF"/>
    <w:rsid w:val="00F16F6F"/>
    <w:rsid w:val="00F17549"/>
    <w:rsid w:val="00F17DAA"/>
    <w:rsid w:val="00F17ED2"/>
    <w:rsid w:val="00F20133"/>
    <w:rsid w:val="00F20A3E"/>
    <w:rsid w:val="00F20E41"/>
    <w:rsid w:val="00F21677"/>
    <w:rsid w:val="00F218B6"/>
    <w:rsid w:val="00F2199E"/>
    <w:rsid w:val="00F21F5F"/>
    <w:rsid w:val="00F22141"/>
    <w:rsid w:val="00F229DB"/>
    <w:rsid w:val="00F22B2E"/>
    <w:rsid w:val="00F237B0"/>
    <w:rsid w:val="00F23D99"/>
    <w:rsid w:val="00F24C0C"/>
    <w:rsid w:val="00F2519F"/>
    <w:rsid w:val="00F269F3"/>
    <w:rsid w:val="00F26B28"/>
    <w:rsid w:val="00F26B79"/>
    <w:rsid w:val="00F26F15"/>
    <w:rsid w:val="00F275A1"/>
    <w:rsid w:val="00F275A7"/>
    <w:rsid w:val="00F27FF3"/>
    <w:rsid w:val="00F30DE4"/>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BBE"/>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4A3"/>
    <w:rsid w:val="00F609CA"/>
    <w:rsid w:val="00F60A1C"/>
    <w:rsid w:val="00F60AE8"/>
    <w:rsid w:val="00F60E56"/>
    <w:rsid w:val="00F60F30"/>
    <w:rsid w:val="00F61259"/>
    <w:rsid w:val="00F612C8"/>
    <w:rsid w:val="00F61686"/>
    <w:rsid w:val="00F61941"/>
    <w:rsid w:val="00F6263D"/>
    <w:rsid w:val="00F626A4"/>
    <w:rsid w:val="00F629FD"/>
    <w:rsid w:val="00F62B73"/>
    <w:rsid w:val="00F62E03"/>
    <w:rsid w:val="00F62FC9"/>
    <w:rsid w:val="00F6331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9BB"/>
    <w:rsid w:val="00F96B2E"/>
    <w:rsid w:val="00F97528"/>
    <w:rsid w:val="00F97CEF"/>
    <w:rsid w:val="00F97DE7"/>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840"/>
    <w:rsid w:val="00FC486A"/>
    <w:rsid w:val="00FC4FAD"/>
    <w:rsid w:val="00FC51F5"/>
    <w:rsid w:val="00FC580E"/>
    <w:rsid w:val="00FC5961"/>
    <w:rsid w:val="00FC5A37"/>
    <w:rsid w:val="00FC5A82"/>
    <w:rsid w:val="00FC5AE6"/>
    <w:rsid w:val="00FC6816"/>
    <w:rsid w:val="00FC6876"/>
    <w:rsid w:val="00FC7450"/>
    <w:rsid w:val="00FC767B"/>
    <w:rsid w:val="00FC769A"/>
    <w:rsid w:val="00FC77B0"/>
    <w:rsid w:val="00FC79E4"/>
    <w:rsid w:val="00FC7FC8"/>
    <w:rsid w:val="00FD017D"/>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ecisions/cop?m=cop-09"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bd.int/doc/decisions/cop-08/cop-08-dec-24-e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07/cop-07-dec-28-en.pdf" TargetMode="External"/><Relationship Id="rId5" Type="http://schemas.openxmlformats.org/officeDocument/2006/relationships/numbering" Target="numbering.xml"/><Relationship Id="rId15" Type="http://schemas.openxmlformats.org/officeDocument/2006/relationships/hyperlink" Target="https://www.cbd.int/decisions/cop?m=cop-1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0"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cop-07-dec-28-en.pdf" TargetMode="External"/><Relationship Id="rId5" Type="http://schemas.openxmlformats.org/officeDocument/2006/relationships/hyperlink" Target="https://www.cbd.int/doc/decisions/cop-07/cop-07-dec-28-en.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524DD"/>
    <w:rsid w:val="000845E5"/>
    <w:rsid w:val="000C6DA5"/>
    <w:rsid w:val="000C7B3F"/>
    <w:rsid w:val="000E3F3C"/>
    <w:rsid w:val="000E5DB6"/>
    <w:rsid w:val="000E664B"/>
    <w:rsid w:val="000E7DA0"/>
    <w:rsid w:val="000F528B"/>
    <w:rsid w:val="000F7684"/>
    <w:rsid w:val="001057E2"/>
    <w:rsid w:val="00107763"/>
    <w:rsid w:val="001102D9"/>
    <w:rsid w:val="001132D7"/>
    <w:rsid w:val="00132D18"/>
    <w:rsid w:val="00135197"/>
    <w:rsid w:val="00143851"/>
    <w:rsid w:val="00152840"/>
    <w:rsid w:val="00153590"/>
    <w:rsid w:val="00166A05"/>
    <w:rsid w:val="00172DB7"/>
    <w:rsid w:val="00177855"/>
    <w:rsid w:val="0018000E"/>
    <w:rsid w:val="001914DD"/>
    <w:rsid w:val="001A5B87"/>
    <w:rsid w:val="001B5323"/>
    <w:rsid w:val="001C68DE"/>
    <w:rsid w:val="001D1AB5"/>
    <w:rsid w:val="001E547E"/>
    <w:rsid w:val="00215E3C"/>
    <w:rsid w:val="002234AB"/>
    <w:rsid w:val="00232403"/>
    <w:rsid w:val="0025612C"/>
    <w:rsid w:val="0028236F"/>
    <w:rsid w:val="0029586F"/>
    <w:rsid w:val="002A08F4"/>
    <w:rsid w:val="002A543A"/>
    <w:rsid w:val="002A5969"/>
    <w:rsid w:val="002F66F2"/>
    <w:rsid w:val="003079F2"/>
    <w:rsid w:val="00313D72"/>
    <w:rsid w:val="00363AF7"/>
    <w:rsid w:val="003725B4"/>
    <w:rsid w:val="003741D1"/>
    <w:rsid w:val="00377BBB"/>
    <w:rsid w:val="00396B5E"/>
    <w:rsid w:val="003A4ABA"/>
    <w:rsid w:val="003C2F87"/>
    <w:rsid w:val="003C6DBF"/>
    <w:rsid w:val="003C7768"/>
    <w:rsid w:val="00404298"/>
    <w:rsid w:val="00405C14"/>
    <w:rsid w:val="00413A97"/>
    <w:rsid w:val="004216E3"/>
    <w:rsid w:val="00433A77"/>
    <w:rsid w:val="004478F0"/>
    <w:rsid w:val="00451AB3"/>
    <w:rsid w:val="00482032"/>
    <w:rsid w:val="004868CE"/>
    <w:rsid w:val="004A2EB8"/>
    <w:rsid w:val="004D6DD7"/>
    <w:rsid w:val="00502933"/>
    <w:rsid w:val="00527705"/>
    <w:rsid w:val="0053093E"/>
    <w:rsid w:val="00562C81"/>
    <w:rsid w:val="00572239"/>
    <w:rsid w:val="00576516"/>
    <w:rsid w:val="005904CC"/>
    <w:rsid w:val="00591C43"/>
    <w:rsid w:val="005C12EC"/>
    <w:rsid w:val="005C3B02"/>
    <w:rsid w:val="005C5F5B"/>
    <w:rsid w:val="005F59AF"/>
    <w:rsid w:val="005F5C2D"/>
    <w:rsid w:val="005F65C2"/>
    <w:rsid w:val="00602D73"/>
    <w:rsid w:val="00614237"/>
    <w:rsid w:val="00616C2C"/>
    <w:rsid w:val="00635B86"/>
    <w:rsid w:val="00645A81"/>
    <w:rsid w:val="00654292"/>
    <w:rsid w:val="00675268"/>
    <w:rsid w:val="00690747"/>
    <w:rsid w:val="006C305D"/>
    <w:rsid w:val="007059D5"/>
    <w:rsid w:val="00720256"/>
    <w:rsid w:val="00731AF6"/>
    <w:rsid w:val="00745E37"/>
    <w:rsid w:val="007616DF"/>
    <w:rsid w:val="00770728"/>
    <w:rsid w:val="00785A4D"/>
    <w:rsid w:val="007922F1"/>
    <w:rsid w:val="00796EDA"/>
    <w:rsid w:val="007A13F7"/>
    <w:rsid w:val="007D28BE"/>
    <w:rsid w:val="007F3D46"/>
    <w:rsid w:val="00832DB8"/>
    <w:rsid w:val="00874B01"/>
    <w:rsid w:val="00881968"/>
    <w:rsid w:val="00881970"/>
    <w:rsid w:val="00887BA2"/>
    <w:rsid w:val="008934C0"/>
    <w:rsid w:val="008D4ED6"/>
    <w:rsid w:val="008E4746"/>
    <w:rsid w:val="008E5022"/>
    <w:rsid w:val="008F2D3C"/>
    <w:rsid w:val="00905241"/>
    <w:rsid w:val="00910EAF"/>
    <w:rsid w:val="00934B80"/>
    <w:rsid w:val="00946010"/>
    <w:rsid w:val="009532D3"/>
    <w:rsid w:val="00960889"/>
    <w:rsid w:val="0096626B"/>
    <w:rsid w:val="00983A27"/>
    <w:rsid w:val="009952FD"/>
    <w:rsid w:val="009B0EE7"/>
    <w:rsid w:val="009F0704"/>
    <w:rsid w:val="00A0083D"/>
    <w:rsid w:val="00A00B0E"/>
    <w:rsid w:val="00A056E8"/>
    <w:rsid w:val="00A12E46"/>
    <w:rsid w:val="00A21636"/>
    <w:rsid w:val="00A322E3"/>
    <w:rsid w:val="00A33303"/>
    <w:rsid w:val="00A35EF0"/>
    <w:rsid w:val="00A42EE1"/>
    <w:rsid w:val="00A42F38"/>
    <w:rsid w:val="00A56EF8"/>
    <w:rsid w:val="00A579BF"/>
    <w:rsid w:val="00A72516"/>
    <w:rsid w:val="00A9005B"/>
    <w:rsid w:val="00AA67F1"/>
    <w:rsid w:val="00AB0CC2"/>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A390C"/>
    <w:rsid w:val="00BC2544"/>
    <w:rsid w:val="00BC39C1"/>
    <w:rsid w:val="00BD12D3"/>
    <w:rsid w:val="00BD38DE"/>
    <w:rsid w:val="00BD7B7F"/>
    <w:rsid w:val="00BD7ED8"/>
    <w:rsid w:val="00C02CA8"/>
    <w:rsid w:val="00C060E5"/>
    <w:rsid w:val="00C22E18"/>
    <w:rsid w:val="00C2309F"/>
    <w:rsid w:val="00C33898"/>
    <w:rsid w:val="00C52CA2"/>
    <w:rsid w:val="00C77508"/>
    <w:rsid w:val="00C91D86"/>
    <w:rsid w:val="00C942F6"/>
    <w:rsid w:val="00CC069B"/>
    <w:rsid w:val="00CC1C96"/>
    <w:rsid w:val="00CF4B2C"/>
    <w:rsid w:val="00D12E72"/>
    <w:rsid w:val="00D44864"/>
    <w:rsid w:val="00D545D8"/>
    <w:rsid w:val="00D91D6B"/>
    <w:rsid w:val="00D977C0"/>
    <w:rsid w:val="00DC0C87"/>
    <w:rsid w:val="00DC5A89"/>
    <w:rsid w:val="00DF1818"/>
    <w:rsid w:val="00E00E92"/>
    <w:rsid w:val="00E0696D"/>
    <w:rsid w:val="00E168CA"/>
    <w:rsid w:val="00E2088C"/>
    <w:rsid w:val="00E33212"/>
    <w:rsid w:val="00E66F5C"/>
    <w:rsid w:val="00E955B3"/>
    <w:rsid w:val="00EB51BF"/>
    <w:rsid w:val="00EC0EC4"/>
    <w:rsid w:val="00EC74AC"/>
    <w:rsid w:val="00EF493A"/>
    <w:rsid w:val="00F06CC4"/>
    <w:rsid w:val="00F163FE"/>
    <w:rsid w:val="00F17DAA"/>
    <w:rsid w:val="00F275A1"/>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3.xml><?xml version="1.0" encoding="utf-8"?>
<ds:datastoreItem xmlns:ds="http://schemas.openxmlformats.org/officeDocument/2006/customXml" ds:itemID="{DE670F66-B1FF-4515-AA5E-7FA1F02F39ED}"/>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3</TotalTime>
  <Pages>9</Pages>
  <Words>3551</Words>
  <Characters>22516</Characters>
  <Application>Microsoft Office Word</Application>
  <DocSecurity>0</DocSecurity>
  <Lines>562</Lines>
  <Paragraphs>289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Strategic review of and update to the programme of work on protected areas in the context of the Kunming-Montreal Global Biodiversity Framework</vt:lpstr>
      <vt:lpstr>Strategic review of and update to the programme of work on protected areas in the context of the Kunming-Montreal Global Biodiversity Framework</vt:lpstr>
    </vt:vector>
  </TitlesOfParts>
  <Company/>
  <LinksUpToDate>false</LinksUpToDate>
  <CharactersWithSpaces>25778</CharactersWithSpaces>
  <SharedDoc>false</SharedDoc>
  <HLinks>
    <vt:vector size="66" baseType="variant">
      <vt:variant>
        <vt:i4>7209057</vt:i4>
      </vt:variant>
      <vt:variant>
        <vt:i4>15</vt:i4>
      </vt:variant>
      <vt:variant>
        <vt:i4>0</vt:i4>
      </vt:variant>
      <vt:variant>
        <vt:i4>5</vt:i4>
      </vt:variant>
      <vt:variant>
        <vt:lpwstr>https://www.cbd.int/decisions/cop/?m=cop-16</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 strategic review of and update to the programme of work on protected areas</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cp:lastPrinted>2025-06-26T05:14:00Z</cp:lastPrinted>
  <dcterms:created xsi:type="dcterms:W3CDTF">2026-07-29T05:09:00Z</dcterms:created>
  <dcterms:modified xsi:type="dcterms:W3CDTF">2026-07-29T05:11:00Z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0x01010069BFACF6D92CD24AA50050CE23F68F74</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