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91" w:type="dxa"/>
        <w:tblInd w:w="-284" w:type="dxa"/>
        <w:tblLayout w:type="fixed"/>
        <w:tblLook w:val="04A0" w:firstRow="1" w:lastRow="0" w:firstColumn="1" w:lastColumn="0" w:noHBand="0" w:noVBand="1"/>
      </w:tblPr>
      <w:tblGrid>
        <w:gridCol w:w="976"/>
        <w:gridCol w:w="1293"/>
        <w:gridCol w:w="2410"/>
        <w:gridCol w:w="5812"/>
      </w:tblGrid>
      <w:tr w:rsidR="005E64B5" w:rsidRPr="00957511" w14:paraId="09D8780D" w14:textId="77777777" w:rsidTr="004F128E">
        <w:tc>
          <w:tcPr>
            <w:tcW w:w="976" w:type="dxa"/>
            <w:tcBorders>
              <w:bottom w:val="single" w:sz="8" w:space="0" w:color="auto"/>
            </w:tcBorders>
            <w:shd w:val="clear" w:color="auto" w:fill="auto"/>
            <w:vAlign w:val="bottom"/>
          </w:tcPr>
          <w:p w14:paraId="7D252232" w14:textId="77777777" w:rsidR="005E64B5" w:rsidRPr="00957511" w:rsidRDefault="005E64B5" w:rsidP="004F128E">
            <w:pPr>
              <w:spacing w:after="120"/>
              <w:rPr>
                <w:rFonts w:eastAsia="DengXian"/>
                <w:lang w:val="es-419"/>
              </w:rPr>
            </w:pPr>
            <w:bookmarkStart w:id="0" w:name="_Hlk137651738"/>
            <w:r w:rsidRPr="00957511">
              <w:rPr>
                <w:rFonts w:eastAsia="DengXian"/>
                <w:lang w:val="es-419"/>
              </w:rPr>
              <w:drawing>
                <wp:inline distT="0" distB="0" distL="0" distR="0" wp14:anchorId="2D7FD530" wp14:editId="1C224DB5">
                  <wp:extent cx="473710" cy="407670"/>
                  <wp:effectExtent l="0" t="0" r="2540" b="0"/>
                  <wp:docPr id="1169364684"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6395443"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3710" cy="407670"/>
                          </a:xfrm>
                          <a:prstGeom prst="rect">
                            <a:avLst/>
                          </a:prstGeom>
                          <a:noFill/>
                          <a:ln>
                            <a:noFill/>
                          </a:ln>
                        </pic:spPr>
                      </pic:pic>
                    </a:graphicData>
                  </a:graphic>
                </wp:inline>
              </w:drawing>
            </w:r>
          </w:p>
        </w:tc>
        <w:tc>
          <w:tcPr>
            <w:tcW w:w="1293" w:type="dxa"/>
            <w:tcBorders>
              <w:bottom w:val="single" w:sz="8" w:space="0" w:color="auto"/>
            </w:tcBorders>
            <w:shd w:val="clear" w:color="auto" w:fill="auto"/>
            <w:tcFitText/>
            <w:vAlign w:val="bottom"/>
          </w:tcPr>
          <w:p w14:paraId="149DD5F9" w14:textId="1FB717AD" w:rsidR="005E64B5" w:rsidRPr="00957511" w:rsidRDefault="004C25C6" w:rsidP="004F128E">
            <w:pPr>
              <w:spacing w:after="120"/>
              <w:rPr>
                <w:rFonts w:eastAsia="DengXian"/>
                <w:lang w:val="es-419"/>
              </w:rPr>
            </w:pPr>
            <w:r w:rsidRPr="001857A3">
              <w:rPr>
                <w:noProof/>
                <w14:ligatures w14:val="standardContextual"/>
              </w:rPr>
              <w:drawing>
                <wp:inline distT="0" distB="0" distL="0" distR="0" wp14:anchorId="4E140A3C" wp14:editId="71D97716">
                  <wp:extent cx="611015" cy="349151"/>
                  <wp:effectExtent l="0" t="0" r="0" b="0"/>
                  <wp:docPr id="1521836855"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836855" name="Imagen 1" descr="Forma&#10;&#10;Descripción generada automáticamente con confianza media"/>
                          <pic:cNvPicPr/>
                        </pic:nvPicPr>
                        <pic:blipFill>
                          <a:blip r:embed="rId11">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8222" w:type="dxa"/>
            <w:gridSpan w:val="2"/>
            <w:tcBorders>
              <w:bottom w:val="single" w:sz="8" w:space="0" w:color="auto"/>
            </w:tcBorders>
            <w:shd w:val="clear" w:color="auto" w:fill="auto"/>
            <w:vAlign w:val="bottom"/>
          </w:tcPr>
          <w:p w14:paraId="0626640A" w14:textId="4863097A" w:rsidR="005E64B5" w:rsidRPr="00957511" w:rsidRDefault="005E64B5" w:rsidP="005F2ABB">
            <w:pPr>
              <w:pStyle w:val="ABSymbol"/>
              <w:ind w:left="432"/>
              <w:rPr>
                <w:lang w:val="es-419"/>
              </w:rPr>
            </w:pPr>
            <w:r w:rsidRPr="00957511">
              <w:rPr>
                <w:sz w:val="40"/>
                <w:szCs w:val="40"/>
                <w:lang w:val="es-419"/>
              </w:rPr>
              <w:t>CBD</w:t>
            </w:r>
            <w:r w:rsidRPr="00957511">
              <w:rPr>
                <w:lang w:val="es-419"/>
              </w:rPr>
              <w:t>/COP/16</w:t>
            </w:r>
            <w:r w:rsidR="003348A1" w:rsidRPr="00957511">
              <w:rPr>
                <w:szCs w:val="40"/>
                <w:lang w:val="es-419"/>
              </w:rPr>
              <w:t>/</w:t>
            </w:r>
            <w:r w:rsidRPr="00957511">
              <w:rPr>
                <w:lang w:val="es-419"/>
              </w:rPr>
              <w:t>WG</w:t>
            </w:r>
            <w:r w:rsidRPr="00957511">
              <w:rPr>
                <w:szCs w:val="40"/>
                <w:lang w:val="es-419"/>
              </w:rPr>
              <w:t>.I/CRP.13</w:t>
            </w:r>
            <w:r w:rsidR="003348A1" w:rsidRPr="00957511">
              <w:rPr>
                <w:szCs w:val="40"/>
                <w:lang w:val="es-419"/>
              </w:rPr>
              <w:t>-</w:t>
            </w:r>
            <w:r w:rsidR="003348A1" w:rsidRPr="00957511">
              <w:rPr>
                <w:sz w:val="40"/>
                <w:szCs w:val="40"/>
                <w:lang w:val="es-419"/>
              </w:rPr>
              <w:t>CBD</w:t>
            </w:r>
            <w:r w:rsidR="003348A1" w:rsidRPr="00957511">
              <w:rPr>
                <w:lang w:val="es-419"/>
              </w:rPr>
              <w:t>/CP/MOP/</w:t>
            </w:r>
            <w:r w:rsidR="000D6864" w:rsidRPr="00957511">
              <w:rPr>
                <w:lang w:val="es-419"/>
              </w:rPr>
              <w:t>11/</w:t>
            </w:r>
            <w:r w:rsidR="003348A1" w:rsidRPr="00957511">
              <w:rPr>
                <w:szCs w:val="40"/>
                <w:lang w:val="es-419"/>
              </w:rPr>
              <w:t>WG.I/CRP</w:t>
            </w:r>
            <w:r w:rsidR="008C6955" w:rsidRPr="00957511">
              <w:rPr>
                <w:szCs w:val="40"/>
                <w:lang w:val="es-419"/>
              </w:rPr>
              <w:t>.4</w:t>
            </w:r>
            <w:r w:rsidR="00B23A7C" w:rsidRPr="00957511">
              <w:rPr>
                <w:szCs w:val="40"/>
                <w:lang w:val="es-419"/>
              </w:rPr>
              <w:t>-</w:t>
            </w:r>
            <w:r w:rsidR="00201FFB" w:rsidRPr="00957511">
              <w:rPr>
                <w:sz w:val="40"/>
                <w:szCs w:val="40"/>
                <w:lang w:val="es-419"/>
              </w:rPr>
              <w:t>CBD</w:t>
            </w:r>
            <w:r w:rsidR="00201FFB" w:rsidRPr="00957511">
              <w:rPr>
                <w:lang w:val="es-419"/>
              </w:rPr>
              <w:t>/NP/MOP/</w:t>
            </w:r>
            <w:r w:rsidR="000D6864" w:rsidRPr="00957511">
              <w:rPr>
                <w:lang w:val="es-419"/>
              </w:rPr>
              <w:t>5/WG.I/CRP.</w:t>
            </w:r>
            <w:r w:rsidR="0012015C" w:rsidRPr="00957511">
              <w:rPr>
                <w:lang w:val="es-419"/>
              </w:rPr>
              <w:t>4</w:t>
            </w:r>
          </w:p>
        </w:tc>
      </w:tr>
      <w:tr w:rsidR="005E64B5" w:rsidRPr="00957511" w14:paraId="15162129" w14:textId="77777777" w:rsidTr="004F128E">
        <w:tc>
          <w:tcPr>
            <w:tcW w:w="4679" w:type="dxa"/>
            <w:gridSpan w:val="3"/>
            <w:tcBorders>
              <w:top w:val="single" w:sz="8" w:space="0" w:color="auto"/>
              <w:bottom w:val="single" w:sz="12" w:space="0" w:color="auto"/>
            </w:tcBorders>
            <w:shd w:val="clear" w:color="auto" w:fill="auto"/>
          </w:tcPr>
          <w:p w14:paraId="508248D6" w14:textId="219701A7" w:rsidR="005E64B5" w:rsidRPr="00957511" w:rsidRDefault="005F2ABB" w:rsidP="004F128E">
            <w:pPr>
              <w:pStyle w:val="Cornernotation"/>
              <w:suppressLineNumbers/>
              <w:suppressAutoHyphens/>
              <w:spacing w:before="120" w:after="120"/>
              <w:ind w:right="0"/>
              <w:rPr>
                <w:lang w:val="es-419"/>
              </w:rPr>
            </w:pPr>
            <w:r w:rsidRPr="00957511">
              <w:rPr>
                <w:b w:val="0"/>
                <w:bCs/>
                <w:lang w:val="es-419"/>
              </w:rPr>
              <w:drawing>
                <wp:inline distT="0" distB="0" distL="0" distR="0" wp14:anchorId="39271E31" wp14:editId="2CBE02F6">
                  <wp:extent cx="2791383" cy="1026243"/>
                  <wp:effectExtent l="0" t="0" r="9525" b="2540"/>
                  <wp:docPr id="414008662" name="Picture 414008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2791383" cy="1026243"/>
                          </a:xfrm>
                          <a:prstGeom prst="rect">
                            <a:avLst/>
                          </a:prstGeom>
                          <a:noFill/>
                        </pic:spPr>
                      </pic:pic>
                    </a:graphicData>
                  </a:graphic>
                </wp:inline>
              </w:drawing>
            </w:r>
          </w:p>
        </w:tc>
        <w:tc>
          <w:tcPr>
            <w:tcW w:w="5812" w:type="dxa"/>
            <w:tcBorders>
              <w:top w:val="single" w:sz="8" w:space="0" w:color="auto"/>
              <w:bottom w:val="single" w:sz="12" w:space="0" w:color="auto"/>
            </w:tcBorders>
            <w:shd w:val="clear" w:color="auto" w:fill="auto"/>
          </w:tcPr>
          <w:p w14:paraId="313129D6" w14:textId="2E463613" w:rsidR="005E64B5" w:rsidRPr="00957511" w:rsidRDefault="005E64B5" w:rsidP="004F128E">
            <w:pPr>
              <w:ind w:left="3009"/>
              <w:rPr>
                <w:rFonts w:eastAsia="DengXian"/>
                <w:sz w:val="20"/>
                <w:szCs w:val="20"/>
                <w:lang w:val="es-419"/>
              </w:rPr>
            </w:pPr>
            <w:r w:rsidRPr="00957511">
              <w:rPr>
                <w:rFonts w:eastAsia="DengXian"/>
                <w:lang w:val="es-419"/>
              </w:rPr>
              <w:t>Di</w:t>
            </w:r>
            <w:r w:rsidR="005F2ABB" w:rsidRPr="00957511">
              <w:rPr>
                <w:rFonts w:eastAsia="DengXian"/>
                <w:sz w:val="20"/>
                <w:szCs w:val="20"/>
                <w:lang w:val="es-419"/>
              </w:rPr>
              <w:t>str.</w:t>
            </w:r>
            <w:r w:rsidRPr="00957511">
              <w:rPr>
                <w:rFonts w:eastAsia="DengXian"/>
                <w:sz w:val="20"/>
                <w:szCs w:val="20"/>
                <w:lang w:val="es-419"/>
              </w:rPr>
              <w:t xml:space="preserve"> </w:t>
            </w:r>
            <w:r w:rsidR="005F2ABB" w:rsidRPr="00957511">
              <w:rPr>
                <w:rFonts w:eastAsia="DengXian"/>
                <w:sz w:val="20"/>
                <w:szCs w:val="20"/>
                <w:lang w:val="es-419"/>
              </w:rPr>
              <w:t>limita</w:t>
            </w:r>
            <w:r w:rsidRPr="00957511">
              <w:rPr>
                <w:rFonts w:eastAsia="DengXian"/>
                <w:sz w:val="20"/>
                <w:szCs w:val="20"/>
                <w:lang w:val="es-419"/>
              </w:rPr>
              <w:t>d</w:t>
            </w:r>
            <w:r w:rsidR="005F2ABB" w:rsidRPr="00957511">
              <w:rPr>
                <w:rFonts w:eastAsia="DengXian"/>
                <w:sz w:val="20"/>
                <w:szCs w:val="20"/>
                <w:lang w:val="es-419"/>
              </w:rPr>
              <w:t>a</w:t>
            </w:r>
          </w:p>
          <w:p w14:paraId="461EC664" w14:textId="5BE7899B" w:rsidR="005E64B5" w:rsidRPr="00957511" w:rsidRDefault="006C520B" w:rsidP="004F128E">
            <w:pPr>
              <w:ind w:left="3009"/>
              <w:rPr>
                <w:rFonts w:eastAsia="DengXian"/>
                <w:sz w:val="20"/>
                <w:szCs w:val="20"/>
                <w:lang w:val="es-419"/>
              </w:rPr>
            </w:pPr>
            <w:r w:rsidRPr="00957511">
              <w:rPr>
                <w:rFonts w:eastAsia="DengXian"/>
                <w:sz w:val="20"/>
                <w:szCs w:val="20"/>
                <w:lang w:val="es-419"/>
              </w:rPr>
              <w:t>31</w:t>
            </w:r>
            <w:r w:rsidR="005E64B5" w:rsidRPr="00957511">
              <w:rPr>
                <w:rFonts w:eastAsia="DengXian"/>
                <w:sz w:val="20"/>
                <w:szCs w:val="20"/>
                <w:lang w:val="es-419"/>
              </w:rPr>
              <w:t xml:space="preserve"> </w:t>
            </w:r>
            <w:r w:rsidR="005F2ABB" w:rsidRPr="00957511">
              <w:rPr>
                <w:rFonts w:eastAsia="DengXian"/>
                <w:sz w:val="20"/>
                <w:szCs w:val="20"/>
                <w:lang w:val="es-419"/>
              </w:rPr>
              <w:t>de o</w:t>
            </w:r>
            <w:r w:rsidRPr="00957511">
              <w:rPr>
                <w:rFonts w:eastAsia="DengXian"/>
                <w:sz w:val="20"/>
                <w:szCs w:val="20"/>
                <w:lang w:val="es-419"/>
              </w:rPr>
              <w:t>ct</w:t>
            </w:r>
            <w:r w:rsidR="005F2ABB" w:rsidRPr="00957511">
              <w:rPr>
                <w:rFonts w:eastAsia="DengXian"/>
                <w:sz w:val="20"/>
                <w:szCs w:val="20"/>
                <w:lang w:val="es-419"/>
              </w:rPr>
              <w:t>u</w:t>
            </w:r>
            <w:r w:rsidRPr="00957511">
              <w:rPr>
                <w:rFonts w:eastAsia="DengXian"/>
                <w:sz w:val="20"/>
                <w:szCs w:val="20"/>
                <w:lang w:val="es-419"/>
              </w:rPr>
              <w:t>br</w:t>
            </w:r>
            <w:r w:rsidR="005F2ABB" w:rsidRPr="00957511">
              <w:rPr>
                <w:rFonts w:eastAsia="DengXian"/>
                <w:sz w:val="20"/>
                <w:szCs w:val="20"/>
                <w:lang w:val="es-419"/>
              </w:rPr>
              <w:t>e</w:t>
            </w:r>
            <w:r w:rsidRPr="00957511">
              <w:rPr>
                <w:rFonts w:eastAsia="DengXian"/>
                <w:sz w:val="20"/>
                <w:szCs w:val="20"/>
                <w:lang w:val="es-419"/>
              </w:rPr>
              <w:t xml:space="preserve"> </w:t>
            </w:r>
            <w:r w:rsidR="005F2ABB" w:rsidRPr="00957511">
              <w:rPr>
                <w:rFonts w:eastAsia="DengXian"/>
                <w:sz w:val="20"/>
                <w:szCs w:val="20"/>
                <w:lang w:val="es-419"/>
              </w:rPr>
              <w:t xml:space="preserve">de </w:t>
            </w:r>
            <w:r w:rsidR="005E64B5" w:rsidRPr="00957511">
              <w:rPr>
                <w:rFonts w:eastAsia="DengXian"/>
                <w:sz w:val="20"/>
                <w:szCs w:val="20"/>
                <w:lang w:val="es-419"/>
              </w:rPr>
              <w:t>2024</w:t>
            </w:r>
          </w:p>
          <w:p w14:paraId="25ADC764" w14:textId="03FDA039" w:rsidR="005E64B5" w:rsidRPr="00957511" w:rsidRDefault="005F2ABB" w:rsidP="004F128E">
            <w:pPr>
              <w:ind w:left="3009"/>
              <w:rPr>
                <w:rFonts w:eastAsia="DengXian"/>
                <w:sz w:val="20"/>
                <w:szCs w:val="20"/>
                <w:lang w:val="es-419"/>
              </w:rPr>
            </w:pPr>
            <w:r w:rsidRPr="00957511">
              <w:rPr>
                <w:rFonts w:eastAsia="DengXian"/>
                <w:sz w:val="20"/>
                <w:szCs w:val="20"/>
                <w:lang w:val="es-419"/>
              </w:rPr>
              <w:t>Español</w:t>
            </w:r>
          </w:p>
          <w:p w14:paraId="16C711BC" w14:textId="5B23D7C2" w:rsidR="005E64B5" w:rsidRPr="00957511" w:rsidRDefault="005E64B5" w:rsidP="004F128E">
            <w:pPr>
              <w:ind w:left="3009"/>
              <w:rPr>
                <w:rFonts w:eastAsia="DengXian"/>
                <w:sz w:val="20"/>
                <w:szCs w:val="20"/>
                <w:lang w:val="es-419"/>
              </w:rPr>
            </w:pPr>
            <w:r w:rsidRPr="00957511">
              <w:rPr>
                <w:rFonts w:eastAsia="DengXian"/>
                <w:sz w:val="20"/>
                <w:szCs w:val="20"/>
                <w:lang w:val="es-419"/>
              </w:rPr>
              <w:t xml:space="preserve">Original: </w:t>
            </w:r>
            <w:r w:rsidR="005F2ABB" w:rsidRPr="00957511">
              <w:rPr>
                <w:rFonts w:eastAsia="DengXian"/>
                <w:sz w:val="20"/>
                <w:szCs w:val="20"/>
                <w:lang w:val="es-419"/>
              </w:rPr>
              <w:t>i</w:t>
            </w:r>
            <w:r w:rsidRPr="00957511">
              <w:rPr>
                <w:rFonts w:eastAsia="DengXian"/>
                <w:sz w:val="20"/>
                <w:szCs w:val="20"/>
                <w:lang w:val="es-419"/>
              </w:rPr>
              <w:t>ngl</w:t>
            </w:r>
            <w:r w:rsidR="005F2ABB" w:rsidRPr="00957511">
              <w:rPr>
                <w:rFonts w:eastAsia="DengXian"/>
                <w:sz w:val="20"/>
                <w:szCs w:val="20"/>
                <w:lang w:val="es-419"/>
              </w:rPr>
              <w:t>é</w:t>
            </w:r>
            <w:r w:rsidRPr="00957511">
              <w:rPr>
                <w:rFonts w:eastAsia="DengXian"/>
                <w:sz w:val="20"/>
                <w:szCs w:val="20"/>
                <w:lang w:val="es-419"/>
              </w:rPr>
              <w:t>s</w:t>
            </w:r>
          </w:p>
          <w:p w14:paraId="6E001AEE" w14:textId="77777777" w:rsidR="005E64B5" w:rsidRPr="00957511" w:rsidRDefault="005E64B5" w:rsidP="004F128E">
            <w:pPr>
              <w:rPr>
                <w:rFonts w:eastAsia="DengXian"/>
                <w:lang w:val="es-419"/>
              </w:rPr>
            </w:pPr>
          </w:p>
        </w:tc>
      </w:tr>
    </w:tbl>
    <w:p w14:paraId="0D02EFC0" w14:textId="77777777" w:rsidR="005E64B5" w:rsidRPr="00957511" w:rsidRDefault="005E64B5" w:rsidP="005E64B5">
      <w:pPr>
        <w:pStyle w:val="AISpacer"/>
        <w:rPr>
          <w:lang w:val="es-419"/>
        </w:rPr>
      </w:pPr>
    </w:p>
    <w:tbl>
      <w:tblPr>
        <w:tblW w:w="10495" w:type="dxa"/>
        <w:tblInd w:w="-289" w:type="dxa"/>
        <w:tblLayout w:type="fixed"/>
        <w:tblCellMar>
          <w:left w:w="0" w:type="dxa"/>
          <w:right w:w="0" w:type="dxa"/>
        </w:tblCellMar>
        <w:tblLook w:val="04A0" w:firstRow="1" w:lastRow="0" w:firstColumn="1" w:lastColumn="0" w:noHBand="0" w:noVBand="1"/>
      </w:tblPr>
      <w:tblGrid>
        <w:gridCol w:w="3120"/>
        <w:gridCol w:w="3120"/>
        <w:gridCol w:w="4255"/>
      </w:tblGrid>
      <w:tr w:rsidR="005E64B5" w:rsidRPr="00957511" w14:paraId="7A19091F" w14:textId="77777777" w:rsidTr="004F128E">
        <w:trPr>
          <w:trHeight w:val="2890"/>
        </w:trPr>
        <w:tc>
          <w:tcPr>
            <w:tcW w:w="3119" w:type="dxa"/>
            <w:shd w:val="clear" w:color="auto" w:fill="auto"/>
            <w:tcMar>
              <w:left w:w="108" w:type="dxa"/>
              <w:right w:w="108" w:type="dxa"/>
            </w:tcMar>
          </w:tcPr>
          <w:p w14:paraId="4725B3AD" w14:textId="77777777" w:rsidR="005F2ABB" w:rsidRPr="00957511" w:rsidRDefault="005F2ABB" w:rsidP="005F2ABB">
            <w:pPr>
              <w:pStyle w:val="AFCorNot12Bold"/>
              <w:rPr>
                <w:bCs/>
                <w:lang w:val="es-419"/>
              </w:rPr>
            </w:pPr>
            <w:r w:rsidRPr="00957511">
              <w:rPr>
                <w:lang w:val="es-419"/>
              </w:rPr>
              <w:t>Conferencia de las Partes en el Convenio sobre la Diversidad Biológica</w:t>
            </w:r>
          </w:p>
          <w:p w14:paraId="0C6ABD6E" w14:textId="77777777" w:rsidR="005F2ABB" w:rsidRPr="00957511" w:rsidRDefault="005F2ABB" w:rsidP="005F2ABB">
            <w:pPr>
              <w:pStyle w:val="AFCorNotBold"/>
              <w:rPr>
                <w:lang w:val="es-419"/>
              </w:rPr>
            </w:pPr>
            <w:bookmarkStart w:id="1" w:name="CBDMeetingName2"/>
            <w:r w:rsidRPr="00957511">
              <w:rPr>
                <w:lang w:val="es-419"/>
              </w:rPr>
              <w:t>16ª reunión</w:t>
            </w:r>
            <w:bookmarkEnd w:id="1"/>
          </w:p>
          <w:p w14:paraId="75F1E6AC" w14:textId="77777777" w:rsidR="005F2ABB" w:rsidRPr="00957511" w:rsidRDefault="005F2ABB" w:rsidP="005F2ABB">
            <w:pPr>
              <w:pStyle w:val="AFCorNotNormal"/>
              <w:jc w:val="left"/>
              <w:rPr>
                <w:lang w:val="es-419"/>
              </w:rPr>
            </w:pPr>
            <w:r w:rsidRPr="00957511">
              <w:rPr>
                <w:lang w:val="es-419"/>
              </w:rPr>
              <w:t>Cali (Colombia), 21 de octubre a 1 de noviembre de 2024</w:t>
            </w:r>
          </w:p>
          <w:p w14:paraId="4405DC25" w14:textId="4AB7168D" w:rsidR="005E64B5" w:rsidRPr="00957511" w:rsidRDefault="005F2ABB" w:rsidP="005F2ABB">
            <w:pPr>
              <w:pStyle w:val="AFCorNotNormal"/>
              <w:jc w:val="left"/>
              <w:rPr>
                <w:lang w:val="es-419"/>
              </w:rPr>
            </w:pPr>
            <w:r w:rsidRPr="00957511">
              <w:rPr>
                <w:lang w:val="es-419"/>
              </w:rPr>
              <w:t>Tema </w:t>
            </w:r>
            <w:r w:rsidR="006C520B" w:rsidRPr="00957511">
              <w:rPr>
                <w:lang w:val="es-419"/>
              </w:rPr>
              <w:t>27</w:t>
            </w:r>
            <w:r w:rsidR="005E64B5" w:rsidRPr="00957511">
              <w:rPr>
                <w:lang w:val="es-419"/>
              </w:rPr>
              <w:t xml:space="preserve"> </w:t>
            </w:r>
            <w:r w:rsidRPr="00957511">
              <w:rPr>
                <w:lang w:val="es-419"/>
              </w:rPr>
              <w:t>del programa</w:t>
            </w:r>
          </w:p>
          <w:p w14:paraId="18E4718C" w14:textId="2574AF06" w:rsidR="005E64B5" w:rsidRPr="00957511" w:rsidRDefault="005F2ABB" w:rsidP="006C520B">
            <w:pPr>
              <w:pStyle w:val="AFCorNotBold"/>
              <w:jc w:val="left"/>
              <w:rPr>
                <w:lang w:val="es-419"/>
              </w:rPr>
            </w:pPr>
            <w:r w:rsidRPr="00957511">
              <w:rPr>
                <w:lang w:val="es-419"/>
              </w:rPr>
              <w:t>Revisión de la eficacia de los procesos del Convenio y sus Protocolos</w:t>
            </w:r>
          </w:p>
          <w:p w14:paraId="2FDB4106" w14:textId="316112B2" w:rsidR="006C520B" w:rsidRPr="00957511" w:rsidRDefault="005F2ABB" w:rsidP="006C520B">
            <w:pPr>
              <w:pStyle w:val="AFCorNotNormal"/>
              <w:jc w:val="left"/>
              <w:rPr>
                <w:lang w:val="es-419"/>
              </w:rPr>
            </w:pPr>
            <w:r w:rsidRPr="00957511">
              <w:rPr>
                <w:lang w:val="es-419"/>
              </w:rPr>
              <w:t>Gr</w:t>
            </w:r>
            <w:r w:rsidR="006C520B" w:rsidRPr="00957511">
              <w:rPr>
                <w:lang w:val="es-419"/>
              </w:rPr>
              <w:t>up</w:t>
            </w:r>
            <w:r w:rsidRPr="00957511">
              <w:rPr>
                <w:lang w:val="es-419"/>
              </w:rPr>
              <w:t>o de Trabajo</w:t>
            </w:r>
            <w:r w:rsidR="006C520B" w:rsidRPr="00957511">
              <w:rPr>
                <w:lang w:val="es-419"/>
              </w:rPr>
              <w:t xml:space="preserve"> I</w:t>
            </w:r>
          </w:p>
        </w:tc>
        <w:tc>
          <w:tcPr>
            <w:tcW w:w="3119" w:type="dxa"/>
            <w:shd w:val="clear" w:color="auto" w:fill="auto"/>
            <w:tcMar>
              <w:left w:w="108" w:type="dxa"/>
              <w:right w:w="108" w:type="dxa"/>
            </w:tcMar>
          </w:tcPr>
          <w:p w14:paraId="0FD04B81" w14:textId="77777777" w:rsidR="005F2ABB" w:rsidRPr="00957511" w:rsidRDefault="005F2ABB" w:rsidP="005F2ABB">
            <w:pPr>
              <w:pStyle w:val="AFCorNot12Bold"/>
              <w:rPr>
                <w:bCs/>
                <w:lang w:val="es-419"/>
              </w:rPr>
            </w:pPr>
            <w:r w:rsidRPr="00957511">
              <w:rPr>
                <w:lang w:val="es-419"/>
              </w:rPr>
              <w:t xml:space="preserve">Conferencia de las Partes en el Convenio sobre la Diversidad Biológica que actúa como reunión de las Partes en el Protocolo de Cartagena sobre Seguridad de la Biotecnología </w:t>
            </w:r>
          </w:p>
          <w:p w14:paraId="44ED58F2" w14:textId="77777777" w:rsidR="005F2ABB" w:rsidRPr="00957511" w:rsidRDefault="005F2ABB" w:rsidP="005F2ABB">
            <w:pPr>
              <w:pStyle w:val="AFCorNotBold"/>
              <w:rPr>
                <w:lang w:val="es-419"/>
              </w:rPr>
            </w:pPr>
            <w:r w:rsidRPr="00957511">
              <w:rPr>
                <w:lang w:val="es-419"/>
              </w:rPr>
              <w:t>11ª reunión</w:t>
            </w:r>
          </w:p>
          <w:p w14:paraId="607A27E2" w14:textId="77777777" w:rsidR="005F2ABB" w:rsidRPr="00957511" w:rsidRDefault="005F2ABB" w:rsidP="005F2ABB">
            <w:pPr>
              <w:pStyle w:val="AFCorNotBold"/>
              <w:jc w:val="left"/>
              <w:rPr>
                <w:b w:val="0"/>
                <w:lang w:val="es-419"/>
              </w:rPr>
            </w:pPr>
            <w:r w:rsidRPr="00957511">
              <w:rPr>
                <w:b w:val="0"/>
                <w:lang w:val="es-419"/>
              </w:rPr>
              <w:t>Cali (Colombia), 21 de octubre a 1 de noviembre de 2024</w:t>
            </w:r>
          </w:p>
          <w:p w14:paraId="5EBF1368" w14:textId="146023D9" w:rsidR="005E64B5" w:rsidRPr="00957511" w:rsidRDefault="005F2ABB" w:rsidP="005F2ABB">
            <w:pPr>
              <w:pStyle w:val="AFCorNotNormal"/>
              <w:jc w:val="left"/>
              <w:rPr>
                <w:lang w:val="es-419"/>
              </w:rPr>
            </w:pPr>
            <w:r w:rsidRPr="00957511">
              <w:rPr>
                <w:lang w:val="es-419"/>
              </w:rPr>
              <w:t>Tema </w:t>
            </w:r>
            <w:r w:rsidR="00075930" w:rsidRPr="00957511">
              <w:rPr>
                <w:lang w:val="es-419"/>
              </w:rPr>
              <w:t>10</w:t>
            </w:r>
            <w:r w:rsidR="005E64B5" w:rsidRPr="00957511">
              <w:rPr>
                <w:lang w:val="es-419"/>
              </w:rPr>
              <w:t xml:space="preserve"> </w:t>
            </w:r>
            <w:r w:rsidRPr="00957511">
              <w:rPr>
                <w:lang w:val="es-419"/>
              </w:rPr>
              <w:t>del programa</w:t>
            </w:r>
          </w:p>
          <w:p w14:paraId="4CA9C477" w14:textId="77777777" w:rsidR="005F2ABB" w:rsidRPr="00957511" w:rsidRDefault="005F2ABB" w:rsidP="005F2ABB">
            <w:pPr>
              <w:pStyle w:val="AFCorNotBold"/>
              <w:jc w:val="left"/>
              <w:rPr>
                <w:lang w:val="es-419"/>
              </w:rPr>
            </w:pPr>
            <w:r w:rsidRPr="00957511">
              <w:rPr>
                <w:lang w:val="es-419"/>
              </w:rPr>
              <w:t>Revisión de la eficacia de los procesos del Convenio y sus Protocolos</w:t>
            </w:r>
          </w:p>
          <w:p w14:paraId="63585DF6" w14:textId="27E2F68D" w:rsidR="005C3D3B" w:rsidRPr="00957511" w:rsidRDefault="005F2ABB" w:rsidP="005F2ABB">
            <w:pPr>
              <w:pStyle w:val="AFCorNotNormal"/>
              <w:rPr>
                <w:lang w:val="es-419"/>
              </w:rPr>
            </w:pPr>
            <w:r w:rsidRPr="00957511">
              <w:rPr>
                <w:lang w:val="es-419"/>
              </w:rPr>
              <w:t>Grupo de Trabajo I</w:t>
            </w:r>
          </w:p>
        </w:tc>
        <w:tc>
          <w:tcPr>
            <w:tcW w:w="4253" w:type="dxa"/>
            <w:shd w:val="clear" w:color="auto" w:fill="auto"/>
            <w:tcMar>
              <w:left w:w="108" w:type="dxa"/>
              <w:right w:w="108" w:type="dxa"/>
            </w:tcMar>
          </w:tcPr>
          <w:p w14:paraId="4A8AFBE4" w14:textId="77777777" w:rsidR="005F2ABB" w:rsidRPr="00957511" w:rsidRDefault="005F2ABB" w:rsidP="005F2ABB">
            <w:pPr>
              <w:pStyle w:val="AFCorNot12Bold"/>
              <w:rPr>
                <w:lang w:val="es-419"/>
              </w:rPr>
            </w:pPr>
            <w:r w:rsidRPr="00957511">
              <w:rPr>
                <w:lang w:val="es-419"/>
              </w:rP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14:paraId="50EE262E" w14:textId="77777777" w:rsidR="005F2ABB" w:rsidRPr="00957511" w:rsidRDefault="005F2ABB" w:rsidP="005F2ABB">
            <w:pPr>
              <w:pStyle w:val="AFCorNotBold"/>
              <w:rPr>
                <w:lang w:val="es-419"/>
              </w:rPr>
            </w:pPr>
            <w:r w:rsidRPr="00957511">
              <w:rPr>
                <w:lang w:val="es-419"/>
              </w:rPr>
              <w:t>Quinta reunión</w:t>
            </w:r>
          </w:p>
          <w:p w14:paraId="5B3B9012" w14:textId="77777777" w:rsidR="005F2ABB" w:rsidRPr="00957511" w:rsidRDefault="005F2ABB" w:rsidP="005F2ABB">
            <w:pPr>
              <w:pStyle w:val="AFCorNotNormal"/>
              <w:jc w:val="left"/>
              <w:rPr>
                <w:lang w:val="es-419"/>
              </w:rPr>
            </w:pPr>
            <w:r w:rsidRPr="00957511">
              <w:rPr>
                <w:lang w:val="es-419"/>
              </w:rPr>
              <w:t>Cali (Colombia), 21 de octubre a 1 de noviembre de 2024</w:t>
            </w:r>
          </w:p>
          <w:p w14:paraId="5B3F71AB" w14:textId="6597798A" w:rsidR="005E64B5" w:rsidRPr="00957511" w:rsidRDefault="005F2ABB" w:rsidP="005F2ABB">
            <w:pPr>
              <w:pStyle w:val="AFCorNotNormal"/>
              <w:jc w:val="left"/>
              <w:rPr>
                <w:lang w:val="es-419"/>
              </w:rPr>
            </w:pPr>
            <w:r w:rsidRPr="00957511">
              <w:rPr>
                <w:lang w:val="es-419"/>
              </w:rPr>
              <w:t>Tema </w:t>
            </w:r>
            <w:r w:rsidR="00075930" w:rsidRPr="00957511">
              <w:rPr>
                <w:lang w:val="es-419"/>
              </w:rPr>
              <w:t>12</w:t>
            </w:r>
            <w:r w:rsidRPr="00957511">
              <w:rPr>
                <w:lang w:val="es-419"/>
              </w:rPr>
              <w:t xml:space="preserve"> del programa</w:t>
            </w:r>
            <w:r w:rsidR="005E64B5" w:rsidRPr="00957511">
              <w:rPr>
                <w:lang w:val="es-419"/>
              </w:rPr>
              <w:t xml:space="preserve"> </w:t>
            </w:r>
          </w:p>
          <w:p w14:paraId="7BF0B19D" w14:textId="77777777" w:rsidR="005F2ABB" w:rsidRPr="00957511" w:rsidRDefault="005F2ABB" w:rsidP="005F2ABB">
            <w:pPr>
              <w:pStyle w:val="AFCorNotBold"/>
              <w:jc w:val="left"/>
              <w:rPr>
                <w:lang w:val="es-419"/>
              </w:rPr>
            </w:pPr>
            <w:r w:rsidRPr="00957511">
              <w:rPr>
                <w:lang w:val="es-419"/>
              </w:rPr>
              <w:t>Revisión de la eficacia de los procesos del Convenio y sus Protocolos</w:t>
            </w:r>
          </w:p>
          <w:p w14:paraId="2BF89280" w14:textId="42E91B2C" w:rsidR="005C3D3B" w:rsidRPr="00957511" w:rsidRDefault="005F2ABB" w:rsidP="005F2ABB">
            <w:pPr>
              <w:pStyle w:val="AFCorNotNormal"/>
              <w:rPr>
                <w:lang w:val="es-419"/>
              </w:rPr>
            </w:pPr>
            <w:r w:rsidRPr="00957511">
              <w:rPr>
                <w:lang w:val="es-419"/>
              </w:rPr>
              <w:t>Grupo de Trabajo I</w:t>
            </w:r>
          </w:p>
        </w:tc>
      </w:tr>
    </w:tbl>
    <w:bookmarkEnd w:id="0"/>
    <w:p w14:paraId="3F49212B" w14:textId="4D35678D" w:rsidR="00A96B21" w:rsidRPr="00957511" w:rsidRDefault="005F2ABB" w:rsidP="001454DA">
      <w:pPr>
        <w:pStyle w:val="CBDTitle"/>
        <w:rPr>
          <w:szCs w:val="28"/>
          <w:lang w:val="es-419"/>
        </w:rPr>
      </w:pPr>
      <w:sdt>
        <w:sdtPr>
          <w:rPr>
            <w:bCs/>
            <w:lang w:val="es-419"/>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Pr="00957511">
            <w:rPr>
              <w:bCs/>
              <w:lang w:val="es-419"/>
            </w:rPr>
            <w:t>Opciones para seguir mejorando la eficacia de los procesos del Convenio y sus Protocolos</w:t>
          </w:r>
        </w:sdtContent>
      </w:sdt>
    </w:p>
    <w:p w14:paraId="056E1CC5" w14:textId="1AFB9DD1" w:rsidR="00A96B21" w:rsidRPr="00957511" w:rsidRDefault="005F2ABB" w:rsidP="001454DA">
      <w:pPr>
        <w:pStyle w:val="CBDSubTitle"/>
        <w:rPr>
          <w:lang w:val="es-419"/>
        </w:rPr>
      </w:pPr>
      <w:r w:rsidRPr="00957511">
        <w:rPr>
          <w:lang w:val="es-419"/>
        </w:rPr>
        <w:t>Proyecto de</w:t>
      </w:r>
      <w:r w:rsidR="004C6544" w:rsidRPr="00957511">
        <w:rPr>
          <w:lang w:val="es-419"/>
        </w:rPr>
        <w:t xml:space="preserve"> decisi</w:t>
      </w:r>
      <w:r w:rsidRPr="00957511">
        <w:rPr>
          <w:lang w:val="es-419"/>
        </w:rPr>
        <w:t>ó</w:t>
      </w:r>
      <w:r w:rsidR="004C6544" w:rsidRPr="00957511">
        <w:rPr>
          <w:lang w:val="es-419"/>
        </w:rPr>
        <w:t xml:space="preserve">n </w:t>
      </w:r>
      <w:r w:rsidRPr="00957511">
        <w:rPr>
          <w:lang w:val="es-419"/>
        </w:rPr>
        <w:t>pre</w:t>
      </w:r>
      <w:r w:rsidR="004C6544" w:rsidRPr="00957511">
        <w:rPr>
          <w:lang w:val="es-419"/>
        </w:rPr>
        <w:t>s</w:t>
      </w:r>
      <w:r w:rsidRPr="00957511">
        <w:rPr>
          <w:lang w:val="es-419"/>
        </w:rPr>
        <w:t xml:space="preserve">entado por la Presidencia del Grupo de Trabajo </w:t>
      </w:r>
      <w:r w:rsidR="001E4E16" w:rsidRPr="00957511">
        <w:rPr>
          <w:lang w:val="es-419"/>
        </w:rPr>
        <w:t>I</w:t>
      </w:r>
    </w:p>
    <w:p w14:paraId="4B7C34B9" w14:textId="7FAF63F0" w:rsidR="00342C89" w:rsidRPr="00957511" w:rsidRDefault="005F2ABB" w:rsidP="006C520B">
      <w:pPr>
        <w:pStyle w:val="CBDDesicionText"/>
        <w:ind w:firstLine="567"/>
        <w:rPr>
          <w:iCs/>
          <w:lang w:val="es-419"/>
        </w:rPr>
      </w:pPr>
      <w:r w:rsidRPr="00957511">
        <w:rPr>
          <w:i/>
          <w:iCs/>
          <w:lang w:val="es-419"/>
        </w:rPr>
        <w:t>La Conferencia de las Partes</w:t>
      </w:r>
      <w:r w:rsidRPr="00957511">
        <w:rPr>
          <w:lang w:val="es-419"/>
        </w:rPr>
        <w:t>,</w:t>
      </w:r>
      <w:bookmarkStart w:id="2" w:name="_GoBack"/>
      <w:bookmarkEnd w:id="2"/>
    </w:p>
    <w:p w14:paraId="0B140DA6" w14:textId="2001803B" w:rsidR="00792A9E" w:rsidRPr="00957511" w:rsidRDefault="005F2ABB" w:rsidP="006C520B">
      <w:pPr>
        <w:pStyle w:val="CBDDesicionText"/>
        <w:ind w:firstLine="567"/>
        <w:rPr>
          <w:i/>
          <w:kern w:val="22"/>
          <w:lang w:val="es-419"/>
        </w:rPr>
      </w:pPr>
      <w:r w:rsidRPr="00957511">
        <w:rPr>
          <w:i/>
          <w:iCs/>
          <w:lang w:val="es-419"/>
        </w:rPr>
        <w:t>La Conferencia de las Partes</w:t>
      </w:r>
      <w:r w:rsidRPr="00957511">
        <w:rPr>
          <w:lang w:val="es-419"/>
        </w:rPr>
        <w:t xml:space="preserve"> </w:t>
      </w:r>
      <w:r w:rsidRPr="00957511">
        <w:rPr>
          <w:i/>
          <w:kern w:val="22"/>
          <w:lang w:val="es-419"/>
        </w:rPr>
        <w:t xml:space="preserve">que actúa como reunión de las </w:t>
      </w:r>
      <w:r w:rsidR="00792A9E" w:rsidRPr="00957511">
        <w:rPr>
          <w:i/>
          <w:kern w:val="22"/>
          <w:lang w:val="es-419"/>
        </w:rPr>
        <w:t>Partes</w:t>
      </w:r>
      <w:r w:rsidRPr="00957511">
        <w:rPr>
          <w:i/>
          <w:kern w:val="22"/>
          <w:lang w:val="es-419"/>
        </w:rPr>
        <w:t xml:space="preserve"> </w:t>
      </w:r>
      <w:r w:rsidR="00792A9E" w:rsidRPr="00957511">
        <w:rPr>
          <w:i/>
          <w:kern w:val="22"/>
          <w:lang w:val="es-419"/>
        </w:rPr>
        <w:t>e</w:t>
      </w:r>
      <w:r w:rsidRPr="00957511">
        <w:rPr>
          <w:i/>
          <w:kern w:val="22"/>
          <w:lang w:val="es-419"/>
        </w:rPr>
        <w:t>n el</w:t>
      </w:r>
      <w:r w:rsidR="00792A9E" w:rsidRPr="00957511">
        <w:rPr>
          <w:i/>
          <w:kern w:val="22"/>
          <w:lang w:val="es-419"/>
        </w:rPr>
        <w:t xml:space="preserve"> Protocolo</w:t>
      </w:r>
      <w:r w:rsidRPr="00957511">
        <w:rPr>
          <w:i/>
          <w:kern w:val="22"/>
          <w:lang w:val="es-419"/>
        </w:rPr>
        <w:t xml:space="preserve"> de </w:t>
      </w:r>
      <w:r w:rsidRPr="00957511">
        <w:rPr>
          <w:i/>
          <w:kern w:val="22"/>
          <w:lang w:val="es-419"/>
        </w:rPr>
        <w:t>Cartagena</w:t>
      </w:r>
      <w:r w:rsidRPr="00957511">
        <w:rPr>
          <w:i/>
          <w:kern w:val="22"/>
          <w:lang w:val="es-419"/>
        </w:rPr>
        <w:t xml:space="preserve"> sobre Seguridad de la </w:t>
      </w:r>
      <w:r w:rsidR="00792A9E" w:rsidRPr="00957511">
        <w:rPr>
          <w:i/>
          <w:kern w:val="22"/>
          <w:lang w:val="es-419"/>
        </w:rPr>
        <w:t>Bio</w:t>
      </w:r>
      <w:r w:rsidRPr="00957511">
        <w:rPr>
          <w:i/>
          <w:kern w:val="22"/>
          <w:lang w:val="es-419"/>
        </w:rPr>
        <w:t>t</w:t>
      </w:r>
      <w:r w:rsidR="00792A9E" w:rsidRPr="00957511">
        <w:rPr>
          <w:i/>
          <w:kern w:val="22"/>
          <w:lang w:val="es-419"/>
        </w:rPr>
        <w:t>e</w:t>
      </w:r>
      <w:r w:rsidRPr="00957511">
        <w:rPr>
          <w:i/>
          <w:kern w:val="22"/>
          <w:lang w:val="es-419"/>
        </w:rPr>
        <w:t>cnología</w:t>
      </w:r>
      <w:r w:rsidR="00792A9E" w:rsidRPr="00957511">
        <w:rPr>
          <w:iCs/>
          <w:kern w:val="22"/>
          <w:lang w:val="es-419"/>
        </w:rPr>
        <w:t>,</w:t>
      </w:r>
    </w:p>
    <w:p w14:paraId="7E72835C" w14:textId="4359115B" w:rsidR="006C70D7" w:rsidRPr="00957511" w:rsidRDefault="005F2ABB" w:rsidP="006C520B">
      <w:pPr>
        <w:pStyle w:val="CBDDesicionText"/>
        <w:ind w:firstLine="567"/>
        <w:rPr>
          <w:i/>
          <w:kern w:val="22"/>
          <w:lang w:val="es-419"/>
        </w:rPr>
      </w:pPr>
      <w:r w:rsidRPr="00957511">
        <w:rPr>
          <w:i/>
          <w:iCs/>
          <w:lang w:val="es-419"/>
        </w:rPr>
        <w:t>La Conferencia de las Partes</w:t>
      </w:r>
      <w:r w:rsidRPr="00957511">
        <w:rPr>
          <w:lang w:val="es-419"/>
        </w:rPr>
        <w:t xml:space="preserve"> </w:t>
      </w:r>
      <w:r w:rsidRPr="00957511">
        <w:rPr>
          <w:i/>
          <w:kern w:val="22"/>
          <w:lang w:val="es-419"/>
        </w:rPr>
        <w:t xml:space="preserve">que actúa como reunión de las Partes en el Protocolo de </w:t>
      </w:r>
      <w:r w:rsidR="00792A9E" w:rsidRPr="00957511">
        <w:rPr>
          <w:i/>
          <w:kern w:val="22"/>
          <w:lang w:val="es-419"/>
        </w:rPr>
        <w:t xml:space="preserve">Nagoya </w:t>
      </w:r>
      <w:r w:rsidRPr="00957511">
        <w:rPr>
          <w:i/>
          <w:kern w:val="22"/>
          <w:lang w:val="es-419"/>
        </w:rPr>
        <w:t xml:space="preserve">sobre </w:t>
      </w:r>
      <w:r w:rsidR="00792A9E" w:rsidRPr="00957511">
        <w:rPr>
          <w:i/>
          <w:kern w:val="22"/>
          <w:lang w:val="es-419"/>
        </w:rPr>
        <w:t>Acces</w:t>
      </w:r>
      <w:r w:rsidRPr="00957511">
        <w:rPr>
          <w:i/>
          <w:kern w:val="22"/>
          <w:lang w:val="es-419"/>
        </w:rPr>
        <w:t xml:space="preserve">o y Participación en los </w:t>
      </w:r>
      <w:r w:rsidR="00792A9E" w:rsidRPr="00957511">
        <w:rPr>
          <w:i/>
          <w:kern w:val="22"/>
          <w:lang w:val="es-419"/>
        </w:rPr>
        <w:t>Benefi</w:t>
      </w:r>
      <w:r w:rsidRPr="00957511">
        <w:rPr>
          <w:i/>
          <w:kern w:val="22"/>
          <w:lang w:val="es-419"/>
        </w:rPr>
        <w:t>cio</w:t>
      </w:r>
      <w:r w:rsidR="00792A9E" w:rsidRPr="00957511">
        <w:rPr>
          <w:i/>
          <w:kern w:val="22"/>
          <w:lang w:val="es-419"/>
        </w:rPr>
        <w:t>s</w:t>
      </w:r>
      <w:r w:rsidR="00F744D1" w:rsidRPr="00957511">
        <w:rPr>
          <w:iCs/>
          <w:kern w:val="22"/>
          <w:lang w:val="es-419"/>
        </w:rPr>
        <w:t>,</w:t>
      </w:r>
    </w:p>
    <w:p w14:paraId="76FF78B1" w14:textId="73CDF4BE" w:rsidR="00342C89" w:rsidRPr="00957511" w:rsidRDefault="0023530F" w:rsidP="006C520B">
      <w:pPr>
        <w:pStyle w:val="CBDDesicionText"/>
        <w:ind w:firstLine="567"/>
        <w:rPr>
          <w:lang w:val="es-419"/>
        </w:rPr>
      </w:pPr>
      <w:r w:rsidRPr="00957511">
        <w:rPr>
          <w:rFonts w:eastAsia="Times New Roman"/>
          <w:i/>
          <w:iCs/>
          <w:szCs w:val="24"/>
          <w:lang w:val="es-419"/>
        </w:rPr>
        <w:t>Recordando</w:t>
      </w:r>
      <w:r w:rsidRPr="00957511">
        <w:rPr>
          <w:rFonts w:eastAsia="Times New Roman"/>
          <w:szCs w:val="24"/>
          <w:lang w:val="es-419"/>
        </w:rPr>
        <w:t xml:space="preserve"> las decisiones XII/29, de 17 de octubre de 2014, y 15/18, </w:t>
      </w:r>
      <w:r w:rsidRPr="00957511">
        <w:rPr>
          <w:rFonts w:eastAsia="Times New Roman"/>
          <w:szCs w:val="24"/>
          <w:lang w:val="es-419"/>
        </w:rPr>
        <w:t>de</w:t>
      </w:r>
      <w:r w:rsidRPr="00957511">
        <w:rPr>
          <w:lang w:val="es-419"/>
        </w:rPr>
        <w:t xml:space="preserve"> 10 </w:t>
      </w:r>
      <w:r w:rsidRPr="00957511">
        <w:rPr>
          <w:lang w:val="es-419"/>
        </w:rPr>
        <w:t>d</w:t>
      </w:r>
      <w:r w:rsidRPr="00957511">
        <w:rPr>
          <w:lang w:val="es-419"/>
        </w:rPr>
        <w:t>e</w:t>
      </w:r>
      <w:r w:rsidRPr="00957511">
        <w:rPr>
          <w:lang w:val="es-419"/>
        </w:rPr>
        <w:t xml:space="preserve"> di</w:t>
      </w:r>
      <w:r w:rsidRPr="00957511">
        <w:rPr>
          <w:lang w:val="es-419"/>
        </w:rPr>
        <w:t>c</w:t>
      </w:r>
      <w:r w:rsidRPr="00957511">
        <w:rPr>
          <w:lang w:val="es-419"/>
        </w:rPr>
        <w:t>i</w:t>
      </w:r>
      <w:r w:rsidRPr="00957511">
        <w:rPr>
          <w:lang w:val="es-419"/>
        </w:rPr>
        <w:t>embr</w:t>
      </w:r>
      <w:r w:rsidRPr="00957511">
        <w:rPr>
          <w:lang w:val="es-419"/>
        </w:rPr>
        <w:t>e</w:t>
      </w:r>
      <w:r w:rsidRPr="00957511">
        <w:rPr>
          <w:lang w:val="es-419"/>
        </w:rPr>
        <w:t xml:space="preserve"> </w:t>
      </w:r>
      <w:r w:rsidRPr="00957511">
        <w:rPr>
          <w:lang w:val="es-419"/>
        </w:rPr>
        <w:t xml:space="preserve">de </w:t>
      </w:r>
      <w:r w:rsidRPr="00957511">
        <w:rPr>
          <w:lang w:val="es-419"/>
        </w:rPr>
        <w:t>2022</w:t>
      </w:r>
      <w:r w:rsidRPr="00957511">
        <w:rPr>
          <w:lang w:val="es-419"/>
        </w:rPr>
        <w:t xml:space="preserve">, y </w:t>
      </w:r>
      <w:r w:rsidRPr="00957511">
        <w:rPr>
          <w:rFonts w:eastAsia="Times New Roman"/>
          <w:szCs w:val="24"/>
          <w:lang w:val="es-419"/>
        </w:rPr>
        <w:t>CP-10/8 y NP</w:t>
      </w:r>
      <w:r w:rsidRPr="00957511">
        <w:rPr>
          <w:rFonts w:eastAsia="Times New Roman"/>
          <w:szCs w:val="24"/>
          <w:lang w:val="es-419"/>
        </w:rPr>
        <w:noBreakHyphen/>
        <w:t>4/9, de 10 de diciembre de 2022</w:t>
      </w:r>
      <w:r w:rsidR="006B2B90" w:rsidRPr="00957511">
        <w:rPr>
          <w:lang w:val="es-419"/>
        </w:rPr>
        <w:t>,</w:t>
      </w:r>
    </w:p>
    <w:p w14:paraId="41C61630" w14:textId="710B593F" w:rsidR="00342C89" w:rsidRPr="00957511" w:rsidRDefault="0023530F" w:rsidP="006C520B">
      <w:pPr>
        <w:pStyle w:val="CBDDesicionText"/>
        <w:ind w:firstLine="567"/>
        <w:rPr>
          <w:lang w:val="es-419"/>
        </w:rPr>
      </w:pPr>
      <w:r w:rsidRPr="00957511">
        <w:rPr>
          <w:rFonts w:eastAsia="Times New Roman"/>
          <w:i/>
          <w:szCs w:val="24"/>
          <w:lang w:val="es-419"/>
        </w:rPr>
        <w:t xml:space="preserve">Reconociendo </w:t>
      </w:r>
      <w:r w:rsidRPr="00957511">
        <w:rPr>
          <w:rFonts w:eastAsia="Times New Roman"/>
          <w:szCs w:val="24"/>
          <w:lang w:val="es-419"/>
        </w:rPr>
        <w:t>la necesidad de seguir mejorando la eficacia de las reuniones celebradas en virtud del Convenio sobre la Diversidad Biológica</w:t>
      </w:r>
      <w:r w:rsidR="00441F3F" w:rsidRPr="00957511">
        <w:rPr>
          <w:rStyle w:val="FootnoteReference"/>
          <w:lang w:val="es-419"/>
        </w:rPr>
        <w:footnoteReference w:id="2"/>
      </w:r>
      <w:r w:rsidR="00342C89" w:rsidRPr="00957511">
        <w:rPr>
          <w:lang w:val="es-419"/>
        </w:rPr>
        <w:t xml:space="preserve"> </w:t>
      </w:r>
      <w:r w:rsidRPr="00957511">
        <w:rPr>
          <w:rFonts w:eastAsia="Times New Roman"/>
          <w:szCs w:val="24"/>
          <w:lang w:val="es-419"/>
        </w:rPr>
        <w:t>y sus Proto</w:t>
      </w:r>
      <w:r w:rsidRPr="00957511">
        <w:rPr>
          <w:rFonts w:eastAsia="Times New Roman"/>
          <w:szCs w:val="24"/>
          <w:lang w:val="es-419"/>
        </w:rPr>
        <w:t>colos</w:t>
      </w:r>
      <w:r w:rsidR="00342C89" w:rsidRPr="00957511">
        <w:rPr>
          <w:lang w:val="es-419"/>
        </w:rPr>
        <w:t>,</w:t>
      </w:r>
    </w:p>
    <w:p w14:paraId="674DFAE3" w14:textId="41E08366" w:rsidR="00342C89" w:rsidRPr="00957511" w:rsidRDefault="00342C89" w:rsidP="006C520B">
      <w:pPr>
        <w:pStyle w:val="CBDDesicionText"/>
        <w:ind w:firstLine="567"/>
        <w:rPr>
          <w:lang w:val="es-419"/>
        </w:rPr>
      </w:pPr>
      <w:r w:rsidRPr="00957511">
        <w:rPr>
          <w:lang w:val="es-419"/>
        </w:rPr>
        <w:t>1.</w:t>
      </w:r>
      <w:r w:rsidRPr="00957511">
        <w:rPr>
          <w:i/>
          <w:lang w:val="es-419"/>
        </w:rPr>
        <w:tab/>
        <w:t>T</w:t>
      </w:r>
      <w:r w:rsidR="0023530F" w:rsidRPr="00957511">
        <w:rPr>
          <w:i/>
          <w:lang w:val="es-419"/>
        </w:rPr>
        <w:t>oma</w:t>
      </w:r>
      <w:r w:rsidRPr="00957511">
        <w:rPr>
          <w:i/>
          <w:lang w:val="es-419"/>
        </w:rPr>
        <w:t xml:space="preserve"> not</w:t>
      </w:r>
      <w:r w:rsidR="0023530F" w:rsidRPr="00957511">
        <w:rPr>
          <w:i/>
          <w:lang w:val="es-419"/>
        </w:rPr>
        <w:t>a</w:t>
      </w:r>
      <w:r w:rsidRPr="00957511">
        <w:rPr>
          <w:i/>
          <w:lang w:val="es-419"/>
        </w:rPr>
        <w:t xml:space="preserve"> </w:t>
      </w:r>
      <w:r w:rsidR="0023530F" w:rsidRPr="00957511">
        <w:rPr>
          <w:lang w:val="es-419"/>
        </w:rPr>
        <w:t>de</w:t>
      </w:r>
      <w:r w:rsidRPr="00957511">
        <w:rPr>
          <w:lang w:val="es-419"/>
        </w:rPr>
        <w:t xml:space="preserve"> </w:t>
      </w:r>
      <w:r w:rsidR="0023530F" w:rsidRPr="00957511">
        <w:rPr>
          <w:lang w:val="es-419"/>
        </w:rPr>
        <w:t>la experiencia reciente y de las sugerencias adicionales para mejorar la eficacia de los procesos del Convenio y sus Protocolos resumidas en el documento CBD/SBI/4/11</w:t>
      </w:r>
      <w:r w:rsidRPr="00957511">
        <w:rPr>
          <w:lang w:val="es-419"/>
        </w:rPr>
        <w:t>;</w:t>
      </w:r>
    </w:p>
    <w:p w14:paraId="359ED34C" w14:textId="3306D19C" w:rsidR="00342C89" w:rsidRPr="00957511" w:rsidRDefault="00342C89" w:rsidP="006C520B">
      <w:pPr>
        <w:pStyle w:val="CBDDesicionText"/>
        <w:ind w:firstLine="567"/>
        <w:rPr>
          <w:u w:val="single"/>
          <w:lang w:val="es-419"/>
        </w:rPr>
      </w:pPr>
      <w:r w:rsidRPr="00957511">
        <w:rPr>
          <w:lang w:val="es-419"/>
        </w:rPr>
        <w:t>2.</w:t>
      </w:r>
      <w:r w:rsidRPr="00957511">
        <w:rPr>
          <w:lang w:val="es-419"/>
        </w:rPr>
        <w:tab/>
      </w:r>
      <w:bookmarkStart w:id="3" w:name="_Hlk167785703"/>
      <w:r w:rsidR="0023530F" w:rsidRPr="00957511">
        <w:rPr>
          <w:i/>
          <w:iCs/>
          <w:lang w:val="es-419"/>
        </w:rPr>
        <w:t>Pide</w:t>
      </w:r>
      <w:r w:rsidRPr="00957511">
        <w:rPr>
          <w:lang w:val="es-419"/>
        </w:rPr>
        <w:t xml:space="preserve"> </w:t>
      </w:r>
      <w:r w:rsidR="0023530F" w:rsidRPr="00957511">
        <w:rPr>
          <w:lang w:val="es-419"/>
        </w:rPr>
        <w:t xml:space="preserve">a la </w:t>
      </w:r>
      <w:r w:rsidRPr="00957511">
        <w:rPr>
          <w:lang w:val="es-419"/>
        </w:rPr>
        <w:t>Secretar</w:t>
      </w:r>
      <w:r w:rsidR="0023530F" w:rsidRPr="00957511">
        <w:rPr>
          <w:lang w:val="es-419"/>
        </w:rPr>
        <w:t>ia Ejecutiva</w:t>
      </w:r>
      <w:r w:rsidRPr="00957511">
        <w:rPr>
          <w:lang w:val="es-419"/>
        </w:rPr>
        <w:t xml:space="preserve"> </w:t>
      </w:r>
      <w:bookmarkEnd w:id="3"/>
      <w:r w:rsidR="0023530F" w:rsidRPr="00957511">
        <w:rPr>
          <w:lang w:val="es-419"/>
        </w:rPr>
        <w:t>y a las Mesas que se valgan de esa experiencia a la hora de preparar las notas de organización de los trabajos y con posibles esquemas para las reuniones futuras y que ponga esas notas a disposición de todas las Partes con antelación a las reuniones</w:t>
      </w:r>
      <w:r w:rsidRPr="00957511">
        <w:rPr>
          <w:lang w:val="es-419"/>
        </w:rPr>
        <w:t>;</w:t>
      </w:r>
    </w:p>
    <w:p w14:paraId="291CD59D" w14:textId="744887DF" w:rsidR="00342C89" w:rsidRPr="00957511" w:rsidRDefault="00342C89" w:rsidP="006C520B">
      <w:pPr>
        <w:pStyle w:val="CBDDesicionText"/>
        <w:ind w:firstLine="567"/>
        <w:rPr>
          <w:lang w:val="es-419"/>
        </w:rPr>
      </w:pPr>
      <w:r w:rsidRPr="00957511">
        <w:rPr>
          <w:lang w:val="es-419"/>
        </w:rPr>
        <w:lastRenderedPageBreak/>
        <w:t>3.</w:t>
      </w:r>
      <w:r w:rsidRPr="00957511">
        <w:rPr>
          <w:lang w:val="es-419"/>
        </w:rPr>
        <w:tab/>
      </w:r>
      <w:r w:rsidR="0023530F" w:rsidRPr="00957511">
        <w:rPr>
          <w:i/>
          <w:iCs/>
          <w:lang w:val="es-419"/>
        </w:rPr>
        <w:t>Pide</w:t>
      </w:r>
      <w:r w:rsidRPr="00957511">
        <w:rPr>
          <w:lang w:val="es-419"/>
        </w:rPr>
        <w:t xml:space="preserve"> </w:t>
      </w:r>
      <w:r w:rsidR="0023530F" w:rsidRPr="00957511">
        <w:rPr>
          <w:lang w:val="es-419"/>
        </w:rPr>
        <w:t>a la</w:t>
      </w:r>
      <w:r w:rsidRPr="00957511">
        <w:rPr>
          <w:lang w:val="es-419"/>
        </w:rPr>
        <w:t xml:space="preserve"> Secretar</w:t>
      </w:r>
      <w:r w:rsidR="0023530F" w:rsidRPr="00957511">
        <w:rPr>
          <w:lang w:val="es-419"/>
        </w:rPr>
        <w:t>ia Ejecutiva</w:t>
      </w:r>
      <w:r w:rsidRPr="00957511">
        <w:rPr>
          <w:lang w:val="es-419"/>
        </w:rPr>
        <w:t xml:space="preserve">, </w:t>
      </w:r>
      <w:r w:rsidR="0023530F" w:rsidRPr="00957511">
        <w:rPr>
          <w:lang w:val="es-419"/>
        </w:rPr>
        <w:t>que, junto con las Mesas, continúe estudiando y aplicando, según proceda, formas y medios pertinentes para facilitar la preparación temprana de las reuniones, como, por ejemplo, opciones para la simplificación de los programas, la revisión por pares de los documentos con antelación y la presentación temprana de declaraciones</w:t>
      </w:r>
      <w:r w:rsidRPr="00957511">
        <w:rPr>
          <w:lang w:val="es-419"/>
        </w:rPr>
        <w:t>;</w:t>
      </w:r>
    </w:p>
    <w:p w14:paraId="523BBB0E" w14:textId="1ED28E8F" w:rsidR="00342C89" w:rsidRPr="00957511" w:rsidRDefault="00342C89" w:rsidP="006C520B">
      <w:pPr>
        <w:pStyle w:val="CBDDesicionText"/>
        <w:ind w:firstLine="567"/>
        <w:rPr>
          <w:lang w:val="es-419"/>
        </w:rPr>
      </w:pPr>
      <w:r w:rsidRPr="00957511">
        <w:rPr>
          <w:lang w:val="es-419"/>
        </w:rPr>
        <w:t>4.</w:t>
      </w:r>
      <w:r w:rsidRPr="00957511">
        <w:rPr>
          <w:lang w:val="es-419"/>
        </w:rPr>
        <w:tab/>
      </w:r>
      <w:r w:rsidR="00152A96" w:rsidRPr="00957511">
        <w:rPr>
          <w:i/>
          <w:iCs/>
          <w:lang w:val="es-419"/>
        </w:rPr>
        <w:t>Reco</w:t>
      </w:r>
      <w:r w:rsidR="00066104" w:rsidRPr="00957511">
        <w:rPr>
          <w:i/>
          <w:iCs/>
          <w:lang w:val="es-419"/>
        </w:rPr>
        <w:t>m</w:t>
      </w:r>
      <w:r w:rsidR="00152A96" w:rsidRPr="00957511">
        <w:rPr>
          <w:i/>
          <w:iCs/>
          <w:lang w:val="es-419"/>
        </w:rPr>
        <w:t>i</w:t>
      </w:r>
      <w:r w:rsidR="00066104" w:rsidRPr="00957511">
        <w:rPr>
          <w:i/>
          <w:iCs/>
          <w:lang w:val="es-419"/>
        </w:rPr>
        <w:t>end</w:t>
      </w:r>
      <w:r w:rsidR="00152A96" w:rsidRPr="00957511">
        <w:rPr>
          <w:i/>
          <w:iCs/>
          <w:lang w:val="es-419"/>
        </w:rPr>
        <w:t>a</w:t>
      </w:r>
      <w:r w:rsidR="00066104" w:rsidRPr="00957511">
        <w:rPr>
          <w:lang w:val="es-419"/>
        </w:rPr>
        <w:t xml:space="preserve"> </w:t>
      </w:r>
      <w:r w:rsidR="00152A96" w:rsidRPr="00957511">
        <w:rPr>
          <w:lang w:val="es-419"/>
        </w:rPr>
        <w:t>que</w:t>
      </w:r>
      <w:r w:rsidRPr="00957511">
        <w:rPr>
          <w:lang w:val="es-419"/>
        </w:rPr>
        <w:t xml:space="preserve">, </w:t>
      </w:r>
      <w:r w:rsidR="00152A96" w:rsidRPr="00957511">
        <w:rPr>
          <w:lang w:val="es-419"/>
        </w:rPr>
        <w:t>durante las reuniones de los órganos subsidiarios de composición abierta, el número de sesiones de grupos de contacto y amigos de la Presidencia celebradas en paralelo se limite, lo más posible, al número de delegados por país en desarrollo cuya participación haya sido apoyada por la Secretaría</w:t>
      </w:r>
      <w:r w:rsidRPr="00957511">
        <w:rPr>
          <w:lang w:val="es-419"/>
        </w:rPr>
        <w:t>;</w:t>
      </w:r>
    </w:p>
    <w:p w14:paraId="5883EBD0" w14:textId="4D4EA428" w:rsidR="00342C89" w:rsidRPr="00957511" w:rsidRDefault="00342C89" w:rsidP="006C520B">
      <w:pPr>
        <w:pStyle w:val="CBDDesicionText"/>
        <w:ind w:firstLine="567"/>
        <w:rPr>
          <w:lang w:val="es-419"/>
        </w:rPr>
      </w:pPr>
      <w:r w:rsidRPr="00957511">
        <w:rPr>
          <w:lang w:val="es-419"/>
        </w:rPr>
        <w:t>5.</w:t>
      </w:r>
      <w:r w:rsidRPr="00957511">
        <w:rPr>
          <w:lang w:val="es-419"/>
        </w:rPr>
        <w:tab/>
      </w:r>
      <w:r w:rsidR="00152A96" w:rsidRPr="00957511">
        <w:rPr>
          <w:i/>
          <w:lang w:val="es-419"/>
        </w:rPr>
        <w:t>Pide</w:t>
      </w:r>
      <w:r w:rsidRPr="00957511">
        <w:rPr>
          <w:lang w:val="es-419"/>
        </w:rPr>
        <w:t xml:space="preserve"> </w:t>
      </w:r>
      <w:r w:rsidR="00152A96" w:rsidRPr="00957511">
        <w:rPr>
          <w:lang w:val="es-419"/>
        </w:rPr>
        <w:t>a la</w:t>
      </w:r>
      <w:r w:rsidRPr="00957511">
        <w:rPr>
          <w:lang w:val="es-419"/>
        </w:rPr>
        <w:t xml:space="preserve"> Secretar</w:t>
      </w:r>
      <w:r w:rsidR="00152A96" w:rsidRPr="00957511">
        <w:rPr>
          <w:lang w:val="es-419"/>
        </w:rPr>
        <w:t>ia</w:t>
      </w:r>
      <w:r w:rsidR="00152A96" w:rsidRPr="00957511">
        <w:rPr>
          <w:lang w:val="es-419"/>
        </w:rPr>
        <w:t xml:space="preserve"> E</w:t>
      </w:r>
      <w:r w:rsidR="00152A96" w:rsidRPr="00957511">
        <w:rPr>
          <w:lang w:val="es-419"/>
        </w:rPr>
        <w:t>j</w:t>
      </w:r>
      <w:r w:rsidR="00152A96" w:rsidRPr="00957511">
        <w:rPr>
          <w:lang w:val="es-419"/>
        </w:rPr>
        <w:t>ecutiv</w:t>
      </w:r>
      <w:r w:rsidR="00152A96" w:rsidRPr="00957511">
        <w:rPr>
          <w:lang w:val="es-419"/>
        </w:rPr>
        <w:t>a</w:t>
      </w:r>
      <w:r w:rsidRPr="00957511">
        <w:rPr>
          <w:lang w:val="es-419"/>
        </w:rPr>
        <w:t xml:space="preserve"> </w:t>
      </w:r>
      <w:r w:rsidR="00152A96" w:rsidRPr="00957511">
        <w:rPr>
          <w:lang w:val="es-419"/>
        </w:rPr>
        <w:t xml:space="preserve">que facilite la identificación de apoyo financiero adicional para aumentar la participación de países en desarrollo, en particular los países menos adelantados y los </w:t>
      </w:r>
      <w:r w:rsidR="001857A3">
        <w:rPr>
          <w:lang w:val="es-419"/>
        </w:rPr>
        <w:t xml:space="preserve">pequeños </w:t>
      </w:r>
      <w:r w:rsidR="00152A96" w:rsidRPr="00957511">
        <w:rPr>
          <w:lang w:val="es-419"/>
        </w:rPr>
        <w:t>Estados insulares en desarrollo, así como los países con economías en transición</w:t>
      </w:r>
      <w:r w:rsidRPr="00957511">
        <w:rPr>
          <w:lang w:val="es-419"/>
        </w:rPr>
        <w:t>;</w:t>
      </w:r>
    </w:p>
    <w:p w14:paraId="57FA81B3" w14:textId="0B4D53E4" w:rsidR="00342C89" w:rsidRPr="00957511" w:rsidRDefault="00342C89" w:rsidP="006C520B">
      <w:pPr>
        <w:pStyle w:val="CBDDesicionText"/>
        <w:ind w:firstLine="567"/>
        <w:rPr>
          <w:lang w:val="es-419"/>
        </w:rPr>
      </w:pPr>
      <w:r w:rsidRPr="00957511">
        <w:rPr>
          <w:lang w:val="es-419"/>
        </w:rPr>
        <w:t>6.</w:t>
      </w:r>
      <w:r w:rsidRPr="00957511">
        <w:rPr>
          <w:lang w:val="es-419"/>
        </w:rPr>
        <w:tab/>
      </w:r>
      <w:r w:rsidRPr="00957511">
        <w:rPr>
          <w:i/>
          <w:iCs/>
          <w:lang w:val="es-419"/>
        </w:rPr>
        <w:t>Decide</w:t>
      </w:r>
      <w:r w:rsidRPr="00957511">
        <w:rPr>
          <w:lang w:val="es-419"/>
        </w:rPr>
        <w:t xml:space="preserve"> </w:t>
      </w:r>
      <w:r w:rsidR="00901764" w:rsidRPr="00957511">
        <w:rPr>
          <w:lang w:val="es-419"/>
        </w:rPr>
        <w:t xml:space="preserve">que, cuando se celebren reuniones intergubernamentales en forma consecutiva, se fijará </w:t>
      </w:r>
      <w:r w:rsidR="001857A3" w:rsidRPr="00957511">
        <w:rPr>
          <w:lang w:val="es-419"/>
        </w:rPr>
        <w:t xml:space="preserve">preferiblemente </w:t>
      </w:r>
      <w:r w:rsidR="00901764" w:rsidRPr="00957511">
        <w:rPr>
          <w:lang w:val="es-419"/>
        </w:rPr>
        <w:t>un día libre luego de cada semana, sin perjuicio del apoyo brindado a los delegados de Partes que son países en desarrollo</w:t>
      </w:r>
      <w:r w:rsidRPr="00957511">
        <w:rPr>
          <w:lang w:val="es-419"/>
        </w:rPr>
        <w:t>;</w:t>
      </w:r>
    </w:p>
    <w:p w14:paraId="404E8286" w14:textId="282516E5" w:rsidR="00342C89" w:rsidRPr="00957511" w:rsidRDefault="00342C89" w:rsidP="006C520B">
      <w:pPr>
        <w:pStyle w:val="CBDDesicionText"/>
        <w:ind w:firstLine="567"/>
        <w:rPr>
          <w:lang w:val="es-419"/>
        </w:rPr>
      </w:pPr>
      <w:r w:rsidRPr="00957511">
        <w:rPr>
          <w:lang w:val="es-419"/>
        </w:rPr>
        <w:t>7.</w:t>
      </w:r>
      <w:r w:rsidRPr="00957511">
        <w:rPr>
          <w:lang w:val="es-419"/>
        </w:rPr>
        <w:tab/>
      </w:r>
      <w:r w:rsidRPr="00957511">
        <w:rPr>
          <w:i/>
          <w:iCs/>
          <w:lang w:val="es-419"/>
        </w:rPr>
        <w:t>Recon</w:t>
      </w:r>
      <w:r w:rsidR="00D47010" w:rsidRPr="00957511">
        <w:rPr>
          <w:i/>
          <w:iCs/>
          <w:lang w:val="es-419"/>
        </w:rPr>
        <w:t>oc</w:t>
      </w:r>
      <w:r w:rsidRPr="00957511">
        <w:rPr>
          <w:i/>
          <w:iCs/>
          <w:lang w:val="es-419"/>
        </w:rPr>
        <w:t>e</w:t>
      </w:r>
      <w:r w:rsidRPr="00957511">
        <w:rPr>
          <w:lang w:val="es-419"/>
        </w:rPr>
        <w:t xml:space="preserve"> </w:t>
      </w:r>
      <w:r w:rsidR="00D47010" w:rsidRPr="00957511">
        <w:rPr>
          <w:lang w:val="es-419"/>
        </w:rPr>
        <w:t>la</w:t>
      </w:r>
      <w:r w:rsidRPr="00957511">
        <w:rPr>
          <w:lang w:val="es-419"/>
        </w:rPr>
        <w:t xml:space="preserve"> ne</w:t>
      </w:r>
      <w:r w:rsidR="00D47010" w:rsidRPr="00957511">
        <w:rPr>
          <w:lang w:val="es-419"/>
        </w:rPr>
        <w:t>c</w:t>
      </w:r>
      <w:r w:rsidRPr="00957511">
        <w:rPr>
          <w:lang w:val="es-419"/>
        </w:rPr>
        <w:t>e</w:t>
      </w:r>
      <w:r w:rsidR="00D47010" w:rsidRPr="00957511">
        <w:rPr>
          <w:lang w:val="es-419"/>
        </w:rPr>
        <w:t>sida</w:t>
      </w:r>
      <w:r w:rsidRPr="00957511">
        <w:rPr>
          <w:lang w:val="es-419"/>
        </w:rPr>
        <w:t xml:space="preserve">d </w:t>
      </w:r>
      <w:r w:rsidR="00D47010" w:rsidRPr="00957511">
        <w:rPr>
          <w:lang w:val="es-419"/>
        </w:rPr>
        <w:t>de limitar las sesiones de negociación vespertinas a un horario razonable para preservar la salud de los delegados que asisten a las reuniones intergubernamentales, en particular los delegados de delegaciones pequeñas, y recomienda, a menos que se acuerde otra cosa, no programar preferiblemente ninguna sesión más allá de 13 horas de haberse iniciado la primera reunión de composición abierta del día</w:t>
      </w:r>
      <w:r w:rsidRPr="00957511">
        <w:rPr>
          <w:lang w:val="es-419"/>
        </w:rPr>
        <w:t>;</w:t>
      </w:r>
    </w:p>
    <w:p w14:paraId="1EF227FF" w14:textId="5B7566C1" w:rsidR="00342C89" w:rsidRPr="00957511" w:rsidRDefault="00342C89" w:rsidP="006C520B">
      <w:pPr>
        <w:pStyle w:val="CBDDesicionText"/>
        <w:ind w:firstLine="567"/>
        <w:rPr>
          <w:lang w:val="es-419"/>
        </w:rPr>
      </w:pPr>
      <w:r w:rsidRPr="00957511">
        <w:rPr>
          <w:lang w:val="es-419"/>
        </w:rPr>
        <w:t>8.</w:t>
      </w:r>
      <w:r w:rsidRPr="00957511">
        <w:rPr>
          <w:lang w:val="es-419"/>
        </w:rPr>
        <w:tab/>
      </w:r>
      <w:r w:rsidR="00D47010" w:rsidRPr="00957511">
        <w:rPr>
          <w:i/>
          <w:lang w:val="es-419"/>
        </w:rPr>
        <w:t>Pide</w:t>
      </w:r>
      <w:r w:rsidRPr="00957511">
        <w:rPr>
          <w:lang w:val="es-419"/>
        </w:rPr>
        <w:t xml:space="preserve"> </w:t>
      </w:r>
      <w:r w:rsidR="00D47010" w:rsidRPr="00957511">
        <w:rPr>
          <w:lang w:val="es-419"/>
        </w:rPr>
        <w:t>a la Mesa d</w:t>
      </w:r>
      <w:r w:rsidRPr="00957511">
        <w:rPr>
          <w:lang w:val="es-419"/>
        </w:rPr>
        <w:t xml:space="preserve">e </w:t>
      </w:r>
      <w:r w:rsidR="00D47010" w:rsidRPr="00957511">
        <w:rPr>
          <w:lang w:val="es-419"/>
        </w:rPr>
        <w:t>la Conferencia de las Partes y a la Mesa del Órgano Subsidiario de Asesoramiento Científico, Técnico y Tecnológico que seleccionen un conjunto de representantes que puedan oficiar de presidentes/as de grupos de trabajo o de contacto o de facilitadores/as de grupos de amigos de la Presidencia, sobre la base de sus habilidades para generar confianza y consenso entre quienes tienen opiniones diferentes, así como de sus conocimientos demostrados sobre las cuestiones que han de tratar los grupos, y que lo hagan con suficiente antelación a las reuniones intergubernamentales celebradas en virtud del Convenio</w:t>
      </w:r>
      <w:r w:rsidRPr="00957511">
        <w:rPr>
          <w:lang w:val="es-419"/>
        </w:rPr>
        <w:t>;</w:t>
      </w:r>
    </w:p>
    <w:p w14:paraId="4AF528E5" w14:textId="4A7B175E" w:rsidR="00342C89" w:rsidRPr="00957511" w:rsidRDefault="00342C89" w:rsidP="006C520B">
      <w:pPr>
        <w:pStyle w:val="CBDDesicionText"/>
        <w:ind w:firstLine="567"/>
        <w:rPr>
          <w:lang w:val="es-419"/>
        </w:rPr>
      </w:pPr>
      <w:r w:rsidRPr="00957511">
        <w:rPr>
          <w:lang w:val="es-419"/>
        </w:rPr>
        <w:t>9.</w:t>
      </w:r>
      <w:r w:rsidRPr="00957511">
        <w:rPr>
          <w:lang w:val="es-419"/>
        </w:rPr>
        <w:tab/>
      </w:r>
      <w:r w:rsidR="009B072A" w:rsidRPr="00957511">
        <w:rPr>
          <w:i/>
          <w:iCs/>
          <w:lang w:val="es-419"/>
        </w:rPr>
        <w:t>Pide</w:t>
      </w:r>
      <w:r w:rsidRPr="00957511">
        <w:rPr>
          <w:i/>
          <w:iCs/>
          <w:lang w:val="es-419"/>
        </w:rPr>
        <w:t xml:space="preserve"> </w:t>
      </w:r>
      <w:r w:rsidRPr="00957511">
        <w:rPr>
          <w:lang w:val="es-419"/>
        </w:rPr>
        <w:t>a</w:t>
      </w:r>
      <w:r w:rsidR="009B072A" w:rsidRPr="00957511">
        <w:rPr>
          <w:lang w:val="es-419"/>
        </w:rPr>
        <w:t xml:space="preserve"> la</w:t>
      </w:r>
      <w:r w:rsidRPr="00957511">
        <w:rPr>
          <w:lang w:val="es-419"/>
        </w:rPr>
        <w:t xml:space="preserve"> Secretar</w:t>
      </w:r>
      <w:r w:rsidR="009B072A" w:rsidRPr="00957511">
        <w:rPr>
          <w:lang w:val="es-419"/>
        </w:rPr>
        <w:t>ia Ejecutiva</w:t>
      </w:r>
      <w:r w:rsidRPr="00957511">
        <w:rPr>
          <w:lang w:val="es-419"/>
        </w:rPr>
        <w:t xml:space="preserve">, </w:t>
      </w:r>
      <w:r w:rsidR="009B072A" w:rsidRPr="00957511">
        <w:rPr>
          <w:lang w:val="es-419"/>
        </w:rPr>
        <w:t xml:space="preserve">que, con sujeción a la disponibilidad de recursos, organice una sesión de orientación o capacitación para los representantes seleccionados conforme al párrafo 8 anterior, con antelación a las reuniones, para familiarizarlos con el reglamento y las técnicas, aptitudes y </w:t>
      </w:r>
      <w:r w:rsidR="009B072A" w:rsidRPr="00957511">
        <w:rPr>
          <w:lang w:val="es-419"/>
        </w:rPr>
        <w:t>prácticas</w:t>
      </w:r>
      <w:r w:rsidR="009B072A" w:rsidRPr="00957511">
        <w:rPr>
          <w:lang w:val="es-419"/>
        </w:rPr>
        <w:t xml:space="preserve"> establecidas en materia de gestión de negociaciones multilaterales y facilitación de consenso, con miras a garantizar enfoques éticos e imparcialidad, de conformidad con las normas y principios de las Naciones Unidas, </w:t>
      </w:r>
      <w:r w:rsidR="001857A3">
        <w:rPr>
          <w:lang w:val="es-419"/>
        </w:rPr>
        <w:t>incluido</w:t>
      </w:r>
      <w:r w:rsidR="009B072A" w:rsidRPr="00957511">
        <w:rPr>
          <w:lang w:val="es-419"/>
        </w:rPr>
        <w:t xml:space="preserve"> mediante módulos de capacitación de las Naciones Unidas</w:t>
      </w:r>
      <w:r w:rsidRPr="00957511">
        <w:rPr>
          <w:lang w:val="es-419"/>
        </w:rPr>
        <w:t>;</w:t>
      </w:r>
    </w:p>
    <w:p w14:paraId="3A2EA911" w14:textId="1145339D" w:rsidR="00342C89" w:rsidRPr="00957511" w:rsidRDefault="00342C89" w:rsidP="006C520B">
      <w:pPr>
        <w:pStyle w:val="CBDDesicionText"/>
        <w:ind w:firstLine="567"/>
        <w:rPr>
          <w:lang w:val="es-419"/>
        </w:rPr>
      </w:pPr>
      <w:r w:rsidRPr="00957511">
        <w:rPr>
          <w:lang w:val="es-419"/>
        </w:rPr>
        <w:t>10.</w:t>
      </w:r>
      <w:r w:rsidRPr="00957511">
        <w:rPr>
          <w:lang w:val="es-419"/>
        </w:rPr>
        <w:tab/>
      </w:r>
      <w:r w:rsidR="009B072A" w:rsidRPr="00957511">
        <w:rPr>
          <w:i/>
          <w:lang w:val="es-419"/>
        </w:rPr>
        <w:t>Pide también</w:t>
      </w:r>
      <w:r w:rsidRPr="00957511">
        <w:rPr>
          <w:i/>
          <w:lang w:val="es-419"/>
        </w:rPr>
        <w:t xml:space="preserve"> </w:t>
      </w:r>
      <w:r w:rsidR="009B072A" w:rsidRPr="00957511">
        <w:rPr>
          <w:lang w:val="es-419"/>
        </w:rPr>
        <w:t>a la Secretaria Ejecutiva que, con sujeción a la disponibilidad de recursos, facilite la asistencia de los representantes de países en desarrollo seleccionados conforme al párrafo 8 a las reuniones intergubernamentales celebradas en virtud del Convenio, sin perjuicio del apoyo brindado para la participación de sus delegaciones, donde sea posible</w:t>
      </w:r>
      <w:r w:rsidRPr="00957511">
        <w:rPr>
          <w:lang w:val="es-419"/>
        </w:rPr>
        <w:t>;</w:t>
      </w:r>
    </w:p>
    <w:p w14:paraId="2B18BCC8" w14:textId="304E2581" w:rsidR="00342C89" w:rsidRPr="00957511" w:rsidRDefault="00342C89" w:rsidP="006C520B">
      <w:pPr>
        <w:pStyle w:val="CBDDesicionText"/>
        <w:ind w:firstLine="567"/>
        <w:rPr>
          <w:lang w:val="es-419"/>
        </w:rPr>
      </w:pPr>
      <w:r w:rsidRPr="00957511">
        <w:rPr>
          <w:lang w:val="es-419"/>
        </w:rPr>
        <w:t>11.</w:t>
      </w:r>
      <w:r w:rsidRPr="00957511">
        <w:rPr>
          <w:lang w:val="es-419"/>
        </w:rPr>
        <w:tab/>
      </w:r>
      <w:r w:rsidR="00AC72B8" w:rsidRPr="00957511">
        <w:rPr>
          <w:i/>
          <w:iCs/>
          <w:lang w:val="es-419"/>
        </w:rPr>
        <w:t>Recom</w:t>
      </w:r>
      <w:r w:rsidR="009B072A" w:rsidRPr="00957511">
        <w:rPr>
          <w:i/>
          <w:iCs/>
          <w:lang w:val="es-419"/>
        </w:rPr>
        <w:t>i</w:t>
      </w:r>
      <w:r w:rsidR="00AC72B8" w:rsidRPr="00957511">
        <w:rPr>
          <w:i/>
          <w:iCs/>
          <w:lang w:val="es-419"/>
        </w:rPr>
        <w:t>end</w:t>
      </w:r>
      <w:r w:rsidR="009B072A" w:rsidRPr="00957511">
        <w:rPr>
          <w:i/>
          <w:iCs/>
          <w:lang w:val="es-419"/>
        </w:rPr>
        <w:t>a</w:t>
      </w:r>
      <w:r w:rsidR="00AC72B8" w:rsidRPr="00957511">
        <w:rPr>
          <w:lang w:val="es-419"/>
        </w:rPr>
        <w:t xml:space="preserve"> </w:t>
      </w:r>
      <w:r w:rsidR="009B072A" w:rsidRPr="00957511">
        <w:rPr>
          <w:lang w:val="es-419"/>
        </w:rPr>
        <w:t>que</w:t>
      </w:r>
      <w:r w:rsidRPr="00957511">
        <w:rPr>
          <w:lang w:val="es-419"/>
        </w:rPr>
        <w:t xml:space="preserve"> </w:t>
      </w:r>
      <w:r w:rsidR="009B072A" w:rsidRPr="00957511">
        <w:rPr>
          <w:lang w:val="es-419"/>
        </w:rPr>
        <w:t>la organización de las reuniones incluya opciones para evitar deliberaciones prolongadas e improductivas, como, por ejemplo, el uso adecuado del recurso de pausas estratégicas para permitir deliberaciones en grupos pequeños y grupos de amigos de la Presidencia con el fin de buscar posibles soluciones</w:t>
      </w:r>
      <w:r w:rsidR="00481B53" w:rsidRPr="00957511">
        <w:rPr>
          <w:lang w:val="es-419"/>
        </w:rPr>
        <w:t>;</w:t>
      </w:r>
    </w:p>
    <w:p w14:paraId="6F0F02B2" w14:textId="4796AA24" w:rsidR="00342C89" w:rsidRPr="00957511" w:rsidRDefault="00342C89" w:rsidP="006C520B">
      <w:pPr>
        <w:pStyle w:val="CBDDesicionText"/>
        <w:ind w:firstLine="567"/>
        <w:rPr>
          <w:lang w:val="es-419"/>
        </w:rPr>
      </w:pPr>
      <w:r w:rsidRPr="00957511">
        <w:rPr>
          <w:lang w:val="es-419"/>
        </w:rPr>
        <w:t>12.</w:t>
      </w:r>
      <w:r w:rsidRPr="00957511">
        <w:rPr>
          <w:i/>
          <w:lang w:val="es-419"/>
        </w:rPr>
        <w:tab/>
      </w:r>
      <w:r w:rsidR="009B072A" w:rsidRPr="00957511">
        <w:rPr>
          <w:i/>
          <w:lang w:val="es-419"/>
        </w:rPr>
        <w:t>Alienta</w:t>
      </w:r>
      <w:r w:rsidRPr="00957511">
        <w:rPr>
          <w:lang w:val="es-419"/>
        </w:rPr>
        <w:t xml:space="preserve"> </w:t>
      </w:r>
      <w:r w:rsidR="009B072A" w:rsidRPr="00957511">
        <w:rPr>
          <w:lang w:val="es-419"/>
        </w:rPr>
        <w:t>a las Parte</w:t>
      </w:r>
      <w:r w:rsidRPr="00957511">
        <w:rPr>
          <w:lang w:val="es-419"/>
        </w:rPr>
        <w:t xml:space="preserve">s </w:t>
      </w:r>
      <w:r w:rsidR="009B072A" w:rsidRPr="00957511">
        <w:rPr>
          <w:lang w:val="es-419"/>
        </w:rPr>
        <w:t>y a otros Gobiernos a que colaboren con los pueblos indígenas</w:t>
      </w:r>
      <w:r w:rsidR="009638A7" w:rsidRPr="00957511">
        <w:rPr>
          <w:lang w:val="es-419"/>
        </w:rPr>
        <w:t xml:space="preserve"> y</w:t>
      </w:r>
      <w:r w:rsidR="009B072A" w:rsidRPr="00957511">
        <w:rPr>
          <w:lang w:val="es-419"/>
        </w:rPr>
        <w:t xml:space="preserve"> las comunidades locales, las mujeres, la juventud y otras organizaciones observadoras nacionales, y a que recaben opiniones de una amplia gama de sectores pertinentes durante el proceso </w:t>
      </w:r>
      <w:r w:rsidR="001857A3" w:rsidRPr="00957511">
        <w:rPr>
          <w:lang w:val="es-419"/>
        </w:rPr>
        <w:t xml:space="preserve">nacional </w:t>
      </w:r>
      <w:r w:rsidR="009B072A" w:rsidRPr="00957511">
        <w:rPr>
          <w:lang w:val="es-419"/>
        </w:rPr>
        <w:t>de prepara</w:t>
      </w:r>
      <w:r w:rsidR="009638A7" w:rsidRPr="00957511">
        <w:rPr>
          <w:lang w:val="es-419"/>
        </w:rPr>
        <w:t>c</w:t>
      </w:r>
      <w:r w:rsidR="009B072A" w:rsidRPr="00957511">
        <w:rPr>
          <w:lang w:val="es-419"/>
        </w:rPr>
        <w:t>i</w:t>
      </w:r>
      <w:r w:rsidR="009638A7" w:rsidRPr="00957511">
        <w:rPr>
          <w:lang w:val="es-419"/>
        </w:rPr>
        <w:t>ón</w:t>
      </w:r>
      <w:r w:rsidR="009B072A" w:rsidRPr="00957511">
        <w:rPr>
          <w:lang w:val="es-419"/>
        </w:rPr>
        <w:t xml:space="preserve"> para las reuniones de los órganos rectores y subsidiarios, a fin de obtener </w:t>
      </w:r>
      <w:r w:rsidR="00A4311C" w:rsidRPr="00957511">
        <w:rPr>
          <w:lang w:val="es-419"/>
        </w:rPr>
        <w:t>insumos</w:t>
      </w:r>
      <w:r w:rsidR="009B072A" w:rsidRPr="00957511">
        <w:rPr>
          <w:lang w:val="es-419"/>
        </w:rPr>
        <w:t xml:space="preserve"> para la elaboración de sus posiciones nacionales, según proceda, y ten</w:t>
      </w:r>
      <w:r w:rsidR="00A4311C" w:rsidRPr="00957511">
        <w:rPr>
          <w:lang w:val="es-419"/>
        </w:rPr>
        <w:t>i</w:t>
      </w:r>
      <w:r w:rsidR="009B072A" w:rsidRPr="00957511">
        <w:rPr>
          <w:lang w:val="es-419"/>
        </w:rPr>
        <w:t>e</w:t>
      </w:r>
      <w:r w:rsidR="00A4311C" w:rsidRPr="00957511">
        <w:rPr>
          <w:lang w:val="es-419"/>
        </w:rPr>
        <w:t>ndo</w:t>
      </w:r>
      <w:r w:rsidR="009B072A" w:rsidRPr="00957511">
        <w:rPr>
          <w:lang w:val="es-419"/>
        </w:rPr>
        <w:t xml:space="preserve"> en cuenta las circunstancias nacionales</w:t>
      </w:r>
      <w:r w:rsidRPr="00957511">
        <w:rPr>
          <w:lang w:val="es-419"/>
        </w:rPr>
        <w:t>;</w:t>
      </w:r>
    </w:p>
    <w:p w14:paraId="2DE74FCA" w14:textId="411BE164" w:rsidR="00342C89" w:rsidRPr="00957511" w:rsidRDefault="00342C89" w:rsidP="00957511">
      <w:pPr>
        <w:pStyle w:val="CBDDesicionText"/>
        <w:keepNext/>
        <w:keepLines/>
        <w:ind w:left="562" w:firstLine="562"/>
        <w:rPr>
          <w:lang w:val="es-419"/>
        </w:rPr>
      </w:pPr>
      <w:r w:rsidRPr="00957511">
        <w:rPr>
          <w:lang w:val="es-419"/>
        </w:rPr>
        <w:lastRenderedPageBreak/>
        <w:t>13</w:t>
      </w:r>
      <w:r w:rsidRPr="00957511">
        <w:rPr>
          <w:i/>
          <w:lang w:val="es-419"/>
        </w:rPr>
        <w:t>.</w:t>
      </w:r>
      <w:r w:rsidRPr="00957511">
        <w:rPr>
          <w:i/>
          <w:lang w:val="es-419"/>
        </w:rPr>
        <w:tab/>
      </w:r>
      <w:r w:rsidR="00A4311C" w:rsidRPr="00957511">
        <w:rPr>
          <w:i/>
          <w:lang w:val="es-419"/>
        </w:rPr>
        <w:t>Pide</w:t>
      </w:r>
      <w:r w:rsidRPr="00957511">
        <w:rPr>
          <w:lang w:val="es-419"/>
        </w:rPr>
        <w:t xml:space="preserve"> </w:t>
      </w:r>
      <w:r w:rsidR="00A4311C" w:rsidRPr="00957511">
        <w:rPr>
          <w:lang w:val="es-419"/>
        </w:rPr>
        <w:t>a la</w:t>
      </w:r>
      <w:r w:rsidRPr="00957511">
        <w:rPr>
          <w:lang w:val="es-419"/>
        </w:rPr>
        <w:t xml:space="preserve"> Secretar</w:t>
      </w:r>
      <w:r w:rsidR="00A4311C" w:rsidRPr="00957511">
        <w:rPr>
          <w:lang w:val="es-419"/>
        </w:rPr>
        <w:t>ia Ejecutiva que</w:t>
      </w:r>
      <w:r w:rsidRPr="00957511">
        <w:rPr>
          <w:lang w:val="es-419"/>
        </w:rPr>
        <w:t xml:space="preserve">, </w:t>
      </w:r>
      <w:r w:rsidR="00A4311C" w:rsidRPr="00957511">
        <w:rPr>
          <w:lang w:val="es-419"/>
        </w:rPr>
        <w:t>con la orientación de la Mesa</w:t>
      </w:r>
      <w:r w:rsidRPr="00957511">
        <w:rPr>
          <w:lang w:val="es-419"/>
        </w:rPr>
        <w:t>:</w:t>
      </w:r>
    </w:p>
    <w:p w14:paraId="1DECCC3B" w14:textId="04330DAE" w:rsidR="00342C89" w:rsidRPr="00957511" w:rsidRDefault="00342C89" w:rsidP="00957511">
      <w:pPr>
        <w:pStyle w:val="CBDDesicionText"/>
        <w:keepNext/>
        <w:keepLines/>
        <w:ind w:left="562" w:firstLine="562"/>
        <w:rPr>
          <w:lang w:val="es-419"/>
        </w:rPr>
      </w:pPr>
      <w:r w:rsidRPr="00957511">
        <w:rPr>
          <w:lang w:val="es-419"/>
        </w:rPr>
        <w:t>a)</w:t>
      </w:r>
      <w:r w:rsidRPr="00957511">
        <w:rPr>
          <w:lang w:val="es-419"/>
        </w:rPr>
        <w:tab/>
      </w:r>
      <w:r w:rsidR="00A4311C" w:rsidRPr="00957511">
        <w:rPr>
          <w:lang w:val="es-419"/>
        </w:rPr>
        <w:t xml:space="preserve">Garantice que los documentos de trabajo para las reuniones de los órganos subsidiarios de composición abierta del Convenio estén disponibles en todos los idiomas oficiales de las Naciones Unidas, de conformidad con sus respectivos reglamentos o </w:t>
      </w:r>
      <w:r w:rsidR="00A4311C" w:rsidRPr="00957511">
        <w:rPr>
          <w:i/>
          <w:lang w:val="es-419"/>
        </w:rPr>
        <w:t>modus operandi</w:t>
      </w:r>
      <w:r w:rsidR="00A4311C" w:rsidRPr="00957511">
        <w:rPr>
          <w:lang w:val="es-419"/>
        </w:rPr>
        <w:t xml:space="preserve"> y al menos seis semanas antes de la apertura de la reunión correspondiente, y se asegure de que las fechas de publicación, incluidas las de versiones actualizadas, estén claramente indicadas en el sitio web de la reunión, y que </w:t>
      </w:r>
      <w:r w:rsidR="00146E16">
        <w:rPr>
          <w:lang w:val="es-419"/>
        </w:rPr>
        <w:t>preste</w:t>
      </w:r>
      <w:r w:rsidR="00A4311C" w:rsidRPr="00957511">
        <w:rPr>
          <w:lang w:val="es-419"/>
        </w:rPr>
        <w:t xml:space="preserve"> </w:t>
      </w:r>
      <w:r w:rsidR="00146E16">
        <w:rPr>
          <w:lang w:val="es-419"/>
        </w:rPr>
        <w:t xml:space="preserve">asistencia </w:t>
      </w:r>
      <w:r w:rsidR="00A4311C" w:rsidRPr="00957511">
        <w:rPr>
          <w:lang w:val="es-419"/>
        </w:rPr>
        <w:t>a l</w:t>
      </w:r>
      <w:r w:rsidR="0022539D" w:rsidRPr="00957511">
        <w:rPr>
          <w:lang w:val="es-419"/>
        </w:rPr>
        <w:t>as</w:t>
      </w:r>
      <w:r w:rsidR="00A4311C" w:rsidRPr="00957511">
        <w:rPr>
          <w:lang w:val="es-419"/>
        </w:rPr>
        <w:t xml:space="preserve"> presiden</w:t>
      </w:r>
      <w:r w:rsidR="00146E16">
        <w:rPr>
          <w:lang w:val="es-419"/>
        </w:rPr>
        <w:t>cia</w:t>
      </w:r>
      <w:r w:rsidR="0022539D" w:rsidRPr="00957511">
        <w:rPr>
          <w:lang w:val="es-419"/>
        </w:rPr>
        <w:t>s</w:t>
      </w:r>
      <w:r w:rsidR="00A4311C" w:rsidRPr="00957511">
        <w:rPr>
          <w:lang w:val="es-419"/>
        </w:rPr>
        <w:t xml:space="preserve"> de reunión </w:t>
      </w:r>
      <w:r w:rsidR="00146E16">
        <w:rPr>
          <w:lang w:val="es-419"/>
        </w:rPr>
        <w:t>en solicitar</w:t>
      </w:r>
      <w:r w:rsidR="00A4311C" w:rsidRPr="00957511">
        <w:rPr>
          <w:lang w:val="es-419"/>
        </w:rPr>
        <w:t xml:space="preserve"> a las Partes que reconsideren sus respectivos programas de reuni</w:t>
      </w:r>
      <w:r w:rsidR="0022539D" w:rsidRPr="00957511">
        <w:rPr>
          <w:lang w:val="es-419"/>
        </w:rPr>
        <w:t>ó</w:t>
      </w:r>
      <w:r w:rsidR="00A4311C" w:rsidRPr="00957511">
        <w:rPr>
          <w:lang w:val="es-419"/>
        </w:rPr>
        <w:t xml:space="preserve">n del Convenio sobre la Diversidad Biológica al inicio de </w:t>
      </w:r>
      <w:r w:rsidR="0022539D" w:rsidRPr="00957511">
        <w:rPr>
          <w:lang w:val="es-419"/>
        </w:rPr>
        <w:t>t</w:t>
      </w:r>
      <w:r w:rsidR="00A4311C" w:rsidRPr="00957511">
        <w:rPr>
          <w:lang w:val="es-419"/>
        </w:rPr>
        <w:t>a</w:t>
      </w:r>
      <w:r w:rsidR="0022539D" w:rsidRPr="00957511">
        <w:rPr>
          <w:lang w:val="es-419"/>
        </w:rPr>
        <w:t>le</w:t>
      </w:r>
      <w:r w:rsidR="00A4311C" w:rsidRPr="00957511">
        <w:rPr>
          <w:lang w:val="es-419"/>
        </w:rPr>
        <w:t xml:space="preserve">s reuniones en el caso de que no se cumplan </w:t>
      </w:r>
      <w:r w:rsidR="00146E16">
        <w:rPr>
          <w:lang w:val="es-419"/>
        </w:rPr>
        <w:t>l</w:t>
      </w:r>
      <w:r w:rsidR="00A4311C" w:rsidRPr="00957511">
        <w:rPr>
          <w:lang w:val="es-419"/>
        </w:rPr>
        <w:t>os procedimientos de publicación de documentos</w:t>
      </w:r>
      <w:r w:rsidRPr="00957511">
        <w:rPr>
          <w:lang w:val="es-419"/>
        </w:rPr>
        <w:t>;</w:t>
      </w:r>
    </w:p>
    <w:p w14:paraId="2B7F9960" w14:textId="58C56612" w:rsidR="00342C89" w:rsidRPr="00957511" w:rsidRDefault="00FE6458" w:rsidP="006C520B">
      <w:pPr>
        <w:pStyle w:val="CBDDesicionText"/>
        <w:ind w:firstLine="567"/>
        <w:rPr>
          <w:lang w:val="es-419"/>
        </w:rPr>
      </w:pPr>
      <w:r w:rsidRPr="00957511">
        <w:rPr>
          <w:lang w:val="es-419"/>
        </w:rPr>
        <w:t>b</w:t>
      </w:r>
      <w:r w:rsidR="00342C89" w:rsidRPr="00957511">
        <w:rPr>
          <w:lang w:val="es-419"/>
        </w:rPr>
        <w:t>)</w:t>
      </w:r>
      <w:r w:rsidR="00342C89" w:rsidRPr="00957511">
        <w:rPr>
          <w:lang w:val="es-419"/>
        </w:rPr>
        <w:tab/>
      </w:r>
      <w:r w:rsidR="0022539D" w:rsidRPr="00957511">
        <w:rPr>
          <w:lang w:val="es-419"/>
        </w:rPr>
        <w:t xml:space="preserve">Elabore un calendario claro para la preparación de cada reunión en forma oportuna, </w:t>
      </w:r>
      <w:r w:rsidR="00CF22D9" w:rsidRPr="00957511">
        <w:rPr>
          <w:lang w:val="es-419"/>
        </w:rPr>
        <w:t>co</w:t>
      </w:r>
      <w:r w:rsidR="0022539D" w:rsidRPr="00957511">
        <w:rPr>
          <w:lang w:val="es-419"/>
        </w:rPr>
        <w:t>me</w:t>
      </w:r>
      <w:r w:rsidR="00CF22D9" w:rsidRPr="00957511">
        <w:rPr>
          <w:lang w:val="es-419"/>
        </w:rPr>
        <w:t>n</w:t>
      </w:r>
      <w:r w:rsidR="0022539D" w:rsidRPr="00957511">
        <w:rPr>
          <w:lang w:val="es-419"/>
        </w:rPr>
        <w:t xml:space="preserve">zando por las reuniones de </w:t>
      </w:r>
      <w:r w:rsidR="00CF22D9" w:rsidRPr="00957511">
        <w:rPr>
          <w:lang w:val="es-419"/>
        </w:rPr>
        <w:t xml:space="preserve">los </w:t>
      </w:r>
      <w:r w:rsidR="0022539D" w:rsidRPr="00957511">
        <w:rPr>
          <w:lang w:val="es-419"/>
        </w:rPr>
        <w:t xml:space="preserve">órganos subsidiarios </w:t>
      </w:r>
      <w:r w:rsidR="00CF22D9" w:rsidRPr="00957511">
        <w:rPr>
          <w:lang w:val="es-419"/>
        </w:rPr>
        <w:t>que se celebrarán luego</w:t>
      </w:r>
      <w:r w:rsidR="0022539D" w:rsidRPr="00957511">
        <w:rPr>
          <w:lang w:val="es-419"/>
        </w:rPr>
        <w:t xml:space="preserve"> </w:t>
      </w:r>
      <w:r w:rsidR="00CF22D9" w:rsidRPr="00957511">
        <w:rPr>
          <w:lang w:val="es-419"/>
        </w:rPr>
        <w:t>de</w:t>
      </w:r>
      <w:r w:rsidR="0022539D" w:rsidRPr="00957511">
        <w:rPr>
          <w:lang w:val="es-419"/>
        </w:rPr>
        <w:t xml:space="preserve"> la 16</w:t>
      </w:r>
      <w:r w:rsidR="0022539D" w:rsidRPr="00957511">
        <w:rPr>
          <w:vertAlign w:val="superscript"/>
          <w:lang w:val="es-419"/>
        </w:rPr>
        <w:t>a</w:t>
      </w:r>
      <w:r w:rsidR="0022539D" w:rsidRPr="00957511">
        <w:rPr>
          <w:lang w:val="es-419"/>
        </w:rPr>
        <w:t xml:space="preserve"> reunión de la </w:t>
      </w:r>
      <w:r w:rsidR="002A3E19" w:rsidRPr="00957511">
        <w:rPr>
          <w:lang w:val="es-419"/>
        </w:rPr>
        <w:t>Conferenc</w:t>
      </w:r>
      <w:r w:rsidR="0022539D" w:rsidRPr="00957511">
        <w:rPr>
          <w:lang w:val="es-419"/>
        </w:rPr>
        <w:t>ia d</w:t>
      </w:r>
      <w:r w:rsidR="002A3E19" w:rsidRPr="00957511">
        <w:rPr>
          <w:lang w:val="es-419"/>
        </w:rPr>
        <w:t xml:space="preserve">e </w:t>
      </w:r>
      <w:r w:rsidR="0022539D" w:rsidRPr="00957511">
        <w:rPr>
          <w:lang w:val="es-419"/>
        </w:rPr>
        <w:t>las</w:t>
      </w:r>
      <w:r w:rsidR="002A3E19" w:rsidRPr="00957511">
        <w:rPr>
          <w:lang w:val="es-419"/>
        </w:rPr>
        <w:t xml:space="preserve"> Partes</w:t>
      </w:r>
      <w:r w:rsidR="00342C89" w:rsidRPr="00957511">
        <w:rPr>
          <w:lang w:val="es-419"/>
        </w:rPr>
        <w:t>;</w:t>
      </w:r>
    </w:p>
    <w:p w14:paraId="592BCE7E" w14:textId="74291F15" w:rsidR="00342C89" w:rsidRPr="00957511" w:rsidRDefault="00FE6458" w:rsidP="006C520B">
      <w:pPr>
        <w:pStyle w:val="CBDDesicionText"/>
        <w:ind w:firstLine="567"/>
        <w:rPr>
          <w:iCs/>
          <w:lang w:val="es-419"/>
        </w:rPr>
      </w:pPr>
      <w:r w:rsidRPr="00957511">
        <w:rPr>
          <w:lang w:val="es-419"/>
        </w:rPr>
        <w:t>c</w:t>
      </w:r>
      <w:r w:rsidR="00342C89" w:rsidRPr="00957511">
        <w:rPr>
          <w:lang w:val="es-419"/>
        </w:rPr>
        <w:t>)</w:t>
      </w:r>
      <w:r w:rsidR="00342C89" w:rsidRPr="00957511">
        <w:rPr>
          <w:rFonts w:ascii="Arial" w:eastAsia="Arial" w:hAnsi="Arial" w:cs="Arial"/>
          <w:i/>
          <w:lang w:val="es-419" w:eastAsia="zh-CN"/>
        </w:rPr>
        <w:tab/>
      </w:r>
      <w:r w:rsidR="00CF22D9" w:rsidRPr="00957511">
        <w:rPr>
          <w:iCs/>
          <w:lang w:val="es-419"/>
        </w:rPr>
        <w:t>Proporcione a los puntos focales nacionales, al final de cada año, a partir de 2024, un calendario de actividades y acciones previstas para el año siguiente, a fin de racionalizar las actividades en</w:t>
      </w:r>
      <w:r w:rsidR="00766424" w:rsidRPr="00957511">
        <w:rPr>
          <w:iCs/>
          <w:lang w:val="es-419"/>
        </w:rPr>
        <w:t>tre</w:t>
      </w:r>
      <w:r w:rsidR="00CF22D9" w:rsidRPr="00957511">
        <w:rPr>
          <w:iCs/>
          <w:lang w:val="es-419"/>
        </w:rPr>
        <w:t xml:space="preserve"> períodos </w:t>
      </w:r>
      <w:r w:rsidR="00766424" w:rsidRPr="00957511">
        <w:rPr>
          <w:iCs/>
          <w:lang w:val="es-419"/>
        </w:rPr>
        <w:t>d</w:t>
      </w:r>
      <w:r w:rsidR="00CF22D9" w:rsidRPr="00957511">
        <w:rPr>
          <w:iCs/>
          <w:lang w:val="es-419"/>
        </w:rPr>
        <w:t xml:space="preserve">e </w:t>
      </w:r>
      <w:r w:rsidR="00766424" w:rsidRPr="00957511">
        <w:rPr>
          <w:iCs/>
          <w:lang w:val="es-419"/>
        </w:rPr>
        <w:t>s</w:t>
      </w:r>
      <w:r w:rsidR="00CF22D9" w:rsidRPr="00957511">
        <w:rPr>
          <w:iCs/>
          <w:lang w:val="es-419"/>
        </w:rPr>
        <w:t>e</w:t>
      </w:r>
      <w:r w:rsidR="00766424" w:rsidRPr="00957511">
        <w:rPr>
          <w:iCs/>
          <w:lang w:val="es-419"/>
        </w:rPr>
        <w:t>s</w:t>
      </w:r>
      <w:r w:rsidR="00CF22D9" w:rsidRPr="00957511">
        <w:rPr>
          <w:iCs/>
          <w:lang w:val="es-419"/>
        </w:rPr>
        <w:t>iones y facilitar la gestión de los flujos de trabajo</w:t>
      </w:r>
      <w:r w:rsidR="00342C89" w:rsidRPr="00957511">
        <w:rPr>
          <w:iCs/>
          <w:lang w:val="es-419"/>
        </w:rPr>
        <w:t>;</w:t>
      </w:r>
    </w:p>
    <w:p w14:paraId="2FE2D375" w14:textId="1B75CDAA" w:rsidR="00342C89" w:rsidRPr="00957511" w:rsidRDefault="00FE6458" w:rsidP="006C520B">
      <w:pPr>
        <w:pStyle w:val="CBDDesicionText"/>
        <w:ind w:firstLine="567"/>
        <w:rPr>
          <w:lang w:val="es-419"/>
        </w:rPr>
      </w:pPr>
      <w:r w:rsidRPr="00957511">
        <w:rPr>
          <w:lang w:val="es-419"/>
        </w:rPr>
        <w:t>d</w:t>
      </w:r>
      <w:r w:rsidR="00342C89" w:rsidRPr="00957511">
        <w:rPr>
          <w:lang w:val="es-419"/>
        </w:rPr>
        <w:t>)</w:t>
      </w:r>
      <w:r w:rsidR="00342C89" w:rsidRPr="00957511">
        <w:rPr>
          <w:lang w:val="es-419"/>
        </w:rPr>
        <w:tab/>
      </w:r>
      <w:r w:rsidR="00766424" w:rsidRPr="00957511">
        <w:rPr>
          <w:lang w:val="es-419"/>
        </w:rPr>
        <w:t>Procure limitar la extensión de los proyectos de recomendación de los órganos subsidiarios o los proyectos de decisión de los órganos rectores y evitar la duplicación y la redundancia con respecto a decisiones existentes, sin perjuicio de que la Conferencia de las Partes pueda rever decisiones anteriores, a fin de facilitar el posterior cumplimiento de las decisiones</w:t>
      </w:r>
      <w:r w:rsidR="00342C89" w:rsidRPr="00957511">
        <w:rPr>
          <w:lang w:val="es-419"/>
        </w:rPr>
        <w:t>;</w:t>
      </w:r>
    </w:p>
    <w:p w14:paraId="2BD704B3" w14:textId="28B090F7" w:rsidR="00342C89" w:rsidRPr="00957511" w:rsidRDefault="00FE6458" w:rsidP="006C520B">
      <w:pPr>
        <w:pStyle w:val="CBDDesicionText"/>
        <w:ind w:firstLine="567"/>
        <w:rPr>
          <w:lang w:val="es-419"/>
        </w:rPr>
      </w:pPr>
      <w:r w:rsidRPr="00957511">
        <w:rPr>
          <w:lang w:val="es-419"/>
        </w:rPr>
        <w:t>e</w:t>
      </w:r>
      <w:r w:rsidR="00342C89" w:rsidRPr="00957511">
        <w:rPr>
          <w:lang w:val="es-419"/>
        </w:rPr>
        <w:t>)</w:t>
      </w:r>
      <w:r w:rsidR="00342C89" w:rsidRPr="00957511">
        <w:rPr>
          <w:lang w:val="es-419"/>
        </w:rPr>
        <w:tab/>
      </w:r>
      <w:r w:rsidR="00B458CA" w:rsidRPr="00957511">
        <w:rPr>
          <w:lang w:val="es-419"/>
        </w:rPr>
        <w:t>Ayude a</w:t>
      </w:r>
      <w:r w:rsidR="00766424" w:rsidRPr="00957511">
        <w:rPr>
          <w:lang w:val="es-419"/>
        </w:rPr>
        <w:t xml:space="preserve"> las presidencias de reuniones </w:t>
      </w:r>
      <w:r w:rsidR="00D83CC4" w:rsidRPr="00957511">
        <w:rPr>
          <w:lang w:val="es-419"/>
        </w:rPr>
        <w:t>interg</w:t>
      </w:r>
      <w:r w:rsidR="00766424" w:rsidRPr="00957511">
        <w:rPr>
          <w:lang w:val="es-419"/>
        </w:rPr>
        <w:t>ub</w:t>
      </w:r>
      <w:r w:rsidR="00D83CC4" w:rsidRPr="00957511">
        <w:rPr>
          <w:lang w:val="es-419"/>
        </w:rPr>
        <w:t>ern</w:t>
      </w:r>
      <w:r w:rsidR="00766424" w:rsidRPr="00957511">
        <w:rPr>
          <w:lang w:val="es-419"/>
        </w:rPr>
        <w:t>a</w:t>
      </w:r>
      <w:r w:rsidR="00D83CC4" w:rsidRPr="00957511">
        <w:rPr>
          <w:lang w:val="es-419"/>
        </w:rPr>
        <w:t xml:space="preserve">mentales </w:t>
      </w:r>
      <w:r w:rsidR="00B458CA" w:rsidRPr="00957511">
        <w:rPr>
          <w:lang w:val="es-419"/>
        </w:rPr>
        <w:t>a</w:t>
      </w:r>
      <w:r w:rsidR="00766424" w:rsidRPr="00957511">
        <w:rPr>
          <w:lang w:val="es-419"/>
        </w:rPr>
        <w:t xml:space="preserve"> </w:t>
      </w:r>
      <w:r w:rsidR="00342C89" w:rsidRPr="00957511">
        <w:rPr>
          <w:lang w:val="es-419"/>
        </w:rPr>
        <w:t>limit</w:t>
      </w:r>
      <w:r w:rsidR="00766424" w:rsidRPr="00957511">
        <w:rPr>
          <w:lang w:val="es-419"/>
        </w:rPr>
        <w:t>ar la cantidad de temas que no se asignan a grupos de contacto</w:t>
      </w:r>
      <w:r w:rsidR="00577B14" w:rsidRPr="00957511">
        <w:rPr>
          <w:lang w:val="es-419"/>
        </w:rPr>
        <w:t xml:space="preserve">, </w:t>
      </w:r>
      <w:r w:rsidR="00766424" w:rsidRPr="00957511">
        <w:rPr>
          <w:lang w:val="es-419"/>
        </w:rPr>
        <w:t xml:space="preserve">grupos de amigos de la presidencia </w:t>
      </w:r>
      <w:r w:rsidR="00B458CA" w:rsidRPr="00957511">
        <w:rPr>
          <w:lang w:val="es-419"/>
        </w:rPr>
        <w:t>o</w:t>
      </w:r>
      <w:r w:rsidR="00766424" w:rsidRPr="00957511">
        <w:rPr>
          <w:lang w:val="es-419"/>
        </w:rPr>
        <w:t xml:space="preserve"> grupos pequeños y</w:t>
      </w:r>
      <w:r w:rsidR="00937638" w:rsidRPr="00957511">
        <w:rPr>
          <w:lang w:val="es-419"/>
        </w:rPr>
        <w:t xml:space="preserve"> </w:t>
      </w:r>
      <w:r w:rsidR="00766424" w:rsidRPr="00957511">
        <w:rPr>
          <w:lang w:val="es-419"/>
        </w:rPr>
        <w:t xml:space="preserve">que </w:t>
      </w:r>
      <w:r w:rsidR="00B458CA" w:rsidRPr="00957511">
        <w:rPr>
          <w:lang w:val="es-419"/>
        </w:rPr>
        <w:t>s</w:t>
      </w:r>
      <w:r w:rsidR="00766424" w:rsidRPr="00957511">
        <w:rPr>
          <w:lang w:val="es-419"/>
        </w:rPr>
        <w:t>e</w:t>
      </w:r>
      <w:r w:rsidR="00B458CA" w:rsidRPr="00957511">
        <w:rPr>
          <w:lang w:val="es-419"/>
        </w:rPr>
        <w:t xml:space="preserve"> pla</w:t>
      </w:r>
      <w:r w:rsidR="00766424" w:rsidRPr="00957511">
        <w:rPr>
          <w:lang w:val="es-419"/>
        </w:rPr>
        <w:t>s</w:t>
      </w:r>
      <w:r w:rsidR="00B458CA" w:rsidRPr="00957511">
        <w:rPr>
          <w:lang w:val="es-419"/>
        </w:rPr>
        <w:t>m</w:t>
      </w:r>
      <w:r w:rsidR="00766424" w:rsidRPr="00957511">
        <w:rPr>
          <w:lang w:val="es-419"/>
        </w:rPr>
        <w:t xml:space="preserve">an </w:t>
      </w:r>
      <w:r w:rsidR="00342C89" w:rsidRPr="00957511">
        <w:rPr>
          <w:lang w:val="es-419"/>
        </w:rPr>
        <w:t>direct</w:t>
      </w:r>
      <w:r w:rsidR="00766424" w:rsidRPr="00957511">
        <w:rPr>
          <w:lang w:val="es-419"/>
        </w:rPr>
        <w:t>amente en documentos de sesión</w:t>
      </w:r>
      <w:r w:rsidR="00B458CA" w:rsidRPr="00957511">
        <w:rPr>
          <w:lang w:val="es-419"/>
        </w:rPr>
        <w:t xml:space="preserve"> a aquello</w:t>
      </w:r>
      <w:r w:rsidR="00766424" w:rsidRPr="00957511">
        <w:rPr>
          <w:lang w:val="es-419"/>
        </w:rPr>
        <w:t>s temas en los que hay poco desacuerdo</w:t>
      </w:r>
      <w:r w:rsidR="00342C89" w:rsidRPr="00957511">
        <w:rPr>
          <w:lang w:val="es-419"/>
        </w:rPr>
        <w:t>;</w:t>
      </w:r>
    </w:p>
    <w:p w14:paraId="72DC0EA8" w14:textId="00D71E07" w:rsidR="00342C89" w:rsidRPr="00957511" w:rsidRDefault="00FE6458" w:rsidP="006C520B">
      <w:pPr>
        <w:pStyle w:val="CBDDesicionText"/>
        <w:ind w:firstLine="567"/>
        <w:rPr>
          <w:lang w:val="es-419"/>
        </w:rPr>
      </w:pPr>
      <w:r w:rsidRPr="00957511">
        <w:rPr>
          <w:lang w:val="es-419"/>
        </w:rPr>
        <w:t>f</w:t>
      </w:r>
      <w:r w:rsidR="00342C89" w:rsidRPr="00957511">
        <w:rPr>
          <w:lang w:val="es-419"/>
        </w:rPr>
        <w:t>)</w:t>
      </w:r>
      <w:r w:rsidR="00342C89" w:rsidRPr="00957511">
        <w:rPr>
          <w:lang w:val="es-419"/>
        </w:rPr>
        <w:tab/>
      </w:r>
      <w:r w:rsidR="00B458CA" w:rsidRPr="00957511">
        <w:rPr>
          <w:lang w:val="es-419"/>
        </w:rPr>
        <w:t xml:space="preserve">Revise la estructura del sitio web del Convenio con miras a </w:t>
      </w:r>
      <w:r w:rsidR="00957511" w:rsidRPr="00957511">
        <w:rPr>
          <w:lang w:val="es-419"/>
        </w:rPr>
        <w:t xml:space="preserve">hacerlo </w:t>
      </w:r>
      <w:r w:rsidR="00B458CA" w:rsidRPr="00957511">
        <w:rPr>
          <w:lang w:val="es-419"/>
        </w:rPr>
        <w:t>más fácil de usar</w:t>
      </w:r>
      <w:r w:rsidR="00342C89" w:rsidRPr="00957511">
        <w:rPr>
          <w:lang w:val="es-419"/>
        </w:rPr>
        <w:t>;</w:t>
      </w:r>
    </w:p>
    <w:p w14:paraId="7F2B35BE" w14:textId="5F251413" w:rsidR="00342C89" w:rsidRPr="00957511" w:rsidRDefault="00342C89" w:rsidP="006C520B">
      <w:pPr>
        <w:pStyle w:val="CBDDesicionText"/>
        <w:ind w:firstLine="567"/>
        <w:rPr>
          <w:lang w:val="es-419"/>
        </w:rPr>
      </w:pPr>
      <w:r w:rsidRPr="00957511">
        <w:rPr>
          <w:lang w:val="es-419"/>
        </w:rPr>
        <w:t>14.</w:t>
      </w:r>
      <w:r w:rsidRPr="00957511">
        <w:rPr>
          <w:lang w:val="es-419"/>
        </w:rPr>
        <w:tab/>
      </w:r>
      <w:r w:rsidR="00957511" w:rsidRPr="00957511">
        <w:rPr>
          <w:i/>
          <w:iCs/>
          <w:lang w:val="es-419"/>
        </w:rPr>
        <w:t>Pide</w:t>
      </w:r>
      <w:r w:rsidRPr="00957511">
        <w:rPr>
          <w:lang w:val="es-419"/>
        </w:rPr>
        <w:t xml:space="preserve"> </w:t>
      </w:r>
      <w:r w:rsidR="00957511" w:rsidRPr="00957511">
        <w:rPr>
          <w:lang w:val="es-419"/>
        </w:rPr>
        <w:t>a la</w:t>
      </w:r>
      <w:r w:rsidRPr="00957511">
        <w:rPr>
          <w:lang w:val="es-419"/>
        </w:rPr>
        <w:t xml:space="preserve"> </w:t>
      </w:r>
      <w:bookmarkStart w:id="4" w:name="_Hlk172542561"/>
      <w:r w:rsidR="00957511" w:rsidRPr="00957511">
        <w:rPr>
          <w:lang w:val="es-419"/>
        </w:rPr>
        <w:t>M</w:t>
      </w:r>
      <w:r w:rsidRPr="00957511">
        <w:rPr>
          <w:lang w:val="es-419"/>
        </w:rPr>
        <w:t>e</w:t>
      </w:r>
      <w:r w:rsidR="00957511" w:rsidRPr="00957511">
        <w:rPr>
          <w:lang w:val="es-419"/>
        </w:rPr>
        <w:t>s</w:t>
      </w:r>
      <w:r w:rsidRPr="00957511">
        <w:rPr>
          <w:lang w:val="es-419"/>
        </w:rPr>
        <w:t>a</w:t>
      </w:r>
      <w:r w:rsidR="00957511" w:rsidRPr="00957511">
        <w:rPr>
          <w:lang w:val="es-419"/>
        </w:rPr>
        <w:t xml:space="preserve"> de la </w:t>
      </w:r>
      <w:r w:rsidRPr="00957511">
        <w:rPr>
          <w:lang w:val="es-419"/>
        </w:rPr>
        <w:t>Conferenc</w:t>
      </w:r>
      <w:r w:rsidR="00957511" w:rsidRPr="00957511">
        <w:rPr>
          <w:lang w:val="es-419"/>
        </w:rPr>
        <w:t>ia de las</w:t>
      </w:r>
      <w:r w:rsidRPr="00957511">
        <w:rPr>
          <w:lang w:val="es-419"/>
        </w:rPr>
        <w:t xml:space="preserve"> Partes </w:t>
      </w:r>
      <w:r w:rsidR="00957511" w:rsidRPr="00957511">
        <w:rPr>
          <w:lang w:val="es-419"/>
        </w:rPr>
        <w:t>y a la</w:t>
      </w:r>
      <w:r w:rsidRPr="00957511">
        <w:rPr>
          <w:lang w:val="es-419"/>
        </w:rPr>
        <w:t xml:space="preserve"> </w:t>
      </w:r>
      <w:r w:rsidR="00957511" w:rsidRPr="00957511">
        <w:rPr>
          <w:lang w:val="es-419"/>
        </w:rPr>
        <w:t>M</w:t>
      </w:r>
      <w:r w:rsidRPr="00957511">
        <w:rPr>
          <w:lang w:val="es-419"/>
        </w:rPr>
        <w:t>e</w:t>
      </w:r>
      <w:r w:rsidR="00957511" w:rsidRPr="00957511">
        <w:rPr>
          <w:lang w:val="es-419"/>
        </w:rPr>
        <w:t>s</w:t>
      </w:r>
      <w:r w:rsidRPr="00957511">
        <w:rPr>
          <w:lang w:val="es-419"/>
        </w:rPr>
        <w:t>a</w:t>
      </w:r>
      <w:r w:rsidR="00957511" w:rsidRPr="00957511">
        <w:rPr>
          <w:lang w:val="es-419"/>
        </w:rPr>
        <w:t xml:space="preserve"> del Órgano</w:t>
      </w:r>
      <w:r w:rsidRPr="00957511">
        <w:rPr>
          <w:lang w:val="es-419"/>
        </w:rPr>
        <w:t xml:space="preserve"> Subsidiar</w:t>
      </w:r>
      <w:r w:rsidR="00957511" w:rsidRPr="00957511">
        <w:rPr>
          <w:lang w:val="es-419"/>
        </w:rPr>
        <w:t>i</w:t>
      </w:r>
      <w:r w:rsidRPr="00957511">
        <w:rPr>
          <w:lang w:val="es-419"/>
        </w:rPr>
        <w:t>o</w:t>
      </w:r>
      <w:r w:rsidR="00957511" w:rsidRPr="00957511">
        <w:rPr>
          <w:lang w:val="es-419"/>
        </w:rPr>
        <w:t xml:space="preserve"> </w:t>
      </w:r>
      <w:r w:rsidRPr="00957511">
        <w:rPr>
          <w:lang w:val="es-419"/>
        </w:rPr>
        <w:t>d</w:t>
      </w:r>
      <w:r w:rsidR="00957511" w:rsidRPr="00957511">
        <w:rPr>
          <w:lang w:val="es-419"/>
        </w:rPr>
        <w:t xml:space="preserve">e Asesoramiento Científico, Técnico y Tecnológico </w:t>
      </w:r>
      <w:bookmarkEnd w:id="4"/>
      <w:r w:rsidR="00957511" w:rsidRPr="00957511">
        <w:rPr>
          <w:lang w:val="es-419"/>
        </w:rPr>
        <w:t>que</w:t>
      </w:r>
      <w:r w:rsidRPr="00957511">
        <w:rPr>
          <w:lang w:val="es-419"/>
        </w:rPr>
        <w:t xml:space="preserve"> </w:t>
      </w:r>
      <w:r w:rsidR="00854A93" w:rsidRPr="00957511">
        <w:rPr>
          <w:lang w:val="es-419"/>
        </w:rPr>
        <w:t>publi</w:t>
      </w:r>
      <w:r w:rsidR="00957511" w:rsidRPr="00957511">
        <w:rPr>
          <w:lang w:val="es-419"/>
        </w:rPr>
        <w:t>quen notas con posibles esquemas para cada una de las reuniones intergubernamentales celebradas en virtud del Convenio y que fijen reuniones de Mesa en momentos estratégicos del proceso</w:t>
      </w:r>
      <w:r w:rsidRPr="00957511">
        <w:rPr>
          <w:lang w:val="es-419"/>
        </w:rPr>
        <w:t>;</w:t>
      </w:r>
    </w:p>
    <w:p w14:paraId="24E3C498" w14:textId="720A47E7" w:rsidR="006A26A2" w:rsidRPr="00146E16" w:rsidRDefault="00342C89" w:rsidP="006C520B">
      <w:pPr>
        <w:pStyle w:val="CBDNormalNoNumber"/>
        <w:ind w:left="567" w:firstLine="567"/>
        <w:rPr>
          <w:lang w:val="es-419"/>
        </w:rPr>
      </w:pPr>
      <w:r w:rsidRPr="00957511">
        <w:rPr>
          <w:lang w:val="es-419"/>
        </w:rPr>
        <w:t>15.</w:t>
      </w:r>
      <w:r w:rsidRPr="00957511">
        <w:rPr>
          <w:lang w:val="es-419"/>
        </w:rPr>
        <w:tab/>
      </w:r>
      <w:r w:rsidR="00957511" w:rsidRPr="00957511">
        <w:rPr>
          <w:i/>
          <w:iCs/>
          <w:lang w:val="es-419"/>
        </w:rPr>
        <w:t>Pide</w:t>
      </w:r>
      <w:r w:rsidRPr="00957511">
        <w:rPr>
          <w:lang w:val="es-419"/>
        </w:rPr>
        <w:t xml:space="preserve"> </w:t>
      </w:r>
      <w:r w:rsidR="00957511" w:rsidRPr="00957511">
        <w:rPr>
          <w:lang w:val="es-419"/>
        </w:rPr>
        <w:t>a la</w:t>
      </w:r>
      <w:r w:rsidRPr="00957511">
        <w:rPr>
          <w:lang w:val="es-419"/>
        </w:rPr>
        <w:t xml:space="preserve"> Secretar</w:t>
      </w:r>
      <w:r w:rsidR="00957511" w:rsidRPr="00957511">
        <w:rPr>
          <w:lang w:val="es-419"/>
        </w:rPr>
        <w:t>ia</w:t>
      </w:r>
      <w:r w:rsidR="00957511" w:rsidRPr="00957511">
        <w:rPr>
          <w:lang w:val="es-419"/>
        </w:rPr>
        <w:t xml:space="preserve"> E</w:t>
      </w:r>
      <w:r w:rsidR="00957511" w:rsidRPr="00957511">
        <w:rPr>
          <w:lang w:val="es-419"/>
        </w:rPr>
        <w:t>j</w:t>
      </w:r>
      <w:r w:rsidR="00957511" w:rsidRPr="00957511">
        <w:rPr>
          <w:lang w:val="es-419"/>
        </w:rPr>
        <w:t>ecutiv</w:t>
      </w:r>
      <w:r w:rsidR="00957511" w:rsidRPr="00957511">
        <w:rPr>
          <w:lang w:val="es-419"/>
        </w:rPr>
        <w:t>a</w:t>
      </w:r>
      <w:r w:rsidRPr="00957511">
        <w:rPr>
          <w:lang w:val="es-419"/>
        </w:rPr>
        <w:t xml:space="preserve"> </w:t>
      </w:r>
      <w:r w:rsidR="00957511" w:rsidRPr="00957511">
        <w:rPr>
          <w:lang w:val="es-419"/>
        </w:rPr>
        <w:t xml:space="preserve">que facilite consultas con las Partes, los miembros de </w:t>
      </w:r>
      <w:r w:rsidR="00146E16">
        <w:rPr>
          <w:lang w:val="es-419"/>
        </w:rPr>
        <w:t xml:space="preserve">la </w:t>
      </w:r>
      <w:r w:rsidR="00957511" w:rsidRPr="00957511">
        <w:rPr>
          <w:lang w:val="es-419"/>
        </w:rPr>
        <w:t xml:space="preserve">Mesa, asociados e interesados, con el apoyo de expertos externos calificados en la materia, según proceda, a fin de continuar elaborando opciones para mejorar aún más la eficacia de las reuniones celebradas en virtud del Convenio, y que presente tales propuestas a la consideración del Órgano Subsidiario sobre la Aplicación en su 6ª reunión, con miras a elaborar un proyecto de decisión para </w:t>
      </w:r>
      <w:r w:rsidR="00957511" w:rsidRPr="00146E16">
        <w:rPr>
          <w:spacing w:val="-4"/>
          <w:lang w:val="es-419"/>
        </w:rPr>
        <w:t>que la Conferencia de las Partes lo considere en su 17ª</w:t>
      </w:r>
      <w:r w:rsidR="00146E16" w:rsidRPr="00146E16">
        <w:rPr>
          <w:spacing w:val="-4"/>
          <w:lang w:val="es-419"/>
        </w:rPr>
        <w:t> </w:t>
      </w:r>
      <w:r w:rsidR="00957511" w:rsidRPr="00146E16">
        <w:rPr>
          <w:spacing w:val="-4"/>
          <w:lang w:val="es-419"/>
        </w:rPr>
        <w:t>reunión, tomando en cuenta la recomendación</w:t>
      </w:r>
      <w:r w:rsidR="00146E16" w:rsidRPr="00146E16">
        <w:rPr>
          <w:spacing w:val="-4"/>
          <w:lang w:val="es-419"/>
        </w:rPr>
        <w:t> </w:t>
      </w:r>
      <w:r w:rsidR="00957511" w:rsidRPr="00146E16">
        <w:rPr>
          <w:spacing w:val="-4"/>
          <w:lang w:val="es-419"/>
        </w:rPr>
        <w:t>4/12</w:t>
      </w:r>
      <w:r w:rsidR="00146E16" w:rsidRPr="00146E16">
        <w:rPr>
          <w:lang w:val="es-419"/>
        </w:rPr>
        <w:t xml:space="preserve"> d</w:t>
      </w:r>
      <w:r w:rsidR="00146E16" w:rsidRPr="00146E16">
        <w:rPr>
          <w:lang w:val="es-419"/>
        </w:rPr>
        <w:t>e</w:t>
      </w:r>
      <w:r w:rsidR="00146E16" w:rsidRPr="00146E16">
        <w:rPr>
          <w:lang w:val="es-419"/>
        </w:rPr>
        <w:t>l</w:t>
      </w:r>
      <w:r w:rsidR="00146E16" w:rsidRPr="00146E16">
        <w:rPr>
          <w:lang w:val="es-419"/>
        </w:rPr>
        <w:t xml:space="preserve"> </w:t>
      </w:r>
      <w:r w:rsidR="00146E16" w:rsidRPr="00146E16">
        <w:rPr>
          <w:lang w:val="es-419"/>
        </w:rPr>
        <w:t xml:space="preserve">Órgano </w:t>
      </w:r>
      <w:r w:rsidR="00146E16" w:rsidRPr="00146E16">
        <w:rPr>
          <w:lang w:val="es-419"/>
        </w:rPr>
        <w:t>Subsidiar</w:t>
      </w:r>
      <w:r w:rsidR="00146E16" w:rsidRPr="00146E16">
        <w:rPr>
          <w:lang w:val="es-419"/>
        </w:rPr>
        <w:t>i</w:t>
      </w:r>
      <w:r w:rsidR="00146E16" w:rsidRPr="00146E16">
        <w:rPr>
          <w:lang w:val="es-419"/>
        </w:rPr>
        <w:t>o</w:t>
      </w:r>
      <w:r w:rsidR="00146E16" w:rsidRPr="00146E16">
        <w:rPr>
          <w:lang w:val="es-419"/>
        </w:rPr>
        <w:t xml:space="preserve"> sobre la Aplicación, incluida la recopilación de presentaciones que figura en el anexo </w:t>
      </w:r>
      <w:r w:rsidR="00146E16" w:rsidRPr="00146E16">
        <w:rPr>
          <w:lang w:val="es-419"/>
        </w:rPr>
        <w:t>II</w:t>
      </w:r>
      <w:r w:rsidR="007D0067" w:rsidRPr="00146E16">
        <w:rPr>
          <w:lang w:val="es-419"/>
        </w:rPr>
        <w:t>.</w:t>
      </w:r>
    </w:p>
    <w:p w14:paraId="61D564E2" w14:textId="77777777" w:rsidR="002B559C" w:rsidRPr="00957511" w:rsidRDefault="00ED3849" w:rsidP="009836B7">
      <w:pPr>
        <w:pStyle w:val="Para1"/>
        <w:numPr>
          <w:ilvl w:val="0"/>
          <w:numId w:val="0"/>
        </w:numPr>
        <w:ind w:left="567"/>
        <w:jc w:val="center"/>
        <w:rPr>
          <w:lang w:val="es-419"/>
        </w:rPr>
      </w:pPr>
      <w:r w:rsidRPr="00957511">
        <w:rPr>
          <w:lang w:val="es-419"/>
        </w:rPr>
        <w:t>__________</w:t>
      </w:r>
    </w:p>
    <w:sectPr w:rsidR="002B559C" w:rsidRPr="00957511" w:rsidSect="005C3D3B">
      <w:headerReference w:type="even" r:id="rId13"/>
      <w:headerReference w:type="default" r:id="rId14"/>
      <w:footerReference w:type="even" r:id="rId15"/>
      <w:footerReference w:type="default" r:id="rId16"/>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62206A" w14:textId="77777777" w:rsidR="0012151C" w:rsidRDefault="0012151C" w:rsidP="00A96B21">
      <w:r>
        <w:separator/>
      </w:r>
    </w:p>
  </w:endnote>
  <w:endnote w:type="continuationSeparator" w:id="0">
    <w:p w14:paraId="2868A7AA" w14:textId="77777777" w:rsidR="0012151C" w:rsidRDefault="0012151C" w:rsidP="00A96B21">
      <w:r>
        <w:continuationSeparator/>
      </w:r>
    </w:p>
  </w:endnote>
  <w:endnote w:type="continuationNotice" w:id="1">
    <w:p w14:paraId="3AE9F285" w14:textId="77777777" w:rsidR="0012151C" w:rsidRDefault="001215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CA5F5C" w14:textId="4F6BF1B9" w:rsidR="002B559C" w:rsidRPr="005C3D3B" w:rsidRDefault="005C3D3B" w:rsidP="005C3D3B">
    <w:pPr>
      <w:pStyle w:val="Footer"/>
    </w:pPr>
    <w:r>
      <w:fldChar w:fldCharType="begin"/>
    </w:r>
    <w:r>
      <w:instrText xml:space="preserve"> PAGE </w:instrText>
    </w:r>
    <w:r>
      <w:fldChar w:fldCharType="separate"/>
    </w:r>
    <w:r w:rsidR="003E4F45">
      <w:rPr>
        <w:noProof/>
      </w:rPr>
      <w:t>2</w:t>
    </w:r>
    <w:r>
      <w:fldChar w:fldCharType="end"/>
    </w:r>
    <w:r>
      <w:t>/</w:t>
    </w:r>
    <w:r w:rsidR="0012151C">
      <w:fldChar w:fldCharType="begin"/>
    </w:r>
    <w:r w:rsidR="0012151C">
      <w:instrText xml:space="preserve"> NUMPAGES \* MERGEFORMAT </w:instrText>
    </w:r>
    <w:r w:rsidR="0012151C">
      <w:fldChar w:fldCharType="separate"/>
    </w:r>
    <w:r w:rsidR="003E4F45">
      <w:rPr>
        <w:noProof/>
      </w:rPr>
      <w:t>3</w:t>
    </w:r>
    <w:r w:rsidR="0012151C">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1A3D35" w14:textId="514665ED" w:rsidR="002B559C" w:rsidRPr="005C3D3B" w:rsidRDefault="005C3D3B" w:rsidP="005C3D3B">
    <w:pPr>
      <w:pStyle w:val="CBDFooter"/>
      <w:jc w:val="right"/>
    </w:pPr>
    <w:r>
      <w:fldChar w:fldCharType="begin"/>
    </w:r>
    <w:r>
      <w:instrText xml:space="preserve"> PAGE \* MERGEFORMAT </w:instrText>
    </w:r>
    <w:r>
      <w:fldChar w:fldCharType="separate"/>
    </w:r>
    <w:r w:rsidR="003E4F45">
      <w:rPr>
        <w:noProof/>
      </w:rPr>
      <w:t>3</w:t>
    </w:r>
    <w:r>
      <w:fldChar w:fldCharType="end"/>
    </w:r>
    <w:r>
      <w:t>/</w:t>
    </w:r>
    <w:r w:rsidR="0012151C">
      <w:fldChar w:fldCharType="begin"/>
    </w:r>
    <w:r w:rsidR="0012151C">
      <w:instrText xml:space="preserve"> NUMPAGES \* MERGEFORMAT </w:instrText>
    </w:r>
    <w:r w:rsidR="0012151C">
      <w:fldChar w:fldCharType="separate"/>
    </w:r>
    <w:r w:rsidR="003E4F45">
      <w:rPr>
        <w:noProof/>
      </w:rPr>
      <w:t>3</w:t>
    </w:r>
    <w:r w:rsidR="0012151C">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A8582C" w14:textId="77777777" w:rsidR="0012151C" w:rsidRDefault="0012151C" w:rsidP="00A96B21">
      <w:r>
        <w:separator/>
      </w:r>
    </w:p>
  </w:footnote>
  <w:footnote w:type="continuationSeparator" w:id="0">
    <w:p w14:paraId="7A28435C" w14:textId="77777777" w:rsidR="0012151C" w:rsidRDefault="0012151C" w:rsidP="00A96B21">
      <w:r>
        <w:continuationSeparator/>
      </w:r>
    </w:p>
  </w:footnote>
  <w:footnote w:type="continuationNotice" w:id="1">
    <w:p w14:paraId="0F1C9C9D" w14:textId="77777777" w:rsidR="0012151C" w:rsidRDefault="0012151C"/>
  </w:footnote>
  <w:footnote w:id="2">
    <w:p w14:paraId="1485B7F9" w14:textId="128DF48B" w:rsidR="00441F3F" w:rsidRDefault="00441F3F">
      <w:pPr>
        <w:pStyle w:val="FootnoteText"/>
      </w:pPr>
      <w:r w:rsidRPr="0023530F">
        <w:rPr>
          <w:rStyle w:val="FootnoteReference"/>
          <w:lang w:val="es-419"/>
        </w:rPr>
        <w:footnoteRef/>
      </w:r>
      <w:r w:rsidRPr="0023530F">
        <w:rPr>
          <w:lang w:val="es-419"/>
        </w:rPr>
        <w:t xml:space="preserve"> Na</w:t>
      </w:r>
      <w:r w:rsidR="0023530F" w:rsidRPr="0023530F">
        <w:rPr>
          <w:lang w:val="es-419"/>
        </w:rPr>
        <w:t>c</w:t>
      </w:r>
      <w:r w:rsidRPr="0023530F">
        <w:rPr>
          <w:lang w:val="es-419"/>
        </w:rPr>
        <w:t>ion</w:t>
      </w:r>
      <w:r w:rsidR="0023530F" w:rsidRPr="0023530F">
        <w:rPr>
          <w:lang w:val="es-419"/>
        </w:rPr>
        <w:t>e</w:t>
      </w:r>
      <w:r w:rsidRPr="0023530F">
        <w:rPr>
          <w:lang w:val="es-419"/>
        </w:rPr>
        <w:t>s</w:t>
      </w:r>
      <w:r w:rsidR="0023530F" w:rsidRPr="0023530F">
        <w:rPr>
          <w:lang w:val="es-419"/>
        </w:rPr>
        <w:t xml:space="preserve"> </w:t>
      </w:r>
      <w:r w:rsidR="0023530F" w:rsidRPr="0023530F">
        <w:rPr>
          <w:lang w:val="es-419"/>
        </w:rPr>
        <w:t>Unid</w:t>
      </w:r>
      <w:r w:rsidR="0023530F" w:rsidRPr="0023530F">
        <w:rPr>
          <w:lang w:val="es-419"/>
        </w:rPr>
        <w:t>as</w:t>
      </w:r>
      <w:r w:rsidRPr="00441F3F">
        <w:t xml:space="preserve">, </w:t>
      </w:r>
      <w:r w:rsidRPr="006C520B">
        <w:rPr>
          <w:i/>
          <w:iCs/>
        </w:rPr>
        <w:t>Treaty Series</w:t>
      </w:r>
      <w:r w:rsidRPr="00441F3F">
        <w:t xml:space="preserve">, </w:t>
      </w:r>
      <w:r w:rsidRPr="0023530F">
        <w:rPr>
          <w:lang w:val="es-419"/>
        </w:rPr>
        <w:t xml:space="preserve">vol. 1760, </w:t>
      </w:r>
      <w:r w:rsidR="0023530F" w:rsidRPr="0023530F">
        <w:rPr>
          <w:lang w:val="es-419"/>
        </w:rPr>
        <w:t>núm</w:t>
      </w:r>
      <w:r w:rsidRPr="0023530F">
        <w:rPr>
          <w:lang w:val="es-419"/>
        </w:rPr>
        <w:t>. 30619</w:t>
      </w:r>
      <w:r w:rsidRPr="00441F3F">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8D3E9D" w14:textId="51B2D003" w:rsidR="00A00234" w:rsidRPr="005C3D3B" w:rsidRDefault="005C3D3B" w:rsidP="005C3D3B">
    <w:pPr>
      <w:pStyle w:val="CBDHeader"/>
    </w:pPr>
    <w:r>
      <w:rPr>
        <w:lang w:val="en-CA"/>
      </w:rPr>
      <w:fldChar w:fldCharType="begin"/>
    </w:r>
    <w:r>
      <w:rPr>
        <w:lang w:val="en-CA"/>
      </w:rPr>
      <w:instrText xml:space="preserve"> StyleRef AB_Symbol </w:instrText>
    </w:r>
    <w:r>
      <w:rPr>
        <w:lang w:val="en-CA"/>
      </w:rPr>
      <w:fldChar w:fldCharType="separate"/>
    </w:r>
    <w:r w:rsidR="003E4F45">
      <w:rPr>
        <w:noProof/>
        <w:lang w:val="en-CA"/>
      </w:rPr>
      <w:t>CBD/COP/16/WG.I/CRP.13-CBD/CP/MOP/11/WG.I/CRP.4-CBD/NP/MOP/5/WG.I/CRP.4</w:t>
    </w:r>
    <w:r>
      <w:rPr>
        <w:lang w:val="en-CA"/>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45460D" w14:textId="5B2E53D0" w:rsidR="002B559C" w:rsidRPr="005C3D3B" w:rsidRDefault="005C3D3B" w:rsidP="009836B7">
    <w:pPr>
      <w:pStyle w:val="CBDHeader"/>
      <w:jc w:val="right"/>
    </w:pPr>
    <w:r>
      <w:rPr>
        <w:lang w:val="en-CA"/>
      </w:rPr>
      <w:fldChar w:fldCharType="begin"/>
    </w:r>
    <w:r>
      <w:rPr>
        <w:lang w:val="en-CA"/>
      </w:rPr>
      <w:instrText xml:space="preserve"> StyleRef AB_Symbol </w:instrText>
    </w:r>
    <w:r>
      <w:rPr>
        <w:lang w:val="en-CA"/>
      </w:rPr>
      <w:fldChar w:fldCharType="separate"/>
    </w:r>
    <w:r w:rsidR="003E4F45">
      <w:rPr>
        <w:noProof/>
        <w:lang w:val="en-CA"/>
      </w:rPr>
      <w:t>CBD/COP/16/WG.I/CRP.13-CBD/CP/MOP/11/WG.I/CRP.4-CBD/NP/MOP/5/WG.I/CRP.4</w:t>
    </w:r>
    <w:r>
      <w:rPr>
        <w:lang w:val="en-C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1134"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134" w:firstLine="567"/>
      </w:pPr>
      <w:rPr>
        <w:rFonts w:ascii="Times New Roman" w:hAnsi="Times New Roman" w:hint="default"/>
        <w:b w:val="0"/>
        <w:i w:val="0"/>
        <w:sz w:val="22"/>
      </w:rPr>
    </w:lvl>
    <w:lvl w:ilvl="2">
      <w:start w:val="1"/>
      <w:numFmt w:val="lowerRoman"/>
      <w:lvlText w:val="(%3)"/>
      <w:lvlJc w:val="left"/>
      <w:pPr>
        <w:ind w:left="2835" w:hanging="567"/>
      </w:pPr>
      <w:rPr>
        <w:rFonts w:ascii="Times New Roman" w:hAnsi="Times New Roman" w:hint="default"/>
        <w:sz w:val="22"/>
      </w:rPr>
    </w:lvl>
    <w:lvl w:ilvl="3">
      <w:start w:val="1"/>
      <w:numFmt w:val="decimal"/>
      <w:lvlText w:val="(%4)"/>
      <w:lvlJc w:val="left"/>
      <w:pPr>
        <w:ind w:left="3402" w:hanging="567"/>
      </w:pPr>
      <w:rPr>
        <w:rFonts w:ascii="Times New Roman" w:hAnsi="Times New Roman" w:hint="default"/>
        <w:sz w:val="22"/>
      </w:rPr>
    </w:lvl>
    <w:lvl w:ilvl="4">
      <w:start w:val="1"/>
      <w:numFmt w:val="lowerLetter"/>
      <w:lvlText w:val="(%5)"/>
      <w:lvlJc w:val="left"/>
      <w:pPr>
        <w:ind w:left="3969" w:hanging="567"/>
      </w:pPr>
      <w:rPr>
        <w:rFonts w:hint="default"/>
      </w:rPr>
    </w:lvl>
    <w:lvl w:ilvl="5">
      <w:start w:val="1"/>
      <w:numFmt w:val="lowerRoman"/>
      <w:lvlText w:val="(%6)"/>
      <w:lvlJc w:val="left"/>
      <w:pPr>
        <w:ind w:left="3393" w:hanging="360"/>
      </w:pPr>
      <w:rPr>
        <w:rFonts w:hint="default"/>
      </w:rPr>
    </w:lvl>
    <w:lvl w:ilvl="6">
      <w:start w:val="1"/>
      <w:numFmt w:val="decimal"/>
      <w:lvlText w:val="%7."/>
      <w:lvlJc w:val="left"/>
      <w:pPr>
        <w:ind w:left="3753" w:hanging="360"/>
      </w:pPr>
      <w:rPr>
        <w:rFonts w:hint="default"/>
      </w:rPr>
    </w:lvl>
    <w:lvl w:ilvl="7">
      <w:start w:val="1"/>
      <w:numFmt w:val="lowerLetter"/>
      <w:lvlText w:val="%8."/>
      <w:lvlJc w:val="left"/>
      <w:pPr>
        <w:ind w:left="4113" w:hanging="360"/>
      </w:pPr>
      <w:rPr>
        <w:rFonts w:hint="default"/>
      </w:rPr>
    </w:lvl>
    <w:lvl w:ilvl="8">
      <w:start w:val="1"/>
      <w:numFmt w:val="lowerRoman"/>
      <w:lvlText w:val="%9."/>
      <w:lvlJc w:val="left"/>
      <w:pPr>
        <w:ind w:left="4473"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
  </w:num>
  <w:num w:numId="2">
    <w:abstractNumId w:val="12"/>
  </w:num>
  <w:num w:numId="3">
    <w:abstractNumId w:val="15"/>
  </w:num>
  <w:num w:numId="4">
    <w:abstractNumId w:val="0"/>
  </w:num>
  <w:num w:numId="5">
    <w:abstractNumId w:val="1"/>
  </w:num>
  <w:num w:numId="6">
    <w:abstractNumId w:val="1"/>
  </w:num>
  <w:num w:numId="7">
    <w:abstractNumId w:val="3"/>
  </w:num>
  <w:num w:numId="8">
    <w:abstractNumId w:val="7"/>
  </w:num>
  <w:num w:numId="9">
    <w:abstractNumId w:val="11"/>
  </w:num>
  <w:num w:numId="10">
    <w:abstractNumId w:val="10"/>
  </w:num>
  <w:num w:numId="11">
    <w:abstractNumId w:val="6"/>
  </w:num>
  <w:num w:numId="12">
    <w:abstractNumId w:val="2"/>
  </w:num>
  <w:num w:numId="13">
    <w:abstractNumId w:val="2"/>
    <w:lvlOverride w:ilvl="0">
      <w:startOverride w:val="1"/>
    </w:lvlOverride>
  </w:num>
  <w:num w:numId="14">
    <w:abstractNumId w:val="9"/>
  </w:num>
  <w:num w:numId="15">
    <w:abstractNumId w:val="9"/>
    <w:lvlOverride w:ilvl="0">
      <w:startOverride w:val="1"/>
    </w:lvlOverride>
  </w:num>
  <w:num w:numId="16">
    <w:abstractNumId w:val="12"/>
    <w:lvlOverride w:ilvl="0">
      <w:startOverride w:val="1"/>
    </w:lvlOverride>
  </w:num>
  <w:num w:numId="17">
    <w:abstractNumId w:val="9"/>
    <w:lvlOverride w:ilvl="0">
      <w:startOverride w:val="1"/>
    </w:lvlOverride>
  </w:num>
  <w:num w:numId="18">
    <w:abstractNumId w:val="16"/>
  </w:num>
  <w:num w:numId="19">
    <w:abstractNumId w:val="12"/>
    <w:lvlOverride w:ilvl="0">
      <w:startOverride w:val="1"/>
    </w:lvlOverride>
  </w:num>
  <w:num w:numId="20">
    <w:abstractNumId w:val="12"/>
    <w:lvlOverride w:ilvl="0">
      <w:startOverride w:val="1"/>
    </w:lvlOverride>
  </w:num>
  <w:num w:numId="21">
    <w:abstractNumId w:val="8"/>
  </w:num>
  <w:num w:numId="22">
    <w:abstractNumId w:val="5"/>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14"/>
  </w:num>
  <w:num w:numId="30">
    <w:abstractNumId w:val="14"/>
  </w:num>
  <w:num w:numId="31">
    <w:abstractNumId w:val="14"/>
  </w:num>
  <w:num w:numId="32">
    <w:abstractNumId w:val="14"/>
  </w:num>
  <w:num w:numId="33">
    <w:abstractNumId w:val="5"/>
  </w:num>
  <w:num w:numId="34">
    <w:abstractNumId w:val="5"/>
  </w:num>
  <w:num w:numId="35">
    <w:abstractNumId w:val="5"/>
  </w:num>
  <w:num w:numId="36">
    <w:abstractNumId w:val="5"/>
  </w:num>
  <w:num w:numId="37">
    <w:abstractNumId w:val="5"/>
  </w:num>
  <w:num w:numId="38">
    <w:abstractNumId w:val="5"/>
  </w:num>
  <w:num w:numId="39">
    <w:abstractNumId w:val="5"/>
  </w:num>
  <w:num w:numId="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attachedTemplate r:id="rId1"/>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E29"/>
    <w:rsid w:val="00007B3F"/>
    <w:rsid w:val="00030E35"/>
    <w:rsid w:val="00036EE1"/>
    <w:rsid w:val="00040598"/>
    <w:rsid w:val="00040BA6"/>
    <w:rsid w:val="000414C4"/>
    <w:rsid w:val="000450B0"/>
    <w:rsid w:val="0005252F"/>
    <w:rsid w:val="00060036"/>
    <w:rsid w:val="00066104"/>
    <w:rsid w:val="00066E8B"/>
    <w:rsid w:val="0006764E"/>
    <w:rsid w:val="00075930"/>
    <w:rsid w:val="00085162"/>
    <w:rsid w:val="00087551"/>
    <w:rsid w:val="000A16E5"/>
    <w:rsid w:val="000A67EB"/>
    <w:rsid w:val="000B1E29"/>
    <w:rsid w:val="000B2939"/>
    <w:rsid w:val="000B4523"/>
    <w:rsid w:val="000C16B1"/>
    <w:rsid w:val="000C68FE"/>
    <w:rsid w:val="000D6864"/>
    <w:rsid w:val="000F66FD"/>
    <w:rsid w:val="0012015C"/>
    <w:rsid w:val="0012151C"/>
    <w:rsid w:val="00132581"/>
    <w:rsid w:val="001454DA"/>
    <w:rsid w:val="00146E16"/>
    <w:rsid w:val="00151831"/>
    <w:rsid w:val="00152A96"/>
    <w:rsid w:val="00157614"/>
    <w:rsid w:val="00162BC2"/>
    <w:rsid w:val="00164231"/>
    <w:rsid w:val="001662BF"/>
    <w:rsid w:val="0018405C"/>
    <w:rsid w:val="00184909"/>
    <w:rsid w:val="001857A3"/>
    <w:rsid w:val="00190887"/>
    <w:rsid w:val="001A2527"/>
    <w:rsid w:val="001C1127"/>
    <w:rsid w:val="001D3DAF"/>
    <w:rsid w:val="001D7501"/>
    <w:rsid w:val="001E48AA"/>
    <w:rsid w:val="001E4E16"/>
    <w:rsid w:val="001F70E7"/>
    <w:rsid w:val="00201AAC"/>
    <w:rsid w:val="00201FFB"/>
    <w:rsid w:val="0020736A"/>
    <w:rsid w:val="0022539D"/>
    <w:rsid w:val="00227E4D"/>
    <w:rsid w:val="0023530F"/>
    <w:rsid w:val="002473EC"/>
    <w:rsid w:val="00250269"/>
    <w:rsid w:val="00260145"/>
    <w:rsid w:val="00260C70"/>
    <w:rsid w:val="002641B5"/>
    <w:rsid w:val="002A3E19"/>
    <w:rsid w:val="002B00CA"/>
    <w:rsid w:val="002B1DB3"/>
    <w:rsid w:val="002B559C"/>
    <w:rsid w:val="002E15E2"/>
    <w:rsid w:val="00303F0B"/>
    <w:rsid w:val="00310608"/>
    <w:rsid w:val="00310FAB"/>
    <w:rsid w:val="00322BCD"/>
    <w:rsid w:val="00323F22"/>
    <w:rsid w:val="003313B9"/>
    <w:rsid w:val="003348A1"/>
    <w:rsid w:val="00334931"/>
    <w:rsid w:val="00342C89"/>
    <w:rsid w:val="003476A9"/>
    <w:rsid w:val="0037246D"/>
    <w:rsid w:val="00381038"/>
    <w:rsid w:val="003B7674"/>
    <w:rsid w:val="003B768B"/>
    <w:rsid w:val="003C25A2"/>
    <w:rsid w:val="003C3310"/>
    <w:rsid w:val="003C60C4"/>
    <w:rsid w:val="003C6F10"/>
    <w:rsid w:val="003D6731"/>
    <w:rsid w:val="003D79FA"/>
    <w:rsid w:val="003D7E60"/>
    <w:rsid w:val="003E068F"/>
    <w:rsid w:val="003E4F45"/>
    <w:rsid w:val="003F5FEC"/>
    <w:rsid w:val="00400670"/>
    <w:rsid w:val="00404878"/>
    <w:rsid w:val="00405B6C"/>
    <w:rsid w:val="0040615A"/>
    <w:rsid w:val="00411D1E"/>
    <w:rsid w:val="00422F69"/>
    <w:rsid w:val="00441498"/>
    <w:rsid w:val="00441F3F"/>
    <w:rsid w:val="00463124"/>
    <w:rsid w:val="004636F6"/>
    <w:rsid w:val="00466496"/>
    <w:rsid w:val="0046658A"/>
    <w:rsid w:val="0046764D"/>
    <w:rsid w:val="004701EE"/>
    <w:rsid w:val="00480A8D"/>
    <w:rsid w:val="00481B53"/>
    <w:rsid w:val="0048237F"/>
    <w:rsid w:val="00492F01"/>
    <w:rsid w:val="00496560"/>
    <w:rsid w:val="004A2A2D"/>
    <w:rsid w:val="004B3EFA"/>
    <w:rsid w:val="004C25C6"/>
    <w:rsid w:val="004C3323"/>
    <w:rsid w:val="004C6544"/>
    <w:rsid w:val="004D1DFD"/>
    <w:rsid w:val="004D754B"/>
    <w:rsid w:val="004E7BA2"/>
    <w:rsid w:val="004F2327"/>
    <w:rsid w:val="0052210B"/>
    <w:rsid w:val="00532BDA"/>
    <w:rsid w:val="00536AD6"/>
    <w:rsid w:val="00537248"/>
    <w:rsid w:val="00544CA5"/>
    <w:rsid w:val="00560671"/>
    <w:rsid w:val="0057077E"/>
    <w:rsid w:val="00575B64"/>
    <w:rsid w:val="00577B14"/>
    <w:rsid w:val="00591576"/>
    <w:rsid w:val="00595A79"/>
    <w:rsid w:val="005A1E7C"/>
    <w:rsid w:val="005A206E"/>
    <w:rsid w:val="005A27E9"/>
    <w:rsid w:val="005A75FB"/>
    <w:rsid w:val="005B6393"/>
    <w:rsid w:val="005B7430"/>
    <w:rsid w:val="005C0058"/>
    <w:rsid w:val="005C3D3B"/>
    <w:rsid w:val="005D4061"/>
    <w:rsid w:val="005E2605"/>
    <w:rsid w:val="005E64B5"/>
    <w:rsid w:val="005F21F0"/>
    <w:rsid w:val="005F2ABB"/>
    <w:rsid w:val="00600D46"/>
    <w:rsid w:val="0060592C"/>
    <w:rsid w:val="0061406E"/>
    <w:rsid w:val="00621733"/>
    <w:rsid w:val="006255EF"/>
    <w:rsid w:val="0062700F"/>
    <w:rsid w:val="006342C5"/>
    <w:rsid w:val="006373C2"/>
    <w:rsid w:val="006439BD"/>
    <w:rsid w:val="00644227"/>
    <w:rsid w:val="00650D46"/>
    <w:rsid w:val="00657ED6"/>
    <w:rsid w:val="00663C26"/>
    <w:rsid w:val="006641BB"/>
    <w:rsid w:val="00667A5D"/>
    <w:rsid w:val="00686795"/>
    <w:rsid w:val="00692FB9"/>
    <w:rsid w:val="0069332B"/>
    <w:rsid w:val="006A1F61"/>
    <w:rsid w:val="006A26A2"/>
    <w:rsid w:val="006A3526"/>
    <w:rsid w:val="006B293D"/>
    <w:rsid w:val="006B2B90"/>
    <w:rsid w:val="006C2C46"/>
    <w:rsid w:val="006C520B"/>
    <w:rsid w:val="006C70D7"/>
    <w:rsid w:val="006C7789"/>
    <w:rsid w:val="006C77D0"/>
    <w:rsid w:val="006D692D"/>
    <w:rsid w:val="006D719D"/>
    <w:rsid w:val="006E1A0D"/>
    <w:rsid w:val="006E2C94"/>
    <w:rsid w:val="006E5D49"/>
    <w:rsid w:val="007062E0"/>
    <w:rsid w:val="0070763A"/>
    <w:rsid w:val="00740348"/>
    <w:rsid w:val="0075018F"/>
    <w:rsid w:val="00751832"/>
    <w:rsid w:val="0075404E"/>
    <w:rsid w:val="0076622F"/>
    <w:rsid w:val="00766424"/>
    <w:rsid w:val="0077383A"/>
    <w:rsid w:val="00776BEC"/>
    <w:rsid w:val="00783CB8"/>
    <w:rsid w:val="00792A9E"/>
    <w:rsid w:val="00796B4F"/>
    <w:rsid w:val="007A3302"/>
    <w:rsid w:val="007B23CF"/>
    <w:rsid w:val="007C23B6"/>
    <w:rsid w:val="007C6746"/>
    <w:rsid w:val="007C77BC"/>
    <w:rsid w:val="007D0067"/>
    <w:rsid w:val="007F1FD1"/>
    <w:rsid w:val="00814A75"/>
    <w:rsid w:val="00814AA3"/>
    <w:rsid w:val="00831377"/>
    <w:rsid w:val="0083295D"/>
    <w:rsid w:val="00845676"/>
    <w:rsid w:val="00854A93"/>
    <w:rsid w:val="00874541"/>
    <w:rsid w:val="0087582D"/>
    <w:rsid w:val="00880330"/>
    <w:rsid w:val="00890335"/>
    <w:rsid w:val="00893D52"/>
    <w:rsid w:val="008B1C99"/>
    <w:rsid w:val="008B4377"/>
    <w:rsid w:val="008B4CC1"/>
    <w:rsid w:val="008B60CB"/>
    <w:rsid w:val="008C6955"/>
    <w:rsid w:val="008D2345"/>
    <w:rsid w:val="008E0581"/>
    <w:rsid w:val="008E5611"/>
    <w:rsid w:val="00901764"/>
    <w:rsid w:val="00905CED"/>
    <w:rsid w:val="00916FC1"/>
    <w:rsid w:val="009273D8"/>
    <w:rsid w:val="00935461"/>
    <w:rsid w:val="00936849"/>
    <w:rsid w:val="00937638"/>
    <w:rsid w:val="009459E3"/>
    <w:rsid w:val="00957511"/>
    <w:rsid w:val="00960746"/>
    <w:rsid w:val="009638A7"/>
    <w:rsid w:val="00972751"/>
    <w:rsid w:val="009836B7"/>
    <w:rsid w:val="00986479"/>
    <w:rsid w:val="00986EC5"/>
    <w:rsid w:val="00995DDC"/>
    <w:rsid w:val="009A6FDE"/>
    <w:rsid w:val="009B072A"/>
    <w:rsid w:val="009C1114"/>
    <w:rsid w:val="009C72C7"/>
    <w:rsid w:val="009D47D4"/>
    <w:rsid w:val="00A00234"/>
    <w:rsid w:val="00A2580E"/>
    <w:rsid w:val="00A26177"/>
    <w:rsid w:val="00A27C3E"/>
    <w:rsid w:val="00A33127"/>
    <w:rsid w:val="00A349E1"/>
    <w:rsid w:val="00A4311C"/>
    <w:rsid w:val="00A44AA9"/>
    <w:rsid w:val="00A44F50"/>
    <w:rsid w:val="00A54FA0"/>
    <w:rsid w:val="00A61A74"/>
    <w:rsid w:val="00A67533"/>
    <w:rsid w:val="00A6789C"/>
    <w:rsid w:val="00A749F9"/>
    <w:rsid w:val="00A77E53"/>
    <w:rsid w:val="00A819AA"/>
    <w:rsid w:val="00A93C89"/>
    <w:rsid w:val="00A95DE9"/>
    <w:rsid w:val="00A96B21"/>
    <w:rsid w:val="00AC72B8"/>
    <w:rsid w:val="00AE1A95"/>
    <w:rsid w:val="00AE4B47"/>
    <w:rsid w:val="00AE5FC8"/>
    <w:rsid w:val="00AF291E"/>
    <w:rsid w:val="00B030C3"/>
    <w:rsid w:val="00B07998"/>
    <w:rsid w:val="00B1138C"/>
    <w:rsid w:val="00B16FDF"/>
    <w:rsid w:val="00B17A3C"/>
    <w:rsid w:val="00B20D8B"/>
    <w:rsid w:val="00B21F83"/>
    <w:rsid w:val="00B23A7C"/>
    <w:rsid w:val="00B36EA9"/>
    <w:rsid w:val="00B41BF6"/>
    <w:rsid w:val="00B447B6"/>
    <w:rsid w:val="00B458CA"/>
    <w:rsid w:val="00B47BB1"/>
    <w:rsid w:val="00B61A00"/>
    <w:rsid w:val="00B76A9F"/>
    <w:rsid w:val="00B918E3"/>
    <w:rsid w:val="00B93533"/>
    <w:rsid w:val="00B94F60"/>
    <w:rsid w:val="00BA54E5"/>
    <w:rsid w:val="00BB60F0"/>
    <w:rsid w:val="00BC1262"/>
    <w:rsid w:val="00BC4216"/>
    <w:rsid w:val="00BD210D"/>
    <w:rsid w:val="00BD2350"/>
    <w:rsid w:val="00C11029"/>
    <w:rsid w:val="00C22072"/>
    <w:rsid w:val="00C2354A"/>
    <w:rsid w:val="00C30DCD"/>
    <w:rsid w:val="00C363B1"/>
    <w:rsid w:val="00C37816"/>
    <w:rsid w:val="00C97CB4"/>
    <w:rsid w:val="00CA06D7"/>
    <w:rsid w:val="00CB0D9D"/>
    <w:rsid w:val="00CB29E5"/>
    <w:rsid w:val="00CC2FC2"/>
    <w:rsid w:val="00CE6F60"/>
    <w:rsid w:val="00CE77F5"/>
    <w:rsid w:val="00CF22D9"/>
    <w:rsid w:val="00CF29A5"/>
    <w:rsid w:val="00CF70AB"/>
    <w:rsid w:val="00D3059B"/>
    <w:rsid w:val="00D34770"/>
    <w:rsid w:val="00D36C5A"/>
    <w:rsid w:val="00D4543A"/>
    <w:rsid w:val="00D45C20"/>
    <w:rsid w:val="00D47010"/>
    <w:rsid w:val="00D51712"/>
    <w:rsid w:val="00D60046"/>
    <w:rsid w:val="00D64F28"/>
    <w:rsid w:val="00D66BEC"/>
    <w:rsid w:val="00D66DCA"/>
    <w:rsid w:val="00D71FFB"/>
    <w:rsid w:val="00D83CC4"/>
    <w:rsid w:val="00D86B82"/>
    <w:rsid w:val="00D92557"/>
    <w:rsid w:val="00DC440C"/>
    <w:rsid w:val="00DD14C0"/>
    <w:rsid w:val="00DE0FF5"/>
    <w:rsid w:val="00DF4D91"/>
    <w:rsid w:val="00DF7650"/>
    <w:rsid w:val="00E01B79"/>
    <w:rsid w:val="00E02DE1"/>
    <w:rsid w:val="00E1597C"/>
    <w:rsid w:val="00E3474B"/>
    <w:rsid w:val="00E44A51"/>
    <w:rsid w:val="00E740AC"/>
    <w:rsid w:val="00E832CB"/>
    <w:rsid w:val="00E85DCC"/>
    <w:rsid w:val="00EA73F8"/>
    <w:rsid w:val="00EB437C"/>
    <w:rsid w:val="00EC5E68"/>
    <w:rsid w:val="00ED3849"/>
    <w:rsid w:val="00ED6050"/>
    <w:rsid w:val="00ED6226"/>
    <w:rsid w:val="00EE1032"/>
    <w:rsid w:val="00EE5C23"/>
    <w:rsid w:val="00EF6929"/>
    <w:rsid w:val="00F0122F"/>
    <w:rsid w:val="00F258FB"/>
    <w:rsid w:val="00F31DE8"/>
    <w:rsid w:val="00F40B09"/>
    <w:rsid w:val="00F40B28"/>
    <w:rsid w:val="00F50DE6"/>
    <w:rsid w:val="00F544CB"/>
    <w:rsid w:val="00F55628"/>
    <w:rsid w:val="00F744D1"/>
    <w:rsid w:val="00F75F90"/>
    <w:rsid w:val="00F91295"/>
    <w:rsid w:val="00F924CA"/>
    <w:rsid w:val="00F959E9"/>
    <w:rsid w:val="00F977C3"/>
    <w:rsid w:val="00FA060A"/>
    <w:rsid w:val="00FA18C9"/>
    <w:rsid w:val="00FA35D3"/>
    <w:rsid w:val="00FA4486"/>
    <w:rsid w:val="00FA494D"/>
    <w:rsid w:val="00FA5B32"/>
    <w:rsid w:val="00FB6D8B"/>
    <w:rsid w:val="00FC5199"/>
    <w:rsid w:val="00FD7945"/>
    <w:rsid w:val="00FE0B22"/>
    <w:rsid w:val="00FE2431"/>
    <w:rsid w:val="00FE2CDF"/>
    <w:rsid w:val="00FE4036"/>
    <w:rsid w:val="00FE4EF7"/>
    <w:rsid w:val="00FE645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F1988C"/>
  <w15:chartTrackingRefBased/>
  <w15:docId w15:val="{E828638F-BF9B-43AD-AD01-FAB9BB53D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D14C0"/>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42C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2C89"/>
    <w:rPr>
      <w:rFonts w:ascii="Times New Roman" w:eastAsia="SimSun" w:hAnsi="Times New Roman" w:cs="Times New Roman"/>
      <w:kern w:val="0"/>
      <w:lang w:val="en-US"/>
      <w14:ligatures w14:val="none"/>
    </w:rPr>
  </w:style>
  <w:style w:type="paragraph" w:styleId="Revision">
    <w:name w:val="Revision"/>
    <w:hidden/>
    <w:uiPriority w:val="99"/>
    <w:semiHidden/>
    <w:rsid w:val="00EB437C"/>
    <w:pPr>
      <w:spacing w:after="0" w:line="240" w:lineRule="auto"/>
    </w:pPr>
    <w:rPr>
      <w:rFonts w:ascii="Times New Roman" w:eastAsia="SimSun" w:hAnsi="Times New Roman" w:cs="Times New Roman"/>
      <w:kern w:val="0"/>
      <w:lang w:val="en-US"/>
      <w14:ligatures w14:val="none"/>
    </w:rPr>
  </w:style>
  <w:style w:type="paragraph" w:customStyle="1" w:styleId="AFCorNBold">
    <w:name w:val="AF_CorNBold"/>
    <w:basedOn w:val="Normal"/>
    <w:next w:val="Normal"/>
    <w:unhideWhenUsed/>
    <w:qFormat/>
    <w:rsid w:val="005E64B5"/>
    <w:pPr>
      <w:jc w:val="left"/>
    </w:pPr>
    <w:rPr>
      <w:b/>
      <w:lang w:val="en-GB"/>
    </w:rPr>
  </w:style>
  <w:style w:type="paragraph" w:styleId="BalloonText">
    <w:name w:val="Balloon Text"/>
    <w:basedOn w:val="Normal"/>
    <w:link w:val="BalloonTextChar"/>
    <w:uiPriority w:val="99"/>
    <w:semiHidden/>
    <w:unhideWhenUsed/>
    <w:rsid w:val="004C25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25C6"/>
    <w:rPr>
      <w:rFonts w:ascii="Segoe UI" w:eastAsia="SimSun" w:hAnsi="Segoe UI" w:cs="Segoe UI"/>
      <w:kern w:val="0"/>
      <w:sz w:val="18"/>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onge\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DF4"/>
    <w:rsid w:val="00001EF4"/>
    <w:rsid w:val="00004B04"/>
    <w:rsid w:val="00083B6D"/>
    <w:rsid w:val="002D1F36"/>
    <w:rsid w:val="00303F0B"/>
    <w:rsid w:val="003D6731"/>
    <w:rsid w:val="00492F01"/>
    <w:rsid w:val="004C6FCA"/>
    <w:rsid w:val="005D4F98"/>
    <w:rsid w:val="00693BBE"/>
    <w:rsid w:val="00764DF4"/>
    <w:rsid w:val="007E63E9"/>
    <w:rsid w:val="00811444"/>
    <w:rsid w:val="0083295D"/>
    <w:rsid w:val="008C2B0C"/>
    <w:rsid w:val="008D2345"/>
    <w:rsid w:val="00A20381"/>
    <w:rsid w:val="00A241E1"/>
    <w:rsid w:val="00A95DE9"/>
    <w:rsid w:val="00B41BF6"/>
    <w:rsid w:val="00BF6306"/>
    <w:rsid w:val="00CE6F60"/>
    <w:rsid w:val="00D0778B"/>
    <w:rsid w:val="00D66DCA"/>
    <w:rsid w:val="00DC440C"/>
    <w:rsid w:val="00E30D39"/>
    <w:rsid w:val="00E44A51"/>
    <w:rsid w:val="00F40B09"/>
    <w:rsid w:val="00FE2CD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8F6EB2-65FE-47CF-A360-D94ED2DEA3A2}">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75</TotalTime>
  <Pages>3</Pages>
  <Words>1524</Words>
  <Characters>8093</Characters>
  <Application>Microsoft Office Word</Application>
  <DocSecurity>0</DocSecurity>
  <Lines>155</Lines>
  <Paragraphs>61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Options to further improve the effectiveness of processes under the Convention and its Protocols</vt:lpstr>
      <vt:lpstr>Review of the effectiveness of the processes under the Convention and its Protocols</vt:lpstr>
    </vt:vector>
  </TitlesOfParts>
  <Company/>
  <LinksUpToDate>false</LinksUpToDate>
  <CharactersWithSpaces>9556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Opciones para seguir mejorando la eficacia de los procesos del Convenio y sus Protocolos</dc:title>
  <dc:subject>CBD/COP/16/WG.I/CRP.13</dc:subject>
  <dc:creator>Secretariat of the Convention on Biological Diversity</dc:creator>
  <cp:keywords>Conference of the Parties to the Convention on Biological Diversity</cp:keywords>
  <dc:description/>
  <cp:lastModifiedBy>Laura Perez</cp:lastModifiedBy>
  <cp:revision>14</cp:revision>
  <cp:lastPrinted>2024-11-01T02:03:00Z</cp:lastPrinted>
  <dcterms:created xsi:type="dcterms:W3CDTF">2024-11-01T00:55:00Z</dcterms:created>
  <dcterms:modified xsi:type="dcterms:W3CDTF">2024-11-01T02:32:00Z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Language">
    <vt:lpwstr>EN</vt:lpwstr>
  </property>
  <property fmtid="{D5CDD505-2E9C-101B-9397-08002B2CF9AE}" pid="3" name="CBD-Generator">
    <vt:lpwstr>0</vt:lpwstr>
  </property>
  <property fmtid="{D5CDD505-2E9C-101B-9397-08002B2CF9AE}" pid="4" name="CBD-NoSymbol">
    <vt:lpwstr>1</vt:lpwstr>
  </property>
</Properties>
</file>