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1C6E8D" w14:paraId="373618C0" w14:textId="77777777" w:rsidTr="008A1499">
        <w:trPr>
          <w:trHeight w:val="850"/>
        </w:trPr>
        <w:tc>
          <w:tcPr>
            <w:tcW w:w="975" w:type="dxa"/>
            <w:vAlign w:val="bottom"/>
          </w:tcPr>
          <w:p w14:paraId="56C3F9E7" w14:textId="77777777" w:rsidR="008A1499" w:rsidRPr="001C6E8D" w:rsidRDefault="008A1499" w:rsidP="008A1499">
            <w:pPr>
              <w:pStyle w:val="AASmallLogo"/>
            </w:pPr>
            <w:r w:rsidRPr="001C6E8D">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1C6E8D">
              <w:t xml:space="preserve"> </w:t>
            </w:r>
          </w:p>
          <w:p w14:paraId="3756EAA9" w14:textId="77777777" w:rsidR="008A1499" w:rsidRPr="001C6E8D" w:rsidRDefault="008A1499" w:rsidP="008A1499">
            <w:pPr>
              <w:pStyle w:val="AASmallLogo"/>
            </w:pPr>
          </w:p>
        </w:tc>
        <w:tc>
          <w:tcPr>
            <w:tcW w:w="1434" w:type="dxa"/>
            <w:noWrap/>
            <w:vAlign w:val="bottom"/>
          </w:tcPr>
          <w:p w14:paraId="1C7523C6" w14:textId="1C36A7D0" w:rsidR="008A1499" w:rsidRPr="001C6E8D" w:rsidRDefault="00B44138" w:rsidP="008A1499">
            <w:pPr>
              <w:pStyle w:val="AASmallLogo"/>
            </w:pPr>
            <w:r w:rsidRPr="001C6E8D">
              <w:drawing>
                <wp:inline distT="0" distB="0" distL="0" distR="0" wp14:anchorId="77D090EE" wp14:editId="1754E769">
                  <wp:extent cx="736600" cy="398780"/>
                  <wp:effectExtent l="0" t="0" r="635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738004" cy="399540"/>
                          </a:xfrm>
                          <a:prstGeom prst="rect">
                            <a:avLst/>
                          </a:prstGeom>
                        </pic:spPr>
                      </pic:pic>
                    </a:graphicData>
                  </a:graphic>
                </wp:inline>
              </w:drawing>
            </w:r>
            <w:r w:rsidR="008A1499" w:rsidRPr="001C6E8D">
              <w:t xml:space="preserve"> </w:t>
            </w:r>
          </w:p>
          <w:p w14:paraId="54EA1641" w14:textId="77777777" w:rsidR="008A1499" w:rsidRPr="001C6E8D" w:rsidRDefault="008A1499" w:rsidP="008A1499">
            <w:pPr>
              <w:pStyle w:val="AASmallLogo"/>
            </w:pPr>
          </w:p>
        </w:tc>
        <w:tc>
          <w:tcPr>
            <w:tcW w:w="8073" w:type="dxa"/>
            <w:vAlign w:val="bottom"/>
          </w:tcPr>
          <w:p w14:paraId="3364A5B6" w14:textId="0A7E3092" w:rsidR="008A1499" w:rsidRPr="001C6E8D" w:rsidRDefault="008A1499" w:rsidP="001A5DFD">
            <w:pPr>
              <w:pStyle w:val="ABSymbol"/>
            </w:pPr>
            <w:r w:rsidRPr="001C6E8D">
              <w:rPr>
                <w:sz w:val="40"/>
              </w:rPr>
              <w:t>CDB</w:t>
            </w:r>
            <w:r w:rsidRPr="001C6E8D">
              <w:t>/COP/17/</w:t>
            </w:r>
            <w:proofErr w:type="spellStart"/>
            <w:r w:rsidR="001A5DFD" w:rsidRPr="001C6E8D">
              <w:t>L.2</w:t>
            </w:r>
            <w:proofErr w:type="spellEnd"/>
          </w:p>
        </w:tc>
      </w:tr>
    </w:tbl>
    <w:p w14:paraId="31604B3A" w14:textId="77777777" w:rsidR="008A1499" w:rsidRPr="001C6E8D"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1C6E8D" w14:paraId="3E90D1AF" w14:textId="77777777" w:rsidTr="008A1499">
        <w:trPr>
          <w:trHeight w:val="1814"/>
        </w:trPr>
        <w:tc>
          <w:tcPr>
            <w:tcW w:w="7370" w:type="dxa"/>
          </w:tcPr>
          <w:p w14:paraId="5632C2DD" w14:textId="5BEF48D5" w:rsidR="008A1499" w:rsidRPr="001C6E8D" w:rsidRDefault="00B44138" w:rsidP="008A1499">
            <w:pPr>
              <w:pStyle w:val="ACLargeLogo"/>
            </w:pPr>
            <w:r w:rsidRPr="001C6E8D">
              <w:drawing>
                <wp:inline distT="0" distB="0" distL="0" distR="0" wp14:anchorId="05CA014D" wp14:editId="31A0AC5C">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008A1499" w:rsidRPr="001C6E8D">
              <w:t xml:space="preserve"> </w:t>
            </w:r>
          </w:p>
          <w:p w14:paraId="746A8D78" w14:textId="77777777" w:rsidR="008A1499" w:rsidRPr="001C6E8D" w:rsidRDefault="008A1499" w:rsidP="008A1499">
            <w:pPr>
              <w:pStyle w:val="ACLargeLogo"/>
            </w:pPr>
          </w:p>
        </w:tc>
        <w:tc>
          <w:tcPr>
            <w:tcW w:w="3112" w:type="dxa"/>
          </w:tcPr>
          <w:p w14:paraId="36C23818" w14:textId="5CEFBC68" w:rsidR="008A1499" w:rsidRPr="001C6E8D" w:rsidRDefault="008A1499" w:rsidP="008A1499">
            <w:pPr>
              <w:pStyle w:val="AEDistrNormal"/>
            </w:pPr>
            <w:proofErr w:type="spellStart"/>
            <w:r w:rsidRPr="001C6E8D">
              <w:t>Distr</w:t>
            </w:r>
            <w:proofErr w:type="spellEnd"/>
            <w:r w:rsidRPr="001C6E8D">
              <w:t xml:space="preserve">.: limitada </w:t>
            </w:r>
          </w:p>
          <w:p w14:paraId="53EEC22A" w14:textId="30710286" w:rsidR="008A1499" w:rsidRPr="001C6E8D" w:rsidRDefault="00514009" w:rsidP="008A1499">
            <w:pPr>
              <w:pStyle w:val="AEDistrNormal"/>
            </w:pPr>
            <w:r w:rsidRPr="001C6E8D">
              <w:t>2</w:t>
            </w:r>
            <w:r w:rsidR="00B83EE0" w:rsidRPr="001C6E8D">
              <w:t>2</w:t>
            </w:r>
            <w:r w:rsidRPr="001C6E8D">
              <w:t xml:space="preserve"> de octubre de 2026</w:t>
            </w:r>
          </w:p>
          <w:p w14:paraId="099BB01C" w14:textId="77777777" w:rsidR="008A1499" w:rsidRPr="001C6E8D" w:rsidRDefault="008A1499" w:rsidP="00B83EE0">
            <w:pPr>
              <w:pStyle w:val="AEDistrNormal6pt"/>
              <w:spacing w:before="0"/>
            </w:pPr>
            <w:r w:rsidRPr="001C6E8D">
              <w:t>Español</w:t>
            </w:r>
            <w:r w:rsidRPr="001C6E8D">
              <w:br/>
              <w:t xml:space="preserve">Original: inglés </w:t>
            </w:r>
          </w:p>
          <w:p w14:paraId="34BFD666" w14:textId="77777777" w:rsidR="008A1499" w:rsidRPr="001C6E8D" w:rsidRDefault="008A1499" w:rsidP="008A1499">
            <w:pPr>
              <w:pStyle w:val="AEDistrNormal6pt"/>
            </w:pPr>
          </w:p>
        </w:tc>
      </w:tr>
    </w:tbl>
    <w:p w14:paraId="54C8FD1E" w14:textId="77777777" w:rsidR="008A1499" w:rsidRPr="001C6E8D"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C6E8D" w14:paraId="1DDC337D" w14:textId="77777777" w:rsidTr="008A1499">
        <w:trPr>
          <w:trHeight w:val="57"/>
        </w:trPr>
        <w:tc>
          <w:tcPr>
            <w:tcW w:w="6094" w:type="dxa"/>
          </w:tcPr>
          <w:p w14:paraId="3DA339DF" w14:textId="77777777" w:rsidR="008A1499" w:rsidRPr="001C6E8D" w:rsidRDefault="00240EE6" w:rsidP="008A1499">
            <w:pPr>
              <w:pStyle w:val="AFCorN12Bold"/>
            </w:pPr>
            <w:r w:rsidRPr="001C6E8D">
              <w:t xml:space="preserve">Conferencia de las Partes en el </w:t>
            </w:r>
            <w:r w:rsidRPr="001C6E8D">
              <w:br/>
              <w:t xml:space="preserve">Convenio sobre la Diversidad Biológica </w:t>
            </w:r>
          </w:p>
          <w:p w14:paraId="39EFEEE9" w14:textId="77777777" w:rsidR="008A1499" w:rsidRPr="001C6E8D" w:rsidRDefault="00240EE6" w:rsidP="008A1499">
            <w:pPr>
              <w:pStyle w:val="AFCorNBold"/>
            </w:pPr>
            <w:proofErr w:type="spellStart"/>
            <w:r w:rsidRPr="001C6E8D">
              <w:t>17</w:t>
            </w:r>
            <w:r w:rsidRPr="001C6E8D">
              <w:rPr>
                <w:vertAlign w:val="superscript"/>
              </w:rPr>
              <w:t>a</w:t>
            </w:r>
            <w:proofErr w:type="spellEnd"/>
            <w:r w:rsidRPr="001C6E8D">
              <w:t xml:space="preserve"> reunión </w:t>
            </w:r>
          </w:p>
          <w:p w14:paraId="44AD44C0" w14:textId="77777777" w:rsidR="008A1499" w:rsidRPr="001C6E8D" w:rsidRDefault="00240EE6" w:rsidP="008A1499">
            <w:pPr>
              <w:pStyle w:val="AFCorNNormal"/>
            </w:pPr>
            <w:r w:rsidRPr="001C6E8D">
              <w:t xml:space="preserve">Ereván (Armenia), </w:t>
            </w:r>
            <w:r w:rsidRPr="001C6E8D">
              <w:rPr>
                <w:snapToGrid w:val="0"/>
              </w:rPr>
              <w:t>19 a 30 de octubre de 2026</w:t>
            </w:r>
          </w:p>
          <w:p w14:paraId="46334700" w14:textId="0C8B48CB" w:rsidR="00137278" w:rsidRPr="001C6E8D" w:rsidRDefault="00137278" w:rsidP="00137278">
            <w:pPr>
              <w:pStyle w:val="AFCorNNormal"/>
            </w:pPr>
            <w:r w:rsidRPr="001C6E8D">
              <w:t>Tema 15 del programa</w:t>
            </w:r>
          </w:p>
          <w:p w14:paraId="33956228" w14:textId="2FF8C20D" w:rsidR="003C0683" w:rsidRPr="001C6E8D" w:rsidRDefault="007403C0" w:rsidP="00137278">
            <w:pPr>
              <w:pStyle w:val="AFCorNNormal"/>
              <w:rPr>
                <w:b/>
                <w:bCs/>
              </w:rPr>
            </w:pPr>
            <w:r w:rsidRPr="001C6E8D">
              <w:rPr>
                <w:b/>
              </w:rPr>
              <w:t>Plan de Acción sobre Género</w:t>
            </w:r>
          </w:p>
          <w:p w14:paraId="3837AF41" w14:textId="7A7AA4EB" w:rsidR="008A1499" w:rsidRPr="001C6E8D" w:rsidRDefault="008A1499" w:rsidP="008A1499">
            <w:pPr>
              <w:pStyle w:val="AFCorNBold"/>
              <w:rPr>
                <w:b w:val="0"/>
                <w:bCs/>
              </w:rPr>
            </w:pPr>
          </w:p>
        </w:tc>
        <w:tc>
          <w:tcPr>
            <w:tcW w:w="4388" w:type="dxa"/>
          </w:tcPr>
          <w:p w14:paraId="4B4B2BCD" w14:textId="77777777" w:rsidR="008A1499" w:rsidRPr="001C6E8D" w:rsidRDefault="008A1499" w:rsidP="008A1499">
            <w:pPr>
              <w:pStyle w:val="CBDNormal"/>
              <w:jc w:val="left"/>
            </w:pPr>
          </w:p>
        </w:tc>
      </w:tr>
    </w:tbl>
    <w:p w14:paraId="23AFF7FC" w14:textId="2D4FA6EC" w:rsidR="00C9161D" w:rsidRPr="001C6E8D" w:rsidRDefault="00094D58" w:rsidP="00F83003">
      <w:pPr>
        <w:pStyle w:val="CBDTitle"/>
        <w:rPr>
          <w:caps/>
        </w:rPr>
      </w:pPr>
      <w:sdt>
        <w:sdtPr>
          <w:alias w:val="Título"/>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B44138" w:rsidRPr="001C6E8D">
            <w:t>Revisión a mitad de período de la implementación del Plan de Acción sobre Género (2023–2030)</w:t>
          </w:r>
        </w:sdtContent>
      </w:sdt>
      <w:r w:rsidR="00C260E2" w:rsidRPr="001C6E8D">
        <w:rPr>
          <w:caps/>
        </w:rPr>
        <w:t xml:space="preserve"> </w:t>
      </w:r>
    </w:p>
    <w:p w14:paraId="5148D064" w14:textId="77D10895" w:rsidR="00137278" w:rsidRPr="001C6E8D" w:rsidRDefault="00137278" w:rsidP="00E51951">
      <w:pPr>
        <w:pStyle w:val="CBDSubTitle"/>
      </w:pPr>
      <w:r w:rsidRPr="001C6E8D">
        <w:t xml:space="preserve">Proyecto de decisión presentado por </w:t>
      </w:r>
      <w:r w:rsidR="00B33040" w:rsidRPr="001C6E8D">
        <w:t>la</w:t>
      </w:r>
      <w:r w:rsidRPr="001C6E8D">
        <w:t xml:space="preserve"> Presiden</w:t>
      </w:r>
      <w:r w:rsidR="00B33040" w:rsidRPr="001C6E8D">
        <w:t>cia</w:t>
      </w:r>
      <w:r w:rsidRPr="001C6E8D">
        <w:t xml:space="preserve"> del Grupo de Trabajo I</w:t>
      </w:r>
    </w:p>
    <w:p w14:paraId="30CAB5A5" w14:textId="77777777" w:rsidR="007853FB" w:rsidRPr="001C6E8D" w:rsidRDefault="007853FB" w:rsidP="007853FB">
      <w:pPr>
        <w:pStyle w:val="CBDNormalNoNumber"/>
        <w:tabs>
          <w:tab w:val="clear" w:pos="567"/>
          <w:tab w:val="clear" w:pos="1134"/>
        </w:tabs>
        <w:ind w:firstLine="567"/>
      </w:pPr>
      <w:r w:rsidRPr="001C6E8D">
        <w:rPr>
          <w:i/>
        </w:rPr>
        <w:t>La Conferencia de las Partes,</w:t>
      </w:r>
    </w:p>
    <w:p w14:paraId="6BA746EB" w14:textId="77777777" w:rsidR="007853FB" w:rsidRPr="001C6E8D" w:rsidRDefault="007853FB" w:rsidP="007853FB">
      <w:pPr>
        <w:pStyle w:val="CBDNormalNoNumber"/>
        <w:tabs>
          <w:tab w:val="clear" w:pos="567"/>
          <w:tab w:val="clear" w:pos="1134"/>
        </w:tabs>
        <w:ind w:firstLine="567"/>
      </w:pPr>
      <w:r w:rsidRPr="001C6E8D">
        <w:t>1.</w:t>
      </w:r>
      <w:r w:rsidRPr="001C6E8D">
        <w:tab/>
      </w:r>
      <w:r w:rsidRPr="001C6E8D">
        <w:rPr>
          <w:i/>
          <w:iCs/>
        </w:rPr>
        <w:t>Toma nota</w:t>
      </w:r>
      <w:r w:rsidRPr="001C6E8D">
        <w:t xml:space="preserve"> de las conclusiones de la revisión a mitad de período de la implementación del Plan de Acción sobre Género (2023-2030)</w:t>
      </w:r>
      <w:r w:rsidRPr="001C6E8D">
        <w:rPr>
          <w:rStyle w:val="FootnoteReference"/>
        </w:rPr>
        <w:footnoteReference w:id="1"/>
      </w:r>
      <w:r w:rsidRPr="001C6E8D">
        <w:t>, incluidos los progresos identificados, las lecciones aprendidas y las carencias que persisten, presentadas en la sexta reunión del Órgano Subsidiario sobre la Aplicación</w:t>
      </w:r>
      <w:r w:rsidRPr="001C6E8D">
        <w:rPr>
          <w:rStyle w:val="FootnoteReference"/>
        </w:rPr>
        <w:footnoteReference w:id="2"/>
      </w:r>
      <w:r w:rsidRPr="001C6E8D">
        <w:t>.</w:t>
      </w:r>
    </w:p>
    <w:p w14:paraId="0B588642" w14:textId="77777777" w:rsidR="007853FB" w:rsidRPr="001C6E8D" w:rsidRDefault="007853FB" w:rsidP="007853FB">
      <w:pPr>
        <w:pStyle w:val="CBDNormalNoNumber"/>
        <w:tabs>
          <w:tab w:val="clear" w:pos="567"/>
          <w:tab w:val="clear" w:pos="1134"/>
        </w:tabs>
        <w:ind w:firstLine="567"/>
      </w:pPr>
      <w:r w:rsidRPr="001C6E8D">
        <w:t>2.</w:t>
      </w:r>
      <w:r w:rsidRPr="001C6E8D">
        <w:tab/>
      </w:r>
      <w:r w:rsidRPr="001C6E8D">
        <w:rPr>
          <w:i/>
          <w:iCs/>
        </w:rPr>
        <w:t>Reconoce</w:t>
      </w:r>
      <w:r w:rsidRPr="001C6E8D">
        <w:t xml:space="preserve"> el papel del Plan de Acción sobre Género como el instrumento principal para apoyar la implementación del Marco Mundial de Biodiversidad de</w:t>
      </w:r>
      <w:bookmarkStart w:id="0" w:name="_GoBack"/>
      <w:bookmarkEnd w:id="0"/>
      <w:r w:rsidRPr="001C6E8D">
        <w:t xml:space="preserve"> Kunming-Montreal con perspectiva de género</w:t>
      </w:r>
      <w:r w:rsidRPr="001C6E8D">
        <w:rPr>
          <w:rStyle w:val="FootnoteReference"/>
        </w:rPr>
        <w:footnoteReference w:id="3"/>
      </w:r>
      <w:r w:rsidRPr="001C6E8D">
        <w:t>, en particular su meta 23 y sus vínculos con la meta 22 y la sección C del Marco.</w:t>
      </w:r>
    </w:p>
    <w:p w14:paraId="5E234035" w14:textId="77777777" w:rsidR="007853FB" w:rsidRPr="001C6E8D" w:rsidRDefault="007853FB" w:rsidP="007853FB">
      <w:pPr>
        <w:pStyle w:val="CBDNormalNoNumber"/>
        <w:tabs>
          <w:tab w:val="clear" w:pos="567"/>
          <w:tab w:val="clear" w:pos="1134"/>
        </w:tabs>
        <w:ind w:firstLine="567"/>
      </w:pPr>
      <w:r w:rsidRPr="001C6E8D">
        <w:t>3.</w:t>
      </w:r>
      <w:r w:rsidRPr="001C6E8D">
        <w:rPr>
          <w:i/>
        </w:rPr>
        <w:tab/>
      </w:r>
      <w:r w:rsidRPr="001C6E8D">
        <w:rPr>
          <w:i/>
          <w:iCs/>
        </w:rPr>
        <w:t>Reitera</w:t>
      </w:r>
      <w:r w:rsidRPr="001C6E8D">
        <w:t xml:space="preserve"> el párrafo 2 de la decisión </w:t>
      </w:r>
      <w:hyperlink r:id="rId15" w:history="1">
        <w:r w:rsidRPr="001C6E8D">
          <w:rPr>
            <w:rStyle w:val="Hyperlink"/>
          </w:rPr>
          <w:t>15/11</w:t>
        </w:r>
      </w:hyperlink>
      <w:r w:rsidRPr="001C6E8D">
        <w:t>, de 19 de diciembre de 2022, y alienta a que se siga implementando el Plan de Acción sobre Género, de conformidad con las circunstancias, prioridades y capacidades nacionales, en consonancia con la sección C del Marco, en particular mediante las acciones siguientes:</w:t>
      </w:r>
    </w:p>
    <w:p w14:paraId="09630DDE" w14:textId="77777777" w:rsidR="007853FB" w:rsidRPr="001C6E8D" w:rsidRDefault="007853FB" w:rsidP="007853FB">
      <w:pPr>
        <w:pStyle w:val="CBDNormalNoNumber"/>
        <w:tabs>
          <w:tab w:val="clear" w:pos="567"/>
          <w:tab w:val="clear" w:pos="1134"/>
        </w:tabs>
        <w:ind w:firstLine="567"/>
      </w:pPr>
      <w:r w:rsidRPr="001C6E8D">
        <w:t>a)</w:t>
      </w:r>
      <w:r w:rsidRPr="001C6E8D">
        <w:tab/>
        <w:t xml:space="preserve">Garantizar la implementación efectiva de enfoques con perspectiva de género en todas las políticas, estrategias, planes y medidas relacionados con la biodiversidad a todos los niveles, entre otras cosas mediante la consideración de dichos enfoques en las estrategias y planes de acción nacionales en materia de biodiversidad revisados o actualizados; </w:t>
      </w:r>
    </w:p>
    <w:p w14:paraId="3817C49B" w14:textId="77777777" w:rsidR="007853FB" w:rsidRPr="001C6E8D" w:rsidRDefault="007853FB" w:rsidP="007853FB">
      <w:pPr>
        <w:pStyle w:val="CBDNormalNoNumber"/>
        <w:tabs>
          <w:tab w:val="clear" w:pos="567"/>
          <w:tab w:val="clear" w:pos="1134"/>
        </w:tabs>
        <w:ind w:firstLine="567"/>
      </w:pPr>
      <w:r w:rsidRPr="001C6E8D">
        <w:t>b)</w:t>
      </w:r>
      <w:r w:rsidRPr="001C6E8D">
        <w:tab/>
        <w:t>Garantizar la participación plena, equitativa, significativa e informada de las mujeres y las niñas y el liderazgo de las mujeres, en particular entre los pueblos indígenas y comunidades locales, en la toma de decisiones relacionadas con la biodiversidad a todos los niveles;</w:t>
      </w:r>
    </w:p>
    <w:p w14:paraId="02DE48AD" w14:textId="77777777" w:rsidR="007853FB" w:rsidRPr="001C6E8D" w:rsidRDefault="007853FB" w:rsidP="007853FB">
      <w:pPr>
        <w:pStyle w:val="CBDNormalNoNumber"/>
        <w:tabs>
          <w:tab w:val="clear" w:pos="567"/>
          <w:tab w:val="clear" w:pos="1134"/>
        </w:tabs>
        <w:ind w:firstLine="567"/>
      </w:pPr>
      <w:r w:rsidRPr="001C6E8D">
        <w:t>c)</w:t>
      </w:r>
      <w:r w:rsidRPr="001C6E8D">
        <w:tab/>
        <w:t xml:space="preserve">Intensificar los esfuerzos para generar, utilizar y comunicar datos desglosados por sexo, edad y otros factores demográficos e indicadores de género, cuando sea posible, de conformidad con el párrafo 4 de la decisión </w:t>
      </w:r>
      <w:hyperlink r:id="rId16" w:history="1">
        <w:r w:rsidRPr="001C6E8D">
          <w:rPr>
            <w:rStyle w:val="Hyperlink"/>
          </w:rPr>
          <w:t>15/11</w:t>
        </w:r>
      </w:hyperlink>
      <w:r w:rsidRPr="001C6E8D">
        <w:t xml:space="preserve">, a fin de apoyar el seguimiento y la evaluación de los progresos realizados en la implementación del Plan de Acción sobre Género; </w:t>
      </w:r>
    </w:p>
    <w:p w14:paraId="2496CA93" w14:textId="77777777" w:rsidR="007853FB" w:rsidRPr="001C6E8D" w:rsidRDefault="007853FB" w:rsidP="007853FB">
      <w:pPr>
        <w:pStyle w:val="CBDNormalNoNumber"/>
        <w:tabs>
          <w:tab w:val="clear" w:pos="567"/>
          <w:tab w:val="clear" w:pos="1134"/>
        </w:tabs>
        <w:ind w:firstLine="567"/>
      </w:pPr>
      <w:r w:rsidRPr="001C6E8D">
        <w:lastRenderedPageBreak/>
        <w:t>d)</w:t>
      </w:r>
      <w:r w:rsidRPr="001C6E8D">
        <w:tab/>
        <w:t>Promover la asignación de recursos humanos y financieros adecuados, así como el fortalecimiento de la capacidad institucional para una implementación del Plan de Acción basada en los derechos y con perspectiva de género, incluso mediante apoyo específico a iniciativas dirigidas por mujeres, especialmente entre los pueblos indígenas y las comunidades locales;</w:t>
      </w:r>
    </w:p>
    <w:p w14:paraId="47E625F2" w14:textId="77777777" w:rsidR="007853FB" w:rsidRPr="001C6E8D" w:rsidRDefault="007853FB" w:rsidP="007853FB">
      <w:pPr>
        <w:pStyle w:val="CBDNormalNoNumber"/>
        <w:tabs>
          <w:tab w:val="clear" w:pos="567"/>
          <w:tab w:val="clear" w:pos="1134"/>
        </w:tabs>
        <w:ind w:firstLine="567"/>
      </w:pPr>
      <w:r w:rsidRPr="001C6E8D">
        <w:t>4.</w:t>
      </w:r>
      <w:r w:rsidRPr="001C6E8D">
        <w:tab/>
      </w:r>
      <w:r w:rsidRPr="001C6E8D">
        <w:rPr>
          <w:i/>
          <w:iCs/>
        </w:rPr>
        <w:t>Alienta</w:t>
      </w:r>
      <w:r w:rsidRPr="001C6E8D">
        <w:t xml:space="preserve"> a las Partes a implementar el Plan de Acción sobre Género en todos los aspectos y en todas las escalas de planificación, seguimiento, presentación de informes y revisión relacionadas con el Marco, de conformidad con el párrafo 4 de la decisión </w:t>
      </w:r>
      <w:hyperlink r:id="rId17" w:history="1">
        <w:r w:rsidRPr="001C6E8D">
          <w:rPr>
            <w:rStyle w:val="Hyperlink"/>
          </w:rPr>
          <w:t>15/6</w:t>
        </w:r>
      </w:hyperlink>
      <w:r w:rsidRPr="001C6E8D">
        <w:t xml:space="preserve">, de 19 de diciembre de 2022, y a utilizar el indicador de componente </w:t>
      </w:r>
      <w:proofErr w:type="spellStart"/>
      <w:r w:rsidRPr="001C6E8D">
        <w:t>23.CT.2</w:t>
      </w:r>
      <w:proofErr w:type="spellEnd"/>
      <w:r w:rsidRPr="001C6E8D">
        <w:rPr>
          <w:rStyle w:val="FootnoteReference"/>
        </w:rPr>
        <w:footnoteReference w:id="4"/>
      </w:r>
      <w:r w:rsidRPr="001C6E8D">
        <w:t xml:space="preserve"> en la implementación nacional del Plan;</w:t>
      </w:r>
    </w:p>
    <w:p w14:paraId="634A9CC3" w14:textId="77777777" w:rsidR="007853FB" w:rsidRPr="001C6E8D" w:rsidRDefault="007853FB" w:rsidP="007853FB">
      <w:pPr>
        <w:pStyle w:val="CBDNormalNoNumber"/>
        <w:tabs>
          <w:tab w:val="clear" w:pos="567"/>
          <w:tab w:val="clear" w:pos="1134"/>
        </w:tabs>
        <w:ind w:firstLine="567"/>
      </w:pPr>
      <w:r w:rsidRPr="001C6E8D">
        <w:t>5.</w:t>
      </w:r>
      <w:r w:rsidRPr="001C6E8D">
        <w:tab/>
      </w:r>
      <w:r w:rsidRPr="001C6E8D">
        <w:rPr>
          <w:i/>
        </w:rPr>
        <w:t>Invita</w:t>
      </w:r>
      <w:r w:rsidRPr="001C6E8D">
        <w:t xml:space="preserve"> a las instituciones financieras internacionales pertinentes, incluido el Fondo para el Medio Ambiente Mundial, a apoyar medidas en materia de biodiversidad con perspectiva de género y a mejorar los procesos relacionados con el acceso a la financiación, entre otras cosas a través de modalidades de acceso simplificadas, para iniciativas dirigidas por mujeres, incluidas las de los pueblos indígenas y las comunidades locales, de conformidad con sus respectivos mandatos;</w:t>
      </w:r>
    </w:p>
    <w:p w14:paraId="406CDB9A" w14:textId="3861792D" w:rsidR="007853FB" w:rsidRPr="001C6E8D" w:rsidRDefault="007853FB" w:rsidP="007853FB">
      <w:pPr>
        <w:pStyle w:val="CBDNormalNoNumber"/>
        <w:keepNext/>
        <w:tabs>
          <w:tab w:val="clear" w:pos="567"/>
          <w:tab w:val="clear" w:pos="1134"/>
        </w:tabs>
        <w:ind w:firstLine="567"/>
      </w:pPr>
      <w:r w:rsidRPr="001C6E8D">
        <w:t>6.</w:t>
      </w:r>
      <w:r w:rsidRPr="001C6E8D">
        <w:tab/>
      </w:r>
      <w:r w:rsidRPr="001C6E8D">
        <w:rPr>
          <w:i/>
          <w:iCs/>
        </w:rPr>
        <w:t>Pide</w:t>
      </w:r>
      <w:r w:rsidRPr="001C6E8D">
        <w:t xml:space="preserve"> a la Secretaria Ejecutiva que, con sujeción a la disponibilidad de recursos</w:t>
      </w:r>
      <w:r w:rsidR="00071C3C" w:rsidRPr="001C6E8D">
        <w:t>:</w:t>
      </w:r>
    </w:p>
    <w:p w14:paraId="2B3178F7" w14:textId="77777777" w:rsidR="007853FB" w:rsidRPr="001C6E8D" w:rsidRDefault="007853FB" w:rsidP="007853FB">
      <w:pPr>
        <w:pStyle w:val="CBDNormalNoNumber"/>
        <w:tabs>
          <w:tab w:val="clear" w:pos="567"/>
          <w:tab w:val="clear" w:pos="1134"/>
        </w:tabs>
        <w:ind w:firstLine="567"/>
      </w:pPr>
      <w:r w:rsidRPr="001C6E8D">
        <w:t>a)</w:t>
      </w:r>
      <w:r w:rsidRPr="001C6E8D">
        <w:tab/>
        <w:t xml:space="preserve">Continúe apoyando a las Partes, en particular a las Partes que son países en desarrollo, en la implementación del Plan de Acción sobre Género, en particular mediante orientación técnica, creación de capacidad e intercambio de conocimientos, en colaboración con los pueblos indígenas y las comunidades locales, las mujeres, la juventud y otros interesados pertinentes, en colaboración con los centros regionales y subregionales de apoyo a la cooperación científica y técnica; </w:t>
      </w:r>
    </w:p>
    <w:p w14:paraId="23FA634A" w14:textId="77777777" w:rsidR="007853FB" w:rsidRPr="001C6E8D" w:rsidRDefault="007853FB" w:rsidP="007853FB">
      <w:pPr>
        <w:pStyle w:val="CBDNormalNoNumber"/>
        <w:tabs>
          <w:tab w:val="clear" w:pos="567"/>
          <w:tab w:val="clear" w:pos="1134"/>
        </w:tabs>
        <w:ind w:firstLine="567"/>
      </w:pPr>
      <w:r w:rsidRPr="001C6E8D">
        <w:t>b)</w:t>
      </w:r>
      <w:r w:rsidRPr="001C6E8D">
        <w:tab/>
        <w:t xml:space="preserve">Organice actividades de creación de capacidad, incluidos talleres en línea y presenciales, entre otras cosas para facilitar la participación y la colaboración con organizaciones y redes de mujeres, teniendo en cuenta la eficacia en función de los costos y dando prioridad a las deficiencias técnicas detectadas en la revisión a mitad de período; </w:t>
      </w:r>
    </w:p>
    <w:p w14:paraId="5A02AD8B" w14:textId="57BFD344" w:rsidR="00137278" w:rsidRPr="001C6E8D" w:rsidRDefault="007853FB" w:rsidP="00B83EE0">
      <w:pPr>
        <w:pStyle w:val="CBDNormalNoNumber"/>
        <w:tabs>
          <w:tab w:val="clear" w:pos="567"/>
        </w:tabs>
        <w:ind w:firstLine="603"/>
      </w:pPr>
      <w:r w:rsidRPr="001C6E8D">
        <w:t>c)</w:t>
      </w:r>
      <w:r w:rsidRPr="001C6E8D">
        <w:tab/>
        <w:t>Realice una revisión final de la implementación del Plan de Acción sobre Género, mediante la identificación de los progresos en la implementación de cada objetivo y acción indicativa en él establecidos, así como las lecciones aprendidas y los próximos pasos, para su consideración por el Órgano Subsidiario sobre la Aplicación en una reunión que se celebre antes de la 19ª reunión de la Conferencia de las Partes.</w:t>
      </w:r>
    </w:p>
    <w:p w14:paraId="2E44C831" w14:textId="77777777" w:rsidR="00137278" w:rsidRPr="001C6E8D" w:rsidRDefault="00137278" w:rsidP="006E7BE2">
      <w:pPr>
        <w:pStyle w:val="Para1"/>
        <w:numPr>
          <w:ilvl w:val="0"/>
          <w:numId w:val="0"/>
        </w:numPr>
        <w:ind w:left="567"/>
        <w:jc w:val="center"/>
      </w:pPr>
    </w:p>
    <w:p w14:paraId="1D897584" w14:textId="33C8828A" w:rsidR="00A111D1" w:rsidRPr="001C6E8D" w:rsidRDefault="00A111D1" w:rsidP="006E7BE2">
      <w:pPr>
        <w:pStyle w:val="Para1"/>
        <w:numPr>
          <w:ilvl w:val="0"/>
          <w:numId w:val="0"/>
        </w:numPr>
        <w:ind w:left="567"/>
        <w:jc w:val="center"/>
      </w:pPr>
      <w:r w:rsidRPr="001C6E8D">
        <w:t>__________</w:t>
      </w:r>
    </w:p>
    <w:sectPr w:rsidR="00A111D1" w:rsidRPr="001C6E8D" w:rsidSect="00FF333A">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CCB226" w14:textId="77777777" w:rsidR="00094D58" w:rsidRPr="003F1A75" w:rsidRDefault="00094D58" w:rsidP="00CF1848">
      <w:r w:rsidRPr="003F1A75">
        <w:separator/>
      </w:r>
    </w:p>
  </w:endnote>
  <w:endnote w:type="continuationSeparator" w:id="0">
    <w:p w14:paraId="6C84D1F4" w14:textId="77777777" w:rsidR="00094D58" w:rsidRPr="003F1A75" w:rsidRDefault="00094D5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22B2CE1B" w:rsidR="00D75CA6" w:rsidRPr="003F1A75" w:rsidRDefault="00D75CA6" w:rsidP="00D75CA6">
            <w:pPr>
              <w:pStyle w:val="Footer"/>
              <w:jc w:val="left"/>
            </w:pPr>
            <w:r w:rsidRPr="00F64143">
              <w:fldChar w:fldCharType="begin"/>
            </w:r>
            <w:r w:rsidRPr="00F64143">
              <w:instrText xml:space="preserve"> PAGE </w:instrText>
            </w:r>
            <w:r w:rsidRPr="00F64143">
              <w:fldChar w:fldCharType="separate"/>
            </w:r>
            <w:r w:rsidR="001C6E8D">
              <w:rPr>
                <w:noProof/>
              </w:rPr>
              <w:t>2</w:t>
            </w:r>
            <w:r w:rsidRPr="00F64143">
              <w:fldChar w:fldCharType="end"/>
            </w:r>
            <w:r>
              <w:t>/</w:t>
            </w:r>
            <w:fldSimple w:instr=" NUMPAGES  ">
              <w:r w:rsidR="001C6E8D">
                <w:rPr>
                  <w:noProof/>
                </w:rPr>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23893" w14:textId="77777777" w:rsidR="00094D58" w:rsidRPr="003F1A75" w:rsidRDefault="00094D58" w:rsidP="00CF1848">
      <w:r w:rsidRPr="003F1A75">
        <w:separator/>
      </w:r>
    </w:p>
  </w:footnote>
  <w:footnote w:type="continuationSeparator" w:id="0">
    <w:p w14:paraId="66A32970" w14:textId="77777777" w:rsidR="00094D58" w:rsidRPr="003F1A75" w:rsidRDefault="00094D58" w:rsidP="00CF1848">
      <w:r w:rsidRPr="003F1A75">
        <w:continuationSeparator/>
      </w:r>
    </w:p>
  </w:footnote>
  <w:footnote w:id="1">
    <w:p w14:paraId="7518B92F" w14:textId="77777777" w:rsidR="007853FB" w:rsidRPr="002F433C" w:rsidRDefault="007853FB" w:rsidP="007853FB">
      <w:pPr>
        <w:pStyle w:val="FootnoteText"/>
      </w:pPr>
      <w:r>
        <w:rPr>
          <w:rStyle w:val="FootnoteReference"/>
        </w:rPr>
        <w:footnoteRef/>
      </w:r>
      <w:r>
        <w:t xml:space="preserve"> Decisión </w:t>
      </w:r>
      <w:hyperlink r:id="rId1" w:history="1">
        <w:r>
          <w:rPr>
            <w:rStyle w:val="Hyperlink"/>
          </w:rPr>
          <w:t>15/11</w:t>
        </w:r>
      </w:hyperlink>
      <w:r>
        <w:t>, anexo.</w:t>
      </w:r>
    </w:p>
  </w:footnote>
  <w:footnote w:id="2">
    <w:p w14:paraId="1F0EC2DC" w14:textId="6944A9CF" w:rsidR="007853FB" w:rsidRPr="002F433C" w:rsidRDefault="007853FB" w:rsidP="007853FB">
      <w:pPr>
        <w:pStyle w:val="FootnoteText"/>
      </w:pPr>
      <w:r>
        <w:rPr>
          <w:rStyle w:val="FootnoteReference"/>
        </w:rPr>
        <w:footnoteRef/>
      </w:r>
      <w:r>
        <w:t xml:space="preserve"> </w:t>
      </w:r>
      <w:r w:rsidR="00B44138">
        <w:t>Véase</w:t>
      </w:r>
      <w:r>
        <w:t xml:space="preserve"> </w:t>
      </w:r>
      <w:hyperlink r:id="rId2" w:history="1">
        <w:r>
          <w:rPr>
            <w:rStyle w:val="Hyperlink"/>
          </w:rPr>
          <w:t>CBD/SBI/6/5</w:t>
        </w:r>
      </w:hyperlink>
      <w:r>
        <w:t>.</w:t>
      </w:r>
    </w:p>
  </w:footnote>
  <w:footnote w:id="3">
    <w:p w14:paraId="14564000" w14:textId="77777777" w:rsidR="007853FB" w:rsidRPr="00B535B7" w:rsidRDefault="007853FB" w:rsidP="007853FB">
      <w:pPr>
        <w:pStyle w:val="FootnoteText"/>
      </w:pPr>
      <w:r>
        <w:rPr>
          <w:rStyle w:val="FootnoteReference"/>
        </w:rPr>
        <w:footnoteRef/>
      </w:r>
      <w:r>
        <w:t xml:space="preserve"> Decisión </w:t>
      </w:r>
      <w:hyperlink r:id="rId3" w:history="1">
        <w:r>
          <w:rPr>
            <w:rStyle w:val="Hyperlink"/>
          </w:rPr>
          <w:t>15/4</w:t>
        </w:r>
      </w:hyperlink>
      <w:r>
        <w:t>, anexo.</w:t>
      </w:r>
    </w:p>
  </w:footnote>
  <w:footnote w:id="4">
    <w:p w14:paraId="4BE1FDD1" w14:textId="77777777" w:rsidR="007853FB" w:rsidRPr="00B535B7" w:rsidRDefault="007853FB" w:rsidP="007853FB">
      <w:pPr>
        <w:pStyle w:val="FootnoteText"/>
      </w:pPr>
      <w:r>
        <w:rPr>
          <w:rStyle w:val="FootnoteReference"/>
        </w:rPr>
        <w:footnoteRef/>
      </w:r>
      <w:r>
        <w:t xml:space="preserve"> Véase la decisión </w:t>
      </w:r>
      <w:hyperlink r:id="rId4" w:history="1">
        <w:r>
          <w:rPr>
            <w:rStyle w:val="Hyperlink"/>
          </w:rPr>
          <w:t>16/31</w:t>
        </w:r>
      </w:hyperlink>
      <w:r>
        <w:t>, anexo II.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Asunto"/>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0888AEEA" w:rsidR="00534681" w:rsidRPr="003F1A75" w:rsidRDefault="00F64143" w:rsidP="007C4951">
        <w:pPr>
          <w:pStyle w:val="Header"/>
          <w:spacing w:after="240"/>
          <w:rPr>
            <w:szCs w:val="20"/>
          </w:rPr>
        </w:pPr>
        <w:proofErr w:type="spellStart"/>
        <w:r>
          <w:rPr>
            <w:szCs w:val="20"/>
          </w:rPr>
          <w:t>CBD</w:t>
        </w:r>
        <w:proofErr w:type="spellEnd"/>
        <w:r>
          <w:rPr>
            <w:szCs w:val="20"/>
          </w:rPr>
          <w:t>/COP/17/</w:t>
        </w:r>
        <w:proofErr w:type="spellStart"/>
        <w:r w:rsidR="00B83EE0">
          <w:rPr>
            <w:szCs w:val="20"/>
          </w:rPr>
          <w:t>L</w:t>
        </w:r>
        <w:r>
          <w:rPr>
            <w:szCs w:val="20"/>
          </w:rPr>
          <w:t>.</w:t>
        </w:r>
        <w:r w:rsidR="00B83EE0">
          <w:rPr>
            <w:szCs w:val="20"/>
          </w:rPr>
          <w:t>2</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Asunto"/>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03AC272B" w:rsidR="009505C9" w:rsidRPr="003F1A75" w:rsidRDefault="00B83EE0" w:rsidP="007C4951">
        <w:pPr>
          <w:pStyle w:val="Header"/>
          <w:spacing w:after="240"/>
          <w:jc w:val="right"/>
        </w:pPr>
        <w:proofErr w:type="spellStart"/>
        <w:r>
          <w:t>CBD</w:t>
        </w:r>
        <w:proofErr w:type="spellEnd"/>
        <w:r>
          <w:t>/COP/17/</w:t>
        </w:r>
        <w:proofErr w:type="spellStart"/>
        <w:r>
          <w:t>L.2</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
  </w:num>
  <w:num w:numId="2">
    <w:abstractNumId w:val="0"/>
  </w:num>
  <w:num w:numId="3">
    <w:abstractNumId w:val="5"/>
  </w:num>
  <w:num w:numId="4">
    <w:abstractNumId w:val="6"/>
  </w:num>
  <w:num w:numId="5">
    <w:abstractNumId w:val="1"/>
  </w:num>
  <w:num w:numId="6">
    <w:abstractNumId w:val="4"/>
  </w:num>
  <w:num w:numId="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hyphenationZone w:val="425"/>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6BB"/>
    <w:rsid w:val="0005091C"/>
    <w:rsid w:val="0007171B"/>
    <w:rsid w:val="00071C3C"/>
    <w:rsid w:val="00094D58"/>
    <w:rsid w:val="000B3A7A"/>
    <w:rsid w:val="000D0F68"/>
    <w:rsid w:val="000D58F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A35EC"/>
    <w:rsid w:val="001A5DFD"/>
    <w:rsid w:val="001B13FE"/>
    <w:rsid w:val="001C6E8D"/>
    <w:rsid w:val="00200FB4"/>
    <w:rsid w:val="00226654"/>
    <w:rsid w:val="00227D0F"/>
    <w:rsid w:val="00240EE6"/>
    <w:rsid w:val="00254EB5"/>
    <w:rsid w:val="002B57E0"/>
    <w:rsid w:val="002C796F"/>
    <w:rsid w:val="002D57B3"/>
    <w:rsid w:val="002D7F8F"/>
    <w:rsid w:val="002F6E18"/>
    <w:rsid w:val="003008FE"/>
    <w:rsid w:val="0030169D"/>
    <w:rsid w:val="003060EB"/>
    <w:rsid w:val="003153EB"/>
    <w:rsid w:val="0032136E"/>
    <w:rsid w:val="00321985"/>
    <w:rsid w:val="00351205"/>
    <w:rsid w:val="00372F74"/>
    <w:rsid w:val="003C0683"/>
    <w:rsid w:val="003E4B8E"/>
    <w:rsid w:val="003F1A75"/>
    <w:rsid w:val="003F7224"/>
    <w:rsid w:val="00427D21"/>
    <w:rsid w:val="00447F4A"/>
    <w:rsid w:val="00456F67"/>
    <w:rsid w:val="004644C2"/>
    <w:rsid w:val="00467F9C"/>
    <w:rsid w:val="005043C2"/>
    <w:rsid w:val="0051006C"/>
    <w:rsid w:val="00514009"/>
    <w:rsid w:val="00534681"/>
    <w:rsid w:val="0056068E"/>
    <w:rsid w:val="00563442"/>
    <w:rsid w:val="0056348E"/>
    <w:rsid w:val="00565B42"/>
    <w:rsid w:val="005B26BB"/>
    <w:rsid w:val="005B35E2"/>
    <w:rsid w:val="005C4CE6"/>
    <w:rsid w:val="006122BA"/>
    <w:rsid w:val="006478BF"/>
    <w:rsid w:val="00664CE3"/>
    <w:rsid w:val="006A73C1"/>
    <w:rsid w:val="006B2290"/>
    <w:rsid w:val="006E5E52"/>
    <w:rsid w:val="006E7BE2"/>
    <w:rsid w:val="00717D88"/>
    <w:rsid w:val="00726A43"/>
    <w:rsid w:val="007403C0"/>
    <w:rsid w:val="00761A81"/>
    <w:rsid w:val="007853FB"/>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B012A"/>
    <w:rsid w:val="00906E17"/>
    <w:rsid w:val="00930BA1"/>
    <w:rsid w:val="0093169E"/>
    <w:rsid w:val="009505C9"/>
    <w:rsid w:val="00950752"/>
    <w:rsid w:val="00966424"/>
    <w:rsid w:val="009C2DE6"/>
    <w:rsid w:val="009E79CA"/>
    <w:rsid w:val="00A111D1"/>
    <w:rsid w:val="00AA6F92"/>
    <w:rsid w:val="00AB6934"/>
    <w:rsid w:val="00AC0927"/>
    <w:rsid w:val="00AE7561"/>
    <w:rsid w:val="00AF42DE"/>
    <w:rsid w:val="00B33040"/>
    <w:rsid w:val="00B3369F"/>
    <w:rsid w:val="00B44138"/>
    <w:rsid w:val="00B51FC6"/>
    <w:rsid w:val="00B83EE0"/>
    <w:rsid w:val="00B94E6C"/>
    <w:rsid w:val="00BB4606"/>
    <w:rsid w:val="00BF54CA"/>
    <w:rsid w:val="00C23D2F"/>
    <w:rsid w:val="00C260E2"/>
    <w:rsid w:val="00C443BD"/>
    <w:rsid w:val="00C451C5"/>
    <w:rsid w:val="00C62C9A"/>
    <w:rsid w:val="00C9161D"/>
    <w:rsid w:val="00CA0C1D"/>
    <w:rsid w:val="00CB048A"/>
    <w:rsid w:val="00CF1848"/>
    <w:rsid w:val="00D12044"/>
    <w:rsid w:val="00D170D9"/>
    <w:rsid w:val="00D33EFC"/>
    <w:rsid w:val="00D40DBC"/>
    <w:rsid w:val="00D61C85"/>
    <w:rsid w:val="00D75CA6"/>
    <w:rsid w:val="00D76A18"/>
    <w:rsid w:val="00D80849"/>
    <w:rsid w:val="00D82E8F"/>
    <w:rsid w:val="00DB553F"/>
    <w:rsid w:val="00DB5E0F"/>
    <w:rsid w:val="00DC53BF"/>
    <w:rsid w:val="00DC7F58"/>
    <w:rsid w:val="00DD118C"/>
    <w:rsid w:val="00DE765C"/>
    <w:rsid w:val="00E51951"/>
    <w:rsid w:val="00E66235"/>
    <w:rsid w:val="00E83C24"/>
    <w:rsid w:val="00E9318D"/>
    <w:rsid w:val="00E93F3E"/>
    <w:rsid w:val="00F063C2"/>
    <w:rsid w:val="00F53193"/>
    <w:rsid w:val="00F5357E"/>
    <w:rsid w:val="00F64143"/>
    <w:rsid w:val="00F6586C"/>
    <w:rsid w:val="00F83003"/>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3F1A75"/>
    <w:rPr>
      <w:sz w:val="16"/>
      <w:szCs w:val="16"/>
      <w:lang w:val="es-ES"/>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customStyle="1" w:styleId="SmartHyperlink">
    <w:name w:val="Smart Hyperlink"/>
    <w:basedOn w:val="DefaultParagraphFont"/>
    <w:uiPriority w:val="99"/>
    <w:semiHidden/>
    <w:unhideWhenUsed/>
    <w:rsid w:val="00A111D1"/>
    <w:rPr>
      <w:u w:val="dotted"/>
      <w:lang w:val="es-ES"/>
    </w:rPr>
  </w:style>
  <w:style w:type="character" w:customStyle="1"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meetings/COP-15" TargetMode="Externa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5"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EE7"/>
    <w:rsid w:val="000356A9"/>
    <w:rsid w:val="00254EB5"/>
    <w:rsid w:val="002D57B3"/>
    <w:rsid w:val="00373EE7"/>
    <w:rsid w:val="00545B73"/>
    <w:rsid w:val="00761A81"/>
    <w:rsid w:val="0079421C"/>
    <w:rsid w:val="008D78CB"/>
    <w:rsid w:val="009C3270"/>
    <w:rsid w:val="009E79CA"/>
    <w:rsid w:val="00A9769A"/>
    <w:rsid w:val="00AC0927"/>
    <w:rsid w:val="00E840CA"/>
    <w:rsid w:val="00F1408D"/>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884450-5473-449F-A0EB-EE5EFF249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95D1057D-169D-40BA-AEF5-D44C785BDDFF}">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15</TotalTime>
  <Pages>2</Pages>
  <Words>761</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Revisión a mitad de período de la implementación del Plan de Acción sobre Género (2023–2030)</vt:lpstr>
    </vt:vector>
  </TitlesOfParts>
  <Company>SCBD</Company>
  <LinksUpToDate>false</LinksUpToDate>
  <CharactersWithSpaces>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a mitad de período de la implementación del Plan de Acción sobre Género (2023–2030)</dc:title>
  <dc:subject>CBD/COP/17/L.2</dc:subject>
  <dc:creator>Veronique Lefebvre</dc:creator>
  <cp:keywords>Convention on Biological Diversity</cp:keywords>
  <cp:lastModifiedBy>Rosario </cp:lastModifiedBy>
  <cp:revision>6</cp:revision>
  <cp:lastPrinted>2020-01-21T16:56:00Z</cp:lastPrinted>
  <dcterms:created xsi:type="dcterms:W3CDTF">2026-10-22T13:29:00Z</dcterms:created>
  <dcterms:modified xsi:type="dcterms:W3CDTF">2026-10-22T13:50:00Z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