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9F15D6" w:rsidRPr="00371AF7" w14:paraId="656ABD52" w14:textId="77777777" w:rsidTr="00E01B35">
        <w:trPr>
          <w:cantSplit/>
          <w:trHeight w:val="900"/>
        </w:trPr>
        <w:tc>
          <w:tcPr>
            <w:tcW w:w="6588" w:type="dxa"/>
            <w:gridSpan w:val="2"/>
            <w:tcBorders>
              <w:top w:val="nil"/>
              <w:left w:val="nil"/>
              <w:bottom w:val="single" w:sz="12" w:space="0" w:color="auto"/>
              <w:right w:val="nil"/>
            </w:tcBorders>
            <w:vAlign w:val="center"/>
          </w:tcPr>
          <w:p w14:paraId="0FCC94D1" w14:textId="4E6C1985" w:rsidR="009F15D6" w:rsidRPr="00E01214" w:rsidRDefault="009F15D6" w:rsidP="009D04C8">
            <w:pPr>
              <w:spacing w:before="360"/>
              <w:jc w:val="left"/>
              <w:rPr>
                <w:rFonts w:cs="Simplified Arabic"/>
                <w:b/>
                <w:bCs/>
                <w:lang w:val="en-US" w:eastAsia="en-CA"/>
              </w:rPr>
            </w:pPr>
            <w:r w:rsidRPr="00577023">
              <w:rPr>
                <w:rFonts w:cs="Simplified Arabic"/>
                <w:noProof/>
                <w:lang w:val="en-CA" w:eastAsia="en-CA"/>
              </w:rPr>
              <w:drawing>
                <wp:anchor distT="0" distB="0" distL="114300" distR="114300" simplePos="0" relativeHeight="251661312" behindDoc="0" locked="0" layoutInCell="1" allowOverlap="1" wp14:anchorId="117E9355" wp14:editId="3FE6DA2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164AEAF3" wp14:editId="53242047">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009D04C8" w:rsidRPr="009D04C8">
              <w:rPr>
                <w:sz w:val="20"/>
                <w:szCs w:val="20"/>
              </w:rPr>
              <w:t>/CP/MOP/12/</w:t>
            </w:r>
            <w:r w:rsidR="004670A7">
              <w:rPr>
                <w:sz w:val="20"/>
                <w:szCs w:val="20"/>
              </w:rPr>
              <w:t>L.1</w:t>
            </w:r>
            <w:r w:rsidR="00E01214">
              <w:rPr>
                <w:sz w:val="20"/>
                <w:szCs w:val="20"/>
                <w:lang w:val="en-US"/>
              </w:rPr>
              <w:t>0</w:t>
            </w:r>
          </w:p>
        </w:tc>
        <w:tc>
          <w:tcPr>
            <w:tcW w:w="1917" w:type="dxa"/>
            <w:tcBorders>
              <w:top w:val="nil"/>
              <w:left w:val="nil"/>
              <w:bottom w:val="single" w:sz="12" w:space="0" w:color="auto"/>
              <w:right w:val="nil"/>
            </w:tcBorders>
          </w:tcPr>
          <w:p w14:paraId="3675C189" w14:textId="77777777" w:rsidR="009F15D6" w:rsidRPr="00371AF7" w:rsidRDefault="009F15D6" w:rsidP="00E01B35">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5E8E73AB" w14:textId="77777777" w:rsidR="009F15D6" w:rsidRPr="00371AF7" w:rsidRDefault="009F15D6" w:rsidP="00E01B35">
            <w:pPr>
              <w:tabs>
                <w:tab w:val="left" w:pos="-720"/>
              </w:tabs>
              <w:suppressAutoHyphens/>
              <w:spacing w:before="120"/>
              <w:jc w:val="center"/>
              <w:rPr>
                <w:rFonts w:cs="Simplified Arabic"/>
                <w:sz w:val="24"/>
                <w:lang w:val="en-CA" w:eastAsia="en-CA"/>
              </w:rPr>
            </w:pPr>
          </w:p>
          <w:p w14:paraId="19F84B3A" w14:textId="77777777" w:rsidR="009F15D6" w:rsidRPr="00371AF7" w:rsidRDefault="009F15D6" w:rsidP="00E01B35">
            <w:pPr>
              <w:tabs>
                <w:tab w:val="left" w:pos="-720"/>
              </w:tabs>
              <w:suppressAutoHyphens/>
              <w:spacing w:line="120" w:lineRule="auto"/>
              <w:jc w:val="left"/>
              <w:rPr>
                <w:rFonts w:cs="Simplified Arabic"/>
                <w:sz w:val="24"/>
                <w:lang w:val="en-CA" w:eastAsia="en-CA"/>
              </w:rPr>
            </w:pPr>
          </w:p>
        </w:tc>
      </w:tr>
      <w:tr w:rsidR="009F15D6" w:rsidRPr="00371AF7" w14:paraId="23BFD5EC" w14:textId="77777777" w:rsidTr="00E01B35">
        <w:trPr>
          <w:cantSplit/>
          <w:trHeight w:val="1770"/>
        </w:trPr>
        <w:tc>
          <w:tcPr>
            <w:tcW w:w="4428" w:type="dxa"/>
            <w:tcBorders>
              <w:top w:val="nil"/>
              <w:left w:val="nil"/>
              <w:bottom w:val="single" w:sz="24" w:space="0" w:color="auto"/>
              <w:right w:val="nil"/>
            </w:tcBorders>
          </w:tcPr>
          <w:p w14:paraId="4AEDD70B" w14:textId="05B173C2" w:rsidR="009F15D6" w:rsidRPr="00371AF7" w:rsidRDefault="009F15D6" w:rsidP="00E01B35">
            <w:pPr>
              <w:spacing w:before="60"/>
              <w:ind w:left="883"/>
              <w:jc w:val="left"/>
              <w:rPr>
                <w:rFonts w:cs="Simplified Arabic"/>
                <w:lang w:val="en-CA" w:eastAsia="en-CA"/>
              </w:rPr>
            </w:pPr>
            <w:r w:rsidRPr="001C4CAA">
              <w:t xml:space="preserve">Distr.: </w:t>
            </w:r>
            <w:r w:rsidR="00474B60">
              <w:t>Limited</w:t>
            </w:r>
          </w:p>
          <w:p w14:paraId="215F9C30" w14:textId="261BAD5F" w:rsidR="009F15D6" w:rsidRPr="00D926B1" w:rsidRDefault="004670A7" w:rsidP="00E01B35">
            <w:pPr>
              <w:ind w:left="883"/>
              <w:jc w:val="left"/>
              <w:rPr>
                <w:rFonts w:eastAsia="MS Mincho" w:cs="Simplified Arabic"/>
                <w:lang w:val="en-CA" w:eastAsia="ja-JP"/>
              </w:rPr>
            </w:pPr>
            <w:r>
              <w:t>28</w:t>
            </w:r>
            <w:r w:rsidR="009F15D6" w:rsidRPr="00850BE4">
              <w:t xml:space="preserve"> </w:t>
            </w:r>
            <w:r w:rsidR="009D04C8">
              <w:t>October</w:t>
            </w:r>
            <w:r w:rsidR="009F15D6" w:rsidRPr="00850BE4">
              <w:t xml:space="preserve"> 2026</w:t>
            </w:r>
          </w:p>
          <w:p w14:paraId="6BF79315" w14:textId="77777777" w:rsidR="009F15D6" w:rsidRPr="00371AF7" w:rsidRDefault="009F15D6" w:rsidP="00E01B35">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13D28EEF" w14:textId="77777777" w:rsidR="009F15D6" w:rsidRPr="00371AF7" w:rsidRDefault="009F15D6" w:rsidP="00E01B35">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0FC21582" w14:textId="77777777" w:rsidR="009F15D6" w:rsidRPr="00371AF7" w:rsidRDefault="009F15D6" w:rsidP="00E01B35">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BF71FE2" wp14:editId="428EDDA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959"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23"/>
        <w:gridCol w:w="4536"/>
      </w:tblGrid>
      <w:tr w:rsidR="00BE4861" w:rsidRPr="00850BE4" w14:paraId="5B3CEA47" w14:textId="77777777" w:rsidTr="009F15D6">
        <w:trPr>
          <w:trHeight w:val="1537"/>
        </w:trPr>
        <w:tc>
          <w:tcPr>
            <w:tcW w:w="5423" w:type="dxa"/>
            <w:tcBorders>
              <w:top w:val="nil"/>
              <w:left w:val="nil"/>
              <w:bottom w:val="nil"/>
              <w:right w:val="nil"/>
            </w:tcBorders>
            <w:tcMar>
              <w:top w:w="80" w:type="dxa"/>
              <w:left w:w="80" w:type="dxa"/>
              <w:bottom w:w="80" w:type="dxa"/>
              <w:right w:w="80" w:type="dxa"/>
            </w:tcMar>
          </w:tcPr>
          <w:p w14:paraId="45E93993" w14:textId="391238DA" w:rsidR="00BE4861" w:rsidRPr="00D96694" w:rsidRDefault="00D96694" w:rsidP="00D96694">
            <w:pPr>
              <w:pStyle w:val="AFCorN12Bold"/>
              <w:bidi/>
              <w:ind w:left="241" w:right="690"/>
              <w:rPr>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w:t>
            </w:r>
            <w:r w:rsidRPr="00D96694">
              <w:rPr>
                <w:rFonts w:ascii="Simplified Arabic" w:hAnsi="Simplified Arabic" w:cs="Simplified Arabic" w:hint="cs"/>
                <w:b w:val="0"/>
                <w:bCs/>
                <w:sz w:val="26"/>
                <w:szCs w:val="26"/>
                <w:rtl/>
                <w:lang w:bidi="ar-EG"/>
              </w:rPr>
              <w:t xml:space="preserve">العامل كاجتماع للأطراف </w:t>
            </w:r>
            <w:r w:rsidRPr="00D96694">
              <w:rPr>
                <w:rFonts w:ascii="Simplified Arabic" w:hAnsi="Simplified Arabic" w:cs="Simplified Arabic"/>
                <w:b w:val="0"/>
                <w:bCs/>
                <w:sz w:val="26"/>
                <w:szCs w:val="26"/>
                <w:rtl/>
                <w:lang w:bidi="ar-EG"/>
              </w:rPr>
              <w:t>في بروتوكول</w:t>
            </w:r>
            <w:r w:rsidRPr="00D96694">
              <w:rPr>
                <w:rFonts w:ascii="Simplified Arabic" w:hAnsi="Simplified Arabic" w:cs="Simplified Arabic" w:hint="cs"/>
                <w:b w:val="0"/>
                <w:bCs/>
                <w:sz w:val="26"/>
                <w:szCs w:val="26"/>
                <w:rtl/>
                <w:lang w:bidi="ar-EG"/>
              </w:rPr>
              <w:t xml:space="preserve"> </w:t>
            </w:r>
            <w:r w:rsidRPr="00D96694">
              <w:rPr>
                <w:rFonts w:ascii="Simplified Arabic" w:hAnsi="Simplified Arabic" w:cs="Simplified Arabic" w:hint="cs"/>
                <w:bCs/>
                <w:sz w:val="26"/>
                <w:szCs w:val="26"/>
                <w:rtl/>
                <w:lang w:bidi="ar-EG"/>
              </w:rPr>
              <w:t>قرطاجنة للسلامة الأحيائية</w:t>
            </w:r>
          </w:p>
          <w:p w14:paraId="1F52A8FA" w14:textId="543E858C" w:rsidR="00BE4861" w:rsidRPr="00D96694" w:rsidRDefault="00D96694" w:rsidP="006802C2">
            <w:pPr>
              <w:pStyle w:val="AFCorNBold"/>
              <w:bidi/>
              <w:ind w:left="241"/>
              <w:rPr>
                <w:b w:val="0"/>
                <w:bCs/>
              </w:rPr>
            </w:pPr>
            <w:r w:rsidRPr="00D96694">
              <w:rPr>
                <w:rFonts w:ascii="Simplified Arabic" w:hAnsi="Simplified Arabic" w:cs="Simplified Arabic"/>
                <w:b w:val="0"/>
                <w:bCs/>
                <w:sz w:val="24"/>
                <w:szCs w:val="24"/>
                <w:rtl/>
              </w:rPr>
              <w:t>الاجتماع الثاني عشر</w:t>
            </w:r>
            <w:r w:rsidR="00BE4861" w:rsidRPr="00D96694">
              <w:rPr>
                <w:b w:val="0"/>
                <w:bCs/>
              </w:rPr>
              <w:t xml:space="preserve"> </w:t>
            </w:r>
          </w:p>
          <w:p w14:paraId="412939DD" w14:textId="4550BE5B" w:rsidR="00BE4861" w:rsidRPr="00474B60" w:rsidRDefault="00D96694" w:rsidP="006802C2">
            <w:pPr>
              <w:pStyle w:val="AFCorNNormal"/>
              <w:bidi/>
              <w:ind w:left="241"/>
            </w:pPr>
            <w:r w:rsidRPr="00474B60">
              <w:rPr>
                <w:rFonts w:ascii="Simplified Arabic" w:hAnsi="Simplified Arabic" w:cs="Simplified Arabic"/>
                <w:sz w:val="24"/>
                <w:szCs w:val="24"/>
                <w:rtl/>
              </w:rPr>
              <w:t>يريفان، 19-30 أكتوبر</w:t>
            </w:r>
            <w:r w:rsidRPr="00474B60">
              <w:rPr>
                <w:rFonts w:ascii="Simplified Arabic" w:hAnsi="Simplified Arabic" w:cs="Simplified Arabic"/>
                <w:sz w:val="24"/>
                <w:szCs w:val="24"/>
              </w:rPr>
              <w:t>/</w:t>
            </w:r>
            <w:r w:rsidRPr="00474B60">
              <w:rPr>
                <w:rFonts w:ascii="Simplified Arabic" w:hAnsi="Simplified Arabic" w:cs="Simplified Arabic"/>
                <w:sz w:val="24"/>
                <w:szCs w:val="24"/>
                <w:rtl/>
                <w:lang w:bidi="ar-SY"/>
              </w:rPr>
              <w:t>تشرين الأول</w:t>
            </w:r>
            <w:r w:rsidRPr="00474B60">
              <w:rPr>
                <w:rFonts w:ascii="Simplified Arabic" w:hAnsi="Simplified Arabic" w:cs="Simplified Arabic"/>
                <w:sz w:val="24"/>
                <w:szCs w:val="24"/>
                <w:rtl/>
              </w:rPr>
              <w:t xml:space="preserve"> 2026</w:t>
            </w:r>
          </w:p>
          <w:p w14:paraId="49C72114" w14:textId="7D1491E0" w:rsidR="00D96694" w:rsidRPr="00850BE4" w:rsidRDefault="00B30DD5" w:rsidP="00D96694">
            <w:pPr>
              <w:pStyle w:val="AFCorNNormal"/>
              <w:bidi/>
              <w:ind w:left="241"/>
            </w:pPr>
            <w:r w:rsidRPr="00474B60">
              <w:rPr>
                <w:rFonts w:ascii="Simplified Arabic" w:hAnsi="Simplified Arabic" w:cs="Simplified Arabic" w:hint="cs"/>
                <w:sz w:val="24"/>
                <w:szCs w:val="24"/>
                <w:rtl/>
              </w:rPr>
              <w:t>البند 8</w:t>
            </w:r>
            <w:r w:rsidR="00D96694" w:rsidRPr="00474B60">
              <w:rPr>
                <w:rFonts w:ascii="Simplified Arabic" w:hAnsi="Simplified Arabic" w:cs="Simplified Arabic"/>
                <w:sz w:val="24"/>
                <w:szCs w:val="24"/>
                <w:rtl/>
              </w:rPr>
              <w:t xml:space="preserve"> من جدول الأعمال </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6802C2">
            <w:pPr>
              <w:bidi/>
            </w:pPr>
          </w:p>
        </w:tc>
      </w:tr>
      <w:tr w:rsidR="007166EB" w:rsidRPr="00850BE4" w14:paraId="62F637B6" w14:textId="77777777" w:rsidTr="00B30DD5">
        <w:trPr>
          <w:trHeight w:val="1206"/>
        </w:trPr>
        <w:tc>
          <w:tcPr>
            <w:tcW w:w="5423" w:type="dxa"/>
            <w:tcBorders>
              <w:top w:val="nil"/>
              <w:left w:val="nil"/>
              <w:bottom w:val="nil"/>
              <w:right w:val="nil"/>
            </w:tcBorders>
            <w:tcMar>
              <w:top w:w="80" w:type="dxa"/>
              <w:left w:w="80" w:type="dxa"/>
              <w:bottom w:w="80" w:type="dxa"/>
              <w:right w:w="80" w:type="dxa"/>
            </w:tcMar>
          </w:tcPr>
          <w:p w14:paraId="4505379B" w14:textId="187E43CA" w:rsidR="00B30DD5" w:rsidRPr="002359AB" w:rsidRDefault="006802C2" w:rsidP="002359AB">
            <w:pPr>
              <w:pStyle w:val="AFCorNNormal"/>
              <w:bidi/>
              <w:ind w:left="241"/>
              <w:rPr>
                <w:rFonts w:ascii="Simplified Arabic" w:hAnsi="Simplified Arabic" w:cs="Simplified Arabic"/>
                <w:b/>
                <w:bCs/>
                <w:sz w:val="24"/>
                <w:szCs w:val="24"/>
                <w:lang w:bidi="ar-SY"/>
              </w:rPr>
            </w:pPr>
            <w:r w:rsidRPr="00474B60">
              <w:rPr>
                <w:rFonts w:ascii="Simplified Arabic" w:hAnsi="Simplified Arabic" w:cs="Simplified Arabic"/>
                <w:b/>
                <w:bCs/>
                <w:sz w:val="24"/>
                <w:szCs w:val="24"/>
                <w:rtl/>
                <w:lang w:bidi="ar-SY"/>
              </w:rPr>
              <w:t>تقييم واستعراض فعالية بروتوكول قرطاجنة وتقييم منتصف المدة لخطة التنفيذ وخطة عمل بناء القدرات الخاصتين بالبروتوكول</w:t>
            </w:r>
          </w:p>
        </w:tc>
        <w:tc>
          <w:tcPr>
            <w:tcW w:w="4536" w:type="dxa"/>
            <w:tcBorders>
              <w:top w:val="nil"/>
              <w:left w:val="nil"/>
              <w:bottom w:val="nil"/>
              <w:right w:val="nil"/>
            </w:tcBorders>
            <w:tcMar>
              <w:top w:w="80" w:type="dxa"/>
              <w:left w:w="80" w:type="dxa"/>
              <w:bottom w:w="80" w:type="dxa"/>
              <w:right w:w="80" w:type="dxa"/>
            </w:tcMar>
          </w:tcPr>
          <w:p w14:paraId="7432FBE3" w14:textId="77777777" w:rsidR="007166EB" w:rsidRPr="006802C2" w:rsidRDefault="007166EB" w:rsidP="00B30DD5">
            <w:pPr>
              <w:pStyle w:val="AFCorNBold"/>
              <w:bidi/>
              <w:spacing w:after="60"/>
              <w:ind w:left="241"/>
              <w:rPr>
                <w:rFonts w:ascii="Simplified Arabic" w:hAnsi="Simplified Arabic" w:cs="Simplified Arabic"/>
                <w:bCs/>
                <w:sz w:val="24"/>
                <w:szCs w:val="24"/>
              </w:rPr>
            </w:pPr>
          </w:p>
        </w:tc>
      </w:tr>
    </w:tbl>
    <w:p w14:paraId="1AC431E3" w14:textId="77777777" w:rsidR="007166EB" w:rsidRPr="00850BE4" w:rsidRDefault="007166EB" w:rsidP="007166EB">
      <w:pPr>
        <w:pStyle w:val="AISpacer"/>
        <w:widowControl w:val="0"/>
      </w:pPr>
    </w:p>
    <w:p w14:paraId="3D16DC89" w14:textId="77777777" w:rsidR="008A1499" w:rsidRPr="00850BE4" w:rsidRDefault="008A1499" w:rsidP="008A1499">
      <w:pPr>
        <w:pStyle w:val="AISpacer"/>
      </w:pPr>
    </w:p>
    <w:p w14:paraId="62873911" w14:textId="5034D791" w:rsidR="000C6FBB" w:rsidRPr="002359AB" w:rsidRDefault="00261E9D" w:rsidP="00457601">
      <w:pPr>
        <w:pStyle w:val="CBDTitle"/>
        <w:bidi/>
        <w:ind w:right="630"/>
        <w:rPr>
          <w:szCs w:val="28"/>
        </w:rPr>
      </w:pPr>
      <w:sdt>
        <w:sdtPr>
          <w:rPr>
            <w:rFonts w:cs="Simplified Arabic"/>
            <w:bCs/>
            <w:szCs w:val="28"/>
            <w:rtl/>
            <w:lang w:bidi="ar-EG"/>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Pr="002359AB">
            <w:rPr>
              <w:rFonts w:cs="Simplified Arabic"/>
              <w:bCs/>
              <w:szCs w:val="28"/>
              <w:rtl/>
              <w:lang w:bidi="ar-EG"/>
            </w:rPr>
            <w:t>التقييم والاستعراض الخامس لفعالية بروتوكول قرطاجنة للسلامة الأحيائية وتقييم منتصف المدة لخطة التنفيذ وخطة عمل بناء القدرات الخاصتين بالبروتوكول</w:t>
          </w:r>
        </w:sdtContent>
      </w:sdt>
    </w:p>
    <w:p w14:paraId="3A06A1A4" w14:textId="5B870C3F" w:rsidR="009D04C8" w:rsidRPr="008156CA" w:rsidRDefault="009D04C8" w:rsidP="009D04C8">
      <w:pPr>
        <w:pStyle w:val="CBDNormalNumber"/>
        <w:keepNext/>
        <w:numPr>
          <w:ilvl w:val="0"/>
          <w:numId w:val="0"/>
        </w:numPr>
        <w:tabs>
          <w:tab w:val="clear" w:pos="567"/>
        </w:tabs>
        <w:bidi/>
        <w:ind w:left="567" w:firstLine="4"/>
        <w:rPr>
          <w:rFonts w:cs="Simplified Arabic"/>
          <w:b/>
          <w:bCs/>
          <w:sz w:val="26"/>
          <w:szCs w:val="26"/>
          <w:rtl/>
          <w:lang w:val="en-US"/>
        </w:rPr>
      </w:pPr>
      <w:r w:rsidRPr="008156CA">
        <w:rPr>
          <w:rFonts w:cs="Simplified Arabic" w:hint="cs"/>
          <w:b/>
          <w:bCs/>
          <w:sz w:val="26"/>
          <w:szCs w:val="26"/>
          <w:rtl/>
          <w:lang w:val="en-US"/>
        </w:rPr>
        <w:t>مشروع</w:t>
      </w:r>
      <w:r w:rsidRPr="008156CA">
        <w:rPr>
          <w:rFonts w:cs="Simplified Arabic"/>
          <w:b/>
          <w:bCs/>
          <w:sz w:val="26"/>
          <w:szCs w:val="26"/>
          <w:rtl/>
          <w:lang w:val="en-US"/>
        </w:rPr>
        <w:t xml:space="preserve"> </w:t>
      </w:r>
      <w:r w:rsidRPr="008156CA">
        <w:rPr>
          <w:rFonts w:cs="Simplified Arabic" w:hint="cs"/>
          <w:b/>
          <w:bCs/>
          <w:sz w:val="26"/>
          <w:szCs w:val="26"/>
          <w:rtl/>
          <w:lang w:val="en-US"/>
        </w:rPr>
        <w:t>المقرر</w:t>
      </w:r>
      <w:r w:rsidRPr="008156CA">
        <w:rPr>
          <w:rFonts w:cs="Simplified Arabic"/>
          <w:b/>
          <w:bCs/>
          <w:sz w:val="26"/>
          <w:szCs w:val="26"/>
          <w:rtl/>
          <w:lang w:val="en-US"/>
        </w:rPr>
        <w:t xml:space="preserve"> </w:t>
      </w:r>
      <w:r w:rsidRPr="008156CA">
        <w:rPr>
          <w:rFonts w:cs="Simplified Arabic" w:hint="cs"/>
          <w:b/>
          <w:bCs/>
          <w:sz w:val="26"/>
          <w:szCs w:val="26"/>
          <w:rtl/>
          <w:lang w:val="en-US"/>
        </w:rPr>
        <w:t>ال</w:t>
      </w:r>
      <w:r w:rsidRPr="008156CA">
        <w:rPr>
          <w:rFonts w:cs="Simplified Arabic"/>
          <w:b/>
          <w:bCs/>
          <w:sz w:val="26"/>
          <w:szCs w:val="26"/>
          <w:rtl/>
          <w:lang w:val="en-US"/>
        </w:rPr>
        <w:t xml:space="preserve">مقدم من رئيس </w:t>
      </w:r>
      <w:r w:rsidRPr="008156CA">
        <w:rPr>
          <w:rFonts w:cs="Simplified Arabic" w:hint="cs"/>
          <w:b/>
          <w:bCs/>
          <w:sz w:val="26"/>
          <w:szCs w:val="26"/>
          <w:rtl/>
          <w:lang w:val="en-US"/>
        </w:rPr>
        <w:t>ال</w:t>
      </w:r>
      <w:r w:rsidRPr="008156CA">
        <w:rPr>
          <w:rFonts w:cs="Simplified Arabic"/>
          <w:b/>
          <w:bCs/>
          <w:sz w:val="26"/>
          <w:szCs w:val="26"/>
          <w:rtl/>
          <w:lang w:val="en-US"/>
        </w:rPr>
        <w:t>فريق الع</w:t>
      </w:r>
      <w:r w:rsidRPr="008156CA">
        <w:rPr>
          <w:rFonts w:cs="Simplified Arabic" w:hint="cs"/>
          <w:b/>
          <w:bCs/>
          <w:sz w:val="26"/>
          <w:szCs w:val="26"/>
          <w:rtl/>
          <w:lang w:val="en-US"/>
        </w:rPr>
        <w:t>ا</w:t>
      </w:r>
      <w:r w:rsidRPr="008156CA">
        <w:rPr>
          <w:rFonts w:cs="Simplified Arabic"/>
          <w:b/>
          <w:bCs/>
          <w:sz w:val="26"/>
          <w:szCs w:val="26"/>
          <w:rtl/>
          <w:lang w:val="en-US"/>
        </w:rPr>
        <w:t>مل الثاني</w:t>
      </w:r>
    </w:p>
    <w:p w14:paraId="65E3B9A5" w14:textId="0179D5AB" w:rsidR="00746A96" w:rsidRPr="007B7E67" w:rsidRDefault="00746A96" w:rsidP="009D04C8">
      <w:pPr>
        <w:pStyle w:val="CBDNormalNumber"/>
        <w:keepNext/>
        <w:numPr>
          <w:ilvl w:val="0"/>
          <w:numId w:val="0"/>
        </w:numPr>
        <w:tabs>
          <w:tab w:val="clear" w:pos="567"/>
        </w:tabs>
        <w:bidi/>
        <w:ind w:left="567" w:firstLine="567"/>
        <w:rPr>
          <w:i/>
          <w:iCs/>
          <w:sz w:val="24"/>
          <w:szCs w:val="24"/>
          <w:rtl/>
        </w:rPr>
      </w:pPr>
      <w:r w:rsidRPr="007B7E67">
        <w:rPr>
          <w:rFonts w:cs="Simplified Arabic"/>
          <w:i/>
          <w:iCs/>
          <w:sz w:val="24"/>
          <w:szCs w:val="24"/>
          <w:rtl/>
          <w:lang w:val="en-US"/>
        </w:rPr>
        <w:t>إن مؤتمر الأطراف العامل كاجتماع للأطراف في بروتوكول قرطاجنة،</w:t>
      </w:r>
    </w:p>
    <w:p w14:paraId="26C58448" w14:textId="65DC402F" w:rsidR="00746A96" w:rsidRPr="007B7E67" w:rsidRDefault="00746A96" w:rsidP="00746A96">
      <w:pPr>
        <w:pStyle w:val="CBDNormalNumber"/>
        <w:numPr>
          <w:ilvl w:val="0"/>
          <w:numId w:val="0"/>
        </w:numPr>
        <w:bidi/>
        <w:ind w:left="567"/>
        <w:rPr>
          <w:rFonts w:eastAsia="Times New Roman"/>
          <w:i/>
          <w:color w:val="000000" w:themeColor="text1"/>
          <w:sz w:val="24"/>
          <w:szCs w:val="24"/>
          <w:rtl/>
        </w:rPr>
      </w:pPr>
      <w:r w:rsidRPr="007B7E67">
        <w:rPr>
          <w:rFonts w:cs="Simplified Arabic"/>
          <w:i/>
          <w:iCs/>
          <w:sz w:val="24"/>
          <w:szCs w:val="24"/>
          <w:rtl/>
          <w:lang w:val="en-US"/>
        </w:rPr>
        <w:tab/>
      </w:r>
      <w:r w:rsidRPr="007B7E67">
        <w:rPr>
          <w:rFonts w:cs="Simplified Arabic" w:hint="cs"/>
          <w:i/>
          <w:iCs/>
          <w:sz w:val="24"/>
          <w:szCs w:val="24"/>
          <w:rtl/>
          <w:lang w:val="en-US"/>
        </w:rPr>
        <w:t>إذ يشير</w:t>
      </w:r>
      <w:r w:rsidRPr="007B7E67">
        <w:rPr>
          <w:rFonts w:cs="Simplified Arabic" w:hint="cs"/>
          <w:sz w:val="24"/>
          <w:szCs w:val="24"/>
          <w:rtl/>
          <w:lang w:val="en-US"/>
        </w:rPr>
        <w:t xml:space="preserve"> </w:t>
      </w:r>
      <w:r w:rsidRPr="007B7E67">
        <w:rPr>
          <w:rFonts w:cs="Simplified Arabic"/>
          <w:sz w:val="24"/>
          <w:szCs w:val="24"/>
          <w:rtl/>
          <w:lang w:val="en-US"/>
        </w:rPr>
        <w:t xml:space="preserve">إلى </w:t>
      </w:r>
      <w:r w:rsidRPr="007B7E67">
        <w:rPr>
          <w:rFonts w:cs="Simplified Arabic" w:hint="cs"/>
          <w:sz w:val="24"/>
          <w:szCs w:val="24"/>
          <w:rtl/>
          <w:lang w:val="en-US"/>
        </w:rPr>
        <w:t>مقرريه</w:t>
      </w:r>
      <w:r w:rsidRPr="007B7E67">
        <w:rPr>
          <w:rFonts w:cs="Simplified Arabic"/>
          <w:sz w:val="24"/>
          <w:szCs w:val="24"/>
          <w:rtl/>
          <w:lang w:val="en-US"/>
        </w:rPr>
        <w:t xml:space="preserve"> </w:t>
      </w:r>
      <w:hyperlink r:id="rId15" w:history="1">
        <w:r w:rsidRPr="007B7E67">
          <w:rPr>
            <w:rStyle w:val="Hyperlink"/>
            <w:sz w:val="24"/>
            <w:szCs w:val="24"/>
          </w:rPr>
          <w:t>CP-10/3</w:t>
        </w:r>
      </w:hyperlink>
      <w:r w:rsidRPr="007B7E67">
        <w:rPr>
          <w:rFonts w:cs="Simplified Arabic"/>
          <w:sz w:val="24"/>
          <w:szCs w:val="24"/>
          <w:rtl/>
          <w:lang w:val="en-US"/>
        </w:rPr>
        <w:t xml:space="preserve"> </w:t>
      </w:r>
      <w:r w:rsidRPr="007B7E67">
        <w:rPr>
          <w:rFonts w:cs="Simplified Arabic" w:hint="cs"/>
          <w:sz w:val="24"/>
          <w:szCs w:val="24"/>
          <w:rtl/>
          <w:lang w:val="en-US"/>
        </w:rPr>
        <w:t>و</w:t>
      </w:r>
      <w:hyperlink r:id="rId16" w:history="1">
        <w:r w:rsidRPr="007B7E67">
          <w:rPr>
            <w:rStyle w:val="Hyperlink"/>
            <w:sz w:val="24"/>
            <w:szCs w:val="24"/>
          </w:rPr>
          <w:t>CP-10/4</w:t>
        </w:r>
      </w:hyperlink>
      <w:r w:rsidRPr="007B7E67">
        <w:rPr>
          <w:rFonts w:cs="Simplified Arabic"/>
          <w:sz w:val="24"/>
          <w:szCs w:val="24"/>
          <w:rtl/>
          <w:lang w:val="en-US"/>
        </w:rPr>
        <w:t xml:space="preserve"> </w:t>
      </w:r>
      <w:r w:rsidRPr="007B7E67">
        <w:rPr>
          <w:rFonts w:cs="Simplified Arabic" w:hint="cs"/>
          <w:sz w:val="24"/>
          <w:szCs w:val="24"/>
          <w:rtl/>
          <w:lang w:val="en-US"/>
        </w:rPr>
        <w:t xml:space="preserve">المؤرخين </w:t>
      </w:r>
      <w:r w:rsidRPr="007B7E67">
        <w:rPr>
          <w:rFonts w:cs="Simplified Arabic"/>
          <w:sz w:val="24"/>
          <w:szCs w:val="24"/>
          <w:rtl/>
          <w:lang w:val="en-US"/>
        </w:rPr>
        <w:t>19 ديسمبر</w:t>
      </w:r>
      <w:r w:rsidRPr="007B7E67">
        <w:rPr>
          <w:rFonts w:cs="Simplified Arabic" w:hint="cs"/>
          <w:sz w:val="24"/>
          <w:szCs w:val="24"/>
          <w:rtl/>
          <w:lang w:val="en-US"/>
        </w:rPr>
        <w:t>/كانون الأول</w:t>
      </w:r>
      <w:r w:rsidRPr="007B7E67">
        <w:rPr>
          <w:rFonts w:cs="Simplified Arabic"/>
          <w:sz w:val="24"/>
          <w:szCs w:val="24"/>
          <w:rtl/>
          <w:lang w:val="en-US"/>
        </w:rPr>
        <w:t xml:space="preserve"> 2022 و</w:t>
      </w:r>
      <w:r w:rsidRPr="007B7E67">
        <w:rPr>
          <w:rFonts w:cs="Simplified Arabic" w:hint="cs"/>
          <w:sz w:val="24"/>
          <w:szCs w:val="24"/>
          <w:rtl/>
          <w:lang w:val="en-US"/>
        </w:rPr>
        <w:t>مقرر</w:t>
      </w:r>
      <w:r w:rsidR="008C2312" w:rsidRPr="007B7E67">
        <w:rPr>
          <w:rFonts w:cs="Simplified Arabic" w:hint="cs"/>
          <w:sz w:val="24"/>
          <w:szCs w:val="24"/>
          <w:rtl/>
          <w:lang w:val="en-US"/>
        </w:rPr>
        <w:t>ه</w:t>
      </w:r>
      <w:r w:rsidRPr="007B7E67">
        <w:rPr>
          <w:rFonts w:cs="Simplified Arabic"/>
          <w:sz w:val="24"/>
          <w:szCs w:val="24"/>
          <w:rtl/>
          <w:lang w:val="en-US"/>
        </w:rPr>
        <w:t xml:space="preserve"> </w:t>
      </w:r>
      <w:hyperlink r:id="rId17" w:history="1">
        <w:r w:rsidRPr="007B7E67">
          <w:rPr>
            <w:rStyle w:val="Hyperlink"/>
            <w:sz w:val="24"/>
            <w:szCs w:val="24"/>
          </w:rPr>
          <w:t>CP-10/7</w:t>
        </w:r>
      </w:hyperlink>
      <w:r w:rsidRPr="007B7E67">
        <w:rPr>
          <w:rFonts w:cs="Simplified Arabic"/>
          <w:sz w:val="24"/>
          <w:szCs w:val="24"/>
          <w:rtl/>
          <w:lang w:val="en-US"/>
        </w:rPr>
        <w:t xml:space="preserve"> </w:t>
      </w:r>
      <w:r w:rsidRPr="007B7E67">
        <w:rPr>
          <w:rFonts w:cs="Simplified Arabic" w:hint="cs"/>
          <w:sz w:val="24"/>
          <w:szCs w:val="24"/>
          <w:rtl/>
          <w:lang w:val="en-US"/>
        </w:rPr>
        <w:t>المؤرخ</w:t>
      </w:r>
      <w:r w:rsidRPr="007B7E67">
        <w:rPr>
          <w:rFonts w:cs="Simplified Arabic"/>
          <w:sz w:val="24"/>
          <w:szCs w:val="24"/>
          <w:rtl/>
          <w:lang w:val="en-US"/>
        </w:rPr>
        <w:t xml:space="preserve"> 10 ديسمبر</w:t>
      </w:r>
      <w:r w:rsidRPr="007B7E67">
        <w:rPr>
          <w:rFonts w:cs="Simplified Arabic" w:hint="cs"/>
          <w:sz w:val="24"/>
          <w:szCs w:val="24"/>
          <w:rtl/>
          <w:lang w:val="en-US"/>
        </w:rPr>
        <w:t>/كانون الأول</w:t>
      </w:r>
      <w:r w:rsidRPr="007B7E67">
        <w:rPr>
          <w:rFonts w:cs="Simplified Arabic"/>
          <w:sz w:val="24"/>
          <w:szCs w:val="24"/>
          <w:rtl/>
          <w:lang w:val="en-US"/>
        </w:rPr>
        <w:t xml:space="preserve"> 2022،</w:t>
      </w:r>
    </w:p>
    <w:p w14:paraId="79BB8223" w14:textId="77777777" w:rsidR="009C2988" w:rsidRDefault="008C2312" w:rsidP="008C2312">
      <w:pPr>
        <w:bidi/>
        <w:spacing w:before="120" w:after="120"/>
        <w:ind w:left="567"/>
        <w:rPr>
          <w:rFonts w:cs="Simplified Arabic"/>
          <w:sz w:val="24"/>
          <w:szCs w:val="24"/>
          <w:rtl/>
          <w:lang w:val="en-US"/>
        </w:rPr>
        <w:sectPr w:rsidR="009C2988" w:rsidSect="00CA067A">
          <w:headerReference w:type="even" r:id="rId18"/>
          <w:footerReference w:type="even" r:id="rId19"/>
          <w:footerReference w:type="default" r:id="rId20"/>
          <w:footerReference w:type="first" r:id="rId21"/>
          <w:pgSz w:w="12240" w:h="15840"/>
          <w:pgMar w:top="567" w:right="1440" w:bottom="1134" w:left="1440" w:header="709" w:footer="709" w:gutter="0"/>
          <w:cols w:space="708"/>
          <w:titlePg/>
          <w:docGrid w:linePitch="360"/>
        </w:sectPr>
      </w:pPr>
      <w:r w:rsidRPr="007B7E67">
        <w:rPr>
          <w:rFonts w:cs="Simplified Arabic"/>
          <w:i/>
          <w:iCs/>
          <w:sz w:val="24"/>
          <w:szCs w:val="24"/>
          <w:rtl/>
          <w:lang w:val="en-US"/>
        </w:rPr>
        <w:tab/>
      </w:r>
      <w:r w:rsidRPr="007B7E67">
        <w:rPr>
          <w:rFonts w:cs="Simplified Arabic" w:hint="cs"/>
          <w:i/>
          <w:iCs/>
          <w:sz w:val="24"/>
          <w:szCs w:val="24"/>
          <w:rtl/>
          <w:lang w:val="en-US"/>
        </w:rPr>
        <w:t>إذ يعترف</w:t>
      </w:r>
      <w:r w:rsidRPr="007B7E67">
        <w:rPr>
          <w:rFonts w:cs="Simplified Arabic" w:hint="cs"/>
          <w:sz w:val="24"/>
          <w:szCs w:val="24"/>
          <w:rtl/>
          <w:lang w:val="en-US"/>
        </w:rPr>
        <w:t xml:space="preserve"> مع </w:t>
      </w:r>
      <w:r w:rsidRPr="007B7E67">
        <w:rPr>
          <w:rFonts w:cs="Simplified Arabic"/>
          <w:sz w:val="24"/>
          <w:szCs w:val="24"/>
          <w:rtl/>
          <w:lang w:val="en-US"/>
        </w:rPr>
        <w:t xml:space="preserve">التقدير </w:t>
      </w:r>
      <w:r w:rsidRPr="007B7E67">
        <w:rPr>
          <w:rFonts w:cs="Simplified Arabic" w:hint="cs"/>
          <w:sz w:val="24"/>
          <w:szCs w:val="24"/>
          <w:rtl/>
          <w:lang w:val="en-US"/>
        </w:rPr>
        <w:t>ب</w:t>
      </w:r>
      <w:r w:rsidRPr="007B7E67">
        <w:rPr>
          <w:rFonts w:cs="Simplified Arabic"/>
          <w:sz w:val="24"/>
          <w:szCs w:val="24"/>
          <w:rtl/>
          <w:lang w:val="en-US"/>
        </w:rPr>
        <w:t>تحليل المعلومات المتعلقة بالتقييم</w:t>
      </w:r>
      <w:r w:rsidRPr="007B7E67">
        <w:rPr>
          <w:rFonts w:cs="Simplified Arabic" w:hint="cs"/>
          <w:sz w:val="24"/>
          <w:szCs w:val="24"/>
          <w:rtl/>
          <w:lang w:val="en-US"/>
        </w:rPr>
        <w:t xml:space="preserve"> والاستعراض</w:t>
      </w:r>
      <w:r w:rsidRPr="007B7E67">
        <w:rPr>
          <w:rFonts w:cs="Simplified Arabic"/>
          <w:sz w:val="24"/>
          <w:szCs w:val="24"/>
          <w:rtl/>
          <w:lang w:val="en-US"/>
        </w:rPr>
        <w:t xml:space="preserve"> الخامس </w:t>
      </w:r>
      <w:r w:rsidRPr="007B7E67">
        <w:rPr>
          <w:rFonts w:cs="Simplified Arabic" w:hint="cs"/>
          <w:sz w:val="24"/>
          <w:szCs w:val="24"/>
          <w:rtl/>
          <w:lang w:val="en-US"/>
        </w:rPr>
        <w:t>ل</w:t>
      </w:r>
      <w:r w:rsidRPr="007B7E67">
        <w:rPr>
          <w:rFonts w:cs="Simplified Arabic"/>
          <w:sz w:val="24"/>
          <w:szCs w:val="24"/>
          <w:rtl/>
          <w:lang w:val="en-US"/>
        </w:rPr>
        <w:t xml:space="preserve">فعالية بروتوكول </w:t>
      </w:r>
      <w:r w:rsidRPr="007B7E67">
        <w:rPr>
          <w:rFonts w:cs="Simplified Arabic" w:hint="cs"/>
          <w:sz w:val="24"/>
          <w:szCs w:val="24"/>
          <w:rtl/>
          <w:lang w:val="en-US"/>
        </w:rPr>
        <w:t>قرطاجنة</w:t>
      </w:r>
      <w:r w:rsidRPr="007B7E67">
        <w:rPr>
          <w:rFonts w:cs="Simplified Arabic"/>
          <w:sz w:val="24"/>
          <w:szCs w:val="24"/>
          <w:rtl/>
          <w:lang w:val="en-US"/>
        </w:rPr>
        <w:t xml:space="preserve"> بشأن السلامة الأحيائية</w:t>
      </w:r>
      <w:r w:rsidRPr="007B7E67">
        <w:rPr>
          <w:rStyle w:val="FootnoteReference"/>
          <w:rFonts w:eastAsia="Times New Roman"/>
          <w:color w:val="000000" w:themeColor="text1"/>
          <w:sz w:val="24"/>
          <w:szCs w:val="24"/>
        </w:rPr>
        <w:footnoteReference w:id="1"/>
      </w:r>
      <w:r w:rsidRPr="007B7E67">
        <w:rPr>
          <w:rFonts w:cs="Simplified Arabic"/>
          <w:sz w:val="24"/>
          <w:szCs w:val="24"/>
          <w:rtl/>
          <w:lang w:val="en-US"/>
        </w:rPr>
        <w:t xml:space="preserve"> </w:t>
      </w:r>
      <w:r w:rsidRPr="007B7E67">
        <w:rPr>
          <w:rFonts w:cs="Simplified Arabic" w:hint="cs"/>
          <w:sz w:val="24"/>
          <w:szCs w:val="24"/>
          <w:rtl/>
          <w:lang w:val="en-US"/>
        </w:rPr>
        <w:t xml:space="preserve">وتقييم منتصف المدة </w:t>
      </w:r>
      <w:r w:rsidRPr="007B7E67">
        <w:rPr>
          <w:rFonts w:cs="Simplified Arabic"/>
          <w:sz w:val="24"/>
          <w:szCs w:val="24"/>
          <w:rtl/>
          <w:lang w:val="en-US"/>
        </w:rPr>
        <w:t>لخطة التنفيذ</w:t>
      </w:r>
      <w:r w:rsidRPr="007B7E67">
        <w:rPr>
          <w:rStyle w:val="FootnoteReference"/>
          <w:rFonts w:cs="Simplified Arabic"/>
          <w:sz w:val="24"/>
          <w:szCs w:val="24"/>
          <w:rtl/>
          <w:lang w:val="en-US"/>
        </w:rPr>
        <w:footnoteReference w:id="2"/>
      </w:r>
      <w:r w:rsidRPr="007B7E67">
        <w:rPr>
          <w:rFonts w:cs="Simplified Arabic"/>
          <w:sz w:val="24"/>
          <w:szCs w:val="24"/>
          <w:rtl/>
          <w:lang w:val="en-US"/>
        </w:rPr>
        <w:t xml:space="preserve"> وخطة عمل بناء القدرات</w:t>
      </w:r>
      <w:r w:rsidRPr="007B7E67">
        <w:rPr>
          <w:rStyle w:val="FootnoteReference"/>
          <w:rFonts w:cs="Simplified Arabic"/>
          <w:sz w:val="24"/>
          <w:szCs w:val="24"/>
          <w:rtl/>
          <w:lang w:val="en-US"/>
        </w:rPr>
        <w:footnoteReference w:id="3"/>
      </w:r>
      <w:r w:rsidRPr="007B7E67">
        <w:rPr>
          <w:rFonts w:cs="Simplified Arabic"/>
          <w:sz w:val="24"/>
          <w:szCs w:val="24"/>
          <w:rtl/>
          <w:lang w:val="en-US"/>
        </w:rPr>
        <w:t xml:space="preserve"> </w:t>
      </w:r>
      <w:r w:rsidRPr="007B7E67">
        <w:rPr>
          <w:rFonts w:cs="Simplified Arabic" w:hint="cs"/>
          <w:sz w:val="24"/>
          <w:szCs w:val="24"/>
          <w:rtl/>
          <w:lang w:val="en-US"/>
        </w:rPr>
        <w:t>ل</w:t>
      </w:r>
      <w:r w:rsidRPr="007B7E67">
        <w:rPr>
          <w:rFonts w:cs="Simplified Arabic"/>
          <w:sz w:val="24"/>
          <w:szCs w:val="24"/>
          <w:rtl/>
          <w:lang w:val="en-US"/>
        </w:rPr>
        <w:t>لبروتوكول،</w:t>
      </w:r>
      <w:r w:rsidRPr="007B7E67">
        <w:rPr>
          <w:rStyle w:val="FootnoteReference"/>
          <w:rFonts w:cs="Simplified Arabic"/>
          <w:sz w:val="24"/>
          <w:szCs w:val="24"/>
          <w:rtl/>
          <w:lang w:val="en-US"/>
        </w:rPr>
        <w:footnoteReference w:id="4"/>
      </w:r>
    </w:p>
    <w:p w14:paraId="72F2EBF1" w14:textId="6EC7FAF4" w:rsidR="008C2312" w:rsidRPr="007B7E67" w:rsidRDefault="008C2312" w:rsidP="008C2312">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hint="cs"/>
          <w:i/>
          <w:iCs/>
          <w:sz w:val="24"/>
          <w:szCs w:val="24"/>
          <w:rtl/>
          <w:lang w:val="en-US"/>
        </w:rPr>
        <w:lastRenderedPageBreak/>
        <w:t>يرحب</w:t>
      </w:r>
      <w:r w:rsidRPr="007B7E67">
        <w:rPr>
          <w:rFonts w:cs="Simplified Arabic"/>
          <w:i/>
          <w:iCs/>
          <w:sz w:val="24"/>
          <w:szCs w:val="24"/>
          <w:rtl/>
          <w:lang w:val="en-US"/>
        </w:rPr>
        <w:t xml:space="preserve"> </w:t>
      </w:r>
      <w:r w:rsidRPr="007B7E67">
        <w:rPr>
          <w:rFonts w:cs="Simplified Arabic"/>
          <w:sz w:val="24"/>
          <w:szCs w:val="24"/>
          <w:rtl/>
          <w:lang w:val="en-US"/>
        </w:rPr>
        <w:t>بالتقدم المحرز في تنفيذ بروتوكول قرطاجنة للسلامة الأحيائية و</w:t>
      </w:r>
      <w:r w:rsidRPr="007B7E67">
        <w:rPr>
          <w:rFonts w:cs="Simplified Arabic" w:hint="cs"/>
          <w:sz w:val="24"/>
          <w:szCs w:val="24"/>
          <w:rtl/>
          <w:lang w:val="en-US"/>
        </w:rPr>
        <w:t>في</w:t>
      </w:r>
      <w:r w:rsidRPr="007B7E67">
        <w:rPr>
          <w:rFonts w:cs="Simplified Arabic"/>
          <w:sz w:val="24"/>
          <w:szCs w:val="24"/>
          <w:rtl/>
          <w:lang w:val="en-US"/>
        </w:rPr>
        <w:t xml:space="preserve"> تحقيق غايات خطة التنفيذ وخطة عمل بناء القدرات</w:t>
      </w:r>
      <w:r w:rsidRPr="007B7E67">
        <w:rPr>
          <w:rFonts w:cs="Simplified Arabic" w:hint="cs"/>
          <w:sz w:val="24"/>
          <w:szCs w:val="24"/>
          <w:vertAlign w:val="superscript"/>
          <w:rtl/>
        </w:rPr>
        <w:t xml:space="preserve"> </w:t>
      </w:r>
      <w:r w:rsidRPr="007B7E67">
        <w:rPr>
          <w:rFonts w:cs="Simplified Arabic"/>
          <w:sz w:val="24"/>
          <w:szCs w:val="24"/>
          <w:rtl/>
          <w:lang w:val="en-US"/>
        </w:rPr>
        <w:t>للبروتوكول،</w:t>
      </w:r>
    </w:p>
    <w:p w14:paraId="08F35CDA" w14:textId="48D8562B"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lang w:val="en-US"/>
        </w:rPr>
        <w:t>يلاحظ</w:t>
      </w:r>
      <w:r w:rsidRPr="007B7E67">
        <w:rPr>
          <w:rFonts w:cs="Simplified Arabic"/>
          <w:sz w:val="24"/>
          <w:szCs w:val="24"/>
          <w:rtl/>
          <w:lang w:val="en-US"/>
        </w:rPr>
        <w:t xml:space="preserve"> بقلق استمرار وجود </w:t>
      </w:r>
      <w:r w:rsidRPr="007B7E67">
        <w:rPr>
          <w:rFonts w:cs="Simplified Arabic" w:hint="cs"/>
          <w:sz w:val="24"/>
          <w:szCs w:val="24"/>
          <w:rtl/>
          <w:lang w:val="en-US"/>
        </w:rPr>
        <w:t>فجوات</w:t>
      </w:r>
      <w:r w:rsidRPr="007B7E67">
        <w:rPr>
          <w:rFonts w:cs="Simplified Arabic"/>
          <w:sz w:val="24"/>
          <w:szCs w:val="24"/>
          <w:rtl/>
          <w:lang w:val="en-US"/>
        </w:rPr>
        <w:t xml:space="preserve"> مهمة في المجالات الحاسمة لتنفيذ بروتوكول </w:t>
      </w:r>
      <w:r w:rsidRPr="007B7E67">
        <w:rPr>
          <w:rFonts w:cs="Simplified Arabic" w:hint="cs"/>
          <w:sz w:val="24"/>
          <w:szCs w:val="24"/>
          <w:rtl/>
          <w:lang w:val="en-US"/>
        </w:rPr>
        <w:t>قرطاجنة</w:t>
      </w:r>
      <w:r w:rsidRPr="007B7E67">
        <w:rPr>
          <w:rFonts w:cs="Simplified Arabic"/>
          <w:sz w:val="24"/>
          <w:szCs w:val="24"/>
          <w:rtl/>
          <w:lang w:val="en-US"/>
        </w:rPr>
        <w:t xml:space="preserve">، وأن بناء القدرات </w:t>
      </w:r>
      <w:r w:rsidRPr="007B7E67">
        <w:rPr>
          <w:rFonts w:cs="Simplified Arabic" w:hint="cs"/>
          <w:sz w:val="24"/>
          <w:szCs w:val="24"/>
          <w:rtl/>
          <w:lang w:val="en-US"/>
        </w:rPr>
        <w:t>وتنميتها</w:t>
      </w:r>
      <w:r w:rsidRPr="007B7E67">
        <w:rPr>
          <w:rFonts w:cs="Simplified Arabic"/>
          <w:sz w:val="24"/>
          <w:szCs w:val="24"/>
          <w:rtl/>
          <w:lang w:val="en-US"/>
        </w:rPr>
        <w:t xml:space="preserve"> في مجال السلامة الأحيائية لا يزال يمثل أولوية، لا سيما في تقييم المخاطر وإدارتها والكشف عن الكائنات الحية </w:t>
      </w:r>
      <w:r w:rsidRPr="007B7E67">
        <w:rPr>
          <w:rFonts w:cs="Simplified Arabic"/>
          <w:sz w:val="24"/>
          <w:szCs w:val="24"/>
          <w:rtl/>
        </w:rPr>
        <w:t>المحوَّرة وتحديد هويتها</w:t>
      </w:r>
      <w:r w:rsidRPr="007B7E67">
        <w:rPr>
          <w:rFonts w:cs="Simplified Arabic"/>
          <w:sz w:val="24"/>
          <w:szCs w:val="24"/>
          <w:rtl/>
          <w:lang w:val="en-US"/>
        </w:rPr>
        <w:t>؛</w:t>
      </w:r>
    </w:p>
    <w:p w14:paraId="2E6E912E" w14:textId="7BF5A4AD"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lang w:val="en-US"/>
        </w:rPr>
        <w:t>يقر</w:t>
      </w:r>
      <w:r w:rsidRPr="007B7E67">
        <w:rPr>
          <w:rFonts w:cs="Simplified Arabic"/>
          <w:sz w:val="24"/>
          <w:szCs w:val="24"/>
          <w:rtl/>
          <w:lang w:val="en-US"/>
        </w:rPr>
        <w:t xml:space="preserve"> بأن بناء القدرات </w:t>
      </w:r>
      <w:r w:rsidRPr="007B7E67">
        <w:rPr>
          <w:rFonts w:cs="Simplified Arabic" w:hint="cs"/>
          <w:sz w:val="24"/>
          <w:szCs w:val="24"/>
          <w:rtl/>
          <w:lang w:val="en-US"/>
        </w:rPr>
        <w:t>وتنميتها</w:t>
      </w:r>
      <w:r w:rsidRPr="007B7E67">
        <w:rPr>
          <w:rFonts w:cs="Simplified Arabic"/>
          <w:sz w:val="24"/>
          <w:szCs w:val="24"/>
          <w:rtl/>
          <w:lang w:val="en-US"/>
        </w:rPr>
        <w:t xml:space="preserve"> وتوفير موارد مخصصة ويمكن التنبؤ بها لا تزال من الأولويات للتنفيذ الفعال لبروتوكول قرطاجنة وتحقيق أهداف خطة التنفيذ وخطة عمل بناء القدرات </w:t>
      </w:r>
      <w:r w:rsidRPr="007B7E67">
        <w:rPr>
          <w:rFonts w:cs="Simplified Arabic" w:hint="cs"/>
          <w:sz w:val="24"/>
          <w:szCs w:val="24"/>
          <w:rtl/>
          <w:lang w:val="en-US"/>
        </w:rPr>
        <w:t>لل</w:t>
      </w:r>
      <w:r w:rsidRPr="007B7E67">
        <w:rPr>
          <w:rFonts w:cs="Simplified Arabic"/>
          <w:sz w:val="24"/>
          <w:szCs w:val="24"/>
          <w:rtl/>
          <w:lang w:val="en-US"/>
        </w:rPr>
        <w:t>بروتوكول للأطراف من البلدان النامية، ولا سيما أقل البلدان نموا والدول الجزرية الصغيرة النامية من بينها، وال</w:t>
      </w:r>
      <w:r w:rsidRPr="007B7E67">
        <w:rPr>
          <w:rFonts w:cs="Simplified Arabic" w:hint="cs"/>
          <w:sz w:val="24"/>
          <w:szCs w:val="24"/>
          <w:rtl/>
          <w:lang w:val="en-US"/>
        </w:rPr>
        <w:t>أطراف</w:t>
      </w:r>
      <w:r w:rsidRPr="007B7E67">
        <w:rPr>
          <w:rFonts w:cs="Simplified Arabic"/>
          <w:sz w:val="24"/>
          <w:szCs w:val="24"/>
          <w:rtl/>
          <w:lang w:val="en-US"/>
        </w:rPr>
        <w:t xml:space="preserve"> </w:t>
      </w:r>
      <w:r w:rsidRPr="007B7E67">
        <w:rPr>
          <w:rFonts w:cs="Simplified Arabic" w:hint="cs"/>
          <w:sz w:val="24"/>
          <w:szCs w:val="24"/>
          <w:rtl/>
          <w:lang w:val="en-US"/>
        </w:rPr>
        <w:t xml:space="preserve">التي تمر اقتصاداتها بمرحلة </w:t>
      </w:r>
      <w:r w:rsidRPr="007B7E67">
        <w:rPr>
          <w:rFonts w:cs="Simplified Arabic"/>
          <w:sz w:val="24"/>
          <w:szCs w:val="24"/>
          <w:rtl/>
          <w:lang w:val="en-US"/>
        </w:rPr>
        <w:t>انتقالية؛</w:t>
      </w:r>
    </w:p>
    <w:p w14:paraId="19BB712B" w14:textId="22FD79DE"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يهيب</w:t>
      </w:r>
      <w:r w:rsidRPr="007B7E67">
        <w:rPr>
          <w:rFonts w:cs="Simplified Arabic"/>
          <w:sz w:val="24"/>
          <w:szCs w:val="24"/>
          <w:rtl/>
        </w:rPr>
        <w:t xml:space="preserve"> </w:t>
      </w:r>
      <w:r w:rsidRPr="007B7E67">
        <w:rPr>
          <w:rFonts w:cs="Simplified Arabic"/>
          <w:sz w:val="24"/>
          <w:szCs w:val="24"/>
          <w:rtl/>
          <w:lang w:val="en-US"/>
        </w:rPr>
        <w:t>بالأطراف</w:t>
      </w:r>
      <w:r w:rsidRPr="007B7E67">
        <w:rPr>
          <w:rFonts w:cs="Simplified Arabic"/>
          <w:sz w:val="24"/>
          <w:szCs w:val="24"/>
          <w:rtl/>
        </w:rPr>
        <w:t xml:space="preserve"> أن تُعجّل جهودها الرامية إلى تنفيذ بروتوكول قرطاجنة، وأن تسترشد بخطة التنفيذ وخطة عمل بناء القدرات، فضلا عن نتائج التقييم والاستعراض الخامس للبروتوكول وتقييم منتصف المدة لخطة التنفيذ وخطة عمل بناء القدرات للبروتوكول</w:t>
      </w:r>
      <w:r w:rsidRPr="007B7E67">
        <w:rPr>
          <w:rFonts w:cs="Simplified Arabic" w:hint="cs"/>
          <w:sz w:val="24"/>
          <w:szCs w:val="24"/>
          <w:rtl/>
        </w:rPr>
        <w:t xml:space="preserve">، </w:t>
      </w:r>
      <w:r w:rsidRPr="007B7E67">
        <w:rPr>
          <w:rFonts w:cs="Simplified Arabic"/>
          <w:sz w:val="24"/>
          <w:szCs w:val="24"/>
          <w:rtl/>
        </w:rPr>
        <w:t>وفقا للظروف والأولويات والقدرات والترتيبات المؤسسية الوطنية؛</w:t>
      </w:r>
    </w:p>
    <w:p w14:paraId="7138F716" w14:textId="3FFDD171" w:rsidR="00D67ECA" w:rsidRPr="007B7E67" w:rsidRDefault="00D67ECA" w:rsidP="00D67ECA">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يقر</w:t>
      </w:r>
      <w:r w:rsidRPr="007B7E67">
        <w:rPr>
          <w:rFonts w:cs="Simplified Arabic"/>
          <w:sz w:val="24"/>
          <w:szCs w:val="24"/>
          <w:rtl/>
        </w:rPr>
        <w:t xml:space="preserve"> بأهمية الهدف 17 من إطار كونمينغ-مونتريال العالمي للتنوع البيولوجي</w:t>
      </w:r>
      <w:r w:rsidRPr="007B7E67">
        <w:rPr>
          <w:rStyle w:val="FootnoteReference"/>
          <w:rFonts w:cs="Simplified Arabic"/>
          <w:sz w:val="24"/>
          <w:szCs w:val="24"/>
        </w:rPr>
        <w:footnoteReference w:id="5"/>
      </w:r>
      <w:r w:rsidRPr="007B7E67">
        <w:rPr>
          <w:rFonts w:cs="Simplified Arabic"/>
          <w:sz w:val="24"/>
          <w:szCs w:val="24"/>
          <w:rtl/>
        </w:rPr>
        <w:t xml:space="preserve"> في النهوض بتنفيذ بروتوكول قرطاجنة، ويقر بأهمية البروتوكول وخطة تنفيذه وخطة عمل بناء القدرات لتحقيق الأهداف الثلاثة لاتفاقية التنوع البيولوجي؛</w:t>
      </w:r>
      <w:r w:rsidRPr="007B7E67">
        <w:rPr>
          <w:rStyle w:val="FootnoteReference"/>
          <w:rFonts w:cs="Simplified Arabic"/>
          <w:sz w:val="24"/>
          <w:szCs w:val="24"/>
          <w:rtl/>
        </w:rPr>
        <w:footnoteReference w:id="6"/>
      </w:r>
    </w:p>
    <w:p w14:paraId="122F722D" w14:textId="137F81DA" w:rsidR="00A40D31" w:rsidRPr="007B7E67" w:rsidRDefault="00A40D31" w:rsidP="00A40D3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A40D31">
        <w:rPr>
          <w:rFonts w:cs="Simplified Arabic"/>
          <w:i/>
          <w:iCs/>
          <w:sz w:val="24"/>
          <w:szCs w:val="24"/>
          <w:rtl/>
          <w:lang w:val="en-US"/>
        </w:rPr>
        <w:t>يرحب مع التقدير</w:t>
      </w:r>
      <w:r w:rsidRPr="00A40D31">
        <w:rPr>
          <w:rFonts w:cs="Simplified Arabic"/>
          <w:sz w:val="24"/>
          <w:szCs w:val="24"/>
          <w:rtl/>
          <w:lang w:val="en-US"/>
        </w:rPr>
        <w:t xml:space="preserve"> بالاستنتاجات والرسائل الرئيسية المتعلقة بأهداف وغايات الإطار ذات الصلة بالسلامة الأحيائية ضمن التقرير العالمي </w:t>
      </w:r>
      <w:r>
        <w:rPr>
          <w:rFonts w:cs="Simplified Arabic" w:hint="cs"/>
          <w:sz w:val="24"/>
          <w:szCs w:val="24"/>
          <w:rtl/>
          <w:lang w:val="en-US"/>
        </w:rPr>
        <w:t>بشأن</w:t>
      </w:r>
      <w:r w:rsidRPr="00A40D31">
        <w:rPr>
          <w:rFonts w:cs="Simplified Arabic"/>
          <w:sz w:val="24"/>
          <w:szCs w:val="24"/>
          <w:rtl/>
          <w:lang w:val="en-US"/>
        </w:rPr>
        <w:t xml:space="preserve"> التقدم الجماعي في تنفيذ الإطار، ويشدد على أن الدعم الكافي لتنفيذ بروتوكول قرطاجنة أمر ضروري لتحقيق الهدف 17 من الإطار؛</w:t>
      </w:r>
    </w:p>
    <w:p w14:paraId="4498B05E" w14:textId="49AD3BB7"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 xml:space="preserve">يقر </w:t>
      </w:r>
      <w:r w:rsidRPr="007B7E67">
        <w:rPr>
          <w:rFonts w:cs="Simplified Arabic"/>
          <w:sz w:val="24"/>
          <w:szCs w:val="24"/>
          <w:rtl/>
        </w:rPr>
        <w:t xml:space="preserve">بضرورة بذل جهود تكميلية وغير مكررة لتحقيق خطة تنفيذ بروتوكول </w:t>
      </w:r>
      <w:r w:rsidRPr="007B7E67">
        <w:rPr>
          <w:rFonts w:cs="Simplified Arabic" w:hint="cs"/>
          <w:sz w:val="24"/>
          <w:szCs w:val="24"/>
          <w:rtl/>
        </w:rPr>
        <w:t>قرطاجنة</w:t>
      </w:r>
      <w:r w:rsidRPr="007B7E67">
        <w:rPr>
          <w:rFonts w:cs="Simplified Arabic"/>
          <w:sz w:val="24"/>
          <w:szCs w:val="24"/>
          <w:rtl/>
        </w:rPr>
        <w:t xml:space="preserve"> و</w:t>
      </w:r>
      <w:r w:rsidRPr="007B7E67">
        <w:rPr>
          <w:rFonts w:cs="Simplified Arabic" w:hint="cs"/>
          <w:sz w:val="24"/>
          <w:szCs w:val="24"/>
          <w:rtl/>
        </w:rPr>
        <w:t xml:space="preserve">تحقيق </w:t>
      </w:r>
      <w:r w:rsidRPr="007B7E67">
        <w:rPr>
          <w:rFonts w:cs="Simplified Arabic"/>
          <w:sz w:val="24"/>
          <w:szCs w:val="24"/>
          <w:rtl/>
        </w:rPr>
        <w:t xml:space="preserve">غايات وأهداف الإطار ذات الصلة بالسلامة </w:t>
      </w:r>
      <w:r w:rsidRPr="007B7E67">
        <w:rPr>
          <w:rFonts w:cs="Simplified Arabic" w:hint="cs"/>
          <w:sz w:val="24"/>
          <w:szCs w:val="24"/>
          <w:rtl/>
        </w:rPr>
        <w:t>الأحيائية</w:t>
      </w:r>
      <w:r w:rsidRPr="007B7E67">
        <w:rPr>
          <w:rFonts w:cs="Simplified Arabic"/>
          <w:sz w:val="24"/>
          <w:szCs w:val="24"/>
          <w:rtl/>
        </w:rPr>
        <w:t>؛</w:t>
      </w:r>
    </w:p>
    <w:p w14:paraId="15D8C4FB" w14:textId="68DA3D88"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 xml:space="preserve">يحث </w:t>
      </w:r>
      <w:r w:rsidRPr="007B7E67">
        <w:rPr>
          <w:rFonts w:cs="Simplified Arabic"/>
          <w:sz w:val="24"/>
          <w:szCs w:val="24"/>
          <w:rtl/>
        </w:rPr>
        <w:t xml:space="preserve">الأطراف في الاتفاقية التي هي أيضا أطراف في بروتوكول قرطاجنة على </w:t>
      </w:r>
      <w:r w:rsidRPr="007B7E67">
        <w:rPr>
          <w:rFonts w:cs="Simplified Arabic" w:hint="cs"/>
          <w:sz w:val="24"/>
          <w:szCs w:val="24"/>
          <w:rtl/>
        </w:rPr>
        <w:t>تعزيز الجهود الرامية إلى تحقيق</w:t>
      </w:r>
      <w:r w:rsidRPr="007B7E67">
        <w:rPr>
          <w:rFonts w:cs="Simplified Arabic"/>
          <w:sz w:val="24"/>
          <w:szCs w:val="24"/>
          <w:rtl/>
        </w:rPr>
        <w:t xml:space="preserve"> غايات وأهداف الإطار ذات الصلة بالسلامة </w:t>
      </w:r>
      <w:r w:rsidRPr="007B7E67">
        <w:rPr>
          <w:rFonts w:cs="Simplified Arabic" w:hint="cs"/>
          <w:sz w:val="24"/>
          <w:szCs w:val="24"/>
          <w:rtl/>
        </w:rPr>
        <w:t>الأحيائية</w:t>
      </w:r>
      <w:r w:rsidRPr="007B7E67">
        <w:rPr>
          <w:rFonts w:cs="Simplified Arabic"/>
          <w:sz w:val="24"/>
          <w:szCs w:val="24"/>
          <w:rtl/>
        </w:rPr>
        <w:t xml:space="preserve">، بما في ذلك من خلال دمج السلامة </w:t>
      </w:r>
      <w:r w:rsidRPr="007B7E67">
        <w:rPr>
          <w:rFonts w:cs="Simplified Arabic" w:hint="cs"/>
          <w:sz w:val="24"/>
          <w:szCs w:val="24"/>
          <w:rtl/>
        </w:rPr>
        <w:t xml:space="preserve">الأحيائية </w:t>
      </w:r>
      <w:r w:rsidRPr="007B7E67">
        <w:rPr>
          <w:rFonts w:cs="Simplified Arabic"/>
          <w:sz w:val="24"/>
          <w:szCs w:val="24"/>
          <w:rtl/>
        </w:rPr>
        <w:t>في الاستراتيجيات وخطط العمل الوطنية للتنوع البيولوجي</w:t>
      </w:r>
      <w:r w:rsidRPr="007B7E67">
        <w:rPr>
          <w:rFonts w:cs="Simplified Arabic" w:hint="cs"/>
          <w:sz w:val="24"/>
          <w:szCs w:val="24"/>
          <w:rtl/>
        </w:rPr>
        <w:t>، حسب الاقتضاء، ووفقا لظروفها وأولوياتها وترتيباتها المؤسسية القائمة الوطنية</w:t>
      </w:r>
      <w:r w:rsidRPr="007B7E67">
        <w:rPr>
          <w:rFonts w:cs="Simplified Arabic"/>
          <w:sz w:val="24"/>
          <w:szCs w:val="24"/>
          <w:rtl/>
        </w:rPr>
        <w:t>؛</w:t>
      </w:r>
    </w:p>
    <w:p w14:paraId="17778810" w14:textId="1168CC3B"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يرحب</w:t>
      </w:r>
      <w:r w:rsidRPr="007B7E67">
        <w:rPr>
          <w:rFonts w:cs="Simplified Arabic"/>
          <w:sz w:val="24"/>
          <w:szCs w:val="24"/>
          <w:rtl/>
        </w:rPr>
        <w:t xml:space="preserve"> بمساهمات لجنة الامتثال في إطار بروتوكول قرطاجنة وفريق الاتصال المعني ببروتوكول قرطاجنة في التقييم والاستعراض الخامس لفعالية البروتوكول وتقييم منتصف المدة لخطة التنفيذ وخطة عمل بناء القدرات للبروتوكول؛</w:t>
      </w:r>
    </w:p>
    <w:p w14:paraId="7C6FB8D0" w14:textId="5E8C1094"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lang w:val="en-US"/>
        </w:rPr>
      </w:pPr>
      <w:r w:rsidRPr="007B7E67">
        <w:rPr>
          <w:rFonts w:cs="Simplified Arabic"/>
          <w:i/>
          <w:iCs/>
          <w:sz w:val="24"/>
          <w:szCs w:val="24"/>
          <w:rtl/>
        </w:rPr>
        <w:t>يطلب</w:t>
      </w:r>
      <w:r w:rsidRPr="007B7E67">
        <w:rPr>
          <w:rFonts w:cs="Simplified Arabic"/>
          <w:sz w:val="24"/>
          <w:szCs w:val="24"/>
          <w:rtl/>
        </w:rPr>
        <w:t xml:space="preserve"> إلى لجنة الامتثال وفريق الاتصال أن يقدّما </w:t>
      </w:r>
      <w:r w:rsidRPr="007B7E67">
        <w:rPr>
          <w:rFonts w:cs="Simplified Arabic" w:hint="cs"/>
          <w:sz w:val="24"/>
          <w:szCs w:val="24"/>
          <w:rtl/>
        </w:rPr>
        <w:t>مدخلاتهما</w:t>
      </w:r>
      <w:r w:rsidRPr="007B7E67">
        <w:rPr>
          <w:rFonts w:cs="Simplified Arabic"/>
          <w:sz w:val="24"/>
          <w:szCs w:val="24"/>
          <w:rtl/>
        </w:rPr>
        <w:t xml:space="preserve"> في التقييم والاستعراض السادس لفعالية بروتوكول قرطاجنة والتقييم النهائي لخطة التنفيذ وخطة عمل بناء القدرات للبروتوكول؛</w:t>
      </w:r>
    </w:p>
    <w:p w14:paraId="3E64E16C" w14:textId="3F28B60A"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lang w:val="en-US"/>
        </w:rPr>
      </w:pPr>
      <w:r w:rsidRPr="007B7E67">
        <w:rPr>
          <w:rFonts w:cs="Simplified Arabic"/>
          <w:i/>
          <w:iCs/>
          <w:sz w:val="24"/>
          <w:szCs w:val="24"/>
          <w:rtl/>
        </w:rPr>
        <w:t>يطلب</w:t>
      </w:r>
      <w:r w:rsidRPr="007B7E67">
        <w:rPr>
          <w:rFonts w:cs="Simplified Arabic"/>
          <w:sz w:val="24"/>
          <w:szCs w:val="24"/>
          <w:rtl/>
        </w:rPr>
        <w:t xml:space="preserve"> من فريق الاتصال النظر في طرق ومنهجيات جمع وتحليل البيانات النوعية بالإضافة إلى المعلومات الكمية في المقام الأول من التقارير الوطنية، بهدف توفير مجموعة بيانات أكثر اكتمالا للتقييم </w:t>
      </w:r>
      <w:r w:rsidRPr="007B7E67">
        <w:rPr>
          <w:rFonts w:cs="Simplified Arabic" w:hint="cs"/>
          <w:sz w:val="24"/>
          <w:szCs w:val="24"/>
          <w:rtl/>
        </w:rPr>
        <w:t>والاستعراض</w:t>
      </w:r>
      <w:r w:rsidRPr="007B7E67">
        <w:rPr>
          <w:rFonts w:cs="Simplified Arabic"/>
          <w:sz w:val="24"/>
          <w:szCs w:val="24"/>
          <w:rtl/>
        </w:rPr>
        <w:t xml:space="preserve"> السادس لفعالية بروتوكول قرطاجنة والتقييم النهائي لخطة تنفيذه وخطة عمل بناء القدرات؛</w:t>
      </w:r>
    </w:p>
    <w:p w14:paraId="5C922D4B" w14:textId="6EE0854A" w:rsidR="00293BA1" w:rsidRPr="007B7E67" w:rsidRDefault="00293BA1" w:rsidP="00293BA1">
      <w:pPr>
        <w:pStyle w:val="CBDH3"/>
        <w:tabs>
          <w:tab w:val="clear" w:pos="567"/>
        </w:tabs>
        <w:bidi/>
        <w:ind w:firstLine="0"/>
        <w:rPr>
          <w:b w:val="0"/>
          <w:bCs/>
          <w:i/>
          <w:iCs/>
          <w:sz w:val="24"/>
          <w:szCs w:val="24"/>
          <w:rtl/>
        </w:rPr>
      </w:pPr>
      <w:r w:rsidRPr="007B7E67">
        <w:rPr>
          <w:rFonts w:cs="Simplified Arabic" w:hint="cs"/>
          <w:i/>
          <w:iCs/>
          <w:sz w:val="24"/>
          <w:szCs w:val="24"/>
          <w:rtl/>
        </w:rPr>
        <w:lastRenderedPageBreak/>
        <w:t xml:space="preserve">الغاية ألف-1: </w:t>
      </w:r>
      <w:r w:rsidRPr="007B7E67">
        <w:rPr>
          <w:rFonts w:cs="Simplified Arabic"/>
          <w:i/>
          <w:iCs/>
          <w:sz w:val="24"/>
          <w:szCs w:val="24"/>
          <w:rtl/>
        </w:rPr>
        <w:t>تكون لدى الأطراف أطر وطنية للسلامة الأحيائية</w:t>
      </w:r>
      <w:r w:rsidRPr="007B7E67">
        <w:rPr>
          <w:rStyle w:val="FootnoteReference"/>
          <w:rFonts w:cs="Simplified Arabic" w:hint="cs"/>
          <w:b w:val="0"/>
          <w:bCs/>
          <w:sz w:val="24"/>
          <w:szCs w:val="24"/>
        </w:rPr>
        <w:footnoteReference w:id="7"/>
      </w:r>
    </w:p>
    <w:p w14:paraId="13309B34" w14:textId="327C2435"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يلاحظ</w:t>
      </w:r>
      <w:r w:rsidRPr="007B7E67">
        <w:rPr>
          <w:rFonts w:cs="Simplified Arabic"/>
          <w:sz w:val="24"/>
          <w:szCs w:val="24"/>
          <w:rtl/>
        </w:rPr>
        <w:t xml:space="preserve"> </w:t>
      </w:r>
      <w:r w:rsidRPr="007B7E67">
        <w:rPr>
          <w:rFonts w:cs="Simplified Arabic" w:hint="cs"/>
          <w:sz w:val="24"/>
          <w:szCs w:val="24"/>
          <w:rtl/>
        </w:rPr>
        <w:t xml:space="preserve">مع </w:t>
      </w:r>
      <w:r w:rsidRPr="007B7E67">
        <w:rPr>
          <w:rFonts w:cs="Simplified Arabic"/>
          <w:sz w:val="24"/>
          <w:szCs w:val="24"/>
          <w:rtl/>
        </w:rPr>
        <w:t xml:space="preserve">تقدير التقدم الذي أحرزته الأطراف في تعيين السلطات الوطنية المختصة، </w:t>
      </w:r>
      <w:r w:rsidRPr="007B7E67">
        <w:rPr>
          <w:rFonts w:cs="Simplified Arabic" w:hint="cs"/>
          <w:sz w:val="24"/>
          <w:szCs w:val="24"/>
          <w:rtl/>
        </w:rPr>
        <w:t>غير أنه</w:t>
      </w:r>
      <w:r w:rsidRPr="007B7E67">
        <w:rPr>
          <w:rFonts w:cs="Simplified Arabic"/>
          <w:sz w:val="24"/>
          <w:szCs w:val="24"/>
          <w:rtl/>
        </w:rPr>
        <w:t xml:space="preserve"> يعرب عن قلقه من أن عددا قليلا من الأطراف لم يعين بعد سلطاته الوطنية المختصة، ويحثهم على القيام بذلك في أسرع وقت ممكن؛</w:t>
      </w:r>
    </w:p>
    <w:p w14:paraId="5F85D81F" w14:textId="4ACBBA55"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يعرب عن قلقه</w:t>
      </w:r>
      <w:r w:rsidRPr="007B7E67">
        <w:rPr>
          <w:rFonts w:cs="Simplified Arabic"/>
          <w:sz w:val="24"/>
          <w:szCs w:val="24"/>
          <w:rtl/>
        </w:rPr>
        <w:t xml:space="preserve"> من أن عدة أطراف لم تتخذ أي تدابير أو ليس لديها سوى تدابير مؤقتة أو في صيغة مشاريع لتنفيذ بروتوكول قرطاجنة؛</w:t>
      </w:r>
    </w:p>
    <w:p w14:paraId="24B44501" w14:textId="0F74E3BC" w:rsidR="00A40D31" w:rsidRPr="007B7E67" w:rsidRDefault="00A40D31" w:rsidP="00A40D3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A40D31">
        <w:rPr>
          <w:rFonts w:cs="Simplified Arabic" w:hint="cs"/>
          <w:i/>
          <w:iCs/>
          <w:sz w:val="24"/>
          <w:szCs w:val="24"/>
          <w:rtl/>
        </w:rPr>
        <w:t>يطلب</w:t>
      </w:r>
      <w:r>
        <w:rPr>
          <w:rFonts w:cs="Simplified Arabic" w:hint="cs"/>
          <w:sz w:val="24"/>
          <w:szCs w:val="24"/>
          <w:rtl/>
        </w:rPr>
        <w:t xml:space="preserve"> إلى </w:t>
      </w:r>
      <w:r w:rsidRPr="00A40D31">
        <w:rPr>
          <w:rFonts w:cs="Simplified Arabic"/>
          <w:sz w:val="24"/>
          <w:szCs w:val="24"/>
          <w:rtl/>
        </w:rPr>
        <w:t xml:space="preserve">الأطراف التي لم تقم بذلك بشكل كامل بعد، اتخاذ تدابير قانونية وإدارية وغيرها من التدابير لتنفيذ التزاماتها بموجب بروتوكول قرطاجنة، مع الإقرار بأن الأطراف تواجه تحديات </w:t>
      </w:r>
      <w:r w:rsidR="000E1120">
        <w:rPr>
          <w:rFonts w:cs="Simplified Arabic" w:hint="cs"/>
          <w:sz w:val="24"/>
          <w:szCs w:val="24"/>
          <w:rtl/>
        </w:rPr>
        <w:t>مختلفة</w:t>
      </w:r>
      <w:r w:rsidRPr="00A40D31">
        <w:rPr>
          <w:rFonts w:cs="Simplified Arabic"/>
          <w:sz w:val="24"/>
          <w:szCs w:val="24"/>
          <w:rtl/>
        </w:rPr>
        <w:t xml:space="preserve"> تحول دون امتثالها الكامل للالتزامات الواردة في الفقرة 1 من المادة 2 من البروتوكول، وأن هناك حاجة إلى دعم مؤسسي وتقني وتكنولوجي ومالي</w:t>
      </w:r>
      <w:r w:rsidR="000E1120">
        <w:rPr>
          <w:rFonts w:cs="Simplified Arabic" w:hint="cs"/>
          <w:sz w:val="24"/>
          <w:szCs w:val="24"/>
          <w:rtl/>
        </w:rPr>
        <w:t xml:space="preserve">، </w:t>
      </w:r>
      <w:r w:rsidRPr="00A40D31">
        <w:rPr>
          <w:rFonts w:cs="Simplified Arabic"/>
          <w:sz w:val="24"/>
          <w:szCs w:val="24"/>
          <w:rtl/>
        </w:rPr>
        <w:t>يتسم بالكفاية والقدرة على التنبؤ والاستدامة</w:t>
      </w:r>
      <w:r w:rsidR="000E1120">
        <w:rPr>
          <w:rFonts w:cs="Simplified Arabic" w:hint="cs"/>
          <w:sz w:val="24"/>
          <w:szCs w:val="24"/>
          <w:rtl/>
        </w:rPr>
        <w:t>،</w:t>
      </w:r>
      <w:r w:rsidRPr="00A40D31">
        <w:rPr>
          <w:rFonts w:cs="Simplified Arabic"/>
          <w:sz w:val="24"/>
          <w:szCs w:val="24"/>
          <w:rtl/>
        </w:rPr>
        <w:t xml:space="preserve"> لتمكينها من تنفيذ التزاماتها بموجب البروتوكول، حسب الاقتضاء؛</w:t>
      </w:r>
    </w:p>
    <w:p w14:paraId="58608729" w14:textId="7BB2FBFD" w:rsidR="00293BA1" w:rsidRPr="007B7E67" w:rsidRDefault="00293BA1" w:rsidP="00293BA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يحث</w:t>
      </w:r>
      <w:r w:rsidRPr="007B7E67">
        <w:rPr>
          <w:rFonts w:cs="Simplified Arabic"/>
          <w:sz w:val="24"/>
          <w:szCs w:val="24"/>
          <w:rtl/>
        </w:rPr>
        <w:t xml:space="preserve"> الأطراف على ضمان مستويات كافية من </w:t>
      </w:r>
      <w:r w:rsidRPr="007B7E67">
        <w:rPr>
          <w:rFonts w:cs="Simplified Arabic" w:hint="cs"/>
          <w:sz w:val="24"/>
          <w:szCs w:val="24"/>
          <w:rtl/>
        </w:rPr>
        <w:t>الموظفين المعنيين</w:t>
      </w:r>
      <w:r w:rsidRPr="007B7E67">
        <w:rPr>
          <w:rFonts w:cs="Simplified Arabic"/>
          <w:sz w:val="24"/>
          <w:szCs w:val="24"/>
          <w:rtl/>
        </w:rPr>
        <w:t xml:space="preserve"> </w:t>
      </w:r>
      <w:r w:rsidRPr="007B7E67">
        <w:rPr>
          <w:rFonts w:cs="Simplified Arabic" w:hint="cs"/>
          <w:sz w:val="24"/>
          <w:szCs w:val="24"/>
          <w:rtl/>
        </w:rPr>
        <w:t>ب</w:t>
      </w:r>
      <w:r w:rsidRPr="007B7E67">
        <w:rPr>
          <w:rFonts w:cs="Simplified Arabic"/>
          <w:sz w:val="24"/>
          <w:szCs w:val="24"/>
          <w:rtl/>
        </w:rPr>
        <w:t>السلامة الأحيائية بما يكفل عمل أطر السلامة الأحيائية الوطنية بصورة فعّال</w:t>
      </w:r>
      <w:r w:rsidRPr="007B7E67">
        <w:rPr>
          <w:rFonts w:cs="Simplified Arabic" w:hint="cs"/>
          <w:sz w:val="24"/>
          <w:szCs w:val="24"/>
          <w:rtl/>
        </w:rPr>
        <w:t>ة</w:t>
      </w:r>
      <w:r w:rsidRPr="007B7E67">
        <w:rPr>
          <w:rFonts w:cs="Simplified Arabic"/>
          <w:sz w:val="24"/>
          <w:szCs w:val="24"/>
          <w:rtl/>
        </w:rPr>
        <w:t>؛</w:t>
      </w:r>
    </w:p>
    <w:p w14:paraId="08AA955C" w14:textId="34DFFE59" w:rsidR="00293BA1" w:rsidRPr="007B7E67" w:rsidRDefault="00293BA1"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وأصحاب المصلحة الآخرين على التركيز على بناء القدرات </w:t>
      </w:r>
      <w:r w:rsidRPr="007B7E67">
        <w:rPr>
          <w:rFonts w:cs="Simplified Arabic" w:hint="cs"/>
          <w:sz w:val="24"/>
          <w:szCs w:val="24"/>
          <w:rtl/>
        </w:rPr>
        <w:t>وتنميتها</w:t>
      </w:r>
      <w:r w:rsidRPr="007B7E67">
        <w:rPr>
          <w:rFonts w:cs="Simplified Arabic"/>
          <w:sz w:val="24"/>
          <w:szCs w:val="24"/>
          <w:rtl/>
        </w:rPr>
        <w:t xml:space="preserve"> في سياق الهدف</w:t>
      </w:r>
      <w:r w:rsidRPr="007B7E67">
        <w:rPr>
          <w:rFonts w:cs="Simplified Arabic" w:hint="cs"/>
          <w:sz w:val="24"/>
          <w:szCs w:val="24"/>
          <w:rtl/>
        </w:rPr>
        <w:t xml:space="preserve"> ألف-1 </w:t>
      </w:r>
      <w:r w:rsidRPr="007B7E67">
        <w:rPr>
          <w:rFonts w:cs="Simplified Arabic"/>
          <w:sz w:val="24"/>
          <w:szCs w:val="24"/>
          <w:rtl/>
        </w:rPr>
        <w:t>من خطة التنفيذ وخطة عمل بناء القدرات</w:t>
      </w:r>
      <w:r w:rsidRPr="007B7E67">
        <w:rPr>
          <w:rFonts w:cs="Simplified Arabic" w:hint="cs"/>
          <w:sz w:val="24"/>
          <w:szCs w:val="24"/>
          <w:rtl/>
        </w:rPr>
        <w:t xml:space="preserve"> بشأن</w:t>
      </w:r>
      <w:r w:rsidRPr="007B7E67">
        <w:rPr>
          <w:rFonts w:cs="Simplified Arabic"/>
          <w:sz w:val="24"/>
          <w:szCs w:val="24"/>
          <w:rtl/>
        </w:rPr>
        <w:t xml:space="preserve"> وضع تدابير وطنية، ولا سيما التدابير التشريعية، لتنفيذ بروتوكول قرطاجنة، وعلى تعزيز قدرة الموظفين الوطنيين على أداء مهامهم في مجال السلامة الأحيائية</w:t>
      </w:r>
      <w:r w:rsidRPr="007B7E67">
        <w:rPr>
          <w:rFonts w:cs="Simplified Arabic" w:hint="cs"/>
          <w:sz w:val="24"/>
          <w:szCs w:val="24"/>
          <w:rtl/>
        </w:rPr>
        <w:t xml:space="preserve">، </w:t>
      </w:r>
      <w:r w:rsidRPr="007B7E67">
        <w:rPr>
          <w:rFonts w:cs="Simplified Arabic"/>
          <w:sz w:val="24"/>
          <w:szCs w:val="24"/>
          <w:rtl/>
        </w:rPr>
        <w:t>وفقا للاحتياجات والأولويات الوطنية؛</w:t>
      </w:r>
    </w:p>
    <w:p w14:paraId="562BAED2" w14:textId="496C4633" w:rsidR="00414BE4" w:rsidRPr="007B7E67" w:rsidRDefault="00414BE4" w:rsidP="00414BE4">
      <w:pPr>
        <w:pStyle w:val="CBDH3"/>
        <w:tabs>
          <w:tab w:val="clear" w:pos="567"/>
          <w:tab w:val="clear" w:pos="1134"/>
          <w:tab w:val="left" w:pos="810"/>
          <w:tab w:val="left" w:pos="1260"/>
        </w:tabs>
        <w:bidi/>
        <w:ind w:firstLine="0"/>
        <w:rPr>
          <w:rFonts w:cs="Simplified Arabic"/>
          <w:i/>
          <w:iCs/>
          <w:sz w:val="24"/>
          <w:szCs w:val="24"/>
          <w:rtl/>
        </w:rPr>
      </w:pPr>
      <w:r w:rsidRPr="007B7E67">
        <w:rPr>
          <w:rFonts w:cs="Simplified Arabic"/>
          <w:i/>
          <w:iCs/>
          <w:sz w:val="24"/>
          <w:szCs w:val="24"/>
          <w:rtl/>
        </w:rPr>
        <w:t>الغاية ألف-2: تقوم الأطراف بتحسين توافر</w:t>
      </w:r>
      <w:r w:rsidRPr="007B7E67">
        <w:rPr>
          <w:rFonts w:cs="Simplified Arabic" w:hint="cs"/>
          <w:i/>
          <w:iCs/>
          <w:sz w:val="24"/>
          <w:szCs w:val="24"/>
          <w:rtl/>
        </w:rPr>
        <w:t xml:space="preserve"> وتبادل</w:t>
      </w:r>
      <w:r w:rsidRPr="007B7E67">
        <w:rPr>
          <w:rFonts w:cs="Simplified Arabic"/>
          <w:i/>
          <w:iCs/>
          <w:sz w:val="24"/>
          <w:szCs w:val="24"/>
          <w:rtl/>
        </w:rPr>
        <w:t xml:space="preserve"> المعلومات ذات الصلة من خلال غرفة تبادل معلومات السلامة الأحيائية</w:t>
      </w:r>
    </w:p>
    <w:p w14:paraId="4A50D692"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w:t>
      </w:r>
      <w:r w:rsidRPr="007B7E67">
        <w:rPr>
          <w:rFonts w:cs="Simplified Arabic"/>
          <w:sz w:val="24"/>
          <w:szCs w:val="24"/>
          <w:rtl/>
        </w:rPr>
        <w:t xml:space="preserve"> بالتقدم المحرز نحو تحقيق الهدف</w:t>
      </w:r>
      <w:r w:rsidRPr="007B7E67">
        <w:rPr>
          <w:rFonts w:cs="Simplified Arabic" w:hint="cs"/>
          <w:sz w:val="24"/>
          <w:szCs w:val="24"/>
          <w:rtl/>
        </w:rPr>
        <w:t xml:space="preserve"> ألف-2 </w:t>
      </w:r>
      <w:r w:rsidRPr="007B7E67">
        <w:rPr>
          <w:rFonts w:cs="Simplified Arabic"/>
          <w:sz w:val="24"/>
          <w:szCs w:val="24"/>
          <w:rtl/>
        </w:rPr>
        <w:t xml:space="preserve">من خطة التنفيذ وخطة عمل بناء القدرات، ولا سيما زيادة عدد الأطراف التي تنشر المعلومات الإلزامية، فضلا عن زيادة عدد المستخدمين النشطين </w:t>
      </w:r>
      <w:r w:rsidRPr="007B7E67">
        <w:rPr>
          <w:rFonts w:cs="Simplified Arabic" w:hint="cs"/>
          <w:sz w:val="24"/>
          <w:szCs w:val="24"/>
          <w:rtl/>
        </w:rPr>
        <w:t>لغرفة</w:t>
      </w:r>
      <w:r w:rsidRPr="007B7E67">
        <w:rPr>
          <w:rFonts w:cs="Simplified Arabic"/>
          <w:sz w:val="24"/>
          <w:szCs w:val="24"/>
          <w:rtl/>
        </w:rPr>
        <w:t xml:space="preserve"> تبادل معلومات السلامة الأحيائية وزياراته؛</w:t>
      </w:r>
    </w:p>
    <w:p w14:paraId="1A448E89"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يقر</w:t>
      </w:r>
      <w:r w:rsidRPr="007B7E67">
        <w:rPr>
          <w:rFonts w:cs="Simplified Arabic"/>
          <w:sz w:val="24"/>
          <w:szCs w:val="24"/>
          <w:rtl/>
        </w:rPr>
        <w:t xml:space="preserve"> بأن إطلاق المنصة الجديدة لمركز تبادل المعلومات الخاص بالسلامة الأحيائية، والمواد المساعدة التي طورتها، وأنشطة بناء القدرات التي اضطلعت بها الأمانة، قد أسهمت إيجابا في زيادة استخدام </w:t>
      </w:r>
      <w:r w:rsidRPr="007B7E67">
        <w:rPr>
          <w:rFonts w:cs="Simplified Arabic" w:hint="cs"/>
          <w:sz w:val="24"/>
          <w:szCs w:val="24"/>
          <w:rtl/>
        </w:rPr>
        <w:t>غرفة</w:t>
      </w:r>
      <w:r w:rsidRPr="007B7E67">
        <w:rPr>
          <w:rFonts w:cs="Simplified Arabic"/>
          <w:sz w:val="24"/>
          <w:szCs w:val="24"/>
          <w:rtl/>
        </w:rPr>
        <w:t xml:space="preserve"> تبادل معلومات السلامة الأحيائية.</w:t>
      </w:r>
    </w:p>
    <w:p w14:paraId="531CDC09"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يحث</w:t>
      </w:r>
      <w:r w:rsidRPr="007B7E67">
        <w:rPr>
          <w:rFonts w:cs="Simplified Arabic"/>
          <w:sz w:val="24"/>
          <w:szCs w:val="24"/>
          <w:rtl/>
        </w:rPr>
        <w:t xml:space="preserve"> </w:t>
      </w:r>
      <w:r w:rsidRPr="007B7E67">
        <w:rPr>
          <w:rFonts w:cs="Simplified Arabic"/>
          <w:i/>
          <w:iCs/>
          <w:sz w:val="24"/>
          <w:szCs w:val="24"/>
          <w:rtl/>
        </w:rPr>
        <w:t>الأطراف</w:t>
      </w:r>
      <w:r w:rsidRPr="007B7E67">
        <w:rPr>
          <w:rFonts w:cs="Simplified Arabic"/>
          <w:sz w:val="24"/>
          <w:szCs w:val="24"/>
          <w:rtl/>
        </w:rPr>
        <w:t xml:space="preserve"> التي لم تفعل ذلك بالكامل بعد على إتاحة جميع المعلومات المطلوبة من خلال غرفة تبادل معلومات السلامة الأحيائية وإبقاء سجلاتها محدَّثة؛</w:t>
      </w:r>
    </w:p>
    <w:p w14:paraId="15321CF0" w14:textId="77777777"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يطلب</w:t>
      </w:r>
      <w:r w:rsidRPr="007B7E67">
        <w:rPr>
          <w:rFonts w:cs="Simplified Arabic"/>
          <w:sz w:val="24"/>
          <w:szCs w:val="24"/>
          <w:rtl/>
        </w:rPr>
        <w:t xml:space="preserve"> إلى الأمينة التنفيذية أن تواصل تقديم الدعم ل</w:t>
      </w:r>
      <w:r w:rsidRPr="007B7E67">
        <w:rPr>
          <w:rFonts w:cs="Simplified Arabic" w:hint="cs"/>
          <w:sz w:val="24"/>
          <w:szCs w:val="24"/>
          <w:rtl/>
        </w:rPr>
        <w:t>لحفاظ على</w:t>
      </w:r>
      <w:r w:rsidRPr="007B7E67">
        <w:rPr>
          <w:rFonts w:cs="Simplified Arabic"/>
          <w:sz w:val="24"/>
          <w:szCs w:val="24"/>
          <w:rtl/>
        </w:rPr>
        <w:t xml:space="preserve"> غرفة تبادل معلومات السلامة الأحيائية بوصفها الآلية الرئيسية لتقاسم المعلومات في إطار بروتوكول قرطاجنة</w:t>
      </w:r>
      <w:r w:rsidRPr="007B7E67">
        <w:rPr>
          <w:rFonts w:cs="Simplified Arabic" w:hint="cs"/>
          <w:sz w:val="24"/>
          <w:szCs w:val="24"/>
          <w:rtl/>
        </w:rPr>
        <w:t xml:space="preserve">، </w:t>
      </w:r>
      <w:r w:rsidRPr="007B7E67">
        <w:rPr>
          <w:rFonts w:cs="Simplified Arabic"/>
          <w:sz w:val="24"/>
          <w:szCs w:val="24"/>
          <w:rtl/>
        </w:rPr>
        <w:t xml:space="preserve">وعلى وجه الخصوص من خلال مواصلة تقديم أنشطة بناء القدرات </w:t>
      </w:r>
      <w:r w:rsidRPr="007B7E67">
        <w:rPr>
          <w:rFonts w:cs="Simplified Arabic" w:hint="cs"/>
          <w:sz w:val="24"/>
          <w:szCs w:val="24"/>
          <w:rtl/>
        </w:rPr>
        <w:t xml:space="preserve">وتنميتها </w:t>
      </w:r>
      <w:r w:rsidRPr="007B7E67">
        <w:rPr>
          <w:rFonts w:cs="Simplified Arabic"/>
          <w:sz w:val="24"/>
          <w:szCs w:val="24"/>
          <w:rtl/>
        </w:rPr>
        <w:t>والتدريب للأطراف، وتطوير أدوات رقمية سهلة الاستخدام ويمكن الوصول إليها، وتعزيز قابلية التشغيل البيني لقواعد البيانات وأنظمة المعلومات الحالية؛</w:t>
      </w:r>
    </w:p>
    <w:p w14:paraId="59CDE180" w14:textId="14C65CB4" w:rsidR="00414BE4" w:rsidRPr="007B7E67" w:rsidRDefault="00414BE4" w:rsidP="00414BE4">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lastRenderedPageBreak/>
        <w:t>يشجع</w:t>
      </w:r>
      <w:r w:rsidRPr="007B7E67">
        <w:rPr>
          <w:rFonts w:cs="Simplified Arabic"/>
          <w:sz w:val="24"/>
          <w:szCs w:val="24"/>
          <w:rtl/>
        </w:rPr>
        <w:t xml:space="preserve"> الأطراف، ويدعو المنظمات ذات الصلة، إلى تقديم الدعم لتنفيذ الأطراف لأحكام بروتوكول قرطاجنة المتعلقة بتبادل المعلومات وللاستخدام الفعال </w:t>
      </w:r>
      <w:r w:rsidRPr="007B7E67">
        <w:rPr>
          <w:rFonts w:cs="Simplified Arabic" w:hint="cs"/>
          <w:sz w:val="24"/>
          <w:szCs w:val="24"/>
          <w:rtl/>
        </w:rPr>
        <w:t>لغرفة</w:t>
      </w:r>
      <w:r w:rsidRPr="007B7E67">
        <w:rPr>
          <w:rFonts w:cs="Simplified Arabic"/>
          <w:sz w:val="24"/>
          <w:szCs w:val="24"/>
          <w:rtl/>
        </w:rPr>
        <w:t xml:space="preserve"> تبادل معلومات السلامة </w:t>
      </w:r>
      <w:r w:rsidRPr="007B7E67">
        <w:rPr>
          <w:rFonts w:cs="Simplified Arabic" w:hint="cs"/>
          <w:sz w:val="24"/>
          <w:szCs w:val="24"/>
          <w:rtl/>
        </w:rPr>
        <w:t>الأحيائية</w:t>
      </w:r>
      <w:r w:rsidRPr="007B7E67">
        <w:rPr>
          <w:rFonts w:cs="Simplified Arabic"/>
          <w:sz w:val="24"/>
          <w:szCs w:val="24"/>
          <w:rtl/>
        </w:rPr>
        <w:t xml:space="preserve"> من خلال تعزيز القدرات الوطنية لإدارة معلومات السلامة </w:t>
      </w:r>
      <w:r w:rsidRPr="007B7E67">
        <w:rPr>
          <w:rFonts w:cs="Simplified Arabic" w:hint="cs"/>
          <w:sz w:val="24"/>
          <w:szCs w:val="24"/>
          <w:rtl/>
        </w:rPr>
        <w:t>الأحيائية</w:t>
      </w:r>
      <w:r w:rsidRPr="007B7E67">
        <w:rPr>
          <w:rFonts w:cs="Simplified Arabic"/>
          <w:sz w:val="24"/>
          <w:szCs w:val="24"/>
          <w:rtl/>
        </w:rPr>
        <w:t>، وتحسين جودة المعلومات المقدمة من الأطراف واكتمالها ودقتها وتوقيتها، وتعزيز التعاون التقني وتبادل المعرفة؛</w:t>
      </w:r>
    </w:p>
    <w:p w14:paraId="715CEFF1" w14:textId="156DEF7B" w:rsidR="00BD53AE" w:rsidRDefault="00BD53AE" w:rsidP="00BD53AE">
      <w:pPr>
        <w:pStyle w:val="CBDH3"/>
        <w:tabs>
          <w:tab w:val="clear" w:pos="567"/>
          <w:tab w:val="left" w:pos="810"/>
        </w:tabs>
        <w:bidi/>
        <w:ind w:firstLine="0"/>
        <w:rPr>
          <w:rFonts w:cs="Simplified Arabic"/>
          <w:i/>
          <w:iCs/>
          <w:sz w:val="24"/>
          <w:szCs w:val="24"/>
          <w:rtl/>
        </w:rPr>
      </w:pPr>
      <w:r w:rsidRPr="007B7E67">
        <w:rPr>
          <w:rFonts w:cs="Simplified Arabic"/>
          <w:i/>
          <w:iCs/>
          <w:sz w:val="24"/>
          <w:szCs w:val="24"/>
          <w:rtl/>
        </w:rPr>
        <w:t>الغاية ألف-3: تتيح الأطراف</w:t>
      </w:r>
      <w:r w:rsidRPr="007B7E67">
        <w:rPr>
          <w:rFonts w:cs="Simplified Arabic" w:hint="cs"/>
          <w:i/>
          <w:iCs/>
          <w:sz w:val="24"/>
          <w:szCs w:val="24"/>
          <w:rtl/>
        </w:rPr>
        <w:t xml:space="preserve"> </w:t>
      </w:r>
      <w:r w:rsidRPr="007B7E67">
        <w:rPr>
          <w:rFonts w:cs="Simplified Arabic"/>
          <w:i/>
          <w:iCs/>
          <w:sz w:val="24"/>
          <w:szCs w:val="24"/>
          <w:rtl/>
        </w:rPr>
        <w:t>معلومات كاملة عن تنفيذ بروتوكول قرطاجنة في الوقت المناسب</w:t>
      </w:r>
    </w:p>
    <w:p w14:paraId="596F94AA" w14:textId="3D4EEE8F" w:rsidR="009D04C8" w:rsidRPr="009C2988" w:rsidRDefault="009D04C8" w:rsidP="005A43C2">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9D04C8">
        <w:rPr>
          <w:rFonts w:cs="Simplified Arabic"/>
          <w:i/>
          <w:iCs/>
          <w:sz w:val="24"/>
          <w:szCs w:val="24"/>
          <w:rtl/>
        </w:rPr>
        <w:t xml:space="preserve">يؤكد </w:t>
      </w:r>
      <w:r w:rsidRPr="009C2988">
        <w:rPr>
          <w:rFonts w:cs="Simplified Arabic"/>
          <w:sz w:val="24"/>
          <w:szCs w:val="24"/>
          <w:rtl/>
        </w:rPr>
        <w:t>على أنه من المهم أن تقوم الأطراف المؤهلة بتقديم خطابات تأييدها لمشروع مرفق البيئة العالمية لدعم إعداد التقارير الوطنية السادسة في الوقت المناسب، ويوصي بأن تتخذ الوكالات المنفذة المشاركة في المشروع خطوات لتقليل التأخيرات الإدارية والإجرائية والتشغيلية من أجل تيسير صرف التمويل على وجه السرعة؛</w:t>
      </w:r>
    </w:p>
    <w:p w14:paraId="5BDD1E48" w14:textId="4CDF8C51" w:rsidR="00BD53AE" w:rsidRPr="007B7E67" w:rsidRDefault="00BD53AE" w:rsidP="00BD53AE">
      <w:pPr>
        <w:pStyle w:val="CBDH3"/>
        <w:tabs>
          <w:tab w:val="clear" w:pos="567"/>
          <w:tab w:val="left" w:pos="720"/>
        </w:tabs>
        <w:bidi/>
        <w:ind w:firstLine="0"/>
        <w:rPr>
          <w:b w:val="0"/>
          <w:bCs/>
          <w:i/>
          <w:iCs/>
          <w:sz w:val="24"/>
          <w:szCs w:val="24"/>
          <w:rtl/>
        </w:rPr>
      </w:pPr>
      <w:r w:rsidRPr="007B7E67">
        <w:rPr>
          <w:rFonts w:cs="Simplified Arabic"/>
          <w:i/>
          <w:iCs/>
          <w:sz w:val="24"/>
          <w:szCs w:val="24"/>
          <w:rtl/>
        </w:rPr>
        <w:t>الغاية ألف-4: تمتثل الأطراف لمتطلبات بروتوكول قرطاجنة</w:t>
      </w:r>
    </w:p>
    <w:p w14:paraId="1ECF6428" w14:textId="77777777" w:rsidR="00450CB0" w:rsidRPr="007B7E67" w:rsidRDefault="00450CB0" w:rsidP="00450CB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w:t>
      </w:r>
      <w:r w:rsidRPr="007B7E67">
        <w:rPr>
          <w:rFonts w:cs="Simplified Arabic"/>
          <w:sz w:val="24"/>
          <w:szCs w:val="24"/>
          <w:rtl/>
        </w:rPr>
        <w:t xml:space="preserve"> </w:t>
      </w:r>
      <w:r w:rsidRPr="007B7E67">
        <w:rPr>
          <w:rFonts w:cs="Simplified Arabic"/>
          <w:i/>
          <w:iCs/>
          <w:sz w:val="24"/>
          <w:szCs w:val="24"/>
          <w:rtl/>
        </w:rPr>
        <w:t>بالتقدم</w:t>
      </w:r>
      <w:r w:rsidRPr="007B7E67">
        <w:rPr>
          <w:rFonts w:cs="Simplified Arabic"/>
          <w:sz w:val="24"/>
          <w:szCs w:val="24"/>
          <w:rtl/>
        </w:rPr>
        <w:t xml:space="preserve"> الذي أحرزته الأطراف في الامتثال لالتزاماتها بموجب بروتوكول قرطاجنة، ولا سيما الالتزامات المتعلقة بتقديم التقارير الوطنية ونشر المعلومات من خلال غرفة تبادل معلومات السلامة الأحيائية؛</w:t>
      </w:r>
    </w:p>
    <w:p w14:paraId="1542257B" w14:textId="77777777" w:rsidR="00450CB0" w:rsidRPr="007B7E67" w:rsidRDefault="00450CB0" w:rsidP="00450CB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 أيضا</w:t>
      </w:r>
      <w:r w:rsidRPr="007B7E67">
        <w:rPr>
          <w:rFonts w:cs="Simplified Arabic"/>
          <w:sz w:val="24"/>
          <w:szCs w:val="24"/>
          <w:rtl/>
        </w:rPr>
        <w:t xml:space="preserve"> بارتفاع معدل الامتثال للالتزام بتعيين نقاط الاتصال الوطنية؛</w:t>
      </w:r>
    </w:p>
    <w:p w14:paraId="25A49615" w14:textId="77777777" w:rsidR="00450CB0" w:rsidRPr="007B7E67" w:rsidRDefault="00450CB0" w:rsidP="00450CB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يرحب كذلك</w:t>
      </w:r>
      <w:r w:rsidRPr="007B7E67">
        <w:rPr>
          <w:rFonts w:cs="Simplified Arabic"/>
          <w:sz w:val="24"/>
          <w:szCs w:val="24"/>
          <w:rtl/>
        </w:rPr>
        <w:t xml:space="preserve"> بالدور الداعم الذي تضطلع به لجنة الامتثال، ويسلّم بأهمية متابعتها المنتظمة مع الأطراف بشأن </w:t>
      </w:r>
      <w:r w:rsidRPr="007B7E67">
        <w:rPr>
          <w:rFonts w:cs="Simplified Arabic"/>
          <w:i/>
          <w:iCs/>
          <w:sz w:val="24"/>
          <w:szCs w:val="24"/>
          <w:rtl/>
        </w:rPr>
        <w:t>مسائل</w:t>
      </w:r>
      <w:r w:rsidRPr="007B7E67">
        <w:rPr>
          <w:rFonts w:cs="Simplified Arabic"/>
          <w:sz w:val="24"/>
          <w:szCs w:val="24"/>
          <w:rtl/>
        </w:rPr>
        <w:t xml:space="preserve"> الامتثال وتدابير الامتثال الرسمية والجهود غير الرسمية التي تبذلها لجنة الامتثال دعما للامتثال وتحقيقا للغاية ألف-4 من خطة التنفيذ لبروتوكول قرطاجنة؛</w:t>
      </w:r>
    </w:p>
    <w:p w14:paraId="34904C64" w14:textId="56599F03" w:rsidR="00450CB0" w:rsidRPr="007B7E67" w:rsidRDefault="00450CB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يطلب</w:t>
      </w:r>
      <w:r w:rsidRPr="007B7E67">
        <w:rPr>
          <w:rFonts w:cs="Simplified Arabic"/>
          <w:sz w:val="24"/>
          <w:szCs w:val="24"/>
          <w:rtl/>
        </w:rPr>
        <w:t xml:space="preserve"> إلى </w:t>
      </w:r>
      <w:r w:rsidRPr="007B7E67">
        <w:rPr>
          <w:rFonts w:cs="Simplified Arabic"/>
          <w:i/>
          <w:iCs/>
          <w:sz w:val="24"/>
          <w:szCs w:val="24"/>
          <w:rtl/>
        </w:rPr>
        <w:t>الأطراف</w:t>
      </w:r>
      <w:r w:rsidRPr="007B7E67">
        <w:rPr>
          <w:rFonts w:cs="Simplified Arabic"/>
          <w:sz w:val="24"/>
          <w:szCs w:val="24"/>
          <w:rtl/>
        </w:rPr>
        <w:t xml:space="preserve"> أن تتعاون تعاونا كاملا عند تلقي </w:t>
      </w:r>
      <w:r w:rsidRPr="007B7E67">
        <w:rPr>
          <w:rFonts w:cs="Simplified Arabic" w:hint="cs"/>
          <w:sz w:val="24"/>
          <w:szCs w:val="24"/>
          <w:rtl/>
        </w:rPr>
        <w:t>المراسلات</w:t>
      </w:r>
      <w:r w:rsidRPr="007B7E67">
        <w:rPr>
          <w:rFonts w:cs="Simplified Arabic"/>
          <w:sz w:val="24"/>
          <w:szCs w:val="24"/>
          <w:rtl/>
        </w:rPr>
        <w:t xml:space="preserve"> من لجنة الامتثال؛</w:t>
      </w:r>
    </w:p>
    <w:p w14:paraId="0835B21F" w14:textId="0EFF001F" w:rsidR="00841A20" w:rsidRPr="007B7E67" w:rsidRDefault="00841A20" w:rsidP="00841A20">
      <w:pPr>
        <w:pStyle w:val="CBDH3"/>
        <w:tabs>
          <w:tab w:val="clear" w:pos="567"/>
          <w:tab w:val="left" w:pos="810"/>
        </w:tabs>
        <w:bidi/>
        <w:ind w:firstLine="0"/>
        <w:rPr>
          <w:b w:val="0"/>
          <w:bCs/>
          <w:i/>
          <w:iCs/>
          <w:sz w:val="24"/>
          <w:szCs w:val="24"/>
          <w:rtl/>
        </w:rPr>
      </w:pPr>
      <w:r w:rsidRPr="007B7E67">
        <w:rPr>
          <w:rFonts w:cs="Simplified Arabic"/>
          <w:i/>
          <w:iCs/>
          <w:sz w:val="24"/>
          <w:szCs w:val="24"/>
          <w:rtl/>
        </w:rPr>
        <w:t xml:space="preserve">الغاية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مراعاة المخاطر </w:t>
      </w:r>
      <w:r w:rsidRPr="007B7E67">
        <w:rPr>
          <w:rFonts w:cs="Simplified Arabic" w:hint="cs"/>
          <w:i/>
          <w:iCs/>
          <w:sz w:val="24"/>
          <w:szCs w:val="24"/>
          <w:rtl/>
        </w:rPr>
        <w:t>التي تهدد</w:t>
      </w:r>
      <w:r w:rsidRPr="007B7E67">
        <w:rPr>
          <w:rFonts w:cs="Simplified Arabic"/>
          <w:i/>
          <w:iCs/>
          <w:sz w:val="24"/>
          <w:szCs w:val="24"/>
          <w:rtl/>
        </w:rPr>
        <w:t xml:space="preserve"> صحة الإنسان</w:t>
      </w:r>
    </w:p>
    <w:p w14:paraId="6AF8FB0B" w14:textId="77777777" w:rsidR="00841A20" w:rsidRPr="007B7E67" w:rsidRDefault="00841A2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hint="cs"/>
          <w:i/>
          <w:iCs/>
          <w:sz w:val="24"/>
          <w:szCs w:val="24"/>
          <w:rtl/>
        </w:rPr>
        <w:t>يقر</w:t>
      </w:r>
      <w:r w:rsidRPr="007B7E67">
        <w:rPr>
          <w:rFonts w:cs="Simplified Arabic"/>
          <w:sz w:val="24"/>
          <w:szCs w:val="24"/>
          <w:rtl/>
        </w:rPr>
        <w:t xml:space="preserve"> </w:t>
      </w:r>
      <w:r w:rsidRPr="007B7E67">
        <w:rPr>
          <w:rFonts w:cs="Simplified Arabic" w:hint="cs"/>
          <w:sz w:val="24"/>
          <w:szCs w:val="24"/>
          <w:rtl/>
        </w:rPr>
        <w:t>بأن</w:t>
      </w:r>
      <w:r w:rsidRPr="007B7E67">
        <w:rPr>
          <w:rFonts w:cs="Simplified Arabic"/>
          <w:sz w:val="24"/>
          <w:szCs w:val="24"/>
          <w:rtl/>
        </w:rPr>
        <w:t xml:space="preserve"> إجراء تقييم المخاطر وإدار</w:t>
      </w:r>
      <w:r w:rsidRPr="007B7E67">
        <w:rPr>
          <w:rFonts w:cs="Simplified Arabic" w:hint="cs"/>
          <w:sz w:val="24"/>
          <w:szCs w:val="24"/>
          <w:rtl/>
        </w:rPr>
        <w:t xml:space="preserve">تها </w:t>
      </w:r>
      <w:r w:rsidRPr="007B7E67">
        <w:rPr>
          <w:rFonts w:cs="Simplified Arabic"/>
          <w:sz w:val="24"/>
          <w:szCs w:val="24"/>
          <w:rtl/>
        </w:rPr>
        <w:t xml:space="preserve">لا يزال يمثل تحديات لبعض الأطراف وأن هذه التحديات تزداد صعوبة بفعل التطورات السريعة في </w:t>
      </w:r>
      <w:r w:rsidRPr="007B7E67">
        <w:rPr>
          <w:rFonts w:cs="Simplified Arabic" w:hint="cs"/>
          <w:sz w:val="24"/>
          <w:szCs w:val="24"/>
          <w:rtl/>
        </w:rPr>
        <w:t xml:space="preserve">مجال </w:t>
      </w:r>
      <w:r w:rsidRPr="007B7E67">
        <w:rPr>
          <w:rFonts w:cs="Simplified Arabic"/>
          <w:sz w:val="24"/>
          <w:szCs w:val="24"/>
          <w:rtl/>
        </w:rPr>
        <w:t xml:space="preserve">التكنولوجيا الأحيائية الحديثة، بما في ذلك تطبيق البيولوجيا التركيبية وتقنيات التعديل الجيني الجديدة الأخرى لتطوير الكائنات الحية المحوَّرة، لا سيما عند تقييم الآثار الضارة المحتملة في البيئات </w:t>
      </w:r>
      <w:r w:rsidRPr="007B7E67">
        <w:rPr>
          <w:rFonts w:cs="Simplified Arabic" w:hint="cs"/>
          <w:sz w:val="24"/>
          <w:szCs w:val="24"/>
          <w:rtl/>
        </w:rPr>
        <w:t>المستقبلة</w:t>
      </w:r>
      <w:r w:rsidRPr="007B7E67">
        <w:rPr>
          <w:rFonts w:cs="Simplified Arabic"/>
          <w:sz w:val="24"/>
          <w:szCs w:val="24"/>
          <w:rtl/>
        </w:rPr>
        <w:t xml:space="preserve"> المعقدة؛</w:t>
      </w:r>
    </w:p>
    <w:p w14:paraId="2326E6AA" w14:textId="527E1F48" w:rsidR="005A43C2" w:rsidRPr="007B7E67" w:rsidRDefault="005A43C2" w:rsidP="005A43C2">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5A43C2">
        <w:rPr>
          <w:rFonts w:cs="Simplified Arabic" w:hint="cs"/>
          <w:i/>
          <w:iCs/>
          <w:sz w:val="24"/>
          <w:szCs w:val="24"/>
          <w:rtl/>
        </w:rPr>
        <w:t>ويقر</w:t>
      </w:r>
      <w:r w:rsidRPr="005A43C2">
        <w:rPr>
          <w:rFonts w:cs="Simplified Arabic"/>
          <w:i/>
          <w:iCs/>
          <w:sz w:val="24"/>
          <w:szCs w:val="24"/>
          <w:rtl/>
        </w:rPr>
        <w:t xml:space="preserve"> أيضاً</w:t>
      </w:r>
      <w:r w:rsidRPr="005A43C2">
        <w:rPr>
          <w:rFonts w:cs="Simplified Arabic"/>
          <w:sz w:val="24"/>
          <w:szCs w:val="24"/>
          <w:rtl/>
        </w:rPr>
        <w:t xml:space="preserve"> بأن التطورات السريعة في التكنولوجيا الحيوية الحديثة تتطلب </w:t>
      </w:r>
      <w:r w:rsidR="00A0216E" w:rsidRPr="007B7E67">
        <w:rPr>
          <w:rFonts w:cs="Simplified Arabic"/>
          <w:sz w:val="24"/>
          <w:szCs w:val="24"/>
          <w:rtl/>
        </w:rPr>
        <w:t xml:space="preserve">التحديث المستمر للقدرات </w:t>
      </w:r>
      <w:r w:rsidRPr="005A43C2">
        <w:rPr>
          <w:rFonts w:cs="Simplified Arabic"/>
          <w:sz w:val="24"/>
          <w:szCs w:val="24"/>
          <w:rtl/>
        </w:rPr>
        <w:t>العلمية والتقنية والمؤسسية ذات الصلة</w:t>
      </w:r>
      <w:r w:rsidR="00A0216E">
        <w:rPr>
          <w:rFonts w:cs="Simplified Arabic" w:hint="cs"/>
          <w:sz w:val="24"/>
          <w:szCs w:val="24"/>
          <w:rtl/>
        </w:rPr>
        <w:t>،</w:t>
      </w:r>
      <w:r w:rsidRPr="005A43C2">
        <w:rPr>
          <w:rFonts w:cs="Simplified Arabic"/>
          <w:sz w:val="24"/>
          <w:szCs w:val="24"/>
          <w:rtl/>
        </w:rPr>
        <w:t xml:space="preserve"> وذلك من خلال نهج استشرافية ووقائية، وفقاً للمادتين 1 و2 من بروتوكول قرطاجنة</w:t>
      </w:r>
      <w:r w:rsidR="00A0216E">
        <w:rPr>
          <w:rFonts w:cs="Simplified Arabic" w:hint="cs"/>
          <w:sz w:val="24"/>
          <w:szCs w:val="24"/>
          <w:rtl/>
        </w:rPr>
        <w:t>،</w:t>
      </w:r>
      <w:r w:rsidRPr="005A43C2">
        <w:rPr>
          <w:rFonts w:cs="Simplified Arabic"/>
          <w:sz w:val="24"/>
          <w:szCs w:val="24"/>
          <w:rtl/>
        </w:rPr>
        <w:t xml:space="preserve"> لدعم التأهب الوطني واتخاذ قرارات قائمة على المعرفة؛</w:t>
      </w:r>
    </w:p>
    <w:p w14:paraId="2FABB924" w14:textId="77777777" w:rsidR="00841A20" w:rsidRPr="007B7E67" w:rsidRDefault="00841A20" w:rsidP="00841A20">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وأصحاب المصلحة الآخرين على مواصلة تلبية الاحتياجات من الموارد البشرية والتمويل والبنية التحتية </w:t>
      </w:r>
      <w:r w:rsidRPr="007B7E67">
        <w:rPr>
          <w:rFonts w:cs="Simplified Arabic" w:hint="cs"/>
          <w:sz w:val="24"/>
          <w:szCs w:val="24"/>
          <w:rtl/>
        </w:rPr>
        <w:t>في</w:t>
      </w:r>
      <w:r w:rsidRPr="007B7E67">
        <w:rPr>
          <w:rFonts w:cs="Simplified Arabic"/>
          <w:sz w:val="24"/>
          <w:szCs w:val="24"/>
          <w:rtl/>
        </w:rPr>
        <w:t xml:space="preserve"> المجالات الرئيسية لبناء القدرات المتصلة بتقييم المخاطر وإدارتها في</w:t>
      </w:r>
      <w:r w:rsidRPr="007B7E67">
        <w:rPr>
          <w:rFonts w:cs="Simplified Arabic" w:hint="cs"/>
          <w:sz w:val="24"/>
          <w:szCs w:val="24"/>
          <w:rtl/>
        </w:rPr>
        <w:t xml:space="preserve"> إطار</w:t>
      </w:r>
      <w:r w:rsidRPr="007B7E67">
        <w:rPr>
          <w:rFonts w:cs="Simplified Arabic"/>
          <w:sz w:val="24"/>
          <w:szCs w:val="24"/>
          <w:rtl/>
        </w:rPr>
        <w:t xml:space="preserve"> خطة عمل بناء القدرات؛</w:t>
      </w:r>
      <w:r w:rsidRPr="007B7E67">
        <w:rPr>
          <w:rFonts w:cs="Simplified Arabic" w:hint="cs"/>
          <w:sz w:val="24"/>
          <w:szCs w:val="24"/>
          <w:rtl/>
        </w:rPr>
        <w:t xml:space="preserve"> </w:t>
      </w:r>
    </w:p>
    <w:p w14:paraId="1DA2007A" w14:textId="76B1A8C5" w:rsidR="00841A20" w:rsidRPr="007B7E67" w:rsidRDefault="00841A20" w:rsidP="00B0316D">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والمنظمات </w:t>
      </w:r>
      <w:r w:rsidRPr="007B7E67">
        <w:rPr>
          <w:rFonts w:cs="Simplified Arabic" w:hint="cs"/>
          <w:sz w:val="24"/>
          <w:szCs w:val="24"/>
          <w:rtl/>
        </w:rPr>
        <w:t>المعنية</w:t>
      </w:r>
      <w:r w:rsidRPr="007B7E67">
        <w:rPr>
          <w:rFonts w:cs="Simplified Arabic"/>
          <w:sz w:val="24"/>
          <w:szCs w:val="24"/>
          <w:rtl/>
        </w:rPr>
        <w:t xml:space="preserve"> على إنشاء شبكات إقليمية من الخبراء في مجال تقييم المخاطر وإدارتها لتيسير استعراض </w:t>
      </w:r>
      <w:r w:rsidRPr="007B7E67">
        <w:rPr>
          <w:rFonts w:cs="Simplified Arabic" w:hint="cs"/>
          <w:sz w:val="24"/>
          <w:szCs w:val="24"/>
          <w:rtl/>
        </w:rPr>
        <w:t>النظراء</w:t>
      </w:r>
      <w:r w:rsidRPr="007B7E67">
        <w:rPr>
          <w:rFonts w:cs="Simplified Arabic"/>
          <w:sz w:val="24"/>
          <w:szCs w:val="24"/>
          <w:rtl/>
        </w:rPr>
        <w:t xml:space="preserve"> و</w:t>
      </w:r>
      <w:r w:rsidRPr="007B7E67">
        <w:rPr>
          <w:rFonts w:cs="Simplified Arabic" w:hint="cs"/>
          <w:sz w:val="24"/>
          <w:szCs w:val="24"/>
          <w:rtl/>
        </w:rPr>
        <w:t xml:space="preserve">تقديم </w:t>
      </w:r>
      <w:r w:rsidRPr="007B7E67">
        <w:rPr>
          <w:rFonts w:cs="Simplified Arabic"/>
          <w:sz w:val="24"/>
          <w:szCs w:val="24"/>
          <w:rtl/>
        </w:rPr>
        <w:t>الدعم التقني وتبادل المعارف فيما بين الأطراف</w:t>
      </w:r>
      <w:r w:rsidRPr="007B7E67">
        <w:rPr>
          <w:rFonts w:cs="Simplified Arabic" w:hint="cs"/>
          <w:sz w:val="24"/>
          <w:szCs w:val="24"/>
          <w:rtl/>
        </w:rPr>
        <w:t xml:space="preserve">، </w:t>
      </w:r>
      <w:r w:rsidRPr="007B7E67">
        <w:rPr>
          <w:rFonts w:cs="Simplified Arabic"/>
          <w:sz w:val="24"/>
          <w:szCs w:val="24"/>
          <w:rtl/>
        </w:rPr>
        <w:t>بما في ذلك بدعم من مراكز دعم التعاون التقني والعلمي الإقليمية ودون الإقليمية؛</w:t>
      </w:r>
    </w:p>
    <w:p w14:paraId="2D2FE79C" w14:textId="21D50E6F" w:rsidR="00B0316D" w:rsidRPr="007B7E67" w:rsidRDefault="00B0316D" w:rsidP="00B0316D">
      <w:pPr>
        <w:pStyle w:val="CBDH3"/>
        <w:tabs>
          <w:tab w:val="clear" w:pos="567"/>
          <w:tab w:val="left" w:pos="900"/>
        </w:tabs>
        <w:bidi/>
        <w:ind w:firstLine="0"/>
        <w:rPr>
          <w:b w:val="0"/>
          <w:bCs/>
          <w:i/>
          <w:iCs/>
          <w:sz w:val="24"/>
          <w:szCs w:val="24"/>
          <w:rtl/>
        </w:rPr>
      </w:pPr>
      <w:r w:rsidRPr="007B7E67">
        <w:rPr>
          <w:rFonts w:cs="Simplified Arabic"/>
          <w:i/>
          <w:iCs/>
          <w:sz w:val="24"/>
          <w:szCs w:val="24"/>
          <w:rtl/>
        </w:rPr>
        <w:lastRenderedPageBreak/>
        <w:t>الغاية ألف-6: تمنع الأطراف عمليات النقل غير المشروع وغير المقصود للكائنات الحية المحوّرة عبر الحدود وتتصدى لها</w:t>
      </w:r>
    </w:p>
    <w:p w14:paraId="24846A15" w14:textId="77777777" w:rsidR="00B0316D" w:rsidRPr="007B7E67" w:rsidRDefault="00B0316D" w:rsidP="00B0316D">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يذكّر</w:t>
      </w:r>
      <w:r w:rsidRPr="007B7E67">
        <w:rPr>
          <w:rFonts w:cs="Simplified Arabic"/>
          <w:sz w:val="24"/>
          <w:szCs w:val="24"/>
          <w:rtl/>
        </w:rPr>
        <w:t xml:space="preserve"> </w:t>
      </w:r>
      <w:r w:rsidRPr="007B7E67">
        <w:rPr>
          <w:rFonts w:cs="Simplified Arabic"/>
          <w:i/>
          <w:iCs/>
          <w:sz w:val="24"/>
          <w:szCs w:val="24"/>
          <w:rtl/>
        </w:rPr>
        <w:t>الأطراف</w:t>
      </w:r>
      <w:r w:rsidRPr="007B7E67">
        <w:rPr>
          <w:rFonts w:cs="Simplified Arabic"/>
          <w:sz w:val="24"/>
          <w:szCs w:val="24"/>
          <w:rtl/>
        </w:rPr>
        <w:t xml:space="preserve"> بأن تُبلّغ عن حالات النقل غير القانوني وغير المقصود عبر الحدود من خلال غرفة تبادل معلومات السلامة الأحيائية؛</w:t>
      </w:r>
    </w:p>
    <w:p w14:paraId="54A3A1D6" w14:textId="7B2A7584" w:rsidR="00B0316D" w:rsidRPr="007B7E67" w:rsidRDefault="00B0316D" w:rsidP="00EE3AC5">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w:t>
      </w:r>
      <w:r w:rsidRPr="007B7E67">
        <w:rPr>
          <w:rFonts w:cs="Simplified Arabic" w:hint="cs"/>
          <w:sz w:val="24"/>
          <w:szCs w:val="24"/>
          <w:rtl/>
        </w:rPr>
        <w:t xml:space="preserve"> </w:t>
      </w:r>
      <w:r w:rsidRPr="007B7E67">
        <w:rPr>
          <w:rFonts w:cs="Simplified Arabic"/>
          <w:sz w:val="24"/>
          <w:szCs w:val="24"/>
          <w:rtl/>
        </w:rPr>
        <w:t xml:space="preserve">لتنمية القدرات في مجال منع النقل غير القانوني وغير المقصود للكائنات الحية المحوَّرة عبر الحدود والتصدي له، مع التركيز بوجه خاص على مواجهة التحديات المتصلة بمحدودية قدرات الكشف المختبري وعدم كفاية المعدات المختبرية </w:t>
      </w:r>
      <w:r w:rsidRPr="007B7E67">
        <w:rPr>
          <w:rFonts w:cs="Simplified Arabic" w:hint="cs"/>
          <w:sz w:val="24"/>
          <w:szCs w:val="24"/>
          <w:rtl/>
        </w:rPr>
        <w:t xml:space="preserve">والبنى التحتية </w:t>
      </w:r>
      <w:r w:rsidRPr="007B7E67">
        <w:rPr>
          <w:rFonts w:cs="Simplified Arabic"/>
          <w:sz w:val="24"/>
          <w:szCs w:val="24"/>
          <w:rtl/>
        </w:rPr>
        <w:t>و</w:t>
      </w:r>
      <w:r w:rsidRPr="007B7E67">
        <w:rPr>
          <w:rFonts w:cs="Simplified Arabic" w:hint="cs"/>
          <w:sz w:val="24"/>
          <w:szCs w:val="24"/>
          <w:rtl/>
        </w:rPr>
        <w:t xml:space="preserve">عدم كفاية تدريب </w:t>
      </w:r>
      <w:r w:rsidRPr="007B7E67">
        <w:rPr>
          <w:rFonts w:cs="Simplified Arabic"/>
          <w:sz w:val="24"/>
          <w:szCs w:val="24"/>
          <w:rtl/>
        </w:rPr>
        <w:t>الموظفين والحدود التي يسهل اختراقها والثغرات المؤسسية والتنظيمية؛</w:t>
      </w:r>
    </w:p>
    <w:p w14:paraId="5AF70061" w14:textId="50D6633A" w:rsidR="00EE3AC5" w:rsidRPr="007B7E67" w:rsidRDefault="00EE3AC5" w:rsidP="00EE3AC5">
      <w:pPr>
        <w:pStyle w:val="CBDH3"/>
        <w:bidi/>
        <w:ind w:firstLine="0"/>
        <w:rPr>
          <w:b w:val="0"/>
          <w:bCs/>
          <w:i/>
          <w:iCs/>
          <w:sz w:val="24"/>
          <w:szCs w:val="24"/>
          <w:rtl/>
        </w:rPr>
      </w:pPr>
      <w:r w:rsidRPr="007B7E67">
        <w:rPr>
          <w:rFonts w:cs="Simplified Arabic"/>
          <w:i/>
          <w:iCs/>
          <w:sz w:val="24"/>
          <w:szCs w:val="24"/>
          <w:rtl/>
        </w:rPr>
        <w:t>الغاية ألف-7</w:t>
      </w:r>
      <w:r w:rsidRPr="007B7E67">
        <w:rPr>
          <w:rFonts w:cs="Simplified Arabic"/>
          <w:sz w:val="24"/>
          <w:szCs w:val="24"/>
          <w:rtl/>
        </w:rPr>
        <w:t xml:space="preserve"> </w:t>
      </w:r>
      <w:r w:rsidRPr="007B7E67">
        <w:rPr>
          <w:rFonts w:cs="Simplified Arabic"/>
          <w:i/>
          <w:iCs/>
          <w:sz w:val="24"/>
          <w:szCs w:val="24"/>
          <w:rtl/>
        </w:rPr>
        <w:t>تمتلك الأطراف تدابير قائمة للوفاء بمتطلبات مناولة الكائنات الحية المحوّرة ونقلها وتعبئتها وتحديد هويتها بموجب المادة 18 م</w:t>
      </w:r>
      <w:r w:rsidRPr="007B7E67">
        <w:rPr>
          <w:rFonts w:cs="Simplified Arabic" w:hint="cs"/>
          <w:i/>
          <w:iCs/>
          <w:sz w:val="24"/>
          <w:szCs w:val="24"/>
          <w:rtl/>
        </w:rPr>
        <w:t xml:space="preserve">ن </w:t>
      </w:r>
      <w:r w:rsidRPr="007B7E67">
        <w:rPr>
          <w:rFonts w:cs="Simplified Arabic"/>
          <w:i/>
          <w:iCs/>
          <w:sz w:val="24"/>
          <w:szCs w:val="24"/>
          <w:rtl/>
        </w:rPr>
        <w:t>بروتوكول قرطاجنة</w:t>
      </w:r>
    </w:p>
    <w:p w14:paraId="3725BF99" w14:textId="77777777" w:rsidR="00EE3AC5" w:rsidRPr="007B7E67" w:rsidRDefault="00EE3AC5" w:rsidP="00EE3AC5">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napToGrid w:val="0"/>
          <w:kern w:val="22"/>
          <w:sz w:val="24"/>
          <w:szCs w:val="24"/>
        </w:rPr>
      </w:pPr>
      <w:r w:rsidRPr="007B7E67">
        <w:rPr>
          <w:rFonts w:cs="Simplified Arabic"/>
          <w:i/>
          <w:iCs/>
          <w:sz w:val="24"/>
          <w:szCs w:val="24"/>
          <w:rtl/>
        </w:rPr>
        <w:t>يشجع</w:t>
      </w:r>
      <w:r w:rsidRPr="007B7E67">
        <w:rPr>
          <w:rFonts w:cs="Simplified Arabic"/>
          <w:sz w:val="24"/>
          <w:szCs w:val="24"/>
          <w:rtl/>
        </w:rPr>
        <w:t xml:space="preserve"> الأطراف على تيسير التعاون والتنسيق الشاملين لعدة قطاعات فيما بين السلطات الوطنية المختصة بالسلامة الأحيائية وسلطات الجمارك وسائر الهيئات الحكومية </w:t>
      </w:r>
      <w:r w:rsidRPr="007B7E67">
        <w:rPr>
          <w:rFonts w:cs="Simplified Arabic" w:hint="cs"/>
          <w:sz w:val="24"/>
          <w:szCs w:val="24"/>
          <w:rtl/>
        </w:rPr>
        <w:t>المعنية</w:t>
      </w:r>
      <w:r w:rsidRPr="007B7E67">
        <w:rPr>
          <w:rFonts w:cs="Simplified Arabic"/>
          <w:sz w:val="24"/>
          <w:szCs w:val="24"/>
          <w:rtl/>
        </w:rPr>
        <w:t>، من أجل تعزيز القدرة على مناولة الكائنات الحية المحوَّرة ونقلها وتعبئتها وتحديد هويتها؛</w:t>
      </w:r>
    </w:p>
    <w:p w14:paraId="7838D3E4" w14:textId="64A196DF" w:rsidR="00EE3AC5" w:rsidRPr="007B7E67" w:rsidRDefault="00EE3AC5" w:rsidP="001412C1">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napToGrid w:val="0"/>
          <w:kern w:val="22"/>
          <w:sz w:val="24"/>
          <w:szCs w:val="24"/>
          <w:rtl/>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w:t>
      </w:r>
      <w:r w:rsidRPr="007B7E67">
        <w:rPr>
          <w:rFonts w:cs="Simplified Arabic" w:hint="cs"/>
          <w:sz w:val="24"/>
          <w:szCs w:val="24"/>
          <w:rtl/>
        </w:rPr>
        <w:t xml:space="preserve"> </w:t>
      </w:r>
      <w:r w:rsidRPr="007B7E67">
        <w:rPr>
          <w:rFonts w:cs="Simplified Arabic"/>
          <w:sz w:val="24"/>
          <w:szCs w:val="24"/>
          <w:rtl/>
        </w:rPr>
        <w:t xml:space="preserve">لتنمية القدرات </w:t>
      </w:r>
      <w:r w:rsidRPr="007B7E67">
        <w:rPr>
          <w:rFonts w:cs="Simplified Arabic" w:hint="cs"/>
          <w:sz w:val="24"/>
          <w:szCs w:val="24"/>
          <w:rtl/>
        </w:rPr>
        <w:t>اللازمة</w:t>
      </w:r>
      <w:r w:rsidRPr="007B7E67">
        <w:rPr>
          <w:rFonts w:cs="Simplified Arabic"/>
          <w:sz w:val="24"/>
          <w:szCs w:val="24"/>
          <w:rtl/>
        </w:rPr>
        <w:t xml:space="preserve"> </w:t>
      </w:r>
      <w:r w:rsidRPr="007B7E67">
        <w:rPr>
          <w:rFonts w:cs="Simplified Arabic" w:hint="cs"/>
          <w:sz w:val="24"/>
          <w:szCs w:val="24"/>
          <w:rtl/>
        </w:rPr>
        <w:t>ل</w:t>
      </w:r>
      <w:r w:rsidRPr="007B7E67">
        <w:rPr>
          <w:rFonts w:cs="Simplified Arabic"/>
          <w:sz w:val="24"/>
          <w:szCs w:val="24"/>
          <w:rtl/>
        </w:rPr>
        <w:t xml:space="preserve">لوفاء بمتطلبات مناولة الكائنات الحية المحوَّرة وتعبئتها وتحديد هويتها، مع التركيز بوجه خاص على مواجهة التحديات المتصلة بما يلي: تفعيل الأطر القانونية؛ وتدريب موظفي الجمارك؛ والوصول إلى المرافق والمعدات والموارد الكافية للكشف عن الكائنات الحية المحوَّرة وتحديد هويتها، بما في ذلك من خلال نقل التكنولوجيا وتعزيز الدعم </w:t>
      </w:r>
      <w:r w:rsidRPr="007B7E67">
        <w:rPr>
          <w:rFonts w:cs="Simplified Arabic" w:hint="cs"/>
          <w:sz w:val="24"/>
          <w:szCs w:val="24"/>
          <w:rtl/>
        </w:rPr>
        <w:t>التقني</w:t>
      </w:r>
      <w:r w:rsidRPr="007B7E67">
        <w:rPr>
          <w:rFonts w:cs="Simplified Arabic"/>
          <w:sz w:val="24"/>
          <w:szCs w:val="24"/>
          <w:rtl/>
        </w:rPr>
        <w:t xml:space="preserve"> على المستوى الوطني؛</w:t>
      </w:r>
    </w:p>
    <w:p w14:paraId="4993C55E" w14:textId="45077E71" w:rsidR="00D318AB" w:rsidRPr="007B7E67" w:rsidRDefault="00D318AB" w:rsidP="00D318AB">
      <w:pPr>
        <w:pStyle w:val="CBDH3"/>
        <w:tabs>
          <w:tab w:val="clear" w:pos="567"/>
        </w:tabs>
        <w:bidi/>
        <w:ind w:firstLine="0"/>
        <w:rPr>
          <w:b w:val="0"/>
          <w:bCs/>
          <w:i/>
          <w:iCs/>
          <w:snapToGrid w:val="0"/>
          <w:sz w:val="24"/>
          <w:szCs w:val="24"/>
          <w:rtl/>
        </w:rPr>
      </w:pPr>
      <w:r w:rsidRPr="007B7E67">
        <w:rPr>
          <w:rFonts w:cs="Simplified Arabic"/>
          <w:i/>
          <w:iCs/>
          <w:sz w:val="24"/>
          <w:szCs w:val="24"/>
          <w:rtl/>
        </w:rPr>
        <w:t>الغاية ألف-8: تكون الأطراف قادرة على الكشف عن الكائنات الحية المحوَّرة وتحديد هويتها</w:t>
      </w:r>
    </w:p>
    <w:p w14:paraId="6B36D669" w14:textId="77777777" w:rsidR="00D318AB" w:rsidRPr="007B7E67" w:rsidRDefault="00D318AB" w:rsidP="00D318AB">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 لبناء القدرات </w:t>
      </w:r>
      <w:r w:rsidRPr="007B7E67">
        <w:rPr>
          <w:rFonts w:cs="Simplified Arabic" w:hint="cs"/>
          <w:sz w:val="24"/>
          <w:szCs w:val="24"/>
          <w:rtl/>
        </w:rPr>
        <w:t>وتنميتها</w:t>
      </w:r>
      <w:r w:rsidRPr="007B7E67">
        <w:rPr>
          <w:rFonts w:cs="Simplified Arabic"/>
          <w:sz w:val="24"/>
          <w:szCs w:val="24"/>
          <w:rtl/>
        </w:rPr>
        <w:t xml:space="preserve"> في </w:t>
      </w:r>
      <w:r w:rsidRPr="007B7E67">
        <w:rPr>
          <w:rFonts w:cs="Simplified Arabic" w:hint="cs"/>
          <w:sz w:val="24"/>
          <w:szCs w:val="24"/>
          <w:rtl/>
        </w:rPr>
        <w:t>مجالي</w:t>
      </w:r>
      <w:r w:rsidRPr="007B7E67">
        <w:rPr>
          <w:rFonts w:cs="Simplified Arabic"/>
          <w:sz w:val="24"/>
          <w:szCs w:val="24"/>
          <w:rtl/>
        </w:rPr>
        <w:t xml:space="preserve"> الكشف عن الكائنات الحية المحوَّرة وتحديد هويتها، مع التركيز </w:t>
      </w:r>
      <w:r w:rsidRPr="007B7E67">
        <w:rPr>
          <w:rFonts w:cs="Simplified Arabic" w:hint="cs"/>
          <w:sz w:val="24"/>
          <w:szCs w:val="24"/>
          <w:rtl/>
        </w:rPr>
        <w:t>بوجه</w:t>
      </w:r>
      <w:r w:rsidRPr="007B7E67">
        <w:rPr>
          <w:rFonts w:cs="Simplified Arabic"/>
          <w:sz w:val="24"/>
          <w:szCs w:val="24"/>
          <w:rtl/>
        </w:rPr>
        <w:t xml:space="preserve"> خاص على معالجة التحديات المتعلقة بمحدودية الوصول إلى المختبرات المعتمدة، والمواد المرجعية المعتمدة، وخاصة بالنسبة للكائنات الحية المحوَّرة</w:t>
      </w:r>
      <w:r w:rsidRPr="007B7E67">
        <w:rPr>
          <w:rFonts w:cs="Simplified Arabic" w:hint="cs"/>
          <w:sz w:val="24"/>
          <w:szCs w:val="24"/>
          <w:rtl/>
        </w:rPr>
        <w:t xml:space="preserve"> </w:t>
      </w:r>
      <w:r w:rsidRPr="007B7E67">
        <w:rPr>
          <w:rFonts w:cs="Simplified Arabic"/>
          <w:sz w:val="24"/>
          <w:szCs w:val="24"/>
          <w:rtl/>
        </w:rPr>
        <w:t>التي تم تسويقها حديثا، وطرائق الكشف المعتمدة والمعدات الكافية والموارد المالية المستدامة والموظفين المدرَّبين الكافين؛</w:t>
      </w:r>
    </w:p>
    <w:p w14:paraId="5FC6DDC6" w14:textId="6614EB2F" w:rsidR="00D318AB" w:rsidRPr="007B7E67" w:rsidRDefault="00D318AB" w:rsidP="00D318AB">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يدعو</w:t>
      </w:r>
      <w:r w:rsidRPr="007B7E67">
        <w:rPr>
          <w:rFonts w:cs="Simplified Arabic"/>
          <w:sz w:val="24"/>
          <w:szCs w:val="24"/>
          <w:rtl/>
        </w:rPr>
        <w:t xml:space="preserve"> إلى تعزيز نقل التكنولوجيا والتعاون التقني لتقوية القدرات الوطنية والإقليمية للكشف عن الكائنات الحية المحوَّرة وتحديد هويتها</w:t>
      </w:r>
      <w:r w:rsidRPr="007B7E67">
        <w:rPr>
          <w:rFonts w:cs="Simplified Arabic" w:hint="cs"/>
          <w:sz w:val="24"/>
          <w:szCs w:val="24"/>
          <w:rtl/>
        </w:rPr>
        <w:t xml:space="preserve"> </w:t>
      </w:r>
      <w:r w:rsidRPr="007B7E67">
        <w:rPr>
          <w:rFonts w:cs="Simplified Arabic"/>
          <w:sz w:val="24"/>
          <w:szCs w:val="24"/>
          <w:rtl/>
        </w:rPr>
        <w:t>ورصدها؛</w:t>
      </w:r>
    </w:p>
    <w:p w14:paraId="0F85E0C6" w14:textId="1E0CBC56" w:rsidR="004465B4" w:rsidRPr="007B7E67" w:rsidRDefault="004465B4" w:rsidP="004465B4">
      <w:pPr>
        <w:pStyle w:val="CBDH3"/>
        <w:tabs>
          <w:tab w:val="clear" w:pos="567"/>
          <w:tab w:val="left" w:pos="630"/>
        </w:tabs>
        <w:bidi/>
        <w:ind w:firstLine="0"/>
        <w:rPr>
          <w:b w:val="0"/>
          <w:bCs/>
          <w:i/>
          <w:iCs/>
          <w:sz w:val="24"/>
          <w:szCs w:val="24"/>
          <w:rtl/>
        </w:rPr>
      </w:pPr>
      <w:r w:rsidRPr="007B7E67">
        <w:rPr>
          <w:rFonts w:cs="Simplified Arabic"/>
          <w:i/>
          <w:iCs/>
          <w:sz w:val="24"/>
          <w:szCs w:val="24"/>
          <w:rtl/>
        </w:rPr>
        <w:t>الغاية ألف-9</w:t>
      </w:r>
      <w:r w:rsidRPr="007B7E67">
        <w:rPr>
          <w:rFonts w:eastAsia="Times New Roman" w:cs="Simplified Arabic"/>
          <w:sz w:val="24"/>
          <w:szCs w:val="24"/>
          <w:rtl/>
          <w:lang w:val="en-US" w:eastAsia="en-CA"/>
        </w:rPr>
        <w:t xml:space="preserve"> </w:t>
      </w:r>
      <w:r w:rsidRPr="007B7E67">
        <w:rPr>
          <w:rFonts w:cs="Simplified Arabic"/>
          <w:i/>
          <w:iCs/>
          <w:sz w:val="24"/>
          <w:szCs w:val="24"/>
          <w:rtl/>
        </w:rPr>
        <w:t>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 بروتوكول قرطاجنة</w:t>
      </w:r>
    </w:p>
    <w:p w14:paraId="0231C68E" w14:textId="7C9C654B" w:rsidR="00797193" w:rsidRPr="007B7E67" w:rsidRDefault="00797193" w:rsidP="00797193">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يقر</w:t>
      </w:r>
      <w:r w:rsidRPr="007B7E67">
        <w:rPr>
          <w:rFonts w:cs="Simplified Arabic"/>
          <w:sz w:val="24"/>
          <w:szCs w:val="24"/>
          <w:rtl/>
        </w:rPr>
        <w:t xml:space="preserve"> بأن الأطر التنظيمية التي تتيح مراعاة الجوانب الاجتماعية والاقتصادية، فضلا عن تقييم الآثار الاجتماعية والاقتصادية، لا تزال تشكل تحديات للأطراف التي تختار مراعاة الاعتبارات الاجتماعية والاقتصادية عند اتخاذ القرارات بشأن استيراد الكائنات الحية المحوَّرة، وفقا </w:t>
      </w:r>
      <w:r w:rsidR="00A0216E">
        <w:rPr>
          <w:rFonts w:cs="Simplified Arabic" w:hint="cs"/>
          <w:sz w:val="24"/>
          <w:szCs w:val="24"/>
          <w:rtl/>
        </w:rPr>
        <w:t>للفقرة 1 من ا</w:t>
      </w:r>
      <w:r w:rsidRPr="007B7E67">
        <w:rPr>
          <w:rFonts w:cs="Simplified Arabic"/>
          <w:sz w:val="24"/>
          <w:szCs w:val="24"/>
          <w:rtl/>
        </w:rPr>
        <w:t xml:space="preserve">لمادة 26، من بروتوكول </w:t>
      </w:r>
      <w:r w:rsidRPr="007B7E67">
        <w:rPr>
          <w:rFonts w:cs="Simplified Arabic" w:hint="cs"/>
          <w:sz w:val="24"/>
          <w:szCs w:val="24"/>
          <w:rtl/>
        </w:rPr>
        <w:t>قرطاجنة</w:t>
      </w:r>
      <w:r w:rsidRPr="007B7E67">
        <w:rPr>
          <w:rFonts w:cs="Simplified Arabic"/>
          <w:sz w:val="24"/>
          <w:szCs w:val="24"/>
          <w:rtl/>
        </w:rPr>
        <w:t>؛</w:t>
      </w:r>
    </w:p>
    <w:p w14:paraId="041A5B6B" w14:textId="5F4E3736" w:rsidR="00797193" w:rsidRPr="007B7E67" w:rsidRDefault="00797193" w:rsidP="00797193">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يشجع</w:t>
      </w:r>
      <w:r w:rsidRPr="007B7E67">
        <w:rPr>
          <w:rFonts w:cs="Simplified Arabic"/>
          <w:sz w:val="24"/>
          <w:szCs w:val="24"/>
          <w:rtl/>
        </w:rPr>
        <w:t xml:space="preserve"> الأطراف، وفقا </w:t>
      </w:r>
      <w:r w:rsidR="004B29AE">
        <w:rPr>
          <w:rFonts w:cs="Simplified Arabic" w:hint="cs"/>
          <w:sz w:val="24"/>
          <w:szCs w:val="24"/>
          <w:rtl/>
        </w:rPr>
        <w:t>ل</w:t>
      </w:r>
      <w:r w:rsidR="004B29AE" w:rsidRPr="007B7E67">
        <w:rPr>
          <w:rFonts w:cs="Simplified Arabic"/>
          <w:sz w:val="24"/>
          <w:szCs w:val="24"/>
          <w:rtl/>
        </w:rPr>
        <w:t>لفقرة 2</w:t>
      </w:r>
      <w:r w:rsidR="004B29AE">
        <w:rPr>
          <w:rFonts w:cs="Simplified Arabic" w:hint="cs"/>
          <w:sz w:val="24"/>
          <w:szCs w:val="24"/>
          <w:rtl/>
        </w:rPr>
        <w:t xml:space="preserve"> من ا</w:t>
      </w:r>
      <w:r w:rsidRPr="007B7E67">
        <w:rPr>
          <w:rFonts w:cs="Simplified Arabic"/>
          <w:sz w:val="24"/>
          <w:szCs w:val="24"/>
          <w:rtl/>
        </w:rPr>
        <w:t xml:space="preserve">لمادة 26، من بروتوكول </w:t>
      </w:r>
      <w:r w:rsidRPr="007B7E67">
        <w:rPr>
          <w:rFonts w:cs="Simplified Arabic" w:hint="cs"/>
          <w:sz w:val="24"/>
          <w:szCs w:val="24"/>
          <w:rtl/>
        </w:rPr>
        <w:t>قرطاجنة</w:t>
      </w:r>
      <w:r w:rsidRPr="007B7E67">
        <w:rPr>
          <w:rFonts w:cs="Simplified Arabic"/>
          <w:sz w:val="24"/>
          <w:szCs w:val="24"/>
          <w:rtl/>
        </w:rPr>
        <w:t>، على التعاون في مجال البحوث وتبادل المعلومات بشأن أي آثار اجتماعية واقتصادية للكائنات الحية المحوَّرة، وخاصة على الشعوب الأصلية والمجتمعات المحلية، ومن بين أمور أخرى، سبل عيشهم، ونظمهم الغذائية، وممارساتهم الزراعية التقليدية، وثراءهم البيولوجي والثقافي؛</w:t>
      </w:r>
    </w:p>
    <w:p w14:paraId="7BD99922" w14:textId="65D4AC47" w:rsidR="00797193" w:rsidRPr="007B7E67" w:rsidRDefault="00797193" w:rsidP="00797193">
      <w:pPr>
        <w:pStyle w:val="CBDH3"/>
        <w:tabs>
          <w:tab w:val="clear" w:pos="567"/>
        </w:tabs>
        <w:bidi/>
        <w:ind w:firstLine="0"/>
        <w:rPr>
          <w:b w:val="0"/>
          <w:bCs/>
          <w:i/>
          <w:iCs/>
          <w:sz w:val="24"/>
          <w:szCs w:val="24"/>
          <w:rtl/>
        </w:rPr>
      </w:pPr>
      <w:r w:rsidRPr="007B7E67">
        <w:rPr>
          <w:rFonts w:cs="Simplified Arabic"/>
          <w:i/>
          <w:iCs/>
          <w:sz w:val="24"/>
          <w:szCs w:val="24"/>
          <w:rtl/>
        </w:rPr>
        <w:lastRenderedPageBreak/>
        <w:t>الغاية ألف-10: تصبح الأطراف في بروتوكول قرطاجنة أطرافا في بروتوكول ناغويا - كوالالمبور التكميلي بشأن المسؤولية والجبر التعويضي، وتكون لديها تدابير قائمة للوفاء بالتزاماتها بموجب البروتوكول التكميلي</w:t>
      </w:r>
    </w:p>
    <w:p w14:paraId="558722B2" w14:textId="77777777" w:rsidR="00797193" w:rsidRPr="007B7E67" w:rsidRDefault="00797193" w:rsidP="00797193">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في بروتوكول قرطاجنة على الانضمام إلى بروتوكول ناغويا - كوالالمبور التكميلي بشأن المسؤولية والجبر التعويضي الملحق ببروتوكول قرطاجنة أو التصديق عليه أو قبوله أو </w:t>
      </w:r>
      <w:r w:rsidRPr="007B7E67">
        <w:rPr>
          <w:rFonts w:cs="Simplified Arabic" w:hint="cs"/>
          <w:sz w:val="24"/>
          <w:szCs w:val="24"/>
          <w:rtl/>
        </w:rPr>
        <w:t>اعتماده</w:t>
      </w:r>
      <w:r w:rsidRPr="007B7E67">
        <w:rPr>
          <w:rFonts w:cs="Simplified Arabic"/>
          <w:sz w:val="24"/>
          <w:szCs w:val="24"/>
          <w:rtl/>
        </w:rPr>
        <w:t>، حسب الاقتضاء؛</w:t>
      </w:r>
      <w:r w:rsidRPr="007B7E67">
        <w:rPr>
          <w:rStyle w:val="FootnoteReference"/>
          <w:rFonts w:cs="Simplified Arabic"/>
          <w:sz w:val="24"/>
          <w:szCs w:val="24"/>
        </w:rPr>
        <w:footnoteReference w:id="8"/>
      </w:r>
    </w:p>
    <w:p w14:paraId="74ED7AA6" w14:textId="3D1CEE58" w:rsidR="00797193" w:rsidRPr="007B7E67" w:rsidRDefault="00797193" w:rsidP="000C7625">
      <w:pPr>
        <w:pStyle w:val="ListParagraph"/>
        <w:numPr>
          <w:ilvl w:val="0"/>
          <w:numId w:val="24"/>
        </w:numPr>
        <w:tabs>
          <w:tab w:val="clear" w:pos="567"/>
          <w:tab w:val="clear" w:pos="1134"/>
          <w:tab w:val="clear" w:pos="1701"/>
          <w:tab w:val="clear" w:pos="2268"/>
          <w:tab w:val="right" w:pos="1620"/>
        </w:tabs>
        <w:bidi/>
        <w:spacing w:after="120" w:line="216" w:lineRule="auto"/>
        <w:ind w:left="540" w:firstLine="540"/>
        <w:contextualSpacing w:val="0"/>
        <w:rPr>
          <w:rFonts w:cs="Simplified Arabic"/>
          <w:sz w:val="24"/>
          <w:szCs w:val="24"/>
          <w:rtl/>
        </w:rPr>
      </w:pPr>
      <w:r w:rsidRPr="007B7E67">
        <w:rPr>
          <w:rFonts w:cs="Simplified Arabic"/>
          <w:i/>
          <w:iCs/>
          <w:sz w:val="24"/>
          <w:szCs w:val="24"/>
          <w:rtl/>
        </w:rPr>
        <w:t>يطلب</w:t>
      </w:r>
      <w:r w:rsidRPr="007B7E67">
        <w:rPr>
          <w:rFonts w:cs="Simplified Arabic"/>
          <w:sz w:val="24"/>
          <w:szCs w:val="24"/>
          <w:rtl/>
        </w:rPr>
        <w:t xml:space="preserve"> إلى الأمينة التنفيذية</w:t>
      </w:r>
      <w:r w:rsidRPr="007B7E67">
        <w:rPr>
          <w:rFonts w:cs="Simplified Arabic" w:hint="cs"/>
          <w:sz w:val="24"/>
          <w:szCs w:val="24"/>
          <w:rtl/>
        </w:rPr>
        <w:t>، رهنا بتوافر الموارد،</w:t>
      </w:r>
      <w:r w:rsidRPr="007B7E67">
        <w:rPr>
          <w:rFonts w:cs="Simplified Arabic"/>
          <w:sz w:val="24"/>
          <w:szCs w:val="24"/>
          <w:rtl/>
        </w:rPr>
        <w:t xml:space="preserve"> أن تنشر المعلومات المتعلقة بالبروتوكول التكميلي بشأن المسؤولية والجبر التعويضي وأن تعزّز أنشطة التوعية وإذكاء الوعي به فيما بين الأطراف والشعوب الأصلية والمجتمعات المحلية وأصحاب المصلحة المعنيين</w:t>
      </w:r>
      <w:r w:rsidRPr="007B7E67">
        <w:rPr>
          <w:rFonts w:cs="Simplified Arabic" w:hint="cs"/>
          <w:sz w:val="24"/>
          <w:szCs w:val="24"/>
          <w:rtl/>
        </w:rPr>
        <w:t xml:space="preserve">، </w:t>
      </w:r>
      <w:r w:rsidRPr="007B7E67">
        <w:rPr>
          <w:rFonts w:cs="Simplified Arabic"/>
          <w:sz w:val="24"/>
          <w:szCs w:val="24"/>
          <w:rtl/>
        </w:rPr>
        <w:t>باستخدام لغات الشعوب الأصلية والمجتمعات المحلية حيثما أمكن ذلك؛</w:t>
      </w:r>
    </w:p>
    <w:p w14:paraId="2C10CC19" w14:textId="1B729D3F" w:rsidR="00AF611B" w:rsidRPr="007B7E67" w:rsidRDefault="00AF611B" w:rsidP="00AF611B">
      <w:pPr>
        <w:pStyle w:val="CBDH3"/>
        <w:tabs>
          <w:tab w:val="clear" w:pos="567"/>
        </w:tabs>
        <w:bidi/>
        <w:ind w:firstLine="0"/>
        <w:rPr>
          <w:b w:val="0"/>
          <w:bCs/>
          <w:i/>
          <w:iCs/>
          <w:sz w:val="24"/>
          <w:szCs w:val="24"/>
          <w:rtl/>
        </w:rPr>
      </w:pPr>
      <w:r w:rsidRPr="007B7E67">
        <w:rPr>
          <w:rFonts w:cs="Simplified Arabic"/>
          <w:i/>
          <w:iCs/>
          <w:sz w:val="24"/>
          <w:szCs w:val="24"/>
          <w:rtl/>
        </w:rPr>
        <w:t>الغاية باء-1: تشارك الأطراف في أنشطة بناء القدرات</w:t>
      </w:r>
    </w:p>
    <w:p w14:paraId="2CEEEE5D"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الأطراف والمنظمات ذات الصلة إلى تيسير بناء القدرات </w:t>
      </w:r>
      <w:r w:rsidRPr="007B7E67">
        <w:rPr>
          <w:rFonts w:cs="Simplified Arabic" w:hint="cs"/>
          <w:sz w:val="24"/>
          <w:szCs w:val="24"/>
          <w:rtl/>
        </w:rPr>
        <w:t>تنميتها</w:t>
      </w:r>
      <w:r w:rsidRPr="007B7E67">
        <w:rPr>
          <w:rFonts w:cs="Simplified Arabic"/>
          <w:sz w:val="24"/>
          <w:szCs w:val="24"/>
          <w:rtl/>
        </w:rPr>
        <w:t xml:space="preserve">، مع مراعاة الاحتياجات والأولويات المحددة وطنيا ونتائج التقييم </w:t>
      </w:r>
      <w:r w:rsidRPr="007B7E67">
        <w:rPr>
          <w:rFonts w:cs="Simplified Arabic" w:hint="cs"/>
          <w:sz w:val="24"/>
          <w:szCs w:val="24"/>
          <w:rtl/>
        </w:rPr>
        <w:t>والاستعراض</w:t>
      </w:r>
      <w:r w:rsidRPr="007B7E67">
        <w:rPr>
          <w:rFonts w:cs="Simplified Arabic"/>
          <w:sz w:val="24"/>
          <w:szCs w:val="24"/>
          <w:rtl/>
        </w:rPr>
        <w:t xml:space="preserve"> الخامس لفعالية بروتوكول قرطاجنة </w:t>
      </w:r>
      <w:r w:rsidRPr="007B7E67">
        <w:rPr>
          <w:rFonts w:cs="Simplified Arabic" w:hint="cs"/>
          <w:sz w:val="24"/>
          <w:szCs w:val="24"/>
          <w:rtl/>
        </w:rPr>
        <w:t xml:space="preserve">وتقييم منتصف المدة </w:t>
      </w:r>
      <w:r w:rsidRPr="007B7E67">
        <w:rPr>
          <w:rFonts w:cs="Simplified Arabic"/>
          <w:sz w:val="24"/>
          <w:szCs w:val="24"/>
          <w:rtl/>
        </w:rPr>
        <w:t>لخطة التنفيذ وخطة عمل بناء القدرات، في المجالات التي لا تزال فيها الحاجة إلى القدرات هي الأشد إلحاحا، وهي</w:t>
      </w:r>
      <w:r w:rsidRPr="007B7E67">
        <w:rPr>
          <w:rFonts w:cs="Simplified Arabic" w:hint="cs"/>
          <w:sz w:val="24"/>
          <w:szCs w:val="24"/>
          <w:rtl/>
        </w:rPr>
        <w:t>:</w:t>
      </w:r>
    </w:p>
    <w:p w14:paraId="653B3B80"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hint="cs"/>
          <w:sz w:val="24"/>
          <w:szCs w:val="24"/>
          <w:rtl/>
          <w:lang w:val="en-US"/>
        </w:rPr>
        <w:t>تقييم</w:t>
      </w:r>
      <w:r w:rsidRPr="007B7E67">
        <w:rPr>
          <w:rFonts w:cs="Simplified Arabic" w:hint="cs"/>
          <w:sz w:val="24"/>
          <w:szCs w:val="24"/>
          <w:rtl/>
        </w:rPr>
        <w:t xml:space="preserve"> المخاطر وإدارتها وسائر الخبرات العلمية والتقنية؛</w:t>
      </w:r>
    </w:p>
    <w:p w14:paraId="2C6695E9"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sz w:val="24"/>
          <w:szCs w:val="24"/>
          <w:rtl/>
        </w:rPr>
        <w:t xml:space="preserve">أخذ العينات </w:t>
      </w:r>
      <w:r w:rsidRPr="007B7E67">
        <w:rPr>
          <w:rFonts w:cs="Simplified Arabic"/>
          <w:sz w:val="24"/>
          <w:szCs w:val="24"/>
          <w:rtl/>
          <w:lang w:val="en-US"/>
        </w:rPr>
        <w:t>والكشف</w:t>
      </w:r>
      <w:r w:rsidRPr="007B7E67">
        <w:rPr>
          <w:rFonts w:cs="Simplified Arabic"/>
          <w:sz w:val="24"/>
          <w:szCs w:val="24"/>
          <w:rtl/>
        </w:rPr>
        <w:t xml:space="preserve"> وتحديد الهوية؛</w:t>
      </w:r>
    </w:p>
    <w:p w14:paraId="7691E182"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sz w:val="24"/>
          <w:szCs w:val="24"/>
          <w:rtl/>
        </w:rPr>
        <w:t xml:space="preserve">القدرات </w:t>
      </w:r>
      <w:r w:rsidRPr="007B7E67">
        <w:rPr>
          <w:rFonts w:cs="Simplified Arabic"/>
          <w:sz w:val="24"/>
          <w:szCs w:val="24"/>
          <w:rtl/>
          <w:lang w:val="en-US"/>
        </w:rPr>
        <w:t>المؤسسية</w:t>
      </w:r>
      <w:r w:rsidRPr="007B7E67">
        <w:rPr>
          <w:rFonts w:cs="Simplified Arabic"/>
          <w:sz w:val="24"/>
          <w:szCs w:val="24"/>
          <w:rtl/>
        </w:rPr>
        <w:t xml:space="preserve"> والموارد البشرية؛</w:t>
      </w:r>
    </w:p>
    <w:p w14:paraId="55853E92"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sz w:val="24"/>
          <w:szCs w:val="24"/>
          <w:rtl/>
        </w:rPr>
        <w:t xml:space="preserve">التوعية العامة </w:t>
      </w:r>
      <w:r w:rsidRPr="007B7E67">
        <w:rPr>
          <w:rFonts w:cs="Simplified Arabic"/>
          <w:sz w:val="24"/>
          <w:szCs w:val="24"/>
          <w:rtl/>
          <w:lang w:val="en-US"/>
        </w:rPr>
        <w:t>والتثقيف</w:t>
      </w:r>
      <w:r w:rsidRPr="007B7E67">
        <w:rPr>
          <w:rFonts w:cs="Simplified Arabic"/>
          <w:sz w:val="24"/>
          <w:szCs w:val="24"/>
          <w:rtl/>
        </w:rPr>
        <w:t xml:space="preserve"> والمشاركة؛</w:t>
      </w:r>
    </w:p>
    <w:p w14:paraId="73BE5B1A" w14:textId="77777777" w:rsidR="00AF611B" w:rsidRPr="007B7E67" w:rsidRDefault="00AF611B" w:rsidP="00AF611B">
      <w:pPr>
        <w:pStyle w:val="ListParagraph"/>
        <w:numPr>
          <w:ilvl w:val="1"/>
          <w:numId w:val="24"/>
        </w:numPr>
        <w:tabs>
          <w:tab w:val="clear" w:pos="567"/>
          <w:tab w:val="clear" w:pos="1134"/>
          <w:tab w:val="clear" w:pos="1701"/>
          <w:tab w:val="clear" w:pos="2268"/>
          <w:tab w:val="right" w:pos="1620"/>
        </w:tabs>
        <w:bidi/>
        <w:spacing w:after="120"/>
        <w:ind w:left="547" w:firstLine="547"/>
        <w:rPr>
          <w:rFonts w:cs="Simplified Arabic"/>
          <w:sz w:val="24"/>
          <w:szCs w:val="24"/>
        </w:rPr>
      </w:pPr>
      <w:r w:rsidRPr="007B7E67">
        <w:rPr>
          <w:rFonts w:cs="Simplified Arabic" w:hint="cs"/>
          <w:sz w:val="24"/>
          <w:szCs w:val="24"/>
          <w:rtl/>
        </w:rPr>
        <w:t>الرصد والإبلاغ؛</w:t>
      </w:r>
    </w:p>
    <w:p w14:paraId="68B9DC25"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w:t>
      </w:r>
      <w:r w:rsidRPr="007B7E67">
        <w:rPr>
          <w:rFonts w:cs="Simplified Arabic"/>
          <w:i/>
          <w:iCs/>
          <w:sz w:val="24"/>
          <w:szCs w:val="24"/>
          <w:rtl/>
        </w:rPr>
        <w:t>الأطراف</w:t>
      </w:r>
      <w:r w:rsidRPr="007B7E67">
        <w:rPr>
          <w:rFonts w:cs="Simplified Arabic"/>
          <w:sz w:val="24"/>
          <w:szCs w:val="24"/>
          <w:rtl/>
        </w:rPr>
        <w:t xml:space="preserve"> على التعاون فيما بينها في تعزيز القدرات اللازمة لتنفيذ بروتوكول قرطاجنة، بوسائل منها إشراك الشعوب الأصلية والمجتمعات المحلية والنساء والشباب وأصحاب المصلحة المعنيين</w:t>
      </w:r>
      <w:r w:rsidRPr="007B7E67">
        <w:rPr>
          <w:rFonts w:cs="Simplified Arabic" w:hint="cs"/>
          <w:sz w:val="24"/>
          <w:szCs w:val="24"/>
          <w:rtl/>
        </w:rPr>
        <w:t xml:space="preserve">، </w:t>
      </w:r>
      <w:r w:rsidRPr="007B7E67">
        <w:rPr>
          <w:rFonts w:cs="Simplified Arabic"/>
          <w:sz w:val="24"/>
          <w:szCs w:val="24"/>
          <w:rtl/>
        </w:rPr>
        <w:t xml:space="preserve">مع التركيز بشكل خاص على احتياجات </w:t>
      </w:r>
      <w:r w:rsidRPr="007B7E67">
        <w:rPr>
          <w:rFonts w:cs="Simplified Arabic" w:hint="cs"/>
          <w:sz w:val="24"/>
          <w:szCs w:val="24"/>
          <w:rtl/>
        </w:rPr>
        <w:t>البلدان</w:t>
      </w:r>
      <w:r w:rsidRPr="007B7E67">
        <w:rPr>
          <w:rFonts w:cs="Simplified Arabic"/>
          <w:sz w:val="24"/>
          <w:szCs w:val="24"/>
          <w:rtl/>
        </w:rPr>
        <w:t xml:space="preserve"> النامية الأطراف، ولا سيما أقل</w:t>
      </w:r>
      <w:r w:rsidRPr="007B7E67">
        <w:rPr>
          <w:rFonts w:cs="Simplified Arabic" w:hint="cs"/>
          <w:sz w:val="24"/>
          <w:szCs w:val="24"/>
          <w:rtl/>
        </w:rPr>
        <w:t xml:space="preserve"> البلدان</w:t>
      </w:r>
      <w:r w:rsidRPr="007B7E67">
        <w:rPr>
          <w:rFonts w:cs="Simplified Arabic"/>
          <w:sz w:val="24"/>
          <w:szCs w:val="24"/>
          <w:rtl/>
        </w:rPr>
        <w:t xml:space="preserve"> نموا والدول الجزرية الصغيرة النامية من بينها، و</w:t>
      </w:r>
      <w:r w:rsidRPr="007B7E67">
        <w:rPr>
          <w:rFonts w:cs="Simplified Arabic" w:hint="cs"/>
          <w:sz w:val="24"/>
          <w:szCs w:val="24"/>
          <w:rtl/>
        </w:rPr>
        <w:t xml:space="preserve">الأطراف التي تمر </w:t>
      </w:r>
      <w:r w:rsidRPr="007B7E67">
        <w:rPr>
          <w:rFonts w:cs="Simplified Arabic"/>
          <w:sz w:val="24"/>
          <w:szCs w:val="24"/>
          <w:rtl/>
        </w:rPr>
        <w:t>اقتصادات</w:t>
      </w:r>
      <w:r w:rsidRPr="007B7E67">
        <w:rPr>
          <w:rFonts w:cs="Simplified Arabic" w:hint="cs"/>
          <w:sz w:val="24"/>
          <w:szCs w:val="24"/>
          <w:rtl/>
        </w:rPr>
        <w:t>ها بمرحلة</w:t>
      </w:r>
      <w:r w:rsidRPr="007B7E67">
        <w:rPr>
          <w:rFonts w:cs="Simplified Arabic"/>
          <w:sz w:val="24"/>
          <w:szCs w:val="24"/>
          <w:rtl/>
        </w:rPr>
        <w:t xml:space="preserve"> انتقالية؛</w:t>
      </w:r>
    </w:p>
    <w:p w14:paraId="3D3F6044" w14:textId="77777777" w:rsidR="00AF611B" w:rsidRPr="00E01214"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3"/>
          <w:szCs w:val="23"/>
        </w:rPr>
      </w:pPr>
      <w:r w:rsidRPr="00E01214">
        <w:rPr>
          <w:rFonts w:cs="Simplified Arabic"/>
          <w:i/>
          <w:iCs/>
          <w:sz w:val="23"/>
          <w:szCs w:val="23"/>
          <w:rtl/>
        </w:rPr>
        <w:t>يدعو</w:t>
      </w:r>
      <w:r w:rsidRPr="00E01214">
        <w:rPr>
          <w:rFonts w:cs="Simplified Arabic"/>
          <w:sz w:val="23"/>
          <w:szCs w:val="23"/>
          <w:rtl/>
        </w:rPr>
        <w:t xml:space="preserve"> مراكز دعم التعاون التقني والعلمي إلى دمج السلامة </w:t>
      </w:r>
      <w:r w:rsidRPr="00E01214">
        <w:rPr>
          <w:rFonts w:cs="Simplified Arabic" w:hint="cs"/>
          <w:sz w:val="23"/>
          <w:szCs w:val="23"/>
          <w:rtl/>
        </w:rPr>
        <w:t>الأحيائية</w:t>
      </w:r>
      <w:r w:rsidRPr="00E01214">
        <w:rPr>
          <w:rFonts w:cs="Simplified Arabic"/>
          <w:sz w:val="23"/>
          <w:szCs w:val="23"/>
          <w:rtl/>
        </w:rPr>
        <w:t xml:space="preserve"> في خطط عملها التي تعقد كل سنتين، وأن تعمل كمراكز محورية لبناء وتطوير القدرات في مجال السلامة </w:t>
      </w:r>
      <w:r w:rsidRPr="00E01214">
        <w:rPr>
          <w:rFonts w:cs="Simplified Arabic" w:hint="cs"/>
          <w:sz w:val="23"/>
          <w:szCs w:val="23"/>
          <w:rtl/>
        </w:rPr>
        <w:t>الأحيائية</w:t>
      </w:r>
      <w:r w:rsidRPr="00E01214">
        <w:rPr>
          <w:rFonts w:cs="Simplified Arabic"/>
          <w:sz w:val="23"/>
          <w:szCs w:val="23"/>
          <w:rtl/>
        </w:rPr>
        <w:t xml:space="preserve">، وتبادل المعلومات، والتعاون </w:t>
      </w:r>
      <w:r w:rsidRPr="00E01214">
        <w:rPr>
          <w:rFonts w:cs="Simplified Arabic" w:hint="cs"/>
          <w:sz w:val="23"/>
          <w:szCs w:val="23"/>
          <w:rtl/>
        </w:rPr>
        <w:t>فيما بين بلدان الشمال والجنوب و</w:t>
      </w:r>
      <w:r w:rsidRPr="00E01214">
        <w:rPr>
          <w:rFonts w:cs="Simplified Arabic"/>
          <w:sz w:val="23"/>
          <w:szCs w:val="23"/>
          <w:rtl/>
        </w:rPr>
        <w:t>بلدان الجنوب</w:t>
      </w:r>
      <w:r w:rsidRPr="00E01214">
        <w:rPr>
          <w:rFonts w:cs="Simplified Arabic" w:hint="cs"/>
          <w:sz w:val="23"/>
          <w:szCs w:val="23"/>
          <w:rtl/>
        </w:rPr>
        <w:t xml:space="preserve"> والتعاون الثلاثي</w:t>
      </w:r>
      <w:r w:rsidRPr="00E01214">
        <w:rPr>
          <w:rFonts w:cs="Simplified Arabic"/>
          <w:sz w:val="23"/>
          <w:szCs w:val="23"/>
          <w:rtl/>
        </w:rPr>
        <w:t>؛</w:t>
      </w:r>
    </w:p>
    <w:p w14:paraId="435CEEF7"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المنظمات ذات الصلة، ويدعو مراكز دعم التعاون التقني والعلمي، إلى مساعدة الأطراف في تطوير مقترحات مشاريع السلامة </w:t>
      </w:r>
      <w:r w:rsidRPr="007B7E67">
        <w:rPr>
          <w:rFonts w:cs="Simplified Arabic" w:hint="cs"/>
          <w:sz w:val="24"/>
          <w:szCs w:val="24"/>
          <w:rtl/>
        </w:rPr>
        <w:t>الأحيائية</w:t>
      </w:r>
      <w:r w:rsidRPr="007B7E67">
        <w:rPr>
          <w:rFonts w:cs="Simplified Arabic"/>
          <w:sz w:val="24"/>
          <w:szCs w:val="24"/>
          <w:rtl/>
        </w:rPr>
        <w:t>؛</w:t>
      </w:r>
    </w:p>
    <w:p w14:paraId="5F484089" w14:textId="77777777" w:rsidR="00AF611B" w:rsidRPr="007B7E67" w:rsidRDefault="00AF611B" w:rsidP="00AF611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يطلب</w:t>
      </w:r>
      <w:r w:rsidRPr="007B7E67">
        <w:rPr>
          <w:rFonts w:cs="Simplified Arabic"/>
          <w:sz w:val="24"/>
          <w:szCs w:val="24"/>
          <w:rtl/>
        </w:rPr>
        <w:t xml:space="preserve"> </w:t>
      </w:r>
      <w:r w:rsidRPr="007B7E67">
        <w:rPr>
          <w:rFonts w:cs="Simplified Arabic"/>
          <w:i/>
          <w:iCs/>
          <w:sz w:val="24"/>
          <w:szCs w:val="24"/>
          <w:rtl/>
        </w:rPr>
        <w:t>إلى</w:t>
      </w:r>
      <w:r w:rsidRPr="007B7E67">
        <w:rPr>
          <w:rFonts w:cs="Simplified Arabic"/>
          <w:sz w:val="24"/>
          <w:szCs w:val="24"/>
          <w:rtl/>
        </w:rPr>
        <w:t xml:space="preserve"> الأمينة التنفيذية</w:t>
      </w:r>
      <w:r w:rsidRPr="007B7E67">
        <w:rPr>
          <w:rFonts w:cs="Simplified Arabic" w:hint="cs"/>
          <w:sz w:val="24"/>
          <w:szCs w:val="24"/>
          <w:rtl/>
        </w:rPr>
        <w:t>، رهنا بتوافر الموارد، القيام بما يلي:</w:t>
      </w:r>
    </w:p>
    <w:p w14:paraId="71E0BA8F" w14:textId="77777777" w:rsidR="00AF611B" w:rsidRPr="007B7E67" w:rsidRDefault="00AF611B" w:rsidP="00AF611B">
      <w:pPr>
        <w:pStyle w:val="ListParagraph"/>
        <w:numPr>
          <w:ilvl w:val="0"/>
          <w:numId w:val="34"/>
        </w:numPr>
        <w:tabs>
          <w:tab w:val="clear" w:pos="567"/>
          <w:tab w:val="clear" w:pos="1134"/>
          <w:tab w:val="clear" w:pos="1701"/>
          <w:tab w:val="clear" w:pos="2268"/>
          <w:tab w:val="right" w:pos="1620"/>
        </w:tabs>
        <w:bidi/>
        <w:spacing w:after="120"/>
        <w:ind w:left="547" w:firstLine="547"/>
        <w:contextualSpacing w:val="0"/>
        <w:rPr>
          <w:rFonts w:cs="Simplified Arabic"/>
          <w:sz w:val="24"/>
          <w:szCs w:val="24"/>
        </w:rPr>
      </w:pPr>
      <w:r w:rsidRPr="007B7E67">
        <w:rPr>
          <w:rFonts w:cs="Simplified Arabic" w:hint="cs"/>
          <w:sz w:val="24"/>
          <w:szCs w:val="24"/>
          <w:rtl/>
        </w:rPr>
        <w:t>مواصلة</w:t>
      </w:r>
      <w:r w:rsidRPr="007B7E67">
        <w:rPr>
          <w:rFonts w:cs="Simplified Arabic"/>
          <w:sz w:val="24"/>
          <w:szCs w:val="24"/>
          <w:rtl/>
        </w:rPr>
        <w:t xml:space="preserve"> الاضطلاع بأنشطة بناء القدرات</w:t>
      </w:r>
      <w:r w:rsidRPr="007B7E67">
        <w:rPr>
          <w:rFonts w:cs="Simplified Arabic" w:hint="cs"/>
          <w:sz w:val="24"/>
          <w:szCs w:val="24"/>
          <w:rtl/>
        </w:rPr>
        <w:t xml:space="preserve"> وتنميتها</w:t>
      </w:r>
      <w:r w:rsidRPr="007B7E67">
        <w:rPr>
          <w:rFonts w:cs="Simplified Arabic"/>
          <w:sz w:val="24"/>
          <w:szCs w:val="24"/>
          <w:rtl/>
        </w:rPr>
        <w:t xml:space="preserve"> لمساعدة الأطراف في تنفيذ بروتوكول قرطاجنة، وأن توجّه الانتباه دوريا إلى المواد الواسعة النطاق المتعلقة ببناء القدرات المتاحة على الموقع </w:t>
      </w:r>
      <w:r w:rsidRPr="007B7E67">
        <w:rPr>
          <w:rFonts w:cs="Simplified Arabic" w:hint="cs"/>
          <w:sz w:val="24"/>
          <w:szCs w:val="24"/>
          <w:rtl/>
        </w:rPr>
        <w:t>الإلكتروني</w:t>
      </w:r>
      <w:r w:rsidRPr="007B7E67">
        <w:rPr>
          <w:rFonts w:cs="Simplified Arabic"/>
          <w:sz w:val="24"/>
          <w:szCs w:val="24"/>
          <w:rtl/>
        </w:rPr>
        <w:t xml:space="preserve"> للأمانة؛</w:t>
      </w:r>
      <w:r w:rsidRPr="007B7E67">
        <w:rPr>
          <w:rStyle w:val="FootnoteReference"/>
          <w:rFonts w:cs="Simplified Arabic"/>
          <w:sz w:val="24"/>
          <w:szCs w:val="24"/>
        </w:rPr>
        <w:footnoteReference w:id="9"/>
      </w:r>
    </w:p>
    <w:p w14:paraId="5561E447" w14:textId="77777777" w:rsidR="00AF611B" w:rsidRPr="007B7E67" w:rsidRDefault="00AF611B" w:rsidP="00AF611B">
      <w:pPr>
        <w:pStyle w:val="ListParagraph"/>
        <w:numPr>
          <w:ilvl w:val="0"/>
          <w:numId w:val="34"/>
        </w:numPr>
        <w:tabs>
          <w:tab w:val="clear" w:pos="567"/>
          <w:tab w:val="clear" w:pos="1134"/>
          <w:tab w:val="clear" w:pos="1701"/>
          <w:tab w:val="clear" w:pos="2268"/>
          <w:tab w:val="right" w:pos="1620"/>
        </w:tabs>
        <w:bidi/>
        <w:spacing w:after="120"/>
        <w:ind w:left="547" w:firstLine="547"/>
        <w:contextualSpacing w:val="0"/>
        <w:rPr>
          <w:rFonts w:cs="Simplified Arabic"/>
          <w:sz w:val="24"/>
          <w:szCs w:val="24"/>
        </w:rPr>
      </w:pPr>
      <w:r w:rsidRPr="007B7E67">
        <w:rPr>
          <w:rFonts w:cs="Simplified Arabic" w:hint="cs"/>
          <w:sz w:val="24"/>
          <w:szCs w:val="24"/>
          <w:rtl/>
        </w:rPr>
        <w:lastRenderedPageBreak/>
        <w:t>تيسير</w:t>
      </w:r>
      <w:r w:rsidRPr="007B7E67">
        <w:rPr>
          <w:rFonts w:cs="Simplified Arabic"/>
          <w:sz w:val="24"/>
          <w:szCs w:val="24"/>
          <w:rtl/>
        </w:rPr>
        <w:t xml:space="preserve"> أنشطة بناء القدرات </w:t>
      </w:r>
      <w:r w:rsidRPr="007B7E67">
        <w:rPr>
          <w:rFonts w:cs="Simplified Arabic" w:hint="cs"/>
          <w:sz w:val="24"/>
          <w:szCs w:val="24"/>
          <w:rtl/>
        </w:rPr>
        <w:t>وتنميتها</w:t>
      </w:r>
      <w:r w:rsidRPr="007B7E67">
        <w:rPr>
          <w:rFonts w:cs="Simplified Arabic"/>
          <w:sz w:val="24"/>
          <w:szCs w:val="24"/>
          <w:rtl/>
        </w:rPr>
        <w:t xml:space="preserve"> في مجال تصميم مشاريع السلامة </w:t>
      </w:r>
      <w:r w:rsidRPr="007B7E67">
        <w:rPr>
          <w:rFonts w:cs="Simplified Arabic" w:hint="cs"/>
          <w:sz w:val="24"/>
          <w:szCs w:val="24"/>
          <w:rtl/>
        </w:rPr>
        <w:t>الأحيائية</w:t>
      </w:r>
      <w:r w:rsidRPr="007B7E67">
        <w:rPr>
          <w:rFonts w:cs="Simplified Arabic"/>
          <w:sz w:val="24"/>
          <w:szCs w:val="24"/>
          <w:rtl/>
        </w:rPr>
        <w:t>؛</w:t>
      </w:r>
    </w:p>
    <w:p w14:paraId="2FB424A7" w14:textId="0D60D61A" w:rsidR="00AF611B" w:rsidRPr="007B7E67" w:rsidRDefault="00AF611B" w:rsidP="00AF611B">
      <w:pPr>
        <w:pStyle w:val="ListParagraph"/>
        <w:numPr>
          <w:ilvl w:val="0"/>
          <w:numId w:val="34"/>
        </w:numPr>
        <w:tabs>
          <w:tab w:val="clear" w:pos="567"/>
          <w:tab w:val="clear" w:pos="1134"/>
          <w:tab w:val="clear" w:pos="1701"/>
          <w:tab w:val="clear" w:pos="2268"/>
          <w:tab w:val="right" w:pos="1620"/>
        </w:tabs>
        <w:bidi/>
        <w:spacing w:after="120"/>
        <w:ind w:left="547" w:firstLine="547"/>
        <w:contextualSpacing w:val="0"/>
        <w:rPr>
          <w:rFonts w:cs="Simplified Arabic"/>
          <w:sz w:val="24"/>
          <w:szCs w:val="24"/>
          <w:rtl/>
        </w:rPr>
      </w:pPr>
      <w:r w:rsidRPr="007B7E67">
        <w:rPr>
          <w:rFonts w:cs="Simplified Arabic"/>
          <w:sz w:val="24"/>
          <w:szCs w:val="24"/>
          <w:rtl/>
        </w:rPr>
        <w:t xml:space="preserve">زيادة الوعي بآليات وعمليات التمويل الخاصة بتقديم مقترحات السلامة </w:t>
      </w:r>
      <w:r w:rsidRPr="007B7E67">
        <w:rPr>
          <w:rFonts w:cs="Simplified Arabic" w:hint="cs"/>
          <w:sz w:val="24"/>
          <w:szCs w:val="24"/>
          <w:rtl/>
        </w:rPr>
        <w:t>الأحيائية</w:t>
      </w:r>
      <w:r w:rsidRPr="007B7E67">
        <w:rPr>
          <w:rFonts w:cs="Simplified Arabic"/>
          <w:sz w:val="24"/>
          <w:szCs w:val="24"/>
          <w:rtl/>
        </w:rPr>
        <w:t>؛</w:t>
      </w:r>
    </w:p>
    <w:p w14:paraId="281ED93D" w14:textId="4280C4D7" w:rsidR="002F06D9" w:rsidRPr="007B7E67" w:rsidRDefault="002F06D9" w:rsidP="002F06D9">
      <w:pPr>
        <w:pStyle w:val="CBDH3"/>
        <w:tabs>
          <w:tab w:val="clear" w:pos="567"/>
          <w:tab w:val="left" w:pos="1170"/>
        </w:tabs>
        <w:bidi/>
        <w:ind w:firstLine="0"/>
        <w:rPr>
          <w:b w:val="0"/>
          <w:bCs/>
          <w:i/>
          <w:iCs/>
          <w:sz w:val="24"/>
          <w:szCs w:val="24"/>
          <w:rtl/>
        </w:rPr>
      </w:pPr>
      <w:r w:rsidRPr="007B7E67">
        <w:rPr>
          <w:rFonts w:cs="Simplified Arabic"/>
          <w:i/>
          <w:iCs/>
          <w:sz w:val="24"/>
          <w:szCs w:val="24"/>
          <w:rtl/>
        </w:rPr>
        <w:t>الغاية باء-2: تحشد الأطراف موارد كافية من جميع المصادر لدعم تنفيذ بروتوكول قرطاجنة، وفقا للمادة 28 من البروتوكول</w:t>
      </w:r>
    </w:p>
    <w:p w14:paraId="5181DD4A" w14:textId="77777777" w:rsidR="002F06D9" w:rsidRPr="007B7E67" w:rsidRDefault="002F06D9" w:rsidP="002F06D9">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يحث</w:t>
      </w:r>
      <w:r w:rsidRPr="007B7E67">
        <w:rPr>
          <w:rFonts w:cs="Simplified Arabic"/>
          <w:sz w:val="24"/>
          <w:szCs w:val="24"/>
          <w:rtl/>
        </w:rPr>
        <w:t xml:space="preserve"> الأطراف على تخصيص موارد كافية للسلامة الأحيائية في ميزانياتها الوطنية</w:t>
      </w:r>
      <w:r w:rsidRPr="007B7E67">
        <w:rPr>
          <w:rFonts w:cs="Simplified Arabic" w:hint="cs"/>
          <w:sz w:val="24"/>
          <w:szCs w:val="24"/>
          <w:rtl/>
        </w:rPr>
        <w:t xml:space="preserve">، </w:t>
      </w:r>
      <w:r w:rsidRPr="007B7E67">
        <w:rPr>
          <w:rFonts w:cs="Simplified Arabic"/>
          <w:sz w:val="24"/>
          <w:szCs w:val="24"/>
          <w:rtl/>
        </w:rPr>
        <w:t>وفقا لظروفه</w:t>
      </w:r>
      <w:r w:rsidRPr="007B7E67">
        <w:rPr>
          <w:rFonts w:cs="Simplified Arabic" w:hint="cs"/>
          <w:sz w:val="24"/>
          <w:szCs w:val="24"/>
          <w:rtl/>
        </w:rPr>
        <w:t>ا</w:t>
      </w:r>
      <w:r w:rsidRPr="007B7E67">
        <w:rPr>
          <w:rFonts w:cs="Simplified Arabic"/>
          <w:sz w:val="24"/>
          <w:szCs w:val="24"/>
          <w:rtl/>
        </w:rPr>
        <w:t xml:space="preserve"> وأولوياته</w:t>
      </w:r>
      <w:r w:rsidRPr="007B7E67">
        <w:rPr>
          <w:rFonts w:cs="Simplified Arabic" w:hint="cs"/>
          <w:sz w:val="24"/>
          <w:szCs w:val="24"/>
          <w:rtl/>
        </w:rPr>
        <w:t>ا</w:t>
      </w:r>
      <w:r w:rsidRPr="007B7E67">
        <w:rPr>
          <w:rFonts w:cs="Simplified Arabic"/>
          <w:sz w:val="24"/>
          <w:szCs w:val="24"/>
          <w:rtl/>
        </w:rPr>
        <w:t xml:space="preserve"> وقدراته</w:t>
      </w:r>
      <w:r w:rsidRPr="007B7E67">
        <w:rPr>
          <w:rFonts w:cs="Simplified Arabic" w:hint="cs"/>
          <w:sz w:val="24"/>
          <w:szCs w:val="24"/>
          <w:rtl/>
        </w:rPr>
        <w:t xml:space="preserve">ا </w:t>
      </w:r>
      <w:r w:rsidRPr="007B7E67">
        <w:rPr>
          <w:rFonts w:cs="Simplified Arabic"/>
          <w:sz w:val="24"/>
          <w:szCs w:val="24"/>
          <w:rtl/>
        </w:rPr>
        <w:t>الوطنية؛</w:t>
      </w:r>
    </w:p>
    <w:p w14:paraId="250BD1F1" w14:textId="209325F0" w:rsidR="002F06D9" w:rsidRPr="00E01214" w:rsidRDefault="002F06D9" w:rsidP="008E066B">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3"/>
          <w:szCs w:val="23"/>
          <w:rtl/>
        </w:rPr>
      </w:pPr>
      <w:r w:rsidRPr="00E01214">
        <w:rPr>
          <w:rFonts w:cs="Simplified Arabic"/>
          <w:i/>
          <w:iCs/>
          <w:sz w:val="23"/>
          <w:szCs w:val="23"/>
          <w:rtl/>
        </w:rPr>
        <w:t>يدعو</w:t>
      </w:r>
      <w:r w:rsidRPr="00E01214">
        <w:rPr>
          <w:rFonts w:cs="Simplified Arabic" w:hint="cs"/>
          <w:i/>
          <w:iCs/>
          <w:sz w:val="23"/>
          <w:szCs w:val="23"/>
          <w:rtl/>
        </w:rPr>
        <w:t xml:space="preserve"> </w:t>
      </w:r>
      <w:r w:rsidRPr="00E01214">
        <w:rPr>
          <w:rFonts w:cs="Simplified Arabic" w:hint="cs"/>
          <w:sz w:val="23"/>
          <w:szCs w:val="23"/>
          <w:rtl/>
        </w:rPr>
        <w:t>الأطراف من</w:t>
      </w:r>
      <w:r w:rsidRPr="00E01214">
        <w:rPr>
          <w:rFonts w:cs="Simplified Arabic"/>
          <w:sz w:val="23"/>
          <w:szCs w:val="23"/>
          <w:rtl/>
        </w:rPr>
        <w:t xml:space="preserve"> الدول المتقدمة، وفقا للمادة 28 من بروتوكول قرطاجنة، ويدعو الحكومات الأخرى والمنظمات الدولية ووكالات التمويل الثنائية والمتعددة الأطراف </w:t>
      </w:r>
      <w:r w:rsidRPr="00E01214">
        <w:rPr>
          <w:rFonts w:cs="Simplified Arabic" w:hint="cs"/>
          <w:sz w:val="23"/>
          <w:szCs w:val="23"/>
          <w:rtl/>
        </w:rPr>
        <w:t>ومصارف</w:t>
      </w:r>
      <w:r w:rsidRPr="00E01214">
        <w:rPr>
          <w:rFonts w:cs="Simplified Arabic"/>
          <w:sz w:val="23"/>
          <w:szCs w:val="23"/>
          <w:rtl/>
        </w:rPr>
        <w:t xml:space="preserve"> التنمية الإقليمية وغيرها من البرامج والمبادرات، إلى </w:t>
      </w:r>
      <w:r w:rsidRPr="00E01214">
        <w:rPr>
          <w:rFonts w:cs="Simplified Arabic" w:hint="cs"/>
          <w:sz w:val="23"/>
          <w:szCs w:val="23"/>
          <w:rtl/>
        </w:rPr>
        <w:t>تقديم</w:t>
      </w:r>
      <w:r w:rsidRPr="00E01214">
        <w:rPr>
          <w:rFonts w:cs="Simplified Arabic"/>
          <w:sz w:val="23"/>
          <w:szCs w:val="23"/>
          <w:rtl/>
        </w:rPr>
        <w:t xml:space="preserve"> موارد مالية ومساهمات عينية كافية ويمكن التنبؤ بها ويمكن الوصول إليها، حسب الاقتضاء، لدعم تنفيذ بروتوكول قرطاجنة؛</w:t>
      </w:r>
    </w:p>
    <w:p w14:paraId="0A8C4506" w14:textId="42409C32" w:rsidR="008E066B" w:rsidRPr="007B7E67" w:rsidRDefault="008E066B" w:rsidP="008E066B">
      <w:pPr>
        <w:pStyle w:val="CBDH3"/>
        <w:tabs>
          <w:tab w:val="clear" w:pos="567"/>
          <w:tab w:val="clear" w:pos="1134"/>
        </w:tabs>
        <w:bidi/>
        <w:ind w:firstLine="0"/>
        <w:rPr>
          <w:b w:val="0"/>
          <w:bCs/>
          <w:i/>
          <w:iCs/>
          <w:sz w:val="24"/>
          <w:szCs w:val="24"/>
          <w:rtl/>
        </w:rPr>
      </w:pPr>
      <w:r w:rsidRPr="007B7E67">
        <w:rPr>
          <w:rFonts w:cs="Simplified Arabic"/>
          <w:i/>
          <w:iCs/>
          <w:sz w:val="24"/>
          <w:szCs w:val="24"/>
          <w:rtl/>
        </w:rPr>
        <w:t>الغاية باء-3: تقوم الأطراف بتعزيز وتيسير التوعية العامة والتثقيف والمشاركة فيما يتعلق بنقل الكائنات الحية المحوَّرة ومناولتها واستخدامها بطريقة آمنة، وفقا للمادة 23 من بروتوكول قرطاجنة</w:t>
      </w:r>
    </w:p>
    <w:p w14:paraId="7827E280" w14:textId="77777777" w:rsidR="0042196C" w:rsidRPr="007B7E67" w:rsidRDefault="0042196C" w:rsidP="0042196C">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على استشارة الجمهور في عملية صنع القرار المتعلقة بالكائنات الحية المحوَّرة وإتاحة نتائج هذه القرارات للجمهور، مع احترام المعلومات السرية، وفقا للمادة 21 </w:t>
      </w:r>
      <w:r w:rsidRPr="007B7E67">
        <w:rPr>
          <w:rFonts w:cs="Simplified Arabic" w:hint="cs"/>
          <w:sz w:val="24"/>
          <w:szCs w:val="24"/>
          <w:rtl/>
        </w:rPr>
        <w:t xml:space="preserve">من بروتوكول قرطاجنة </w:t>
      </w:r>
      <w:r w:rsidRPr="007B7E67">
        <w:rPr>
          <w:rFonts w:cs="Simplified Arabic"/>
          <w:sz w:val="24"/>
          <w:szCs w:val="24"/>
          <w:rtl/>
        </w:rPr>
        <w:t>ولقوانينها ولوائحها الخاصة، بغية زيادة الشفافية؛</w:t>
      </w:r>
    </w:p>
    <w:p w14:paraId="3D657435" w14:textId="06FDA35B" w:rsidR="0042196C" w:rsidRPr="007B7E67" w:rsidRDefault="0042196C" w:rsidP="00615E51">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tl/>
        </w:rPr>
      </w:pPr>
      <w:r w:rsidRPr="007B7E67">
        <w:rPr>
          <w:rFonts w:cs="Simplified Arabic"/>
          <w:i/>
          <w:iCs/>
          <w:sz w:val="24"/>
          <w:szCs w:val="24"/>
          <w:rtl/>
        </w:rPr>
        <w:t>يدعو</w:t>
      </w:r>
      <w:r w:rsidRPr="007B7E67">
        <w:rPr>
          <w:rFonts w:cs="Simplified Arabic"/>
          <w:sz w:val="24"/>
          <w:szCs w:val="24"/>
          <w:rtl/>
        </w:rPr>
        <w:t xml:space="preserve"> الأطراف والحكومات الأخرى والمنظمات ذات الصلة إلى تقديم الدعم</w:t>
      </w:r>
      <w:r w:rsidRPr="007B7E67">
        <w:rPr>
          <w:rFonts w:cs="Simplified Arabic" w:hint="cs"/>
          <w:sz w:val="24"/>
          <w:szCs w:val="24"/>
          <w:rtl/>
        </w:rPr>
        <w:t xml:space="preserve"> </w:t>
      </w:r>
      <w:r w:rsidRPr="007B7E67">
        <w:rPr>
          <w:rFonts w:cs="Simplified Arabic"/>
          <w:sz w:val="24"/>
          <w:szCs w:val="24"/>
          <w:rtl/>
        </w:rPr>
        <w:t>لتنمية</w:t>
      </w:r>
      <w:r w:rsidRPr="007B7E67">
        <w:rPr>
          <w:rFonts w:cs="Simplified Arabic" w:hint="cs"/>
          <w:sz w:val="24"/>
          <w:szCs w:val="24"/>
          <w:rtl/>
        </w:rPr>
        <w:t xml:space="preserve"> بناء</w:t>
      </w:r>
      <w:r w:rsidRPr="007B7E67">
        <w:rPr>
          <w:rFonts w:cs="Simplified Arabic"/>
          <w:sz w:val="24"/>
          <w:szCs w:val="24"/>
          <w:rtl/>
        </w:rPr>
        <w:t xml:space="preserve"> القدرات في مجال الوفاء بأحكام بروتوكول قرطاجنة المتعلقة بالتوعية العامة والتثقيف والمشاركة فيما يتعلق بنقل الكائنات الحية المحوَّرة ومناولتها واستخدامها بطريقة آمنة؛</w:t>
      </w:r>
    </w:p>
    <w:p w14:paraId="5ED378D0" w14:textId="71CE9D66" w:rsidR="007B7E67" w:rsidRPr="007B7E67" w:rsidRDefault="007B7E67" w:rsidP="007B7E67">
      <w:pPr>
        <w:pStyle w:val="CBDNormalNumber"/>
        <w:keepNext/>
        <w:numPr>
          <w:ilvl w:val="0"/>
          <w:numId w:val="0"/>
        </w:numPr>
        <w:tabs>
          <w:tab w:val="clear" w:pos="567"/>
          <w:tab w:val="clear" w:pos="1134"/>
        </w:tabs>
        <w:bidi/>
        <w:ind w:left="567"/>
        <w:rPr>
          <w:i/>
          <w:iCs/>
          <w:sz w:val="24"/>
          <w:szCs w:val="24"/>
          <w:rtl/>
        </w:rPr>
      </w:pPr>
      <w:r w:rsidRPr="007B7E67">
        <w:rPr>
          <w:rFonts w:cs="Simplified Arabic"/>
          <w:i/>
          <w:iCs/>
          <w:sz w:val="24"/>
          <w:szCs w:val="24"/>
          <w:rtl/>
        </w:rPr>
        <w:t xml:space="preserve">الغاية باء-4: تعزّز الأطراف التعاون والتنسيق بشأن قضايا السلامة الأحيائية على </w:t>
      </w:r>
      <w:r w:rsidRPr="007B7E67">
        <w:rPr>
          <w:rFonts w:cs="Simplified Arabic" w:hint="cs"/>
          <w:i/>
          <w:iCs/>
          <w:sz w:val="24"/>
          <w:szCs w:val="24"/>
          <w:rtl/>
        </w:rPr>
        <w:t>المستويات</w:t>
      </w:r>
      <w:r w:rsidRPr="007B7E67">
        <w:rPr>
          <w:rFonts w:cs="Simplified Arabic"/>
          <w:i/>
          <w:iCs/>
          <w:sz w:val="24"/>
          <w:szCs w:val="24"/>
          <w:rtl/>
        </w:rPr>
        <w:t xml:space="preserve"> الوطني والإقليمي والدولي</w:t>
      </w:r>
    </w:p>
    <w:p w14:paraId="2F38A4AF" w14:textId="77777777" w:rsidR="007B7E67" w:rsidRPr="007B7E67" w:rsidRDefault="007B7E67" w:rsidP="007B7E6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يشجع</w:t>
      </w:r>
      <w:r w:rsidRPr="007B7E67">
        <w:rPr>
          <w:rFonts w:cs="Simplified Arabic"/>
          <w:sz w:val="24"/>
          <w:szCs w:val="24"/>
          <w:rtl/>
        </w:rPr>
        <w:t xml:space="preserve"> الأطراف، حسب الاقتضاء ووفقا لظروفها الوطنية وأولوياتها وترتيباتها المؤسسية القائمة، على </w:t>
      </w:r>
      <w:r w:rsidRPr="007B7E67">
        <w:rPr>
          <w:rFonts w:cs="Simplified Arabic" w:hint="cs"/>
          <w:sz w:val="24"/>
          <w:szCs w:val="24"/>
          <w:rtl/>
        </w:rPr>
        <w:t>تيسير</w:t>
      </w:r>
      <w:r w:rsidRPr="007B7E67">
        <w:rPr>
          <w:rFonts w:cs="Simplified Arabic"/>
          <w:sz w:val="24"/>
          <w:szCs w:val="24"/>
          <w:rtl/>
        </w:rPr>
        <w:t xml:space="preserve"> </w:t>
      </w:r>
      <w:r w:rsidRPr="007B7E67">
        <w:rPr>
          <w:rFonts w:cs="Simplified Arabic" w:hint="cs"/>
          <w:sz w:val="24"/>
          <w:szCs w:val="24"/>
          <w:rtl/>
        </w:rPr>
        <w:t>إدماج</w:t>
      </w:r>
      <w:r w:rsidRPr="007B7E67">
        <w:rPr>
          <w:rFonts w:cs="Simplified Arabic"/>
          <w:sz w:val="24"/>
          <w:szCs w:val="24"/>
          <w:rtl/>
        </w:rPr>
        <w:t xml:space="preserve"> السلامة </w:t>
      </w:r>
      <w:r w:rsidRPr="007B7E67">
        <w:rPr>
          <w:rFonts w:cs="Simplified Arabic" w:hint="cs"/>
          <w:sz w:val="24"/>
          <w:szCs w:val="24"/>
          <w:rtl/>
        </w:rPr>
        <w:t>الأحيائية</w:t>
      </w:r>
      <w:r w:rsidRPr="007B7E67">
        <w:rPr>
          <w:rFonts w:cs="Simplified Arabic"/>
          <w:sz w:val="24"/>
          <w:szCs w:val="24"/>
          <w:rtl/>
        </w:rPr>
        <w:t xml:space="preserve"> في التشريعات </w:t>
      </w:r>
      <w:r w:rsidRPr="007B7E67">
        <w:rPr>
          <w:rFonts w:cs="Simplified Arabic" w:hint="cs"/>
          <w:sz w:val="24"/>
          <w:szCs w:val="24"/>
          <w:rtl/>
        </w:rPr>
        <w:t xml:space="preserve">واللوائح </w:t>
      </w:r>
      <w:r w:rsidRPr="007B7E67">
        <w:rPr>
          <w:rFonts w:cs="Simplified Arabic"/>
          <w:sz w:val="24"/>
          <w:szCs w:val="24"/>
          <w:rtl/>
        </w:rPr>
        <w:t xml:space="preserve">والسياسات والاستراتيجيات وخطط العمل والبرامج والمؤسسات القطاعية </w:t>
      </w:r>
      <w:r w:rsidRPr="007B7E67">
        <w:rPr>
          <w:rFonts w:cs="Simplified Arabic" w:hint="cs"/>
          <w:sz w:val="24"/>
          <w:szCs w:val="24"/>
          <w:rtl/>
        </w:rPr>
        <w:t>و</w:t>
      </w:r>
      <w:r w:rsidRPr="007B7E67">
        <w:rPr>
          <w:rFonts w:cs="Simplified Arabic"/>
          <w:sz w:val="24"/>
          <w:szCs w:val="24"/>
          <w:rtl/>
        </w:rPr>
        <w:t>الشاملة لعدة قطاعات؛</w:t>
      </w:r>
    </w:p>
    <w:p w14:paraId="2B12ABE9" w14:textId="21AF48E7" w:rsidR="007B7E67" w:rsidRPr="007B7E67" w:rsidRDefault="007B7E67" w:rsidP="007B7E6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7B7E67">
        <w:rPr>
          <w:rFonts w:cs="Simplified Arabic"/>
          <w:i/>
          <w:iCs/>
          <w:sz w:val="24"/>
          <w:szCs w:val="24"/>
          <w:rtl/>
        </w:rPr>
        <w:t>يدعو</w:t>
      </w:r>
      <w:r w:rsidRPr="007B7E67">
        <w:rPr>
          <w:rFonts w:cs="Simplified Arabic"/>
          <w:sz w:val="24"/>
          <w:szCs w:val="24"/>
          <w:rtl/>
        </w:rPr>
        <w:t xml:space="preserve"> البلدان المانحة والمنظمات </w:t>
      </w:r>
      <w:r w:rsidRPr="007B7E67">
        <w:rPr>
          <w:rFonts w:cs="Simplified Arabic" w:hint="cs"/>
          <w:sz w:val="24"/>
          <w:szCs w:val="24"/>
          <w:rtl/>
        </w:rPr>
        <w:t>المعنية</w:t>
      </w:r>
      <w:r w:rsidRPr="007B7E67">
        <w:rPr>
          <w:rFonts w:cs="Simplified Arabic"/>
          <w:sz w:val="24"/>
          <w:szCs w:val="24"/>
          <w:rtl/>
        </w:rPr>
        <w:t xml:space="preserve"> إلى دعم الأطراف في عملية الإدماج المشار إليها في الفقرة </w:t>
      </w:r>
      <w:r w:rsidR="004B29AE">
        <w:rPr>
          <w:rFonts w:cs="Simplified Arabic" w:hint="cs"/>
          <w:sz w:val="24"/>
          <w:szCs w:val="24"/>
          <w:rtl/>
        </w:rPr>
        <w:t>50</w:t>
      </w:r>
      <w:r w:rsidRPr="007B7E67">
        <w:rPr>
          <w:rFonts w:cs="Simplified Arabic" w:hint="cs"/>
          <w:sz w:val="24"/>
          <w:szCs w:val="24"/>
          <w:rtl/>
        </w:rPr>
        <w:t xml:space="preserve"> أعلاه</w:t>
      </w:r>
      <w:r w:rsidRPr="007B7E67">
        <w:rPr>
          <w:rFonts w:cs="Simplified Arabic"/>
          <w:sz w:val="24"/>
          <w:szCs w:val="24"/>
          <w:rtl/>
        </w:rPr>
        <w:t>؛</w:t>
      </w:r>
    </w:p>
    <w:p w14:paraId="0515EB03" w14:textId="2C59CA9E" w:rsidR="009E196A" w:rsidRDefault="009E196A" w:rsidP="009E196A">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9E196A">
        <w:rPr>
          <w:rFonts w:cs="Simplified Arabic" w:hint="cs"/>
          <w:i/>
          <w:iCs/>
          <w:sz w:val="24"/>
          <w:szCs w:val="24"/>
          <w:rtl/>
        </w:rPr>
        <w:t>يشجع</w:t>
      </w:r>
      <w:r w:rsidRPr="009E196A">
        <w:rPr>
          <w:rFonts w:cs="Simplified Arabic"/>
          <w:sz w:val="24"/>
          <w:szCs w:val="24"/>
          <w:rtl/>
        </w:rPr>
        <w:t xml:space="preserve"> </w:t>
      </w:r>
      <w:r w:rsidR="00750F5B" w:rsidRPr="007B7E67">
        <w:rPr>
          <w:rFonts w:cs="Simplified Arabic"/>
          <w:sz w:val="24"/>
          <w:szCs w:val="24"/>
          <w:rtl/>
        </w:rPr>
        <w:t>الأطراف على التعاون مع</w:t>
      </w:r>
      <w:r w:rsidR="00750F5B" w:rsidRPr="007B7E67">
        <w:rPr>
          <w:rFonts w:cs="Simplified Arabic" w:hint="cs"/>
          <w:sz w:val="24"/>
          <w:szCs w:val="24"/>
          <w:rtl/>
        </w:rPr>
        <w:t xml:space="preserve"> مراكز الدعم التقني والعلمي</w:t>
      </w:r>
      <w:r w:rsidR="00750F5B" w:rsidRPr="007B7E67">
        <w:rPr>
          <w:rFonts w:cs="Simplified Arabic"/>
          <w:sz w:val="24"/>
          <w:szCs w:val="24"/>
          <w:rtl/>
        </w:rPr>
        <w:t xml:space="preserve"> المنظمات </w:t>
      </w:r>
      <w:r w:rsidR="00750F5B" w:rsidRPr="007B7E67">
        <w:rPr>
          <w:rFonts w:cs="Simplified Arabic" w:hint="cs"/>
          <w:sz w:val="24"/>
          <w:szCs w:val="24"/>
          <w:rtl/>
        </w:rPr>
        <w:t>المعنية</w:t>
      </w:r>
      <w:r w:rsidR="00750F5B" w:rsidRPr="007B7E67">
        <w:rPr>
          <w:rFonts w:cs="Simplified Arabic"/>
          <w:sz w:val="24"/>
          <w:szCs w:val="24"/>
          <w:rtl/>
        </w:rPr>
        <w:t xml:space="preserve"> في تبادل المعارف العلمية والتقنية والمؤسسية بشأن السلامة الأحيائية، بما في ذلك على الصعيدين الإقليمي والدولي</w:t>
      </w:r>
      <w:r w:rsidRPr="009E196A">
        <w:rPr>
          <w:rFonts w:cs="Simplified Arabic"/>
          <w:sz w:val="24"/>
          <w:szCs w:val="24"/>
          <w:rtl/>
        </w:rPr>
        <w:t xml:space="preserve">، مع التأكيد </w:t>
      </w:r>
      <w:r w:rsidR="00750F5B" w:rsidRPr="007B7E67">
        <w:rPr>
          <w:rFonts w:cs="Simplified Arabic"/>
          <w:sz w:val="24"/>
          <w:szCs w:val="24"/>
          <w:rtl/>
        </w:rPr>
        <w:t xml:space="preserve">مجددا </w:t>
      </w:r>
      <w:r w:rsidRPr="009E196A">
        <w:rPr>
          <w:rFonts w:cs="Simplified Arabic"/>
          <w:sz w:val="24"/>
          <w:szCs w:val="24"/>
          <w:rtl/>
        </w:rPr>
        <w:t>على أن القرارات المتعلقة بتقييم المخاطر وإدارتها تتخذها الأطراف وفقاً لبروتوكول قرطاجنة، وبما يتماشى مع التشريعات والأولويات والظروف الوطنية؛</w:t>
      </w:r>
    </w:p>
    <w:p w14:paraId="3678CD88" w14:textId="5371A363" w:rsidR="00DD29B7" w:rsidRPr="007B7E67" w:rsidRDefault="00DD29B7" w:rsidP="00DD29B7">
      <w:pPr>
        <w:pStyle w:val="ListParagraph"/>
        <w:numPr>
          <w:ilvl w:val="0"/>
          <w:numId w:val="24"/>
        </w:numPr>
        <w:tabs>
          <w:tab w:val="clear" w:pos="567"/>
          <w:tab w:val="clear" w:pos="1134"/>
          <w:tab w:val="clear" w:pos="1701"/>
          <w:tab w:val="clear" w:pos="2268"/>
          <w:tab w:val="right" w:pos="1620"/>
        </w:tabs>
        <w:bidi/>
        <w:spacing w:before="240" w:after="120" w:line="216" w:lineRule="auto"/>
        <w:ind w:left="540" w:firstLine="540"/>
        <w:contextualSpacing w:val="0"/>
        <w:rPr>
          <w:rFonts w:cs="Simplified Arabic"/>
          <w:sz w:val="24"/>
          <w:szCs w:val="24"/>
        </w:rPr>
      </w:pPr>
      <w:r w:rsidRPr="00DD29B7">
        <w:rPr>
          <w:rFonts w:cs="Simplified Arabic"/>
          <w:i/>
          <w:iCs/>
          <w:sz w:val="24"/>
          <w:szCs w:val="24"/>
          <w:rtl/>
        </w:rPr>
        <w:t>يشجع</w:t>
      </w:r>
      <w:r w:rsidRPr="00DD29B7">
        <w:rPr>
          <w:rFonts w:cs="Simplified Arabic" w:hint="cs"/>
          <w:i/>
          <w:iCs/>
          <w:sz w:val="24"/>
          <w:szCs w:val="24"/>
          <w:rtl/>
        </w:rPr>
        <w:t xml:space="preserve"> </w:t>
      </w:r>
      <w:r w:rsidRPr="00DD29B7">
        <w:rPr>
          <w:rFonts w:cs="Simplified Arabic"/>
          <w:sz w:val="24"/>
          <w:szCs w:val="24"/>
          <w:rtl/>
        </w:rPr>
        <w:t xml:space="preserve">الأطراف التي لم </w:t>
      </w:r>
      <w:r w:rsidRPr="00DD29B7">
        <w:rPr>
          <w:rFonts w:cs="Simplified Arabic" w:hint="cs"/>
          <w:sz w:val="24"/>
          <w:szCs w:val="24"/>
          <w:rtl/>
        </w:rPr>
        <w:t>تقُم</w:t>
      </w:r>
      <w:r w:rsidRPr="00DD29B7">
        <w:rPr>
          <w:rFonts w:cs="Simplified Arabic"/>
          <w:sz w:val="24"/>
          <w:szCs w:val="24"/>
          <w:rtl/>
        </w:rPr>
        <w:t xml:space="preserve"> بعد</w:t>
      </w:r>
      <w:r w:rsidRPr="00DD29B7">
        <w:rPr>
          <w:rFonts w:cs="Simplified Arabic" w:hint="cs"/>
          <w:sz w:val="24"/>
          <w:szCs w:val="24"/>
          <w:rtl/>
        </w:rPr>
        <w:t xml:space="preserve"> بذلك</w:t>
      </w:r>
      <w:r w:rsidRPr="00DD29B7">
        <w:rPr>
          <w:rFonts w:cs="Simplified Arabic"/>
          <w:sz w:val="24"/>
          <w:szCs w:val="24"/>
          <w:rtl/>
        </w:rPr>
        <w:t xml:space="preserve"> على وضع آليات لإشراك الشعوب الأصلية والمجتمعات المحلية في تنفيذ بروتوكول قرطاجنة</w:t>
      </w:r>
      <w:r w:rsidRPr="00DD29B7">
        <w:rPr>
          <w:rFonts w:cs="Simplified Arabic" w:hint="cs"/>
          <w:sz w:val="24"/>
          <w:szCs w:val="24"/>
          <w:rtl/>
        </w:rPr>
        <w:t>.</w:t>
      </w:r>
    </w:p>
    <w:p w14:paraId="167E2AC5" w14:textId="35D3B05C" w:rsidR="005557C6" w:rsidRPr="00850BE4" w:rsidRDefault="009C2988" w:rsidP="009C2988">
      <w:pPr>
        <w:suppressLineNumbers/>
        <w:suppressAutoHyphens/>
        <w:jc w:val="center"/>
      </w:pPr>
      <w:r w:rsidRPr="009C2988">
        <w:rPr>
          <w:kern w:val="22"/>
        </w:rPr>
        <w:t>__________</w:t>
      </w:r>
    </w:p>
    <w:sectPr w:rsidR="005557C6" w:rsidRPr="00850BE4" w:rsidSect="00F56959">
      <w:headerReference w:type="even" r:id="rId22"/>
      <w:head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12B45" w14:textId="77777777" w:rsidR="009E6CB1" w:rsidRPr="0025501A" w:rsidRDefault="009E6CB1" w:rsidP="00CF1848">
      <w:r w:rsidRPr="0025501A">
        <w:separator/>
      </w:r>
    </w:p>
  </w:endnote>
  <w:endnote w:type="continuationSeparator" w:id="0">
    <w:p w14:paraId="21203F34" w14:textId="77777777" w:rsidR="009E6CB1" w:rsidRPr="0025501A" w:rsidRDefault="009E6CB1"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589487"/>
      <w:docPartObj>
        <w:docPartGallery w:val="Page Numbers (Bottom of Page)"/>
        <w:docPartUnique/>
      </w:docPartObj>
    </w:sdtPr>
    <w:sdtContent>
      <w:sdt>
        <w:sdtPr>
          <w:id w:val="130907116"/>
          <w:docPartObj>
            <w:docPartGallery w:val="Page Numbers (Top of Page)"/>
            <w:docPartUnique/>
          </w:docPartObj>
        </w:sdtPr>
        <w:sdtContent>
          <w:p w14:paraId="238A58A5" w14:textId="77777777" w:rsidR="00457601" w:rsidRPr="00866063" w:rsidRDefault="00457601" w:rsidP="00680D1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id w:val="1889759571"/>
      <w:docPartObj>
        <w:docPartGallery w:val="Page Numbers (Top of Page)"/>
        <w:docPartUnique/>
      </w:docPartObj>
    </w:sdtPr>
    <w:sdtContent>
      <w:p w14:paraId="244A74AD" w14:textId="77777777" w:rsidR="00D358AD" w:rsidRDefault="00D358AD" w:rsidP="00D358AD">
        <w:pPr>
          <w:pStyle w:val="Footer"/>
          <w:rPr>
            <w:szCs w:val="20"/>
          </w:rPr>
        </w:pPr>
        <w:r w:rsidRPr="00576969">
          <w:rPr>
            <w:szCs w:val="20"/>
          </w:rPr>
          <w:fldChar w:fldCharType="begin"/>
        </w:r>
        <w:r w:rsidRPr="00576969">
          <w:rPr>
            <w:szCs w:val="20"/>
          </w:rPr>
          <w:instrText xml:space="preserve"> PAGE </w:instrText>
        </w:r>
        <w:r w:rsidRPr="00576969">
          <w:rPr>
            <w:szCs w:val="20"/>
          </w:rPr>
          <w:fldChar w:fldCharType="separate"/>
        </w:r>
        <w:r>
          <w:rPr>
            <w:szCs w:val="20"/>
          </w:rPr>
          <w:t>3</w:t>
        </w:r>
        <w:r w:rsidRPr="00576969">
          <w:rPr>
            <w:szCs w:val="20"/>
          </w:rPr>
          <w:fldChar w:fldCharType="end"/>
        </w:r>
        <w:r w:rsidRPr="00576969">
          <w:rPr>
            <w:szCs w:val="20"/>
          </w:rPr>
          <w:t>/</w:t>
        </w:r>
        <w:r w:rsidRPr="00576969">
          <w:rPr>
            <w:szCs w:val="20"/>
          </w:rPr>
          <w:fldChar w:fldCharType="begin"/>
        </w:r>
        <w:r w:rsidRPr="00576969">
          <w:rPr>
            <w:szCs w:val="20"/>
          </w:rPr>
          <w:instrText xml:space="preserve"> NUMPAGES  </w:instrText>
        </w:r>
        <w:r w:rsidRPr="00576969">
          <w:rPr>
            <w:szCs w:val="20"/>
          </w:rPr>
          <w:fldChar w:fldCharType="separate"/>
        </w:r>
        <w:r>
          <w:rPr>
            <w:szCs w:val="20"/>
          </w:rPr>
          <w:t>13</w:t>
        </w:r>
        <w:r w:rsidRPr="00576969">
          <w:rPr>
            <w:szCs w:val="20"/>
          </w:rPr>
          <w:fldChar w:fldCharType="end"/>
        </w:r>
      </w:p>
    </w:sdtContent>
  </w:sdt>
  <w:p w14:paraId="76D4A85D" w14:textId="77777777" w:rsidR="00D358AD" w:rsidRDefault="00D358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B266" w14:textId="77777777" w:rsidR="0064183F" w:rsidRPr="00576969" w:rsidRDefault="0064183F" w:rsidP="0064183F">
    <w:pPr>
      <w:pStyle w:val="Footer"/>
      <w:jc w:val="right"/>
      <w:rPr>
        <w:szCs w:val="20"/>
      </w:rPr>
    </w:pPr>
    <w:sdt>
      <w:sdtPr>
        <w:rPr>
          <w:szCs w:val="20"/>
        </w:rPr>
        <w:id w:val="-424339101"/>
        <w:docPartObj>
          <w:docPartGallery w:val="Page Numbers (Top of Page)"/>
          <w:docPartUnique/>
        </w:docPartObj>
      </w:sdtPr>
      <w:sdtContent>
        <w:r w:rsidRPr="00576969">
          <w:rPr>
            <w:szCs w:val="20"/>
          </w:rPr>
          <w:fldChar w:fldCharType="begin"/>
        </w:r>
        <w:r w:rsidRPr="00576969">
          <w:rPr>
            <w:szCs w:val="20"/>
          </w:rPr>
          <w:instrText xml:space="preserve"> PAGE </w:instrText>
        </w:r>
        <w:r w:rsidRPr="00576969">
          <w:rPr>
            <w:szCs w:val="20"/>
          </w:rPr>
          <w:fldChar w:fldCharType="separate"/>
        </w:r>
        <w:r>
          <w:rPr>
            <w:szCs w:val="20"/>
          </w:rPr>
          <w:t>2</w:t>
        </w:r>
        <w:r w:rsidRPr="00576969">
          <w:rPr>
            <w:szCs w:val="20"/>
          </w:rPr>
          <w:fldChar w:fldCharType="end"/>
        </w:r>
        <w:r w:rsidRPr="00576969">
          <w:rPr>
            <w:szCs w:val="20"/>
          </w:rPr>
          <w:t>/</w:t>
        </w:r>
        <w:r w:rsidRPr="00576969">
          <w:rPr>
            <w:szCs w:val="20"/>
          </w:rPr>
          <w:fldChar w:fldCharType="begin"/>
        </w:r>
        <w:r w:rsidRPr="00576969">
          <w:rPr>
            <w:szCs w:val="20"/>
          </w:rPr>
          <w:instrText xml:space="preserve"> NUMPAGES  </w:instrText>
        </w:r>
        <w:r w:rsidRPr="00576969">
          <w:rPr>
            <w:szCs w:val="20"/>
          </w:rPr>
          <w:fldChar w:fldCharType="separate"/>
        </w:r>
        <w:r>
          <w:rPr>
            <w:szCs w:val="20"/>
          </w:rPr>
          <w:t>13</w:t>
        </w:r>
        <w:r w:rsidRPr="00576969">
          <w:rPr>
            <w:szCs w:val="20"/>
          </w:rPr>
          <w:fldChar w:fldCharType="end"/>
        </w:r>
      </w:sdtContent>
    </w:sdt>
  </w:p>
  <w:p w14:paraId="7F9EA072" w14:textId="77777777" w:rsidR="00F56959" w:rsidRDefault="00F56959" w:rsidP="0064183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A9AD6" w14:textId="77777777" w:rsidR="009E6CB1" w:rsidRPr="0025501A" w:rsidRDefault="009E6CB1" w:rsidP="005E30FA">
      <w:pPr>
        <w:bidi/>
      </w:pPr>
      <w:r w:rsidRPr="0025501A">
        <w:separator/>
      </w:r>
    </w:p>
  </w:footnote>
  <w:footnote w:type="continuationSeparator" w:id="0">
    <w:p w14:paraId="30129F6E" w14:textId="77777777" w:rsidR="009E6CB1" w:rsidRPr="0025501A" w:rsidRDefault="009E6CB1" w:rsidP="00CF1848">
      <w:r w:rsidRPr="0025501A">
        <w:continuationSeparator/>
      </w:r>
    </w:p>
  </w:footnote>
  <w:footnote w:id="1">
    <w:p w14:paraId="33F2340D" w14:textId="51885F21" w:rsidR="00457601" w:rsidRPr="000A6F3B" w:rsidRDefault="00457601" w:rsidP="00860AB8">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الأمم المتحدة، سلسلة المعاهدات، المجلد 2226، الرقم 30619.</w:t>
      </w:r>
    </w:p>
  </w:footnote>
  <w:footnote w:id="2">
    <w:p w14:paraId="15AF8B85" w14:textId="77777777" w:rsidR="00457601" w:rsidRPr="000A6F3B" w:rsidRDefault="00457601" w:rsidP="008C2312">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المقرر</w:t>
      </w:r>
      <w:r w:rsidRPr="000A6F3B">
        <w:rPr>
          <w:rFonts w:hint="cs"/>
          <w:sz w:val="20"/>
          <w:rtl/>
        </w:rPr>
        <w:t xml:space="preserve"> </w:t>
      </w:r>
      <w:hyperlink r:id="rId1" w:history="1">
        <w:r w:rsidRPr="000A6F3B">
          <w:rPr>
            <w:rStyle w:val="Hyperlink"/>
            <w:rFonts w:cs="Simplified Arabic"/>
            <w:sz w:val="20"/>
            <w:lang w:val="en-US"/>
          </w:rPr>
          <w:t>CP-10/3</w:t>
        </w:r>
      </w:hyperlink>
      <w:r w:rsidRPr="000A6F3B">
        <w:rPr>
          <w:rFonts w:cs="Simplified Arabic" w:hint="cs"/>
          <w:sz w:val="20"/>
          <w:rtl/>
          <w:lang w:val="en-US"/>
        </w:rPr>
        <w:t>، ا</w:t>
      </w:r>
      <w:r w:rsidRPr="000A6F3B">
        <w:rPr>
          <w:rFonts w:ascii="Simplified Arabic" w:hAnsi="Simplified Arabic" w:cs="Simplified Arabic" w:hint="cs"/>
          <w:sz w:val="20"/>
          <w:rtl/>
        </w:rPr>
        <w:t>لمرفق</w:t>
      </w:r>
      <w:r w:rsidRPr="000A6F3B">
        <w:rPr>
          <w:rFonts w:cs="Simplified Arabic" w:hint="cs"/>
          <w:sz w:val="20"/>
          <w:rtl/>
          <w:lang w:val="en-US"/>
        </w:rPr>
        <w:t>.</w:t>
      </w:r>
    </w:p>
  </w:footnote>
  <w:footnote w:id="3">
    <w:p w14:paraId="0A883AB9" w14:textId="77777777" w:rsidR="00457601" w:rsidRPr="000A6F3B" w:rsidRDefault="00457601" w:rsidP="008C2312">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rFonts w:hint="cs"/>
          <w:sz w:val="20"/>
          <w:rtl/>
        </w:rPr>
        <w:t xml:space="preserve"> </w:t>
      </w:r>
      <w:hyperlink r:id="rId2" w:history="1">
        <w:r w:rsidRPr="000A6F3B">
          <w:rPr>
            <w:rStyle w:val="Hyperlink"/>
            <w:rFonts w:cs="Simplified Arabic"/>
            <w:sz w:val="20"/>
            <w:lang w:val="en-US"/>
          </w:rPr>
          <w:t>CP-10/4</w:t>
        </w:r>
      </w:hyperlink>
      <w:r w:rsidRPr="000A6F3B">
        <w:rPr>
          <w:rFonts w:cs="Simplified Arabic" w:hint="cs"/>
          <w:sz w:val="20"/>
          <w:rtl/>
          <w:lang w:val="en-US"/>
        </w:rPr>
        <w:t>، المرفق.</w:t>
      </w:r>
    </w:p>
  </w:footnote>
  <w:footnote w:id="4">
    <w:p w14:paraId="274170AC" w14:textId="77777777" w:rsidR="00457601" w:rsidRPr="000A6F3B" w:rsidRDefault="00457601" w:rsidP="008C2312">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انظر</w:t>
      </w:r>
      <w:r w:rsidRPr="000A6F3B">
        <w:rPr>
          <w:rFonts w:hint="cs"/>
          <w:sz w:val="20"/>
          <w:rtl/>
        </w:rPr>
        <w:t xml:space="preserve"> </w:t>
      </w:r>
      <w:hyperlink r:id="rId3" w:history="1">
        <w:r w:rsidRPr="000A6F3B">
          <w:rPr>
            <w:rStyle w:val="Hyperlink"/>
            <w:sz w:val="20"/>
            <w:lang w:val="en-US"/>
          </w:rPr>
          <w:t>CBD/SBI/7/6/Add.1</w:t>
        </w:r>
      </w:hyperlink>
      <w:r w:rsidRPr="000A6F3B">
        <w:rPr>
          <w:rFonts w:hint="cs"/>
          <w:sz w:val="20"/>
          <w:rtl/>
        </w:rPr>
        <w:t>.</w:t>
      </w:r>
    </w:p>
  </w:footnote>
  <w:footnote w:id="5">
    <w:p w14:paraId="180C5E89" w14:textId="77777777" w:rsidR="00457601" w:rsidRPr="000A6F3B" w:rsidRDefault="00457601" w:rsidP="00D67ECA">
      <w:pPr>
        <w:pStyle w:val="FootnoteText"/>
        <w:bidi/>
        <w:rPr>
          <w:sz w:val="20"/>
          <w:lang w:val="en-US"/>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المقرر </w:t>
      </w:r>
      <w:hyperlink r:id="rId4" w:history="1">
        <w:r w:rsidRPr="000A6F3B">
          <w:rPr>
            <w:rStyle w:val="Hyperlink"/>
            <w:rFonts w:ascii="Simplified Arabic" w:hAnsi="Simplified Arabic" w:cs="Simplified Arabic"/>
            <w:sz w:val="20"/>
            <w:rtl/>
          </w:rPr>
          <w:t>15/4</w:t>
        </w:r>
      </w:hyperlink>
      <w:r w:rsidRPr="000A6F3B">
        <w:rPr>
          <w:rFonts w:ascii="Simplified Arabic" w:hAnsi="Simplified Arabic" w:cs="Simplified Arabic"/>
          <w:sz w:val="20"/>
          <w:rtl/>
        </w:rPr>
        <w:t>، المرفق.</w:t>
      </w:r>
    </w:p>
  </w:footnote>
  <w:footnote w:id="6">
    <w:p w14:paraId="2D936811" w14:textId="7450C4A3" w:rsidR="00457601" w:rsidRPr="000A6F3B" w:rsidRDefault="00457601" w:rsidP="00D67ECA">
      <w:pPr>
        <w:pStyle w:val="FootnoteText"/>
        <w:bidi/>
        <w:rPr>
          <w:rStyle w:val="FootnoteReference"/>
          <w:sz w:val="20"/>
          <w:rtl/>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الأمم </w:t>
      </w:r>
      <w:r w:rsidRPr="000A6F3B">
        <w:rPr>
          <w:rFonts w:ascii="Simplified Arabic" w:hAnsi="Simplified Arabic" w:cs="Simplified Arabic"/>
          <w:sz w:val="20"/>
          <w:rtl/>
        </w:rPr>
        <w:t xml:space="preserve">المتحدة، </w:t>
      </w:r>
      <w:r w:rsidRPr="000A6F3B">
        <w:rPr>
          <w:rFonts w:ascii="Simplified Arabic" w:hAnsi="Simplified Arabic" w:cs="Simplified Arabic"/>
          <w:i/>
          <w:iCs/>
          <w:sz w:val="20"/>
          <w:rtl/>
        </w:rPr>
        <w:t>سلسلة</w:t>
      </w:r>
      <w:r w:rsidRPr="000A6F3B">
        <w:rPr>
          <w:rFonts w:ascii="Simplified Arabic" w:hAnsi="Simplified Arabic" w:cs="Simplified Arabic"/>
          <w:sz w:val="20"/>
          <w:rtl/>
        </w:rPr>
        <w:t xml:space="preserve"> </w:t>
      </w:r>
      <w:r w:rsidRPr="000A6F3B">
        <w:rPr>
          <w:rFonts w:ascii="Simplified Arabic" w:hAnsi="Simplified Arabic" w:cs="Simplified Arabic"/>
          <w:i/>
          <w:iCs/>
          <w:sz w:val="20"/>
          <w:rtl/>
        </w:rPr>
        <w:t>المعاهدات</w:t>
      </w:r>
      <w:r w:rsidRPr="000A6F3B">
        <w:rPr>
          <w:rFonts w:ascii="Simplified Arabic" w:hAnsi="Simplified Arabic" w:cs="Simplified Arabic"/>
          <w:sz w:val="20"/>
          <w:rtl/>
        </w:rPr>
        <w:t>، المجلد 1760، رقم 30619.</w:t>
      </w:r>
    </w:p>
  </w:footnote>
  <w:footnote w:id="7">
    <w:p w14:paraId="36664911" w14:textId="1DD2114A" w:rsidR="00457601" w:rsidRPr="000A6F3B" w:rsidRDefault="00457601" w:rsidP="00293BA1">
      <w:pPr>
        <w:pStyle w:val="FootnoteText"/>
        <w:bidi/>
        <w:rPr>
          <w:sz w:val="20"/>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sz w:val="20"/>
          <w:rtl/>
        </w:rPr>
        <w:t xml:space="preserve">الفقرات </w:t>
      </w:r>
      <w:r w:rsidRPr="000A6F3B">
        <w:rPr>
          <w:rFonts w:ascii="Simplified Arabic" w:hAnsi="Simplified Arabic" w:cs="Simplified Arabic"/>
          <w:sz w:val="20"/>
          <w:rtl/>
        </w:rPr>
        <w:t xml:space="preserve">من </w:t>
      </w:r>
      <w:r w:rsidRPr="000A6F3B">
        <w:rPr>
          <w:rFonts w:ascii="Simplified Arabic" w:hAnsi="Simplified Arabic" w:cs="Simplified Arabic" w:hint="cs"/>
          <w:sz w:val="20"/>
          <w:rtl/>
        </w:rPr>
        <w:t>12</w:t>
      </w:r>
      <w:r w:rsidRPr="000A6F3B">
        <w:rPr>
          <w:rFonts w:ascii="Simplified Arabic" w:hAnsi="Simplified Arabic" w:cs="Simplified Arabic"/>
          <w:sz w:val="20"/>
          <w:rtl/>
        </w:rPr>
        <w:t xml:space="preserve"> إلى </w:t>
      </w:r>
      <w:r w:rsidR="00415D81">
        <w:rPr>
          <w:rFonts w:ascii="Simplified Arabic" w:hAnsi="Simplified Arabic" w:cs="Simplified Arabic" w:hint="cs"/>
          <w:sz w:val="20"/>
          <w:rtl/>
        </w:rPr>
        <w:t>53</w:t>
      </w:r>
      <w:r w:rsidRPr="000A6F3B">
        <w:rPr>
          <w:rFonts w:ascii="Simplified Arabic" w:hAnsi="Simplified Arabic" w:cs="Simplified Arabic"/>
          <w:sz w:val="20"/>
          <w:rtl/>
        </w:rPr>
        <w:t xml:space="preserve"> مصنّفة بحسب الغاية ذات الصلة من خطة التنفيذ وخطة عمل بناء القدرات لبروتوكول قرطاجنة.</w:t>
      </w:r>
    </w:p>
  </w:footnote>
  <w:footnote w:id="8">
    <w:p w14:paraId="2239E804" w14:textId="77777777" w:rsidR="00457601" w:rsidRPr="000A6F3B" w:rsidRDefault="00457601" w:rsidP="00797193">
      <w:pPr>
        <w:pStyle w:val="FootnoteText"/>
        <w:bidi/>
        <w:rPr>
          <w:sz w:val="20"/>
          <w:lang w:val="en-US"/>
        </w:rPr>
      </w:pPr>
      <w:r w:rsidRPr="000A6F3B">
        <w:rPr>
          <w:rStyle w:val="FootnoteReference"/>
          <w:sz w:val="20"/>
        </w:rPr>
        <w:footnoteRef/>
      </w:r>
      <w:r w:rsidRPr="000A6F3B">
        <w:rPr>
          <w:rFonts w:hint="cs"/>
          <w:sz w:val="20"/>
          <w:rtl/>
        </w:rPr>
        <w:t xml:space="preserve"> </w:t>
      </w:r>
      <w:r w:rsidRPr="000A6F3B">
        <w:rPr>
          <w:rFonts w:ascii="Simplified Arabic" w:hAnsi="Simplified Arabic" w:cs="Simplified Arabic" w:hint="cs"/>
          <w:sz w:val="20"/>
          <w:rtl/>
        </w:rPr>
        <w:t>المقرر</w:t>
      </w:r>
      <w:r w:rsidRPr="000A6F3B">
        <w:rPr>
          <w:sz w:val="20"/>
          <w:rtl/>
        </w:rPr>
        <w:t xml:space="preserve"> </w:t>
      </w:r>
      <w:hyperlink r:id="rId5" w:history="1">
        <w:r w:rsidRPr="000A6F3B">
          <w:rPr>
            <w:rStyle w:val="Hyperlink"/>
            <w:sz w:val="20"/>
          </w:rPr>
          <w:t>BS-V/11</w:t>
        </w:r>
      </w:hyperlink>
      <w:r w:rsidRPr="000A6F3B">
        <w:rPr>
          <w:rFonts w:hint="cs"/>
          <w:sz w:val="20"/>
          <w:rtl/>
        </w:rPr>
        <w:t xml:space="preserve">، </w:t>
      </w:r>
      <w:r w:rsidRPr="000A6F3B">
        <w:rPr>
          <w:rFonts w:ascii="Simplified Arabic" w:hAnsi="Simplified Arabic" w:cs="Simplified Arabic" w:hint="cs"/>
          <w:sz w:val="20"/>
          <w:rtl/>
        </w:rPr>
        <w:t>المرفق.</w:t>
      </w:r>
    </w:p>
  </w:footnote>
  <w:footnote w:id="9">
    <w:p w14:paraId="5BAD770A" w14:textId="77777777" w:rsidR="00457601" w:rsidRPr="000A6F3B" w:rsidRDefault="00457601" w:rsidP="00AF611B">
      <w:pPr>
        <w:pStyle w:val="FootnoteText"/>
        <w:bidi/>
        <w:rPr>
          <w:sz w:val="20"/>
        </w:rPr>
      </w:pPr>
      <w:r w:rsidRPr="000A6F3B">
        <w:rPr>
          <w:rStyle w:val="FootnoteReference"/>
          <w:sz w:val="20"/>
        </w:rPr>
        <w:footnoteRef/>
      </w:r>
      <w:r w:rsidRPr="000A6F3B">
        <w:rPr>
          <w:rFonts w:hint="cs"/>
          <w:sz w:val="20"/>
          <w:rtl/>
        </w:rPr>
        <w:t xml:space="preserve"> </w:t>
      </w:r>
      <w:hyperlink r:id="rId6" w:history="1">
        <w:r w:rsidRPr="000A6F3B">
          <w:rPr>
            <w:rStyle w:val="Hyperlink"/>
            <w:sz w:val="20"/>
          </w:rPr>
          <w:t>https://bch.cbd.int/protocol</w:t>
        </w:r>
      </w:hyperlink>
      <w:r w:rsidRPr="000A6F3B">
        <w:rPr>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673950734"/>
      <w:dataBinding w:prefixMappings="xmlns:ns0='http://purl.org/dc/elements/1.1/' xmlns:ns1='http://schemas.openxmlformats.org/package/2006/metadata/core-properties' " w:xpath="/ns1:coreProperties[1]/ns0:subject[1]" w:storeItemID="{6C3C8BC8-F283-45AE-878A-BAB7291924A1}"/>
      <w:text/>
    </w:sdtPr>
    <w:sdtContent>
      <w:p w14:paraId="5327EAAE" w14:textId="14D0DC3F" w:rsidR="00457601" w:rsidRPr="00FF6EFE" w:rsidRDefault="00E01214" w:rsidP="00680D1F">
        <w:pPr>
          <w:pStyle w:val="Header"/>
          <w:spacing w:after="240"/>
          <w:jc w:val="right"/>
          <w:rPr>
            <w:sz w:val="22"/>
          </w:rPr>
        </w:pPr>
        <w:r>
          <w:t>CBD/CP/MOP/12/L.10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F2E8" w14:textId="425F1277" w:rsidR="009C2988" w:rsidRPr="00FF6EFE" w:rsidRDefault="00000000" w:rsidP="00680D1F">
    <w:pPr>
      <w:pStyle w:val="Header"/>
      <w:spacing w:after="240"/>
      <w:jc w:val="right"/>
      <w:rPr>
        <w:sz w:val="22"/>
      </w:rPr>
    </w:pPr>
    <w:sdt>
      <w:sdtPr>
        <w:alias w:val="Subject"/>
        <w:tag w:val=""/>
        <w:id w:val="-1111198990"/>
        <w:dataBinding w:prefixMappings="xmlns:ns0='http://purl.org/dc/elements/1.1/' xmlns:ns1='http://schemas.openxmlformats.org/package/2006/metadata/core-properties' " w:xpath="/ns1:coreProperties[1]/ns0:subject[1]" w:storeItemID="{6C3C8BC8-F283-45AE-878A-BAB7291924A1}"/>
        <w:text/>
      </w:sdtPr>
      <w:sdtContent>
        <w:r w:rsidR="00E01214">
          <w:t>CBD/CP/MOP/12/L.10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alias w:val="Subject"/>
      <w:tag w:val=""/>
      <w:id w:val="303664099"/>
      <w:dataBinding w:prefixMappings="xmlns:ns0='http://purl.org/dc/elements/1.1/' xmlns:ns1='http://schemas.openxmlformats.org/package/2006/metadata/core-properties' " w:xpath="/ns1:coreProperties[1]/ns0:subject[1]" w:storeItemID="{6C3C8BC8-F283-45AE-878A-BAB7291924A1}"/>
      <w:text/>
    </w:sdtPr>
    <w:sdtContent>
      <w:p w14:paraId="7408193A" w14:textId="728281DD" w:rsidR="009C2988" w:rsidRPr="00FF6EFE" w:rsidRDefault="003D24F1" w:rsidP="00680D1F">
        <w:pPr>
          <w:pStyle w:val="Header"/>
          <w:spacing w:after="240"/>
          <w:rPr>
            <w:sz w:val="22"/>
          </w:rPr>
        </w:pPr>
        <w:r>
          <w:rPr>
            <w:sz w:val="22"/>
          </w:rPr>
          <w:t>CBD/CP/MOP/12/L.1</w:t>
        </w:r>
        <w:r w:rsidR="00E01214">
          <w:rPr>
            <w:sz w:val="22"/>
          </w:rPr>
          <w:t>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9"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5F14796"/>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943BEE"/>
    <w:multiLevelType w:val="multilevel"/>
    <w:tmpl w:val="222A08B4"/>
    <w:numStyleLink w:val="ListCBD"/>
  </w:abstractNum>
  <w:abstractNum w:abstractNumId="25"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29"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7DEF1148"/>
    <w:multiLevelType w:val="hybridMultilevel"/>
    <w:tmpl w:val="B7CC8EB2"/>
    <w:lvl w:ilvl="0" w:tplc="C124F502">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435441332">
    <w:abstractNumId w:val="21"/>
  </w:num>
  <w:num w:numId="2" w16cid:durableId="1526823289">
    <w:abstractNumId w:val="16"/>
  </w:num>
  <w:num w:numId="3" w16cid:durableId="1776823638">
    <w:abstractNumId w:val="31"/>
  </w:num>
  <w:num w:numId="4" w16cid:durableId="1502312748">
    <w:abstractNumId w:val="32"/>
  </w:num>
  <w:num w:numId="5" w16cid:durableId="910458197">
    <w:abstractNumId w:val="30"/>
  </w:num>
  <w:num w:numId="6" w16cid:durableId="1983659247">
    <w:abstractNumId w:val="24"/>
  </w:num>
  <w:num w:numId="7" w16cid:durableId="174224025">
    <w:abstractNumId w:val="18"/>
  </w:num>
  <w:num w:numId="8" w16cid:durableId="1755663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52648537">
    <w:abstractNumId w:val="33"/>
  </w:num>
  <w:num w:numId="10" w16cid:durableId="1225065925">
    <w:abstractNumId w:val="25"/>
  </w:num>
  <w:num w:numId="11" w16cid:durableId="1422949847">
    <w:abstractNumId w:val="28"/>
  </w:num>
  <w:num w:numId="12" w16cid:durableId="2050660">
    <w:abstractNumId w:val="17"/>
  </w:num>
  <w:num w:numId="13" w16cid:durableId="949818777">
    <w:abstractNumId w:val="36"/>
  </w:num>
  <w:num w:numId="14" w16cid:durableId="1883590064">
    <w:abstractNumId w:val="22"/>
  </w:num>
  <w:num w:numId="15" w16cid:durableId="1116876518">
    <w:abstractNumId w:val="35"/>
  </w:num>
  <w:num w:numId="16" w16cid:durableId="1774470926">
    <w:abstractNumId w:val="4"/>
  </w:num>
  <w:num w:numId="17" w16cid:durableId="1547641057">
    <w:abstractNumId w:val="8"/>
  </w:num>
  <w:num w:numId="18" w16cid:durableId="189996533">
    <w:abstractNumId w:val="13"/>
  </w:num>
  <w:num w:numId="19" w16cid:durableId="1822843927">
    <w:abstractNumId w:val="9"/>
  </w:num>
  <w:num w:numId="20" w16cid:durableId="701319173">
    <w:abstractNumId w:val="20"/>
  </w:num>
  <w:num w:numId="21" w16cid:durableId="994601078">
    <w:abstractNumId w:val="14"/>
  </w:num>
  <w:num w:numId="22" w16cid:durableId="776486368">
    <w:abstractNumId w:val="7"/>
  </w:num>
  <w:num w:numId="23" w16cid:durableId="49888242">
    <w:abstractNumId w:val="23"/>
  </w:num>
  <w:num w:numId="24" w16cid:durableId="1858040595">
    <w:abstractNumId w:val="19"/>
  </w:num>
  <w:num w:numId="25" w16cid:durableId="1870482384">
    <w:abstractNumId w:val="10"/>
  </w:num>
  <w:num w:numId="26" w16cid:durableId="58594731">
    <w:abstractNumId w:val="29"/>
  </w:num>
  <w:num w:numId="27" w16cid:durableId="1775899639">
    <w:abstractNumId w:val="27"/>
  </w:num>
  <w:num w:numId="28" w16cid:durableId="567425032">
    <w:abstractNumId w:val="0"/>
  </w:num>
  <w:num w:numId="29" w16cid:durableId="1550337660">
    <w:abstractNumId w:val="5"/>
  </w:num>
  <w:num w:numId="30" w16cid:durableId="1397045303">
    <w:abstractNumId w:val="2"/>
  </w:num>
  <w:num w:numId="31" w16cid:durableId="883717661">
    <w:abstractNumId w:val="3"/>
  </w:num>
  <w:num w:numId="32" w16cid:durableId="1113087946">
    <w:abstractNumId w:val="15"/>
  </w:num>
  <w:num w:numId="33" w16cid:durableId="2028675133">
    <w:abstractNumId w:val="37"/>
  </w:num>
  <w:num w:numId="34" w16cid:durableId="793132556">
    <w:abstractNumId w:val="1"/>
  </w:num>
  <w:num w:numId="35" w16cid:durableId="294139595">
    <w:abstractNumId w:val="12"/>
  </w:num>
  <w:num w:numId="36" w16cid:durableId="2071805003">
    <w:abstractNumId w:val="34"/>
  </w:num>
  <w:num w:numId="37" w16cid:durableId="1397626198">
    <w:abstractNumId w:val="6"/>
  </w:num>
  <w:num w:numId="38" w16cid:durableId="318273669">
    <w:abstractNumId w:val="11"/>
  </w:num>
  <w:num w:numId="39" w16cid:durableId="52652451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603A"/>
    <w:rsid w:val="000A6F3B"/>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112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5F21"/>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99F"/>
    <w:rsid w:val="00227BC8"/>
    <w:rsid w:val="0023056A"/>
    <w:rsid w:val="00230E5B"/>
    <w:rsid w:val="00231EA1"/>
    <w:rsid w:val="00232B4A"/>
    <w:rsid w:val="0023492C"/>
    <w:rsid w:val="002359AB"/>
    <w:rsid w:val="00235C06"/>
    <w:rsid w:val="002400E1"/>
    <w:rsid w:val="0024086D"/>
    <w:rsid w:val="002409F5"/>
    <w:rsid w:val="00241A57"/>
    <w:rsid w:val="002436EE"/>
    <w:rsid w:val="00243CDA"/>
    <w:rsid w:val="00243D20"/>
    <w:rsid w:val="00244112"/>
    <w:rsid w:val="002447EA"/>
    <w:rsid w:val="00245155"/>
    <w:rsid w:val="00245A85"/>
    <w:rsid w:val="0024605D"/>
    <w:rsid w:val="0025022D"/>
    <w:rsid w:val="00251109"/>
    <w:rsid w:val="00251B4B"/>
    <w:rsid w:val="002520BC"/>
    <w:rsid w:val="00253098"/>
    <w:rsid w:val="00254567"/>
    <w:rsid w:val="00254EB5"/>
    <w:rsid w:val="0025501A"/>
    <w:rsid w:val="00255F96"/>
    <w:rsid w:val="00257B5F"/>
    <w:rsid w:val="00257EAB"/>
    <w:rsid w:val="00261E9D"/>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52E9"/>
    <w:rsid w:val="00295ABC"/>
    <w:rsid w:val="00295BFC"/>
    <w:rsid w:val="00295CBF"/>
    <w:rsid w:val="00296999"/>
    <w:rsid w:val="00296FDD"/>
    <w:rsid w:val="00297028"/>
    <w:rsid w:val="00297374"/>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6FE"/>
    <w:rsid w:val="00382910"/>
    <w:rsid w:val="00383101"/>
    <w:rsid w:val="00383D57"/>
    <w:rsid w:val="00384191"/>
    <w:rsid w:val="00385513"/>
    <w:rsid w:val="003862AE"/>
    <w:rsid w:val="00386C66"/>
    <w:rsid w:val="00386CC8"/>
    <w:rsid w:val="00387871"/>
    <w:rsid w:val="00390DBA"/>
    <w:rsid w:val="003912D7"/>
    <w:rsid w:val="00391529"/>
    <w:rsid w:val="003918F9"/>
    <w:rsid w:val="00391956"/>
    <w:rsid w:val="00392701"/>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4CA9"/>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689"/>
    <w:rsid w:val="003C7B14"/>
    <w:rsid w:val="003D0A79"/>
    <w:rsid w:val="003D24F1"/>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11C0"/>
    <w:rsid w:val="003F2135"/>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1B65"/>
    <w:rsid w:val="004126B8"/>
    <w:rsid w:val="0041349F"/>
    <w:rsid w:val="00414BE4"/>
    <w:rsid w:val="00415BD0"/>
    <w:rsid w:val="00415D81"/>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FC"/>
    <w:rsid w:val="004326BB"/>
    <w:rsid w:val="0043272B"/>
    <w:rsid w:val="004330EE"/>
    <w:rsid w:val="00433ECC"/>
    <w:rsid w:val="00435C4F"/>
    <w:rsid w:val="00440A66"/>
    <w:rsid w:val="00443109"/>
    <w:rsid w:val="004431DC"/>
    <w:rsid w:val="00443256"/>
    <w:rsid w:val="004438A2"/>
    <w:rsid w:val="0044543F"/>
    <w:rsid w:val="00445B72"/>
    <w:rsid w:val="004465B4"/>
    <w:rsid w:val="004476A5"/>
    <w:rsid w:val="00447790"/>
    <w:rsid w:val="00447EA1"/>
    <w:rsid w:val="00447EE2"/>
    <w:rsid w:val="00447F4A"/>
    <w:rsid w:val="00450CB0"/>
    <w:rsid w:val="00450EC7"/>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0A7"/>
    <w:rsid w:val="00467F9C"/>
    <w:rsid w:val="0047063D"/>
    <w:rsid w:val="0047321D"/>
    <w:rsid w:val="00473FAD"/>
    <w:rsid w:val="00474639"/>
    <w:rsid w:val="00474B60"/>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29AE"/>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75E8"/>
    <w:rsid w:val="00557A26"/>
    <w:rsid w:val="00557C04"/>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3C2"/>
    <w:rsid w:val="005A4503"/>
    <w:rsid w:val="005A523B"/>
    <w:rsid w:val="005A5259"/>
    <w:rsid w:val="005A69C7"/>
    <w:rsid w:val="005A6E33"/>
    <w:rsid w:val="005B19DD"/>
    <w:rsid w:val="005B2893"/>
    <w:rsid w:val="005B35E2"/>
    <w:rsid w:val="005B3A56"/>
    <w:rsid w:val="005B5071"/>
    <w:rsid w:val="005B53C5"/>
    <w:rsid w:val="005B5750"/>
    <w:rsid w:val="005B5C7D"/>
    <w:rsid w:val="005B63E4"/>
    <w:rsid w:val="005B6CED"/>
    <w:rsid w:val="005B7D2C"/>
    <w:rsid w:val="005C0B82"/>
    <w:rsid w:val="005C2012"/>
    <w:rsid w:val="005C2234"/>
    <w:rsid w:val="005C378D"/>
    <w:rsid w:val="005C4CE6"/>
    <w:rsid w:val="005C501E"/>
    <w:rsid w:val="005C5DD2"/>
    <w:rsid w:val="005C70FC"/>
    <w:rsid w:val="005C7357"/>
    <w:rsid w:val="005C7423"/>
    <w:rsid w:val="005D0CB7"/>
    <w:rsid w:val="005D0E01"/>
    <w:rsid w:val="005D1069"/>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F0A3E"/>
    <w:rsid w:val="005F0C99"/>
    <w:rsid w:val="005F33EF"/>
    <w:rsid w:val="005F34F4"/>
    <w:rsid w:val="005F4AF4"/>
    <w:rsid w:val="005F62C9"/>
    <w:rsid w:val="005F630B"/>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5E5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183F"/>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6522"/>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46F7"/>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35EA"/>
    <w:rsid w:val="00693F11"/>
    <w:rsid w:val="00694DF2"/>
    <w:rsid w:val="00695636"/>
    <w:rsid w:val="00696D2E"/>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73"/>
    <w:rsid w:val="00706209"/>
    <w:rsid w:val="0070640A"/>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9C"/>
    <w:rsid w:val="00747E45"/>
    <w:rsid w:val="007505CB"/>
    <w:rsid w:val="00750E69"/>
    <w:rsid w:val="00750F5B"/>
    <w:rsid w:val="007512E3"/>
    <w:rsid w:val="00752048"/>
    <w:rsid w:val="00752479"/>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56FA"/>
    <w:rsid w:val="007E5E93"/>
    <w:rsid w:val="007E66B2"/>
    <w:rsid w:val="007E675C"/>
    <w:rsid w:val="007E6A3F"/>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16D"/>
    <w:rsid w:val="0080100B"/>
    <w:rsid w:val="0080146A"/>
    <w:rsid w:val="008017FE"/>
    <w:rsid w:val="00801FAD"/>
    <w:rsid w:val="00802F1A"/>
    <w:rsid w:val="00804597"/>
    <w:rsid w:val="008064AB"/>
    <w:rsid w:val="00806CD6"/>
    <w:rsid w:val="00807068"/>
    <w:rsid w:val="00807D37"/>
    <w:rsid w:val="00807EA8"/>
    <w:rsid w:val="008123CD"/>
    <w:rsid w:val="008156CA"/>
    <w:rsid w:val="00815E3D"/>
    <w:rsid w:val="00815F6B"/>
    <w:rsid w:val="008161AB"/>
    <w:rsid w:val="00816A84"/>
    <w:rsid w:val="00816DF9"/>
    <w:rsid w:val="008178B6"/>
    <w:rsid w:val="00817C3F"/>
    <w:rsid w:val="008201D7"/>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5996"/>
    <w:rsid w:val="00836498"/>
    <w:rsid w:val="00836BBD"/>
    <w:rsid w:val="00837138"/>
    <w:rsid w:val="0083727D"/>
    <w:rsid w:val="008377A9"/>
    <w:rsid w:val="00840048"/>
    <w:rsid w:val="0084076E"/>
    <w:rsid w:val="00841A20"/>
    <w:rsid w:val="00842185"/>
    <w:rsid w:val="00842C5A"/>
    <w:rsid w:val="008431BD"/>
    <w:rsid w:val="008450A5"/>
    <w:rsid w:val="00846BDD"/>
    <w:rsid w:val="00847880"/>
    <w:rsid w:val="00850A15"/>
    <w:rsid w:val="00850BE4"/>
    <w:rsid w:val="008517D7"/>
    <w:rsid w:val="00851A44"/>
    <w:rsid w:val="0085273C"/>
    <w:rsid w:val="00853515"/>
    <w:rsid w:val="00853A9E"/>
    <w:rsid w:val="008544E3"/>
    <w:rsid w:val="0085512B"/>
    <w:rsid w:val="00855F8D"/>
    <w:rsid w:val="00857C5D"/>
    <w:rsid w:val="00857CD6"/>
    <w:rsid w:val="00857E26"/>
    <w:rsid w:val="00860AB8"/>
    <w:rsid w:val="00860ED6"/>
    <w:rsid w:val="00862BE5"/>
    <w:rsid w:val="0086329A"/>
    <w:rsid w:val="0086383D"/>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C0A2C"/>
    <w:rsid w:val="008C133E"/>
    <w:rsid w:val="008C1754"/>
    <w:rsid w:val="008C2312"/>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E17"/>
    <w:rsid w:val="0090750C"/>
    <w:rsid w:val="009100F9"/>
    <w:rsid w:val="0091099F"/>
    <w:rsid w:val="00910A01"/>
    <w:rsid w:val="00910D70"/>
    <w:rsid w:val="00910E5B"/>
    <w:rsid w:val="00911626"/>
    <w:rsid w:val="00911C92"/>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BA1"/>
    <w:rsid w:val="00931262"/>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3B7E"/>
    <w:rsid w:val="0098520D"/>
    <w:rsid w:val="00985B92"/>
    <w:rsid w:val="00986E7B"/>
    <w:rsid w:val="00992667"/>
    <w:rsid w:val="009926DB"/>
    <w:rsid w:val="00992C3D"/>
    <w:rsid w:val="009934BF"/>
    <w:rsid w:val="00994A5A"/>
    <w:rsid w:val="00995213"/>
    <w:rsid w:val="00995EB3"/>
    <w:rsid w:val="00995FFD"/>
    <w:rsid w:val="009967A9"/>
    <w:rsid w:val="00996B64"/>
    <w:rsid w:val="00996B9D"/>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988"/>
    <w:rsid w:val="009C2DE6"/>
    <w:rsid w:val="009C55C7"/>
    <w:rsid w:val="009C5D00"/>
    <w:rsid w:val="009C6662"/>
    <w:rsid w:val="009C7283"/>
    <w:rsid w:val="009C77F6"/>
    <w:rsid w:val="009D04C8"/>
    <w:rsid w:val="009D0AE5"/>
    <w:rsid w:val="009D30C7"/>
    <w:rsid w:val="009D5983"/>
    <w:rsid w:val="009E0A91"/>
    <w:rsid w:val="009E1787"/>
    <w:rsid w:val="009E196A"/>
    <w:rsid w:val="009E2736"/>
    <w:rsid w:val="009E287C"/>
    <w:rsid w:val="009E3937"/>
    <w:rsid w:val="009E3E01"/>
    <w:rsid w:val="009E5944"/>
    <w:rsid w:val="009E5988"/>
    <w:rsid w:val="009E5E5B"/>
    <w:rsid w:val="009E5FDD"/>
    <w:rsid w:val="009E68EA"/>
    <w:rsid w:val="009E6AF5"/>
    <w:rsid w:val="009E6CB1"/>
    <w:rsid w:val="009E7756"/>
    <w:rsid w:val="009F0C3A"/>
    <w:rsid w:val="009F14F4"/>
    <w:rsid w:val="009F15D6"/>
    <w:rsid w:val="009F3208"/>
    <w:rsid w:val="009F3A18"/>
    <w:rsid w:val="009F3AAE"/>
    <w:rsid w:val="009F47C1"/>
    <w:rsid w:val="009F5BD2"/>
    <w:rsid w:val="009F61B1"/>
    <w:rsid w:val="009F679F"/>
    <w:rsid w:val="009F68F6"/>
    <w:rsid w:val="009F7441"/>
    <w:rsid w:val="009F7CFB"/>
    <w:rsid w:val="00A0216E"/>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0D31"/>
    <w:rsid w:val="00A41A65"/>
    <w:rsid w:val="00A41B98"/>
    <w:rsid w:val="00A4381F"/>
    <w:rsid w:val="00A45C17"/>
    <w:rsid w:val="00A47183"/>
    <w:rsid w:val="00A474B4"/>
    <w:rsid w:val="00A50AEC"/>
    <w:rsid w:val="00A50D41"/>
    <w:rsid w:val="00A525A9"/>
    <w:rsid w:val="00A52610"/>
    <w:rsid w:val="00A53BDB"/>
    <w:rsid w:val="00A53D2A"/>
    <w:rsid w:val="00A55141"/>
    <w:rsid w:val="00A55290"/>
    <w:rsid w:val="00A5657D"/>
    <w:rsid w:val="00A574CF"/>
    <w:rsid w:val="00A57F33"/>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0DD5"/>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300"/>
    <w:rsid w:val="00B63D06"/>
    <w:rsid w:val="00B64193"/>
    <w:rsid w:val="00B653B5"/>
    <w:rsid w:val="00B66D27"/>
    <w:rsid w:val="00B67408"/>
    <w:rsid w:val="00B712B1"/>
    <w:rsid w:val="00B74283"/>
    <w:rsid w:val="00B745A8"/>
    <w:rsid w:val="00B746CC"/>
    <w:rsid w:val="00B751C2"/>
    <w:rsid w:val="00B75387"/>
    <w:rsid w:val="00B81C2B"/>
    <w:rsid w:val="00B85B8A"/>
    <w:rsid w:val="00B90149"/>
    <w:rsid w:val="00B90794"/>
    <w:rsid w:val="00B9187E"/>
    <w:rsid w:val="00B919EC"/>
    <w:rsid w:val="00B92B26"/>
    <w:rsid w:val="00B92B6F"/>
    <w:rsid w:val="00B93395"/>
    <w:rsid w:val="00B9390C"/>
    <w:rsid w:val="00B94E6C"/>
    <w:rsid w:val="00B95099"/>
    <w:rsid w:val="00B950AA"/>
    <w:rsid w:val="00B9625C"/>
    <w:rsid w:val="00B96635"/>
    <w:rsid w:val="00B96ECC"/>
    <w:rsid w:val="00B9705D"/>
    <w:rsid w:val="00B97F9A"/>
    <w:rsid w:val="00BA0B23"/>
    <w:rsid w:val="00BA198B"/>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5BD"/>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67A"/>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C1380"/>
    <w:rsid w:val="00CC2CC8"/>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8AB"/>
    <w:rsid w:val="00D31AEB"/>
    <w:rsid w:val="00D31C0E"/>
    <w:rsid w:val="00D32CC3"/>
    <w:rsid w:val="00D33630"/>
    <w:rsid w:val="00D338B3"/>
    <w:rsid w:val="00D33EFC"/>
    <w:rsid w:val="00D349E4"/>
    <w:rsid w:val="00D358AD"/>
    <w:rsid w:val="00D36D2B"/>
    <w:rsid w:val="00D401D9"/>
    <w:rsid w:val="00D40DBC"/>
    <w:rsid w:val="00D40ECB"/>
    <w:rsid w:val="00D410E7"/>
    <w:rsid w:val="00D41599"/>
    <w:rsid w:val="00D42F88"/>
    <w:rsid w:val="00D42FD3"/>
    <w:rsid w:val="00D432C9"/>
    <w:rsid w:val="00D4390E"/>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17A6"/>
    <w:rsid w:val="00D9225C"/>
    <w:rsid w:val="00D93A3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214"/>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DE8"/>
    <w:rsid w:val="00E93F3E"/>
    <w:rsid w:val="00E9556F"/>
    <w:rsid w:val="00E96867"/>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5A3"/>
    <w:rsid w:val="00ED1AC3"/>
    <w:rsid w:val="00ED1E35"/>
    <w:rsid w:val="00ED242A"/>
    <w:rsid w:val="00ED3A0B"/>
    <w:rsid w:val="00ED3C6C"/>
    <w:rsid w:val="00ED513E"/>
    <w:rsid w:val="00ED61AD"/>
    <w:rsid w:val="00ED664D"/>
    <w:rsid w:val="00ED7951"/>
    <w:rsid w:val="00EE04BF"/>
    <w:rsid w:val="00EE0630"/>
    <w:rsid w:val="00EE0761"/>
    <w:rsid w:val="00EE0C6F"/>
    <w:rsid w:val="00EE3AC5"/>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385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959"/>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3781"/>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9DC"/>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mop/?m=cp-mop-1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oc/decisions/mop-05/full/mop-05-dec-ar.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55F21"/>
    <w:rsid w:val="00161B75"/>
    <w:rsid w:val="001629DD"/>
    <w:rsid w:val="001B533A"/>
    <w:rsid w:val="001E1088"/>
    <w:rsid w:val="001E4FB3"/>
    <w:rsid w:val="002102C3"/>
    <w:rsid w:val="00254EB5"/>
    <w:rsid w:val="0026602D"/>
    <w:rsid w:val="00301B09"/>
    <w:rsid w:val="003564DA"/>
    <w:rsid w:val="003826B4"/>
    <w:rsid w:val="00383139"/>
    <w:rsid w:val="003A4CA9"/>
    <w:rsid w:val="003B1ECA"/>
    <w:rsid w:val="00407AD6"/>
    <w:rsid w:val="00412165"/>
    <w:rsid w:val="00486C3E"/>
    <w:rsid w:val="004E0E01"/>
    <w:rsid w:val="00591473"/>
    <w:rsid w:val="005C0B82"/>
    <w:rsid w:val="006133C7"/>
    <w:rsid w:val="00652DBE"/>
    <w:rsid w:val="00665DA0"/>
    <w:rsid w:val="006F6AD1"/>
    <w:rsid w:val="006F71E0"/>
    <w:rsid w:val="00704B1A"/>
    <w:rsid w:val="007438E0"/>
    <w:rsid w:val="00752FA5"/>
    <w:rsid w:val="00851B14"/>
    <w:rsid w:val="008B48D0"/>
    <w:rsid w:val="009100F9"/>
    <w:rsid w:val="009A1B81"/>
    <w:rsid w:val="009B136C"/>
    <w:rsid w:val="009C1A4F"/>
    <w:rsid w:val="00A77919"/>
    <w:rsid w:val="00AA4C9A"/>
    <w:rsid w:val="00AB0FAB"/>
    <w:rsid w:val="00B03323"/>
    <w:rsid w:val="00BA390C"/>
    <w:rsid w:val="00BB41D3"/>
    <w:rsid w:val="00BE45BD"/>
    <w:rsid w:val="00C67541"/>
    <w:rsid w:val="00CA3E73"/>
    <w:rsid w:val="00CA520A"/>
    <w:rsid w:val="00CE048A"/>
    <w:rsid w:val="00D00302"/>
    <w:rsid w:val="00D121D3"/>
    <w:rsid w:val="00D74860"/>
    <w:rsid w:val="00D827F1"/>
    <w:rsid w:val="00DD64D6"/>
    <w:rsid w:val="00DD7E92"/>
    <w:rsid w:val="00E15D99"/>
    <w:rsid w:val="00E22D41"/>
    <w:rsid w:val="00E5713E"/>
    <w:rsid w:val="00F0385D"/>
    <w:rsid w:val="00F27E54"/>
    <w:rsid w:val="00F635E2"/>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557042A-A076-4511-9F08-B35AE5BC3D1B}">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25</TotalTime>
  <Pages>7</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التقييم والاستعراض الخامس لفعالية بروتوكول قرطاجنة للسلامة الأحيائية وتقييم منتصف المدة لخطة التنفيذ وخطة عمل بناء القدرات الخاصتين بالبروتوكول</vt:lpstr>
    </vt:vector>
  </TitlesOfParts>
  <Company>SCBD</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التقييم والاستعراض الخامس لفعالية بروتوكول قرطاجنة للسلامة الأحيائية وتقييم منتصف المدة لخطة التنفيذ وخطة عمل بناء القدرات الخاصتين بالبروتوكول</dc:title>
  <dc:subject>CBD/CP/MOP/12/L.10</dc:subject>
  <dc:creator>Secretariat of the Convention on Biological Diversity</dc:creator>
  <cp:keywords>Convention on Biological Diversity</cp:keywords>
  <cp:lastModifiedBy>Mariko Nishi</cp:lastModifiedBy>
  <cp:revision>10</cp:revision>
  <cp:lastPrinted>2026-10-28T09:17:00Z</cp:lastPrinted>
  <dcterms:created xsi:type="dcterms:W3CDTF">2026-10-28T08:58:00Z</dcterms:created>
  <dcterms:modified xsi:type="dcterms:W3CDTF">2026-10-28T10:33:00Z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