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349E4" w14:paraId="207F35AA" w14:textId="77777777" w:rsidTr="00D9044B">
        <w:trPr>
          <w:trHeight w:val="851"/>
        </w:trPr>
        <w:tc>
          <w:tcPr>
            <w:tcW w:w="465" w:type="pct"/>
            <w:tcBorders>
              <w:bottom w:val="single" w:sz="8" w:space="0" w:color="auto"/>
            </w:tcBorders>
            <w:vAlign w:val="bottom"/>
          </w:tcPr>
          <w:p w14:paraId="3A8C768C" w14:textId="77777777" w:rsidR="00A96B21" w:rsidRPr="003349E4" w:rsidRDefault="00A96B21" w:rsidP="00D9044B">
            <w:pPr>
              <w:spacing w:after="120"/>
              <w:jc w:val="left"/>
            </w:pPr>
            <w:bookmarkStart w:id="0" w:name="_Hlk137651738"/>
            <w:r>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9CE6240" w:rsidR="00A96B21" w:rsidRPr="003349E4" w:rsidRDefault="00854E00" w:rsidP="00D9044B">
            <w:pPr>
              <w:spacing w:after="120"/>
              <w:jc w:val="left"/>
            </w:pPr>
            <w:r w:rsidRPr="00C166D7">
              <w:rPr>
                <w:noProof/>
                <w:lang w:val="en-US"/>
              </w:rPr>
              <w:drawing>
                <wp:inline distT="0" distB="0" distL="0" distR="0" wp14:anchorId="5D9C1594" wp14:editId="47F4B0EC">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F566576" w14:textId="0B392F73" w:rsidR="00A96B21" w:rsidRPr="00470634" w:rsidRDefault="00A96B21" w:rsidP="00184909">
            <w:pPr>
              <w:spacing w:after="120"/>
              <w:ind w:left="2021"/>
              <w:jc w:val="right"/>
              <w:rPr>
                <w:szCs w:val="22"/>
              </w:rPr>
            </w:pPr>
            <w:r>
              <w:rPr>
                <w:sz w:val="40"/>
              </w:rPr>
              <w:t>CBD</w:t>
            </w:r>
            <w:r>
              <w:t>/CP/MOP/11/1/Add.1</w:t>
            </w:r>
          </w:p>
        </w:tc>
      </w:tr>
      <w:tr w:rsidR="00A96B21" w:rsidRPr="003349E4" w14:paraId="49604A68" w14:textId="77777777" w:rsidTr="00D9044B">
        <w:tc>
          <w:tcPr>
            <w:tcW w:w="2297" w:type="pct"/>
            <w:gridSpan w:val="2"/>
            <w:tcBorders>
              <w:top w:val="single" w:sz="8" w:space="0" w:color="auto"/>
              <w:bottom w:val="single" w:sz="12" w:space="0" w:color="auto"/>
            </w:tcBorders>
          </w:tcPr>
          <w:p w14:paraId="4B3A6D69" w14:textId="4B84413F" w:rsidR="00A96B21" w:rsidRPr="003349E4" w:rsidRDefault="00854E00" w:rsidP="00D9044B">
            <w:pPr>
              <w:pStyle w:val="Cornernotation"/>
              <w:suppressLineNumbers/>
              <w:suppressAutoHyphens/>
              <w:spacing w:before="120" w:after="120"/>
              <w:ind w:right="0"/>
            </w:pPr>
            <w:r>
              <w:rPr>
                <w:noProof/>
                <w:lang w:val="en-US"/>
              </w:rPr>
              <w:drawing>
                <wp:inline distT="0" distB="0" distL="0" distR="0" wp14:anchorId="2BC7FAD6" wp14:editId="31EE9B44">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0A020823" w:rsidR="00A96B21" w:rsidRPr="00470634" w:rsidRDefault="00A96B21" w:rsidP="007F7E8B">
            <w:pPr>
              <w:ind w:left="2584"/>
              <w:jc w:val="left"/>
              <w:rPr>
                <w:sz w:val="22"/>
                <w:szCs w:val="22"/>
              </w:rPr>
            </w:pPr>
            <w:r>
              <w:rPr>
                <w:sz w:val="22"/>
              </w:rPr>
              <w:t xml:space="preserve">Distr. </w:t>
            </w:r>
            <w:r w:rsidR="00CF53CD">
              <w:rPr>
                <w:sz w:val="22"/>
              </w:rPr>
              <w:t>general</w:t>
            </w:r>
          </w:p>
          <w:p w14:paraId="37D4D930" w14:textId="0BB19A7B" w:rsidR="00A96B21" w:rsidRPr="00470634" w:rsidRDefault="00FB4C9F" w:rsidP="003C6F10">
            <w:pPr>
              <w:ind w:left="2584"/>
              <w:rPr>
                <w:sz w:val="22"/>
                <w:szCs w:val="22"/>
              </w:rPr>
            </w:pPr>
            <w:r>
              <w:t>30 de julio de 2024</w:t>
            </w:r>
          </w:p>
          <w:p w14:paraId="49F9309F" w14:textId="77777777" w:rsidR="00A96B21" w:rsidRPr="00470634" w:rsidRDefault="00A96B21" w:rsidP="003C6F10">
            <w:pPr>
              <w:ind w:left="2584"/>
              <w:rPr>
                <w:sz w:val="22"/>
                <w:szCs w:val="22"/>
              </w:rPr>
            </w:pPr>
            <w:r>
              <w:rPr>
                <w:sz w:val="22"/>
              </w:rPr>
              <w:t>Español</w:t>
            </w:r>
            <w:r>
              <w:rPr>
                <w:sz w:val="22"/>
              </w:rPr>
              <w:br/>
              <w:t>Original: inglés</w:t>
            </w:r>
          </w:p>
          <w:p w14:paraId="77CB3294" w14:textId="77777777" w:rsidR="00A96B21" w:rsidRPr="00470634" w:rsidRDefault="00A96B21" w:rsidP="00D9044B"/>
        </w:tc>
      </w:tr>
    </w:tbl>
    <w:p w14:paraId="15B09820" w14:textId="3113B07D" w:rsidR="00A96B21" w:rsidRPr="003349E4" w:rsidRDefault="00392FF8" w:rsidP="00A96B21">
      <w:pPr>
        <w:pStyle w:val="Cornernotation"/>
        <w:rPr>
          <w:bCs/>
          <w:sz w:val="22"/>
          <w:szCs w:val="22"/>
        </w:rPr>
      </w:pPr>
      <w:r>
        <w:t>Conferencia de las Partes en el Convenio sobre la Diversidad Biológica que actúa como reunión de las Partes en el Protocolo de Cartagena sobre Seguridad de la Biotecnología</w:t>
      </w:r>
      <w:r w:rsidR="000171AC">
        <w:rPr>
          <w:sz w:val="22"/>
        </w:rPr>
        <w:t xml:space="preserve"> </w:t>
      </w:r>
    </w:p>
    <w:p w14:paraId="33D9D67C" w14:textId="7DB603B7" w:rsidR="00392FF8" w:rsidRPr="00470634" w:rsidRDefault="00CF53CD" w:rsidP="00A96B21">
      <w:pPr>
        <w:pStyle w:val="Venuedate"/>
        <w:rPr>
          <w:b/>
          <w:bCs w:val="0"/>
        </w:rPr>
      </w:pPr>
      <w:bookmarkStart w:id="1" w:name="CBDMeetingName2"/>
      <w:r>
        <w:rPr>
          <w:b/>
        </w:rPr>
        <w:t>11</w:t>
      </w:r>
      <w:r w:rsidRPr="00CF53CD">
        <w:rPr>
          <w:b/>
          <w:vertAlign w:val="superscript"/>
        </w:rPr>
        <w:t>a</w:t>
      </w:r>
      <w:r w:rsidR="00392FF8">
        <w:rPr>
          <w:b/>
        </w:rPr>
        <w:t xml:space="preserve"> reunión</w:t>
      </w:r>
      <w:bookmarkEnd w:id="1"/>
    </w:p>
    <w:p w14:paraId="32C8D287" w14:textId="0A10CADF" w:rsidR="00A96B21" w:rsidRPr="00470634" w:rsidRDefault="00392FF8" w:rsidP="00A96B21">
      <w:pPr>
        <w:pStyle w:val="Venuedate"/>
      </w:pPr>
      <w:r>
        <w:t>Cali (Colombia), 21 de octubre a 1 de noviembre de 2024</w:t>
      </w:r>
    </w:p>
    <w:p w14:paraId="5D4142C8" w14:textId="6250D386" w:rsidR="00A96B21" w:rsidRPr="00470634" w:rsidRDefault="00A96B21" w:rsidP="00A96B21">
      <w:pPr>
        <w:pStyle w:val="Cornernotation-Item"/>
        <w:rPr>
          <w:b w:val="0"/>
          <w:bCs w:val="0"/>
        </w:rPr>
      </w:pPr>
      <w:r>
        <w:rPr>
          <w:b w:val="0"/>
        </w:rPr>
        <w:t>Tema 2 del programa provisional</w:t>
      </w:r>
      <w:r>
        <w:rPr>
          <w:rStyle w:val="FootnoteReference"/>
          <w:b w:val="0"/>
          <w:bCs w:val="0"/>
        </w:rPr>
        <w:footnoteReference w:customMarkFollows="1" w:id="2"/>
        <w:t>*</w:t>
      </w:r>
    </w:p>
    <w:p w14:paraId="2BABE646" w14:textId="3A37F367" w:rsidR="00A96B21" w:rsidRPr="003349E4" w:rsidRDefault="00331B4F" w:rsidP="00F62CB6">
      <w:pPr>
        <w:pStyle w:val="Cornernotation-Item"/>
        <w:ind w:right="4398"/>
      </w:pPr>
      <w:r>
        <w:t>Cuestiones de organización</w:t>
      </w:r>
    </w:p>
    <w:bookmarkEnd w:id="0"/>
    <w:p w14:paraId="7CADC951" w14:textId="3D8DDD3B" w:rsidR="00A96B21" w:rsidRPr="003349E4" w:rsidRDefault="00000000" w:rsidP="00A96B21">
      <w:pPr>
        <w:pStyle w:val="Title"/>
      </w:pPr>
      <w:sdt>
        <w:sdtPr>
          <w:alias w:val="Título"/>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3DB3" w:rsidRPr="003349E4">
            <w:t>A</w:t>
          </w:r>
          <w:r w:rsidR="00854E00">
            <w:t>notaciones al programa provisional</w:t>
          </w:r>
        </w:sdtContent>
      </w:sdt>
    </w:p>
    <w:p w14:paraId="4541CC06" w14:textId="1860B631" w:rsidR="00557370" w:rsidRPr="003349E4" w:rsidRDefault="00557370" w:rsidP="004E26AC">
      <w:pPr>
        <w:pStyle w:val="Heading1"/>
        <w:numPr>
          <w:ilvl w:val="0"/>
          <w:numId w:val="0"/>
        </w:numPr>
        <w:ind w:left="567"/>
      </w:pPr>
      <w:r>
        <w:t>Introducción</w:t>
      </w:r>
    </w:p>
    <w:p w14:paraId="083CCF6F" w14:textId="3AD4593C" w:rsidR="00557370" w:rsidRPr="002B15CF" w:rsidRDefault="00382946" w:rsidP="00C1297F">
      <w:pPr>
        <w:pStyle w:val="Para1"/>
        <w:ind w:left="562" w:firstLine="0"/>
      </w:pPr>
      <w:r>
        <w:rPr>
          <w:rFonts w:asciiTheme="majorBidi" w:hAnsiTheme="majorBidi"/>
          <w:color w:val="000000"/>
        </w:rPr>
        <w:t>Tras</w:t>
      </w:r>
      <w:r w:rsidR="00392FF8">
        <w:rPr>
          <w:rFonts w:asciiTheme="majorBidi" w:hAnsiTheme="majorBidi"/>
          <w:color w:val="000000"/>
        </w:rPr>
        <w:t xml:space="preserve"> la invitación del Gobierno de </w:t>
      </w:r>
      <w:bookmarkStart w:id="2" w:name="_Hlk89176057"/>
      <w:r w:rsidR="00392FF8">
        <w:rPr>
          <w:rFonts w:asciiTheme="majorBidi" w:hAnsiTheme="majorBidi"/>
          <w:color w:val="000000"/>
        </w:rPr>
        <w:t>Colombia</w:t>
      </w:r>
      <w:bookmarkEnd w:id="2"/>
      <w:r w:rsidR="00392FF8">
        <w:rPr>
          <w:color w:val="000000"/>
        </w:rPr>
        <w:t xml:space="preserve">, la 11ª reunión de la Conferencia de las Partes que actúa como reunión de las Partes en el Protocolo de Cartagena sobre Seguridad de la Biotecnología del Convenio sobre la Diversidad Biológica se celebrará en Cali </w:t>
      </w:r>
      <w:r>
        <w:rPr>
          <w:color w:val="000000"/>
        </w:rPr>
        <w:t>(</w:t>
      </w:r>
      <w:r w:rsidR="00392FF8">
        <w:rPr>
          <w:color w:val="000000"/>
        </w:rPr>
        <w:t>Colombia</w:t>
      </w:r>
      <w:r>
        <w:rPr>
          <w:color w:val="000000"/>
        </w:rPr>
        <w:t>)</w:t>
      </w:r>
      <w:r w:rsidR="00392FF8">
        <w:rPr>
          <w:color w:val="000000"/>
        </w:rPr>
        <w:t xml:space="preserve"> </w:t>
      </w:r>
      <w:bookmarkStart w:id="3" w:name="_Hlk89175176"/>
      <w:r w:rsidR="00392FF8">
        <w:rPr>
          <w:color w:val="000000"/>
        </w:rPr>
        <w:t xml:space="preserve">del 21 de octubre al 1º de noviembre </w:t>
      </w:r>
      <w:bookmarkEnd w:id="3"/>
      <w:r w:rsidR="00392FF8">
        <w:rPr>
          <w:color w:val="000000"/>
        </w:rPr>
        <w:t xml:space="preserve">de 2024, </w:t>
      </w:r>
      <w:r>
        <w:rPr>
          <w:color w:val="000000"/>
        </w:rPr>
        <w:t>en</w:t>
      </w:r>
      <w:r w:rsidR="00392FF8">
        <w:rPr>
          <w:color w:val="000000"/>
        </w:rPr>
        <w:t xml:space="preserve"> forma concurrente con la 16ª reunión de la Conferencia de las Partes en el Convenio y la 5</w:t>
      </w:r>
      <w:r w:rsidR="00392FF8">
        <w:rPr>
          <w:color w:val="000000"/>
          <w:vertAlign w:val="superscript"/>
        </w:rPr>
        <w:t>a</w:t>
      </w:r>
      <w:r w:rsidR="00392FF8">
        <w:rPr>
          <w:color w:val="000000"/>
        </w:rPr>
        <w:t xml:space="preserve"> reunión de la Conferencia de las Partes que actúa como reunión de las Partes en el Protocolo de Nagoya sobre Acceso a los Recursos Genéticos y Participación Justa y Equitativa en los Beneficios que se Deriven de su Utilización</w:t>
      </w:r>
      <w:r w:rsidR="00392FF8">
        <w:t xml:space="preserve">. El 20 de octubre se </w:t>
      </w:r>
      <w:r>
        <w:t>realizará</w:t>
      </w:r>
      <w:r w:rsidR="00392FF8">
        <w:t xml:space="preserve"> una ceremonia de apertura de alto nivel.</w:t>
      </w:r>
    </w:p>
    <w:p w14:paraId="4C99C80F" w14:textId="639B47CA" w:rsidR="00FE165D" w:rsidRPr="00FE165D" w:rsidRDefault="00FE165D" w:rsidP="00FE165D">
      <w:pPr>
        <w:pStyle w:val="Para1"/>
        <w:ind w:left="562" w:firstLine="0"/>
      </w:pPr>
      <w:r>
        <w:t>Las reuniones serán precedidas por la quinta reunión del Órgano Subsidiario sobre la Aplicación, que se celebrará del 16 al 18 de octubre.</w:t>
      </w:r>
    </w:p>
    <w:p w14:paraId="1FEE9338" w14:textId="71F6CED4" w:rsidR="00557370" w:rsidRPr="00392FF8" w:rsidRDefault="00EE6354" w:rsidP="00882C67">
      <w:pPr>
        <w:pStyle w:val="Para1"/>
        <w:ind w:left="562" w:firstLine="0"/>
      </w:pPr>
      <w:r>
        <w:t xml:space="preserve">El 20 de octubre podrían celebrarse </w:t>
      </w:r>
      <w:r w:rsidR="00D969CD">
        <w:t xml:space="preserve">también </w:t>
      </w:r>
      <w:r>
        <w:t>reuniones preparatorias de los grupos regionales</w:t>
      </w:r>
      <w:r>
        <w:rPr>
          <w:rFonts w:asciiTheme="majorBidi" w:hAnsiTheme="majorBidi"/>
        </w:rPr>
        <w:t>.</w:t>
      </w:r>
    </w:p>
    <w:p w14:paraId="572807E0" w14:textId="61D425F6" w:rsidR="00392FF8" w:rsidRPr="003349E4" w:rsidRDefault="00392FF8" w:rsidP="00882C67">
      <w:pPr>
        <w:pStyle w:val="Para1"/>
        <w:ind w:left="562" w:firstLine="0"/>
      </w:pPr>
      <w:r>
        <w:t>La Secretaría preparará una recopilación de los proyectos de decisión propuestos por los órganos subsidiarios o elaborados a la luz de decisiones y recomendaciones anteriores</w:t>
      </w:r>
      <w:r w:rsidR="00A74CD7">
        <w:rPr>
          <w:rStyle w:val="FootnoteReference"/>
        </w:rPr>
        <w:footnoteReference w:id="3"/>
      </w:r>
      <w:r>
        <w:t>.</w:t>
      </w:r>
    </w:p>
    <w:p w14:paraId="57B217A9" w14:textId="22DB672D" w:rsidR="004E26AC" w:rsidRPr="003349E4" w:rsidRDefault="004E26AC" w:rsidP="00CD3E49">
      <w:pPr>
        <w:pStyle w:val="Item"/>
      </w:pPr>
      <w:r>
        <w:t>Tema 1</w:t>
      </w:r>
    </w:p>
    <w:p w14:paraId="754BCDA1" w14:textId="63949F59" w:rsidR="00557370" w:rsidRPr="003349E4" w:rsidRDefault="004E26AC" w:rsidP="00CD3E49">
      <w:pPr>
        <w:pStyle w:val="Item"/>
        <w:rPr>
          <w:caps/>
        </w:rPr>
      </w:pPr>
      <w:r>
        <w:t>Apertura de la reunión</w:t>
      </w:r>
    </w:p>
    <w:p w14:paraId="781C9BC9" w14:textId="3D402298" w:rsidR="00557370" w:rsidRPr="00392FF8" w:rsidRDefault="00392FF8" w:rsidP="00EC2124">
      <w:pPr>
        <w:pStyle w:val="Para1"/>
        <w:ind w:left="562" w:firstLine="0"/>
      </w:pPr>
      <w:r>
        <w:rPr>
          <w:rFonts w:asciiTheme="majorBidi" w:hAnsiTheme="majorBidi"/>
        </w:rPr>
        <w:t>La apertura de la reunión tendrá lugar el 21 de octubre a las 10.00 horas, conjuntamente con la apertura de la 16</w:t>
      </w:r>
      <w:r>
        <w:rPr>
          <w:rFonts w:asciiTheme="majorBidi" w:hAnsiTheme="majorBidi"/>
          <w:vertAlign w:val="superscript"/>
        </w:rPr>
        <w:t>a</w:t>
      </w:r>
      <w:r>
        <w:rPr>
          <w:rFonts w:asciiTheme="majorBidi" w:hAnsiTheme="majorBidi"/>
        </w:rPr>
        <w:t xml:space="preserve"> reunión de la Conferencia de las Partes en el Convenio y la 5</w:t>
      </w:r>
      <w:r>
        <w:rPr>
          <w:rFonts w:asciiTheme="majorBidi" w:hAnsiTheme="majorBidi"/>
          <w:vertAlign w:val="superscript"/>
        </w:rPr>
        <w:t>a</w:t>
      </w:r>
      <w:r>
        <w:rPr>
          <w:rFonts w:asciiTheme="majorBidi" w:hAnsiTheme="majorBidi"/>
        </w:rPr>
        <w:t xml:space="preserve"> reunión de la Conferencia de las Partes que actúa como reunión de las Partes en el Protocolo de Nagoya.</w:t>
      </w:r>
    </w:p>
    <w:p w14:paraId="383919B1" w14:textId="0EEC1162" w:rsidR="00392FF8" w:rsidRPr="00392FF8" w:rsidRDefault="00392FF8" w:rsidP="00EC2124">
      <w:pPr>
        <w:pStyle w:val="Para1"/>
        <w:ind w:left="562" w:firstLine="0"/>
      </w:pPr>
      <w:r>
        <w:t>La reunión será inaugurada por el Presidente de la 15</w:t>
      </w:r>
      <w:r>
        <w:rPr>
          <w:vertAlign w:val="superscript"/>
        </w:rPr>
        <w:t>a</w:t>
      </w:r>
      <w:r>
        <w:t xml:space="preserve"> reunión de la Conferencia de las Partes o por su representante</w:t>
      </w:r>
      <w:r>
        <w:rPr>
          <w:rFonts w:asciiTheme="majorBidi" w:hAnsiTheme="majorBidi"/>
        </w:rPr>
        <w:t>. En la sesión de apertura, los participantes escucharán palabras de bienvenida de representantes de la Presidencia y del país anfitrión.</w:t>
      </w:r>
    </w:p>
    <w:p w14:paraId="6BF9E585" w14:textId="1163A07D" w:rsidR="00392FF8" w:rsidRPr="00392FF8" w:rsidRDefault="00392FF8" w:rsidP="00EC2124">
      <w:pPr>
        <w:pStyle w:val="Para1"/>
        <w:ind w:left="562" w:firstLine="0"/>
      </w:pPr>
      <w:r>
        <w:rPr>
          <w:rFonts w:asciiTheme="majorBidi" w:hAnsiTheme="majorBidi"/>
        </w:rPr>
        <w:lastRenderedPageBreak/>
        <w:t>La Secretaria Ejecutiva se dirigirá a los participantes y destacará los temas principales que tratarán la Conferencia de las Partes en el Convenio y la Conferencia de las Partes que actúa como reuniones de las Partes en los Protocolos.</w:t>
      </w:r>
    </w:p>
    <w:p w14:paraId="1901B3F5" w14:textId="3610A49E" w:rsidR="00392FF8" w:rsidRPr="003349E4" w:rsidRDefault="00392FF8" w:rsidP="00EC2124">
      <w:pPr>
        <w:pStyle w:val="Para1"/>
        <w:ind w:left="562" w:firstLine="0"/>
      </w:pPr>
      <w:r>
        <w:rPr>
          <w:rFonts w:asciiTheme="majorBidi" w:hAnsiTheme="majorBidi"/>
        </w:rPr>
        <w:t>También podrán formular declaraciones representantes de los grupos regionales, de los pueblos indígenas y las comunidades locales y de un número reducido de otros grupos.</w:t>
      </w:r>
    </w:p>
    <w:p w14:paraId="6E0D9EAB" w14:textId="0C4579B2" w:rsidR="00CD3E49" w:rsidRPr="003349E4" w:rsidRDefault="00CD3E49" w:rsidP="00CD3E49">
      <w:pPr>
        <w:pStyle w:val="Item"/>
      </w:pPr>
      <w:r>
        <w:t>Tema 2</w:t>
      </w:r>
    </w:p>
    <w:p w14:paraId="71865ABA" w14:textId="04337B3F" w:rsidR="00557370" w:rsidRPr="003349E4" w:rsidRDefault="00CD3E49" w:rsidP="00CD3E49">
      <w:pPr>
        <w:pStyle w:val="Item"/>
        <w:rPr>
          <w:caps/>
        </w:rPr>
      </w:pPr>
      <w:r>
        <w:t>Cuestiones de organización</w:t>
      </w:r>
    </w:p>
    <w:p w14:paraId="4A539392" w14:textId="6A5211C7" w:rsidR="00557370" w:rsidRPr="003349E4" w:rsidRDefault="00557370" w:rsidP="00CD3E49">
      <w:pPr>
        <w:pStyle w:val="Heading2"/>
        <w:suppressLineNumbers/>
        <w:suppressAutoHyphens/>
        <w:ind w:firstLine="0"/>
        <w:rPr>
          <w:b w:val="0"/>
          <w:bCs/>
          <w:i/>
          <w:iCs/>
          <w:snapToGrid w:val="0"/>
          <w:kern w:val="22"/>
          <w:sz w:val="22"/>
          <w:szCs w:val="22"/>
        </w:rPr>
      </w:pPr>
      <w:r>
        <w:rPr>
          <w:b w:val="0"/>
          <w:i/>
          <w:snapToGrid w:val="0"/>
          <w:sz w:val="22"/>
        </w:rPr>
        <w:t>Elección de la Presidencia</w:t>
      </w:r>
    </w:p>
    <w:p w14:paraId="3F51B33A" w14:textId="214A41E5" w:rsidR="00557370" w:rsidRPr="00392FF8" w:rsidRDefault="00B116AF" w:rsidP="00EC2124">
      <w:pPr>
        <w:pStyle w:val="Para1"/>
        <w:ind w:left="562" w:firstLine="0"/>
        <w:rPr>
          <w:kern w:val="22"/>
        </w:rPr>
      </w:pPr>
      <w:r>
        <w:t xml:space="preserve">En la sesión de apertura, el Presidente de la 15ª reunión de la Conferencia de las Partes, Ministro de Ecología y Medio Ambiente de China Huang Runqiu, o su representante, invitará a los participantes a elegir a un representante del país anfitrión para que ocupe la Presidencia de la 16ª reunión. El mandato del Presidente o Presidenta de la 16ª reunión comenzará inmediatamente después de su elección y </w:t>
      </w:r>
      <w:r w:rsidR="00416346">
        <w:t>finalizará</w:t>
      </w:r>
      <w:r>
        <w:t xml:space="preserve"> con la elección de un sucesor o sucesora en la 17ª reunión. El Presidente o Presidenta de la 16ª reunión de la Conferencia de las Partes también actuará como Presidente o Presidenta de la 11ª reunión de la Conferencia de las Partes que actúa como reunión de las Partes en el Protocolo de Cartagena.</w:t>
      </w:r>
    </w:p>
    <w:p w14:paraId="6BE5493B" w14:textId="4CE0ECA4" w:rsidR="00392FF8" w:rsidRPr="00392FF8" w:rsidRDefault="00392FF8" w:rsidP="00392FF8">
      <w:pPr>
        <w:pStyle w:val="Para1"/>
        <w:numPr>
          <w:ilvl w:val="0"/>
          <w:numId w:val="0"/>
        </w:numPr>
        <w:ind w:left="562"/>
        <w:rPr>
          <w:i/>
          <w:iCs/>
          <w:kern w:val="22"/>
        </w:rPr>
      </w:pPr>
      <w:r>
        <w:rPr>
          <w:i/>
        </w:rPr>
        <w:t>Elección de los miembros sustitutos de la Mesa</w:t>
      </w:r>
    </w:p>
    <w:p w14:paraId="3A04E6BB" w14:textId="16AE982E" w:rsidR="00557370" w:rsidRPr="003349E4" w:rsidRDefault="00392FF8" w:rsidP="00EC2124">
      <w:pPr>
        <w:pStyle w:val="Para1"/>
        <w:ind w:left="562" w:firstLine="0"/>
      </w:pPr>
      <w:r>
        <w:t xml:space="preserve">La Mesa de la Conferencia de las Partes en el Convenio también oficia de </w:t>
      </w:r>
      <w:r>
        <w:rPr>
          <w:rFonts w:asciiTheme="majorBidi" w:hAnsiTheme="majorBidi"/>
        </w:rPr>
        <w:t>Mesa de la Conferencia de las Partes que actúa como reunión de las Partes en el Protocolo de Cartagena. De conformidad con el artículo 29, párrafo 3, del del Protocolo, los miembros de la Mesa de la Conferencia de las Partes que representen a Partes en el Convenio que no sean Partes en el Protocolo serán reemplazados por miembros que serán elegidos por las Partes en el Protocolo y de entre ellas.</w:t>
      </w:r>
    </w:p>
    <w:p w14:paraId="691467A0" w14:textId="01273621" w:rsidR="00557370" w:rsidRPr="00392FF8" w:rsidRDefault="00416346" w:rsidP="00EC2124">
      <w:pPr>
        <w:pStyle w:val="Para1"/>
        <w:ind w:left="562" w:firstLine="0"/>
      </w:pPr>
      <w:r>
        <w:t>En su 15</w:t>
      </w:r>
      <w:r>
        <w:rPr>
          <w:vertAlign w:val="superscript"/>
        </w:rPr>
        <w:t>a</w:t>
      </w:r>
      <w:r>
        <w:t xml:space="preserve"> reunión, l</w:t>
      </w:r>
      <w:r w:rsidR="00392FF8">
        <w:t>a Conferencia de las Partes</w:t>
      </w:r>
      <w:r w:rsidR="00AA0129">
        <w:t xml:space="preserve"> en el Convenio</w:t>
      </w:r>
      <w:r w:rsidR="00392FF8">
        <w:t xml:space="preserve"> eligió </w:t>
      </w:r>
      <w:r w:rsidR="00AA0129">
        <w:t xml:space="preserve">a </w:t>
      </w:r>
      <w:r w:rsidR="00392FF8">
        <w:t>diez miembros de la Mesa por un mandato que comenzó al clausurarse la 15</w:t>
      </w:r>
      <w:r w:rsidR="00392FF8">
        <w:rPr>
          <w:vertAlign w:val="superscript"/>
        </w:rPr>
        <w:t>a</w:t>
      </w:r>
      <w:r w:rsidR="00392FF8">
        <w:t xml:space="preserve"> reunión y que finalizará al clausurarse la 16</w:t>
      </w:r>
      <w:r w:rsidR="00392FF8">
        <w:rPr>
          <w:vertAlign w:val="superscript"/>
        </w:rPr>
        <w:t>a</w:t>
      </w:r>
      <w:r w:rsidR="00392FF8">
        <w:t xml:space="preserve"> reunión. Siendo que todos los países representados son Partes en el Protocolo de Cartagena</w:t>
      </w:r>
      <w:r w:rsidR="00392FF8">
        <w:rPr>
          <w:rFonts w:asciiTheme="majorBidi" w:hAnsiTheme="majorBidi"/>
        </w:rPr>
        <w:t xml:space="preserve">, la Mesa </w:t>
      </w:r>
      <w:r w:rsidR="00DB2896">
        <w:rPr>
          <w:rFonts w:asciiTheme="majorBidi" w:hAnsiTheme="majorBidi"/>
        </w:rPr>
        <w:t>para</w:t>
      </w:r>
      <w:r w:rsidR="00392FF8">
        <w:rPr>
          <w:rFonts w:asciiTheme="majorBidi" w:hAnsiTheme="majorBidi"/>
        </w:rPr>
        <w:t xml:space="preserve"> la 11ª reunión de </w:t>
      </w:r>
      <w:r w:rsidR="00392FF8">
        <w:rPr>
          <w:color w:val="000000"/>
        </w:rPr>
        <w:t xml:space="preserve">la Conferencia de </w:t>
      </w:r>
      <w:r w:rsidR="00392FF8">
        <w:rPr>
          <w:rFonts w:asciiTheme="majorBidi" w:hAnsiTheme="majorBidi"/>
        </w:rPr>
        <w:t xml:space="preserve">las Partes </w:t>
      </w:r>
      <w:r w:rsidR="00392FF8">
        <w:rPr>
          <w:color w:val="000000"/>
        </w:rPr>
        <w:t xml:space="preserve">que actúa como reunión de las Partes </w:t>
      </w:r>
      <w:r w:rsidR="00392FF8">
        <w:rPr>
          <w:rFonts w:asciiTheme="majorBidi" w:hAnsiTheme="majorBidi"/>
        </w:rPr>
        <w:t>en el Protocolo está integrada por los siguientes miembros, además del Presidente: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8D1183" w14:paraId="3FDBCC14" w14:textId="77777777" w:rsidTr="00CE54EA">
        <w:trPr>
          <w:jc w:val="center"/>
        </w:trPr>
        <w:tc>
          <w:tcPr>
            <w:tcW w:w="5642" w:type="dxa"/>
          </w:tcPr>
          <w:p w14:paraId="3026140C" w14:textId="55CD8DF3" w:rsidR="00392FF8" w:rsidRPr="008D1183" w:rsidRDefault="00432050" w:rsidP="00D9044B">
            <w:pPr>
              <w:spacing w:before="40" w:after="40"/>
              <w:jc w:val="left"/>
              <w:rPr>
                <w:rFonts w:asciiTheme="majorBidi" w:hAnsiTheme="majorBidi" w:cstheme="majorBidi"/>
              </w:rPr>
            </w:pPr>
            <w:r>
              <w:t xml:space="preserve">Khangeziwe Mabuza </w:t>
            </w:r>
            <w:r>
              <w:rPr>
                <w:rFonts w:asciiTheme="majorBidi" w:hAnsiTheme="majorBidi"/>
              </w:rPr>
              <w:t>(Eswatini)</w:t>
            </w:r>
            <w:r w:rsidR="00392FF8">
              <w:rPr>
                <w:rStyle w:val="FootnoteReference"/>
                <w:rFonts w:asciiTheme="majorBidi" w:eastAsiaTheme="majorEastAsia" w:hAnsiTheme="majorBidi" w:cstheme="majorBidi"/>
                <w:szCs w:val="22"/>
              </w:rPr>
              <w:footnoteReference w:id="4"/>
            </w:r>
          </w:p>
        </w:tc>
      </w:tr>
      <w:tr w:rsidR="00392FF8" w:rsidRPr="00733E13" w14:paraId="65E1CDDE" w14:textId="77777777" w:rsidTr="00CE54EA">
        <w:trPr>
          <w:jc w:val="center"/>
        </w:trPr>
        <w:tc>
          <w:tcPr>
            <w:tcW w:w="5642" w:type="dxa"/>
          </w:tcPr>
          <w:p w14:paraId="6E30EC30" w14:textId="49CB959E" w:rsidR="00392FF8" w:rsidRPr="0081736E" w:rsidRDefault="00392FF8" w:rsidP="00D9044B">
            <w:pPr>
              <w:spacing w:before="40" w:after="40"/>
              <w:jc w:val="left"/>
              <w:rPr>
                <w:rFonts w:asciiTheme="majorBidi" w:hAnsiTheme="majorBidi" w:cstheme="majorBidi"/>
              </w:rPr>
            </w:pPr>
            <w:r>
              <w:rPr>
                <w:rFonts w:asciiTheme="majorBidi" w:hAnsiTheme="majorBidi"/>
              </w:rPr>
              <w:t>Abderahmane Zino Izourar (Argelia)</w:t>
            </w:r>
          </w:p>
        </w:tc>
      </w:tr>
      <w:tr w:rsidR="00392FF8" w:rsidRPr="008D1183" w14:paraId="7D69B4DE" w14:textId="77777777" w:rsidTr="00CE54EA">
        <w:trPr>
          <w:jc w:val="center"/>
        </w:trPr>
        <w:tc>
          <w:tcPr>
            <w:tcW w:w="5642" w:type="dxa"/>
          </w:tcPr>
          <w:p w14:paraId="22A3B529" w14:textId="2237AF48" w:rsidR="00392FF8" w:rsidRPr="008D1183" w:rsidRDefault="00392FF8" w:rsidP="00D9044B">
            <w:pPr>
              <w:spacing w:before="40" w:after="40"/>
              <w:jc w:val="left"/>
              <w:rPr>
                <w:rFonts w:asciiTheme="majorBidi" w:hAnsiTheme="majorBidi" w:cstheme="majorBidi"/>
              </w:rPr>
            </w:pPr>
            <w:r>
              <w:rPr>
                <w:rFonts w:asciiTheme="majorBidi" w:hAnsiTheme="majorBidi"/>
              </w:rPr>
              <w:t>Krishneel Nand (Fiji)</w:t>
            </w:r>
          </w:p>
        </w:tc>
      </w:tr>
      <w:tr w:rsidR="00392FF8" w:rsidRPr="006E2096" w14:paraId="23CBE96A" w14:textId="77777777" w:rsidTr="00CE54EA">
        <w:trPr>
          <w:jc w:val="center"/>
        </w:trPr>
        <w:tc>
          <w:tcPr>
            <w:tcW w:w="5642" w:type="dxa"/>
          </w:tcPr>
          <w:p w14:paraId="5B4C93B8" w14:textId="4D4C31AD" w:rsidR="00392FF8" w:rsidRPr="008D1183" w:rsidRDefault="00392FF8" w:rsidP="00D9044B">
            <w:pPr>
              <w:spacing w:before="40" w:after="40"/>
              <w:jc w:val="left"/>
              <w:rPr>
                <w:rFonts w:asciiTheme="majorBidi" w:hAnsiTheme="majorBidi" w:cstheme="majorBidi"/>
              </w:rPr>
            </w:pPr>
            <w:r>
              <w:rPr>
                <w:rFonts w:asciiTheme="majorBidi" w:hAnsiTheme="majorBidi"/>
              </w:rPr>
              <w:t>Somaly Chan (Camboya)</w:t>
            </w:r>
          </w:p>
        </w:tc>
      </w:tr>
      <w:tr w:rsidR="00392FF8" w:rsidRPr="008D1183" w14:paraId="327AE892" w14:textId="77777777" w:rsidTr="00CE54EA">
        <w:trPr>
          <w:jc w:val="center"/>
        </w:trPr>
        <w:tc>
          <w:tcPr>
            <w:tcW w:w="5642" w:type="dxa"/>
          </w:tcPr>
          <w:p w14:paraId="60C64CBD" w14:textId="7F1A8F7D" w:rsidR="00392FF8" w:rsidRPr="008D1183" w:rsidRDefault="00392FF8" w:rsidP="00D9044B">
            <w:pPr>
              <w:spacing w:before="40" w:after="40"/>
              <w:jc w:val="left"/>
              <w:rPr>
                <w:rFonts w:asciiTheme="majorBidi" w:hAnsiTheme="majorBidi" w:cstheme="majorBidi"/>
              </w:rPr>
            </w:pPr>
            <w:r>
              <w:rPr>
                <w:rFonts w:asciiTheme="majorBidi" w:hAnsiTheme="majorBidi"/>
              </w:rPr>
              <w:t>Teona Karchava (Georgia)</w:t>
            </w:r>
          </w:p>
        </w:tc>
      </w:tr>
      <w:tr w:rsidR="00392FF8" w:rsidRPr="008D1183" w14:paraId="137B8295" w14:textId="77777777" w:rsidTr="00CE54EA">
        <w:trPr>
          <w:jc w:val="center"/>
        </w:trPr>
        <w:tc>
          <w:tcPr>
            <w:tcW w:w="5642" w:type="dxa"/>
          </w:tcPr>
          <w:p w14:paraId="3038F0D2" w14:textId="38FF9FDA" w:rsidR="00392FF8" w:rsidRPr="008D1183" w:rsidRDefault="00392FF8" w:rsidP="00D9044B">
            <w:pPr>
              <w:spacing w:before="40" w:after="40"/>
              <w:jc w:val="left"/>
              <w:rPr>
                <w:rFonts w:asciiTheme="majorBidi" w:hAnsiTheme="majorBidi" w:cstheme="majorBidi"/>
              </w:rPr>
            </w:pPr>
            <w:r>
              <w:rPr>
                <w:rFonts w:asciiTheme="majorBidi" w:hAnsiTheme="majorBidi"/>
              </w:rPr>
              <w:t>Angela Lozan (República de Moldova)</w:t>
            </w:r>
          </w:p>
        </w:tc>
      </w:tr>
      <w:tr w:rsidR="00392FF8" w:rsidRPr="006E2096" w14:paraId="22259121" w14:textId="77777777" w:rsidTr="00CE54EA">
        <w:trPr>
          <w:jc w:val="center"/>
        </w:trPr>
        <w:tc>
          <w:tcPr>
            <w:tcW w:w="5642" w:type="dxa"/>
          </w:tcPr>
          <w:p w14:paraId="044D3CE3" w14:textId="41A4482F" w:rsidR="00392FF8" w:rsidRPr="00BB6DDC" w:rsidRDefault="00392FF8" w:rsidP="00D9044B">
            <w:pPr>
              <w:spacing w:before="40" w:after="40"/>
              <w:jc w:val="left"/>
              <w:rPr>
                <w:rFonts w:asciiTheme="majorBidi" w:hAnsiTheme="majorBidi" w:cstheme="majorBidi"/>
              </w:rPr>
            </w:pPr>
            <w:r>
              <w:rPr>
                <w:rFonts w:asciiTheme="majorBidi" w:hAnsiTheme="majorBidi"/>
              </w:rPr>
              <w:t>Gillian Guthrie (Jamaica)</w:t>
            </w:r>
          </w:p>
        </w:tc>
      </w:tr>
      <w:tr w:rsidR="00392FF8" w:rsidRPr="0015660B" w14:paraId="4DE9DEDA" w14:textId="77777777" w:rsidTr="00CE54EA">
        <w:trPr>
          <w:jc w:val="center"/>
        </w:trPr>
        <w:tc>
          <w:tcPr>
            <w:tcW w:w="5642" w:type="dxa"/>
          </w:tcPr>
          <w:p w14:paraId="163D6F77" w14:textId="7AE6A6E0" w:rsidR="00392FF8" w:rsidRPr="0081736E" w:rsidRDefault="00392FF8" w:rsidP="00D9044B">
            <w:pPr>
              <w:spacing w:before="40" w:after="40"/>
              <w:jc w:val="left"/>
              <w:rPr>
                <w:rFonts w:asciiTheme="majorBidi" w:hAnsiTheme="majorBidi" w:cstheme="majorBidi"/>
              </w:rPr>
            </w:pPr>
            <w:r>
              <w:rPr>
                <w:rFonts w:asciiTheme="majorBidi" w:hAnsiTheme="majorBidi"/>
              </w:rPr>
              <w:t>María Teresa Becerra Ramírez (Colombia)</w:t>
            </w:r>
          </w:p>
        </w:tc>
      </w:tr>
      <w:tr w:rsidR="00392FF8" w:rsidRPr="00B84670" w14:paraId="363F0E65" w14:textId="77777777" w:rsidTr="00CE54EA">
        <w:trPr>
          <w:jc w:val="center"/>
        </w:trPr>
        <w:tc>
          <w:tcPr>
            <w:tcW w:w="5642" w:type="dxa"/>
          </w:tcPr>
          <w:p w14:paraId="20173AFF" w14:textId="714394B8" w:rsidR="00392FF8" w:rsidRPr="001E6565" w:rsidRDefault="00392FF8" w:rsidP="00D9044B">
            <w:pPr>
              <w:spacing w:before="40" w:after="40"/>
              <w:jc w:val="left"/>
              <w:rPr>
                <w:rFonts w:asciiTheme="majorBidi" w:hAnsiTheme="majorBidi" w:cstheme="majorBidi"/>
              </w:rPr>
            </w:pPr>
            <w:r>
              <w:rPr>
                <w:rFonts w:asciiTheme="majorBidi" w:hAnsiTheme="majorBidi"/>
              </w:rPr>
              <w:t>Eric Schauls (Luxemburgo)</w:t>
            </w:r>
          </w:p>
        </w:tc>
      </w:tr>
      <w:tr w:rsidR="00392FF8" w:rsidRPr="00B84670" w14:paraId="3329D5F7" w14:textId="77777777" w:rsidTr="00CE54EA">
        <w:trPr>
          <w:trHeight w:val="420"/>
          <w:jc w:val="center"/>
        </w:trPr>
        <w:tc>
          <w:tcPr>
            <w:tcW w:w="5642" w:type="dxa"/>
          </w:tcPr>
          <w:p w14:paraId="2C1816A7" w14:textId="48AD4C2E" w:rsidR="00392FF8" w:rsidRPr="001E6565" w:rsidRDefault="00392FF8" w:rsidP="00D9044B">
            <w:pPr>
              <w:spacing w:before="40" w:after="40"/>
              <w:jc w:val="left"/>
              <w:rPr>
                <w:rFonts w:asciiTheme="majorBidi" w:hAnsiTheme="majorBidi" w:cstheme="majorBidi"/>
              </w:rPr>
            </w:pPr>
            <w:r>
              <w:rPr>
                <w:rFonts w:asciiTheme="majorBidi" w:hAnsiTheme="majorBidi"/>
              </w:rPr>
              <w:t>Norbert Bärlocher (Suiza)</w:t>
            </w:r>
          </w:p>
        </w:tc>
      </w:tr>
    </w:tbl>
    <w:p w14:paraId="046010F5" w14:textId="7472EC57" w:rsidR="00392FF8" w:rsidRPr="003349E4" w:rsidRDefault="00392FF8" w:rsidP="00EC2124">
      <w:pPr>
        <w:pStyle w:val="Para1"/>
        <w:ind w:left="562" w:firstLine="0"/>
      </w:pPr>
      <w:r>
        <w:t xml:space="preserve">En su 16ª reunión, la Conferencia de las Partes en el Convenio elegirá a los miembros de la Mesa, cuyos mandatos comenzarán al clausurarse la reunión, </w:t>
      </w:r>
      <w:r w:rsidR="00E9543E">
        <w:t>de conformidad con el</w:t>
      </w:r>
      <w:r>
        <w:t xml:space="preserve"> artículo 21 del reglamento. En caso de que uno o más de los miembros de la Mesa elegidos de entre las Partes en el Convenio no sean Partes en el Protocolo de Cartagena, la Conferencia de las Partes que actúa como reunión de las Partes en el Protocolo elegirá a los miembros sustitutos correspondientes.</w:t>
      </w:r>
    </w:p>
    <w:p w14:paraId="4ED86135" w14:textId="77777777" w:rsidR="00557370" w:rsidRPr="003349E4" w:rsidRDefault="00557370" w:rsidP="00512CE8">
      <w:pPr>
        <w:pStyle w:val="Heading2"/>
        <w:suppressLineNumbers/>
        <w:suppressAutoHyphens/>
        <w:ind w:firstLine="0"/>
        <w:rPr>
          <w:b w:val="0"/>
          <w:bCs/>
          <w:i/>
          <w:iCs/>
          <w:snapToGrid w:val="0"/>
          <w:kern w:val="22"/>
          <w:sz w:val="22"/>
          <w:szCs w:val="22"/>
        </w:rPr>
      </w:pPr>
      <w:r>
        <w:rPr>
          <w:b w:val="0"/>
          <w:i/>
          <w:snapToGrid w:val="0"/>
          <w:sz w:val="22"/>
        </w:rPr>
        <w:lastRenderedPageBreak/>
        <w:t>Adopción del programa y organización de los trabajos</w:t>
      </w:r>
    </w:p>
    <w:p w14:paraId="5E16004D" w14:textId="1EE6CF51" w:rsidR="00557370" w:rsidRPr="0004334E" w:rsidRDefault="00392FF8" w:rsidP="00EC2124">
      <w:pPr>
        <w:pStyle w:val="Para1"/>
        <w:ind w:left="562" w:firstLine="0"/>
        <w:rPr>
          <w:b/>
          <w:bCs/>
        </w:rPr>
      </w:pPr>
      <w:r>
        <w:rPr>
          <w:rFonts w:asciiTheme="majorBidi" w:hAnsiTheme="majorBidi"/>
          <w:color w:val="000000" w:themeColor="text1"/>
        </w:rPr>
        <w:t>De conformidad con los artículos 8 y 9 del reglamento y en consulta con la Mesa, la Secretaría preparó un programa provisional</w:t>
      </w:r>
      <w:r w:rsidR="008D3488">
        <w:rPr>
          <w:rStyle w:val="FootnoteReference"/>
          <w:rFonts w:asciiTheme="majorBidi" w:hAnsiTheme="majorBidi" w:cstheme="majorBidi"/>
          <w:color w:val="000000" w:themeColor="text1"/>
          <w:szCs w:val="22"/>
        </w:rPr>
        <w:footnoteReference w:id="5"/>
      </w:r>
      <w:r>
        <w:rPr>
          <w:rFonts w:asciiTheme="majorBidi" w:hAnsiTheme="majorBidi"/>
          <w:color w:val="000000" w:themeColor="text1"/>
        </w:rPr>
        <w:t xml:space="preserve"> para </w:t>
      </w:r>
      <w:r w:rsidR="009D151F">
        <w:rPr>
          <w:rFonts w:asciiTheme="majorBidi" w:hAnsiTheme="majorBidi"/>
          <w:color w:val="000000" w:themeColor="text1"/>
        </w:rPr>
        <w:t>consideración de</w:t>
      </w:r>
      <w:r>
        <w:rPr>
          <w:rFonts w:asciiTheme="majorBidi" w:hAnsiTheme="majorBidi"/>
          <w:color w:val="000000" w:themeColor="text1"/>
        </w:rPr>
        <w:t xml:space="preserve"> la </w:t>
      </w:r>
      <w:r>
        <w:rPr>
          <w:color w:val="000000"/>
        </w:rPr>
        <w:t xml:space="preserve">Conferencia de </w:t>
      </w:r>
      <w:r>
        <w:rPr>
          <w:rFonts w:asciiTheme="majorBidi" w:hAnsiTheme="majorBidi"/>
        </w:rPr>
        <w:t xml:space="preserve">las Partes </w:t>
      </w:r>
      <w:r>
        <w:rPr>
          <w:color w:val="000000"/>
        </w:rPr>
        <w:t xml:space="preserve">que actúa como </w:t>
      </w:r>
      <w:r>
        <w:rPr>
          <w:rFonts w:asciiTheme="majorBidi" w:hAnsiTheme="majorBidi"/>
          <w:color w:val="000000" w:themeColor="text1"/>
        </w:rPr>
        <w:t>reunión de las Partes en el Protocolo de Cartagena. El programa provisional refleja temas que surgen de decisiones anteriores de la Conferencia de las Partes que actúa como reunión de las Partes en el Protocolo.</w:t>
      </w:r>
    </w:p>
    <w:p w14:paraId="3E7FD0FB" w14:textId="7ED53F8D" w:rsidR="0004334E" w:rsidRPr="008A6FA5" w:rsidRDefault="008A7AD3" w:rsidP="00EC2124">
      <w:pPr>
        <w:pStyle w:val="Para1"/>
        <w:ind w:left="562" w:firstLine="0"/>
        <w:rPr>
          <w:b/>
          <w:bCs/>
        </w:rPr>
      </w:pPr>
      <w:r>
        <w:rPr>
          <w:rFonts w:asciiTheme="majorBidi" w:hAnsiTheme="majorBidi"/>
          <w:color w:val="000000" w:themeColor="text1"/>
        </w:rPr>
        <w:t>Se invitará a la Conferencia de las Partes que actúa como reunión de las Partes en el Protocolo de Cartagena a a</w:t>
      </w:r>
      <w:r w:rsidR="007967FE">
        <w:rPr>
          <w:rFonts w:asciiTheme="majorBidi" w:hAnsiTheme="majorBidi"/>
          <w:color w:val="000000" w:themeColor="text1"/>
        </w:rPr>
        <w:t>dopt</w:t>
      </w:r>
      <w:r>
        <w:rPr>
          <w:rFonts w:asciiTheme="majorBidi" w:hAnsiTheme="majorBidi"/>
          <w:color w:val="000000" w:themeColor="text1"/>
        </w:rPr>
        <w:t>ar el programa de la presente reunión sobre la base del programa provisional.</w:t>
      </w:r>
    </w:p>
    <w:p w14:paraId="0D165FD8" w14:textId="4A11B6E3" w:rsidR="00557370" w:rsidRPr="008A6FA5" w:rsidRDefault="00392FF8" w:rsidP="00EC2124">
      <w:pPr>
        <w:pStyle w:val="Para1"/>
        <w:ind w:left="562" w:firstLine="0"/>
        <w:rPr>
          <w:rFonts w:eastAsia="Batang"/>
        </w:rPr>
      </w:pPr>
      <w:r>
        <w:t xml:space="preserve">En el párrafo 1 de la decisión </w:t>
      </w:r>
      <w:hyperlink r:id="rId14" w:history="1">
        <w:r>
          <w:rPr>
            <w:rStyle w:val="Hyperlink"/>
          </w:rPr>
          <w:t>BS-VII/9</w:t>
        </w:r>
      </w:hyperlink>
      <w:r>
        <w:t>, y ta</w:t>
      </w:r>
      <w:r w:rsidR="00CB40CB">
        <w:t>l</w:t>
      </w:r>
      <w:r>
        <w:t xml:space="preserve"> como se refleja</w:t>
      </w:r>
      <w:r w:rsidR="00CB40CB">
        <w:t xml:space="preserve"> también</w:t>
      </w:r>
      <w:r>
        <w:t xml:space="preserve"> en el párrafo 3 de la decisión </w:t>
      </w:r>
      <w:hyperlink r:id="rId15" w:history="1">
        <w:r w:rsidR="00672327" w:rsidRPr="00CE54EA">
          <w:rPr>
            <w:rStyle w:val="Hyperlink"/>
            <w:kern w:val="22"/>
            <w:szCs w:val="22"/>
          </w:rPr>
          <w:t>XII/27</w:t>
        </w:r>
      </w:hyperlink>
      <w:r>
        <w:t xml:space="preserve"> y el párrafo 1 de la decisión </w:t>
      </w:r>
      <w:hyperlink r:id="rId16" w:history="1">
        <w:r>
          <w:rPr>
            <w:rStyle w:val="Hyperlink"/>
          </w:rPr>
          <w:t>NP-1/12</w:t>
        </w:r>
      </w:hyperlink>
      <w:r>
        <w:t xml:space="preserve">, la Conferencia de las Partes </w:t>
      </w:r>
      <w:r w:rsidR="003C213F">
        <w:t xml:space="preserve">que actúa como reunión </w:t>
      </w:r>
      <w:r>
        <w:t>en el Protocolo de Cartagena decidió celebrar sus reuniones ordinarias en forma concurrente con las reuniones de la Conferencia de las Partes en el Convenio y las reuniones de la Conferencia de las Partes que actúa como reunión de las Partes en el Protocolo de Nagoya en un período de dos semanas.</w:t>
      </w:r>
    </w:p>
    <w:p w14:paraId="2970CBBD" w14:textId="1F262DE7" w:rsidR="00EE6354" w:rsidRPr="00EE6354" w:rsidRDefault="00EE6354" w:rsidP="007F7E8B">
      <w:pPr>
        <w:pStyle w:val="Para1"/>
        <w:ind w:left="562" w:firstLine="0"/>
      </w:pPr>
      <w:r>
        <w:t>Por consiguiente, la propuesta de organización de los trabajos para la 16ª reunión de la Conferencia de las Partes, la 11ª reunión de la Conferencia de las Partes que actúa como reunión de las Partes en el Protocolo de Cartagena y la 5</w:t>
      </w:r>
      <w:r>
        <w:rPr>
          <w:vertAlign w:val="superscript"/>
        </w:rPr>
        <w:t>a</w:t>
      </w:r>
      <w:r>
        <w:t xml:space="preserve"> reunión de la Conferencia de las Partes que actúa como reunión de las Partes en el Protocolo de Nagoya se expone en un documento común para las tres reuniones</w:t>
      </w:r>
      <w:r w:rsidR="006256A6">
        <w:rPr>
          <w:rStyle w:val="FootnoteReference"/>
        </w:rPr>
        <w:footnoteReference w:id="6"/>
      </w:r>
      <w:r>
        <w:t>. El documento incluye también la propuesta de división de responsabilidades entre el pleno y los dos grupos de trabajo. Para la elaboración de la organización de los trabajos se tuvo en cuenta la experiencia adquirida desde 2016 en la celebración de reuniones concurrentes de la Conferencia de las Partes en el Convenio y de la Conferencia de las Partes que actúa como reuniones de las Partes en los Protocolos.</w:t>
      </w:r>
      <w:r>
        <w:rPr>
          <w:rFonts w:asciiTheme="majorBidi" w:hAnsiTheme="majorBidi"/>
        </w:rPr>
        <w:t xml:space="preserve"> Se invitará a la Conferencia de las Partes que actúa como reunión de las Partes en el Protocolo de Cartagena a considerar y adoptar la propuesta de organización de los trabajos. </w:t>
      </w:r>
    </w:p>
    <w:p w14:paraId="57B58EFB" w14:textId="005EAA9E" w:rsidR="00557370" w:rsidRPr="003349E4" w:rsidRDefault="00557370" w:rsidP="00EC2124">
      <w:pPr>
        <w:pStyle w:val="Para1"/>
        <w:ind w:left="562" w:firstLine="0"/>
        <w:rPr>
          <w:rFonts w:eastAsia="MS Mincho"/>
        </w:rPr>
      </w:pPr>
      <w:r>
        <w:t>En el anexo se brinda una lista de los documentos de la reunión.</w:t>
      </w:r>
    </w:p>
    <w:p w14:paraId="659479A2" w14:textId="5D0827A4" w:rsidR="00512CE8" w:rsidRPr="003349E4" w:rsidRDefault="00512CE8" w:rsidP="00512CE8">
      <w:pPr>
        <w:pStyle w:val="Item"/>
      </w:pPr>
      <w:r>
        <w:t>Tema 3</w:t>
      </w:r>
    </w:p>
    <w:p w14:paraId="5477E4F4" w14:textId="795D1E21" w:rsidR="00557370" w:rsidRPr="003349E4" w:rsidRDefault="00EA7642" w:rsidP="00512CE8">
      <w:pPr>
        <w:pStyle w:val="Item"/>
        <w:rPr>
          <w:rFonts w:eastAsia="MS Mincho"/>
        </w:rPr>
      </w:pPr>
      <w:r>
        <w:t>Informe sobre las credenciales de los representantes que participan en la 11</w:t>
      </w:r>
      <w:r>
        <w:rPr>
          <w:vertAlign w:val="superscript"/>
        </w:rPr>
        <w:t>a</w:t>
      </w:r>
      <w:r>
        <w:t xml:space="preserve"> reunión de la Conferencia de las Partes que actúa como reunión de las Partes en el Protocolo de Cartagena</w:t>
      </w:r>
    </w:p>
    <w:p w14:paraId="169742AE" w14:textId="1BFB0CF6" w:rsidR="00557370" w:rsidRPr="00746721" w:rsidRDefault="00F770F3" w:rsidP="00EC2124">
      <w:pPr>
        <w:pStyle w:val="Para1"/>
        <w:ind w:left="562" w:firstLine="0"/>
        <w:rPr>
          <w:rFonts w:eastAsia="MS Mincho"/>
        </w:rPr>
      </w:pPr>
      <w:r>
        <w:rPr>
          <w:rFonts w:asciiTheme="majorBidi" w:hAnsiTheme="majorBidi"/>
          <w:color w:val="000000"/>
        </w:rPr>
        <w:t>El artículo </w:t>
      </w:r>
      <w:r>
        <w:t>18</w:t>
      </w:r>
      <w:r>
        <w:rPr>
          <w:rFonts w:asciiTheme="majorBidi" w:hAnsiTheme="majorBidi"/>
          <w:color w:val="000000"/>
        </w:rPr>
        <w:t xml:space="preserve"> del reglamento estipula lo siguiente:</w:t>
      </w:r>
    </w:p>
    <w:p w14:paraId="68B40294" w14:textId="256B6862" w:rsidR="00746721" w:rsidRPr="003349E4" w:rsidRDefault="00001250" w:rsidP="00CE54EA">
      <w:pPr>
        <w:pStyle w:val="Para1"/>
        <w:numPr>
          <w:ilvl w:val="0"/>
          <w:numId w:val="0"/>
        </w:numPr>
        <w:ind w:left="1134"/>
        <w:rPr>
          <w:rFonts w:eastAsia="MS Mincho"/>
        </w:rPr>
      </w:pPr>
      <w:r>
        <w:rPr>
          <w:rFonts w:asciiTheme="majorBidi" w:hAnsiTheme="majorBidi"/>
          <w:snapToGrid w:val="0"/>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en el caso de una organización de integración económica regional, por la autoridad competente de dicha organización.</w:t>
      </w:r>
    </w:p>
    <w:p w14:paraId="43E5BF1D" w14:textId="5A42A16B" w:rsidR="00557370" w:rsidRPr="003349E4" w:rsidRDefault="00E13F00" w:rsidP="00EC2124">
      <w:pPr>
        <w:pStyle w:val="Para1"/>
        <w:ind w:left="562" w:firstLine="0"/>
      </w:pPr>
      <w:r>
        <w:rPr>
          <w:rFonts w:asciiTheme="majorBidi" w:hAnsiTheme="majorBidi"/>
          <w:color w:val="000000"/>
        </w:rPr>
        <w:t xml:space="preserve">En el artículo 19 se establece que la Mesa de la reunión examinará las credenciales y presentará a la Conferencia de las Partes un informe para que esta adopte una decisión al respecto. El reglamento </w:t>
      </w:r>
      <w:r w:rsidR="006B60C5">
        <w:rPr>
          <w:rFonts w:asciiTheme="majorBidi" w:hAnsiTheme="majorBidi"/>
          <w:color w:val="000000"/>
        </w:rPr>
        <w:t xml:space="preserve">para las reuniones </w:t>
      </w:r>
      <w:r>
        <w:rPr>
          <w:rFonts w:asciiTheme="majorBidi" w:hAnsiTheme="majorBidi"/>
          <w:color w:val="000000"/>
        </w:rPr>
        <w:t xml:space="preserve">se aplica, </w:t>
      </w:r>
      <w:r>
        <w:rPr>
          <w:rFonts w:asciiTheme="majorBidi" w:hAnsiTheme="majorBidi"/>
          <w:i/>
          <w:iCs/>
          <w:color w:val="000000"/>
        </w:rPr>
        <w:t>mutatis mutandis,</w:t>
      </w:r>
      <w:r>
        <w:rPr>
          <w:rFonts w:asciiTheme="majorBidi" w:hAnsiTheme="majorBidi"/>
          <w:color w:val="000000"/>
        </w:rPr>
        <w:t xml:space="preserve"> a las reuniones de las Partes en el Protocolo de Cartagena.</w:t>
      </w:r>
    </w:p>
    <w:p w14:paraId="5FE19453" w14:textId="11CBC672" w:rsidR="00557370" w:rsidRPr="003349E4" w:rsidRDefault="003E5517" w:rsidP="00EC2124">
      <w:pPr>
        <w:pStyle w:val="Para1"/>
        <w:ind w:left="562" w:firstLine="0"/>
        <w:rPr>
          <w:szCs w:val="22"/>
        </w:rPr>
      </w:pPr>
      <w:r>
        <w:rPr>
          <w:rFonts w:asciiTheme="majorBidi" w:hAnsiTheme="majorBidi"/>
          <w:color w:val="000000"/>
        </w:rPr>
        <w:t>Para ayudar a las Partes en el cumplimiento de los requisitos estipulados en el artículo 18, el Secretario Ejecutivo Interino envió una notificación</w:t>
      </w:r>
      <w:r>
        <w:rPr>
          <w:rStyle w:val="FootnoteReference"/>
          <w:rFonts w:asciiTheme="majorBidi" w:eastAsia="MS Mincho" w:hAnsiTheme="majorBidi" w:cstheme="majorBidi"/>
          <w:color w:val="000000"/>
          <w:kern w:val="22"/>
        </w:rPr>
        <w:footnoteReference w:id="7"/>
      </w:r>
      <w:r>
        <w:rPr>
          <w:rFonts w:asciiTheme="majorBidi" w:hAnsiTheme="majorBidi"/>
          <w:color w:val="000000"/>
        </w:rPr>
        <w:t xml:space="preserve"> con información sobre los requisitos en materia </w:t>
      </w:r>
      <w:r>
        <w:rPr>
          <w:rFonts w:asciiTheme="majorBidi" w:hAnsiTheme="majorBidi"/>
          <w:color w:val="000000"/>
        </w:rPr>
        <w:lastRenderedPageBreak/>
        <w:t>de credenciales y un enlace a modelos de credenciales apropiadas que sirven de ejemplo.</w:t>
      </w:r>
      <w:r>
        <w:t xml:space="preserve"> </w:t>
      </w:r>
      <w:r>
        <w:rPr>
          <w:rFonts w:asciiTheme="majorBidi" w:hAnsiTheme="majorBidi"/>
          <w:color w:val="000000"/>
        </w:rPr>
        <w:t>De conformidad con la práctica anterior, los representantes de las Partes en el Convenio que también sean Partes en el Protocolo de Cartagena y en el Protocolo de Nagoya pueden presentar un único juego de credenciales para la 16ª reunión de la Conferencia de las Partes en el Convenio, la 11ª reunión de la Conferencia de las Partes que actúa como reunión de las Partes en el Protocolo de Cartagena y la 5ª reunión de la Conferencia de las Partes que actúa como reunión de las Partes en el Protocolo de Nagoya.</w:t>
      </w:r>
    </w:p>
    <w:p w14:paraId="6C04175B" w14:textId="6FB21979" w:rsidR="00557370" w:rsidRPr="008975B0" w:rsidRDefault="00746721" w:rsidP="00EC2124">
      <w:pPr>
        <w:pStyle w:val="Para1"/>
        <w:ind w:left="562" w:firstLine="0"/>
      </w:pPr>
      <w:r w:rsidRPr="008975B0">
        <w:rPr>
          <w:rFonts w:asciiTheme="majorBidi" w:hAnsiTheme="majorBidi"/>
          <w:color w:val="000000"/>
        </w:rPr>
        <w:t>La Conferencia de las Partes que actúa como reunión de las Partes en el Protocolo de Cartagena podría estimar oportuno considerar y adoptar el informe sobre las credenciales que le presente la Mesa.</w:t>
      </w:r>
      <w:r w:rsidRPr="008975B0">
        <w:t xml:space="preserve"> </w:t>
      </w:r>
    </w:p>
    <w:p w14:paraId="4543F9CD" w14:textId="0BBB838B" w:rsidR="001E1D93" w:rsidRPr="003349E4" w:rsidRDefault="001E1D93" w:rsidP="00191C16">
      <w:pPr>
        <w:pStyle w:val="Item"/>
        <w:keepNext/>
      </w:pPr>
      <w:r>
        <w:t>Tema 4</w:t>
      </w:r>
    </w:p>
    <w:p w14:paraId="2388D68E" w14:textId="25FD2B06" w:rsidR="00557370" w:rsidRPr="003349E4" w:rsidRDefault="00001250" w:rsidP="001E1D93">
      <w:pPr>
        <w:pStyle w:val="Item"/>
        <w:rPr>
          <w:caps/>
        </w:rPr>
      </w:pPr>
      <w:r>
        <w:t>Informes de los órganos subsidiarios</w:t>
      </w:r>
    </w:p>
    <w:p w14:paraId="539BC0EE" w14:textId="0077B836" w:rsidR="00557370" w:rsidRPr="003349E4" w:rsidRDefault="003D359A" w:rsidP="00EC2124">
      <w:pPr>
        <w:pStyle w:val="Para1"/>
        <w:ind w:left="562" w:firstLine="0"/>
        <w:rPr>
          <w:bCs/>
        </w:rPr>
      </w:pPr>
      <w:r>
        <w:rPr>
          <w:rFonts w:asciiTheme="majorBidi" w:hAnsiTheme="majorBidi"/>
          <w:color w:val="000000"/>
        </w:rPr>
        <w:t>El párrafo 1 del artículo 30 del Protocolo de Cartagena dispone que cualquier órgano subsidiario establecido por el Convenio o en virtud de este podrá</w:t>
      </w:r>
      <w:r w:rsidR="00087CD7">
        <w:rPr>
          <w:rFonts w:asciiTheme="majorBidi" w:hAnsiTheme="majorBidi"/>
          <w:color w:val="000000"/>
        </w:rPr>
        <w:t xml:space="preserve"> prestar servicios al Protocolo</w:t>
      </w:r>
      <w:r>
        <w:rPr>
          <w:rFonts w:asciiTheme="majorBidi" w:hAnsiTheme="majorBidi"/>
          <w:color w:val="000000"/>
        </w:rPr>
        <w:t xml:space="preserve"> mediante una decisión de la Conferencia de las Partes que actúa como reunión de las Partes en el Protocolo, en cuyo caso la reunión de las Partes deberá especificar qué funciones desempeñará ese órgano.</w:t>
      </w:r>
    </w:p>
    <w:p w14:paraId="25431884" w14:textId="1B430C56" w:rsidR="00557370" w:rsidRPr="003349E4" w:rsidRDefault="00F12115" w:rsidP="00EC2124">
      <w:pPr>
        <w:pStyle w:val="Para1"/>
        <w:ind w:left="562" w:firstLine="0"/>
        <w:rPr>
          <w:rFonts w:asciiTheme="majorBidi" w:hAnsiTheme="majorBidi" w:cstheme="majorBidi"/>
          <w:kern w:val="22"/>
        </w:rPr>
      </w:pPr>
      <w:r>
        <w:rPr>
          <w:rFonts w:asciiTheme="majorBidi" w:hAnsiTheme="majorBidi"/>
          <w:color w:val="000000"/>
        </w:rPr>
        <w:t xml:space="preserve">La Presidencia informará a la Conferencia de las Partes que actúa como reunión de las Partes en el Protocolo de Cartagena sobre los resultados de las reuniones de los órganos subsidiarios celebradas en el período entre </w:t>
      </w:r>
      <w:r w:rsidR="008975B0">
        <w:rPr>
          <w:rFonts w:asciiTheme="majorBidi" w:hAnsiTheme="majorBidi"/>
          <w:color w:val="000000"/>
        </w:rPr>
        <w:t>sesiones</w:t>
      </w:r>
      <w:r>
        <w:rPr>
          <w:rFonts w:asciiTheme="majorBidi" w:hAnsiTheme="majorBidi"/>
          <w:color w:val="000000"/>
        </w:rPr>
        <w:t xml:space="preserve"> y sobre los informes correspondientes, en el entendido de que las cuestiones de fondo que hayan surgido de ahí se tratarán en el tema correspondiente del programa. </w:t>
      </w:r>
      <w:r>
        <w:rPr>
          <w:rFonts w:asciiTheme="majorBidi" w:hAnsiTheme="majorBidi"/>
          <w:color w:val="000000" w:themeColor="text1"/>
        </w:rPr>
        <w:t>Los informes comprenden los siguientes:</w:t>
      </w:r>
    </w:p>
    <w:p w14:paraId="47C08A79" w14:textId="32BF3CDA" w:rsidR="00DF3BD1" w:rsidRPr="003349E4" w:rsidRDefault="00DC56DF" w:rsidP="00DF3BD1">
      <w:pPr>
        <w:pStyle w:val="Para1"/>
        <w:numPr>
          <w:ilvl w:val="1"/>
          <w:numId w:val="2"/>
        </w:numPr>
        <w:tabs>
          <w:tab w:val="clear" w:pos="1134"/>
          <w:tab w:val="left" w:pos="1701"/>
        </w:tabs>
        <w:ind w:left="567" w:firstLine="621"/>
      </w:pPr>
      <w:r>
        <w:t>i</w:t>
      </w:r>
      <w:r w:rsidR="00DF3BD1">
        <w:t xml:space="preserve">nforme </w:t>
      </w:r>
      <w:r w:rsidR="00DF3BD1">
        <w:rPr>
          <w:snapToGrid w:val="0"/>
        </w:rPr>
        <w:t>del</w:t>
      </w:r>
      <w:r w:rsidR="00DF3BD1">
        <w:t xml:space="preserve"> Órgano Subsidiario de Asesoramiento Científico, Técnico y Tecnológico sobre su 26</w:t>
      </w:r>
      <w:r w:rsidR="00DF3BD1">
        <w:rPr>
          <w:vertAlign w:val="superscript"/>
        </w:rPr>
        <w:t>a</w:t>
      </w:r>
      <w:r w:rsidR="00DF3BD1">
        <w:t xml:space="preserve"> reunión</w:t>
      </w:r>
      <w:r w:rsidR="00DF3BD1" w:rsidRPr="00666286">
        <w:rPr>
          <w:rStyle w:val="FootnoteReference"/>
          <w:rFonts w:asciiTheme="majorBidi" w:hAnsiTheme="majorBidi" w:cstheme="majorBidi"/>
        </w:rPr>
        <w:footnoteReference w:id="8"/>
      </w:r>
      <w:r w:rsidR="00DF3BD1">
        <w:t>;</w:t>
      </w:r>
    </w:p>
    <w:p w14:paraId="1A105227" w14:textId="0751D440" w:rsidR="00557370" w:rsidRPr="00C338C3" w:rsidRDefault="00DC56DF" w:rsidP="00EE6354">
      <w:pPr>
        <w:pStyle w:val="Para1"/>
        <w:numPr>
          <w:ilvl w:val="1"/>
          <w:numId w:val="2"/>
        </w:numPr>
        <w:tabs>
          <w:tab w:val="clear" w:pos="1134"/>
          <w:tab w:val="left" w:pos="1701"/>
        </w:tabs>
        <w:ind w:left="567" w:firstLine="621"/>
      </w:pPr>
      <w:r>
        <w:rPr>
          <w:snapToGrid w:val="0"/>
        </w:rPr>
        <w:t>i</w:t>
      </w:r>
      <w:r w:rsidR="00C338C3">
        <w:rPr>
          <w:snapToGrid w:val="0"/>
        </w:rPr>
        <w:t xml:space="preserve">nformes del Órgano Subsidiario sobre la Aplicación sobre sus reuniones cuarta y </w:t>
      </w:r>
      <w:r w:rsidR="00C338C3">
        <w:t>quinta</w:t>
      </w:r>
      <w:r w:rsidR="0070457B">
        <w:rPr>
          <w:rStyle w:val="FootnoteReference"/>
          <w:snapToGrid w:val="0"/>
          <w:kern w:val="22"/>
          <w:szCs w:val="22"/>
        </w:rPr>
        <w:footnoteReference w:id="9"/>
      </w:r>
      <w:r w:rsidR="00C338C3">
        <w:t>.</w:t>
      </w:r>
      <w:r w:rsidR="00C338C3">
        <w:rPr>
          <w:snapToGrid w:val="0"/>
        </w:rPr>
        <w:t xml:space="preserve"> </w:t>
      </w:r>
    </w:p>
    <w:p w14:paraId="554B68B9" w14:textId="2A92A7E8" w:rsidR="001E1D93" w:rsidRPr="003349E4" w:rsidRDefault="001E1D93" w:rsidP="001E1D93">
      <w:pPr>
        <w:pStyle w:val="Item"/>
      </w:pPr>
      <w:r>
        <w:t>Tema 5</w:t>
      </w:r>
    </w:p>
    <w:p w14:paraId="63DF7D97" w14:textId="0732A303" w:rsidR="00557370" w:rsidRPr="003349E4" w:rsidRDefault="00EF0CF3" w:rsidP="001E1D93">
      <w:pPr>
        <w:pStyle w:val="Item"/>
      </w:pPr>
      <w:r>
        <w:t>Informe del Comité de Cumplimiento</w:t>
      </w:r>
    </w:p>
    <w:p w14:paraId="6C52A282" w14:textId="5F20500B" w:rsidR="00557370" w:rsidRPr="003349E4" w:rsidRDefault="00E03400" w:rsidP="00EC2124">
      <w:pPr>
        <w:pStyle w:val="Para1"/>
        <w:ind w:left="562" w:firstLine="0"/>
        <w:rPr>
          <w:szCs w:val="22"/>
        </w:rPr>
      </w:pPr>
      <w:r>
        <w:t xml:space="preserve">El Comité de Cumplimiento establecido en virtud del Protocolo de Cartagena debe informar sobre su labor a la Conferencia de las Partes que actúa como reunión de las Partes en el Protocolo y formularle sus recomendaciones. </w:t>
      </w:r>
    </w:p>
    <w:p w14:paraId="6B3802CE" w14:textId="42993FB8" w:rsidR="00557370" w:rsidRPr="00CE54EA" w:rsidRDefault="00F2406B" w:rsidP="00EC2124">
      <w:pPr>
        <w:pStyle w:val="Para1"/>
        <w:ind w:left="562" w:firstLine="0"/>
        <w:rPr>
          <w:rFonts w:asciiTheme="majorBidi" w:eastAsia="MS Mincho" w:hAnsiTheme="majorBidi" w:cstheme="majorBidi"/>
          <w:color w:val="000000"/>
          <w:kern w:val="22"/>
        </w:rPr>
      </w:pPr>
      <w:r>
        <w:rPr>
          <w:rFonts w:asciiTheme="majorBidi" w:hAnsiTheme="majorBidi"/>
          <w:color w:val="000000"/>
        </w:rPr>
        <w:t>Se invitará a la Conferencia de las Partes que actúa como reunión de las Partes en el Protocolo de Cartagena a examinar el informe del Comité de Cumplimiento, incluidas las recomendaciones que figuran en él</w:t>
      </w:r>
      <w:r w:rsidR="004E0973">
        <w:rPr>
          <w:rStyle w:val="FootnoteReference"/>
          <w:rFonts w:asciiTheme="majorBidi" w:eastAsia="MS Mincho" w:hAnsiTheme="majorBidi" w:cstheme="majorBidi"/>
          <w:color w:val="000000"/>
          <w:kern w:val="22"/>
        </w:rPr>
        <w:footnoteReference w:id="10"/>
      </w:r>
      <w:r>
        <w:rPr>
          <w:rFonts w:asciiTheme="majorBidi" w:hAnsiTheme="majorBidi"/>
          <w:color w:val="000000"/>
        </w:rPr>
        <w:t xml:space="preserve">, y a adoptar las medidas que correspondan. Se prevé que las recomendaciones del Comité se consideren cuando se trate el tema del programa </w:t>
      </w:r>
      <w:r>
        <w:rPr>
          <w:rFonts w:asciiTheme="majorBidi" w:hAnsiTheme="majorBidi"/>
        </w:rPr>
        <w:t>más pertinente, según lo indicado en el informe.</w:t>
      </w:r>
      <w:r>
        <w:rPr>
          <w:rFonts w:asciiTheme="majorBidi" w:hAnsiTheme="majorBidi"/>
          <w:color w:val="000000"/>
        </w:rPr>
        <w:t xml:space="preserve"> Las recomendaciones se incluyen</w:t>
      </w:r>
      <w:r w:rsidR="002C2EA0">
        <w:rPr>
          <w:rFonts w:asciiTheme="majorBidi" w:hAnsiTheme="majorBidi"/>
          <w:color w:val="000000"/>
        </w:rPr>
        <w:t xml:space="preserve"> también</w:t>
      </w:r>
      <w:r>
        <w:rPr>
          <w:rFonts w:asciiTheme="majorBidi" w:hAnsiTheme="majorBidi"/>
          <w:color w:val="000000"/>
        </w:rPr>
        <w:t xml:space="preserve"> en la recopilación de proyectos de decisión, en los temas del programa correspondiente.</w:t>
      </w:r>
    </w:p>
    <w:p w14:paraId="000DEE87" w14:textId="0AA6711B" w:rsidR="00557370" w:rsidRPr="003349E4" w:rsidRDefault="003D6FE8" w:rsidP="00EC2124">
      <w:pPr>
        <w:pStyle w:val="Para1"/>
        <w:ind w:left="562" w:firstLine="0"/>
        <w:rPr>
          <w:rFonts w:ascii="Segoe UI" w:hAnsi="Segoe UI" w:cs="Segoe UI"/>
        </w:rPr>
      </w:pPr>
      <w:r>
        <w:rPr>
          <w:rFonts w:asciiTheme="majorBidi" w:hAnsiTheme="majorBidi"/>
        </w:rPr>
        <w:t xml:space="preserve">Asimismo, </w:t>
      </w:r>
      <w:r>
        <w:rPr>
          <w:rFonts w:asciiTheme="majorBidi" w:hAnsiTheme="majorBidi"/>
          <w:color w:val="000000"/>
        </w:rPr>
        <w:t>se invitará a la Conferencia de las Partes que actúa como reunión de las Partes en el Protocolo de Cartagena a elegir a miembros del Comité de Cumplimiento.</w:t>
      </w:r>
      <w:r>
        <w:rPr>
          <w:rFonts w:asciiTheme="majorBidi" w:hAnsiTheme="majorBidi"/>
          <w:color w:val="000000" w:themeColor="text1"/>
        </w:rPr>
        <w:t xml:space="preserve"> Antes de la presente reunión, se emitirá una notificación con más información sobre este tema.</w:t>
      </w:r>
    </w:p>
    <w:p w14:paraId="60979CE9" w14:textId="3BCFB655" w:rsidR="001E1D93" w:rsidRPr="00AC43EA" w:rsidRDefault="001E1D93" w:rsidP="00B31F68">
      <w:pPr>
        <w:pStyle w:val="Item"/>
        <w:keepNext/>
        <w:rPr>
          <w:rFonts w:ascii="Times New Roman Bold" w:hAnsi="Times New Roman Bold"/>
        </w:rPr>
      </w:pPr>
      <w:r>
        <w:rPr>
          <w:rFonts w:ascii="Times New Roman Bold" w:hAnsi="Times New Roman Bold"/>
        </w:rPr>
        <w:lastRenderedPageBreak/>
        <w:t>Tema 6</w:t>
      </w:r>
    </w:p>
    <w:p w14:paraId="318473BB" w14:textId="464B9284" w:rsidR="00557370" w:rsidRPr="003349E4" w:rsidRDefault="003D6FE8" w:rsidP="00B31F68">
      <w:pPr>
        <w:pStyle w:val="Item"/>
        <w:keepNext/>
        <w:rPr>
          <w:rFonts w:ascii="Times New Roman Bold" w:hAnsi="Times New Roman Bold"/>
          <w:caps/>
        </w:rPr>
      </w:pPr>
      <w:r>
        <w:t>Administración del Protocolo y presupuesto para los fondos fiduciarios</w:t>
      </w:r>
      <w:r>
        <w:rPr>
          <w:rFonts w:ascii="Times New Roman Bold" w:hAnsi="Times New Roman Bold"/>
        </w:rPr>
        <w:t xml:space="preserve"> </w:t>
      </w:r>
    </w:p>
    <w:p w14:paraId="09C6C8E7" w14:textId="10EB10E2" w:rsidR="00F853AF" w:rsidRPr="008F70F7" w:rsidRDefault="00F853AF" w:rsidP="00537419">
      <w:pPr>
        <w:pStyle w:val="Para1"/>
        <w:ind w:left="562" w:firstLine="0"/>
        <w:rPr>
          <w:rFonts w:asciiTheme="majorBidi" w:eastAsia="MS Mincho" w:hAnsiTheme="majorBidi" w:cstheme="majorBidi"/>
          <w:color w:val="000000"/>
          <w:kern w:val="22"/>
        </w:rPr>
      </w:pPr>
      <w:r>
        <w:rPr>
          <w:rFonts w:asciiTheme="majorBidi" w:hAnsiTheme="majorBidi"/>
          <w:color w:val="000000"/>
        </w:rPr>
        <w:t>La Conferencia de las Partes en el Convenio, la Conferencia de las Partes que actúa como reunión de las Partes en el Protocolo de Cartagena y la Conferencia de las Partes que actúa como reunión de las Partes en el Protocolo de Nagoya, en sus reuniones 15</w:t>
      </w:r>
      <w:r>
        <w:rPr>
          <w:rFonts w:asciiTheme="majorBidi" w:hAnsiTheme="majorBidi"/>
          <w:color w:val="000000"/>
          <w:vertAlign w:val="superscript"/>
        </w:rPr>
        <w:t>a</w:t>
      </w:r>
      <w:r>
        <w:rPr>
          <w:rFonts w:asciiTheme="majorBidi" w:hAnsiTheme="majorBidi"/>
          <w:color w:val="000000"/>
        </w:rPr>
        <w:t>, 10</w:t>
      </w:r>
      <w:r>
        <w:rPr>
          <w:rFonts w:asciiTheme="majorBidi" w:hAnsiTheme="majorBidi"/>
          <w:color w:val="000000"/>
          <w:vertAlign w:val="superscript"/>
        </w:rPr>
        <w:t>a</w:t>
      </w:r>
      <w:r>
        <w:rPr>
          <w:rFonts w:asciiTheme="majorBidi" w:hAnsiTheme="majorBidi"/>
          <w:color w:val="000000"/>
        </w:rPr>
        <w:t xml:space="preserve"> y 4</w:t>
      </w:r>
      <w:r>
        <w:rPr>
          <w:rFonts w:asciiTheme="majorBidi" w:hAnsiTheme="majorBidi"/>
          <w:color w:val="000000"/>
          <w:vertAlign w:val="superscript"/>
        </w:rPr>
        <w:t>a</w:t>
      </w:r>
      <w:r>
        <w:rPr>
          <w:rFonts w:asciiTheme="majorBidi" w:hAnsiTheme="majorBidi"/>
          <w:color w:val="000000"/>
        </w:rPr>
        <w:t>, respectivamente, aprobaron un presupuesto integrado para el</w:t>
      </w:r>
      <w:r>
        <w:t xml:space="preserve"> </w:t>
      </w:r>
      <w:r>
        <w:rPr>
          <w:rFonts w:asciiTheme="majorBidi" w:hAnsiTheme="majorBidi"/>
          <w:color w:val="000000"/>
        </w:rPr>
        <w:t xml:space="preserve">bienio 2023-2024, y solicitaron a la Secretaría Ejecutiva que </w:t>
      </w:r>
      <w:r w:rsidR="00457CBC">
        <w:rPr>
          <w:rFonts w:asciiTheme="majorBidi" w:hAnsiTheme="majorBidi"/>
          <w:color w:val="000000"/>
        </w:rPr>
        <w:t>formulara</w:t>
      </w:r>
      <w:r>
        <w:rPr>
          <w:rFonts w:asciiTheme="majorBidi" w:hAnsiTheme="majorBidi"/>
          <w:color w:val="000000"/>
        </w:rPr>
        <w:t xml:space="preserve"> propuestas para un presupuesto integrado para el</w:t>
      </w:r>
      <w:r>
        <w:t xml:space="preserve"> </w:t>
      </w:r>
      <w:r>
        <w:rPr>
          <w:rFonts w:asciiTheme="majorBidi" w:hAnsiTheme="majorBidi"/>
          <w:color w:val="000000"/>
        </w:rPr>
        <w:t>bienio 2025-2026.</w:t>
      </w:r>
    </w:p>
    <w:p w14:paraId="172B9265" w14:textId="3D97374D" w:rsidR="00D03E7D" w:rsidRPr="00CE54EA" w:rsidRDefault="00FE75F3" w:rsidP="009A4A6E">
      <w:pPr>
        <w:pStyle w:val="Para1"/>
        <w:ind w:left="562" w:firstLine="0"/>
        <w:rPr>
          <w:rFonts w:asciiTheme="majorBidi" w:eastAsia="MS Mincho" w:hAnsiTheme="majorBidi" w:cstheme="majorBidi"/>
          <w:color w:val="000000"/>
          <w:kern w:val="22"/>
        </w:rPr>
      </w:pPr>
      <w:r>
        <w:rPr>
          <w:rFonts w:asciiTheme="majorBidi" w:hAnsiTheme="majorBidi"/>
          <w:color w:val="000000"/>
        </w:rPr>
        <w:t xml:space="preserve">Por consiguiente, y en respuesta a las decisiones 15/34 y CP-10/14, la Conferencia de las Partes que actúa como reunión de las Partes en el Protocolo de Cartagena tendrá ante sí notas preparadas por la </w:t>
      </w:r>
      <w:r>
        <w:rPr>
          <w:snapToGrid w:val="0"/>
        </w:rPr>
        <w:t xml:space="preserve">Secretaría sobre: a) </w:t>
      </w:r>
      <w:r w:rsidR="006978D4">
        <w:rPr>
          <w:snapToGrid w:val="0"/>
        </w:rPr>
        <w:t>l</w:t>
      </w:r>
      <w:r>
        <w:rPr>
          <w:snapToGrid w:val="0"/>
        </w:rPr>
        <w:t>a administración del Convenio y sus Protocolos, incluidos los respectivos fondos fiduciarios</w:t>
      </w:r>
      <w:r w:rsidR="007E2135" w:rsidRPr="00F7126F">
        <w:rPr>
          <w:rStyle w:val="FootnoteReference"/>
          <w:snapToGrid w:val="0"/>
        </w:rPr>
        <w:footnoteReference w:id="11"/>
      </w:r>
      <w:r w:rsidR="00854E00">
        <w:rPr>
          <w:snapToGrid w:val="0"/>
        </w:rPr>
        <w:t>;</w:t>
      </w:r>
      <w:r>
        <w:rPr>
          <w:snapToGrid w:val="0"/>
        </w:rPr>
        <w:t xml:space="preserve"> y b) la propuesta de presupuesto para el programa de trabajo del Convenio y sus Protocolos correspondiente al bienio 2025-2026</w:t>
      </w:r>
      <w:r w:rsidR="007E2135" w:rsidRPr="00CE54EA">
        <w:rPr>
          <w:rStyle w:val="FootnoteReference"/>
          <w:snapToGrid w:val="0"/>
        </w:rPr>
        <w:footnoteReference w:id="12"/>
      </w:r>
      <w:r w:rsidR="00854E00">
        <w:rPr>
          <w:snapToGrid w:val="0"/>
        </w:rPr>
        <w:t>,</w:t>
      </w:r>
      <w:r>
        <w:rPr>
          <w:snapToGrid w:val="0"/>
        </w:rPr>
        <w:t xml:space="preserve"> con inclusión de cada uno de los fondos fiduciarios</w:t>
      </w:r>
      <w:r>
        <w:rPr>
          <w:rFonts w:asciiTheme="majorBidi" w:hAnsiTheme="majorBidi"/>
          <w:color w:val="000000"/>
        </w:rPr>
        <w:t xml:space="preserve">. </w:t>
      </w:r>
      <w:r w:rsidR="006978D4">
        <w:rPr>
          <w:rFonts w:asciiTheme="majorBidi" w:hAnsiTheme="majorBidi"/>
          <w:color w:val="000000"/>
        </w:rPr>
        <w:t>También</w:t>
      </w:r>
      <w:r>
        <w:rPr>
          <w:rFonts w:asciiTheme="majorBidi" w:hAnsiTheme="majorBidi"/>
          <w:color w:val="000000"/>
        </w:rPr>
        <w:t xml:space="preserve"> se proporcionará más información sobre los requerimientos para el Fondo Fiduciario de Contribuciones Voluntarias Adicionales en Apoyo a las Actividades Aprobadas, </w:t>
      </w:r>
      <w:r w:rsidR="00964141">
        <w:rPr>
          <w:rFonts w:asciiTheme="majorBidi" w:hAnsiTheme="majorBidi"/>
          <w:color w:val="000000"/>
        </w:rPr>
        <w:t>incluido</w:t>
      </w:r>
      <w:r>
        <w:rPr>
          <w:rFonts w:asciiTheme="majorBidi" w:hAnsiTheme="majorBidi"/>
          <w:color w:val="000000"/>
        </w:rPr>
        <w:t xml:space="preserve"> un resumen de las repercusiones financieras de los proyectos de decisión y un informe sobre </w:t>
      </w:r>
      <w:r w:rsidR="00964141">
        <w:rPr>
          <w:rFonts w:asciiTheme="majorBidi" w:hAnsiTheme="majorBidi"/>
          <w:color w:val="000000"/>
        </w:rPr>
        <w:t>la revisión funcional</w:t>
      </w:r>
      <w:r>
        <w:rPr>
          <w:rFonts w:asciiTheme="majorBidi" w:hAnsiTheme="majorBidi"/>
          <w:color w:val="000000"/>
        </w:rPr>
        <w:t xml:space="preserve"> de la Secretaría</w:t>
      </w:r>
      <w:r w:rsidR="005177C0" w:rsidRPr="00CE54EA">
        <w:rPr>
          <w:rStyle w:val="FootnoteReference"/>
          <w:rFonts w:asciiTheme="majorBidi" w:eastAsia="MS Mincho" w:hAnsiTheme="majorBidi" w:cstheme="majorBidi"/>
          <w:color w:val="000000"/>
          <w:kern w:val="22"/>
        </w:rPr>
        <w:footnoteReference w:id="13"/>
      </w:r>
      <w:r>
        <w:rPr>
          <w:rFonts w:asciiTheme="majorBidi" w:hAnsiTheme="majorBidi"/>
          <w:color w:val="000000"/>
        </w:rPr>
        <w:t>.</w:t>
      </w:r>
    </w:p>
    <w:p w14:paraId="27ABADC3" w14:textId="1C35C278" w:rsidR="00F853AF" w:rsidRPr="008F70F7" w:rsidRDefault="00D03E7D" w:rsidP="009A4A6E">
      <w:pPr>
        <w:pStyle w:val="Para1"/>
        <w:ind w:left="562" w:firstLine="0"/>
        <w:rPr>
          <w:rFonts w:asciiTheme="majorBidi" w:eastAsia="MS Mincho" w:hAnsiTheme="majorBidi" w:cstheme="majorBidi"/>
          <w:color w:val="000000"/>
          <w:kern w:val="22"/>
        </w:rPr>
      </w:pPr>
      <w:r>
        <w:rPr>
          <w:snapToGrid w:val="0"/>
        </w:rPr>
        <w:t xml:space="preserve">Se invitará a la Conferencia de las Partes que actúa como reunión de las Partes </w:t>
      </w:r>
      <w:r>
        <w:t>en el Protocolo de Cartagena</w:t>
      </w:r>
      <w:r>
        <w:rPr>
          <w:snapToGrid w:val="0"/>
        </w:rPr>
        <w:t xml:space="preserve"> a aprobar un presupuesto integrado, con inclusión del presupuesto para el fondo fiduciario para el Protocolo, sobre la base de las propuestas de la Secretaría</w:t>
      </w:r>
      <w:r>
        <w:t>.</w:t>
      </w:r>
      <w:r>
        <w:rPr>
          <w:snapToGrid w:val="0"/>
        </w:rPr>
        <w:t xml:space="preserve"> </w:t>
      </w:r>
      <w:r>
        <w:rPr>
          <w:rFonts w:asciiTheme="majorBidi" w:hAnsiTheme="majorBidi"/>
          <w:color w:val="000000"/>
        </w:rPr>
        <w:t xml:space="preserve">En la recopilación de proyectos de decisión, </w:t>
      </w:r>
      <w:r w:rsidR="00D13A5C">
        <w:rPr>
          <w:rFonts w:asciiTheme="majorBidi" w:hAnsiTheme="majorBidi"/>
          <w:color w:val="000000"/>
        </w:rPr>
        <w:t>se incluyen</w:t>
      </w:r>
      <w:r>
        <w:rPr>
          <w:rFonts w:asciiTheme="majorBidi" w:hAnsiTheme="majorBidi"/>
          <w:color w:val="000000"/>
        </w:rPr>
        <w:t xml:space="preserve"> elementos para un proyecto de decisión.</w:t>
      </w:r>
    </w:p>
    <w:p w14:paraId="211CE020" w14:textId="7ABEF533" w:rsidR="001E1D93" w:rsidRPr="003349E4" w:rsidRDefault="001E1D93" w:rsidP="00191C16">
      <w:pPr>
        <w:pStyle w:val="Item"/>
        <w:keepNext/>
      </w:pPr>
      <w:r>
        <w:t>Tema 7</w:t>
      </w:r>
    </w:p>
    <w:p w14:paraId="069CAF83" w14:textId="284D1035" w:rsidR="00557370" w:rsidRPr="003349E4" w:rsidRDefault="002958CC" w:rsidP="001E1D93">
      <w:pPr>
        <w:pStyle w:val="Item"/>
      </w:pPr>
      <w:r>
        <w:t>Asuntos relacionados con el mecanismo financiero y los recursos financieros</w:t>
      </w:r>
    </w:p>
    <w:p w14:paraId="30B330B6" w14:textId="6585141C" w:rsidR="00557370" w:rsidRPr="00FD74CC" w:rsidRDefault="00DA0487" w:rsidP="00EC2124">
      <w:pPr>
        <w:pStyle w:val="Para1"/>
        <w:ind w:left="562" w:firstLine="0"/>
      </w:pPr>
      <w:r>
        <w:t>En su decisión </w:t>
      </w:r>
      <w:hyperlink r:id="rId17" w:history="1">
        <w:r>
          <w:rPr>
            <w:rStyle w:val="Hyperlink"/>
          </w:rPr>
          <w:t>CP-10/6</w:t>
        </w:r>
      </w:hyperlink>
      <w:r>
        <w:t>, la Conferencia de las Partes que actúa como reunión de las Partes en el Protocolo de Cartagena pidió a la Secretaria Ejecutiva que, en el contexto del sexto examen de la eficacia del mecanismo financiero, analizara la eficacia del mecanismo financiero para la aplicación del Protocolo de Cartagena, teniendo en cuenta a la vez la pertinencia de crear una dotación aparte para la seguridad de la biotecnología y el proceso de creación de dicha dotación, para su consideración por la Conferencia de las Partes que actúa como reunión de las Partes en el Protocolo en su 11ª reunión.</w:t>
      </w:r>
    </w:p>
    <w:p w14:paraId="52C07A82" w14:textId="0D9627E8" w:rsidR="009C1D0C" w:rsidRPr="00FD74CC" w:rsidRDefault="009C1D0C" w:rsidP="009C1D0C">
      <w:pPr>
        <w:pStyle w:val="Para1"/>
        <w:ind w:left="562" w:firstLine="0"/>
      </w:pPr>
      <w:r>
        <w:t>La Conferencia de las Partes que actúa como reunión de las Partes en el Protocolo de Cartagena tendrá ante sí una nota de la Secretaría</w:t>
      </w:r>
      <w:r w:rsidR="00761BBE" w:rsidRPr="00CE54EA">
        <w:rPr>
          <w:rStyle w:val="FootnoteReference"/>
        </w:rPr>
        <w:footnoteReference w:id="14"/>
      </w:r>
      <w:r>
        <w:t xml:space="preserve"> con elementos de un proyecto de decisión. En las deliberaciones sobre este tema también serán pertinentes una nota de la Secretaría </w:t>
      </w:r>
      <w:r w:rsidR="002D4BC5">
        <w:t>referida a</w:t>
      </w:r>
      <w:r>
        <w:t>l mecanismo financiero y la provisión de orientación al FMAM</w:t>
      </w:r>
      <w:r w:rsidR="000C54F7" w:rsidRPr="00CE54EA">
        <w:rPr>
          <w:rStyle w:val="FootnoteReference"/>
        </w:rPr>
        <w:footnoteReference w:id="15"/>
      </w:r>
      <w:r w:rsidR="004B68A2">
        <w:t>,</w:t>
      </w:r>
      <w:r>
        <w:t xml:space="preserve"> </w:t>
      </w:r>
      <w:r w:rsidR="004B68A2">
        <w:t xml:space="preserve">el informe sobre </w:t>
      </w:r>
      <w:r w:rsidR="002D4BC5">
        <w:t>el</w:t>
      </w:r>
      <w:r w:rsidR="004B68A2">
        <w:t xml:space="preserve"> sext</w:t>
      </w:r>
      <w:r w:rsidR="002D4BC5">
        <w:t>o</w:t>
      </w:r>
      <w:r w:rsidR="004B68A2">
        <w:t xml:space="preserve"> </w:t>
      </w:r>
      <w:r w:rsidR="002D4BC5">
        <w:t>examen</w:t>
      </w:r>
      <w:r w:rsidR="004B68A2">
        <w:t xml:space="preserve"> de la eficacia del mecanismo financiero</w:t>
      </w:r>
      <w:r w:rsidR="004B68A2">
        <w:rPr>
          <w:rStyle w:val="FootnoteReference"/>
        </w:rPr>
        <w:footnoteReference w:id="16"/>
      </w:r>
      <w:r w:rsidR="004B68A2">
        <w:t xml:space="preserve"> </w:t>
      </w:r>
      <w:r>
        <w:t>y el informe del Consejo del FMAM a la 16ª reunión de la Conferencia de las Partes</w:t>
      </w:r>
      <w:r w:rsidR="00C6277D" w:rsidRPr="00B46711">
        <w:rPr>
          <w:rStyle w:val="FootnoteReference"/>
        </w:rPr>
        <w:footnoteReference w:id="17"/>
      </w:r>
      <w:r>
        <w:t>, así como la recomendación 4/4 del Órgano Subsidiario sobre la Aplicación.</w:t>
      </w:r>
    </w:p>
    <w:p w14:paraId="78405499" w14:textId="702D62DA" w:rsidR="00557370" w:rsidRPr="009C1D0C" w:rsidRDefault="00E22F2B" w:rsidP="009C1D0C">
      <w:pPr>
        <w:pStyle w:val="Para1"/>
        <w:ind w:left="562" w:firstLine="0"/>
      </w:pPr>
      <w:r>
        <w:t>Se invitará a la Conferencia de las Partes que actúa como reunión de las Partes en el Protocolo de Cartagena a</w:t>
      </w:r>
      <w:r w:rsidR="00364615">
        <w:t xml:space="preserve"> que, sobre la base de su</w:t>
      </w:r>
      <w:r>
        <w:t xml:space="preserve"> exam</w:t>
      </w:r>
      <w:r w:rsidR="00364615">
        <w:t>en de</w:t>
      </w:r>
      <w:r>
        <w:t xml:space="preserve"> esos documentos y</w:t>
      </w:r>
      <w:r w:rsidR="00364615">
        <w:t xml:space="preserve"> de un proyecto de decisión que figura en la recopilación de proyectos de decisión,</w:t>
      </w:r>
      <w:r>
        <w:t xml:space="preserve"> adopt</w:t>
      </w:r>
      <w:r w:rsidR="00364615">
        <w:t>e</w:t>
      </w:r>
      <w:r>
        <w:t xml:space="preserve"> una decisión respecto al tema 7 del programa. También podría estimar oportuno incluir en su decisión una recomendación a la Conferencia de las Partes en el Convenio sobre </w:t>
      </w:r>
      <w:r w:rsidR="00AF034F">
        <w:t xml:space="preserve">su </w:t>
      </w:r>
      <w:r>
        <w:t>orientación al FMAM, según proceda.</w:t>
      </w:r>
    </w:p>
    <w:p w14:paraId="007A17B3" w14:textId="02426306" w:rsidR="001E1D93" w:rsidRPr="003349E4" w:rsidRDefault="001E1D93" w:rsidP="00191C16">
      <w:pPr>
        <w:pStyle w:val="Item"/>
        <w:keepNext/>
      </w:pPr>
      <w:r>
        <w:lastRenderedPageBreak/>
        <w:t>Tema 8</w:t>
      </w:r>
    </w:p>
    <w:p w14:paraId="56FA7515" w14:textId="3457B9ED" w:rsidR="00557370" w:rsidRPr="00FD74CC" w:rsidRDefault="00C379EE" w:rsidP="00191C16">
      <w:pPr>
        <w:pStyle w:val="Item"/>
        <w:keepNext/>
      </w:pPr>
      <w:r>
        <w:t>Funcionamiento y actividades del Centro de Intercambio de Información sobre Seguridad de la Biotecnología</w:t>
      </w:r>
    </w:p>
    <w:p w14:paraId="6605AF56" w14:textId="5C41127D" w:rsidR="00557370" w:rsidRPr="00FD74CC" w:rsidRDefault="00914FFF" w:rsidP="00BC264E">
      <w:pPr>
        <w:pStyle w:val="Para1"/>
        <w:ind w:left="562" w:firstLine="0"/>
      </w:pPr>
      <w:r>
        <w:rPr>
          <w:rFonts w:asciiTheme="majorBidi" w:hAnsiTheme="majorBidi"/>
          <w:color w:val="000000"/>
        </w:rPr>
        <w:t xml:space="preserve">En la decisión </w:t>
      </w:r>
      <w:hyperlink r:id="rId18" w:history="1">
        <w:r>
          <w:rPr>
            <w:rStyle w:val="Hyperlink"/>
          </w:rPr>
          <w:t>CP</w:t>
        </w:r>
        <w:r>
          <w:rPr>
            <w:rStyle w:val="Hyperlink"/>
            <w:rFonts w:asciiTheme="majorBidi" w:hAnsiTheme="majorBidi"/>
          </w:rPr>
          <w:t>-10/5</w:t>
        </w:r>
      </w:hyperlink>
      <w:r>
        <w:rPr>
          <w:rFonts w:asciiTheme="majorBidi" w:hAnsiTheme="majorBidi"/>
          <w:color w:val="000000"/>
        </w:rPr>
        <w:t xml:space="preserve">, la </w:t>
      </w:r>
      <w:r>
        <w:rPr>
          <w:rFonts w:asciiTheme="majorBidi" w:hAnsiTheme="majorBidi"/>
        </w:rPr>
        <w:t xml:space="preserve">Conferencia de las Partes que actúa como reunión de las Partes en el Protocolo de Cartagena acogió con beneplácito la </w:t>
      </w:r>
      <w:r>
        <w:rPr>
          <w:rFonts w:asciiTheme="majorBidi" w:hAnsiTheme="majorBidi"/>
          <w:color w:val="000000"/>
        </w:rPr>
        <w:t>finalización de la migración del</w:t>
      </w:r>
      <w:r>
        <w:rPr>
          <w:rFonts w:asciiTheme="majorBidi" w:hAnsiTheme="majorBidi"/>
        </w:rPr>
        <w:t xml:space="preserve"> </w:t>
      </w:r>
      <w:r>
        <w:rPr>
          <w:rFonts w:asciiTheme="majorBidi" w:hAnsiTheme="majorBidi"/>
          <w:color w:val="000000" w:themeColor="text1"/>
        </w:rPr>
        <w:t>Centro de Intercambio de Información sobre Seguridad de la Biotecnología.</w:t>
      </w:r>
      <w:r>
        <w:rPr>
          <w:rFonts w:asciiTheme="majorBidi" w:hAnsiTheme="majorBidi"/>
          <w:color w:val="000000"/>
        </w:rPr>
        <w:t xml:space="preserve"> Pidió a la Secretaria Ejecutiva que emprendiera una serie de tareas relacionadas con el </w:t>
      </w:r>
      <w:r>
        <w:rPr>
          <w:rFonts w:asciiTheme="majorBidi" w:hAnsiTheme="majorBidi"/>
          <w:color w:val="000000" w:themeColor="text1"/>
        </w:rPr>
        <w:t>Centro de Intercambio de Información</w:t>
      </w:r>
      <w:r>
        <w:rPr>
          <w:rFonts w:asciiTheme="majorBidi" w:hAnsiTheme="majorBidi"/>
          <w:color w:val="000000"/>
        </w:rPr>
        <w:t>, entre ellas, mantener la plataforma, traducir más páginas del Centro de Intercambio de Información para asegurar su disponibilidad en los seis idiomas oficiales de las Naciones Unidas, elaborar materiales de creación de capacidad y realizar actividades de capacitación en la nueva plataforma, continuar la colaboración con otras bases de datos y organizaciones relacionadas con la seguridad de la biotecnología, y estudiar cómo podría utilizarse la herramienta Bioland para facilitar el vínculo entre los sitios web nacionales y el Centro de Intercambio de Información, así como otros mecanismos que permitan a los centros de intercambio de información nacionales recuperar información del Centro de Intercambio de Información sobre Seguridad de la Biotecnología</w:t>
      </w:r>
      <w:r>
        <w:rPr>
          <w:rFonts w:asciiTheme="majorBidi" w:hAnsiTheme="majorBidi"/>
          <w:color w:val="000000" w:themeColor="text1"/>
        </w:rPr>
        <w:t>.</w:t>
      </w:r>
    </w:p>
    <w:p w14:paraId="0324673D" w14:textId="086860CE" w:rsidR="00557370" w:rsidRPr="003349E4" w:rsidRDefault="00B20A9F" w:rsidP="00EC2124">
      <w:pPr>
        <w:pStyle w:val="Para1"/>
        <w:ind w:left="562" w:firstLine="0"/>
      </w:pPr>
      <w:r>
        <w:rPr>
          <w:rFonts w:asciiTheme="majorBidi" w:hAnsiTheme="majorBidi"/>
          <w:color w:val="000000"/>
        </w:rPr>
        <w:t xml:space="preserve">Por consiguiente, se invitará a la Conferencia de las Partes que actúa como reunión de las Partes en el Protocolo de Cartagena a que examine un informe de la Secretaría sobre las actividades realizadas en relación con el </w:t>
      </w:r>
      <w:r>
        <w:rPr>
          <w:rFonts w:asciiTheme="majorBidi" w:hAnsiTheme="majorBidi"/>
          <w:color w:val="000000" w:themeColor="text1"/>
        </w:rPr>
        <w:t xml:space="preserve">Centro de Intercambio de Información sobre Seguridad </w:t>
      </w:r>
      <w:r>
        <w:rPr>
          <w:rFonts w:asciiTheme="majorBidi" w:hAnsiTheme="majorBidi"/>
          <w:color w:val="000000"/>
        </w:rPr>
        <w:t xml:space="preserve">de la Biotecnología </w:t>
      </w:r>
      <w:r w:rsidR="00C01F8D">
        <w:rPr>
          <w:rFonts w:asciiTheme="majorBidi" w:hAnsiTheme="majorBidi"/>
          <w:color w:val="000000"/>
        </w:rPr>
        <w:t>durante</w:t>
      </w:r>
      <w:r>
        <w:rPr>
          <w:rFonts w:asciiTheme="majorBidi" w:hAnsiTheme="majorBidi"/>
          <w:color w:val="000000"/>
        </w:rPr>
        <w:t xml:space="preserve"> el período entre </w:t>
      </w:r>
      <w:r w:rsidR="00C01F8D">
        <w:rPr>
          <w:rFonts w:asciiTheme="majorBidi" w:hAnsiTheme="majorBidi"/>
          <w:color w:val="000000"/>
        </w:rPr>
        <w:t>sesiones</w:t>
      </w:r>
      <w:r w:rsidR="000103F2">
        <w:rPr>
          <w:rStyle w:val="FootnoteReference"/>
          <w:rFonts w:asciiTheme="majorBidi" w:eastAsia="MS Mincho" w:hAnsiTheme="majorBidi" w:cstheme="majorBidi"/>
          <w:color w:val="000000"/>
          <w:kern w:val="22"/>
        </w:rPr>
        <w:footnoteReference w:id="18"/>
      </w:r>
      <w:r>
        <w:rPr>
          <w:rFonts w:asciiTheme="majorBidi" w:hAnsiTheme="majorBidi"/>
          <w:color w:val="000000" w:themeColor="text1"/>
        </w:rPr>
        <w:t xml:space="preserve"> y a que adopte una decisión</w:t>
      </w:r>
      <w:r>
        <w:rPr>
          <w:rFonts w:asciiTheme="majorBidi" w:hAnsiTheme="majorBidi"/>
          <w:color w:val="000000"/>
        </w:rPr>
        <w:t xml:space="preserve"> </w:t>
      </w:r>
      <w:r>
        <w:rPr>
          <w:rFonts w:asciiTheme="majorBidi" w:hAnsiTheme="majorBidi"/>
          <w:color w:val="000000" w:themeColor="text1"/>
        </w:rPr>
        <w:t xml:space="preserve">sobre la cuestión tomando como base un proyecto de decisión </w:t>
      </w:r>
      <w:r>
        <w:rPr>
          <w:rFonts w:asciiTheme="majorBidi" w:hAnsiTheme="majorBidi"/>
          <w:color w:val="000000"/>
        </w:rPr>
        <w:t>incluido en la recopilación de proyectos de decisión</w:t>
      </w:r>
      <w:r>
        <w:rPr>
          <w:rFonts w:asciiTheme="majorBidi" w:hAnsiTheme="majorBidi"/>
          <w:color w:val="000000" w:themeColor="text1"/>
        </w:rPr>
        <w:t>.</w:t>
      </w:r>
    </w:p>
    <w:p w14:paraId="1411AE03" w14:textId="77777777" w:rsidR="00C45D2D" w:rsidRPr="00370E99" w:rsidRDefault="00C45D2D" w:rsidP="004D4AA4">
      <w:pPr>
        <w:pStyle w:val="Item"/>
        <w:keepNext/>
      </w:pPr>
      <w:r>
        <w:t>Tema 9</w:t>
      </w:r>
    </w:p>
    <w:p w14:paraId="1B1A706B" w14:textId="4CA34C3C" w:rsidR="00557370" w:rsidRPr="00370E99" w:rsidRDefault="00112162" w:rsidP="004D4AA4">
      <w:pPr>
        <w:pStyle w:val="Item"/>
        <w:keepNext/>
        <w:rPr>
          <w:caps/>
        </w:rPr>
      </w:pPr>
      <w:r>
        <w:t>Cooperación con organizaciones internacionales, organismos creados en virtud de otros convenios e iniciativas</w:t>
      </w:r>
    </w:p>
    <w:p w14:paraId="4489080B" w14:textId="1A54DC82" w:rsidR="00C20855" w:rsidRPr="00370E99" w:rsidRDefault="00C20855" w:rsidP="00C20855">
      <w:pPr>
        <w:pStyle w:val="Para1"/>
        <w:ind w:left="562" w:firstLine="0"/>
      </w:pPr>
      <w:r>
        <w:t xml:space="preserve">La </w:t>
      </w:r>
      <w:r>
        <w:rPr>
          <w:rFonts w:asciiTheme="majorBidi" w:hAnsiTheme="majorBidi"/>
        </w:rPr>
        <w:t>Conferencia de las Partes que actúa como</w:t>
      </w:r>
      <w:r>
        <w:t xml:space="preserve"> reunión de las Partes en el Protocolo de Cartagena tendrá ante sí una nota de la Secretaría</w:t>
      </w:r>
      <w:r w:rsidR="007C4292" w:rsidRPr="00370E99">
        <w:rPr>
          <w:rStyle w:val="FootnoteReference"/>
          <w:lang w:val="en-GB"/>
        </w:rPr>
        <w:footnoteReference w:id="19"/>
      </w:r>
      <w:r>
        <w:t xml:space="preserve"> que contendrá información actualizada sobre las actividades de cooperación con otras organizaciones internacionales, organismos establecidos en virtud de otros convenios e iniciativas pertinentes a la aplicación del Protocolo.</w:t>
      </w:r>
    </w:p>
    <w:p w14:paraId="0A120B23" w14:textId="35D2C4E1" w:rsidR="00C20855" w:rsidRPr="00370E99" w:rsidRDefault="00C20855" w:rsidP="00C20855">
      <w:pPr>
        <w:pStyle w:val="Para1"/>
        <w:ind w:left="562" w:firstLine="0"/>
      </w:pPr>
      <w:r>
        <w:rPr>
          <w:rFonts w:asciiTheme="majorBidi" w:hAnsiTheme="majorBidi"/>
        </w:rPr>
        <w:t>Se invitará a la Conferencia de las Partes que actúa como reunión de las Partes en el Protocolo de Cartagena a tomar nota del informe.</w:t>
      </w:r>
    </w:p>
    <w:p w14:paraId="4821191A" w14:textId="77777777" w:rsidR="000A5DC5" w:rsidRDefault="000A5DC5" w:rsidP="000A5DC5">
      <w:pPr>
        <w:pStyle w:val="Item"/>
      </w:pPr>
      <w:r>
        <w:t>Tema 10</w:t>
      </w:r>
    </w:p>
    <w:p w14:paraId="133AE30D" w14:textId="61BDBA10" w:rsidR="000A5DC5" w:rsidRDefault="00012DE3" w:rsidP="000A5DC5">
      <w:pPr>
        <w:pStyle w:val="Item"/>
      </w:pPr>
      <w:r>
        <w:t>Examen de la eficacia de los procesos del Convenio y sus Protocolos</w:t>
      </w:r>
    </w:p>
    <w:p w14:paraId="4DF8A89C" w14:textId="1EA73467" w:rsidR="00EA5CCD" w:rsidRPr="004D5EEA" w:rsidRDefault="00EA5CCD" w:rsidP="00EA5CCD">
      <w:pPr>
        <w:pStyle w:val="Para1"/>
        <w:ind w:left="562" w:firstLine="0"/>
      </w:pPr>
      <w:r>
        <w:t xml:space="preserve">En su décima reunión, la Conferencia de las Partes que actúa como reunión de las Partes en el Protocolo de Cartagena examinó las experiencias adquiridas en la celebración de reuniones </w:t>
      </w:r>
      <w:r w:rsidR="00DA000A">
        <w:t>concurrentes</w:t>
      </w:r>
      <w:r>
        <w:t xml:space="preserve"> y </w:t>
      </w:r>
      <w:r w:rsidR="00DA000A">
        <w:t>reuniones virtuales</w:t>
      </w:r>
      <w:r>
        <w:t xml:space="preserve">. También </w:t>
      </w:r>
      <w:r w:rsidR="004D3CA6">
        <w:t>consideró</w:t>
      </w:r>
      <w:r>
        <w:t xml:space="preserve"> otras </w:t>
      </w:r>
      <w:r w:rsidR="00E71100">
        <w:t>áreas</w:t>
      </w:r>
      <w:r>
        <w:t xml:space="preserve"> en las que podría mejorarse la eficacia de los procesos. </w:t>
      </w:r>
    </w:p>
    <w:p w14:paraId="57694B34" w14:textId="2DA18FB0" w:rsidR="00EA5CCD" w:rsidRPr="00EA5CCD" w:rsidRDefault="00EA5CCD" w:rsidP="00946EE1">
      <w:pPr>
        <w:pStyle w:val="Para1"/>
        <w:ind w:left="562" w:firstLine="0"/>
      </w:pPr>
      <w:r>
        <w:t xml:space="preserve">La Conferencia de las Partes que actúa como reunión de las Partes en el Protocolo de Cartagena adoptó la decisión </w:t>
      </w:r>
      <w:hyperlink r:id="rId19" w:history="1">
        <w:r>
          <w:rPr>
            <w:rStyle w:val="Hyperlink"/>
          </w:rPr>
          <w:t>CP-10/8</w:t>
        </w:r>
      </w:hyperlink>
      <w:r>
        <w:t>, en la que pidió a la Secretaria Ejecutiva</w:t>
      </w:r>
      <w:r w:rsidR="00695502">
        <w:t xml:space="preserve"> que</w:t>
      </w:r>
      <w:r>
        <w:t xml:space="preserve">, entre otras cosas, preparara opciones de procedimientos para la celebración de reuniones híbridas y, </w:t>
      </w:r>
      <w:r w:rsidR="00695502">
        <w:t>en</w:t>
      </w:r>
      <w:r>
        <w:t xml:space="preserve"> circunstancias extraordinarias, reuniones plenamente virtuales, sobre la base de la</w:t>
      </w:r>
      <w:r w:rsidR="000E6805">
        <w:t>s</w:t>
      </w:r>
      <w:r>
        <w:t xml:space="preserve"> experiencia</w:t>
      </w:r>
      <w:r w:rsidR="000E6805">
        <w:t>s</w:t>
      </w:r>
      <w:r>
        <w:t xml:space="preserve"> </w:t>
      </w:r>
      <w:r w:rsidR="000E6805">
        <w:t>recopiladas</w:t>
      </w:r>
      <w:r>
        <w:t xml:space="preserve"> de las Partes, interesados</w:t>
      </w:r>
      <w:r w:rsidR="000E6805">
        <w:t xml:space="preserve"> pertinentes</w:t>
      </w:r>
      <w:r>
        <w:t xml:space="preserve"> y estudios. </w:t>
      </w:r>
      <w:r w:rsidR="00D9673C">
        <w:t>Pidió también</w:t>
      </w:r>
      <w:r>
        <w:t xml:space="preserve"> a la Secretaria Ejecutiva que preparara un análisis de opciones para seguir mejorando la eficacia de las reuniones en el marco del Protocolo, incluidos los procesos de negociación, para </w:t>
      </w:r>
      <w:r w:rsidR="00B00BEA">
        <w:t>dar</w:t>
      </w:r>
      <w:r>
        <w:t xml:space="preserve"> un m</w:t>
      </w:r>
      <w:r w:rsidR="00B00BEA">
        <w:t>ejor</w:t>
      </w:r>
      <w:r>
        <w:t xml:space="preserve"> seguimiento </w:t>
      </w:r>
      <w:r w:rsidR="00B00BEA">
        <w:t>a</w:t>
      </w:r>
      <w:r>
        <w:t xml:space="preserve"> decisiones anteriores y </w:t>
      </w:r>
      <w:r w:rsidR="00B00BEA">
        <w:t xml:space="preserve">para </w:t>
      </w:r>
      <w:r>
        <w:t xml:space="preserve">estudiar modalidades para la participación de observadores en los procesos en el marco del </w:t>
      </w:r>
      <w:r w:rsidR="00451D5C">
        <w:t>Protocolo</w:t>
      </w:r>
      <w:r>
        <w:t>. Las opciones preparadas sobre reuniones híbridas y reuniones virtuales y el análisis de opciones referidas a otras áreas de mejora fueron presentados al Órgano Subsidiario sobre la Aplicación para que los considerara en su cuarta reunión.</w:t>
      </w:r>
    </w:p>
    <w:p w14:paraId="3FCA97AA" w14:textId="3506B404" w:rsidR="000A5DC5" w:rsidRPr="00012DE3" w:rsidRDefault="00EA5CCD" w:rsidP="00EA5CCD">
      <w:pPr>
        <w:pStyle w:val="Para1"/>
        <w:ind w:left="562" w:firstLine="0"/>
      </w:pPr>
      <w:r>
        <w:rPr>
          <w:rFonts w:asciiTheme="majorBidi" w:hAnsiTheme="majorBidi"/>
          <w:color w:val="000000"/>
        </w:rPr>
        <w:lastRenderedPageBreak/>
        <w:t xml:space="preserve">Se invitará a la Conferencia de las Partes que actúa como reunión de las Partes en el Protocolo de Cartagena a </w:t>
      </w:r>
      <w:r w:rsidR="002160C0">
        <w:rPr>
          <w:rFonts w:asciiTheme="majorBidi" w:hAnsiTheme="majorBidi"/>
          <w:color w:val="000000"/>
        </w:rPr>
        <w:t>considerar</w:t>
      </w:r>
      <w:r>
        <w:rPr>
          <w:rFonts w:asciiTheme="majorBidi" w:hAnsiTheme="majorBidi"/>
          <w:color w:val="000000"/>
        </w:rPr>
        <w:t xml:space="preserve"> el tema 10 del programa sobre la base del proyecto de decisión </w:t>
      </w:r>
      <w:r w:rsidR="002160C0">
        <w:rPr>
          <w:rFonts w:asciiTheme="majorBidi" w:hAnsiTheme="majorBidi"/>
          <w:color w:val="000000"/>
        </w:rPr>
        <w:t>contenido</w:t>
      </w:r>
      <w:r>
        <w:rPr>
          <w:rFonts w:asciiTheme="majorBidi" w:hAnsiTheme="majorBidi"/>
          <w:color w:val="000000"/>
        </w:rPr>
        <w:t xml:space="preserve"> en la recomendación 4/12 del Órgano Subsidiario sobre la Aplicación, que se reproduce en la recopilación de proyectos de decisión</w:t>
      </w:r>
      <w:r>
        <w:rPr>
          <w:rFonts w:asciiTheme="majorBidi" w:hAnsiTheme="majorBidi"/>
          <w:caps/>
        </w:rPr>
        <w:t>.</w:t>
      </w:r>
      <w:r>
        <w:rPr>
          <w:snapToGrid w:val="0"/>
        </w:rPr>
        <w:t xml:space="preserve"> </w:t>
      </w:r>
      <w:r>
        <w:t xml:space="preserve">El tema 10 del programa se examinará </w:t>
      </w:r>
      <w:r>
        <w:rPr>
          <w:snapToGrid w:val="0"/>
        </w:rPr>
        <w:t xml:space="preserve">conjuntamente con el tema correspondiente del programa de la Conferencia de las Partes en </w:t>
      </w:r>
      <w:r w:rsidR="000B04AC">
        <w:rPr>
          <w:snapToGrid w:val="0"/>
        </w:rPr>
        <w:t xml:space="preserve">el </w:t>
      </w:r>
      <w:r>
        <w:rPr>
          <w:snapToGrid w:val="0"/>
        </w:rPr>
        <w:t>Convenio.</w:t>
      </w:r>
    </w:p>
    <w:p w14:paraId="1C7D70A4" w14:textId="1DDC6C66" w:rsidR="00F91A57" w:rsidRPr="003349E4" w:rsidRDefault="00F91A57" w:rsidP="00F91A57">
      <w:pPr>
        <w:pStyle w:val="Item"/>
      </w:pPr>
      <w:r>
        <w:t>Tema 11</w:t>
      </w:r>
    </w:p>
    <w:p w14:paraId="1356F290" w14:textId="7105E8F7" w:rsidR="00F91A57" w:rsidRPr="003349E4" w:rsidRDefault="000301D9" w:rsidP="00F91A57">
      <w:pPr>
        <w:pStyle w:val="Item"/>
        <w:rPr>
          <w:caps/>
        </w:rPr>
      </w:pPr>
      <w:r>
        <w:t>Evaluación del riesgo y gestión del riesgo</w:t>
      </w:r>
    </w:p>
    <w:p w14:paraId="347EEFF8" w14:textId="3E1A7DFD" w:rsidR="00F91A57" w:rsidRPr="00C23B05" w:rsidRDefault="00816F6C" w:rsidP="000301D9">
      <w:pPr>
        <w:pStyle w:val="Para1"/>
        <w:ind w:left="562" w:firstLine="0"/>
      </w:pPr>
      <w:r>
        <w:t xml:space="preserve">En su decisión </w:t>
      </w:r>
      <w:hyperlink r:id="rId20" w:history="1">
        <w:r>
          <w:rPr>
            <w:rStyle w:val="Hyperlink"/>
          </w:rPr>
          <w:t>CP-10/10</w:t>
        </w:r>
      </w:hyperlink>
      <w:r>
        <w:t>, la Conferencia de las Partes que actúa como reunión de las Partes en el Protocolo de Cartagena acordó elaborar materiales de orientación voluntaria adicionales para apoyar la evaluación del riesgo caso por caso en relación con los organismos vivos modificados que contengan impulsores genéticos modificados, y estableció el Grupo Especial de Expertos Técnicos sobre Evaluación del Riesgo para llevar a cabo esa tarea. También especificó en el mandato del Grupo de Expertos que los materiales deberían centrarse específicamente en los mosquitos que contienen impulsores genéticos modificados, teniendo en cuenta la experiencia actual con el organismo, el tipo de impulsor genético y las cuestiones específicas de la evaluación del riesgo identificadas en el anexo I de la decisión CP</w:t>
      </w:r>
      <w:r>
        <w:noBreakHyphen/>
        <w:t>9/13, incluidos los informes existentes, las consideraciones generales sobre los organismos vivos modificados que contienen impulsores genéticos modificados y las experiencias nacionales y regionales existentes en materia de evaluación del riesgo.</w:t>
      </w:r>
    </w:p>
    <w:p w14:paraId="5F82287E" w14:textId="289F68C3" w:rsidR="005D5039" w:rsidRDefault="00516ED7" w:rsidP="005D5039">
      <w:pPr>
        <w:pStyle w:val="Para1"/>
        <w:ind w:left="562" w:firstLine="0"/>
      </w:pPr>
      <w:r>
        <w:t>En la misma decisión, se invitó a las Partes a presentar información sobre sus necesidades y prioridades con respecto a nuevos materiales de orientación sobre temas específicos de la evaluación del riesgo de los organismos vivos modificados, incluida una justificación que siga los criterios establecidos en el anexo I de la decisión CP</w:t>
      </w:r>
      <w:r>
        <w:noBreakHyphen/>
        <w:t>9/13. Para apoyar esos procesos, las medidas adoptadas incluyeron llamados para la presentación de información, la convocación del Foro en línea de composición abierta sobre evaluación del riesgo y gestión del riesgo y reuniones del Grupo Especial de Expertos Técnicos. Los resultados se presentaron ante el Órgano Subsidiario de Asesoramiento Científico, Técnico y Tecnológico para que los considerara en su 26ª reunión.</w:t>
      </w:r>
    </w:p>
    <w:p w14:paraId="5E07A968" w14:textId="60B688CD" w:rsidR="00C9367D" w:rsidRDefault="00C9367D" w:rsidP="005D5039">
      <w:pPr>
        <w:pStyle w:val="Para1"/>
        <w:ind w:left="562" w:firstLine="0"/>
      </w:pPr>
      <w:r>
        <w:t>El Órgano Subsidiario aprobó la recomendación 26/5 sobre la cuestión, que incluía un proyecto de decisión para consideración de la Conferencia de las Partes que actúa como reunión de las Partes en el Protocolo de Cartagena.</w:t>
      </w:r>
    </w:p>
    <w:p w14:paraId="1B8E4130" w14:textId="15601C53" w:rsidR="001A2449" w:rsidRPr="005D5039" w:rsidRDefault="001A2449" w:rsidP="005D5039">
      <w:pPr>
        <w:pStyle w:val="Para1"/>
        <w:ind w:left="562" w:firstLine="0"/>
      </w:pPr>
      <w:r>
        <w:t>Además, en su recomendación 26/4 sobre biología sintética, el Órgano Subsidiario adoptó un proyecto de decisión para su examen por la Conferencia de las Partes que actúa como reunión de las Partes en el Protocolo de Cartagena.</w:t>
      </w:r>
    </w:p>
    <w:p w14:paraId="3EB45FB8" w14:textId="4B85135C" w:rsidR="00745147" w:rsidRPr="007B4341" w:rsidRDefault="005D5039" w:rsidP="005D5039">
      <w:pPr>
        <w:pStyle w:val="Para1"/>
        <w:ind w:left="562" w:firstLine="0"/>
      </w:pPr>
      <w:r>
        <w:t>Se invitará a la Conferencia de las Partes que actúa como reunión de las Partes en el Protocolo de Cartagena a examinar los proyectos de decisión que figuran en las recomendaciones 26/5 y 26/4 del Órgano Subsidiario de Asesoramiento Científico, Técnico y Tecnológico, que se reproducen en la recopilación de proyectos de decisión, así como los materiales de orientación voluntaria adicionales para apoyar la evaluación del riesgo caso por caso en relación con los organismos vivos modificados que contienen impulsores genéticos modificados</w:t>
      </w:r>
      <w:r w:rsidR="005A4CF5" w:rsidRPr="007B4341">
        <w:rPr>
          <w:rStyle w:val="FootnoteReference"/>
        </w:rPr>
        <w:footnoteReference w:id="20"/>
      </w:r>
      <w:r>
        <w:t>.</w:t>
      </w:r>
    </w:p>
    <w:p w14:paraId="6FFC8FF9" w14:textId="6E20C04F" w:rsidR="00587309" w:rsidRPr="007B4341" w:rsidRDefault="00587309" w:rsidP="00587309">
      <w:pPr>
        <w:pStyle w:val="Item"/>
      </w:pPr>
      <w:r>
        <w:t>Tema 12</w:t>
      </w:r>
    </w:p>
    <w:p w14:paraId="472C2BE8" w14:textId="6914FA20" w:rsidR="00587309" w:rsidRPr="007B4341" w:rsidRDefault="00320A08" w:rsidP="00587309">
      <w:pPr>
        <w:pStyle w:val="Item"/>
        <w:rPr>
          <w:caps/>
        </w:rPr>
      </w:pPr>
      <w:r>
        <w:t>Detección e identificación de organismos vivos modificados</w:t>
      </w:r>
    </w:p>
    <w:p w14:paraId="049D4537" w14:textId="1A56AB47" w:rsidR="00587309" w:rsidRPr="00FF217A" w:rsidRDefault="00265D46" w:rsidP="00265D46">
      <w:pPr>
        <w:pStyle w:val="Para1"/>
        <w:ind w:left="562" w:firstLine="0"/>
      </w:pPr>
      <w:r>
        <w:t xml:space="preserve">En su decisión </w:t>
      </w:r>
      <w:hyperlink r:id="rId21" w:history="1">
        <w:r>
          <w:rPr>
            <w:rStyle w:val="Hyperlink"/>
          </w:rPr>
          <w:t>CP-10/11</w:t>
        </w:r>
      </w:hyperlink>
      <w:r>
        <w:t>, la Conferencia de las Partes que actúa como reunión de las Partes en el Protocolo de Cartagena acogió con beneplácito la publicación de la Serie Técnica sobre Seguridad de la Biotecnología núm. 05:</w:t>
      </w:r>
      <w:r>
        <w:rPr>
          <w:i/>
        </w:rPr>
        <w:t xml:space="preserve"> Manual de capacitación sobre la detección e identificación de organismos vivos modificados en el contexto del Protocolo de Cartagena sobre Seguridad de la Biotecnología.</w:t>
      </w:r>
      <w:r>
        <w:t xml:space="preserve"> En la misma decisión, invitó a las Partes y a las organizaciones pertinentes a presentar información sobre su experiencia con las nuevas técnicas de detección, la detección de organismos vivos modificados de reciente creación y no autorizados y la preparación de materiales de referencia, </w:t>
      </w:r>
      <w:r>
        <w:lastRenderedPageBreak/>
        <w:t>así como las colaboraciones en curso con la participación de laboratorios nacionales y regionales. También en la misma decisión, pidió al Órgano Subsidiario de Asesoramiento Científico, Técnico y Tecnológico que examinara la información presentada por las Partes y las organizaciones pertinentes y preparara una recomendación sobre la necesidad de actualizar el manual de capacitación mencionado para que la Conferencia de las Partes que actúa como reunión de las Partes en el Protocolo lo examine en su 11ª reunión.</w:t>
      </w:r>
    </w:p>
    <w:p w14:paraId="71A2D76F" w14:textId="226A1C21" w:rsidR="008D0427" w:rsidRPr="009006FC" w:rsidRDefault="00B511B7" w:rsidP="00DF61CC">
      <w:pPr>
        <w:pStyle w:val="Para1"/>
        <w:ind w:left="562" w:firstLine="0"/>
      </w:pPr>
      <w:r>
        <w:t>En la decisión CP-10/11, se pidió a la Secretaria Ejecutiva que continuara la labor encomendada en la decisión CP-9/11, como la convocación de debates en línea de la Red de laboratorios para la detección e identificación de organismos vivos modificados. Se celebraron debates en línea de la Red de laboratorios para complementar las presentaciones, y se proporcionó información al Órgano Subsidiario de Asesoramiento Científico, Técnico y Tecnológico en su 26ª reunión.</w:t>
      </w:r>
    </w:p>
    <w:p w14:paraId="318F6862" w14:textId="21668F13" w:rsidR="000F6361" w:rsidRPr="009006FC" w:rsidRDefault="008D0427" w:rsidP="008D0427">
      <w:pPr>
        <w:pStyle w:val="Para1"/>
        <w:ind w:left="562" w:firstLine="0"/>
      </w:pPr>
      <w:r>
        <w:t>Se invitará a la Conferencia de las Partes que actúa como reunión de las Partes en el Protocolo de Cartagena a examinar estos asuntos sobre la base del proyecto de decisión que figura en la recomendación 26/6 del Órgano Subsidiario de Asesoramiento Científico, Técnico y Tecnológico, que se reproduce en la recopilación de proyectos de decisión.</w:t>
      </w:r>
    </w:p>
    <w:p w14:paraId="24E4062E" w14:textId="032BD28E" w:rsidR="003B6212" w:rsidRPr="003349E4" w:rsidRDefault="003B6212" w:rsidP="003B6212">
      <w:pPr>
        <w:pStyle w:val="Item"/>
      </w:pPr>
      <w:r>
        <w:t>Tema 13</w:t>
      </w:r>
    </w:p>
    <w:p w14:paraId="5ACDD53F" w14:textId="13D31D06" w:rsidR="003B6212" w:rsidRPr="003349E4" w:rsidRDefault="003B6212" w:rsidP="003B6212">
      <w:pPr>
        <w:pStyle w:val="Item"/>
        <w:rPr>
          <w:caps/>
        </w:rPr>
      </w:pPr>
      <w:r>
        <w:t>Consideraciones socioeconómicas</w:t>
      </w:r>
    </w:p>
    <w:p w14:paraId="257AB71E" w14:textId="2A0BD820" w:rsidR="003B6212" w:rsidRPr="001C1EF4" w:rsidRDefault="00C5491B" w:rsidP="003B6212">
      <w:pPr>
        <w:pStyle w:val="Para1"/>
        <w:ind w:left="562" w:firstLine="0"/>
      </w:pPr>
      <w:r>
        <w:rPr>
          <w:rFonts w:asciiTheme="majorBidi" w:hAnsiTheme="majorBidi"/>
          <w:color w:val="000000"/>
        </w:rPr>
        <w:t xml:space="preserve">En su decisión </w:t>
      </w:r>
      <w:hyperlink r:id="rId22" w:history="1">
        <w:r>
          <w:rPr>
            <w:rStyle w:val="Hyperlink"/>
          </w:rPr>
          <w:t>CP</w:t>
        </w:r>
        <w:r>
          <w:rPr>
            <w:rStyle w:val="Hyperlink"/>
            <w:rFonts w:asciiTheme="majorBidi" w:hAnsiTheme="majorBidi"/>
          </w:rPr>
          <w:t>-10/12</w:t>
        </w:r>
      </w:hyperlink>
      <w:r>
        <w:rPr>
          <w:rFonts w:asciiTheme="majorBidi" w:hAnsiTheme="majorBidi"/>
          <w:color w:val="000000"/>
        </w:rPr>
        <w:t>, la Conferencia de las Partes que actúa como reunión de las Partes en el Protocolo de Cartagena invitó a presentar experiencias a la Secretaria Ejecutiva en el uso de la orientación de carácter voluntario en la evaluación de las consideraciones socioeconómicas en el contexto del artículo 26 del Protocolo</w:t>
      </w:r>
      <w:r w:rsidRPr="009006FC">
        <w:rPr>
          <w:rStyle w:val="FootnoteReference"/>
          <w:rFonts w:asciiTheme="majorBidi" w:eastAsia="MS Mincho" w:hAnsiTheme="majorBidi" w:cstheme="majorBidi"/>
          <w:color w:val="000000"/>
          <w:kern w:val="22"/>
        </w:rPr>
        <w:footnoteReference w:id="21"/>
      </w:r>
      <w:r>
        <w:rPr>
          <w:rFonts w:asciiTheme="majorBidi" w:hAnsiTheme="majorBidi"/>
          <w:color w:val="000000"/>
        </w:rPr>
        <w:t xml:space="preserve">, así como ejemplos de metodologías y aplicaciones de consideraciones socioeconómicas que tengan en cuenta los elementos de la orientación de carácter voluntario. En la misma decisión, se pidió a la Secretaria Ejecutiva que se pusiera en contacto con las Partes sobre la base de las respuestas proporcionadas en sus cuartos informes nacionales, invitándolas a compartir información sobre sus experiencias, en lo que respecta al artículo 26 del Protocolo. Se pidió a la Secretaria Ejecutiva que recopilara la información así reunida y que presentara la síntesis para que la Conferencia de las Partes que actúa como reunión de las Partes en el Protocolo la examine en su 11ª reunión, con miras a determinar la necesidad de seguir trabajando sobre esto. </w:t>
      </w:r>
    </w:p>
    <w:p w14:paraId="4AB5871F" w14:textId="435441F1" w:rsidR="001C1EF4" w:rsidRPr="001C1EF4" w:rsidRDefault="007D5AC9" w:rsidP="00214C3A">
      <w:pPr>
        <w:pStyle w:val="Para1"/>
        <w:ind w:left="562" w:firstLine="0"/>
      </w:pPr>
      <w:r>
        <w:rPr>
          <w:rFonts w:asciiTheme="majorBidi" w:hAnsiTheme="majorBidi"/>
          <w:color w:val="000000"/>
        </w:rPr>
        <w:t>La Conferencia de las Partes que actúa como reunión de las Partes en el Protocolo de Cartagena tendrá ante sí una nota de la Secretaría que contiene una recopilación y síntesis de la información recibida y un proyecto de decisión</w:t>
      </w:r>
      <w:r w:rsidR="008D701B">
        <w:rPr>
          <w:rStyle w:val="FootnoteReference"/>
          <w:rFonts w:asciiTheme="majorBidi" w:eastAsia="MS Mincho" w:hAnsiTheme="majorBidi" w:cstheme="majorBidi"/>
          <w:color w:val="000000"/>
          <w:kern w:val="22"/>
        </w:rPr>
        <w:footnoteReference w:id="22"/>
      </w:r>
      <w:r>
        <w:rPr>
          <w:rFonts w:asciiTheme="majorBidi" w:hAnsiTheme="majorBidi"/>
          <w:color w:val="000000"/>
        </w:rPr>
        <w:t>.</w:t>
      </w:r>
    </w:p>
    <w:p w14:paraId="2F562DAB" w14:textId="455042E8" w:rsidR="001C1EF4" w:rsidRPr="003B6212" w:rsidRDefault="009B3FFD" w:rsidP="00214C3A">
      <w:pPr>
        <w:pStyle w:val="Para1"/>
        <w:ind w:left="562" w:firstLine="0"/>
      </w:pPr>
      <w:r>
        <w:t xml:space="preserve">Se invitará a la Conferencia de las Partes que actúa como reunión de las Partes a examinar estos asuntos sobre la base del proyecto de decisión preparado por la Secretaría, que se reproduce en la recopilación de proyectos de </w:t>
      </w:r>
      <w:r>
        <w:rPr>
          <w:rFonts w:asciiTheme="majorBidi" w:hAnsiTheme="majorBidi"/>
          <w:color w:val="000000" w:themeColor="text1"/>
        </w:rPr>
        <w:t>decisión.</w:t>
      </w:r>
    </w:p>
    <w:p w14:paraId="703E44B8" w14:textId="7B382087" w:rsidR="009B3FFD" w:rsidRPr="00366A66" w:rsidRDefault="009B3FFD" w:rsidP="00CE54EA">
      <w:pPr>
        <w:pStyle w:val="Item"/>
        <w:keepNext/>
      </w:pPr>
      <w:r>
        <w:t>Tema 14</w:t>
      </w:r>
    </w:p>
    <w:p w14:paraId="1FDF30DF" w14:textId="2FBF09B1" w:rsidR="009B3FFD" w:rsidRPr="003349E4" w:rsidRDefault="009B3FFD" w:rsidP="007F7E8B">
      <w:pPr>
        <w:pStyle w:val="Item"/>
        <w:keepNext/>
        <w:rPr>
          <w:caps/>
        </w:rPr>
      </w:pPr>
      <w:r>
        <w:t>Protocolo Suplementario de Nagoya-Kuala Lumpur sobre Responsabilidad y Compensación</w:t>
      </w:r>
    </w:p>
    <w:p w14:paraId="50628F63" w14:textId="0037AF8F" w:rsidR="009B3FFD" w:rsidRPr="00AB1332" w:rsidRDefault="00AB1332" w:rsidP="00666782">
      <w:pPr>
        <w:pStyle w:val="Para1"/>
        <w:ind w:left="562" w:firstLine="0"/>
      </w:pPr>
      <w:r>
        <w:rPr>
          <w:rFonts w:asciiTheme="majorBidi" w:hAnsiTheme="majorBidi"/>
          <w:color w:val="000000"/>
        </w:rPr>
        <w:t xml:space="preserve">En su decisión </w:t>
      </w:r>
      <w:hyperlink r:id="rId23" w:history="1">
        <w:r>
          <w:rPr>
            <w:rStyle w:val="Hyperlink"/>
          </w:rPr>
          <w:t>CP</w:t>
        </w:r>
        <w:r>
          <w:rPr>
            <w:rStyle w:val="Hyperlink"/>
            <w:rFonts w:asciiTheme="majorBidi" w:hAnsiTheme="majorBidi"/>
          </w:rPr>
          <w:t>-10/13</w:t>
        </w:r>
      </w:hyperlink>
      <w:r>
        <w:rPr>
          <w:rFonts w:asciiTheme="majorBidi" w:hAnsiTheme="majorBidi"/>
          <w:color w:val="000000"/>
        </w:rPr>
        <w:t>, la Conferencia de las Partes que actúa como reunión de las Partes en el Protocolo de Cartagena y que también actúa como reunión de las Partes en el Protocolo Suplementario de Nagoya-Kuala Lumpur sobre Responsabilidad y Compensación pidió a las Partes en el Protocolo Suplementario e invitó a otros Gobiernos a proporcionar información a la Secretaria Ejecutiva sobre las medidas que hubieran establecido para brindar garantías financieras en casos de daños provocados por organismos vivos modificados.</w:t>
      </w:r>
    </w:p>
    <w:p w14:paraId="243BE1FE" w14:textId="069361C8" w:rsidR="00AB1332" w:rsidRPr="00666782" w:rsidRDefault="00B60676" w:rsidP="00666782">
      <w:pPr>
        <w:pStyle w:val="Para1"/>
        <w:ind w:left="562" w:firstLine="0"/>
      </w:pPr>
      <w:r>
        <w:rPr>
          <w:rFonts w:asciiTheme="majorBidi" w:hAnsiTheme="majorBidi"/>
          <w:color w:val="000000"/>
        </w:rPr>
        <w:lastRenderedPageBreak/>
        <w:t>La Conferencia de las Partes que actúa como reunión de las Partes en el Protocolo de Cartagena tendrá ante sí una nota de la Secretaría con una recopilación de la información recibida e información actualizada sobre la marcha del Protocolo Suplementario</w:t>
      </w:r>
      <w:r w:rsidR="00A625AC">
        <w:rPr>
          <w:rStyle w:val="FootnoteReference"/>
          <w:rFonts w:asciiTheme="majorBidi" w:eastAsia="MS Mincho" w:hAnsiTheme="majorBidi" w:cstheme="majorBidi"/>
          <w:color w:val="000000"/>
          <w:kern w:val="22"/>
        </w:rPr>
        <w:footnoteReference w:id="23"/>
      </w:r>
      <w:r>
        <w:rPr>
          <w:rFonts w:asciiTheme="majorBidi" w:hAnsiTheme="majorBidi"/>
          <w:color w:val="000000"/>
        </w:rPr>
        <w:t>. Se le invitará a examinar el proyecto de decisión que figura en la nota, tal como se reproduce en la recopilación de proyectos de decisión.</w:t>
      </w:r>
    </w:p>
    <w:p w14:paraId="45E5D171" w14:textId="27A59154" w:rsidR="00C45D2D" w:rsidRPr="003349E4" w:rsidRDefault="00C45D2D" w:rsidP="00C45D2D">
      <w:pPr>
        <w:pStyle w:val="Item"/>
      </w:pPr>
      <w:r>
        <w:t>Tema 15</w:t>
      </w:r>
    </w:p>
    <w:p w14:paraId="78160E91" w14:textId="3CA5F647" w:rsidR="00557370" w:rsidRPr="003349E4" w:rsidRDefault="00C45D2D" w:rsidP="00C45D2D">
      <w:pPr>
        <w:pStyle w:val="Item"/>
        <w:rPr>
          <w:caps/>
        </w:rPr>
      </w:pPr>
      <w:r>
        <w:t>Otros asuntos</w:t>
      </w:r>
    </w:p>
    <w:p w14:paraId="0139C378" w14:textId="3BD59547" w:rsidR="00557370" w:rsidRPr="003349E4" w:rsidRDefault="00F3789D" w:rsidP="00EC2124">
      <w:pPr>
        <w:pStyle w:val="Para1"/>
        <w:ind w:left="562" w:firstLine="0"/>
      </w:pPr>
      <w:r>
        <w:rPr>
          <w:snapToGrid w:val="0"/>
        </w:rPr>
        <w:t xml:space="preserve">La </w:t>
      </w:r>
      <w:r>
        <w:t xml:space="preserve">Conferencia de las Partes que actúa como reunión de las </w:t>
      </w:r>
      <w:r>
        <w:rPr>
          <w:snapToGrid w:val="0"/>
        </w:rPr>
        <w:t xml:space="preserve">Partes en el Protocolo de Cartagena podría estimar oportuno </w:t>
      </w:r>
      <w:r w:rsidR="002A6A2C">
        <w:rPr>
          <w:snapToGrid w:val="0"/>
        </w:rPr>
        <w:t>considerar</w:t>
      </w:r>
      <w:r>
        <w:rPr>
          <w:snapToGrid w:val="0"/>
        </w:rPr>
        <w:t xml:space="preserve"> otros asuntos que se planteen y puedan tratarse </w:t>
      </w:r>
      <w:r w:rsidR="002A6A2C">
        <w:rPr>
          <w:snapToGrid w:val="0"/>
        </w:rPr>
        <w:t>de conformidad con</w:t>
      </w:r>
      <w:r>
        <w:rPr>
          <w:snapToGrid w:val="0"/>
        </w:rPr>
        <w:t xml:space="preserve"> </w:t>
      </w:r>
      <w:r w:rsidR="002A6A2C">
        <w:rPr>
          <w:snapToGrid w:val="0"/>
        </w:rPr>
        <w:t>e</w:t>
      </w:r>
      <w:r>
        <w:rPr>
          <w:snapToGrid w:val="0"/>
        </w:rPr>
        <w:t>l reglamento.</w:t>
      </w:r>
    </w:p>
    <w:p w14:paraId="7C2D7EB3" w14:textId="7726FA98" w:rsidR="00C45D2D" w:rsidRPr="003349E4" w:rsidRDefault="00C45D2D" w:rsidP="00D7694D">
      <w:pPr>
        <w:pStyle w:val="Item"/>
        <w:keepNext/>
      </w:pPr>
      <w:r>
        <w:t>Tema 16</w:t>
      </w:r>
    </w:p>
    <w:p w14:paraId="1D12A01C" w14:textId="47D9736A" w:rsidR="00557370" w:rsidRPr="003349E4" w:rsidRDefault="00C45D2D" w:rsidP="00CE54EA">
      <w:pPr>
        <w:pStyle w:val="Item"/>
        <w:keepNext/>
        <w:rPr>
          <w:caps/>
        </w:rPr>
      </w:pPr>
      <w:r>
        <w:t>Adopción del informe</w:t>
      </w:r>
    </w:p>
    <w:p w14:paraId="6E950F33" w14:textId="5F1ADDD1" w:rsidR="00557370" w:rsidRPr="00553DC5" w:rsidRDefault="00553DC5" w:rsidP="00EC2124">
      <w:pPr>
        <w:pStyle w:val="Para1"/>
        <w:ind w:left="562" w:firstLine="0"/>
      </w:pPr>
      <w:r>
        <w:rPr>
          <w:snapToGrid w:val="0"/>
        </w:rPr>
        <w:t>Se invitará a la Conferencia de las Partes que actúa como reunión de las Partes en el Protocolo de Cartagena a considerar y adoptar el informe sobre su 11</w:t>
      </w:r>
      <w:r>
        <w:rPr>
          <w:snapToGrid w:val="0"/>
          <w:vertAlign w:val="superscript"/>
        </w:rPr>
        <w:t>a</w:t>
      </w:r>
      <w:r>
        <w:rPr>
          <w:snapToGrid w:val="0"/>
        </w:rPr>
        <w:t xml:space="preserve"> reunión sobre la base del proyecto de informe preparado por el Relator o la Relatora.</w:t>
      </w:r>
    </w:p>
    <w:p w14:paraId="10EB8578" w14:textId="136C8ECF" w:rsidR="00553DC5" w:rsidRPr="003349E4" w:rsidRDefault="00B7298E" w:rsidP="00EC2124">
      <w:pPr>
        <w:pStyle w:val="Para1"/>
        <w:ind w:left="562" w:firstLine="0"/>
      </w:pPr>
      <w:r>
        <w:rPr>
          <w:snapToGrid w:val="0"/>
        </w:rPr>
        <w:t xml:space="preserve">De </w:t>
      </w:r>
      <w:r w:rsidR="0083134D">
        <w:rPr>
          <w:snapToGrid w:val="0"/>
        </w:rPr>
        <w:t>acuerdo</w:t>
      </w:r>
      <w:r>
        <w:rPr>
          <w:snapToGrid w:val="0"/>
        </w:rPr>
        <w:t xml:space="preserve"> con la práctica establecida, se invitará a </w:t>
      </w:r>
      <w:r w:rsidR="00DE7FB3">
        <w:rPr>
          <w:snapToGrid w:val="0"/>
        </w:rPr>
        <w:t xml:space="preserve">la Conferencia de </w:t>
      </w:r>
      <w:r>
        <w:rPr>
          <w:snapToGrid w:val="0"/>
        </w:rPr>
        <w:t xml:space="preserve">las Partes a </w:t>
      </w:r>
      <w:r w:rsidR="00DE7FB3">
        <w:rPr>
          <w:snapToGrid w:val="0"/>
        </w:rPr>
        <w:t>que autorice</w:t>
      </w:r>
      <w:r>
        <w:rPr>
          <w:snapToGrid w:val="0"/>
        </w:rPr>
        <w:t xml:space="preserve"> al Relator o Relatora a completar el informe final después de la reunión con la orientación de la Presidencia y la asistencia de la Secretaría.</w:t>
      </w:r>
    </w:p>
    <w:p w14:paraId="6767BD67" w14:textId="1EB90E18" w:rsidR="00C45D2D" w:rsidRPr="003349E4" w:rsidRDefault="00C45D2D" w:rsidP="00C45D2D">
      <w:pPr>
        <w:pStyle w:val="Item"/>
      </w:pPr>
      <w:r>
        <w:t>Tema 17</w:t>
      </w:r>
    </w:p>
    <w:p w14:paraId="0EED474F" w14:textId="22C47FCE" w:rsidR="00557370" w:rsidRPr="003349E4" w:rsidRDefault="00C45D2D" w:rsidP="00C45D2D">
      <w:pPr>
        <w:pStyle w:val="Item"/>
      </w:pPr>
      <w:r>
        <w:t>Clausura de la reunión</w:t>
      </w:r>
    </w:p>
    <w:p w14:paraId="3FD569A1" w14:textId="5AD0D3C1" w:rsidR="00557370" w:rsidRPr="003349E4" w:rsidRDefault="003C002D" w:rsidP="00EC2124">
      <w:pPr>
        <w:pStyle w:val="Para1"/>
        <w:ind w:left="562" w:firstLine="0"/>
      </w:pPr>
      <w:r>
        <w:rPr>
          <w:color w:val="000000"/>
        </w:rPr>
        <w:t>Se prevé que la 11</w:t>
      </w:r>
      <w:r>
        <w:rPr>
          <w:color w:val="000000"/>
          <w:vertAlign w:val="superscript"/>
        </w:rPr>
        <w:t>a</w:t>
      </w:r>
      <w:r>
        <w:rPr>
          <w:color w:val="000000"/>
        </w:rPr>
        <w:t xml:space="preserve"> reunión de la Conferencia de las Partes que actúa como reunión de las Partes en el Protocolo de Cartagena </w:t>
      </w:r>
      <w:r w:rsidR="00DE7FB3">
        <w:rPr>
          <w:color w:val="000000"/>
        </w:rPr>
        <w:t>se clausurará</w:t>
      </w:r>
      <w:r>
        <w:rPr>
          <w:color w:val="000000"/>
        </w:rPr>
        <w:t xml:space="preserve"> el </w:t>
      </w:r>
      <w:r>
        <w:t>lunes 1 de noviembre</w:t>
      </w:r>
      <w:r w:rsidR="00DE7FB3">
        <w:t xml:space="preserve"> de 2024 </w:t>
      </w:r>
      <w:r>
        <w:rPr>
          <w:color w:val="000000" w:themeColor="text1"/>
        </w:rPr>
        <w:t>a las 18.00 horas</w:t>
      </w:r>
      <w:r w:rsidR="00DE7FB3">
        <w:rPr>
          <w:color w:val="000000" w:themeColor="text1"/>
        </w:rPr>
        <w:t xml:space="preserve"> aproximadamente</w:t>
      </w:r>
      <w:r>
        <w:rPr>
          <w:color w:val="000000" w:themeColor="text1"/>
        </w:rPr>
        <w:t>.</w:t>
      </w:r>
    </w:p>
    <w:p w14:paraId="79422DB6" w14:textId="77777777" w:rsidR="00557370" w:rsidRPr="00854E00" w:rsidRDefault="00557370" w:rsidP="00D9044B">
      <w:pPr>
        <w:pStyle w:val="StylePara1Before0pt"/>
        <w:numPr>
          <w:ilvl w:val="0"/>
          <w:numId w:val="0"/>
        </w:numPr>
        <w:suppressLineNumbers/>
        <w:suppressAutoHyphens/>
        <w:rPr>
          <w:kern w:val="22"/>
          <w:sz w:val="22"/>
          <w:szCs w:val="22"/>
          <w:lang w:val="es-UY"/>
        </w:rPr>
      </w:pPr>
    </w:p>
    <w:p w14:paraId="7AE0925B" w14:textId="77777777" w:rsidR="00557370" w:rsidRPr="003349E4" w:rsidRDefault="00557370">
      <w:pPr>
        <w:suppressLineNumbers/>
        <w:suppressAutoHyphens/>
        <w:rPr>
          <w:kern w:val="22"/>
          <w:szCs w:val="22"/>
        </w:rPr>
      </w:pPr>
    </w:p>
    <w:p w14:paraId="145B94FD" w14:textId="77777777" w:rsidR="00557370" w:rsidRPr="003349E4" w:rsidRDefault="00557370" w:rsidP="00D9044B">
      <w:pPr>
        <w:suppressLineNumbers/>
        <w:suppressAutoHyphens/>
        <w:spacing w:before="120" w:after="120"/>
        <w:jc w:val="center"/>
        <w:rPr>
          <w:snapToGrid w:val="0"/>
          <w:kern w:val="22"/>
          <w:szCs w:val="22"/>
        </w:rPr>
        <w:sectPr w:rsidR="00557370" w:rsidRPr="003349E4" w:rsidSect="00F62CB6">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pPr>
    </w:p>
    <w:p w14:paraId="14F5A461" w14:textId="6AEB96D7" w:rsidR="00557370" w:rsidRPr="003349E4" w:rsidRDefault="00557370" w:rsidP="00191C16">
      <w:pPr>
        <w:pStyle w:val="Annex"/>
        <w:rPr>
          <w:snapToGrid w:val="0"/>
        </w:rPr>
      </w:pPr>
      <w:r>
        <w:rPr>
          <w:snapToGrid w:val="0"/>
        </w:rPr>
        <w:lastRenderedPageBreak/>
        <w:t>Anexo</w:t>
      </w:r>
    </w:p>
    <w:p w14:paraId="2EAFC913" w14:textId="7475DC93" w:rsidR="00557370" w:rsidRPr="003349E4" w:rsidRDefault="00EA5DEC" w:rsidP="00EA5DEC">
      <w:pPr>
        <w:pStyle w:val="Title"/>
        <w:spacing w:before="120" w:after="120"/>
      </w:pPr>
      <w:r>
        <w:t>Lista de documentos</w:t>
      </w:r>
    </w:p>
    <w:tbl>
      <w:tblPr>
        <w:tblW w:w="9647" w:type="dxa"/>
        <w:jc w:val="center"/>
        <w:tblLook w:val="04A0" w:firstRow="1" w:lastRow="0" w:firstColumn="1" w:lastColumn="0" w:noHBand="0" w:noVBand="1"/>
      </w:tblPr>
      <w:tblGrid>
        <w:gridCol w:w="3071"/>
        <w:gridCol w:w="5245"/>
        <w:gridCol w:w="1331"/>
      </w:tblGrid>
      <w:tr w:rsidR="00557370" w:rsidRPr="003349E4" w14:paraId="2E09E9F8" w14:textId="77777777" w:rsidTr="00053439">
        <w:trPr>
          <w:cantSplit/>
          <w:trHeight w:val="465"/>
          <w:tblHeader/>
          <w:jc w:val="center"/>
        </w:trPr>
        <w:tc>
          <w:tcPr>
            <w:tcW w:w="3071" w:type="dxa"/>
            <w:tcBorders>
              <w:top w:val="single" w:sz="4" w:space="0" w:color="auto"/>
              <w:bottom w:val="single" w:sz="4" w:space="0" w:color="auto"/>
            </w:tcBorders>
            <w:noWrap/>
            <w:vAlign w:val="center"/>
            <w:hideMark/>
          </w:tcPr>
          <w:p w14:paraId="267156B6" w14:textId="77777777" w:rsidR="00557370" w:rsidRPr="003349E4" w:rsidRDefault="00557370" w:rsidP="00CE54EA">
            <w:pPr>
              <w:suppressLineNumbers/>
              <w:suppressAutoHyphens/>
              <w:spacing w:before="60" w:after="60"/>
              <w:jc w:val="left"/>
              <w:rPr>
                <w:bCs/>
                <w:i/>
                <w:iCs/>
                <w:snapToGrid w:val="0"/>
                <w:kern w:val="22"/>
                <w:szCs w:val="22"/>
              </w:rPr>
            </w:pPr>
            <w:r>
              <w:rPr>
                <w:i/>
                <w:snapToGrid w:val="0"/>
              </w:rPr>
              <w:t>Signatura</w:t>
            </w:r>
          </w:p>
        </w:tc>
        <w:tc>
          <w:tcPr>
            <w:tcW w:w="5245" w:type="dxa"/>
            <w:tcBorders>
              <w:top w:val="single" w:sz="4" w:space="0" w:color="auto"/>
              <w:bottom w:val="single" w:sz="4" w:space="0" w:color="auto"/>
            </w:tcBorders>
            <w:vAlign w:val="center"/>
            <w:hideMark/>
          </w:tcPr>
          <w:p w14:paraId="6518527E" w14:textId="77777777" w:rsidR="00557370" w:rsidRPr="003349E4" w:rsidRDefault="00557370" w:rsidP="00CE54EA">
            <w:pPr>
              <w:suppressLineNumbers/>
              <w:suppressAutoHyphens/>
              <w:spacing w:before="60" w:after="60"/>
              <w:jc w:val="left"/>
              <w:rPr>
                <w:bCs/>
                <w:i/>
                <w:iCs/>
                <w:snapToGrid w:val="0"/>
                <w:kern w:val="22"/>
                <w:szCs w:val="22"/>
              </w:rPr>
            </w:pPr>
            <w:r>
              <w:rPr>
                <w:i/>
                <w:snapToGrid w:val="0"/>
              </w:rPr>
              <w:t>Título</w:t>
            </w:r>
          </w:p>
        </w:tc>
        <w:tc>
          <w:tcPr>
            <w:tcW w:w="1331" w:type="dxa"/>
            <w:tcBorders>
              <w:top w:val="single" w:sz="4" w:space="0" w:color="auto"/>
              <w:bottom w:val="single" w:sz="4" w:space="0" w:color="auto"/>
            </w:tcBorders>
            <w:vAlign w:val="center"/>
            <w:hideMark/>
          </w:tcPr>
          <w:p w14:paraId="71218576" w14:textId="4B6173E7" w:rsidR="00557370" w:rsidRPr="003349E4" w:rsidRDefault="00557370" w:rsidP="00CE54EA">
            <w:pPr>
              <w:suppressLineNumbers/>
              <w:suppressAutoHyphens/>
              <w:spacing w:before="60" w:after="60"/>
              <w:jc w:val="left"/>
              <w:rPr>
                <w:bCs/>
                <w:i/>
                <w:iCs/>
                <w:snapToGrid w:val="0"/>
                <w:kern w:val="22"/>
                <w:szCs w:val="22"/>
              </w:rPr>
            </w:pPr>
            <w:r>
              <w:rPr>
                <w:i/>
                <w:snapToGrid w:val="0"/>
              </w:rPr>
              <w:t>Temas del programa</w:t>
            </w:r>
          </w:p>
        </w:tc>
      </w:tr>
      <w:tr w:rsidR="00051B8E" w:rsidRPr="003349E4" w14:paraId="3F14E6A8" w14:textId="77777777" w:rsidTr="00053439">
        <w:trPr>
          <w:trHeight w:val="347"/>
          <w:jc w:val="center"/>
        </w:trPr>
        <w:tc>
          <w:tcPr>
            <w:tcW w:w="9647" w:type="dxa"/>
            <w:gridSpan w:val="3"/>
            <w:tcBorders>
              <w:top w:val="single" w:sz="4" w:space="0" w:color="auto"/>
            </w:tcBorders>
            <w:noWrap/>
          </w:tcPr>
          <w:p w14:paraId="4E0C0B28" w14:textId="4C9B26F4" w:rsidR="00051B8E" w:rsidRPr="003349E4" w:rsidRDefault="00051B8E" w:rsidP="00CE54EA">
            <w:pPr>
              <w:suppressLineNumbers/>
              <w:suppressAutoHyphens/>
              <w:spacing w:before="60" w:after="60"/>
              <w:jc w:val="left"/>
              <w:rPr>
                <w:snapToGrid w:val="0"/>
                <w:kern w:val="22"/>
                <w:szCs w:val="22"/>
              </w:rPr>
            </w:pPr>
            <w:r>
              <w:rPr>
                <w:b/>
                <w:snapToGrid w:val="0"/>
              </w:rPr>
              <w:t>Documentos de trabajo</w:t>
            </w:r>
          </w:p>
        </w:tc>
      </w:tr>
      <w:tr w:rsidR="00557370" w:rsidRPr="003349E4" w14:paraId="546D6D8A" w14:textId="77777777" w:rsidTr="00053439">
        <w:trPr>
          <w:trHeight w:val="347"/>
          <w:jc w:val="center"/>
        </w:trPr>
        <w:tc>
          <w:tcPr>
            <w:tcW w:w="3071" w:type="dxa"/>
            <w:noWrap/>
            <w:hideMark/>
          </w:tcPr>
          <w:p w14:paraId="4D618A5D" w14:textId="555A0821" w:rsidR="00557370" w:rsidRPr="004F044F" w:rsidRDefault="007008FC" w:rsidP="00D9044B">
            <w:pPr>
              <w:suppressLineNumbers/>
              <w:suppressAutoHyphens/>
              <w:spacing w:before="60" w:after="60"/>
              <w:rPr>
                <w:snapToGrid w:val="0"/>
                <w:kern w:val="22"/>
                <w:szCs w:val="22"/>
              </w:rPr>
            </w:pPr>
            <w:r>
              <w:rPr>
                <w:rFonts w:asciiTheme="majorBidi" w:hAnsiTheme="majorBidi"/>
                <w:color w:val="000000"/>
              </w:rPr>
              <w:t>CBD/CP/MOP/11/1</w:t>
            </w:r>
          </w:p>
        </w:tc>
        <w:tc>
          <w:tcPr>
            <w:tcW w:w="5245" w:type="dxa"/>
            <w:hideMark/>
          </w:tcPr>
          <w:p w14:paraId="3205DF43" w14:textId="7AE247C3" w:rsidR="00557370" w:rsidRPr="004F044F" w:rsidRDefault="002D2790" w:rsidP="00191C16">
            <w:pPr>
              <w:suppressLineNumbers/>
              <w:suppressAutoHyphens/>
              <w:spacing w:before="60" w:after="60"/>
              <w:ind w:left="139"/>
              <w:jc w:val="left"/>
              <w:rPr>
                <w:snapToGrid w:val="0"/>
                <w:kern w:val="22"/>
                <w:szCs w:val="22"/>
              </w:rPr>
            </w:pPr>
            <w:r>
              <w:rPr>
                <w:snapToGrid w:val="0"/>
              </w:rPr>
              <w:t>Programa provisional</w:t>
            </w:r>
          </w:p>
        </w:tc>
        <w:tc>
          <w:tcPr>
            <w:tcW w:w="1331" w:type="dxa"/>
            <w:hideMark/>
          </w:tcPr>
          <w:p w14:paraId="2652E023" w14:textId="77777777" w:rsidR="00557370" w:rsidRPr="003349E4" w:rsidRDefault="00557370" w:rsidP="00D9044B">
            <w:pPr>
              <w:suppressLineNumbers/>
              <w:suppressAutoHyphens/>
              <w:spacing w:before="60" w:after="60"/>
              <w:jc w:val="center"/>
              <w:rPr>
                <w:snapToGrid w:val="0"/>
                <w:kern w:val="22"/>
                <w:szCs w:val="22"/>
              </w:rPr>
            </w:pPr>
            <w:r>
              <w:rPr>
                <w:snapToGrid w:val="0"/>
              </w:rPr>
              <w:t>2</w:t>
            </w:r>
          </w:p>
        </w:tc>
      </w:tr>
      <w:tr w:rsidR="00557370" w:rsidRPr="003349E4" w14:paraId="73993162" w14:textId="77777777" w:rsidTr="00053439">
        <w:trPr>
          <w:trHeight w:val="302"/>
          <w:jc w:val="center"/>
        </w:trPr>
        <w:tc>
          <w:tcPr>
            <w:tcW w:w="3071" w:type="dxa"/>
            <w:noWrap/>
            <w:hideMark/>
          </w:tcPr>
          <w:p w14:paraId="05102446" w14:textId="237176AF" w:rsidR="00557370" w:rsidRPr="004F044F" w:rsidRDefault="00AA1D92" w:rsidP="00D9044B">
            <w:pPr>
              <w:suppressLineNumbers/>
              <w:suppressAutoHyphens/>
              <w:spacing w:before="60" w:after="60"/>
              <w:rPr>
                <w:snapToGrid w:val="0"/>
                <w:kern w:val="22"/>
                <w:szCs w:val="22"/>
              </w:rPr>
            </w:pPr>
            <w:r>
              <w:rPr>
                <w:rFonts w:asciiTheme="majorBidi" w:hAnsiTheme="majorBidi"/>
                <w:color w:val="000000"/>
              </w:rPr>
              <w:t>CBD/CP/MOP/11/1/Add.1</w:t>
            </w:r>
          </w:p>
        </w:tc>
        <w:tc>
          <w:tcPr>
            <w:tcW w:w="5245" w:type="dxa"/>
            <w:hideMark/>
          </w:tcPr>
          <w:p w14:paraId="574C3C70" w14:textId="77777777" w:rsidR="00557370" w:rsidRPr="004F044F" w:rsidRDefault="00557370" w:rsidP="00191C16">
            <w:pPr>
              <w:suppressLineNumbers/>
              <w:suppressAutoHyphens/>
              <w:spacing w:before="60" w:after="60"/>
              <w:ind w:left="139"/>
              <w:jc w:val="left"/>
              <w:rPr>
                <w:snapToGrid w:val="0"/>
                <w:kern w:val="22"/>
                <w:szCs w:val="22"/>
              </w:rPr>
            </w:pPr>
            <w:r>
              <w:rPr>
                <w:snapToGrid w:val="0"/>
              </w:rPr>
              <w:t>Anotaciones al programa provisional</w:t>
            </w:r>
          </w:p>
        </w:tc>
        <w:tc>
          <w:tcPr>
            <w:tcW w:w="1331" w:type="dxa"/>
            <w:hideMark/>
          </w:tcPr>
          <w:p w14:paraId="22B77892" w14:textId="77777777" w:rsidR="00557370" w:rsidRPr="003349E4" w:rsidRDefault="00557370" w:rsidP="00D9044B">
            <w:pPr>
              <w:suppressLineNumbers/>
              <w:suppressAutoHyphens/>
              <w:spacing w:before="60" w:after="60"/>
              <w:jc w:val="center"/>
              <w:rPr>
                <w:snapToGrid w:val="0"/>
                <w:kern w:val="22"/>
                <w:szCs w:val="22"/>
              </w:rPr>
            </w:pPr>
            <w:r>
              <w:rPr>
                <w:snapToGrid w:val="0"/>
              </w:rPr>
              <w:t>2</w:t>
            </w:r>
          </w:p>
        </w:tc>
      </w:tr>
      <w:tr w:rsidR="00557370" w:rsidRPr="003349E4" w14:paraId="70E7DB7C" w14:textId="77777777" w:rsidTr="00053439">
        <w:trPr>
          <w:trHeight w:val="302"/>
          <w:jc w:val="center"/>
        </w:trPr>
        <w:tc>
          <w:tcPr>
            <w:tcW w:w="3071" w:type="dxa"/>
            <w:noWrap/>
          </w:tcPr>
          <w:p w14:paraId="57086D38" w14:textId="45535EB4" w:rsidR="00557370" w:rsidRPr="004F044F" w:rsidRDefault="00DA2858" w:rsidP="00D9044B">
            <w:pPr>
              <w:suppressLineNumbers/>
              <w:suppressAutoHyphens/>
              <w:spacing w:before="60" w:after="60"/>
              <w:rPr>
                <w:snapToGrid w:val="0"/>
                <w:kern w:val="22"/>
                <w:szCs w:val="22"/>
              </w:rPr>
            </w:pPr>
            <w:r>
              <w:t xml:space="preserve"> CBD/CP/MOP/11/1/Add.2</w:t>
            </w:r>
          </w:p>
        </w:tc>
        <w:tc>
          <w:tcPr>
            <w:tcW w:w="5245" w:type="dxa"/>
          </w:tcPr>
          <w:p w14:paraId="7952D77B" w14:textId="67E419A2" w:rsidR="00557370" w:rsidRPr="004F044F" w:rsidRDefault="008B0CA5" w:rsidP="00191C16">
            <w:pPr>
              <w:suppressLineNumbers/>
              <w:suppressAutoHyphens/>
              <w:spacing w:before="60" w:after="60"/>
              <w:ind w:left="139"/>
              <w:jc w:val="left"/>
              <w:rPr>
                <w:snapToGrid w:val="0"/>
                <w:kern w:val="22"/>
                <w:szCs w:val="22"/>
              </w:rPr>
            </w:pPr>
            <w:r>
              <w:rPr>
                <w:rFonts w:asciiTheme="majorBidi" w:hAnsiTheme="majorBidi"/>
                <w:color w:val="000000"/>
              </w:rPr>
              <w:t>Propuesta de organización de los trabajos</w:t>
            </w:r>
            <w:r>
              <w:rPr>
                <w:i/>
              </w:rPr>
              <w:t xml:space="preserve"> </w:t>
            </w:r>
          </w:p>
        </w:tc>
        <w:tc>
          <w:tcPr>
            <w:tcW w:w="1331" w:type="dxa"/>
          </w:tcPr>
          <w:p w14:paraId="7A21773A" w14:textId="6FBC38E4" w:rsidR="00557370" w:rsidRPr="003349E4" w:rsidRDefault="007B58CE" w:rsidP="00D9044B">
            <w:pPr>
              <w:suppressLineNumbers/>
              <w:suppressAutoHyphens/>
              <w:spacing w:before="60" w:after="60"/>
              <w:jc w:val="center"/>
              <w:rPr>
                <w:snapToGrid w:val="0"/>
                <w:kern w:val="22"/>
                <w:szCs w:val="22"/>
              </w:rPr>
            </w:pPr>
            <w:r>
              <w:rPr>
                <w:snapToGrid w:val="0"/>
              </w:rPr>
              <w:t>2</w:t>
            </w:r>
          </w:p>
        </w:tc>
      </w:tr>
      <w:tr w:rsidR="00557370" w:rsidRPr="003349E4" w14:paraId="7E52A548" w14:textId="77777777" w:rsidTr="00053439">
        <w:trPr>
          <w:trHeight w:val="355"/>
          <w:jc w:val="center"/>
        </w:trPr>
        <w:tc>
          <w:tcPr>
            <w:tcW w:w="3071" w:type="dxa"/>
            <w:noWrap/>
          </w:tcPr>
          <w:p w14:paraId="09DC2826" w14:textId="00D06882" w:rsidR="00557370" w:rsidRPr="004F044F" w:rsidRDefault="00730751" w:rsidP="00D9044B">
            <w:pPr>
              <w:suppressLineNumbers/>
              <w:suppressAutoHyphens/>
              <w:spacing w:before="60" w:after="60"/>
              <w:rPr>
                <w:snapToGrid w:val="0"/>
                <w:kern w:val="22"/>
                <w:szCs w:val="22"/>
              </w:rPr>
            </w:pPr>
            <w:r>
              <w:rPr>
                <w:rFonts w:asciiTheme="majorBidi" w:hAnsiTheme="majorBidi"/>
                <w:color w:val="000000"/>
              </w:rPr>
              <w:t>CBD/CP/MOP/11/2</w:t>
            </w:r>
          </w:p>
        </w:tc>
        <w:tc>
          <w:tcPr>
            <w:tcW w:w="5245" w:type="dxa"/>
          </w:tcPr>
          <w:p w14:paraId="5DFCF645" w14:textId="484EEC3D" w:rsidR="00557370" w:rsidRPr="004F044F" w:rsidRDefault="001A1719" w:rsidP="00191C16">
            <w:pPr>
              <w:suppressLineNumbers/>
              <w:suppressAutoHyphens/>
              <w:spacing w:before="60" w:after="60"/>
              <w:ind w:left="139"/>
              <w:jc w:val="left"/>
              <w:rPr>
                <w:snapToGrid w:val="0"/>
                <w:kern w:val="22"/>
                <w:szCs w:val="22"/>
              </w:rPr>
            </w:pPr>
            <w:r>
              <w:rPr>
                <w:rFonts w:asciiTheme="majorBidi" w:hAnsiTheme="majorBidi"/>
                <w:color w:val="000000"/>
              </w:rPr>
              <w:t>Recopilación de proyectos de decisión para la 11</w:t>
            </w:r>
            <w:r>
              <w:rPr>
                <w:rFonts w:asciiTheme="majorBidi" w:hAnsiTheme="majorBidi"/>
                <w:color w:val="000000"/>
                <w:vertAlign w:val="superscript"/>
              </w:rPr>
              <w:t>a</w:t>
            </w:r>
            <w:r>
              <w:rPr>
                <w:rFonts w:asciiTheme="majorBidi" w:hAnsiTheme="majorBidi"/>
                <w:color w:val="000000"/>
              </w:rPr>
              <w:t xml:space="preserve"> reunión de la Conferencia de las Partes que actúa como reunión de las Partes en el Protocolo de Cartagena</w:t>
            </w:r>
          </w:p>
        </w:tc>
        <w:tc>
          <w:tcPr>
            <w:tcW w:w="1331" w:type="dxa"/>
          </w:tcPr>
          <w:p w14:paraId="4C80A54F" w14:textId="7F5A85F2" w:rsidR="00557370" w:rsidRPr="003349E4" w:rsidRDefault="007B58CE" w:rsidP="00D9044B">
            <w:pPr>
              <w:suppressLineNumbers/>
              <w:suppressAutoHyphens/>
              <w:spacing w:before="60" w:after="60"/>
              <w:jc w:val="center"/>
              <w:rPr>
                <w:snapToGrid w:val="0"/>
                <w:kern w:val="22"/>
                <w:szCs w:val="22"/>
              </w:rPr>
            </w:pPr>
            <w:r>
              <w:rPr>
                <w:snapToGrid w:val="0"/>
              </w:rPr>
              <w:t>2, 5</w:t>
            </w:r>
            <w:r>
              <w:rPr>
                <w:snapToGrid w:val="0"/>
              </w:rPr>
              <w:noBreakHyphen/>
              <w:t>8, 10</w:t>
            </w:r>
            <w:r>
              <w:rPr>
                <w:snapToGrid w:val="0"/>
              </w:rPr>
              <w:noBreakHyphen/>
              <w:t>14</w:t>
            </w:r>
          </w:p>
        </w:tc>
      </w:tr>
      <w:tr w:rsidR="00CD68C7" w:rsidRPr="003349E4" w14:paraId="484F84B7" w14:textId="77777777" w:rsidTr="00053439">
        <w:trPr>
          <w:trHeight w:val="365"/>
          <w:jc w:val="center"/>
        </w:trPr>
        <w:tc>
          <w:tcPr>
            <w:tcW w:w="3071" w:type="dxa"/>
          </w:tcPr>
          <w:p w14:paraId="25476C1E" w14:textId="3A902705" w:rsidR="00CD68C7" w:rsidRPr="004F044F" w:rsidRDefault="00CD68C7" w:rsidP="00D9044B">
            <w:pPr>
              <w:suppressLineNumbers/>
              <w:suppressAutoHyphens/>
              <w:spacing w:before="60" w:after="60"/>
              <w:rPr>
                <w:snapToGrid w:val="0"/>
                <w:kern w:val="22"/>
                <w:szCs w:val="22"/>
              </w:rPr>
            </w:pPr>
            <w:r>
              <w:rPr>
                <w:rFonts w:asciiTheme="majorBidi" w:hAnsiTheme="majorBidi"/>
                <w:color w:val="000000"/>
              </w:rPr>
              <w:t>CBD/CP/MOP/11/3</w:t>
            </w:r>
          </w:p>
        </w:tc>
        <w:tc>
          <w:tcPr>
            <w:tcW w:w="5245" w:type="dxa"/>
          </w:tcPr>
          <w:p w14:paraId="400B86BA" w14:textId="2A650166" w:rsidR="00CD68C7" w:rsidRPr="004F044F" w:rsidRDefault="00CD68C7" w:rsidP="00D9044B">
            <w:pPr>
              <w:suppressLineNumbers/>
              <w:suppressAutoHyphens/>
              <w:spacing w:before="60" w:after="60"/>
              <w:ind w:left="139"/>
              <w:jc w:val="left"/>
              <w:rPr>
                <w:bCs/>
              </w:rPr>
            </w:pPr>
            <w:r>
              <w:rPr>
                <w:rFonts w:asciiTheme="majorBidi" w:hAnsiTheme="majorBidi"/>
                <w:color w:val="000000"/>
              </w:rPr>
              <w:t>Informe del Comité de Cumplimiento establecido en virtud del Protocolo de Cartagena sobre Seguridad de la Biotecnología sobre sus reuniones 18ª y 19ª</w:t>
            </w:r>
          </w:p>
        </w:tc>
        <w:tc>
          <w:tcPr>
            <w:tcW w:w="1331" w:type="dxa"/>
          </w:tcPr>
          <w:p w14:paraId="153C6085" w14:textId="77777777" w:rsidR="00CD68C7" w:rsidRPr="003349E4" w:rsidRDefault="00CD68C7" w:rsidP="00D9044B">
            <w:pPr>
              <w:suppressLineNumbers/>
              <w:suppressAutoHyphens/>
              <w:spacing w:before="60" w:after="60"/>
              <w:jc w:val="center"/>
              <w:rPr>
                <w:snapToGrid w:val="0"/>
                <w:kern w:val="22"/>
                <w:szCs w:val="22"/>
              </w:rPr>
            </w:pPr>
            <w:r>
              <w:rPr>
                <w:snapToGrid w:val="0"/>
              </w:rPr>
              <w:t>5</w:t>
            </w:r>
          </w:p>
        </w:tc>
      </w:tr>
      <w:tr w:rsidR="00CE041A" w:rsidRPr="003349E4" w14:paraId="4C64E7FD" w14:textId="77777777" w:rsidTr="00053439">
        <w:trPr>
          <w:trHeight w:val="427"/>
          <w:jc w:val="center"/>
        </w:trPr>
        <w:tc>
          <w:tcPr>
            <w:tcW w:w="3071" w:type="dxa"/>
          </w:tcPr>
          <w:p w14:paraId="5A65197B" w14:textId="3114E324" w:rsidR="00CE041A" w:rsidRPr="004F044F" w:rsidRDefault="00AE76B5" w:rsidP="00D9044B">
            <w:pPr>
              <w:suppressLineNumbers/>
              <w:suppressAutoHyphens/>
              <w:spacing w:before="60" w:after="60"/>
              <w:rPr>
                <w:snapToGrid w:val="0"/>
                <w:kern w:val="22"/>
                <w:szCs w:val="22"/>
              </w:rPr>
            </w:pPr>
            <w:r>
              <w:rPr>
                <w:rFonts w:asciiTheme="majorBidi" w:hAnsiTheme="majorBidi"/>
                <w:color w:val="000000"/>
              </w:rPr>
              <w:t>CBD/CP/MOP/11/4</w:t>
            </w:r>
          </w:p>
        </w:tc>
        <w:tc>
          <w:tcPr>
            <w:tcW w:w="5245" w:type="dxa"/>
          </w:tcPr>
          <w:p w14:paraId="738F5FB1" w14:textId="583BEED1" w:rsidR="00CE041A" w:rsidRPr="004F044F" w:rsidRDefault="00580F2D" w:rsidP="00D9044B">
            <w:pPr>
              <w:suppressLineNumbers/>
              <w:suppressAutoHyphens/>
              <w:spacing w:before="60" w:after="60"/>
              <w:ind w:left="139"/>
              <w:jc w:val="left"/>
              <w:rPr>
                <w:bCs/>
              </w:rPr>
            </w:pPr>
            <w:r>
              <w:rPr>
                <w:snapToGrid w:val="0"/>
                <w:shd w:val="clear" w:color="auto" w:fill="FFFFFF"/>
              </w:rPr>
              <w:t xml:space="preserve">Administración del Convenio y sus Protocolos para el bienio 2023-2024 </w:t>
            </w:r>
          </w:p>
        </w:tc>
        <w:tc>
          <w:tcPr>
            <w:tcW w:w="1331" w:type="dxa"/>
          </w:tcPr>
          <w:p w14:paraId="5E570B99" w14:textId="77777777" w:rsidR="00CE041A" w:rsidRPr="003349E4" w:rsidRDefault="00CE041A" w:rsidP="00D9044B">
            <w:pPr>
              <w:suppressLineNumbers/>
              <w:suppressAutoHyphens/>
              <w:spacing w:before="60" w:after="60"/>
              <w:jc w:val="center"/>
              <w:rPr>
                <w:snapToGrid w:val="0"/>
                <w:kern w:val="22"/>
                <w:szCs w:val="22"/>
              </w:rPr>
            </w:pPr>
            <w:r>
              <w:rPr>
                <w:snapToGrid w:val="0"/>
              </w:rPr>
              <w:t>6</w:t>
            </w:r>
          </w:p>
        </w:tc>
      </w:tr>
      <w:tr w:rsidR="00CE041A" w:rsidRPr="003349E4" w14:paraId="0E4B4385" w14:textId="77777777" w:rsidTr="00053439">
        <w:trPr>
          <w:trHeight w:val="427"/>
          <w:jc w:val="center"/>
        </w:trPr>
        <w:tc>
          <w:tcPr>
            <w:tcW w:w="3071" w:type="dxa"/>
          </w:tcPr>
          <w:p w14:paraId="25ED6346" w14:textId="274970C2" w:rsidR="00CE041A" w:rsidRPr="0034007E" w:rsidRDefault="00AE76B5" w:rsidP="00D9044B">
            <w:pPr>
              <w:suppressLineNumbers/>
              <w:suppressAutoHyphens/>
              <w:spacing w:before="60" w:after="60"/>
              <w:rPr>
                <w:snapToGrid w:val="0"/>
                <w:kern w:val="22"/>
                <w:szCs w:val="22"/>
              </w:rPr>
            </w:pPr>
            <w:r>
              <w:rPr>
                <w:rFonts w:asciiTheme="majorBidi" w:hAnsiTheme="majorBidi"/>
                <w:color w:val="000000"/>
              </w:rPr>
              <w:t>CBD/CP/MOP/11/5</w:t>
            </w:r>
          </w:p>
        </w:tc>
        <w:tc>
          <w:tcPr>
            <w:tcW w:w="5245" w:type="dxa"/>
          </w:tcPr>
          <w:p w14:paraId="1F064A86" w14:textId="4E034BAB" w:rsidR="00CE041A" w:rsidRPr="0034007E" w:rsidRDefault="00CE041A" w:rsidP="00D9044B">
            <w:pPr>
              <w:suppressLineNumbers/>
              <w:suppressAutoHyphens/>
              <w:spacing w:before="60" w:after="60"/>
              <w:ind w:left="139"/>
              <w:jc w:val="left"/>
              <w:rPr>
                <w:bCs/>
              </w:rPr>
            </w:pPr>
            <w:r>
              <w:rPr>
                <w:snapToGrid w:val="0"/>
                <w:shd w:val="clear" w:color="auto" w:fill="FFFFFF"/>
              </w:rPr>
              <w:t>Propuesta de presupuesto para el programa de trabajo del Convenio y sus Protocolos para el bienio 2025-2026</w:t>
            </w:r>
          </w:p>
        </w:tc>
        <w:tc>
          <w:tcPr>
            <w:tcW w:w="1331" w:type="dxa"/>
          </w:tcPr>
          <w:p w14:paraId="4F65C534" w14:textId="77777777" w:rsidR="00CE041A" w:rsidRPr="003349E4" w:rsidRDefault="00CE041A" w:rsidP="00D9044B">
            <w:pPr>
              <w:suppressLineNumbers/>
              <w:suppressAutoHyphens/>
              <w:spacing w:before="60" w:after="60"/>
              <w:jc w:val="center"/>
              <w:rPr>
                <w:snapToGrid w:val="0"/>
                <w:kern w:val="22"/>
                <w:szCs w:val="22"/>
              </w:rPr>
            </w:pPr>
            <w:r>
              <w:rPr>
                <w:snapToGrid w:val="0"/>
              </w:rPr>
              <w:t>6</w:t>
            </w:r>
          </w:p>
        </w:tc>
      </w:tr>
      <w:tr w:rsidR="00C4707A" w:rsidRPr="003349E4" w:rsidDel="00CE041A" w14:paraId="547030CE" w14:textId="77777777" w:rsidTr="00053439">
        <w:trPr>
          <w:trHeight w:val="427"/>
          <w:jc w:val="center"/>
        </w:trPr>
        <w:tc>
          <w:tcPr>
            <w:tcW w:w="3071" w:type="dxa"/>
          </w:tcPr>
          <w:p w14:paraId="2D9FFBAF" w14:textId="22493C89" w:rsidR="00C4707A" w:rsidRPr="0034007E" w:rsidDel="00CE041A" w:rsidRDefault="00C4707A" w:rsidP="00D9044B">
            <w:pPr>
              <w:suppressLineNumbers/>
              <w:suppressAutoHyphens/>
              <w:spacing w:before="60" w:after="60"/>
              <w:rPr>
                <w:snapToGrid w:val="0"/>
                <w:kern w:val="22"/>
                <w:szCs w:val="22"/>
              </w:rPr>
            </w:pPr>
            <w:r>
              <w:rPr>
                <w:rFonts w:asciiTheme="majorBidi" w:hAnsiTheme="majorBidi"/>
                <w:color w:val="000000"/>
              </w:rPr>
              <w:t>CBD/CP/MOP/11/5/Add.1</w:t>
            </w:r>
          </w:p>
        </w:tc>
        <w:tc>
          <w:tcPr>
            <w:tcW w:w="5245" w:type="dxa"/>
          </w:tcPr>
          <w:p w14:paraId="6D873453" w14:textId="21C31584" w:rsidR="00C4707A" w:rsidRPr="0034007E" w:rsidDel="00CE041A" w:rsidRDefault="0034007E" w:rsidP="00D9044B">
            <w:pPr>
              <w:suppressLineNumbers/>
              <w:suppressAutoHyphens/>
              <w:spacing w:before="60" w:after="60"/>
              <w:ind w:left="139"/>
              <w:jc w:val="left"/>
              <w:rPr>
                <w:bCs/>
              </w:rPr>
            </w:pPr>
            <w:r>
              <w:rPr>
                <w:rFonts w:asciiTheme="majorBidi" w:hAnsiTheme="majorBidi"/>
                <w:color w:val="000000"/>
              </w:rPr>
              <w:t>Requerimientos para el Fondo Fiduciario de Contribuciones Voluntarias Adicionales en Apoyo a las Actividades Aprobadas</w:t>
            </w:r>
          </w:p>
        </w:tc>
        <w:tc>
          <w:tcPr>
            <w:tcW w:w="1331" w:type="dxa"/>
          </w:tcPr>
          <w:p w14:paraId="76EF467D" w14:textId="77777777" w:rsidR="00C4707A" w:rsidRPr="003349E4" w:rsidDel="00CE041A" w:rsidRDefault="00C4707A" w:rsidP="00D9044B">
            <w:pPr>
              <w:suppressLineNumbers/>
              <w:suppressAutoHyphens/>
              <w:spacing w:before="60" w:after="60"/>
              <w:jc w:val="center"/>
              <w:rPr>
                <w:snapToGrid w:val="0"/>
                <w:kern w:val="22"/>
                <w:szCs w:val="22"/>
              </w:rPr>
            </w:pPr>
            <w:r>
              <w:rPr>
                <w:snapToGrid w:val="0"/>
              </w:rPr>
              <w:t>6</w:t>
            </w:r>
          </w:p>
        </w:tc>
      </w:tr>
      <w:tr w:rsidR="00EB4343" w:rsidRPr="003349E4" w:rsidDel="00CE041A" w14:paraId="15DA9ECE" w14:textId="77777777" w:rsidTr="00053439">
        <w:trPr>
          <w:trHeight w:val="427"/>
          <w:jc w:val="center"/>
        </w:trPr>
        <w:tc>
          <w:tcPr>
            <w:tcW w:w="3071" w:type="dxa"/>
          </w:tcPr>
          <w:p w14:paraId="6671C1AF" w14:textId="416FE577" w:rsidR="00EB4343" w:rsidRPr="00892CEB" w:rsidDel="00CE041A" w:rsidRDefault="00EB4343"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CBD/CP/MOP/11/5/Add.2</w:t>
            </w:r>
          </w:p>
        </w:tc>
        <w:tc>
          <w:tcPr>
            <w:tcW w:w="5245" w:type="dxa"/>
          </w:tcPr>
          <w:p w14:paraId="35204E16" w14:textId="1781D1CC" w:rsidR="00EB4343" w:rsidRPr="00892CEB" w:rsidDel="00CE041A" w:rsidRDefault="009265F2"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Revisión funcional</w:t>
            </w:r>
            <w:r w:rsidR="00892CEB">
              <w:rPr>
                <w:rFonts w:asciiTheme="majorBidi" w:hAnsiTheme="majorBidi"/>
                <w:color w:val="000000"/>
              </w:rPr>
              <w:t xml:space="preserve"> de la Secretaría</w:t>
            </w:r>
          </w:p>
        </w:tc>
        <w:tc>
          <w:tcPr>
            <w:tcW w:w="1331" w:type="dxa"/>
          </w:tcPr>
          <w:p w14:paraId="336070F8" w14:textId="4963E59A" w:rsidR="00EB4343" w:rsidDel="00CE041A" w:rsidRDefault="00761BBE" w:rsidP="00D9044B">
            <w:pPr>
              <w:suppressLineNumbers/>
              <w:suppressAutoHyphens/>
              <w:spacing w:before="60" w:after="60"/>
              <w:jc w:val="center"/>
              <w:rPr>
                <w:snapToGrid w:val="0"/>
                <w:kern w:val="22"/>
                <w:szCs w:val="22"/>
              </w:rPr>
            </w:pPr>
            <w:r>
              <w:rPr>
                <w:snapToGrid w:val="0"/>
              </w:rPr>
              <w:t>6</w:t>
            </w:r>
          </w:p>
        </w:tc>
      </w:tr>
      <w:tr w:rsidR="00C4707A" w:rsidRPr="003349E4" w14:paraId="213350F4" w14:textId="77777777" w:rsidTr="00053439">
        <w:trPr>
          <w:trHeight w:val="427"/>
          <w:jc w:val="center"/>
        </w:trPr>
        <w:tc>
          <w:tcPr>
            <w:tcW w:w="3071" w:type="dxa"/>
          </w:tcPr>
          <w:p w14:paraId="6625C812" w14:textId="6EA41794"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CBD/CP/MOP/11/6</w:t>
            </w:r>
          </w:p>
        </w:tc>
        <w:tc>
          <w:tcPr>
            <w:tcW w:w="5245" w:type="dxa"/>
          </w:tcPr>
          <w:p w14:paraId="5279484F" w14:textId="5FFA086A" w:rsidR="00C4707A" w:rsidRPr="00892CEB" w:rsidRDefault="004E65D4"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Mecanismo financiero y recursos financieros</w:t>
            </w:r>
          </w:p>
        </w:tc>
        <w:tc>
          <w:tcPr>
            <w:tcW w:w="1331" w:type="dxa"/>
          </w:tcPr>
          <w:p w14:paraId="11D7DC83" w14:textId="6725FCB7" w:rsidR="00C4707A" w:rsidRDefault="00B6555D" w:rsidP="00D9044B">
            <w:pPr>
              <w:suppressLineNumbers/>
              <w:suppressAutoHyphens/>
              <w:spacing w:before="60" w:after="60"/>
              <w:jc w:val="center"/>
              <w:rPr>
                <w:snapToGrid w:val="0"/>
                <w:kern w:val="22"/>
                <w:szCs w:val="22"/>
              </w:rPr>
            </w:pPr>
            <w:r>
              <w:rPr>
                <w:snapToGrid w:val="0"/>
              </w:rPr>
              <w:t>7</w:t>
            </w:r>
          </w:p>
        </w:tc>
      </w:tr>
      <w:tr w:rsidR="00C4707A" w:rsidRPr="003349E4" w14:paraId="4F750BDE" w14:textId="77777777" w:rsidTr="00053439">
        <w:trPr>
          <w:trHeight w:val="427"/>
          <w:jc w:val="center"/>
        </w:trPr>
        <w:tc>
          <w:tcPr>
            <w:tcW w:w="3071" w:type="dxa"/>
          </w:tcPr>
          <w:p w14:paraId="181AF0A9" w14:textId="2829715E"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CBD/CP/MOP/11/7</w:t>
            </w:r>
          </w:p>
        </w:tc>
        <w:tc>
          <w:tcPr>
            <w:tcW w:w="5245" w:type="dxa"/>
          </w:tcPr>
          <w:p w14:paraId="5C8F4EEC" w14:textId="1621BDD3" w:rsidR="00C4707A" w:rsidRPr="00892CEB" w:rsidRDefault="00723C08"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Funcionamiento y actividades del Centro de Intercambio de Información sobre Seguridad de la Biotecnología</w:t>
            </w:r>
          </w:p>
        </w:tc>
        <w:tc>
          <w:tcPr>
            <w:tcW w:w="1331" w:type="dxa"/>
          </w:tcPr>
          <w:p w14:paraId="00D3912D" w14:textId="65874B20" w:rsidR="00C4707A" w:rsidRDefault="00723C08" w:rsidP="00D9044B">
            <w:pPr>
              <w:suppressLineNumbers/>
              <w:suppressAutoHyphens/>
              <w:spacing w:before="60" w:after="60"/>
              <w:jc w:val="center"/>
              <w:rPr>
                <w:snapToGrid w:val="0"/>
                <w:kern w:val="22"/>
                <w:szCs w:val="22"/>
              </w:rPr>
            </w:pPr>
            <w:r>
              <w:rPr>
                <w:snapToGrid w:val="0"/>
              </w:rPr>
              <w:t>8</w:t>
            </w:r>
          </w:p>
        </w:tc>
      </w:tr>
      <w:tr w:rsidR="00C4707A" w:rsidRPr="003349E4" w14:paraId="38B17CEA" w14:textId="77777777" w:rsidTr="00053439">
        <w:trPr>
          <w:trHeight w:val="427"/>
          <w:jc w:val="center"/>
        </w:trPr>
        <w:tc>
          <w:tcPr>
            <w:tcW w:w="3071" w:type="dxa"/>
          </w:tcPr>
          <w:p w14:paraId="0EF55F5E" w14:textId="58EEEC81"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CBD/CP/MOP/11/8</w:t>
            </w:r>
          </w:p>
        </w:tc>
        <w:tc>
          <w:tcPr>
            <w:tcW w:w="5245" w:type="dxa"/>
          </w:tcPr>
          <w:p w14:paraId="76585F94" w14:textId="75B725DF" w:rsidR="00C4707A" w:rsidRPr="00892CEB" w:rsidRDefault="00F35366"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Cooperación con otras organizaciones internacionales, convenios e iniciativas</w:t>
            </w:r>
          </w:p>
        </w:tc>
        <w:tc>
          <w:tcPr>
            <w:tcW w:w="1331" w:type="dxa"/>
          </w:tcPr>
          <w:p w14:paraId="3757A714" w14:textId="57FB84D3" w:rsidR="00C4707A" w:rsidRDefault="00F35366" w:rsidP="00D9044B">
            <w:pPr>
              <w:suppressLineNumbers/>
              <w:suppressAutoHyphens/>
              <w:spacing w:before="60" w:after="60"/>
              <w:jc w:val="center"/>
              <w:rPr>
                <w:snapToGrid w:val="0"/>
                <w:kern w:val="22"/>
                <w:szCs w:val="22"/>
              </w:rPr>
            </w:pPr>
            <w:r>
              <w:rPr>
                <w:snapToGrid w:val="0"/>
              </w:rPr>
              <w:t>9</w:t>
            </w:r>
          </w:p>
        </w:tc>
      </w:tr>
      <w:tr w:rsidR="00C4707A" w:rsidRPr="003349E4" w14:paraId="74D53BCD" w14:textId="77777777" w:rsidTr="00053439">
        <w:trPr>
          <w:trHeight w:val="427"/>
          <w:jc w:val="center"/>
        </w:trPr>
        <w:tc>
          <w:tcPr>
            <w:tcW w:w="3071" w:type="dxa"/>
          </w:tcPr>
          <w:p w14:paraId="0D67D3C7" w14:textId="60F3E408" w:rsidR="00C4707A"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CBD/CP/MOP/11/9</w:t>
            </w:r>
          </w:p>
        </w:tc>
        <w:tc>
          <w:tcPr>
            <w:tcW w:w="5245" w:type="dxa"/>
          </w:tcPr>
          <w:p w14:paraId="633432C3" w14:textId="1436A79F" w:rsidR="00C4707A" w:rsidRPr="00892CEB" w:rsidRDefault="0008720D" w:rsidP="00D9044B">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themeColor="text1"/>
              </w:rPr>
              <w:t>Materiales de orientación voluntaria adicional para apoyar la evaluación del riesgo caso por caso en relación con los organismos vivos modificados que contienen impulsores genéticos modificados</w:t>
            </w:r>
          </w:p>
        </w:tc>
        <w:tc>
          <w:tcPr>
            <w:tcW w:w="1331" w:type="dxa"/>
          </w:tcPr>
          <w:p w14:paraId="648C48E4" w14:textId="4B80B2C7" w:rsidR="00C4707A" w:rsidRDefault="0008720D" w:rsidP="00D9044B">
            <w:pPr>
              <w:suppressLineNumbers/>
              <w:suppressAutoHyphens/>
              <w:spacing w:before="60" w:after="60"/>
              <w:jc w:val="center"/>
              <w:rPr>
                <w:snapToGrid w:val="0"/>
                <w:kern w:val="22"/>
                <w:szCs w:val="22"/>
              </w:rPr>
            </w:pPr>
            <w:r>
              <w:rPr>
                <w:snapToGrid w:val="0"/>
              </w:rPr>
              <w:t>11</w:t>
            </w:r>
          </w:p>
        </w:tc>
      </w:tr>
      <w:tr w:rsidR="0008720D" w:rsidRPr="003349E4" w14:paraId="211301BD" w14:textId="77777777" w:rsidTr="00053439">
        <w:trPr>
          <w:trHeight w:val="427"/>
          <w:jc w:val="center"/>
        </w:trPr>
        <w:tc>
          <w:tcPr>
            <w:tcW w:w="3071" w:type="dxa"/>
          </w:tcPr>
          <w:p w14:paraId="19A27CB5" w14:textId="077FF894" w:rsidR="0008720D"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CBD/CP/MOP/11/10</w:t>
            </w:r>
          </w:p>
        </w:tc>
        <w:tc>
          <w:tcPr>
            <w:tcW w:w="5245" w:type="dxa"/>
          </w:tcPr>
          <w:p w14:paraId="0996EC92" w14:textId="5D7FEE94" w:rsidR="0008720D" w:rsidRPr="00892CEB" w:rsidRDefault="001B272B" w:rsidP="00D9044B">
            <w:pPr>
              <w:suppressLineNumbers/>
              <w:suppressAutoHyphens/>
              <w:spacing w:before="60" w:after="60"/>
              <w:ind w:left="139"/>
              <w:jc w:val="left"/>
              <w:rPr>
                <w:rFonts w:asciiTheme="majorBidi" w:eastAsia="MS Mincho" w:hAnsiTheme="majorBidi" w:cstheme="majorBidi"/>
                <w:color w:val="000000" w:themeColor="text1"/>
              </w:rPr>
            </w:pPr>
            <w:r>
              <w:rPr>
                <w:rFonts w:asciiTheme="majorBidi" w:hAnsiTheme="majorBidi"/>
                <w:color w:val="000000"/>
              </w:rPr>
              <w:t>Consideraciones socioeconómicas</w:t>
            </w:r>
          </w:p>
        </w:tc>
        <w:tc>
          <w:tcPr>
            <w:tcW w:w="1331" w:type="dxa"/>
          </w:tcPr>
          <w:p w14:paraId="7DFE5515" w14:textId="6072411E" w:rsidR="0008720D" w:rsidRDefault="001B272B" w:rsidP="00D9044B">
            <w:pPr>
              <w:suppressLineNumbers/>
              <w:suppressAutoHyphens/>
              <w:spacing w:before="60" w:after="60"/>
              <w:jc w:val="center"/>
              <w:rPr>
                <w:snapToGrid w:val="0"/>
                <w:kern w:val="22"/>
                <w:szCs w:val="22"/>
              </w:rPr>
            </w:pPr>
            <w:r>
              <w:rPr>
                <w:snapToGrid w:val="0"/>
              </w:rPr>
              <w:t>13</w:t>
            </w:r>
          </w:p>
        </w:tc>
      </w:tr>
      <w:tr w:rsidR="0008720D" w:rsidRPr="003349E4" w14:paraId="6CA3CFCA" w14:textId="77777777" w:rsidTr="00053439">
        <w:trPr>
          <w:trHeight w:val="427"/>
          <w:jc w:val="center"/>
        </w:trPr>
        <w:tc>
          <w:tcPr>
            <w:tcW w:w="3071" w:type="dxa"/>
          </w:tcPr>
          <w:p w14:paraId="1DC383BE" w14:textId="536FE7EF" w:rsidR="0008720D" w:rsidRPr="00892CEB" w:rsidRDefault="00096E44" w:rsidP="00D9044B">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CBD/CP/MOP/11/11</w:t>
            </w:r>
          </w:p>
        </w:tc>
        <w:tc>
          <w:tcPr>
            <w:tcW w:w="5245" w:type="dxa"/>
          </w:tcPr>
          <w:p w14:paraId="70A1D9D3" w14:textId="0FF07E48" w:rsidR="0008720D" w:rsidRPr="00892CEB" w:rsidRDefault="00096E44" w:rsidP="00D9044B">
            <w:pPr>
              <w:suppressLineNumbers/>
              <w:suppressAutoHyphens/>
              <w:spacing w:before="60" w:after="60"/>
              <w:ind w:left="139"/>
              <w:jc w:val="left"/>
              <w:rPr>
                <w:rFonts w:asciiTheme="majorBidi" w:eastAsia="MS Mincho" w:hAnsiTheme="majorBidi" w:cstheme="majorBidi"/>
                <w:color w:val="000000" w:themeColor="text1"/>
              </w:rPr>
            </w:pPr>
            <w:r>
              <w:rPr>
                <w:rFonts w:asciiTheme="majorBidi" w:hAnsiTheme="majorBidi"/>
                <w:color w:val="000000"/>
              </w:rPr>
              <w:t>Protocolo Suplementario de Nagoya-Kuala Lumpur sobre Responsabilidad y Compensación</w:t>
            </w:r>
          </w:p>
        </w:tc>
        <w:tc>
          <w:tcPr>
            <w:tcW w:w="1331" w:type="dxa"/>
          </w:tcPr>
          <w:p w14:paraId="0C2E70A3" w14:textId="72C124F4" w:rsidR="0008720D" w:rsidRDefault="00096E44" w:rsidP="00D9044B">
            <w:pPr>
              <w:suppressLineNumbers/>
              <w:suppressAutoHyphens/>
              <w:spacing w:before="60" w:after="60"/>
              <w:jc w:val="center"/>
              <w:rPr>
                <w:snapToGrid w:val="0"/>
                <w:kern w:val="22"/>
                <w:szCs w:val="22"/>
              </w:rPr>
            </w:pPr>
            <w:r>
              <w:rPr>
                <w:snapToGrid w:val="0"/>
              </w:rPr>
              <w:t>14</w:t>
            </w:r>
          </w:p>
        </w:tc>
      </w:tr>
      <w:tr w:rsidR="00AE76B5" w:rsidRPr="00AE76B5" w14:paraId="4D1B3319" w14:textId="77777777" w:rsidTr="00053439">
        <w:trPr>
          <w:trHeight w:val="427"/>
          <w:jc w:val="center"/>
        </w:trPr>
        <w:tc>
          <w:tcPr>
            <w:tcW w:w="9647" w:type="dxa"/>
            <w:gridSpan w:val="3"/>
          </w:tcPr>
          <w:p w14:paraId="23CB662B" w14:textId="65E38622" w:rsidR="00AE76B5" w:rsidRPr="00CE54EA" w:rsidRDefault="00AE76B5" w:rsidP="00EE6354">
            <w:pPr>
              <w:keepNext/>
              <w:suppressLineNumbers/>
              <w:suppressAutoHyphens/>
              <w:spacing w:before="60" w:after="60"/>
              <w:jc w:val="left"/>
              <w:rPr>
                <w:b/>
                <w:bCs/>
                <w:snapToGrid w:val="0"/>
                <w:kern w:val="22"/>
                <w:szCs w:val="22"/>
              </w:rPr>
            </w:pPr>
            <w:r>
              <w:rPr>
                <w:b/>
                <w:snapToGrid w:val="0"/>
              </w:rPr>
              <w:t>Documentos de referencia</w:t>
            </w:r>
          </w:p>
        </w:tc>
      </w:tr>
      <w:tr w:rsidR="00456AE4" w:rsidRPr="003349E4" w14:paraId="5BD771AF" w14:textId="77777777" w:rsidTr="00053439">
        <w:trPr>
          <w:trHeight w:val="355"/>
          <w:jc w:val="center"/>
        </w:trPr>
        <w:tc>
          <w:tcPr>
            <w:tcW w:w="3071" w:type="dxa"/>
            <w:noWrap/>
          </w:tcPr>
          <w:p w14:paraId="073BB66C" w14:textId="77777777" w:rsidR="00456AE4" w:rsidRPr="0005487B" w:rsidRDefault="00456AE4" w:rsidP="008614DE">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t>CBD/COP/16/6</w:t>
            </w:r>
          </w:p>
        </w:tc>
        <w:tc>
          <w:tcPr>
            <w:tcW w:w="5245" w:type="dxa"/>
          </w:tcPr>
          <w:p w14:paraId="79E30132" w14:textId="77777777" w:rsidR="00456AE4" w:rsidRDefault="00053439" w:rsidP="008614DE">
            <w:pPr>
              <w:suppressLineNumbers/>
              <w:suppressAutoHyphens/>
              <w:spacing w:before="60" w:after="60"/>
              <w:ind w:left="139"/>
              <w:jc w:val="left"/>
              <w:rPr>
                <w:rFonts w:asciiTheme="majorBidi" w:hAnsiTheme="majorBidi"/>
                <w:color w:val="000000"/>
              </w:rPr>
            </w:pPr>
            <w:r>
              <w:rPr>
                <w:rFonts w:asciiTheme="majorBidi" w:hAnsiTheme="majorBidi"/>
                <w:color w:val="000000"/>
              </w:rPr>
              <w:t>M</w:t>
            </w:r>
            <w:r w:rsidR="00456AE4">
              <w:rPr>
                <w:rFonts w:asciiTheme="majorBidi" w:hAnsiTheme="majorBidi"/>
                <w:color w:val="000000"/>
              </w:rPr>
              <w:t>ecanismo financiero</w:t>
            </w:r>
          </w:p>
          <w:p w14:paraId="18D1EEF4" w14:textId="34FEEF86" w:rsidR="00053439" w:rsidRPr="00892CEB" w:rsidRDefault="00053439" w:rsidP="008614DE">
            <w:pPr>
              <w:suppressLineNumbers/>
              <w:suppressAutoHyphens/>
              <w:spacing w:before="60" w:after="60"/>
              <w:ind w:left="139"/>
              <w:jc w:val="left"/>
              <w:rPr>
                <w:rFonts w:asciiTheme="majorBidi" w:eastAsia="MS Mincho" w:hAnsiTheme="majorBidi" w:cstheme="majorBidi"/>
                <w:color w:val="000000"/>
                <w:kern w:val="22"/>
                <w:szCs w:val="22"/>
              </w:rPr>
            </w:pPr>
          </w:p>
        </w:tc>
        <w:tc>
          <w:tcPr>
            <w:tcW w:w="1331" w:type="dxa"/>
          </w:tcPr>
          <w:p w14:paraId="48C8D670" w14:textId="77777777" w:rsidR="00456AE4" w:rsidRDefault="00456AE4" w:rsidP="008614DE">
            <w:pPr>
              <w:suppressLineNumbers/>
              <w:suppressAutoHyphens/>
              <w:spacing w:before="60" w:after="60"/>
              <w:jc w:val="center"/>
              <w:rPr>
                <w:snapToGrid w:val="0"/>
                <w:kern w:val="22"/>
                <w:szCs w:val="22"/>
              </w:rPr>
            </w:pPr>
            <w:r>
              <w:rPr>
                <w:snapToGrid w:val="0"/>
              </w:rPr>
              <w:t>7</w:t>
            </w:r>
          </w:p>
        </w:tc>
      </w:tr>
      <w:tr w:rsidR="00053439" w14:paraId="737EB487" w14:textId="77777777" w:rsidTr="00053439">
        <w:trPr>
          <w:trHeight w:val="355"/>
          <w:jc w:val="center"/>
        </w:trPr>
        <w:tc>
          <w:tcPr>
            <w:tcW w:w="3071" w:type="dxa"/>
            <w:noWrap/>
          </w:tcPr>
          <w:p w14:paraId="6BD0A130" w14:textId="77777777" w:rsidR="00053439" w:rsidRPr="008D7951" w:rsidRDefault="00053439" w:rsidP="00053439">
            <w:pPr>
              <w:suppressLineNumbers/>
              <w:suppressAutoHyphens/>
              <w:spacing w:before="60" w:after="60"/>
              <w:rPr>
                <w:rFonts w:asciiTheme="majorBidi" w:eastAsia="MS Mincho" w:hAnsiTheme="majorBidi" w:cstheme="majorBidi"/>
                <w:color w:val="000000"/>
                <w:kern w:val="22"/>
                <w:szCs w:val="22"/>
              </w:rPr>
            </w:pPr>
            <w:r w:rsidRPr="008D7951">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8D7951">
              <w:rPr>
                <w:rFonts w:asciiTheme="majorBidi" w:eastAsia="MS Mincho" w:hAnsiTheme="majorBidi" w:cstheme="majorBidi"/>
                <w:color w:val="000000"/>
                <w:kern w:val="22"/>
                <w:szCs w:val="22"/>
              </w:rPr>
              <w:t>COP</w:t>
            </w:r>
            <w:r w:rsidRPr="00892CEB">
              <w:rPr>
                <w:rFonts w:asciiTheme="majorBidi" w:eastAsia="MS Mincho" w:hAnsiTheme="majorBidi" w:cstheme="majorBidi"/>
                <w:color w:val="000000"/>
                <w:kern w:val="22"/>
                <w:szCs w:val="22"/>
              </w:rPr>
              <w:t>/16/</w:t>
            </w:r>
            <w:r>
              <w:rPr>
                <w:rFonts w:asciiTheme="majorBidi" w:eastAsia="MS Mincho" w:hAnsiTheme="majorBidi" w:cstheme="majorBidi"/>
                <w:color w:val="000000"/>
                <w:kern w:val="22"/>
                <w:szCs w:val="22"/>
              </w:rPr>
              <w:t>7</w:t>
            </w:r>
          </w:p>
        </w:tc>
        <w:tc>
          <w:tcPr>
            <w:tcW w:w="5245" w:type="dxa"/>
          </w:tcPr>
          <w:p w14:paraId="3DC49803" w14:textId="425BCFC5" w:rsidR="00053439" w:rsidRPr="00053439" w:rsidRDefault="00053439" w:rsidP="00ED23DF">
            <w:pPr>
              <w:suppressLineNumbers/>
              <w:suppressAutoHyphens/>
              <w:spacing w:before="60" w:after="60"/>
              <w:ind w:left="139"/>
              <w:jc w:val="left"/>
              <w:rPr>
                <w:rFonts w:asciiTheme="majorBidi" w:eastAsia="MS Mincho" w:hAnsiTheme="majorBidi" w:cstheme="majorBidi"/>
                <w:color w:val="000000"/>
                <w:kern w:val="22"/>
                <w:szCs w:val="22"/>
                <w:lang w:val="es-UY"/>
              </w:rPr>
            </w:pPr>
            <w:r w:rsidRPr="00053439">
              <w:rPr>
                <w:rFonts w:asciiTheme="majorBidi" w:eastAsia="MS Mincho" w:hAnsiTheme="majorBidi" w:cstheme="majorBidi"/>
                <w:color w:val="000000"/>
                <w:kern w:val="22"/>
                <w:szCs w:val="22"/>
                <w:lang w:val="es-UY"/>
              </w:rPr>
              <w:t xml:space="preserve">Informe sobre </w:t>
            </w:r>
            <w:r w:rsidR="00A84C8E">
              <w:rPr>
                <w:rFonts w:asciiTheme="majorBidi" w:eastAsia="MS Mincho" w:hAnsiTheme="majorBidi" w:cstheme="majorBidi"/>
                <w:color w:val="000000"/>
                <w:kern w:val="22"/>
                <w:szCs w:val="22"/>
                <w:lang w:val="es-UY"/>
              </w:rPr>
              <w:t>el</w:t>
            </w:r>
            <w:r w:rsidRPr="00053439">
              <w:rPr>
                <w:rFonts w:asciiTheme="majorBidi" w:eastAsia="MS Mincho" w:hAnsiTheme="majorBidi" w:cstheme="majorBidi"/>
                <w:color w:val="000000"/>
                <w:kern w:val="22"/>
                <w:szCs w:val="22"/>
                <w:lang w:val="es-UY"/>
              </w:rPr>
              <w:t xml:space="preserve"> sext</w:t>
            </w:r>
            <w:r w:rsidR="00A84C8E">
              <w:rPr>
                <w:rFonts w:asciiTheme="majorBidi" w:eastAsia="MS Mincho" w:hAnsiTheme="majorBidi" w:cstheme="majorBidi"/>
                <w:color w:val="000000"/>
                <w:kern w:val="22"/>
                <w:szCs w:val="22"/>
                <w:lang w:val="es-UY"/>
              </w:rPr>
              <w:t>o</w:t>
            </w:r>
            <w:r w:rsidRPr="00053439">
              <w:rPr>
                <w:rFonts w:asciiTheme="majorBidi" w:eastAsia="MS Mincho" w:hAnsiTheme="majorBidi" w:cstheme="majorBidi"/>
                <w:color w:val="000000"/>
                <w:kern w:val="22"/>
                <w:szCs w:val="22"/>
                <w:lang w:val="es-UY"/>
              </w:rPr>
              <w:t xml:space="preserve"> </w:t>
            </w:r>
            <w:r w:rsidR="00A84C8E">
              <w:rPr>
                <w:rFonts w:asciiTheme="majorBidi" w:eastAsia="MS Mincho" w:hAnsiTheme="majorBidi" w:cstheme="majorBidi"/>
                <w:color w:val="000000"/>
                <w:kern w:val="22"/>
                <w:szCs w:val="22"/>
                <w:lang w:val="es-UY"/>
              </w:rPr>
              <w:t>examen</w:t>
            </w:r>
            <w:r>
              <w:rPr>
                <w:rFonts w:asciiTheme="majorBidi" w:eastAsia="MS Mincho" w:hAnsiTheme="majorBidi" w:cstheme="majorBidi"/>
                <w:color w:val="000000"/>
                <w:kern w:val="22"/>
                <w:szCs w:val="22"/>
                <w:lang w:val="es-UY"/>
              </w:rPr>
              <w:t xml:space="preserve"> de la efic</w:t>
            </w:r>
            <w:r w:rsidR="002307E9">
              <w:rPr>
                <w:rFonts w:asciiTheme="majorBidi" w:eastAsia="MS Mincho" w:hAnsiTheme="majorBidi" w:cstheme="majorBidi"/>
                <w:color w:val="000000"/>
                <w:kern w:val="22"/>
                <w:szCs w:val="22"/>
                <w:lang w:val="es-UY"/>
              </w:rPr>
              <w:t>acia</w:t>
            </w:r>
            <w:r>
              <w:rPr>
                <w:rFonts w:asciiTheme="majorBidi" w:eastAsia="MS Mincho" w:hAnsiTheme="majorBidi" w:cstheme="majorBidi"/>
                <w:color w:val="000000"/>
                <w:kern w:val="22"/>
                <w:szCs w:val="22"/>
                <w:lang w:val="es-UY"/>
              </w:rPr>
              <w:t xml:space="preserve"> del mecanismo financiero</w:t>
            </w:r>
          </w:p>
        </w:tc>
        <w:tc>
          <w:tcPr>
            <w:tcW w:w="1331" w:type="dxa"/>
          </w:tcPr>
          <w:p w14:paraId="3A088262" w14:textId="77777777" w:rsidR="00053439" w:rsidRDefault="00053439" w:rsidP="00ED23DF">
            <w:pPr>
              <w:suppressLineNumbers/>
              <w:suppressAutoHyphens/>
              <w:spacing w:before="60" w:after="60"/>
              <w:jc w:val="center"/>
              <w:rPr>
                <w:snapToGrid w:val="0"/>
                <w:kern w:val="22"/>
                <w:szCs w:val="22"/>
              </w:rPr>
            </w:pPr>
            <w:r>
              <w:rPr>
                <w:snapToGrid w:val="0"/>
                <w:kern w:val="22"/>
                <w:szCs w:val="22"/>
              </w:rPr>
              <w:t>7</w:t>
            </w:r>
          </w:p>
        </w:tc>
      </w:tr>
      <w:tr w:rsidR="004E65D4" w:rsidRPr="003349E4" w14:paraId="22C70FBC" w14:textId="77777777" w:rsidTr="00053439">
        <w:trPr>
          <w:trHeight w:val="427"/>
          <w:jc w:val="center"/>
        </w:trPr>
        <w:tc>
          <w:tcPr>
            <w:tcW w:w="3071" w:type="dxa"/>
          </w:tcPr>
          <w:p w14:paraId="6B1F6AE2" w14:textId="09A193A2" w:rsidR="004E65D4" w:rsidRPr="00892CEB" w:rsidRDefault="004E65D4" w:rsidP="00734C75">
            <w:pPr>
              <w:suppressLineNumbers/>
              <w:suppressAutoHyphens/>
              <w:spacing w:before="60" w:after="60"/>
              <w:rPr>
                <w:rFonts w:asciiTheme="majorBidi" w:eastAsia="MS Mincho" w:hAnsiTheme="majorBidi" w:cstheme="majorBidi"/>
                <w:color w:val="000000"/>
                <w:kern w:val="22"/>
                <w:szCs w:val="22"/>
              </w:rPr>
            </w:pPr>
            <w:r>
              <w:rPr>
                <w:rFonts w:asciiTheme="majorBidi" w:hAnsiTheme="majorBidi"/>
                <w:color w:val="000000"/>
              </w:rPr>
              <w:lastRenderedPageBreak/>
              <w:t>CBD/COP/16/8</w:t>
            </w:r>
          </w:p>
        </w:tc>
        <w:tc>
          <w:tcPr>
            <w:tcW w:w="5245" w:type="dxa"/>
          </w:tcPr>
          <w:p w14:paraId="2F545584" w14:textId="77777777" w:rsidR="004E65D4" w:rsidRPr="00892CEB" w:rsidRDefault="004E65D4" w:rsidP="00734C75">
            <w:pPr>
              <w:suppressLineNumbers/>
              <w:suppressAutoHyphens/>
              <w:spacing w:before="60" w:after="60"/>
              <w:ind w:left="139"/>
              <w:jc w:val="left"/>
              <w:rPr>
                <w:rFonts w:asciiTheme="majorBidi" w:eastAsia="MS Mincho" w:hAnsiTheme="majorBidi" w:cstheme="majorBidi"/>
                <w:color w:val="000000"/>
                <w:kern w:val="22"/>
                <w:szCs w:val="22"/>
              </w:rPr>
            </w:pPr>
            <w:r>
              <w:rPr>
                <w:rFonts w:asciiTheme="majorBidi" w:hAnsiTheme="majorBidi"/>
                <w:color w:val="000000"/>
              </w:rPr>
              <w:t xml:space="preserve">Informe del Fondo para el Medio Ambiente Mundial a la 16ª reunión de la Conferencia de las Partes en el Convenio </w:t>
            </w:r>
          </w:p>
        </w:tc>
        <w:tc>
          <w:tcPr>
            <w:tcW w:w="1331" w:type="dxa"/>
          </w:tcPr>
          <w:p w14:paraId="516174B4" w14:textId="77777777" w:rsidR="004E65D4" w:rsidRDefault="004E65D4" w:rsidP="00734C75">
            <w:pPr>
              <w:suppressLineNumbers/>
              <w:suppressAutoHyphens/>
              <w:spacing w:before="60" w:after="60"/>
              <w:jc w:val="center"/>
              <w:rPr>
                <w:snapToGrid w:val="0"/>
                <w:kern w:val="22"/>
                <w:szCs w:val="22"/>
              </w:rPr>
            </w:pPr>
            <w:r>
              <w:rPr>
                <w:snapToGrid w:val="0"/>
              </w:rPr>
              <w:t>7</w:t>
            </w:r>
          </w:p>
        </w:tc>
      </w:tr>
      <w:tr w:rsidR="0097184F" w:rsidRPr="003349E4" w14:paraId="2D9B304D" w14:textId="77777777" w:rsidTr="00053439">
        <w:trPr>
          <w:trHeight w:val="355"/>
          <w:jc w:val="center"/>
        </w:trPr>
        <w:tc>
          <w:tcPr>
            <w:tcW w:w="3071" w:type="dxa"/>
            <w:noWrap/>
            <w:hideMark/>
          </w:tcPr>
          <w:p w14:paraId="3E9D959C" w14:textId="77777777" w:rsidR="0097184F" w:rsidRPr="00892CEB" w:rsidRDefault="0097184F" w:rsidP="00304745">
            <w:pPr>
              <w:suppressLineNumbers/>
              <w:suppressAutoHyphens/>
              <w:spacing w:before="60" w:after="60"/>
              <w:rPr>
                <w:snapToGrid w:val="0"/>
                <w:kern w:val="22"/>
                <w:szCs w:val="22"/>
              </w:rPr>
            </w:pPr>
            <w:r>
              <w:rPr>
                <w:rFonts w:asciiTheme="majorBidi" w:hAnsiTheme="majorBidi"/>
                <w:color w:val="000000"/>
              </w:rPr>
              <w:t>CBD/SBSTTA/26/9</w:t>
            </w:r>
          </w:p>
        </w:tc>
        <w:tc>
          <w:tcPr>
            <w:tcW w:w="5245" w:type="dxa"/>
          </w:tcPr>
          <w:p w14:paraId="3E816A32" w14:textId="77777777" w:rsidR="0097184F" w:rsidRPr="00892CEB" w:rsidRDefault="0097184F" w:rsidP="00304745">
            <w:pPr>
              <w:suppressLineNumbers/>
              <w:suppressAutoHyphens/>
              <w:spacing w:before="60" w:after="60"/>
              <w:ind w:left="139"/>
              <w:jc w:val="left"/>
              <w:rPr>
                <w:bCs/>
              </w:rPr>
            </w:pPr>
            <w:r>
              <w:rPr>
                <w:rFonts w:asciiTheme="majorBidi" w:hAnsiTheme="majorBidi"/>
                <w:color w:val="000000"/>
              </w:rPr>
              <w:t>Informe del Órgano Subsidiario de Asesoramiento Científico, Técnico y Tecnológico sobre su 26</w:t>
            </w:r>
            <w:r>
              <w:rPr>
                <w:rFonts w:asciiTheme="majorBidi" w:hAnsiTheme="majorBidi"/>
                <w:color w:val="000000"/>
                <w:vertAlign w:val="superscript"/>
              </w:rPr>
              <w:t xml:space="preserve">a </w:t>
            </w:r>
            <w:r>
              <w:rPr>
                <w:rFonts w:asciiTheme="majorBidi" w:hAnsiTheme="majorBidi"/>
                <w:color w:val="000000"/>
              </w:rPr>
              <w:t>reunión</w:t>
            </w:r>
          </w:p>
        </w:tc>
        <w:tc>
          <w:tcPr>
            <w:tcW w:w="1331" w:type="dxa"/>
          </w:tcPr>
          <w:p w14:paraId="05D3E8EB" w14:textId="77777777" w:rsidR="0097184F" w:rsidRPr="003349E4" w:rsidRDefault="0097184F" w:rsidP="00304745">
            <w:pPr>
              <w:suppressLineNumbers/>
              <w:suppressAutoHyphens/>
              <w:spacing w:before="60" w:after="60"/>
              <w:jc w:val="center"/>
              <w:rPr>
                <w:snapToGrid w:val="0"/>
                <w:kern w:val="22"/>
                <w:szCs w:val="22"/>
              </w:rPr>
            </w:pPr>
            <w:r>
              <w:rPr>
                <w:snapToGrid w:val="0"/>
              </w:rPr>
              <w:t>4</w:t>
            </w:r>
          </w:p>
        </w:tc>
      </w:tr>
      <w:tr w:rsidR="00557370" w:rsidRPr="003349E4" w14:paraId="0090364D" w14:textId="77777777" w:rsidTr="00053439">
        <w:trPr>
          <w:trHeight w:val="365"/>
          <w:jc w:val="center"/>
        </w:trPr>
        <w:tc>
          <w:tcPr>
            <w:tcW w:w="3071" w:type="dxa"/>
          </w:tcPr>
          <w:p w14:paraId="2E037EB9" w14:textId="71183D0C" w:rsidR="00557370" w:rsidRPr="00892CEB" w:rsidRDefault="004462F2" w:rsidP="00D9044B">
            <w:pPr>
              <w:suppressLineNumbers/>
              <w:suppressAutoHyphens/>
              <w:spacing w:before="60" w:after="60"/>
              <w:rPr>
                <w:snapToGrid w:val="0"/>
                <w:kern w:val="22"/>
                <w:szCs w:val="22"/>
              </w:rPr>
            </w:pPr>
            <w:r>
              <w:rPr>
                <w:rFonts w:asciiTheme="majorBidi" w:hAnsiTheme="majorBidi"/>
                <w:color w:val="000000"/>
              </w:rPr>
              <w:t>CBD/SBI/4/17</w:t>
            </w:r>
          </w:p>
        </w:tc>
        <w:tc>
          <w:tcPr>
            <w:tcW w:w="5245" w:type="dxa"/>
          </w:tcPr>
          <w:p w14:paraId="57213CF2" w14:textId="227AADDA" w:rsidR="00557370" w:rsidRPr="00892CEB" w:rsidRDefault="00BF6F3C" w:rsidP="00191C16">
            <w:pPr>
              <w:suppressLineNumbers/>
              <w:suppressAutoHyphens/>
              <w:spacing w:before="60" w:after="60"/>
              <w:ind w:left="139"/>
              <w:jc w:val="left"/>
              <w:rPr>
                <w:snapToGrid w:val="0"/>
                <w:kern w:val="22"/>
                <w:szCs w:val="22"/>
              </w:rPr>
            </w:pPr>
            <w:r>
              <w:rPr>
                <w:rFonts w:asciiTheme="majorBidi" w:hAnsiTheme="majorBidi"/>
                <w:color w:val="000000"/>
              </w:rPr>
              <w:t>Informe del Órgano Subsidiario sobre la Aplicación sobre su cuarta reunión</w:t>
            </w:r>
          </w:p>
        </w:tc>
        <w:tc>
          <w:tcPr>
            <w:tcW w:w="1331" w:type="dxa"/>
          </w:tcPr>
          <w:p w14:paraId="312C0388" w14:textId="244C9E81" w:rsidR="00557370" w:rsidRPr="003349E4" w:rsidRDefault="00846FDA" w:rsidP="00D9044B">
            <w:pPr>
              <w:suppressLineNumbers/>
              <w:suppressAutoHyphens/>
              <w:spacing w:before="60" w:after="60"/>
              <w:jc w:val="center"/>
              <w:rPr>
                <w:snapToGrid w:val="0"/>
                <w:kern w:val="22"/>
                <w:szCs w:val="22"/>
              </w:rPr>
            </w:pPr>
            <w:r>
              <w:rPr>
                <w:snapToGrid w:val="0"/>
              </w:rPr>
              <w:t>4</w:t>
            </w:r>
          </w:p>
        </w:tc>
      </w:tr>
      <w:tr w:rsidR="00557370" w:rsidRPr="003349E4" w14:paraId="4FFCCCB5" w14:textId="77777777" w:rsidTr="00053439">
        <w:trPr>
          <w:trHeight w:val="365"/>
          <w:jc w:val="center"/>
        </w:trPr>
        <w:tc>
          <w:tcPr>
            <w:tcW w:w="3071" w:type="dxa"/>
          </w:tcPr>
          <w:p w14:paraId="377FDCCC" w14:textId="73820766" w:rsidR="00557370" w:rsidRPr="00892CEB" w:rsidRDefault="00A06BE5" w:rsidP="00D9044B">
            <w:pPr>
              <w:suppressLineNumbers/>
              <w:suppressAutoHyphens/>
              <w:spacing w:before="60" w:after="60"/>
              <w:rPr>
                <w:snapToGrid w:val="0"/>
                <w:kern w:val="22"/>
                <w:szCs w:val="22"/>
              </w:rPr>
            </w:pPr>
            <w:r>
              <w:rPr>
                <w:rFonts w:asciiTheme="majorBidi" w:hAnsiTheme="majorBidi"/>
                <w:color w:val="000000"/>
              </w:rPr>
              <w:t>CBD/SBI/5/4</w:t>
            </w:r>
          </w:p>
        </w:tc>
        <w:tc>
          <w:tcPr>
            <w:tcW w:w="5245" w:type="dxa"/>
          </w:tcPr>
          <w:p w14:paraId="3F465A1F" w14:textId="576C5ABD" w:rsidR="00557370" w:rsidRPr="00892CEB" w:rsidRDefault="00FB645E" w:rsidP="00191C16">
            <w:pPr>
              <w:suppressLineNumbers/>
              <w:suppressAutoHyphens/>
              <w:spacing w:before="60" w:after="60"/>
              <w:ind w:left="139"/>
              <w:jc w:val="left"/>
              <w:rPr>
                <w:bCs/>
              </w:rPr>
            </w:pPr>
            <w:r>
              <w:rPr>
                <w:rFonts w:asciiTheme="majorBidi" w:hAnsiTheme="majorBidi"/>
                <w:color w:val="000000"/>
              </w:rPr>
              <w:t>Informe del Órgano Subsidiario sobre la Aplicación sobre su quinta reunión</w:t>
            </w:r>
          </w:p>
        </w:tc>
        <w:tc>
          <w:tcPr>
            <w:tcW w:w="1331" w:type="dxa"/>
          </w:tcPr>
          <w:p w14:paraId="08FC3EAB" w14:textId="2CA90F86" w:rsidR="00557370" w:rsidRPr="003349E4" w:rsidRDefault="00846FDA" w:rsidP="00D9044B">
            <w:pPr>
              <w:suppressLineNumbers/>
              <w:suppressAutoHyphens/>
              <w:spacing w:before="60" w:after="60"/>
              <w:jc w:val="center"/>
              <w:rPr>
                <w:snapToGrid w:val="0"/>
                <w:kern w:val="22"/>
                <w:szCs w:val="22"/>
              </w:rPr>
            </w:pPr>
            <w:r>
              <w:rPr>
                <w:snapToGrid w:val="0"/>
              </w:rPr>
              <w:t>4</w:t>
            </w:r>
          </w:p>
        </w:tc>
      </w:tr>
    </w:tbl>
    <w:p w14:paraId="453CE0E0" w14:textId="7D33AFE0" w:rsidR="002B559C" w:rsidRPr="003349E4" w:rsidRDefault="00557370" w:rsidP="00191C16">
      <w:pPr>
        <w:suppressLineNumbers/>
        <w:suppressAutoHyphens/>
        <w:jc w:val="center"/>
      </w:pPr>
      <w:r>
        <w:t>__________</w:t>
      </w:r>
    </w:p>
    <w:sectPr w:rsidR="002B559C" w:rsidRPr="003349E4" w:rsidSect="00584E4F">
      <w:headerReference w:type="even" r:id="rId28"/>
      <w:headerReference w:type="default" r:id="rId29"/>
      <w:footerReference w:type="even" r:id="rId30"/>
      <w:footerReference w:type="default" r:id="rId3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31097" w14:textId="77777777" w:rsidR="006727BE" w:rsidRDefault="006727BE" w:rsidP="00A96B21">
      <w:r>
        <w:separator/>
      </w:r>
    </w:p>
  </w:endnote>
  <w:endnote w:type="continuationSeparator" w:id="0">
    <w:p w14:paraId="33CA36D7" w14:textId="77777777" w:rsidR="006727BE" w:rsidRDefault="006727BE" w:rsidP="00A96B21">
      <w:r>
        <w:continuationSeparator/>
      </w:r>
    </w:p>
  </w:endnote>
  <w:endnote w:type="continuationNotice" w:id="1">
    <w:p w14:paraId="66E13DCB" w14:textId="77777777" w:rsidR="006727BE" w:rsidRDefault="006727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0D4F6003" w14:textId="2CF1E1F7" w:rsidR="006D29BB" w:rsidRDefault="000F6FBB" w:rsidP="000F6FBB">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3</w:t>
        </w:r>
        <w:r w:rsidRPr="002B559C">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12325E28" w14:textId="41C13C76" w:rsidR="006D29BB" w:rsidRDefault="000F6FBB" w:rsidP="00F62CB6">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3</w:t>
        </w:r>
        <w:r w:rsidRPr="002B559C">
          <w:rPr>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0BBE5" w14:textId="77777777" w:rsidR="006727BE" w:rsidRDefault="006727BE" w:rsidP="00A96B21">
      <w:r>
        <w:separator/>
      </w:r>
    </w:p>
  </w:footnote>
  <w:footnote w:type="continuationSeparator" w:id="0">
    <w:p w14:paraId="0B5DD2E3" w14:textId="77777777" w:rsidR="006727BE" w:rsidRDefault="006727BE" w:rsidP="00A96B21">
      <w:r>
        <w:continuationSeparator/>
      </w:r>
    </w:p>
  </w:footnote>
  <w:footnote w:type="continuationNotice" w:id="1">
    <w:p w14:paraId="4AFB75B8" w14:textId="77777777" w:rsidR="006727BE" w:rsidRDefault="006727BE"/>
  </w:footnote>
  <w:footnote w:id="2">
    <w:p w14:paraId="1AF53B1E" w14:textId="37A39E17" w:rsidR="00A96B21" w:rsidRPr="00A96B21" w:rsidRDefault="00A96B21" w:rsidP="00D71FFB">
      <w:pPr>
        <w:pStyle w:val="Footnote"/>
      </w:pPr>
      <w:r>
        <w:rPr>
          <w:rStyle w:val="FootnoteReference"/>
        </w:rPr>
        <w:t>*</w:t>
      </w:r>
      <w:r>
        <w:t xml:space="preserve"> CBD/CP/MOP/11/1.</w:t>
      </w:r>
    </w:p>
  </w:footnote>
  <w:footnote w:id="3">
    <w:p w14:paraId="5B82C1BC" w14:textId="6A34CB6B" w:rsidR="00A74CD7" w:rsidRPr="00CE54EA" w:rsidRDefault="00A74CD7">
      <w:pPr>
        <w:pStyle w:val="FootnoteText"/>
      </w:pPr>
      <w:r>
        <w:rPr>
          <w:rStyle w:val="FootnoteReference"/>
        </w:rPr>
        <w:footnoteRef/>
      </w:r>
      <w:r>
        <w:t xml:space="preserve"> CBD/CP/MOP/11/2.</w:t>
      </w:r>
    </w:p>
  </w:footnote>
  <w:footnote w:id="4">
    <w:p w14:paraId="670241A4" w14:textId="6B1476BA" w:rsidR="00392FF8" w:rsidRPr="005E6703" w:rsidRDefault="00392FF8" w:rsidP="00392FF8">
      <w:pPr>
        <w:pStyle w:val="FootnoteText"/>
      </w:pPr>
      <w:r>
        <w:rPr>
          <w:rStyle w:val="FootnoteReference"/>
          <w:rFonts w:eastAsiaTheme="majorEastAsia"/>
        </w:rPr>
        <w:footnoteRef/>
      </w:r>
      <w:r>
        <w:t xml:space="preserve"> En sustitución de Hlobsile Sikhosana (Eswatini), que había sido elegida por la Conferencia de las Partes en el Convenio en la reanudación de la segunda parte de su 15ª reunión.</w:t>
      </w:r>
    </w:p>
  </w:footnote>
  <w:footnote w:id="5">
    <w:p w14:paraId="4A9D1D5C" w14:textId="52B56292" w:rsidR="008D3488" w:rsidRPr="00CE54EA" w:rsidRDefault="008D3488">
      <w:pPr>
        <w:pStyle w:val="FootnoteText"/>
      </w:pPr>
      <w:r>
        <w:rPr>
          <w:rStyle w:val="FootnoteReference"/>
        </w:rPr>
        <w:footnoteRef/>
      </w:r>
      <w:r>
        <w:t xml:space="preserve"> </w:t>
      </w:r>
      <w:r>
        <w:rPr>
          <w:rFonts w:asciiTheme="majorBidi" w:hAnsiTheme="majorBidi"/>
          <w:color w:val="000000" w:themeColor="text1"/>
        </w:rPr>
        <w:t>CBD/CP/MOP/11/1.</w:t>
      </w:r>
    </w:p>
  </w:footnote>
  <w:footnote w:id="6">
    <w:p w14:paraId="41FDA697" w14:textId="2FCF96B0" w:rsidR="006256A6" w:rsidRPr="006256A6" w:rsidRDefault="006256A6">
      <w:pPr>
        <w:pStyle w:val="FootnoteText"/>
      </w:pPr>
      <w:r>
        <w:rPr>
          <w:rStyle w:val="FootnoteReference"/>
        </w:rPr>
        <w:footnoteRef/>
      </w:r>
      <w:r>
        <w:t xml:space="preserve"> CBD/COP/16/1/Add.2-CBD/CP/MOP/11/1/Add.2-CBD/NP/MOP/5/1/Add.2.</w:t>
      </w:r>
    </w:p>
  </w:footnote>
  <w:footnote w:id="7">
    <w:p w14:paraId="75BAA849" w14:textId="0B1BAAE5" w:rsidR="003E5517" w:rsidRPr="00FC4921" w:rsidRDefault="003E5517" w:rsidP="003E5517">
      <w:pPr>
        <w:pStyle w:val="FootnoteText"/>
      </w:pPr>
      <w:r>
        <w:rPr>
          <w:rStyle w:val="FootnoteReference"/>
          <w:rFonts w:eastAsiaTheme="majorEastAsia"/>
        </w:rPr>
        <w:footnoteRef/>
      </w:r>
      <w:r>
        <w:t xml:space="preserve"> Notificación núm. 2024-038 del 26 de abril de 2024.</w:t>
      </w:r>
    </w:p>
  </w:footnote>
  <w:footnote w:id="8">
    <w:p w14:paraId="7F97B9F8" w14:textId="5BB50236" w:rsidR="00DF3BD1" w:rsidRPr="00FC6220" w:rsidRDefault="00DF3BD1" w:rsidP="00DF3BD1">
      <w:pPr>
        <w:pStyle w:val="FootnoteText"/>
      </w:pPr>
      <w:r>
        <w:rPr>
          <w:rStyle w:val="FootnoteReference"/>
        </w:rPr>
        <w:footnoteRef/>
      </w:r>
      <w:r>
        <w:t xml:space="preserve"> </w:t>
      </w:r>
      <w:r>
        <w:rPr>
          <w:rFonts w:asciiTheme="majorBidi" w:hAnsiTheme="majorBidi"/>
        </w:rPr>
        <w:t>CBD/SBSTTA/26/9.</w:t>
      </w:r>
    </w:p>
  </w:footnote>
  <w:footnote w:id="9">
    <w:p w14:paraId="34DCE28F" w14:textId="125B6C50" w:rsidR="0070457B" w:rsidRPr="00FC6220" w:rsidRDefault="0070457B">
      <w:pPr>
        <w:pStyle w:val="FootnoteText"/>
      </w:pPr>
      <w:r>
        <w:rPr>
          <w:rStyle w:val="FootnoteReference"/>
        </w:rPr>
        <w:footnoteRef/>
      </w:r>
      <w:r>
        <w:t xml:space="preserve"> </w:t>
      </w:r>
      <w:r>
        <w:rPr>
          <w:snapToGrid w:val="0"/>
        </w:rPr>
        <w:t xml:space="preserve">CBD/SBI/4/17 y </w:t>
      </w:r>
      <w:r>
        <w:rPr>
          <w:rFonts w:asciiTheme="majorBidi" w:hAnsiTheme="majorBidi"/>
        </w:rPr>
        <w:t>CBD/SBI/5/</w:t>
      </w:r>
      <w:r w:rsidR="001C5431">
        <w:rPr>
          <w:rFonts w:asciiTheme="majorBidi" w:hAnsiTheme="majorBidi"/>
        </w:rPr>
        <w:t>4</w:t>
      </w:r>
      <w:r>
        <w:rPr>
          <w:rFonts w:asciiTheme="majorBidi" w:hAnsiTheme="majorBidi"/>
        </w:rPr>
        <w:t>, respectivamente.</w:t>
      </w:r>
    </w:p>
  </w:footnote>
  <w:footnote w:id="10">
    <w:p w14:paraId="5ACA3C43" w14:textId="47988379" w:rsidR="004E0973" w:rsidRPr="00FC6220" w:rsidRDefault="004E0973">
      <w:pPr>
        <w:pStyle w:val="FootnoteText"/>
      </w:pPr>
      <w:r>
        <w:rPr>
          <w:rStyle w:val="FootnoteReference"/>
        </w:rPr>
        <w:footnoteRef/>
      </w:r>
      <w:r>
        <w:t xml:space="preserve"> </w:t>
      </w:r>
      <w:r>
        <w:rPr>
          <w:rFonts w:asciiTheme="majorBidi" w:hAnsiTheme="majorBidi"/>
          <w:color w:val="000000" w:themeColor="text1"/>
        </w:rPr>
        <w:t>CBD/CP/MOP/11/3.</w:t>
      </w:r>
    </w:p>
  </w:footnote>
  <w:footnote w:id="11">
    <w:p w14:paraId="5DD8E1E7" w14:textId="0CA581B8" w:rsidR="007E2135" w:rsidRPr="00FC6220" w:rsidRDefault="007E2135">
      <w:pPr>
        <w:pStyle w:val="FootnoteText"/>
      </w:pPr>
      <w:r>
        <w:rPr>
          <w:rStyle w:val="FootnoteReference"/>
        </w:rPr>
        <w:footnoteRef/>
      </w:r>
      <w:r>
        <w:t xml:space="preserve"> </w:t>
      </w:r>
      <w:r>
        <w:rPr>
          <w:snapToGrid w:val="0"/>
        </w:rPr>
        <w:t>CBD/CP/MOP/11/4.</w:t>
      </w:r>
    </w:p>
  </w:footnote>
  <w:footnote w:id="12">
    <w:p w14:paraId="701F75B7" w14:textId="5C09B113" w:rsidR="007E2135" w:rsidRPr="007F7E8B" w:rsidRDefault="007E2135">
      <w:pPr>
        <w:pStyle w:val="FootnoteText"/>
      </w:pPr>
      <w:r>
        <w:rPr>
          <w:rStyle w:val="FootnoteReference"/>
        </w:rPr>
        <w:footnoteRef/>
      </w:r>
      <w:r>
        <w:t xml:space="preserve"> </w:t>
      </w:r>
      <w:r>
        <w:rPr>
          <w:snapToGrid w:val="0"/>
        </w:rPr>
        <w:t>CBD/CP/MOP/11/5.</w:t>
      </w:r>
    </w:p>
  </w:footnote>
  <w:footnote w:id="13">
    <w:p w14:paraId="7E11290E" w14:textId="4B9F6814" w:rsidR="005177C0" w:rsidRPr="002C1B10" w:rsidRDefault="005177C0">
      <w:pPr>
        <w:pStyle w:val="FootnoteText"/>
      </w:pPr>
      <w:r>
        <w:rPr>
          <w:rStyle w:val="FootnoteReference"/>
        </w:rPr>
        <w:footnoteRef/>
      </w:r>
      <w:r>
        <w:t xml:space="preserve"> </w:t>
      </w:r>
      <w:r>
        <w:rPr>
          <w:rFonts w:asciiTheme="majorBidi" w:hAnsiTheme="majorBidi"/>
          <w:color w:val="000000"/>
        </w:rPr>
        <w:t>CBD/CP/MOP/11/5/Add.1 y CBD/CP/MOP/11/5/Add.2, respectivamente.</w:t>
      </w:r>
    </w:p>
  </w:footnote>
  <w:footnote w:id="14">
    <w:p w14:paraId="5696170A" w14:textId="06D3C8BC" w:rsidR="00761BBE" w:rsidRPr="00854E00" w:rsidRDefault="00761BBE">
      <w:pPr>
        <w:pStyle w:val="FootnoteText"/>
        <w:rPr>
          <w:lang w:val="en-US"/>
        </w:rPr>
      </w:pPr>
      <w:r>
        <w:rPr>
          <w:rStyle w:val="FootnoteReference"/>
        </w:rPr>
        <w:footnoteRef/>
      </w:r>
      <w:r w:rsidRPr="00854E00">
        <w:rPr>
          <w:lang w:val="en-US"/>
        </w:rPr>
        <w:t xml:space="preserve"> CBD/CP/MOP/11/6.</w:t>
      </w:r>
    </w:p>
  </w:footnote>
  <w:footnote w:id="15">
    <w:p w14:paraId="377FE1EA" w14:textId="3942D3D4" w:rsidR="000C54F7" w:rsidRPr="00854E00" w:rsidRDefault="000C54F7">
      <w:pPr>
        <w:pStyle w:val="FootnoteText"/>
        <w:rPr>
          <w:lang w:val="en-US"/>
        </w:rPr>
      </w:pPr>
      <w:r>
        <w:rPr>
          <w:rStyle w:val="FootnoteReference"/>
        </w:rPr>
        <w:footnoteRef/>
      </w:r>
      <w:r w:rsidRPr="00854E00">
        <w:rPr>
          <w:lang w:val="en-US"/>
        </w:rPr>
        <w:t xml:space="preserve"> CBD/COP/16/6.</w:t>
      </w:r>
    </w:p>
  </w:footnote>
  <w:footnote w:id="16">
    <w:p w14:paraId="3D294007" w14:textId="77777777" w:rsidR="004B68A2" w:rsidRPr="00382946" w:rsidRDefault="004B68A2" w:rsidP="004B68A2">
      <w:pPr>
        <w:pStyle w:val="FootnoteText"/>
        <w:rPr>
          <w:lang w:val="en-US"/>
        </w:rPr>
      </w:pPr>
      <w:r>
        <w:rPr>
          <w:rStyle w:val="FootnoteReference"/>
        </w:rPr>
        <w:footnoteRef/>
      </w:r>
      <w:r w:rsidRPr="00382946">
        <w:rPr>
          <w:lang w:val="en-US"/>
        </w:rPr>
        <w:t xml:space="preserve"> CBD/COP/16/7.</w:t>
      </w:r>
    </w:p>
  </w:footnote>
  <w:footnote w:id="17">
    <w:p w14:paraId="012C37AE" w14:textId="77777777" w:rsidR="00C6277D" w:rsidRPr="00854E00" w:rsidRDefault="00C6277D" w:rsidP="00C6277D">
      <w:pPr>
        <w:pStyle w:val="FootnoteText"/>
        <w:rPr>
          <w:lang w:val="en-US"/>
        </w:rPr>
      </w:pPr>
      <w:r>
        <w:rPr>
          <w:rStyle w:val="FootnoteReference"/>
        </w:rPr>
        <w:footnoteRef/>
      </w:r>
      <w:r w:rsidRPr="00854E00">
        <w:rPr>
          <w:lang w:val="en-US"/>
        </w:rPr>
        <w:t xml:space="preserve"> </w:t>
      </w:r>
      <w:r w:rsidRPr="00854E00">
        <w:rPr>
          <w:rFonts w:asciiTheme="majorBidi" w:hAnsiTheme="majorBidi"/>
          <w:color w:val="000000"/>
          <w:lang w:val="en-US"/>
        </w:rPr>
        <w:t>CBD/COP/16/8</w:t>
      </w:r>
      <w:r w:rsidRPr="00854E00">
        <w:rPr>
          <w:lang w:val="en-US"/>
        </w:rPr>
        <w:t>.</w:t>
      </w:r>
    </w:p>
  </w:footnote>
  <w:footnote w:id="18">
    <w:p w14:paraId="2FDF6D7F" w14:textId="0B741E73" w:rsidR="000103F2" w:rsidRPr="00854E00" w:rsidRDefault="000103F2">
      <w:pPr>
        <w:pStyle w:val="FootnoteText"/>
        <w:rPr>
          <w:lang w:val="en-US"/>
        </w:rPr>
      </w:pPr>
      <w:r>
        <w:rPr>
          <w:rStyle w:val="FootnoteReference"/>
        </w:rPr>
        <w:footnoteRef/>
      </w:r>
      <w:r w:rsidRPr="00854E00">
        <w:rPr>
          <w:lang w:val="en-US"/>
        </w:rPr>
        <w:t xml:space="preserve"> </w:t>
      </w:r>
      <w:r w:rsidRPr="00854E00">
        <w:rPr>
          <w:rFonts w:asciiTheme="majorBidi" w:hAnsiTheme="majorBidi"/>
          <w:color w:val="000000" w:themeColor="text1"/>
          <w:lang w:val="en-US"/>
        </w:rPr>
        <w:t>CBD/CP/MOP/11/7.</w:t>
      </w:r>
    </w:p>
  </w:footnote>
  <w:footnote w:id="19">
    <w:p w14:paraId="7091ABE8" w14:textId="29676C7A" w:rsidR="007C4292" w:rsidRPr="00854E00" w:rsidRDefault="007C4292">
      <w:pPr>
        <w:pStyle w:val="FootnoteText"/>
        <w:rPr>
          <w:lang w:val="en-US"/>
        </w:rPr>
      </w:pPr>
      <w:r>
        <w:rPr>
          <w:rStyle w:val="FootnoteReference"/>
        </w:rPr>
        <w:footnoteRef/>
      </w:r>
      <w:r w:rsidRPr="00854E00">
        <w:rPr>
          <w:lang w:val="en-US"/>
        </w:rPr>
        <w:t xml:space="preserve"> CBD/CP/MOP/11/8.</w:t>
      </w:r>
    </w:p>
  </w:footnote>
  <w:footnote w:id="20">
    <w:p w14:paraId="18EE9C82" w14:textId="148617B2" w:rsidR="005A4CF5" w:rsidRPr="00854E00" w:rsidRDefault="005A4CF5">
      <w:pPr>
        <w:pStyle w:val="FootnoteText"/>
        <w:rPr>
          <w:lang w:val="en-US"/>
        </w:rPr>
      </w:pPr>
      <w:r>
        <w:rPr>
          <w:rStyle w:val="FootnoteReference"/>
        </w:rPr>
        <w:footnoteRef/>
      </w:r>
      <w:r w:rsidRPr="00854E00">
        <w:rPr>
          <w:lang w:val="en-US"/>
        </w:rPr>
        <w:t xml:space="preserve"> CBD/CP/MOP/11/9.</w:t>
      </w:r>
    </w:p>
  </w:footnote>
  <w:footnote w:id="21">
    <w:p w14:paraId="4CEE32FF" w14:textId="1B541743" w:rsidR="00C5491B" w:rsidRPr="00854E00" w:rsidRDefault="00C5491B" w:rsidP="00C5491B">
      <w:pPr>
        <w:pStyle w:val="FootnoteText"/>
        <w:rPr>
          <w:lang w:val="en-US"/>
        </w:rPr>
      </w:pPr>
      <w:r>
        <w:rPr>
          <w:rStyle w:val="FootnoteReference"/>
          <w:rFonts w:eastAsiaTheme="majorEastAsia"/>
        </w:rPr>
        <w:footnoteRef/>
      </w:r>
      <w:r w:rsidRPr="00854E00">
        <w:rPr>
          <w:lang w:val="en-US"/>
        </w:rPr>
        <w:t xml:space="preserve"> CBD/CP/MOP/9/10, anexo.</w:t>
      </w:r>
    </w:p>
  </w:footnote>
  <w:footnote w:id="22">
    <w:p w14:paraId="56C99168" w14:textId="77777777" w:rsidR="008D701B" w:rsidRPr="00854E00" w:rsidRDefault="008D701B" w:rsidP="008D701B">
      <w:pPr>
        <w:pStyle w:val="FootnoteText"/>
        <w:rPr>
          <w:lang w:val="en-US"/>
        </w:rPr>
      </w:pPr>
      <w:r>
        <w:rPr>
          <w:rStyle w:val="FootnoteReference"/>
        </w:rPr>
        <w:footnoteRef/>
      </w:r>
      <w:r w:rsidRPr="00854E00">
        <w:rPr>
          <w:lang w:val="en-US"/>
        </w:rPr>
        <w:t xml:space="preserve"> </w:t>
      </w:r>
      <w:r w:rsidRPr="00854E00">
        <w:rPr>
          <w:rFonts w:asciiTheme="majorBidi" w:hAnsiTheme="majorBidi"/>
          <w:color w:val="000000"/>
          <w:lang w:val="en-US"/>
        </w:rPr>
        <w:t>CBD/CP/MOP/11/10.</w:t>
      </w:r>
    </w:p>
  </w:footnote>
  <w:footnote w:id="23">
    <w:p w14:paraId="08820CF4" w14:textId="77777777" w:rsidR="00A625AC" w:rsidRPr="007F7E8B" w:rsidRDefault="00A625AC" w:rsidP="00A625AC">
      <w:pPr>
        <w:pStyle w:val="FootnoteText"/>
      </w:pPr>
      <w:r>
        <w:rPr>
          <w:rStyle w:val="FootnoteReference"/>
        </w:rPr>
        <w:footnoteRef/>
      </w:r>
      <w:r>
        <w:t xml:space="preserve"> </w:t>
      </w:r>
      <w:r>
        <w:rPr>
          <w:rFonts w:asciiTheme="majorBidi" w:hAnsiTheme="majorBidi"/>
          <w:color w:val="000000"/>
        </w:rPr>
        <w:t>CBD/CP/MOP/11/11.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157A8D47" w:rsidR="00557370" w:rsidRPr="00F62CB6" w:rsidRDefault="00557370" w:rsidP="00191C16">
    <w:pPr>
      <w:keepLines/>
      <w:suppressLineNumbers/>
      <w:pBdr>
        <w:bottom w:val="single" w:sz="4" w:space="1" w:color="auto"/>
      </w:pBdr>
      <w:suppressAutoHyphens/>
      <w:rPr>
        <w:szCs w:val="22"/>
      </w:rPr>
    </w:pPr>
    <w:r>
      <w:rPr>
        <w:sz w:val="20"/>
      </w:rPr>
      <w:t>CBD/CP/MOP/11/1/Add.1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198A92E5" w:rsidR="00557370" w:rsidRPr="009F7C31" w:rsidRDefault="00557370" w:rsidP="00191C16">
    <w:pPr>
      <w:keepLines/>
      <w:suppressLineNumbers/>
      <w:pBdr>
        <w:bottom w:val="single" w:sz="4" w:space="1" w:color="auto"/>
      </w:pBdr>
      <w:suppressAutoHyphens/>
      <w:jc w:val="right"/>
      <w:rPr>
        <w:szCs w:val="22"/>
      </w:rPr>
    </w:pPr>
    <w:r>
      <w:rPr>
        <w:sz w:val="20"/>
      </w:rPr>
      <w:t>CBD/CP/MOP/11/1/Add.1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2F8A26D5" w14:textId="3E77569C" w:rsidR="002B559C" w:rsidRPr="002B559C"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62D0">
          <w:rPr>
            <w:sz w:val="20"/>
            <w:szCs w:val="20"/>
            <w:lang w:val="fr-FR"/>
          </w:rPr>
          <w:t>CBD/CP/MOP/11/1/Add.1</w:t>
        </w:r>
      </w:sdtContent>
    </w:sdt>
    <w:bookmarkEnd w:id="4"/>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03427465" w:rsidR="002B559C" w:rsidRPr="002B559C" w:rsidRDefault="007A62D0" w:rsidP="002B559C">
        <w:pPr>
          <w:pBdr>
            <w:bottom w:val="single" w:sz="4" w:space="1" w:color="auto"/>
          </w:pBdr>
          <w:spacing w:after="240"/>
          <w:jc w:val="right"/>
          <w:rPr>
            <w:sz w:val="20"/>
            <w:szCs w:val="20"/>
            <w:lang w:val="fr-FR"/>
          </w:rPr>
        </w:pPr>
        <w:r w:rsidRPr="007A62D0">
          <w:rPr>
            <w:sz w:val="20"/>
            <w:szCs w:val="20"/>
            <w:lang w:val="fr-FR"/>
          </w:rPr>
          <w:t>CBD/CP/MOP/11/1/Add.1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26582"/>
    <w:multiLevelType w:val="hybridMultilevel"/>
    <w:tmpl w:val="8FC4F674"/>
    <w:lvl w:ilvl="0" w:tplc="43906990">
      <w:start w:val="1"/>
      <w:numFmt w:val="decimal"/>
      <w:lvlText w:val="%1."/>
      <w:lvlJc w:val="left"/>
      <w:pPr>
        <w:ind w:left="720" w:hanging="360"/>
      </w:pPr>
      <w:rPr>
        <w:b w:val="0"/>
        <w:bCs w:val="0"/>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2190E144"/>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380A0017">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9"/>
  </w:num>
  <w:num w:numId="2" w16cid:durableId="2069499237">
    <w:abstractNumId w:val="16"/>
  </w:num>
  <w:num w:numId="3" w16cid:durableId="158270868">
    <w:abstractNumId w:val="17"/>
  </w:num>
  <w:num w:numId="4" w16cid:durableId="159275565">
    <w:abstractNumId w:val="2"/>
  </w:num>
  <w:num w:numId="5" w16cid:durableId="271714945">
    <w:abstractNumId w:val="3"/>
  </w:num>
  <w:num w:numId="6" w16cid:durableId="1351487209">
    <w:abstractNumId w:val="3"/>
  </w:num>
  <w:num w:numId="7" w16cid:durableId="1612737127">
    <w:abstractNumId w:val="6"/>
  </w:num>
  <w:num w:numId="8" w16cid:durableId="1334139419">
    <w:abstractNumId w:val="12"/>
  </w:num>
  <w:num w:numId="9" w16cid:durableId="935023265">
    <w:abstractNumId w:val="15"/>
  </w:num>
  <w:num w:numId="10" w16cid:durableId="268247158">
    <w:abstractNumId w:val="14"/>
  </w:num>
  <w:num w:numId="11" w16cid:durableId="143207059">
    <w:abstractNumId w:val="11"/>
  </w:num>
  <w:num w:numId="12" w16cid:durableId="445121453">
    <w:abstractNumId w:val="5"/>
  </w:num>
  <w:num w:numId="13" w16cid:durableId="1263953771">
    <w:abstractNumId w:val="5"/>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6"/>
    <w:lvlOverride w:ilvl="0">
      <w:startOverride w:val="1"/>
    </w:lvlOverride>
  </w:num>
  <w:num w:numId="17" w16cid:durableId="1376001245">
    <w:abstractNumId w:val="13"/>
    <w:lvlOverride w:ilvl="0">
      <w:startOverride w:val="1"/>
    </w:lvlOverride>
  </w:num>
  <w:num w:numId="18" w16cid:durableId="1480611021">
    <w:abstractNumId w:val="18"/>
  </w:num>
  <w:num w:numId="19" w16cid:durableId="1967006738">
    <w:abstractNumId w:val="16"/>
    <w:lvlOverride w:ilvl="0">
      <w:startOverride w:val="1"/>
    </w:lvlOverride>
  </w:num>
  <w:num w:numId="20" w16cid:durableId="323556548">
    <w:abstractNumId w:val="16"/>
    <w:lvlOverride w:ilvl="0">
      <w:startOverride w:val="1"/>
    </w:lvlOverride>
  </w:num>
  <w:num w:numId="21" w16cid:durableId="539319929">
    <w:abstractNumId w:val="4"/>
  </w:num>
  <w:num w:numId="22" w16cid:durableId="2105613923">
    <w:abstractNumId w:val="7"/>
  </w:num>
  <w:num w:numId="23" w16cid:durableId="519390554">
    <w:abstractNumId w:val="10"/>
  </w:num>
  <w:num w:numId="24" w16cid:durableId="860627223">
    <w:abstractNumId w:val="1"/>
  </w:num>
  <w:num w:numId="25" w16cid:durableId="1528710538">
    <w:abstractNumId w:val="16"/>
  </w:num>
  <w:num w:numId="26" w16cid:durableId="1600913711">
    <w:abstractNumId w:val="16"/>
  </w:num>
  <w:num w:numId="27" w16cid:durableId="4744856">
    <w:abstractNumId w:val="16"/>
  </w:num>
  <w:num w:numId="28" w16cid:durableId="695352513">
    <w:abstractNumId w:val="16"/>
  </w:num>
  <w:num w:numId="29" w16cid:durableId="1281765843">
    <w:abstractNumId w:val="8"/>
  </w:num>
  <w:num w:numId="30" w16cid:durableId="102384675">
    <w:abstractNumId w:val="0"/>
  </w:num>
  <w:num w:numId="31" w16cid:durableId="1553425986">
    <w:abstractNumId w:val="16"/>
  </w:num>
  <w:num w:numId="32" w16cid:durableId="1616711790">
    <w:abstractNumId w:val="16"/>
  </w:num>
  <w:num w:numId="33" w16cid:durableId="1365712797">
    <w:abstractNumId w:val="16"/>
  </w:num>
  <w:num w:numId="34" w16cid:durableId="69079513">
    <w:abstractNumId w:val="16"/>
  </w:num>
  <w:num w:numId="35" w16cid:durableId="1851412804">
    <w:abstractNumId w:val="16"/>
  </w:num>
  <w:num w:numId="36" w16cid:durableId="187640711">
    <w:abstractNumId w:val="16"/>
  </w:num>
  <w:num w:numId="37" w16cid:durableId="837497539">
    <w:abstractNumId w:val="16"/>
    <w:lvlOverride w:ilvl="0">
      <w:startOverride w:val="1"/>
    </w:lvlOverride>
  </w:num>
  <w:num w:numId="38" w16cid:durableId="1321736777">
    <w:abstractNumId w:val="16"/>
  </w:num>
  <w:num w:numId="39" w16cid:durableId="578099101">
    <w:abstractNumId w:val="16"/>
  </w:num>
  <w:num w:numId="40" w16cid:durableId="547648971">
    <w:abstractNumId w:val="16"/>
    <w:lvlOverride w:ilvl="0">
      <w:startOverride w:val="1"/>
    </w:lvlOverride>
  </w:num>
  <w:num w:numId="41" w16cid:durableId="1677028918">
    <w:abstractNumId w:val="16"/>
  </w:num>
  <w:num w:numId="42" w16cid:durableId="2051226052">
    <w:abstractNumId w:val="16"/>
  </w:num>
  <w:num w:numId="43" w16cid:durableId="1060137147">
    <w:abstractNumId w:val="16"/>
    <w:lvlOverride w:ilvl="0">
      <w:startOverride w:val="1"/>
    </w:lvlOverride>
  </w:num>
  <w:num w:numId="44" w16cid:durableId="1566718821">
    <w:abstractNumId w:val="16"/>
  </w:num>
  <w:num w:numId="45" w16cid:durableId="1386224684">
    <w:abstractNumId w:val="16"/>
  </w:num>
  <w:num w:numId="46" w16cid:durableId="1836993436">
    <w:abstractNumId w:val="16"/>
    <w:lvlOverride w:ilvl="0">
      <w:startOverride w:val="1"/>
    </w:lvlOverride>
  </w:num>
  <w:num w:numId="47" w16cid:durableId="1658529840">
    <w:abstractNumId w:val="16"/>
  </w:num>
  <w:num w:numId="48" w16cid:durableId="635644248">
    <w:abstractNumId w:val="16"/>
    <w:lvlOverride w:ilvl="0">
      <w:startOverride w:val="1"/>
    </w:lvlOverride>
  </w:num>
  <w:num w:numId="49" w16cid:durableId="1434394927">
    <w:abstractNumId w:val="16"/>
  </w:num>
  <w:num w:numId="50" w16cid:durableId="18535652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5BCE"/>
    <w:rsid w:val="000103F2"/>
    <w:rsid w:val="00010881"/>
    <w:rsid w:val="00012DE3"/>
    <w:rsid w:val="00016AA5"/>
    <w:rsid w:val="000171AC"/>
    <w:rsid w:val="000174F9"/>
    <w:rsid w:val="00017B5D"/>
    <w:rsid w:val="0002373F"/>
    <w:rsid w:val="000243FD"/>
    <w:rsid w:val="0002491C"/>
    <w:rsid w:val="00024982"/>
    <w:rsid w:val="00025E82"/>
    <w:rsid w:val="000301D9"/>
    <w:rsid w:val="00030AC4"/>
    <w:rsid w:val="00033DB3"/>
    <w:rsid w:val="00034A4C"/>
    <w:rsid w:val="00040598"/>
    <w:rsid w:val="0004115E"/>
    <w:rsid w:val="00042345"/>
    <w:rsid w:val="0004334E"/>
    <w:rsid w:val="00043CF0"/>
    <w:rsid w:val="00043E83"/>
    <w:rsid w:val="00047D4D"/>
    <w:rsid w:val="00051B37"/>
    <w:rsid w:val="00051B8E"/>
    <w:rsid w:val="00053439"/>
    <w:rsid w:val="0005487B"/>
    <w:rsid w:val="000579E1"/>
    <w:rsid w:val="00057A92"/>
    <w:rsid w:val="00060111"/>
    <w:rsid w:val="00060BCD"/>
    <w:rsid w:val="00064EBA"/>
    <w:rsid w:val="00064F64"/>
    <w:rsid w:val="00065326"/>
    <w:rsid w:val="0006532F"/>
    <w:rsid w:val="00070EAC"/>
    <w:rsid w:val="0007149A"/>
    <w:rsid w:val="00074C6C"/>
    <w:rsid w:val="00075B94"/>
    <w:rsid w:val="000830F6"/>
    <w:rsid w:val="00083650"/>
    <w:rsid w:val="00083FD2"/>
    <w:rsid w:val="00084964"/>
    <w:rsid w:val="00086066"/>
    <w:rsid w:val="0008720D"/>
    <w:rsid w:val="00087CD7"/>
    <w:rsid w:val="000903A7"/>
    <w:rsid w:val="00092A78"/>
    <w:rsid w:val="00093ADA"/>
    <w:rsid w:val="000953AE"/>
    <w:rsid w:val="00096D69"/>
    <w:rsid w:val="00096E44"/>
    <w:rsid w:val="000976E3"/>
    <w:rsid w:val="000A1BC6"/>
    <w:rsid w:val="000A2701"/>
    <w:rsid w:val="000A2D7F"/>
    <w:rsid w:val="000A3C84"/>
    <w:rsid w:val="000A3FCC"/>
    <w:rsid w:val="000A422E"/>
    <w:rsid w:val="000A4D75"/>
    <w:rsid w:val="000A5A1E"/>
    <w:rsid w:val="000A5DC5"/>
    <w:rsid w:val="000A62CB"/>
    <w:rsid w:val="000A66C2"/>
    <w:rsid w:val="000B04AC"/>
    <w:rsid w:val="000B4DFE"/>
    <w:rsid w:val="000B4E83"/>
    <w:rsid w:val="000B69D1"/>
    <w:rsid w:val="000B734B"/>
    <w:rsid w:val="000C180C"/>
    <w:rsid w:val="000C25A0"/>
    <w:rsid w:val="000C25A5"/>
    <w:rsid w:val="000C25DE"/>
    <w:rsid w:val="000C54F7"/>
    <w:rsid w:val="000D16A5"/>
    <w:rsid w:val="000D3AFC"/>
    <w:rsid w:val="000D786D"/>
    <w:rsid w:val="000E1404"/>
    <w:rsid w:val="000E4CCD"/>
    <w:rsid w:val="000E6805"/>
    <w:rsid w:val="000F054D"/>
    <w:rsid w:val="000F0E94"/>
    <w:rsid w:val="000F5346"/>
    <w:rsid w:val="000F6361"/>
    <w:rsid w:val="000F6FBB"/>
    <w:rsid w:val="00102F79"/>
    <w:rsid w:val="00112162"/>
    <w:rsid w:val="00113BD7"/>
    <w:rsid w:val="0011497F"/>
    <w:rsid w:val="00114EA8"/>
    <w:rsid w:val="00116307"/>
    <w:rsid w:val="0011702E"/>
    <w:rsid w:val="001173F7"/>
    <w:rsid w:val="001179B7"/>
    <w:rsid w:val="0012068A"/>
    <w:rsid w:val="00122024"/>
    <w:rsid w:val="00123376"/>
    <w:rsid w:val="00123FEF"/>
    <w:rsid w:val="001244A2"/>
    <w:rsid w:val="00125160"/>
    <w:rsid w:val="001264D5"/>
    <w:rsid w:val="00126B99"/>
    <w:rsid w:val="001274B6"/>
    <w:rsid w:val="00127EE6"/>
    <w:rsid w:val="00132581"/>
    <w:rsid w:val="00136F8A"/>
    <w:rsid w:val="00137121"/>
    <w:rsid w:val="00140021"/>
    <w:rsid w:val="0014075A"/>
    <w:rsid w:val="0014784B"/>
    <w:rsid w:val="001478D9"/>
    <w:rsid w:val="00147CE6"/>
    <w:rsid w:val="00147DF8"/>
    <w:rsid w:val="00151C26"/>
    <w:rsid w:val="00152821"/>
    <w:rsid w:val="00153EAE"/>
    <w:rsid w:val="0015441A"/>
    <w:rsid w:val="00154D76"/>
    <w:rsid w:val="001558EC"/>
    <w:rsid w:val="00155DD1"/>
    <w:rsid w:val="0015660B"/>
    <w:rsid w:val="00156EBD"/>
    <w:rsid w:val="001632C7"/>
    <w:rsid w:val="001633F8"/>
    <w:rsid w:val="00163993"/>
    <w:rsid w:val="00163D1D"/>
    <w:rsid w:val="00171C6C"/>
    <w:rsid w:val="001723F2"/>
    <w:rsid w:val="001736CA"/>
    <w:rsid w:val="00174920"/>
    <w:rsid w:val="00174C69"/>
    <w:rsid w:val="00175744"/>
    <w:rsid w:val="0017633A"/>
    <w:rsid w:val="00176EF3"/>
    <w:rsid w:val="0017742C"/>
    <w:rsid w:val="001842F0"/>
    <w:rsid w:val="00184909"/>
    <w:rsid w:val="00185D1B"/>
    <w:rsid w:val="00191171"/>
    <w:rsid w:val="001919AF"/>
    <w:rsid w:val="00191B8B"/>
    <w:rsid w:val="00191C16"/>
    <w:rsid w:val="00193052"/>
    <w:rsid w:val="00193CB8"/>
    <w:rsid w:val="0019772A"/>
    <w:rsid w:val="00197820"/>
    <w:rsid w:val="001A0034"/>
    <w:rsid w:val="001A04BF"/>
    <w:rsid w:val="001A11CB"/>
    <w:rsid w:val="001A1719"/>
    <w:rsid w:val="001A1A04"/>
    <w:rsid w:val="001A2449"/>
    <w:rsid w:val="001A6DD6"/>
    <w:rsid w:val="001A7813"/>
    <w:rsid w:val="001B0424"/>
    <w:rsid w:val="001B0530"/>
    <w:rsid w:val="001B153E"/>
    <w:rsid w:val="001B19A3"/>
    <w:rsid w:val="001B272B"/>
    <w:rsid w:val="001B27F1"/>
    <w:rsid w:val="001B619A"/>
    <w:rsid w:val="001B78BD"/>
    <w:rsid w:val="001C1EF4"/>
    <w:rsid w:val="001C320F"/>
    <w:rsid w:val="001C3225"/>
    <w:rsid w:val="001C40F9"/>
    <w:rsid w:val="001C5431"/>
    <w:rsid w:val="001C5E3D"/>
    <w:rsid w:val="001C60C8"/>
    <w:rsid w:val="001C6824"/>
    <w:rsid w:val="001C6B05"/>
    <w:rsid w:val="001D2459"/>
    <w:rsid w:val="001D7BB9"/>
    <w:rsid w:val="001E1D93"/>
    <w:rsid w:val="001E2F4B"/>
    <w:rsid w:val="001E389B"/>
    <w:rsid w:val="001E4566"/>
    <w:rsid w:val="001F1A75"/>
    <w:rsid w:val="001F209D"/>
    <w:rsid w:val="001F3F0A"/>
    <w:rsid w:val="001F762D"/>
    <w:rsid w:val="00202BFD"/>
    <w:rsid w:val="0020331A"/>
    <w:rsid w:val="002039C1"/>
    <w:rsid w:val="00204E8B"/>
    <w:rsid w:val="002102C5"/>
    <w:rsid w:val="00211F68"/>
    <w:rsid w:val="0021219F"/>
    <w:rsid w:val="0021241E"/>
    <w:rsid w:val="0021344F"/>
    <w:rsid w:val="00213780"/>
    <w:rsid w:val="0021408A"/>
    <w:rsid w:val="0021488E"/>
    <w:rsid w:val="00214B5F"/>
    <w:rsid w:val="00214C3A"/>
    <w:rsid w:val="00214D12"/>
    <w:rsid w:val="00215B99"/>
    <w:rsid w:val="00215FC5"/>
    <w:rsid w:val="002160C0"/>
    <w:rsid w:val="002307E9"/>
    <w:rsid w:val="0023094B"/>
    <w:rsid w:val="00234D17"/>
    <w:rsid w:val="0023543A"/>
    <w:rsid w:val="002355ED"/>
    <w:rsid w:val="00235A6A"/>
    <w:rsid w:val="00236944"/>
    <w:rsid w:val="00244F30"/>
    <w:rsid w:val="002472F9"/>
    <w:rsid w:val="00247DC6"/>
    <w:rsid w:val="0025062E"/>
    <w:rsid w:val="00253A54"/>
    <w:rsid w:val="00256861"/>
    <w:rsid w:val="002572A4"/>
    <w:rsid w:val="00257B18"/>
    <w:rsid w:val="00260381"/>
    <w:rsid w:val="00260E0B"/>
    <w:rsid w:val="00262BA1"/>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9008A"/>
    <w:rsid w:val="00290BAF"/>
    <w:rsid w:val="00291D23"/>
    <w:rsid w:val="00293CC8"/>
    <w:rsid w:val="002958CC"/>
    <w:rsid w:val="0029718A"/>
    <w:rsid w:val="00297255"/>
    <w:rsid w:val="002A2A23"/>
    <w:rsid w:val="002A458C"/>
    <w:rsid w:val="002A54F4"/>
    <w:rsid w:val="002A5A2B"/>
    <w:rsid w:val="002A5F62"/>
    <w:rsid w:val="002A6A2C"/>
    <w:rsid w:val="002A7E1F"/>
    <w:rsid w:val="002B00CA"/>
    <w:rsid w:val="002B015D"/>
    <w:rsid w:val="002B0E50"/>
    <w:rsid w:val="002B15CF"/>
    <w:rsid w:val="002B161A"/>
    <w:rsid w:val="002B1D2E"/>
    <w:rsid w:val="002B2047"/>
    <w:rsid w:val="002B2996"/>
    <w:rsid w:val="002B2DDE"/>
    <w:rsid w:val="002B382D"/>
    <w:rsid w:val="002B4709"/>
    <w:rsid w:val="002B559C"/>
    <w:rsid w:val="002B6ED1"/>
    <w:rsid w:val="002B7BE1"/>
    <w:rsid w:val="002C019E"/>
    <w:rsid w:val="002C1B10"/>
    <w:rsid w:val="002C273F"/>
    <w:rsid w:val="002C2EA0"/>
    <w:rsid w:val="002C2FE5"/>
    <w:rsid w:val="002C4809"/>
    <w:rsid w:val="002C4EF1"/>
    <w:rsid w:val="002C5984"/>
    <w:rsid w:val="002C65CC"/>
    <w:rsid w:val="002D1876"/>
    <w:rsid w:val="002D1A51"/>
    <w:rsid w:val="002D2790"/>
    <w:rsid w:val="002D42D0"/>
    <w:rsid w:val="002D4BC5"/>
    <w:rsid w:val="002D5579"/>
    <w:rsid w:val="002D561A"/>
    <w:rsid w:val="002D6803"/>
    <w:rsid w:val="002D6AAF"/>
    <w:rsid w:val="002E0B5E"/>
    <w:rsid w:val="002F3486"/>
    <w:rsid w:val="002F3E86"/>
    <w:rsid w:val="002F50DF"/>
    <w:rsid w:val="0030044E"/>
    <w:rsid w:val="00300817"/>
    <w:rsid w:val="00300CC1"/>
    <w:rsid w:val="00302775"/>
    <w:rsid w:val="00302EA2"/>
    <w:rsid w:val="003031E2"/>
    <w:rsid w:val="00304FF9"/>
    <w:rsid w:val="003057C1"/>
    <w:rsid w:val="0030684B"/>
    <w:rsid w:val="00310608"/>
    <w:rsid w:val="003106D1"/>
    <w:rsid w:val="003152EB"/>
    <w:rsid w:val="00316C1D"/>
    <w:rsid w:val="003200AB"/>
    <w:rsid w:val="00320A08"/>
    <w:rsid w:val="00323F22"/>
    <w:rsid w:val="003242BD"/>
    <w:rsid w:val="00325671"/>
    <w:rsid w:val="003263D5"/>
    <w:rsid w:val="0032775F"/>
    <w:rsid w:val="00331B4F"/>
    <w:rsid w:val="00334413"/>
    <w:rsid w:val="0033445F"/>
    <w:rsid w:val="003349E4"/>
    <w:rsid w:val="00336C3F"/>
    <w:rsid w:val="00336E6E"/>
    <w:rsid w:val="0034007E"/>
    <w:rsid w:val="00342119"/>
    <w:rsid w:val="00342651"/>
    <w:rsid w:val="0034322D"/>
    <w:rsid w:val="00344A6A"/>
    <w:rsid w:val="0034625E"/>
    <w:rsid w:val="003476A9"/>
    <w:rsid w:val="00351372"/>
    <w:rsid w:val="00352E75"/>
    <w:rsid w:val="0035318C"/>
    <w:rsid w:val="003532C4"/>
    <w:rsid w:val="0035381A"/>
    <w:rsid w:val="00353FDA"/>
    <w:rsid w:val="00354FA1"/>
    <w:rsid w:val="00355F9F"/>
    <w:rsid w:val="00356924"/>
    <w:rsid w:val="00356A53"/>
    <w:rsid w:val="00357198"/>
    <w:rsid w:val="00360382"/>
    <w:rsid w:val="00361661"/>
    <w:rsid w:val="00364615"/>
    <w:rsid w:val="00364AA7"/>
    <w:rsid w:val="00366A66"/>
    <w:rsid w:val="00367D4D"/>
    <w:rsid w:val="00367F3C"/>
    <w:rsid w:val="00370E99"/>
    <w:rsid w:val="00371C42"/>
    <w:rsid w:val="00372EE7"/>
    <w:rsid w:val="00373FA5"/>
    <w:rsid w:val="0037543C"/>
    <w:rsid w:val="00382596"/>
    <w:rsid w:val="00382946"/>
    <w:rsid w:val="00386EC3"/>
    <w:rsid w:val="003907C7"/>
    <w:rsid w:val="0039118D"/>
    <w:rsid w:val="0039181E"/>
    <w:rsid w:val="00392785"/>
    <w:rsid w:val="00392FF8"/>
    <w:rsid w:val="003932C1"/>
    <w:rsid w:val="00395884"/>
    <w:rsid w:val="00395D70"/>
    <w:rsid w:val="00396327"/>
    <w:rsid w:val="003A0B9E"/>
    <w:rsid w:val="003A1D18"/>
    <w:rsid w:val="003A3DDD"/>
    <w:rsid w:val="003A53C3"/>
    <w:rsid w:val="003A668C"/>
    <w:rsid w:val="003A6925"/>
    <w:rsid w:val="003B0EB0"/>
    <w:rsid w:val="003B10AB"/>
    <w:rsid w:val="003B26FD"/>
    <w:rsid w:val="003B3573"/>
    <w:rsid w:val="003B6212"/>
    <w:rsid w:val="003B6BF3"/>
    <w:rsid w:val="003B6CB3"/>
    <w:rsid w:val="003C002D"/>
    <w:rsid w:val="003C079A"/>
    <w:rsid w:val="003C0A75"/>
    <w:rsid w:val="003C0F0A"/>
    <w:rsid w:val="003C213F"/>
    <w:rsid w:val="003C4451"/>
    <w:rsid w:val="003C4D97"/>
    <w:rsid w:val="003C51D3"/>
    <w:rsid w:val="003C6E20"/>
    <w:rsid w:val="003C6F10"/>
    <w:rsid w:val="003D03B9"/>
    <w:rsid w:val="003D069E"/>
    <w:rsid w:val="003D1870"/>
    <w:rsid w:val="003D359A"/>
    <w:rsid w:val="003D6FE8"/>
    <w:rsid w:val="003D7DB4"/>
    <w:rsid w:val="003E3210"/>
    <w:rsid w:val="003E44D0"/>
    <w:rsid w:val="003E44D7"/>
    <w:rsid w:val="003E5517"/>
    <w:rsid w:val="003E5C01"/>
    <w:rsid w:val="003E717B"/>
    <w:rsid w:val="003F428E"/>
    <w:rsid w:val="003F4885"/>
    <w:rsid w:val="003F4A35"/>
    <w:rsid w:val="003F6F72"/>
    <w:rsid w:val="003F77F3"/>
    <w:rsid w:val="00402040"/>
    <w:rsid w:val="00404B5C"/>
    <w:rsid w:val="004063FA"/>
    <w:rsid w:val="00414F8C"/>
    <w:rsid w:val="00415323"/>
    <w:rsid w:val="00416346"/>
    <w:rsid w:val="00416906"/>
    <w:rsid w:val="00421456"/>
    <w:rsid w:val="00423B16"/>
    <w:rsid w:val="00425F19"/>
    <w:rsid w:val="0042712B"/>
    <w:rsid w:val="00430A2B"/>
    <w:rsid w:val="00430A75"/>
    <w:rsid w:val="00431A9C"/>
    <w:rsid w:val="00432050"/>
    <w:rsid w:val="004335E2"/>
    <w:rsid w:val="00435A96"/>
    <w:rsid w:val="00435E81"/>
    <w:rsid w:val="0043718E"/>
    <w:rsid w:val="004372B3"/>
    <w:rsid w:val="00441E5C"/>
    <w:rsid w:val="00442C4B"/>
    <w:rsid w:val="00445062"/>
    <w:rsid w:val="004462F2"/>
    <w:rsid w:val="004470B8"/>
    <w:rsid w:val="004476FB"/>
    <w:rsid w:val="004501AD"/>
    <w:rsid w:val="00451D5C"/>
    <w:rsid w:val="00451DFE"/>
    <w:rsid w:val="004521A0"/>
    <w:rsid w:val="00456AE4"/>
    <w:rsid w:val="00457CBC"/>
    <w:rsid w:val="00463779"/>
    <w:rsid w:val="00463BFB"/>
    <w:rsid w:val="00466E54"/>
    <w:rsid w:val="004701EE"/>
    <w:rsid w:val="00470318"/>
    <w:rsid w:val="00470634"/>
    <w:rsid w:val="00473709"/>
    <w:rsid w:val="00473A27"/>
    <w:rsid w:val="00480D97"/>
    <w:rsid w:val="00481567"/>
    <w:rsid w:val="0048219F"/>
    <w:rsid w:val="00484381"/>
    <w:rsid w:val="0048497B"/>
    <w:rsid w:val="00484A38"/>
    <w:rsid w:val="00484CBD"/>
    <w:rsid w:val="00485887"/>
    <w:rsid w:val="004875E9"/>
    <w:rsid w:val="00494F66"/>
    <w:rsid w:val="0049593E"/>
    <w:rsid w:val="004962F7"/>
    <w:rsid w:val="00496C71"/>
    <w:rsid w:val="00497538"/>
    <w:rsid w:val="0049771C"/>
    <w:rsid w:val="004A118C"/>
    <w:rsid w:val="004A279C"/>
    <w:rsid w:val="004A2A2D"/>
    <w:rsid w:val="004A4653"/>
    <w:rsid w:val="004A5E02"/>
    <w:rsid w:val="004B23A6"/>
    <w:rsid w:val="004B283D"/>
    <w:rsid w:val="004B3E10"/>
    <w:rsid w:val="004B4247"/>
    <w:rsid w:val="004B4EE2"/>
    <w:rsid w:val="004B59E1"/>
    <w:rsid w:val="004B68A2"/>
    <w:rsid w:val="004B7AAB"/>
    <w:rsid w:val="004C204E"/>
    <w:rsid w:val="004C28CE"/>
    <w:rsid w:val="004C2B98"/>
    <w:rsid w:val="004C460B"/>
    <w:rsid w:val="004C6E0C"/>
    <w:rsid w:val="004C7B8A"/>
    <w:rsid w:val="004D3CA6"/>
    <w:rsid w:val="004D3DA1"/>
    <w:rsid w:val="004D3E0D"/>
    <w:rsid w:val="004D4AA4"/>
    <w:rsid w:val="004D5EEA"/>
    <w:rsid w:val="004D77BE"/>
    <w:rsid w:val="004E0973"/>
    <w:rsid w:val="004E1939"/>
    <w:rsid w:val="004E1BBC"/>
    <w:rsid w:val="004E1F47"/>
    <w:rsid w:val="004E26AC"/>
    <w:rsid w:val="004E2F25"/>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598"/>
    <w:rsid w:val="0052089A"/>
    <w:rsid w:val="0052139A"/>
    <w:rsid w:val="00522669"/>
    <w:rsid w:val="005230A0"/>
    <w:rsid w:val="00523669"/>
    <w:rsid w:val="005304C9"/>
    <w:rsid w:val="00531721"/>
    <w:rsid w:val="00532A76"/>
    <w:rsid w:val="00533165"/>
    <w:rsid w:val="005357D7"/>
    <w:rsid w:val="00535E0F"/>
    <w:rsid w:val="00535E8A"/>
    <w:rsid w:val="00537248"/>
    <w:rsid w:val="00537419"/>
    <w:rsid w:val="00545117"/>
    <w:rsid w:val="005456F8"/>
    <w:rsid w:val="00546A24"/>
    <w:rsid w:val="00547C8B"/>
    <w:rsid w:val="00550394"/>
    <w:rsid w:val="00551650"/>
    <w:rsid w:val="00552E57"/>
    <w:rsid w:val="00553DC5"/>
    <w:rsid w:val="00557370"/>
    <w:rsid w:val="00557A5E"/>
    <w:rsid w:val="00561F0C"/>
    <w:rsid w:val="00562F74"/>
    <w:rsid w:val="00563119"/>
    <w:rsid w:val="00563AC9"/>
    <w:rsid w:val="00564BF7"/>
    <w:rsid w:val="00564DB2"/>
    <w:rsid w:val="00564FEE"/>
    <w:rsid w:val="005655B4"/>
    <w:rsid w:val="0056750E"/>
    <w:rsid w:val="00567941"/>
    <w:rsid w:val="00570913"/>
    <w:rsid w:val="0057103F"/>
    <w:rsid w:val="00572E1A"/>
    <w:rsid w:val="005769CE"/>
    <w:rsid w:val="00580F2D"/>
    <w:rsid w:val="00581804"/>
    <w:rsid w:val="00584E4F"/>
    <w:rsid w:val="00586D77"/>
    <w:rsid w:val="00587309"/>
    <w:rsid w:val="00590B00"/>
    <w:rsid w:val="0059159D"/>
    <w:rsid w:val="00593470"/>
    <w:rsid w:val="00594B4E"/>
    <w:rsid w:val="0059523D"/>
    <w:rsid w:val="00596EE4"/>
    <w:rsid w:val="005A0118"/>
    <w:rsid w:val="005A05C8"/>
    <w:rsid w:val="005A0B25"/>
    <w:rsid w:val="005A206E"/>
    <w:rsid w:val="005A209C"/>
    <w:rsid w:val="005A3209"/>
    <w:rsid w:val="005A4CF5"/>
    <w:rsid w:val="005A56EB"/>
    <w:rsid w:val="005B22F5"/>
    <w:rsid w:val="005B3385"/>
    <w:rsid w:val="005B4E4B"/>
    <w:rsid w:val="005B54E4"/>
    <w:rsid w:val="005C20DB"/>
    <w:rsid w:val="005C291A"/>
    <w:rsid w:val="005C337C"/>
    <w:rsid w:val="005C4A83"/>
    <w:rsid w:val="005C694D"/>
    <w:rsid w:val="005C6F0C"/>
    <w:rsid w:val="005D5039"/>
    <w:rsid w:val="005D551F"/>
    <w:rsid w:val="005E0329"/>
    <w:rsid w:val="005E05A9"/>
    <w:rsid w:val="005E2605"/>
    <w:rsid w:val="005E3308"/>
    <w:rsid w:val="005E6703"/>
    <w:rsid w:val="005F004F"/>
    <w:rsid w:val="005F1066"/>
    <w:rsid w:val="005F26EF"/>
    <w:rsid w:val="005F3251"/>
    <w:rsid w:val="005F5F00"/>
    <w:rsid w:val="005F6331"/>
    <w:rsid w:val="005F6573"/>
    <w:rsid w:val="005F73BA"/>
    <w:rsid w:val="006024A7"/>
    <w:rsid w:val="006031EF"/>
    <w:rsid w:val="00605EFC"/>
    <w:rsid w:val="00615138"/>
    <w:rsid w:val="00621920"/>
    <w:rsid w:val="00622057"/>
    <w:rsid w:val="00622D03"/>
    <w:rsid w:val="006236F9"/>
    <w:rsid w:val="006240F3"/>
    <w:rsid w:val="006256A6"/>
    <w:rsid w:val="00625C9B"/>
    <w:rsid w:val="00627404"/>
    <w:rsid w:val="006305AE"/>
    <w:rsid w:val="006306BA"/>
    <w:rsid w:val="006314DB"/>
    <w:rsid w:val="00631EE7"/>
    <w:rsid w:val="0063251F"/>
    <w:rsid w:val="0063335D"/>
    <w:rsid w:val="00637608"/>
    <w:rsid w:val="006418D5"/>
    <w:rsid w:val="006419E5"/>
    <w:rsid w:val="00642413"/>
    <w:rsid w:val="00643B95"/>
    <w:rsid w:val="00643E3D"/>
    <w:rsid w:val="0064552E"/>
    <w:rsid w:val="00650039"/>
    <w:rsid w:val="006523B3"/>
    <w:rsid w:val="0065526C"/>
    <w:rsid w:val="00655D19"/>
    <w:rsid w:val="00657ED6"/>
    <w:rsid w:val="0066179A"/>
    <w:rsid w:val="00661C36"/>
    <w:rsid w:val="00663D2C"/>
    <w:rsid w:val="0066402B"/>
    <w:rsid w:val="00666286"/>
    <w:rsid w:val="00666782"/>
    <w:rsid w:val="00666E24"/>
    <w:rsid w:val="006709B5"/>
    <w:rsid w:val="00670C74"/>
    <w:rsid w:val="006720BE"/>
    <w:rsid w:val="00672327"/>
    <w:rsid w:val="006727BE"/>
    <w:rsid w:val="0067368A"/>
    <w:rsid w:val="00675373"/>
    <w:rsid w:val="006759C1"/>
    <w:rsid w:val="00680FB6"/>
    <w:rsid w:val="0068175F"/>
    <w:rsid w:val="00682E81"/>
    <w:rsid w:val="0068334D"/>
    <w:rsid w:val="00684117"/>
    <w:rsid w:val="00684AAF"/>
    <w:rsid w:val="00684E3A"/>
    <w:rsid w:val="00685DFD"/>
    <w:rsid w:val="0068687A"/>
    <w:rsid w:val="0069082E"/>
    <w:rsid w:val="00690F39"/>
    <w:rsid w:val="00691CFA"/>
    <w:rsid w:val="00694C51"/>
    <w:rsid w:val="00695502"/>
    <w:rsid w:val="00696A42"/>
    <w:rsid w:val="006978D4"/>
    <w:rsid w:val="006A1264"/>
    <w:rsid w:val="006A1C71"/>
    <w:rsid w:val="006A25D9"/>
    <w:rsid w:val="006A2EB7"/>
    <w:rsid w:val="006A4402"/>
    <w:rsid w:val="006A6489"/>
    <w:rsid w:val="006A6821"/>
    <w:rsid w:val="006A6C73"/>
    <w:rsid w:val="006A75CD"/>
    <w:rsid w:val="006B040D"/>
    <w:rsid w:val="006B058A"/>
    <w:rsid w:val="006B0F6D"/>
    <w:rsid w:val="006B12B2"/>
    <w:rsid w:val="006B293D"/>
    <w:rsid w:val="006B30B9"/>
    <w:rsid w:val="006B5209"/>
    <w:rsid w:val="006B5368"/>
    <w:rsid w:val="006B60C5"/>
    <w:rsid w:val="006B723A"/>
    <w:rsid w:val="006C0D76"/>
    <w:rsid w:val="006C13BA"/>
    <w:rsid w:val="006C41E6"/>
    <w:rsid w:val="006D05A6"/>
    <w:rsid w:val="006D06EC"/>
    <w:rsid w:val="006D1FC0"/>
    <w:rsid w:val="006D253B"/>
    <w:rsid w:val="006D29BB"/>
    <w:rsid w:val="006D3402"/>
    <w:rsid w:val="006D45E0"/>
    <w:rsid w:val="006D4E67"/>
    <w:rsid w:val="006D57A3"/>
    <w:rsid w:val="006D752D"/>
    <w:rsid w:val="006E02DD"/>
    <w:rsid w:val="006E0832"/>
    <w:rsid w:val="006E0C34"/>
    <w:rsid w:val="006E32DA"/>
    <w:rsid w:val="006E5EBE"/>
    <w:rsid w:val="006E71FA"/>
    <w:rsid w:val="006E7820"/>
    <w:rsid w:val="006F11C3"/>
    <w:rsid w:val="006F40D4"/>
    <w:rsid w:val="006F5DDC"/>
    <w:rsid w:val="006F7F9D"/>
    <w:rsid w:val="007008FC"/>
    <w:rsid w:val="00700A64"/>
    <w:rsid w:val="00703450"/>
    <w:rsid w:val="007040FA"/>
    <w:rsid w:val="0070457B"/>
    <w:rsid w:val="00705BE1"/>
    <w:rsid w:val="00706B7F"/>
    <w:rsid w:val="00707FE7"/>
    <w:rsid w:val="00710C3A"/>
    <w:rsid w:val="007119DC"/>
    <w:rsid w:val="0071333C"/>
    <w:rsid w:val="007140A9"/>
    <w:rsid w:val="00715BD2"/>
    <w:rsid w:val="00716EED"/>
    <w:rsid w:val="00717823"/>
    <w:rsid w:val="00720B14"/>
    <w:rsid w:val="00721649"/>
    <w:rsid w:val="007227C5"/>
    <w:rsid w:val="00722CB6"/>
    <w:rsid w:val="00722E81"/>
    <w:rsid w:val="00723C08"/>
    <w:rsid w:val="007244A4"/>
    <w:rsid w:val="00726736"/>
    <w:rsid w:val="007300CB"/>
    <w:rsid w:val="00730751"/>
    <w:rsid w:val="0073107A"/>
    <w:rsid w:val="00733940"/>
    <w:rsid w:val="00735005"/>
    <w:rsid w:val="00736694"/>
    <w:rsid w:val="00736DCA"/>
    <w:rsid w:val="00740534"/>
    <w:rsid w:val="00740E50"/>
    <w:rsid w:val="0074200E"/>
    <w:rsid w:val="0074412F"/>
    <w:rsid w:val="00745147"/>
    <w:rsid w:val="00746721"/>
    <w:rsid w:val="00746C94"/>
    <w:rsid w:val="00753156"/>
    <w:rsid w:val="00753BAC"/>
    <w:rsid w:val="007544E8"/>
    <w:rsid w:val="007553C1"/>
    <w:rsid w:val="00755C10"/>
    <w:rsid w:val="00755D74"/>
    <w:rsid w:val="00761BBE"/>
    <w:rsid w:val="00764EAD"/>
    <w:rsid w:val="007659D7"/>
    <w:rsid w:val="00765A58"/>
    <w:rsid w:val="00766756"/>
    <w:rsid w:val="007668D6"/>
    <w:rsid w:val="007669E1"/>
    <w:rsid w:val="007671BA"/>
    <w:rsid w:val="0076734A"/>
    <w:rsid w:val="007751E8"/>
    <w:rsid w:val="00776848"/>
    <w:rsid w:val="0078196D"/>
    <w:rsid w:val="00783751"/>
    <w:rsid w:val="0078500E"/>
    <w:rsid w:val="007853F5"/>
    <w:rsid w:val="00786C61"/>
    <w:rsid w:val="00791F0E"/>
    <w:rsid w:val="00793F47"/>
    <w:rsid w:val="00796045"/>
    <w:rsid w:val="007967FE"/>
    <w:rsid w:val="007A04DA"/>
    <w:rsid w:val="007A0F38"/>
    <w:rsid w:val="007A0FC7"/>
    <w:rsid w:val="007A2787"/>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AC9"/>
    <w:rsid w:val="007E1020"/>
    <w:rsid w:val="007E12C0"/>
    <w:rsid w:val="007E1698"/>
    <w:rsid w:val="007E1DB9"/>
    <w:rsid w:val="007E2135"/>
    <w:rsid w:val="007E29D9"/>
    <w:rsid w:val="007E32C8"/>
    <w:rsid w:val="007E518E"/>
    <w:rsid w:val="007F0486"/>
    <w:rsid w:val="007F2922"/>
    <w:rsid w:val="007F4656"/>
    <w:rsid w:val="007F6452"/>
    <w:rsid w:val="007F7E8B"/>
    <w:rsid w:val="0080009F"/>
    <w:rsid w:val="0080049C"/>
    <w:rsid w:val="00800A4D"/>
    <w:rsid w:val="00803510"/>
    <w:rsid w:val="008047B0"/>
    <w:rsid w:val="00805689"/>
    <w:rsid w:val="008060B6"/>
    <w:rsid w:val="00806BDD"/>
    <w:rsid w:val="00810EE4"/>
    <w:rsid w:val="00812EE8"/>
    <w:rsid w:val="0081493B"/>
    <w:rsid w:val="00814D5C"/>
    <w:rsid w:val="0081553B"/>
    <w:rsid w:val="00816F6C"/>
    <w:rsid w:val="00816FD4"/>
    <w:rsid w:val="00821B9B"/>
    <w:rsid w:val="00823B7B"/>
    <w:rsid w:val="0082433B"/>
    <w:rsid w:val="00824D08"/>
    <w:rsid w:val="00827AC0"/>
    <w:rsid w:val="00830B8C"/>
    <w:rsid w:val="0083134D"/>
    <w:rsid w:val="00836ECA"/>
    <w:rsid w:val="00844946"/>
    <w:rsid w:val="0084573E"/>
    <w:rsid w:val="00846FDA"/>
    <w:rsid w:val="008478BD"/>
    <w:rsid w:val="008479B9"/>
    <w:rsid w:val="00850BB6"/>
    <w:rsid w:val="008526FF"/>
    <w:rsid w:val="00852C29"/>
    <w:rsid w:val="00854E00"/>
    <w:rsid w:val="008554BE"/>
    <w:rsid w:val="00856078"/>
    <w:rsid w:val="0085638E"/>
    <w:rsid w:val="00856C81"/>
    <w:rsid w:val="0086247D"/>
    <w:rsid w:val="00863B45"/>
    <w:rsid w:val="0086560A"/>
    <w:rsid w:val="00870135"/>
    <w:rsid w:val="00873936"/>
    <w:rsid w:val="00874541"/>
    <w:rsid w:val="00874738"/>
    <w:rsid w:val="008766BE"/>
    <w:rsid w:val="00880330"/>
    <w:rsid w:val="00882967"/>
    <w:rsid w:val="00882C67"/>
    <w:rsid w:val="0088500C"/>
    <w:rsid w:val="00886772"/>
    <w:rsid w:val="008873DB"/>
    <w:rsid w:val="008875DE"/>
    <w:rsid w:val="00887E79"/>
    <w:rsid w:val="00891FD0"/>
    <w:rsid w:val="00892CEB"/>
    <w:rsid w:val="00892F93"/>
    <w:rsid w:val="008953EE"/>
    <w:rsid w:val="008964A7"/>
    <w:rsid w:val="008975B0"/>
    <w:rsid w:val="008A1B72"/>
    <w:rsid w:val="008A3FF1"/>
    <w:rsid w:val="008A5EED"/>
    <w:rsid w:val="008A6251"/>
    <w:rsid w:val="008A6614"/>
    <w:rsid w:val="008A6FA5"/>
    <w:rsid w:val="008A7AD3"/>
    <w:rsid w:val="008B0CA5"/>
    <w:rsid w:val="008B6068"/>
    <w:rsid w:val="008C0F7B"/>
    <w:rsid w:val="008C2603"/>
    <w:rsid w:val="008C2CDA"/>
    <w:rsid w:val="008C39FA"/>
    <w:rsid w:val="008C4AA8"/>
    <w:rsid w:val="008C7EAE"/>
    <w:rsid w:val="008D0427"/>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4F4A"/>
    <w:rsid w:val="00914FFF"/>
    <w:rsid w:val="00921320"/>
    <w:rsid w:val="00922554"/>
    <w:rsid w:val="00923238"/>
    <w:rsid w:val="00924D62"/>
    <w:rsid w:val="00925B1C"/>
    <w:rsid w:val="009265F2"/>
    <w:rsid w:val="00935461"/>
    <w:rsid w:val="009371E1"/>
    <w:rsid w:val="00940B92"/>
    <w:rsid w:val="00946D00"/>
    <w:rsid w:val="00946EE1"/>
    <w:rsid w:val="009475F0"/>
    <w:rsid w:val="009477EA"/>
    <w:rsid w:val="0095089E"/>
    <w:rsid w:val="0095137B"/>
    <w:rsid w:val="009515B8"/>
    <w:rsid w:val="00951657"/>
    <w:rsid w:val="0095460B"/>
    <w:rsid w:val="00956177"/>
    <w:rsid w:val="00957A5C"/>
    <w:rsid w:val="00961919"/>
    <w:rsid w:val="00961D03"/>
    <w:rsid w:val="0096246A"/>
    <w:rsid w:val="00962667"/>
    <w:rsid w:val="00964141"/>
    <w:rsid w:val="00964CBC"/>
    <w:rsid w:val="00970731"/>
    <w:rsid w:val="0097184F"/>
    <w:rsid w:val="00973D94"/>
    <w:rsid w:val="00981307"/>
    <w:rsid w:val="009813DA"/>
    <w:rsid w:val="00981C20"/>
    <w:rsid w:val="00983C93"/>
    <w:rsid w:val="009858AF"/>
    <w:rsid w:val="009863D2"/>
    <w:rsid w:val="00986A4D"/>
    <w:rsid w:val="00990F4A"/>
    <w:rsid w:val="00991D9E"/>
    <w:rsid w:val="00992C49"/>
    <w:rsid w:val="00992F32"/>
    <w:rsid w:val="009940F0"/>
    <w:rsid w:val="00995DDC"/>
    <w:rsid w:val="009963FC"/>
    <w:rsid w:val="00996709"/>
    <w:rsid w:val="00996865"/>
    <w:rsid w:val="00996A46"/>
    <w:rsid w:val="00997C02"/>
    <w:rsid w:val="009A4A6E"/>
    <w:rsid w:val="009A6B1B"/>
    <w:rsid w:val="009A73DC"/>
    <w:rsid w:val="009A745E"/>
    <w:rsid w:val="009B2D88"/>
    <w:rsid w:val="009B3353"/>
    <w:rsid w:val="009B3FFD"/>
    <w:rsid w:val="009C0E85"/>
    <w:rsid w:val="009C1114"/>
    <w:rsid w:val="009C1D0C"/>
    <w:rsid w:val="009C1EFA"/>
    <w:rsid w:val="009C1F59"/>
    <w:rsid w:val="009C3137"/>
    <w:rsid w:val="009C3C25"/>
    <w:rsid w:val="009C52F1"/>
    <w:rsid w:val="009C574E"/>
    <w:rsid w:val="009D0329"/>
    <w:rsid w:val="009D151F"/>
    <w:rsid w:val="009D1593"/>
    <w:rsid w:val="009D276A"/>
    <w:rsid w:val="009D2B6D"/>
    <w:rsid w:val="009D6407"/>
    <w:rsid w:val="009D7597"/>
    <w:rsid w:val="009E0252"/>
    <w:rsid w:val="009E1D8E"/>
    <w:rsid w:val="009E2BF2"/>
    <w:rsid w:val="009E3565"/>
    <w:rsid w:val="009E6006"/>
    <w:rsid w:val="009E649F"/>
    <w:rsid w:val="009E77C6"/>
    <w:rsid w:val="009E7EFF"/>
    <w:rsid w:val="009F08DB"/>
    <w:rsid w:val="009F288C"/>
    <w:rsid w:val="009F2C9B"/>
    <w:rsid w:val="009F34FA"/>
    <w:rsid w:val="009F6EB3"/>
    <w:rsid w:val="009F797C"/>
    <w:rsid w:val="00A026BF"/>
    <w:rsid w:val="00A030B1"/>
    <w:rsid w:val="00A03CBE"/>
    <w:rsid w:val="00A05E10"/>
    <w:rsid w:val="00A05F16"/>
    <w:rsid w:val="00A06BE5"/>
    <w:rsid w:val="00A07D19"/>
    <w:rsid w:val="00A07F9D"/>
    <w:rsid w:val="00A10099"/>
    <w:rsid w:val="00A10913"/>
    <w:rsid w:val="00A1781B"/>
    <w:rsid w:val="00A24D38"/>
    <w:rsid w:val="00A26550"/>
    <w:rsid w:val="00A279DB"/>
    <w:rsid w:val="00A33BB0"/>
    <w:rsid w:val="00A342DB"/>
    <w:rsid w:val="00A35248"/>
    <w:rsid w:val="00A358D2"/>
    <w:rsid w:val="00A36493"/>
    <w:rsid w:val="00A36DEC"/>
    <w:rsid w:val="00A37228"/>
    <w:rsid w:val="00A422A1"/>
    <w:rsid w:val="00A424C2"/>
    <w:rsid w:val="00A4393B"/>
    <w:rsid w:val="00A4589F"/>
    <w:rsid w:val="00A46726"/>
    <w:rsid w:val="00A5239D"/>
    <w:rsid w:val="00A528C1"/>
    <w:rsid w:val="00A53739"/>
    <w:rsid w:val="00A54FA0"/>
    <w:rsid w:val="00A557F8"/>
    <w:rsid w:val="00A568B6"/>
    <w:rsid w:val="00A57087"/>
    <w:rsid w:val="00A625AC"/>
    <w:rsid w:val="00A629DB"/>
    <w:rsid w:val="00A71471"/>
    <w:rsid w:val="00A7162F"/>
    <w:rsid w:val="00A71F8E"/>
    <w:rsid w:val="00A72A3E"/>
    <w:rsid w:val="00A73860"/>
    <w:rsid w:val="00A74CD7"/>
    <w:rsid w:val="00A764BB"/>
    <w:rsid w:val="00A80623"/>
    <w:rsid w:val="00A8203F"/>
    <w:rsid w:val="00A83C37"/>
    <w:rsid w:val="00A84314"/>
    <w:rsid w:val="00A84C8E"/>
    <w:rsid w:val="00A86F28"/>
    <w:rsid w:val="00A873DE"/>
    <w:rsid w:val="00A91499"/>
    <w:rsid w:val="00A939E4"/>
    <w:rsid w:val="00A96B21"/>
    <w:rsid w:val="00AA0129"/>
    <w:rsid w:val="00AA1D92"/>
    <w:rsid w:val="00AA2CD5"/>
    <w:rsid w:val="00AA3525"/>
    <w:rsid w:val="00AA4288"/>
    <w:rsid w:val="00AA4395"/>
    <w:rsid w:val="00AA5F2B"/>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192"/>
    <w:rsid w:val="00AD4023"/>
    <w:rsid w:val="00AD4C0F"/>
    <w:rsid w:val="00AD5455"/>
    <w:rsid w:val="00AD78B4"/>
    <w:rsid w:val="00AD7C0F"/>
    <w:rsid w:val="00AE196C"/>
    <w:rsid w:val="00AE1A95"/>
    <w:rsid w:val="00AE2E80"/>
    <w:rsid w:val="00AE3082"/>
    <w:rsid w:val="00AE380A"/>
    <w:rsid w:val="00AE3870"/>
    <w:rsid w:val="00AE505B"/>
    <w:rsid w:val="00AE5682"/>
    <w:rsid w:val="00AE6ED5"/>
    <w:rsid w:val="00AE6FAD"/>
    <w:rsid w:val="00AE76B5"/>
    <w:rsid w:val="00AF034F"/>
    <w:rsid w:val="00AF1638"/>
    <w:rsid w:val="00AF1C96"/>
    <w:rsid w:val="00AF28AC"/>
    <w:rsid w:val="00AF3B7A"/>
    <w:rsid w:val="00AF6E06"/>
    <w:rsid w:val="00B00BEA"/>
    <w:rsid w:val="00B01052"/>
    <w:rsid w:val="00B01AA0"/>
    <w:rsid w:val="00B0220B"/>
    <w:rsid w:val="00B026B0"/>
    <w:rsid w:val="00B04350"/>
    <w:rsid w:val="00B105E8"/>
    <w:rsid w:val="00B10F5E"/>
    <w:rsid w:val="00B10FEE"/>
    <w:rsid w:val="00B116AF"/>
    <w:rsid w:val="00B12B28"/>
    <w:rsid w:val="00B130B5"/>
    <w:rsid w:val="00B15572"/>
    <w:rsid w:val="00B20A9F"/>
    <w:rsid w:val="00B22258"/>
    <w:rsid w:val="00B25654"/>
    <w:rsid w:val="00B27E1C"/>
    <w:rsid w:val="00B31F68"/>
    <w:rsid w:val="00B33C17"/>
    <w:rsid w:val="00B3566E"/>
    <w:rsid w:val="00B36214"/>
    <w:rsid w:val="00B36EA9"/>
    <w:rsid w:val="00B37EBF"/>
    <w:rsid w:val="00B46256"/>
    <w:rsid w:val="00B47289"/>
    <w:rsid w:val="00B47764"/>
    <w:rsid w:val="00B47A84"/>
    <w:rsid w:val="00B47AAD"/>
    <w:rsid w:val="00B511B7"/>
    <w:rsid w:val="00B5168D"/>
    <w:rsid w:val="00B54646"/>
    <w:rsid w:val="00B57BFB"/>
    <w:rsid w:val="00B60676"/>
    <w:rsid w:val="00B60858"/>
    <w:rsid w:val="00B60B90"/>
    <w:rsid w:val="00B60F60"/>
    <w:rsid w:val="00B65073"/>
    <w:rsid w:val="00B6555D"/>
    <w:rsid w:val="00B67AF0"/>
    <w:rsid w:val="00B67FE3"/>
    <w:rsid w:val="00B7061B"/>
    <w:rsid w:val="00B70B11"/>
    <w:rsid w:val="00B71215"/>
    <w:rsid w:val="00B728A8"/>
    <w:rsid w:val="00B7298E"/>
    <w:rsid w:val="00B72DAE"/>
    <w:rsid w:val="00B72F16"/>
    <w:rsid w:val="00B775E9"/>
    <w:rsid w:val="00B8190D"/>
    <w:rsid w:val="00B81A38"/>
    <w:rsid w:val="00B871CB"/>
    <w:rsid w:val="00B93350"/>
    <w:rsid w:val="00B95A7F"/>
    <w:rsid w:val="00BA4BF5"/>
    <w:rsid w:val="00BB0AFD"/>
    <w:rsid w:val="00BB10F5"/>
    <w:rsid w:val="00BC264E"/>
    <w:rsid w:val="00BC533D"/>
    <w:rsid w:val="00BC5AD7"/>
    <w:rsid w:val="00BC5F52"/>
    <w:rsid w:val="00BD26BF"/>
    <w:rsid w:val="00BD4199"/>
    <w:rsid w:val="00BD59C7"/>
    <w:rsid w:val="00BD696A"/>
    <w:rsid w:val="00BD6AF0"/>
    <w:rsid w:val="00BE0554"/>
    <w:rsid w:val="00BE3ACE"/>
    <w:rsid w:val="00BE3E9D"/>
    <w:rsid w:val="00BE4891"/>
    <w:rsid w:val="00BE5195"/>
    <w:rsid w:val="00BE7663"/>
    <w:rsid w:val="00BF172F"/>
    <w:rsid w:val="00BF19E6"/>
    <w:rsid w:val="00BF1E0E"/>
    <w:rsid w:val="00BF4440"/>
    <w:rsid w:val="00BF5251"/>
    <w:rsid w:val="00BF60B0"/>
    <w:rsid w:val="00BF678C"/>
    <w:rsid w:val="00BF6C5C"/>
    <w:rsid w:val="00BF6D4C"/>
    <w:rsid w:val="00BF6F3C"/>
    <w:rsid w:val="00C000B7"/>
    <w:rsid w:val="00C0180E"/>
    <w:rsid w:val="00C01F8D"/>
    <w:rsid w:val="00C0257E"/>
    <w:rsid w:val="00C04501"/>
    <w:rsid w:val="00C05B19"/>
    <w:rsid w:val="00C063B4"/>
    <w:rsid w:val="00C104BD"/>
    <w:rsid w:val="00C105B0"/>
    <w:rsid w:val="00C10904"/>
    <w:rsid w:val="00C112DF"/>
    <w:rsid w:val="00C1297F"/>
    <w:rsid w:val="00C12BAE"/>
    <w:rsid w:val="00C166D7"/>
    <w:rsid w:val="00C1788F"/>
    <w:rsid w:val="00C20855"/>
    <w:rsid w:val="00C2354A"/>
    <w:rsid w:val="00C239BE"/>
    <w:rsid w:val="00C239DB"/>
    <w:rsid w:val="00C23B05"/>
    <w:rsid w:val="00C23D7E"/>
    <w:rsid w:val="00C25CD5"/>
    <w:rsid w:val="00C262DF"/>
    <w:rsid w:val="00C32940"/>
    <w:rsid w:val="00C338C3"/>
    <w:rsid w:val="00C379EE"/>
    <w:rsid w:val="00C40B76"/>
    <w:rsid w:val="00C40B94"/>
    <w:rsid w:val="00C4242C"/>
    <w:rsid w:val="00C42CC8"/>
    <w:rsid w:val="00C43204"/>
    <w:rsid w:val="00C45D2D"/>
    <w:rsid w:val="00C466D3"/>
    <w:rsid w:val="00C4707A"/>
    <w:rsid w:val="00C47791"/>
    <w:rsid w:val="00C517B1"/>
    <w:rsid w:val="00C51BE6"/>
    <w:rsid w:val="00C51DAC"/>
    <w:rsid w:val="00C524D6"/>
    <w:rsid w:val="00C53F3F"/>
    <w:rsid w:val="00C54134"/>
    <w:rsid w:val="00C5491B"/>
    <w:rsid w:val="00C55C4A"/>
    <w:rsid w:val="00C5753F"/>
    <w:rsid w:val="00C57A4C"/>
    <w:rsid w:val="00C605D9"/>
    <w:rsid w:val="00C6277D"/>
    <w:rsid w:val="00C65944"/>
    <w:rsid w:val="00C664D3"/>
    <w:rsid w:val="00C66ACF"/>
    <w:rsid w:val="00C70DA3"/>
    <w:rsid w:val="00C710BC"/>
    <w:rsid w:val="00C72E07"/>
    <w:rsid w:val="00C747A5"/>
    <w:rsid w:val="00C77FF8"/>
    <w:rsid w:val="00C80D80"/>
    <w:rsid w:val="00C8255F"/>
    <w:rsid w:val="00C842AE"/>
    <w:rsid w:val="00C84634"/>
    <w:rsid w:val="00C859D1"/>
    <w:rsid w:val="00C85ABF"/>
    <w:rsid w:val="00C86C76"/>
    <w:rsid w:val="00C87308"/>
    <w:rsid w:val="00C90669"/>
    <w:rsid w:val="00C9367D"/>
    <w:rsid w:val="00C93828"/>
    <w:rsid w:val="00C955A1"/>
    <w:rsid w:val="00C97B30"/>
    <w:rsid w:val="00CA1483"/>
    <w:rsid w:val="00CA1A6E"/>
    <w:rsid w:val="00CA2DED"/>
    <w:rsid w:val="00CA461F"/>
    <w:rsid w:val="00CB0AD8"/>
    <w:rsid w:val="00CB1C46"/>
    <w:rsid w:val="00CB40CB"/>
    <w:rsid w:val="00CB446F"/>
    <w:rsid w:val="00CB4FEB"/>
    <w:rsid w:val="00CB51FD"/>
    <w:rsid w:val="00CB66C2"/>
    <w:rsid w:val="00CB7717"/>
    <w:rsid w:val="00CB7CBF"/>
    <w:rsid w:val="00CC0BB1"/>
    <w:rsid w:val="00CC0D6D"/>
    <w:rsid w:val="00CC0E72"/>
    <w:rsid w:val="00CC275A"/>
    <w:rsid w:val="00CC5C11"/>
    <w:rsid w:val="00CC7B72"/>
    <w:rsid w:val="00CD3E49"/>
    <w:rsid w:val="00CD4BD5"/>
    <w:rsid w:val="00CD5806"/>
    <w:rsid w:val="00CD68C7"/>
    <w:rsid w:val="00CE041A"/>
    <w:rsid w:val="00CE13D9"/>
    <w:rsid w:val="00CE1E90"/>
    <w:rsid w:val="00CE266A"/>
    <w:rsid w:val="00CE4E30"/>
    <w:rsid w:val="00CE54EA"/>
    <w:rsid w:val="00CE7460"/>
    <w:rsid w:val="00CF1AD7"/>
    <w:rsid w:val="00CF53CD"/>
    <w:rsid w:val="00CF55E9"/>
    <w:rsid w:val="00CF5EE7"/>
    <w:rsid w:val="00CF6A56"/>
    <w:rsid w:val="00CF70AB"/>
    <w:rsid w:val="00D0022B"/>
    <w:rsid w:val="00D03E7D"/>
    <w:rsid w:val="00D0520A"/>
    <w:rsid w:val="00D061A0"/>
    <w:rsid w:val="00D10B51"/>
    <w:rsid w:val="00D134DF"/>
    <w:rsid w:val="00D13A5C"/>
    <w:rsid w:val="00D15693"/>
    <w:rsid w:val="00D163F5"/>
    <w:rsid w:val="00D168C4"/>
    <w:rsid w:val="00D16B95"/>
    <w:rsid w:val="00D17ABE"/>
    <w:rsid w:val="00D2010E"/>
    <w:rsid w:val="00D21F5C"/>
    <w:rsid w:val="00D2253D"/>
    <w:rsid w:val="00D245F9"/>
    <w:rsid w:val="00D27D29"/>
    <w:rsid w:val="00D27EFB"/>
    <w:rsid w:val="00D3059B"/>
    <w:rsid w:val="00D31087"/>
    <w:rsid w:val="00D31A20"/>
    <w:rsid w:val="00D328D3"/>
    <w:rsid w:val="00D328F2"/>
    <w:rsid w:val="00D332D5"/>
    <w:rsid w:val="00D3405F"/>
    <w:rsid w:val="00D37EAA"/>
    <w:rsid w:val="00D42311"/>
    <w:rsid w:val="00D442BA"/>
    <w:rsid w:val="00D47013"/>
    <w:rsid w:val="00D509EC"/>
    <w:rsid w:val="00D5120D"/>
    <w:rsid w:val="00D53403"/>
    <w:rsid w:val="00D53AD6"/>
    <w:rsid w:val="00D53C08"/>
    <w:rsid w:val="00D540A8"/>
    <w:rsid w:val="00D5530E"/>
    <w:rsid w:val="00D60046"/>
    <w:rsid w:val="00D60E14"/>
    <w:rsid w:val="00D6276C"/>
    <w:rsid w:val="00D6374C"/>
    <w:rsid w:val="00D64106"/>
    <w:rsid w:val="00D64F35"/>
    <w:rsid w:val="00D65551"/>
    <w:rsid w:val="00D66CA9"/>
    <w:rsid w:val="00D71FD3"/>
    <w:rsid w:val="00D71FFB"/>
    <w:rsid w:val="00D7350A"/>
    <w:rsid w:val="00D7633E"/>
    <w:rsid w:val="00D7694D"/>
    <w:rsid w:val="00D773A9"/>
    <w:rsid w:val="00D82DFB"/>
    <w:rsid w:val="00D86822"/>
    <w:rsid w:val="00D86B08"/>
    <w:rsid w:val="00D9044B"/>
    <w:rsid w:val="00D92206"/>
    <w:rsid w:val="00D938BB"/>
    <w:rsid w:val="00D9673C"/>
    <w:rsid w:val="00D969CD"/>
    <w:rsid w:val="00D97F39"/>
    <w:rsid w:val="00DA000A"/>
    <w:rsid w:val="00DA0487"/>
    <w:rsid w:val="00DA077E"/>
    <w:rsid w:val="00DA1CB7"/>
    <w:rsid w:val="00DA2858"/>
    <w:rsid w:val="00DB03F5"/>
    <w:rsid w:val="00DB1075"/>
    <w:rsid w:val="00DB2896"/>
    <w:rsid w:val="00DB38BF"/>
    <w:rsid w:val="00DB5463"/>
    <w:rsid w:val="00DC092E"/>
    <w:rsid w:val="00DC1A17"/>
    <w:rsid w:val="00DC42F3"/>
    <w:rsid w:val="00DC56DF"/>
    <w:rsid w:val="00DC7153"/>
    <w:rsid w:val="00DD2333"/>
    <w:rsid w:val="00DD3751"/>
    <w:rsid w:val="00DD6C07"/>
    <w:rsid w:val="00DE0FD1"/>
    <w:rsid w:val="00DE1558"/>
    <w:rsid w:val="00DE161B"/>
    <w:rsid w:val="00DE2DA6"/>
    <w:rsid w:val="00DE76A8"/>
    <w:rsid w:val="00DE7FB3"/>
    <w:rsid w:val="00DF21EE"/>
    <w:rsid w:val="00DF3BD1"/>
    <w:rsid w:val="00DF56F0"/>
    <w:rsid w:val="00DF5D07"/>
    <w:rsid w:val="00DF61CC"/>
    <w:rsid w:val="00DF6EFB"/>
    <w:rsid w:val="00DF7AA4"/>
    <w:rsid w:val="00E03400"/>
    <w:rsid w:val="00E050CC"/>
    <w:rsid w:val="00E060BD"/>
    <w:rsid w:val="00E100A2"/>
    <w:rsid w:val="00E114C9"/>
    <w:rsid w:val="00E12AFF"/>
    <w:rsid w:val="00E13F00"/>
    <w:rsid w:val="00E1597C"/>
    <w:rsid w:val="00E1724A"/>
    <w:rsid w:val="00E17AA8"/>
    <w:rsid w:val="00E20922"/>
    <w:rsid w:val="00E20CD2"/>
    <w:rsid w:val="00E22F2B"/>
    <w:rsid w:val="00E242F3"/>
    <w:rsid w:val="00E248CE"/>
    <w:rsid w:val="00E34CD6"/>
    <w:rsid w:val="00E40694"/>
    <w:rsid w:val="00E409B1"/>
    <w:rsid w:val="00E42465"/>
    <w:rsid w:val="00E50A27"/>
    <w:rsid w:val="00E5645C"/>
    <w:rsid w:val="00E564C2"/>
    <w:rsid w:val="00E6036F"/>
    <w:rsid w:val="00E60902"/>
    <w:rsid w:val="00E61C34"/>
    <w:rsid w:val="00E6453B"/>
    <w:rsid w:val="00E67E90"/>
    <w:rsid w:val="00E7090B"/>
    <w:rsid w:val="00E71100"/>
    <w:rsid w:val="00E72690"/>
    <w:rsid w:val="00E765A9"/>
    <w:rsid w:val="00E815FC"/>
    <w:rsid w:val="00E84BAD"/>
    <w:rsid w:val="00E90C7C"/>
    <w:rsid w:val="00E9372B"/>
    <w:rsid w:val="00E94A15"/>
    <w:rsid w:val="00E9543E"/>
    <w:rsid w:val="00E97E7A"/>
    <w:rsid w:val="00EA0E91"/>
    <w:rsid w:val="00EA3DE8"/>
    <w:rsid w:val="00EA5CCD"/>
    <w:rsid w:val="00EA5DEC"/>
    <w:rsid w:val="00EA60FE"/>
    <w:rsid w:val="00EA7642"/>
    <w:rsid w:val="00EB1EB2"/>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53C2"/>
    <w:rsid w:val="00EE6354"/>
    <w:rsid w:val="00EE7338"/>
    <w:rsid w:val="00EE7DA1"/>
    <w:rsid w:val="00EF090C"/>
    <w:rsid w:val="00EF0CF3"/>
    <w:rsid w:val="00EF41DD"/>
    <w:rsid w:val="00EF499A"/>
    <w:rsid w:val="00EF6ABD"/>
    <w:rsid w:val="00F00D80"/>
    <w:rsid w:val="00F01432"/>
    <w:rsid w:val="00F03C79"/>
    <w:rsid w:val="00F07E9E"/>
    <w:rsid w:val="00F108E7"/>
    <w:rsid w:val="00F10CBD"/>
    <w:rsid w:val="00F12115"/>
    <w:rsid w:val="00F13DE2"/>
    <w:rsid w:val="00F17D17"/>
    <w:rsid w:val="00F2052B"/>
    <w:rsid w:val="00F22823"/>
    <w:rsid w:val="00F2406B"/>
    <w:rsid w:val="00F242CE"/>
    <w:rsid w:val="00F258FB"/>
    <w:rsid w:val="00F302E7"/>
    <w:rsid w:val="00F32445"/>
    <w:rsid w:val="00F33247"/>
    <w:rsid w:val="00F35366"/>
    <w:rsid w:val="00F364B6"/>
    <w:rsid w:val="00F371DF"/>
    <w:rsid w:val="00F3789D"/>
    <w:rsid w:val="00F42664"/>
    <w:rsid w:val="00F442FC"/>
    <w:rsid w:val="00F511EB"/>
    <w:rsid w:val="00F5421F"/>
    <w:rsid w:val="00F55BC9"/>
    <w:rsid w:val="00F57AC7"/>
    <w:rsid w:val="00F61A2E"/>
    <w:rsid w:val="00F62CB6"/>
    <w:rsid w:val="00F63366"/>
    <w:rsid w:val="00F65CDB"/>
    <w:rsid w:val="00F67A45"/>
    <w:rsid w:val="00F70309"/>
    <w:rsid w:val="00F70C83"/>
    <w:rsid w:val="00F7126F"/>
    <w:rsid w:val="00F726AF"/>
    <w:rsid w:val="00F72A69"/>
    <w:rsid w:val="00F72FE5"/>
    <w:rsid w:val="00F732DB"/>
    <w:rsid w:val="00F73AED"/>
    <w:rsid w:val="00F73EDE"/>
    <w:rsid w:val="00F770F3"/>
    <w:rsid w:val="00F81709"/>
    <w:rsid w:val="00F81ACB"/>
    <w:rsid w:val="00F82ED5"/>
    <w:rsid w:val="00F835CC"/>
    <w:rsid w:val="00F84E6F"/>
    <w:rsid w:val="00F853AF"/>
    <w:rsid w:val="00F863E3"/>
    <w:rsid w:val="00F91A57"/>
    <w:rsid w:val="00F932BA"/>
    <w:rsid w:val="00F96ACA"/>
    <w:rsid w:val="00F9771B"/>
    <w:rsid w:val="00F97751"/>
    <w:rsid w:val="00FA062B"/>
    <w:rsid w:val="00FA11B2"/>
    <w:rsid w:val="00FA18C9"/>
    <w:rsid w:val="00FA62B7"/>
    <w:rsid w:val="00FB35E3"/>
    <w:rsid w:val="00FB4C9F"/>
    <w:rsid w:val="00FB5CC9"/>
    <w:rsid w:val="00FB645E"/>
    <w:rsid w:val="00FB70C0"/>
    <w:rsid w:val="00FC3455"/>
    <w:rsid w:val="00FC468E"/>
    <w:rsid w:val="00FC6220"/>
    <w:rsid w:val="00FC705C"/>
    <w:rsid w:val="00FC73ED"/>
    <w:rsid w:val="00FD08EB"/>
    <w:rsid w:val="00FD5073"/>
    <w:rsid w:val="00FD74CC"/>
    <w:rsid w:val="00FE1011"/>
    <w:rsid w:val="00FE165D"/>
    <w:rsid w:val="00FE3749"/>
    <w:rsid w:val="00FE45D0"/>
    <w:rsid w:val="00FE60D2"/>
    <w:rsid w:val="00FE6B1B"/>
    <w:rsid w:val="00FE7175"/>
    <w:rsid w:val="00FE7255"/>
    <w:rsid w:val="00FE75F3"/>
    <w:rsid w:val="00FF09CD"/>
    <w:rsid w:val="00FF0D76"/>
    <w:rsid w:val="00FF0E7B"/>
    <w:rsid w:val="00FF217A"/>
    <w:rsid w:val="00FF2372"/>
    <w:rsid w:val="00FF55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C664D3"/>
    <w:rPr>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ES"/>
      <w14:ligatures w14:val="none"/>
    </w:rPr>
  </w:style>
  <w:style w:type="paragraph" w:styleId="ListParagraph">
    <w:name w:val="List Paragraph"/>
    <w:basedOn w:val="Normal"/>
    <w:uiPriority w:val="34"/>
    <w:qFormat/>
    <w:rsid w:val="00435E81"/>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Times New Roman" w:hAnsi="Times New Roman" w:cs="Times New Roman"/>
      <w:snapToGrid w:val="0"/>
      <w:kern w:val="0"/>
      <w:szCs w:val="18"/>
      <w:lang w:val="es-ES"/>
      <w14:ligatures w14:val="none"/>
    </w:rPr>
  </w:style>
  <w:style w:type="paragraph" w:styleId="Header">
    <w:name w:val="header"/>
    <w:basedOn w:val="Normal"/>
    <w:link w:val="HeaderChar"/>
    <w:unhideWhenUsed/>
    <w:rsid w:val="002B15CF"/>
    <w:pPr>
      <w:tabs>
        <w:tab w:val="center" w:pos="4680"/>
        <w:tab w:val="right" w:pos="9360"/>
      </w:tabs>
    </w:pPr>
  </w:style>
  <w:style w:type="character" w:customStyle="1" w:styleId="HeaderChar">
    <w:name w:val="Header Char"/>
    <w:basedOn w:val="DefaultParagraphFont"/>
    <w:link w:val="Header"/>
    <w:rsid w:val="002B15CF"/>
    <w:rPr>
      <w:rFonts w:ascii="Times New Roman" w:eastAsia="Times New Roman" w:hAnsi="Times New Roman" w:cs="Times New Roman"/>
      <w:kern w:val="0"/>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10/cp-mop-10-dec-05-e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p-mop-10/cp-mop-10-dec-11-es.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6-es.pdf" TargetMode="External"/><Relationship Id="rId25" Type="http://schemas.openxmlformats.org/officeDocument/2006/relationships/header" Target="head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1/np-mop-01-dec-12-es.pdf" TargetMode="External"/><Relationship Id="rId20" Type="http://schemas.openxmlformats.org/officeDocument/2006/relationships/hyperlink" Target="https://www.cbd.int/doc/decisions/cp-mop-10/cp-mop-10-dec-10-es.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2/cop-12-dec-27-es.pdf" TargetMode="External"/><Relationship Id="rId23" Type="http://schemas.openxmlformats.org/officeDocument/2006/relationships/hyperlink" Target="https://www.cbd.int/doc/decisions/cp-mop-10/cp-mop-10-dec-13-es.pdf"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p-mop-10/cp-mop-10-dec-08-es.pdf"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mop-07/mop-07-dec-09-es.pdf" TargetMode="External"/><Relationship Id="rId22" Type="http://schemas.openxmlformats.org/officeDocument/2006/relationships/hyperlink" Target="https://www.cbd.int/doc/decisions/cp-mop-10/cp-mop-10-dec-12-es.pdf" TargetMode="External"/><Relationship Id="rId27" Type="http://schemas.openxmlformats.org/officeDocument/2006/relationships/footer" Target="footer2.xml"/><Relationship Id="rId30"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343F"/>
    <w:rsid w:val="000B2F24"/>
    <w:rsid w:val="001305D0"/>
    <w:rsid w:val="001A5340"/>
    <w:rsid w:val="001B0D3A"/>
    <w:rsid w:val="001B5E85"/>
    <w:rsid w:val="001D5F7F"/>
    <w:rsid w:val="001D79EB"/>
    <w:rsid w:val="001F4162"/>
    <w:rsid w:val="002039C1"/>
    <w:rsid w:val="002619BD"/>
    <w:rsid w:val="0028646E"/>
    <w:rsid w:val="002F1C76"/>
    <w:rsid w:val="00302EA2"/>
    <w:rsid w:val="003242BD"/>
    <w:rsid w:val="00334413"/>
    <w:rsid w:val="00422C77"/>
    <w:rsid w:val="004E4E80"/>
    <w:rsid w:val="004F7087"/>
    <w:rsid w:val="00503FAB"/>
    <w:rsid w:val="005357D7"/>
    <w:rsid w:val="00565C0B"/>
    <w:rsid w:val="005F1066"/>
    <w:rsid w:val="005F38C4"/>
    <w:rsid w:val="00604043"/>
    <w:rsid w:val="006B5209"/>
    <w:rsid w:val="007068E8"/>
    <w:rsid w:val="00780BDB"/>
    <w:rsid w:val="007960BB"/>
    <w:rsid w:val="007E4C1B"/>
    <w:rsid w:val="00805500"/>
    <w:rsid w:val="00820765"/>
    <w:rsid w:val="008526FF"/>
    <w:rsid w:val="00852C29"/>
    <w:rsid w:val="00854B9B"/>
    <w:rsid w:val="00880330"/>
    <w:rsid w:val="009406B9"/>
    <w:rsid w:val="00986547"/>
    <w:rsid w:val="009963FC"/>
    <w:rsid w:val="009B302D"/>
    <w:rsid w:val="00A105AD"/>
    <w:rsid w:val="00A25885"/>
    <w:rsid w:val="00A548A1"/>
    <w:rsid w:val="00A93DEB"/>
    <w:rsid w:val="00B01052"/>
    <w:rsid w:val="00B54646"/>
    <w:rsid w:val="00B84D7A"/>
    <w:rsid w:val="00BB10F5"/>
    <w:rsid w:val="00BC28E5"/>
    <w:rsid w:val="00BF2A1F"/>
    <w:rsid w:val="00C86C76"/>
    <w:rsid w:val="00D01E81"/>
    <w:rsid w:val="00D134DF"/>
    <w:rsid w:val="00D91C65"/>
    <w:rsid w:val="00DF0E72"/>
    <w:rsid w:val="00DF21EE"/>
    <w:rsid w:val="00E13158"/>
    <w:rsid w:val="00E24036"/>
    <w:rsid w:val="00EA1CF5"/>
    <w:rsid w:val="00EE7DA1"/>
    <w:rsid w:val="00F01432"/>
    <w:rsid w:val="00F05EFA"/>
    <w:rsid w:val="00F65173"/>
    <w:rsid w:val="00F72A69"/>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97</TotalTime>
  <Pages>11</Pages>
  <Words>4615</Words>
  <Characters>26310</Characters>
  <Application>Microsoft Office Word</Application>
  <DocSecurity>0</DocSecurity>
  <Lines>219</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Anotaciones al programa provisional</vt:lpstr>
      <vt:lpstr>Annotated provisional agenda</vt:lpstr>
    </vt:vector>
  </TitlesOfParts>
  <Company/>
  <LinksUpToDate>false</LinksUpToDate>
  <CharactersWithSpaces>30864</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CBD/CP/MOP/11/1/Add.1</dc:subject>
  <dc:creator>Secretariat of the Convention on Biological Diversity</dc:creator>
  <cp:keywords>Conference of the Parties serving as the meeting of the Parties to the Cartagena Protocol on Biosafety</cp:keywords>
  <dc:description/>
  <cp:lastModifiedBy>Francois Belanger</cp:lastModifiedBy>
  <cp:revision>71</cp:revision>
  <cp:lastPrinted>2024-08-30T19:52:00Z</cp:lastPrinted>
  <dcterms:created xsi:type="dcterms:W3CDTF">2024-08-30T21:37:00Z</dcterms:created>
  <dcterms:modified xsi:type="dcterms:W3CDTF">2024-09-04T16:06:00Z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