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EA1CD8" w:rsidRPr="00EA1CD8" w14:paraId="56397B06" w14:textId="77777777" w:rsidTr="00BD51E8">
        <w:trPr>
          <w:trHeight w:val="769"/>
        </w:trPr>
        <w:tc>
          <w:tcPr>
            <w:tcW w:w="975" w:type="dxa"/>
            <w:tcBorders>
              <w:top w:val="nil"/>
              <w:left w:val="nil"/>
              <w:bottom w:val="nil"/>
              <w:right w:val="nil"/>
            </w:tcBorders>
            <w:tcMar>
              <w:top w:w="80" w:type="dxa"/>
              <w:left w:w="80" w:type="dxa"/>
              <w:bottom w:w="80" w:type="dxa"/>
              <w:right w:w="80" w:type="dxa"/>
            </w:tcMar>
            <w:vAlign w:val="bottom"/>
          </w:tcPr>
          <w:p w14:paraId="624A77C9" w14:textId="77777777" w:rsidR="00EA1CD8" w:rsidRPr="00EA1CD8" w:rsidRDefault="00EA1CD8" w:rsidP="00EA1CD8">
            <w:pPr>
              <w:spacing w:before="40"/>
              <w:jc w:val="left"/>
              <w:rPr>
                <w:sz w:val="4"/>
                <w:lang w:val="ru-RU"/>
              </w:rPr>
            </w:pPr>
            <w:r w:rsidRPr="00EA1CD8">
              <w:rPr>
                <w:noProof/>
                <w:lang w:val="ru-RU"/>
              </w:rPr>
              <w:drawing>
                <wp:inline distT="0" distB="0" distL="0" distR="0" wp14:anchorId="20D8E18B" wp14:editId="3B514379">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EA1CD8">
              <w:rPr>
                <w:sz w:val="4"/>
                <w:lang w:val="ru-RU"/>
              </w:rPr>
              <w:t xml:space="preserve"> </w:t>
            </w:r>
          </w:p>
        </w:tc>
        <w:tc>
          <w:tcPr>
            <w:tcW w:w="1434" w:type="dxa"/>
            <w:tcBorders>
              <w:top w:val="nil"/>
              <w:left w:val="nil"/>
              <w:bottom w:val="nil"/>
              <w:right w:val="nil"/>
            </w:tcBorders>
            <w:tcMar>
              <w:top w:w="80" w:type="dxa"/>
              <w:left w:w="80" w:type="dxa"/>
              <w:bottom w:w="80" w:type="dxa"/>
              <w:right w:w="80" w:type="dxa"/>
            </w:tcMar>
            <w:vAlign w:val="bottom"/>
          </w:tcPr>
          <w:p w14:paraId="5DE24564" w14:textId="77777777" w:rsidR="00EA1CD8" w:rsidRPr="00EA1CD8" w:rsidRDefault="00EA1CD8" w:rsidP="00EA1CD8">
            <w:pPr>
              <w:spacing w:before="40"/>
              <w:jc w:val="left"/>
              <w:rPr>
                <w:sz w:val="4"/>
                <w:lang w:val="ru-RU"/>
              </w:rPr>
            </w:pPr>
            <w:r w:rsidRPr="00EA1CD8">
              <w:rPr>
                <w:noProof/>
                <w:sz w:val="4"/>
                <w:lang w:val="ru-RU" w:eastAsia="ru-RU"/>
              </w:rPr>
              <w:drawing>
                <wp:inline distT="0" distB="0" distL="0" distR="0" wp14:anchorId="379658B7" wp14:editId="1DD64391">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Pr="00EA1CD8">
              <w:rPr>
                <w:sz w:val="4"/>
                <w:lang w:val="ru-RU"/>
              </w:rPr>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4C8CF255" w14:textId="4C491BB9" w:rsidR="00EA1CD8" w:rsidRPr="00EA1CD8" w:rsidRDefault="00EA1CD8" w:rsidP="00EA1CD8">
            <w:pPr>
              <w:tabs>
                <w:tab w:val="left" w:pos="1871"/>
                <w:tab w:val="left" w:pos="2495"/>
                <w:tab w:val="right" w:pos="2920"/>
                <w:tab w:val="left" w:pos="3119"/>
                <w:tab w:val="left" w:pos="3742"/>
                <w:tab w:val="left" w:pos="4366"/>
                <w:tab w:val="left" w:pos="4990"/>
              </w:tabs>
              <w:spacing w:after="120"/>
              <w:ind w:left="2019"/>
              <w:jc w:val="right"/>
              <w:rPr>
                <w:sz w:val="20"/>
                <w:szCs w:val="20"/>
                <w:lang w:val="fr-CA"/>
              </w:rPr>
            </w:pPr>
            <w:r w:rsidRPr="00EA1CD8">
              <w:rPr>
                <w:sz w:val="40"/>
                <w:szCs w:val="40"/>
                <w:lang w:val="ru-RU"/>
              </w:rPr>
              <w:t>CBD</w:t>
            </w:r>
            <w:r w:rsidRPr="00EA1CD8">
              <w:rPr>
                <w:sz w:val="20"/>
                <w:szCs w:val="20"/>
                <w:lang w:val="ru-RU"/>
              </w:rPr>
              <w:t>/SBI/6/CRP.</w:t>
            </w:r>
            <w:r w:rsidR="0002536D">
              <w:rPr>
                <w:sz w:val="20"/>
                <w:szCs w:val="20"/>
                <w:lang w:val="ru-RU"/>
              </w:rPr>
              <w:t>6</w:t>
            </w:r>
          </w:p>
        </w:tc>
      </w:tr>
    </w:tbl>
    <w:p w14:paraId="76316E57" w14:textId="77777777" w:rsidR="00EA1CD8" w:rsidRPr="00EA1CD8" w:rsidRDefault="00EA1CD8" w:rsidP="00EA1CD8">
      <w:pPr>
        <w:tabs>
          <w:tab w:val="clear" w:pos="567"/>
          <w:tab w:val="clear" w:pos="1134"/>
          <w:tab w:val="clear" w:pos="1701"/>
          <w:tab w:val="clear" w:pos="2268"/>
        </w:tabs>
        <w:jc w:val="left"/>
        <w:rPr>
          <w:sz w:val="2"/>
          <w:lang w:val="ru-RU"/>
        </w:rPr>
      </w:pPr>
    </w:p>
    <w:p w14:paraId="616305A7" w14:textId="77777777" w:rsidR="00EA1CD8" w:rsidRPr="00EA1CD8" w:rsidRDefault="00EA1CD8" w:rsidP="00EA1CD8">
      <w:pPr>
        <w:tabs>
          <w:tab w:val="clear" w:pos="567"/>
          <w:tab w:val="clear" w:pos="1134"/>
          <w:tab w:val="clear" w:pos="1701"/>
          <w:tab w:val="clear" w:pos="2268"/>
        </w:tabs>
        <w:jc w:val="left"/>
        <w:rPr>
          <w:sz w:val="2"/>
          <w:lang w:val="ru-RU"/>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EA1CD8" w:rsidRPr="00EA1CD8" w14:paraId="419A026A" w14:textId="77777777" w:rsidTr="00BD51E8">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2EDCAFDC" w14:textId="77777777" w:rsidR="00EA1CD8" w:rsidRPr="00EA1CD8" w:rsidRDefault="00EA1CD8" w:rsidP="00EA1CD8">
            <w:pPr>
              <w:spacing w:before="120"/>
              <w:contextualSpacing/>
              <w:jc w:val="left"/>
              <w:rPr>
                <w:sz w:val="8"/>
                <w:lang w:val="ru-RU"/>
              </w:rPr>
            </w:pPr>
            <w:r w:rsidRPr="00EA1CD8">
              <w:rPr>
                <w:noProof/>
                <w:snapToGrid w:val="0"/>
                <w:kern w:val="22"/>
                <w:sz w:val="8"/>
                <w:lang w:val="ru-RU" w:eastAsia="ru-RU"/>
              </w:rPr>
              <w:drawing>
                <wp:inline distT="0" distB="0" distL="0" distR="0" wp14:anchorId="3FEAD869" wp14:editId="2F7CF99B">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Pr="00EA1CD8">
              <w:rPr>
                <w:sz w:val="8"/>
                <w:lang w:val="ru-RU"/>
              </w:rPr>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63535CBE" w14:textId="77777777" w:rsidR="00EA1CD8" w:rsidRPr="00EA1CD8" w:rsidRDefault="00EA1CD8" w:rsidP="00EA1CD8">
            <w:pPr>
              <w:jc w:val="left"/>
              <w:rPr>
                <w:lang w:val="en-CA"/>
              </w:rPr>
            </w:pPr>
            <w:r w:rsidRPr="00EA1CD8">
              <w:rPr>
                <w:lang w:val="en-CA"/>
              </w:rPr>
              <w:t>Distr.: Limited</w:t>
            </w:r>
          </w:p>
          <w:p w14:paraId="1019CC5A" w14:textId="787C6D7C" w:rsidR="00EA1CD8" w:rsidRPr="00EA1CD8" w:rsidRDefault="00EA1CD8" w:rsidP="00EA1CD8">
            <w:pPr>
              <w:jc w:val="left"/>
              <w:rPr>
                <w:lang w:val="en-CA"/>
              </w:rPr>
            </w:pPr>
            <w:r w:rsidRPr="00EA1CD8">
              <w:rPr>
                <w:lang w:val="en-CA"/>
              </w:rPr>
              <w:t>1</w:t>
            </w:r>
            <w:r w:rsidR="00160AC7">
              <w:rPr>
                <w:lang w:val="en-CA"/>
              </w:rPr>
              <w:t>7</w:t>
            </w:r>
            <w:r w:rsidRPr="00EA1CD8">
              <w:rPr>
                <w:lang w:val="en-CA"/>
              </w:rPr>
              <w:t xml:space="preserve"> February 2026</w:t>
            </w:r>
          </w:p>
          <w:p w14:paraId="48C15EAE" w14:textId="77777777" w:rsidR="00EA1CD8" w:rsidRPr="00EA1CD8" w:rsidRDefault="00EA1CD8" w:rsidP="00EA1CD8">
            <w:pPr>
              <w:tabs>
                <w:tab w:val="clear" w:pos="567"/>
              </w:tabs>
              <w:rPr>
                <w:lang w:val="en-CA"/>
              </w:rPr>
            </w:pPr>
            <w:r w:rsidRPr="00EA1CD8">
              <w:rPr>
                <w:lang w:val="en-CA"/>
              </w:rPr>
              <w:t>Russian</w:t>
            </w:r>
          </w:p>
          <w:p w14:paraId="3D5A05B7" w14:textId="77777777" w:rsidR="00EA1CD8" w:rsidRPr="00EA1CD8" w:rsidRDefault="00EA1CD8" w:rsidP="00EA1CD8">
            <w:pPr>
              <w:jc w:val="left"/>
              <w:rPr>
                <w:lang w:val="en-CA"/>
              </w:rPr>
            </w:pPr>
            <w:r w:rsidRPr="00EA1CD8">
              <w:rPr>
                <w:lang w:val="en-CA"/>
              </w:rPr>
              <w:t xml:space="preserve">Original: English </w:t>
            </w:r>
          </w:p>
        </w:tc>
      </w:tr>
    </w:tbl>
    <w:p w14:paraId="4C5B7A8B" w14:textId="77777777" w:rsidR="00EA1CD8" w:rsidRPr="00EA1CD8" w:rsidRDefault="00EA1CD8" w:rsidP="00EA1CD8">
      <w:pPr>
        <w:widowControl w:val="0"/>
        <w:tabs>
          <w:tab w:val="clear" w:pos="567"/>
          <w:tab w:val="clear" w:pos="1134"/>
          <w:tab w:val="clear" w:pos="1701"/>
          <w:tab w:val="clear" w:pos="2268"/>
        </w:tabs>
        <w:jc w:val="left"/>
        <w:rPr>
          <w:sz w:val="2"/>
          <w:lang w:val="en-CA"/>
        </w:rPr>
      </w:pPr>
    </w:p>
    <w:p w14:paraId="6C78FEC2" w14:textId="77777777" w:rsidR="00EA1CD8" w:rsidRPr="00EA1CD8" w:rsidRDefault="00EA1CD8" w:rsidP="00EA1CD8">
      <w:pPr>
        <w:tabs>
          <w:tab w:val="clear" w:pos="567"/>
          <w:tab w:val="clear" w:pos="1134"/>
          <w:tab w:val="clear" w:pos="1701"/>
          <w:tab w:val="clear" w:pos="2268"/>
        </w:tabs>
        <w:jc w:val="left"/>
        <w:rPr>
          <w:sz w:val="2"/>
          <w:lang w:val="en-CA"/>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EA1CD8" w:rsidRPr="00EA1CD8" w14:paraId="2EB5A95A" w14:textId="77777777" w:rsidTr="00BD51E8">
        <w:trPr>
          <w:trHeight w:val="1731"/>
        </w:trPr>
        <w:tc>
          <w:tcPr>
            <w:tcW w:w="5704" w:type="dxa"/>
            <w:tcBorders>
              <w:top w:val="nil"/>
              <w:left w:val="nil"/>
              <w:bottom w:val="nil"/>
              <w:right w:val="nil"/>
            </w:tcBorders>
          </w:tcPr>
          <w:p w14:paraId="78D257A0" w14:textId="77777777" w:rsidR="00EA1CD8" w:rsidRPr="00EA1CD8" w:rsidRDefault="00EA1CD8" w:rsidP="00EA1CD8">
            <w:pPr>
              <w:jc w:val="left"/>
              <w:rPr>
                <w:b/>
                <w:sz w:val="24"/>
                <w:lang w:val="ru-RU"/>
              </w:rPr>
            </w:pPr>
            <w:r w:rsidRPr="00EA1CD8">
              <w:rPr>
                <w:b/>
                <w:sz w:val="24"/>
                <w:lang w:val="ru-RU"/>
              </w:rPr>
              <w:t>Вспомогательный орган по осуществлению</w:t>
            </w:r>
          </w:p>
          <w:p w14:paraId="38789EC5" w14:textId="77777777" w:rsidR="00EA1CD8" w:rsidRPr="00EA1CD8" w:rsidRDefault="00EA1CD8" w:rsidP="00EA1CD8">
            <w:pPr>
              <w:jc w:val="left"/>
              <w:rPr>
                <w:b/>
                <w:lang w:val="ru-RU"/>
              </w:rPr>
            </w:pPr>
            <w:r w:rsidRPr="00EA1CD8">
              <w:rPr>
                <w:b/>
                <w:lang w:val="ru-RU"/>
              </w:rPr>
              <w:t xml:space="preserve">Шестое совещание </w:t>
            </w:r>
          </w:p>
          <w:p w14:paraId="066FB8F9" w14:textId="77777777" w:rsidR="00EA1CD8" w:rsidRPr="00EA1CD8" w:rsidRDefault="00EA1CD8" w:rsidP="00EA1CD8">
            <w:pPr>
              <w:jc w:val="left"/>
              <w:rPr>
                <w:lang w:val="ru-RU"/>
              </w:rPr>
            </w:pPr>
            <w:r w:rsidRPr="00EA1CD8">
              <w:rPr>
                <w:lang w:val="ru-RU"/>
              </w:rPr>
              <w:t xml:space="preserve">Рим, </w:t>
            </w:r>
            <w:proofErr w:type="gramStart"/>
            <w:r w:rsidRPr="00EA1CD8">
              <w:rPr>
                <w:lang w:val="ru-RU"/>
              </w:rPr>
              <w:t>16-19</w:t>
            </w:r>
            <w:proofErr w:type="gramEnd"/>
            <w:r w:rsidRPr="00EA1CD8">
              <w:rPr>
                <w:lang w:val="ru-RU"/>
              </w:rPr>
              <w:t xml:space="preserve"> февраля 2026 года</w:t>
            </w:r>
          </w:p>
          <w:p w14:paraId="0717CDED" w14:textId="4D3D796D" w:rsidR="00EA1CD8" w:rsidRPr="00EA1CD8" w:rsidRDefault="00EA1CD8" w:rsidP="00EA1CD8">
            <w:pPr>
              <w:jc w:val="left"/>
              <w:rPr>
                <w:lang w:val="ru-RU"/>
              </w:rPr>
            </w:pPr>
            <w:r w:rsidRPr="00EA1CD8">
              <w:rPr>
                <w:lang w:val="ru-RU"/>
              </w:rPr>
              <w:t xml:space="preserve">Пункт </w:t>
            </w:r>
            <w:r w:rsidR="00160AC7">
              <w:rPr>
                <w:lang w:val="fr-FR"/>
              </w:rPr>
              <w:t xml:space="preserve">10 </w:t>
            </w:r>
            <w:r w:rsidRPr="00EA1CD8">
              <w:rPr>
                <w:lang w:val="ru-RU"/>
              </w:rPr>
              <w:t>повестки дня</w:t>
            </w:r>
          </w:p>
          <w:p w14:paraId="6B3623A9" w14:textId="77777777" w:rsidR="006A51AF" w:rsidRPr="006A51AF" w:rsidRDefault="006A51AF" w:rsidP="006A51AF">
            <w:pPr>
              <w:jc w:val="left"/>
              <w:rPr>
                <w:b/>
                <w:lang w:val="ru-RU"/>
              </w:rPr>
            </w:pPr>
            <w:r w:rsidRPr="006A51AF">
              <w:rPr>
                <w:b/>
                <w:lang w:val="ru-RU"/>
              </w:rPr>
              <w:t xml:space="preserve">Административные и бюджетные вопросы: </w:t>
            </w:r>
          </w:p>
          <w:p w14:paraId="3743A9AE" w14:textId="1702FB8A" w:rsidR="00EA1CD8" w:rsidRPr="00EA1CD8" w:rsidRDefault="006A51AF" w:rsidP="006A51AF">
            <w:pPr>
              <w:jc w:val="left"/>
              <w:rPr>
                <w:b/>
                <w:lang w:val="ru-RU"/>
              </w:rPr>
            </w:pPr>
            <w:r w:rsidRPr="006A51AF">
              <w:rPr>
                <w:b/>
                <w:lang w:val="ru-RU"/>
              </w:rPr>
              <w:t>функциональный обзор секретариата</w:t>
            </w:r>
          </w:p>
        </w:tc>
        <w:tc>
          <w:tcPr>
            <w:tcW w:w="4253" w:type="dxa"/>
            <w:tcBorders>
              <w:top w:val="nil"/>
              <w:left w:val="nil"/>
              <w:bottom w:val="nil"/>
              <w:right w:val="nil"/>
            </w:tcBorders>
            <w:tcMar>
              <w:top w:w="0" w:type="dxa"/>
              <w:left w:w="80" w:type="dxa"/>
              <w:bottom w:w="0" w:type="dxa"/>
              <w:right w:w="80" w:type="dxa"/>
            </w:tcMar>
          </w:tcPr>
          <w:p w14:paraId="39D154F9" w14:textId="77777777" w:rsidR="00EA1CD8" w:rsidRPr="00EA1CD8" w:rsidRDefault="00EA1CD8" w:rsidP="00EA1CD8">
            <w:pPr>
              <w:rPr>
                <w:lang w:val="ru-RU"/>
              </w:rPr>
            </w:pPr>
          </w:p>
        </w:tc>
      </w:tr>
    </w:tbl>
    <w:p w14:paraId="0A2EB3D2" w14:textId="77777777" w:rsidR="00EA1CD8" w:rsidRPr="00EA1CD8" w:rsidRDefault="00EA1CD8" w:rsidP="00EA1CD8">
      <w:pPr>
        <w:widowControl w:val="0"/>
        <w:tabs>
          <w:tab w:val="clear" w:pos="567"/>
          <w:tab w:val="clear" w:pos="1134"/>
          <w:tab w:val="clear" w:pos="1701"/>
          <w:tab w:val="clear" w:pos="2268"/>
        </w:tabs>
        <w:jc w:val="left"/>
        <w:rPr>
          <w:sz w:val="2"/>
          <w:lang w:val="ru-RU"/>
        </w:rPr>
      </w:pPr>
    </w:p>
    <w:p w14:paraId="3CB535C3" w14:textId="52F22CB5" w:rsidR="00EA1CD8" w:rsidRPr="00EA1CD8" w:rsidRDefault="006E3599" w:rsidP="00EA1CD8">
      <w:pPr>
        <w:keepNext/>
        <w:keepLines/>
        <w:tabs>
          <w:tab w:val="left" w:pos="2835"/>
          <w:tab w:val="left" w:pos="3402"/>
        </w:tabs>
        <w:spacing w:before="240" w:after="240"/>
        <w:ind w:left="567"/>
        <w:jc w:val="left"/>
        <w:rPr>
          <w:b/>
          <w:sz w:val="28"/>
          <w:lang w:val="ru-RU"/>
        </w:rPr>
      </w:pPr>
      <w:r w:rsidRPr="006E3599">
        <w:rPr>
          <w:b/>
          <w:sz w:val="28"/>
          <w:lang w:val="ru-RU"/>
        </w:rPr>
        <w:t>Функциональный обзор секретариата</w:t>
      </w:r>
    </w:p>
    <w:p w14:paraId="0EDC55B5" w14:textId="77777777" w:rsidR="00EA1CD8" w:rsidRPr="00EA1CD8" w:rsidRDefault="00EA1CD8" w:rsidP="00EA1CD8">
      <w:pPr>
        <w:keepNext/>
        <w:keepLines/>
        <w:tabs>
          <w:tab w:val="left" w:pos="2835"/>
          <w:tab w:val="left" w:pos="3402"/>
        </w:tabs>
        <w:spacing w:before="240" w:after="240"/>
        <w:ind w:left="567"/>
        <w:jc w:val="left"/>
        <w:rPr>
          <w:b/>
          <w:lang w:val="ru-RU"/>
        </w:rPr>
      </w:pPr>
      <w:r w:rsidRPr="00EA1CD8">
        <w:rPr>
          <w:b/>
          <w:lang w:val="ru-RU"/>
        </w:rPr>
        <w:t>Проект рекомендации, представленный Председателем</w:t>
      </w:r>
    </w:p>
    <w:p w14:paraId="35D0A864" w14:textId="721F25C4" w:rsidR="00EA1CD8" w:rsidRPr="00EA1CD8" w:rsidRDefault="00EA1CD8" w:rsidP="00EA1CD8">
      <w:pPr>
        <w:keepNext/>
        <w:pBdr>
          <w:top w:val="nil"/>
          <w:left w:val="nil"/>
          <w:bottom w:val="nil"/>
          <w:right w:val="nil"/>
          <w:between w:val="nil"/>
          <w:bar w:val="nil"/>
        </w:pBdr>
        <w:spacing w:after="120"/>
        <w:ind w:left="567" w:firstLine="567"/>
        <w:rPr>
          <w:rFonts w:eastAsia="Times New Roman"/>
          <w:color w:val="000000"/>
          <w:u w:color="000000"/>
          <w:bdr w:val="nil"/>
          <w:lang w:val="ru-RU" w:eastAsia="zh-CN"/>
          <w14:textOutline w14:w="0" w14:cap="flat" w14:cmpd="sng" w14:algn="ctr">
            <w14:noFill/>
            <w14:prstDash w14:val="solid"/>
            <w14:bevel/>
          </w14:textOutline>
        </w:rPr>
      </w:pPr>
      <w:r w:rsidRPr="00EA1CD8">
        <w:rPr>
          <w:rFonts w:eastAsia="Times New Roman"/>
          <w:i/>
          <w:iCs/>
          <w:color w:val="000000"/>
          <w:u w:color="000000"/>
          <w:bdr w:val="nil"/>
          <w:lang w:val="ru-RU" w:eastAsia="zh-CN"/>
          <w14:textOutline w14:w="0" w14:cap="flat" w14:cmpd="sng" w14:algn="ctr">
            <w14:noFill/>
            <w14:prstDash w14:val="solid"/>
            <w14:bevel/>
          </w14:textOutline>
        </w:rPr>
        <w:t>Вспомогательный орган по осуществлению</w:t>
      </w:r>
    </w:p>
    <w:p w14:paraId="6CD60B82" w14:textId="797473BF" w:rsidR="00AD4778" w:rsidRPr="00AD4778" w:rsidRDefault="00AD4778" w:rsidP="00AD4778">
      <w:pPr>
        <w:tabs>
          <w:tab w:val="clear" w:pos="1134"/>
          <w:tab w:val="left" w:pos="2835"/>
          <w:tab w:val="left" w:pos="3402"/>
        </w:tabs>
        <w:spacing w:after="120"/>
        <w:ind w:left="567" w:firstLine="567"/>
        <w:rPr>
          <w:snapToGrid w:val="0"/>
          <w:lang w:val="ru-RU"/>
        </w:rPr>
      </w:pPr>
      <w:r w:rsidRPr="00AD4778">
        <w:rPr>
          <w:snapToGrid w:val="0"/>
          <w:lang w:val="ru-RU"/>
        </w:rPr>
        <w:t>1.</w:t>
      </w:r>
      <w:r w:rsidRPr="00AD4778">
        <w:rPr>
          <w:snapToGrid w:val="0"/>
          <w:lang w:val="ru-RU"/>
        </w:rPr>
        <w:tab/>
      </w:r>
      <w:r w:rsidRPr="00AD4778">
        <w:rPr>
          <w:i/>
          <w:snapToGrid w:val="0"/>
          <w:lang w:val="ru-RU"/>
        </w:rPr>
        <w:t xml:space="preserve">принимает к сведению </w:t>
      </w:r>
      <w:r w:rsidRPr="00AD4778">
        <w:rPr>
          <w:snapToGrid w:val="0"/>
          <w:lang w:val="ru-RU"/>
        </w:rPr>
        <w:t xml:space="preserve">общее резюме доклада о </w:t>
      </w:r>
      <w:r w:rsidR="00775D13">
        <w:rPr>
          <w:snapToGrid w:val="0"/>
          <w:lang w:val="ru-RU"/>
        </w:rPr>
        <w:t xml:space="preserve">внешнем углубленном </w:t>
      </w:r>
      <w:r w:rsidRPr="00AD4778">
        <w:rPr>
          <w:snapToGrid w:val="0"/>
          <w:lang w:val="ru-RU"/>
        </w:rPr>
        <w:t>функциональном обзоре секретариата</w:t>
      </w:r>
      <w:r w:rsidR="007F4932">
        <w:rPr>
          <w:snapToGrid w:val="0"/>
          <w:lang w:val="ru-RU"/>
        </w:rPr>
        <w:t xml:space="preserve"> Конвенции о биологическом разнообразии</w:t>
      </w:r>
      <w:r w:rsidR="00036ABC" w:rsidRPr="00036ABC">
        <w:rPr>
          <w:snapToGrid w:val="0"/>
          <w:vertAlign w:val="superscript"/>
        </w:rPr>
        <w:footnoteReference w:id="1"/>
      </w:r>
      <w:r w:rsidRPr="00AD4778">
        <w:rPr>
          <w:snapToGrid w:val="0"/>
          <w:lang w:val="ru-RU"/>
        </w:rPr>
        <w:t xml:space="preserve">, подготовленного внешней группой консультантов, которое содержится в приложении I к документу </w:t>
      </w:r>
      <w:hyperlink r:id="rId15" w:history="1">
        <w:r w:rsidRPr="00AD4778">
          <w:rPr>
            <w:color w:val="0000FF" w:themeColor="hyperlink"/>
            <w:u w:val="single"/>
            <w:lang w:val="ru-RU"/>
          </w:rPr>
          <w:t>CBD/SBI/6/10</w:t>
        </w:r>
      </w:hyperlink>
      <w:r w:rsidRPr="00AD4778">
        <w:rPr>
          <w:snapToGrid w:val="0"/>
          <w:lang w:val="ru-RU"/>
        </w:rPr>
        <w:t xml:space="preserve">, включая рекомендации по краткосрочным, среднесрочным и долгосрочным мерам секретариата; </w:t>
      </w:r>
    </w:p>
    <w:p w14:paraId="6A8469A5" w14:textId="0295E0C7" w:rsidR="00AD4778" w:rsidRPr="00AD4778" w:rsidRDefault="00AD4778" w:rsidP="00AD4778">
      <w:pPr>
        <w:tabs>
          <w:tab w:val="clear" w:pos="1134"/>
          <w:tab w:val="left" w:pos="2835"/>
          <w:tab w:val="left" w:pos="3402"/>
        </w:tabs>
        <w:spacing w:after="120"/>
        <w:ind w:left="567" w:firstLine="567"/>
        <w:rPr>
          <w:snapToGrid w:val="0"/>
          <w:lang w:val="ru-RU"/>
        </w:rPr>
      </w:pPr>
      <w:r w:rsidRPr="00AD4778">
        <w:rPr>
          <w:iCs/>
          <w:snapToGrid w:val="0"/>
          <w:lang w:val="ru-RU"/>
        </w:rPr>
        <w:t>2.</w:t>
      </w:r>
      <w:r w:rsidRPr="00AD4778">
        <w:rPr>
          <w:iCs/>
          <w:snapToGrid w:val="0"/>
          <w:lang w:val="ru-RU"/>
        </w:rPr>
        <w:tab/>
      </w:r>
      <w:r w:rsidRPr="00AD4778">
        <w:rPr>
          <w:i/>
          <w:iCs/>
          <w:snapToGrid w:val="0"/>
          <w:lang w:val="ru-RU"/>
        </w:rPr>
        <w:t>отмечает</w:t>
      </w:r>
      <w:r w:rsidRPr="00AD4778">
        <w:rPr>
          <w:snapToGrid w:val="0"/>
          <w:lang w:val="ru-RU"/>
        </w:rPr>
        <w:t xml:space="preserve"> текущие консультации по этим рекомендациям в секретариате</w:t>
      </w:r>
      <w:r w:rsidR="00086C21">
        <w:rPr>
          <w:snapToGrid w:val="0"/>
          <w:lang w:val="ru-RU"/>
        </w:rPr>
        <w:t xml:space="preserve"> и </w:t>
      </w:r>
      <w:r w:rsidR="00A901CF" w:rsidRPr="00A901CF">
        <w:rPr>
          <w:snapToGrid w:val="0"/>
          <w:lang w:val="ru-RU"/>
        </w:rPr>
        <w:t xml:space="preserve">с </w:t>
      </w:r>
      <w:r w:rsidR="00A901CF">
        <w:rPr>
          <w:snapToGrid w:val="0"/>
          <w:lang w:val="ru-RU"/>
        </w:rPr>
        <w:t>б</w:t>
      </w:r>
      <w:r w:rsidR="00A901CF" w:rsidRPr="00A901CF">
        <w:rPr>
          <w:snapToGrid w:val="0"/>
          <w:lang w:val="ru-RU"/>
        </w:rPr>
        <w:t>юро Конференции Сторон</w:t>
      </w:r>
      <w:r w:rsidRPr="00AD4778">
        <w:rPr>
          <w:snapToGrid w:val="0"/>
          <w:lang w:val="ru-RU"/>
        </w:rPr>
        <w:t xml:space="preserve">; </w:t>
      </w:r>
    </w:p>
    <w:p w14:paraId="74D5BCAC" w14:textId="641C3CFF" w:rsidR="00AD4778" w:rsidRPr="00AD4778" w:rsidRDefault="00AD4778" w:rsidP="00AD4778">
      <w:pPr>
        <w:tabs>
          <w:tab w:val="clear" w:pos="1134"/>
          <w:tab w:val="left" w:pos="2835"/>
          <w:tab w:val="left" w:pos="3402"/>
        </w:tabs>
        <w:spacing w:after="120"/>
        <w:ind w:left="567" w:firstLine="567"/>
        <w:rPr>
          <w:snapToGrid w:val="0"/>
          <w:lang w:val="ru-RU"/>
        </w:rPr>
      </w:pPr>
      <w:bookmarkStart w:id="0" w:name="_Hlk216714546"/>
      <w:r w:rsidRPr="00AD4778">
        <w:rPr>
          <w:snapToGrid w:val="0"/>
          <w:lang w:val="ru-RU"/>
        </w:rPr>
        <w:t>3.</w:t>
      </w:r>
      <w:r w:rsidRPr="00AD4778">
        <w:rPr>
          <w:snapToGrid w:val="0"/>
          <w:lang w:val="ru-RU"/>
        </w:rPr>
        <w:tab/>
      </w:r>
      <w:r w:rsidRPr="00AD4778">
        <w:rPr>
          <w:i/>
          <w:iCs/>
          <w:snapToGrid w:val="0"/>
          <w:lang w:val="ru-RU"/>
        </w:rPr>
        <w:t>с удовлетворением отмечает</w:t>
      </w:r>
      <w:r w:rsidRPr="00AD4778">
        <w:rPr>
          <w:snapToGrid w:val="0"/>
          <w:lang w:val="ru-RU"/>
        </w:rPr>
        <w:t xml:space="preserve"> последующие </w:t>
      </w:r>
      <w:r w:rsidR="003859C3" w:rsidRPr="003859C3">
        <w:rPr>
          <w:snapToGrid w:val="0"/>
          <w:lang w:val="ru-RU"/>
        </w:rPr>
        <w:t xml:space="preserve">меры, принятые Исполнительным секретарем в соответствии с основными функциями и стратегическими приоритетами </w:t>
      </w:r>
      <w:r w:rsidR="000B1700">
        <w:rPr>
          <w:snapToGrid w:val="0"/>
          <w:lang w:val="ru-RU"/>
        </w:rPr>
        <w:t>с</w:t>
      </w:r>
      <w:r w:rsidR="003859C3" w:rsidRPr="003859C3">
        <w:rPr>
          <w:snapToGrid w:val="0"/>
          <w:lang w:val="ru-RU"/>
        </w:rPr>
        <w:t>екретариата, определенными Конференцией Сторон, а именно:</w:t>
      </w:r>
      <w:r w:rsidRPr="00AD4778">
        <w:rPr>
          <w:snapToGrid w:val="0"/>
          <w:lang w:val="ru-RU"/>
        </w:rPr>
        <w:t xml:space="preserve"> </w:t>
      </w:r>
    </w:p>
    <w:p w14:paraId="46B41B9A" w14:textId="4286B205" w:rsidR="00AD4778" w:rsidRPr="00AD4778" w:rsidRDefault="00AD4778" w:rsidP="00AD4778">
      <w:pPr>
        <w:tabs>
          <w:tab w:val="clear" w:pos="1134"/>
          <w:tab w:val="left" w:pos="2835"/>
          <w:tab w:val="left" w:pos="3402"/>
        </w:tabs>
        <w:spacing w:after="120"/>
        <w:ind w:left="567" w:firstLine="567"/>
        <w:rPr>
          <w:snapToGrid w:val="0"/>
          <w:lang w:val="ru-RU"/>
        </w:rPr>
      </w:pPr>
      <w:r w:rsidRPr="00AD4778">
        <w:rPr>
          <w:snapToGrid w:val="0"/>
          <w:lang w:val="ru-RU"/>
        </w:rPr>
        <w:t>(a)</w:t>
      </w:r>
      <w:r w:rsidRPr="00AD4778">
        <w:rPr>
          <w:snapToGrid w:val="0"/>
          <w:lang w:val="ru-RU"/>
        </w:rPr>
        <w:tab/>
        <w:t xml:space="preserve">начало осуществления </w:t>
      </w:r>
      <w:r w:rsidR="001544D6">
        <w:rPr>
          <w:snapToGrid w:val="0"/>
          <w:lang w:val="ru-RU"/>
        </w:rPr>
        <w:t xml:space="preserve">не имеющих бюджетных последствий </w:t>
      </w:r>
      <w:r w:rsidR="00077268" w:rsidRPr="00674AD7">
        <w:rPr>
          <w:snapToGrid w:val="0"/>
          <w:lang w:val="ru-RU"/>
        </w:rPr>
        <w:t>мер, направленных на повышение операционной эффективности</w:t>
      </w:r>
      <w:r w:rsidRPr="00AD4778">
        <w:rPr>
          <w:snapToGrid w:val="0"/>
          <w:lang w:val="ru-RU"/>
        </w:rPr>
        <w:t xml:space="preserve">, включая обновленную организационную структуру; </w:t>
      </w:r>
    </w:p>
    <w:p w14:paraId="0693CC60" w14:textId="77777777" w:rsidR="00AD4778" w:rsidRPr="00AD4778" w:rsidRDefault="00AD4778" w:rsidP="00AD4778">
      <w:pPr>
        <w:tabs>
          <w:tab w:val="clear" w:pos="1134"/>
          <w:tab w:val="left" w:pos="2835"/>
          <w:tab w:val="left" w:pos="3402"/>
        </w:tabs>
        <w:spacing w:after="120"/>
        <w:ind w:left="567" w:firstLine="567"/>
        <w:rPr>
          <w:lang w:val="ru-RU"/>
        </w:rPr>
      </w:pPr>
      <w:r w:rsidRPr="00AD4778">
        <w:rPr>
          <w:snapToGrid w:val="0"/>
          <w:lang w:val="ru-RU"/>
        </w:rPr>
        <w:t>(b)</w:t>
      </w:r>
      <w:r w:rsidRPr="00AD4778">
        <w:rPr>
          <w:snapToGrid w:val="0"/>
          <w:lang w:val="ru-RU"/>
        </w:rPr>
        <w:tab/>
        <w:t>обновление или разработка должностных инструкций, включая классификацию, существующих и дополнительных должностей, соответственно, необходимых для осуществления структурного и стратегического согласования с основными функциями и стратегическими приоритетами секретариата</w:t>
      </w:r>
      <w:r w:rsidRPr="00AD4778">
        <w:rPr>
          <w:lang w:val="ru-RU"/>
        </w:rPr>
        <w:t xml:space="preserve">; </w:t>
      </w:r>
    </w:p>
    <w:p w14:paraId="6F1421CA" w14:textId="77777777" w:rsidR="00AD4778" w:rsidRPr="00AD4778" w:rsidRDefault="00AD4778" w:rsidP="00AD4778">
      <w:pPr>
        <w:tabs>
          <w:tab w:val="clear" w:pos="1134"/>
          <w:tab w:val="left" w:pos="2835"/>
          <w:tab w:val="left" w:pos="3402"/>
        </w:tabs>
        <w:spacing w:after="120"/>
        <w:ind w:left="567" w:firstLine="567"/>
        <w:rPr>
          <w:lang w:val="ru-RU"/>
        </w:rPr>
      </w:pPr>
      <w:r w:rsidRPr="00AD4778">
        <w:rPr>
          <w:lang w:val="ru-RU"/>
        </w:rPr>
        <w:t>(c)</w:t>
      </w:r>
      <w:r w:rsidRPr="00AD4778">
        <w:rPr>
          <w:lang w:val="ru-RU"/>
        </w:rPr>
        <w:tab/>
        <w:t xml:space="preserve">проведение на основе обновленных функций и должностных инструкций анализа связанных с этим кадровых и финансовых последствий долгосрочного структурного и стратегического согласования; </w:t>
      </w:r>
    </w:p>
    <w:p w14:paraId="3EFCC39B" w14:textId="77777777" w:rsidR="00F17610" w:rsidRDefault="00AD4778" w:rsidP="00AD4778">
      <w:pPr>
        <w:tabs>
          <w:tab w:val="clear" w:pos="1134"/>
          <w:tab w:val="left" w:pos="2835"/>
          <w:tab w:val="left" w:pos="3402"/>
        </w:tabs>
        <w:spacing w:after="120"/>
        <w:ind w:left="567" w:firstLine="567"/>
        <w:rPr>
          <w:lang w:val="ru-RU"/>
        </w:rPr>
      </w:pPr>
      <w:r w:rsidRPr="00AD4778">
        <w:rPr>
          <w:lang w:val="ru-RU"/>
        </w:rPr>
        <w:t>4.</w:t>
      </w:r>
      <w:r w:rsidRPr="00AD4778">
        <w:rPr>
          <w:lang w:val="ru-RU"/>
        </w:rPr>
        <w:tab/>
      </w:r>
      <w:r w:rsidRPr="00AD4778">
        <w:rPr>
          <w:i/>
          <w:iCs/>
          <w:lang w:val="ru-RU"/>
        </w:rPr>
        <w:t>поручает</w:t>
      </w:r>
      <w:r w:rsidRPr="00AD4778">
        <w:rPr>
          <w:lang w:val="ru-RU"/>
        </w:rPr>
        <w:t xml:space="preserve"> Исполнительному секретарю</w:t>
      </w:r>
      <w:r w:rsidR="008A0D15">
        <w:rPr>
          <w:lang w:val="ru-RU"/>
        </w:rPr>
        <w:t>:</w:t>
      </w:r>
    </w:p>
    <w:p w14:paraId="726134F2" w14:textId="0F152263" w:rsidR="00AD4778" w:rsidRDefault="00F17610" w:rsidP="00AD4778">
      <w:pPr>
        <w:tabs>
          <w:tab w:val="clear" w:pos="1134"/>
          <w:tab w:val="left" w:pos="2835"/>
          <w:tab w:val="left" w:pos="3402"/>
        </w:tabs>
        <w:spacing w:after="120"/>
        <w:ind w:left="567" w:firstLine="567"/>
        <w:rPr>
          <w:lang w:val="ru-RU"/>
        </w:rPr>
      </w:pPr>
      <w:r w:rsidRPr="00AD4778">
        <w:rPr>
          <w:snapToGrid w:val="0"/>
          <w:lang w:val="ru-RU"/>
        </w:rPr>
        <w:t>(a)</w:t>
      </w:r>
      <w:r w:rsidRPr="00AD4778">
        <w:rPr>
          <w:snapToGrid w:val="0"/>
          <w:lang w:val="ru-RU"/>
        </w:rPr>
        <w:tab/>
      </w:r>
      <w:r w:rsidR="00AD4778" w:rsidRPr="00AD4778">
        <w:rPr>
          <w:lang w:val="ru-RU"/>
        </w:rPr>
        <w:t>передать общее резюме доклада о внешнем углубленном функциональном обзоре Конференции Сторон на ее 17-м совещании и представить Конференции Сторон для рассмотрения на ее 17-м совещании доклад о ходе осуществления мероприятий</w:t>
      </w:r>
      <w:r w:rsidR="0030630A">
        <w:rPr>
          <w:lang w:val="ru-RU"/>
        </w:rPr>
        <w:t xml:space="preserve">, </w:t>
      </w:r>
      <w:r w:rsidR="00C011C0" w:rsidRPr="00C011C0">
        <w:t xml:space="preserve"> </w:t>
      </w:r>
      <w:r w:rsidR="00C011C0" w:rsidRPr="00C011C0">
        <w:rPr>
          <w:lang w:val="ru-RU"/>
        </w:rPr>
        <w:lastRenderedPageBreak/>
        <w:t>перечисленных в пункте 3 выше,</w:t>
      </w:r>
      <w:r w:rsidR="00AD4778" w:rsidRPr="00AD4778">
        <w:rPr>
          <w:lang w:val="ru-RU"/>
        </w:rPr>
        <w:t xml:space="preserve"> вместе с предложениями о внесении корректировок в классификацию должностей</w:t>
      </w:r>
      <w:r w:rsidR="005916F6" w:rsidRPr="005916F6">
        <w:rPr>
          <w:lang w:val="ru-RU"/>
        </w:rPr>
        <w:t>, а также изменениями, имеющими бюджетные последствия</w:t>
      </w:r>
      <w:r w:rsidR="00CC540F" w:rsidRPr="005916F6">
        <w:rPr>
          <w:lang w:val="ru-RU"/>
        </w:rPr>
        <w:t>;</w:t>
      </w:r>
    </w:p>
    <w:p w14:paraId="7DD9C9F4" w14:textId="59293E3E" w:rsidR="00CC540F" w:rsidRPr="00AD4778" w:rsidRDefault="003D6F23" w:rsidP="00AD4778">
      <w:pPr>
        <w:tabs>
          <w:tab w:val="clear" w:pos="1134"/>
          <w:tab w:val="left" w:pos="2835"/>
          <w:tab w:val="left" w:pos="3402"/>
        </w:tabs>
        <w:spacing w:after="120"/>
        <w:ind w:left="567" w:firstLine="567"/>
        <w:rPr>
          <w:snapToGrid w:val="0"/>
          <w:lang w:val="ru-RU"/>
        </w:rPr>
      </w:pPr>
      <w:r w:rsidRPr="00AD4778">
        <w:rPr>
          <w:snapToGrid w:val="0"/>
          <w:lang w:val="ru-RU"/>
        </w:rPr>
        <w:t>(b)</w:t>
      </w:r>
      <w:r w:rsidRPr="00AD4778">
        <w:rPr>
          <w:snapToGrid w:val="0"/>
          <w:lang w:val="ru-RU"/>
        </w:rPr>
        <w:tab/>
      </w:r>
      <w:r w:rsidR="003E5D67" w:rsidRPr="003E5D67">
        <w:rPr>
          <w:snapToGrid w:val="0"/>
          <w:lang w:val="ru-RU"/>
        </w:rPr>
        <w:t xml:space="preserve">созвать информационные сессии перед седьмым совещанием Вспомогательного органа по осуществлению и </w:t>
      </w:r>
      <w:r w:rsidR="00834CEC">
        <w:rPr>
          <w:snapToGrid w:val="0"/>
          <w:lang w:val="ru-RU"/>
        </w:rPr>
        <w:t>17-м</w:t>
      </w:r>
      <w:r w:rsidR="003E5D67" w:rsidRPr="003E5D67">
        <w:rPr>
          <w:snapToGrid w:val="0"/>
          <w:lang w:val="ru-RU"/>
        </w:rPr>
        <w:t xml:space="preserve"> совещанием Конференции Сторон с целью информирования Сторон о бюджетных последствиях мер, предл</w:t>
      </w:r>
      <w:r w:rsidR="00834CEC">
        <w:rPr>
          <w:snapToGrid w:val="0"/>
          <w:lang w:val="ru-RU"/>
        </w:rPr>
        <w:t>оженных</w:t>
      </w:r>
      <w:r w:rsidR="003E5D67" w:rsidRPr="003E5D67">
        <w:rPr>
          <w:snapToGrid w:val="0"/>
          <w:lang w:val="ru-RU"/>
        </w:rPr>
        <w:t xml:space="preserve"> </w:t>
      </w:r>
      <w:r w:rsidR="001027AE">
        <w:rPr>
          <w:snapToGrid w:val="0"/>
          <w:lang w:val="ru-RU"/>
        </w:rPr>
        <w:t xml:space="preserve">по итогам </w:t>
      </w:r>
      <w:r w:rsidR="003E5D67" w:rsidRPr="003E5D67">
        <w:rPr>
          <w:snapToGrid w:val="0"/>
          <w:lang w:val="ru-RU"/>
        </w:rPr>
        <w:t>функционально</w:t>
      </w:r>
      <w:r w:rsidR="001027AE">
        <w:rPr>
          <w:snapToGrid w:val="0"/>
          <w:lang w:val="ru-RU"/>
        </w:rPr>
        <w:t>го</w:t>
      </w:r>
      <w:r w:rsidR="003E5D67" w:rsidRPr="003E5D67">
        <w:rPr>
          <w:snapToGrid w:val="0"/>
          <w:lang w:val="ru-RU"/>
        </w:rPr>
        <w:t xml:space="preserve"> обзор</w:t>
      </w:r>
      <w:r w:rsidR="001027AE">
        <w:rPr>
          <w:snapToGrid w:val="0"/>
          <w:lang w:val="ru-RU"/>
        </w:rPr>
        <w:t>а</w:t>
      </w:r>
      <w:r w:rsidR="003E5D67" w:rsidRPr="003E5D67">
        <w:rPr>
          <w:snapToGrid w:val="0"/>
          <w:lang w:val="ru-RU"/>
        </w:rPr>
        <w:t>;</w:t>
      </w:r>
    </w:p>
    <w:bookmarkEnd w:id="0"/>
    <w:p w14:paraId="16391DC7" w14:textId="77777777" w:rsidR="00AD4778" w:rsidRPr="00AD4778" w:rsidRDefault="00AD4778" w:rsidP="00AD4778">
      <w:pPr>
        <w:tabs>
          <w:tab w:val="clear" w:pos="1134"/>
          <w:tab w:val="left" w:pos="2835"/>
          <w:tab w:val="left" w:pos="3402"/>
        </w:tabs>
        <w:spacing w:after="120"/>
        <w:ind w:left="567" w:firstLine="567"/>
        <w:rPr>
          <w:lang w:val="ru-RU"/>
        </w:rPr>
      </w:pPr>
      <w:r w:rsidRPr="00AD4778">
        <w:rPr>
          <w:lang w:val="ru-RU"/>
        </w:rPr>
        <w:t>5.</w:t>
      </w:r>
      <w:r w:rsidRPr="00AD4778">
        <w:rPr>
          <w:i/>
          <w:iCs/>
          <w:lang w:val="ru-RU"/>
        </w:rPr>
        <w:tab/>
        <w:t xml:space="preserve">рекомендует </w:t>
      </w:r>
      <w:r w:rsidRPr="00AD4778">
        <w:rPr>
          <w:lang w:val="ru-RU"/>
        </w:rPr>
        <w:t>Конференции Сторон на ее 17-м совещании принять решение следующего содержания:</w:t>
      </w:r>
    </w:p>
    <w:p w14:paraId="28382A7E" w14:textId="77777777" w:rsidR="00AD4778" w:rsidRPr="00AD4778" w:rsidRDefault="00AD4778" w:rsidP="00AD4778">
      <w:pPr>
        <w:tabs>
          <w:tab w:val="left" w:pos="2835"/>
          <w:tab w:val="left" w:pos="3402"/>
        </w:tabs>
        <w:spacing w:after="120"/>
        <w:ind w:left="1134" w:firstLine="567"/>
        <w:rPr>
          <w:snapToGrid w:val="0"/>
          <w:lang w:val="ru-RU"/>
        </w:rPr>
      </w:pPr>
      <w:r w:rsidRPr="00AD4778">
        <w:rPr>
          <w:i/>
          <w:iCs/>
          <w:lang w:val="ru-RU"/>
        </w:rPr>
        <w:t>Конференция Сторон</w:t>
      </w:r>
    </w:p>
    <w:p w14:paraId="0DC2FD64" w14:textId="27A653B8" w:rsidR="00AD4778" w:rsidRPr="00AD4778" w:rsidRDefault="00AD4778" w:rsidP="00AD4778">
      <w:pPr>
        <w:tabs>
          <w:tab w:val="left" w:pos="2835"/>
          <w:tab w:val="left" w:pos="3402"/>
        </w:tabs>
        <w:spacing w:after="120"/>
        <w:ind w:left="1134" w:firstLine="567"/>
        <w:rPr>
          <w:rFonts w:eastAsia="Malgun Gothic"/>
          <w:iCs/>
          <w:color w:val="000000"/>
          <w:kern w:val="18"/>
          <w:lang w:val="ru-RU"/>
        </w:rPr>
      </w:pPr>
      <w:r w:rsidRPr="00AD4778">
        <w:rPr>
          <w:lang w:val="ru-RU"/>
        </w:rPr>
        <w:t>1.</w:t>
      </w:r>
      <w:r w:rsidRPr="00AD4778">
        <w:rPr>
          <w:lang w:val="ru-RU"/>
        </w:rPr>
        <w:tab/>
      </w:r>
      <w:r w:rsidRPr="00AD4778">
        <w:rPr>
          <w:i/>
          <w:snapToGrid w:val="0"/>
          <w:lang w:val="ru-RU"/>
        </w:rPr>
        <w:t>принимает к сведению</w:t>
      </w:r>
      <w:r w:rsidRPr="00AD4778">
        <w:rPr>
          <w:i/>
          <w:iCs/>
          <w:snapToGrid w:val="0"/>
          <w:lang w:val="ru-RU"/>
        </w:rPr>
        <w:t xml:space="preserve"> </w:t>
      </w:r>
      <w:r w:rsidRPr="00AD4778">
        <w:rPr>
          <w:snapToGrid w:val="0"/>
          <w:lang w:val="ru-RU"/>
        </w:rPr>
        <w:t>общее резюме доклада о внешнем углубленном функциональном обзоре секретариата Конвенции о биологическом разнообразии</w:t>
      </w:r>
      <w:r w:rsidRPr="00AD4778">
        <w:rPr>
          <w:snapToGrid w:val="0"/>
          <w:vertAlign w:val="superscript"/>
          <w:lang w:val="ru-RU"/>
        </w:rPr>
        <w:footnoteReference w:id="2"/>
      </w:r>
      <w:r w:rsidRPr="00AD4778">
        <w:rPr>
          <w:snapToGrid w:val="0"/>
          <w:lang w:val="ru-RU"/>
        </w:rPr>
        <w:t xml:space="preserve">, содержащееся в приложении I к документу </w:t>
      </w:r>
      <w:hyperlink r:id="rId16" w:history="1">
        <w:r w:rsidR="001A16C0" w:rsidRPr="00AD4778">
          <w:rPr>
            <w:color w:val="0000FF" w:themeColor="hyperlink"/>
            <w:u w:val="single"/>
            <w:lang w:val="ru-RU"/>
          </w:rPr>
          <w:t>CBD/SBI/6/10</w:t>
        </w:r>
      </w:hyperlink>
      <w:r w:rsidRPr="00AD4778">
        <w:rPr>
          <w:snapToGrid w:val="0"/>
          <w:lang w:val="ru-RU"/>
        </w:rPr>
        <w:t>;</w:t>
      </w:r>
    </w:p>
    <w:p w14:paraId="0C7FA219" w14:textId="6741B01E" w:rsidR="00AD4778" w:rsidRPr="00AD4778" w:rsidRDefault="00AD4778" w:rsidP="00AD4778">
      <w:pPr>
        <w:tabs>
          <w:tab w:val="left" w:pos="2835"/>
          <w:tab w:val="left" w:pos="3402"/>
        </w:tabs>
        <w:spacing w:after="120"/>
        <w:ind w:left="1134" w:firstLine="567"/>
        <w:rPr>
          <w:snapToGrid w:val="0"/>
          <w:kern w:val="22"/>
          <w:lang w:val="ru-RU"/>
        </w:rPr>
      </w:pPr>
      <w:r w:rsidRPr="00AD4778">
        <w:rPr>
          <w:lang w:val="ru-RU"/>
        </w:rPr>
        <w:t>2.</w:t>
      </w:r>
      <w:r w:rsidRPr="00AD4778">
        <w:rPr>
          <w:lang w:val="ru-RU"/>
        </w:rPr>
        <w:tab/>
      </w:r>
      <w:r w:rsidRPr="00AD4778">
        <w:rPr>
          <w:i/>
          <w:lang w:val="ru-RU"/>
        </w:rPr>
        <w:t>отмечает</w:t>
      </w:r>
      <w:r w:rsidRPr="00AD4778">
        <w:rPr>
          <w:lang w:val="ru-RU"/>
        </w:rPr>
        <w:t xml:space="preserve"> итоги функционального обзора </w:t>
      </w:r>
      <w:r w:rsidR="00813AED">
        <w:t>[</w:t>
      </w:r>
      <w:r w:rsidRPr="00AD4778">
        <w:rPr>
          <w:lang w:val="ru-RU"/>
        </w:rPr>
        <w:t>и приветствует обновленную структуру секретариата</w:t>
      </w:r>
      <w:r w:rsidR="00404E3D">
        <w:t>]</w:t>
      </w:r>
      <w:r w:rsidRPr="00AD4778">
        <w:rPr>
          <w:lang w:val="ru-RU"/>
        </w:rPr>
        <w:t>,</w:t>
      </w:r>
      <w:r w:rsidR="00404E3D" w:rsidRPr="00404E3D">
        <w:t xml:space="preserve"> </w:t>
      </w:r>
      <w:r w:rsidRPr="00AD4778">
        <w:rPr>
          <w:lang w:val="ru-RU"/>
        </w:rPr>
        <w:t>которая должна привести к усилению синергии и повышению эффективности в секретариате;</w:t>
      </w:r>
    </w:p>
    <w:p w14:paraId="177A5879" w14:textId="77777777" w:rsidR="00AD4778" w:rsidRPr="00AD4778" w:rsidRDefault="00AD4778" w:rsidP="00AD4778">
      <w:pPr>
        <w:tabs>
          <w:tab w:val="left" w:pos="2835"/>
          <w:tab w:val="left" w:pos="3402"/>
        </w:tabs>
        <w:spacing w:after="120"/>
        <w:ind w:left="1134" w:firstLine="567"/>
        <w:rPr>
          <w:lang w:val="ru-RU"/>
        </w:rPr>
      </w:pPr>
      <w:r w:rsidRPr="00AD4778">
        <w:rPr>
          <w:snapToGrid w:val="0"/>
          <w:lang w:val="ru-RU"/>
        </w:rPr>
        <w:t>3.</w:t>
      </w:r>
      <w:r w:rsidRPr="00AD4778">
        <w:rPr>
          <w:snapToGrid w:val="0"/>
          <w:lang w:val="ru-RU"/>
        </w:rPr>
        <w:tab/>
      </w:r>
      <w:r w:rsidRPr="00AD4778">
        <w:rPr>
          <w:i/>
          <w:iCs/>
          <w:snapToGrid w:val="0"/>
          <w:lang w:val="ru-RU"/>
        </w:rPr>
        <w:t>с удовлетворением отмечает</w:t>
      </w:r>
      <w:r w:rsidRPr="00AD4778">
        <w:rPr>
          <w:snapToGrid w:val="0"/>
          <w:lang w:val="ru-RU"/>
        </w:rPr>
        <w:t xml:space="preserve"> последующие меры, принятые Исполнительным секретарем</w:t>
      </w:r>
      <w:r w:rsidRPr="00AD4778">
        <w:rPr>
          <w:vertAlign w:val="superscript"/>
          <w:lang w:val="ru-RU"/>
        </w:rPr>
        <w:footnoteReference w:id="3"/>
      </w:r>
      <w:r w:rsidRPr="00AD4778">
        <w:rPr>
          <w:snapToGrid w:val="0"/>
          <w:lang w:val="ru-RU"/>
        </w:rPr>
        <w:t>,</w:t>
      </w:r>
      <w:r w:rsidRPr="00AD4778">
        <w:rPr>
          <w:lang w:val="ru-RU"/>
        </w:rPr>
        <w:t xml:space="preserve"> а именно:</w:t>
      </w:r>
    </w:p>
    <w:p w14:paraId="4BA0E70F" w14:textId="15EF336D" w:rsidR="00AD4778" w:rsidRPr="00AD4778" w:rsidRDefault="00A95FF0" w:rsidP="00AD4778">
      <w:pPr>
        <w:tabs>
          <w:tab w:val="left" w:pos="2835"/>
          <w:tab w:val="left" w:pos="3402"/>
        </w:tabs>
        <w:spacing w:after="120"/>
        <w:ind w:left="1134" w:firstLine="567"/>
        <w:rPr>
          <w:lang w:val="ru-RU"/>
        </w:rPr>
      </w:pPr>
      <w:r>
        <w:t>[</w:t>
      </w:r>
      <w:r w:rsidR="00AD4778" w:rsidRPr="00AD4778">
        <w:rPr>
          <w:snapToGrid w:val="0"/>
          <w:lang w:val="ru-RU"/>
        </w:rPr>
        <w:t>(a)</w:t>
      </w:r>
      <w:r w:rsidR="00AD4778" w:rsidRPr="00AD4778">
        <w:rPr>
          <w:snapToGrid w:val="0"/>
          <w:lang w:val="ru-RU"/>
        </w:rPr>
        <w:tab/>
        <w:t>начало осуществления краткосрочных и среднесрочных мер, предложенных в функционально</w:t>
      </w:r>
      <w:r w:rsidR="00981915">
        <w:rPr>
          <w:snapToGrid w:val="0"/>
          <w:lang w:val="ru-RU"/>
        </w:rPr>
        <w:t>м</w:t>
      </w:r>
      <w:r w:rsidR="00AD4778" w:rsidRPr="00AD4778">
        <w:rPr>
          <w:snapToGrid w:val="0"/>
          <w:lang w:val="ru-RU"/>
        </w:rPr>
        <w:t xml:space="preserve"> обзор</w:t>
      </w:r>
      <w:r w:rsidR="00981915">
        <w:rPr>
          <w:snapToGrid w:val="0"/>
          <w:lang w:val="ru-RU"/>
        </w:rPr>
        <w:t>е</w:t>
      </w:r>
      <w:r w:rsidR="00AD4778" w:rsidRPr="00AD4778">
        <w:rPr>
          <w:snapToGrid w:val="0"/>
          <w:lang w:val="ru-RU"/>
        </w:rPr>
        <w:t>, включая обновленную организационную структуру</w:t>
      </w:r>
      <w:r w:rsidR="00AD4778" w:rsidRPr="00AD4778">
        <w:rPr>
          <w:lang w:val="ru-RU"/>
        </w:rPr>
        <w:t>;</w:t>
      </w:r>
      <w:r w:rsidR="005B7C6F">
        <w:t>]</w:t>
      </w:r>
    </w:p>
    <w:p w14:paraId="76CD00C3" w14:textId="2F253400" w:rsidR="00AD4778" w:rsidRPr="00AD4778" w:rsidRDefault="00A95FF0" w:rsidP="00AD4778">
      <w:pPr>
        <w:tabs>
          <w:tab w:val="left" w:pos="2835"/>
          <w:tab w:val="left" w:pos="3402"/>
        </w:tabs>
        <w:spacing w:after="120"/>
        <w:ind w:left="1134" w:firstLine="567"/>
        <w:rPr>
          <w:snapToGrid w:val="0"/>
          <w:lang w:val="ru-RU"/>
        </w:rPr>
      </w:pPr>
      <w:r>
        <w:t>[</w:t>
      </w:r>
      <w:r w:rsidR="00AD4778" w:rsidRPr="00AD4778">
        <w:rPr>
          <w:lang w:val="ru-RU"/>
        </w:rPr>
        <w:t>(b)</w:t>
      </w:r>
      <w:r w:rsidR="00AD4778" w:rsidRPr="00AD4778">
        <w:rPr>
          <w:snapToGrid w:val="0"/>
          <w:lang w:val="ru-RU"/>
        </w:rPr>
        <w:tab/>
        <w:t>обновление или разработка должностных инструкций, включая классификацию, существующих и дополнительных должностей, соответственно, необходимых для осуществления структурного и стратегического согласования с основными функциями и стратегическими приоритетами секретариата;</w:t>
      </w:r>
      <w:r w:rsidR="0083602B">
        <w:t>]</w:t>
      </w:r>
      <w:r w:rsidR="00AD4778" w:rsidRPr="00AD4778">
        <w:rPr>
          <w:snapToGrid w:val="0"/>
          <w:lang w:val="ru-RU"/>
        </w:rPr>
        <w:t xml:space="preserve"> </w:t>
      </w:r>
    </w:p>
    <w:p w14:paraId="31A342A2" w14:textId="4148B72C" w:rsidR="00AD4778" w:rsidRPr="00AD4778" w:rsidRDefault="00A95FF0" w:rsidP="00AD4778">
      <w:pPr>
        <w:tabs>
          <w:tab w:val="left" w:pos="2835"/>
          <w:tab w:val="left" w:pos="3402"/>
        </w:tabs>
        <w:spacing w:after="120"/>
        <w:ind w:left="1134" w:firstLine="567"/>
        <w:rPr>
          <w:lang w:val="ru-RU"/>
        </w:rPr>
      </w:pPr>
      <w:r>
        <w:t>[</w:t>
      </w:r>
      <w:r w:rsidR="00AD4778" w:rsidRPr="00AD4778">
        <w:rPr>
          <w:snapToGrid w:val="0"/>
          <w:lang w:val="ru-RU"/>
        </w:rPr>
        <w:t>(c)</w:t>
      </w:r>
      <w:r w:rsidR="00AD4778" w:rsidRPr="00AD4778">
        <w:rPr>
          <w:snapToGrid w:val="0"/>
          <w:lang w:val="ru-RU"/>
        </w:rPr>
        <w:tab/>
        <w:t>анализ связанных с этим кадровых и финансовых последствий долгосрочного структурного и стратегического согласования</w:t>
      </w:r>
      <w:r w:rsidR="0083602B">
        <w:rPr>
          <w:lang w:val="ru-RU"/>
        </w:rPr>
        <w:t>.</w:t>
      </w:r>
      <w:r w:rsidR="0083602B">
        <w:t>]</w:t>
      </w:r>
    </w:p>
    <w:p w14:paraId="5F401C30" w14:textId="77777777" w:rsidR="00AD4778" w:rsidRPr="00AD4778" w:rsidRDefault="00AD4778" w:rsidP="00AD4778">
      <w:pPr>
        <w:tabs>
          <w:tab w:val="left" w:pos="2835"/>
          <w:tab w:val="left" w:pos="3402"/>
        </w:tabs>
        <w:spacing w:after="120"/>
        <w:ind w:left="1134" w:firstLine="567"/>
        <w:rPr>
          <w:lang w:val="ru-RU"/>
        </w:rPr>
      </w:pPr>
      <w:r w:rsidRPr="00AD4778">
        <w:rPr>
          <w:lang w:val="ru-RU"/>
        </w:rPr>
        <w:t>4.</w:t>
      </w:r>
      <w:r w:rsidRPr="00AD4778">
        <w:rPr>
          <w:lang w:val="ru-RU"/>
        </w:rPr>
        <w:tab/>
      </w:r>
      <w:r w:rsidRPr="00AD4778">
        <w:rPr>
          <w:i/>
          <w:iCs/>
          <w:lang w:val="ru-RU"/>
        </w:rPr>
        <w:t xml:space="preserve">поручает </w:t>
      </w:r>
      <w:r w:rsidRPr="00AD4778">
        <w:rPr>
          <w:lang w:val="ru-RU"/>
        </w:rPr>
        <w:t>Исполнительному секретарю при условии наличия ресурсов:</w:t>
      </w:r>
    </w:p>
    <w:p w14:paraId="39864763" w14:textId="4FA98E67" w:rsidR="00AD4778" w:rsidRPr="00AD4778" w:rsidRDefault="00AD4778" w:rsidP="00AD4778">
      <w:pPr>
        <w:tabs>
          <w:tab w:val="clear" w:pos="1134"/>
          <w:tab w:val="left" w:pos="2835"/>
          <w:tab w:val="left" w:pos="3402"/>
        </w:tabs>
        <w:spacing w:after="120"/>
        <w:ind w:left="1134" w:firstLine="567"/>
        <w:rPr>
          <w:lang w:val="ru-RU"/>
        </w:rPr>
      </w:pPr>
      <w:r w:rsidRPr="00AD4778">
        <w:rPr>
          <w:lang w:val="ru-RU"/>
        </w:rPr>
        <w:t>(a)</w:t>
      </w:r>
      <w:r w:rsidRPr="00AD4778">
        <w:rPr>
          <w:lang w:val="ru-RU"/>
        </w:rPr>
        <w:tab/>
        <w:t>продолжать осуществление оставшихся мер</w:t>
      </w:r>
      <w:r w:rsidR="007F6EA0">
        <w:rPr>
          <w:lang w:val="ru-RU"/>
        </w:rPr>
        <w:t xml:space="preserve"> </w:t>
      </w:r>
      <w:r w:rsidR="007F6EA0" w:rsidRPr="007F6EA0">
        <w:rPr>
          <w:lang w:val="ru-RU"/>
        </w:rPr>
        <w:t>по повышению оперативной</w:t>
      </w:r>
      <w:r w:rsidR="007F6EA0" w:rsidRPr="007F6EA0">
        <w:t xml:space="preserve"> </w:t>
      </w:r>
      <w:r w:rsidR="007F6EA0" w:rsidRPr="007E2D44">
        <w:rPr>
          <w:lang w:val="ru-RU"/>
        </w:rPr>
        <w:t>эффективности</w:t>
      </w:r>
      <w:r w:rsidRPr="00AD4778">
        <w:rPr>
          <w:lang w:val="ru-RU"/>
        </w:rPr>
        <w:t>, рекомендованных в функциональном обзоре, в соответствии с кадровыми потребностями секретариата</w:t>
      </w:r>
      <w:r w:rsidR="002D0DBA">
        <w:rPr>
          <w:lang w:val="ru-RU"/>
        </w:rPr>
        <w:t xml:space="preserve">, </w:t>
      </w:r>
      <w:r w:rsidR="002D0DBA" w:rsidRPr="002D0DBA">
        <w:rPr>
          <w:lang w:val="ru-RU"/>
        </w:rPr>
        <w:t>утвержденными</w:t>
      </w:r>
      <w:r w:rsidRPr="00AD4778">
        <w:rPr>
          <w:lang w:val="ru-RU"/>
        </w:rPr>
        <w:t xml:space="preserve"> </w:t>
      </w:r>
      <w:r w:rsidR="00921908" w:rsidRPr="00921908">
        <w:rPr>
          <w:lang w:val="ru-RU"/>
        </w:rPr>
        <w:t xml:space="preserve">в основных бюджетах </w:t>
      </w:r>
      <w:r w:rsidRPr="00AD4778">
        <w:rPr>
          <w:lang w:val="ru-RU"/>
        </w:rPr>
        <w:t>Конвенции и протоколов к ней на период 2027–2028 годов;</w:t>
      </w:r>
    </w:p>
    <w:p w14:paraId="6F6D74A8" w14:textId="016F7CFC" w:rsidR="00AD4778" w:rsidRPr="00AD4778" w:rsidRDefault="00AD4778" w:rsidP="00AD4778">
      <w:pPr>
        <w:tabs>
          <w:tab w:val="clear" w:pos="1134"/>
          <w:tab w:val="left" w:pos="2835"/>
          <w:tab w:val="left" w:pos="3402"/>
        </w:tabs>
        <w:spacing w:after="120"/>
        <w:ind w:left="1134" w:firstLine="567"/>
        <w:rPr>
          <w:lang w:val="ru-RU"/>
        </w:rPr>
      </w:pPr>
      <w:r w:rsidRPr="00AD4778">
        <w:rPr>
          <w:lang w:val="ru-RU"/>
        </w:rPr>
        <w:t>(b)</w:t>
      </w:r>
      <w:r w:rsidRPr="00AD4778">
        <w:rPr>
          <w:lang w:val="ru-RU"/>
        </w:rPr>
        <w:tab/>
        <w:t>обеспечить</w:t>
      </w:r>
      <w:r w:rsidR="00CD600D" w:rsidRPr="00CD600D">
        <w:rPr>
          <w:lang w:val="ru-RU"/>
        </w:rPr>
        <w:t xml:space="preserve"> </w:t>
      </w:r>
      <w:r w:rsidR="00CD600D" w:rsidRPr="00AD4778">
        <w:rPr>
          <w:lang w:val="ru-RU"/>
        </w:rPr>
        <w:t>осуществлени</w:t>
      </w:r>
      <w:r w:rsidR="00CD600D">
        <w:rPr>
          <w:lang w:val="ru-RU"/>
        </w:rPr>
        <w:t>е</w:t>
      </w:r>
      <w:r w:rsidR="00CD600D" w:rsidRPr="00AD4778">
        <w:rPr>
          <w:lang w:val="ru-RU"/>
        </w:rPr>
        <w:t xml:space="preserve"> рекомендаций функционального обзора</w:t>
      </w:r>
      <w:r w:rsidRPr="00AD4778">
        <w:rPr>
          <w:lang w:val="ru-RU"/>
        </w:rPr>
        <w:t xml:space="preserve">, </w:t>
      </w:r>
      <w:r w:rsidR="008F2E11" w:rsidRPr="008F2E11">
        <w:rPr>
          <w:lang w:val="ru-RU"/>
        </w:rPr>
        <w:t>которые соответствуют функциям</w:t>
      </w:r>
      <w:r w:rsidR="008F2E11">
        <w:rPr>
          <w:lang w:val="ru-RU"/>
        </w:rPr>
        <w:t xml:space="preserve"> </w:t>
      </w:r>
      <w:r w:rsidRPr="00AD4778">
        <w:rPr>
          <w:lang w:val="ru-RU"/>
        </w:rPr>
        <w:t xml:space="preserve">секретариата, </w:t>
      </w:r>
      <w:r w:rsidR="008F2E11" w:rsidRPr="008F2E11">
        <w:rPr>
          <w:lang w:val="ru-RU"/>
        </w:rPr>
        <w:t xml:space="preserve">установленным </w:t>
      </w:r>
      <w:r w:rsidRPr="00AD4778">
        <w:rPr>
          <w:lang w:val="ru-RU"/>
        </w:rPr>
        <w:t xml:space="preserve">в статье 24 Конвенции, статье 31 </w:t>
      </w:r>
      <w:proofErr w:type="spellStart"/>
      <w:r w:rsidRPr="00AD4778">
        <w:rPr>
          <w:lang w:val="ru-RU"/>
        </w:rPr>
        <w:t>Картахенского</w:t>
      </w:r>
      <w:proofErr w:type="spellEnd"/>
      <w:r w:rsidRPr="00AD4778">
        <w:rPr>
          <w:lang w:val="ru-RU"/>
        </w:rPr>
        <w:t xml:space="preserve"> протокола по биобезопасности</w:t>
      </w:r>
      <w:r w:rsidRPr="00AD4778">
        <w:rPr>
          <w:vertAlign w:val="superscript"/>
          <w:lang w:val="ru-RU"/>
        </w:rPr>
        <w:footnoteReference w:id="4"/>
      </w:r>
      <w:r w:rsidRPr="00AD4778">
        <w:rPr>
          <w:lang w:val="ru-RU"/>
        </w:rPr>
        <w:t xml:space="preserve"> и статье 28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AD4778">
        <w:rPr>
          <w:vertAlign w:val="superscript"/>
          <w:lang w:val="ru-RU"/>
        </w:rPr>
        <w:footnoteReference w:id="5"/>
      </w:r>
      <w:r w:rsidRPr="00AD4778">
        <w:rPr>
          <w:lang w:val="ru-RU"/>
        </w:rPr>
        <w:t>;</w:t>
      </w:r>
    </w:p>
    <w:p w14:paraId="55214D1D" w14:textId="3DA281A7" w:rsidR="00AD4778" w:rsidRPr="00AD4778" w:rsidRDefault="00AD4778" w:rsidP="00AD4778">
      <w:pPr>
        <w:tabs>
          <w:tab w:val="clear" w:pos="1134"/>
          <w:tab w:val="left" w:pos="2835"/>
          <w:tab w:val="left" w:pos="3402"/>
        </w:tabs>
        <w:spacing w:after="120"/>
        <w:ind w:left="1134" w:firstLine="567"/>
        <w:rPr>
          <w:snapToGrid w:val="0"/>
          <w:lang w:val="ru-RU"/>
        </w:rPr>
      </w:pPr>
      <w:r w:rsidRPr="00AD4778">
        <w:rPr>
          <w:lang w:val="ru-RU"/>
        </w:rPr>
        <w:t>(c)</w:t>
      </w:r>
      <w:r w:rsidRPr="00AD4778">
        <w:rPr>
          <w:lang w:val="ru-RU"/>
        </w:rPr>
        <w:tab/>
      </w:r>
      <w:r w:rsidRPr="00AD4778">
        <w:rPr>
          <w:snapToGrid w:val="0"/>
          <w:lang w:val="ru-RU"/>
        </w:rPr>
        <w:t xml:space="preserve">предоставлять бюро Конференции Сторон </w:t>
      </w:r>
      <w:r w:rsidR="00B37361" w:rsidRPr="00B37361">
        <w:rPr>
          <w:snapToGrid w:val="0"/>
          <w:lang w:val="ru-RU"/>
        </w:rPr>
        <w:t>на транспарентной основе</w:t>
      </w:r>
      <w:r w:rsidR="00B37361">
        <w:rPr>
          <w:snapToGrid w:val="0"/>
          <w:lang w:val="ru-RU"/>
        </w:rPr>
        <w:t xml:space="preserve"> </w:t>
      </w:r>
      <w:r w:rsidRPr="00AD4778">
        <w:rPr>
          <w:snapToGrid w:val="0"/>
          <w:lang w:val="ru-RU"/>
        </w:rPr>
        <w:t>информацию о ходе осуществления остальных мер, рекомендованных в функциональном обзоре</w:t>
      </w:r>
      <w:r w:rsidR="00442663">
        <w:rPr>
          <w:snapToGrid w:val="0"/>
          <w:lang w:val="ru-RU"/>
        </w:rPr>
        <w:t>;</w:t>
      </w:r>
      <w:r w:rsidR="00EE5676">
        <w:rPr>
          <w:snapToGrid w:val="0"/>
          <w:lang w:val="ru-RU"/>
        </w:rPr>
        <w:t xml:space="preserve"> </w:t>
      </w:r>
    </w:p>
    <w:p w14:paraId="79982394" w14:textId="132CF3F8" w:rsidR="00AD4778" w:rsidRPr="00AD4778" w:rsidRDefault="00B12F46" w:rsidP="00AD4778">
      <w:pPr>
        <w:tabs>
          <w:tab w:val="left" w:pos="2835"/>
          <w:tab w:val="left" w:pos="3402"/>
          <w:tab w:val="left" w:pos="3969"/>
        </w:tabs>
        <w:spacing w:before="120" w:after="120"/>
        <w:ind w:left="567"/>
        <w:rPr>
          <w:snapToGrid w:val="0"/>
          <w:lang w:val="ru-RU"/>
        </w:rPr>
      </w:pPr>
      <w:r>
        <w:rPr>
          <w:snapToGrid w:val="0"/>
          <w:lang w:val="ru-RU"/>
        </w:rPr>
        <w:tab/>
      </w:r>
      <w:r w:rsidR="00CF1EAB">
        <w:rPr>
          <w:snapToGrid w:val="0"/>
          <w:lang w:val="ru-RU"/>
        </w:rPr>
        <w:t>6.</w:t>
      </w:r>
      <w:r w:rsidR="00CF1EAB">
        <w:rPr>
          <w:snapToGrid w:val="0"/>
          <w:lang w:val="ru-RU"/>
        </w:rPr>
        <w:tab/>
      </w:r>
      <w:r w:rsidR="00CF1EAB" w:rsidRPr="00CF1EAB">
        <w:rPr>
          <w:i/>
          <w:iCs/>
          <w:snapToGrid w:val="0"/>
          <w:lang w:val="ru-RU"/>
        </w:rPr>
        <w:t>также</w:t>
      </w:r>
      <w:r w:rsidR="00AD4778" w:rsidRPr="00AD4778">
        <w:rPr>
          <w:i/>
          <w:iCs/>
          <w:snapToGrid w:val="0"/>
          <w:lang w:val="ru-RU"/>
        </w:rPr>
        <w:t xml:space="preserve"> рекоменд</w:t>
      </w:r>
      <w:r w:rsidR="00CF1EAB" w:rsidRPr="00CF1EAB">
        <w:rPr>
          <w:i/>
          <w:iCs/>
          <w:snapToGrid w:val="0"/>
          <w:lang w:val="ru-RU"/>
        </w:rPr>
        <w:t>ует</w:t>
      </w:r>
      <w:r w:rsidR="00AD4778" w:rsidRPr="00AD4778">
        <w:rPr>
          <w:snapToGrid w:val="0"/>
          <w:lang w:val="ru-RU"/>
        </w:rPr>
        <w:t xml:space="preserve"> Конференции Сторон, выступающей в качестве совещания Сторон </w:t>
      </w:r>
      <w:proofErr w:type="spellStart"/>
      <w:r w:rsidR="00AD4778" w:rsidRPr="00AD4778">
        <w:rPr>
          <w:snapToGrid w:val="0"/>
          <w:lang w:val="ru-RU"/>
        </w:rPr>
        <w:t>Картахенского</w:t>
      </w:r>
      <w:proofErr w:type="spellEnd"/>
      <w:r w:rsidR="00AD4778" w:rsidRPr="00AD4778">
        <w:rPr>
          <w:snapToGrid w:val="0"/>
          <w:lang w:val="ru-RU"/>
        </w:rPr>
        <w:t xml:space="preserve"> протокола, на ее 12-м совещании, и Конференции Сторон, выступающей в качестве совещания Сторон Нагойского протокола, на ее 6-м совещании </w:t>
      </w:r>
      <w:r w:rsidR="00AD4778" w:rsidRPr="00AD4778">
        <w:rPr>
          <w:snapToGrid w:val="0"/>
          <w:lang w:val="ru-RU"/>
        </w:rPr>
        <w:lastRenderedPageBreak/>
        <w:t>принять к сведению решение по данному вопросу, принятое Конференцией Сторон Конвенции.</w:t>
      </w:r>
    </w:p>
    <w:p w14:paraId="38FE3296" w14:textId="7793A8F1" w:rsidR="00E26AC4" w:rsidRPr="00E26AC4" w:rsidRDefault="00F946F9" w:rsidP="00F23ACF">
      <w:pPr>
        <w:pStyle w:val="CBDNormalNumber"/>
        <w:numPr>
          <w:ilvl w:val="0"/>
          <w:numId w:val="0"/>
        </w:numPr>
        <w:tabs>
          <w:tab w:val="clear" w:pos="567"/>
        </w:tabs>
        <w:ind w:left="1134" w:firstLine="567"/>
        <w:jc w:val="center"/>
      </w:pPr>
      <w:r>
        <w:t>__________</w:t>
      </w:r>
    </w:p>
    <w:sectPr w:rsidR="00E26AC4" w:rsidRPr="00E26AC4" w:rsidSect="00C27EB7">
      <w:headerReference w:type="even" r:id="rId17"/>
      <w:headerReference w:type="default" r:id="rId18"/>
      <w:footerReference w:type="even" r:id="rId19"/>
      <w:footerReference w:type="default" r:id="rId20"/>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8D9E5" w14:textId="77777777" w:rsidR="00DC64AB" w:rsidRPr="00866063" w:rsidRDefault="00DC64AB" w:rsidP="00CF1848">
      <w:r w:rsidRPr="00866063">
        <w:separator/>
      </w:r>
    </w:p>
  </w:endnote>
  <w:endnote w:type="continuationSeparator" w:id="0">
    <w:p w14:paraId="60F47499" w14:textId="77777777" w:rsidR="00DC64AB" w:rsidRPr="00866063" w:rsidRDefault="00DC64A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910BD" w14:textId="77777777" w:rsidR="00DC64AB" w:rsidRPr="00866063" w:rsidRDefault="00DC64AB" w:rsidP="00CF1848">
      <w:r w:rsidRPr="00866063">
        <w:separator/>
      </w:r>
    </w:p>
  </w:footnote>
  <w:footnote w:type="continuationSeparator" w:id="0">
    <w:p w14:paraId="09D7AC4E" w14:textId="77777777" w:rsidR="00DC64AB" w:rsidRPr="00866063" w:rsidRDefault="00DC64AB" w:rsidP="00CF1848">
      <w:r w:rsidRPr="00866063">
        <w:continuationSeparator/>
      </w:r>
    </w:p>
  </w:footnote>
  <w:footnote w:id="1">
    <w:p w14:paraId="0389556F" w14:textId="01E5D9F1" w:rsidR="00036ABC" w:rsidRPr="006350C2" w:rsidRDefault="00036ABC" w:rsidP="00036ABC">
      <w:pPr>
        <w:pStyle w:val="Notedebasdepage"/>
        <w:rPr>
          <w:lang w:val="ru-RU"/>
        </w:rPr>
      </w:pPr>
      <w:r w:rsidRPr="006350C2">
        <w:rPr>
          <w:rStyle w:val="Appelnotedebasdep"/>
          <w:lang w:val="ru-RU"/>
        </w:rPr>
        <w:footnoteRef/>
      </w:r>
      <w:r w:rsidRPr="006350C2">
        <w:rPr>
          <w:lang w:val="ru-RU"/>
        </w:rPr>
        <w:t xml:space="preserve"> Сборник договоров Организации Объединенных Наций, том 1760, </w:t>
      </w:r>
      <w:r w:rsidR="0033239C" w:rsidRPr="006350C2">
        <w:rPr>
          <w:lang w:val="ru-RU"/>
        </w:rPr>
        <w:t>№</w:t>
      </w:r>
      <w:r w:rsidRPr="006350C2">
        <w:rPr>
          <w:lang w:val="ru-RU"/>
        </w:rPr>
        <w:t xml:space="preserve"> 30619.</w:t>
      </w:r>
    </w:p>
  </w:footnote>
  <w:footnote w:id="2">
    <w:p w14:paraId="5C99E0FF" w14:textId="77777777" w:rsidR="00AD4778" w:rsidRPr="0065797A" w:rsidRDefault="00AD4778" w:rsidP="00AD4778">
      <w:pPr>
        <w:pStyle w:val="Notedebasdepage"/>
        <w:rPr>
          <w:lang w:val="ru-RU"/>
        </w:rPr>
      </w:pPr>
      <w:r w:rsidRPr="0065797A">
        <w:rPr>
          <w:rStyle w:val="Appelnotedebasdep"/>
          <w:lang w:val="ru-RU"/>
        </w:rPr>
        <w:footnoteRef/>
      </w:r>
      <w:r w:rsidRPr="0065797A">
        <w:rPr>
          <w:lang w:val="ru-RU"/>
        </w:rPr>
        <w:t xml:space="preserve"> Сборник договоров Организации Объединенных Наций, том 1760, № 30619.</w:t>
      </w:r>
    </w:p>
  </w:footnote>
  <w:footnote w:id="3">
    <w:p w14:paraId="165976C6" w14:textId="77777777" w:rsidR="00AD4778" w:rsidRPr="0065797A" w:rsidRDefault="00AD4778" w:rsidP="00AD4778">
      <w:pPr>
        <w:pStyle w:val="Notedebasdepage"/>
        <w:rPr>
          <w:lang w:val="ru-RU"/>
        </w:rPr>
      </w:pPr>
      <w:r w:rsidRPr="0065797A">
        <w:rPr>
          <w:rStyle w:val="Appelnotedebasdep"/>
          <w:lang w:val="ru-RU"/>
        </w:rPr>
        <w:footnoteRef/>
      </w:r>
      <w:r w:rsidRPr="0065797A">
        <w:rPr>
          <w:lang w:val="ru-RU"/>
        </w:rPr>
        <w:t xml:space="preserve"> См. CBD/COP/17/</w:t>
      </w:r>
      <w:proofErr w:type="spellStart"/>
      <w:r w:rsidRPr="0065797A">
        <w:rPr>
          <w:lang w:val="ru-RU"/>
        </w:rPr>
        <w:t>xx</w:t>
      </w:r>
      <w:proofErr w:type="spellEnd"/>
      <w:r w:rsidRPr="0065797A">
        <w:rPr>
          <w:lang w:val="ru-RU"/>
        </w:rPr>
        <w:t>.</w:t>
      </w:r>
    </w:p>
  </w:footnote>
  <w:footnote w:id="4">
    <w:p w14:paraId="012E3F22" w14:textId="77777777" w:rsidR="00AD4778" w:rsidRPr="0065797A" w:rsidRDefault="00AD4778" w:rsidP="00AD4778">
      <w:pPr>
        <w:pStyle w:val="Notedebasdepage"/>
        <w:rPr>
          <w:lang w:val="ru-RU"/>
        </w:rPr>
      </w:pPr>
      <w:r w:rsidRPr="0065797A">
        <w:rPr>
          <w:rStyle w:val="Appelnotedebasdep"/>
          <w:lang w:val="ru-RU"/>
        </w:rPr>
        <w:footnoteRef/>
      </w:r>
      <w:r w:rsidRPr="0065797A">
        <w:rPr>
          <w:lang w:val="ru-RU"/>
        </w:rPr>
        <w:t xml:space="preserve"> Сборник договоров Организации Объединенных Наций, том 2226, № 30619.</w:t>
      </w:r>
    </w:p>
  </w:footnote>
  <w:footnote w:id="5">
    <w:p w14:paraId="6638AD7A" w14:textId="77777777" w:rsidR="00AD4778" w:rsidRPr="00DA0C94" w:rsidRDefault="00AD4778" w:rsidP="00AD4778">
      <w:pPr>
        <w:pStyle w:val="Notedebasdepage"/>
      </w:pPr>
      <w:r w:rsidRPr="0065797A">
        <w:rPr>
          <w:rStyle w:val="Appelnotedebasdep"/>
          <w:lang w:val="ru-RU"/>
        </w:rPr>
        <w:footnoteRef/>
      </w:r>
      <w:r w:rsidRPr="0065797A">
        <w:rPr>
          <w:lang w:val="ru-RU"/>
        </w:rPr>
        <w:t xml:space="preserve"> Там же, том 3008,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1045A835" w:rsidR="00534681" w:rsidRPr="00866063" w:rsidRDefault="00C60B91" w:rsidP="007C4951">
        <w:pPr>
          <w:pStyle w:val="En-tte"/>
          <w:spacing w:after="240"/>
          <w:rPr>
            <w:szCs w:val="20"/>
          </w:rPr>
        </w:pPr>
        <w:r>
          <w:rPr>
            <w:szCs w:val="20"/>
          </w:rPr>
          <w:t>CBD/SBI/6/CRP.6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20FCF8AE" w:rsidR="009505C9" w:rsidRPr="00866063" w:rsidRDefault="00B55268" w:rsidP="007C4951">
        <w:pPr>
          <w:pStyle w:val="En-tte"/>
          <w:spacing w:after="240"/>
          <w:jc w:val="right"/>
        </w:pPr>
        <w:r>
          <w:t>CBD/SBI/6/CRP.</w:t>
        </w:r>
        <w:r w:rsidR="00C60B91">
          <w:rPr>
            <w:lang w:val="ru-RU"/>
          </w:rPr>
          <w:t>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D23AA5"/>
    <w:multiLevelType w:val="hybridMultilevel"/>
    <w:tmpl w:val="05168FEA"/>
    <w:lvl w:ilvl="0" w:tplc="BFBE8BCC">
      <w:start w:val="1"/>
      <w:numFmt w:val="decimal"/>
      <w:lvlText w:val="%1."/>
      <w:lvlJc w:val="left"/>
      <w:pPr>
        <w:ind w:left="1494" w:hanging="360"/>
      </w:pPr>
      <w:rPr>
        <w:rFonts w:hint="default"/>
        <w:i w:val="0"/>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F34880"/>
    <w:multiLevelType w:val="hybridMultilevel"/>
    <w:tmpl w:val="1E9EE8BC"/>
    <w:lvl w:ilvl="0" w:tplc="F93E76E0">
      <w:start w:val="1"/>
      <w:numFmt w:val="decimal"/>
      <w:lvlText w:val="%1)"/>
      <w:lvlJc w:val="left"/>
      <w:pPr>
        <w:ind w:left="1020" w:hanging="360"/>
      </w:pPr>
    </w:lvl>
    <w:lvl w:ilvl="1" w:tplc="158CE342">
      <w:start w:val="1"/>
      <w:numFmt w:val="decimal"/>
      <w:lvlText w:val="%2)"/>
      <w:lvlJc w:val="left"/>
      <w:pPr>
        <w:ind w:left="1020" w:hanging="360"/>
      </w:pPr>
    </w:lvl>
    <w:lvl w:ilvl="2" w:tplc="F6687EA2">
      <w:start w:val="1"/>
      <w:numFmt w:val="decimal"/>
      <w:lvlText w:val="%3)"/>
      <w:lvlJc w:val="left"/>
      <w:pPr>
        <w:ind w:left="1020" w:hanging="360"/>
      </w:pPr>
    </w:lvl>
    <w:lvl w:ilvl="3" w:tplc="801E9FA2">
      <w:start w:val="1"/>
      <w:numFmt w:val="decimal"/>
      <w:lvlText w:val="%4)"/>
      <w:lvlJc w:val="left"/>
      <w:pPr>
        <w:ind w:left="1020" w:hanging="360"/>
      </w:pPr>
    </w:lvl>
    <w:lvl w:ilvl="4" w:tplc="71903836">
      <w:start w:val="1"/>
      <w:numFmt w:val="decimal"/>
      <w:lvlText w:val="%5)"/>
      <w:lvlJc w:val="left"/>
      <w:pPr>
        <w:ind w:left="1020" w:hanging="360"/>
      </w:pPr>
    </w:lvl>
    <w:lvl w:ilvl="5" w:tplc="C1B85B02">
      <w:start w:val="1"/>
      <w:numFmt w:val="decimal"/>
      <w:lvlText w:val="%6)"/>
      <w:lvlJc w:val="left"/>
      <w:pPr>
        <w:ind w:left="1020" w:hanging="360"/>
      </w:pPr>
    </w:lvl>
    <w:lvl w:ilvl="6" w:tplc="CC4C1DF2">
      <w:start w:val="1"/>
      <w:numFmt w:val="decimal"/>
      <w:lvlText w:val="%7)"/>
      <w:lvlJc w:val="left"/>
      <w:pPr>
        <w:ind w:left="1020" w:hanging="360"/>
      </w:pPr>
    </w:lvl>
    <w:lvl w:ilvl="7" w:tplc="232A7496">
      <w:start w:val="1"/>
      <w:numFmt w:val="decimal"/>
      <w:lvlText w:val="%8)"/>
      <w:lvlJc w:val="left"/>
      <w:pPr>
        <w:ind w:left="1020" w:hanging="360"/>
      </w:pPr>
    </w:lvl>
    <w:lvl w:ilvl="8" w:tplc="242AE210">
      <w:start w:val="1"/>
      <w:numFmt w:val="decimal"/>
      <w:lvlText w:val="%9)"/>
      <w:lvlJc w:val="left"/>
      <w:pPr>
        <w:ind w:left="1020" w:hanging="360"/>
      </w:pPr>
    </w:lvl>
  </w:abstractNum>
  <w:abstractNum w:abstractNumId="4"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652915"/>
    <w:multiLevelType w:val="hybridMultilevel"/>
    <w:tmpl w:val="AE6016AC"/>
    <w:lvl w:ilvl="0" w:tplc="6ED4413C">
      <w:start w:val="1"/>
      <w:numFmt w:val="decimal"/>
      <w:lvlText w:val="%1."/>
      <w:lvlJc w:val="left"/>
      <w:pPr>
        <w:ind w:left="2838" w:hanging="570"/>
      </w:pPr>
      <w:rPr>
        <w:rFonts w:hint="default"/>
      </w:rPr>
    </w:lvl>
    <w:lvl w:ilvl="1" w:tplc="10090019">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2BF22F30"/>
    <w:multiLevelType w:val="hybridMultilevel"/>
    <w:tmpl w:val="193207E4"/>
    <w:lvl w:ilvl="0" w:tplc="14FC5954">
      <w:start w:val="1"/>
      <w:numFmt w:val="decimal"/>
      <w:lvlText w:val="%1)"/>
      <w:lvlJc w:val="left"/>
      <w:pPr>
        <w:ind w:left="1020" w:hanging="360"/>
      </w:pPr>
    </w:lvl>
    <w:lvl w:ilvl="1" w:tplc="5BE61112">
      <w:start w:val="1"/>
      <w:numFmt w:val="decimal"/>
      <w:lvlText w:val="%2)"/>
      <w:lvlJc w:val="left"/>
      <w:pPr>
        <w:ind w:left="1020" w:hanging="360"/>
      </w:pPr>
    </w:lvl>
    <w:lvl w:ilvl="2" w:tplc="35648814">
      <w:start w:val="1"/>
      <w:numFmt w:val="decimal"/>
      <w:lvlText w:val="%3)"/>
      <w:lvlJc w:val="left"/>
      <w:pPr>
        <w:ind w:left="1020" w:hanging="360"/>
      </w:pPr>
    </w:lvl>
    <w:lvl w:ilvl="3" w:tplc="F016210E">
      <w:start w:val="1"/>
      <w:numFmt w:val="decimal"/>
      <w:lvlText w:val="%4)"/>
      <w:lvlJc w:val="left"/>
      <w:pPr>
        <w:ind w:left="1020" w:hanging="360"/>
      </w:pPr>
    </w:lvl>
    <w:lvl w:ilvl="4" w:tplc="6B20225E">
      <w:start w:val="1"/>
      <w:numFmt w:val="decimal"/>
      <w:lvlText w:val="%5)"/>
      <w:lvlJc w:val="left"/>
      <w:pPr>
        <w:ind w:left="1020" w:hanging="360"/>
      </w:pPr>
    </w:lvl>
    <w:lvl w:ilvl="5" w:tplc="EEB8B576">
      <w:start w:val="1"/>
      <w:numFmt w:val="decimal"/>
      <w:lvlText w:val="%6)"/>
      <w:lvlJc w:val="left"/>
      <w:pPr>
        <w:ind w:left="1020" w:hanging="360"/>
      </w:pPr>
    </w:lvl>
    <w:lvl w:ilvl="6" w:tplc="FB709E50">
      <w:start w:val="1"/>
      <w:numFmt w:val="decimal"/>
      <w:lvlText w:val="%7)"/>
      <w:lvlJc w:val="left"/>
      <w:pPr>
        <w:ind w:left="1020" w:hanging="360"/>
      </w:pPr>
    </w:lvl>
    <w:lvl w:ilvl="7" w:tplc="CE4E3200">
      <w:start w:val="1"/>
      <w:numFmt w:val="decimal"/>
      <w:lvlText w:val="%8)"/>
      <w:lvlJc w:val="left"/>
      <w:pPr>
        <w:ind w:left="1020" w:hanging="360"/>
      </w:pPr>
    </w:lvl>
    <w:lvl w:ilvl="8" w:tplc="73223E48">
      <w:start w:val="1"/>
      <w:numFmt w:val="decimal"/>
      <w:lvlText w:val="%9)"/>
      <w:lvlJc w:val="left"/>
      <w:pPr>
        <w:ind w:left="1020" w:hanging="360"/>
      </w:pPr>
    </w:lvl>
  </w:abstractNum>
  <w:abstractNum w:abstractNumId="9" w15:restartNumberingAfterBreak="0">
    <w:nsid w:val="392F7A8F"/>
    <w:multiLevelType w:val="hybridMultilevel"/>
    <w:tmpl w:val="40C064AE"/>
    <w:lvl w:ilvl="0" w:tplc="FE92B352">
      <w:start w:val="1"/>
      <w:numFmt w:val="decimal"/>
      <w:lvlText w:val="%1)"/>
      <w:lvlJc w:val="left"/>
      <w:pPr>
        <w:ind w:left="1020" w:hanging="360"/>
      </w:pPr>
    </w:lvl>
    <w:lvl w:ilvl="1" w:tplc="DDD6137A">
      <w:start w:val="1"/>
      <w:numFmt w:val="decimal"/>
      <w:lvlText w:val="%2)"/>
      <w:lvlJc w:val="left"/>
      <w:pPr>
        <w:ind w:left="1020" w:hanging="360"/>
      </w:pPr>
    </w:lvl>
    <w:lvl w:ilvl="2" w:tplc="B7AE1296">
      <w:start w:val="1"/>
      <w:numFmt w:val="decimal"/>
      <w:lvlText w:val="%3)"/>
      <w:lvlJc w:val="left"/>
      <w:pPr>
        <w:ind w:left="1020" w:hanging="360"/>
      </w:pPr>
    </w:lvl>
    <w:lvl w:ilvl="3" w:tplc="553E7FA4">
      <w:start w:val="1"/>
      <w:numFmt w:val="decimal"/>
      <w:lvlText w:val="%4)"/>
      <w:lvlJc w:val="left"/>
      <w:pPr>
        <w:ind w:left="1020" w:hanging="360"/>
      </w:pPr>
    </w:lvl>
    <w:lvl w:ilvl="4" w:tplc="2B665BC0">
      <w:start w:val="1"/>
      <w:numFmt w:val="decimal"/>
      <w:lvlText w:val="%5)"/>
      <w:lvlJc w:val="left"/>
      <w:pPr>
        <w:ind w:left="1020" w:hanging="360"/>
      </w:pPr>
    </w:lvl>
    <w:lvl w:ilvl="5" w:tplc="52B8D5FE">
      <w:start w:val="1"/>
      <w:numFmt w:val="decimal"/>
      <w:lvlText w:val="%6)"/>
      <w:lvlJc w:val="left"/>
      <w:pPr>
        <w:ind w:left="1020" w:hanging="360"/>
      </w:pPr>
    </w:lvl>
    <w:lvl w:ilvl="6" w:tplc="14964452">
      <w:start w:val="1"/>
      <w:numFmt w:val="decimal"/>
      <w:lvlText w:val="%7)"/>
      <w:lvlJc w:val="left"/>
      <w:pPr>
        <w:ind w:left="1020" w:hanging="360"/>
      </w:pPr>
    </w:lvl>
    <w:lvl w:ilvl="7" w:tplc="644E7352">
      <w:start w:val="1"/>
      <w:numFmt w:val="decimal"/>
      <w:lvlText w:val="%8)"/>
      <w:lvlJc w:val="left"/>
      <w:pPr>
        <w:ind w:left="1020" w:hanging="360"/>
      </w:pPr>
    </w:lvl>
    <w:lvl w:ilvl="8" w:tplc="90F0B4EC">
      <w:start w:val="1"/>
      <w:numFmt w:val="decimal"/>
      <w:lvlText w:val="%9)"/>
      <w:lvlJc w:val="left"/>
      <w:pPr>
        <w:ind w:left="1020" w:hanging="360"/>
      </w:pPr>
    </w:lvl>
  </w:abstractNum>
  <w:abstractNum w:abstractNumId="10" w15:restartNumberingAfterBreak="0">
    <w:nsid w:val="44861622"/>
    <w:multiLevelType w:val="hybridMultilevel"/>
    <w:tmpl w:val="B76C3BC2"/>
    <w:lvl w:ilvl="0" w:tplc="FE9C365C">
      <w:start w:val="1"/>
      <w:numFmt w:val="decimal"/>
      <w:lvlText w:val="%1)"/>
      <w:lvlJc w:val="left"/>
      <w:pPr>
        <w:ind w:left="1020" w:hanging="360"/>
      </w:pPr>
    </w:lvl>
    <w:lvl w:ilvl="1" w:tplc="AEA4386E">
      <w:start w:val="1"/>
      <w:numFmt w:val="decimal"/>
      <w:lvlText w:val="%2)"/>
      <w:lvlJc w:val="left"/>
      <w:pPr>
        <w:ind w:left="1020" w:hanging="360"/>
      </w:pPr>
    </w:lvl>
    <w:lvl w:ilvl="2" w:tplc="3E440E10">
      <w:start w:val="1"/>
      <w:numFmt w:val="decimal"/>
      <w:lvlText w:val="%3)"/>
      <w:lvlJc w:val="left"/>
      <w:pPr>
        <w:ind w:left="1020" w:hanging="360"/>
      </w:pPr>
    </w:lvl>
    <w:lvl w:ilvl="3" w:tplc="D9566466">
      <w:start w:val="1"/>
      <w:numFmt w:val="decimal"/>
      <w:lvlText w:val="%4)"/>
      <w:lvlJc w:val="left"/>
      <w:pPr>
        <w:ind w:left="1020" w:hanging="360"/>
      </w:pPr>
    </w:lvl>
    <w:lvl w:ilvl="4" w:tplc="266081EA">
      <w:start w:val="1"/>
      <w:numFmt w:val="decimal"/>
      <w:lvlText w:val="%5)"/>
      <w:lvlJc w:val="left"/>
      <w:pPr>
        <w:ind w:left="1020" w:hanging="360"/>
      </w:pPr>
    </w:lvl>
    <w:lvl w:ilvl="5" w:tplc="5A2CBCAC">
      <w:start w:val="1"/>
      <w:numFmt w:val="decimal"/>
      <w:lvlText w:val="%6)"/>
      <w:lvlJc w:val="left"/>
      <w:pPr>
        <w:ind w:left="1020" w:hanging="360"/>
      </w:pPr>
    </w:lvl>
    <w:lvl w:ilvl="6" w:tplc="9DEA9AE0">
      <w:start w:val="1"/>
      <w:numFmt w:val="decimal"/>
      <w:lvlText w:val="%7)"/>
      <w:lvlJc w:val="left"/>
      <w:pPr>
        <w:ind w:left="1020" w:hanging="360"/>
      </w:pPr>
    </w:lvl>
    <w:lvl w:ilvl="7" w:tplc="0EA2E344">
      <w:start w:val="1"/>
      <w:numFmt w:val="decimal"/>
      <w:lvlText w:val="%8)"/>
      <w:lvlJc w:val="left"/>
      <w:pPr>
        <w:ind w:left="1020" w:hanging="360"/>
      </w:pPr>
    </w:lvl>
    <w:lvl w:ilvl="8" w:tplc="60C4D9CA">
      <w:start w:val="1"/>
      <w:numFmt w:val="decimal"/>
      <w:lvlText w:val="%9)"/>
      <w:lvlJc w:val="left"/>
      <w:pPr>
        <w:ind w:left="102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4" w15:restartNumberingAfterBreak="0">
    <w:nsid w:val="70006CFF"/>
    <w:multiLevelType w:val="hybridMultilevel"/>
    <w:tmpl w:val="7CC28652"/>
    <w:lvl w:ilvl="0" w:tplc="77BAA06C">
      <w:start w:val="1"/>
      <w:numFmt w:val="decimal"/>
      <w:lvlText w:val="%1)"/>
      <w:lvlJc w:val="left"/>
      <w:pPr>
        <w:ind w:left="1020" w:hanging="360"/>
      </w:pPr>
    </w:lvl>
    <w:lvl w:ilvl="1" w:tplc="FD2AC6F4">
      <w:start w:val="1"/>
      <w:numFmt w:val="decimal"/>
      <w:lvlText w:val="%2)"/>
      <w:lvlJc w:val="left"/>
      <w:pPr>
        <w:ind w:left="1020" w:hanging="360"/>
      </w:pPr>
    </w:lvl>
    <w:lvl w:ilvl="2" w:tplc="0844610A">
      <w:start w:val="1"/>
      <w:numFmt w:val="decimal"/>
      <w:lvlText w:val="%3)"/>
      <w:lvlJc w:val="left"/>
      <w:pPr>
        <w:ind w:left="1020" w:hanging="360"/>
      </w:pPr>
    </w:lvl>
    <w:lvl w:ilvl="3" w:tplc="461AA76A">
      <w:start w:val="1"/>
      <w:numFmt w:val="decimal"/>
      <w:lvlText w:val="%4)"/>
      <w:lvlJc w:val="left"/>
      <w:pPr>
        <w:ind w:left="1020" w:hanging="360"/>
      </w:pPr>
    </w:lvl>
    <w:lvl w:ilvl="4" w:tplc="179CFAD4">
      <w:start w:val="1"/>
      <w:numFmt w:val="decimal"/>
      <w:lvlText w:val="%5)"/>
      <w:lvlJc w:val="left"/>
      <w:pPr>
        <w:ind w:left="1020" w:hanging="360"/>
      </w:pPr>
    </w:lvl>
    <w:lvl w:ilvl="5" w:tplc="40C2E53C">
      <w:start w:val="1"/>
      <w:numFmt w:val="decimal"/>
      <w:lvlText w:val="%6)"/>
      <w:lvlJc w:val="left"/>
      <w:pPr>
        <w:ind w:left="1020" w:hanging="360"/>
      </w:pPr>
    </w:lvl>
    <w:lvl w:ilvl="6" w:tplc="B8FA04CE">
      <w:start w:val="1"/>
      <w:numFmt w:val="decimal"/>
      <w:lvlText w:val="%7)"/>
      <w:lvlJc w:val="left"/>
      <w:pPr>
        <w:ind w:left="1020" w:hanging="360"/>
      </w:pPr>
    </w:lvl>
    <w:lvl w:ilvl="7" w:tplc="AB6A85DA">
      <w:start w:val="1"/>
      <w:numFmt w:val="decimal"/>
      <w:lvlText w:val="%8)"/>
      <w:lvlJc w:val="left"/>
      <w:pPr>
        <w:ind w:left="1020" w:hanging="360"/>
      </w:pPr>
    </w:lvl>
    <w:lvl w:ilvl="8" w:tplc="64F68B84">
      <w:start w:val="1"/>
      <w:numFmt w:val="decimal"/>
      <w:lvlText w:val="%9)"/>
      <w:lvlJc w:val="left"/>
      <w:pPr>
        <w:ind w:left="1020" w:hanging="360"/>
      </w:pPr>
    </w:lvl>
  </w:abstractNum>
  <w:abstractNum w:abstractNumId="25"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BCBE74"/>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7"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C1C014C"/>
    <w:multiLevelType w:val="hybridMultilevel"/>
    <w:tmpl w:val="45DED42E"/>
    <w:lvl w:ilvl="0" w:tplc="6ED4413C">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num w:numId="1" w16cid:durableId="830828777">
    <w:abstractNumId w:val="14"/>
  </w:num>
  <w:num w:numId="2" w16cid:durableId="1858829">
    <w:abstractNumId w:val="11"/>
  </w:num>
  <w:num w:numId="3" w16cid:durableId="1333221471">
    <w:abstractNumId w:val="22"/>
  </w:num>
  <w:num w:numId="4" w16cid:durableId="1072390599">
    <w:abstractNumId w:val="23"/>
  </w:num>
  <w:num w:numId="5" w16cid:durableId="960385107">
    <w:abstractNumId w:val="13"/>
  </w:num>
  <w:num w:numId="6" w16cid:durableId="893932166">
    <w:abstractNumId w:val="20"/>
  </w:num>
  <w:num w:numId="7" w16cid:durableId="323945383">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6"/>
  </w:num>
  <w:num w:numId="9" w16cid:durableId="247616486">
    <w:abstractNumId w:val="2"/>
  </w:num>
  <w:num w:numId="10" w16cid:durableId="413093801">
    <w:abstractNumId w:val="21"/>
  </w:num>
  <w:num w:numId="11" w16cid:durableId="550961890">
    <w:abstractNumId w:val="17"/>
  </w:num>
  <w:num w:numId="12" w16cid:durableId="2117409080">
    <w:abstractNumId w:val="5"/>
  </w:num>
  <w:num w:numId="13" w16cid:durableId="154956310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6"/>
  </w:num>
  <w:num w:numId="15" w16cid:durableId="1721510984">
    <w:abstractNumId w:val="25"/>
  </w:num>
  <w:num w:numId="16" w16cid:durableId="17535073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392507803">
    <w:abstractNumId w:val="15"/>
  </w:num>
  <w:num w:numId="18" w16cid:durableId="1142115984">
    <w:abstractNumId w:val="12"/>
  </w:num>
  <w:num w:numId="19" w16cid:durableId="1671909441">
    <w:abstractNumId w:val="13"/>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89074238">
    <w:abstractNumId w:val="27"/>
  </w:num>
  <w:num w:numId="21" w16cid:durableId="1626231719">
    <w:abstractNumId w:val="0"/>
  </w:num>
  <w:num w:numId="22" w16cid:durableId="711423065">
    <w:abstractNumId w:val="19"/>
  </w:num>
  <w:num w:numId="23" w16cid:durableId="1777553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291105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26264791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67622874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94213232">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42068025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15003846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40850280">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635669920">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51762241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48893752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7611636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81333206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139095608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5337793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70348017">
    <w:abstractNumId w:val="18"/>
  </w:num>
  <w:num w:numId="39" w16cid:durableId="326250649">
    <w:abstractNumId w:val="26"/>
  </w:num>
  <w:num w:numId="40" w16cid:durableId="287441120">
    <w:abstractNumId w:val="28"/>
  </w:num>
  <w:num w:numId="41" w16cid:durableId="1982154093">
    <w:abstractNumId w:val="4"/>
  </w:num>
  <w:num w:numId="42" w16cid:durableId="510293791">
    <w:abstractNumId w:val="7"/>
  </w:num>
  <w:num w:numId="43" w16cid:durableId="336885132">
    <w:abstractNumId w:val="1"/>
  </w:num>
  <w:num w:numId="44" w16cid:durableId="104202858">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636056598">
    <w:abstractNumId w:val="10"/>
  </w:num>
  <w:num w:numId="46" w16cid:durableId="415907542">
    <w:abstractNumId w:val="9"/>
  </w:num>
  <w:num w:numId="47" w16cid:durableId="424304226">
    <w:abstractNumId w:val="3"/>
  </w:num>
  <w:num w:numId="48" w16cid:durableId="1513837668">
    <w:abstractNumId w:val="24"/>
  </w:num>
  <w:num w:numId="49" w16cid:durableId="139638906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58E"/>
    <w:rsid w:val="00002AC0"/>
    <w:rsid w:val="00003410"/>
    <w:rsid w:val="0000404C"/>
    <w:rsid w:val="00004119"/>
    <w:rsid w:val="0000425A"/>
    <w:rsid w:val="00005598"/>
    <w:rsid w:val="0000572E"/>
    <w:rsid w:val="0000575D"/>
    <w:rsid w:val="00006057"/>
    <w:rsid w:val="000063FD"/>
    <w:rsid w:val="00006F05"/>
    <w:rsid w:val="00010018"/>
    <w:rsid w:val="00010824"/>
    <w:rsid w:val="00010D1C"/>
    <w:rsid w:val="00011DE9"/>
    <w:rsid w:val="0001274C"/>
    <w:rsid w:val="000129F0"/>
    <w:rsid w:val="00013542"/>
    <w:rsid w:val="000137B0"/>
    <w:rsid w:val="00014B48"/>
    <w:rsid w:val="00014D4F"/>
    <w:rsid w:val="00015945"/>
    <w:rsid w:val="000160DA"/>
    <w:rsid w:val="00016148"/>
    <w:rsid w:val="00016673"/>
    <w:rsid w:val="00017767"/>
    <w:rsid w:val="00021EE0"/>
    <w:rsid w:val="000241FE"/>
    <w:rsid w:val="00024271"/>
    <w:rsid w:val="00024FF9"/>
    <w:rsid w:val="0002536D"/>
    <w:rsid w:val="00027DAC"/>
    <w:rsid w:val="00030582"/>
    <w:rsid w:val="00030749"/>
    <w:rsid w:val="00030C46"/>
    <w:rsid w:val="0003105C"/>
    <w:rsid w:val="000317B0"/>
    <w:rsid w:val="0003218C"/>
    <w:rsid w:val="000324FD"/>
    <w:rsid w:val="00032671"/>
    <w:rsid w:val="00032971"/>
    <w:rsid w:val="00032BCB"/>
    <w:rsid w:val="00033ABD"/>
    <w:rsid w:val="00036652"/>
    <w:rsid w:val="00036ABC"/>
    <w:rsid w:val="00040302"/>
    <w:rsid w:val="0004108A"/>
    <w:rsid w:val="0004210C"/>
    <w:rsid w:val="00042496"/>
    <w:rsid w:val="00042568"/>
    <w:rsid w:val="000435DE"/>
    <w:rsid w:val="00044130"/>
    <w:rsid w:val="00044335"/>
    <w:rsid w:val="00045F50"/>
    <w:rsid w:val="000467A9"/>
    <w:rsid w:val="00046E1D"/>
    <w:rsid w:val="000472E3"/>
    <w:rsid w:val="000476D7"/>
    <w:rsid w:val="00047F14"/>
    <w:rsid w:val="000513FE"/>
    <w:rsid w:val="00052175"/>
    <w:rsid w:val="00054708"/>
    <w:rsid w:val="00055520"/>
    <w:rsid w:val="00055984"/>
    <w:rsid w:val="00055CC6"/>
    <w:rsid w:val="0005663E"/>
    <w:rsid w:val="00056C53"/>
    <w:rsid w:val="00056E81"/>
    <w:rsid w:val="00056F74"/>
    <w:rsid w:val="00057CC9"/>
    <w:rsid w:val="00057FCA"/>
    <w:rsid w:val="000601AD"/>
    <w:rsid w:val="00060733"/>
    <w:rsid w:val="00061072"/>
    <w:rsid w:val="00062198"/>
    <w:rsid w:val="00062ACA"/>
    <w:rsid w:val="000637AB"/>
    <w:rsid w:val="000640CC"/>
    <w:rsid w:val="00066BB4"/>
    <w:rsid w:val="00066D40"/>
    <w:rsid w:val="0006709D"/>
    <w:rsid w:val="00070E32"/>
    <w:rsid w:val="0007171B"/>
    <w:rsid w:val="00071C69"/>
    <w:rsid w:val="00071ED4"/>
    <w:rsid w:val="00073DD9"/>
    <w:rsid w:val="00074653"/>
    <w:rsid w:val="000753DB"/>
    <w:rsid w:val="00076643"/>
    <w:rsid w:val="00077268"/>
    <w:rsid w:val="0007762C"/>
    <w:rsid w:val="00080ED5"/>
    <w:rsid w:val="000815D6"/>
    <w:rsid w:val="00082838"/>
    <w:rsid w:val="00082FB5"/>
    <w:rsid w:val="00082FF4"/>
    <w:rsid w:val="00083082"/>
    <w:rsid w:val="000835FD"/>
    <w:rsid w:val="00084BCE"/>
    <w:rsid w:val="00084E04"/>
    <w:rsid w:val="00085D8C"/>
    <w:rsid w:val="00086C21"/>
    <w:rsid w:val="00086F5D"/>
    <w:rsid w:val="00086F81"/>
    <w:rsid w:val="00090F05"/>
    <w:rsid w:val="00090F44"/>
    <w:rsid w:val="000948AD"/>
    <w:rsid w:val="00095A34"/>
    <w:rsid w:val="00096330"/>
    <w:rsid w:val="00096584"/>
    <w:rsid w:val="00097A3D"/>
    <w:rsid w:val="000A2FAE"/>
    <w:rsid w:val="000A490B"/>
    <w:rsid w:val="000A55D5"/>
    <w:rsid w:val="000A6A0F"/>
    <w:rsid w:val="000B02BB"/>
    <w:rsid w:val="000B1700"/>
    <w:rsid w:val="000B2CBD"/>
    <w:rsid w:val="000B304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C03"/>
    <w:rsid w:val="000D0F68"/>
    <w:rsid w:val="000D12FF"/>
    <w:rsid w:val="000D4BBA"/>
    <w:rsid w:val="000D4CF7"/>
    <w:rsid w:val="000D5238"/>
    <w:rsid w:val="000D5D6D"/>
    <w:rsid w:val="000D5EA1"/>
    <w:rsid w:val="000D703B"/>
    <w:rsid w:val="000D7238"/>
    <w:rsid w:val="000D7717"/>
    <w:rsid w:val="000D785D"/>
    <w:rsid w:val="000E0223"/>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F00D7"/>
    <w:rsid w:val="000F0B15"/>
    <w:rsid w:val="000F0FF2"/>
    <w:rsid w:val="000F3B5E"/>
    <w:rsid w:val="000F5094"/>
    <w:rsid w:val="000F5B46"/>
    <w:rsid w:val="000F5F01"/>
    <w:rsid w:val="000F6259"/>
    <w:rsid w:val="000F6614"/>
    <w:rsid w:val="000F6945"/>
    <w:rsid w:val="000F7120"/>
    <w:rsid w:val="000F74F5"/>
    <w:rsid w:val="000F78FC"/>
    <w:rsid w:val="000F7FD3"/>
    <w:rsid w:val="00100762"/>
    <w:rsid w:val="00100B77"/>
    <w:rsid w:val="00101BDB"/>
    <w:rsid w:val="001027AE"/>
    <w:rsid w:val="00102907"/>
    <w:rsid w:val="0010292B"/>
    <w:rsid w:val="00103037"/>
    <w:rsid w:val="00103414"/>
    <w:rsid w:val="00103E29"/>
    <w:rsid w:val="00103E57"/>
    <w:rsid w:val="0010501C"/>
    <w:rsid w:val="001050A6"/>
    <w:rsid w:val="00105372"/>
    <w:rsid w:val="001054A6"/>
    <w:rsid w:val="00105C7C"/>
    <w:rsid w:val="00106CD2"/>
    <w:rsid w:val="00106E9B"/>
    <w:rsid w:val="00107301"/>
    <w:rsid w:val="001078A1"/>
    <w:rsid w:val="00107E34"/>
    <w:rsid w:val="001103FF"/>
    <w:rsid w:val="00110E16"/>
    <w:rsid w:val="001117DA"/>
    <w:rsid w:val="00111DBB"/>
    <w:rsid w:val="00113467"/>
    <w:rsid w:val="00114017"/>
    <w:rsid w:val="001147DC"/>
    <w:rsid w:val="00115E4C"/>
    <w:rsid w:val="001163BB"/>
    <w:rsid w:val="001164A9"/>
    <w:rsid w:val="00116D21"/>
    <w:rsid w:val="00117814"/>
    <w:rsid w:val="00117CE8"/>
    <w:rsid w:val="00121244"/>
    <w:rsid w:val="0012131A"/>
    <w:rsid w:val="001214CA"/>
    <w:rsid w:val="001222D1"/>
    <w:rsid w:val="00125C2D"/>
    <w:rsid w:val="00126571"/>
    <w:rsid w:val="00126E41"/>
    <w:rsid w:val="00130A70"/>
    <w:rsid w:val="001312AD"/>
    <w:rsid w:val="0013164F"/>
    <w:rsid w:val="00131C4C"/>
    <w:rsid w:val="00131E7A"/>
    <w:rsid w:val="00132410"/>
    <w:rsid w:val="00132C0E"/>
    <w:rsid w:val="0013323E"/>
    <w:rsid w:val="0013365F"/>
    <w:rsid w:val="00133DB7"/>
    <w:rsid w:val="00134846"/>
    <w:rsid w:val="00134F34"/>
    <w:rsid w:val="00135DD5"/>
    <w:rsid w:val="00136C7F"/>
    <w:rsid w:val="00142180"/>
    <w:rsid w:val="001429C9"/>
    <w:rsid w:val="001443D3"/>
    <w:rsid w:val="00145988"/>
    <w:rsid w:val="001503D3"/>
    <w:rsid w:val="00151046"/>
    <w:rsid w:val="001519F1"/>
    <w:rsid w:val="00154040"/>
    <w:rsid w:val="001544D6"/>
    <w:rsid w:val="001547C4"/>
    <w:rsid w:val="00154EB8"/>
    <w:rsid w:val="00155382"/>
    <w:rsid w:val="001556E1"/>
    <w:rsid w:val="0015579A"/>
    <w:rsid w:val="0015613E"/>
    <w:rsid w:val="0015669D"/>
    <w:rsid w:val="00157920"/>
    <w:rsid w:val="00157AC9"/>
    <w:rsid w:val="001607C3"/>
    <w:rsid w:val="00160AC7"/>
    <w:rsid w:val="00161510"/>
    <w:rsid w:val="00161E9A"/>
    <w:rsid w:val="001623C3"/>
    <w:rsid w:val="0016325B"/>
    <w:rsid w:val="00163EA8"/>
    <w:rsid w:val="001643BC"/>
    <w:rsid w:val="00166299"/>
    <w:rsid w:val="00166969"/>
    <w:rsid w:val="00167606"/>
    <w:rsid w:val="00167AC2"/>
    <w:rsid w:val="001702DD"/>
    <w:rsid w:val="00171139"/>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2209"/>
    <w:rsid w:val="001846F5"/>
    <w:rsid w:val="00184DC8"/>
    <w:rsid w:val="001864F6"/>
    <w:rsid w:val="00186DD8"/>
    <w:rsid w:val="00187221"/>
    <w:rsid w:val="00187914"/>
    <w:rsid w:val="00187CEB"/>
    <w:rsid w:val="001903BD"/>
    <w:rsid w:val="001908D7"/>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16C0"/>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C9"/>
    <w:rsid w:val="001C27AA"/>
    <w:rsid w:val="001C320A"/>
    <w:rsid w:val="001C33F6"/>
    <w:rsid w:val="001C3A8E"/>
    <w:rsid w:val="001C3B15"/>
    <w:rsid w:val="001C5885"/>
    <w:rsid w:val="001C5BB8"/>
    <w:rsid w:val="001C5E4D"/>
    <w:rsid w:val="001C7903"/>
    <w:rsid w:val="001C7B3D"/>
    <w:rsid w:val="001C7FD2"/>
    <w:rsid w:val="001D0302"/>
    <w:rsid w:val="001D0550"/>
    <w:rsid w:val="001D0CE3"/>
    <w:rsid w:val="001D16AB"/>
    <w:rsid w:val="001D1CDB"/>
    <w:rsid w:val="001D35DA"/>
    <w:rsid w:val="001D42CC"/>
    <w:rsid w:val="001D48FD"/>
    <w:rsid w:val="001D4D24"/>
    <w:rsid w:val="001D5551"/>
    <w:rsid w:val="001D55CD"/>
    <w:rsid w:val="001D7092"/>
    <w:rsid w:val="001E166B"/>
    <w:rsid w:val="001E229C"/>
    <w:rsid w:val="001E2737"/>
    <w:rsid w:val="001E28A2"/>
    <w:rsid w:val="001E2A23"/>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61B"/>
    <w:rsid w:val="001F3A0B"/>
    <w:rsid w:val="001F475D"/>
    <w:rsid w:val="001F679F"/>
    <w:rsid w:val="001F6AB8"/>
    <w:rsid w:val="001F6AF4"/>
    <w:rsid w:val="001F70C8"/>
    <w:rsid w:val="00202313"/>
    <w:rsid w:val="00202609"/>
    <w:rsid w:val="002035DB"/>
    <w:rsid w:val="002052A0"/>
    <w:rsid w:val="00205CBC"/>
    <w:rsid w:val="00206D2A"/>
    <w:rsid w:val="00206DDF"/>
    <w:rsid w:val="00206E4B"/>
    <w:rsid w:val="002075B2"/>
    <w:rsid w:val="00210534"/>
    <w:rsid w:val="002108F2"/>
    <w:rsid w:val="00210B0C"/>
    <w:rsid w:val="00211AC2"/>
    <w:rsid w:val="00211CEE"/>
    <w:rsid w:val="002126BB"/>
    <w:rsid w:val="00214F44"/>
    <w:rsid w:val="00216EC2"/>
    <w:rsid w:val="00220788"/>
    <w:rsid w:val="00220A53"/>
    <w:rsid w:val="0022213F"/>
    <w:rsid w:val="00222173"/>
    <w:rsid w:val="002225E2"/>
    <w:rsid w:val="00222A19"/>
    <w:rsid w:val="00223002"/>
    <w:rsid w:val="0022384E"/>
    <w:rsid w:val="00223BC1"/>
    <w:rsid w:val="00224668"/>
    <w:rsid w:val="00224B4D"/>
    <w:rsid w:val="00225182"/>
    <w:rsid w:val="00225286"/>
    <w:rsid w:val="0022530F"/>
    <w:rsid w:val="002267E9"/>
    <w:rsid w:val="002310B3"/>
    <w:rsid w:val="002311BB"/>
    <w:rsid w:val="00231C90"/>
    <w:rsid w:val="00232845"/>
    <w:rsid w:val="00233CCD"/>
    <w:rsid w:val="00234A20"/>
    <w:rsid w:val="00235534"/>
    <w:rsid w:val="00236602"/>
    <w:rsid w:val="00236F75"/>
    <w:rsid w:val="00237BD4"/>
    <w:rsid w:val="00237FDC"/>
    <w:rsid w:val="00240890"/>
    <w:rsid w:val="00240DC3"/>
    <w:rsid w:val="0024127D"/>
    <w:rsid w:val="0024134B"/>
    <w:rsid w:val="00241916"/>
    <w:rsid w:val="00242BE5"/>
    <w:rsid w:val="00243666"/>
    <w:rsid w:val="00243C3E"/>
    <w:rsid w:val="00244566"/>
    <w:rsid w:val="00247115"/>
    <w:rsid w:val="002473AD"/>
    <w:rsid w:val="002477B1"/>
    <w:rsid w:val="00251023"/>
    <w:rsid w:val="00251C23"/>
    <w:rsid w:val="00251E0E"/>
    <w:rsid w:val="0025278E"/>
    <w:rsid w:val="00253005"/>
    <w:rsid w:val="00253E1A"/>
    <w:rsid w:val="00255DFA"/>
    <w:rsid w:val="00256652"/>
    <w:rsid w:val="002566CE"/>
    <w:rsid w:val="00256C25"/>
    <w:rsid w:val="0025711A"/>
    <w:rsid w:val="002572CC"/>
    <w:rsid w:val="002617E3"/>
    <w:rsid w:val="00261D30"/>
    <w:rsid w:val="00261FBB"/>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430"/>
    <w:rsid w:val="00276EB6"/>
    <w:rsid w:val="0027779D"/>
    <w:rsid w:val="00280C12"/>
    <w:rsid w:val="00280D54"/>
    <w:rsid w:val="00281DA3"/>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B32"/>
    <w:rsid w:val="0029423C"/>
    <w:rsid w:val="002949CC"/>
    <w:rsid w:val="002962F9"/>
    <w:rsid w:val="0029770D"/>
    <w:rsid w:val="00297A07"/>
    <w:rsid w:val="00297DD0"/>
    <w:rsid w:val="002A0BCA"/>
    <w:rsid w:val="002A10D5"/>
    <w:rsid w:val="002A1123"/>
    <w:rsid w:val="002A216E"/>
    <w:rsid w:val="002A238A"/>
    <w:rsid w:val="002A5E67"/>
    <w:rsid w:val="002A6D1C"/>
    <w:rsid w:val="002A7C75"/>
    <w:rsid w:val="002B3FCF"/>
    <w:rsid w:val="002B5D5E"/>
    <w:rsid w:val="002B61D3"/>
    <w:rsid w:val="002B7BF6"/>
    <w:rsid w:val="002C06FF"/>
    <w:rsid w:val="002C0AB5"/>
    <w:rsid w:val="002C293B"/>
    <w:rsid w:val="002C5BE6"/>
    <w:rsid w:val="002C6618"/>
    <w:rsid w:val="002C6AC3"/>
    <w:rsid w:val="002C74EE"/>
    <w:rsid w:val="002C7FED"/>
    <w:rsid w:val="002D0135"/>
    <w:rsid w:val="002D0DA4"/>
    <w:rsid w:val="002D0DBA"/>
    <w:rsid w:val="002D28DF"/>
    <w:rsid w:val="002D3BC4"/>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437E"/>
    <w:rsid w:val="00304AAA"/>
    <w:rsid w:val="00306097"/>
    <w:rsid w:val="003060EB"/>
    <w:rsid w:val="0030630A"/>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39C"/>
    <w:rsid w:val="00332E15"/>
    <w:rsid w:val="00332E65"/>
    <w:rsid w:val="00332FB5"/>
    <w:rsid w:val="00333738"/>
    <w:rsid w:val="00333EE0"/>
    <w:rsid w:val="003344E9"/>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205"/>
    <w:rsid w:val="00353346"/>
    <w:rsid w:val="003534B2"/>
    <w:rsid w:val="00353727"/>
    <w:rsid w:val="0035384C"/>
    <w:rsid w:val="00353881"/>
    <w:rsid w:val="00353CF2"/>
    <w:rsid w:val="003543E3"/>
    <w:rsid w:val="0035479F"/>
    <w:rsid w:val="00354F7A"/>
    <w:rsid w:val="003551CA"/>
    <w:rsid w:val="00356038"/>
    <w:rsid w:val="003565BB"/>
    <w:rsid w:val="00356FB1"/>
    <w:rsid w:val="0036029B"/>
    <w:rsid w:val="00361E58"/>
    <w:rsid w:val="00363676"/>
    <w:rsid w:val="00365598"/>
    <w:rsid w:val="003660DF"/>
    <w:rsid w:val="00366F2C"/>
    <w:rsid w:val="003672E1"/>
    <w:rsid w:val="00367B71"/>
    <w:rsid w:val="00367E43"/>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3530"/>
    <w:rsid w:val="00383AF1"/>
    <w:rsid w:val="003844DF"/>
    <w:rsid w:val="003851E1"/>
    <w:rsid w:val="0038561E"/>
    <w:rsid w:val="003859C3"/>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36A3"/>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F4"/>
    <w:rsid w:val="003B478B"/>
    <w:rsid w:val="003B6022"/>
    <w:rsid w:val="003B61E0"/>
    <w:rsid w:val="003B6748"/>
    <w:rsid w:val="003C1125"/>
    <w:rsid w:val="003C1725"/>
    <w:rsid w:val="003C1810"/>
    <w:rsid w:val="003C32CC"/>
    <w:rsid w:val="003C3479"/>
    <w:rsid w:val="003C4320"/>
    <w:rsid w:val="003C45B7"/>
    <w:rsid w:val="003C46A7"/>
    <w:rsid w:val="003C48A3"/>
    <w:rsid w:val="003C6B48"/>
    <w:rsid w:val="003C7205"/>
    <w:rsid w:val="003C72DF"/>
    <w:rsid w:val="003C7912"/>
    <w:rsid w:val="003C7916"/>
    <w:rsid w:val="003D2845"/>
    <w:rsid w:val="003D2D1B"/>
    <w:rsid w:val="003D4BE6"/>
    <w:rsid w:val="003D55B9"/>
    <w:rsid w:val="003D67A0"/>
    <w:rsid w:val="003D6AC8"/>
    <w:rsid w:val="003D6F23"/>
    <w:rsid w:val="003D7F01"/>
    <w:rsid w:val="003E1074"/>
    <w:rsid w:val="003E15A4"/>
    <w:rsid w:val="003E1AA1"/>
    <w:rsid w:val="003E1DBB"/>
    <w:rsid w:val="003E37CA"/>
    <w:rsid w:val="003E3D80"/>
    <w:rsid w:val="003E3FAE"/>
    <w:rsid w:val="003E56D1"/>
    <w:rsid w:val="003E57B9"/>
    <w:rsid w:val="003E59B9"/>
    <w:rsid w:val="003E5D67"/>
    <w:rsid w:val="003E62F0"/>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4E3D"/>
    <w:rsid w:val="004064DD"/>
    <w:rsid w:val="004067DC"/>
    <w:rsid w:val="004075A8"/>
    <w:rsid w:val="00407D59"/>
    <w:rsid w:val="004110BA"/>
    <w:rsid w:val="00411DAE"/>
    <w:rsid w:val="00413E4D"/>
    <w:rsid w:val="004151A4"/>
    <w:rsid w:val="0041620C"/>
    <w:rsid w:val="00416C2B"/>
    <w:rsid w:val="00417F51"/>
    <w:rsid w:val="00421E1C"/>
    <w:rsid w:val="004224A2"/>
    <w:rsid w:val="0042380E"/>
    <w:rsid w:val="00423935"/>
    <w:rsid w:val="00423F61"/>
    <w:rsid w:val="00427812"/>
    <w:rsid w:val="00427D21"/>
    <w:rsid w:val="00427E90"/>
    <w:rsid w:val="00427F57"/>
    <w:rsid w:val="0043002F"/>
    <w:rsid w:val="0043110C"/>
    <w:rsid w:val="0043231B"/>
    <w:rsid w:val="00432795"/>
    <w:rsid w:val="00432FB6"/>
    <w:rsid w:val="0043443E"/>
    <w:rsid w:val="00434BA4"/>
    <w:rsid w:val="00434E92"/>
    <w:rsid w:val="004374E9"/>
    <w:rsid w:val="004376EC"/>
    <w:rsid w:val="0044019B"/>
    <w:rsid w:val="004409DB"/>
    <w:rsid w:val="004412CA"/>
    <w:rsid w:val="0044151C"/>
    <w:rsid w:val="00441AC6"/>
    <w:rsid w:val="00442045"/>
    <w:rsid w:val="00442663"/>
    <w:rsid w:val="00442D9B"/>
    <w:rsid w:val="00443090"/>
    <w:rsid w:val="00444152"/>
    <w:rsid w:val="00444AB3"/>
    <w:rsid w:val="00444C0A"/>
    <w:rsid w:val="004450FA"/>
    <w:rsid w:val="004461B2"/>
    <w:rsid w:val="0044714E"/>
    <w:rsid w:val="004475C4"/>
    <w:rsid w:val="00447F4A"/>
    <w:rsid w:val="004500BF"/>
    <w:rsid w:val="004502F3"/>
    <w:rsid w:val="004503F9"/>
    <w:rsid w:val="00450E94"/>
    <w:rsid w:val="00451488"/>
    <w:rsid w:val="004518BA"/>
    <w:rsid w:val="00451B34"/>
    <w:rsid w:val="00451F3A"/>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1528"/>
    <w:rsid w:val="00472301"/>
    <w:rsid w:val="004729D1"/>
    <w:rsid w:val="00472B3B"/>
    <w:rsid w:val="00472B4B"/>
    <w:rsid w:val="00473751"/>
    <w:rsid w:val="00474374"/>
    <w:rsid w:val="00474877"/>
    <w:rsid w:val="00474A0D"/>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B78"/>
    <w:rsid w:val="004948A4"/>
    <w:rsid w:val="00494C2D"/>
    <w:rsid w:val="00495AA7"/>
    <w:rsid w:val="004A04A5"/>
    <w:rsid w:val="004A1C02"/>
    <w:rsid w:val="004A1E8E"/>
    <w:rsid w:val="004A3227"/>
    <w:rsid w:val="004A374B"/>
    <w:rsid w:val="004A7662"/>
    <w:rsid w:val="004B0F37"/>
    <w:rsid w:val="004B100A"/>
    <w:rsid w:val="004B18ED"/>
    <w:rsid w:val="004B1B4C"/>
    <w:rsid w:val="004B1C42"/>
    <w:rsid w:val="004B2E31"/>
    <w:rsid w:val="004B3226"/>
    <w:rsid w:val="004B4056"/>
    <w:rsid w:val="004B478C"/>
    <w:rsid w:val="004B6471"/>
    <w:rsid w:val="004B6F8B"/>
    <w:rsid w:val="004B7779"/>
    <w:rsid w:val="004C0E2E"/>
    <w:rsid w:val="004C3DDF"/>
    <w:rsid w:val="004C4CBB"/>
    <w:rsid w:val="004C4F7D"/>
    <w:rsid w:val="004C58B9"/>
    <w:rsid w:val="004C71BA"/>
    <w:rsid w:val="004C735B"/>
    <w:rsid w:val="004C757B"/>
    <w:rsid w:val="004C7F1A"/>
    <w:rsid w:val="004D001B"/>
    <w:rsid w:val="004D0148"/>
    <w:rsid w:val="004D0BCF"/>
    <w:rsid w:val="004D1432"/>
    <w:rsid w:val="004D2477"/>
    <w:rsid w:val="004D26EA"/>
    <w:rsid w:val="004D2924"/>
    <w:rsid w:val="004D2BC6"/>
    <w:rsid w:val="004D3D99"/>
    <w:rsid w:val="004D41CF"/>
    <w:rsid w:val="004D4564"/>
    <w:rsid w:val="004D48F0"/>
    <w:rsid w:val="004D5430"/>
    <w:rsid w:val="004D61A5"/>
    <w:rsid w:val="004D66DF"/>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BF"/>
    <w:rsid w:val="004F5C2E"/>
    <w:rsid w:val="004F6D14"/>
    <w:rsid w:val="004F729A"/>
    <w:rsid w:val="00500F71"/>
    <w:rsid w:val="005014E4"/>
    <w:rsid w:val="00503DE4"/>
    <w:rsid w:val="005055DF"/>
    <w:rsid w:val="00505C85"/>
    <w:rsid w:val="005061C7"/>
    <w:rsid w:val="0051006C"/>
    <w:rsid w:val="00510394"/>
    <w:rsid w:val="00510A4F"/>
    <w:rsid w:val="005132C1"/>
    <w:rsid w:val="0051351E"/>
    <w:rsid w:val="00514DC9"/>
    <w:rsid w:val="005151C8"/>
    <w:rsid w:val="005155D0"/>
    <w:rsid w:val="005159DB"/>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72EF"/>
    <w:rsid w:val="00547614"/>
    <w:rsid w:val="00550407"/>
    <w:rsid w:val="00550BBC"/>
    <w:rsid w:val="00550EAE"/>
    <w:rsid w:val="00551FA8"/>
    <w:rsid w:val="00552680"/>
    <w:rsid w:val="00553D33"/>
    <w:rsid w:val="0055450C"/>
    <w:rsid w:val="00554BF9"/>
    <w:rsid w:val="00555365"/>
    <w:rsid w:val="0055635D"/>
    <w:rsid w:val="00557252"/>
    <w:rsid w:val="0055725F"/>
    <w:rsid w:val="0056014A"/>
    <w:rsid w:val="0056068E"/>
    <w:rsid w:val="00561239"/>
    <w:rsid w:val="00561513"/>
    <w:rsid w:val="00561D93"/>
    <w:rsid w:val="00563442"/>
    <w:rsid w:val="0056348E"/>
    <w:rsid w:val="005634F5"/>
    <w:rsid w:val="00563BEC"/>
    <w:rsid w:val="00563F5C"/>
    <w:rsid w:val="00564BB2"/>
    <w:rsid w:val="00565593"/>
    <w:rsid w:val="00565644"/>
    <w:rsid w:val="0056570B"/>
    <w:rsid w:val="00565B42"/>
    <w:rsid w:val="00566900"/>
    <w:rsid w:val="00567432"/>
    <w:rsid w:val="005709B9"/>
    <w:rsid w:val="00570E44"/>
    <w:rsid w:val="00571218"/>
    <w:rsid w:val="005719FC"/>
    <w:rsid w:val="00573018"/>
    <w:rsid w:val="0057350E"/>
    <w:rsid w:val="005747D5"/>
    <w:rsid w:val="00574AD6"/>
    <w:rsid w:val="00574B03"/>
    <w:rsid w:val="0057500D"/>
    <w:rsid w:val="00575303"/>
    <w:rsid w:val="005761F7"/>
    <w:rsid w:val="00576C48"/>
    <w:rsid w:val="00577275"/>
    <w:rsid w:val="00580341"/>
    <w:rsid w:val="00580C92"/>
    <w:rsid w:val="00580FA3"/>
    <w:rsid w:val="005815A4"/>
    <w:rsid w:val="005819D9"/>
    <w:rsid w:val="005824D2"/>
    <w:rsid w:val="005838D5"/>
    <w:rsid w:val="00584A90"/>
    <w:rsid w:val="00584C6D"/>
    <w:rsid w:val="0058504C"/>
    <w:rsid w:val="00585C0D"/>
    <w:rsid w:val="00586B9D"/>
    <w:rsid w:val="00587289"/>
    <w:rsid w:val="005872A9"/>
    <w:rsid w:val="00590AD8"/>
    <w:rsid w:val="00590B26"/>
    <w:rsid w:val="00590EAB"/>
    <w:rsid w:val="005913A2"/>
    <w:rsid w:val="005916F6"/>
    <w:rsid w:val="005919BB"/>
    <w:rsid w:val="00591B77"/>
    <w:rsid w:val="00591D8C"/>
    <w:rsid w:val="005929A3"/>
    <w:rsid w:val="005929FB"/>
    <w:rsid w:val="005939EB"/>
    <w:rsid w:val="0059417C"/>
    <w:rsid w:val="005944D2"/>
    <w:rsid w:val="00594838"/>
    <w:rsid w:val="005954BC"/>
    <w:rsid w:val="005A0D8A"/>
    <w:rsid w:val="005A116F"/>
    <w:rsid w:val="005A13DB"/>
    <w:rsid w:val="005A1C0B"/>
    <w:rsid w:val="005A2F7D"/>
    <w:rsid w:val="005A3406"/>
    <w:rsid w:val="005A358C"/>
    <w:rsid w:val="005A3D01"/>
    <w:rsid w:val="005A4830"/>
    <w:rsid w:val="005A4AA8"/>
    <w:rsid w:val="005A4E4E"/>
    <w:rsid w:val="005B0166"/>
    <w:rsid w:val="005B0509"/>
    <w:rsid w:val="005B0701"/>
    <w:rsid w:val="005B0A5D"/>
    <w:rsid w:val="005B0BA2"/>
    <w:rsid w:val="005B1368"/>
    <w:rsid w:val="005B1459"/>
    <w:rsid w:val="005B155B"/>
    <w:rsid w:val="005B23D6"/>
    <w:rsid w:val="005B24F5"/>
    <w:rsid w:val="005B3023"/>
    <w:rsid w:val="005B35E2"/>
    <w:rsid w:val="005B3628"/>
    <w:rsid w:val="005B3E07"/>
    <w:rsid w:val="005B3F32"/>
    <w:rsid w:val="005B42F7"/>
    <w:rsid w:val="005B4DFD"/>
    <w:rsid w:val="005B4E99"/>
    <w:rsid w:val="005B52CD"/>
    <w:rsid w:val="005B553D"/>
    <w:rsid w:val="005B589F"/>
    <w:rsid w:val="005B698F"/>
    <w:rsid w:val="005B75FF"/>
    <w:rsid w:val="005B7C6F"/>
    <w:rsid w:val="005B7D0B"/>
    <w:rsid w:val="005C01C3"/>
    <w:rsid w:val="005C0E0F"/>
    <w:rsid w:val="005C2561"/>
    <w:rsid w:val="005C28FA"/>
    <w:rsid w:val="005C3C97"/>
    <w:rsid w:val="005C3CC0"/>
    <w:rsid w:val="005C3E41"/>
    <w:rsid w:val="005C472F"/>
    <w:rsid w:val="005C4A88"/>
    <w:rsid w:val="005C4CE6"/>
    <w:rsid w:val="005C570F"/>
    <w:rsid w:val="005C5A9A"/>
    <w:rsid w:val="005C5D65"/>
    <w:rsid w:val="005C5F12"/>
    <w:rsid w:val="005C6253"/>
    <w:rsid w:val="005C62C8"/>
    <w:rsid w:val="005C6EBE"/>
    <w:rsid w:val="005C7592"/>
    <w:rsid w:val="005C7890"/>
    <w:rsid w:val="005D1004"/>
    <w:rsid w:val="005D2938"/>
    <w:rsid w:val="005D2A41"/>
    <w:rsid w:val="005D446D"/>
    <w:rsid w:val="005D4C43"/>
    <w:rsid w:val="005D4FED"/>
    <w:rsid w:val="005D5179"/>
    <w:rsid w:val="005D6440"/>
    <w:rsid w:val="005E1046"/>
    <w:rsid w:val="005E1D66"/>
    <w:rsid w:val="005E27A6"/>
    <w:rsid w:val="005E33B6"/>
    <w:rsid w:val="005E4A35"/>
    <w:rsid w:val="005E4C69"/>
    <w:rsid w:val="005E511A"/>
    <w:rsid w:val="005E5321"/>
    <w:rsid w:val="005E6914"/>
    <w:rsid w:val="005E70AE"/>
    <w:rsid w:val="005F1341"/>
    <w:rsid w:val="005F13AA"/>
    <w:rsid w:val="005F26F5"/>
    <w:rsid w:val="005F2DD6"/>
    <w:rsid w:val="005F39C1"/>
    <w:rsid w:val="005F3BB2"/>
    <w:rsid w:val="005F43D6"/>
    <w:rsid w:val="005F43E2"/>
    <w:rsid w:val="005F44C9"/>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1C1B"/>
    <w:rsid w:val="006122BA"/>
    <w:rsid w:val="00615610"/>
    <w:rsid w:val="0061740F"/>
    <w:rsid w:val="00617680"/>
    <w:rsid w:val="00617977"/>
    <w:rsid w:val="00620CA8"/>
    <w:rsid w:val="00622525"/>
    <w:rsid w:val="006237B3"/>
    <w:rsid w:val="0062462E"/>
    <w:rsid w:val="00624C7C"/>
    <w:rsid w:val="006256DE"/>
    <w:rsid w:val="00625782"/>
    <w:rsid w:val="006264C5"/>
    <w:rsid w:val="00626EA9"/>
    <w:rsid w:val="00627033"/>
    <w:rsid w:val="00630EB5"/>
    <w:rsid w:val="00631AF7"/>
    <w:rsid w:val="00632A61"/>
    <w:rsid w:val="00633440"/>
    <w:rsid w:val="00634019"/>
    <w:rsid w:val="00634A29"/>
    <w:rsid w:val="00634A3A"/>
    <w:rsid w:val="00634AFA"/>
    <w:rsid w:val="00634F35"/>
    <w:rsid w:val="006350C2"/>
    <w:rsid w:val="006376DA"/>
    <w:rsid w:val="0064036B"/>
    <w:rsid w:val="00641853"/>
    <w:rsid w:val="00641D77"/>
    <w:rsid w:val="0064286A"/>
    <w:rsid w:val="0064301D"/>
    <w:rsid w:val="00643127"/>
    <w:rsid w:val="00643186"/>
    <w:rsid w:val="006431C5"/>
    <w:rsid w:val="0064333F"/>
    <w:rsid w:val="006435B6"/>
    <w:rsid w:val="00643FDB"/>
    <w:rsid w:val="006440F2"/>
    <w:rsid w:val="00644557"/>
    <w:rsid w:val="0064461B"/>
    <w:rsid w:val="00645D17"/>
    <w:rsid w:val="00645E87"/>
    <w:rsid w:val="00645F05"/>
    <w:rsid w:val="00646E78"/>
    <w:rsid w:val="006478BF"/>
    <w:rsid w:val="00650D44"/>
    <w:rsid w:val="006518BF"/>
    <w:rsid w:val="00651F77"/>
    <w:rsid w:val="0065224E"/>
    <w:rsid w:val="00653765"/>
    <w:rsid w:val="0065377C"/>
    <w:rsid w:val="006543B5"/>
    <w:rsid w:val="00655A21"/>
    <w:rsid w:val="006562D7"/>
    <w:rsid w:val="00656977"/>
    <w:rsid w:val="00656A73"/>
    <w:rsid w:val="00656B3E"/>
    <w:rsid w:val="00656D1A"/>
    <w:rsid w:val="0065797A"/>
    <w:rsid w:val="00660298"/>
    <w:rsid w:val="006603C0"/>
    <w:rsid w:val="00660B19"/>
    <w:rsid w:val="00660EB3"/>
    <w:rsid w:val="00661029"/>
    <w:rsid w:val="00661318"/>
    <w:rsid w:val="00662101"/>
    <w:rsid w:val="00662FC2"/>
    <w:rsid w:val="006656B7"/>
    <w:rsid w:val="00665729"/>
    <w:rsid w:val="0066588A"/>
    <w:rsid w:val="0066657D"/>
    <w:rsid w:val="00666B64"/>
    <w:rsid w:val="006675E6"/>
    <w:rsid w:val="0066792A"/>
    <w:rsid w:val="006706C3"/>
    <w:rsid w:val="006708A6"/>
    <w:rsid w:val="00670C28"/>
    <w:rsid w:val="00670D1E"/>
    <w:rsid w:val="006713E1"/>
    <w:rsid w:val="00672FA1"/>
    <w:rsid w:val="006730FA"/>
    <w:rsid w:val="00674537"/>
    <w:rsid w:val="00674867"/>
    <w:rsid w:val="00674AD7"/>
    <w:rsid w:val="00674F55"/>
    <w:rsid w:val="006752D4"/>
    <w:rsid w:val="0067572B"/>
    <w:rsid w:val="006757DA"/>
    <w:rsid w:val="00675986"/>
    <w:rsid w:val="00675FF1"/>
    <w:rsid w:val="00677D42"/>
    <w:rsid w:val="006807C9"/>
    <w:rsid w:val="00681A48"/>
    <w:rsid w:val="00682966"/>
    <w:rsid w:val="00682C5E"/>
    <w:rsid w:val="00683302"/>
    <w:rsid w:val="006838D5"/>
    <w:rsid w:val="00684073"/>
    <w:rsid w:val="00684524"/>
    <w:rsid w:val="00684D67"/>
    <w:rsid w:val="006857E9"/>
    <w:rsid w:val="00686289"/>
    <w:rsid w:val="00686852"/>
    <w:rsid w:val="006902EF"/>
    <w:rsid w:val="00691A8E"/>
    <w:rsid w:val="00692E89"/>
    <w:rsid w:val="006968EC"/>
    <w:rsid w:val="00696AD4"/>
    <w:rsid w:val="00697AD9"/>
    <w:rsid w:val="006A0956"/>
    <w:rsid w:val="006A0D57"/>
    <w:rsid w:val="006A15E5"/>
    <w:rsid w:val="006A17BA"/>
    <w:rsid w:val="006A39DB"/>
    <w:rsid w:val="006A4A57"/>
    <w:rsid w:val="006A5063"/>
    <w:rsid w:val="006A51AF"/>
    <w:rsid w:val="006A565F"/>
    <w:rsid w:val="006A58CF"/>
    <w:rsid w:val="006A5AA1"/>
    <w:rsid w:val="006A5BA4"/>
    <w:rsid w:val="006A73C1"/>
    <w:rsid w:val="006A7C74"/>
    <w:rsid w:val="006A7CB3"/>
    <w:rsid w:val="006B00DA"/>
    <w:rsid w:val="006B0449"/>
    <w:rsid w:val="006B0DBE"/>
    <w:rsid w:val="006B1050"/>
    <w:rsid w:val="006B1084"/>
    <w:rsid w:val="006B1A25"/>
    <w:rsid w:val="006B2290"/>
    <w:rsid w:val="006B2702"/>
    <w:rsid w:val="006B570A"/>
    <w:rsid w:val="006B63E5"/>
    <w:rsid w:val="006B6B2D"/>
    <w:rsid w:val="006B737F"/>
    <w:rsid w:val="006B7FBA"/>
    <w:rsid w:val="006C0446"/>
    <w:rsid w:val="006C0EE3"/>
    <w:rsid w:val="006C2FF4"/>
    <w:rsid w:val="006C3B25"/>
    <w:rsid w:val="006C5550"/>
    <w:rsid w:val="006C5E61"/>
    <w:rsid w:val="006C5EEE"/>
    <w:rsid w:val="006C660C"/>
    <w:rsid w:val="006C76F6"/>
    <w:rsid w:val="006C79E1"/>
    <w:rsid w:val="006D0433"/>
    <w:rsid w:val="006D0DE2"/>
    <w:rsid w:val="006D4E51"/>
    <w:rsid w:val="006D4E72"/>
    <w:rsid w:val="006D4EF9"/>
    <w:rsid w:val="006D5364"/>
    <w:rsid w:val="006D5749"/>
    <w:rsid w:val="006D57D3"/>
    <w:rsid w:val="006D645E"/>
    <w:rsid w:val="006D693E"/>
    <w:rsid w:val="006D78F8"/>
    <w:rsid w:val="006E0790"/>
    <w:rsid w:val="006E1938"/>
    <w:rsid w:val="006E20BC"/>
    <w:rsid w:val="006E2376"/>
    <w:rsid w:val="006E2F52"/>
    <w:rsid w:val="006E331C"/>
    <w:rsid w:val="006E349E"/>
    <w:rsid w:val="006E3599"/>
    <w:rsid w:val="006E4D8C"/>
    <w:rsid w:val="006E5413"/>
    <w:rsid w:val="006E686D"/>
    <w:rsid w:val="006E7922"/>
    <w:rsid w:val="006E7BE6"/>
    <w:rsid w:val="006F1382"/>
    <w:rsid w:val="006F2257"/>
    <w:rsid w:val="006F2959"/>
    <w:rsid w:val="006F2F2F"/>
    <w:rsid w:val="006F39BE"/>
    <w:rsid w:val="006F403E"/>
    <w:rsid w:val="006F478A"/>
    <w:rsid w:val="006F5E1E"/>
    <w:rsid w:val="006F6E12"/>
    <w:rsid w:val="006F7E4A"/>
    <w:rsid w:val="00701672"/>
    <w:rsid w:val="00701947"/>
    <w:rsid w:val="007046F6"/>
    <w:rsid w:val="00704B40"/>
    <w:rsid w:val="00704F85"/>
    <w:rsid w:val="00705579"/>
    <w:rsid w:val="00705AE0"/>
    <w:rsid w:val="0070681B"/>
    <w:rsid w:val="00707366"/>
    <w:rsid w:val="00707F7A"/>
    <w:rsid w:val="007103A8"/>
    <w:rsid w:val="007106A4"/>
    <w:rsid w:val="00710BEF"/>
    <w:rsid w:val="007127A9"/>
    <w:rsid w:val="00712B2D"/>
    <w:rsid w:val="00714C48"/>
    <w:rsid w:val="00716C5D"/>
    <w:rsid w:val="00717D88"/>
    <w:rsid w:val="00720485"/>
    <w:rsid w:val="007214FE"/>
    <w:rsid w:val="0072168E"/>
    <w:rsid w:val="007217AB"/>
    <w:rsid w:val="00722EBD"/>
    <w:rsid w:val="00723AB4"/>
    <w:rsid w:val="0072500B"/>
    <w:rsid w:val="00726A43"/>
    <w:rsid w:val="00727768"/>
    <w:rsid w:val="00731095"/>
    <w:rsid w:val="0073134A"/>
    <w:rsid w:val="007313D6"/>
    <w:rsid w:val="007325A2"/>
    <w:rsid w:val="0073298F"/>
    <w:rsid w:val="00733557"/>
    <w:rsid w:val="00735B31"/>
    <w:rsid w:val="00737A89"/>
    <w:rsid w:val="00737E04"/>
    <w:rsid w:val="007409F6"/>
    <w:rsid w:val="00740C74"/>
    <w:rsid w:val="00741EDF"/>
    <w:rsid w:val="0074337A"/>
    <w:rsid w:val="00743E34"/>
    <w:rsid w:val="00744246"/>
    <w:rsid w:val="007447A5"/>
    <w:rsid w:val="007454DA"/>
    <w:rsid w:val="00746DA6"/>
    <w:rsid w:val="00746FE7"/>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32A6"/>
    <w:rsid w:val="00763515"/>
    <w:rsid w:val="00763599"/>
    <w:rsid w:val="00764249"/>
    <w:rsid w:val="007649CB"/>
    <w:rsid w:val="00764CE4"/>
    <w:rsid w:val="00764D8D"/>
    <w:rsid w:val="00764F75"/>
    <w:rsid w:val="0076542D"/>
    <w:rsid w:val="007664DA"/>
    <w:rsid w:val="00766E76"/>
    <w:rsid w:val="0076746F"/>
    <w:rsid w:val="007676FA"/>
    <w:rsid w:val="0077131B"/>
    <w:rsid w:val="00771CBB"/>
    <w:rsid w:val="00772CB8"/>
    <w:rsid w:val="00773C1C"/>
    <w:rsid w:val="007744D4"/>
    <w:rsid w:val="007750A3"/>
    <w:rsid w:val="00775D13"/>
    <w:rsid w:val="00776686"/>
    <w:rsid w:val="00777281"/>
    <w:rsid w:val="00777813"/>
    <w:rsid w:val="0077792D"/>
    <w:rsid w:val="00777A6B"/>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572C"/>
    <w:rsid w:val="007969B3"/>
    <w:rsid w:val="007972D2"/>
    <w:rsid w:val="0079782B"/>
    <w:rsid w:val="0079782D"/>
    <w:rsid w:val="00797A98"/>
    <w:rsid w:val="007A0CB4"/>
    <w:rsid w:val="007A0EA2"/>
    <w:rsid w:val="007A1A53"/>
    <w:rsid w:val="007A2A30"/>
    <w:rsid w:val="007A2F75"/>
    <w:rsid w:val="007A3BC4"/>
    <w:rsid w:val="007A4403"/>
    <w:rsid w:val="007A4D35"/>
    <w:rsid w:val="007A4DB3"/>
    <w:rsid w:val="007A5816"/>
    <w:rsid w:val="007A58AB"/>
    <w:rsid w:val="007A69AF"/>
    <w:rsid w:val="007B1230"/>
    <w:rsid w:val="007B2099"/>
    <w:rsid w:val="007B2D19"/>
    <w:rsid w:val="007B2E08"/>
    <w:rsid w:val="007B3891"/>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F0A"/>
    <w:rsid w:val="007D0710"/>
    <w:rsid w:val="007D08A8"/>
    <w:rsid w:val="007D1A26"/>
    <w:rsid w:val="007D2098"/>
    <w:rsid w:val="007D4646"/>
    <w:rsid w:val="007D4BCA"/>
    <w:rsid w:val="007D5A6D"/>
    <w:rsid w:val="007D5FB7"/>
    <w:rsid w:val="007D66D1"/>
    <w:rsid w:val="007D6D6B"/>
    <w:rsid w:val="007E09DA"/>
    <w:rsid w:val="007E0F8A"/>
    <w:rsid w:val="007E130D"/>
    <w:rsid w:val="007E1D8E"/>
    <w:rsid w:val="007E1F4D"/>
    <w:rsid w:val="007E2AD8"/>
    <w:rsid w:val="007E2D44"/>
    <w:rsid w:val="007E2DA7"/>
    <w:rsid w:val="007E2FA5"/>
    <w:rsid w:val="007E3AC3"/>
    <w:rsid w:val="007E4541"/>
    <w:rsid w:val="007E454F"/>
    <w:rsid w:val="007E5528"/>
    <w:rsid w:val="007E5FD8"/>
    <w:rsid w:val="007E60BE"/>
    <w:rsid w:val="007E67F7"/>
    <w:rsid w:val="007E6F32"/>
    <w:rsid w:val="007E7999"/>
    <w:rsid w:val="007F21D9"/>
    <w:rsid w:val="007F34D2"/>
    <w:rsid w:val="007F3CF0"/>
    <w:rsid w:val="007F462E"/>
    <w:rsid w:val="007F4932"/>
    <w:rsid w:val="007F6654"/>
    <w:rsid w:val="007F67E9"/>
    <w:rsid w:val="007F6B9D"/>
    <w:rsid w:val="007F6EA0"/>
    <w:rsid w:val="007F718D"/>
    <w:rsid w:val="00800591"/>
    <w:rsid w:val="00800F66"/>
    <w:rsid w:val="00801F65"/>
    <w:rsid w:val="00801FAD"/>
    <w:rsid w:val="00803810"/>
    <w:rsid w:val="00804169"/>
    <w:rsid w:val="00804669"/>
    <w:rsid w:val="00805DFC"/>
    <w:rsid w:val="00807DC3"/>
    <w:rsid w:val="00810BE6"/>
    <w:rsid w:val="00810D5C"/>
    <w:rsid w:val="00810F59"/>
    <w:rsid w:val="008110B0"/>
    <w:rsid w:val="00811F21"/>
    <w:rsid w:val="008121E0"/>
    <w:rsid w:val="008133B1"/>
    <w:rsid w:val="008134DC"/>
    <w:rsid w:val="008136B3"/>
    <w:rsid w:val="00813AEA"/>
    <w:rsid w:val="00813AED"/>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712B"/>
    <w:rsid w:val="0082769C"/>
    <w:rsid w:val="00827AAD"/>
    <w:rsid w:val="00830D1F"/>
    <w:rsid w:val="00831B03"/>
    <w:rsid w:val="00831E2B"/>
    <w:rsid w:val="008321CB"/>
    <w:rsid w:val="00832D13"/>
    <w:rsid w:val="0083300A"/>
    <w:rsid w:val="00833F2C"/>
    <w:rsid w:val="00834CEC"/>
    <w:rsid w:val="0083602B"/>
    <w:rsid w:val="008360AD"/>
    <w:rsid w:val="00836FBA"/>
    <w:rsid w:val="00837BC2"/>
    <w:rsid w:val="008411F7"/>
    <w:rsid w:val="00841263"/>
    <w:rsid w:val="00841BD4"/>
    <w:rsid w:val="008426BB"/>
    <w:rsid w:val="0084279B"/>
    <w:rsid w:val="008447AE"/>
    <w:rsid w:val="00845C03"/>
    <w:rsid w:val="00845FEE"/>
    <w:rsid w:val="008468D1"/>
    <w:rsid w:val="008471B2"/>
    <w:rsid w:val="008478A4"/>
    <w:rsid w:val="00847DE6"/>
    <w:rsid w:val="008505D2"/>
    <w:rsid w:val="00850E55"/>
    <w:rsid w:val="0085181A"/>
    <w:rsid w:val="00851F5E"/>
    <w:rsid w:val="008520FF"/>
    <w:rsid w:val="00852625"/>
    <w:rsid w:val="008529BD"/>
    <w:rsid w:val="00852A49"/>
    <w:rsid w:val="008531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B10"/>
    <w:rsid w:val="008708BD"/>
    <w:rsid w:val="00870DFA"/>
    <w:rsid w:val="008713FD"/>
    <w:rsid w:val="00872618"/>
    <w:rsid w:val="00872B1F"/>
    <w:rsid w:val="0087367C"/>
    <w:rsid w:val="00873EB1"/>
    <w:rsid w:val="008740CB"/>
    <w:rsid w:val="0087445F"/>
    <w:rsid w:val="008751AA"/>
    <w:rsid w:val="00875513"/>
    <w:rsid w:val="008810BD"/>
    <w:rsid w:val="00881245"/>
    <w:rsid w:val="0088168B"/>
    <w:rsid w:val="00881A24"/>
    <w:rsid w:val="00881E1B"/>
    <w:rsid w:val="008830E4"/>
    <w:rsid w:val="008838F5"/>
    <w:rsid w:val="008839A6"/>
    <w:rsid w:val="00883FE9"/>
    <w:rsid w:val="008864EF"/>
    <w:rsid w:val="008868DE"/>
    <w:rsid w:val="0088788F"/>
    <w:rsid w:val="00887EEE"/>
    <w:rsid w:val="00890620"/>
    <w:rsid w:val="00891B0D"/>
    <w:rsid w:val="008944DC"/>
    <w:rsid w:val="00896105"/>
    <w:rsid w:val="008974F0"/>
    <w:rsid w:val="008A0742"/>
    <w:rsid w:val="008A0D15"/>
    <w:rsid w:val="008A1301"/>
    <w:rsid w:val="008A1499"/>
    <w:rsid w:val="008A1E43"/>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6016"/>
    <w:rsid w:val="008B61DB"/>
    <w:rsid w:val="008B7BE4"/>
    <w:rsid w:val="008B7D7A"/>
    <w:rsid w:val="008C03F4"/>
    <w:rsid w:val="008C111D"/>
    <w:rsid w:val="008C2A01"/>
    <w:rsid w:val="008C33D2"/>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6B4"/>
    <w:rsid w:val="008E18FE"/>
    <w:rsid w:val="008E4423"/>
    <w:rsid w:val="008E480D"/>
    <w:rsid w:val="008E51D3"/>
    <w:rsid w:val="008E5DC6"/>
    <w:rsid w:val="008E67E8"/>
    <w:rsid w:val="008E7183"/>
    <w:rsid w:val="008E71DC"/>
    <w:rsid w:val="008F04BF"/>
    <w:rsid w:val="008F179F"/>
    <w:rsid w:val="008F1AC7"/>
    <w:rsid w:val="008F220C"/>
    <w:rsid w:val="008F2E11"/>
    <w:rsid w:val="008F3AFD"/>
    <w:rsid w:val="008F403D"/>
    <w:rsid w:val="008F420F"/>
    <w:rsid w:val="008F4914"/>
    <w:rsid w:val="008F5004"/>
    <w:rsid w:val="008F708D"/>
    <w:rsid w:val="008F7ABB"/>
    <w:rsid w:val="0090050C"/>
    <w:rsid w:val="00900521"/>
    <w:rsid w:val="00901515"/>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2CD6"/>
    <w:rsid w:val="0091416B"/>
    <w:rsid w:val="00914BCA"/>
    <w:rsid w:val="009150CB"/>
    <w:rsid w:val="0091547C"/>
    <w:rsid w:val="00916436"/>
    <w:rsid w:val="00916AA8"/>
    <w:rsid w:val="00916BDB"/>
    <w:rsid w:val="009170FE"/>
    <w:rsid w:val="0091773E"/>
    <w:rsid w:val="0092085C"/>
    <w:rsid w:val="00920DC1"/>
    <w:rsid w:val="00921115"/>
    <w:rsid w:val="00921908"/>
    <w:rsid w:val="00922D23"/>
    <w:rsid w:val="0092346F"/>
    <w:rsid w:val="00923BC6"/>
    <w:rsid w:val="00924CC6"/>
    <w:rsid w:val="00925006"/>
    <w:rsid w:val="00925ED9"/>
    <w:rsid w:val="00926351"/>
    <w:rsid w:val="00926B84"/>
    <w:rsid w:val="00927095"/>
    <w:rsid w:val="00930805"/>
    <w:rsid w:val="00930BA1"/>
    <w:rsid w:val="00931056"/>
    <w:rsid w:val="009311A7"/>
    <w:rsid w:val="00931403"/>
    <w:rsid w:val="0093169E"/>
    <w:rsid w:val="0093383F"/>
    <w:rsid w:val="00933AB2"/>
    <w:rsid w:val="0093413C"/>
    <w:rsid w:val="00934396"/>
    <w:rsid w:val="0093621C"/>
    <w:rsid w:val="0093716C"/>
    <w:rsid w:val="00937F35"/>
    <w:rsid w:val="00940010"/>
    <w:rsid w:val="009401A5"/>
    <w:rsid w:val="00940964"/>
    <w:rsid w:val="00940A57"/>
    <w:rsid w:val="00941B40"/>
    <w:rsid w:val="00942489"/>
    <w:rsid w:val="009425BF"/>
    <w:rsid w:val="009426F7"/>
    <w:rsid w:val="009455ED"/>
    <w:rsid w:val="00945F29"/>
    <w:rsid w:val="009468FD"/>
    <w:rsid w:val="00947A11"/>
    <w:rsid w:val="00947F8F"/>
    <w:rsid w:val="009500C4"/>
    <w:rsid w:val="009505C9"/>
    <w:rsid w:val="00950752"/>
    <w:rsid w:val="00950FB0"/>
    <w:rsid w:val="00951729"/>
    <w:rsid w:val="009518B3"/>
    <w:rsid w:val="009519C6"/>
    <w:rsid w:val="009519D3"/>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1610"/>
    <w:rsid w:val="00962891"/>
    <w:rsid w:val="00963AC8"/>
    <w:rsid w:val="00964F02"/>
    <w:rsid w:val="009659A3"/>
    <w:rsid w:val="00966424"/>
    <w:rsid w:val="00966945"/>
    <w:rsid w:val="00966E2C"/>
    <w:rsid w:val="009670D8"/>
    <w:rsid w:val="00970847"/>
    <w:rsid w:val="00971369"/>
    <w:rsid w:val="0097141D"/>
    <w:rsid w:val="009717D4"/>
    <w:rsid w:val="00971F2F"/>
    <w:rsid w:val="00972469"/>
    <w:rsid w:val="009731C2"/>
    <w:rsid w:val="00973452"/>
    <w:rsid w:val="00973870"/>
    <w:rsid w:val="00973A3F"/>
    <w:rsid w:val="00974D81"/>
    <w:rsid w:val="009755CD"/>
    <w:rsid w:val="00975C90"/>
    <w:rsid w:val="00981915"/>
    <w:rsid w:val="00982403"/>
    <w:rsid w:val="00982EE1"/>
    <w:rsid w:val="00983CAF"/>
    <w:rsid w:val="00984F4E"/>
    <w:rsid w:val="00985208"/>
    <w:rsid w:val="009853E6"/>
    <w:rsid w:val="00985EB9"/>
    <w:rsid w:val="00986370"/>
    <w:rsid w:val="00992546"/>
    <w:rsid w:val="00992A99"/>
    <w:rsid w:val="00992D72"/>
    <w:rsid w:val="00993724"/>
    <w:rsid w:val="00993768"/>
    <w:rsid w:val="00993FCD"/>
    <w:rsid w:val="00994347"/>
    <w:rsid w:val="009956C6"/>
    <w:rsid w:val="00996F28"/>
    <w:rsid w:val="00997993"/>
    <w:rsid w:val="00997B48"/>
    <w:rsid w:val="00997D37"/>
    <w:rsid w:val="009A0D65"/>
    <w:rsid w:val="009A0E73"/>
    <w:rsid w:val="009A0FAB"/>
    <w:rsid w:val="009A133B"/>
    <w:rsid w:val="009A2635"/>
    <w:rsid w:val="009A29D7"/>
    <w:rsid w:val="009A3168"/>
    <w:rsid w:val="009A391D"/>
    <w:rsid w:val="009A444E"/>
    <w:rsid w:val="009A453C"/>
    <w:rsid w:val="009A4687"/>
    <w:rsid w:val="009A4A54"/>
    <w:rsid w:val="009A5342"/>
    <w:rsid w:val="009A636E"/>
    <w:rsid w:val="009A72DF"/>
    <w:rsid w:val="009B04B3"/>
    <w:rsid w:val="009B21C2"/>
    <w:rsid w:val="009B25B0"/>
    <w:rsid w:val="009B2E74"/>
    <w:rsid w:val="009B2ED7"/>
    <w:rsid w:val="009B41D1"/>
    <w:rsid w:val="009B514E"/>
    <w:rsid w:val="009B60BD"/>
    <w:rsid w:val="009B683C"/>
    <w:rsid w:val="009B6F33"/>
    <w:rsid w:val="009B7611"/>
    <w:rsid w:val="009B7DBC"/>
    <w:rsid w:val="009C0370"/>
    <w:rsid w:val="009C0829"/>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F18"/>
    <w:rsid w:val="009D6C0F"/>
    <w:rsid w:val="009D77ED"/>
    <w:rsid w:val="009E19CA"/>
    <w:rsid w:val="009E2070"/>
    <w:rsid w:val="009E2242"/>
    <w:rsid w:val="009E26BC"/>
    <w:rsid w:val="009E2FE2"/>
    <w:rsid w:val="009E3738"/>
    <w:rsid w:val="009E37D3"/>
    <w:rsid w:val="009E554C"/>
    <w:rsid w:val="009E69B3"/>
    <w:rsid w:val="009E754E"/>
    <w:rsid w:val="009E75F6"/>
    <w:rsid w:val="009E7893"/>
    <w:rsid w:val="009F142E"/>
    <w:rsid w:val="009F1EF2"/>
    <w:rsid w:val="009F201B"/>
    <w:rsid w:val="009F224E"/>
    <w:rsid w:val="009F29E1"/>
    <w:rsid w:val="009F455A"/>
    <w:rsid w:val="009F494D"/>
    <w:rsid w:val="009F527D"/>
    <w:rsid w:val="009F5C74"/>
    <w:rsid w:val="009F5E6E"/>
    <w:rsid w:val="009F634D"/>
    <w:rsid w:val="009F7300"/>
    <w:rsid w:val="009F79C7"/>
    <w:rsid w:val="00A003A7"/>
    <w:rsid w:val="00A0068E"/>
    <w:rsid w:val="00A01DF8"/>
    <w:rsid w:val="00A023B6"/>
    <w:rsid w:val="00A02F37"/>
    <w:rsid w:val="00A044E0"/>
    <w:rsid w:val="00A04544"/>
    <w:rsid w:val="00A04AE9"/>
    <w:rsid w:val="00A05C91"/>
    <w:rsid w:val="00A06D27"/>
    <w:rsid w:val="00A10017"/>
    <w:rsid w:val="00A103FC"/>
    <w:rsid w:val="00A10559"/>
    <w:rsid w:val="00A111D1"/>
    <w:rsid w:val="00A11545"/>
    <w:rsid w:val="00A115DF"/>
    <w:rsid w:val="00A11B68"/>
    <w:rsid w:val="00A12940"/>
    <w:rsid w:val="00A13B0F"/>
    <w:rsid w:val="00A15F60"/>
    <w:rsid w:val="00A16E4E"/>
    <w:rsid w:val="00A17C7F"/>
    <w:rsid w:val="00A202A5"/>
    <w:rsid w:val="00A206CA"/>
    <w:rsid w:val="00A216B4"/>
    <w:rsid w:val="00A22438"/>
    <w:rsid w:val="00A22C41"/>
    <w:rsid w:val="00A22F95"/>
    <w:rsid w:val="00A2369A"/>
    <w:rsid w:val="00A23B8B"/>
    <w:rsid w:val="00A2404E"/>
    <w:rsid w:val="00A253E3"/>
    <w:rsid w:val="00A279AF"/>
    <w:rsid w:val="00A3002D"/>
    <w:rsid w:val="00A30BC0"/>
    <w:rsid w:val="00A322E8"/>
    <w:rsid w:val="00A331CB"/>
    <w:rsid w:val="00A332BD"/>
    <w:rsid w:val="00A33502"/>
    <w:rsid w:val="00A3593C"/>
    <w:rsid w:val="00A35E62"/>
    <w:rsid w:val="00A37058"/>
    <w:rsid w:val="00A37C46"/>
    <w:rsid w:val="00A4233C"/>
    <w:rsid w:val="00A43A3C"/>
    <w:rsid w:val="00A448F8"/>
    <w:rsid w:val="00A44FDB"/>
    <w:rsid w:val="00A45617"/>
    <w:rsid w:val="00A457B4"/>
    <w:rsid w:val="00A4621B"/>
    <w:rsid w:val="00A50268"/>
    <w:rsid w:val="00A503BA"/>
    <w:rsid w:val="00A5043E"/>
    <w:rsid w:val="00A517CA"/>
    <w:rsid w:val="00A52426"/>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49B6"/>
    <w:rsid w:val="00A74C4A"/>
    <w:rsid w:val="00A76646"/>
    <w:rsid w:val="00A76829"/>
    <w:rsid w:val="00A77322"/>
    <w:rsid w:val="00A776A5"/>
    <w:rsid w:val="00A77912"/>
    <w:rsid w:val="00A77E0E"/>
    <w:rsid w:val="00A80812"/>
    <w:rsid w:val="00A80899"/>
    <w:rsid w:val="00A81C6F"/>
    <w:rsid w:val="00A82955"/>
    <w:rsid w:val="00A83A4B"/>
    <w:rsid w:val="00A83D11"/>
    <w:rsid w:val="00A83FBF"/>
    <w:rsid w:val="00A844A2"/>
    <w:rsid w:val="00A853A1"/>
    <w:rsid w:val="00A85F63"/>
    <w:rsid w:val="00A874AB"/>
    <w:rsid w:val="00A901CF"/>
    <w:rsid w:val="00A93CCB"/>
    <w:rsid w:val="00A94530"/>
    <w:rsid w:val="00A95022"/>
    <w:rsid w:val="00A95673"/>
    <w:rsid w:val="00A9581A"/>
    <w:rsid w:val="00A95FF0"/>
    <w:rsid w:val="00A9654A"/>
    <w:rsid w:val="00A9656F"/>
    <w:rsid w:val="00AA133F"/>
    <w:rsid w:val="00AA1C91"/>
    <w:rsid w:val="00AA26B6"/>
    <w:rsid w:val="00AA2930"/>
    <w:rsid w:val="00AA2B83"/>
    <w:rsid w:val="00AA2C59"/>
    <w:rsid w:val="00AA361C"/>
    <w:rsid w:val="00AA4593"/>
    <w:rsid w:val="00AA50E1"/>
    <w:rsid w:val="00AA5689"/>
    <w:rsid w:val="00AA6519"/>
    <w:rsid w:val="00AA6F92"/>
    <w:rsid w:val="00AB0740"/>
    <w:rsid w:val="00AB096E"/>
    <w:rsid w:val="00AB0999"/>
    <w:rsid w:val="00AB0DDF"/>
    <w:rsid w:val="00AB197A"/>
    <w:rsid w:val="00AB1A4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778"/>
    <w:rsid w:val="00AD4A1C"/>
    <w:rsid w:val="00AD5695"/>
    <w:rsid w:val="00AD5DD2"/>
    <w:rsid w:val="00AD66A6"/>
    <w:rsid w:val="00AD6979"/>
    <w:rsid w:val="00AE01E1"/>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C8D"/>
    <w:rsid w:val="00AF1DC5"/>
    <w:rsid w:val="00AF252D"/>
    <w:rsid w:val="00AF2BF7"/>
    <w:rsid w:val="00AF2DA0"/>
    <w:rsid w:val="00AF42DE"/>
    <w:rsid w:val="00AF4939"/>
    <w:rsid w:val="00AF52CB"/>
    <w:rsid w:val="00AF5A30"/>
    <w:rsid w:val="00AF5A43"/>
    <w:rsid w:val="00AF5B65"/>
    <w:rsid w:val="00AF632A"/>
    <w:rsid w:val="00AF6FF4"/>
    <w:rsid w:val="00AF7CF0"/>
    <w:rsid w:val="00B00079"/>
    <w:rsid w:val="00B004BC"/>
    <w:rsid w:val="00B01C0E"/>
    <w:rsid w:val="00B0250E"/>
    <w:rsid w:val="00B04533"/>
    <w:rsid w:val="00B0485B"/>
    <w:rsid w:val="00B07E8C"/>
    <w:rsid w:val="00B10A44"/>
    <w:rsid w:val="00B1128D"/>
    <w:rsid w:val="00B11559"/>
    <w:rsid w:val="00B12A3A"/>
    <w:rsid w:val="00B12F46"/>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37361"/>
    <w:rsid w:val="00B406CB"/>
    <w:rsid w:val="00B41B6A"/>
    <w:rsid w:val="00B43856"/>
    <w:rsid w:val="00B44094"/>
    <w:rsid w:val="00B4567E"/>
    <w:rsid w:val="00B47883"/>
    <w:rsid w:val="00B50FA5"/>
    <w:rsid w:val="00B51340"/>
    <w:rsid w:val="00B5173D"/>
    <w:rsid w:val="00B519AE"/>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FAB"/>
    <w:rsid w:val="00B62E56"/>
    <w:rsid w:val="00B63768"/>
    <w:rsid w:val="00B65C50"/>
    <w:rsid w:val="00B65C84"/>
    <w:rsid w:val="00B661B0"/>
    <w:rsid w:val="00B66CA2"/>
    <w:rsid w:val="00B67CD9"/>
    <w:rsid w:val="00B67EC5"/>
    <w:rsid w:val="00B7037F"/>
    <w:rsid w:val="00B7189B"/>
    <w:rsid w:val="00B72C4B"/>
    <w:rsid w:val="00B737DF"/>
    <w:rsid w:val="00B742C9"/>
    <w:rsid w:val="00B75839"/>
    <w:rsid w:val="00B76122"/>
    <w:rsid w:val="00B76FD1"/>
    <w:rsid w:val="00B77598"/>
    <w:rsid w:val="00B7A143"/>
    <w:rsid w:val="00B82E05"/>
    <w:rsid w:val="00B84C31"/>
    <w:rsid w:val="00B859FC"/>
    <w:rsid w:val="00B86118"/>
    <w:rsid w:val="00B87208"/>
    <w:rsid w:val="00B87B05"/>
    <w:rsid w:val="00B90764"/>
    <w:rsid w:val="00B907F8"/>
    <w:rsid w:val="00B9092B"/>
    <w:rsid w:val="00B91106"/>
    <w:rsid w:val="00B919EF"/>
    <w:rsid w:val="00B92936"/>
    <w:rsid w:val="00B930DF"/>
    <w:rsid w:val="00B94CC3"/>
    <w:rsid w:val="00B94E6C"/>
    <w:rsid w:val="00B94FCE"/>
    <w:rsid w:val="00B95B23"/>
    <w:rsid w:val="00B96657"/>
    <w:rsid w:val="00B974F7"/>
    <w:rsid w:val="00B9774C"/>
    <w:rsid w:val="00B979ED"/>
    <w:rsid w:val="00BA00C6"/>
    <w:rsid w:val="00BA0AE6"/>
    <w:rsid w:val="00BA0EEF"/>
    <w:rsid w:val="00BA1AE9"/>
    <w:rsid w:val="00BA22CE"/>
    <w:rsid w:val="00BA38EF"/>
    <w:rsid w:val="00BA3FC0"/>
    <w:rsid w:val="00BA51C0"/>
    <w:rsid w:val="00BA66F7"/>
    <w:rsid w:val="00BA72C4"/>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E8A"/>
    <w:rsid w:val="00BD4302"/>
    <w:rsid w:val="00BD4E95"/>
    <w:rsid w:val="00BD5FB0"/>
    <w:rsid w:val="00BD75D2"/>
    <w:rsid w:val="00BD7670"/>
    <w:rsid w:val="00BE0EB7"/>
    <w:rsid w:val="00BE162A"/>
    <w:rsid w:val="00BE2657"/>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765"/>
    <w:rsid w:val="00BF476C"/>
    <w:rsid w:val="00BF4C42"/>
    <w:rsid w:val="00BF4DF3"/>
    <w:rsid w:val="00BF4EDD"/>
    <w:rsid w:val="00BF5380"/>
    <w:rsid w:val="00BF59C5"/>
    <w:rsid w:val="00C0020F"/>
    <w:rsid w:val="00C00EC0"/>
    <w:rsid w:val="00C011C0"/>
    <w:rsid w:val="00C01712"/>
    <w:rsid w:val="00C0211E"/>
    <w:rsid w:val="00C02A5E"/>
    <w:rsid w:val="00C036E8"/>
    <w:rsid w:val="00C038A0"/>
    <w:rsid w:val="00C03B0C"/>
    <w:rsid w:val="00C03DB3"/>
    <w:rsid w:val="00C042CE"/>
    <w:rsid w:val="00C05214"/>
    <w:rsid w:val="00C06230"/>
    <w:rsid w:val="00C0637A"/>
    <w:rsid w:val="00C06D76"/>
    <w:rsid w:val="00C07294"/>
    <w:rsid w:val="00C074F4"/>
    <w:rsid w:val="00C11A7B"/>
    <w:rsid w:val="00C14219"/>
    <w:rsid w:val="00C14F65"/>
    <w:rsid w:val="00C15067"/>
    <w:rsid w:val="00C15931"/>
    <w:rsid w:val="00C15F98"/>
    <w:rsid w:val="00C15FD4"/>
    <w:rsid w:val="00C167B3"/>
    <w:rsid w:val="00C200D5"/>
    <w:rsid w:val="00C20908"/>
    <w:rsid w:val="00C20BC5"/>
    <w:rsid w:val="00C2113E"/>
    <w:rsid w:val="00C22821"/>
    <w:rsid w:val="00C229CB"/>
    <w:rsid w:val="00C22B4F"/>
    <w:rsid w:val="00C2385E"/>
    <w:rsid w:val="00C23C9B"/>
    <w:rsid w:val="00C23D2F"/>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43BD"/>
    <w:rsid w:val="00C446C5"/>
    <w:rsid w:val="00C4470C"/>
    <w:rsid w:val="00C44936"/>
    <w:rsid w:val="00C451C5"/>
    <w:rsid w:val="00C4530D"/>
    <w:rsid w:val="00C454D5"/>
    <w:rsid w:val="00C456F2"/>
    <w:rsid w:val="00C45D38"/>
    <w:rsid w:val="00C46D67"/>
    <w:rsid w:val="00C47605"/>
    <w:rsid w:val="00C47836"/>
    <w:rsid w:val="00C47F13"/>
    <w:rsid w:val="00C511D4"/>
    <w:rsid w:val="00C51CF9"/>
    <w:rsid w:val="00C51F3E"/>
    <w:rsid w:val="00C53CA8"/>
    <w:rsid w:val="00C56507"/>
    <w:rsid w:val="00C57065"/>
    <w:rsid w:val="00C60B91"/>
    <w:rsid w:val="00C613C3"/>
    <w:rsid w:val="00C614C6"/>
    <w:rsid w:val="00C6153F"/>
    <w:rsid w:val="00C6216E"/>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4418"/>
    <w:rsid w:val="00C74CDE"/>
    <w:rsid w:val="00C752C1"/>
    <w:rsid w:val="00C75D1A"/>
    <w:rsid w:val="00C761F5"/>
    <w:rsid w:val="00C77609"/>
    <w:rsid w:val="00C801E0"/>
    <w:rsid w:val="00C813DE"/>
    <w:rsid w:val="00C8358D"/>
    <w:rsid w:val="00C83644"/>
    <w:rsid w:val="00C837EF"/>
    <w:rsid w:val="00C83D16"/>
    <w:rsid w:val="00C84023"/>
    <w:rsid w:val="00C84C42"/>
    <w:rsid w:val="00C84EFF"/>
    <w:rsid w:val="00C85618"/>
    <w:rsid w:val="00C85A9B"/>
    <w:rsid w:val="00C906B5"/>
    <w:rsid w:val="00C9161D"/>
    <w:rsid w:val="00C91A97"/>
    <w:rsid w:val="00C92120"/>
    <w:rsid w:val="00C92181"/>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18EE"/>
    <w:rsid w:val="00CB1C49"/>
    <w:rsid w:val="00CB2D04"/>
    <w:rsid w:val="00CB33F5"/>
    <w:rsid w:val="00CB3F6D"/>
    <w:rsid w:val="00CB51C9"/>
    <w:rsid w:val="00CB6CB5"/>
    <w:rsid w:val="00CB7306"/>
    <w:rsid w:val="00CC02B8"/>
    <w:rsid w:val="00CC0738"/>
    <w:rsid w:val="00CC1355"/>
    <w:rsid w:val="00CC1740"/>
    <w:rsid w:val="00CC17FD"/>
    <w:rsid w:val="00CC1AAF"/>
    <w:rsid w:val="00CC2984"/>
    <w:rsid w:val="00CC2A8E"/>
    <w:rsid w:val="00CC3A46"/>
    <w:rsid w:val="00CC3D81"/>
    <w:rsid w:val="00CC540F"/>
    <w:rsid w:val="00CC66B7"/>
    <w:rsid w:val="00CC7108"/>
    <w:rsid w:val="00CC7452"/>
    <w:rsid w:val="00CD0C33"/>
    <w:rsid w:val="00CD1114"/>
    <w:rsid w:val="00CD2C8A"/>
    <w:rsid w:val="00CD2DB8"/>
    <w:rsid w:val="00CD4625"/>
    <w:rsid w:val="00CD600D"/>
    <w:rsid w:val="00CD63C3"/>
    <w:rsid w:val="00CD6CEF"/>
    <w:rsid w:val="00CE034F"/>
    <w:rsid w:val="00CE062E"/>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1EAB"/>
    <w:rsid w:val="00CF2BB2"/>
    <w:rsid w:val="00CF4AA1"/>
    <w:rsid w:val="00CF5100"/>
    <w:rsid w:val="00CF56C5"/>
    <w:rsid w:val="00CF5C06"/>
    <w:rsid w:val="00CF62EF"/>
    <w:rsid w:val="00CF66D1"/>
    <w:rsid w:val="00CF6844"/>
    <w:rsid w:val="00D0004A"/>
    <w:rsid w:val="00D01099"/>
    <w:rsid w:val="00D010D7"/>
    <w:rsid w:val="00D027F7"/>
    <w:rsid w:val="00D03A1B"/>
    <w:rsid w:val="00D04D62"/>
    <w:rsid w:val="00D04DEB"/>
    <w:rsid w:val="00D05EE1"/>
    <w:rsid w:val="00D05F0D"/>
    <w:rsid w:val="00D06182"/>
    <w:rsid w:val="00D07C62"/>
    <w:rsid w:val="00D07D97"/>
    <w:rsid w:val="00D113DC"/>
    <w:rsid w:val="00D11503"/>
    <w:rsid w:val="00D12044"/>
    <w:rsid w:val="00D121B5"/>
    <w:rsid w:val="00D1341F"/>
    <w:rsid w:val="00D1366B"/>
    <w:rsid w:val="00D14329"/>
    <w:rsid w:val="00D14C55"/>
    <w:rsid w:val="00D15801"/>
    <w:rsid w:val="00D15886"/>
    <w:rsid w:val="00D16D90"/>
    <w:rsid w:val="00D16DC7"/>
    <w:rsid w:val="00D17051"/>
    <w:rsid w:val="00D170D1"/>
    <w:rsid w:val="00D170D9"/>
    <w:rsid w:val="00D17AC9"/>
    <w:rsid w:val="00D20236"/>
    <w:rsid w:val="00D2070A"/>
    <w:rsid w:val="00D20CF2"/>
    <w:rsid w:val="00D20F6F"/>
    <w:rsid w:val="00D21AFD"/>
    <w:rsid w:val="00D22D27"/>
    <w:rsid w:val="00D249D9"/>
    <w:rsid w:val="00D25408"/>
    <w:rsid w:val="00D25C41"/>
    <w:rsid w:val="00D260AD"/>
    <w:rsid w:val="00D263A3"/>
    <w:rsid w:val="00D269F4"/>
    <w:rsid w:val="00D27183"/>
    <w:rsid w:val="00D27248"/>
    <w:rsid w:val="00D27F71"/>
    <w:rsid w:val="00D31908"/>
    <w:rsid w:val="00D31D57"/>
    <w:rsid w:val="00D32B05"/>
    <w:rsid w:val="00D32D88"/>
    <w:rsid w:val="00D33EFC"/>
    <w:rsid w:val="00D35839"/>
    <w:rsid w:val="00D359A6"/>
    <w:rsid w:val="00D36AA5"/>
    <w:rsid w:val="00D371C9"/>
    <w:rsid w:val="00D37857"/>
    <w:rsid w:val="00D37957"/>
    <w:rsid w:val="00D37F85"/>
    <w:rsid w:val="00D402C1"/>
    <w:rsid w:val="00D40DBC"/>
    <w:rsid w:val="00D41C3E"/>
    <w:rsid w:val="00D41F10"/>
    <w:rsid w:val="00D43721"/>
    <w:rsid w:val="00D43837"/>
    <w:rsid w:val="00D439C1"/>
    <w:rsid w:val="00D44C52"/>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F5D"/>
    <w:rsid w:val="00D618DF"/>
    <w:rsid w:val="00D61A09"/>
    <w:rsid w:val="00D61C85"/>
    <w:rsid w:val="00D62051"/>
    <w:rsid w:val="00D645A4"/>
    <w:rsid w:val="00D6526C"/>
    <w:rsid w:val="00D65364"/>
    <w:rsid w:val="00D660F0"/>
    <w:rsid w:val="00D6664E"/>
    <w:rsid w:val="00D66D52"/>
    <w:rsid w:val="00D66FE0"/>
    <w:rsid w:val="00D70A9F"/>
    <w:rsid w:val="00D71581"/>
    <w:rsid w:val="00D72AB2"/>
    <w:rsid w:val="00D72F3B"/>
    <w:rsid w:val="00D73B9F"/>
    <w:rsid w:val="00D75CA6"/>
    <w:rsid w:val="00D763AF"/>
    <w:rsid w:val="00D76A18"/>
    <w:rsid w:val="00D76D0B"/>
    <w:rsid w:val="00D77008"/>
    <w:rsid w:val="00D772CC"/>
    <w:rsid w:val="00D77552"/>
    <w:rsid w:val="00D77A82"/>
    <w:rsid w:val="00D8003F"/>
    <w:rsid w:val="00D80849"/>
    <w:rsid w:val="00D82E8F"/>
    <w:rsid w:val="00D844B7"/>
    <w:rsid w:val="00D84930"/>
    <w:rsid w:val="00D84BDB"/>
    <w:rsid w:val="00D855A9"/>
    <w:rsid w:val="00D85600"/>
    <w:rsid w:val="00D86705"/>
    <w:rsid w:val="00D86F93"/>
    <w:rsid w:val="00D870AE"/>
    <w:rsid w:val="00D873E3"/>
    <w:rsid w:val="00D87C68"/>
    <w:rsid w:val="00D87E11"/>
    <w:rsid w:val="00D9035F"/>
    <w:rsid w:val="00D909A2"/>
    <w:rsid w:val="00D90C46"/>
    <w:rsid w:val="00D911A7"/>
    <w:rsid w:val="00D9142F"/>
    <w:rsid w:val="00D9172D"/>
    <w:rsid w:val="00D91ABE"/>
    <w:rsid w:val="00D92561"/>
    <w:rsid w:val="00D92ABE"/>
    <w:rsid w:val="00D92FA5"/>
    <w:rsid w:val="00D93DD7"/>
    <w:rsid w:val="00D95A86"/>
    <w:rsid w:val="00D95C44"/>
    <w:rsid w:val="00D961B0"/>
    <w:rsid w:val="00DA0592"/>
    <w:rsid w:val="00DA0A5A"/>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41E8"/>
    <w:rsid w:val="00DC59CC"/>
    <w:rsid w:val="00DC64AB"/>
    <w:rsid w:val="00DC717E"/>
    <w:rsid w:val="00DC753C"/>
    <w:rsid w:val="00DD03DF"/>
    <w:rsid w:val="00DD0991"/>
    <w:rsid w:val="00DD10E9"/>
    <w:rsid w:val="00DD118C"/>
    <w:rsid w:val="00DD2BC1"/>
    <w:rsid w:val="00DD33FE"/>
    <w:rsid w:val="00DD4329"/>
    <w:rsid w:val="00DD4AA1"/>
    <w:rsid w:val="00DD5CD9"/>
    <w:rsid w:val="00DD69BC"/>
    <w:rsid w:val="00DE001C"/>
    <w:rsid w:val="00DE0076"/>
    <w:rsid w:val="00DE10E6"/>
    <w:rsid w:val="00DE1368"/>
    <w:rsid w:val="00DE178D"/>
    <w:rsid w:val="00DE1792"/>
    <w:rsid w:val="00DE19E2"/>
    <w:rsid w:val="00DE24C0"/>
    <w:rsid w:val="00DE29BD"/>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EE7"/>
    <w:rsid w:val="00E004FD"/>
    <w:rsid w:val="00E01994"/>
    <w:rsid w:val="00E01C87"/>
    <w:rsid w:val="00E03B26"/>
    <w:rsid w:val="00E045DF"/>
    <w:rsid w:val="00E052B3"/>
    <w:rsid w:val="00E068B7"/>
    <w:rsid w:val="00E078E9"/>
    <w:rsid w:val="00E115A9"/>
    <w:rsid w:val="00E149C4"/>
    <w:rsid w:val="00E150E5"/>
    <w:rsid w:val="00E15C51"/>
    <w:rsid w:val="00E165FF"/>
    <w:rsid w:val="00E17ABB"/>
    <w:rsid w:val="00E17BCA"/>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34D4"/>
    <w:rsid w:val="00E338D1"/>
    <w:rsid w:val="00E338FC"/>
    <w:rsid w:val="00E34388"/>
    <w:rsid w:val="00E35CFB"/>
    <w:rsid w:val="00E363A7"/>
    <w:rsid w:val="00E36A9A"/>
    <w:rsid w:val="00E36CCD"/>
    <w:rsid w:val="00E374FF"/>
    <w:rsid w:val="00E40304"/>
    <w:rsid w:val="00E40AFF"/>
    <w:rsid w:val="00E40B48"/>
    <w:rsid w:val="00E40BD9"/>
    <w:rsid w:val="00E41C6E"/>
    <w:rsid w:val="00E41D5F"/>
    <w:rsid w:val="00E43013"/>
    <w:rsid w:val="00E4302E"/>
    <w:rsid w:val="00E4438C"/>
    <w:rsid w:val="00E44DB7"/>
    <w:rsid w:val="00E461FE"/>
    <w:rsid w:val="00E4694C"/>
    <w:rsid w:val="00E46C87"/>
    <w:rsid w:val="00E46D76"/>
    <w:rsid w:val="00E46EB8"/>
    <w:rsid w:val="00E503DE"/>
    <w:rsid w:val="00E50587"/>
    <w:rsid w:val="00E50660"/>
    <w:rsid w:val="00E506A7"/>
    <w:rsid w:val="00E50A2E"/>
    <w:rsid w:val="00E50DDB"/>
    <w:rsid w:val="00E50E00"/>
    <w:rsid w:val="00E52892"/>
    <w:rsid w:val="00E528C5"/>
    <w:rsid w:val="00E530D6"/>
    <w:rsid w:val="00E5310B"/>
    <w:rsid w:val="00E53E42"/>
    <w:rsid w:val="00E54215"/>
    <w:rsid w:val="00E5527D"/>
    <w:rsid w:val="00E56868"/>
    <w:rsid w:val="00E572AD"/>
    <w:rsid w:val="00E61A93"/>
    <w:rsid w:val="00E61AE7"/>
    <w:rsid w:val="00E61CBB"/>
    <w:rsid w:val="00E61F77"/>
    <w:rsid w:val="00E62147"/>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7B6"/>
    <w:rsid w:val="00E77B78"/>
    <w:rsid w:val="00E802A2"/>
    <w:rsid w:val="00E81110"/>
    <w:rsid w:val="00E81756"/>
    <w:rsid w:val="00E8208D"/>
    <w:rsid w:val="00E82550"/>
    <w:rsid w:val="00E829D7"/>
    <w:rsid w:val="00E82DB9"/>
    <w:rsid w:val="00E838C2"/>
    <w:rsid w:val="00E83C24"/>
    <w:rsid w:val="00E843F0"/>
    <w:rsid w:val="00E8563C"/>
    <w:rsid w:val="00E8670A"/>
    <w:rsid w:val="00E875CA"/>
    <w:rsid w:val="00E87617"/>
    <w:rsid w:val="00E904AF"/>
    <w:rsid w:val="00E90E1A"/>
    <w:rsid w:val="00E91297"/>
    <w:rsid w:val="00E915F1"/>
    <w:rsid w:val="00E9177A"/>
    <w:rsid w:val="00E92C22"/>
    <w:rsid w:val="00E9318D"/>
    <w:rsid w:val="00E93658"/>
    <w:rsid w:val="00E93CFD"/>
    <w:rsid w:val="00E93F3E"/>
    <w:rsid w:val="00E96C1C"/>
    <w:rsid w:val="00EA10CA"/>
    <w:rsid w:val="00EA1CD8"/>
    <w:rsid w:val="00EA2582"/>
    <w:rsid w:val="00EA2CDA"/>
    <w:rsid w:val="00EA35A6"/>
    <w:rsid w:val="00EA35D1"/>
    <w:rsid w:val="00EA43B2"/>
    <w:rsid w:val="00EA6A57"/>
    <w:rsid w:val="00EA70B5"/>
    <w:rsid w:val="00EA70F7"/>
    <w:rsid w:val="00EA76CC"/>
    <w:rsid w:val="00EA7EBF"/>
    <w:rsid w:val="00EB066E"/>
    <w:rsid w:val="00EB103C"/>
    <w:rsid w:val="00EB134C"/>
    <w:rsid w:val="00EB327B"/>
    <w:rsid w:val="00EB3ECE"/>
    <w:rsid w:val="00EB6407"/>
    <w:rsid w:val="00EB6B66"/>
    <w:rsid w:val="00EC087A"/>
    <w:rsid w:val="00EC0CA9"/>
    <w:rsid w:val="00EC15F8"/>
    <w:rsid w:val="00EC1FB8"/>
    <w:rsid w:val="00EC21C6"/>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4048"/>
    <w:rsid w:val="00EE4E4D"/>
    <w:rsid w:val="00EE4EF6"/>
    <w:rsid w:val="00EE5676"/>
    <w:rsid w:val="00EE7E54"/>
    <w:rsid w:val="00EF0719"/>
    <w:rsid w:val="00EF1390"/>
    <w:rsid w:val="00EF159A"/>
    <w:rsid w:val="00EF1FA9"/>
    <w:rsid w:val="00EF46C5"/>
    <w:rsid w:val="00EF5408"/>
    <w:rsid w:val="00EF5974"/>
    <w:rsid w:val="00EF7E5D"/>
    <w:rsid w:val="00F0009E"/>
    <w:rsid w:val="00F001C6"/>
    <w:rsid w:val="00F0136B"/>
    <w:rsid w:val="00F01C1D"/>
    <w:rsid w:val="00F0217A"/>
    <w:rsid w:val="00F0219E"/>
    <w:rsid w:val="00F0286E"/>
    <w:rsid w:val="00F04760"/>
    <w:rsid w:val="00F05703"/>
    <w:rsid w:val="00F06215"/>
    <w:rsid w:val="00F063C2"/>
    <w:rsid w:val="00F07162"/>
    <w:rsid w:val="00F07D29"/>
    <w:rsid w:val="00F1005F"/>
    <w:rsid w:val="00F13564"/>
    <w:rsid w:val="00F13F58"/>
    <w:rsid w:val="00F144E2"/>
    <w:rsid w:val="00F1576F"/>
    <w:rsid w:val="00F15F69"/>
    <w:rsid w:val="00F16887"/>
    <w:rsid w:val="00F16C24"/>
    <w:rsid w:val="00F16CB2"/>
    <w:rsid w:val="00F171D1"/>
    <w:rsid w:val="00F17610"/>
    <w:rsid w:val="00F1799A"/>
    <w:rsid w:val="00F1A0E2"/>
    <w:rsid w:val="00F20DBB"/>
    <w:rsid w:val="00F2344C"/>
    <w:rsid w:val="00F2346E"/>
    <w:rsid w:val="00F23ACF"/>
    <w:rsid w:val="00F24780"/>
    <w:rsid w:val="00F26A25"/>
    <w:rsid w:val="00F26F5C"/>
    <w:rsid w:val="00F271EC"/>
    <w:rsid w:val="00F30224"/>
    <w:rsid w:val="00F30E6F"/>
    <w:rsid w:val="00F30F3C"/>
    <w:rsid w:val="00F30FE4"/>
    <w:rsid w:val="00F333DE"/>
    <w:rsid w:val="00F35408"/>
    <w:rsid w:val="00F35CB4"/>
    <w:rsid w:val="00F36DEC"/>
    <w:rsid w:val="00F37D28"/>
    <w:rsid w:val="00F4237A"/>
    <w:rsid w:val="00F42C08"/>
    <w:rsid w:val="00F447FB"/>
    <w:rsid w:val="00F448C7"/>
    <w:rsid w:val="00F44912"/>
    <w:rsid w:val="00F4628D"/>
    <w:rsid w:val="00F47CF3"/>
    <w:rsid w:val="00F504DE"/>
    <w:rsid w:val="00F51A84"/>
    <w:rsid w:val="00F51F95"/>
    <w:rsid w:val="00F52098"/>
    <w:rsid w:val="00F5295A"/>
    <w:rsid w:val="00F53193"/>
    <w:rsid w:val="00F5357E"/>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672E6"/>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F18"/>
    <w:rsid w:val="00F9038B"/>
    <w:rsid w:val="00F912DD"/>
    <w:rsid w:val="00F91C6A"/>
    <w:rsid w:val="00F924EF"/>
    <w:rsid w:val="00F92AC4"/>
    <w:rsid w:val="00F9363C"/>
    <w:rsid w:val="00F93E81"/>
    <w:rsid w:val="00F94611"/>
    <w:rsid w:val="00F946F9"/>
    <w:rsid w:val="00F94774"/>
    <w:rsid w:val="00F94CB8"/>
    <w:rsid w:val="00F97989"/>
    <w:rsid w:val="00FA03C6"/>
    <w:rsid w:val="00FA21EC"/>
    <w:rsid w:val="00FA2607"/>
    <w:rsid w:val="00FA2837"/>
    <w:rsid w:val="00FA34C1"/>
    <w:rsid w:val="00FA3F35"/>
    <w:rsid w:val="00FA4E07"/>
    <w:rsid w:val="00FA55F5"/>
    <w:rsid w:val="00FA5F89"/>
    <w:rsid w:val="00FA663B"/>
    <w:rsid w:val="00FA6E60"/>
    <w:rsid w:val="00FA71C5"/>
    <w:rsid w:val="00FB1AE5"/>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1168F1F9-4C76-4B2C-AC16-92E26545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866063"/>
    <w:rPr>
      <w:sz w:val="16"/>
      <w:szCs w:val="16"/>
      <w:lang w:val="en-GB"/>
    </w:rPr>
  </w:style>
  <w:style w:type="paragraph" w:styleId="Commentaire">
    <w:name w:val="annotation text"/>
    <w:basedOn w:val="Normal"/>
    <w:link w:val="CommentaireCar"/>
    <w:uiPriority w:val="99"/>
    <w:rsid w:val="00866063"/>
    <w:rPr>
      <w:sz w:val="20"/>
      <w:szCs w:val="20"/>
    </w:rPr>
  </w:style>
  <w:style w:type="character" w:customStyle="1" w:styleId="CommentaireCar">
    <w:name w:val="Commentaire Car"/>
    <w:basedOn w:val="Policepardfaut"/>
    <w:link w:val="Commentaire"/>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66063"/>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n3,fn"/>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0e83/932a/de7f477ea6273fa1acc8c128/sbi-06-10-ru.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c/0e83/932a/de7f477ea6273fa1acc8c128/sbi-06-10-ru.pdf"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9EAA06-A935-47D5-B02E-F7D7B780CB05}"/>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25</TotalTime>
  <Pages>3</Pages>
  <Words>748</Words>
  <Characters>4116</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Resource mobilization</vt:lpstr>
      <vt:lpstr>Resource mobilization</vt:lpstr>
    </vt:vector>
  </TitlesOfParts>
  <Company>SCBD</Company>
  <LinksUpToDate>false</LinksUpToDate>
  <CharactersWithSpaces>4855</CharactersWithSpaces>
  <SharedDoc>false</SharedDoc>
  <HLinks>
    <vt:vector size="42" baseType="variant">
      <vt:variant>
        <vt:i4>3276910</vt:i4>
      </vt:variant>
      <vt:variant>
        <vt:i4>6</vt:i4>
      </vt:variant>
      <vt:variant>
        <vt:i4>0</vt:i4>
      </vt:variant>
      <vt:variant>
        <vt:i4>5</vt:i4>
      </vt:variant>
      <vt:variant>
        <vt:lpwstr>https://www.cbd.int/decisions/?id=13648</vt:lpwstr>
      </vt:variant>
      <vt:variant>
        <vt:lpwstr/>
      </vt:variant>
      <vt:variant>
        <vt:i4>3145835</vt:i4>
      </vt:variant>
      <vt:variant>
        <vt:i4>3</vt:i4>
      </vt:variant>
      <vt:variant>
        <vt:i4>0</vt:i4>
      </vt:variant>
      <vt:variant>
        <vt:i4>5</vt:i4>
      </vt:variant>
      <vt:variant>
        <vt:lpwstr>https://www.cbd.int/decisions/?id=13366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6553652</vt:i4>
      </vt:variant>
      <vt:variant>
        <vt:i4>3</vt:i4>
      </vt:variant>
      <vt:variant>
        <vt:i4>0</vt:i4>
      </vt:variant>
      <vt:variant>
        <vt:i4>5</vt:i4>
      </vt:variant>
      <vt:variant>
        <vt:lpwstr>https://www.cbd.int/decision/cop/default.shtml?id=13366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3276910</vt:i4>
      </vt:variant>
      <vt:variant>
        <vt:i4>3</vt:i4>
      </vt:variant>
      <vt:variant>
        <vt:i4>0</vt:i4>
      </vt:variant>
      <vt:variant>
        <vt:i4>5</vt:i4>
      </vt:variant>
      <vt:variant>
        <vt:lpwstr>https://www.cbd.int/decisions/?id=13648</vt:lpwstr>
      </vt:variant>
      <vt:variant>
        <vt:lpwstr/>
      </vt:variant>
      <vt:variant>
        <vt:i4>3145835</vt:i4>
      </vt:variant>
      <vt:variant>
        <vt:i4>0</vt:i4>
      </vt:variant>
      <vt:variant>
        <vt:i4>0</vt:i4>
      </vt:variant>
      <vt:variant>
        <vt:i4>5</vt:i4>
      </vt:variant>
      <vt:variant>
        <vt:lpwstr>https://www.cbd.int/decisions/?id=13366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CBD/SBI/6/CRP.6</dc:subject>
  <dc:creator>Secretariat of the Convention on Biological Diversity</dc:creator>
  <cp:keywords>Convention on Biological Diversity</cp:keywords>
  <cp:lastModifiedBy>A</cp:lastModifiedBy>
  <cp:revision>95</cp:revision>
  <cp:lastPrinted>2025-10-30T18:34:00Z</cp:lastPrinted>
  <dcterms:created xsi:type="dcterms:W3CDTF">2026-02-18T04:09:00Z</dcterms:created>
  <dcterms:modified xsi:type="dcterms:W3CDTF">2026-02-18T04:54:00Z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