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59249765" w14:textId="336CEEE5" w:rsidR="008A1499" w:rsidRPr="00375DEA" w:rsidRDefault="00F93EE0" w:rsidP="008A1499">
            <w:pPr>
              <w:pStyle w:val="AFCorNNormal"/>
            </w:pPr>
            <w:r>
              <w:t>Non-paper on a</w:t>
            </w:r>
            <w:r w:rsidR="00351C31">
              <w:t>genda i</w:t>
            </w:r>
            <w:r w:rsidR="008A1499" w:rsidRPr="00375DEA">
              <w:t xml:space="preserve">tem </w:t>
            </w:r>
            <w:r w:rsidR="00FC0B86">
              <w:t>4</w:t>
            </w:r>
            <w:r w:rsidR="00DF09D6">
              <w:t> </w:t>
            </w:r>
            <w:r w:rsidR="00FC0B86">
              <w:t>(b)</w:t>
            </w:r>
          </w:p>
          <w:p w14:paraId="6BD0D5CE" w14:textId="0B301ED2" w:rsidR="008A1499" w:rsidRPr="00375DEA" w:rsidRDefault="00FC0B86" w:rsidP="008A1499">
            <w:pPr>
              <w:pStyle w:val="AFCorNBold"/>
            </w:pPr>
            <w:r w:rsidRPr="00FC0B86">
              <w:t>Financial mechanism</w:t>
            </w:r>
          </w:p>
        </w:tc>
        <w:tc>
          <w:tcPr>
            <w:tcW w:w="4388" w:type="dxa"/>
          </w:tcPr>
          <w:p w14:paraId="45A7310D" w14:textId="77777777" w:rsidR="008A1499" w:rsidRPr="00375DEA" w:rsidRDefault="008A1499" w:rsidP="008A1499">
            <w:pPr>
              <w:pStyle w:val="CBDNormal"/>
              <w:jc w:val="left"/>
            </w:pPr>
          </w:p>
        </w:tc>
      </w:tr>
    </w:tbl>
    <w:p w14:paraId="52E35C76" w14:textId="4E60DECF" w:rsidR="00C9161D" w:rsidRPr="00375DEA" w:rsidRDefault="00EF6D24"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FC0B86">
            <w:t>Financial mechanism</w:t>
          </w:r>
        </w:sdtContent>
      </w:sdt>
    </w:p>
    <w:p w14:paraId="49356429" w14:textId="77A47EB8" w:rsidR="00F06602" w:rsidRPr="00295022" w:rsidRDefault="00EB7E7D" w:rsidP="00295022">
      <w:pPr>
        <w:pStyle w:val="CBDNormalNoNumber"/>
        <w:ind w:left="1134"/>
        <w:rPr>
          <w:snapToGrid w:val="0"/>
          <w:shd w:val="pct15" w:color="auto" w:fill="FFFFFF"/>
        </w:rPr>
      </w:pPr>
      <w:r w:rsidRPr="00295022">
        <w:rPr>
          <w:snapToGrid w:val="0"/>
          <w:shd w:val="pct15" w:color="auto" w:fill="FFFFFF"/>
        </w:rPr>
        <w:t xml:space="preserve">Note: This </w:t>
      </w:r>
      <w:r w:rsidR="00295022" w:rsidRPr="00295022">
        <w:rPr>
          <w:snapToGrid w:val="0"/>
          <w:shd w:val="pct15" w:color="auto" w:fill="FFFFFF"/>
        </w:rPr>
        <w:t xml:space="preserve">second </w:t>
      </w:r>
      <w:r w:rsidRPr="00295022">
        <w:rPr>
          <w:snapToGrid w:val="0"/>
          <w:shd w:val="pct15" w:color="auto" w:fill="FFFFFF"/>
        </w:rPr>
        <w:t>version has reflected the results of the first two meetings of the Contact Group on Financial Mechanism</w:t>
      </w:r>
      <w:r w:rsidR="00852F53" w:rsidRPr="00295022">
        <w:rPr>
          <w:snapToGrid w:val="0"/>
          <w:shd w:val="pct15" w:color="auto" w:fill="FFFFFF"/>
        </w:rPr>
        <w:t xml:space="preserve">.  There is no change to the remaining text </w:t>
      </w:r>
      <w:r w:rsidR="00295022" w:rsidRPr="00295022">
        <w:rPr>
          <w:snapToGrid w:val="0"/>
          <w:shd w:val="pct15" w:color="auto" w:fill="FFFFFF"/>
        </w:rPr>
        <w:t>of the first version.</w:t>
      </w:r>
    </w:p>
    <w:p w14:paraId="7DBE9879" w14:textId="77777777" w:rsidR="00295022" w:rsidRPr="00EB7E7D" w:rsidRDefault="00295022" w:rsidP="00FC0B86">
      <w:pPr>
        <w:pStyle w:val="CBDNormalNoNumber"/>
        <w:ind w:firstLine="567"/>
        <w:rPr>
          <w:snapToGrid w:val="0"/>
        </w:rPr>
      </w:pPr>
    </w:p>
    <w:p w14:paraId="32103BE7" w14:textId="3C3B4791" w:rsidR="00FC0B86" w:rsidRPr="008F6874" w:rsidRDefault="00FC0B86" w:rsidP="00FC0B86">
      <w:pPr>
        <w:pStyle w:val="CBDNormalNoNumber"/>
        <w:ind w:firstLine="567"/>
        <w:rPr>
          <w:snapToGrid w:val="0"/>
        </w:rPr>
      </w:pPr>
      <w:r w:rsidRPr="009E6C04">
        <w:rPr>
          <w:i/>
          <w:iCs/>
          <w:snapToGrid w:val="0"/>
        </w:rPr>
        <w:t>The Subsidiary Body on Implementation</w:t>
      </w:r>
    </w:p>
    <w:p w14:paraId="33D6DCF1" w14:textId="2FF28317" w:rsidR="00FC0B86" w:rsidRDefault="00FC0B86" w:rsidP="00FC0B86">
      <w:pPr>
        <w:pStyle w:val="CBDNormalNoNumber"/>
        <w:ind w:firstLine="567"/>
        <w:rPr>
          <w:snapToGrid w:val="0"/>
        </w:rPr>
      </w:pPr>
      <w:r w:rsidRPr="00024B34">
        <w:rPr>
          <w:i/>
          <w:iCs/>
          <w:snapToGrid w:val="0"/>
        </w:rPr>
        <w:t>Recommends</w:t>
      </w:r>
      <w:r>
        <w:rPr>
          <w:snapToGrid w:val="0"/>
        </w:rPr>
        <w:t xml:space="preserve"> that, at its seventeenth meeting, the Conference of the Parties adopt a decision</w:t>
      </w:r>
      <w:r w:rsidR="00011E60">
        <w:rPr>
          <w:snapToGrid w:val="0"/>
        </w:rPr>
        <w:t xml:space="preserve"> </w:t>
      </w:r>
      <w:r w:rsidR="00011E60">
        <w:t>on the financial mechanism that includes the following elements</w:t>
      </w:r>
      <w:r>
        <w:rPr>
          <w:snapToGrid w:val="0"/>
        </w:rPr>
        <w:t>:</w:t>
      </w:r>
      <w:r>
        <w:rPr>
          <w:rStyle w:val="FootnoteReference"/>
          <w:snapToGrid w:val="0"/>
        </w:rPr>
        <w:footnoteReference w:id="1"/>
      </w:r>
    </w:p>
    <w:p w14:paraId="54E6E317" w14:textId="77777777" w:rsidR="00FC0B86" w:rsidRPr="008F6874" w:rsidRDefault="00FC0B86" w:rsidP="00FC0B86">
      <w:pPr>
        <w:pStyle w:val="CBDNormalNoNumber"/>
        <w:tabs>
          <w:tab w:val="clear" w:pos="567"/>
        </w:tabs>
        <w:ind w:left="1134" w:firstLine="567"/>
        <w:rPr>
          <w:snapToGrid w:val="0"/>
        </w:rPr>
      </w:pPr>
      <w:r>
        <w:rPr>
          <w:i/>
          <w:iCs/>
          <w:snapToGrid w:val="0"/>
        </w:rPr>
        <w:t>The Conference of the Parties</w:t>
      </w:r>
    </w:p>
    <w:p w14:paraId="38A2C585" w14:textId="1C9B4E7E" w:rsidR="00FC0B86" w:rsidRPr="00144628" w:rsidRDefault="00FC0B86" w:rsidP="00144628">
      <w:pPr>
        <w:pStyle w:val="CBDNormalNoNumber"/>
        <w:tabs>
          <w:tab w:val="clear" w:pos="567"/>
        </w:tabs>
        <w:ind w:left="1134" w:firstLine="567"/>
        <w:rPr>
          <w:lang w:val="en-US"/>
        </w:rPr>
      </w:pPr>
      <w:r w:rsidRPr="00144628">
        <w:rPr>
          <w:lang w:val="en-US"/>
        </w:rPr>
        <w:t>1.</w:t>
      </w:r>
      <w:r w:rsidRPr="00144628">
        <w:rPr>
          <w:lang w:val="en-US"/>
        </w:rPr>
        <w:tab/>
      </w:r>
      <w:r w:rsidR="00FD3CF3" w:rsidRPr="00144628">
        <w:rPr>
          <w:lang w:val="en-US"/>
        </w:rPr>
        <w:t>[</w:t>
      </w:r>
      <w:r w:rsidR="004A6BD9" w:rsidRPr="00144628" w:rsidDel="004A6BD9">
        <w:rPr>
          <w:lang w:val="en-US"/>
        </w:rPr>
        <w:t xml:space="preserve"> </w:t>
      </w:r>
      <w:r w:rsidR="007C4EC3" w:rsidRPr="00144628">
        <w:rPr>
          <w:lang w:val="en-US"/>
        </w:rPr>
        <w:t>[</w:t>
      </w:r>
      <w:r w:rsidR="00F245BF" w:rsidRPr="00144628">
        <w:rPr>
          <w:lang w:val="en-US"/>
        </w:rPr>
        <w:t>Welcomes</w:t>
      </w:r>
      <w:r w:rsidR="007C4EC3" w:rsidRPr="00144628">
        <w:rPr>
          <w:lang w:val="en-US"/>
        </w:rPr>
        <w:t>][Acknowledges]</w:t>
      </w:r>
      <w:r w:rsidR="000310FF" w:rsidRPr="00144628">
        <w:rPr>
          <w:lang w:val="en-US"/>
        </w:rPr>
        <w:t>[Notes with appreciation]</w:t>
      </w:r>
      <w:r w:rsidR="004A6BD9" w:rsidRPr="00144628">
        <w:rPr>
          <w:lang w:val="en-US"/>
        </w:rPr>
        <w:t xml:space="preserve"> </w:t>
      </w:r>
      <w:r w:rsidRPr="00144628">
        <w:rPr>
          <w:lang w:val="en-US"/>
        </w:rPr>
        <w:t>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w:t>
      </w:r>
      <w:r w:rsidR="009A4D55">
        <w:rPr>
          <w:lang w:val="en-US"/>
        </w:rPr>
        <w:t>,</w:t>
      </w:r>
      <w:r w:rsidRPr="00144628">
        <w:rPr>
          <w:lang w:val="en-US"/>
        </w:rPr>
        <w:t xml:space="preserve"> Switzerland,</w:t>
      </w:r>
      <w:r w:rsidR="009A4D55">
        <w:rPr>
          <w:lang w:val="en-US"/>
        </w:rPr>
        <w:t xml:space="preserve"> and</w:t>
      </w:r>
      <w:r w:rsidRPr="00144628">
        <w:rPr>
          <w:lang w:val="en-US"/>
        </w:rPr>
        <w:t xml:space="preserve"> </w:t>
      </w:r>
      <w:r w:rsidR="009A4D55">
        <w:rPr>
          <w:lang w:val="en-US"/>
        </w:rPr>
        <w:t xml:space="preserve">Uzbekistan, </w:t>
      </w:r>
      <w:r w:rsidRPr="00144628">
        <w:rPr>
          <w:lang w:val="en-US"/>
        </w:rPr>
        <w:t>which amounted to approximately 3.9 billion United States dollars, using the agreed reference exchange rates for the replenishment period</w:t>
      </w:r>
      <w:r w:rsidR="001432C0" w:rsidRPr="00144628">
        <w:rPr>
          <w:lang w:val="en-US"/>
        </w:rPr>
        <w:footnoteReference w:id="2"/>
      </w:r>
      <w:r w:rsidRPr="00144628">
        <w:rPr>
          <w:lang w:val="en-US"/>
        </w:rPr>
        <w:t>;</w:t>
      </w:r>
      <w:r w:rsidR="00FD3CF3" w:rsidRPr="00144628">
        <w:rPr>
          <w:lang w:val="en-US"/>
        </w:rPr>
        <w:t>]</w:t>
      </w:r>
    </w:p>
    <w:p w14:paraId="3B4157D5" w14:textId="3268F228" w:rsidR="002E4603" w:rsidRPr="00C12AB4" w:rsidRDefault="00973A43" w:rsidP="00AF0FDA">
      <w:pPr>
        <w:pStyle w:val="CBDNormalNoNumber"/>
        <w:tabs>
          <w:tab w:val="clear" w:pos="567"/>
        </w:tabs>
        <w:ind w:left="1134" w:firstLine="567"/>
      </w:pPr>
      <w:r>
        <w:t>[</w:t>
      </w:r>
      <w:r w:rsidR="0072316E">
        <w:t xml:space="preserve">1bis. Notes with concern that the 3.9 billion United States dollars is contributed by only 50% of developed country Parties and appreciates the contributions of developing countries Parties including Brazil, </w:t>
      </w:r>
      <w:r>
        <w:t xml:space="preserve">China, </w:t>
      </w:r>
      <w:r w:rsidR="00DF3D1E">
        <w:t xml:space="preserve">Mexico, India, </w:t>
      </w:r>
      <w:r w:rsidR="0072316E">
        <w:t xml:space="preserve">South Africa, </w:t>
      </w:r>
      <w:r>
        <w:t>Cote d’Ivoire</w:t>
      </w:r>
      <w:r w:rsidR="001A7DA8">
        <w:t>, Uzbekistan</w:t>
      </w:r>
      <w:r w:rsidR="00BD5F85" w:rsidRPr="00AF0FDA">
        <w:footnoteReference w:id="3"/>
      </w:r>
      <w:r>
        <w:t xml:space="preserve">.] </w:t>
      </w:r>
    </w:p>
    <w:p w14:paraId="1C57A918" w14:textId="166081D1" w:rsidR="00685F01" w:rsidRDefault="002531C0" w:rsidP="00FC0B86">
      <w:pPr>
        <w:pStyle w:val="CBDNormalNoNumber"/>
        <w:tabs>
          <w:tab w:val="clear" w:pos="567"/>
        </w:tabs>
        <w:ind w:left="1134" w:firstLine="567"/>
        <w:rPr>
          <w:lang w:val="en-US"/>
        </w:rPr>
      </w:pPr>
      <w:r>
        <w:t>[</w:t>
      </w:r>
      <w:r w:rsidR="00860990">
        <w:t>1.ter</w:t>
      </w:r>
      <w:r w:rsidR="00FC0B86" w:rsidRPr="00C12AB4">
        <w:rPr>
          <w:lang w:val="en-US"/>
        </w:rPr>
        <w:tab/>
      </w:r>
      <w:r w:rsidR="00982A36">
        <w:rPr>
          <w:lang w:val="en-US"/>
        </w:rPr>
        <w:t>[</w:t>
      </w:r>
      <w:r w:rsidR="001432C0">
        <w:rPr>
          <w:lang w:val="en-US"/>
        </w:rPr>
        <w:t>Notes with deep concern</w:t>
      </w:r>
      <w:r w:rsidR="00982A36">
        <w:rPr>
          <w:lang w:val="en-US"/>
        </w:rPr>
        <w:t>]</w:t>
      </w:r>
      <w:r w:rsidR="008C71FD">
        <w:rPr>
          <w:lang w:val="en-US"/>
        </w:rPr>
        <w:t xml:space="preserve"> [while noting with deep concern]</w:t>
      </w:r>
      <w:r w:rsidR="001432C0" w:rsidRPr="2F30FD88">
        <w:t xml:space="preserve"> that </w:t>
      </w:r>
      <w:r w:rsidR="002A6AA6">
        <w:t>[GEF9 was concluded at a reduction at 27% compared to GEF8</w:t>
      </w:r>
      <w:r w:rsidR="00003F15">
        <w:t>. This reduction comes at a moment when Parties are expected to accelerate the implementation of the Kunming-Montreal Global Biodiversity Framework]</w:t>
      </w:r>
      <w:r w:rsidR="00A07CA3">
        <w:t>] [</w:t>
      </w:r>
      <w:r w:rsidR="001432C0" w:rsidRPr="2F30FD88">
        <w:t>the overall level of resources remains insufficient in light of the scale of implementation needs under the Convention, its Protocols and the Kunming-Montreal Global Biodiversity Framework, in particular Target 19(a)</w:t>
      </w:r>
      <w:r w:rsidR="001432C0">
        <w:t>]</w:t>
      </w:r>
      <w:r w:rsidR="001432C0" w:rsidRPr="00330338">
        <w:rPr>
          <w:lang w:val="en-US"/>
        </w:rPr>
        <w:t xml:space="preserve"> </w:t>
      </w:r>
    </w:p>
    <w:p w14:paraId="178672B9" w14:textId="4997D140" w:rsidR="000510BE" w:rsidRPr="00BB39E0" w:rsidRDefault="003105C3" w:rsidP="00FC0B86">
      <w:pPr>
        <w:pStyle w:val="CBDNormalNoNumber"/>
        <w:tabs>
          <w:tab w:val="clear" w:pos="567"/>
        </w:tabs>
        <w:ind w:left="1134" w:firstLine="567"/>
      </w:pPr>
      <w:r>
        <w:rPr>
          <w:lang w:val="en-US"/>
        </w:rPr>
        <w:t xml:space="preserve">2. </w:t>
      </w:r>
      <w:r w:rsidR="00365509">
        <w:rPr>
          <w:i/>
          <w:iCs/>
          <w:lang w:val="en-US"/>
        </w:rPr>
        <w:t>[</w:t>
      </w:r>
      <w:r w:rsidR="000510BE" w:rsidRPr="004F0556">
        <w:rPr>
          <w:i/>
          <w:iCs/>
          <w:lang w:val="en-US"/>
        </w:rPr>
        <w:t>Urges</w:t>
      </w:r>
      <w:r w:rsidR="00365509">
        <w:rPr>
          <w:i/>
          <w:iCs/>
          <w:lang w:val="en-US"/>
        </w:rPr>
        <w:t xml:space="preserve">][Requests] </w:t>
      </w:r>
      <w:r w:rsidR="000510BE" w:rsidRPr="00C12AB4">
        <w:rPr>
          <w:lang w:val="en-US"/>
        </w:rPr>
        <w:t>developed</w:t>
      </w:r>
      <w:r w:rsidR="000510BE">
        <w:rPr>
          <w:lang w:val="en-US"/>
        </w:rPr>
        <w:t xml:space="preserve"> </w:t>
      </w:r>
      <w:r w:rsidR="000510BE" w:rsidRPr="00C12AB4">
        <w:rPr>
          <w:lang w:val="en-US"/>
        </w:rPr>
        <w:t xml:space="preserve">country Parties and </w:t>
      </w:r>
      <w:r w:rsidR="000510BE">
        <w:rPr>
          <w:lang w:val="en-US"/>
        </w:rPr>
        <w:t xml:space="preserve">invites </w:t>
      </w:r>
      <w:r w:rsidR="000510BE" w:rsidRPr="00C12AB4">
        <w:rPr>
          <w:lang w:val="en-US"/>
        </w:rPr>
        <w:t xml:space="preserve">other Parties </w:t>
      </w:r>
      <w:r w:rsidR="000510BE">
        <w:rPr>
          <w:lang w:val="en-US"/>
        </w:rPr>
        <w:t>that</w:t>
      </w:r>
      <w:r w:rsidR="000510BE" w:rsidRPr="00C12AB4">
        <w:rPr>
          <w:lang w:val="en-US"/>
        </w:rPr>
        <w:t xml:space="preserve"> voluntarily assume the obligations of developed country Parties</w:t>
      </w:r>
      <w:r w:rsidR="000510BE">
        <w:rPr>
          <w:lang w:val="en-US"/>
        </w:rPr>
        <w:t xml:space="preserve"> </w:t>
      </w:r>
      <w:r w:rsidR="0061583F">
        <w:rPr>
          <w:lang w:val="en-US"/>
        </w:rPr>
        <w:t xml:space="preserve">and </w:t>
      </w:r>
      <w:r w:rsidR="003F4318">
        <w:rPr>
          <w:lang w:val="en-CA"/>
        </w:rPr>
        <w:t>other countries</w:t>
      </w:r>
      <w:r w:rsidR="00D9712C">
        <w:rPr>
          <w:lang w:val="en-CA"/>
        </w:rPr>
        <w:t xml:space="preserve"> </w:t>
      </w:r>
      <w:r w:rsidR="003F4318">
        <w:rPr>
          <w:lang w:val="en-CA"/>
        </w:rPr>
        <w:t>on a voluntary basis</w:t>
      </w:r>
      <w:r w:rsidR="000510BE">
        <w:rPr>
          <w:lang w:val="en-CA"/>
        </w:rPr>
        <w:t xml:space="preserve"> </w:t>
      </w:r>
      <w:r w:rsidR="000510BE" w:rsidRPr="00BC75AF">
        <w:rPr>
          <w:lang w:val="en-US"/>
        </w:rPr>
        <w:t xml:space="preserve">to </w:t>
      </w:r>
      <w:r w:rsidR="000510BE" w:rsidRPr="00BC75AF">
        <w:rPr>
          <w:lang w:val="en-CA"/>
        </w:rPr>
        <w:t>make</w:t>
      </w:r>
      <w:r w:rsidR="000510BE">
        <w:rPr>
          <w:lang w:val="en-CA"/>
        </w:rPr>
        <w:t xml:space="preserve"> </w:t>
      </w:r>
      <w:r w:rsidR="000510BE">
        <w:rPr>
          <w:lang w:val="en-US"/>
        </w:rPr>
        <w:t>contributions for</w:t>
      </w:r>
      <w:r w:rsidR="000510BE" w:rsidRPr="00C12AB4">
        <w:rPr>
          <w:lang w:val="en-US"/>
        </w:rPr>
        <w:t xml:space="preserve"> the ninth replenishment of the Global Environment Facility Trust Fund in support of the full implementation of the Kunming-Montreal Global Biodiversity Framework</w:t>
      </w:r>
      <w:r w:rsidR="000510BE">
        <w:rPr>
          <w:lang w:val="en-US"/>
        </w:rPr>
        <w:t xml:space="preserve"> </w:t>
      </w:r>
      <w:r w:rsidR="000510BE" w:rsidRPr="001174A6">
        <w:rPr>
          <w:lang w:val="en-US"/>
        </w:rPr>
        <w:t>and in accordance with the</w:t>
      </w:r>
      <w:r w:rsidR="000510BE">
        <w:rPr>
          <w:lang w:val="en-US"/>
        </w:rPr>
        <w:t xml:space="preserve"> </w:t>
      </w:r>
      <w:r w:rsidR="000510BE" w:rsidRPr="001174A6">
        <w:rPr>
          <w:lang w:val="en-US"/>
        </w:rPr>
        <w:t>provisions of Article 20 of the Convention</w:t>
      </w:r>
      <w:r w:rsidR="000510BE" w:rsidRPr="00C12AB4">
        <w:rPr>
          <w:lang w:val="en-US"/>
        </w:rPr>
        <w:t>;</w:t>
      </w:r>
      <w:r w:rsidR="000510BE" w:rsidRPr="00C12AB4">
        <w:rPr>
          <w:rStyle w:val="FootnoteReference"/>
        </w:rPr>
        <w:footnoteReference w:id="4"/>
      </w:r>
    </w:p>
    <w:p w14:paraId="6E908BBD" w14:textId="1F0E8F82" w:rsidR="00FC0B86" w:rsidRDefault="00011E60" w:rsidP="00FC0B86">
      <w:pPr>
        <w:pStyle w:val="CBDNormalNoNumber"/>
        <w:tabs>
          <w:tab w:val="clear" w:pos="567"/>
        </w:tabs>
        <w:ind w:left="1134" w:firstLine="567"/>
        <w:rPr>
          <w:lang w:val="en-US"/>
        </w:rPr>
      </w:pPr>
      <w:r>
        <w:rPr>
          <w:lang w:val="en-US"/>
        </w:rPr>
        <w:t>3</w:t>
      </w:r>
      <w:r w:rsidR="00FC0B86" w:rsidRPr="00EB4285">
        <w:rPr>
          <w:lang w:val="en-US"/>
        </w:rPr>
        <w:t>.</w:t>
      </w:r>
      <w:r w:rsidR="00FC0B86" w:rsidRPr="00EB4285">
        <w:rPr>
          <w:lang w:val="en-US"/>
        </w:rPr>
        <w:tab/>
      </w:r>
      <w:r w:rsidR="00970608">
        <w:rPr>
          <w:i/>
          <w:iCs/>
          <w:lang w:val="en-US"/>
        </w:rPr>
        <w:t>Welcomes</w:t>
      </w:r>
      <w:r w:rsidR="00A769FF">
        <w:rPr>
          <w:i/>
          <w:iCs/>
          <w:lang w:val="en-US"/>
        </w:rPr>
        <w:t xml:space="preserve"> </w:t>
      </w:r>
      <w:r w:rsidR="00FC0B86" w:rsidRPr="00EB4285">
        <w:rPr>
          <w:lang w:val="en-US"/>
        </w:rPr>
        <w:t xml:space="preserve">the report </w:t>
      </w:r>
      <w:r w:rsidR="00FC0B86">
        <w:rPr>
          <w:lang w:val="en-US"/>
        </w:rPr>
        <w:t>of</w:t>
      </w:r>
      <w:r w:rsidR="00FC0B86" w:rsidRPr="00EB4285">
        <w:rPr>
          <w:lang w:val="en-US"/>
        </w:rPr>
        <w:t xml:space="preserve"> the Council of the Global Environment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00EB4285">
        <w:rPr>
          <w:rStyle w:val="FootnoteReference"/>
        </w:rPr>
        <w:footnoteReference w:id="5"/>
      </w:r>
    </w:p>
    <w:p w14:paraId="5F0465EC" w14:textId="5DD67E93" w:rsidR="00196331" w:rsidRDefault="00196331" w:rsidP="00FC0B86">
      <w:pPr>
        <w:pStyle w:val="CBDNormalNoNumber"/>
        <w:tabs>
          <w:tab w:val="clear" w:pos="567"/>
        </w:tabs>
        <w:ind w:left="1134" w:firstLine="567"/>
      </w:pPr>
      <w:r>
        <w:rPr>
          <w:lang w:val="en-US"/>
        </w:rPr>
        <w:t xml:space="preserve">3bis. </w:t>
      </w:r>
      <w:r w:rsidR="00CB7B31" w:rsidRPr="00BB39E0">
        <w:rPr>
          <w:i/>
          <w:iCs/>
          <w:lang w:val="en-US"/>
        </w:rPr>
        <w:t>Also welcomes</w:t>
      </w:r>
      <w:r w:rsidR="00CB7B31">
        <w:rPr>
          <w:lang w:val="en-US"/>
        </w:rPr>
        <w:t xml:space="preserve"> the improved disaggregation of co-financing by source in the present report and encourages the Global Environment Facility to continue enhancing the transparency and granularity of future reporting on the different sources of co-financing</w:t>
      </w:r>
      <w:r w:rsidR="006636A5">
        <w:rPr>
          <w:lang w:val="en-US"/>
        </w:rPr>
        <w:t>;</w:t>
      </w:r>
    </w:p>
    <w:p w14:paraId="3A4DD1DD" w14:textId="53054A7F" w:rsidR="00FC0B86" w:rsidRPr="00996A7D" w:rsidRDefault="00A93F4B" w:rsidP="00FC0B86">
      <w:pPr>
        <w:pStyle w:val="CBDNormalNoNumber"/>
        <w:tabs>
          <w:tab w:val="clear" w:pos="567"/>
        </w:tabs>
        <w:ind w:left="1134" w:firstLine="567"/>
        <w:rPr>
          <w:lang w:val="en-US"/>
        </w:rPr>
      </w:pPr>
      <w:r>
        <w:rPr>
          <w:lang w:val="en-US"/>
        </w:rPr>
        <w:t>4</w:t>
      </w:r>
      <w:r w:rsidR="00FC0B86" w:rsidRPr="006B58C3">
        <w:rPr>
          <w:lang w:val="en-US"/>
        </w:rPr>
        <w:t>.</w:t>
      </w:r>
      <w:r>
        <w:rPr>
          <w:lang w:val="en-US"/>
        </w:rPr>
        <w:tab/>
      </w:r>
      <w:r w:rsidR="00FC0B86" w:rsidRPr="00011E60">
        <w:rPr>
          <w:i/>
          <w:iCs/>
          <w:lang w:val="en-US"/>
        </w:rPr>
        <w:t>Notes with appreciation</w:t>
      </w:r>
      <w:r w:rsidR="00FC0B86" w:rsidRPr="006B58C3">
        <w:rPr>
          <w:lang w:val="en-US"/>
        </w:rPr>
        <w:t xml:space="preserve"> that the GEF-9 programming directions have been designed to deliver on all elements of the </w:t>
      </w:r>
      <w:r w:rsidR="00674615">
        <w:rPr>
          <w:lang w:val="en-US"/>
        </w:rPr>
        <w:t>f</w:t>
      </w:r>
      <w:r w:rsidR="00FC0B86" w:rsidRPr="006B58C3">
        <w:rPr>
          <w:lang w:val="en-US"/>
        </w:rPr>
        <w:t>our-year outcome-oriented framework for biodiversity programme priorities of the CBD and its Protocols adopted by COP16, reflecting the effective response to COP guidance;</w:t>
      </w:r>
    </w:p>
    <w:p w14:paraId="5678DD08" w14:textId="415F349A" w:rsidR="00FC0B86" w:rsidRDefault="00A93F4B" w:rsidP="00FC0B86">
      <w:pPr>
        <w:pStyle w:val="CBDNormalNoNumber"/>
        <w:tabs>
          <w:tab w:val="clear" w:pos="567"/>
        </w:tabs>
        <w:ind w:left="1134" w:firstLine="567"/>
        <w:rPr>
          <w:lang w:eastAsia="zh-CN"/>
        </w:rPr>
      </w:pPr>
      <w:r>
        <w:rPr>
          <w:lang w:val="en-US" w:eastAsia="zh-CN"/>
        </w:rPr>
        <w:lastRenderedPageBreak/>
        <w:t>5</w:t>
      </w:r>
      <w:r w:rsidR="00FC0B86">
        <w:rPr>
          <w:rFonts w:hint="eastAsia"/>
          <w:lang w:val="en-US" w:eastAsia="zh-CN"/>
        </w:rPr>
        <w:t>.</w:t>
      </w:r>
      <w:r>
        <w:rPr>
          <w:lang w:val="en-US" w:eastAsia="zh-CN"/>
        </w:rPr>
        <w:tab/>
      </w:r>
      <w:r w:rsidR="00FC0B86" w:rsidRPr="00231770">
        <w:rPr>
          <w:i/>
          <w:iCs/>
          <w:lang w:val="en-US"/>
        </w:rPr>
        <w:t>Welcomes</w:t>
      </w:r>
      <w:r w:rsidR="00FC0B86">
        <w:rPr>
          <w:lang w:eastAsia="zh-CN"/>
        </w:rPr>
        <w:t xml:space="preserve"> the allocation of 35 per cent of the GEF-9</w:t>
      </w:r>
      <w:r w:rsidR="00C41F1A">
        <w:rPr>
          <w:lang w:eastAsia="zh-CN"/>
        </w:rPr>
        <w:t xml:space="preserve"> replenishment</w:t>
      </w:r>
      <w:r w:rsidR="00EB526B">
        <w:rPr>
          <w:lang w:eastAsia="zh-CN"/>
        </w:rPr>
        <w:t xml:space="preserve"> resources</w:t>
      </w:r>
      <w:r w:rsidR="00FC0B86">
        <w:rPr>
          <w:lang w:eastAsia="zh-CN"/>
        </w:rPr>
        <w:t xml:space="preserve"> to the biodiversity focal area, the largest focal area,</w:t>
      </w:r>
      <w:r w:rsidR="00FC0B86">
        <w:rPr>
          <w:rFonts w:hint="eastAsia"/>
          <w:lang w:eastAsia="zh-CN"/>
        </w:rPr>
        <w:t xml:space="preserve"> and </w:t>
      </w:r>
      <w:r w:rsidR="00FC0B86">
        <w:rPr>
          <w:lang w:eastAsia="zh-CN"/>
        </w:rPr>
        <w:t>the aim that at least 70 per cent of funding over the period is committed to biodiversity, according to the Rio marker methodology</w:t>
      </w:r>
      <w:r w:rsidR="00215C90">
        <w:rPr>
          <w:lang w:eastAsia="zh-CN"/>
        </w:rPr>
        <w:t>;</w:t>
      </w:r>
    </w:p>
    <w:p w14:paraId="3195D8D3" w14:textId="0BDDA6DE" w:rsidR="00E053EC" w:rsidRDefault="00A93F4B" w:rsidP="00FC0B86">
      <w:pPr>
        <w:pStyle w:val="CBDNormalNoNumber"/>
        <w:tabs>
          <w:tab w:val="clear" w:pos="567"/>
        </w:tabs>
        <w:ind w:left="1134" w:firstLine="567"/>
        <w:rPr>
          <w:lang w:eastAsia="zh-CN"/>
        </w:rPr>
      </w:pPr>
      <w:r>
        <w:rPr>
          <w:lang w:eastAsia="zh-CN"/>
        </w:rPr>
        <w:t>6</w:t>
      </w:r>
      <w:r w:rsidR="00FC0B86" w:rsidRPr="00231770">
        <w:rPr>
          <w:i/>
          <w:iCs/>
          <w:lang w:eastAsia="zh-CN"/>
        </w:rPr>
        <w:t>.</w:t>
      </w:r>
      <w:r>
        <w:rPr>
          <w:i/>
          <w:iCs/>
          <w:lang w:eastAsia="zh-CN"/>
        </w:rPr>
        <w:tab/>
      </w:r>
      <w:r w:rsidR="00E053EC" w:rsidRPr="00231770">
        <w:rPr>
          <w:i/>
          <w:iCs/>
          <w:lang w:eastAsia="zh-CN"/>
        </w:rPr>
        <w:t>Also welcomes</w:t>
      </w:r>
      <w:r w:rsidR="00E053EC">
        <w:rPr>
          <w:lang w:eastAsia="zh-CN"/>
        </w:rPr>
        <w:t xml:space="preserve"> the inclusion in the programming directions and policy recommendations of the Global Environment Facility for the ninth replenishment period of the indigenous peoples and local communities conservation initiative</w:t>
      </w:r>
      <w:r w:rsidR="00050AA0">
        <w:rPr>
          <w:lang w:eastAsia="zh-CN"/>
        </w:rPr>
        <w:t xml:space="preserve"> (ICI)</w:t>
      </w:r>
      <w:r w:rsidR="00113EAE">
        <w:rPr>
          <w:rStyle w:val="FootnoteReference"/>
          <w:lang w:eastAsia="zh-CN"/>
        </w:rPr>
        <w:footnoteReference w:id="6"/>
      </w:r>
      <w:r w:rsidR="00E053EC">
        <w:rPr>
          <w:lang w:eastAsia="zh-CN"/>
        </w:rPr>
        <w:t>, an aspirational target of programming 20 per cent to support indigenous peoples and local communities, and the strengthened support to</w:t>
      </w:r>
      <w:r w:rsidR="00204E7F">
        <w:rPr>
          <w:lang w:eastAsia="zh-CN"/>
        </w:rPr>
        <w:t xml:space="preserve"> least developed countries and </w:t>
      </w:r>
      <w:r w:rsidR="00E053EC">
        <w:rPr>
          <w:lang w:eastAsia="zh-CN"/>
        </w:rPr>
        <w:t>small island developing States with an aspirational benchmark of 35 per cent for these countries, as well as the introduction of the aspirational target of programming 25 per cent of resources to mobilize private capital;</w:t>
      </w:r>
    </w:p>
    <w:p w14:paraId="091466D0" w14:textId="7C71D4EE" w:rsidR="00FC0B86" w:rsidRDefault="00A93F4B" w:rsidP="00FC0B86">
      <w:pPr>
        <w:pStyle w:val="CBDNormalNoNumber"/>
        <w:tabs>
          <w:tab w:val="clear" w:pos="567"/>
        </w:tabs>
        <w:ind w:left="1134" w:firstLine="567"/>
        <w:rPr>
          <w:rFonts w:eastAsia="Times New Roman"/>
          <w:color w:val="0078D4"/>
          <w:u w:val="single"/>
        </w:rPr>
      </w:pPr>
      <w:r>
        <w:t>7</w:t>
      </w:r>
      <w:r w:rsidR="00FC0B86">
        <w:t xml:space="preserve">. </w:t>
      </w:r>
      <w:r>
        <w:tab/>
      </w:r>
      <w:r w:rsidR="00FC0B86" w:rsidRPr="00DD227D">
        <w:rPr>
          <w:rFonts w:eastAsia="Times New Roman"/>
          <w:i/>
          <w:iCs/>
        </w:rPr>
        <w:t>Welcomes</w:t>
      </w:r>
      <w:r w:rsidR="00F5512F">
        <w:rPr>
          <w:rFonts w:eastAsia="Times New Roman"/>
          <w:i/>
          <w:iCs/>
        </w:rPr>
        <w:t xml:space="preserve"> </w:t>
      </w:r>
      <w:r w:rsidR="00FC0B86" w:rsidRPr="00DD227D">
        <w:rPr>
          <w:rFonts w:eastAsia="Times New Roman"/>
        </w:rPr>
        <w:t>the establishment of the GEF Council Ad Hoc Governance Working Group under the ninth replenishment of the Global Environment Facility</w:t>
      </w:r>
      <w:r w:rsidR="00BB4AE3">
        <w:rPr>
          <w:rFonts w:eastAsia="Times New Roman"/>
        </w:rPr>
        <w:t>, as requested in decision 16/33</w:t>
      </w:r>
      <w:r w:rsidR="00FC0B86" w:rsidRPr="00DD227D">
        <w:rPr>
          <w:rFonts w:eastAsia="Times New Roman"/>
        </w:rPr>
        <w:t>;</w:t>
      </w:r>
    </w:p>
    <w:p w14:paraId="6EB8DF66" w14:textId="3602A3BA" w:rsidR="00FC0B86" w:rsidRDefault="00FE3F30" w:rsidP="00FC0B86">
      <w:pPr>
        <w:pStyle w:val="CBDNormalNoNumber"/>
        <w:tabs>
          <w:tab w:val="clear" w:pos="567"/>
        </w:tabs>
        <w:ind w:left="1134" w:firstLine="567"/>
        <w:rPr>
          <w:rFonts w:eastAsia="Times New Roman"/>
        </w:rPr>
      </w:pPr>
      <w:r>
        <w:rPr>
          <w:rFonts w:eastAsia="Times New Roman"/>
        </w:rPr>
        <w:t>[</w:t>
      </w:r>
      <w:r w:rsidR="00A93F4B">
        <w:rPr>
          <w:rFonts w:eastAsia="Times New Roman"/>
        </w:rPr>
        <w:t>8</w:t>
      </w:r>
      <w:r w:rsidR="00FC0B86" w:rsidRPr="00045A07">
        <w:rPr>
          <w:rFonts w:eastAsia="Times New Roman"/>
        </w:rPr>
        <w:t xml:space="preserve">. </w:t>
      </w:r>
      <w:r w:rsidR="00A93F4B">
        <w:rPr>
          <w:rFonts w:eastAsia="Times New Roman"/>
        </w:rPr>
        <w:tab/>
      </w:r>
      <w:r w:rsidR="00FC0B86" w:rsidRPr="00045A07">
        <w:rPr>
          <w:rFonts w:eastAsia="Times New Roman"/>
          <w:i/>
          <w:iCs/>
        </w:rPr>
        <w:t>Requests</w:t>
      </w:r>
      <w:r w:rsidR="00FC0B86" w:rsidRPr="00045A07">
        <w:rPr>
          <w:rFonts w:eastAsia="Times New Roman"/>
        </w:rPr>
        <w:t xml:space="preserve"> the Council </w:t>
      </w:r>
      <w:r w:rsidR="00772B46">
        <w:rPr>
          <w:rFonts w:eastAsia="Times New Roman"/>
        </w:rPr>
        <w:t>of the Global Environment Facility</w:t>
      </w:r>
      <w:r w:rsidR="006555FF">
        <w:rPr>
          <w:rFonts w:eastAsia="Times New Roman"/>
        </w:rPr>
        <w:t xml:space="preserve"> </w:t>
      </w:r>
      <w:r w:rsidR="00FC0B86" w:rsidRPr="00045A07">
        <w:rPr>
          <w:rFonts w:eastAsia="Times New Roman"/>
        </w:rPr>
        <w:t xml:space="preserve">to take into account the </w:t>
      </w:r>
      <w:r w:rsidR="0055617E">
        <w:rPr>
          <w:rFonts w:eastAsia="Times New Roman"/>
        </w:rPr>
        <w:t>criteria</w:t>
      </w:r>
      <w:r w:rsidR="00FC0B86" w:rsidRPr="00045A07">
        <w:rPr>
          <w:rFonts w:eastAsia="Times New Roman"/>
        </w:rPr>
        <w:t xml:space="preserve"> </w:t>
      </w:r>
      <w:r w:rsidR="00A46242">
        <w:rPr>
          <w:rFonts w:eastAsia="Times New Roman"/>
        </w:rPr>
        <w:t>[</w:t>
      </w:r>
      <w:r w:rsidR="00FC0B86" w:rsidRPr="00045A07">
        <w:rPr>
          <w:rFonts w:eastAsia="Times New Roman"/>
        </w:rPr>
        <w:t>reflected in paragraph 21 of decision 16/34</w:t>
      </w:r>
      <w:r w:rsidR="00A46242">
        <w:rPr>
          <w:rFonts w:eastAsia="Times New Roman"/>
        </w:rPr>
        <w:t>]</w:t>
      </w:r>
      <w:r w:rsidR="00315F07">
        <w:rPr>
          <w:rFonts w:eastAsia="Times New Roman"/>
        </w:rPr>
        <w:t xml:space="preserve"> [and decision 17/XX]</w:t>
      </w:r>
      <w:r w:rsidR="00FC0B86" w:rsidRPr="00045A07">
        <w:rPr>
          <w:rFonts w:eastAsia="Times New Roman"/>
        </w:rPr>
        <w:t xml:space="preserve">, ensuring a democratic and transparent system of governance that is fair, equitable, inclusive, efficient and </w:t>
      </w:r>
      <w:proofErr w:type="gramStart"/>
      <w:r w:rsidR="00FC0B86" w:rsidRPr="00045A07">
        <w:rPr>
          <w:rFonts w:eastAsia="Times New Roman"/>
        </w:rPr>
        <w:t>representative</w:t>
      </w:r>
      <w:r w:rsidR="00C94A32">
        <w:rPr>
          <w:rFonts w:eastAsia="Times New Roman"/>
        </w:rPr>
        <w:t>[</w:t>
      </w:r>
      <w:proofErr w:type="gramEnd"/>
      <w:r w:rsidR="00C94A32">
        <w:rPr>
          <w:rFonts w:eastAsia="Times New Roman"/>
        </w:rPr>
        <w:t>, while facilitating the full and effective participation of indigenous people and local communities, women and youth]</w:t>
      </w:r>
      <w:r w:rsidR="00FC0B86" w:rsidRPr="00045A07">
        <w:rPr>
          <w:rFonts w:eastAsia="Times New Roman"/>
        </w:rPr>
        <w:t>;]</w:t>
      </w:r>
    </w:p>
    <w:p w14:paraId="455F41D8" w14:textId="085AA46D" w:rsidR="00FC0B86" w:rsidRPr="00C6523D" w:rsidRDefault="00A93F4B" w:rsidP="00FC0B86">
      <w:pPr>
        <w:pStyle w:val="CBDNormalNoNumber"/>
        <w:keepNext/>
        <w:tabs>
          <w:tab w:val="clear" w:pos="567"/>
        </w:tabs>
        <w:ind w:left="1134" w:firstLine="567"/>
        <w:rPr>
          <w:lang w:val="en-US"/>
        </w:rPr>
      </w:pPr>
      <w:r>
        <w:t>9</w:t>
      </w:r>
      <w:r w:rsidR="00FC0B86">
        <w:t>.</w:t>
      </w:r>
      <w:r w:rsidR="00FC0B86">
        <w:tab/>
      </w:r>
      <w:r w:rsidR="00FC0B86" w:rsidRPr="00DD227D">
        <w:rPr>
          <w:i/>
          <w:iCs/>
        </w:rPr>
        <w:t>Requests</w:t>
      </w:r>
      <w:r w:rsidR="00341D6B">
        <w:t xml:space="preserve"> </w:t>
      </w:r>
      <w:r w:rsidR="00FC0B86" w:rsidRPr="00EB4285">
        <w:rPr>
          <w:lang w:val="en-US"/>
        </w:rPr>
        <w:t xml:space="preserve">the Global Environment Facility to accelerate efforts to further strengthen its effectiveness, including </w:t>
      </w:r>
      <w:r w:rsidR="00FC0B86">
        <w:rPr>
          <w:lang w:val="en-US"/>
        </w:rPr>
        <w:t>by</w:t>
      </w:r>
      <w:r w:rsidR="00FC0B86" w:rsidRPr="00EB4285">
        <w:rPr>
          <w:lang w:val="en-US"/>
        </w:rPr>
        <w:t>:</w:t>
      </w:r>
    </w:p>
    <w:p w14:paraId="726DC39F" w14:textId="18629968" w:rsidR="00FC0B86" w:rsidRDefault="00FC0B86" w:rsidP="00FC0B86">
      <w:pPr>
        <w:pStyle w:val="CBDNormalNoNumber"/>
        <w:tabs>
          <w:tab w:val="clear" w:pos="567"/>
        </w:tabs>
        <w:ind w:left="1134" w:firstLine="567"/>
        <w:rPr>
          <w:lang w:val="en-US"/>
        </w:rPr>
      </w:pPr>
      <w:r>
        <w:rPr>
          <w:lang w:val="en-US"/>
        </w:rPr>
        <w:t>(a)</w:t>
      </w:r>
      <w:r>
        <w:rPr>
          <w:lang w:val="en-US"/>
        </w:rPr>
        <w:tab/>
        <w:t xml:space="preserve">Improving </w:t>
      </w:r>
      <w:r w:rsidRPr="009E6C04">
        <w:t>integration</w:t>
      </w:r>
      <w:r w:rsidRPr="00106CE0">
        <w:rPr>
          <w:lang w:val="en-US"/>
        </w:rPr>
        <w:t xml:space="preserve"> pathway</w:t>
      </w:r>
      <w:r>
        <w:rPr>
          <w:lang w:val="en-US"/>
        </w:rPr>
        <w:t>s, approaches</w:t>
      </w:r>
      <w:r w:rsidRPr="00106CE0">
        <w:rPr>
          <w:lang w:val="en-US"/>
        </w:rPr>
        <w:t xml:space="preserve"> and integrated program</w:t>
      </w:r>
      <w:r>
        <w:rPr>
          <w:lang w:val="en-US"/>
        </w:rPr>
        <w:t>me</w:t>
      </w:r>
      <w:r w:rsidRPr="00106CE0">
        <w:rPr>
          <w:lang w:val="en-US"/>
        </w:rPr>
        <w:t xml:space="preserve">s </w:t>
      </w:r>
      <w:r w:rsidRPr="00833096">
        <w:rPr>
          <w:lang w:val="en-US"/>
        </w:rPr>
        <w:t xml:space="preserve">that deliver </w:t>
      </w:r>
      <w:r w:rsidRPr="009E6C04">
        <w:rPr>
          <w:lang w:val="en-US"/>
        </w:rPr>
        <w:t>system-wide</w:t>
      </w:r>
      <w:r w:rsidRPr="00833096">
        <w:rPr>
          <w:lang w:val="en-US"/>
        </w:rPr>
        <w:t xml:space="preserve"> environmental benefits</w:t>
      </w:r>
      <w:r>
        <w:rPr>
          <w:lang w:val="en-US"/>
        </w:rPr>
        <w:t xml:space="preserve"> </w:t>
      </w:r>
      <w:r w:rsidRPr="00DD227D">
        <w:rPr>
          <w:lang w:val="en-US"/>
        </w:rPr>
        <w:t xml:space="preserve">to improve </w:t>
      </w:r>
      <w:r w:rsidR="00994CEA">
        <w:rPr>
          <w:lang w:val="en-US"/>
        </w:rPr>
        <w:t>[</w:t>
      </w:r>
      <w:r w:rsidRPr="00DD227D">
        <w:rPr>
          <w:lang w:val="en-US"/>
        </w:rPr>
        <w:t>synergies</w:t>
      </w:r>
      <w:r w:rsidR="00994CEA">
        <w:rPr>
          <w:lang w:val="en-US"/>
        </w:rPr>
        <w:t>]</w:t>
      </w:r>
      <w:r w:rsidRPr="00DD227D">
        <w:rPr>
          <w:lang w:val="en-US"/>
        </w:rPr>
        <w:t xml:space="preserve"> among</w:t>
      </w:r>
      <w:r w:rsidR="00D90353">
        <w:rPr>
          <w:lang w:val="en-US"/>
        </w:rPr>
        <w:t>[, inter alia,]</w:t>
      </w:r>
      <w:r w:rsidRPr="00DD227D">
        <w:rPr>
          <w:lang w:val="en-US"/>
        </w:rPr>
        <w:t xml:space="preserve"> environmental conventions, while ensuring that such programmes </w:t>
      </w:r>
      <w:r w:rsidR="00360FA8">
        <w:rPr>
          <w:lang w:val="en-US"/>
        </w:rPr>
        <w:t>[</w:t>
      </w:r>
      <w:r w:rsidR="00BB2328">
        <w:rPr>
          <w:lang w:val="en-US"/>
        </w:rPr>
        <w:t>respect each convention mandates and scopes</w:t>
      </w:r>
      <w:r w:rsidR="00360FA8">
        <w:rPr>
          <w:lang w:val="en-US"/>
        </w:rPr>
        <w:t>]</w:t>
      </w:r>
      <w:r w:rsidR="00BB2328">
        <w:rPr>
          <w:lang w:val="en-US"/>
        </w:rPr>
        <w:t xml:space="preserve"> </w:t>
      </w:r>
      <w:r w:rsidR="002227D0">
        <w:rPr>
          <w:lang w:val="en-US"/>
        </w:rPr>
        <w:t>[</w:t>
      </w:r>
      <w:r w:rsidRPr="00DD227D">
        <w:rPr>
          <w:lang w:val="en-US"/>
        </w:rPr>
        <w:t xml:space="preserve">remain country-driven, responsive to national circumstances and priorities, and implemented through meaningful engagement </w:t>
      </w:r>
      <w:r w:rsidRPr="2F30FD88">
        <w:rPr>
          <w:lang w:val="en-US"/>
        </w:rPr>
        <w:t xml:space="preserve">with </w:t>
      </w:r>
      <w:r w:rsidR="00EB34FA">
        <w:rPr>
          <w:lang w:val="en-US"/>
        </w:rPr>
        <w:t>national executing agencies</w:t>
      </w:r>
      <w:r w:rsidR="00A57EA0">
        <w:rPr>
          <w:lang w:val="en-US"/>
        </w:rPr>
        <w:t xml:space="preserve"> from recipient countries</w:t>
      </w:r>
      <w:r w:rsidR="002227D0">
        <w:rPr>
          <w:lang w:val="en-US"/>
        </w:rPr>
        <w:t>]</w:t>
      </w:r>
      <w:r>
        <w:rPr>
          <w:lang w:val="en-US"/>
        </w:rPr>
        <w:t>;</w:t>
      </w:r>
      <w:r w:rsidRPr="00833096">
        <w:rPr>
          <w:lang w:val="en-US"/>
        </w:rPr>
        <w:t xml:space="preserve"> </w:t>
      </w:r>
    </w:p>
    <w:p w14:paraId="0CA57270" w14:textId="11A684A4" w:rsidR="00955530" w:rsidRPr="00EB4285" w:rsidRDefault="00E72330" w:rsidP="00E3163F">
      <w:pPr>
        <w:pStyle w:val="CBDNormalNoNumber"/>
        <w:tabs>
          <w:tab w:val="clear" w:pos="567"/>
        </w:tabs>
        <w:ind w:left="1134" w:firstLine="567"/>
        <w:rPr>
          <w:lang w:val="en-US"/>
        </w:rPr>
      </w:pPr>
      <w:r>
        <w:rPr>
          <w:lang w:val="en-US"/>
        </w:rPr>
        <w:t>[</w:t>
      </w:r>
      <w:r w:rsidR="00B25EB7">
        <w:rPr>
          <w:lang w:val="en-US"/>
        </w:rPr>
        <w:t>(b) Providing stable, predictable and long-term support to</w:t>
      </w:r>
      <w:r w:rsidR="003B0E2D">
        <w:rPr>
          <w:lang w:val="en-US"/>
        </w:rPr>
        <w:t xml:space="preserve"> eligible country</w:t>
      </w:r>
      <w:r w:rsidR="00B25EB7">
        <w:rPr>
          <w:lang w:val="en-US"/>
        </w:rPr>
        <w:t xml:space="preserve"> Parties,</w:t>
      </w:r>
      <w:r w:rsidR="007402F2">
        <w:rPr>
          <w:lang w:val="en-US"/>
        </w:rPr>
        <w:t xml:space="preserve"> </w:t>
      </w:r>
      <w:r w:rsidR="00B25EB7">
        <w:rPr>
          <w:lang w:val="en-US"/>
        </w:rPr>
        <w:t>to develop and implement projects and programmes that enable greater private sector investment and financial flows including through enabling policy frameworks, incentives, regulations</w:t>
      </w:r>
      <w:r w:rsidR="00512F51">
        <w:rPr>
          <w:lang w:val="en-US"/>
        </w:rPr>
        <w:t>,</w:t>
      </w:r>
      <w:r w:rsidR="00B25EB7">
        <w:rPr>
          <w:lang w:val="en-US"/>
        </w:rPr>
        <w:t xml:space="preserve"> blended finance tools</w:t>
      </w:r>
      <w:r w:rsidR="006A147E">
        <w:rPr>
          <w:lang w:val="en-US"/>
        </w:rPr>
        <w:t xml:space="preserve"> </w:t>
      </w:r>
      <w:r w:rsidR="00512F51">
        <w:rPr>
          <w:lang w:val="en-US"/>
        </w:rPr>
        <w:t xml:space="preserve">and </w:t>
      </w:r>
      <w:r w:rsidR="006A147E">
        <w:rPr>
          <w:lang w:val="en-US"/>
        </w:rPr>
        <w:t>developing bankable, investment-ready biodiversity projects and pipelines</w:t>
      </w:r>
      <w:r w:rsidR="00B25EB7">
        <w:rPr>
          <w:lang w:val="en-US"/>
        </w:rPr>
        <w:t>, recognizing that such investments complement public finance</w:t>
      </w:r>
      <w:r w:rsidR="00962E4B">
        <w:rPr>
          <w:lang w:val="en-US"/>
        </w:rPr>
        <w:t>;</w:t>
      </w:r>
      <w:r>
        <w:rPr>
          <w:lang w:val="en-US"/>
        </w:rPr>
        <w:t>]</w:t>
      </w:r>
      <w:r w:rsidR="00B25EB7">
        <w:rPr>
          <w:lang w:val="en-US"/>
        </w:rPr>
        <w:t xml:space="preserve"> </w:t>
      </w:r>
    </w:p>
    <w:p w14:paraId="4C93BCDB" w14:textId="1EC1A981" w:rsidR="00FC0B86" w:rsidRDefault="00FC0B86" w:rsidP="00FC0B86">
      <w:pPr>
        <w:pStyle w:val="CBDNormalNoNumber"/>
        <w:ind w:left="1134" w:firstLine="567"/>
        <w:rPr>
          <w:lang w:val="en-US"/>
        </w:rPr>
      </w:pPr>
      <w:r w:rsidRPr="00EB4285">
        <w:rPr>
          <w:lang w:val="en-US"/>
        </w:rPr>
        <w:t>(c)</w:t>
      </w:r>
      <w:r w:rsidRPr="00EB4285">
        <w:rPr>
          <w:lang w:val="en-US"/>
        </w:rPr>
        <w:tab/>
      </w:r>
      <w:r w:rsidRPr="00EB4285">
        <w:t>Promot</w:t>
      </w:r>
      <w:r>
        <w:t>ing</w:t>
      </w:r>
      <w:r w:rsidRPr="00EB4285">
        <w:t xml:space="preserve"> whole-of-society</w:t>
      </w:r>
      <w:r>
        <w:t xml:space="preserve"> and</w:t>
      </w:r>
      <w:r w:rsidRPr="00EB4285">
        <w:t xml:space="preserve"> whole-of-government approaches</w:t>
      </w:r>
      <w:r>
        <w:t xml:space="preserve">, </w:t>
      </w:r>
      <w:r w:rsidRPr="00E3729A">
        <w:rPr>
          <w:lang w:val="en-CA"/>
        </w:rPr>
        <w:t>as appropriate and in accordance with national circumstances,</w:t>
      </w:r>
      <w:r>
        <w:rPr>
          <w:lang w:val="en-CA"/>
        </w:rPr>
        <w:t xml:space="preserve"> </w:t>
      </w:r>
      <w:r w:rsidRPr="00EB4285">
        <w:rPr>
          <w:lang w:val="en-US"/>
        </w:rPr>
        <w:t xml:space="preserve">to strengthen </w:t>
      </w:r>
      <w:r w:rsidR="00674615">
        <w:rPr>
          <w:lang w:val="en-US"/>
        </w:rPr>
        <w:t xml:space="preserve">project </w:t>
      </w:r>
      <w:r w:rsidRPr="00EB4285">
        <w:rPr>
          <w:lang w:val="en-US"/>
        </w:rPr>
        <w:t>ownership</w:t>
      </w:r>
      <w:r>
        <w:rPr>
          <w:lang w:val="en-US"/>
        </w:rPr>
        <w:t xml:space="preserve"> at the national level</w:t>
      </w:r>
      <w:r w:rsidRPr="00EB4285">
        <w:rPr>
          <w:lang w:val="en-US"/>
        </w:rPr>
        <w:t xml:space="preserve"> and </w:t>
      </w:r>
      <w:r>
        <w:rPr>
          <w:lang w:val="en-US"/>
        </w:rPr>
        <w:t xml:space="preserve">the </w:t>
      </w:r>
      <w:r w:rsidRPr="00EB4285">
        <w:rPr>
          <w:lang w:val="en-US"/>
        </w:rPr>
        <w:t xml:space="preserve">alignment </w:t>
      </w:r>
      <w:r>
        <w:rPr>
          <w:lang w:val="en-US"/>
        </w:rPr>
        <w:t xml:space="preserve">of biodiversity actions </w:t>
      </w:r>
      <w:r w:rsidRPr="00EB4285">
        <w:rPr>
          <w:lang w:val="en-US"/>
        </w:rPr>
        <w:t xml:space="preserve">with </w:t>
      </w:r>
      <w:r w:rsidRPr="00F6516C">
        <w:rPr>
          <w:lang w:val="en-CA"/>
        </w:rPr>
        <w:t>nationally identified priorities, national biodiversity strategies and action plans</w:t>
      </w:r>
      <w:r>
        <w:rPr>
          <w:lang w:val="en-CA"/>
        </w:rPr>
        <w:t xml:space="preserve">, </w:t>
      </w:r>
      <w:r w:rsidRPr="00EB4285">
        <w:rPr>
          <w:lang w:val="en-US"/>
        </w:rPr>
        <w:t xml:space="preserve">national </w:t>
      </w:r>
      <w:r>
        <w:rPr>
          <w:lang w:val="en-US"/>
        </w:rPr>
        <w:t xml:space="preserve">development </w:t>
      </w:r>
      <w:r w:rsidRPr="00EB4285">
        <w:rPr>
          <w:lang w:val="en-US"/>
        </w:rPr>
        <w:t>priorities</w:t>
      </w:r>
      <w:r>
        <w:rPr>
          <w:rFonts w:hint="eastAsia"/>
          <w:lang w:val="en-US" w:eastAsia="zh-CN"/>
        </w:rPr>
        <w:t>,</w:t>
      </w:r>
      <w:r>
        <w:rPr>
          <w:lang w:val="en-US"/>
        </w:rPr>
        <w:t xml:space="preserve"> and policy coherence</w:t>
      </w:r>
      <w:r w:rsidRPr="00EB4285">
        <w:rPr>
          <w:lang w:val="en-US"/>
        </w:rPr>
        <w:t xml:space="preserve">; </w:t>
      </w:r>
    </w:p>
    <w:p w14:paraId="5AC0EE1B" w14:textId="77777777" w:rsidR="00FC0B86" w:rsidRPr="005D7052" w:rsidRDefault="00FC0B86" w:rsidP="00FC0B86">
      <w:pPr>
        <w:pStyle w:val="CBDNormalNoNumber"/>
        <w:ind w:left="1134" w:firstLine="567"/>
        <w:rPr>
          <w:lang w:val="en-US"/>
        </w:rPr>
      </w:pPr>
      <w:r w:rsidRPr="00EB4285">
        <w:rPr>
          <w:lang w:val="en-US"/>
        </w:rPr>
        <w:t>(d)</w:t>
      </w:r>
      <w:r w:rsidRPr="00EB4285">
        <w:rPr>
          <w:lang w:val="en-US"/>
        </w:rPr>
        <w:tab/>
        <w:t>Continu</w:t>
      </w:r>
      <w:r>
        <w:rPr>
          <w:lang w:val="en-US"/>
        </w:rPr>
        <w:t>ing</w:t>
      </w:r>
      <w:r w:rsidRPr="00EB4285">
        <w:rPr>
          <w:lang w:val="en-US"/>
        </w:rPr>
        <w:t xml:space="preserve"> to </w:t>
      </w:r>
      <w:r w:rsidRPr="009E6C04">
        <w:t>improve</w:t>
      </w:r>
      <w:r w:rsidRPr="00EB4285">
        <w:rPr>
          <w:lang w:val="en-US"/>
        </w:rPr>
        <w:t xml:space="preserve"> </w:t>
      </w:r>
      <w:r>
        <w:rPr>
          <w:lang w:val="en-US"/>
        </w:rPr>
        <w:t>its</w:t>
      </w:r>
      <w:r w:rsidRPr="00EB4285">
        <w:rPr>
          <w:lang w:val="en-US"/>
        </w:rPr>
        <w:t xml:space="preserve"> system of resource allocation</w:t>
      </w:r>
      <w:r>
        <w:rPr>
          <w:lang w:val="en-US"/>
        </w:rPr>
        <w:t xml:space="preserve"> </w:t>
      </w:r>
      <w:r w:rsidRPr="00604ADB">
        <w:rPr>
          <w:lang w:val="en-CA"/>
        </w:rPr>
        <w:t>including by strengthening</w:t>
      </w:r>
      <w:r>
        <w:rPr>
          <w:lang w:val="en-CA"/>
        </w:rPr>
        <w:t xml:space="preserve"> </w:t>
      </w:r>
      <w:r w:rsidRPr="00604ADB">
        <w:rPr>
          <w:lang w:val="en-CA"/>
        </w:rPr>
        <w:t>approaches to manage the allocation performance of its implementing entities</w:t>
      </w:r>
      <w:r w:rsidRPr="2F30FD88">
        <w:rPr>
          <w:lang w:val="en-US"/>
        </w:rPr>
        <w:t xml:space="preserve"> </w:t>
      </w:r>
      <w:r>
        <w:rPr>
          <w:lang w:val="en-US"/>
        </w:rPr>
        <w:t>and</w:t>
      </w:r>
      <w:r w:rsidRPr="2F30FD88">
        <w:rPr>
          <w:lang w:val="en-US"/>
        </w:rPr>
        <w:t xml:space="preserve"> by enhancing transparency, equity, predictability and responsiveness to the needs and priorities of developing country Parties</w:t>
      </w:r>
      <w:r w:rsidRPr="00EB4285">
        <w:rPr>
          <w:lang w:val="en-US"/>
        </w:rPr>
        <w:t>;</w:t>
      </w:r>
    </w:p>
    <w:p w14:paraId="367B65C4" w14:textId="03B7699B" w:rsidR="00FC0B86" w:rsidRDefault="00FC0B86" w:rsidP="00FC0B86">
      <w:pPr>
        <w:pStyle w:val="CBDNormalNoNumber"/>
        <w:tabs>
          <w:tab w:val="clear" w:pos="567"/>
        </w:tabs>
        <w:ind w:left="1134" w:firstLine="567"/>
        <w:rPr>
          <w:lang w:val="en-US"/>
        </w:rPr>
      </w:pPr>
      <w:r w:rsidRPr="00EB4285">
        <w:rPr>
          <w:lang w:val="en-US"/>
        </w:rPr>
        <w:t>(e)</w:t>
      </w:r>
      <w:r w:rsidRPr="00EB4285">
        <w:rPr>
          <w:lang w:val="en-US"/>
        </w:rPr>
        <w:tab/>
      </w:r>
      <w:r>
        <w:t>S</w:t>
      </w:r>
      <w:r w:rsidRPr="00EB4285">
        <w:t>ustain</w:t>
      </w:r>
      <w:r>
        <w:t>ing</w:t>
      </w:r>
      <w:r w:rsidRPr="00EB4285">
        <w:t xml:space="preserve"> </w:t>
      </w:r>
      <w:r>
        <w:t xml:space="preserve">enhanced </w:t>
      </w:r>
      <w:r w:rsidRPr="00EB4285">
        <w:t>support for the least developed countries</w:t>
      </w:r>
      <w:r>
        <w:rPr>
          <w:rFonts w:hint="eastAsia"/>
          <w:lang w:eastAsia="zh-CN"/>
        </w:rPr>
        <w:t xml:space="preserve">, </w:t>
      </w:r>
      <w:r w:rsidRPr="00EB4285">
        <w:t xml:space="preserve">small island developing </w:t>
      </w:r>
      <w:proofErr w:type="gramStart"/>
      <w:r w:rsidRPr="00EB4285">
        <w:t>States</w:t>
      </w:r>
      <w:r>
        <w:t>,[</w:t>
      </w:r>
      <w:proofErr w:type="gramEnd"/>
      <w:r>
        <w:t xml:space="preserve"> megadiverse developing </w:t>
      </w:r>
      <w:proofErr w:type="gramStart"/>
      <w:r>
        <w:t>countries</w:t>
      </w:r>
      <w:r>
        <w:rPr>
          <w:rFonts w:hint="eastAsia"/>
          <w:lang w:eastAsia="zh-CN"/>
        </w:rPr>
        <w:t>,</w:t>
      </w:r>
      <w:r>
        <w:rPr>
          <w:lang w:eastAsia="zh-CN"/>
        </w:rPr>
        <w:t>]</w:t>
      </w:r>
      <w:proofErr w:type="gramEnd"/>
      <w:r>
        <w:t xml:space="preserve"> [and the most environmentally vulnerable countries]</w:t>
      </w:r>
      <w:r w:rsidRPr="00EB4285">
        <w:t xml:space="preserve">, </w:t>
      </w:r>
      <w:r>
        <w:t>by reducing</w:t>
      </w:r>
      <w:r w:rsidRPr="00EB4285">
        <w:t xml:space="preserve"> transaction cost</w:t>
      </w:r>
      <w:r>
        <w:t>s</w:t>
      </w:r>
      <w:r w:rsidR="00674615">
        <w:t xml:space="preserve">, </w:t>
      </w:r>
      <w:r w:rsidRPr="00EB4285">
        <w:t>streamlining access procedures</w:t>
      </w:r>
      <w:r>
        <w:t xml:space="preserve"> across existing GEF financing windows</w:t>
      </w:r>
      <w:r w:rsidR="00674615">
        <w:t>,</w:t>
      </w:r>
      <w:r w:rsidRPr="007A64AF">
        <w:rPr>
          <w:lang w:val="en-CA"/>
        </w:rPr>
        <w:t xml:space="preserve"> and improving the timeliness and predictability of financial support</w:t>
      </w:r>
      <w:r w:rsidRPr="00EB4285">
        <w:t>;</w:t>
      </w:r>
      <w:r w:rsidRPr="00EB4285">
        <w:rPr>
          <w:lang w:val="en-US"/>
        </w:rPr>
        <w:t xml:space="preserve"> </w:t>
      </w:r>
    </w:p>
    <w:p w14:paraId="36FBCF85" w14:textId="624633DB" w:rsidR="00FC0B86" w:rsidRPr="00045A07" w:rsidRDefault="00FC0B86" w:rsidP="00FC0B86">
      <w:pPr>
        <w:pStyle w:val="CBDNormalNoNumber"/>
        <w:tabs>
          <w:tab w:val="clear" w:pos="567"/>
        </w:tabs>
        <w:ind w:left="1134" w:firstLine="567"/>
      </w:pPr>
      <w:r w:rsidRPr="00045A07">
        <w:rPr>
          <w:lang w:val="en-US"/>
        </w:rPr>
        <w:lastRenderedPageBreak/>
        <w:t>(f)</w:t>
      </w:r>
      <w:r w:rsidRPr="00045A07">
        <w:rPr>
          <w:lang w:val="en-US"/>
        </w:rPr>
        <w:tab/>
      </w:r>
      <w:r w:rsidRPr="00045A07">
        <w:t>Deepening inclusive support for indigenous peoples and local communities in line with Element 8</w:t>
      </w:r>
      <w:r w:rsidRPr="00045A07">
        <w:rPr>
          <w:rStyle w:val="FootnoteReference"/>
        </w:rPr>
        <w:footnoteReference w:id="7"/>
      </w:r>
      <w:r w:rsidRPr="00045A07">
        <w:t xml:space="preserve"> on access, including direct access, to funding for indigenous peoples and local communities for the conservation, restoration and sustainable use of biodiversity of the programme of work on Article 8(j), including by developing guidance on the 20 per cent portfolio-wide target for indigenous peoples and local communities, which includes the direct access modalities</w:t>
      </w:r>
      <w:r w:rsidR="00A93F4B">
        <w:t>;</w:t>
      </w:r>
    </w:p>
    <w:p w14:paraId="7554E772" w14:textId="34C37783" w:rsidR="00FC0B86" w:rsidRDefault="00FC0B86" w:rsidP="00FC0B86">
      <w:pPr>
        <w:pStyle w:val="CBDNormalNoNumber"/>
        <w:tabs>
          <w:tab w:val="clear" w:pos="567"/>
        </w:tabs>
        <w:ind w:left="1134" w:firstLine="567"/>
      </w:pPr>
      <w:r w:rsidRPr="00045A07">
        <w:t>(</w:t>
      </w:r>
      <w:r w:rsidR="00A93F4B">
        <w:t>g</w:t>
      </w:r>
      <w:r w:rsidRPr="00045A07">
        <w:t>)</w:t>
      </w:r>
      <w:r w:rsidR="000F029F">
        <w:tab/>
      </w:r>
      <w:r w:rsidRPr="00045A07">
        <w:t>Ensuring the full, equitable, inclusive, effective and gender-responsive participation of indigenous peoples and local communities, women and youth</w:t>
      </w:r>
      <w:r w:rsidR="00A93F4B">
        <w:t>;</w:t>
      </w:r>
    </w:p>
    <w:p w14:paraId="55400137" w14:textId="6ED4976D" w:rsidR="00FC0B86" w:rsidRDefault="00FC0B86" w:rsidP="00FC0B86">
      <w:pPr>
        <w:pStyle w:val="CBDNormalNoNumber"/>
        <w:tabs>
          <w:tab w:val="clear" w:pos="567"/>
        </w:tabs>
        <w:ind w:left="1134" w:firstLine="567"/>
      </w:pPr>
      <w:r w:rsidRPr="00EB4285">
        <w:rPr>
          <w:lang w:val="en-US"/>
        </w:rPr>
        <w:t>(</w:t>
      </w:r>
      <w:r w:rsidR="00A93F4B">
        <w:rPr>
          <w:lang w:val="en-US"/>
        </w:rPr>
        <w:t>h</w:t>
      </w:r>
      <w:r w:rsidRPr="00EB4285">
        <w:rPr>
          <w:lang w:val="en-US"/>
        </w:rPr>
        <w:t>)</w:t>
      </w:r>
      <w:r w:rsidRPr="00EB4285">
        <w:rPr>
          <w:lang w:val="en-US"/>
        </w:rPr>
        <w:tab/>
      </w:r>
      <w:r w:rsidRPr="00EB4285">
        <w:t>Promot</w:t>
      </w:r>
      <w:r>
        <w:t>ing</w:t>
      </w:r>
      <w:r w:rsidRPr="00EB4285">
        <w:t xml:space="preserve"> country</w:t>
      </w:r>
      <w:r>
        <w:t>-</w:t>
      </w:r>
      <w:r w:rsidRPr="00EB4285">
        <w:t>driven</w:t>
      </w:r>
      <w:r>
        <w:rPr>
          <w:lang w:eastAsia="zh-CN"/>
        </w:rPr>
        <w:t xml:space="preserve"> </w:t>
      </w:r>
      <w:r>
        <w:t xml:space="preserve">national initiatives </w:t>
      </w:r>
      <w:r>
        <w:rPr>
          <w:rFonts w:hint="eastAsia"/>
          <w:lang w:eastAsia="zh-CN"/>
        </w:rPr>
        <w:t>and regionally coordinated regional and multi-country initiatives, including transboundary initiatives</w:t>
      </w:r>
      <w:r>
        <w:rPr>
          <w:lang w:eastAsia="zh-CN"/>
        </w:rPr>
        <w:t xml:space="preserve"> </w:t>
      </w:r>
      <w:r w:rsidRPr="00D14C5C">
        <w:t xml:space="preserve">with effective participation </w:t>
      </w:r>
      <w:r>
        <w:t>of</w:t>
      </w:r>
      <w:r w:rsidRPr="00D14C5C">
        <w:t xml:space="preserve"> National Focal Points </w:t>
      </w:r>
      <w:r>
        <w:t>to the Convention on Biological Diversity and relevant national authorities;</w:t>
      </w:r>
      <w:r w:rsidRPr="00EB4285">
        <w:t xml:space="preserve"> </w:t>
      </w:r>
    </w:p>
    <w:p w14:paraId="137B7E1D" w14:textId="5D87690F" w:rsidR="00FC0B86" w:rsidRDefault="00FC0B86" w:rsidP="00FC0B86">
      <w:pPr>
        <w:pStyle w:val="CBDNormalNoNumber"/>
        <w:tabs>
          <w:tab w:val="clear" w:pos="567"/>
        </w:tabs>
        <w:ind w:left="1134" w:firstLine="567"/>
      </w:pPr>
      <w:r>
        <w:t>(</w:t>
      </w:r>
      <w:proofErr w:type="spellStart"/>
      <w:r w:rsidR="00A93F4B">
        <w:t>i</w:t>
      </w:r>
      <w:proofErr w:type="spellEnd"/>
      <w:r>
        <w:t xml:space="preserve">) </w:t>
      </w:r>
      <w:r w:rsidR="00A93F4B">
        <w:tab/>
      </w:r>
      <w:r>
        <w:t>Ensuring GEF support is country-led and aligned with national biodiversity priorities and the targets of the Kunming-Montreal Global Biodiversity Framework;</w:t>
      </w:r>
    </w:p>
    <w:p w14:paraId="03A1DDEE" w14:textId="295095B5" w:rsidR="00FC0B86" w:rsidRPr="00CC102E" w:rsidRDefault="00FC0B86" w:rsidP="00FC0B86">
      <w:pPr>
        <w:pStyle w:val="CBDNormalNoNumber"/>
        <w:tabs>
          <w:tab w:val="clear" w:pos="567"/>
        </w:tabs>
        <w:ind w:left="1134" w:firstLine="567"/>
        <w:rPr>
          <w:lang w:val="en-US"/>
        </w:rPr>
      </w:pPr>
      <w:r w:rsidRPr="00CC102E">
        <w:rPr>
          <w:lang w:val="en-US"/>
        </w:rPr>
        <w:t>(</w:t>
      </w:r>
      <w:r w:rsidR="00A93F4B">
        <w:rPr>
          <w:lang w:val="en-US"/>
        </w:rPr>
        <w:t>j</w:t>
      </w:r>
      <w:r w:rsidRPr="00CC102E">
        <w:rPr>
          <w:lang w:val="en-US"/>
        </w:rPr>
        <w:t>)</w:t>
      </w:r>
      <w:r w:rsidR="00A93F4B">
        <w:rPr>
          <w:lang w:val="en-US"/>
        </w:rPr>
        <w:tab/>
      </w:r>
      <w:r w:rsidRPr="00CC102E">
        <w:rPr>
          <w:lang w:val="en-US"/>
        </w:rPr>
        <w:t>Continuing to support the development and implementation of National Biodiversity Finance Plans or similar instruments;</w:t>
      </w:r>
    </w:p>
    <w:p w14:paraId="73CB9A32" w14:textId="2D35C2B1" w:rsidR="00FC0B86" w:rsidRDefault="00FC0B86" w:rsidP="00FC0B86">
      <w:pPr>
        <w:pStyle w:val="CBDNormalNoNumber"/>
        <w:tabs>
          <w:tab w:val="clear" w:pos="567"/>
        </w:tabs>
        <w:ind w:left="1134" w:firstLine="567"/>
        <w:rPr>
          <w:lang w:val="en-US"/>
        </w:rPr>
      </w:pPr>
      <w:r w:rsidRPr="00CC102E">
        <w:rPr>
          <w:lang w:val="en-US"/>
        </w:rPr>
        <w:t>(</w:t>
      </w:r>
      <w:r w:rsidR="00A93F4B">
        <w:rPr>
          <w:lang w:val="en-US"/>
        </w:rPr>
        <w:t>k</w:t>
      </w:r>
      <w:r w:rsidRPr="00CC102E">
        <w:rPr>
          <w:lang w:val="en-US"/>
        </w:rPr>
        <w:t>)</w:t>
      </w:r>
      <w:r w:rsidR="00A93F4B">
        <w:rPr>
          <w:lang w:val="en-US"/>
        </w:rPr>
        <w:tab/>
      </w:r>
      <w:r w:rsidRPr="00CC102E">
        <w:rPr>
          <w:lang w:val="en-US"/>
        </w:rPr>
        <w:t xml:space="preserve">Continuing to advance collaboration, coherence and complementarity across multilateral climate funds and other sources of finance relevant for the implementation of the </w:t>
      </w:r>
      <w:r w:rsidR="005358B0">
        <w:rPr>
          <w:lang w:val="en-US"/>
        </w:rPr>
        <w:t>Kunming-Montreal Global Biodiversity Framework</w:t>
      </w:r>
      <w:r w:rsidR="00A93F4B">
        <w:rPr>
          <w:lang w:val="en-US"/>
        </w:rPr>
        <w:t>;</w:t>
      </w:r>
    </w:p>
    <w:p w14:paraId="64E76CD8" w14:textId="57BA1F5A" w:rsidR="00FC0B86" w:rsidRDefault="00FC0B86" w:rsidP="00FC0B86">
      <w:pPr>
        <w:pStyle w:val="CBDNormalNoNumber"/>
        <w:tabs>
          <w:tab w:val="clear" w:pos="567"/>
        </w:tabs>
        <w:ind w:left="1134" w:firstLine="567"/>
        <w:rPr>
          <w:lang w:val="en-US"/>
        </w:rPr>
      </w:pPr>
      <w:r>
        <w:rPr>
          <w:lang w:val="en-US"/>
        </w:rPr>
        <w:t>(</w:t>
      </w:r>
      <w:r w:rsidR="00A93F4B">
        <w:rPr>
          <w:lang w:val="en-US"/>
        </w:rPr>
        <w:t>l</w:t>
      </w:r>
      <w:r>
        <w:rPr>
          <w:lang w:val="en-US"/>
        </w:rPr>
        <w:t>)</w:t>
      </w:r>
      <w:r w:rsidR="00A93F4B">
        <w:rPr>
          <w:lang w:val="en-US"/>
        </w:rPr>
        <w:tab/>
      </w:r>
      <w:r w:rsidRPr="00802C48">
        <w:rPr>
          <w:lang w:val="en-US"/>
        </w:rPr>
        <w:t>Strengthening national institutional capacities for project preparation, implementation, monitoring and reporting</w:t>
      </w:r>
      <w:r w:rsidR="00A93F4B">
        <w:rPr>
          <w:lang w:val="en-US"/>
        </w:rPr>
        <w:t>;</w:t>
      </w:r>
    </w:p>
    <w:p w14:paraId="718B239A" w14:textId="73CFC6E5" w:rsidR="003A50A7" w:rsidRPr="00EB4285" w:rsidRDefault="003A50A7" w:rsidP="00FC0B86">
      <w:pPr>
        <w:pStyle w:val="CBDNormalNoNumber"/>
        <w:tabs>
          <w:tab w:val="clear" w:pos="567"/>
        </w:tabs>
        <w:ind w:left="1134" w:firstLine="567"/>
        <w:rPr>
          <w:lang w:val="en-US"/>
        </w:rPr>
      </w:pPr>
      <w:r>
        <w:t xml:space="preserve">[(m) </w:t>
      </w:r>
      <w:r w:rsidR="003A2669">
        <w:t>R</w:t>
      </w:r>
      <w:r w:rsidRPr="003A50A7">
        <w:t xml:space="preserve">eporting on the attainment of </w:t>
      </w:r>
      <w:r w:rsidR="00DD4D45">
        <w:t xml:space="preserve">the targets mentioned in paragraph 6 of the present </w:t>
      </w:r>
      <w:r w:rsidR="001849BC">
        <w:t>decision</w:t>
      </w:r>
      <w:r w:rsidRPr="003A50A7">
        <w:t xml:space="preserve">, and </w:t>
      </w:r>
      <w:r w:rsidR="001849BC">
        <w:t xml:space="preserve">on </w:t>
      </w:r>
      <w:r w:rsidRPr="003A50A7">
        <w:t>disaggregated programming, approvals and disbursement by recipient countries or by regions,</w:t>
      </w:r>
      <w:r>
        <w:t>]</w:t>
      </w:r>
    </w:p>
    <w:p w14:paraId="1D477DE7" w14:textId="52A4FEDE" w:rsidR="00FC0B86" w:rsidRDefault="00A93F4B" w:rsidP="00FC0B86">
      <w:pPr>
        <w:pStyle w:val="CBDNormalNoNumber"/>
        <w:tabs>
          <w:tab w:val="clear" w:pos="567"/>
        </w:tabs>
        <w:ind w:left="1134" w:firstLine="567"/>
        <w:rPr>
          <w:lang w:val="en-US"/>
        </w:rPr>
      </w:pPr>
      <w:r>
        <w:t>10</w:t>
      </w:r>
      <w:r w:rsidR="00FC0B86" w:rsidRPr="00EB4285">
        <w:t>.</w:t>
      </w:r>
      <w:r w:rsidR="00FC0B86" w:rsidRPr="00EB4285">
        <w:tab/>
      </w:r>
      <w:r w:rsidR="00FC0B86">
        <w:rPr>
          <w:i/>
          <w:iCs/>
          <w:lang w:val="en-US"/>
        </w:rPr>
        <w:t>T</w:t>
      </w:r>
      <w:r w:rsidR="00FC0B86" w:rsidRPr="00EB4285">
        <w:rPr>
          <w:i/>
          <w:iCs/>
          <w:lang w:val="en-US"/>
        </w:rPr>
        <w:t>akes note</w:t>
      </w:r>
      <w:r w:rsidR="00FC0B86">
        <w:rPr>
          <w:i/>
          <w:iCs/>
          <w:lang w:val="en-US"/>
        </w:rPr>
        <w:t xml:space="preserve"> </w:t>
      </w:r>
      <w:r w:rsidR="00FC0B86" w:rsidRPr="000F029F">
        <w:rPr>
          <w:lang w:val="en-US"/>
        </w:rPr>
        <w:t>[</w:t>
      </w:r>
      <w:r w:rsidR="00FC0B86">
        <w:rPr>
          <w:i/>
          <w:iCs/>
          <w:lang w:val="en-US"/>
        </w:rPr>
        <w:t>with deep concern</w:t>
      </w:r>
      <w:r w:rsidR="00FC0B86" w:rsidRPr="000F029F">
        <w:rPr>
          <w:lang w:val="en-US"/>
        </w:rPr>
        <w:t>]</w:t>
      </w:r>
      <w:r w:rsidR="00FC0B86" w:rsidRPr="00EB4285">
        <w:rPr>
          <w:i/>
          <w:iCs/>
          <w:lang w:val="en-US"/>
        </w:rPr>
        <w:t xml:space="preserve"> </w:t>
      </w:r>
      <w:r w:rsidR="00FC0B86" w:rsidRPr="009E6C04">
        <w:rPr>
          <w:lang w:val="en-US"/>
        </w:rPr>
        <w:t>of</w:t>
      </w:r>
      <w:r w:rsidR="00FC0B86" w:rsidRPr="00EB4285">
        <w:rPr>
          <w:lang w:val="en-US"/>
        </w:rPr>
        <w:t xml:space="preserve"> the information on the Global Biodiversity Framework Fund contained in the report </w:t>
      </w:r>
      <w:r w:rsidR="00FC0B86">
        <w:rPr>
          <w:lang w:val="en-US"/>
        </w:rPr>
        <w:t>of</w:t>
      </w:r>
      <w:r w:rsidR="00FC0B86" w:rsidRPr="00EB4285">
        <w:rPr>
          <w:lang w:val="en-US"/>
        </w:rPr>
        <w:t xml:space="preserve"> the Council of the Global </w:t>
      </w:r>
      <w:r w:rsidR="00FC0B86" w:rsidRPr="009E6C04">
        <w:t>Environment</w:t>
      </w:r>
      <w:r w:rsidR="00FC0B86" w:rsidRPr="00EB4285">
        <w:rPr>
          <w:lang w:val="en-US"/>
        </w:rPr>
        <w:t xml:space="preserve"> Facility </w:t>
      </w:r>
      <w:r w:rsidR="00FC0B86">
        <w:rPr>
          <w:lang w:val="en-US"/>
        </w:rPr>
        <w:t>for</w:t>
      </w:r>
      <w:r w:rsidR="00FC0B86" w:rsidRPr="00EB4285">
        <w:rPr>
          <w:lang w:val="en-US"/>
        </w:rPr>
        <w:t xml:space="preserve"> the seventeenth meeting of the Conference of the </w:t>
      </w:r>
      <w:proofErr w:type="gramStart"/>
      <w:r w:rsidR="00FC0B86" w:rsidRPr="00EB4285">
        <w:rPr>
          <w:lang w:val="en-US"/>
        </w:rPr>
        <w:t>Parties</w:t>
      </w:r>
      <w:r w:rsidR="00FC0B86">
        <w:rPr>
          <w:lang w:val="en-US"/>
        </w:rPr>
        <w:t>[</w:t>
      </w:r>
      <w:proofErr w:type="gramEnd"/>
      <w:r w:rsidR="00FC0B86" w:rsidRPr="18830896">
        <w:rPr>
          <w:lang w:val="en-US"/>
        </w:rPr>
        <w:t>, in particular the limited scale of capitalization to date in relation to the financing needs for the implementation of the Kunming-Montreal Global Biodiversity Framework</w:t>
      </w:r>
      <w:r w:rsidR="00FC0B86">
        <w:rPr>
          <w:lang w:val="en-US"/>
        </w:rPr>
        <w:t>]</w:t>
      </w:r>
      <w:r w:rsidR="00FC0B86" w:rsidRPr="00EB4285">
        <w:rPr>
          <w:lang w:val="en-US"/>
        </w:rPr>
        <w:t>;</w:t>
      </w:r>
    </w:p>
    <w:p w14:paraId="5AB5BBD1" w14:textId="18C161D1" w:rsidR="00FC0B86" w:rsidRPr="00355DD5" w:rsidRDefault="00A93F4B" w:rsidP="00FC0B86">
      <w:pPr>
        <w:pStyle w:val="CBDNormalNoNumber"/>
        <w:tabs>
          <w:tab w:val="clear" w:pos="567"/>
        </w:tabs>
        <w:ind w:left="1134" w:firstLine="567"/>
        <w:rPr>
          <w:lang w:val="en-US"/>
        </w:rPr>
      </w:pPr>
      <w:r>
        <w:rPr>
          <w:lang w:val="en-US"/>
        </w:rPr>
        <w:t>11</w:t>
      </w:r>
      <w:r w:rsidR="00FC0B86" w:rsidRPr="00355DD5">
        <w:rPr>
          <w:lang w:val="en-US"/>
        </w:rPr>
        <w:t>.</w:t>
      </w:r>
      <w:r w:rsidR="000F029F">
        <w:rPr>
          <w:lang w:val="en-US"/>
        </w:rPr>
        <w:tab/>
      </w:r>
      <w:r w:rsidR="00FC0B86">
        <w:rPr>
          <w:lang w:val="en-US"/>
        </w:rPr>
        <w:t>Expresses its appreciation for</w:t>
      </w:r>
      <w:r w:rsidR="00FC0B86" w:rsidRPr="00355DD5">
        <w:rPr>
          <w:lang w:val="en-US"/>
        </w:rPr>
        <w:t xml:space="preserve"> the operationalization of the G</w:t>
      </w:r>
      <w:r w:rsidR="00FC0B86">
        <w:rPr>
          <w:lang w:val="en-US"/>
        </w:rPr>
        <w:t>lobal Biodiversity Framework Fund</w:t>
      </w:r>
      <w:r w:rsidR="00FC0B86" w:rsidRPr="00355DD5">
        <w:rPr>
          <w:lang w:val="en-US"/>
        </w:rPr>
        <w:t xml:space="preserve"> in record time with a streamlined project cycle, and the demonstration of speed of delivery and the achievement to date of the three portfolio targets </w:t>
      </w:r>
      <w:r w:rsidR="00674615">
        <w:rPr>
          <w:lang w:val="en-US"/>
        </w:rPr>
        <w:t>pertaining to</w:t>
      </w:r>
      <w:r w:rsidR="00FC0B86" w:rsidRPr="00355DD5">
        <w:rPr>
          <w:lang w:val="en-US"/>
        </w:rPr>
        <w:t xml:space="preserve"> least developed countries and small islands developing states, indigenous peoples and local communities and resources programmed through international financial institutions;</w:t>
      </w:r>
    </w:p>
    <w:p w14:paraId="08F323E9" w14:textId="23CEBB56" w:rsidR="00FC0B86" w:rsidRDefault="00A93F4B" w:rsidP="00FC0B86">
      <w:pPr>
        <w:pStyle w:val="CBDNormalNoNumber"/>
        <w:tabs>
          <w:tab w:val="clear" w:pos="567"/>
        </w:tabs>
        <w:ind w:left="1134" w:firstLine="567"/>
        <w:rPr>
          <w:lang w:val="en-US"/>
        </w:rPr>
      </w:pPr>
      <w:r>
        <w:t>12</w:t>
      </w:r>
      <w:r w:rsidR="00FC0B86" w:rsidRPr="00DB3367">
        <w:t>.</w:t>
      </w:r>
      <w:r w:rsidR="00FC0B86" w:rsidRPr="00DB3367">
        <w:tab/>
      </w:r>
      <w:r w:rsidR="00FC0B86">
        <w:rPr>
          <w:i/>
          <w:iCs/>
          <w:lang w:val="en-US"/>
        </w:rPr>
        <w:t>Reiterates</w:t>
      </w:r>
      <w:r w:rsidR="00FC0B86" w:rsidRPr="009E6C04">
        <w:rPr>
          <w:lang w:val="en-US"/>
        </w:rPr>
        <w:t xml:space="preserve"> </w:t>
      </w:r>
      <w:r w:rsidR="00FC0B86" w:rsidRPr="00327532">
        <w:rPr>
          <w:lang w:val="en-US"/>
        </w:rPr>
        <w:t xml:space="preserve">the </w:t>
      </w:r>
      <w:r w:rsidR="00FC0B86" w:rsidRPr="00F3555E">
        <w:rPr>
          <w:lang w:val="en-US"/>
        </w:rPr>
        <w:t xml:space="preserve">call </w:t>
      </w:r>
      <w:r w:rsidR="00FC0B86">
        <w:rPr>
          <w:lang w:val="en-US"/>
        </w:rPr>
        <w:t xml:space="preserve">made by the </w:t>
      </w:r>
      <w:r w:rsidR="00FC0B86" w:rsidRPr="00F3555E">
        <w:rPr>
          <w:lang w:val="en-US"/>
        </w:rPr>
        <w:t>Council</w:t>
      </w:r>
      <w:r w:rsidR="00FC0B86">
        <w:rPr>
          <w:lang w:val="en-US"/>
        </w:rPr>
        <w:t xml:space="preserve"> of the</w:t>
      </w:r>
      <w:r w:rsidR="00FC0B86" w:rsidRPr="00F3555E">
        <w:rPr>
          <w:lang w:val="en-US"/>
        </w:rPr>
        <w:t xml:space="preserve"> Global Biodiversity Framework Fund </w:t>
      </w:r>
      <w:r w:rsidR="00FC0B86">
        <w:rPr>
          <w:lang w:val="en-US"/>
        </w:rPr>
        <w:t xml:space="preserve">at its sixth meeting </w:t>
      </w:r>
      <w:r w:rsidR="00FC0B86" w:rsidRPr="00F3555E">
        <w:rPr>
          <w:lang w:val="en-US"/>
        </w:rPr>
        <w:t xml:space="preserve">for new and additional contributions from all sources to support the continuous, rapid and robust capitalization of the </w:t>
      </w:r>
      <w:proofErr w:type="gramStart"/>
      <w:r w:rsidR="00FC0B86" w:rsidRPr="00F3555E">
        <w:rPr>
          <w:lang w:val="en-US"/>
        </w:rPr>
        <w:t>Fund</w:t>
      </w:r>
      <w:r w:rsidR="00FC0B86">
        <w:rPr>
          <w:lang w:val="en-US"/>
        </w:rPr>
        <w:t>[</w:t>
      </w:r>
      <w:proofErr w:type="gramEnd"/>
      <w:r w:rsidR="00FC0B86" w:rsidRPr="18830896">
        <w:rPr>
          <w:lang w:val="en-US"/>
        </w:rPr>
        <w:t>, without prejudice to the obligations of developed country Parties under Article 20 of the Convention and with a view to attracting contributions from sovereign, non-sovereign, private sector, philanthropic and financial actors</w:t>
      </w:r>
      <w:r w:rsidR="00FC0B86">
        <w:rPr>
          <w:lang w:val="en-US"/>
        </w:rPr>
        <w:t>];</w:t>
      </w:r>
      <w:r w:rsidR="00FC0B86" w:rsidRPr="00F3555E">
        <w:rPr>
          <w:lang w:val="en-US"/>
        </w:rPr>
        <w:t xml:space="preserve"> </w:t>
      </w:r>
    </w:p>
    <w:p w14:paraId="72B55318" w14:textId="5CFA0788" w:rsidR="00FC0B86" w:rsidRPr="00DB3367" w:rsidRDefault="00A93F4B" w:rsidP="00FC0B86">
      <w:pPr>
        <w:pStyle w:val="CBDNormalNoNumber"/>
        <w:tabs>
          <w:tab w:val="clear" w:pos="567"/>
        </w:tabs>
        <w:ind w:left="1134" w:firstLine="567"/>
      </w:pPr>
      <w:r>
        <w:rPr>
          <w:lang w:val="en-US"/>
        </w:rPr>
        <w:t>13</w:t>
      </w:r>
      <w:r w:rsidR="00FC0B86">
        <w:rPr>
          <w:lang w:val="en-US"/>
        </w:rPr>
        <w:t>.</w:t>
      </w:r>
      <w:r w:rsidR="00FC0B86">
        <w:rPr>
          <w:lang w:val="en-US"/>
        </w:rPr>
        <w:tab/>
      </w:r>
      <w:r w:rsidR="00FC0B86">
        <w:rPr>
          <w:i/>
          <w:iCs/>
          <w:lang w:val="en-US"/>
        </w:rPr>
        <w:t>Requests</w:t>
      </w:r>
      <w:r w:rsidR="00341D6B">
        <w:rPr>
          <w:i/>
          <w:iCs/>
          <w:lang w:val="en-US"/>
        </w:rPr>
        <w:t xml:space="preserve"> </w:t>
      </w:r>
      <w:r w:rsidR="00FC0B86" w:rsidRPr="00F3555E">
        <w:rPr>
          <w:lang w:val="en-US"/>
        </w:rPr>
        <w:t xml:space="preserve">the Global Environment Facility to enhance efforts to mobilize </w:t>
      </w:r>
      <w:r w:rsidR="00FC0B86" w:rsidRPr="00D97D27">
        <w:rPr>
          <w:lang w:val="en-US"/>
        </w:rPr>
        <w:t>predictable, adequate and additional</w:t>
      </w:r>
      <w:r w:rsidR="00FC0B86">
        <w:rPr>
          <w:lang w:val="en-US"/>
        </w:rPr>
        <w:t xml:space="preserve"> </w:t>
      </w:r>
      <w:r w:rsidR="00FC0B86" w:rsidRPr="00F3555E">
        <w:rPr>
          <w:lang w:val="en-US"/>
        </w:rPr>
        <w:t xml:space="preserve">resources </w:t>
      </w:r>
      <w:r w:rsidR="00FC0B86">
        <w:rPr>
          <w:lang w:val="en-US"/>
        </w:rPr>
        <w:t xml:space="preserve">from all sources </w:t>
      </w:r>
      <w:r w:rsidR="00FC0B86" w:rsidRPr="00F3555E">
        <w:rPr>
          <w:lang w:val="en-US"/>
        </w:rPr>
        <w:t xml:space="preserve">and report on the implementation of </w:t>
      </w:r>
      <w:r w:rsidR="00FC0B86">
        <w:rPr>
          <w:lang w:val="en-US"/>
        </w:rPr>
        <w:t>the</w:t>
      </w:r>
      <w:r w:rsidR="00FC0B86" w:rsidRPr="00F3555E">
        <w:rPr>
          <w:lang w:val="en-US"/>
        </w:rPr>
        <w:t xml:space="preserve"> resource mobilization</w:t>
      </w:r>
      <w:r w:rsidR="00FC0B86" w:rsidRPr="00327532">
        <w:rPr>
          <w:lang w:val="en-US"/>
        </w:rPr>
        <w:t xml:space="preserve"> </w:t>
      </w:r>
      <w:r w:rsidR="00FC0B86">
        <w:rPr>
          <w:lang w:val="en-US"/>
        </w:rPr>
        <w:t>s</w:t>
      </w:r>
      <w:r w:rsidR="00FC0B86" w:rsidRPr="00327532">
        <w:rPr>
          <w:lang w:val="en-US"/>
        </w:rPr>
        <w:t>trategy for the Global Biodiversity Framework Fund</w:t>
      </w:r>
      <w:r w:rsidR="00FC0B86">
        <w:rPr>
          <w:lang w:val="en-US"/>
        </w:rPr>
        <w:t xml:space="preserve"> for the period from July </w:t>
      </w:r>
      <w:r w:rsidR="00FC0B86" w:rsidRPr="00327532">
        <w:rPr>
          <w:lang w:val="en-US"/>
        </w:rPr>
        <w:t>2026</w:t>
      </w:r>
      <w:r w:rsidR="00FC0B86">
        <w:rPr>
          <w:lang w:val="en-US"/>
        </w:rPr>
        <w:t xml:space="preserve"> to June </w:t>
      </w:r>
      <w:r w:rsidR="00FC0B86" w:rsidRPr="00327532">
        <w:rPr>
          <w:lang w:val="en-US"/>
        </w:rPr>
        <w:t>2030</w:t>
      </w:r>
      <w:r w:rsidR="00FC0B86" w:rsidRPr="18830896">
        <w:rPr>
          <w:lang w:val="en-US"/>
        </w:rPr>
        <w:t xml:space="preserve">, including through disaggregated information on pledges, commitments, approvals, disbursements, sources of finance, financial instruments, </w:t>
      </w:r>
      <w:r w:rsidR="00FC0B86" w:rsidRPr="18830896">
        <w:rPr>
          <w:lang w:val="en-US"/>
        </w:rPr>
        <w:lastRenderedPageBreak/>
        <w:t>concessionality, co-financing, private sector contributions, non-sovereign contributions and the extent to which resources are new and additional</w:t>
      </w:r>
      <w:r w:rsidR="00FC0B86">
        <w:rPr>
          <w:lang w:val="en-US"/>
        </w:rPr>
        <w:t>;</w:t>
      </w:r>
    </w:p>
    <w:p w14:paraId="3141BB6D" w14:textId="720E6CE4" w:rsidR="00FC0B86" w:rsidRDefault="00A93F4B" w:rsidP="00FC0B86">
      <w:pPr>
        <w:pStyle w:val="CBDNormalNoNumber"/>
        <w:tabs>
          <w:tab w:val="clear" w:pos="567"/>
        </w:tabs>
        <w:ind w:left="1134" w:firstLine="567"/>
        <w:rPr>
          <w:lang w:val="en-US"/>
        </w:rPr>
      </w:pPr>
      <w:r>
        <w:rPr>
          <w:lang w:val="en-US" w:eastAsia="zh-CN"/>
        </w:rPr>
        <w:t>14</w:t>
      </w:r>
      <w:r w:rsidR="00FC0B86">
        <w:rPr>
          <w:rFonts w:hint="eastAsia"/>
          <w:lang w:val="en-US" w:eastAsia="zh-CN"/>
        </w:rPr>
        <w:t>.</w:t>
      </w:r>
      <w:r>
        <w:rPr>
          <w:lang w:val="en-US" w:eastAsia="zh-CN"/>
        </w:rPr>
        <w:tab/>
      </w:r>
      <w:proofErr w:type="gramStart"/>
      <w:r w:rsidR="00FC0B86" w:rsidRPr="00771AC7">
        <w:rPr>
          <w:i/>
          <w:iCs/>
          <w:lang w:val="en-US"/>
        </w:rPr>
        <w:t>Requests</w:t>
      </w:r>
      <w:proofErr w:type="gramEnd"/>
      <w:r w:rsidR="00FC0B86" w:rsidRPr="00771AC7">
        <w:rPr>
          <w:i/>
          <w:iCs/>
          <w:lang w:val="en-US"/>
        </w:rPr>
        <w:t xml:space="preserve"> </w:t>
      </w:r>
      <w:r w:rsidR="00FC0B86" w:rsidRPr="0071024F">
        <w:rPr>
          <w:lang w:val="en-US"/>
        </w:rPr>
        <w:t>the Global Biodiversity Framework Fund and its implementing</w:t>
      </w:r>
      <w:r w:rsidR="00FC0B86">
        <w:rPr>
          <w:lang w:val="en-US"/>
        </w:rPr>
        <w:t xml:space="preserve"> </w:t>
      </w:r>
      <w:r w:rsidR="00FC0B86" w:rsidRPr="0071024F">
        <w:rPr>
          <w:lang w:val="en-US"/>
        </w:rPr>
        <w:t>agencies to</w:t>
      </w:r>
      <w:r w:rsidR="00FC0B86">
        <w:rPr>
          <w:lang w:val="en-US"/>
        </w:rPr>
        <w:t>:</w:t>
      </w:r>
    </w:p>
    <w:p w14:paraId="41C01A3E" w14:textId="49F66EAD" w:rsidR="00FC0B86" w:rsidRPr="0071024F" w:rsidRDefault="00FC0B86" w:rsidP="00FC0B86">
      <w:pPr>
        <w:pStyle w:val="CBDNormalNoNumber"/>
        <w:tabs>
          <w:tab w:val="clear" w:pos="567"/>
        </w:tabs>
        <w:ind w:left="1134" w:firstLine="567"/>
        <w:rPr>
          <w:lang w:val="en-US" w:eastAsia="zh-CN"/>
        </w:rPr>
      </w:pPr>
      <w:r w:rsidRPr="0071024F">
        <w:rPr>
          <w:lang w:val="en-US"/>
        </w:rPr>
        <w:t>(a)</w:t>
      </w:r>
      <w:r w:rsidR="00A93F4B">
        <w:rPr>
          <w:lang w:val="en-US"/>
        </w:rPr>
        <w:tab/>
      </w:r>
      <w:r>
        <w:rPr>
          <w:lang w:val="en-US"/>
        </w:rPr>
        <w:t>F</w:t>
      </w:r>
      <w:r w:rsidRPr="0071024F">
        <w:rPr>
          <w:lang w:val="en-US"/>
        </w:rPr>
        <w:t xml:space="preserve">acilitate, as appropriate and on a voluntary basis, the broadening of </w:t>
      </w:r>
      <w:proofErr w:type="gramStart"/>
      <w:r w:rsidRPr="0071024F">
        <w:rPr>
          <w:lang w:val="en-US"/>
        </w:rPr>
        <w:t>the Fund's</w:t>
      </w:r>
      <w:proofErr w:type="gramEnd"/>
      <w:r w:rsidRPr="0071024F">
        <w:rPr>
          <w:lang w:val="en-US"/>
        </w:rPr>
        <w:t xml:space="preserve"> donor base and the mobilization of additional financial resources;</w:t>
      </w:r>
    </w:p>
    <w:p w14:paraId="01BB879B" w14:textId="506CD9EA" w:rsidR="00FC0B86" w:rsidRPr="0071024F" w:rsidRDefault="00FC0B86" w:rsidP="00FC0B86">
      <w:pPr>
        <w:pStyle w:val="CBDNormalNoNumber"/>
        <w:tabs>
          <w:tab w:val="clear" w:pos="567"/>
        </w:tabs>
        <w:ind w:left="1134" w:firstLine="567"/>
        <w:rPr>
          <w:lang w:val="en-US" w:eastAsia="zh-CN"/>
        </w:rPr>
      </w:pPr>
      <w:r w:rsidRPr="0071024F">
        <w:rPr>
          <w:lang w:val="en-US"/>
        </w:rPr>
        <w:t>(b)</w:t>
      </w:r>
      <w:r w:rsidR="00A93F4B">
        <w:rPr>
          <w:lang w:val="en-US"/>
        </w:rPr>
        <w:tab/>
      </w:r>
      <w:r>
        <w:rPr>
          <w:lang w:val="en-US"/>
        </w:rPr>
        <w:t>I</w:t>
      </w:r>
      <w:r w:rsidRPr="0071024F">
        <w:rPr>
          <w:lang w:val="en-US"/>
        </w:rPr>
        <w:t>mprove co-financing arrangements, without making co-financing a condition for access to Fund resources, and in a manner that does not create additional barriers to access for developing country Parties or shift the financial burden to recipient countries;</w:t>
      </w:r>
    </w:p>
    <w:p w14:paraId="124DF8F0" w14:textId="02F0E301" w:rsidR="00FC0B86" w:rsidRPr="0071024F" w:rsidRDefault="00FC0B86" w:rsidP="00FC0B86">
      <w:pPr>
        <w:pStyle w:val="CBDNormalNoNumber"/>
        <w:tabs>
          <w:tab w:val="clear" w:pos="567"/>
        </w:tabs>
        <w:ind w:left="1134" w:firstLine="567"/>
        <w:rPr>
          <w:lang w:val="en-US" w:eastAsia="zh-CN"/>
        </w:rPr>
      </w:pPr>
      <w:r w:rsidRPr="0071024F">
        <w:rPr>
          <w:lang w:val="en-US"/>
        </w:rPr>
        <w:t>(c)</w:t>
      </w:r>
      <w:r w:rsidR="00A93F4B">
        <w:rPr>
          <w:lang w:val="en-US"/>
        </w:rPr>
        <w:tab/>
      </w:r>
      <w:r>
        <w:rPr>
          <w:lang w:val="en-US"/>
        </w:rPr>
        <w:t>S</w:t>
      </w:r>
      <w:r w:rsidRPr="0071024F">
        <w:rPr>
          <w:lang w:val="en-US"/>
        </w:rPr>
        <w:t>implify and expedite project approval and disbursement procedures, including the endorsement process and disbursement processes for approved projects under the Fund;</w:t>
      </w:r>
    </w:p>
    <w:p w14:paraId="5453C86F" w14:textId="5C7C061F" w:rsidR="00FC0B86" w:rsidRPr="0071024F" w:rsidRDefault="00FC0B86" w:rsidP="00FC0B86">
      <w:pPr>
        <w:pStyle w:val="CBDNormalNoNumber"/>
        <w:tabs>
          <w:tab w:val="clear" w:pos="567"/>
        </w:tabs>
        <w:ind w:left="1134" w:firstLine="567"/>
        <w:rPr>
          <w:lang w:val="en-US" w:eastAsia="zh-CN"/>
        </w:rPr>
      </w:pPr>
      <w:r w:rsidRPr="0071024F">
        <w:rPr>
          <w:lang w:val="en-US"/>
        </w:rPr>
        <w:t>(d)</w:t>
      </w:r>
      <w:r w:rsidR="00A93F4B">
        <w:rPr>
          <w:lang w:val="en-US"/>
        </w:rPr>
        <w:tab/>
      </w:r>
      <w:r>
        <w:rPr>
          <w:lang w:val="en-US"/>
        </w:rPr>
        <w:t>S</w:t>
      </w:r>
      <w:r w:rsidRPr="0071024F">
        <w:rPr>
          <w:lang w:val="en-US"/>
        </w:rPr>
        <w:t xml:space="preserve">implify implementation procedures, where appropriate; </w:t>
      </w:r>
    </w:p>
    <w:p w14:paraId="4537FC03" w14:textId="3295BECA" w:rsidR="00BC781D" w:rsidRPr="00826B84" w:rsidRDefault="00FC0B86" w:rsidP="00826B84">
      <w:pPr>
        <w:pStyle w:val="CBDNormalNoNumber"/>
        <w:tabs>
          <w:tab w:val="clear" w:pos="567"/>
        </w:tabs>
        <w:ind w:left="1134" w:firstLine="567"/>
        <w:rPr>
          <w:lang w:val="en-US"/>
        </w:rPr>
      </w:pPr>
      <w:r w:rsidRPr="0071024F">
        <w:rPr>
          <w:lang w:val="en-US"/>
        </w:rPr>
        <w:t>(e)</w:t>
      </w:r>
      <w:r w:rsidR="00A93F4B">
        <w:rPr>
          <w:lang w:val="en-US"/>
        </w:rPr>
        <w:tab/>
      </w:r>
      <w:r>
        <w:rPr>
          <w:lang w:val="en-US"/>
        </w:rPr>
        <w:t>R</w:t>
      </w:r>
      <w:r w:rsidRPr="0071024F">
        <w:rPr>
          <w:lang w:val="en-US"/>
        </w:rPr>
        <w:t>educe project processing times.</w:t>
      </w:r>
    </w:p>
    <w:p w14:paraId="1267F4F8" w14:textId="65B5D4E2" w:rsidR="00FC0B86" w:rsidRDefault="00FC0B86" w:rsidP="00FC0B86">
      <w:pPr>
        <w:pStyle w:val="CBDNormalNoNumber"/>
        <w:tabs>
          <w:tab w:val="clear" w:pos="567"/>
        </w:tabs>
        <w:ind w:left="1134" w:firstLine="567"/>
        <w:rPr>
          <w:lang w:val="en-US"/>
        </w:rPr>
      </w:pPr>
      <w:r>
        <w:rPr>
          <w:lang w:val="en-US"/>
        </w:rPr>
        <w:t>1</w:t>
      </w:r>
      <w:r w:rsidR="00A93F4B">
        <w:rPr>
          <w:lang w:val="en-US"/>
        </w:rPr>
        <w:t>5</w:t>
      </w:r>
      <w:r w:rsidRPr="00F3555E">
        <w:rPr>
          <w:lang w:val="en-US"/>
        </w:rPr>
        <w:t>.</w:t>
      </w:r>
      <w:r w:rsidRPr="00F3555E">
        <w:rPr>
          <w:lang w:val="en-US"/>
        </w:rPr>
        <w:tab/>
      </w:r>
      <w:r>
        <w:rPr>
          <w:i/>
          <w:iCs/>
          <w:lang w:val="en-US"/>
        </w:rPr>
        <w:t>Requests</w:t>
      </w:r>
      <w:r w:rsidRPr="00F3555E">
        <w:rPr>
          <w:lang w:val="en-US"/>
        </w:rPr>
        <w:t xml:space="preserve"> the Global Environment Facility,</w:t>
      </w:r>
      <w:r>
        <w:rPr>
          <w:lang w:val="en-US"/>
        </w:rPr>
        <w:t xml:space="preserve"> in </w:t>
      </w:r>
      <w:r w:rsidRPr="009E6C04">
        <w:t>collaboration</w:t>
      </w:r>
      <w:r>
        <w:rPr>
          <w:lang w:val="en-US"/>
        </w:rPr>
        <w:t xml:space="preserve"> with the Executive Secretary of the Convention on Biological Diversity, to consider supporting</w:t>
      </w:r>
      <w:r w:rsidRPr="00771AC7">
        <w:rPr>
          <w:rFonts w:eastAsia="Times New Roman"/>
          <w:lang w:val="en-US"/>
        </w:rPr>
        <w:t>, in line with its mandate, for</w:t>
      </w:r>
      <w:r w:rsidRPr="00771AC7">
        <w:rPr>
          <w:lang w:val="en-US"/>
        </w:rPr>
        <w:t xml:space="preserve"> </w:t>
      </w:r>
      <w:r>
        <w:rPr>
          <w:lang w:val="en-US"/>
        </w:rPr>
        <w:t>the following:</w:t>
      </w:r>
    </w:p>
    <w:p w14:paraId="392D9726" w14:textId="35C515A3" w:rsidR="00FC0B86" w:rsidRDefault="00FC0B86" w:rsidP="00FC0B86">
      <w:pPr>
        <w:pStyle w:val="CBDNormalNoNumber"/>
        <w:tabs>
          <w:tab w:val="clear" w:pos="567"/>
        </w:tabs>
        <w:ind w:left="1134" w:firstLine="567"/>
        <w:rPr>
          <w:lang w:val="en-US"/>
        </w:rPr>
      </w:pPr>
      <w:r>
        <w:rPr>
          <w:lang w:val="en-US"/>
        </w:rPr>
        <w:t>(a)</w:t>
      </w:r>
      <w:r>
        <w:rPr>
          <w:lang w:val="en-US"/>
        </w:rPr>
        <w:tab/>
        <w:t>National platforms or existing national coordination mechanisms to aid project planning, as necessary, and track ongoing biodiversity funding needs, gaps and priorities</w:t>
      </w:r>
      <w:r>
        <w:rPr>
          <w:rStyle w:val="FootnoteReference"/>
        </w:rPr>
        <w:footnoteReference w:id="8"/>
      </w:r>
      <w:r w:rsidR="00A93F4B">
        <w:rPr>
          <w:lang w:val="en-US"/>
        </w:rPr>
        <w:t>;</w:t>
      </w:r>
    </w:p>
    <w:p w14:paraId="250C6A78" w14:textId="64DBE847" w:rsidR="00FC0B86" w:rsidRDefault="00A93F4B" w:rsidP="00FC0B86">
      <w:pPr>
        <w:pStyle w:val="CBDNormalNoNumber"/>
        <w:tabs>
          <w:tab w:val="clear" w:pos="567"/>
        </w:tabs>
        <w:ind w:left="1134" w:firstLine="567"/>
        <w:rPr>
          <w:lang w:val="en-US"/>
        </w:rPr>
      </w:pPr>
      <w:r>
        <w:rPr>
          <w:lang w:val="en-US"/>
        </w:rPr>
        <w:t>(</w:t>
      </w:r>
      <w:r w:rsidR="00FC0B86">
        <w:rPr>
          <w:lang w:val="en-US"/>
        </w:rPr>
        <w:t>b)</w:t>
      </w:r>
      <w:r w:rsidR="00FC0B86">
        <w:rPr>
          <w:lang w:val="en-US"/>
        </w:rPr>
        <w:tab/>
        <w:t>T</w:t>
      </w:r>
      <w:r w:rsidR="00FC0B86" w:rsidRPr="00F50EC8">
        <w:rPr>
          <w:lang w:val="en-US"/>
        </w:rPr>
        <w:t xml:space="preserve">he preparation and submission of </w:t>
      </w:r>
      <w:r w:rsidR="00FC0B86" w:rsidRPr="009E6C04">
        <w:t>national</w:t>
      </w:r>
      <w:r w:rsidR="00FC0B86" w:rsidRPr="00F50EC8">
        <w:rPr>
          <w:lang w:val="en-US"/>
        </w:rPr>
        <w:t xml:space="preserve"> reports on the implementation of the </w:t>
      </w:r>
      <w:r w:rsidR="00FC0B86">
        <w:rPr>
          <w:lang w:val="en-US"/>
        </w:rPr>
        <w:t>Convention on Biological Diversity,</w:t>
      </w:r>
      <w:r w:rsidR="00FC0B86">
        <w:rPr>
          <w:rStyle w:val="FootnoteReference"/>
        </w:rPr>
        <w:footnoteReference w:id="9"/>
      </w:r>
      <w:r w:rsidR="00FC0B86">
        <w:rPr>
          <w:lang w:val="en-US"/>
        </w:rPr>
        <w:t xml:space="preserve"> the </w:t>
      </w:r>
      <w:r w:rsidR="00FC0B86" w:rsidRPr="00F50EC8">
        <w:rPr>
          <w:lang w:val="en-US"/>
        </w:rPr>
        <w:t>Cartagena Protocol on Biosafety</w:t>
      </w:r>
      <w:r w:rsidR="00FC0B86">
        <w:rPr>
          <w:rStyle w:val="FootnoteReference"/>
        </w:rPr>
        <w:footnoteReference w:id="10"/>
      </w:r>
      <w:r w:rsidR="00FC0B86" w:rsidRPr="00F50EC8">
        <w:rPr>
          <w:lang w:val="en-US"/>
        </w:rPr>
        <w:t xml:space="preserve"> and the Nagoya Protocol </w:t>
      </w:r>
      <w:r w:rsidR="00FC0B86" w:rsidRPr="0088435D">
        <w:rPr>
          <w:lang w:val="en-US"/>
        </w:rPr>
        <w:t>on Access to Genetic Resources and the Fair and Equitable Sharing of Benefits Arising from Their Utilization</w:t>
      </w:r>
      <w:r w:rsidR="00FC0B86">
        <w:rPr>
          <w:lang w:val="en-US"/>
        </w:rPr>
        <w:t xml:space="preserve"> </w:t>
      </w:r>
      <w:r w:rsidR="00FC0B86" w:rsidRPr="00896CA8">
        <w:rPr>
          <w:lang w:val="en-US"/>
        </w:rPr>
        <w:t>taking into account national</w:t>
      </w:r>
      <w:r w:rsidR="00FC0B86">
        <w:rPr>
          <w:lang w:val="en-US"/>
        </w:rPr>
        <w:t xml:space="preserve"> </w:t>
      </w:r>
      <w:r w:rsidR="00FC0B86" w:rsidRPr="00896CA8">
        <w:rPr>
          <w:lang w:val="en-US"/>
        </w:rPr>
        <w:t>circumstances</w:t>
      </w:r>
      <w:r w:rsidR="00FC0B86">
        <w:rPr>
          <w:lang w:val="en-US"/>
        </w:rPr>
        <w:t>;</w:t>
      </w:r>
      <w:r w:rsidR="00FC0B86">
        <w:rPr>
          <w:rStyle w:val="FootnoteReference"/>
        </w:rPr>
        <w:footnoteReference w:id="11"/>
      </w:r>
    </w:p>
    <w:p w14:paraId="685D3304" w14:textId="77777777" w:rsidR="00FC0B86" w:rsidRPr="004E13FB" w:rsidRDefault="00FC0B86" w:rsidP="00FC0B86">
      <w:pPr>
        <w:pStyle w:val="CBDNormalNoNumber"/>
        <w:tabs>
          <w:tab w:val="clear" w:pos="567"/>
        </w:tabs>
        <w:ind w:left="1134" w:firstLine="567"/>
        <w:rPr>
          <w:rFonts w:eastAsia="Aptos"/>
          <w:color w:val="EE0000"/>
          <w:highlight w:val="yellow"/>
        </w:rPr>
      </w:pPr>
      <w:r w:rsidRPr="002936FF">
        <w:rPr>
          <w:lang w:val="en-US"/>
        </w:rPr>
        <w:t>(c)</w:t>
      </w:r>
      <w:r w:rsidRPr="002936FF">
        <w:rPr>
          <w:lang w:val="en-US"/>
        </w:rPr>
        <w:tab/>
      </w:r>
      <w:r>
        <w:rPr>
          <w:lang w:val="en-US"/>
        </w:rPr>
        <w:t xml:space="preserve">Capacity-building for leveraging private </w:t>
      </w:r>
      <w:r w:rsidRPr="009E6C04">
        <w:t>sector</w:t>
      </w:r>
      <w:r>
        <w:rPr>
          <w:lang w:val="en-US"/>
        </w:rPr>
        <w:t xml:space="preserve"> financing from capital markets,</w:t>
      </w:r>
      <w:r w:rsidRPr="00CA1ACE">
        <w:rPr>
          <w:lang w:val="en-US"/>
        </w:rPr>
        <w:t xml:space="preserve"> </w:t>
      </w:r>
      <w:r>
        <w:rPr>
          <w:lang w:val="en-US"/>
        </w:rPr>
        <w:t xml:space="preserve">including inter alia </w:t>
      </w:r>
      <w:r w:rsidRPr="00C0001F">
        <w:rPr>
          <w:lang w:val="en-US"/>
        </w:rPr>
        <w:t>innovative mechanisms, blended finance</w:t>
      </w:r>
      <w:r>
        <w:rPr>
          <w:lang w:val="en-US"/>
        </w:rPr>
        <w:t xml:space="preserve"> </w:t>
      </w:r>
      <w:r w:rsidRPr="001621F7">
        <w:rPr>
          <w:lang w:val="en-CA"/>
        </w:rPr>
        <w:t xml:space="preserve">and </w:t>
      </w:r>
      <w:r>
        <w:rPr>
          <w:lang w:val="en-CA"/>
        </w:rPr>
        <w:t xml:space="preserve">for developing </w:t>
      </w:r>
      <w:r w:rsidRPr="001621F7">
        <w:rPr>
          <w:lang w:val="en-CA"/>
        </w:rPr>
        <w:t>bankable projects</w:t>
      </w:r>
      <w:r>
        <w:rPr>
          <w:lang w:val="en-CA"/>
        </w:rPr>
        <w:t>,</w:t>
      </w:r>
      <w:r w:rsidRPr="18830896">
        <w:rPr>
          <w:lang w:val="en-US"/>
        </w:rPr>
        <w:t xml:space="preserve"> with robust safeguards to avoid increasing debt vulnerabilities</w:t>
      </w:r>
      <w:r>
        <w:rPr>
          <w:lang w:val="en-US"/>
        </w:rPr>
        <w:t>;</w:t>
      </w:r>
      <w:r w:rsidRPr="004E13FB">
        <w:rPr>
          <w:rFonts w:eastAsia="Aptos"/>
          <w:color w:val="EE0000"/>
          <w:highlight w:val="yellow"/>
        </w:rPr>
        <w:t xml:space="preserve"> </w:t>
      </w:r>
    </w:p>
    <w:p w14:paraId="5A7B0DD9" w14:textId="74C198F8" w:rsidR="00FC0B86" w:rsidRDefault="00FC0B86" w:rsidP="00FC0B86">
      <w:pPr>
        <w:pStyle w:val="CBDNormalNoNumber"/>
        <w:tabs>
          <w:tab w:val="clear" w:pos="567"/>
        </w:tabs>
        <w:ind w:left="1134" w:firstLine="567"/>
        <w:rPr>
          <w:lang w:val="en-US"/>
        </w:rPr>
      </w:pPr>
      <w:r>
        <w:rPr>
          <w:lang w:val="en-US"/>
        </w:rPr>
        <w:t>1</w:t>
      </w:r>
      <w:r w:rsidR="00A93F4B">
        <w:rPr>
          <w:lang w:val="en-US"/>
        </w:rPr>
        <w:t>6</w:t>
      </w:r>
      <w:r>
        <w:rPr>
          <w:lang w:val="en-US"/>
        </w:rPr>
        <w:t>.</w:t>
      </w:r>
      <w:r>
        <w:rPr>
          <w:lang w:val="en-US"/>
        </w:rPr>
        <w:tab/>
      </w:r>
      <w:r>
        <w:rPr>
          <w:i/>
          <w:iCs/>
          <w:lang w:val="en-US"/>
        </w:rPr>
        <w:t xml:space="preserve">Requests </w:t>
      </w:r>
      <w:r>
        <w:rPr>
          <w:lang w:val="en-US"/>
        </w:rPr>
        <w:t>the Executive Secretary</w:t>
      </w:r>
      <w:r>
        <w:rPr>
          <w:rFonts w:hint="eastAsia"/>
          <w:lang w:val="en-US" w:eastAsia="zh-CN"/>
        </w:rPr>
        <w:t xml:space="preserve"> to</w:t>
      </w:r>
      <w:r>
        <w:rPr>
          <w:lang w:val="en-US"/>
        </w:rPr>
        <w:t xml:space="preserve"> </w:t>
      </w:r>
      <w:r w:rsidRPr="00C04F09">
        <w:rPr>
          <w:lang w:val="en-US"/>
        </w:rPr>
        <w:t xml:space="preserve">undertake preparatory work for its stocktake review of the Global Biodiversity Framework Fund, </w:t>
      </w:r>
      <w:r>
        <w:rPr>
          <w:lang w:val="en-US"/>
        </w:rPr>
        <w:t>referred</w:t>
      </w:r>
      <w:r w:rsidRPr="00C04F09">
        <w:rPr>
          <w:lang w:val="en-US"/>
        </w:rPr>
        <w:t xml:space="preserve"> to </w:t>
      </w:r>
      <w:r>
        <w:rPr>
          <w:lang w:val="en-US"/>
        </w:rPr>
        <w:t xml:space="preserve">in </w:t>
      </w:r>
      <w:r w:rsidRPr="00C04F09">
        <w:rPr>
          <w:lang w:val="en-US"/>
        </w:rPr>
        <w:t>paragraph</w:t>
      </w:r>
      <w:r>
        <w:rPr>
          <w:lang w:val="en-US"/>
        </w:rPr>
        <w:t> </w:t>
      </w:r>
      <w:r w:rsidRPr="00C04F09">
        <w:rPr>
          <w:lang w:val="en-US"/>
        </w:rPr>
        <w:t xml:space="preserve">29 of </w:t>
      </w:r>
      <w:r w:rsidRPr="00F1170D">
        <w:rPr>
          <w:lang w:val="en-US"/>
        </w:rPr>
        <w:t>decision</w:t>
      </w:r>
      <w:r>
        <w:rPr>
          <w:lang w:val="en-US"/>
        </w:rPr>
        <w:t> </w:t>
      </w:r>
      <w:hyperlink r:id="rId12" w:history="1">
        <w:r w:rsidRPr="00F1170D">
          <w:rPr>
            <w:rStyle w:val="Hyperlink"/>
            <w:lang w:val="en-US"/>
          </w:rPr>
          <w:t>15/15</w:t>
        </w:r>
      </w:hyperlink>
      <w:r w:rsidRPr="00C04F09">
        <w:rPr>
          <w:lang w:val="en-US"/>
        </w:rPr>
        <w:t xml:space="preserve"> of 19</w:t>
      </w:r>
      <w:r>
        <w:rPr>
          <w:lang w:val="en-US"/>
        </w:rPr>
        <w:t> </w:t>
      </w:r>
      <w:r w:rsidRPr="00C04F09">
        <w:rPr>
          <w:lang w:val="en-US"/>
        </w:rPr>
        <w:t>December 2022</w:t>
      </w:r>
      <w:r>
        <w:rPr>
          <w:lang w:val="en-US"/>
        </w:rPr>
        <w:t>,[</w:t>
      </w:r>
      <w:r w:rsidRPr="00A02DD8">
        <w:t xml:space="preserve"> </w:t>
      </w:r>
      <w:r w:rsidRPr="00A02DD8">
        <w:rPr>
          <w:lang w:val="en-US"/>
        </w:rPr>
        <w:t>and as amended in</w:t>
      </w:r>
      <w:r>
        <w:rPr>
          <w:lang w:val="en-US"/>
        </w:rPr>
        <w:t xml:space="preserve"> </w:t>
      </w:r>
      <w:r w:rsidRPr="00A02DD8">
        <w:rPr>
          <w:lang w:val="en-US"/>
        </w:rPr>
        <w:t>accordance with Annex I to this decision</w:t>
      </w:r>
      <w:r>
        <w:rPr>
          <w:lang w:val="en-US"/>
        </w:rPr>
        <w:t xml:space="preserve">], </w:t>
      </w:r>
      <w:r w:rsidRPr="00C04F09">
        <w:rPr>
          <w:lang w:val="en-US"/>
        </w:rPr>
        <w:t xml:space="preserve"> in conjunction with its seventh quadrennial review of the </w:t>
      </w:r>
      <w:r w:rsidRPr="009E6C04">
        <w:t>effectiveness</w:t>
      </w:r>
      <w:r w:rsidRPr="00C04F09">
        <w:rPr>
          <w:lang w:val="en-US"/>
        </w:rPr>
        <w:t xml:space="preserve"> of the financial mechanism</w:t>
      </w:r>
      <w:r>
        <w:rPr>
          <w:rFonts w:hint="eastAsia"/>
          <w:lang w:val="en-US" w:eastAsia="zh-CN"/>
        </w:rPr>
        <w:t>,</w:t>
      </w:r>
      <w:r>
        <w:rPr>
          <w:lang w:val="en-US" w:eastAsia="zh-CN"/>
        </w:rPr>
        <w:t xml:space="preserve"> </w:t>
      </w:r>
      <w:r>
        <w:rPr>
          <w:lang w:val="en-US"/>
        </w:rPr>
        <w:t>[</w:t>
      </w:r>
      <w:r w:rsidRPr="00F33D2A">
        <w:rPr>
          <w:lang w:val="en-CA"/>
        </w:rPr>
        <w:t>recognizing that the stocktake shall inform, but not prejudge, the Conference of the Parties'</w:t>
      </w:r>
      <w:r>
        <w:rPr>
          <w:lang w:val="en-CA"/>
        </w:rPr>
        <w:t xml:space="preserve"> </w:t>
      </w:r>
      <w:r w:rsidRPr="00F33D2A">
        <w:rPr>
          <w:lang w:val="en-CA"/>
        </w:rPr>
        <w:t xml:space="preserve">consideration of the future institutional structure of the financial mechanism under Article 21 of the </w:t>
      </w:r>
      <w:r w:rsidRPr="006E6D27">
        <w:rPr>
          <w:lang w:val="en-CA"/>
        </w:rPr>
        <w:t>Convention]</w:t>
      </w:r>
      <w:r w:rsidRPr="006E6D27">
        <w:rPr>
          <w:lang w:val="en-US"/>
        </w:rPr>
        <w:t>;</w:t>
      </w:r>
      <w:r w:rsidRPr="003939B6">
        <w:rPr>
          <w:lang w:val="en-US"/>
        </w:rPr>
        <w:t xml:space="preserve"> </w:t>
      </w:r>
    </w:p>
    <w:p w14:paraId="3DCF1F2A" w14:textId="0C6E69D4" w:rsidR="00FC0B86" w:rsidRDefault="00FC0B86" w:rsidP="00FC0B86">
      <w:pPr>
        <w:pStyle w:val="CBDNormalNoNumber"/>
        <w:tabs>
          <w:tab w:val="clear" w:pos="567"/>
        </w:tabs>
        <w:ind w:left="1134" w:firstLine="567"/>
        <w:rPr>
          <w:lang w:val="en-US"/>
        </w:rPr>
      </w:pPr>
      <w:r>
        <w:rPr>
          <w:lang w:val="en-US"/>
        </w:rPr>
        <w:t>1</w:t>
      </w:r>
      <w:r w:rsidR="00A93F4B">
        <w:rPr>
          <w:lang w:val="en-US"/>
        </w:rPr>
        <w:t>7</w:t>
      </w:r>
      <w:r>
        <w:rPr>
          <w:lang w:val="en-US"/>
        </w:rPr>
        <w:t>.</w:t>
      </w:r>
      <w:r w:rsidR="00A93F4B">
        <w:rPr>
          <w:lang w:val="en-US"/>
        </w:rPr>
        <w:tab/>
      </w:r>
      <w:r w:rsidRPr="00C25453">
        <w:rPr>
          <w:i/>
          <w:iCs/>
          <w:lang w:val="en-US"/>
        </w:rPr>
        <w:t>Requests</w:t>
      </w:r>
      <w:r w:rsidRPr="00B8260A">
        <w:rPr>
          <w:lang w:val="en-US"/>
        </w:rPr>
        <w:t xml:space="preserve"> the </w:t>
      </w:r>
      <w:r>
        <w:rPr>
          <w:lang w:val="en-US"/>
        </w:rPr>
        <w:t xml:space="preserve">Global Environment Facility, </w:t>
      </w:r>
      <w:r w:rsidRPr="00B8260A">
        <w:rPr>
          <w:lang w:val="en-US"/>
        </w:rPr>
        <w:t>in consultation with the beneficiary Parties and the</w:t>
      </w:r>
      <w:r>
        <w:rPr>
          <w:lang w:val="en-US"/>
        </w:rPr>
        <w:t xml:space="preserve"> </w:t>
      </w:r>
      <w:r w:rsidRPr="00B8260A">
        <w:rPr>
          <w:lang w:val="en-US"/>
        </w:rPr>
        <w:t>Executive Secretary, to review the effectiveness of projects</w:t>
      </w:r>
      <w:r>
        <w:rPr>
          <w:lang w:val="en-US"/>
        </w:rPr>
        <w:t xml:space="preserve"> </w:t>
      </w:r>
      <w:r w:rsidR="002F77AD">
        <w:rPr>
          <w:lang w:val="en-US"/>
        </w:rPr>
        <w:t>funded during</w:t>
      </w:r>
      <w:r>
        <w:rPr>
          <w:lang w:val="en-US"/>
        </w:rPr>
        <w:t xml:space="preserve"> its seventh and eighth cycle </w:t>
      </w:r>
      <w:r w:rsidRPr="00B8260A">
        <w:rPr>
          <w:lang w:val="en-US"/>
        </w:rPr>
        <w:t xml:space="preserve">for the development of </w:t>
      </w:r>
      <w:r>
        <w:rPr>
          <w:lang w:val="en-US"/>
        </w:rPr>
        <w:t>national biodiversity strategies and actions plans</w:t>
      </w:r>
      <w:r w:rsidRPr="00B8260A">
        <w:rPr>
          <w:lang w:val="en-US"/>
        </w:rPr>
        <w:t xml:space="preserve"> and </w:t>
      </w:r>
      <w:r>
        <w:rPr>
          <w:lang w:val="en-US"/>
        </w:rPr>
        <w:t>national reports under the Convention and its Protocols</w:t>
      </w:r>
      <w:r w:rsidRPr="00B8260A">
        <w:rPr>
          <w:lang w:val="en-US"/>
        </w:rPr>
        <w:t xml:space="preserve"> </w:t>
      </w:r>
      <w:r>
        <w:rPr>
          <w:lang w:val="en-US"/>
        </w:rPr>
        <w:t>and</w:t>
      </w:r>
      <w:r w:rsidRPr="00B8260A">
        <w:rPr>
          <w:lang w:val="en-US"/>
        </w:rPr>
        <w:t xml:space="preserve"> to submit </w:t>
      </w:r>
      <w:r>
        <w:rPr>
          <w:lang w:val="en-US"/>
        </w:rPr>
        <w:t xml:space="preserve">the </w:t>
      </w:r>
      <w:r w:rsidRPr="00B8260A">
        <w:rPr>
          <w:lang w:val="en-US"/>
        </w:rPr>
        <w:t xml:space="preserve">measures they have taken to address </w:t>
      </w:r>
      <w:r>
        <w:rPr>
          <w:lang w:val="en-US"/>
        </w:rPr>
        <w:t>identified challenges</w:t>
      </w:r>
      <w:r w:rsidRPr="00B8260A">
        <w:rPr>
          <w:lang w:val="en-US"/>
        </w:rPr>
        <w:t xml:space="preserve"> for the</w:t>
      </w:r>
      <w:r>
        <w:rPr>
          <w:lang w:val="en-US"/>
        </w:rPr>
        <w:t xml:space="preserve"> </w:t>
      </w:r>
      <w:r w:rsidRPr="00B8260A">
        <w:rPr>
          <w:lang w:val="en-US"/>
        </w:rPr>
        <w:t xml:space="preserve">preparation of the </w:t>
      </w:r>
      <w:r>
        <w:rPr>
          <w:lang w:val="en-US"/>
        </w:rPr>
        <w:t>eight national reports to the eighteenth meeting of the Conference of the Parties to the Convention</w:t>
      </w:r>
      <w:r w:rsidR="00A93F4B">
        <w:rPr>
          <w:lang w:val="en-US"/>
        </w:rPr>
        <w:t>;</w:t>
      </w:r>
    </w:p>
    <w:p w14:paraId="4DEB6639" w14:textId="3D6C8EFD" w:rsidR="00FC0B86" w:rsidRDefault="00FC0B86" w:rsidP="00FC0B86">
      <w:pPr>
        <w:pStyle w:val="CBDNormalNoNumber"/>
        <w:tabs>
          <w:tab w:val="clear" w:pos="567"/>
        </w:tabs>
        <w:ind w:left="1134" w:firstLine="567"/>
        <w:rPr>
          <w:lang w:val="en-US"/>
        </w:rPr>
      </w:pPr>
      <w:r w:rsidRPr="00FA5AA0">
        <w:rPr>
          <w:lang w:val="en-US"/>
        </w:rPr>
        <w:t>1</w:t>
      </w:r>
      <w:r w:rsidR="00A93F4B">
        <w:rPr>
          <w:lang w:val="en-US"/>
        </w:rPr>
        <w:t>8</w:t>
      </w:r>
      <w:r w:rsidRPr="00FA5AA0">
        <w:rPr>
          <w:lang w:val="en-US"/>
        </w:rPr>
        <w:t>.</w:t>
      </w:r>
      <w:r w:rsidRPr="00FA5AA0">
        <w:rPr>
          <w:lang w:val="en-US"/>
        </w:rPr>
        <w:tab/>
      </w:r>
      <w:r>
        <w:rPr>
          <w:i/>
          <w:iCs/>
          <w:lang w:val="en-US"/>
        </w:rPr>
        <w:t>Also r</w:t>
      </w:r>
      <w:r w:rsidRPr="00FA5AA0">
        <w:rPr>
          <w:i/>
          <w:iCs/>
          <w:lang w:val="en-US"/>
        </w:rPr>
        <w:t>equests</w:t>
      </w:r>
      <w:r w:rsidRPr="00FA5AA0">
        <w:rPr>
          <w:lang w:val="en-US"/>
        </w:rPr>
        <w:t xml:space="preserve"> the </w:t>
      </w:r>
      <w:r>
        <w:rPr>
          <w:lang w:val="en-US"/>
        </w:rPr>
        <w:t xml:space="preserve">Executive </w:t>
      </w:r>
      <w:r w:rsidRPr="00FA5AA0">
        <w:rPr>
          <w:lang w:val="en-US"/>
        </w:rPr>
        <w:t>Secretar</w:t>
      </w:r>
      <w:r>
        <w:rPr>
          <w:lang w:val="en-US"/>
        </w:rPr>
        <w:t xml:space="preserve">y </w:t>
      </w:r>
      <w:r w:rsidRPr="00FA5AA0">
        <w:rPr>
          <w:lang w:val="en-US"/>
        </w:rPr>
        <w:t>to prepare</w:t>
      </w:r>
      <w:r>
        <w:rPr>
          <w:lang w:val="en-US"/>
        </w:rPr>
        <w:t xml:space="preserve"> a </w:t>
      </w:r>
      <w:r w:rsidRPr="00FA5AA0">
        <w:rPr>
          <w:lang w:val="en-US"/>
        </w:rPr>
        <w:t xml:space="preserve">draft four-year outcome-oriented framework of programme priorities related to </w:t>
      </w:r>
      <w:r>
        <w:rPr>
          <w:lang w:val="en-US"/>
        </w:rPr>
        <w:t>the use</w:t>
      </w:r>
      <w:r w:rsidRPr="00FA5AA0">
        <w:rPr>
          <w:lang w:val="en-US"/>
        </w:rPr>
        <w:t xml:space="preserve"> of </w:t>
      </w:r>
      <w:r w:rsidRPr="009E6C04">
        <w:rPr>
          <w:lang w:val="en-US"/>
        </w:rPr>
        <w:t>Global Environment Facility resources for biodiversity</w:t>
      </w:r>
      <w:r w:rsidRPr="00FA5AA0">
        <w:rPr>
          <w:lang w:val="en-US"/>
        </w:rPr>
        <w:t xml:space="preserve"> for the period from July</w:t>
      </w:r>
      <w:r>
        <w:rPr>
          <w:lang w:val="en-US"/>
        </w:rPr>
        <w:t> </w:t>
      </w:r>
      <w:r w:rsidRPr="00FA5AA0">
        <w:rPr>
          <w:lang w:val="en-US"/>
        </w:rPr>
        <w:t>2030 to June</w:t>
      </w:r>
      <w:r>
        <w:rPr>
          <w:lang w:val="en-US"/>
        </w:rPr>
        <w:t> </w:t>
      </w:r>
      <w:r w:rsidRPr="00FA5AA0">
        <w:rPr>
          <w:lang w:val="en-US"/>
        </w:rPr>
        <w:t>2034</w:t>
      </w:r>
      <w:r>
        <w:rPr>
          <w:lang w:val="en-US"/>
        </w:rPr>
        <w:t xml:space="preserve">, </w:t>
      </w:r>
      <w:r w:rsidRPr="00C25453">
        <w:rPr>
          <w:lang w:val="en-US"/>
        </w:rPr>
        <w:t xml:space="preserve">taking into consideration </w:t>
      </w:r>
      <w:r w:rsidR="002F77AD">
        <w:rPr>
          <w:lang w:val="en-US"/>
        </w:rPr>
        <w:t>the g</w:t>
      </w:r>
      <w:r w:rsidRPr="00C25453">
        <w:rPr>
          <w:lang w:val="en-US"/>
        </w:rPr>
        <w:t xml:space="preserve">lobal review of collective progress in the implementation of the Kunming-Montreal </w:t>
      </w:r>
      <w:r w:rsidRPr="00C25453">
        <w:rPr>
          <w:lang w:val="en-US"/>
        </w:rPr>
        <w:lastRenderedPageBreak/>
        <w:t xml:space="preserve">Global Biodiversity Framework, for consideration by the Subsidiary Body on Implementation </w:t>
      </w:r>
      <w:r>
        <w:rPr>
          <w:lang w:val="en-US"/>
        </w:rPr>
        <w:t xml:space="preserve">and subsequent </w:t>
      </w:r>
      <w:r w:rsidRPr="009E6C04">
        <w:t>adoption</w:t>
      </w:r>
      <w:r>
        <w:rPr>
          <w:lang w:val="en-US"/>
        </w:rPr>
        <w:t xml:space="preserve"> by </w:t>
      </w:r>
      <w:r w:rsidRPr="00FA5AA0">
        <w:rPr>
          <w:lang w:val="en-US"/>
        </w:rPr>
        <w:t>the Conference of the Parties</w:t>
      </w:r>
      <w:r w:rsidRPr="00CD3594">
        <w:rPr>
          <w:lang w:val="en-US"/>
        </w:rPr>
        <w:t xml:space="preserve"> </w:t>
      </w:r>
      <w:r>
        <w:rPr>
          <w:lang w:val="en-US"/>
        </w:rPr>
        <w:t>at its</w:t>
      </w:r>
      <w:r w:rsidRPr="00FA5AA0">
        <w:rPr>
          <w:lang w:val="en-US"/>
        </w:rPr>
        <w:t xml:space="preserve"> eighteenth meeting</w:t>
      </w:r>
      <w:r>
        <w:rPr>
          <w:lang w:val="en-US"/>
        </w:rPr>
        <w:t>;</w:t>
      </w:r>
    </w:p>
    <w:p w14:paraId="5ABD7BFC" w14:textId="5E1AEB0B" w:rsidR="00FC0B86" w:rsidRPr="00F31FD9" w:rsidRDefault="00FC0B86" w:rsidP="00FC0B86">
      <w:pPr>
        <w:pStyle w:val="CBDNormalNoNumber"/>
        <w:tabs>
          <w:tab w:val="clear" w:pos="567"/>
        </w:tabs>
        <w:ind w:left="1134" w:firstLine="567"/>
      </w:pPr>
      <w:r>
        <w:rPr>
          <w:lang w:val="en-US"/>
        </w:rPr>
        <w:t>1</w:t>
      </w:r>
      <w:r w:rsidR="00A93F4B">
        <w:rPr>
          <w:lang w:val="en-US"/>
        </w:rPr>
        <w:t>9</w:t>
      </w:r>
      <w:r>
        <w:rPr>
          <w:lang w:val="en-US"/>
        </w:rPr>
        <w:t>.</w:t>
      </w:r>
      <w:r w:rsidR="00A93F4B">
        <w:rPr>
          <w:lang w:val="en-US"/>
        </w:rPr>
        <w:tab/>
      </w:r>
      <w:r w:rsidRPr="00F31FD9">
        <w:rPr>
          <w:i/>
          <w:iCs/>
          <w:lang w:val="en-US"/>
        </w:rPr>
        <w:t xml:space="preserve">Emphasizes </w:t>
      </w:r>
      <w:r w:rsidRPr="2F30FD88">
        <w:rPr>
          <w:lang w:val="en-US"/>
        </w:rPr>
        <w:t xml:space="preserve">that the preparation of the four-year outcome-oriented framework of programme priorities for the tenth replenishment period of the Global Environment Facility Trust Fund is without prejudice to the process established in decision 16/34 regarding the </w:t>
      </w:r>
      <w:r w:rsidR="002F77AD">
        <w:rPr>
          <w:lang w:val="en-US"/>
        </w:rPr>
        <w:t>institutional</w:t>
      </w:r>
      <w:r w:rsidRPr="2F30FD88">
        <w:rPr>
          <w:lang w:val="en-US"/>
        </w:rPr>
        <w:t xml:space="preserve"> arrangement for the financial mechanism envisaged under Article 21 of the Convention</w:t>
      </w:r>
      <w:r w:rsidR="00A93F4B">
        <w:rPr>
          <w:lang w:val="en-US"/>
        </w:rPr>
        <w:t>.</w:t>
      </w:r>
    </w:p>
    <w:p w14:paraId="324A663D" w14:textId="77777777" w:rsidR="00FC0B86" w:rsidRPr="003F4783" w:rsidRDefault="00FC0B86" w:rsidP="00FC0B86">
      <w:pPr>
        <w:pStyle w:val="CBDNormalNoNumber"/>
        <w:tabs>
          <w:tab w:val="clear" w:pos="567"/>
        </w:tabs>
        <w:ind w:left="1134" w:firstLine="567"/>
      </w:pPr>
    </w:p>
    <w:p w14:paraId="6B40F704" w14:textId="516FF50E" w:rsidR="00FC0B86" w:rsidRDefault="00FC0B86" w:rsidP="00FC0B86">
      <w:pPr>
        <w:pStyle w:val="CBDDesicionAnnex"/>
        <w:ind w:left="1134"/>
        <w:rPr>
          <w:lang w:val="en-US"/>
        </w:rPr>
      </w:pPr>
      <w:r>
        <w:rPr>
          <w:lang w:val="en-US"/>
        </w:rPr>
        <w:t xml:space="preserve">Annex </w:t>
      </w:r>
      <w:r w:rsidRPr="00E65E10">
        <w:rPr>
          <w:lang w:val="en-US"/>
        </w:rPr>
        <w:t>I</w:t>
      </w:r>
      <w:r>
        <w:rPr>
          <w:rStyle w:val="FootnoteReference"/>
        </w:rPr>
        <w:footnoteReference w:id="12"/>
      </w:r>
      <w:r>
        <w:rPr>
          <w:lang w:val="en-US"/>
        </w:rPr>
        <w:t xml:space="preserve"> </w:t>
      </w:r>
      <w:r>
        <w:rPr>
          <w:lang w:val="en-US"/>
        </w:rPr>
        <w:br/>
      </w:r>
      <w:r w:rsidRPr="00D0481F">
        <w:rPr>
          <w:lang w:val="en-US"/>
        </w:rPr>
        <w:t xml:space="preserve">Terms of reference for the seventh quadrennial review </w:t>
      </w:r>
      <w:r>
        <w:rPr>
          <w:lang w:val="en-US"/>
        </w:rPr>
        <w:br/>
      </w:r>
      <w:r w:rsidRPr="00D0481F">
        <w:rPr>
          <w:lang w:val="en-US"/>
        </w:rPr>
        <w:t>of the effectiveness of the financial mechanism</w:t>
      </w:r>
    </w:p>
    <w:p w14:paraId="365151E2" w14:textId="2CDF5A19" w:rsidR="00FC0B86" w:rsidRDefault="00FC0B86" w:rsidP="00FC0B86">
      <w:pPr>
        <w:pStyle w:val="CBDNormalNoNumber"/>
        <w:tabs>
          <w:tab w:val="left" w:pos="2552"/>
        </w:tabs>
        <w:ind w:left="1134" w:firstLine="567"/>
        <w:rPr>
          <w:lang w:val="en-US"/>
        </w:rPr>
      </w:pPr>
      <w:r>
        <w:rPr>
          <w:lang w:val="en-US"/>
        </w:rPr>
        <w:t>3(g)bis</w:t>
      </w:r>
      <w:r w:rsidR="00FF5AAD">
        <w:rPr>
          <w:lang w:val="en-US"/>
        </w:rPr>
        <w:t>.</w:t>
      </w:r>
      <w:r w:rsidR="00FF5AAD">
        <w:rPr>
          <w:lang w:val="en-CA"/>
        </w:rPr>
        <w:tab/>
      </w:r>
      <w:r w:rsidRPr="002E2450">
        <w:rPr>
          <w:lang w:val="en-CA"/>
        </w:rPr>
        <w:t>The report of the Council of the Global Environment Facility to the 17th session of the</w:t>
      </w:r>
      <w:r>
        <w:rPr>
          <w:lang w:val="en-CA"/>
        </w:rPr>
        <w:t xml:space="preserve"> </w:t>
      </w:r>
      <w:r w:rsidRPr="002E2450">
        <w:rPr>
          <w:lang w:val="en-CA"/>
        </w:rPr>
        <w:t>Conference of</w:t>
      </w:r>
      <w:r>
        <w:rPr>
          <w:lang w:val="en-CA"/>
        </w:rPr>
        <w:t xml:space="preserve"> </w:t>
      </w:r>
      <w:r w:rsidRPr="002E2450">
        <w:rPr>
          <w:lang w:val="en-CA"/>
        </w:rPr>
        <w:t>the Parties at the seventh quadrennial review of the effectiveness of the financial</w:t>
      </w:r>
      <w:r>
        <w:rPr>
          <w:lang w:val="en-CA"/>
        </w:rPr>
        <w:t xml:space="preserve"> </w:t>
      </w:r>
      <w:r w:rsidRPr="002E2450">
        <w:rPr>
          <w:lang w:val="en-CA"/>
        </w:rPr>
        <w:t>mechanism</w:t>
      </w:r>
      <w:r>
        <w:rPr>
          <w:lang w:val="en-CA"/>
        </w:rPr>
        <w:t>;</w:t>
      </w:r>
    </w:p>
    <w:p w14:paraId="68BF27A3" w14:textId="77777777" w:rsidR="00FC0B86" w:rsidRPr="00DD6379" w:rsidRDefault="00FC0B86" w:rsidP="00FC0B86">
      <w:pPr>
        <w:pStyle w:val="CBDNormalNoNumber"/>
        <w:tabs>
          <w:tab w:val="clear" w:pos="567"/>
          <w:tab w:val="clear" w:pos="2268"/>
          <w:tab w:val="left" w:pos="2552"/>
        </w:tabs>
        <w:ind w:left="1134" w:firstLine="567"/>
        <w:rPr>
          <w:lang w:val="en-US"/>
        </w:rPr>
      </w:pPr>
      <w:r>
        <w:rPr>
          <w:lang w:val="en-US"/>
        </w:rPr>
        <w:t>3(g)ter</w:t>
      </w:r>
      <w:r>
        <w:rPr>
          <w:lang w:val="en-US"/>
        </w:rPr>
        <w:tab/>
      </w:r>
      <w:proofErr w:type="gramStart"/>
      <w:r>
        <w:rPr>
          <w:lang w:val="en-US"/>
        </w:rPr>
        <w:t>The</w:t>
      </w:r>
      <w:proofErr w:type="gramEnd"/>
      <w:r>
        <w:rPr>
          <w:lang w:val="en-US"/>
        </w:rPr>
        <w:t xml:space="preserve"> s</w:t>
      </w:r>
      <w:r w:rsidRPr="00DD6379">
        <w:rPr>
          <w:lang w:val="en-US"/>
        </w:rPr>
        <w:t>tocktake review o</w:t>
      </w:r>
      <w:r>
        <w:rPr>
          <w:lang w:val="en-US"/>
        </w:rPr>
        <w:t>f</w:t>
      </w:r>
      <w:r w:rsidRPr="00DD6379">
        <w:rPr>
          <w:lang w:val="en-US"/>
        </w:rPr>
        <w:t xml:space="preserve"> the operations and performance of the Global Biodiversity Framework Fund regarding its scale, speed, </w:t>
      </w:r>
      <w:r w:rsidRPr="00DD6379">
        <w:t>accessibility</w:t>
      </w:r>
      <w:r w:rsidRPr="00DD6379">
        <w:rPr>
          <w:lang w:val="en-US"/>
        </w:rPr>
        <w:t>, and future arrangements</w:t>
      </w:r>
      <w:r>
        <w:rPr>
          <w:lang w:val="en-US"/>
        </w:rPr>
        <w:t xml:space="preserve"> requested in decision </w:t>
      </w:r>
      <w:hyperlink r:id="rId13" w:history="1">
        <w:r w:rsidRPr="00F1240A">
          <w:rPr>
            <w:rStyle w:val="Hyperlink"/>
            <w:lang w:val="en-US"/>
          </w:rPr>
          <w:t>15/15</w:t>
        </w:r>
      </w:hyperlink>
      <w:r>
        <w:rPr>
          <w:lang w:val="en-US"/>
        </w:rPr>
        <w:t xml:space="preserve"> of 19 December 2022</w:t>
      </w:r>
      <w:r w:rsidRPr="00DD6379">
        <w:rPr>
          <w:lang w:val="en-US"/>
        </w:rPr>
        <w:t>;</w:t>
      </w:r>
    </w:p>
    <w:p w14:paraId="08607E92" w14:textId="77777777" w:rsidR="00FC0B86" w:rsidRPr="00B56DF1" w:rsidRDefault="00FC0B86" w:rsidP="00FC0B86">
      <w:pPr>
        <w:pStyle w:val="CBDNormalNoNumber"/>
        <w:tabs>
          <w:tab w:val="clear" w:pos="567"/>
          <w:tab w:val="left" w:pos="2552"/>
        </w:tabs>
        <w:ind w:left="1134" w:firstLine="567"/>
        <w:rPr>
          <w:lang w:val="en-US"/>
        </w:rPr>
      </w:pPr>
      <w:r w:rsidRPr="00DD6379">
        <w:rPr>
          <w:lang w:val="en-US"/>
        </w:rPr>
        <w:t>10 bis</w:t>
      </w:r>
      <w:r>
        <w:rPr>
          <w:lang w:val="en-US"/>
        </w:rPr>
        <w:t>.</w:t>
      </w:r>
      <w:r>
        <w:rPr>
          <w:lang w:val="en-US"/>
        </w:rPr>
        <w:tab/>
      </w:r>
      <w:r w:rsidRPr="00DD6379">
        <w:rPr>
          <w:lang w:val="en-US"/>
        </w:rPr>
        <w:t>The report sh</w:t>
      </w:r>
      <w:r>
        <w:rPr>
          <w:lang w:val="en-US"/>
        </w:rPr>
        <w:t>all</w:t>
      </w:r>
      <w:r w:rsidRPr="00DD6379">
        <w:rPr>
          <w:lang w:val="en-US"/>
        </w:rPr>
        <w:t xml:space="preserve"> include </w:t>
      </w:r>
      <w:r>
        <w:rPr>
          <w:lang w:val="en-US"/>
        </w:rPr>
        <w:t xml:space="preserve">as an annex </w:t>
      </w:r>
      <w:r w:rsidRPr="00DD6379">
        <w:rPr>
          <w:lang w:val="en-US"/>
        </w:rPr>
        <w:t xml:space="preserve">the stocktake review </w:t>
      </w:r>
      <w:r>
        <w:rPr>
          <w:lang w:val="en-US"/>
        </w:rPr>
        <w:t>referred to</w:t>
      </w:r>
      <w:r w:rsidRPr="00DD6379">
        <w:rPr>
          <w:lang w:val="en-US"/>
        </w:rPr>
        <w:t xml:space="preserve"> in decision </w:t>
      </w:r>
      <w:hyperlink r:id="rId14" w:history="1">
        <w:r w:rsidRPr="00067DC3">
          <w:rPr>
            <w:rStyle w:val="Hyperlink"/>
            <w:lang w:val="en-US"/>
          </w:rPr>
          <w:t>15/15</w:t>
        </w:r>
      </w:hyperlink>
      <w:r>
        <w:rPr>
          <w:lang w:val="en-US"/>
        </w:rPr>
        <w:t>.</w:t>
      </w:r>
    </w:p>
    <w:p w14:paraId="78E45F28" w14:textId="11346642" w:rsidR="00FC0B86" w:rsidRPr="008F6874" w:rsidRDefault="002958C4" w:rsidP="00FC0B86">
      <w:pPr>
        <w:pStyle w:val="Para1"/>
        <w:ind w:left="567"/>
        <w:jc w:val="center"/>
        <w:rPr>
          <w:szCs w:val="22"/>
        </w:rPr>
      </w:pPr>
      <w:r>
        <w:rPr>
          <w:szCs w:val="22"/>
        </w:rPr>
        <w:t>__________</w:t>
      </w:r>
    </w:p>
    <w:p w14:paraId="008347E1" w14:textId="77777777" w:rsidR="00A111D1" w:rsidRPr="00375DEA" w:rsidRDefault="00A111D1" w:rsidP="00FC0B86">
      <w:pPr>
        <w:pStyle w:val="Para1"/>
        <w:ind w:left="567" w:firstLine="567"/>
      </w:pPr>
    </w:p>
    <w:sectPr w:rsidR="00A111D1" w:rsidRPr="00375DEA" w:rsidSect="00C9006F">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A5F09" w14:textId="77777777" w:rsidR="00EF6D24" w:rsidRPr="00866063" w:rsidRDefault="00EF6D24" w:rsidP="00CF1848">
      <w:r w:rsidRPr="00866063">
        <w:separator/>
      </w:r>
    </w:p>
  </w:endnote>
  <w:endnote w:type="continuationSeparator" w:id="0">
    <w:p w14:paraId="113EE38B" w14:textId="77777777" w:rsidR="00EF6D24" w:rsidRPr="00866063" w:rsidRDefault="00EF6D2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BEBE" w14:textId="77777777" w:rsidR="00EF6D24" w:rsidRPr="00866063" w:rsidRDefault="00EF6D24" w:rsidP="00CF1848">
      <w:r w:rsidRPr="00866063">
        <w:separator/>
      </w:r>
    </w:p>
  </w:footnote>
  <w:footnote w:type="continuationSeparator" w:id="0">
    <w:p w14:paraId="0BF21158" w14:textId="77777777" w:rsidR="00EF6D24" w:rsidRPr="00866063" w:rsidRDefault="00EF6D24" w:rsidP="00CF1848">
      <w:r w:rsidRPr="00866063">
        <w:continuationSeparator/>
      </w:r>
    </w:p>
  </w:footnote>
  <w:footnote w:id="1">
    <w:p w14:paraId="6C23839B" w14:textId="77777777" w:rsidR="00FC0B86" w:rsidRPr="009E6C04" w:rsidRDefault="00FC0B86" w:rsidP="00FC0B86">
      <w:pPr>
        <w:pStyle w:val="FootnoteText"/>
      </w:pPr>
      <w:r>
        <w:rPr>
          <w:rStyle w:val="FootnoteReference"/>
        </w:rPr>
        <w:footnoteRef/>
      </w:r>
      <w:r>
        <w:t xml:space="preserve"> If adopted, the present elements will be consolidated with those in recommendation </w:t>
      </w:r>
      <w:hyperlink r:id="rId1" w:history="1">
        <w:r w:rsidRPr="00C84872">
          <w:rPr>
            <w:rStyle w:val="Hyperlink"/>
          </w:rPr>
          <w:t>6/2</w:t>
        </w:r>
      </w:hyperlink>
      <w:r>
        <w:t xml:space="preserve"> of the Subsidiary Body on Implementation into a single draft decision.</w:t>
      </w:r>
    </w:p>
  </w:footnote>
  <w:footnote w:id="2">
    <w:p w14:paraId="6A59B30A" w14:textId="77777777" w:rsidR="001432C0" w:rsidRDefault="001432C0" w:rsidP="001432C0">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3">
    <w:p w14:paraId="3E29715B" w14:textId="7A109D62" w:rsidR="00BD5F85" w:rsidRPr="00BB39E0" w:rsidRDefault="00BD5F85">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4">
    <w:p w14:paraId="458B599D" w14:textId="77777777" w:rsidR="000510BE" w:rsidRPr="009E6C04" w:rsidRDefault="000510BE" w:rsidP="000510BE">
      <w:pPr>
        <w:pStyle w:val="FootnoteText"/>
        <w:rPr>
          <w:lang w:val="en-CA"/>
        </w:rPr>
      </w:pPr>
      <w:r>
        <w:rPr>
          <w:rStyle w:val="FootnoteReference"/>
        </w:rPr>
        <w:footnoteRef/>
      </w:r>
      <w:r>
        <w:t xml:space="preserve"> </w:t>
      </w:r>
      <w:r>
        <w:rPr>
          <w:lang w:val="en-CA"/>
        </w:rPr>
        <w:t xml:space="preserve">Decision </w:t>
      </w:r>
      <w:hyperlink r:id="rId2" w:history="1">
        <w:r w:rsidRPr="0083652E">
          <w:rPr>
            <w:rStyle w:val="Hyperlink"/>
            <w:lang w:val="en-CA"/>
          </w:rPr>
          <w:t>15/4</w:t>
        </w:r>
      </w:hyperlink>
      <w:r>
        <w:rPr>
          <w:lang w:val="en-CA"/>
        </w:rPr>
        <w:t>, annex.</w:t>
      </w:r>
    </w:p>
  </w:footnote>
  <w:footnote w:id="5">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6">
    <w:p w14:paraId="20A36D03" w14:textId="1E26D6D4" w:rsidR="00113EAE" w:rsidRPr="00BB39E0" w:rsidRDefault="00113EAE">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7">
    <w:p w14:paraId="7BFF4F4B" w14:textId="3D6A228A" w:rsidR="00FC0B86" w:rsidRPr="00D11CC0" w:rsidRDefault="00FC0B86" w:rsidP="00FC0B86">
      <w:pPr>
        <w:pStyle w:val="FootnoteText"/>
        <w:rPr>
          <w:lang w:val="en-CA"/>
        </w:rPr>
      </w:pPr>
      <w:r>
        <w:rPr>
          <w:rStyle w:val="FootnoteReference"/>
        </w:rPr>
        <w:footnoteRef/>
      </w:r>
      <w:r w:rsidRPr="00D11CC0">
        <w:rPr>
          <w:lang w:val="en-CA"/>
        </w:rPr>
        <w:t xml:space="preserve"> </w:t>
      </w:r>
      <w:r w:rsidRPr="00FC0B86">
        <w:t>CBD/COP/DEC/16/4</w:t>
      </w:r>
      <w:r>
        <w:t>.</w:t>
      </w:r>
    </w:p>
  </w:footnote>
  <w:footnote w:id="8">
    <w:p w14:paraId="0C91F8EB" w14:textId="77777777" w:rsidR="00FC0B86" w:rsidRPr="00D11CC0" w:rsidRDefault="00FC0B86" w:rsidP="00FC0B86">
      <w:pPr>
        <w:pStyle w:val="FootnoteText"/>
        <w:rPr>
          <w:lang w:val="en-CA"/>
        </w:rPr>
      </w:pPr>
      <w:r>
        <w:rPr>
          <w:rStyle w:val="FootnoteReference"/>
        </w:rPr>
        <w:footnoteRef/>
      </w:r>
      <w:r w:rsidRPr="00D11CC0">
        <w:rPr>
          <w:lang w:val="en-CA"/>
        </w:rPr>
        <w:t xml:space="preserve"> SBI6/2 Annex I, paragraph 5.</w:t>
      </w:r>
    </w:p>
  </w:footnote>
  <w:footnote w:id="9">
    <w:p w14:paraId="57070ED6" w14:textId="77777777" w:rsidR="00FC0B86" w:rsidRPr="00547137" w:rsidRDefault="00FC0B86" w:rsidP="00FC0B86">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10">
    <w:p w14:paraId="44D0FBD0"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2226, No. 30619.</w:t>
      </w:r>
    </w:p>
  </w:footnote>
  <w:footnote w:id="11">
    <w:p w14:paraId="20592CC3"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3008, No. 30619.</w:t>
      </w:r>
    </w:p>
  </w:footnote>
  <w:footnote w:id="12">
    <w:p w14:paraId="1816F249" w14:textId="7581EB37" w:rsidR="00FC0B86" w:rsidRPr="00952AAE" w:rsidRDefault="00FC0B86" w:rsidP="00FC0B86">
      <w:pPr>
        <w:pStyle w:val="FootnoteText"/>
      </w:pPr>
      <w:r>
        <w:rPr>
          <w:rStyle w:val="FootnoteReference"/>
        </w:rPr>
        <w:footnoteRef/>
      </w:r>
      <w:r>
        <w:t xml:space="preserve"> The t</w:t>
      </w:r>
      <w:r w:rsidR="00B4044E">
        <w:t>hree</w:t>
      </w:r>
      <w:r>
        <w:t xml:space="preserve"> paragraphs in the present annex </w:t>
      </w:r>
      <w:r w:rsidRPr="00E65E10">
        <w:t>I</w:t>
      </w:r>
      <w:r>
        <w:t xml:space="preserve"> are proposed for inclusion in the draft annex </w:t>
      </w:r>
      <w:r w:rsidRPr="00E65E10">
        <w:t>II</w:t>
      </w:r>
      <w:r>
        <w:t xml:space="preserve"> to recommendation </w:t>
      </w:r>
      <w:hyperlink r:id="rId3" w:history="1">
        <w:r w:rsidRPr="004C13CE">
          <w:rPr>
            <w:rStyle w:val="Hyperlink"/>
            <w:lang w:val="en-US"/>
          </w:rPr>
          <w:t>6/2</w:t>
        </w:r>
      </w:hyperlink>
      <w:r w:rsidR="00B4044E">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6FAB3D85" w:rsidR="00534681" w:rsidRPr="00866063" w:rsidRDefault="009F2F21" w:rsidP="007C4951">
        <w:pPr>
          <w:pStyle w:val="Header"/>
          <w:spacing w:after="240"/>
          <w:rPr>
            <w:szCs w:val="20"/>
          </w:rPr>
        </w:pPr>
        <w:r>
          <w:rPr>
            <w:szCs w:val="20"/>
          </w:rPr>
          <w:t xml:space="preserve">Non-paper on item 4 (b) – version 2 </w:t>
        </w:r>
        <w:r w:rsidRPr="003345F8">
          <w:rPr>
            <w:szCs w:val="20"/>
          </w:rPr>
          <w:t>–</w:t>
        </w:r>
        <w:r>
          <w:rPr>
            <w:szCs w:val="20"/>
          </w:rPr>
          <w:t xml:space="preserve"> </w:t>
        </w:r>
        <w:r w:rsidR="001C3DB9">
          <w:rPr>
            <w:szCs w:val="20"/>
          </w:rPr>
          <w:t>10</w:t>
        </w:r>
        <w:r>
          <w:rPr>
            <w:szCs w:val="20"/>
          </w:rPr>
          <w:t xml:space="preserve">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6A5CAC59" w:rsidR="009505C9" w:rsidRPr="00866063" w:rsidRDefault="001C3DB9" w:rsidP="007C4951">
        <w:pPr>
          <w:pStyle w:val="Header"/>
          <w:spacing w:after="240"/>
          <w:jc w:val="right"/>
        </w:pPr>
        <w:r>
          <w:t>Non-paper on item 4 (b) – version 2 – 10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2"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2"/>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3"/>
  </w:num>
  <w:num w:numId="52" w16cid:durableId="304507965">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15"/>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1E60"/>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A85"/>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0FF"/>
    <w:rsid w:val="000315AB"/>
    <w:rsid w:val="00031724"/>
    <w:rsid w:val="00031867"/>
    <w:rsid w:val="000319B5"/>
    <w:rsid w:val="00031C4E"/>
    <w:rsid w:val="000320F9"/>
    <w:rsid w:val="00032223"/>
    <w:rsid w:val="00032B17"/>
    <w:rsid w:val="00032BAF"/>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BF8"/>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A07"/>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AA0"/>
    <w:rsid w:val="00050CC8"/>
    <w:rsid w:val="00050EF3"/>
    <w:rsid w:val="00050F8C"/>
    <w:rsid w:val="000510BE"/>
    <w:rsid w:val="00051171"/>
    <w:rsid w:val="0005120A"/>
    <w:rsid w:val="000512E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B15"/>
    <w:rsid w:val="00073C58"/>
    <w:rsid w:val="00073DC4"/>
    <w:rsid w:val="00074053"/>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7FF"/>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9"/>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A5F"/>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29F"/>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884"/>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2E2E"/>
    <w:rsid w:val="001137D8"/>
    <w:rsid w:val="00113EAE"/>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054"/>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2C0"/>
    <w:rsid w:val="00143350"/>
    <w:rsid w:val="001433FE"/>
    <w:rsid w:val="00143417"/>
    <w:rsid w:val="00143831"/>
    <w:rsid w:val="00143CD5"/>
    <w:rsid w:val="00143CEB"/>
    <w:rsid w:val="00143E11"/>
    <w:rsid w:val="00143F9F"/>
    <w:rsid w:val="001441DE"/>
    <w:rsid w:val="0014425C"/>
    <w:rsid w:val="00144330"/>
    <w:rsid w:val="0014455F"/>
    <w:rsid w:val="00144628"/>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358"/>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9BC"/>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331"/>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A8"/>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8E"/>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62D"/>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34"/>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B9"/>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8E"/>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4EE9"/>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2FA9"/>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C3D"/>
    <w:rsid w:val="001F0E2F"/>
    <w:rsid w:val="001F0EEF"/>
    <w:rsid w:val="001F1B41"/>
    <w:rsid w:val="001F1B6F"/>
    <w:rsid w:val="001F1D32"/>
    <w:rsid w:val="001F1DF1"/>
    <w:rsid w:val="001F207F"/>
    <w:rsid w:val="001F235F"/>
    <w:rsid w:val="001F2798"/>
    <w:rsid w:val="001F28B0"/>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4E7F"/>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5C90"/>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7D0"/>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D77"/>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1C0"/>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29D"/>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D0C"/>
    <w:rsid w:val="00274E9A"/>
    <w:rsid w:val="002752A8"/>
    <w:rsid w:val="002754CC"/>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22"/>
    <w:rsid w:val="00295043"/>
    <w:rsid w:val="00295470"/>
    <w:rsid w:val="002957CD"/>
    <w:rsid w:val="002958C4"/>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906"/>
    <w:rsid w:val="002A6A6E"/>
    <w:rsid w:val="002A6AA6"/>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23A"/>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298"/>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603"/>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7AD"/>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5C3"/>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5F07"/>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338"/>
    <w:rsid w:val="0033055F"/>
    <w:rsid w:val="003306F0"/>
    <w:rsid w:val="003307B6"/>
    <w:rsid w:val="00330ACC"/>
    <w:rsid w:val="00331941"/>
    <w:rsid w:val="00331D90"/>
    <w:rsid w:val="003321B9"/>
    <w:rsid w:val="003322DD"/>
    <w:rsid w:val="003324D3"/>
    <w:rsid w:val="0033264E"/>
    <w:rsid w:val="00332B96"/>
    <w:rsid w:val="003332F9"/>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D6B"/>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2D2"/>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E61"/>
    <w:rsid w:val="00354F53"/>
    <w:rsid w:val="003554B6"/>
    <w:rsid w:val="003557A1"/>
    <w:rsid w:val="0035590B"/>
    <w:rsid w:val="00355C56"/>
    <w:rsid w:val="00355E70"/>
    <w:rsid w:val="00355FD8"/>
    <w:rsid w:val="003561DF"/>
    <w:rsid w:val="00356313"/>
    <w:rsid w:val="00356633"/>
    <w:rsid w:val="003568B1"/>
    <w:rsid w:val="003569BC"/>
    <w:rsid w:val="00356AB2"/>
    <w:rsid w:val="00356B37"/>
    <w:rsid w:val="00356D99"/>
    <w:rsid w:val="00357D43"/>
    <w:rsid w:val="0036005B"/>
    <w:rsid w:val="003601A3"/>
    <w:rsid w:val="003602E2"/>
    <w:rsid w:val="00360353"/>
    <w:rsid w:val="003609EF"/>
    <w:rsid w:val="00360FA8"/>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509"/>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669"/>
    <w:rsid w:val="003A2752"/>
    <w:rsid w:val="003A2BD0"/>
    <w:rsid w:val="003A30E7"/>
    <w:rsid w:val="003A3250"/>
    <w:rsid w:val="003A37AF"/>
    <w:rsid w:val="003A38EC"/>
    <w:rsid w:val="003A3BCC"/>
    <w:rsid w:val="003A4088"/>
    <w:rsid w:val="003A4380"/>
    <w:rsid w:val="003A48B3"/>
    <w:rsid w:val="003A4982"/>
    <w:rsid w:val="003A4C93"/>
    <w:rsid w:val="003A4CA2"/>
    <w:rsid w:val="003A50A7"/>
    <w:rsid w:val="003A5166"/>
    <w:rsid w:val="003A5975"/>
    <w:rsid w:val="003A5F5F"/>
    <w:rsid w:val="003A5FC2"/>
    <w:rsid w:val="003A6183"/>
    <w:rsid w:val="003A61BB"/>
    <w:rsid w:val="003A629C"/>
    <w:rsid w:val="003A67C9"/>
    <w:rsid w:val="003A6A04"/>
    <w:rsid w:val="003A700D"/>
    <w:rsid w:val="003A73C5"/>
    <w:rsid w:val="003A75E0"/>
    <w:rsid w:val="003A7871"/>
    <w:rsid w:val="003A7B79"/>
    <w:rsid w:val="003A7CEA"/>
    <w:rsid w:val="003B007C"/>
    <w:rsid w:val="003B0D0A"/>
    <w:rsid w:val="003B0D9C"/>
    <w:rsid w:val="003B0E2D"/>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0F86"/>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4BE8"/>
    <w:rsid w:val="003D5474"/>
    <w:rsid w:val="003D5498"/>
    <w:rsid w:val="003D5D47"/>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11"/>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318"/>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01A"/>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9FE"/>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16"/>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B8D"/>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8B0"/>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BD9"/>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3B"/>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183"/>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0A2"/>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2CAE"/>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6A2"/>
    <w:rsid w:val="00510A33"/>
    <w:rsid w:val="00510FB1"/>
    <w:rsid w:val="0051166B"/>
    <w:rsid w:val="00511A18"/>
    <w:rsid w:val="00511ADD"/>
    <w:rsid w:val="00511AF2"/>
    <w:rsid w:val="00511BCD"/>
    <w:rsid w:val="00511CB9"/>
    <w:rsid w:val="00511E18"/>
    <w:rsid w:val="005125F0"/>
    <w:rsid w:val="0051263D"/>
    <w:rsid w:val="00512A3A"/>
    <w:rsid w:val="00512F51"/>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5B2"/>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8B0"/>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38C2"/>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17E"/>
    <w:rsid w:val="005564A4"/>
    <w:rsid w:val="00556885"/>
    <w:rsid w:val="00556DCF"/>
    <w:rsid w:val="00556E18"/>
    <w:rsid w:val="00556FA3"/>
    <w:rsid w:val="00557EAB"/>
    <w:rsid w:val="005601C3"/>
    <w:rsid w:val="00560255"/>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EA6"/>
    <w:rsid w:val="005743B2"/>
    <w:rsid w:val="00574664"/>
    <w:rsid w:val="0057492D"/>
    <w:rsid w:val="00574B7A"/>
    <w:rsid w:val="00574BA6"/>
    <w:rsid w:val="00574F8A"/>
    <w:rsid w:val="0057528B"/>
    <w:rsid w:val="00575626"/>
    <w:rsid w:val="0057566D"/>
    <w:rsid w:val="00575CAF"/>
    <w:rsid w:val="00575D8D"/>
    <w:rsid w:val="00575DC2"/>
    <w:rsid w:val="0057602E"/>
    <w:rsid w:val="005763AD"/>
    <w:rsid w:val="00576453"/>
    <w:rsid w:val="00576C45"/>
    <w:rsid w:val="005773A2"/>
    <w:rsid w:val="0057765C"/>
    <w:rsid w:val="005776D2"/>
    <w:rsid w:val="00577BD8"/>
    <w:rsid w:val="00577C52"/>
    <w:rsid w:val="00577CD5"/>
    <w:rsid w:val="00577E46"/>
    <w:rsid w:val="00577F0D"/>
    <w:rsid w:val="0058027F"/>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AB8"/>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2F90"/>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9A"/>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83F"/>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5FF"/>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4C7"/>
    <w:rsid w:val="006636A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615"/>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5F01"/>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47E"/>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3B3"/>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5CB"/>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16E"/>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2F2"/>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BC7"/>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B9"/>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46"/>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906"/>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4F4"/>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12"/>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B5"/>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EC3"/>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A3"/>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E9E"/>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6A"/>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B84"/>
    <w:rsid w:val="00826C28"/>
    <w:rsid w:val="00826E06"/>
    <w:rsid w:val="00826EBF"/>
    <w:rsid w:val="0082759D"/>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5F5E"/>
    <w:rsid w:val="0083629E"/>
    <w:rsid w:val="0083669B"/>
    <w:rsid w:val="00836730"/>
    <w:rsid w:val="00836AC5"/>
    <w:rsid w:val="00836AF2"/>
    <w:rsid w:val="00836C54"/>
    <w:rsid w:val="00836C88"/>
    <w:rsid w:val="00836EF4"/>
    <w:rsid w:val="00837B1F"/>
    <w:rsid w:val="00837C70"/>
    <w:rsid w:val="00837CE6"/>
    <w:rsid w:val="00837EF4"/>
    <w:rsid w:val="00837F4B"/>
    <w:rsid w:val="00837F66"/>
    <w:rsid w:val="00840116"/>
    <w:rsid w:val="008401A8"/>
    <w:rsid w:val="00840E73"/>
    <w:rsid w:val="00841C7D"/>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2F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990"/>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1C43"/>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6B68"/>
    <w:rsid w:val="008B6ED0"/>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1FD"/>
    <w:rsid w:val="008C7364"/>
    <w:rsid w:val="008C766D"/>
    <w:rsid w:val="008C77F1"/>
    <w:rsid w:val="008C791E"/>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E7EE9"/>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5DF"/>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47"/>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57E"/>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530"/>
    <w:rsid w:val="0095562C"/>
    <w:rsid w:val="00955B99"/>
    <w:rsid w:val="0095603C"/>
    <w:rsid w:val="009560C3"/>
    <w:rsid w:val="009562A0"/>
    <w:rsid w:val="00956385"/>
    <w:rsid w:val="009565D8"/>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E4B"/>
    <w:rsid w:val="00962FE1"/>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608"/>
    <w:rsid w:val="00970E25"/>
    <w:rsid w:val="00970FD9"/>
    <w:rsid w:val="009711A6"/>
    <w:rsid w:val="00971C04"/>
    <w:rsid w:val="00972395"/>
    <w:rsid w:val="00973931"/>
    <w:rsid w:val="00973A43"/>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36"/>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BB"/>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CE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E37"/>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4D55"/>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B6F"/>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0DE6"/>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1A61"/>
    <w:rsid w:val="009F25EC"/>
    <w:rsid w:val="009F26B5"/>
    <w:rsid w:val="009F2819"/>
    <w:rsid w:val="009F2AC3"/>
    <w:rsid w:val="009F2C3F"/>
    <w:rsid w:val="009F2CBD"/>
    <w:rsid w:val="009F2EBB"/>
    <w:rsid w:val="009F2EFE"/>
    <w:rsid w:val="009F2F21"/>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C16"/>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CA3"/>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7B3"/>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242"/>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3E"/>
    <w:rsid w:val="00A5723F"/>
    <w:rsid w:val="00A57CDF"/>
    <w:rsid w:val="00A57EA0"/>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04C"/>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9FF"/>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3F4B"/>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94E"/>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4D52"/>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5D64"/>
    <w:rsid w:val="00AE6414"/>
    <w:rsid w:val="00AE655C"/>
    <w:rsid w:val="00AE6DCC"/>
    <w:rsid w:val="00AE703C"/>
    <w:rsid w:val="00AE7A3F"/>
    <w:rsid w:val="00AE7BC9"/>
    <w:rsid w:val="00AE7CA4"/>
    <w:rsid w:val="00AF0C84"/>
    <w:rsid w:val="00AF0FDA"/>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AF7B95"/>
    <w:rsid w:val="00B0033F"/>
    <w:rsid w:val="00B00386"/>
    <w:rsid w:val="00B004A8"/>
    <w:rsid w:val="00B0073F"/>
    <w:rsid w:val="00B0087B"/>
    <w:rsid w:val="00B0096F"/>
    <w:rsid w:val="00B00F7B"/>
    <w:rsid w:val="00B012F7"/>
    <w:rsid w:val="00B013A0"/>
    <w:rsid w:val="00B014D5"/>
    <w:rsid w:val="00B01514"/>
    <w:rsid w:val="00B0184D"/>
    <w:rsid w:val="00B01A5B"/>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4EFA"/>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2A0"/>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EB7"/>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44E"/>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C9C"/>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6F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328"/>
    <w:rsid w:val="00BB286D"/>
    <w:rsid w:val="00BB299A"/>
    <w:rsid w:val="00BB29B6"/>
    <w:rsid w:val="00BB2A2E"/>
    <w:rsid w:val="00BB2BD4"/>
    <w:rsid w:val="00BB306E"/>
    <w:rsid w:val="00BB36CC"/>
    <w:rsid w:val="00BB37C1"/>
    <w:rsid w:val="00BB39E0"/>
    <w:rsid w:val="00BB39E2"/>
    <w:rsid w:val="00BB3E32"/>
    <w:rsid w:val="00BB451C"/>
    <w:rsid w:val="00BB4606"/>
    <w:rsid w:val="00BB4A62"/>
    <w:rsid w:val="00BB4AE3"/>
    <w:rsid w:val="00BB4C91"/>
    <w:rsid w:val="00BB4DEE"/>
    <w:rsid w:val="00BB5141"/>
    <w:rsid w:val="00BB5259"/>
    <w:rsid w:val="00BB537D"/>
    <w:rsid w:val="00BB5AFD"/>
    <w:rsid w:val="00BB5B15"/>
    <w:rsid w:val="00BB5E10"/>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E77"/>
    <w:rsid w:val="00BD5F7D"/>
    <w:rsid w:val="00BD5F85"/>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EA2"/>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A45"/>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086"/>
    <w:rsid w:val="00C232E9"/>
    <w:rsid w:val="00C2372E"/>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4B50"/>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1A"/>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58"/>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D5"/>
    <w:rsid w:val="00C636FA"/>
    <w:rsid w:val="00C63762"/>
    <w:rsid w:val="00C640C0"/>
    <w:rsid w:val="00C642F1"/>
    <w:rsid w:val="00C64348"/>
    <w:rsid w:val="00C643F7"/>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0B0"/>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4FC"/>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A32"/>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1F4"/>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AF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1"/>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17EC0"/>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7CF"/>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3E1"/>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6E"/>
    <w:rsid w:val="00D841F8"/>
    <w:rsid w:val="00D84513"/>
    <w:rsid w:val="00D846E5"/>
    <w:rsid w:val="00D8470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53"/>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2C"/>
    <w:rsid w:val="00D971D7"/>
    <w:rsid w:val="00D978F0"/>
    <w:rsid w:val="00D97B44"/>
    <w:rsid w:val="00D97D7D"/>
    <w:rsid w:val="00D97DAE"/>
    <w:rsid w:val="00D97FC4"/>
    <w:rsid w:val="00DA02F2"/>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DB5"/>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3EE3"/>
    <w:rsid w:val="00DD4149"/>
    <w:rsid w:val="00DD4708"/>
    <w:rsid w:val="00DD4798"/>
    <w:rsid w:val="00DD4871"/>
    <w:rsid w:val="00DD4C5F"/>
    <w:rsid w:val="00DD4CAE"/>
    <w:rsid w:val="00DD4D45"/>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9D6"/>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D1E"/>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3EC"/>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4AC1"/>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733"/>
    <w:rsid w:val="00E30CBF"/>
    <w:rsid w:val="00E3113A"/>
    <w:rsid w:val="00E31636"/>
    <w:rsid w:val="00E3163F"/>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16"/>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014"/>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330"/>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CF8"/>
    <w:rsid w:val="00EA7EA9"/>
    <w:rsid w:val="00EB007B"/>
    <w:rsid w:val="00EB00C7"/>
    <w:rsid w:val="00EB0138"/>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4FA"/>
    <w:rsid w:val="00EB37DC"/>
    <w:rsid w:val="00EB3875"/>
    <w:rsid w:val="00EB411A"/>
    <w:rsid w:val="00EB46C8"/>
    <w:rsid w:val="00EB4919"/>
    <w:rsid w:val="00EB4B25"/>
    <w:rsid w:val="00EB4E5C"/>
    <w:rsid w:val="00EB4EFC"/>
    <w:rsid w:val="00EB4F67"/>
    <w:rsid w:val="00EB5245"/>
    <w:rsid w:val="00EB526B"/>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7D"/>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1B0"/>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4"/>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602"/>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0EF7"/>
    <w:rsid w:val="00F11493"/>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5BF"/>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C4D"/>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12F"/>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2ED0"/>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3EE0"/>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43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5DA0"/>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B86"/>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CF3"/>
    <w:rsid w:val="00FD3D8F"/>
    <w:rsid w:val="00FD3E79"/>
    <w:rsid w:val="00FD3EB6"/>
    <w:rsid w:val="00FD4563"/>
    <w:rsid w:val="00FD45CE"/>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5D0"/>
    <w:rsid w:val="00FE09F5"/>
    <w:rsid w:val="00FE0E87"/>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30"/>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050"/>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AAD"/>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73B15"/>
    <w:rsid w:val="00074053"/>
    <w:rsid w:val="000B5EE7"/>
    <w:rsid w:val="000C7BFA"/>
    <w:rsid w:val="000D2CC3"/>
    <w:rsid w:val="000E7212"/>
    <w:rsid w:val="00124B91"/>
    <w:rsid w:val="00151421"/>
    <w:rsid w:val="00192E85"/>
    <w:rsid w:val="001960A9"/>
    <w:rsid w:val="001C71ED"/>
    <w:rsid w:val="001D6735"/>
    <w:rsid w:val="001E2FA9"/>
    <w:rsid w:val="001F28B0"/>
    <w:rsid w:val="00217595"/>
    <w:rsid w:val="0024292D"/>
    <w:rsid w:val="00261A60"/>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668E8"/>
    <w:rsid w:val="004779E4"/>
    <w:rsid w:val="005106A2"/>
    <w:rsid w:val="00514F2E"/>
    <w:rsid w:val="005244A3"/>
    <w:rsid w:val="00555710"/>
    <w:rsid w:val="00572239"/>
    <w:rsid w:val="005B7B36"/>
    <w:rsid w:val="005B7CDF"/>
    <w:rsid w:val="005F47D9"/>
    <w:rsid w:val="006167A4"/>
    <w:rsid w:val="00632FB6"/>
    <w:rsid w:val="00672B05"/>
    <w:rsid w:val="00697B95"/>
    <w:rsid w:val="006B592D"/>
    <w:rsid w:val="0071544C"/>
    <w:rsid w:val="007277C8"/>
    <w:rsid w:val="007544F2"/>
    <w:rsid w:val="00762486"/>
    <w:rsid w:val="00771D30"/>
    <w:rsid w:val="00793F21"/>
    <w:rsid w:val="007C6A81"/>
    <w:rsid w:val="007C764A"/>
    <w:rsid w:val="007E4380"/>
    <w:rsid w:val="007E6013"/>
    <w:rsid w:val="00804CE3"/>
    <w:rsid w:val="00837C70"/>
    <w:rsid w:val="00851836"/>
    <w:rsid w:val="00857B4B"/>
    <w:rsid w:val="0087492D"/>
    <w:rsid w:val="008C0C22"/>
    <w:rsid w:val="0094473D"/>
    <w:rsid w:val="00963E2A"/>
    <w:rsid w:val="00986AAE"/>
    <w:rsid w:val="009B405A"/>
    <w:rsid w:val="00A05C16"/>
    <w:rsid w:val="00A5703E"/>
    <w:rsid w:val="00A64E6D"/>
    <w:rsid w:val="00AC1E88"/>
    <w:rsid w:val="00AF4D80"/>
    <w:rsid w:val="00B04EFA"/>
    <w:rsid w:val="00B202A0"/>
    <w:rsid w:val="00B629BD"/>
    <w:rsid w:val="00B73E7C"/>
    <w:rsid w:val="00B96709"/>
    <w:rsid w:val="00BA663B"/>
    <w:rsid w:val="00BA6C05"/>
    <w:rsid w:val="00BD6772"/>
    <w:rsid w:val="00BF38E5"/>
    <w:rsid w:val="00C44885"/>
    <w:rsid w:val="00C6304B"/>
    <w:rsid w:val="00C643F7"/>
    <w:rsid w:val="00C86617"/>
    <w:rsid w:val="00CD0845"/>
    <w:rsid w:val="00CF292B"/>
    <w:rsid w:val="00D15758"/>
    <w:rsid w:val="00D3690D"/>
    <w:rsid w:val="00D736C4"/>
    <w:rsid w:val="00D84DEE"/>
    <w:rsid w:val="00DB1AC5"/>
    <w:rsid w:val="00DB6709"/>
    <w:rsid w:val="00DB798A"/>
    <w:rsid w:val="00DD1722"/>
    <w:rsid w:val="00DF259C"/>
    <w:rsid w:val="00E2111F"/>
    <w:rsid w:val="00E41FFB"/>
    <w:rsid w:val="00EA396E"/>
    <w:rsid w:val="00EE21B0"/>
    <w:rsid w:val="00EF3AB8"/>
    <w:rsid w:val="00F60BB7"/>
    <w:rsid w:val="00F61228"/>
    <w:rsid w:val="00F62B87"/>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4505370-5f19-44ab-86de-d5c146ea2f60" xsi:nil="true"/>
    <lcf76f155ced4ddcb4097134ff3c332f xmlns="e0054212-7337-4fdc-a340-135e976ff0b3">
      <Terms xmlns="http://schemas.microsoft.com/office/infopath/2007/PartnerControls"/>
    </lcf76f155ced4ddcb4097134ff3c332f>
    <Status xmlns="e0054212-7337-4fdc-a340-135e976ff0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4B50AA62E7ED3647B4DEDA6B97C0309C" ma:contentTypeVersion="12" ma:contentTypeDescription="Create a new document." ma:contentTypeScope="" ma:versionID="984561448d59383ffdd340d489b22bb9">
  <xsd:schema xmlns:xsd="http://www.w3.org/2001/XMLSchema" xmlns:xs="http://www.w3.org/2001/XMLSchema" xmlns:p="http://schemas.microsoft.com/office/2006/metadata/properties" xmlns:ns2="e0054212-7337-4fdc-a340-135e976ff0b3" xmlns:ns3="14505370-5f19-44ab-86de-d5c146ea2f60" targetNamespace="http://schemas.microsoft.com/office/2006/metadata/properties" ma:root="true" ma:fieldsID="2af132510393eb4acf1963b8c1eea5e7" ns2:_="" ns3:_="">
    <xsd:import namespace="e0054212-7337-4fdc-a340-135e976ff0b3"/>
    <xsd:import namespace="14505370-5f19-44ab-86de-d5c146ea2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54212-7337-4fdc-a340-135e976f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Status" ma:index="15" nillable="true" ma:displayName="Status of SBI-6 Presession Docu." ma:description="Status of the Documents" ma:format="Dropdown" ma:internalName="Status">
      <xsd:simpleType>
        <xsd:restriction base="dms:Choice">
          <xsd:enumeration value="HoU"/>
          <xsd:enumeration value="OES"/>
          <xsd:enumeration value="Editor"/>
          <xsd:enumeration value="Posted and Translated"/>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05370-5f19-44ab-86de-d5c146ea2f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25bb26-4cab-4b99-8039-5d3372ca8ffb}" ma:internalName="TaxCatchAll" ma:showField="CatchAllData" ma:web="14505370-5f19-44ab-86de-d5c146ea2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4505370-5f19-44ab-86de-d5c146ea2f60"/>
    <ds:schemaRef ds:uri="e0054212-7337-4fdc-a340-135e976ff0b3"/>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458B3DC8-7871-43B7-8890-196B15C7C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54212-7337-4fdc-a340-135e976ff0b3"/>
    <ds:schemaRef ds:uri="14505370-5f19-44ab-86de-d5c146ea2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6</TotalTime>
  <Pages>5</Pages>
  <Words>2043</Words>
  <Characters>12649</Characters>
  <Application>Microsoft Office Word</Application>
  <DocSecurity>0</DocSecurity>
  <Lines>207</Lines>
  <Paragraphs>70</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14622</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4 (b) – version 2 – 10 August 2026</dc:subject>
  <dc:creator>Secretariat of the Convention on Biological Diversity</dc:creator>
  <cp:keywords>Convention on Biological Diversity</cp:keywords>
  <cp:lastModifiedBy>Veronique Lefebvre</cp:lastModifiedBy>
  <cp:revision>6</cp:revision>
  <cp:lastPrinted>2026-08-09T10:25:00Z</cp:lastPrinted>
  <dcterms:created xsi:type="dcterms:W3CDTF">2026-08-10T05:12:00Z</dcterms:created>
  <dcterms:modified xsi:type="dcterms:W3CDTF">2026-08-10T05:15:00Z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0x0101004B50AA62E7ED3647B4DEDA6B97C0309C</vt:lpwstr>
  </property>
  <property fmtid="{D5CDD505-2E9C-101B-9397-08002B2CF9AE}" pid="10" name="docLang">
    <vt:lpwstr>en</vt:lpwstr>
  </property>
</Properties>
</file>