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42658B" w14:paraId="6DA0C5A1" w14:textId="77777777" w:rsidTr="006C3514">
        <w:trPr>
          <w:trHeight w:val="850"/>
        </w:trPr>
        <w:tc>
          <w:tcPr>
            <w:tcW w:w="975" w:type="dxa"/>
            <w:vAlign w:val="bottom"/>
          </w:tcPr>
          <w:p w14:paraId="3D6E9765" w14:textId="26314C03" w:rsidR="00F839A1" w:rsidRPr="0042658B" w:rsidRDefault="00F839A1" w:rsidP="00F839A1">
            <w:pPr>
              <w:pStyle w:val="AASmallLogo"/>
            </w:pPr>
            <w:r w:rsidRPr="0042658B">
              <w:rPr>
                <w:noProof/>
                <w:lang w:val="en-CA" w:eastAsia="en-CA"/>
                <w14:ligatures w14:val="standardContextual"/>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2658B">
              <w:t xml:space="preserve"> </w:t>
            </w:r>
          </w:p>
          <w:p w14:paraId="2AF97E5B" w14:textId="744CB2A7" w:rsidR="0000353A" w:rsidRPr="0042658B" w:rsidRDefault="0000353A" w:rsidP="00FE75A8">
            <w:pPr>
              <w:pStyle w:val="AASmallLogo"/>
            </w:pPr>
          </w:p>
        </w:tc>
        <w:tc>
          <w:tcPr>
            <w:tcW w:w="1293" w:type="dxa"/>
            <w:noWrap/>
            <w:vAlign w:val="bottom"/>
          </w:tcPr>
          <w:p w14:paraId="52600C39" w14:textId="28A2D0EE" w:rsidR="00F839A1" w:rsidRPr="0042658B" w:rsidRDefault="00F839A1" w:rsidP="00F839A1">
            <w:pPr>
              <w:pStyle w:val="AASmallLogo"/>
            </w:pPr>
            <w:r w:rsidRPr="0042658B">
              <w:rPr>
                <w:noProof/>
                <w:lang w:val="en-CA" w:eastAsia="en-CA"/>
                <w14:ligatures w14:val="standardContextual"/>
              </w:rPr>
              <w:drawing>
                <wp:inline distT="0" distB="0" distL="0" distR="0" wp14:anchorId="09360684" wp14:editId="3CB523DF">
                  <wp:extent cx="498788" cy="357465"/>
                  <wp:effectExtent l="0" t="0" r="0" b="5080"/>
                  <wp:docPr id="1777558921" name="Picture 2"/>
                  <wp:cNvGraphicFramePr/>
                  <a:graphic xmlns:a="http://schemas.openxmlformats.org/drawingml/2006/main">
                    <a:graphicData uri="http://schemas.openxmlformats.org/drawingml/2006/picture">
                      <pic:pic xmlns:pic="http://schemas.openxmlformats.org/drawingml/2006/picture">
                        <pic:nvPicPr>
                          <pic:cNvPr id="177755892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2658B">
              <w:t xml:space="preserve"> </w:t>
            </w:r>
          </w:p>
          <w:p w14:paraId="407124A0" w14:textId="7D5F76DE" w:rsidR="0000353A" w:rsidRPr="0042658B" w:rsidRDefault="0000353A" w:rsidP="00FE75A8">
            <w:pPr>
              <w:pStyle w:val="AASmallLogo"/>
            </w:pPr>
          </w:p>
        </w:tc>
        <w:tc>
          <w:tcPr>
            <w:tcW w:w="8080" w:type="dxa"/>
            <w:vAlign w:val="bottom"/>
          </w:tcPr>
          <w:p w14:paraId="4F96F779" w14:textId="15D5622B" w:rsidR="0000353A" w:rsidRPr="0042658B" w:rsidRDefault="00C87C82" w:rsidP="00DE39A3">
            <w:pPr>
              <w:pStyle w:val="ABSymbol"/>
            </w:pPr>
            <w:r w:rsidRPr="0042658B">
              <w:rPr>
                <w:sz w:val="40"/>
              </w:rPr>
              <w:t>CBD</w:t>
            </w:r>
            <w:r w:rsidR="00F839A1" w:rsidRPr="0042658B">
              <w:t>/</w:t>
            </w:r>
            <w:r w:rsidRPr="0042658B">
              <w:t>SBSTTA</w:t>
            </w:r>
            <w:r w:rsidR="00F839A1" w:rsidRPr="0042658B">
              <w:t>/</w:t>
            </w:r>
            <w:r w:rsidRPr="0042658B">
              <w:t>27/</w:t>
            </w:r>
            <w:r w:rsidR="00333E61">
              <w:t>10</w:t>
            </w:r>
          </w:p>
        </w:tc>
      </w:tr>
    </w:tbl>
    <w:p w14:paraId="29394B54" w14:textId="77777777" w:rsidR="0000353A" w:rsidRPr="0042658B" w:rsidRDefault="0000353A" w:rsidP="00FE75A8">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42658B" w14:paraId="27BB61D1" w14:textId="77777777" w:rsidTr="006C3514">
        <w:trPr>
          <w:trHeight w:val="1814"/>
        </w:trPr>
        <w:tc>
          <w:tcPr>
            <w:tcW w:w="7370" w:type="dxa"/>
          </w:tcPr>
          <w:p w14:paraId="59719F65" w14:textId="5A80283D" w:rsidR="00F839A1" w:rsidRPr="0042658B" w:rsidRDefault="00F839A1" w:rsidP="00F839A1">
            <w:pPr>
              <w:pStyle w:val="ACLargeLogo"/>
            </w:pPr>
            <w:r w:rsidRPr="0042658B">
              <w:rPr>
                <w:noProof/>
                <w:lang w:val="en-CA" w:eastAsia="en-CA"/>
                <w14:ligatures w14:val="standardContextual"/>
              </w:rPr>
              <w:drawing>
                <wp:inline distT="0" distB="0" distL="0" distR="0" wp14:anchorId="01949909" wp14:editId="1E3CD31B">
                  <wp:extent cx="2755631" cy="1030313"/>
                  <wp:effectExtent l="0" t="0" r="0"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2658B">
              <w:t xml:space="preserve"> </w:t>
            </w:r>
          </w:p>
          <w:p w14:paraId="5ED59943" w14:textId="0C2DF08A" w:rsidR="0000353A" w:rsidRPr="0042658B" w:rsidRDefault="0000353A" w:rsidP="00FE75A8">
            <w:pPr>
              <w:pStyle w:val="ACLargeLogo"/>
            </w:pPr>
          </w:p>
        </w:tc>
        <w:tc>
          <w:tcPr>
            <w:tcW w:w="2978" w:type="dxa"/>
          </w:tcPr>
          <w:p w14:paraId="7800D681" w14:textId="181B8914" w:rsidR="00F839A1" w:rsidRPr="0042658B" w:rsidRDefault="00F839A1" w:rsidP="00F839A1">
            <w:pPr>
              <w:pStyle w:val="AEDistrNormal"/>
            </w:pPr>
            <w:r w:rsidRPr="0042658B">
              <w:t xml:space="preserve">Distr.: </w:t>
            </w:r>
            <w:r w:rsidR="00333E61">
              <w:t>General</w:t>
            </w:r>
            <w:r w:rsidR="00333E61" w:rsidRPr="0042658B">
              <w:t xml:space="preserve"> </w:t>
            </w:r>
          </w:p>
          <w:p w14:paraId="2A4285D6" w14:textId="73668C6B" w:rsidR="00F839A1" w:rsidRPr="0042658B" w:rsidRDefault="00505371" w:rsidP="00F839A1">
            <w:pPr>
              <w:pStyle w:val="AEDistrNormal"/>
            </w:pPr>
            <w:r w:rsidRPr="007E275F">
              <w:t>2</w:t>
            </w:r>
            <w:r w:rsidR="00CA0288" w:rsidRPr="007E275F">
              <w:t>9</w:t>
            </w:r>
            <w:r w:rsidR="00B03F6E" w:rsidRPr="00C75D1C">
              <w:t xml:space="preserve"> </w:t>
            </w:r>
            <w:r w:rsidR="00DC0152" w:rsidRPr="00C75D1C">
              <w:t>October</w:t>
            </w:r>
            <w:r w:rsidR="006F5B4A" w:rsidRPr="00C75D1C">
              <w:t xml:space="preserve"> </w:t>
            </w:r>
            <w:r w:rsidR="00F839A1" w:rsidRPr="00C75D1C">
              <w:t>2025</w:t>
            </w:r>
          </w:p>
          <w:p w14:paraId="307EAF2C" w14:textId="71F9FB4E" w:rsidR="00F839A1" w:rsidRPr="0042658B" w:rsidRDefault="00F839A1" w:rsidP="00F839A1">
            <w:pPr>
              <w:pStyle w:val="AEDistrNormal6pt"/>
            </w:pPr>
            <w:r w:rsidRPr="0042658B">
              <w:t xml:space="preserve">Original: </w:t>
            </w:r>
            <w:r w:rsidR="00C87C82" w:rsidRPr="0042658B">
              <w:t>English</w:t>
            </w:r>
          </w:p>
          <w:p w14:paraId="43657EB9" w14:textId="29E77BA2" w:rsidR="0000353A" w:rsidRPr="0042658B" w:rsidRDefault="0000353A" w:rsidP="00FE75A8">
            <w:pPr>
              <w:pStyle w:val="AEDistrNormal6pt"/>
            </w:pPr>
          </w:p>
        </w:tc>
      </w:tr>
    </w:tbl>
    <w:p w14:paraId="32BB5BEE" w14:textId="77777777" w:rsidR="0000353A" w:rsidRPr="0042658B" w:rsidRDefault="0000353A" w:rsidP="00FE75A8">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42658B" w14:paraId="464F98EF" w14:textId="77777777" w:rsidTr="006C3514">
        <w:trPr>
          <w:trHeight w:val="57"/>
        </w:trPr>
        <w:tc>
          <w:tcPr>
            <w:tcW w:w="6094" w:type="dxa"/>
          </w:tcPr>
          <w:p w14:paraId="19571E5F" w14:textId="42F526A8" w:rsidR="00F839A1" w:rsidRPr="0042658B" w:rsidRDefault="00314775" w:rsidP="00F839A1">
            <w:pPr>
              <w:pStyle w:val="AFCorN12Bold"/>
            </w:pPr>
            <w:r w:rsidRPr="0042658B">
              <w:rPr>
                <w:bCs/>
              </w:rPr>
              <w:t xml:space="preserve">Subsidiary Body on Scientific, </w:t>
            </w:r>
            <w:r w:rsidR="007B23C4" w:rsidRPr="0042658B">
              <w:rPr>
                <w:bCs/>
              </w:rPr>
              <w:br/>
            </w:r>
            <w:r w:rsidRPr="0042658B">
              <w:rPr>
                <w:bCs/>
              </w:rPr>
              <w:t>Technical and Technological Advice</w:t>
            </w:r>
            <w:r w:rsidR="00F839A1" w:rsidRPr="0042658B">
              <w:t xml:space="preserve"> </w:t>
            </w:r>
          </w:p>
          <w:p w14:paraId="1859092C" w14:textId="00726FA5" w:rsidR="00F839A1" w:rsidRPr="0042658B" w:rsidRDefault="00F839A1" w:rsidP="00F839A1">
            <w:pPr>
              <w:pStyle w:val="AFCorNBold"/>
            </w:pPr>
            <w:r w:rsidRPr="0042658B">
              <w:t xml:space="preserve">Twenty-seventh meeting </w:t>
            </w:r>
          </w:p>
          <w:p w14:paraId="18A6D8AF" w14:textId="04FF2BE3" w:rsidR="00F839A1" w:rsidRPr="0042658B" w:rsidRDefault="00F839A1" w:rsidP="00F839A1">
            <w:pPr>
              <w:pStyle w:val="AFCorNNormal"/>
            </w:pPr>
            <w:r w:rsidRPr="0042658B">
              <w:t>Panama City, 20–24 October 2025</w:t>
            </w:r>
          </w:p>
          <w:p w14:paraId="193C25D1" w14:textId="038141CD" w:rsidR="00F839A1" w:rsidRPr="0042658B" w:rsidRDefault="00DC0152" w:rsidP="00F839A1">
            <w:pPr>
              <w:pStyle w:val="AFCorNNormal"/>
            </w:pPr>
            <w:r w:rsidRPr="0042658B">
              <w:t>Agenda i</w:t>
            </w:r>
            <w:r w:rsidR="00F839A1" w:rsidRPr="0042658B">
              <w:t xml:space="preserve">tem </w:t>
            </w:r>
            <w:r w:rsidR="00B30DC2" w:rsidRPr="0042658B">
              <w:t>12</w:t>
            </w:r>
          </w:p>
          <w:p w14:paraId="39AFBB97" w14:textId="7001A02F" w:rsidR="0000353A" w:rsidRPr="0042658B" w:rsidRDefault="00B30DC2" w:rsidP="00073A2F">
            <w:pPr>
              <w:pStyle w:val="AFCorNBold"/>
              <w:spacing w:after="120"/>
            </w:pPr>
            <w:r w:rsidRPr="0042658B">
              <w:t>Adoption of the report</w:t>
            </w:r>
          </w:p>
        </w:tc>
        <w:tc>
          <w:tcPr>
            <w:tcW w:w="4254" w:type="dxa"/>
          </w:tcPr>
          <w:p w14:paraId="25BC5D2F" w14:textId="77777777" w:rsidR="0000353A" w:rsidRPr="0042658B" w:rsidRDefault="0000353A" w:rsidP="00FE75A8">
            <w:pPr>
              <w:pStyle w:val="CBDNormal"/>
              <w:jc w:val="left"/>
            </w:pPr>
          </w:p>
        </w:tc>
      </w:tr>
    </w:tbl>
    <w:p w14:paraId="7CADC951" w14:textId="4025E200" w:rsidR="00A96B21" w:rsidRPr="0042658B" w:rsidRDefault="00832042" w:rsidP="00FE75A8">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2A26A8">
            <w:t>R</w:t>
          </w:r>
          <w:r w:rsidR="002A26A8" w:rsidRPr="0042658B">
            <w:t>eport</w:t>
          </w:r>
          <w:r w:rsidR="002A26A8">
            <w:t xml:space="preserve"> of the Subsidiary Body on Scientific</w:t>
          </w:r>
          <w:r w:rsidR="00AD6D1C">
            <w:t>, Technical and Technological Advice on its twenty-seventh meeting</w:t>
          </w:r>
        </w:sdtContent>
      </w:sdt>
    </w:p>
    <w:tbl>
      <w:tblPr>
        <w:tblStyle w:val="TableGrid"/>
        <w:tblW w:w="0" w:type="auto"/>
        <w:tblInd w:w="562" w:type="dxa"/>
        <w:tblLook w:val="04A0" w:firstRow="1" w:lastRow="0" w:firstColumn="1" w:lastColumn="0" w:noHBand="0" w:noVBand="1"/>
      </w:tblPr>
      <w:tblGrid>
        <w:gridCol w:w="8788"/>
      </w:tblGrid>
      <w:tr w:rsidR="00E762F6" w14:paraId="39D9C2B8" w14:textId="77777777" w:rsidTr="007E275F">
        <w:tc>
          <w:tcPr>
            <w:tcW w:w="8788" w:type="dxa"/>
          </w:tcPr>
          <w:p w14:paraId="12197D99" w14:textId="77777777" w:rsidR="00513AB8" w:rsidRPr="00EB518B" w:rsidRDefault="00513AB8" w:rsidP="00513AB8">
            <w:pPr>
              <w:tabs>
                <w:tab w:val="clear" w:pos="567"/>
                <w:tab w:val="clear" w:pos="1134"/>
                <w:tab w:val="clear" w:pos="1701"/>
                <w:tab w:val="clear" w:pos="2268"/>
              </w:tabs>
              <w:spacing w:after="160" w:line="259" w:lineRule="auto"/>
              <w:jc w:val="left"/>
              <w:rPr>
                <w:i/>
                <w:iCs/>
                <w:sz w:val="24"/>
                <w:szCs w:val="24"/>
              </w:rPr>
            </w:pPr>
            <w:r w:rsidRPr="00EB518B">
              <w:rPr>
                <w:i/>
                <w:iCs/>
                <w:sz w:val="24"/>
                <w:szCs w:val="24"/>
              </w:rPr>
              <w:t>Summary</w:t>
            </w:r>
          </w:p>
          <w:p w14:paraId="7B8F0C5A" w14:textId="7B7B0F69" w:rsidR="00046F73" w:rsidRDefault="00513AB8" w:rsidP="007E275F">
            <w:pPr>
              <w:tabs>
                <w:tab w:val="clear" w:pos="567"/>
                <w:tab w:val="clear" w:pos="1134"/>
                <w:tab w:val="clear" w:pos="1701"/>
                <w:tab w:val="clear" w:pos="2268"/>
              </w:tabs>
              <w:spacing w:after="160" w:line="259" w:lineRule="auto"/>
              <w:ind w:firstLine="599"/>
              <w:jc w:val="left"/>
            </w:pPr>
            <w:r>
              <w:t xml:space="preserve">The Subsidiary Body on Scientific, Technical and Technological Advice held its twenty-seventh meeting in Panama City, from 20 to 24 October 2025. It adopted </w:t>
            </w:r>
            <w:r w:rsidR="00DE7CE6">
              <w:t>10</w:t>
            </w:r>
            <w:r>
              <w:t xml:space="preserve"> recommendations, which are contained in section I, while the account of the proceedings of the meeting is contained in section II.</w:t>
            </w:r>
          </w:p>
        </w:tc>
      </w:tr>
    </w:tbl>
    <w:p w14:paraId="2F51DC32" w14:textId="77777777" w:rsidR="00E762F6" w:rsidRDefault="00E762F6">
      <w:pPr>
        <w:tabs>
          <w:tab w:val="clear" w:pos="567"/>
          <w:tab w:val="clear" w:pos="1134"/>
          <w:tab w:val="clear" w:pos="1701"/>
          <w:tab w:val="clear" w:pos="2268"/>
        </w:tabs>
        <w:spacing w:after="160" w:line="259" w:lineRule="auto"/>
        <w:jc w:val="left"/>
      </w:pPr>
    </w:p>
    <w:p w14:paraId="0562B9CB" w14:textId="63C1C80A" w:rsidR="00303412" w:rsidRDefault="00303412">
      <w:pPr>
        <w:tabs>
          <w:tab w:val="clear" w:pos="567"/>
          <w:tab w:val="clear" w:pos="1134"/>
          <w:tab w:val="clear" w:pos="1701"/>
          <w:tab w:val="clear" w:pos="2268"/>
        </w:tabs>
        <w:spacing w:after="160" w:line="259" w:lineRule="auto"/>
        <w:jc w:val="left"/>
      </w:pPr>
      <w:r>
        <w:br w:type="page"/>
      </w:r>
    </w:p>
    <w:p w14:paraId="1C24139B" w14:textId="648A34E8" w:rsidR="00303412" w:rsidRPr="007E275F" w:rsidRDefault="00AB2837">
      <w:pPr>
        <w:tabs>
          <w:tab w:val="clear" w:pos="567"/>
          <w:tab w:val="clear" w:pos="1134"/>
          <w:tab w:val="clear" w:pos="1701"/>
          <w:tab w:val="clear" w:pos="2268"/>
        </w:tabs>
        <w:spacing w:after="160" w:line="259" w:lineRule="auto"/>
        <w:jc w:val="left"/>
        <w:rPr>
          <w:b/>
          <w:bCs/>
        </w:rPr>
      </w:pPr>
      <w:r w:rsidRPr="007E275F">
        <w:rPr>
          <w:b/>
          <w:bCs/>
        </w:rPr>
        <w:lastRenderedPageBreak/>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52301" w14:paraId="712DE97B" w14:textId="77777777" w:rsidTr="007E275F">
        <w:tc>
          <w:tcPr>
            <w:tcW w:w="4675" w:type="dxa"/>
          </w:tcPr>
          <w:p w14:paraId="20F3DCF8" w14:textId="46002A73" w:rsidR="00552301" w:rsidRPr="007E275F" w:rsidRDefault="00552301" w:rsidP="00552301">
            <w:pPr>
              <w:tabs>
                <w:tab w:val="clear" w:pos="567"/>
                <w:tab w:val="clear" w:pos="1134"/>
                <w:tab w:val="clear" w:pos="1701"/>
                <w:tab w:val="clear" w:pos="2268"/>
              </w:tabs>
              <w:spacing w:line="259" w:lineRule="auto"/>
              <w:jc w:val="left"/>
            </w:pPr>
            <w:r w:rsidRPr="002C6CC6">
              <w:rPr>
                <w:i/>
                <w:iCs/>
                <w:sz w:val="20"/>
                <w:szCs w:val="20"/>
              </w:rPr>
              <w:t>Section</w:t>
            </w:r>
          </w:p>
        </w:tc>
        <w:tc>
          <w:tcPr>
            <w:tcW w:w="4675" w:type="dxa"/>
          </w:tcPr>
          <w:p w14:paraId="4670D1D0" w14:textId="13B64966" w:rsidR="00552301" w:rsidRPr="007E275F" w:rsidRDefault="00552301" w:rsidP="007E275F">
            <w:pPr>
              <w:tabs>
                <w:tab w:val="clear" w:pos="567"/>
                <w:tab w:val="clear" w:pos="1134"/>
                <w:tab w:val="clear" w:pos="1701"/>
                <w:tab w:val="clear" w:pos="2268"/>
              </w:tabs>
              <w:spacing w:line="259" w:lineRule="auto"/>
              <w:jc w:val="right"/>
            </w:pPr>
            <w:r w:rsidRPr="0025151A">
              <w:rPr>
                <w:i/>
                <w:iCs/>
                <w:sz w:val="18"/>
                <w:szCs w:val="18"/>
              </w:rPr>
              <w:t>Page</w:t>
            </w:r>
          </w:p>
        </w:tc>
      </w:tr>
    </w:tbl>
    <w:p w14:paraId="79E34324" w14:textId="00ED3A1B" w:rsidR="00745FDB" w:rsidRDefault="00851D27" w:rsidP="007E275F">
      <w:pPr>
        <w:pStyle w:val="TOC1"/>
        <w:ind w:hanging="567"/>
        <w:rPr>
          <w:rFonts w:asciiTheme="minorHAnsi" w:eastAsiaTheme="minorEastAsia" w:hAnsiTheme="minorHAnsi" w:cstheme="minorBidi"/>
          <w:bCs w:val="0"/>
          <w:noProof/>
          <w:kern w:val="2"/>
          <w:sz w:val="24"/>
          <w:szCs w:val="24"/>
          <w:lang w:val="en-US" w:eastAsia="zh-CN"/>
          <w14:ligatures w14:val="standardContextual"/>
        </w:rPr>
      </w:pPr>
      <w:r>
        <w:fldChar w:fldCharType="begin"/>
      </w:r>
      <w:r>
        <w:instrText xml:space="preserve"> TOC \h \z \t "CBD_AgendaItem,2,CBD_SubTitle,2,CBD_H1,1" </w:instrText>
      </w:r>
      <w:r>
        <w:fldChar w:fldCharType="separate"/>
      </w:r>
      <w:hyperlink w:anchor="_Toc215230344" w:history="1">
        <w:r w:rsidR="00745FDB" w:rsidRPr="00B005B5">
          <w:rPr>
            <w:rStyle w:val="Hyperlink"/>
            <w:noProof/>
          </w:rPr>
          <w:t>I.</w:t>
        </w:r>
        <w:r w:rsidR="00745FDB">
          <w:rPr>
            <w:rFonts w:asciiTheme="minorHAnsi" w:eastAsiaTheme="minorEastAsia" w:hAnsiTheme="minorHAnsi" w:cstheme="minorBidi"/>
            <w:bCs w:val="0"/>
            <w:noProof/>
            <w:kern w:val="2"/>
            <w:sz w:val="24"/>
            <w:szCs w:val="24"/>
            <w:lang w:val="en-US" w:eastAsia="zh-CN"/>
            <w14:ligatures w14:val="standardContextual"/>
          </w:rPr>
          <w:tab/>
        </w:r>
        <w:r w:rsidR="00745FDB" w:rsidRPr="00B005B5">
          <w:rPr>
            <w:rStyle w:val="Hyperlink"/>
            <w:noProof/>
          </w:rPr>
          <w:t xml:space="preserve">Recommendations adopted by the Subsidiary Body on Scientific, Technical </w:t>
        </w:r>
        <w:r w:rsidR="00552A8C">
          <w:rPr>
            <w:rStyle w:val="Hyperlink"/>
            <w:noProof/>
          </w:rPr>
          <w:br/>
        </w:r>
        <w:r w:rsidR="00745FDB" w:rsidRPr="00B005B5">
          <w:rPr>
            <w:rStyle w:val="Hyperlink"/>
            <w:noProof/>
          </w:rPr>
          <w:t>and Technological Advice</w:t>
        </w:r>
        <w:r w:rsidR="00745FDB">
          <w:rPr>
            <w:noProof/>
            <w:webHidden/>
          </w:rPr>
          <w:tab/>
        </w:r>
        <w:r w:rsidR="00745FDB">
          <w:rPr>
            <w:noProof/>
            <w:webHidden/>
          </w:rPr>
          <w:fldChar w:fldCharType="begin"/>
        </w:r>
        <w:r w:rsidR="00745FDB">
          <w:rPr>
            <w:noProof/>
            <w:webHidden/>
          </w:rPr>
          <w:instrText xml:space="preserve"> PAGEREF _Toc215230344 \h </w:instrText>
        </w:r>
        <w:r w:rsidR="00745FDB">
          <w:rPr>
            <w:noProof/>
            <w:webHidden/>
          </w:rPr>
        </w:r>
        <w:r w:rsidR="00745FDB">
          <w:rPr>
            <w:noProof/>
            <w:webHidden/>
          </w:rPr>
          <w:fldChar w:fldCharType="separate"/>
        </w:r>
        <w:r w:rsidR="007E275F">
          <w:rPr>
            <w:noProof/>
            <w:webHidden/>
          </w:rPr>
          <w:t>3</w:t>
        </w:r>
        <w:r w:rsidR="00745FDB">
          <w:rPr>
            <w:noProof/>
            <w:webHidden/>
          </w:rPr>
          <w:fldChar w:fldCharType="end"/>
        </w:r>
      </w:hyperlink>
    </w:p>
    <w:p w14:paraId="1E93C174" w14:textId="2E3C1211" w:rsidR="00745FDB" w:rsidRDefault="00745FDB" w:rsidP="007E275F">
      <w:pPr>
        <w:pStyle w:val="TOC2"/>
        <w:tabs>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45" w:history="1">
        <w:r w:rsidRPr="00B005B5">
          <w:rPr>
            <w:rStyle w:val="Hyperlink"/>
            <w:noProof/>
          </w:rPr>
          <w:t>27/1.</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 xml:space="preserve">Global review of collective progress in the implementation of </w:t>
        </w:r>
        <w:r w:rsidR="00552A8C">
          <w:rPr>
            <w:rStyle w:val="Hyperlink"/>
            <w:noProof/>
          </w:rPr>
          <w:br/>
        </w:r>
        <w:r w:rsidRPr="00B005B5">
          <w:rPr>
            <w:rStyle w:val="Hyperlink"/>
            <w:noProof/>
          </w:rPr>
          <w:t>the Kunming-Montreal Global Biodiversity Framework</w:t>
        </w:r>
        <w:r>
          <w:rPr>
            <w:noProof/>
            <w:webHidden/>
          </w:rPr>
          <w:tab/>
        </w:r>
        <w:r>
          <w:rPr>
            <w:noProof/>
            <w:webHidden/>
          </w:rPr>
          <w:fldChar w:fldCharType="begin"/>
        </w:r>
        <w:r>
          <w:rPr>
            <w:noProof/>
            <w:webHidden/>
          </w:rPr>
          <w:instrText xml:space="preserve"> PAGEREF _Toc215230345 \h </w:instrText>
        </w:r>
        <w:r>
          <w:rPr>
            <w:noProof/>
            <w:webHidden/>
          </w:rPr>
        </w:r>
        <w:r>
          <w:rPr>
            <w:noProof/>
            <w:webHidden/>
          </w:rPr>
          <w:fldChar w:fldCharType="separate"/>
        </w:r>
        <w:r w:rsidR="007E275F">
          <w:rPr>
            <w:noProof/>
            <w:webHidden/>
          </w:rPr>
          <w:t>3</w:t>
        </w:r>
        <w:r>
          <w:rPr>
            <w:noProof/>
            <w:webHidden/>
          </w:rPr>
          <w:fldChar w:fldCharType="end"/>
        </w:r>
      </w:hyperlink>
    </w:p>
    <w:p w14:paraId="4D11C6FF" w14:textId="098ED43C" w:rsidR="00745FDB" w:rsidRDefault="00745FDB" w:rsidP="007E275F">
      <w:pPr>
        <w:pStyle w:val="TOC2"/>
        <w:tabs>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48" w:history="1">
        <w:r w:rsidRPr="00B005B5">
          <w:rPr>
            <w:rStyle w:val="Hyperlink"/>
            <w:noProof/>
          </w:rPr>
          <w:t>27/2.</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 xml:space="preserve">Matters related to the work programme of the Intergovernmental Science-Policy </w:t>
        </w:r>
        <w:r w:rsidR="00552A8C">
          <w:rPr>
            <w:rStyle w:val="Hyperlink"/>
            <w:noProof/>
          </w:rPr>
          <w:br/>
        </w:r>
        <w:r w:rsidRPr="00B005B5">
          <w:rPr>
            <w:rStyle w:val="Hyperlink"/>
            <w:noProof/>
          </w:rPr>
          <w:t xml:space="preserve">Platform on Biodiversity and Ecosystem Services and implications </w:t>
        </w:r>
        <w:r w:rsidR="00552A8C">
          <w:rPr>
            <w:rStyle w:val="Hyperlink"/>
            <w:noProof/>
          </w:rPr>
          <w:br/>
        </w:r>
        <w:r w:rsidRPr="00B005B5">
          <w:rPr>
            <w:rStyle w:val="Hyperlink"/>
            <w:noProof/>
          </w:rPr>
          <w:t>of its assessments for the work undertaken under the Convention</w:t>
        </w:r>
        <w:r>
          <w:rPr>
            <w:noProof/>
            <w:webHidden/>
          </w:rPr>
          <w:tab/>
        </w:r>
        <w:r>
          <w:rPr>
            <w:noProof/>
            <w:webHidden/>
          </w:rPr>
          <w:fldChar w:fldCharType="begin"/>
        </w:r>
        <w:r>
          <w:rPr>
            <w:noProof/>
            <w:webHidden/>
          </w:rPr>
          <w:instrText xml:space="preserve"> PAGEREF _Toc215230348 \h </w:instrText>
        </w:r>
        <w:r>
          <w:rPr>
            <w:noProof/>
            <w:webHidden/>
          </w:rPr>
        </w:r>
        <w:r>
          <w:rPr>
            <w:noProof/>
            <w:webHidden/>
          </w:rPr>
          <w:fldChar w:fldCharType="separate"/>
        </w:r>
        <w:r w:rsidR="007E275F">
          <w:rPr>
            <w:noProof/>
            <w:webHidden/>
          </w:rPr>
          <w:t>8</w:t>
        </w:r>
        <w:r>
          <w:rPr>
            <w:noProof/>
            <w:webHidden/>
          </w:rPr>
          <w:fldChar w:fldCharType="end"/>
        </w:r>
      </w:hyperlink>
    </w:p>
    <w:p w14:paraId="3E0C09F1" w14:textId="176047CC" w:rsidR="00745FDB" w:rsidRDefault="00745FDB" w:rsidP="007E275F">
      <w:pPr>
        <w:pStyle w:val="TOC2"/>
        <w:tabs>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49" w:history="1">
        <w:r w:rsidRPr="00B005B5">
          <w:rPr>
            <w:rStyle w:val="Hyperlink"/>
            <w:noProof/>
          </w:rPr>
          <w:t>27/3.</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Biodiversity and climate change</w:t>
        </w:r>
        <w:r>
          <w:rPr>
            <w:noProof/>
            <w:webHidden/>
          </w:rPr>
          <w:tab/>
        </w:r>
        <w:r>
          <w:rPr>
            <w:noProof/>
            <w:webHidden/>
          </w:rPr>
          <w:fldChar w:fldCharType="begin"/>
        </w:r>
        <w:r>
          <w:rPr>
            <w:noProof/>
            <w:webHidden/>
          </w:rPr>
          <w:instrText xml:space="preserve"> PAGEREF _Toc215230349 \h </w:instrText>
        </w:r>
        <w:r>
          <w:rPr>
            <w:noProof/>
            <w:webHidden/>
          </w:rPr>
        </w:r>
        <w:r>
          <w:rPr>
            <w:noProof/>
            <w:webHidden/>
          </w:rPr>
          <w:fldChar w:fldCharType="separate"/>
        </w:r>
        <w:r w:rsidR="007E275F">
          <w:rPr>
            <w:noProof/>
            <w:webHidden/>
          </w:rPr>
          <w:t>11</w:t>
        </w:r>
        <w:r>
          <w:rPr>
            <w:noProof/>
            <w:webHidden/>
          </w:rPr>
          <w:fldChar w:fldCharType="end"/>
        </w:r>
      </w:hyperlink>
    </w:p>
    <w:p w14:paraId="2FEEF46B" w14:textId="7AACBA74" w:rsidR="00745FDB" w:rsidRDefault="00745FDB" w:rsidP="007E275F">
      <w:pPr>
        <w:pStyle w:val="TOC2"/>
        <w:tabs>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54" w:history="1">
        <w:r w:rsidRPr="00B005B5">
          <w:rPr>
            <w:rStyle w:val="Hyperlink"/>
            <w:noProof/>
          </w:rPr>
          <w:t>27/4.</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 xml:space="preserve">Strategic review and analysis of the programmes of work under the Convention </w:t>
        </w:r>
        <w:r w:rsidR="00552A8C">
          <w:rPr>
            <w:rStyle w:val="Hyperlink"/>
            <w:noProof/>
          </w:rPr>
          <w:br/>
        </w:r>
        <w:r w:rsidRPr="00B005B5">
          <w:rPr>
            <w:rStyle w:val="Hyperlink"/>
            <w:noProof/>
          </w:rPr>
          <w:t>in the context of the Framework</w:t>
        </w:r>
        <w:r>
          <w:rPr>
            <w:noProof/>
            <w:webHidden/>
          </w:rPr>
          <w:tab/>
        </w:r>
        <w:r>
          <w:rPr>
            <w:noProof/>
            <w:webHidden/>
          </w:rPr>
          <w:fldChar w:fldCharType="begin"/>
        </w:r>
        <w:r>
          <w:rPr>
            <w:noProof/>
            <w:webHidden/>
          </w:rPr>
          <w:instrText xml:space="preserve"> PAGEREF _Toc215230354 \h </w:instrText>
        </w:r>
        <w:r>
          <w:rPr>
            <w:noProof/>
            <w:webHidden/>
          </w:rPr>
        </w:r>
        <w:r>
          <w:rPr>
            <w:noProof/>
            <w:webHidden/>
          </w:rPr>
          <w:fldChar w:fldCharType="separate"/>
        </w:r>
        <w:r w:rsidR="007E275F">
          <w:rPr>
            <w:noProof/>
            <w:webHidden/>
          </w:rPr>
          <w:t>26</w:t>
        </w:r>
        <w:r>
          <w:rPr>
            <w:noProof/>
            <w:webHidden/>
          </w:rPr>
          <w:fldChar w:fldCharType="end"/>
        </w:r>
      </w:hyperlink>
    </w:p>
    <w:p w14:paraId="7D237A32" w14:textId="04125AA7" w:rsidR="00745FDB" w:rsidRDefault="00745FDB" w:rsidP="007E275F">
      <w:pPr>
        <w:pStyle w:val="TOC2"/>
        <w:tabs>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55" w:history="1">
        <w:r w:rsidRPr="00B005B5">
          <w:rPr>
            <w:rStyle w:val="Hyperlink"/>
            <w:noProof/>
          </w:rPr>
          <w:t>27/5.</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 xml:space="preserve">Strategic review of and update to the expanded programme of work </w:t>
        </w:r>
        <w:r w:rsidR="008F5EB1">
          <w:rPr>
            <w:rStyle w:val="Hyperlink"/>
            <w:noProof/>
          </w:rPr>
          <w:br/>
        </w:r>
        <w:r w:rsidRPr="00B005B5">
          <w:rPr>
            <w:rStyle w:val="Hyperlink"/>
            <w:noProof/>
          </w:rPr>
          <w:t xml:space="preserve">on forest biodiversity in the context of the Kunming-Montreal </w:t>
        </w:r>
        <w:r w:rsidR="008F5EB1">
          <w:rPr>
            <w:rStyle w:val="Hyperlink"/>
            <w:noProof/>
          </w:rPr>
          <w:br/>
        </w:r>
        <w:r w:rsidRPr="00B005B5">
          <w:rPr>
            <w:rStyle w:val="Hyperlink"/>
            <w:noProof/>
          </w:rPr>
          <w:t>Global Biodiversity Framework</w:t>
        </w:r>
        <w:r>
          <w:rPr>
            <w:noProof/>
            <w:webHidden/>
          </w:rPr>
          <w:tab/>
        </w:r>
        <w:r>
          <w:rPr>
            <w:noProof/>
            <w:webHidden/>
          </w:rPr>
          <w:fldChar w:fldCharType="begin"/>
        </w:r>
        <w:r>
          <w:rPr>
            <w:noProof/>
            <w:webHidden/>
          </w:rPr>
          <w:instrText xml:space="preserve"> PAGEREF _Toc215230355 \h </w:instrText>
        </w:r>
        <w:r>
          <w:rPr>
            <w:noProof/>
            <w:webHidden/>
          </w:rPr>
        </w:r>
        <w:r>
          <w:rPr>
            <w:noProof/>
            <w:webHidden/>
          </w:rPr>
          <w:fldChar w:fldCharType="separate"/>
        </w:r>
        <w:r w:rsidR="007E275F">
          <w:rPr>
            <w:noProof/>
            <w:webHidden/>
          </w:rPr>
          <w:t>28</w:t>
        </w:r>
        <w:r>
          <w:rPr>
            <w:noProof/>
            <w:webHidden/>
          </w:rPr>
          <w:fldChar w:fldCharType="end"/>
        </w:r>
      </w:hyperlink>
    </w:p>
    <w:p w14:paraId="5513BB63" w14:textId="6C8DF857" w:rsidR="00745FDB" w:rsidRDefault="00745FDB" w:rsidP="007E275F">
      <w:pPr>
        <w:pStyle w:val="TOC2"/>
        <w:tabs>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56" w:history="1">
        <w:r w:rsidRPr="00B005B5">
          <w:rPr>
            <w:rStyle w:val="Hyperlink"/>
            <w:noProof/>
          </w:rPr>
          <w:t>27/6.</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 xml:space="preserve">Areas of potential further work in the context of the Kunming-Montreal </w:t>
        </w:r>
        <w:r w:rsidR="008F5EB1">
          <w:rPr>
            <w:rStyle w:val="Hyperlink"/>
            <w:noProof/>
          </w:rPr>
          <w:br/>
        </w:r>
        <w:r w:rsidRPr="00B005B5">
          <w:rPr>
            <w:rStyle w:val="Hyperlink"/>
            <w:noProof/>
          </w:rPr>
          <w:t>Global Biodiversity Framework</w:t>
        </w:r>
        <w:r>
          <w:rPr>
            <w:noProof/>
            <w:webHidden/>
          </w:rPr>
          <w:tab/>
        </w:r>
        <w:r>
          <w:rPr>
            <w:noProof/>
            <w:webHidden/>
          </w:rPr>
          <w:fldChar w:fldCharType="begin"/>
        </w:r>
        <w:r>
          <w:rPr>
            <w:noProof/>
            <w:webHidden/>
          </w:rPr>
          <w:instrText xml:space="preserve"> PAGEREF _Toc215230356 \h </w:instrText>
        </w:r>
        <w:r>
          <w:rPr>
            <w:noProof/>
            <w:webHidden/>
          </w:rPr>
        </w:r>
        <w:r>
          <w:rPr>
            <w:noProof/>
            <w:webHidden/>
          </w:rPr>
          <w:fldChar w:fldCharType="separate"/>
        </w:r>
        <w:r w:rsidR="007E275F">
          <w:rPr>
            <w:noProof/>
            <w:webHidden/>
          </w:rPr>
          <w:t>34</w:t>
        </w:r>
        <w:r>
          <w:rPr>
            <w:noProof/>
            <w:webHidden/>
          </w:rPr>
          <w:fldChar w:fldCharType="end"/>
        </w:r>
      </w:hyperlink>
    </w:p>
    <w:p w14:paraId="71089C1B" w14:textId="27FF7E6D" w:rsidR="00745FDB" w:rsidRDefault="00745FDB" w:rsidP="007E275F">
      <w:pPr>
        <w:pStyle w:val="TOC2"/>
        <w:tabs>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57" w:history="1">
        <w:r w:rsidRPr="00B005B5">
          <w:rPr>
            <w:rStyle w:val="Hyperlink"/>
            <w:noProof/>
          </w:rPr>
          <w:t>27/7.</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Risk assessment and risk management of living modified organisms</w:t>
        </w:r>
        <w:r>
          <w:rPr>
            <w:noProof/>
            <w:webHidden/>
          </w:rPr>
          <w:tab/>
        </w:r>
        <w:r>
          <w:rPr>
            <w:noProof/>
            <w:webHidden/>
          </w:rPr>
          <w:fldChar w:fldCharType="begin"/>
        </w:r>
        <w:r>
          <w:rPr>
            <w:noProof/>
            <w:webHidden/>
          </w:rPr>
          <w:instrText xml:space="preserve"> PAGEREF _Toc215230357 \h </w:instrText>
        </w:r>
        <w:r>
          <w:rPr>
            <w:noProof/>
            <w:webHidden/>
          </w:rPr>
        </w:r>
        <w:r>
          <w:rPr>
            <w:noProof/>
            <w:webHidden/>
          </w:rPr>
          <w:fldChar w:fldCharType="separate"/>
        </w:r>
        <w:r w:rsidR="007E275F">
          <w:rPr>
            <w:noProof/>
            <w:webHidden/>
          </w:rPr>
          <w:t>40</w:t>
        </w:r>
        <w:r>
          <w:rPr>
            <w:noProof/>
            <w:webHidden/>
          </w:rPr>
          <w:fldChar w:fldCharType="end"/>
        </w:r>
      </w:hyperlink>
    </w:p>
    <w:p w14:paraId="72599B29" w14:textId="31C48F9E" w:rsidR="00745FDB" w:rsidRDefault="00745FDB" w:rsidP="007E275F">
      <w:pPr>
        <w:pStyle w:val="TOC2"/>
        <w:tabs>
          <w:tab w:val="clear" w:pos="2495"/>
          <w:tab w:val="clear" w:pos="2835"/>
          <w:tab w:val="clear" w:pos="3402"/>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58" w:history="1">
        <w:r w:rsidRPr="00B005B5">
          <w:rPr>
            <w:rStyle w:val="Hyperlink"/>
            <w:noProof/>
          </w:rPr>
          <w:t>27/8.</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Invasive alien species</w:t>
        </w:r>
        <w:r w:rsidR="005D5181">
          <w:rPr>
            <w:noProof/>
            <w:webHidden/>
          </w:rPr>
          <w:tab/>
        </w:r>
        <w:r>
          <w:rPr>
            <w:noProof/>
            <w:webHidden/>
          </w:rPr>
          <w:fldChar w:fldCharType="begin"/>
        </w:r>
        <w:r>
          <w:rPr>
            <w:noProof/>
            <w:webHidden/>
          </w:rPr>
          <w:instrText xml:space="preserve"> PAGEREF _Toc215230358 \h </w:instrText>
        </w:r>
        <w:r>
          <w:rPr>
            <w:noProof/>
            <w:webHidden/>
          </w:rPr>
        </w:r>
        <w:r>
          <w:rPr>
            <w:noProof/>
            <w:webHidden/>
          </w:rPr>
          <w:fldChar w:fldCharType="separate"/>
        </w:r>
        <w:r w:rsidR="007E275F">
          <w:rPr>
            <w:noProof/>
            <w:webHidden/>
          </w:rPr>
          <w:t>44</w:t>
        </w:r>
        <w:r>
          <w:rPr>
            <w:noProof/>
            <w:webHidden/>
          </w:rPr>
          <w:fldChar w:fldCharType="end"/>
        </w:r>
      </w:hyperlink>
    </w:p>
    <w:p w14:paraId="72A26EB3" w14:textId="5A78C795" w:rsidR="00745FDB" w:rsidRDefault="00745FDB" w:rsidP="007E275F">
      <w:pPr>
        <w:pStyle w:val="TOC2"/>
        <w:tabs>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59" w:history="1">
        <w:r w:rsidRPr="00B005B5">
          <w:rPr>
            <w:rStyle w:val="Hyperlink"/>
            <w:noProof/>
          </w:rPr>
          <w:t>27/9.</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Biodiversity and agriculture</w:t>
        </w:r>
        <w:r>
          <w:rPr>
            <w:noProof/>
            <w:webHidden/>
          </w:rPr>
          <w:tab/>
        </w:r>
        <w:r>
          <w:rPr>
            <w:noProof/>
            <w:webHidden/>
          </w:rPr>
          <w:fldChar w:fldCharType="begin"/>
        </w:r>
        <w:r>
          <w:rPr>
            <w:noProof/>
            <w:webHidden/>
          </w:rPr>
          <w:instrText xml:space="preserve"> PAGEREF _Toc215230359 \h </w:instrText>
        </w:r>
        <w:r>
          <w:rPr>
            <w:noProof/>
            <w:webHidden/>
          </w:rPr>
        </w:r>
        <w:r>
          <w:rPr>
            <w:noProof/>
            <w:webHidden/>
          </w:rPr>
          <w:fldChar w:fldCharType="separate"/>
        </w:r>
        <w:r w:rsidR="007E275F">
          <w:rPr>
            <w:noProof/>
            <w:webHidden/>
          </w:rPr>
          <w:t>46</w:t>
        </w:r>
        <w:r>
          <w:rPr>
            <w:noProof/>
            <w:webHidden/>
          </w:rPr>
          <w:fldChar w:fldCharType="end"/>
        </w:r>
      </w:hyperlink>
    </w:p>
    <w:p w14:paraId="5C7DBE24" w14:textId="1BD95E2E" w:rsidR="00745FDB" w:rsidRDefault="00745FDB" w:rsidP="007E275F">
      <w:pPr>
        <w:pStyle w:val="TOC2"/>
        <w:tabs>
          <w:tab w:val="clear" w:pos="1871"/>
          <w:tab w:val="clear" w:pos="2495"/>
          <w:tab w:val="clear" w:pos="2835"/>
          <w:tab w:val="clear" w:pos="3402"/>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60" w:history="1">
        <w:r w:rsidRPr="00B005B5">
          <w:rPr>
            <w:rStyle w:val="Hyperlink"/>
            <w:noProof/>
          </w:rPr>
          <w:t>27/10.</w:t>
        </w:r>
        <w:r>
          <w:rPr>
            <w:rFonts w:asciiTheme="minorHAnsi" w:eastAsiaTheme="minorEastAsia" w:hAnsiTheme="minorHAnsi" w:cstheme="minorBidi"/>
            <w:noProof/>
            <w:kern w:val="2"/>
            <w:sz w:val="24"/>
            <w:szCs w:val="24"/>
            <w:lang w:val="en-US" w:eastAsia="zh-CN"/>
            <w14:ligatures w14:val="standardContextual"/>
          </w:rPr>
          <w:tab/>
        </w:r>
        <w:r w:rsidRPr="00B005B5">
          <w:rPr>
            <w:rStyle w:val="Hyperlink"/>
            <w:noProof/>
          </w:rPr>
          <w:t>Biodiversity and health</w:t>
        </w:r>
        <w:r w:rsidR="005D5181">
          <w:rPr>
            <w:noProof/>
            <w:webHidden/>
          </w:rPr>
          <w:tab/>
        </w:r>
        <w:r>
          <w:rPr>
            <w:noProof/>
            <w:webHidden/>
          </w:rPr>
          <w:fldChar w:fldCharType="begin"/>
        </w:r>
        <w:r>
          <w:rPr>
            <w:noProof/>
            <w:webHidden/>
          </w:rPr>
          <w:instrText xml:space="preserve"> PAGEREF _Toc215230360 \h </w:instrText>
        </w:r>
        <w:r>
          <w:rPr>
            <w:noProof/>
            <w:webHidden/>
          </w:rPr>
        </w:r>
        <w:r>
          <w:rPr>
            <w:noProof/>
            <w:webHidden/>
          </w:rPr>
          <w:fldChar w:fldCharType="separate"/>
        </w:r>
        <w:r w:rsidR="007E275F">
          <w:rPr>
            <w:noProof/>
            <w:webHidden/>
          </w:rPr>
          <w:t>49</w:t>
        </w:r>
        <w:r>
          <w:rPr>
            <w:noProof/>
            <w:webHidden/>
          </w:rPr>
          <w:fldChar w:fldCharType="end"/>
        </w:r>
      </w:hyperlink>
    </w:p>
    <w:p w14:paraId="5EF44152" w14:textId="531C823E" w:rsidR="00745FDB" w:rsidRDefault="00745FDB" w:rsidP="007E275F">
      <w:pPr>
        <w:pStyle w:val="TOC1"/>
        <w:ind w:hanging="567"/>
        <w:rPr>
          <w:rFonts w:asciiTheme="minorHAnsi" w:eastAsiaTheme="minorEastAsia" w:hAnsiTheme="minorHAnsi" w:cstheme="minorBidi"/>
          <w:bCs w:val="0"/>
          <w:noProof/>
          <w:kern w:val="2"/>
          <w:sz w:val="24"/>
          <w:szCs w:val="24"/>
          <w:lang w:val="en-US" w:eastAsia="zh-CN"/>
          <w14:ligatures w14:val="standardContextual"/>
        </w:rPr>
      </w:pPr>
      <w:hyperlink w:anchor="_Toc215230361" w:history="1">
        <w:r w:rsidRPr="00B005B5">
          <w:rPr>
            <w:rStyle w:val="Hyperlink"/>
            <w:noProof/>
          </w:rPr>
          <w:t>II.</w:t>
        </w:r>
        <w:r>
          <w:rPr>
            <w:rFonts w:asciiTheme="minorHAnsi" w:eastAsiaTheme="minorEastAsia" w:hAnsiTheme="minorHAnsi" w:cstheme="minorBidi"/>
            <w:bCs w:val="0"/>
            <w:noProof/>
            <w:kern w:val="2"/>
            <w:sz w:val="24"/>
            <w:szCs w:val="24"/>
            <w:lang w:val="en-US" w:eastAsia="zh-CN"/>
            <w14:ligatures w14:val="standardContextual"/>
          </w:rPr>
          <w:tab/>
        </w:r>
        <w:r w:rsidRPr="00B005B5">
          <w:rPr>
            <w:rStyle w:val="Hyperlink"/>
            <w:noProof/>
          </w:rPr>
          <w:t>Account of proceedings</w:t>
        </w:r>
        <w:r>
          <w:rPr>
            <w:noProof/>
            <w:webHidden/>
          </w:rPr>
          <w:tab/>
        </w:r>
        <w:r>
          <w:rPr>
            <w:noProof/>
            <w:webHidden/>
          </w:rPr>
          <w:fldChar w:fldCharType="begin"/>
        </w:r>
        <w:r>
          <w:rPr>
            <w:noProof/>
            <w:webHidden/>
          </w:rPr>
          <w:instrText xml:space="preserve"> PAGEREF _Toc215230361 \h </w:instrText>
        </w:r>
        <w:r>
          <w:rPr>
            <w:noProof/>
            <w:webHidden/>
          </w:rPr>
        </w:r>
        <w:r>
          <w:rPr>
            <w:noProof/>
            <w:webHidden/>
          </w:rPr>
          <w:fldChar w:fldCharType="separate"/>
        </w:r>
        <w:r w:rsidR="007E275F">
          <w:rPr>
            <w:noProof/>
            <w:webHidden/>
          </w:rPr>
          <w:t>52</w:t>
        </w:r>
        <w:r>
          <w:rPr>
            <w:noProof/>
            <w:webHidden/>
          </w:rPr>
          <w:fldChar w:fldCharType="end"/>
        </w:r>
      </w:hyperlink>
    </w:p>
    <w:p w14:paraId="0FA14DA3" w14:textId="0EFAE39D"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63" w:history="1">
        <w:r w:rsidRPr="00B005B5">
          <w:rPr>
            <w:rStyle w:val="Hyperlink"/>
            <w:noProof/>
          </w:rPr>
          <w:t>Item 1</w:t>
        </w:r>
        <w:r>
          <w:rPr>
            <w:rStyle w:val="Hyperlink"/>
            <w:noProof/>
          </w:rPr>
          <w:t>.</w:t>
        </w:r>
        <w:r>
          <w:rPr>
            <w:rStyle w:val="Hyperlink"/>
            <w:noProof/>
          </w:rPr>
          <w:tab/>
        </w:r>
        <w:r w:rsidRPr="00B005B5">
          <w:rPr>
            <w:rStyle w:val="Hyperlink"/>
            <w:noProof/>
          </w:rPr>
          <w:t>Opening of the meeting</w:t>
        </w:r>
        <w:r>
          <w:rPr>
            <w:noProof/>
            <w:webHidden/>
          </w:rPr>
          <w:tab/>
        </w:r>
        <w:r>
          <w:rPr>
            <w:noProof/>
            <w:webHidden/>
          </w:rPr>
          <w:fldChar w:fldCharType="begin"/>
        </w:r>
        <w:r>
          <w:rPr>
            <w:noProof/>
            <w:webHidden/>
          </w:rPr>
          <w:instrText xml:space="preserve"> PAGEREF _Toc215230363 \h </w:instrText>
        </w:r>
        <w:r>
          <w:rPr>
            <w:noProof/>
            <w:webHidden/>
          </w:rPr>
        </w:r>
        <w:r>
          <w:rPr>
            <w:noProof/>
            <w:webHidden/>
          </w:rPr>
          <w:fldChar w:fldCharType="separate"/>
        </w:r>
        <w:r w:rsidR="007E275F">
          <w:rPr>
            <w:noProof/>
            <w:webHidden/>
          </w:rPr>
          <w:t>52</w:t>
        </w:r>
        <w:r>
          <w:rPr>
            <w:noProof/>
            <w:webHidden/>
          </w:rPr>
          <w:fldChar w:fldCharType="end"/>
        </w:r>
      </w:hyperlink>
    </w:p>
    <w:p w14:paraId="3A2C2275" w14:textId="1ED38B33"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64" w:history="1">
        <w:r w:rsidRPr="00B005B5">
          <w:rPr>
            <w:rStyle w:val="Hyperlink"/>
            <w:noProof/>
          </w:rPr>
          <w:t>Item 2</w:t>
        </w:r>
        <w:r>
          <w:rPr>
            <w:rStyle w:val="Hyperlink"/>
            <w:noProof/>
          </w:rPr>
          <w:t>.</w:t>
        </w:r>
        <w:r>
          <w:rPr>
            <w:rStyle w:val="Hyperlink"/>
            <w:noProof/>
          </w:rPr>
          <w:tab/>
        </w:r>
        <w:r w:rsidRPr="00B005B5">
          <w:rPr>
            <w:rStyle w:val="Hyperlink"/>
            <w:noProof/>
          </w:rPr>
          <w:t xml:space="preserve">Organizational matters: election of officers, adoption of the agenda </w:t>
        </w:r>
        <w:r w:rsidR="008F5EB1">
          <w:rPr>
            <w:rStyle w:val="Hyperlink"/>
            <w:noProof/>
          </w:rPr>
          <w:br/>
        </w:r>
        <w:r w:rsidRPr="00B005B5">
          <w:rPr>
            <w:rStyle w:val="Hyperlink"/>
            <w:noProof/>
          </w:rPr>
          <w:t>and organization of work</w:t>
        </w:r>
        <w:r>
          <w:rPr>
            <w:noProof/>
            <w:webHidden/>
          </w:rPr>
          <w:tab/>
        </w:r>
        <w:r>
          <w:rPr>
            <w:noProof/>
            <w:webHidden/>
          </w:rPr>
          <w:fldChar w:fldCharType="begin"/>
        </w:r>
        <w:r>
          <w:rPr>
            <w:noProof/>
            <w:webHidden/>
          </w:rPr>
          <w:instrText xml:space="preserve"> PAGEREF _Toc215230364 \h </w:instrText>
        </w:r>
        <w:r>
          <w:rPr>
            <w:noProof/>
            <w:webHidden/>
          </w:rPr>
        </w:r>
        <w:r>
          <w:rPr>
            <w:noProof/>
            <w:webHidden/>
          </w:rPr>
          <w:fldChar w:fldCharType="separate"/>
        </w:r>
        <w:r w:rsidR="007E275F">
          <w:rPr>
            <w:noProof/>
            <w:webHidden/>
          </w:rPr>
          <w:t>53</w:t>
        </w:r>
        <w:r>
          <w:rPr>
            <w:noProof/>
            <w:webHidden/>
          </w:rPr>
          <w:fldChar w:fldCharType="end"/>
        </w:r>
      </w:hyperlink>
    </w:p>
    <w:p w14:paraId="4A32BDD7" w14:textId="5874E400"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65" w:history="1">
        <w:r w:rsidRPr="00B005B5">
          <w:rPr>
            <w:rStyle w:val="Hyperlink"/>
            <w:noProof/>
          </w:rPr>
          <w:t>Item 3</w:t>
        </w:r>
        <w:r>
          <w:rPr>
            <w:rStyle w:val="Hyperlink"/>
            <w:noProof/>
          </w:rPr>
          <w:t>.</w:t>
        </w:r>
        <w:r>
          <w:rPr>
            <w:rStyle w:val="Hyperlink"/>
            <w:noProof/>
          </w:rPr>
          <w:tab/>
        </w:r>
        <w:r w:rsidRPr="00B005B5">
          <w:rPr>
            <w:rStyle w:val="Hyperlink"/>
            <w:noProof/>
          </w:rPr>
          <w:t xml:space="preserve">Planning, monitoring, reporting and review: global review of collective progress </w:t>
        </w:r>
        <w:r w:rsidR="008F5EB1">
          <w:rPr>
            <w:rStyle w:val="Hyperlink"/>
            <w:noProof/>
          </w:rPr>
          <w:br/>
        </w:r>
        <w:r w:rsidRPr="00B005B5">
          <w:rPr>
            <w:rStyle w:val="Hyperlink"/>
            <w:noProof/>
          </w:rPr>
          <w:t>in the implementation of the Kunming-Montreal Global Biodiversity Framework</w:t>
        </w:r>
        <w:r>
          <w:rPr>
            <w:noProof/>
            <w:webHidden/>
          </w:rPr>
          <w:tab/>
        </w:r>
        <w:r>
          <w:rPr>
            <w:noProof/>
            <w:webHidden/>
          </w:rPr>
          <w:fldChar w:fldCharType="begin"/>
        </w:r>
        <w:r>
          <w:rPr>
            <w:noProof/>
            <w:webHidden/>
          </w:rPr>
          <w:instrText xml:space="preserve"> PAGEREF _Toc215230365 \h </w:instrText>
        </w:r>
        <w:r>
          <w:rPr>
            <w:noProof/>
            <w:webHidden/>
          </w:rPr>
        </w:r>
        <w:r>
          <w:rPr>
            <w:noProof/>
            <w:webHidden/>
          </w:rPr>
          <w:fldChar w:fldCharType="separate"/>
        </w:r>
        <w:r w:rsidR="007E275F">
          <w:rPr>
            <w:noProof/>
            <w:webHidden/>
          </w:rPr>
          <w:t>55</w:t>
        </w:r>
        <w:r>
          <w:rPr>
            <w:noProof/>
            <w:webHidden/>
          </w:rPr>
          <w:fldChar w:fldCharType="end"/>
        </w:r>
      </w:hyperlink>
    </w:p>
    <w:p w14:paraId="17A9CB0F" w14:textId="10A0B46A"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66" w:history="1">
        <w:r w:rsidRPr="00B005B5">
          <w:rPr>
            <w:rStyle w:val="Hyperlink"/>
            <w:noProof/>
          </w:rPr>
          <w:t>Item 4</w:t>
        </w:r>
        <w:r>
          <w:rPr>
            <w:rStyle w:val="Hyperlink"/>
            <w:noProof/>
          </w:rPr>
          <w:t>.</w:t>
        </w:r>
        <w:r>
          <w:rPr>
            <w:rStyle w:val="Hyperlink"/>
            <w:noProof/>
          </w:rPr>
          <w:tab/>
        </w:r>
        <w:r w:rsidRPr="00B005B5">
          <w:rPr>
            <w:rStyle w:val="Hyperlink"/>
            <w:noProof/>
          </w:rPr>
          <w:t>Matters related to the work programme of the Intergovernmental Science-Policy Platform on Biodiversity and Ecosystem Services</w:t>
        </w:r>
        <w:r>
          <w:rPr>
            <w:noProof/>
            <w:webHidden/>
          </w:rPr>
          <w:tab/>
        </w:r>
        <w:r>
          <w:rPr>
            <w:noProof/>
            <w:webHidden/>
          </w:rPr>
          <w:fldChar w:fldCharType="begin"/>
        </w:r>
        <w:r>
          <w:rPr>
            <w:noProof/>
            <w:webHidden/>
          </w:rPr>
          <w:instrText xml:space="preserve"> PAGEREF _Toc215230366 \h </w:instrText>
        </w:r>
        <w:r>
          <w:rPr>
            <w:noProof/>
            <w:webHidden/>
          </w:rPr>
        </w:r>
        <w:r>
          <w:rPr>
            <w:noProof/>
            <w:webHidden/>
          </w:rPr>
          <w:fldChar w:fldCharType="separate"/>
        </w:r>
        <w:r w:rsidR="007E275F">
          <w:rPr>
            <w:noProof/>
            <w:webHidden/>
          </w:rPr>
          <w:t>56</w:t>
        </w:r>
        <w:r>
          <w:rPr>
            <w:noProof/>
            <w:webHidden/>
          </w:rPr>
          <w:fldChar w:fldCharType="end"/>
        </w:r>
      </w:hyperlink>
    </w:p>
    <w:p w14:paraId="67DFABC7" w14:textId="1D9B6ED3"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67" w:history="1">
        <w:r w:rsidRPr="00B005B5">
          <w:rPr>
            <w:rStyle w:val="Hyperlink"/>
            <w:noProof/>
          </w:rPr>
          <w:t>Item 5</w:t>
        </w:r>
        <w:r>
          <w:rPr>
            <w:rStyle w:val="Hyperlink"/>
            <w:noProof/>
          </w:rPr>
          <w:t>.</w:t>
        </w:r>
        <w:r>
          <w:rPr>
            <w:rStyle w:val="Hyperlink"/>
            <w:noProof/>
          </w:rPr>
          <w:tab/>
        </w:r>
        <w:r w:rsidRPr="00B005B5">
          <w:rPr>
            <w:rStyle w:val="Hyperlink"/>
            <w:noProof/>
          </w:rPr>
          <w:t>Biodiversity and climate change</w:t>
        </w:r>
        <w:r>
          <w:rPr>
            <w:noProof/>
            <w:webHidden/>
          </w:rPr>
          <w:tab/>
        </w:r>
        <w:r>
          <w:rPr>
            <w:noProof/>
            <w:webHidden/>
          </w:rPr>
          <w:fldChar w:fldCharType="begin"/>
        </w:r>
        <w:r>
          <w:rPr>
            <w:noProof/>
            <w:webHidden/>
          </w:rPr>
          <w:instrText xml:space="preserve"> PAGEREF _Toc215230367 \h </w:instrText>
        </w:r>
        <w:r>
          <w:rPr>
            <w:noProof/>
            <w:webHidden/>
          </w:rPr>
        </w:r>
        <w:r>
          <w:rPr>
            <w:noProof/>
            <w:webHidden/>
          </w:rPr>
          <w:fldChar w:fldCharType="separate"/>
        </w:r>
        <w:r w:rsidR="007E275F">
          <w:rPr>
            <w:noProof/>
            <w:webHidden/>
          </w:rPr>
          <w:t>57</w:t>
        </w:r>
        <w:r>
          <w:rPr>
            <w:noProof/>
            <w:webHidden/>
          </w:rPr>
          <w:fldChar w:fldCharType="end"/>
        </w:r>
      </w:hyperlink>
    </w:p>
    <w:p w14:paraId="0ACDED61" w14:textId="21F742B3"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68" w:history="1">
        <w:r w:rsidRPr="00B005B5">
          <w:rPr>
            <w:rStyle w:val="Hyperlink"/>
            <w:noProof/>
          </w:rPr>
          <w:t>Item 6</w:t>
        </w:r>
        <w:r w:rsidR="00614242">
          <w:rPr>
            <w:rStyle w:val="Hyperlink"/>
            <w:noProof/>
          </w:rPr>
          <w:t>.</w:t>
        </w:r>
        <w:r w:rsidR="00614242">
          <w:rPr>
            <w:rStyle w:val="Hyperlink"/>
            <w:noProof/>
          </w:rPr>
          <w:tab/>
        </w:r>
        <w:r w:rsidRPr="00B005B5">
          <w:rPr>
            <w:rStyle w:val="Hyperlink"/>
            <w:noProof/>
          </w:rPr>
          <w:t xml:space="preserve">Scientific and technical needs to support the implementation of </w:t>
        </w:r>
        <w:r w:rsidR="008F5EB1">
          <w:rPr>
            <w:rStyle w:val="Hyperlink"/>
            <w:noProof/>
          </w:rPr>
          <w:br/>
        </w:r>
        <w:r w:rsidRPr="00B005B5">
          <w:rPr>
            <w:rStyle w:val="Hyperlink"/>
            <w:noProof/>
          </w:rPr>
          <w:t>the Kunming-Montreal Global Biodiversity Framework</w:t>
        </w:r>
        <w:r>
          <w:rPr>
            <w:noProof/>
            <w:webHidden/>
          </w:rPr>
          <w:tab/>
        </w:r>
        <w:r>
          <w:rPr>
            <w:noProof/>
            <w:webHidden/>
          </w:rPr>
          <w:fldChar w:fldCharType="begin"/>
        </w:r>
        <w:r>
          <w:rPr>
            <w:noProof/>
            <w:webHidden/>
          </w:rPr>
          <w:instrText xml:space="preserve"> PAGEREF _Toc215230368 \h </w:instrText>
        </w:r>
        <w:r>
          <w:rPr>
            <w:noProof/>
            <w:webHidden/>
          </w:rPr>
        </w:r>
        <w:r>
          <w:rPr>
            <w:noProof/>
            <w:webHidden/>
          </w:rPr>
          <w:fldChar w:fldCharType="separate"/>
        </w:r>
        <w:r w:rsidR="007E275F">
          <w:rPr>
            <w:noProof/>
            <w:webHidden/>
          </w:rPr>
          <w:t>58</w:t>
        </w:r>
        <w:r>
          <w:rPr>
            <w:noProof/>
            <w:webHidden/>
          </w:rPr>
          <w:fldChar w:fldCharType="end"/>
        </w:r>
      </w:hyperlink>
    </w:p>
    <w:p w14:paraId="39724B16" w14:textId="04A37451"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72" w:history="1">
        <w:r w:rsidRPr="00B005B5">
          <w:rPr>
            <w:rStyle w:val="Hyperlink"/>
            <w:noProof/>
          </w:rPr>
          <w:t>Item 7</w:t>
        </w:r>
        <w:r w:rsidR="00614242">
          <w:rPr>
            <w:rStyle w:val="Hyperlink"/>
            <w:noProof/>
          </w:rPr>
          <w:t>.</w:t>
        </w:r>
        <w:r w:rsidR="00614242">
          <w:rPr>
            <w:rStyle w:val="Hyperlink"/>
            <w:noProof/>
          </w:rPr>
          <w:tab/>
        </w:r>
        <w:r w:rsidRPr="00B005B5">
          <w:rPr>
            <w:rStyle w:val="Hyperlink"/>
            <w:noProof/>
          </w:rPr>
          <w:t>Risk assessment and risk management</w:t>
        </w:r>
        <w:r>
          <w:rPr>
            <w:noProof/>
            <w:webHidden/>
          </w:rPr>
          <w:tab/>
        </w:r>
        <w:r>
          <w:rPr>
            <w:noProof/>
            <w:webHidden/>
          </w:rPr>
          <w:fldChar w:fldCharType="begin"/>
        </w:r>
        <w:r>
          <w:rPr>
            <w:noProof/>
            <w:webHidden/>
          </w:rPr>
          <w:instrText xml:space="preserve"> PAGEREF _Toc215230372 \h </w:instrText>
        </w:r>
        <w:r>
          <w:rPr>
            <w:noProof/>
            <w:webHidden/>
          </w:rPr>
        </w:r>
        <w:r>
          <w:rPr>
            <w:noProof/>
            <w:webHidden/>
          </w:rPr>
          <w:fldChar w:fldCharType="separate"/>
        </w:r>
        <w:r w:rsidR="007E275F">
          <w:rPr>
            <w:noProof/>
            <w:webHidden/>
          </w:rPr>
          <w:t>60</w:t>
        </w:r>
        <w:r>
          <w:rPr>
            <w:noProof/>
            <w:webHidden/>
          </w:rPr>
          <w:fldChar w:fldCharType="end"/>
        </w:r>
      </w:hyperlink>
    </w:p>
    <w:p w14:paraId="70B76BB9" w14:textId="24A9CF9C"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73" w:history="1">
        <w:r w:rsidRPr="00B005B5">
          <w:rPr>
            <w:rStyle w:val="Hyperlink"/>
            <w:noProof/>
          </w:rPr>
          <w:t>Item 8</w:t>
        </w:r>
        <w:r w:rsidR="00614242">
          <w:rPr>
            <w:rStyle w:val="Hyperlink"/>
            <w:noProof/>
          </w:rPr>
          <w:t>.</w:t>
        </w:r>
        <w:r w:rsidR="00614242">
          <w:rPr>
            <w:rStyle w:val="Hyperlink"/>
            <w:noProof/>
          </w:rPr>
          <w:tab/>
        </w:r>
        <w:r w:rsidRPr="00B005B5">
          <w:rPr>
            <w:rStyle w:val="Hyperlink"/>
            <w:noProof/>
          </w:rPr>
          <w:t>Invasive alien species</w:t>
        </w:r>
        <w:r>
          <w:rPr>
            <w:noProof/>
            <w:webHidden/>
          </w:rPr>
          <w:tab/>
        </w:r>
        <w:r w:rsidR="00614242">
          <w:rPr>
            <w:noProof/>
            <w:webHidden/>
          </w:rPr>
          <w:tab/>
        </w:r>
        <w:r>
          <w:rPr>
            <w:noProof/>
            <w:webHidden/>
          </w:rPr>
          <w:fldChar w:fldCharType="begin"/>
        </w:r>
        <w:r>
          <w:rPr>
            <w:noProof/>
            <w:webHidden/>
          </w:rPr>
          <w:instrText xml:space="preserve"> PAGEREF _Toc215230373 \h </w:instrText>
        </w:r>
        <w:r>
          <w:rPr>
            <w:noProof/>
            <w:webHidden/>
          </w:rPr>
        </w:r>
        <w:r>
          <w:rPr>
            <w:noProof/>
            <w:webHidden/>
          </w:rPr>
          <w:fldChar w:fldCharType="separate"/>
        </w:r>
        <w:r w:rsidR="007E275F">
          <w:rPr>
            <w:noProof/>
            <w:webHidden/>
          </w:rPr>
          <w:t>61</w:t>
        </w:r>
        <w:r>
          <w:rPr>
            <w:noProof/>
            <w:webHidden/>
          </w:rPr>
          <w:fldChar w:fldCharType="end"/>
        </w:r>
      </w:hyperlink>
    </w:p>
    <w:p w14:paraId="47AC8527" w14:textId="6590943A"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74" w:history="1">
        <w:r w:rsidRPr="00B005B5">
          <w:rPr>
            <w:rStyle w:val="Hyperlink"/>
            <w:noProof/>
          </w:rPr>
          <w:t>Item 9</w:t>
        </w:r>
        <w:r w:rsidR="00614242">
          <w:rPr>
            <w:rStyle w:val="Hyperlink"/>
            <w:noProof/>
          </w:rPr>
          <w:t>.</w:t>
        </w:r>
        <w:r w:rsidR="00614242">
          <w:rPr>
            <w:rStyle w:val="Hyperlink"/>
            <w:noProof/>
          </w:rPr>
          <w:tab/>
        </w:r>
        <w:r w:rsidRPr="00B005B5">
          <w:rPr>
            <w:rStyle w:val="Hyperlink"/>
            <w:noProof/>
          </w:rPr>
          <w:t>Biodiversity and agriculture</w:t>
        </w:r>
        <w:r>
          <w:rPr>
            <w:noProof/>
            <w:webHidden/>
          </w:rPr>
          <w:tab/>
        </w:r>
        <w:r>
          <w:rPr>
            <w:noProof/>
            <w:webHidden/>
          </w:rPr>
          <w:fldChar w:fldCharType="begin"/>
        </w:r>
        <w:r>
          <w:rPr>
            <w:noProof/>
            <w:webHidden/>
          </w:rPr>
          <w:instrText xml:space="preserve"> PAGEREF _Toc215230374 \h </w:instrText>
        </w:r>
        <w:r>
          <w:rPr>
            <w:noProof/>
            <w:webHidden/>
          </w:rPr>
        </w:r>
        <w:r>
          <w:rPr>
            <w:noProof/>
            <w:webHidden/>
          </w:rPr>
          <w:fldChar w:fldCharType="separate"/>
        </w:r>
        <w:r w:rsidR="007E275F">
          <w:rPr>
            <w:noProof/>
            <w:webHidden/>
          </w:rPr>
          <w:t>62</w:t>
        </w:r>
        <w:r>
          <w:rPr>
            <w:noProof/>
            <w:webHidden/>
          </w:rPr>
          <w:fldChar w:fldCharType="end"/>
        </w:r>
      </w:hyperlink>
    </w:p>
    <w:p w14:paraId="407D0734" w14:textId="5EE23079"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75" w:history="1">
        <w:r w:rsidRPr="00B005B5">
          <w:rPr>
            <w:rStyle w:val="Hyperlink"/>
            <w:noProof/>
          </w:rPr>
          <w:t>Item 10</w:t>
        </w:r>
        <w:r w:rsidR="00614242">
          <w:rPr>
            <w:rStyle w:val="Hyperlink"/>
            <w:noProof/>
          </w:rPr>
          <w:t>.</w:t>
        </w:r>
        <w:r w:rsidR="00614242">
          <w:rPr>
            <w:rStyle w:val="Hyperlink"/>
            <w:noProof/>
          </w:rPr>
          <w:tab/>
        </w:r>
        <w:r w:rsidRPr="00B005B5">
          <w:rPr>
            <w:rStyle w:val="Hyperlink"/>
            <w:noProof/>
          </w:rPr>
          <w:t>Biodiversity and health</w:t>
        </w:r>
        <w:r>
          <w:rPr>
            <w:noProof/>
            <w:webHidden/>
          </w:rPr>
          <w:tab/>
        </w:r>
        <w:r>
          <w:rPr>
            <w:noProof/>
            <w:webHidden/>
          </w:rPr>
          <w:fldChar w:fldCharType="begin"/>
        </w:r>
        <w:r>
          <w:rPr>
            <w:noProof/>
            <w:webHidden/>
          </w:rPr>
          <w:instrText xml:space="preserve"> PAGEREF _Toc215230375 \h </w:instrText>
        </w:r>
        <w:r>
          <w:rPr>
            <w:noProof/>
            <w:webHidden/>
          </w:rPr>
        </w:r>
        <w:r>
          <w:rPr>
            <w:noProof/>
            <w:webHidden/>
          </w:rPr>
          <w:fldChar w:fldCharType="separate"/>
        </w:r>
        <w:r w:rsidR="007E275F">
          <w:rPr>
            <w:noProof/>
            <w:webHidden/>
          </w:rPr>
          <w:t>63</w:t>
        </w:r>
        <w:r>
          <w:rPr>
            <w:noProof/>
            <w:webHidden/>
          </w:rPr>
          <w:fldChar w:fldCharType="end"/>
        </w:r>
      </w:hyperlink>
    </w:p>
    <w:p w14:paraId="178A2E29" w14:textId="45D8486E" w:rsidR="00745FDB" w:rsidRDefault="00745FDB" w:rsidP="007E275F">
      <w:pPr>
        <w:pStyle w:val="TOC2"/>
        <w:tabs>
          <w:tab w:val="clear" w:pos="1247"/>
          <w:tab w:val="clear" w:pos="1871"/>
          <w:tab w:val="clear" w:pos="2495"/>
          <w:tab w:val="clear" w:pos="2835"/>
          <w:tab w:val="clear" w:pos="3402"/>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76" w:history="1">
        <w:r w:rsidRPr="00B005B5">
          <w:rPr>
            <w:rStyle w:val="Hyperlink"/>
            <w:noProof/>
          </w:rPr>
          <w:t>Item 11</w:t>
        </w:r>
        <w:r w:rsidR="00614242">
          <w:rPr>
            <w:rStyle w:val="Hyperlink"/>
            <w:noProof/>
          </w:rPr>
          <w:t>.</w:t>
        </w:r>
        <w:r w:rsidR="00614242">
          <w:rPr>
            <w:rStyle w:val="Hyperlink"/>
            <w:noProof/>
          </w:rPr>
          <w:tab/>
        </w:r>
        <w:r w:rsidRPr="00B005B5">
          <w:rPr>
            <w:rStyle w:val="Hyperlink"/>
            <w:noProof/>
          </w:rPr>
          <w:t>Other matters</w:t>
        </w:r>
        <w:r w:rsidR="008F5EB1">
          <w:rPr>
            <w:noProof/>
            <w:webHidden/>
          </w:rPr>
          <w:tab/>
        </w:r>
        <w:r>
          <w:rPr>
            <w:noProof/>
            <w:webHidden/>
          </w:rPr>
          <w:fldChar w:fldCharType="begin"/>
        </w:r>
        <w:r>
          <w:rPr>
            <w:noProof/>
            <w:webHidden/>
          </w:rPr>
          <w:instrText xml:space="preserve"> PAGEREF _Toc215230376 \h </w:instrText>
        </w:r>
        <w:r>
          <w:rPr>
            <w:noProof/>
            <w:webHidden/>
          </w:rPr>
        </w:r>
        <w:r>
          <w:rPr>
            <w:noProof/>
            <w:webHidden/>
          </w:rPr>
          <w:fldChar w:fldCharType="separate"/>
        </w:r>
        <w:r w:rsidR="007E275F">
          <w:rPr>
            <w:noProof/>
            <w:webHidden/>
          </w:rPr>
          <w:t>64</w:t>
        </w:r>
        <w:r>
          <w:rPr>
            <w:noProof/>
            <w:webHidden/>
          </w:rPr>
          <w:fldChar w:fldCharType="end"/>
        </w:r>
      </w:hyperlink>
    </w:p>
    <w:p w14:paraId="2B198D53" w14:textId="37526A60"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77" w:history="1">
        <w:r w:rsidRPr="00B005B5">
          <w:rPr>
            <w:rStyle w:val="Hyperlink"/>
            <w:noProof/>
          </w:rPr>
          <w:t>Item 12</w:t>
        </w:r>
        <w:r w:rsidR="00614242">
          <w:rPr>
            <w:rStyle w:val="Hyperlink"/>
            <w:noProof/>
          </w:rPr>
          <w:t>.</w:t>
        </w:r>
        <w:r w:rsidR="00614242">
          <w:rPr>
            <w:rStyle w:val="Hyperlink"/>
            <w:noProof/>
          </w:rPr>
          <w:tab/>
        </w:r>
        <w:r w:rsidRPr="00B005B5">
          <w:rPr>
            <w:rStyle w:val="Hyperlink"/>
            <w:noProof/>
          </w:rPr>
          <w:t>Adoption of the report</w:t>
        </w:r>
        <w:r>
          <w:rPr>
            <w:noProof/>
            <w:webHidden/>
          </w:rPr>
          <w:tab/>
        </w:r>
        <w:r w:rsidR="008F5EB1">
          <w:rPr>
            <w:noProof/>
            <w:webHidden/>
          </w:rPr>
          <w:tab/>
        </w:r>
        <w:r>
          <w:rPr>
            <w:noProof/>
            <w:webHidden/>
          </w:rPr>
          <w:fldChar w:fldCharType="begin"/>
        </w:r>
        <w:r>
          <w:rPr>
            <w:noProof/>
            <w:webHidden/>
          </w:rPr>
          <w:instrText xml:space="preserve"> PAGEREF _Toc215230377 \h </w:instrText>
        </w:r>
        <w:r>
          <w:rPr>
            <w:noProof/>
            <w:webHidden/>
          </w:rPr>
        </w:r>
        <w:r>
          <w:rPr>
            <w:noProof/>
            <w:webHidden/>
          </w:rPr>
          <w:fldChar w:fldCharType="separate"/>
        </w:r>
        <w:r w:rsidR="007E275F">
          <w:rPr>
            <w:noProof/>
            <w:webHidden/>
          </w:rPr>
          <w:t>64</w:t>
        </w:r>
        <w:r>
          <w:rPr>
            <w:noProof/>
            <w:webHidden/>
          </w:rPr>
          <w:fldChar w:fldCharType="end"/>
        </w:r>
      </w:hyperlink>
    </w:p>
    <w:p w14:paraId="0E4F65FF" w14:textId="74277F7E" w:rsidR="00745FDB" w:rsidRDefault="00745FDB" w:rsidP="007E275F">
      <w:pPr>
        <w:pStyle w:val="TOC2"/>
        <w:tabs>
          <w:tab w:val="clear" w:pos="1247"/>
          <w:tab w:val="clear" w:pos="2495"/>
        </w:tabs>
        <w:ind w:left="1418" w:hanging="851"/>
        <w:rPr>
          <w:rFonts w:asciiTheme="minorHAnsi" w:eastAsiaTheme="minorEastAsia" w:hAnsiTheme="minorHAnsi" w:cstheme="minorBidi"/>
          <w:noProof/>
          <w:kern w:val="2"/>
          <w:sz w:val="24"/>
          <w:szCs w:val="24"/>
          <w:lang w:val="en-US" w:eastAsia="zh-CN"/>
          <w14:ligatures w14:val="standardContextual"/>
        </w:rPr>
      </w:pPr>
      <w:hyperlink w:anchor="_Toc215230378" w:history="1">
        <w:r w:rsidRPr="00B005B5">
          <w:rPr>
            <w:rStyle w:val="Hyperlink"/>
            <w:noProof/>
          </w:rPr>
          <w:t>Item 13</w:t>
        </w:r>
        <w:r w:rsidR="00614242">
          <w:rPr>
            <w:rStyle w:val="Hyperlink"/>
            <w:noProof/>
          </w:rPr>
          <w:t>.</w:t>
        </w:r>
        <w:r w:rsidR="00614242">
          <w:rPr>
            <w:rStyle w:val="Hyperlink"/>
            <w:noProof/>
          </w:rPr>
          <w:tab/>
        </w:r>
        <w:r w:rsidRPr="00B005B5">
          <w:rPr>
            <w:rStyle w:val="Hyperlink"/>
            <w:noProof/>
          </w:rPr>
          <w:t>Closure of the meeting</w:t>
        </w:r>
        <w:r>
          <w:rPr>
            <w:noProof/>
            <w:webHidden/>
          </w:rPr>
          <w:tab/>
        </w:r>
        <w:r>
          <w:rPr>
            <w:noProof/>
            <w:webHidden/>
          </w:rPr>
          <w:fldChar w:fldCharType="begin"/>
        </w:r>
        <w:r>
          <w:rPr>
            <w:noProof/>
            <w:webHidden/>
          </w:rPr>
          <w:instrText xml:space="preserve"> PAGEREF _Toc215230378 \h </w:instrText>
        </w:r>
        <w:r>
          <w:rPr>
            <w:noProof/>
            <w:webHidden/>
          </w:rPr>
        </w:r>
        <w:r>
          <w:rPr>
            <w:noProof/>
            <w:webHidden/>
          </w:rPr>
          <w:fldChar w:fldCharType="separate"/>
        </w:r>
        <w:r w:rsidR="007E275F">
          <w:rPr>
            <w:noProof/>
            <w:webHidden/>
          </w:rPr>
          <w:t>65</w:t>
        </w:r>
        <w:r>
          <w:rPr>
            <w:noProof/>
            <w:webHidden/>
          </w:rPr>
          <w:fldChar w:fldCharType="end"/>
        </w:r>
      </w:hyperlink>
    </w:p>
    <w:p w14:paraId="25707552" w14:textId="412CD671" w:rsidR="00943254" w:rsidRDefault="00851D27" w:rsidP="007E275F">
      <w:pPr>
        <w:pStyle w:val="TOC1"/>
        <w:rPr>
          <w:sz w:val="28"/>
        </w:rPr>
      </w:pPr>
      <w:r>
        <w:fldChar w:fldCharType="end"/>
      </w:r>
      <w:r w:rsidR="00943254">
        <w:br w:type="page"/>
      </w:r>
    </w:p>
    <w:p w14:paraId="43BEF869" w14:textId="6EA7D83A" w:rsidR="003017CA" w:rsidRDefault="003017CA" w:rsidP="007E275F">
      <w:pPr>
        <w:pStyle w:val="CBDH1"/>
      </w:pPr>
      <w:bookmarkStart w:id="0" w:name="_Toc214981904"/>
      <w:bookmarkStart w:id="1" w:name="_Toc214982093"/>
      <w:bookmarkStart w:id="2" w:name="_Toc215230344"/>
      <w:r>
        <w:lastRenderedPageBreak/>
        <w:t>I.</w:t>
      </w:r>
      <w:r>
        <w:tab/>
        <w:t>Recommendations adopted by the Subsidiary Body on Scientific, Technical and Technological Advice</w:t>
      </w:r>
      <w:bookmarkEnd w:id="0"/>
      <w:bookmarkEnd w:id="1"/>
      <w:bookmarkEnd w:id="2"/>
    </w:p>
    <w:p w14:paraId="50880C3F" w14:textId="738ADAF1" w:rsidR="00214566" w:rsidRPr="006862BD" w:rsidRDefault="00214566" w:rsidP="00D60BA4">
      <w:pPr>
        <w:pStyle w:val="CBDSubTitle"/>
      </w:pPr>
      <w:bookmarkStart w:id="3" w:name="_Toc214981905"/>
      <w:bookmarkStart w:id="4" w:name="_Toc214982094"/>
      <w:bookmarkStart w:id="5" w:name="_Toc215230345"/>
      <w:r>
        <w:t>27/1.</w:t>
      </w:r>
      <w:r w:rsidR="006220A9">
        <w:tab/>
      </w:r>
      <w:r w:rsidRPr="00267BC1">
        <w:t>Global review of collective progress in the implementation of the Kunming-Montreal Global Biodiversity Framework</w:t>
      </w:r>
      <w:bookmarkEnd w:id="3"/>
      <w:bookmarkEnd w:id="4"/>
      <w:bookmarkEnd w:id="5"/>
    </w:p>
    <w:p w14:paraId="0E4AAA53" w14:textId="77777777" w:rsidR="00214566" w:rsidRPr="00A3248A" w:rsidRDefault="00214566" w:rsidP="00D60BA4">
      <w:pPr>
        <w:pStyle w:val="CBDNormalNoNumber"/>
        <w:ind w:firstLine="567"/>
        <w:rPr>
          <w:i/>
          <w:iCs/>
        </w:rPr>
      </w:pPr>
      <w:r w:rsidRPr="006C01DF">
        <w:rPr>
          <w:i/>
          <w:iCs/>
        </w:rPr>
        <w:t>The Subsidiary Body on Scientific, Technical and Technological Advice</w:t>
      </w:r>
    </w:p>
    <w:p w14:paraId="6174F908" w14:textId="77777777" w:rsidR="00214566" w:rsidRPr="006862BD" w:rsidRDefault="00214566" w:rsidP="00D60BA4">
      <w:pPr>
        <w:pStyle w:val="CBDNormalNoNumber"/>
        <w:ind w:firstLine="567"/>
      </w:pPr>
      <w:r w:rsidRPr="006862BD">
        <w:t>1.</w:t>
      </w:r>
      <w:r w:rsidRPr="006862BD">
        <w:tab/>
      </w:r>
      <w:r w:rsidRPr="006862BD">
        <w:rPr>
          <w:i/>
          <w:iCs/>
        </w:rPr>
        <w:t>Notes</w:t>
      </w:r>
      <w:r w:rsidRPr="006862BD">
        <w:t xml:space="preserve"> the progress made by the Ad Hoc Scientific and Technical Advisory Group for the Preparation of the Global Report on Collective Progress in the Implementation of the Kunming</w:t>
      </w:r>
      <w:r>
        <w:t>-</w:t>
      </w:r>
      <w:r w:rsidRPr="006862BD">
        <w:t>Montreal Global Biodiversity Framework;</w:t>
      </w:r>
      <w:r w:rsidRPr="006862BD">
        <w:rPr>
          <w:rStyle w:val="FootnoteReference"/>
        </w:rPr>
        <w:footnoteReference w:id="2"/>
      </w:r>
    </w:p>
    <w:p w14:paraId="5F82A1AA" w14:textId="77777777" w:rsidR="00214566" w:rsidRPr="002541FE" w:rsidRDefault="00214566" w:rsidP="00D60BA4">
      <w:pPr>
        <w:pStyle w:val="CBDNormalNoNumber"/>
        <w:ind w:firstLine="567"/>
      </w:pPr>
      <w:r w:rsidRPr="006862BD">
        <w:t>2.</w:t>
      </w:r>
      <w:r>
        <w:tab/>
      </w:r>
      <w:r w:rsidRPr="00A236FD">
        <w:rPr>
          <w:i/>
          <w:iCs/>
        </w:rPr>
        <w:t>Recall</w:t>
      </w:r>
      <w:r w:rsidRPr="002541FE">
        <w:t xml:space="preserve">s </w:t>
      </w:r>
      <w:r>
        <w:t xml:space="preserve">its decision </w:t>
      </w:r>
      <w:r w:rsidRPr="002541FE">
        <w:t>that the global review</w:t>
      </w:r>
      <w:r w:rsidRPr="00DB7485">
        <w:t xml:space="preserve"> of collective progress in the implementation of the Framework</w:t>
      </w:r>
      <w:r w:rsidRPr="002541FE">
        <w:t xml:space="preserve">, including the means of implementation, </w:t>
      </w:r>
      <w:r>
        <w:t>would</w:t>
      </w:r>
      <w:r w:rsidRPr="002541FE">
        <w:t xml:space="preserve"> be primarily based on: (a)</w:t>
      </w:r>
      <w:r>
        <w:t> n</w:t>
      </w:r>
      <w:r w:rsidRPr="002541FE">
        <w:t xml:space="preserve">ational reports; </w:t>
      </w:r>
      <w:r>
        <w:t xml:space="preserve">and </w:t>
      </w:r>
      <w:r w:rsidRPr="002541FE">
        <w:t xml:space="preserve">(b) </w:t>
      </w:r>
      <w:r>
        <w:t>a</w:t>
      </w:r>
      <w:r w:rsidRPr="002541FE">
        <w:t xml:space="preserve"> global report on collective progress in the implementation of the Framework</w:t>
      </w:r>
      <w:r>
        <w:t>,</w:t>
      </w:r>
      <w:r w:rsidRPr="002541FE">
        <w:t xml:space="preserve"> and </w:t>
      </w:r>
      <w:r>
        <w:t>would</w:t>
      </w:r>
      <w:r w:rsidRPr="002541FE">
        <w:t xml:space="preserve"> also draw upon relevant recommendations of the subsidiary bodies and working groups</w:t>
      </w:r>
      <w:r>
        <w:t>;</w:t>
      </w:r>
      <w:r w:rsidRPr="002541FE">
        <w:t xml:space="preserve"> </w:t>
      </w:r>
    </w:p>
    <w:p w14:paraId="3180D6F8" w14:textId="77777777" w:rsidR="00214566" w:rsidRPr="006862BD" w:rsidRDefault="00214566" w:rsidP="00D60BA4">
      <w:pPr>
        <w:pStyle w:val="CBDNormalNoNumber"/>
        <w:ind w:firstLine="567"/>
      </w:pPr>
      <w:r>
        <w:t>3.</w:t>
      </w:r>
      <w:r>
        <w:tab/>
      </w:r>
      <w:r w:rsidRPr="002541FE">
        <w:rPr>
          <w:i/>
          <w:iCs/>
        </w:rPr>
        <w:t xml:space="preserve">Reiterates </w:t>
      </w:r>
      <w:r w:rsidRPr="002541FE">
        <w:t xml:space="preserve">that the timely submission of the seventh national reports, consistent with decision </w:t>
      </w:r>
      <w:hyperlink r:id="rId14" w:history="1">
        <w:r w:rsidRPr="003171BB">
          <w:rPr>
            <w:rStyle w:val="Hyperlink"/>
          </w:rPr>
          <w:t>16/32</w:t>
        </w:r>
      </w:hyperlink>
      <w:r>
        <w:t xml:space="preserve"> of </w:t>
      </w:r>
      <w:r w:rsidRPr="00D726A9">
        <w:t>27 February 2025</w:t>
      </w:r>
      <w:r w:rsidRPr="002541FE">
        <w:t>, is essential to ensure the accuracy, completeness and policy relevance of the global report and to enable an inclusive assessment of collective progress across all regions</w:t>
      </w:r>
      <w:r>
        <w:t>,</w:t>
      </w:r>
      <w:r w:rsidRPr="002541FE">
        <w:t xml:space="preserve"> and </w:t>
      </w:r>
      <w:r w:rsidRPr="00013D7A">
        <w:rPr>
          <w:rFonts w:eastAsia="Times New Roman"/>
        </w:rPr>
        <w:t>urges</w:t>
      </w:r>
      <w:r w:rsidRPr="00A236FD">
        <w:rPr>
          <w:rFonts w:eastAsia="Times New Roman"/>
          <w:i/>
          <w:iCs/>
        </w:rPr>
        <w:t xml:space="preserve"> </w:t>
      </w:r>
      <w:r w:rsidRPr="00A236FD">
        <w:rPr>
          <w:rFonts w:eastAsia="Times New Roman"/>
        </w:rPr>
        <w:t xml:space="preserve">Parties to submit </w:t>
      </w:r>
      <w:r w:rsidRPr="006862BD">
        <w:t>the</w:t>
      </w:r>
      <w:r>
        <w:t>ir</w:t>
      </w:r>
      <w:r w:rsidRPr="006862BD">
        <w:t xml:space="preserve"> seventh national reports </w:t>
      </w:r>
      <w:r>
        <w:t xml:space="preserve">by the submission deadline of </w:t>
      </w:r>
      <w:r w:rsidRPr="006862BD">
        <w:t>28</w:t>
      </w:r>
      <w:r>
        <w:t> </w:t>
      </w:r>
      <w:r w:rsidRPr="006862BD">
        <w:t>February 2026;</w:t>
      </w:r>
    </w:p>
    <w:p w14:paraId="36C3A443" w14:textId="77777777" w:rsidR="00214566" w:rsidRDefault="00214566" w:rsidP="00D60BA4">
      <w:pPr>
        <w:pStyle w:val="CBDNormalNoNumber"/>
        <w:ind w:firstLine="567"/>
      </w:pPr>
      <w:r>
        <w:t>4</w:t>
      </w:r>
      <w:r w:rsidRPr="006862BD">
        <w:t>.</w:t>
      </w:r>
      <w:r w:rsidRPr="006862BD">
        <w:tab/>
      </w:r>
      <w:r w:rsidRPr="00013D7A">
        <w:rPr>
          <w:i/>
          <w:iCs/>
        </w:rPr>
        <w:t>Also</w:t>
      </w:r>
      <w:r>
        <w:t xml:space="preserve"> </w:t>
      </w:r>
      <w:r>
        <w:rPr>
          <w:i/>
          <w:iCs/>
        </w:rPr>
        <w:t>reiterates</w:t>
      </w:r>
      <w:r w:rsidRPr="006862BD">
        <w:t xml:space="preserve"> </w:t>
      </w:r>
      <w:r>
        <w:t xml:space="preserve">that </w:t>
      </w:r>
      <w:r w:rsidRPr="006862BD">
        <w:t>national biodiversity strategies and action plans and national targets</w:t>
      </w:r>
      <w:r>
        <w:t xml:space="preserve"> </w:t>
      </w:r>
      <w:r w:rsidRPr="006862BD">
        <w:t>are the basis for national reporting</w:t>
      </w:r>
      <w:r>
        <w:t xml:space="preserve"> and for the global analysis listed as one of the sources of information for preparing the global report, as specified in paragraph 18 of decision </w:t>
      </w:r>
      <w:hyperlink r:id="rId15" w:history="1">
        <w:r w:rsidRPr="008F1DF1">
          <w:rPr>
            <w:rStyle w:val="Hyperlink"/>
          </w:rPr>
          <w:t>16/32</w:t>
        </w:r>
      </w:hyperlink>
      <w:r>
        <w:t xml:space="preserve">, and </w:t>
      </w:r>
      <w:r w:rsidRPr="00013D7A">
        <w:t>urges</w:t>
      </w:r>
      <w:r>
        <w:rPr>
          <w:i/>
          <w:iCs/>
        </w:rPr>
        <w:t xml:space="preserve"> </w:t>
      </w:r>
      <w:r w:rsidRPr="006862BD">
        <w:t xml:space="preserve">Parties </w:t>
      </w:r>
      <w:r>
        <w:t>that have not yet done so to submit them;</w:t>
      </w:r>
    </w:p>
    <w:p w14:paraId="0A8172B6" w14:textId="77777777" w:rsidR="00214566" w:rsidRPr="006862BD" w:rsidRDefault="00214566" w:rsidP="00D60BA4">
      <w:pPr>
        <w:pStyle w:val="CBDNormalNoNumber"/>
        <w:ind w:firstLine="567"/>
      </w:pPr>
      <w:r>
        <w:t>5</w:t>
      </w:r>
      <w:r w:rsidRPr="006862BD">
        <w:t>.</w:t>
      </w:r>
      <w:r w:rsidRPr="006862BD">
        <w:tab/>
      </w:r>
      <w:r>
        <w:rPr>
          <w:i/>
          <w:iCs/>
        </w:rPr>
        <w:t>Approves</w:t>
      </w:r>
      <w:r w:rsidRPr="006862BD">
        <w:t xml:space="preserve"> the annotated outline of the global report contained in the </w:t>
      </w:r>
      <w:r w:rsidRPr="00A3248A">
        <w:t xml:space="preserve">annex </w:t>
      </w:r>
      <w:r w:rsidRPr="006862BD">
        <w:t>to the present recommendation;</w:t>
      </w:r>
    </w:p>
    <w:p w14:paraId="231A77D3" w14:textId="77777777" w:rsidR="00214566" w:rsidRDefault="00214566" w:rsidP="00D60BA4">
      <w:pPr>
        <w:pStyle w:val="CBDNormalNoNumber"/>
        <w:ind w:firstLine="567"/>
      </w:pPr>
      <w:r>
        <w:t>6</w:t>
      </w:r>
      <w:r w:rsidRPr="006862BD">
        <w:t>.</w:t>
      </w:r>
      <w:r w:rsidRPr="006862BD">
        <w:tab/>
      </w:r>
      <w:r w:rsidRPr="006862BD">
        <w:rPr>
          <w:i/>
          <w:iCs/>
        </w:rPr>
        <w:t xml:space="preserve">Requests </w:t>
      </w:r>
      <w:r w:rsidRPr="006862BD">
        <w:t xml:space="preserve">the </w:t>
      </w:r>
      <w:r>
        <w:t xml:space="preserve">Executive Secretary, under the guidance of the </w:t>
      </w:r>
      <w:r w:rsidRPr="006862BD">
        <w:t>Ad Hoc Scientific and Technical Advisory Group for the Preparation of the Global Report</w:t>
      </w:r>
      <w:r>
        <w:t>,</w:t>
      </w:r>
      <w:r w:rsidRPr="006862BD">
        <w:t xml:space="preserve"> to prepare the global report on the basis of decision </w:t>
      </w:r>
      <w:hyperlink r:id="rId16" w:history="1">
        <w:r w:rsidRPr="003171BB">
          <w:rPr>
            <w:rStyle w:val="Hyperlink"/>
          </w:rPr>
          <w:t>16/32</w:t>
        </w:r>
      </w:hyperlink>
      <w:r>
        <w:t xml:space="preserve">; </w:t>
      </w:r>
    </w:p>
    <w:p w14:paraId="4973ACF9" w14:textId="77777777" w:rsidR="00214566" w:rsidRDefault="00214566" w:rsidP="00D60BA4">
      <w:pPr>
        <w:pStyle w:val="CBDNormalNoNumber"/>
        <w:ind w:firstLine="567"/>
      </w:pPr>
      <w:r>
        <w:t>7.</w:t>
      </w:r>
      <w:r>
        <w:tab/>
      </w:r>
      <w:r>
        <w:rPr>
          <w:i/>
          <w:iCs/>
        </w:rPr>
        <w:t>Also</w:t>
      </w:r>
      <w:r w:rsidRPr="00A236FD">
        <w:rPr>
          <w:i/>
          <w:iCs/>
        </w:rPr>
        <w:t xml:space="preserve"> requests</w:t>
      </w:r>
      <w:r>
        <w:t xml:space="preserve"> the Executive Secretary to:</w:t>
      </w:r>
    </w:p>
    <w:p w14:paraId="75BFA5B2" w14:textId="77777777" w:rsidR="00214566" w:rsidRDefault="00214566" w:rsidP="00D60BA4">
      <w:pPr>
        <w:pStyle w:val="CBDNormalNoNumber"/>
        <w:ind w:firstLine="567"/>
        <w:rPr>
          <w:rFonts w:eastAsia="Times New Roman"/>
        </w:rPr>
      </w:pPr>
      <w:r>
        <w:rPr>
          <w:rFonts w:eastAsia="Times New Roman"/>
        </w:rPr>
        <w:t>(a)</w:t>
      </w:r>
      <w:r>
        <w:rPr>
          <w:rFonts w:eastAsia="Times New Roman"/>
        </w:rPr>
        <w:tab/>
        <w:t xml:space="preserve">Provide support to Parties, </w:t>
      </w:r>
      <w:proofErr w:type="gramStart"/>
      <w:r>
        <w:rPr>
          <w:rFonts w:eastAsia="Times New Roman"/>
        </w:rPr>
        <w:t>in particular</w:t>
      </w:r>
      <w:proofErr w:type="gramEnd"/>
      <w:r>
        <w:rPr>
          <w:rFonts w:eastAsia="Times New Roman"/>
        </w:rPr>
        <w:t xml:space="preserve"> those with limited Internet access, with the submission of their national reports;</w:t>
      </w:r>
    </w:p>
    <w:p w14:paraId="54448451" w14:textId="77777777" w:rsidR="00214566" w:rsidRDefault="00214566" w:rsidP="00D60BA4">
      <w:pPr>
        <w:pStyle w:val="CBDNormalNoNumber"/>
        <w:ind w:firstLine="567"/>
      </w:pPr>
      <w:r>
        <w:rPr>
          <w:rFonts w:eastAsia="Times New Roman"/>
        </w:rPr>
        <w:t>(b)</w:t>
      </w:r>
      <w:r>
        <w:rPr>
          <w:rFonts w:eastAsia="Times New Roman"/>
        </w:rPr>
        <w:tab/>
        <w:t xml:space="preserve">Collect information through the online reporting tool on commitments by actors other than national Governments towards the implementation of the Framework, including disaggregated information on contributions from indigenous peoples and local communities, </w:t>
      </w:r>
      <w:r w:rsidRPr="00A236FD">
        <w:rPr>
          <w:rFonts w:eastAsia="Times New Roman"/>
        </w:rPr>
        <w:t>women and youth</w:t>
      </w:r>
      <w:r>
        <w:rPr>
          <w:rFonts w:eastAsia="Times New Roman"/>
        </w:rPr>
        <w:t>, to facilitate</w:t>
      </w:r>
      <w:r w:rsidRPr="00A236FD">
        <w:rPr>
          <w:rFonts w:eastAsia="Times New Roman"/>
        </w:rPr>
        <w:t xml:space="preserve"> the preparation of the </w:t>
      </w:r>
      <w:r>
        <w:rPr>
          <w:rFonts w:eastAsia="Times New Roman"/>
        </w:rPr>
        <w:t>g</w:t>
      </w:r>
      <w:r w:rsidRPr="00A236FD">
        <w:rPr>
          <w:rFonts w:eastAsia="Times New Roman"/>
        </w:rPr>
        <w:t xml:space="preserve">lobal </w:t>
      </w:r>
      <w:r>
        <w:rPr>
          <w:rFonts w:eastAsia="Times New Roman"/>
        </w:rPr>
        <w:t>r</w:t>
      </w:r>
      <w:r w:rsidRPr="00A236FD">
        <w:rPr>
          <w:rFonts w:eastAsia="Times New Roman"/>
        </w:rPr>
        <w:t xml:space="preserve">eport </w:t>
      </w:r>
      <w:r>
        <w:rPr>
          <w:rFonts w:eastAsia="Times New Roman"/>
        </w:rPr>
        <w:t xml:space="preserve">in line with </w:t>
      </w:r>
      <w:r>
        <w:t xml:space="preserve">notification No. </w:t>
      </w:r>
      <w:hyperlink r:id="rId17" w:history="1">
        <w:r w:rsidRPr="00AD432E">
          <w:rPr>
            <w:rStyle w:val="Hyperlink"/>
          </w:rPr>
          <w:t>2025-132</w:t>
        </w:r>
      </w:hyperlink>
      <w:r>
        <w:t>;</w:t>
      </w:r>
    </w:p>
    <w:p w14:paraId="6394EB92" w14:textId="171EBDBA" w:rsidR="00214566" w:rsidRPr="004F4444" w:rsidRDefault="00214566" w:rsidP="00D60BA4">
      <w:pPr>
        <w:pStyle w:val="CBDNormalNoNumber"/>
        <w:tabs>
          <w:tab w:val="clear" w:pos="567"/>
        </w:tabs>
        <w:ind w:firstLine="567"/>
      </w:pPr>
      <w:r>
        <w:t>(c)</w:t>
      </w:r>
      <w:r>
        <w:tab/>
      </w:r>
      <w:r w:rsidRPr="00C8301F">
        <w:t>Provide support for an informal technical dialogue among Parties, indigenous peoples and local communities, women</w:t>
      </w:r>
      <w:r>
        <w:t>,</w:t>
      </w:r>
      <w:r w:rsidRPr="00C8301F">
        <w:t xml:space="preserve"> youth and other stakeholders, to collect inputs to the global review</w:t>
      </w:r>
      <w:r w:rsidR="00D60BA4">
        <w:t>,</w:t>
      </w:r>
      <w:r w:rsidRPr="00C8301F">
        <w:t xml:space="preserve"> including the sharing of best practices, gaps and solutions, subject to the availability of financial resources.</w:t>
      </w:r>
    </w:p>
    <w:p w14:paraId="631E1934" w14:textId="77777777" w:rsidR="00214566" w:rsidRPr="00A3248A" w:rsidRDefault="00214566" w:rsidP="007E275F">
      <w:pPr>
        <w:pStyle w:val="CBDDesicionAnnex"/>
        <w:keepLines w:val="0"/>
        <w:rPr>
          <w:b w:val="0"/>
        </w:rPr>
      </w:pPr>
      <w:r w:rsidRPr="006862BD">
        <w:lastRenderedPageBreak/>
        <w:t>Annex</w:t>
      </w:r>
    </w:p>
    <w:p w14:paraId="14B9BF94" w14:textId="77777777" w:rsidR="00214566" w:rsidRPr="00A3248A" w:rsidRDefault="00214566" w:rsidP="007E275F">
      <w:pPr>
        <w:pStyle w:val="CBDDesicionAnnex"/>
        <w:keepLines w:val="0"/>
        <w:spacing w:before="120"/>
        <w:rPr>
          <w:b w:val="0"/>
        </w:rPr>
      </w:pPr>
      <w:r>
        <w:t>A</w:t>
      </w:r>
      <w:r w:rsidRPr="006862BD">
        <w:t xml:space="preserve">nnotated outline of the global report on collective progress in the implementation of the </w:t>
      </w:r>
      <w:r w:rsidRPr="00A3248A">
        <w:rPr>
          <w:rFonts w:ascii="Times New Roman Bold" w:hAnsi="Times New Roman Bold"/>
          <w:b w:val="0"/>
        </w:rPr>
        <w:t>Kunming-Montreal Global Biodiversity Framework</w:t>
      </w:r>
    </w:p>
    <w:p w14:paraId="34F74285" w14:textId="77777777" w:rsidR="00214566" w:rsidRPr="00A62962" w:rsidRDefault="00214566" w:rsidP="00D60BA4">
      <w:pPr>
        <w:pStyle w:val="CBDNormalNoNumber"/>
        <w:tabs>
          <w:tab w:val="clear" w:pos="567"/>
        </w:tabs>
        <w:rPr>
          <w:lang w:val="en-US"/>
        </w:rPr>
      </w:pPr>
      <w:r w:rsidRPr="00A62962">
        <w:t>1.</w:t>
      </w:r>
      <w:r w:rsidRPr="00A62962">
        <w:tab/>
        <w:t>The global report on collective progress in the implementation of the Kunming-Montreal Global Biodiversity Framework</w:t>
      </w:r>
      <w:r w:rsidRPr="00A62962">
        <w:rPr>
          <w:rStyle w:val="FootnoteReference"/>
        </w:rPr>
        <w:footnoteReference w:id="3"/>
      </w:r>
      <w:r w:rsidRPr="00A62962">
        <w:t xml:space="preserve"> will comprise the </w:t>
      </w:r>
      <w:r>
        <w:t>parts described below.</w:t>
      </w:r>
      <w:r w:rsidRPr="00A62962">
        <w:t xml:space="preserve"> </w:t>
      </w:r>
    </w:p>
    <w:p w14:paraId="0CBFB32C" w14:textId="77777777" w:rsidR="00214566" w:rsidRPr="006436EF" w:rsidRDefault="00214566" w:rsidP="00D60BA4">
      <w:pPr>
        <w:pStyle w:val="CBDH1"/>
        <w:tabs>
          <w:tab w:val="clear" w:pos="567"/>
        </w:tabs>
        <w:ind w:left="0" w:firstLine="0"/>
        <w:outlineLvl w:val="9"/>
        <w:rPr>
          <w:szCs w:val="24"/>
        </w:rPr>
      </w:pPr>
      <w:bookmarkStart w:id="6" w:name="_Toc214982095"/>
      <w:bookmarkStart w:id="7" w:name="_Toc214982257"/>
      <w:bookmarkStart w:id="8" w:name="_Toc215041260"/>
      <w:bookmarkStart w:id="9" w:name="_Toc215230346"/>
      <w:r w:rsidRPr="00013D7A">
        <w:rPr>
          <w:sz w:val="24"/>
          <w:szCs w:val="24"/>
        </w:rPr>
        <w:t>Concise summary of the conclusions and key messages of the global report</w:t>
      </w:r>
      <w:bookmarkEnd w:id="6"/>
      <w:bookmarkEnd w:id="7"/>
      <w:bookmarkEnd w:id="8"/>
      <w:bookmarkEnd w:id="9"/>
    </w:p>
    <w:p w14:paraId="76449C52" w14:textId="77777777" w:rsidR="00214566" w:rsidRPr="007E275F" w:rsidRDefault="00214566" w:rsidP="007E275F">
      <w:pPr>
        <w:pStyle w:val="AFCorN12Bold"/>
        <w:tabs>
          <w:tab w:val="clear" w:pos="567"/>
        </w:tabs>
        <w:ind w:left="567"/>
        <w:rPr>
          <w:b w:val="0"/>
          <w:sz w:val="22"/>
        </w:rPr>
      </w:pPr>
      <w:r w:rsidRPr="007E275F">
        <w:rPr>
          <w:b w:val="0"/>
          <w:sz w:val="22"/>
        </w:rPr>
        <w:t>2.</w:t>
      </w:r>
      <w:r w:rsidRPr="007E275F">
        <w:rPr>
          <w:b w:val="0"/>
          <w:sz w:val="22"/>
        </w:rPr>
        <w:tab/>
        <w:t>The section will consist of a very short summary of part III of the report.</w:t>
      </w:r>
    </w:p>
    <w:p w14:paraId="6790CC25" w14:textId="77777777" w:rsidR="00214566" w:rsidRPr="00A62962" w:rsidRDefault="00214566" w:rsidP="00D60BA4">
      <w:pPr>
        <w:pStyle w:val="CBDH1"/>
        <w:tabs>
          <w:tab w:val="clear" w:pos="567"/>
        </w:tabs>
        <w:ind w:left="0" w:firstLine="0"/>
        <w:outlineLvl w:val="9"/>
        <w:rPr>
          <w:b w:val="0"/>
          <w:sz w:val="24"/>
          <w:szCs w:val="24"/>
        </w:rPr>
      </w:pPr>
      <w:bookmarkStart w:id="10" w:name="_Toc214982096"/>
      <w:bookmarkStart w:id="11" w:name="_Toc214982258"/>
      <w:bookmarkStart w:id="12" w:name="_Toc215041261"/>
      <w:bookmarkStart w:id="13" w:name="_Toc215230347"/>
      <w:r w:rsidRPr="00A62962">
        <w:rPr>
          <w:sz w:val="24"/>
          <w:szCs w:val="24"/>
        </w:rPr>
        <w:t>Part I.</w:t>
      </w:r>
      <w:r w:rsidRPr="00A62962">
        <w:rPr>
          <w:sz w:val="24"/>
          <w:szCs w:val="24"/>
        </w:rPr>
        <w:tab/>
        <w:t>Introduction and status of, and trends in, biodiversity</w:t>
      </w:r>
      <w:bookmarkEnd w:id="10"/>
      <w:bookmarkEnd w:id="11"/>
      <w:bookmarkEnd w:id="12"/>
      <w:bookmarkEnd w:id="13"/>
      <w:r w:rsidRPr="00A62962" w:rsidDel="004A4CCF">
        <w:rPr>
          <w:sz w:val="24"/>
          <w:szCs w:val="24"/>
        </w:rPr>
        <w:t xml:space="preserve"> </w:t>
      </w:r>
    </w:p>
    <w:p w14:paraId="38F49DD4" w14:textId="77777777" w:rsidR="00214566" w:rsidRPr="00A62962" w:rsidRDefault="00214566" w:rsidP="007E275F">
      <w:pPr>
        <w:pStyle w:val="CBDH2"/>
        <w:numPr>
          <w:ilvl w:val="0"/>
          <w:numId w:val="0"/>
        </w:numPr>
        <w:tabs>
          <w:tab w:val="clear" w:pos="567"/>
          <w:tab w:val="clear" w:pos="1134"/>
        </w:tabs>
        <w:ind w:left="567" w:hanging="567"/>
        <w:jc w:val="left"/>
        <w:rPr>
          <w:sz w:val="22"/>
        </w:rPr>
      </w:pPr>
      <w:r w:rsidRPr="00A62962">
        <w:rPr>
          <w:sz w:val="22"/>
        </w:rPr>
        <w:t>A.</w:t>
      </w:r>
      <w:r w:rsidRPr="00A62962">
        <w:tab/>
      </w:r>
      <w:r w:rsidRPr="00A62962">
        <w:rPr>
          <w:sz w:val="22"/>
        </w:rPr>
        <w:t xml:space="preserve">Introduction to the Kunming-Montreal Global Biodiversity Framework and the global report </w:t>
      </w:r>
    </w:p>
    <w:p w14:paraId="1B57A78F" w14:textId="77777777" w:rsidR="00214566" w:rsidRPr="00A62962" w:rsidRDefault="00214566" w:rsidP="00D60BA4">
      <w:pPr>
        <w:pStyle w:val="CBDNormalNoNumber"/>
        <w:tabs>
          <w:tab w:val="clear" w:pos="567"/>
        </w:tabs>
      </w:pPr>
      <w:r>
        <w:t>3</w:t>
      </w:r>
      <w:r w:rsidRPr="00A62962">
        <w:t>.</w:t>
      </w:r>
      <w:r w:rsidRPr="00A62962">
        <w:tab/>
      </w:r>
      <w:r>
        <w:t>Part</w:t>
      </w:r>
      <w:r w:rsidRPr="00A62962">
        <w:t xml:space="preserve"> I.A will contain:</w:t>
      </w:r>
    </w:p>
    <w:p w14:paraId="0CC3CEC0" w14:textId="77777777" w:rsidR="00214566" w:rsidRPr="00A62962" w:rsidRDefault="00214566" w:rsidP="00D60BA4">
      <w:pPr>
        <w:pStyle w:val="CBDNormalNoNumber"/>
        <w:tabs>
          <w:tab w:val="clear" w:pos="567"/>
        </w:tabs>
        <w:ind w:firstLine="567"/>
      </w:pPr>
      <w:r w:rsidRPr="00A62962">
        <w:t>(a)</w:t>
      </w:r>
      <w:r w:rsidRPr="00A62962">
        <w:tab/>
        <w:t>A description of the Kunming-Montreal Global Biodiversity Framework, its monitoring framework</w:t>
      </w:r>
      <w:r w:rsidRPr="00A62962">
        <w:rPr>
          <w:rStyle w:val="FootnoteReference"/>
        </w:rPr>
        <w:footnoteReference w:id="4"/>
      </w:r>
      <w:r w:rsidRPr="00A62962">
        <w:t xml:space="preserve"> and the mechanisms for planning, monitoring, reporting and review;</w:t>
      </w:r>
      <w:r w:rsidRPr="00A62962">
        <w:rPr>
          <w:rStyle w:val="FootnoteReference"/>
        </w:rPr>
        <w:footnoteReference w:id="5"/>
      </w:r>
    </w:p>
    <w:p w14:paraId="4EDF5F43" w14:textId="77777777" w:rsidR="00214566" w:rsidRPr="00A62962" w:rsidRDefault="00214566" w:rsidP="00D60BA4">
      <w:pPr>
        <w:pStyle w:val="CBDNormalNoNumber"/>
        <w:tabs>
          <w:tab w:val="clear" w:pos="567"/>
        </w:tabs>
        <w:ind w:firstLine="567"/>
      </w:pPr>
      <w:r w:rsidRPr="00A62962">
        <w:t>(b)</w:t>
      </w:r>
      <w:r w:rsidRPr="00A62962">
        <w:tab/>
        <w:t>An introduction to the purpose and scope of the global report and how it links to the global review of collective progress in the implementation of the Framework;</w:t>
      </w:r>
    </w:p>
    <w:p w14:paraId="6A565A10" w14:textId="77777777" w:rsidR="00214566" w:rsidRDefault="00214566" w:rsidP="00D60BA4">
      <w:pPr>
        <w:pStyle w:val="CBDNormalNoNumber"/>
        <w:tabs>
          <w:tab w:val="clear" w:pos="567"/>
        </w:tabs>
        <w:ind w:firstLine="567"/>
        <w:rPr>
          <w:i/>
          <w:iCs/>
        </w:rPr>
      </w:pPr>
      <w:r w:rsidRPr="00A62962">
        <w:t>(c)</w:t>
      </w:r>
      <w:r w:rsidRPr="00A62962">
        <w:tab/>
        <w:t xml:space="preserve">A description of how the global report was prepared, </w:t>
      </w:r>
      <w:r>
        <w:t>in line with paragraph 8 of decision </w:t>
      </w:r>
      <w:hyperlink r:id="rId18" w:history="1">
        <w:r w:rsidRPr="005138C7">
          <w:rPr>
            <w:rStyle w:val="Hyperlink"/>
          </w:rPr>
          <w:t>16/32</w:t>
        </w:r>
      </w:hyperlink>
      <w:r w:rsidRPr="006E54FC">
        <w:t xml:space="preserve"> </w:t>
      </w:r>
      <w:r>
        <w:t xml:space="preserve">of </w:t>
      </w:r>
      <w:r w:rsidRPr="00D726A9">
        <w:t>27 February 2025</w:t>
      </w:r>
      <w:r>
        <w:t xml:space="preserve">, recalling that the global report will be undertaken in a facilitative, non-intrusive and non-punitive manner respecting national sovereignty and avoiding placing an undue burden on Parties, in particular developing countries, with no focus on individual Parties and respecting their policy space, </w:t>
      </w:r>
      <w:r w:rsidRPr="00A62962">
        <w:t>and an explanation of how th</w:t>
      </w:r>
      <w:r>
        <w:t>e</w:t>
      </w:r>
      <w:r w:rsidRPr="00A62962">
        <w:t xml:space="preserve"> report differs from and complements previous publications </w:t>
      </w:r>
      <w:r>
        <w:t xml:space="preserve">produced under </w:t>
      </w:r>
      <w:r w:rsidRPr="00A62962">
        <w:t>the Convention on Biological Diversity,</w:t>
      </w:r>
      <w:r w:rsidRPr="00A62962">
        <w:rPr>
          <w:rStyle w:val="FootnoteReference"/>
        </w:rPr>
        <w:footnoteReference w:id="6"/>
      </w:r>
      <w:r w:rsidRPr="00A62962">
        <w:t xml:space="preserve"> including the five editions of the </w:t>
      </w:r>
      <w:r w:rsidRPr="00A62962">
        <w:rPr>
          <w:i/>
          <w:iCs/>
        </w:rPr>
        <w:t>Global Biodiversity Outlook</w:t>
      </w:r>
      <w:r w:rsidRPr="00013D7A">
        <w:t>;</w:t>
      </w:r>
    </w:p>
    <w:p w14:paraId="0DCA1805" w14:textId="77777777" w:rsidR="00214566" w:rsidRPr="00A62962" w:rsidRDefault="00214566" w:rsidP="00D60BA4">
      <w:pPr>
        <w:pStyle w:val="CBDNormalNoNumber"/>
        <w:tabs>
          <w:tab w:val="clear" w:pos="567"/>
        </w:tabs>
        <w:ind w:firstLine="567"/>
      </w:pPr>
      <w:r>
        <w:t>(d)</w:t>
      </w:r>
      <w:r>
        <w:tab/>
        <w:t>A description of any limitations and methodological assumptions, including those related to the availability of data, data representativeness, sources of information and the periods covered by the data used in the report.</w:t>
      </w:r>
    </w:p>
    <w:p w14:paraId="1D082321" w14:textId="77777777" w:rsidR="00214566" w:rsidRPr="00A62962" w:rsidRDefault="00214566" w:rsidP="007E275F">
      <w:pPr>
        <w:pStyle w:val="CBDH2"/>
        <w:numPr>
          <w:ilvl w:val="0"/>
          <w:numId w:val="0"/>
        </w:numPr>
        <w:tabs>
          <w:tab w:val="clear" w:pos="567"/>
          <w:tab w:val="clear" w:pos="1134"/>
        </w:tabs>
        <w:ind w:left="567" w:hanging="567"/>
        <w:jc w:val="left"/>
        <w:rPr>
          <w:sz w:val="22"/>
        </w:rPr>
      </w:pPr>
      <w:r w:rsidRPr="00A62962">
        <w:rPr>
          <w:sz w:val="22"/>
        </w:rPr>
        <w:t>B.</w:t>
      </w:r>
      <w:r w:rsidRPr="00A62962">
        <w:tab/>
      </w:r>
      <w:r w:rsidRPr="00A62962">
        <w:rPr>
          <w:sz w:val="22"/>
        </w:rPr>
        <w:t>Concise scientific and technical synthesis of the global status of, and trends in, biodiversity</w:t>
      </w:r>
    </w:p>
    <w:p w14:paraId="5C385C03" w14:textId="77777777" w:rsidR="00214566" w:rsidRPr="00A62962" w:rsidRDefault="00214566" w:rsidP="00D60BA4">
      <w:pPr>
        <w:pStyle w:val="CBDNormalNoNumber"/>
        <w:tabs>
          <w:tab w:val="clear" w:pos="567"/>
        </w:tabs>
      </w:pPr>
      <w:r>
        <w:t>4</w:t>
      </w:r>
      <w:r w:rsidRPr="00A62962">
        <w:t>.</w:t>
      </w:r>
      <w:r w:rsidRPr="00A62962">
        <w:tab/>
      </w:r>
      <w:r>
        <w:t>Part</w:t>
      </w:r>
      <w:r w:rsidRPr="00A62962">
        <w:t> I.B will contain</w:t>
      </w:r>
      <w:r>
        <w:t xml:space="preserve"> a</w:t>
      </w:r>
      <w:r w:rsidRPr="00A62962">
        <w:t xml:space="preserve"> concise synthesis of the global status of, and trends in, biodiversity, as relevant to the three objectives of the Convention</w:t>
      </w:r>
      <w:r>
        <w:t>,</w:t>
      </w:r>
      <w:r w:rsidRPr="00A62962">
        <w:t xml:space="preserve"> </w:t>
      </w:r>
      <w:r>
        <w:t xml:space="preserve">based on sources </w:t>
      </w:r>
      <w:r w:rsidRPr="00A62962">
        <w:t>consistent with paragraph</w:t>
      </w:r>
      <w:r>
        <w:t> </w:t>
      </w:r>
      <w:r w:rsidRPr="00A62962">
        <w:t xml:space="preserve">18 of decision </w:t>
      </w:r>
      <w:hyperlink r:id="rId19" w:history="1">
        <w:r w:rsidRPr="00B40354">
          <w:rPr>
            <w:rStyle w:val="Hyperlink"/>
          </w:rPr>
          <w:t>16/32</w:t>
        </w:r>
      </w:hyperlink>
      <w:r>
        <w:t xml:space="preserve"> and in line with the Kunming-Montreal Global Biodiversity Framework. </w:t>
      </w:r>
    </w:p>
    <w:p w14:paraId="792ED3AD" w14:textId="77777777" w:rsidR="00214566" w:rsidRPr="00A62962" w:rsidRDefault="00214566" w:rsidP="007E275F">
      <w:pPr>
        <w:pStyle w:val="CBDH2"/>
        <w:numPr>
          <w:ilvl w:val="0"/>
          <w:numId w:val="0"/>
        </w:numPr>
        <w:tabs>
          <w:tab w:val="clear" w:pos="567"/>
        </w:tabs>
        <w:spacing w:before="240"/>
        <w:jc w:val="left"/>
      </w:pPr>
      <w:r w:rsidRPr="00A62962">
        <w:t>Part II.</w:t>
      </w:r>
      <w:r w:rsidRPr="00A62962">
        <w:tab/>
        <w:t>Collective progress in the implementation of the Kunming-Montreal Global Biodiversity Framework</w:t>
      </w:r>
    </w:p>
    <w:p w14:paraId="147B85F7" w14:textId="77777777" w:rsidR="00214566" w:rsidRPr="00A62962" w:rsidRDefault="00214566" w:rsidP="007E275F">
      <w:pPr>
        <w:pStyle w:val="CBDH2"/>
        <w:numPr>
          <w:ilvl w:val="0"/>
          <w:numId w:val="0"/>
        </w:numPr>
        <w:tabs>
          <w:tab w:val="clear" w:pos="567"/>
          <w:tab w:val="clear" w:pos="1134"/>
        </w:tabs>
        <w:ind w:left="567" w:hanging="567"/>
        <w:jc w:val="left"/>
        <w:rPr>
          <w:sz w:val="22"/>
        </w:rPr>
      </w:pPr>
      <w:r w:rsidRPr="00A62962">
        <w:rPr>
          <w:sz w:val="22"/>
        </w:rPr>
        <w:t>A.</w:t>
      </w:r>
      <w:r w:rsidRPr="00A62962">
        <w:tab/>
      </w:r>
      <w:r w:rsidRPr="00A62962">
        <w:rPr>
          <w:sz w:val="22"/>
        </w:rPr>
        <w:t xml:space="preserve">Summary of the status of national biodiversity strategies and action plans, </w:t>
      </w:r>
      <w:r w:rsidRPr="00A62962">
        <w:br/>
      </w:r>
      <w:r w:rsidRPr="00A62962">
        <w:rPr>
          <w:sz w:val="22"/>
        </w:rPr>
        <w:t xml:space="preserve">national targets and national report submissions </w:t>
      </w:r>
    </w:p>
    <w:p w14:paraId="61CF20C8" w14:textId="77777777" w:rsidR="00214566" w:rsidRPr="00A62962" w:rsidRDefault="00214566" w:rsidP="00D60BA4">
      <w:pPr>
        <w:pStyle w:val="CBDNormalNoNumber"/>
        <w:tabs>
          <w:tab w:val="clear" w:pos="567"/>
        </w:tabs>
      </w:pPr>
      <w:r>
        <w:t>5</w:t>
      </w:r>
      <w:r w:rsidRPr="00A62962">
        <w:t>.</w:t>
      </w:r>
      <w:r w:rsidRPr="00A62962">
        <w:tab/>
      </w:r>
      <w:r>
        <w:t>Part</w:t>
      </w:r>
      <w:r w:rsidRPr="00A62962">
        <w:t xml:space="preserve"> II.A will contain information on the submissions of national biodiversity strategies and action plans, national targets and national reports. It will include an analysis of the status of national biodiversity strategies and action plans, national targets and national report submissions and the associated processes and arrangements for their development and implementation, </w:t>
      </w:r>
      <w:r>
        <w:t xml:space="preserve">including an analysis of the comprehensive relation between intersectoral and multilevel coordination and of </w:t>
      </w:r>
      <w:r w:rsidRPr="00A62962">
        <w:t>the consideration of section C of the Framework. Where applicable</w:t>
      </w:r>
      <w:r>
        <w:t>,</w:t>
      </w:r>
      <w:r w:rsidRPr="00A62962">
        <w:t xml:space="preserve"> </w:t>
      </w:r>
      <w:r>
        <w:t xml:space="preserve">part II.A </w:t>
      </w:r>
      <w:r w:rsidRPr="00A62962">
        <w:t xml:space="preserve">will </w:t>
      </w:r>
      <w:r>
        <w:t xml:space="preserve">also </w:t>
      </w:r>
      <w:r w:rsidRPr="00A62962">
        <w:t xml:space="preserve">include a summary of the timeliness of financial and technical support provided to Parties, as well as </w:t>
      </w:r>
      <w:r>
        <w:t xml:space="preserve">a description of </w:t>
      </w:r>
      <w:r w:rsidRPr="00A62962">
        <w:t xml:space="preserve">the </w:t>
      </w:r>
      <w:r w:rsidRPr="00A62962">
        <w:lastRenderedPageBreak/>
        <w:t>role of inclusive, science-based and participatory national consultation processes.</w:t>
      </w:r>
      <w:r>
        <w:t xml:space="preserve"> The analysis will include information on the geographic coverage and representativeness of the set of </w:t>
      </w:r>
      <w:r w:rsidRPr="00567FBB">
        <w:t xml:space="preserve">national biodiversity </w:t>
      </w:r>
      <w:r w:rsidRPr="00A62962">
        <w:t xml:space="preserve">strategies </w:t>
      </w:r>
      <w:r w:rsidRPr="00567FBB">
        <w:t>and action plans, national</w:t>
      </w:r>
      <w:r>
        <w:t xml:space="preserve"> targets and national reports available at the time of preparation of the report, including for biomes.</w:t>
      </w:r>
    </w:p>
    <w:p w14:paraId="62298081" w14:textId="77777777" w:rsidR="00214566" w:rsidRPr="00A62962" w:rsidRDefault="00214566" w:rsidP="007E275F">
      <w:pPr>
        <w:pStyle w:val="CBDH2"/>
        <w:numPr>
          <w:ilvl w:val="0"/>
          <w:numId w:val="0"/>
        </w:numPr>
        <w:tabs>
          <w:tab w:val="clear" w:pos="567"/>
          <w:tab w:val="clear" w:pos="1134"/>
        </w:tabs>
        <w:ind w:left="567" w:hanging="567"/>
        <w:jc w:val="left"/>
        <w:rPr>
          <w:sz w:val="22"/>
        </w:rPr>
      </w:pPr>
      <w:r w:rsidRPr="00A62962">
        <w:rPr>
          <w:sz w:val="22"/>
        </w:rPr>
        <w:t>B.</w:t>
      </w:r>
      <w:r w:rsidRPr="00A62962">
        <w:rPr>
          <w:sz w:val="22"/>
        </w:rPr>
        <w:tab/>
        <w:t xml:space="preserve">Collective progress towards the implementation of the targets </w:t>
      </w:r>
      <w:r w:rsidRPr="00A62962">
        <w:rPr>
          <w:sz w:val="22"/>
        </w:rPr>
        <w:br/>
        <w:t xml:space="preserve">of the Kunming-Montreal Global Biodiversity Framework </w:t>
      </w:r>
    </w:p>
    <w:p w14:paraId="6D33CB9F" w14:textId="77777777" w:rsidR="00214566" w:rsidRPr="00A62962" w:rsidRDefault="00214566" w:rsidP="00D60BA4">
      <w:pPr>
        <w:pStyle w:val="CBDNormalNoNumber"/>
        <w:tabs>
          <w:tab w:val="clear" w:pos="567"/>
        </w:tabs>
      </w:pPr>
      <w:r>
        <w:t>6</w:t>
      </w:r>
      <w:r w:rsidRPr="00A62962">
        <w:t>.</w:t>
      </w:r>
      <w:r w:rsidRPr="00A62962">
        <w:tab/>
      </w:r>
      <w:r>
        <w:t>Part</w:t>
      </w:r>
      <w:r w:rsidRPr="00A62962">
        <w:t> II.B will contain an analysis of collective progress towards the achievement of each of the 23</w:t>
      </w:r>
      <w:r>
        <w:t> </w:t>
      </w:r>
      <w:r w:rsidRPr="00A62962">
        <w:t xml:space="preserve">targets of the Framework. For each </w:t>
      </w:r>
      <w:r>
        <w:t>global</w:t>
      </w:r>
      <w:r w:rsidRPr="00A62962">
        <w:t xml:space="preserve"> target, the analysis will include the following:</w:t>
      </w:r>
    </w:p>
    <w:p w14:paraId="77178F24" w14:textId="77777777" w:rsidR="00214566" w:rsidRPr="00A62962" w:rsidRDefault="00214566" w:rsidP="00D60BA4">
      <w:pPr>
        <w:pStyle w:val="CBDNormalNumber"/>
        <w:numPr>
          <w:ilvl w:val="0"/>
          <w:numId w:val="0"/>
        </w:numPr>
        <w:tabs>
          <w:tab w:val="clear" w:pos="1134"/>
        </w:tabs>
        <w:spacing w:before="0"/>
        <w:ind w:left="567" w:firstLine="567"/>
        <w:rPr>
          <w:rFonts w:asciiTheme="majorBidi" w:eastAsia="MS Mincho" w:hAnsiTheme="majorBidi" w:cstheme="majorBidi"/>
          <w:color w:val="000000"/>
          <w:kern w:val="22"/>
        </w:rPr>
      </w:pPr>
      <w:r w:rsidRPr="00A62962">
        <w:t>(a)</w:t>
      </w:r>
      <w:r w:rsidRPr="00A62962">
        <w:tab/>
        <w:t xml:space="preserve">A </w:t>
      </w:r>
      <w:r>
        <w:t xml:space="preserve">global </w:t>
      </w:r>
      <w:r w:rsidRPr="00A62962">
        <w:t xml:space="preserve">analysis of the </w:t>
      </w:r>
      <w:r>
        <w:t xml:space="preserve">aggregated </w:t>
      </w:r>
      <w:r w:rsidRPr="00A62962">
        <w:t xml:space="preserve">national targets aligned with the relevant </w:t>
      </w:r>
      <w:r>
        <w:t>global</w:t>
      </w:r>
      <w:r w:rsidRPr="00A62962">
        <w:t xml:space="preserve"> target, including a summary of how well the global target is covered by the national targets;</w:t>
      </w:r>
      <w:r w:rsidRPr="00A62962">
        <w:rPr>
          <w:vertAlign w:val="superscript"/>
        </w:rPr>
        <w:footnoteReference w:id="7"/>
      </w:r>
    </w:p>
    <w:p w14:paraId="5DDB45FF" w14:textId="77777777" w:rsidR="00214566" w:rsidRPr="00A62962" w:rsidRDefault="00214566" w:rsidP="00D60BA4">
      <w:pPr>
        <w:pStyle w:val="CBDNormalNoNumber"/>
        <w:tabs>
          <w:tab w:val="clear" w:pos="567"/>
          <w:tab w:val="clear" w:pos="1134"/>
        </w:tabs>
        <w:ind w:firstLine="567"/>
        <w:rPr>
          <w:rFonts w:asciiTheme="majorBidi" w:eastAsia="MS Mincho" w:hAnsiTheme="majorBidi" w:cstheme="majorBidi"/>
          <w:color w:val="000000"/>
          <w:kern w:val="22"/>
        </w:rPr>
      </w:pPr>
      <w:r w:rsidRPr="00A62962">
        <w:rPr>
          <w:rFonts w:asciiTheme="majorBidi" w:eastAsia="MS Mincho" w:hAnsiTheme="majorBidi" w:cstheme="majorBidi"/>
          <w:color w:val="000000"/>
          <w:kern w:val="22"/>
        </w:rPr>
        <w:t>(b)</w:t>
      </w:r>
      <w:r w:rsidRPr="00A62962">
        <w:rPr>
          <w:rFonts w:asciiTheme="majorBidi" w:eastAsia="MS Mincho" w:hAnsiTheme="majorBidi" w:cstheme="majorBidi"/>
          <w:color w:val="000000"/>
          <w:kern w:val="22"/>
        </w:rPr>
        <w:tab/>
        <w:t xml:space="preserve">A high-level analysis of Parties’ </w:t>
      </w:r>
      <w:r>
        <w:rPr>
          <w:rFonts w:asciiTheme="majorBidi" w:eastAsia="MS Mincho" w:hAnsiTheme="majorBidi" w:cstheme="majorBidi"/>
          <w:color w:val="000000"/>
          <w:kern w:val="22"/>
        </w:rPr>
        <w:t xml:space="preserve">collective </w:t>
      </w:r>
      <w:r w:rsidRPr="00A62962">
        <w:rPr>
          <w:rFonts w:asciiTheme="majorBidi" w:eastAsia="MS Mincho" w:hAnsiTheme="majorBidi" w:cstheme="majorBidi"/>
          <w:color w:val="000000"/>
          <w:kern w:val="22"/>
        </w:rPr>
        <w:t xml:space="preserve">progress towards the implementation of each global target, based on </w:t>
      </w:r>
      <w:r>
        <w:rPr>
          <w:rFonts w:asciiTheme="majorBidi" w:eastAsia="MS Mincho" w:hAnsiTheme="majorBidi" w:cstheme="majorBidi"/>
          <w:color w:val="000000"/>
          <w:kern w:val="22"/>
        </w:rPr>
        <w:t xml:space="preserve">Parties’ self-assessments of the current level of progress towards national targets, through </w:t>
      </w:r>
      <w:r w:rsidRPr="00A62962">
        <w:rPr>
          <w:rFonts w:asciiTheme="majorBidi" w:eastAsia="MS Mincho" w:hAnsiTheme="majorBidi" w:cstheme="majorBidi"/>
          <w:color w:val="000000"/>
          <w:kern w:val="22"/>
        </w:rPr>
        <w:t xml:space="preserve">the collation of progress reported in question 2 of section III of the national report template; </w:t>
      </w:r>
    </w:p>
    <w:p w14:paraId="40193375" w14:textId="77777777" w:rsidR="00214566" w:rsidRDefault="00214566" w:rsidP="00D60BA4">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(c)</w:t>
      </w:r>
      <w:r w:rsidRPr="00A62962">
        <w:tab/>
      </w:r>
      <w:r w:rsidRPr="00A62962">
        <w:rPr>
          <w:rFonts w:asciiTheme="majorBidi" w:eastAsia="MS Mincho" w:hAnsiTheme="majorBidi" w:cstheme="majorBidi"/>
          <w:color w:val="000000" w:themeColor="text1"/>
        </w:rPr>
        <w:t>A summary of information on the state of implementation of each global target</w:t>
      </w:r>
      <w:r>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based on data submitted for the headline and binary indicators, including tabular or graphical representations of the indicator</w:t>
      </w:r>
      <w:r>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where possible. </w:t>
      </w:r>
      <w:r w:rsidRPr="00C24D4E">
        <w:rPr>
          <w:rFonts w:asciiTheme="majorBidi" w:eastAsia="MS Mincho" w:hAnsiTheme="majorBidi" w:cstheme="majorBidi"/>
          <w:color w:val="000000" w:themeColor="text1"/>
        </w:rPr>
        <w:t xml:space="preserve">Depending </w:t>
      </w:r>
      <w:r w:rsidRPr="00A62962">
        <w:rPr>
          <w:rFonts w:asciiTheme="majorBidi" w:eastAsia="MS Mincho" w:hAnsiTheme="majorBidi" w:cstheme="majorBidi"/>
          <w:color w:val="000000" w:themeColor="text1"/>
        </w:rPr>
        <w:t>on the data submitted in national reports, component, complementary and national indicators</w:t>
      </w:r>
      <w:r>
        <w:rPr>
          <w:rFonts w:asciiTheme="majorBidi" w:eastAsia="MS Mincho" w:hAnsiTheme="majorBidi" w:cstheme="majorBidi"/>
          <w:color w:val="000000" w:themeColor="text1"/>
        </w:rPr>
        <w:t xml:space="preserve">, as well as disaggregated data based on the optional disaggregations set out in annex II to decision </w:t>
      </w:r>
      <w:hyperlink r:id="rId20" w:history="1">
        <w:r w:rsidRPr="00F848A5">
          <w:rPr>
            <w:rStyle w:val="Hyperlink"/>
            <w:rFonts w:asciiTheme="majorBidi" w:eastAsia="MS Mincho" w:hAnsiTheme="majorBidi" w:cstheme="majorBidi"/>
          </w:rPr>
          <w:t>16/31</w:t>
        </w:r>
      </w:hyperlink>
      <w:r w:rsidRPr="00A62962">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 xml:space="preserve">of 27 February 2025, </w:t>
      </w:r>
      <w:r w:rsidRPr="00A62962">
        <w:rPr>
          <w:rFonts w:asciiTheme="majorBidi" w:eastAsia="MS Mincho" w:hAnsiTheme="majorBidi" w:cstheme="majorBidi"/>
          <w:color w:val="000000" w:themeColor="text1"/>
        </w:rPr>
        <w:t xml:space="preserve">may also be used, where appropriate. </w:t>
      </w:r>
      <w:r w:rsidRPr="00866B47">
        <w:rPr>
          <w:rFonts w:asciiTheme="majorBidi" w:eastAsia="MS Mincho" w:hAnsiTheme="majorBidi" w:cstheme="majorBidi"/>
          <w:color w:val="000000" w:themeColor="text1"/>
        </w:rPr>
        <w:t xml:space="preserve">Where </w:t>
      </w:r>
      <w:r>
        <w:rPr>
          <w:rFonts w:asciiTheme="majorBidi" w:eastAsia="MS Mincho" w:hAnsiTheme="majorBidi" w:cstheme="majorBidi"/>
          <w:color w:val="000000" w:themeColor="text1"/>
        </w:rPr>
        <w:t xml:space="preserve">data from </w:t>
      </w:r>
      <w:r w:rsidRPr="00866B47">
        <w:rPr>
          <w:rFonts w:asciiTheme="majorBidi" w:eastAsia="MS Mincho" w:hAnsiTheme="majorBidi" w:cstheme="majorBidi"/>
          <w:color w:val="000000" w:themeColor="text1"/>
        </w:rPr>
        <w:t xml:space="preserve">additional </w:t>
      </w:r>
      <w:r>
        <w:rPr>
          <w:rFonts w:asciiTheme="majorBidi" w:eastAsia="MS Mincho" w:hAnsiTheme="majorBidi" w:cstheme="majorBidi"/>
          <w:color w:val="000000" w:themeColor="text1"/>
        </w:rPr>
        <w:t xml:space="preserve">sources of </w:t>
      </w:r>
      <w:r w:rsidRPr="00866B47">
        <w:rPr>
          <w:rFonts w:asciiTheme="majorBidi" w:eastAsia="MS Mincho" w:hAnsiTheme="majorBidi" w:cstheme="majorBidi"/>
          <w:color w:val="000000" w:themeColor="text1"/>
        </w:rPr>
        <w:t>information</w:t>
      </w:r>
      <w:r>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 xml:space="preserve">as listed in </w:t>
      </w:r>
      <w:r w:rsidRPr="00866B47">
        <w:rPr>
          <w:rFonts w:asciiTheme="majorBidi" w:eastAsia="MS Mincho" w:hAnsiTheme="majorBidi" w:cstheme="majorBidi"/>
          <w:color w:val="000000" w:themeColor="text1"/>
        </w:rPr>
        <w:t>paragraph</w:t>
      </w:r>
      <w:r>
        <w:rPr>
          <w:rFonts w:asciiTheme="majorBidi" w:eastAsia="MS Mincho" w:hAnsiTheme="majorBidi" w:cstheme="majorBidi"/>
          <w:color w:val="000000" w:themeColor="text1"/>
        </w:rPr>
        <w:t> </w:t>
      </w:r>
      <w:r w:rsidRPr="00866B47">
        <w:rPr>
          <w:rFonts w:asciiTheme="majorBidi" w:eastAsia="MS Mincho" w:hAnsiTheme="majorBidi" w:cstheme="majorBidi"/>
          <w:color w:val="000000" w:themeColor="text1"/>
        </w:rPr>
        <w:t xml:space="preserve">18 </w:t>
      </w:r>
      <w:r>
        <w:rPr>
          <w:rFonts w:asciiTheme="majorBidi" w:eastAsia="MS Mincho" w:hAnsiTheme="majorBidi" w:cstheme="majorBidi"/>
          <w:color w:val="000000" w:themeColor="text1"/>
        </w:rPr>
        <w:t xml:space="preserve">of </w:t>
      </w:r>
      <w:r w:rsidRPr="00866B47">
        <w:rPr>
          <w:rFonts w:asciiTheme="majorBidi" w:eastAsia="MS Mincho" w:hAnsiTheme="majorBidi" w:cstheme="majorBidi"/>
          <w:color w:val="000000" w:themeColor="text1"/>
        </w:rPr>
        <w:t xml:space="preserve">decision </w:t>
      </w:r>
      <w:hyperlink r:id="rId21" w:history="1">
        <w:r w:rsidRPr="00FE4D63">
          <w:rPr>
            <w:rStyle w:val="Hyperlink"/>
            <w:rFonts w:asciiTheme="majorBidi" w:eastAsia="MS Mincho" w:hAnsiTheme="majorBidi" w:cstheme="majorBidi"/>
          </w:rPr>
          <w:t>16/32</w:t>
        </w:r>
      </w:hyperlink>
      <w:r>
        <w:rPr>
          <w:rFonts w:asciiTheme="majorBidi" w:eastAsia="MS Mincho" w:hAnsiTheme="majorBidi" w:cstheme="majorBidi"/>
          <w:color w:val="000000" w:themeColor="text1"/>
        </w:rPr>
        <w:t>, are</w:t>
      </w:r>
      <w:r w:rsidRPr="00866B47">
        <w:rPr>
          <w:rFonts w:asciiTheme="majorBidi" w:eastAsia="MS Mincho" w:hAnsiTheme="majorBidi" w:cstheme="majorBidi"/>
          <w:color w:val="000000" w:themeColor="text1"/>
        </w:rPr>
        <w:t xml:space="preserve"> used in the analysis</w:t>
      </w:r>
      <w:r>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this</w:t>
      </w:r>
      <w:r w:rsidRPr="00866B47">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 xml:space="preserve">will be clearly indicated, </w:t>
      </w:r>
      <w:r w:rsidRPr="00866B47">
        <w:rPr>
          <w:rFonts w:asciiTheme="majorBidi" w:eastAsia="MS Mincho" w:hAnsiTheme="majorBidi" w:cstheme="majorBidi"/>
          <w:color w:val="000000" w:themeColor="text1"/>
        </w:rPr>
        <w:t xml:space="preserve">to </w:t>
      </w:r>
      <w:r>
        <w:rPr>
          <w:rFonts w:asciiTheme="majorBidi" w:eastAsia="MS Mincho" w:hAnsiTheme="majorBidi" w:cstheme="majorBidi"/>
          <w:color w:val="000000" w:themeColor="text1"/>
        </w:rPr>
        <w:t>distinguish</w:t>
      </w:r>
      <w:r w:rsidRPr="00866B47">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 xml:space="preserve">them from </w:t>
      </w:r>
      <w:r w:rsidRPr="00866B47">
        <w:rPr>
          <w:rFonts w:asciiTheme="majorBidi" w:eastAsia="MS Mincho" w:hAnsiTheme="majorBidi" w:cstheme="majorBidi"/>
          <w:color w:val="000000" w:themeColor="text1"/>
        </w:rPr>
        <w:t>data from the national reports, national biodiversity strateg</w:t>
      </w:r>
      <w:r>
        <w:rPr>
          <w:rFonts w:asciiTheme="majorBidi" w:eastAsia="MS Mincho" w:hAnsiTheme="majorBidi" w:cstheme="majorBidi"/>
          <w:color w:val="000000" w:themeColor="text1"/>
        </w:rPr>
        <w:t>ies</w:t>
      </w:r>
      <w:r w:rsidRPr="00866B47">
        <w:rPr>
          <w:rFonts w:asciiTheme="majorBidi" w:eastAsia="MS Mincho" w:hAnsiTheme="majorBidi" w:cstheme="majorBidi"/>
          <w:color w:val="000000" w:themeColor="text1"/>
        </w:rPr>
        <w:t xml:space="preserve"> and action plans or national targets submitted by Parties </w:t>
      </w:r>
      <w:r>
        <w:rPr>
          <w:rFonts w:asciiTheme="majorBidi" w:eastAsia="MS Mincho" w:hAnsiTheme="majorBidi" w:cstheme="majorBidi"/>
          <w:color w:val="000000" w:themeColor="text1"/>
        </w:rPr>
        <w:t xml:space="preserve">from </w:t>
      </w:r>
      <w:r w:rsidRPr="00866B47">
        <w:rPr>
          <w:rFonts w:asciiTheme="majorBidi" w:eastAsia="MS Mincho" w:hAnsiTheme="majorBidi" w:cstheme="majorBidi"/>
          <w:color w:val="000000" w:themeColor="text1"/>
        </w:rPr>
        <w:t>other sources of information</w:t>
      </w:r>
      <w:r>
        <w:rPr>
          <w:rFonts w:asciiTheme="majorBidi" w:eastAsia="MS Mincho" w:hAnsiTheme="majorBidi" w:cstheme="majorBidi"/>
          <w:color w:val="000000" w:themeColor="text1"/>
        </w:rPr>
        <w:t>. In all cases, priority will be given to the use of national data submitted by Parties through the national reports and national biodiversity strategies and action plans;</w:t>
      </w:r>
    </w:p>
    <w:p w14:paraId="21D7F7F5" w14:textId="77777777" w:rsidR="00214566" w:rsidRPr="00A62962" w:rsidRDefault="00214566" w:rsidP="00D60BA4">
      <w:pPr>
        <w:pStyle w:val="CBDNormalNoNumber"/>
        <w:tabs>
          <w:tab w:val="clear" w:pos="567"/>
          <w:tab w:val="clear" w:pos="1134"/>
        </w:tabs>
        <w:spacing w:before="120"/>
        <w:ind w:firstLine="567"/>
      </w:pPr>
      <w:r w:rsidRPr="00A62962">
        <w:t>(d)</w:t>
      </w:r>
      <w:r w:rsidRPr="00A62962">
        <w:tab/>
      </w:r>
      <w:r>
        <w:t>A</w:t>
      </w:r>
      <w:r w:rsidRPr="00A62962">
        <w:t xml:space="preserve"> </w:t>
      </w:r>
      <w:r>
        <w:t xml:space="preserve">global </w:t>
      </w:r>
      <w:r w:rsidRPr="00A62962">
        <w:t xml:space="preserve">overview of the types of actions that Parties have taken towards achieving the </w:t>
      </w:r>
      <w:r>
        <w:t>global</w:t>
      </w:r>
      <w:r w:rsidRPr="00A62962">
        <w:t xml:space="preserve"> target,</w:t>
      </w:r>
      <w:r>
        <w:t xml:space="preserve"> through a summary of actions, successes and challenges, as provided in the national reports,</w:t>
      </w:r>
      <w:r w:rsidRPr="00A62962">
        <w:t xml:space="preserve"> </w:t>
      </w:r>
      <w:r>
        <w:t xml:space="preserve">as well as </w:t>
      </w:r>
      <w:r w:rsidRPr="00A62962">
        <w:t xml:space="preserve">success stories shared by Parties through their national reports, and of the challenges encountered. </w:t>
      </w:r>
      <w:proofErr w:type="gramStart"/>
      <w:r w:rsidRPr="00A62962">
        <w:t>Particular attention</w:t>
      </w:r>
      <w:proofErr w:type="gramEnd"/>
      <w:r w:rsidRPr="00A62962">
        <w:t xml:space="preserve"> will be paid to the specific challenges faced by developing country Parties, in particular the least developed countries and small island developing States, in achieving the </w:t>
      </w:r>
      <w:r>
        <w:t>global</w:t>
      </w:r>
      <w:r w:rsidRPr="00A62962">
        <w:t xml:space="preserve"> target; </w:t>
      </w:r>
    </w:p>
    <w:p w14:paraId="75502D6B" w14:textId="77777777" w:rsidR="00214566" w:rsidRPr="00A62962" w:rsidRDefault="00214566" w:rsidP="00D60BA4">
      <w:pPr>
        <w:pStyle w:val="CBDNormalNoNumber"/>
        <w:tabs>
          <w:tab w:val="clear" w:pos="567"/>
          <w:tab w:val="clear" w:pos="1134"/>
        </w:tabs>
        <w:ind w:firstLine="567"/>
      </w:pPr>
      <w:r w:rsidRPr="00A62962">
        <w:t>(e)</w:t>
      </w:r>
      <w:r w:rsidRPr="00A62962">
        <w:tab/>
        <w:t xml:space="preserve">A summary of how headline, binary, component, complementary and national indicators were used by Parties for the relevant </w:t>
      </w:r>
      <w:r>
        <w:t>global</w:t>
      </w:r>
      <w:r w:rsidRPr="00A62962">
        <w:t xml:space="preserve"> target, and any identified challenges in their use;</w:t>
      </w:r>
    </w:p>
    <w:p w14:paraId="1FEB63A6" w14:textId="77777777" w:rsidR="00214566" w:rsidRDefault="00214566" w:rsidP="00D60BA4">
      <w:pPr>
        <w:pStyle w:val="CBDNormalNoNumber"/>
        <w:tabs>
          <w:tab w:val="clear" w:pos="567"/>
          <w:tab w:val="clear" w:pos="1134"/>
        </w:tabs>
        <w:ind w:firstLine="567"/>
      </w:pPr>
      <w:r w:rsidRPr="00A62962">
        <w:t>(f)</w:t>
      </w:r>
      <w:r w:rsidRPr="00A62962">
        <w:tab/>
      </w:r>
      <w:r>
        <w:t>A s</w:t>
      </w:r>
      <w:r w:rsidRPr="00A62962">
        <w:t xml:space="preserve">ummary of the contributions to the </w:t>
      </w:r>
      <w:r>
        <w:t>global</w:t>
      </w:r>
      <w:r w:rsidRPr="00A62962">
        <w:t xml:space="preserve"> target from actors other than national Governments, </w:t>
      </w:r>
      <w:r>
        <w:t>reported in the online reporting tool,</w:t>
      </w:r>
      <w:r>
        <w:rPr>
          <w:rStyle w:val="FootnoteReference"/>
        </w:rPr>
        <w:footnoteReference w:id="8"/>
      </w:r>
      <w:r>
        <w:t xml:space="preserve"> including disaggregated information on </w:t>
      </w:r>
      <w:r w:rsidRPr="00A62962">
        <w:t>contributions from indigenous peoples and local communities, women and youth. It should be noted that, in the submissions, actors are asked to identify any duplication in reporting</w:t>
      </w:r>
      <w:r>
        <w:t>,</w:t>
      </w:r>
      <w:r w:rsidRPr="00A62962">
        <w:t xml:space="preserve"> to avoid double counting;</w:t>
      </w:r>
    </w:p>
    <w:p w14:paraId="245AA1DC" w14:textId="77777777" w:rsidR="00214566" w:rsidRDefault="00214566" w:rsidP="00D60BA4">
      <w:pPr>
        <w:pStyle w:val="CBDNormalNoNumber"/>
        <w:tabs>
          <w:tab w:val="clear" w:pos="567"/>
          <w:tab w:val="clear" w:pos="1134"/>
        </w:tabs>
        <w:ind w:firstLine="567"/>
      </w:pPr>
      <w:r>
        <w:t>(g)</w:t>
      </w:r>
      <w:r>
        <w:tab/>
        <w:t xml:space="preserve">A summary of the integration of contributions from actors other than national governments in the Parties’ national reports; </w:t>
      </w:r>
    </w:p>
    <w:p w14:paraId="4400447F" w14:textId="77777777" w:rsidR="00214566" w:rsidRPr="007E275F" w:rsidRDefault="00214566" w:rsidP="00D60BA4">
      <w:pPr>
        <w:pStyle w:val="CBDNormalNoNumber"/>
        <w:tabs>
          <w:tab w:val="clear" w:pos="567"/>
          <w:tab w:val="clear" w:pos="1134"/>
        </w:tabs>
        <w:ind w:firstLine="567"/>
        <w:rPr>
          <w:lang w:val="en-CA"/>
        </w:rPr>
      </w:pPr>
      <w:r w:rsidRPr="00A62962">
        <w:lastRenderedPageBreak/>
        <w:t>(</w:t>
      </w:r>
      <w:r>
        <w:t>h</w:t>
      </w:r>
      <w:r w:rsidRPr="00A62962">
        <w:t>)</w:t>
      </w:r>
      <w:r w:rsidRPr="00A62962">
        <w:tab/>
        <w:t xml:space="preserve">Overall progress towards the implementation of the </w:t>
      </w:r>
      <w:r>
        <w:t xml:space="preserve">global </w:t>
      </w:r>
      <w:r w:rsidRPr="00A62962">
        <w:t>target</w:t>
      </w:r>
      <w:r>
        <w:t>,</w:t>
      </w:r>
      <w:r w:rsidRPr="00A62962">
        <w:t xml:space="preserve"> based on the above, including an analysis of how the elements of section</w:t>
      </w:r>
      <w:r>
        <w:t>s</w:t>
      </w:r>
      <w:r w:rsidRPr="00A62962">
        <w:t xml:space="preserve"> C, I, J and K of the Framework have been addressed in the implementation of the target.</w:t>
      </w:r>
    </w:p>
    <w:p w14:paraId="5950923A" w14:textId="77777777" w:rsidR="00214566" w:rsidRPr="00A62962" w:rsidRDefault="00214566" w:rsidP="007E275F">
      <w:pPr>
        <w:pStyle w:val="CBDH2"/>
        <w:numPr>
          <w:ilvl w:val="0"/>
          <w:numId w:val="0"/>
        </w:numPr>
        <w:tabs>
          <w:tab w:val="clear" w:pos="567"/>
          <w:tab w:val="clear" w:pos="1134"/>
        </w:tabs>
        <w:ind w:left="567" w:hanging="567"/>
        <w:jc w:val="left"/>
      </w:pPr>
      <w:r w:rsidRPr="00A62962">
        <w:rPr>
          <w:sz w:val="22"/>
        </w:rPr>
        <w:t>C.</w:t>
      </w:r>
      <w:r w:rsidRPr="00A62962">
        <w:tab/>
      </w:r>
      <w:r w:rsidRPr="00A62962">
        <w:rPr>
          <w:sz w:val="22"/>
        </w:rPr>
        <w:t xml:space="preserve">Collective progress towards the </w:t>
      </w:r>
      <w:r>
        <w:rPr>
          <w:sz w:val="22"/>
        </w:rPr>
        <w:t>g</w:t>
      </w:r>
      <w:r w:rsidRPr="00A62962">
        <w:rPr>
          <w:sz w:val="22"/>
        </w:rPr>
        <w:t xml:space="preserve">oals of the </w:t>
      </w:r>
      <w:r>
        <w:rPr>
          <w:sz w:val="22"/>
        </w:rPr>
        <w:br/>
      </w:r>
      <w:r w:rsidRPr="00A62962">
        <w:rPr>
          <w:sz w:val="22"/>
        </w:rPr>
        <w:t xml:space="preserve">Kunming-Montreal Global Biodiversity Framework </w:t>
      </w:r>
    </w:p>
    <w:p w14:paraId="0306AFF6" w14:textId="77777777" w:rsidR="00214566" w:rsidRPr="00A62962" w:rsidRDefault="00214566" w:rsidP="00D60BA4">
      <w:pPr>
        <w:pStyle w:val="CBDNormalNoNumber"/>
        <w:keepNext/>
        <w:tabs>
          <w:tab w:val="clear" w:pos="567"/>
        </w:tabs>
      </w:pPr>
      <w:r>
        <w:t>7</w:t>
      </w:r>
      <w:r w:rsidRPr="00A62962">
        <w:t>.</w:t>
      </w:r>
      <w:r w:rsidRPr="00A62962">
        <w:tab/>
      </w:r>
      <w:r>
        <w:t>Part</w:t>
      </w:r>
      <w:r w:rsidRPr="00A62962">
        <w:t> II.C will contain, for each of the four goals:</w:t>
      </w:r>
    </w:p>
    <w:p w14:paraId="329931A2" w14:textId="77777777" w:rsidR="00214566" w:rsidRPr="00A62962" w:rsidRDefault="00214566" w:rsidP="00D60BA4">
      <w:pPr>
        <w:pStyle w:val="CBDNormalNoNumber"/>
        <w:tabs>
          <w:tab w:val="clear" w:pos="567"/>
          <w:tab w:val="clear" w:pos="1134"/>
        </w:tabs>
        <w:ind w:firstLine="567"/>
      </w:pPr>
      <w:r w:rsidRPr="00A62962">
        <w:t>(a)</w:t>
      </w:r>
      <w:r w:rsidRPr="00A62962">
        <w:tab/>
        <w:t xml:space="preserve">A summary of the relationship between the collective progress towards the relevant targets of the Framework, and progress towards the goal, </w:t>
      </w:r>
      <w:proofErr w:type="gramStart"/>
      <w:r w:rsidRPr="00A62962">
        <w:t>taking into account</w:t>
      </w:r>
      <w:proofErr w:type="gramEnd"/>
      <w:r w:rsidRPr="00A62962">
        <w:t xml:space="preserve"> the considerations in section C of the Framework;</w:t>
      </w:r>
    </w:p>
    <w:p w14:paraId="3A11CF59" w14:textId="74F90609" w:rsidR="00214566" w:rsidRDefault="00214566" w:rsidP="00D60BA4">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w:t>
      </w:r>
      <w:r>
        <w:rPr>
          <w:rFonts w:asciiTheme="majorBidi" w:eastAsia="MS Mincho" w:hAnsiTheme="majorBidi" w:cstheme="majorBidi"/>
          <w:color w:val="000000" w:themeColor="text1"/>
        </w:rPr>
        <w:t>b</w:t>
      </w:r>
      <w:r w:rsidRPr="00A62962">
        <w:rPr>
          <w:rFonts w:asciiTheme="majorBidi" w:eastAsia="MS Mincho" w:hAnsiTheme="majorBidi" w:cstheme="majorBidi"/>
          <w:color w:val="000000" w:themeColor="text1"/>
        </w:rPr>
        <w:t>)</w:t>
      </w:r>
      <w:r w:rsidRPr="00A62962">
        <w:tab/>
      </w:r>
      <w:r w:rsidRPr="00A62962">
        <w:rPr>
          <w:rFonts w:asciiTheme="majorBidi" w:eastAsia="MS Mincho" w:hAnsiTheme="majorBidi" w:cstheme="majorBidi"/>
          <w:color w:val="000000" w:themeColor="text1"/>
        </w:rPr>
        <w:t xml:space="preserve">A summary of information on the state of implementation of each </w:t>
      </w:r>
      <w:r>
        <w:rPr>
          <w:rFonts w:asciiTheme="majorBidi" w:eastAsia="MS Mincho" w:hAnsiTheme="majorBidi" w:cstheme="majorBidi"/>
          <w:color w:val="000000" w:themeColor="text1"/>
        </w:rPr>
        <w:t>goal,</w:t>
      </w:r>
      <w:r w:rsidRPr="00A62962">
        <w:rPr>
          <w:rFonts w:asciiTheme="majorBidi" w:eastAsia="MS Mincho" w:hAnsiTheme="majorBidi" w:cstheme="majorBidi"/>
          <w:color w:val="000000" w:themeColor="text1"/>
        </w:rPr>
        <w:t xml:space="preserve"> based on data submitted for the headline and binary indicators, including tabular or graphical representations of the indicator</w:t>
      </w:r>
      <w:r>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where possible. </w:t>
      </w:r>
      <w:r>
        <w:rPr>
          <w:rFonts w:asciiTheme="majorBidi" w:eastAsia="MS Mincho" w:hAnsiTheme="majorBidi" w:cstheme="majorBidi"/>
          <w:color w:val="000000" w:themeColor="text1"/>
        </w:rPr>
        <w:t>Depending</w:t>
      </w:r>
      <w:r w:rsidRPr="00A62962">
        <w:rPr>
          <w:rFonts w:asciiTheme="majorBidi" w:eastAsia="MS Mincho" w:hAnsiTheme="majorBidi" w:cstheme="majorBidi"/>
          <w:color w:val="000000" w:themeColor="text1"/>
        </w:rPr>
        <w:t xml:space="preserve"> on the data submitted in national reports, component, complementary and national indicators</w:t>
      </w:r>
      <w:r>
        <w:rPr>
          <w:rFonts w:asciiTheme="majorBidi" w:eastAsia="MS Mincho" w:hAnsiTheme="majorBidi" w:cstheme="majorBidi"/>
          <w:color w:val="000000" w:themeColor="text1"/>
        </w:rPr>
        <w:t xml:space="preserve">, as well </w:t>
      </w:r>
      <w:r w:rsidR="00EE276D">
        <w:rPr>
          <w:rFonts w:asciiTheme="majorBidi" w:eastAsia="MS Mincho" w:hAnsiTheme="majorBidi" w:cstheme="majorBidi"/>
          <w:color w:val="000000" w:themeColor="text1"/>
        </w:rPr>
        <w:t xml:space="preserve">as </w:t>
      </w:r>
      <w:r>
        <w:rPr>
          <w:rFonts w:asciiTheme="majorBidi" w:eastAsia="MS Mincho" w:hAnsiTheme="majorBidi" w:cstheme="majorBidi"/>
          <w:color w:val="000000" w:themeColor="text1"/>
        </w:rPr>
        <w:t xml:space="preserve">disaggregated data based on the optional disaggregations set out in annex II to decision </w:t>
      </w:r>
      <w:hyperlink r:id="rId22" w:history="1">
        <w:r w:rsidRPr="00DA37FD">
          <w:rPr>
            <w:rStyle w:val="Hyperlink"/>
            <w:rFonts w:asciiTheme="majorBidi" w:eastAsia="MS Mincho" w:hAnsiTheme="majorBidi" w:cstheme="majorBidi"/>
          </w:rPr>
          <w:t>16/31</w:t>
        </w:r>
      </w:hyperlink>
      <w:r>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may also be used, where appropriate. </w:t>
      </w:r>
      <w:r w:rsidRPr="00866B47">
        <w:rPr>
          <w:rFonts w:asciiTheme="majorBidi" w:eastAsia="MS Mincho" w:hAnsiTheme="majorBidi" w:cstheme="majorBidi"/>
          <w:color w:val="000000" w:themeColor="text1"/>
        </w:rPr>
        <w:t xml:space="preserve">Where </w:t>
      </w:r>
      <w:r>
        <w:rPr>
          <w:rFonts w:asciiTheme="majorBidi" w:eastAsia="MS Mincho" w:hAnsiTheme="majorBidi" w:cstheme="majorBidi"/>
          <w:color w:val="000000" w:themeColor="text1"/>
        </w:rPr>
        <w:t xml:space="preserve">data from </w:t>
      </w:r>
      <w:r w:rsidRPr="00866B47">
        <w:rPr>
          <w:rFonts w:asciiTheme="majorBidi" w:eastAsia="MS Mincho" w:hAnsiTheme="majorBidi" w:cstheme="majorBidi"/>
          <w:color w:val="000000" w:themeColor="text1"/>
        </w:rPr>
        <w:t xml:space="preserve">additional </w:t>
      </w:r>
      <w:r>
        <w:rPr>
          <w:rFonts w:asciiTheme="majorBidi" w:eastAsia="MS Mincho" w:hAnsiTheme="majorBidi" w:cstheme="majorBidi"/>
          <w:color w:val="000000" w:themeColor="text1"/>
        </w:rPr>
        <w:t xml:space="preserve">sources of </w:t>
      </w:r>
      <w:r w:rsidRPr="00866B47">
        <w:rPr>
          <w:rFonts w:asciiTheme="majorBidi" w:eastAsia="MS Mincho" w:hAnsiTheme="majorBidi" w:cstheme="majorBidi"/>
          <w:color w:val="000000" w:themeColor="text1"/>
        </w:rPr>
        <w:t>information</w:t>
      </w:r>
      <w:r>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 xml:space="preserve">as listed in </w:t>
      </w:r>
      <w:r w:rsidRPr="00866B47">
        <w:rPr>
          <w:rFonts w:asciiTheme="majorBidi" w:eastAsia="MS Mincho" w:hAnsiTheme="majorBidi" w:cstheme="majorBidi"/>
          <w:color w:val="000000" w:themeColor="text1"/>
        </w:rPr>
        <w:t xml:space="preserve">paragraph 18 </w:t>
      </w:r>
      <w:r>
        <w:rPr>
          <w:rFonts w:asciiTheme="majorBidi" w:eastAsia="MS Mincho" w:hAnsiTheme="majorBidi" w:cstheme="majorBidi"/>
          <w:color w:val="000000" w:themeColor="text1"/>
        </w:rPr>
        <w:t xml:space="preserve">of </w:t>
      </w:r>
      <w:r w:rsidRPr="00866B47">
        <w:rPr>
          <w:rFonts w:asciiTheme="majorBidi" w:eastAsia="MS Mincho" w:hAnsiTheme="majorBidi" w:cstheme="majorBidi"/>
          <w:color w:val="000000" w:themeColor="text1"/>
        </w:rPr>
        <w:t xml:space="preserve">decision </w:t>
      </w:r>
      <w:hyperlink r:id="rId23" w:history="1">
        <w:r w:rsidRPr="00FE4D63">
          <w:rPr>
            <w:rStyle w:val="Hyperlink"/>
            <w:rFonts w:asciiTheme="majorBidi" w:eastAsia="MS Mincho" w:hAnsiTheme="majorBidi" w:cstheme="majorBidi"/>
          </w:rPr>
          <w:t>16/32</w:t>
        </w:r>
      </w:hyperlink>
      <w:r>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 xml:space="preserve">are </w:t>
      </w:r>
      <w:r w:rsidRPr="00866B47">
        <w:rPr>
          <w:rFonts w:asciiTheme="majorBidi" w:eastAsia="MS Mincho" w:hAnsiTheme="majorBidi" w:cstheme="majorBidi"/>
          <w:color w:val="000000" w:themeColor="text1"/>
        </w:rPr>
        <w:t>used in the analysis</w:t>
      </w:r>
      <w:r>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 xml:space="preserve">this </w:t>
      </w:r>
      <w:r w:rsidRPr="00866B47">
        <w:rPr>
          <w:rFonts w:asciiTheme="majorBidi" w:eastAsia="MS Mincho" w:hAnsiTheme="majorBidi" w:cstheme="majorBidi"/>
          <w:color w:val="000000" w:themeColor="text1"/>
        </w:rPr>
        <w:t xml:space="preserve">will be </w:t>
      </w:r>
      <w:r>
        <w:rPr>
          <w:rFonts w:asciiTheme="majorBidi" w:eastAsia="MS Mincho" w:hAnsiTheme="majorBidi" w:cstheme="majorBidi"/>
          <w:color w:val="000000" w:themeColor="text1"/>
        </w:rPr>
        <w:t>clearly indicated</w:t>
      </w:r>
      <w:r w:rsidRPr="00866B47">
        <w:rPr>
          <w:rFonts w:asciiTheme="majorBidi" w:eastAsia="MS Mincho" w:hAnsiTheme="majorBidi" w:cstheme="majorBidi"/>
          <w:color w:val="000000" w:themeColor="text1"/>
        </w:rPr>
        <w:t xml:space="preserve">, to </w:t>
      </w:r>
      <w:r>
        <w:rPr>
          <w:rFonts w:asciiTheme="majorBidi" w:eastAsia="MS Mincho" w:hAnsiTheme="majorBidi" w:cstheme="majorBidi"/>
          <w:color w:val="000000" w:themeColor="text1"/>
        </w:rPr>
        <w:t>distinguish</w:t>
      </w:r>
      <w:r w:rsidRPr="00866B47">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them</w:t>
      </w:r>
      <w:r w:rsidRPr="00866B47">
        <w:rPr>
          <w:rFonts w:asciiTheme="majorBidi" w:eastAsia="MS Mincho" w:hAnsiTheme="majorBidi" w:cstheme="majorBidi"/>
          <w:color w:val="000000" w:themeColor="text1"/>
        </w:rPr>
        <w:t xml:space="preserve"> from </w:t>
      </w:r>
      <w:r>
        <w:rPr>
          <w:rFonts w:asciiTheme="majorBidi" w:eastAsia="MS Mincho" w:hAnsiTheme="majorBidi" w:cstheme="majorBidi"/>
          <w:color w:val="000000" w:themeColor="text1"/>
        </w:rPr>
        <w:t xml:space="preserve">data from </w:t>
      </w:r>
      <w:r w:rsidRPr="00866B47">
        <w:rPr>
          <w:rFonts w:asciiTheme="majorBidi" w:eastAsia="MS Mincho" w:hAnsiTheme="majorBidi" w:cstheme="majorBidi"/>
          <w:color w:val="000000" w:themeColor="text1"/>
        </w:rPr>
        <w:t>the national reports, national biodiversity strateg</w:t>
      </w:r>
      <w:r>
        <w:rPr>
          <w:rFonts w:asciiTheme="majorBidi" w:eastAsia="MS Mincho" w:hAnsiTheme="majorBidi" w:cstheme="majorBidi"/>
          <w:color w:val="000000" w:themeColor="text1"/>
        </w:rPr>
        <w:t>ies</w:t>
      </w:r>
      <w:r w:rsidRPr="00866B47">
        <w:rPr>
          <w:rFonts w:asciiTheme="majorBidi" w:eastAsia="MS Mincho" w:hAnsiTheme="majorBidi" w:cstheme="majorBidi"/>
          <w:color w:val="000000" w:themeColor="text1"/>
        </w:rPr>
        <w:t xml:space="preserve"> and action plans or national targets submitted by Parties</w:t>
      </w:r>
      <w:r>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Pr>
          <w:rFonts w:asciiTheme="majorBidi" w:eastAsia="MS Mincho" w:hAnsiTheme="majorBidi" w:cstheme="majorBidi"/>
          <w:color w:val="000000" w:themeColor="text1"/>
        </w:rPr>
        <w:t>In all cases, priority will be given to the use of national data submitted by Parties through the national reports and national biodiversity strategies and action plans;</w:t>
      </w:r>
    </w:p>
    <w:p w14:paraId="584C5C5A" w14:textId="77777777" w:rsidR="00214566" w:rsidRPr="00A62962" w:rsidRDefault="00214566" w:rsidP="00D60BA4">
      <w:pPr>
        <w:pStyle w:val="CBDNormalNoNumber"/>
        <w:tabs>
          <w:tab w:val="clear" w:pos="567"/>
          <w:tab w:val="clear" w:pos="1134"/>
        </w:tabs>
        <w:spacing w:before="120"/>
        <w:ind w:firstLine="567"/>
      </w:pPr>
      <w:r w:rsidRPr="00A62962">
        <w:t>(c)</w:t>
      </w:r>
      <w:r w:rsidRPr="00A62962">
        <w:tab/>
        <w:t>A summary of how headline, binary, component, complementary and national indicators were used by Parties for the relevant goal, and any identified challenges in their use;</w:t>
      </w:r>
    </w:p>
    <w:p w14:paraId="047FCC6E" w14:textId="77777777" w:rsidR="00214566" w:rsidRDefault="00214566" w:rsidP="00D60BA4">
      <w:pPr>
        <w:pStyle w:val="CBDNormalNoNumber"/>
        <w:tabs>
          <w:tab w:val="clear" w:pos="567"/>
          <w:tab w:val="clear" w:pos="1134"/>
        </w:tabs>
        <w:ind w:firstLine="567"/>
      </w:pPr>
      <w:r>
        <w:t>(d)</w:t>
      </w:r>
      <w:r>
        <w:tab/>
        <w:t xml:space="preserve">A synthesis of non-prescriptive approaches for addressing the challenges, gaps and opportunities identified in the global report, with a view to making collective progress in the implementation of the Framework, including the relevant information sources identified in paragraph 18 of decision </w:t>
      </w:r>
      <w:hyperlink r:id="rId24" w:history="1">
        <w:r w:rsidRPr="005138C7">
          <w:rPr>
            <w:rStyle w:val="Hyperlink"/>
          </w:rPr>
          <w:t>16/32</w:t>
        </w:r>
      </w:hyperlink>
      <w:r>
        <w:t>.</w:t>
      </w:r>
    </w:p>
    <w:p w14:paraId="35D2425F" w14:textId="77777777" w:rsidR="00214566" w:rsidRPr="00A62962" w:rsidRDefault="00214566" w:rsidP="007E275F">
      <w:pPr>
        <w:pStyle w:val="CBDH2"/>
        <w:numPr>
          <w:ilvl w:val="0"/>
          <w:numId w:val="0"/>
        </w:numPr>
        <w:tabs>
          <w:tab w:val="clear" w:pos="567"/>
          <w:tab w:val="clear" w:pos="1134"/>
        </w:tabs>
        <w:ind w:left="567" w:hanging="567"/>
        <w:jc w:val="left"/>
      </w:pPr>
      <w:r w:rsidRPr="00A62962">
        <w:rPr>
          <w:sz w:val="22"/>
        </w:rPr>
        <w:t>D.</w:t>
      </w:r>
      <w:r w:rsidRPr="00A62962">
        <w:rPr>
          <w:sz w:val="22"/>
        </w:rPr>
        <w:tab/>
        <w:t xml:space="preserve">Review of the provision of means of implementation consistent with </w:t>
      </w:r>
      <w:r>
        <w:rPr>
          <w:sz w:val="22"/>
        </w:rPr>
        <w:br/>
      </w:r>
      <w:r w:rsidRPr="00A62962">
        <w:rPr>
          <w:sz w:val="22"/>
        </w:rPr>
        <w:t>the Kunming-Montreal Global Biodiversity Framework</w:t>
      </w:r>
    </w:p>
    <w:p w14:paraId="5E490902" w14:textId="77777777" w:rsidR="00214566" w:rsidRPr="00A62962" w:rsidRDefault="00214566" w:rsidP="00D60BA4">
      <w:pPr>
        <w:pStyle w:val="CBDNormalNoNumber"/>
        <w:tabs>
          <w:tab w:val="clear" w:pos="567"/>
        </w:tabs>
      </w:pPr>
      <w:r>
        <w:t>8</w:t>
      </w:r>
      <w:r w:rsidRPr="00866B47">
        <w:t>.</w:t>
      </w:r>
      <w:r w:rsidRPr="00866B47">
        <w:tab/>
      </w:r>
      <w:r>
        <w:t>Part</w:t>
      </w:r>
      <w:r w:rsidRPr="00866B47">
        <w:t> II.D will be based on information from sources listed in paragraph</w:t>
      </w:r>
      <w:r>
        <w:t> </w:t>
      </w:r>
      <w:r w:rsidRPr="00866B47">
        <w:t>18 of decision</w:t>
      </w:r>
      <w:r>
        <w:t> </w:t>
      </w:r>
      <w:hyperlink r:id="rId25" w:history="1">
        <w:r w:rsidRPr="00A26297">
          <w:rPr>
            <w:rStyle w:val="Hyperlink"/>
          </w:rPr>
          <w:t>16/32</w:t>
        </w:r>
      </w:hyperlink>
      <w:r w:rsidRPr="00866B47">
        <w:t xml:space="preserve">, ensuring transparency in </w:t>
      </w:r>
      <w:r>
        <w:t xml:space="preserve">the </w:t>
      </w:r>
      <w:r w:rsidRPr="00866B47">
        <w:t>use of the information sources, and will contain:</w:t>
      </w:r>
    </w:p>
    <w:p w14:paraId="32EB6B0B" w14:textId="77777777" w:rsidR="00214566" w:rsidRPr="00A62962" w:rsidRDefault="00214566" w:rsidP="00D60BA4">
      <w:pPr>
        <w:pStyle w:val="CBDNormalNoNumber"/>
        <w:tabs>
          <w:tab w:val="clear" w:pos="567"/>
          <w:tab w:val="clear" w:pos="1134"/>
        </w:tabs>
        <w:ind w:firstLine="567"/>
      </w:pPr>
      <w:r w:rsidRPr="00A62962">
        <w:t>(a)</w:t>
      </w:r>
      <w:r w:rsidRPr="00A62962">
        <w:tab/>
        <w:t>An analysis of the needs identified and means of implementation, including financial resources, capacity</w:t>
      </w:r>
      <w:r>
        <w:t>-</w:t>
      </w:r>
      <w:r w:rsidRPr="00A62962">
        <w:t>building and development</w:t>
      </w:r>
      <w:r>
        <w:t>, technical and scientific cooperation, and access to and transfer of technology</w:t>
      </w:r>
      <w:r w:rsidRPr="00A62962">
        <w:t>, required to ensure progress towards the goals and targets of the Framework. It will include information on the specific challenges faced by developing countries, in particular the least developed countries and small island developing States;</w:t>
      </w:r>
    </w:p>
    <w:p w14:paraId="0C764C42" w14:textId="77777777" w:rsidR="00214566" w:rsidRPr="00A62962" w:rsidRDefault="00214566" w:rsidP="00D60BA4">
      <w:pPr>
        <w:pStyle w:val="CBDNormalNoNumber"/>
        <w:tabs>
          <w:tab w:val="clear" w:pos="567"/>
          <w:tab w:val="clear" w:pos="1134"/>
        </w:tabs>
        <w:ind w:firstLine="567"/>
      </w:pPr>
      <w:r w:rsidRPr="00A62962">
        <w:t>(b)</w:t>
      </w:r>
      <w:r w:rsidRPr="00A62962">
        <w:tab/>
        <w:t>A</w:t>
      </w:r>
      <w:r>
        <w:t>n</w:t>
      </w:r>
      <w:r w:rsidRPr="00A62962">
        <w:t xml:space="preserve"> </w:t>
      </w:r>
      <w:r>
        <w:t>analysis</w:t>
      </w:r>
      <w:r w:rsidRPr="00A62962">
        <w:t xml:space="preserve"> of the provision of means of implementation</w:t>
      </w:r>
      <w:r>
        <w:t xml:space="preserve"> available to all Parties, in particular</w:t>
      </w:r>
      <w:r w:rsidRPr="00A62962">
        <w:t xml:space="preserve"> developing countr</w:t>
      </w:r>
      <w:r>
        <w:t>y Parties</w:t>
      </w:r>
      <w:r w:rsidRPr="00A62962">
        <w:t>,</w:t>
      </w:r>
      <w:r>
        <w:t xml:space="preserve"> in accordance with Goal D and relevant targets of the Framework</w:t>
      </w:r>
      <w:r w:rsidRPr="00A62962">
        <w:t xml:space="preserve">. </w:t>
      </w:r>
      <w:r>
        <w:t>Part II.D</w:t>
      </w:r>
      <w:r w:rsidRPr="00866B47">
        <w:t xml:space="preserve"> will include information on the predictability, accessibility and effectiveness of means of implementation</w:t>
      </w:r>
      <w:r>
        <w:t xml:space="preserve">, as well as </w:t>
      </w:r>
      <w:r w:rsidRPr="00A62962">
        <w:t xml:space="preserve">a description of successes, </w:t>
      </w:r>
      <w:r>
        <w:t>challenges</w:t>
      </w:r>
      <w:r w:rsidRPr="00A62962">
        <w:t xml:space="preserve"> and gaps</w:t>
      </w:r>
      <w:r>
        <w:t>;</w:t>
      </w:r>
    </w:p>
    <w:p w14:paraId="3158297D" w14:textId="77777777" w:rsidR="00214566" w:rsidRPr="00A62962" w:rsidRDefault="00214566" w:rsidP="00D60BA4">
      <w:pPr>
        <w:pStyle w:val="CBDNormalNoNumber"/>
        <w:tabs>
          <w:tab w:val="clear" w:pos="567"/>
          <w:tab w:val="clear" w:pos="1134"/>
        </w:tabs>
        <w:ind w:firstLine="567"/>
      </w:pPr>
      <w:r w:rsidRPr="00A62962">
        <w:t>(c)</w:t>
      </w:r>
      <w:r>
        <w:tab/>
      </w:r>
      <w:r w:rsidRPr="00A62962">
        <w:t xml:space="preserve">Where available, information on successes, </w:t>
      </w:r>
      <w:r>
        <w:t>challenges</w:t>
      </w:r>
      <w:r w:rsidRPr="00A62962">
        <w:t xml:space="preserve"> and gaps in means of implementation for indigenous peoples and local communities, women</w:t>
      </w:r>
      <w:r>
        <w:t>,</w:t>
      </w:r>
      <w:r w:rsidRPr="00A62962">
        <w:t xml:space="preserve"> youth and other stakeholders.</w:t>
      </w:r>
      <w:r>
        <w:t xml:space="preserve"> </w:t>
      </w:r>
    </w:p>
    <w:p w14:paraId="1E3C6C04" w14:textId="77777777" w:rsidR="00214566" w:rsidRPr="00A62962" w:rsidRDefault="00214566" w:rsidP="007E275F">
      <w:pPr>
        <w:pStyle w:val="CBDH2"/>
        <w:numPr>
          <w:ilvl w:val="0"/>
          <w:numId w:val="0"/>
        </w:numPr>
        <w:tabs>
          <w:tab w:val="clear" w:pos="567"/>
          <w:tab w:val="clear" w:pos="1134"/>
        </w:tabs>
        <w:ind w:left="567" w:hanging="567"/>
        <w:jc w:val="left"/>
      </w:pPr>
      <w:r w:rsidRPr="00A62962">
        <w:rPr>
          <w:sz w:val="22"/>
        </w:rPr>
        <w:t>E.</w:t>
      </w:r>
      <w:r w:rsidRPr="00A62962">
        <w:rPr>
          <w:sz w:val="22"/>
        </w:rPr>
        <w:tab/>
        <w:t>Contributions of relevant multilateral environmental agreements, international organizations and processes towards the implementation of the Kunming-Montreal Global Biodiversity Framework</w:t>
      </w:r>
    </w:p>
    <w:p w14:paraId="0F08937F" w14:textId="77777777" w:rsidR="00214566" w:rsidRDefault="00214566" w:rsidP="00D60BA4">
      <w:pPr>
        <w:pStyle w:val="CBDNormalNoNumber"/>
        <w:tabs>
          <w:tab w:val="clear" w:pos="567"/>
        </w:tabs>
      </w:pPr>
      <w:r>
        <w:t>9</w:t>
      </w:r>
      <w:r w:rsidRPr="00A62962">
        <w:t>.</w:t>
      </w:r>
      <w:r w:rsidRPr="00A62962">
        <w:tab/>
      </w:r>
      <w:r>
        <w:t>Part</w:t>
      </w:r>
      <w:r w:rsidRPr="00A62962">
        <w:t xml:space="preserve"> II.E will </w:t>
      </w:r>
      <w:r>
        <w:t xml:space="preserve">be based on the sources of information identified in subparagraph 18 (k) of decision </w:t>
      </w:r>
      <w:hyperlink r:id="rId26" w:history="1">
        <w:r w:rsidRPr="00F0173A">
          <w:rPr>
            <w:rStyle w:val="Hyperlink"/>
          </w:rPr>
          <w:t>16/32</w:t>
        </w:r>
      </w:hyperlink>
      <w:r>
        <w:t xml:space="preserve"> and will </w:t>
      </w:r>
      <w:r w:rsidRPr="00A62962">
        <w:t xml:space="preserve">contain: </w:t>
      </w:r>
    </w:p>
    <w:p w14:paraId="570F31E6" w14:textId="77777777" w:rsidR="00214566" w:rsidRPr="00A62962" w:rsidRDefault="00214566" w:rsidP="00D60BA4">
      <w:pPr>
        <w:pStyle w:val="CBDNormalNoNumber"/>
        <w:tabs>
          <w:tab w:val="clear" w:pos="567"/>
        </w:tabs>
        <w:ind w:firstLine="567"/>
      </w:pPr>
      <w:r w:rsidRPr="00A62962">
        <w:lastRenderedPageBreak/>
        <w:t>(a)</w:t>
      </w:r>
      <w:r w:rsidRPr="00A62962">
        <w:tab/>
        <w:t>An analysis</w:t>
      </w:r>
      <w:r>
        <w:t>, including</w:t>
      </w:r>
      <w:r w:rsidRPr="00A62962">
        <w:t xml:space="preserve"> examples of how actions taken at the national and international levels to implement relevant multilateral environmental agreements, including the Rio </w:t>
      </w:r>
      <w:r>
        <w:t>c</w:t>
      </w:r>
      <w:r w:rsidRPr="00A62962">
        <w:t>onventions</w:t>
      </w:r>
      <w:r>
        <w:t>,</w:t>
      </w:r>
      <w:r w:rsidRPr="00A62962">
        <w:t xml:space="preserve"> the biodiversity-related </w:t>
      </w:r>
      <w:r w:rsidRPr="001D39F8">
        <w:t>conventions and other</w:t>
      </w:r>
      <w:r w:rsidRPr="008F4F15">
        <w:t xml:space="preserve"> convention</w:t>
      </w:r>
      <w:r w:rsidRPr="001D39F8">
        <w:t>s</w:t>
      </w:r>
      <w:r w:rsidRPr="008F4F15">
        <w:t>,</w:t>
      </w:r>
      <w:r w:rsidRPr="001D39F8">
        <w:t xml:space="preserve"> have resulted</w:t>
      </w:r>
      <w:r>
        <w:t xml:space="preserve"> </w:t>
      </w:r>
      <w:r w:rsidRPr="00A62962">
        <w:t xml:space="preserve">in progress towards the implementation of the Framework; </w:t>
      </w:r>
    </w:p>
    <w:p w14:paraId="7CFA1852" w14:textId="77777777" w:rsidR="00214566" w:rsidRDefault="00214566" w:rsidP="00D60BA4">
      <w:pPr>
        <w:pStyle w:val="CBDNormalNoNumber"/>
        <w:tabs>
          <w:tab w:val="clear" w:pos="567"/>
        </w:tabs>
        <w:ind w:firstLine="567"/>
      </w:pPr>
      <w:r w:rsidRPr="00A62962">
        <w:t>(b)</w:t>
      </w:r>
      <w:r w:rsidRPr="00A62962">
        <w:tab/>
        <w:t>A</w:t>
      </w:r>
      <w:r>
        <w:t>n a</w:t>
      </w:r>
      <w:r w:rsidRPr="00A62962">
        <w:t>nalysis</w:t>
      </w:r>
      <w:r>
        <w:t>, including</w:t>
      </w:r>
      <w:r w:rsidRPr="00A62962">
        <w:t xml:space="preserve"> examples</w:t>
      </w:r>
      <w:r>
        <w:t>,</w:t>
      </w:r>
      <w:r w:rsidRPr="00A62962">
        <w:t xml:space="preserve"> of how actions taken by other international organizations and processes </w:t>
      </w:r>
      <w:r>
        <w:t xml:space="preserve">have resulted </w:t>
      </w:r>
      <w:r w:rsidRPr="00A62962">
        <w:t>in progress towards the implementation of the Framework.</w:t>
      </w:r>
    </w:p>
    <w:p w14:paraId="218404D7" w14:textId="77777777" w:rsidR="00214566" w:rsidRPr="00A62962" w:rsidRDefault="00214566" w:rsidP="007E275F">
      <w:pPr>
        <w:pStyle w:val="CBDH2"/>
        <w:numPr>
          <w:ilvl w:val="0"/>
          <w:numId w:val="0"/>
        </w:numPr>
        <w:tabs>
          <w:tab w:val="clear" w:pos="567"/>
        </w:tabs>
        <w:spacing w:before="240"/>
        <w:jc w:val="left"/>
      </w:pPr>
      <w:r w:rsidRPr="001809E5">
        <w:rPr>
          <w:lang w:val="en-CA"/>
        </w:rPr>
        <w:t>Part III.</w:t>
      </w:r>
      <w:r w:rsidRPr="001809E5">
        <w:rPr>
          <w:lang w:val="en-CA"/>
        </w:rPr>
        <w:tab/>
      </w:r>
      <w:r w:rsidRPr="00A62962">
        <w:t xml:space="preserve">Conclusions and key messages </w:t>
      </w:r>
    </w:p>
    <w:p w14:paraId="60BA7A1B" w14:textId="77777777" w:rsidR="00214566" w:rsidRPr="00A62962" w:rsidRDefault="00214566" w:rsidP="00D60BA4">
      <w:pPr>
        <w:pStyle w:val="CBDNormalNoNumber"/>
        <w:tabs>
          <w:tab w:val="clear" w:pos="567"/>
        </w:tabs>
      </w:pPr>
      <w:r>
        <w:t>10</w:t>
      </w:r>
      <w:r w:rsidRPr="00A62962">
        <w:t>.</w:t>
      </w:r>
      <w:r w:rsidRPr="00A62962">
        <w:tab/>
      </w:r>
      <w:r>
        <w:t>P</w:t>
      </w:r>
      <w:r w:rsidRPr="00A62962">
        <w:t>art</w:t>
      </w:r>
      <w:r>
        <w:t> III</w:t>
      </w:r>
      <w:r w:rsidRPr="00A62962">
        <w:t xml:space="preserve"> will contain a summary of the main conclusions of the report, including </w:t>
      </w:r>
      <w:r>
        <w:t xml:space="preserve">key messages illustrated by </w:t>
      </w:r>
      <w:r w:rsidRPr="00A62962">
        <w:t xml:space="preserve">graphics and presented in a way that may be read independently of the full report, with reference to the relevant sections. </w:t>
      </w:r>
      <w:r>
        <w:t>It</w:t>
      </w:r>
      <w:r w:rsidRPr="00A62962">
        <w:t xml:space="preserve"> will contain two parts</w:t>
      </w:r>
      <w:r>
        <w:t>, as follows</w:t>
      </w:r>
      <w:r w:rsidRPr="00A62962">
        <w:t>.</w:t>
      </w:r>
    </w:p>
    <w:p w14:paraId="6CEB3B04" w14:textId="77777777" w:rsidR="00214566" w:rsidRPr="00A62962" w:rsidRDefault="00214566" w:rsidP="007E275F">
      <w:pPr>
        <w:pStyle w:val="CBDH2"/>
        <w:numPr>
          <w:ilvl w:val="0"/>
          <w:numId w:val="0"/>
        </w:numPr>
        <w:tabs>
          <w:tab w:val="clear" w:pos="567"/>
          <w:tab w:val="clear" w:pos="1134"/>
        </w:tabs>
        <w:ind w:left="567" w:hanging="567"/>
        <w:jc w:val="left"/>
      </w:pPr>
      <w:r w:rsidRPr="00A62962">
        <w:rPr>
          <w:sz w:val="22"/>
        </w:rPr>
        <w:t>A.</w:t>
      </w:r>
      <w:r w:rsidRPr="00A62962">
        <w:rPr>
          <w:sz w:val="22"/>
        </w:rPr>
        <w:tab/>
        <w:t xml:space="preserve">Synthesis of collective progress towards the implementation of the Kunming-Montreal </w:t>
      </w:r>
      <w:r>
        <w:rPr>
          <w:sz w:val="22"/>
        </w:rPr>
        <w:br/>
      </w:r>
      <w:r w:rsidRPr="00A62962">
        <w:rPr>
          <w:sz w:val="22"/>
        </w:rPr>
        <w:t xml:space="preserve">Global Biodiversity Framework, including the 2030 </w:t>
      </w:r>
      <w:r>
        <w:rPr>
          <w:sz w:val="22"/>
        </w:rPr>
        <w:t>m</w:t>
      </w:r>
      <w:r w:rsidRPr="00A62962">
        <w:rPr>
          <w:sz w:val="22"/>
        </w:rPr>
        <w:t xml:space="preserve">ission and the 2050 </w:t>
      </w:r>
      <w:r>
        <w:rPr>
          <w:sz w:val="22"/>
        </w:rPr>
        <w:t>v</w:t>
      </w:r>
      <w:r w:rsidRPr="00A62962">
        <w:rPr>
          <w:sz w:val="22"/>
        </w:rPr>
        <w:t xml:space="preserve">ision </w:t>
      </w:r>
    </w:p>
    <w:p w14:paraId="17440729" w14:textId="77777777" w:rsidR="00214566" w:rsidRPr="00A62962" w:rsidRDefault="00214566" w:rsidP="00D60BA4">
      <w:pPr>
        <w:pStyle w:val="CBDNormalNoNumber"/>
        <w:keepNext/>
        <w:tabs>
          <w:tab w:val="clear" w:pos="567"/>
        </w:tabs>
      </w:pPr>
      <w:r w:rsidRPr="00A62962">
        <w:t>1</w:t>
      </w:r>
      <w:r>
        <w:t>1</w:t>
      </w:r>
      <w:r w:rsidRPr="00A62962">
        <w:t>.</w:t>
      </w:r>
      <w:r w:rsidRPr="00A62962">
        <w:tab/>
      </w:r>
      <w:r>
        <w:t>Part</w:t>
      </w:r>
      <w:r w:rsidRPr="00A62962">
        <w:t> III.A will contain:</w:t>
      </w:r>
    </w:p>
    <w:p w14:paraId="27D3695E" w14:textId="698E6176" w:rsidR="00214566" w:rsidRPr="00A62962" w:rsidRDefault="00214566" w:rsidP="00D60BA4">
      <w:pPr>
        <w:pStyle w:val="CBDNormalNoNumber"/>
        <w:tabs>
          <w:tab w:val="clear" w:pos="567"/>
          <w:tab w:val="clear" w:pos="1134"/>
        </w:tabs>
        <w:ind w:firstLine="567"/>
      </w:pPr>
      <w:r w:rsidRPr="00A62962">
        <w:t>(a)</w:t>
      </w:r>
      <w:r w:rsidRPr="00A62962">
        <w:tab/>
        <w:t>A summary of collective progress in implementation across all 23 targets, emphasizing areas of relative strengths and weakness</w:t>
      </w:r>
      <w:r w:rsidR="00B134C1">
        <w:t>es</w:t>
      </w:r>
      <w:r>
        <w:t xml:space="preserve"> in implementing the Framework</w:t>
      </w:r>
      <w:r w:rsidRPr="00A62962">
        <w:t xml:space="preserve">, and how </w:t>
      </w:r>
      <w:r>
        <w:t>such</w:t>
      </w:r>
      <w:r w:rsidRPr="00A62962">
        <w:t xml:space="preserve"> progress relates to the 2030 mission of the Framework;</w:t>
      </w:r>
    </w:p>
    <w:p w14:paraId="747DFAD6" w14:textId="77777777" w:rsidR="00214566" w:rsidRPr="00A62962" w:rsidRDefault="00214566" w:rsidP="00D60BA4">
      <w:pPr>
        <w:pStyle w:val="CBDNormalNoNumber"/>
        <w:tabs>
          <w:tab w:val="clear" w:pos="567"/>
          <w:tab w:val="clear" w:pos="1134"/>
        </w:tabs>
        <w:ind w:firstLine="567"/>
      </w:pPr>
      <w:r w:rsidRPr="00A62962">
        <w:t>(b)</w:t>
      </w:r>
      <w:r w:rsidRPr="00A62962">
        <w:tab/>
        <w:t xml:space="preserve">A summary of collective progress towards all </w:t>
      </w:r>
      <w:r>
        <w:t>four</w:t>
      </w:r>
      <w:r w:rsidRPr="00A62962">
        <w:t xml:space="preserve"> </w:t>
      </w:r>
      <w:r>
        <w:t>g</w:t>
      </w:r>
      <w:r w:rsidRPr="00A62962">
        <w:t xml:space="preserve">oals and how implementation of the Framework relates to the 2050 </w:t>
      </w:r>
      <w:r>
        <w:t>v</w:t>
      </w:r>
      <w:r w:rsidRPr="00A62962">
        <w:t>ision</w:t>
      </w:r>
      <w:r>
        <w:t xml:space="preserve"> and its elements</w:t>
      </w:r>
      <w:r w:rsidRPr="00A62962">
        <w:t>;</w:t>
      </w:r>
    </w:p>
    <w:p w14:paraId="200CCCB8" w14:textId="77777777" w:rsidR="00214566" w:rsidRPr="00A62962" w:rsidRDefault="00214566" w:rsidP="00D60BA4">
      <w:pPr>
        <w:pStyle w:val="CBDNormalNoNumber"/>
        <w:tabs>
          <w:tab w:val="clear" w:pos="567"/>
          <w:tab w:val="clear" w:pos="1134"/>
        </w:tabs>
        <w:ind w:firstLine="567"/>
      </w:pPr>
      <w:r w:rsidRPr="00A62962">
        <w:t>(c)</w:t>
      </w:r>
      <w:r w:rsidRPr="00A62962">
        <w:tab/>
        <w:t>An overview of how the considerations for the implementation of the Framework, as set out in its section C, have been addressed across the actions taken to date</w:t>
      </w:r>
      <w:r>
        <w:t>.</w:t>
      </w:r>
    </w:p>
    <w:p w14:paraId="261674C1" w14:textId="12224D34" w:rsidR="00214566" w:rsidRPr="00A62962" w:rsidRDefault="00214566" w:rsidP="007E275F">
      <w:pPr>
        <w:pStyle w:val="CBDH2"/>
        <w:numPr>
          <w:ilvl w:val="0"/>
          <w:numId w:val="0"/>
        </w:numPr>
        <w:tabs>
          <w:tab w:val="clear" w:pos="567"/>
          <w:tab w:val="clear" w:pos="1134"/>
        </w:tabs>
        <w:ind w:left="567" w:hanging="567"/>
        <w:jc w:val="left"/>
        <w:rPr>
          <w:sz w:val="22"/>
        </w:rPr>
      </w:pPr>
      <w:r w:rsidRPr="00A62962">
        <w:rPr>
          <w:sz w:val="22"/>
        </w:rPr>
        <w:t>B.</w:t>
      </w:r>
      <w:r w:rsidRPr="00A62962">
        <w:tab/>
      </w:r>
      <w:r w:rsidRPr="00A62962">
        <w:rPr>
          <w:sz w:val="22"/>
        </w:rPr>
        <w:t xml:space="preserve">Moving forward: challenges and opportunities </w:t>
      </w:r>
    </w:p>
    <w:p w14:paraId="4689D5A6" w14:textId="77777777" w:rsidR="00214566" w:rsidRPr="00A62962" w:rsidRDefault="00214566" w:rsidP="00D60BA4">
      <w:pPr>
        <w:pStyle w:val="CBDNormalNoNumber"/>
        <w:keepNext/>
        <w:tabs>
          <w:tab w:val="clear" w:pos="567"/>
        </w:tabs>
      </w:pPr>
      <w:r w:rsidRPr="00A62962">
        <w:t>1</w:t>
      </w:r>
      <w:r>
        <w:t>2</w:t>
      </w:r>
      <w:r w:rsidRPr="00A62962">
        <w:t>.</w:t>
      </w:r>
      <w:r w:rsidRPr="00A62962">
        <w:tab/>
      </w:r>
      <w:r>
        <w:t>Part</w:t>
      </w:r>
      <w:r w:rsidRPr="00A62962">
        <w:t> III.B will contain:</w:t>
      </w:r>
    </w:p>
    <w:p w14:paraId="30D60A5C" w14:textId="77777777" w:rsidR="00214566" w:rsidRPr="00A62962" w:rsidRDefault="00214566" w:rsidP="00D60BA4">
      <w:pPr>
        <w:pStyle w:val="CBDNormalNoNumber"/>
        <w:tabs>
          <w:tab w:val="clear" w:pos="567"/>
        </w:tabs>
        <w:ind w:firstLine="567"/>
      </w:pPr>
      <w:r w:rsidRPr="00A62962">
        <w:t>(a)</w:t>
      </w:r>
      <w:r w:rsidRPr="00A62962">
        <w:tab/>
        <w:t xml:space="preserve">A summary of challenges, </w:t>
      </w:r>
      <w:r>
        <w:t xml:space="preserve">gaps </w:t>
      </w:r>
      <w:r w:rsidRPr="00A62962">
        <w:t>and opportunities in implementation across the report;</w:t>
      </w:r>
      <w:r w:rsidRPr="00A62962">
        <w:rPr>
          <w:rFonts w:asciiTheme="majorBidi" w:hAnsiTheme="majorBidi" w:cstheme="majorBidi"/>
        </w:rPr>
        <w:t xml:space="preserve"> </w:t>
      </w:r>
    </w:p>
    <w:p w14:paraId="1E584916" w14:textId="77777777" w:rsidR="00214566" w:rsidRDefault="00214566" w:rsidP="00D60BA4">
      <w:pPr>
        <w:pStyle w:val="CBDNormalNoNumber"/>
        <w:tabs>
          <w:tab w:val="clear" w:pos="567"/>
          <w:tab w:val="clear" w:pos="1134"/>
        </w:tabs>
        <w:ind w:firstLine="567"/>
      </w:pPr>
      <w:r>
        <w:t>(b)</w:t>
      </w:r>
      <w:r>
        <w:tab/>
        <w:t xml:space="preserve">A synthesis of non-prescriptive approaches for addressing the challenges, gaps and opportunities identified in </w:t>
      </w:r>
      <w:r w:rsidRPr="007B12EB">
        <w:t>paragraph 7 (d)</w:t>
      </w:r>
      <w:r>
        <w:t xml:space="preserve"> above, with a view to making collective progress in the implementation of the Framework.</w:t>
      </w:r>
    </w:p>
    <w:p w14:paraId="3BF8866B" w14:textId="77777777" w:rsidR="00214566" w:rsidRDefault="00214566" w:rsidP="00D60BA4">
      <w:pPr>
        <w:jc w:val="center"/>
        <w:sectPr w:rsidR="00214566" w:rsidSect="005A4115">
          <w:headerReference w:type="even" r:id="rId27"/>
          <w:headerReference w:type="default" r:id="rId28"/>
          <w:footerReference w:type="even" r:id="rId29"/>
          <w:footerReference w:type="default" r:id="rId30"/>
          <w:footerReference w:type="first" r:id="rId31"/>
          <w:pgSz w:w="12240" w:h="15840"/>
          <w:pgMar w:top="1138" w:right="1440" w:bottom="1138" w:left="1440" w:header="706" w:footer="706" w:gutter="0"/>
          <w:cols w:space="708"/>
          <w:titlePg/>
          <w:docGrid w:linePitch="360"/>
        </w:sectPr>
      </w:pPr>
    </w:p>
    <w:p w14:paraId="48497DE7" w14:textId="77777777" w:rsidR="00214566" w:rsidRPr="00812167" w:rsidRDefault="00214566" w:rsidP="00D60BA4">
      <w:pPr>
        <w:pStyle w:val="CBDSubTitle"/>
        <w:ind w:right="288"/>
      </w:pPr>
      <w:bookmarkStart w:id="14" w:name="_Toc214981906"/>
      <w:bookmarkStart w:id="15" w:name="_Toc214982097"/>
      <w:bookmarkStart w:id="16" w:name="_Toc215230348"/>
      <w:r>
        <w:lastRenderedPageBreak/>
        <w:t>27/2.</w:t>
      </w:r>
      <w:r>
        <w:tab/>
      </w:r>
      <w:r w:rsidRPr="005F4D1E">
        <w:t>Matters related to the work programme of the Intergovernmental Science-Policy Platform on Biodiversity and Ecosystem Services and implications of its assessments for the work undertaken under the Convention</w:t>
      </w:r>
      <w:bookmarkEnd w:id="14"/>
      <w:bookmarkEnd w:id="15"/>
      <w:bookmarkEnd w:id="16"/>
    </w:p>
    <w:p w14:paraId="466FE840" w14:textId="77777777" w:rsidR="00214566" w:rsidRPr="00474A9E" w:rsidRDefault="00214566" w:rsidP="00D60BA4">
      <w:pPr>
        <w:pStyle w:val="CBDDesicionText"/>
        <w:rPr>
          <w:i/>
          <w:iCs/>
        </w:rPr>
      </w:pPr>
      <w:r w:rsidRPr="00474A9E">
        <w:rPr>
          <w:i/>
          <w:iCs/>
        </w:rPr>
        <w:t>The Subsidiary Body on Scientific, Technical and Technological Advice</w:t>
      </w:r>
    </w:p>
    <w:p w14:paraId="4E2DB737" w14:textId="77777777" w:rsidR="00214566" w:rsidRPr="005833A9" w:rsidRDefault="00214566" w:rsidP="00D60BA4">
      <w:pPr>
        <w:pStyle w:val="CBDNormalNumber"/>
        <w:numPr>
          <w:ilvl w:val="0"/>
          <w:numId w:val="0"/>
        </w:numPr>
        <w:ind w:left="567" w:firstLine="567"/>
      </w:pPr>
      <w:r w:rsidRPr="00474A9E">
        <w:rPr>
          <w:i/>
          <w:iCs/>
        </w:rPr>
        <w:t>Recommends</w:t>
      </w:r>
      <w:r w:rsidRPr="00812167">
        <w:t xml:space="preserve"> that, at its seventeenth meeting, the Conference of Parties adopt a decision along the following lines:</w:t>
      </w:r>
      <w:r w:rsidRPr="005833A9">
        <w:t xml:space="preserve"> </w:t>
      </w:r>
    </w:p>
    <w:p w14:paraId="4ADA9C43" w14:textId="77777777" w:rsidR="00214566" w:rsidRPr="005833A9" w:rsidRDefault="00214566" w:rsidP="00D60BA4">
      <w:pPr>
        <w:pStyle w:val="CBDNormalNoNumber"/>
        <w:tabs>
          <w:tab w:val="clear" w:pos="567"/>
        </w:tabs>
        <w:ind w:left="1134" w:firstLine="567"/>
      </w:pPr>
      <w:r w:rsidRPr="00415670">
        <w:rPr>
          <w:i/>
          <w:iCs/>
        </w:rPr>
        <w:t>The Conference of Parties</w:t>
      </w:r>
      <w:r w:rsidRPr="005833A9">
        <w:t>,</w:t>
      </w:r>
    </w:p>
    <w:p w14:paraId="3FA983AB" w14:textId="77777777" w:rsidR="00214566" w:rsidRPr="005833A9" w:rsidRDefault="00214566" w:rsidP="00D60BA4">
      <w:pPr>
        <w:pStyle w:val="CBDNormalNoNumber"/>
        <w:tabs>
          <w:tab w:val="clear" w:pos="567"/>
        </w:tabs>
        <w:ind w:left="1134" w:firstLine="567"/>
        <w:rPr>
          <w:i/>
          <w:iCs/>
        </w:rPr>
      </w:pPr>
      <w:r w:rsidRPr="005833A9">
        <w:rPr>
          <w:i/>
          <w:iCs/>
        </w:rPr>
        <w:t xml:space="preserve">Recalling </w:t>
      </w:r>
      <w:r w:rsidRPr="005833A9">
        <w:t>its</w:t>
      </w:r>
      <w:r w:rsidRPr="005833A9">
        <w:rPr>
          <w:i/>
          <w:iCs/>
        </w:rPr>
        <w:t xml:space="preserve"> </w:t>
      </w:r>
      <w:r w:rsidRPr="005833A9">
        <w:t xml:space="preserve">decisions </w:t>
      </w:r>
      <w:hyperlink r:id="rId32" w:history="1">
        <w:r w:rsidRPr="005833A9">
          <w:rPr>
            <w:rStyle w:val="Hyperlink"/>
          </w:rPr>
          <w:t>XII/25</w:t>
        </w:r>
      </w:hyperlink>
      <w:r w:rsidRPr="005833A9">
        <w:t xml:space="preserve"> of 17 October 2014, </w:t>
      </w:r>
      <w:hyperlink r:id="rId33" w:history="1">
        <w:r w:rsidRPr="00EA2E1E">
          <w:rPr>
            <w:rStyle w:val="Hyperlink"/>
          </w:rPr>
          <w:t>15/4</w:t>
        </w:r>
      </w:hyperlink>
      <w:r>
        <w:t xml:space="preserve">, </w:t>
      </w:r>
      <w:hyperlink r:id="rId34" w:history="1">
        <w:r w:rsidRPr="005833A9">
          <w:rPr>
            <w:rStyle w:val="Hyperlink"/>
          </w:rPr>
          <w:t>15/13</w:t>
        </w:r>
      </w:hyperlink>
      <w:r w:rsidRPr="005833A9">
        <w:t xml:space="preserve"> and </w:t>
      </w:r>
      <w:hyperlink r:id="rId35" w:history="1">
        <w:r w:rsidRPr="005833A9">
          <w:rPr>
            <w:rStyle w:val="Hyperlink"/>
          </w:rPr>
          <w:t>15/19</w:t>
        </w:r>
      </w:hyperlink>
      <w:r w:rsidRPr="005833A9">
        <w:t xml:space="preserve"> of 19 December 2022 and </w:t>
      </w:r>
      <w:hyperlink r:id="rId36" w:history="1">
        <w:r w:rsidRPr="005833A9">
          <w:rPr>
            <w:rStyle w:val="Hyperlink"/>
          </w:rPr>
          <w:t>16/11</w:t>
        </w:r>
      </w:hyperlink>
      <w:r w:rsidRPr="005833A9">
        <w:t xml:space="preserve"> of 1 November 2024</w:t>
      </w:r>
      <w:r w:rsidRPr="00415670">
        <w:t>,</w:t>
      </w:r>
    </w:p>
    <w:p w14:paraId="652CFBFA" w14:textId="77777777" w:rsidR="00214566" w:rsidRPr="005833A9" w:rsidRDefault="00214566" w:rsidP="00D60BA4">
      <w:pPr>
        <w:pStyle w:val="CBDNormalNoNumber"/>
        <w:tabs>
          <w:tab w:val="clear" w:pos="567"/>
        </w:tabs>
        <w:ind w:left="1134" w:firstLine="567"/>
      </w:pPr>
      <w:r w:rsidRPr="00BD2DCA">
        <w:t>[1.</w:t>
      </w:r>
      <w:r w:rsidRPr="00BD2DCA">
        <w:tab/>
        <w:t>[</w:t>
      </w:r>
      <w:r w:rsidRPr="005833A9">
        <w:rPr>
          <w:i/>
          <w:iCs/>
        </w:rPr>
        <w:t>Welcomes</w:t>
      </w:r>
      <w:r w:rsidRPr="002A77B0">
        <w:t>][</w:t>
      </w:r>
      <w:r>
        <w:rPr>
          <w:i/>
          <w:iCs/>
        </w:rPr>
        <w:t xml:space="preserve">Takes note </w:t>
      </w:r>
      <w:r w:rsidRPr="002A77B0">
        <w:t>of]</w:t>
      </w:r>
      <w:r>
        <w:t xml:space="preserve"> </w:t>
      </w:r>
      <w:r w:rsidRPr="002A77B0">
        <w:t>[</w:t>
      </w:r>
      <w:r>
        <w:rPr>
          <w:i/>
          <w:iCs/>
        </w:rPr>
        <w:t>with appreciation</w:t>
      </w:r>
      <w:r w:rsidRPr="002A77B0">
        <w:t>]</w:t>
      </w:r>
      <w:r w:rsidRPr="005833A9">
        <w:t xml:space="preserve"> </w:t>
      </w:r>
      <w:r>
        <w:t xml:space="preserve">[the summary for policymakers of] </w:t>
      </w:r>
      <w:r w:rsidRPr="00415670">
        <w:rPr>
          <w:i/>
          <w:iCs/>
        </w:rPr>
        <w:t>The</w:t>
      </w:r>
      <w:r w:rsidRPr="005833A9">
        <w:t xml:space="preserve"> </w:t>
      </w:r>
      <w:r w:rsidRPr="005833A9">
        <w:rPr>
          <w:i/>
          <w:iCs/>
        </w:rPr>
        <w:t>Thematic Assessment Report on the Interlinkages among Biodiversity, Water, Food and Health</w:t>
      </w:r>
      <w:r w:rsidRPr="005833A9">
        <w:t xml:space="preserve"> (“nexus assessment”) of the Intergovernmental Science-Policy Platform on Biodiversity and Ecosystem Services</w:t>
      </w:r>
      <w:r>
        <w:t>[, including its summary for policymakers and its key messages, [as well as the 71 response options,] and [highlights][notes] its relevance to the work undertaken under the Convention on Biological Diversity</w:t>
      </w:r>
      <w:r>
        <w:rPr>
          <w:rStyle w:val="FootnoteReference"/>
        </w:rPr>
        <w:footnoteReference w:id="9"/>
      </w:r>
      <w:r>
        <w:t xml:space="preserve"> and to the implementation of the </w:t>
      </w:r>
      <w:r w:rsidRPr="00581CB7">
        <w:t xml:space="preserve">Kunming-Montreal Global Biodiversity </w:t>
      </w:r>
      <w:r>
        <w:t>Framework</w:t>
      </w:r>
      <w:r w:rsidRPr="005833A9">
        <w:t>;</w:t>
      </w:r>
      <w:r>
        <w:t>]</w:t>
      </w:r>
      <w:r>
        <w:rPr>
          <w:rStyle w:val="FootnoteReference"/>
        </w:rPr>
        <w:footnoteReference w:id="10"/>
      </w:r>
      <w:r>
        <w:t>]</w:t>
      </w:r>
    </w:p>
    <w:p w14:paraId="09CBA341" w14:textId="77777777" w:rsidR="00214566" w:rsidRPr="005833A9" w:rsidRDefault="00214566" w:rsidP="00D60BA4">
      <w:pPr>
        <w:pStyle w:val="CBDNormalNoNumber"/>
        <w:tabs>
          <w:tab w:val="clear" w:pos="567"/>
        </w:tabs>
        <w:ind w:left="1134" w:firstLine="567"/>
      </w:pPr>
      <w:r w:rsidRPr="00BD2DCA">
        <w:t>[2</w:t>
      </w:r>
      <w:r w:rsidRPr="00BD2DCA">
        <w:rPr>
          <w:i/>
          <w:iCs/>
        </w:rPr>
        <w:t>.</w:t>
      </w:r>
      <w:r w:rsidRPr="00BD2DCA">
        <w:rPr>
          <w:i/>
          <w:iCs/>
        </w:rPr>
        <w:tab/>
      </w:r>
      <w:r w:rsidRPr="002A77B0">
        <w:t>[</w:t>
      </w:r>
      <w:r w:rsidRPr="005833A9">
        <w:rPr>
          <w:i/>
          <w:iCs/>
        </w:rPr>
        <w:t>Encourages</w:t>
      </w:r>
      <w:r>
        <w:t>][</w:t>
      </w:r>
      <w:r>
        <w:rPr>
          <w:i/>
          <w:iCs/>
        </w:rPr>
        <w:t>I</w:t>
      </w:r>
      <w:r w:rsidRPr="002A77B0">
        <w:rPr>
          <w:i/>
          <w:iCs/>
        </w:rPr>
        <w:t>nvites</w:t>
      </w:r>
      <w:r>
        <w:t xml:space="preserve">] </w:t>
      </w:r>
      <w:r w:rsidRPr="005833A9">
        <w:t xml:space="preserve">Parties </w:t>
      </w:r>
      <w:r>
        <w:t xml:space="preserve">and </w:t>
      </w:r>
      <w:r w:rsidRPr="005833A9">
        <w:t xml:space="preserve">other Governments, </w:t>
      </w:r>
      <w:r>
        <w:t xml:space="preserve">[in line with][taking into account] national circumstances, [and] priorities [and capabilities][and relevant international </w:t>
      </w:r>
      <w:r w:rsidRPr="00BF6416">
        <w:t>obligations</w:t>
      </w:r>
      <w:r>
        <w:t>]</w:t>
      </w:r>
      <w:r w:rsidRPr="00BF6416">
        <w:t xml:space="preserve">, </w:t>
      </w:r>
      <w:bookmarkStart w:id="17" w:name="_Hlk211937893"/>
      <w:r>
        <w:t xml:space="preserve">[as appropriate, to consider taking into account the summary for policymakers in the </w:t>
      </w:r>
      <w:r w:rsidRPr="0032667E">
        <w:t>implementation of the Convention] [and subnational authorities, actors other than national Governments][, indigenous peoples and local communities, women and girls, children and youth, persons with disabilities, the private sector</w:t>
      </w:r>
      <w:r w:rsidRPr="0032667E" w:rsidDel="00BF6416">
        <w:t xml:space="preserve"> </w:t>
      </w:r>
      <w:r w:rsidRPr="0032667E">
        <w:t>and [other] relevant organizations and [other] stakeholders],</w:t>
      </w:r>
      <w:r w:rsidRPr="00BF6416">
        <w:t xml:space="preserve"> as appropriate,</w:t>
      </w:r>
      <w:bookmarkEnd w:id="17"/>
      <w:r w:rsidRPr="00BF6416">
        <w:t xml:space="preserve"> to </w:t>
      </w:r>
      <w:r>
        <w:t>[</w:t>
      </w:r>
      <w:r w:rsidRPr="00BF6416">
        <w:t>promote and</w:t>
      </w:r>
      <w:r>
        <w:t>]</w:t>
      </w:r>
      <w:r w:rsidRPr="00BF6416">
        <w:t xml:space="preserve"> implement a synergistic and holistic approach </w:t>
      </w:r>
      <w:r>
        <w:t xml:space="preserve">to </w:t>
      </w:r>
      <w:r w:rsidRPr="00BF6416">
        <w:t>biodiversity</w:t>
      </w:r>
      <w:r>
        <w:t xml:space="preserve"> issues</w:t>
      </w:r>
      <w:r w:rsidRPr="00BF6416">
        <w:t xml:space="preserve"> in line with the nexus assessment </w:t>
      </w:r>
      <w:r>
        <w:t>[</w:t>
      </w:r>
      <w:r w:rsidRPr="00BF6416">
        <w:t xml:space="preserve">and </w:t>
      </w:r>
      <w:r>
        <w:t>by</w:t>
      </w:r>
      <w:r w:rsidRPr="00BF6416">
        <w:t>:</w:t>
      </w:r>
      <w:r w:rsidRPr="005833A9">
        <w:t xml:space="preserve"> </w:t>
      </w:r>
    </w:p>
    <w:p w14:paraId="6442AAA2" w14:textId="77777777" w:rsidR="00214566" w:rsidRPr="005833A9" w:rsidRDefault="00214566" w:rsidP="00D60BA4">
      <w:pPr>
        <w:pStyle w:val="CBDNormalNoNumber"/>
        <w:tabs>
          <w:tab w:val="clear" w:pos="567"/>
        </w:tabs>
        <w:ind w:left="1134" w:firstLine="567"/>
      </w:pPr>
      <w:r w:rsidRPr="005833A9">
        <w:t>(a)</w:t>
      </w:r>
      <w:r w:rsidRPr="005833A9">
        <w:tab/>
        <w:t>Build</w:t>
      </w:r>
      <w:r>
        <w:t>ing</w:t>
      </w:r>
      <w:r w:rsidRPr="005833A9">
        <w:t xml:space="preserve"> awareness of the interlinkages</w:t>
      </w:r>
      <w:r>
        <w:t>, synergies</w:t>
      </w:r>
      <w:r w:rsidRPr="00341EB2">
        <w:rPr>
          <w:rStyle w:val="FootnoteReference"/>
        </w:rPr>
        <w:footnoteReference w:id="11"/>
      </w:r>
      <w:r>
        <w:t xml:space="preserve"> and trade-offs</w:t>
      </w:r>
      <w:r>
        <w:rPr>
          <w:rStyle w:val="FootnoteReference"/>
        </w:rPr>
        <w:footnoteReference w:id="12"/>
      </w:r>
      <w:r w:rsidRPr="005833A9">
        <w:t xml:space="preserve"> </w:t>
      </w:r>
      <w:r>
        <w:t>among biodiversity, water, food, health and climate change;</w:t>
      </w:r>
    </w:p>
    <w:p w14:paraId="6C9907A1" w14:textId="77777777" w:rsidR="00214566" w:rsidRPr="005833A9" w:rsidRDefault="00214566" w:rsidP="00D60BA4">
      <w:pPr>
        <w:pStyle w:val="CBDNormalNoNumber"/>
        <w:tabs>
          <w:tab w:val="clear" w:pos="567"/>
        </w:tabs>
        <w:ind w:left="1134" w:firstLine="567"/>
      </w:pPr>
      <w:r w:rsidRPr="005833A9">
        <w:t>(b)</w:t>
      </w:r>
      <w:r>
        <w:tab/>
        <w:t>Promoting and supporting the use of the response options identified in the nexus assessment;</w:t>
      </w:r>
    </w:p>
    <w:p w14:paraId="45C69237" w14:textId="77777777" w:rsidR="00214566" w:rsidRDefault="00214566" w:rsidP="00D60BA4">
      <w:pPr>
        <w:pStyle w:val="CBDNormalNoNumber"/>
        <w:tabs>
          <w:tab w:val="clear" w:pos="567"/>
        </w:tabs>
        <w:ind w:left="1134" w:firstLine="567"/>
      </w:pPr>
      <w:r w:rsidRPr="005833A9">
        <w:t>(c)</w:t>
      </w:r>
      <w:r w:rsidRPr="005833A9">
        <w:tab/>
        <w:t>Identify</w:t>
      </w:r>
      <w:r>
        <w:t>ing</w:t>
      </w:r>
      <w:r w:rsidRPr="005833A9">
        <w:t xml:space="preserve"> policy</w:t>
      </w:r>
      <w:r>
        <w:t>, governance</w:t>
      </w:r>
      <w:r w:rsidRPr="005833A9">
        <w:t xml:space="preserve"> and financing options for promoting </w:t>
      </w:r>
      <w:r>
        <w:t xml:space="preserve">synergistic actions and outcomes </w:t>
      </w:r>
      <w:r w:rsidRPr="005833A9">
        <w:t xml:space="preserve">across the nexus </w:t>
      </w:r>
      <w:r w:rsidRPr="00341EB2">
        <w:t>elements</w:t>
      </w:r>
      <w:r>
        <w:t>,</w:t>
      </w:r>
      <w:r w:rsidRPr="00341EB2">
        <w:t xml:space="preserve"> including </w:t>
      </w:r>
      <w:proofErr w:type="gramStart"/>
      <w:r w:rsidRPr="00341EB2">
        <w:t>through the use of</w:t>
      </w:r>
      <w:proofErr w:type="gramEnd"/>
      <w:r w:rsidRPr="00341EB2">
        <w:t xml:space="preserve"> the road</w:t>
      </w:r>
      <w:r>
        <w:t xml:space="preserve"> </w:t>
      </w:r>
      <w:r w:rsidRPr="00341EB2">
        <w:t>map for nexus action</w:t>
      </w:r>
      <w:r>
        <w:t>;</w:t>
      </w:r>
    </w:p>
    <w:p w14:paraId="6DE42304" w14:textId="77777777" w:rsidR="00214566" w:rsidRPr="005833A9" w:rsidRDefault="00214566" w:rsidP="00D60BA4">
      <w:pPr>
        <w:pStyle w:val="CBDNormalNoNumber"/>
        <w:tabs>
          <w:tab w:val="clear" w:pos="567"/>
        </w:tabs>
        <w:ind w:left="1134" w:firstLine="567"/>
      </w:pPr>
      <w:r>
        <w:t>(d)</w:t>
      </w:r>
      <w:r>
        <w:tab/>
        <w:t xml:space="preserve">Promoting and supporting research, data collection and the co-production of knowledge, </w:t>
      </w:r>
      <w:r w:rsidRPr="00341EB2">
        <w:t xml:space="preserve">including engagement with </w:t>
      </w:r>
      <w:r>
        <w:t>i</w:t>
      </w:r>
      <w:r w:rsidRPr="00341EB2">
        <w:t>ndigenous and local knowledge systems</w:t>
      </w:r>
      <w:r>
        <w:t>, aimed at better understanding the interactions, synergies and trade-offs among biodiversity, water, food, health and climate change;</w:t>
      </w:r>
    </w:p>
    <w:p w14:paraId="642044E4" w14:textId="77777777" w:rsidR="00214566" w:rsidRDefault="00214566" w:rsidP="00D60BA4">
      <w:pPr>
        <w:pStyle w:val="CBDNormalNoNumber"/>
        <w:tabs>
          <w:tab w:val="clear" w:pos="567"/>
        </w:tabs>
        <w:ind w:left="1134" w:firstLine="567"/>
      </w:pPr>
      <w:r w:rsidRPr="005833A9">
        <w:t>(</w:t>
      </w:r>
      <w:r>
        <w:t>e</w:t>
      </w:r>
      <w:r w:rsidRPr="005833A9">
        <w:t>)</w:t>
      </w:r>
      <w:r w:rsidRPr="005833A9">
        <w:tab/>
      </w:r>
      <w:r w:rsidRPr="00BF6416">
        <w:t xml:space="preserve">Promoting and supporting engagement and coordination of </w:t>
      </w:r>
      <w:bookmarkStart w:id="18" w:name="_Hlk211937880"/>
      <w:r w:rsidRPr="00BF6416">
        <w:t xml:space="preserve">government authorities, subnational authorities, actors other than national </w:t>
      </w:r>
      <w:r>
        <w:t>G</w:t>
      </w:r>
      <w:r w:rsidRPr="00BF6416">
        <w:t>overnments, indigenous peoples and local communities, women and girls, children and youth, persons with disabilities, the private sector</w:t>
      </w:r>
      <w:r w:rsidRPr="00BF6416" w:rsidDel="00BF6416">
        <w:t xml:space="preserve"> </w:t>
      </w:r>
      <w:r w:rsidRPr="00BF6416">
        <w:t>and other relevant organizations and stakeholders, as appropriate,</w:t>
      </w:r>
      <w:r w:rsidRPr="00474A9E">
        <w:t xml:space="preserve"> </w:t>
      </w:r>
      <w:bookmarkEnd w:id="18"/>
      <w:r w:rsidRPr="00BF6416">
        <w:t>in decision</w:t>
      </w:r>
      <w:r>
        <w:t>-</w:t>
      </w:r>
      <w:r w:rsidRPr="00BF6416">
        <w:t>making</w:t>
      </w:r>
      <w:r>
        <w:t>,</w:t>
      </w:r>
      <w:r w:rsidRPr="00BF6416">
        <w:t xml:space="preserve"> to enhance the uptake of the findings of the nexus assessment</w:t>
      </w:r>
      <w:r>
        <w:t>]</w:t>
      </w:r>
      <w:r w:rsidRPr="005833A9">
        <w:t>;</w:t>
      </w:r>
    </w:p>
    <w:p w14:paraId="44FFC328" w14:textId="77777777" w:rsidR="00214566" w:rsidRPr="00474A9E" w:rsidRDefault="00214566" w:rsidP="00D60BA4">
      <w:pPr>
        <w:pStyle w:val="CBDNormalNoNumber"/>
        <w:tabs>
          <w:tab w:val="clear" w:pos="567"/>
        </w:tabs>
        <w:ind w:left="1134" w:firstLine="567"/>
        <w:rPr>
          <w:highlight w:val="yellow"/>
        </w:rPr>
      </w:pPr>
      <w:r>
        <w:lastRenderedPageBreak/>
        <w:t>]</w:t>
      </w:r>
    </w:p>
    <w:p w14:paraId="22EEB7B0" w14:textId="77777777" w:rsidR="00214566" w:rsidRPr="005833A9" w:rsidRDefault="00214566" w:rsidP="00D60BA4">
      <w:pPr>
        <w:pStyle w:val="CBDNormalNoNumber"/>
        <w:tabs>
          <w:tab w:val="clear" w:pos="567"/>
        </w:tabs>
        <w:ind w:left="1134" w:firstLine="567"/>
      </w:pPr>
      <w:r>
        <w:t>3</w:t>
      </w:r>
      <w:r w:rsidRPr="00415670">
        <w:t>.</w:t>
      </w:r>
      <w:r w:rsidRPr="005833A9">
        <w:rPr>
          <w:i/>
          <w:iCs/>
        </w:rPr>
        <w:tab/>
        <w:t>Encourages</w:t>
      </w:r>
      <w:r w:rsidRPr="002A77B0">
        <w:t xml:space="preserve"> </w:t>
      </w:r>
      <w:r w:rsidRPr="005833A9">
        <w:t xml:space="preserve">coordination </w:t>
      </w:r>
      <w:r>
        <w:t xml:space="preserve">and cooperation between the Secretariat of the Convention and the secretariats of </w:t>
      </w:r>
      <w:r w:rsidRPr="005833A9">
        <w:t xml:space="preserve">relevant </w:t>
      </w:r>
      <w:r>
        <w:t xml:space="preserve">multilateral environmental agreements, </w:t>
      </w:r>
      <w:r w:rsidRPr="005833A9">
        <w:t xml:space="preserve">international organizations and stakeholders working on </w:t>
      </w:r>
      <w:r>
        <w:t>biodiversity, water, food, health and climate change, consistent with their respective mandates</w:t>
      </w:r>
      <w:r w:rsidRPr="005833A9">
        <w:t xml:space="preserve">; </w:t>
      </w:r>
    </w:p>
    <w:p w14:paraId="3B09B2D4" w14:textId="77777777" w:rsidR="00214566" w:rsidRPr="005833A9" w:rsidRDefault="00214566" w:rsidP="00D60BA4">
      <w:pPr>
        <w:pStyle w:val="CBDNormalNoNumber"/>
        <w:tabs>
          <w:tab w:val="clear" w:pos="567"/>
        </w:tabs>
        <w:ind w:left="1134" w:firstLine="567"/>
      </w:pPr>
      <w:r w:rsidRPr="00BD2DCA">
        <w:t>[4.</w:t>
      </w:r>
      <w:r w:rsidRPr="00BD2DCA">
        <w:tab/>
        <w:t>[</w:t>
      </w:r>
      <w:r w:rsidRPr="0032667E">
        <w:rPr>
          <w:i/>
          <w:iCs/>
        </w:rPr>
        <w:t>Welcomes</w:t>
      </w:r>
      <w:r w:rsidRPr="002A77B0">
        <w:t>][</w:t>
      </w:r>
      <w:r w:rsidRPr="0032667E">
        <w:rPr>
          <w:i/>
          <w:iCs/>
        </w:rPr>
        <w:t>Takes</w:t>
      </w:r>
      <w:r w:rsidRPr="00D51635">
        <w:rPr>
          <w:i/>
          <w:iCs/>
        </w:rPr>
        <w:t xml:space="preserve"> note </w:t>
      </w:r>
      <w:r w:rsidRPr="002A77B0">
        <w:t>of]</w:t>
      </w:r>
      <w:r>
        <w:t xml:space="preserve"> </w:t>
      </w:r>
      <w:r w:rsidRPr="002A77B0">
        <w:t>[</w:t>
      </w:r>
      <w:r w:rsidRPr="00D51635">
        <w:rPr>
          <w:i/>
          <w:iCs/>
        </w:rPr>
        <w:t>with appreciation</w:t>
      </w:r>
      <w:r w:rsidRPr="002A77B0">
        <w:t>]</w:t>
      </w:r>
      <w:r w:rsidRPr="00D51635">
        <w:t xml:space="preserve"> [the summary for policymakers of] </w:t>
      </w:r>
      <w:r w:rsidRPr="00D51635">
        <w:rPr>
          <w:i/>
          <w:iCs/>
        </w:rPr>
        <w:t>The</w:t>
      </w:r>
      <w:r w:rsidRPr="00D51635">
        <w:t xml:space="preserve"> </w:t>
      </w:r>
      <w:r w:rsidRPr="00D51635">
        <w:rPr>
          <w:i/>
          <w:iCs/>
        </w:rPr>
        <w:t xml:space="preserve">Thematic Assessment Report on the Underlying Causes of Biodiversity Loss and the Determinants of Transformative Change and Options for Achieving the 2050 Vision for Biodiversity </w:t>
      </w:r>
      <w:r w:rsidRPr="00D51635">
        <w:t xml:space="preserve">(“transformative change assessment”) of the Intergovernmental Science-Policy Platform on Biodiversity and Ecosystem Services, </w:t>
      </w:r>
      <w:r>
        <w:t>[</w:t>
      </w:r>
      <w:r w:rsidRPr="00D51635">
        <w:t>including its summary for policymakers and its key messages, and [highlights][notes] its [potential</w:t>
      </w:r>
      <w:r w:rsidRPr="00EF03A2">
        <w:t xml:space="preserve">] </w:t>
      </w:r>
      <w:r w:rsidRPr="00D51635">
        <w:t>relevance to the work undertaken under the Convention and to the implementation of the Framework;</w:t>
      </w:r>
      <w:r>
        <w:t>]]</w:t>
      </w:r>
    </w:p>
    <w:p w14:paraId="7E1E4B53" w14:textId="77777777" w:rsidR="00214566" w:rsidRPr="005833A9" w:rsidRDefault="00214566" w:rsidP="00D60BA4">
      <w:pPr>
        <w:pStyle w:val="CBDNormalNoNumber"/>
        <w:tabs>
          <w:tab w:val="clear" w:pos="567"/>
        </w:tabs>
        <w:ind w:left="1134" w:firstLine="567"/>
      </w:pPr>
      <w:r w:rsidRPr="00BB0C31">
        <w:t>[5.</w:t>
      </w:r>
      <w:r w:rsidRPr="00BB0C31">
        <w:tab/>
        <w:t>[</w:t>
      </w:r>
      <w:r w:rsidRPr="00C97109">
        <w:rPr>
          <w:i/>
          <w:iCs/>
        </w:rPr>
        <w:t>Encourages</w:t>
      </w:r>
      <w:r w:rsidRPr="002A77B0">
        <w:t>][</w:t>
      </w:r>
      <w:r w:rsidRPr="00C97109">
        <w:rPr>
          <w:i/>
          <w:iCs/>
        </w:rPr>
        <w:t>Invites</w:t>
      </w:r>
      <w:r w:rsidRPr="002A77B0">
        <w:t>]</w:t>
      </w:r>
      <w:r w:rsidRPr="00C97109">
        <w:t xml:space="preserve"> Parties and other Governments, [in line wit</w:t>
      </w:r>
      <w:r w:rsidRPr="002A77B0">
        <w:t>h</w:t>
      </w:r>
      <w:r w:rsidRPr="00C97109">
        <w:t>][taking into account] national circumstances, priorities[</w:t>
      </w:r>
      <w:r>
        <w:t xml:space="preserve">, </w:t>
      </w:r>
      <w:r w:rsidRPr="00C97109">
        <w:t>capabilities] and relevant international obligations, and subnational authorities, actors other than national Governments</w:t>
      </w:r>
      <w:r>
        <w:t>[</w:t>
      </w:r>
      <w:r w:rsidRPr="00C97109">
        <w:t>, indigenous peoples and local communities, women and girls, children and youth, persons with disabilities, the private sector</w:t>
      </w:r>
      <w:r w:rsidRPr="00C97109" w:rsidDel="00BF6416">
        <w:t xml:space="preserve"> </w:t>
      </w:r>
      <w:r w:rsidRPr="00C97109">
        <w:t>and other relevant organizations and stakeholders,</w:t>
      </w:r>
      <w:r>
        <w:t>]</w:t>
      </w:r>
      <w:r w:rsidRPr="00C97109">
        <w:t xml:space="preserve"> as appropriate, [to promote and] implement approaches</w:t>
      </w:r>
      <w:r>
        <w:t xml:space="preserve"> in line with the transformative change assessment [and by:</w:t>
      </w:r>
    </w:p>
    <w:p w14:paraId="6B3CA6F6" w14:textId="77777777" w:rsidR="00214566" w:rsidRDefault="00214566" w:rsidP="00D60BA4">
      <w:pPr>
        <w:pStyle w:val="CBDNormalNoNumber"/>
        <w:tabs>
          <w:tab w:val="clear" w:pos="567"/>
        </w:tabs>
        <w:ind w:left="1134" w:firstLine="567"/>
      </w:pPr>
      <w:r>
        <w:t>(a)</w:t>
      </w:r>
      <w:r>
        <w:tab/>
        <w:t>Taking into consideration the findings of the transformative change assessment in their actions to implement the Framework;</w:t>
      </w:r>
    </w:p>
    <w:p w14:paraId="10DE164B" w14:textId="77777777" w:rsidR="00214566" w:rsidRPr="005833A9" w:rsidRDefault="00214566" w:rsidP="00D60BA4">
      <w:pPr>
        <w:pStyle w:val="CBDNormalNoNumber"/>
        <w:tabs>
          <w:tab w:val="clear" w:pos="567"/>
        </w:tabs>
        <w:ind w:left="1134" w:firstLine="567"/>
      </w:pPr>
      <w:r w:rsidRPr="005833A9">
        <w:t>(</w:t>
      </w:r>
      <w:r>
        <w:t>b</w:t>
      </w:r>
      <w:r w:rsidRPr="005833A9">
        <w:t>)</w:t>
      </w:r>
      <w:r w:rsidRPr="005833A9">
        <w:tab/>
        <w:t>Build</w:t>
      </w:r>
      <w:r>
        <w:t>ing</w:t>
      </w:r>
      <w:r w:rsidRPr="005833A9">
        <w:t xml:space="preserve"> awareness </w:t>
      </w:r>
      <w:r>
        <w:t>of</w:t>
      </w:r>
      <w:r w:rsidRPr="005833A9">
        <w:t xml:space="preserve"> the need for transformative change to achieve the </w:t>
      </w:r>
      <w:r>
        <w:t xml:space="preserve">2030 </w:t>
      </w:r>
      <w:r w:rsidRPr="005833A9">
        <w:t>targets</w:t>
      </w:r>
      <w:r>
        <w:t xml:space="preserve"> and </w:t>
      </w:r>
      <w:r w:rsidRPr="00F620CA">
        <w:t>mission</w:t>
      </w:r>
      <w:r>
        <w:t xml:space="preserve"> and 2050 goals and vision</w:t>
      </w:r>
      <w:r w:rsidRPr="005833A9">
        <w:t xml:space="preserve"> of the Framework;</w:t>
      </w:r>
    </w:p>
    <w:p w14:paraId="3309F684" w14:textId="77777777" w:rsidR="00214566" w:rsidRPr="00341EB2" w:rsidRDefault="00214566" w:rsidP="00D60BA4">
      <w:pPr>
        <w:pStyle w:val="CBDNormalNoNumber"/>
        <w:tabs>
          <w:tab w:val="clear" w:pos="567"/>
        </w:tabs>
        <w:ind w:left="1134" w:firstLine="567"/>
      </w:pPr>
      <w:r w:rsidRPr="005833A9">
        <w:t>(</w:t>
      </w:r>
      <w:r>
        <w:t>c</w:t>
      </w:r>
      <w:r w:rsidRPr="005833A9">
        <w:t>)</w:t>
      </w:r>
      <w:r w:rsidRPr="005833A9">
        <w:tab/>
        <w:t>Promot</w:t>
      </w:r>
      <w:r>
        <w:t>ing</w:t>
      </w:r>
      <w:r w:rsidRPr="005833A9">
        <w:t xml:space="preserve"> and support</w:t>
      </w:r>
      <w:r>
        <w:t>ing</w:t>
      </w:r>
      <w:r w:rsidRPr="005833A9">
        <w:t xml:space="preserve"> the</w:t>
      </w:r>
      <w:r>
        <w:t xml:space="preserve"> four principles </w:t>
      </w:r>
      <w:r w:rsidRPr="005833A9">
        <w:t xml:space="preserve">identified in the </w:t>
      </w:r>
      <w:r>
        <w:t xml:space="preserve">transformative change </w:t>
      </w:r>
      <w:r w:rsidRPr="005833A9">
        <w:t xml:space="preserve">assessment </w:t>
      </w:r>
      <w:r>
        <w:t>in the implementation of the Framework, namely,</w:t>
      </w:r>
      <w:r w:rsidRPr="00341EB2">
        <w:t xml:space="preserve"> equity and justice, pluralism and inclusion, respectful and reciprocal human-nature relationships, and adaptative learning</w:t>
      </w:r>
      <w:r>
        <w:t xml:space="preserve"> and action</w:t>
      </w:r>
      <w:r w:rsidRPr="00341EB2">
        <w:t>;</w:t>
      </w:r>
    </w:p>
    <w:p w14:paraId="2042F36E" w14:textId="77777777" w:rsidR="00214566" w:rsidRPr="00341EB2" w:rsidRDefault="00214566" w:rsidP="00D60BA4">
      <w:pPr>
        <w:pStyle w:val="CBDNormalNoNumber"/>
        <w:tabs>
          <w:tab w:val="clear" w:pos="567"/>
        </w:tabs>
        <w:ind w:left="1134" w:firstLine="567"/>
      </w:pPr>
      <w:r w:rsidRPr="00341EB2">
        <w:t>(d)</w:t>
      </w:r>
      <w:r>
        <w:tab/>
      </w:r>
      <w:r w:rsidRPr="00341EB2">
        <w:t>Promoting and supporting the use of the five complementary strategies and associated actions identified in the transformative change assessment in the implementation of the Framework;</w:t>
      </w:r>
    </w:p>
    <w:p w14:paraId="438195C2" w14:textId="75F3CEF5" w:rsidR="00214566" w:rsidRPr="00341EB2" w:rsidRDefault="00214566" w:rsidP="00D60BA4">
      <w:pPr>
        <w:pStyle w:val="CBDNormalNoNumber"/>
        <w:tabs>
          <w:tab w:val="clear" w:pos="567"/>
        </w:tabs>
        <w:ind w:left="1134" w:firstLine="567"/>
      </w:pPr>
      <w:r w:rsidRPr="00341EB2">
        <w:t>(e)</w:t>
      </w:r>
      <w:r>
        <w:tab/>
      </w:r>
      <w:r w:rsidRPr="00341EB2">
        <w:t xml:space="preserve">Promoting and supporting </w:t>
      </w:r>
      <w:r>
        <w:t xml:space="preserve">the </w:t>
      </w:r>
      <w:r w:rsidRPr="00341EB2">
        <w:t xml:space="preserve">engagement of </w:t>
      </w:r>
      <w:bookmarkStart w:id="19" w:name="_Hlk211937850"/>
      <w:r w:rsidRPr="00341EB2">
        <w:t xml:space="preserve">government authorities, subnational authorities, actors other than national </w:t>
      </w:r>
      <w:r>
        <w:t>G</w:t>
      </w:r>
      <w:r w:rsidRPr="00341EB2">
        <w:t>overnments, indigenous peoples and local communities, women and girls, children and youth, person</w:t>
      </w:r>
      <w:r w:rsidR="00EE276D">
        <w:t>s</w:t>
      </w:r>
      <w:r w:rsidRPr="00341EB2">
        <w:t xml:space="preserve"> with disabilities, the private sector and other relevant </w:t>
      </w:r>
      <w:r w:rsidRPr="00474A9E">
        <w:t>organi</w:t>
      </w:r>
      <w:r>
        <w:t>z</w:t>
      </w:r>
      <w:r w:rsidRPr="00474A9E">
        <w:t xml:space="preserve">ations and </w:t>
      </w:r>
      <w:r w:rsidRPr="00341EB2">
        <w:t>stakeholders</w:t>
      </w:r>
      <w:bookmarkEnd w:id="19"/>
      <w:r w:rsidRPr="00341EB2">
        <w:t>, as appropriate, in decision</w:t>
      </w:r>
      <w:r>
        <w:t>-</w:t>
      </w:r>
      <w:r w:rsidRPr="00341EB2">
        <w:t>making to enhance the uptake of the findings of the transformative change assessment;</w:t>
      </w:r>
    </w:p>
    <w:p w14:paraId="5D5B024D" w14:textId="77777777" w:rsidR="00214566" w:rsidRPr="00765184" w:rsidRDefault="00214566" w:rsidP="00D60BA4">
      <w:pPr>
        <w:pStyle w:val="CBDNormalNoNumber"/>
        <w:tabs>
          <w:tab w:val="clear" w:pos="567"/>
        </w:tabs>
        <w:ind w:left="1134" w:firstLine="567"/>
      </w:pPr>
      <w:r w:rsidRPr="00341EB2">
        <w:t>(f)</w:t>
      </w:r>
      <w:r>
        <w:tab/>
      </w:r>
      <w:r w:rsidRPr="00341EB2">
        <w:t>Evaluating the contribution of p</w:t>
      </w:r>
      <w:r w:rsidRPr="00765184">
        <w:t>olicies to transformative change and, if needed, make them more inclusive, well resourced and focused on places of high value to nature and people</w:t>
      </w:r>
      <w:r>
        <w:t>,</w:t>
      </w:r>
      <w:r w:rsidRPr="00765184">
        <w:t xml:space="preserve"> as described in the transformative change assessment, while recognizing the rights of indigenous peoples and local communities;</w:t>
      </w:r>
    </w:p>
    <w:p w14:paraId="0774211D" w14:textId="77777777" w:rsidR="00214566" w:rsidRDefault="00214566" w:rsidP="00D60BA4">
      <w:pPr>
        <w:pStyle w:val="CBDNormalNoNumber"/>
        <w:tabs>
          <w:tab w:val="clear" w:pos="567"/>
        </w:tabs>
        <w:ind w:left="1134" w:firstLine="567"/>
      </w:pPr>
      <w:r w:rsidRPr="00765184">
        <w:t>(g)</w:t>
      </w:r>
      <w:r w:rsidRPr="00765184">
        <w:tab/>
        <w:t>Promot</w:t>
      </w:r>
      <w:r w:rsidRPr="00D97511">
        <w:t>ing</w:t>
      </w:r>
      <w:r w:rsidRPr="00765184">
        <w:t xml:space="preserve"> and support</w:t>
      </w:r>
      <w:r w:rsidRPr="00D97511">
        <w:t>ing</w:t>
      </w:r>
      <w:r w:rsidRPr="00765184">
        <w:t xml:space="preserve"> transformative change in all sectors, prioritizing the sectors most responsible for biodiversity loss</w:t>
      </w:r>
      <w:r>
        <w:t>,</w:t>
      </w:r>
      <w:r w:rsidRPr="00D97511">
        <w:t xml:space="preserve"> as described in the transformative change assessment</w:t>
      </w:r>
      <w:r>
        <w:rPr>
          <w:lang w:val="en-CA"/>
        </w:rPr>
        <w:t>]</w:t>
      </w:r>
      <w:r w:rsidRPr="00765184">
        <w:t>;</w:t>
      </w:r>
    </w:p>
    <w:p w14:paraId="0D27008C" w14:textId="77777777" w:rsidR="00214566" w:rsidRPr="005833A9" w:rsidRDefault="00214566" w:rsidP="00D60BA4">
      <w:pPr>
        <w:pStyle w:val="CBDNormalNoNumber"/>
        <w:tabs>
          <w:tab w:val="clear" w:pos="567"/>
        </w:tabs>
        <w:ind w:left="1134" w:firstLine="567"/>
      </w:pPr>
      <w:r>
        <w:t>]</w:t>
      </w:r>
    </w:p>
    <w:p w14:paraId="2C4CB861" w14:textId="77777777" w:rsidR="00214566" w:rsidRPr="005833A9" w:rsidRDefault="00214566" w:rsidP="00D60BA4">
      <w:pPr>
        <w:pStyle w:val="CBDNormalNoNumber"/>
        <w:tabs>
          <w:tab w:val="clear" w:pos="567"/>
        </w:tabs>
        <w:ind w:left="1134" w:firstLine="567"/>
      </w:pPr>
      <w:r>
        <w:t>6</w:t>
      </w:r>
      <w:r w:rsidRPr="005833A9">
        <w:t>.</w:t>
      </w:r>
      <w:r w:rsidRPr="005833A9">
        <w:tab/>
      </w:r>
      <w:r w:rsidRPr="00415670">
        <w:rPr>
          <w:i/>
          <w:iCs/>
        </w:rPr>
        <w:t>Welcomes</w:t>
      </w:r>
      <w:r w:rsidRPr="005833A9">
        <w:t xml:space="preserve"> the approval of the undertaking of a </w:t>
      </w:r>
      <w:r w:rsidRPr="00415670">
        <w:t>second global assessment o</w:t>
      </w:r>
      <w:r w:rsidRPr="005833A9">
        <w:t>f</w:t>
      </w:r>
      <w:r w:rsidRPr="00415670">
        <w:t xml:space="preserve"> biodiversity and ecosystem services</w:t>
      </w:r>
      <w:r w:rsidRPr="005833A9">
        <w:t>, which will be considered by the Plenary of the Intergovernmental Science-Policy Platform on Biodiversity and Ecosystem Services</w:t>
      </w:r>
      <w:r>
        <w:t xml:space="preserve"> at one of its future session</w:t>
      </w:r>
      <w:r w:rsidRPr="005833A9">
        <w:t>;</w:t>
      </w:r>
      <w:r>
        <w:t xml:space="preserve"> </w:t>
      </w:r>
    </w:p>
    <w:p w14:paraId="164A1996" w14:textId="77777777" w:rsidR="00214566" w:rsidRDefault="00214566">
      <w:pPr>
        <w:pStyle w:val="CBDNormalNoNumber"/>
        <w:tabs>
          <w:tab w:val="clear" w:pos="567"/>
        </w:tabs>
        <w:ind w:left="1134" w:firstLine="567"/>
      </w:pPr>
      <w:r>
        <w:lastRenderedPageBreak/>
        <w:t>7</w:t>
      </w:r>
      <w:r w:rsidRPr="00415670">
        <w:t>.</w:t>
      </w:r>
      <w:r w:rsidRPr="005833A9">
        <w:rPr>
          <w:i/>
          <w:iCs/>
        </w:rPr>
        <w:tab/>
        <w:t xml:space="preserve">Encourages </w:t>
      </w:r>
      <w:r w:rsidRPr="00415670">
        <w:t>Parties</w:t>
      </w:r>
      <w:r>
        <w:t xml:space="preserve">, </w:t>
      </w:r>
      <w:bookmarkStart w:id="20" w:name="_Hlk211937838"/>
      <w:r>
        <w:t xml:space="preserve">other Governments, </w:t>
      </w:r>
      <w:r w:rsidRPr="00851F29">
        <w:t>subnational authorities,</w:t>
      </w:r>
      <w:r w:rsidRPr="00A33FF5">
        <w:t xml:space="preserve"> </w:t>
      </w:r>
      <w:r w:rsidRPr="00BF6416">
        <w:t>indigenous peoples and local communities, women</w:t>
      </w:r>
      <w:r w:rsidRPr="00A33FF5">
        <w:t xml:space="preserve"> </w:t>
      </w:r>
      <w:r w:rsidRPr="00310D13">
        <w:t xml:space="preserve">and youth, </w:t>
      </w:r>
      <w:r w:rsidRPr="00BF6416">
        <w:t xml:space="preserve">relevant organizations and </w:t>
      </w:r>
      <w:r w:rsidRPr="00A33FF5">
        <w:t>other</w:t>
      </w:r>
      <w:r>
        <w:t xml:space="preserve"> </w:t>
      </w:r>
      <w:r w:rsidRPr="00BF6416">
        <w:t>stakeholders, as appropriate</w:t>
      </w:r>
      <w:r w:rsidRPr="00341EB2">
        <w:t xml:space="preserve">, </w:t>
      </w:r>
      <w:bookmarkEnd w:id="20"/>
      <w:r w:rsidRPr="00341EB2">
        <w:t xml:space="preserve">to engage in the preparation of the second global assessment of biodiversity and ecosystem services, </w:t>
      </w:r>
      <w:r>
        <w:t xml:space="preserve">in particular the review processes, </w:t>
      </w:r>
      <w:r w:rsidRPr="00341EB2">
        <w:t>noting its relevance to the work undertaken under the Convention</w:t>
      </w:r>
      <w:r>
        <w:t xml:space="preserve"> and that it will be a major</w:t>
      </w:r>
      <w:r w:rsidRPr="00341EB2">
        <w:t xml:space="preserve"> scientific input to the global review of collective progress in the implementation of the Framework to be considered at the nineteenth meeting of the Conference</w:t>
      </w:r>
      <w:r w:rsidRPr="005833A9">
        <w:t xml:space="preserve"> of the Parties;</w:t>
      </w:r>
      <w:r>
        <w:t xml:space="preserve"> </w:t>
      </w:r>
    </w:p>
    <w:p w14:paraId="33C459BF" w14:textId="77777777" w:rsidR="00214566" w:rsidRDefault="00214566">
      <w:pPr>
        <w:pStyle w:val="CBDNormalNoNumber"/>
        <w:tabs>
          <w:tab w:val="clear" w:pos="567"/>
        </w:tabs>
        <w:ind w:left="1134" w:firstLine="567"/>
      </w:pPr>
      <w:r>
        <w:t>[8.</w:t>
      </w:r>
      <w:r>
        <w:tab/>
      </w:r>
      <w:r w:rsidRPr="00474A9E">
        <w:rPr>
          <w:i/>
          <w:iCs/>
        </w:rPr>
        <w:t>Request</w:t>
      </w:r>
      <w:r>
        <w:rPr>
          <w:i/>
          <w:iCs/>
        </w:rPr>
        <w:t>s</w:t>
      </w:r>
      <w:r>
        <w:t xml:space="preserve"> the Executive </w:t>
      </w:r>
      <w:r w:rsidRPr="009220A0">
        <w:t>Secretary of the Convention:</w:t>
      </w:r>
    </w:p>
    <w:p w14:paraId="0EB3CE74" w14:textId="77777777" w:rsidR="00214566" w:rsidRPr="00B718A9" w:rsidRDefault="00214566" w:rsidP="00D60BA4">
      <w:pPr>
        <w:pStyle w:val="CBDNormalNoNumber"/>
        <w:ind w:left="1134" w:firstLine="567"/>
        <w:rPr>
          <w:lang w:val="en-CA"/>
        </w:rPr>
      </w:pPr>
      <w:r w:rsidRPr="00B718A9">
        <w:rPr>
          <w:lang w:val="en-CA"/>
        </w:rPr>
        <w:t>(a)</w:t>
      </w:r>
      <w:r>
        <w:rPr>
          <w:lang w:val="en-CA"/>
        </w:rPr>
        <w:tab/>
        <w:t>To i</w:t>
      </w:r>
      <w:r w:rsidRPr="00B718A9">
        <w:rPr>
          <w:lang w:val="en-CA"/>
        </w:rPr>
        <w:t xml:space="preserve">nvite </w:t>
      </w:r>
      <w:r w:rsidRPr="00247CA5">
        <w:rPr>
          <w:lang w:val="en-CA"/>
        </w:rPr>
        <w:t xml:space="preserve">Parties, </w:t>
      </w:r>
      <w:bookmarkStart w:id="21" w:name="_Hlk211937825"/>
      <w:r w:rsidRPr="00247CA5">
        <w:rPr>
          <w:lang w:val="en-CA"/>
        </w:rPr>
        <w:t xml:space="preserve">other Governments, </w:t>
      </w:r>
      <w:r w:rsidRPr="00A33FF5">
        <w:t xml:space="preserve">subnational authorities, actors other than national </w:t>
      </w:r>
      <w:r>
        <w:t>G</w:t>
      </w:r>
      <w:r w:rsidRPr="00A33FF5">
        <w:t xml:space="preserve">overnments, </w:t>
      </w:r>
      <w:r w:rsidRPr="00BF6416">
        <w:t>indigenous peoples and local communities, women</w:t>
      </w:r>
      <w:r w:rsidRPr="00A33FF5">
        <w:t xml:space="preserve"> and girls</w:t>
      </w:r>
      <w:r w:rsidRPr="00BF6416">
        <w:t xml:space="preserve">, </w:t>
      </w:r>
      <w:r w:rsidRPr="00A33FF5">
        <w:t xml:space="preserve">children and </w:t>
      </w:r>
      <w:r w:rsidRPr="00BF6416">
        <w:t>youth, persons with disabilities, the private sector</w:t>
      </w:r>
      <w:r w:rsidRPr="00A33FF5" w:rsidDel="00BF6416">
        <w:t xml:space="preserve"> </w:t>
      </w:r>
      <w:r w:rsidRPr="00BF6416">
        <w:t xml:space="preserve">and </w:t>
      </w:r>
      <w:r w:rsidRPr="00A33FF5">
        <w:t xml:space="preserve">other </w:t>
      </w:r>
      <w:r w:rsidRPr="00BF6416">
        <w:t>relevant organizations and stakeholders, as appropriate,</w:t>
      </w:r>
      <w:bookmarkEnd w:id="21"/>
      <w:r w:rsidRPr="00B718A9">
        <w:rPr>
          <w:lang w:val="en-CA"/>
        </w:rPr>
        <w:t xml:space="preserve"> to submit their views and experiences on implementing transformative change and nexus approaches when implementing the Framework</w:t>
      </w:r>
      <w:r>
        <w:rPr>
          <w:lang w:val="en-CA"/>
        </w:rPr>
        <w:t xml:space="preserve">, compile that information </w:t>
      </w:r>
      <w:r w:rsidRPr="00B718A9">
        <w:rPr>
          <w:lang w:val="en-CA"/>
        </w:rPr>
        <w:t xml:space="preserve">and </w:t>
      </w:r>
      <w:r>
        <w:rPr>
          <w:lang w:val="en-CA"/>
        </w:rPr>
        <w:t>make it available</w:t>
      </w:r>
      <w:r w:rsidRPr="00B718A9">
        <w:rPr>
          <w:lang w:val="en-CA"/>
        </w:rPr>
        <w:t xml:space="preserve"> to the Subsidiary Body </w:t>
      </w:r>
      <w:r w:rsidRPr="00E43546">
        <w:rPr>
          <w:lang w:val="en-CA"/>
        </w:rPr>
        <w:t xml:space="preserve">on Scientific, Technical and Technological Advice </w:t>
      </w:r>
      <w:r w:rsidRPr="00B718A9">
        <w:rPr>
          <w:lang w:val="en-CA"/>
        </w:rPr>
        <w:t xml:space="preserve">at a meeting </w:t>
      </w:r>
      <w:r>
        <w:rPr>
          <w:lang w:val="en-CA"/>
        </w:rPr>
        <w:t xml:space="preserve">held </w:t>
      </w:r>
      <w:r w:rsidRPr="00B718A9">
        <w:rPr>
          <w:lang w:val="en-CA"/>
        </w:rPr>
        <w:t>before the eighteenth meeting of the Conference of the Parties;</w:t>
      </w:r>
    </w:p>
    <w:p w14:paraId="2303F85B" w14:textId="77777777" w:rsidR="00214566" w:rsidRPr="00B718A9" w:rsidRDefault="00214566" w:rsidP="00D60BA4">
      <w:pPr>
        <w:pStyle w:val="CBDNormalNoNumber"/>
        <w:ind w:left="1134" w:firstLine="567"/>
        <w:rPr>
          <w:lang w:val="en-CA"/>
        </w:rPr>
      </w:pPr>
      <w:r>
        <w:rPr>
          <w:lang w:val="en-CA"/>
        </w:rPr>
        <w:t>(b)</w:t>
      </w:r>
      <w:r>
        <w:rPr>
          <w:lang w:val="en-CA"/>
        </w:rPr>
        <w:tab/>
        <w:t xml:space="preserve">Utilize </w:t>
      </w:r>
      <w:r w:rsidRPr="00B718A9">
        <w:rPr>
          <w:lang w:val="en-CA"/>
        </w:rPr>
        <w:t>the findings of the nexus and transformative change assessments in relevant work</w:t>
      </w:r>
      <w:r>
        <w:rPr>
          <w:lang w:val="en-CA"/>
        </w:rPr>
        <w:t xml:space="preserve"> undertaken under the Convention, including when developing guidance for the implementation of the </w:t>
      </w:r>
      <w:r w:rsidRPr="00474A9E">
        <w:rPr>
          <w:lang w:val="en-CA"/>
        </w:rPr>
        <w:t>Framework</w:t>
      </w:r>
      <w:r>
        <w:rPr>
          <w:lang w:val="en-CA"/>
        </w:rPr>
        <w:t>, policy coherence and</w:t>
      </w:r>
      <w:r w:rsidRPr="00B718A9">
        <w:rPr>
          <w:lang w:val="en-CA"/>
        </w:rPr>
        <w:t xml:space="preserve"> communication, education and public awareness;</w:t>
      </w:r>
      <w:r>
        <w:rPr>
          <w:lang w:val="en-CA"/>
        </w:rPr>
        <w:t>]</w:t>
      </w:r>
    </w:p>
    <w:p w14:paraId="6A5B8815" w14:textId="77777777" w:rsidR="00214566" w:rsidRPr="00474A9E" w:rsidRDefault="00214566" w:rsidP="00D60BA4">
      <w:pPr>
        <w:pStyle w:val="CBDNormalNoNumber"/>
        <w:tabs>
          <w:tab w:val="clear" w:pos="567"/>
        </w:tabs>
        <w:ind w:left="1134" w:firstLine="567"/>
        <w:rPr>
          <w:lang w:val="en-CA"/>
        </w:rPr>
      </w:pPr>
      <w:r>
        <w:rPr>
          <w:lang w:val="en-CA"/>
        </w:rPr>
        <w:t>[9.</w:t>
      </w:r>
      <w:r>
        <w:tab/>
      </w:r>
      <w:r w:rsidRPr="009A7FC4">
        <w:rPr>
          <w:i/>
          <w:iCs/>
        </w:rPr>
        <w:t>Requests</w:t>
      </w:r>
      <w:r w:rsidRPr="00474A9E">
        <w:t xml:space="preserve"> </w:t>
      </w:r>
      <w:r w:rsidRPr="009A7FC4">
        <w:t xml:space="preserve">the </w:t>
      </w:r>
      <w:r>
        <w:t>regional and s</w:t>
      </w:r>
      <w:r w:rsidRPr="009A7FC4">
        <w:t xml:space="preserve">ubregional </w:t>
      </w:r>
      <w:r>
        <w:t>t</w:t>
      </w:r>
      <w:r w:rsidRPr="009A7FC4">
        <w:t xml:space="preserve">echnical and </w:t>
      </w:r>
      <w:r>
        <w:t>s</w:t>
      </w:r>
      <w:r w:rsidRPr="009A7FC4">
        <w:t xml:space="preserve">cientific </w:t>
      </w:r>
      <w:r>
        <w:t>c</w:t>
      </w:r>
      <w:r w:rsidRPr="009A7FC4">
        <w:t xml:space="preserve">ooperation </w:t>
      </w:r>
      <w:r>
        <w:t>s</w:t>
      </w:r>
      <w:r w:rsidRPr="009A7FC4">
        <w:t xml:space="preserve">upport </w:t>
      </w:r>
      <w:r>
        <w:t>c</w:t>
      </w:r>
      <w:r w:rsidRPr="009A7FC4">
        <w:t xml:space="preserve">entres </w:t>
      </w:r>
      <w:r>
        <w:t xml:space="preserve">and the global coordination entity </w:t>
      </w:r>
      <w:r w:rsidRPr="009A7FC4">
        <w:t>to</w:t>
      </w:r>
      <w:r>
        <w:t xml:space="preserve"> provide, upon request,</w:t>
      </w:r>
      <w:r w:rsidRPr="009A7FC4">
        <w:t xml:space="preserve"> support </w:t>
      </w:r>
      <w:r>
        <w:t>for capacity-building and development for</w:t>
      </w:r>
      <w:r w:rsidRPr="009A7FC4">
        <w:t xml:space="preserve"> implement</w:t>
      </w:r>
      <w:r>
        <w:t>ing</w:t>
      </w:r>
      <w:r w:rsidRPr="009A7FC4">
        <w:t xml:space="preserve"> transformational and nexus approaches </w:t>
      </w:r>
      <w:r>
        <w:t>when</w:t>
      </w:r>
      <w:r w:rsidRPr="009A7FC4">
        <w:t xml:space="preserve"> implement</w:t>
      </w:r>
      <w:r>
        <w:t>ing</w:t>
      </w:r>
      <w:r w:rsidRPr="009A7FC4">
        <w:t xml:space="preserve"> the Framework;</w:t>
      </w:r>
      <w:r>
        <w:t>]</w:t>
      </w:r>
    </w:p>
    <w:p w14:paraId="54808357" w14:textId="77777777" w:rsidR="00214566" w:rsidRDefault="00214566" w:rsidP="00D60BA4">
      <w:pPr>
        <w:pStyle w:val="CBDNormalNoNumber"/>
        <w:tabs>
          <w:tab w:val="clear" w:pos="567"/>
        </w:tabs>
        <w:ind w:left="1134" w:firstLine="567"/>
      </w:pPr>
      <w:r>
        <w:t>[</w:t>
      </w:r>
      <w:r w:rsidRPr="005332E1">
        <w:t>1</w:t>
      </w:r>
      <w:r>
        <w:t>0</w:t>
      </w:r>
      <w:r w:rsidRPr="005332E1">
        <w:t>.</w:t>
      </w:r>
      <w:r w:rsidRPr="005332E1">
        <w:tab/>
      </w:r>
      <w:r w:rsidRPr="00C235FF">
        <w:rPr>
          <w:i/>
          <w:iCs/>
          <w:shd w:val="clear" w:color="auto" w:fill="FFFFFF" w:themeFill="background1"/>
        </w:rPr>
        <w:t>Invites</w:t>
      </w:r>
      <w:r w:rsidRPr="00C235FF">
        <w:rPr>
          <w:shd w:val="clear" w:color="auto" w:fill="FFFFFF" w:themeFill="background1"/>
        </w:rPr>
        <w:t xml:space="preserve"> the Intergovernmental Science-Policy Platform on Biodiversity and Ecosystem Services to </w:t>
      </w:r>
      <w:r>
        <w:rPr>
          <w:shd w:val="clear" w:color="auto" w:fill="FFFFFF" w:themeFill="background1"/>
        </w:rPr>
        <w:t>consider how to further facilitate the uptake of the key messages identified in the nexus and transformative change assessments</w:t>
      </w:r>
      <w:r w:rsidRPr="00C235FF">
        <w:rPr>
          <w:shd w:val="clear" w:color="auto" w:fill="FFFFFF" w:themeFill="background1"/>
        </w:rPr>
        <w:t xml:space="preserve"> by Parties</w:t>
      </w:r>
      <w:r>
        <w:rPr>
          <w:shd w:val="clear" w:color="auto" w:fill="FFFFFF" w:themeFill="background1"/>
        </w:rPr>
        <w:t xml:space="preserve">, </w:t>
      </w:r>
      <w:bookmarkStart w:id="22" w:name="_Hlk211937811"/>
      <w:r w:rsidRPr="00A33FF5">
        <w:t xml:space="preserve">subnational authorities, actors other than national </w:t>
      </w:r>
      <w:r>
        <w:t>G</w:t>
      </w:r>
      <w:r w:rsidRPr="00A33FF5">
        <w:t xml:space="preserve">overnments, </w:t>
      </w:r>
      <w:r w:rsidRPr="00BF6416">
        <w:t>indigenous peoples and local communities, women</w:t>
      </w:r>
      <w:r w:rsidRPr="00A33FF5">
        <w:t xml:space="preserve"> and girls</w:t>
      </w:r>
      <w:r w:rsidRPr="00BF6416">
        <w:t xml:space="preserve">, </w:t>
      </w:r>
      <w:r w:rsidRPr="00A33FF5">
        <w:t xml:space="preserve">children and </w:t>
      </w:r>
      <w:r w:rsidRPr="00341EB2">
        <w:t>youth, persons with disabilities, the private sector</w:t>
      </w:r>
      <w:r w:rsidRPr="00341EB2" w:rsidDel="00BF6416">
        <w:t xml:space="preserve"> </w:t>
      </w:r>
      <w:r w:rsidRPr="00341EB2">
        <w:t>and other relevant organizations and stakeholders</w:t>
      </w:r>
      <w:r>
        <w:t>.]</w:t>
      </w:r>
    </w:p>
    <w:bookmarkEnd w:id="22"/>
    <w:p w14:paraId="613B8828" w14:textId="77777777" w:rsidR="00214566" w:rsidRPr="002A54A7" w:rsidRDefault="00214566" w:rsidP="00D60BA4">
      <w:pPr>
        <w:pStyle w:val="CBDNormalNoNumber"/>
        <w:tabs>
          <w:tab w:val="clear" w:pos="567"/>
        </w:tabs>
        <w:ind w:left="1134" w:firstLine="567"/>
        <w:jc w:val="center"/>
      </w:pPr>
    </w:p>
    <w:p w14:paraId="43E3416B" w14:textId="77777777" w:rsidR="00214566" w:rsidRDefault="00214566" w:rsidP="00D60BA4">
      <w:pPr>
        <w:jc w:val="center"/>
        <w:sectPr w:rsidR="00214566" w:rsidSect="007E275F">
          <w:headerReference w:type="even" r:id="rId37"/>
          <w:headerReference w:type="default" r:id="rId38"/>
          <w:footerReference w:type="even" r:id="rId39"/>
          <w:footerReference w:type="default" r:id="rId40"/>
          <w:pgSz w:w="12240" w:h="15840"/>
          <w:pgMar w:top="1134" w:right="1440" w:bottom="1134" w:left="1440" w:header="709" w:footer="709" w:gutter="0"/>
          <w:cols w:space="708"/>
          <w:docGrid w:linePitch="360"/>
        </w:sectPr>
      </w:pPr>
    </w:p>
    <w:p w14:paraId="00518C61" w14:textId="77777777" w:rsidR="00214566" w:rsidRPr="00D46FD3" w:rsidRDefault="00214566" w:rsidP="00D60BA4">
      <w:pPr>
        <w:pStyle w:val="AISpacer"/>
        <w:tabs>
          <w:tab w:val="left" w:pos="567"/>
        </w:tabs>
      </w:pPr>
    </w:p>
    <w:p w14:paraId="538304EF" w14:textId="77777777" w:rsidR="00214566" w:rsidRPr="00D46FD3" w:rsidRDefault="00214566" w:rsidP="00D60BA4">
      <w:pPr>
        <w:pStyle w:val="AISpacer"/>
        <w:tabs>
          <w:tab w:val="left" w:pos="567"/>
        </w:tabs>
      </w:pPr>
    </w:p>
    <w:p w14:paraId="6461184B" w14:textId="77777777" w:rsidR="00214566" w:rsidRPr="00D46FD3" w:rsidRDefault="00214566" w:rsidP="00D60BA4">
      <w:pPr>
        <w:pStyle w:val="CBDSubTitle"/>
      </w:pPr>
      <w:bookmarkStart w:id="23" w:name="_Toc214981907"/>
      <w:bookmarkStart w:id="24" w:name="_Toc214982098"/>
      <w:bookmarkStart w:id="25" w:name="_Toc215230349"/>
      <w:r>
        <w:t>27/3.</w:t>
      </w:r>
      <w:r>
        <w:tab/>
        <w:t>Biodiversity and climate change</w:t>
      </w:r>
      <w:bookmarkEnd w:id="23"/>
      <w:bookmarkEnd w:id="24"/>
      <w:bookmarkEnd w:id="25"/>
    </w:p>
    <w:p w14:paraId="7BEDEACE" w14:textId="77777777" w:rsidR="00214566" w:rsidRPr="00D46FD3" w:rsidRDefault="00214566" w:rsidP="00D60BA4">
      <w:pPr>
        <w:pStyle w:val="CBDNormalNoNumber"/>
        <w:ind w:firstLine="567"/>
      </w:pPr>
      <w:r w:rsidRPr="006F5217">
        <w:rPr>
          <w:i/>
          <w:iCs/>
        </w:rPr>
        <w:t xml:space="preserve">The Subsidiary Body </w:t>
      </w:r>
      <w:bookmarkStart w:id="26" w:name="_Hlk143864472"/>
      <w:r w:rsidRPr="006F5217">
        <w:rPr>
          <w:i/>
          <w:iCs/>
        </w:rPr>
        <w:t>on Scientific, Technical and Technological Advice</w:t>
      </w:r>
      <w:bookmarkEnd w:id="26"/>
      <w:r w:rsidRPr="00D46FD3">
        <w:t>,</w:t>
      </w:r>
    </w:p>
    <w:p w14:paraId="7155E0D0" w14:textId="77777777" w:rsidR="00214566" w:rsidRPr="00D46FD3" w:rsidRDefault="00214566" w:rsidP="00D60BA4">
      <w:pPr>
        <w:pStyle w:val="CBDNormalNoNumber"/>
        <w:ind w:firstLine="567"/>
        <w:rPr>
          <w:kern w:val="22"/>
        </w:rPr>
      </w:pPr>
      <w:r w:rsidRPr="00D46FD3">
        <w:rPr>
          <w:i/>
          <w:kern w:val="22"/>
        </w:rPr>
        <w:t xml:space="preserve">Recalling </w:t>
      </w:r>
      <w:r w:rsidRPr="00D46FD3">
        <w:rPr>
          <w:kern w:val="22"/>
        </w:rPr>
        <w:t xml:space="preserve">decisions </w:t>
      </w:r>
      <w:hyperlink r:id="rId41" w:history="1">
        <w:r w:rsidRPr="006F5217">
          <w:rPr>
            <w:rStyle w:val="Hyperlink"/>
            <w:kern w:val="22"/>
          </w:rPr>
          <w:t>VII/15</w:t>
        </w:r>
      </w:hyperlink>
      <w:r w:rsidRPr="00D46FD3">
        <w:rPr>
          <w:rStyle w:val="Hyperlink"/>
          <w:kern w:val="22"/>
        </w:rPr>
        <w:t xml:space="preserve"> of </w:t>
      </w:r>
      <w:r w:rsidRPr="00D46FD3">
        <w:t>20 February 2004</w:t>
      </w:r>
      <w:r w:rsidRPr="00D46FD3">
        <w:rPr>
          <w:kern w:val="22"/>
        </w:rPr>
        <w:t xml:space="preserve">, </w:t>
      </w:r>
      <w:hyperlink r:id="rId42" w:history="1">
        <w:r w:rsidRPr="00F80C27">
          <w:rPr>
            <w:rStyle w:val="Hyperlink"/>
            <w:kern w:val="22"/>
          </w:rPr>
          <w:t>IX/5</w:t>
        </w:r>
      </w:hyperlink>
      <w:r>
        <w:rPr>
          <w:kern w:val="22"/>
        </w:rPr>
        <w:t xml:space="preserve"> and </w:t>
      </w:r>
      <w:hyperlink r:id="rId43" w:history="1">
        <w:r w:rsidRPr="006F5217">
          <w:rPr>
            <w:rStyle w:val="Hyperlink"/>
            <w:kern w:val="22"/>
          </w:rPr>
          <w:t>IX/16</w:t>
        </w:r>
      </w:hyperlink>
      <w:r w:rsidRPr="00D46FD3">
        <w:rPr>
          <w:rStyle w:val="Hyperlink"/>
          <w:kern w:val="22"/>
        </w:rPr>
        <w:t xml:space="preserve"> of </w:t>
      </w:r>
      <w:r w:rsidRPr="00D46FD3">
        <w:t>30 May 2008</w:t>
      </w:r>
      <w:r w:rsidRPr="00D46FD3">
        <w:rPr>
          <w:kern w:val="22"/>
        </w:rPr>
        <w:t xml:space="preserve">, </w:t>
      </w:r>
      <w:hyperlink r:id="rId44" w:history="1">
        <w:r w:rsidRPr="006F5217">
          <w:rPr>
            <w:rStyle w:val="Hyperlink"/>
            <w:kern w:val="22"/>
          </w:rPr>
          <w:t>X/33</w:t>
        </w:r>
      </w:hyperlink>
      <w:r w:rsidRPr="00D46FD3">
        <w:rPr>
          <w:rStyle w:val="Hyperlink"/>
          <w:kern w:val="22"/>
        </w:rPr>
        <w:t xml:space="preserve"> of</w:t>
      </w:r>
      <w:r w:rsidRPr="00D46FD3">
        <w:t xml:space="preserve"> 29 October 2010</w:t>
      </w:r>
      <w:r w:rsidRPr="00D46FD3">
        <w:rPr>
          <w:kern w:val="22"/>
        </w:rPr>
        <w:t>,</w:t>
      </w:r>
      <w:r>
        <w:rPr>
          <w:kern w:val="22"/>
        </w:rPr>
        <w:t xml:space="preserve"> </w:t>
      </w:r>
      <w:hyperlink r:id="rId45" w:history="1">
        <w:r w:rsidRPr="00F80C27">
          <w:rPr>
            <w:rStyle w:val="Hyperlink"/>
            <w:kern w:val="22"/>
          </w:rPr>
          <w:t>XI/19</w:t>
        </w:r>
      </w:hyperlink>
      <w:r w:rsidRPr="0073301A">
        <w:rPr>
          <w:kern w:val="22"/>
        </w:rPr>
        <w:t xml:space="preserve"> and </w:t>
      </w:r>
      <w:hyperlink r:id="rId46" w:history="1">
        <w:r w:rsidRPr="00F80C27">
          <w:rPr>
            <w:rStyle w:val="Hyperlink"/>
            <w:kern w:val="22"/>
          </w:rPr>
          <w:t>XI/21</w:t>
        </w:r>
      </w:hyperlink>
      <w:r w:rsidRPr="0073301A">
        <w:rPr>
          <w:kern w:val="22"/>
        </w:rPr>
        <w:t xml:space="preserve"> </w:t>
      </w:r>
      <w:r>
        <w:rPr>
          <w:kern w:val="22"/>
        </w:rPr>
        <w:t>of 5 December 2012,</w:t>
      </w:r>
      <w:hyperlink r:id="rId47" w:history="1">
        <w:r w:rsidRPr="006F5217">
          <w:rPr>
            <w:rStyle w:val="Hyperlink"/>
            <w:kern w:val="22"/>
          </w:rPr>
          <w:t xml:space="preserve"> XIII/4</w:t>
        </w:r>
      </w:hyperlink>
      <w:r w:rsidRPr="00D46FD3">
        <w:rPr>
          <w:rStyle w:val="Hyperlink"/>
          <w:kern w:val="22"/>
        </w:rPr>
        <w:t xml:space="preserve"> of </w:t>
      </w:r>
      <w:r w:rsidRPr="00D46FD3">
        <w:t>13 December 2016</w:t>
      </w:r>
      <w:r w:rsidRPr="00D46FD3">
        <w:rPr>
          <w:kern w:val="22"/>
        </w:rPr>
        <w:t xml:space="preserve">, </w:t>
      </w:r>
      <w:hyperlink r:id="rId48" w:history="1">
        <w:r w:rsidRPr="006F5217">
          <w:rPr>
            <w:rStyle w:val="Hyperlink"/>
            <w:kern w:val="22"/>
          </w:rPr>
          <w:t>14/5</w:t>
        </w:r>
      </w:hyperlink>
      <w:r w:rsidRPr="00D46FD3">
        <w:rPr>
          <w:rStyle w:val="Hyperlink"/>
          <w:kern w:val="22"/>
        </w:rPr>
        <w:t xml:space="preserve"> of </w:t>
      </w:r>
      <w:r w:rsidRPr="00D46FD3">
        <w:t>29 November 2018</w:t>
      </w:r>
      <w:r w:rsidRPr="00D46FD3">
        <w:rPr>
          <w:kern w:val="22"/>
        </w:rPr>
        <w:t xml:space="preserve">, </w:t>
      </w:r>
      <w:hyperlink r:id="rId49" w:history="1">
        <w:r w:rsidRPr="006F5217">
          <w:rPr>
            <w:rStyle w:val="Hyperlink"/>
            <w:kern w:val="22"/>
          </w:rPr>
          <w:t>15/30</w:t>
        </w:r>
      </w:hyperlink>
      <w:r w:rsidRPr="00D46FD3">
        <w:rPr>
          <w:kern w:val="22"/>
        </w:rPr>
        <w:t xml:space="preserve"> of </w:t>
      </w:r>
      <w:r w:rsidRPr="00D46FD3">
        <w:t xml:space="preserve">19 December 2022 and </w:t>
      </w:r>
      <w:hyperlink r:id="rId50" w:history="1">
        <w:r w:rsidRPr="006F5217">
          <w:rPr>
            <w:rStyle w:val="Hyperlink"/>
          </w:rPr>
          <w:t>16/22</w:t>
        </w:r>
      </w:hyperlink>
      <w:r w:rsidRPr="00D46FD3">
        <w:t xml:space="preserve"> of 1 November 2024 </w:t>
      </w:r>
      <w:r w:rsidRPr="00D46FD3">
        <w:rPr>
          <w:kern w:val="22"/>
        </w:rPr>
        <w:t xml:space="preserve">of the </w:t>
      </w:r>
      <w:r w:rsidRPr="006F5217">
        <w:rPr>
          <w:kern w:val="22"/>
        </w:rPr>
        <w:t>Conference of the Parties to the Convention on Biological Diversity</w:t>
      </w:r>
      <w:r w:rsidRPr="00D46FD3">
        <w:rPr>
          <w:kern w:val="22"/>
        </w:rPr>
        <w:t>,</w:t>
      </w:r>
      <w:r w:rsidRPr="00D46FD3">
        <w:rPr>
          <w:rStyle w:val="FootnoteReference"/>
          <w:kern w:val="22"/>
        </w:rPr>
        <w:footnoteReference w:id="13"/>
      </w:r>
      <w:r w:rsidRPr="00D46FD3">
        <w:rPr>
          <w:kern w:val="22"/>
        </w:rPr>
        <w:t xml:space="preserve"> as well as the critical role of biodiversity</w:t>
      </w:r>
      <w:r>
        <w:rPr>
          <w:kern w:val="22"/>
        </w:rPr>
        <w:t>, ecosystem integrity</w:t>
      </w:r>
      <w:r w:rsidRPr="00D46FD3">
        <w:rPr>
          <w:kern w:val="22"/>
        </w:rPr>
        <w:t xml:space="preserve"> and ecosystem functions and services in climate </w:t>
      </w:r>
      <w:r w:rsidRPr="007F0C58">
        <w:rPr>
          <w:kern w:val="22"/>
        </w:rPr>
        <w:t>change mitigation</w:t>
      </w:r>
      <w:r w:rsidRPr="00D46FD3">
        <w:rPr>
          <w:kern w:val="22"/>
        </w:rPr>
        <w:t>, adaptation and disaster risk reduction,</w:t>
      </w:r>
    </w:p>
    <w:p w14:paraId="069E6EB2" w14:textId="77777777" w:rsidR="00214566" w:rsidRPr="00D46FD3" w:rsidRDefault="00214566" w:rsidP="00D60BA4">
      <w:pPr>
        <w:pStyle w:val="CBDNormalNoNumber"/>
        <w:ind w:firstLine="567"/>
      </w:pPr>
      <w:r w:rsidRPr="00D46FD3">
        <w:rPr>
          <w:iCs/>
        </w:rPr>
        <w:t>1</w:t>
      </w:r>
      <w:r w:rsidRPr="006F5217">
        <w:rPr>
          <w:iCs/>
        </w:rPr>
        <w:t>.</w:t>
      </w:r>
      <w:r>
        <w:rPr>
          <w:iCs/>
        </w:rPr>
        <w:tab/>
      </w:r>
      <w:r w:rsidRPr="00817BEA">
        <w:rPr>
          <w:i/>
        </w:rPr>
        <w:t>Notes</w:t>
      </w:r>
      <w:r>
        <w:rPr>
          <w:iCs/>
        </w:rPr>
        <w:t xml:space="preserve"> the w</w:t>
      </w:r>
      <w:r w:rsidRPr="00B2131E">
        <w:rPr>
          <w:iCs/>
        </w:rPr>
        <w:t>ork undertaken towards t</w:t>
      </w:r>
      <w:r>
        <w:rPr>
          <w:iCs/>
        </w:rPr>
        <w:t>he</w:t>
      </w:r>
      <w:r w:rsidRPr="00D46FD3">
        <w:t xml:space="preserve"> draft supplement to the Voluntary Guidelines for the Design and Effective Implementation of Ecosystem-based Approaches to Climate Change Adaptation and Disaster Risk Reduction,</w:t>
      </w:r>
      <w:r w:rsidRPr="00D46FD3">
        <w:rPr>
          <w:rStyle w:val="FootnoteReference"/>
        </w:rPr>
        <w:footnoteReference w:id="14"/>
      </w:r>
      <w:r w:rsidRPr="00D46FD3">
        <w:t xml:space="preserve"> as contained in the annex to the draft decision below</w:t>
      </w:r>
      <w:r>
        <w:t xml:space="preserve">, </w:t>
      </w:r>
      <w:r w:rsidRPr="00B36EF4">
        <w:t xml:space="preserve">and the expanded version contained in </w:t>
      </w:r>
      <w:r>
        <w:t xml:space="preserve">document </w:t>
      </w:r>
      <w:hyperlink r:id="rId51" w:history="1">
        <w:r w:rsidRPr="00A9267F">
          <w:rPr>
            <w:rStyle w:val="Hyperlink"/>
          </w:rPr>
          <w:t>CBD/SBSTTA/27/INF/11</w:t>
        </w:r>
      </w:hyperlink>
      <w:r>
        <w:t xml:space="preserve">, </w:t>
      </w:r>
      <w:r w:rsidRPr="00076613">
        <w:t>and stresses the need to include strengthened social and environmental safeguards, including for indigenous peoples and local communities, women and youth</w:t>
      </w:r>
      <w:r>
        <w:t>;</w:t>
      </w:r>
    </w:p>
    <w:p w14:paraId="07096222" w14:textId="77777777" w:rsidR="00214566" w:rsidRDefault="00214566" w:rsidP="00D60BA4">
      <w:pPr>
        <w:pStyle w:val="CBDNormalNoNumber"/>
        <w:ind w:firstLine="567"/>
      </w:pPr>
      <w:r>
        <w:t>2.</w:t>
      </w:r>
      <w:r>
        <w:tab/>
      </w:r>
      <w:r w:rsidRPr="00930679">
        <w:rPr>
          <w:i/>
          <w:iCs/>
        </w:rPr>
        <w:t>Requests</w:t>
      </w:r>
      <w:r w:rsidRPr="00B4694E">
        <w:t xml:space="preserve"> the Executive Secretary to invite Parties, other Governments, relevant organizations, </w:t>
      </w:r>
      <w:r>
        <w:t>i</w:t>
      </w:r>
      <w:r w:rsidRPr="00B4694E">
        <w:t xml:space="preserve">ndigenous </w:t>
      </w:r>
      <w:r>
        <w:t>p</w:t>
      </w:r>
      <w:r w:rsidRPr="00B4694E">
        <w:t>eoples</w:t>
      </w:r>
      <w:r>
        <w:t xml:space="preserve"> and</w:t>
      </w:r>
      <w:r w:rsidRPr="00B4694E">
        <w:t xml:space="preserve"> local communities, women </w:t>
      </w:r>
      <w:r>
        <w:t xml:space="preserve">and </w:t>
      </w:r>
      <w:r w:rsidRPr="00B4694E">
        <w:t>youth</w:t>
      </w:r>
      <w:r>
        <w:t xml:space="preserve"> organizations</w:t>
      </w:r>
      <w:r w:rsidRPr="00B4694E">
        <w:t xml:space="preserve">, civil society and other observers </w:t>
      </w:r>
      <w:r w:rsidRPr="00930679">
        <w:t xml:space="preserve">to participate in a peer review of </w:t>
      </w:r>
      <w:r>
        <w:t>an updated expanded</w:t>
      </w:r>
      <w:r w:rsidRPr="00930679">
        <w:t xml:space="preserve"> supplement</w:t>
      </w:r>
      <w:r w:rsidRPr="00B4694E">
        <w:t xml:space="preserve"> to the Voluntary Guidelines</w:t>
      </w:r>
      <w:r>
        <w:t>,</w:t>
      </w:r>
      <w:r w:rsidRPr="00B4694E">
        <w:t xml:space="preserve"> </w:t>
      </w:r>
      <w:r>
        <w:t xml:space="preserve">including </w:t>
      </w:r>
      <w:r w:rsidRPr="00930679">
        <w:t>the</w:t>
      </w:r>
      <w:r>
        <w:t xml:space="preserve"> revised primer for policymakers in the annex to the draft decision below and, following the peer review, to make the further revised primer for policymakers available </w:t>
      </w:r>
      <w:r w:rsidRPr="00B4694E">
        <w:t xml:space="preserve">for consideration by the Conference of the Parties at its </w:t>
      </w:r>
      <w:r w:rsidRPr="00930679">
        <w:t>seventeenth meeting</w:t>
      </w:r>
      <w:r w:rsidRPr="00B4694E">
        <w:t>;</w:t>
      </w:r>
    </w:p>
    <w:p w14:paraId="0E066010" w14:textId="77777777" w:rsidR="00214566" w:rsidRDefault="00214566" w:rsidP="00D60BA4">
      <w:pPr>
        <w:pStyle w:val="CBDNormalNoNumber"/>
        <w:ind w:firstLine="567"/>
      </w:pPr>
      <w:r>
        <w:rPr>
          <w:iCs/>
        </w:rPr>
        <w:t>3</w:t>
      </w:r>
      <w:r w:rsidRPr="006F5217">
        <w:rPr>
          <w:iCs/>
        </w:rPr>
        <w:t>.</w:t>
      </w:r>
      <w:r w:rsidRPr="00D46FD3">
        <w:rPr>
          <w:i/>
        </w:rPr>
        <w:tab/>
        <w:t xml:space="preserve">Takes note </w:t>
      </w:r>
      <w:r w:rsidRPr="00D46FD3">
        <w:rPr>
          <w:iCs/>
        </w:rPr>
        <w:t xml:space="preserve">of </w:t>
      </w:r>
      <w:r w:rsidRPr="00D46FD3">
        <w:t xml:space="preserve">the synthesis of </w:t>
      </w:r>
      <w:r w:rsidRPr="00DE2178">
        <w:t>submissions, the statement of the Joint</w:t>
      </w:r>
      <w:r w:rsidRPr="00D46FD3">
        <w:t xml:space="preserve"> Liaison Group of the Rio Conventions and the report o</w:t>
      </w:r>
      <w:r>
        <w:t>n</w:t>
      </w:r>
      <w:r w:rsidRPr="00D46FD3">
        <w:t xml:space="preserve"> the technical information exchange on enhancing policy coherence and cooperation across the Rio conventions contained in document </w:t>
      </w:r>
      <w:hyperlink r:id="rId52" w:history="1">
        <w:r w:rsidRPr="00151D58">
          <w:rPr>
            <w:rStyle w:val="Hyperlink"/>
          </w:rPr>
          <w:t>CBD/SBSTTA/27/INF/8</w:t>
        </w:r>
      </w:hyperlink>
      <w:r>
        <w:t xml:space="preserve">, </w:t>
      </w:r>
      <w:r>
        <w:rPr>
          <w:lang w:val="en-US"/>
        </w:rPr>
        <w:t>no</w:t>
      </w:r>
      <w:r w:rsidRPr="00D71F15">
        <w:rPr>
          <w:lang w:val="en-US"/>
        </w:rPr>
        <w:t>ting that the views summarized in th</w:t>
      </w:r>
      <w:r>
        <w:rPr>
          <w:lang w:val="en-US"/>
        </w:rPr>
        <w:t>o</w:t>
      </w:r>
      <w:r w:rsidRPr="00D71F15">
        <w:rPr>
          <w:lang w:val="en-US"/>
        </w:rPr>
        <w:t>se sections are not intend</w:t>
      </w:r>
      <w:r>
        <w:rPr>
          <w:lang w:val="en-US"/>
        </w:rPr>
        <w:t>ed</w:t>
      </w:r>
      <w:r w:rsidRPr="00D71F15">
        <w:rPr>
          <w:lang w:val="en-US"/>
        </w:rPr>
        <w:t xml:space="preserve"> to represent any consensus and </w:t>
      </w:r>
      <w:r>
        <w:rPr>
          <w:lang w:val="en-US"/>
        </w:rPr>
        <w:t xml:space="preserve">that </w:t>
      </w:r>
      <w:r w:rsidRPr="00D71F15">
        <w:rPr>
          <w:lang w:val="en-US"/>
        </w:rPr>
        <w:t xml:space="preserve">some of the views may not be implementable at </w:t>
      </w:r>
      <w:r>
        <w:rPr>
          <w:lang w:val="en-US"/>
        </w:rPr>
        <w:t>the present</w:t>
      </w:r>
      <w:r w:rsidRPr="00D71F15">
        <w:rPr>
          <w:lang w:val="en-US"/>
        </w:rPr>
        <w:t xml:space="preserve"> stage or </w:t>
      </w:r>
      <w:r>
        <w:rPr>
          <w:lang w:val="en-US"/>
        </w:rPr>
        <w:t xml:space="preserve">may </w:t>
      </w:r>
      <w:r w:rsidRPr="00D71F15">
        <w:rPr>
          <w:lang w:val="en-US"/>
        </w:rPr>
        <w:t>contradict national legislation, policies and common practice</w:t>
      </w:r>
      <w:r>
        <w:rPr>
          <w:lang w:val="en-US"/>
        </w:rPr>
        <w:t>;</w:t>
      </w:r>
    </w:p>
    <w:p w14:paraId="259FF1A6" w14:textId="726D15A4" w:rsidR="00214566" w:rsidRDefault="00214566" w:rsidP="00D60BA4">
      <w:pPr>
        <w:pStyle w:val="CBDNormalNoNumber"/>
        <w:ind w:firstLine="567"/>
      </w:pPr>
      <w:r>
        <w:t>4</w:t>
      </w:r>
      <w:r w:rsidRPr="00EB0D8E">
        <w:t>.</w:t>
      </w:r>
      <w:r>
        <w:tab/>
      </w:r>
      <w:r w:rsidRPr="005D7AEB">
        <w:rPr>
          <w:i/>
          <w:iCs/>
        </w:rPr>
        <w:t>Requests</w:t>
      </w:r>
      <w:r w:rsidRPr="00EB0D8E">
        <w:t xml:space="preserve"> the Executive Secretary to invite the Executive Secretaries of the U</w:t>
      </w:r>
      <w:r>
        <w:t xml:space="preserve">nited </w:t>
      </w:r>
      <w:r w:rsidRPr="00EB0D8E">
        <w:t>N</w:t>
      </w:r>
      <w:r>
        <w:t xml:space="preserve">ations </w:t>
      </w:r>
      <w:r w:rsidRPr="00EB0D8E">
        <w:t>F</w:t>
      </w:r>
      <w:r>
        <w:t xml:space="preserve">ramework </w:t>
      </w:r>
      <w:r w:rsidRPr="00EB0D8E">
        <w:t>C</w:t>
      </w:r>
      <w:r>
        <w:t xml:space="preserve">onvention on </w:t>
      </w:r>
      <w:r w:rsidRPr="00EB0D8E">
        <w:t>C</w:t>
      </w:r>
      <w:r>
        <w:t xml:space="preserve">limate </w:t>
      </w:r>
      <w:r w:rsidRPr="00EB0D8E">
        <w:t>C</w:t>
      </w:r>
      <w:r>
        <w:t>hange</w:t>
      </w:r>
      <w:r>
        <w:rPr>
          <w:rStyle w:val="FootnoteReference"/>
        </w:rPr>
        <w:footnoteReference w:id="15"/>
      </w:r>
      <w:r w:rsidRPr="00EB0D8E">
        <w:t xml:space="preserve"> and </w:t>
      </w:r>
      <w:r>
        <w:t xml:space="preserve">the </w:t>
      </w:r>
      <w:r w:rsidRPr="00EB0D8E">
        <w:t>U</w:t>
      </w:r>
      <w:r>
        <w:t xml:space="preserve">nited </w:t>
      </w:r>
      <w:r w:rsidRPr="00EB0D8E">
        <w:t>N</w:t>
      </w:r>
      <w:r>
        <w:t xml:space="preserve">ations </w:t>
      </w:r>
      <w:r w:rsidRPr="00EB0D8E">
        <w:t>C</w:t>
      </w:r>
      <w:r>
        <w:t xml:space="preserve">onvention to </w:t>
      </w:r>
      <w:r w:rsidRPr="00EB0D8E">
        <w:t>C</w:t>
      </w:r>
      <w:r>
        <w:t xml:space="preserve">ombat </w:t>
      </w:r>
      <w:r w:rsidRPr="00EB0D8E">
        <w:t>D</w:t>
      </w:r>
      <w:r>
        <w:t>esertification</w:t>
      </w:r>
      <w:r w:rsidRPr="00EB0D8E">
        <w:t xml:space="preserve"> </w:t>
      </w:r>
      <w:r w:rsidRPr="00124ED8">
        <w:rPr>
          <w:snapToGrid w:val="0"/>
        </w:rPr>
        <w:t>in Those Countries Experiencing Serious Drought and/or Desertification, Particularly in Africa</w:t>
      </w:r>
      <w:r>
        <w:rPr>
          <w:rStyle w:val="FootnoteReference"/>
          <w:snapToGrid w:val="0"/>
        </w:rPr>
        <w:footnoteReference w:id="16"/>
      </w:r>
      <w:r>
        <w:rPr>
          <w:snapToGrid w:val="0"/>
        </w:rPr>
        <w:t xml:space="preserve"> </w:t>
      </w:r>
      <w:r w:rsidRPr="00EB0D8E">
        <w:t xml:space="preserve">to collaborate on strengthening the role and function of the Joint Liaison Group, including </w:t>
      </w:r>
      <w:r>
        <w:t xml:space="preserve">by </w:t>
      </w:r>
      <w:r w:rsidRPr="00EB0D8E">
        <w:t>increasing</w:t>
      </w:r>
      <w:r>
        <w:t xml:space="preserve"> its </w:t>
      </w:r>
      <w:r w:rsidRPr="00EB0D8E">
        <w:t>transparency</w:t>
      </w:r>
      <w:r>
        <w:t xml:space="preserve"> and its engagement with</w:t>
      </w:r>
      <w:r w:rsidRPr="00EB0D8E">
        <w:t xml:space="preserve"> and reporting to Parties</w:t>
      </w:r>
      <w:r>
        <w:t>;</w:t>
      </w:r>
    </w:p>
    <w:p w14:paraId="04062AC0" w14:textId="77777777" w:rsidR="00214566" w:rsidRPr="00D46FD3" w:rsidDel="00391B36" w:rsidRDefault="00214566" w:rsidP="00D60BA4">
      <w:pPr>
        <w:pStyle w:val="CBDNormalNoNumber"/>
        <w:ind w:firstLine="567"/>
      </w:pPr>
      <w:bookmarkStart w:id="27" w:name="_Hlk205212828"/>
      <w:r>
        <w:t>5</w:t>
      </w:r>
      <w:r w:rsidRPr="006F5217" w:rsidDel="00391B36">
        <w:t>.</w:t>
      </w:r>
      <w:r w:rsidRPr="00D46FD3" w:rsidDel="00391B36">
        <w:rPr>
          <w:i/>
          <w:iCs/>
        </w:rPr>
        <w:tab/>
      </w:r>
      <w:r>
        <w:rPr>
          <w:i/>
          <w:iCs/>
        </w:rPr>
        <w:t>N</w:t>
      </w:r>
      <w:r w:rsidDel="00391B36">
        <w:rPr>
          <w:i/>
          <w:iCs/>
        </w:rPr>
        <w:t>otes</w:t>
      </w:r>
      <w:r w:rsidRPr="00D46FD3" w:rsidDel="00391B36">
        <w:t xml:space="preserve"> that </w:t>
      </w:r>
      <w:r w:rsidDel="00391B36">
        <w:t xml:space="preserve">coherency between approaches to </w:t>
      </w:r>
      <w:r w:rsidRPr="00D46FD3" w:rsidDel="00391B36">
        <w:t>monitoring</w:t>
      </w:r>
      <w:r w:rsidDel="00391B36">
        <w:t xml:space="preserve"> and</w:t>
      </w:r>
      <w:r w:rsidRPr="00D46FD3" w:rsidDel="00391B36">
        <w:t xml:space="preserve"> </w:t>
      </w:r>
      <w:r w:rsidDel="00391B36">
        <w:t xml:space="preserve">reporting frameworks for </w:t>
      </w:r>
      <w:r w:rsidRPr="00D46FD3" w:rsidDel="00391B36">
        <w:t xml:space="preserve">the implementation of the </w:t>
      </w:r>
      <w:r w:rsidDel="00391B36">
        <w:t xml:space="preserve">Convention and the </w:t>
      </w:r>
      <w:r w:rsidRPr="006F5217" w:rsidDel="00391B36">
        <w:t>Kunming-Montreal Global Biodiversity Framework</w:t>
      </w:r>
      <w:r w:rsidRPr="00D46FD3">
        <w:rPr>
          <w:rStyle w:val="FootnoteReference"/>
        </w:rPr>
        <w:footnoteReference w:id="17"/>
      </w:r>
      <w:r w:rsidRPr="00D46FD3" w:rsidDel="00391B36">
        <w:t xml:space="preserve"> and </w:t>
      </w:r>
      <w:r w:rsidDel="00391B36">
        <w:t xml:space="preserve">the </w:t>
      </w:r>
      <w:r>
        <w:t>other relevant multilateral environmental agreements</w:t>
      </w:r>
      <w:r w:rsidDel="00391B36">
        <w:t xml:space="preserve">, where appropriate, would </w:t>
      </w:r>
      <w:r w:rsidRPr="00D46FD3" w:rsidDel="00391B36">
        <w:t>reduce reporting burdens and improve synergies;</w:t>
      </w:r>
    </w:p>
    <w:p w14:paraId="7BA2B920" w14:textId="77777777" w:rsidR="00214566" w:rsidRPr="00875C21" w:rsidRDefault="00214566" w:rsidP="00D60BA4">
      <w:pPr>
        <w:pStyle w:val="Para1"/>
        <w:tabs>
          <w:tab w:val="clear" w:pos="360"/>
          <w:tab w:val="left" w:pos="709"/>
        </w:tabs>
        <w:spacing w:before="0"/>
        <w:ind w:left="567" w:firstLine="567"/>
      </w:pPr>
      <w:r>
        <w:t>6</w:t>
      </w:r>
      <w:r w:rsidRPr="007B4499">
        <w:t>.</w:t>
      </w:r>
      <w:r>
        <w:tab/>
      </w:r>
      <w:r>
        <w:rPr>
          <w:i/>
          <w:iCs/>
        </w:rPr>
        <w:t>Re</w:t>
      </w:r>
      <w:r w:rsidRPr="005000A7">
        <w:rPr>
          <w:i/>
          <w:iCs/>
        </w:rPr>
        <w:t>quests</w:t>
      </w:r>
      <w:r w:rsidRPr="005000A7">
        <w:t xml:space="preserve"> the Executive Secretary </w:t>
      </w:r>
      <w:r>
        <w:t xml:space="preserve">of the Convention </w:t>
      </w:r>
      <w:r w:rsidRPr="005000A7">
        <w:t>to</w:t>
      </w:r>
      <w:r>
        <w:t xml:space="preserve"> share relevant decisions of the Conference of the Parties and recommendations of the Subsidiary Body on Scientific, Technical and Technological Advice, and</w:t>
      </w:r>
      <w:r w:rsidRPr="005000A7">
        <w:t xml:space="preserve"> invite the executive secretaries of the other Rio conventions</w:t>
      </w:r>
      <w:r>
        <w:t>, and the current and incoming presidencies of the Conferences of the Parties of the three Rio conventions,</w:t>
      </w:r>
      <w:r w:rsidRPr="005000A7">
        <w:t xml:space="preserve"> to collaborate on the organization of technical information exchange</w:t>
      </w:r>
      <w:r>
        <w:t>s</w:t>
      </w:r>
      <w:r w:rsidRPr="005000A7">
        <w:t xml:space="preserve"> to further discuss options to enhance cooperation and policy coherence and synergies across the Rio conventions, and </w:t>
      </w:r>
      <w:r>
        <w:t>subsequently</w:t>
      </w:r>
      <w:r w:rsidRPr="005000A7">
        <w:t xml:space="preserve"> develop a multilevel road</w:t>
      </w:r>
      <w:r>
        <w:t xml:space="preserve"> </w:t>
      </w:r>
      <w:r w:rsidRPr="005000A7">
        <w:t xml:space="preserve">map with short, medium and long-term actions, including a mapping study to help </w:t>
      </w:r>
      <w:r>
        <w:t xml:space="preserve">to </w:t>
      </w:r>
      <w:r w:rsidRPr="005000A7">
        <w:t xml:space="preserve">identify </w:t>
      </w:r>
      <w:r>
        <w:t xml:space="preserve">concrete actions, on the headline options for enhancing policy </w:t>
      </w:r>
      <w:r>
        <w:lastRenderedPageBreak/>
        <w:t xml:space="preserve">coherence provided in document </w:t>
      </w:r>
      <w:hyperlink r:id="rId53" w:history="1">
        <w:r w:rsidRPr="00060343">
          <w:rPr>
            <w:rStyle w:val="Hyperlink"/>
            <w:lang w:val="en-CA"/>
          </w:rPr>
          <w:t>CBD/SBSTTA/27/4</w:t>
        </w:r>
      </w:hyperlink>
      <w:r>
        <w:t xml:space="preserve">, as well as possible </w:t>
      </w:r>
      <w:r w:rsidRPr="005000A7">
        <w:t>gaps and overlaps in existing national and international policies</w:t>
      </w:r>
      <w:r>
        <w:t xml:space="preserve"> </w:t>
      </w:r>
      <w:r w:rsidRPr="005000A7">
        <w:t xml:space="preserve">and existing coordination bodies that address </w:t>
      </w:r>
      <w:r>
        <w:t xml:space="preserve">the </w:t>
      </w:r>
      <w:r w:rsidRPr="005000A7">
        <w:t xml:space="preserve">implementation of the Rio </w:t>
      </w:r>
      <w:r>
        <w:t>c</w:t>
      </w:r>
      <w:r w:rsidRPr="005000A7">
        <w:t>onventions</w:t>
      </w:r>
      <w:r>
        <w:t>, and to report its finding to Parties at the seventeenth meeting of the Conference of the Parties;</w:t>
      </w:r>
    </w:p>
    <w:bookmarkEnd w:id="27"/>
    <w:p w14:paraId="2CA4F55D" w14:textId="77777777" w:rsidR="00214566" w:rsidRDefault="00214566" w:rsidP="00D60BA4">
      <w:pPr>
        <w:pStyle w:val="CBDNormalNoNumber"/>
        <w:ind w:firstLine="567"/>
      </w:pPr>
      <w:r>
        <w:rPr>
          <w:iCs/>
        </w:rPr>
        <w:t>7</w:t>
      </w:r>
      <w:r w:rsidRPr="006F5217">
        <w:rPr>
          <w:iCs/>
        </w:rPr>
        <w:t>.</w:t>
      </w:r>
      <w:r w:rsidRPr="00D46FD3">
        <w:rPr>
          <w:i/>
        </w:rPr>
        <w:tab/>
        <w:t>Recommends</w:t>
      </w:r>
      <w:r w:rsidRPr="00D46FD3">
        <w:t xml:space="preserve"> that, at its seventeenth meeting, the Conference of the Parties adopt a decision along the following lines:</w:t>
      </w:r>
    </w:p>
    <w:p w14:paraId="4F65CAA0" w14:textId="77777777" w:rsidR="00214566" w:rsidRPr="00D46FD3" w:rsidRDefault="00214566" w:rsidP="00D60BA4">
      <w:pPr>
        <w:pStyle w:val="CBDNormalNoNumber"/>
        <w:ind w:firstLine="567"/>
        <w:rPr>
          <w:snapToGrid w:val="0"/>
        </w:rPr>
      </w:pPr>
      <w:r w:rsidRPr="006F5217">
        <w:rPr>
          <w:i/>
          <w:iCs/>
          <w:snapToGrid w:val="0"/>
        </w:rPr>
        <w:t>The Conference of the Parties</w:t>
      </w:r>
      <w:r w:rsidRPr="00D46FD3">
        <w:rPr>
          <w:snapToGrid w:val="0"/>
        </w:rPr>
        <w:t>,</w:t>
      </w:r>
    </w:p>
    <w:p w14:paraId="0F1B2DCD" w14:textId="77777777" w:rsidR="00214566" w:rsidRPr="00D46FD3" w:rsidRDefault="00214566" w:rsidP="00D60BA4">
      <w:pPr>
        <w:pStyle w:val="CBDNormalNumber"/>
        <w:numPr>
          <w:ilvl w:val="0"/>
          <w:numId w:val="0"/>
        </w:numPr>
        <w:tabs>
          <w:tab w:val="clear" w:pos="567"/>
          <w:tab w:val="clear" w:pos="1134"/>
          <w:tab w:val="left" w:pos="709"/>
        </w:tabs>
        <w:ind w:left="1134" w:firstLine="567"/>
        <w:rPr>
          <w:snapToGrid w:val="0"/>
        </w:rPr>
      </w:pPr>
      <w:r w:rsidRPr="00D46FD3">
        <w:rPr>
          <w:i/>
          <w:iCs/>
          <w:snapToGrid w:val="0"/>
        </w:rPr>
        <w:t>Reaffirming</w:t>
      </w:r>
      <w:r w:rsidRPr="00D46FD3">
        <w:rPr>
          <w:snapToGrid w:val="0"/>
        </w:rPr>
        <w:t xml:space="preserve"> paragraph 8 of decision </w:t>
      </w:r>
      <w:hyperlink r:id="rId54" w:history="1">
        <w:r w:rsidRPr="00D46FD3">
          <w:rPr>
            <w:rStyle w:val="Hyperlink"/>
            <w:snapToGrid w:val="0"/>
          </w:rPr>
          <w:t>X/33</w:t>
        </w:r>
      </w:hyperlink>
      <w:r w:rsidRPr="00D46FD3">
        <w:rPr>
          <w:snapToGrid w:val="0"/>
        </w:rPr>
        <w:t xml:space="preserve"> of 29 October 2010 and paragraph</w:t>
      </w:r>
      <w:r>
        <w:rPr>
          <w:snapToGrid w:val="0"/>
        </w:rPr>
        <w:t>s</w:t>
      </w:r>
      <w:r w:rsidRPr="00D46FD3">
        <w:rPr>
          <w:snapToGrid w:val="0"/>
        </w:rPr>
        <w:t xml:space="preserve"> 3 </w:t>
      </w:r>
      <w:r>
        <w:rPr>
          <w:snapToGrid w:val="0"/>
        </w:rPr>
        <w:t xml:space="preserve">and 6 </w:t>
      </w:r>
      <w:r w:rsidRPr="00D46FD3">
        <w:rPr>
          <w:snapToGrid w:val="0"/>
        </w:rPr>
        <w:t xml:space="preserve">of decision </w:t>
      </w:r>
      <w:hyperlink r:id="rId55" w:history="1">
        <w:r w:rsidRPr="00D46FD3">
          <w:rPr>
            <w:rStyle w:val="Hyperlink"/>
            <w:snapToGrid w:val="0"/>
          </w:rPr>
          <w:t>16/22</w:t>
        </w:r>
      </w:hyperlink>
      <w:r w:rsidRPr="00D46FD3">
        <w:rPr>
          <w:snapToGrid w:val="0"/>
        </w:rPr>
        <w:t xml:space="preserve"> of 1 November 2024,</w:t>
      </w:r>
    </w:p>
    <w:p w14:paraId="20B8C480" w14:textId="77777777" w:rsidR="00214566" w:rsidRDefault="00214566" w:rsidP="00D60BA4">
      <w:pPr>
        <w:pStyle w:val="CBDNormalNumber"/>
        <w:numPr>
          <w:ilvl w:val="0"/>
          <w:numId w:val="0"/>
        </w:numPr>
        <w:tabs>
          <w:tab w:val="clear" w:pos="567"/>
          <w:tab w:val="clear" w:pos="1134"/>
          <w:tab w:val="left" w:pos="709"/>
        </w:tabs>
        <w:ind w:left="1134" w:firstLine="567"/>
        <w:rPr>
          <w:snapToGrid w:val="0"/>
        </w:rPr>
      </w:pPr>
      <w:r w:rsidRPr="00817BEA">
        <w:rPr>
          <w:iCs/>
          <w:snapToGrid w:val="0"/>
        </w:rPr>
        <w:t>[</w:t>
      </w:r>
      <w:r w:rsidRPr="00D46FD3">
        <w:rPr>
          <w:i/>
          <w:snapToGrid w:val="0"/>
        </w:rPr>
        <w:t>Recognizing</w:t>
      </w:r>
      <w:r w:rsidRPr="00D46FD3">
        <w:rPr>
          <w:iCs/>
          <w:snapToGrid w:val="0"/>
        </w:rPr>
        <w:t xml:space="preserve"> that </w:t>
      </w:r>
      <w:r w:rsidRPr="00D46FD3">
        <w:rPr>
          <w:snapToGrid w:val="0"/>
        </w:rPr>
        <w:t>biodiversity loss, climate change, desertification</w:t>
      </w:r>
      <w:r>
        <w:rPr>
          <w:snapToGrid w:val="0"/>
        </w:rPr>
        <w:t>,</w:t>
      </w:r>
      <w:r w:rsidRPr="00D46FD3">
        <w:rPr>
          <w:snapToGrid w:val="0"/>
        </w:rPr>
        <w:t xml:space="preserve"> land </w:t>
      </w:r>
      <w:r>
        <w:rPr>
          <w:snapToGrid w:val="0"/>
        </w:rPr>
        <w:t xml:space="preserve">and ocean </w:t>
      </w:r>
      <w:r w:rsidRPr="00D46FD3">
        <w:rPr>
          <w:snapToGrid w:val="0"/>
        </w:rPr>
        <w:t>degradation</w:t>
      </w:r>
      <w:r>
        <w:rPr>
          <w:snapToGrid w:val="0"/>
        </w:rPr>
        <w:t>,</w:t>
      </w:r>
      <w:r w:rsidRPr="00D46FD3">
        <w:rPr>
          <w:snapToGrid w:val="0"/>
        </w:rPr>
        <w:t xml:space="preserve"> </w:t>
      </w:r>
      <w:r w:rsidRPr="00D308E3">
        <w:rPr>
          <w:rFonts w:eastAsia="MS Mincho"/>
          <w:bCs/>
          <w:snapToGrid w:val="0"/>
        </w:rPr>
        <w:t>ocean acidification, invasive alien species</w:t>
      </w:r>
      <w:r>
        <w:rPr>
          <w:rFonts w:eastAsia="MS Mincho"/>
          <w:bCs/>
          <w:snapToGrid w:val="0"/>
        </w:rPr>
        <w:t>,</w:t>
      </w:r>
      <w:r w:rsidRPr="00D308E3">
        <w:rPr>
          <w:rFonts w:eastAsia="MS Mincho"/>
          <w:bCs/>
          <w:snapToGrid w:val="0"/>
        </w:rPr>
        <w:t xml:space="preserve"> pollution </w:t>
      </w:r>
      <w:r>
        <w:rPr>
          <w:snapToGrid w:val="0"/>
        </w:rPr>
        <w:t>and sea level [rise</w:t>
      </w:r>
      <w:r>
        <w:rPr>
          <w:rStyle w:val="FootnoteReference"/>
          <w:snapToGrid w:val="0"/>
        </w:rPr>
        <w:footnoteReference w:id="18"/>
      </w:r>
      <w:r>
        <w:rPr>
          <w:snapToGrid w:val="0"/>
        </w:rPr>
        <w:t xml:space="preserve">][rise and decline][change] </w:t>
      </w:r>
      <w:r w:rsidRPr="00D46FD3">
        <w:rPr>
          <w:snapToGrid w:val="0"/>
        </w:rPr>
        <w:t xml:space="preserve">are </w:t>
      </w:r>
      <w:r>
        <w:rPr>
          <w:snapToGrid w:val="0"/>
        </w:rPr>
        <w:t>interconnected</w:t>
      </w:r>
      <w:r w:rsidRPr="00B631A0">
        <w:rPr>
          <w:snapToGrid w:val="0"/>
        </w:rPr>
        <w:t xml:space="preserve"> and</w:t>
      </w:r>
      <w:r w:rsidRPr="00D46FD3">
        <w:rPr>
          <w:snapToGrid w:val="0"/>
        </w:rPr>
        <w:t xml:space="preserve"> interdependent </w:t>
      </w:r>
      <w:r>
        <w:rPr>
          <w:snapToGrid w:val="0"/>
        </w:rPr>
        <w:t>crises and challenges,</w:t>
      </w:r>
      <w:r w:rsidRPr="00D46FD3">
        <w:rPr>
          <w:snapToGrid w:val="0"/>
        </w:rPr>
        <w:t xml:space="preserve"> requiring </w:t>
      </w:r>
      <w:r>
        <w:rPr>
          <w:snapToGrid w:val="0"/>
        </w:rPr>
        <w:t xml:space="preserve">urgent </w:t>
      </w:r>
      <w:r w:rsidRPr="00D46FD3">
        <w:rPr>
          <w:snapToGrid w:val="0"/>
        </w:rPr>
        <w:t>action</w:t>
      </w:r>
      <w:r>
        <w:rPr>
          <w:snapToGrid w:val="0"/>
        </w:rPr>
        <w:t xml:space="preserve"> in a balanced manner</w:t>
      </w:r>
      <w:r w:rsidRPr="00D46FD3">
        <w:rPr>
          <w:snapToGrid w:val="0"/>
        </w:rPr>
        <w:t xml:space="preserve"> </w:t>
      </w:r>
      <w:r w:rsidRPr="00C01928">
        <w:rPr>
          <w:snapToGrid w:val="0"/>
        </w:rPr>
        <w:t>under the respective frameworks, agreements and mandates, in full respect of their distinct principles, processes and decision-making authorities</w:t>
      </w:r>
      <w:r>
        <w:rPr>
          <w:snapToGrid w:val="0"/>
        </w:rPr>
        <w:t>,]</w:t>
      </w:r>
    </w:p>
    <w:p w14:paraId="6B5730B9" w14:textId="77777777" w:rsidR="00214566" w:rsidRPr="00D46FD3" w:rsidRDefault="00214566" w:rsidP="00D60BA4">
      <w:pPr>
        <w:pStyle w:val="CBDNormalNumber"/>
        <w:numPr>
          <w:ilvl w:val="0"/>
          <w:numId w:val="0"/>
        </w:numPr>
        <w:tabs>
          <w:tab w:val="clear" w:pos="567"/>
          <w:tab w:val="clear" w:pos="1134"/>
          <w:tab w:val="left" w:pos="709"/>
        </w:tabs>
        <w:ind w:left="1134" w:firstLine="567"/>
        <w:rPr>
          <w:rFonts w:eastAsia="MS Mincho"/>
          <w:bCs/>
          <w:snapToGrid w:val="0"/>
        </w:rPr>
      </w:pPr>
      <w:r>
        <w:rPr>
          <w:rFonts w:eastAsia="MS Mincho"/>
          <w:bCs/>
          <w:snapToGrid w:val="0"/>
        </w:rPr>
        <w:t>[</w:t>
      </w:r>
      <w:r w:rsidRPr="005D7AEB">
        <w:rPr>
          <w:rFonts w:eastAsia="MS Mincho"/>
          <w:bCs/>
          <w:i/>
          <w:iCs/>
          <w:snapToGrid w:val="0"/>
        </w:rPr>
        <w:t>Recognizing</w:t>
      </w:r>
      <w:r>
        <w:rPr>
          <w:rFonts w:eastAsia="MS Mincho"/>
          <w:bCs/>
          <w:i/>
          <w:iCs/>
          <w:snapToGrid w:val="0"/>
        </w:rPr>
        <w:t xml:space="preserve"> also</w:t>
      </w:r>
      <w:r w:rsidRPr="00D308E3">
        <w:rPr>
          <w:rFonts w:eastAsia="MS Mincho"/>
          <w:bCs/>
          <w:snapToGrid w:val="0"/>
        </w:rPr>
        <w:t xml:space="preserve"> that biodiversity loss, climate change, ocean </w:t>
      </w:r>
      <w:r>
        <w:rPr>
          <w:rFonts w:eastAsia="MS Mincho"/>
          <w:bCs/>
          <w:snapToGrid w:val="0"/>
        </w:rPr>
        <w:t>degradation</w:t>
      </w:r>
      <w:r w:rsidRPr="00D308E3">
        <w:rPr>
          <w:rFonts w:eastAsia="MS Mincho"/>
          <w:bCs/>
          <w:snapToGrid w:val="0"/>
        </w:rPr>
        <w:t>, desertification, land degradation, invasive alien species and pollution, among others, are interdependent and need to be addressed urgently and in a coherent and balanced manner</w:t>
      </w:r>
      <w:r>
        <w:rPr>
          <w:rFonts w:eastAsia="MS Mincho"/>
          <w:bCs/>
          <w:snapToGrid w:val="0"/>
        </w:rPr>
        <w:t>,</w:t>
      </w:r>
      <w:r w:rsidRPr="00D308E3">
        <w:rPr>
          <w:rFonts w:eastAsia="MS Mincho"/>
          <w:bCs/>
          <w:snapToGrid w:val="0"/>
        </w:rPr>
        <w:t xml:space="preserve"> </w:t>
      </w:r>
      <w:r>
        <w:rPr>
          <w:rFonts w:eastAsia="MS Mincho"/>
          <w:bCs/>
          <w:snapToGrid w:val="0"/>
        </w:rPr>
        <w:t>in line with</w:t>
      </w:r>
      <w:r w:rsidRPr="00E94CBE">
        <w:rPr>
          <w:rFonts w:eastAsia="MS Mincho"/>
          <w:bCs/>
          <w:snapToGrid w:val="0"/>
        </w:rPr>
        <w:t xml:space="preserve"> </w:t>
      </w:r>
      <w:r w:rsidRPr="00D308E3">
        <w:rPr>
          <w:rFonts w:eastAsia="MS Mincho"/>
          <w:bCs/>
          <w:snapToGrid w:val="0"/>
        </w:rPr>
        <w:t>the Kunming-Montreal Global Biodiversity Framework</w:t>
      </w:r>
      <w:r>
        <w:rPr>
          <w:rFonts w:eastAsia="MS Mincho"/>
          <w:bCs/>
          <w:snapToGrid w:val="0"/>
        </w:rPr>
        <w:t>,</w:t>
      </w:r>
      <w:r>
        <w:rPr>
          <w:rStyle w:val="FootnoteReference"/>
          <w:rFonts w:eastAsia="MS Mincho"/>
          <w:bCs/>
          <w:snapToGrid w:val="0"/>
        </w:rPr>
        <w:footnoteReference w:id="19"/>
      </w:r>
      <w:r>
        <w:rPr>
          <w:rFonts w:eastAsia="MS Mincho"/>
          <w:bCs/>
          <w:snapToGrid w:val="0"/>
        </w:rPr>
        <w:t>]</w:t>
      </w:r>
    </w:p>
    <w:p w14:paraId="0AF51B54" w14:textId="77777777" w:rsidR="00214566" w:rsidRDefault="00214566" w:rsidP="00D60BA4">
      <w:pPr>
        <w:pStyle w:val="CBDNormalNumber"/>
        <w:numPr>
          <w:ilvl w:val="0"/>
          <w:numId w:val="0"/>
        </w:numPr>
        <w:tabs>
          <w:tab w:val="clear" w:pos="567"/>
          <w:tab w:val="clear" w:pos="1134"/>
          <w:tab w:val="left" w:pos="709"/>
        </w:tabs>
        <w:ind w:left="1134" w:firstLine="567"/>
        <w:rPr>
          <w:rFonts w:eastAsia="MS Mincho"/>
          <w:bCs/>
          <w:snapToGrid w:val="0"/>
        </w:rPr>
      </w:pPr>
      <w:r>
        <w:rPr>
          <w:rFonts w:eastAsia="MS Mincho"/>
          <w:bCs/>
          <w:snapToGrid w:val="0"/>
        </w:rPr>
        <w:t>[</w:t>
      </w:r>
      <w:r w:rsidRPr="005D7AEB">
        <w:rPr>
          <w:rFonts w:eastAsia="MS Mincho"/>
          <w:bCs/>
          <w:i/>
          <w:iCs/>
          <w:snapToGrid w:val="0"/>
        </w:rPr>
        <w:t>Recalling</w:t>
      </w:r>
      <w:r w:rsidRPr="008F5823">
        <w:rPr>
          <w:rFonts w:eastAsia="MS Mincho"/>
          <w:bCs/>
          <w:snapToGrid w:val="0"/>
        </w:rPr>
        <w:t xml:space="preserve"> </w:t>
      </w:r>
      <w:r>
        <w:rPr>
          <w:rFonts w:eastAsia="MS Mincho"/>
          <w:bCs/>
          <w:snapToGrid w:val="0"/>
        </w:rPr>
        <w:t xml:space="preserve">its </w:t>
      </w:r>
      <w:r w:rsidRPr="008F5823">
        <w:rPr>
          <w:rFonts w:eastAsia="MS Mincho"/>
          <w:bCs/>
          <w:snapToGrid w:val="0"/>
        </w:rPr>
        <w:t xml:space="preserve">decision </w:t>
      </w:r>
      <w:hyperlink r:id="rId56" w:history="1">
        <w:r w:rsidRPr="007C5BE2">
          <w:rPr>
            <w:rStyle w:val="Hyperlink"/>
            <w:rFonts w:eastAsia="MS Mincho"/>
            <w:bCs/>
            <w:snapToGrid w:val="0"/>
          </w:rPr>
          <w:t>16/22</w:t>
        </w:r>
      </w:hyperlink>
      <w:r>
        <w:rPr>
          <w:rFonts w:eastAsia="MS Mincho"/>
          <w:bCs/>
          <w:snapToGrid w:val="0"/>
        </w:rPr>
        <w:t>,</w:t>
      </w:r>
      <w:r w:rsidRPr="008F5823">
        <w:rPr>
          <w:rFonts w:eastAsia="MS Mincho"/>
          <w:bCs/>
          <w:snapToGrid w:val="0"/>
        </w:rPr>
        <w:t xml:space="preserve"> </w:t>
      </w:r>
      <w:r>
        <w:rPr>
          <w:rFonts w:eastAsia="MS Mincho"/>
          <w:bCs/>
          <w:snapToGrid w:val="0"/>
        </w:rPr>
        <w:t xml:space="preserve">in </w:t>
      </w:r>
      <w:r w:rsidRPr="008F5823">
        <w:rPr>
          <w:rFonts w:eastAsia="MS Mincho"/>
          <w:bCs/>
          <w:snapToGrid w:val="0"/>
        </w:rPr>
        <w:t xml:space="preserve">which </w:t>
      </w:r>
      <w:r>
        <w:rPr>
          <w:rFonts w:eastAsia="MS Mincho"/>
          <w:bCs/>
          <w:snapToGrid w:val="0"/>
        </w:rPr>
        <w:t xml:space="preserve">it </w:t>
      </w:r>
      <w:r w:rsidRPr="008F5823">
        <w:rPr>
          <w:rFonts w:eastAsia="MS Mincho"/>
          <w:bCs/>
          <w:snapToGrid w:val="0"/>
        </w:rPr>
        <w:t>recognizes the crucial role and capacity of the ocean in regulating the climate, and the need to address the ocean-climate-biodiversity nexus in an integrated manner in order to achieve the goals and targets of the Framework,</w:t>
      </w:r>
      <w:r>
        <w:rPr>
          <w:rFonts w:eastAsia="MS Mincho"/>
          <w:bCs/>
          <w:snapToGrid w:val="0"/>
        </w:rPr>
        <w:t>]</w:t>
      </w:r>
    </w:p>
    <w:p w14:paraId="78260B34" w14:textId="77777777" w:rsidR="00214566" w:rsidRPr="00D46FD3" w:rsidRDefault="00214566" w:rsidP="00D60BA4">
      <w:pPr>
        <w:pStyle w:val="CBDNormalNumber"/>
        <w:numPr>
          <w:ilvl w:val="0"/>
          <w:numId w:val="0"/>
        </w:numPr>
        <w:tabs>
          <w:tab w:val="clear" w:pos="567"/>
          <w:tab w:val="clear" w:pos="1134"/>
          <w:tab w:val="left" w:pos="709"/>
        </w:tabs>
        <w:ind w:left="1134" w:firstLine="567"/>
        <w:rPr>
          <w:rFonts w:eastAsia="MS Mincho"/>
          <w:bCs/>
          <w:snapToGrid w:val="0"/>
        </w:rPr>
      </w:pPr>
      <w:r w:rsidRPr="00597FAB">
        <w:rPr>
          <w:rFonts w:eastAsia="MS Mincho"/>
          <w:bCs/>
          <w:i/>
          <w:iCs/>
          <w:snapToGrid w:val="0"/>
        </w:rPr>
        <w:t>Recognizing</w:t>
      </w:r>
      <w:r w:rsidRPr="00597FAB">
        <w:rPr>
          <w:rFonts w:eastAsia="MS Mincho"/>
          <w:bCs/>
          <w:snapToGrid w:val="0"/>
        </w:rPr>
        <w:t xml:space="preserve"> that</w:t>
      </w:r>
      <w:r w:rsidRPr="00BC16D5">
        <w:rPr>
          <w:rFonts w:eastAsia="MS Mincho"/>
          <w:bCs/>
          <w:snapToGrid w:val="0"/>
        </w:rPr>
        <w:t xml:space="preserve"> coherent action must</w:t>
      </w:r>
      <w:r>
        <w:rPr>
          <w:rFonts w:eastAsia="MS Mincho"/>
          <w:bCs/>
          <w:snapToGrid w:val="0"/>
        </w:rPr>
        <w:t xml:space="preserve"> ensure</w:t>
      </w:r>
      <w:r w:rsidRPr="00BC16D5">
        <w:rPr>
          <w:rFonts w:eastAsia="MS Mincho"/>
          <w:bCs/>
          <w:snapToGrid w:val="0"/>
        </w:rPr>
        <w:t xml:space="preserve"> gender-responsive and human rights-based</w:t>
      </w:r>
      <w:r>
        <w:rPr>
          <w:rFonts w:eastAsia="MS Mincho"/>
          <w:bCs/>
          <w:snapToGrid w:val="0"/>
        </w:rPr>
        <w:t xml:space="preserve"> approaches and intergenerational equity, in line with its </w:t>
      </w:r>
      <w:r w:rsidRPr="00BC16D5">
        <w:rPr>
          <w:rFonts w:eastAsia="MS Mincho"/>
          <w:bCs/>
          <w:snapToGrid w:val="0"/>
        </w:rPr>
        <w:t>relevant decisions</w:t>
      </w:r>
      <w:r>
        <w:rPr>
          <w:rFonts w:eastAsia="MS Mincho"/>
          <w:bCs/>
          <w:snapToGrid w:val="0"/>
        </w:rPr>
        <w:t>,</w:t>
      </w:r>
      <w:r w:rsidRPr="00BC16D5">
        <w:rPr>
          <w:rFonts w:eastAsia="MS Mincho"/>
          <w:bCs/>
          <w:snapToGrid w:val="0"/>
        </w:rPr>
        <w:t xml:space="preserve"> </w:t>
      </w:r>
      <w:r>
        <w:rPr>
          <w:snapToGrid w:val="0"/>
        </w:rPr>
        <w:t xml:space="preserve">and that </w:t>
      </w:r>
      <w:r w:rsidRPr="0065027A">
        <w:rPr>
          <w:snapToGrid w:val="0"/>
        </w:rPr>
        <w:t>the right to a clean, healthy and sustainable environment</w:t>
      </w:r>
      <w:r>
        <w:rPr>
          <w:snapToGrid w:val="0"/>
        </w:rPr>
        <w:t xml:space="preserve"> is acknowledged in section C</w:t>
      </w:r>
      <w:r w:rsidRPr="00DD1403">
        <w:rPr>
          <w:snapToGrid w:val="0"/>
        </w:rPr>
        <w:t xml:space="preserve"> </w:t>
      </w:r>
      <w:r>
        <w:rPr>
          <w:snapToGrid w:val="0"/>
        </w:rPr>
        <w:t>of the Framework,</w:t>
      </w:r>
      <w:r>
        <w:rPr>
          <w:rStyle w:val="FootnoteReference"/>
          <w:snapToGrid w:val="0"/>
        </w:rPr>
        <w:footnoteReference w:id="20"/>
      </w:r>
    </w:p>
    <w:p w14:paraId="6688B1BD" w14:textId="77777777" w:rsidR="00214566" w:rsidRDefault="00214566" w:rsidP="00D60BA4">
      <w:pPr>
        <w:pStyle w:val="CBDNormalNoNumber"/>
        <w:ind w:left="1134" w:firstLine="567"/>
      </w:pPr>
      <w:r w:rsidRPr="006D55DF">
        <w:rPr>
          <w:iCs/>
        </w:rPr>
        <w:t>1.</w:t>
      </w:r>
      <w:r w:rsidRPr="006D55DF">
        <w:rPr>
          <w:i/>
        </w:rPr>
        <w:tab/>
      </w:r>
      <w:r w:rsidRPr="00817BEA">
        <w:rPr>
          <w:iCs/>
        </w:rPr>
        <w:t>[</w:t>
      </w:r>
      <w:r w:rsidRPr="006D55DF">
        <w:rPr>
          <w:i/>
        </w:rPr>
        <w:t>Takes note</w:t>
      </w:r>
      <w:r>
        <w:rPr>
          <w:i/>
        </w:rPr>
        <w:t xml:space="preserve"> of</w:t>
      </w:r>
      <w:r w:rsidRPr="00817BEA">
        <w:rPr>
          <w:iCs/>
        </w:rPr>
        <w:t>][</w:t>
      </w:r>
      <w:r>
        <w:rPr>
          <w:i/>
        </w:rPr>
        <w:t>Welcomes</w:t>
      </w:r>
      <w:r w:rsidRPr="00817BEA">
        <w:rPr>
          <w:iCs/>
        </w:rPr>
        <w:t>]</w:t>
      </w:r>
      <w:r>
        <w:rPr>
          <w:i/>
        </w:rPr>
        <w:t xml:space="preserve"> </w:t>
      </w:r>
      <w:r w:rsidRPr="006D55DF">
        <w:rPr>
          <w:i/>
          <w:iCs/>
        </w:rPr>
        <w:t>The Thematic Assessment Report on Interlinkages among Biodiversity, Water, Food and Health</w:t>
      </w:r>
      <w:r w:rsidRPr="006D55DF">
        <w:t xml:space="preserve"> (“nexus assessment”) </w:t>
      </w:r>
      <w:r>
        <w:t>[</w:t>
      </w:r>
      <w:r w:rsidRPr="006D55DF">
        <w:t xml:space="preserve">and </w:t>
      </w:r>
      <w:r w:rsidRPr="00817BEA">
        <w:rPr>
          <w:i/>
          <w:iCs/>
        </w:rPr>
        <w:t>The Thematic Assessment Report on the Underlying Causes of Biodiversity Loss and the Determinants of Transformative Change and Options for Achieving the 2050 Vision for Biodiversity</w:t>
      </w:r>
      <w:r w:rsidRPr="006D55DF">
        <w:t xml:space="preserve"> (“transformative change assessment”)</w:t>
      </w:r>
      <w:r>
        <w:t>]</w:t>
      </w:r>
      <w:r w:rsidRPr="006D55DF">
        <w:t xml:space="preserve"> of the Intergovernmental Science-Policy Platform on Biodiversity and Ecosystem Services </w:t>
      </w:r>
      <w:r>
        <w:t>and</w:t>
      </w:r>
      <w:r w:rsidRPr="006D55DF">
        <w:t xml:space="preserve"> </w:t>
      </w:r>
      <w:r>
        <w:t>[</w:t>
      </w:r>
      <w:r w:rsidRPr="006D55DF">
        <w:t>its</w:t>
      </w:r>
      <w:r>
        <w:t>][their]</w:t>
      </w:r>
      <w:r w:rsidRPr="006D55DF">
        <w:t xml:space="preserve"> relevance to the work undertaken under the Convention and to the implementation of the Framework;</w:t>
      </w:r>
    </w:p>
    <w:p w14:paraId="25179693" w14:textId="77777777" w:rsidR="00214566" w:rsidRPr="00D46FD3" w:rsidRDefault="00214566" w:rsidP="00D60BA4">
      <w:pPr>
        <w:pStyle w:val="CBDNormalNoNumber"/>
        <w:ind w:left="1134" w:firstLine="567"/>
        <w:rPr>
          <w:noProof/>
          <w:snapToGrid w:val="0"/>
        </w:rPr>
      </w:pPr>
      <w:r w:rsidRPr="00213C79">
        <w:rPr>
          <w:iCs/>
        </w:rPr>
        <w:t>2.</w:t>
      </w:r>
      <w:r w:rsidRPr="00213C79">
        <w:rPr>
          <w:i/>
        </w:rPr>
        <w:tab/>
        <w:t xml:space="preserve">Encourages </w:t>
      </w:r>
      <w:r w:rsidRPr="00213C79">
        <w:rPr>
          <w:iCs/>
        </w:rPr>
        <w:t>Parties, other Governments</w:t>
      </w:r>
      <w:r>
        <w:rPr>
          <w:iCs/>
        </w:rPr>
        <w:t xml:space="preserve"> [</w:t>
      </w:r>
      <w:r w:rsidRPr="00213C79">
        <w:rPr>
          <w:iCs/>
        </w:rPr>
        <w:t>at all levels</w:t>
      </w:r>
      <w:r>
        <w:rPr>
          <w:iCs/>
        </w:rPr>
        <w:t>]</w:t>
      </w:r>
      <w:r w:rsidRPr="00213C79">
        <w:rPr>
          <w:iCs/>
        </w:rPr>
        <w:t>, indigenous peoples and local communities, women, youth, relevant organizations and stakeholders to</w:t>
      </w:r>
      <w:r>
        <w:rPr>
          <w:iCs/>
        </w:rPr>
        <w:t xml:space="preserve"> take steps to promote and implement integrated and synergistic approaches for</w:t>
      </w:r>
      <w:r w:rsidRPr="00213C79">
        <w:rPr>
          <w:iCs/>
        </w:rPr>
        <w:t xml:space="preserve"> biodiversity and the other nexus elements</w:t>
      </w:r>
      <w:r>
        <w:rPr>
          <w:iCs/>
        </w:rPr>
        <w:t>,</w:t>
      </w:r>
      <w:r w:rsidRPr="00213C79">
        <w:rPr>
          <w:iCs/>
        </w:rPr>
        <w:t xml:space="preserve"> including climate change, as appropriate</w:t>
      </w:r>
      <w:r w:rsidRPr="00222AAA">
        <w:rPr>
          <w:iCs/>
        </w:rPr>
        <w:t>, in accordance with national priorities and circumstances</w:t>
      </w:r>
      <w:r>
        <w:rPr>
          <w:iCs/>
        </w:rPr>
        <w:t>;</w:t>
      </w:r>
    </w:p>
    <w:p w14:paraId="14F842FF" w14:textId="77777777" w:rsidR="00214566" w:rsidRPr="00D46FD3" w:rsidRDefault="00214566" w:rsidP="00D60BA4">
      <w:pPr>
        <w:pStyle w:val="CBDNormalNoNumber"/>
        <w:ind w:left="1134" w:firstLine="567"/>
        <w:rPr>
          <w:noProof/>
          <w:snapToGrid w:val="0"/>
        </w:rPr>
      </w:pPr>
      <w:r>
        <w:rPr>
          <w:iCs/>
        </w:rPr>
        <w:t>[</w:t>
      </w:r>
      <w:r w:rsidRPr="006F5217">
        <w:rPr>
          <w:iCs/>
        </w:rPr>
        <w:t>3.</w:t>
      </w:r>
      <w:r w:rsidRPr="00D46FD3">
        <w:rPr>
          <w:i/>
        </w:rPr>
        <w:tab/>
      </w:r>
      <w:r w:rsidRPr="00823243">
        <w:rPr>
          <w:i/>
        </w:rPr>
        <w:t xml:space="preserve">Takes note </w:t>
      </w:r>
      <w:r w:rsidRPr="008B6F50">
        <w:rPr>
          <w:iCs/>
        </w:rPr>
        <w:t>of</w:t>
      </w:r>
      <w:r w:rsidRPr="00823243">
        <w:rPr>
          <w:i/>
        </w:rPr>
        <w:t xml:space="preserve"> </w:t>
      </w:r>
      <w:r w:rsidRPr="00823243">
        <w:t xml:space="preserve">Advisory Opinion </w:t>
      </w:r>
      <w:r>
        <w:t>No. </w:t>
      </w:r>
      <w:r w:rsidRPr="00823243">
        <w:t xml:space="preserve">31 of 21 May </w:t>
      </w:r>
      <w:r w:rsidRPr="00515BE1">
        <w:t xml:space="preserve">2024 of the International Tribunal for the Law of the Sea </w:t>
      </w:r>
      <w:r>
        <w:t xml:space="preserve">on </w:t>
      </w:r>
      <w:r w:rsidRPr="00515BE1">
        <w:t>climate change and international law and the advisory opinion of 23 July 2025</w:t>
      </w:r>
      <w:r w:rsidRPr="00823243">
        <w:t xml:space="preserve"> of the International Court of Justice concerning the obligations of States in respect of climate change</w:t>
      </w:r>
      <w:r>
        <w:t>;]</w:t>
      </w:r>
    </w:p>
    <w:p w14:paraId="132EEFF4" w14:textId="77777777" w:rsidR="00214566" w:rsidRDefault="00214566" w:rsidP="00D60BA4">
      <w:pPr>
        <w:pStyle w:val="CBDNormalNoNumber"/>
        <w:ind w:left="1134" w:firstLine="567"/>
      </w:pPr>
      <w:r>
        <w:t>[</w:t>
      </w:r>
      <w:r w:rsidRPr="006F5217">
        <w:t>4.</w:t>
      </w:r>
      <w:r w:rsidRPr="00D46FD3">
        <w:rPr>
          <w:i/>
          <w:iCs/>
        </w:rPr>
        <w:tab/>
      </w:r>
      <w:r>
        <w:rPr>
          <w:i/>
          <w:iCs/>
        </w:rPr>
        <w:t>Stresses</w:t>
      </w:r>
      <w:r w:rsidRPr="00D46FD3">
        <w:t xml:space="preserve"> that the achievement of the mission, goals and targets of the </w:t>
      </w:r>
      <w:r w:rsidRPr="006F5217">
        <w:t>Kunming-Montreal Global Biodiversity Framework</w:t>
      </w:r>
      <w:r w:rsidRPr="00D46FD3">
        <w:t xml:space="preserve"> is </w:t>
      </w:r>
      <w:r>
        <w:t>only</w:t>
      </w:r>
      <w:r w:rsidRPr="00D46FD3">
        <w:t xml:space="preserve"> possible with urgent and effective action on </w:t>
      </w:r>
      <w:r w:rsidRPr="00D46FD3">
        <w:lastRenderedPageBreak/>
        <w:t xml:space="preserve">climate change in </w:t>
      </w:r>
      <w:r>
        <w:t>a manner that is mutually supportive</w:t>
      </w:r>
      <w:r w:rsidRPr="00D46FD3">
        <w:t xml:space="preserve"> </w:t>
      </w:r>
      <w:r>
        <w:t>of</w:t>
      </w:r>
      <w:r w:rsidRPr="00D46FD3">
        <w:t xml:space="preserve"> the </w:t>
      </w:r>
      <w:r>
        <w:t xml:space="preserve">goals of the </w:t>
      </w:r>
      <w:r w:rsidRPr="006F5217">
        <w:t>Paris Agreement</w:t>
      </w:r>
      <w:r>
        <w:t>,</w:t>
      </w:r>
      <w:r>
        <w:rPr>
          <w:rStyle w:val="FootnoteReference"/>
        </w:rPr>
        <w:footnoteReference w:id="21"/>
      </w:r>
      <w:r>
        <w:t xml:space="preserve"> and informed by a nexus approach, as this is pivotal to avoid further biodiversity loss and ecosystem degradation</w:t>
      </w:r>
      <w:r w:rsidRPr="00D46FD3">
        <w:t>;</w:t>
      </w:r>
      <w:r>
        <w:t>]</w:t>
      </w:r>
    </w:p>
    <w:p w14:paraId="0AB829C7" w14:textId="77777777" w:rsidR="00214566" w:rsidRPr="00D46FD3" w:rsidRDefault="00214566" w:rsidP="00D60BA4">
      <w:pPr>
        <w:pStyle w:val="CBDNormalNoNumber"/>
        <w:ind w:left="1134" w:firstLine="567"/>
        <w:rPr>
          <w:noProof/>
          <w:kern w:val="22"/>
        </w:rPr>
      </w:pPr>
      <w:r>
        <w:t>[</w:t>
      </w:r>
      <w:r w:rsidRPr="006F5217">
        <w:t>5.</w:t>
      </w:r>
      <w:r w:rsidRPr="00D46FD3">
        <w:rPr>
          <w:i/>
          <w:iCs/>
        </w:rPr>
        <w:tab/>
      </w:r>
      <w:r w:rsidRPr="00817BEA">
        <w:t>[</w:t>
      </w:r>
      <w:r w:rsidRPr="00D46FD3">
        <w:rPr>
          <w:i/>
          <w:iCs/>
        </w:rPr>
        <w:t>Adopts</w:t>
      </w:r>
      <w:r w:rsidRPr="00817BEA">
        <w:t>][</w:t>
      </w:r>
      <w:r>
        <w:rPr>
          <w:i/>
          <w:iCs/>
        </w:rPr>
        <w:t xml:space="preserve">Takes note </w:t>
      </w:r>
      <w:r w:rsidRPr="008B6F50">
        <w:t>of</w:t>
      </w:r>
      <w:r w:rsidRPr="00817BEA">
        <w:t>]</w:t>
      </w:r>
      <w:r w:rsidRPr="00D46FD3">
        <w:rPr>
          <w:i/>
          <w:iCs/>
        </w:rPr>
        <w:t xml:space="preserve"> </w:t>
      </w:r>
      <w:r w:rsidRPr="00D46FD3">
        <w:t xml:space="preserve">the </w:t>
      </w:r>
      <w:r>
        <w:t xml:space="preserve">primer for policymakers of </w:t>
      </w:r>
      <w:r w:rsidRPr="00D46FD3">
        <w:t>the supplement to the Voluntary Guidelines for the Design and Effective Implementation of Ecosystem-based Approaches to Climate Change Adaptation and Disaster Risk Reduction</w:t>
      </w:r>
      <w:r w:rsidRPr="00D46FD3">
        <w:rPr>
          <w:rStyle w:val="FootnoteReference"/>
        </w:rPr>
        <w:footnoteReference w:id="22"/>
      </w:r>
      <w:r w:rsidRPr="00D46FD3">
        <w:t xml:space="preserve"> contained in the annex to the present decision;</w:t>
      </w:r>
      <w:r>
        <w:t>]</w:t>
      </w:r>
    </w:p>
    <w:p w14:paraId="56276B5E" w14:textId="77777777" w:rsidR="00214566" w:rsidRPr="00D46FD3" w:rsidRDefault="00214566" w:rsidP="00D60BA4">
      <w:pPr>
        <w:pStyle w:val="CBDNormalNoNumber"/>
        <w:ind w:left="1134" w:firstLine="567"/>
      </w:pPr>
      <w:r w:rsidRPr="006F5217">
        <w:t>6.</w:t>
      </w:r>
      <w:r w:rsidRPr="00D46FD3">
        <w:rPr>
          <w:i/>
          <w:iCs/>
        </w:rPr>
        <w:tab/>
      </w:r>
      <w:r w:rsidRPr="00817BEA">
        <w:t>[</w:t>
      </w:r>
      <w:r>
        <w:rPr>
          <w:i/>
          <w:iCs/>
        </w:rPr>
        <w:t>Encourages</w:t>
      </w:r>
      <w:r w:rsidRPr="00817BEA">
        <w:t>][</w:t>
      </w:r>
      <w:r w:rsidRPr="00D46FD3">
        <w:rPr>
          <w:i/>
          <w:iCs/>
        </w:rPr>
        <w:t>Urges</w:t>
      </w:r>
      <w:r w:rsidRPr="00817BEA">
        <w:t>]</w:t>
      </w:r>
      <w:r w:rsidRPr="00D46FD3">
        <w:t xml:space="preserve"> Parties </w:t>
      </w:r>
      <w:r w:rsidRPr="00AE3B7F">
        <w:t xml:space="preserve">and other </w:t>
      </w:r>
      <w:r>
        <w:t>g</w:t>
      </w:r>
      <w:r w:rsidRPr="00AE3B7F">
        <w:t>overnments at all levels,</w:t>
      </w:r>
      <w:r w:rsidRPr="00D46FD3">
        <w:t xml:space="preserve"> when undertaking actions to achieve Targets</w:t>
      </w:r>
      <w:r w:rsidRPr="006F5217">
        <w:t xml:space="preserve"> 8 a</w:t>
      </w:r>
      <w:r w:rsidRPr="00D46FD3">
        <w:t xml:space="preserve">nd 11 of the Framework, </w:t>
      </w:r>
      <w:r>
        <w:t>as well as Target 2 and other related targets</w:t>
      </w:r>
      <w:r w:rsidRPr="00D46FD3">
        <w:t xml:space="preserve">, with the full and effective participation of </w:t>
      </w:r>
      <w:r w:rsidRPr="006F5217">
        <w:t>indigenous people</w:t>
      </w:r>
      <w:r w:rsidRPr="00D46FD3">
        <w:t>s and local communities</w:t>
      </w:r>
      <w:r>
        <w:t xml:space="preserve">, </w:t>
      </w:r>
      <w:r w:rsidRPr="00B43B68">
        <w:t>women and youth, persons with disabilities, people in vulnerable situations and those most dependent on biodiversity</w:t>
      </w:r>
      <w:r w:rsidRPr="00D46FD3">
        <w:t>:</w:t>
      </w:r>
    </w:p>
    <w:p w14:paraId="414ED834" w14:textId="77777777" w:rsidR="00214566" w:rsidRDefault="00214566" w:rsidP="00D60BA4">
      <w:pPr>
        <w:pStyle w:val="CBDNormalNoNumber"/>
        <w:ind w:left="1134" w:firstLine="567"/>
      </w:pPr>
      <w:r>
        <w:t>[</w:t>
      </w:r>
      <w:r w:rsidRPr="00D46FD3">
        <w:t>(a)</w:t>
      </w:r>
      <w:r w:rsidRPr="00D46FD3">
        <w:tab/>
        <w:t xml:space="preserve">To identify and </w:t>
      </w:r>
      <w:r w:rsidRPr="00BE3DC4">
        <w:t xml:space="preserve">operationalize </w:t>
      </w:r>
      <w:r w:rsidRPr="00D46FD3">
        <w:t xml:space="preserve">potential </w:t>
      </w:r>
      <w:r w:rsidRPr="00BE3DC4">
        <w:t xml:space="preserve">biodiversity and climate </w:t>
      </w:r>
      <w:r w:rsidRPr="00D46FD3">
        <w:t>synergies through their national biodiversity strategies and action plans and relevant national targets</w:t>
      </w:r>
      <w:r w:rsidRPr="006F5217">
        <w:t xml:space="preserve">, </w:t>
      </w:r>
      <w:r w:rsidRPr="00BE3DC4">
        <w:t>including by prioritizing the conservation and restoration of ecological integrity</w:t>
      </w:r>
      <w:r>
        <w:t xml:space="preserve"> and ecosystem functions, [including those mediated or affected by wild animals,] promote</w:t>
      </w:r>
      <w:r w:rsidRPr="00D46FD3">
        <w:t xml:space="preserve"> synergies with other national planning processes, including </w:t>
      </w:r>
      <w:r w:rsidRPr="006F5217">
        <w:t>nationally determined contribution</w:t>
      </w:r>
      <w:r w:rsidRPr="00D46FD3">
        <w:t>s, national adaptation plans and</w:t>
      </w:r>
      <w:r>
        <w:t xml:space="preserve"> voluntary</w:t>
      </w:r>
      <w:r w:rsidRPr="00D46FD3">
        <w:t xml:space="preserve"> land degradation neutrality targets, </w:t>
      </w:r>
      <w:r w:rsidRPr="006F5217">
        <w:t>and</w:t>
      </w:r>
      <w:r w:rsidRPr="00D46FD3">
        <w:t xml:space="preserve"> promote positive impacts and avoid negative impacts </w:t>
      </w:r>
      <w:r w:rsidRPr="00BE3DC4">
        <w:t xml:space="preserve">of climate action </w:t>
      </w:r>
      <w:r w:rsidRPr="00D46FD3">
        <w:t>on biodiversity</w:t>
      </w:r>
      <w:r w:rsidRPr="00BE3DC4">
        <w:t xml:space="preserve">, including </w:t>
      </w:r>
      <w:r>
        <w:t xml:space="preserve">through </w:t>
      </w:r>
      <w:r w:rsidRPr="00BE3DC4">
        <w:t xml:space="preserve">the recognition of </w:t>
      </w:r>
      <w:r>
        <w:t>the</w:t>
      </w:r>
      <w:r w:rsidRPr="00BE3DC4">
        <w:t xml:space="preserve"> rights</w:t>
      </w:r>
      <w:r>
        <w:t xml:space="preserve"> of indigenous peoples and local communities</w:t>
      </w:r>
      <w:r w:rsidRPr="00BE3DC4">
        <w:t xml:space="preserve"> and the respect for</w:t>
      </w:r>
      <w:r>
        <w:t xml:space="preserve"> their</w:t>
      </w:r>
      <w:r w:rsidRPr="00BE3DC4">
        <w:t xml:space="preserve"> free, prior, and informed consent</w:t>
      </w:r>
      <w:r>
        <w:rPr>
          <w:rStyle w:val="FootnoteReference"/>
        </w:rPr>
        <w:footnoteReference w:id="23"/>
      </w:r>
      <w:r w:rsidRPr="00BE3DC4">
        <w:t xml:space="preserve"> at all stages, </w:t>
      </w:r>
      <w:r>
        <w:t xml:space="preserve">in accordance with national legislation and international obligations, </w:t>
      </w:r>
      <w:r w:rsidRPr="00BE3DC4">
        <w:t>and ensuring that the development and implementation of th</w:t>
      </w:r>
      <w:r>
        <w:t>o</w:t>
      </w:r>
      <w:r w:rsidRPr="00BE3DC4">
        <w:t>se integrated plans are supported by adequate, predictable and easily accessible means of implementation</w:t>
      </w:r>
      <w:r w:rsidRPr="00D46FD3">
        <w:t>;</w:t>
      </w:r>
      <w:r>
        <w:t>]</w:t>
      </w:r>
    </w:p>
    <w:p w14:paraId="08C921AE" w14:textId="77777777" w:rsidR="00214566" w:rsidRPr="00D46FD3" w:rsidRDefault="00214566" w:rsidP="00D60BA4">
      <w:pPr>
        <w:pStyle w:val="CBDNormalNoNumber"/>
        <w:ind w:left="1134" w:firstLine="567"/>
      </w:pPr>
      <w:r>
        <w:t>[(b)</w:t>
      </w:r>
      <w:r>
        <w:tab/>
        <w:t>To prioritize the protection, conservation, restoration, sustainable management and enhancement of terrestrial, freshwater, marine and coastal, and managed and unmanaged ecosystems, inclusive with regard to wild animal populations, and of ecosystems with high ecological integrity that contribute to carbon storage and sequestration and adaptation, strengthening carbon sinks and reservoirs [and limiting the risk of crossing tipping points];]</w:t>
      </w:r>
    </w:p>
    <w:p w14:paraId="271DBB12" w14:textId="77777777" w:rsidR="00214566" w:rsidRDefault="00214566" w:rsidP="00D60BA4">
      <w:pPr>
        <w:pStyle w:val="CBDNormalNoNumber"/>
        <w:ind w:left="1134" w:firstLine="567"/>
        <w:rPr>
          <w:bCs/>
        </w:rPr>
      </w:pPr>
      <w:r>
        <w:rPr>
          <w:bCs/>
        </w:rPr>
        <w:t>[</w:t>
      </w:r>
      <w:r w:rsidRPr="003D4F7F">
        <w:rPr>
          <w:bCs/>
        </w:rPr>
        <w:t>(</w:t>
      </w:r>
      <w:r>
        <w:rPr>
          <w:bCs/>
        </w:rPr>
        <w:t>c</w:t>
      </w:r>
      <w:r w:rsidRPr="003D4F7F">
        <w:rPr>
          <w:bCs/>
        </w:rPr>
        <w:t>)</w:t>
      </w:r>
      <w:r>
        <w:rPr>
          <w:bCs/>
        </w:rPr>
        <w:tab/>
      </w:r>
      <w:r w:rsidRPr="003D4F7F">
        <w:rPr>
          <w:bCs/>
        </w:rPr>
        <w:t xml:space="preserve">To promote and support the use of the 71 response options assessed in </w:t>
      </w:r>
      <w:r w:rsidRPr="008B6F50">
        <w:rPr>
          <w:bCs/>
          <w:i/>
          <w:iCs/>
        </w:rPr>
        <w:t xml:space="preserve">The </w:t>
      </w:r>
      <w:r w:rsidRPr="007C3DA4">
        <w:rPr>
          <w:bCs/>
          <w:i/>
          <w:iCs/>
        </w:rPr>
        <w:t>Thematic Assessment Report on Interlinkages among Biodiversity, Water, Food and Health</w:t>
      </w:r>
      <w:r w:rsidRPr="003D4F7F">
        <w:rPr>
          <w:bCs/>
        </w:rPr>
        <w:t xml:space="preserve"> of the Intergovernmental Science-Policy Platform on Biodiversity and Ecosystem Services;</w:t>
      </w:r>
      <w:r>
        <w:rPr>
          <w:bCs/>
        </w:rPr>
        <w:t>]</w:t>
      </w:r>
    </w:p>
    <w:p w14:paraId="3A9E777C" w14:textId="77777777" w:rsidR="00214566" w:rsidRDefault="00214566" w:rsidP="00D60BA4">
      <w:pPr>
        <w:pStyle w:val="CBDNormalNoNumber"/>
        <w:ind w:left="1134" w:firstLine="567"/>
      </w:pPr>
      <w:r w:rsidRPr="006F5217">
        <w:t>7.</w:t>
      </w:r>
      <w:r w:rsidRPr="00D46FD3">
        <w:rPr>
          <w:i/>
          <w:iCs/>
        </w:rPr>
        <w:tab/>
      </w:r>
      <w:r>
        <w:rPr>
          <w:i/>
          <w:iCs/>
        </w:rPr>
        <w:t>Also e</w:t>
      </w:r>
      <w:r w:rsidRPr="00D46FD3">
        <w:rPr>
          <w:i/>
          <w:iCs/>
        </w:rPr>
        <w:t xml:space="preserve">ncourages </w:t>
      </w:r>
      <w:r w:rsidRPr="00D46FD3">
        <w:t>Parties, other Governments</w:t>
      </w:r>
      <w:r>
        <w:t xml:space="preserve"> at all levels</w:t>
      </w:r>
      <w:r w:rsidRPr="00D46FD3">
        <w:t xml:space="preserve"> and relevant organizations, </w:t>
      </w:r>
      <w:r>
        <w:t>in accordance with</w:t>
      </w:r>
      <w:r w:rsidRPr="00D46FD3">
        <w:t xml:space="preserve"> </w:t>
      </w:r>
      <w:r>
        <w:t>national</w:t>
      </w:r>
      <w:r w:rsidRPr="00D46FD3">
        <w:t xml:space="preserve"> priorities, circumstances and capabilities, to make use of the Voluntary Guidelines and its supplement</w:t>
      </w:r>
      <w:r>
        <w:t xml:space="preserve">, </w:t>
      </w:r>
      <w:r w:rsidRPr="001C2422">
        <w:t xml:space="preserve">including </w:t>
      </w:r>
      <w:r>
        <w:t>through effective</w:t>
      </w:r>
      <w:r w:rsidRPr="001C2422">
        <w:t xml:space="preserve"> social and environmental safeguards to avoid or minimize social and environmental risks</w:t>
      </w:r>
      <w:r w:rsidRPr="00E976D2">
        <w:t xml:space="preserve">, </w:t>
      </w:r>
      <w:r w:rsidRPr="00D46FD3">
        <w:t>when designing and implementing nature-based solutions</w:t>
      </w:r>
      <w:r w:rsidRPr="00366969">
        <w:rPr>
          <w:rStyle w:val="FootnoteReference"/>
        </w:rPr>
        <w:footnoteReference w:id="24"/>
      </w:r>
      <w:r w:rsidRPr="00D46FD3">
        <w:t xml:space="preserve"> </w:t>
      </w:r>
      <w:r w:rsidRPr="00E46481">
        <w:t>and</w:t>
      </w:r>
      <w:r w:rsidRPr="00E46481" w:rsidDel="007B5437">
        <w:t>/or</w:t>
      </w:r>
      <w:r w:rsidRPr="00D46FD3">
        <w:t xml:space="preserve"> ecosystem-based approaches for climate change </w:t>
      </w:r>
      <w:r w:rsidRPr="00DE2178">
        <w:t xml:space="preserve">mitigation, </w:t>
      </w:r>
      <w:r w:rsidRPr="00366969">
        <w:t>adaptation and disaster risk reduction, recognizing the co-benefits for biodiversity and livelihoods;</w:t>
      </w:r>
    </w:p>
    <w:p w14:paraId="6C5A90A2" w14:textId="77777777" w:rsidR="00214566" w:rsidRPr="00366969" w:rsidRDefault="00214566" w:rsidP="00D60BA4">
      <w:pPr>
        <w:pStyle w:val="CBDNormalNoNumber"/>
        <w:ind w:left="1134" w:firstLine="567"/>
      </w:pPr>
      <w:bookmarkStart w:id="28" w:name="_Hlk205199429"/>
      <w:r w:rsidRPr="00FF63D3">
        <w:rPr>
          <w:iCs/>
        </w:rPr>
        <w:t>8.</w:t>
      </w:r>
      <w:r w:rsidRPr="00FF63D3">
        <w:rPr>
          <w:iCs/>
        </w:rPr>
        <w:tab/>
      </w:r>
      <w:r w:rsidRPr="008B6F50">
        <w:rPr>
          <w:i/>
        </w:rPr>
        <w:t>Further</w:t>
      </w:r>
      <w:r>
        <w:rPr>
          <w:iCs/>
        </w:rPr>
        <w:t xml:space="preserve"> </w:t>
      </w:r>
      <w:r>
        <w:rPr>
          <w:i/>
        </w:rPr>
        <w:t xml:space="preserve">encourages </w:t>
      </w:r>
      <w:r w:rsidRPr="00FF63D3">
        <w:rPr>
          <w:iCs/>
        </w:rPr>
        <w:t xml:space="preserve">Parties, and </w:t>
      </w:r>
      <w:r w:rsidRPr="00817BEA">
        <w:rPr>
          <w:iCs/>
        </w:rPr>
        <w:t>invites</w:t>
      </w:r>
      <w:r w:rsidRPr="00FF63D3">
        <w:rPr>
          <w:iCs/>
        </w:rPr>
        <w:t xml:space="preserve"> other Governments and relevant stakeholders, </w:t>
      </w:r>
      <w:r w:rsidRPr="00366969">
        <w:t>financial institutions</w:t>
      </w:r>
      <w:r>
        <w:t xml:space="preserve">, </w:t>
      </w:r>
      <w:r w:rsidRPr="00366969">
        <w:t>multilateral development banks</w:t>
      </w:r>
      <w:r>
        <w:t xml:space="preserve"> and the private sector</w:t>
      </w:r>
      <w:r w:rsidRPr="00366969">
        <w:t xml:space="preserve">, </w:t>
      </w:r>
      <w:r w:rsidRPr="00FF63D3">
        <w:rPr>
          <w:iCs/>
        </w:rPr>
        <w:t xml:space="preserve">when undertaking actions towards the achievement of </w:t>
      </w:r>
      <w:r w:rsidRPr="000D5568">
        <w:rPr>
          <w:iCs/>
        </w:rPr>
        <w:t xml:space="preserve">Targets 8 and 11 </w:t>
      </w:r>
      <w:r w:rsidRPr="00594F9F">
        <w:rPr>
          <w:iCs/>
        </w:rPr>
        <w:t xml:space="preserve">of the </w:t>
      </w:r>
      <w:r>
        <w:rPr>
          <w:iCs/>
        </w:rPr>
        <w:t>Framework</w:t>
      </w:r>
      <w:r w:rsidRPr="00FF63D3">
        <w:rPr>
          <w:iCs/>
        </w:rPr>
        <w:t xml:space="preserve">, as well as </w:t>
      </w:r>
      <w:r>
        <w:rPr>
          <w:iCs/>
        </w:rPr>
        <w:t xml:space="preserve">other </w:t>
      </w:r>
      <w:r w:rsidRPr="00FF63D3">
        <w:rPr>
          <w:iCs/>
        </w:rPr>
        <w:t>related targets</w:t>
      </w:r>
      <w:r>
        <w:rPr>
          <w:iCs/>
        </w:rPr>
        <w:t xml:space="preserve">, </w:t>
      </w:r>
      <w:r w:rsidRPr="00FF63D3">
        <w:rPr>
          <w:iCs/>
        </w:rPr>
        <w:t>in line with national circumstances, priorities and capabilities, to act in accordance with Art</w:t>
      </w:r>
      <w:r>
        <w:rPr>
          <w:iCs/>
        </w:rPr>
        <w:t>icle</w:t>
      </w:r>
      <w:r w:rsidRPr="00FF63D3">
        <w:rPr>
          <w:iCs/>
        </w:rPr>
        <w:t xml:space="preserve"> 20 of the Conv</w:t>
      </w:r>
      <w:r>
        <w:rPr>
          <w:iCs/>
        </w:rPr>
        <w:t>e</w:t>
      </w:r>
      <w:r w:rsidRPr="00FF63D3">
        <w:rPr>
          <w:iCs/>
        </w:rPr>
        <w:t>nt</w:t>
      </w:r>
      <w:r>
        <w:rPr>
          <w:iCs/>
        </w:rPr>
        <w:t>i</w:t>
      </w:r>
      <w:r w:rsidRPr="00FF63D3">
        <w:rPr>
          <w:iCs/>
        </w:rPr>
        <w:t xml:space="preserve">on </w:t>
      </w:r>
      <w:r>
        <w:rPr>
          <w:iCs/>
        </w:rPr>
        <w:t>and</w:t>
      </w:r>
      <w:r w:rsidRPr="00FF63D3">
        <w:rPr>
          <w:iCs/>
        </w:rPr>
        <w:t xml:space="preserve"> consistent with </w:t>
      </w:r>
      <w:r w:rsidRPr="007A1E14">
        <w:rPr>
          <w:iCs/>
        </w:rPr>
        <w:t xml:space="preserve">Target 19 </w:t>
      </w:r>
      <w:r w:rsidRPr="00366969">
        <w:t xml:space="preserve">to collectively scale up investments for the conservation, restoration and sustainable use of </w:t>
      </w:r>
      <w:r w:rsidRPr="00366969">
        <w:lastRenderedPageBreak/>
        <w:t>biodiversity</w:t>
      </w:r>
      <w:r>
        <w:t xml:space="preserve"> through </w:t>
      </w:r>
      <w:r w:rsidRPr="00366969">
        <w:t>climate change mitigation, adaptation and disaster risk reduction</w:t>
      </w:r>
      <w:r>
        <w:t>,</w:t>
      </w:r>
      <w:r w:rsidRPr="00366969">
        <w:t xml:space="preserve"> leveraging the potential of nature-based solutions and/or ecosystem-based approaches and their multiple benefits with environmental and social safeguards;</w:t>
      </w:r>
    </w:p>
    <w:p w14:paraId="696B86B8" w14:textId="77777777" w:rsidR="00214566" w:rsidRDefault="00214566" w:rsidP="00D60BA4">
      <w:pPr>
        <w:pStyle w:val="CBDNormalNoNumber"/>
        <w:ind w:left="1134" w:firstLine="567"/>
        <w:rPr>
          <w:noProof/>
          <w:snapToGrid w:val="0"/>
        </w:rPr>
      </w:pPr>
      <w:r w:rsidRPr="00366969">
        <w:rPr>
          <w:noProof/>
          <w:snapToGrid w:val="0"/>
        </w:rPr>
        <w:t>9.</w:t>
      </w:r>
      <w:r w:rsidRPr="00366969">
        <w:rPr>
          <w:i/>
          <w:iCs/>
          <w:noProof/>
          <w:snapToGrid w:val="0"/>
        </w:rPr>
        <w:tab/>
        <w:t>Invites</w:t>
      </w:r>
      <w:r w:rsidRPr="00366969">
        <w:rPr>
          <w:noProof/>
          <w:snapToGrid w:val="0"/>
        </w:rPr>
        <w:t xml:space="preserve"> the Coalition of Finance Ministers for Climate Action and its institutional partners to further integrate biodiversity and climate change interlinkages into its work programme</w:t>
      </w:r>
      <w:bookmarkStart w:id="29" w:name="_Hlk205199593"/>
      <w:bookmarkEnd w:id="28"/>
      <w:r w:rsidRPr="00366969">
        <w:rPr>
          <w:noProof/>
          <w:snapToGrid w:val="0"/>
        </w:rPr>
        <w:t xml:space="preserve">, including through the development </w:t>
      </w:r>
      <w:r w:rsidRPr="00D46FD3">
        <w:rPr>
          <w:noProof/>
          <w:snapToGrid w:val="0"/>
        </w:rPr>
        <w:t>of tools and guidance to support the implementation of the Framework</w:t>
      </w:r>
      <w:r w:rsidRPr="006F5217">
        <w:rPr>
          <w:noProof/>
          <w:snapToGrid w:val="0"/>
        </w:rPr>
        <w:t>;</w:t>
      </w:r>
    </w:p>
    <w:p w14:paraId="5D1C2206" w14:textId="77777777" w:rsidR="00214566" w:rsidRPr="00D46FD3" w:rsidRDefault="00214566" w:rsidP="00D60BA4">
      <w:pPr>
        <w:pStyle w:val="CBDNormalNoNumber"/>
        <w:tabs>
          <w:tab w:val="clear" w:pos="567"/>
        </w:tabs>
        <w:ind w:left="1134" w:firstLine="567"/>
      </w:pPr>
      <w:r>
        <w:t>[10</w:t>
      </w:r>
      <w:r>
        <w:tab/>
      </w:r>
      <w:r w:rsidRPr="005169AF">
        <w:rPr>
          <w:i/>
          <w:iCs/>
        </w:rPr>
        <w:t>Notes</w:t>
      </w:r>
      <w:r w:rsidRPr="005169AF">
        <w:t xml:space="preserve"> the relevance of work conducted under the United Arab Emirates-Belém work programme on indicators for measuring progress achieved towards the targets referred to in paragraphs 9</w:t>
      </w:r>
      <w:r>
        <w:t xml:space="preserve"> and </w:t>
      </w:r>
      <w:r w:rsidRPr="005169AF">
        <w:t xml:space="preserve">10 of decision 2/CMA.5 of the Conference of the Parties serving as the meeting of the Parties to </w:t>
      </w:r>
      <w:r w:rsidRPr="00AF2CD7">
        <w:t>the Paris Agreement</w:t>
      </w:r>
      <w:r w:rsidRPr="00AF2CD7">
        <w:rPr>
          <w:rStyle w:val="FootnoteReference"/>
        </w:rPr>
        <w:footnoteReference w:id="25"/>
      </w:r>
      <w:r w:rsidRPr="00AF2CD7">
        <w:t xml:space="preserve"> to</w:t>
      </w:r>
      <w:r w:rsidRPr="005169AF">
        <w:t xml:space="preserve"> the monitoring framework for the Kunming-Montreal Global Biodiversity Framework;</w:t>
      </w:r>
      <w:r w:rsidRPr="005169AF">
        <w:rPr>
          <w:rStyle w:val="FootnoteReference"/>
        </w:rPr>
        <w:footnoteReference w:id="26"/>
      </w:r>
      <w:r>
        <w:t>]</w:t>
      </w:r>
    </w:p>
    <w:p w14:paraId="1B523093" w14:textId="77777777" w:rsidR="00214566" w:rsidRDefault="00214566" w:rsidP="00D60BA4">
      <w:pPr>
        <w:pStyle w:val="CBDNormalNoNumber"/>
        <w:ind w:left="1134" w:firstLine="567"/>
        <w:rPr>
          <w:noProof/>
          <w:snapToGrid w:val="0"/>
        </w:rPr>
      </w:pPr>
      <w:bookmarkStart w:id="30" w:name="_Hlk205212742"/>
      <w:r w:rsidRPr="00EB7545">
        <w:rPr>
          <w:snapToGrid w:val="0"/>
        </w:rPr>
        <w:t>1</w:t>
      </w:r>
      <w:r>
        <w:rPr>
          <w:snapToGrid w:val="0"/>
        </w:rPr>
        <w:t>1</w:t>
      </w:r>
      <w:r w:rsidRPr="00EB7545">
        <w:rPr>
          <w:snapToGrid w:val="0"/>
        </w:rPr>
        <w:t>.</w:t>
      </w:r>
      <w:r w:rsidRPr="00EB7545">
        <w:rPr>
          <w:i/>
          <w:iCs/>
          <w:snapToGrid w:val="0"/>
        </w:rPr>
        <w:tab/>
        <w:t xml:space="preserve">Invites </w:t>
      </w:r>
      <w:r w:rsidRPr="00EB7545">
        <w:rPr>
          <w:snapToGrid w:val="0"/>
        </w:rPr>
        <w:t xml:space="preserve">the United Nations Environment Programme to </w:t>
      </w:r>
      <w:r>
        <w:rPr>
          <w:snapToGrid w:val="0"/>
        </w:rPr>
        <w:t>consider the use of</w:t>
      </w:r>
      <w:r w:rsidRPr="00EB7545">
        <w:rPr>
          <w:snapToGrid w:val="0"/>
        </w:rPr>
        <w:t xml:space="preserve">, as appropriate, the indicators used under </w:t>
      </w:r>
      <w:r>
        <w:rPr>
          <w:snapToGrid w:val="0"/>
        </w:rPr>
        <w:t>[</w:t>
      </w:r>
      <w:r w:rsidRPr="00EB7545">
        <w:rPr>
          <w:snapToGrid w:val="0"/>
        </w:rPr>
        <w:t>the United Arab Emirates Framework for Global Climate Resilience and</w:t>
      </w:r>
      <w:r>
        <w:rPr>
          <w:snapToGrid w:val="0"/>
        </w:rPr>
        <w:t>]</w:t>
      </w:r>
      <w:r w:rsidRPr="00EB7545">
        <w:rPr>
          <w:snapToGrid w:val="0"/>
        </w:rPr>
        <w:t xml:space="preserve"> the monitoring framework for the </w:t>
      </w:r>
      <w:r w:rsidRPr="00EB7545">
        <w:t>Kunming-Montreal Global Biodiversity Framework</w:t>
      </w:r>
      <w:r w:rsidRPr="00EB7545">
        <w:rPr>
          <w:snapToGrid w:val="0"/>
        </w:rPr>
        <w:t xml:space="preserve"> as the basis for monitoring the contribution of biodiversity and ecosystem functions and services to climate change</w:t>
      </w:r>
      <w:bookmarkEnd w:id="29"/>
      <w:bookmarkEnd w:id="30"/>
      <w:r w:rsidRPr="00EB7545">
        <w:rPr>
          <w:snapToGrid w:val="0"/>
        </w:rPr>
        <w:t xml:space="preserve"> adaptation;</w:t>
      </w:r>
    </w:p>
    <w:p w14:paraId="3B1E3C90" w14:textId="77777777" w:rsidR="00214566" w:rsidRDefault="00214566" w:rsidP="00D60BA4">
      <w:pPr>
        <w:pStyle w:val="CBDNormalNoNumber"/>
        <w:ind w:left="1134" w:firstLine="567"/>
      </w:pPr>
      <w:r w:rsidRPr="000929E8">
        <w:rPr>
          <w:iCs/>
        </w:rPr>
        <w:t>[12.</w:t>
      </w:r>
      <w:r w:rsidRPr="000929E8">
        <w:rPr>
          <w:i/>
        </w:rPr>
        <w:tab/>
        <w:t>Requests</w:t>
      </w:r>
      <w:r w:rsidRPr="000929E8">
        <w:t xml:space="preserve"> the Executive Secretary, subject to the availability of resources, to</w:t>
      </w:r>
      <w:r w:rsidRPr="00D46FD3">
        <w:t xml:space="preserve"> develop dissemination tools </w:t>
      </w:r>
      <w:r w:rsidRPr="00110688">
        <w:t xml:space="preserve">for </w:t>
      </w:r>
      <w:r>
        <w:t>P</w:t>
      </w:r>
      <w:r w:rsidRPr="00110688">
        <w:t xml:space="preserve">arties, other </w:t>
      </w:r>
      <w:r>
        <w:t>G</w:t>
      </w:r>
      <w:r w:rsidRPr="00110688">
        <w:t>overnments, observers, relevant organi</w:t>
      </w:r>
      <w:r>
        <w:t>z</w:t>
      </w:r>
      <w:r w:rsidRPr="00110688">
        <w:t xml:space="preserve">ations, indigenous peoples and local </w:t>
      </w:r>
      <w:r>
        <w:t>communities, women and youth</w:t>
      </w:r>
      <w:r w:rsidRPr="003243FE">
        <w:t xml:space="preserve"> </w:t>
      </w:r>
      <w:r w:rsidRPr="00D46FD3">
        <w:t>on the use of the Voluntary Guidelines and its supplement</w:t>
      </w:r>
      <w:r>
        <w:t xml:space="preserve">, </w:t>
      </w:r>
      <w:r w:rsidRPr="005D7AEB">
        <w:rPr>
          <w:lang w:val="en-NZ"/>
        </w:rPr>
        <w:t>which could include</w:t>
      </w:r>
      <w:r>
        <w:rPr>
          <w:lang w:val="en-NZ"/>
        </w:rPr>
        <w:t xml:space="preserve"> the </w:t>
      </w:r>
      <w:r w:rsidRPr="005D7AEB">
        <w:rPr>
          <w:lang w:val="en-NZ"/>
        </w:rPr>
        <w:t>development of</w:t>
      </w:r>
      <w:r>
        <w:rPr>
          <w:lang w:val="en-NZ"/>
        </w:rPr>
        <w:t xml:space="preserve"> a Technical Series issue integrating both the Voluntary Guidelines [and its supplement</w:t>
      </w:r>
      <w:r w:rsidRPr="0024135E">
        <w:rPr>
          <w:lang w:val="en-NZ"/>
        </w:rPr>
        <w:t>], examples of nature-based solutions and/or ecosystem-based approaches</w:t>
      </w:r>
      <w:r>
        <w:rPr>
          <w:lang w:val="en-NZ"/>
        </w:rPr>
        <w:t>,</w:t>
      </w:r>
      <w:r w:rsidRPr="0024135E">
        <w:rPr>
          <w:lang w:val="en-NZ"/>
        </w:rPr>
        <w:t xml:space="preserve"> activity-based reporting templates,</w:t>
      </w:r>
      <w:r w:rsidRPr="005D7AEB">
        <w:rPr>
          <w:lang w:val="en-NZ"/>
        </w:rPr>
        <w:t xml:space="preserve"> metrics for demonstrating multiple benefits or other practical tool</w:t>
      </w:r>
      <w:r>
        <w:rPr>
          <w:lang w:val="en-NZ"/>
        </w:rPr>
        <w:t>s</w:t>
      </w:r>
      <w:r w:rsidRPr="005D7AEB">
        <w:rPr>
          <w:lang w:val="en-NZ"/>
        </w:rPr>
        <w:t xml:space="preserve"> or toolkits</w:t>
      </w:r>
      <w:r w:rsidRPr="00844F96">
        <w:rPr>
          <w:lang w:val="en-NZ"/>
        </w:rPr>
        <w:t>,</w:t>
      </w:r>
      <w:r>
        <w:rPr>
          <w:lang w:val="en-NZ"/>
        </w:rPr>
        <w:t xml:space="preserve"> </w:t>
      </w:r>
      <w:r w:rsidRPr="00BE17DF">
        <w:t xml:space="preserve">and share them, as appropriate, through the </w:t>
      </w:r>
      <w:r>
        <w:t>t</w:t>
      </w:r>
      <w:r w:rsidRPr="00BE17DF">
        <w:t xml:space="preserve">echnical and </w:t>
      </w:r>
      <w:r>
        <w:t>s</w:t>
      </w:r>
      <w:r w:rsidRPr="00BE17DF">
        <w:t xml:space="preserve">cientific </w:t>
      </w:r>
      <w:r>
        <w:t>c</w:t>
      </w:r>
      <w:r w:rsidRPr="00BE17DF">
        <w:t xml:space="preserve">ooperation </w:t>
      </w:r>
      <w:r>
        <w:t>m</w:t>
      </w:r>
      <w:r w:rsidRPr="00BE17DF">
        <w:t xml:space="preserve">echanism and the network of regional and subregional </w:t>
      </w:r>
      <w:r w:rsidRPr="00897DAF">
        <w:t xml:space="preserve">technical and scientific cooperation </w:t>
      </w:r>
      <w:r w:rsidRPr="00BE17DF">
        <w:t>support centres</w:t>
      </w:r>
      <w:r w:rsidRPr="002809B1">
        <w:t>,</w:t>
      </w:r>
      <w:r w:rsidRPr="005D7AEB">
        <w:rPr>
          <w:color w:val="000000"/>
          <w:sz w:val="20"/>
          <w:szCs w:val="20"/>
          <w:bdr w:val="none" w:sz="0" w:space="0" w:color="auto" w:frame="1"/>
        </w:rPr>
        <w:t xml:space="preserve"> </w:t>
      </w:r>
      <w:r w:rsidRPr="005D7AEB">
        <w:t xml:space="preserve">with a view to promoting both enhanced capacities and </w:t>
      </w:r>
      <w:r>
        <w:t xml:space="preserve">the </w:t>
      </w:r>
      <w:r w:rsidRPr="005D7AEB">
        <w:t>effective uptake of scientific and technical guidance by Parties</w:t>
      </w:r>
      <w:r w:rsidRPr="002809B1">
        <w:t>;</w:t>
      </w:r>
      <w:r>
        <w:t>]</w:t>
      </w:r>
    </w:p>
    <w:p w14:paraId="12062CE4" w14:textId="77777777" w:rsidR="00214566" w:rsidRDefault="00214566" w:rsidP="00D60BA4">
      <w:pPr>
        <w:pStyle w:val="CBDNormalNoNumber"/>
        <w:ind w:left="1134" w:firstLine="567"/>
        <w:rPr>
          <w:noProof/>
          <w:snapToGrid w:val="0"/>
        </w:rPr>
      </w:pPr>
      <w:r w:rsidRPr="00157DF6">
        <w:rPr>
          <w:noProof/>
          <w:snapToGrid w:val="0"/>
        </w:rPr>
        <w:t>1</w:t>
      </w:r>
      <w:r>
        <w:rPr>
          <w:noProof/>
          <w:snapToGrid w:val="0"/>
        </w:rPr>
        <w:t>3</w:t>
      </w:r>
      <w:r w:rsidRPr="00157DF6">
        <w:rPr>
          <w:noProof/>
          <w:snapToGrid w:val="0"/>
        </w:rPr>
        <w:t>.</w:t>
      </w:r>
      <w:r>
        <w:rPr>
          <w:noProof/>
          <w:snapToGrid w:val="0"/>
        </w:rPr>
        <w:tab/>
      </w:r>
      <w:r w:rsidRPr="005D7AEB">
        <w:rPr>
          <w:i/>
          <w:iCs/>
          <w:noProof/>
          <w:snapToGrid w:val="0"/>
        </w:rPr>
        <w:t>Invites</w:t>
      </w:r>
      <w:r w:rsidRPr="00157DF6">
        <w:rPr>
          <w:noProof/>
          <w:snapToGrid w:val="0"/>
        </w:rPr>
        <w:t xml:space="preserve"> the respective bodies of the </w:t>
      </w:r>
      <w:r>
        <w:rPr>
          <w:noProof/>
          <w:snapToGrid w:val="0"/>
        </w:rPr>
        <w:t>United Nations Framework Convention on Climate Change</w:t>
      </w:r>
      <w:r w:rsidRPr="00157DF6">
        <w:rPr>
          <w:noProof/>
          <w:snapToGrid w:val="0"/>
        </w:rPr>
        <w:t xml:space="preserve"> and its </w:t>
      </w:r>
      <w:r>
        <w:rPr>
          <w:noProof/>
          <w:snapToGrid w:val="0"/>
        </w:rPr>
        <w:t>P</w:t>
      </w:r>
      <w:r w:rsidRPr="00157DF6">
        <w:rPr>
          <w:noProof/>
          <w:snapToGrid w:val="0"/>
        </w:rPr>
        <w:t xml:space="preserve">arties to consider using the Voluntary Guidelines </w:t>
      </w:r>
      <w:r>
        <w:rPr>
          <w:noProof/>
          <w:snapToGrid w:val="0"/>
        </w:rPr>
        <w:t>[</w:t>
      </w:r>
      <w:r w:rsidRPr="00157DF6">
        <w:rPr>
          <w:noProof/>
          <w:snapToGrid w:val="0"/>
        </w:rPr>
        <w:t>and its supplement</w:t>
      </w:r>
      <w:r>
        <w:rPr>
          <w:noProof/>
          <w:snapToGrid w:val="0"/>
        </w:rPr>
        <w:t>]</w:t>
      </w:r>
      <w:r w:rsidRPr="00157DF6">
        <w:rPr>
          <w:noProof/>
          <w:snapToGrid w:val="0"/>
        </w:rPr>
        <w:t xml:space="preserve"> for </w:t>
      </w:r>
      <w:r>
        <w:rPr>
          <w:noProof/>
          <w:snapToGrid w:val="0"/>
        </w:rPr>
        <w:t>P</w:t>
      </w:r>
      <w:r w:rsidRPr="00157DF6">
        <w:rPr>
          <w:noProof/>
          <w:snapToGrid w:val="0"/>
        </w:rPr>
        <w:t>arties to integrate biodiversity, nature-based solutions</w:t>
      </w:r>
      <w:r>
        <w:rPr>
          <w:noProof/>
          <w:snapToGrid w:val="0"/>
        </w:rPr>
        <w:t xml:space="preserve"> and/or ecosystem-based approaches</w:t>
      </w:r>
      <w:r w:rsidRPr="00157DF6">
        <w:rPr>
          <w:noProof/>
          <w:snapToGrid w:val="0"/>
        </w:rPr>
        <w:t xml:space="preserve"> and social and environmental safeguards in mitigation and adaptation measures;</w:t>
      </w:r>
    </w:p>
    <w:p w14:paraId="11F4F2BC" w14:textId="77777777" w:rsidR="00214566" w:rsidRDefault="00214566" w:rsidP="00D60BA4">
      <w:pPr>
        <w:pStyle w:val="CBDNormalNoNumber"/>
        <w:ind w:left="1134" w:firstLine="567"/>
        <w:rPr>
          <w:noProof/>
          <w:snapToGrid w:val="0"/>
        </w:rPr>
      </w:pPr>
      <w:r w:rsidRPr="00F77A4B">
        <w:rPr>
          <w:noProof/>
          <w:snapToGrid w:val="0"/>
        </w:rPr>
        <w:t>1</w:t>
      </w:r>
      <w:r>
        <w:rPr>
          <w:noProof/>
          <w:snapToGrid w:val="0"/>
        </w:rPr>
        <w:t>4</w:t>
      </w:r>
      <w:r w:rsidRPr="00F77A4B">
        <w:rPr>
          <w:noProof/>
          <w:snapToGrid w:val="0"/>
        </w:rPr>
        <w:t>.</w:t>
      </w:r>
      <w:r>
        <w:rPr>
          <w:noProof/>
          <w:snapToGrid w:val="0"/>
        </w:rPr>
        <w:tab/>
      </w:r>
      <w:r w:rsidRPr="005D7AEB">
        <w:rPr>
          <w:i/>
          <w:iCs/>
          <w:snapToGrid w:val="0"/>
        </w:rPr>
        <w:t>Encourages</w:t>
      </w:r>
      <w:r w:rsidRPr="00F77A4B">
        <w:rPr>
          <w:noProof/>
          <w:snapToGrid w:val="0"/>
        </w:rPr>
        <w:t xml:space="preserve"> the </w:t>
      </w:r>
      <w:r w:rsidRPr="000E2FD1">
        <w:rPr>
          <w:noProof/>
          <w:snapToGrid w:val="0"/>
        </w:rPr>
        <w:t xml:space="preserve">regional and subregional </w:t>
      </w:r>
      <w:r w:rsidRPr="00F77A4B">
        <w:rPr>
          <w:noProof/>
          <w:snapToGrid w:val="0"/>
        </w:rPr>
        <w:t xml:space="preserve">technical and scientific cooperation support centres to make use of the Voluntary Guidelines </w:t>
      </w:r>
      <w:r>
        <w:rPr>
          <w:noProof/>
          <w:snapToGrid w:val="0"/>
        </w:rPr>
        <w:t>[</w:t>
      </w:r>
      <w:r w:rsidRPr="00F77A4B">
        <w:rPr>
          <w:noProof/>
          <w:snapToGrid w:val="0"/>
        </w:rPr>
        <w:t>and its supplement</w:t>
      </w:r>
      <w:r>
        <w:rPr>
          <w:noProof/>
          <w:snapToGrid w:val="0"/>
        </w:rPr>
        <w:t>]</w:t>
      </w:r>
      <w:r w:rsidRPr="00F77A4B">
        <w:rPr>
          <w:noProof/>
          <w:snapToGrid w:val="0"/>
        </w:rPr>
        <w:t xml:space="preserve"> in supporting </w:t>
      </w:r>
      <w:r>
        <w:rPr>
          <w:noProof/>
          <w:snapToGrid w:val="0"/>
        </w:rPr>
        <w:t>P</w:t>
      </w:r>
      <w:r w:rsidRPr="00F77A4B">
        <w:rPr>
          <w:noProof/>
          <w:snapToGrid w:val="0"/>
        </w:rPr>
        <w:t xml:space="preserve">arties in the implementation of </w:t>
      </w:r>
      <w:r>
        <w:rPr>
          <w:noProof/>
          <w:snapToGrid w:val="0"/>
        </w:rPr>
        <w:t>T</w:t>
      </w:r>
      <w:r w:rsidRPr="00F77A4B">
        <w:rPr>
          <w:noProof/>
          <w:snapToGrid w:val="0"/>
        </w:rPr>
        <w:t>arget</w:t>
      </w:r>
      <w:r>
        <w:rPr>
          <w:noProof/>
          <w:snapToGrid w:val="0"/>
        </w:rPr>
        <w:t>s</w:t>
      </w:r>
      <w:r w:rsidRPr="00F77A4B">
        <w:rPr>
          <w:noProof/>
          <w:snapToGrid w:val="0"/>
        </w:rPr>
        <w:t xml:space="preserve"> 8 and 11 of the </w:t>
      </w:r>
      <w:r>
        <w:rPr>
          <w:noProof/>
          <w:snapToGrid w:val="0"/>
        </w:rPr>
        <w:t>Framework;</w:t>
      </w:r>
    </w:p>
    <w:p w14:paraId="7D10C9D8" w14:textId="77777777" w:rsidR="00214566" w:rsidRDefault="00214566" w:rsidP="00D60BA4">
      <w:pPr>
        <w:pStyle w:val="CBDNormalNoNumber"/>
        <w:ind w:left="1134" w:firstLine="567"/>
      </w:pPr>
      <w:r>
        <w:rPr>
          <w:iCs/>
        </w:rPr>
        <w:t>[</w:t>
      </w:r>
      <w:r w:rsidRPr="00124ED8">
        <w:rPr>
          <w:iCs/>
        </w:rPr>
        <w:t>1</w:t>
      </w:r>
      <w:r>
        <w:rPr>
          <w:iCs/>
        </w:rPr>
        <w:t>5</w:t>
      </w:r>
      <w:r w:rsidRPr="00124ED8">
        <w:rPr>
          <w:iCs/>
        </w:rPr>
        <w:t>.</w:t>
      </w:r>
      <w:r w:rsidRPr="00124ED8">
        <w:rPr>
          <w:i/>
        </w:rPr>
        <w:tab/>
      </w:r>
      <w:r>
        <w:rPr>
          <w:i/>
        </w:rPr>
        <w:t>R</w:t>
      </w:r>
      <w:r w:rsidRPr="00124ED8">
        <w:rPr>
          <w:i/>
        </w:rPr>
        <w:t>equests</w:t>
      </w:r>
      <w:r w:rsidRPr="00124ED8">
        <w:t xml:space="preserve"> the Executive Secretary, subject to the availability of resources and avoiding the duplication of efforts, in collaboration with the Joint Liaison Group of the Rio Conventions and the </w:t>
      </w:r>
      <w:r>
        <w:t xml:space="preserve">partners in the </w:t>
      </w:r>
      <w:r w:rsidRPr="005847A9">
        <w:t xml:space="preserve">Rio Conventions </w:t>
      </w:r>
      <w:r w:rsidRPr="00124ED8">
        <w:t>Joint Capacity-building Programme, rights holders</w:t>
      </w:r>
      <w:r>
        <w:t>,</w:t>
      </w:r>
      <w:r w:rsidRPr="00124ED8">
        <w:t xml:space="preserve"> including indigenous peoples and local communities</w:t>
      </w:r>
      <w:r>
        <w:t>, women, youth,</w:t>
      </w:r>
      <w:r w:rsidRPr="00124ED8">
        <w:t xml:space="preserve"> </w:t>
      </w:r>
      <w:r>
        <w:t xml:space="preserve">relevant </w:t>
      </w:r>
      <w:r w:rsidRPr="00124ED8">
        <w:t xml:space="preserve">stakeholders, other </w:t>
      </w:r>
      <w:r>
        <w:t xml:space="preserve">relevant </w:t>
      </w:r>
      <w:r w:rsidRPr="00124ED8">
        <w:t>multilateral environmental agreements, organizations, partnerships, initiatives and coalitions</w:t>
      </w:r>
      <w:r w:rsidRPr="00124ED8">
        <w:rPr>
          <w:rStyle w:val="FootnoteReference"/>
        </w:rPr>
        <w:footnoteReference w:id="27"/>
      </w:r>
      <w:r w:rsidRPr="00124ED8">
        <w:t xml:space="preserve"> and their respective members, to further pursue </w:t>
      </w:r>
      <w:r w:rsidRPr="00124ED8">
        <w:lastRenderedPageBreak/>
        <w:t>enhancing policy coherence</w:t>
      </w:r>
      <w:r>
        <w:t>, as appropriate,</w:t>
      </w:r>
      <w:r w:rsidRPr="00124ED8">
        <w:t xml:space="preserve"> in cooperation with the United Nations Framework Convention on Climate Change and the Convention to Combat Desertification;</w:t>
      </w:r>
      <w:r>
        <w:t>]</w:t>
      </w:r>
    </w:p>
    <w:p w14:paraId="081C627A" w14:textId="77777777" w:rsidR="00214566" w:rsidRPr="005D3CB5" w:rsidRDefault="00214566" w:rsidP="00D60BA4">
      <w:pPr>
        <w:pStyle w:val="CBDNormalNoNumber"/>
        <w:ind w:left="1134"/>
        <w:rPr>
          <w:lang w:val="en-CA"/>
        </w:rPr>
      </w:pPr>
      <w:r>
        <w:rPr>
          <w:lang w:val="en-CA"/>
        </w:rPr>
        <w:tab/>
      </w:r>
      <w:r w:rsidRPr="005D3CB5">
        <w:rPr>
          <w:lang w:val="en-CA"/>
        </w:rPr>
        <w:t>1</w:t>
      </w:r>
      <w:r>
        <w:rPr>
          <w:lang w:val="en-CA"/>
        </w:rPr>
        <w:t>6</w:t>
      </w:r>
      <w:r w:rsidRPr="005D3CB5">
        <w:rPr>
          <w:lang w:val="en-CA"/>
        </w:rPr>
        <w:t>.</w:t>
      </w:r>
      <w:r>
        <w:rPr>
          <w:lang w:val="en-CA"/>
        </w:rPr>
        <w:tab/>
      </w:r>
      <w:r w:rsidRPr="005D3CB5">
        <w:rPr>
          <w:i/>
          <w:iCs/>
          <w:lang w:val="en-CA"/>
        </w:rPr>
        <w:t>Also requests</w:t>
      </w:r>
      <w:r w:rsidRPr="005D3CB5">
        <w:rPr>
          <w:lang w:val="en-CA"/>
        </w:rPr>
        <w:t xml:space="preserve"> the Executive Secretary to collaborate with the Executive Secretaries of the </w:t>
      </w:r>
      <w:r w:rsidRPr="00124ED8">
        <w:t>United Nations Framework Convention on Climate Change and the Convention to Combat Desertification</w:t>
      </w:r>
      <w:r w:rsidRPr="00124ED8">
        <w:rPr>
          <w:snapToGrid w:val="0"/>
        </w:rPr>
        <w:t xml:space="preserve"> </w:t>
      </w:r>
      <w:r w:rsidRPr="005D3CB5">
        <w:rPr>
          <w:lang w:val="en-CA"/>
        </w:rPr>
        <w:t xml:space="preserve">on assessing and strengthening the mandate of the Joint Liaison Group of the Rio Conventions, and increase transparency and engagement between the </w:t>
      </w:r>
      <w:r>
        <w:rPr>
          <w:lang w:val="en-CA"/>
        </w:rPr>
        <w:t>Group</w:t>
      </w:r>
      <w:r w:rsidRPr="005D3CB5" w:rsidDel="004304AD">
        <w:rPr>
          <w:lang w:val="en-CA"/>
        </w:rPr>
        <w:t xml:space="preserve"> </w:t>
      </w:r>
      <w:r w:rsidRPr="005D3CB5">
        <w:rPr>
          <w:lang w:val="en-CA"/>
        </w:rPr>
        <w:t>and Parties</w:t>
      </w:r>
      <w:r>
        <w:rPr>
          <w:lang w:val="en-CA"/>
        </w:rPr>
        <w:t xml:space="preserve"> by inviting representatives of the bureaux of the scientific and technical bodies of the Rio conventions to participate in meetings of the Group.</w:t>
      </w:r>
    </w:p>
    <w:p w14:paraId="43FA914D" w14:textId="77777777" w:rsidR="00214566" w:rsidRDefault="00214566" w:rsidP="00D60BA4">
      <w:pPr>
        <w:pStyle w:val="CBDDesicionAnnex"/>
        <w:ind w:left="1134"/>
      </w:pPr>
      <w:r>
        <w:t>[</w:t>
      </w:r>
      <w:r w:rsidRPr="00D46FD3">
        <w:t>Annex</w:t>
      </w:r>
    </w:p>
    <w:p w14:paraId="7EA50C8A" w14:textId="77777777" w:rsidR="00214566" w:rsidRDefault="00214566" w:rsidP="007E275F">
      <w:pPr>
        <w:pStyle w:val="CBDDesicionAnnex"/>
        <w:spacing w:before="120"/>
        <w:ind w:left="1134"/>
      </w:pPr>
      <w:r w:rsidRPr="00D46FD3">
        <w:t xml:space="preserve">Supplement to the Voluntary Guidelines for the Design and Effective Implementation of Ecosystem-based Approaches to Climate Change </w:t>
      </w:r>
      <w:r>
        <w:br/>
      </w:r>
      <w:r w:rsidRPr="00D46FD3">
        <w:t>Adaptation and Disaster Risk Reduction</w:t>
      </w:r>
      <w:r>
        <w:t>: Primer for Policymakers</w:t>
      </w:r>
    </w:p>
    <w:p w14:paraId="1CDEF49C" w14:textId="77777777" w:rsidR="00214566" w:rsidRPr="0046099D" w:rsidRDefault="00214566" w:rsidP="00D60BA4">
      <w:pPr>
        <w:pStyle w:val="CBDH1"/>
        <w:ind w:firstLine="0"/>
        <w:outlineLvl w:val="9"/>
        <w:rPr>
          <w:sz w:val="24"/>
          <w:szCs w:val="24"/>
        </w:rPr>
      </w:pPr>
      <w:bookmarkStart w:id="31" w:name="_Toc214982099"/>
      <w:bookmarkStart w:id="32" w:name="_Toc214982261"/>
      <w:bookmarkStart w:id="33" w:name="_Toc215041264"/>
      <w:bookmarkStart w:id="34" w:name="_Toc215230350"/>
      <w:r w:rsidRPr="0046099D">
        <w:rPr>
          <w:sz w:val="24"/>
          <w:szCs w:val="24"/>
        </w:rPr>
        <w:t>I.</w:t>
      </w:r>
      <w:r w:rsidRPr="0046099D">
        <w:rPr>
          <w:sz w:val="24"/>
          <w:szCs w:val="24"/>
        </w:rPr>
        <w:tab/>
        <w:t>Introduction</w:t>
      </w:r>
      <w:bookmarkEnd w:id="31"/>
      <w:bookmarkEnd w:id="32"/>
      <w:bookmarkEnd w:id="33"/>
      <w:bookmarkEnd w:id="34"/>
    </w:p>
    <w:p w14:paraId="305ABC7F" w14:textId="2001552E" w:rsidR="00214566" w:rsidRPr="00D46FD3" w:rsidRDefault="00AB45BA" w:rsidP="007E275F">
      <w:pPr>
        <w:pStyle w:val="CBDNormalNoNumber"/>
        <w:ind w:left="1134"/>
      </w:pPr>
      <w:r>
        <w:t>1.</w:t>
      </w:r>
      <w:r>
        <w:tab/>
      </w:r>
      <w:r w:rsidR="00214566" w:rsidRPr="00D46FD3">
        <w:t xml:space="preserve">Nature-based solutions </w:t>
      </w:r>
      <w:r w:rsidR="00214566" w:rsidRPr="006F5217">
        <w:t>and/or</w:t>
      </w:r>
      <w:r w:rsidR="00214566" w:rsidRPr="00D46FD3">
        <w:t xml:space="preserve"> ecosystem-based approaches form part of effective and coherent responses to interdependent crise</w:t>
      </w:r>
      <w:r w:rsidR="00214566" w:rsidRPr="006F5217">
        <w:t>s, including</w:t>
      </w:r>
      <w:r w:rsidR="00214566" w:rsidRPr="00D46FD3">
        <w:t xml:space="preserve"> biodiversity loss, climate change and disaster risk.</w:t>
      </w:r>
      <w:r w:rsidR="00214566" w:rsidRPr="006F5217">
        <w:rPr>
          <w:rStyle w:val="FootnoteReference"/>
        </w:rPr>
        <w:footnoteReference w:id="28"/>
      </w:r>
      <w:r w:rsidR="00214566" w:rsidRPr="00D46FD3">
        <w:t xml:space="preserve"> They are recognized as actions that can be taken to tackle societal, economic and environmental challenges</w:t>
      </w:r>
      <w:r w:rsidR="00214566" w:rsidRPr="00D46FD3">
        <w:rPr>
          <w:i/>
          <w:iCs/>
        </w:rPr>
        <w:t xml:space="preserve"> </w:t>
      </w:r>
      <w:r w:rsidR="00214566" w:rsidRPr="00D46FD3">
        <w:t xml:space="preserve">under, </w:t>
      </w:r>
      <w:r w:rsidR="00214566" w:rsidRPr="00F5454D">
        <w:t>inter alia</w:t>
      </w:r>
      <w:r w:rsidR="00214566" w:rsidRPr="00D46FD3">
        <w:t>,</w:t>
      </w:r>
      <w:r w:rsidR="00214566" w:rsidRPr="00D46FD3">
        <w:rPr>
          <w:i/>
          <w:iCs/>
        </w:rPr>
        <w:t xml:space="preserve"> </w:t>
      </w:r>
      <w:r w:rsidR="00214566" w:rsidRPr="00D46FD3">
        <w:t xml:space="preserve">the </w:t>
      </w:r>
      <w:r w:rsidR="00214566" w:rsidRPr="006F5217">
        <w:t>Convention on Biological Diversity</w:t>
      </w:r>
      <w:r w:rsidR="00214566" w:rsidRPr="00D46FD3">
        <w:t>,</w:t>
      </w:r>
      <w:r w:rsidR="00214566">
        <w:rPr>
          <w:rStyle w:val="FootnoteReference"/>
        </w:rPr>
        <w:footnoteReference w:id="29"/>
      </w:r>
      <w:r w:rsidR="00214566" w:rsidRPr="00D46FD3">
        <w:t xml:space="preserve"> the United Nations Convention to Combat Desertification in Those Countries Experiencing Serious Drought and/or Desertification, Particularly in Africa,</w:t>
      </w:r>
      <w:r w:rsidR="00214566">
        <w:rPr>
          <w:rStyle w:val="FootnoteReference"/>
        </w:rPr>
        <w:footnoteReference w:id="30"/>
      </w:r>
      <w:r w:rsidR="00214566" w:rsidRPr="00D46FD3">
        <w:t xml:space="preserve"> the </w:t>
      </w:r>
      <w:r w:rsidR="00214566" w:rsidRPr="006F5217">
        <w:t>United Nations Framework Convention on Climate Change</w:t>
      </w:r>
      <w:r w:rsidR="00214566" w:rsidRPr="00D46FD3">
        <w:t>,</w:t>
      </w:r>
      <w:r w:rsidR="00214566">
        <w:rPr>
          <w:rStyle w:val="FootnoteReference"/>
        </w:rPr>
        <w:footnoteReference w:id="31"/>
      </w:r>
      <w:r w:rsidR="00214566" w:rsidRPr="00D46FD3">
        <w:t xml:space="preserve"> the </w:t>
      </w:r>
      <w:r w:rsidR="00214566" w:rsidRPr="006F5217">
        <w:t>United Nations Environment Assembly</w:t>
      </w:r>
      <w:r w:rsidR="00214566" w:rsidRPr="00D46FD3">
        <w:t xml:space="preserve">, the </w:t>
      </w:r>
      <w:r w:rsidR="00214566" w:rsidRPr="006F5217">
        <w:t>United Nations Office for Disaster Risk Reduction</w:t>
      </w:r>
      <w:r w:rsidR="00214566" w:rsidRPr="00D46FD3">
        <w:t xml:space="preserve">, the </w:t>
      </w:r>
      <w:r w:rsidR="00214566" w:rsidRPr="006F5217">
        <w:t>Intergovernmental Panel on Climate Change</w:t>
      </w:r>
      <w:r w:rsidR="00214566">
        <w:t>,</w:t>
      </w:r>
      <w:r w:rsidR="00214566" w:rsidRPr="00D46FD3">
        <w:t xml:space="preserve"> the </w:t>
      </w:r>
      <w:r w:rsidR="00214566" w:rsidRPr="006F5217">
        <w:t xml:space="preserve">Intergovernmental Science-Policy Platform on </w:t>
      </w:r>
      <w:r w:rsidR="00214566" w:rsidRPr="00327490">
        <w:t>Biodiversity and Ecosystem Services</w:t>
      </w:r>
      <w:r w:rsidR="00214566" w:rsidRPr="00327490">
        <w:rPr>
          <w:lang w:val="en"/>
        </w:rPr>
        <w:t>, the United Nations Convention on the Law of the Sea</w:t>
      </w:r>
      <w:r w:rsidR="00214566" w:rsidRPr="00327490">
        <w:rPr>
          <w:lang w:val="en-US"/>
        </w:rPr>
        <w:t>,</w:t>
      </w:r>
      <w:r w:rsidR="00214566">
        <w:rPr>
          <w:rStyle w:val="FootnoteReference"/>
        </w:rPr>
        <w:footnoteReference w:id="32"/>
      </w:r>
      <w:r w:rsidR="00214566" w:rsidRPr="0046099D">
        <w:rPr>
          <w:shd w:val="clear" w:color="auto" w:fill="FFFFFF"/>
          <w:lang w:val="en"/>
        </w:rPr>
        <w:t xml:space="preserve"> </w:t>
      </w:r>
      <w:r w:rsidR="00214566" w:rsidRPr="00327490">
        <w:rPr>
          <w:lang w:val="en"/>
        </w:rPr>
        <w:t>UN-Oceans</w:t>
      </w:r>
      <w:r w:rsidR="00214566" w:rsidRPr="00F5454D">
        <w:rPr>
          <w:lang w:val="en"/>
        </w:rPr>
        <w:t>,</w:t>
      </w:r>
      <w:r w:rsidR="00214566" w:rsidRPr="00327490">
        <w:rPr>
          <w:lang w:val="en"/>
        </w:rPr>
        <w:t xml:space="preserve"> UN-Energy</w:t>
      </w:r>
      <w:r w:rsidR="00214566" w:rsidRPr="00F5454D">
        <w:rPr>
          <w:lang w:val="en"/>
        </w:rPr>
        <w:t>,</w:t>
      </w:r>
      <w:r w:rsidR="00214566" w:rsidRPr="00327490">
        <w:rPr>
          <w:lang w:val="en"/>
        </w:rPr>
        <w:t xml:space="preserve"> UN</w:t>
      </w:r>
      <w:r w:rsidR="00214566">
        <w:rPr>
          <w:lang w:val="en"/>
        </w:rPr>
        <w:noBreakHyphen/>
      </w:r>
      <w:r w:rsidR="00214566" w:rsidRPr="00327490">
        <w:rPr>
          <w:lang w:val="en"/>
        </w:rPr>
        <w:t>Water and the Group of Experts of the Regular Process for Global Reporting and Assessment of the State of the Marine</w:t>
      </w:r>
      <w:r w:rsidR="00214566" w:rsidRPr="00630284">
        <w:rPr>
          <w:lang w:val="en"/>
        </w:rPr>
        <w:t xml:space="preserve"> Environment</w:t>
      </w:r>
      <w:r w:rsidR="00214566">
        <w:rPr>
          <w:lang w:val="en"/>
        </w:rPr>
        <w:t>,</w:t>
      </w:r>
      <w:r w:rsidR="00214566" w:rsidRPr="00630284">
        <w:rPr>
          <w:lang w:val="en"/>
        </w:rPr>
        <w:t xml:space="preserve"> including Socio</w:t>
      </w:r>
      <w:r w:rsidR="00214566">
        <w:rPr>
          <w:lang w:val="en"/>
        </w:rPr>
        <w:t>e</w:t>
      </w:r>
      <w:r w:rsidR="00214566" w:rsidRPr="00630284">
        <w:rPr>
          <w:lang w:val="en"/>
        </w:rPr>
        <w:t>conomic Aspects</w:t>
      </w:r>
      <w:r w:rsidR="00214566" w:rsidRPr="00D46FD3">
        <w:t>. When well designed, they can support resilience and restore ecological integrity while advancing</w:t>
      </w:r>
      <w:r w:rsidR="00214566">
        <w:t xml:space="preserve"> </w:t>
      </w:r>
      <w:r w:rsidR="00214566" w:rsidRPr="003B76B0">
        <w:t>efforts towards sustainable development</w:t>
      </w:r>
      <w:r w:rsidR="00214566" w:rsidRPr="00D46FD3">
        <w:t>.</w:t>
      </w:r>
    </w:p>
    <w:p w14:paraId="23FE13FA" w14:textId="77777777" w:rsidR="00214566" w:rsidRPr="00D46FD3" w:rsidRDefault="00214566" w:rsidP="00D60BA4">
      <w:pPr>
        <w:pStyle w:val="CBDNormalNoNumber"/>
        <w:ind w:left="1134"/>
        <w:rPr>
          <w:color w:val="000000" w:themeColor="text1"/>
        </w:rPr>
      </w:pPr>
      <w:r>
        <w:rPr>
          <w:color w:val="000000" w:themeColor="text1"/>
        </w:rPr>
        <w:t>2</w:t>
      </w:r>
      <w:r w:rsidRPr="00D46FD3">
        <w:rPr>
          <w:color w:val="000000" w:themeColor="text1"/>
        </w:rPr>
        <w:t>.</w:t>
      </w:r>
      <w:r w:rsidRPr="00D46FD3">
        <w:rPr>
          <w:color w:val="000000" w:themeColor="text1"/>
        </w:rPr>
        <w:tab/>
        <w:t xml:space="preserve">The </w:t>
      </w:r>
      <w:r w:rsidRPr="00D46FD3">
        <w:t xml:space="preserve">Voluntary Guidelines </w:t>
      </w:r>
      <w:r w:rsidRPr="00DE7461">
        <w:t xml:space="preserve">for the Design and Effective Implementation of Ecosystem-based Approaches to Climate Change Adaptation and Disaster Risk Reduction </w:t>
      </w:r>
      <w:r w:rsidRPr="00D46FD3">
        <w:t>were adopted at the fourteenth meeting of the Conference of the Parties, in 2018.</w:t>
      </w:r>
      <w:r>
        <w:rPr>
          <w:rStyle w:val="FootnoteReference"/>
        </w:rPr>
        <w:footnoteReference w:id="33"/>
      </w:r>
      <w:r w:rsidRPr="00D46FD3">
        <w:t xml:space="preserve"> A more detailed version was </w:t>
      </w:r>
      <w:r w:rsidRPr="00D46FD3">
        <w:rPr>
          <w:color w:val="000000" w:themeColor="text1"/>
        </w:rPr>
        <w:t xml:space="preserve">published in 2019 </w:t>
      </w:r>
      <w:r w:rsidRPr="00D46FD3">
        <w:t xml:space="preserve">as </w:t>
      </w:r>
      <w:r w:rsidRPr="008B6F50">
        <w:rPr>
          <w:i/>
          <w:iCs/>
        </w:rPr>
        <w:t>CBD Technical Series No. 93</w:t>
      </w:r>
      <w:r w:rsidRPr="00D46FD3">
        <w:t>.</w:t>
      </w:r>
      <w:r w:rsidRPr="00D46FD3">
        <w:rPr>
          <w:color w:val="000000" w:themeColor="text1"/>
        </w:rPr>
        <w:t xml:space="preserve"> They </w:t>
      </w:r>
      <w:r w:rsidRPr="00D46FD3">
        <w:t xml:space="preserve">provide clear guidance on how </w:t>
      </w:r>
      <w:r w:rsidRPr="006F5217">
        <w:t xml:space="preserve">to </w:t>
      </w:r>
      <w:r w:rsidRPr="00D46FD3">
        <w:t>integrate ecosystem-based approaches into climate change adaptation and disaster risk reduction effectively. Much of the guidance, including the principles and safeguards,</w:t>
      </w:r>
      <w:r>
        <w:t xml:space="preserve"> may also be</w:t>
      </w:r>
      <w:r w:rsidRPr="00D46FD3">
        <w:t xml:space="preserve"> applicable to climate change mitigation and other </w:t>
      </w:r>
      <w:r w:rsidRPr="00FC7CB5">
        <w:t>socia</w:t>
      </w:r>
      <w:r w:rsidRPr="0038492F">
        <w:t>l, economic and environmental</w:t>
      </w:r>
      <w:r w:rsidRPr="00D46FD3">
        <w:t xml:space="preserve"> challenges. Since </w:t>
      </w:r>
      <w:r w:rsidRPr="00D46FD3">
        <w:rPr>
          <w:color w:val="000000" w:themeColor="text1"/>
        </w:rPr>
        <w:t>2019, there have been substantial developments in in</w:t>
      </w:r>
      <w:r>
        <w:rPr>
          <w:color w:val="000000" w:themeColor="text1"/>
        </w:rPr>
        <w:t>t</w:t>
      </w:r>
      <w:r w:rsidRPr="00D46FD3">
        <w:rPr>
          <w:color w:val="000000" w:themeColor="text1"/>
        </w:rPr>
        <w:t xml:space="preserve">ernational policy and scientific understanding, notably the adoption of the </w:t>
      </w:r>
      <w:r w:rsidRPr="00D46FD3">
        <w:t>Kunming-Montreal Global Biodiversity Framework</w:t>
      </w:r>
      <w:r>
        <w:rPr>
          <w:rStyle w:val="FootnoteReference"/>
        </w:rPr>
        <w:footnoteReference w:id="34"/>
      </w:r>
      <w:r w:rsidRPr="00D46FD3">
        <w:rPr>
          <w:color w:val="000000" w:themeColor="text1"/>
        </w:rPr>
        <w:t xml:space="preserve"> in 2022. </w:t>
      </w:r>
      <w:r w:rsidRPr="00D46FD3">
        <w:t>The present supplement is aimed at complementing the Voluntary Guidelines and relevant decisions,</w:t>
      </w:r>
      <w:r w:rsidRPr="00D46FD3">
        <w:rPr>
          <w:rStyle w:val="FootnoteReference"/>
        </w:rPr>
        <w:footnoteReference w:id="35"/>
      </w:r>
      <w:r w:rsidRPr="00D46FD3">
        <w:t xml:space="preserve"> responding to the new developments and paying particular attention </w:t>
      </w:r>
      <w:r>
        <w:t>to implementing safeguards for</w:t>
      </w:r>
      <w:r w:rsidRPr="00D46FD3">
        <w:t xml:space="preserve"> climate change mitigation</w:t>
      </w:r>
      <w:r>
        <w:t xml:space="preserve"> in line with Target 8 of the Framework</w:t>
      </w:r>
      <w:r w:rsidRPr="00D46FD3">
        <w:t>, which is not covered in the Voluntary Guidelines.</w:t>
      </w:r>
    </w:p>
    <w:p w14:paraId="65512E5E" w14:textId="77777777" w:rsidR="00214566" w:rsidRPr="00D46FD3" w:rsidRDefault="00214566" w:rsidP="00D60BA4">
      <w:pPr>
        <w:pStyle w:val="CBDNormalNoNumber"/>
        <w:ind w:left="1134"/>
      </w:pPr>
      <w:r>
        <w:lastRenderedPageBreak/>
        <w:t>3</w:t>
      </w:r>
      <w:r w:rsidRPr="00D46FD3">
        <w:t>.</w:t>
      </w:r>
      <w:r w:rsidRPr="00D46FD3">
        <w:tab/>
        <w:t>In its resolution 5/5 of 2 March 2022, the United Nations Environment Assembly defined nature-based solutions as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w:t>
      </w:r>
    </w:p>
    <w:p w14:paraId="766CB01A" w14:textId="77777777" w:rsidR="00214566" w:rsidRDefault="00214566" w:rsidP="00D60BA4">
      <w:pPr>
        <w:pStyle w:val="CBDNormalNoNumber"/>
        <w:ind w:left="1134"/>
        <w:rPr>
          <w:color w:val="000000" w:themeColor="text1"/>
        </w:rPr>
      </w:pPr>
      <w:r>
        <w:t>4</w:t>
      </w:r>
      <w:r w:rsidRPr="00271BD7">
        <w:t>.</w:t>
      </w:r>
      <w:r w:rsidRPr="00271BD7">
        <w:tab/>
        <w:t xml:space="preserve">Ecosystem-based mitigation can be understood as actions </w:t>
      </w:r>
      <w:r>
        <w:t>that</w:t>
      </w:r>
      <w:r w:rsidRPr="00271BD7">
        <w:t xml:space="preserve"> protect, conserve, restore or sustainably use and manage natural or modified ecosystems for their carbon storage and sequestration service</w:t>
      </w:r>
      <w:r>
        <w:t>,</w:t>
      </w:r>
      <w:r w:rsidRPr="00271BD7">
        <w:t xml:space="preserve"> to aid climate change mitigation </w:t>
      </w:r>
      <w:r>
        <w:rPr>
          <w:color w:val="000000" w:themeColor="text1"/>
        </w:rPr>
        <w:t xml:space="preserve">by </w:t>
      </w:r>
      <w:r w:rsidRPr="00271BD7">
        <w:rPr>
          <w:color w:val="000000" w:themeColor="text1"/>
        </w:rPr>
        <w:t xml:space="preserve">reducing greenhouse gas emissions and enhance carbon removals from the atmosphere and to deliver benefits for biodiversity. In </w:t>
      </w:r>
      <w:r w:rsidRPr="00271BD7">
        <w:t xml:space="preserve">decision </w:t>
      </w:r>
      <w:hyperlink r:id="rId57" w:history="1">
        <w:r w:rsidRPr="00271BD7">
          <w:rPr>
            <w:rStyle w:val="Hyperlink"/>
          </w:rPr>
          <w:t>X/33</w:t>
        </w:r>
      </w:hyperlink>
      <w:r>
        <w:t xml:space="preserve"> of 29 October 2010</w:t>
      </w:r>
      <w:r w:rsidRPr="00271BD7">
        <w:t>, Parties and other actors we</w:t>
      </w:r>
      <w:r w:rsidRPr="00271BD7">
        <w:rPr>
          <w:color w:val="000000" w:themeColor="text1"/>
        </w:rPr>
        <w:t xml:space="preserve">re invited to follow specific guidance for </w:t>
      </w:r>
      <w:r>
        <w:rPr>
          <w:color w:val="000000" w:themeColor="text1"/>
        </w:rPr>
        <w:t>various</w:t>
      </w:r>
      <w:r w:rsidRPr="00271BD7">
        <w:rPr>
          <w:color w:val="000000" w:themeColor="text1"/>
        </w:rPr>
        <w:t xml:space="preserve"> ecosystems.</w:t>
      </w:r>
    </w:p>
    <w:p w14:paraId="42ACBB20" w14:textId="77777777" w:rsidR="00214566" w:rsidRPr="0046099D" w:rsidRDefault="00214566" w:rsidP="00D60BA4">
      <w:pPr>
        <w:pStyle w:val="CBDH1"/>
        <w:ind w:firstLine="0"/>
        <w:outlineLvl w:val="9"/>
        <w:rPr>
          <w:bCs/>
          <w:sz w:val="24"/>
          <w:szCs w:val="24"/>
        </w:rPr>
      </w:pPr>
      <w:bookmarkStart w:id="35" w:name="_Toc214982100"/>
      <w:bookmarkStart w:id="36" w:name="_Toc214982262"/>
      <w:bookmarkStart w:id="37" w:name="_Toc215041265"/>
      <w:bookmarkStart w:id="38" w:name="_Toc215230351"/>
      <w:r w:rsidRPr="0046099D">
        <w:rPr>
          <w:sz w:val="24"/>
          <w:szCs w:val="24"/>
        </w:rPr>
        <w:t>II.</w:t>
      </w:r>
      <w:r w:rsidRPr="0046099D">
        <w:rPr>
          <w:sz w:val="24"/>
          <w:szCs w:val="24"/>
        </w:rPr>
        <w:tab/>
        <w:t>Key messages</w:t>
      </w:r>
      <w:bookmarkEnd w:id="35"/>
      <w:bookmarkEnd w:id="36"/>
      <w:bookmarkEnd w:id="37"/>
      <w:bookmarkEnd w:id="38"/>
    </w:p>
    <w:p w14:paraId="779380D4" w14:textId="5758DF69" w:rsidR="00214566" w:rsidRPr="00D46FD3" w:rsidRDefault="00214566" w:rsidP="00D60BA4">
      <w:pPr>
        <w:pStyle w:val="CBDNormalNoNumber"/>
        <w:ind w:left="1134"/>
      </w:pPr>
      <w:r>
        <w:t>5</w:t>
      </w:r>
      <w:r w:rsidRPr="00D46FD3">
        <w:t>.</w:t>
      </w:r>
      <w:r w:rsidRPr="00D46FD3">
        <w:tab/>
        <w:t xml:space="preserve">Nature-based solutions </w:t>
      </w:r>
      <w:r w:rsidRPr="006F5217">
        <w:t>and/or</w:t>
      </w:r>
      <w:r w:rsidRPr="00D46FD3">
        <w:t xml:space="preserve"> ecosystem-based approaches provide many tangible benefits that directly support the achievement of global environmental, climate and development goals and targets, including Targets 8 (on minimizing the impacts of climate change </w:t>
      </w:r>
      <w:r>
        <w:t xml:space="preserve">and climate action </w:t>
      </w:r>
      <w:r w:rsidRPr="00D46FD3">
        <w:t>on biodiversity and building resilience) and 11 (on restoring, maintaining and enhancing nature’s contributions to people) of the Framework. The effective implementation of those approaches</w:t>
      </w:r>
      <w:r>
        <w:t xml:space="preserve"> can e</w:t>
      </w:r>
      <w:r w:rsidRPr="00D46FD3">
        <w:t>nhance synergies across the Rio conventions, as well as other environmental and social prioritie</w:t>
      </w:r>
      <w:r w:rsidRPr="006F5217">
        <w:t>s, including</w:t>
      </w:r>
      <w:r w:rsidRPr="00D46FD3">
        <w:t xml:space="preserve"> those of the biodiversity-related multilateral environmental </w:t>
      </w:r>
      <w:r w:rsidRPr="00176385">
        <w:t>agreements</w:t>
      </w:r>
      <w:r w:rsidRPr="00DF55E6">
        <w:t xml:space="preserve"> and the Sustainable Development Goals.</w:t>
      </w:r>
    </w:p>
    <w:p w14:paraId="70C24CC8" w14:textId="77777777" w:rsidR="00214566" w:rsidRPr="00D46FD3" w:rsidRDefault="00214566" w:rsidP="00D60BA4">
      <w:pPr>
        <w:pStyle w:val="CBDNormalNumber"/>
        <w:numPr>
          <w:ilvl w:val="0"/>
          <w:numId w:val="0"/>
        </w:numPr>
        <w:spacing w:before="0"/>
        <w:ind w:left="1134"/>
      </w:pPr>
      <w:r>
        <w:t>6</w:t>
      </w:r>
      <w:r w:rsidRPr="00D46FD3">
        <w:t>.</w:t>
      </w:r>
      <w:r w:rsidRPr="00D46FD3">
        <w:tab/>
        <w:t xml:space="preserve">Embedding nature-based solutions </w:t>
      </w:r>
      <w:r w:rsidRPr="006F5217">
        <w:t>and/or</w:t>
      </w:r>
      <w:r w:rsidRPr="00D46FD3">
        <w:t xml:space="preserve"> ecosystem-based approaches into climate action </w:t>
      </w:r>
      <w:r>
        <w:t xml:space="preserve">policies, strategies and </w:t>
      </w:r>
      <w:r w:rsidRPr="00D46FD3">
        <w:t xml:space="preserve">budgets, </w:t>
      </w:r>
      <w:r>
        <w:t>where relevant,</w:t>
      </w:r>
      <w:r w:rsidRPr="00D46FD3">
        <w:t xml:space="preserve"> </w:t>
      </w:r>
      <w:r>
        <w:t>can</w:t>
      </w:r>
      <w:r w:rsidRPr="00D46FD3">
        <w:t xml:space="preserve"> enhance policy coherence. </w:t>
      </w:r>
      <w:r w:rsidRPr="00532811">
        <w:t>S</w:t>
      </w:r>
      <w:r w:rsidRPr="00DF55E6">
        <w:t xml:space="preserve">trategies that are ambitious, rights-based, gender-responsive and long-term in vision can help to ensure the continued central contribution of ecosystem health and integrity to resilience, </w:t>
      </w:r>
      <w:r w:rsidRPr="00DF55E6">
        <w:rPr>
          <w:lang w:val="en-US"/>
        </w:rPr>
        <w:t>low carbon economies and just transition</w:t>
      </w:r>
      <w:r w:rsidRPr="001052C5">
        <w:rPr>
          <w:lang w:val="en-US"/>
        </w:rPr>
        <w:t>,</w:t>
      </w:r>
      <w:r w:rsidRPr="00DF55E6">
        <w:rPr>
          <w:lang w:val="en-US"/>
        </w:rPr>
        <w:t xml:space="preserve"> </w:t>
      </w:r>
      <w:r w:rsidRPr="00DF55E6">
        <w:t>while increasing equity.</w:t>
      </w:r>
    </w:p>
    <w:p w14:paraId="690899F4" w14:textId="77777777" w:rsidR="00214566" w:rsidRPr="00D46FD3" w:rsidRDefault="00214566" w:rsidP="00D60BA4">
      <w:pPr>
        <w:pStyle w:val="CBDNormalNoNumber"/>
        <w:ind w:left="1134"/>
      </w:pPr>
      <w:r>
        <w:t>7</w:t>
      </w:r>
      <w:r w:rsidRPr="00D46FD3">
        <w:t>.</w:t>
      </w:r>
      <w:r w:rsidRPr="00D46FD3">
        <w:tab/>
        <w:t xml:space="preserve">Fit-for-purpose social and environmental safeguards, including frameworks for </w:t>
      </w:r>
      <w:r>
        <w:t>implementing</w:t>
      </w:r>
      <w:r w:rsidRPr="00D46FD3">
        <w:t xml:space="preserve"> and monitoring them,</w:t>
      </w:r>
      <w:r>
        <w:t xml:space="preserve"> would promote</w:t>
      </w:r>
      <w:r w:rsidRPr="00D46FD3">
        <w:t xml:space="preserve"> the multiple benefits </w:t>
      </w:r>
      <w:r w:rsidRPr="00BF21A6">
        <w:t>for biodiversity, ecosystem services, resilience and human well-being</w:t>
      </w:r>
      <w:r>
        <w:t xml:space="preserve"> </w:t>
      </w:r>
      <w:r w:rsidRPr="00D46FD3">
        <w:t xml:space="preserve">offered by nature-based solutions </w:t>
      </w:r>
      <w:r w:rsidRPr="006F5217">
        <w:t>and/or</w:t>
      </w:r>
      <w:r w:rsidRPr="00D46FD3">
        <w:t xml:space="preserve"> ecosystem-based approaches, while avoiding or minimizing social and environmental risks. </w:t>
      </w:r>
      <w:r w:rsidRPr="000D5C90">
        <w:t>Safeguards for climate change mitigation actions should be consistent with decisions taken by the United Nations Framework Convention on Climate Change and the Paris Agreement.</w:t>
      </w:r>
      <w:r>
        <w:rPr>
          <w:rStyle w:val="FootnoteReference"/>
        </w:rPr>
        <w:footnoteReference w:id="36"/>
      </w:r>
    </w:p>
    <w:p w14:paraId="0A0704E1" w14:textId="77777777" w:rsidR="00214566" w:rsidRPr="00D46FD3" w:rsidRDefault="00214566" w:rsidP="00D60BA4">
      <w:pPr>
        <w:pStyle w:val="CBDNormalNoNumber"/>
        <w:ind w:left="1134"/>
      </w:pPr>
      <w:r>
        <w:t>8</w:t>
      </w:r>
      <w:r w:rsidRPr="00D46FD3">
        <w:t>.</w:t>
      </w:r>
      <w:r w:rsidRPr="00D46FD3">
        <w:tab/>
        <w:t xml:space="preserve">Nature-based solutions </w:t>
      </w:r>
      <w:r w:rsidRPr="006F5217">
        <w:t>and/or</w:t>
      </w:r>
      <w:r w:rsidRPr="00D46FD3">
        <w:t xml:space="preserve"> ecosystem-based approaches</w:t>
      </w:r>
      <w:r w:rsidRPr="00D46FD3" w:rsidDel="004A7539">
        <w:t xml:space="preserve"> </w:t>
      </w:r>
      <w:r w:rsidRPr="00D46FD3">
        <w:t xml:space="preserve">are most effective when </w:t>
      </w:r>
      <w:r w:rsidRPr="00D564DF">
        <w:t>they deliver across multiple objectives, and</w:t>
      </w:r>
      <w:r w:rsidRPr="00D46FD3">
        <w:t xml:space="preserve"> there is </w:t>
      </w:r>
      <w:r w:rsidRPr="00630284">
        <w:t>whole-of-government and whole-of-society participation, including</w:t>
      </w:r>
      <w:r>
        <w:t xml:space="preserve"> </w:t>
      </w:r>
      <w:r w:rsidRPr="00D46FD3">
        <w:t xml:space="preserve">broad and sustained engagement and support from </w:t>
      </w:r>
      <w:r w:rsidRPr="00CB3B04">
        <w:t>indigenous peoples and local communities, scientists and</w:t>
      </w:r>
      <w:r>
        <w:t xml:space="preserve"> </w:t>
      </w:r>
      <w:r w:rsidRPr="00D46FD3">
        <w:t xml:space="preserve">stakeholders. </w:t>
      </w:r>
      <w:r>
        <w:t>Such p</w:t>
      </w:r>
      <w:r w:rsidRPr="00D46FD3">
        <w:t xml:space="preserve">lanning, design, implementation, governance and monitoring efforts will help to ensure </w:t>
      </w:r>
      <w:r w:rsidRPr="00CB36FC">
        <w:t xml:space="preserve">success </w:t>
      </w:r>
      <w:r w:rsidRPr="005D7AEB">
        <w:t>in delivering benefits for both biodiversity and climate</w:t>
      </w:r>
      <w:r w:rsidRPr="00D46FD3">
        <w:t xml:space="preserve">. This is most effective when </w:t>
      </w:r>
      <w:r w:rsidRPr="003A65DD">
        <w:t xml:space="preserve">the multiple benefits and services across </w:t>
      </w:r>
      <w:r>
        <w:t>various</w:t>
      </w:r>
      <w:r w:rsidRPr="003A65DD">
        <w:t xml:space="preserve"> timescales and for different actors or sectors is properly identified and quantified. It is also important to ensure </w:t>
      </w:r>
      <w:r>
        <w:t xml:space="preserve">that </w:t>
      </w:r>
      <w:r w:rsidRPr="003A65DD">
        <w:t xml:space="preserve">benefits for biodiversity </w:t>
      </w:r>
      <w:proofErr w:type="gramStart"/>
      <w:r w:rsidRPr="003A65DD">
        <w:t>take into account</w:t>
      </w:r>
      <w:proofErr w:type="gramEnd"/>
      <w:r w:rsidRPr="003A65DD">
        <w:t xml:space="preserve"> natural ecosystem integrity and functions. In addition, </w:t>
      </w:r>
      <w:r>
        <w:t>they need to be</w:t>
      </w:r>
      <w:r w:rsidRPr="00D46FD3">
        <w:t xml:space="preserve"> grounded </w:t>
      </w:r>
      <w:r w:rsidRPr="00B128AE">
        <w:t>in evidence-based decision</w:t>
      </w:r>
      <w:r>
        <w:t>-</w:t>
      </w:r>
      <w:r w:rsidRPr="00B128AE">
        <w:t>making, including scientific knowledge</w:t>
      </w:r>
      <w:r>
        <w:t>,</w:t>
      </w:r>
      <w:r w:rsidRPr="00B128AE">
        <w:t xml:space="preserve"> and</w:t>
      </w:r>
      <w:r w:rsidRPr="00D46FD3">
        <w:t xml:space="preserve"> in respect for diverse world views and knowledge systems. Inclusive, rights-based design and governance are built on key principle</w:t>
      </w:r>
      <w:r w:rsidRPr="006F5217">
        <w:t>s, such as</w:t>
      </w:r>
      <w:r w:rsidRPr="00D46FD3">
        <w:t xml:space="preserve"> free, prior and informed consent</w:t>
      </w:r>
      <w:r w:rsidRPr="00DF55E6">
        <w:t>,</w:t>
      </w:r>
      <w:r w:rsidRPr="00DF55E6">
        <w:rPr>
          <w:rStyle w:val="FootnoteReference"/>
          <w:color w:val="000000" w:themeColor="text1"/>
        </w:rPr>
        <w:footnoteReference w:id="37"/>
      </w:r>
      <w:r w:rsidRPr="00DF55E6">
        <w:t xml:space="preserve"> gender equality and</w:t>
      </w:r>
      <w:r w:rsidRPr="00D46FD3">
        <w:t xml:space="preserve"> respect for traditional knowledge, cultures and practices. Adaptive monitoring frameworks will support ownership, </w:t>
      </w:r>
      <w:r>
        <w:t>transparency</w:t>
      </w:r>
      <w:r w:rsidRPr="00D46FD3">
        <w:t xml:space="preserve"> and long-term impact.</w:t>
      </w:r>
    </w:p>
    <w:p w14:paraId="4A52DA0B" w14:textId="77777777" w:rsidR="00214566" w:rsidRPr="00D46FD3" w:rsidRDefault="00214566" w:rsidP="00D60BA4">
      <w:pPr>
        <w:pStyle w:val="CBDNormalNoNumber"/>
        <w:ind w:left="1134"/>
      </w:pPr>
      <w:r>
        <w:lastRenderedPageBreak/>
        <w:t>9</w:t>
      </w:r>
      <w:r w:rsidRPr="00D46FD3">
        <w:t>.</w:t>
      </w:r>
      <w:r w:rsidRPr="00D46FD3">
        <w:tab/>
        <w:t>The Voluntary Guidelines for the Design and Effective Implementation of Ecosystem-based Approaches to Climate Change Adaptation and Disaster Risk Reduction and the present supplement could be usefully complemented by regionally and culturally tailored toolkits, which may be ecosystem- or sector-specific. User-friendly, actionable toolkits could offer guidance on various topic</w:t>
      </w:r>
      <w:r w:rsidRPr="006F5217">
        <w:t>s, such as</w:t>
      </w:r>
      <w:r w:rsidRPr="00D46FD3">
        <w:t xml:space="preserve"> safeguards, design standards, co-benefit evaluation and institutional readiness.</w:t>
      </w:r>
    </w:p>
    <w:p w14:paraId="6783BB93" w14:textId="77777777" w:rsidR="00214566" w:rsidRPr="0046099D" w:rsidRDefault="00214566" w:rsidP="00D60BA4">
      <w:pPr>
        <w:pStyle w:val="CBDH1"/>
        <w:ind w:firstLine="0"/>
        <w:outlineLvl w:val="9"/>
        <w:rPr>
          <w:sz w:val="24"/>
          <w:szCs w:val="24"/>
        </w:rPr>
      </w:pPr>
      <w:bookmarkStart w:id="39" w:name="_Toc214982101"/>
      <w:bookmarkStart w:id="40" w:name="_Toc214982263"/>
      <w:bookmarkStart w:id="41" w:name="_Toc215041266"/>
      <w:bookmarkStart w:id="42" w:name="_Toc215230352"/>
      <w:r w:rsidRPr="0046099D">
        <w:rPr>
          <w:sz w:val="24"/>
          <w:szCs w:val="24"/>
        </w:rPr>
        <w:t>III.</w:t>
      </w:r>
      <w:r w:rsidRPr="0046099D">
        <w:rPr>
          <w:sz w:val="24"/>
          <w:szCs w:val="24"/>
        </w:rPr>
        <w:tab/>
        <w:t>Principles and safeguards</w:t>
      </w:r>
      <w:bookmarkEnd w:id="39"/>
      <w:bookmarkEnd w:id="40"/>
      <w:bookmarkEnd w:id="41"/>
      <w:bookmarkEnd w:id="42"/>
    </w:p>
    <w:p w14:paraId="43BFDF9A" w14:textId="77777777" w:rsidR="00214566" w:rsidRDefault="00214566" w:rsidP="00D60BA4">
      <w:pPr>
        <w:pStyle w:val="CBDNormalNoNumber"/>
        <w:ind w:left="1134"/>
      </w:pPr>
      <w:r w:rsidRPr="00D46FD3">
        <w:t>10.</w:t>
      </w:r>
      <w:r w:rsidRPr="00D46FD3">
        <w:tab/>
      </w:r>
      <w:r w:rsidRPr="006F5217">
        <w:rPr>
          <w:color w:val="000000" w:themeColor="text1"/>
        </w:rPr>
        <w:t>The</w:t>
      </w:r>
      <w:r w:rsidRPr="00D46FD3">
        <w:t xml:space="preserve"> Voluntary Guidelines are underpinned by a set of</w:t>
      </w:r>
      <w:r w:rsidRPr="006F5217">
        <w:t xml:space="preserve"> 10 </w:t>
      </w:r>
      <w:r w:rsidRPr="00D46FD3">
        <w:t xml:space="preserve">principles and nine safeguards. The principles serve as high-level standards to guide planning and implementation. They are framed as actions that promote: (a) resilience and adaptive capacity; (b) inclusivity and equity; (c) success </w:t>
      </w:r>
      <w:r>
        <w:t>on</w:t>
      </w:r>
      <w:r w:rsidRPr="00D46FD3">
        <w:t xml:space="preserve"> multiple scales; and (d)</w:t>
      </w:r>
      <w:r w:rsidRPr="006F5217">
        <w:t xml:space="preserve"> </w:t>
      </w:r>
      <w:r w:rsidRPr="00D46FD3">
        <w:t xml:space="preserve">effectiveness and efficiency. The safeguards are aimed at preventing harm to people and to nature, facilitating transparency and promoting multiple benefits. </w:t>
      </w:r>
      <w:r>
        <w:t>T</w:t>
      </w:r>
      <w:r w:rsidRPr="00D46FD3">
        <w:t>he</w:t>
      </w:r>
      <w:r>
        <w:t xml:space="preserve"> existing</w:t>
      </w:r>
      <w:r w:rsidRPr="00D46FD3">
        <w:t xml:space="preserve"> principles and safeguards, designed</w:t>
      </w:r>
      <w:r>
        <w:t xml:space="preserve"> primarily</w:t>
      </w:r>
      <w:r w:rsidRPr="00D46FD3">
        <w:t xml:space="preserve"> for ecosystem-based adaptation and disaster risk reduction, are also broadly applicable to nature-based solutions </w:t>
      </w:r>
      <w:r w:rsidRPr="006F5217">
        <w:t>and/or</w:t>
      </w:r>
      <w:r w:rsidRPr="00D46FD3">
        <w:t xml:space="preserve"> ecosystem-based approaches t</w:t>
      </w:r>
      <w:r>
        <w:t>hat can provide</w:t>
      </w:r>
      <w:r w:rsidRPr="00D46FD3">
        <w:t xml:space="preserve"> climate change mitigation</w:t>
      </w:r>
      <w:r>
        <w:t xml:space="preserve"> co-benefits</w:t>
      </w:r>
      <w:r w:rsidRPr="00D46FD3">
        <w:t xml:space="preserve">. </w:t>
      </w:r>
    </w:p>
    <w:p w14:paraId="32F1F1AF" w14:textId="77777777" w:rsidR="00214566" w:rsidRDefault="00214566" w:rsidP="00D60BA4">
      <w:pPr>
        <w:pStyle w:val="CBDNormalNoNumber"/>
        <w:ind w:left="1134"/>
      </w:pPr>
      <w:r>
        <w:t>11.</w:t>
      </w:r>
      <w:r>
        <w:tab/>
      </w:r>
      <w:r w:rsidRPr="00D46FD3">
        <w:t xml:space="preserve">The present supplement </w:t>
      </w:r>
      <w:r w:rsidRPr="00D64457">
        <w:t>updates</w:t>
      </w:r>
      <w:r w:rsidRPr="00D46FD3">
        <w:t xml:space="preserve"> the guidance on fit-for-purpose social and environmental safeguards by integrating some additional principles and safeguards for </w:t>
      </w:r>
      <w:r w:rsidRPr="00221444">
        <w:t xml:space="preserve">ensuring benefits for biodiversity from </w:t>
      </w:r>
      <w:r>
        <w:t>nature-based solutions and/or ecosystem-based approaches</w:t>
      </w:r>
      <w:r w:rsidRPr="005338F9">
        <w:t xml:space="preserve"> </w:t>
      </w:r>
      <w:r>
        <w:t xml:space="preserve">focused on </w:t>
      </w:r>
      <w:r w:rsidRPr="00D46FD3">
        <w:t>climate change mitigation</w:t>
      </w:r>
      <w:r w:rsidRPr="00AC4E90">
        <w:t xml:space="preserve">, </w:t>
      </w:r>
      <w:proofErr w:type="gramStart"/>
      <w:r w:rsidRPr="005D7AEB">
        <w:t>in particular to</w:t>
      </w:r>
      <w:proofErr w:type="gramEnd"/>
      <w:r w:rsidRPr="005D7AEB">
        <w:t xml:space="preserve"> deliver biodiversity benefits and to strengthen</w:t>
      </w:r>
      <w:r>
        <w:t xml:space="preserve"> </w:t>
      </w:r>
      <w:r w:rsidRPr="00D46FD3">
        <w:t xml:space="preserve">the safeguards for </w:t>
      </w:r>
      <w:r w:rsidRPr="006F5217">
        <w:t>indigenous people</w:t>
      </w:r>
      <w:r w:rsidRPr="00D46FD3">
        <w:t>s and local communities</w:t>
      </w:r>
      <w:r>
        <w:t>, women and youth</w:t>
      </w:r>
      <w:r w:rsidRPr="00D46FD3">
        <w:t xml:space="preserve">. </w:t>
      </w:r>
    </w:p>
    <w:p w14:paraId="06D19F25" w14:textId="77777777" w:rsidR="00214566" w:rsidRDefault="00214566" w:rsidP="00D60BA4">
      <w:pPr>
        <w:pStyle w:val="CBDNormalNoNumber"/>
        <w:ind w:left="1134"/>
      </w:pPr>
      <w:r>
        <w:t>12.</w:t>
      </w:r>
      <w:r>
        <w:tab/>
      </w:r>
      <w:r w:rsidRPr="00D46FD3">
        <w:t>Together, the principles and safeguards are an essential part of the inclusive, participative approaches to design and implementation described throughout the present text.</w:t>
      </w:r>
      <w:r>
        <w:t xml:space="preserve"> </w:t>
      </w:r>
      <w:r w:rsidRPr="00E94C4A">
        <w:t>These existing biodiversity principles and safeguards</w:t>
      </w:r>
      <w:r>
        <w:rPr>
          <w:rStyle w:val="FootnoteReference"/>
        </w:rPr>
        <w:footnoteReference w:id="38"/>
      </w:r>
      <w:r w:rsidRPr="00E94C4A">
        <w:t xml:space="preserve"> apply to all stages of project design</w:t>
      </w:r>
      <w:r>
        <w:t>.</w:t>
      </w:r>
    </w:p>
    <w:p w14:paraId="32D2F661" w14:textId="77777777" w:rsidR="00214566" w:rsidRPr="00D46FD3" w:rsidRDefault="00214566" w:rsidP="00D60BA4">
      <w:pPr>
        <w:pStyle w:val="CBDNormalNoNumber"/>
        <w:ind w:left="1134"/>
      </w:pPr>
      <w:r>
        <w:t>13.</w:t>
      </w:r>
      <w:r>
        <w:tab/>
      </w:r>
      <w:r w:rsidRPr="009E6689">
        <w:t xml:space="preserve">The principles and safeguards outlined in </w:t>
      </w:r>
      <w:r>
        <w:t>the present</w:t>
      </w:r>
      <w:r w:rsidRPr="009E6689">
        <w:t xml:space="preserve"> section provide a facilitative and flexible approach to the implementation of nature-based solutions and/or ecosystem-based approaches</w:t>
      </w:r>
      <w:r>
        <w:t>,</w:t>
      </w:r>
      <w:r w:rsidRPr="009E6689">
        <w:t xml:space="preserve"> while acknowledging that countries may wish to adapt those standards in accordance with their levels of development, priorities and circumstances. Nothing in the </w:t>
      </w:r>
      <w:r>
        <w:t xml:space="preserve">present </w:t>
      </w:r>
      <w:r w:rsidRPr="009E6689">
        <w:t>Guidelines should be understood as modifying the rights and obligations of Parties under the Convention or any other international agreement.</w:t>
      </w:r>
    </w:p>
    <w:p w14:paraId="6242B9F5" w14:textId="77777777" w:rsidR="00214566" w:rsidRPr="00D46FD3" w:rsidRDefault="00214566" w:rsidP="00D60BA4">
      <w:pPr>
        <w:pStyle w:val="CBDH3"/>
        <w:ind w:left="1134"/>
      </w:pPr>
      <w:r w:rsidRPr="00D46FD3">
        <w:t>1.</w:t>
      </w:r>
      <w:r w:rsidRPr="00D46FD3">
        <w:tab/>
        <w:t xml:space="preserve">Additional principles and safeguards for </w:t>
      </w:r>
      <w:r w:rsidRPr="00DC46E3">
        <w:rPr>
          <w:bCs/>
          <w:lang w:val="en-NZ"/>
        </w:rPr>
        <w:t xml:space="preserve">ensuring </w:t>
      </w:r>
      <w:r>
        <w:rPr>
          <w:bCs/>
          <w:lang w:val="en-NZ"/>
        </w:rPr>
        <w:br/>
      </w:r>
      <w:r w:rsidRPr="00DC46E3">
        <w:rPr>
          <w:bCs/>
          <w:lang w:val="en-NZ"/>
        </w:rPr>
        <w:t>benefits for biodiversity from</w:t>
      </w:r>
      <w:r>
        <w:rPr>
          <w:bCs/>
          <w:lang w:val="en-NZ"/>
        </w:rPr>
        <w:t xml:space="preserve"> </w:t>
      </w:r>
      <w:r w:rsidRPr="00D46FD3">
        <w:t>climate change mitigation</w:t>
      </w:r>
    </w:p>
    <w:p w14:paraId="34E4DA39" w14:textId="77777777" w:rsidR="00214566" w:rsidRPr="00D46FD3" w:rsidRDefault="00214566" w:rsidP="00D60BA4">
      <w:pPr>
        <w:pStyle w:val="CBDNormalNoNumber"/>
        <w:ind w:left="1134"/>
      </w:pPr>
      <w:r w:rsidRPr="00D46FD3">
        <w:t>1</w:t>
      </w:r>
      <w:r>
        <w:t>4</w:t>
      </w:r>
      <w:r w:rsidRPr="00D46FD3">
        <w:t>.</w:t>
      </w:r>
      <w:r w:rsidRPr="00D46FD3">
        <w:tab/>
        <w:t xml:space="preserve">When climate change mitigation is a key objective, additional principles and safeguards are necessary to </w:t>
      </w:r>
      <w:r w:rsidRPr="00D46FD3">
        <w:rPr>
          <w:color w:val="000000" w:themeColor="text1"/>
        </w:rPr>
        <w:t xml:space="preserve">ensure that the actions to be undertaken meet both </w:t>
      </w:r>
      <w:r>
        <w:rPr>
          <w:color w:val="000000" w:themeColor="text1"/>
        </w:rPr>
        <w:t>adaptation</w:t>
      </w:r>
      <w:r w:rsidRPr="00D46FD3">
        <w:rPr>
          <w:color w:val="000000" w:themeColor="text1"/>
        </w:rPr>
        <w:t xml:space="preserve"> and nature goals</w:t>
      </w:r>
      <w:r>
        <w:rPr>
          <w:color w:val="000000" w:themeColor="text1"/>
        </w:rPr>
        <w:t xml:space="preserve"> and avoid contradictions</w:t>
      </w:r>
      <w:r w:rsidRPr="00D46FD3">
        <w:rPr>
          <w:color w:val="000000" w:themeColor="text1"/>
        </w:rPr>
        <w:t xml:space="preserve">. </w:t>
      </w:r>
      <w:r w:rsidRPr="00424E0D">
        <w:rPr>
          <w:color w:val="000000" w:themeColor="text1"/>
        </w:rPr>
        <w:t>Where countries follow these voluntary principles and safeguards, they should ensure alignment with their commitments under the U</w:t>
      </w:r>
      <w:r>
        <w:rPr>
          <w:color w:val="000000" w:themeColor="text1"/>
        </w:rPr>
        <w:t>nited Nations Framework Convention on Climate Change</w:t>
      </w:r>
      <w:r w:rsidRPr="00424E0D">
        <w:rPr>
          <w:color w:val="000000" w:themeColor="text1"/>
        </w:rPr>
        <w:t xml:space="preserve"> and the Paris Agreement, including agreement relating to the implementation of Article 6 of the Agreement.</w:t>
      </w:r>
      <w:r>
        <w:rPr>
          <w:color w:val="000000" w:themeColor="text1"/>
        </w:rPr>
        <w:t xml:space="preserve"> </w:t>
      </w:r>
      <w:r w:rsidRPr="00AF59FD">
        <w:rPr>
          <w:color w:val="000000" w:themeColor="text1"/>
        </w:rPr>
        <w:t xml:space="preserve">While noting that international carbon market rules are set under </w:t>
      </w:r>
      <w:r>
        <w:rPr>
          <w:color w:val="000000" w:themeColor="text1"/>
        </w:rPr>
        <w:t xml:space="preserve">said </w:t>
      </w:r>
      <w:r w:rsidRPr="00AF59FD">
        <w:rPr>
          <w:color w:val="000000" w:themeColor="text1"/>
        </w:rPr>
        <w:t>Article 6</w:t>
      </w:r>
      <w:r>
        <w:rPr>
          <w:color w:val="000000" w:themeColor="text1"/>
        </w:rPr>
        <w:t>,</w:t>
      </w:r>
      <w:r w:rsidRPr="00AF59FD">
        <w:rPr>
          <w:color w:val="000000" w:themeColor="text1"/>
        </w:rPr>
        <w:t xml:space="preserve"> t</w:t>
      </w:r>
      <w:r w:rsidRPr="00D46FD3">
        <w:rPr>
          <w:color w:val="000000" w:themeColor="text1"/>
        </w:rPr>
        <w:t>he additions are f</w:t>
      </w:r>
      <w:r w:rsidRPr="00D46FD3">
        <w:t xml:space="preserve">ocused on multiple </w:t>
      </w:r>
      <w:r w:rsidRPr="00C30853">
        <w:t>benefits</w:t>
      </w:r>
      <w:r>
        <w:t>,</w:t>
      </w:r>
      <w:r w:rsidRPr="00C30853">
        <w:t xml:space="preserve"> </w:t>
      </w:r>
      <w:r w:rsidRPr="005D7AEB">
        <w:t xml:space="preserve">with </w:t>
      </w:r>
      <w:r>
        <w:t xml:space="preserve">an </w:t>
      </w:r>
      <w:r w:rsidRPr="005D7AEB">
        <w:t xml:space="preserve">emphasis on biodiversity </w:t>
      </w:r>
      <w:r>
        <w:t xml:space="preserve">and ecological integrity. </w:t>
      </w:r>
      <w:r w:rsidRPr="00457C54">
        <w:rPr>
          <w:color w:val="000000" w:themeColor="text1"/>
        </w:rPr>
        <w:t xml:space="preserve">The additional principles and safeguards for climate change mitigation </w:t>
      </w:r>
      <w:r>
        <w:rPr>
          <w:color w:val="000000" w:themeColor="text1"/>
        </w:rPr>
        <w:t xml:space="preserve">relevant to </w:t>
      </w:r>
      <w:r w:rsidRPr="00457C54">
        <w:rPr>
          <w:color w:val="000000" w:themeColor="text1"/>
        </w:rPr>
        <w:t>both climate and nature goals are f</w:t>
      </w:r>
      <w:r w:rsidRPr="00EC255B">
        <w:rPr>
          <w:color w:val="000000" w:themeColor="text1"/>
        </w:rPr>
        <w:t>ocused on multiple benefits, urgency, mitigation hierarchy, additionality, permanence and leakage</w:t>
      </w:r>
      <w:r>
        <w:rPr>
          <w:color w:val="000000" w:themeColor="text1"/>
        </w:rPr>
        <w:t>.</w:t>
      </w:r>
      <w:r w:rsidRPr="00913030">
        <w:rPr>
          <w:color w:val="000000" w:themeColor="text1"/>
        </w:rPr>
        <w:t xml:space="preserve"> </w:t>
      </w:r>
      <w:r w:rsidRPr="005D7AEB">
        <w:rPr>
          <w:color w:val="000000" w:themeColor="text1"/>
        </w:rPr>
        <w:t>The table below includes descriptions of each of th</w:t>
      </w:r>
      <w:r>
        <w:rPr>
          <w:color w:val="000000" w:themeColor="text1"/>
        </w:rPr>
        <w:t>o</w:t>
      </w:r>
      <w:r w:rsidRPr="005D7AEB">
        <w:rPr>
          <w:color w:val="000000" w:themeColor="text1"/>
        </w:rPr>
        <w:t>se principles</w:t>
      </w:r>
      <w:r>
        <w:rPr>
          <w:color w:val="000000" w:themeColor="text1"/>
        </w:rPr>
        <w:t>,</w:t>
      </w:r>
      <w:r w:rsidRPr="005D7AEB">
        <w:rPr>
          <w:color w:val="000000" w:themeColor="text1"/>
        </w:rPr>
        <w:t xml:space="preserve"> as well as </w:t>
      </w:r>
      <w:r>
        <w:rPr>
          <w:color w:val="000000" w:themeColor="text1"/>
        </w:rPr>
        <w:t>potential</w:t>
      </w:r>
      <w:r w:rsidRPr="005D7AEB">
        <w:rPr>
          <w:color w:val="000000" w:themeColor="text1"/>
        </w:rPr>
        <w:t xml:space="preserve"> safeguards.</w:t>
      </w:r>
    </w:p>
    <w:p w14:paraId="4A949DF7" w14:textId="77777777" w:rsidR="00214566" w:rsidRPr="00D46FD3" w:rsidRDefault="00214566" w:rsidP="00D60BA4">
      <w:pPr>
        <w:pStyle w:val="CBDH3"/>
        <w:ind w:left="1134"/>
      </w:pPr>
      <w:r w:rsidRPr="00D46FD3">
        <w:lastRenderedPageBreak/>
        <w:t>2.</w:t>
      </w:r>
      <w:r w:rsidRPr="00D46FD3">
        <w:tab/>
      </w:r>
      <w:r w:rsidRPr="008B6F50">
        <w:rPr>
          <w:bCs/>
          <w:lang w:val="en-NZ"/>
        </w:rPr>
        <w:t>Strengthening</w:t>
      </w:r>
      <w:r w:rsidRPr="00D46FD3">
        <w:t xml:space="preserve"> safeguards for </w:t>
      </w:r>
      <w:r w:rsidRPr="006F5217">
        <w:t>indigenous people</w:t>
      </w:r>
      <w:r w:rsidRPr="00D46FD3">
        <w:t xml:space="preserve">s </w:t>
      </w:r>
      <w:r>
        <w:br/>
      </w:r>
      <w:r w:rsidRPr="00D46FD3">
        <w:t>and local communities</w:t>
      </w:r>
      <w:r>
        <w:t>, women and youth</w:t>
      </w:r>
    </w:p>
    <w:p w14:paraId="427CDDBA" w14:textId="77777777" w:rsidR="00214566" w:rsidRPr="00D46FD3" w:rsidRDefault="00214566" w:rsidP="00D60BA4">
      <w:pPr>
        <w:pStyle w:val="CBDNormalNoNumber"/>
        <w:ind w:left="1134"/>
      </w:pPr>
      <w:r w:rsidRPr="00D46FD3">
        <w:t>1</w:t>
      </w:r>
      <w:r>
        <w:t>5</w:t>
      </w:r>
      <w:r w:rsidRPr="00D46FD3">
        <w:t>.</w:t>
      </w:r>
      <w:r w:rsidRPr="00D46FD3">
        <w:tab/>
        <w:t>Building on the principles and safeguards laid out in the Voluntary Guidelines</w:t>
      </w:r>
      <w:r w:rsidRPr="006F5217">
        <w:t>, and</w:t>
      </w:r>
      <w:r w:rsidRPr="00D46FD3">
        <w:t xml:space="preserve"> consistent with section C of the Framework, </w:t>
      </w:r>
      <w:r>
        <w:t>the following</w:t>
      </w:r>
      <w:r w:rsidRPr="00D46FD3">
        <w:t xml:space="preserve"> areas deserve further attention: </w:t>
      </w:r>
    </w:p>
    <w:p w14:paraId="4B530FF9" w14:textId="77777777" w:rsidR="00214566" w:rsidRPr="00D46FD3" w:rsidRDefault="00214566" w:rsidP="00D60BA4">
      <w:pPr>
        <w:pStyle w:val="CBDNormalNoNumber"/>
        <w:ind w:left="1134" w:firstLine="567"/>
        <w:rPr>
          <w:rFonts w:eastAsia="Calibri"/>
          <w:b/>
          <w:bCs/>
        </w:rPr>
      </w:pPr>
      <w:r w:rsidRPr="00D46FD3">
        <w:t>(a)</w:t>
      </w:r>
      <w:r w:rsidRPr="00D46FD3">
        <w:tab/>
      </w:r>
      <w:r w:rsidRPr="00D46FD3">
        <w:rPr>
          <w:i/>
          <w:iCs/>
        </w:rPr>
        <w:t>Respect for different value systems.</w:t>
      </w:r>
      <w:r w:rsidRPr="006F5217">
        <w:t xml:space="preserve"> </w:t>
      </w:r>
      <w:r w:rsidRPr="00985ACB">
        <w:t xml:space="preserve">Nature embodies different concepts for different people, including biodiversity, ecosystems, Mother Earth and systems of life. </w:t>
      </w:r>
      <w:r>
        <w:t>N</w:t>
      </w:r>
      <w:r w:rsidRPr="00985ACB">
        <w:t>ature’s contributions to people also embody different concepts, such as ecosystem goods and services and nature’s gifts</w:t>
      </w:r>
      <w:r>
        <w:t>.</w:t>
      </w:r>
      <w:r w:rsidRPr="00985ACB">
        <w:t xml:space="preserve"> </w:t>
      </w:r>
      <w:r w:rsidRPr="00B00E8C">
        <w:t xml:space="preserve">The </w:t>
      </w:r>
      <w:r>
        <w:t>Framework</w:t>
      </w:r>
      <w:r w:rsidRPr="00B00E8C">
        <w:t xml:space="preserve"> recognizes and considers diverse value systems and concepts that nature embodies, including biodiversity, ecosystems, Mother Earth, and systems of life</w:t>
      </w:r>
      <w:r>
        <w:t>. For example, n</w:t>
      </w:r>
      <w:r w:rsidRPr="00D46FD3">
        <w:t xml:space="preserve">ature itself is assigned an intrinsic </w:t>
      </w:r>
      <w:r w:rsidRPr="0010422B">
        <w:t xml:space="preserve">value and rights, including within legal frameworks, </w:t>
      </w:r>
      <w:r>
        <w:t xml:space="preserve">for example, in </w:t>
      </w:r>
      <w:r w:rsidRPr="0010422B">
        <w:t xml:space="preserve">countries </w:t>
      </w:r>
      <w:r>
        <w:t>that</w:t>
      </w:r>
      <w:r w:rsidRPr="0010422B">
        <w:t xml:space="preserve"> </w:t>
      </w:r>
      <w:r>
        <w:t>recognize</w:t>
      </w:r>
      <w:r w:rsidRPr="0010422B">
        <w:t xml:space="preserve"> a Mother Earth-centric world view.</w:t>
      </w:r>
      <w:r w:rsidRPr="0010422B">
        <w:rPr>
          <w:rStyle w:val="FootnoteReference"/>
        </w:rPr>
        <w:footnoteReference w:id="39"/>
      </w:r>
      <w:r w:rsidRPr="0010422B">
        <w:rPr>
          <w:vertAlign w:val="superscript"/>
        </w:rPr>
        <w:t>,</w:t>
      </w:r>
      <w:r w:rsidRPr="0010422B">
        <w:rPr>
          <w:rStyle w:val="FootnoteReference"/>
        </w:rPr>
        <w:footnoteReference w:id="40"/>
      </w:r>
      <w:r w:rsidRPr="0010422B">
        <w:t xml:space="preserve"> This understanding is rooted in a common indigenous perspective that sees humans as part of nature and does not privilege them above other</w:t>
      </w:r>
      <w:r w:rsidRPr="00D46FD3">
        <w:t xml:space="preserve"> parts of an ecosystem. While existing safeguards, frameworks and standards often address the rights and traditional knowledge of </w:t>
      </w:r>
      <w:r w:rsidRPr="006F5217">
        <w:t>indigenous people</w:t>
      </w:r>
      <w:r w:rsidRPr="00D46FD3">
        <w:t>s and local communities, they do not directly address</w:t>
      </w:r>
      <w:r w:rsidRPr="003877B8">
        <w:t xml:space="preserve"> all value systems, such as</w:t>
      </w:r>
      <w:r>
        <w:t xml:space="preserve"> </w:t>
      </w:r>
      <w:r w:rsidRPr="00D46FD3">
        <w:t>Mother Earth-centric world views. This aspect could be further developed, as appropriate, in diverse national contexts and in ways that are supportive of human rights</w:t>
      </w:r>
      <w:r>
        <w:t xml:space="preserve"> </w:t>
      </w:r>
      <w:r w:rsidRPr="00854D0F">
        <w:t xml:space="preserve">and consistent with different national legislation and international obligations and principles </w:t>
      </w:r>
      <w:r w:rsidRPr="00DB7D09">
        <w:t xml:space="preserve">of </w:t>
      </w:r>
      <w:r>
        <w:t>i</w:t>
      </w:r>
      <w:r w:rsidRPr="00DB7D09">
        <w:t xml:space="preserve">nternational </w:t>
      </w:r>
      <w:r>
        <w:t>l</w:t>
      </w:r>
      <w:r w:rsidRPr="00DB7D09">
        <w:t>aw;</w:t>
      </w:r>
    </w:p>
    <w:p w14:paraId="4C989068" w14:textId="77777777" w:rsidR="00214566" w:rsidRPr="00D46FD3" w:rsidRDefault="00214566" w:rsidP="00D60BA4">
      <w:pPr>
        <w:pStyle w:val="CBDNormalNoNumber"/>
        <w:ind w:left="1134" w:firstLine="567"/>
      </w:pPr>
      <w:r w:rsidRPr="00D46FD3">
        <w:t>(b)</w:t>
      </w:r>
      <w:r w:rsidRPr="00D46FD3">
        <w:tab/>
      </w:r>
      <w:r w:rsidRPr="00D46FD3">
        <w:rPr>
          <w:i/>
          <w:iCs/>
        </w:rPr>
        <w:t>Respect for human rights</w:t>
      </w:r>
      <w:r w:rsidRPr="006F5217">
        <w:rPr>
          <w:i/>
          <w:iCs/>
        </w:rPr>
        <w:t>.</w:t>
      </w:r>
      <w:r w:rsidRPr="006F5217">
        <w:t xml:space="preserve"> H</w:t>
      </w:r>
      <w:r w:rsidRPr="00D46FD3">
        <w:t xml:space="preserve">uman rights-based approaches are essential to the legitimacy, integrity and effectiveness of nature-based solutions </w:t>
      </w:r>
      <w:r w:rsidRPr="006F5217">
        <w:t>and/or</w:t>
      </w:r>
      <w:r w:rsidRPr="00D46FD3">
        <w:t xml:space="preserve"> ecosystem-based approaches. This is already embedded in the existing safeguards, but further strengthening in line with the </w:t>
      </w:r>
      <w:r w:rsidRPr="006F5217">
        <w:t>Framework</w:t>
      </w:r>
      <w:r w:rsidRPr="00D46FD3">
        <w:t xml:space="preserve"> is recommended. </w:t>
      </w:r>
      <w:r w:rsidRPr="0010422B">
        <w:t>Safeguarding the right of indigenous peoples</w:t>
      </w:r>
      <w:r>
        <w:t xml:space="preserve"> </w:t>
      </w:r>
      <w:r w:rsidRPr="0010422B">
        <w:t>to participate in governance structures and decision-making pertaining to nature-based solutions and</w:t>
      </w:r>
      <w:r>
        <w:t>/or</w:t>
      </w:r>
      <w:r w:rsidRPr="0010422B">
        <w:t xml:space="preserve"> ecosystem-based approaches that affect them is essential.</w:t>
      </w:r>
      <w:r>
        <w:t xml:space="preserve"> </w:t>
      </w:r>
      <w:r w:rsidRPr="00D46FD3">
        <w:t>Ensuring</w:t>
      </w:r>
      <w:r>
        <w:t xml:space="preserve"> transparency</w:t>
      </w:r>
      <w:r w:rsidRPr="00D46FD3">
        <w:t>, building trust</w:t>
      </w:r>
      <w:r w:rsidRPr="006F5217">
        <w:t xml:space="preserve"> and</w:t>
      </w:r>
      <w:r w:rsidRPr="00D46FD3">
        <w:t xml:space="preserve"> supporting flexible, inclusive implementation are also critical to successful scaling up. To address concerns around the recognition of</w:t>
      </w:r>
      <w:r>
        <w:t xml:space="preserve"> </w:t>
      </w:r>
      <w:r w:rsidRPr="004C4F8E">
        <w:t>the multiple values of nature</w:t>
      </w:r>
      <w:r w:rsidRPr="00D46FD3">
        <w:t xml:space="preserve"> and the distribution of benefits and burdens, the rights of </w:t>
      </w:r>
      <w:r w:rsidRPr="006F5217">
        <w:t>indigenous people</w:t>
      </w:r>
      <w:r w:rsidRPr="00D46FD3">
        <w:t xml:space="preserve">s and local communities </w:t>
      </w:r>
      <w:r>
        <w:t>should</w:t>
      </w:r>
      <w:r w:rsidRPr="00D46FD3">
        <w:t xml:space="preserve"> be fully integrated into project design, implementation and governance. This will involve giving attention to free, prior and informed consent. It will also include attention to customary rights, cultural protection, participatory decision-making, participatory implementation, transparent communication and equitable benefit-sharing. Wherever solutions that would affect existing rights</w:t>
      </w:r>
      <w:r>
        <w:t xml:space="preserve"> </w:t>
      </w:r>
      <w:r w:rsidRPr="00D46FD3">
        <w:t>holders</w:t>
      </w:r>
      <w:r w:rsidRPr="00D3037E">
        <w:t xml:space="preserve"> </w:t>
      </w:r>
      <w:r w:rsidRPr="00D46FD3">
        <w:t>are proposed, the guidance outlined in the present supplement is relevant.</w:t>
      </w:r>
      <w:r>
        <w:t xml:space="preserve"> Furthermore, a</w:t>
      </w:r>
      <w:r w:rsidRPr="002817E0">
        <w:t>dvancing gender equality and the fulfilment of women’s rights are fundamental for the effective and equitable implementation of nature-based solutions and/or ecosystem-based approaches</w:t>
      </w:r>
      <w:r>
        <w:t>.</w:t>
      </w:r>
    </w:p>
    <w:p w14:paraId="13E8D487" w14:textId="77777777" w:rsidR="00214566" w:rsidRPr="0046099D" w:rsidRDefault="00214566" w:rsidP="00D60BA4">
      <w:pPr>
        <w:pStyle w:val="CBDH1"/>
        <w:ind w:firstLine="0"/>
        <w:outlineLvl w:val="9"/>
        <w:rPr>
          <w:sz w:val="24"/>
          <w:szCs w:val="24"/>
        </w:rPr>
      </w:pPr>
      <w:bookmarkStart w:id="43" w:name="_Toc214982102"/>
      <w:bookmarkStart w:id="44" w:name="_Toc214982264"/>
      <w:bookmarkStart w:id="45" w:name="_Toc215041267"/>
      <w:bookmarkStart w:id="46" w:name="_Toc215230353"/>
      <w:r w:rsidRPr="0046099D">
        <w:rPr>
          <w:sz w:val="24"/>
          <w:szCs w:val="24"/>
        </w:rPr>
        <w:t>IV.</w:t>
      </w:r>
      <w:r w:rsidRPr="0046099D">
        <w:rPr>
          <w:sz w:val="24"/>
          <w:szCs w:val="24"/>
        </w:rPr>
        <w:tab/>
        <w:t>Overarching considerations</w:t>
      </w:r>
      <w:bookmarkEnd w:id="43"/>
      <w:bookmarkEnd w:id="44"/>
      <w:bookmarkEnd w:id="45"/>
      <w:bookmarkEnd w:id="46"/>
    </w:p>
    <w:p w14:paraId="662E045A" w14:textId="77777777" w:rsidR="00214566" w:rsidRPr="00D46FD3" w:rsidRDefault="00214566" w:rsidP="00D60BA4">
      <w:pPr>
        <w:pStyle w:val="CBDNormalNoNumber"/>
        <w:ind w:left="1134"/>
      </w:pPr>
      <w:r w:rsidRPr="00D46FD3">
        <w:t>1</w:t>
      </w:r>
      <w:r>
        <w:t>6</w:t>
      </w:r>
      <w:r w:rsidRPr="00D46FD3">
        <w:t>.</w:t>
      </w:r>
      <w:r w:rsidRPr="00D46FD3">
        <w:tab/>
        <w:t>The considerations below are intended to complement those presented in the Voluntary Guidelines</w:t>
      </w:r>
      <w:r w:rsidRPr="00D46FD3">
        <w:rPr>
          <w:i/>
          <w:iCs/>
        </w:rPr>
        <w:t xml:space="preserve"> </w:t>
      </w:r>
      <w:r w:rsidRPr="00D46FD3">
        <w:t>in relation to the stepwise approach to design and implementation.</w:t>
      </w:r>
    </w:p>
    <w:p w14:paraId="0E69CB36" w14:textId="77777777" w:rsidR="00214566" w:rsidRPr="00D46FD3" w:rsidRDefault="00214566" w:rsidP="00D60BA4">
      <w:pPr>
        <w:pStyle w:val="CBDH3"/>
        <w:ind w:firstLine="0"/>
      </w:pPr>
      <w:r w:rsidRPr="00D46FD3">
        <w:t>1.</w:t>
      </w:r>
      <w:r w:rsidRPr="00D46FD3">
        <w:tab/>
        <w:t>Scaling up</w:t>
      </w:r>
    </w:p>
    <w:p w14:paraId="0BA59A48" w14:textId="77777777" w:rsidR="00214566" w:rsidRPr="006F5217" w:rsidRDefault="00214566" w:rsidP="00D60BA4">
      <w:pPr>
        <w:pStyle w:val="CBDNormalNoNumber"/>
        <w:ind w:left="1134"/>
      </w:pPr>
      <w:r w:rsidRPr="00D46FD3">
        <w:t>1</w:t>
      </w:r>
      <w:r>
        <w:t>7</w:t>
      </w:r>
      <w:r w:rsidRPr="00D46FD3">
        <w:t>.</w:t>
      </w:r>
      <w:r w:rsidRPr="00D46FD3">
        <w:tab/>
        <w:t xml:space="preserve">Good practices for the scaling-up of nature-based solutions </w:t>
      </w:r>
      <w:r w:rsidRPr="006F5217">
        <w:t>and/or</w:t>
      </w:r>
      <w:r w:rsidRPr="00D46FD3">
        <w:t xml:space="preserve"> ecosystem-based approaches to climate change </w:t>
      </w:r>
      <w:r w:rsidRPr="00DE2178">
        <w:t>mitigation, adaptation</w:t>
      </w:r>
      <w:r w:rsidRPr="00D46FD3">
        <w:t xml:space="preserve"> and disaster risk reduction include:</w:t>
      </w:r>
      <w:r w:rsidRPr="006F5217">
        <w:rPr>
          <w:rStyle w:val="FootnoteReference"/>
        </w:rPr>
        <w:footnoteReference w:id="41"/>
      </w:r>
      <w:r w:rsidRPr="006F5217">
        <w:rPr>
          <w:vertAlign w:val="superscript"/>
        </w:rPr>
        <w:t>,</w:t>
      </w:r>
      <w:r w:rsidRPr="006F5217">
        <w:rPr>
          <w:rStyle w:val="FootnoteReference"/>
        </w:rPr>
        <w:footnoteReference w:id="42"/>
      </w:r>
    </w:p>
    <w:p w14:paraId="6B1C7074" w14:textId="77777777" w:rsidR="00214566" w:rsidRPr="006F5217" w:rsidRDefault="00214566" w:rsidP="00D60BA4">
      <w:pPr>
        <w:pStyle w:val="CBDNormalNoNumber"/>
        <w:ind w:left="1134" w:firstLine="567"/>
      </w:pPr>
      <w:r w:rsidRPr="00D46FD3">
        <w:lastRenderedPageBreak/>
        <w:t>(a)</w:t>
      </w:r>
      <w:r>
        <w:tab/>
        <w:t>Identifying</w:t>
      </w:r>
      <w:r w:rsidRPr="00D46FD3">
        <w:t xml:space="preserve"> the costs and benefits (social, environmental and economic) of different</w:t>
      </w:r>
      <w:r>
        <w:t xml:space="preserve"> </w:t>
      </w:r>
      <w:r w:rsidRPr="00B44DE1">
        <w:t>approaches in different contexts</w:t>
      </w:r>
      <w:r>
        <w:t xml:space="preserve">, </w:t>
      </w:r>
      <w:r w:rsidRPr="009B4E88">
        <w:t xml:space="preserve">including over </w:t>
      </w:r>
      <w:r>
        <w:t>various</w:t>
      </w:r>
      <w:r w:rsidRPr="009B4E88">
        <w:t xml:space="preserve"> timescales or for different actors</w:t>
      </w:r>
      <w:r w:rsidRPr="00D46FD3">
        <w:t>;</w:t>
      </w:r>
    </w:p>
    <w:p w14:paraId="3D130A1A" w14:textId="77777777" w:rsidR="00214566" w:rsidRPr="006F5217" w:rsidRDefault="00214566" w:rsidP="00D60BA4">
      <w:pPr>
        <w:pStyle w:val="CBDNormalNoNumber"/>
        <w:ind w:left="1134" w:firstLine="567"/>
        <w:rPr>
          <w:rFonts w:eastAsia="Yu Mincho"/>
        </w:rPr>
      </w:pPr>
      <w:r w:rsidRPr="00D46FD3">
        <w:rPr>
          <w:rFonts w:eastAsia="Yu Mincho"/>
        </w:rPr>
        <w:t>(b)</w:t>
      </w:r>
      <w:r w:rsidRPr="00D46FD3">
        <w:rPr>
          <w:rFonts w:eastAsia="Yu Mincho"/>
        </w:rPr>
        <w:tab/>
      </w:r>
      <w:r>
        <w:rPr>
          <w:rFonts w:eastAsia="Yu Mincho"/>
        </w:rPr>
        <w:t>Addressing</w:t>
      </w:r>
      <w:r w:rsidRPr="00D46FD3">
        <w:rPr>
          <w:rFonts w:eastAsia="Yu Mincho"/>
        </w:rPr>
        <w:t xml:space="preserve"> factors </w:t>
      </w:r>
      <w:r w:rsidRPr="006F5217">
        <w:t>that</w:t>
      </w:r>
      <w:r w:rsidRPr="00D46FD3">
        <w:rPr>
          <w:rFonts w:eastAsia="Yu Mincho"/>
        </w:rPr>
        <w:t xml:space="preserve"> enable success and the barriers to scaling, through systematic monitoring, evaluation and </w:t>
      </w:r>
      <w:r w:rsidRPr="006F5217">
        <w:t>reporting</w:t>
      </w:r>
      <w:r w:rsidRPr="00D46FD3">
        <w:rPr>
          <w:rFonts w:eastAsia="Yu Mincho"/>
        </w:rPr>
        <w:t xml:space="preserve"> on effectiveness and efficiency;</w:t>
      </w:r>
    </w:p>
    <w:p w14:paraId="1E7759F2" w14:textId="77777777" w:rsidR="00214566" w:rsidRPr="006F5217" w:rsidRDefault="00214566" w:rsidP="00D60BA4">
      <w:pPr>
        <w:pStyle w:val="CBDNormalNoNumber"/>
        <w:ind w:left="1134" w:firstLine="567"/>
      </w:pPr>
      <w:r w:rsidRPr="00D46FD3">
        <w:rPr>
          <w:rFonts w:eastAsia="Yu Mincho"/>
        </w:rPr>
        <w:t>(c)</w:t>
      </w:r>
      <w:r w:rsidRPr="00D46FD3">
        <w:rPr>
          <w:rFonts w:eastAsia="Yu Mincho"/>
        </w:rPr>
        <w:tab/>
        <w:t xml:space="preserve">Adopting integrated </w:t>
      </w:r>
      <w:r w:rsidRPr="006F5217">
        <w:t>approaches for scaling up,</w:t>
      </w:r>
      <w:r>
        <w:t xml:space="preserve"> aligning</w:t>
      </w:r>
      <w:r w:rsidRPr="006F5217">
        <w:t xml:space="preserve"> polic</w:t>
      </w:r>
      <w:r>
        <w:t>ies</w:t>
      </w:r>
      <w:r w:rsidRPr="006F5217">
        <w:t xml:space="preserve">, </w:t>
      </w:r>
      <w:r>
        <w:t>incentives,</w:t>
      </w:r>
      <w:r w:rsidRPr="006F5217">
        <w:t xml:space="preserve"> finance and safeguard measures, and including regional planning</w:t>
      </w:r>
      <w:r w:rsidRPr="00D46FD3">
        <w:t>;</w:t>
      </w:r>
    </w:p>
    <w:p w14:paraId="63C24BDD" w14:textId="77777777" w:rsidR="00214566" w:rsidRPr="006F5217" w:rsidRDefault="00214566" w:rsidP="00D60BA4">
      <w:pPr>
        <w:pStyle w:val="CBDNormalNoNumber"/>
        <w:ind w:left="1134" w:firstLine="567"/>
      </w:pPr>
      <w:r w:rsidRPr="00D46FD3">
        <w:t>(d)</w:t>
      </w:r>
      <w:r w:rsidRPr="00D46FD3">
        <w:tab/>
        <w:t>A</w:t>
      </w:r>
      <w:r w:rsidRPr="006F5217">
        <w:t>pplying fit-for-purpose safeguards, standards and guidelines</w:t>
      </w:r>
      <w:r w:rsidRPr="00D46FD3">
        <w:t>;</w:t>
      </w:r>
      <w:r w:rsidRPr="006F5217">
        <w:t xml:space="preserve"> </w:t>
      </w:r>
    </w:p>
    <w:p w14:paraId="2FE54AE8" w14:textId="77777777" w:rsidR="00214566" w:rsidRPr="00973D3E" w:rsidRDefault="00214566" w:rsidP="00D60BA4">
      <w:pPr>
        <w:pStyle w:val="CBDNormalNoNumber"/>
        <w:ind w:left="1134" w:firstLine="567"/>
      </w:pPr>
      <w:r w:rsidRPr="00D46FD3">
        <w:t>(e)</w:t>
      </w:r>
      <w:r w:rsidRPr="00D46FD3">
        <w:tab/>
      </w:r>
      <w:r w:rsidRPr="006F5217">
        <w:t xml:space="preserve">Enabling </w:t>
      </w:r>
      <w:r>
        <w:t xml:space="preserve">effective </w:t>
      </w:r>
      <w:r w:rsidRPr="006F5217">
        <w:t>locally</w:t>
      </w:r>
      <w:r>
        <w:t xml:space="preserve"> </w:t>
      </w:r>
      <w:r w:rsidRPr="006F5217">
        <w:t>led actions</w:t>
      </w:r>
      <w:r>
        <w:t>,</w:t>
      </w:r>
      <w:r w:rsidRPr="006F5217">
        <w:t xml:space="preserve"> scaling </w:t>
      </w:r>
      <w:r w:rsidRPr="001C1BAE">
        <w:t>up</w:t>
      </w:r>
      <w:r>
        <w:t xml:space="preserve"> and coordinating</w:t>
      </w:r>
      <w:r w:rsidRPr="001C1BAE">
        <w:t xml:space="preserve"> </w:t>
      </w:r>
      <w:r w:rsidRPr="006F5217">
        <w:t>existing local initiatives, with safeguards tailored to risk</w:t>
      </w:r>
      <w:r>
        <w:t>s</w:t>
      </w:r>
      <w:r w:rsidRPr="006F5217">
        <w:t xml:space="preserve"> and setting</w:t>
      </w:r>
      <w:r>
        <w:t>s</w:t>
      </w:r>
      <w:r w:rsidRPr="00973D3E">
        <w:t xml:space="preserve">, </w:t>
      </w:r>
      <w:r w:rsidRPr="00973D3E">
        <w:rPr>
          <w:lang w:val="en"/>
        </w:rPr>
        <w:t>in the application of the precautionary approach</w:t>
      </w:r>
      <w:r>
        <w:t>;</w:t>
      </w:r>
    </w:p>
    <w:p w14:paraId="0A777629" w14:textId="77777777" w:rsidR="00214566" w:rsidRPr="006F5217" w:rsidRDefault="00214566" w:rsidP="00D60BA4">
      <w:pPr>
        <w:pStyle w:val="CBDNormalNoNumber"/>
        <w:ind w:left="1134" w:firstLine="567"/>
      </w:pPr>
      <w:r>
        <w:t>(f</w:t>
      </w:r>
      <w:r w:rsidRPr="00671ACA">
        <w:t>)</w:t>
      </w:r>
      <w:r>
        <w:tab/>
      </w:r>
      <w:r w:rsidRPr="00671ACA">
        <w:t>Applying evidence-based decision</w:t>
      </w:r>
      <w:r>
        <w:t>-</w:t>
      </w:r>
      <w:r w:rsidRPr="00671ACA">
        <w:t xml:space="preserve">making and recognizing science as </w:t>
      </w:r>
      <w:r>
        <w:t xml:space="preserve">a </w:t>
      </w:r>
      <w:r w:rsidRPr="00671ACA">
        <w:t>driver of nature-based solutions</w:t>
      </w:r>
      <w:r>
        <w:t xml:space="preserve"> and/or ecosystem-based approaches;</w:t>
      </w:r>
    </w:p>
    <w:p w14:paraId="23FCA823" w14:textId="77777777" w:rsidR="00214566" w:rsidRPr="006F5217" w:rsidRDefault="00214566" w:rsidP="00D60BA4">
      <w:pPr>
        <w:pStyle w:val="CBDNormalNoNumber"/>
        <w:ind w:left="1134" w:firstLine="567"/>
      </w:pPr>
      <w:r>
        <w:t>(g)</w:t>
      </w:r>
      <w:r>
        <w:tab/>
        <w:t>Integrating traditional knowledge and the efforts of indigenous peoples and local communities.</w:t>
      </w:r>
    </w:p>
    <w:p w14:paraId="2ECB04C2" w14:textId="77777777" w:rsidR="00214566" w:rsidRPr="00D46FD3" w:rsidRDefault="00214566" w:rsidP="00D60BA4">
      <w:pPr>
        <w:pStyle w:val="CBDH4"/>
        <w:ind w:left="1134" w:firstLine="0"/>
      </w:pPr>
      <w:r w:rsidRPr="00D46FD3">
        <w:t>(a)</w:t>
      </w:r>
      <w:r w:rsidRPr="00D46FD3">
        <w:tab/>
      </w:r>
      <w:r>
        <w:t>Recognizing and respecting</w:t>
      </w:r>
      <w:r w:rsidRPr="00D46FD3">
        <w:t xml:space="preserve"> traditional knowledge </w:t>
      </w:r>
      <w:r>
        <w:br/>
      </w:r>
      <w:r w:rsidRPr="00D46FD3">
        <w:t xml:space="preserve">and the efforts of </w:t>
      </w:r>
      <w:r w:rsidRPr="006F5217">
        <w:t>indigenous people</w:t>
      </w:r>
      <w:r w:rsidRPr="00D46FD3">
        <w:t>s and local communities</w:t>
      </w:r>
    </w:p>
    <w:p w14:paraId="3D82493D" w14:textId="77777777" w:rsidR="00214566" w:rsidRPr="00D46FD3" w:rsidRDefault="00214566" w:rsidP="00D60BA4">
      <w:pPr>
        <w:pStyle w:val="CBDNormalNoNumber"/>
        <w:ind w:left="1080"/>
        <w:rPr>
          <w:rFonts w:eastAsia="Calibri"/>
        </w:rPr>
      </w:pPr>
      <w:r w:rsidRPr="00D46FD3">
        <w:t>1</w:t>
      </w:r>
      <w:r>
        <w:t>8</w:t>
      </w:r>
      <w:r w:rsidRPr="00D46FD3">
        <w:t>.</w:t>
      </w:r>
      <w:r w:rsidRPr="00D46FD3">
        <w:tab/>
      </w:r>
      <w:r>
        <w:t>Recognizing and respecting</w:t>
      </w:r>
      <w:r w:rsidRPr="00D46FD3">
        <w:t xml:space="preserve"> traditional knowledge, innovations and practices </w:t>
      </w:r>
      <w:r w:rsidRPr="00911A10">
        <w:t>and valuing the efforts of indigenous peoples</w:t>
      </w:r>
      <w:r>
        <w:t xml:space="preserve"> and local communities are</w:t>
      </w:r>
      <w:r w:rsidRPr="00D46FD3">
        <w:t xml:space="preserve"> crucial for the successful design, implementation and scaling up of nature-based solutions </w:t>
      </w:r>
      <w:r w:rsidRPr="006F5217">
        <w:t>and/or</w:t>
      </w:r>
      <w:r w:rsidRPr="00D46FD3">
        <w:t xml:space="preserve"> ecosystem-based approaches. Key </w:t>
      </w:r>
      <w:r w:rsidRPr="00D46FD3">
        <w:rPr>
          <w:rFonts w:eastAsia="Calibri"/>
        </w:rPr>
        <w:t>actions include:</w:t>
      </w:r>
    </w:p>
    <w:p w14:paraId="4A407CEE" w14:textId="77777777" w:rsidR="00214566" w:rsidRPr="00D46FD3" w:rsidRDefault="00214566" w:rsidP="00D60BA4">
      <w:pPr>
        <w:pStyle w:val="CBDNormalNoNumber"/>
        <w:ind w:left="1134" w:firstLine="567"/>
      </w:pPr>
      <w:r w:rsidRPr="00D46FD3">
        <w:t>(a)</w:t>
      </w:r>
      <w:r w:rsidRPr="00D46FD3">
        <w:tab/>
        <w:t xml:space="preserve">The </w:t>
      </w:r>
      <w:r w:rsidRPr="001A2D8E">
        <w:t>full, equitable, inclusive, effective and gender-responsive representation and participation</w:t>
      </w:r>
      <w:r>
        <w:t xml:space="preserve"> of i</w:t>
      </w:r>
      <w:r w:rsidRPr="006F5217">
        <w:t>ndigenous people</w:t>
      </w:r>
      <w:r w:rsidRPr="00D46FD3">
        <w:t>s and local communities</w:t>
      </w:r>
      <w:r>
        <w:t xml:space="preserve">, </w:t>
      </w:r>
      <w:r w:rsidRPr="00E60937">
        <w:t>women and youth</w:t>
      </w:r>
      <w:r w:rsidRPr="00D46FD3">
        <w:t xml:space="preserve"> at the design stage and throughout project implementation, ensuring the co-creation of actions to be taken</w:t>
      </w:r>
      <w:r w:rsidRPr="006F5217">
        <w:t xml:space="preserve"> and</w:t>
      </w:r>
      <w:r w:rsidRPr="00D46FD3">
        <w:t xml:space="preserve"> enabling ownership at the local level. </w:t>
      </w:r>
      <w:r w:rsidRPr="0052536F">
        <w:t xml:space="preserve">This may be facilitated by developing or amending policy and legislative frameworks that enable the full and effective participation of </w:t>
      </w:r>
      <w:r>
        <w:t>i</w:t>
      </w:r>
      <w:r w:rsidRPr="0052536F">
        <w:t xml:space="preserve">ndigenous </w:t>
      </w:r>
      <w:r>
        <w:t>p</w:t>
      </w:r>
      <w:r w:rsidRPr="0052536F">
        <w:t xml:space="preserve">eoples </w:t>
      </w:r>
      <w:r>
        <w:t>and local communities</w:t>
      </w:r>
      <w:r w:rsidRPr="0052536F">
        <w:t>, as well as facilitating their efforts to address climate change and biodiversity loss.</w:t>
      </w:r>
      <w:r>
        <w:t xml:space="preserve"> </w:t>
      </w:r>
      <w:r w:rsidRPr="00D46FD3">
        <w:t>This consideration builds upon principle</w:t>
      </w:r>
      <w:r w:rsidRPr="006F5217">
        <w:t xml:space="preserve"> 4 o</w:t>
      </w:r>
      <w:r w:rsidRPr="00D46FD3">
        <w:t>f the Voluntary Guidelines;</w:t>
      </w:r>
    </w:p>
    <w:p w14:paraId="27059326" w14:textId="77777777" w:rsidR="00214566" w:rsidRPr="0049260D" w:rsidRDefault="00214566" w:rsidP="00D60BA4">
      <w:pPr>
        <w:pStyle w:val="CBDNormalNoNumber"/>
        <w:ind w:left="1134" w:firstLine="567"/>
        <w:rPr>
          <w:rFonts w:eastAsia="Calibri"/>
          <w:color w:val="000000" w:themeColor="text1"/>
        </w:rPr>
      </w:pPr>
      <w:r w:rsidRPr="00D46FD3">
        <w:t>(b)</w:t>
      </w:r>
      <w:r w:rsidRPr="00D46FD3">
        <w:tab/>
        <w:t xml:space="preserve">Addressing land tenure rights and access to natural resources and recognizing the role of </w:t>
      </w:r>
      <w:r w:rsidRPr="006F5217">
        <w:t>indigenous people</w:t>
      </w:r>
      <w:r w:rsidRPr="00D46FD3">
        <w:t xml:space="preserve">s and local communities in managing biodiversity and ecosystem services. </w:t>
      </w:r>
      <w:r w:rsidRPr="00D46FD3">
        <w:rPr>
          <w:rFonts w:eastAsia="Calibri"/>
        </w:rPr>
        <w:t xml:space="preserve">Many </w:t>
      </w:r>
      <w:r w:rsidRPr="006F5217">
        <w:rPr>
          <w:rFonts w:eastAsia="Calibri"/>
        </w:rPr>
        <w:t>i</w:t>
      </w:r>
      <w:r w:rsidRPr="006F5217">
        <w:t>ndigenous people</w:t>
      </w:r>
      <w:r w:rsidRPr="00D46FD3">
        <w:t xml:space="preserve">s and local communities </w:t>
      </w:r>
      <w:r w:rsidRPr="00D46FD3">
        <w:rPr>
          <w:rFonts w:eastAsia="Calibri"/>
        </w:rPr>
        <w:t xml:space="preserve">face unclear and unrecognized tenure despite having customary land- or sea-use rights, which undermines their ability to implement </w:t>
      </w:r>
      <w:r w:rsidRPr="00D46FD3">
        <w:rPr>
          <w:color w:val="000000" w:themeColor="text1"/>
        </w:rPr>
        <w:t>actions that address biodiversity and climate concerns and build resilience within their traditional territories</w:t>
      </w:r>
      <w:r w:rsidRPr="00D46FD3">
        <w:rPr>
          <w:rFonts w:eastAsia="Calibri"/>
        </w:rPr>
        <w:t>. If the issue is left unaddressed, outside interventions can exacerbate land dispossession</w:t>
      </w:r>
      <w:r w:rsidRPr="00D46FD3">
        <w:rPr>
          <w:rStyle w:val="FootnoteReference"/>
          <w:rFonts w:eastAsia="Calibri"/>
        </w:rPr>
        <w:footnoteReference w:id="43"/>
      </w:r>
      <w:r>
        <w:rPr>
          <w:rFonts w:eastAsia="Calibri"/>
        </w:rPr>
        <w:t xml:space="preserve"> or create uncertainty about land ownership.</w:t>
      </w:r>
      <w:r w:rsidRPr="00D46FD3">
        <w:rPr>
          <w:rFonts w:eastAsia="Calibri"/>
        </w:rPr>
        <w:t xml:space="preserve"> These considerations build upon safeguard</w:t>
      </w:r>
      <w:r w:rsidRPr="006F5217">
        <w:rPr>
          <w:rFonts w:eastAsia="Calibri"/>
        </w:rPr>
        <w:t xml:space="preserve"> 9 o</w:t>
      </w:r>
      <w:r w:rsidRPr="00D46FD3">
        <w:rPr>
          <w:rFonts w:eastAsia="Calibri"/>
        </w:rPr>
        <w:t xml:space="preserve">f the Voluntary Guidelines; </w:t>
      </w:r>
    </w:p>
    <w:p w14:paraId="1BEAE6BC" w14:textId="77777777" w:rsidR="00214566" w:rsidRPr="00D46FD3" w:rsidRDefault="00214566" w:rsidP="00D60BA4">
      <w:pPr>
        <w:pStyle w:val="CBDNormalNoNumber"/>
        <w:ind w:left="1134" w:firstLine="567"/>
      </w:pPr>
      <w:r w:rsidRPr="0049260D">
        <w:rPr>
          <w:rFonts w:eastAsia="Calibri"/>
          <w:color w:val="000000" w:themeColor="text1"/>
        </w:rPr>
        <w:t>(c)</w:t>
      </w:r>
      <w:r w:rsidRPr="0049260D">
        <w:rPr>
          <w:rFonts w:eastAsia="Calibri"/>
          <w:color w:val="000000" w:themeColor="text1"/>
        </w:rPr>
        <w:tab/>
        <w:t>Building bridges between different science and knowledge systems</w:t>
      </w:r>
      <w:r w:rsidRPr="0049260D">
        <w:rPr>
          <w:color w:val="000000" w:themeColor="text1"/>
          <w:bdr w:val="none" w:sz="0" w:space="0" w:color="auto" w:frame="1"/>
        </w:rPr>
        <w:t xml:space="preserve"> </w:t>
      </w:r>
      <w:proofErr w:type="gramStart"/>
      <w:r w:rsidRPr="0049260D">
        <w:rPr>
          <w:color w:val="000000" w:themeColor="text1"/>
          <w:bdr w:val="none" w:sz="0" w:space="0" w:color="auto" w:frame="1"/>
        </w:rPr>
        <w:t xml:space="preserve">on the </w:t>
      </w:r>
      <w:r w:rsidRPr="0049260D">
        <w:rPr>
          <w:rFonts w:eastAsia="Calibri"/>
          <w:color w:val="000000" w:themeColor="text1"/>
        </w:rPr>
        <w:t xml:space="preserve">basis </w:t>
      </w:r>
      <w:r w:rsidRPr="00CA01C6">
        <w:rPr>
          <w:rFonts w:eastAsia="Calibri"/>
        </w:rPr>
        <w:t>of</w:t>
      </w:r>
      <w:proofErr w:type="gramEnd"/>
      <w:r w:rsidRPr="00CA01C6">
        <w:rPr>
          <w:rFonts w:eastAsia="Calibri"/>
        </w:rPr>
        <w:t xml:space="preserve"> best</w:t>
      </w:r>
      <w:r w:rsidRPr="00816080">
        <w:rPr>
          <w:rFonts w:eastAsia="Calibri"/>
        </w:rPr>
        <w:t xml:space="preserve"> practices in existing forums</w:t>
      </w:r>
      <w:r>
        <w:rPr>
          <w:rFonts w:eastAsia="Calibri"/>
        </w:rPr>
        <w:t>,</w:t>
      </w:r>
      <w:r w:rsidRPr="00816080">
        <w:rPr>
          <w:rFonts w:eastAsia="Calibri"/>
        </w:rPr>
        <w:t xml:space="preserve"> such as </w:t>
      </w:r>
      <w:r>
        <w:rPr>
          <w:rFonts w:eastAsia="Calibri"/>
        </w:rPr>
        <w:t>the Intergovernmental Science-Policy Platform on Biodiversity and Ecosystem Services</w:t>
      </w:r>
      <w:r w:rsidRPr="00D46FD3">
        <w:rPr>
          <w:rFonts w:eastAsia="Calibri"/>
        </w:rPr>
        <w:t>. Much traditional knowledge is passed on orally and is context-specific. For this reason, care</w:t>
      </w:r>
      <w:r w:rsidRPr="006F5217">
        <w:rPr>
          <w:rFonts w:eastAsia="Calibri"/>
        </w:rPr>
        <w:t xml:space="preserve"> and</w:t>
      </w:r>
      <w:r w:rsidRPr="00D46FD3">
        <w:rPr>
          <w:rFonts w:eastAsia="Calibri"/>
        </w:rPr>
        <w:t xml:space="preserve"> attention to data sovereignty</w:t>
      </w:r>
      <w:r>
        <w:rPr>
          <w:rFonts w:eastAsia="Calibri"/>
        </w:rPr>
        <w:t xml:space="preserve"> must be exercised when </w:t>
      </w:r>
      <w:r w:rsidRPr="00D46FD3">
        <w:rPr>
          <w:rFonts w:eastAsia="Calibri"/>
        </w:rPr>
        <w:t>inclu</w:t>
      </w:r>
      <w:r>
        <w:rPr>
          <w:rFonts w:eastAsia="Calibri"/>
        </w:rPr>
        <w:t>ding</w:t>
      </w:r>
      <w:r w:rsidRPr="00D46FD3">
        <w:rPr>
          <w:rFonts w:eastAsia="Calibri"/>
        </w:rPr>
        <w:t xml:space="preserve"> such </w:t>
      </w:r>
      <w:r w:rsidRPr="006F5217">
        <w:t>knowledge</w:t>
      </w:r>
      <w:r w:rsidRPr="00D46FD3">
        <w:rPr>
          <w:rFonts w:eastAsia="Calibri"/>
        </w:rPr>
        <w:t xml:space="preserve"> alongside scientific findings.</w:t>
      </w:r>
      <w:r w:rsidRPr="006F5217">
        <w:rPr>
          <w:rStyle w:val="FootnoteReference"/>
          <w:rFonts w:eastAsia="Calibri"/>
        </w:rPr>
        <w:footnoteReference w:id="44"/>
      </w:r>
      <w:r w:rsidRPr="00D46FD3">
        <w:rPr>
          <w:rFonts w:eastAsia="Calibri"/>
        </w:rPr>
        <w:t xml:space="preserve"> Data sovereignty policies can provide frameworks </w:t>
      </w:r>
      <w:r>
        <w:rPr>
          <w:rFonts w:eastAsia="Calibri"/>
        </w:rPr>
        <w:t>that Parties should use</w:t>
      </w:r>
      <w:r w:rsidRPr="00D46FD3">
        <w:rPr>
          <w:rFonts w:eastAsia="Calibri"/>
        </w:rPr>
        <w:t xml:space="preserve"> for the ethical use of data to advance collective </w:t>
      </w:r>
      <w:r w:rsidRPr="006F5217">
        <w:rPr>
          <w:rFonts w:eastAsia="Calibri"/>
        </w:rPr>
        <w:lastRenderedPageBreak/>
        <w:t>indigenous</w:t>
      </w:r>
      <w:r w:rsidRPr="00D46FD3">
        <w:rPr>
          <w:rFonts w:eastAsia="Calibri"/>
        </w:rPr>
        <w:t xml:space="preserve"> </w:t>
      </w:r>
      <w:r w:rsidRPr="006F5217">
        <w:rPr>
          <w:rFonts w:eastAsia="Calibri"/>
        </w:rPr>
        <w:t>well-being</w:t>
      </w:r>
      <w:r>
        <w:rPr>
          <w:rFonts w:eastAsia="Calibri"/>
        </w:rPr>
        <w:t xml:space="preserve">, </w:t>
      </w:r>
      <w:r w:rsidRPr="00D0481B">
        <w:rPr>
          <w:rFonts w:eastAsia="Calibri"/>
        </w:rPr>
        <w:t>and to prevent the unlawful use of traditional knowledge associated with genetic resources</w:t>
      </w:r>
      <w:r w:rsidRPr="00D46FD3">
        <w:rPr>
          <w:rFonts w:eastAsia="Calibri"/>
        </w:rPr>
        <w:t>.</w:t>
      </w:r>
      <w:r w:rsidRPr="00D46FD3">
        <w:rPr>
          <w:rStyle w:val="FootnoteReference"/>
          <w:rFonts w:eastAsia="Calibri"/>
        </w:rPr>
        <w:footnoteReference w:id="45"/>
      </w:r>
    </w:p>
    <w:p w14:paraId="1DA26A2E" w14:textId="77777777" w:rsidR="00214566" w:rsidRPr="00D46FD3" w:rsidRDefault="00214566" w:rsidP="00D60BA4">
      <w:pPr>
        <w:pStyle w:val="CBDH4"/>
        <w:ind w:left="1134" w:firstLine="0"/>
      </w:pPr>
      <w:r w:rsidRPr="00D46FD3">
        <w:t>(b)</w:t>
      </w:r>
      <w:r w:rsidRPr="00D46FD3">
        <w:tab/>
        <w:t xml:space="preserve">Mainstreaming nature-based solutions </w:t>
      </w:r>
      <w:r w:rsidRPr="006F5217">
        <w:t>and/or</w:t>
      </w:r>
      <w:r w:rsidRPr="00D46FD3">
        <w:t xml:space="preserve"> ecosystem-based approaches</w:t>
      </w:r>
    </w:p>
    <w:p w14:paraId="7AD01CCE" w14:textId="24F79084" w:rsidR="00214566" w:rsidRPr="00D46FD3" w:rsidRDefault="00214566" w:rsidP="00D60BA4">
      <w:pPr>
        <w:pStyle w:val="CBDNormalNoNumber"/>
        <w:ind w:left="1134"/>
      </w:pPr>
      <w:r>
        <w:t>19</w:t>
      </w:r>
      <w:r w:rsidRPr="00D46FD3">
        <w:t>.</w:t>
      </w:r>
      <w:r w:rsidRPr="00D46FD3">
        <w:tab/>
        <w:t xml:space="preserve">Nature-based solutions </w:t>
      </w:r>
      <w:r w:rsidRPr="006F5217">
        <w:t>and/or</w:t>
      </w:r>
      <w:r w:rsidRPr="00D46FD3">
        <w:t xml:space="preserve"> ecosystem-based approaches can only deliver their full transformative potential when mainstreamed into appropriate governance and policy frameworks and underpinned by inclusive planning, monitoring and </w:t>
      </w:r>
      <w:r>
        <w:t xml:space="preserve">transparency </w:t>
      </w:r>
      <w:r w:rsidRPr="00D46FD3">
        <w:t xml:space="preserve">systems. When operationalizing the Framework, </w:t>
      </w:r>
      <w:r>
        <w:t>g</w:t>
      </w:r>
      <w:r w:rsidRPr="00D46FD3">
        <w:t>overnments</w:t>
      </w:r>
      <w:r>
        <w:t xml:space="preserve"> at all levels</w:t>
      </w:r>
      <w:r w:rsidRPr="00D46FD3">
        <w:t xml:space="preserve"> can ensure that the approaches are embedded through coherent land- and sea-use planning, </w:t>
      </w:r>
      <w:r w:rsidRPr="000046CE">
        <w:t>as appropriate</w:t>
      </w:r>
      <w:r w:rsidRPr="00D849D9">
        <w:rPr>
          <w:u w:val="single"/>
        </w:rPr>
        <w:t xml:space="preserve">, </w:t>
      </w:r>
      <w:r w:rsidRPr="00D46FD3">
        <w:t>climate-biodiversity budget alignment</w:t>
      </w:r>
      <w:r w:rsidRPr="006F5217">
        <w:t xml:space="preserve"> and</w:t>
      </w:r>
      <w:r w:rsidRPr="00D46FD3">
        <w:t xml:space="preserve"> spatial strategies. </w:t>
      </w:r>
      <w:r w:rsidRPr="00954786">
        <w:t>Many Governments have implemented programmes and frameworks to deliver nature-based solutions</w:t>
      </w:r>
      <w:r>
        <w:t xml:space="preserve"> and/or ecosystem-based approaches</w:t>
      </w:r>
      <w:r w:rsidRPr="00954786">
        <w:t xml:space="preserve"> </w:t>
      </w:r>
      <w:r>
        <w:t xml:space="preserve">with </w:t>
      </w:r>
      <w:r w:rsidRPr="00954786">
        <w:t>climate</w:t>
      </w:r>
      <w:r>
        <w:t xml:space="preserve"> change</w:t>
      </w:r>
      <w:r w:rsidRPr="00954786">
        <w:t xml:space="preserve"> mitigation</w:t>
      </w:r>
      <w:r>
        <w:t xml:space="preserve"> benefits</w:t>
      </w:r>
      <w:r w:rsidRPr="00954786">
        <w:t xml:space="preserve">, </w:t>
      </w:r>
      <w:r>
        <w:t xml:space="preserve">for example, by </w:t>
      </w:r>
      <w:r w:rsidRPr="00733FC7">
        <w:t>reduc</w:t>
      </w:r>
      <w:r>
        <w:t>ing</w:t>
      </w:r>
      <w:r w:rsidRPr="00733FC7">
        <w:t xml:space="preserve"> emissions from deforestation and forest degradation in developing countries (REDD-plus)</w:t>
      </w:r>
      <w:r w:rsidRPr="00954786">
        <w:t xml:space="preserve">, from which lessons can be learned. </w:t>
      </w:r>
      <w:r w:rsidRPr="00D46FD3">
        <w:t xml:space="preserve">Governments can, and increasingly do, integrate these approaches into national biodiversity strategies and action plans, </w:t>
      </w:r>
      <w:r>
        <w:t xml:space="preserve">voluntary </w:t>
      </w:r>
      <w:r w:rsidRPr="00D46FD3">
        <w:t>land degradation neutrality targets, national adaptation plans and n</w:t>
      </w:r>
      <w:r w:rsidRPr="006F5217">
        <w:t xml:space="preserve">ationally </w:t>
      </w:r>
      <w:r w:rsidRPr="00D46FD3">
        <w:t>d</w:t>
      </w:r>
      <w:r w:rsidRPr="006F5217">
        <w:t xml:space="preserve">etermined </w:t>
      </w:r>
      <w:r w:rsidRPr="00D46FD3">
        <w:t>c</w:t>
      </w:r>
      <w:r w:rsidRPr="006F5217">
        <w:t>ontribution</w:t>
      </w:r>
      <w:r w:rsidRPr="00D46FD3">
        <w:t>s, also with a view to fostering collaboration and integrated policy and planning approaches across the Rio conventions</w:t>
      </w:r>
      <w:r>
        <w:t xml:space="preserve"> </w:t>
      </w:r>
      <w:r w:rsidRPr="00D0481B">
        <w:t>in a manner consistent with national circumstance</w:t>
      </w:r>
      <w:r w:rsidR="007609B6">
        <w:t>s</w:t>
      </w:r>
      <w:r w:rsidRPr="00D0481B">
        <w:t xml:space="preserve"> and priorities</w:t>
      </w:r>
      <w:r w:rsidRPr="00D46FD3">
        <w:t>. Enhanced collaboration among the responsible ministries will help to leverage synergies</w:t>
      </w:r>
      <w:r w:rsidRPr="00D677A6">
        <w:t>, ensure alignment across different programmes or frameworks</w:t>
      </w:r>
      <w:r w:rsidRPr="00D46FD3">
        <w:t xml:space="preserve"> and avoid the duplication of efforts.</w:t>
      </w:r>
    </w:p>
    <w:p w14:paraId="1CEE1096" w14:textId="77777777" w:rsidR="00214566" w:rsidRPr="00D46FD3" w:rsidRDefault="00214566" w:rsidP="00D60BA4">
      <w:pPr>
        <w:pStyle w:val="CBDH4"/>
        <w:ind w:left="1134" w:firstLine="0"/>
      </w:pPr>
      <w:r w:rsidRPr="00D46FD3">
        <w:t>(c)</w:t>
      </w:r>
      <w:r w:rsidRPr="00D46FD3">
        <w:tab/>
        <w:t>Raising awareness and building capacity</w:t>
      </w:r>
    </w:p>
    <w:p w14:paraId="73FF06CE" w14:textId="77777777" w:rsidR="00214566" w:rsidRPr="00D46FD3" w:rsidRDefault="00214566" w:rsidP="00D60BA4">
      <w:pPr>
        <w:pStyle w:val="CBDNormalNoNumber"/>
        <w:ind w:left="1134"/>
      </w:pPr>
      <w:r>
        <w:t>20</w:t>
      </w:r>
      <w:r w:rsidRPr="00D46FD3">
        <w:t>.</w:t>
      </w:r>
      <w:r w:rsidRPr="00D46FD3">
        <w:tab/>
        <w:t xml:space="preserve">Communicating the multiple benefits of nature-based solutions </w:t>
      </w:r>
      <w:r w:rsidRPr="006F5217">
        <w:t>and/or</w:t>
      </w:r>
      <w:r w:rsidRPr="00D46FD3">
        <w:t xml:space="preserve"> ecosystem-based approaches to a wide audience is crucial to uptake and sustainability. It is also essential to opening avenues for funding. Understanding the information and communication needs of diverse stakeholder groups will help to ensure effective outreach, build a common knowledge base, raise awareness and strengthen capacities in accordance with the long-term strategic framework for capacity-building and development.</w:t>
      </w:r>
      <w:r w:rsidRPr="00D46FD3">
        <w:rPr>
          <w:rStyle w:val="FootnoteReference"/>
          <w:kern w:val="22"/>
        </w:rPr>
        <w:footnoteReference w:id="46"/>
      </w:r>
      <w:r w:rsidRPr="00D46FD3">
        <w:t xml:space="preserve"> Many organizations, partnerships, initiatives and coalitions are working on awareness-raising and </w:t>
      </w:r>
      <w:r w:rsidRPr="006F5217">
        <w:t>capacity-building</w:t>
      </w:r>
      <w:r w:rsidRPr="00D46FD3">
        <w:t xml:space="preserve"> or on offering platforms for knowledge exchange.</w:t>
      </w:r>
      <w:r w:rsidRPr="006F5217">
        <w:rPr>
          <w:rStyle w:val="FootnoteReference"/>
        </w:rPr>
        <w:footnoteReference w:id="47"/>
      </w:r>
    </w:p>
    <w:p w14:paraId="19B51582" w14:textId="77777777" w:rsidR="00214566" w:rsidRPr="00D46FD3" w:rsidRDefault="00214566" w:rsidP="00D60BA4">
      <w:pPr>
        <w:pStyle w:val="CBDH3"/>
        <w:ind w:firstLine="0"/>
      </w:pPr>
      <w:r w:rsidRPr="00D46FD3">
        <w:t>2.</w:t>
      </w:r>
      <w:r w:rsidRPr="00D46FD3">
        <w:tab/>
        <w:t>Stepwise approach to design and implementation</w:t>
      </w:r>
    </w:p>
    <w:p w14:paraId="5306DBB1" w14:textId="77777777" w:rsidR="00214566" w:rsidRPr="00D46FD3" w:rsidRDefault="00214566" w:rsidP="00D60BA4">
      <w:pPr>
        <w:pStyle w:val="CBDNormalNoNumber"/>
        <w:ind w:left="1134"/>
      </w:pPr>
      <w:r>
        <w:t>21</w:t>
      </w:r>
      <w:r w:rsidRPr="00D46FD3">
        <w:t>.</w:t>
      </w:r>
      <w:r w:rsidRPr="00D46FD3">
        <w:tab/>
        <w:t>The Voluntary Guidelines</w:t>
      </w:r>
      <w:r w:rsidRPr="00D46FD3">
        <w:rPr>
          <w:i/>
          <w:iCs/>
        </w:rPr>
        <w:t xml:space="preserve"> </w:t>
      </w:r>
      <w:r>
        <w:t>provide</w:t>
      </w:r>
      <w:r w:rsidRPr="00D46FD3">
        <w:t xml:space="preserve"> a stepwise approach designed for adaptation and disaster risk reduction objectives. Some additional considerations for each step, including for initiatives towards climate change mitigation, are highlighted below.</w:t>
      </w:r>
    </w:p>
    <w:p w14:paraId="4926E95F" w14:textId="77777777" w:rsidR="00214566" w:rsidRPr="00D46FD3" w:rsidRDefault="00214566" w:rsidP="00D60BA4">
      <w:pPr>
        <w:pStyle w:val="CBDH4"/>
        <w:ind w:left="1134" w:firstLine="0"/>
      </w:pPr>
      <w:r w:rsidRPr="00D46FD3">
        <w:t>Step A</w:t>
      </w:r>
      <w:r w:rsidRPr="006F5217">
        <w:t xml:space="preserve">: </w:t>
      </w:r>
      <w:r w:rsidRPr="00D46FD3">
        <w:t>understanding the social-ecological system</w:t>
      </w:r>
    </w:p>
    <w:p w14:paraId="74D3B3B5" w14:textId="77777777" w:rsidR="00214566" w:rsidRPr="00D46FD3" w:rsidRDefault="00214566" w:rsidP="00D60BA4">
      <w:pPr>
        <w:pStyle w:val="CBDNormalNoNumber"/>
        <w:ind w:left="1134"/>
      </w:pPr>
      <w:r>
        <w:t>22</w:t>
      </w:r>
      <w:r w:rsidRPr="00D46FD3">
        <w:t>.</w:t>
      </w:r>
      <w:r w:rsidRPr="00D46FD3">
        <w:tab/>
      </w:r>
      <w:r>
        <w:t>I</w:t>
      </w:r>
      <w:r w:rsidRPr="00D46FD3">
        <w:t>t is important to explore several issues when defining the challenge to be tackled and setting objectives for a new initiative</w:t>
      </w:r>
      <w:r>
        <w:t>, as outlined below</w:t>
      </w:r>
      <w:r w:rsidRPr="00D46FD3">
        <w:t>:</w:t>
      </w:r>
    </w:p>
    <w:p w14:paraId="78A20A8E" w14:textId="5B04C5A1" w:rsidR="00214566" w:rsidRPr="007B441C" w:rsidRDefault="00214566" w:rsidP="00D60BA4">
      <w:pPr>
        <w:pStyle w:val="CBDNormalNoNumber"/>
        <w:ind w:left="1134" w:firstLine="567"/>
      </w:pPr>
      <w:r w:rsidRPr="00D46FD3">
        <w:t>(a)</w:t>
      </w:r>
      <w:r w:rsidRPr="00D46FD3">
        <w:tab/>
      </w:r>
      <w:r>
        <w:t>T</w:t>
      </w:r>
      <w:r w:rsidRPr="00D46FD3">
        <w:t xml:space="preserve">he history of the target social-ecological system, the drivers of ecosystem change and the rate of greenhouse gas emissions from ecosystem loss or degradation must be identified. </w:t>
      </w:r>
      <w:r w:rsidRPr="004E2F52">
        <w:t>Furthermore, the impact of future climate scenarios on the rate of ecosystem change and subsequent greenhouse gas emission</w:t>
      </w:r>
      <w:r w:rsidR="00761EC8">
        <w:t>s</w:t>
      </w:r>
      <w:r w:rsidRPr="004E2F52">
        <w:t xml:space="preserve"> should also be considered. </w:t>
      </w:r>
      <w:r w:rsidRPr="00D46FD3">
        <w:t xml:space="preserve">Such an assessment will </w:t>
      </w:r>
      <w:r w:rsidRPr="00D46FD3">
        <w:lastRenderedPageBreak/>
        <w:t xml:space="preserve">feed into an estimate of emission reductions and removals from possible activities that will be </w:t>
      </w:r>
      <w:r w:rsidRPr="007B441C">
        <w:t xml:space="preserve">undertaken </w:t>
      </w:r>
      <w:r>
        <w:t>under</w:t>
      </w:r>
      <w:r w:rsidRPr="007B441C">
        <w:t xml:space="preserve"> step D;</w:t>
      </w:r>
    </w:p>
    <w:p w14:paraId="7B7BE7B0" w14:textId="77777777" w:rsidR="00214566" w:rsidRPr="007B441C" w:rsidRDefault="00214566" w:rsidP="00D60BA4">
      <w:pPr>
        <w:pStyle w:val="CBDNormalNoNumber"/>
        <w:ind w:left="1134" w:firstLine="567"/>
      </w:pPr>
      <w:r w:rsidRPr="007B441C">
        <w:t>(b)</w:t>
      </w:r>
      <w:r w:rsidRPr="007B441C">
        <w:tab/>
        <w:t>With regard to the social context, the dependence of local jobs, industries, livelihoods and cultures on natural and managed ecosystems, the destruction of ecosystems, barriers to ecosystem restoration and the aspirations of the local population must all be considered;</w:t>
      </w:r>
    </w:p>
    <w:p w14:paraId="5B743FC0" w14:textId="77777777" w:rsidR="00214566" w:rsidRPr="00D46FD3" w:rsidRDefault="00214566" w:rsidP="00D60BA4">
      <w:pPr>
        <w:pStyle w:val="CBDNormalNoNumber"/>
        <w:ind w:left="1134" w:firstLine="567"/>
      </w:pPr>
      <w:r w:rsidRPr="007B441C">
        <w:t>(c)</w:t>
      </w:r>
      <w:r w:rsidRPr="007B441C">
        <w:tab/>
      </w:r>
      <w:r>
        <w:t>It is necessary to i</w:t>
      </w:r>
      <w:r w:rsidRPr="007B441C">
        <w:t xml:space="preserve">dentify how and with whom the benefits would need to be shared, including </w:t>
      </w:r>
      <w:r>
        <w:t xml:space="preserve">through </w:t>
      </w:r>
      <w:r w:rsidRPr="007B441C">
        <w:t>any use of domestic or international market or non-market approaches. In addition, the carbon rights and land and sea tenure must be recognized and respected,</w:t>
      </w:r>
      <w:r w:rsidRPr="000046CE">
        <w:rPr>
          <w:color w:val="0078D4"/>
          <w:shd w:val="clear" w:color="auto" w:fill="FFFFFF"/>
        </w:rPr>
        <w:t xml:space="preserve"> </w:t>
      </w:r>
      <w:r w:rsidRPr="000046CE">
        <w:t>as appropriate,</w:t>
      </w:r>
      <w:r w:rsidRPr="007B441C">
        <w:t xml:space="preserve"> as well as the local attitudes towards payments for ecosystem services.</w:t>
      </w:r>
    </w:p>
    <w:p w14:paraId="15BE897C" w14:textId="77777777" w:rsidR="00214566" w:rsidRPr="00D46FD3" w:rsidRDefault="00214566" w:rsidP="00D60BA4">
      <w:pPr>
        <w:pStyle w:val="CBDH4"/>
        <w:ind w:left="1134" w:firstLine="0"/>
      </w:pPr>
      <w:r w:rsidRPr="00D46FD3">
        <w:t>Step B</w:t>
      </w:r>
      <w:r w:rsidRPr="006F5217">
        <w:t xml:space="preserve">: </w:t>
      </w:r>
      <w:r w:rsidRPr="00D46FD3">
        <w:t>assessing vulnerabilities and risks</w:t>
      </w:r>
    </w:p>
    <w:p w14:paraId="49AD20A1" w14:textId="77777777" w:rsidR="00214566" w:rsidRPr="00C36F77" w:rsidRDefault="00214566" w:rsidP="00D60BA4">
      <w:pPr>
        <w:pStyle w:val="CBDNormalNoNumber"/>
        <w:ind w:left="1134"/>
      </w:pPr>
      <w:r w:rsidRPr="00D46FD3">
        <w:t>2</w:t>
      </w:r>
      <w:r>
        <w:t>3</w:t>
      </w:r>
      <w:r w:rsidRPr="00D46FD3">
        <w:t>.</w:t>
      </w:r>
      <w:r w:rsidRPr="00D46FD3">
        <w:tab/>
        <w:t>Step B is focused on the vulnerability</w:t>
      </w:r>
      <w:r>
        <w:t xml:space="preserve"> </w:t>
      </w:r>
      <w:r w:rsidRPr="00D46FD3">
        <w:t xml:space="preserve">of nature and people to climate change </w:t>
      </w:r>
      <w:r>
        <w:t>and risk</w:t>
      </w:r>
      <w:r w:rsidRPr="00D46FD3">
        <w:t xml:space="preserve"> </w:t>
      </w:r>
      <w:r>
        <w:t>to</w:t>
      </w:r>
      <w:r w:rsidRPr="00D46FD3">
        <w:t xml:space="preserve"> hazardous events. Engaging early with traditional knowledge holders an</w:t>
      </w:r>
      <w:r w:rsidRPr="006F5217">
        <w:t>d including</w:t>
      </w:r>
      <w:r w:rsidRPr="00D46FD3">
        <w:t xml:space="preserve"> their knowledge into climate vulnerability and risk assessments</w:t>
      </w:r>
      <w:r w:rsidRPr="00D46FD3">
        <w:rPr>
          <w:color w:val="000000" w:themeColor="text1"/>
        </w:rPr>
        <w:t xml:space="preserve">, with full respect for knowledge </w:t>
      </w:r>
      <w:r w:rsidRPr="00C36F77">
        <w:rPr>
          <w:color w:val="000000" w:themeColor="text1"/>
        </w:rPr>
        <w:t>and data sovereignty, are essential</w:t>
      </w:r>
      <w:r w:rsidRPr="00C36F77">
        <w:t>.</w:t>
      </w:r>
    </w:p>
    <w:p w14:paraId="11C99E60" w14:textId="762F174A" w:rsidR="00214566" w:rsidRPr="00D46FD3" w:rsidRDefault="00214566" w:rsidP="00D60BA4">
      <w:pPr>
        <w:pStyle w:val="CBDNormalNoNumber"/>
        <w:ind w:left="1134"/>
      </w:pPr>
      <w:r w:rsidRPr="00C36F77">
        <w:t>2</w:t>
      </w:r>
      <w:r>
        <w:t>4</w:t>
      </w:r>
      <w:r w:rsidRPr="00C36F77">
        <w:t>.</w:t>
      </w:r>
      <w:r w:rsidRPr="00C36F77">
        <w:tab/>
      </w:r>
      <w:r w:rsidRPr="00C36F77" w:rsidDel="00A57E06">
        <w:t xml:space="preserve">Social and environmental safeguards are crucial tools </w:t>
      </w:r>
      <w:r w:rsidRPr="00C36F77">
        <w:t xml:space="preserve">to </w:t>
      </w:r>
      <w:r w:rsidRPr="00C36F77" w:rsidDel="00A57E06">
        <w:t>support</w:t>
      </w:r>
      <w:r w:rsidRPr="00C36F77">
        <w:t>ing</w:t>
      </w:r>
      <w:r w:rsidRPr="00C36F77" w:rsidDel="00A57E06">
        <w:t xml:space="preserve"> the understanding and reduction of risks</w:t>
      </w:r>
      <w:r w:rsidRPr="00C36F77">
        <w:t>. Environmental</w:t>
      </w:r>
      <w:r w:rsidRPr="00D46FD3">
        <w:t xml:space="preserve"> safeguards include addressing the risk of </w:t>
      </w:r>
      <w:r>
        <w:t xml:space="preserve">negative impacts of climate change mitigation measures on biodiversity, including ecosystem integrity, the risk of </w:t>
      </w:r>
      <w:r w:rsidRPr="00D46FD3">
        <w:t>reversals of emission reductions and removals that may result from extreme events or slower onset climate impacts</w:t>
      </w:r>
      <w:r w:rsidRPr="00D46FD3" w:rsidDel="00A57E06">
        <w:t xml:space="preserve">. </w:t>
      </w:r>
    </w:p>
    <w:p w14:paraId="7ECD9333" w14:textId="77777777" w:rsidR="00214566" w:rsidRPr="00D46FD3" w:rsidRDefault="00214566" w:rsidP="00D60BA4">
      <w:pPr>
        <w:pStyle w:val="CBDH4"/>
        <w:ind w:left="1134" w:firstLine="0"/>
      </w:pPr>
      <w:r w:rsidRPr="00D46FD3">
        <w:t>Step C</w:t>
      </w:r>
      <w:r w:rsidRPr="006F5217">
        <w:t xml:space="preserve">: </w:t>
      </w:r>
      <w:r w:rsidRPr="00D46FD3">
        <w:t xml:space="preserve">identifying options for nature-based solutions </w:t>
      </w:r>
      <w:r>
        <w:br/>
      </w:r>
      <w:r w:rsidRPr="006F5217">
        <w:t>and/or</w:t>
      </w:r>
      <w:r w:rsidRPr="00D46FD3">
        <w:t xml:space="preserve"> ecosystem-based approaches</w:t>
      </w:r>
    </w:p>
    <w:p w14:paraId="2F9512ED" w14:textId="77777777" w:rsidR="00214566" w:rsidRPr="00D46FD3" w:rsidRDefault="00214566" w:rsidP="00D60BA4">
      <w:pPr>
        <w:pStyle w:val="CBDNormalNoNumber"/>
        <w:ind w:left="1134"/>
      </w:pPr>
      <w:r w:rsidRPr="00D46FD3">
        <w:t>2</w:t>
      </w:r>
      <w:r>
        <w:t>5</w:t>
      </w:r>
      <w:r w:rsidRPr="00D46FD3">
        <w:t>.</w:t>
      </w:r>
      <w:r w:rsidRPr="00D46FD3">
        <w:tab/>
        <w:t xml:space="preserve">To reflect the Framework, step C will need to accommodate effective, equitable and scalable nature-based solutions </w:t>
      </w:r>
      <w:r w:rsidRPr="006F5217">
        <w:t>and/or</w:t>
      </w:r>
      <w:r w:rsidRPr="00D46FD3">
        <w:t xml:space="preserve"> ecosystem-based approaches. The potential</w:t>
      </w:r>
      <w:r>
        <w:t xml:space="preserve"> barriers to effectiveness</w:t>
      </w:r>
      <w:r w:rsidRPr="00D46FD3">
        <w:t xml:space="preserve"> </w:t>
      </w:r>
      <w:r>
        <w:t xml:space="preserve">and the </w:t>
      </w:r>
      <w:r w:rsidRPr="00D46FD3">
        <w:t>multiple benefits derived</w:t>
      </w:r>
      <w:r>
        <w:t xml:space="preserve"> from and the wider impacts</w:t>
      </w:r>
      <w:r w:rsidRPr="00D46FD3">
        <w:t xml:space="preserve"> </w:t>
      </w:r>
      <w:r>
        <w:t xml:space="preserve">of </w:t>
      </w:r>
      <w:r w:rsidRPr="00D46FD3">
        <w:t>each envisaged option should be identified. Key actions for identifying climate change mitigation options specifically could involve: (a) identifying broad options for action, based on step A; (b) exploring specific options selected in similar geographical areas (e.g. through case studies); (c) working with the multi-stakeholder group concerned to identify favoured options</w:t>
      </w:r>
      <w:r>
        <w:t xml:space="preserve">; and </w:t>
      </w:r>
      <w:r w:rsidRPr="000046CE">
        <w:t xml:space="preserve">(d) identifying elements addressed in </w:t>
      </w:r>
      <w:r w:rsidRPr="006D55DF">
        <w:rPr>
          <w:i/>
          <w:iCs/>
        </w:rPr>
        <w:t>The Thematic Assessment Report on Interlinkages among Biodiversity, Water, Food and Health</w:t>
      </w:r>
      <w:r w:rsidRPr="006D55DF">
        <w:t xml:space="preserve"> (“nexus assessment”)</w:t>
      </w:r>
      <w:r>
        <w:t xml:space="preserve"> of the </w:t>
      </w:r>
      <w:r>
        <w:rPr>
          <w:rFonts w:eastAsia="Calibri"/>
        </w:rPr>
        <w:t>Intergovernmental Science-Policy Platform on Biodiversity and Ecosystem Services,</w:t>
      </w:r>
      <w:r>
        <w:t xml:space="preserve"> </w:t>
      </w:r>
      <w:r w:rsidRPr="000046CE">
        <w:t xml:space="preserve">including </w:t>
      </w:r>
      <w:r>
        <w:t xml:space="preserve">the </w:t>
      </w:r>
      <w:r w:rsidRPr="000046CE">
        <w:t>positive and negative feedbacks, trade-offs and benefits of an approach that considers all elements in achieving sustainable outcomes</w:t>
      </w:r>
      <w:r w:rsidRPr="00D46FD3">
        <w:t xml:space="preserve">. </w:t>
      </w:r>
    </w:p>
    <w:p w14:paraId="0503CA45" w14:textId="77777777" w:rsidR="00214566" w:rsidRPr="00D46FD3" w:rsidRDefault="00214566" w:rsidP="00D60BA4">
      <w:pPr>
        <w:pStyle w:val="CBDH4"/>
        <w:ind w:left="1134" w:firstLine="0"/>
      </w:pPr>
      <w:r w:rsidRPr="00D46FD3">
        <w:t>Step D</w:t>
      </w:r>
      <w:r w:rsidRPr="006F5217">
        <w:t xml:space="preserve">: </w:t>
      </w:r>
      <w:r w:rsidRPr="00D46FD3">
        <w:t xml:space="preserve">prioritizing, appraising and selecting options </w:t>
      </w:r>
    </w:p>
    <w:p w14:paraId="7D736712" w14:textId="77777777" w:rsidR="00214566" w:rsidRPr="00D46FD3" w:rsidRDefault="00214566" w:rsidP="00D60BA4">
      <w:pPr>
        <w:pStyle w:val="CBDNormalNoNumber"/>
        <w:ind w:left="1134"/>
      </w:pPr>
      <w:r w:rsidRPr="00D46FD3">
        <w:t>2</w:t>
      </w:r>
      <w:r>
        <w:t>6</w:t>
      </w:r>
      <w:r w:rsidRPr="00D46FD3">
        <w:t>.</w:t>
      </w:r>
      <w:r w:rsidRPr="00D46FD3">
        <w:tab/>
        <w:t xml:space="preserve">Some additional criteria should be considered when prioritizing and appraising options for action with a climate change mitigation objective (key action (a) of the </w:t>
      </w:r>
      <w:r w:rsidRPr="006F5217">
        <w:t>Voluntary Guidelines</w:t>
      </w:r>
      <w:r w:rsidRPr="00D46FD3">
        <w:t xml:space="preserve">). The criteria may include: the position in the mitigation hierarchy; mitigation potential; resilience to climate change; and capacity to implement </w:t>
      </w:r>
      <w:r w:rsidRPr="006F5217">
        <w:t xml:space="preserve">over </w:t>
      </w:r>
      <w:r w:rsidRPr="00D46FD3">
        <w:t>the long term.</w:t>
      </w:r>
      <w:r w:rsidRPr="006F5217">
        <w:rPr>
          <w:rStyle w:val="FootnoteReference"/>
        </w:rPr>
        <w:footnoteReference w:id="48"/>
      </w:r>
      <w:r w:rsidRPr="006F5217">
        <w:rPr>
          <w:vertAlign w:val="superscript"/>
        </w:rPr>
        <w:t>,</w:t>
      </w:r>
      <w:r w:rsidRPr="006F5217">
        <w:rPr>
          <w:rStyle w:val="FootnoteReference"/>
        </w:rPr>
        <w:footnoteReference w:id="49"/>
      </w:r>
      <w:r w:rsidRPr="00D46FD3">
        <w:t xml:space="preserve"> Relatively simple methods can be used to derive a first estimate of mitigation potential for many options. </w:t>
      </w:r>
      <w:r w:rsidRPr="00C44915">
        <w:t xml:space="preserve">Although countries should seek to improve their </w:t>
      </w:r>
      <w:r w:rsidRPr="00CA01C6">
        <w:t>transparency reporting</w:t>
      </w:r>
      <w:r w:rsidRPr="00C44915">
        <w:t xml:space="preserve"> over time, including through the increased use of higher</w:t>
      </w:r>
      <w:r>
        <w:t>-</w:t>
      </w:r>
      <w:r w:rsidRPr="00C44915">
        <w:t>tier data and methods</w:t>
      </w:r>
      <w:r>
        <w:t xml:space="preserve">. </w:t>
      </w:r>
      <w:r w:rsidRPr="00D46FD3">
        <w:t xml:space="preserve">The </w:t>
      </w:r>
      <w:r w:rsidRPr="006F5217">
        <w:t>Intergovernmental Panel on Climate Change</w:t>
      </w:r>
      <w:r w:rsidRPr="00D46FD3">
        <w:t xml:space="preserve"> distinguishes </w:t>
      </w:r>
      <w:r>
        <w:t xml:space="preserve">three tiers of </w:t>
      </w:r>
      <w:r w:rsidRPr="006F5217">
        <w:t>d</w:t>
      </w:r>
      <w:r w:rsidRPr="00D46FD3">
        <w:t>ata and methods</w:t>
      </w:r>
      <w:r>
        <w:t xml:space="preserve">: </w:t>
      </w:r>
      <w:r w:rsidRPr="00D46FD3">
        <w:t>tier</w:t>
      </w:r>
      <w:r w:rsidRPr="006F5217">
        <w:t xml:space="preserve"> 1 </w:t>
      </w:r>
      <w:r w:rsidRPr="00D46FD3">
        <w:t>(default global values), tier 2 (country-specific)</w:t>
      </w:r>
      <w:r w:rsidRPr="006F5217">
        <w:t xml:space="preserve"> and</w:t>
      </w:r>
      <w:r w:rsidRPr="00D46FD3">
        <w:t xml:space="preserve"> tier 3 (more detailed models, more local </w:t>
      </w:r>
      <w:r w:rsidRPr="00D46FD3">
        <w:lastRenderedPageBreak/>
        <w:t xml:space="preserve">data). Current understanding of ecosystem resilience to climate change (step B) is a factor in assessing the long-term viability of each option in delivering mitigation benefits. The capacity to implement will depend on existing skills and knowledge, training opportunities and access to the financial and other resources needed to enable implementation through time. </w:t>
      </w:r>
    </w:p>
    <w:p w14:paraId="4F460B9C" w14:textId="77777777" w:rsidR="00214566" w:rsidRPr="00D46FD3" w:rsidRDefault="00214566" w:rsidP="00D60BA4">
      <w:pPr>
        <w:pStyle w:val="CBDH4"/>
        <w:ind w:left="1134" w:firstLine="0"/>
      </w:pPr>
      <w:r w:rsidRPr="00D46FD3">
        <w:t>Step E</w:t>
      </w:r>
      <w:r w:rsidRPr="006F5217">
        <w:t xml:space="preserve">: </w:t>
      </w:r>
      <w:r w:rsidRPr="00D46FD3">
        <w:t xml:space="preserve">project design, implementation and scaling up </w:t>
      </w:r>
    </w:p>
    <w:p w14:paraId="4D383311" w14:textId="77777777" w:rsidR="00214566" w:rsidRPr="006F5217" w:rsidRDefault="00214566" w:rsidP="00D60BA4">
      <w:pPr>
        <w:pStyle w:val="CBDNormalNoNumber"/>
        <w:ind w:left="1134"/>
      </w:pPr>
      <w:r w:rsidRPr="00D46FD3">
        <w:t>2</w:t>
      </w:r>
      <w:r>
        <w:t>7</w:t>
      </w:r>
      <w:r w:rsidRPr="00D46FD3">
        <w:t>.</w:t>
      </w:r>
      <w:r w:rsidRPr="00D46FD3">
        <w:tab/>
        <w:t>Alongside the key actions specified in the Voluntary Guidelines</w:t>
      </w:r>
      <w:r w:rsidRPr="00D46FD3">
        <w:rPr>
          <w:i/>
          <w:iCs/>
        </w:rPr>
        <w:t xml:space="preserve">, </w:t>
      </w:r>
      <w:r w:rsidRPr="00D46FD3">
        <w:t xml:space="preserve">nature-based solutions </w:t>
      </w:r>
      <w:r w:rsidRPr="006F5217">
        <w:t>and/or</w:t>
      </w:r>
      <w:r w:rsidRPr="00D46FD3">
        <w:t xml:space="preserve"> ecosystem-based approaches </w:t>
      </w:r>
      <w:r>
        <w:t>will</w:t>
      </w:r>
      <w:r w:rsidRPr="00D46FD3">
        <w:t xml:space="preserve"> also be more successful when diverse knowledge systems are acknowledged and incorporated. It may </w:t>
      </w:r>
      <w:r w:rsidRPr="00FF3E80">
        <w:t>be especially helpful to integrate traditional knowledge into design and implementation.</w:t>
      </w:r>
      <w:r w:rsidRPr="00FF3E80">
        <w:rPr>
          <w:rStyle w:val="FootnoteReference"/>
        </w:rPr>
        <w:footnoteReference w:id="50"/>
      </w:r>
      <w:r w:rsidRPr="00FF3E80">
        <w:t xml:space="preserve"> When climate change mitigation co-benefits are intended, attention to the carbon-focused safeguards detailed in the table below is needed at the design and implementation stages.</w:t>
      </w:r>
    </w:p>
    <w:p w14:paraId="000BF363" w14:textId="77777777" w:rsidR="00214566" w:rsidRPr="00D46FD3" w:rsidRDefault="00214566" w:rsidP="00D60BA4">
      <w:pPr>
        <w:pStyle w:val="CBDNormalNoNumber"/>
        <w:ind w:left="1134"/>
      </w:pPr>
      <w:r w:rsidRPr="00D46FD3">
        <w:t>2</w:t>
      </w:r>
      <w:r>
        <w:t>8</w:t>
      </w:r>
      <w:r w:rsidRPr="00D46FD3">
        <w:t>.</w:t>
      </w:r>
      <w:r w:rsidRPr="00D46FD3">
        <w:tab/>
        <w:t xml:space="preserve">One clear pathway to scaling up is the inclusion of nature-based solutions </w:t>
      </w:r>
      <w:r w:rsidRPr="006F5217">
        <w:t>and/or</w:t>
      </w:r>
      <w:r w:rsidRPr="00D46FD3">
        <w:t xml:space="preserve"> ecosystem-based approaches in </w:t>
      </w:r>
      <w:r w:rsidRPr="006F5217">
        <w:t>nationally determined contribution</w:t>
      </w:r>
      <w:r w:rsidRPr="00D46FD3">
        <w:t xml:space="preserve">s, national adaptation plans, </w:t>
      </w:r>
      <w:r>
        <w:t xml:space="preserve">voluntary </w:t>
      </w:r>
      <w:r w:rsidRPr="00D46FD3">
        <w:t xml:space="preserve">land degradation neutrality targets and other national </w:t>
      </w:r>
      <w:r w:rsidRPr="00FF3E80">
        <w:t xml:space="preserve">plans. A first step is to quantify the potential for multiple benefits, including for biodiversity, ecosystem integrity </w:t>
      </w:r>
      <w:r>
        <w:t xml:space="preserve">and </w:t>
      </w:r>
      <w:r w:rsidRPr="00FF3E80">
        <w:t>climate change</w:t>
      </w:r>
      <w:r w:rsidRPr="00FF3E80">
        <w:rPr>
          <w:rFonts w:eastAsia="Times New Roman"/>
          <w:szCs w:val="24"/>
          <w:lang w:val="en-CA"/>
        </w:rPr>
        <w:t xml:space="preserve"> </w:t>
      </w:r>
      <w:r w:rsidRPr="00FF3E80">
        <w:t xml:space="preserve">mitigation, adaptation and disaster risk reduction, often through spatial analysis and planning. </w:t>
      </w:r>
      <w:r w:rsidRPr="000046CE">
        <w:t>Scaling up also represents a unique opportunity to promote private sector and multilateral investment for implementation</w:t>
      </w:r>
      <w:r>
        <w:t>,</w:t>
      </w:r>
      <w:r w:rsidRPr="000046CE">
        <w:t xml:space="preserve"> as well as an incentive for technology development related to adaptation, nature conservation</w:t>
      </w:r>
      <w:r>
        <w:t>,</w:t>
      </w:r>
      <w:r w:rsidRPr="000046CE">
        <w:t xml:space="preserve"> sustainable use </w:t>
      </w:r>
      <w:r>
        <w:t xml:space="preserve">and </w:t>
      </w:r>
      <w:r w:rsidRPr="000046CE">
        <w:t>risk reduction.</w:t>
      </w:r>
    </w:p>
    <w:p w14:paraId="6584D921" w14:textId="77777777" w:rsidR="00214566" w:rsidRPr="00D46FD3" w:rsidRDefault="00214566" w:rsidP="00D60BA4">
      <w:pPr>
        <w:pStyle w:val="CBDH4"/>
        <w:ind w:left="1134" w:firstLine="0"/>
      </w:pPr>
      <w:r w:rsidRPr="00D46FD3">
        <w:t>Step F</w:t>
      </w:r>
      <w:r w:rsidRPr="006F5217">
        <w:t>:</w:t>
      </w:r>
      <w:r>
        <w:t xml:space="preserve"> </w:t>
      </w:r>
      <w:r w:rsidRPr="000046CE">
        <w:rPr>
          <w:bCs/>
          <w:bdr w:val="none" w:sz="0" w:space="0" w:color="auto" w:frame="1"/>
        </w:rPr>
        <w:t>h</w:t>
      </w:r>
      <w:r w:rsidRPr="005D4466">
        <w:rPr>
          <w:bCs/>
        </w:rPr>
        <w:t>olistic and transparent</w:t>
      </w:r>
      <w:r w:rsidRPr="00D46FD3">
        <w:t xml:space="preserve"> monitoring and evaluation mechanisms</w:t>
      </w:r>
    </w:p>
    <w:p w14:paraId="348AC1B9" w14:textId="77777777" w:rsidR="00214566" w:rsidRPr="00D46FD3" w:rsidRDefault="00214566" w:rsidP="00D60BA4">
      <w:pPr>
        <w:pStyle w:val="CBDNormalNoNumber"/>
        <w:ind w:left="1134"/>
      </w:pPr>
      <w:r w:rsidRPr="00D46FD3">
        <w:t>2</w:t>
      </w:r>
      <w:r>
        <w:t>9</w:t>
      </w:r>
      <w:r w:rsidRPr="00D46FD3">
        <w:t>.</w:t>
      </w:r>
      <w:r w:rsidRPr="00D46FD3">
        <w:tab/>
        <w:t xml:space="preserve">Nature-based solutions </w:t>
      </w:r>
      <w:r w:rsidRPr="006F5217">
        <w:t>and/or</w:t>
      </w:r>
      <w:r w:rsidRPr="00D46FD3">
        <w:t xml:space="preserve"> ecosystem-based approaches aim to result in multiple benefits that help to address several </w:t>
      </w:r>
      <w:r w:rsidRPr="00D0481B">
        <w:t xml:space="preserve">social, economic and </w:t>
      </w:r>
      <w:r>
        <w:t xml:space="preserve">environmental </w:t>
      </w:r>
      <w:r w:rsidRPr="00D46FD3">
        <w:t>challenges. Monitoring and evaluation frameworks</w:t>
      </w:r>
      <w:r>
        <w:t xml:space="preserve"> should</w:t>
      </w:r>
      <w:r w:rsidRPr="00D46FD3">
        <w:t xml:space="preserve"> therefore encompass the </w:t>
      </w:r>
      <w:r>
        <w:t>e</w:t>
      </w:r>
      <w:r w:rsidRPr="00EA1E15">
        <w:t>ntire suite of interventions, including</w:t>
      </w:r>
      <w:r w:rsidRPr="00D46FD3">
        <w:t xml:space="preserve"> </w:t>
      </w:r>
      <w:r>
        <w:t>the</w:t>
      </w:r>
      <w:r w:rsidRPr="00D46FD3">
        <w:t xml:space="preserve"> multiple intended </w:t>
      </w:r>
      <w:r>
        <w:t>benefits</w:t>
      </w:r>
      <w:r w:rsidRPr="00D46FD3">
        <w:t xml:space="preserve">, as well as track any negative impacts. </w:t>
      </w:r>
      <w:r w:rsidRPr="00733FC7">
        <w:t xml:space="preserve">Emission reductions should be measured in line with methodologies under the United Nations Framework Convention on Climate Change and the Paris Agreement </w:t>
      </w:r>
      <w:r>
        <w:t>and</w:t>
      </w:r>
      <w:r w:rsidRPr="00733FC7">
        <w:t xml:space="preserve"> in line with REDD</w:t>
      </w:r>
      <w:r>
        <w:t>-plus</w:t>
      </w:r>
      <w:r w:rsidRPr="00733FC7">
        <w:t xml:space="preserve">, the enhanced transparency framework and the requirements of </w:t>
      </w:r>
      <w:r w:rsidRPr="00C9702D">
        <w:t>mechanisms</w:t>
      </w:r>
      <w:r>
        <w:t xml:space="preserve"> related to A</w:t>
      </w:r>
      <w:r w:rsidRPr="00C9702D">
        <w:t>rticle 6</w:t>
      </w:r>
      <w:r>
        <w:t xml:space="preserve"> of the Agreement</w:t>
      </w:r>
      <w:r w:rsidRPr="00733FC7">
        <w:t>, as appropriate. Multiple carbon standards and protocols are available, though they do not cover all types of nature-based solutions and/or ecosystem-based approaches.</w:t>
      </w:r>
      <w:r w:rsidRPr="00733FC7">
        <w:rPr>
          <w:rStyle w:val="FootnoteReference"/>
        </w:rPr>
        <w:footnoteReference w:id="51"/>
      </w:r>
      <w:r w:rsidRPr="00733FC7">
        <w:t xml:space="preserve"> Governments that deploy actions </w:t>
      </w:r>
      <w:r>
        <w:t xml:space="preserve">through </w:t>
      </w:r>
      <w:r w:rsidRPr="00733FC7">
        <w:t>REDD-plus are expected to develop safeguard information systems to provide transparent and consistent information on how safeguards are being addressed and respected</w:t>
      </w:r>
      <w:r>
        <w:t>.</w:t>
      </w:r>
    </w:p>
    <w:p w14:paraId="4A36AB8D" w14:textId="77777777" w:rsidR="00214566" w:rsidRPr="00D46FD3" w:rsidRDefault="00214566" w:rsidP="00D60BA4">
      <w:pPr>
        <w:pStyle w:val="CBDTableTitle"/>
      </w:pPr>
      <w:r w:rsidRPr="00D46FD3">
        <w:lastRenderedPageBreak/>
        <w:t>Additional principles and safeguards focused on</w:t>
      </w:r>
      <w:r>
        <w:t xml:space="preserve"> </w:t>
      </w:r>
      <w:r w:rsidRPr="00B759CE">
        <w:rPr>
          <w:bCs/>
        </w:rPr>
        <w:t xml:space="preserve">nature-based </w:t>
      </w:r>
      <w:r>
        <w:rPr>
          <w:bCs/>
        </w:rPr>
        <w:t xml:space="preserve">solutions </w:t>
      </w:r>
      <w:r w:rsidRPr="00B759CE">
        <w:rPr>
          <w:bCs/>
        </w:rPr>
        <w:t>and</w:t>
      </w:r>
      <w:r>
        <w:rPr>
          <w:bCs/>
        </w:rPr>
        <w:t>/or</w:t>
      </w:r>
      <w:r w:rsidRPr="00B759CE">
        <w:rPr>
          <w:bCs/>
        </w:rPr>
        <w:t xml:space="preserve"> ecosystem-based</w:t>
      </w:r>
      <w:r>
        <w:rPr>
          <w:bCs/>
        </w:rPr>
        <w:t xml:space="preserve"> approaches </w:t>
      </w:r>
      <w:r>
        <w:t xml:space="preserve">that provide </w:t>
      </w:r>
      <w:r w:rsidRPr="00D46FD3">
        <w:t xml:space="preserve">climate change mitigation </w:t>
      </w:r>
      <w:r>
        <w:t>co-benefits</w:t>
      </w:r>
    </w:p>
    <w:tbl>
      <w:tblPr>
        <w:tblStyle w:val="TableGrid"/>
        <w:tblW w:w="9351"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359"/>
        <w:gridCol w:w="3456"/>
        <w:gridCol w:w="4536"/>
      </w:tblGrid>
      <w:tr w:rsidR="00214566" w:rsidRPr="00D46FD3" w14:paraId="519C625B" w14:textId="77777777" w:rsidTr="00D60BA4">
        <w:trPr>
          <w:tblHeader/>
        </w:trPr>
        <w:tc>
          <w:tcPr>
            <w:tcW w:w="1359" w:type="dxa"/>
            <w:shd w:val="clear" w:color="auto" w:fill="FFFFFF" w:themeFill="background1"/>
          </w:tcPr>
          <w:p w14:paraId="2E6015CB" w14:textId="77777777" w:rsidR="00214566" w:rsidRPr="006F5217" w:rsidRDefault="00214566" w:rsidP="00D60BA4">
            <w:pPr>
              <w:keepNext/>
              <w:keepLines/>
              <w:spacing w:before="60" w:after="60"/>
              <w:rPr>
                <w:i/>
                <w:iCs/>
                <w:sz w:val="20"/>
                <w:szCs w:val="20"/>
              </w:rPr>
            </w:pPr>
            <w:r w:rsidRPr="006F5217">
              <w:rPr>
                <w:i/>
                <w:iCs/>
                <w:sz w:val="20"/>
                <w:szCs w:val="20"/>
              </w:rPr>
              <w:t>Theme</w:t>
            </w:r>
          </w:p>
        </w:tc>
        <w:tc>
          <w:tcPr>
            <w:tcW w:w="3456" w:type="dxa"/>
            <w:shd w:val="clear" w:color="auto" w:fill="FFFFFF" w:themeFill="background1"/>
          </w:tcPr>
          <w:p w14:paraId="3730D0DB" w14:textId="77777777" w:rsidR="00214566" w:rsidRPr="006F5217" w:rsidRDefault="00214566" w:rsidP="00D60BA4">
            <w:pPr>
              <w:keepNext/>
              <w:keepLines/>
              <w:spacing w:before="60" w:after="60"/>
              <w:rPr>
                <w:i/>
                <w:iCs/>
                <w:sz w:val="20"/>
                <w:szCs w:val="20"/>
              </w:rPr>
            </w:pPr>
            <w:r w:rsidRPr="006F5217">
              <w:rPr>
                <w:i/>
                <w:iCs/>
                <w:sz w:val="20"/>
                <w:szCs w:val="20"/>
              </w:rPr>
              <w:t>Principle</w:t>
            </w:r>
          </w:p>
        </w:tc>
        <w:tc>
          <w:tcPr>
            <w:tcW w:w="4536" w:type="dxa"/>
            <w:shd w:val="clear" w:color="auto" w:fill="FFFFFF" w:themeFill="background1"/>
          </w:tcPr>
          <w:p w14:paraId="66C93FAB" w14:textId="77777777" w:rsidR="00214566" w:rsidRPr="006F5217" w:rsidRDefault="00214566" w:rsidP="00D60BA4">
            <w:pPr>
              <w:keepNext/>
              <w:keepLines/>
              <w:spacing w:before="60" w:after="60"/>
              <w:rPr>
                <w:i/>
                <w:iCs/>
                <w:sz w:val="20"/>
                <w:szCs w:val="20"/>
              </w:rPr>
            </w:pPr>
            <w:r>
              <w:rPr>
                <w:i/>
                <w:iCs/>
                <w:sz w:val="20"/>
                <w:szCs w:val="20"/>
              </w:rPr>
              <w:t>Potential s</w:t>
            </w:r>
            <w:r w:rsidRPr="006F5217">
              <w:rPr>
                <w:i/>
                <w:iCs/>
                <w:sz w:val="20"/>
                <w:szCs w:val="20"/>
              </w:rPr>
              <w:t>afeguard</w:t>
            </w:r>
          </w:p>
        </w:tc>
      </w:tr>
      <w:tr w:rsidR="00214566" w:rsidRPr="00D46FD3" w14:paraId="6CA20B2D" w14:textId="77777777" w:rsidTr="00D60BA4">
        <w:tc>
          <w:tcPr>
            <w:tcW w:w="1359" w:type="dxa"/>
          </w:tcPr>
          <w:p w14:paraId="777611B9" w14:textId="77777777" w:rsidR="00214566" w:rsidRPr="00D46FD3" w:rsidRDefault="00214566" w:rsidP="00D60BA4">
            <w:pPr>
              <w:keepNext/>
              <w:spacing w:before="40" w:after="80"/>
              <w:rPr>
                <w:sz w:val="20"/>
                <w:szCs w:val="20"/>
              </w:rPr>
            </w:pPr>
            <w:r w:rsidRPr="00D46FD3">
              <w:rPr>
                <w:sz w:val="20"/>
                <w:szCs w:val="20"/>
              </w:rPr>
              <w:t>Multiple benefits</w:t>
            </w:r>
          </w:p>
        </w:tc>
        <w:tc>
          <w:tcPr>
            <w:tcW w:w="3456" w:type="dxa"/>
          </w:tcPr>
          <w:p w14:paraId="0792F027" w14:textId="77777777" w:rsidR="00214566" w:rsidRPr="00D46FD3" w:rsidRDefault="00214566" w:rsidP="00D60BA4">
            <w:pPr>
              <w:spacing w:before="40" w:after="80"/>
              <w:jc w:val="left"/>
              <w:rPr>
                <w:sz w:val="20"/>
                <w:szCs w:val="20"/>
              </w:rPr>
            </w:pPr>
            <w:r w:rsidRPr="00D46FD3">
              <w:rPr>
                <w:sz w:val="20"/>
                <w:szCs w:val="20"/>
              </w:rPr>
              <w:t xml:space="preserve">Prioritize approaches that address multiple </w:t>
            </w:r>
            <w:r w:rsidRPr="00D0481B">
              <w:rPr>
                <w:sz w:val="20"/>
                <w:szCs w:val="20"/>
              </w:rPr>
              <w:t>social, economic and environmental</w:t>
            </w:r>
            <w:r w:rsidRPr="00D46FD3">
              <w:rPr>
                <w:sz w:val="20"/>
                <w:szCs w:val="20"/>
              </w:rPr>
              <w:t xml:space="preserve"> challenges, seeking benefits for biodiversity, ecosystem services, resilience and human well-being</w:t>
            </w:r>
            <w:r w:rsidRPr="000046CE">
              <w:rPr>
                <w:sz w:val="20"/>
                <w:szCs w:val="20"/>
              </w:rPr>
              <w:t>, without undermining the environmental quality of the ecosystems where they are implemented</w:t>
            </w:r>
            <w:r w:rsidRPr="00D46FD3">
              <w:rPr>
                <w:sz w:val="20"/>
                <w:szCs w:val="20"/>
              </w:rPr>
              <w:t xml:space="preserve"> (</w:t>
            </w:r>
            <w:r w:rsidRPr="006F5217">
              <w:rPr>
                <w:sz w:val="20"/>
                <w:szCs w:val="20"/>
              </w:rPr>
              <w:t>see</w:t>
            </w:r>
            <w:r w:rsidRPr="00D46FD3">
              <w:rPr>
                <w:sz w:val="20"/>
                <w:szCs w:val="20"/>
              </w:rPr>
              <w:t xml:space="preserve"> also principle 10 of the </w:t>
            </w:r>
            <w:r w:rsidRPr="006F5217">
              <w:rPr>
                <w:sz w:val="20"/>
                <w:szCs w:val="20"/>
              </w:rPr>
              <w:t>Voluntary Guidelines</w:t>
            </w:r>
            <w:r w:rsidRPr="00D46FD3">
              <w:rPr>
                <w:sz w:val="20"/>
                <w:szCs w:val="20"/>
              </w:rPr>
              <w:t>). Prioritize the protection, restoration and management of ecosystems and species important for the full carbon cycle and contributing to climate change adaptation</w:t>
            </w:r>
            <w:r>
              <w:rPr>
                <w:sz w:val="20"/>
                <w:szCs w:val="20"/>
              </w:rPr>
              <w:t>,</w:t>
            </w:r>
            <w:r w:rsidRPr="00D46FD3">
              <w:rPr>
                <w:sz w:val="20"/>
                <w:szCs w:val="20"/>
              </w:rPr>
              <w:t xml:space="preserve"> </w:t>
            </w:r>
            <w:r w:rsidRPr="009633F6">
              <w:rPr>
                <w:sz w:val="20"/>
                <w:szCs w:val="20"/>
              </w:rPr>
              <w:t>while also placing strong emphasis on safeguarding biodiversity by focusing on vulnerable and climate-sensitive species and ecosystems.</w:t>
            </w:r>
            <w:r>
              <w:rPr>
                <w:sz w:val="20"/>
                <w:szCs w:val="20"/>
              </w:rPr>
              <w:t xml:space="preserve"> </w:t>
            </w:r>
            <w:r w:rsidRPr="00D46FD3">
              <w:rPr>
                <w:sz w:val="20"/>
                <w:szCs w:val="20"/>
              </w:rPr>
              <w:t>Ensure a balanced mix of approaches across communities and diverse ecosystems.</w:t>
            </w:r>
          </w:p>
        </w:tc>
        <w:tc>
          <w:tcPr>
            <w:tcW w:w="4536" w:type="dxa"/>
          </w:tcPr>
          <w:p w14:paraId="2B13CB15" w14:textId="77777777" w:rsidR="00214566" w:rsidRPr="00D46FD3" w:rsidRDefault="00214566" w:rsidP="00D60BA4">
            <w:pPr>
              <w:spacing w:before="40" w:after="80"/>
              <w:jc w:val="left"/>
              <w:rPr>
                <w:b/>
                <w:bCs/>
                <w:sz w:val="20"/>
                <w:szCs w:val="20"/>
              </w:rPr>
            </w:pPr>
            <w:r w:rsidRPr="00D46FD3">
              <w:rPr>
                <w:b/>
                <w:bCs/>
                <w:sz w:val="20"/>
                <w:szCs w:val="20"/>
              </w:rPr>
              <w:t>Planning for multiple benefits</w:t>
            </w:r>
          </w:p>
          <w:p w14:paraId="31629FF9" w14:textId="77777777" w:rsidR="00214566" w:rsidRPr="00D46FD3" w:rsidRDefault="00214566" w:rsidP="00D60BA4">
            <w:pPr>
              <w:spacing w:before="40" w:after="80"/>
              <w:jc w:val="left"/>
              <w:rPr>
                <w:sz w:val="20"/>
                <w:szCs w:val="20"/>
              </w:rPr>
            </w:pPr>
            <w:r>
              <w:rPr>
                <w:sz w:val="20"/>
                <w:szCs w:val="20"/>
              </w:rPr>
              <w:t>N</w:t>
            </w:r>
            <w:r w:rsidRPr="005D7AEB">
              <w:rPr>
                <w:sz w:val="20"/>
                <w:szCs w:val="20"/>
              </w:rPr>
              <w:t xml:space="preserve">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benefits</w:t>
            </w:r>
            <w:r w:rsidRPr="00D46FD3">
              <w:rPr>
                <w:sz w:val="20"/>
                <w:szCs w:val="20"/>
              </w:rPr>
              <w:t xml:space="preserve"> should </w:t>
            </w:r>
            <w:r>
              <w:rPr>
                <w:sz w:val="20"/>
                <w:szCs w:val="20"/>
              </w:rPr>
              <w:t>be designed taking</w:t>
            </w:r>
            <w:r w:rsidRPr="00D46FD3">
              <w:rPr>
                <w:sz w:val="20"/>
                <w:szCs w:val="20"/>
              </w:rPr>
              <w:t xml:space="preserve"> their ability to deliver multiple benefits into account. This may involve:</w:t>
            </w:r>
          </w:p>
          <w:p w14:paraId="2F9FE7E7" w14:textId="77777777" w:rsidR="00214566" w:rsidRPr="00D46FD3" w:rsidRDefault="00214566" w:rsidP="00D60BA4">
            <w:pPr>
              <w:spacing w:before="40" w:after="80"/>
              <w:jc w:val="left"/>
              <w:rPr>
                <w:sz w:val="20"/>
                <w:szCs w:val="20"/>
              </w:rPr>
            </w:pPr>
            <w:r w:rsidRPr="00D46FD3">
              <w:rPr>
                <w:sz w:val="20"/>
                <w:szCs w:val="20"/>
              </w:rPr>
              <w:t xml:space="preserve">(a) Assessing the benefits, risks and trade-offs of selected actions across multiple </w:t>
            </w:r>
            <w:r w:rsidRPr="00D0481B">
              <w:rPr>
                <w:sz w:val="20"/>
                <w:szCs w:val="20"/>
              </w:rPr>
              <w:t>social, economic and environmental</w:t>
            </w:r>
            <w:r w:rsidRPr="00D46FD3">
              <w:rPr>
                <w:sz w:val="20"/>
                <w:szCs w:val="20"/>
              </w:rPr>
              <w:t xml:space="preserve"> challenges</w:t>
            </w:r>
            <w:r>
              <w:rPr>
                <w:sz w:val="20"/>
                <w:szCs w:val="20"/>
              </w:rPr>
              <w:t>, considering the vulnerability of ecosystems</w:t>
            </w:r>
            <w:r w:rsidRPr="00D46FD3">
              <w:rPr>
                <w:sz w:val="20"/>
                <w:szCs w:val="20"/>
              </w:rPr>
              <w:t>;</w:t>
            </w:r>
          </w:p>
          <w:p w14:paraId="24905798" w14:textId="77777777" w:rsidR="00214566" w:rsidRPr="00D46FD3" w:rsidRDefault="00214566" w:rsidP="00D60BA4">
            <w:pPr>
              <w:spacing w:before="40" w:after="80"/>
              <w:jc w:val="left"/>
              <w:rPr>
                <w:sz w:val="20"/>
                <w:szCs w:val="20"/>
              </w:rPr>
            </w:pPr>
            <w:r w:rsidRPr="00D46FD3">
              <w:rPr>
                <w:sz w:val="20"/>
                <w:szCs w:val="20"/>
              </w:rPr>
              <w:t>(b) Undertaking spatial prioritization that incorporates an analysis of the social and environmental risks and benefits of the proposed actions;</w:t>
            </w:r>
          </w:p>
          <w:p w14:paraId="507D316B" w14:textId="77777777" w:rsidR="00214566" w:rsidRPr="00D46FD3" w:rsidRDefault="00214566" w:rsidP="00D60BA4">
            <w:pPr>
              <w:spacing w:before="40" w:after="80"/>
              <w:jc w:val="left"/>
              <w:rPr>
                <w:sz w:val="20"/>
                <w:szCs w:val="20"/>
              </w:rPr>
            </w:pPr>
            <w:r w:rsidRPr="00D46FD3">
              <w:rPr>
                <w:sz w:val="20"/>
                <w:szCs w:val="20"/>
              </w:rPr>
              <w:t xml:space="preserve">(c) Over larger areas, aiming to balance </w:t>
            </w:r>
            <w:r w:rsidRPr="006F5217">
              <w:rPr>
                <w:sz w:val="20"/>
                <w:szCs w:val="20"/>
              </w:rPr>
              <w:t>among</w:t>
            </w:r>
            <w:r w:rsidRPr="00D46FD3">
              <w:rPr>
                <w:sz w:val="20"/>
                <w:szCs w:val="20"/>
              </w:rPr>
              <w:t xml:space="preserve"> actions that prioritize several benefits, communities and ecosystems, so that all efforts are not directed to high-carbon ecosystems;</w:t>
            </w:r>
          </w:p>
          <w:p w14:paraId="6DDDAF7C" w14:textId="77777777" w:rsidR="00214566" w:rsidRPr="00D46FD3" w:rsidRDefault="00214566" w:rsidP="00D60BA4">
            <w:pPr>
              <w:spacing w:before="40" w:after="80"/>
              <w:jc w:val="left"/>
              <w:rPr>
                <w:sz w:val="20"/>
                <w:szCs w:val="20"/>
              </w:rPr>
            </w:pPr>
            <w:r w:rsidRPr="00D46FD3">
              <w:rPr>
                <w:sz w:val="20"/>
                <w:szCs w:val="20"/>
              </w:rPr>
              <w:t>(d) Communicating to stakeholders the trade-offs among various benefits</w:t>
            </w:r>
            <w:r w:rsidRPr="00BA6BFB">
              <w:rPr>
                <w:sz w:val="20"/>
                <w:szCs w:val="20"/>
              </w:rPr>
              <w:t xml:space="preserve"> </w:t>
            </w:r>
            <w:r w:rsidRPr="005D7AEB">
              <w:rPr>
                <w:sz w:val="20"/>
                <w:szCs w:val="20"/>
              </w:rPr>
              <w:t xml:space="preserve">and the recognized risks </w:t>
            </w:r>
            <w:r w:rsidRPr="00D46FD3">
              <w:rPr>
                <w:sz w:val="20"/>
                <w:szCs w:val="20"/>
              </w:rPr>
              <w:t>when comparing proposed actions, as part of participative decision-making processes.</w:t>
            </w:r>
          </w:p>
        </w:tc>
      </w:tr>
      <w:tr w:rsidR="00214566" w:rsidRPr="00D46FD3" w14:paraId="6F7FB7DE" w14:textId="77777777" w:rsidTr="00D60BA4">
        <w:tc>
          <w:tcPr>
            <w:tcW w:w="1359" w:type="dxa"/>
          </w:tcPr>
          <w:p w14:paraId="1F93A32D" w14:textId="77777777" w:rsidR="00214566" w:rsidRPr="00D46FD3" w:rsidRDefault="00214566" w:rsidP="00D60BA4">
            <w:pPr>
              <w:spacing w:before="40" w:after="80"/>
              <w:rPr>
                <w:sz w:val="20"/>
                <w:szCs w:val="20"/>
              </w:rPr>
            </w:pPr>
            <w:r w:rsidRPr="00D46FD3">
              <w:rPr>
                <w:sz w:val="20"/>
                <w:szCs w:val="20"/>
              </w:rPr>
              <w:t>Urgency</w:t>
            </w:r>
          </w:p>
        </w:tc>
        <w:tc>
          <w:tcPr>
            <w:tcW w:w="3456" w:type="dxa"/>
          </w:tcPr>
          <w:p w14:paraId="7DE7C97D" w14:textId="77777777" w:rsidR="00214566" w:rsidRPr="00D46FD3" w:rsidRDefault="00214566" w:rsidP="00D60BA4">
            <w:pPr>
              <w:spacing w:before="40" w:after="80"/>
              <w:jc w:val="left"/>
              <w:rPr>
                <w:sz w:val="20"/>
                <w:szCs w:val="20"/>
              </w:rPr>
            </w:pPr>
            <w:r w:rsidRPr="00D46FD3">
              <w:rPr>
                <w:sz w:val="20"/>
                <w:szCs w:val="20"/>
              </w:rPr>
              <w:t xml:space="preserve">Consider the pressing urgency of </w:t>
            </w:r>
            <w:r>
              <w:rPr>
                <w:sz w:val="20"/>
                <w:szCs w:val="20"/>
              </w:rPr>
              <w:t>the biodiversity and</w:t>
            </w:r>
            <w:r w:rsidRPr="00D46FD3">
              <w:rPr>
                <w:sz w:val="20"/>
                <w:szCs w:val="20"/>
              </w:rPr>
              <w:t xml:space="preserve"> climate cris</w:t>
            </w:r>
            <w:r>
              <w:rPr>
                <w:sz w:val="20"/>
                <w:szCs w:val="20"/>
              </w:rPr>
              <w:t>e</w:t>
            </w:r>
            <w:r w:rsidRPr="00D46FD3">
              <w:rPr>
                <w:sz w:val="20"/>
                <w:szCs w:val="20"/>
              </w:rPr>
              <w:t>s</w:t>
            </w:r>
            <w:r>
              <w:rPr>
                <w:sz w:val="20"/>
                <w:szCs w:val="20"/>
              </w:rPr>
              <w:t xml:space="preserve">, </w:t>
            </w:r>
            <w:r w:rsidRPr="00D46FD3">
              <w:rPr>
                <w:sz w:val="20"/>
                <w:szCs w:val="20"/>
              </w:rPr>
              <w:t>together with the longevity of greenhouse gases in the atmosphere. Actions that reduce emissions or enhance removals in the short term are more valuable than those with results that materialize over a longer time frame. Avoid the trap of prioritizing speed over resilience (see</w:t>
            </w:r>
            <w:r w:rsidRPr="006F5217">
              <w:rPr>
                <w:sz w:val="20"/>
                <w:szCs w:val="20"/>
              </w:rPr>
              <w:t xml:space="preserve"> “</w:t>
            </w:r>
            <w:r w:rsidRPr="00D46FD3">
              <w:rPr>
                <w:sz w:val="20"/>
                <w:szCs w:val="20"/>
              </w:rPr>
              <w:t>permanence</w:t>
            </w:r>
            <w:r>
              <w:rPr>
                <w:sz w:val="20"/>
                <w:szCs w:val="20"/>
              </w:rPr>
              <w:t xml:space="preserve"> and long-term impacts</w:t>
            </w:r>
            <w:r w:rsidRPr="00D46FD3">
              <w:rPr>
                <w:sz w:val="20"/>
                <w:szCs w:val="20"/>
              </w:rPr>
              <w:t>” below).</w:t>
            </w:r>
          </w:p>
        </w:tc>
        <w:tc>
          <w:tcPr>
            <w:tcW w:w="4536" w:type="dxa"/>
          </w:tcPr>
          <w:p w14:paraId="4029BFF0" w14:textId="77777777" w:rsidR="00214566" w:rsidRPr="00D46FD3" w:rsidRDefault="00214566" w:rsidP="00D60BA4">
            <w:pPr>
              <w:spacing w:before="40" w:after="80"/>
              <w:jc w:val="left"/>
              <w:rPr>
                <w:sz w:val="20"/>
                <w:szCs w:val="20"/>
              </w:rPr>
            </w:pPr>
            <w:r w:rsidRPr="00D46FD3">
              <w:rPr>
                <w:b/>
                <w:bCs/>
                <w:sz w:val="20"/>
                <w:szCs w:val="20"/>
              </w:rPr>
              <w:t xml:space="preserve">Projection of carbon </w:t>
            </w:r>
            <w:r>
              <w:rPr>
                <w:b/>
                <w:bCs/>
                <w:sz w:val="20"/>
                <w:szCs w:val="20"/>
              </w:rPr>
              <w:t xml:space="preserve">and biodiversity </w:t>
            </w:r>
            <w:r w:rsidRPr="00D46FD3">
              <w:rPr>
                <w:b/>
                <w:bCs/>
                <w:sz w:val="20"/>
                <w:szCs w:val="20"/>
              </w:rPr>
              <w:t>outcomes through time</w:t>
            </w:r>
          </w:p>
          <w:p w14:paraId="1CB53A06" w14:textId="77777777" w:rsidR="00214566" w:rsidRPr="00D46FD3" w:rsidRDefault="00214566" w:rsidP="00D60BA4">
            <w:pPr>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 xml:space="preserve">benefits </w:t>
            </w:r>
            <w:r w:rsidRPr="00D46FD3">
              <w:rPr>
                <w:sz w:val="20"/>
                <w:szCs w:val="20"/>
              </w:rPr>
              <w:t xml:space="preserve">should be selected </w:t>
            </w:r>
            <w:proofErr w:type="gramStart"/>
            <w:r>
              <w:rPr>
                <w:sz w:val="20"/>
                <w:szCs w:val="20"/>
              </w:rPr>
              <w:t>on the basis of</w:t>
            </w:r>
            <w:proofErr w:type="gramEnd"/>
            <w:r w:rsidRPr="00D46FD3">
              <w:rPr>
                <w:sz w:val="20"/>
                <w:szCs w:val="20"/>
              </w:rPr>
              <w:t xml:space="preserve"> an assessment of the expected results</w:t>
            </w:r>
            <w:r>
              <w:rPr>
                <w:sz w:val="20"/>
                <w:szCs w:val="20"/>
              </w:rPr>
              <w:t>, where such information is available</w:t>
            </w:r>
            <w:r w:rsidRPr="00D46FD3">
              <w:rPr>
                <w:sz w:val="20"/>
                <w:szCs w:val="20"/>
              </w:rPr>
              <w:t xml:space="preserve">. </w:t>
            </w:r>
            <w:r w:rsidRPr="005D7AEB">
              <w:rPr>
                <w:sz w:val="20"/>
                <w:szCs w:val="20"/>
              </w:rPr>
              <w:t>Benefits to biodiversity should be considered and estimated</w:t>
            </w:r>
            <w:r w:rsidRPr="00EE5A1F">
              <w:rPr>
                <w:sz w:val="20"/>
                <w:szCs w:val="20"/>
              </w:rPr>
              <w:t>.</w:t>
            </w:r>
            <w:r>
              <w:rPr>
                <w:sz w:val="20"/>
                <w:szCs w:val="20"/>
              </w:rPr>
              <w:t xml:space="preserve"> C</w:t>
            </w:r>
            <w:r w:rsidRPr="00D46FD3">
              <w:rPr>
                <w:sz w:val="20"/>
                <w:szCs w:val="20"/>
              </w:rPr>
              <w:t>ost</w:t>
            </w:r>
            <w:r w:rsidRPr="006F5217">
              <w:rPr>
                <w:sz w:val="20"/>
                <w:szCs w:val="20"/>
              </w:rPr>
              <w:t xml:space="preserve"> per ton</w:t>
            </w:r>
            <w:r w:rsidRPr="00D46FD3">
              <w:rPr>
                <w:sz w:val="20"/>
                <w:szCs w:val="20"/>
              </w:rPr>
              <w:t xml:space="preserve"> of carbon </w:t>
            </w:r>
            <w:r>
              <w:rPr>
                <w:sz w:val="20"/>
                <w:szCs w:val="20"/>
              </w:rPr>
              <w:t xml:space="preserve">dioxide equivalent </w:t>
            </w:r>
            <w:r w:rsidRPr="00D46FD3">
              <w:rPr>
                <w:sz w:val="20"/>
                <w:szCs w:val="20"/>
              </w:rPr>
              <w:t>should be considered</w:t>
            </w:r>
            <w:r w:rsidRPr="006F5217">
              <w:rPr>
                <w:sz w:val="20"/>
                <w:szCs w:val="20"/>
              </w:rPr>
              <w:t xml:space="preserve"> and</w:t>
            </w:r>
            <w:r w:rsidRPr="00D46FD3">
              <w:rPr>
                <w:sz w:val="20"/>
                <w:szCs w:val="20"/>
              </w:rPr>
              <w:t>, together with resilience considerations, ma</w:t>
            </w:r>
            <w:r w:rsidRPr="006F5217">
              <w:rPr>
                <w:sz w:val="20"/>
                <w:szCs w:val="20"/>
              </w:rPr>
              <w:t xml:space="preserve">y, for example, </w:t>
            </w:r>
            <w:r w:rsidRPr="00D0481B">
              <w:rPr>
                <w:sz w:val="20"/>
                <w:szCs w:val="20"/>
              </w:rPr>
              <w:t xml:space="preserve">help countries </w:t>
            </w:r>
            <w:r>
              <w:rPr>
                <w:sz w:val="20"/>
                <w:szCs w:val="20"/>
              </w:rPr>
              <w:t xml:space="preserve">to </w:t>
            </w:r>
            <w:r w:rsidRPr="00D0481B">
              <w:rPr>
                <w:sz w:val="20"/>
                <w:szCs w:val="20"/>
              </w:rPr>
              <w:t>identify the types of restoration intervention most suitable for a given area</w:t>
            </w:r>
            <w:r w:rsidRPr="00D46FD3">
              <w:rPr>
                <w:sz w:val="20"/>
                <w:szCs w:val="20"/>
              </w:rPr>
              <w:t>.</w:t>
            </w:r>
          </w:p>
        </w:tc>
      </w:tr>
      <w:tr w:rsidR="00214566" w:rsidRPr="00D46FD3" w14:paraId="3DE27C33" w14:textId="77777777" w:rsidTr="00D60BA4">
        <w:tc>
          <w:tcPr>
            <w:tcW w:w="1359" w:type="dxa"/>
          </w:tcPr>
          <w:p w14:paraId="11BDA8A0" w14:textId="77777777" w:rsidR="00214566" w:rsidRPr="00D46FD3" w:rsidRDefault="00214566" w:rsidP="00D60BA4">
            <w:pPr>
              <w:spacing w:before="40" w:after="80"/>
              <w:rPr>
                <w:sz w:val="20"/>
                <w:szCs w:val="20"/>
              </w:rPr>
            </w:pPr>
            <w:r w:rsidRPr="00D46FD3">
              <w:rPr>
                <w:sz w:val="20"/>
                <w:szCs w:val="20"/>
              </w:rPr>
              <w:t>Mitigation hierarchy</w:t>
            </w:r>
          </w:p>
        </w:tc>
        <w:tc>
          <w:tcPr>
            <w:tcW w:w="3456" w:type="dxa"/>
          </w:tcPr>
          <w:p w14:paraId="33FAC809" w14:textId="77777777" w:rsidR="00214566" w:rsidRPr="00D46FD3" w:rsidRDefault="00214566" w:rsidP="00D60BA4">
            <w:pPr>
              <w:spacing w:before="40" w:after="80"/>
              <w:jc w:val="left"/>
              <w:rPr>
                <w:sz w:val="20"/>
                <w:szCs w:val="20"/>
              </w:rPr>
            </w:pPr>
            <w:r w:rsidRPr="00D46FD3">
              <w:rPr>
                <w:sz w:val="20"/>
                <w:szCs w:val="20"/>
              </w:rPr>
              <w:t>First tackle any ongoing loss of carbon stocks in natural habitats</w:t>
            </w:r>
            <w:r>
              <w:rPr>
                <w:sz w:val="20"/>
                <w:szCs w:val="20"/>
              </w:rPr>
              <w:t xml:space="preserve">, followed by </w:t>
            </w:r>
            <w:r w:rsidRPr="00D46FD3">
              <w:rPr>
                <w:sz w:val="20"/>
                <w:szCs w:val="20"/>
              </w:rPr>
              <w:t>action to restore historical damage</w:t>
            </w:r>
            <w:r>
              <w:rPr>
                <w:sz w:val="20"/>
                <w:szCs w:val="20"/>
              </w:rPr>
              <w:t xml:space="preserve"> (noting, however, that both may be pursued, as local circumstances allow)</w:t>
            </w:r>
            <w:r w:rsidRPr="00D46FD3">
              <w:rPr>
                <w:sz w:val="20"/>
                <w:szCs w:val="20"/>
              </w:rPr>
              <w:t>.</w:t>
            </w:r>
          </w:p>
          <w:p w14:paraId="36D8C6CE" w14:textId="77777777" w:rsidR="00214566" w:rsidRPr="00D46FD3" w:rsidRDefault="00214566" w:rsidP="00D60BA4">
            <w:pPr>
              <w:spacing w:before="40" w:after="80"/>
              <w:jc w:val="left"/>
              <w:rPr>
                <w:sz w:val="20"/>
                <w:szCs w:val="20"/>
              </w:rPr>
            </w:pPr>
            <w:r w:rsidRPr="00D46FD3">
              <w:rPr>
                <w:sz w:val="20"/>
                <w:szCs w:val="20"/>
              </w:rPr>
              <w:t xml:space="preserve">This principle is closely connected with the urgency principle and multiple benefit principles above. Emissions from the destruction of a natural ecosystem are near-instantaneous, while the carbon removals resulting from the full restoration of an equivalent area of the same ecosystem will typically take many years. </w:t>
            </w:r>
          </w:p>
        </w:tc>
        <w:tc>
          <w:tcPr>
            <w:tcW w:w="4536" w:type="dxa"/>
          </w:tcPr>
          <w:p w14:paraId="354F95E4" w14:textId="77777777" w:rsidR="00214566" w:rsidRPr="00D46FD3" w:rsidRDefault="00214566" w:rsidP="00D60BA4">
            <w:pPr>
              <w:spacing w:before="40" w:after="80"/>
              <w:jc w:val="left"/>
              <w:rPr>
                <w:b/>
                <w:bCs/>
                <w:sz w:val="20"/>
                <w:szCs w:val="20"/>
              </w:rPr>
            </w:pPr>
            <w:r w:rsidRPr="00D46FD3">
              <w:rPr>
                <w:b/>
                <w:bCs/>
                <w:sz w:val="20"/>
                <w:szCs w:val="20"/>
              </w:rPr>
              <w:t>Following the mitigation hierarchy</w:t>
            </w:r>
          </w:p>
          <w:p w14:paraId="4936297D" w14:textId="77777777" w:rsidR="00214566" w:rsidRPr="00D46FD3" w:rsidRDefault="00214566" w:rsidP="00D60BA4">
            <w:pPr>
              <w:spacing w:before="40" w:after="80"/>
              <w:jc w:val="left"/>
              <w:rPr>
                <w:sz w:val="20"/>
                <w:szCs w:val="20"/>
              </w:rPr>
            </w:pPr>
            <w:r>
              <w:rPr>
                <w:sz w:val="20"/>
                <w:szCs w:val="20"/>
              </w:rPr>
              <w:t>M</w:t>
            </w:r>
            <w:r w:rsidRPr="00D46FD3">
              <w:rPr>
                <w:sz w:val="20"/>
                <w:szCs w:val="20"/>
              </w:rPr>
              <w:t>itigation hierarchy</w:t>
            </w:r>
            <w:r w:rsidRPr="005D7AEB">
              <w:rPr>
                <w:sz w:val="20"/>
                <w:szCs w:val="20"/>
              </w:rPr>
              <w:t xml:space="preserve"> </w:t>
            </w:r>
            <w:r>
              <w:rPr>
                <w:sz w:val="20"/>
                <w:szCs w:val="20"/>
              </w:rPr>
              <w:t>should be considered in n</w:t>
            </w:r>
            <w:r w:rsidRPr="005D7AEB">
              <w:rPr>
                <w:sz w:val="20"/>
                <w:szCs w:val="20"/>
              </w:rPr>
              <w:t xml:space="preserve">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benefits.</w:t>
            </w:r>
            <w:r w:rsidRPr="000E59C4">
              <w:rPr>
                <w:sz w:val="20"/>
                <w:szCs w:val="20"/>
              </w:rPr>
              <w:t xml:space="preserve"> Where there is a choice between reducing both negative impacts on biodiversity and emissions by preventing the loss or degradation of natural ecosystems (e.g. deforestation) and emissions removals by restoring natural ecosystems, and each option has similar mitigation benefits, the mitigation hierarchy </w:t>
            </w:r>
            <w:r w:rsidRPr="00F5454D">
              <w:rPr>
                <w:sz w:val="20"/>
                <w:szCs w:val="20"/>
              </w:rPr>
              <w:t xml:space="preserve">should be followed </w:t>
            </w:r>
            <w:r w:rsidRPr="000E59C4">
              <w:rPr>
                <w:sz w:val="20"/>
                <w:szCs w:val="20"/>
              </w:rPr>
              <w:t xml:space="preserve">to avoid further negative impacts before restoring degraded ecosystems. </w:t>
            </w:r>
          </w:p>
        </w:tc>
      </w:tr>
      <w:tr w:rsidR="00214566" w:rsidRPr="00D46FD3" w14:paraId="2BB0EDD3" w14:textId="77777777" w:rsidTr="00D60BA4">
        <w:tc>
          <w:tcPr>
            <w:tcW w:w="1359" w:type="dxa"/>
          </w:tcPr>
          <w:p w14:paraId="34C3778F" w14:textId="77777777" w:rsidR="00214566" w:rsidRPr="00D46FD3" w:rsidRDefault="00214566" w:rsidP="00D60BA4">
            <w:pPr>
              <w:spacing w:before="40" w:after="80"/>
              <w:rPr>
                <w:sz w:val="20"/>
                <w:szCs w:val="20"/>
              </w:rPr>
            </w:pPr>
            <w:r w:rsidRPr="00D46FD3">
              <w:rPr>
                <w:sz w:val="20"/>
                <w:szCs w:val="20"/>
              </w:rPr>
              <w:lastRenderedPageBreak/>
              <w:t>Additionality</w:t>
            </w:r>
          </w:p>
        </w:tc>
        <w:tc>
          <w:tcPr>
            <w:tcW w:w="3456" w:type="dxa"/>
          </w:tcPr>
          <w:p w14:paraId="49CE8A48" w14:textId="77777777" w:rsidR="00214566" w:rsidRPr="00D46FD3" w:rsidRDefault="00214566" w:rsidP="00D60BA4">
            <w:pPr>
              <w:spacing w:before="40" w:after="80"/>
              <w:jc w:val="left"/>
              <w:rPr>
                <w:sz w:val="20"/>
                <w:szCs w:val="20"/>
              </w:rPr>
            </w:pPr>
            <w:r w:rsidRPr="00D46FD3">
              <w:rPr>
                <w:sz w:val="20"/>
                <w:szCs w:val="20"/>
              </w:rPr>
              <w:t xml:space="preserve">Account only for </w:t>
            </w:r>
            <w:r w:rsidRPr="002F08D7">
              <w:rPr>
                <w:sz w:val="20"/>
                <w:szCs w:val="20"/>
              </w:rPr>
              <w:t xml:space="preserve">biodiversity and ecosystem integrity benefits </w:t>
            </w:r>
            <w:r>
              <w:rPr>
                <w:sz w:val="20"/>
                <w:szCs w:val="20"/>
              </w:rPr>
              <w:t xml:space="preserve">or </w:t>
            </w:r>
            <w:r w:rsidRPr="00D46FD3">
              <w:rPr>
                <w:sz w:val="20"/>
                <w:szCs w:val="20"/>
              </w:rPr>
              <w:t>carbon emission reductions or removals that would not have otherwise occurred (i.e.</w:t>
            </w:r>
            <w:r>
              <w:rPr>
                <w:sz w:val="20"/>
                <w:szCs w:val="20"/>
              </w:rPr>
              <w:t> </w:t>
            </w:r>
            <w:r w:rsidRPr="00D46FD3">
              <w:rPr>
                <w:sz w:val="20"/>
                <w:szCs w:val="20"/>
              </w:rPr>
              <w:t>new climate benefits resulting from the activity).</w:t>
            </w:r>
          </w:p>
        </w:tc>
        <w:tc>
          <w:tcPr>
            <w:tcW w:w="4536" w:type="dxa"/>
          </w:tcPr>
          <w:p w14:paraId="139BC420" w14:textId="77777777" w:rsidR="00214566" w:rsidRPr="00D46FD3" w:rsidRDefault="00214566" w:rsidP="00D60BA4">
            <w:pPr>
              <w:keepNext/>
              <w:spacing w:before="40" w:after="80"/>
              <w:jc w:val="left"/>
              <w:rPr>
                <w:b/>
                <w:bCs/>
                <w:sz w:val="20"/>
                <w:szCs w:val="20"/>
              </w:rPr>
            </w:pPr>
            <w:r w:rsidRPr="00D46FD3">
              <w:rPr>
                <w:b/>
                <w:bCs/>
                <w:sz w:val="20"/>
                <w:szCs w:val="20"/>
              </w:rPr>
              <w:t>Ensuring additionality</w:t>
            </w:r>
          </w:p>
          <w:p w14:paraId="59BFBC8A" w14:textId="77777777" w:rsidR="00214566" w:rsidRPr="00D46FD3" w:rsidRDefault="00214566" w:rsidP="00D60BA4">
            <w:pPr>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should be designed </w:t>
            </w:r>
            <w:proofErr w:type="gramStart"/>
            <w:r w:rsidRPr="00D46FD3">
              <w:rPr>
                <w:sz w:val="20"/>
                <w:szCs w:val="20"/>
              </w:rPr>
              <w:t>on the basis of</w:t>
            </w:r>
            <w:proofErr w:type="gramEnd"/>
            <w:r w:rsidRPr="00D46FD3">
              <w:rPr>
                <w:sz w:val="20"/>
                <w:szCs w:val="20"/>
              </w:rPr>
              <w:t xml:space="preserve"> a stringent assessment of additionality, following accepted carbon standards</w:t>
            </w:r>
            <w:r>
              <w:rPr>
                <w:sz w:val="20"/>
                <w:szCs w:val="20"/>
              </w:rPr>
              <w:t>, i</w:t>
            </w:r>
            <w:r w:rsidRPr="006404B1">
              <w:rPr>
                <w:sz w:val="20"/>
                <w:szCs w:val="20"/>
              </w:rPr>
              <w:t>ncluding those agreed under the Paris Agreement</w:t>
            </w:r>
            <w:r w:rsidRPr="00D46FD3">
              <w:rPr>
                <w:sz w:val="20"/>
                <w:szCs w:val="20"/>
              </w:rPr>
              <w:t>. The net reduction of carbon stocks in all organic carbon pools (above and below ground in the case of terrestrial ecosystems) should be prevented.</w:t>
            </w:r>
          </w:p>
        </w:tc>
      </w:tr>
      <w:tr w:rsidR="00214566" w:rsidRPr="00D46FD3" w14:paraId="48DCDC46" w14:textId="77777777" w:rsidTr="00D60BA4">
        <w:tc>
          <w:tcPr>
            <w:tcW w:w="1359" w:type="dxa"/>
          </w:tcPr>
          <w:p w14:paraId="3DA07C83" w14:textId="77777777" w:rsidR="00214566" w:rsidRPr="00D46FD3" w:rsidRDefault="00214566" w:rsidP="00D60BA4">
            <w:pPr>
              <w:spacing w:before="40" w:after="80"/>
              <w:rPr>
                <w:sz w:val="20"/>
                <w:szCs w:val="20"/>
              </w:rPr>
            </w:pPr>
            <w:r w:rsidRPr="00D46FD3">
              <w:rPr>
                <w:sz w:val="20"/>
                <w:szCs w:val="20"/>
              </w:rPr>
              <w:t>Permanence</w:t>
            </w:r>
            <w:r>
              <w:rPr>
                <w:sz w:val="20"/>
                <w:szCs w:val="20"/>
              </w:rPr>
              <w:t xml:space="preserve"> and long-term impacts</w:t>
            </w:r>
          </w:p>
        </w:tc>
        <w:tc>
          <w:tcPr>
            <w:tcW w:w="3456" w:type="dxa"/>
          </w:tcPr>
          <w:p w14:paraId="50D584A8" w14:textId="77777777" w:rsidR="00214566" w:rsidRPr="00D46FD3" w:rsidRDefault="00214566" w:rsidP="00D60BA4">
            <w:pPr>
              <w:spacing w:before="40" w:after="80"/>
              <w:jc w:val="left"/>
              <w:rPr>
                <w:sz w:val="20"/>
                <w:szCs w:val="20"/>
              </w:rPr>
            </w:pPr>
            <w:r w:rsidRPr="00D46FD3">
              <w:rPr>
                <w:sz w:val="20"/>
                <w:szCs w:val="20"/>
              </w:rPr>
              <w:t xml:space="preserve">Prioritize activities where the emission reductions or removals </w:t>
            </w:r>
            <w:r>
              <w:rPr>
                <w:sz w:val="20"/>
                <w:szCs w:val="20"/>
              </w:rPr>
              <w:t xml:space="preserve">and the biodiversity benefits </w:t>
            </w:r>
            <w:r w:rsidRPr="00D46FD3">
              <w:rPr>
                <w:sz w:val="20"/>
                <w:szCs w:val="20"/>
              </w:rPr>
              <w:t>are likely to be long-lasting, taking social and ecological factors into account.</w:t>
            </w:r>
          </w:p>
        </w:tc>
        <w:tc>
          <w:tcPr>
            <w:tcW w:w="4536" w:type="dxa"/>
          </w:tcPr>
          <w:p w14:paraId="2A4EFD6B" w14:textId="77777777" w:rsidR="00214566" w:rsidRPr="00D46FD3" w:rsidRDefault="00214566" w:rsidP="00D60BA4">
            <w:pPr>
              <w:keepNext/>
              <w:spacing w:before="40" w:after="80"/>
              <w:jc w:val="left"/>
              <w:rPr>
                <w:b/>
                <w:bCs/>
                <w:sz w:val="20"/>
                <w:szCs w:val="20"/>
              </w:rPr>
            </w:pPr>
            <w:r w:rsidRPr="00D46FD3">
              <w:rPr>
                <w:b/>
                <w:bCs/>
                <w:sz w:val="20"/>
                <w:szCs w:val="20"/>
              </w:rPr>
              <w:t>Promoting permanence</w:t>
            </w:r>
          </w:p>
          <w:p w14:paraId="335CCA4A" w14:textId="77777777" w:rsidR="00214566" w:rsidRPr="00D46FD3" w:rsidRDefault="00214566" w:rsidP="00D60BA4">
            <w:pPr>
              <w:keepNext/>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limate change mitigation should have long-lasting results. They should protect, maintain and restore biodiversity and ecological integrity (ecosystem condition, composition, structure and function).</w:t>
            </w:r>
          </w:p>
          <w:p w14:paraId="09C93940" w14:textId="77777777" w:rsidR="00214566" w:rsidRPr="00D46FD3" w:rsidRDefault="00214566" w:rsidP="00D60BA4">
            <w:pPr>
              <w:spacing w:before="40" w:after="80"/>
              <w:jc w:val="left"/>
              <w:rPr>
                <w:sz w:val="20"/>
                <w:szCs w:val="20"/>
              </w:rPr>
            </w:pPr>
            <w:r w:rsidRPr="00D46FD3">
              <w:rPr>
                <w:sz w:val="20"/>
                <w:szCs w:val="20"/>
              </w:rPr>
              <w:t xml:space="preserve">Actions should be designed to reduce the risk of reversals (i.e. </w:t>
            </w:r>
            <w:r w:rsidRPr="00C230E6">
              <w:rPr>
                <w:sz w:val="20"/>
                <w:szCs w:val="20"/>
              </w:rPr>
              <w:t>Cancun safeguard f),</w:t>
            </w:r>
            <w:r w:rsidRPr="00C230E6">
              <w:rPr>
                <w:rStyle w:val="FootnoteReference"/>
                <w:sz w:val="20"/>
              </w:rPr>
              <w:footnoteReference w:id="52"/>
            </w:r>
            <w:r w:rsidRPr="00C230E6">
              <w:rPr>
                <w:sz w:val="20"/>
                <w:szCs w:val="20"/>
              </w:rPr>
              <w:t xml:space="preserve"> which</w:t>
            </w:r>
            <w:r w:rsidRPr="00D46FD3">
              <w:rPr>
                <w:sz w:val="20"/>
                <w:szCs w:val="20"/>
              </w:rPr>
              <w:t xml:space="preserve"> typically means tackling the underlying drivers of ecosystem degradation and barriers to ecosystem restoration or sustainable management.</w:t>
            </w:r>
          </w:p>
          <w:p w14:paraId="07A600DA" w14:textId="77777777" w:rsidR="00214566" w:rsidRPr="00D46FD3" w:rsidRDefault="00214566" w:rsidP="00D60BA4">
            <w:pPr>
              <w:keepNext/>
              <w:spacing w:before="40" w:after="80"/>
              <w:jc w:val="left"/>
              <w:rPr>
                <w:sz w:val="20"/>
                <w:szCs w:val="20"/>
              </w:rPr>
            </w:pPr>
            <w:r w:rsidRPr="00D46FD3">
              <w:rPr>
                <w:sz w:val="20"/>
                <w:szCs w:val="20"/>
              </w:rPr>
              <w:t>Actions should be designed for climate</w:t>
            </w:r>
            <w:r>
              <w:rPr>
                <w:sz w:val="20"/>
                <w:szCs w:val="20"/>
              </w:rPr>
              <w:t xml:space="preserve"> and ecosystem</w:t>
            </w:r>
            <w:r w:rsidRPr="00D46FD3">
              <w:rPr>
                <w:sz w:val="20"/>
                <w:szCs w:val="20"/>
              </w:rPr>
              <w:t xml:space="preserve"> resilience,</w:t>
            </w:r>
            <w:r>
              <w:rPr>
                <w:sz w:val="20"/>
                <w:szCs w:val="20"/>
              </w:rPr>
              <w:t xml:space="preserve"> prioritizing the use of local, </w:t>
            </w:r>
            <w:r w:rsidRPr="00D46FD3">
              <w:rPr>
                <w:sz w:val="20"/>
                <w:szCs w:val="20"/>
              </w:rPr>
              <w:t xml:space="preserve">climate-resilient native species </w:t>
            </w:r>
            <w:r>
              <w:rPr>
                <w:sz w:val="20"/>
                <w:szCs w:val="20"/>
              </w:rPr>
              <w:t>in planting and restoration</w:t>
            </w:r>
            <w:r w:rsidRPr="00D46FD3">
              <w:rPr>
                <w:sz w:val="20"/>
                <w:szCs w:val="20"/>
              </w:rPr>
              <w:t xml:space="preserve">. </w:t>
            </w:r>
          </w:p>
          <w:p w14:paraId="067B724E" w14:textId="77777777" w:rsidR="00214566" w:rsidRPr="00D46FD3" w:rsidRDefault="00214566" w:rsidP="00D60BA4">
            <w:pPr>
              <w:spacing w:before="40" w:after="80"/>
              <w:jc w:val="left"/>
              <w:rPr>
                <w:sz w:val="20"/>
                <w:szCs w:val="20"/>
              </w:rPr>
            </w:pPr>
            <w:r w:rsidRPr="00D46FD3">
              <w:rPr>
                <w:sz w:val="20"/>
                <w:szCs w:val="20"/>
              </w:rPr>
              <w:t>Monitoring systems should be able to assess any reversals</w:t>
            </w:r>
            <w:r w:rsidRPr="006F5217">
              <w:rPr>
                <w:sz w:val="20"/>
                <w:szCs w:val="20"/>
              </w:rPr>
              <w:t>, and</w:t>
            </w:r>
            <w:r>
              <w:rPr>
                <w:sz w:val="20"/>
                <w:szCs w:val="20"/>
              </w:rPr>
              <w:t xml:space="preserve"> </w:t>
            </w:r>
            <w:r w:rsidRPr="00D46FD3">
              <w:rPr>
                <w:sz w:val="20"/>
                <w:szCs w:val="20"/>
              </w:rPr>
              <w:t>carbon accounting or crediting systems should include buffers to cater for the remaining risk of reversals.</w:t>
            </w:r>
          </w:p>
        </w:tc>
      </w:tr>
      <w:tr w:rsidR="00214566" w:rsidRPr="00D46FD3" w14:paraId="47C63F56" w14:textId="77777777" w:rsidTr="00D60BA4">
        <w:tc>
          <w:tcPr>
            <w:tcW w:w="1359" w:type="dxa"/>
          </w:tcPr>
          <w:p w14:paraId="5BFB3D46" w14:textId="77777777" w:rsidR="00214566" w:rsidRPr="00D46FD3" w:rsidRDefault="00214566" w:rsidP="00D60BA4">
            <w:pPr>
              <w:spacing w:before="40" w:after="80"/>
              <w:rPr>
                <w:sz w:val="20"/>
                <w:szCs w:val="20"/>
              </w:rPr>
            </w:pPr>
            <w:r w:rsidRPr="00D46FD3">
              <w:rPr>
                <w:sz w:val="20"/>
                <w:szCs w:val="20"/>
              </w:rPr>
              <w:t>Leakage</w:t>
            </w:r>
          </w:p>
        </w:tc>
        <w:tc>
          <w:tcPr>
            <w:tcW w:w="3456" w:type="dxa"/>
          </w:tcPr>
          <w:p w14:paraId="506A8A15" w14:textId="77777777" w:rsidR="00214566" w:rsidRPr="00D46FD3" w:rsidRDefault="00214566" w:rsidP="00D60BA4">
            <w:pPr>
              <w:spacing w:before="40" w:after="80"/>
              <w:jc w:val="left"/>
              <w:rPr>
                <w:i/>
                <w:iCs/>
                <w:sz w:val="20"/>
                <w:szCs w:val="20"/>
              </w:rPr>
            </w:pPr>
            <w:r w:rsidRPr="00D46FD3">
              <w:rPr>
                <w:sz w:val="20"/>
                <w:szCs w:val="20"/>
              </w:rPr>
              <w:t>Avoid displacement (“leakage”) of emissions</w:t>
            </w:r>
            <w:r>
              <w:rPr>
                <w:sz w:val="20"/>
                <w:szCs w:val="20"/>
              </w:rPr>
              <w:t xml:space="preserve"> to, and negative impacts on biodiversity</w:t>
            </w:r>
            <w:r w:rsidRPr="00D46FD3">
              <w:rPr>
                <w:sz w:val="20"/>
                <w:szCs w:val="20"/>
              </w:rPr>
              <w:t xml:space="preserve"> </w:t>
            </w:r>
            <w:r>
              <w:rPr>
                <w:sz w:val="20"/>
                <w:szCs w:val="20"/>
              </w:rPr>
              <w:t>in,</w:t>
            </w:r>
            <w:r w:rsidRPr="00D46FD3">
              <w:rPr>
                <w:sz w:val="20"/>
                <w:szCs w:val="20"/>
              </w:rPr>
              <w:t xml:space="preserve"> another location. Leakage can include local, national and international leakage. </w:t>
            </w:r>
          </w:p>
        </w:tc>
        <w:tc>
          <w:tcPr>
            <w:tcW w:w="4536" w:type="dxa"/>
          </w:tcPr>
          <w:p w14:paraId="224037CC" w14:textId="77777777" w:rsidR="00214566" w:rsidRPr="00D46FD3" w:rsidRDefault="00214566" w:rsidP="00D60BA4">
            <w:pPr>
              <w:spacing w:before="40" w:after="80"/>
              <w:jc w:val="left"/>
              <w:rPr>
                <w:b/>
                <w:bCs/>
                <w:sz w:val="20"/>
                <w:szCs w:val="20"/>
              </w:rPr>
            </w:pPr>
            <w:r w:rsidRPr="00D46FD3">
              <w:rPr>
                <w:b/>
                <w:bCs/>
                <w:sz w:val="20"/>
                <w:szCs w:val="20"/>
              </w:rPr>
              <w:t>Avoiding leakage</w:t>
            </w:r>
          </w:p>
          <w:p w14:paraId="14A963BB" w14:textId="77777777" w:rsidR="00214566" w:rsidRPr="00D46FD3" w:rsidRDefault="00214566" w:rsidP="00D60BA4">
            <w:pPr>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should be designed to avoid leakage. </w:t>
            </w:r>
            <w:r w:rsidRPr="005D7AEB">
              <w:rPr>
                <w:sz w:val="20"/>
                <w:szCs w:val="20"/>
              </w:rPr>
              <w:t xml:space="preserve">Where international carbon markets are used, proponents should follow current and future guidance developed under the Paris Agreement. </w:t>
            </w:r>
            <w:r w:rsidRPr="00D46FD3">
              <w:rPr>
                <w:sz w:val="20"/>
                <w:szCs w:val="20"/>
              </w:rPr>
              <w:t xml:space="preserve">Solutions include: </w:t>
            </w:r>
          </w:p>
          <w:p w14:paraId="4163AF83" w14:textId="77777777" w:rsidR="00214566" w:rsidRPr="00D46FD3" w:rsidRDefault="00214566" w:rsidP="00D60BA4">
            <w:pPr>
              <w:spacing w:before="40" w:after="80"/>
              <w:jc w:val="left"/>
              <w:rPr>
                <w:sz w:val="20"/>
                <w:szCs w:val="20"/>
              </w:rPr>
            </w:pPr>
            <w:r w:rsidRPr="00D46FD3">
              <w:rPr>
                <w:sz w:val="20"/>
                <w:szCs w:val="20"/>
              </w:rPr>
              <w:t>(a) Locating mitigation activities in well-governed landscapes and as part of an integrated spatial plan (see Target</w:t>
            </w:r>
            <w:r w:rsidRPr="006F5217">
              <w:rPr>
                <w:sz w:val="20"/>
                <w:szCs w:val="20"/>
              </w:rPr>
              <w:t xml:space="preserve"> 1 o</w:t>
            </w:r>
            <w:r w:rsidRPr="00D46FD3">
              <w:rPr>
                <w:sz w:val="20"/>
                <w:szCs w:val="20"/>
              </w:rPr>
              <w:t xml:space="preserve">f the </w:t>
            </w:r>
            <w:r w:rsidRPr="006F5217">
              <w:rPr>
                <w:sz w:val="20"/>
                <w:szCs w:val="20"/>
              </w:rPr>
              <w:t>Kunming-Montreal Global Biodiversity Framework</w:t>
            </w:r>
            <w:r w:rsidRPr="00D46FD3">
              <w:rPr>
                <w:sz w:val="20"/>
                <w:szCs w:val="20"/>
              </w:rPr>
              <w:t>);</w:t>
            </w:r>
          </w:p>
          <w:p w14:paraId="2850FF5F" w14:textId="77777777" w:rsidR="00214566" w:rsidRPr="00D46FD3" w:rsidRDefault="00214566" w:rsidP="00D60BA4">
            <w:pPr>
              <w:spacing w:before="40" w:after="80"/>
              <w:jc w:val="left"/>
              <w:rPr>
                <w:sz w:val="20"/>
                <w:szCs w:val="20"/>
              </w:rPr>
            </w:pPr>
            <w:r w:rsidRPr="00D46FD3">
              <w:rPr>
                <w:sz w:val="20"/>
                <w:szCs w:val="20"/>
              </w:rPr>
              <w:t>(b) Working collaboratively with actors dependent on land-use change to develop alternative livelihoods and economic pathways that do not lead to leakage or to rebound effects;</w:t>
            </w:r>
          </w:p>
          <w:p w14:paraId="46619DA1" w14:textId="77777777" w:rsidR="00214566" w:rsidRPr="00D46FD3" w:rsidRDefault="00214566" w:rsidP="00D60BA4">
            <w:pPr>
              <w:spacing w:before="40" w:after="80"/>
              <w:jc w:val="left"/>
              <w:rPr>
                <w:sz w:val="20"/>
                <w:szCs w:val="20"/>
              </w:rPr>
            </w:pPr>
            <w:r w:rsidRPr="00D46FD3">
              <w:rPr>
                <w:sz w:val="20"/>
                <w:szCs w:val="20"/>
              </w:rPr>
              <w:t xml:space="preserve">(c) Undertaking </w:t>
            </w:r>
            <w:r>
              <w:rPr>
                <w:sz w:val="20"/>
                <w:szCs w:val="20"/>
              </w:rPr>
              <w:t xml:space="preserve">biodiversity and </w:t>
            </w:r>
            <w:r w:rsidRPr="00D46FD3">
              <w:rPr>
                <w:sz w:val="20"/>
                <w:szCs w:val="20"/>
              </w:rPr>
              <w:t xml:space="preserve">carbon accounting </w:t>
            </w:r>
            <w:r>
              <w:rPr>
                <w:sz w:val="20"/>
                <w:szCs w:val="20"/>
              </w:rPr>
              <w:t>on</w:t>
            </w:r>
            <w:r w:rsidRPr="00D46FD3">
              <w:rPr>
                <w:sz w:val="20"/>
                <w:szCs w:val="20"/>
              </w:rPr>
              <w:t xml:space="preserve"> a jurisdictional scale </w:t>
            </w:r>
            <w:r w:rsidRPr="006F5217">
              <w:rPr>
                <w:sz w:val="20"/>
                <w:szCs w:val="20"/>
              </w:rPr>
              <w:t>or</w:t>
            </w:r>
            <w:r w:rsidRPr="00D46FD3">
              <w:rPr>
                <w:sz w:val="20"/>
                <w:szCs w:val="20"/>
              </w:rPr>
              <w:t xml:space="preserve"> within a nested scheme, to integrate local and domestic leakage into overall results;</w:t>
            </w:r>
          </w:p>
          <w:p w14:paraId="29E8F338" w14:textId="77777777" w:rsidR="00214566" w:rsidRPr="00D46FD3" w:rsidRDefault="00214566" w:rsidP="00D60BA4">
            <w:pPr>
              <w:spacing w:before="40" w:after="80"/>
              <w:jc w:val="left"/>
              <w:rPr>
                <w:sz w:val="20"/>
                <w:szCs w:val="20"/>
              </w:rPr>
            </w:pPr>
            <w:r w:rsidRPr="00D46FD3">
              <w:rPr>
                <w:sz w:val="20"/>
                <w:szCs w:val="20"/>
              </w:rPr>
              <w:lastRenderedPageBreak/>
              <w:t>(d) Estimating the remaining risk of leakage on the local, domestic and international scales;</w:t>
            </w:r>
          </w:p>
          <w:p w14:paraId="68C77AFE" w14:textId="77777777" w:rsidR="00214566" w:rsidRPr="00D46FD3" w:rsidRDefault="00214566" w:rsidP="00D60BA4">
            <w:pPr>
              <w:spacing w:before="40" w:after="80"/>
              <w:jc w:val="left"/>
              <w:rPr>
                <w:sz w:val="20"/>
                <w:szCs w:val="20"/>
              </w:rPr>
            </w:pPr>
            <w:r w:rsidRPr="00D46FD3">
              <w:rPr>
                <w:sz w:val="20"/>
                <w:szCs w:val="20"/>
              </w:rPr>
              <w:t xml:space="preserve">(e) </w:t>
            </w:r>
            <w:r w:rsidRPr="00330C7D">
              <w:rPr>
                <w:sz w:val="20"/>
                <w:szCs w:val="20"/>
              </w:rPr>
              <w:t>Deducting projected remaining leakage from the biodiversity and carbon results in accounting or crediting schemes.</w:t>
            </w:r>
          </w:p>
        </w:tc>
      </w:tr>
      <w:tr w:rsidR="00214566" w:rsidRPr="00D46FD3" w14:paraId="627F3A50" w14:textId="77777777" w:rsidTr="00D60BA4">
        <w:tc>
          <w:tcPr>
            <w:tcW w:w="1359" w:type="dxa"/>
          </w:tcPr>
          <w:p w14:paraId="1B7890A6" w14:textId="77777777" w:rsidR="00214566" w:rsidRPr="00D46FD3" w:rsidRDefault="00214566" w:rsidP="00D60BA4">
            <w:pPr>
              <w:spacing w:before="40" w:after="80"/>
              <w:jc w:val="left"/>
              <w:rPr>
                <w:sz w:val="20"/>
                <w:szCs w:val="20"/>
              </w:rPr>
            </w:pPr>
            <w:r w:rsidRPr="00304481">
              <w:rPr>
                <w:sz w:val="20"/>
                <w:szCs w:val="20"/>
              </w:rPr>
              <w:lastRenderedPageBreak/>
              <w:t>Equity, gender equality and human rights</w:t>
            </w:r>
          </w:p>
        </w:tc>
        <w:tc>
          <w:tcPr>
            <w:tcW w:w="3456" w:type="dxa"/>
          </w:tcPr>
          <w:p w14:paraId="7B51F1F0" w14:textId="77777777" w:rsidR="00214566" w:rsidRPr="00D46FD3" w:rsidRDefault="00214566" w:rsidP="00D60BA4">
            <w:pPr>
              <w:spacing w:before="40" w:after="80"/>
              <w:jc w:val="left"/>
              <w:rPr>
                <w:sz w:val="20"/>
                <w:szCs w:val="20"/>
              </w:rPr>
            </w:pPr>
            <w:r w:rsidRPr="00AB2BB9">
              <w:rPr>
                <w:sz w:val="20"/>
                <w:szCs w:val="20"/>
              </w:rPr>
              <w:t xml:space="preserve">Take a </w:t>
            </w:r>
            <w:r>
              <w:rPr>
                <w:sz w:val="20"/>
                <w:szCs w:val="20"/>
              </w:rPr>
              <w:t>h</w:t>
            </w:r>
            <w:r w:rsidRPr="00AB2BB9">
              <w:rPr>
                <w:sz w:val="20"/>
                <w:szCs w:val="20"/>
              </w:rPr>
              <w:t xml:space="preserve">uman </w:t>
            </w:r>
            <w:r>
              <w:rPr>
                <w:sz w:val="20"/>
                <w:szCs w:val="20"/>
              </w:rPr>
              <w:t>r</w:t>
            </w:r>
            <w:r w:rsidRPr="00AB2BB9">
              <w:rPr>
                <w:sz w:val="20"/>
                <w:szCs w:val="20"/>
              </w:rPr>
              <w:t>ights-</w:t>
            </w:r>
            <w:r>
              <w:rPr>
                <w:sz w:val="20"/>
                <w:szCs w:val="20"/>
              </w:rPr>
              <w:t>b</w:t>
            </w:r>
            <w:r w:rsidRPr="00AB2BB9">
              <w:rPr>
                <w:sz w:val="20"/>
                <w:szCs w:val="20"/>
              </w:rPr>
              <w:t xml:space="preserve">ased </w:t>
            </w:r>
            <w:r>
              <w:rPr>
                <w:sz w:val="20"/>
                <w:szCs w:val="20"/>
              </w:rPr>
              <w:t>a</w:t>
            </w:r>
            <w:r w:rsidRPr="00AB2BB9">
              <w:rPr>
                <w:sz w:val="20"/>
                <w:szCs w:val="20"/>
              </w:rPr>
              <w:t xml:space="preserve">pproach, including </w:t>
            </w:r>
            <w:r>
              <w:rPr>
                <w:sz w:val="20"/>
                <w:szCs w:val="20"/>
              </w:rPr>
              <w:t xml:space="preserve">by </w:t>
            </w:r>
            <w:r w:rsidRPr="00AB2BB9">
              <w:rPr>
                <w:sz w:val="20"/>
                <w:szCs w:val="20"/>
              </w:rPr>
              <w:t xml:space="preserve">respecting and protecting the rights and roles of indigenous peoples and local communities, women and youth, who are key actors in both protecting and restoring biodiversity and in implementing climate action. Their traditional knowledge, priorities and needs should be </w:t>
            </w:r>
            <w:proofErr w:type="gramStart"/>
            <w:r w:rsidRPr="00AB2BB9">
              <w:rPr>
                <w:sz w:val="20"/>
                <w:szCs w:val="20"/>
              </w:rPr>
              <w:t>taken into account</w:t>
            </w:r>
            <w:proofErr w:type="gramEnd"/>
            <w:r w:rsidRPr="00AB2BB9">
              <w:rPr>
                <w:sz w:val="20"/>
                <w:szCs w:val="20"/>
              </w:rPr>
              <w:t xml:space="preserve"> for biodiversity and climate actions to be equitable, inclusive, effective and </w:t>
            </w:r>
            <w:proofErr w:type="gramStart"/>
            <w:r w:rsidRPr="00AB2BB9">
              <w:rPr>
                <w:sz w:val="20"/>
                <w:szCs w:val="20"/>
              </w:rPr>
              <w:t>rights-based</w:t>
            </w:r>
            <w:proofErr w:type="gramEnd"/>
            <w:r w:rsidRPr="00AB2BB9">
              <w:rPr>
                <w:sz w:val="20"/>
                <w:szCs w:val="20"/>
              </w:rPr>
              <w:t>.</w:t>
            </w:r>
          </w:p>
        </w:tc>
        <w:tc>
          <w:tcPr>
            <w:tcW w:w="4536" w:type="dxa"/>
          </w:tcPr>
          <w:p w14:paraId="11BB88E3" w14:textId="77777777" w:rsidR="00214566" w:rsidRPr="005D7AEB" w:rsidRDefault="00214566" w:rsidP="00D60BA4">
            <w:pPr>
              <w:spacing w:before="40" w:after="80"/>
              <w:jc w:val="left"/>
              <w:rPr>
                <w:sz w:val="20"/>
                <w:szCs w:val="20"/>
              </w:rPr>
            </w:pPr>
            <w:r w:rsidRPr="00F5454D">
              <w:rPr>
                <w:sz w:val="20"/>
                <w:szCs w:val="20"/>
              </w:rPr>
              <w:t>R</w:t>
            </w:r>
            <w:r w:rsidRPr="00327490">
              <w:rPr>
                <w:sz w:val="20"/>
                <w:szCs w:val="20"/>
              </w:rPr>
              <w:t>ights-based and gender-responsive approaches to climate change mitigation actions should be designed and implemented</w:t>
            </w:r>
            <w:r w:rsidRPr="005D7AEB">
              <w:rPr>
                <w:sz w:val="20"/>
                <w:szCs w:val="20"/>
              </w:rPr>
              <w:t xml:space="preserve"> with the full, effective, inclusive and gender-responsive participation and representation of indigenous peoples and local communities, women and youth. Actions </w:t>
            </w:r>
            <w:r>
              <w:rPr>
                <w:sz w:val="20"/>
                <w:szCs w:val="20"/>
              </w:rPr>
              <w:t>that</w:t>
            </w:r>
            <w:r w:rsidRPr="005D7AEB">
              <w:rPr>
                <w:sz w:val="20"/>
                <w:szCs w:val="20"/>
              </w:rPr>
              <w:t xml:space="preserve"> present risks or imply potential risks of dispossession, undermining rights, failing to ensure free, prior and informed consent or benefit-sharing, among others, should be avoided.</w:t>
            </w:r>
          </w:p>
        </w:tc>
      </w:tr>
    </w:tbl>
    <w:p w14:paraId="45ED04B3" w14:textId="77777777" w:rsidR="00214566" w:rsidRDefault="00214566" w:rsidP="00D60BA4">
      <w:pPr>
        <w:spacing w:before="120"/>
        <w:jc w:val="left"/>
      </w:pPr>
      <w:r>
        <w:t>]</w:t>
      </w:r>
    </w:p>
    <w:p w14:paraId="30DA279C" w14:textId="77777777" w:rsidR="00214566" w:rsidRDefault="00214566">
      <w:pPr>
        <w:tabs>
          <w:tab w:val="clear" w:pos="567"/>
          <w:tab w:val="clear" w:pos="1134"/>
          <w:tab w:val="clear" w:pos="1701"/>
          <w:tab w:val="clear" w:pos="2268"/>
        </w:tabs>
        <w:spacing w:after="160" w:line="278" w:lineRule="auto"/>
        <w:jc w:val="left"/>
        <w:rPr>
          <w:b/>
        </w:rPr>
      </w:pPr>
      <w:r>
        <w:br w:type="page"/>
      </w:r>
    </w:p>
    <w:p w14:paraId="3C2E6AAE" w14:textId="77777777" w:rsidR="00214566" w:rsidRPr="00B0454E" w:rsidRDefault="00214566" w:rsidP="00D60BA4">
      <w:pPr>
        <w:pStyle w:val="CBDSubTitle"/>
      </w:pPr>
      <w:bookmarkStart w:id="47" w:name="_Toc214981908"/>
      <w:bookmarkStart w:id="48" w:name="_Toc214982103"/>
      <w:bookmarkStart w:id="49" w:name="_Toc215230354"/>
      <w:r>
        <w:lastRenderedPageBreak/>
        <w:t>27/4.</w:t>
      </w:r>
      <w:r>
        <w:tab/>
      </w:r>
      <w:r w:rsidRPr="00227AA5">
        <w:t>Strategic review and analysis of the programmes of work under the Convention in the context of the Framework</w:t>
      </w:r>
      <w:bookmarkEnd w:id="47"/>
      <w:bookmarkEnd w:id="48"/>
      <w:bookmarkEnd w:id="49"/>
      <w:r w:rsidRPr="00227AA5">
        <w:t xml:space="preserve"> </w:t>
      </w:r>
    </w:p>
    <w:p w14:paraId="5BBF7B56" w14:textId="77777777" w:rsidR="00214566" w:rsidRDefault="00214566" w:rsidP="00D60BA4">
      <w:pPr>
        <w:pStyle w:val="CBDDesicionText"/>
      </w:pPr>
      <w:r w:rsidRPr="00B0454E">
        <w:rPr>
          <w:i/>
          <w:iCs/>
        </w:rPr>
        <w:t>The Subsidiary Body on Scientific, Technical and Technological Advice</w:t>
      </w:r>
    </w:p>
    <w:p w14:paraId="5BEB822F" w14:textId="28BE0E72" w:rsidR="00214566" w:rsidRDefault="00214566" w:rsidP="00D60BA4">
      <w:pPr>
        <w:pStyle w:val="CBDNormalNumber"/>
        <w:numPr>
          <w:ilvl w:val="0"/>
          <w:numId w:val="0"/>
        </w:numPr>
        <w:ind w:left="567" w:firstLine="567"/>
      </w:pPr>
      <w:r w:rsidRPr="0080612F">
        <w:rPr>
          <w:i/>
          <w:iCs/>
        </w:rPr>
        <w:t>Noting</w:t>
      </w:r>
      <w:r>
        <w:t xml:space="preserve"> the work undertaken to date,</w:t>
      </w:r>
    </w:p>
    <w:p w14:paraId="74EE2D26" w14:textId="77777777" w:rsidR="00214566" w:rsidRDefault="00214566" w:rsidP="00D60BA4">
      <w:pPr>
        <w:pStyle w:val="CBDNormalNumber"/>
        <w:numPr>
          <w:ilvl w:val="0"/>
          <w:numId w:val="0"/>
        </w:numPr>
        <w:ind w:left="567" w:firstLine="567"/>
      </w:pPr>
      <w:r w:rsidRPr="001B3D34">
        <w:t>1.</w:t>
      </w:r>
      <w:r w:rsidRPr="001B3D34">
        <w:tab/>
      </w:r>
      <w:r w:rsidRPr="00136071">
        <w:rPr>
          <w:i/>
          <w:iCs/>
        </w:rPr>
        <w:t>Requests</w:t>
      </w:r>
      <w:r w:rsidRPr="001B3D34">
        <w:t xml:space="preserve"> the Executive Secretary, further</w:t>
      </w:r>
      <w:r>
        <w:t xml:space="preserve"> to the request by the Conference of the Parties to the </w:t>
      </w:r>
      <w:r w:rsidRPr="003E301E">
        <w:t>Convention</w:t>
      </w:r>
      <w:r>
        <w:t xml:space="preserve"> </w:t>
      </w:r>
      <w:r w:rsidRPr="000F200B">
        <w:t>on Biological Diversity</w:t>
      </w:r>
      <w:r>
        <w:rPr>
          <w:rStyle w:val="FootnoteReference"/>
        </w:rPr>
        <w:footnoteReference w:id="53"/>
      </w:r>
      <w:r>
        <w:t xml:space="preserve"> in paragraph 9 of decision </w:t>
      </w:r>
      <w:hyperlink r:id="rId58" w:history="1">
        <w:r w:rsidRPr="00194391">
          <w:rPr>
            <w:rStyle w:val="Hyperlink"/>
          </w:rPr>
          <w:t>15/4</w:t>
        </w:r>
      </w:hyperlink>
      <w:r>
        <w:t xml:space="preserve"> of 19 December 2022 and paragraph 4 (e) of decision </w:t>
      </w:r>
      <w:hyperlink r:id="rId59" w:history="1">
        <w:r w:rsidRPr="001B2D71">
          <w:rPr>
            <w:rStyle w:val="Hyperlink"/>
          </w:rPr>
          <w:t>16/12</w:t>
        </w:r>
      </w:hyperlink>
      <w:r>
        <w:t xml:space="preserve"> of 1 November 2024, to propose a systematic approach, timeline and schedule of review and potential updating for the programmes of work under the Convention, demonstrating their alignment with the Framework, identifying efficiencies and improving consistency in their implementation,</w:t>
      </w:r>
      <w:r w:rsidRPr="004D5E74">
        <w:t xml:space="preserve"> </w:t>
      </w:r>
      <w:r>
        <w:t xml:space="preserve">using consistent evaluation methodology, to the </w:t>
      </w:r>
      <w:r w:rsidRPr="000F6F7B">
        <w:t>Bureau of the Conference of the Parties for its consideration, with a view to addressing the issue at</w:t>
      </w:r>
      <w:r>
        <w:t xml:space="preserve"> the seventh meeting of the Subsidiary Body on Implementation, in the context of the </w:t>
      </w:r>
      <w:r w:rsidRPr="00F77524">
        <w:t>multi-year programme of work</w:t>
      </w:r>
      <w:r>
        <w:t>;</w:t>
      </w:r>
    </w:p>
    <w:p w14:paraId="7046F01B" w14:textId="77777777" w:rsidR="00214566" w:rsidRDefault="00214566" w:rsidP="00D60BA4">
      <w:pPr>
        <w:pStyle w:val="CBDNormalNumber"/>
        <w:keepNext/>
        <w:numPr>
          <w:ilvl w:val="0"/>
          <w:numId w:val="0"/>
        </w:numPr>
        <w:ind w:left="567" w:firstLine="567"/>
      </w:pPr>
      <w:r>
        <w:t>2</w:t>
      </w:r>
      <w:r w:rsidRPr="005833A9">
        <w:t>.</w:t>
      </w:r>
      <w:r w:rsidRPr="005833A9">
        <w:tab/>
      </w:r>
      <w:r w:rsidRPr="00474A9E">
        <w:rPr>
          <w:i/>
          <w:iCs/>
        </w:rPr>
        <w:t>Recommends</w:t>
      </w:r>
      <w:r w:rsidRPr="00812167">
        <w:t xml:space="preserve"> that, at its seventeenth meeting, the Conference of Parties adopt a decision along the following lines:</w:t>
      </w:r>
      <w:r w:rsidRPr="005833A9">
        <w:t xml:space="preserve"> </w:t>
      </w:r>
    </w:p>
    <w:p w14:paraId="6C762BD3" w14:textId="77777777" w:rsidR="00214566" w:rsidRPr="005833A9" w:rsidRDefault="00214566" w:rsidP="00D60BA4">
      <w:pPr>
        <w:pStyle w:val="CBDNormalNumber"/>
        <w:keepNext/>
        <w:numPr>
          <w:ilvl w:val="0"/>
          <w:numId w:val="0"/>
        </w:numPr>
        <w:ind w:left="567" w:firstLine="567"/>
      </w:pPr>
      <w:r>
        <w:t>[</w:t>
      </w:r>
    </w:p>
    <w:p w14:paraId="0C7C2CC6" w14:textId="77777777" w:rsidR="00214566" w:rsidRDefault="00214566" w:rsidP="00D60BA4">
      <w:pPr>
        <w:pStyle w:val="CBDNormalNumber"/>
        <w:keepNext/>
        <w:numPr>
          <w:ilvl w:val="0"/>
          <w:numId w:val="0"/>
        </w:numPr>
        <w:ind w:left="567" w:firstLine="567"/>
      </w:pPr>
      <w:r>
        <w:tab/>
      </w:r>
      <w:r w:rsidRPr="00D34703">
        <w:rPr>
          <w:i/>
          <w:iCs/>
        </w:rPr>
        <w:t>The Conference of the Parties</w:t>
      </w:r>
      <w:r>
        <w:t>,</w:t>
      </w:r>
    </w:p>
    <w:p w14:paraId="12CE69CB" w14:textId="77777777" w:rsidR="00214566" w:rsidRDefault="00214566" w:rsidP="00D60BA4">
      <w:pPr>
        <w:pStyle w:val="CBDNormalNumber"/>
        <w:numPr>
          <w:ilvl w:val="0"/>
          <w:numId w:val="0"/>
        </w:numPr>
        <w:ind w:left="1134" w:firstLine="567"/>
        <w:rPr>
          <w:i/>
          <w:iCs/>
        </w:rPr>
      </w:pPr>
      <w:r w:rsidRPr="00290C8F">
        <w:rPr>
          <w:i/>
          <w:iCs/>
        </w:rPr>
        <w:t xml:space="preserve">Acknowledging </w:t>
      </w:r>
      <w:r w:rsidRPr="00290C8F">
        <w:t xml:space="preserve">the contribution of the existing thematic programmes of work since their establishment to the implementation </w:t>
      </w:r>
      <w:r>
        <w:t xml:space="preserve">of </w:t>
      </w:r>
      <w:r w:rsidRPr="00290C8F">
        <w:t xml:space="preserve">and work </w:t>
      </w:r>
      <w:r>
        <w:t xml:space="preserve">undertaken under </w:t>
      </w:r>
      <w:r w:rsidRPr="00290C8F">
        <w:t>the Convention</w:t>
      </w:r>
      <w:r w:rsidRPr="00C30CFC">
        <w:t xml:space="preserve"> on Biological Diversity</w:t>
      </w:r>
      <w:r>
        <w:rPr>
          <w:rStyle w:val="FootnoteReference"/>
        </w:rPr>
        <w:footnoteReference w:id="54"/>
      </w:r>
      <w:r w:rsidRPr="00290C8F">
        <w:t xml:space="preserve"> and its Protocols, its bodies and its Secretariat</w:t>
      </w:r>
      <w:r w:rsidRPr="00D34703">
        <w:t>,</w:t>
      </w:r>
    </w:p>
    <w:p w14:paraId="13BD5DA0" w14:textId="77777777" w:rsidR="00214566" w:rsidRDefault="00214566" w:rsidP="00D60BA4">
      <w:pPr>
        <w:pStyle w:val="CBDNormalNumber"/>
        <w:numPr>
          <w:ilvl w:val="0"/>
          <w:numId w:val="0"/>
        </w:numPr>
        <w:ind w:left="1134" w:firstLine="567"/>
      </w:pPr>
      <w:r w:rsidRPr="005062F0">
        <w:rPr>
          <w:i/>
          <w:iCs/>
        </w:rPr>
        <w:t>Recalling</w:t>
      </w:r>
      <w:r w:rsidRPr="005062F0">
        <w:t xml:space="preserve"> </w:t>
      </w:r>
      <w:r>
        <w:t xml:space="preserve">its </w:t>
      </w:r>
      <w:r w:rsidRPr="005062F0">
        <w:t xml:space="preserve">decision </w:t>
      </w:r>
      <w:hyperlink r:id="rId60" w:history="1">
        <w:r w:rsidRPr="00580F17">
          <w:rPr>
            <w:rStyle w:val="Hyperlink"/>
          </w:rPr>
          <w:t>15/4</w:t>
        </w:r>
      </w:hyperlink>
      <w:r w:rsidRPr="005062F0">
        <w:t xml:space="preserve"> </w:t>
      </w:r>
      <w:r>
        <w:t xml:space="preserve">of 19 December 2022, </w:t>
      </w:r>
      <w:r w:rsidRPr="005062F0">
        <w:t xml:space="preserve">in which </w:t>
      </w:r>
      <w:r>
        <w:t>it</w:t>
      </w:r>
      <w:r w:rsidRPr="005062F0">
        <w:t xml:space="preserve"> decided that the Kunming-Montreal Global Biodiversity Framework</w:t>
      </w:r>
      <w:r>
        <w:rPr>
          <w:rStyle w:val="FootnoteReference"/>
        </w:rPr>
        <w:footnoteReference w:id="55"/>
      </w:r>
      <w:r w:rsidRPr="005062F0">
        <w:t xml:space="preserve"> should be used as a strategic plan for the implementation of the Convention and its Protocols, its bodies and its Secretariat over the period 2022–2030 and that, in th</w:t>
      </w:r>
      <w:r>
        <w:t>at</w:t>
      </w:r>
      <w:r w:rsidRPr="005062F0">
        <w:t xml:space="preserve"> regard, the Framework should be used to better align and direct the work of the various bodies of the Convention and its Protocols, its Secretariat and its budget according to the goals and targets of the Framework, </w:t>
      </w:r>
      <w:r w:rsidRPr="0059385E">
        <w:t xml:space="preserve">and </w:t>
      </w:r>
      <w:r>
        <w:t xml:space="preserve">it requested </w:t>
      </w:r>
      <w:r w:rsidRPr="0059385E">
        <w:t>the Executive Secretary to conduct a strategic review and</w:t>
      </w:r>
      <w:r w:rsidRPr="005062F0">
        <w:t xml:space="preserve"> analysis of the programmes of work </w:t>
      </w:r>
      <w:r>
        <w:t>under the Convention</w:t>
      </w:r>
      <w:r w:rsidRPr="000D3141">
        <w:t xml:space="preserve"> in the context of the Framework</w:t>
      </w:r>
      <w:r>
        <w:t>,</w:t>
      </w:r>
      <w:r w:rsidRPr="000D3141">
        <w:t xml:space="preserve"> </w:t>
      </w:r>
      <w:r w:rsidRPr="005062F0">
        <w:t>to facilitate its implementation</w:t>
      </w:r>
      <w:r>
        <w:t>,</w:t>
      </w:r>
    </w:p>
    <w:p w14:paraId="62BD8489" w14:textId="77777777" w:rsidR="00214566" w:rsidRDefault="00214566" w:rsidP="00D60BA4">
      <w:pPr>
        <w:pStyle w:val="CBDNormalNumber"/>
        <w:numPr>
          <w:ilvl w:val="0"/>
          <w:numId w:val="0"/>
        </w:numPr>
        <w:tabs>
          <w:tab w:val="clear" w:pos="567"/>
        </w:tabs>
        <w:ind w:left="1134" w:firstLine="567"/>
      </w:pPr>
      <w:r>
        <w:t>1.</w:t>
      </w:r>
      <w:r>
        <w:tab/>
      </w:r>
      <w:r w:rsidRPr="00BC4434">
        <w:rPr>
          <w:i/>
          <w:iCs/>
        </w:rPr>
        <w:t xml:space="preserve">Takes note </w:t>
      </w:r>
      <w:r w:rsidRPr="004E42F5">
        <w:t xml:space="preserve">of </w:t>
      </w:r>
      <w:r w:rsidRPr="00BC4434">
        <w:t>the strategic review and analysis of all areas of work under the Convention</w:t>
      </w:r>
      <w:r w:rsidRPr="00B51817">
        <w:t xml:space="preserve"> </w:t>
      </w:r>
      <w:r w:rsidRPr="00C30CFC">
        <w:t>on Biological Diversity</w:t>
      </w:r>
      <w:r w:rsidRPr="00BC4434">
        <w:t>, namely, the thematic programmes of work formally established under the Convention, programmes addressing cross-cutting issues and other areas of work under the Convention in the context of the Framework</w:t>
      </w:r>
      <w:r>
        <w:t>, as</w:t>
      </w:r>
      <w:r w:rsidRPr="00BC4434">
        <w:t xml:space="preserve"> contained in documents </w:t>
      </w:r>
      <w:hyperlink r:id="rId61" w:history="1">
        <w:r w:rsidRPr="002E2229">
          <w:rPr>
            <w:rStyle w:val="Hyperlink"/>
          </w:rPr>
          <w:t>CBD/SBSTTA/27/5/Add.1</w:t>
        </w:r>
      </w:hyperlink>
      <w:r w:rsidRPr="00BC4434">
        <w:t xml:space="preserve"> and </w:t>
      </w:r>
      <w:hyperlink r:id="rId62" w:history="1">
        <w:r w:rsidRPr="00C634B0">
          <w:rPr>
            <w:rStyle w:val="Hyperlink"/>
          </w:rPr>
          <w:t>CBD/SBSTTA/27/INF/6</w:t>
        </w:r>
      </w:hyperlink>
      <w:r>
        <w:t>;</w:t>
      </w:r>
    </w:p>
    <w:p w14:paraId="1B926B91" w14:textId="77777777" w:rsidR="00214566" w:rsidRPr="00AF7C22" w:rsidRDefault="00214566" w:rsidP="00D60BA4">
      <w:pPr>
        <w:pStyle w:val="CBDNormalNumber"/>
        <w:numPr>
          <w:ilvl w:val="0"/>
          <w:numId w:val="0"/>
        </w:numPr>
        <w:tabs>
          <w:tab w:val="clear" w:pos="1701"/>
        </w:tabs>
        <w:ind w:left="1134" w:firstLine="567"/>
      </w:pPr>
      <w:r w:rsidRPr="0080612F">
        <w:t>[</w:t>
      </w:r>
      <w:r w:rsidRPr="00555FF4">
        <w:t>2</w:t>
      </w:r>
      <w:r w:rsidRPr="0080612F">
        <w:t>.</w:t>
      </w:r>
      <w:r w:rsidRPr="00555FF4">
        <w:tab/>
      </w:r>
      <w:r w:rsidRPr="0080612F">
        <w:rPr>
          <w:i/>
          <w:iCs/>
        </w:rPr>
        <w:t>Expresses its</w:t>
      </w:r>
      <w:r w:rsidRPr="0080612F">
        <w:t xml:space="preserve"> </w:t>
      </w:r>
      <w:r w:rsidRPr="00555FF4">
        <w:rPr>
          <w:i/>
          <w:iCs/>
        </w:rPr>
        <w:t xml:space="preserve">appreciation </w:t>
      </w:r>
      <w:r w:rsidRPr="00555FF4">
        <w:t xml:space="preserve">for </w:t>
      </w:r>
      <w:r w:rsidRPr="0080612F">
        <w:t xml:space="preserve">the evaluation methodology </w:t>
      </w:r>
      <w:r w:rsidRPr="00236C23">
        <w:t xml:space="preserve">for the programmes of work under the Convention </w:t>
      </w:r>
      <w:r w:rsidRPr="0080612F">
        <w:t xml:space="preserve">contained in the annex </w:t>
      </w:r>
      <w:r w:rsidRPr="000C516E">
        <w:t>to the</w:t>
      </w:r>
      <w:r w:rsidRPr="00555FF4">
        <w:t xml:space="preserve"> present decision,</w:t>
      </w:r>
      <w:r w:rsidRPr="0080612F">
        <w:t xml:space="preserve"> prepared by the E</w:t>
      </w:r>
      <w:r w:rsidRPr="00555FF4">
        <w:t xml:space="preserve">xecutive </w:t>
      </w:r>
      <w:r w:rsidRPr="0080612F">
        <w:t>S</w:t>
      </w:r>
      <w:r w:rsidRPr="00555FF4">
        <w:t>ecretary,</w:t>
      </w:r>
      <w:r w:rsidRPr="0080612F">
        <w:t xml:space="preserve"> and notes its potential for future use in the review of the work </w:t>
      </w:r>
      <w:r w:rsidRPr="00555FF4">
        <w:t>undertaken under</w:t>
      </w:r>
      <w:r w:rsidRPr="0080612F">
        <w:t xml:space="preserve"> the </w:t>
      </w:r>
      <w:r w:rsidRPr="00555FF4">
        <w:t>Convention;]</w:t>
      </w:r>
    </w:p>
    <w:p w14:paraId="5B354D73" w14:textId="77777777" w:rsidR="00214566" w:rsidRDefault="00214566" w:rsidP="00D60BA4">
      <w:pPr>
        <w:pStyle w:val="CBDNormalNumber"/>
        <w:numPr>
          <w:ilvl w:val="0"/>
          <w:numId w:val="0"/>
        </w:numPr>
        <w:ind w:left="1134" w:firstLine="567"/>
      </w:pPr>
      <w:r>
        <w:t>3</w:t>
      </w:r>
      <w:r w:rsidRPr="002D220E">
        <w:t>.</w:t>
      </w:r>
      <w:r>
        <w:rPr>
          <w:i/>
          <w:iCs/>
        </w:rPr>
        <w:tab/>
      </w:r>
      <w:r w:rsidRPr="001C46C6">
        <w:rPr>
          <w:i/>
          <w:iCs/>
        </w:rPr>
        <w:t>Recogni</w:t>
      </w:r>
      <w:r>
        <w:rPr>
          <w:i/>
          <w:iCs/>
        </w:rPr>
        <w:t>z</w:t>
      </w:r>
      <w:r w:rsidRPr="001C46C6">
        <w:rPr>
          <w:i/>
          <w:iCs/>
        </w:rPr>
        <w:t xml:space="preserve">es </w:t>
      </w:r>
      <w:r w:rsidRPr="001C46C6">
        <w:t>that some of the programmes of work</w:t>
      </w:r>
      <w:r>
        <w:t xml:space="preserve"> [and] [other areas of work][cross-cutting issues]</w:t>
      </w:r>
      <w:r w:rsidRPr="001C46C6">
        <w:t xml:space="preserve"> </w:t>
      </w:r>
      <w:r w:rsidRPr="00806D02">
        <w:t>under the Convention have been updated since its fifteenth meeting and that sufficient guidance in certain areas has been developed to support the implementation of the Framework;</w:t>
      </w:r>
    </w:p>
    <w:p w14:paraId="26E92253" w14:textId="77777777" w:rsidR="00214566" w:rsidRDefault="00214566" w:rsidP="00D60BA4">
      <w:pPr>
        <w:pStyle w:val="CBDNormalNumber"/>
        <w:numPr>
          <w:ilvl w:val="0"/>
          <w:numId w:val="0"/>
        </w:numPr>
        <w:ind w:left="1134" w:firstLine="567"/>
      </w:pPr>
      <w:r>
        <w:t>4.</w:t>
      </w:r>
      <w:r>
        <w:tab/>
      </w:r>
      <w:r w:rsidRPr="00914B2D">
        <w:rPr>
          <w:i/>
          <w:iCs/>
        </w:rPr>
        <w:t>Decides</w:t>
      </w:r>
      <w:r w:rsidRPr="00CD0D20">
        <w:t xml:space="preserve"> that the following </w:t>
      </w:r>
      <w:r>
        <w:t xml:space="preserve">programmes of work [and] [other areas of work][cross-cutting issues] are to </w:t>
      </w:r>
      <w:r w:rsidRPr="00CD0D20">
        <w:t xml:space="preserve">be maintained close to their current form and regularly </w:t>
      </w:r>
      <w:r w:rsidRPr="00CD0D20">
        <w:lastRenderedPageBreak/>
        <w:t>updated, taking into account recent decisions of the Conference of the Parties</w:t>
      </w:r>
      <w:r>
        <w:t xml:space="preserve"> and </w:t>
      </w:r>
      <w:r w:rsidRPr="00CD0D20">
        <w:t xml:space="preserve">work </w:t>
      </w:r>
      <w:r>
        <w:t>undertaken by</w:t>
      </w:r>
      <w:r w:rsidRPr="00CD0D20">
        <w:t xml:space="preserve"> </w:t>
      </w:r>
      <w:r>
        <w:t xml:space="preserve">the </w:t>
      </w:r>
      <w:r w:rsidRPr="00CD0D20">
        <w:t xml:space="preserve">Subsidiary Body on Scientific, Technical and Technological </w:t>
      </w:r>
      <w:r w:rsidRPr="00615AEB">
        <w:t>Advice</w:t>
      </w:r>
      <w:r>
        <w:t>[on</w:t>
      </w:r>
      <w:r w:rsidRPr="00615AEB">
        <w:t xml:space="preserve"> agricultural</w:t>
      </w:r>
      <w:r w:rsidRPr="00CD0D20">
        <w:t xml:space="preserve"> biodiversity; </w:t>
      </w:r>
      <w:r w:rsidRPr="00B054FE">
        <w:t>communication education and public awareness</w:t>
      </w:r>
      <w:r>
        <w:t xml:space="preserve">; </w:t>
      </w:r>
      <w:r w:rsidRPr="00B054FE">
        <w:t>gender and biodiversity</w:t>
      </w:r>
      <w:r>
        <w:t>;</w:t>
      </w:r>
      <w:r w:rsidRPr="00CD0D20">
        <w:t xml:space="preserve"> biodiversity and health; forest biodiversity; monitoring</w:t>
      </w:r>
      <w:r>
        <w:t>, reporting</w:t>
      </w:r>
      <w:r w:rsidRPr="00CD0D20">
        <w:t xml:space="preserve"> and review; invasive alien species; island biodiversity; marine and coastal biodiversity; synthetic biology; </w:t>
      </w:r>
      <w:r>
        <w:t xml:space="preserve">liability and redress; the </w:t>
      </w:r>
      <w:r w:rsidRPr="00CD0D20">
        <w:t>Global Taxonomy Initiative</w:t>
      </w:r>
      <w:r>
        <w:t>;</w:t>
      </w:r>
      <w:r w:rsidRPr="00CD0D20">
        <w:t xml:space="preserve"> </w:t>
      </w:r>
      <w:r>
        <w:t xml:space="preserve">protected areas; </w:t>
      </w:r>
      <w:r w:rsidRPr="00CD0D20">
        <w:t xml:space="preserve">inland waters biodiversity; </w:t>
      </w:r>
      <w:r>
        <w:t xml:space="preserve">and </w:t>
      </w:r>
      <w:r w:rsidRPr="00D26732">
        <w:t>mountain biodiversity</w:t>
      </w:r>
      <w:r>
        <w:t>];</w:t>
      </w:r>
      <w:r w:rsidRPr="00D54BC4">
        <w:t xml:space="preserve"> </w:t>
      </w:r>
    </w:p>
    <w:p w14:paraId="58D6930E" w14:textId="77777777" w:rsidR="00214566" w:rsidRDefault="00214566" w:rsidP="00D60BA4">
      <w:pPr>
        <w:pStyle w:val="CBDNormalNumber"/>
        <w:numPr>
          <w:ilvl w:val="0"/>
          <w:numId w:val="0"/>
        </w:numPr>
        <w:ind w:left="1134" w:firstLine="567"/>
      </w:pPr>
      <w:r>
        <w:t>5.</w:t>
      </w:r>
      <w:r>
        <w:tab/>
      </w:r>
      <w:r w:rsidRPr="00D26732">
        <w:rPr>
          <w:i/>
          <w:iCs/>
        </w:rPr>
        <w:t>Recogni</w:t>
      </w:r>
      <w:r>
        <w:rPr>
          <w:i/>
          <w:iCs/>
        </w:rPr>
        <w:t>z</w:t>
      </w:r>
      <w:r w:rsidRPr="00D26732">
        <w:rPr>
          <w:i/>
          <w:iCs/>
        </w:rPr>
        <w:t xml:space="preserve">es </w:t>
      </w:r>
      <w:r w:rsidRPr="00D26732">
        <w:t xml:space="preserve">that the following </w:t>
      </w:r>
      <w:r>
        <w:t xml:space="preserve">programmes of work [and] [other areas of work][cross-cutting issues] </w:t>
      </w:r>
      <w:r w:rsidRPr="00D26732">
        <w:t>would benefit from being updated to better align with the Framework</w:t>
      </w:r>
      <w:r>
        <w:t xml:space="preserve">, following the schedule and approach contained in </w:t>
      </w:r>
      <w:r w:rsidRPr="000C516E">
        <w:t>the annex to the present decision: [agricultural biodiversity, Global Taxonomy Initiative, ecosystem restoration</w:t>
      </w:r>
      <w:r>
        <w:t>,</w:t>
      </w:r>
      <w:r w:rsidRPr="00D26732">
        <w:t xml:space="preserve"> inland waters biodiversity and mountain biodiversity</w:t>
      </w:r>
      <w:r>
        <w:t>];</w:t>
      </w:r>
    </w:p>
    <w:p w14:paraId="3AD4762C" w14:textId="77777777" w:rsidR="00214566" w:rsidRDefault="00214566" w:rsidP="00D60BA4">
      <w:pPr>
        <w:pStyle w:val="CBDNormalNumber"/>
        <w:numPr>
          <w:ilvl w:val="0"/>
          <w:numId w:val="0"/>
        </w:numPr>
        <w:ind w:left="1134" w:firstLine="567"/>
      </w:pPr>
      <w:r>
        <w:t>6.</w:t>
      </w:r>
      <w:r>
        <w:tab/>
      </w:r>
      <w:r w:rsidRPr="004933E1">
        <w:rPr>
          <w:i/>
          <w:iCs/>
        </w:rPr>
        <w:t>Also</w:t>
      </w:r>
      <w:r>
        <w:t xml:space="preserve"> </w:t>
      </w:r>
      <w:r>
        <w:rPr>
          <w:i/>
          <w:iCs/>
        </w:rPr>
        <w:t>r</w:t>
      </w:r>
      <w:r w:rsidRPr="00D26732">
        <w:rPr>
          <w:i/>
          <w:iCs/>
        </w:rPr>
        <w:t>ecogni</w:t>
      </w:r>
      <w:r>
        <w:rPr>
          <w:i/>
          <w:iCs/>
        </w:rPr>
        <w:t>z</w:t>
      </w:r>
      <w:r w:rsidRPr="00D26732">
        <w:rPr>
          <w:i/>
          <w:iCs/>
        </w:rPr>
        <w:t xml:space="preserve">es </w:t>
      </w:r>
      <w:r w:rsidRPr="00D26732">
        <w:t xml:space="preserve">that the following </w:t>
      </w:r>
      <w:r>
        <w:t xml:space="preserve">programmes of work [and] [other areas of work][cross-cutting issues] </w:t>
      </w:r>
      <w:r w:rsidRPr="00D26732">
        <w:t xml:space="preserve">would benefit from being </w:t>
      </w:r>
      <w:r>
        <w:t>integrated: [b</w:t>
      </w:r>
      <w:r w:rsidRPr="00F5125D">
        <w:t>usiness engagement; capacity-building; climate change and biodiversity; digital sequence information on genetic resources; economics, trade and incentive measures; ecosystem restoration; financial mechanism; Global Strategy for Plant Conservation; mainstreaming; resource mobilization; sustainable use of biodiversity; sustainable wildlife management; technical and scientific cooperation; technology transfer; and tourism and biodiversity</w:t>
      </w:r>
      <w:r>
        <w:t>];</w:t>
      </w:r>
    </w:p>
    <w:p w14:paraId="03C65A05" w14:textId="77777777" w:rsidR="00214566" w:rsidRDefault="00214566" w:rsidP="00D60BA4">
      <w:pPr>
        <w:pStyle w:val="CBDNormalNumber"/>
        <w:numPr>
          <w:ilvl w:val="0"/>
          <w:numId w:val="0"/>
        </w:numPr>
        <w:ind w:left="1134" w:firstLine="567"/>
      </w:pPr>
      <w:r>
        <w:t>7.</w:t>
      </w:r>
      <w:r>
        <w:tab/>
      </w:r>
      <w:r w:rsidRPr="00752B1C">
        <w:rPr>
          <w:i/>
          <w:iCs/>
        </w:rPr>
        <w:t>Decides</w:t>
      </w:r>
      <w:r w:rsidRPr="0013163C">
        <w:t xml:space="preserve"> that the following </w:t>
      </w:r>
      <w:r>
        <w:t xml:space="preserve">programmes of work [and] [other areas of work][cross-cutting issues] should </w:t>
      </w:r>
      <w:r w:rsidRPr="0013163C">
        <w:t xml:space="preserve">be led by partner organizations and Parties, noting that all achievements </w:t>
      </w:r>
      <w:r>
        <w:t xml:space="preserve">in that regard </w:t>
      </w:r>
      <w:r w:rsidRPr="0013163C">
        <w:t>should continue to be recorded on the website of the Convention and through the clearing-house mechanisms, as information sources</w:t>
      </w:r>
      <w:r>
        <w:t>: [b</w:t>
      </w:r>
      <w:r w:rsidRPr="00A13680">
        <w:t>iodiversity and cultural diversity</w:t>
      </w:r>
      <w:r>
        <w:t>;</w:t>
      </w:r>
      <w:r w:rsidRPr="00A13680">
        <w:t xml:space="preserve"> biodiversity for development</w:t>
      </w:r>
      <w:r>
        <w:t>;</w:t>
      </w:r>
      <w:r w:rsidRPr="00A13680">
        <w:t xml:space="preserve"> dry and subhumid land biodiversity</w:t>
      </w:r>
      <w:r>
        <w:t>;</w:t>
      </w:r>
      <w:r w:rsidRPr="00A13680">
        <w:t xml:space="preserve"> ecosystem approach</w:t>
      </w:r>
      <w:r>
        <w:t>; and</w:t>
      </w:r>
      <w:r w:rsidRPr="00A13680">
        <w:t xml:space="preserve"> impact assessment</w:t>
      </w:r>
      <w:r>
        <w:t>];</w:t>
      </w:r>
    </w:p>
    <w:p w14:paraId="6B7811BC" w14:textId="77777777" w:rsidR="00214566" w:rsidRDefault="00214566" w:rsidP="00D60BA4">
      <w:pPr>
        <w:pStyle w:val="CBDNormalNumber"/>
        <w:numPr>
          <w:ilvl w:val="0"/>
          <w:numId w:val="0"/>
        </w:numPr>
        <w:ind w:left="1134" w:firstLine="567"/>
      </w:pPr>
      <w:r>
        <w:t>8.</w:t>
      </w:r>
      <w:r>
        <w:tab/>
      </w:r>
      <w:r w:rsidRPr="0069132A">
        <w:rPr>
          <w:i/>
          <w:iCs/>
        </w:rPr>
        <w:t>Requests</w:t>
      </w:r>
      <w:r>
        <w:t xml:space="preserve"> the Executive Secretary to carry out an analysis on the implications and potential benefits of integrating the programmes of work </w:t>
      </w:r>
      <w:r w:rsidRPr="00146FAC">
        <w:t xml:space="preserve">[and] [other areas of work][cross-cutting issues] listed in paragraph </w:t>
      </w:r>
      <w:r w:rsidRPr="006648D6">
        <w:t>6</w:t>
      </w:r>
      <w:r w:rsidRPr="00146FAC">
        <w:t xml:space="preserve"> above and submit the results for consideration by the appropriate subsidiary body or bodies at a meeting held before</w:t>
      </w:r>
      <w:r>
        <w:t xml:space="preserve"> its eighteenth meeting.</w:t>
      </w:r>
    </w:p>
    <w:p w14:paraId="784D41AB" w14:textId="77777777" w:rsidR="00214566" w:rsidRDefault="00214566" w:rsidP="00D60BA4">
      <w:pPr>
        <w:pStyle w:val="CBDDesicionAnnex"/>
        <w:ind w:left="1134"/>
      </w:pPr>
      <w:r>
        <w:t>Annex</w:t>
      </w:r>
      <w:r>
        <w:rPr>
          <w:rStyle w:val="FootnoteReference"/>
          <w:rFonts w:hint="eastAsia"/>
        </w:rPr>
        <w:footnoteReference w:customMarkFollows="1" w:id="56"/>
        <w:t>*</w:t>
      </w:r>
    </w:p>
    <w:p w14:paraId="46DD3E5F" w14:textId="77777777" w:rsidR="00214566" w:rsidRPr="0080612F" w:rsidRDefault="00214566" w:rsidP="00D60BA4">
      <w:pPr>
        <w:pStyle w:val="CBDDesicionText"/>
        <w:rPr>
          <w:b/>
        </w:rPr>
      </w:pPr>
      <w:r w:rsidRPr="0080612F">
        <w:rPr>
          <w:rFonts w:hint="eastAsia"/>
          <w:b/>
          <w:bCs/>
        </w:rPr>
        <w:t>Evaluation methodology for the programmes of work</w:t>
      </w:r>
      <w:r>
        <w:rPr>
          <w:b/>
          <w:bCs/>
        </w:rPr>
        <w:t xml:space="preserve"> under the Convention</w:t>
      </w:r>
    </w:p>
    <w:p w14:paraId="30AEA917" w14:textId="77777777" w:rsidR="00214566" w:rsidRPr="003077F6" w:rsidRDefault="00214566" w:rsidP="00D60BA4">
      <w:pPr>
        <w:pStyle w:val="CBDNormalNoNumber"/>
        <w:tabs>
          <w:tab w:val="clear" w:pos="567"/>
        </w:tabs>
        <w:ind w:left="1134" w:firstLine="567"/>
      </w:pPr>
      <w:r>
        <w:t>-</w:t>
      </w:r>
      <w:r>
        <w:tab/>
        <w:t xml:space="preserve">Schedule for updating the programmes of work [and] [other areas of work][cross-cutting issues] referred to in paragraph </w:t>
      </w:r>
      <w:r w:rsidRPr="003077F6">
        <w:t>5 of the present decision.</w:t>
      </w:r>
    </w:p>
    <w:p w14:paraId="3799A462" w14:textId="77777777" w:rsidR="00214566" w:rsidRDefault="00214566" w:rsidP="00D60BA4">
      <w:pPr>
        <w:pStyle w:val="CBDNormalNoNumber"/>
        <w:tabs>
          <w:tab w:val="clear" w:pos="567"/>
        </w:tabs>
        <w:ind w:left="1134" w:firstLine="567"/>
      </w:pPr>
      <w:r w:rsidRPr="003077F6">
        <w:t>-</w:t>
      </w:r>
      <w:r w:rsidRPr="003077F6">
        <w:tab/>
        <w:t>Approach for updating programmes of work [and] [other areas of work][cross-cutting issues] referred to in paragraph 5 of</w:t>
      </w:r>
      <w:r>
        <w:t xml:space="preserve"> the present decision</w:t>
      </w:r>
      <w:r w:rsidRPr="00FD2CCE">
        <w:t>.</w:t>
      </w:r>
    </w:p>
    <w:p w14:paraId="1C4412F4" w14:textId="77777777" w:rsidR="00214566" w:rsidRPr="00D633C9" w:rsidRDefault="00214566" w:rsidP="00D60BA4">
      <w:pPr>
        <w:pStyle w:val="CBDNormalNoNumber"/>
        <w:ind w:firstLine="567"/>
      </w:pPr>
      <w:r>
        <w:t>]</w:t>
      </w:r>
    </w:p>
    <w:p w14:paraId="7A97DBD3" w14:textId="77777777" w:rsidR="00214566" w:rsidRDefault="00214566">
      <w:pPr>
        <w:tabs>
          <w:tab w:val="clear" w:pos="567"/>
          <w:tab w:val="clear" w:pos="1134"/>
          <w:tab w:val="clear" w:pos="1701"/>
          <w:tab w:val="clear" w:pos="2268"/>
        </w:tabs>
        <w:spacing w:after="160" w:line="278" w:lineRule="auto"/>
        <w:jc w:val="left"/>
        <w:rPr>
          <w:b/>
        </w:rPr>
      </w:pPr>
      <w:r>
        <w:br w:type="page"/>
      </w:r>
    </w:p>
    <w:p w14:paraId="2ED92EE8" w14:textId="77777777" w:rsidR="00214566" w:rsidRPr="00EC26B9" w:rsidRDefault="00214566" w:rsidP="00D60BA4">
      <w:pPr>
        <w:pStyle w:val="CBDSubTitle"/>
      </w:pPr>
      <w:bookmarkStart w:id="50" w:name="_Toc214981909"/>
      <w:bookmarkStart w:id="51" w:name="_Toc214982104"/>
      <w:bookmarkStart w:id="52" w:name="_Toc215230355"/>
      <w:r>
        <w:lastRenderedPageBreak/>
        <w:t>27/5.</w:t>
      </w:r>
      <w:r>
        <w:tab/>
      </w:r>
      <w:r w:rsidRPr="00E31679">
        <w:t>Strategic review of and update to the expanded programme of work on forest biodiversity in the context of the Kunming-Montreal Global Biodiversity Framework</w:t>
      </w:r>
      <w:bookmarkEnd w:id="50"/>
      <w:bookmarkEnd w:id="51"/>
      <w:bookmarkEnd w:id="52"/>
      <w:r w:rsidRPr="00E31679">
        <w:t xml:space="preserve"> </w:t>
      </w:r>
    </w:p>
    <w:p w14:paraId="5CE93A7E" w14:textId="77777777" w:rsidR="00214566" w:rsidRPr="00D96371" w:rsidRDefault="00214566" w:rsidP="00D60BA4">
      <w:pPr>
        <w:pStyle w:val="CBDDesicionText"/>
        <w:rPr>
          <w:i/>
          <w:iCs/>
        </w:rPr>
      </w:pPr>
      <w:r w:rsidRPr="00D96371">
        <w:rPr>
          <w:i/>
          <w:iCs/>
        </w:rPr>
        <w:t xml:space="preserve">The Subsidiary Body on Scientific, Technical and Technological Advice </w:t>
      </w:r>
    </w:p>
    <w:p w14:paraId="7A75E729" w14:textId="77777777" w:rsidR="00214566" w:rsidRPr="00D96371" w:rsidRDefault="00214566" w:rsidP="00D60BA4">
      <w:pPr>
        <w:pStyle w:val="CBDDesicionText"/>
      </w:pPr>
      <w:r w:rsidRPr="00D96371">
        <w:rPr>
          <w:i/>
          <w:iCs/>
        </w:rPr>
        <w:t>Recommends</w:t>
      </w:r>
      <w:r w:rsidRPr="00EC26B9">
        <w:t xml:space="preserve"> that, at its seventeenth meeting, the Conference of the Parties adopt a decision along the following lines:</w:t>
      </w:r>
    </w:p>
    <w:p w14:paraId="1832059C" w14:textId="77777777" w:rsidR="00214566" w:rsidRPr="00D767FB" w:rsidRDefault="00214566" w:rsidP="00D60BA4">
      <w:pPr>
        <w:pStyle w:val="CBDNormalNumber"/>
        <w:numPr>
          <w:ilvl w:val="0"/>
          <w:numId w:val="0"/>
        </w:numPr>
        <w:tabs>
          <w:tab w:val="clear" w:pos="567"/>
          <w:tab w:val="clear" w:pos="1134"/>
        </w:tabs>
        <w:ind w:left="1134" w:firstLine="567"/>
        <w:rPr>
          <w:i/>
          <w:iCs/>
        </w:rPr>
      </w:pPr>
      <w:r w:rsidRPr="00856974">
        <w:t>[</w:t>
      </w:r>
      <w:r w:rsidRPr="00D767FB">
        <w:rPr>
          <w:i/>
          <w:iCs/>
        </w:rPr>
        <w:t>The Conference of the Parties</w:t>
      </w:r>
      <w:r w:rsidRPr="00695EE0">
        <w:t>,</w:t>
      </w:r>
    </w:p>
    <w:p w14:paraId="520DF2EF" w14:textId="77777777" w:rsidR="00214566" w:rsidRPr="00D767FB" w:rsidRDefault="00214566" w:rsidP="00D60BA4">
      <w:pPr>
        <w:pStyle w:val="CBDNormalNumber"/>
        <w:numPr>
          <w:ilvl w:val="0"/>
          <w:numId w:val="0"/>
        </w:numPr>
        <w:tabs>
          <w:tab w:val="clear" w:pos="567"/>
          <w:tab w:val="clear" w:pos="1134"/>
        </w:tabs>
        <w:ind w:left="1134" w:firstLine="567"/>
      </w:pPr>
      <w:r w:rsidRPr="00D767FB">
        <w:rPr>
          <w:i/>
          <w:iCs/>
        </w:rPr>
        <w:t>Recalling</w:t>
      </w:r>
      <w:r w:rsidRPr="00D767FB">
        <w:t xml:space="preserve"> its decisions </w:t>
      </w:r>
      <w:hyperlink r:id="rId63" w:history="1">
        <w:r w:rsidRPr="00695EE0">
          <w:rPr>
            <w:rStyle w:val="Hyperlink"/>
          </w:rPr>
          <w:t>IX/5</w:t>
        </w:r>
      </w:hyperlink>
      <w:r w:rsidRPr="00D767FB">
        <w:t xml:space="preserve"> of 30 May 2008, </w:t>
      </w:r>
      <w:hyperlink r:id="rId64" w:history="1">
        <w:r w:rsidRPr="00695EE0">
          <w:rPr>
            <w:rStyle w:val="Hyperlink"/>
          </w:rPr>
          <w:t>XIII/7</w:t>
        </w:r>
      </w:hyperlink>
      <w:r w:rsidRPr="00D767FB">
        <w:t xml:space="preserve"> of 17 December 2016 and </w:t>
      </w:r>
      <w:hyperlink r:id="rId65" w:history="1">
        <w:r w:rsidRPr="00695EE0">
          <w:rPr>
            <w:rStyle w:val="Hyperlink"/>
          </w:rPr>
          <w:t>16/35</w:t>
        </w:r>
      </w:hyperlink>
      <w:r w:rsidRPr="00D767FB">
        <w:t xml:space="preserve"> of 27 February 2025, </w:t>
      </w:r>
    </w:p>
    <w:p w14:paraId="7C2D9CAD" w14:textId="77777777" w:rsidR="00214566" w:rsidRPr="00D767FB" w:rsidRDefault="00214566" w:rsidP="00D60BA4">
      <w:pPr>
        <w:pStyle w:val="CBDNormalNumber"/>
        <w:numPr>
          <w:ilvl w:val="0"/>
          <w:numId w:val="0"/>
        </w:numPr>
        <w:tabs>
          <w:tab w:val="clear" w:pos="567"/>
          <w:tab w:val="clear" w:pos="1134"/>
        </w:tabs>
        <w:ind w:left="1134" w:firstLine="567"/>
      </w:pPr>
      <w:r w:rsidRPr="00D767FB">
        <w:rPr>
          <w:i/>
          <w:iCs/>
        </w:rPr>
        <w:t>Recognizing</w:t>
      </w:r>
      <w:r w:rsidRPr="00D767FB">
        <w:t xml:space="preserve"> that </w:t>
      </w:r>
      <w:r>
        <w:t xml:space="preserve">forest </w:t>
      </w:r>
      <w:r w:rsidRPr="004209AA">
        <w:t xml:space="preserve">conservation </w:t>
      </w:r>
      <w:r>
        <w:t xml:space="preserve">and </w:t>
      </w:r>
      <w:r w:rsidRPr="004209AA">
        <w:t>restoration and sustainable</w:t>
      </w:r>
      <w:r w:rsidRPr="00EE7C61">
        <w:t xml:space="preserve"> forest</w:t>
      </w:r>
      <w:r w:rsidRPr="004209AA">
        <w:t xml:space="preserve"> management are important for the achievement</w:t>
      </w:r>
      <w:r w:rsidRPr="00D767FB">
        <w:t xml:space="preserve"> of many targets of the </w:t>
      </w:r>
      <w:r w:rsidRPr="00695EE0">
        <w:t>Kunming-Montreal Global Biodiversity Framework</w:t>
      </w:r>
      <w:r w:rsidRPr="00D767FB">
        <w:t>,</w:t>
      </w:r>
      <w:r w:rsidRPr="00D767FB">
        <w:rPr>
          <w:rStyle w:val="FootnoteReference"/>
        </w:rPr>
        <w:footnoteReference w:id="57"/>
      </w:r>
    </w:p>
    <w:p w14:paraId="7CE0A197" w14:textId="77777777" w:rsidR="00214566" w:rsidRPr="00D767FB" w:rsidRDefault="00214566" w:rsidP="00D60BA4">
      <w:pPr>
        <w:pStyle w:val="CBDNormalNumber"/>
        <w:numPr>
          <w:ilvl w:val="0"/>
          <w:numId w:val="0"/>
        </w:numPr>
        <w:tabs>
          <w:tab w:val="clear" w:pos="567"/>
          <w:tab w:val="clear" w:pos="1134"/>
        </w:tabs>
        <w:ind w:left="1134" w:firstLine="567"/>
      </w:pPr>
      <w:r w:rsidRPr="00D767FB">
        <w:rPr>
          <w:i/>
          <w:iCs/>
        </w:rPr>
        <w:t>Deeply concerned</w:t>
      </w:r>
      <w:r w:rsidRPr="00D767FB">
        <w:t xml:space="preserve"> about the continuous loss and degradation of forests, especially primary forest</w:t>
      </w:r>
      <w:r>
        <w:t xml:space="preserve"> and protected forest areas</w:t>
      </w:r>
      <w:r w:rsidRPr="00D767FB">
        <w:t>,</w:t>
      </w:r>
      <w:r>
        <w:t xml:space="preserve"> while acknowledging recent efforts by many countries to reduce deforestation,</w:t>
      </w:r>
    </w:p>
    <w:p w14:paraId="50A40ABA" w14:textId="77777777" w:rsidR="00214566" w:rsidRDefault="00214566" w:rsidP="00D60BA4">
      <w:pPr>
        <w:pStyle w:val="CBDNormalNumber"/>
        <w:numPr>
          <w:ilvl w:val="0"/>
          <w:numId w:val="0"/>
        </w:numPr>
        <w:tabs>
          <w:tab w:val="clear" w:pos="567"/>
          <w:tab w:val="clear" w:pos="1134"/>
        </w:tabs>
        <w:ind w:left="1134" w:firstLine="567"/>
      </w:pPr>
      <w:r w:rsidRPr="00D767FB">
        <w:rPr>
          <w:i/>
          <w:iCs/>
        </w:rPr>
        <w:t xml:space="preserve">Recognizing </w:t>
      </w:r>
      <w:r w:rsidRPr="00D767FB">
        <w:t>that the conservation and sustainable use of forest biodiversity is a shared priority of the Rio conventions,</w:t>
      </w:r>
    </w:p>
    <w:p w14:paraId="403C5890" w14:textId="27797DB1" w:rsidR="00214566" w:rsidRPr="00D767FB" w:rsidRDefault="00214566" w:rsidP="00D60BA4">
      <w:pPr>
        <w:pStyle w:val="CBDNormalNumber"/>
        <w:numPr>
          <w:ilvl w:val="0"/>
          <w:numId w:val="0"/>
        </w:numPr>
        <w:tabs>
          <w:tab w:val="clear" w:pos="567"/>
          <w:tab w:val="clear" w:pos="1134"/>
        </w:tabs>
        <w:ind w:left="1134" w:firstLine="567"/>
      </w:pPr>
      <w:r w:rsidRPr="00C63F30">
        <w:rPr>
          <w:i/>
          <w:iCs/>
        </w:rPr>
        <w:t>Recalling</w:t>
      </w:r>
      <w:r w:rsidRPr="00782382">
        <w:t xml:space="preserve"> the </w:t>
      </w:r>
      <w:r>
        <w:t>findings</w:t>
      </w:r>
      <w:r w:rsidRPr="00782382">
        <w:t xml:space="preserve"> of the </w:t>
      </w:r>
      <w:r>
        <w:t>f</w:t>
      </w:r>
      <w:r w:rsidRPr="00782382">
        <w:t xml:space="preserve">irst </w:t>
      </w:r>
      <w:r>
        <w:t>g</w:t>
      </w:r>
      <w:r w:rsidRPr="00782382">
        <w:t xml:space="preserve">lobal </w:t>
      </w:r>
      <w:r>
        <w:t>s</w:t>
      </w:r>
      <w:r w:rsidRPr="00782382">
        <w:t>tocktake under the Paris Agreement,</w:t>
      </w:r>
      <w:r>
        <w:rPr>
          <w:rStyle w:val="FootnoteReference"/>
        </w:rPr>
        <w:footnoteReference w:id="58"/>
      </w:r>
      <w:r w:rsidRPr="00782382">
        <w:t xml:space="preserve"> </w:t>
      </w:r>
      <w:proofErr w:type="gramStart"/>
      <w:r w:rsidRPr="00782382">
        <w:t xml:space="preserve">in particular </w:t>
      </w:r>
      <w:r>
        <w:t>the</w:t>
      </w:r>
      <w:proofErr w:type="gramEnd"/>
      <w:r>
        <w:t xml:space="preserve"> </w:t>
      </w:r>
      <w:r w:rsidRPr="00782382">
        <w:t>importance of conserving</w:t>
      </w:r>
      <w:r>
        <w:t>, protecting</w:t>
      </w:r>
      <w:r w:rsidRPr="00782382">
        <w:t xml:space="preserve"> and restoring nature and ecosystems, including through enhanced efforts towards halting and reversing deforestation and forest degradation by 2030,</w:t>
      </w:r>
    </w:p>
    <w:p w14:paraId="661E61BB" w14:textId="77777777" w:rsidR="00214566" w:rsidRPr="00D767FB" w:rsidRDefault="00214566" w:rsidP="00D60BA4">
      <w:pPr>
        <w:pStyle w:val="CBDNormalNumber"/>
        <w:numPr>
          <w:ilvl w:val="0"/>
          <w:numId w:val="0"/>
        </w:numPr>
        <w:tabs>
          <w:tab w:val="clear" w:pos="567"/>
          <w:tab w:val="clear" w:pos="1134"/>
        </w:tabs>
        <w:ind w:left="1134" w:firstLine="567"/>
      </w:pPr>
      <w:r w:rsidRPr="002C3448">
        <w:rPr>
          <w:i/>
          <w:iCs/>
        </w:rPr>
        <w:t>Recognizing</w:t>
      </w:r>
      <w:r w:rsidRPr="002C3448">
        <w:t xml:space="preserve"> the contribution of the United Nations strategic plan for forests 2017–</w:t>
      </w:r>
      <w:r>
        <w:t>2030</w:t>
      </w:r>
      <w:r w:rsidRPr="00F84AD1">
        <w:t>,</w:t>
      </w:r>
      <w:r>
        <w:rPr>
          <w:rStyle w:val="FootnoteReference"/>
        </w:rPr>
        <w:footnoteReference w:id="59"/>
      </w:r>
      <w:r w:rsidRPr="00F84AD1">
        <w:t xml:space="preserve"> </w:t>
      </w:r>
      <w:r>
        <w:t>[</w:t>
      </w:r>
      <w:r w:rsidRPr="00F84AD1">
        <w:t>the 2030 Agenda for Sustainable Development,</w:t>
      </w:r>
      <w:r>
        <w:rPr>
          <w:rStyle w:val="FootnoteReference"/>
        </w:rPr>
        <w:footnoteReference w:id="60"/>
      </w:r>
      <w:r>
        <w:t>]</w:t>
      </w:r>
      <w:r w:rsidRPr="00F84AD1">
        <w:t xml:space="preserve"> </w:t>
      </w:r>
      <w:r>
        <w:t>[</w:t>
      </w:r>
      <w:r w:rsidRPr="00F84AD1">
        <w:t xml:space="preserve">the </w:t>
      </w:r>
      <w:r>
        <w:t>United Nations Framework Convention on Climate Change</w:t>
      </w:r>
      <w:r>
        <w:rPr>
          <w:rStyle w:val="FootnoteReference"/>
        </w:rPr>
        <w:footnoteReference w:id="61"/>
      </w:r>
      <w:r>
        <w:t xml:space="preserve"> and the </w:t>
      </w:r>
      <w:r w:rsidRPr="00F84AD1">
        <w:t>Paris Agreement</w:t>
      </w:r>
      <w:r>
        <w:t>]</w:t>
      </w:r>
      <w:r w:rsidRPr="00F84AD1">
        <w:t xml:space="preserve"> and other global instruments and processes</w:t>
      </w:r>
      <w:r>
        <w:t xml:space="preserve"> </w:t>
      </w:r>
      <w:r w:rsidRPr="00F84AD1">
        <w:t xml:space="preserve">further promoting </w:t>
      </w:r>
      <w:r>
        <w:t>forest conservation</w:t>
      </w:r>
      <w:r w:rsidRPr="00067230">
        <w:t xml:space="preserve"> </w:t>
      </w:r>
      <w:r>
        <w:t xml:space="preserve">and </w:t>
      </w:r>
      <w:r w:rsidRPr="00067230">
        <w:t>restoration and sustainable forest management</w:t>
      </w:r>
      <w:r>
        <w:t>,</w:t>
      </w:r>
    </w:p>
    <w:p w14:paraId="36981F79" w14:textId="77777777" w:rsidR="00214566" w:rsidRPr="00D767FB" w:rsidRDefault="00214566" w:rsidP="00D60BA4">
      <w:pPr>
        <w:pStyle w:val="CBDNormalNumber"/>
        <w:numPr>
          <w:ilvl w:val="0"/>
          <w:numId w:val="0"/>
        </w:numPr>
        <w:tabs>
          <w:tab w:val="clear" w:pos="567"/>
          <w:tab w:val="clear" w:pos="1134"/>
        </w:tabs>
        <w:ind w:left="1134" w:firstLine="567"/>
      </w:pPr>
      <w:r w:rsidRPr="00D767FB">
        <w:rPr>
          <w:i/>
          <w:iCs/>
        </w:rPr>
        <w:t>Welcoming</w:t>
      </w:r>
      <w:r w:rsidRPr="00D767FB">
        <w:t xml:space="preserve"> the ongoing joint efforts undertaken under the Collaborative Partnership on Forests</w:t>
      </w:r>
      <w:r>
        <w:t xml:space="preserve"> workplan 2025–2028</w:t>
      </w:r>
      <w:r w:rsidRPr="00D767FB">
        <w:t>, including on enhanced policy coherence with the United Nations strategic plan for forests 2017–2030,</w:t>
      </w:r>
    </w:p>
    <w:p w14:paraId="04FC24F3" w14:textId="77777777" w:rsidR="00214566" w:rsidRDefault="00214566" w:rsidP="00D60BA4">
      <w:pPr>
        <w:pStyle w:val="CBDNormalNoNumber"/>
        <w:tabs>
          <w:tab w:val="clear" w:pos="567"/>
          <w:tab w:val="clear" w:pos="1134"/>
        </w:tabs>
        <w:ind w:left="1134" w:firstLine="567"/>
      </w:pPr>
      <w:r>
        <w:rPr>
          <w:i/>
          <w:iCs/>
        </w:rPr>
        <w:t>Expressing its a</w:t>
      </w:r>
      <w:r w:rsidRPr="00D767FB">
        <w:rPr>
          <w:i/>
          <w:iCs/>
        </w:rPr>
        <w:t>ppreciati</w:t>
      </w:r>
      <w:r>
        <w:rPr>
          <w:i/>
          <w:iCs/>
        </w:rPr>
        <w:t>o</w:t>
      </w:r>
      <w:r w:rsidRPr="00D767FB">
        <w:rPr>
          <w:i/>
          <w:iCs/>
        </w:rPr>
        <w:t>n</w:t>
      </w:r>
      <w:r w:rsidRPr="00D767FB">
        <w:t xml:space="preserve"> </w:t>
      </w:r>
      <w:r>
        <w:t xml:space="preserve">for </w:t>
      </w:r>
      <w:r w:rsidRPr="00D767FB">
        <w:t>the continuous contribution of the Korea Forest Service of the Republic of Korea to the Forest Ecosystem Restoration Initiative to develop capacity on sustainable forest management,</w:t>
      </w:r>
    </w:p>
    <w:p w14:paraId="58223666" w14:textId="77777777" w:rsidR="00214566" w:rsidRDefault="00214566" w:rsidP="00D60BA4">
      <w:pPr>
        <w:pStyle w:val="CBDNormalNoNumber"/>
        <w:tabs>
          <w:tab w:val="clear" w:pos="567"/>
          <w:tab w:val="clear" w:pos="1134"/>
        </w:tabs>
        <w:ind w:left="1134" w:firstLine="567"/>
      </w:pPr>
      <w:r w:rsidRPr="00695EE0">
        <w:t>1.</w:t>
      </w:r>
      <w:r w:rsidRPr="00D767FB">
        <w:rPr>
          <w:i/>
          <w:iCs/>
        </w:rPr>
        <w:tab/>
        <w:t>Acknowledges</w:t>
      </w:r>
      <w:r w:rsidRPr="00D767FB">
        <w:t xml:space="preserve"> that the expanded programme of work on forest biodiversity</w:t>
      </w:r>
      <w:r w:rsidRPr="00D767FB">
        <w:rPr>
          <w:rStyle w:val="FootnoteReference"/>
        </w:rPr>
        <w:footnoteReference w:id="62"/>
      </w:r>
      <w:r w:rsidRPr="00D767FB">
        <w:t xml:space="preserve"> and related decisions of the Conference of the Parties </w:t>
      </w:r>
      <w:r>
        <w:t>provide guidance on forest-related actions under the Convention</w:t>
      </w:r>
      <w:r w:rsidRPr="0031376C">
        <w:t xml:space="preserve"> </w:t>
      </w:r>
      <w:r>
        <w:t>on Biological Diversity,</w:t>
      </w:r>
      <w:r>
        <w:rPr>
          <w:rStyle w:val="FootnoteReference"/>
        </w:rPr>
        <w:footnoteReference w:id="63"/>
      </w:r>
      <w:r>
        <w:t xml:space="preserve"> and the ongoing importance of that programme and of the related decisions </w:t>
      </w:r>
      <w:r w:rsidRPr="006F5A7E">
        <w:rPr>
          <w:lang w:val="en-US"/>
        </w:rPr>
        <w:t>to</w:t>
      </w:r>
      <w:r>
        <w:rPr>
          <w:lang w:val="en-US"/>
        </w:rPr>
        <w:t xml:space="preserve"> support the</w:t>
      </w:r>
      <w:r w:rsidRPr="006F5A7E">
        <w:rPr>
          <w:lang w:val="en-US"/>
        </w:rPr>
        <w:t xml:space="preserve"> implement</w:t>
      </w:r>
      <w:r>
        <w:rPr>
          <w:lang w:val="en-US"/>
        </w:rPr>
        <w:t>ation</w:t>
      </w:r>
      <w:r w:rsidRPr="006F5A7E">
        <w:rPr>
          <w:lang w:val="en-US"/>
        </w:rPr>
        <w:t xml:space="preserve"> of the</w:t>
      </w:r>
      <w:r>
        <w:rPr>
          <w:lang w:val="en-US"/>
        </w:rPr>
        <w:t xml:space="preserve"> </w:t>
      </w:r>
      <w:r w:rsidRPr="00695EE0">
        <w:t xml:space="preserve">Kunming-Montreal Global Biodiversity </w:t>
      </w:r>
      <w:r>
        <w:rPr>
          <w:lang w:val="en-US"/>
        </w:rPr>
        <w:t>Framework,</w:t>
      </w:r>
      <w:r w:rsidRPr="00D767FB">
        <w:t xml:space="preserve"> but that </w:t>
      </w:r>
      <w:r>
        <w:t xml:space="preserve">supplementary </w:t>
      </w:r>
      <w:r w:rsidRPr="00D767FB">
        <w:t xml:space="preserve">guidance in relation to certain targets </w:t>
      </w:r>
      <w:r>
        <w:t>of the Framework</w:t>
      </w:r>
      <w:r w:rsidRPr="00D767FB">
        <w:t xml:space="preserve"> is </w:t>
      </w:r>
      <w:r>
        <w:t>useful</w:t>
      </w:r>
      <w:r w:rsidRPr="00D767FB">
        <w:t xml:space="preserve">; </w:t>
      </w:r>
    </w:p>
    <w:p w14:paraId="338DC2C5" w14:textId="77777777" w:rsidR="00214566" w:rsidRPr="006F5A7E" w:rsidRDefault="00214566" w:rsidP="00D60BA4">
      <w:pPr>
        <w:pStyle w:val="CBDNormalNoNumber"/>
        <w:tabs>
          <w:tab w:val="clear" w:pos="567"/>
          <w:tab w:val="clear" w:pos="1134"/>
        </w:tabs>
        <w:ind w:left="1134" w:firstLine="567"/>
        <w:rPr>
          <w:lang w:val="en-US"/>
        </w:rPr>
      </w:pPr>
      <w:r>
        <w:rPr>
          <w:lang w:val="en-US"/>
        </w:rPr>
        <w:t>[2.</w:t>
      </w:r>
      <w:r>
        <w:rPr>
          <w:lang w:val="en-US"/>
        </w:rPr>
        <w:tab/>
      </w:r>
      <w:r>
        <w:rPr>
          <w:i/>
          <w:iCs/>
          <w:lang w:val="en-US"/>
        </w:rPr>
        <w:t xml:space="preserve">Takes note </w:t>
      </w:r>
      <w:r w:rsidRPr="00D96371">
        <w:rPr>
          <w:lang w:val="en-US"/>
        </w:rPr>
        <w:t>of</w:t>
      </w:r>
      <w:r w:rsidRPr="00D832D2">
        <w:rPr>
          <w:lang w:val="en-US"/>
        </w:rPr>
        <w:t xml:space="preserve"> </w:t>
      </w:r>
      <w:r>
        <w:rPr>
          <w:lang w:val="en-US"/>
        </w:rPr>
        <w:t xml:space="preserve">information document </w:t>
      </w:r>
      <w:hyperlink r:id="rId66" w:history="1">
        <w:r w:rsidRPr="0078281F">
          <w:rPr>
            <w:rStyle w:val="Hyperlink"/>
            <w:lang w:val="en-US"/>
          </w:rPr>
          <w:t>CBD/SBSTTA/27/INF/9</w:t>
        </w:r>
      </w:hyperlink>
      <w:r>
        <w:rPr>
          <w:lang w:val="en-US"/>
        </w:rPr>
        <w:t>, entitled “I</w:t>
      </w:r>
      <w:r w:rsidRPr="00E94AA5">
        <w:rPr>
          <w:lang w:val="en-US"/>
        </w:rPr>
        <w:t xml:space="preserve">nformation related to the review of and potential updates to the expanded programme of </w:t>
      </w:r>
      <w:r w:rsidRPr="00E94AA5">
        <w:rPr>
          <w:lang w:val="en-US"/>
        </w:rPr>
        <w:lastRenderedPageBreak/>
        <w:t xml:space="preserve">work on forest biodiversity in the context of the </w:t>
      </w:r>
      <w:r w:rsidRPr="00C06601">
        <w:t>Kunming-Montreal Global Biodiversity</w:t>
      </w:r>
      <w:r w:rsidRPr="00C06601">
        <w:rPr>
          <w:lang w:val="en-US"/>
        </w:rPr>
        <w:t xml:space="preserve"> </w:t>
      </w:r>
      <w:r w:rsidRPr="00E94AA5">
        <w:rPr>
          <w:lang w:val="en-US"/>
        </w:rPr>
        <w:t>Framework</w:t>
      </w:r>
      <w:r>
        <w:rPr>
          <w:lang w:val="en-US"/>
        </w:rPr>
        <w:t>”;]</w:t>
      </w:r>
      <w:r w:rsidRPr="006F5A7E">
        <w:rPr>
          <w:lang w:val="en-US"/>
        </w:rPr>
        <w:t xml:space="preserve"> </w:t>
      </w:r>
    </w:p>
    <w:p w14:paraId="6075BFA1" w14:textId="77777777" w:rsidR="00214566" w:rsidRPr="00D831D6" w:rsidRDefault="00214566" w:rsidP="00D60BA4">
      <w:pPr>
        <w:pStyle w:val="CBDNormalNoNumber"/>
        <w:tabs>
          <w:tab w:val="clear" w:pos="567"/>
          <w:tab w:val="clear" w:pos="1134"/>
        </w:tabs>
        <w:ind w:left="1134" w:firstLine="567"/>
        <w:rPr>
          <w:lang w:val="en-US"/>
        </w:rPr>
      </w:pPr>
      <w:r>
        <w:rPr>
          <w:lang w:val="en-US"/>
        </w:rPr>
        <w:t>[3.</w:t>
      </w:r>
      <w:r>
        <w:rPr>
          <w:lang w:val="en-US"/>
        </w:rPr>
        <w:tab/>
      </w:r>
      <w:r w:rsidRPr="00D96371">
        <w:rPr>
          <w:lang w:val="en-US"/>
        </w:rPr>
        <w:t>[</w:t>
      </w:r>
      <w:r w:rsidRPr="003325DF">
        <w:rPr>
          <w:i/>
          <w:iCs/>
          <w:lang w:val="en-US"/>
        </w:rPr>
        <w:t>Welcomes</w:t>
      </w:r>
      <w:r w:rsidRPr="00D96371">
        <w:rPr>
          <w:lang w:val="en-US"/>
        </w:rPr>
        <w:t>][</w:t>
      </w:r>
      <w:r w:rsidRPr="003325DF">
        <w:rPr>
          <w:i/>
          <w:iCs/>
          <w:lang w:val="en-US"/>
        </w:rPr>
        <w:t>Notes</w:t>
      </w:r>
      <w:r>
        <w:rPr>
          <w:i/>
          <w:iCs/>
          <w:lang w:val="en-US"/>
        </w:rPr>
        <w:t xml:space="preserve"> </w:t>
      </w:r>
      <w:r w:rsidRPr="00856974">
        <w:rPr>
          <w:lang w:val="en-CA"/>
        </w:rPr>
        <w:t>[</w:t>
      </w:r>
      <w:r w:rsidRPr="003325DF">
        <w:rPr>
          <w:lang w:val="en-US"/>
        </w:rPr>
        <w:t>the</w:t>
      </w:r>
      <w:r w:rsidRPr="00D91B35">
        <w:rPr>
          <w:lang w:val="en-US"/>
        </w:rPr>
        <w:t xml:space="preserve"> </w:t>
      </w:r>
      <w:r>
        <w:rPr>
          <w:lang w:val="en-US"/>
        </w:rPr>
        <w:t xml:space="preserve">potential </w:t>
      </w:r>
      <w:r w:rsidRPr="00D91B35">
        <w:rPr>
          <w:lang w:val="en-US"/>
        </w:rPr>
        <w:t>relevance</w:t>
      </w:r>
      <w:r>
        <w:rPr>
          <w:lang w:val="en-US"/>
        </w:rPr>
        <w:t xml:space="preserve"> of]]</w:t>
      </w:r>
      <w:r w:rsidRPr="006F5A7E">
        <w:rPr>
          <w:lang w:val="en-US"/>
        </w:rPr>
        <w:t xml:space="preserve"> </w:t>
      </w:r>
      <w:r>
        <w:rPr>
          <w:lang w:val="en-US"/>
        </w:rPr>
        <w:t>[</w:t>
      </w:r>
      <w:r w:rsidRPr="00D91B35">
        <w:rPr>
          <w:i/>
          <w:iCs/>
        </w:rPr>
        <w:t>The Thematic Assessment Report on the Underlying Causes of Biodiversity Loss and the Determinants of Transformative Change and Options for Achieving the 2050 Vision for Biodiversity</w:t>
      </w:r>
      <w:r w:rsidRPr="00C31B48">
        <w:t xml:space="preserve"> </w:t>
      </w:r>
      <w:r w:rsidRPr="006F5A7E">
        <w:rPr>
          <w:lang w:val="en-US"/>
        </w:rPr>
        <w:t>and</w:t>
      </w:r>
      <w:r>
        <w:rPr>
          <w:lang w:val="en-US"/>
        </w:rPr>
        <w:t>]</w:t>
      </w:r>
      <w:r w:rsidRPr="006F5A7E">
        <w:rPr>
          <w:lang w:val="en-US"/>
        </w:rPr>
        <w:t xml:space="preserve"> </w:t>
      </w:r>
      <w:r w:rsidRPr="00D91B35">
        <w:rPr>
          <w:i/>
          <w:iCs/>
          <w:lang w:val="en-US"/>
        </w:rPr>
        <w:t>The Thematic Assessment Report on the Interlinkages among Biodiversity, Water, Food and Health</w:t>
      </w:r>
      <w:r w:rsidRPr="00D91B35">
        <w:rPr>
          <w:lang w:val="en-US"/>
        </w:rPr>
        <w:t xml:space="preserve"> </w:t>
      </w:r>
      <w:r w:rsidRPr="006F5A7E">
        <w:rPr>
          <w:lang w:val="en-US"/>
        </w:rPr>
        <w:t>of the Intergovernmental Science-Policy Platform on Biodiversity and Ecosystem Services</w:t>
      </w:r>
      <w:r>
        <w:rPr>
          <w:lang w:val="en-US"/>
        </w:rPr>
        <w:t xml:space="preserve"> </w:t>
      </w:r>
      <w:r w:rsidRPr="003A1A6A">
        <w:t>to the work undertaken under the Convention</w:t>
      </w:r>
      <w:r>
        <w:t>,</w:t>
      </w:r>
      <w:r w:rsidRPr="003A1A6A">
        <w:t xml:space="preserve"> </w:t>
      </w:r>
      <w:r>
        <w:t>including the expanded programme of work on forest biodiversity, and to the implementation of the Framework;</w:t>
      </w:r>
      <w:r>
        <w:rPr>
          <w:lang w:val="en-US"/>
        </w:rPr>
        <w:t>]</w:t>
      </w:r>
    </w:p>
    <w:p w14:paraId="204568F2" w14:textId="77777777" w:rsidR="00214566" w:rsidRDefault="00214566" w:rsidP="00D60BA4">
      <w:pPr>
        <w:pStyle w:val="CBDNormalNoNumber"/>
        <w:tabs>
          <w:tab w:val="clear" w:pos="567"/>
          <w:tab w:val="clear" w:pos="1134"/>
        </w:tabs>
        <w:ind w:left="1134" w:firstLine="567"/>
      </w:pPr>
      <w:r>
        <w:t>[4</w:t>
      </w:r>
      <w:r w:rsidRPr="00695EE0">
        <w:t>.</w:t>
      </w:r>
      <w:r>
        <w:tab/>
      </w:r>
      <w:r w:rsidRPr="00D767FB">
        <w:rPr>
          <w:i/>
          <w:iCs/>
        </w:rPr>
        <w:t xml:space="preserve">Endorses </w:t>
      </w:r>
      <w:r w:rsidRPr="00D767FB">
        <w:t xml:space="preserve">the complementary activities contained in the annex to the present decision as </w:t>
      </w:r>
      <w:r>
        <w:t>priority actions to further support the implementation of the Framework as it relates to forest biodiversity;]</w:t>
      </w:r>
    </w:p>
    <w:p w14:paraId="21D7BD25" w14:textId="77777777" w:rsidR="00214566" w:rsidRDefault="00214566" w:rsidP="00D60BA4">
      <w:pPr>
        <w:pStyle w:val="CBDNormalNoNumber"/>
        <w:tabs>
          <w:tab w:val="clear" w:pos="567"/>
          <w:tab w:val="clear" w:pos="1134"/>
        </w:tabs>
        <w:ind w:left="1134" w:firstLine="567"/>
      </w:pPr>
      <w:r>
        <w:t>[5.</w:t>
      </w:r>
      <w:r>
        <w:tab/>
      </w:r>
      <w:r w:rsidRPr="00286107">
        <w:rPr>
          <w:i/>
          <w:iCs/>
        </w:rPr>
        <w:t>Recognizes</w:t>
      </w:r>
      <w:r>
        <w:t xml:space="preserve"> that the complementary activities contained in the annex</w:t>
      </w:r>
      <w:r w:rsidRPr="00F637D3">
        <w:t xml:space="preserve"> </w:t>
      </w:r>
      <w:r w:rsidRPr="00D767FB">
        <w:t>to the present decision</w:t>
      </w:r>
      <w:r>
        <w:t xml:space="preserve"> and measures taken to support the implementation of the expanded programme of work on forest biodiversity, including unilateral measures, should not constitute a means of arbitrary or unjustifiable discrimination or a disguised restriction on international trade;]</w:t>
      </w:r>
    </w:p>
    <w:p w14:paraId="6C7FF4E1" w14:textId="77777777" w:rsidR="00214566" w:rsidRPr="00D767FB" w:rsidRDefault="00214566" w:rsidP="00D60BA4">
      <w:pPr>
        <w:pStyle w:val="CBDNormalNoNumber"/>
        <w:tabs>
          <w:tab w:val="clear" w:pos="567"/>
          <w:tab w:val="clear" w:pos="1134"/>
        </w:tabs>
        <w:ind w:left="1134" w:firstLine="567"/>
      </w:pPr>
      <w:r>
        <w:t>6.</w:t>
      </w:r>
      <w:r>
        <w:tab/>
      </w:r>
      <w:r>
        <w:rPr>
          <w:i/>
          <w:iCs/>
        </w:rPr>
        <w:t>Also</w:t>
      </w:r>
      <w:r w:rsidRPr="00B97280">
        <w:rPr>
          <w:i/>
          <w:iCs/>
        </w:rPr>
        <w:t xml:space="preserve"> recognizes</w:t>
      </w:r>
      <w:r>
        <w:t xml:space="preserve"> the importance of mobilizing predictable, adequate and sustainable means of implementation, including through financial resources, technical and scientific cooperation and capacity-building, to ensure the effective implementation of the expanded programme of work on forest biodiversity;</w:t>
      </w:r>
    </w:p>
    <w:p w14:paraId="03E23DAC" w14:textId="77777777" w:rsidR="00214566" w:rsidRDefault="00214566" w:rsidP="00D60BA4">
      <w:pPr>
        <w:pStyle w:val="CBDNormalNoNumber"/>
        <w:tabs>
          <w:tab w:val="clear" w:pos="567"/>
          <w:tab w:val="clear" w:pos="1134"/>
        </w:tabs>
        <w:ind w:left="1134" w:firstLine="567"/>
      </w:pPr>
      <w:r>
        <w:t>7</w:t>
      </w:r>
      <w:r w:rsidRPr="00695EE0">
        <w:t>.</w:t>
      </w:r>
      <w:r>
        <w:tab/>
      </w:r>
      <w:r w:rsidRPr="00D767FB">
        <w:rPr>
          <w:i/>
          <w:iCs/>
        </w:rPr>
        <w:t xml:space="preserve">Invites </w:t>
      </w:r>
      <w:r w:rsidRPr="00D767FB">
        <w:t xml:space="preserve">Parties and other Governments to take into account the </w:t>
      </w:r>
      <w:r>
        <w:t xml:space="preserve">complementary activities listed in the annex </w:t>
      </w:r>
      <w:r w:rsidRPr="00D767FB">
        <w:t>to the present decision in the revision or updating of national biodiversity strategies and action plans</w:t>
      </w:r>
      <w:r>
        <w:t>, as applicable,</w:t>
      </w:r>
      <w:r w:rsidRPr="00D767FB">
        <w:t xml:space="preserve"> </w:t>
      </w:r>
      <w:r>
        <w:t>as well as</w:t>
      </w:r>
      <w:r w:rsidRPr="00D767FB">
        <w:t xml:space="preserve"> their implementation, </w:t>
      </w:r>
      <w:r>
        <w:t xml:space="preserve">and in </w:t>
      </w:r>
      <w:r w:rsidRPr="00D767FB">
        <w:t>the development of national targets</w:t>
      </w:r>
      <w:r>
        <w:t>,</w:t>
      </w:r>
      <w:r w:rsidRPr="00D767FB">
        <w:t xml:space="preserve"> national reports, national capacity-building and development programmes and resource mobilization strategies</w:t>
      </w:r>
      <w:r>
        <w:t>,</w:t>
      </w:r>
      <w:r w:rsidRPr="00D767FB">
        <w:t xml:space="preserve"> to support the implementation of the Framework, national forest programmes and other forest-related programmes, strategies and initiatives;</w:t>
      </w:r>
    </w:p>
    <w:p w14:paraId="1964B28C" w14:textId="77777777" w:rsidR="00214566" w:rsidRPr="00D767FB" w:rsidRDefault="00214566" w:rsidP="00D60BA4">
      <w:pPr>
        <w:pStyle w:val="CBDNormalNoNumber"/>
        <w:tabs>
          <w:tab w:val="clear" w:pos="567"/>
          <w:tab w:val="clear" w:pos="1134"/>
        </w:tabs>
        <w:ind w:left="1134" w:firstLine="567"/>
      </w:pPr>
      <w:r>
        <w:t>[8.</w:t>
      </w:r>
      <w:r>
        <w:tab/>
      </w:r>
      <w:r w:rsidRPr="00D96371">
        <w:rPr>
          <w:i/>
          <w:iCs/>
        </w:rPr>
        <w:t>Encourages</w:t>
      </w:r>
      <w:r>
        <w:t xml:space="preserve"> Parties to apply a human-rights based and gender-responsive approach and intergenerational equity in the implementation of the expanded programme of work on forest biodiversity;]</w:t>
      </w:r>
    </w:p>
    <w:p w14:paraId="47226E24" w14:textId="77777777" w:rsidR="00214566" w:rsidRPr="00D767FB" w:rsidRDefault="00214566" w:rsidP="00D60BA4">
      <w:pPr>
        <w:pStyle w:val="CBDNormalNoNumber"/>
        <w:tabs>
          <w:tab w:val="clear" w:pos="567"/>
          <w:tab w:val="clear" w:pos="1134"/>
        </w:tabs>
        <w:ind w:left="1134" w:firstLine="567"/>
      </w:pPr>
      <w:r>
        <w:t>9</w:t>
      </w:r>
      <w:r w:rsidRPr="00695EE0">
        <w:t>.</w:t>
      </w:r>
      <w:r>
        <w:tab/>
      </w:r>
      <w:r w:rsidRPr="00D767FB">
        <w:rPr>
          <w:i/>
          <w:iCs/>
        </w:rPr>
        <w:t>Invites</w:t>
      </w:r>
      <w:r w:rsidRPr="00D767FB">
        <w:t xml:space="preserve"> the secretariats of relevant </w:t>
      </w:r>
      <w:r w:rsidRPr="00695EE0">
        <w:t>multilateral environment</w:t>
      </w:r>
      <w:r>
        <w:t>al</w:t>
      </w:r>
      <w:r w:rsidRPr="00695EE0">
        <w:t xml:space="preserve"> agreement</w:t>
      </w:r>
      <w:r w:rsidRPr="00D767FB">
        <w:t>s and international organizations</w:t>
      </w:r>
      <w:r>
        <w:t>, processes and partnerships, such as the Collaborative Partnership on Forests,</w:t>
      </w:r>
      <w:r w:rsidRPr="00D767FB">
        <w:t xml:space="preserve"> </w:t>
      </w:r>
      <w:r>
        <w:t xml:space="preserve">as appropriate, </w:t>
      </w:r>
      <w:r w:rsidRPr="00D767FB">
        <w:t xml:space="preserve">to contribute to the implementation of the Framework </w:t>
      </w:r>
      <w:r>
        <w:t>as it relates to</w:t>
      </w:r>
      <w:r w:rsidRPr="00D767FB">
        <w:t xml:space="preserve"> forest </w:t>
      </w:r>
      <w:r>
        <w:t>biodiversity</w:t>
      </w:r>
      <w:r w:rsidRPr="00D767FB">
        <w:t xml:space="preserve"> by supporting the implementation of the </w:t>
      </w:r>
      <w:r>
        <w:t>complementary activities listed in the annex</w:t>
      </w:r>
      <w:r w:rsidRPr="00F637D3">
        <w:t xml:space="preserve"> </w:t>
      </w:r>
      <w:r w:rsidRPr="00D767FB">
        <w:t xml:space="preserve">to the present decision, including through the development of targeted </w:t>
      </w:r>
      <w:r w:rsidRPr="00695EE0">
        <w:t>capacity-building</w:t>
      </w:r>
      <w:r>
        <w:t xml:space="preserve"> and development</w:t>
      </w:r>
      <w:r w:rsidRPr="00D767FB">
        <w:t xml:space="preserve"> programmes</w:t>
      </w:r>
      <w:r>
        <w:t xml:space="preserve"> [</w:t>
      </w:r>
      <w:r w:rsidRPr="00D767FB">
        <w:t xml:space="preserve">and </w:t>
      </w:r>
      <w:r>
        <w:t xml:space="preserve">the </w:t>
      </w:r>
      <w:r w:rsidRPr="00D767FB">
        <w:t>dissemination of guidance and tools</w:t>
      </w:r>
      <w:r>
        <w:t>]</w:t>
      </w:r>
      <w:r w:rsidRPr="00D767FB">
        <w:t xml:space="preserve"> </w:t>
      </w:r>
      <w:r w:rsidRPr="006E478C">
        <w:t xml:space="preserve">to </w:t>
      </w:r>
      <w:r>
        <w:t>support</w:t>
      </w:r>
      <w:r w:rsidRPr="006E478C">
        <w:t xml:space="preserve"> </w:t>
      </w:r>
      <w:r>
        <w:t xml:space="preserve">developing country Parties, </w:t>
      </w:r>
      <w:r w:rsidRPr="00223F8F">
        <w:rPr>
          <w:kern w:val="22"/>
        </w:rPr>
        <w:t xml:space="preserve">in particular the least developed and </w:t>
      </w:r>
      <w:r>
        <w:rPr>
          <w:kern w:val="22"/>
        </w:rPr>
        <w:t xml:space="preserve">the </w:t>
      </w:r>
      <w:r w:rsidRPr="00223F8F">
        <w:rPr>
          <w:kern w:val="22"/>
        </w:rPr>
        <w:t>small island developing States</w:t>
      </w:r>
      <w:r>
        <w:rPr>
          <w:kern w:val="22"/>
        </w:rPr>
        <w:t xml:space="preserve"> among them</w:t>
      </w:r>
      <w:r>
        <w:t>, and Parties with economies in transition, indigenous peoples and local communities, women and youth</w:t>
      </w:r>
      <w:r w:rsidRPr="00D767FB">
        <w:t>;</w:t>
      </w:r>
    </w:p>
    <w:p w14:paraId="0EE82749" w14:textId="77777777" w:rsidR="00214566" w:rsidRDefault="00214566" w:rsidP="00D60BA4">
      <w:pPr>
        <w:pStyle w:val="CBDNormalNoNumber"/>
        <w:tabs>
          <w:tab w:val="clear" w:pos="567"/>
          <w:tab w:val="clear" w:pos="1134"/>
        </w:tabs>
        <w:ind w:left="1134" w:firstLine="567"/>
      </w:pPr>
      <w:r>
        <w:t>10</w:t>
      </w:r>
      <w:r w:rsidRPr="00695EE0">
        <w:t>.</w:t>
      </w:r>
      <w:r>
        <w:tab/>
      </w:r>
      <w:r w:rsidRPr="00D767FB">
        <w:rPr>
          <w:i/>
          <w:iCs/>
        </w:rPr>
        <w:t>Invites</w:t>
      </w:r>
      <w:r w:rsidRPr="00D767FB">
        <w:t xml:space="preserve"> </w:t>
      </w:r>
      <w:r w:rsidRPr="00695EE0">
        <w:t>indigenous people</w:t>
      </w:r>
      <w:r w:rsidRPr="00D767FB">
        <w:t>s and local communities, relevant stakeholders, including the private sector</w:t>
      </w:r>
      <w:r>
        <w:t>,</w:t>
      </w:r>
      <w:r w:rsidRPr="00D767FB">
        <w:t xml:space="preserve"> academia, women, children and youth</w:t>
      </w:r>
      <w:r>
        <w:t>, persons with disabilities and forest actors,</w:t>
      </w:r>
      <w:r w:rsidRPr="00D767FB">
        <w:t xml:space="preserve"> </w:t>
      </w:r>
      <w:r>
        <w:t xml:space="preserve">to use the annex </w:t>
      </w:r>
      <w:r w:rsidRPr="00D767FB">
        <w:t>to the present decision</w:t>
      </w:r>
      <w:r>
        <w:t xml:space="preserve"> as guidance to support the implementation of the Framework as it relates to forest biodiversity</w:t>
      </w:r>
      <w:r w:rsidRPr="00D767FB">
        <w:t>;</w:t>
      </w:r>
    </w:p>
    <w:p w14:paraId="7B37C494" w14:textId="77777777" w:rsidR="00214566" w:rsidRPr="00D767FB" w:rsidRDefault="00214566" w:rsidP="00D60BA4">
      <w:pPr>
        <w:pStyle w:val="CBDNormalNoNumber"/>
        <w:tabs>
          <w:tab w:val="clear" w:pos="567"/>
          <w:tab w:val="clear" w:pos="1134"/>
        </w:tabs>
        <w:ind w:left="1134" w:firstLine="567"/>
      </w:pPr>
      <w:r>
        <w:t>11</w:t>
      </w:r>
      <w:r w:rsidRPr="00695EE0">
        <w:t>.</w:t>
      </w:r>
      <w:r w:rsidRPr="00D767FB">
        <w:rPr>
          <w:i/>
          <w:iCs/>
        </w:rPr>
        <w:tab/>
        <w:t>Invites</w:t>
      </w:r>
      <w:r w:rsidRPr="00D767FB">
        <w:t xml:space="preserve"> the members of the Collaborative Partnership on Forests </w:t>
      </w:r>
      <w:r w:rsidRPr="00D767FB">
        <w:rPr>
          <w:snapToGrid w:val="0"/>
        </w:rPr>
        <w:t>to consider ways and means to further enhance their individual and collective contributions to support Parties in their implementation of the Framework</w:t>
      </w:r>
      <w:r w:rsidRPr="00EE59D8">
        <w:t xml:space="preserve"> </w:t>
      </w:r>
      <w:r>
        <w:t>as it relates to</w:t>
      </w:r>
      <w:r w:rsidRPr="00D767FB">
        <w:rPr>
          <w:snapToGrid w:val="0"/>
        </w:rPr>
        <w:t xml:space="preserve"> forest </w:t>
      </w:r>
      <w:r>
        <w:rPr>
          <w:snapToGrid w:val="0"/>
        </w:rPr>
        <w:t>biodiversity</w:t>
      </w:r>
      <w:r w:rsidRPr="00D767FB">
        <w:rPr>
          <w:snapToGrid w:val="0"/>
        </w:rPr>
        <w:t>;</w:t>
      </w:r>
    </w:p>
    <w:p w14:paraId="257D5049" w14:textId="77777777" w:rsidR="00214566" w:rsidRPr="00D767FB" w:rsidRDefault="00214566" w:rsidP="00D60BA4">
      <w:pPr>
        <w:pStyle w:val="CBDNormalNoNumber"/>
        <w:tabs>
          <w:tab w:val="clear" w:pos="567"/>
          <w:tab w:val="clear" w:pos="1134"/>
        </w:tabs>
        <w:ind w:left="1134" w:firstLine="567"/>
      </w:pPr>
      <w:r>
        <w:lastRenderedPageBreak/>
        <w:t>[12.</w:t>
      </w:r>
      <w:r w:rsidRPr="0009355B">
        <w:tab/>
      </w:r>
      <w:r w:rsidRPr="00D56A65">
        <w:rPr>
          <w:i/>
          <w:iCs/>
        </w:rPr>
        <w:t>Invites</w:t>
      </w:r>
      <w:r w:rsidRPr="0009355B">
        <w:t xml:space="preserve"> Parties and other Governments to mainstream forest biodiversity</w:t>
      </w:r>
      <w:r>
        <w:t>,</w:t>
      </w:r>
      <w:r w:rsidRPr="0009355B">
        <w:t xml:space="preserve"> through the expanded </w:t>
      </w:r>
      <w:r>
        <w:t>programme of work</w:t>
      </w:r>
      <w:r w:rsidRPr="0009355B">
        <w:t xml:space="preserve"> on forest biodiversity</w:t>
      </w:r>
      <w:r>
        <w:t xml:space="preserve"> and the activities listed in the annex</w:t>
      </w:r>
      <w:r w:rsidRPr="0009355B">
        <w:t xml:space="preserve"> </w:t>
      </w:r>
      <w:r w:rsidRPr="00D767FB">
        <w:t>to the present decision</w:t>
      </w:r>
      <w:r>
        <w:t>,</w:t>
      </w:r>
      <w:r w:rsidRPr="0009355B" w:rsidDel="00710506">
        <w:t xml:space="preserve"> </w:t>
      </w:r>
      <w:r>
        <w:t>into</w:t>
      </w:r>
      <w:r w:rsidRPr="0009355B">
        <w:t xml:space="preserve"> and across all relevant sectors;</w:t>
      </w:r>
      <w:r>
        <w:t>]</w:t>
      </w:r>
    </w:p>
    <w:p w14:paraId="537DD75C" w14:textId="77777777" w:rsidR="00214566" w:rsidRPr="00D767FB" w:rsidRDefault="00214566" w:rsidP="00D60BA4">
      <w:pPr>
        <w:pStyle w:val="CBDNormalNoNumber"/>
        <w:tabs>
          <w:tab w:val="clear" w:pos="567"/>
          <w:tab w:val="clear" w:pos="1134"/>
        </w:tabs>
        <w:ind w:left="1134" w:firstLine="567"/>
      </w:pPr>
      <w:r>
        <w:t>[13</w:t>
      </w:r>
      <w:r w:rsidRPr="00695EE0">
        <w:t>.</w:t>
      </w:r>
      <w:r w:rsidRPr="00D767FB">
        <w:rPr>
          <w:i/>
          <w:iCs/>
        </w:rPr>
        <w:tab/>
        <w:t>Requests</w:t>
      </w:r>
      <w:r w:rsidRPr="00D767FB">
        <w:t xml:space="preserve"> that, </w:t>
      </w:r>
      <w:proofErr w:type="gramStart"/>
      <w:r w:rsidRPr="00D767FB">
        <w:t>with regard to</w:t>
      </w:r>
      <w:proofErr w:type="gramEnd"/>
      <w:r w:rsidRPr="00D767FB">
        <w:t xml:space="preserve"> the annex to the present decision, </w:t>
      </w:r>
      <w:r>
        <w:t xml:space="preserve">and </w:t>
      </w:r>
      <w:r w:rsidRPr="00D767FB">
        <w:t>subject to the availability of resources</w:t>
      </w:r>
      <w:r>
        <w:t>,</w:t>
      </w:r>
      <w:r w:rsidRPr="00D767FB">
        <w:t xml:space="preserve"> the Executive Secretary of the Convention</w:t>
      </w:r>
      <w:r>
        <w:t>:</w:t>
      </w:r>
    </w:p>
    <w:p w14:paraId="1DBBD245" w14:textId="77777777" w:rsidR="00214566" w:rsidRPr="00D767FB" w:rsidRDefault="00214566" w:rsidP="00D60BA4">
      <w:pPr>
        <w:pStyle w:val="CBDNormalNoNumber"/>
        <w:tabs>
          <w:tab w:val="clear" w:pos="567"/>
          <w:tab w:val="clear" w:pos="1134"/>
        </w:tabs>
        <w:ind w:left="1134" w:firstLine="567"/>
      </w:pPr>
      <w:r w:rsidRPr="00D767FB">
        <w:t>(a)</w:t>
      </w:r>
      <w:r w:rsidRPr="00D767FB">
        <w:tab/>
        <w:t>Enhance cooperation with the Collaborative Partnership on Forests and its members to compile and make available relevant</w:t>
      </w:r>
      <w:r>
        <w:t xml:space="preserve"> recent</w:t>
      </w:r>
      <w:r w:rsidRPr="00D767FB">
        <w:t xml:space="preserve"> guidance and tools</w:t>
      </w:r>
      <w:r>
        <w:t xml:space="preserve"> and to identify future joint initiatives</w:t>
      </w:r>
      <w:r w:rsidRPr="00D767FB">
        <w:t xml:space="preserve"> related to</w:t>
      </w:r>
      <w:r>
        <w:t xml:space="preserve"> the expanded programme of work on forest biodiversity and the complementary activities listed in the annex to the present decision,</w:t>
      </w:r>
      <w:r w:rsidRPr="00D767FB">
        <w:t xml:space="preserve"> giving particular attention to sustainable forest management</w:t>
      </w:r>
      <w:r>
        <w:t xml:space="preserve"> and to increasing collaboration on resource mobilization for biodiversity-inclusive forest management</w:t>
      </w:r>
      <w:r w:rsidRPr="00D767FB">
        <w:t>;</w:t>
      </w:r>
    </w:p>
    <w:p w14:paraId="497E5F7B" w14:textId="77777777" w:rsidR="00214566" w:rsidRPr="00D767FB" w:rsidRDefault="00214566" w:rsidP="00D60BA4">
      <w:pPr>
        <w:pStyle w:val="CBDNormalNoNumber"/>
        <w:tabs>
          <w:tab w:val="clear" w:pos="567"/>
          <w:tab w:val="clear" w:pos="1134"/>
        </w:tabs>
        <w:ind w:left="1134" w:firstLine="567"/>
      </w:pPr>
      <w:r>
        <w:t>(b</w:t>
      </w:r>
      <w:r w:rsidRPr="00D767FB">
        <w:t>)</w:t>
      </w:r>
      <w:r w:rsidRPr="00D767FB">
        <w:tab/>
        <w:t xml:space="preserve">Compile and make </w:t>
      </w:r>
      <w:r>
        <w:t>available</w:t>
      </w:r>
      <w:r w:rsidRPr="00D767FB">
        <w:t xml:space="preserve"> relevant experiences from Parties, other Governments </w:t>
      </w:r>
      <w:r>
        <w:t xml:space="preserve">[and all relevant stakeholders][, </w:t>
      </w:r>
      <w:r w:rsidRPr="00695EE0">
        <w:t>indigenous people</w:t>
      </w:r>
      <w:r w:rsidRPr="00D767FB">
        <w:t xml:space="preserve">s and local communities, </w:t>
      </w:r>
      <w:r>
        <w:t>women and youth]</w:t>
      </w:r>
      <w:r w:rsidRPr="00D767FB">
        <w:t xml:space="preserve"> on </w:t>
      </w:r>
      <w:r>
        <w:t xml:space="preserve">the use of the expanded programme of work on forest biodiversity and the complementary activities listed </w:t>
      </w:r>
      <w:r w:rsidRPr="00D767FB">
        <w:t>in the annex</w:t>
      </w:r>
      <w:r w:rsidRPr="00F637D3">
        <w:t xml:space="preserve"> </w:t>
      </w:r>
      <w:r w:rsidRPr="00D767FB">
        <w:t>to the present decision</w:t>
      </w:r>
      <w:r>
        <w:t xml:space="preserve"> in support of the implementation of the Framework as it relates to forest biodiversity</w:t>
      </w:r>
      <w:r w:rsidRPr="00D767FB">
        <w:t>;</w:t>
      </w:r>
    </w:p>
    <w:p w14:paraId="1021D74A" w14:textId="77777777" w:rsidR="00214566" w:rsidRDefault="00214566" w:rsidP="00D60BA4">
      <w:pPr>
        <w:pStyle w:val="CBDNormalNoNumber"/>
        <w:tabs>
          <w:tab w:val="clear" w:pos="567"/>
          <w:tab w:val="clear" w:pos="1134"/>
        </w:tabs>
        <w:ind w:left="1134" w:firstLine="567"/>
      </w:pPr>
      <w:r>
        <w:t>(c</w:t>
      </w:r>
      <w:r w:rsidRPr="00D767FB">
        <w:t>)</w:t>
      </w:r>
      <w:r w:rsidRPr="00D767FB">
        <w:tab/>
        <w:t xml:space="preserve">Integrate </w:t>
      </w:r>
      <w:r>
        <w:t xml:space="preserve">the expanded programme of work on forest biodiversity and the complementary activities listed </w:t>
      </w:r>
      <w:r w:rsidRPr="00D767FB">
        <w:t>in the annex</w:t>
      </w:r>
      <w:r w:rsidRPr="00F637D3">
        <w:t xml:space="preserve"> </w:t>
      </w:r>
      <w:r w:rsidRPr="00D767FB">
        <w:t>to the present decision, as appropriate, into relevant capacity-building and development and scientific and technical cooperation efforts undertaken under the Convention, including through the Forest Ecosystem Restoration Initiative and the Rio Conventions Joint Capacity-building Programme</w:t>
      </w:r>
      <w:r>
        <w:t>;</w:t>
      </w:r>
    </w:p>
    <w:p w14:paraId="7D4CF10B" w14:textId="77777777" w:rsidR="00214566" w:rsidRPr="00D767FB" w:rsidRDefault="00214566" w:rsidP="00D60BA4">
      <w:pPr>
        <w:pStyle w:val="CBDNormalNoNumber"/>
        <w:tabs>
          <w:tab w:val="clear" w:pos="567"/>
          <w:tab w:val="clear" w:pos="1134"/>
        </w:tabs>
        <w:ind w:left="1134" w:firstLine="567"/>
      </w:pPr>
      <w:r>
        <w:t>(d)</w:t>
      </w:r>
      <w:r>
        <w:tab/>
        <w:t xml:space="preserve">Strengthen </w:t>
      </w:r>
      <w:r w:rsidRPr="002D150C">
        <w:t>communication on the expanded programme of work on forest biodiversity</w:t>
      </w:r>
      <w:r>
        <w:t>, including the complementary activities</w:t>
      </w:r>
      <w:r w:rsidRPr="00FC6251">
        <w:t xml:space="preserve"> </w:t>
      </w:r>
      <w:r>
        <w:t xml:space="preserve">listed </w:t>
      </w:r>
      <w:r w:rsidRPr="00D767FB">
        <w:t>in the annex</w:t>
      </w:r>
      <w:r w:rsidRPr="00F637D3">
        <w:t xml:space="preserve"> </w:t>
      </w:r>
      <w:r w:rsidRPr="00D767FB">
        <w:t>to the present decision</w:t>
      </w:r>
      <w:r>
        <w:t>,</w:t>
      </w:r>
      <w:r w:rsidRPr="002D150C">
        <w:t xml:space="preserve"> among all stakeholders, including relevant multilateral</w:t>
      </w:r>
      <w:r>
        <w:t xml:space="preserve"> </w:t>
      </w:r>
      <w:r w:rsidRPr="00F97BC9">
        <w:t>environmental</w:t>
      </w:r>
      <w:r w:rsidRPr="002D150C">
        <w:t xml:space="preserve"> agreements and organi</w:t>
      </w:r>
      <w:r>
        <w:t>z</w:t>
      </w:r>
      <w:r w:rsidRPr="002D150C">
        <w:t>ations</w:t>
      </w:r>
      <w:r>
        <w:t>;</w:t>
      </w:r>
    </w:p>
    <w:p w14:paraId="0BC837EC" w14:textId="77777777" w:rsidR="00214566" w:rsidRDefault="00214566" w:rsidP="00D60BA4">
      <w:pPr>
        <w:pStyle w:val="CBDNormalNoNumber"/>
        <w:tabs>
          <w:tab w:val="clear" w:pos="567"/>
          <w:tab w:val="clear" w:pos="1134"/>
        </w:tabs>
        <w:ind w:left="1134" w:firstLine="567"/>
      </w:pPr>
      <w:r w:rsidRPr="00D767FB">
        <w:t>(e)</w:t>
      </w:r>
      <w:r w:rsidRPr="00D767FB">
        <w:tab/>
        <w:t xml:space="preserve">Report to the Subsidiary Body on Implementation, at a meeting held before the eighteenth meeting of the Conference of the Parties, on the </w:t>
      </w:r>
      <w:proofErr w:type="gramStart"/>
      <w:r w:rsidRPr="00D767FB">
        <w:t>aforementioned cooperation</w:t>
      </w:r>
      <w:proofErr w:type="gramEnd"/>
      <w:r w:rsidRPr="00D767FB">
        <w:t xml:space="preserve"> activities in support of the implementation of the </w:t>
      </w:r>
      <w:r w:rsidRPr="00695EE0">
        <w:t xml:space="preserve">Convention </w:t>
      </w:r>
      <w:r w:rsidRPr="00D767FB">
        <w:t xml:space="preserve">and the </w:t>
      </w:r>
      <w:r w:rsidRPr="00695EE0">
        <w:t>Framework</w:t>
      </w:r>
      <w:r w:rsidRPr="00D767FB">
        <w:t>.</w:t>
      </w:r>
      <w:r>
        <w:t>]</w:t>
      </w:r>
      <w:r w:rsidRPr="00D767FB">
        <w:t xml:space="preserve"> </w:t>
      </w:r>
    </w:p>
    <w:p w14:paraId="1B161534" w14:textId="77777777" w:rsidR="00214566" w:rsidRPr="00D767FB" w:rsidRDefault="00214566" w:rsidP="00D60BA4">
      <w:pPr>
        <w:pStyle w:val="CBDNormalNoNumber"/>
        <w:tabs>
          <w:tab w:val="clear" w:pos="567"/>
        </w:tabs>
        <w:ind w:left="1134" w:firstLine="567"/>
        <w:sectPr w:rsidR="00214566" w:rsidRPr="00D767FB" w:rsidSect="00214566">
          <w:footerReference w:type="even" r:id="rId67"/>
          <w:footerReference w:type="default" r:id="rId68"/>
          <w:pgSz w:w="12240" w:h="15840"/>
          <w:pgMar w:top="1134" w:right="1440" w:bottom="1134" w:left="1440" w:header="709" w:footer="709" w:gutter="0"/>
          <w:cols w:space="708"/>
          <w:docGrid w:linePitch="360"/>
        </w:sectPr>
      </w:pPr>
    </w:p>
    <w:p w14:paraId="393835C5" w14:textId="77777777" w:rsidR="00214566" w:rsidRPr="00856974" w:rsidRDefault="00214566" w:rsidP="00D60BA4">
      <w:pPr>
        <w:pStyle w:val="CBDDesicionAnnex"/>
        <w:rPr>
          <w:lang w:val="en-CA"/>
        </w:rPr>
      </w:pPr>
      <w:bookmarkStart w:id="53" w:name="_Hlk203416978"/>
      <w:r w:rsidRPr="00695EE0">
        <w:t xml:space="preserve">Annex </w:t>
      </w:r>
      <w:r w:rsidRPr="00695EE0">
        <w:br/>
      </w:r>
      <w:r>
        <w:t>Supplement</w:t>
      </w:r>
      <w:r w:rsidRPr="00695EE0">
        <w:t xml:space="preserve"> </w:t>
      </w:r>
      <w:r w:rsidRPr="00D767FB">
        <w:t xml:space="preserve">to </w:t>
      </w:r>
      <w:r w:rsidRPr="00695EE0">
        <w:t>the expanded programme of work on forest biodiversity</w:t>
      </w:r>
    </w:p>
    <w:tbl>
      <w:tblPr>
        <w:tblStyle w:val="TableGrid11"/>
        <w:tblW w:w="9355" w:type="dxa"/>
        <w:tblLook w:val="04A0" w:firstRow="1" w:lastRow="0" w:firstColumn="1" w:lastColumn="0" w:noHBand="0" w:noVBand="1"/>
      </w:tblPr>
      <w:tblGrid>
        <w:gridCol w:w="1795"/>
        <w:gridCol w:w="7560"/>
      </w:tblGrid>
      <w:tr w:rsidR="00214566" w:rsidRPr="00D767FB" w14:paraId="6962F510" w14:textId="77777777" w:rsidTr="00D60BA4">
        <w:trPr>
          <w:trHeight w:val="405"/>
          <w:tblHeader/>
        </w:trPr>
        <w:tc>
          <w:tcPr>
            <w:tcW w:w="1795" w:type="dxa"/>
            <w:tcBorders>
              <w:top w:val="single" w:sz="2" w:space="0" w:color="auto"/>
              <w:bottom w:val="single" w:sz="2" w:space="0" w:color="auto"/>
            </w:tcBorders>
            <w:shd w:val="clear" w:color="auto" w:fill="FFFFFF" w:themeFill="background1"/>
          </w:tcPr>
          <w:bookmarkEnd w:id="53"/>
          <w:p w14:paraId="3C73A427" w14:textId="77777777" w:rsidR="00214566" w:rsidRPr="00695EE0" w:rsidRDefault="00214566" w:rsidP="00D60BA4">
            <w:pPr>
              <w:pStyle w:val="CBDTableNormal"/>
              <w:rPr>
                <w:i/>
                <w:iCs/>
              </w:rPr>
            </w:pPr>
            <w:r w:rsidRPr="00695EE0">
              <w:rPr>
                <w:i/>
                <w:iCs/>
              </w:rPr>
              <w:t>Targets of the Kunming-Montreal Global Biodiversity Framework</w:t>
            </w:r>
            <w:r w:rsidRPr="00D767FB">
              <w:rPr>
                <w:rStyle w:val="FootnoteReference"/>
                <w:i/>
                <w:iCs/>
              </w:rPr>
              <w:footnoteReference w:id="64"/>
            </w:r>
          </w:p>
        </w:tc>
        <w:tc>
          <w:tcPr>
            <w:tcW w:w="7560" w:type="dxa"/>
            <w:tcBorders>
              <w:top w:val="single" w:sz="2" w:space="0" w:color="auto"/>
              <w:bottom w:val="single" w:sz="2" w:space="0" w:color="auto"/>
            </w:tcBorders>
            <w:shd w:val="clear" w:color="auto" w:fill="FFFFFF" w:themeFill="background1"/>
          </w:tcPr>
          <w:p w14:paraId="3B6D40FD" w14:textId="77777777" w:rsidR="00214566" w:rsidRPr="00695EE0" w:rsidRDefault="00214566" w:rsidP="00D60BA4">
            <w:pPr>
              <w:pStyle w:val="CBDTableNormal"/>
              <w:rPr>
                <w:i/>
                <w:iCs/>
              </w:rPr>
            </w:pPr>
            <w:r w:rsidRPr="00D767FB">
              <w:rPr>
                <w:i/>
                <w:iCs/>
              </w:rPr>
              <w:t>C</w:t>
            </w:r>
            <w:r w:rsidRPr="00695EE0">
              <w:rPr>
                <w:i/>
                <w:iCs/>
              </w:rPr>
              <w:t>omplementary activities to the expanded programme o</w:t>
            </w:r>
            <w:r w:rsidRPr="00D767FB">
              <w:rPr>
                <w:i/>
                <w:iCs/>
              </w:rPr>
              <w:t>f</w:t>
            </w:r>
            <w:r w:rsidRPr="00695EE0">
              <w:rPr>
                <w:i/>
                <w:iCs/>
              </w:rPr>
              <w:t xml:space="preserve"> work on forest biodiversity</w:t>
            </w:r>
            <w:r w:rsidRPr="00695EE0">
              <w:rPr>
                <w:rStyle w:val="FootnoteReference"/>
                <w:i/>
                <w:iCs/>
              </w:rPr>
              <w:footnoteReference w:id="65"/>
            </w:r>
          </w:p>
        </w:tc>
      </w:tr>
      <w:tr w:rsidR="00214566" w14:paraId="3537573B" w14:textId="77777777" w:rsidTr="00D60BA4">
        <w:tc>
          <w:tcPr>
            <w:tcW w:w="1795" w:type="dxa"/>
          </w:tcPr>
          <w:p w14:paraId="146047C6" w14:textId="77777777" w:rsidR="00214566" w:rsidRDefault="00214566" w:rsidP="00D60BA4">
            <w:pPr>
              <w:pStyle w:val="CBDTableNormal"/>
            </w:pPr>
            <w:r w:rsidRPr="00D767FB">
              <w:t>Targets 1,</w:t>
            </w:r>
            <w:r w:rsidRPr="00695EE0">
              <w:t xml:space="preserve"> 2 a</w:t>
            </w:r>
            <w:r w:rsidRPr="00D767FB">
              <w:t>nd 3</w:t>
            </w:r>
          </w:p>
        </w:tc>
        <w:tc>
          <w:tcPr>
            <w:tcW w:w="7560" w:type="dxa"/>
          </w:tcPr>
          <w:p w14:paraId="4CAE2C0E" w14:textId="77777777" w:rsidR="00214566" w:rsidRPr="00907892" w:rsidRDefault="00214566" w:rsidP="00D60BA4">
            <w:pPr>
              <w:pStyle w:val="CBDTableNormal"/>
              <w:tabs>
                <w:tab w:val="clear" w:pos="567"/>
              </w:tabs>
              <w:ind w:left="504" w:hanging="504"/>
              <w:rPr>
                <w:szCs w:val="20"/>
              </w:rPr>
            </w:pPr>
            <w:r w:rsidRPr="00CC62D0">
              <w:t>1.</w:t>
            </w:r>
            <w:r w:rsidRPr="00CC62D0">
              <w:tab/>
            </w:r>
            <w:r w:rsidRPr="00907892">
              <w:rPr>
                <w:szCs w:val="20"/>
              </w:rPr>
              <w:t>[Protect and] conserve forests, [</w:t>
            </w:r>
            <w:proofErr w:type="gramStart"/>
            <w:r>
              <w:rPr>
                <w:szCs w:val="20"/>
              </w:rPr>
              <w:t xml:space="preserve">in </w:t>
            </w:r>
            <w:r w:rsidRPr="004E10A4">
              <w:rPr>
                <w:szCs w:val="20"/>
              </w:rPr>
              <w:t>particular</w:t>
            </w:r>
            <w:r w:rsidRPr="00907892">
              <w:rPr>
                <w:szCs w:val="20"/>
              </w:rPr>
              <w:t xml:space="preserve"> primary</w:t>
            </w:r>
            <w:proofErr w:type="gramEnd"/>
            <w:r w:rsidRPr="00907892">
              <w:rPr>
                <w:szCs w:val="20"/>
              </w:rPr>
              <w:t xml:space="preserve"> [and high-integrity] forests] through participatory and biodiversity-inclusive spatial planning practices, to enhance ecological integrity and forest </w:t>
            </w:r>
            <w:proofErr w:type="gramStart"/>
            <w:r w:rsidRPr="00907892">
              <w:rPr>
                <w:szCs w:val="20"/>
              </w:rPr>
              <w:t>connectivity[</w:t>
            </w:r>
            <w:proofErr w:type="gramEnd"/>
            <w:r w:rsidRPr="00907892">
              <w:rPr>
                <w:szCs w:val="20"/>
              </w:rPr>
              <w:t>,</w:t>
            </w:r>
            <w:r>
              <w:rPr>
                <w:szCs w:val="20"/>
              </w:rPr>
              <w:t xml:space="preserve"> </w:t>
            </w:r>
            <w:r w:rsidRPr="00907892">
              <w:rPr>
                <w:szCs w:val="20"/>
              </w:rPr>
              <w:t xml:space="preserve">respecting </w:t>
            </w:r>
            <w:r>
              <w:rPr>
                <w:szCs w:val="20"/>
              </w:rPr>
              <w:t xml:space="preserve">and </w:t>
            </w:r>
            <w:r w:rsidRPr="00907892">
              <w:rPr>
                <w:szCs w:val="20"/>
              </w:rPr>
              <w:t>protecting human</w:t>
            </w:r>
            <w:r>
              <w:rPr>
                <w:szCs w:val="20"/>
              </w:rPr>
              <w:t xml:space="preserve"> </w:t>
            </w:r>
            <w:r w:rsidRPr="00907892">
              <w:rPr>
                <w:szCs w:val="20"/>
              </w:rPr>
              <w:t>rights</w:t>
            </w:r>
            <w:r>
              <w:rPr>
                <w:szCs w:val="20"/>
              </w:rPr>
              <w:t>,</w:t>
            </w:r>
            <w:r w:rsidRPr="00907892">
              <w:rPr>
                <w:szCs w:val="20"/>
              </w:rPr>
              <w:t xml:space="preserve"> including </w:t>
            </w:r>
            <w:r>
              <w:rPr>
                <w:szCs w:val="20"/>
              </w:rPr>
              <w:t xml:space="preserve">those </w:t>
            </w:r>
            <w:r w:rsidRPr="00907892">
              <w:rPr>
                <w:szCs w:val="20"/>
              </w:rPr>
              <w:t>of indigenous peoples and local communities].</w:t>
            </w:r>
          </w:p>
          <w:p w14:paraId="50DCE69B" w14:textId="77777777" w:rsidR="00214566" w:rsidRPr="00907892" w:rsidRDefault="00214566" w:rsidP="00D60BA4">
            <w:pPr>
              <w:pStyle w:val="CBDTableNormal"/>
              <w:tabs>
                <w:tab w:val="clear" w:pos="567"/>
              </w:tabs>
              <w:ind w:left="504" w:hanging="504"/>
              <w:rPr>
                <w:szCs w:val="20"/>
              </w:rPr>
            </w:pPr>
            <w:r w:rsidRPr="00907892">
              <w:rPr>
                <w:szCs w:val="20"/>
              </w:rPr>
              <w:t>2.</w:t>
            </w:r>
            <w:r w:rsidRPr="00907892">
              <w:rPr>
                <w:szCs w:val="20"/>
              </w:rPr>
              <w:tab/>
              <w:t xml:space="preserve">Identify, disseminate and apply best practices [and principles] </w:t>
            </w:r>
            <w:r>
              <w:rPr>
                <w:szCs w:val="20"/>
              </w:rPr>
              <w:t xml:space="preserve">for </w:t>
            </w:r>
            <w:r w:rsidRPr="00907892">
              <w:rPr>
                <w:szCs w:val="20"/>
              </w:rPr>
              <w:t xml:space="preserve">forest restoration, including </w:t>
            </w:r>
            <w:r>
              <w:rPr>
                <w:szCs w:val="20"/>
              </w:rPr>
              <w:t xml:space="preserve">for </w:t>
            </w:r>
            <w:r w:rsidRPr="00907892">
              <w:rPr>
                <w:szCs w:val="20"/>
              </w:rPr>
              <w:t xml:space="preserve">qualitative aspects of forest management, </w:t>
            </w:r>
            <w:proofErr w:type="gramStart"/>
            <w:r w:rsidRPr="00907892">
              <w:rPr>
                <w:szCs w:val="20"/>
              </w:rPr>
              <w:t>with regard to</w:t>
            </w:r>
            <w:proofErr w:type="gramEnd"/>
            <w:r w:rsidRPr="00907892">
              <w:rPr>
                <w:szCs w:val="20"/>
              </w:rPr>
              <w:t xml:space="preserve"> spatial and within-stand heterogeneity, connectivity, climate adaptation and resilience, climate projections, wildfire management and decreasing risks of other biotic and abiotic disturbances.</w:t>
            </w:r>
          </w:p>
          <w:p w14:paraId="4587BA20" w14:textId="77777777" w:rsidR="00214566" w:rsidRPr="00907892" w:rsidRDefault="00214566" w:rsidP="00D60BA4">
            <w:pPr>
              <w:pStyle w:val="CBDTableNormal"/>
              <w:tabs>
                <w:tab w:val="clear" w:pos="567"/>
              </w:tabs>
              <w:ind w:left="504" w:hanging="504"/>
              <w:rPr>
                <w:szCs w:val="20"/>
              </w:rPr>
            </w:pPr>
            <w:r w:rsidRPr="00907892">
              <w:rPr>
                <w:szCs w:val="20"/>
              </w:rPr>
              <w:t>3.</w:t>
            </w:r>
            <w:r w:rsidRPr="00907892">
              <w:rPr>
                <w:szCs w:val="20"/>
              </w:rPr>
              <w:tab/>
              <w:t xml:space="preserve">Consider other effective area-based conservation measures as an integral part of forest landscape planning to improve </w:t>
            </w:r>
            <w:r>
              <w:rPr>
                <w:szCs w:val="20"/>
              </w:rPr>
              <w:t xml:space="preserve">forest </w:t>
            </w:r>
            <w:r w:rsidRPr="00907892">
              <w:rPr>
                <w:szCs w:val="20"/>
              </w:rPr>
              <w:t>connectivity</w:t>
            </w:r>
            <w:r>
              <w:rPr>
                <w:szCs w:val="20"/>
              </w:rPr>
              <w:t>,</w:t>
            </w:r>
            <w:r w:rsidRPr="00907892">
              <w:rPr>
                <w:szCs w:val="20"/>
              </w:rPr>
              <w:t xml:space="preserve"> including in areas manage</w:t>
            </w:r>
            <w:r>
              <w:rPr>
                <w:szCs w:val="20"/>
              </w:rPr>
              <w:t>d</w:t>
            </w:r>
            <w:r w:rsidRPr="00907892">
              <w:rPr>
                <w:szCs w:val="20"/>
              </w:rPr>
              <w:t xml:space="preserve"> </w:t>
            </w:r>
            <w:r>
              <w:rPr>
                <w:szCs w:val="20"/>
              </w:rPr>
              <w:t xml:space="preserve">by </w:t>
            </w:r>
            <w:r w:rsidRPr="00907892">
              <w:rPr>
                <w:szCs w:val="20"/>
              </w:rPr>
              <w:t xml:space="preserve">indigenous peoples and local communities. </w:t>
            </w:r>
          </w:p>
          <w:p w14:paraId="02FC3419" w14:textId="77777777" w:rsidR="00214566" w:rsidRPr="00D96371" w:rsidRDefault="00214566" w:rsidP="00D60BA4">
            <w:pPr>
              <w:pStyle w:val="CBDTableNormal"/>
              <w:tabs>
                <w:tab w:val="clear" w:pos="567"/>
              </w:tabs>
              <w:ind w:left="504" w:hanging="504"/>
              <w:rPr>
                <w:szCs w:val="20"/>
              </w:rPr>
            </w:pPr>
            <w:r w:rsidRPr="00D96371">
              <w:rPr>
                <w:szCs w:val="20"/>
              </w:rPr>
              <w:lastRenderedPageBreak/>
              <w:t>4.</w:t>
            </w:r>
            <w:r w:rsidRPr="00D96371">
              <w:rPr>
                <w:szCs w:val="20"/>
              </w:rPr>
              <w:tab/>
              <w:t>Encourage the use of native species in reforestation.</w:t>
            </w:r>
          </w:p>
          <w:p w14:paraId="206747B9" w14:textId="77777777" w:rsidR="00214566" w:rsidRPr="00CC62D0" w:rsidRDefault="00214566" w:rsidP="00D60BA4">
            <w:pPr>
              <w:pStyle w:val="CBDTableNormal"/>
              <w:tabs>
                <w:tab w:val="clear" w:pos="567"/>
              </w:tabs>
              <w:ind w:left="504" w:hanging="504"/>
            </w:pPr>
            <w:r w:rsidRPr="00907892">
              <w:rPr>
                <w:szCs w:val="20"/>
              </w:rPr>
              <w:t>[5.</w:t>
            </w:r>
            <w:r w:rsidRPr="00D96371">
              <w:rPr>
                <w:szCs w:val="20"/>
              </w:rPr>
              <w:tab/>
            </w:r>
            <w:r w:rsidRPr="00907892">
              <w:rPr>
                <w:szCs w:val="20"/>
              </w:rPr>
              <w:t>Promote guidelines, mechanisms and indicators for forest restoration monitoring and evaluation.]</w:t>
            </w:r>
          </w:p>
        </w:tc>
      </w:tr>
      <w:tr w:rsidR="00214566" w14:paraId="2AD08FE2" w14:textId="77777777" w:rsidTr="00D60BA4">
        <w:tc>
          <w:tcPr>
            <w:tcW w:w="1795" w:type="dxa"/>
          </w:tcPr>
          <w:p w14:paraId="271A46CE" w14:textId="77777777" w:rsidR="00214566" w:rsidRDefault="00214566" w:rsidP="00D60BA4">
            <w:pPr>
              <w:pStyle w:val="CBDTableNormal"/>
            </w:pPr>
            <w:r w:rsidRPr="00D767FB">
              <w:lastRenderedPageBreak/>
              <w:t>Targets 4,</w:t>
            </w:r>
            <w:r w:rsidRPr="00695EE0">
              <w:t xml:space="preserve"> 5 a</w:t>
            </w:r>
            <w:r w:rsidRPr="00D767FB">
              <w:t xml:space="preserve">nd 9 </w:t>
            </w:r>
          </w:p>
        </w:tc>
        <w:tc>
          <w:tcPr>
            <w:tcW w:w="7560" w:type="dxa"/>
          </w:tcPr>
          <w:p w14:paraId="361B148B" w14:textId="77777777" w:rsidR="00214566" w:rsidRPr="00CC62D0" w:rsidRDefault="00214566" w:rsidP="00D60BA4">
            <w:pPr>
              <w:pStyle w:val="CBDTableNormal"/>
              <w:tabs>
                <w:tab w:val="clear" w:pos="567"/>
              </w:tabs>
              <w:ind w:left="504" w:hanging="504"/>
            </w:pPr>
            <w:r>
              <w:t>6</w:t>
            </w:r>
            <w:r w:rsidRPr="00CC62D0">
              <w:t>.</w:t>
            </w:r>
            <w:r w:rsidRPr="00CC62D0">
              <w:tab/>
              <w:t>Manage human-wildlife conflict</w:t>
            </w:r>
            <w:r w:rsidRPr="00CC62D0">
              <w:rPr>
                <w:rFonts w:eastAsia="Times New Roman"/>
              </w:rPr>
              <w:t>, including through sustainable forest management,</w:t>
            </w:r>
            <w:r w:rsidRPr="00CC62D0">
              <w:t xml:space="preserve"> where possible, while recognizing and respecting the rights</w:t>
            </w:r>
            <w:r>
              <w:t xml:space="preserve"> of</w:t>
            </w:r>
            <w:r w:rsidRPr="00CC62D0">
              <w:t xml:space="preserve"> indigenous peoples and local communities</w:t>
            </w:r>
            <w:r>
              <w:t xml:space="preserve"> and protecting and encouraging their customary sustainable use</w:t>
            </w:r>
            <w:r w:rsidRPr="00CC62D0">
              <w:t>.</w:t>
            </w:r>
          </w:p>
          <w:p w14:paraId="47EFEBD1" w14:textId="77777777" w:rsidR="00214566" w:rsidRPr="00D96371" w:rsidRDefault="00214566" w:rsidP="00D60BA4">
            <w:pPr>
              <w:pStyle w:val="CBDTableNormal"/>
              <w:tabs>
                <w:tab w:val="clear" w:pos="567"/>
              </w:tabs>
              <w:ind w:left="504" w:hanging="504"/>
              <w:rPr>
                <w:szCs w:val="20"/>
              </w:rPr>
            </w:pPr>
            <w:r w:rsidRPr="00D96371">
              <w:rPr>
                <w:szCs w:val="20"/>
              </w:rPr>
              <w:t>7.</w:t>
            </w:r>
            <w:r w:rsidRPr="00D96371">
              <w:rPr>
                <w:szCs w:val="20"/>
              </w:rPr>
              <w:tab/>
              <w:t xml:space="preserve">Identify, raise awareness </w:t>
            </w:r>
            <w:r>
              <w:rPr>
                <w:szCs w:val="20"/>
              </w:rPr>
              <w:t xml:space="preserve">of </w:t>
            </w:r>
            <w:r w:rsidRPr="00D96371">
              <w:rPr>
                <w:szCs w:val="20"/>
              </w:rPr>
              <w:t>and promote the application of best practices for conserving and managing forest habitats, maintaining the genetic diversity of forest wild species and their habitats [to prevent and mitigate disease risks to people</w:t>
            </w:r>
            <w:r w:rsidRPr="007C12C2">
              <w:rPr>
                <w:szCs w:val="20"/>
              </w:rPr>
              <w:t xml:space="preserve">, </w:t>
            </w:r>
            <w:r w:rsidRPr="00331F94">
              <w:rPr>
                <w:rFonts w:asciiTheme="majorBidi" w:eastAsiaTheme="minorEastAsia" w:hAnsiTheme="majorBidi" w:cstheme="majorBidi"/>
                <w:szCs w:val="20"/>
                <w:lang w:val="en-CA"/>
              </w:rPr>
              <w:t>reduce extinction risk and support the recovery and conservation of forest species]</w:t>
            </w:r>
            <w:r w:rsidRPr="00D96371">
              <w:rPr>
                <w:szCs w:val="20"/>
              </w:rPr>
              <w:t>.</w:t>
            </w:r>
          </w:p>
          <w:p w14:paraId="5A368A2A" w14:textId="77777777" w:rsidR="00214566" w:rsidRPr="00331F94" w:rsidRDefault="00214566" w:rsidP="00D60BA4">
            <w:pPr>
              <w:pStyle w:val="CBDTableNormal"/>
              <w:tabs>
                <w:tab w:val="clear" w:pos="567"/>
              </w:tabs>
              <w:ind w:left="504" w:hanging="504"/>
              <w:rPr>
                <w:rFonts w:eastAsia="Times New Roman"/>
                <w:szCs w:val="20"/>
              </w:rPr>
            </w:pPr>
            <w:r>
              <w:rPr>
                <w:rFonts w:eastAsia="Times New Roman"/>
                <w:szCs w:val="20"/>
              </w:rPr>
              <w:t>8.</w:t>
            </w:r>
            <w:r w:rsidRPr="00CC62D0">
              <w:rPr>
                <w:rFonts w:eastAsia="Times New Roman"/>
                <w:szCs w:val="20"/>
              </w:rPr>
              <w:tab/>
            </w:r>
            <w:r w:rsidRPr="00856974">
              <w:t>Combat</w:t>
            </w:r>
            <w:r w:rsidRPr="00331F94">
              <w:rPr>
                <w:rFonts w:eastAsia="Times New Roman"/>
                <w:szCs w:val="20"/>
              </w:rPr>
              <w:t xml:space="preserve"> illegal logging and trade[ and step up actions against deforestation and forest degradation].</w:t>
            </w:r>
          </w:p>
          <w:p w14:paraId="795F53E8" w14:textId="77777777" w:rsidR="00214566" w:rsidRPr="00CC62D0" w:rsidRDefault="00214566" w:rsidP="00D60BA4">
            <w:pPr>
              <w:pStyle w:val="CBDTableNormal"/>
              <w:tabs>
                <w:tab w:val="clear" w:pos="567"/>
              </w:tabs>
              <w:ind w:left="504" w:hanging="504"/>
            </w:pPr>
            <w:r>
              <w:rPr>
                <w:rFonts w:eastAsia="Times New Roman"/>
              </w:rPr>
              <w:t>9</w:t>
            </w:r>
            <w:r w:rsidRPr="00CC62D0">
              <w:rPr>
                <w:rFonts w:eastAsia="Times New Roman"/>
              </w:rPr>
              <w:t>.</w:t>
            </w:r>
            <w:r w:rsidRPr="00CC62D0">
              <w:rPr>
                <w:rFonts w:eastAsia="Times New Roman"/>
                <w:szCs w:val="20"/>
              </w:rPr>
              <w:tab/>
            </w:r>
            <w:r w:rsidRPr="00856974">
              <w:t>Identify</w:t>
            </w:r>
            <w:r w:rsidRPr="00CC62D0">
              <w:rPr>
                <w:rFonts w:eastAsia="Times New Roman"/>
              </w:rPr>
              <w:t xml:space="preserve"> ways and means to </w:t>
            </w:r>
            <w:r w:rsidRPr="003F5F8B">
              <w:rPr>
                <w:rFonts w:eastAsia="Times New Roman"/>
              </w:rPr>
              <w:t>prevent trade in wild species, including invasive alien species, that has a negative impact on forest biodiversity.</w:t>
            </w:r>
          </w:p>
          <w:p w14:paraId="5922E5A3" w14:textId="77777777" w:rsidR="00214566" w:rsidRPr="00CC62D0" w:rsidRDefault="00214566" w:rsidP="00D60BA4">
            <w:pPr>
              <w:pStyle w:val="CBDTableNormal"/>
              <w:tabs>
                <w:tab w:val="clear" w:pos="567"/>
              </w:tabs>
              <w:ind w:left="504" w:hanging="504"/>
            </w:pPr>
            <w:r>
              <w:t>10.</w:t>
            </w:r>
            <w:r w:rsidRPr="00CC62D0">
              <w:rPr>
                <w:rFonts w:eastAsia="Times New Roman"/>
                <w:szCs w:val="20"/>
              </w:rPr>
              <w:tab/>
            </w:r>
            <w:r w:rsidRPr="00CC62D0">
              <w:t>Promote the development of forest timber and non-timber products to support sustainable livelihoods.</w:t>
            </w:r>
          </w:p>
        </w:tc>
      </w:tr>
      <w:tr w:rsidR="00214566" w14:paraId="095F7B79" w14:textId="77777777" w:rsidTr="00D60BA4">
        <w:tc>
          <w:tcPr>
            <w:tcW w:w="1795" w:type="dxa"/>
          </w:tcPr>
          <w:p w14:paraId="1E2C99A2" w14:textId="77777777" w:rsidR="00214566" w:rsidRDefault="00214566" w:rsidP="00D60BA4">
            <w:pPr>
              <w:pStyle w:val="CBDTableNormal"/>
            </w:pPr>
            <w:r>
              <w:t>Target 6</w:t>
            </w:r>
          </w:p>
        </w:tc>
        <w:tc>
          <w:tcPr>
            <w:tcW w:w="7560" w:type="dxa"/>
          </w:tcPr>
          <w:p w14:paraId="300EAF19" w14:textId="77777777" w:rsidR="00214566" w:rsidRDefault="00214566" w:rsidP="00D60BA4">
            <w:pPr>
              <w:pStyle w:val="CBDTableNormal"/>
              <w:tabs>
                <w:tab w:val="clear" w:pos="567"/>
              </w:tabs>
              <w:ind w:left="504" w:hanging="504"/>
            </w:pPr>
            <w:r>
              <w:t>11.</w:t>
            </w:r>
            <w:r>
              <w:tab/>
              <w:t xml:space="preserve">Taking cross-cutting work on invasive alien species into account, provide guidance to assist forest practitioners and managers with </w:t>
            </w:r>
            <w:r w:rsidRPr="00CC62D0">
              <w:t>preventing the introduction of</w:t>
            </w:r>
            <w:r w:rsidRPr="00CC62D0">
              <w:rPr>
                <w:rFonts w:eastAsia="Times New Roman"/>
              </w:rPr>
              <w:t xml:space="preserve"> </w:t>
            </w:r>
            <w:r w:rsidRPr="00CC62D0">
              <w:t xml:space="preserve">invasive alien species, </w:t>
            </w:r>
            <w:r>
              <w:t>[</w:t>
            </w:r>
            <w:r w:rsidRPr="00D96371">
              <w:rPr>
                <w:rFonts w:eastAsia="Times New Roman"/>
              </w:rPr>
              <w:t>and</w:t>
            </w:r>
            <w:r w:rsidRPr="00C30200">
              <w:rPr>
                <w:rFonts w:eastAsia="Times New Roman"/>
              </w:rPr>
              <w:t xml:space="preserve"> </w:t>
            </w:r>
            <w:r w:rsidRPr="00FF0E4D">
              <w:t>eradicating</w:t>
            </w:r>
            <w:r w:rsidRPr="00D96371">
              <w:rPr>
                <w:rFonts w:eastAsia="Times New Roman"/>
              </w:rPr>
              <w:t xml:space="preserve"> or controlling existing populations of</w:t>
            </w:r>
            <w:r>
              <w:rPr>
                <w:rFonts w:eastAsia="Times New Roman"/>
              </w:rPr>
              <w:t xml:space="preserve"> such species,</w:t>
            </w:r>
            <w:r>
              <w:rPr>
                <w:rFonts w:eastAsia="Times New Roman"/>
                <w:u w:val="single"/>
              </w:rPr>
              <w:t xml:space="preserve">] </w:t>
            </w:r>
            <w:r w:rsidRPr="00CC62D0">
              <w:t>including those that may be unintentionally spread through earth-moving and forest machinery and operations.</w:t>
            </w:r>
          </w:p>
          <w:p w14:paraId="3E60245B" w14:textId="77777777" w:rsidR="00214566" w:rsidRDefault="00214566" w:rsidP="00D60BA4">
            <w:pPr>
              <w:pStyle w:val="CBDTableNormal"/>
              <w:tabs>
                <w:tab w:val="clear" w:pos="567"/>
              </w:tabs>
              <w:ind w:left="504" w:hanging="504"/>
            </w:pPr>
            <w:r>
              <w:t>12.</w:t>
            </w:r>
            <w:r w:rsidRPr="00CC62D0">
              <w:rPr>
                <w:rFonts w:eastAsia="Times New Roman"/>
                <w:szCs w:val="20"/>
              </w:rPr>
              <w:tab/>
            </w:r>
            <w:r>
              <w:t>Promote the use of native species in forest restoration and management to prevent the introduction of invasive alien species.</w:t>
            </w:r>
          </w:p>
        </w:tc>
      </w:tr>
      <w:tr w:rsidR="00214566" w14:paraId="395342B1" w14:textId="77777777" w:rsidTr="00D60BA4">
        <w:tc>
          <w:tcPr>
            <w:tcW w:w="1795" w:type="dxa"/>
          </w:tcPr>
          <w:p w14:paraId="2F107E37" w14:textId="77777777" w:rsidR="00214566" w:rsidRDefault="00214566" w:rsidP="00D60BA4">
            <w:pPr>
              <w:pStyle w:val="CBDTableNormal"/>
            </w:pPr>
            <w:r>
              <w:t>Target 7</w:t>
            </w:r>
          </w:p>
        </w:tc>
        <w:tc>
          <w:tcPr>
            <w:tcW w:w="7560" w:type="dxa"/>
          </w:tcPr>
          <w:p w14:paraId="26C6D2BB" w14:textId="77777777" w:rsidR="00214566" w:rsidRDefault="00214566" w:rsidP="00D60BA4">
            <w:pPr>
              <w:pStyle w:val="CBDTableNormal"/>
              <w:tabs>
                <w:tab w:val="clear" w:pos="567"/>
              </w:tabs>
              <w:ind w:left="504" w:hanging="504"/>
            </w:pPr>
            <w:r>
              <w:t>[13.</w:t>
            </w:r>
            <w:r>
              <w:tab/>
              <w:t>Taking the programme of work on agricultural biodiversity and the Global Action Plan on Biodiversity and Health</w:t>
            </w:r>
            <w:r w:rsidRPr="5D2DA10F">
              <w:rPr>
                <w:rStyle w:val="FootnoteReference"/>
                <w:i/>
                <w:iCs/>
              </w:rPr>
              <w:footnoteReference w:id="66"/>
            </w:r>
            <w:r>
              <w:t xml:space="preserve"> into account, reduce soil loss and the risk posed by pesticides to forest biodiversity and human health</w:t>
            </w:r>
            <w:r w:rsidRPr="00481EB3">
              <w:t>.</w:t>
            </w:r>
            <w:r>
              <w:t>]</w:t>
            </w:r>
          </w:p>
          <w:p w14:paraId="348F261A" w14:textId="77777777" w:rsidR="00214566" w:rsidRDefault="00214566" w:rsidP="00D60BA4">
            <w:pPr>
              <w:pStyle w:val="CBDTableNormal"/>
              <w:tabs>
                <w:tab w:val="clear" w:pos="567"/>
              </w:tabs>
              <w:ind w:left="504" w:hanging="504"/>
            </w:pPr>
            <w:r>
              <w:rPr>
                <w:rFonts w:eastAsia="Times New Roman"/>
              </w:rPr>
              <w:t>14</w:t>
            </w:r>
            <w:r w:rsidRPr="00D96371">
              <w:rPr>
                <w:rFonts w:eastAsia="Times New Roman"/>
              </w:rPr>
              <w:t>.</w:t>
            </w:r>
            <w:r w:rsidRPr="00CC62D0">
              <w:rPr>
                <w:rFonts w:eastAsia="Times New Roman"/>
                <w:szCs w:val="20"/>
              </w:rPr>
              <w:tab/>
            </w:r>
            <w:r w:rsidRPr="00856974">
              <w:t>Increase</w:t>
            </w:r>
            <w:r w:rsidRPr="00D96371">
              <w:rPr>
                <w:rFonts w:eastAsia="Times New Roman"/>
              </w:rPr>
              <w:t xml:space="preserve"> understanding of the complex relationships between forest biodiversity and nutrient cycles and other biogeochemical flows, including atmospheric aerosols.</w:t>
            </w:r>
          </w:p>
          <w:p w14:paraId="72B588F0" w14:textId="77777777" w:rsidR="00214566" w:rsidRDefault="00214566" w:rsidP="00D60BA4">
            <w:pPr>
              <w:pStyle w:val="CBDTableNormal"/>
              <w:tabs>
                <w:tab w:val="clear" w:pos="567"/>
              </w:tabs>
              <w:ind w:left="504" w:hanging="504"/>
            </w:pPr>
            <w:r>
              <w:t>[15.</w:t>
            </w:r>
            <w:r w:rsidRPr="00CC62D0">
              <w:rPr>
                <w:rFonts w:eastAsia="Times New Roman"/>
                <w:szCs w:val="20"/>
              </w:rPr>
              <w:tab/>
            </w:r>
            <w:r w:rsidRPr="00CC62D0">
              <w:rPr>
                <w:rFonts w:eastAsia="Times New Roman"/>
              </w:rPr>
              <w:t>Encourage the development</w:t>
            </w:r>
            <w:r>
              <w:rPr>
                <w:rFonts w:eastAsia="Times New Roman"/>
              </w:rPr>
              <w:t xml:space="preserve"> and</w:t>
            </w:r>
            <w:r w:rsidRPr="00CC62D0">
              <w:rPr>
                <w:rFonts w:eastAsia="Times New Roman"/>
              </w:rPr>
              <w:t xml:space="preserve"> evaluation </w:t>
            </w:r>
            <w:r>
              <w:rPr>
                <w:rFonts w:eastAsia="Times New Roman"/>
              </w:rPr>
              <w:t>of options for</w:t>
            </w:r>
            <w:r w:rsidRPr="00CC62D0">
              <w:rPr>
                <w:rFonts w:eastAsia="Times New Roman"/>
              </w:rPr>
              <w:t xml:space="preserve"> </w:t>
            </w:r>
            <w:r>
              <w:rPr>
                <w:rFonts w:eastAsia="Times New Roman"/>
              </w:rPr>
              <w:t xml:space="preserve">the </w:t>
            </w:r>
            <w:r w:rsidRPr="00CC62D0">
              <w:rPr>
                <w:rFonts w:eastAsia="Times New Roman"/>
              </w:rPr>
              <w:t xml:space="preserve">adoption of biopesticides and </w:t>
            </w:r>
            <w:r w:rsidRPr="00856974">
              <w:t>lower</w:t>
            </w:r>
            <w:r w:rsidRPr="00CC62D0">
              <w:rPr>
                <w:rFonts w:eastAsia="Times New Roman"/>
              </w:rPr>
              <w:t>-risk pest control products and approaches in forest ecosystems.</w:t>
            </w:r>
            <w:r>
              <w:rPr>
                <w:rFonts w:eastAsia="Times New Roman"/>
              </w:rPr>
              <w:t>]</w:t>
            </w:r>
          </w:p>
        </w:tc>
      </w:tr>
      <w:tr w:rsidR="00214566" w14:paraId="1D611DDB" w14:textId="77777777" w:rsidTr="00D60BA4">
        <w:tc>
          <w:tcPr>
            <w:tcW w:w="1795" w:type="dxa"/>
          </w:tcPr>
          <w:p w14:paraId="4A326288" w14:textId="77777777" w:rsidR="00214566" w:rsidRDefault="00214566" w:rsidP="00D60BA4">
            <w:pPr>
              <w:pStyle w:val="CBDTableNormal"/>
            </w:pPr>
            <w:r w:rsidRPr="00D767FB">
              <w:t>Targets</w:t>
            </w:r>
            <w:r w:rsidRPr="00695EE0">
              <w:t xml:space="preserve"> 8 a</w:t>
            </w:r>
            <w:r w:rsidRPr="00D767FB">
              <w:t>nd 11</w:t>
            </w:r>
          </w:p>
        </w:tc>
        <w:tc>
          <w:tcPr>
            <w:tcW w:w="7560" w:type="dxa"/>
          </w:tcPr>
          <w:p w14:paraId="09FADA45" w14:textId="77777777" w:rsidR="00214566" w:rsidRPr="00CC62D0" w:rsidRDefault="00214566" w:rsidP="00D60BA4">
            <w:pPr>
              <w:pStyle w:val="CBDTableNormal"/>
              <w:tabs>
                <w:tab w:val="clear" w:pos="567"/>
              </w:tabs>
              <w:ind w:left="504" w:hanging="504"/>
            </w:pPr>
            <w:r>
              <w:t>16</w:t>
            </w:r>
            <w:r w:rsidRPr="00CC62D0">
              <w:t>.</w:t>
            </w:r>
            <w:r w:rsidRPr="00CC62D0">
              <w:tab/>
              <w:t>Enhance the benefits for biodiversity, and avoid the negative impacts, of carbon market-driven incentives for large-scale restoration</w:t>
            </w:r>
            <w:r>
              <w:t>,</w:t>
            </w:r>
            <w:r w:rsidRPr="00CC62D0">
              <w:t xml:space="preserve"> including through afforestation.</w:t>
            </w:r>
          </w:p>
          <w:p w14:paraId="77943AE4" w14:textId="77777777" w:rsidR="00214566" w:rsidRPr="00CC62D0" w:rsidRDefault="00214566" w:rsidP="00D60BA4">
            <w:pPr>
              <w:pStyle w:val="CBDTableNormal"/>
              <w:tabs>
                <w:tab w:val="clear" w:pos="567"/>
              </w:tabs>
              <w:ind w:left="504" w:hanging="504"/>
            </w:pPr>
            <w:r>
              <w:t>17.</w:t>
            </w:r>
            <w:r w:rsidRPr="00CC62D0">
              <w:rPr>
                <w:rFonts w:eastAsia="Times New Roman"/>
                <w:szCs w:val="20"/>
              </w:rPr>
              <w:tab/>
            </w:r>
            <w:r w:rsidRPr="00CC62D0">
              <w:t>Increase understanding of the impacts of climate change</w:t>
            </w:r>
            <w:r>
              <w:t xml:space="preserve"> on forest biodiversity and</w:t>
            </w:r>
            <w:r w:rsidRPr="00CC62D0">
              <w:t xml:space="preserve"> on long-term forest management.</w:t>
            </w:r>
          </w:p>
          <w:p w14:paraId="0CA43504" w14:textId="77777777" w:rsidR="00214566" w:rsidRPr="00CC62D0" w:rsidRDefault="00214566" w:rsidP="00D60BA4">
            <w:pPr>
              <w:pStyle w:val="CBDTableNormal"/>
              <w:tabs>
                <w:tab w:val="clear" w:pos="567"/>
              </w:tabs>
              <w:ind w:left="504" w:hanging="504"/>
            </w:pPr>
            <w:r w:rsidRPr="00CC62D0">
              <w:t>1</w:t>
            </w:r>
            <w:r>
              <w:t>8</w:t>
            </w:r>
            <w:r w:rsidRPr="00CC62D0">
              <w:t>.</w:t>
            </w:r>
            <w:r w:rsidRPr="00CC62D0">
              <w:tab/>
              <w:t xml:space="preserve">Enhance forest ecosystem integrity and resilience, as </w:t>
            </w:r>
            <w:r>
              <w:t xml:space="preserve">an </w:t>
            </w:r>
            <w:r w:rsidRPr="00CC62D0">
              <w:t xml:space="preserve">approach </w:t>
            </w:r>
            <w:r>
              <w:t xml:space="preserve">to </w:t>
            </w:r>
            <w:r w:rsidRPr="00CC62D0">
              <w:t>climate change mitigation and adaptation and disaster risk reduction, by using nature-based solutions and/or ecosystem-based approaches, considering likely long-term ecosystem changes and environmental and social safeguards.</w:t>
            </w:r>
          </w:p>
          <w:p w14:paraId="12929B6B" w14:textId="77777777" w:rsidR="00214566" w:rsidRPr="00CC62D0" w:rsidRDefault="00214566" w:rsidP="00D60BA4">
            <w:pPr>
              <w:pStyle w:val="CBDTableNormal"/>
              <w:tabs>
                <w:tab w:val="clear" w:pos="567"/>
              </w:tabs>
              <w:ind w:left="504" w:hanging="504"/>
              <w:rPr>
                <w:rFonts w:eastAsia="Times New Roman"/>
                <w:szCs w:val="20"/>
              </w:rPr>
            </w:pPr>
            <w:r w:rsidRPr="00CC62D0">
              <w:rPr>
                <w:rFonts w:eastAsia="Times New Roman"/>
                <w:szCs w:val="20"/>
              </w:rPr>
              <w:t>1</w:t>
            </w:r>
            <w:r>
              <w:rPr>
                <w:rFonts w:eastAsia="Times New Roman"/>
                <w:szCs w:val="20"/>
              </w:rPr>
              <w:t>9</w:t>
            </w:r>
            <w:r w:rsidRPr="00CC62D0">
              <w:rPr>
                <w:rFonts w:eastAsia="Times New Roman"/>
                <w:szCs w:val="20"/>
              </w:rPr>
              <w:t>.</w:t>
            </w:r>
            <w:r w:rsidRPr="00CC62D0">
              <w:rPr>
                <w:rFonts w:eastAsia="Times New Roman"/>
                <w:szCs w:val="20"/>
              </w:rPr>
              <w:tab/>
              <w:t xml:space="preserve">Restore, maintain and enhance forest ecosystem functions and services, such as climate regulation, carbon sequestration, water regulation, </w:t>
            </w:r>
            <w:r>
              <w:rPr>
                <w:rFonts w:eastAsia="Times New Roman"/>
                <w:szCs w:val="20"/>
              </w:rPr>
              <w:t xml:space="preserve">good </w:t>
            </w:r>
            <w:r w:rsidRPr="00CC62D0">
              <w:rPr>
                <w:rFonts w:eastAsia="Times New Roman"/>
                <w:szCs w:val="20"/>
              </w:rPr>
              <w:t>water quality, soil</w:t>
            </w:r>
            <w:r w:rsidRPr="00CC62D0">
              <w:rPr>
                <w:rFonts w:eastAsia="Times New Roman"/>
                <w:b/>
                <w:bCs/>
                <w:szCs w:val="20"/>
              </w:rPr>
              <w:t xml:space="preserve"> </w:t>
            </w:r>
            <w:r w:rsidRPr="00CC62D0">
              <w:rPr>
                <w:rFonts w:eastAsia="Times New Roman"/>
                <w:szCs w:val="20"/>
              </w:rPr>
              <w:t>health, pollination and cultural values</w:t>
            </w:r>
            <w:r>
              <w:rPr>
                <w:rFonts w:eastAsia="Times New Roman"/>
                <w:szCs w:val="20"/>
              </w:rPr>
              <w:t>,</w:t>
            </w:r>
            <w:r w:rsidRPr="00CC62D0">
              <w:rPr>
                <w:rFonts w:eastAsia="Times New Roman"/>
                <w:szCs w:val="20"/>
              </w:rPr>
              <w:t xml:space="preserve"> through sustainable forest management</w:t>
            </w:r>
            <w:r>
              <w:rPr>
                <w:rFonts w:eastAsia="Times New Roman"/>
                <w:szCs w:val="20"/>
              </w:rPr>
              <w:t>,</w:t>
            </w:r>
            <w:r w:rsidRPr="00CC62D0">
              <w:rPr>
                <w:rFonts w:eastAsia="Times New Roman"/>
                <w:szCs w:val="20"/>
              </w:rPr>
              <w:t xml:space="preserve"> nature-based solutions and/or ecosystem-based approaches. </w:t>
            </w:r>
          </w:p>
        </w:tc>
      </w:tr>
      <w:tr w:rsidR="00214566" w14:paraId="6B961E70" w14:textId="77777777" w:rsidTr="00D60BA4">
        <w:tc>
          <w:tcPr>
            <w:tcW w:w="1795" w:type="dxa"/>
          </w:tcPr>
          <w:p w14:paraId="31C32710" w14:textId="77777777" w:rsidR="00214566" w:rsidRDefault="00214566" w:rsidP="00D60BA4">
            <w:pPr>
              <w:pStyle w:val="CBDTableNormal"/>
            </w:pPr>
            <w:r>
              <w:t>Target 10</w:t>
            </w:r>
          </w:p>
        </w:tc>
        <w:tc>
          <w:tcPr>
            <w:tcW w:w="7560" w:type="dxa"/>
          </w:tcPr>
          <w:p w14:paraId="26BE55C0" w14:textId="77777777" w:rsidR="00214566" w:rsidRPr="00CC62D0" w:rsidRDefault="00214566" w:rsidP="00D60BA4">
            <w:pPr>
              <w:pStyle w:val="CBDTableNormal"/>
              <w:tabs>
                <w:tab w:val="clear" w:pos="567"/>
              </w:tabs>
              <w:ind w:left="504" w:hanging="504"/>
              <w:rPr>
                <w:rFonts w:eastAsia="Times New Roman"/>
              </w:rPr>
            </w:pPr>
            <w:r w:rsidRPr="00CC62D0">
              <w:t>2</w:t>
            </w:r>
            <w:r>
              <w:t>0</w:t>
            </w:r>
            <w:r w:rsidRPr="00CC62D0">
              <w:t>.</w:t>
            </w:r>
            <w:r w:rsidRPr="00CC62D0">
              <w:tab/>
              <w:t xml:space="preserve">Further develop, promote and implement </w:t>
            </w:r>
            <w:r>
              <w:t>[</w:t>
            </w:r>
            <w:r w:rsidRPr="00CC62D0">
              <w:t>biodiversity-friendly practices</w:t>
            </w:r>
            <w:r>
              <w:t>]</w:t>
            </w:r>
            <w:r w:rsidRPr="00CC62D0">
              <w:t>, including close</w:t>
            </w:r>
            <w:r>
              <w:t>r</w:t>
            </w:r>
            <w:r w:rsidRPr="00CC62D0">
              <w:t xml:space="preserve">-to-nature forest management, </w:t>
            </w:r>
            <w:r w:rsidRPr="005322DD">
              <w:t>sustainable</w:t>
            </w:r>
            <w:r w:rsidRPr="00CC62D0">
              <w:t xml:space="preserve"> forest management, </w:t>
            </w:r>
            <w:r>
              <w:t xml:space="preserve">the </w:t>
            </w:r>
            <w:r w:rsidRPr="00CC62D0">
              <w:rPr>
                <w:rFonts w:asciiTheme="majorBidi" w:eastAsiaTheme="minorEastAsia" w:hAnsiTheme="majorBidi" w:cstheme="majorBidi"/>
              </w:rPr>
              <w:lastRenderedPageBreak/>
              <w:t>implementation of safeguards into reforestation measures</w:t>
            </w:r>
            <w:r w:rsidRPr="00CC62D0">
              <w:rPr>
                <w:rFonts w:asciiTheme="minorHAnsi" w:eastAsiaTheme="minorEastAsia" w:hAnsiTheme="minorHAnsi" w:cstheme="minorBidi"/>
              </w:rPr>
              <w:t xml:space="preserve">, </w:t>
            </w:r>
            <w:r w:rsidRPr="00CC62D0">
              <w:t xml:space="preserve">reduced-impact logging practices, </w:t>
            </w:r>
            <w:r>
              <w:t xml:space="preserve">the </w:t>
            </w:r>
            <w:r w:rsidRPr="00CC62D0">
              <w:rPr>
                <w:rFonts w:eastAsia="Times New Roman"/>
              </w:rPr>
              <w:t>conservation of areas of particular importance to biodiversity</w:t>
            </w:r>
            <w:r w:rsidRPr="00CC62D0">
              <w:rPr>
                <w:rFonts w:eastAsia="Times New Roman"/>
                <w:b/>
                <w:bCs/>
              </w:rPr>
              <w:t>,</w:t>
            </w:r>
            <w:r w:rsidRPr="00CC62D0">
              <w:t xml:space="preserve"> sustainable intensification, agroecology, agroforestry and inter-cropping</w:t>
            </w:r>
            <w:r>
              <w:t>,</w:t>
            </w:r>
            <w:r w:rsidRPr="00CC62D0">
              <w:t xml:space="preserve"> to reduce forest fragmentation </w:t>
            </w:r>
            <w:r w:rsidRPr="00CC62D0">
              <w:rPr>
                <w:rFonts w:eastAsia="Times New Roman"/>
              </w:rPr>
              <w:t>and integrat</w:t>
            </w:r>
            <w:r>
              <w:rPr>
                <w:rFonts w:eastAsia="Times New Roman"/>
              </w:rPr>
              <w:t>e</w:t>
            </w:r>
            <w:r w:rsidRPr="00CC62D0">
              <w:rPr>
                <w:rFonts w:eastAsia="Times New Roman"/>
              </w:rPr>
              <w:t xml:space="preserve"> indigenous knowledge and practices, as appropriate.</w:t>
            </w:r>
          </w:p>
          <w:p w14:paraId="6EEC5E6B" w14:textId="77777777" w:rsidR="00214566" w:rsidRDefault="00214566" w:rsidP="00D60BA4">
            <w:pPr>
              <w:pStyle w:val="CBDTableNormal"/>
              <w:tabs>
                <w:tab w:val="clear" w:pos="567"/>
              </w:tabs>
              <w:ind w:left="504" w:hanging="504"/>
            </w:pPr>
            <w:r>
              <w:t>21</w:t>
            </w:r>
            <w:r w:rsidRPr="00CC62D0">
              <w:t>.</w:t>
            </w:r>
            <w:r w:rsidRPr="00CC62D0">
              <w:tab/>
              <w:t>Promote approaches that improve the socioeconomic conditions of indigenous peoples and local communities, including alternative livelihoods based on the conservation, restoration and sustainable use of forest resources.</w:t>
            </w:r>
          </w:p>
          <w:p w14:paraId="7CEF2D7F" w14:textId="77777777" w:rsidR="00214566" w:rsidRPr="00CC62D0" w:rsidRDefault="00214566" w:rsidP="00D60BA4">
            <w:pPr>
              <w:pStyle w:val="CBDTableNormal"/>
              <w:tabs>
                <w:tab w:val="clear" w:pos="567"/>
              </w:tabs>
              <w:ind w:left="504" w:hanging="504"/>
            </w:pPr>
            <w:r>
              <w:t>22.</w:t>
            </w:r>
            <w:r w:rsidRPr="00CC62D0">
              <w:rPr>
                <w:rFonts w:eastAsia="Times New Roman"/>
                <w:szCs w:val="20"/>
              </w:rPr>
              <w:tab/>
            </w:r>
            <w:r w:rsidRPr="00CC62D0">
              <w:t xml:space="preserve">Promote sustainable forest management and </w:t>
            </w:r>
            <w:r>
              <w:t xml:space="preserve">the </w:t>
            </w:r>
            <w:r w:rsidRPr="00CC62D0">
              <w:t xml:space="preserve">sustainable use of forest products by </w:t>
            </w:r>
            <w:r>
              <w:t xml:space="preserve">all relevant stakeholders, including </w:t>
            </w:r>
            <w:r w:rsidRPr="00CC62D0">
              <w:t>indigenous peoples and local communities.</w:t>
            </w:r>
          </w:p>
          <w:p w14:paraId="7EB16070" w14:textId="77777777" w:rsidR="00214566" w:rsidRDefault="00214566" w:rsidP="00D60BA4">
            <w:pPr>
              <w:pStyle w:val="CBDTableNormal"/>
              <w:tabs>
                <w:tab w:val="clear" w:pos="567"/>
              </w:tabs>
              <w:ind w:left="504" w:hanging="504"/>
            </w:pPr>
            <w:r>
              <w:t>23.</w:t>
            </w:r>
            <w:r w:rsidRPr="00CC62D0">
              <w:rPr>
                <w:rFonts w:eastAsia="Times New Roman"/>
                <w:szCs w:val="20"/>
              </w:rPr>
              <w:tab/>
            </w:r>
            <w:r w:rsidRPr="00CC62D0">
              <w:t xml:space="preserve">Support innovative business models that contribute to the conservation, sustainable use </w:t>
            </w:r>
            <w:r>
              <w:t>and</w:t>
            </w:r>
            <w:r w:rsidRPr="00CC62D0">
              <w:t xml:space="preserve"> restoration of </w:t>
            </w:r>
            <w:r>
              <w:t xml:space="preserve">forest </w:t>
            </w:r>
            <w:r w:rsidRPr="00CC62D0">
              <w:t>biodiversity</w:t>
            </w:r>
            <w:r>
              <w:t>[, [including in the context][</w:t>
            </w:r>
            <w:r w:rsidRPr="00CC62D0">
              <w:t>through the development and promotion</w:t>
            </w:r>
            <w:r>
              <w:t>] of bioeconomy programmes and policies]</w:t>
            </w:r>
            <w:r w:rsidRPr="00CC62D0">
              <w:t>.</w:t>
            </w:r>
          </w:p>
          <w:p w14:paraId="75CD99E7" w14:textId="77777777" w:rsidR="00214566" w:rsidRPr="00CC62D0" w:rsidRDefault="00214566" w:rsidP="00D60BA4">
            <w:pPr>
              <w:pStyle w:val="CBDTableNormal"/>
              <w:tabs>
                <w:tab w:val="clear" w:pos="567"/>
              </w:tabs>
              <w:ind w:left="504" w:hanging="504"/>
            </w:pPr>
            <w:r>
              <w:t>24.</w:t>
            </w:r>
            <w:r w:rsidRPr="00CC62D0">
              <w:rPr>
                <w:rFonts w:eastAsia="Times New Roman"/>
                <w:szCs w:val="20"/>
              </w:rPr>
              <w:tab/>
            </w:r>
            <w:r w:rsidRPr="00D96371">
              <w:t>Promote the evidence</w:t>
            </w:r>
            <w:r>
              <w:t>-</w:t>
            </w:r>
            <w:r w:rsidRPr="00D96371">
              <w:t>based sustainable use of</w:t>
            </w:r>
            <w:r w:rsidRPr="00AE73EB">
              <w:t xml:space="preserve"> </w:t>
            </w:r>
            <w:r w:rsidRPr="00D96371">
              <w:t>fungal biodiversity</w:t>
            </w:r>
            <w:r>
              <w:t xml:space="preserve"> for sustainable forest management.</w:t>
            </w:r>
          </w:p>
        </w:tc>
      </w:tr>
      <w:tr w:rsidR="00214566" w14:paraId="3E9C4514" w14:textId="77777777" w:rsidTr="00D60BA4">
        <w:tc>
          <w:tcPr>
            <w:tcW w:w="1795" w:type="dxa"/>
          </w:tcPr>
          <w:p w14:paraId="791AA1B3" w14:textId="77777777" w:rsidR="00214566" w:rsidRDefault="00214566" w:rsidP="00D60BA4">
            <w:pPr>
              <w:pStyle w:val="CBDTableNormal"/>
            </w:pPr>
            <w:r>
              <w:lastRenderedPageBreak/>
              <w:t>Target 12</w:t>
            </w:r>
          </w:p>
        </w:tc>
        <w:tc>
          <w:tcPr>
            <w:tcW w:w="7560" w:type="dxa"/>
          </w:tcPr>
          <w:p w14:paraId="0DBA4957" w14:textId="77777777" w:rsidR="00214566" w:rsidRDefault="00214566" w:rsidP="00D60BA4">
            <w:pPr>
              <w:pStyle w:val="CBDTableNormal"/>
              <w:tabs>
                <w:tab w:val="clear" w:pos="567"/>
              </w:tabs>
              <w:ind w:left="504" w:hanging="504"/>
            </w:pPr>
            <w:r>
              <w:t>25.</w:t>
            </w:r>
            <w:r>
              <w:tab/>
              <w:t>Provide and apply the principles of urban forestry and urban green space planning to urban development.</w:t>
            </w:r>
          </w:p>
        </w:tc>
      </w:tr>
      <w:tr w:rsidR="00214566" w14:paraId="6ABE5B9A" w14:textId="77777777" w:rsidTr="00D60BA4">
        <w:tc>
          <w:tcPr>
            <w:tcW w:w="1795" w:type="dxa"/>
          </w:tcPr>
          <w:p w14:paraId="0C12EC22" w14:textId="77777777" w:rsidR="00214566" w:rsidRDefault="00214566" w:rsidP="00D60BA4">
            <w:pPr>
              <w:pStyle w:val="CBDTableNormal"/>
            </w:pPr>
            <w:r>
              <w:t>Target 14</w:t>
            </w:r>
          </w:p>
        </w:tc>
        <w:tc>
          <w:tcPr>
            <w:tcW w:w="7560" w:type="dxa"/>
          </w:tcPr>
          <w:p w14:paraId="4CF97BFD" w14:textId="77777777" w:rsidR="00214566" w:rsidRPr="00CC62D0" w:rsidRDefault="00214566" w:rsidP="00D60BA4">
            <w:pPr>
              <w:pStyle w:val="CBDTableNormal"/>
              <w:tabs>
                <w:tab w:val="clear" w:pos="567"/>
              </w:tabs>
              <w:ind w:left="504" w:hanging="504"/>
            </w:pPr>
            <w:r>
              <w:t>26.</w:t>
            </w:r>
            <w:r>
              <w:tab/>
            </w:r>
            <w:r w:rsidRPr="00856974">
              <w:t>Strengthen</w:t>
            </w:r>
            <w:r w:rsidRPr="00CC62D0">
              <w:rPr>
                <w:rFonts w:eastAsia="Times New Roman"/>
                <w:szCs w:val="20"/>
              </w:rPr>
              <w:t xml:space="preserve"> cross-sectoral efforts and mainstream forest biodiversity into policies, strategies and measures, including national forest strategies. </w:t>
            </w:r>
          </w:p>
          <w:p w14:paraId="1A167620" w14:textId="77777777" w:rsidR="00214566" w:rsidRPr="00CC62D0" w:rsidRDefault="00214566" w:rsidP="00D60BA4">
            <w:pPr>
              <w:pStyle w:val="CBDTableNormal"/>
              <w:tabs>
                <w:tab w:val="clear" w:pos="567"/>
              </w:tabs>
              <w:ind w:left="504" w:hanging="504"/>
              <w:rPr>
                <w:rFonts w:eastAsia="Times New Roman"/>
                <w:szCs w:val="20"/>
              </w:rPr>
            </w:pPr>
            <w:r>
              <w:rPr>
                <w:rFonts w:eastAsia="Times New Roman"/>
                <w:szCs w:val="20"/>
              </w:rPr>
              <w:t>27.</w:t>
            </w:r>
            <w:r w:rsidRPr="00CC62D0">
              <w:rPr>
                <w:rFonts w:eastAsia="Times New Roman"/>
                <w:szCs w:val="20"/>
              </w:rPr>
              <w:tab/>
              <w:t xml:space="preserve">Promote </w:t>
            </w:r>
            <w:r>
              <w:rPr>
                <w:rFonts w:eastAsia="Times New Roman"/>
                <w:szCs w:val="20"/>
              </w:rPr>
              <w:t xml:space="preserve">the </w:t>
            </w:r>
            <w:r w:rsidRPr="00CC62D0">
              <w:rPr>
                <w:rFonts w:eastAsia="Times New Roman"/>
                <w:szCs w:val="20"/>
              </w:rPr>
              <w:t xml:space="preserve">application of </w:t>
            </w:r>
            <w:r>
              <w:rPr>
                <w:rFonts w:eastAsia="Times New Roman"/>
                <w:szCs w:val="20"/>
              </w:rPr>
              <w:t>the S</w:t>
            </w:r>
            <w:r w:rsidRPr="00CC62D0">
              <w:rPr>
                <w:rFonts w:eastAsia="Times New Roman"/>
                <w:szCs w:val="20"/>
              </w:rPr>
              <w:t xml:space="preserve">ystem of </w:t>
            </w:r>
            <w:r>
              <w:rPr>
                <w:rFonts w:eastAsia="Times New Roman"/>
                <w:szCs w:val="20"/>
              </w:rPr>
              <w:t>E</w:t>
            </w:r>
            <w:r w:rsidRPr="00CC62D0">
              <w:rPr>
                <w:rFonts w:eastAsia="Times New Roman"/>
                <w:szCs w:val="20"/>
              </w:rPr>
              <w:t>nvironmental</w:t>
            </w:r>
            <w:r>
              <w:rPr>
                <w:rFonts w:eastAsia="Times New Roman"/>
                <w:szCs w:val="20"/>
              </w:rPr>
              <w:t>-E</w:t>
            </w:r>
            <w:r w:rsidRPr="00CC62D0">
              <w:rPr>
                <w:rFonts w:eastAsia="Times New Roman"/>
                <w:szCs w:val="20"/>
              </w:rPr>
              <w:t xml:space="preserve">conomic </w:t>
            </w:r>
            <w:r>
              <w:rPr>
                <w:rFonts w:eastAsia="Times New Roman"/>
                <w:szCs w:val="20"/>
              </w:rPr>
              <w:t>A</w:t>
            </w:r>
            <w:r w:rsidRPr="00CC62D0">
              <w:rPr>
                <w:rFonts w:eastAsia="Times New Roman"/>
                <w:szCs w:val="20"/>
              </w:rPr>
              <w:t>ccounting</w:t>
            </w:r>
            <w:r>
              <w:rPr>
                <w:rFonts w:eastAsia="Times New Roman"/>
                <w:szCs w:val="20"/>
              </w:rPr>
              <w:t xml:space="preserve">, as </w:t>
            </w:r>
            <w:r w:rsidRPr="00856974">
              <w:t>appropriate</w:t>
            </w:r>
            <w:r>
              <w:rPr>
                <w:rFonts w:eastAsia="Times New Roman"/>
                <w:szCs w:val="20"/>
              </w:rPr>
              <w:t>,</w:t>
            </w:r>
            <w:r w:rsidRPr="00CC62D0">
              <w:rPr>
                <w:rFonts w:eastAsia="Times New Roman"/>
                <w:szCs w:val="20"/>
              </w:rPr>
              <w:t xml:space="preserve"> </w:t>
            </w:r>
            <w:r>
              <w:rPr>
                <w:rFonts w:eastAsia="Times New Roman"/>
                <w:szCs w:val="20"/>
              </w:rPr>
              <w:t>to recognize the</w:t>
            </w:r>
            <w:r w:rsidRPr="00CC62D0">
              <w:rPr>
                <w:rFonts w:eastAsia="Times New Roman"/>
                <w:szCs w:val="20"/>
              </w:rPr>
              <w:t xml:space="preserve"> contributions of forest ecosystem services and functions to the economy</w:t>
            </w:r>
            <w:r>
              <w:rPr>
                <w:rFonts w:eastAsia="Times New Roman"/>
                <w:szCs w:val="20"/>
              </w:rPr>
              <w:t xml:space="preserve"> and the environment</w:t>
            </w:r>
            <w:r w:rsidRPr="00CC62D0">
              <w:rPr>
                <w:rFonts w:eastAsia="Times New Roman"/>
                <w:szCs w:val="20"/>
              </w:rPr>
              <w:t>.</w:t>
            </w:r>
          </w:p>
        </w:tc>
      </w:tr>
      <w:tr w:rsidR="00214566" w14:paraId="3CF23CD9" w14:textId="77777777" w:rsidTr="00D60BA4">
        <w:trPr>
          <w:trHeight w:val="465"/>
        </w:trPr>
        <w:tc>
          <w:tcPr>
            <w:tcW w:w="1795" w:type="dxa"/>
          </w:tcPr>
          <w:p w14:paraId="23CD02B5" w14:textId="77777777" w:rsidR="00214566" w:rsidRDefault="00214566" w:rsidP="00D60BA4">
            <w:pPr>
              <w:pStyle w:val="CBDTableNormal"/>
            </w:pPr>
            <w:r>
              <w:t>Targets 15 and 16</w:t>
            </w:r>
          </w:p>
        </w:tc>
        <w:tc>
          <w:tcPr>
            <w:tcW w:w="7560" w:type="dxa"/>
          </w:tcPr>
          <w:p w14:paraId="0AED927A" w14:textId="77777777" w:rsidR="00214566" w:rsidRPr="007947CD" w:rsidRDefault="00214566" w:rsidP="00D60BA4">
            <w:pPr>
              <w:pStyle w:val="CBDTableNormal"/>
              <w:tabs>
                <w:tab w:val="clear" w:pos="567"/>
              </w:tabs>
              <w:ind w:left="504" w:hanging="504"/>
            </w:pPr>
            <w:r w:rsidRPr="007947CD">
              <w:t>28.</w:t>
            </w:r>
            <w:r w:rsidRPr="007947CD">
              <w:rPr>
                <w:szCs w:val="20"/>
              </w:rPr>
              <w:tab/>
            </w:r>
            <w:r w:rsidRPr="007947CD">
              <w:t>Promote good practices [in non-forest industries] in the production and supply chains to address the risk of deforestation, taking national legislation and socioeconomic conditions into account.</w:t>
            </w:r>
          </w:p>
          <w:p w14:paraId="5719190D" w14:textId="77777777" w:rsidR="00214566" w:rsidRDefault="00214566" w:rsidP="00D60BA4">
            <w:pPr>
              <w:pStyle w:val="CBDTableNormal"/>
              <w:tabs>
                <w:tab w:val="clear" w:pos="567"/>
              </w:tabs>
              <w:ind w:left="504" w:hanging="504"/>
              <w:rPr>
                <w:szCs w:val="20"/>
              </w:rPr>
            </w:pPr>
            <w:r>
              <w:rPr>
                <w:szCs w:val="20"/>
              </w:rPr>
              <w:t>[</w:t>
            </w:r>
            <w:r w:rsidRPr="007947CD">
              <w:rPr>
                <w:szCs w:val="20"/>
              </w:rPr>
              <w:t>29</w:t>
            </w:r>
            <w:r w:rsidRPr="00D96371">
              <w:rPr>
                <w:szCs w:val="20"/>
              </w:rPr>
              <w:t>.</w:t>
            </w:r>
            <w:r w:rsidRPr="00D96371">
              <w:rPr>
                <w:szCs w:val="20"/>
              </w:rPr>
              <w:tab/>
            </w:r>
            <w:r w:rsidRPr="007947CD">
              <w:rPr>
                <w:rFonts w:eastAsia="Times New Roman"/>
                <w:szCs w:val="20"/>
              </w:rPr>
              <w:t xml:space="preserve">Encourage and support business and financial institutions to monitor, assess and </w:t>
            </w:r>
            <w:r w:rsidRPr="00856974">
              <w:t>transparently</w:t>
            </w:r>
            <w:r w:rsidRPr="007947CD">
              <w:rPr>
                <w:rFonts w:eastAsia="Times New Roman"/>
                <w:szCs w:val="20"/>
              </w:rPr>
              <w:t xml:space="preserve"> disclose forest biodiversity-related risks in their sustainability reporting.</w:t>
            </w:r>
            <w:r>
              <w:rPr>
                <w:rFonts w:eastAsia="Times New Roman"/>
                <w:szCs w:val="20"/>
              </w:rPr>
              <w:t>]</w:t>
            </w:r>
          </w:p>
          <w:p w14:paraId="78E2F38B" w14:textId="77777777" w:rsidR="00214566" w:rsidRPr="007C12C2" w:rsidRDefault="00214566" w:rsidP="00D60BA4">
            <w:pPr>
              <w:pStyle w:val="CBDTableNormal"/>
              <w:tabs>
                <w:tab w:val="clear" w:pos="567"/>
              </w:tabs>
              <w:ind w:left="504" w:hanging="504"/>
              <w:rPr>
                <w:szCs w:val="20"/>
              </w:rPr>
            </w:pPr>
            <w:r>
              <w:rPr>
                <w:szCs w:val="20"/>
              </w:rPr>
              <w:t>[30.</w:t>
            </w:r>
            <w:r w:rsidRPr="000B59E8">
              <w:rPr>
                <w:szCs w:val="20"/>
              </w:rPr>
              <w:tab/>
            </w:r>
            <w:r w:rsidRPr="00CC07F7">
              <w:t>Encourage</w:t>
            </w:r>
            <w:r w:rsidRPr="009A79CA">
              <w:rPr>
                <w:szCs w:val="20"/>
              </w:rPr>
              <w:t xml:space="preserve"> and support consumers</w:t>
            </w:r>
            <w:r>
              <w:rPr>
                <w:szCs w:val="20"/>
              </w:rPr>
              <w:t>[</w:t>
            </w:r>
            <w:r w:rsidRPr="009A79CA">
              <w:rPr>
                <w:szCs w:val="20"/>
              </w:rPr>
              <w:t>, in line with national laws and policies,</w:t>
            </w:r>
            <w:r>
              <w:rPr>
                <w:szCs w:val="20"/>
              </w:rPr>
              <w:t>]</w:t>
            </w:r>
            <w:r w:rsidRPr="009A79CA">
              <w:rPr>
                <w:szCs w:val="20"/>
              </w:rPr>
              <w:t xml:space="preserve"> to make informed decisions and buy from legal and sustainable supply chains by providing relevant information</w:t>
            </w:r>
            <w:r>
              <w:rPr>
                <w:szCs w:val="20"/>
              </w:rPr>
              <w:t>.</w:t>
            </w:r>
            <w:r w:rsidRPr="009A79CA">
              <w:rPr>
                <w:szCs w:val="20"/>
              </w:rPr>
              <w:t>]</w:t>
            </w:r>
          </w:p>
          <w:p w14:paraId="35A603F2" w14:textId="77777777" w:rsidR="00214566" w:rsidRDefault="00214566" w:rsidP="00D60BA4">
            <w:pPr>
              <w:pStyle w:val="CBDTableNormal"/>
              <w:tabs>
                <w:tab w:val="clear" w:pos="567"/>
              </w:tabs>
              <w:ind w:left="504" w:hanging="504"/>
            </w:pPr>
            <w:r>
              <w:t>31.</w:t>
            </w:r>
            <w:r w:rsidRPr="00CC62D0">
              <w:rPr>
                <w:rFonts w:eastAsia="Times New Roman"/>
                <w:szCs w:val="20"/>
              </w:rPr>
              <w:tab/>
            </w:r>
            <w:r>
              <w:t>Address obstacles to sustainable forest management, such as the lack of market access for value-added forest products originating from sustainably managed forests.</w:t>
            </w:r>
          </w:p>
        </w:tc>
      </w:tr>
      <w:tr w:rsidR="00214566" w14:paraId="0C3303F0" w14:textId="77777777" w:rsidTr="00D60BA4">
        <w:tc>
          <w:tcPr>
            <w:tcW w:w="1795" w:type="dxa"/>
          </w:tcPr>
          <w:p w14:paraId="341513D2" w14:textId="77777777" w:rsidR="00214566" w:rsidRDefault="00214566" w:rsidP="00D60BA4">
            <w:pPr>
              <w:pStyle w:val="CBDTableNormal"/>
            </w:pPr>
            <w:r>
              <w:t>Targets 18 and 19</w:t>
            </w:r>
          </w:p>
        </w:tc>
        <w:tc>
          <w:tcPr>
            <w:tcW w:w="7560" w:type="dxa"/>
          </w:tcPr>
          <w:p w14:paraId="27A6219A" w14:textId="77777777" w:rsidR="00214566" w:rsidRPr="0060317C" w:rsidRDefault="00214566" w:rsidP="00D60BA4">
            <w:pPr>
              <w:pStyle w:val="CBDTableNormal"/>
              <w:tabs>
                <w:tab w:val="clear" w:pos="567"/>
              </w:tabs>
              <w:ind w:left="504" w:hanging="504"/>
              <w:rPr>
                <w:lang w:val="en-US"/>
              </w:rPr>
            </w:pPr>
            <w:r>
              <w:t>32.</w:t>
            </w:r>
            <w:r>
              <w:tab/>
            </w:r>
            <w:r w:rsidRPr="0060317C">
              <w:t xml:space="preserve">Strengthen, further develop and promote financing instruments for the conservation, restoration and sustainable use of forest. </w:t>
            </w:r>
          </w:p>
          <w:p w14:paraId="2B63E145" w14:textId="77777777" w:rsidR="00214566" w:rsidRDefault="00214566" w:rsidP="00D60BA4">
            <w:pPr>
              <w:pStyle w:val="CBDTableNormal"/>
              <w:tabs>
                <w:tab w:val="clear" w:pos="567"/>
              </w:tabs>
              <w:ind w:left="504" w:hanging="504"/>
            </w:pPr>
            <w:r>
              <w:t>33.</w:t>
            </w:r>
            <w:r>
              <w:tab/>
            </w:r>
            <w:r w:rsidRPr="00735411">
              <w:t>Eliminate, phase out or reform subsidies harmful to forest biodiversity</w:t>
            </w:r>
            <w:r>
              <w:t>.</w:t>
            </w:r>
          </w:p>
          <w:p w14:paraId="31C5E31E" w14:textId="77777777" w:rsidR="00214566" w:rsidRDefault="00214566" w:rsidP="00D60BA4">
            <w:pPr>
              <w:pStyle w:val="CBDTableNormal"/>
              <w:tabs>
                <w:tab w:val="clear" w:pos="567"/>
              </w:tabs>
              <w:ind w:left="504" w:hanging="504"/>
            </w:pPr>
            <w:r w:rsidRPr="00D96371">
              <w:t>3</w:t>
            </w:r>
            <w:r>
              <w:t>4</w:t>
            </w:r>
            <w:r w:rsidRPr="00D96371">
              <w:t>.</w:t>
            </w:r>
            <w:r w:rsidRPr="00856974">
              <w:tab/>
            </w:r>
            <w:r w:rsidRPr="00C941C5">
              <w:t>Engage the private sector in the development of innovative financial instruments</w:t>
            </w:r>
            <w:r>
              <w:t xml:space="preserve"> or </w:t>
            </w:r>
            <w:r w:rsidRPr="00C941C5">
              <w:t xml:space="preserve">mechanisms to support forest conservation </w:t>
            </w:r>
            <w:r>
              <w:t xml:space="preserve">and </w:t>
            </w:r>
            <w:r w:rsidRPr="00C941C5">
              <w:t xml:space="preserve">restoration and sustainable </w:t>
            </w:r>
            <w:r>
              <w:t xml:space="preserve">forest </w:t>
            </w:r>
            <w:r w:rsidRPr="00C941C5">
              <w:t>management, such as payments for ecosystem services</w:t>
            </w:r>
            <w:r w:rsidRPr="00D96371">
              <w:t>.</w:t>
            </w:r>
          </w:p>
          <w:p w14:paraId="0FA6C194" w14:textId="77777777" w:rsidR="00214566" w:rsidRDefault="00214566" w:rsidP="00D60BA4">
            <w:pPr>
              <w:pStyle w:val="CBDTableNormal"/>
              <w:tabs>
                <w:tab w:val="clear" w:pos="567"/>
              </w:tabs>
              <w:ind w:left="504" w:hanging="504"/>
            </w:pPr>
            <w:r>
              <w:t>35.</w:t>
            </w:r>
            <w:r>
              <w:tab/>
              <w:t>Work closely with the Global Forest Financing Facilitation Network of the United Nations Forum on Forests, ensuring equal access to finance for all eligible Parties.</w:t>
            </w:r>
          </w:p>
          <w:p w14:paraId="0B5D0FC7" w14:textId="77777777" w:rsidR="00214566" w:rsidRDefault="00214566" w:rsidP="00D60BA4">
            <w:pPr>
              <w:pStyle w:val="CBDTableNormal"/>
              <w:tabs>
                <w:tab w:val="clear" w:pos="567"/>
              </w:tabs>
              <w:ind w:left="504" w:hanging="504"/>
            </w:pPr>
            <w:r w:rsidRPr="00AF1A22">
              <w:rPr>
                <w:rFonts w:eastAsia="Times New Roman"/>
                <w:u w:val="single"/>
              </w:rPr>
              <w:t>[</w:t>
            </w:r>
            <w:r w:rsidRPr="00D96371">
              <w:rPr>
                <w:rFonts w:eastAsia="Times New Roman"/>
              </w:rPr>
              <w:t>36.</w:t>
            </w:r>
            <w:r w:rsidRPr="00AF1A22">
              <w:rPr>
                <w:rFonts w:eastAsia="Times New Roman"/>
                <w:szCs w:val="20"/>
              </w:rPr>
              <w:tab/>
            </w:r>
            <w:r w:rsidRPr="00D96371">
              <w:rPr>
                <w:rFonts w:eastAsia="Times New Roman"/>
              </w:rPr>
              <w:t xml:space="preserve">Improve equitable access and employ adequate financing instruments to enhance the role of </w:t>
            </w:r>
            <w:r w:rsidRPr="00856974">
              <w:t>indigenous</w:t>
            </w:r>
            <w:r w:rsidRPr="00D96371">
              <w:rPr>
                <w:rFonts w:eastAsia="Times New Roman"/>
              </w:rPr>
              <w:t xml:space="preserve"> peoples and local communities in implementing forest governance and community-based forest management.]</w:t>
            </w:r>
          </w:p>
        </w:tc>
      </w:tr>
      <w:tr w:rsidR="00214566" w14:paraId="174FADAA" w14:textId="77777777" w:rsidTr="00D60BA4">
        <w:tc>
          <w:tcPr>
            <w:tcW w:w="1795" w:type="dxa"/>
          </w:tcPr>
          <w:p w14:paraId="1C2ABBF9" w14:textId="77777777" w:rsidR="00214566" w:rsidRDefault="00214566" w:rsidP="00D60BA4">
            <w:pPr>
              <w:pStyle w:val="CBDTableNormal"/>
            </w:pPr>
            <w:r>
              <w:t>Target 20</w:t>
            </w:r>
          </w:p>
        </w:tc>
        <w:tc>
          <w:tcPr>
            <w:tcW w:w="7560" w:type="dxa"/>
          </w:tcPr>
          <w:p w14:paraId="2E79F243" w14:textId="77777777" w:rsidR="00214566" w:rsidRDefault="00214566" w:rsidP="00D60BA4">
            <w:pPr>
              <w:pStyle w:val="CBDTableNormal"/>
              <w:tabs>
                <w:tab w:val="clear" w:pos="567"/>
              </w:tabs>
              <w:ind w:left="504" w:hanging="504"/>
            </w:pPr>
            <w:r>
              <w:t>37.</w:t>
            </w:r>
            <w:r w:rsidRPr="00CC62D0">
              <w:rPr>
                <w:rFonts w:eastAsia="Times New Roman"/>
                <w:szCs w:val="20"/>
              </w:rPr>
              <w:tab/>
            </w:r>
            <w:r>
              <w:t xml:space="preserve">Enhance technical and scientific cooperation, technology transfer and capacity-building to add greater value to forest products, in a manner supportive of enterprises </w:t>
            </w:r>
            <w:r>
              <w:lastRenderedPageBreak/>
              <w:t>led by forest-dependent communities, including businesses led by indigenous peoples and local communities.</w:t>
            </w:r>
          </w:p>
        </w:tc>
      </w:tr>
      <w:tr w:rsidR="00214566" w14:paraId="5FB2AB18" w14:textId="77777777" w:rsidTr="00D60BA4">
        <w:tc>
          <w:tcPr>
            <w:tcW w:w="1795" w:type="dxa"/>
          </w:tcPr>
          <w:p w14:paraId="66C60482" w14:textId="77777777" w:rsidR="00214566" w:rsidRDefault="00214566" w:rsidP="00D60BA4">
            <w:pPr>
              <w:pStyle w:val="CBDTableNormal"/>
            </w:pPr>
            <w:r>
              <w:lastRenderedPageBreak/>
              <w:t>Targets 21, 22 and 23</w:t>
            </w:r>
          </w:p>
        </w:tc>
        <w:tc>
          <w:tcPr>
            <w:tcW w:w="7560" w:type="dxa"/>
          </w:tcPr>
          <w:p w14:paraId="55A7E071" w14:textId="77777777" w:rsidR="00214566" w:rsidRDefault="00214566" w:rsidP="00D60BA4">
            <w:pPr>
              <w:pStyle w:val="CBDTableNormal"/>
              <w:tabs>
                <w:tab w:val="clear" w:pos="567"/>
              </w:tabs>
              <w:ind w:left="504" w:hanging="504"/>
            </w:pPr>
            <w:r>
              <w:t>38.</w:t>
            </w:r>
            <w:r>
              <w:tab/>
              <w:t>Taking the programme of work on Article 8(j) and other provisions of the Convention on Biological Diversity</w:t>
            </w:r>
            <w:r>
              <w:rPr>
                <w:rStyle w:val="FootnoteReference"/>
              </w:rPr>
              <w:footnoteReference w:id="67"/>
            </w:r>
            <w:r>
              <w:t xml:space="preserve"> related to indigenous peoples and local communities to 2030</w:t>
            </w:r>
            <w:r w:rsidRPr="5D2DA10F">
              <w:rPr>
                <w:rStyle w:val="FootnoteReference"/>
                <w:i/>
                <w:iCs/>
              </w:rPr>
              <w:footnoteReference w:id="68"/>
            </w:r>
            <w:r>
              <w:t xml:space="preserve"> and the Gender Plan of Action</w:t>
            </w:r>
            <w:r w:rsidRPr="5D2DA10F">
              <w:rPr>
                <w:sz w:val="22"/>
              </w:rPr>
              <w:t xml:space="preserve"> </w:t>
            </w:r>
            <w:r>
              <w:t>(2023–2030)</w:t>
            </w:r>
            <w:r w:rsidRPr="5D2DA10F">
              <w:rPr>
                <w:rStyle w:val="FootnoteReference"/>
                <w:i/>
                <w:iCs/>
              </w:rPr>
              <w:footnoteReference w:id="69"/>
            </w:r>
            <w:r>
              <w:t xml:space="preserve"> into account:</w:t>
            </w:r>
          </w:p>
          <w:p w14:paraId="245A3A80" w14:textId="77777777" w:rsidR="00214566" w:rsidRDefault="00214566" w:rsidP="00D60BA4">
            <w:pPr>
              <w:pStyle w:val="CBDTableNormal"/>
              <w:ind w:left="929" w:hanging="425"/>
            </w:pPr>
            <w:r>
              <w:t>(a)</w:t>
            </w:r>
            <w:r>
              <w:tab/>
              <w:t>Promote the understanding and application of indigenous and traditional knowledge, world views and values as they relate to forest and landscape management practices;</w:t>
            </w:r>
          </w:p>
          <w:p w14:paraId="3483061C" w14:textId="77777777" w:rsidR="00214566" w:rsidRDefault="00214566" w:rsidP="00D60BA4">
            <w:pPr>
              <w:pStyle w:val="CBDTableNormal"/>
              <w:ind w:left="929" w:hanging="425"/>
            </w:pPr>
            <w:r>
              <w:t>[(b)</w:t>
            </w:r>
            <w:r>
              <w:tab/>
              <w:t>Identify and promote best practices for the legal recognition of land and forest tenure of indigenous peoples and local communities;]</w:t>
            </w:r>
          </w:p>
          <w:p w14:paraId="218E3033" w14:textId="77777777" w:rsidR="00214566" w:rsidRDefault="00214566" w:rsidP="00D60BA4">
            <w:pPr>
              <w:pStyle w:val="CBDTableNormal"/>
              <w:ind w:left="929" w:hanging="425"/>
            </w:pPr>
            <w:r>
              <w:t>(c)</w:t>
            </w:r>
            <w:r>
              <w:tab/>
              <w:t>Identify and promote best practices [for access to information and justice and] for increasing participation in the planning and management of forests by indigenous peoples and local communities, women, youth, persons with disabilities and other relevant actors;</w:t>
            </w:r>
          </w:p>
          <w:p w14:paraId="66DBC7B4" w14:textId="77777777" w:rsidR="00214566" w:rsidRDefault="00214566" w:rsidP="00D60BA4">
            <w:pPr>
              <w:pStyle w:val="CBDTableNormal"/>
              <w:ind w:left="929" w:hanging="425"/>
              <w:rPr>
                <w:rFonts w:eastAsia="Times New Roman"/>
                <w:u w:val="single"/>
              </w:rPr>
            </w:pPr>
            <w:r w:rsidRPr="00D96371">
              <w:rPr>
                <w:rFonts w:eastAsia="Times New Roman"/>
              </w:rPr>
              <w:t>[(</w:t>
            </w:r>
            <w:r>
              <w:rPr>
                <w:rFonts w:eastAsia="Times New Roman"/>
              </w:rPr>
              <w:t>d</w:t>
            </w:r>
            <w:r w:rsidRPr="00D96371">
              <w:rPr>
                <w:rFonts w:eastAsia="Times New Roman"/>
              </w:rPr>
              <w:t>)</w:t>
            </w:r>
            <w:r w:rsidRPr="00CC62D0">
              <w:rPr>
                <w:rFonts w:eastAsia="Times New Roman"/>
                <w:szCs w:val="20"/>
              </w:rPr>
              <w:tab/>
            </w:r>
            <w:r w:rsidRPr="00D96371">
              <w:rPr>
                <w:rFonts w:eastAsia="Times New Roman"/>
              </w:rPr>
              <w:t xml:space="preserve">Recognize gender roles, responsibilities, uses, rights and practices to address underlying social and gender inequalities and adopt a gender-responsive approach in </w:t>
            </w:r>
            <w:r>
              <w:rPr>
                <w:rFonts w:eastAsia="Times New Roman"/>
              </w:rPr>
              <w:t xml:space="preserve">forest </w:t>
            </w:r>
            <w:r w:rsidRPr="00D96371">
              <w:rPr>
                <w:rFonts w:eastAsia="Times New Roman"/>
              </w:rPr>
              <w:t>conserv</w:t>
            </w:r>
            <w:r>
              <w:rPr>
                <w:rFonts w:eastAsia="Times New Roman"/>
              </w:rPr>
              <w:t>ation</w:t>
            </w:r>
            <w:r w:rsidRPr="00D96371">
              <w:rPr>
                <w:rFonts w:eastAsia="Times New Roman"/>
              </w:rPr>
              <w:t xml:space="preserve"> </w:t>
            </w:r>
            <w:r>
              <w:rPr>
                <w:rFonts w:eastAsia="Times New Roman"/>
              </w:rPr>
              <w:t xml:space="preserve">and restoration and </w:t>
            </w:r>
            <w:r w:rsidRPr="00D96371">
              <w:rPr>
                <w:rFonts w:eastAsia="Times New Roman"/>
              </w:rPr>
              <w:t>sustainabl</w:t>
            </w:r>
            <w:r>
              <w:rPr>
                <w:rFonts w:eastAsia="Times New Roman"/>
              </w:rPr>
              <w:t>e</w:t>
            </w:r>
            <w:r w:rsidRPr="00D96371">
              <w:rPr>
                <w:rFonts w:eastAsia="Times New Roman"/>
              </w:rPr>
              <w:t xml:space="preserve"> </w:t>
            </w:r>
            <w:r>
              <w:rPr>
                <w:rFonts w:eastAsia="Times New Roman"/>
              </w:rPr>
              <w:t xml:space="preserve">forest </w:t>
            </w:r>
            <w:r w:rsidRPr="00D96371">
              <w:rPr>
                <w:rFonts w:eastAsia="Times New Roman"/>
              </w:rPr>
              <w:t>manag</w:t>
            </w:r>
            <w:r>
              <w:rPr>
                <w:rFonts w:eastAsia="Times New Roman"/>
              </w:rPr>
              <w:t>ement;</w:t>
            </w:r>
            <w:r w:rsidRPr="00D96371">
              <w:rPr>
                <w:rFonts w:eastAsia="Times New Roman"/>
              </w:rPr>
              <w:t>]</w:t>
            </w:r>
          </w:p>
          <w:p w14:paraId="1889208E" w14:textId="77777777" w:rsidR="00214566" w:rsidRPr="006B58FF" w:rsidRDefault="00214566" w:rsidP="00D60BA4">
            <w:pPr>
              <w:pStyle w:val="CBDTableNormal"/>
              <w:spacing w:after="0"/>
              <w:ind w:left="929" w:hanging="425"/>
            </w:pPr>
            <w:r w:rsidRPr="00D96371">
              <w:rPr>
                <w:rFonts w:eastAsia="Times New Roman"/>
              </w:rPr>
              <w:t>[(e)</w:t>
            </w:r>
            <w:r w:rsidRPr="006B58FF">
              <w:rPr>
                <w:rFonts w:eastAsia="Times New Roman"/>
                <w:szCs w:val="20"/>
              </w:rPr>
              <w:tab/>
            </w:r>
            <w:r w:rsidRPr="00D96371">
              <w:rPr>
                <w:rFonts w:eastAsia="Times New Roman"/>
              </w:rPr>
              <w:t>Ensure the full protection of environmental human rights defenders</w:t>
            </w:r>
            <w:r>
              <w:rPr>
                <w:rFonts w:eastAsia="Times New Roman"/>
              </w:rPr>
              <w:t>.</w:t>
            </w:r>
            <w:r w:rsidRPr="00D96371">
              <w:rPr>
                <w:rFonts w:eastAsia="Times New Roman"/>
              </w:rPr>
              <w:t>]</w:t>
            </w:r>
          </w:p>
        </w:tc>
      </w:tr>
    </w:tbl>
    <w:p w14:paraId="645AAACF" w14:textId="77777777" w:rsidR="00214566" w:rsidRDefault="00214566" w:rsidP="00D60BA4">
      <w:pPr>
        <w:jc w:val="left"/>
      </w:pPr>
      <w:r>
        <w:t>]</w:t>
      </w:r>
    </w:p>
    <w:p w14:paraId="0557A10B" w14:textId="77777777" w:rsidR="00214566" w:rsidRPr="00D767FB" w:rsidRDefault="00214566" w:rsidP="00D60BA4">
      <w:pPr>
        <w:jc w:val="center"/>
      </w:pPr>
    </w:p>
    <w:p w14:paraId="0DC9CE4F" w14:textId="77777777" w:rsidR="00214566" w:rsidRDefault="00214566" w:rsidP="00D60BA4">
      <w:pPr>
        <w:jc w:val="center"/>
        <w:sectPr w:rsidR="00214566" w:rsidSect="00214566">
          <w:footnotePr>
            <w:numFmt w:val="lowerLetter"/>
            <w:numRestart w:val="eachSect"/>
          </w:footnotePr>
          <w:endnotePr>
            <w:numFmt w:val="lowerLetter"/>
            <w:numRestart w:val="eachSect"/>
          </w:endnotePr>
          <w:type w:val="continuous"/>
          <w:pgSz w:w="12240" w:h="15840"/>
          <w:pgMar w:top="1021" w:right="1440" w:bottom="1021" w:left="1440" w:header="709" w:footer="709" w:gutter="0"/>
          <w:cols w:space="708"/>
          <w:docGrid w:linePitch="360"/>
        </w:sectPr>
      </w:pPr>
    </w:p>
    <w:p w14:paraId="11FC5FBB" w14:textId="77777777" w:rsidR="00214566" w:rsidRPr="00C42E5D" w:rsidRDefault="00214566" w:rsidP="007E275F">
      <w:pPr>
        <w:pStyle w:val="CBDSubTitle"/>
        <w:spacing w:before="120"/>
      </w:pPr>
      <w:bookmarkStart w:id="54" w:name="_Toc214981910"/>
      <w:bookmarkStart w:id="55" w:name="_Toc214982105"/>
      <w:bookmarkStart w:id="56" w:name="_Toc215230356"/>
      <w:r>
        <w:lastRenderedPageBreak/>
        <w:t>27/6.</w:t>
      </w:r>
      <w:r>
        <w:tab/>
      </w:r>
      <w:r w:rsidRPr="00124A42">
        <w:t>Areas of potential further work in the context of the Kunming-Montreal Global Biodiversity Framework</w:t>
      </w:r>
      <w:bookmarkEnd w:id="54"/>
      <w:bookmarkEnd w:id="55"/>
      <w:bookmarkEnd w:id="56"/>
      <w:r w:rsidRPr="00124A42">
        <w:t xml:space="preserve"> </w:t>
      </w:r>
    </w:p>
    <w:p w14:paraId="19F130CC" w14:textId="77777777" w:rsidR="00214566" w:rsidRDefault="00214566" w:rsidP="00D60BA4">
      <w:pPr>
        <w:pStyle w:val="CBDNormalNumber"/>
        <w:numPr>
          <w:ilvl w:val="0"/>
          <w:numId w:val="0"/>
        </w:numPr>
        <w:ind w:left="567" w:firstLine="567"/>
      </w:pPr>
      <w:r w:rsidRPr="00516AA9">
        <w:rPr>
          <w:i/>
          <w:iCs/>
        </w:rPr>
        <w:t>The Subsidiary Body on Scientific, Technical and Technological Advice</w:t>
      </w:r>
    </w:p>
    <w:p w14:paraId="54E9CDDC" w14:textId="77777777" w:rsidR="00214566" w:rsidRDefault="00214566" w:rsidP="00D60BA4">
      <w:pPr>
        <w:pStyle w:val="CBDNormalNumber"/>
        <w:numPr>
          <w:ilvl w:val="0"/>
          <w:numId w:val="0"/>
        </w:numPr>
        <w:ind w:left="567" w:firstLine="567"/>
        <w:rPr>
          <w:lang w:val="en-CA"/>
        </w:rPr>
      </w:pPr>
      <w:r>
        <w:rPr>
          <w:lang w:val="en-CA"/>
        </w:rPr>
        <w:t>1.</w:t>
      </w:r>
      <w:r>
        <w:rPr>
          <w:lang w:val="en-CA"/>
        </w:rPr>
        <w:tab/>
      </w:r>
      <w:r>
        <w:rPr>
          <w:i/>
          <w:iCs/>
          <w:lang w:val="en-CA"/>
        </w:rPr>
        <w:t>R</w:t>
      </w:r>
      <w:r w:rsidRPr="00546572">
        <w:rPr>
          <w:i/>
          <w:lang w:val="en-CA"/>
        </w:rPr>
        <w:t>equest</w:t>
      </w:r>
      <w:r>
        <w:rPr>
          <w:i/>
          <w:lang w:val="en-CA"/>
        </w:rPr>
        <w:t>s</w:t>
      </w:r>
      <w:r w:rsidRPr="0085367F">
        <w:rPr>
          <w:lang w:val="en-CA"/>
        </w:rPr>
        <w:t xml:space="preserve"> the E</w:t>
      </w:r>
      <w:r>
        <w:rPr>
          <w:lang w:val="en-CA"/>
        </w:rPr>
        <w:t xml:space="preserve">xecutive </w:t>
      </w:r>
      <w:r w:rsidRPr="00780FDE">
        <w:rPr>
          <w:lang w:val="en-CA"/>
        </w:rPr>
        <w:t>Secretary</w:t>
      </w:r>
      <w:r>
        <w:rPr>
          <w:lang w:val="en-CA"/>
        </w:rPr>
        <w:t>:</w:t>
      </w:r>
      <w:r w:rsidRPr="0085367F">
        <w:rPr>
          <w:lang w:val="en-CA"/>
        </w:rPr>
        <w:t xml:space="preserve"> </w:t>
      </w:r>
    </w:p>
    <w:p w14:paraId="288B6344" w14:textId="77777777" w:rsidR="00214566" w:rsidRDefault="00214566" w:rsidP="00D60BA4">
      <w:pPr>
        <w:pStyle w:val="CBDNormalNumber"/>
        <w:numPr>
          <w:ilvl w:val="0"/>
          <w:numId w:val="0"/>
        </w:numPr>
        <w:ind w:left="567" w:firstLine="567"/>
        <w:rPr>
          <w:lang w:val="en-CA"/>
        </w:rPr>
      </w:pPr>
      <w:r>
        <w:rPr>
          <w:lang w:val="en-CA"/>
        </w:rPr>
        <w:t>(a)</w:t>
      </w:r>
      <w:r>
        <w:rPr>
          <w:lang w:val="en-CA"/>
        </w:rPr>
        <w:tab/>
        <w:t>T</w:t>
      </w:r>
      <w:r w:rsidRPr="0085367F">
        <w:rPr>
          <w:lang w:val="en-CA"/>
        </w:rPr>
        <w:t xml:space="preserve">o </w:t>
      </w:r>
      <w:r>
        <w:rPr>
          <w:lang w:val="en-CA"/>
        </w:rPr>
        <w:t>invite</w:t>
      </w:r>
      <w:r w:rsidRPr="0085367F">
        <w:rPr>
          <w:lang w:val="en-CA"/>
        </w:rPr>
        <w:t xml:space="preserve"> the Intergovernmental Science-Policy Panel on Chemicals, Waste and Pollution, the Intergovernmental Science-Policy Platform on Biodiversity and Ecosystem Services, the Global Framework on Chemicals</w:t>
      </w:r>
      <w:r w:rsidRPr="00B43701">
        <w:t xml:space="preserve"> – For a Planet Free of Harm from Chemicals and Waste</w:t>
      </w:r>
      <w:r w:rsidRPr="0085367F">
        <w:rPr>
          <w:lang w:val="en-CA"/>
        </w:rPr>
        <w:t xml:space="preserve">, </w:t>
      </w:r>
      <w:r>
        <w:rPr>
          <w:lang w:val="en-CA"/>
        </w:rPr>
        <w:t xml:space="preserve">the Secretariat of </w:t>
      </w:r>
      <w:r w:rsidRPr="0085367F">
        <w:rPr>
          <w:lang w:val="en-CA"/>
        </w:rPr>
        <w:t>the Basel Convention on the Control of Transboundary Movements of Hazardous Wastes and Their Disposal,</w:t>
      </w:r>
      <w:r>
        <w:rPr>
          <w:rStyle w:val="FootnoteReference"/>
        </w:rPr>
        <w:footnoteReference w:id="70"/>
      </w:r>
      <w:r w:rsidRPr="0085367F">
        <w:rPr>
          <w:lang w:val="en-CA"/>
        </w:rPr>
        <w:t xml:space="preserve"> the Rotterdam Convention on the Prior Informed Consent Procedure for Certain Hazardous Chemicals and Pesticides in International Trade</w:t>
      </w:r>
      <w:r>
        <w:rPr>
          <w:rStyle w:val="FootnoteReference"/>
        </w:rPr>
        <w:footnoteReference w:id="71"/>
      </w:r>
      <w:r w:rsidRPr="0085367F">
        <w:rPr>
          <w:lang w:val="en-CA"/>
        </w:rPr>
        <w:t xml:space="preserve"> and the Stockholm Convention on Persistent Organic Pollutants,</w:t>
      </w:r>
      <w:r>
        <w:rPr>
          <w:rStyle w:val="FootnoteReference"/>
        </w:rPr>
        <w:footnoteReference w:id="72"/>
      </w:r>
      <w:r w:rsidRPr="0085367F">
        <w:rPr>
          <w:lang w:val="en-CA"/>
        </w:rPr>
        <w:t xml:space="preserve"> </w:t>
      </w:r>
      <w:r>
        <w:rPr>
          <w:lang w:val="en-CA"/>
        </w:rPr>
        <w:t xml:space="preserve">the Secretariat of </w:t>
      </w:r>
      <w:r w:rsidRPr="0085367F">
        <w:rPr>
          <w:lang w:val="en-CA"/>
        </w:rPr>
        <w:t>the Minamata Convention on Mercury,</w:t>
      </w:r>
      <w:r>
        <w:rPr>
          <w:rStyle w:val="FootnoteReference"/>
        </w:rPr>
        <w:footnoteReference w:id="73"/>
      </w:r>
      <w:r w:rsidRPr="0085367F">
        <w:rPr>
          <w:lang w:val="en-CA"/>
        </w:rPr>
        <w:t xml:space="preserve"> the Food and Agriculture Organization</w:t>
      </w:r>
      <w:r>
        <w:rPr>
          <w:lang w:val="en-CA"/>
        </w:rPr>
        <w:t xml:space="preserve"> of the United Nations</w:t>
      </w:r>
      <w:r w:rsidRPr="0085367F">
        <w:rPr>
          <w:lang w:val="en-CA"/>
        </w:rPr>
        <w:t>, the International Maritime Organization, the International Seabed Authority and the secretariats of the regional seas conventions and action plans</w:t>
      </w:r>
      <w:r>
        <w:rPr>
          <w:lang w:val="en-CA"/>
        </w:rPr>
        <w:t xml:space="preserve"> t</w:t>
      </w:r>
      <w:r w:rsidRPr="0085367F">
        <w:rPr>
          <w:lang w:val="en-CA"/>
        </w:rPr>
        <w:t>o provide information on their activities on the interaction of chemicals and waste, including plastic waste, with biodiversity and ecosystem services</w:t>
      </w:r>
      <w:r>
        <w:rPr>
          <w:lang w:val="en-CA"/>
        </w:rPr>
        <w:t>,</w:t>
      </w:r>
      <w:r w:rsidRPr="0085367F">
        <w:rPr>
          <w:lang w:val="en-CA"/>
        </w:rPr>
        <w:t xml:space="preserve"> in line with Target 7 of the </w:t>
      </w:r>
      <w:r w:rsidRPr="005E0360">
        <w:rPr>
          <w:lang w:val="en-CA"/>
        </w:rPr>
        <w:t>Kunming-Montreal Global Biodiversity Framework</w:t>
      </w:r>
      <w:r>
        <w:rPr>
          <w:lang w:val="en-CA"/>
        </w:rPr>
        <w:t>;</w:t>
      </w:r>
      <w:r>
        <w:rPr>
          <w:rStyle w:val="FootnoteReference"/>
        </w:rPr>
        <w:footnoteReference w:id="74"/>
      </w:r>
    </w:p>
    <w:p w14:paraId="066BE23A" w14:textId="77777777" w:rsidR="00214566" w:rsidRPr="00546572" w:rsidRDefault="00214566" w:rsidP="00D60BA4">
      <w:pPr>
        <w:pStyle w:val="CBDNormalNumber"/>
        <w:numPr>
          <w:ilvl w:val="0"/>
          <w:numId w:val="0"/>
        </w:numPr>
        <w:ind w:left="567" w:firstLine="567"/>
        <w:rPr>
          <w:lang w:val="en-CA"/>
        </w:rPr>
      </w:pPr>
      <w:r w:rsidRPr="009D62BC">
        <w:rPr>
          <w:lang w:val="en-CA"/>
        </w:rPr>
        <w:t>(</w:t>
      </w:r>
      <w:r>
        <w:rPr>
          <w:lang w:val="en-CA"/>
        </w:rPr>
        <w:t>b</w:t>
      </w:r>
      <w:r w:rsidRPr="009D62BC">
        <w:rPr>
          <w:lang w:val="en-CA"/>
        </w:rPr>
        <w:t>)</w:t>
      </w:r>
      <w:r w:rsidRPr="009D62BC">
        <w:rPr>
          <w:lang w:val="en-CA"/>
        </w:rPr>
        <w:tab/>
      </w:r>
      <w:r>
        <w:rPr>
          <w:lang w:val="en-CA"/>
        </w:rPr>
        <w:t xml:space="preserve">To </w:t>
      </w:r>
      <w:r w:rsidRPr="0085367F">
        <w:rPr>
          <w:lang w:val="en-CA"/>
        </w:rPr>
        <w:t xml:space="preserve">make </w:t>
      </w:r>
      <w:r>
        <w:rPr>
          <w:lang w:val="en-CA"/>
        </w:rPr>
        <w:t>the information received</w:t>
      </w:r>
      <w:r w:rsidRPr="0085367F">
        <w:rPr>
          <w:lang w:val="en-CA"/>
        </w:rPr>
        <w:t xml:space="preserve"> available </w:t>
      </w:r>
      <w:r>
        <w:rPr>
          <w:lang w:val="en-CA"/>
        </w:rPr>
        <w:t>for the Subsidiary Body on Scientific Technical, Technological Advice at its twenty-eighth meeting</w:t>
      </w:r>
      <w:r w:rsidRPr="0085367F">
        <w:rPr>
          <w:lang w:val="en-CA"/>
        </w:rPr>
        <w:t xml:space="preserve"> </w:t>
      </w:r>
      <w:r>
        <w:rPr>
          <w:lang w:val="en-CA"/>
        </w:rPr>
        <w:t>and the Conference of the Parties at its seventeenth meeting</w:t>
      </w:r>
      <w:r w:rsidRPr="0085367F">
        <w:rPr>
          <w:lang w:val="en-CA"/>
        </w:rPr>
        <w:t>;</w:t>
      </w:r>
    </w:p>
    <w:p w14:paraId="73D27939" w14:textId="77777777" w:rsidR="00214566" w:rsidRPr="00516AA9" w:rsidRDefault="00214566" w:rsidP="00D60BA4">
      <w:pPr>
        <w:pStyle w:val="CBDNormalNumber"/>
        <w:keepNext/>
        <w:numPr>
          <w:ilvl w:val="0"/>
          <w:numId w:val="0"/>
        </w:numPr>
        <w:ind w:left="567" w:firstLine="567"/>
      </w:pPr>
      <w:r>
        <w:t>2</w:t>
      </w:r>
      <w:r w:rsidRPr="00516AA9">
        <w:t>.</w:t>
      </w:r>
      <w:r w:rsidRPr="00516AA9">
        <w:tab/>
      </w:r>
      <w:r w:rsidRPr="00546572">
        <w:rPr>
          <w:i/>
        </w:rPr>
        <w:t>Recommends</w:t>
      </w:r>
      <w:r w:rsidRPr="00516AA9">
        <w:t xml:space="preserve"> that, at its seventeenth meeting, the Conference of the Parties adopt decision</w:t>
      </w:r>
      <w:r>
        <w:t>s</w:t>
      </w:r>
      <w:r w:rsidRPr="00516AA9">
        <w:t xml:space="preserve"> along the following lines:</w:t>
      </w:r>
    </w:p>
    <w:p w14:paraId="6C817BB6" w14:textId="77777777" w:rsidR="00214566" w:rsidRPr="00887E5B" w:rsidRDefault="00214566" w:rsidP="007E275F">
      <w:pPr>
        <w:pStyle w:val="CBDH2"/>
        <w:numPr>
          <w:ilvl w:val="0"/>
          <w:numId w:val="0"/>
        </w:numPr>
        <w:tabs>
          <w:tab w:val="clear" w:pos="567"/>
        </w:tabs>
        <w:ind w:left="1134"/>
        <w:jc w:val="left"/>
        <w:rPr>
          <w:lang w:val="en-CA"/>
        </w:rPr>
      </w:pPr>
      <w:r>
        <w:t>[</w:t>
      </w:r>
    </w:p>
    <w:p w14:paraId="3E73E6A2" w14:textId="77777777" w:rsidR="00214566" w:rsidRPr="000D6E57" w:rsidRDefault="00214566" w:rsidP="007E275F">
      <w:pPr>
        <w:pStyle w:val="CBDH2"/>
        <w:numPr>
          <w:ilvl w:val="0"/>
          <w:numId w:val="0"/>
        </w:numPr>
        <w:tabs>
          <w:tab w:val="clear" w:pos="567"/>
        </w:tabs>
        <w:ind w:left="1134"/>
        <w:jc w:val="left"/>
      </w:pPr>
      <w:r w:rsidRPr="000D6E57">
        <w:t xml:space="preserve">Areas of </w:t>
      </w:r>
      <w:r w:rsidRPr="00516AA9">
        <w:t xml:space="preserve">potential further </w:t>
      </w:r>
      <w:r w:rsidRPr="000D6E57">
        <w:t xml:space="preserve">work </w:t>
      </w:r>
      <w:r w:rsidRPr="00516AA9">
        <w:t xml:space="preserve">in the context of the </w:t>
      </w:r>
      <w:r>
        <w:br/>
      </w:r>
      <w:r w:rsidRPr="00516AA9">
        <w:t>Kunming-Montreal Global Biodiversity Framework</w:t>
      </w:r>
    </w:p>
    <w:p w14:paraId="7F63B5E1" w14:textId="77777777" w:rsidR="00214566" w:rsidRPr="000D6E57" w:rsidRDefault="00214566" w:rsidP="00D60BA4">
      <w:pPr>
        <w:pStyle w:val="CBDNormalNoNumber"/>
        <w:keepNext/>
        <w:keepLines/>
        <w:spacing w:before="120"/>
        <w:ind w:left="1134"/>
        <w:rPr>
          <w:b/>
          <w:bCs/>
          <w:lang w:val="en-US"/>
        </w:rPr>
      </w:pPr>
      <w:r w:rsidRPr="00516AA9">
        <w:rPr>
          <w:b/>
          <w:bCs/>
        </w:rPr>
        <w:t>A</w:t>
      </w:r>
      <w:r w:rsidRPr="00516AA9">
        <w:rPr>
          <w:b/>
          <w:bCs/>
        </w:rPr>
        <w:br/>
        <w:t>Biodiversity-inclusive spatial planning</w:t>
      </w:r>
    </w:p>
    <w:p w14:paraId="2F45818F" w14:textId="77777777" w:rsidR="00214566" w:rsidRPr="000D6E57" w:rsidDel="0015022C" w:rsidRDefault="00214566" w:rsidP="00D60BA4">
      <w:pPr>
        <w:pStyle w:val="CBDNormalNoNumber"/>
        <w:tabs>
          <w:tab w:val="clear" w:pos="567"/>
        </w:tabs>
        <w:ind w:left="1134" w:firstLine="567"/>
        <w:rPr>
          <w:i/>
          <w:iCs/>
        </w:rPr>
      </w:pPr>
      <w:r w:rsidRPr="000D6E57" w:rsidDel="0015022C">
        <w:rPr>
          <w:i/>
          <w:iCs/>
        </w:rPr>
        <w:t>The Conference of the Parties</w:t>
      </w:r>
      <w:r w:rsidRPr="00516AA9" w:rsidDel="0015022C">
        <w:t>,</w:t>
      </w:r>
    </w:p>
    <w:p w14:paraId="18881881" w14:textId="77777777" w:rsidR="00214566" w:rsidRPr="005C2C20" w:rsidRDefault="00214566" w:rsidP="00D60BA4">
      <w:pPr>
        <w:pStyle w:val="CBDNormalNoNumber"/>
        <w:tabs>
          <w:tab w:val="clear" w:pos="567"/>
        </w:tabs>
        <w:ind w:left="1134" w:firstLine="567"/>
      </w:pPr>
      <w:r w:rsidRPr="000D6E57">
        <w:rPr>
          <w:i/>
          <w:iCs/>
        </w:rPr>
        <w:t>Noting</w:t>
      </w:r>
      <w:r w:rsidRPr="00516AA9">
        <w:t xml:space="preserve"> the ongoing methodological assessment of integrated biodiversity-inclusive spatial planning and ecological connectivity of the Intergovernmental Science-Policy Platform on Biodiversity and Ecosystem Services, </w:t>
      </w:r>
    </w:p>
    <w:p w14:paraId="3820C044" w14:textId="77777777" w:rsidR="00214566" w:rsidRPr="00516AA9" w:rsidRDefault="00214566" w:rsidP="00D60BA4">
      <w:pPr>
        <w:pStyle w:val="CBDNormalNoNumber"/>
        <w:tabs>
          <w:tab w:val="clear" w:pos="567"/>
        </w:tabs>
        <w:ind w:left="1134" w:firstLine="567"/>
      </w:pPr>
      <w:r w:rsidRPr="000D6E57">
        <w:rPr>
          <w:i/>
          <w:iCs/>
        </w:rPr>
        <w:t>Recognizing</w:t>
      </w:r>
      <w:r w:rsidRPr="00516AA9">
        <w:t xml:space="preserve"> that marine spatial planning has been adequately addressed in previous decisions, in particular decision </w:t>
      </w:r>
      <w:hyperlink r:id="rId69" w:history="1">
        <w:r w:rsidRPr="000D6E57">
          <w:rPr>
            <w:rStyle w:val="Hyperlink"/>
          </w:rPr>
          <w:t>X</w:t>
        </w:r>
        <w:r w:rsidRPr="00516AA9">
          <w:rPr>
            <w:rStyle w:val="Hyperlink"/>
          </w:rPr>
          <w:t>III/</w:t>
        </w:r>
        <w:r w:rsidRPr="000D6E57">
          <w:rPr>
            <w:rStyle w:val="Hyperlink"/>
          </w:rPr>
          <w:t>9</w:t>
        </w:r>
      </w:hyperlink>
      <w:r w:rsidRPr="000D6E57">
        <w:t xml:space="preserve"> of 17 December 2016, and</w:t>
      </w:r>
      <w:r w:rsidRPr="00516AA9">
        <w:t xml:space="preserve"> the focus of </w:t>
      </w:r>
      <w:r w:rsidRPr="000D6E57">
        <w:t>capacity-building</w:t>
      </w:r>
      <w:r w:rsidRPr="00516AA9">
        <w:t xml:space="preserve"> activities on marine and coastal biodiversity, including through the Sustainable Ocean Initiative,</w:t>
      </w:r>
      <w:r>
        <w:t xml:space="preserve"> </w:t>
      </w:r>
      <w:r w:rsidRPr="002E3D37">
        <w:t>and that there are existing experience</w:t>
      </w:r>
      <w:r>
        <w:t>s</w:t>
      </w:r>
      <w:r w:rsidRPr="002E3D37">
        <w:t xml:space="preserve"> and guidance</w:t>
      </w:r>
      <w:r>
        <w:t xml:space="preserve"> related to marine spatial planning on different scales,</w:t>
      </w:r>
      <w:r w:rsidRPr="002E3D37">
        <w:t xml:space="preserve"> including under the Intergovernmental Oceanographic Commission of the United Nations Educational, Scientific and Cultural Organization,</w:t>
      </w:r>
    </w:p>
    <w:p w14:paraId="5B7CBB68" w14:textId="77777777" w:rsidR="00214566" w:rsidRPr="00516AA9" w:rsidRDefault="00214566" w:rsidP="00D60BA4">
      <w:pPr>
        <w:pStyle w:val="CBDNormalNoNumber"/>
        <w:keepNext/>
        <w:tabs>
          <w:tab w:val="clear" w:pos="567"/>
        </w:tabs>
        <w:ind w:left="1134" w:firstLine="567"/>
      </w:pPr>
      <w:r w:rsidRPr="00B95CB0">
        <w:t>[1.</w:t>
      </w:r>
      <w:r w:rsidRPr="00516AA9">
        <w:rPr>
          <w:i/>
          <w:iCs/>
        </w:rPr>
        <w:tab/>
      </w:r>
      <w:r w:rsidRPr="000D6E57">
        <w:rPr>
          <w:i/>
          <w:iCs/>
        </w:rPr>
        <w:t>Requests</w:t>
      </w:r>
      <w:r w:rsidRPr="00516AA9">
        <w:t xml:space="preserve"> the Executive Secretary</w:t>
      </w:r>
      <w:r>
        <w:t>,</w:t>
      </w:r>
      <w:r w:rsidRPr="00516AA9">
        <w:t xml:space="preserve"> subject to the availability of resources:</w:t>
      </w:r>
    </w:p>
    <w:p w14:paraId="5B2E624A" w14:textId="77777777" w:rsidR="00214566" w:rsidRDefault="00214566" w:rsidP="00D60BA4">
      <w:pPr>
        <w:pStyle w:val="CBDNormalNoNumber"/>
        <w:tabs>
          <w:tab w:val="clear" w:pos="567"/>
        </w:tabs>
        <w:ind w:left="1134" w:firstLine="567"/>
      </w:pPr>
      <w:r w:rsidRPr="00516AA9">
        <w:t>(a)</w:t>
      </w:r>
      <w:r w:rsidRPr="00516AA9">
        <w:tab/>
        <w:t xml:space="preserve">To prepare a report on experiences with </w:t>
      </w:r>
      <w:r>
        <w:t xml:space="preserve">participatory, integrated and </w:t>
      </w:r>
      <w:r w:rsidRPr="00516AA9">
        <w:t>biodiversity-inclusive spatial planning</w:t>
      </w:r>
      <w:r>
        <w:t xml:space="preserve"> with a focus on terrestrial and freshwater ecosystems</w:t>
      </w:r>
      <w:r w:rsidRPr="00516AA9">
        <w:t>, drawing on the inputs into the global review of collective pro</w:t>
      </w:r>
      <w:r>
        <w:t>gress</w:t>
      </w:r>
      <w:r w:rsidRPr="00516AA9">
        <w:t xml:space="preserve"> in the implementation of the Kunming-</w:t>
      </w:r>
      <w:r w:rsidRPr="00516AA9">
        <w:lastRenderedPageBreak/>
        <w:t>Montreal Global Biodiversity Framework</w:t>
      </w:r>
      <w:r w:rsidRPr="000D6E57">
        <w:t>,</w:t>
      </w:r>
      <w:r w:rsidRPr="00516AA9">
        <w:rPr>
          <w:rStyle w:val="FootnoteReference"/>
        </w:rPr>
        <w:footnoteReference w:id="75"/>
      </w:r>
      <w:r w:rsidRPr="00516AA9">
        <w:t xml:space="preserve"> </w:t>
      </w:r>
      <w:r>
        <w:t xml:space="preserve">[decision 17/-- on the </w:t>
      </w:r>
      <w:r w:rsidRPr="00B565BE">
        <w:t>voluntary</w:t>
      </w:r>
      <w:r>
        <w:t xml:space="preserve"> guidelines for the inclusion and consideration of traditional lands and of resource use in spatial planning processes and environmental impact assessments,] information from Parties, including their national reports, and</w:t>
      </w:r>
      <w:r w:rsidRPr="002E3D37">
        <w:t xml:space="preserve"> the methodological assessment of integrated biodiversity-inclusive spatial planning and ecological connectivity of the Intergovernmental Science-Policy Platform on Biodiversity and Ecosystem Services</w:t>
      </w:r>
      <w:r>
        <w:t>;</w:t>
      </w:r>
    </w:p>
    <w:p w14:paraId="1D7DA519" w14:textId="77777777" w:rsidR="00214566" w:rsidRPr="00516AA9" w:rsidRDefault="00214566" w:rsidP="00D60BA4">
      <w:pPr>
        <w:pStyle w:val="CBDNormalNoNumber"/>
        <w:tabs>
          <w:tab w:val="clear" w:pos="567"/>
        </w:tabs>
        <w:ind w:left="1134" w:firstLine="567"/>
      </w:pPr>
      <w:r w:rsidRPr="0054668E">
        <w:t>(b)</w:t>
      </w:r>
      <w:r w:rsidRPr="0054668E">
        <w:tab/>
        <w:t>On the basis of the findings of the report referred to above, organize an expert</w:t>
      </w:r>
      <w:r w:rsidRPr="00D323E1">
        <w:t xml:space="preserve"> workshop to advance a common understanding of </w:t>
      </w:r>
      <w:r>
        <w:t xml:space="preserve">participatory, integrated and </w:t>
      </w:r>
      <w:r w:rsidRPr="00D323E1">
        <w:t>biodiversity-inclusive spatial planning and its approaches, in the context of the implementation of the Framework</w:t>
      </w:r>
      <w:r>
        <w:t>,</w:t>
      </w:r>
      <w:r w:rsidRPr="00D323E1">
        <w:t xml:space="preserve"> and</w:t>
      </w:r>
      <w:r>
        <w:t xml:space="preserve"> develop a </w:t>
      </w:r>
      <w:r w:rsidRPr="00D323E1">
        <w:t xml:space="preserve">proposal for potential further work on </w:t>
      </w:r>
      <w:r>
        <w:t xml:space="preserve">such </w:t>
      </w:r>
      <w:r w:rsidRPr="00D323E1">
        <w:t>planning, for consideration by the Subsidiary Body on Scientific, Technical and Technological Advice at a meeting held before the eighteenth meeting of the Conference of the Parties</w:t>
      </w:r>
      <w:r w:rsidRPr="00B95CB0">
        <w:t>.]</w:t>
      </w:r>
    </w:p>
    <w:p w14:paraId="78337F5A" w14:textId="77777777" w:rsidR="00214566" w:rsidRPr="000D6E57" w:rsidRDefault="00214566" w:rsidP="00D60BA4">
      <w:pPr>
        <w:pStyle w:val="CBDNormalNoNumber"/>
        <w:keepNext/>
        <w:ind w:left="1134"/>
        <w:rPr>
          <w:b/>
          <w:bCs/>
        </w:rPr>
      </w:pPr>
      <w:r>
        <w:rPr>
          <w:b/>
          <w:bCs/>
        </w:rPr>
        <w:t>[</w:t>
      </w:r>
      <w:r w:rsidRPr="00516AA9">
        <w:rPr>
          <w:b/>
          <w:bCs/>
        </w:rPr>
        <w:t>B</w:t>
      </w:r>
      <w:r w:rsidRPr="00516AA9">
        <w:rPr>
          <w:b/>
          <w:bCs/>
        </w:rPr>
        <w:br/>
      </w:r>
      <w:r w:rsidRPr="000D6E57">
        <w:rPr>
          <w:b/>
          <w:bCs/>
        </w:rPr>
        <w:t>Pollution and biodiversity</w:t>
      </w:r>
    </w:p>
    <w:p w14:paraId="6AA9A6A4" w14:textId="77777777" w:rsidR="00214566" w:rsidRPr="00516AA9" w:rsidDel="0015022C" w:rsidRDefault="00214566" w:rsidP="00D60BA4">
      <w:pPr>
        <w:pStyle w:val="CBDNormalNoNumber"/>
        <w:keepNext/>
        <w:tabs>
          <w:tab w:val="clear" w:pos="567"/>
        </w:tabs>
        <w:ind w:left="1134" w:firstLine="567"/>
        <w:rPr>
          <w:i/>
          <w:iCs/>
        </w:rPr>
      </w:pPr>
      <w:r w:rsidRPr="00516AA9" w:rsidDel="0015022C">
        <w:rPr>
          <w:i/>
          <w:iCs/>
        </w:rPr>
        <w:t>The Conference of the Parties</w:t>
      </w:r>
      <w:r w:rsidRPr="00516AA9" w:rsidDel="0015022C">
        <w:t>,</w:t>
      </w:r>
    </w:p>
    <w:p w14:paraId="096AC0AA" w14:textId="77777777" w:rsidR="00214566" w:rsidRDefault="00214566" w:rsidP="00D60BA4">
      <w:pPr>
        <w:pStyle w:val="CBDNormalNoNumber"/>
        <w:tabs>
          <w:tab w:val="clear" w:pos="567"/>
        </w:tabs>
        <w:ind w:left="1134" w:firstLine="567"/>
      </w:pPr>
      <w:r w:rsidRPr="000D6E57">
        <w:rPr>
          <w:i/>
          <w:iCs/>
        </w:rPr>
        <w:t>Recalling</w:t>
      </w:r>
      <w:r w:rsidRPr="00516AA9">
        <w:t xml:space="preserve"> decisions </w:t>
      </w:r>
      <w:hyperlink r:id="rId70" w:history="1">
        <w:r w:rsidRPr="00516AA9">
          <w:rPr>
            <w:rStyle w:val="Hyperlink"/>
          </w:rPr>
          <w:t>16/12</w:t>
        </w:r>
      </w:hyperlink>
      <w:r w:rsidRPr="00516AA9">
        <w:t xml:space="preserve"> of 1 November 2024 and </w:t>
      </w:r>
      <w:hyperlink r:id="rId71" w:history="1">
        <w:r w:rsidRPr="00516AA9">
          <w:rPr>
            <w:rStyle w:val="Hyperlink"/>
          </w:rPr>
          <w:t>16/3</w:t>
        </w:r>
        <w:r w:rsidRPr="000D6E57">
          <w:rPr>
            <w:rStyle w:val="Hyperlink"/>
          </w:rPr>
          <w:t>1</w:t>
        </w:r>
      </w:hyperlink>
      <w:r w:rsidRPr="000D6E57">
        <w:t xml:space="preserve"> and</w:t>
      </w:r>
      <w:r w:rsidRPr="00516AA9">
        <w:t xml:space="preserve"> </w:t>
      </w:r>
      <w:hyperlink r:id="rId72" w:history="1">
        <w:r w:rsidRPr="00516AA9">
          <w:rPr>
            <w:rStyle w:val="Hyperlink"/>
          </w:rPr>
          <w:t>16/35</w:t>
        </w:r>
      </w:hyperlink>
      <w:r w:rsidRPr="000D6E57">
        <w:t xml:space="preserve"> of 27 February 2025</w:t>
      </w:r>
      <w:r w:rsidRPr="00516AA9">
        <w:t xml:space="preserve">, </w:t>
      </w:r>
    </w:p>
    <w:p w14:paraId="5F6E007D" w14:textId="77777777" w:rsidR="00214566" w:rsidRPr="001F58D1" w:rsidRDefault="00214566" w:rsidP="00D60BA4">
      <w:pPr>
        <w:pStyle w:val="CBDNormalNoNumber"/>
        <w:spacing w:before="240"/>
        <w:ind w:left="720"/>
      </w:pPr>
      <w:r w:rsidRPr="00CA75F4">
        <w:t xml:space="preserve">OPTION 1 </w:t>
      </w:r>
    </w:p>
    <w:p w14:paraId="1A15A73C" w14:textId="77777777" w:rsidR="00214566" w:rsidRPr="001F58D1" w:rsidRDefault="00214566" w:rsidP="00D60BA4">
      <w:pPr>
        <w:pStyle w:val="CBDNormalNoNumber"/>
        <w:tabs>
          <w:tab w:val="clear" w:pos="567"/>
        </w:tabs>
        <w:ind w:left="1134" w:firstLine="567"/>
      </w:pPr>
      <w:r w:rsidRPr="001F58D1">
        <w:rPr>
          <w:i/>
          <w:iCs/>
        </w:rPr>
        <w:t>Recognizing</w:t>
      </w:r>
      <w:r w:rsidRPr="001F58D1">
        <w:t xml:space="preserve"> that pollution is one of the main drivers of biodiversity loss,</w:t>
      </w:r>
    </w:p>
    <w:p w14:paraId="4BBD6AE2" w14:textId="77777777" w:rsidR="00214566" w:rsidRPr="001F58D1" w:rsidRDefault="00214566" w:rsidP="00D60BA4">
      <w:pPr>
        <w:pStyle w:val="CBDNormalNoNumber"/>
        <w:tabs>
          <w:tab w:val="clear" w:pos="567"/>
        </w:tabs>
        <w:ind w:left="1134" w:firstLine="567"/>
      </w:pPr>
      <w:r>
        <w:t>[1</w:t>
      </w:r>
      <w:r w:rsidRPr="001F58D1">
        <w:t>.</w:t>
      </w:r>
      <w:r w:rsidRPr="001F58D1">
        <w:tab/>
      </w:r>
      <w:r w:rsidRPr="001F58D1">
        <w:rPr>
          <w:i/>
          <w:iCs/>
        </w:rPr>
        <w:t>Decides</w:t>
      </w:r>
      <w:r w:rsidRPr="001F58D1">
        <w:t xml:space="preserve"> to establish, subject to the availability of resources, an ad hoc technical expert group on pollution and biodiversity, with a time-bound mandate until the eighteenth meeting of the Conference of the Parties, to develop guidance on ways to address the impacts of pollution on biodiversity, in accordance with the terms of reference contained in the annex to the present decision;</w:t>
      </w:r>
    </w:p>
    <w:p w14:paraId="3CBA41E2" w14:textId="77777777" w:rsidR="00214566" w:rsidRPr="001F58D1" w:rsidRDefault="00214566" w:rsidP="00D60BA4">
      <w:pPr>
        <w:pStyle w:val="CBDNormalNoNumber"/>
        <w:tabs>
          <w:tab w:val="clear" w:pos="567"/>
        </w:tabs>
        <w:ind w:left="1134" w:firstLine="567"/>
      </w:pPr>
      <w:r>
        <w:t>2</w:t>
      </w:r>
      <w:r w:rsidRPr="001F58D1">
        <w:t>.</w:t>
      </w:r>
      <w:r w:rsidRPr="001F58D1">
        <w:tab/>
      </w:r>
      <w:r w:rsidRPr="001F58D1">
        <w:rPr>
          <w:i/>
          <w:iCs/>
        </w:rPr>
        <w:t>Invites</w:t>
      </w:r>
      <w:r w:rsidRPr="001F58D1">
        <w:t xml:space="preserve"> Parties, indigenous peoples and local communities and relevant organizations to submit scientific and technical information to the Secretariat of the Convention on Biological Diversity</w:t>
      </w:r>
      <w:r w:rsidRPr="001F58D1">
        <w:rPr>
          <w:rStyle w:val="FootnoteReference"/>
        </w:rPr>
        <w:footnoteReference w:id="76"/>
      </w:r>
      <w:r w:rsidRPr="001F58D1">
        <w:t xml:space="preserve"> in relation to: </w:t>
      </w:r>
    </w:p>
    <w:p w14:paraId="507E5683" w14:textId="77777777" w:rsidR="00214566" w:rsidRPr="001F58D1" w:rsidRDefault="00214566" w:rsidP="00D60BA4">
      <w:pPr>
        <w:pStyle w:val="CBDNormalNoNumber"/>
        <w:tabs>
          <w:tab w:val="clear" w:pos="567"/>
        </w:tabs>
        <w:ind w:left="1134" w:firstLine="567"/>
      </w:pPr>
      <w:r w:rsidRPr="001F58D1">
        <w:t>(a)</w:t>
      </w:r>
      <w:r w:rsidRPr="001F58D1">
        <w:tab/>
        <w:t>The impacts of pollution on biodiversity in different biomes, including the types and sources of pollution of priority concern for different biomes and species;</w:t>
      </w:r>
    </w:p>
    <w:p w14:paraId="19C9D082" w14:textId="77777777" w:rsidR="00214566" w:rsidRPr="001F58D1" w:rsidRDefault="00214566" w:rsidP="00D60BA4">
      <w:pPr>
        <w:pStyle w:val="CBDNormalNoNumber"/>
        <w:tabs>
          <w:tab w:val="clear" w:pos="567"/>
        </w:tabs>
        <w:ind w:left="1134" w:firstLine="567"/>
      </w:pPr>
      <w:r w:rsidRPr="001F58D1">
        <w:t>(b)</w:t>
      </w:r>
      <w:r w:rsidRPr="001F58D1">
        <w:tab/>
        <w:t xml:space="preserve">Priority biodiversity considerations to be incorporated into pollution prevention, control and mitigation measures, for key sources, sectors and stakeholders; </w:t>
      </w:r>
    </w:p>
    <w:p w14:paraId="6E50DACC" w14:textId="77777777" w:rsidR="00214566" w:rsidRPr="001F58D1" w:rsidRDefault="00214566" w:rsidP="00D60BA4">
      <w:pPr>
        <w:pStyle w:val="CBDNormalNoNumber"/>
        <w:tabs>
          <w:tab w:val="clear" w:pos="567"/>
        </w:tabs>
        <w:ind w:left="1134" w:firstLine="567"/>
      </w:pPr>
      <w:r w:rsidRPr="001F58D1">
        <w:t>(c)</w:t>
      </w:r>
      <w:r w:rsidRPr="001F58D1">
        <w:tab/>
        <w:t>The role of biodiversity and ecosystem services in pollution mitigation (nature-based solutions and/or ecosystem-based approaches), including guidance for specific sectors and sources of pollution;</w:t>
      </w:r>
    </w:p>
    <w:p w14:paraId="2EE6C091" w14:textId="77777777" w:rsidR="00214566" w:rsidRPr="001F58D1" w:rsidRDefault="00214566" w:rsidP="00D60BA4">
      <w:pPr>
        <w:pStyle w:val="CBDNormalNoNumber"/>
        <w:tabs>
          <w:tab w:val="clear" w:pos="567"/>
        </w:tabs>
        <w:ind w:left="1134" w:firstLine="567"/>
      </w:pPr>
      <w:r>
        <w:t>3</w:t>
      </w:r>
      <w:r w:rsidRPr="001F58D1">
        <w:t>.</w:t>
      </w:r>
      <w:r w:rsidRPr="001F58D1">
        <w:tab/>
      </w:r>
      <w:r w:rsidRPr="001F58D1">
        <w:rPr>
          <w:i/>
          <w:iCs/>
        </w:rPr>
        <w:t>Requests</w:t>
      </w:r>
      <w:r w:rsidRPr="001F58D1">
        <w:t xml:space="preserve"> the Executive Secretary to make the scientific and technical information submitted pursuant to </w:t>
      </w:r>
      <w:r w:rsidRPr="001533EA">
        <w:t>paragraph 2</w:t>
      </w:r>
      <w:r w:rsidRPr="001F58D1">
        <w:t xml:space="preserve"> above available to the Ad Hoc Technical Expert Group on Pollution and Biodiversity;</w:t>
      </w:r>
    </w:p>
    <w:p w14:paraId="65764946" w14:textId="77777777" w:rsidR="00214566" w:rsidRPr="001F58D1" w:rsidRDefault="00214566" w:rsidP="00D60BA4">
      <w:pPr>
        <w:pStyle w:val="CBDNormalNoNumber"/>
        <w:tabs>
          <w:tab w:val="clear" w:pos="567"/>
        </w:tabs>
        <w:ind w:left="1134" w:firstLine="567"/>
      </w:pPr>
      <w:r>
        <w:t>4</w:t>
      </w:r>
      <w:r w:rsidRPr="001F58D1">
        <w:t>.</w:t>
      </w:r>
      <w:r w:rsidRPr="001F58D1">
        <w:tab/>
      </w:r>
      <w:r w:rsidRPr="001F58D1">
        <w:rPr>
          <w:i/>
          <w:iCs/>
        </w:rPr>
        <w:t>Requests</w:t>
      </w:r>
      <w:r w:rsidRPr="001F58D1">
        <w:t xml:space="preserve"> the Subsidiary Body on Scientific, Technical and Technological Advice to review the outcomes of work of the Ad Hoc Technical Expert Group on Pollution and Biodiversity and to present its recommendations for consideration by the Conference of the Parties at its eighteenth meeting;</w:t>
      </w:r>
    </w:p>
    <w:p w14:paraId="05E5F107" w14:textId="77777777" w:rsidR="00214566" w:rsidRPr="001F58D1" w:rsidRDefault="00214566" w:rsidP="00D60BA4">
      <w:pPr>
        <w:pStyle w:val="CBDNormalNoNumber"/>
        <w:tabs>
          <w:tab w:val="clear" w:pos="567"/>
        </w:tabs>
        <w:ind w:left="1134" w:firstLine="567"/>
      </w:pPr>
      <w:r>
        <w:lastRenderedPageBreak/>
        <w:t>5</w:t>
      </w:r>
      <w:r w:rsidRPr="001F58D1">
        <w:t>.</w:t>
      </w:r>
      <w:r w:rsidRPr="001F58D1">
        <w:tab/>
      </w:r>
      <w:r w:rsidRPr="001F58D1">
        <w:rPr>
          <w:i/>
          <w:iCs/>
        </w:rPr>
        <w:t>Invites</w:t>
      </w:r>
      <w:r w:rsidRPr="001F58D1">
        <w:t xml:space="preserve"> the Secretariat of the Basel Convention on the Control of Transboundary Movements of Hazardous Wastes and Their Disposal,</w:t>
      </w:r>
      <w:r w:rsidRPr="001F58D1">
        <w:rPr>
          <w:rStyle w:val="FootnoteReference"/>
        </w:rPr>
        <w:footnoteReference w:id="77"/>
      </w:r>
      <w:r w:rsidRPr="001F58D1">
        <w:t xml:space="preserve"> the Rotterdam Convention on the Prior Informed Consent Procedure for Certain Hazardous Chemicals and Pesticides in International Trade</w:t>
      </w:r>
      <w:r w:rsidRPr="001F58D1">
        <w:rPr>
          <w:rStyle w:val="FootnoteReference"/>
        </w:rPr>
        <w:footnoteReference w:id="78"/>
      </w:r>
      <w:r w:rsidRPr="001F58D1">
        <w:t xml:space="preserve"> and the Stockholm Convention on Persistent Organic Pollutants,</w:t>
      </w:r>
      <w:r w:rsidRPr="001F58D1">
        <w:rPr>
          <w:rStyle w:val="FootnoteReference"/>
        </w:rPr>
        <w:footnoteReference w:id="79"/>
      </w:r>
      <w:r w:rsidRPr="001F58D1">
        <w:t xml:space="preserve"> the Secretariat of the Minamata Convention on Mercury,</w:t>
      </w:r>
      <w:r w:rsidRPr="001F58D1">
        <w:rPr>
          <w:rStyle w:val="FootnoteReference"/>
        </w:rPr>
        <w:footnoteReference w:id="80"/>
      </w:r>
      <w:r w:rsidRPr="001F58D1">
        <w:t xml:space="preserve"> the International Maritime Organization, the International Seabed Authority and the secretariats of the regional seas conventions and action plans to strengthen their focus on the interaction of chemicals and waste, including plastic waste, with biodiversity and ecosystem services</w:t>
      </w:r>
      <w:r>
        <w:t>.]</w:t>
      </w:r>
    </w:p>
    <w:p w14:paraId="615C50EA" w14:textId="77777777" w:rsidR="00214566" w:rsidRPr="001F58D1" w:rsidRDefault="00214566" w:rsidP="00D60BA4">
      <w:pPr>
        <w:pStyle w:val="CBDDesicionAnnex"/>
        <w:ind w:left="1134"/>
      </w:pPr>
      <w:r>
        <w:t>[</w:t>
      </w:r>
      <w:r w:rsidRPr="001F58D1">
        <w:t>Annex</w:t>
      </w:r>
    </w:p>
    <w:p w14:paraId="2D9903C4" w14:textId="77777777" w:rsidR="00214566" w:rsidRPr="001F58D1" w:rsidRDefault="00214566" w:rsidP="00D60BA4">
      <w:pPr>
        <w:pStyle w:val="CBDDesicionAnnex"/>
        <w:spacing w:before="120"/>
        <w:ind w:left="1134"/>
      </w:pPr>
      <w:r w:rsidRPr="001F58D1">
        <w:t xml:space="preserve">Terms of reference for the Ad Hoc Technical Expert Group </w:t>
      </w:r>
      <w:r w:rsidRPr="001F58D1">
        <w:br/>
        <w:t>on Pollution and Biodiversity</w:t>
      </w:r>
    </w:p>
    <w:p w14:paraId="6232391D" w14:textId="77777777" w:rsidR="00214566" w:rsidRPr="001F58D1" w:rsidRDefault="00214566" w:rsidP="00D60BA4">
      <w:pPr>
        <w:pStyle w:val="CBDNormalNoNumber"/>
        <w:keepNext/>
        <w:keepLines/>
        <w:spacing w:before="120"/>
        <w:ind w:left="1134"/>
      </w:pPr>
      <w:r w:rsidRPr="001F58D1">
        <w:t>1.</w:t>
      </w:r>
      <w:r w:rsidRPr="001F58D1">
        <w:tab/>
        <w:t xml:space="preserve">The Ad Hoc Technical Expert Group on Pollution and Biodiversity, guided by the submissions from Parties, </w:t>
      </w:r>
      <w:r>
        <w:t>i</w:t>
      </w:r>
      <w:r w:rsidRPr="001F58D1">
        <w:t xml:space="preserve">ndigenous </w:t>
      </w:r>
      <w:r>
        <w:t>p</w:t>
      </w:r>
      <w:r w:rsidRPr="001F58D1">
        <w:t xml:space="preserve">eoples and </w:t>
      </w:r>
      <w:r>
        <w:t>l</w:t>
      </w:r>
      <w:r w:rsidRPr="001F58D1">
        <w:t xml:space="preserve">ocal </w:t>
      </w:r>
      <w:r>
        <w:t>c</w:t>
      </w:r>
      <w:r w:rsidRPr="001F58D1">
        <w:t>ommunities and relevant organizations, shall provide technical advice</w:t>
      </w:r>
      <w:r w:rsidRPr="001F58D1">
        <w:rPr>
          <w:rFonts w:ascii="Segoe UI" w:hAnsi="Segoe UI" w:cs="Segoe UI"/>
          <w:sz w:val="18"/>
          <w:szCs w:val="18"/>
        </w:rPr>
        <w:t xml:space="preserve"> </w:t>
      </w:r>
      <w:r w:rsidRPr="001F58D1">
        <w:t>to the Subsidiary Body on Scientific, Technical and Technological Advice on:</w:t>
      </w:r>
    </w:p>
    <w:p w14:paraId="3BC5EF3E" w14:textId="77777777" w:rsidR="00214566" w:rsidRPr="001F58D1" w:rsidRDefault="00214566" w:rsidP="00D60BA4">
      <w:pPr>
        <w:pStyle w:val="CBDNormalNoNumber"/>
        <w:spacing w:before="120"/>
        <w:ind w:left="1134" w:firstLine="567"/>
      </w:pPr>
      <w:r w:rsidRPr="001F58D1">
        <w:t>(a)</w:t>
      </w:r>
      <w:r w:rsidRPr="001F58D1">
        <w:tab/>
        <w:t>The impacts of pollution on biodiversity in different biomes, including the types and sources of pollution of priority concerns</w:t>
      </w:r>
      <w:r>
        <w:t>,</w:t>
      </w:r>
      <w:r w:rsidRPr="001F58D1">
        <w:t xml:space="preserve"> in line with Target 7 of the Kunming-Montreal Global Biodiversity Framework</w:t>
      </w:r>
      <w:r w:rsidRPr="001F58D1">
        <w:rPr>
          <w:rStyle w:val="FootnoteReference"/>
        </w:rPr>
        <w:footnoteReference w:id="81"/>
      </w:r>
      <w:r w:rsidRPr="001F58D1">
        <w:t xml:space="preserve"> for different biomes and species; </w:t>
      </w:r>
    </w:p>
    <w:p w14:paraId="3377F1F8" w14:textId="77777777" w:rsidR="00214566" w:rsidRPr="001F58D1" w:rsidRDefault="00214566" w:rsidP="00D60BA4">
      <w:pPr>
        <w:pStyle w:val="CBDNormalNoNumber"/>
        <w:spacing w:before="120"/>
        <w:ind w:left="1134" w:firstLine="567"/>
      </w:pPr>
      <w:r w:rsidRPr="001F58D1">
        <w:t>(b)</w:t>
      </w:r>
      <w:r w:rsidRPr="001F58D1">
        <w:tab/>
        <w:t xml:space="preserve">Priority biodiversity considerations to be incorporated into pollution prevention, control and mitigation measures, for key sources, sectors and stakeholders; and the role of biodiversity and ecosystem services in pollution mitigation (nature-based solutions and/or ecosystem-based approaches), including guidance for specific sectors and sources of pollution; </w:t>
      </w:r>
    </w:p>
    <w:p w14:paraId="1B8A85C5" w14:textId="77777777" w:rsidR="00214566" w:rsidRPr="001F58D1" w:rsidRDefault="00214566" w:rsidP="00D60BA4">
      <w:pPr>
        <w:pStyle w:val="CBDNormalNoNumber"/>
        <w:spacing w:before="120"/>
        <w:ind w:left="1134" w:firstLine="567"/>
      </w:pPr>
      <w:r w:rsidRPr="001F58D1">
        <w:t>(c)</w:t>
      </w:r>
      <w:r w:rsidRPr="001F58D1">
        <w:tab/>
        <w:t xml:space="preserve">Data and information management, </w:t>
      </w:r>
      <w:proofErr w:type="gramStart"/>
      <w:r w:rsidRPr="001F58D1">
        <w:t>in particular in</w:t>
      </w:r>
      <w:proofErr w:type="gramEnd"/>
      <w:r w:rsidRPr="001F58D1">
        <w:t xml:space="preserve"> relation to information on monitoring toxicity and reducing the risk of identified pollutants of priority concern for biodiversity; </w:t>
      </w:r>
    </w:p>
    <w:p w14:paraId="2C3AA5C4" w14:textId="77777777" w:rsidR="00214566" w:rsidRPr="001F58D1" w:rsidRDefault="00214566" w:rsidP="00D60BA4">
      <w:pPr>
        <w:pStyle w:val="CBDNormalNoNumber"/>
        <w:spacing w:before="120"/>
        <w:ind w:left="1134" w:firstLine="567"/>
      </w:pPr>
      <w:r w:rsidRPr="001F58D1">
        <w:t>(d)</w:t>
      </w:r>
      <w:r w:rsidRPr="001F58D1">
        <w:tab/>
        <w:t xml:space="preserve">Biodiversity considerations to be </w:t>
      </w:r>
      <w:proofErr w:type="gramStart"/>
      <w:r w:rsidRPr="001F58D1">
        <w:t>taken into account</w:t>
      </w:r>
      <w:proofErr w:type="gramEnd"/>
      <w:r w:rsidRPr="001F58D1">
        <w:t xml:space="preserve"> in national integrated environmental monitoring systems and the alignment of data on pollution control measures with the targets of the Framework.</w:t>
      </w:r>
    </w:p>
    <w:p w14:paraId="60F629D1" w14:textId="77777777" w:rsidR="00214566" w:rsidRPr="001F58D1" w:rsidRDefault="00214566" w:rsidP="00D60BA4">
      <w:pPr>
        <w:pStyle w:val="CBDNormalNoNumber"/>
        <w:spacing w:before="120"/>
        <w:ind w:left="1134"/>
      </w:pPr>
      <w:r w:rsidRPr="001F58D1">
        <w:t>2.</w:t>
      </w:r>
      <w:r w:rsidRPr="001F58D1">
        <w:tab/>
        <w:t xml:space="preserve">The Technical Expert Group shall comprise 30 technical experts nominated by Parties, including experts on biodiversity and pollution, with equitable representation from all regions and up to five representatives nominated by observer organizations and other relevant organizations. </w:t>
      </w:r>
    </w:p>
    <w:p w14:paraId="5EAF1A0E" w14:textId="77777777" w:rsidR="00214566" w:rsidRPr="001F58D1" w:rsidRDefault="00214566" w:rsidP="00D60BA4">
      <w:pPr>
        <w:pStyle w:val="CBDNormalNoNumber"/>
        <w:spacing w:before="120"/>
        <w:ind w:left="1134"/>
      </w:pPr>
      <w:r w:rsidRPr="001F58D1">
        <w:t>3.</w:t>
      </w:r>
      <w:r w:rsidRPr="001F58D1">
        <w:tab/>
        <w:t>The Technical Expert Group shall nominate two co-chairs from among the selected experts.</w:t>
      </w:r>
    </w:p>
    <w:p w14:paraId="7E8770D6" w14:textId="77777777" w:rsidR="00214566" w:rsidRPr="001F58D1" w:rsidRDefault="00214566" w:rsidP="00D60BA4">
      <w:pPr>
        <w:pStyle w:val="CBDNormalNoNumber"/>
        <w:spacing w:before="120"/>
        <w:ind w:left="1134"/>
      </w:pPr>
      <w:r w:rsidRPr="001F58D1">
        <w:t>4.</w:t>
      </w:r>
      <w:r w:rsidRPr="001F58D1">
        <w:tab/>
        <w:t>The Chair of the Subsidiary Body on Scientific, Technical and Technological Advice shall be invited to participate, ex officio, in the meetings of the Technical Expert Group.</w:t>
      </w:r>
    </w:p>
    <w:p w14:paraId="2D00B535" w14:textId="77777777" w:rsidR="00214566" w:rsidRPr="001F58D1" w:rsidRDefault="00214566" w:rsidP="00D60BA4">
      <w:pPr>
        <w:pStyle w:val="CBDNormalNoNumber"/>
        <w:spacing w:before="120"/>
        <w:ind w:left="1134"/>
      </w:pPr>
      <w:r w:rsidRPr="001F58D1">
        <w:t>5.</w:t>
      </w:r>
      <w:r w:rsidRPr="001F58D1">
        <w:tab/>
        <w:t>The Technical Expert Group shall conduct its work primarily electronically; subject to the availability of resources, it shall also meet in person at least twice during the intersessional period.</w:t>
      </w:r>
    </w:p>
    <w:p w14:paraId="0F3488A6" w14:textId="77777777" w:rsidR="00214566" w:rsidRPr="009D62BC" w:rsidRDefault="00214566" w:rsidP="00D60BA4">
      <w:pPr>
        <w:pStyle w:val="CBDNormalNoNumber"/>
        <w:spacing w:before="120"/>
        <w:ind w:left="1134"/>
      </w:pPr>
      <w:r w:rsidRPr="001F58D1">
        <w:t>6.</w:t>
      </w:r>
      <w:r w:rsidRPr="001F58D1">
        <w:tab/>
        <w:t xml:space="preserve">The Technical Expert Group should be established and start its work immediately after the seventeenth meeting of the Conference of the Parties and report on its work to the </w:t>
      </w:r>
      <w:r w:rsidRPr="001F58D1">
        <w:lastRenderedPageBreak/>
        <w:t>Subsidiary Body on Scientific, Technical and Technological Advice at a meeting held before the eighteenth meeting of the Conference of the Parties.</w:t>
      </w:r>
      <w:r>
        <w:t>]</w:t>
      </w:r>
    </w:p>
    <w:p w14:paraId="6D6B0C56" w14:textId="77777777" w:rsidR="00214566" w:rsidRDefault="00214566" w:rsidP="00D60BA4">
      <w:pPr>
        <w:pStyle w:val="CBDNormalNoNumber"/>
        <w:spacing w:before="240"/>
        <w:ind w:left="720"/>
      </w:pPr>
      <w:r w:rsidRPr="00CA75F4">
        <w:t xml:space="preserve">OPTION 2 </w:t>
      </w:r>
    </w:p>
    <w:p w14:paraId="3EC53CBF" w14:textId="77777777" w:rsidR="00214566" w:rsidRPr="002D18C5" w:rsidRDefault="00214566" w:rsidP="00D60BA4">
      <w:pPr>
        <w:pStyle w:val="CBDNormalNoNumber"/>
        <w:spacing w:before="120"/>
        <w:ind w:left="1134" w:firstLine="567"/>
        <w:rPr>
          <w:i/>
          <w:iCs/>
          <w:lang w:val="en-US"/>
        </w:rPr>
      </w:pPr>
      <w:r w:rsidRPr="00887E5B">
        <w:rPr>
          <w:lang w:val="en-US"/>
        </w:rPr>
        <w:t>[</w:t>
      </w:r>
      <w:r w:rsidRPr="002D18C5">
        <w:rPr>
          <w:i/>
          <w:iCs/>
          <w:lang w:val="en-US"/>
        </w:rPr>
        <w:t xml:space="preserve">Recognizing </w:t>
      </w:r>
      <w:r w:rsidRPr="002D18C5">
        <w:rPr>
          <w:lang w:val="en-US"/>
        </w:rPr>
        <w:t>that pollution is one of the main drivers of biodiversity loss,</w:t>
      </w:r>
    </w:p>
    <w:p w14:paraId="2FB84ED1" w14:textId="77777777" w:rsidR="00214566" w:rsidRPr="00CA75F4" w:rsidRDefault="00214566" w:rsidP="00D60BA4">
      <w:pPr>
        <w:pStyle w:val="CBDNormalNoNumber"/>
        <w:spacing w:before="120"/>
        <w:ind w:left="1134" w:firstLine="567"/>
        <w:rPr>
          <w:i/>
          <w:iCs/>
          <w:lang w:val="en-US"/>
        </w:rPr>
      </w:pPr>
      <w:r w:rsidRPr="002D18C5">
        <w:rPr>
          <w:i/>
          <w:iCs/>
          <w:lang w:val="en-US"/>
        </w:rPr>
        <w:t xml:space="preserve">Welcoming </w:t>
      </w:r>
      <w:r w:rsidRPr="002D18C5">
        <w:rPr>
          <w:lang w:val="en-US"/>
        </w:rPr>
        <w:t>the establishment of</w:t>
      </w:r>
      <w:r>
        <w:rPr>
          <w:lang w:val="en-US"/>
        </w:rPr>
        <w:t xml:space="preserve"> the</w:t>
      </w:r>
      <w:r w:rsidRPr="002D18C5">
        <w:rPr>
          <w:lang w:val="en-US"/>
        </w:rPr>
        <w:t xml:space="preserve"> Intergovernmental Science-Policy Panel on Chemicals, Waste and Pollution</w:t>
      </w:r>
      <w:r w:rsidRPr="00887E5B">
        <w:rPr>
          <w:lang w:val="en-US"/>
        </w:rPr>
        <w:t>,</w:t>
      </w:r>
    </w:p>
    <w:p w14:paraId="4CB48330" w14:textId="77777777" w:rsidR="00214566" w:rsidRPr="002D18C5" w:rsidRDefault="00214566" w:rsidP="00D60BA4">
      <w:pPr>
        <w:pStyle w:val="CBDNormalNoNumber"/>
        <w:spacing w:before="120"/>
        <w:ind w:left="1134" w:firstLine="567"/>
        <w:rPr>
          <w:i/>
          <w:iCs/>
          <w:lang w:val="en-US"/>
        </w:rPr>
      </w:pPr>
      <w:r>
        <w:rPr>
          <w:lang w:val="en-US"/>
        </w:rPr>
        <w:t>1</w:t>
      </w:r>
      <w:r w:rsidRPr="002D18C5">
        <w:rPr>
          <w:i/>
          <w:iCs/>
          <w:lang w:val="en-US"/>
        </w:rPr>
        <w:t>.</w:t>
      </w:r>
      <w:r>
        <w:rPr>
          <w:i/>
          <w:iCs/>
          <w:lang w:val="en-US"/>
        </w:rPr>
        <w:tab/>
      </w:r>
      <w:r w:rsidRPr="002D18C5">
        <w:rPr>
          <w:i/>
          <w:iCs/>
          <w:lang w:val="en-US"/>
        </w:rPr>
        <w:t xml:space="preserve">Invites </w:t>
      </w:r>
      <w:r w:rsidRPr="002D18C5">
        <w:rPr>
          <w:lang w:val="en-US"/>
        </w:rPr>
        <w:t>the Intergovernmental Science-Policy Panel on Chemicals, Waste and Pollution, the Intergovernmental Science-Policy Platform on Biodiversity and Ecosystem Services, the Global Framework on Chemicals</w:t>
      </w:r>
      <w:r>
        <w:rPr>
          <w:lang w:val="en-US"/>
        </w:rPr>
        <w:t xml:space="preserve"> </w:t>
      </w:r>
      <w:r w:rsidRPr="00BB2626">
        <w:t>– For a Planet Free of Harm from Chemicals and Waste</w:t>
      </w:r>
      <w:r w:rsidRPr="002D18C5">
        <w:rPr>
          <w:lang w:val="en-US"/>
        </w:rPr>
        <w:t>, the Secretariat of the Basel Convention on the Control of Transboundary Movements of Hazardous Wastes and Their Disposal,</w:t>
      </w:r>
      <w:r>
        <w:rPr>
          <w:rStyle w:val="FootnoteReference"/>
        </w:rPr>
        <w:footnoteReference w:id="82"/>
      </w:r>
      <w:r w:rsidRPr="002D18C5">
        <w:rPr>
          <w:lang w:val="en-US"/>
        </w:rPr>
        <w:t xml:space="preserve"> the Rotterdam Convention on the Prior Informed Consent Procedure for Certain Hazardous Chemicals and Pesticides in International Trade</w:t>
      </w:r>
      <w:r>
        <w:rPr>
          <w:rStyle w:val="FootnoteReference"/>
        </w:rPr>
        <w:footnoteReference w:id="83"/>
      </w:r>
      <w:r w:rsidRPr="002D18C5">
        <w:rPr>
          <w:lang w:val="en-US"/>
        </w:rPr>
        <w:t xml:space="preserve"> and the Stockholm Convention on Persistent Organic Pollutants,</w:t>
      </w:r>
      <w:r>
        <w:rPr>
          <w:rStyle w:val="FootnoteReference"/>
        </w:rPr>
        <w:footnoteReference w:id="84"/>
      </w:r>
      <w:r w:rsidRPr="002D18C5">
        <w:rPr>
          <w:lang w:val="en-US"/>
        </w:rPr>
        <w:t xml:space="preserve"> the Secretariat of the Minamata Convention on Mercury,</w:t>
      </w:r>
      <w:r>
        <w:rPr>
          <w:rStyle w:val="FootnoteReference"/>
        </w:rPr>
        <w:footnoteReference w:id="85"/>
      </w:r>
      <w:r w:rsidRPr="002D18C5">
        <w:rPr>
          <w:lang w:val="en-US"/>
        </w:rPr>
        <w:t xml:space="preserve"> the Food and Agriculture Organization</w:t>
      </w:r>
      <w:r w:rsidRPr="00C267F5">
        <w:rPr>
          <w:lang w:val="en-CA"/>
        </w:rPr>
        <w:t xml:space="preserve"> </w:t>
      </w:r>
      <w:r>
        <w:rPr>
          <w:lang w:val="en-CA"/>
        </w:rPr>
        <w:t>of the United Nations</w:t>
      </w:r>
      <w:r w:rsidRPr="002D18C5">
        <w:rPr>
          <w:lang w:val="en-US"/>
        </w:rPr>
        <w:t>, the International Maritime Organization, the International Seabed Authority and the secretariats of the regional seas conventions and action plans to strengthen their focus and enhance their activities on the interaction of chemicals and waste, including plastic waste, with biodiversity and ecosystem services</w:t>
      </w:r>
      <w:r>
        <w:rPr>
          <w:lang w:val="en-US"/>
        </w:rPr>
        <w:t>,</w:t>
      </w:r>
      <w:r w:rsidRPr="002D18C5">
        <w:rPr>
          <w:lang w:val="en-US"/>
        </w:rPr>
        <w:t xml:space="preserve"> to advance the implementation of </w:t>
      </w:r>
      <w:r>
        <w:rPr>
          <w:lang w:val="en-US"/>
        </w:rPr>
        <w:t>T</w:t>
      </w:r>
      <w:r w:rsidRPr="002D18C5">
        <w:rPr>
          <w:lang w:val="en-US"/>
        </w:rPr>
        <w:t xml:space="preserve">arget 7 of the </w:t>
      </w:r>
      <w:r w:rsidRPr="001F58D1">
        <w:t xml:space="preserve">Kunming-Montreal Global Biodiversity </w:t>
      </w:r>
      <w:r w:rsidRPr="002D18C5">
        <w:rPr>
          <w:lang w:val="en-US"/>
        </w:rPr>
        <w:t>Framework;</w:t>
      </w:r>
      <w:r w:rsidRPr="001F58D1">
        <w:rPr>
          <w:rStyle w:val="FootnoteReference"/>
        </w:rPr>
        <w:footnoteReference w:id="86"/>
      </w:r>
    </w:p>
    <w:p w14:paraId="4419AB6B" w14:textId="77777777" w:rsidR="00214566" w:rsidRPr="002D18C5" w:rsidRDefault="00214566" w:rsidP="00D60BA4">
      <w:pPr>
        <w:pStyle w:val="CBDNormalNoNumber"/>
        <w:spacing w:before="120"/>
        <w:ind w:left="1134" w:firstLine="567"/>
        <w:rPr>
          <w:i/>
          <w:iCs/>
          <w:lang w:val="en-US"/>
        </w:rPr>
      </w:pPr>
      <w:r w:rsidRPr="0073149B">
        <w:rPr>
          <w:lang w:val="en-US"/>
        </w:rPr>
        <w:t>2.</w:t>
      </w:r>
      <w:r w:rsidRPr="0073149B">
        <w:rPr>
          <w:i/>
          <w:iCs/>
          <w:lang w:val="en-US"/>
        </w:rPr>
        <w:tab/>
        <w:t xml:space="preserve">Requests </w:t>
      </w:r>
      <w:r w:rsidRPr="0073149B">
        <w:rPr>
          <w:lang w:val="en-US"/>
        </w:rPr>
        <w:t>the Executive Secretary to</w:t>
      </w:r>
      <w:r w:rsidRPr="002D18C5">
        <w:rPr>
          <w:lang w:val="en-US"/>
        </w:rPr>
        <w:t xml:space="preserve"> engage with the Intergovernmental Science-Policy Panel on Chemicals, Waste and Pollution and relevant multilateral environmental agreements and organi</w:t>
      </w:r>
      <w:r>
        <w:rPr>
          <w:lang w:val="en-US"/>
        </w:rPr>
        <w:t>z</w:t>
      </w:r>
      <w:r w:rsidRPr="002D18C5">
        <w:rPr>
          <w:lang w:val="en-US"/>
        </w:rPr>
        <w:t xml:space="preserve">ations to </w:t>
      </w:r>
      <w:r>
        <w:rPr>
          <w:lang w:val="en-US"/>
        </w:rPr>
        <w:t>hold</w:t>
      </w:r>
      <w:r w:rsidRPr="002D18C5">
        <w:rPr>
          <w:lang w:val="en-US"/>
        </w:rPr>
        <w:t xml:space="preserve"> a technical expert workshop </w:t>
      </w:r>
      <w:r>
        <w:rPr>
          <w:lang w:val="en-US"/>
        </w:rPr>
        <w:t xml:space="preserve">on </w:t>
      </w:r>
      <w:r w:rsidRPr="002D18C5">
        <w:rPr>
          <w:lang w:val="en-US"/>
        </w:rPr>
        <w:t>approaches to contribute to filling the gaps in tools and guidance to meet Target 7 of the Framework;</w:t>
      </w:r>
    </w:p>
    <w:p w14:paraId="27D1FFB0" w14:textId="77777777" w:rsidR="00214566" w:rsidRPr="002D18C5" w:rsidRDefault="00214566" w:rsidP="00D60BA4">
      <w:pPr>
        <w:pStyle w:val="CBDNormalNoNumber"/>
        <w:spacing w:before="120"/>
        <w:ind w:left="1134" w:firstLine="567"/>
        <w:rPr>
          <w:i/>
          <w:iCs/>
          <w:lang w:val="en-US"/>
        </w:rPr>
      </w:pPr>
      <w:r>
        <w:rPr>
          <w:lang w:val="en-US"/>
        </w:rPr>
        <w:t>3</w:t>
      </w:r>
      <w:r w:rsidRPr="00F55E03">
        <w:rPr>
          <w:lang w:val="en-US"/>
        </w:rPr>
        <w:t>.</w:t>
      </w:r>
      <w:r>
        <w:rPr>
          <w:i/>
          <w:iCs/>
          <w:lang w:val="en-US"/>
        </w:rPr>
        <w:tab/>
      </w:r>
      <w:r w:rsidRPr="002D18C5">
        <w:rPr>
          <w:i/>
          <w:iCs/>
          <w:lang w:val="en-US"/>
        </w:rPr>
        <w:t xml:space="preserve">Also requests </w:t>
      </w:r>
      <w:r w:rsidRPr="002D18C5">
        <w:rPr>
          <w:lang w:val="en-US"/>
        </w:rPr>
        <w:t xml:space="preserve">the Executive Secretary, in collaboration with the </w:t>
      </w:r>
      <w:r>
        <w:rPr>
          <w:lang w:val="en-US"/>
        </w:rPr>
        <w:t>entities</w:t>
      </w:r>
      <w:r w:rsidRPr="002D18C5">
        <w:rPr>
          <w:lang w:val="en-US"/>
        </w:rPr>
        <w:t xml:space="preserve"> </w:t>
      </w:r>
      <w:r>
        <w:rPr>
          <w:lang w:val="en-US"/>
        </w:rPr>
        <w:t xml:space="preserve">referred to in </w:t>
      </w:r>
      <w:r w:rsidRPr="007C3537">
        <w:rPr>
          <w:lang w:val="en-US"/>
        </w:rPr>
        <w:t xml:space="preserve">paragraph </w:t>
      </w:r>
      <w:r w:rsidRPr="000D07EB">
        <w:rPr>
          <w:lang w:val="en-US"/>
        </w:rPr>
        <w:t>1</w:t>
      </w:r>
      <w:r w:rsidRPr="007C3537">
        <w:rPr>
          <w:lang w:val="en-US"/>
        </w:rPr>
        <w:t xml:space="preserve"> above</w:t>
      </w:r>
      <w:r>
        <w:rPr>
          <w:lang w:val="en-US"/>
        </w:rPr>
        <w:t>,</w:t>
      </w:r>
      <w:r w:rsidRPr="002D18C5">
        <w:rPr>
          <w:lang w:val="en-US"/>
        </w:rPr>
        <w:t xml:space="preserve"> to prepare a report</w:t>
      </w:r>
      <w:r>
        <w:rPr>
          <w:lang w:val="en-US"/>
        </w:rPr>
        <w:t xml:space="preserve"> with a </w:t>
      </w:r>
      <w:r w:rsidRPr="002D18C5">
        <w:rPr>
          <w:lang w:val="en-US"/>
        </w:rPr>
        <w:t xml:space="preserve">mapping </w:t>
      </w:r>
      <w:r>
        <w:rPr>
          <w:lang w:val="en-US"/>
        </w:rPr>
        <w:t xml:space="preserve">of </w:t>
      </w:r>
      <w:r w:rsidRPr="002D18C5">
        <w:rPr>
          <w:lang w:val="en-US"/>
        </w:rPr>
        <w:t xml:space="preserve">the work that may be undertaken by each of those </w:t>
      </w:r>
      <w:r>
        <w:rPr>
          <w:lang w:val="en-US"/>
        </w:rPr>
        <w:t>entities</w:t>
      </w:r>
      <w:r w:rsidRPr="002D18C5">
        <w:rPr>
          <w:lang w:val="en-US"/>
        </w:rPr>
        <w:t xml:space="preserve"> towards meeting </w:t>
      </w:r>
      <w:r>
        <w:rPr>
          <w:lang w:val="en-US"/>
        </w:rPr>
        <w:t>T</w:t>
      </w:r>
      <w:r w:rsidRPr="002D18C5">
        <w:rPr>
          <w:lang w:val="en-US"/>
        </w:rPr>
        <w:t>arget 7</w:t>
      </w:r>
      <w:r w:rsidRPr="006B431F">
        <w:rPr>
          <w:lang w:val="en-US"/>
        </w:rPr>
        <w:t xml:space="preserve"> </w:t>
      </w:r>
      <w:r w:rsidRPr="002D18C5">
        <w:rPr>
          <w:lang w:val="en-US"/>
        </w:rPr>
        <w:t xml:space="preserve">of the Framework, </w:t>
      </w:r>
      <w:r>
        <w:rPr>
          <w:lang w:val="en-US"/>
        </w:rPr>
        <w:t xml:space="preserve">with </w:t>
      </w:r>
      <w:r w:rsidRPr="002D18C5">
        <w:rPr>
          <w:lang w:val="en-US"/>
        </w:rPr>
        <w:t>recommendations for specific actions to th</w:t>
      </w:r>
      <w:r>
        <w:rPr>
          <w:lang w:val="en-US"/>
        </w:rPr>
        <w:t>at</w:t>
      </w:r>
      <w:r w:rsidRPr="002D18C5">
        <w:rPr>
          <w:lang w:val="en-US"/>
        </w:rPr>
        <w:t xml:space="preserve"> end, for consideration by </w:t>
      </w:r>
      <w:r>
        <w:rPr>
          <w:lang w:val="en-US"/>
        </w:rPr>
        <w:t xml:space="preserve">the </w:t>
      </w:r>
      <w:r w:rsidRPr="002D18C5">
        <w:rPr>
          <w:lang w:val="en-US"/>
        </w:rPr>
        <w:t>Conference of the Parties at its eighteenth meeting</w:t>
      </w:r>
      <w:r>
        <w:rPr>
          <w:lang w:val="en-US"/>
        </w:rPr>
        <w:t>.]]</w:t>
      </w:r>
    </w:p>
    <w:p w14:paraId="3E4AD848" w14:textId="77777777" w:rsidR="00214566" w:rsidRPr="000D6E57" w:rsidRDefault="00214566" w:rsidP="00D60BA4">
      <w:pPr>
        <w:pStyle w:val="CBDNormalNoNumber"/>
        <w:spacing w:before="240"/>
        <w:ind w:left="1134"/>
        <w:rPr>
          <w:b/>
          <w:bCs/>
        </w:rPr>
      </w:pPr>
      <w:r w:rsidRPr="00516AA9">
        <w:rPr>
          <w:b/>
          <w:bCs/>
        </w:rPr>
        <w:t>C</w:t>
      </w:r>
      <w:r w:rsidRPr="00516AA9">
        <w:rPr>
          <w:b/>
          <w:bCs/>
        </w:rPr>
        <w:br/>
      </w:r>
      <w:r w:rsidRPr="000D6E57">
        <w:rPr>
          <w:b/>
          <w:bCs/>
        </w:rPr>
        <w:t>Sustainable biodiversity-based activities, products and services</w:t>
      </w:r>
      <w:r>
        <w:rPr>
          <w:b/>
          <w:bCs/>
        </w:rPr>
        <w:t xml:space="preserve"> that enhance biodiversity</w:t>
      </w:r>
    </w:p>
    <w:p w14:paraId="585817B9" w14:textId="77777777" w:rsidR="00214566" w:rsidRPr="00516AA9" w:rsidDel="0015022C" w:rsidRDefault="00214566" w:rsidP="00D60BA4">
      <w:pPr>
        <w:pStyle w:val="CBDNormalNoNumber"/>
        <w:tabs>
          <w:tab w:val="clear" w:pos="567"/>
        </w:tabs>
        <w:ind w:left="1134" w:firstLine="567"/>
        <w:rPr>
          <w:i/>
          <w:iCs/>
        </w:rPr>
      </w:pPr>
      <w:r w:rsidRPr="00516AA9" w:rsidDel="0015022C">
        <w:rPr>
          <w:i/>
          <w:iCs/>
        </w:rPr>
        <w:t>The Conference of the Parties</w:t>
      </w:r>
      <w:r w:rsidRPr="00516AA9" w:rsidDel="0015022C">
        <w:t>,</w:t>
      </w:r>
    </w:p>
    <w:p w14:paraId="4692FEAE" w14:textId="77777777" w:rsidR="00214566" w:rsidRPr="00516AA9" w:rsidRDefault="00214566" w:rsidP="00D60BA4">
      <w:pPr>
        <w:pStyle w:val="CBDNormalNoNumber"/>
        <w:tabs>
          <w:tab w:val="clear" w:pos="567"/>
        </w:tabs>
        <w:ind w:left="1134" w:firstLine="567"/>
      </w:pPr>
      <w:r w:rsidRPr="000D6E57">
        <w:rPr>
          <w:i/>
          <w:iCs/>
        </w:rPr>
        <w:t>Recalling</w:t>
      </w:r>
      <w:r w:rsidRPr="00516AA9">
        <w:t xml:space="preserve"> decisions </w:t>
      </w:r>
      <w:hyperlink r:id="rId73" w:history="1">
        <w:r w:rsidRPr="000D6E57">
          <w:rPr>
            <w:rStyle w:val="Hyperlink"/>
          </w:rPr>
          <w:t>16/12</w:t>
        </w:r>
      </w:hyperlink>
      <w:r w:rsidRPr="00516AA9">
        <w:t xml:space="preserve"> of 1 November 2024 and </w:t>
      </w:r>
      <w:hyperlink r:id="rId74" w:history="1">
        <w:r w:rsidRPr="000D6E57">
          <w:rPr>
            <w:rStyle w:val="Hyperlink"/>
          </w:rPr>
          <w:t>16/15</w:t>
        </w:r>
      </w:hyperlink>
      <w:r w:rsidRPr="00516AA9">
        <w:t xml:space="preserve"> of 25 October 2024, </w:t>
      </w:r>
    </w:p>
    <w:p w14:paraId="10413753" w14:textId="77777777" w:rsidR="00214566" w:rsidRDefault="00214566" w:rsidP="00D60BA4">
      <w:pPr>
        <w:pStyle w:val="CBDNormalNoNumber"/>
        <w:tabs>
          <w:tab w:val="clear" w:pos="567"/>
        </w:tabs>
        <w:ind w:left="1134" w:firstLine="567"/>
      </w:pPr>
      <w:r>
        <w:t>[</w:t>
      </w:r>
      <w:r w:rsidRPr="000D6E57">
        <w:rPr>
          <w:i/>
          <w:iCs/>
        </w:rPr>
        <w:t>Requests</w:t>
      </w:r>
      <w:r w:rsidRPr="00516AA9">
        <w:t xml:space="preserve"> the Executive Secretary</w:t>
      </w:r>
      <w:r>
        <w:t>,</w:t>
      </w:r>
      <w:r w:rsidRPr="00516AA9">
        <w:t xml:space="preserve"> subject to the availability of resources</w:t>
      </w:r>
      <w:r>
        <w:rPr>
          <w:lang w:val="en-CA"/>
        </w:rPr>
        <w:t>:</w:t>
      </w:r>
      <w:r w:rsidRPr="00516AA9">
        <w:t xml:space="preserve"> </w:t>
      </w:r>
    </w:p>
    <w:p w14:paraId="30F42406" w14:textId="77777777" w:rsidR="00214566" w:rsidRDefault="00214566" w:rsidP="00D60BA4">
      <w:pPr>
        <w:pStyle w:val="CBDNormalNoNumber"/>
        <w:tabs>
          <w:tab w:val="clear" w:pos="567"/>
        </w:tabs>
        <w:ind w:left="1134" w:firstLine="567"/>
      </w:pPr>
      <w:r>
        <w:t>(a)</w:t>
      </w:r>
      <w:r>
        <w:tab/>
        <w:t>T</w:t>
      </w:r>
      <w:r w:rsidRPr="00516AA9">
        <w:t xml:space="preserve">o prepare a report on </w:t>
      </w:r>
      <w:r>
        <w:t xml:space="preserve">[Parties’] </w:t>
      </w:r>
      <w:r w:rsidRPr="00516AA9">
        <w:t xml:space="preserve">experiences </w:t>
      </w:r>
      <w:r>
        <w:t xml:space="preserve">[in </w:t>
      </w:r>
      <w:r w:rsidRPr="00AB4939">
        <w:t>implementing][with] sustainable biodiversity-based activities, products and services that enhance biodiversity in local economies and indigenous and rural communities[, as well as fair trade and</w:t>
      </w:r>
      <w:r>
        <w:t xml:space="preserve"> sustainable certification mechanisms],</w:t>
      </w:r>
      <w:r w:rsidRPr="00516AA9">
        <w:t xml:space="preserve"> </w:t>
      </w:r>
      <w:r>
        <w:t>[and][including, as appropriate,] the [circular and sustainable] [bioeconomy]</w:t>
      </w:r>
      <w:r w:rsidRPr="00516AA9">
        <w:t>, drawing on</w:t>
      </w:r>
      <w:r>
        <w:t xml:space="preserve"> [information from Parties and]</w:t>
      </w:r>
      <w:r w:rsidRPr="00516AA9">
        <w:t xml:space="preserve"> the inputs into the global review of collective pro</w:t>
      </w:r>
      <w:r>
        <w:t>gress</w:t>
      </w:r>
      <w:r w:rsidRPr="00516AA9">
        <w:t xml:space="preserve"> in the implementation of the Kunming-Montreal Global Biodiversity Framework</w:t>
      </w:r>
      <w:r>
        <w:t>;</w:t>
      </w:r>
      <w:r w:rsidRPr="00516AA9">
        <w:rPr>
          <w:rStyle w:val="FootnoteReference"/>
        </w:rPr>
        <w:footnoteReference w:id="87"/>
      </w:r>
      <w:r w:rsidRPr="00516AA9">
        <w:t xml:space="preserve"> </w:t>
      </w:r>
    </w:p>
    <w:p w14:paraId="2116CEDA" w14:textId="77777777" w:rsidR="00214566" w:rsidRPr="00516AA9" w:rsidRDefault="00214566" w:rsidP="00D60BA4">
      <w:pPr>
        <w:pStyle w:val="CBDNormalNoNumber"/>
        <w:tabs>
          <w:tab w:val="clear" w:pos="567"/>
        </w:tabs>
        <w:ind w:left="1134" w:firstLine="567"/>
      </w:pPr>
      <w:r>
        <w:lastRenderedPageBreak/>
        <w:t>(b)</w:t>
      </w:r>
      <w:r>
        <w:tab/>
        <w:t>O</w:t>
      </w:r>
      <w:r w:rsidRPr="00516AA9">
        <w:t>n the basis on the findings of the review, to hold an expert workshop to provide technical</w:t>
      </w:r>
      <w:r>
        <w:t xml:space="preserve"> and scientific </w:t>
      </w:r>
      <w:r w:rsidRPr="00516AA9">
        <w:t>advice on the definition, scope and elements of the concept of sustainable biodiversity-based activities, products</w:t>
      </w:r>
      <w:r w:rsidRPr="000D6E57">
        <w:t xml:space="preserve"> and</w:t>
      </w:r>
      <w:r w:rsidRPr="00516AA9">
        <w:t xml:space="preserve"> services</w:t>
      </w:r>
      <w:r>
        <w:t xml:space="preserve"> that enhance biodiversity</w:t>
      </w:r>
      <w:r>
        <w:rPr>
          <w:lang w:val="en-CA"/>
        </w:rPr>
        <w:t>[</w:t>
      </w:r>
      <w:r>
        <w:t xml:space="preserve"> and the [potential contribution of inclusive circular and sustainable][circular and sustainable] [bioeconomy]],</w:t>
      </w:r>
      <w:r w:rsidRPr="000D6E57">
        <w:t xml:space="preserve"> and</w:t>
      </w:r>
      <w:r w:rsidRPr="00516AA9">
        <w:t xml:space="preserve"> to prepare a report for consideration by the </w:t>
      </w:r>
      <w:r w:rsidRPr="000D6E57">
        <w:t>Subsidiary Body on Scientific, Technical and Technological Advice</w:t>
      </w:r>
      <w:r w:rsidRPr="00516AA9">
        <w:t xml:space="preserve"> at a meeting held before the eighteenth meeting of the Conference of the Parties</w:t>
      </w:r>
      <w:r>
        <w:t>.]</w:t>
      </w:r>
    </w:p>
    <w:p w14:paraId="030A3E6A" w14:textId="77777777" w:rsidR="00214566" w:rsidRPr="000D6E57" w:rsidRDefault="00214566" w:rsidP="00D60BA4">
      <w:pPr>
        <w:pStyle w:val="CBDNormalNoNumber"/>
        <w:keepNext/>
        <w:keepLines/>
        <w:tabs>
          <w:tab w:val="clear" w:pos="567"/>
        </w:tabs>
        <w:ind w:left="1134"/>
        <w:jc w:val="left"/>
        <w:rPr>
          <w:b/>
          <w:bCs/>
        </w:rPr>
      </w:pPr>
      <w:r>
        <w:rPr>
          <w:b/>
          <w:bCs/>
        </w:rPr>
        <w:t>[</w:t>
      </w:r>
      <w:r w:rsidRPr="00516AA9">
        <w:rPr>
          <w:b/>
          <w:bCs/>
        </w:rPr>
        <w:t>D</w:t>
      </w:r>
      <w:r w:rsidRPr="00516AA9">
        <w:rPr>
          <w:b/>
          <w:bCs/>
        </w:rPr>
        <w:br/>
      </w:r>
      <w:r w:rsidRPr="000D6E57">
        <w:rPr>
          <w:b/>
          <w:bCs/>
        </w:rPr>
        <w:t xml:space="preserve">Equity, gender equality and the human rights-based approach relating to the conservation and sustainable use of biodiversity and the fair and equitable </w:t>
      </w:r>
      <w:r w:rsidRPr="00516AA9">
        <w:rPr>
          <w:b/>
          <w:bCs/>
        </w:rPr>
        <w:br/>
      </w:r>
      <w:r w:rsidRPr="000D6E57">
        <w:rPr>
          <w:b/>
          <w:bCs/>
        </w:rPr>
        <w:t>sharing of benefits arising from the utilization of genetic resources</w:t>
      </w:r>
    </w:p>
    <w:p w14:paraId="3B092B58" w14:textId="77777777" w:rsidR="00214566" w:rsidRDefault="00214566" w:rsidP="00D60BA4">
      <w:pPr>
        <w:pStyle w:val="CBDNormalNoNumber"/>
        <w:keepNext/>
        <w:keepLines/>
        <w:tabs>
          <w:tab w:val="clear" w:pos="567"/>
        </w:tabs>
        <w:ind w:left="1134" w:firstLine="567"/>
        <w:rPr>
          <w:i/>
          <w:iCs/>
        </w:rPr>
      </w:pPr>
      <w:r w:rsidRPr="00516AA9" w:rsidDel="0015022C">
        <w:rPr>
          <w:i/>
          <w:iCs/>
        </w:rPr>
        <w:t>The Conference of the Parties</w:t>
      </w:r>
      <w:r w:rsidRPr="00516AA9" w:rsidDel="0015022C">
        <w:t>,</w:t>
      </w:r>
    </w:p>
    <w:p w14:paraId="69D0A9B5" w14:textId="77777777" w:rsidR="00214566" w:rsidRDefault="00214566" w:rsidP="00D60BA4">
      <w:pPr>
        <w:pStyle w:val="CBDNormalNoNumber"/>
        <w:tabs>
          <w:tab w:val="clear" w:pos="567"/>
        </w:tabs>
        <w:spacing w:before="120"/>
        <w:ind w:left="1134" w:firstLine="567"/>
        <w:rPr>
          <w:i/>
          <w:iCs/>
        </w:rPr>
      </w:pPr>
      <w:r w:rsidRPr="001F58D1">
        <w:rPr>
          <w:i/>
          <w:iCs/>
        </w:rPr>
        <w:t>Recalling</w:t>
      </w:r>
      <w:r>
        <w:t xml:space="preserve"> its decision </w:t>
      </w:r>
      <w:hyperlink r:id="rId75" w:history="1">
        <w:r w:rsidRPr="00FF3256">
          <w:rPr>
            <w:rStyle w:val="Hyperlink"/>
          </w:rPr>
          <w:t>16/35</w:t>
        </w:r>
      </w:hyperlink>
      <w:r>
        <w:t xml:space="preserve"> </w:t>
      </w:r>
      <w:r w:rsidRPr="00FF3256">
        <w:t>of 27 February 2025</w:t>
      </w:r>
      <w:r>
        <w:t>, in which it i</w:t>
      </w:r>
      <w:r w:rsidRPr="0033675D">
        <w:t>nvite</w:t>
      </w:r>
      <w:r>
        <w:t>d</w:t>
      </w:r>
      <w:r w:rsidRPr="0033675D">
        <w:t xml:space="preserve"> the Office of the United Nations High Commissioner for Human Rights to develop tools and guidance on a human rights-based approach to the implementation of the </w:t>
      </w:r>
      <w:r w:rsidRPr="00516AA9">
        <w:t xml:space="preserve">Kunming-Montreal Global Biodiversity </w:t>
      </w:r>
      <w:r w:rsidRPr="0033675D">
        <w:t>Framework</w:t>
      </w:r>
      <w:r w:rsidRPr="00516AA9">
        <w:rPr>
          <w:rStyle w:val="FootnoteReference"/>
        </w:rPr>
        <w:footnoteReference w:id="88"/>
      </w:r>
      <w:r w:rsidRPr="0033675D">
        <w:t xml:space="preserve"> and to convey the results to the Secretariat</w:t>
      </w:r>
      <w:r>
        <w:t>,</w:t>
      </w:r>
    </w:p>
    <w:p w14:paraId="050B7453" w14:textId="77777777" w:rsidR="00214566" w:rsidRPr="00516AA9" w:rsidRDefault="00214566" w:rsidP="00D60BA4">
      <w:pPr>
        <w:pStyle w:val="CBDNormalNoNumber"/>
        <w:tabs>
          <w:tab w:val="clear" w:pos="567"/>
        </w:tabs>
        <w:spacing w:before="120"/>
        <w:ind w:left="1134" w:firstLine="567"/>
      </w:pPr>
      <w:r w:rsidRPr="000D6E57">
        <w:rPr>
          <w:i/>
          <w:iCs/>
        </w:rPr>
        <w:t>T</w:t>
      </w:r>
      <w:r w:rsidRPr="00516AA9">
        <w:rPr>
          <w:i/>
          <w:iCs/>
        </w:rPr>
        <w:t>aking note</w:t>
      </w:r>
      <w:r w:rsidRPr="000D6E57">
        <w:t xml:space="preserve"> of</w:t>
      </w:r>
      <w:r w:rsidRPr="00516AA9">
        <w:t xml:space="preserve"> the global analytical study on the implementation of a human rights-based approach into the goals and targets of the Framework conducted by the United Nations </w:t>
      </w:r>
      <w:r>
        <w:t xml:space="preserve">High </w:t>
      </w:r>
      <w:r w:rsidRPr="00516AA9">
        <w:t xml:space="preserve">Commissioner for Human Rights, </w:t>
      </w:r>
    </w:p>
    <w:p w14:paraId="237A5963" w14:textId="77777777" w:rsidR="00214566" w:rsidRDefault="00214566" w:rsidP="00D60BA4">
      <w:pPr>
        <w:pStyle w:val="CBDNormalNoNumber"/>
        <w:tabs>
          <w:tab w:val="clear" w:pos="567"/>
        </w:tabs>
        <w:spacing w:before="120"/>
        <w:ind w:left="1134" w:firstLine="567"/>
      </w:pPr>
      <w:r w:rsidRPr="000D6E57">
        <w:rPr>
          <w:i/>
          <w:iCs/>
        </w:rPr>
        <w:t>Requests</w:t>
      </w:r>
      <w:r w:rsidRPr="00516AA9">
        <w:t xml:space="preserve"> the Executive Secretary</w:t>
      </w:r>
      <w:r>
        <w:t>,</w:t>
      </w:r>
      <w:r w:rsidRPr="00516AA9">
        <w:t xml:space="preserve"> </w:t>
      </w:r>
      <w:r>
        <w:t>subject to the availability of resources:</w:t>
      </w:r>
      <w:r w:rsidRPr="00516AA9">
        <w:t xml:space="preserve"> </w:t>
      </w:r>
    </w:p>
    <w:p w14:paraId="27C3FE83" w14:textId="77777777" w:rsidR="00214566" w:rsidRDefault="00214566" w:rsidP="00D60BA4">
      <w:pPr>
        <w:pStyle w:val="CBDNormalNoNumber"/>
        <w:tabs>
          <w:tab w:val="clear" w:pos="567"/>
        </w:tabs>
        <w:spacing w:before="120"/>
        <w:ind w:left="1134" w:firstLine="567"/>
      </w:pPr>
      <w:r>
        <w:t>(a)</w:t>
      </w:r>
      <w:r>
        <w:tab/>
        <w:t>T</w:t>
      </w:r>
      <w:r w:rsidRPr="00516AA9">
        <w:t xml:space="preserve">o </w:t>
      </w:r>
      <w:r>
        <w:t>develop</w:t>
      </w:r>
      <w:r w:rsidRPr="00516AA9">
        <w:t xml:space="preserve"> a proposal for potential additional work on</w:t>
      </w:r>
      <w:r>
        <w:t xml:space="preserve"> equity, gender equality and</w:t>
      </w:r>
      <w:r w:rsidRPr="00516AA9">
        <w:t xml:space="preserve"> the human rights-based approach, including intergenerational and gender equity, taking into account</w:t>
      </w:r>
      <w:r>
        <w:t xml:space="preserve"> </w:t>
      </w:r>
      <w:r w:rsidRPr="008E3AB9">
        <w:t>the midterm review of the Gender Plan of Action</w:t>
      </w:r>
      <w:r>
        <w:t xml:space="preserve"> </w:t>
      </w:r>
      <w:r w:rsidRPr="00516AA9">
        <w:t>(2023–2030)</w:t>
      </w:r>
      <w:r>
        <w:t>,</w:t>
      </w:r>
      <w:r>
        <w:rPr>
          <w:rStyle w:val="FootnoteReference"/>
        </w:rPr>
        <w:footnoteReference w:id="89"/>
      </w:r>
      <w:r w:rsidRPr="008E3AB9">
        <w:t xml:space="preserve"> </w:t>
      </w:r>
      <w:r w:rsidRPr="00516AA9">
        <w:t xml:space="preserve">the global analytical study on the implementation of a human rights-based approach to the goals and targets of the Kunming-Montreal Global Biodiversity Framework conducted by the United Nations High Commissioner for Human Rights </w:t>
      </w:r>
      <w:r w:rsidRPr="002250E9">
        <w:t>and other relevant information tools, guidance and assessments</w:t>
      </w:r>
      <w:r>
        <w:t>;</w:t>
      </w:r>
      <w:r w:rsidRPr="002250E9">
        <w:t xml:space="preserve"> </w:t>
      </w:r>
    </w:p>
    <w:p w14:paraId="2507AF60" w14:textId="77777777" w:rsidR="00214566" w:rsidRPr="00516AA9" w:rsidRDefault="00214566" w:rsidP="00D60BA4">
      <w:pPr>
        <w:pStyle w:val="CBDNormalNoNumber"/>
        <w:tabs>
          <w:tab w:val="clear" w:pos="567"/>
        </w:tabs>
        <w:spacing w:before="120"/>
        <w:ind w:left="1134" w:firstLine="567"/>
      </w:pPr>
      <w:r>
        <w:t>(b)</w:t>
      </w:r>
      <w:r>
        <w:tab/>
        <w:t>T</w:t>
      </w:r>
      <w:r w:rsidRPr="00516AA9">
        <w:t>o submit the proposal for consideration by the Subsidiary Body on Implementation</w:t>
      </w:r>
      <w:r w:rsidRPr="000D6E57">
        <w:t xml:space="preserve"> </w:t>
      </w:r>
      <w:r w:rsidRPr="00516AA9">
        <w:t>and the Subsidiary Body o</w:t>
      </w:r>
      <w:r w:rsidRPr="000D6E57">
        <w:t>n Article</w:t>
      </w:r>
      <w:r w:rsidRPr="00516AA9">
        <w:t xml:space="preserve"> 8(j) and Other Provisions of the </w:t>
      </w:r>
      <w:r w:rsidRPr="000D6E57">
        <w:t>Convention on Biological Diversity</w:t>
      </w:r>
      <w:r w:rsidRPr="00780FDE">
        <w:rPr>
          <w:rStyle w:val="FootnoteReference"/>
        </w:rPr>
        <w:footnoteReference w:id="90"/>
      </w:r>
      <w:r w:rsidRPr="00516AA9">
        <w:t xml:space="preserve"> Related to Indigenous Peoples and Local Communities at meetings held before the eighteenth meeting of the</w:t>
      </w:r>
      <w:r w:rsidRPr="000D6E57">
        <w:t xml:space="preserve"> </w:t>
      </w:r>
      <w:r w:rsidRPr="00516AA9">
        <w:t>Conference of the Parties</w:t>
      </w:r>
      <w:r>
        <w:t>.]</w:t>
      </w:r>
      <w:r w:rsidRPr="00516AA9">
        <w:t xml:space="preserve"> </w:t>
      </w:r>
    </w:p>
    <w:p w14:paraId="32DFA9CD" w14:textId="77777777" w:rsidR="00214566" w:rsidRPr="000D6E57" w:rsidRDefault="00214566" w:rsidP="00D60BA4">
      <w:pPr>
        <w:pStyle w:val="CBDNormalNoNumber"/>
        <w:keepNext/>
        <w:tabs>
          <w:tab w:val="clear" w:pos="567"/>
        </w:tabs>
        <w:ind w:left="1134"/>
        <w:jc w:val="left"/>
        <w:rPr>
          <w:b/>
          <w:bCs/>
        </w:rPr>
      </w:pPr>
      <w:r w:rsidRPr="00516AA9">
        <w:rPr>
          <w:b/>
          <w:bCs/>
        </w:rPr>
        <w:t>E</w:t>
      </w:r>
      <w:r w:rsidRPr="00516AA9">
        <w:rPr>
          <w:b/>
          <w:bCs/>
        </w:rPr>
        <w:br/>
      </w:r>
      <w:r w:rsidRPr="000D6E57">
        <w:rPr>
          <w:b/>
          <w:bCs/>
        </w:rPr>
        <w:t xml:space="preserve">Different value systems, as stated in paragraph 7 (b) of section C </w:t>
      </w:r>
      <w:r w:rsidRPr="00516AA9">
        <w:rPr>
          <w:b/>
          <w:bCs/>
        </w:rPr>
        <w:br/>
      </w:r>
      <w:r w:rsidRPr="000D6E57">
        <w:rPr>
          <w:b/>
          <w:bCs/>
        </w:rPr>
        <w:t>of the Kunming-Montreal Global Biodiversity Framework</w:t>
      </w:r>
    </w:p>
    <w:p w14:paraId="4981F297" w14:textId="77777777" w:rsidR="00214566" w:rsidRPr="00516AA9" w:rsidDel="0015022C" w:rsidRDefault="00214566" w:rsidP="00D60BA4">
      <w:pPr>
        <w:pStyle w:val="CBDNormalNoNumber"/>
        <w:tabs>
          <w:tab w:val="clear" w:pos="567"/>
        </w:tabs>
        <w:ind w:left="1134" w:firstLine="567"/>
        <w:rPr>
          <w:i/>
          <w:iCs/>
        </w:rPr>
      </w:pPr>
      <w:r w:rsidRPr="00516AA9" w:rsidDel="0015022C">
        <w:rPr>
          <w:i/>
          <w:iCs/>
        </w:rPr>
        <w:t>The Conference of the Parties</w:t>
      </w:r>
      <w:r w:rsidRPr="00516AA9" w:rsidDel="0015022C">
        <w:t>,</w:t>
      </w:r>
    </w:p>
    <w:p w14:paraId="194471E2" w14:textId="77777777" w:rsidR="00214566" w:rsidRPr="00516AA9" w:rsidRDefault="00214566" w:rsidP="00D60BA4">
      <w:pPr>
        <w:pStyle w:val="CBDNormalNoNumber"/>
        <w:tabs>
          <w:tab w:val="clear" w:pos="567"/>
        </w:tabs>
        <w:ind w:left="1134" w:firstLine="567"/>
      </w:pPr>
      <w:r w:rsidRPr="000D6E57">
        <w:rPr>
          <w:i/>
          <w:iCs/>
        </w:rPr>
        <w:t>Recalling</w:t>
      </w:r>
      <w:r w:rsidRPr="00516AA9">
        <w:t xml:space="preserve"> that, in subparagraph 7 (b) of section C of the </w:t>
      </w:r>
      <w:r w:rsidRPr="000D6E57">
        <w:t>Kunming-Montreal Global Biodiversity Framework</w:t>
      </w:r>
      <w:r w:rsidRPr="00516AA9">
        <w:t>,</w:t>
      </w:r>
      <w:r w:rsidRPr="00516AA9">
        <w:rPr>
          <w:rStyle w:val="FootnoteReference"/>
        </w:rPr>
        <w:footnoteReference w:id="91"/>
      </w:r>
      <w:r w:rsidRPr="00516AA9">
        <w:t xml:space="preserve"> </w:t>
      </w:r>
      <w:r>
        <w:t>it</w:t>
      </w:r>
      <w:r w:rsidRPr="00516AA9">
        <w:t xml:space="preserve"> affirmed that different value systems should be </w:t>
      </w:r>
      <w:proofErr w:type="gramStart"/>
      <w:r w:rsidRPr="00516AA9">
        <w:t>taken into account</w:t>
      </w:r>
      <w:proofErr w:type="gramEnd"/>
      <w:r w:rsidRPr="00516AA9">
        <w:t xml:space="preserve"> in its implementation</w:t>
      </w:r>
      <w:r w:rsidRPr="000D6E57">
        <w:t xml:space="preserve"> and</w:t>
      </w:r>
      <w:r w:rsidRPr="00516AA9">
        <w:t xml:space="preserve"> that, in Target 14 of the Framework, it called for the integration of multiple values of biodiversity in decision-making,</w:t>
      </w:r>
    </w:p>
    <w:p w14:paraId="71D1BB92" w14:textId="77777777" w:rsidR="00214566" w:rsidRPr="00516AA9" w:rsidRDefault="00214566" w:rsidP="00D60BA4">
      <w:pPr>
        <w:pStyle w:val="CBDNormalNoNumber"/>
        <w:tabs>
          <w:tab w:val="clear" w:pos="567"/>
        </w:tabs>
        <w:ind w:left="1134" w:firstLine="567"/>
      </w:pPr>
      <w:r w:rsidRPr="00516AA9">
        <w:rPr>
          <w:i/>
          <w:iCs/>
        </w:rPr>
        <w:t>R</w:t>
      </w:r>
      <w:r w:rsidRPr="000D6E57">
        <w:rPr>
          <w:i/>
          <w:iCs/>
        </w:rPr>
        <w:t>ecalling</w:t>
      </w:r>
      <w:r w:rsidRPr="00516AA9">
        <w:rPr>
          <w:i/>
          <w:iCs/>
        </w:rPr>
        <w:t xml:space="preserve"> also</w:t>
      </w:r>
      <w:r w:rsidRPr="00516AA9">
        <w:t xml:space="preserve"> the adoption of the programme of work o</w:t>
      </w:r>
      <w:r w:rsidRPr="000D6E57">
        <w:t>n Article</w:t>
      </w:r>
      <w:r w:rsidRPr="00516AA9">
        <w:t xml:space="preserve"> 8(j) and other provisions of the </w:t>
      </w:r>
      <w:r w:rsidRPr="000D6E57">
        <w:t>Convention on Biological Diversity</w:t>
      </w:r>
      <w:r w:rsidRPr="00516AA9">
        <w:rPr>
          <w:rStyle w:val="FootnoteReference"/>
        </w:rPr>
        <w:footnoteReference w:id="92"/>
      </w:r>
      <w:r w:rsidRPr="00516AA9">
        <w:t xml:space="preserve"> related to </w:t>
      </w:r>
      <w:r w:rsidRPr="000D6E57">
        <w:t>indigenous people</w:t>
      </w:r>
      <w:r w:rsidRPr="00516AA9">
        <w:t xml:space="preserve">s and local communities to 2030 by decision </w:t>
      </w:r>
      <w:hyperlink r:id="rId76" w:history="1">
        <w:r w:rsidRPr="000D6E57">
          <w:rPr>
            <w:rStyle w:val="Hyperlink"/>
          </w:rPr>
          <w:t>16/4</w:t>
        </w:r>
      </w:hyperlink>
      <w:r w:rsidRPr="00516AA9">
        <w:t xml:space="preserve"> of 30 October 2024 and the elements and tasks related to the joint programme of work on the links between biological and cultural diversity in the </w:t>
      </w:r>
      <w:r w:rsidRPr="00516AA9">
        <w:lastRenderedPageBreak/>
        <w:t xml:space="preserve">annex to decision </w:t>
      </w:r>
      <w:hyperlink r:id="rId77" w:history="1">
        <w:r w:rsidRPr="000D6E57">
          <w:rPr>
            <w:rStyle w:val="Hyperlink"/>
          </w:rPr>
          <w:t>15/22</w:t>
        </w:r>
      </w:hyperlink>
      <w:r w:rsidRPr="00516AA9">
        <w:t xml:space="preserve"> of 10 December 2022, both of which support the application of diverse value systems in the implementation of the Framework, </w:t>
      </w:r>
    </w:p>
    <w:p w14:paraId="1615D364" w14:textId="77777777" w:rsidR="00214566" w:rsidRDefault="00214566" w:rsidP="00D60BA4">
      <w:pPr>
        <w:pStyle w:val="CBDNormalNoNumber"/>
        <w:tabs>
          <w:tab w:val="clear" w:pos="567"/>
        </w:tabs>
        <w:ind w:left="1134" w:firstLine="567"/>
      </w:pPr>
      <w:r w:rsidRPr="00516AA9">
        <w:rPr>
          <w:i/>
          <w:iCs/>
        </w:rPr>
        <w:t>R</w:t>
      </w:r>
      <w:r w:rsidRPr="000D6E57">
        <w:rPr>
          <w:i/>
          <w:iCs/>
        </w:rPr>
        <w:t>ecalling</w:t>
      </w:r>
      <w:r w:rsidRPr="00516AA9">
        <w:rPr>
          <w:i/>
          <w:iCs/>
        </w:rPr>
        <w:t xml:space="preserve"> further</w:t>
      </w:r>
      <w:r w:rsidRPr="00516AA9">
        <w:t xml:space="preserve"> </w:t>
      </w:r>
      <w:r w:rsidRPr="000D6E57">
        <w:rPr>
          <w:i/>
          <w:iCs/>
        </w:rPr>
        <w:t>The Methodological Assessment Report on the Diverse Values and Valuation of Nature</w:t>
      </w:r>
      <w:r w:rsidRPr="00516AA9">
        <w:t xml:space="preserve"> of the Intergovernmental Science-Policy Platform on Biodiversity and Ecosystem Services,</w:t>
      </w:r>
    </w:p>
    <w:p w14:paraId="5E5B66D6" w14:textId="77777777" w:rsidR="00214566" w:rsidRDefault="00214566" w:rsidP="00D60BA4">
      <w:pPr>
        <w:pStyle w:val="CBDNormalNoNumber"/>
        <w:tabs>
          <w:tab w:val="clear" w:pos="567"/>
        </w:tabs>
        <w:ind w:left="1134" w:firstLine="567"/>
      </w:pPr>
      <w:r>
        <w:t>1.</w:t>
      </w:r>
      <w:r>
        <w:tab/>
      </w:r>
      <w:r w:rsidRPr="002250E9">
        <w:rPr>
          <w:i/>
          <w:iCs/>
        </w:rPr>
        <w:t xml:space="preserve">Invites </w:t>
      </w:r>
      <w:r>
        <w:t xml:space="preserve">the regional and subregional technical and scientific cooperation support centres to make active use of </w:t>
      </w:r>
      <w:r w:rsidRPr="000D6E57">
        <w:rPr>
          <w:i/>
          <w:iCs/>
        </w:rPr>
        <w:t>The Methodological Assessment Report on the Diverse Values and Valuation of Nature</w:t>
      </w:r>
      <w:r w:rsidRPr="00516AA9">
        <w:t xml:space="preserve"> </w:t>
      </w:r>
      <w:r>
        <w:t>in supporting Parties in the implementation of the</w:t>
      </w:r>
      <w:r w:rsidRPr="001A7844">
        <w:t xml:space="preserve"> </w:t>
      </w:r>
      <w:r w:rsidRPr="00516AA9">
        <w:t xml:space="preserve">Kunming-Montreal Global Biodiversity </w:t>
      </w:r>
      <w:r>
        <w:t>Framework;</w:t>
      </w:r>
    </w:p>
    <w:p w14:paraId="738512D4" w14:textId="77777777" w:rsidR="00214566" w:rsidRPr="00516AA9" w:rsidRDefault="00214566" w:rsidP="00D60BA4">
      <w:pPr>
        <w:pStyle w:val="CBDNormalNoNumber"/>
        <w:tabs>
          <w:tab w:val="clear" w:pos="567"/>
        </w:tabs>
        <w:ind w:left="1134" w:firstLine="567"/>
      </w:pPr>
      <w:r>
        <w:t>2.</w:t>
      </w:r>
      <w:r>
        <w:tab/>
      </w:r>
      <w:r w:rsidRPr="005C3D45">
        <w:rPr>
          <w:i/>
          <w:iCs/>
        </w:rPr>
        <w:t>I</w:t>
      </w:r>
      <w:r w:rsidRPr="002250E9">
        <w:rPr>
          <w:i/>
          <w:iCs/>
        </w:rPr>
        <w:t>nvites</w:t>
      </w:r>
      <w:r>
        <w:t xml:space="preserve"> relevant organizations to further support the use and uptake of </w:t>
      </w:r>
      <w:r w:rsidRPr="00887E5B">
        <w:rPr>
          <w:i/>
          <w:iCs/>
        </w:rPr>
        <w:t xml:space="preserve">The </w:t>
      </w:r>
      <w:r w:rsidRPr="000D6E57">
        <w:rPr>
          <w:i/>
          <w:iCs/>
        </w:rPr>
        <w:t>Methodological Assessment Report on the Diverse Values and Valuation of Nature</w:t>
      </w:r>
      <w:r w:rsidRPr="00516AA9">
        <w:t xml:space="preserve"> </w:t>
      </w:r>
      <w:r>
        <w:t>in the implementation of the Convention on Biological Diversity and the Framework;</w:t>
      </w:r>
    </w:p>
    <w:p w14:paraId="53304F38" w14:textId="77777777" w:rsidR="00214566" w:rsidRDefault="00214566" w:rsidP="00D60BA4">
      <w:pPr>
        <w:pStyle w:val="CBDNormalNoNumber"/>
        <w:tabs>
          <w:tab w:val="clear" w:pos="567"/>
        </w:tabs>
        <w:ind w:left="1134" w:firstLine="567"/>
      </w:pPr>
      <w:r>
        <w:t>[3</w:t>
      </w:r>
      <w:r w:rsidRPr="00516AA9">
        <w:t>.</w:t>
      </w:r>
      <w:r w:rsidRPr="00516AA9">
        <w:tab/>
      </w:r>
      <w:r w:rsidRPr="000D6E57">
        <w:rPr>
          <w:i/>
          <w:iCs/>
        </w:rPr>
        <w:t>Requests</w:t>
      </w:r>
      <w:r w:rsidRPr="00516AA9">
        <w:t xml:space="preserve"> the Executive Secretary</w:t>
      </w:r>
      <w:r>
        <w:t>,</w:t>
      </w:r>
      <w:r w:rsidRPr="00516AA9">
        <w:t xml:space="preserve"> subject to the availability of resources, to facilitate the exchange of knowledge, experiences and good practices among Parties, </w:t>
      </w:r>
      <w:r>
        <w:t xml:space="preserve">other Governments, subnational governments, </w:t>
      </w:r>
      <w:r w:rsidRPr="000D6E57">
        <w:t>indigenous people</w:t>
      </w:r>
      <w:r w:rsidRPr="00516AA9">
        <w:t>s and local communities and relevant stakeholders, including through the holding of dialogues and through learning platforms, to support the effective integration of diverse values and knowledge systems into the implementation of the Framework.</w:t>
      </w:r>
      <w:r>
        <w:t>]</w:t>
      </w:r>
      <w:r w:rsidRPr="00516AA9">
        <w:t xml:space="preserve"> </w:t>
      </w:r>
    </w:p>
    <w:p w14:paraId="7F5BE916" w14:textId="77777777" w:rsidR="00214566" w:rsidRPr="00516AA9" w:rsidRDefault="00214566" w:rsidP="00D60BA4">
      <w:pPr>
        <w:pStyle w:val="CBDNormalNoNumber"/>
        <w:tabs>
          <w:tab w:val="clear" w:pos="567"/>
        </w:tabs>
        <w:ind w:left="1134" w:firstLine="567"/>
      </w:pPr>
      <w:r>
        <w:t>]</w:t>
      </w:r>
    </w:p>
    <w:p w14:paraId="0409F7B8" w14:textId="77777777" w:rsidR="00214566" w:rsidRDefault="00214566">
      <w:pPr>
        <w:tabs>
          <w:tab w:val="clear" w:pos="567"/>
          <w:tab w:val="clear" w:pos="1134"/>
          <w:tab w:val="clear" w:pos="1701"/>
          <w:tab w:val="clear" w:pos="2268"/>
        </w:tabs>
        <w:spacing w:after="160" w:line="278" w:lineRule="auto"/>
        <w:jc w:val="left"/>
        <w:rPr>
          <w:b/>
        </w:rPr>
      </w:pPr>
      <w:r>
        <w:br w:type="page"/>
      </w:r>
    </w:p>
    <w:p w14:paraId="0D70F1BD" w14:textId="77777777" w:rsidR="00214566" w:rsidRPr="00D16F38" w:rsidRDefault="00214566" w:rsidP="00D60BA4">
      <w:pPr>
        <w:pStyle w:val="CBDSubTitle"/>
      </w:pPr>
      <w:bookmarkStart w:id="57" w:name="_Toc214981911"/>
      <w:bookmarkStart w:id="58" w:name="_Toc214982106"/>
      <w:bookmarkStart w:id="59" w:name="_Toc215230357"/>
      <w:r>
        <w:lastRenderedPageBreak/>
        <w:t>27/7.</w:t>
      </w:r>
      <w:r>
        <w:tab/>
        <w:t>Risk assessment and risk management of living modified organisms</w:t>
      </w:r>
      <w:bookmarkEnd w:id="57"/>
      <w:bookmarkEnd w:id="58"/>
      <w:bookmarkEnd w:id="59"/>
    </w:p>
    <w:p w14:paraId="40F6935C" w14:textId="77777777" w:rsidR="00214566" w:rsidRPr="000D63BD" w:rsidRDefault="00214566" w:rsidP="00D60BA4">
      <w:pPr>
        <w:tabs>
          <w:tab w:val="left" w:pos="2835"/>
          <w:tab w:val="left" w:pos="3402"/>
        </w:tabs>
        <w:spacing w:after="120"/>
        <w:ind w:left="567" w:firstLine="567"/>
        <w:rPr>
          <w:i/>
        </w:rPr>
      </w:pPr>
      <w:r w:rsidRPr="000D63BD">
        <w:rPr>
          <w:i/>
        </w:rPr>
        <w:t>The Subsidiary Body on Scientific, Technical and Technological Advice</w:t>
      </w:r>
    </w:p>
    <w:p w14:paraId="4E801700" w14:textId="77777777" w:rsidR="00214566" w:rsidRDefault="00214566" w:rsidP="00D60BA4">
      <w:pPr>
        <w:tabs>
          <w:tab w:val="left" w:pos="2835"/>
          <w:tab w:val="left" w:pos="3402"/>
        </w:tabs>
        <w:spacing w:after="120"/>
        <w:ind w:left="567" w:firstLine="567"/>
      </w:pPr>
      <w:r w:rsidRPr="000D63BD">
        <w:rPr>
          <w:i/>
        </w:rPr>
        <w:t>Recommends</w:t>
      </w:r>
      <w:r w:rsidRPr="000D63BD">
        <w:t xml:space="preserve"> that, at its twelfth meeting, the Conference of the Parties serving as the meeting of the Parties to the </w:t>
      </w:r>
      <w:r>
        <w:t xml:space="preserve">Cartagena </w:t>
      </w:r>
      <w:r w:rsidRPr="000D63BD">
        <w:t xml:space="preserve">Protocol </w:t>
      </w:r>
      <w:r>
        <w:t>on Biosafety</w:t>
      </w:r>
      <w:r>
        <w:rPr>
          <w:rStyle w:val="FootnoteReference"/>
        </w:rPr>
        <w:footnoteReference w:id="93"/>
      </w:r>
      <w:r>
        <w:t xml:space="preserve"> </w:t>
      </w:r>
      <w:r w:rsidRPr="000D63BD">
        <w:t>adopt a decision along the following lines:</w:t>
      </w:r>
      <w:r w:rsidRPr="00EB55FB">
        <w:t xml:space="preserve"> </w:t>
      </w:r>
    </w:p>
    <w:p w14:paraId="22FF2807" w14:textId="77777777" w:rsidR="00214566" w:rsidRPr="00EB55FB" w:rsidRDefault="00214566" w:rsidP="00D60BA4">
      <w:pPr>
        <w:tabs>
          <w:tab w:val="clear" w:pos="567"/>
          <w:tab w:val="left" w:pos="2835"/>
          <w:tab w:val="left" w:pos="3402"/>
        </w:tabs>
        <w:spacing w:after="120"/>
        <w:ind w:left="1134" w:firstLine="567"/>
        <w:rPr>
          <w:i/>
          <w:iCs/>
        </w:rPr>
      </w:pPr>
      <w:r w:rsidRPr="00EB55FB">
        <w:rPr>
          <w:i/>
          <w:iCs/>
        </w:rPr>
        <w:t>The Conference of the Parties serving as the meeting of the Parties to the Cartagena Protocol</w:t>
      </w:r>
      <w:r w:rsidRPr="00EB55FB">
        <w:t>,</w:t>
      </w:r>
    </w:p>
    <w:p w14:paraId="31AF63E5" w14:textId="77777777" w:rsidR="00214566" w:rsidRPr="00E96B14" w:rsidRDefault="00214566" w:rsidP="00D60BA4">
      <w:pPr>
        <w:tabs>
          <w:tab w:val="clear" w:pos="567"/>
          <w:tab w:val="left" w:pos="2835"/>
          <w:tab w:val="left" w:pos="3402"/>
          <w:tab w:val="left" w:pos="3969"/>
        </w:tabs>
        <w:spacing w:before="120" w:after="120"/>
        <w:ind w:left="1134" w:firstLine="567"/>
        <w:rPr>
          <w:i/>
          <w:iCs/>
        </w:rPr>
      </w:pPr>
      <w:r w:rsidRPr="00EB55FB">
        <w:rPr>
          <w:i/>
          <w:iCs/>
        </w:rPr>
        <w:t>Recalling</w:t>
      </w:r>
      <w:r w:rsidRPr="004136E4">
        <w:t xml:space="preserve"> </w:t>
      </w:r>
      <w:r w:rsidRPr="00E96B14">
        <w:t>decisions</w:t>
      </w:r>
      <w:r w:rsidRPr="004136E4">
        <w:t xml:space="preserve"> </w:t>
      </w:r>
      <w:hyperlink r:id="rId78" w:history="1">
        <w:r w:rsidRPr="004136E4">
          <w:rPr>
            <w:rStyle w:val="Hyperlink"/>
          </w:rPr>
          <w:t>CP-9/13</w:t>
        </w:r>
      </w:hyperlink>
      <w:r w:rsidRPr="00E96B14">
        <w:t xml:space="preserve"> of 28 November 2018 and </w:t>
      </w:r>
      <w:hyperlink r:id="rId79" w:history="1">
        <w:r w:rsidRPr="004136E4">
          <w:rPr>
            <w:rStyle w:val="Hyperlink"/>
          </w:rPr>
          <w:t>CP-11/7</w:t>
        </w:r>
      </w:hyperlink>
      <w:r w:rsidRPr="00E96B14">
        <w:t xml:space="preserve"> of 30 October 2024,</w:t>
      </w:r>
    </w:p>
    <w:p w14:paraId="30980961" w14:textId="77777777" w:rsidR="00214566" w:rsidRPr="00E96B14" w:rsidRDefault="00214566" w:rsidP="00D60BA4">
      <w:pPr>
        <w:tabs>
          <w:tab w:val="clear" w:pos="567"/>
          <w:tab w:val="left" w:pos="2835"/>
          <w:tab w:val="left" w:pos="3402"/>
        </w:tabs>
        <w:spacing w:after="120"/>
        <w:ind w:left="1134" w:firstLine="567"/>
      </w:pPr>
      <w:r w:rsidRPr="00E96B14">
        <w:t>1.</w:t>
      </w:r>
      <w:r w:rsidRPr="00E96B14">
        <w:rPr>
          <w:i/>
          <w:iCs/>
        </w:rPr>
        <w:tab/>
        <w:t xml:space="preserve">Expresses appreciation </w:t>
      </w:r>
      <w:r w:rsidRPr="00E96B14">
        <w:t>for</w:t>
      </w:r>
      <w:r w:rsidRPr="00E96B14">
        <w:rPr>
          <w:i/>
          <w:iCs/>
        </w:rPr>
        <w:t xml:space="preserve"> </w:t>
      </w:r>
      <w:r w:rsidRPr="00E96B14">
        <w:t>the work of the Ad Hoc Technical Expert Group on Risk Assessment</w:t>
      </w:r>
      <w:r w:rsidRPr="00E96B14">
        <w:rPr>
          <w:vertAlign w:val="superscript"/>
        </w:rPr>
        <w:footnoteReference w:id="94"/>
      </w:r>
      <w:r w:rsidRPr="00E96B14">
        <w:t xml:space="preserve"> and </w:t>
      </w:r>
      <w:r>
        <w:t>its</w:t>
      </w:r>
      <w:r w:rsidRPr="00E96B14">
        <w:t xml:space="preserve"> application of the criteria set out in annex I to decision </w:t>
      </w:r>
      <w:hyperlink r:id="rId80" w:history="1">
        <w:r w:rsidRPr="00E96B14">
          <w:rPr>
            <w:rStyle w:val="Hyperlink"/>
          </w:rPr>
          <w:t>CP-9/13</w:t>
        </w:r>
      </w:hyperlink>
      <w:r w:rsidRPr="00E96B14">
        <w:t xml:space="preserve"> to the topics proposed by Parties in relation to needs and priorities for further guidance on specific topics of risk assessment of living modified organisms;</w:t>
      </w:r>
      <w:r w:rsidRPr="00E96B14">
        <w:rPr>
          <w:vertAlign w:val="superscript"/>
        </w:rPr>
        <w:footnoteReference w:id="95"/>
      </w:r>
    </w:p>
    <w:p w14:paraId="53ACA920" w14:textId="77777777" w:rsidR="00214566" w:rsidRPr="00EB55FB" w:rsidRDefault="00214566" w:rsidP="00D60BA4">
      <w:pPr>
        <w:tabs>
          <w:tab w:val="clear" w:pos="567"/>
          <w:tab w:val="left" w:pos="2835"/>
          <w:tab w:val="left" w:pos="3402"/>
        </w:tabs>
        <w:spacing w:after="120"/>
        <w:ind w:left="1134" w:firstLine="567"/>
      </w:pPr>
      <w:r w:rsidRPr="00E96B14">
        <w:t>[2</w:t>
      </w:r>
      <w:r w:rsidRPr="00E96B14">
        <w:rPr>
          <w:i/>
          <w:iCs/>
        </w:rPr>
        <w:t>.</w:t>
      </w:r>
      <w:r w:rsidRPr="00E96B14">
        <w:rPr>
          <w:i/>
          <w:iCs/>
        </w:rPr>
        <w:tab/>
        <w:t>Decides</w:t>
      </w:r>
      <w:r w:rsidRPr="00E96B14">
        <w:rPr>
          <w:i/>
        </w:rPr>
        <w:t xml:space="preserve"> </w:t>
      </w:r>
      <w:r w:rsidRPr="00E96B14">
        <w:t>to develop a maximum</w:t>
      </w:r>
      <w:r w:rsidRPr="00EB55FB">
        <w:t xml:space="preserve"> of two additional voluntary guidance materials in accordance with </w:t>
      </w:r>
      <w:r w:rsidRPr="0092515A">
        <w:t>annex III to</w:t>
      </w:r>
      <w:r w:rsidRPr="00EB55FB">
        <w:t xml:space="preserve"> the Cartagena Protocol</w:t>
      </w:r>
      <w:r>
        <w:t xml:space="preserve"> on Biosafety</w:t>
      </w:r>
      <w:r w:rsidRPr="00EB55FB">
        <w:t>,</w:t>
      </w:r>
      <w:r>
        <w:rPr>
          <w:rStyle w:val="FootnoteReference"/>
        </w:rPr>
        <w:footnoteReference w:id="96"/>
      </w:r>
      <w:r w:rsidRPr="00EB55FB">
        <w:t xml:space="preserve"> for the topics of [living modified algae</w:t>
      </w:r>
      <w:r>
        <w:t>,</w:t>
      </w:r>
      <w:r w:rsidRPr="00EB55FB">
        <w:t>]</w:t>
      </w:r>
      <w:r>
        <w:t xml:space="preserve"> </w:t>
      </w:r>
      <w:r w:rsidRPr="00EB55FB">
        <w:t>[living modified fish,]</w:t>
      </w:r>
      <w:r>
        <w:t xml:space="preserve"> </w:t>
      </w:r>
      <w:r w:rsidRPr="00EB55FB">
        <w:t>[living modified microorganisms</w:t>
      </w:r>
      <w:r>
        <w:t>,]</w:t>
      </w:r>
      <w:r w:rsidRPr="00EC3DF3">
        <w:t xml:space="preserve"> </w:t>
      </w:r>
      <w:r w:rsidRPr="00EB55FB">
        <w:t>[</w:t>
      </w:r>
      <w:r>
        <w:t>l</w:t>
      </w:r>
      <w:r w:rsidRPr="00EB55FB">
        <w:t>iving modified organisms expressing genome editing machinery for pest or pathogen control</w:t>
      </w:r>
      <w:r>
        <w:t>,</w:t>
      </w:r>
      <w:r w:rsidRPr="00EB55FB">
        <w:t>]</w:t>
      </w:r>
      <w:r w:rsidRPr="001E67F0">
        <w:t xml:space="preserve"> </w:t>
      </w:r>
      <w:r w:rsidRPr="00EB55FB">
        <w:t>[</w:t>
      </w:r>
      <w:r>
        <w:t>l</w:t>
      </w:r>
      <w:r w:rsidRPr="00EB55FB">
        <w:t>ong-term and cumulative effects of genetic constructs</w:t>
      </w:r>
      <w:r>
        <w:t xml:space="preserve"> and</w:t>
      </w:r>
      <w:r w:rsidRPr="00EB55FB">
        <w:t xml:space="preserve"> living modified organisms</w:t>
      </w:r>
      <w:r>
        <w:t>,</w:t>
      </w:r>
      <w:r w:rsidRPr="00EB55FB">
        <w:t>]</w:t>
      </w:r>
      <w:r>
        <w:t xml:space="preserve"> [</w:t>
      </w:r>
      <w:r w:rsidRPr="00EB55FB">
        <w:t>operationalizing protection goals into relevant assessment and measurement end points</w:t>
      </w:r>
      <w:r>
        <w:t>,</w:t>
      </w:r>
      <w:r w:rsidRPr="00EB55FB">
        <w:t>]</w:t>
      </w:r>
      <w:r>
        <w:t xml:space="preserve"> </w:t>
      </w:r>
      <w:r w:rsidRPr="00EB55FB">
        <w:t>[</w:t>
      </w:r>
      <w:r>
        <w:t xml:space="preserve">the </w:t>
      </w:r>
      <w:r w:rsidRPr="00EB55FB">
        <w:t>use of living modified organisms in centres of origin and in traditional agricultural systems],</w:t>
      </w:r>
      <w:r>
        <w:t xml:space="preserve"> </w:t>
      </w:r>
      <w:r w:rsidRPr="00EB55FB">
        <w:t>while avoiding duplication with and</w:t>
      </w:r>
      <w:r>
        <w:t>,</w:t>
      </w:r>
      <w:r w:rsidRPr="00EB55FB">
        <w:t xml:space="preserve"> where appropriate</w:t>
      </w:r>
      <w:r>
        <w:t>,</w:t>
      </w:r>
      <w:r w:rsidRPr="00EB55FB">
        <w:t xml:space="preserve"> supplementing existing guidance materials;</w:t>
      </w:r>
      <w:r w:rsidRPr="00420087">
        <w:t>]</w:t>
      </w:r>
    </w:p>
    <w:p w14:paraId="21E11721" w14:textId="77777777" w:rsidR="00214566" w:rsidRPr="00EB55FB" w:rsidRDefault="00214566" w:rsidP="00D60BA4">
      <w:pPr>
        <w:tabs>
          <w:tab w:val="clear" w:pos="567"/>
          <w:tab w:val="left" w:pos="2835"/>
          <w:tab w:val="left" w:pos="3402"/>
        </w:tabs>
        <w:spacing w:after="120"/>
        <w:ind w:left="1134" w:firstLine="567"/>
        <w:rPr>
          <w:b/>
          <w:bCs/>
          <w:u w:val="single"/>
        </w:rPr>
      </w:pPr>
      <w:r w:rsidRPr="00EB55FB">
        <w:t>[</w:t>
      </w:r>
      <w:r w:rsidRPr="0040017E">
        <w:t>3</w:t>
      </w:r>
      <w:r w:rsidRPr="00EB55FB">
        <w:rPr>
          <w:i/>
          <w:iCs/>
        </w:rPr>
        <w:t>.</w:t>
      </w:r>
      <w:r>
        <w:rPr>
          <w:i/>
          <w:iCs/>
        </w:rPr>
        <w:tab/>
        <w:t>Also d</w:t>
      </w:r>
      <w:r w:rsidRPr="00EB55FB">
        <w:rPr>
          <w:i/>
          <w:iCs/>
        </w:rPr>
        <w:t>ecides</w:t>
      </w:r>
      <w:r w:rsidRPr="00EB55FB">
        <w:t xml:space="preserve"> to expand capacity</w:t>
      </w:r>
      <w:r>
        <w:t>-</w:t>
      </w:r>
      <w:r w:rsidRPr="00EB55FB">
        <w:t xml:space="preserve">building efforts on </w:t>
      </w:r>
      <w:r>
        <w:t xml:space="preserve">the </w:t>
      </w:r>
      <w:r w:rsidRPr="00EB55FB">
        <w:t xml:space="preserve">risk assessment and risk management of living modified organisms, making use of existing information, </w:t>
      </w:r>
      <w:r>
        <w:t xml:space="preserve">approaches and </w:t>
      </w:r>
      <w:r w:rsidRPr="00EB55FB">
        <w:t>guidance materials</w:t>
      </w:r>
      <w:r>
        <w:t xml:space="preserve"> on the topic</w:t>
      </w:r>
      <w:r w:rsidRPr="00EB55FB">
        <w:t xml:space="preserve">, including those produced under the </w:t>
      </w:r>
      <w:r>
        <w:t>Cartagena Protocol,</w:t>
      </w:r>
      <w:r w:rsidRPr="00EB55FB">
        <w:t xml:space="preserve"> such as </w:t>
      </w:r>
      <w:r w:rsidRPr="00BC7D0F">
        <w:rPr>
          <w:i/>
          <w:iCs/>
        </w:rPr>
        <w:t>Biosafety Technical Series 07</w:t>
      </w:r>
      <w:r w:rsidRPr="00EB55FB">
        <w:t>;</w:t>
      </w:r>
      <w:r>
        <w:t>]</w:t>
      </w:r>
    </w:p>
    <w:p w14:paraId="5341130C" w14:textId="77777777" w:rsidR="00214566" w:rsidRPr="00EB55FB" w:rsidRDefault="00214566" w:rsidP="00D60BA4">
      <w:pPr>
        <w:tabs>
          <w:tab w:val="clear" w:pos="567"/>
          <w:tab w:val="left" w:pos="2835"/>
          <w:tab w:val="left" w:pos="3402"/>
        </w:tabs>
        <w:spacing w:after="120"/>
        <w:ind w:left="1134" w:firstLine="567"/>
      </w:pPr>
      <w:r w:rsidRPr="00C221F8">
        <w:t>[</w:t>
      </w:r>
      <w:r w:rsidRPr="00BC7D0F">
        <w:t>3</w:t>
      </w:r>
      <w:r>
        <w:t>.</w:t>
      </w:r>
      <w:r w:rsidRPr="00C221F8">
        <w:t>a</w:t>
      </w:r>
      <w:r w:rsidRPr="00BC7D0F">
        <w:t>lt</w:t>
      </w:r>
      <w:r w:rsidRPr="00EB55FB">
        <w:rPr>
          <w:i/>
          <w:iCs/>
        </w:rPr>
        <w:t xml:space="preserve"> </w:t>
      </w:r>
      <w:r>
        <w:rPr>
          <w:i/>
          <w:iCs/>
        </w:rPr>
        <w:t>Also d</w:t>
      </w:r>
      <w:r w:rsidRPr="00EB55FB">
        <w:rPr>
          <w:i/>
          <w:iCs/>
        </w:rPr>
        <w:t>ecides</w:t>
      </w:r>
      <w:r w:rsidRPr="00EB55FB">
        <w:t xml:space="preserve"> to expand capacity</w:t>
      </w:r>
      <w:r>
        <w:t>-</w:t>
      </w:r>
      <w:r w:rsidRPr="00EB55FB">
        <w:t xml:space="preserve">building efforts on </w:t>
      </w:r>
      <w:r>
        <w:t xml:space="preserve">the </w:t>
      </w:r>
      <w:r w:rsidRPr="00EB55FB">
        <w:t>risk assessment and risk management of living modified organisms, making use of existing information, guidance materials</w:t>
      </w:r>
      <w:r>
        <w:t xml:space="preserve"> </w:t>
      </w:r>
      <w:r w:rsidRPr="00EB55FB">
        <w:t xml:space="preserve">and the approach to risk assessment of </w:t>
      </w:r>
      <w:r>
        <w:t>living modified organism</w:t>
      </w:r>
      <w:r w:rsidRPr="00EB55FB">
        <w:t xml:space="preserve">s </w:t>
      </w:r>
      <w:r>
        <w:t>described</w:t>
      </w:r>
      <w:r w:rsidRPr="00EB55FB">
        <w:t xml:space="preserve"> in </w:t>
      </w:r>
      <w:r w:rsidRPr="00BC7D0F">
        <w:rPr>
          <w:i/>
          <w:iCs/>
        </w:rPr>
        <w:t>Biosafety Technical Series 07</w:t>
      </w:r>
      <w:r w:rsidRPr="007E2144">
        <w:t>;]</w:t>
      </w:r>
    </w:p>
    <w:p w14:paraId="028486D5" w14:textId="77777777" w:rsidR="00214566" w:rsidRPr="00EB55FB" w:rsidRDefault="00214566" w:rsidP="00D60BA4">
      <w:pPr>
        <w:tabs>
          <w:tab w:val="clear" w:pos="567"/>
          <w:tab w:val="left" w:pos="2835"/>
          <w:tab w:val="left" w:pos="3402"/>
        </w:tabs>
        <w:spacing w:after="120"/>
        <w:ind w:left="1134" w:firstLine="567"/>
      </w:pPr>
      <w:r w:rsidRPr="00EB55FB">
        <w:t>[4.</w:t>
      </w:r>
      <w:r w:rsidRPr="00EB55FB">
        <w:rPr>
          <w:i/>
          <w:iCs/>
        </w:rPr>
        <w:tab/>
      </w:r>
      <w:r>
        <w:rPr>
          <w:i/>
          <w:iCs/>
        </w:rPr>
        <w:t>Further d</w:t>
      </w:r>
      <w:r w:rsidRPr="00EB55FB">
        <w:rPr>
          <w:i/>
          <w:iCs/>
        </w:rPr>
        <w:t xml:space="preserve">ecides </w:t>
      </w:r>
      <w:r w:rsidRPr="00EB55FB">
        <w:t>to establish a new ad hoc technical expert group on risk assessment, with the terms of reference contained in the annex to the present decision;]</w:t>
      </w:r>
    </w:p>
    <w:p w14:paraId="31355A31" w14:textId="77777777" w:rsidR="00214566" w:rsidRPr="00BC7D0F" w:rsidRDefault="00214566" w:rsidP="00D60BA4">
      <w:pPr>
        <w:tabs>
          <w:tab w:val="clear" w:pos="567"/>
          <w:tab w:val="left" w:pos="2835"/>
          <w:tab w:val="left" w:pos="3402"/>
        </w:tabs>
        <w:spacing w:after="120"/>
        <w:ind w:left="1134" w:firstLine="567"/>
        <w:rPr>
          <w:b/>
          <w:u w:val="single"/>
        </w:rPr>
      </w:pPr>
      <w:r w:rsidRPr="00EB55FB">
        <w:t>[5.</w:t>
      </w:r>
      <w:r w:rsidRPr="00EB55FB">
        <w:rPr>
          <w:i/>
          <w:iCs/>
        </w:rPr>
        <w:tab/>
        <w:t xml:space="preserve">Invites </w:t>
      </w:r>
      <w:r w:rsidRPr="00EB55FB">
        <w:t>Parties, other Governments, indigenous peoples and local communities, women</w:t>
      </w:r>
      <w:r>
        <w:t xml:space="preserve">, </w:t>
      </w:r>
      <w:r w:rsidRPr="00EB55FB">
        <w:t xml:space="preserve">youth, academia and relevant organizations to submit </w:t>
      </w:r>
      <w:r>
        <w:t xml:space="preserve">relevant </w:t>
      </w:r>
      <w:r w:rsidRPr="00EB55FB">
        <w:t>information</w:t>
      </w:r>
      <w:r>
        <w:t xml:space="preserve">, </w:t>
      </w:r>
      <w:r w:rsidRPr="00EB55FB">
        <w:t xml:space="preserve">such as national and regional risk assessment experiences and existing resources for risk assessment for the </w:t>
      </w:r>
      <w:r>
        <w:t xml:space="preserve">selected </w:t>
      </w:r>
      <w:r w:rsidRPr="00EB55FB">
        <w:t>topic</w:t>
      </w:r>
      <w:r>
        <w:t>s,</w:t>
      </w:r>
      <w:r w:rsidRPr="00EB55FB">
        <w:t xml:space="preserve"> </w:t>
      </w:r>
      <w:r>
        <w:t xml:space="preserve">to </w:t>
      </w:r>
      <w:r w:rsidRPr="00EB55FB">
        <w:t>support the work of the Ad Hoc Technical Expert Group on Risk Assessment;]</w:t>
      </w:r>
    </w:p>
    <w:p w14:paraId="66D1E836" w14:textId="77777777" w:rsidR="00214566" w:rsidRPr="00EB55FB" w:rsidRDefault="00214566" w:rsidP="00D60BA4">
      <w:pPr>
        <w:tabs>
          <w:tab w:val="clear" w:pos="567"/>
          <w:tab w:val="left" w:pos="2835"/>
          <w:tab w:val="left" w:pos="3402"/>
        </w:tabs>
        <w:spacing w:after="120"/>
        <w:ind w:left="1134" w:firstLine="567"/>
      </w:pPr>
      <w:r>
        <w:t>[</w:t>
      </w:r>
      <w:r w:rsidRPr="00EB55FB">
        <w:t>6.</w:t>
      </w:r>
      <w:r w:rsidRPr="00EB55FB">
        <w:rPr>
          <w:i/>
          <w:iCs/>
        </w:rPr>
        <w:tab/>
        <w:t>Decides</w:t>
      </w:r>
      <w:r w:rsidRPr="00EB55FB">
        <w:t xml:space="preserve"> to extend the Open-ended Online Forum on Risk Assessment and Risk Management to support the work of the Ad Hoc Technical Expert Group on Risk Assessment;</w:t>
      </w:r>
      <w:r>
        <w:t>]</w:t>
      </w:r>
    </w:p>
    <w:p w14:paraId="1DC64B5E" w14:textId="77777777" w:rsidR="00214566" w:rsidRPr="00EB55FB" w:rsidRDefault="00214566" w:rsidP="00D60BA4">
      <w:pPr>
        <w:tabs>
          <w:tab w:val="clear" w:pos="567"/>
          <w:tab w:val="left" w:pos="2835"/>
          <w:tab w:val="left" w:pos="3402"/>
        </w:tabs>
        <w:spacing w:after="120"/>
        <w:ind w:left="1134" w:firstLine="567"/>
      </w:pPr>
      <w:r w:rsidRPr="00EB55FB">
        <w:t>[7.</w:t>
      </w:r>
      <w:r w:rsidRPr="00EB55FB">
        <w:rPr>
          <w:i/>
          <w:iCs/>
        </w:rPr>
        <w:tab/>
        <w:t xml:space="preserve">Also decides </w:t>
      </w:r>
      <w:r w:rsidRPr="00EB55FB">
        <w:t xml:space="preserve">to consider at its thirteenth meeting additional issues on which guidance materials on risk assessment may be needed, further to the process established in decision </w:t>
      </w:r>
      <w:hyperlink r:id="rId81" w:history="1">
        <w:r w:rsidRPr="004136E4">
          <w:rPr>
            <w:rStyle w:val="Hyperlink"/>
          </w:rPr>
          <w:t>CP-9/13</w:t>
        </w:r>
      </w:hyperlink>
      <w:r w:rsidRPr="00EB55FB">
        <w:t xml:space="preserve"> for the identification and prioritization of specific issues of risk assessment of living modified organisms that may warrant consideration, taking into account the priorities </w:t>
      </w:r>
      <w:r w:rsidRPr="00EB55FB">
        <w:lastRenderedPageBreak/>
        <w:t>identified by Parties, including in their national reports, and the topics identified by the Ad Hoc Technical Expert Group on Risk Assessment;</w:t>
      </w:r>
      <w:r w:rsidRPr="00EB55FB">
        <w:rPr>
          <w:vertAlign w:val="superscript"/>
        </w:rPr>
        <w:footnoteReference w:id="97"/>
      </w:r>
      <w:r w:rsidRPr="00EB55FB">
        <w:t>]</w:t>
      </w:r>
    </w:p>
    <w:p w14:paraId="5B461044" w14:textId="77777777" w:rsidR="00214566" w:rsidRPr="00EB55FB" w:rsidRDefault="00214566" w:rsidP="00D60BA4">
      <w:pPr>
        <w:tabs>
          <w:tab w:val="clear" w:pos="567"/>
          <w:tab w:val="left" w:pos="2835"/>
          <w:tab w:val="left" w:pos="3402"/>
        </w:tabs>
        <w:spacing w:after="120"/>
        <w:ind w:left="1134" w:firstLine="567"/>
      </w:pPr>
      <w:r w:rsidRPr="00EB55FB">
        <w:t>[8.</w:t>
      </w:r>
      <w:r w:rsidRPr="00EB55FB">
        <w:tab/>
      </w:r>
      <w:r w:rsidRPr="00EB55FB">
        <w:rPr>
          <w:i/>
          <w:iCs/>
        </w:rPr>
        <w:t xml:space="preserve">Invites </w:t>
      </w:r>
      <w:r w:rsidRPr="00EB55FB">
        <w:t xml:space="preserve">Parties, other Governments, indigenous peoples and local communities, </w:t>
      </w:r>
      <w:r>
        <w:t xml:space="preserve">and </w:t>
      </w:r>
      <w:r w:rsidRPr="00EB55FB">
        <w:t>women</w:t>
      </w:r>
      <w:r>
        <w:t xml:space="preserve">, </w:t>
      </w:r>
      <w:r w:rsidRPr="00EB55FB">
        <w:t xml:space="preserve">youth and relevant organizations to submit information on experiences </w:t>
      </w:r>
      <w:r>
        <w:t>with</w:t>
      </w:r>
      <w:r w:rsidRPr="00EB55FB">
        <w:t xml:space="preserve"> the implementation of </w:t>
      </w:r>
      <w:r>
        <w:t xml:space="preserve">the </w:t>
      </w:r>
      <w:r w:rsidRPr="00EB55FB">
        <w:t xml:space="preserve">simplified procedure </w:t>
      </w:r>
      <w:r>
        <w:t>provided</w:t>
      </w:r>
      <w:r w:rsidRPr="00EB55FB">
        <w:t xml:space="preserve"> in Article </w:t>
      </w:r>
      <w:hyperlink r:id="rId82" w:history="1">
        <w:r w:rsidRPr="00A75975">
          <w:rPr>
            <w:rStyle w:val="Hyperlink"/>
          </w:rPr>
          <w:t>13</w:t>
        </w:r>
      </w:hyperlink>
      <w:r w:rsidRPr="00EB55FB">
        <w:t xml:space="preserve"> of the Cartagena Protocol, bilateral, regional and multilateral agreements and arrangements provided in Article </w:t>
      </w:r>
      <w:hyperlink r:id="rId83" w:history="1">
        <w:r w:rsidRPr="009E01E6">
          <w:rPr>
            <w:rStyle w:val="Hyperlink"/>
          </w:rPr>
          <w:t>14</w:t>
        </w:r>
      </w:hyperlink>
      <w:r w:rsidRPr="00EB55FB">
        <w:t xml:space="preserve"> of the Protocol, and on </w:t>
      </w:r>
      <w:r>
        <w:t xml:space="preserve">the </w:t>
      </w:r>
      <w:r w:rsidRPr="00EB55FB">
        <w:t>transportability</w:t>
      </w:r>
      <w:r>
        <w:t xml:space="preserve"> of data</w:t>
      </w:r>
      <w:r w:rsidRPr="00EB55FB">
        <w:t xml:space="preserve"> for risk assessment of living modified organisms</w:t>
      </w:r>
      <w:r>
        <w:t>[</w:t>
      </w:r>
      <w:r w:rsidRPr="00EB55FB">
        <w:t>, recogni</w:t>
      </w:r>
      <w:r>
        <w:t>z</w:t>
      </w:r>
      <w:r w:rsidRPr="00EB55FB">
        <w:t xml:space="preserve">ing that </w:t>
      </w:r>
      <w:r>
        <w:t xml:space="preserve">the </w:t>
      </w:r>
      <w:r w:rsidRPr="00EB55FB">
        <w:t xml:space="preserve">acceptance of risk assessment data </w:t>
      </w:r>
      <w:r>
        <w:t xml:space="preserve">from other countries </w:t>
      </w:r>
      <w:r w:rsidRPr="00EB55FB">
        <w:t>shall be subject to national evaluation and confirmation of ecological relevance and comparability</w:t>
      </w:r>
      <w:r>
        <w:t>]</w:t>
      </w:r>
      <w:r w:rsidRPr="00EB55FB">
        <w:t>;]</w:t>
      </w:r>
    </w:p>
    <w:p w14:paraId="29EAE69B" w14:textId="77777777" w:rsidR="00214566" w:rsidRPr="00EB55FB" w:rsidRDefault="00214566" w:rsidP="00D60BA4">
      <w:pPr>
        <w:tabs>
          <w:tab w:val="clear" w:pos="567"/>
          <w:tab w:val="left" w:pos="2835"/>
          <w:tab w:val="left" w:pos="3402"/>
        </w:tabs>
        <w:spacing w:after="120"/>
        <w:ind w:left="1134" w:firstLine="567"/>
      </w:pPr>
      <w:r w:rsidRPr="00EB55FB">
        <w:t>[9.</w:t>
      </w:r>
      <w:r w:rsidRPr="00EB55FB">
        <w:tab/>
      </w:r>
      <w:r w:rsidRPr="00EB55FB">
        <w:rPr>
          <w:i/>
          <w:iCs/>
        </w:rPr>
        <w:t>Decides</w:t>
      </w:r>
      <w:r w:rsidRPr="00BC7D0F">
        <w:t xml:space="preserve"> </w:t>
      </w:r>
      <w:r w:rsidRPr="00EB55FB">
        <w:t xml:space="preserve">to consider at its thirteenth meeting the information submitted in response to paragraph 8 </w:t>
      </w:r>
      <w:r w:rsidRPr="0093408C">
        <w:t>above;]</w:t>
      </w:r>
    </w:p>
    <w:p w14:paraId="339DA359" w14:textId="77777777" w:rsidR="00214566" w:rsidRPr="00EB55FB" w:rsidRDefault="00214566" w:rsidP="00D60BA4">
      <w:pPr>
        <w:tabs>
          <w:tab w:val="clear" w:pos="567"/>
          <w:tab w:val="left" w:pos="2835"/>
          <w:tab w:val="left" w:pos="3402"/>
        </w:tabs>
        <w:spacing w:after="120"/>
        <w:ind w:left="1134" w:firstLine="567"/>
      </w:pPr>
      <w:r w:rsidRPr="001F6C32">
        <w:t>10.</w:t>
      </w:r>
      <w:r w:rsidRPr="001F6C32">
        <w:tab/>
      </w:r>
      <w:r w:rsidRPr="001F6C32">
        <w:rPr>
          <w:i/>
          <w:iCs/>
        </w:rPr>
        <w:t xml:space="preserve">Urges </w:t>
      </w:r>
      <w:r w:rsidRPr="001F6C32">
        <w:t>Parties, and invites other Governments, indigenous peoples and local</w:t>
      </w:r>
      <w:r w:rsidRPr="00EB55FB">
        <w:t xml:space="preserve"> communities, </w:t>
      </w:r>
      <w:r>
        <w:t xml:space="preserve">and </w:t>
      </w:r>
      <w:r w:rsidRPr="00EB55FB">
        <w:t>women</w:t>
      </w:r>
      <w:r>
        <w:t>,</w:t>
      </w:r>
      <w:r w:rsidRPr="00EB55FB">
        <w:t xml:space="preserve"> youth and relevant organizations</w:t>
      </w:r>
      <w:r w:rsidRPr="0093408C">
        <w:t>,</w:t>
      </w:r>
      <w:r w:rsidRPr="00EB55FB">
        <w:t xml:space="preserve"> to engage in broad international cooperation to share information and experiences related to risk assessment</w:t>
      </w:r>
      <w:r w:rsidRPr="00756429">
        <w:t>, in particular through the Biosafety Clearing-House, a</w:t>
      </w:r>
      <w:r w:rsidRPr="00EB55FB">
        <w:t xml:space="preserve">nd promote capacity-building and development activities with regard to the topics prioritized by the </w:t>
      </w:r>
      <w:r>
        <w:t>[</w:t>
      </w:r>
      <w:r w:rsidRPr="00EB55FB">
        <w:t>Ad Hoc Technical Expert Group on Risk Assessment</w:t>
      </w:r>
      <w:r>
        <w:t>;</w:t>
      </w:r>
      <w:r w:rsidRPr="00EB55FB">
        <w:rPr>
          <w:vertAlign w:val="superscript"/>
        </w:rPr>
        <w:footnoteReference w:id="98"/>
      </w:r>
      <w:r w:rsidRPr="00EB55FB">
        <w:t>]</w:t>
      </w:r>
      <w:r>
        <w:t>[Subsidiary Body on Scientific, Technical and Technological Advice;]</w:t>
      </w:r>
    </w:p>
    <w:p w14:paraId="41905B68" w14:textId="77777777" w:rsidR="00214566" w:rsidRPr="00EB55FB" w:rsidRDefault="00214566" w:rsidP="00D60BA4">
      <w:pPr>
        <w:tabs>
          <w:tab w:val="clear" w:pos="567"/>
          <w:tab w:val="left" w:pos="2835"/>
          <w:tab w:val="left" w:pos="3402"/>
        </w:tabs>
        <w:spacing w:after="120"/>
        <w:ind w:left="1134" w:firstLine="567"/>
      </w:pPr>
      <w:r w:rsidRPr="00EB55FB">
        <w:t>11</w:t>
      </w:r>
      <w:r>
        <w:t>.</w:t>
      </w:r>
      <w:r w:rsidRPr="00EB55FB">
        <w:tab/>
      </w:r>
      <w:r w:rsidRPr="00EB55FB">
        <w:rPr>
          <w:i/>
          <w:iCs/>
        </w:rPr>
        <w:t xml:space="preserve">Invites </w:t>
      </w:r>
      <w:r w:rsidRPr="00EB55FB">
        <w:t xml:space="preserve">the </w:t>
      </w:r>
      <w:r>
        <w:t xml:space="preserve">regional and </w:t>
      </w:r>
      <w:r w:rsidRPr="00EB55FB">
        <w:t xml:space="preserve">subregional technical </w:t>
      </w:r>
      <w:r w:rsidRPr="00BE5904">
        <w:t xml:space="preserve">and scientific </w:t>
      </w:r>
      <w:r>
        <w:t xml:space="preserve">cooperation </w:t>
      </w:r>
      <w:r w:rsidRPr="00EB55FB">
        <w:t>support centres</w:t>
      </w:r>
      <w:r w:rsidRPr="00E90B5B">
        <w:rPr>
          <w:vertAlign w:val="superscript"/>
        </w:rPr>
        <w:footnoteReference w:id="99"/>
      </w:r>
      <w:r w:rsidRPr="00EB55FB">
        <w:t xml:space="preserve"> to assist Parties in addressing their needs and priorities on risk assessment and risk </w:t>
      </w:r>
      <w:r w:rsidRPr="00E90B5B">
        <w:t>management;</w:t>
      </w:r>
    </w:p>
    <w:p w14:paraId="5A0F88F6" w14:textId="77777777" w:rsidR="00214566" w:rsidRPr="00BC7D0F" w:rsidRDefault="00214566" w:rsidP="00D60BA4">
      <w:pPr>
        <w:keepNext/>
        <w:tabs>
          <w:tab w:val="clear" w:pos="567"/>
          <w:tab w:val="left" w:pos="2835"/>
          <w:tab w:val="left" w:pos="3402"/>
        </w:tabs>
        <w:spacing w:after="120"/>
        <w:ind w:left="1134" w:firstLine="567"/>
        <w:rPr>
          <w:lang w:val="en-CA"/>
        </w:rPr>
      </w:pPr>
      <w:r w:rsidRPr="00EB55FB">
        <w:t>12.</w:t>
      </w:r>
      <w:r w:rsidRPr="00EB55FB">
        <w:rPr>
          <w:i/>
          <w:iCs/>
        </w:rPr>
        <w:tab/>
        <w:t xml:space="preserve">Requests </w:t>
      </w:r>
      <w:r w:rsidRPr="00EB55FB">
        <w:t>the Executive Secretary, subject to the availability of financial resources</w:t>
      </w:r>
      <w:r>
        <w:t>:</w:t>
      </w:r>
    </w:p>
    <w:p w14:paraId="21061997" w14:textId="77777777" w:rsidR="00214566" w:rsidRPr="00EB55FB" w:rsidRDefault="00214566" w:rsidP="00D60BA4">
      <w:pPr>
        <w:tabs>
          <w:tab w:val="clear" w:pos="567"/>
          <w:tab w:val="left" w:pos="2835"/>
          <w:tab w:val="left" w:pos="3402"/>
        </w:tabs>
        <w:spacing w:after="120"/>
        <w:ind w:left="1134" w:firstLine="567"/>
      </w:pPr>
      <w:r w:rsidRPr="00EB55FB">
        <w:t>[(a)</w:t>
      </w:r>
      <w:r w:rsidRPr="00EB55FB">
        <w:tab/>
      </w:r>
      <w:r>
        <w:t>To c</w:t>
      </w:r>
      <w:r w:rsidRPr="00EB55FB">
        <w:t>onvene at least two meetings of the Ad Hoc Technical Expert Group on Risk Assessment, one of which will be in person, before the thirteenth meeting of the Conference of the Parties serving as the meeting of the Parties to the Cartagena Protocol</w:t>
      </w:r>
      <w:r>
        <w:t>;</w:t>
      </w:r>
      <w:r w:rsidRPr="00EB55FB">
        <w:t>]</w:t>
      </w:r>
    </w:p>
    <w:p w14:paraId="02106FA1" w14:textId="77777777" w:rsidR="00214566" w:rsidRPr="00EB55FB" w:rsidRDefault="00214566" w:rsidP="00D60BA4">
      <w:pPr>
        <w:tabs>
          <w:tab w:val="clear" w:pos="567"/>
          <w:tab w:val="left" w:pos="2835"/>
          <w:tab w:val="left" w:pos="3402"/>
        </w:tabs>
        <w:spacing w:after="120"/>
        <w:ind w:left="1134" w:firstLine="567"/>
      </w:pPr>
      <w:r w:rsidRPr="00EB55FB">
        <w:t>[(b)</w:t>
      </w:r>
      <w:r w:rsidRPr="00EB55FB">
        <w:tab/>
      </w:r>
      <w:r>
        <w:t>To c</w:t>
      </w:r>
      <w:r w:rsidRPr="00EB55FB">
        <w:t xml:space="preserve">onvene discussions in the Open-ended Online Forum on Risk Assessment and Risk Management during the same intersessional period and encourage the active participation of indigenous peoples and local communities, women </w:t>
      </w:r>
      <w:r>
        <w:t xml:space="preserve">and </w:t>
      </w:r>
      <w:r w:rsidRPr="00EB55FB">
        <w:t>youth</w:t>
      </w:r>
      <w:r>
        <w:t xml:space="preserve"> organizations</w:t>
      </w:r>
      <w:r w:rsidRPr="00EB55FB">
        <w:t>, academia and other relevant organizations;]</w:t>
      </w:r>
    </w:p>
    <w:p w14:paraId="4B9728B0" w14:textId="77777777" w:rsidR="00214566" w:rsidRPr="004136E4" w:rsidRDefault="00214566" w:rsidP="00D60BA4">
      <w:pPr>
        <w:tabs>
          <w:tab w:val="clear" w:pos="567"/>
          <w:tab w:val="left" w:pos="2835"/>
          <w:tab w:val="left" w:pos="3402"/>
        </w:tabs>
        <w:spacing w:after="120"/>
        <w:ind w:left="1134" w:firstLine="567"/>
        <w:rPr>
          <w:lang w:val="en-CA"/>
        </w:rPr>
      </w:pPr>
      <w:r w:rsidRPr="00EB55FB">
        <w:t>(c)</w:t>
      </w:r>
      <w:r w:rsidRPr="00EB55FB">
        <w:tab/>
      </w:r>
      <w:r>
        <w:t>To s</w:t>
      </w:r>
      <w:r w:rsidRPr="00EB55FB">
        <w:t>ynthesize information collected in response to paragraphs [5] and [8] of the present decision</w:t>
      </w:r>
      <w:r>
        <w:t xml:space="preserve">[ and through the </w:t>
      </w:r>
      <w:r w:rsidRPr="00EB55FB">
        <w:t>Open-ended Online Forum on Risk Assessment and Risk Management</w:t>
      </w:r>
      <w:r>
        <w:t>]</w:t>
      </w:r>
      <w:r w:rsidRPr="00EB55FB">
        <w:t>, as well as the information related to specific needs for further guidance on specific topics of</w:t>
      </w:r>
      <w:r w:rsidRPr="00EB55FB">
        <w:rPr>
          <w:b/>
          <w:bCs/>
        </w:rPr>
        <w:t xml:space="preserve"> </w:t>
      </w:r>
      <w:r w:rsidRPr="00EB55FB">
        <w:t xml:space="preserve">risk assessment and risk management in national </w:t>
      </w:r>
      <w:r w:rsidRPr="007B75D5">
        <w:t>reports;</w:t>
      </w:r>
      <w:r w:rsidRPr="007B75D5">
        <w:rPr>
          <w:vertAlign w:val="superscript"/>
        </w:rPr>
        <w:footnoteReference w:id="100"/>
      </w:r>
    </w:p>
    <w:p w14:paraId="0100C06F" w14:textId="77777777" w:rsidR="00214566" w:rsidRPr="00EB55FB" w:rsidRDefault="00214566" w:rsidP="00D60BA4">
      <w:pPr>
        <w:tabs>
          <w:tab w:val="clear" w:pos="567"/>
          <w:tab w:val="left" w:pos="2835"/>
          <w:tab w:val="left" w:pos="3402"/>
        </w:tabs>
        <w:spacing w:after="120"/>
        <w:ind w:left="1134" w:firstLine="567"/>
      </w:pPr>
      <w:r w:rsidRPr="00EB55FB">
        <w:t>(d)</w:t>
      </w:r>
      <w:r w:rsidRPr="00EB55FB">
        <w:tab/>
      </w:r>
      <w:r>
        <w:t>To c</w:t>
      </w:r>
      <w:r w:rsidRPr="00EB55FB">
        <w:t xml:space="preserve">ontinue to undertake capacity-building and development activities on existing guidance materials through regional workshops </w:t>
      </w:r>
      <w:proofErr w:type="gramStart"/>
      <w:r>
        <w:t xml:space="preserve">in order </w:t>
      </w:r>
      <w:r w:rsidRPr="00EB55FB">
        <w:t>to</w:t>
      </w:r>
      <w:proofErr w:type="gramEnd"/>
      <w:r w:rsidRPr="00EB55FB">
        <w:t xml:space="preserve"> support the risk assessment of living modified organisms</w:t>
      </w:r>
      <w:r>
        <w:t>,</w:t>
      </w:r>
      <w:r w:rsidRPr="00EB55FB">
        <w:t xml:space="preserve"> in collaboration with relevant initiatives and partnerships, as appropriate, ensuring equitable representation of all developing country Parties;</w:t>
      </w:r>
    </w:p>
    <w:p w14:paraId="14E31A4C" w14:textId="77777777" w:rsidR="00214566" w:rsidRPr="004136E4" w:rsidRDefault="00214566" w:rsidP="00D60BA4">
      <w:pPr>
        <w:tabs>
          <w:tab w:val="clear" w:pos="567"/>
          <w:tab w:val="left" w:pos="2835"/>
          <w:tab w:val="left" w:pos="3402"/>
        </w:tabs>
        <w:spacing w:after="120"/>
        <w:ind w:left="1134" w:firstLine="567"/>
        <w:rPr>
          <w:lang w:val="en-CA"/>
        </w:rPr>
      </w:pPr>
      <w:r w:rsidRPr="00EB55FB">
        <w:t>(e)</w:t>
      </w:r>
      <w:r w:rsidRPr="00EB55FB">
        <w:tab/>
      </w:r>
      <w:r>
        <w:t>To c</w:t>
      </w:r>
      <w:r w:rsidRPr="00EB55FB">
        <w:t xml:space="preserve">ontinue to collect experiences </w:t>
      </w:r>
      <w:r>
        <w:t xml:space="preserve">on </w:t>
      </w:r>
      <w:r w:rsidRPr="00EB55FB">
        <w:t>and assessment</w:t>
      </w:r>
      <w:r>
        <w:t>s</w:t>
      </w:r>
      <w:r w:rsidRPr="00EB55FB">
        <w:t xml:space="preserve"> of the applicability and usefulness of the additional voluntary guidance materials to support case-by-case risk </w:t>
      </w:r>
      <w:r w:rsidRPr="00EB55FB">
        <w:lastRenderedPageBreak/>
        <w:t>assessment</w:t>
      </w:r>
      <w:r>
        <w:t>s</w:t>
      </w:r>
      <w:r w:rsidRPr="00EB55FB">
        <w:t xml:space="preserve"> of living modified organisms containing engineered gene drives</w:t>
      </w:r>
      <w:r w:rsidRPr="00EB55FB">
        <w:rPr>
          <w:vertAlign w:val="superscript"/>
        </w:rPr>
        <w:footnoteReference w:id="101"/>
      </w:r>
      <w:r w:rsidRPr="00EB55FB">
        <w:t xml:space="preserve"> and make them available through the Biosafety Clearing-House;</w:t>
      </w:r>
    </w:p>
    <w:p w14:paraId="6774A362" w14:textId="77777777" w:rsidR="00214566" w:rsidRPr="00EB55FB" w:rsidRDefault="00214566" w:rsidP="00D60BA4">
      <w:pPr>
        <w:tabs>
          <w:tab w:val="clear" w:pos="567"/>
          <w:tab w:val="left" w:pos="2835"/>
          <w:tab w:val="left" w:pos="3402"/>
        </w:tabs>
        <w:spacing w:after="120"/>
        <w:ind w:left="1134" w:firstLine="567"/>
      </w:pPr>
      <w:r w:rsidRPr="00EB55FB">
        <w:t>[13.</w:t>
      </w:r>
      <w:r w:rsidRPr="00EB55FB">
        <w:rPr>
          <w:i/>
          <w:iCs/>
        </w:rPr>
        <w:tab/>
        <w:t>Requests</w:t>
      </w:r>
      <w:r w:rsidRPr="00EB55FB">
        <w:t xml:space="preserve"> the Subsidiary Body on Scientific, Technical and Technological Advice to consider the outcomes of the meeting</w:t>
      </w:r>
      <w:r>
        <w:t>s</w:t>
      </w:r>
      <w:r w:rsidRPr="00EB55FB">
        <w:t xml:space="preserve"> of the Ad Hoc Technical Expert Group on Risk Assessment at a meeting held before the thirteenth meeting of the Conference of the Parties serving as the meeting of the Parties to the Cartagena Protocol and to make recommendations to the Conference of the Parties serving as the meeting of the Parties to the Protocol</w:t>
      </w:r>
      <w:r>
        <w:t xml:space="preserve"> for consideration at its </w:t>
      </w:r>
      <w:r w:rsidRPr="00EB55FB">
        <w:t>thirteenth meeting.]</w:t>
      </w:r>
    </w:p>
    <w:p w14:paraId="00ACE0C7" w14:textId="77777777" w:rsidR="00214566" w:rsidRPr="00E82EE1" w:rsidRDefault="00214566" w:rsidP="00D60BA4">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bCs/>
          <w:sz w:val="24"/>
        </w:rPr>
      </w:pPr>
      <w:r w:rsidRPr="00E82EE1">
        <w:rPr>
          <w:rFonts w:ascii="Times New Roman Bold" w:hAnsi="Times New Roman Bold" w:cs="Times New Roman Bold"/>
          <w:bCs/>
          <w:sz w:val="24"/>
        </w:rPr>
        <w:t>[</w:t>
      </w:r>
    </w:p>
    <w:p w14:paraId="0337D8F6" w14:textId="77777777" w:rsidR="00214566" w:rsidRPr="00A00B7E" w:rsidRDefault="00214566" w:rsidP="00D60BA4">
      <w:pPr>
        <w:pStyle w:val="CBDDesicionAnnex"/>
        <w:ind w:left="1134"/>
      </w:pPr>
      <w:r w:rsidRPr="00BC7D0F">
        <w:rPr>
          <w:rFonts w:hint="eastAsia"/>
        </w:rPr>
        <w:t>Annex</w:t>
      </w:r>
      <w:r>
        <w:br/>
      </w:r>
      <w:r w:rsidRPr="00BC7D0F">
        <w:rPr>
          <w:rFonts w:hint="eastAsia"/>
        </w:rPr>
        <w:t>Terms of reference for the Ad Hoc Technical Expert Group on Risk Assessment</w:t>
      </w:r>
    </w:p>
    <w:p w14:paraId="108AFE5B" w14:textId="614E6AE8" w:rsidR="00214566" w:rsidRPr="00EB55FB" w:rsidRDefault="001531F0" w:rsidP="007E275F">
      <w:pPr>
        <w:pStyle w:val="CBDNormalNoNumber"/>
        <w:tabs>
          <w:tab w:val="clear" w:pos="567"/>
        </w:tabs>
        <w:ind w:left="1134"/>
      </w:pPr>
      <w:r w:rsidRPr="00EB55FB">
        <w:t>1.</w:t>
      </w:r>
      <w:r w:rsidRPr="00EB55FB">
        <w:tab/>
      </w:r>
      <w:r w:rsidR="00214566" w:rsidRPr="00EB55FB">
        <w:t>The Ad Hoc Technical Expert Group on Risk Assessment shall:</w:t>
      </w:r>
    </w:p>
    <w:p w14:paraId="3F4CB5BF" w14:textId="71B25406" w:rsidR="00214566" w:rsidRPr="00EB55FB" w:rsidRDefault="001531F0" w:rsidP="007E275F">
      <w:pPr>
        <w:tabs>
          <w:tab w:val="clear" w:pos="567"/>
          <w:tab w:val="left" w:pos="2835"/>
          <w:tab w:val="left" w:pos="3402"/>
          <w:tab w:val="left" w:pos="3969"/>
        </w:tabs>
        <w:spacing w:before="120" w:after="120"/>
        <w:ind w:left="1134" w:firstLine="567"/>
      </w:pPr>
      <w:r w:rsidRPr="00EB55FB">
        <w:t>(a)</w:t>
      </w:r>
      <w:r w:rsidRPr="00EB55FB">
        <w:tab/>
      </w:r>
      <w:r w:rsidR="00214566" w:rsidRPr="00EB55FB">
        <w:t>Be composed of experts, selected in accordance with section H of the consolidated modus operandi of the Subsidiary Body on Scientific, Technical and Technological Advice,</w:t>
      </w:r>
      <w:r w:rsidR="00214566" w:rsidRPr="00A8095C">
        <w:rPr>
          <w:vertAlign w:val="superscript"/>
        </w:rPr>
        <w:footnoteReference w:id="102"/>
      </w:r>
      <w:r w:rsidR="00214566" w:rsidRPr="00EB55FB">
        <w:t xml:space="preserve"> with specific scientific and technical expertise relevant to the present mandate, and include experts from academia, relevant international organizations and indigenous peoples and local communities, women and youth</w:t>
      </w:r>
      <w:r w:rsidR="00214566">
        <w:t>,</w:t>
      </w:r>
      <w:r w:rsidR="00214566" w:rsidRPr="00EB55FB">
        <w:t xml:space="preserve"> in line with decision </w:t>
      </w:r>
      <w:hyperlink r:id="rId84" w:history="1">
        <w:r w:rsidR="00214566" w:rsidRPr="004136E4">
          <w:rPr>
            <w:rStyle w:val="Hyperlink"/>
          </w:rPr>
          <w:t>14/33</w:t>
        </w:r>
      </w:hyperlink>
      <w:r w:rsidR="00214566" w:rsidRPr="00EB55FB">
        <w:t xml:space="preserve"> of 29</w:t>
      </w:r>
      <w:r w:rsidR="00214566">
        <w:t> </w:t>
      </w:r>
      <w:r w:rsidR="00214566" w:rsidRPr="00EB55FB">
        <w:t xml:space="preserve">November 2018 on the procedure for avoiding or managing conflicts of interest in expert groups, as amended in decision </w:t>
      </w:r>
      <w:hyperlink r:id="rId85" w:history="1">
        <w:r w:rsidR="00214566" w:rsidRPr="004136E4">
          <w:rPr>
            <w:rStyle w:val="Hyperlink"/>
          </w:rPr>
          <w:t>CP-11/6</w:t>
        </w:r>
      </w:hyperlink>
      <w:r w:rsidR="00214566" w:rsidRPr="00EB55FB">
        <w:t xml:space="preserve"> of 1 November 2024;</w:t>
      </w:r>
    </w:p>
    <w:p w14:paraId="7CE532EB" w14:textId="2A0A8C3A" w:rsidR="00214566" w:rsidRPr="00EB55FB" w:rsidRDefault="001531F0" w:rsidP="007E275F">
      <w:pPr>
        <w:tabs>
          <w:tab w:val="clear" w:pos="567"/>
          <w:tab w:val="left" w:pos="2835"/>
          <w:tab w:val="left" w:pos="3402"/>
          <w:tab w:val="left" w:pos="3969"/>
        </w:tabs>
        <w:spacing w:before="120" w:after="120"/>
        <w:ind w:left="1134" w:firstLine="567"/>
      </w:pPr>
      <w:r w:rsidRPr="00EB55FB">
        <w:t>(b)</w:t>
      </w:r>
      <w:r w:rsidRPr="00EB55FB">
        <w:tab/>
      </w:r>
      <w:r w:rsidR="00214566" w:rsidRPr="00EB55FB">
        <w:t>Subject to the availability of funds, hold at least two meetings, one of which will be in person, before the thirteenth meeting of the Conference of the Parties serving as the meeting of the Parties to the Cartagena Protocol on Biosafety</w:t>
      </w:r>
      <w:r w:rsidR="00214566" w:rsidRPr="00A8095C">
        <w:rPr>
          <w:vertAlign w:val="superscript"/>
        </w:rPr>
        <w:footnoteReference w:id="103"/>
      </w:r>
      <w:r w:rsidR="00214566" w:rsidRPr="00EB55FB">
        <w:t xml:space="preserve"> and perform any necessary tasks between its two meetings by online means of communication and engagement;</w:t>
      </w:r>
    </w:p>
    <w:p w14:paraId="7FDF514F" w14:textId="19609A42" w:rsidR="00214566" w:rsidRPr="00EB55FB" w:rsidRDefault="001531F0" w:rsidP="007E275F">
      <w:pPr>
        <w:tabs>
          <w:tab w:val="clear" w:pos="567"/>
          <w:tab w:val="left" w:pos="2835"/>
          <w:tab w:val="left" w:pos="3402"/>
          <w:tab w:val="left" w:pos="3969"/>
        </w:tabs>
        <w:spacing w:before="120" w:after="120"/>
        <w:ind w:left="1134" w:firstLine="567"/>
      </w:pPr>
      <w:r w:rsidRPr="00EB55FB">
        <w:t>(c)</w:t>
      </w:r>
      <w:r w:rsidRPr="00EB55FB">
        <w:tab/>
      </w:r>
      <w:r w:rsidR="00214566" w:rsidRPr="00EB55FB">
        <w:t xml:space="preserve">Develop draft additional voluntary guidance materials for living modified microorganisms and living modified fish, in accordance with </w:t>
      </w:r>
      <w:r w:rsidR="00214566" w:rsidRPr="003179C8">
        <w:t>annex III</w:t>
      </w:r>
      <w:r w:rsidR="00214566" w:rsidRPr="00EB55FB">
        <w:t xml:space="preserve"> to the Cartagena Protocol, taking into account approaches to risk assessment set out in the additional voluntary guidance materials to support case-by-case risk assessment</w:t>
      </w:r>
      <w:r w:rsidR="00214566">
        <w:t>s</w:t>
      </w:r>
      <w:r w:rsidR="00214566" w:rsidRPr="00EB55FB">
        <w:t xml:space="preserve"> of living modified organisms containing engineered gene drives</w:t>
      </w:r>
      <w:r w:rsidR="00214566" w:rsidRPr="00EB55FB">
        <w:rPr>
          <w:vertAlign w:val="superscript"/>
        </w:rPr>
        <w:footnoteReference w:id="104"/>
      </w:r>
      <w:r w:rsidR="00214566" w:rsidRPr="00EB55FB">
        <w:t xml:space="preserve"> and avoiding duplication with existing guidance materials</w:t>
      </w:r>
      <w:r w:rsidR="00214566">
        <w:t>,</w:t>
      </w:r>
      <w:r w:rsidR="00214566" w:rsidRPr="00EB55FB">
        <w:t xml:space="preserve"> for consideration by the Subsidiary Body at a meeting held before the thirteenth meeting of the Conference of the Parties serving as the meeting of the Parties to the Protocol;</w:t>
      </w:r>
    </w:p>
    <w:p w14:paraId="353F524A" w14:textId="3C580FBD" w:rsidR="00214566" w:rsidRPr="00EB55FB" w:rsidRDefault="001531F0" w:rsidP="007E275F">
      <w:pPr>
        <w:tabs>
          <w:tab w:val="clear" w:pos="567"/>
          <w:tab w:val="left" w:pos="2835"/>
          <w:tab w:val="left" w:pos="3402"/>
          <w:tab w:val="left" w:pos="3969"/>
        </w:tabs>
        <w:spacing w:before="120" w:after="120"/>
        <w:ind w:left="1134" w:firstLine="567"/>
      </w:pPr>
      <w:r w:rsidRPr="00EB55FB">
        <w:t>(d)</w:t>
      </w:r>
      <w:r w:rsidRPr="00EB55FB">
        <w:tab/>
      </w:r>
      <w:r w:rsidR="00214566">
        <w:t>[</w:t>
      </w:r>
      <w:r w:rsidR="00214566" w:rsidRPr="00EB55FB">
        <w:t>Develop draft technical notes</w:t>
      </w:r>
      <w:r w:rsidR="00214566" w:rsidRPr="00A8095C">
        <w:rPr>
          <w:vertAlign w:val="superscript"/>
        </w:rPr>
        <w:footnoteReference w:id="105"/>
      </w:r>
      <w:r w:rsidR="00214566" w:rsidRPr="00EB55FB">
        <w:t xml:space="preserve"> for voluntary use for the</w:t>
      </w:r>
      <w:r w:rsidR="00214566">
        <w:t xml:space="preserve"> topics of</w:t>
      </w:r>
      <w:r w:rsidR="00214566" w:rsidRPr="00EB55FB">
        <w:t xml:space="preserve"> operationalizing protection goals into relevant assessment and measurement end points </w:t>
      </w:r>
      <w:r w:rsidR="00214566">
        <w:t xml:space="preserve">and </w:t>
      </w:r>
      <w:r w:rsidR="00214566" w:rsidRPr="00EB55FB">
        <w:t>the use of living modified organisms in centres of origin and in traditional agricultural systems</w:t>
      </w:r>
      <w:r w:rsidR="00214566">
        <w:t>],</w:t>
      </w:r>
      <w:r w:rsidR="00214566" w:rsidRPr="00EB55FB">
        <w:rPr>
          <w:vertAlign w:val="superscript"/>
        </w:rPr>
        <w:footnoteReference w:id="106"/>
      </w:r>
      <w:r w:rsidR="00214566">
        <w:t xml:space="preserve">[Develop concise supplementary guidance for voluntary use </w:t>
      </w:r>
      <w:r w:rsidR="00214566" w:rsidRPr="00D42E9A">
        <w:t>that</w:t>
      </w:r>
      <w:r w:rsidR="00214566">
        <w:t xml:space="preserve"> provides specific, clear and focused information </w:t>
      </w:r>
      <w:r w:rsidR="00214566" w:rsidRPr="00FD6203">
        <w:t xml:space="preserve">on [living modified algae,] [living modified fish,] [living modified microorganisms,] [living modified organisms expressing genome editing machinery for pest or pathogen control,] [long-term and cumulative effects of genetic constructs and living modified organisms,] [operationalizing protection goals into relevant assessment and </w:t>
      </w:r>
      <w:r w:rsidR="00214566" w:rsidRPr="00FD6203">
        <w:lastRenderedPageBreak/>
        <w:t>measurement end points,] [the use of living modified organisms in centres of origin and in traditional agricultural systems]</w:t>
      </w:r>
      <w:r w:rsidR="00214566">
        <w:t>]</w:t>
      </w:r>
      <w:r w:rsidR="00214566" w:rsidRPr="00EB55FB">
        <w:t xml:space="preserve"> in accordance with </w:t>
      </w:r>
      <w:r w:rsidR="00214566" w:rsidRPr="00F14007">
        <w:t>annex III</w:t>
      </w:r>
      <w:r w:rsidR="00214566" w:rsidRPr="00EB55FB">
        <w:t xml:space="preserve"> to the </w:t>
      </w:r>
      <w:r w:rsidR="00214566">
        <w:t xml:space="preserve">Cartagena </w:t>
      </w:r>
      <w:r w:rsidR="00214566" w:rsidRPr="00EB55FB">
        <w:t>Protocol and avoiding duplication with existing guidance materials, for consideration by the Subsidiary Body at a meeting held before the thirteenth meeting of the Conference of the Parties serving as the meeting of the Parties to the Protocol.</w:t>
      </w:r>
      <w:r w:rsidR="00214566">
        <w:t xml:space="preserve"> [The guidance may include procedural or practical elements or points to consider during risk assessment.]</w:t>
      </w:r>
    </w:p>
    <w:p w14:paraId="5944ADD5" w14:textId="170BD787" w:rsidR="00214566" w:rsidRPr="00EB55FB" w:rsidRDefault="001531F0" w:rsidP="007E275F">
      <w:pPr>
        <w:tabs>
          <w:tab w:val="clear" w:pos="567"/>
          <w:tab w:val="left" w:pos="2835"/>
          <w:tab w:val="left" w:pos="3402"/>
          <w:tab w:val="left" w:pos="3969"/>
        </w:tabs>
        <w:spacing w:before="120" w:after="120"/>
        <w:ind w:left="1134"/>
      </w:pPr>
      <w:r w:rsidRPr="00EB55FB">
        <w:t>2.</w:t>
      </w:r>
      <w:r w:rsidRPr="00EB55FB">
        <w:tab/>
      </w:r>
      <w:r w:rsidR="00214566" w:rsidRPr="00EB55FB">
        <w:t>In conducting its work, the Expert Group shall consider the information submitted pursuant to paragraph 5 of the present decision, the discussions held in the Open-ended Online Forum on Risk Assessment and Risk Management, the synthesis of information prepared by the Secretariat pursuant to paragraph 12</w:t>
      </w:r>
      <w:r w:rsidR="00214566">
        <w:t> </w:t>
      </w:r>
      <w:r w:rsidR="00214566" w:rsidRPr="00EB55FB">
        <w:t xml:space="preserve">(c) of the present decision, the synthesis of submissions of information on risk assessment and the discussions </w:t>
      </w:r>
      <w:r w:rsidR="00214566">
        <w:t>held in</w:t>
      </w:r>
      <w:r w:rsidR="00214566" w:rsidRPr="00EB55FB">
        <w:t xml:space="preserve"> the Online </w:t>
      </w:r>
      <w:r w:rsidR="00214566">
        <w:t xml:space="preserve">Forum </w:t>
      </w:r>
      <w:r w:rsidR="00214566" w:rsidRPr="00A8095C">
        <w:rPr>
          <w:vertAlign w:val="superscript"/>
        </w:rPr>
        <w:footnoteReference w:id="107"/>
      </w:r>
      <w:r w:rsidR="00214566" w:rsidRPr="00EB55FB">
        <w:t xml:space="preserve"> and the list of bibliographic</w:t>
      </w:r>
      <w:r w:rsidR="00214566">
        <w:t>al</w:t>
      </w:r>
      <w:r w:rsidR="00214566" w:rsidRPr="00EB55FB">
        <w:t xml:space="preserve"> references provided in the submissions from Parties and during the discussions </w:t>
      </w:r>
      <w:r w:rsidR="00214566">
        <w:t>held in</w:t>
      </w:r>
      <w:r w:rsidR="00214566" w:rsidRPr="00EB55FB">
        <w:t xml:space="preserve"> the Online Forum.</w:t>
      </w:r>
      <w:r w:rsidR="00214566" w:rsidRPr="00A8095C">
        <w:rPr>
          <w:vertAlign w:val="superscript"/>
        </w:rPr>
        <w:footnoteReference w:id="108"/>
      </w:r>
      <w:r w:rsidR="00214566" w:rsidRPr="00EB55FB">
        <w:t xml:space="preserve"> </w:t>
      </w:r>
    </w:p>
    <w:p w14:paraId="3ACDB320" w14:textId="5F4C8EB6" w:rsidR="00214566" w:rsidRDefault="001531F0" w:rsidP="007E275F">
      <w:pPr>
        <w:tabs>
          <w:tab w:val="clear" w:pos="567"/>
          <w:tab w:val="left" w:pos="2835"/>
          <w:tab w:val="left" w:pos="3402"/>
          <w:tab w:val="left" w:pos="3969"/>
        </w:tabs>
        <w:spacing w:before="120" w:after="120"/>
        <w:ind w:left="1134"/>
      </w:pPr>
      <w:r>
        <w:t>3.</w:t>
      </w:r>
      <w:r>
        <w:tab/>
      </w:r>
      <w:r w:rsidR="00214566" w:rsidRPr="00EB55FB">
        <w:t>In conducting its work, the Expert Group shall also consider information produced by other international, regional and national bodies, to avoid the duplication of existing materials.</w:t>
      </w:r>
    </w:p>
    <w:p w14:paraId="005D97F0" w14:textId="77777777" w:rsidR="00214566" w:rsidRDefault="00214566" w:rsidP="00D60BA4">
      <w:pPr>
        <w:tabs>
          <w:tab w:val="clear" w:pos="567"/>
          <w:tab w:val="left" w:pos="2835"/>
          <w:tab w:val="left" w:pos="3402"/>
          <w:tab w:val="left" w:pos="3969"/>
        </w:tabs>
        <w:spacing w:before="120" w:after="120"/>
        <w:ind w:left="1134"/>
      </w:pPr>
      <w:r w:rsidRPr="00BC7D0F">
        <w:t>]</w:t>
      </w:r>
    </w:p>
    <w:p w14:paraId="219A8657" w14:textId="77777777" w:rsidR="00214566" w:rsidRDefault="00214566">
      <w:pPr>
        <w:tabs>
          <w:tab w:val="clear" w:pos="567"/>
          <w:tab w:val="clear" w:pos="1134"/>
          <w:tab w:val="clear" w:pos="1701"/>
          <w:tab w:val="clear" w:pos="2268"/>
        </w:tabs>
        <w:spacing w:after="160" w:line="278" w:lineRule="auto"/>
        <w:jc w:val="left"/>
        <w:rPr>
          <w:b/>
        </w:rPr>
      </w:pPr>
      <w:r>
        <w:br w:type="page"/>
      </w:r>
    </w:p>
    <w:p w14:paraId="40207B44" w14:textId="77777777" w:rsidR="00214566" w:rsidRPr="00C95FAD" w:rsidRDefault="00214566" w:rsidP="005A31CD">
      <w:pPr>
        <w:pStyle w:val="CBDSubTitle"/>
      </w:pPr>
      <w:bookmarkStart w:id="60" w:name="_Toc214981912"/>
      <w:bookmarkStart w:id="61" w:name="_Toc214982107"/>
      <w:bookmarkStart w:id="62" w:name="_Toc215230358"/>
      <w:r>
        <w:lastRenderedPageBreak/>
        <w:t>27/8.</w:t>
      </w:r>
      <w:r>
        <w:tab/>
      </w:r>
      <w:r w:rsidRPr="00B47295">
        <w:t>Invasive alien species</w:t>
      </w:r>
      <w:bookmarkEnd w:id="60"/>
      <w:bookmarkEnd w:id="61"/>
      <w:bookmarkEnd w:id="62"/>
    </w:p>
    <w:p w14:paraId="3925C8C1" w14:textId="77777777" w:rsidR="00214566" w:rsidRPr="00C95FAD" w:rsidRDefault="00214566" w:rsidP="00D60BA4">
      <w:pPr>
        <w:pStyle w:val="CBDDesicionText"/>
        <w:rPr>
          <w:i/>
          <w:iCs/>
        </w:rPr>
      </w:pPr>
      <w:r w:rsidRPr="00C95FAD">
        <w:rPr>
          <w:i/>
          <w:iCs/>
        </w:rPr>
        <w:t>The Subsidiary Body on Scientific, Technical and Technological Advice</w:t>
      </w:r>
    </w:p>
    <w:p w14:paraId="799360E9" w14:textId="77777777" w:rsidR="00214566" w:rsidRPr="00C95FAD" w:rsidRDefault="00214566" w:rsidP="00D60BA4">
      <w:pPr>
        <w:pStyle w:val="CBDDesicionText"/>
      </w:pPr>
      <w:r w:rsidRPr="00C95FAD">
        <w:rPr>
          <w:i/>
          <w:iCs/>
        </w:rPr>
        <w:t>Recommends</w:t>
      </w:r>
      <w:r w:rsidRPr="00C95FAD">
        <w:t xml:space="preserve"> that, at its seventeenth meeting, the Conference of the Parties adopt a decision along the following lines: </w:t>
      </w:r>
    </w:p>
    <w:p w14:paraId="25F9D1D1" w14:textId="77777777" w:rsidR="00214566" w:rsidRPr="00C95FAD" w:rsidRDefault="00214566" w:rsidP="00D60BA4">
      <w:pPr>
        <w:pStyle w:val="CBDNormalNoNumber"/>
        <w:tabs>
          <w:tab w:val="clear" w:pos="567"/>
        </w:tabs>
        <w:ind w:left="1134" w:firstLine="567"/>
      </w:pPr>
      <w:r w:rsidRPr="00C95FAD">
        <w:rPr>
          <w:i/>
          <w:iCs/>
        </w:rPr>
        <w:t>The Conference of the Parties</w:t>
      </w:r>
      <w:r w:rsidRPr="00C95FAD">
        <w:t>,</w:t>
      </w:r>
    </w:p>
    <w:p w14:paraId="7BF30C79" w14:textId="77777777" w:rsidR="00214566" w:rsidRPr="00C95FAD" w:rsidRDefault="00214566" w:rsidP="00D60BA4">
      <w:pPr>
        <w:pStyle w:val="CBDNormalNoNumber"/>
        <w:tabs>
          <w:tab w:val="clear" w:pos="567"/>
        </w:tabs>
        <w:ind w:left="1134" w:firstLine="567"/>
      </w:pPr>
      <w:r w:rsidRPr="00C95FAD">
        <w:rPr>
          <w:i/>
        </w:rPr>
        <w:t>Recalling</w:t>
      </w:r>
      <w:r w:rsidRPr="00C95FAD">
        <w:rPr>
          <w:iCs/>
        </w:rPr>
        <w:t xml:space="preserve"> its decision </w:t>
      </w:r>
      <w:hyperlink r:id="rId86" w:history="1">
        <w:r w:rsidRPr="00C95FAD">
          <w:rPr>
            <w:rStyle w:val="Hyperlink"/>
          </w:rPr>
          <w:t>16/18</w:t>
        </w:r>
      </w:hyperlink>
      <w:r w:rsidRPr="00C95FAD">
        <w:rPr>
          <w:iCs/>
        </w:rPr>
        <w:t xml:space="preserve"> of 1 November 2024, in </w:t>
      </w:r>
      <w:r w:rsidRPr="00C95FAD">
        <w:t>which it recognized the urgent need to implement the Kunming-Montreal Global Biodiversity Framework,</w:t>
      </w:r>
      <w:r w:rsidRPr="00C95FAD">
        <w:rPr>
          <w:rStyle w:val="FootnoteReference"/>
        </w:rPr>
        <w:footnoteReference w:id="109"/>
      </w:r>
      <w:r w:rsidRPr="00C95FAD">
        <w:t xml:space="preserve"> in particular its Target 6, that increasing the availability and accessibility of information and means of implementation and addressing major knowledge gaps on biological invasions, in particular in developing countries, would result in more robust and effective policy instruments and management actions and that additional efforts and cooperation are particularly needed to improve data collection in the African, Asian, Latin American and Caribbean</w:t>
      </w:r>
      <w:r>
        <w:t>,</w:t>
      </w:r>
      <w:r w:rsidRPr="00C95FAD">
        <w:t xml:space="preserve"> and Pacific regions,</w:t>
      </w:r>
    </w:p>
    <w:p w14:paraId="36327E16" w14:textId="77777777" w:rsidR="00214566" w:rsidRPr="003F5864" w:rsidRDefault="00214566" w:rsidP="00D60BA4">
      <w:pPr>
        <w:pStyle w:val="CBDNormalNoNumber"/>
        <w:tabs>
          <w:tab w:val="clear" w:pos="567"/>
        </w:tabs>
        <w:ind w:left="1134" w:firstLine="567"/>
        <w:rPr>
          <w:color w:val="000000" w:themeColor="text1"/>
        </w:rPr>
      </w:pPr>
      <w:r w:rsidRPr="00C95FAD">
        <w:rPr>
          <w:i/>
        </w:rPr>
        <w:t>Recalling also</w:t>
      </w:r>
      <w:r w:rsidRPr="00C95FAD">
        <w:rPr>
          <w:iCs/>
        </w:rPr>
        <w:t xml:space="preserve"> that, </w:t>
      </w:r>
      <w:r w:rsidRPr="00C95FAD">
        <w:t xml:space="preserve">to address the challenges posed by invasive alien species, it highlighted the relevance of coordination and collaboration across sectors </w:t>
      </w:r>
      <w:r w:rsidRPr="00C95FAD">
        <w:rPr>
          <w:iCs/>
        </w:rPr>
        <w:t xml:space="preserve">in its </w:t>
      </w:r>
      <w:r w:rsidRPr="00C95FAD">
        <w:t>decisions </w:t>
      </w:r>
      <w:hyperlink r:id="rId87" w:history="1">
        <w:r w:rsidRPr="00C95FAD">
          <w:rPr>
            <w:rStyle w:val="Hyperlink"/>
          </w:rPr>
          <w:t>XII/17</w:t>
        </w:r>
      </w:hyperlink>
      <w:r w:rsidRPr="00C95FAD">
        <w:t xml:space="preserve"> of 10 October 2014, </w:t>
      </w:r>
      <w:hyperlink r:id="rId88" w:history="1">
        <w:r w:rsidRPr="00C95FAD">
          <w:rPr>
            <w:rStyle w:val="Hyperlink"/>
          </w:rPr>
          <w:t>14/11</w:t>
        </w:r>
      </w:hyperlink>
      <w:r w:rsidRPr="00C95FAD">
        <w:t xml:space="preserve"> of 29 November 2018, </w:t>
      </w:r>
      <w:hyperlink r:id="rId89" w:history="1">
        <w:r w:rsidRPr="00C95FAD">
          <w:rPr>
            <w:rStyle w:val="Hyperlink"/>
          </w:rPr>
          <w:t>15/27</w:t>
        </w:r>
      </w:hyperlink>
      <w:r w:rsidRPr="00C95FAD">
        <w:t xml:space="preserve"> of 19 December 2022 and </w:t>
      </w:r>
      <w:hyperlink r:id="rId90" w:history="1">
        <w:r w:rsidRPr="00C95FAD">
          <w:rPr>
            <w:rStyle w:val="Hyperlink"/>
          </w:rPr>
          <w:t>16/18</w:t>
        </w:r>
      </w:hyperlink>
      <w:r w:rsidRPr="00C95FAD">
        <w:t xml:space="preserve">, </w:t>
      </w:r>
    </w:p>
    <w:p w14:paraId="4A1BDCD8" w14:textId="77777777" w:rsidR="00214566" w:rsidRPr="00C95FAD" w:rsidRDefault="00214566" w:rsidP="00D60BA4">
      <w:pPr>
        <w:pStyle w:val="CBDNormalNoNumber"/>
        <w:tabs>
          <w:tab w:val="clear" w:pos="567"/>
        </w:tabs>
        <w:ind w:left="1134" w:firstLine="567"/>
        <w:rPr>
          <w:iCs/>
        </w:rPr>
      </w:pPr>
      <w:r w:rsidRPr="00C95FAD">
        <w:rPr>
          <w:i/>
        </w:rPr>
        <w:t xml:space="preserve">Noting </w:t>
      </w:r>
      <w:r w:rsidRPr="00C95FAD">
        <w:rPr>
          <w:iCs/>
        </w:rPr>
        <w:t>that improved, non-biased data accessibility and information-sharing are vital for making progress towards Target 6 of the Framework,</w:t>
      </w:r>
    </w:p>
    <w:p w14:paraId="29F435EB" w14:textId="77777777" w:rsidR="00214566" w:rsidRPr="00C95FAD" w:rsidRDefault="00214566" w:rsidP="00D60BA4">
      <w:pPr>
        <w:pStyle w:val="CBDNormalNoNumber"/>
        <w:tabs>
          <w:tab w:val="clear" w:pos="567"/>
        </w:tabs>
        <w:ind w:left="1134" w:firstLine="567"/>
        <w:rPr>
          <w:iCs/>
        </w:rPr>
      </w:pPr>
      <w:r w:rsidRPr="00C95FAD">
        <w:rPr>
          <w:iCs/>
        </w:rPr>
        <w:t>[</w:t>
      </w:r>
      <w:r w:rsidRPr="00C95FAD">
        <w:rPr>
          <w:i/>
        </w:rPr>
        <w:t xml:space="preserve">Emphasizing </w:t>
      </w:r>
      <w:r w:rsidRPr="00C95FAD">
        <w:rPr>
          <w:iCs/>
        </w:rPr>
        <w:t>the important connection between invasive alien species and climate change,]</w:t>
      </w:r>
    </w:p>
    <w:p w14:paraId="18C53DFB" w14:textId="77777777" w:rsidR="00214566" w:rsidRPr="00C95FAD" w:rsidRDefault="00214566" w:rsidP="00D60BA4">
      <w:pPr>
        <w:pStyle w:val="CBDNormalNoNumber"/>
        <w:tabs>
          <w:tab w:val="clear" w:pos="567"/>
        </w:tabs>
        <w:ind w:left="1134" w:firstLine="567"/>
      </w:pPr>
      <w:r w:rsidRPr="00C95FAD">
        <w:t>1.</w:t>
      </w:r>
      <w:r w:rsidRPr="00C95FAD">
        <w:tab/>
      </w:r>
      <w:r w:rsidRPr="00C95FAD">
        <w:rPr>
          <w:i/>
          <w:iCs/>
        </w:rPr>
        <w:t>Notes with appreciation</w:t>
      </w:r>
      <w:r w:rsidRPr="00C95FAD">
        <w:t xml:space="preserve"> the work done by the Inter-Agency Liaison Group on Invasive Alien Species and the Secretariat of the Convention on Biological Diversity</w:t>
      </w:r>
      <w:r w:rsidRPr="00C95FAD">
        <w:rPr>
          <w:rStyle w:val="FootnoteReference"/>
        </w:rPr>
        <w:footnoteReference w:id="110"/>
      </w:r>
      <w:r w:rsidRPr="00C95FAD">
        <w:t xml:space="preserve"> during the current intersessional period, including the hosting of the discussions of the Open-ended Online Forum on Invasive Alien Species and the convening of the fourteenth meeting of the Liaison Group</w:t>
      </w:r>
      <w:r>
        <w:t>;</w:t>
      </w:r>
    </w:p>
    <w:p w14:paraId="61E79635" w14:textId="77777777" w:rsidR="00214566" w:rsidRPr="00C95FAD" w:rsidRDefault="00214566" w:rsidP="00D60BA4">
      <w:pPr>
        <w:pStyle w:val="CBDNormalNoNumber"/>
        <w:tabs>
          <w:tab w:val="clear" w:pos="567"/>
        </w:tabs>
        <w:ind w:left="1134" w:firstLine="567"/>
      </w:pPr>
      <w:r w:rsidRPr="00C95FAD">
        <w:t>2.</w:t>
      </w:r>
      <w:r w:rsidRPr="00C95FAD">
        <w:rPr>
          <w:i/>
          <w:iCs/>
        </w:rPr>
        <w:tab/>
        <w:t>Encourages</w:t>
      </w:r>
      <w:r w:rsidRPr="00C95FAD">
        <w:t xml:space="preserve"> Parties, in accordance with national circumstances, priorities and capabilities, and</w:t>
      </w:r>
      <w:r w:rsidRPr="003F5864">
        <w:t xml:space="preserve"> </w:t>
      </w:r>
      <w:r w:rsidRPr="00C95FAD">
        <w:t>invites other Governments, subnational and local governments, relevant organizations, multilateral environmental agreements and indigenous peoples and local communities, [women and youth,] [and other stakeholders]</w:t>
      </w:r>
      <w:r>
        <w:t xml:space="preserve"> </w:t>
      </w:r>
      <w:r w:rsidRPr="00C95FAD">
        <w:t>[to implement the Global Action Plan on Biodiversity and Health], as appropriate</w:t>
      </w:r>
      <w:r w:rsidRPr="00C95FAD">
        <w:rPr>
          <w:lang w:val="en-US"/>
        </w:rPr>
        <w:t>:</w:t>
      </w:r>
    </w:p>
    <w:p w14:paraId="0C7A48CC" w14:textId="77777777" w:rsidR="00214566" w:rsidRPr="00C95FAD" w:rsidRDefault="00214566" w:rsidP="00D60BA4">
      <w:pPr>
        <w:pStyle w:val="CBDNormalNoNumber"/>
        <w:tabs>
          <w:tab w:val="clear" w:pos="567"/>
        </w:tabs>
        <w:ind w:left="1134" w:firstLine="567"/>
      </w:pPr>
      <w:r w:rsidRPr="00C95FAD">
        <w:t>(a)</w:t>
      </w:r>
      <w:r w:rsidRPr="00C95FAD">
        <w:tab/>
        <w:t xml:space="preserve">To improve the collection, analysis, storage, availability and sharing of data on impacts, pathways of introduction and spread, especially through international trade, including online trade, occurrences and management measures </w:t>
      </w:r>
      <w:proofErr w:type="gramStart"/>
      <w:r w:rsidRPr="00C95FAD">
        <w:t>with regard to</w:t>
      </w:r>
      <w:proofErr w:type="gramEnd"/>
      <w:r w:rsidRPr="00C95FAD">
        <w:t xml:space="preserve"> invasive alien species identified in their territories, </w:t>
      </w:r>
      <w:proofErr w:type="gramStart"/>
      <w:r w:rsidRPr="00C95FAD">
        <w:t>in order to</w:t>
      </w:r>
      <w:proofErr w:type="gramEnd"/>
      <w:r w:rsidRPr="00C95FAD">
        <w:t xml:space="preserve"> support efforts towards addressing Target 6 of the Kunming-Montreal Global Biodiversity Framework; </w:t>
      </w:r>
    </w:p>
    <w:p w14:paraId="4A476FE8" w14:textId="77777777" w:rsidR="00214566" w:rsidRPr="00C95FAD" w:rsidRDefault="00214566" w:rsidP="00D60BA4">
      <w:pPr>
        <w:pStyle w:val="CBDNormalNoNumber"/>
        <w:tabs>
          <w:tab w:val="clear" w:pos="567"/>
        </w:tabs>
        <w:ind w:left="1134" w:firstLine="567"/>
      </w:pPr>
      <w:r w:rsidRPr="00C95FAD">
        <w:t>(b)</w:t>
      </w:r>
      <w:r w:rsidRPr="00C95FAD">
        <w:tab/>
        <w:t>To [consider the use of]</w:t>
      </w:r>
      <w:r>
        <w:t>[use]</w:t>
      </w:r>
      <w:r w:rsidRPr="00C95FAD">
        <w:t xml:space="preserve"> integrated and collaborative approaches that bring together relevant sectors, including the private sector, to address the challenges posed by invasive and potentially invasive alien species to biodiversity, nature’s contributions to people and human well-being; </w:t>
      </w:r>
    </w:p>
    <w:p w14:paraId="319D0128" w14:textId="77777777" w:rsidR="00214566" w:rsidRPr="00C95FAD" w:rsidRDefault="00214566" w:rsidP="00D60BA4">
      <w:pPr>
        <w:pStyle w:val="CBDNormalNoNumber"/>
        <w:tabs>
          <w:tab w:val="clear" w:pos="567"/>
        </w:tabs>
        <w:ind w:left="1134" w:firstLine="567"/>
      </w:pPr>
      <w:r w:rsidRPr="009B7A6D">
        <w:t>(c)</w:t>
      </w:r>
      <w:r w:rsidRPr="009B7A6D">
        <w:tab/>
        <w:t>To strengthen cross-sectoral and cross-border collaboration [among countries and regional mechanisms [</w:t>
      </w:r>
      <w:proofErr w:type="gramStart"/>
      <w:r w:rsidRPr="009B7A6D">
        <w:t>in order to</w:t>
      </w:r>
      <w:proofErr w:type="gramEnd"/>
      <w:r w:rsidRPr="009B7A6D">
        <w:t xml:space="preserve"> implement the One Health approach] in relation to the management of invasive alien species];</w:t>
      </w:r>
    </w:p>
    <w:p w14:paraId="6F422841" w14:textId="77777777" w:rsidR="00214566" w:rsidRPr="00C95FAD" w:rsidRDefault="00214566" w:rsidP="00D60BA4">
      <w:pPr>
        <w:pStyle w:val="CBDNormalNoNumber"/>
        <w:tabs>
          <w:tab w:val="clear" w:pos="567"/>
        </w:tabs>
        <w:ind w:left="1134" w:firstLine="567"/>
      </w:pPr>
      <w:r w:rsidRPr="00C95FAD">
        <w:lastRenderedPageBreak/>
        <w:t>[3.</w:t>
      </w:r>
      <w:r w:rsidRPr="00C95FAD">
        <w:tab/>
      </w:r>
      <w:r w:rsidRPr="00C95FAD">
        <w:rPr>
          <w:i/>
          <w:iCs/>
        </w:rPr>
        <w:t>Requests</w:t>
      </w:r>
      <w:r w:rsidRPr="00C95FAD">
        <w:t xml:space="preserve"> the Executive Secretary, subject to the availability of financial resources: </w:t>
      </w:r>
    </w:p>
    <w:p w14:paraId="580F45D0" w14:textId="77777777" w:rsidR="00214566" w:rsidRPr="00006575" w:rsidRDefault="00214566" w:rsidP="00D60BA4">
      <w:pPr>
        <w:pStyle w:val="CBDNormalNoNumber"/>
        <w:tabs>
          <w:tab w:val="clear" w:pos="567"/>
        </w:tabs>
        <w:ind w:left="1134" w:firstLine="567"/>
      </w:pPr>
      <w:r w:rsidRPr="00006575">
        <w:t>(a)</w:t>
      </w:r>
      <w:r w:rsidRPr="00006575">
        <w:tab/>
        <w:t>To coordinate with relevant conventions and organizations and to collaborate with the Inter-Agency Liaison Group on Invasive Alien Species, avoiding the duplication of efforts, on:</w:t>
      </w:r>
    </w:p>
    <w:p w14:paraId="5CF634AC" w14:textId="77777777" w:rsidR="00214566" w:rsidRPr="00006575" w:rsidRDefault="00214566" w:rsidP="00D60BA4">
      <w:pPr>
        <w:pStyle w:val="CBDNormalNoNumber"/>
        <w:tabs>
          <w:tab w:val="clear" w:pos="567"/>
          <w:tab w:val="clear" w:pos="1134"/>
          <w:tab w:val="clear" w:pos="1701"/>
        </w:tabs>
        <w:ind w:left="2268" w:hanging="567"/>
      </w:pPr>
      <w:r w:rsidRPr="00006575">
        <w:t>(i)</w:t>
      </w:r>
      <w:r w:rsidRPr="00006575">
        <w:tab/>
        <w:t xml:space="preserve">The compilation of information and lessons learned on how relevant government agencies can improve cross-sectoral collaboration at the national and regional levels, to address the challenges posed by invasive alien species, including </w:t>
      </w:r>
      <w:proofErr w:type="gramStart"/>
      <w:r w:rsidRPr="00006575">
        <w:t>through the use of</w:t>
      </w:r>
      <w:proofErr w:type="gramEnd"/>
      <w:r w:rsidRPr="00006575">
        <w:t xml:space="preserve"> integrated approaches;</w:t>
      </w:r>
    </w:p>
    <w:p w14:paraId="6C4F8AD7" w14:textId="77777777" w:rsidR="00214566" w:rsidRPr="00006575" w:rsidRDefault="00214566" w:rsidP="00D60BA4">
      <w:pPr>
        <w:pStyle w:val="CBDNormalNoNumber"/>
        <w:tabs>
          <w:tab w:val="clear" w:pos="567"/>
          <w:tab w:val="clear" w:pos="1134"/>
          <w:tab w:val="clear" w:pos="1701"/>
        </w:tabs>
        <w:ind w:left="2268" w:hanging="567"/>
      </w:pPr>
      <w:r w:rsidRPr="00006575">
        <w:t>(ii)</w:t>
      </w:r>
      <w:r w:rsidRPr="00006575">
        <w:tab/>
        <w:t xml:space="preserve">The exploration and proposal of strategies to enable early detection and rapid response to support the collection, sharing and mobilization of data, </w:t>
      </w:r>
      <w:proofErr w:type="gramStart"/>
      <w:r w:rsidRPr="00006575">
        <w:t>so as to</w:t>
      </w:r>
      <w:proofErr w:type="gramEnd"/>
      <w:r w:rsidRPr="00006575">
        <w:t xml:space="preserve"> reduce the time lag between the detection of an invasive alien species and information availability; </w:t>
      </w:r>
    </w:p>
    <w:p w14:paraId="428E4A93" w14:textId="1E3CF3CC" w:rsidR="00214566" w:rsidRPr="00006575" w:rsidRDefault="00214566" w:rsidP="00D60BA4">
      <w:pPr>
        <w:pStyle w:val="CBDNormalNoNumber"/>
        <w:tabs>
          <w:tab w:val="clear" w:pos="567"/>
          <w:tab w:val="clear" w:pos="1134"/>
          <w:tab w:val="clear" w:pos="1701"/>
        </w:tabs>
        <w:ind w:left="2268" w:hanging="567"/>
      </w:pPr>
      <w:r w:rsidRPr="00006575">
        <w:t>(iii)</w:t>
      </w:r>
      <w:r w:rsidRPr="00006575">
        <w:tab/>
        <w:t xml:space="preserve">The development of training materials on emerging detection tools, for example, predictive modelling of </w:t>
      </w:r>
      <w:r>
        <w:t xml:space="preserve">species </w:t>
      </w:r>
      <w:r w:rsidRPr="00006575">
        <w:t>range shifts</w:t>
      </w:r>
      <w:r>
        <w:t xml:space="preserve"> to</w:t>
      </w:r>
      <w:r w:rsidRPr="00006575">
        <w:t xml:space="preserve"> identif</w:t>
      </w:r>
      <w:r>
        <w:t>y</w:t>
      </w:r>
      <w:r w:rsidRPr="00006575">
        <w:t xml:space="preserve"> areas most vulnerable to invasion in the context of climate change, environmental DNA analysis[, synthetic biology] and artificial intelligence-based detection; </w:t>
      </w:r>
    </w:p>
    <w:p w14:paraId="67CFB59A" w14:textId="77777777" w:rsidR="00214566" w:rsidRPr="00006575" w:rsidRDefault="00214566" w:rsidP="00D60BA4">
      <w:pPr>
        <w:pStyle w:val="CBDNormalNoNumber"/>
        <w:tabs>
          <w:tab w:val="clear" w:pos="567"/>
          <w:tab w:val="clear" w:pos="1134"/>
          <w:tab w:val="clear" w:pos="1701"/>
        </w:tabs>
        <w:ind w:left="2268" w:hanging="567"/>
      </w:pPr>
      <w:r w:rsidRPr="00006575">
        <w:t>(iv)</w:t>
      </w:r>
      <w:r w:rsidRPr="00006575">
        <w:tab/>
        <w:t xml:space="preserve">The enhancement of technical capacity and </w:t>
      </w:r>
      <w:r>
        <w:t xml:space="preserve">the </w:t>
      </w:r>
      <w:r w:rsidRPr="00006575">
        <w:t>facilitation of technology transfer, especially for developing countries, to support data collection, monitoring and the management of invasive alien species;</w:t>
      </w:r>
    </w:p>
    <w:p w14:paraId="2676CABC" w14:textId="77777777" w:rsidR="00214566" w:rsidRPr="00006575" w:rsidRDefault="00214566" w:rsidP="00D60BA4">
      <w:pPr>
        <w:pStyle w:val="CBDNormalNoNumber"/>
        <w:tabs>
          <w:tab w:val="clear" w:pos="567"/>
          <w:tab w:val="clear" w:pos="1134"/>
          <w:tab w:val="clear" w:pos="1701"/>
        </w:tabs>
        <w:ind w:left="2268" w:hanging="567"/>
      </w:pPr>
      <w:r w:rsidRPr="00006575">
        <w:t>(v)</w:t>
      </w:r>
      <w:r w:rsidRPr="00006575">
        <w:tab/>
        <w:t>The organization of an online forum to facilitate the sharing of experience and lessons learned;</w:t>
      </w:r>
    </w:p>
    <w:p w14:paraId="364C5674" w14:textId="77777777" w:rsidR="00214566" w:rsidRPr="00006575" w:rsidRDefault="00214566" w:rsidP="00D60BA4">
      <w:pPr>
        <w:pStyle w:val="CBDNormalNoNumber"/>
        <w:tabs>
          <w:tab w:val="clear" w:pos="567"/>
        </w:tabs>
        <w:ind w:left="1134" w:firstLine="567"/>
      </w:pPr>
      <w:r w:rsidRPr="00006575">
        <w:t>(b)</w:t>
      </w:r>
      <w:r w:rsidRPr="00006575">
        <w:tab/>
        <w:t>To continue to improve the invasive alien species portal</w:t>
      </w:r>
      <w:r w:rsidRPr="00006575">
        <w:rPr>
          <w:rStyle w:val="FootnoteReference"/>
        </w:rPr>
        <w:footnoteReference w:id="111"/>
      </w:r>
      <w:r w:rsidRPr="00006575">
        <w:t xml:space="preserve">, including by enhancing the availability of information on globally significant invasive alien species and on national lists of invasive alien species </w:t>
      </w:r>
      <w:r>
        <w:t>maintained by</w:t>
      </w:r>
      <w:r w:rsidRPr="00006575">
        <w:t xml:space="preserve"> Parties and by making its content available in the six official languages of the United Nations, </w:t>
      </w:r>
      <w:proofErr w:type="gramStart"/>
      <w:r w:rsidRPr="00006575">
        <w:t>in order to</w:t>
      </w:r>
      <w:proofErr w:type="gramEnd"/>
      <w:r w:rsidRPr="00006575">
        <w:t xml:space="preserve"> support the implementation of Target</w:t>
      </w:r>
      <w:r>
        <w:t> </w:t>
      </w:r>
      <w:r w:rsidRPr="00006575">
        <w:t>6 of the Framework;</w:t>
      </w:r>
    </w:p>
    <w:p w14:paraId="299D76E9" w14:textId="77777777" w:rsidR="00214566" w:rsidRPr="00304837" w:rsidRDefault="00214566" w:rsidP="00D60BA4">
      <w:pPr>
        <w:pStyle w:val="CBDNormalNoNumber"/>
        <w:tabs>
          <w:tab w:val="clear" w:pos="567"/>
        </w:tabs>
        <w:ind w:left="1134" w:firstLine="567"/>
      </w:pPr>
      <w:r w:rsidRPr="00006575">
        <w:t>(c)</w:t>
      </w:r>
      <w:r w:rsidRPr="00006575">
        <w:tab/>
        <w:t>To submit the outcomes of the work described above to the Subsidiary Body on Scientific, Technical and Technological Advice for consideration at a meeting held before the eighteenth meeting of the Conference of the Parties.]</w:t>
      </w:r>
    </w:p>
    <w:p w14:paraId="18E78929" w14:textId="77777777" w:rsidR="00214566" w:rsidRDefault="00214566">
      <w:pPr>
        <w:tabs>
          <w:tab w:val="clear" w:pos="567"/>
          <w:tab w:val="clear" w:pos="1134"/>
          <w:tab w:val="clear" w:pos="1701"/>
          <w:tab w:val="clear" w:pos="2268"/>
        </w:tabs>
        <w:spacing w:after="160" w:line="278" w:lineRule="auto"/>
        <w:jc w:val="left"/>
        <w:rPr>
          <w:b/>
        </w:rPr>
      </w:pPr>
      <w:r>
        <w:br w:type="page"/>
      </w:r>
    </w:p>
    <w:p w14:paraId="0585AC6F" w14:textId="77777777" w:rsidR="00214566" w:rsidRPr="009A00A7" w:rsidRDefault="00214566" w:rsidP="00D60BA4">
      <w:pPr>
        <w:pStyle w:val="CBDSubTitle"/>
      </w:pPr>
      <w:bookmarkStart w:id="63" w:name="_Toc214981913"/>
      <w:bookmarkStart w:id="64" w:name="_Toc214982108"/>
      <w:bookmarkStart w:id="65" w:name="_Toc215230359"/>
      <w:r>
        <w:lastRenderedPageBreak/>
        <w:t>27/9.</w:t>
      </w:r>
      <w:r>
        <w:tab/>
      </w:r>
      <w:r w:rsidRPr="00243EBE">
        <w:t>Biodiversity and agriculture</w:t>
      </w:r>
      <w:bookmarkEnd w:id="63"/>
      <w:bookmarkEnd w:id="64"/>
      <w:bookmarkEnd w:id="65"/>
      <w:r w:rsidRPr="00243EBE">
        <w:t xml:space="preserve"> </w:t>
      </w:r>
    </w:p>
    <w:p w14:paraId="7434DD30" w14:textId="77777777" w:rsidR="00214566" w:rsidRPr="007E275F" w:rsidRDefault="00214566" w:rsidP="007E275F">
      <w:pPr>
        <w:pStyle w:val="AFCorN12Bold"/>
        <w:spacing w:before="120" w:after="120"/>
        <w:ind w:left="1134"/>
        <w:rPr>
          <w:bCs/>
          <w:i/>
          <w:iCs/>
        </w:rPr>
      </w:pPr>
      <w:r w:rsidRPr="007E275F">
        <w:rPr>
          <w:b w:val="0"/>
          <w:bCs/>
          <w:i/>
          <w:iCs/>
          <w:sz w:val="22"/>
        </w:rPr>
        <w:t>The Subsidiary Body on Scientific, Technical and Technological Advice,</w:t>
      </w:r>
    </w:p>
    <w:p w14:paraId="2B16637D" w14:textId="77777777" w:rsidR="00214566" w:rsidRPr="009A00A7" w:rsidRDefault="00214566" w:rsidP="00D60BA4">
      <w:pPr>
        <w:pStyle w:val="CBDNormalNoNumber"/>
        <w:tabs>
          <w:tab w:val="clear" w:pos="567"/>
          <w:tab w:val="left" w:pos="630"/>
        </w:tabs>
        <w:ind w:left="540" w:firstLine="594"/>
        <w:rPr>
          <w:iCs/>
          <w:kern w:val="22"/>
        </w:rPr>
      </w:pPr>
      <w:r w:rsidRPr="009A00A7">
        <w:rPr>
          <w:i/>
          <w:kern w:val="22"/>
        </w:rPr>
        <w:t xml:space="preserve">Having considered </w:t>
      </w:r>
      <w:r w:rsidRPr="009A00A7">
        <w:rPr>
          <w:iCs/>
          <w:kern w:val="22"/>
        </w:rPr>
        <w:t>the note by the Secretariat on biodiversity and agriculture,</w:t>
      </w:r>
      <w:r w:rsidRPr="009A00A7">
        <w:rPr>
          <w:rStyle w:val="FootnoteReference"/>
          <w:iCs/>
          <w:kern w:val="22"/>
        </w:rPr>
        <w:footnoteReference w:id="112"/>
      </w:r>
    </w:p>
    <w:p w14:paraId="14F37F5D" w14:textId="77777777" w:rsidR="00214566" w:rsidRPr="009A00A7" w:rsidRDefault="00214566" w:rsidP="00D60BA4">
      <w:pPr>
        <w:pStyle w:val="CBDNormalNoNumber"/>
        <w:ind w:firstLine="567"/>
      </w:pPr>
      <w:r w:rsidRPr="009A00A7">
        <w:rPr>
          <w:i/>
          <w:iCs/>
        </w:rPr>
        <w:t>Recommends</w:t>
      </w:r>
      <w:r w:rsidRPr="009A00A7">
        <w:t xml:space="preserve"> that, at its seventeenth meeting, the Conference of the Parties adopt a decision along the following lines:</w:t>
      </w:r>
    </w:p>
    <w:p w14:paraId="5C69DB2A" w14:textId="77777777" w:rsidR="00214566" w:rsidRPr="009A00A7" w:rsidRDefault="00214566" w:rsidP="00D60BA4">
      <w:pPr>
        <w:pStyle w:val="CBDNormalNoNumber"/>
        <w:tabs>
          <w:tab w:val="clear" w:pos="567"/>
        </w:tabs>
        <w:ind w:left="1134" w:firstLine="567"/>
        <w:rPr>
          <w:iCs/>
        </w:rPr>
      </w:pPr>
      <w:r w:rsidRPr="009A00A7">
        <w:rPr>
          <w:i/>
          <w:iCs/>
        </w:rPr>
        <w:t>The Conference of the Parties</w:t>
      </w:r>
      <w:r w:rsidRPr="009A00A7">
        <w:rPr>
          <w:iCs/>
        </w:rPr>
        <w:t>,</w:t>
      </w:r>
    </w:p>
    <w:p w14:paraId="6409C5EE" w14:textId="77777777" w:rsidR="00214566" w:rsidRPr="009A00A7" w:rsidRDefault="00214566" w:rsidP="00D60BA4">
      <w:pPr>
        <w:pStyle w:val="CBDNormalNoNumber"/>
        <w:tabs>
          <w:tab w:val="clear" w:pos="567"/>
        </w:tabs>
        <w:ind w:left="1134" w:firstLine="567"/>
        <w:rPr>
          <w:snapToGrid w:val="0"/>
          <w:kern w:val="22"/>
        </w:rPr>
      </w:pPr>
      <w:r w:rsidRPr="009A00A7">
        <w:rPr>
          <w:i/>
          <w:snapToGrid w:val="0"/>
          <w:kern w:val="22"/>
        </w:rPr>
        <w:t>Recalling</w:t>
      </w:r>
      <w:r w:rsidRPr="009A00A7">
        <w:rPr>
          <w:snapToGrid w:val="0"/>
          <w:kern w:val="22"/>
        </w:rPr>
        <w:t xml:space="preserve"> its decisions </w:t>
      </w:r>
      <w:hyperlink r:id="rId91" w:history="1">
        <w:r w:rsidRPr="009A00A7">
          <w:rPr>
            <w:rStyle w:val="Hyperlink"/>
            <w:kern w:val="22"/>
          </w:rPr>
          <w:t>VI/5</w:t>
        </w:r>
      </w:hyperlink>
      <w:r w:rsidRPr="009A00A7">
        <w:t xml:space="preserve"> of 19 April 2002</w:t>
      </w:r>
      <w:r w:rsidRPr="009A00A7">
        <w:rPr>
          <w:snapToGrid w:val="0"/>
          <w:kern w:val="22"/>
        </w:rPr>
        <w:t xml:space="preserve">, </w:t>
      </w:r>
      <w:hyperlink r:id="rId92" w:history="1">
        <w:r w:rsidRPr="009A00A7">
          <w:rPr>
            <w:rStyle w:val="Hyperlink"/>
            <w:kern w:val="22"/>
          </w:rPr>
          <w:t>VIII/23</w:t>
        </w:r>
      </w:hyperlink>
      <w:r w:rsidRPr="009A00A7">
        <w:t xml:space="preserve"> of 31 March 2006</w:t>
      </w:r>
      <w:r w:rsidRPr="009A00A7">
        <w:rPr>
          <w:snapToGrid w:val="0"/>
          <w:kern w:val="22"/>
        </w:rPr>
        <w:t xml:space="preserve">, </w:t>
      </w:r>
      <w:hyperlink r:id="rId93" w:history="1">
        <w:r w:rsidRPr="009A00A7">
          <w:rPr>
            <w:rStyle w:val="Hyperlink"/>
            <w:snapToGrid w:val="0"/>
            <w:kern w:val="22"/>
          </w:rPr>
          <w:t>X/34</w:t>
        </w:r>
      </w:hyperlink>
      <w:r w:rsidRPr="009A00A7">
        <w:t xml:space="preserve"> of 29 October 2010, </w:t>
      </w:r>
      <w:hyperlink r:id="rId94" w:history="1">
        <w:r w:rsidRPr="009A00A7">
          <w:rPr>
            <w:rStyle w:val="Hyperlink"/>
          </w:rPr>
          <w:t>XIII/3</w:t>
        </w:r>
      </w:hyperlink>
      <w:r w:rsidRPr="009A00A7">
        <w:t xml:space="preserve"> of 17 October 2016 and </w:t>
      </w:r>
      <w:hyperlink r:id="rId95" w:history="1">
        <w:r w:rsidRPr="009A00A7">
          <w:rPr>
            <w:rStyle w:val="Hyperlink"/>
          </w:rPr>
          <w:t>15/28</w:t>
        </w:r>
      </w:hyperlink>
      <w:r w:rsidRPr="009A00A7">
        <w:t xml:space="preserve"> of 19 December 2022,</w:t>
      </w:r>
    </w:p>
    <w:p w14:paraId="65FB15F9" w14:textId="77777777" w:rsidR="00214566" w:rsidRPr="009A00A7" w:rsidRDefault="00214566" w:rsidP="00D60BA4">
      <w:pPr>
        <w:pStyle w:val="CBDNormalNoNumber"/>
        <w:tabs>
          <w:tab w:val="clear" w:pos="567"/>
        </w:tabs>
        <w:ind w:left="1134" w:firstLine="567"/>
        <w:rPr>
          <w:snapToGrid w:val="0"/>
        </w:rPr>
      </w:pPr>
      <w:r w:rsidRPr="009A00A7">
        <w:rPr>
          <w:i/>
          <w:snapToGrid w:val="0"/>
        </w:rPr>
        <w:t>Noting</w:t>
      </w:r>
      <w:r w:rsidRPr="009A00A7">
        <w:rPr>
          <w:snapToGrid w:val="0"/>
        </w:rPr>
        <w:t xml:space="preserve"> the importance of soil biodiversity to achieve multiple global commitments, including the Rio conventions, by contributing to solutions to </w:t>
      </w:r>
      <w:r w:rsidRPr="009B54AB">
        <w:rPr>
          <w:snapToGrid w:val="0"/>
        </w:rPr>
        <w:t>support</w:t>
      </w:r>
      <w:r w:rsidRPr="009A00A7">
        <w:rPr>
          <w:snapToGrid w:val="0"/>
        </w:rPr>
        <w:t xml:space="preserve"> climate change mitigation and adaptation and address biodiversity loss and desertification, land degradation and drought,</w:t>
      </w:r>
    </w:p>
    <w:p w14:paraId="6C86DB7A" w14:textId="77777777" w:rsidR="00214566" w:rsidRPr="009A00A7" w:rsidRDefault="00214566" w:rsidP="00D60BA4">
      <w:pPr>
        <w:pStyle w:val="CBDNormalNoNumber"/>
        <w:tabs>
          <w:tab w:val="clear" w:pos="567"/>
        </w:tabs>
        <w:ind w:left="1134" w:firstLine="567"/>
        <w:rPr>
          <w:snapToGrid w:val="0"/>
        </w:rPr>
      </w:pPr>
      <w:r w:rsidRPr="009A00A7">
        <w:rPr>
          <w:i/>
          <w:iCs/>
          <w:snapToGrid w:val="0"/>
        </w:rPr>
        <w:t>Noting</w:t>
      </w:r>
      <w:r>
        <w:rPr>
          <w:i/>
          <w:iCs/>
          <w:snapToGrid w:val="0"/>
        </w:rPr>
        <w:t xml:space="preserve"> also</w:t>
      </w:r>
      <w:r w:rsidRPr="009A00A7">
        <w:rPr>
          <w:snapToGrid w:val="0"/>
        </w:rPr>
        <w:t xml:space="preserve"> the significant </w:t>
      </w:r>
      <w:r>
        <w:rPr>
          <w:snapToGrid w:val="0"/>
        </w:rPr>
        <w:t xml:space="preserve">lack of </w:t>
      </w:r>
      <w:r w:rsidRPr="009A00A7">
        <w:rPr>
          <w:snapToGrid w:val="0"/>
        </w:rPr>
        <w:t>recognition of the role of fungal biodiversity in soil and agricultural biodiversity policies</w:t>
      </w:r>
      <w:r>
        <w:rPr>
          <w:snapToGrid w:val="0"/>
        </w:rPr>
        <w:t xml:space="preserve">, </w:t>
      </w:r>
      <w:r w:rsidRPr="009A00A7">
        <w:rPr>
          <w:snapToGrid w:val="0"/>
        </w:rPr>
        <w:t xml:space="preserve">and </w:t>
      </w:r>
      <w:r>
        <w:rPr>
          <w:snapToGrid w:val="0"/>
        </w:rPr>
        <w:t xml:space="preserve">the </w:t>
      </w:r>
      <w:r w:rsidRPr="009A00A7">
        <w:rPr>
          <w:snapToGrid w:val="0"/>
        </w:rPr>
        <w:t xml:space="preserve">opportunity </w:t>
      </w:r>
      <w:r>
        <w:rPr>
          <w:snapToGrid w:val="0"/>
        </w:rPr>
        <w:t>for</w:t>
      </w:r>
      <w:r w:rsidRPr="009A00A7">
        <w:rPr>
          <w:snapToGrid w:val="0"/>
        </w:rPr>
        <w:t xml:space="preserve"> strengthen</w:t>
      </w:r>
      <w:r>
        <w:rPr>
          <w:snapToGrid w:val="0"/>
        </w:rPr>
        <w:t>ing such recognition</w:t>
      </w:r>
      <w:r w:rsidRPr="009A00A7">
        <w:rPr>
          <w:snapToGrid w:val="0"/>
        </w:rPr>
        <w:t>,</w:t>
      </w:r>
    </w:p>
    <w:p w14:paraId="0C9ED85A" w14:textId="77777777" w:rsidR="00214566" w:rsidRPr="009A00A7" w:rsidRDefault="00214566" w:rsidP="00D60BA4">
      <w:pPr>
        <w:pStyle w:val="CBDNormalNoNumber"/>
        <w:tabs>
          <w:tab w:val="clear" w:pos="567"/>
        </w:tabs>
        <w:ind w:left="1134" w:firstLine="567"/>
        <w:rPr>
          <w:iCs/>
        </w:rPr>
      </w:pPr>
      <w:r w:rsidRPr="009A00A7">
        <w:rPr>
          <w:i/>
          <w:snapToGrid w:val="0"/>
        </w:rPr>
        <w:t>Recognizing</w:t>
      </w:r>
      <w:r w:rsidRPr="009A00A7">
        <w:rPr>
          <w:snapToGrid w:val="0"/>
        </w:rPr>
        <w:t xml:space="preserve"> that the conservation, restoration and sustainable use of soil biodiversity </w:t>
      </w:r>
      <w:r>
        <w:rPr>
          <w:snapToGrid w:val="0"/>
        </w:rPr>
        <w:t>are</w:t>
      </w:r>
      <w:r w:rsidRPr="009A00A7">
        <w:rPr>
          <w:snapToGrid w:val="0"/>
        </w:rPr>
        <w:t xml:space="preserve"> key to achieving food security and nutrition and critical to soil organic carbon storage, while contributing to the achievement of multiple goals and targets of the </w:t>
      </w:r>
      <w:r w:rsidRPr="009A00A7">
        <w:rPr>
          <w:snapToGrid w:val="0"/>
          <w:spacing w:val="-6"/>
        </w:rPr>
        <w:t>Kunming-Montreal Global Biodiversity Framework</w:t>
      </w:r>
      <w:r w:rsidRPr="009A00A7">
        <w:rPr>
          <w:snapToGrid w:val="0"/>
        </w:rPr>
        <w:t>,</w:t>
      </w:r>
      <w:r w:rsidRPr="009A00A7">
        <w:rPr>
          <w:rStyle w:val="FootnoteReference"/>
          <w:snapToGrid w:val="0"/>
        </w:rPr>
        <w:footnoteReference w:id="113"/>
      </w:r>
    </w:p>
    <w:p w14:paraId="44DEA014" w14:textId="77777777" w:rsidR="00214566" w:rsidRPr="009A00A7" w:rsidRDefault="00214566" w:rsidP="00D60BA4">
      <w:pPr>
        <w:pStyle w:val="CBDNormalNoNumber"/>
        <w:tabs>
          <w:tab w:val="clear" w:pos="567"/>
        </w:tabs>
        <w:ind w:left="1134" w:firstLine="567"/>
        <w:rPr>
          <w:i/>
          <w:iCs/>
          <w:lang w:val="en-US"/>
        </w:rPr>
      </w:pPr>
      <w:r w:rsidRPr="009A00A7">
        <w:rPr>
          <w:i/>
          <w:iCs/>
        </w:rPr>
        <w:t>Recognizing</w:t>
      </w:r>
      <w:r>
        <w:rPr>
          <w:i/>
          <w:iCs/>
        </w:rPr>
        <w:t xml:space="preserve"> also</w:t>
      </w:r>
      <w:r w:rsidRPr="009A00A7">
        <w:rPr>
          <w:i/>
          <w:iCs/>
        </w:rPr>
        <w:t xml:space="preserve"> </w:t>
      </w:r>
      <w:r w:rsidRPr="009A00A7">
        <w:t xml:space="preserve">the </w:t>
      </w:r>
      <w:r>
        <w:t>specific</w:t>
      </w:r>
      <w:r w:rsidRPr="009A00A7">
        <w:t xml:space="preserve"> needs and circumstances of developing countries and the contribution of indigenous peoples and local communities to the conservation and sustainable use of soil biodiversity,</w:t>
      </w:r>
    </w:p>
    <w:p w14:paraId="2BAFFFA0" w14:textId="77777777" w:rsidR="00214566" w:rsidRPr="009A00A7" w:rsidRDefault="00214566" w:rsidP="00D60BA4">
      <w:pPr>
        <w:pStyle w:val="CBDNormalNoNumber"/>
        <w:tabs>
          <w:tab w:val="clear" w:pos="567"/>
        </w:tabs>
        <w:ind w:left="1134" w:firstLine="567"/>
        <w:rPr>
          <w:iCs/>
        </w:rPr>
      </w:pPr>
      <w:r w:rsidRPr="009A00A7">
        <w:rPr>
          <w:i/>
          <w:iCs/>
          <w:lang w:val="en-US"/>
        </w:rPr>
        <w:t>Recognizing</w:t>
      </w:r>
      <w:r>
        <w:rPr>
          <w:i/>
          <w:iCs/>
          <w:lang w:val="en-US"/>
        </w:rPr>
        <w:t xml:space="preserve"> further</w:t>
      </w:r>
      <w:r w:rsidRPr="009C6140">
        <w:rPr>
          <w:i/>
          <w:iCs/>
          <w:lang w:val="en-US"/>
        </w:rPr>
        <w:t xml:space="preserve"> </w:t>
      </w:r>
      <w:r w:rsidRPr="009A00A7">
        <w:rPr>
          <w:lang w:val="en-US"/>
        </w:rPr>
        <w:t>the importance of restoring soil health and increasing soil organic carbon</w:t>
      </w:r>
      <w:r>
        <w:rPr>
          <w:lang w:val="en-US"/>
        </w:rPr>
        <w:t xml:space="preserve"> storage </w:t>
      </w:r>
      <w:r w:rsidRPr="009A00A7">
        <w:rPr>
          <w:lang w:val="en-US"/>
        </w:rPr>
        <w:t>as part of the</w:t>
      </w:r>
      <w:r w:rsidRPr="009C6140">
        <w:rPr>
          <w:lang w:val="en-US"/>
        </w:rPr>
        <w:t xml:space="preserve"> nexus approach </w:t>
      </w:r>
      <w:r>
        <w:rPr>
          <w:lang w:val="en-US"/>
        </w:rPr>
        <w:t>to</w:t>
      </w:r>
      <w:r w:rsidRPr="009C6140">
        <w:rPr>
          <w:lang w:val="en-US"/>
        </w:rPr>
        <w:t xml:space="preserve"> biodiversity, water, food, health and climate </w:t>
      </w:r>
      <w:r>
        <w:rPr>
          <w:lang w:val="en-US"/>
        </w:rPr>
        <w:t xml:space="preserve">change, </w:t>
      </w:r>
      <w:r w:rsidRPr="009C6140">
        <w:rPr>
          <w:lang w:val="en-US"/>
        </w:rPr>
        <w:t xml:space="preserve">as described </w:t>
      </w:r>
      <w:r>
        <w:rPr>
          <w:lang w:val="en-US"/>
        </w:rPr>
        <w:t>in</w:t>
      </w:r>
      <w:r w:rsidRPr="009C6140">
        <w:rPr>
          <w:lang w:val="en-US"/>
        </w:rPr>
        <w:t xml:space="preserve"> </w:t>
      </w:r>
      <w:r w:rsidRPr="009C6140">
        <w:rPr>
          <w:i/>
          <w:iCs/>
          <w:lang w:val="en-US"/>
        </w:rPr>
        <w:t>The Thematic Assessment Report on the Interlinkages among Biodiversity, Water, Food and Health</w:t>
      </w:r>
      <w:r w:rsidRPr="009C6140">
        <w:rPr>
          <w:lang w:val="en-US"/>
        </w:rPr>
        <w:t xml:space="preserve"> of the Intergovernmental Science-Policy Platform on Biodiversity and Ecosystem Services, towards achieving multiple </w:t>
      </w:r>
      <w:r>
        <w:rPr>
          <w:lang w:val="en-US"/>
        </w:rPr>
        <w:t>t</w:t>
      </w:r>
      <w:r w:rsidRPr="009A00A7">
        <w:rPr>
          <w:lang w:val="en-US"/>
        </w:rPr>
        <w:t>argets of the Framework,</w:t>
      </w:r>
    </w:p>
    <w:p w14:paraId="19EE673B" w14:textId="77777777" w:rsidR="00214566" w:rsidRPr="00244F90" w:rsidRDefault="00214566" w:rsidP="00D60BA4">
      <w:pPr>
        <w:pStyle w:val="CBDNormalNoNumber"/>
        <w:tabs>
          <w:tab w:val="clear" w:pos="567"/>
        </w:tabs>
        <w:ind w:left="1134" w:firstLine="567"/>
        <w:rPr>
          <w:u w:val="single"/>
          <w:lang w:val="en-US"/>
        </w:rPr>
      </w:pPr>
      <w:r w:rsidRPr="003823E6">
        <w:rPr>
          <w:iCs/>
        </w:rPr>
        <w:t>1.</w:t>
      </w:r>
      <w:r w:rsidRPr="003823E6">
        <w:rPr>
          <w:i/>
        </w:rPr>
        <w:tab/>
        <w:t>Welcomes</w:t>
      </w:r>
      <w:r w:rsidRPr="009A00A7">
        <w:t xml:space="preserve"> the progress made in the implementation of the Plan of Action (2020–2030) for the International Initiative for the Conservation and Sustainable Use of Soil Biodiversity,</w:t>
      </w:r>
      <w:r w:rsidRPr="009A00A7">
        <w:rPr>
          <w:rStyle w:val="FootnoteReference"/>
        </w:rPr>
        <w:footnoteReference w:id="114"/>
      </w:r>
      <w:r w:rsidRPr="009A00A7">
        <w:t xml:space="preserve"> and </w:t>
      </w:r>
      <w:r w:rsidRPr="009C6140">
        <w:t>takes notes</w:t>
      </w:r>
      <w:r w:rsidRPr="009A00A7">
        <w:t xml:space="preserve"> of the barriers and opportunities in national implementation summarized in document </w:t>
      </w:r>
      <w:hyperlink r:id="rId96" w:history="1">
        <w:r w:rsidRPr="002D2194">
          <w:rPr>
            <w:rStyle w:val="Hyperlink"/>
          </w:rPr>
          <w:t>CBD/SBSTTA/27/8</w:t>
        </w:r>
      </w:hyperlink>
      <w:r>
        <w:t>,</w:t>
      </w:r>
      <w:r w:rsidRPr="009A00A7">
        <w:t xml:space="preserve"> </w:t>
      </w:r>
      <w:r>
        <w:t xml:space="preserve">in which </w:t>
      </w:r>
      <w:r w:rsidRPr="009A00A7">
        <w:t xml:space="preserve">the need to intensify taxonomic research, </w:t>
      </w:r>
      <w:r>
        <w:t>address</w:t>
      </w:r>
      <w:r w:rsidRPr="009A00A7">
        <w:t xml:space="preserve"> gaps in knowledge about fungal biodiversity</w:t>
      </w:r>
      <w:r>
        <w:t xml:space="preserve"> </w:t>
      </w:r>
      <w:r w:rsidRPr="009A00A7">
        <w:t>and strengthen the mobilization of sustainable financial resources</w:t>
      </w:r>
      <w:r>
        <w:t xml:space="preserve"> is emphasized</w:t>
      </w:r>
      <w:r w:rsidRPr="009A00A7">
        <w:t>;</w:t>
      </w:r>
    </w:p>
    <w:p w14:paraId="69FB0E8F" w14:textId="77777777" w:rsidR="00214566" w:rsidRPr="00244F90" w:rsidRDefault="00214566" w:rsidP="00D60BA4">
      <w:pPr>
        <w:pStyle w:val="CBDNormalNoNumber"/>
        <w:tabs>
          <w:tab w:val="clear" w:pos="567"/>
        </w:tabs>
        <w:ind w:left="1134" w:firstLine="567"/>
        <w:rPr>
          <w:iCs/>
          <w:kern w:val="22"/>
        </w:rPr>
      </w:pPr>
      <w:r w:rsidRPr="009A00A7">
        <w:t>2.</w:t>
      </w:r>
      <w:r w:rsidRPr="009A00A7">
        <w:tab/>
      </w:r>
      <w:r w:rsidRPr="00244F90">
        <w:rPr>
          <w:i/>
          <w:iCs/>
        </w:rPr>
        <w:t>Invites</w:t>
      </w:r>
      <w:r>
        <w:t xml:space="preserve"> the Food and Agriculture Organization of the United Nations, including through the framework of the Global Soil Partnership and the Global Soil Biodiversity Observatory, to continue to facilitate the implementation of the Plan of Action, involving </w:t>
      </w:r>
      <w:r w:rsidRPr="009A00A7">
        <w:t>Parties, other Governments</w:t>
      </w:r>
      <w:r>
        <w:t>, subnational governments</w:t>
      </w:r>
      <w:r w:rsidRPr="00035599">
        <w:t xml:space="preserve"> </w:t>
      </w:r>
      <w:r w:rsidRPr="009A00A7">
        <w:t>at all levels and relevant organizations</w:t>
      </w:r>
      <w:r>
        <w:t>,</w:t>
      </w:r>
      <w:r w:rsidRPr="009A00A7">
        <w:t xml:space="preserve"> in alignment with the </w:t>
      </w:r>
      <w:r w:rsidRPr="009A00A7">
        <w:rPr>
          <w:snapToGrid w:val="0"/>
          <w:spacing w:val="-6"/>
        </w:rPr>
        <w:t xml:space="preserve">Kunming-Montreal Global Biodiversity </w:t>
      </w:r>
      <w:r w:rsidRPr="009A00A7">
        <w:rPr>
          <w:spacing w:val="-6"/>
        </w:rPr>
        <w:t>Framework</w:t>
      </w:r>
      <w:r>
        <w:rPr>
          <w:spacing w:val="-6"/>
        </w:rPr>
        <w:t>,</w:t>
      </w:r>
      <w:r w:rsidRPr="009A00A7">
        <w:rPr>
          <w:spacing w:val="-6"/>
        </w:rPr>
        <w:t xml:space="preserve"> including through national reports and global assessments</w:t>
      </w:r>
      <w:r>
        <w:rPr>
          <w:spacing w:val="-6"/>
        </w:rPr>
        <w:t xml:space="preserve"> and </w:t>
      </w:r>
      <w:r w:rsidRPr="009A00A7">
        <w:rPr>
          <w:spacing w:val="-6"/>
        </w:rPr>
        <w:t> through the provision of capacity</w:t>
      </w:r>
      <w:r>
        <w:rPr>
          <w:spacing w:val="-6"/>
        </w:rPr>
        <w:t>-</w:t>
      </w:r>
      <w:r w:rsidRPr="009A00A7">
        <w:rPr>
          <w:spacing w:val="-6"/>
        </w:rPr>
        <w:t>building and technological transfer</w:t>
      </w:r>
      <w:r>
        <w:rPr>
          <w:spacing w:val="-6"/>
        </w:rPr>
        <w:t xml:space="preserve"> to </w:t>
      </w:r>
      <w:r w:rsidRPr="009A00A7">
        <w:rPr>
          <w:spacing w:val="-6"/>
        </w:rPr>
        <w:t>developing countries</w:t>
      </w:r>
      <w:r>
        <w:rPr>
          <w:spacing w:val="-6"/>
        </w:rPr>
        <w:t xml:space="preserve">, </w:t>
      </w:r>
      <w:r>
        <w:t>in particular</w:t>
      </w:r>
      <w:r w:rsidRPr="009A00A7">
        <w:t xml:space="preserve"> </w:t>
      </w:r>
      <w:r>
        <w:t xml:space="preserve">the </w:t>
      </w:r>
      <w:r w:rsidRPr="009A00A7">
        <w:t>least develop</w:t>
      </w:r>
      <w:r>
        <w:t>ed</w:t>
      </w:r>
      <w:r w:rsidRPr="009A00A7">
        <w:t xml:space="preserve"> </w:t>
      </w:r>
      <w:r>
        <w:t>and s</w:t>
      </w:r>
      <w:r w:rsidRPr="009A00A7">
        <w:t xml:space="preserve">mall </w:t>
      </w:r>
      <w:r>
        <w:t>i</w:t>
      </w:r>
      <w:r w:rsidRPr="009A00A7">
        <w:t xml:space="preserve">sland </w:t>
      </w:r>
      <w:r>
        <w:t>d</w:t>
      </w:r>
      <w:r w:rsidRPr="009A00A7">
        <w:t>eveloping States</w:t>
      </w:r>
      <w:r>
        <w:t xml:space="preserve"> among them,</w:t>
      </w:r>
      <w:r w:rsidRPr="009A00A7">
        <w:t xml:space="preserve"> and countries </w:t>
      </w:r>
      <w:r>
        <w:t>with</w:t>
      </w:r>
      <w:r w:rsidRPr="009A00A7">
        <w:t xml:space="preserve"> economies in transition</w:t>
      </w:r>
      <w:r>
        <w:t xml:space="preserve">, </w:t>
      </w:r>
      <w:r w:rsidRPr="000E26C9">
        <w:t>as appropriate</w:t>
      </w:r>
      <w:r>
        <w:t>,</w:t>
      </w:r>
      <w:r w:rsidRPr="00244F90">
        <w:rPr>
          <w:spacing w:val="-6"/>
        </w:rPr>
        <w:t xml:space="preserve"> </w:t>
      </w:r>
      <w:r>
        <w:rPr>
          <w:spacing w:val="-6"/>
        </w:rPr>
        <w:t xml:space="preserve">and to report on progress to the </w:t>
      </w:r>
      <w:r w:rsidRPr="009A00A7">
        <w:rPr>
          <w:kern w:val="22"/>
        </w:rPr>
        <w:t xml:space="preserve">Subsidiary Body on Scientific, Technical and Technological Advice </w:t>
      </w:r>
      <w:r w:rsidRPr="009A00A7">
        <w:rPr>
          <w:kern w:val="22"/>
        </w:rPr>
        <w:lastRenderedPageBreak/>
        <w:t xml:space="preserve">at a meeting held before the eighteenth meeting of the Conference of the </w:t>
      </w:r>
      <w:r w:rsidRPr="00525DC3">
        <w:rPr>
          <w:kern w:val="22"/>
        </w:rPr>
        <w:t>Parties to the Convention on Biological Diversity</w:t>
      </w:r>
      <w:r w:rsidRPr="00525DC3">
        <w:rPr>
          <w:spacing w:val="-6"/>
        </w:rPr>
        <w:t>;</w:t>
      </w:r>
      <w:r w:rsidRPr="00525DC3">
        <w:rPr>
          <w:rStyle w:val="FootnoteReference"/>
          <w:spacing w:val="-6"/>
        </w:rPr>
        <w:footnoteReference w:id="115"/>
      </w:r>
    </w:p>
    <w:p w14:paraId="5F6A72C4" w14:textId="77777777" w:rsidR="00214566" w:rsidRPr="009A00A7" w:rsidRDefault="00214566" w:rsidP="00D60BA4">
      <w:pPr>
        <w:pStyle w:val="CBDNormalNoNumber"/>
        <w:tabs>
          <w:tab w:val="clear" w:pos="567"/>
        </w:tabs>
        <w:ind w:left="1134" w:firstLine="567"/>
      </w:pPr>
      <w:r w:rsidRPr="009A00A7">
        <w:rPr>
          <w:iCs/>
          <w:kern w:val="22"/>
        </w:rPr>
        <w:t>3</w:t>
      </w:r>
      <w:r w:rsidRPr="009A00A7">
        <w:rPr>
          <w:i/>
          <w:kern w:val="22"/>
        </w:rPr>
        <w:t>.</w:t>
      </w:r>
      <w:r w:rsidRPr="009A00A7">
        <w:rPr>
          <w:i/>
          <w:kern w:val="22"/>
        </w:rPr>
        <w:tab/>
        <w:t>Encourages</w:t>
      </w:r>
      <w:r w:rsidRPr="009A00A7">
        <w:rPr>
          <w:iCs/>
          <w:kern w:val="22"/>
        </w:rPr>
        <w:t xml:space="preserve"> Parties to integrate the conservation, restoration and sustainable use of soil </w:t>
      </w:r>
      <w:r w:rsidRPr="009A00A7">
        <w:t>biodiversity</w:t>
      </w:r>
      <w:r w:rsidRPr="009A00A7">
        <w:rPr>
          <w:iCs/>
          <w:kern w:val="22"/>
        </w:rPr>
        <w:t xml:space="preserve"> </w:t>
      </w:r>
      <w:r w:rsidRPr="00783F12">
        <w:rPr>
          <w:iCs/>
          <w:kern w:val="22"/>
        </w:rPr>
        <w:t>in</w:t>
      </w:r>
      <w:r>
        <w:rPr>
          <w:iCs/>
          <w:kern w:val="22"/>
        </w:rPr>
        <w:t>to</w:t>
      </w:r>
      <w:r w:rsidRPr="00783F12">
        <w:rPr>
          <w:iCs/>
          <w:kern w:val="22"/>
        </w:rPr>
        <w:t xml:space="preserve"> their </w:t>
      </w:r>
      <w:r w:rsidRPr="00151792">
        <w:rPr>
          <w:iCs/>
          <w:kern w:val="22"/>
        </w:rPr>
        <w:t>[</w:t>
      </w:r>
      <w:r w:rsidRPr="00231D6A">
        <w:rPr>
          <w:iCs/>
          <w:kern w:val="22"/>
        </w:rPr>
        <w:t>national biodiversity strategies and action plans and in</w:t>
      </w:r>
      <w:r>
        <w:rPr>
          <w:iCs/>
          <w:kern w:val="22"/>
        </w:rPr>
        <w:t>to</w:t>
      </w:r>
      <w:r w:rsidRPr="00231D6A">
        <w:rPr>
          <w:iCs/>
          <w:kern w:val="22"/>
        </w:rPr>
        <w:t xml:space="preserve"> climate and land policy instruments through b</w:t>
      </w:r>
      <w:r w:rsidRPr="00231D6A">
        <w:t>iodiversity-inclusive spatial planning conducted in a participatory manner</w:t>
      </w:r>
      <w:r>
        <w:t>][national plans</w:t>
      </w:r>
      <w:r w:rsidRPr="00244F90">
        <w:t>]</w:t>
      </w:r>
      <w:r>
        <w:t>, as appropriate</w:t>
      </w:r>
      <w:r w:rsidRPr="009A00A7">
        <w:t>;</w:t>
      </w:r>
    </w:p>
    <w:p w14:paraId="11C1BBD9" w14:textId="77777777" w:rsidR="00214566" w:rsidRPr="00244F90" w:rsidRDefault="00214566" w:rsidP="00D60BA4">
      <w:pPr>
        <w:pStyle w:val="CBDNormalNoNumber"/>
        <w:tabs>
          <w:tab w:val="clear" w:pos="567"/>
        </w:tabs>
        <w:ind w:left="1134" w:firstLine="567"/>
        <w:rPr>
          <w:lang w:val="en-CA"/>
        </w:rPr>
      </w:pPr>
      <w:r w:rsidRPr="0065029E">
        <w:t>[4.</w:t>
      </w:r>
      <w:r w:rsidRPr="0065029E">
        <w:tab/>
      </w:r>
      <w:r w:rsidRPr="0065029E">
        <w:rPr>
          <w:i/>
          <w:iCs/>
        </w:rPr>
        <w:t>Invites</w:t>
      </w:r>
      <w:r w:rsidRPr="0065029E">
        <w:t xml:space="preserve"> Parties to enhance coordination among </w:t>
      </w:r>
      <w:r>
        <w:t xml:space="preserve">the </w:t>
      </w:r>
      <w:r w:rsidRPr="0065029E">
        <w:t>agricultural, environmental and health sectors to mainstream sustainable soil biodiversity initiatives across other sectoral plans,</w:t>
      </w:r>
      <w:r w:rsidRPr="0065029E">
        <w:rPr>
          <w:rFonts w:ascii="Segoe UI" w:hAnsi="Segoe UI" w:cs="Segoe UI"/>
          <w:iCs/>
          <w:sz w:val="21"/>
          <w:szCs w:val="21"/>
          <w:lang w:val="en-US" w:eastAsia="zh-CN"/>
        </w:rPr>
        <w:t xml:space="preserve"> </w:t>
      </w:r>
      <w:r w:rsidRPr="0065029E">
        <w:t xml:space="preserve">policies and strategies, in line with the Framework </w:t>
      </w:r>
      <w:r w:rsidRPr="0065029E">
        <w:rPr>
          <w:lang w:val="en-US"/>
        </w:rPr>
        <w:t>and ensuring the full and effective participation of indigenous peoples and local communities, women and youth;]</w:t>
      </w:r>
    </w:p>
    <w:p w14:paraId="505023DC" w14:textId="77777777" w:rsidR="00214566" w:rsidRPr="009A00A7" w:rsidRDefault="00214566" w:rsidP="00D60BA4">
      <w:pPr>
        <w:pStyle w:val="CBDNormalNoNumber"/>
        <w:tabs>
          <w:tab w:val="clear" w:pos="567"/>
        </w:tabs>
        <w:ind w:left="1134" w:firstLine="567"/>
        <w:rPr>
          <w:iCs/>
          <w:kern w:val="22"/>
        </w:rPr>
      </w:pPr>
      <w:r>
        <w:rPr>
          <w:iCs/>
          <w:kern w:val="22"/>
        </w:rPr>
        <w:t>5</w:t>
      </w:r>
      <w:r w:rsidRPr="009A00A7">
        <w:rPr>
          <w:iCs/>
          <w:kern w:val="22"/>
        </w:rPr>
        <w:t>.</w:t>
      </w:r>
      <w:r w:rsidRPr="009A00A7">
        <w:rPr>
          <w:iCs/>
          <w:kern w:val="22"/>
        </w:rPr>
        <w:tab/>
      </w:r>
      <w:r>
        <w:rPr>
          <w:i/>
          <w:kern w:val="22"/>
        </w:rPr>
        <w:t>Also</w:t>
      </w:r>
      <w:r w:rsidRPr="009A00A7">
        <w:rPr>
          <w:iCs/>
          <w:kern w:val="22"/>
        </w:rPr>
        <w:t xml:space="preserve"> </w:t>
      </w:r>
      <w:r w:rsidRPr="009A00A7">
        <w:rPr>
          <w:i/>
          <w:kern w:val="22"/>
        </w:rPr>
        <w:t>invites</w:t>
      </w:r>
      <w:r w:rsidRPr="009A00A7">
        <w:rPr>
          <w:iCs/>
          <w:kern w:val="22"/>
        </w:rPr>
        <w:t xml:space="preserve"> Parties to strengthen </w:t>
      </w:r>
      <w:r w:rsidRPr="009A00A7">
        <w:t>cooperation</w:t>
      </w:r>
      <w:r w:rsidRPr="009A00A7">
        <w:rPr>
          <w:iCs/>
          <w:kern w:val="22"/>
        </w:rPr>
        <w:t xml:space="preserve"> among national focal points for the Minamata Convention on Mercury,</w:t>
      </w:r>
      <w:r w:rsidRPr="009A00A7">
        <w:rPr>
          <w:rStyle w:val="FootnoteReference"/>
          <w:iCs/>
          <w:kern w:val="22"/>
        </w:rPr>
        <w:footnoteReference w:id="116"/>
      </w:r>
      <w:r w:rsidRPr="009A00A7">
        <w:rPr>
          <w:iCs/>
          <w:kern w:val="22"/>
        </w:rPr>
        <w:t xml:space="preserve"> the Basel</w:t>
      </w:r>
      <w:r w:rsidRPr="009A00A7">
        <w:t xml:space="preserve"> </w:t>
      </w:r>
      <w:r w:rsidRPr="009A00A7">
        <w:rPr>
          <w:iCs/>
          <w:kern w:val="22"/>
        </w:rPr>
        <w:t>Convention on the Control of Transboundary Movements of Hazardous Wastes and Their Disposal,</w:t>
      </w:r>
      <w:r w:rsidRPr="009A00A7">
        <w:rPr>
          <w:rStyle w:val="FootnoteReference"/>
          <w:iCs/>
          <w:kern w:val="22"/>
        </w:rPr>
        <w:footnoteReference w:id="117"/>
      </w:r>
      <w:r w:rsidRPr="009A00A7">
        <w:rPr>
          <w:iCs/>
          <w:kern w:val="22"/>
        </w:rPr>
        <w:t xml:space="preserve"> the Rotterdam Convention on the Prior Informed Consent Procedure for Certain Hazardous Chemicals and Pesticides in International Trade</w:t>
      </w:r>
      <w:r>
        <w:rPr>
          <w:iCs/>
          <w:kern w:val="22"/>
        </w:rPr>
        <w:t>,</w:t>
      </w:r>
      <w:r w:rsidRPr="009A00A7">
        <w:rPr>
          <w:rStyle w:val="FootnoteReference"/>
          <w:iCs/>
          <w:kern w:val="22"/>
        </w:rPr>
        <w:footnoteReference w:id="118"/>
      </w:r>
      <w:r w:rsidRPr="009A00A7">
        <w:rPr>
          <w:iCs/>
          <w:kern w:val="22"/>
        </w:rPr>
        <w:t xml:space="preserve"> the Stockholm Convention</w:t>
      </w:r>
      <w:r w:rsidRPr="009A00A7">
        <w:t xml:space="preserve"> </w:t>
      </w:r>
      <w:r w:rsidRPr="009A00A7">
        <w:rPr>
          <w:iCs/>
          <w:kern w:val="22"/>
        </w:rPr>
        <w:t>on Persistent Organic Pollutants</w:t>
      </w:r>
      <w:r w:rsidRPr="009A00A7">
        <w:rPr>
          <w:rStyle w:val="FootnoteReference"/>
          <w:iCs/>
          <w:kern w:val="22"/>
        </w:rPr>
        <w:footnoteReference w:id="119"/>
      </w:r>
      <w:r w:rsidRPr="009A00A7">
        <w:rPr>
          <w:iCs/>
          <w:kern w:val="22"/>
        </w:rPr>
        <w:t xml:space="preserve">, </w:t>
      </w:r>
      <w:r w:rsidRPr="009A00A7">
        <w:rPr>
          <w:kern w:val="22"/>
        </w:rPr>
        <w:t>the Convention on Wetlands of International Importance especially as Waterfowl Habitat,</w:t>
      </w:r>
      <w:r w:rsidRPr="009A00A7">
        <w:rPr>
          <w:rStyle w:val="FootnoteReference"/>
          <w:kern w:val="22"/>
        </w:rPr>
        <w:footnoteReference w:id="120"/>
      </w:r>
      <w:r w:rsidRPr="009A00A7">
        <w:rPr>
          <w:kern w:val="22"/>
        </w:rPr>
        <w:t xml:space="preserve"> the United Nations Convention to Combat Desertification in Those Countries Experiencing Serious Drought and/or Desertification, Particularly in Africa</w:t>
      </w:r>
      <w:r>
        <w:rPr>
          <w:kern w:val="22"/>
        </w:rPr>
        <w:t>,</w:t>
      </w:r>
      <w:r w:rsidRPr="009A00A7">
        <w:rPr>
          <w:rStyle w:val="FootnoteReference"/>
          <w:kern w:val="22"/>
        </w:rPr>
        <w:footnoteReference w:id="121"/>
      </w:r>
      <w:r w:rsidRPr="009A00A7">
        <w:rPr>
          <w:kern w:val="22"/>
        </w:rPr>
        <w:t xml:space="preserve"> the United Nations Framework Convention on Climate Change</w:t>
      </w:r>
      <w:r>
        <w:rPr>
          <w:rStyle w:val="FootnoteReference"/>
          <w:kern w:val="22"/>
        </w:rPr>
        <w:footnoteReference w:id="122"/>
      </w:r>
      <w:r w:rsidRPr="009A00A7">
        <w:rPr>
          <w:kern w:val="22"/>
        </w:rPr>
        <w:t xml:space="preserve"> and the Food and Agriculture Organization of the United Nations</w:t>
      </w:r>
      <w:r w:rsidRPr="009A00A7">
        <w:rPr>
          <w:iCs/>
          <w:kern w:val="22"/>
        </w:rPr>
        <w:t xml:space="preserve"> </w:t>
      </w:r>
      <w:r>
        <w:rPr>
          <w:iCs/>
          <w:kern w:val="22"/>
        </w:rPr>
        <w:t xml:space="preserve">in order </w:t>
      </w:r>
      <w:r w:rsidRPr="009A00A7">
        <w:rPr>
          <w:iCs/>
          <w:kern w:val="22"/>
        </w:rPr>
        <w:t xml:space="preserve">to implement coherent actions to address the conservation and restoration of soil biodiversity and soil health </w:t>
      </w:r>
      <w:r>
        <w:rPr>
          <w:iCs/>
          <w:kern w:val="22"/>
        </w:rPr>
        <w:t>and their</w:t>
      </w:r>
      <w:r w:rsidRPr="009A00A7">
        <w:rPr>
          <w:iCs/>
          <w:kern w:val="22"/>
        </w:rPr>
        <w:t xml:space="preserve"> interlinkages with pollution control, in accordance with their respective mandates and with national circumstances and priorities;</w:t>
      </w:r>
    </w:p>
    <w:p w14:paraId="2D7C9952" w14:textId="77777777" w:rsidR="00214566" w:rsidRPr="009A00A7" w:rsidRDefault="00214566" w:rsidP="00D60BA4">
      <w:pPr>
        <w:pStyle w:val="CBDNormalNoNumber"/>
        <w:tabs>
          <w:tab w:val="clear" w:pos="567"/>
        </w:tabs>
        <w:ind w:left="1134" w:firstLine="567"/>
        <w:rPr>
          <w:iCs/>
          <w:kern w:val="22"/>
        </w:rPr>
      </w:pPr>
      <w:r>
        <w:rPr>
          <w:iCs/>
          <w:kern w:val="22"/>
        </w:rPr>
        <w:t>6</w:t>
      </w:r>
      <w:r w:rsidRPr="009A00A7">
        <w:rPr>
          <w:iCs/>
          <w:kern w:val="22"/>
        </w:rPr>
        <w:t>.</w:t>
      </w:r>
      <w:r w:rsidRPr="009A00A7">
        <w:rPr>
          <w:iCs/>
          <w:kern w:val="22"/>
        </w:rPr>
        <w:tab/>
      </w:r>
      <w:r w:rsidRPr="00056B74">
        <w:rPr>
          <w:i/>
          <w:kern w:val="22"/>
        </w:rPr>
        <w:t>Further invites</w:t>
      </w:r>
      <w:r w:rsidRPr="009A00A7">
        <w:rPr>
          <w:i/>
          <w:kern w:val="22"/>
        </w:rPr>
        <w:t xml:space="preserve"> </w:t>
      </w:r>
      <w:r w:rsidRPr="00244F90">
        <w:rPr>
          <w:iCs/>
          <w:kern w:val="22"/>
        </w:rPr>
        <w:t>Parties</w:t>
      </w:r>
      <w:r>
        <w:rPr>
          <w:iCs/>
          <w:kern w:val="22"/>
        </w:rPr>
        <w:t>[</w:t>
      </w:r>
      <w:r w:rsidRPr="000D44CD" w:rsidDel="000D44CD">
        <w:rPr>
          <w:iCs/>
          <w:kern w:val="22"/>
        </w:rPr>
        <w:t xml:space="preserve"> </w:t>
      </w:r>
      <w:r w:rsidRPr="00244F90">
        <w:rPr>
          <w:iCs/>
          <w:kern w:val="22"/>
        </w:rPr>
        <w:t xml:space="preserve">in </w:t>
      </w:r>
      <w:r>
        <w:rPr>
          <w:iCs/>
          <w:kern w:val="22"/>
        </w:rPr>
        <w:t xml:space="preserve">a </w:t>
      </w:r>
      <w:r w:rsidRPr="00244F90">
        <w:rPr>
          <w:iCs/>
          <w:kern w:val="22"/>
        </w:rPr>
        <w:t>position to do so</w:t>
      </w:r>
      <w:r>
        <w:rPr>
          <w:iCs/>
          <w:kern w:val="22"/>
        </w:rPr>
        <w:t>],</w:t>
      </w:r>
      <w:r>
        <w:rPr>
          <w:i/>
          <w:kern w:val="22"/>
        </w:rPr>
        <w:t xml:space="preserve"> </w:t>
      </w:r>
      <w:r w:rsidRPr="009A00A7">
        <w:rPr>
          <w:iCs/>
          <w:kern w:val="22"/>
        </w:rPr>
        <w:t>multilateral funds and relevant organizations to provide</w:t>
      </w:r>
      <w:r>
        <w:rPr>
          <w:iCs/>
          <w:kern w:val="22"/>
        </w:rPr>
        <w:t>[</w:t>
      </w:r>
      <w:r w:rsidRPr="009A00A7">
        <w:rPr>
          <w:iCs/>
          <w:kern w:val="22"/>
        </w:rPr>
        <w:t xml:space="preserve"> financial resources,</w:t>
      </w:r>
      <w:r w:rsidRPr="00244F90">
        <w:rPr>
          <w:iCs/>
          <w:kern w:val="22"/>
        </w:rPr>
        <w:t>]</w:t>
      </w:r>
      <w:r w:rsidRPr="009A00A7">
        <w:rPr>
          <w:iCs/>
          <w:kern w:val="22"/>
        </w:rPr>
        <w:t xml:space="preserve"> capacity-building, technical and scientific cooperation</w:t>
      </w:r>
      <w:r>
        <w:rPr>
          <w:iCs/>
          <w:kern w:val="22"/>
        </w:rPr>
        <w:t>,</w:t>
      </w:r>
      <w:r w:rsidRPr="009A00A7">
        <w:rPr>
          <w:iCs/>
          <w:kern w:val="22"/>
        </w:rPr>
        <w:t xml:space="preserve"> technological transfer </w:t>
      </w:r>
      <w:r>
        <w:rPr>
          <w:iCs/>
          <w:kern w:val="22"/>
        </w:rPr>
        <w:t xml:space="preserve">and the </w:t>
      </w:r>
      <w:r w:rsidRPr="009A00A7">
        <w:rPr>
          <w:iCs/>
          <w:kern w:val="22"/>
        </w:rPr>
        <w:t>training of experts to expand research on soil biodiversity</w:t>
      </w:r>
      <w:r>
        <w:rPr>
          <w:iCs/>
          <w:kern w:val="22"/>
        </w:rPr>
        <w:t>,</w:t>
      </w:r>
      <w:r w:rsidRPr="009A00A7">
        <w:rPr>
          <w:iCs/>
          <w:kern w:val="22"/>
        </w:rPr>
        <w:t xml:space="preserve"> including through innovative digital tools, to support developing countries, </w:t>
      </w:r>
      <w:r>
        <w:t>in particular</w:t>
      </w:r>
      <w:r w:rsidRPr="009A00A7">
        <w:t xml:space="preserve"> </w:t>
      </w:r>
      <w:r>
        <w:t xml:space="preserve">the </w:t>
      </w:r>
      <w:r w:rsidRPr="009A00A7">
        <w:t>least develop</w:t>
      </w:r>
      <w:r>
        <w:t>ed</w:t>
      </w:r>
      <w:r w:rsidRPr="009A00A7">
        <w:t xml:space="preserve"> </w:t>
      </w:r>
      <w:r>
        <w:t>and s</w:t>
      </w:r>
      <w:r w:rsidRPr="009A00A7">
        <w:t xml:space="preserve">mall </w:t>
      </w:r>
      <w:r>
        <w:t>i</w:t>
      </w:r>
      <w:r w:rsidRPr="009A00A7">
        <w:t xml:space="preserve">sland </w:t>
      </w:r>
      <w:r>
        <w:t>d</w:t>
      </w:r>
      <w:r w:rsidRPr="009A00A7">
        <w:t>eveloping States</w:t>
      </w:r>
      <w:r>
        <w:t xml:space="preserve"> among them,</w:t>
      </w:r>
      <w:r w:rsidRPr="009A00A7">
        <w:t xml:space="preserve"> and countries </w:t>
      </w:r>
      <w:r>
        <w:t>with</w:t>
      </w:r>
      <w:r w:rsidRPr="009A00A7">
        <w:t xml:space="preserve"> economies in transition</w:t>
      </w:r>
      <w:r>
        <w:t>, in order</w:t>
      </w:r>
      <w:r w:rsidRPr="009A00A7">
        <w:rPr>
          <w:iCs/>
          <w:kern w:val="22"/>
        </w:rPr>
        <w:t xml:space="preserve"> to establish and strengthen </w:t>
      </w:r>
      <w:r>
        <w:rPr>
          <w:iCs/>
          <w:kern w:val="22"/>
        </w:rPr>
        <w:t xml:space="preserve">the </w:t>
      </w:r>
      <w:r w:rsidRPr="009A00A7">
        <w:rPr>
          <w:iCs/>
          <w:kern w:val="22"/>
        </w:rPr>
        <w:t xml:space="preserve">monitoring </w:t>
      </w:r>
      <w:r>
        <w:rPr>
          <w:iCs/>
          <w:kern w:val="22"/>
        </w:rPr>
        <w:t xml:space="preserve">of </w:t>
      </w:r>
      <w:r w:rsidRPr="009A00A7">
        <w:rPr>
          <w:iCs/>
          <w:kern w:val="22"/>
        </w:rPr>
        <w:t xml:space="preserve">soil biodiversity, including community-based monitoring that engages </w:t>
      </w:r>
      <w:r>
        <w:rPr>
          <w:iCs/>
          <w:kern w:val="22"/>
        </w:rPr>
        <w:t xml:space="preserve">in an </w:t>
      </w:r>
      <w:r w:rsidRPr="009A00A7">
        <w:rPr>
          <w:iCs/>
          <w:kern w:val="22"/>
          <w:lang w:val="en-US"/>
        </w:rPr>
        <w:t xml:space="preserve">effective </w:t>
      </w:r>
      <w:r>
        <w:rPr>
          <w:iCs/>
          <w:kern w:val="22"/>
          <w:lang w:val="en-US"/>
        </w:rPr>
        <w:t xml:space="preserve">manner </w:t>
      </w:r>
      <w:r w:rsidRPr="009A00A7">
        <w:rPr>
          <w:iCs/>
          <w:kern w:val="22"/>
        </w:rPr>
        <w:t xml:space="preserve">indigenous peoples and local communities, farmers, pastoralists, women and youth </w:t>
      </w:r>
      <w:r>
        <w:rPr>
          <w:iCs/>
          <w:kern w:val="22"/>
        </w:rPr>
        <w:t xml:space="preserve">and encourages them to </w:t>
      </w:r>
      <w:r w:rsidRPr="009A00A7">
        <w:rPr>
          <w:iCs/>
          <w:kern w:val="22"/>
        </w:rPr>
        <w:t>implement the Plan of Action</w:t>
      </w:r>
      <w:r>
        <w:rPr>
          <w:iCs/>
          <w:kern w:val="22"/>
        </w:rPr>
        <w:t>;</w:t>
      </w:r>
    </w:p>
    <w:p w14:paraId="2012B5EF" w14:textId="77777777" w:rsidR="00214566" w:rsidRPr="009A00A7" w:rsidRDefault="00214566" w:rsidP="00D60BA4">
      <w:pPr>
        <w:pStyle w:val="CBDNormalNoNumber"/>
        <w:tabs>
          <w:tab w:val="clear" w:pos="567"/>
        </w:tabs>
        <w:ind w:left="1134" w:firstLine="567"/>
        <w:rPr>
          <w:iCs/>
          <w:kern w:val="22"/>
        </w:rPr>
      </w:pPr>
      <w:r w:rsidRPr="00CE1E3D">
        <w:rPr>
          <w:iCs/>
          <w:kern w:val="22"/>
        </w:rPr>
        <w:t>[7.</w:t>
      </w:r>
      <w:r w:rsidRPr="00CE1E3D">
        <w:rPr>
          <w:iCs/>
          <w:kern w:val="22"/>
        </w:rPr>
        <w:tab/>
      </w:r>
      <w:r w:rsidRPr="00CE1E3D">
        <w:rPr>
          <w:i/>
          <w:kern w:val="22"/>
        </w:rPr>
        <w:t>Urges</w:t>
      </w:r>
      <w:r w:rsidRPr="00CE1E3D">
        <w:rPr>
          <w:iCs/>
          <w:kern w:val="22"/>
        </w:rPr>
        <w:t xml:space="preserve"> Parties and other Governments to identify, eliminate, phase out or reform incentives, including subsidies, harmful to biodiversity in a proportionate, just, fair, effective and equitable way, and invites them to scale up positive incentives</w:t>
      </w:r>
      <w:r>
        <w:rPr>
          <w:iCs/>
          <w:kern w:val="22"/>
        </w:rPr>
        <w:t>[</w:t>
      </w:r>
      <w:r w:rsidRPr="00CE1E3D">
        <w:rPr>
          <w:iCs/>
          <w:kern w:val="22"/>
        </w:rPr>
        <w:t xml:space="preserve"> and to redirect them towards promoting biodiversity-friendly practices in soil biodiversity protection, conservation and management</w:t>
      </w:r>
      <w:r w:rsidRPr="00244F90">
        <w:rPr>
          <w:iCs/>
          <w:kern w:val="22"/>
        </w:rPr>
        <w:t>]</w:t>
      </w:r>
      <w:r>
        <w:rPr>
          <w:iCs/>
          <w:kern w:val="22"/>
        </w:rPr>
        <w:t>,</w:t>
      </w:r>
      <w:r w:rsidRPr="00CE1E3D">
        <w:rPr>
          <w:iCs/>
          <w:kern w:val="22"/>
        </w:rPr>
        <w:t xml:space="preserve"> as applicable;]</w:t>
      </w:r>
    </w:p>
    <w:p w14:paraId="08DA4ED2" w14:textId="77777777" w:rsidR="00214566" w:rsidRPr="009A00A7" w:rsidRDefault="00214566" w:rsidP="00D60BA4">
      <w:pPr>
        <w:pStyle w:val="CBDNormalNoNumber"/>
        <w:tabs>
          <w:tab w:val="clear" w:pos="567"/>
        </w:tabs>
        <w:ind w:left="1134" w:firstLine="567"/>
        <w:rPr>
          <w:iCs/>
          <w:kern w:val="22"/>
        </w:rPr>
      </w:pPr>
      <w:r>
        <w:rPr>
          <w:iCs/>
          <w:kern w:val="22"/>
        </w:rPr>
        <w:t>8</w:t>
      </w:r>
      <w:r w:rsidRPr="009A00A7">
        <w:rPr>
          <w:iCs/>
          <w:kern w:val="22"/>
        </w:rPr>
        <w:t>.</w:t>
      </w:r>
      <w:r w:rsidRPr="009A00A7">
        <w:rPr>
          <w:iCs/>
          <w:kern w:val="22"/>
        </w:rPr>
        <w:tab/>
      </w:r>
      <w:r w:rsidRPr="009A00A7">
        <w:rPr>
          <w:i/>
          <w:kern w:val="22"/>
        </w:rPr>
        <w:t>Invites</w:t>
      </w:r>
      <w:r w:rsidRPr="009A00A7">
        <w:rPr>
          <w:iCs/>
          <w:kern w:val="22"/>
        </w:rPr>
        <w:t xml:space="preserve"> relevant global and </w:t>
      </w:r>
      <w:r w:rsidRPr="009A00A7">
        <w:t>regional</w:t>
      </w:r>
      <w:r w:rsidRPr="009A00A7">
        <w:rPr>
          <w:iCs/>
          <w:kern w:val="22"/>
        </w:rPr>
        <w:t xml:space="preserve"> organizations, as well as academic institutions</w:t>
      </w:r>
      <w:r>
        <w:rPr>
          <w:iCs/>
          <w:kern w:val="22"/>
        </w:rPr>
        <w:t xml:space="preserve"> and agricultural research institutions</w:t>
      </w:r>
      <w:r w:rsidRPr="009A00A7">
        <w:rPr>
          <w:iCs/>
          <w:kern w:val="22"/>
        </w:rPr>
        <w:t>, indigenous peoples and local communities, women and youth to address the knowledge gaps in soil biodiversity, including fungal biodiversity, strengthen taxonomic capacities and promote interdisciplinary research linking soils, climate, human health and food systems;</w:t>
      </w:r>
    </w:p>
    <w:p w14:paraId="3A0E7C39" w14:textId="77777777" w:rsidR="00214566" w:rsidRPr="009A00A7" w:rsidRDefault="00214566" w:rsidP="00D60BA4">
      <w:pPr>
        <w:pStyle w:val="CBDNormalNoNumber"/>
        <w:tabs>
          <w:tab w:val="clear" w:pos="567"/>
        </w:tabs>
        <w:ind w:left="1134" w:firstLine="567"/>
        <w:rPr>
          <w:iCs/>
          <w:kern w:val="22"/>
        </w:rPr>
      </w:pPr>
      <w:r>
        <w:rPr>
          <w:iCs/>
          <w:kern w:val="22"/>
        </w:rPr>
        <w:lastRenderedPageBreak/>
        <w:t>9</w:t>
      </w:r>
      <w:r w:rsidRPr="009A00A7">
        <w:rPr>
          <w:iCs/>
          <w:kern w:val="22"/>
        </w:rPr>
        <w:t>.</w:t>
      </w:r>
      <w:r w:rsidRPr="009A00A7">
        <w:rPr>
          <w:iCs/>
          <w:kern w:val="22"/>
        </w:rPr>
        <w:tab/>
      </w:r>
      <w:r w:rsidRPr="001D0BB6">
        <w:rPr>
          <w:i/>
          <w:kern w:val="22"/>
        </w:rPr>
        <w:t xml:space="preserve">Notes </w:t>
      </w:r>
      <w:r w:rsidRPr="001D0BB6">
        <w:rPr>
          <w:iCs/>
          <w:kern w:val="22"/>
        </w:rPr>
        <w:t xml:space="preserve">the ongoing work on microorganism and invertebrate genetic resources, as well as on biodiversity for food and agriculture, conducted </w:t>
      </w:r>
      <w:r w:rsidRPr="00244F90">
        <w:rPr>
          <w:iCs/>
          <w:kern w:val="22"/>
        </w:rPr>
        <w:t xml:space="preserve">by </w:t>
      </w:r>
      <w:r w:rsidRPr="001D0BB6">
        <w:rPr>
          <w:iCs/>
          <w:kern w:val="22"/>
        </w:rPr>
        <w:t>the Commission on Genetic Resources for Food and Agriculture</w:t>
      </w:r>
      <w:r w:rsidRPr="009A00A7">
        <w:rPr>
          <w:iCs/>
          <w:kern w:val="22"/>
        </w:rPr>
        <w:t xml:space="preserve">, and </w:t>
      </w:r>
      <w:r w:rsidRPr="009C6140">
        <w:rPr>
          <w:iCs/>
          <w:kern w:val="22"/>
        </w:rPr>
        <w:t>welcomes</w:t>
      </w:r>
      <w:r w:rsidRPr="009A00A7">
        <w:rPr>
          <w:iCs/>
          <w:kern w:val="22"/>
        </w:rPr>
        <w:t xml:space="preserve"> the request made by the members of the Commission at its twentieth session that the Secretariat of the Commission engage with </w:t>
      </w:r>
      <w:r w:rsidRPr="009A00A7">
        <w:t>potential</w:t>
      </w:r>
      <w:r w:rsidRPr="009A00A7">
        <w:rPr>
          <w:iCs/>
          <w:kern w:val="22"/>
        </w:rPr>
        <w:t xml:space="preserve"> partners, including the Secretariat of the Convention on Biological Diversity, in the establishment of a global pollinator platform, subject to </w:t>
      </w:r>
      <w:r>
        <w:rPr>
          <w:iCs/>
          <w:kern w:val="22"/>
        </w:rPr>
        <w:t xml:space="preserve">the </w:t>
      </w:r>
      <w:r w:rsidRPr="009A00A7">
        <w:rPr>
          <w:iCs/>
          <w:kern w:val="22"/>
        </w:rPr>
        <w:t>availability of resources;</w:t>
      </w:r>
    </w:p>
    <w:p w14:paraId="58C05772" w14:textId="77777777" w:rsidR="00214566" w:rsidRDefault="00214566" w:rsidP="00D60BA4">
      <w:pPr>
        <w:pStyle w:val="CBDNormalNoNumber"/>
        <w:tabs>
          <w:tab w:val="clear" w:pos="567"/>
        </w:tabs>
        <w:ind w:left="1134" w:firstLine="567"/>
        <w:rPr>
          <w:iCs/>
          <w:kern w:val="22"/>
          <w:lang w:val="en-US"/>
        </w:rPr>
      </w:pPr>
      <w:r>
        <w:rPr>
          <w:iCs/>
          <w:kern w:val="22"/>
          <w:lang w:val="en-US"/>
        </w:rPr>
        <w:t>10.</w:t>
      </w:r>
      <w:r>
        <w:rPr>
          <w:iCs/>
          <w:kern w:val="22"/>
          <w:lang w:val="en-US"/>
        </w:rPr>
        <w:tab/>
      </w:r>
      <w:r w:rsidRPr="009A00A7">
        <w:rPr>
          <w:i/>
          <w:kern w:val="22"/>
          <w:lang w:val="en-US"/>
        </w:rPr>
        <w:t>Welcomes</w:t>
      </w:r>
      <w:r w:rsidRPr="009A00A7">
        <w:rPr>
          <w:iCs/>
          <w:kern w:val="22"/>
          <w:lang w:val="en-US"/>
        </w:rPr>
        <w:t xml:space="preserve"> the </w:t>
      </w:r>
      <w:r>
        <w:rPr>
          <w:iCs/>
          <w:kern w:val="22"/>
          <w:lang w:val="en-US"/>
        </w:rPr>
        <w:t>twenty-fifth</w:t>
      </w:r>
      <w:r w:rsidRPr="009A00A7">
        <w:rPr>
          <w:iCs/>
          <w:kern w:val="22"/>
          <w:lang w:val="en-US"/>
        </w:rPr>
        <w:t xml:space="preserve"> anniversary of the </w:t>
      </w:r>
      <w:r w:rsidRPr="00963B38">
        <w:rPr>
          <w:iCs/>
          <w:kern w:val="22"/>
          <w:lang w:val="en-US"/>
        </w:rPr>
        <w:t>International Initiative for the Conservation and Sustainable Use of Pollinators, and invites the Food and Agriculture Organization of the United Nations, and encourages Parties and other</w:t>
      </w:r>
      <w:r w:rsidRPr="004447D1">
        <w:rPr>
          <w:iCs/>
          <w:kern w:val="22"/>
          <w:lang w:val="en-US"/>
        </w:rPr>
        <w:t xml:space="preserve"> Governments</w:t>
      </w:r>
      <w:r>
        <w:rPr>
          <w:iCs/>
          <w:kern w:val="22"/>
          <w:lang w:val="en-US"/>
        </w:rPr>
        <w:t xml:space="preserve">, </w:t>
      </w:r>
      <w:r w:rsidRPr="009A00A7">
        <w:rPr>
          <w:iCs/>
          <w:kern w:val="22"/>
          <w:lang w:val="en-US"/>
        </w:rPr>
        <w:t>to strengthen the</w:t>
      </w:r>
      <w:r>
        <w:rPr>
          <w:iCs/>
          <w:kern w:val="22"/>
          <w:lang w:val="en-US"/>
        </w:rPr>
        <w:t xml:space="preserve"> implementation of the</w:t>
      </w:r>
      <w:r w:rsidRPr="009A00A7">
        <w:rPr>
          <w:iCs/>
          <w:kern w:val="22"/>
          <w:lang w:val="en-US"/>
        </w:rPr>
        <w:t xml:space="preserve"> Initiative </w:t>
      </w:r>
      <w:r>
        <w:rPr>
          <w:iCs/>
          <w:kern w:val="22"/>
          <w:lang w:val="en-US"/>
        </w:rPr>
        <w:t>by</w:t>
      </w:r>
      <w:r w:rsidRPr="009A00A7">
        <w:rPr>
          <w:iCs/>
          <w:kern w:val="22"/>
          <w:lang w:val="en-US"/>
        </w:rPr>
        <w:t xml:space="preserve"> </w:t>
      </w:r>
      <w:r>
        <w:rPr>
          <w:iCs/>
          <w:kern w:val="22"/>
          <w:lang w:val="en-US"/>
        </w:rPr>
        <w:t xml:space="preserve">enhancing </w:t>
      </w:r>
      <w:r w:rsidRPr="009A00A7">
        <w:rPr>
          <w:iCs/>
          <w:kern w:val="22"/>
          <w:lang w:val="en-US"/>
        </w:rPr>
        <w:t>actions</w:t>
      </w:r>
      <w:r>
        <w:rPr>
          <w:iCs/>
          <w:kern w:val="22"/>
          <w:lang w:val="en-US"/>
        </w:rPr>
        <w:t>,</w:t>
      </w:r>
      <w:r w:rsidRPr="009A00A7">
        <w:rPr>
          <w:iCs/>
          <w:kern w:val="22"/>
          <w:lang w:val="en-US"/>
        </w:rPr>
        <w:t xml:space="preserve"> notably </w:t>
      </w:r>
      <w:r>
        <w:rPr>
          <w:iCs/>
          <w:kern w:val="22"/>
          <w:lang w:val="en-US"/>
        </w:rPr>
        <w:t xml:space="preserve">with </w:t>
      </w:r>
      <w:r w:rsidRPr="009A00A7">
        <w:rPr>
          <w:iCs/>
          <w:kern w:val="22"/>
          <w:lang w:val="en-US"/>
        </w:rPr>
        <w:t xml:space="preserve">regard </w:t>
      </w:r>
      <w:r>
        <w:rPr>
          <w:iCs/>
          <w:kern w:val="22"/>
          <w:lang w:val="en-US"/>
        </w:rPr>
        <w:t xml:space="preserve">to </w:t>
      </w:r>
      <w:r w:rsidRPr="009A00A7">
        <w:rPr>
          <w:iCs/>
          <w:kern w:val="22"/>
          <w:lang w:val="en-US"/>
        </w:rPr>
        <w:t>wild pollinators</w:t>
      </w:r>
      <w:r>
        <w:rPr>
          <w:iCs/>
          <w:kern w:val="22"/>
          <w:lang w:val="en-US"/>
        </w:rPr>
        <w:t>, according to national legislation and circumstances;</w:t>
      </w:r>
    </w:p>
    <w:p w14:paraId="65E787DA" w14:textId="77777777" w:rsidR="00214566" w:rsidRPr="009A00A7" w:rsidRDefault="00214566" w:rsidP="00D60BA4">
      <w:pPr>
        <w:pStyle w:val="CBDNormalNoNumber"/>
        <w:tabs>
          <w:tab w:val="clear" w:pos="567"/>
        </w:tabs>
        <w:ind w:left="1134" w:firstLine="567"/>
        <w:rPr>
          <w:iCs/>
          <w:kern w:val="22"/>
        </w:rPr>
      </w:pPr>
      <w:r w:rsidRPr="00566614">
        <w:rPr>
          <w:iCs/>
          <w:kern w:val="22"/>
        </w:rPr>
        <w:t>[11.</w:t>
      </w:r>
      <w:r w:rsidRPr="00566614">
        <w:rPr>
          <w:iCs/>
          <w:kern w:val="22"/>
        </w:rPr>
        <w:tab/>
      </w:r>
      <w:r w:rsidRPr="009A00A7">
        <w:rPr>
          <w:i/>
          <w:kern w:val="22"/>
        </w:rPr>
        <w:t xml:space="preserve">Requests </w:t>
      </w:r>
      <w:r w:rsidRPr="009A00A7">
        <w:t>the Executive Secretary</w:t>
      </w:r>
      <w:r>
        <w:t xml:space="preserve"> of the Convention</w:t>
      </w:r>
      <w:r w:rsidRPr="003C5395">
        <w:rPr>
          <w:iCs/>
          <w:kern w:val="22"/>
        </w:rPr>
        <w:t xml:space="preserve">, </w:t>
      </w:r>
      <w:r w:rsidRPr="009A00A7">
        <w:rPr>
          <w:iCs/>
          <w:kern w:val="22"/>
        </w:rPr>
        <w:t xml:space="preserve">subject to </w:t>
      </w:r>
      <w:r>
        <w:rPr>
          <w:iCs/>
          <w:kern w:val="22"/>
        </w:rPr>
        <w:t xml:space="preserve">the </w:t>
      </w:r>
      <w:r w:rsidRPr="009A00A7">
        <w:rPr>
          <w:iCs/>
          <w:kern w:val="22"/>
        </w:rPr>
        <w:t>availability of resources</w:t>
      </w:r>
      <w:r>
        <w:rPr>
          <w:iCs/>
          <w:kern w:val="22"/>
        </w:rPr>
        <w:t>,</w:t>
      </w:r>
      <w:r w:rsidRPr="009A00A7">
        <w:t xml:space="preserve"> to continue to engage with the </w:t>
      </w:r>
      <w:r w:rsidRPr="009A00A7">
        <w:rPr>
          <w:kern w:val="22"/>
        </w:rPr>
        <w:t>Food and Agriculture Organization of the United Nations</w:t>
      </w:r>
      <w:r w:rsidRPr="009A00A7">
        <w:t xml:space="preserve"> and the Commission </w:t>
      </w:r>
      <w:r w:rsidRPr="009A00A7">
        <w:rPr>
          <w:iCs/>
          <w:kern w:val="22"/>
        </w:rPr>
        <w:t xml:space="preserve">on Genetic Resources for Food and Agriculture on work </w:t>
      </w:r>
      <w:r>
        <w:rPr>
          <w:iCs/>
          <w:kern w:val="22"/>
        </w:rPr>
        <w:t>related</w:t>
      </w:r>
      <w:r w:rsidRPr="009A00A7">
        <w:rPr>
          <w:iCs/>
          <w:kern w:val="22"/>
        </w:rPr>
        <w:t xml:space="preserve"> to soil biodiversity and pollinators</w:t>
      </w:r>
      <w:r>
        <w:rPr>
          <w:iCs/>
          <w:kern w:val="22"/>
        </w:rPr>
        <w:t>, including through a g</w:t>
      </w:r>
      <w:r w:rsidRPr="009A00A7">
        <w:rPr>
          <w:iCs/>
          <w:kern w:val="22"/>
        </w:rPr>
        <w:t xml:space="preserve">lobal </w:t>
      </w:r>
      <w:r>
        <w:rPr>
          <w:iCs/>
          <w:kern w:val="22"/>
        </w:rPr>
        <w:t>p</w:t>
      </w:r>
      <w:r w:rsidRPr="009A00A7">
        <w:rPr>
          <w:iCs/>
          <w:kern w:val="22"/>
        </w:rPr>
        <w:t xml:space="preserve">ollinator </w:t>
      </w:r>
      <w:r>
        <w:rPr>
          <w:iCs/>
          <w:kern w:val="22"/>
        </w:rPr>
        <w:t>p</w:t>
      </w:r>
      <w:r w:rsidRPr="009A00A7">
        <w:rPr>
          <w:iCs/>
          <w:kern w:val="22"/>
        </w:rPr>
        <w:t>latform</w:t>
      </w:r>
      <w:r>
        <w:rPr>
          <w:iCs/>
          <w:kern w:val="22"/>
        </w:rPr>
        <w:t>,</w:t>
      </w:r>
      <w:r w:rsidRPr="009A00A7">
        <w:rPr>
          <w:iCs/>
          <w:kern w:val="22"/>
        </w:rPr>
        <w:t xml:space="preserve"> as referred to </w:t>
      </w:r>
      <w:r w:rsidRPr="00B7232C">
        <w:rPr>
          <w:iCs/>
          <w:kern w:val="22"/>
        </w:rPr>
        <w:t>in paragraph 9;</w:t>
      </w:r>
    </w:p>
    <w:p w14:paraId="7E53B56C" w14:textId="77777777" w:rsidR="00214566" w:rsidRPr="009A00A7" w:rsidRDefault="00214566" w:rsidP="00D60BA4">
      <w:pPr>
        <w:pStyle w:val="CBDNormalNoNumber"/>
        <w:tabs>
          <w:tab w:val="clear" w:pos="567"/>
        </w:tabs>
        <w:ind w:left="1134" w:firstLine="567"/>
        <w:rPr>
          <w:iCs/>
          <w:kern w:val="22"/>
        </w:rPr>
      </w:pPr>
      <w:r>
        <w:rPr>
          <w:iCs/>
          <w:kern w:val="22"/>
        </w:rPr>
        <w:t>12</w:t>
      </w:r>
      <w:r w:rsidRPr="009A00A7">
        <w:rPr>
          <w:iCs/>
          <w:kern w:val="22"/>
        </w:rPr>
        <w:t>.</w:t>
      </w:r>
      <w:r w:rsidRPr="009A00A7">
        <w:rPr>
          <w:i/>
          <w:kern w:val="22"/>
        </w:rPr>
        <w:tab/>
      </w:r>
      <w:r>
        <w:rPr>
          <w:i/>
          <w:kern w:val="22"/>
        </w:rPr>
        <w:t>Also</w:t>
      </w:r>
      <w:r w:rsidRPr="009A00A7">
        <w:rPr>
          <w:i/>
          <w:kern w:val="22"/>
        </w:rPr>
        <w:t xml:space="preserve"> r</w:t>
      </w:r>
      <w:r w:rsidRPr="009A00A7">
        <w:rPr>
          <w:i/>
          <w:iCs/>
          <w:kern w:val="22"/>
        </w:rPr>
        <w:t>equests</w:t>
      </w:r>
      <w:r w:rsidRPr="009A00A7">
        <w:rPr>
          <w:kern w:val="22"/>
        </w:rPr>
        <w:t xml:space="preserve"> the Executive Secretary, subject to the availability of resources, to cooperate with </w:t>
      </w:r>
      <w:r w:rsidRPr="00AA14B0">
        <w:rPr>
          <w:kern w:val="22"/>
        </w:rPr>
        <w:t>the</w:t>
      </w:r>
      <w:r>
        <w:rPr>
          <w:kern w:val="22"/>
        </w:rPr>
        <w:t xml:space="preserve"> Food and Agriculture Organization of the United Nations and </w:t>
      </w:r>
      <w:r w:rsidRPr="009A00A7">
        <w:rPr>
          <w:kern w:val="22"/>
        </w:rPr>
        <w:t xml:space="preserve">relevant </w:t>
      </w:r>
      <w:r>
        <w:rPr>
          <w:kern w:val="22"/>
        </w:rPr>
        <w:t xml:space="preserve">conventions and </w:t>
      </w:r>
      <w:r w:rsidRPr="009A00A7">
        <w:rPr>
          <w:kern w:val="22"/>
        </w:rPr>
        <w:t xml:space="preserve">organizations, especially those mentioned in </w:t>
      </w:r>
      <w:r w:rsidRPr="00D11D7C">
        <w:rPr>
          <w:kern w:val="22"/>
        </w:rPr>
        <w:t>paragraph</w:t>
      </w:r>
      <w:r>
        <w:rPr>
          <w:kern w:val="22"/>
        </w:rPr>
        <w:t xml:space="preserve"> </w:t>
      </w:r>
      <w:r w:rsidRPr="00D11D7C">
        <w:rPr>
          <w:kern w:val="22"/>
        </w:rPr>
        <w:t>5,</w:t>
      </w:r>
      <w:r w:rsidRPr="009A00A7">
        <w:rPr>
          <w:kern w:val="22"/>
        </w:rPr>
        <w:t xml:space="preserve"> in accordance with their respective mandates, on the development of relevant tools and </w:t>
      </w:r>
      <w:r>
        <w:rPr>
          <w:kern w:val="22"/>
        </w:rPr>
        <w:t xml:space="preserve">voluntary </w:t>
      </w:r>
      <w:r w:rsidRPr="009A00A7">
        <w:rPr>
          <w:kern w:val="22"/>
        </w:rPr>
        <w:t>guidance and the promotion of capacity</w:t>
      </w:r>
      <w:r>
        <w:rPr>
          <w:kern w:val="22"/>
        </w:rPr>
        <w:t>-</w:t>
      </w:r>
      <w:r w:rsidRPr="009A00A7">
        <w:rPr>
          <w:kern w:val="22"/>
        </w:rPr>
        <w:t>building activities on reducing the impacts of pollution on soil biodiversity, including through the evidence</w:t>
      </w:r>
      <w:r>
        <w:rPr>
          <w:kern w:val="22"/>
        </w:rPr>
        <w:t>-</w:t>
      </w:r>
      <w:r w:rsidRPr="009A00A7">
        <w:rPr>
          <w:kern w:val="22"/>
        </w:rPr>
        <w:t xml:space="preserve">based use of fungal biodiversity for soil restoration, taking into account the specific challenges </w:t>
      </w:r>
      <w:r>
        <w:rPr>
          <w:kern w:val="22"/>
        </w:rPr>
        <w:t>faced by</w:t>
      </w:r>
      <w:r w:rsidRPr="009A00A7">
        <w:rPr>
          <w:kern w:val="22"/>
        </w:rPr>
        <w:t xml:space="preserve"> developing countries, and to report on progress to the Subsidiary Body on Scientific, Technical and Technological Advice at a meeting held before the eighteenth meeting of the Conference of the Parties;</w:t>
      </w:r>
    </w:p>
    <w:p w14:paraId="6C63DA68" w14:textId="77777777" w:rsidR="00214566" w:rsidRPr="009A00A7" w:rsidRDefault="00214566" w:rsidP="00D60BA4">
      <w:pPr>
        <w:pStyle w:val="CBDNormalNoNumber"/>
        <w:tabs>
          <w:tab w:val="clear" w:pos="567"/>
        </w:tabs>
        <w:ind w:left="1134" w:firstLine="567"/>
        <w:rPr>
          <w:iCs/>
          <w:kern w:val="22"/>
        </w:rPr>
      </w:pPr>
      <w:r w:rsidRPr="009A00A7">
        <w:rPr>
          <w:iCs/>
          <w:kern w:val="22"/>
        </w:rPr>
        <w:t>1</w:t>
      </w:r>
      <w:r>
        <w:rPr>
          <w:iCs/>
          <w:kern w:val="22"/>
        </w:rPr>
        <w:t>3</w:t>
      </w:r>
      <w:r w:rsidRPr="009A00A7">
        <w:rPr>
          <w:iCs/>
          <w:kern w:val="22"/>
        </w:rPr>
        <w:t>.</w:t>
      </w:r>
      <w:r w:rsidRPr="009A00A7">
        <w:rPr>
          <w:i/>
          <w:kern w:val="22"/>
        </w:rPr>
        <w:tab/>
      </w:r>
      <w:r>
        <w:rPr>
          <w:i/>
          <w:kern w:val="22"/>
        </w:rPr>
        <w:t>Further r</w:t>
      </w:r>
      <w:r w:rsidRPr="009A00A7">
        <w:rPr>
          <w:i/>
          <w:kern w:val="22"/>
        </w:rPr>
        <w:t xml:space="preserve">equests </w:t>
      </w:r>
      <w:r w:rsidRPr="009A00A7">
        <w:rPr>
          <w:iCs/>
          <w:kern w:val="22"/>
        </w:rPr>
        <w:t xml:space="preserve">the Executive Secretary, subject to the availability of resources, and </w:t>
      </w:r>
      <w:r w:rsidRPr="009C6140">
        <w:rPr>
          <w:iCs/>
          <w:kern w:val="22"/>
        </w:rPr>
        <w:t>invites</w:t>
      </w:r>
      <w:r w:rsidRPr="009A00A7">
        <w:rPr>
          <w:iCs/>
          <w:kern w:val="22"/>
        </w:rPr>
        <w:t xml:space="preserve"> the Food and Agriculture Organization</w:t>
      </w:r>
      <w:r w:rsidRPr="00A37FBC">
        <w:rPr>
          <w:kern w:val="22"/>
        </w:rPr>
        <w:t xml:space="preserve"> </w:t>
      </w:r>
      <w:r w:rsidRPr="009A00A7">
        <w:rPr>
          <w:kern w:val="22"/>
        </w:rPr>
        <w:t>of the United Nations</w:t>
      </w:r>
      <w:r w:rsidRPr="009A00A7">
        <w:rPr>
          <w:iCs/>
          <w:kern w:val="22"/>
        </w:rPr>
        <w:t xml:space="preserve">, the Global Soil Partnership, the Global Soil Biodiversity Initiative, the International Union for Conservation of Nature and other relevant organizations, to continue efforts to </w:t>
      </w:r>
      <w:r w:rsidRPr="009A00A7">
        <w:rPr>
          <w:kern w:val="22"/>
        </w:rPr>
        <w:t>develop</w:t>
      </w:r>
      <w:r w:rsidRPr="009A00A7">
        <w:rPr>
          <w:iCs/>
          <w:color w:val="4472C4" w:themeColor="accent1"/>
          <w:kern w:val="22"/>
        </w:rPr>
        <w:t xml:space="preserve"> </w:t>
      </w:r>
      <w:r w:rsidRPr="009A00A7">
        <w:rPr>
          <w:iCs/>
          <w:kern w:val="22"/>
        </w:rPr>
        <w:t>harmonized methodologies and compatible indicators for the conservation and sustainable use of soil biodiversity</w:t>
      </w:r>
      <w:r>
        <w:rPr>
          <w:iCs/>
          <w:kern w:val="22"/>
        </w:rPr>
        <w:t>,</w:t>
      </w:r>
      <w:r w:rsidRPr="009A00A7">
        <w:rPr>
          <w:iCs/>
          <w:kern w:val="22"/>
        </w:rPr>
        <w:t xml:space="preserve"> ensuring that any developed methodology do</w:t>
      </w:r>
      <w:r>
        <w:rPr>
          <w:iCs/>
          <w:kern w:val="22"/>
        </w:rPr>
        <w:t>es</w:t>
      </w:r>
      <w:r w:rsidRPr="009A00A7">
        <w:rPr>
          <w:iCs/>
          <w:kern w:val="22"/>
        </w:rPr>
        <w:t xml:space="preserve"> not create additional reporting burdens, remain</w:t>
      </w:r>
      <w:r>
        <w:rPr>
          <w:iCs/>
          <w:kern w:val="22"/>
        </w:rPr>
        <w:t>s</w:t>
      </w:r>
      <w:r w:rsidRPr="009A00A7">
        <w:rPr>
          <w:iCs/>
          <w:kern w:val="22"/>
        </w:rPr>
        <w:t xml:space="preserve"> with</w:t>
      </w:r>
      <w:r>
        <w:rPr>
          <w:iCs/>
          <w:kern w:val="22"/>
        </w:rPr>
        <w:t>in</w:t>
      </w:r>
      <w:r w:rsidRPr="009A00A7">
        <w:rPr>
          <w:iCs/>
          <w:kern w:val="22"/>
        </w:rPr>
        <w:t xml:space="preserve"> the respective mandates of each </w:t>
      </w:r>
      <w:r>
        <w:rPr>
          <w:iCs/>
          <w:kern w:val="22"/>
        </w:rPr>
        <w:t>entity</w:t>
      </w:r>
      <w:r w:rsidRPr="009A00A7">
        <w:rPr>
          <w:iCs/>
          <w:kern w:val="22"/>
        </w:rPr>
        <w:t xml:space="preserve"> and </w:t>
      </w:r>
      <w:r w:rsidRPr="009A00A7">
        <w:rPr>
          <w:iCs/>
          <w:kern w:val="22"/>
          <w:lang w:val="en-US"/>
        </w:rPr>
        <w:t>avoid</w:t>
      </w:r>
      <w:r>
        <w:rPr>
          <w:iCs/>
          <w:kern w:val="22"/>
          <w:lang w:val="en-US"/>
        </w:rPr>
        <w:t>s</w:t>
      </w:r>
      <w:r w:rsidRPr="009A00A7">
        <w:rPr>
          <w:iCs/>
          <w:kern w:val="22"/>
          <w:lang w:val="en-US"/>
        </w:rPr>
        <w:t xml:space="preserve"> </w:t>
      </w:r>
      <w:r>
        <w:rPr>
          <w:iCs/>
          <w:kern w:val="22"/>
          <w:lang w:val="en-US"/>
        </w:rPr>
        <w:t xml:space="preserve">the </w:t>
      </w:r>
      <w:r w:rsidRPr="009A00A7">
        <w:rPr>
          <w:iCs/>
          <w:kern w:val="22"/>
          <w:lang w:val="en-US"/>
        </w:rPr>
        <w:t xml:space="preserve">duplication </w:t>
      </w:r>
      <w:r>
        <w:rPr>
          <w:iCs/>
          <w:kern w:val="22"/>
          <w:lang w:val="en-US"/>
        </w:rPr>
        <w:t xml:space="preserve">of </w:t>
      </w:r>
      <w:r w:rsidRPr="009A00A7">
        <w:rPr>
          <w:iCs/>
          <w:kern w:val="22"/>
          <w:lang w:val="en-US"/>
        </w:rPr>
        <w:t>efforts,</w:t>
      </w:r>
      <w:r w:rsidRPr="009A00A7">
        <w:rPr>
          <w:iCs/>
          <w:kern w:val="22"/>
        </w:rPr>
        <w:t xml:space="preserve"> </w:t>
      </w:r>
      <w:r>
        <w:rPr>
          <w:iCs/>
          <w:kern w:val="22"/>
        </w:rPr>
        <w:t xml:space="preserve">to </w:t>
      </w:r>
      <w:r w:rsidRPr="009A00A7">
        <w:rPr>
          <w:iCs/>
          <w:kern w:val="22"/>
        </w:rPr>
        <w:t>ensur</w:t>
      </w:r>
      <w:r>
        <w:rPr>
          <w:iCs/>
          <w:kern w:val="22"/>
        </w:rPr>
        <w:t>e</w:t>
      </w:r>
      <w:r w:rsidRPr="009A00A7">
        <w:rPr>
          <w:iCs/>
          <w:kern w:val="22"/>
        </w:rPr>
        <w:t xml:space="preserve"> that the data </w:t>
      </w:r>
      <w:r>
        <w:rPr>
          <w:iCs/>
          <w:kern w:val="22"/>
        </w:rPr>
        <w:t xml:space="preserve">thus </w:t>
      </w:r>
      <w:r w:rsidRPr="009A00A7">
        <w:rPr>
          <w:iCs/>
          <w:kern w:val="22"/>
        </w:rPr>
        <w:t xml:space="preserve">generated </w:t>
      </w:r>
      <w:r>
        <w:rPr>
          <w:iCs/>
          <w:kern w:val="22"/>
        </w:rPr>
        <w:t xml:space="preserve">are </w:t>
      </w:r>
      <w:r w:rsidRPr="009A00A7">
        <w:rPr>
          <w:iCs/>
          <w:kern w:val="22"/>
        </w:rPr>
        <w:t>accessible, interoperable and integrated into the Framework</w:t>
      </w:r>
      <w:r>
        <w:rPr>
          <w:iCs/>
          <w:kern w:val="22"/>
        </w:rPr>
        <w:t xml:space="preserve">, and to report </w:t>
      </w:r>
      <w:r w:rsidRPr="009A00A7">
        <w:rPr>
          <w:kern w:val="22"/>
        </w:rPr>
        <w:t>on progress to the Subsidiary Body on Scientific, Technical and Technological Advice at a meeting held before the eighteenth meeting of the Conference of the Parties;</w:t>
      </w:r>
    </w:p>
    <w:p w14:paraId="4DBEB075" w14:textId="77777777" w:rsidR="00214566" w:rsidRPr="009A00A7" w:rsidRDefault="00214566" w:rsidP="00D60BA4">
      <w:pPr>
        <w:pStyle w:val="CBDNormalNoNumber"/>
        <w:tabs>
          <w:tab w:val="clear" w:pos="567"/>
        </w:tabs>
        <w:ind w:left="1134" w:firstLine="567"/>
      </w:pPr>
      <w:r w:rsidRPr="009A00A7">
        <w:rPr>
          <w:iCs/>
          <w:kern w:val="22"/>
        </w:rPr>
        <w:t>1</w:t>
      </w:r>
      <w:r>
        <w:rPr>
          <w:iCs/>
          <w:kern w:val="22"/>
        </w:rPr>
        <w:t>4</w:t>
      </w:r>
      <w:r w:rsidRPr="009A00A7">
        <w:rPr>
          <w:iCs/>
          <w:kern w:val="22"/>
        </w:rPr>
        <w:t>.</w:t>
      </w:r>
      <w:r w:rsidRPr="009A00A7">
        <w:rPr>
          <w:iCs/>
          <w:kern w:val="22"/>
        </w:rPr>
        <w:tab/>
      </w:r>
      <w:r>
        <w:rPr>
          <w:i/>
          <w:iCs/>
          <w:kern w:val="22"/>
        </w:rPr>
        <w:t>R</w:t>
      </w:r>
      <w:r w:rsidRPr="009A00A7">
        <w:rPr>
          <w:i/>
          <w:iCs/>
          <w:kern w:val="22"/>
        </w:rPr>
        <w:t>equests</w:t>
      </w:r>
      <w:r w:rsidRPr="009A00A7">
        <w:rPr>
          <w:kern w:val="22"/>
        </w:rPr>
        <w:t xml:space="preserve"> the Executive Secretary to </w:t>
      </w:r>
      <w:r>
        <w:rPr>
          <w:kern w:val="22"/>
        </w:rPr>
        <w:t>transmit</w:t>
      </w:r>
      <w:r w:rsidRPr="009A00A7">
        <w:rPr>
          <w:kern w:val="22"/>
        </w:rPr>
        <w:t xml:space="preserve"> the present decision to the Food and Agriculture Organization</w:t>
      </w:r>
      <w:r w:rsidRPr="00A37FBC">
        <w:rPr>
          <w:kern w:val="22"/>
        </w:rPr>
        <w:t xml:space="preserve"> </w:t>
      </w:r>
      <w:r w:rsidRPr="009A00A7">
        <w:rPr>
          <w:kern w:val="22"/>
        </w:rPr>
        <w:t xml:space="preserve">of the United Nations, the United Nations Development Programme, </w:t>
      </w:r>
      <w:r>
        <w:rPr>
          <w:kern w:val="22"/>
        </w:rPr>
        <w:t xml:space="preserve">the </w:t>
      </w:r>
      <w:r w:rsidRPr="009A00A7">
        <w:rPr>
          <w:noProof/>
          <w:lang w:val="en-US"/>
        </w:rPr>
        <w:t xml:space="preserve">United Nations Educational, Scientific and Cultural Organization, </w:t>
      </w:r>
      <w:r>
        <w:rPr>
          <w:noProof/>
          <w:lang w:val="en-US"/>
        </w:rPr>
        <w:t xml:space="preserve">the </w:t>
      </w:r>
      <w:r w:rsidRPr="009A00A7">
        <w:rPr>
          <w:noProof/>
          <w:lang w:val="en-US"/>
        </w:rPr>
        <w:t xml:space="preserve">World Health Organization, </w:t>
      </w:r>
      <w:r>
        <w:rPr>
          <w:noProof/>
          <w:lang w:val="en-US"/>
        </w:rPr>
        <w:t xml:space="preserve">the </w:t>
      </w:r>
      <w:r w:rsidRPr="009A00A7">
        <w:rPr>
          <w:noProof/>
          <w:lang w:val="en-US"/>
        </w:rPr>
        <w:t>World Organisation for Animal Health,</w:t>
      </w:r>
      <w:r w:rsidRPr="009A00A7">
        <w:rPr>
          <w:b/>
          <w:bCs/>
          <w:noProof/>
          <w:lang w:val="en-US"/>
        </w:rPr>
        <w:t xml:space="preserve"> </w:t>
      </w:r>
      <w:r w:rsidRPr="009A00A7">
        <w:rPr>
          <w:kern w:val="22"/>
        </w:rPr>
        <w:t xml:space="preserve">the </w:t>
      </w:r>
      <w:r>
        <w:rPr>
          <w:kern w:val="22"/>
        </w:rPr>
        <w:t xml:space="preserve">Secretariats of the </w:t>
      </w:r>
      <w:r w:rsidRPr="009A00A7">
        <w:rPr>
          <w:kern w:val="22"/>
        </w:rPr>
        <w:t xml:space="preserve">Basel, Rotterdam and Stockholm </w:t>
      </w:r>
      <w:r>
        <w:rPr>
          <w:kern w:val="22"/>
        </w:rPr>
        <w:t>c</w:t>
      </w:r>
      <w:r w:rsidRPr="009A00A7">
        <w:rPr>
          <w:kern w:val="22"/>
        </w:rPr>
        <w:t xml:space="preserve">onventions, the Convention on Wetlands, the Minamata Convention on Mercury, the Convention to Combat Desertification </w:t>
      </w:r>
      <w:r>
        <w:rPr>
          <w:kern w:val="22"/>
        </w:rPr>
        <w:t xml:space="preserve">and the </w:t>
      </w:r>
      <w:r w:rsidRPr="009A00A7">
        <w:rPr>
          <w:kern w:val="22"/>
        </w:rPr>
        <w:t xml:space="preserve">United Nations Framework Convention on Climate Change, </w:t>
      </w:r>
      <w:r w:rsidRPr="009A00A7">
        <w:rPr>
          <w:noProof/>
          <w:lang w:val="en-US"/>
        </w:rPr>
        <w:t xml:space="preserve">the Intergovernmental Science-Policy Platform on Biodiversity and Ecosystem Services, </w:t>
      </w:r>
      <w:r>
        <w:rPr>
          <w:noProof/>
          <w:lang w:val="en-US"/>
        </w:rPr>
        <w:t xml:space="preserve">the </w:t>
      </w:r>
      <w:r w:rsidRPr="009A00A7">
        <w:rPr>
          <w:noProof/>
          <w:lang w:val="en-US"/>
        </w:rPr>
        <w:t>International Resource Panel</w:t>
      </w:r>
      <w:r w:rsidRPr="009A00A7">
        <w:rPr>
          <w:kern w:val="22"/>
        </w:rPr>
        <w:t xml:space="preserve"> and other biodiversity-related conventions and entities of the United Nations system, in particular those involved in the implementation of the United Nations Decade on</w:t>
      </w:r>
      <w:r w:rsidRPr="009A00A7">
        <w:t xml:space="preserve"> Ecosystem Restoration</w:t>
      </w:r>
      <w:r>
        <w:t>,</w:t>
      </w:r>
      <w:r w:rsidRPr="009A00A7">
        <w:rPr>
          <w:vertAlign w:val="superscript"/>
        </w:rPr>
        <w:footnoteReference w:id="123"/>
      </w:r>
      <w:r>
        <w:t xml:space="preserve"> in order to</w:t>
      </w:r>
      <w:r w:rsidRPr="009A00A7">
        <w:t xml:space="preserve"> encourage enhanced synergies </w:t>
      </w:r>
      <w:r>
        <w:t>among them and</w:t>
      </w:r>
      <w:r w:rsidRPr="009A00A7">
        <w:t xml:space="preserve"> maximize co-benefits for the climate, biodiversity and food security.</w:t>
      </w:r>
      <w:r w:rsidRPr="00566614">
        <w:t>]</w:t>
      </w:r>
    </w:p>
    <w:p w14:paraId="18ED9BF0" w14:textId="77777777" w:rsidR="00214566" w:rsidRPr="00A410D1" w:rsidRDefault="00214566" w:rsidP="00D60BA4">
      <w:pPr>
        <w:pStyle w:val="CBDSubTitle"/>
        <w:tabs>
          <w:tab w:val="clear" w:pos="1134"/>
          <w:tab w:val="left" w:pos="1418"/>
        </w:tabs>
      </w:pPr>
      <w:bookmarkStart w:id="66" w:name="_Toc214981914"/>
      <w:bookmarkStart w:id="67" w:name="_Toc214982109"/>
      <w:bookmarkStart w:id="68" w:name="_Toc215230360"/>
      <w:r>
        <w:lastRenderedPageBreak/>
        <w:t>27/10.</w:t>
      </w:r>
      <w:r>
        <w:tab/>
        <w:t>Biodiversity and health</w:t>
      </w:r>
      <w:bookmarkEnd w:id="66"/>
      <w:bookmarkEnd w:id="67"/>
      <w:bookmarkEnd w:id="68"/>
      <w:r w:rsidRPr="00A410D1" w:rsidDel="00307D96">
        <w:t xml:space="preserve"> </w:t>
      </w:r>
    </w:p>
    <w:p w14:paraId="6E840DBE" w14:textId="77777777" w:rsidR="00214566" w:rsidRPr="00A410D1" w:rsidRDefault="00214566" w:rsidP="00D60BA4">
      <w:pPr>
        <w:pStyle w:val="CBDNormalNoNumber"/>
        <w:ind w:firstLine="567"/>
        <w:rPr>
          <w:i/>
          <w:iCs/>
        </w:rPr>
      </w:pPr>
      <w:r w:rsidRPr="00A410D1">
        <w:rPr>
          <w:i/>
          <w:iCs/>
        </w:rPr>
        <w:t>The Subsidiary Body on Scientific, Technical and Technological Advice</w:t>
      </w:r>
    </w:p>
    <w:p w14:paraId="5B101DC5" w14:textId="77777777" w:rsidR="00214566" w:rsidRPr="00A410D1" w:rsidRDefault="00214566" w:rsidP="00D60BA4">
      <w:pPr>
        <w:pStyle w:val="CBDNormalNoNumber"/>
        <w:tabs>
          <w:tab w:val="left" w:pos="540"/>
        </w:tabs>
        <w:ind w:left="540" w:firstLine="594"/>
      </w:pPr>
      <w:r w:rsidRPr="00A410D1">
        <w:t>1.</w:t>
      </w:r>
      <w:r w:rsidRPr="00A410D1">
        <w:tab/>
      </w:r>
      <w:r w:rsidRPr="00A410D1">
        <w:rPr>
          <w:i/>
          <w:iCs/>
        </w:rPr>
        <w:t xml:space="preserve">Requests </w:t>
      </w:r>
      <w:r w:rsidRPr="00A410D1">
        <w:t>the Executive Secretary:</w:t>
      </w:r>
    </w:p>
    <w:p w14:paraId="1452F033" w14:textId="77777777" w:rsidR="00214566" w:rsidRPr="00A410D1" w:rsidRDefault="00214566" w:rsidP="00D60BA4">
      <w:pPr>
        <w:pStyle w:val="CBDNormalNoNumber"/>
        <w:ind w:left="540" w:firstLine="630"/>
      </w:pPr>
      <w:r w:rsidRPr="00A410D1">
        <w:rPr>
          <w:iCs/>
        </w:rPr>
        <w:t>(a)</w:t>
      </w:r>
      <w:r w:rsidRPr="00A410D1">
        <w:rPr>
          <w:iCs/>
        </w:rPr>
        <w:tab/>
      </w:r>
      <w:r w:rsidRPr="00A410D1">
        <w:t xml:space="preserve">To adjust the timeline of the development of the integrated science-based indicators, metrics and progress measurement tools on biodiversity and health, </w:t>
      </w:r>
      <w:proofErr w:type="gramStart"/>
      <w:r w:rsidRPr="00A410D1">
        <w:t>in order to</w:t>
      </w:r>
      <w:proofErr w:type="gramEnd"/>
      <w:r w:rsidRPr="00A410D1">
        <w:t xml:space="preserve"> provide adequate time for peer review and engagement;</w:t>
      </w:r>
    </w:p>
    <w:p w14:paraId="4CD5A201" w14:textId="77777777" w:rsidR="00214566" w:rsidRPr="00A410D1" w:rsidRDefault="00214566" w:rsidP="00D60BA4">
      <w:pPr>
        <w:pStyle w:val="CBDNormalNoNumber"/>
        <w:ind w:left="540" w:firstLine="630"/>
      </w:pPr>
      <w:r w:rsidRPr="00A410D1">
        <w:rPr>
          <w:iCs/>
        </w:rPr>
        <w:t>(b)</w:t>
      </w:r>
      <w:r w:rsidRPr="00A410D1">
        <w:rPr>
          <w:iCs/>
        </w:rPr>
        <w:tab/>
      </w:r>
      <w:r w:rsidRPr="00A410D1">
        <w:t>To submit a progress report on the activities requested in paragraph 9 of decision </w:t>
      </w:r>
      <w:hyperlink r:id="rId97" w:history="1">
        <w:r w:rsidRPr="00A410D1">
          <w:rPr>
            <w:rStyle w:val="Hyperlink"/>
          </w:rPr>
          <w:t>16/19</w:t>
        </w:r>
      </w:hyperlink>
      <w:r>
        <w:t xml:space="preserve"> of 1 November 2024</w:t>
      </w:r>
      <w:r w:rsidRPr="00A410D1">
        <w:t xml:space="preserve">, including the draft list of indicators, metrics and progress measurement tools, for consideration by the Conference of the Parties </w:t>
      </w:r>
      <w:r>
        <w:t>to the Convention on Biological Diversity</w:t>
      </w:r>
      <w:r>
        <w:rPr>
          <w:rStyle w:val="FootnoteReference"/>
        </w:rPr>
        <w:footnoteReference w:id="124"/>
      </w:r>
      <w:r>
        <w:t xml:space="preserve"> </w:t>
      </w:r>
      <w:r w:rsidRPr="00A410D1">
        <w:t xml:space="preserve">at its seventeenth meeting; </w:t>
      </w:r>
    </w:p>
    <w:p w14:paraId="3AB4D329" w14:textId="77777777" w:rsidR="00214566" w:rsidRPr="00A410D1" w:rsidRDefault="00214566" w:rsidP="00D60BA4">
      <w:pPr>
        <w:pStyle w:val="CBDNormalNoNumber"/>
        <w:tabs>
          <w:tab w:val="clear" w:pos="567"/>
          <w:tab w:val="left" w:pos="540"/>
        </w:tabs>
        <w:ind w:left="540" w:firstLine="594"/>
      </w:pPr>
      <w:r w:rsidRPr="00A410D1">
        <w:t>2.</w:t>
      </w:r>
      <w:r w:rsidRPr="00A410D1">
        <w:rPr>
          <w:i/>
          <w:iCs/>
        </w:rPr>
        <w:tab/>
        <w:t>Recommends</w:t>
      </w:r>
      <w:r w:rsidRPr="00A410D1">
        <w:t xml:space="preserve"> that, at its seventeenth meeting, the Conference of the Parties adopt a decision along the following lines: </w:t>
      </w:r>
    </w:p>
    <w:p w14:paraId="46159AB8" w14:textId="77777777" w:rsidR="00214566" w:rsidRPr="00A410D1" w:rsidRDefault="00214566" w:rsidP="00D60BA4">
      <w:pPr>
        <w:keepNext/>
        <w:keepLines/>
        <w:tabs>
          <w:tab w:val="clear" w:pos="567"/>
          <w:tab w:val="clear" w:pos="1134"/>
        </w:tabs>
        <w:spacing w:before="120" w:after="120"/>
        <w:ind w:left="1134" w:firstLine="539"/>
        <w:jc w:val="left"/>
        <w:rPr>
          <w:i/>
        </w:rPr>
      </w:pPr>
      <w:r w:rsidRPr="00A410D1">
        <w:rPr>
          <w:i/>
        </w:rPr>
        <w:t>The Conference of the Parties</w:t>
      </w:r>
      <w:r w:rsidRPr="00A410D1">
        <w:rPr>
          <w:iCs/>
        </w:rPr>
        <w:t>,</w:t>
      </w:r>
    </w:p>
    <w:p w14:paraId="45DD61FB" w14:textId="77777777" w:rsidR="00214566" w:rsidRPr="00A410D1" w:rsidRDefault="00214566" w:rsidP="00D60BA4">
      <w:pPr>
        <w:pStyle w:val="CBDNormalNoNumber"/>
        <w:tabs>
          <w:tab w:val="clear" w:pos="567"/>
          <w:tab w:val="clear" w:pos="1134"/>
        </w:tabs>
        <w:ind w:left="1134" w:firstLine="540"/>
      </w:pPr>
      <w:r w:rsidRPr="00A410D1">
        <w:rPr>
          <w:i/>
          <w:iCs/>
        </w:rPr>
        <w:t>Highlighting</w:t>
      </w:r>
      <w:r w:rsidRPr="00A410D1">
        <w:t xml:space="preserve"> the relevance of biodiversity and health interlinkages to the implementation of the Kunming-Montreal Global Biodiversity Framework,</w:t>
      </w:r>
      <w:r w:rsidRPr="00A410D1">
        <w:rPr>
          <w:rStyle w:val="FootnoteReference"/>
        </w:rPr>
        <w:footnoteReference w:id="125"/>
      </w:r>
      <w:r w:rsidRPr="00A410D1">
        <w:t xml:space="preserve"> as underlined in section C, subparagraphs 7 (g) and (r), of the Framework,</w:t>
      </w:r>
    </w:p>
    <w:p w14:paraId="5904AB8E" w14:textId="77777777" w:rsidR="00214566" w:rsidRPr="00A410D1" w:rsidRDefault="00214566" w:rsidP="00D60BA4">
      <w:pPr>
        <w:pStyle w:val="CBDNormalNoNumber"/>
        <w:tabs>
          <w:tab w:val="clear" w:pos="567"/>
          <w:tab w:val="clear" w:pos="1134"/>
        </w:tabs>
        <w:ind w:left="1134" w:firstLine="540"/>
      </w:pPr>
      <w:r w:rsidRPr="00A410D1">
        <w:rPr>
          <w:i/>
          <w:iCs/>
        </w:rPr>
        <w:t>Recalling</w:t>
      </w:r>
      <w:r w:rsidRPr="00A410D1">
        <w:t xml:space="preserve"> paragraph 8 of its decision </w:t>
      </w:r>
      <w:hyperlink r:id="rId98" w:history="1">
        <w:r w:rsidRPr="00A410D1">
          <w:rPr>
            <w:rStyle w:val="Hyperlink"/>
          </w:rPr>
          <w:t>16/19</w:t>
        </w:r>
      </w:hyperlink>
      <w:r w:rsidRPr="00A410D1">
        <w:t xml:space="preserve"> of 1 November 2024, in which it invited Parties, other Governments, relevant multilateral environmental agreements and other organizations to share measures, guidance and tools, examples, best practices and lessons learned in the implementation of the Global Action Plan on Biodiversity and Health</w:t>
      </w:r>
      <w:r w:rsidRPr="00A410D1">
        <w:rPr>
          <w:rStyle w:val="FootnoteReference"/>
        </w:rPr>
        <w:footnoteReference w:id="126"/>
      </w:r>
      <w:r w:rsidRPr="00A410D1">
        <w:t xml:space="preserve"> and the mainstreaming of biodiversity and health interlinkages at all levels,</w:t>
      </w:r>
    </w:p>
    <w:p w14:paraId="23364A78" w14:textId="77777777" w:rsidR="00214566" w:rsidRPr="00A410D1" w:rsidRDefault="00214566" w:rsidP="00D60BA4">
      <w:pPr>
        <w:pStyle w:val="CBDNormalNoNumber"/>
        <w:tabs>
          <w:tab w:val="clear" w:pos="567"/>
          <w:tab w:val="clear" w:pos="1134"/>
        </w:tabs>
        <w:ind w:left="1134" w:firstLine="540"/>
      </w:pPr>
      <w:r w:rsidRPr="00A410D1">
        <w:rPr>
          <w:i/>
          <w:iCs/>
        </w:rPr>
        <w:t xml:space="preserve">Recalling also </w:t>
      </w:r>
      <w:r w:rsidRPr="00A410D1">
        <w:t>paragraph 3</w:t>
      </w:r>
      <w:r w:rsidRPr="00A410D1">
        <w:rPr>
          <w:i/>
          <w:iCs/>
        </w:rPr>
        <w:t xml:space="preserve"> </w:t>
      </w:r>
      <w:r w:rsidRPr="00A410D1">
        <w:t>of the same decision, in which it encouraged Parties to carry out actions related to the implementation of the Global Action Plan and facilitate the mainstreaming of biodiversity and health interlinkages,</w:t>
      </w:r>
    </w:p>
    <w:p w14:paraId="74D395F0" w14:textId="77777777" w:rsidR="00214566" w:rsidRPr="00A410D1" w:rsidRDefault="00214566" w:rsidP="00D60BA4">
      <w:pPr>
        <w:pStyle w:val="CBDNormalNoNumber"/>
        <w:tabs>
          <w:tab w:val="clear" w:pos="567"/>
          <w:tab w:val="clear" w:pos="1134"/>
        </w:tabs>
        <w:ind w:left="1134" w:firstLine="540"/>
      </w:pPr>
      <w:r w:rsidRPr="00A410D1">
        <w:rPr>
          <w:i/>
          <w:iCs/>
        </w:rPr>
        <w:t xml:space="preserve">Recognizing </w:t>
      </w:r>
      <w:r w:rsidRPr="00A410D1">
        <w:t>the important role of indigenous peoples and local communities as custodians of biodiversity and holders of traditional knowledge related to health and well</w:t>
      </w:r>
      <w:r>
        <w:noBreakHyphen/>
      </w:r>
      <w:r w:rsidRPr="00A410D1">
        <w:t>being, and the importance of their full and effective participation in the implementation of the Global Action Plan,</w:t>
      </w:r>
    </w:p>
    <w:p w14:paraId="742C08CD" w14:textId="77777777" w:rsidR="00214566" w:rsidRPr="00A410D1" w:rsidRDefault="00214566" w:rsidP="00D60BA4">
      <w:pPr>
        <w:pStyle w:val="CBDNormalNoNumber"/>
        <w:tabs>
          <w:tab w:val="clear" w:pos="567"/>
          <w:tab w:val="clear" w:pos="1134"/>
        </w:tabs>
        <w:ind w:left="1134" w:firstLine="540"/>
      </w:pPr>
      <w:r w:rsidRPr="00A410D1">
        <w:rPr>
          <w:i/>
          <w:iCs/>
        </w:rPr>
        <w:t xml:space="preserve">Recognizing also </w:t>
      </w:r>
      <w:r w:rsidRPr="00A410D1">
        <w:t>the urgent need for capacity-building and financial resources to support the implementation of the Global Action Plan,</w:t>
      </w:r>
    </w:p>
    <w:p w14:paraId="585AA0F9" w14:textId="77777777" w:rsidR="00214566" w:rsidRPr="00A410D1" w:rsidRDefault="00214566" w:rsidP="00D60BA4">
      <w:pPr>
        <w:pStyle w:val="CBDNormalNoNumber"/>
        <w:tabs>
          <w:tab w:val="clear" w:pos="567"/>
          <w:tab w:val="clear" w:pos="1134"/>
        </w:tabs>
        <w:ind w:left="1134" w:firstLine="540"/>
      </w:pPr>
      <w:r w:rsidRPr="00A410D1">
        <w:rPr>
          <w:i/>
          <w:iCs/>
        </w:rPr>
        <w:t>Emphasizing</w:t>
      </w:r>
      <w:r w:rsidRPr="00A410D1">
        <w:t xml:space="preserve"> the importance of integrating health considerations into the implementation of national biodiversity strategies and action plans,</w:t>
      </w:r>
    </w:p>
    <w:p w14:paraId="27DE5E14" w14:textId="77777777" w:rsidR="00214566" w:rsidRPr="00A410D1" w:rsidRDefault="00214566" w:rsidP="00D60BA4">
      <w:pPr>
        <w:pStyle w:val="CBDNormalNoNumber"/>
        <w:tabs>
          <w:tab w:val="clear" w:pos="567"/>
          <w:tab w:val="clear" w:pos="1134"/>
        </w:tabs>
        <w:ind w:left="1134" w:firstLine="540"/>
      </w:pPr>
      <w:r w:rsidRPr="00A410D1">
        <w:t>[</w:t>
      </w:r>
      <w:r w:rsidRPr="00A410D1">
        <w:rPr>
          <w:i/>
          <w:iCs/>
        </w:rPr>
        <w:t>Recognizing</w:t>
      </w:r>
      <w:r w:rsidRPr="00A410D1">
        <w:t xml:space="preserve"> the long-standing collaboration between the Secretariat of the Convention on Biological Diversity</w:t>
      </w:r>
      <w:r w:rsidRPr="00A410D1">
        <w:rPr>
          <w:rStyle w:val="FootnoteReference"/>
        </w:rPr>
        <w:footnoteReference w:id="127"/>
      </w:r>
      <w:r w:rsidRPr="00A410D1">
        <w:t xml:space="preserve"> and </w:t>
      </w:r>
      <w:r w:rsidRPr="00654CB8">
        <w:t>the World Health Organization,]</w:t>
      </w:r>
    </w:p>
    <w:p w14:paraId="18CBF524" w14:textId="77777777" w:rsidR="00214566" w:rsidRPr="00A410D1" w:rsidRDefault="00214566" w:rsidP="00D60BA4">
      <w:pPr>
        <w:pStyle w:val="CBDNormalNoNumber"/>
        <w:tabs>
          <w:tab w:val="clear" w:pos="567"/>
        </w:tabs>
        <w:ind w:left="1134" w:firstLine="594"/>
      </w:pPr>
      <w:r w:rsidRPr="00A410D1">
        <w:t>[1.</w:t>
      </w:r>
      <w:r w:rsidRPr="00A410D1">
        <w:tab/>
        <w:t>[</w:t>
      </w:r>
      <w:r w:rsidRPr="00A410D1">
        <w:rPr>
          <w:i/>
          <w:iCs/>
        </w:rPr>
        <w:t>Takes note</w:t>
      </w:r>
      <w:r w:rsidRPr="00A410D1">
        <w:rPr>
          <w:sz w:val="14"/>
          <w:szCs w:val="14"/>
        </w:rPr>
        <w:t xml:space="preserve"> </w:t>
      </w:r>
      <w:r w:rsidRPr="00A410D1">
        <w:t>of][</w:t>
      </w:r>
      <w:r w:rsidRPr="00A410D1">
        <w:rPr>
          <w:i/>
          <w:iCs/>
        </w:rPr>
        <w:t>Welcomes</w:t>
      </w:r>
      <w:r w:rsidRPr="00A410D1">
        <w:t>]</w:t>
      </w:r>
      <w:r w:rsidRPr="002A5E9A">
        <w:t xml:space="preserve"> </w:t>
      </w:r>
      <w:r w:rsidRPr="00A410D1">
        <w:rPr>
          <w:i/>
          <w:iCs/>
        </w:rPr>
        <w:t>The</w:t>
      </w:r>
      <w:r w:rsidRPr="00A410D1">
        <w:t xml:space="preserve"> </w:t>
      </w:r>
      <w:r w:rsidRPr="00A410D1">
        <w:rPr>
          <w:i/>
          <w:iCs/>
        </w:rPr>
        <w:t xml:space="preserve">Thematic Assessment Report on the Interlinkages among Biodiversity, Water, Food and Health </w:t>
      </w:r>
      <w:r w:rsidRPr="00A410D1">
        <w:t>(“nexus assessment”)</w:t>
      </w:r>
      <w:r w:rsidRPr="002A5E9A">
        <w:t xml:space="preserve"> </w:t>
      </w:r>
      <w:r w:rsidRPr="00A410D1">
        <w:t xml:space="preserve">of the Intergovernmental Science-Policy Platform on Biodiversity and Ecosystem Services, including its summary for policymakers and its key messages, as well as the 71 response options, and highlights its relevance to work under the Convention on Biological Diversity and to the implementation of the Kunming-Montreal Global Biodiversity Framework and the Global Action Plan on Biodiversity and Health;] </w:t>
      </w:r>
    </w:p>
    <w:p w14:paraId="638831AE" w14:textId="77777777" w:rsidR="00214566" w:rsidRPr="00A410D1" w:rsidRDefault="00214566" w:rsidP="00D60BA4">
      <w:pPr>
        <w:pStyle w:val="CBDNormalNoNumber"/>
        <w:tabs>
          <w:tab w:val="clear" w:pos="567"/>
        </w:tabs>
        <w:ind w:left="1134" w:firstLine="594"/>
      </w:pPr>
      <w:r w:rsidRPr="00A410D1">
        <w:lastRenderedPageBreak/>
        <w:t>[2.</w:t>
      </w:r>
      <w:r w:rsidRPr="00A410D1">
        <w:tab/>
      </w:r>
      <w:r w:rsidRPr="00A410D1">
        <w:rPr>
          <w:i/>
          <w:iCs/>
        </w:rPr>
        <w:t>Welcomes</w:t>
      </w:r>
      <w:r w:rsidRPr="00A410D1">
        <w:t xml:space="preserve"> the adoption of the </w:t>
      </w:r>
      <w:r w:rsidRPr="00654CB8">
        <w:t>WHO Pandemic Agreement</w:t>
      </w:r>
      <w:r w:rsidRPr="00A410D1">
        <w:t>, and notes the potential for synergies with the implementation of the Framework;]</w:t>
      </w:r>
    </w:p>
    <w:p w14:paraId="7AE6C49D" w14:textId="77777777" w:rsidR="00214566" w:rsidRPr="00A410D1" w:rsidRDefault="00214566" w:rsidP="00D60BA4">
      <w:pPr>
        <w:pStyle w:val="CBDNormalNoNumber"/>
        <w:tabs>
          <w:tab w:val="clear" w:pos="567"/>
        </w:tabs>
        <w:ind w:left="1134" w:firstLine="594"/>
      </w:pPr>
      <w:r w:rsidRPr="00A410D1">
        <w:t>3.</w:t>
      </w:r>
      <w:r w:rsidRPr="00A410D1">
        <w:tab/>
      </w:r>
      <w:r w:rsidRPr="00A410D1">
        <w:rPr>
          <w:i/>
          <w:iCs/>
        </w:rPr>
        <w:t xml:space="preserve">Invites </w:t>
      </w:r>
      <w:r w:rsidRPr="00A410D1">
        <w:t>Parties to create, in accordance with national circumstances and priorities, an enabling environment for the implementation of the Global Action Plan;</w:t>
      </w:r>
    </w:p>
    <w:p w14:paraId="0211A42A" w14:textId="77777777" w:rsidR="00214566" w:rsidRPr="00A410D1" w:rsidRDefault="00214566" w:rsidP="00D60BA4">
      <w:pPr>
        <w:pStyle w:val="CBDNormalNoNumber"/>
        <w:tabs>
          <w:tab w:val="clear" w:pos="567"/>
        </w:tabs>
        <w:ind w:left="1134" w:firstLine="594"/>
      </w:pPr>
      <w:r w:rsidRPr="00A410D1">
        <w:t>4.</w:t>
      </w:r>
      <w:r w:rsidRPr="00A410D1">
        <w:tab/>
        <w:t>[</w:t>
      </w:r>
      <w:r w:rsidRPr="00A410D1">
        <w:rPr>
          <w:i/>
          <w:iCs/>
        </w:rPr>
        <w:t>Also invites</w:t>
      </w:r>
      <w:r w:rsidRPr="00A410D1">
        <w:t>][</w:t>
      </w:r>
      <w:r w:rsidRPr="00A410D1">
        <w:rPr>
          <w:i/>
          <w:iCs/>
        </w:rPr>
        <w:t>Encourages</w:t>
      </w:r>
      <w:r w:rsidRPr="00A410D1">
        <w:t>][</w:t>
      </w:r>
      <w:r w:rsidRPr="00A410D1">
        <w:rPr>
          <w:i/>
          <w:iCs/>
        </w:rPr>
        <w:t>Urges</w:t>
      </w:r>
      <w:r w:rsidRPr="00A410D1">
        <w:t xml:space="preserve">][, in accordance with Article </w:t>
      </w:r>
      <w:hyperlink r:id="rId99" w:history="1">
        <w:r w:rsidRPr="00DB4B19">
          <w:rPr>
            <w:rStyle w:val="Hyperlink"/>
          </w:rPr>
          <w:t>20</w:t>
        </w:r>
      </w:hyperlink>
      <w:r w:rsidRPr="00A410D1">
        <w:t xml:space="preserve"> of the Convention,] developed country Parties[ and other Parties in a position to do so], international and regional organizations and the private sector, among others, to provide financial resources to support the implementation of the Global Action Plan in developing countries and the full and effective participation of indigenous peoples and local communities, women and youth, among others, in its implementation; </w:t>
      </w:r>
    </w:p>
    <w:p w14:paraId="79D38CBC" w14:textId="77777777" w:rsidR="00214566" w:rsidRPr="00A410D1" w:rsidRDefault="00214566" w:rsidP="00D60BA4">
      <w:pPr>
        <w:pStyle w:val="CBDNormalNoNumber"/>
        <w:tabs>
          <w:tab w:val="clear" w:pos="567"/>
        </w:tabs>
        <w:ind w:left="1134" w:firstLine="594"/>
      </w:pPr>
      <w:r w:rsidRPr="00A410D1">
        <w:t>[5.</w:t>
      </w:r>
      <w:r w:rsidRPr="00A410D1">
        <w:tab/>
      </w:r>
      <w:r w:rsidRPr="00A410D1">
        <w:rPr>
          <w:i/>
          <w:iCs/>
        </w:rPr>
        <w:t>Urges</w:t>
      </w:r>
      <w:r w:rsidRPr="00A410D1">
        <w:t xml:space="preserve"> Parties to apply the One Health approach [</w:t>
      </w:r>
      <w:r>
        <w:t xml:space="preserve">by </w:t>
      </w:r>
      <w:r w:rsidRPr="00A410D1">
        <w:t xml:space="preserve">promoting the use of international </w:t>
      </w:r>
      <w:proofErr w:type="gramStart"/>
      <w:r w:rsidRPr="00A410D1">
        <w:t>guidelines][</w:t>
      </w:r>
      <w:proofErr w:type="gramEnd"/>
      <w:r>
        <w:t xml:space="preserve">, </w:t>
      </w:r>
      <w:proofErr w:type="gramStart"/>
      <w:r w:rsidRPr="00A410D1">
        <w:t>taking into account</w:t>
      </w:r>
      <w:proofErr w:type="gramEnd"/>
      <w:r w:rsidRPr="00A410D1">
        <w:t xml:space="preserve"> sanitary, phytosanitary and environmental measures, as appropriate, </w:t>
      </w:r>
      <w:r>
        <w:t>and</w:t>
      </w:r>
      <w:r w:rsidRPr="00A410D1">
        <w:t xml:space="preserve"> international guidelines, where applicable];</w:t>
      </w:r>
      <w:r w:rsidRPr="00A410D1">
        <w:rPr>
          <w:lang w:val="en-CA"/>
        </w:rPr>
        <w:t>]</w:t>
      </w:r>
    </w:p>
    <w:p w14:paraId="43CB1251" w14:textId="77777777" w:rsidR="00214566" w:rsidRPr="00A410D1" w:rsidRDefault="00214566" w:rsidP="00D60BA4">
      <w:pPr>
        <w:pStyle w:val="CBDNormalNoNumber"/>
        <w:tabs>
          <w:tab w:val="clear" w:pos="567"/>
          <w:tab w:val="left" w:pos="2410"/>
        </w:tabs>
        <w:ind w:left="1134" w:firstLine="594"/>
      </w:pPr>
      <w:r w:rsidRPr="00A410D1">
        <w:t>[5. alt.</w:t>
      </w:r>
      <w:r w:rsidRPr="00A410D1">
        <w:tab/>
      </w:r>
      <w:r w:rsidRPr="00A410D1">
        <w:rPr>
          <w:i/>
          <w:iCs/>
        </w:rPr>
        <w:t>Urges</w:t>
      </w:r>
      <w:r w:rsidRPr="00A410D1">
        <w:t xml:space="preserve"> Parties to apply the One Health approach </w:t>
      </w:r>
      <w:proofErr w:type="gramStart"/>
      <w:r w:rsidRPr="00A410D1">
        <w:t>on the basis of</w:t>
      </w:r>
      <w:proofErr w:type="gramEnd"/>
      <w:r w:rsidRPr="00A410D1">
        <w:t xml:space="preserve"> scientific evidence, including completed risk assessments</w:t>
      </w:r>
      <w:r>
        <w:t>,</w:t>
      </w:r>
      <w:r w:rsidRPr="00A410D1">
        <w:t xml:space="preserve"> and by promoting the use of internationally agreed standards and guidelines;]</w:t>
      </w:r>
    </w:p>
    <w:p w14:paraId="608A8E4E" w14:textId="77777777" w:rsidR="00214566" w:rsidRPr="00A410D1" w:rsidRDefault="00214566" w:rsidP="00D60BA4">
      <w:pPr>
        <w:pStyle w:val="CBDNormalNoNumber"/>
        <w:tabs>
          <w:tab w:val="clear" w:pos="567"/>
        </w:tabs>
        <w:ind w:left="1134" w:firstLine="594"/>
      </w:pPr>
      <w:r w:rsidRPr="00A410D1">
        <w:t>6.</w:t>
      </w:r>
      <w:r w:rsidRPr="00A410D1">
        <w:tab/>
        <w:t>[</w:t>
      </w:r>
      <w:r w:rsidRPr="00A410D1">
        <w:rPr>
          <w:i/>
          <w:iCs/>
        </w:rPr>
        <w:t>Requests</w:t>
      </w:r>
      <w:r w:rsidRPr="00A410D1">
        <w:t>][</w:t>
      </w:r>
      <w:r w:rsidRPr="00A410D1">
        <w:rPr>
          <w:i/>
          <w:iCs/>
        </w:rPr>
        <w:t>Encourages</w:t>
      </w:r>
      <w:r w:rsidRPr="00A410D1">
        <w:t xml:space="preserve">] the Global Environmental Facility to provide [new additional and predictable] financial support for the implementation of the Global Action Plan, according to its mandate; </w:t>
      </w:r>
    </w:p>
    <w:p w14:paraId="3E824138" w14:textId="77777777" w:rsidR="00214566" w:rsidRPr="00A410D1" w:rsidRDefault="00214566" w:rsidP="00D60BA4">
      <w:pPr>
        <w:pStyle w:val="CBDNormalNoNumber"/>
        <w:tabs>
          <w:tab w:val="clear" w:pos="567"/>
          <w:tab w:val="clear" w:pos="1134"/>
          <w:tab w:val="left" w:pos="1080"/>
        </w:tabs>
        <w:ind w:left="1134" w:firstLine="594"/>
      </w:pPr>
      <w:r w:rsidRPr="00A410D1">
        <w:t>[7.</w:t>
      </w:r>
      <w:r w:rsidRPr="00A410D1">
        <w:rPr>
          <w:i/>
          <w:iCs/>
        </w:rPr>
        <w:tab/>
      </w:r>
      <w:bookmarkStart w:id="69" w:name="_Hlk204155431"/>
      <w:r w:rsidRPr="00A410D1">
        <w:rPr>
          <w:i/>
          <w:iCs/>
        </w:rPr>
        <w:t xml:space="preserve">Requests </w:t>
      </w:r>
      <w:r w:rsidRPr="00A410D1">
        <w:t>the Executive Secretary of the Convention, subject to the availability of resources:</w:t>
      </w:r>
    </w:p>
    <w:bookmarkEnd w:id="69"/>
    <w:p w14:paraId="260CD6FD" w14:textId="77777777" w:rsidR="00214566" w:rsidRPr="00A410D1" w:rsidRDefault="00214566" w:rsidP="00D60BA4">
      <w:pPr>
        <w:pStyle w:val="CBDNormalNoNumber"/>
        <w:tabs>
          <w:tab w:val="clear" w:pos="567"/>
          <w:tab w:val="clear" w:pos="1134"/>
          <w:tab w:val="left" w:pos="1080"/>
        </w:tabs>
        <w:ind w:left="1134" w:firstLine="540"/>
      </w:pPr>
      <w:r w:rsidRPr="00A410D1">
        <w:t>(a)</w:t>
      </w:r>
      <w:r w:rsidRPr="00A410D1">
        <w:tab/>
        <w:t>To complete the work conducted pursuant to paragraph 13</w:t>
      </w:r>
      <w:r>
        <w:t> </w:t>
      </w:r>
      <w:r w:rsidRPr="00A410D1">
        <w:t xml:space="preserve">(a) of decision </w:t>
      </w:r>
      <w:hyperlink r:id="rId100" w:history="1">
        <w:r w:rsidRPr="00A410D1">
          <w:rPr>
            <w:rStyle w:val="Hyperlink"/>
          </w:rPr>
          <w:t>14/4</w:t>
        </w:r>
      </w:hyperlink>
      <w:r w:rsidRPr="00A410D1">
        <w:t xml:space="preserve"> </w:t>
      </w:r>
      <w:r>
        <w:t xml:space="preserve">of 22 November 2018 </w:t>
      </w:r>
      <w:r w:rsidRPr="00A410D1">
        <w:t xml:space="preserve">on the development of integrated science-based indicators, metrics and progress measurement tools on biodiversity and health, as requested in paragraph 9 (a) of decision </w:t>
      </w:r>
      <w:hyperlink r:id="rId101" w:history="1">
        <w:r w:rsidRPr="00A410D1">
          <w:rPr>
            <w:rStyle w:val="Hyperlink"/>
          </w:rPr>
          <w:t>16/19</w:t>
        </w:r>
      </w:hyperlink>
      <w:r w:rsidRPr="00A410D1">
        <w:t xml:space="preserve">, through a participatory process, and taking into account: </w:t>
      </w:r>
    </w:p>
    <w:p w14:paraId="55A072FD" w14:textId="77777777" w:rsidR="00214566" w:rsidRPr="00A410D1" w:rsidRDefault="00214566" w:rsidP="00D60BA4">
      <w:pPr>
        <w:pStyle w:val="CBDNormalNoNumber"/>
        <w:tabs>
          <w:tab w:val="clear" w:pos="567"/>
          <w:tab w:val="clear" w:pos="1134"/>
          <w:tab w:val="clear" w:pos="1701"/>
        </w:tabs>
        <w:ind w:left="2268" w:hanging="567"/>
      </w:pPr>
      <w:r w:rsidRPr="00A410D1">
        <w:t>(i)</w:t>
      </w:r>
      <w:r w:rsidRPr="00A410D1">
        <w:tab/>
        <w:t xml:space="preserve">Existing information, to avoid a reporting burden, from, among others, the Framework, the Sustainable Development Goals and other United Nations entities, including the discussions on health-related indicators in relation to adaptation to climate change used in the United Arab Emirates Framework for Global Climate Resilience, adopted at the fifth session of the Conference of the Parties serving as the meeting of the Parties to the </w:t>
      </w:r>
      <w:r w:rsidRPr="005163BF">
        <w:t>Paris Agreement</w:t>
      </w:r>
      <w:r w:rsidRPr="00A410D1">
        <w:t>,</w:t>
      </w:r>
      <w:r>
        <w:rPr>
          <w:rStyle w:val="FootnoteReference"/>
        </w:rPr>
        <w:footnoteReference w:id="128"/>
      </w:r>
      <w:r w:rsidRPr="00A410D1">
        <w:t xml:space="preserve"> as well as any relevant action under the </w:t>
      </w:r>
      <w:r>
        <w:t>g</w:t>
      </w:r>
      <w:r w:rsidRPr="00A410D1">
        <w:t xml:space="preserve">lobal </w:t>
      </w:r>
      <w:r>
        <w:t>a</w:t>
      </w:r>
      <w:r w:rsidRPr="00A410D1">
        <w:t xml:space="preserve">ction </w:t>
      </w:r>
      <w:r>
        <w:t>p</w:t>
      </w:r>
      <w:r w:rsidRPr="00A410D1">
        <w:t xml:space="preserve">lan on </w:t>
      </w:r>
      <w:r>
        <w:t>c</w:t>
      </w:r>
      <w:r w:rsidRPr="00A410D1">
        <w:t xml:space="preserve">limate </w:t>
      </w:r>
      <w:r>
        <w:t>c</w:t>
      </w:r>
      <w:r w:rsidRPr="00A410D1">
        <w:t xml:space="preserve">hange and </w:t>
      </w:r>
      <w:r>
        <w:t>h</w:t>
      </w:r>
      <w:r w:rsidRPr="00A410D1">
        <w:t>ealth of the World Health Organization;</w:t>
      </w:r>
    </w:p>
    <w:p w14:paraId="07682DE7" w14:textId="77777777" w:rsidR="00214566" w:rsidRPr="00A410D1" w:rsidRDefault="00214566" w:rsidP="00D60BA4">
      <w:pPr>
        <w:pStyle w:val="CBDNormalNoNumber"/>
        <w:tabs>
          <w:tab w:val="clear" w:pos="567"/>
          <w:tab w:val="clear" w:pos="1134"/>
          <w:tab w:val="clear" w:pos="1701"/>
        </w:tabs>
        <w:ind w:left="2268" w:hanging="567"/>
      </w:pPr>
      <w:r w:rsidRPr="00A410D1">
        <w:t>(ii)</w:t>
      </w:r>
      <w:r w:rsidRPr="00A410D1">
        <w:tab/>
        <w:t xml:space="preserve">Scientific information from all regions; </w:t>
      </w:r>
    </w:p>
    <w:p w14:paraId="42B5B02A" w14:textId="77777777" w:rsidR="00214566" w:rsidRPr="00A410D1" w:rsidRDefault="00214566" w:rsidP="00D60BA4">
      <w:pPr>
        <w:pStyle w:val="CBDNormalNoNumber"/>
        <w:tabs>
          <w:tab w:val="clear" w:pos="567"/>
          <w:tab w:val="clear" w:pos="1134"/>
          <w:tab w:val="left" w:pos="1080"/>
        </w:tabs>
        <w:ind w:left="1134" w:firstLine="540"/>
      </w:pPr>
      <w:r w:rsidRPr="00A410D1">
        <w:t>[(b)</w:t>
      </w:r>
      <w:r w:rsidRPr="00A410D1">
        <w:tab/>
        <w:t xml:space="preserve">To [provide opportunities][convene an expert workshop, [with representation from all regions nominated by Parties,]] to review the list of integrated science-based indicators, metrics and progress measurement tools on biodiversity and health, before their consideration by the Subsidiary Body </w:t>
      </w:r>
      <w:r>
        <w:t>on</w:t>
      </w:r>
      <w:r w:rsidRPr="00A410D1">
        <w:t xml:space="preserve"> Scientific, Technical and Technological Advice;]</w:t>
      </w:r>
    </w:p>
    <w:p w14:paraId="4F340C68" w14:textId="77777777" w:rsidR="00214566" w:rsidRPr="003D3ECD" w:rsidRDefault="00214566" w:rsidP="00D60BA4">
      <w:pPr>
        <w:pStyle w:val="CBDNormalNoNumber"/>
        <w:tabs>
          <w:tab w:val="clear" w:pos="567"/>
          <w:tab w:val="clear" w:pos="1134"/>
          <w:tab w:val="left" w:pos="1080"/>
        </w:tabs>
        <w:ind w:left="1134" w:firstLine="540"/>
      </w:pPr>
      <w:r w:rsidRPr="00A410D1">
        <w:t>(c)</w:t>
      </w:r>
      <w:r w:rsidRPr="00A410D1">
        <w:tab/>
        <w:t>To compile and synthesize information from Parties, other Governments, subnational governments at all levels, indigenous peoples and local communities, women, youth, relevant multilateral environmental agreements and other organizations on measures, guidance, indicators and tools, examples</w:t>
      </w:r>
      <w:r w:rsidRPr="0028592B">
        <w:t>, best practices and lessons learned</w:t>
      </w:r>
      <w:r>
        <w:t>,</w:t>
      </w:r>
      <w:r w:rsidRPr="0028592B">
        <w:t xml:space="preserve"> including those integrating equity, human rights and gender</w:t>
      </w:r>
      <w:r>
        <w:t>-</w:t>
      </w:r>
      <w:r w:rsidRPr="0028592B">
        <w:t xml:space="preserve">differentiated considerations, in the implementation of the Global Action Plan and the mainstreaming of biodiversity and health </w:t>
      </w:r>
      <w:r w:rsidRPr="0028592B">
        <w:lastRenderedPageBreak/>
        <w:t>interlinkages at all levels, and to make the information available through the clearing</w:t>
      </w:r>
      <w:r w:rsidRPr="003D3ECD">
        <w:t xml:space="preserve">-house mechanism of the </w:t>
      </w:r>
      <w:r w:rsidRPr="00D741AC">
        <w:t>Convention</w:t>
      </w:r>
      <w:r>
        <w:t xml:space="preserve"> or on its website, as appropriate;</w:t>
      </w:r>
    </w:p>
    <w:p w14:paraId="1ACCC0C2" w14:textId="77777777" w:rsidR="00214566" w:rsidRDefault="00214566" w:rsidP="00D60BA4">
      <w:pPr>
        <w:pStyle w:val="CBDNormalNoNumber"/>
        <w:tabs>
          <w:tab w:val="clear" w:pos="567"/>
          <w:tab w:val="clear" w:pos="1134"/>
          <w:tab w:val="left" w:pos="1080"/>
        </w:tabs>
        <w:ind w:left="1134" w:firstLine="540"/>
      </w:pPr>
      <w:r>
        <w:t>[</w:t>
      </w:r>
      <w:r w:rsidRPr="003D3ECD">
        <w:t>(</w:t>
      </w:r>
      <w:r>
        <w:t>d</w:t>
      </w:r>
      <w:r w:rsidRPr="003D3ECD">
        <w:t>)</w:t>
      </w:r>
      <w:r w:rsidRPr="003D3ECD">
        <w:tab/>
        <w:t xml:space="preserve">To continue </w:t>
      </w:r>
      <w:r>
        <w:t xml:space="preserve">and strengthen </w:t>
      </w:r>
      <w:r w:rsidRPr="003D3ECD">
        <w:t>cooperation on biodiversity and health with relevant organizations</w:t>
      </w:r>
      <w:r>
        <w:t xml:space="preserve"> and partners,</w:t>
      </w:r>
      <w:r w:rsidRPr="003D3ECD">
        <w:t xml:space="preserve"> </w:t>
      </w:r>
      <w:r>
        <w:t xml:space="preserve">including the Quadripartite collaboration on One Health[,the International Union for Conservation of Nature], the Cooperation on Health and Biodiversity Initiative [and non-governmental organizations]]; </w:t>
      </w:r>
    </w:p>
    <w:p w14:paraId="3C0B9730" w14:textId="77777777" w:rsidR="00214566" w:rsidRPr="00500F17" w:rsidRDefault="00214566" w:rsidP="00D60BA4">
      <w:pPr>
        <w:pStyle w:val="CBDNormalNoNumber"/>
        <w:tabs>
          <w:tab w:val="clear" w:pos="567"/>
          <w:tab w:val="clear" w:pos="1134"/>
          <w:tab w:val="left" w:pos="1080"/>
        </w:tabs>
        <w:ind w:left="1134" w:firstLine="540"/>
      </w:pPr>
      <w:r>
        <w:t>[(e)</w:t>
      </w:r>
      <w:r>
        <w:tab/>
        <w:t xml:space="preserve">To resume the activities of the Inter-Agency </w:t>
      </w:r>
      <w:r w:rsidRPr="00500F17">
        <w:t>Liaison Group on Biodiversity and Health co-chaired by the Secretariat of the Convention and the World Health Organization;</w:t>
      </w:r>
      <w:r w:rsidRPr="00500F17">
        <w:rPr>
          <w:rStyle w:val="FootnoteReference"/>
        </w:rPr>
        <w:footnoteReference w:id="129"/>
      </w:r>
      <w:r>
        <w:t xml:space="preserve">] </w:t>
      </w:r>
    </w:p>
    <w:p w14:paraId="23B3D592" w14:textId="77777777" w:rsidR="00214566" w:rsidRPr="00276BDD" w:rsidRDefault="00214566" w:rsidP="00D60BA4">
      <w:pPr>
        <w:pStyle w:val="CBDNormalNoNumber"/>
        <w:tabs>
          <w:tab w:val="clear" w:pos="567"/>
          <w:tab w:val="clear" w:pos="1134"/>
          <w:tab w:val="left" w:pos="1080"/>
        </w:tabs>
        <w:ind w:left="1134" w:firstLine="540"/>
        <w:rPr>
          <w:lang w:val="en-US"/>
        </w:rPr>
      </w:pPr>
      <w:r w:rsidRPr="00276BDD">
        <w:rPr>
          <w:lang w:val="en-US"/>
        </w:rPr>
        <w:t>(</w:t>
      </w:r>
      <w:r w:rsidRPr="00500F17">
        <w:rPr>
          <w:lang w:val="en-US"/>
        </w:rPr>
        <w:t>f</w:t>
      </w:r>
      <w:r w:rsidRPr="00276BDD">
        <w:rPr>
          <w:lang w:val="en-US"/>
        </w:rPr>
        <w:t>)</w:t>
      </w:r>
      <w:r>
        <w:rPr>
          <w:lang w:val="en-US"/>
        </w:rPr>
        <w:tab/>
        <w:t xml:space="preserve">To </w:t>
      </w:r>
      <w:r>
        <w:t>c</w:t>
      </w:r>
      <w:r w:rsidRPr="00500F17">
        <w:t xml:space="preserve">ontinue </w:t>
      </w:r>
      <w:r>
        <w:t xml:space="preserve">to </w:t>
      </w:r>
      <w:r w:rsidRPr="00500F17">
        <w:t>facilitat</w:t>
      </w:r>
      <w:r>
        <w:t>e</w:t>
      </w:r>
      <w:r w:rsidRPr="00500F17">
        <w:t xml:space="preserve"> capacity-building activities, scientific and technical cooperation and technology transfer to support Parties in implementing the Global Action Plan;</w:t>
      </w:r>
    </w:p>
    <w:p w14:paraId="4515004E" w14:textId="77777777" w:rsidR="00214566" w:rsidRDefault="00214566" w:rsidP="00D60BA4">
      <w:pPr>
        <w:pStyle w:val="CBDNormalNoNumber"/>
        <w:tabs>
          <w:tab w:val="clear" w:pos="567"/>
        </w:tabs>
        <w:ind w:left="1134" w:firstLine="567"/>
      </w:pPr>
      <w:r w:rsidRPr="00500F17">
        <w:t>(g)</w:t>
      </w:r>
      <w:r w:rsidRPr="00500F17">
        <w:tab/>
        <w:t xml:space="preserve">To submit a report on the outcomes of its work for consideration of the Subsidiary Body </w:t>
      </w:r>
      <w:r>
        <w:t>on</w:t>
      </w:r>
      <w:r w:rsidRPr="00500F17">
        <w:t xml:space="preserve"> Scientific, Technical and Technological Advice at a meeting </w:t>
      </w:r>
      <w:r>
        <w:t xml:space="preserve">held </w:t>
      </w:r>
      <w:r w:rsidRPr="00500F17">
        <w:t>before the</w:t>
      </w:r>
      <w:r>
        <w:t xml:space="preserve"> </w:t>
      </w:r>
      <w:r w:rsidRPr="003D3ECD">
        <w:t>eighteenth meeting</w:t>
      </w:r>
      <w:r>
        <w:t xml:space="preserve"> of</w:t>
      </w:r>
      <w:r w:rsidRPr="003D3ECD">
        <w:t xml:space="preserve"> the Conference of the Parties.</w:t>
      </w:r>
      <w:r>
        <w:t>]</w:t>
      </w:r>
    </w:p>
    <w:p w14:paraId="55A355C5" w14:textId="77777777" w:rsidR="00214566" w:rsidRPr="006862BD" w:rsidRDefault="00214566" w:rsidP="00D60BA4">
      <w:pPr>
        <w:jc w:val="center"/>
      </w:pPr>
    </w:p>
    <w:p w14:paraId="1209EDDF" w14:textId="77777777" w:rsidR="003467E5" w:rsidRDefault="003467E5">
      <w:pPr>
        <w:tabs>
          <w:tab w:val="clear" w:pos="567"/>
          <w:tab w:val="clear" w:pos="1134"/>
          <w:tab w:val="clear" w:pos="1701"/>
          <w:tab w:val="clear" w:pos="2268"/>
        </w:tabs>
        <w:spacing w:after="160" w:line="259" w:lineRule="auto"/>
        <w:jc w:val="left"/>
        <w:rPr>
          <w:b/>
          <w:sz w:val="28"/>
        </w:rPr>
      </w:pPr>
      <w:r>
        <w:br w:type="page"/>
      </w:r>
    </w:p>
    <w:p w14:paraId="383B28AE" w14:textId="2313D8CE" w:rsidR="00BE1164" w:rsidRDefault="00BE1164" w:rsidP="00FE75A8">
      <w:pPr>
        <w:pStyle w:val="CBDH1"/>
      </w:pPr>
      <w:bookmarkStart w:id="70" w:name="_Toc214981915"/>
      <w:bookmarkStart w:id="71" w:name="_Toc214982110"/>
      <w:bookmarkStart w:id="72" w:name="_Toc215230361"/>
      <w:r>
        <w:lastRenderedPageBreak/>
        <w:t>II.</w:t>
      </w:r>
      <w:r>
        <w:tab/>
      </w:r>
      <w:r w:rsidR="00B42FDF">
        <w:t>Account of proceedings</w:t>
      </w:r>
      <w:bookmarkEnd w:id="70"/>
      <w:bookmarkEnd w:id="71"/>
      <w:bookmarkEnd w:id="72"/>
    </w:p>
    <w:p w14:paraId="4541CC06" w14:textId="6E93D40F" w:rsidR="00557370" w:rsidRPr="0042658B" w:rsidRDefault="00557370" w:rsidP="00FE75A8">
      <w:pPr>
        <w:pStyle w:val="CBDH1"/>
      </w:pPr>
      <w:bookmarkStart w:id="73" w:name="_Toc214981916"/>
      <w:bookmarkStart w:id="74" w:name="_Toc214982111"/>
      <w:bookmarkStart w:id="75" w:name="_Toc214982273"/>
      <w:bookmarkStart w:id="76" w:name="_Toc215041276"/>
      <w:bookmarkStart w:id="77" w:name="_Toc215230362"/>
      <w:r w:rsidRPr="0042658B">
        <w:t>I</w:t>
      </w:r>
      <w:r w:rsidR="00281878" w:rsidRPr="0042658B">
        <w:t>ntroduction</w:t>
      </w:r>
      <w:bookmarkEnd w:id="73"/>
      <w:bookmarkEnd w:id="74"/>
      <w:bookmarkEnd w:id="75"/>
      <w:bookmarkEnd w:id="76"/>
      <w:bookmarkEnd w:id="77"/>
    </w:p>
    <w:p w14:paraId="25D95C7A" w14:textId="310C116D" w:rsidR="00EE70B8" w:rsidRPr="00B40D60" w:rsidRDefault="00557370" w:rsidP="00C56378">
      <w:pPr>
        <w:pStyle w:val="CBDNormalNumber"/>
      </w:pPr>
      <w:r w:rsidRPr="0042658B">
        <w:t>The twenty-s</w:t>
      </w:r>
      <w:r w:rsidR="004050F3" w:rsidRPr="0042658B">
        <w:t>even</w:t>
      </w:r>
      <w:r w:rsidRPr="0042658B">
        <w:t xml:space="preserve">th meeting of the Subsidiary Body on Scientific, Technical and Technological Advice </w:t>
      </w:r>
      <w:r w:rsidR="00933946" w:rsidRPr="0042658B">
        <w:t>was</w:t>
      </w:r>
      <w:r w:rsidRPr="0042658B">
        <w:t xml:space="preserve"> held in </w:t>
      </w:r>
      <w:r w:rsidR="004050F3" w:rsidRPr="0042658B">
        <w:t xml:space="preserve">Panama </w:t>
      </w:r>
      <w:r w:rsidR="004050F3" w:rsidRPr="00B40D60">
        <w:t>City</w:t>
      </w:r>
      <w:r w:rsidR="00E11B1C" w:rsidRPr="00B40D60">
        <w:t>,</w:t>
      </w:r>
      <w:r w:rsidR="00367F3C" w:rsidRPr="00B40D60">
        <w:t xml:space="preserve"> </w:t>
      </w:r>
      <w:r w:rsidRPr="00B40D60">
        <w:t xml:space="preserve">from </w:t>
      </w:r>
      <w:r w:rsidR="004050F3" w:rsidRPr="00B40D60">
        <w:t>20</w:t>
      </w:r>
      <w:r w:rsidRPr="00B40D60">
        <w:t xml:space="preserve"> to </w:t>
      </w:r>
      <w:r w:rsidR="004050F3" w:rsidRPr="00B40D60">
        <w:t>24</w:t>
      </w:r>
      <w:r w:rsidRPr="00B40D60">
        <w:t xml:space="preserve"> </w:t>
      </w:r>
      <w:r w:rsidR="004050F3" w:rsidRPr="00B40D60">
        <w:t>October</w:t>
      </w:r>
      <w:r w:rsidRPr="00B40D60">
        <w:t xml:space="preserve"> 202</w:t>
      </w:r>
      <w:r w:rsidR="004050F3" w:rsidRPr="00B40D60">
        <w:t>5</w:t>
      </w:r>
      <w:r w:rsidRPr="00B40D60">
        <w:t>.</w:t>
      </w:r>
      <w:r w:rsidR="006052EA" w:rsidRPr="00B40D60">
        <w:t xml:space="preserve"> </w:t>
      </w:r>
      <w:r w:rsidR="00941E30" w:rsidRPr="00B40D60">
        <w:t xml:space="preserve">The meeting was attended by </w:t>
      </w:r>
      <w:r w:rsidR="009C5951" w:rsidRPr="00B40D60">
        <w:t xml:space="preserve">121 </w:t>
      </w:r>
      <w:r w:rsidR="00941E30" w:rsidRPr="00B40D60">
        <w:t xml:space="preserve">Parties and </w:t>
      </w:r>
      <w:r w:rsidR="001950ED" w:rsidRPr="00B40D60">
        <w:t>one</w:t>
      </w:r>
      <w:r w:rsidR="008312E6" w:rsidRPr="00B40D60">
        <w:t xml:space="preserve"> </w:t>
      </w:r>
      <w:r w:rsidR="00941E30" w:rsidRPr="00B40D60">
        <w:t>non-Part</w:t>
      </w:r>
      <w:r w:rsidR="008312E6" w:rsidRPr="00B40D60">
        <w:t>y</w:t>
      </w:r>
      <w:r w:rsidR="0063550F" w:rsidRPr="00B40D60">
        <w:t xml:space="preserve"> to the Convention on Biological Diversity and </w:t>
      </w:r>
      <w:r w:rsidR="00564681" w:rsidRPr="00B40D60">
        <w:t>106</w:t>
      </w:r>
      <w:r w:rsidR="0063550F" w:rsidRPr="00B40D60">
        <w:t xml:space="preserve"> Parties and </w:t>
      </w:r>
      <w:r w:rsidR="00564681" w:rsidRPr="00B40D60">
        <w:t xml:space="preserve">16 </w:t>
      </w:r>
      <w:r w:rsidR="0063550F" w:rsidRPr="00B40D60">
        <w:t>non-Parties to the Cartagena Protocol on Biosafety</w:t>
      </w:r>
      <w:r w:rsidR="00941E30" w:rsidRPr="00B40D60">
        <w:t>.</w:t>
      </w:r>
      <w:r w:rsidR="00941E30" w:rsidRPr="00B40D60">
        <w:rPr>
          <w:rStyle w:val="FootnoteReference"/>
        </w:rPr>
        <w:footnoteReference w:id="130"/>
      </w:r>
    </w:p>
    <w:p w14:paraId="754BCDA1" w14:textId="3F9F8C21" w:rsidR="00557370" w:rsidRPr="0042658B" w:rsidRDefault="004E26AC" w:rsidP="00FE75A8">
      <w:pPr>
        <w:pStyle w:val="CBDAgendaItem0"/>
        <w:rPr>
          <w:caps/>
        </w:rPr>
      </w:pPr>
      <w:bookmarkStart w:id="78" w:name="_Toc215230363"/>
      <w:r w:rsidRPr="00B40D60">
        <w:t>Item 1</w:t>
      </w:r>
      <w:r w:rsidR="00035CFA" w:rsidRPr="0042658B">
        <w:t xml:space="preserve"> </w:t>
      </w:r>
      <w:r w:rsidR="00035CFA" w:rsidRPr="0042658B">
        <w:br/>
      </w:r>
      <w:r w:rsidRPr="0042658B">
        <w:t>Opening of the meeting</w:t>
      </w:r>
      <w:bookmarkEnd w:id="78"/>
    </w:p>
    <w:p w14:paraId="1677A6E9" w14:textId="5EF1205E" w:rsidR="00A96CA8" w:rsidRPr="0042658B" w:rsidRDefault="00557370" w:rsidP="00A96CA8">
      <w:pPr>
        <w:pStyle w:val="CBDNormalNumber"/>
      </w:pPr>
      <w:r w:rsidRPr="0042658B">
        <w:t>The meeting w</w:t>
      </w:r>
      <w:r w:rsidR="000E5B56" w:rsidRPr="0042658B">
        <w:t>as</w:t>
      </w:r>
      <w:r w:rsidRPr="0042658B">
        <w:t xml:space="preserve"> opened at </w:t>
      </w:r>
      <w:r w:rsidR="006052EA" w:rsidRPr="0042658B">
        <w:t>10.10</w:t>
      </w:r>
      <w:r w:rsidRPr="0042658B">
        <w:t xml:space="preserve"> a.m. on </w:t>
      </w:r>
      <w:r w:rsidR="004050F3" w:rsidRPr="0042658B">
        <w:t>20</w:t>
      </w:r>
      <w:r w:rsidRPr="0042658B">
        <w:t xml:space="preserve"> </w:t>
      </w:r>
      <w:r w:rsidR="004050F3" w:rsidRPr="0042658B">
        <w:t>October</w:t>
      </w:r>
      <w:r w:rsidRPr="0042658B">
        <w:t xml:space="preserve"> 202</w:t>
      </w:r>
      <w:r w:rsidR="004050F3" w:rsidRPr="0042658B">
        <w:t>5</w:t>
      </w:r>
      <w:r w:rsidR="000E5B56" w:rsidRPr="0042658B">
        <w:t xml:space="preserve"> by the Chair</w:t>
      </w:r>
      <w:r w:rsidR="00F54153" w:rsidRPr="0042658B">
        <w:t>,</w:t>
      </w:r>
      <w:r w:rsidR="006052EA" w:rsidRPr="0042658B">
        <w:rPr>
          <w:rFonts w:ascii="Arial" w:eastAsia="Times New Roman" w:hAnsi="Arial" w:cs="Arial"/>
          <w:bCs/>
          <w:i/>
          <w:sz w:val="24"/>
          <w:lang w:eastAsia="zh-CN"/>
        </w:rPr>
        <w:t xml:space="preserve"> </w:t>
      </w:r>
      <w:r w:rsidR="006052EA" w:rsidRPr="0042658B">
        <w:rPr>
          <w:bCs/>
          <w:iCs/>
        </w:rPr>
        <w:t>Jean Bruno Mikissa</w:t>
      </w:r>
      <w:r w:rsidR="006052EA" w:rsidRPr="0042658B">
        <w:t xml:space="preserve"> (Gabon)</w:t>
      </w:r>
      <w:r w:rsidR="000F0BE4" w:rsidRPr="0042658B">
        <w:t>.</w:t>
      </w:r>
    </w:p>
    <w:p w14:paraId="203B0F8C" w14:textId="33BCB3D7" w:rsidR="006052EA" w:rsidRPr="0042658B" w:rsidRDefault="002215BE" w:rsidP="00FE75A8">
      <w:pPr>
        <w:pStyle w:val="CBDNormalNumber"/>
      </w:pPr>
      <w:r w:rsidRPr="0042658B">
        <w:t>The Chair welcomed participants to the meeting, which he said was taking place at a critical juncture in the implementation of the Kunming-Montreal Global Biodiversity Framework. Under agenda item</w:t>
      </w:r>
      <w:r w:rsidR="00E2369A" w:rsidRPr="0042658B">
        <w:t> 3,</w:t>
      </w:r>
      <w:r w:rsidRPr="0042658B">
        <w:t xml:space="preserve"> the Subsidiary Body was being called upon to provide rigorous scientific and technical advice to support the global review of collective progress in </w:t>
      </w:r>
      <w:r w:rsidR="00466E9B" w:rsidRPr="0042658B">
        <w:t xml:space="preserve">the </w:t>
      </w:r>
      <w:r w:rsidRPr="0042658B">
        <w:t>implement</w:t>
      </w:r>
      <w:r w:rsidR="00466E9B" w:rsidRPr="0042658B">
        <w:t>ation</w:t>
      </w:r>
      <w:r w:rsidRPr="0042658B">
        <w:t xml:space="preserve"> </w:t>
      </w:r>
      <w:r w:rsidR="00466E9B" w:rsidRPr="0042658B">
        <w:t xml:space="preserve">of </w:t>
      </w:r>
      <w:r w:rsidRPr="0042658B">
        <w:t xml:space="preserve">the Framework. In that regard, he acknowledged the work of the </w:t>
      </w:r>
      <w:r w:rsidR="00D830C2" w:rsidRPr="0042658B">
        <w:t>A</w:t>
      </w:r>
      <w:r w:rsidRPr="0042658B">
        <w:t xml:space="preserve">d </w:t>
      </w:r>
      <w:r w:rsidR="00D830C2" w:rsidRPr="0042658B">
        <w:t>H</w:t>
      </w:r>
      <w:r w:rsidRPr="0042658B">
        <w:t xml:space="preserve">oc </w:t>
      </w:r>
      <w:r w:rsidR="00D830C2" w:rsidRPr="0042658B">
        <w:t>S</w:t>
      </w:r>
      <w:r w:rsidRPr="0042658B">
        <w:t xml:space="preserve">cientific and </w:t>
      </w:r>
      <w:r w:rsidR="00D830C2" w:rsidRPr="0042658B">
        <w:t>T</w:t>
      </w:r>
      <w:r w:rsidRPr="0042658B">
        <w:t xml:space="preserve">echnical </w:t>
      </w:r>
      <w:r w:rsidR="00D830C2" w:rsidRPr="0042658B">
        <w:t>A</w:t>
      </w:r>
      <w:r w:rsidRPr="0042658B">
        <w:t xml:space="preserve">dvisory </w:t>
      </w:r>
      <w:r w:rsidR="00D830C2" w:rsidRPr="0042658B">
        <w:t>G</w:t>
      </w:r>
      <w:r w:rsidRPr="0042658B">
        <w:t xml:space="preserve">roup </w:t>
      </w:r>
      <w:r w:rsidR="005E310A" w:rsidRPr="0042658B">
        <w:t>for the Preparation of the Global Report on Collecti</w:t>
      </w:r>
      <w:r w:rsidR="003D74AF" w:rsidRPr="0042658B">
        <w:t xml:space="preserve">ve Progress in the Implementation of the Kunming-Montreal Global Biodiversity Framework </w:t>
      </w:r>
      <w:r w:rsidRPr="0042658B">
        <w:t>that had been tasked to provide input on the matter. He also drew attention to other pressing issues on the agenda</w:t>
      </w:r>
      <w:r w:rsidR="007B24C5" w:rsidRPr="0042658B">
        <w:t xml:space="preserve"> that</w:t>
      </w:r>
      <w:r w:rsidRPr="0042658B">
        <w:t xml:space="preserve"> reflected the various scientific and technical dimensions of the Framework</w:t>
      </w:r>
      <w:r w:rsidR="007B24C5" w:rsidRPr="0042658B">
        <w:t>, including</w:t>
      </w:r>
      <w:r w:rsidRPr="0042658B">
        <w:t xml:space="preserve"> the interlinkages between biodiversity and climate change; a review of findings of the assessments of the Intergovernmental Science-Policy Platform on Biodiversity and Ecosystem Services</w:t>
      </w:r>
      <w:r w:rsidR="00E75262" w:rsidRPr="0042658B">
        <w:t>;</w:t>
      </w:r>
      <w:r w:rsidRPr="0042658B">
        <w:t xml:space="preserve"> the strategic review of the programmes of work under the Convention; and the review of updates on work related to invasive alien species, the International Initiative for the Conservation and Sustainable Use of Soil Biodiversity and biodiversity and health. </w:t>
      </w:r>
      <w:r w:rsidR="007B24C5" w:rsidRPr="0042658B">
        <w:t xml:space="preserve">Wishing everyone a productive and successful meeting, he </w:t>
      </w:r>
      <w:r w:rsidRPr="0042658B">
        <w:t>emphasiz</w:t>
      </w:r>
      <w:r w:rsidR="007B24C5" w:rsidRPr="0042658B">
        <w:t>ed</w:t>
      </w:r>
      <w:r w:rsidRPr="0042658B">
        <w:t xml:space="preserve"> the importance of </w:t>
      </w:r>
      <w:r w:rsidR="007B24C5" w:rsidRPr="0042658B">
        <w:t xml:space="preserve">developing </w:t>
      </w:r>
      <w:r w:rsidRPr="0042658B">
        <w:t xml:space="preserve">a package of clean draft recommendations </w:t>
      </w:r>
      <w:r w:rsidR="00C56484" w:rsidRPr="0042658B">
        <w:t>for consideration by</w:t>
      </w:r>
      <w:r w:rsidR="007B24C5" w:rsidRPr="0042658B">
        <w:t xml:space="preserve"> the Conference of the Parties </w:t>
      </w:r>
      <w:r w:rsidRPr="0042658B">
        <w:t>at its seventeenth meeting.</w:t>
      </w:r>
    </w:p>
    <w:p w14:paraId="111322C0" w14:textId="1500C5FB" w:rsidR="00680900" w:rsidRPr="0042658B" w:rsidRDefault="00680900" w:rsidP="00FE75A8">
      <w:pPr>
        <w:pStyle w:val="CBDNormalNumber"/>
      </w:pPr>
      <w:r w:rsidRPr="0042658B">
        <w:t>Opening statements</w:t>
      </w:r>
      <w:r w:rsidR="00941E30" w:rsidRPr="0042658B">
        <w:rPr>
          <w:rStyle w:val="FootnoteReference"/>
        </w:rPr>
        <w:footnoteReference w:id="131"/>
      </w:r>
      <w:r w:rsidRPr="0042658B">
        <w:t xml:space="preserve"> were made by </w:t>
      </w:r>
      <w:r w:rsidR="00AC01A3" w:rsidRPr="0042658B">
        <w:t xml:space="preserve">the Executive Secretary of the Secretariat of the Convention on Biological Diversity, Astrid Schomaker, and </w:t>
      </w:r>
      <w:r w:rsidRPr="0042658B">
        <w:t>the</w:t>
      </w:r>
      <w:r w:rsidRPr="0042658B">
        <w:rPr>
          <w:rFonts w:ascii="Arial" w:hAnsi="Arial" w:cs="Arial"/>
          <w:color w:val="474747"/>
          <w:sz w:val="21"/>
          <w:szCs w:val="21"/>
          <w:shd w:val="clear" w:color="auto" w:fill="FFFFFF"/>
        </w:rPr>
        <w:t xml:space="preserve"> </w:t>
      </w:r>
      <w:r w:rsidRPr="0042658B">
        <w:t xml:space="preserve">Minister of Environment of Panama and President of the </w:t>
      </w:r>
      <w:r w:rsidR="00FB7AD0" w:rsidRPr="0042658B">
        <w:t xml:space="preserve">Forum </w:t>
      </w:r>
      <w:r w:rsidRPr="0042658B">
        <w:t>of Ministers of Environment of Latin America</w:t>
      </w:r>
      <w:r w:rsidR="00E73A5A" w:rsidRPr="0042658B">
        <w:t xml:space="preserve"> and the Caribbean</w:t>
      </w:r>
      <w:r w:rsidRPr="0042658B">
        <w:t>, Juan Carlos Navarro</w:t>
      </w:r>
      <w:r w:rsidR="00AC01A3" w:rsidRPr="0042658B">
        <w:t>.</w:t>
      </w:r>
      <w:r w:rsidR="00AC01A3" w:rsidRPr="0042658B" w:rsidDel="00AC01A3">
        <w:t xml:space="preserve"> </w:t>
      </w:r>
    </w:p>
    <w:p w14:paraId="77909E54" w14:textId="3AD72EF1" w:rsidR="000425EB" w:rsidRPr="0042658B" w:rsidRDefault="00F3221E" w:rsidP="00FE75A8">
      <w:pPr>
        <w:pStyle w:val="CBDNormalNumber"/>
      </w:pPr>
      <w:r w:rsidRPr="0042658B">
        <w:t xml:space="preserve">The Executive Secretary began by acknowledging the hospitality of the President, </w:t>
      </w:r>
      <w:r w:rsidR="001F1E76" w:rsidRPr="0042658B">
        <w:t xml:space="preserve">the </w:t>
      </w:r>
      <w:r w:rsidRPr="0042658B">
        <w:t xml:space="preserve">Minister of Environment and </w:t>
      </w:r>
      <w:r w:rsidR="001F1E76" w:rsidRPr="0042658B">
        <w:t xml:space="preserve">the </w:t>
      </w:r>
      <w:r w:rsidRPr="0042658B">
        <w:t xml:space="preserve">people of Panama and thanking the various Governments that had provided financial support for the participation of delegates from 92 Parties, although she noted with concern that there had been insufficient funding to support all those who had applied for it. Stressing the importance of inclusivity and broad representation, she called for adequate funding </w:t>
      </w:r>
      <w:r w:rsidR="00013AAC" w:rsidRPr="0042658B">
        <w:t xml:space="preserve">for participants </w:t>
      </w:r>
      <w:r w:rsidRPr="0042658B">
        <w:t xml:space="preserve">for the various meetings to be held in 2026. Turning to the present meeting, she echoed the Chair’s comments regarding its importance at the current stage of implementation of the Framework. While the Framework was steadily gaining recognition, deadlines were being missed and resource mobilization remained challenging, and she urged the Subsidiary Body to provide rigorous and actionable scientific and technical advice to accelerate implementation. The Subsidiary Body </w:t>
      </w:r>
      <w:r w:rsidR="00304EAB" w:rsidRPr="0042658B">
        <w:t xml:space="preserve">had a heavy agenda and </w:t>
      </w:r>
      <w:r w:rsidRPr="0042658B">
        <w:t xml:space="preserve">would need to maximize efficiency, to which end the Secretariat had introduced the </w:t>
      </w:r>
      <w:r w:rsidR="00102BCD" w:rsidRPr="0042658B">
        <w:t xml:space="preserve">pilot modalities for the </w:t>
      </w:r>
      <w:r w:rsidRPr="0042658B">
        <w:t xml:space="preserve">early statement submission at the </w:t>
      </w:r>
      <w:r w:rsidR="00102BCD" w:rsidRPr="0042658B">
        <w:t xml:space="preserve">present </w:t>
      </w:r>
      <w:r w:rsidRPr="0042658B">
        <w:t xml:space="preserve">meeting. Two core items on the agenda </w:t>
      </w:r>
      <w:r w:rsidR="00CE3DE3" w:rsidRPr="0042658B">
        <w:t xml:space="preserve">were </w:t>
      </w:r>
      <w:r w:rsidRPr="0042658B">
        <w:t>the global review of collective progress</w:t>
      </w:r>
      <w:r w:rsidR="00EE75FB" w:rsidRPr="0042658B">
        <w:t xml:space="preserve"> in the implementation of the Framework</w:t>
      </w:r>
      <w:r w:rsidRPr="0042658B">
        <w:t xml:space="preserve"> and biodiversity and climate change. </w:t>
      </w:r>
      <w:r w:rsidR="00C267E3" w:rsidRPr="0042658B">
        <w:t>In terms of collective progress, she report</w:t>
      </w:r>
      <w:r w:rsidR="00462558" w:rsidRPr="0042658B">
        <w:t>ed</w:t>
      </w:r>
      <w:r w:rsidR="00C267E3" w:rsidRPr="0042658B">
        <w:t xml:space="preserve"> that</w:t>
      </w:r>
      <w:r w:rsidR="00900470" w:rsidRPr="0042658B">
        <w:t>,</w:t>
      </w:r>
      <w:r w:rsidR="00C267E3" w:rsidRPr="0042658B">
        <w:t xml:space="preserve"> although </w:t>
      </w:r>
      <w:r w:rsidRPr="0042658B">
        <w:t>55 Parties ha</w:t>
      </w:r>
      <w:r w:rsidR="00C267E3" w:rsidRPr="0042658B">
        <w:t>d</w:t>
      </w:r>
      <w:r w:rsidRPr="0042658B">
        <w:t xml:space="preserve"> submitted updated national biodiversity strategies and action plans and 140 ha</w:t>
      </w:r>
      <w:r w:rsidR="00C267E3" w:rsidRPr="0042658B">
        <w:t>d</w:t>
      </w:r>
      <w:r w:rsidRPr="0042658B">
        <w:t xml:space="preserve"> submitted a total </w:t>
      </w:r>
      <w:r w:rsidRPr="0042658B">
        <w:lastRenderedPageBreak/>
        <w:t>of 3,300 national targets,</w:t>
      </w:r>
      <w:r w:rsidR="00C267E3" w:rsidRPr="0042658B">
        <w:t xml:space="preserve"> progress</w:t>
      </w:r>
      <w:r w:rsidRPr="0042658B">
        <w:t xml:space="preserve"> was not on track with the ambition</w:t>
      </w:r>
      <w:r w:rsidR="00900470" w:rsidRPr="0042658B">
        <w:t xml:space="preserve"> of the Framework</w:t>
      </w:r>
      <w:r w:rsidRPr="0042658B">
        <w:t xml:space="preserve">. </w:t>
      </w:r>
      <w:r w:rsidR="00C267E3" w:rsidRPr="0042658B">
        <w:t xml:space="preserve">Regarding biodiversity and climate change, </w:t>
      </w:r>
      <w:r w:rsidRPr="0042658B">
        <w:t xml:space="preserve">the Subsidiary Body’s mandate, defined </w:t>
      </w:r>
      <w:r w:rsidR="00873B38" w:rsidRPr="0042658B">
        <w:t xml:space="preserve">under </w:t>
      </w:r>
      <w:r w:rsidRPr="0042658B">
        <w:t xml:space="preserve">the Framework, was to provide the evidence-based guidance to ensure that efforts on biodiversity and ecosystem conservation, restoration and sustainable use and on climate mitigation and adaptation were mutually reinforcing. Overall, the Subsidiary Body needed to provide clear guidance for all items on its agenda with respect to the scientific and technical needs to support </w:t>
      </w:r>
      <w:r w:rsidR="00F41367" w:rsidRPr="0042658B">
        <w:t xml:space="preserve">the </w:t>
      </w:r>
      <w:r w:rsidRPr="0042658B">
        <w:t>implementation</w:t>
      </w:r>
      <w:r w:rsidR="00F41367" w:rsidRPr="0042658B">
        <w:t xml:space="preserve"> of the Framework</w:t>
      </w:r>
      <w:r w:rsidR="00C267E3" w:rsidRPr="0042658B">
        <w:t>, and s</w:t>
      </w:r>
      <w:r w:rsidRPr="0042658B">
        <w:t xml:space="preserve">he therefore called </w:t>
      </w:r>
      <w:r w:rsidR="00F41367" w:rsidRPr="0042658B">
        <w:t>up</w:t>
      </w:r>
      <w:r w:rsidRPr="0042658B">
        <w:t>on participants to commit to a week of constructive engagement, focused dialogue and mutual respect in the interest of a highly productive meeting.</w:t>
      </w:r>
    </w:p>
    <w:p w14:paraId="4EB28C4C" w14:textId="776CD7A1" w:rsidR="00120A32" w:rsidRPr="0042658B" w:rsidRDefault="000425EB" w:rsidP="00120A32">
      <w:pPr>
        <w:pStyle w:val="CBDNormalNumber"/>
      </w:pPr>
      <w:bookmarkStart w:id="79" w:name="_Hlk211867112"/>
      <w:r w:rsidRPr="0042658B">
        <w:t xml:space="preserve">The Minister of Environment of Panama welcomed all participants to Panama, highlighting his country’s immense biodiversity and its corresponding will to act. He emphasized the urgency of real, immediate and tangible on-the-ground action in the face of the biodiversity crisis, which was part of the same challenge as climate change and land degradation, and underscored that there had never been more evidence, technology or capacity for delegations to work together to tackle that challenge. He outlined the actions taken by Panama to protect its natural areas through science-based </w:t>
      </w:r>
      <w:r w:rsidRPr="00505838">
        <w:t xml:space="preserve">conservation and </w:t>
      </w:r>
      <w:r w:rsidR="003267F2" w:rsidRPr="00505838">
        <w:t xml:space="preserve">the full and effective </w:t>
      </w:r>
      <w:r w:rsidRPr="00505838">
        <w:t xml:space="preserve">participation of local communities, </w:t>
      </w:r>
      <w:r w:rsidR="002002DD" w:rsidRPr="00505838">
        <w:t>highlighting the creation of the</w:t>
      </w:r>
      <w:r w:rsidR="00B401D4" w:rsidRPr="00505838">
        <w:t xml:space="preserve"> Nature Pledge</w:t>
      </w:r>
      <w:r w:rsidR="002002DD" w:rsidRPr="00505838">
        <w:t>, which</w:t>
      </w:r>
      <w:r w:rsidR="00B401D4" w:rsidRPr="00505838">
        <w:t xml:space="preserve"> combined all of the country’s national goals on climate, biodiversity, plastics and land, marine and ocean conservation under a single framework</w:t>
      </w:r>
      <w:r w:rsidR="002002DD" w:rsidRPr="00505838">
        <w:t xml:space="preserve"> in order</w:t>
      </w:r>
      <w:r w:rsidR="002002DD" w:rsidRPr="0042658B">
        <w:t xml:space="preserve"> to </w:t>
      </w:r>
      <w:r w:rsidR="00B401D4" w:rsidRPr="0042658B">
        <w:t>negotiat</w:t>
      </w:r>
      <w:r w:rsidR="002002DD" w:rsidRPr="0042658B">
        <w:t>e</w:t>
      </w:r>
      <w:r w:rsidR="00B401D4" w:rsidRPr="0042658B">
        <w:t xml:space="preserve"> them all jointly </w:t>
      </w:r>
      <w:r w:rsidR="00B279DB" w:rsidRPr="0042658B">
        <w:t xml:space="preserve">in </w:t>
      </w:r>
      <w:r w:rsidR="00B401D4" w:rsidRPr="0042658B">
        <w:t xml:space="preserve">the various </w:t>
      </w:r>
      <w:r w:rsidR="0036225F" w:rsidRPr="0042658B">
        <w:t>environment</w:t>
      </w:r>
      <w:r w:rsidR="00E71A56" w:rsidRPr="0042658B">
        <w:t xml:space="preserve"> forums</w:t>
      </w:r>
      <w:r w:rsidR="00B401D4" w:rsidRPr="0042658B">
        <w:t xml:space="preserve">. </w:t>
      </w:r>
      <w:r w:rsidR="002002DD" w:rsidRPr="0042658B">
        <w:t>Stressing that t</w:t>
      </w:r>
      <w:r w:rsidR="00B401D4" w:rsidRPr="0042658B">
        <w:t>ime was of the essence, he urged Parties</w:t>
      </w:r>
      <w:r w:rsidR="002002DD" w:rsidRPr="0042658B">
        <w:t>, for the sake of biodiversity,</w:t>
      </w:r>
      <w:r w:rsidR="00B401D4" w:rsidRPr="0042658B">
        <w:t xml:space="preserve"> to consider forgoing consensus, which seemed impossible to achieve among 196 countries, in favour of </w:t>
      </w:r>
      <w:r w:rsidR="002002DD" w:rsidRPr="0042658B">
        <w:t xml:space="preserve">taking </w:t>
      </w:r>
      <w:r w:rsidR="00B401D4" w:rsidRPr="0042658B">
        <w:t xml:space="preserve">decisions by majority, </w:t>
      </w:r>
      <w:r w:rsidR="002002DD" w:rsidRPr="0042658B">
        <w:t xml:space="preserve">as </w:t>
      </w:r>
      <w:r w:rsidR="00B401D4" w:rsidRPr="0042658B">
        <w:t>the General Assembly</w:t>
      </w:r>
      <w:r w:rsidR="002002DD" w:rsidRPr="0042658B">
        <w:t xml:space="preserve"> did</w:t>
      </w:r>
      <w:r w:rsidR="00B401D4" w:rsidRPr="0042658B">
        <w:t xml:space="preserve">. </w:t>
      </w:r>
      <w:r w:rsidRPr="0042658B">
        <w:t xml:space="preserve">He </w:t>
      </w:r>
      <w:r w:rsidR="002002DD" w:rsidRPr="0042658B">
        <w:t>expressed the desire for the</w:t>
      </w:r>
      <w:r w:rsidRPr="0042658B">
        <w:t xml:space="preserve"> discussions over the </w:t>
      </w:r>
      <w:r w:rsidR="002002DD" w:rsidRPr="0042658B">
        <w:t>next</w:t>
      </w:r>
      <w:r w:rsidRPr="0042658B">
        <w:t xml:space="preserve"> two weeks to be useful, practical, evidence-based and guided by common sense, and for the decisions taken to translate into real policies, accessible financing and measurable results. He </w:t>
      </w:r>
      <w:r w:rsidR="002002DD" w:rsidRPr="0042658B">
        <w:t>urged</w:t>
      </w:r>
      <w:r w:rsidRPr="0042658B">
        <w:t xml:space="preserve"> delegations </w:t>
      </w:r>
      <w:r w:rsidR="002002DD" w:rsidRPr="0042658B">
        <w:t xml:space="preserve">to match </w:t>
      </w:r>
      <w:r w:rsidRPr="0042658B">
        <w:t xml:space="preserve">ambition </w:t>
      </w:r>
      <w:r w:rsidR="002002DD" w:rsidRPr="0042658B">
        <w:t>and</w:t>
      </w:r>
      <w:r w:rsidRPr="0042658B">
        <w:t xml:space="preserve"> coherence, and </w:t>
      </w:r>
      <w:r w:rsidR="002002DD" w:rsidRPr="0042658B">
        <w:t>not to demand more conservation without providing the means to achieve it. Further</w:t>
      </w:r>
      <w:r w:rsidR="001A27D5" w:rsidRPr="0042658B">
        <w:t>more</w:t>
      </w:r>
      <w:r w:rsidR="002002DD" w:rsidRPr="0042658B">
        <w:t>,</w:t>
      </w:r>
      <w:r w:rsidRPr="0042658B">
        <w:t xml:space="preserve"> every nation </w:t>
      </w:r>
      <w:r w:rsidR="00F3221E" w:rsidRPr="0042658B">
        <w:t>should assume</w:t>
      </w:r>
      <w:r w:rsidRPr="0042658B">
        <w:t xml:space="preserve"> the responsibility to act both within its own territory and at the global level, with all the resources and alliances it could mobilize</w:t>
      </w:r>
      <w:r w:rsidR="00F3221E" w:rsidRPr="0042658B">
        <w:t xml:space="preserve"> with local communities, </w:t>
      </w:r>
      <w:r w:rsidR="00D31BC5" w:rsidRPr="0042658B">
        <w:t>i</w:t>
      </w:r>
      <w:r w:rsidR="00F3221E" w:rsidRPr="0042658B">
        <w:t xml:space="preserve">ndigenous </w:t>
      </w:r>
      <w:r w:rsidR="00D31BC5" w:rsidRPr="0042658B">
        <w:t>p</w:t>
      </w:r>
      <w:r w:rsidR="00F3221E" w:rsidRPr="0042658B">
        <w:t>eoples and its own citizens.</w:t>
      </w:r>
      <w:r w:rsidRPr="0042658B">
        <w:t xml:space="preserve"> </w:t>
      </w:r>
      <w:r w:rsidR="00F3221E" w:rsidRPr="0042658B">
        <w:t>R</w:t>
      </w:r>
      <w:r w:rsidRPr="0042658B">
        <w:t>e-emphasiz</w:t>
      </w:r>
      <w:r w:rsidR="00F3221E" w:rsidRPr="0042658B">
        <w:t>ing</w:t>
      </w:r>
      <w:r w:rsidRPr="0042658B">
        <w:t xml:space="preserve"> the </w:t>
      </w:r>
      <w:r w:rsidR="00F3221E" w:rsidRPr="0042658B">
        <w:t>need to set a concrete, immediate and effective agenda to stop the lethal threat of species extinction, with real actions on the ground, in each countr</w:t>
      </w:r>
      <w:r w:rsidR="00FD2974" w:rsidRPr="0042658B">
        <w:t>y</w:t>
      </w:r>
      <w:r w:rsidR="00F3221E" w:rsidRPr="0042658B">
        <w:t xml:space="preserve"> and at the global level, he </w:t>
      </w:r>
      <w:r w:rsidRPr="0042658B">
        <w:t xml:space="preserve">invited all Parties to work together with determination to </w:t>
      </w:r>
      <w:r w:rsidR="00F3221E" w:rsidRPr="0042658B">
        <w:t xml:space="preserve">act and </w:t>
      </w:r>
      <w:r w:rsidRPr="0042658B">
        <w:t>secure agreement</w:t>
      </w:r>
      <w:r w:rsidR="00F3221E" w:rsidRPr="0042658B">
        <w:t xml:space="preserve"> and to ensure that the meeting would be remembered as the moment when science and policy </w:t>
      </w:r>
      <w:r w:rsidR="00E80F02" w:rsidRPr="0042658B">
        <w:t xml:space="preserve">had come </w:t>
      </w:r>
      <w:r w:rsidR="00F3221E" w:rsidRPr="0042658B">
        <w:t>together to defend life on Earth</w:t>
      </w:r>
      <w:r w:rsidRPr="0042658B">
        <w:t>.</w:t>
      </w:r>
    </w:p>
    <w:p w14:paraId="71865ABA" w14:textId="403DE230" w:rsidR="00557370" w:rsidRPr="0042658B" w:rsidRDefault="00CD3E49" w:rsidP="006A6DC2">
      <w:pPr>
        <w:pStyle w:val="CBDAgendaItem0"/>
        <w:rPr>
          <w:caps/>
        </w:rPr>
      </w:pPr>
      <w:bookmarkStart w:id="80" w:name="_Toc214982275"/>
      <w:bookmarkStart w:id="81" w:name="_Toc215230364"/>
      <w:bookmarkEnd w:id="79"/>
      <w:r w:rsidRPr="0042658B">
        <w:t>Item 2</w:t>
      </w:r>
      <w:r w:rsidR="00035CFA" w:rsidRPr="0042658B">
        <w:t xml:space="preserve"> </w:t>
      </w:r>
      <w:r w:rsidR="00035CFA" w:rsidRPr="0042658B">
        <w:br/>
      </w:r>
      <w:r w:rsidRPr="0042658B">
        <w:t>Organizational matters</w:t>
      </w:r>
      <w:r w:rsidR="006A6DC2" w:rsidRPr="0042658B">
        <w:t xml:space="preserve">: election of officers, </w:t>
      </w:r>
      <w:r w:rsidR="00670C22" w:rsidRPr="0042658B">
        <w:br/>
      </w:r>
      <w:r w:rsidR="006A6DC2" w:rsidRPr="0042658B">
        <w:t>adoption of the agenda and organization of work</w:t>
      </w:r>
      <w:bookmarkEnd w:id="80"/>
      <w:bookmarkEnd w:id="81"/>
    </w:p>
    <w:p w14:paraId="4A539392" w14:textId="51AE55A9" w:rsidR="00557370" w:rsidRPr="007E275F" w:rsidRDefault="00557370" w:rsidP="007E275F">
      <w:pPr>
        <w:pStyle w:val="CBDH3"/>
        <w:ind w:firstLine="0"/>
        <w:rPr>
          <w:b w:val="0"/>
          <w:bCs/>
          <w:i/>
          <w:iCs/>
          <w:snapToGrid w:val="0"/>
        </w:rPr>
      </w:pPr>
      <w:bookmarkStart w:id="82" w:name="_Toc214981917"/>
      <w:bookmarkStart w:id="83" w:name="_Toc214982112"/>
      <w:bookmarkStart w:id="84" w:name="_Toc214982276"/>
      <w:r w:rsidRPr="007E275F">
        <w:rPr>
          <w:b w:val="0"/>
          <w:bCs/>
          <w:i/>
          <w:iCs/>
          <w:snapToGrid w:val="0"/>
        </w:rPr>
        <w:t>Election of officers</w:t>
      </w:r>
      <w:bookmarkEnd w:id="82"/>
      <w:bookmarkEnd w:id="83"/>
      <w:bookmarkEnd w:id="84"/>
    </w:p>
    <w:p w14:paraId="0D7C83E8" w14:textId="32A7B221" w:rsidR="00A27F0B" w:rsidRPr="0042658B" w:rsidRDefault="00D36899">
      <w:pPr>
        <w:pStyle w:val="CBDNormalNumber"/>
        <w:rPr>
          <w:kern w:val="22"/>
        </w:rPr>
      </w:pPr>
      <w:r w:rsidRPr="0042658B">
        <w:t xml:space="preserve">In accordance with the elections held at the </w:t>
      </w:r>
      <w:r w:rsidR="00557370" w:rsidRPr="0042658B">
        <w:t>twenty-</w:t>
      </w:r>
      <w:r w:rsidR="006D538E" w:rsidRPr="0042658B">
        <w:t xml:space="preserve">fifth </w:t>
      </w:r>
      <w:r w:rsidR="00557370" w:rsidRPr="0042658B">
        <w:t>and twenty-</w:t>
      </w:r>
      <w:r w:rsidR="006D538E" w:rsidRPr="0042658B">
        <w:t xml:space="preserve">sixth </w:t>
      </w:r>
      <w:r w:rsidR="00557370" w:rsidRPr="0042658B">
        <w:t xml:space="preserve">meetings of the Subsidiary Body and the </w:t>
      </w:r>
      <w:r w:rsidR="00E34B36" w:rsidRPr="0042658B">
        <w:t>sixteenth</w:t>
      </w:r>
      <w:r w:rsidR="00557370" w:rsidRPr="0042658B">
        <w:t xml:space="preserve"> meeting of the Conference of the Parties</w:t>
      </w:r>
      <w:r w:rsidR="00AE6FAD" w:rsidRPr="0042658B">
        <w:t>,</w:t>
      </w:r>
      <w:r w:rsidR="00557370" w:rsidRPr="0042658B">
        <w:t xml:space="preserve"> the Bureau </w:t>
      </w:r>
      <w:r w:rsidR="000F46AD" w:rsidRPr="0042658B">
        <w:t>of the t</w:t>
      </w:r>
      <w:r w:rsidR="00B1673E" w:rsidRPr="0042658B">
        <w:t>w</w:t>
      </w:r>
      <w:r w:rsidR="000F46AD" w:rsidRPr="0042658B">
        <w:t>enty-seventh meeting comprised the following members</w:t>
      </w:r>
      <w:r w:rsidR="00557370" w:rsidRPr="0042658B">
        <w:t xml:space="preserve">: </w:t>
      </w:r>
    </w:p>
    <w:p w14:paraId="197A031E" w14:textId="69AFB758" w:rsidR="00CE517A" w:rsidRPr="00065E55" w:rsidRDefault="00425F19" w:rsidP="000903E8">
      <w:pPr>
        <w:pStyle w:val="CBDNormalNoNumber"/>
        <w:tabs>
          <w:tab w:val="clear" w:pos="567"/>
          <w:tab w:val="clear" w:pos="1134"/>
        </w:tabs>
        <w:spacing w:after="0"/>
        <w:ind w:left="1701" w:hanging="567"/>
      </w:pPr>
      <w:r w:rsidRPr="00065E55">
        <w:t>Jean Bruno Mikissa (Gabon)</w:t>
      </w:r>
      <w:r w:rsidR="0036492D" w:rsidRPr="00065E55">
        <w:t xml:space="preserve">, </w:t>
      </w:r>
      <w:r w:rsidR="00C00784" w:rsidRPr="00065E55">
        <w:t>Chair</w:t>
      </w:r>
    </w:p>
    <w:p w14:paraId="3B96E409" w14:textId="1519A94D" w:rsidR="00CE517A" w:rsidRPr="00065E55" w:rsidRDefault="00146AEC" w:rsidP="000903E8">
      <w:pPr>
        <w:pStyle w:val="CBDNormalNoNumber"/>
        <w:tabs>
          <w:tab w:val="clear" w:pos="567"/>
          <w:tab w:val="clear" w:pos="1134"/>
        </w:tabs>
        <w:spacing w:after="0"/>
        <w:ind w:left="1701" w:hanging="567"/>
      </w:pPr>
      <w:r w:rsidRPr="00065E55">
        <w:t xml:space="preserve">Mostafa Madbouhi </w:t>
      </w:r>
      <w:r w:rsidR="001B2253" w:rsidRPr="00065E55">
        <w:t>(Morocco)</w:t>
      </w:r>
    </w:p>
    <w:p w14:paraId="0E9FA49A" w14:textId="1480ABE4" w:rsidR="00CE517A" w:rsidRPr="00065E55" w:rsidRDefault="00425F19" w:rsidP="000903E8">
      <w:pPr>
        <w:pStyle w:val="CBDNormalNoNumber"/>
        <w:tabs>
          <w:tab w:val="clear" w:pos="567"/>
          <w:tab w:val="clear" w:pos="1134"/>
        </w:tabs>
        <w:spacing w:after="0"/>
        <w:ind w:left="1701" w:hanging="567"/>
      </w:pPr>
      <w:r w:rsidRPr="00065E55">
        <w:t>Kenneth Uiseb (Namibia)</w:t>
      </w:r>
    </w:p>
    <w:p w14:paraId="76C6FDCA" w14:textId="274F1728" w:rsidR="00CE517A" w:rsidRPr="00065E55" w:rsidRDefault="00425F19" w:rsidP="000903E8">
      <w:pPr>
        <w:pStyle w:val="CBDNormalNoNumber"/>
        <w:tabs>
          <w:tab w:val="clear" w:pos="567"/>
          <w:tab w:val="clear" w:pos="1134"/>
        </w:tabs>
        <w:spacing w:after="0"/>
        <w:ind w:left="1701" w:hanging="567"/>
        <w:rPr>
          <w:lang w:val="en-CA"/>
        </w:rPr>
      </w:pPr>
      <w:proofErr w:type="spellStart"/>
      <w:r w:rsidRPr="00065E55">
        <w:rPr>
          <w:lang w:val="en-CA"/>
        </w:rPr>
        <w:t>Jahidul</w:t>
      </w:r>
      <w:proofErr w:type="spellEnd"/>
      <w:r w:rsidRPr="00065E55">
        <w:rPr>
          <w:lang w:val="en-CA"/>
        </w:rPr>
        <w:t xml:space="preserve"> Kabir (Bangladesh)</w:t>
      </w:r>
    </w:p>
    <w:p w14:paraId="6EA38731" w14:textId="20381E65" w:rsidR="00CE517A" w:rsidRPr="00980B18" w:rsidRDefault="00947C09" w:rsidP="000903E8">
      <w:pPr>
        <w:pStyle w:val="CBDNormalNoNumber"/>
        <w:tabs>
          <w:tab w:val="clear" w:pos="567"/>
          <w:tab w:val="clear" w:pos="1134"/>
        </w:tabs>
        <w:spacing w:after="0"/>
        <w:ind w:left="1701" w:hanging="567"/>
      </w:pPr>
      <w:proofErr w:type="spellStart"/>
      <w:r w:rsidRPr="00980B18">
        <w:t>Ruliyana</w:t>
      </w:r>
      <w:proofErr w:type="spellEnd"/>
      <w:r w:rsidRPr="00980B18">
        <w:t xml:space="preserve"> Susanti (Indonesia)</w:t>
      </w:r>
    </w:p>
    <w:p w14:paraId="36E73173" w14:textId="23F2B966" w:rsidR="00CE517A" w:rsidRPr="00980B18" w:rsidRDefault="00425F19" w:rsidP="000903E8">
      <w:pPr>
        <w:pStyle w:val="CBDNormalNoNumber"/>
        <w:tabs>
          <w:tab w:val="clear" w:pos="567"/>
          <w:tab w:val="clear" w:pos="1134"/>
        </w:tabs>
        <w:spacing w:after="0"/>
        <w:ind w:left="1701" w:hanging="567"/>
      </w:pPr>
      <w:r w:rsidRPr="00980B18">
        <w:t>Taulant Bino (Albania)</w:t>
      </w:r>
    </w:p>
    <w:p w14:paraId="21AD0DCC" w14:textId="31BF3414" w:rsidR="00CE517A" w:rsidRPr="0042658B" w:rsidRDefault="00425F19" w:rsidP="000903E8">
      <w:pPr>
        <w:pStyle w:val="CBDNormalNoNumber"/>
        <w:tabs>
          <w:tab w:val="clear" w:pos="567"/>
          <w:tab w:val="clear" w:pos="1134"/>
        </w:tabs>
        <w:spacing w:after="0"/>
        <w:ind w:left="1701" w:hanging="567"/>
      </w:pPr>
      <w:r w:rsidRPr="0042658B">
        <w:t>Jan Plesnik (Czechia)</w:t>
      </w:r>
    </w:p>
    <w:p w14:paraId="378E4909" w14:textId="21290E6D" w:rsidR="00CE517A" w:rsidRPr="0042658B" w:rsidRDefault="00425F19" w:rsidP="000903E8">
      <w:pPr>
        <w:pStyle w:val="CBDNormalNoNumber"/>
        <w:tabs>
          <w:tab w:val="clear" w:pos="567"/>
          <w:tab w:val="clear" w:pos="1134"/>
        </w:tabs>
        <w:spacing w:after="0"/>
        <w:ind w:left="1701" w:hanging="567"/>
      </w:pPr>
      <w:r w:rsidRPr="0042658B">
        <w:t xml:space="preserve">Aria St. Louis (Grenada), with Francis Reyes Polanco (Dominican Republic) as substitute for </w:t>
      </w:r>
      <w:r w:rsidR="00947D49" w:rsidRPr="0042658B">
        <w:t xml:space="preserve">matters pertaining to </w:t>
      </w:r>
      <w:r w:rsidRPr="0042658B">
        <w:t>the Nagoya Protocol</w:t>
      </w:r>
      <w:r w:rsidR="000E29FA" w:rsidRPr="0042658B">
        <w:t xml:space="preserve"> on Access to Genetic Resources and the Fair and Equitable Sharing of Benefits Arising from Their Utilization to the Convention on Biological Diversity</w:t>
      </w:r>
      <w:r w:rsidRPr="0042658B">
        <w:t>;</w:t>
      </w:r>
      <w:r w:rsidRPr="0042658B" w:rsidDel="00505EC7">
        <w:t xml:space="preserve"> </w:t>
      </w:r>
    </w:p>
    <w:p w14:paraId="598B21CF" w14:textId="776DFBF0" w:rsidR="00CE517A" w:rsidRPr="0042658B" w:rsidRDefault="003B5B4C" w:rsidP="000903E8">
      <w:pPr>
        <w:pStyle w:val="CBDNormalNoNumber"/>
        <w:tabs>
          <w:tab w:val="clear" w:pos="567"/>
          <w:tab w:val="clear" w:pos="1134"/>
        </w:tabs>
        <w:spacing w:after="0"/>
        <w:ind w:left="1701" w:hanging="567"/>
      </w:pPr>
      <w:r w:rsidRPr="0042658B">
        <w:lastRenderedPageBreak/>
        <w:t>Paulina Stowhas Salinas</w:t>
      </w:r>
      <w:r w:rsidR="00A63B3A" w:rsidRPr="0042658B">
        <w:t xml:space="preserve"> (Chile)</w:t>
      </w:r>
      <w:r w:rsidR="00E9329A" w:rsidRPr="0042658B">
        <w:t xml:space="preserve">, with Ana Laura Mello Villamarin (Uruguay) as substitute for matters pertaining to the Cartagena </w:t>
      </w:r>
      <w:r w:rsidR="000E29FA" w:rsidRPr="0042658B">
        <w:t xml:space="preserve">Protocol </w:t>
      </w:r>
      <w:r w:rsidR="00AA336B" w:rsidRPr="0042658B">
        <w:t xml:space="preserve">and </w:t>
      </w:r>
      <w:r w:rsidR="000E29FA" w:rsidRPr="0042658B">
        <w:t xml:space="preserve">the </w:t>
      </w:r>
      <w:r w:rsidR="00E70525" w:rsidRPr="0042658B">
        <w:t xml:space="preserve">Nagoya </w:t>
      </w:r>
      <w:r w:rsidR="00E9329A" w:rsidRPr="0042658B">
        <w:t>Protocol</w:t>
      </w:r>
      <w:r w:rsidR="00425F19" w:rsidRPr="0042658B">
        <w:t xml:space="preserve">; </w:t>
      </w:r>
    </w:p>
    <w:p w14:paraId="55007B22" w14:textId="40B61146" w:rsidR="00CE517A" w:rsidRPr="0042658B" w:rsidRDefault="00557370" w:rsidP="000903E8">
      <w:pPr>
        <w:pStyle w:val="CBDNormalNoNumber"/>
        <w:tabs>
          <w:tab w:val="clear" w:pos="567"/>
          <w:tab w:val="clear" w:pos="1134"/>
        </w:tabs>
        <w:spacing w:after="0"/>
        <w:ind w:left="1701" w:hanging="567"/>
      </w:pPr>
      <w:r w:rsidRPr="0042658B">
        <w:t>Scott Wilson (Canada)</w:t>
      </w:r>
      <w:r w:rsidR="001A11CB" w:rsidRPr="0042658B">
        <w:t>,</w:t>
      </w:r>
      <w:r w:rsidRPr="0042658B">
        <w:t xml:space="preserve"> with Jane Stratford </w:t>
      </w:r>
      <w:r w:rsidR="008B6068" w:rsidRPr="0042658B">
        <w:t>(United Kingdom of Great Britain and Norther</w:t>
      </w:r>
      <w:r w:rsidR="00AC3431" w:rsidRPr="0042658B">
        <w:t>n</w:t>
      </w:r>
      <w:r w:rsidR="008B6068" w:rsidRPr="0042658B">
        <w:t xml:space="preserve"> Ireland) </w:t>
      </w:r>
      <w:r w:rsidRPr="0042658B">
        <w:t xml:space="preserve">as </w:t>
      </w:r>
      <w:r w:rsidR="001A11CB" w:rsidRPr="0042658B">
        <w:t>s</w:t>
      </w:r>
      <w:r w:rsidRPr="0042658B">
        <w:t xml:space="preserve">ubstitute for </w:t>
      </w:r>
      <w:r w:rsidR="00517C8E" w:rsidRPr="0042658B">
        <w:t xml:space="preserve">matters pertaining to </w:t>
      </w:r>
      <w:r w:rsidR="00344A6A" w:rsidRPr="0042658B">
        <w:t xml:space="preserve">the </w:t>
      </w:r>
      <w:r w:rsidRPr="0042658B">
        <w:t>Cartagena</w:t>
      </w:r>
      <w:r w:rsidR="001F2F8B" w:rsidRPr="0042658B">
        <w:t xml:space="preserve"> </w:t>
      </w:r>
      <w:r w:rsidR="00425F19" w:rsidRPr="0042658B">
        <w:t xml:space="preserve">and Nagoya </w:t>
      </w:r>
      <w:r w:rsidRPr="0042658B">
        <w:t>Protocol</w:t>
      </w:r>
      <w:r w:rsidR="001A6417" w:rsidRPr="0042658B">
        <w:t>s</w:t>
      </w:r>
      <w:r w:rsidR="005404FE" w:rsidRPr="0042658B">
        <w:t>;</w:t>
      </w:r>
      <w:r w:rsidR="00EA4FF2" w:rsidRPr="0042658B">
        <w:t xml:space="preserve"> </w:t>
      </w:r>
    </w:p>
    <w:p w14:paraId="3F51B33A" w14:textId="72FD2CF2" w:rsidR="00557370" w:rsidRPr="0042658B" w:rsidRDefault="00C83B72" w:rsidP="000903E8">
      <w:pPr>
        <w:pStyle w:val="CBDNormalNoNumber"/>
        <w:tabs>
          <w:tab w:val="clear" w:pos="567"/>
          <w:tab w:val="clear" w:pos="1134"/>
        </w:tabs>
        <w:spacing w:after="0"/>
        <w:ind w:left="1701" w:hanging="567"/>
        <w:rPr>
          <w:kern w:val="22"/>
        </w:rPr>
      </w:pPr>
      <w:r w:rsidRPr="0042658B">
        <w:t>Sanne Kruid (</w:t>
      </w:r>
      <w:r w:rsidR="00CA73B1" w:rsidRPr="0042658B">
        <w:t>Kingdom of t</w:t>
      </w:r>
      <w:r w:rsidRPr="0042658B">
        <w:t>he Netherlands)</w:t>
      </w:r>
    </w:p>
    <w:p w14:paraId="24B0727A" w14:textId="0DE09928" w:rsidR="008C2892" w:rsidRPr="0042658B" w:rsidRDefault="009C61D0" w:rsidP="00FE75A8">
      <w:pPr>
        <w:pStyle w:val="CBDNormalNumber"/>
      </w:pPr>
      <w:r w:rsidRPr="0042658B">
        <w:t xml:space="preserve">At the </w:t>
      </w:r>
      <w:r w:rsidR="006052EA" w:rsidRPr="0042658B">
        <w:t xml:space="preserve">1st </w:t>
      </w:r>
      <w:r w:rsidRPr="0042658B">
        <w:t xml:space="preserve">plenary session, on </w:t>
      </w:r>
      <w:r w:rsidR="00550291" w:rsidRPr="0042658B">
        <w:t>20 October, it was agreed that</w:t>
      </w:r>
      <w:r w:rsidR="006052EA" w:rsidRPr="0042658B">
        <w:t xml:space="preserve"> </w:t>
      </w:r>
      <w:r w:rsidR="002F727F" w:rsidRPr="0042658B">
        <w:t>Ms. </w:t>
      </w:r>
      <w:r w:rsidR="006052EA" w:rsidRPr="0042658B">
        <w:t xml:space="preserve">Susanti (Indonesia) </w:t>
      </w:r>
      <w:r w:rsidR="00F70499" w:rsidRPr="0042658B">
        <w:t>would act as Rapporteur.</w:t>
      </w:r>
      <w:r w:rsidR="00550291" w:rsidRPr="0042658B">
        <w:t xml:space="preserve"> </w:t>
      </w:r>
    </w:p>
    <w:p w14:paraId="029B21F0" w14:textId="14719502" w:rsidR="00DE6E5C" w:rsidRPr="0042658B" w:rsidRDefault="00DE6E5C" w:rsidP="00FE75A8">
      <w:pPr>
        <w:pStyle w:val="CBDNormalNumber"/>
      </w:pPr>
      <w:r w:rsidRPr="0042658B">
        <w:t>The Rapporteur made a statement of thanks on behalf of all participants.</w:t>
      </w:r>
    </w:p>
    <w:p w14:paraId="1424F5A9" w14:textId="6D38DD05" w:rsidR="008C1A85" w:rsidRPr="0042658B" w:rsidRDefault="008C1A85" w:rsidP="008C1A85">
      <w:pPr>
        <w:pStyle w:val="CBDNormalNumber"/>
      </w:pPr>
      <w:r w:rsidRPr="0042658B">
        <w:t xml:space="preserve">At its 4th plenary session, on 21 October, the Subsidiary Body elected the following members to serve on the Bureau for a term commencing at the end of the present meeting and ending at the close of its twenty-ninth meeting, to replace the members </w:t>
      </w:r>
      <w:r w:rsidR="00D778A3">
        <w:t>and, where relevant, substitutes</w:t>
      </w:r>
      <w:r w:rsidR="001D725C">
        <w:t xml:space="preserve"> for matters pertaining to the Protocols</w:t>
      </w:r>
      <w:r w:rsidR="00D778A3">
        <w:t xml:space="preserve">, </w:t>
      </w:r>
      <w:r w:rsidRPr="0042658B">
        <w:t xml:space="preserve">from </w:t>
      </w:r>
      <w:r w:rsidRPr="0042658B">
        <w:rPr>
          <w:shd w:val="clear" w:color="auto" w:fill="FFFFFF"/>
        </w:rPr>
        <w:t xml:space="preserve">Albania, Bangladesh, Canada, Grenada and Namibia: </w:t>
      </w:r>
      <w:r w:rsidRPr="0042658B">
        <w:t>Dickson Chitupa (Zimbabwe), Camille Inatio (Federated States of Micronesia), with Karl Fellenius (Marshall Islands) as substitute for matters pertaining to the Cartagena Protocol</w:t>
      </w:r>
      <w:r w:rsidR="00A10DE2">
        <w:t>,</w:t>
      </w:r>
      <w:r w:rsidRPr="0042658B">
        <w:t xml:space="preserve"> Karen Khachatrian (Armenia), Kishma Primus-Ormond (Antigua and Barbuda) and Nicolas Wa</w:t>
      </w:r>
      <w:r w:rsidR="00314BC4">
        <w:t>g</w:t>
      </w:r>
      <w:r w:rsidRPr="0042658B">
        <w:t>ner (Switzerland).</w:t>
      </w:r>
    </w:p>
    <w:p w14:paraId="4ED86135" w14:textId="77777777" w:rsidR="00557370" w:rsidRPr="0042658B" w:rsidRDefault="00557370" w:rsidP="007E275F">
      <w:pPr>
        <w:pStyle w:val="CBDH3"/>
        <w:ind w:firstLine="0"/>
        <w:rPr>
          <w:b w:val="0"/>
          <w:bCs/>
          <w:i/>
          <w:iCs/>
          <w:snapToGrid w:val="0"/>
        </w:rPr>
      </w:pPr>
      <w:bookmarkStart w:id="85" w:name="_Toc214981918"/>
      <w:bookmarkStart w:id="86" w:name="_Toc214982113"/>
      <w:bookmarkStart w:id="87" w:name="_Toc214982277"/>
      <w:r w:rsidRPr="0042658B">
        <w:rPr>
          <w:b w:val="0"/>
          <w:bCs/>
          <w:i/>
          <w:iCs/>
          <w:snapToGrid w:val="0"/>
        </w:rPr>
        <w:t>Adoption of the agenda and organization of work</w:t>
      </w:r>
      <w:bookmarkEnd w:id="85"/>
      <w:bookmarkEnd w:id="86"/>
      <w:bookmarkEnd w:id="87"/>
    </w:p>
    <w:p w14:paraId="5E16004D" w14:textId="25CE22A9" w:rsidR="00557370" w:rsidRPr="0042658B" w:rsidRDefault="000044E2" w:rsidP="00FE75A8">
      <w:pPr>
        <w:pStyle w:val="CBDNormalNumber"/>
        <w:rPr>
          <w:rFonts w:eastAsia="Batang"/>
          <w:lang w:eastAsia="ja-JP"/>
        </w:rPr>
      </w:pPr>
      <w:r w:rsidRPr="0042658B">
        <w:t xml:space="preserve">At its </w:t>
      </w:r>
      <w:r w:rsidR="00DE6E5C" w:rsidRPr="0042658B">
        <w:t>1st</w:t>
      </w:r>
      <w:r w:rsidRPr="0042658B">
        <w:t xml:space="preserve"> plenary session, the Subsidiary Body adopted the following agenda</w:t>
      </w:r>
      <w:r w:rsidR="00C715EC" w:rsidRPr="0042658B">
        <w:t xml:space="preserve"> </w:t>
      </w:r>
      <w:proofErr w:type="gramStart"/>
      <w:r w:rsidR="00C715EC" w:rsidRPr="0042658B">
        <w:t>on the basis of</w:t>
      </w:r>
      <w:proofErr w:type="gramEnd"/>
      <w:r w:rsidR="00C715EC" w:rsidRPr="0042658B">
        <w:t xml:space="preserve"> the provisional agenda prepared by the Secretariat</w:t>
      </w:r>
      <w:r w:rsidR="006052EA" w:rsidRPr="0042658B">
        <w:t>:</w:t>
      </w:r>
      <w:r w:rsidR="002D19F0" w:rsidRPr="0042658B">
        <w:rPr>
          <w:rStyle w:val="FootnoteReference"/>
        </w:rPr>
        <w:footnoteReference w:id="132"/>
      </w:r>
    </w:p>
    <w:p w14:paraId="7545B6C4"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1.</w:t>
      </w:r>
      <w:r w:rsidRPr="0042658B">
        <w:rPr>
          <w:lang w:eastAsia="ja-JP"/>
        </w:rPr>
        <w:tab/>
        <w:t>Opening of the meeting.</w:t>
      </w:r>
    </w:p>
    <w:p w14:paraId="0E817637"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2.</w:t>
      </w:r>
      <w:r w:rsidRPr="0042658B">
        <w:rPr>
          <w:lang w:eastAsia="ja-JP"/>
        </w:rPr>
        <w:tab/>
        <w:t>Organizational matters: election of officers, adoption of the agenda and organization of work.</w:t>
      </w:r>
    </w:p>
    <w:p w14:paraId="17A0DCF2"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3.</w:t>
      </w:r>
      <w:r w:rsidRPr="0042658B">
        <w:rPr>
          <w:lang w:eastAsia="ja-JP"/>
        </w:rPr>
        <w:tab/>
        <w:t>Planning, monitoring, reporting and review: global review of collective progress in the implementation of the Kunming-Montreal Global Biodiversity Framework.</w:t>
      </w:r>
    </w:p>
    <w:p w14:paraId="1148F5E6"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4.</w:t>
      </w:r>
      <w:r w:rsidRPr="0042658B">
        <w:rPr>
          <w:lang w:eastAsia="ja-JP"/>
        </w:rPr>
        <w:tab/>
        <w:t>Matters related to the work programme of the Intergovernmental Science-Policy Platform on Biodiversity and Ecosystem Services.</w:t>
      </w:r>
    </w:p>
    <w:p w14:paraId="370E450F"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5.</w:t>
      </w:r>
      <w:r w:rsidRPr="0042658B">
        <w:rPr>
          <w:lang w:eastAsia="ja-JP"/>
        </w:rPr>
        <w:tab/>
        <w:t>Biodiversity and climate change.</w:t>
      </w:r>
    </w:p>
    <w:p w14:paraId="397C1562"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6.</w:t>
      </w:r>
      <w:r w:rsidRPr="0042658B">
        <w:rPr>
          <w:lang w:eastAsia="ja-JP"/>
        </w:rPr>
        <w:tab/>
        <w:t>Scientific and technical needs to support the implementation of the Kunming-Montreal Global Biodiversity Framework:</w:t>
      </w:r>
    </w:p>
    <w:p w14:paraId="684D2EA2" w14:textId="77777777" w:rsidR="003B0B90" w:rsidRPr="0042658B" w:rsidRDefault="003B0B90" w:rsidP="003B0B90">
      <w:pPr>
        <w:pStyle w:val="CBDNormalNoNumber"/>
        <w:tabs>
          <w:tab w:val="clear" w:pos="567"/>
          <w:tab w:val="clear" w:pos="1701"/>
        </w:tabs>
        <w:spacing w:after="60"/>
        <w:ind w:left="2268" w:hanging="567"/>
        <w:rPr>
          <w:lang w:eastAsia="ja-JP"/>
        </w:rPr>
      </w:pPr>
      <w:r w:rsidRPr="0042658B">
        <w:rPr>
          <w:lang w:eastAsia="ja-JP"/>
        </w:rPr>
        <w:t>(a)</w:t>
      </w:r>
      <w:r w:rsidRPr="0042658B">
        <w:rPr>
          <w:lang w:eastAsia="ja-JP"/>
        </w:rPr>
        <w:tab/>
        <w:t>Strategic review and analysis of the programmes of work under the Convention in the context of the Framework;</w:t>
      </w:r>
    </w:p>
    <w:p w14:paraId="7402FB7A" w14:textId="77777777" w:rsidR="003B0B90" w:rsidRPr="0042658B" w:rsidRDefault="003B0B90" w:rsidP="003B0B90">
      <w:pPr>
        <w:pStyle w:val="CBDNormalNoNumber"/>
        <w:tabs>
          <w:tab w:val="clear" w:pos="567"/>
          <w:tab w:val="clear" w:pos="1701"/>
        </w:tabs>
        <w:spacing w:after="60"/>
        <w:ind w:left="2268" w:hanging="567"/>
        <w:rPr>
          <w:lang w:eastAsia="ja-JP"/>
        </w:rPr>
      </w:pPr>
      <w:r w:rsidRPr="0042658B">
        <w:rPr>
          <w:lang w:eastAsia="ja-JP"/>
        </w:rPr>
        <w:t>(b)</w:t>
      </w:r>
      <w:r w:rsidRPr="0042658B">
        <w:rPr>
          <w:lang w:eastAsia="ja-JP"/>
        </w:rPr>
        <w:tab/>
        <w:t xml:space="preserve">Strategic review of and updates to the expanded programme of work on forest biodiversity; </w:t>
      </w:r>
    </w:p>
    <w:p w14:paraId="3176767A" w14:textId="77777777" w:rsidR="003B0B90" w:rsidRPr="0042658B" w:rsidRDefault="003B0B90" w:rsidP="003B0B90">
      <w:pPr>
        <w:pStyle w:val="CBDNormalNoNumber"/>
        <w:tabs>
          <w:tab w:val="clear" w:pos="567"/>
          <w:tab w:val="clear" w:pos="1701"/>
        </w:tabs>
        <w:spacing w:after="60"/>
        <w:ind w:left="2268" w:hanging="567"/>
        <w:rPr>
          <w:lang w:eastAsia="ja-JP"/>
        </w:rPr>
      </w:pPr>
      <w:r w:rsidRPr="0042658B">
        <w:rPr>
          <w:lang w:eastAsia="ja-JP"/>
        </w:rPr>
        <w:t>(c)</w:t>
      </w:r>
      <w:r w:rsidRPr="0042658B">
        <w:rPr>
          <w:lang w:eastAsia="ja-JP"/>
        </w:rPr>
        <w:tab/>
        <w:t>Areas of potential further work.</w:t>
      </w:r>
    </w:p>
    <w:p w14:paraId="28ABE33D"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7.</w:t>
      </w:r>
      <w:r w:rsidRPr="0042658B">
        <w:rPr>
          <w:lang w:eastAsia="ja-JP"/>
        </w:rPr>
        <w:tab/>
        <w:t>Risk assessment and risk management.</w:t>
      </w:r>
    </w:p>
    <w:p w14:paraId="6539687C"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8.</w:t>
      </w:r>
      <w:r w:rsidRPr="0042658B">
        <w:rPr>
          <w:lang w:eastAsia="ja-JP"/>
        </w:rPr>
        <w:tab/>
        <w:t>Invasive alien species.</w:t>
      </w:r>
    </w:p>
    <w:p w14:paraId="666A4844"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9.</w:t>
      </w:r>
      <w:r w:rsidRPr="0042658B">
        <w:rPr>
          <w:lang w:eastAsia="ja-JP"/>
        </w:rPr>
        <w:tab/>
        <w:t>Biodiversity and agriculture.</w:t>
      </w:r>
    </w:p>
    <w:p w14:paraId="16635623"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10.</w:t>
      </w:r>
      <w:r w:rsidRPr="0042658B">
        <w:rPr>
          <w:lang w:eastAsia="ja-JP"/>
        </w:rPr>
        <w:tab/>
        <w:t>Biodiversity and health.</w:t>
      </w:r>
    </w:p>
    <w:p w14:paraId="7BEC32BC"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11.</w:t>
      </w:r>
      <w:r w:rsidRPr="0042658B">
        <w:rPr>
          <w:lang w:eastAsia="ja-JP"/>
        </w:rPr>
        <w:tab/>
        <w:t>Other matters.</w:t>
      </w:r>
    </w:p>
    <w:p w14:paraId="2F635514"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12.</w:t>
      </w:r>
      <w:r w:rsidRPr="0042658B">
        <w:rPr>
          <w:lang w:eastAsia="ja-JP"/>
        </w:rPr>
        <w:tab/>
        <w:t>Adoption of the report.</w:t>
      </w:r>
    </w:p>
    <w:p w14:paraId="1A247224" w14:textId="10C3A0A2" w:rsidR="003B0B90" w:rsidRPr="0042658B" w:rsidRDefault="003B0B90" w:rsidP="003B0B90">
      <w:pPr>
        <w:pStyle w:val="CBDNormalNoNumber"/>
        <w:tabs>
          <w:tab w:val="clear" w:pos="567"/>
        </w:tabs>
        <w:spacing w:after="60"/>
        <w:ind w:left="1701" w:hanging="567"/>
        <w:rPr>
          <w:lang w:eastAsia="ja-JP"/>
        </w:rPr>
      </w:pPr>
      <w:r w:rsidRPr="0042658B">
        <w:rPr>
          <w:lang w:eastAsia="ja-JP"/>
        </w:rPr>
        <w:t>13.</w:t>
      </w:r>
      <w:r w:rsidRPr="0042658B">
        <w:rPr>
          <w:lang w:eastAsia="ja-JP"/>
        </w:rPr>
        <w:tab/>
        <w:t>Closure of the meeting.</w:t>
      </w:r>
    </w:p>
    <w:p w14:paraId="0D165FD8" w14:textId="2DE426DA" w:rsidR="00557370" w:rsidRPr="0042658B" w:rsidRDefault="009848C5" w:rsidP="00FE75A8">
      <w:pPr>
        <w:pStyle w:val="CBDNormalNumber"/>
        <w:rPr>
          <w:rFonts w:eastAsia="Batang"/>
          <w:lang w:eastAsia="ja-JP"/>
        </w:rPr>
      </w:pPr>
      <w:r w:rsidRPr="0042658B">
        <w:rPr>
          <w:rFonts w:eastAsia="Batang"/>
          <w:lang w:eastAsia="ja-JP"/>
        </w:rPr>
        <w:t xml:space="preserve">At </w:t>
      </w:r>
      <w:r w:rsidR="0006023A" w:rsidRPr="0042658B">
        <w:rPr>
          <w:rFonts w:eastAsia="Batang"/>
          <w:lang w:eastAsia="ja-JP"/>
        </w:rPr>
        <w:t xml:space="preserve">the same </w:t>
      </w:r>
      <w:r w:rsidRPr="0042658B">
        <w:rPr>
          <w:rFonts w:eastAsia="Batang"/>
          <w:lang w:eastAsia="ja-JP"/>
        </w:rPr>
        <w:t>plenary session, t</w:t>
      </w:r>
      <w:r w:rsidR="00557370" w:rsidRPr="0042658B">
        <w:rPr>
          <w:rFonts w:eastAsia="Batang"/>
          <w:lang w:eastAsia="ja-JP"/>
        </w:rPr>
        <w:t xml:space="preserve">he Subsidiary Body </w:t>
      </w:r>
      <w:r w:rsidR="0030044E" w:rsidRPr="0042658B">
        <w:rPr>
          <w:rFonts w:eastAsia="Batang"/>
          <w:lang w:eastAsia="ja-JP"/>
        </w:rPr>
        <w:t>approve</w:t>
      </w:r>
      <w:r w:rsidRPr="0042658B">
        <w:rPr>
          <w:rFonts w:eastAsia="Batang"/>
          <w:lang w:eastAsia="ja-JP"/>
        </w:rPr>
        <w:t>d</w:t>
      </w:r>
      <w:r w:rsidR="0030044E" w:rsidRPr="0042658B">
        <w:rPr>
          <w:rFonts w:eastAsia="Batang"/>
          <w:lang w:eastAsia="ja-JP"/>
        </w:rPr>
        <w:t xml:space="preserve"> </w:t>
      </w:r>
      <w:r w:rsidR="00557370" w:rsidRPr="0042658B">
        <w:rPr>
          <w:rFonts w:eastAsia="Batang"/>
          <w:lang w:eastAsia="ja-JP"/>
        </w:rPr>
        <w:t>the proposed organization of work.</w:t>
      </w:r>
      <w:r w:rsidRPr="0042658B">
        <w:rPr>
          <w:rStyle w:val="FootnoteReference"/>
          <w:rFonts w:eastAsia="Batang"/>
          <w:lang w:eastAsia="ja-JP"/>
        </w:rPr>
        <w:footnoteReference w:id="133"/>
      </w:r>
    </w:p>
    <w:p w14:paraId="5477E4F4" w14:textId="5404AC4D" w:rsidR="00557370" w:rsidRPr="0042658B" w:rsidRDefault="00512CE8" w:rsidP="00FE75A8">
      <w:pPr>
        <w:pStyle w:val="CBDAgendaItem0"/>
        <w:rPr>
          <w:rFonts w:eastAsia="MS Mincho"/>
          <w:lang w:eastAsia="en-CA"/>
        </w:rPr>
      </w:pPr>
      <w:bookmarkStart w:id="88" w:name="_Toc215230365"/>
      <w:r w:rsidRPr="0042658B">
        <w:lastRenderedPageBreak/>
        <w:t xml:space="preserve">Item </w:t>
      </w:r>
      <w:r w:rsidR="00557370" w:rsidRPr="0042658B">
        <w:t>3</w:t>
      </w:r>
      <w:r w:rsidR="00035CFA" w:rsidRPr="0042658B">
        <w:t xml:space="preserve"> </w:t>
      </w:r>
      <w:r w:rsidR="00035CFA" w:rsidRPr="0042658B">
        <w:br/>
      </w:r>
      <w:r w:rsidR="00F81DE2" w:rsidRPr="0042658B">
        <w:t>Planning, monitoring, reporting and review: global review of collective progress in the implementation of the Kunming-Montreal Global Biodiversity Framework</w:t>
      </w:r>
      <w:bookmarkEnd w:id="88"/>
      <w:r w:rsidR="00F81DE2" w:rsidRPr="0042658B">
        <w:t xml:space="preserve"> </w:t>
      </w:r>
    </w:p>
    <w:p w14:paraId="0F3F6D0B" w14:textId="01F7F3F8" w:rsidR="004E3FBE" w:rsidRPr="0042658B" w:rsidRDefault="000909A9" w:rsidP="004833A5">
      <w:pPr>
        <w:pStyle w:val="CBDNormalNumber"/>
      </w:pPr>
      <w:r w:rsidRPr="0042658B">
        <w:rPr>
          <w:rFonts w:eastAsia="MS Mincho"/>
          <w:lang w:eastAsia="en-CA"/>
        </w:rPr>
        <w:t xml:space="preserve">The Subsidiary Body </w:t>
      </w:r>
      <w:r w:rsidR="00CA45F7" w:rsidRPr="0042658B">
        <w:rPr>
          <w:rFonts w:eastAsia="MS Mincho"/>
          <w:lang w:eastAsia="en-CA"/>
        </w:rPr>
        <w:t>began its consideration of</w:t>
      </w:r>
      <w:r w:rsidRPr="0042658B">
        <w:rPr>
          <w:rFonts w:eastAsia="MS Mincho"/>
          <w:lang w:eastAsia="en-CA"/>
        </w:rPr>
        <w:t xml:space="preserve"> agenda item 3 at its </w:t>
      </w:r>
      <w:r w:rsidR="00934BF9" w:rsidRPr="0042658B">
        <w:rPr>
          <w:rFonts w:eastAsia="MS Mincho"/>
          <w:lang w:eastAsia="en-CA"/>
        </w:rPr>
        <w:t>1st</w:t>
      </w:r>
      <w:r w:rsidRPr="0042658B">
        <w:rPr>
          <w:rFonts w:eastAsia="MS Mincho"/>
          <w:lang w:eastAsia="en-CA"/>
        </w:rPr>
        <w:t xml:space="preserve"> </w:t>
      </w:r>
      <w:r w:rsidR="003D432B" w:rsidRPr="0042658B">
        <w:rPr>
          <w:rFonts w:eastAsia="MS Mincho"/>
          <w:lang w:eastAsia="en-CA"/>
        </w:rPr>
        <w:t xml:space="preserve">plenary session. It had before it </w:t>
      </w:r>
      <w:r w:rsidR="009A5FE1" w:rsidRPr="0042658B">
        <w:rPr>
          <w:rFonts w:eastAsia="MS Mincho"/>
          <w:lang w:eastAsia="en-CA"/>
        </w:rPr>
        <w:t>a note by the Secretariat on</w:t>
      </w:r>
      <w:r w:rsidR="007966CC" w:rsidRPr="0042658B">
        <w:t xml:space="preserve"> </w:t>
      </w:r>
      <w:r w:rsidR="009A5FE1" w:rsidRPr="0042658B">
        <w:t>the global review of collective progress in the implementation of the Framework</w:t>
      </w:r>
      <w:r w:rsidR="00E82C92" w:rsidRPr="0042658B">
        <w:t>, which contained a draft recommendation</w:t>
      </w:r>
      <w:r w:rsidR="00D51C1F" w:rsidRPr="0042658B">
        <w:t>.</w:t>
      </w:r>
      <w:r w:rsidR="007966CC" w:rsidRPr="0042658B">
        <w:rPr>
          <w:rStyle w:val="FootnoteReference"/>
        </w:rPr>
        <w:footnoteReference w:id="134"/>
      </w:r>
      <w:r w:rsidR="00822B7C" w:rsidRPr="0042658B">
        <w:t xml:space="preserve"> </w:t>
      </w:r>
      <w:r w:rsidR="00D51C1F" w:rsidRPr="0042658B">
        <w:t xml:space="preserve">The following information documents had also been issued in relation to item 3: </w:t>
      </w:r>
      <w:r w:rsidR="008963C5" w:rsidRPr="0042658B">
        <w:t>an analysis of national biodiversity strategies and action plans and national targets established by Parties aligned with the Framework</w:t>
      </w:r>
      <w:r w:rsidR="00E82C92" w:rsidRPr="0042658B">
        <w:t>;</w:t>
      </w:r>
      <w:r w:rsidR="00044661" w:rsidRPr="0042658B">
        <w:rPr>
          <w:rStyle w:val="FootnoteReference"/>
        </w:rPr>
        <w:footnoteReference w:id="135"/>
      </w:r>
      <w:r w:rsidR="00044661" w:rsidRPr="0042658B">
        <w:t xml:space="preserve"> </w:t>
      </w:r>
      <w:r w:rsidR="00000954" w:rsidRPr="0042658B">
        <w:t xml:space="preserve">and </w:t>
      </w:r>
      <w:r w:rsidR="00E82C92" w:rsidRPr="0042658B">
        <w:t xml:space="preserve">reflections on </w:t>
      </w:r>
      <w:r w:rsidR="00807507" w:rsidRPr="0042658B">
        <w:t>the peer</w:t>
      </w:r>
      <w:r w:rsidR="009D74BE" w:rsidRPr="0042658B">
        <w:t xml:space="preserve"> </w:t>
      </w:r>
      <w:r w:rsidR="00807507" w:rsidRPr="0042658B">
        <w:t xml:space="preserve">review </w:t>
      </w:r>
      <w:r w:rsidR="00E82C92" w:rsidRPr="0042658B">
        <w:t>of the annotated outline for the global report of collective progress in the implementation of the Framework</w:t>
      </w:r>
      <w:r w:rsidR="001C3CF2" w:rsidRPr="0042658B">
        <w:t>, which</w:t>
      </w:r>
      <w:r w:rsidR="00E82C92" w:rsidRPr="0042658B">
        <w:t xml:space="preserve"> contain</w:t>
      </w:r>
      <w:r w:rsidR="001C3CF2" w:rsidRPr="0042658B">
        <w:t>ed</w:t>
      </w:r>
      <w:r w:rsidR="00E82C92" w:rsidRPr="0042658B">
        <w:t xml:space="preserve"> an annotated outline for the global report in its annex</w:t>
      </w:r>
      <w:r w:rsidR="001C3CF2" w:rsidRPr="0042658B">
        <w:t>,</w:t>
      </w:r>
      <w:r w:rsidR="00807507" w:rsidRPr="0042658B">
        <w:rPr>
          <w:rStyle w:val="FootnoteReference"/>
        </w:rPr>
        <w:footnoteReference w:id="136"/>
      </w:r>
      <w:r w:rsidR="004833A5" w:rsidRPr="0042658B">
        <w:t xml:space="preserve"> </w:t>
      </w:r>
      <w:r w:rsidR="008B4CE6" w:rsidRPr="0042658B">
        <w:t>a</w:t>
      </w:r>
      <w:r w:rsidR="004833A5" w:rsidRPr="0042658B">
        <w:t>nd the report of the Bogis-Bossey expert workshop on the Bern Process and the contribution of multilateral environmental agreements to the implementation of the Framework.</w:t>
      </w:r>
      <w:r w:rsidR="008B4CE6" w:rsidRPr="0042658B">
        <w:rPr>
          <w:rStyle w:val="FootnoteReference"/>
        </w:rPr>
        <w:footnoteReference w:id="137"/>
      </w:r>
    </w:p>
    <w:p w14:paraId="490F94F6" w14:textId="0AF1BE60" w:rsidR="00B75ABF" w:rsidRPr="0042658B" w:rsidRDefault="00830F9B" w:rsidP="00B75ABF">
      <w:pPr>
        <w:pStyle w:val="CBDNormalNumber"/>
      </w:pPr>
      <w:r w:rsidRPr="0042658B">
        <w:t xml:space="preserve">One </w:t>
      </w:r>
      <w:r w:rsidR="000062F6" w:rsidRPr="0042658B">
        <w:t xml:space="preserve">the Co-Chairs </w:t>
      </w:r>
      <w:r w:rsidR="00B75ABF" w:rsidRPr="0042658B">
        <w:t>of the Ad Hoc Scientific and Technical Advisory Group for the Preparation of the Global Report on Collective Progress in the Implementation of the Kunming-Montreal Global Biodiversity Framework</w:t>
      </w:r>
      <w:r w:rsidR="000062F6" w:rsidRPr="0042658B">
        <w:t xml:space="preserve"> </w:t>
      </w:r>
      <w:r w:rsidR="00EC646D" w:rsidRPr="0042658B">
        <w:t>presented</w:t>
      </w:r>
      <w:r w:rsidR="000062F6" w:rsidRPr="0042658B">
        <w:t xml:space="preserve"> a brief update on the group’s work</w:t>
      </w:r>
      <w:r w:rsidR="00B75ABF" w:rsidRPr="0042658B">
        <w:t>.</w:t>
      </w:r>
    </w:p>
    <w:p w14:paraId="75D274C2" w14:textId="3983FFE1" w:rsidR="00B75ABF" w:rsidRPr="0042658B" w:rsidRDefault="00B75ABF" w:rsidP="00B75ABF">
      <w:pPr>
        <w:pStyle w:val="CBDNormalNumber"/>
      </w:pPr>
      <w:r w:rsidRPr="0042658B">
        <w:t xml:space="preserve">Statements were made by representatives of the following parties: Argentina, Bosnia and Herzegovina, Brazil, Canada, China, Colombia, Democratic Republic of the Congo, Denmark, Egypt, European Union, Finland, France, Germany, Guatemala, Hungary, India, Indonesia, Japan, Mexico, Morocco, </w:t>
      </w:r>
      <w:r w:rsidR="009D74BE" w:rsidRPr="0042658B">
        <w:t xml:space="preserve">Netherlands (Kingdom of the), </w:t>
      </w:r>
      <w:r w:rsidRPr="0042658B">
        <w:t xml:space="preserve">New Zealand, Norway, Republic of Korea, Russian Federation, South Africa, Spain, Sweden, Switzerland, Togo, United Kingdom, Uruguay and Zimbabwe (on behalf of the Africa </w:t>
      </w:r>
      <w:r w:rsidR="00D56B31" w:rsidRPr="0042658B">
        <w:t>States</w:t>
      </w:r>
      <w:r w:rsidRPr="0042658B">
        <w:t>).</w:t>
      </w:r>
    </w:p>
    <w:p w14:paraId="124A00AA" w14:textId="09F9BCBD" w:rsidR="00406676" w:rsidRPr="0042658B" w:rsidRDefault="00406676" w:rsidP="00406676">
      <w:pPr>
        <w:pStyle w:val="CBDNormalNumber"/>
      </w:pPr>
      <w:r w:rsidRPr="0042658B">
        <w:t>At its 2nd plenary session, on 20 October, the Subsidiary Body resumed its consideration of agenda item 3.</w:t>
      </w:r>
    </w:p>
    <w:p w14:paraId="3C0826A4" w14:textId="1C36AEAB" w:rsidR="00406676" w:rsidRPr="0042658B" w:rsidRDefault="00406676" w:rsidP="00406676">
      <w:pPr>
        <w:pStyle w:val="CBDNormalNumber"/>
      </w:pPr>
      <w:r w:rsidRPr="0042658B">
        <w:t>Statements were made by representatives of the following Parties:</w:t>
      </w:r>
      <w:r w:rsidR="00241C55" w:rsidRPr="0042658B">
        <w:t xml:space="preserve"> </w:t>
      </w:r>
      <w:r w:rsidR="00830FCA" w:rsidRPr="0042658B">
        <w:t>Bangladesh, Belgium, Cuba, Djibouti, Fiji, Ghana, Jordan, Lao People’s Democratic Republic, Sudan, Türkiye, United Republic of Tanzania and Yemen</w:t>
      </w:r>
      <w:r w:rsidRPr="0042658B">
        <w:t>.</w:t>
      </w:r>
    </w:p>
    <w:p w14:paraId="0534F69C" w14:textId="17FC2658" w:rsidR="00406676" w:rsidRPr="0042658B" w:rsidRDefault="00E50209" w:rsidP="00406676">
      <w:pPr>
        <w:pStyle w:val="CBDNormalNumber"/>
      </w:pPr>
      <w:r w:rsidRPr="0042658B">
        <w:t>S</w:t>
      </w:r>
      <w:r w:rsidR="00406676" w:rsidRPr="0042658B">
        <w:t xml:space="preserve">tatements were </w:t>
      </w:r>
      <w:r w:rsidRPr="0042658B">
        <w:t xml:space="preserve">also </w:t>
      </w:r>
      <w:r w:rsidR="00406676" w:rsidRPr="0042658B">
        <w:t xml:space="preserve">made by representatives of </w:t>
      </w:r>
      <w:bookmarkStart w:id="89" w:name="_Hlk211965247"/>
      <w:r w:rsidR="00406676" w:rsidRPr="0042658B">
        <w:t>the CBD Women’s Caucus</w:t>
      </w:r>
      <w:bookmarkEnd w:id="89"/>
      <w:r w:rsidR="00406676" w:rsidRPr="0042658B">
        <w:t xml:space="preserve">, the Global Youth </w:t>
      </w:r>
      <w:r w:rsidR="00406676" w:rsidRPr="0069775D">
        <w:t>Biodiversity Network, the International Indigenous Forum on Biodiversity</w:t>
      </w:r>
      <w:r w:rsidR="00406676" w:rsidRPr="0042658B">
        <w:t xml:space="preserve"> and the International Union for Conservation of Nature.</w:t>
      </w:r>
    </w:p>
    <w:p w14:paraId="76236C08" w14:textId="02EDA789" w:rsidR="00CB5225" w:rsidRPr="0042658B" w:rsidRDefault="00CB5225" w:rsidP="00C3746F">
      <w:pPr>
        <w:pStyle w:val="CBDNormalNumber"/>
        <w:spacing w:before="0"/>
        <w:rPr>
          <w:rFonts w:eastAsia="MS Mincho"/>
          <w:lang w:eastAsia="en-CA"/>
        </w:rPr>
      </w:pPr>
      <w:r w:rsidRPr="0042658B">
        <w:t>The Subsidiary Body agreed to establish a contact group, co-chaired by Sanne Kruid (Kingdom of the Netherlands) and Hesiquio Benítez D</w:t>
      </w:r>
      <w:r w:rsidR="00234089" w:rsidRPr="0042658B">
        <w:t>í</w:t>
      </w:r>
      <w:r w:rsidRPr="0042658B">
        <w:t xml:space="preserve">az (Mexico), with a mandate to refine the text of the proposed </w:t>
      </w:r>
      <w:r w:rsidR="00C3746F" w:rsidRPr="0042658B">
        <w:t xml:space="preserve">annotated </w:t>
      </w:r>
      <w:r w:rsidRPr="0042658B">
        <w:t>outline of the global report</w:t>
      </w:r>
      <w:r w:rsidR="00C3746F" w:rsidRPr="0042658B">
        <w:t xml:space="preserve"> contained</w:t>
      </w:r>
      <w:r w:rsidRPr="0042658B">
        <w:t xml:space="preserve"> in the annex to document</w:t>
      </w:r>
      <w:r w:rsidR="00C3746F" w:rsidRPr="0042658B">
        <w:t xml:space="preserve"> </w:t>
      </w:r>
      <w:hyperlink r:id="rId102" w:history="1">
        <w:r w:rsidR="00C3746F" w:rsidRPr="00FC5939">
          <w:rPr>
            <w:rStyle w:val="Hyperlink"/>
          </w:rPr>
          <w:t>CBD/SBSTTA/27/INF/5</w:t>
        </w:r>
      </w:hyperlink>
      <w:r w:rsidRPr="0042658B">
        <w:t xml:space="preserve">. </w:t>
      </w:r>
    </w:p>
    <w:p w14:paraId="24AF2B29" w14:textId="54DDDD97" w:rsidR="000D5D3C" w:rsidRPr="00505838" w:rsidRDefault="000D5D3C" w:rsidP="00406676">
      <w:pPr>
        <w:pStyle w:val="CBDNormalNumber"/>
      </w:pPr>
      <w:r w:rsidRPr="00505838">
        <w:t>Statements were made by representatives of the following Parties: Argentina, Brazil, Egypt and Norway.</w:t>
      </w:r>
    </w:p>
    <w:p w14:paraId="0E00A424" w14:textId="3F57BC02" w:rsidR="000D5D3C" w:rsidRDefault="000D5D3C" w:rsidP="00406676">
      <w:pPr>
        <w:pStyle w:val="CBDNormalNumber"/>
      </w:pPr>
      <w:r w:rsidRPr="0042658B">
        <w:t xml:space="preserve">The Chair asked the representatives of Argentina, Brazil, Egypt and Norway to consult </w:t>
      </w:r>
      <w:r w:rsidR="00CB5225" w:rsidRPr="0042658B">
        <w:t xml:space="preserve">with the Co-Chairs of the contact group </w:t>
      </w:r>
      <w:proofErr w:type="gramStart"/>
      <w:r w:rsidR="00CB5225" w:rsidRPr="0042658B">
        <w:t>in order to</w:t>
      </w:r>
      <w:proofErr w:type="gramEnd"/>
      <w:r w:rsidR="00CB5225" w:rsidRPr="0042658B">
        <w:t xml:space="preserve"> find a way forward</w:t>
      </w:r>
      <w:r w:rsidR="00046B0C" w:rsidRPr="0042658B">
        <w:t xml:space="preserve"> on the arrangements for the contact group</w:t>
      </w:r>
      <w:r w:rsidR="00CB5225" w:rsidRPr="0042658B">
        <w:t xml:space="preserve">. Following informal discussions, one of the Co-Chairs of the contact group reported that </w:t>
      </w:r>
      <w:r w:rsidR="00046B0C" w:rsidRPr="0042658B">
        <w:t>agreement had been reached.</w:t>
      </w:r>
    </w:p>
    <w:p w14:paraId="6D90C70E" w14:textId="16EE0026" w:rsidR="00363321" w:rsidRPr="008E16DB" w:rsidRDefault="00363321" w:rsidP="00700C1B">
      <w:pPr>
        <w:pStyle w:val="CBDNormalNumber"/>
      </w:pPr>
      <w:r w:rsidRPr="008E16DB">
        <w:t xml:space="preserve">At its 6th plenary session, </w:t>
      </w:r>
      <w:r w:rsidR="0099777B" w:rsidRPr="0042658B">
        <w:t xml:space="preserve">on 23 October, </w:t>
      </w:r>
      <w:r w:rsidRPr="008E16DB">
        <w:t>the Subsidiary Body heard a report by one of the Co-Chairs on the outcome of the group’s work.</w:t>
      </w:r>
    </w:p>
    <w:p w14:paraId="11C7F6BB" w14:textId="68FDA1C7" w:rsidR="00700C1B" w:rsidRDefault="00700C1B" w:rsidP="00700C1B">
      <w:pPr>
        <w:pStyle w:val="CBDNormalNumber"/>
      </w:pPr>
      <w:r>
        <w:t>At its 7th plenary session, on 24</w:t>
      </w:r>
      <w:r w:rsidRPr="0042658B">
        <w:t xml:space="preserve"> October, the Subsidiary Body considered </w:t>
      </w:r>
      <w:r w:rsidR="00EE4738">
        <w:t>a</w:t>
      </w:r>
      <w:r w:rsidRPr="0042658B">
        <w:t xml:space="preserve"> revised draft recomm</w:t>
      </w:r>
      <w:r>
        <w:t xml:space="preserve">endation submitted by the Chair. </w:t>
      </w:r>
    </w:p>
    <w:p w14:paraId="27EDE4FC" w14:textId="11A74479" w:rsidR="00314BC4" w:rsidRPr="0042658B" w:rsidRDefault="00314BC4" w:rsidP="00314BC4">
      <w:pPr>
        <w:pStyle w:val="CBDNormalNumber"/>
      </w:pPr>
      <w:r w:rsidRPr="00314BC4">
        <w:rPr>
          <w:rFonts w:eastAsia="MS Mincho"/>
          <w:lang w:eastAsia="en-CA"/>
        </w:rPr>
        <w:lastRenderedPageBreak/>
        <w:t xml:space="preserve">A representative of the </w:t>
      </w:r>
      <w:r w:rsidRPr="0042658B">
        <w:t>Secretariat</w:t>
      </w:r>
      <w:r w:rsidRPr="00314BC4">
        <w:rPr>
          <w:rFonts w:eastAsia="MS Mincho"/>
          <w:lang w:eastAsia="en-CA"/>
        </w:rPr>
        <w:t xml:space="preserve"> provided an oral correction to the draft recommendati</w:t>
      </w:r>
      <w:r w:rsidR="002D708B">
        <w:rPr>
          <w:rFonts w:eastAsia="MS Mincho"/>
          <w:lang w:eastAsia="en-CA"/>
        </w:rPr>
        <w:t>on.</w:t>
      </w:r>
    </w:p>
    <w:p w14:paraId="39E1953D" w14:textId="7E468FC6" w:rsidR="00700C1B" w:rsidRDefault="00700C1B" w:rsidP="00700C1B">
      <w:pPr>
        <w:pStyle w:val="CBDNormalNumber"/>
      </w:pPr>
      <w:r w:rsidRPr="0042658B">
        <w:t>Statements were made by representatives of the following Parties</w:t>
      </w:r>
      <w:r>
        <w:t>:</w:t>
      </w:r>
      <w:r w:rsidR="00071CFE">
        <w:t xml:space="preserve"> Argentina, Belgium, Brazil, China, Colombia, Democratic Republic of the Congo, Egypt, Fiji, Finland, France, Hungary, India, Japan, Mexico, Netherlands (Kingdom of the), New Zealand, Norway, Panama, Russian Federation, South Africa, Sudan, Sweden, Switzerland and United Kingdom.</w:t>
      </w:r>
    </w:p>
    <w:p w14:paraId="557299B7" w14:textId="7F82EF6A" w:rsidR="00000806" w:rsidRPr="0042658B" w:rsidRDefault="002D708B" w:rsidP="00D8108F">
      <w:pPr>
        <w:pStyle w:val="CBDNormalNumber"/>
      </w:pPr>
      <w:r>
        <w:t xml:space="preserve">Following an exchange of views in plenary and informal discussions in the margins of the meeting, the Subsidiary Body approved the draft recommendation, as orally amended, as draft recommendation </w:t>
      </w:r>
      <w:hyperlink r:id="rId103" w:history="1">
        <w:r w:rsidRPr="002A14F1">
          <w:rPr>
            <w:rStyle w:val="Hyperlink"/>
          </w:rPr>
          <w:t>CBD/SBSTTA/27/L.</w:t>
        </w:r>
        <w:r w:rsidR="00FF703D" w:rsidRPr="002A14F1">
          <w:rPr>
            <w:rStyle w:val="Hyperlink"/>
          </w:rPr>
          <w:t>4</w:t>
        </w:r>
      </w:hyperlink>
      <w:r>
        <w:t xml:space="preserve">, for formal adoption at a later </w:t>
      </w:r>
      <w:r w:rsidR="003225B6">
        <w:t>session</w:t>
      </w:r>
      <w:r>
        <w:t>.</w:t>
      </w:r>
    </w:p>
    <w:p w14:paraId="12D06245" w14:textId="6E8627EA" w:rsidR="00C75B4F" w:rsidRPr="0042658B" w:rsidRDefault="00FF703D" w:rsidP="00FE75A8">
      <w:pPr>
        <w:pStyle w:val="CBDNormalNumber"/>
      </w:pPr>
      <w:r w:rsidRPr="004B326F">
        <w:t xml:space="preserve">At its </w:t>
      </w:r>
      <w:r>
        <w:t>8</w:t>
      </w:r>
      <w:r w:rsidRPr="004B326F">
        <w:t xml:space="preserve">th plenary session, </w:t>
      </w:r>
      <w:r w:rsidR="00C10550">
        <w:t xml:space="preserve">on 24 October, </w:t>
      </w:r>
      <w:r w:rsidRPr="004B326F">
        <w:t>the Subsidiary Body adopted draft recommendation CBD/SBSTTA/2</w:t>
      </w:r>
      <w:r>
        <w:t>7</w:t>
      </w:r>
      <w:r w:rsidRPr="004B326F">
        <w:t>/L.</w:t>
      </w:r>
      <w:r>
        <w:t>4</w:t>
      </w:r>
      <w:r w:rsidRPr="004B326F">
        <w:t xml:space="preserve"> as recommendation </w:t>
      </w:r>
      <w:hyperlink r:id="rId104" w:history="1">
        <w:r w:rsidRPr="007E275F">
          <w:rPr>
            <w:rStyle w:val="Hyperlink"/>
          </w:rPr>
          <w:t>27/</w:t>
        </w:r>
        <w:r w:rsidR="009E64F1" w:rsidRPr="007E275F">
          <w:rPr>
            <w:rStyle w:val="Hyperlink"/>
          </w:rPr>
          <w:t>1</w:t>
        </w:r>
      </w:hyperlink>
      <w:r w:rsidRPr="004B326F">
        <w:t xml:space="preserve"> (see sect. I)</w:t>
      </w:r>
      <w:r w:rsidR="001D352F">
        <w:t>.</w:t>
      </w:r>
    </w:p>
    <w:p w14:paraId="2388D68E" w14:textId="4CFBC699" w:rsidR="00557370" w:rsidRPr="0042658B" w:rsidRDefault="001E1D93" w:rsidP="00FE75A8">
      <w:pPr>
        <w:pStyle w:val="CBDAgendaItem0"/>
        <w:rPr>
          <w:caps/>
        </w:rPr>
      </w:pPr>
      <w:bookmarkStart w:id="90" w:name="_Toc215230366"/>
      <w:r w:rsidRPr="0042658B">
        <w:t xml:space="preserve">Item </w:t>
      </w:r>
      <w:r w:rsidR="00557370" w:rsidRPr="0042658B">
        <w:t>4</w:t>
      </w:r>
      <w:r w:rsidR="00035CFA" w:rsidRPr="0042658B">
        <w:br/>
      </w:r>
      <w:r w:rsidR="00F81DE2" w:rsidRPr="0042658B">
        <w:t xml:space="preserve">Matters related to the work programme of the Intergovernmental </w:t>
      </w:r>
      <w:r w:rsidR="0013557E" w:rsidRPr="0042658B">
        <w:br/>
      </w:r>
      <w:r w:rsidR="00F81DE2" w:rsidRPr="0042658B">
        <w:t>Science-Policy Platform on Biodiversity and Ecosystem Services</w:t>
      </w:r>
      <w:bookmarkEnd w:id="90"/>
    </w:p>
    <w:p w14:paraId="04DA6ABE" w14:textId="71FEB1BF" w:rsidR="35BAAC47" w:rsidRPr="0042658B" w:rsidRDefault="006D679E" w:rsidP="00FB13BA">
      <w:pPr>
        <w:pStyle w:val="CBDNormalNumber"/>
      </w:pPr>
      <w:r w:rsidRPr="0042658B">
        <w:rPr>
          <w:lang w:eastAsia="en-CA"/>
        </w:rPr>
        <w:t xml:space="preserve">The Subsidiary Body considered agenda item 4 at its </w:t>
      </w:r>
      <w:r w:rsidR="00CA45F7" w:rsidRPr="0042658B">
        <w:rPr>
          <w:lang w:eastAsia="en-CA"/>
        </w:rPr>
        <w:t>2nd</w:t>
      </w:r>
      <w:r w:rsidRPr="0042658B">
        <w:rPr>
          <w:lang w:eastAsia="en-CA"/>
        </w:rPr>
        <w:t xml:space="preserve"> plenary session. It had before it note</w:t>
      </w:r>
      <w:r w:rsidR="00FB13BA" w:rsidRPr="0042658B">
        <w:rPr>
          <w:lang w:eastAsia="en-CA"/>
        </w:rPr>
        <w:t>s</w:t>
      </w:r>
      <w:r w:rsidRPr="0042658B">
        <w:rPr>
          <w:lang w:eastAsia="en-CA"/>
        </w:rPr>
        <w:t xml:space="preserve"> by the Secretariat </w:t>
      </w:r>
      <w:r w:rsidR="681C730B" w:rsidRPr="0042658B">
        <w:t xml:space="preserve">on </w:t>
      </w:r>
      <w:r w:rsidR="00BE3C4A" w:rsidRPr="0042658B">
        <w:t>matters related to the work programme of the Intergovernmental Science-Policy Platform on Biodiversity and Ecosystem Services and implications of its assessments for the work undertaken under the Convention,</w:t>
      </w:r>
      <w:r w:rsidR="006B3DC8" w:rsidRPr="0042658B">
        <w:t xml:space="preserve"> which included a draft recommendation;</w:t>
      </w:r>
      <w:r w:rsidR="00186598" w:rsidRPr="0042658B">
        <w:rPr>
          <w:rStyle w:val="FootnoteReference"/>
        </w:rPr>
        <w:footnoteReference w:id="138"/>
      </w:r>
      <w:r w:rsidR="35BAAC47" w:rsidRPr="0042658B">
        <w:t xml:space="preserve"> </w:t>
      </w:r>
      <w:r w:rsidR="006B3DC8" w:rsidRPr="0042658B">
        <w:t>a</w:t>
      </w:r>
      <w:r w:rsidR="00BE3C4A" w:rsidRPr="0042658B">
        <w:t xml:space="preserve"> review of findings from the summary for policymakers of the thematic assessment of the interlinkages among biodiversity, water, food and health and their implications for the work undertaken under the Convention</w:t>
      </w:r>
      <w:r w:rsidR="006B3DC8" w:rsidRPr="0042658B">
        <w:t>;</w:t>
      </w:r>
      <w:r w:rsidR="00AE037C" w:rsidRPr="0042658B">
        <w:rPr>
          <w:rStyle w:val="FootnoteReference"/>
        </w:rPr>
        <w:footnoteReference w:id="139"/>
      </w:r>
      <w:r w:rsidR="00CD639D" w:rsidRPr="0042658B">
        <w:t xml:space="preserve"> </w:t>
      </w:r>
      <w:r w:rsidR="006B3DC8" w:rsidRPr="0042658B">
        <w:t>a</w:t>
      </w:r>
      <w:r w:rsidR="00CD639D" w:rsidRPr="0042658B">
        <w:t xml:space="preserve"> review of findings from the summary for policymakers of the thematic assessment of the underlying causes of biodiversity loss and the determinants of transformative change and options for achieving the 2050 </w:t>
      </w:r>
      <w:r w:rsidR="00AC0064" w:rsidRPr="0042658B">
        <w:t>V</w:t>
      </w:r>
      <w:r w:rsidR="00CD639D" w:rsidRPr="0042658B">
        <w:t xml:space="preserve">ision for </w:t>
      </w:r>
      <w:r w:rsidR="00AC0064" w:rsidRPr="0042658B">
        <w:t>B</w:t>
      </w:r>
      <w:r w:rsidR="00CD639D" w:rsidRPr="0042658B">
        <w:t>iodiversity and their implications</w:t>
      </w:r>
      <w:r w:rsidR="006B3DC8" w:rsidRPr="0042658B">
        <w:t>;</w:t>
      </w:r>
      <w:r w:rsidR="007B7BD5" w:rsidRPr="0042658B">
        <w:rPr>
          <w:rStyle w:val="FootnoteReference"/>
        </w:rPr>
        <w:footnoteReference w:id="140"/>
      </w:r>
      <w:r w:rsidR="00FB13BA" w:rsidRPr="0042658B">
        <w:t xml:space="preserve"> and </w:t>
      </w:r>
      <w:r w:rsidR="006B3DC8" w:rsidRPr="0042658B">
        <w:t xml:space="preserve">a review of </w:t>
      </w:r>
      <w:r w:rsidR="00D94A43" w:rsidRPr="0042658B">
        <w:t>the</w:t>
      </w:r>
      <w:r w:rsidR="00FB13BA" w:rsidRPr="0042658B">
        <w:t xml:space="preserve"> scoping report for a second global assessment of biodiversity and ecosystem services and its potential implications for the work undertaken under the Convention</w:t>
      </w:r>
      <w:r w:rsidR="35BAAC47" w:rsidRPr="0042658B">
        <w:t>.</w:t>
      </w:r>
      <w:r w:rsidR="007B7BD5" w:rsidRPr="0042658B">
        <w:rPr>
          <w:rStyle w:val="FootnoteReference"/>
        </w:rPr>
        <w:footnoteReference w:id="141"/>
      </w:r>
    </w:p>
    <w:p w14:paraId="7C8A6016" w14:textId="524F8270" w:rsidR="00930336" w:rsidRPr="0042658B" w:rsidRDefault="006B3DC8" w:rsidP="00745202">
      <w:pPr>
        <w:pStyle w:val="CBDNormalNumber"/>
      </w:pPr>
      <w:r w:rsidRPr="0042658B">
        <w:t>The newly appointed Executive Secretary of the Intergovernmental Science-Policy Platform on Biodiversity and Ecosystem Services, Luthando Dziba, delivered brief remarks.</w:t>
      </w:r>
    </w:p>
    <w:p w14:paraId="7A246BFA" w14:textId="3EDB761B" w:rsidR="00B9096C" w:rsidRPr="0042658B" w:rsidRDefault="00B9096C" w:rsidP="00745202">
      <w:pPr>
        <w:pStyle w:val="CBDNormalNumber"/>
      </w:pPr>
      <w:r w:rsidRPr="0042658B">
        <w:t>Statements were made by representatives of the following Parties: Argentina, Belgium, Brazil, Cam</w:t>
      </w:r>
      <w:r w:rsidR="00092881" w:rsidRPr="0042658B">
        <w:t>e</w:t>
      </w:r>
      <w:r w:rsidRPr="0042658B">
        <w:t>roon, Canada, Colombia, Czechia, Denmark, Egypt, European Union, Finland, France, Germany, Ghana, Guatemala, Iceland, India, Indonesia, Japan, Malawi, Malaysia, Mexico, Morocco, Netherlands (Kingdom of the), New Zealand, Norway, Republic of Korea, Russian Federation, South Africa, Spain, Suriname, Sweden, Switzerland</w:t>
      </w:r>
      <w:r w:rsidR="00C238D8" w:rsidRPr="0042658B">
        <w:t xml:space="preserve"> </w:t>
      </w:r>
      <w:r w:rsidR="002E2178" w:rsidRPr="0042658B">
        <w:t>and</w:t>
      </w:r>
      <w:r w:rsidRPr="0042658B">
        <w:t xml:space="preserve"> United Kingdom</w:t>
      </w:r>
      <w:r w:rsidR="00B735BA" w:rsidRPr="0042658B">
        <w:t>.</w:t>
      </w:r>
    </w:p>
    <w:p w14:paraId="4276E182" w14:textId="2BB61EB1" w:rsidR="00B9096C" w:rsidRPr="0042658B" w:rsidRDefault="00CD17E9" w:rsidP="00B9096C">
      <w:pPr>
        <w:pStyle w:val="CBDNormalNumber"/>
      </w:pPr>
      <w:r w:rsidRPr="0042658B">
        <w:t>S</w:t>
      </w:r>
      <w:r w:rsidR="00B9096C" w:rsidRPr="0042658B">
        <w:t xml:space="preserve">tatements were </w:t>
      </w:r>
      <w:r w:rsidRPr="0042658B">
        <w:t xml:space="preserve">also </w:t>
      </w:r>
      <w:r w:rsidR="00B9096C" w:rsidRPr="0042658B">
        <w:t xml:space="preserve">made by representatives of </w:t>
      </w:r>
      <w:r w:rsidR="00F5020A" w:rsidRPr="0042658B">
        <w:t xml:space="preserve">the </w:t>
      </w:r>
      <w:r w:rsidR="00B9096C" w:rsidRPr="0042658B">
        <w:t xml:space="preserve">CBD Alliance, </w:t>
      </w:r>
      <w:r w:rsidR="00F5020A" w:rsidRPr="0042658B">
        <w:t xml:space="preserve">the CBD Women’s Caucus, </w:t>
      </w:r>
      <w:r w:rsidR="00B9096C" w:rsidRPr="0042658B">
        <w:t>the Global Youth Biodiversity Network and the International Indigenous Forum on Biodiversity.</w:t>
      </w:r>
    </w:p>
    <w:p w14:paraId="1356EF9B" w14:textId="04C42853" w:rsidR="006B3DC8" w:rsidRPr="0042658B" w:rsidRDefault="006B3DC8" w:rsidP="00B9096C">
      <w:pPr>
        <w:pStyle w:val="CBDNormalNumber"/>
      </w:pPr>
      <w:r w:rsidRPr="0042658B">
        <w:t xml:space="preserve">Following the exchange of views, the Chair said that he would prepare </w:t>
      </w:r>
      <w:r w:rsidR="00C3746F" w:rsidRPr="0042658B">
        <w:t xml:space="preserve">a </w:t>
      </w:r>
      <w:r w:rsidRPr="0042658B">
        <w:t xml:space="preserve">revised draft recommendation, in consultation with the Secretariat, </w:t>
      </w:r>
      <w:proofErr w:type="gramStart"/>
      <w:r w:rsidRPr="0042658B">
        <w:t>taking into account</w:t>
      </w:r>
      <w:proofErr w:type="gramEnd"/>
      <w:r w:rsidRPr="0042658B">
        <w:t xml:space="preserve"> the views expressed or supported by Parties.</w:t>
      </w:r>
    </w:p>
    <w:p w14:paraId="07E66F9E" w14:textId="6AA4701C" w:rsidR="00AF5955" w:rsidRPr="0042658B" w:rsidRDefault="007249B7" w:rsidP="00B50674">
      <w:pPr>
        <w:pStyle w:val="CBDNormalNumber"/>
      </w:pPr>
      <w:r w:rsidRPr="0042658B">
        <w:t xml:space="preserve">At its 5th plenary session, </w:t>
      </w:r>
      <w:r w:rsidR="00CD1779" w:rsidRPr="0042658B">
        <w:t xml:space="preserve">on 22 October, </w:t>
      </w:r>
      <w:r w:rsidRPr="0042658B">
        <w:t xml:space="preserve">the Subsidiary Body </w:t>
      </w:r>
      <w:r w:rsidR="00CD1779" w:rsidRPr="0042658B">
        <w:t xml:space="preserve">considered </w:t>
      </w:r>
      <w:r w:rsidR="00581E1A" w:rsidRPr="0042658B">
        <w:t>the</w:t>
      </w:r>
      <w:r w:rsidR="00B50674" w:rsidRPr="0042658B">
        <w:t xml:space="preserve"> </w:t>
      </w:r>
      <w:r w:rsidR="00A37792" w:rsidRPr="0042658B">
        <w:t xml:space="preserve">revised </w:t>
      </w:r>
      <w:r w:rsidRPr="0042658B">
        <w:t>draft recommendation</w:t>
      </w:r>
      <w:r w:rsidR="00AF5955" w:rsidRPr="0042658B">
        <w:t xml:space="preserve"> submitted by the Chair</w:t>
      </w:r>
      <w:r w:rsidR="00581E1A" w:rsidRPr="0042658B">
        <w:t>.</w:t>
      </w:r>
    </w:p>
    <w:p w14:paraId="0B0734E6" w14:textId="744B9838" w:rsidR="007249B7" w:rsidRPr="0042658B" w:rsidRDefault="00AF5955" w:rsidP="005C28F2">
      <w:pPr>
        <w:pStyle w:val="CBDNormalNumber"/>
      </w:pPr>
      <w:r w:rsidRPr="0042658B">
        <w:t>Statements were made by representatives of the following Parties:</w:t>
      </w:r>
      <w:r w:rsidR="00CD1779" w:rsidRPr="0042658B">
        <w:t xml:space="preserve"> Argentina, Australia, Brazil, Cameroon, Canada, Chile, Colombia, Czechia, Egypt, European Union, India, Germany, Ghana, </w:t>
      </w:r>
      <w:r w:rsidR="00CD1779" w:rsidRPr="0042658B">
        <w:lastRenderedPageBreak/>
        <w:t>Japan, Jordan, Malawi, Netherlands (Kingdom of the), New Zealand, Norway, Panama, Russian Federation, South Africa, Sweden, Togo, Tunisia, Türkiye and United Kingdom</w:t>
      </w:r>
      <w:r w:rsidR="00B50674" w:rsidRPr="0042658B">
        <w:t>.</w:t>
      </w:r>
    </w:p>
    <w:p w14:paraId="22D1254E" w14:textId="653E1919" w:rsidR="005D582B" w:rsidRPr="0042658B" w:rsidRDefault="005D582B" w:rsidP="005C28F2">
      <w:pPr>
        <w:pStyle w:val="CBDNormalNumber"/>
      </w:pPr>
      <w:r w:rsidRPr="0042658B">
        <w:t>Following the exchange of view</w:t>
      </w:r>
      <w:r w:rsidR="00240FE1" w:rsidRPr="0042658B">
        <w:t xml:space="preserve">s, the Subsidiary Body agreed </w:t>
      </w:r>
      <w:r w:rsidR="00CD1779" w:rsidRPr="0042658B">
        <w:t>to convene</w:t>
      </w:r>
      <w:r w:rsidR="00240FE1" w:rsidRPr="0042658B">
        <w:t xml:space="preserve"> a small group of interested </w:t>
      </w:r>
      <w:r w:rsidRPr="0042658B">
        <w:t>Parties</w:t>
      </w:r>
      <w:r w:rsidR="00CD1779" w:rsidRPr="0042658B">
        <w:t>,</w:t>
      </w:r>
      <w:r w:rsidRPr="0042658B">
        <w:t xml:space="preserve"> comp</w:t>
      </w:r>
      <w:r w:rsidR="00A37792" w:rsidRPr="0042658B">
        <w:t>o</w:t>
      </w:r>
      <w:r w:rsidRPr="0042658B">
        <w:t xml:space="preserve">sed of </w:t>
      </w:r>
      <w:r w:rsidR="00240FE1" w:rsidRPr="0042658B">
        <w:t xml:space="preserve">the representatives of </w:t>
      </w:r>
      <w:r w:rsidR="00016A50" w:rsidRPr="0042658B">
        <w:t xml:space="preserve">Argentina, Brazil, Czechia, </w:t>
      </w:r>
      <w:r w:rsidR="00A37792" w:rsidRPr="0042658B">
        <w:t xml:space="preserve">the </w:t>
      </w:r>
      <w:r w:rsidR="00016A50" w:rsidRPr="0042658B">
        <w:t xml:space="preserve">European Union, Malawi, </w:t>
      </w:r>
      <w:r w:rsidR="00A37792" w:rsidRPr="0042658B">
        <w:t xml:space="preserve">the </w:t>
      </w:r>
      <w:r w:rsidR="00016A50" w:rsidRPr="0042658B">
        <w:t xml:space="preserve">Russian Federation, South Africa and </w:t>
      </w:r>
      <w:r w:rsidR="00A37792" w:rsidRPr="0042658B">
        <w:t xml:space="preserve">the </w:t>
      </w:r>
      <w:r w:rsidR="00016A50" w:rsidRPr="0042658B">
        <w:t>United Kingdom</w:t>
      </w:r>
      <w:r w:rsidR="00CD1779" w:rsidRPr="0042658B">
        <w:t>,</w:t>
      </w:r>
      <w:r w:rsidR="00DD681E" w:rsidRPr="0042658B">
        <w:t xml:space="preserve"> to </w:t>
      </w:r>
      <w:r w:rsidR="00A37792" w:rsidRPr="0042658B">
        <w:t xml:space="preserve">finalize </w:t>
      </w:r>
      <w:r w:rsidR="00DD681E" w:rsidRPr="0042658B">
        <w:t>the text of paragraphs</w:t>
      </w:r>
      <w:r w:rsidR="00A37792" w:rsidRPr="0042658B">
        <w:t> </w:t>
      </w:r>
      <w:r w:rsidR="00DD681E" w:rsidRPr="0042658B">
        <w:t xml:space="preserve">1, 2, 4 and 5 of </w:t>
      </w:r>
      <w:r w:rsidR="00DD681E" w:rsidRPr="00BB3BCA">
        <w:t xml:space="preserve">the </w:t>
      </w:r>
      <w:r w:rsidR="00581E1A" w:rsidRPr="00BB3BCA">
        <w:t xml:space="preserve">revised </w:t>
      </w:r>
      <w:r w:rsidR="00DD681E" w:rsidRPr="00BB3BCA">
        <w:t>draft</w:t>
      </w:r>
      <w:r w:rsidR="00DD681E" w:rsidRPr="0042658B">
        <w:t xml:space="preserve"> recommendation</w:t>
      </w:r>
      <w:r w:rsidR="00970246" w:rsidRPr="0042658B">
        <w:t>.</w:t>
      </w:r>
    </w:p>
    <w:p w14:paraId="3FA85160" w14:textId="213E1226" w:rsidR="006310A7" w:rsidRDefault="006310A7" w:rsidP="006310A7">
      <w:pPr>
        <w:pStyle w:val="CBDNormalNumber"/>
      </w:pPr>
      <w:r>
        <w:t xml:space="preserve">At its 8th plenary session, the Subsidiary Body resumed its consideration of the </w:t>
      </w:r>
      <w:r w:rsidR="00D5224A">
        <w:t xml:space="preserve">revised </w:t>
      </w:r>
      <w:r>
        <w:t>draft recommendation.</w:t>
      </w:r>
    </w:p>
    <w:p w14:paraId="61D55CF6" w14:textId="110C12D5" w:rsidR="00373998" w:rsidRDefault="00373998" w:rsidP="006310A7">
      <w:pPr>
        <w:pStyle w:val="CBDNormalNumber"/>
      </w:pPr>
      <w:r>
        <w:t>The Chair reported that the small group convened at the previous session had failed to reach consensus on the text of paragraphs 1, 2, 4 and 5</w:t>
      </w:r>
      <w:r w:rsidR="00046849">
        <w:t xml:space="preserve"> of the </w:t>
      </w:r>
      <w:r w:rsidR="00D5224A">
        <w:t xml:space="preserve">revised </w:t>
      </w:r>
      <w:r w:rsidR="00046849">
        <w:t>draft recommendation</w:t>
      </w:r>
      <w:r>
        <w:t>.</w:t>
      </w:r>
    </w:p>
    <w:p w14:paraId="3746A4D8" w14:textId="1A55B976" w:rsidR="006310A7" w:rsidRDefault="006310A7" w:rsidP="006310A7">
      <w:pPr>
        <w:pStyle w:val="CBDNormalNumber"/>
      </w:pPr>
      <w:r>
        <w:t>Statements were made by representatives of the following Parties: Democratic Republic of the Congo and Egypt.</w:t>
      </w:r>
    </w:p>
    <w:p w14:paraId="6D679EB2" w14:textId="5A5947D2" w:rsidR="00745202" w:rsidRPr="0042658B" w:rsidRDefault="006310A7" w:rsidP="006310A7">
      <w:pPr>
        <w:pStyle w:val="CBDNormalNumber"/>
      </w:pPr>
      <w:r>
        <w:t xml:space="preserve">Following </w:t>
      </w:r>
      <w:r w:rsidRPr="00662A9D">
        <w:t>the</w:t>
      </w:r>
      <w:r>
        <w:t xml:space="preserve"> exchange of views, the Subsidiary Body approved </w:t>
      </w:r>
      <w:r w:rsidRPr="0042658B">
        <w:t xml:space="preserve">the </w:t>
      </w:r>
      <w:r w:rsidR="00D5224A">
        <w:t xml:space="preserve">revised </w:t>
      </w:r>
      <w:r w:rsidRPr="0042658B">
        <w:t xml:space="preserve">draft recommendation, as orally amended, as draft recommendation </w:t>
      </w:r>
      <w:hyperlink r:id="rId105" w:history="1">
        <w:r w:rsidRPr="00C05E4C">
          <w:rPr>
            <w:rStyle w:val="Hyperlink"/>
          </w:rPr>
          <w:t>CBD/SBSTTA/27/L.10</w:t>
        </w:r>
      </w:hyperlink>
      <w:r>
        <w:t xml:space="preserve">, which it then adopted as recommendation </w:t>
      </w:r>
      <w:hyperlink r:id="rId106" w:history="1">
        <w:r w:rsidRPr="007E275F">
          <w:rPr>
            <w:rStyle w:val="Hyperlink"/>
          </w:rPr>
          <w:t>27/</w:t>
        </w:r>
        <w:r w:rsidR="00DF67DA" w:rsidRPr="007E275F">
          <w:rPr>
            <w:rStyle w:val="Hyperlink"/>
          </w:rPr>
          <w:t>2</w:t>
        </w:r>
      </w:hyperlink>
      <w:r>
        <w:t xml:space="preserve"> (see </w:t>
      </w:r>
      <w:r w:rsidR="0057634A">
        <w:t>s</w:t>
      </w:r>
      <w:r>
        <w:t xml:space="preserve">ect. </w:t>
      </w:r>
      <w:r w:rsidR="00C702D0">
        <w:t>I</w:t>
      </w:r>
      <w:r>
        <w:t>)</w:t>
      </w:r>
      <w:r w:rsidR="001D352F">
        <w:t>.</w:t>
      </w:r>
    </w:p>
    <w:p w14:paraId="63DF7D97" w14:textId="462718EC" w:rsidR="00557370" w:rsidRPr="0042658B" w:rsidRDefault="001E1D93" w:rsidP="00FE75A8">
      <w:pPr>
        <w:pStyle w:val="CBDAgendaItem0"/>
      </w:pPr>
      <w:bookmarkStart w:id="91" w:name="_Toc215230367"/>
      <w:r w:rsidRPr="0042658B">
        <w:t xml:space="preserve">Item </w:t>
      </w:r>
      <w:r w:rsidR="00557370" w:rsidRPr="0042658B">
        <w:t>5</w:t>
      </w:r>
      <w:r w:rsidR="00035CFA" w:rsidRPr="0042658B">
        <w:t xml:space="preserve"> </w:t>
      </w:r>
      <w:r w:rsidR="00035CFA" w:rsidRPr="0042658B">
        <w:br/>
      </w:r>
      <w:r w:rsidR="00F81DE2" w:rsidRPr="0042658B">
        <w:t>Biodiversity and climate change</w:t>
      </w:r>
      <w:bookmarkEnd w:id="91"/>
    </w:p>
    <w:p w14:paraId="37A5D005" w14:textId="5686BBC6" w:rsidR="000D5D3C" w:rsidRPr="0042658B" w:rsidRDefault="000D5D3C" w:rsidP="008778D4">
      <w:pPr>
        <w:pStyle w:val="CBDNormalNumber"/>
        <w:numPr>
          <w:ilvl w:val="0"/>
          <w:numId w:val="22"/>
        </w:numPr>
      </w:pPr>
      <w:r w:rsidRPr="0042658B">
        <w:rPr>
          <w:lang w:eastAsia="en-CA"/>
        </w:rPr>
        <w:t>The Subsidiary Body began its consideration of agenda item 5 at its 2nd plenary session. It had before it a note by the Secretariat on biodiversity and climate change,</w:t>
      </w:r>
      <w:r w:rsidR="003D6E15" w:rsidRPr="0042658B">
        <w:t xml:space="preserve"> which included a draft recommendation</w:t>
      </w:r>
      <w:r w:rsidR="007B24C5" w:rsidRPr="0042658B">
        <w:t xml:space="preserve"> with</w:t>
      </w:r>
      <w:r w:rsidR="003D6E15" w:rsidRPr="0042658B">
        <w:t xml:space="preserve"> an annex containing a draft supplement to the Voluntary Guidelines for the Design and Effective Implementation of Ecosystem-based Approaches to Climate Change Adaptation and Disaster Risk Reduction</w:t>
      </w:r>
      <w:r w:rsidR="00231B8F" w:rsidRPr="0042658B">
        <w:t>.</w:t>
      </w:r>
      <w:r w:rsidRPr="0042658B">
        <w:rPr>
          <w:rStyle w:val="FootnoteReference"/>
        </w:rPr>
        <w:footnoteReference w:id="142"/>
      </w:r>
      <w:r w:rsidRPr="0042658B">
        <w:t xml:space="preserve"> </w:t>
      </w:r>
      <w:r w:rsidR="00231B8F" w:rsidRPr="0042658B">
        <w:t xml:space="preserve">The following information documents had also been issued in relation to item 5: </w:t>
      </w:r>
      <w:r w:rsidRPr="0042658B">
        <w:t xml:space="preserve">a compilation of inputs </w:t>
      </w:r>
      <w:r w:rsidR="00E82C92" w:rsidRPr="0042658B">
        <w:t>into the process for identifying options for enhanced policy coherence and cooperation between the Rio conventions;</w:t>
      </w:r>
      <w:r w:rsidRPr="0042658B">
        <w:rPr>
          <w:rStyle w:val="FootnoteReference"/>
        </w:rPr>
        <w:footnoteReference w:id="143"/>
      </w:r>
      <w:r w:rsidRPr="0042658B">
        <w:t xml:space="preserve"> and </w:t>
      </w:r>
      <w:r w:rsidR="003D6E15" w:rsidRPr="0042658B">
        <w:t>an expanded</w:t>
      </w:r>
      <w:r w:rsidR="003D6E15" w:rsidRPr="0042658B">
        <w:rPr>
          <w:bCs/>
        </w:rPr>
        <w:t xml:space="preserve"> supplement to the Voluntary Guidelines for the Design and Effective Implementation of Ecosystem-based Approaches to Climate Change Adaptation and Disaster Risk Reduction</w:t>
      </w:r>
      <w:r w:rsidRPr="0042658B">
        <w:t>.</w:t>
      </w:r>
      <w:r w:rsidRPr="0042658B">
        <w:rPr>
          <w:rStyle w:val="FootnoteReference"/>
        </w:rPr>
        <w:footnoteReference w:id="144"/>
      </w:r>
    </w:p>
    <w:p w14:paraId="0645CB22" w14:textId="0026C169" w:rsidR="00930336" w:rsidRPr="0042658B" w:rsidRDefault="005F5FB3" w:rsidP="008778D4">
      <w:pPr>
        <w:pStyle w:val="CBDNormalNumber"/>
        <w:numPr>
          <w:ilvl w:val="0"/>
          <w:numId w:val="22"/>
        </w:numPr>
      </w:pPr>
      <w:r w:rsidRPr="0042658B">
        <w:rPr>
          <w:rFonts w:eastAsia="MS Mincho"/>
          <w:lang w:eastAsia="en-CA"/>
        </w:rPr>
        <w:t xml:space="preserve">A </w:t>
      </w:r>
      <w:r w:rsidR="00930336" w:rsidRPr="0042658B">
        <w:rPr>
          <w:rFonts w:eastAsia="MS Mincho"/>
          <w:lang w:eastAsia="en-CA"/>
        </w:rPr>
        <w:t xml:space="preserve">representative of the </w:t>
      </w:r>
      <w:r w:rsidR="00930336" w:rsidRPr="0042658B">
        <w:t>Secretariat</w:t>
      </w:r>
      <w:r w:rsidR="00930336" w:rsidRPr="0042658B">
        <w:rPr>
          <w:rFonts w:eastAsia="MS Mincho"/>
          <w:lang w:eastAsia="en-CA"/>
        </w:rPr>
        <w:t xml:space="preserve"> provided a</w:t>
      </w:r>
      <w:r w:rsidR="006B3DC8" w:rsidRPr="0042658B">
        <w:rPr>
          <w:rFonts w:eastAsia="MS Mincho"/>
          <w:lang w:eastAsia="en-CA"/>
        </w:rPr>
        <w:t>n</w:t>
      </w:r>
      <w:r w:rsidR="00930336" w:rsidRPr="0042658B">
        <w:rPr>
          <w:rFonts w:eastAsia="MS Mincho"/>
          <w:lang w:eastAsia="en-CA"/>
        </w:rPr>
        <w:t xml:space="preserve"> oral correction to the </w:t>
      </w:r>
      <w:r w:rsidR="006B3DC8" w:rsidRPr="0042658B">
        <w:rPr>
          <w:rFonts w:eastAsia="MS Mincho"/>
          <w:lang w:eastAsia="en-CA"/>
        </w:rPr>
        <w:t>draft recommendation</w:t>
      </w:r>
      <w:r w:rsidRPr="0042658B">
        <w:rPr>
          <w:rFonts w:eastAsia="MS Mincho"/>
          <w:lang w:eastAsia="en-CA"/>
        </w:rPr>
        <w:t>,</w:t>
      </w:r>
      <w:r w:rsidR="007B24C5" w:rsidRPr="0042658B">
        <w:rPr>
          <w:rFonts w:eastAsia="MS Mincho"/>
          <w:lang w:eastAsia="en-CA"/>
        </w:rPr>
        <w:t xml:space="preserve"> to delete paragraph 5</w:t>
      </w:r>
      <w:r w:rsidR="00930336" w:rsidRPr="0042658B">
        <w:rPr>
          <w:rFonts w:eastAsia="MS Mincho"/>
          <w:lang w:eastAsia="en-CA"/>
        </w:rPr>
        <w:t>.</w:t>
      </w:r>
    </w:p>
    <w:p w14:paraId="2A5BCB8F" w14:textId="69D69409" w:rsidR="00CB5225" w:rsidRPr="0042658B" w:rsidRDefault="00CB5225" w:rsidP="000D5D3C">
      <w:pPr>
        <w:pStyle w:val="CBDNormalNumber"/>
      </w:pPr>
      <w:r w:rsidRPr="0042658B">
        <w:t>Statements were made by representatives of the following parties: Egypt, Denmark</w:t>
      </w:r>
      <w:r w:rsidR="006B3DC8" w:rsidRPr="0042658B">
        <w:t xml:space="preserve"> and</w:t>
      </w:r>
      <w:r w:rsidRPr="0042658B">
        <w:t xml:space="preserve"> South Africa (on behalf of the African States).</w:t>
      </w:r>
    </w:p>
    <w:p w14:paraId="0783D4AF" w14:textId="43FCD5FB" w:rsidR="0024083F" w:rsidRPr="0042658B" w:rsidRDefault="0024083F" w:rsidP="0024083F">
      <w:pPr>
        <w:pStyle w:val="CBDNormalNumber"/>
      </w:pPr>
      <w:r w:rsidRPr="0042658B">
        <w:t>At its 3rd plenary session, on 21 October, the Subsidiary Body resumed its consideration of agenda item 5.</w:t>
      </w:r>
    </w:p>
    <w:p w14:paraId="67830009" w14:textId="2062789D" w:rsidR="0024083F" w:rsidRPr="0042658B" w:rsidRDefault="0024083F" w:rsidP="0024083F">
      <w:pPr>
        <w:pStyle w:val="CBDNormalNumber"/>
      </w:pPr>
      <w:r w:rsidRPr="0042658B">
        <w:t>Statements were made by representatives of the following Parties: Argentina, Australia, Azerbaijan, Belgium, Brazil, Canada, Chile, China, Colombia, European Union, Finland, Germany, Guatemala, Iceland, India, Japan, Jordan, Madagascar, Malaysia, Mexico, Morocco, Netherlands (Kingdom of the), New Zealand, Norway, Panama, Peru, Russian Federation, Saudi Arabia, Spain, Sweden, Switzerland, Türkiye, Uganda, United Arab Emirates, United Kingdom, Uruguay and Yemen.</w:t>
      </w:r>
    </w:p>
    <w:p w14:paraId="61BDCD07" w14:textId="4289404A" w:rsidR="0024083F" w:rsidRPr="0042658B" w:rsidRDefault="007B6672" w:rsidP="0024083F">
      <w:pPr>
        <w:pStyle w:val="CBDNormalNumber"/>
      </w:pPr>
      <w:r w:rsidRPr="0042658B">
        <w:t>A s</w:t>
      </w:r>
      <w:r w:rsidR="0024083F" w:rsidRPr="0042658B">
        <w:t xml:space="preserve">tatement </w:t>
      </w:r>
      <w:r w:rsidRPr="0042658B">
        <w:t xml:space="preserve">was </w:t>
      </w:r>
      <w:r w:rsidR="0024083F" w:rsidRPr="0042658B">
        <w:t xml:space="preserve">also made by a representative of the Office of the United Nations High Commissioner </w:t>
      </w:r>
      <w:r w:rsidR="009571B7" w:rsidRPr="0042658B">
        <w:t>for</w:t>
      </w:r>
      <w:r w:rsidR="0024083F" w:rsidRPr="0042658B">
        <w:t xml:space="preserve"> Human Rights.</w:t>
      </w:r>
    </w:p>
    <w:p w14:paraId="27A53788" w14:textId="2E252FDD" w:rsidR="0024083F" w:rsidRPr="0042658B" w:rsidRDefault="0024083F" w:rsidP="0024083F">
      <w:pPr>
        <w:pStyle w:val="CBDNormalNumber"/>
      </w:pPr>
      <w:r w:rsidRPr="0042658B">
        <w:lastRenderedPageBreak/>
        <w:t xml:space="preserve">Further statements were made by representatives of the CBD Alliance, the CBD Women’s Caucus, the Global Youth Biodiversity Network, the International Indigenous Forum on Biodiversity and the International Union for Conservation of Nature. </w:t>
      </w:r>
    </w:p>
    <w:p w14:paraId="08502338" w14:textId="54F6B04F" w:rsidR="0024083F" w:rsidRDefault="0024083F" w:rsidP="0024083F">
      <w:pPr>
        <w:pStyle w:val="CBDNormalNumber"/>
      </w:pPr>
      <w:bookmarkStart w:id="92" w:name="_Hlk211970149"/>
      <w:r w:rsidRPr="0042658B">
        <w:t xml:space="preserve">Following the exchange of views, the </w:t>
      </w:r>
      <w:bookmarkEnd w:id="92"/>
      <w:r w:rsidRPr="0042658B">
        <w:t xml:space="preserve">Subsidiary Body agreed to establish a contact group, co-chaired by Sikeade Egbuwalo (Nigeria) and Clarisse Kehler Siebert (Sweden), to </w:t>
      </w:r>
      <w:r w:rsidR="007572A9" w:rsidRPr="0042658B">
        <w:t>review</w:t>
      </w:r>
      <w:r w:rsidRPr="0042658B">
        <w:t xml:space="preserve"> the draft recommendation</w:t>
      </w:r>
      <w:r w:rsidR="007572A9" w:rsidRPr="0042658B">
        <w:t>,</w:t>
      </w:r>
      <w:r w:rsidR="007572A9" w:rsidRPr="0042658B">
        <w:rPr>
          <w:rFonts w:asciiTheme="minorHAnsi" w:eastAsia="Times New Roman" w:hAnsiTheme="minorHAnsi"/>
          <w:sz w:val="28"/>
          <w:szCs w:val="28"/>
          <w:lang w:eastAsia="zh-CN"/>
        </w:rPr>
        <w:t xml:space="preserve"> </w:t>
      </w:r>
      <w:r w:rsidR="007572A9" w:rsidRPr="0042658B">
        <w:t>with a view to addressing the broad range of issues identified, including the areas where further guidance might be required</w:t>
      </w:r>
      <w:r w:rsidRPr="0042658B">
        <w:t>.</w:t>
      </w:r>
    </w:p>
    <w:p w14:paraId="43B24799" w14:textId="15BB1A2E" w:rsidR="00076BBE" w:rsidRPr="00DA24ED" w:rsidRDefault="00076BBE" w:rsidP="00076BBE">
      <w:pPr>
        <w:pStyle w:val="CBDNormalNumber"/>
      </w:pPr>
      <w:r>
        <w:t>At its 7th plenary session,</w:t>
      </w:r>
      <w:r w:rsidRPr="0042658B">
        <w:t xml:space="preserve"> the Subsidiary Body </w:t>
      </w:r>
      <w:r w:rsidR="00A60DCB">
        <w:t xml:space="preserve">heard a report by one of the Co-Chairs of the contact </w:t>
      </w:r>
      <w:r w:rsidR="00A60DCB" w:rsidRPr="00DA24ED">
        <w:t xml:space="preserve">group on the outcome of the group’s work, following which it </w:t>
      </w:r>
      <w:r w:rsidRPr="00DA24ED">
        <w:t xml:space="preserve">considered </w:t>
      </w:r>
      <w:r w:rsidR="00EE4738" w:rsidRPr="00DA24ED">
        <w:t>a</w:t>
      </w:r>
      <w:r w:rsidRPr="00DA24ED">
        <w:t xml:space="preserve"> revised draft recommendation submitted by the Chair. </w:t>
      </w:r>
    </w:p>
    <w:p w14:paraId="3453A8EE" w14:textId="63A9EC54" w:rsidR="00076BBE" w:rsidRPr="00DA24ED" w:rsidRDefault="00076BBE" w:rsidP="00076BBE">
      <w:pPr>
        <w:pStyle w:val="CBDNormalNumber"/>
      </w:pPr>
      <w:r w:rsidRPr="00DA24ED">
        <w:t xml:space="preserve">Statements were made by representatives of the following Parties: </w:t>
      </w:r>
      <w:r w:rsidR="003738E9" w:rsidRPr="00DA24ED">
        <w:t xml:space="preserve">Argentina, </w:t>
      </w:r>
      <w:r w:rsidR="002E5AD4" w:rsidRPr="00DA24ED">
        <w:t xml:space="preserve">Belgium, </w:t>
      </w:r>
      <w:r w:rsidR="003738E9" w:rsidRPr="00DA24ED">
        <w:t>Brazil, Democratic Republic of the Congo, Japan and South Africa.</w:t>
      </w:r>
    </w:p>
    <w:p w14:paraId="19302C9B" w14:textId="61CC4D38" w:rsidR="00F0519B" w:rsidRPr="00DA24ED" w:rsidRDefault="00DB117D" w:rsidP="00F0519B">
      <w:pPr>
        <w:pStyle w:val="CBDNormalNumber"/>
      </w:pPr>
      <w:r w:rsidRPr="007E275F">
        <w:t>The</w:t>
      </w:r>
      <w:r w:rsidR="00F0519B" w:rsidRPr="00DA24ED">
        <w:t xml:space="preserve"> representative of Argentina requested that it be put on record that </w:t>
      </w:r>
      <w:r w:rsidR="004D03D2" w:rsidRPr="007E275F">
        <w:t>her delegation</w:t>
      </w:r>
      <w:r w:rsidR="00F0519B" w:rsidRPr="00DA24ED">
        <w:t xml:space="preserve"> had not been </w:t>
      </w:r>
      <w:r w:rsidR="002B0F4A" w:rsidRPr="007E275F">
        <w:t xml:space="preserve">able </w:t>
      </w:r>
      <w:r w:rsidR="00F0519B" w:rsidRPr="00DA24ED">
        <w:t>to participate in the discussions in the contact group and that</w:t>
      </w:r>
      <w:r w:rsidR="00B1664B" w:rsidRPr="00DA24ED">
        <w:t>,</w:t>
      </w:r>
      <w:r w:rsidR="00F0519B" w:rsidRPr="00DA24ED">
        <w:t xml:space="preserve"> </w:t>
      </w:r>
      <w:r w:rsidR="00B1664B" w:rsidRPr="00DA24ED">
        <w:t xml:space="preserve">therefore, </w:t>
      </w:r>
      <w:r w:rsidR="000502C4" w:rsidRPr="007E275F">
        <w:t>her country</w:t>
      </w:r>
      <w:r w:rsidR="00F0519B" w:rsidRPr="00DA24ED">
        <w:t xml:space="preserve"> retained its prerogative to discuss the matter at the seventeenth meeting of the Conference of the Parties.</w:t>
      </w:r>
    </w:p>
    <w:p w14:paraId="6F2A30FF" w14:textId="38677F2B" w:rsidR="000D5D3C" w:rsidRDefault="00DA4190" w:rsidP="000D5D3C">
      <w:pPr>
        <w:pStyle w:val="CBDNormalNumber"/>
      </w:pPr>
      <w:r w:rsidRPr="00DA24ED">
        <w:t xml:space="preserve">At the 8th plenary session, the Chair reported that informal consultations had been held </w:t>
      </w:r>
      <w:proofErr w:type="gramStart"/>
      <w:r w:rsidRPr="00DA24ED">
        <w:t>in an effort to</w:t>
      </w:r>
      <w:proofErr w:type="gramEnd"/>
      <w:r w:rsidRPr="00DA24ED">
        <w:t xml:space="preserve"> resolve the remaining concern with the unbracketed text and proposed </w:t>
      </w:r>
      <w:proofErr w:type="gramStart"/>
      <w:r w:rsidRPr="00DA24ED">
        <w:t>a number of</w:t>
      </w:r>
      <w:proofErr w:type="gramEnd"/>
      <w:r w:rsidRPr="00DA24ED">
        <w:t xml:space="preserve"> amendments to the draft</w:t>
      </w:r>
      <w:r>
        <w:t xml:space="preserve"> recommendation</w:t>
      </w:r>
      <w:r w:rsidR="000D5D3C" w:rsidRPr="0042658B">
        <w:t>.</w:t>
      </w:r>
    </w:p>
    <w:p w14:paraId="3CDC5EFC" w14:textId="71FA5989" w:rsidR="00DA4190" w:rsidRDefault="00DA4190" w:rsidP="000D5D3C">
      <w:pPr>
        <w:pStyle w:val="CBDNormalNumber"/>
      </w:pPr>
      <w:r>
        <w:t xml:space="preserve">Statements were made by representatives of the following Parties: Argentina, Brazil, Canada, Democratic Republic of the Congo, Germany, New Zealand, </w:t>
      </w:r>
      <w:r w:rsidR="0034185D">
        <w:t xml:space="preserve">Nigeria, </w:t>
      </w:r>
      <w:r>
        <w:t xml:space="preserve">Norway and Saudi Arabia. </w:t>
      </w:r>
    </w:p>
    <w:p w14:paraId="09F571A3" w14:textId="388A7CC2" w:rsidR="0034185D" w:rsidRDefault="00DA4190" w:rsidP="00D60BA4">
      <w:pPr>
        <w:pStyle w:val="CBDNormalNumber"/>
      </w:pPr>
      <w:r>
        <w:t xml:space="preserve">The Subsidiary Body agreed </w:t>
      </w:r>
      <w:r w:rsidR="00AA2D31">
        <w:t>to</w:t>
      </w:r>
      <w:r w:rsidR="0034185D">
        <w:t xml:space="preserve"> hold informal discussions </w:t>
      </w:r>
      <w:r>
        <w:t xml:space="preserve">in the margins of the meeting </w:t>
      </w:r>
      <w:proofErr w:type="gramStart"/>
      <w:r w:rsidR="00AA2D31">
        <w:t xml:space="preserve">in an effort </w:t>
      </w:r>
      <w:r>
        <w:t>to</w:t>
      </w:r>
      <w:proofErr w:type="gramEnd"/>
      <w:r>
        <w:t xml:space="preserve"> </w:t>
      </w:r>
      <w:r w:rsidR="0034185D">
        <w:t>resolve the outstanding issues.</w:t>
      </w:r>
      <w:r w:rsidR="00AA2D31">
        <w:t xml:space="preserve"> The representative of Armenia subsequently reported on the outcome of the information discussions and presented </w:t>
      </w:r>
      <w:r w:rsidR="00BC56B3">
        <w:t xml:space="preserve">a </w:t>
      </w:r>
      <w:r w:rsidR="00AA2D31">
        <w:t>compromise text.</w:t>
      </w:r>
    </w:p>
    <w:p w14:paraId="11DE45C8" w14:textId="6FEAF85C" w:rsidR="00467DF9" w:rsidRDefault="00467DF9" w:rsidP="00D60BA4">
      <w:pPr>
        <w:pStyle w:val="CBDNormalNumber"/>
      </w:pPr>
      <w:r>
        <w:t>Statements were made by representatives of the following Parties: Argentina and Brazil.</w:t>
      </w:r>
    </w:p>
    <w:p w14:paraId="22AB781C" w14:textId="39077B1C" w:rsidR="00AA2D31" w:rsidRPr="0042658B" w:rsidRDefault="00AA2D31" w:rsidP="00D60BA4">
      <w:pPr>
        <w:pStyle w:val="CBDNormalNumber"/>
      </w:pPr>
      <w:r>
        <w:t xml:space="preserve">The Subsidiary Body approved the </w:t>
      </w:r>
      <w:r w:rsidR="00890694">
        <w:t xml:space="preserve">revised </w:t>
      </w:r>
      <w:r>
        <w:t xml:space="preserve">draft recommendation, as orally amended, as draft recommendation </w:t>
      </w:r>
      <w:hyperlink r:id="rId107" w:history="1">
        <w:r w:rsidRPr="00A5064B">
          <w:rPr>
            <w:rStyle w:val="Hyperlink"/>
          </w:rPr>
          <w:t>CBD/SBSTTA/27/L.5</w:t>
        </w:r>
      </w:hyperlink>
      <w:r>
        <w:t xml:space="preserve">, which it then adopted as recommendation </w:t>
      </w:r>
      <w:hyperlink r:id="rId108" w:history="1">
        <w:r w:rsidRPr="00060653">
          <w:rPr>
            <w:rStyle w:val="Hyperlink"/>
          </w:rPr>
          <w:t>27/</w:t>
        </w:r>
        <w:r w:rsidR="00316CE3" w:rsidRPr="00060653">
          <w:rPr>
            <w:rStyle w:val="Hyperlink"/>
          </w:rPr>
          <w:t>3</w:t>
        </w:r>
      </w:hyperlink>
      <w:r>
        <w:t xml:space="preserve"> </w:t>
      </w:r>
      <w:r w:rsidRPr="004B326F">
        <w:t>(see sect.</w:t>
      </w:r>
      <w:r>
        <w:t> </w:t>
      </w:r>
      <w:r w:rsidRPr="004B326F">
        <w:t>I)</w:t>
      </w:r>
      <w:r w:rsidR="004C37F2">
        <w:t>.</w:t>
      </w:r>
    </w:p>
    <w:p w14:paraId="54271962" w14:textId="4F115021" w:rsidR="00F81DE2" w:rsidRPr="0042658B" w:rsidRDefault="001E1D93" w:rsidP="00FE75A8">
      <w:pPr>
        <w:pStyle w:val="CBDAgendaItem0"/>
      </w:pPr>
      <w:bookmarkStart w:id="93" w:name="_Toc215230368"/>
      <w:r w:rsidRPr="0042658B">
        <w:t xml:space="preserve">Item </w:t>
      </w:r>
      <w:r w:rsidR="00557370" w:rsidRPr="0042658B">
        <w:t>6</w:t>
      </w:r>
      <w:r w:rsidR="00035CFA" w:rsidRPr="0042658B">
        <w:t xml:space="preserve"> </w:t>
      </w:r>
      <w:r w:rsidR="00A75430" w:rsidRPr="0042658B">
        <w:br/>
      </w:r>
      <w:r w:rsidR="00F81DE2" w:rsidRPr="0042658B">
        <w:t xml:space="preserve">Scientific and technical needs to support the implementation </w:t>
      </w:r>
      <w:r w:rsidR="0013557E" w:rsidRPr="0042658B">
        <w:br/>
      </w:r>
      <w:r w:rsidR="00F81DE2" w:rsidRPr="0042658B">
        <w:t>of the Kunming-Montreal Global Biodiversity Framework</w:t>
      </w:r>
      <w:bookmarkEnd w:id="93"/>
    </w:p>
    <w:p w14:paraId="0B34E6F5" w14:textId="0629FE02" w:rsidR="00D67B8E" w:rsidRPr="0042658B" w:rsidRDefault="00D67B8E" w:rsidP="00E21041">
      <w:pPr>
        <w:pStyle w:val="CBDNormalNumber"/>
        <w:numPr>
          <w:ilvl w:val="0"/>
          <w:numId w:val="19"/>
        </w:numPr>
      </w:pPr>
      <w:r w:rsidRPr="0042658B">
        <w:rPr>
          <w:lang w:eastAsia="en-CA"/>
        </w:rPr>
        <w:t>The Subsidiary Body began its consideration of agenda item 6 at its 3rd plenary session. It had before it a note by the Secretariat on scientific and technical needs to support the implementation of the Framework</w:t>
      </w:r>
      <w:r w:rsidR="00AC2F2A" w:rsidRPr="0042658B">
        <w:rPr>
          <w:lang w:eastAsia="en-CA"/>
        </w:rPr>
        <w:t>,</w:t>
      </w:r>
      <w:r w:rsidRPr="0042658B">
        <w:rPr>
          <w:rStyle w:val="FootnoteReference"/>
          <w:lang w:eastAsia="en-CA"/>
        </w:rPr>
        <w:footnoteReference w:id="145"/>
      </w:r>
      <w:r w:rsidR="00AC2F2A" w:rsidRPr="0042658B">
        <w:rPr>
          <w:lang w:eastAsia="en-CA"/>
        </w:rPr>
        <w:t xml:space="preserve"> as well as </w:t>
      </w:r>
      <w:r w:rsidR="00A10EFE" w:rsidRPr="0042658B">
        <w:rPr>
          <w:lang w:eastAsia="en-CA"/>
        </w:rPr>
        <w:t xml:space="preserve">three </w:t>
      </w:r>
      <w:r w:rsidR="00AC2F2A" w:rsidRPr="0042658B">
        <w:rPr>
          <w:lang w:eastAsia="en-CA"/>
        </w:rPr>
        <w:t>addend</w:t>
      </w:r>
      <w:r w:rsidR="002C6807" w:rsidRPr="0042658B">
        <w:rPr>
          <w:lang w:eastAsia="en-CA"/>
        </w:rPr>
        <w:t>a</w:t>
      </w:r>
      <w:r w:rsidR="00AC2F2A" w:rsidRPr="0042658B">
        <w:rPr>
          <w:lang w:eastAsia="en-CA"/>
        </w:rPr>
        <w:t xml:space="preserve"> on </w:t>
      </w:r>
      <w:r w:rsidR="00AC2F2A" w:rsidRPr="0042658B">
        <w:t>the strategic review and analysis of the programmes of work under the Convention in the context of the Framework</w:t>
      </w:r>
      <w:r w:rsidR="00CA2BCF" w:rsidRPr="0042658B">
        <w:t>,</w:t>
      </w:r>
      <w:r w:rsidR="00AB6ECD" w:rsidRPr="0042658B">
        <w:rPr>
          <w:rStyle w:val="FootnoteReference"/>
        </w:rPr>
        <w:footnoteReference w:id="146"/>
      </w:r>
      <w:r w:rsidR="00AB6ECD" w:rsidRPr="0042658B">
        <w:rPr>
          <w:lang w:eastAsia="en-CA"/>
        </w:rPr>
        <w:t xml:space="preserve"> </w:t>
      </w:r>
      <w:r w:rsidR="00914962" w:rsidRPr="0042658B">
        <w:rPr>
          <w:lang w:eastAsia="en-CA"/>
        </w:rPr>
        <w:t>the</w:t>
      </w:r>
      <w:r w:rsidR="00AC2F2A" w:rsidRPr="0042658B">
        <w:rPr>
          <w:lang w:eastAsia="en-CA"/>
        </w:rPr>
        <w:t xml:space="preserve"> </w:t>
      </w:r>
      <w:r w:rsidR="00AB6ECD" w:rsidRPr="0042658B">
        <w:rPr>
          <w:rFonts w:asciiTheme="majorBidi" w:hAnsiTheme="majorBidi" w:cstheme="majorBidi"/>
        </w:rPr>
        <w:t>s</w:t>
      </w:r>
      <w:r w:rsidR="00AB6ECD" w:rsidRPr="0042658B">
        <w:t>trategic review of and update to the expanded programme of work on forest biodiversity in the context of the Framework</w:t>
      </w:r>
      <w:r w:rsidR="00AB6ECD" w:rsidRPr="0042658B">
        <w:rPr>
          <w:rStyle w:val="FootnoteReference"/>
          <w:rFonts w:asciiTheme="majorBidi" w:hAnsiTheme="majorBidi" w:cstheme="majorBidi"/>
        </w:rPr>
        <w:footnoteReference w:id="147"/>
      </w:r>
      <w:r w:rsidR="00AB6ECD" w:rsidRPr="0042658B">
        <w:rPr>
          <w:rFonts w:asciiTheme="majorBidi" w:hAnsiTheme="majorBidi" w:cstheme="majorBidi"/>
        </w:rPr>
        <w:t xml:space="preserve"> and</w:t>
      </w:r>
      <w:r w:rsidR="00AB6ECD" w:rsidRPr="0042658B">
        <w:t xml:space="preserve"> areas of potential further work in the context of the Framework</w:t>
      </w:r>
      <w:r w:rsidR="006D7DB0" w:rsidRPr="0042658B">
        <w:t>,</w:t>
      </w:r>
      <w:r w:rsidR="00AB6ECD" w:rsidRPr="0042658B">
        <w:rPr>
          <w:rStyle w:val="FootnoteReference"/>
        </w:rPr>
        <w:footnoteReference w:id="148"/>
      </w:r>
      <w:r w:rsidR="00AB6ECD" w:rsidRPr="0042658B">
        <w:t xml:space="preserve"> </w:t>
      </w:r>
      <w:r w:rsidR="006D7DB0" w:rsidRPr="0042658B">
        <w:t xml:space="preserve">respectively. </w:t>
      </w:r>
      <w:r w:rsidR="00737A30" w:rsidRPr="0042658B">
        <w:t xml:space="preserve">The latter two addenda contained a draft recommendation each. </w:t>
      </w:r>
      <w:r w:rsidR="00AB6ECD" w:rsidRPr="0042658B">
        <w:t xml:space="preserve">The following information documents had also been issued in relation to item 6: </w:t>
      </w:r>
      <w:r w:rsidR="005F710B" w:rsidRPr="0042658B">
        <w:t>a report on the strategic review of the programmes of work of the Convention</w:t>
      </w:r>
      <w:r w:rsidR="007843AD" w:rsidRPr="0042658B">
        <w:t>,</w:t>
      </w:r>
      <w:r w:rsidR="005F710B" w:rsidRPr="0042658B">
        <w:rPr>
          <w:rStyle w:val="FootnoteReference"/>
        </w:rPr>
        <w:footnoteReference w:id="149"/>
      </w:r>
      <w:r w:rsidR="009C7AC6" w:rsidRPr="0042658B">
        <w:t xml:space="preserve"> </w:t>
      </w:r>
      <w:r w:rsidR="00F311D4" w:rsidRPr="0042658B">
        <w:t xml:space="preserve">a note by the Secretariat on </w:t>
      </w:r>
      <w:r w:rsidR="009C7AC6" w:rsidRPr="0042658B">
        <w:t>information related to the review of and potential updates to the expanded programme of work on forest biodiversity in the context of the Framework</w:t>
      </w:r>
      <w:r w:rsidR="009C7AC6" w:rsidRPr="0042658B">
        <w:rPr>
          <w:rStyle w:val="FootnoteReference"/>
          <w:rFonts w:asciiTheme="majorBidi" w:hAnsiTheme="majorBidi" w:cstheme="majorBidi"/>
        </w:rPr>
        <w:footnoteReference w:id="150"/>
      </w:r>
      <w:r w:rsidR="009C7AC6" w:rsidRPr="0042658B">
        <w:rPr>
          <w:rFonts w:asciiTheme="majorBidi" w:hAnsiTheme="majorBidi" w:cstheme="majorBidi"/>
        </w:rPr>
        <w:t xml:space="preserve"> and </w:t>
      </w:r>
      <w:r w:rsidR="00914962" w:rsidRPr="0042658B">
        <w:rPr>
          <w:rFonts w:asciiTheme="majorBidi" w:hAnsiTheme="majorBidi" w:cstheme="majorBidi"/>
        </w:rPr>
        <w:t xml:space="preserve">a </w:t>
      </w:r>
      <w:r w:rsidR="00E21041" w:rsidRPr="0042658B">
        <w:rPr>
          <w:rFonts w:asciiTheme="majorBidi" w:hAnsiTheme="majorBidi" w:cstheme="majorBidi"/>
        </w:rPr>
        <w:lastRenderedPageBreak/>
        <w:t xml:space="preserve">document prepared by the Collaborative Partnership on Forests </w:t>
      </w:r>
      <w:r w:rsidR="00914962" w:rsidRPr="0042658B">
        <w:rPr>
          <w:rFonts w:asciiTheme="majorBidi" w:hAnsiTheme="majorBidi" w:cstheme="majorBidi"/>
        </w:rPr>
        <w:t xml:space="preserve">on </w:t>
      </w:r>
      <w:r w:rsidR="00334C22" w:rsidRPr="0042658B">
        <w:rPr>
          <w:rFonts w:asciiTheme="majorBidi" w:hAnsiTheme="majorBidi" w:cstheme="majorBidi"/>
        </w:rPr>
        <w:t xml:space="preserve">its contributions to </w:t>
      </w:r>
      <w:r w:rsidR="009C7AC6" w:rsidRPr="0042658B">
        <w:rPr>
          <w:rFonts w:asciiTheme="majorBidi" w:hAnsiTheme="majorBidi" w:cstheme="majorBidi"/>
        </w:rPr>
        <w:t>conserving, restoring and sustainably managing forests for the Framework.</w:t>
      </w:r>
      <w:r w:rsidR="009C7AC6" w:rsidRPr="0042658B">
        <w:rPr>
          <w:rStyle w:val="FootnoteReference"/>
          <w:rFonts w:asciiTheme="majorBidi" w:hAnsiTheme="majorBidi" w:cstheme="majorBidi"/>
        </w:rPr>
        <w:footnoteReference w:id="151"/>
      </w:r>
    </w:p>
    <w:p w14:paraId="078D0ED0" w14:textId="351E3825" w:rsidR="00D67B8E" w:rsidRPr="0042658B" w:rsidRDefault="00D67B8E" w:rsidP="00387BD9">
      <w:pPr>
        <w:pStyle w:val="CBDNormalNumber"/>
        <w:numPr>
          <w:ilvl w:val="0"/>
          <w:numId w:val="19"/>
        </w:numPr>
      </w:pPr>
      <w:r w:rsidRPr="0042658B">
        <w:rPr>
          <w:lang w:eastAsia="en-CA"/>
        </w:rPr>
        <w:t>At the suggestion of the Chair, the Subsidiary Body agreed to consider sub-items</w:t>
      </w:r>
      <w:r w:rsidR="00387BD9" w:rsidRPr="0042658B">
        <w:rPr>
          <w:lang w:eastAsia="en-CA"/>
        </w:rPr>
        <w:t> </w:t>
      </w:r>
      <w:r w:rsidR="00996DFD" w:rsidRPr="0042658B">
        <w:rPr>
          <w:lang w:eastAsia="en-CA"/>
        </w:rPr>
        <w:t>6</w:t>
      </w:r>
      <w:r w:rsidR="00387BD9" w:rsidRPr="0042658B">
        <w:rPr>
          <w:lang w:eastAsia="en-CA"/>
        </w:rPr>
        <w:t> </w:t>
      </w:r>
      <w:r w:rsidR="00996DFD" w:rsidRPr="0042658B">
        <w:rPr>
          <w:lang w:eastAsia="en-CA"/>
        </w:rPr>
        <w:t xml:space="preserve">(a) (strategic review and analysis of the programmes of work under the Convention in the context of the Framework), (b) </w:t>
      </w:r>
      <w:r w:rsidR="00387BD9" w:rsidRPr="0042658B">
        <w:rPr>
          <w:lang w:eastAsia="en-CA"/>
        </w:rPr>
        <w:t xml:space="preserve">(strategic review of and updates to the expanded programme of work on forest biodiversity) and (c) (areas of potential further work) </w:t>
      </w:r>
      <w:r w:rsidRPr="0042658B">
        <w:rPr>
          <w:lang w:eastAsia="en-CA"/>
        </w:rPr>
        <w:t>jointly.</w:t>
      </w:r>
      <w:r w:rsidR="00AB6ECD" w:rsidRPr="0042658B">
        <w:rPr>
          <w:lang w:eastAsia="en-CA"/>
        </w:rPr>
        <w:t xml:space="preserve"> </w:t>
      </w:r>
    </w:p>
    <w:p w14:paraId="1CE72884" w14:textId="635CA12E" w:rsidR="00AB6ECD" w:rsidRPr="0042658B" w:rsidRDefault="00AB6ECD" w:rsidP="00D67B8E">
      <w:pPr>
        <w:pStyle w:val="CBDNormalNumber"/>
        <w:numPr>
          <w:ilvl w:val="0"/>
          <w:numId w:val="19"/>
        </w:numPr>
      </w:pPr>
      <w:r w:rsidRPr="0042658B">
        <w:rPr>
          <w:lang w:eastAsia="en-CA"/>
        </w:rPr>
        <w:t xml:space="preserve">Representatives of the following Parties made statements on </w:t>
      </w:r>
      <w:r w:rsidR="00A66BAA" w:rsidRPr="0042658B">
        <w:rPr>
          <w:lang w:eastAsia="en-CA"/>
        </w:rPr>
        <w:t xml:space="preserve">sub-item </w:t>
      </w:r>
      <w:r w:rsidR="00996DFD" w:rsidRPr="0042658B">
        <w:rPr>
          <w:lang w:eastAsia="en-CA"/>
        </w:rPr>
        <w:t>6 (a)</w:t>
      </w:r>
      <w:r w:rsidRPr="0042658B">
        <w:rPr>
          <w:lang w:eastAsia="en-CA"/>
        </w:rPr>
        <w:t xml:space="preserve">: </w:t>
      </w:r>
      <w:r w:rsidR="00FC5395" w:rsidRPr="0042658B">
        <w:rPr>
          <w:lang w:eastAsia="en-CA"/>
        </w:rPr>
        <w:t>Belgium, Brazil, Colombia, Cook Islands, Denmark, Morocco, New Zealand, Russian Federation and Zimbabwe (on behalf of the African States).</w:t>
      </w:r>
    </w:p>
    <w:p w14:paraId="23A44EC7" w14:textId="486BB21E" w:rsidR="00AB6ECD" w:rsidRPr="0042658B" w:rsidRDefault="00AB6ECD" w:rsidP="00AB6ECD">
      <w:pPr>
        <w:pStyle w:val="CBDNormalNumber"/>
        <w:numPr>
          <w:ilvl w:val="0"/>
          <w:numId w:val="19"/>
        </w:numPr>
      </w:pPr>
      <w:r w:rsidRPr="0042658B">
        <w:rPr>
          <w:lang w:eastAsia="en-CA"/>
        </w:rPr>
        <w:t xml:space="preserve">Representatives of the following Parties made statements on </w:t>
      </w:r>
      <w:r w:rsidR="00A33ED6" w:rsidRPr="0042658B">
        <w:t>sub-item 6 (b)</w:t>
      </w:r>
      <w:r w:rsidRPr="0042658B">
        <w:rPr>
          <w:lang w:eastAsia="en-CA"/>
        </w:rPr>
        <w:t xml:space="preserve">: </w:t>
      </w:r>
      <w:bookmarkStart w:id="94" w:name="_Hlk211975013"/>
      <w:r w:rsidR="004E3148" w:rsidRPr="0042658B">
        <w:rPr>
          <w:lang w:eastAsia="en-CA"/>
        </w:rPr>
        <w:t>Belgium, Brazil, Denmark, Namibia (on behalf of the African States), New Zealand and Russian Federation</w:t>
      </w:r>
      <w:bookmarkEnd w:id="94"/>
      <w:r w:rsidR="004E3148" w:rsidRPr="0042658B">
        <w:rPr>
          <w:lang w:eastAsia="en-CA"/>
        </w:rPr>
        <w:t>.</w:t>
      </w:r>
    </w:p>
    <w:p w14:paraId="54932882" w14:textId="536A172E" w:rsidR="00AB6ECD" w:rsidRPr="0042658B" w:rsidRDefault="00AB6ECD" w:rsidP="00CF4C4F">
      <w:pPr>
        <w:pStyle w:val="CBDNormalNumber"/>
        <w:numPr>
          <w:ilvl w:val="0"/>
          <w:numId w:val="19"/>
        </w:numPr>
      </w:pPr>
      <w:r w:rsidRPr="0042658B">
        <w:rPr>
          <w:lang w:eastAsia="en-CA"/>
        </w:rPr>
        <w:t>Representatives of the following Parties made statements on</w:t>
      </w:r>
      <w:r w:rsidR="00A33ED6" w:rsidRPr="0042658B">
        <w:t xml:space="preserve"> sub-item 6 (c)</w:t>
      </w:r>
      <w:r w:rsidRPr="0042658B">
        <w:rPr>
          <w:lang w:eastAsia="en-CA"/>
        </w:rPr>
        <w:t xml:space="preserve">: </w:t>
      </w:r>
      <w:r w:rsidR="004E3148" w:rsidRPr="0042658B">
        <w:rPr>
          <w:lang w:eastAsia="en-CA"/>
        </w:rPr>
        <w:t>Brazil, Colombia, Denmark, New Zealand, Russian Federation, Togo (on behalf of the African States) and Uruguay.</w:t>
      </w:r>
    </w:p>
    <w:p w14:paraId="2F487892" w14:textId="416DCE98" w:rsidR="00AB6ECD" w:rsidRPr="0042658B" w:rsidRDefault="00AB6ECD" w:rsidP="00AB6ECD">
      <w:pPr>
        <w:pStyle w:val="CBDNormalNumber"/>
        <w:numPr>
          <w:ilvl w:val="0"/>
          <w:numId w:val="19"/>
        </w:numPr>
      </w:pPr>
      <w:r w:rsidRPr="0042658B">
        <w:rPr>
          <w:lang w:eastAsia="en-CA"/>
        </w:rPr>
        <w:t>At its 4th plenary session, the Subsidiary Body resumed its consideration of agenda item 6.</w:t>
      </w:r>
    </w:p>
    <w:p w14:paraId="55F3C283" w14:textId="77777777" w:rsidR="00AB6ECD" w:rsidRPr="0042658B" w:rsidRDefault="00AB6ECD" w:rsidP="00AB6ECD">
      <w:pPr>
        <w:pStyle w:val="CBDNormalNumber"/>
        <w:numPr>
          <w:ilvl w:val="0"/>
          <w:numId w:val="19"/>
        </w:numPr>
      </w:pPr>
      <w:r w:rsidRPr="0042658B">
        <w:rPr>
          <w:lang w:eastAsia="en-CA"/>
        </w:rPr>
        <w:t>General statements were made by representatives of the following Parties: India and United Arab Emirates.</w:t>
      </w:r>
    </w:p>
    <w:p w14:paraId="3D49BD63" w14:textId="2C9B70B1" w:rsidR="00AB6ECD" w:rsidRPr="0042658B" w:rsidRDefault="00AB6ECD" w:rsidP="00CA5184">
      <w:pPr>
        <w:pStyle w:val="CBDNormalNumber"/>
        <w:numPr>
          <w:ilvl w:val="0"/>
          <w:numId w:val="19"/>
        </w:numPr>
      </w:pPr>
      <w:r w:rsidRPr="0042658B">
        <w:rPr>
          <w:lang w:eastAsia="en-CA"/>
        </w:rPr>
        <w:t xml:space="preserve">Representatives of the following Parties made statements on </w:t>
      </w:r>
      <w:r w:rsidR="00CA5184" w:rsidRPr="0042658B">
        <w:rPr>
          <w:lang w:eastAsia="en-CA"/>
        </w:rPr>
        <w:t>sub-item 6 (a)</w:t>
      </w:r>
      <w:r w:rsidRPr="0042658B">
        <w:rPr>
          <w:lang w:eastAsia="en-CA"/>
        </w:rPr>
        <w:t xml:space="preserve">: </w:t>
      </w:r>
      <w:r w:rsidR="004E3148" w:rsidRPr="0042658B">
        <w:rPr>
          <w:lang w:eastAsia="en-CA"/>
        </w:rPr>
        <w:t>Argentina, Austria, Bhutan, Canada, China, Germany, Japan, Malaysia, Panama, South Africa, Sweden, Switzerland and United Kingdom.</w:t>
      </w:r>
    </w:p>
    <w:p w14:paraId="662D49DC" w14:textId="5E84640F" w:rsidR="004E3148" w:rsidRPr="0042658B" w:rsidRDefault="00AB6ECD" w:rsidP="004E3148">
      <w:pPr>
        <w:pStyle w:val="CBDNormalNumber"/>
        <w:numPr>
          <w:ilvl w:val="0"/>
          <w:numId w:val="19"/>
        </w:numPr>
        <w:rPr>
          <w:lang w:eastAsia="en-CA"/>
        </w:rPr>
      </w:pPr>
      <w:r w:rsidRPr="0042658B">
        <w:rPr>
          <w:lang w:eastAsia="en-CA"/>
        </w:rPr>
        <w:t>Representatives of the following Parties made statements on</w:t>
      </w:r>
      <w:r w:rsidR="00CA5184" w:rsidRPr="0042658B">
        <w:t xml:space="preserve"> </w:t>
      </w:r>
      <w:r w:rsidR="00CA5184" w:rsidRPr="0042658B">
        <w:rPr>
          <w:lang w:eastAsia="en-CA"/>
        </w:rPr>
        <w:t>sub-item 6 (b)</w:t>
      </w:r>
      <w:r w:rsidRPr="0042658B">
        <w:rPr>
          <w:lang w:eastAsia="en-CA"/>
        </w:rPr>
        <w:t xml:space="preserve">: </w:t>
      </w:r>
      <w:r w:rsidR="004E3148" w:rsidRPr="0042658B">
        <w:rPr>
          <w:lang w:eastAsia="en-CA"/>
        </w:rPr>
        <w:t>Argentina, Australia, Austria, Bangladesh, Canada, China, European Union, Finland, France, Iceland, Indonesia, Japan, Malaysia, Saudi Arabia, Spain, Sweden and Switzerland</w:t>
      </w:r>
      <w:r w:rsidR="00AE49A1" w:rsidRPr="0042658B">
        <w:rPr>
          <w:lang w:eastAsia="en-CA"/>
        </w:rPr>
        <w:t>.</w:t>
      </w:r>
    </w:p>
    <w:p w14:paraId="23A55CDF" w14:textId="623EF71D" w:rsidR="00AB6ECD" w:rsidRPr="0042658B" w:rsidRDefault="00AB6ECD" w:rsidP="00AB6ECD">
      <w:pPr>
        <w:pStyle w:val="CBDNormalNumber"/>
        <w:numPr>
          <w:ilvl w:val="0"/>
          <w:numId w:val="19"/>
        </w:numPr>
      </w:pPr>
      <w:r w:rsidRPr="0042658B">
        <w:rPr>
          <w:lang w:eastAsia="en-CA"/>
        </w:rPr>
        <w:t>Representatives of the following Parties made statements on</w:t>
      </w:r>
      <w:r w:rsidR="0095081D" w:rsidRPr="0042658B">
        <w:rPr>
          <w:lang w:eastAsia="en-CA"/>
        </w:rPr>
        <w:t xml:space="preserve"> sub-item 6 (c)</w:t>
      </w:r>
      <w:r w:rsidRPr="0042658B">
        <w:rPr>
          <w:lang w:eastAsia="en-CA"/>
        </w:rPr>
        <w:t xml:space="preserve">: </w:t>
      </w:r>
      <w:bookmarkStart w:id="95" w:name="_Hlk211975630"/>
      <w:r w:rsidR="004E3148" w:rsidRPr="0042658B">
        <w:rPr>
          <w:lang w:eastAsia="en-CA"/>
        </w:rPr>
        <w:t>Argentina, Austria, Canada, Egypt, Finland, Germany, Indonesia, Japan, Malaysia, Namibia, Panama, Sweden, Switzerland and United Kingdom</w:t>
      </w:r>
      <w:bookmarkEnd w:id="95"/>
      <w:r w:rsidR="004E3148" w:rsidRPr="0042658B">
        <w:rPr>
          <w:lang w:eastAsia="en-CA"/>
        </w:rPr>
        <w:t>.</w:t>
      </w:r>
    </w:p>
    <w:p w14:paraId="255DF5A2" w14:textId="092EBAEB" w:rsidR="00AB6ECD" w:rsidRPr="00505838" w:rsidRDefault="004E3148" w:rsidP="00AB6ECD">
      <w:pPr>
        <w:pStyle w:val="CBDNormalNumber"/>
        <w:numPr>
          <w:ilvl w:val="0"/>
          <w:numId w:val="19"/>
        </w:numPr>
      </w:pPr>
      <w:r w:rsidRPr="0042658B">
        <w:t xml:space="preserve">Following the exchange of views, the Subsidiary </w:t>
      </w:r>
      <w:r w:rsidR="005F710B" w:rsidRPr="0042658B">
        <w:t xml:space="preserve">Body agreed to establish a contact group, co-chaired </w:t>
      </w:r>
      <w:r w:rsidR="005F710B" w:rsidRPr="00505838">
        <w:t xml:space="preserve">by </w:t>
      </w:r>
      <w:r w:rsidR="00383E96" w:rsidRPr="00505838">
        <w:t>Mr.</w:t>
      </w:r>
      <w:r w:rsidR="005F710B" w:rsidRPr="00505838">
        <w:t xml:space="preserve"> Wilson (Canada) and Senka Barudanoviĉ (Bosnia and Herzegovina), to further consider </w:t>
      </w:r>
      <w:r w:rsidR="005F710B" w:rsidRPr="00505838">
        <w:rPr>
          <w:lang w:eastAsia="en-CA"/>
        </w:rPr>
        <w:t>the strategic review and analysis of the programmes of work under the Convention in the context of the Framework and areas of potential further work</w:t>
      </w:r>
      <w:r w:rsidR="005F710B" w:rsidRPr="00505838">
        <w:t>.</w:t>
      </w:r>
    </w:p>
    <w:p w14:paraId="1D799568" w14:textId="082FFA89" w:rsidR="005F710B" w:rsidRPr="0042658B" w:rsidRDefault="005F710B" w:rsidP="00AB6ECD">
      <w:pPr>
        <w:pStyle w:val="CBDNormalNumber"/>
        <w:numPr>
          <w:ilvl w:val="0"/>
          <w:numId w:val="19"/>
        </w:numPr>
      </w:pPr>
      <w:r w:rsidRPr="00505838">
        <w:t xml:space="preserve">The Subsidiary Body also agreed to establish a </w:t>
      </w:r>
      <w:r w:rsidR="00914962" w:rsidRPr="00505838">
        <w:t xml:space="preserve">second </w:t>
      </w:r>
      <w:r w:rsidRPr="00505838">
        <w:t xml:space="preserve">contact group, co-chaired by Marina von Weissenberg (Finland) and </w:t>
      </w:r>
      <w:r w:rsidR="00383E96" w:rsidRPr="00505838">
        <w:t>Mr.</w:t>
      </w:r>
      <w:r w:rsidRPr="00505838">
        <w:t xml:space="preserve"> Kabir (Bangladesh</w:t>
      </w:r>
      <w:r w:rsidRPr="0042658B">
        <w:t xml:space="preserve">), to further consider </w:t>
      </w:r>
      <w:r w:rsidRPr="0042658B">
        <w:rPr>
          <w:lang w:eastAsia="en-CA"/>
        </w:rPr>
        <w:t>the s</w:t>
      </w:r>
      <w:r w:rsidRPr="0042658B">
        <w:t>trategic review of and updates to the expanded programme of work on forest biodiversity.</w:t>
      </w:r>
    </w:p>
    <w:p w14:paraId="7B05948C" w14:textId="3F327DE0" w:rsidR="00F81DE2" w:rsidRPr="0042658B" w:rsidRDefault="00F81DE2" w:rsidP="00FE75A8">
      <w:pPr>
        <w:pStyle w:val="CBDAgendaItem0"/>
      </w:pPr>
      <w:bookmarkStart w:id="96" w:name="_Toc214982282"/>
      <w:bookmarkStart w:id="97" w:name="_Toc215041283"/>
      <w:bookmarkStart w:id="98" w:name="_Toc215230369"/>
      <w:r w:rsidRPr="0042658B">
        <w:t>(a)</w:t>
      </w:r>
      <w:r w:rsidRPr="0042658B">
        <w:tab/>
        <w:t>Strategic review and analysis of the programmes of work under</w:t>
      </w:r>
      <w:r w:rsidR="00D67B8E" w:rsidRPr="0042658B">
        <w:t xml:space="preserve"> </w:t>
      </w:r>
      <w:r w:rsidRPr="0042658B">
        <w:t>the</w:t>
      </w:r>
      <w:r w:rsidR="00D67B8E" w:rsidRPr="0042658B">
        <w:t xml:space="preserve"> </w:t>
      </w:r>
      <w:r w:rsidRPr="0042658B">
        <w:t>Convention</w:t>
      </w:r>
      <w:r w:rsidR="00D67B8E" w:rsidRPr="0042658B">
        <w:t xml:space="preserve"> </w:t>
      </w:r>
      <w:r w:rsidRPr="0042658B">
        <w:t>in the context of the Framework</w:t>
      </w:r>
      <w:bookmarkEnd w:id="96"/>
      <w:bookmarkEnd w:id="97"/>
      <w:bookmarkEnd w:id="98"/>
    </w:p>
    <w:p w14:paraId="497811D3" w14:textId="227918CA" w:rsidR="00AD0006" w:rsidRPr="00E0197C" w:rsidRDefault="00AD0006" w:rsidP="00AD0006">
      <w:pPr>
        <w:pStyle w:val="CBDNormalNumber"/>
        <w:numPr>
          <w:ilvl w:val="0"/>
          <w:numId w:val="20"/>
        </w:numPr>
      </w:pPr>
      <w:r w:rsidRPr="00E0197C">
        <w:t xml:space="preserve">At </w:t>
      </w:r>
      <w:r w:rsidR="00363321">
        <w:t>its</w:t>
      </w:r>
      <w:r w:rsidRPr="00E0197C">
        <w:t xml:space="preserve"> </w:t>
      </w:r>
      <w:r>
        <w:t>6</w:t>
      </w:r>
      <w:r w:rsidRPr="00E0197C">
        <w:t xml:space="preserve">th plenary session, </w:t>
      </w:r>
      <w:r w:rsidR="00363321">
        <w:t>the Subsidiary Body heard a report by one of the Co-Chairs on the outcome of the group’s work</w:t>
      </w:r>
      <w:r w:rsidRPr="00E0197C">
        <w:t>.</w:t>
      </w:r>
    </w:p>
    <w:p w14:paraId="5BB4652D" w14:textId="6D46C56A" w:rsidR="00467DF9" w:rsidRDefault="00467DF9" w:rsidP="00467DF9">
      <w:pPr>
        <w:pStyle w:val="CBDNormalNumber"/>
        <w:numPr>
          <w:ilvl w:val="0"/>
          <w:numId w:val="20"/>
        </w:numPr>
      </w:pPr>
      <w:r>
        <w:t>At its 8th plenary session,</w:t>
      </w:r>
      <w:r w:rsidRPr="0042658B">
        <w:t xml:space="preserve"> the Subsidiary Body considered </w:t>
      </w:r>
      <w:r w:rsidR="00EE4738">
        <w:t>a</w:t>
      </w:r>
      <w:r w:rsidRPr="0042658B">
        <w:t xml:space="preserve"> draft recomm</w:t>
      </w:r>
      <w:r>
        <w:t xml:space="preserve">endation submitted by the Chair. </w:t>
      </w:r>
    </w:p>
    <w:p w14:paraId="69554A8B" w14:textId="0A96686C" w:rsidR="00467DF9" w:rsidRDefault="00467DF9" w:rsidP="00467DF9">
      <w:pPr>
        <w:pStyle w:val="CBDNormalNumber"/>
        <w:numPr>
          <w:ilvl w:val="0"/>
          <w:numId w:val="20"/>
        </w:numPr>
      </w:pPr>
      <w:r>
        <w:t xml:space="preserve">The Chair reported that the Co-Chairs of the contact group had </w:t>
      </w:r>
      <w:r w:rsidR="000C3F22">
        <w:t>mandated</w:t>
      </w:r>
      <w:r>
        <w:t xml:space="preserve"> a </w:t>
      </w:r>
      <w:r w:rsidR="000C3F22">
        <w:t xml:space="preserve">small </w:t>
      </w:r>
      <w:r>
        <w:t>group to find a solution for one element of the draft recommendation</w:t>
      </w:r>
      <w:r w:rsidR="000C3F22">
        <w:t>. A</w:t>
      </w:r>
      <w:r>
        <w:t xml:space="preserve">t the invitation of the Chair, the facilitator of </w:t>
      </w:r>
      <w:r w:rsidR="000C3F22">
        <w:t>the small</w:t>
      </w:r>
      <w:r>
        <w:t xml:space="preserve"> group reported on the outcome of the group’s discussion and presented compromise text. </w:t>
      </w:r>
    </w:p>
    <w:p w14:paraId="0819967C" w14:textId="77777777" w:rsidR="00467DF9" w:rsidRDefault="00467DF9" w:rsidP="00467DF9">
      <w:pPr>
        <w:pStyle w:val="CBDNormalNumber"/>
        <w:numPr>
          <w:ilvl w:val="0"/>
          <w:numId w:val="20"/>
        </w:numPr>
      </w:pPr>
      <w:r>
        <w:lastRenderedPageBreak/>
        <w:t>Statements were made by representatives of the following Parties: Argentina, Belgium, Canada, Democratic Republic of the Congo, European Union, Norway, Panama, Russian Federation, Switzerland, United Kingdom and Zimbabwe.</w:t>
      </w:r>
    </w:p>
    <w:p w14:paraId="2BBB2DC3" w14:textId="45EC807E" w:rsidR="00934BF9" w:rsidRPr="0042658B" w:rsidRDefault="00467DF9" w:rsidP="00467DF9">
      <w:pPr>
        <w:pStyle w:val="CBDNormalNumber"/>
        <w:numPr>
          <w:ilvl w:val="0"/>
          <w:numId w:val="20"/>
        </w:numPr>
      </w:pPr>
      <w:r>
        <w:t xml:space="preserve">Following the exchange of views, the Subsidiary Body approved </w:t>
      </w:r>
      <w:r w:rsidRPr="0042658B">
        <w:t xml:space="preserve">the draft recommendation, as orally amended, as draft recommendation </w:t>
      </w:r>
      <w:hyperlink r:id="rId109" w:history="1">
        <w:r w:rsidRPr="00FB731E">
          <w:rPr>
            <w:rStyle w:val="Hyperlink"/>
          </w:rPr>
          <w:t>CBD/SBSTTA/27/L.8</w:t>
        </w:r>
      </w:hyperlink>
      <w:r>
        <w:t xml:space="preserve">, which it then adopted as recommendation </w:t>
      </w:r>
      <w:hyperlink r:id="rId110" w:history="1">
        <w:r w:rsidRPr="007E275F">
          <w:rPr>
            <w:rStyle w:val="Hyperlink"/>
          </w:rPr>
          <w:t>27/</w:t>
        </w:r>
        <w:r w:rsidR="00C0676B" w:rsidRPr="007E275F">
          <w:rPr>
            <w:rStyle w:val="Hyperlink"/>
          </w:rPr>
          <w:t>4</w:t>
        </w:r>
      </w:hyperlink>
      <w:r>
        <w:t xml:space="preserve"> (see sect. I)</w:t>
      </w:r>
      <w:r w:rsidR="001D352F">
        <w:t>.</w:t>
      </w:r>
    </w:p>
    <w:p w14:paraId="2020B7CC" w14:textId="0F13CB87" w:rsidR="00F81DE2" w:rsidRPr="0042658B" w:rsidRDefault="00F81DE2" w:rsidP="00FE75A8">
      <w:pPr>
        <w:pStyle w:val="CBDAgendaItem0"/>
      </w:pPr>
      <w:bookmarkStart w:id="99" w:name="_Toc214982283"/>
      <w:bookmarkStart w:id="100" w:name="_Toc215041284"/>
      <w:bookmarkStart w:id="101" w:name="_Toc215230370"/>
      <w:r w:rsidRPr="0042658B">
        <w:t>(b)</w:t>
      </w:r>
      <w:r w:rsidRPr="0042658B">
        <w:tab/>
        <w:t>Strategic review of and update</w:t>
      </w:r>
      <w:r w:rsidR="00FB3AAB" w:rsidRPr="0042658B">
        <w:t>s</w:t>
      </w:r>
      <w:r w:rsidRPr="0042658B">
        <w:t xml:space="preserve"> to the expanded programme of work on forest biodiversity</w:t>
      </w:r>
      <w:bookmarkEnd w:id="99"/>
      <w:bookmarkEnd w:id="100"/>
      <w:bookmarkEnd w:id="101"/>
    </w:p>
    <w:p w14:paraId="4CE36C05" w14:textId="6474142D" w:rsidR="00716742" w:rsidRPr="00E0197C" w:rsidRDefault="00716742" w:rsidP="00716742">
      <w:pPr>
        <w:pStyle w:val="CBDNormalNumber"/>
        <w:numPr>
          <w:ilvl w:val="0"/>
          <w:numId w:val="21"/>
        </w:numPr>
      </w:pPr>
      <w:r w:rsidRPr="00F4261E">
        <w:t xml:space="preserve">At </w:t>
      </w:r>
      <w:r w:rsidR="00363321" w:rsidRPr="00F4261E">
        <w:t>its</w:t>
      </w:r>
      <w:r w:rsidRPr="00F4261E">
        <w:t xml:space="preserve"> 5th plenary session, </w:t>
      </w:r>
      <w:r w:rsidR="00363321" w:rsidRPr="00F4261E">
        <w:t>the Subsidiary Body heard a report by one of the Co-Chairs on the</w:t>
      </w:r>
      <w:r w:rsidR="00363321">
        <w:t xml:space="preserve"> outcome of the group’s work</w:t>
      </w:r>
      <w:r w:rsidRPr="00E0197C">
        <w:t>.</w:t>
      </w:r>
    </w:p>
    <w:p w14:paraId="0D32C31B" w14:textId="51106154" w:rsidR="00716742" w:rsidRDefault="00716742" w:rsidP="00716742">
      <w:pPr>
        <w:pStyle w:val="CBDNormalNumber"/>
        <w:numPr>
          <w:ilvl w:val="0"/>
          <w:numId w:val="21"/>
        </w:numPr>
      </w:pPr>
      <w:r>
        <w:t xml:space="preserve">At its 8th plenary session, the Subsidiary Body considered a </w:t>
      </w:r>
      <w:r w:rsidR="00046849">
        <w:t xml:space="preserve">revised </w:t>
      </w:r>
      <w:r>
        <w:t>draft recommendation submitted by the Chair.</w:t>
      </w:r>
    </w:p>
    <w:p w14:paraId="6F73892B" w14:textId="1D0A4A73" w:rsidR="00716742" w:rsidRPr="0042658B" w:rsidRDefault="00716742" w:rsidP="00716742">
      <w:pPr>
        <w:pStyle w:val="CBDNormalNumber"/>
        <w:numPr>
          <w:ilvl w:val="0"/>
          <w:numId w:val="21"/>
        </w:numPr>
      </w:pPr>
      <w:r>
        <w:t xml:space="preserve">Statements were made by representatives of the following Parties: Argentina, </w:t>
      </w:r>
      <w:r w:rsidR="0098457B">
        <w:t xml:space="preserve">Belgium, </w:t>
      </w:r>
      <w:r>
        <w:t>China, Finland</w:t>
      </w:r>
      <w:r w:rsidR="0098457B">
        <w:t>,</w:t>
      </w:r>
      <w:r>
        <w:t xml:space="preserve"> Namibia</w:t>
      </w:r>
      <w:r w:rsidR="0098457B">
        <w:t xml:space="preserve"> and Sweden</w:t>
      </w:r>
      <w:r>
        <w:t>.</w:t>
      </w:r>
    </w:p>
    <w:p w14:paraId="3E6236D3" w14:textId="3ABCFDD0" w:rsidR="00716742" w:rsidRPr="0042658B" w:rsidRDefault="00716742" w:rsidP="00716742">
      <w:pPr>
        <w:pStyle w:val="CBDNormalNumber"/>
        <w:numPr>
          <w:ilvl w:val="0"/>
          <w:numId w:val="21"/>
        </w:numPr>
      </w:pPr>
      <w:r>
        <w:t xml:space="preserve">Following the exchange of views, the Subsidiary Body approved the </w:t>
      </w:r>
      <w:r w:rsidR="00B6188A">
        <w:t xml:space="preserve">revised </w:t>
      </w:r>
      <w:r>
        <w:t xml:space="preserve">draft recommendation, as orally amended, as draft recommendation </w:t>
      </w:r>
      <w:hyperlink r:id="rId111" w:history="1">
        <w:r w:rsidRPr="00D4024C">
          <w:rPr>
            <w:rStyle w:val="Hyperlink"/>
          </w:rPr>
          <w:t>CBD/SBSTTA/27/L.</w:t>
        </w:r>
        <w:r w:rsidR="00FC0E26" w:rsidRPr="00D4024C">
          <w:rPr>
            <w:rStyle w:val="Hyperlink"/>
          </w:rPr>
          <w:t>7</w:t>
        </w:r>
      </w:hyperlink>
      <w:r>
        <w:t xml:space="preserve">, which it then adopted as recommendation </w:t>
      </w:r>
      <w:hyperlink r:id="rId112" w:history="1">
        <w:r w:rsidRPr="007E275F">
          <w:rPr>
            <w:rStyle w:val="Hyperlink"/>
          </w:rPr>
          <w:t>27/</w:t>
        </w:r>
        <w:r w:rsidR="00C562F0" w:rsidRPr="007E275F">
          <w:rPr>
            <w:rStyle w:val="Hyperlink"/>
          </w:rPr>
          <w:t>5</w:t>
        </w:r>
      </w:hyperlink>
      <w:r>
        <w:t xml:space="preserve"> (see sect. I)</w:t>
      </w:r>
      <w:r w:rsidRPr="0042658B">
        <w:t>.</w:t>
      </w:r>
    </w:p>
    <w:p w14:paraId="7A3BECDD" w14:textId="3302EC7B" w:rsidR="00F81DE2" w:rsidRPr="0042658B" w:rsidRDefault="00F81DE2" w:rsidP="00FE75A8">
      <w:pPr>
        <w:pStyle w:val="CBDAgendaItem0"/>
      </w:pPr>
      <w:bookmarkStart w:id="102" w:name="_Toc214982284"/>
      <w:bookmarkStart w:id="103" w:name="_Toc215041285"/>
      <w:bookmarkStart w:id="104" w:name="_Toc215230371"/>
      <w:r w:rsidRPr="0042658B">
        <w:t>(c)</w:t>
      </w:r>
      <w:r w:rsidRPr="0042658B">
        <w:tab/>
        <w:t>Areas of potential further work</w:t>
      </w:r>
      <w:bookmarkEnd w:id="102"/>
      <w:bookmarkEnd w:id="103"/>
      <w:bookmarkEnd w:id="104"/>
    </w:p>
    <w:p w14:paraId="3996F7B6" w14:textId="21C531C6" w:rsidR="00AD0006" w:rsidRPr="00E0197C" w:rsidRDefault="00AD0006" w:rsidP="00AD0006">
      <w:pPr>
        <w:pStyle w:val="CBDNormalNumber"/>
        <w:numPr>
          <w:ilvl w:val="0"/>
          <w:numId w:val="26"/>
        </w:numPr>
      </w:pPr>
      <w:r w:rsidRPr="00E0197C">
        <w:t xml:space="preserve">At </w:t>
      </w:r>
      <w:r w:rsidR="00363321">
        <w:t>its</w:t>
      </w:r>
      <w:r w:rsidRPr="00E0197C">
        <w:t xml:space="preserve"> </w:t>
      </w:r>
      <w:r>
        <w:t>7</w:t>
      </w:r>
      <w:r w:rsidRPr="00E0197C">
        <w:t xml:space="preserve">th plenary session, </w:t>
      </w:r>
      <w:r w:rsidR="00363321">
        <w:t>the Subsidiary Body heard a report by one of the Co-Chairs on the outcome of the group’s work</w:t>
      </w:r>
      <w:r w:rsidRPr="00E0197C">
        <w:t>.</w:t>
      </w:r>
    </w:p>
    <w:p w14:paraId="79F4EC75" w14:textId="71A94BCC" w:rsidR="00EE4738" w:rsidRDefault="00EE4738" w:rsidP="00EE4738">
      <w:pPr>
        <w:pStyle w:val="CBDNormalNumber"/>
        <w:numPr>
          <w:ilvl w:val="0"/>
          <w:numId w:val="26"/>
        </w:numPr>
      </w:pPr>
      <w:r>
        <w:t>At its 8th plenary session, the Subsidiary Body considered a revised draft recommendation submitted by the Chair.</w:t>
      </w:r>
    </w:p>
    <w:p w14:paraId="442050C5" w14:textId="1C4A30A5" w:rsidR="00EE4738" w:rsidRPr="00DA24ED" w:rsidRDefault="00EE4738" w:rsidP="00EE4738">
      <w:pPr>
        <w:pStyle w:val="CBDNormalNumber"/>
      </w:pPr>
      <w:r w:rsidRPr="00DA24ED">
        <w:t>Statements were made by representatives of the following Parties: Chile, European Union, Finland, Mexico, Russian Federation, Sweden, Togo and Uruguay.</w:t>
      </w:r>
    </w:p>
    <w:p w14:paraId="53A9B4D6" w14:textId="1E7C9C18" w:rsidR="006A73BA" w:rsidRPr="00DA24ED" w:rsidRDefault="00DB117D" w:rsidP="00F11CA9">
      <w:pPr>
        <w:pStyle w:val="CBDNormalNumber"/>
      </w:pPr>
      <w:r w:rsidRPr="007E275F">
        <w:t>The</w:t>
      </w:r>
      <w:r w:rsidR="006A73BA" w:rsidRPr="007E275F">
        <w:t xml:space="preserve"> representative of Sweden requested that it be put on record that there was strong support for </w:t>
      </w:r>
      <w:r w:rsidR="00F11CA9" w:rsidRPr="007E275F">
        <w:t xml:space="preserve">section A and paragraphs 1 and 2 of section B of the revised </w:t>
      </w:r>
      <w:r w:rsidR="00F11CA9" w:rsidRPr="00DA24ED">
        <w:t>draft recommendation</w:t>
      </w:r>
      <w:r w:rsidR="00F11CA9" w:rsidRPr="007E275F">
        <w:t>,</w:t>
      </w:r>
      <w:r w:rsidR="00EB6C4C" w:rsidRPr="007E275F">
        <w:t xml:space="preserve"> </w:t>
      </w:r>
      <w:r w:rsidR="006A73BA" w:rsidRPr="007E275F">
        <w:t xml:space="preserve">and that </w:t>
      </w:r>
      <w:r w:rsidR="000347CD" w:rsidRPr="007E275F">
        <w:t>only one Party had not supported them</w:t>
      </w:r>
      <w:r w:rsidR="00F46339" w:rsidRPr="00DA24ED">
        <w:t>.</w:t>
      </w:r>
    </w:p>
    <w:p w14:paraId="3E494421" w14:textId="6CA2A5D5" w:rsidR="00934BF9" w:rsidRPr="0042658B" w:rsidRDefault="00EE4738" w:rsidP="00EE4738">
      <w:pPr>
        <w:pStyle w:val="CBDNormalNumber"/>
      </w:pPr>
      <w:r w:rsidRPr="00DA24ED">
        <w:t>Following the exchange of</w:t>
      </w:r>
      <w:r>
        <w:t xml:space="preserve"> views, the Subsidiary Body approved the </w:t>
      </w:r>
      <w:r w:rsidR="00B6188A">
        <w:t xml:space="preserve">revised </w:t>
      </w:r>
      <w:r>
        <w:t xml:space="preserve">draft recommendation, as orally amended, as draft recommendation </w:t>
      </w:r>
      <w:hyperlink r:id="rId113" w:history="1">
        <w:r w:rsidRPr="006D22B1">
          <w:rPr>
            <w:rStyle w:val="Hyperlink"/>
          </w:rPr>
          <w:t>CBD/SBSTTA/27/L.9</w:t>
        </w:r>
      </w:hyperlink>
      <w:r>
        <w:t xml:space="preserve">, which it then adopted as recommendation </w:t>
      </w:r>
      <w:r w:rsidRPr="001D352F">
        <w:t>27/</w:t>
      </w:r>
      <w:r w:rsidR="00C562F0" w:rsidRPr="001D352F">
        <w:t>6</w:t>
      </w:r>
      <w:r>
        <w:t xml:space="preserve"> (see sect. I)</w:t>
      </w:r>
      <w:r w:rsidR="001D352F">
        <w:t>.</w:t>
      </w:r>
    </w:p>
    <w:p w14:paraId="318473BB" w14:textId="7128E899" w:rsidR="00557370" w:rsidRPr="0042658B" w:rsidRDefault="00D93639" w:rsidP="00FE75A8">
      <w:pPr>
        <w:pStyle w:val="CBDAgendaItem0"/>
        <w:rPr>
          <w:rFonts w:ascii="Times New Roman Bold" w:hAnsi="Times New Roman Bold"/>
          <w:caps/>
        </w:rPr>
      </w:pPr>
      <w:bookmarkStart w:id="105" w:name="_Toc215230372"/>
      <w:r w:rsidRPr="0042658B">
        <w:t>Item 7</w:t>
      </w:r>
      <w:r w:rsidR="00A75430" w:rsidRPr="0042658B">
        <w:t xml:space="preserve"> </w:t>
      </w:r>
      <w:r w:rsidR="00A75430" w:rsidRPr="0042658B">
        <w:br/>
      </w:r>
      <w:r w:rsidR="001E1D93" w:rsidRPr="0042658B">
        <w:t>Risk assessment and risk management</w:t>
      </w:r>
      <w:bookmarkEnd w:id="105"/>
    </w:p>
    <w:p w14:paraId="713F938D" w14:textId="79CEBE31" w:rsidR="00311844" w:rsidRPr="0042658B" w:rsidRDefault="00311844" w:rsidP="00BF16E7">
      <w:pPr>
        <w:pStyle w:val="CBDNormalNumber"/>
        <w:tabs>
          <w:tab w:val="left" w:pos="5490"/>
        </w:tabs>
      </w:pPr>
      <w:r w:rsidRPr="0042658B">
        <w:rPr>
          <w:lang w:eastAsia="en-CA"/>
        </w:rPr>
        <w:t xml:space="preserve">The Subsidiary Body considered agenda item 7 at its 4th plenary session. It had before it a note by </w:t>
      </w:r>
      <w:r w:rsidRPr="0042658B">
        <w:t>the Secretariat on risk assessment and risk management</w:t>
      </w:r>
      <w:r w:rsidR="00377F8E" w:rsidRPr="0042658B">
        <w:t xml:space="preserve"> of living modified organisms, which contained a draft recommendation</w:t>
      </w:r>
      <w:r w:rsidRPr="0042658B">
        <w:t>.</w:t>
      </w:r>
      <w:r w:rsidRPr="0042658B">
        <w:rPr>
          <w:rStyle w:val="FootnoteReference"/>
        </w:rPr>
        <w:footnoteReference w:id="152"/>
      </w:r>
      <w:r w:rsidRPr="0042658B">
        <w:t xml:space="preserve"> </w:t>
      </w:r>
    </w:p>
    <w:p w14:paraId="59FA4701" w14:textId="72BB3A66" w:rsidR="003C3F36" w:rsidRPr="0042658B" w:rsidRDefault="003C3F36" w:rsidP="00934BF9">
      <w:pPr>
        <w:pStyle w:val="CBDNormalNumber"/>
      </w:pPr>
      <w:r w:rsidRPr="0042658B">
        <w:t>Statements were made by representatives of the following Parties: Austria, Bangladesh, Belgium, Brazil, Colombia, Denmark, Egypt, European Union, Finland, Germany, Guatemala, Hungary, India, Japan. Malawi. Mexico, Morocco, Namibia, New Zealand, Norway, Panama, South Africa, Sweden, Switzerland, Uganda and Zimbabwe.</w:t>
      </w:r>
    </w:p>
    <w:p w14:paraId="70695941" w14:textId="76ABC9D2" w:rsidR="00C8313F" w:rsidRDefault="00C8313F" w:rsidP="00C8313F">
      <w:pPr>
        <w:pStyle w:val="CBDNormalNumber"/>
      </w:pPr>
      <w:r w:rsidRPr="0042658B">
        <w:t xml:space="preserve">Following the exchange of views, the Subsidiary Body agreed to establish a contact group, co-chaired by Martha Kandawa-Schulz (Namibia) and Werner Schenkel (Germany), with the mandate to prepare a recommendation for consideration by the Conference of the Parties serving as the </w:t>
      </w:r>
      <w:r w:rsidRPr="0042658B">
        <w:lastRenderedPageBreak/>
        <w:t xml:space="preserve">meeting of the Parties to the Cartagena Protocol at its twelfth meeting, addressing the broad range of issues identified, including areas where further guidance might be required. </w:t>
      </w:r>
    </w:p>
    <w:p w14:paraId="368BFFF7" w14:textId="08C8AB72" w:rsidR="00B052C8" w:rsidRPr="00EE4738" w:rsidRDefault="00B052C8" w:rsidP="00C8313F">
      <w:pPr>
        <w:pStyle w:val="CBDNormalNumber"/>
      </w:pPr>
      <w:r w:rsidRPr="00EE4738">
        <w:t xml:space="preserve">At </w:t>
      </w:r>
      <w:r w:rsidR="00363321">
        <w:t>its</w:t>
      </w:r>
      <w:r w:rsidRPr="00EE4738">
        <w:t xml:space="preserve"> 6th plenary session, </w:t>
      </w:r>
      <w:r w:rsidR="00363321">
        <w:t>the Subsidiary Body heard a report by one of the Co-Chairs on the outcome of the group’s work</w:t>
      </w:r>
      <w:r w:rsidRPr="00EE4738">
        <w:t>.</w:t>
      </w:r>
    </w:p>
    <w:p w14:paraId="4F984F6F" w14:textId="7B09A929" w:rsidR="00B052C8" w:rsidRDefault="00B052C8" w:rsidP="00C8313F">
      <w:pPr>
        <w:pStyle w:val="CBDNormalNumber"/>
      </w:pPr>
      <w:r>
        <w:t xml:space="preserve">At its 8th plenary session, the Subsidiary Body considered a </w:t>
      </w:r>
      <w:r w:rsidR="00046849">
        <w:t xml:space="preserve">revised </w:t>
      </w:r>
      <w:r>
        <w:t>draft recommendation submitted by the Chair.</w:t>
      </w:r>
    </w:p>
    <w:p w14:paraId="08910908" w14:textId="36C0DF6E" w:rsidR="00B052C8" w:rsidRPr="00DA24ED" w:rsidRDefault="00B052C8" w:rsidP="00C8313F">
      <w:pPr>
        <w:pStyle w:val="CBDNormalNumber"/>
      </w:pPr>
      <w:r w:rsidRPr="00DA24ED">
        <w:t>Statements were made by representatives of the following Parties: Brazil, Finland, Hungary, India, Panama</w:t>
      </w:r>
      <w:r w:rsidR="00807512" w:rsidRPr="00DA24ED">
        <w:t xml:space="preserve"> and </w:t>
      </w:r>
      <w:r w:rsidRPr="00DA24ED">
        <w:t>Togo</w:t>
      </w:r>
      <w:r w:rsidR="00807512" w:rsidRPr="00DA24ED">
        <w:t>.</w:t>
      </w:r>
    </w:p>
    <w:p w14:paraId="0A7C2EA9" w14:textId="619DCC37" w:rsidR="00F156E0" w:rsidRPr="007E275F" w:rsidRDefault="008B4592" w:rsidP="00F156E0">
      <w:pPr>
        <w:pStyle w:val="CBDNormalNumber"/>
      </w:pPr>
      <w:r w:rsidRPr="007E275F">
        <w:t>The</w:t>
      </w:r>
      <w:r w:rsidR="00F156E0" w:rsidRPr="007E275F">
        <w:t xml:space="preserve"> representative of Panama requested that </w:t>
      </w:r>
      <w:r w:rsidR="002C7CAC" w:rsidRPr="007E275F">
        <w:t xml:space="preserve">the present report reflect </w:t>
      </w:r>
      <w:r w:rsidR="00151032" w:rsidRPr="007E275F">
        <w:t>his</w:t>
      </w:r>
      <w:r w:rsidR="00E4006E" w:rsidRPr="007E275F">
        <w:t xml:space="preserve"> </w:t>
      </w:r>
      <w:r w:rsidR="00F156E0" w:rsidRPr="007E275F">
        <w:t xml:space="preserve">concern that the </w:t>
      </w:r>
      <w:r w:rsidR="008A75EE" w:rsidRPr="007E275F">
        <w:t xml:space="preserve">orally amended </w:t>
      </w:r>
      <w:r w:rsidR="00F156E0" w:rsidRPr="007E275F">
        <w:t xml:space="preserve">revised draft recommendation would not be issued as a document </w:t>
      </w:r>
      <w:r w:rsidR="00A87D76" w:rsidRPr="007E275F">
        <w:t xml:space="preserve">available for review </w:t>
      </w:r>
      <w:r w:rsidR="00F156E0" w:rsidRPr="007E275F">
        <w:t>before adoption.</w:t>
      </w:r>
    </w:p>
    <w:p w14:paraId="0D42F751" w14:textId="1AC56B93" w:rsidR="00934BF9" w:rsidRDefault="004C37F2" w:rsidP="00934BF9">
      <w:pPr>
        <w:pStyle w:val="CBDNormalNumber"/>
      </w:pPr>
      <w:r w:rsidRPr="00DA24ED">
        <w:t xml:space="preserve">Following the exchange of views, the Subsidiary Body approved the </w:t>
      </w:r>
      <w:r w:rsidR="00474E6C" w:rsidRPr="00DA24ED">
        <w:t>revised</w:t>
      </w:r>
      <w:r w:rsidR="00474E6C">
        <w:t xml:space="preserve"> </w:t>
      </w:r>
      <w:r>
        <w:t xml:space="preserve">draft recommendation, as orally amended, as draft recommendation </w:t>
      </w:r>
      <w:hyperlink r:id="rId114" w:history="1">
        <w:r w:rsidRPr="00CB0E4B">
          <w:rPr>
            <w:rStyle w:val="Hyperlink"/>
          </w:rPr>
          <w:t>CBD/SBSTTA/27/L.6</w:t>
        </w:r>
      </w:hyperlink>
      <w:r>
        <w:t xml:space="preserve">, which it then adopted as recommendation </w:t>
      </w:r>
      <w:hyperlink r:id="rId115" w:history="1">
        <w:r w:rsidRPr="007E275F">
          <w:rPr>
            <w:rStyle w:val="Hyperlink"/>
          </w:rPr>
          <w:t>27/</w:t>
        </w:r>
        <w:r w:rsidR="00A66CEC" w:rsidRPr="007E275F">
          <w:rPr>
            <w:rStyle w:val="Hyperlink"/>
          </w:rPr>
          <w:t>7</w:t>
        </w:r>
      </w:hyperlink>
      <w:r>
        <w:t xml:space="preserve"> (see sect. I)</w:t>
      </w:r>
      <w:r w:rsidR="001D352F">
        <w:t>.</w:t>
      </w:r>
    </w:p>
    <w:p w14:paraId="069CAF83" w14:textId="0798515A" w:rsidR="00557370" w:rsidRPr="0042658B" w:rsidRDefault="001E1D93" w:rsidP="00FE75A8">
      <w:pPr>
        <w:pStyle w:val="CBDAgendaItem0"/>
      </w:pPr>
      <w:bookmarkStart w:id="106" w:name="_Toc215230373"/>
      <w:r w:rsidRPr="0042658B">
        <w:t xml:space="preserve">Item </w:t>
      </w:r>
      <w:r w:rsidR="00D93639" w:rsidRPr="0042658B">
        <w:t>8</w:t>
      </w:r>
      <w:r w:rsidR="00A75430" w:rsidRPr="0042658B">
        <w:t xml:space="preserve"> </w:t>
      </w:r>
      <w:r w:rsidR="00A75430" w:rsidRPr="0042658B">
        <w:br/>
      </w:r>
      <w:r w:rsidR="00D93639" w:rsidRPr="0042658B">
        <w:t>Invasive alien species</w:t>
      </w:r>
      <w:bookmarkEnd w:id="106"/>
      <w:r w:rsidR="00D93639" w:rsidRPr="0042658B">
        <w:t xml:space="preserve"> </w:t>
      </w:r>
    </w:p>
    <w:p w14:paraId="71890F89" w14:textId="37220CCD" w:rsidR="00311844" w:rsidRPr="0042658B" w:rsidRDefault="00311844" w:rsidP="00934BF9">
      <w:pPr>
        <w:pStyle w:val="CBDNormalNumber"/>
      </w:pPr>
      <w:r w:rsidRPr="0042658B">
        <w:rPr>
          <w:lang w:eastAsia="en-CA"/>
        </w:rPr>
        <w:t xml:space="preserve">The Subsidiary Body considered agenda item 8 at its </w:t>
      </w:r>
      <w:r w:rsidR="00377F8E" w:rsidRPr="0042658B">
        <w:rPr>
          <w:lang w:eastAsia="en-CA"/>
        </w:rPr>
        <w:t>4th</w:t>
      </w:r>
      <w:r w:rsidRPr="0042658B">
        <w:rPr>
          <w:lang w:eastAsia="en-CA"/>
        </w:rPr>
        <w:t xml:space="preserve"> plenary session. It had before it </w:t>
      </w:r>
      <w:r w:rsidR="00377F8E" w:rsidRPr="0042658B">
        <w:t xml:space="preserve">a progress report </w:t>
      </w:r>
      <w:r w:rsidR="006D63C1" w:rsidRPr="0042658B">
        <w:rPr>
          <w:lang w:eastAsia="en-CA"/>
        </w:rPr>
        <w:t xml:space="preserve">by </w:t>
      </w:r>
      <w:r w:rsidR="006D63C1" w:rsidRPr="0042658B">
        <w:t xml:space="preserve">the Secretariat </w:t>
      </w:r>
      <w:r w:rsidR="00377F8E" w:rsidRPr="0042658B">
        <w:t xml:space="preserve">on intersessional activities </w:t>
      </w:r>
      <w:r w:rsidRPr="0042658B">
        <w:t>on invasive alien species</w:t>
      </w:r>
      <w:r w:rsidR="006D63C1" w:rsidRPr="0042658B">
        <w:t>,</w:t>
      </w:r>
      <w:r w:rsidR="00377F8E" w:rsidRPr="0042658B">
        <w:t xml:space="preserve"> </w:t>
      </w:r>
      <w:r w:rsidR="006D63C1" w:rsidRPr="0042658B">
        <w:t xml:space="preserve">which contained </w:t>
      </w:r>
      <w:r w:rsidR="00377F8E" w:rsidRPr="0042658B">
        <w:t>a draft recommendation.</w:t>
      </w:r>
      <w:r w:rsidRPr="0042658B">
        <w:rPr>
          <w:rStyle w:val="FootnoteReference"/>
        </w:rPr>
        <w:footnoteReference w:id="153"/>
      </w:r>
      <w:r w:rsidRPr="0042658B">
        <w:t xml:space="preserve"> </w:t>
      </w:r>
      <w:r w:rsidR="00377F8E" w:rsidRPr="0042658B">
        <w:t>The following information documents had also been issued in relation to item 8: a</w:t>
      </w:r>
      <w:r w:rsidRPr="0042658B">
        <w:t xml:space="preserve"> report of the Online Forum on Invasive Alien Species</w:t>
      </w:r>
      <w:r w:rsidRPr="0042658B">
        <w:rPr>
          <w:rStyle w:val="FootnoteReference"/>
        </w:rPr>
        <w:footnoteReference w:id="154"/>
      </w:r>
      <w:r w:rsidRPr="0042658B">
        <w:t xml:space="preserve"> and a note </w:t>
      </w:r>
      <w:r w:rsidR="00377F8E" w:rsidRPr="0042658B">
        <w:t xml:space="preserve">by the Secretariat </w:t>
      </w:r>
      <w:r w:rsidRPr="0042658B">
        <w:t xml:space="preserve">on activities undertaken in collaboration with the Inter-Agency Liaison Group on </w:t>
      </w:r>
      <w:r w:rsidR="00377F8E" w:rsidRPr="0042658B">
        <w:t>I</w:t>
      </w:r>
      <w:r w:rsidRPr="0042658B">
        <w:t xml:space="preserve">nvasive </w:t>
      </w:r>
      <w:r w:rsidR="00377F8E" w:rsidRPr="0042658B">
        <w:t>A</w:t>
      </w:r>
      <w:r w:rsidRPr="0042658B">
        <w:t xml:space="preserve">lien </w:t>
      </w:r>
      <w:r w:rsidR="00377F8E" w:rsidRPr="0042658B">
        <w:t>S</w:t>
      </w:r>
      <w:r w:rsidRPr="0042658B">
        <w:t>pecies.</w:t>
      </w:r>
      <w:r w:rsidRPr="0042658B">
        <w:rPr>
          <w:rStyle w:val="FootnoteReference"/>
        </w:rPr>
        <w:footnoteReference w:id="155"/>
      </w:r>
    </w:p>
    <w:p w14:paraId="4E5EC0DF" w14:textId="46F755A7" w:rsidR="00383E96" w:rsidRPr="0042658B" w:rsidRDefault="00383E96" w:rsidP="00934BF9">
      <w:pPr>
        <w:pStyle w:val="CBDNormalNumber"/>
      </w:pPr>
      <w:r w:rsidRPr="0042658B">
        <w:t xml:space="preserve">Statements were made by representatives of the following Parties: Belgium, Brazil, Canada, Chile, China, Cook Islands (on behalf of the Pacific </w:t>
      </w:r>
      <w:r w:rsidR="00806315" w:rsidRPr="0042658B">
        <w:t>small i</w:t>
      </w:r>
      <w:r w:rsidRPr="0042658B">
        <w:t>sland</w:t>
      </w:r>
      <w:r w:rsidR="00806315" w:rsidRPr="0042658B">
        <w:t xml:space="preserve"> developing State</w:t>
      </w:r>
      <w:r w:rsidRPr="0042658B">
        <w:t>s represented at the meeting), Denmark, European Union, Finland, Ghana, India, Indonesia, Japan, Mexico, Namibia, New Zealand, Qatar, South Africa (on behalf of the African States) and Spain.</w:t>
      </w:r>
    </w:p>
    <w:p w14:paraId="6561B249" w14:textId="541235A8" w:rsidR="00806315" w:rsidRPr="0042658B" w:rsidRDefault="00806315" w:rsidP="00934BF9">
      <w:pPr>
        <w:pStyle w:val="CBDNormalNumber"/>
      </w:pPr>
      <w:r w:rsidRPr="0042658B">
        <w:t xml:space="preserve">Following the exchange of views, the Chair said that he would prepare a revised draft recommendation, in consultation with the Secretariat, </w:t>
      </w:r>
      <w:proofErr w:type="gramStart"/>
      <w:r w:rsidRPr="0042658B">
        <w:t>taking into account</w:t>
      </w:r>
      <w:proofErr w:type="gramEnd"/>
      <w:r w:rsidRPr="0042658B">
        <w:t xml:space="preserve"> the views expressed by Parties.</w:t>
      </w:r>
    </w:p>
    <w:p w14:paraId="03D44532" w14:textId="59A15EF2" w:rsidR="001B6B0E" w:rsidRPr="0042658B" w:rsidRDefault="001B6B0E" w:rsidP="001B6B0E">
      <w:pPr>
        <w:pStyle w:val="CBDNormalNumber"/>
      </w:pPr>
      <w:r w:rsidRPr="0042658B">
        <w:t>At its 6th plenary session, the Subsidiary Body considered the revised draft recommendation submitted by the Chair.</w:t>
      </w:r>
    </w:p>
    <w:p w14:paraId="6B3C4FF4" w14:textId="1EC45FDB" w:rsidR="001B6B0E" w:rsidRPr="0042658B" w:rsidRDefault="001B6B0E" w:rsidP="00934BF9">
      <w:pPr>
        <w:pStyle w:val="CBDNormalNumber"/>
      </w:pPr>
      <w:r w:rsidRPr="0042658B">
        <w:t>Statements were made by representatives of the following Parties:</w:t>
      </w:r>
      <w:r w:rsidR="00E14C96" w:rsidRPr="0042658B">
        <w:t xml:space="preserve"> </w:t>
      </w:r>
      <w:r w:rsidR="00E02251" w:rsidRPr="0042658B">
        <w:t>Argentina,</w:t>
      </w:r>
      <w:r w:rsidR="00E14C96" w:rsidRPr="0042658B">
        <w:t xml:space="preserve"> Australia, </w:t>
      </w:r>
      <w:r w:rsidRPr="0042658B">
        <w:t xml:space="preserve">Belgium, </w:t>
      </w:r>
      <w:r w:rsidR="00F90DD4" w:rsidRPr="0042658B">
        <w:t xml:space="preserve">Canada, </w:t>
      </w:r>
      <w:r w:rsidR="00157A25" w:rsidRPr="0042658B">
        <w:t xml:space="preserve">Chile, </w:t>
      </w:r>
      <w:r w:rsidR="00E02251" w:rsidRPr="0042658B">
        <w:t xml:space="preserve">Colombia, </w:t>
      </w:r>
      <w:r w:rsidRPr="0042658B">
        <w:t>Democratic</w:t>
      </w:r>
      <w:r w:rsidR="00E02251" w:rsidRPr="0042658B">
        <w:t xml:space="preserve"> Republic of the Congo, </w:t>
      </w:r>
      <w:r w:rsidR="00157A25" w:rsidRPr="0042658B">
        <w:t xml:space="preserve">Egypt, </w:t>
      </w:r>
      <w:r w:rsidR="00E02251" w:rsidRPr="0042658B">
        <w:t xml:space="preserve">Guatemala, India, </w:t>
      </w:r>
      <w:r w:rsidRPr="0042658B">
        <w:t>Japan</w:t>
      </w:r>
      <w:r w:rsidR="00E02251" w:rsidRPr="0042658B">
        <w:t xml:space="preserve">, </w:t>
      </w:r>
      <w:r w:rsidR="00157A25" w:rsidRPr="0042658B">
        <w:t xml:space="preserve">Mexico, </w:t>
      </w:r>
      <w:r w:rsidR="00690624" w:rsidRPr="0042658B">
        <w:t xml:space="preserve">Norway, </w:t>
      </w:r>
      <w:r w:rsidR="00C92A7B" w:rsidRPr="0042658B">
        <w:t xml:space="preserve">Panama, </w:t>
      </w:r>
      <w:r w:rsidR="00E02251" w:rsidRPr="0042658B">
        <w:t xml:space="preserve">Russian Federation, </w:t>
      </w:r>
      <w:r w:rsidR="00157A25" w:rsidRPr="0042658B">
        <w:t>Saudi Arabia, South Africa</w:t>
      </w:r>
      <w:r w:rsidR="006536D4" w:rsidRPr="0042658B">
        <w:t xml:space="preserve"> and</w:t>
      </w:r>
      <w:r w:rsidR="00690624" w:rsidRPr="0042658B">
        <w:t xml:space="preserve"> </w:t>
      </w:r>
      <w:r w:rsidR="00F90DD4" w:rsidRPr="0042658B">
        <w:t>Viet</w:t>
      </w:r>
      <w:r w:rsidR="00A95787" w:rsidRPr="0042658B">
        <w:t xml:space="preserve"> N</w:t>
      </w:r>
      <w:r w:rsidR="00F90DD4" w:rsidRPr="0042658B">
        <w:t>am</w:t>
      </w:r>
      <w:r w:rsidR="00A95787" w:rsidRPr="0042658B">
        <w:t>.</w:t>
      </w:r>
    </w:p>
    <w:p w14:paraId="019E1B1C" w14:textId="3F175968" w:rsidR="008A4890" w:rsidRPr="0042658B" w:rsidRDefault="006536D4" w:rsidP="00934BF9">
      <w:pPr>
        <w:pStyle w:val="CBDNormalNumber"/>
      </w:pPr>
      <w:r w:rsidRPr="0042658B">
        <w:t>Following the exchange of views, t</w:t>
      </w:r>
      <w:r w:rsidR="008A4890" w:rsidRPr="0042658B">
        <w:t xml:space="preserve">he Subsidiary Body approved the revised draft recommendation, </w:t>
      </w:r>
      <w:r w:rsidRPr="0042658B">
        <w:t>as</w:t>
      </w:r>
      <w:r w:rsidR="008A4890" w:rsidRPr="0042658B">
        <w:t xml:space="preserve"> oral</w:t>
      </w:r>
      <w:r w:rsidRPr="0042658B">
        <w:t xml:space="preserve">ly amended, as draft recommendation </w:t>
      </w:r>
      <w:hyperlink r:id="rId116" w:history="1">
        <w:r w:rsidRPr="009404D9">
          <w:rPr>
            <w:rStyle w:val="Hyperlink"/>
          </w:rPr>
          <w:t>CBD/SBSTTA/27/L.</w:t>
        </w:r>
        <w:r w:rsidR="00AD63CE" w:rsidRPr="009404D9">
          <w:rPr>
            <w:rStyle w:val="Hyperlink"/>
          </w:rPr>
          <w:t>2</w:t>
        </w:r>
      </w:hyperlink>
      <w:r w:rsidRPr="0042658B">
        <w:t xml:space="preserve">, for formal adoption at a later </w:t>
      </w:r>
      <w:r w:rsidR="004323B8">
        <w:t>session</w:t>
      </w:r>
      <w:r w:rsidRPr="0042658B">
        <w:t xml:space="preserve">. </w:t>
      </w:r>
    </w:p>
    <w:p w14:paraId="72A28FB8" w14:textId="16CA6CC0" w:rsidR="00934BF9" w:rsidRDefault="009A4D1F" w:rsidP="00934BF9">
      <w:pPr>
        <w:pStyle w:val="CBDNormalNumber"/>
      </w:pPr>
      <w:r>
        <w:t>At its 8</w:t>
      </w:r>
      <w:r w:rsidRPr="000B4282">
        <w:t>th</w:t>
      </w:r>
      <w:r>
        <w:t xml:space="preserve"> </w:t>
      </w:r>
      <w:r w:rsidR="000B4282">
        <w:t xml:space="preserve">plenary </w:t>
      </w:r>
      <w:r>
        <w:t xml:space="preserve">session, the Subsidiary Body considered draft recommendation </w:t>
      </w:r>
      <w:hyperlink r:id="rId117" w:history="1">
        <w:r w:rsidRPr="009404D9">
          <w:rPr>
            <w:rStyle w:val="Hyperlink"/>
          </w:rPr>
          <w:t>CBD/SBSTTA/27/L.2</w:t>
        </w:r>
      </w:hyperlink>
      <w:r w:rsidR="00934BF9" w:rsidRPr="0042658B">
        <w:t>.</w:t>
      </w:r>
    </w:p>
    <w:p w14:paraId="717C909D" w14:textId="5DB483E9" w:rsidR="009A4D1F" w:rsidRDefault="009A4D1F" w:rsidP="00934BF9">
      <w:pPr>
        <w:pStyle w:val="CBDNormalNumber"/>
      </w:pPr>
      <w:r>
        <w:t>Statements were made by representatives of the following Parties: Denmark (on behalf of the European Union and its member States), Egypt, Mexico, Norway, Russian Federation, Switzerland and United Kingdom.</w:t>
      </w:r>
    </w:p>
    <w:p w14:paraId="3023CA21" w14:textId="222C13F5" w:rsidR="00792E4B" w:rsidRPr="00DA24ED" w:rsidRDefault="003F63AD" w:rsidP="00F11CA9">
      <w:pPr>
        <w:pStyle w:val="CBDNormalNumber"/>
      </w:pPr>
      <w:r w:rsidRPr="007E275F">
        <w:lastRenderedPageBreak/>
        <w:t>The</w:t>
      </w:r>
      <w:r w:rsidR="00792E4B" w:rsidRPr="007E275F">
        <w:t xml:space="preserve"> representative of Denmark requested that it be put on record that</w:t>
      </w:r>
      <w:r w:rsidR="005B4770" w:rsidRPr="00DA24ED">
        <w:t>,</w:t>
      </w:r>
      <w:r w:rsidR="000702DD" w:rsidRPr="00DA24ED">
        <w:t xml:space="preserve"> under agenda item</w:t>
      </w:r>
      <w:r w:rsidR="00510905" w:rsidRPr="00DA24ED">
        <w:t>s</w:t>
      </w:r>
      <w:r w:rsidR="00741E08" w:rsidRPr="007E275F">
        <w:t> </w:t>
      </w:r>
      <w:r w:rsidR="00510905" w:rsidRPr="00DA24ED">
        <w:t xml:space="preserve">8 and </w:t>
      </w:r>
      <w:r w:rsidR="000702DD" w:rsidRPr="00DA24ED">
        <w:t xml:space="preserve">9, operational paragraphs that </w:t>
      </w:r>
      <w:r w:rsidR="00510905" w:rsidRPr="00DA24ED">
        <w:t xml:space="preserve">contained </w:t>
      </w:r>
      <w:r w:rsidR="000702DD" w:rsidRPr="00DA24ED">
        <w:t xml:space="preserve">requests to the Executive Secretary </w:t>
      </w:r>
      <w:r w:rsidR="00E920BE" w:rsidRPr="00DA24ED">
        <w:t xml:space="preserve">had </w:t>
      </w:r>
      <w:r w:rsidR="000702DD" w:rsidRPr="00DA24ED">
        <w:t>remain</w:t>
      </w:r>
      <w:r w:rsidR="00510905" w:rsidRPr="00DA24ED">
        <w:t>ed</w:t>
      </w:r>
      <w:r w:rsidR="000702DD" w:rsidRPr="00DA24ED">
        <w:t xml:space="preserve"> bracketed despite overwhelming consensus on substance</w:t>
      </w:r>
      <w:r w:rsidR="00E920BE" w:rsidRPr="00DA24ED">
        <w:t xml:space="preserve"> </w:t>
      </w:r>
      <w:r w:rsidR="005B4770" w:rsidRPr="00DA24ED">
        <w:t xml:space="preserve">and </w:t>
      </w:r>
      <w:r w:rsidR="00E920BE" w:rsidRPr="00DA24ED">
        <w:t xml:space="preserve">that it should </w:t>
      </w:r>
      <w:r w:rsidR="00051B57" w:rsidRPr="00DA24ED">
        <w:t xml:space="preserve">be </w:t>
      </w:r>
      <w:r w:rsidR="00992E2C" w:rsidRPr="00DA24ED">
        <w:t>re</w:t>
      </w:r>
      <w:r w:rsidR="00E920BE" w:rsidRPr="00DA24ED">
        <w:t>mind</w:t>
      </w:r>
      <w:r w:rsidR="00992E2C" w:rsidRPr="00DA24ED">
        <w:t>ed</w:t>
      </w:r>
      <w:r w:rsidR="00E920BE" w:rsidRPr="00DA24ED">
        <w:t xml:space="preserve"> </w:t>
      </w:r>
      <w:r w:rsidR="000702DD" w:rsidRPr="00DA24ED">
        <w:t xml:space="preserve">that the mandate of </w:t>
      </w:r>
      <w:r w:rsidR="00E920BE" w:rsidRPr="00DA24ED">
        <w:t>the Subsidiary Body wa</w:t>
      </w:r>
      <w:r w:rsidR="000702DD" w:rsidRPr="00DA24ED">
        <w:t xml:space="preserve">s to provide scientific, technical and technological advice. </w:t>
      </w:r>
      <w:r w:rsidR="00C5142B" w:rsidRPr="00DA24ED">
        <w:t>He</w:t>
      </w:r>
      <w:r w:rsidR="000702DD" w:rsidRPr="00DA24ED">
        <w:t xml:space="preserve"> disagree</w:t>
      </w:r>
      <w:r w:rsidR="00C5142B" w:rsidRPr="00DA24ED">
        <w:t>d</w:t>
      </w:r>
      <w:r w:rsidR="000702DD" w:rsidRPr="00DA24ED">
        <w:t xml:space="preserve"> with </w:t>
      </w:r>
      <w:r w:rsidR="00C5142B" w:rsidRPr="00DA24ED">
        <w:t>th</w:t>
      </w:r>
      <w:r w:rsidR="00F11CA9" w:rsidRPr="007E275F">
        <w:t>e</w:t>
      </w:r>
      <w:r w:rsidR="00C5142B" w:rsidRPr="00DA24ED">
        <w:t xml:space="preserve"> </w:t>
      </w:r>
      <w:r w:rsidR="000702DD" w:rsidRPr="00DA24ED">
        <w:t>approach</w:t>
      </w:r>
      <w:r w:rsidR="00F11CA9" w:rsidRPr="007E275F">
        <w:t xml:space="preserve"> of bracketing requests to the Executive Secretary</w:t>
      </w:r>
      <w:r w:rsidR="00C5142B" w:rsidRPr="00DA24ED">
        <w:t>,</w:t>
      </w:r>
      <w:r w:rsidR="000702DD" w:rsidRPr="00DA24ED">
        <w:t xml:space="preserve"> </w:t>
      </w:r>
      <w:r w:rsidR="00C5142B" w:rsidRPr="00DA24ED">
        <w:t>as it wa</w:t>
      </w:r>
      <w:r w:rsidR="000702DD" w:rsidRPr="00DA24ED">
        <w:t>s not standard practice</w:t>
      </w:r>
      <w:r w:rsidR="00F46EB8" w:rsidRPr="00DA24ED">
        <w:t>,</w:t>
      </w:r>
      <w:r w:rsidR="00051B57" w:rsidRPr="00DA24ED">
        <w:t xml:space="preserve"> </w:t>
      </w:r>
      <w:r w:rsidR="00FC185D" w:rsidRPr="00DA24ED">
        <w:t xml:space="preserve">and recalled that </w:t>
      </w:r>
      <w:r w:rsidR="00C5142B" w:rsidRPr="00DA24ED">
        <w:t>d</w:t>
      </w:r>
      <w:r w:rsidR="000702DD" w:rsidRPr="00DA24ED">
        <w:t xml:space="preserve">ecision </w:t>
      </w:r>
      <w:hyperlink r:id="rId118" w:history="1">
        <w:r w:rsidR="000702DD" w:rsidRPr="007E275F">
          <w:rPr>
            <w:rStyle w:val="Hyperlink"/>
          </w:rPr>
          <w:t>16/28</w:t>
        </w:r>
      </w:hyperlink>
      <w:r w:rsidR="000702DD" w:rsidRPr="00DA24ED">
        <w:t xml:space="preserve"> already provide</w:t>
      </w:r>
      <w:r w:rsidR="00C5142B" w:rsidRPr="00DA24ED">
        <w:t>d</w:t>
      </w:r>
      <w:r w:rsidR="000702DD" w:rsidRPr="00DA24ED">
        <w:t xml:space="preserve"> a process to ensure the </w:t>
      </w:r>
      <w:r w:rsidR="00C5142B" w:rsidRPr="00DA24ED">
        <w:t xml:space="preserve">consideration of the </w:t>
      </w:r>
      <w:r w:rsidR="000702DD" w:rsidRPr="00DA24ED">
        <w:t xml:space="preserve">administrative and financial implications of each draft decision during meetings of the Conference of the Parties. </w:t>
      </w:r>
      <w:r w:rsidR="00014AED" w:rsidRPr="00DA24ED">
        <w:t xml:space="preserve">He added that the present </w:t>
      </w:r>
      <w:r w:rsidR="000702DD" w:rsidRPr="00DA24ED">
        <w:t xml:space="preserve">statement </w:t>
      </w:r>
      <w:r w:rsidR="00014AED" w:rsidRPr="00DA24ED">
        <w:t xml:space="preserve">applied </w:t>
      </w:r>
      <w:r w:rsidR="000702DD" w:rsidRPr="00DA24ED">
        <w:t>to all agenda items that contain</w:t>
      </w:r>
      <w:r w:rsidR="00A42E1B" w:rsidRPr="00DA24ED">
        <w:t>ed</w:t>
      </w:r>
      <w:r w:rsidR="000702DD" w:rsidRPr="00DA24ED">
        <w:t xml:space="preserve"> requests to the Executive Secretary.</w:t>
      </w:r>
    </w:p>
    <w:p w14:paraId="10C165BE" w14:textId="13ACEB6E" w:rsidR="00E8266C" w:rsidRPr="0042658B" w:rsidRDefault="00E8266C" w:rsidP="00934BF9">
      <w:pPr>
        <w:pStyle w:val="CBDNormalNumber"/>
      </w:pPr>
      <w:r>
        <w:t xml:space="preserve">The Subsidiary Body adopted </w:t>
      </w:r>
      <w:r w:rsidRPr="004B326F">
        <w:t>draft recommendation CBD/SBSTTA/2</w:t>
      </w:r>
      <w:r>
        <w:t>7</w:t>
      </w:r>
      <w:r w:rsidRPr="004B326F">
        <w:t>/L.</w:t>
      </w:r>
      <w:r>
        <w:t>2</w:t>
      </w:r>
      <w:r w:rsidRPr="004B326F">
        <w:t xml:space="preserve"> as recommendation </w:t>
      </w:r>
      <w:hyperlink r:id="rId119" w:history="1">
        <w:r w:rsidRPr="007E275F">
          <w:rPr>
            <w:rStyle w:val="Hyperlink"/>
          </w:rPr>
          <w:t>27/</w:t>
        </w:r>
        <w:r w:rsidR="00205BD5" w:rsidRPr="007E275F">
          <w:rPr>
            <w:rStyle w:val="Hyperlink"/>
          </w:rPr>
          <w:t>8</w:t>
        </w:r>
      </w:hyperlink>
      <w:r w:rsidRPr="00BF4865">
        <w:t xml:space="preserve"> (</w:t>
      </w:r>
      <w:r w:rsidRPr="004B326F">
        <w:t>see sect. I)</w:t>
      </w:r>
    </w:p>
    <w:p w14:paraId="6EBDA64F" w14:textId="0C3FA82C" w:rsidR="00D93639" w:rsidRPr="0042658B" w:rsidRDefault="00D93639" w:rsidP="00FE75A8">
      <w:pPr>
        <w:pStyle w:val="CBDAgendaItem0"/>
      </w:pPr>
      <w:bookmarkStart w:id="107" w:name="_Toc215230374"/>
      <w:r w:rsidRPr="0042658B">
        <w:t>Item 9</w:t>
      </w:r>
      <w:r w:rsidR="00A75430" w:rsidRPr="0042658B">
        <w:t xml:space="preserve"> </w:t>
      </w:r>
      <w:r w:rsidR="00A75430" w:rsidRPr="0042658B">
        <w:br/>
      </w:r>
      <w:r w:rsidRPr="0042658B">
        <w:t>Biodiversity and agriculture</w:t>
      </w:r>
      <w:bookmarkEnd w:id="107"/>
      <w:r w:rsidRPr="0042658B">
        <w:t xml:space="preserve"> </w:t>
      </w:r>
    </w:p>
    <w:p w14:paraId="115FA884" w14:textId="5A104C81" w:rsidR="00377F8E" w:rsidRPr="0042658B" w:rsidRDefault="00377F8E" w:rsidP="00934BF9">
      <w:pPr>
        <w:pStyle w:val="CBDNormalNumber"/>
      </w:pPr>
      <w:r w:rsidRPr="0042658B">
        <w:rPr>
          <w:lang w:eastAsia="en-CA"/>
        </w:rPr>
        <w:t xml:space="preserve">The Subsidiary Body considered agenda item 9 at its 4th plenary session. It had before it a note by </w:t>
      </w:r>
      <w:r w:rsidRPr="0042658B">
        <w:t>the Secretariat on biodiversity and agriculture</w:t>
      </w:r>
      <w:r w:rsidR="00806315" w:rsidRPr="0042658B">
        <w:t>, which contained a draft recommendation.</w:t>
      </w:r>
      <w:r w:rsidRPr="0042658B">
        <w:rPr>
          <w:rStyle w:val="FootnoteReference"/>
        </w:rPr>
        <w:footnoteReference w:id="156"/>
      </w:r>
      <w:r w:rsidRPr="0042658B">
        <w:t xml:space="preserve"> </w:t>
      </w:r>
      <w:r w:rsidR="00806315" w:rsidRPr="0042658B">
        <w:t xml:space="preserve">The following information documents had also been issued in relation to item 9: </w:t>
      </w:r>
      <w:r w:rsidR="00B90A87" w:rsidRPr="0042658B">
        <w:t>a synthesis of submissions on the status of implementation of the Plan of Action (2020–2030) for the International Initiative for the Conservation and Sustainable Use of Soil Biodiversity</w:t>
      </w:r>
      <w:r w:rsidR="00A5213B" w:rsidRPr="0042658B">
        <w:t>,</w:t>
      </w:r>
      <w:r w:rsidR="00B90A87" w:rsidRPr="0042658B">
        <w:rPr>
          <w:rStyle w:val="FootnoteReference"/>
        </w:rPr>
        <w:footnoteReference w:id="157"/>
      </w:r>
      <w:r w:rsidR="00B90A87" w:rsidRPr="0042658B">
        <w:t xml:space="preserve"> </w:t>
      </w:r>
      <w:r w:rsidR="00A60181" w:rsidRPr="0042658B">
        <w:t xml:space="preserve">a note by the Secretariat on </w:t>
      </w:r>
      <w:r w:rsidR="00636B7F" w:rsidRPr="0042658B">
        <w:t xml:space="preserve">the </w:t>
      </w:r>
      <w:r w:rsidR="00A60181" w:rsidRPr="0042658B">
        <w:t>early submission of statements for agenda item 9</w:t>
      </w:r>
      <w:r w:rsidR="00636B7F" w:rsidRPr="0042658B">
        <w:t>,</w:t>
      </w:r>
      <w:r w:rsidR="00A60181" w:rsidRPr="0042658B">
        <w:rPr>
          <w:rStyle w:val="FootnoteReference"/>
        </w:rPr>
        <w:footnoteReference w:id="158"/>
      </w:r>
      <w:r w:rsidR="00A60181" w:rsidRPr="0042658B">
        <w:t xml:space="preserve"> </w:t>
      </w:r>
      <w:r w:rsidR="000133B7" w:rsidRPr="0042658B">
        <w:t xml:space="preserve">a </w:t>
      </w:r>
      <w:r w:rsidR="00B90A87" w:rsidRPr="0042658B">
        <w:t>p</w:t>
      </w:r>
      <w:r w:rsidR="00806315" w:rsidRPr="0042658B">
        <w:t>rogress report on the implementation of the Plan of Action (2020–2030) for the International Initiative for the Conservation and Sustainable Use of Soil Biodiversity by the Food and Agriculture Organization of the United Nations</w:t>
      </w:r>
      <w:r w:rsidR="000133B7" w:rsidRPr="0042658B">
        <w:t>,</w:t>
      </w:r>
      <w:r w:rsidRPr="0042658B">
        <w:rPr>
          <w:rStyle w:val="FootnoteReference"/>
        </w:rPr>
        <w:footnoteReference w:id="159"/>
      </w:r>
      <w:r w:rsidRPr="0042658B">
        <w:t xml:space="preserve"> </w:t>
      </w:r>
      <w:r w:rsidR="000133B7" w:rsidRPr="0042658B">
        <w:t xml:space="preserve">a </w:t>
      </w:r>
      <w:r w:rsidR="00B90A87" w:rsidRPr="0042658B">
        <w:t>progress report on the establishment of a global pollinator platform by the Food and Agriculture Organization of the United Nations</w:t>
      </w:r>
      <w:r w:rsidR="00B90A87" w:rsidRPr="0042658B">
        <w:rPr>
          <w:rStyle w:val="FootnoteReference"/>
        </w:rPr>
        <w:footnoteReference w:id="160"/>
      </w:r>
      <w:r w:rsidR="00B90A87" w:rsidRPr="0042658B">
        <w:t xml:space="preserve"> and </w:t>
      </w:r>
      <w:r w:rsidR="00B75586" w:rsidRPr="0042658B">
        <w:t xml:space="preserve">a </w:t>
      </w:r>
      <w:r w:rsidR="00B90A87" w:rsidRPr="0042658B">
        <w:t>progress report on the implementation of the Plan of Action (2020–2030) for the International Initiative for the Conservation and Sustainable Use of Soil Biodiversity by the Global Soil Biodiversity Initiative.</w:t>
      </w:r>
      <w:r w:rsidR="00B90A87" w:rsidRPr="0042658B">
        <w:rPr>
          <w:rStyle w:val="FootnoteReference"/>
        </w:rPr>
        <w:footnoteReference w:id="161"/>
      </w:r>
    </w:p>
    <w:p w14:paraId="7C4D4366" w14:textId="6740A5A8" w:rsidR="004E3906" w:rsidRPr="0042658B" w:rsidRDefault="004E3906" w:rsidP="004E3906">
      <w:pPr>
        <w:pStyle w:val="CBDNormalNumber"/>
      </w:pPr>
      <w:r w:rsidRPr="0042658B">
        <w:t>As the pilot modalities for the early submission of statements</w:t>
      </w:r>
      <w:r w:rsidRPr="0042658B">
        <w:rPr>
          <w:rStyle w:val="FootnoteReference"/>
        </w:rPr>
        <w:footnoteReference w:id="162"/>
      </w:r>
      <w:r w:rsidRPr="0042658B">
        <w:t xml:space="preserve"> had been implemented on a trial basis for item 9, with statements submitted on an informal and voluntary basis, the Chair asked the Parties and observers listed in information document </w:t>
      </w:r>
      <w:hyperlink r:id="rId120" w:history="1">
        <w:r w:rsidRPr="0042658B">
          <w:rPr>
            <w:rStyle w:val="Hyperlink"/>
          </w:rPr>
          <w:t>CBD/SBSTTA/27/INF/12/Rev.1</w:t>
        </w:r>
      </w:hyperlink>
      <w:r w:rsidRPr="0042658B">
        <w:t xml:space="preserve"> </w:t>
      </w:r>
      <w:r w:rsidR="003F2E98" w:rsidRPr="0042658B">
        <w:t xml:space="preserve">and present at the plenary session </w:t>
      </w:r>
      <w:r w:rsidRPr="0042658B">
        <w:t xml:space="preserve">whether they had any objections to their statements being </w:t>
      </w:r>
      <w:r w:rsidR="00581E1A" w:rsidRPr="0042658B">
        <w:t>put</w:t>
      </w:r>
      <w:r w:rsidRPr="0042658B">
        <w:t xml:space="preserve"> on record as statements officially submitted. No objections were raised.</w:t>
      </w:r>
    </w:p>
    <w:p w14:paraId="48EDB701" w14:textId="6A8A4D5E" w:rsidR="007C45C7" w:rsidRPr="0042658B" w:rsidRDefault="004E3906" w:rsidP="004E3906">
      <w:pPr>
        <w:pStyle w:val="CBDNormalNumber"/>
      </w:pPr>
      <w:r w:rsidRPr="0042658B">
        <w:t xml:space="preserve">The Subsidiary Body therefore agreed </w:t>
      </w:r>
      <w:r w:rsidR="00FB6960">
        <w:t>that</w:t>
      </w:r>
      <w:r w:rsidR="008A7FDA" w:rsidRPr="0042658B">
        <w:t xml:space="preserve"> </w:t>
      </w:r>
      <w:r w:rsidRPr="0042658B">
        <w:t xml:space="preserve">the statements of the following Parties, </w:t>
      </w:r>
      <w:r w:rsidR="00581E1A" w:rsidRPr="0042658B">
        <w:t>which</w:t>
      </w:r>
      <w:r w:rsidRPr="0042658B">
        <w:t xml:space="preserve"> were listed in information document </w:t>
      </w:r>
      <w:hyperlink r:id="rId121" w:history="1">
        <w:r w:rsidRPr="00D02DB6">
          <w:rPr>
            <w:rStyle w:val="Hyperlink"/>
          </w:rPr>
          <w:t>CBD/SBSTTA/27/INF/12/Rev.1</w:t>
        </w:r>
      </w:hyperlink>
      <w:r w:rsidRPr="0042658B">
        <w:t xml:space="preserve"> and present at the </w:t>
      </w:r>
      <w:r w:rsidR="00FB097E" w:rsidRPr="0042658B">
        <w:t>4th </w:t>
      </w:r>
      <w:r w:rsidRPr="0042658B">
        <w:t>plenary session</w:t>
      </w:r>
      <w:r w:rsidR="00FB097E" w:rsidRPr="0042658B">
        <w:t>,</w:t>
      </w:r>
      <w:r w:rsidRPr="0042658B">
        <w:t xml:space="preserve"> </w:t>
      </w:r>
      <w:r w:rsidR="00FB6960">
        <w:t xml:space="preserve">would </w:t>
      </w:r>
      <w:r w:rsidRPr="0042658B">
        <w:t xml:space="preserve">be formally </w:t>
      </w:r>
      <w:r w:rsidR="00581E1A" w:rsidRPr="0042658B">
        <w:t>put</w:t>
      </w:r>
      <w:r w:rsidRPr="0042658B">
        <w:t xml:space="preserve"> on record as statements officially submitted under agenda item 9: Australia, Bangladesh, Brazil, Canada, Cook Islands, Denmark, European Union, Finland, Germany, Guatemala, Indonesia, Japan, Morocco, Netherlands (Kingdom of the), New Zealand, Republic of Korea, Spain, Sweden, Switzerland and United Kingdom.</w:t>
      </w:r>
    </w:p>
    <w:p w14:paraId="62927E93" w14:textId="77777777" w:rsidR="007C45C7" w:rsidRPr="0042658B" w:rsidRDefault="007C45C7" w:rsidP="007C45C7">
      <w:pPr>
        <w:pStyle w:val="CBDNormalNumber"/>
      </w:pPr>
      <w:r w:rsidRPr="0042658B">
        <w:t>In addition, statements were made in session by representatives of the following Parties: Egypt, Ghana (on behalf of the African States) and Mexico.</w:t>
      </w:r>
    </w:p>
    <w:p w14:paraId="290EA5BF" w14:textId="6EBAAFC1" w:rsidR="007C45C7" w:rsidRPr="0042658B" w:rsidRDefault="007C45C7" w:rsidP="007C45C7">
      <w:pPr>
        <w:pStyle w:val="CBDNormalNumber"/>
      </w:pPr>
      <w:r w:rsidRPr="0042658B">
        <w:t xml:space="preserve">The Subsidiary Body also agreed </w:t>
      </w:r>
      <w:r w:rsidR="00FB6960">
        <w:t xml:space="preserve">that </w:t>
      </w:r>
      <w:r w:rsidRPr="0042658B">
        <w:t xml:space="preserve">the statements of the following observers, </w:t>
      </w:r>
      <w:r w:rsidR="00690925" w:rsidRPr="0042658B">
        <w:t xml:space="preserve">which </w:t>
      </w:r>
      <w:r w:rsidRPr="0042658B">
        <w:t xml:space="preserve">were listed in information document </w:t>
      </w:r>
      <w:hyperlink r:id="rId122" w:history="1">
        <w:r w:rsidRPr="0042658B">
          <w:rPr>
            <w:rStyle w:val="Hyperlink"/>
          </w:rPr>
          <w:t>CBD/SBSTTA/27/INF/12</w:t>
        </w:r>
        <w:r w:rsidR="00FB097E" w:rsidRPr="0042658B">
          <w:rPr>
            <w:rStyle w:val="Hyperlink"/>
          </w:rPr>
          <w:t>/Rev.1</w:t>
        </w:r>
      </w:hyperlink>
      <w:r w:rsidRPr="0042658B">
        <w:t xml:space="preserve"> and present at the </w:t>
      </w:r>
      <w:r w:rsidR="00FB097E" w:rsidRPr="0042658B">
        <w:t>4th </w:t>
      </w:r>
      <w:r w:rsidRPr="0042658B">
        <w:t>plenary session</w:t>
      </w:r>
      <w:r w:rsidR="00FB097E" w:rsidRPr="0042658B">
        <w:t>,</w:t>
      </w:r>
      <w:r w:rsidRPr="0042658B">
        <w:t xml:space="preserve"> </w:t>
      </w:r>
      <w:r w:rsidR="00FB6960">
        <w:t xml:space="preserve">would </w:t>
      </w:r>
      <w:r w:rsidRPr="0042658B">
        <w:t xml:space="preserve">be formally </w:t>
      </w:r>
      <w:r w:rsidR="00FB097E" w:rsidRPr="0042658B">
        <w:t>put</w:t>
      </w:r>
      <w:r w:rsidRPr="0042658B">
        <w:t xml:space="preserve"> on record as statements officially submitted for agenda item 9: Food </w:t>
      </w:r>
      <w:r w:rsidRPr="0042658B">
        <w:lastRenderedPageBreak/>
        <w:t xml:space="preserve">and Agriculture Organization of the United Nations, Global Youth Biodiversity Network and International Indigenous Forum on Biodiversity. </w:t>
      </w:r>
    </w:p>
    <w:p w14:paraId="2F7D0675" w14:textId="046A7779" w:rsidR="00970246" w:rsidRDefault="00970246" w:rsidP="00970246">
      <w:pPr>
        <w:pStyle w:val="CBDNormalNumber"/>
      </w:pPr>
      <w:r w:rsidRPr="0042658B">
        <w:t xml:space="preserve">Following the exchange of views, the Chair said that he would prepare a revised draft recommendation, in consultation with the Secretariat, </w:t>
      </w:r>
      <w:proofErr w:type="gramStart"/>
      <w:r w:rsidRPr="0042658B">
        <w:t>taking into account</w:t>
      </w:r>
      <w:proofErr w:type="gramEnd"/>
      <w:r w:rsidRPr="0042658B">
        <w:t xml:space="preserve"> the views expressed or supported by Parties.</w:t>
      </w:r>
    </w:p>
    <w:p w14:paraId="3EB1E5DF" w14:textId="718D6A72" w:rsidR="009E7313" w:rsidRDefault="009E7313" w:rsidP="009E7313">
      <w:pPr>
        <w:pStyle w:val="CBDNormalNumber"/>
      </w:pPr>
      <w:r>
        <w:t>At its 7t</w:t>
      </w:r>
      <w:r w:rsidR="00700C1B">
        <w:t>h plenary session,</w:t>
      </w:r>
      <w:r w:rsidRPr="0042658B">
        <w:t xml:space="preserve"> the Subsidiary Body considered the revised draft recommendation submitted by the Chair.</w:t>
      </w:r>
    </w:p>
    <w:p w14:paraId="7E600704" w14:textId="037616CE" w:rsidR="00D21836" w:rsidRDefault="009E7313" w:rsidP="00D21836">
      <w:pPr>
        <w:pStyle w:val="CBDNormalNumber"/>
      </w:pPr>
      <w:r w:rsidRPr="0042658B">
        <w:t>Statements were made by representatives of the following Parties</w:t>
      </w:r>
      <w:r>
        <w:t>:</w:t>
      </w:r>
      <w:r w:rsidR="00D21836" w:rsidRPr="00D21836">
        <w:t xml:space="preserve"> </w:t>
      </w:r>
      <w:r w:rsidR="00D21836">
        <w:t>Argentina, Armenia, Australia, Bangladesh, Brazil, Canada, Chile, Colombia, Cook Islands, Democratic Republic of the Congo, Denmark, Egypt, France, Iceland, India, Japan, Jordan, Mexico, Netherlands (Kingdom of the), New Zealand, Norway, Russian Federation, Saudi Arabia, Spain, Sweden, Switzerland, Togo and United Kingdom.</w:t>
      </w:r>
    </w:p>
    <w:p w14:paraId="24C477EF" w14:textId="14717270" w:rsidR="004D2385" w:rsidRDefault="00031589" w:rsidP="00934BF9">
      <w:pPr>
        <w:pStyle w:val="CBDNormalNumber"/>
      </w:pPr>
      <w:r w:rsidRPr="0042658B">
        <w:t>Following the exchange of views, the Subsidiary Body agreed to convene a small group of interested Parties, comp</w:t>
      </w:r>
      <w:r>
        <w:t>o</w:t>
      </w:r>
      <w:r w:rsidRPr="0042658B">
        <w:t xml:space="preserve">sed of representatives of </w:t>
      </w:r>
      <w:r>
        <w:t xml:space="preserve">the </w:t>
      </w:r>
      <w:r w:rsidR="001E116B">
        <w:t xml:space="preserve">Kingdom of the </w:t>
      </w:r>
      <w:r>
        <w:t>Netherlands, the Russian Federation and other</w:t>
      </w:r>
      <w:r w:rsidR="003A3221">
        <w:t xml:space="preserve"> interested Parties</w:t>
      </w:r>
      <w:r w:rsidR="00F024FD">
        <w:t>,</w:t>
      </w:r>
      <w:r w:rsidRPr="0042658B">
        <w:t xml:space="preserve"> to</w:t>
      </w:r>
      <w:r w:rsidR="003A3221">
        <w:t xml:space="preserve"> resolve </w:t>
      </w:r>
      <w:r w:rsidR="00F024FD">
        <w:t xml:space="preserve">certain </w:t>
      </w:r>
      <w:r w:rsidR="003A3221">
        <w:t>outstanding issues</w:t>
      </w:r>
      <w:r w:rsidRPr="0042658B">
        <w:t>.</w:t>
      </w:r>
    </w:p>
    <w:p w14:paraId="32CBC328" w14:textId="551BE4AF" w:rsidR="00934BF9" w:rsidRDefault="00EE33EB" w:rsidP="00D60BA4">
      <w:pPr>
        <w:pStyle w:val="CBDNormalNumber"/>
      </w:pPr>
      <w:r>
        <w:t xml:space="preserve">At its 8th plenary session, the Subsidiary Body resumed its consideration of the </w:t>
      </w:r>
      <w:r w:rsidR="00474E6C">
        <w:t xml:space="preserve">revised </w:t>
      </w:r>
      <w:r>
        <w:t>draft recommendation</w:t>
      </w:r>
      <w:r w:rsidR="002C0993">
        <w:t>.</w:t>
      </w:r>
    </w:p>
    <w:p w14:paraId="4F86C8BD" w14:textId="43F7324B" w:rsidR="00EE33EB" w:rsidRDefault="000C25AA" w:rsidP="00934BF9">
      <w:pPr>
        <w:pStyle w:val="CBDNormalNumber"/>
      </w:pPr>
      <w:r>
        <w:t>T</w:t>
      </w:r>
      <w:r w:rsidR="00EE33EB">
        <w:t>he Chair</w:t>
      </w:r>
      <w:r>
        <w:t xml:space="preserve"> reported that the small group had succeeded in resolving some of the outstanding issues, and the representative of the Secretariat presented the new text. </w:t>
      </w:r>
    </w:p>
    <w:p w14:paraId="4E08DD24" w14:textId="2A20E6D1" w:rsidR="000C25AA" w:rsidRDefault="000C25AA" w:rsidP="00934BF9">
      <w:pPr>
        <w:pStyle w:val="CBDNormalNumber"/>
      </w:pPr>
      <w:r>
        <w:t>Statements were made by representatives of Mexico and Saudi Arabia.</w:t>
      </w:r>
    </w:p>
    <w:p w14:paraId="562C8AE9" w14:textId="6B226FE9" w:rsidR="000C25AA" w:rsidRPr="0042658B" w:rsidRDefault="000C25AA" w:rsidP="00AA2D31">
      <w:pPr>
        <w:pStyle w:val="CBDNormalNumber"/>
      </w:pPr>
      <w:r>
        <w:t xml:space="preserve">Following the exchange of views, the Subsidiary Body approved </w:t>
      </w:r>
      <w:r w:rsidRPr="004B326F">
        <w:t xml:space="preserve">the </w:t>
      </w:r>
      <w:r w:rsidR="00474E6C">
        <w:t xml:space="preserve">revised </w:t>
      </w:r>
      <w:r w:rsidRPr="004B326F">
        <w:t xml:space="preserve">draft recommendation, as orally amended, as draft recommendation </w:t>
      </w:r>
      <w:hyperlink r:id="rId123" w:history="1">
        <w:r w:rsidRPr="002C6D47">
          <w:rPr>
            <w:rStyle w:val="Hyperlink"/>
          </w:rPr>
          <w:t>CBD/SBSTTA/27/L.11</w:t>
        </w:r>
      </w:hyperlink>
      <w:r w:rsidRPr="004B326F">
        <w:t xml:space="preserve">, </w:t>
      </w:r>
      <w:r w:rsidR="00AA2D31">
        <w:t>which it then adopted</w:t>
      </w:r>
      <w:r w:rsidR="00801876">
        <w:t xml:space="preserve"> as recommendation </w:t>
      </w:r>
      <w:hyperlink r:id="rId124" w:history="1">
        <w:r w:rsidR="00801876" w:rsidRPr="007E275F">
          <w:rPr>
            <w:rStyle w:val="Hyperlink"/>
          </w:rPr>
          <w:t>27/</w:t>
        </w:r>
        <w:r w:rsidR="004C335F" w:rsidRPr="007E275F">
          <w:rPr>
            <w:rStyle w:val="Hyperlink"/>
          </w:rPr>
          <w:t>9</w:t>
        </w:r>
      </w:hyperlink>
      <w:r w:rsidR="00801876" w:rsidRPr="003E5156">
        <w:t>.</w:t>
      </w:r>
      <w:r w:rsidR="00801876">
        <w:t xml:space="preserve"> </w:t>
      </w:r>
    </w:p>
    <w:p w14:paraId="28104BFB" w14:textId="3122BE57" w:rsidR="00D93639" w:rsidRPr="0042658B" w:rsidRDefault="00D93639" w:rsidP="00FE75A8">
      <w:pPr>
        <w:pStyle w:val="CBDAgendaItem0"/>
      </w:pPr>
      <w:bookmarkStart w:id="108" w:name="_Toc215230375"/>
      <w:r w:rsidRPr="0042658B">
        <w:t xml:space="preserve">Item </w:t>
      </w:r>
      <w:r w:rsidR="00BF3707" w:rsidRPr="0042658B">
        <w:t>10</w:t>
      </w:r>
      <w:r w:rsidR="00A75430" w:rsidRPr="0042658B">
        <w:t xml:space="preserve"> </w:t>
      </w:r>
      <w:r w:rsidR="00A75430" w:rsidRPr="0042658B">
        <w:br/>
      </w:r>
      <w:r w:rsidRPr="0042658B">
        <w:t>Biodiversity and health</w:t>
      </w:r>
      <w:bookmarkEnd w:id="108"/>
      <w:r w:rsidRPr="0042658B">
        <w:t xml:space="preserve"> </w:t>
      </w:r>
    </w:p>
    <w:p w14:paraId="09724967" w14:textId="33F7B07C" w:rsidR="006C037A" w:rsidRPr="0042658B" w:rsidRDefault="006C037A" w:rsidP="006C037A">
      <w:pPr>
        <w:pStyle w:val="CBDNormalNumber"/>
      </w:pPr>
      <w:r w:rsidRPr="0042658B">
        <w:rPr>
          <w:lang w:eastAsia="en-CA"/>
        </w:rPr>
        <w:t xml:space="preserve">The Subsidiary Body considered agenda item </w:t>
      </w:r>
      <w:r w:rsidR="00F27DE9" w:rsidRPr="0042658B">
        <w:rPr>
          <w:lang w:eastAsia="en-CA"/>
        </w:rPr>
        <w:t>10</w:t>
      </w:r>
      <w:r w:rsidRPr="0042658B">
        <w:rPr>
          <w:lang w:eastAsia="en-CA"/>
        </w:rPr>
        <w:t xml:space="preserve"> at its 5th plenary session. It had before it a note by </w:t>
      </w:r>
      <w:r w:rsidRPr="0042658B">
        <w:t>the Secretariat on biodiversity and health</w:t>
      </w:r>
      <w:r w:rsidR="0093298D" w:rsidRPr="0042658B">
        <w:t>, which contained a draft recommendation</w:t>
      </w:r>
      <w:r w:rsidRPr="0042658B">
        <w:t>.</w:t>
      </w:r>
      <w:r w:rsidRPr="0042658B">
        <w:rPr>
          <w:rStyle w:val="FootnoteReference"/>
        </w:rPr>
        <w:footnoteReference w:id="163"/>
      </w:r>
      <w:r w:rsidR="00732AD1" w:rsidRPr="0042658B">
        <w:t xml:space="preserve"> </w:t>
      </w:r>
      <w:r w:rsidR="005811A4" w:rsidRPr="0042658B">
        <w:t xml:space="preserve">An information document had also been issued </w:t>
      </w:r>
      <w:r w:rsidR="00FB097E" w:rsidRPr="0042658B">
        <w:t>in relation to</w:t>
      </w:r>
      <w:r w:rsidR="00F27DE9" w:rsidRPr="0042658B">
        <w:t xml:space="preserve"> agenda item 10, </w:t>
      </w:r>
      <w:r w:rsidR="00732AD1" w:rsidRPr="0042658B">
        <w:t>on the early submission of statements for agenda item 10</w:t>
      </w:r>
      <w:r w:rsidR="005811A4" w:rsidRPr="0042658B">
        <w:t>.</w:t>
      </w:r>
      <w:r w:rsidR="002F5A40" w:rsidRPr="0042658B">
        <w:rPr>
          <w:rStyle w:val="FootnoteReference"/>
        </w:rPr>
        <w:footnoteReference w:id="164"/>
      </w:r>
    </w:p>
    <w:p w14:paraId="12242060" w14:textId="6ED2AFC1" w:rsidR="006C037A" w:rsidRPr="0042658B" w:rsidRDefault="006C037A" w:rsidP="006C037A">
      <w:pPr>
        <w:pStyle w:val="CBDNormalNumber"/>
      </w:pPr>
      <w:r w:rsidRPr="0042658B">
        <w:t>As the pilot modalities for the early submission of statements</w:t>
      </w:r>
      <w:r w:rsidRPr="0042658B">
        <w:rPr>
          <w:rStyle w:val="FootnoteReference"/>
        </w:rPr>
        <w:footnoteReference w:id="165"/>
      </w:r>
      <w:r w:rsidRPr="0042658B">
        <w:t xml:space="preserve"> had also been </w:t>
      </w:r>
      <w:r w:rsidR="00CD1779" w:rsidRPr="0042658B">
        <w:t xml:space="preserve">implemented on a trial basis </w:t>
      </w:r>
      <w:r w:rsidRPr="0042658B">
        <w:t xml:space="preserve">for item 10, with statements submitted on an informal and voluntary basis, the Chair asked the Parties and observers listed in information document </w:t>
      </w:r>
      <w:hyperlink r:id="rId125" w:history="1">
        <w:r w:rsidRPr="0042658B">
          <w:rPr>
            <w:rStyle w:val="Hyperlink"/>
          </w:rPr>
          <w:t>CBD/SBSTTA/27/INF/13/Rev.1</w:t>
        </w:r>
      </w:hyperlink>
      <w:r w:rsidRPr="0042658B">
        <w:t xml:space="preserve"> and present at the plenary session whether they had any objections to their statements being </w:t>
      </w:r>
      <w:r w:rsidR="00FB097E" w:rsidRPr="0042658B">
        <w:t>put</w:t>
      </w:r>
      <w:r w:rsidRPr="0042658B">
        <w:t xml:space="preserve"> on record as statements officially submitted.</w:t>
      </w:r>
      <w:r w:rsidR="00047072" w:rsidRPr="0042658B">
        <w:t xml:space="preserve"> No objections were raised.</w:t>
      </w:r>
    </w:p>
    <w:p w14:paraId="2D7EE261" w14:textId="7095D213" w:rsidR="006C037A" w:rsidRPr="0042658B" w:rsidRDefault="006C037A" w:rsidP="006C037A">
      <w:pPr>
        <w:pStyle w:val="CBDNormalNumber"/>
      </w:pPr>
      <w:r w:rsidRPr="0042658B" w:rsidDel="006C037A">
        <w:t xml:space="preserve"> </w:t>
      </w:r>
      <w:r w:rsidRPr="0042658B">
        <w:t xml:space="preserve">The Subsidiary Body therefore agreed </w:t>
      </w:r>
      <w:r w:rsidR="00FB097E" w:rsidRPr="0042658B">
        <w:t>for</w:t>
      </w:r>
      <w:r w:rsidRPr="0042658B">
        <w:t xml:space="preserve"> the statements of the following Parties, </w:t>
      </w:r>
      <w:r w:rsidR="00FB097E" w:rsidRPr="0042658B">
        <w:t>which</w:t>
      </w:r>
      <w:r w:rsidRPr="0042658B">
        <w:t xml:space="preserve"> were listed in information document </w:t>
      </w:r>
      <w:hyperlink r:id="rId126" w:history="1">
        <w:r w:rsidRPr="0042658B">
          <w:rPr>
            <w:rStyle w:val="Hyperlink"/>
          </w:rPr>
          <w:t>CBD/SBSTTA/27/INF/13/Rev.1</w:t>
        </w:r>
      </w:hyperlink>
      <w:r w:rsidRPr="0042658B">
        <w:t xml:space="preserve"> and present at the </w:t>
      </w:r>
      <w:r w:rsidR="00FB097E" w:rsidRPr="0042658B">
        <w:rPr>
          <w:lang w:eastAsia="en-CA"/>
        </w:rPr>
        <w:t>5th </w:t>
      </w:r>
      <w:r w:rsidRPr="0042658B">
        <w:t>plenary session</w:t>
      </w:r>
      <w:r w:rsidR="00FB097E" w:rsidRPr="0042658B">
        <w:t>,</w:t>
      </w:r>
      <w:r w:rsidRPr="0042658B">
        <w:t xml:space="preserve"> </w:t>
      </w:r>
      <w:r w:rsidR="00FB097E" w:rsidRPr="0042658B">
        <w:t xml:space="preserve">to </w:t>
      </w:r>
      <w:r w:rsidRPr="0042658B">
        <w:t xml:space="preserve">be formally </w:t>
      </w:r>
      <w:r w:rsidR="00FB097E" w:rsidRPr="0042658B">
        <w:t>put</w:t>
      </w:r>
      <w:r w:rsidRPr="0042658B">
        <w:t xml:space="preserve"> on record as statements officially submitted under agenda item 10:</w:t>
      </w:r>
      <w:r w:rsidR="00047072" w:rsidRPr="0042658B">
        <w:t xml:space="preserve"> Bangladesh, Belgium, Brazil, Canada, Colombia, Denmark, European Union, Finland, Germany, Guatemala, Indonesia, Japan, Morocco, Netherlands (Kingdom of the), Republic of Korea, Spain, Sweden, Switzerland and United Kingdom.</w:t>
      </w:r>
    </w:p>
    <w:p w14:paraId="11B8E799" w14:textId="1589E2C9" w:rsidR="0050310A" w:rsidRPr="0042658B" w:rsidRDefault="0050310A" w:rsidP="0093298D">
      <w:pPr>
        <w:pStyle w:val="CBDNormalNumber"/>
      </w:pPr>
      <w:r w:rsidRPr="0042658B">
        <w:t xml:space="preserve">In addition, statements were made in session by representatives of the following Parties: Argentina, </w:t>
      </w:r>
      <w:r w:rsidR="0093298D" w:rsidRPr="0042658B">
        <w:t xml:space="preserve">Burkina Faso, Burundi, Democratic Republic of the Congo, Djibouti, Egypt, India, </w:t>
      </w:r>
      <w:r w:rsidR="0093298D" w:rsidRPr="0042658B">
        <w:lastRenderedPageBreak/>
        <w:t xml:space="preserve">Jordan, Malawi, </w:t>
      </w:r>
      <w:r w:rsidR="007249B7" w:rsidRPr="0042658B">
        <w:t xml:space="preserve">Mexico, Panama, </w:t>
      </w:r>
      <w:r w:rsidR="00732AD1" w:rsidRPr="0042658B">
        <w:t>Senegal,</w:t>
      </w:r>
      <w:r w:rsidR="0093298D" w:rsidRPr="0042658B">
        <w:t xml:space="preserve"> South Africa (on behalf of the African States) and Uganda.</w:t>
      </w:r>
    </w:p>
    <w:p w14:paraId="08ACF575" w14:textId="7C6631F9" w:rsidR="0050310A" w:rsidRPr="0042658B" w:rsidRDefault="0050310A" w:rsidP="0050310A">
      <w:pPr>
        <w:pStyle w:val="CBDNormalNumber"/>
      </w:pPr>
      <w:r w:rsidRPr="0042658B">
        <w:t xml:space="preserve">The Subsidiary Body also agreed that the statements of the following observers, </w:t>
      </w:r>
      <w:r w:rsidR="00690925" w:rsidRPr="0042658B">
        <w:t>which</w:t>
      </w:r>
      <w:r w:rsidRPr="0042658B">
        <w:t xml:space="preserve"> were listed in information document </w:t>
      </w:r>
      <w:hyperlink r:id="rId127" w:history="1">
        <w:r w:rsidRPr="0042658B">
          <w:rPr>
            <w:rStyle w:val="Hyperlink"/>
          </w:rPr>
          <w:t>CBD/SBSTTA/27/INF/13/Rev.1</w:t>
        </w:r>
      </w:hyperlink>
      <w:r w:rsidRPr="0042658B">
        <w:t xml:space="preserve"> and present at the </w:t>
      </w:r>
      <w:r w:rsidR="00690925" w:rsidRPr="0042658B">
        <w:t>5th </w:t>
      </w:r>
      <w:r w:rsidRPr="0042658B">
        <w:t>plenary session</w:t>
      </w:r>
      <w:r w:rsidR="00690925" w:rsidRPr="0042658B">
        <w:t>,</w:t>
      </w:r>
      <w:r w:rsidRPr="0042658B">
        <w:t xml:space="preserve"> </w:t>
      </w:r>
      <w:r w:rsidR="00690925" w:rsidRPr="0042658B">
        <w:t xml:space="preserve">to </w:t>
      </w:r>
      <w:r w:rsidRPr="0042658B">
        <w:t xml:space="preserve">be formally </w:t>
      </w:r>
      <w:r w:rsidR="00690925" w:rsidRPr="0042658B">
        <w:t xml:space="preserve">put </w:t>
      </w:r>
      <w:r w:rsidRPr="0042658B">
        <w:t>on record as statements officially submitted for agenda item 10: Cohab Initiative, International Indigenous Forum on Biodiversity</w:t>
      </w:r>
      <w:r w:rsidR="00A37792" w:rsidRPr="0042658B">
        <w:t xml:space="preserve"> </w:t>
      </w:r>
      <w:r w:rsidRPr="0042658B">
        <w:t>and Global Youth Biodiversity Network.</w:t>
      </w:r>
    </w:p>
    <w:p w14:paraId="183323F5" w14:textId="4CC1F719" w:rsidR="005811A4" w:rsidRPr="0042658B" w:rsidRDefault="005811A4" w:rsidP="0050310A">
      <w:pPr>
        <w:pStyle w:val="CBDNormalNumber"/>
      </w:pPr>
      <w:r w:rsidRPr="0042658B">
        <w:t>A statement was also made by a representative of the World Health Organization.</w:t>
      </w:r>
    </w:p>
    <w:p w14:paraId="152B1BD4" w14:textId="69B79C5A" w:rsidR="0093298D" w:rsidRPr="0042658B" w:rsidRDefault="005811A4" w:rsidP="002F5A40">
      <w:pPr>
        <w:pStyle w:val="CBDNormalNumber"/>
      </w:pPr>
      <w:r w:rsidRPr="0042658B">
        <w:t>Further</w:t>
      </w:r>
      <w:r w:rsidR="0093298D" w:rsidRPr="0042658B">
        <w:t xml:space="preserve"> statements were made in session by representati</w:t>
      </w:r>
      <w:r w:rsidR="00AF5955" w:rsidRPr="0042658B">
        <w:t xml:space="preserve">ves of </w:t>
      </w:r>
      <w:r w:rsidR="00A37792" w:rsidRPr="0042658B">
        <w:t xml:space="preserve">the </w:t>
      </w:r>
      <w:r w:rsidR="00B50674" w:rsidRPr="0042658B">
        <w:t>CBD Women’s Caucus, Global Greens</w:t>
      </w:r>
      <w:r w:rsidRPr="0042658B">
        <w:t xml:space="preserve"> and</w:t>
      </w:r>
      <w:r w:rsidR="00B50674" w:rsidRPr="0042658B">
        <w:t xml:space="preserve"> </w:t>
      </w:r>
      <w:r w:rsidR="00A37792" w:rsidRPr="0042658B">
        <w:t xml:space="preserve">the </w:t>
      </w:r>
      <w:r w:rsidR="002F5A40" w:rsidRPr="0042658B">
        <w:t>International Union for Conservation of Nature</w:t>
      </w:r>
      <w:r w:rsidRPr="0042658B">
        <w:t>.</w:t>
      </w:r>
    </w:p>
    <w:p w14:paraId="5AFF4CA3" w14:textId="1F86274A" w:rsidR="005C28F2" w:rsidRPr="0042658B" w:rsidRDefault="005C28F2" w:rsidP="0050310A">
      <w:pPr>
        <w:pStyle w:val="CBDNormalNumber"/>
      </w:pPr>
      <w:r w:rsidRPr="0042658B">
        <w:t xml:space="preserve">Following the exchange of views, the Chair said that he would prepare a revised draft recommendation, in consultation with the Secretariat, </w:t>
      </w:r>
      <w:proofErr w:type="gramStart"/>
      <w:r w:rsidRPr="0042658B">
        <w:t>taking into account</w:t>
      </w:r>
      <w:proofErr w:type="gramEnd"/>
      <w:r w:rsidRPr="0042658B">
        <w:t xml:space="preserve"> the views expressed</w:t>
      </w:r>
      <w:r w:rsidR="005811A4" w:rsidRPr="0042658B">
        <w:t xml:space="preserve"> or supported</w:t>
      </w:r>
      <w:r w:rsidRPr="0042658B">
        <w:t xml:space="preserve"> by Parties</w:t>
      </w:r>
      <w:r w:rsidR="001C4550" w:rsidRPr="0042658B">
        <w:t>.</w:t>
      </w:r>
    </w:p>
    <w:p w14:paraId="5C4C9A27" w14:textId="423C43E9" w:rsidR="008A4890" w:rsidRPr="0042658B" w:rsidRDefault="008A4890" w:rsidP="008A4890">
      <w:pPr>
        <w:pStyle w:val="CBDNormalNumber"/>
      </w:pPr>
      <w:r w:rsidRPr="0042658B">
        <w:t>At its 6th plenary session, the Subsidiary Body considered the revised draft recommendation submitted by the Chair.</w:t>
      </w:r>
    </w:p>
    <w:p w14:paraId="16A9925C" w14:textId="789DF2F5" w:rsidR="008A4890" w:rsidRPr="0042658B" w:rsidRDefault="008A4890" w:rsidP="008A4890">
      <w:pPr>
        <w:pStyle w:val="CBDNormalNumber"/>
      </w:pPr>
      <w:r w:rsidRPr="0042658B">
        <w:t xml:space="preserve">Statements were made by representatives of the following Parties: </w:t>
      </w:r>
      <w:r w:rsidR="006536D4" w:rsidRPr="0042658B">
        <w:t>Argentina,</w:t>
      </w:r>
      <w:r w:rsidR="00C5081A" w:rsidRPr="0042658B">
        <w:t xml:space="preserve"> Australia, </w:t>
      </w:r>
      <w:r w:rsidR="00B762D4" w:rsidRPr="0042658B">
        <w:t xml:space="preserve">Bangladesh, </w:t>
      </w:r>
      <w:r w:rsidR="006536D4" w:rsidRPr="0042658B">
        <w:t xml:space="preserve">Brazil, </w:t>
      </w:r>
      <w:r w:rsidR="00C5081A" w:rsidRPr="0042658B">
        <w:t xml:space="preserve">Canada, </w:t>
      </w:r>
      <w:r w:rsidR="00065BF6" w:rsidRPr="0042658B">
        <w:t xml:space="preserve">China, </w:t>
      </w:r>
      <w:r w:rsidR="00C5081A" w:rsidRPr="0042658B">
        <w:t xml:space="preserve">Democratic Republic of the Congo, </w:t>
      </w:r>
      <w:r w:rsidR="00B762D4" w:rsidRPr="0042658B">
        <w:t xml:space="preserve">Egypt, </w:t>
      </w:r>
      <w:r w:rsidR="006536D4" w:rsidRPr="0042658B">
        <w:t xml:space="preserve">European Union, </w:t>
      </w:r>
      <w:r w:rsidR="00B762D4" w:rsidRPr="0042658B">
        <w:t xml:space="preserve">Fiji, </w:t>
      </w:r>
      <w:r w:rsidR="00065BF6" w:rsidRPr="0042658B">
        <w:t xml:space="preserve">France, </w:t>
      </w:r>
      <w:r w:rsidR="006536D4" w:rsidRPr="0042658B">
        <w:t>Germany,</w:t>
      </w:r>
      <w:r w:rsidR="00B762D4" w:rsidRPr="0042658B">
        <w:t xml:space="preserve"> </w:t>
      </w:r>
      <w:r w:rsidR="00C5081A" w:rsidRPr="0042658B">
        <w:t xml:space="preserve">Guatemala, </w:t>
      </w:r>
      <w:r w:rsidR="00065BF6" w:rsidRPr="0042658B">
        <w:t xml:space="preserve">India, </w:t>
      </w:r>
      <w:r w:rsidR="002B4254" w:rsidRPr="0042658B">
        <w:t xml:space="preserve">Japan, </w:t>
      </w:r>
      <w:r w:rsidR="00C5081A" w:rsidRPr="0042658B">
        <w:t xml:space="preserve">Jordan, </w:t>
      </w:r>
      <w:r w:rsidR="002B4254" w:rsidRPr="0042658B">
        <w:t xml:space="preserve">Malawi, Mexico, </w:t>
      </w:r>
      <w:r w:rsidR="00B762D4" w:rsidRPr="0042658B">
        <w:t>Nigeria,</w:t>
      </w:r>
      <w:r w:rsidR="00065BF6" w:rsidRPr="0042658B">
        <w:t xml:space="preserve"> Norway, </w:t>
      </w:r>
      <w:r w:rsidR="002B4254" w:rsidRPr="0042658B">
        <w:t xml:space="preserve">Russian Federation, </w:t>
      </w:r>
      <w:r w:rsidR="00B762D4" w:rsidRPr="0042658B">
        <w:t xml:space="preserve">South Africa, Spain, Sudan, </w:t>
      </w:r>
      <w:r w:rsidRPr="0042658B">
        <w:t>Sweden</w:t>
      </w:r>
      <w:r w:rsidR="006D7E6B" w:rsidRPr="0042658B">
        <w:t xml:space="preserve"> and </w:t>
      </w:r>
      <w:r w:rsidR="007B37E9" w:rsidRPr="0042658B">
        <w:t>Togo</w:t>
      </w:r>
      <w:r w:rsidR="006D7E6B" w:rsidRPr="0042658B">
        <w:t>.</w:t>
      </w:r>
    </w:p>
    <w:p w14:paraId="2A484AE8" w14:textId="5E7EA03B" w:rsidR="005E1BB9" w:rsidRDefault="005E1BB9" w:rsidP="005E1BB9">
      <w:pPr>
        <w:pStyle w:val="CBDNormalNumber"/>
      </w:pPr>
      <w:r w:rsidRPr="0042658B">
        <w:t xml:space="preserve">Following the exchange of views, the Subsidiary Body approved the revised draft recommendation, as orally amended, </w:t>
      </w:r>
      <w:r w:rsidR="00AD63CE" w:rsidRPr="0042658B">
        <w:t>on the understanding that final approval of paragraph</w:t>
      </w:r>
      <w:r w:rsidR="00821680">
        <w:t> </w:t>
      </w:r>
      <w:r w:rsidR="00AD63CE" w:rsidRPr="0042658B">
        <w:t xml:space="preserve">1 remained subject to the outcome of the discussion under agenda item </w:t>
      </w:r>
      <w:r w:rsidR="007B37D1">
        <w:t>4</w:t>
      </w:r>
      <w:r w:rsidR="00AD63CE" w:rsidRPr="0042658B">
        <w:t>, on matters related to the work programme of the Intergovernmental Science-Policy Platform on Biodiversity and Ecosystem Services</w:t>
      </w:r>
      <w:r w:rsidRPr="0042658B">
        <w:t>.</w:t>
      </w:r>
    </w:p>
    <w:p w14:paraId="74EE8C03" w14:textId="55C1DC2B" w:rsidR="00E8266C" w:rsidRDefault="00E8266C" w:rsidP="005E1BB9">
      <w:pPr>
        <w:pStyle w:val="CBDNormalNumber"/>
      </w:pPr>
      <w:r>
        <w:t>At its 8</w:t>
      </w:r>
      <w:r w:rsidRPr="00024402">
        <w:t>th</w:t>
      </w:r>
      <w:r>
        <w:t xml:space="preserve"> plenary session, the Subsidiary Body considered draft recommendation CBD/SBSTTA/27/L.3.</w:t>
      </w:r>
    </w:p>
    <w:p w14:paraId="73D46F41" w14:textId="20562AFA" w:rsidR="00024402" w:rsidRDefault="00024402" w:rsidP="005E1BB9">
      <w:pPr>
        <w:pStyle w:val="CBDNormalNumber"/>
      </w:pPr>
      <w:r>
        <w:t>At the request of the Chair, the representative of Germany reported on the outcome of informal consultations held regarding the remaining brackets in the draft recommendation.</w:t>
      </w:r>
    </w:p>
    <w:p w14:paraId="43B87739" w14:textId="3AD5E1C2" w:rsidR="000C25AA" w:rsidRPr="0042658B" w:rsidRDefault="000C25AA" w:rsidP="005E1BB9">
      <w:pPr>
        <w:pStyle w:val="CBDNormalNumber"/>
      </w:pPr>
      <w:r>
        <w:t xml:space="preserve">A statement was made by </w:t>
      </w:r>
      <w:r w:rsidR="00956594">
        <w:t xml:space="preserve">a </w:t>
      </w:r>
      <w:r>
        <w:t>representative of Mexico.</w:t>
      </w:r>
    </w:p>
    <w:p w14:paraId="11C43457" w14:textId="3E106807" w:rsidR="0050310A" w:rsidRPr="0042658B" w:rsidRDefault="00024402" w:rsidP="0050310A">
      <w:pPr>
        <w:pStyle w:val="CBDNormalNumber"/>
      </w:pPr>
      <w:r>
        <w:t xml:space="preserve">The Subsidiary Body adopted </w:t>
      </w:r>
      <w:bookmarkStart w:id="109" w:name="_Hlk212304216"/>
      <w:r w:rsidRPr="004B326F">
        <w:t xml:space="preserve">draft recommendation </w:t>
      </w:r>
      <w:hyperlink r:id="rId128" w:history="1">
        <w:r w:rsidRPr="00E762F6">
          <w:rPr>
            <w:rStyle w:val="Hyperlink"/>
          </w:rPr>
          <w:t>CBD/SBSTTA/27/L.3</w:t>
        </w:r>
      </w:hyperlink>
      <w:r w:rsidRPr="004B326F">
        <w:t xml:space="preserve">, as orally amended, as recommendation </w:t>
      </w:r>
      <w:hyperlink r:id="rId129" w:history="1">
        <w:r w:rsidRPr="007E275F">
          <w:rPr>
            <w:rStyle w:val="Hyperlink"/>
          </w:rPr>
          <w:t>27/</w:t>
        </w:r>
        <w:r w:rsidR="004C335F" w:rsidRPr="007E275F">
          <w:rPr>
            <w:rStyle w:val="Hyperlink"/>
          </w:rPr>
          <w:t>10</w:t>
        </w:r>
      </w:hyperlink>
      <w:r w:rsidRPr="004B326F">
        <w:t xml:space="preserve"> (see sect. I)</w:t>
      </w:r>
      <w:bookmarkEnd w:id="109"/>
      <w:r w:rsidR="00F74466">
        <w:t>.</w:t>
      </w:r>
    </w:p>
    <w:p w14:paraId="78160E91" w14:textId="58EFDC83" w:rsidR="00557370" w:rsidRPr="0042658B" w:rsidRDefault="00C45D2D" w:rsidP="00FE75A8">
      <w:pPr>
        <w:pStyle w:val="CBDAgendaItem0"/>
        <w:rPr>
          <w:caps/>
        </w:rPr>
      </w:pPr>
      <w:bookmarkStart w:id="110" w:name="_Toc215230376"/>
      <w:r w:rsidRPr="0042658B">
        <w:t xml:space="preserve">Item </w:t>
      </w:r>
      <w:r w:rsidR="00557370" w:rsidRPr="0042658B">
        <w:t>1</w:t>
      </w:r>
      <w:r w:rsidR="00D93639" w:rsidRPr="0042658B">
        <w:t>1</w:t>
      </w:r>
      <w:r w:rsidR="00A75430" w:rsidRPr="0042658B">
        <w:t xml:space="preserve"> </w:t>
      </w:r>
      <w:r w:rsidR="00A75430" w:rsidRPr="0042658B">
        <w:br/>
      </w:r>
      <w:r w:rsidRPr="0042658B">
        <w:t>Other matters</w:t>
      </w:r>
      <w:bookmarkEnd w:id="110"/>
    </w:p>
    <w:p w14:paraId="0139C378" w14:textId="0241ECF9" w:rsidR="00557370" w:rsidRPr="0042658B" w:rsidRDefault="00FF703D" w:rsidP="00FE75A8">
      <w:pPr>
        <w:pStyle w:val="CBDNormalNumber"/>
      </w:pPr>
      <w:r w:rsidRPr="004B326F">
        <w:t>There were no other matters</w:t>
      </w:r>
      <w:r w:rsidR="00F74466">
        <w:t>.</w:t>
      </w:r>
    </w:p>
    <w:p w14:paraId="1D12A01C" w14:textId="670271BC" w:rsidR="00557370" w:rsidRPr="0042658B" w:rsidRDefault="00C45D2D" w:rsidP="00FE75A8">
      <w:pPr>
        <w:pStyle w:val="CBDAgendaItem0"/>
        <w:rPr>
          <w:caps/>
        </w:rPr>
      </w:pPr>
      <w:bookmarkStart w:id="111" w:name="_Toc215230377"/>
      <w:r w:rsidRPr="0042658B">
        <w:t xml:space="preserve">Item </w:t>
      </w:r>
      <w:r w:rsidR="00557370" w:rsidRPr="0042658B">
        <w:t>1</w:t>
      </w:r>
      <w:r w:rsidR="00D93639" w:rsidRPr="0042658B">
        <w:t>2</w:t>
      </w:r>
      <w:r w:rsidR="004B05A8" w:rsidRPr="0042658B">
        <w:t xml:space="preserve"> </w:t>
      </w:r>
      <w:r w:rsidR="004B05A8" w:rsidRPr="0042658B">
        <w:br/>
      </w:r>
      <w:r w:rsidRPr="0042658B">
        <w:t>Adoption of the report</w:t>
      </w:r>
      <w:bookmarkEnd w:id="111"/>
    </w:p>
    <w:p w14:paraId="7CC19E49" w14:textId="3AB35CB4" w:rsidR="00E45432" w:rsidRDefault="00FF703D" w:rsidP="00FE75A8">
      <w:pPr>
        <w:pStyle w:val="CBDNormalNumber"/>
      </w:pPr>
      <w:r w:rsidRPr="004B326F">
        <w:t xml:space="preserve">At its </w:t>
      </w:r>
      <w:r>
        <w:t>8</w:t>
      </w:r>
      <w:r w:rsidRPr="004B326F">
        <w:t xml:space="preserve">th plenary session, the Subsidiary Body </w:t>
      </w:r>
      <w:r w:rsidR="00A20BDC">
        <w:t>considered</w:t>
      </w:r>
      <w:r w:rsidR="00E45432">
        <w:t xml:space="preserve"> </w:t>
      </w:r>
      <w:r w:rsidRPr="004B326F">
        <w:t xml:space="preserve">the draft report </w:t>
      </w:r>
      <w:r w:rsidR="00E45432">
        <w:t>presented</w:t>
      </w:r>
      <w:r w:rsidRPr="004B326F">
        <w:t xml:space="preserve"> by the Rapporteur</w:t>
      </w:r>
      <w:r w:rsidR="00E45432">
        <w:t>.</w:t>
      </w:r>
      <w:r w:rsidRPr="004B326F">
        <w:rPr>
          <w:rStyle w:val="FootnoteReference"/>
          <w:rFonts w:eastAsiaTheme="majorEastAsia"/>
        </w:rPr>
        <w:footnoteReference w:id="166"/>
      </w:r>
      <w:r w:rsidRPr="004B326F">
        <w:t xml:space="preserve"> </w:t>
      </w:r>
    </w:p>
    <w:p w14:paraId="67663198" w14:textId="49B0BF4E" w:rsidR="00E45432" w:rsidRDefault="00E45432" w:rsidP="0066130A">
      <w:pPr>
        <w:pStyle w:val="CBDNormalNumber"/>
      </w:pPr>
      <w:r>
        <w:t xml:space="preserve">Statements were made by representatives of the following Parties: Argentina, </w:t>
      </w:r>
      <w:r w:rsidR="002B29B9">
        <w:t xml:space="preserve">Belgium, </w:t>
      </w:r>
      <w:r>
        <w:t xml:space="preserve">Denmark, </w:t>
      </w:r>
      <w:r w:rsidR="00F9406B" w:rsidRPr="00F9406B">
        <w:t>Dominican Republic</w:t>
      </w:r>
      <w:r w:rsidR="000F161A">
        <w:t xml:space="preserve">, on behalf of </w:t>
      </w:r>
      <w:r w:rsidR="0066130A">
        <w:t xml:space="preserve">the </w:t>
      </w:r>
      <w:r w:rsidR="0066130A" w:rsidRPr="0066130A">
        <w:t>Group of Latin American and Caribbean States</w:t>
      </w:r>
      <w:r w:rsidR="0066130A">
        <w:t>,</w:t>
      </w:r>
      <w:r w:rsidR="00F9406B" w:rsidRPr="00F9406B">
        <w:t xml:space="preserve"> </w:t>
      </w:r>
      <w:r w:rsidR="002B29B9">
        <w:t xml:space="preserve">and </w:t>
      </w:r>
      <w:r>
        <w:t>Sweden</w:t>
      </w:r>
      <w:r w:rsidR="002B29B9">
        <w:t>.</w:t>
      </w:r>
    </w:p>
    <w:p w14:paraId="0A8D2967" w14:textId="0A2AB0F6" w:rsidR="003F63AD" w:rsidRPr="00DA24ED" w:rsidRDefault="003F63AD" w:rsidP="00F9406B">
      <w:pPr>
        <w:pStyle w:val="CBDNormalNumber"/>
      </w:pPr>
      <w:r w:rsidRPr="007E275F">
        <w:t xml:space="preserve">The representative of </w:t>
      </w:r>
      <w:r w:rsidR="000F161A" w:rsidRPr="007E275F">
        <w:t>the</w:t>
      </w:r>
      <w:r w:rsidRPr="007E275F">
        <w:t xml:space="preserve"> </w:t>
      </w:r>
      <w:r w:rsidR="000F161A" w:rsidRPr="007E275F">
        <w:t xml:space="preserve">Dominican Republic </w:t>
      </w:r>
      <w:r w:rsidRPr="007E275F">
        <w:t xml:space="preserve">requested that </w:t>
      </w:r>
      <w:r w:rsidR="0052750D" w:rsidRPr="007E275F">
        <w:t xml:space="preserve">the present report reflect the concern of </w:t>
      </w:r>
      <w:r w:rsidR="00C32393" w:rsidRPr="00DA24ED">
        <w:t>the Group of Latin American and Caribbean States</w:t>
      </w:r>
      <w:r w:rsidR="00C32393" w:rsidRPr="007E275F">
        <w:t xml:space="preserve"> about </w:t>
      </w:r>
      <w:r w:rsidR="000F161A" w:rsidRPr="00DA24ED">
        <w:t xml:space="preserve">the limited ability of delegations </w:t>
      </w:r>
      <w:r w:rsidR="000F161A" w:rsidRPr="00DA24ED">
        <w:lastRenderedPageBreak/>
        <w:t xml:space="preserve">to participate </w:t>
      </w:r>
      <w:r w:rsidR="00C32393" w:rsidRPr="007E275F">
        <w:t xml:space="preserve">effectively </w:t>
      </w:r>
      <w:r w:rsidR="000F161A" w:rsidRPr="00DA24ED">
        <w:t>in parallel contact groups</w:t>
      </w:r>
      <w:r w:rsidR="00CB0305" w:rsidRPr="007E275F">
        <w:t>,</w:t>
      </w:r>
      <w:r w:rsidR="000F161A" w:rsidRPr="00DA24ED">
        <w:t xml:space="preserve"> </w:t>
      </w:r>
      <w:r w:rsidR="00C32393" w:rsidRPr="007E275F">
        <w:t>owing</w:t>
      </w:r>
      <w:r w:rsidR="000F161A" w:rsidRPr="00DA24ED">
        <w:t xml:space="preserve"> to inadequate funding</w:t>
      </w:r>
      <w:r w:rsidR="00CB0305" w:rsidRPr="007E275F">
        <w:t xml:space="preserve">, and he </w:t>
      </w:r>
      <w:r w:rsidR="000F161A" w:rsidRPr="00DA24ED">
        <w:t>emphasize</w:t>
      </w:r>
      <w:r w:rsidR="00CB0305" w:rsidRPr="007E275F">
        <w:t>d</w:t>
      </w:r>
      <w:r w:rsidR="000F161A" w:rsidRPr="00DA24ED">
        <w:t xml:space="preserve"> the need for adequate and predictable funding to support full engagement that </w:t>
      </w:r>
      <w:r w:rsidR="00CB0305" w:rsidRPr="007E275F">
        <w:t>wa</w:t>
      </w:r>
      <w:r w:rsidR="000F161A" w:rsidRPr="00DA24ED">
        <w:t>s well aligned with the ambitious agenda</w:t>
      </w:r>
      <w:r w:rsidR="00CB0305" w:rsidRPr="007E275F">
        <w:t xml:space="preserve"> of the Subsidiary Body</w:t>
      </w:r>
      <w:r w:rsidR="000F161A" w:rsidRPr="00DA24ED">
        <w:t>.</w:t>
      </w:r>
    </w:p>
    <w:p w14:paraId="6E950F33" w14:textId="1AE44BA0" w:rsidR="00557370" w:rsidRPr="00DA24ED" w:rsidRDefault="002B29B9" w:rsidP="00FE75A8">
      <w:pPr>
        <w:pStyle w:val="CBDNormalNumber"/>
      </w:pPr>
      <w:r w:rsidRPr="00DA24ED">
        <w:t xml:space="preserve">The Subsidiary Body </w:t>
      </w:r>
      <w:r w:rsidR="00DE7B77" w:rsidRPr="00DA24ED">
        <w:t xml:space="preserve">adopted the draft report, </w:t>
      </w:r>
      <w:r w:rsidR="00404F02" w:rsidRPr="00DA24ED">
        <w:t xml:space="preserve">as orally amended, </w:t>
      </w:r>
      <w:r w:rsidR="00FF703D" w:rsidRPr="00DA24ED">
        <w:t>on the understanding that the Rapporteur would be entrusted with its finalization</w:t>
      </w:r>
      <w:r w:rsidR="00F74466" w:rsidRPr="00DA24ED">
        <w:t>.</w:t>
      </w:r>
    </w:p>
    <w:p w14:paraId="0EED474F" w14:textId="3673CD5B" w:rsidR="00557370" w:rsidRPr="0042658B" w:rsidRDefault="00C45D2D" w:rsidP="007E275F">
      <w:pPr>
        <w:pStyle w:val="CBDAgendaItem0"/>
      </w:pPr>
      <w:bookmarkStart w:id="112" w:name="_Toc215230378"/>
      <w:r w:rsidRPr="0042658B">
        <w:t>Item 1</w:t>
      </w:r>
      <w:r w:rsidR="00D93639" w:rsidRPr="0042658B">
        <w:t>3</w:t>
      </w:r>
      <w:r w:rsidR="00A75430" w:rsidRPr="0042658B">
        <w:t xml:space="preserve"> </w:t>
      </w:r>
      <w:r w:rsidR="00A75430" w:rsidRPr="0042658B">
        <w:br/>
      </w:r>
      <w:r w:rsidRPr="0042658B">
        <w:t>Closure of the meeting</w:t>
      </w:r>
      <w:bookmarkEnd w:id="112"/>
    </w:p>
    <w:p w14:paraId="125063F3" w14:textId="4335FEE2" w:rsidR="00FF703D" w:rsidRDefault="00FF703D" w:rsidP="00FE75A8">
      <w:pPr>
        <w:pStyle w:val="CBDNormalNumber"/>
      </w:pPr>
      <w:r w:rsidRPr="004B326F">
        <w:t>Following the customary exchange of courtesies, the meeting was declared closed at 1</w:t>
      </w:r>
      <w:r>
        <w:t>1</w:t>
      </w:r>
      <w:r w:rsidRPr="004B326F">
        <w:t xml:space="preserve"> p.m. on </w:t>
      </w:r>
      <w:r>
        <w:t>24 October.</w:t>
      </w:r>
    </w:p>
    <w:p w14:paraId="453CE0E0" w14:textId="6B66038D" w:rsidR="002B559C" w:rsidRPr="0042658B" w:rsidRDefault="00557370" w:rsidP="00405C26">
      <w:pPr>
        <w:suppressLineNumbers/>
        <w:suppressAutoHyphens/>
        <w:jc w:val="center"/>
        <w:rPr>
          <w:kern w:val="22"/>
        </w:rPr>
      </w:pPr>
      <w:r w:rsidRPr="0042658B">
        <w:rPr>
          <w:kern w:val="22"/>
        </w:rPr>
        <w:t>__________</w:t>
      </w:r>
    </w:p>
    <w:sectPr w:rsidR="002B559C" w:rsidRPr="0042658B" w:rsidSect="007E275F">
      <w:headerReference w:type="even" r:id="rId130"/>
      <w:headerReference w:type="default" r:id="rId131"/>
      <w:footerReference w:type="even" r:id="rId132"/>
      <w:footerReference w:type="default" r:id="rId133"/>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83B41" w14:textId="77777777" w:rsidR="002D6565" w:rsidRPr="002A5512" w:rsidRDefault="002D6565" w:rsidP="00A96B21">
      <w:r w:rsidRPr="002A5512">
        <w:separator/>
      </w:r>
    </w:p>
  </w:endnote>
  <w:endnote w:type="continuationSeparator" w:id="0">
    <w:p w14:paraId="5F2A9BC0" w14:textId="77777777" w:rsidR="002D6565" w:rsidRPr="002A5512" w:rsidRDefault="002D6565" w:rsidP="00A96B21">
      <w:r w:rsidRPr="002A5512">
        <w:continuationSeparator/>
      </w:r>
    </w:p>
  </w:endnote>
  <w:endnote w:type="continuationNotice" w:id="1">
    <w:p w14:paraId="7965A106" w14:textId="77777777" w:rsidR="002D6565" w:rsidRPr="002A5512" w:rsidRDefault="002D65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3CB0" w14:textId="77777777" w:rsidR="00214566" w:rsidRPr="000A5356" w:rsidRDefault="00214566" w:rsidP="00D60BA4">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B73C" w14:textId="77777777" w:rsidR="00214566" w:rsidRPr="000A5356" w:rsidRDefault="00214566" w:rsidP="00D60BA4">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302F" w14:textId="77777777" w:rsidR="00214566" w:rsidRPr="000A5356" w:rsidRDefault="00214566" w:rsidP="00D60BA4">
    <w:pPr>
      <w:pStyle w:val="CBD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71158" w14:textId="77777777" w:rsidR="00214566" w:rsidRPr="00011A86" w:rsidRDefault="00214566" w:rsidP="00D60BA4">
    <w:pPr>
      <w:pStyle w:val="Footer"/>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FBC6E" w14:textId="77777777" w:rsidR="00214566" w:rsidRPr="00011A86" w:rsidRDefault="00214566" w:rsidP="00D60BA4">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30193BF8" w14:textId="77777777" w:rsidR="00214566" w:rsidRPr="0056451A" w:rsidRDefault="00214566" w:rsidP="00D60BA4">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E0D1BF5" w14:textId="77777777" w:rsidR="00214566" w:rsidRPr="0056451A" w:rsidRDefault="00214566" w:rsidP="00D60BA4">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071CFE" w:rsidRDefault="00071CFE">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DB5D48">
              <w:rPr>
                <w:noProof/>
                <w:szCs w:val="20"/>
              </w:rPr>
              <w:t>10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B5D48">
              <w:rPr>
                <w:noProof/>
                <w:szCs w:val="20"/>
              </w:rPr>
              <w:t>12</w:t>
            </w:r>
            <w:r w:rsidRPr="002B559C">
              <w:rPr>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071CFE" w:rsidRDefault="00071CFE" w:rsidP="0053701F">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DB5D48">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B5D48">
              <w:rPr>
                <w:noProof/>
                <w:szCs w:val="20"/>
              </w:rPr>
              <w:t>12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55592" w14:textId="77777777" w:rsidR="002D6565" w:rsidRPr="002A5512" w:rsidRDefault="002D6565" w:rsidP="00A96B21">
      <w:r w:rsidRPr="002A5512">
        <w:separator/>
      </w:r>
    </w:p>
  </w:footnote>
  <w:footnote w:type="continuationSeparator" w:id="0">
    <w:p w14:paraId="4BDCFDA8" w14:textId="77777777" w:rsidR="002D6565" w:rsidRPr="002A5512" w:rsidRDefault="002D6565" w:rsidP="00A96B21">
      <w:r w:rsidRPr="002A5512">
        <w:continuationSeparator/>
      </w:r>
    </w:p>
  </w:footnote>
  <w:footnote w:type="continuationNotice" w:id="1">
    <w:p w14:paraId="16C0D49A" w14:textId="77777777" w:rsidR="002D6565" w:rsidRPr="002A5512" w:rsidRDefault="002D6565"/>
  </w:footnote>
  <w:footnote w:id="2">
    <w:p w14:paraId="761E4460" w14:textId="77777777" w:rsidR="00214566" w:rsidRPr="000A5356" w:rsidRDefault="00214566" w:rsidP="00D60BA4">
      <w:pPr>
        <w:pStyle w:val="FootnoteText"/>
      </w:pPr>
      <w:r w:rsidRPr="000A5356">
        <w:rPr>
          <w:rStyle w:val="FootnoteReference"/>
        </w:rPr>
        <w:footnoteRef/>
      </w:r>
      <w:r w:rsidRPr="000A5356">
        <w:t xml:space="preserve"> </w:t>
      </w:r>
      <w:r w:rsidRPr="005B529E">
        <w:t xml:space="preserve">Decision </w:t>
      </w:r>
      <w:hyperlink r:id="rId1" w:history="1">
        <w:r w:rsidRPr="000536ED">
          <w:rPr>
            <w:rStyle w:val="Hyperlink"/>
          </w:rPr>
          <w:t>15/4</w:t>
        </w:r>
      </w:hyperlink>
      <w:r w:rsidRPr="005B529E">
        <w:t>, annex.</w:t>
      </w:r>
    </w:p>
  </w:footnote>
  <w:footnote w:id="3">
    <w:p w14:paraId="0232009A" w14:textId="77777777" w:rsidR="00214566" w:rsidRPr="008317FB" w:rsidRDefault="00214566" w:rsidP="00D60BA4">
      <w:pPr>
        <w:pStyle w:val="FootnoteText"/>
      </w:pPr>
      <w:r>
        <w:rPr>
          <w:rStyle w:val="FootnoteReference"/>
        </w:rPr>
        <w:footnoteRef/>
      </w:r>
      <w:r>
        <w:t xml:space="preserve"> Decision </w:t>
      </w:r>
      <w:hyperlink r:id="rId2" w:history="1">
        <w:r w:rsidRPr="000536ED">
          <w:rPr>
            <w:rStyle w:val="Hyperlink"/>
          </w:rPr>
          <w:t>15/4</w:t>
        </w:r>
      </w:hyperlink>
      <w:r>
        <w:t>, annex.</w:t>
      </w:r>
    </w:p>
  </w:footnote>
  <w:footnote w:id="4">
    <w:p w14:paraId="534DD2CF" w14:textId="77777777" w:rsidR="00214566" w:rsidRPr="008317FB" w:rsidRDefault="00214566" w:rsidP="00D60BA4">
      <w:pPr>
        <w:pStyle w:val="FootnoteText"/>
      </w:pPr>
      <w:r>
        <w:rPr>
          <w:rStyle w:val="FootnoteReference"/>
        </w:rPr>
        <w:footnoteRef/>
      </w:r>
      <w:r>
        <w:t xml:space="preserve"> Decision </w:t>
      </w:r>
      <w:hyperlink r:id="rId3" w:history="1">
        <w:r w:rsidRPr="00B07EEA">
          <w:rPr>
            <w:rStyle w:val="Hyperlink"/>
          </w:rPr>
          <w:t>15/5</w:t>
        </w:r>
      </w:hyperlink>
      <w:r>
        <w:t>, annex I.</w:t>
      </w:r>
    </w:p>
  </w:footnote>
  <w:footnote w:id="5">
    <w:p w14:paraId="6B9D3840" w14:textId="77777777" w:rsidR="00214566" w:rsidRPr="00250AF0" w:rsidRDefault="00214566" w:rsidP="00D60BA4">
      <w:pPr>
        <w:pStyle w:val="FootnoteText"/>
      </w:pPr>
      <w:r>
        <w:rPr>
          <w:rStyle w:val="FootnoteReference"/>
        </w:rPr>
        <w:footnoteRef/>
      </w:r>
      <w:r>
        <w:t xml:space="preserve"> Decisions </w:t>
      </w:r>
      <w:hyperlink r:id="rId4" w:history="1">
        <w:r w:rsidRPr="00B07EEA">
          <w:rPr>
            <w:rStyle w:val="Hyperlink"/>
          </w:rPr>
          <w:t>15/6</w:t>
        </w:r>
      </w:hyperlink>
      <w:r>
        <w:t xml:space="preserve"> and </w:t>
      </w:r>
      <w:hyperlink r:id="rId5" w:history="1">
        <w:r w:rsidRPr="00B07EEA">
          <w:rPr>
            <w:rStyle w:val="Hyperlink"/>
          </w:rPr>
          <w:t>16/32</w:t>
        </w:r>
      </w:hyperlink>
      <w:r>
        <w:t>.</w:t>
      </w:r>
    </w:p>
  </w:footnote>
  <w:footnote w:id="6">
    <w:p w14:paraId="0983D30F" w14:textId="77777777" w:rsidR="00214566" w:rsidRPr="008317FB" w:rsidRDefault="00214566" w:rsidP="00D60BA4">
      <w:pPr>
        <w:pStyle w:val="FootnoteText"/>
      </w:pPr>
      <w:r>
        <w:rPr>
          <w:rStyle w:val="FootnoteReference"/>
        </w:rPr>
        <w:footnoteRef/>
      </w:r>
      <w:r>
        <w:t xml:space="preserve"> </w:t>
      </w:r>
      <w:r w:rsidRPr="008317FB">
        <w:t xml:space="preserve">United Nations, </w:t>
      </w:r>
      <w:r w:rsidRPr="00A3248A">
        <w:rPr>
          <w:i/>
          <w:iCs/>
        </w:rPr>
        <w:t>Treaty Series</w:t>
      </w:r>
      <w:r w:rsidRPr="008317FB">
        <w:t>, vol. 1760, No. 30619.</w:t>
      </w:r>
    </w:p>
  </w:footnote>
  <w:footnote w:id="7">
    <w:p w14:paraId="214497D4" w14:textId="77777777" w:rsidR="00214566" w:rsidRPr="00A3248A" w:rsidRDefault="00214566" w:rsidP="00D60BA4">
      <w:pPr>
        <w:pStyle w:val="FootnoteText"/>
        <w:jc w:val="both"/>
      </w:pPr>
      <w:r w:rsidRPr="000A5356">
        <w:rPr>
          <w:rStyle w:val="FootnoteReference"/>
        </w:rPr>
        <w:footnoteRef/>
      </w:r>
      <w:r w:rsidRPr="000A5356">
        <w:t xml:space="preserve"> </w:t>
      </w:r>
      <w:r w:rsidRPr="000A5356">
        <w:rPr>
          <w:rFonts w:asciiTheme="majorBidi" w:hAnsiTheme="majorBidi" w:cstheme="majorBidi"/>
        </w:rPr>
        <w:t>Th</w:t>
      </w:r>
      <w:r>
        <w:rPr>
          <w:rFonts w:asciiTheme="majorBidi" w:hAnsiTheme="majorBidi" w:cstheme="majorBidi"/>
        </w:rPr>
        <w:t>e</w:t>
      </w:r>
      <w:r w:rsidRPr="000A5356">
        <w:rPr>
          <w:rFonts w:asciiTheme="majorBidi" w:hAnsiTheme="majorBidi" w:cstheme="majorBidi"/>
        </w:rPr>
        <w:t xml:space="preserve"> analysis will build on the analysis of </w:t>
      </w:r>
      <w:r w:rsidRPr="00AF1CF9">
        <w:rPr>
          <w:rFonts w:asciiTheme="majorBidi" w:hAnsiTheme="majorBidi" w:cstheme="majorBidi"/>
        </w:rPr>
        <w:t xml:space="preserve">national targets previously provided in document </w:t>
      </w:r>
      <w:hyperlink r:id="rId6" w:history="1">
        <w:r w:rsidRPr="00AF1CF9">
          <w:rPr>
            <w:rStyle w:val="Hyperlink"/>
            <w:rFonts w:asciiTheme="majorBidi" w:hAnsiTheme="majorBidi"/>
          </w:rPr>
          <w:t>CBD</w:t>
        </w:r>
        <w:r w:rsidRPr="00AF1CF9">
          <w:rPr>
            <w:rStyle w:val="Hyperlink"/>
            <w:rFonts w:asciiTheme="majorBidi" w:hAnsiTheme="majorBidi" w:cstheme="majorBidi"/>
          </w:rPr>
          <w:t>/</w:t>
        </w:r>
        <w:r w:rsidRPr="00AF1CF9">
          <w:rPr>
            <w:rStyle w:val="Hyperlink"/>
            <w:rFonts w:asciiTheme="majorBidi" w:hAnsiTheme="majorBidi"/>
          </w:rPr>
          <w:t>SBI</w:t>
        </w:r>
        <w:r w:rsidRPr="00AF1CF9">
          <w:rPr>
            <w:rStyle w:val="Hyperlink"/>
            <w:rFonts w:asciiTheme="majorBidi" w:hAnsiTheme="majorBidi" w:cstheme="majorBidi"/>
          </w:rPr>
          <w:t>/5/2/Add.2/Rev.1</w:t>
        </w:r>
      </w:hyperlink>
      <w:r w:rsidRPr="00AF1CF9">
        <w:t>,</w:t>
      </w:r>
      <w:r w:rsidRPr="00013D7A">
        <w:rPr>
          <w:rFonts w:asciiTheme="majorBidi" w:hAnsiTheme="majorBidi" w:cstheme="majorBidi"/>
        </w:rPr>
        <w:t xml:space="preserve"> as updated in document </w:t>
      </w:r>
      <w:hyperlink r:id="rId7" w:history="1">
        <w:r w:rsidRPr="000C2664">
          <w:rPr>
            <w:rStyle w:val="Hyperlink"/>
            <w:rFonts w:asciiTheme="majorBidi" w:hAnsiTheme="majorBidi" w:cstheme="majorBidi"/>
          </w:rPr>
          <w:t>CBD/SBSTTA/27/INF/4/Rev.1</w:t>
        </w:r>
      </w:hyperlink>
      <w:r w:rsidRPr="00AF1CF9">
        <w:rPr>
          <w:rFonts w:asciiTheme="majorBidi" w:hAnsiTheme="majorBidi" w:cstheme="majorBidi"/>
        </w:rPr>
        <w:t xml:space="preserve">. </w:t>
      </w:r>
      <w:r w:rsidRPr="00AF1CF9">
        <w:t>When analysing national targets, the Secretariat used the elements that were developed by the Ad Hoc Technical Expert Grou</w:t>
      </w:r>
      <w:r w:rsidRPr="00A3248A">
        <w:t xml:space="preserve">p on Indicators for the Kunming-Montreal Global Biodiversity Framework </w:t>
      </w:r>
      <w:r>
        <w:t xml:space="preserve">(see </w:t>
      </w:r>
      <w:hyperlink r:id="rId8" w:history="1">
        <w:r w:rsidRPr="00A3248A">
          <w:rPr>
            <w:rStyle w:val="Hyperlink"/>
          </w:rPr>
          <w:t>CBD/COP/16/INF/4</w:t>
        </w:r>
      </w:hyperlink>
      <w:r>
        <w:t>, sect</w:t>
      </w:r>
      <w:r w:rsidRPr="0052285C">
        <w:t>. 3, annex I).</w:t>
      </w:r>
    </w:p>
  </w:footnote>
  <w:footnote w:id="8">
    <w:p w14:paraId="5F816E64" w14:textId="77777777" w:rsidR="00214566" w:rsidRPr="00567FBB" w:rsidRDefault="00214566" w:rsidP="00D60BA4">
      <w:pPr>
        <w:pStyle w:val="CBDNormalNoNumber"/>
        <w:tabs>
          <w:tab w:val="clear" w:pos="567"/>
          <w:tab w:val="clear" w:pos="1134"/>
        </w:tabs>
        <w:spacing w:after="0"/>
        <w:ind w:left="0"/>
        <w:rPr>
          <w:lang w:val="en-US"/>
        </w:rPr>
      </w:pPr>
      <w:r w:rsidRPr="009B0447">
        <w:rPr>
          <w:rStyle w:val="FootnoteReference"/>
          <w:sz w:val="18"/>
          <w:szCs w:val="18"/>
        </w:rPr>
        <w:footnoteRef/>
      </w:r>
      <w:r>
        <w:t xml:space="preserve"> </w:t>
      </w:r>
      <w:r w:rsidRPr="00567FBB">
        <w:rPr>
          <w:sz w:val="18"/>
          <w:szCs w:val="20"/>
          <w:lang w:val="en-US"/>
        </w:rPr>
        <w:t xml:space="preserve">National focal points who wish to do so will be able to view the commitments submitted by actors other than national </w:t>
      </w:r>
      <w:r>
        <w:rPr>
          <w:sz w:val="18"/>
          <w:szCs w:val="20"/>
          <w:lang w:val="en-US"/>
        </w:rPr>
        <w:t>G</w:t>
      </w:r>
      <w:r w:rsidRPr="00567FBB">
        <w:rPr>
          <w:sz w:val="18"/>
          <w:szCs w:val="20"/>
          <w:lang w:val="en-US"/>
        </w:rPr>
        <w:t>overnments before publication</w:t>
      </w:r>
      <w:r>
        <w:rPr>
          <w:sz w:val="18"/>
          <w:szCs w:val="20"/>
          <w:lang w:val="en-US"/>
        </w:rPr>
        <w:t>,</w:t>
      </w:r>
      <w:r w:rsidRPr="00567FBB">
        <w:rPr>
          <w:sz w:val="18"/>
          <w:szCs w:val="20"/>
          <w:lang w:val="en-US"/>
        </w:rPr>
        <w:t xml:space="preserve"> on a non</w:t>
      </w:r>
      <w:r>
        <w:rPr>
          <w:sz w:val="18"/>
          <w:szCs w:val="20"/>
          <w:lang w:val="en-US"/>
        </w:rPr>
        <w:t>-</w:t>
      </w:r>
      <w:r w:rsidRPr="00567FBB">
        <w:rPr>
          <w:sz w:val="18"/>
          <w:szCs w:val="20"/>
          <w:lang w:val="en-US"/>
        </w:rPr>
        <w:t xml:space="preserve">objection basis (decision </w:t>
      </w:r>
      <w:hyperlink r:id="rId9" w:history="1">
        <w:r w:rsidRPr="002E1C01">
          <w:rPr>
            <w:rStyle w:val="Hyperlink"/>
            <w:sz w:val="18"/>
            <w:szCs w:val="20"/>
            <w:lang w:val="en-US"/>
          </w:rPr>
          <w:t>16/32</w:t>
        </w:r>
      </w:hyperlink>
      <w:r w:rsidRPr="00567FBB">
        <w:rPr>
          <w:sz w:val="18"/>
          <w:szCs w:val="20"/>
          <w:lang w:val="en-US"/>
        </w:rPr>
        <w:t>, annex II, para</w:t>
      </w:r>
      <w:r>
        <w:rPr>
          <w:sz w:val="18"/>
          <w:szCs w:val="20"/>
          <w:lang w:val="en-US"/>
        </w:rPr>
        <w:t>.</w:t>
      </w:r>
      <w:r w:rsidRPr="00567FBB">
        <w:rPr>
          <w:sz w:val="18"/>
          <w:szCs w:val="20"/>
          <w:lang w:val="en-US"/>
        </w:rPr>
        <w:t xml:space="preserve"> 3).</w:t>
      </w:r>
    </w:p>
  </w:footnote>
  <w:footnote w:id="9">
    <w:p w14:paraId="0374CC05" w14:textId="77777777" w:rsidR="00214566" w:rsidRPr="00474A9E" w:rsidRDefault="00214566" w:rsidP="00D60BA4">
      <w:pPr>
        <w:pStyle w:val="FootnoteText"/>
        <w:rPr>
          <w:lang w:val="en-CA"/>
        </w:rPr>
      </w:pPr>
      <w:r>
        <w:rPr>
          <w:rStyle w:val="FootnoteReference"/>
        </w:rPr>
        <w:footnoteRef/>
      </w:r>
      <w:r>
        <w:t xml:space="preserve"> </w:t>
      </w:r>
      <w:r w:rsidRPr="005B1418">
        <w:t xml:space="preserve">United Nations, </w:t>
      </w:r>
      <w:r w:rsidRPr="00474A9E">
        <w:rPr>
          <w:i/>
          <w:iCs/>
        </w:rPr>
        <w:t>Treaty Series</w:t>
      </w:r>
      <w:r w:rsidRPr="005B1418">
        <w:t>, vol. 1760, No. 30619.</w:t>
      </w:r>
    </w:p>
  </w:footnote>
  <w:footnote w:id="10">
    <w:p w14:paraId="32C39F8D" w14:textId="77777777" w:rsidR="00214566" w:rsidRPr="00581CB7" w:rsidRDefault="00214566">
      <w:pPr>
        <w:pStyle w:val="FootnoteText"/>
      </w:pPr>
      <w:r>
        <w:rPr>
          <w:rStyle w:val="FootnoteReference"/>
        </w:rPr>
        <w:footnoteRef/>
      </w:r>
      <w:r>
        <w:t xml:space="preserve"> Decision </w:t>
      </w:r>
      <w:hyperlink r:id="rId10" w:history="1">
        <w:r w:rsidRPr="00E96ED4">
          <w:rPr>
            <w:rStyle w:val="Hyperlink"/>
          </w:rPr>
          <w:t>15/4</w:t>
        </w:r>
      </w:hyperlink>
      <w:r>
        <w:t>, annex.</w:t>
      </w:r>
    </w:p>
  </w:footnote>
  <w:footnote w:id="11">
    <w:p w14:paraId="15CCC5DB" w14:textId="77777777" w:rsidR="00214566" w:rsidRPr="003F4975" w:rsidRDefault="00214566" w:rsidP="00D60BA4">
      <w:pPr>
        <w:pStyle w:val="FootnoteText"/>
      </w:pPr>
      <w:r w:rsidRPr="003F4975">
        <w:rPr>
          <w:rStyle w:val="FootnoteReference"/>
        </w:rPr>
        <w:footnoteRef/>
      </w:r>
      <w:r w:rsidRPr="003F4975">
        <w:t xml:space="preserve"> Synergy is d</w:t>
      </w:r>
      <w:r w:rsidRPr="00415670">
        <w:t xml:space="preserve">efined </w:t>
      </w:r>
      <w:r w:rsidRPr="003F4975">
        <w:t>in the summary for policymakers of the nexus assessment</w:t>
      </w:r>
      <w:r w:rsidRPr="00415670">
        <w:t xml:space="preserve"> as the e</w:t>
      </w:r>
      <w:r w:rsidRPr="003F4975">
        <w:t>nhancement of a desirable outcome in one element leading to the enhancement of another element.</w:t>
      </w:r>
    </w:p>
  </w:footnote>
  <w:footnote w:id="12">
    <w:p w14:paraId="6BCF3008" w14:textId="77777777" w:rsidR="00214566" w:rsidRPr="00FC158A" w:rsidRDefault="00214566" w:rsidP="00D60BA4">
      <w:pPr>
        <w:pStyle w:val="FootnoteText"/>
      </w:pPr>
      <w:r>
        <w:rPr>
          <w:rStyle w:val="FootnoteReference"/>
        </w:rPr>
        <w:footnoteRef/>
      </w:r>
      <w:r>
        <w:t xml:space="preserve"> </w:t>
      </w:r>
      <w:r w:rsidRPr="003F4975">
        <w:t>A trade-off is d</w:t>
      </w:r>
      <w:r w:rsidRPr="00415670">
        <w:t xml:space="preserve">efined </w:t>
      </w:r>
      <w:r w:rsidRPr="003F4975">
        <w:t>in the summary for policymakers of the nexus assessment</w:t>
      </w:r>
      <w:r w:rsidRPr="00415670">
        <w:t xml:space="preserve"> as the e</w:t>
      </w:r>
      <w:r w:rsidRPr="003F4975">
        <w:t>nhancement of a desirable outcome in one element leading to the deterioration of another element.</w:t>
      </w:r>
    </w:p>
  </w:footnote>
  <w:footnote w:id="13">
    <w:p w14:paraId="06729C12" w14:textId="77777777" w:rsidR="00214566" w:rsidRPr="00BC40F1" w:rsidRDefault="00214566">
      <w:pPr>
        <w:pStyle w:val="FootnoteText"/>
      </w:pPr>
      <w:r w:rsidRPr="00BC40F1">
        <w:rPr>
          <w:rStyle w:val="FootnoteReference"/>
        </w:rPr>
        <w:footnoteRef/>
      </w:r>
      <w:r w:rsidRPr="00BC40F1">
        <w:t xml:space="preserve"> </w:t>
      </w:r>
      <w:r w:rsidRPr="006F5217">
        <w:rPr>
          <w:szCs w:val="18"/>
        </w:rPr>
        <w:t xml:space="preserve">United Nations, </w:t>
      </w:r>
      <w:r w:rsidRPr="006F5217">
        <w:rPr>
          <w:i/>
          <w:iCs/>
          <w:szCs w:val="18"/>
        </w:rPr>
        <w:t>Treaty Series</w:t>
      </w:r>
      <w:r w:rsidRPr="006F5217">
        <w:rPr>
          <w:szCs w:val="18"/>
        </w:rPr>
        <w:t>, vol. 1760, No. 30619.</w:t>
      </w:r>
    </w:p>
  </w:footnote>
  <w:footnote w:id="14">
    <w:p w14:paraId="75DA0713" w14:textId="77777777" w:rsidR="00214566" w:rsidRPr="006F5217" w:rsidRDefault="00214566" w:rsidP="00D60BA4">
      <w:pPr>
        <w:pStyle w:val="FootnoteText"/>
        <w:rPr>
          <w:lang w:val="en-US"/>
        </w:rPr>
      </w:pPr>
      <w:r>
        <w:rPr>
          <w:rStyle w:val="FootnoteReference"/>
        </w:rPr>
        <w:footnoteRef/>
      </w:r>
      <w:r>
        <w:t xml:space="preserve"> </w:t>
      </w:r>
      <w:r w:rsidRPr="006F185F">
        <w:t xml:space="preserve">Decision </w:t>
      </w:r>
      <w:hyperlink r:id="rId11" w:history="1">
        <w:r w:rsidRPr="00FE3020">
          <w:rPr>
            <w:rStyle w:val="Hyperlink"/>
          </w:rPr>
          <w:t>14/5</w:t>
        </w:r>
      </w:hyperlink>
      <w:r w:rsidRPr="006F185F">
        <w:t xml:space="preserve">, annex; see also </w:t>
      </w:r>
      <w:hyperlink r:id="rId12" w:history="1">
        <w:r w:rsidRPr="008B6F50">
          <w:rPr>
            <w:rStyle w:val="Hyperlink"/>
            <w:i/>
            <w:iCs/>
          </w:rPr>
          <w:t>CBD Technical Series No. 93</w:t>
        </w:r>
      </w:hyperlink>
      <w:r w:rsidRPr="006F185F">
        <w:t xml:space="preserve"> for complementary information.</w:t>
      </w:r>
    </w:p>
  </w:footnote>
  <w:footnote w:id="15">
    <w:p w14:paraId="484E4802" w14:textId="77777777" w:rsidR="00214566" w:rsidRPr="00817BEA" w:rsidRDefault="00214566">
      <w:pPr>
        <w:pStyle w:val="FootnoteText"/>
        <w:rPr>
          <w:lang w:val="en-US"/>
        </w:rPr>
      </w:pPr>
      <w:r w:rsidRPr="00A3201E">
        <w:rPr>
          <w:rStyle w:val="FootnoteReference"/>
        </w:rPr>
        <w:footnoteRef/>
      </w:r>
      <w:r w:rsidRPr="00A3201E">
        <w:t xml:space="preserve"> United Nations, </w:t>
      </w:r>
      <w:r w:rsidRPr="00817BEA">
        <w:rPr>
          <w:i/>
          <w:iCs/>
        </w:rPr>
        <w:t>Treaty Series</w:t>
      </w:r>
      <w:r w:rsidRPr="00A3201E">
        <w:t>, vol. 1771, No. 30822.</w:t>
      </w:r>
    </w:p>
  </w:footnote>
  <w:footnote w:id="16">
    <w:p w14:paraId="7E2D41F9" w14:textId="77777777" w:rsidR="00214566" w:rsidRPr="00151D58" w:rsidRDefault="00214566">
      <w:pPr>
        <w:pStyle w:val="FootnoteText"/>
        <w:rPr>
          <w:lang w:val="en-CA"/>
        </w:rPr>
      </w:pPr>
      <w:r w:rsidRPr="00A3201E">
        <w:rPr>
          <w:rStyle w:val="FootnoteReference"/>
        </w:rPr>
        <w:footnoteRef/>
      </w:r>
      <w:r w:rsidRPr="00151D58">
        <w:rPr>
          <w:lang w:val="en-CA"/>
        </w:rPr>
        <w:t xml:space="preserve"> Ibid., vol. 1954, No. 33480.</w:t>
      </w:r>
    </w:p>
  </w:footnote>
  <w:footnote w:id="17">
    <w:p w14:paraId="2948F813" w14:textId="77777777" w:rsidR="00214566" w:rsidRPr="00BC40F1" w:rsidRDefault="00214566">
      <w:pPr>
        <w:pStyle w:val="FootnoteText"/>
      </w:pPr>
      <w:r w:rsidRPr="00BC40F1">
        <w:rPr>
          <w:rStyle w:val="FootnoteReference"/>
        </w:rPr>
        <w:footnoteRef/>
      </w:r>
      <w:r w:rsidRPr="00BC40F1">
        <w:t xml:space="preserve"> </w:t>
      </w:r>
      <w:r w:rsidRPr="006F5217">
        <w:t xml:space="preserve">Decision </w:t>
      </w:r>
      <w:hyperlink r:id="rId13" w:history="1">
        <w:r w:rsidRPr="006F5217">
          <w:rPr>
            <w:rStyle w:val="Hyperlink"/>
          </w:rPr>
          <w:t>15/4</w:t>
        </w:r>
      </w:hyperlink>
      <w:r w:rsidRPr="006F5217">
        <w:t>, annex.</w:t>
      </w:r>
    </w:p>
  </w:footnote>
  <w:footnote w:id="18">
    <w:p w14:paraId="6F61CC3D" w14:textId="77777777" w:rsidR="00214566" w:rsidRPr="000B7BEF" w:rsidRDefault="00214566" w:rsidP="00D60BA4">
      <w:pPr>
        <w:pStyle w:val="FootnoteText"/>
        <w:rPr>
          <w:lang w:val="en-CA"/>
        </w:rPr>
      </w:pPr>
      <w:r>
        <w:rPr>
          <w:rStyle w:val="FootnoteReference"/>
        </w:rPr>
        <w:footnoteRef/>
      </w:r>
      <w:r w:rsidRPr="000B7BEF">
        <w:rPr>
          <w:lang w:val="en-CA"/>
        </w:rPr>
        <w:t xml:space="preserve"> Sea</w:t>
      </w:r>
      <w:r>
        <w:rPr>
          <w:lang w:val="en-CA"/>
        </w:rPr>
        <w:t xml:space="preserve"> </w:t>
      </w:r>
      <w:r w:rsidRPr="000B7BEF">
        <w:rPr>
          <w:lang w:val="en-CA"/>
        </w:rPr>
        <w:t>level rise an</w:t>
      </w:r>
      <w:r>
        <w:rPr>
          <w:lang w:val="en-CA"/>
        </w:rPr>
        <w:t>d other changes in sea level</w:t>
      </w:r>
    </w:p>
  </w:footnote>
  <w:footnote w:id="19">
    <w:p w14:paraId="15E52A1D" w14:textId="77777777" w:rsidR="00214566" w:rsidRPr="00817BEA" w:rsidRDefault="00214566">
      <w:pPr>
        <w:pStyle w:val="FootnoteText"/>
        <w:rPr>
          <w:lang w:val="en-US"/>
        </w:rPr>
      </w:pPr>
      <w:r>
        <w:rPr>
          <w:rStyle w:val="FootnoteReference"/>
        </w:rPr>
        <w:footnoteRef/>
      </w:r>
      <w:r>
        <w:t xml:space="preserve"> </w:t>
      </w:r>
      <w:r>
        <w:rPr>
          <w:lang w:val="en-US"/>
        </w:rPr>
        <w:t xml:space="preserve">Decision </w:t>
      </w:r>
      <w:hyperlink r:id="rId14" w:history="1">
        <w:r w:rsidRPr="00692BB6">
          <w:rPr>
            <w:rStyle w:val="Hyperlink"/>
            <w:lang w:val="en-US"/>
          </w:rPr>
          <w:t>15/4</w:t>
        </w:r>
      </w:hyperlink>
      <w:r>
        <w:rPr>
          <w:lang w:val="en-US"/>
        </w:rPr>
        <w:t>, annex.</w:t>
      </w:r>
    </w:p>
  </w:footnote>
  <w:footnote w:id="20">
    <w:p w14:paraId="138D4805" w14:textId="77777777" w:rsidR="00214566" w:rsidRPr="00E318C8" w:rsidRDefault="00214566">
      <w:pPr>
        <w:pStyle w:val="FootnoteText"/>
        <w:rPr>
          <w:lang w:val="en-CA"/>
        </w:rPr>
      </w:pPr>
      <w:r>
        <w:rPr>
          <w:rStyle w:val="FootnoteReference"/>
        </w:rPr>
        <w:footnoteRef/>
      </w:r>
      <w:r w:rsidRPr="00E318C8">
        <w:rPr>
          <w:lang w:val="en-CA"/>
        </w:rPr>
        <w:t xml:space="preserve"> </w:t>
      </w:r>
      <w:r>
        <w:rPr>
          <w:lang w:val="en-CA"/>
        </w:rPr>
        <w:t xml:space="preserve">See also </w:t>
      </w:r>
      <w:r w:rsidRPr="00E318C8">
        <w:rPr>
          <w:lang w:val="en-CA"/>
        </w:rPr>
        <w:t>Gener</w:t>
      </w:r>
      <w:r>
        <w:rPr>
          <w:lang w:val="en-CA"/>
        </w:rPr>
        <w:t>a</w:t>
      </w:r>
      <w:r w:rsidRPr="00E318C8">
        <w:rPr>
          <w:lang w:val="en-CA"/>
        </w:rPr>
        <w:t>l Assemb</w:t>
      </w:r>
      <w:r>
        <w:rPr>
          <w:lang w:val="en-CA"/>
        </w:rPr>
        <w:t>ly</w:t>
      </w:r>
      <w:r w:rsidRPr="00E318C8">
        <w:rPr>
          <w:lang w:val="en-CA"/>
        </w:rPr>
        <w:t xml:space="preserve"> resolution 76/300</w:t>
      </w:r>
      <w:r>
        <w:rPr>
          <w:lang w:val="en-CA"/>
        </w:rPr>
        <w:t>.</w:t>
      </w:r>
    </w:p>
  </w:footnote>
  <w:footnote w:id="21">
    <w:p w14:paraId="2E10A51C" w14:textId="77777777" w:rsidR="00214566" w:rsidRPr="00EF4A21" w:rsidRDefault="00214566">
      <w:pPr>
        <w:pStyle w:val="FootnoteText"/>
      </w:pPr>
      <w:r w:rsidRPr="00A3201E">
        <w:rPr>
          <w:rStyle w:val="FootnoteReference"/>
        </w:rPr>
        <w:footnoteRef/>
      </w:r>
      <w:r w:rsidRPr="00A3201E">
        <w:t xml:space="preserve"> United Nations, </w:t>
      </w:r>
      <w:r w:rsidRPr="00817BEA">
        <w:rPr>
          <w:i/>
          <w:iCs/>
        </w:rPr>
        <w:t>Treaty Series</w:t>
      </w:r>
      <w:r w:rsidRPr="00A3201E">
        <w:t>, vol. 3156, No. 54113.</w:t>
      </w:r>
    </w:p>
  </w:footnote>
  <w:footnote w:id="22">
    <w:p w14:paraId="4F9AECFA" w14:textId="77777777" w:rsidR="00214566" w:rsidRPr="006F5217" w:rsidRDefault="00214566" w:rsidP="00D60BA4">
      <w:pPr>
        <w:pStyle w:val="FootnoteText"/>
        <w:rPr>
          <w:lang w:val="en-US"/>
        </w:rPr>
      </w:pPr>
      <w:r>
        <w:rPr>
          <w:rStyle w:val="FootnoteReference"/>
        </w:rPr>
        <w:footnoteRef/>
      </w:r>
      <w:r>
        <w:t xml:space="preserve"> </w:t>
      </w:r>
      <w:r w:rsidRPr="006F185F">
        <w:t xml:space="preserve">Decision </w:t>
      </w:r>
      <w:hyperlink r:id="rId15" w:history="1">
        <w:r w:rsidRPr="00FE3020">
          <w:rPr>
            <w:rStyle w:val="Hyperlink"/>
          </w:rPr>
          <w:t>14/5</w:t>
        </w:r>
      </w:hyperlink>
      <w:r w:rsidRPr="006F185F">
        <w:t xml:space="preserve">, annex; see also </w:t>
      </w:r>
      <w:hyperlink r:id="rId16" w:history="1">
        <w:r w:rsidRPr="008B6F50">
          <w:rPr>
            <w:rStyle w:val="Hyperlink"/>
            <w:i/>
            <w:iCs/>
          </w:rPr>
          <w:t>CBD Technical Series No. 93</w:t>
        </w:r>
      </w:hyperlink>
      <w:r w:rsidRPr="006F185F">
        <w:t xml:space="preserve"> for complementary information.</w:t>
      </w:r>
    </w:p>
  </w:footnote>
  <w:footnote w:id="23">
    <w:p w14:paraId="05820971" w14:textId="77777777" w:rsidR="00214566" w:rsidRPr="00E318C8" w:rsidRDefault="00214566" w:rsidP="00D60BA4">
      <w:pPr>
        <w:pStyle w:val="FootnoteText"/>
        <w:rPr>
          <w:lang w:val="en-IE"/>
        </w:rPr>
      </w:pPr>
      <w:r>
        <w:rPr>
          <w:rStyle w:val="FootnoteReference"/>
        </w:rPr>
        <w:footnoteRef/>
      </w:r>
      <w:r>
        <w:t xml:space="preserve"> “</w:t>
      </w:r>
      <w:r>
        <w:rPr>
          <w:lang w:val="en-IE"/>
        </w:rPr>
        <w:t>Free, prior and informed consent” refers to the tripartite terminology of “prior and informed consent”, “free, prior and informed consent” and “approval and involvement”.</w:t>
      </w:r>
    </w:p>
  </w:footnote>
  <w:footnote w:id="24">
    <w:p w14:paraId="68B0E6A0" w14:textId="77777777" w:rsidR="00214566" w:rsidRPr="005D7AEB" w:rsidRDefault="00214566" w:rsidP="00D60BA4">
      <w:pPr>
        <w:pStyle w:val="FootnoteText"/>
        <w:rPr>
          <w:highlight w:val="yellow"/>
          <w:lang w:val="en-US"/>
        </w:rPr>
      </w:pPr>
      <w:r w:rsidRPr="00555D29">
        <w:rPr>
          <w:rStyle w:val="FootnoteReference"/>
        </w:rPr>
        <w:footnoteRef/>
      </w:r>
      <w:r w:rsidRPr="00555D29">
        <w:t xml:space="preserve"> </w:t>
      </w:r>
      <w:r>
        <w:t>In accordance with</w:t>
      </w:r>
      <w:r w:rsidRPr="00D46FD3">
        <w:t xml:space="preserve"> resolution 5/5 </w:t>
      </w:r>
      <w:r>
        <w:t>of</w:t>
      </w:r>
      <w:r w:rsidRPr="00D46FD3">
        <w:t xml:space="preserve"> the United Nations Environment Assembly</w:t>
      </w:r>
      <w:r>
        <w:t>.</w:t>
      </w:r>
    </w:p>
  </w:footnote>
  <w:footnote w:id="25">
    <w:p w14:paraId="658C7944" w14:textId="77777777" w:rsidR="00214566" w:rsidRPr="005D6D25" w:rsidRDefault="00214566" w:rsidP="00D60BA4">
      <w:pPr>
        <w:pStyle w:val="FootnoteText"/>
        <w:rPr>
          <w:lang w:val="en-IE"/>
        </w:rPr>
      </w:pPr>
      <w:r w:rsidRPr="00AF2CD7">
        <w:rPr>
          <w:rStyle w:val="FootnoteReference"/>
        </w:rPr>
        <w:footnoteRef/>
      </w:r>
      <w:r w:rsidRPr="00AF2CD7">
        <w:t xml:space="preserve"> Adopted [at the </w:t>
      </w:r>
      <w:r w:rsidRPr="008B6F50">
        <w:t>twenty-first s</w:t>
      </w:r>
      <w:r w:rsidRPr="00AF2CD7">
        <w:t>ession of the Conference of the Parties to][under] the United Nations Framework Convention on Climate Change (see FCCC/CP/2015/10/Add.1, decision 1/CP.21, annex).</w:t>
      </w:r>
      <w:r>
        <w:t xml:space="preserve"> </w:t>
      </w:r>
    </w:p>
  </w:footnote>
  <w:footnote w:id="26">
    <w:p w14:paraId="59150A2E" w14:textId="77777777" w:rsidR="00214566" w:rsidRPr="00BC40F1" w:rsidRDefault="00214566" w:rsidP="00D60BA4">
      <w:pPr>
        <w:pStyle w:val="FootnoteText"/>
      </w:pPr>
      <w:r w:rsidRPr="00BC40F1">
        <w:rPr>
          <w:rStyle w:val="FootnoteReference"/>
        </w:rPr>
        <w:footnoteRef/>
      </w:r>
      <w:r w:rsidRPr="00BC40F1">
        <w:t xml:space="preserve"> </w:t>
      </w:r>
      <w:r w:rsidRPr="005169AF">
        <w:t xml:space="preserve">Decision </w:t>
      </w:r>
      <w:hyperlink r:id="rId17" w:history="1">
        <w:r w:rsidRPr="005169AF">
          <w:rPr>
            <w:rStyle w:val="Hyperlink"/>
          </w:rPr>
          <w:t>15/5</w:t>
        </w:r>
      </w:hyperlink>
      <w:r w:rsidRPr="005169AF">
        <w:t>, annex I.</w:t>
      </w:r>
    </w:p>
  </w:footnote>
  <w:footnote w:id="27">
    <w:p w14:paraId="173476CE" w14:textId="77777777" w:rsidR="00214566" w:rsidRPr="005D7AEB" w:rsidRDefault="00214566" w:rsidP="00D60BA4">
      <w:pPr>
        <w:pStyle w:val="FootnoteText"/>
        <w:rPr>
          <w:lang w:val="en-US"/>
        </w:rPr>
      </w:pPr>
      <w:r w:rsidRPr="006306FB">
        <w:rPr>
          <w:rStyle w:val="FootnoteReference"/>
        </w:rPr>
        <w:footnoteRef/>
      </w:r>
      <w:r w:rsidRPr="006306FB">
        <w:t xml:space="preserve"> Organizations, partnerships, initiatives and coalitions include the </w:t>
      </w:r>
      <w:r w:rsidRPr="0085135A">
        <w:t>National Biodiversity Strateg</w:t>
      </w:r>
      <w:r>
        <w:t>y</w:t>
      </w:r>
      <w:r w:rsidRPr="0085135A">
        <w:t xml:space="preserve"> and Action Plan </w:t>
      </w:r>
      <w:r w:rsidRPr="006306FB">
        <w:t xml:space="preserve">Accelerator Partnership, the </w:t>
      </w:r>
      <w:r w:rsidRPr="007C19EA">
        <w:t>Nationally Determined Contributions</w:t>
      </w:r>
      <w:r w:rsidRPr="006306FB">
        <w:t xml:space="preserve"> Partnership, the </w:t>
      </w:r>
      <w:r w:rsidRPr="00CD4F66">
        <w:t xml:space="preserve">National Adaptation Plan </w:t>
      </w:r>
      <w:r w:rsidRPr="006306FB">
        <w:t xml:space="preserve">Global Network, the </w:t>
      </w:r>
      <w:r>
        <w:t xml:space="preserve">Enhancing Nature-based Solutions for an Accelerated Climate Transformation </w:t>
      </w:r>
      <w:r w:rsidRPr="006306FB">
        <w:t xml:space="preserve">Partnership, the </w:t>
      </w:r>
      <w:r w:rsidRPr="00D305C6">
        <w:t xml:space="preserve">Friends of Ecosystem-based Adaptation </w:t>
      </w:r>
      <w:r w:rsidRPr="006306FB">
        <w:t>network and the Partnership for Environment and Disaster Risk Reduction.</w:t>
      </w:r>
    </w:p>
  </w:footnote>
  <w:footnote w:id="28">
    <w:p w14:paraId="52BE8C7C" w14:textId="77777777" w:rsidR="00214566" w:rsidRPr="00BC40F1" w:rsidRDefault="00214566" w:rsidP="00D60BA4">
      <w:pPr>
        <w:pStyle w:val="FootnoteText"/>
        <w:rPr>
          <w:szCs w:val="18"/>
        </w:rPr>
      </w:pPr>
      <w:r w:rsidRPr="006F5217">
        <w:rPr>
          <w:rStyle w:val="FootnoteReference"/>
          <w:szCs w:val="18"/>
        </w:rPr>
        <w:footnoteRef/>
      </w:r>
      <w:r w:rsidRPr="006F5217">
        <w:rPr>
          <w:szCs w:val="18"/>
        </w:rPr>
        <w:t xml:space="preserve"> Decision </w:t>
      </w:r>
      <w:hyperlink r:id="rId18" w:history="1">
        <w:r w:rsidRPr="006F5217">
          <w:rPr>
            <w:rStyle w:val="Hyperlink"/>
            <w:szCs w:val="18"/>
          </w:rPr>
          <w:t>X/33</w:t>
        </w:r>
      </w:hyperlink>
      <w:r w:rsidRPr="006F5217">
        <w:rPr>
          <w:szCs w:val="18"/>
        </w:rPr>
        <w:t xml:space="preserve"> on biodiversity and climate change</w:t>
      </w:r>
      <w:r w:rsidRPr="00BC40F1">
        <w:rPr>
          <w:szCs w:val="18"/>
        </w:rPr>
        <w:t xml:space="preserve"> contains guidance </w:t>
      </w:r>
      <w:r>
        <w:rPr>
          <w:szCs w:val="18"/>
        </w:rPr>
        <w:t>for</w:t>
      </w:r>
      <w:r w:rsidRPr="00BC40F1">
        <w:rPr>
          <w:szCs w:val="18"/>
        </w:rPr>
        <w:t xml:space="preserve"> Parties on the implementation of ecosystem-based approaches for climate change mitigation</w:t>
      </w:r>
      <w:r>
        <w:rPr>
          <w:szCs w:val="18"/>
        </w:rPr>
        <w:t xml:space="preserve"> and </w:t>
      </w:r>
      <w:r w:rsidRPr="00BC40F1">
        <w:rPr>
          <w:szCs w:val="18"/>
        </w:rPr>
        <w:t>adaptatio</w:t>
      </w:r>
      <w:r>
        <w:rPr>
          <w:szCs w:val="18"/>
        </w:rPr>
        <w:t>n</w:t>
      </w:r>
      <w:r w:rsidRPr="006F5217">
        <w:rPr>
          <w:szCs w:val="18"/>
        </w:rPr>
        <w:t>.</w:t>
      </w:r>
      <w:r w:rsidRPr="00BC40F1">
        <w:rPr>
          <w:szCs w:val="18"/>
        </w:rPr>
        <w:t xml:space="preserve"> </w:t>
      </w:r>
    </w:p>
  </w:footnote>
  <w:footnote w:id="29">
    <w:p w14:paraId="73204E1B" w14:textId="77777777" w:rsidR="00214566" w:rsidRPr="008B6F50" w:rsidRDefault="00214566">
      <w:pPr>
        <w:pStyle w:val="FootnoteText"/>
        <w:rPr>
          <w:lang w:val="en-CA"/>
        </w:rPr>
      </w:pPr>
      <w:r>
        <w:rPr>
          <w:rStyle w:val="FootnoteReference"/>
        </w:rPr>
        <w:footnoteRef/>
      </w:r>
      <w:r>
        <w:t xml:space="preserve"> </w:t>
      </w:r>
      <w:r w:rsidRPr="008B6F50">
        <w:rPr>
          <w:szCs w:val="18"/>
        </w:rPr>
        <w:t xml:space="preserve">United Nations, </w:t>
      </w:r>
      <w:r w:rsidRPr="0046099D">
        <w:rPr>
          <w:i/>
          <w:iCs/>
          <w:szCs w:val="18"/>
        </w:rPr>
        <w:t>Treaty Series</w:t>
      </w:r>
      <w:r w:rsidRPr="008B6F50">
        <w:rPr>
          <w:szCs w:val="18"/>
        </w:rPr>
        <w:t>, vol. 1760, No. 30619.</w:t>
      </w:r>
    </w:p>
  </w:footnote>
  <w:footnote w:id="30">
    <w:p w14:paraId="39615294" w14:textId="77777777" w:rsidR="00214566" w:rsidRPr="008B6F50" w:rsidRDefault="00214566">
      <w:pPr>
        <w:pStyle w:val="FootnoteText"/>
        <w:rPr>
          <w:lang w:val="es-ES"/>
        </w:rPr>
      </w:pPr>
      <w:r>
        <w:rPr>
          <w:rStyle w:val="FootnoteReference"/>
        </w:rPr>
        <w:footnoteRef/>
      </w:r>
      <w:r w:rsidRPr="008B6F50">
        <w:rPr>
          <w:lang w:val="es-ES"/>
        </w:rPr>
        <w:t xml:space="preserve"> Ibid., vol. 1954, No. 33480.</w:t>
      </w:r>
    </w:p>
  </w:footnote>
  <w:footnote w:id="31">
    <w:p w14:paraId="65A9B97A" w14:textId="77777777" w:rsidR="00214566" w:rsidRPr="008B6F50" w:rsidRDefault="00214566" w:rsidP="00D60BA4">
      <w:pPr>
        <w:pStyle w:val="FootnoteText"/>
        <w:rPr>
          <w:lang w:val="es-ES"/>
        </w:rPr>
      </w:pPr>
      <w:r>
        <w:rPr>
          <w:rStyle w:val="FootnoteReference"/>
        </w:rPr>
        <w:footnoteRef/>
      </w:r>
      <w:r w:rsidRPr="008B6F50">
        <w:rPr>
          <w:lang w:val="es-ES"/>
        </w:rPr>
        <w:t xml:space="preserve"> Ibid., vol. 1771, No. 30822.</w:t>
      </w:r>
    </w:p>
  </w:footnote>
  <w:footnote w:id="32">
    <w:p w14:paraId="3B3D62A0" w14:textId="77777777" w:rsidR="00214566" w:rsidRPr="008B6F50" w:rsidRDefault="00214566">
      <w:pPr>
        <w:pStyle w:val="FootnoteText"/>
        <w:rPr>
          <w:lang w:val="en-CA"/>
        </w:rPr>
      </w:pPr>
      <w:r>
        <w:rPr>
          <w:rStyle w:val="FootnoteReference"/>
        </w:rPr>
        <w:footnoteRef/>
      </w:r>
      <w:r>
        <w:t xml:space="preserve"> Ibid.</w:t>
      </w:r>
      <w:r w:rsidRPr="008D58A8">
        <w:t>, vol. 1833, No. 31363.</w:t>
      </w:r>
    </w:p>
  </w:footnote>
  <w:footnote w:id="33">
    <w:p w14:paraId="3CFD5DC8" w14:textId="77777777" w:rsidR="00214566" w:rsidRPr="0044634A" w:rsidRDefault="00214566" w:rsidP="00D60BA4">
      <w:pPr>
        <w:pStyle w:val="FootnoteText"/>
      </w:pPr>
      <w:r>
        <w:rPr>
          <w:rStyle w:val="FootnoteReference"/>
        </w:rPr>
        <w:footnoteRef/>
      </w:r>
      <w:r>
        <w:t xml:space="preserve"> </w:t>
      </w:r>
      <w:r w:rsidRPr="0044634A">
        <w:t xml:space="preserve">Decision </w:t>
      </w:r>
      <w:hyperlink r:id="rId19" w:history="1">
        <w:r w:rsidRPr="00B069AD">
          <w:rPr>
            <w:rStyle w:val="Hyperlink"/>
          </w:rPr>
          <w:t>14/5</w:t>
        </w:r>
      </w:hyperlink>
      <w:r w:rsidRPr="0044634A">
        <w:t>, annex</w:t>
      </w:r>
      <w:r>
        <w:t>.</w:t>
      </w:r>
    </w:p>
  </w:footnote>
  <w:footnote w:id="34">
    <w:p w14:paraId="5F038A56" w14:textId="77777777" w:rsidR="00214566" w:rsidRPr="0001600F" w:rsidRDefault="00214566">
      <w:pPr>
        <w:pStyle w:val="FootnoteText"/>
      </w:pPr>
      <w:r>
        <w:rPr>
          <w:rStyle w:val="FootnoteReference"/>
        </w:rPr>
        <w:footnoteRef/>
      </w:r>
      <w:r>
        <w:t xml:space="preserve"> Decision </w:t>
      </w:r>
      <w:hyperlink r:id="rId20" w:history="1">
        <w:r w:rsidRPr="001A7B86">
          <w:rPr>
            <w:rStyle w:val="Hyperlink"/>
          </w:rPr>
          <w:t>15/4</w:t>
        </w:r>
      </w:hyperlink>
      <w:r>
        <w:t>, annex.</w:t>
      </w:r>
    </w:p>
  </w:footnote>
  <w:footnote w:id="35">
    <w:p w14:paraId="25DEE66D" w14:textId="77777777" w:rsidR="00214566" w:rsidRPr="006F5217" w:rsidRDefault="00214566" w:rsidP="00D60BA4">
      <w:pPr>
        <w:pStyle w:val="FootnoteText"/>
        <w:rPr>
          <w:szCs w:val="18"/>
        </w:rPr>
      </w:pPr>
      <w:r w:rsidRPr="006F5217">
        <w:rPr>
          <w:rStyle w:val="FootnoteReference"/>
          <w:szCs w:val="18"/>
        </w:rPr>
        <w:footnoteRef/>
      </w:r>
      <w:r w:rsidRPr="006F5217">
        <w:rPr>
          <w:szCs w:val="18"/>
        </w:rPr>
        <w:t xml:space="preserve"> Decisions</w:t>
      </w:r>
      <w:r>
        <w:rPr>
          <w:szCs w:val="18"/>
        </w:rPr>
        <w:t xml:space="preserve"> </w:t>
      </w:r>
      <w:hyperlink r:id="rId21" w:history="1">
        <w:r w:rsidRPr="006F5217">
          <w:rPr>
            <w:rStyle w:val="Hyperlink"/>
            <w:szCs w:val="18"/>
          </w:rPr>
          <w:t>XII/20</w:t>
        </w:r>
      </w:hyperlink>
      <w:r w:rsidRPr="006F5217">
        <w:rPr>
          <w:szCs w:val="18"/>
        </w:rPr>
        <w:t xml:space="preserve">, </w:t>
      </w:r>
      <w:hyperlink r:id="rId22" w:history="1">
        <w:r w:rsidRPr="00BC40F1">
          <w:rPr>
            <w:rStyle w:val="Hyperlink"/>
            <w:szCs w:val="18"/>
          </w:rPr>
          <w:t>14/5</w:t>
        </w:r>
      </w:hyperlink>
      <w:r>
        <w:rPr>
          <w:szCs w:val="18"/>
        </w:rPr>
        <w:t>,</w:t>
      </w:r>
      <w:r w:rsidRPr="006F5217">
        <w:rPr>
          <w:szCs w:val="18"/>
        </w:rPr>
        <w:t xml:space="preserve"> </w:t>
      </w:r>
      <w:hyperlink r:id="rId23" w:history="1">
        <w:r w:rsidRPr="00657ACB">
          <w:rPr>
            <w:rStyle w:val="Hyperlink"/>
            <w:szCs w:val="18"/>
          </w:rPr>
          <w:t>15/4</w:t>
        </w:r>
      </w:hyperlink>
      <w:r w:rsidRPr="00657ACB">
        <w:rPr>
          <w:szCs w:val="18"/>
        </w:rPr>
        <w:t xml:space="preserve"> and </w:t>
      </w:r>
      <w:hyperlink r:id="rId24" w:history="1">
        <w:r w:rsidRPr="00657ACB">
          <w:rPr>
            <w:rStyle w:val="Hyperlink"/>
            <w:szCs w:val="18"/>
          </w:rPr>
          <w:t>16/22</w:t>
        </w:r>
      </w:hyperlink>
      <w:r w:rsidRPr="006F5217">
        <w:rPr>
          <w:szCs w:val="18"/>
        </w:rPr>
        <w:t>.</w:t>
      </w:r>
    </w:p>
  </w:footnote>
  <w:footnote w:id="36">
    <w:p w14:paraId="733AADA0" w14:textId="77777777" w:rsidR="00214566" w:rsidRPr="00E54564" w:rsidRDefault="00214566">
      <w:pPr>
        <w:pStyle w:val="FootnoteText"/>
      </w:pPr>
      <w:r>
        <w:rPr>
          <w:rStyle w:val="FootnoteReference"/>
        </w:rPr>
        <w:footnoteRef/>
      </w:r>
      <w:r>
        <w:t xml:space="preserve"> </w:t>
      </w:r>
      <w:r w:rsidRPr="00E54564">
        <w:t xml:space="preserve">United Nations, </w:t>
      </w:r>
      <w:r w:rsidRPr="008B6F50">
        <w:rPr>
          <w:i/>
          <w:iCs/>
        </w:rPr>
        <w:t>Treaty Series</w:t>
      </w:r>
      <w:r w:rsidRPr="00E54564">
        <w:t>, vol. 3156, No. 54113.</w:t>
      </w:r>
    </w:p>
  </w:footnote>
  <w:footnote w:id="37">
    <w:p w14:paraId="2D23BEA6" w14:textId="77777777" w:rsidR="00214566" w:rsidRPr="00BC40F1" w:rsidRDefault="00214566" w:rsidP="00D60BA4">
      <w:pPr>
        <w:pStyle w:val="FootnoteText"/>
        <w:rPr>
          <w:sz w:val="16"/>
          <w:szCs w:val="16"/>
        </w:rPr>
      </w:pPr>
      <w:r w:rsidRPr="00BC40F1">
        <w:rPr>
          <w:rStyle w:val="FootnoteReference"/>
          <w:sz w:val="16"/>
          <w:szCs w:val="16"/>
        </w:rPr>
        <w:footnoteRef/>
      </w:r>
      <w:r w:rsidRPr="00BC40F1">
        <w:rPr>
          <w:sz w:val="16"/>
          <w:szCs w:val="16"/>
        </w:rPr>
        <w:t xml:space="preserve"> </w:t>
      </w:r>
      <w:r w:rsidRPr="00EC255B">
        <w:t>“Free, prior and informed consent” refers to the tripartite terminology of “prior and informed consent”, “free, prior and informed consent” and “approval and involvement”.</w:t>
      </w:r>
    </w:p>
  </w:footnote>
  <w:footnote w:id="38">
    <w:p w14:paraId="4F55B2F5" w14:textId="77777777" w:rsidR="00214566" w:rsidRPr="005D7AEB" w:rsidRDefault="00214566" w:rsidP="00D60BA4">
      <w:pPr>
        <w:pStyle w:val="FootnoteText"/>
        <w:rPr>
          <w:lang w:val="en-IE"/>
        </w:rPr>
      </w:pPr>
      <w:r>
        <w:rPr>
          <w:rStyle w:val="FootnoteReference"/>
        </w:rPr>
        <w:footnoteRef/>
      </w:r>
      <w:r>
        <w:t xml:space="preserve"> I.e. a</w:t>
      </w:r>
      <w:r w:rsidRPr="00E94C4A">
        <w:t>pplying environmental impact assessments at the earliest stages of project design and robust monitoring and evaluation systems; preventing the transfer of risks and impacts; avoiding degradation of natural habitats, loss of biodiversity, the introduction of invasive species and the creation or exacerbation of vulnerabilities to future disasters; promoting and enhancing biodiversity and ecosystem functions and services; and aiming for sustainable resource use while not enhancing the drivers of climate change and disaster risks</w:t>
      </w:r>
      <w:r>
        <w:t>.</w:t>
      </w:r>
    </w:p>
  </w:footnote>
  <w:footnote w:id="39">
    <w:p w14:paraId="25BF33E0" w14:textId="77777777" w:rsidR="00214566" w:rsidRPr="00BC40F1" w:rsidRDefault="00214566" w:rsidP="00D60BA4">
      <w:pPr>
        <w:pStyle w:val="FootnoteText"/>
        <w:rPr>
          <w:sz w:val="16"/>
          <w:szCs w:val="16"/>
        </w:rPr>
      </w:pPr>
      <w:r w:rsidRPr="00BC40F1">
        <w:rPr>
          <w:rStyle w:val="FootnoteReference"/>
          <w:sz w:val="16"/>
          <w:szCs w:val="16"/>
        </w:rPr>
        <w:footnoteRef/>
      </w:r>
      <w:r w:rsidRPr="006F5217">
        <w:rPr>
          <w:sz w:val="16"/>
          <w:szCs w:val="16"/>
        </w:rPr>
        <w:t xml:space="preserve"> Cristina Espinosa, “The advocacy of the previously inconceivable: a discourse analysis of the Universal Declaration of the Rights of Mother Earth at Rio+20”, </w:t>
      </w:r>
      <w:r w:rsidRPr="006F5217">
        <w:rPr>
          <w:i/>
          <w:iCs/>
          <w:sz w:val="16"/>
          <w:szCs w:val="16"/>
        </w:rPr>
        <w:t xml:space="preserve">The Journal of Environment </w:t>
      </w:r>
      <w:r>
        <w:rPr>
          <w:i/>
          <w:iCs/>
          <w:sz w:val="16"/>
          <w:szCs w:val="16"/>
        </w:rPr>
        <w:t>and</w:t>
      </w:r>
      <w:r w:rsidRPr="006F5217">
        <w:rPr>
          <w:i/>
          <w:iCs/>
          <w:sz w:val="16"/>
          <w:szCs w:val="16"/>
        </w:rPr>
        <w:t xml:space="preserve"> Development</w:t>
      </w:r>
      <w:r w:rsidRPr="00BC40F1">
        <w:rPr>
          <w:sz w:val="16"/>
          <w:szCs w:val="16"/>
        </w:rPr>
        <w:t>, vol. 23, No. 4 (December 2014)</w:t>
      </w:r>
      <w:r w:rsidRPr="006F5217">
        <w:rPr>
          <w:sz w:val="16"/>
          <w:szCs w:val="16"/>
        </w:rPr>
        <w:t>.</w:t>
      </w:r>
    </w:p>
  </w:footnote>
  <w:footnote w:id="40">
    <w:p w14:paraId="3335EE2B" w14:textId="77777777" w:rsidR="00214566" w:rsidRPr="00BC40F1" w:rsidRDefault="00214566" w:rsidP="00D60BA4">
      <w:pPr>
        <w:pStyle w:val="FootnoteText"/>
        <w:rPr>
          <w:sz w:val="16"/>
          <w:szCs w:val="16"/>
        </w:rPr>
      </w:pPr>
      <w:r w:rsidRPr="00BC40F1">
        <w:rPr>
          <w:rStyle w:val="FootnoteReference"/>
          <w:sz w:val="16"/>
          <w:szCs w:val="16"/>
        </w:rPr>
        <w:footnoteRef/>
      </w:r>
      <w:r w:rsidRPr="00BC40F1">
        <w:rPr>
          <w:sz w:val="16"/>
          <w:szCs w:val="16"/>
        </w:rPr>
        <w:t xml:space="preserve"> Haydn Washington and others, “</w:t>
      </w:r>
      <w:r w:rsidRPr="006F5217">
        <w:rPr>
          <w:sz w:val="16"/>
          <w:szCs w:val="16"/>
        </w:rPr>
        <w:t>Why ecocentrism is the key pathway to sustainability</w:t>
      </w:r>
      <w:r w:rsidRPr="00BC40F1">
        <w:rPr>
          <w:sz w:val="16"/>
          <w:szCs w:val="16"/>
        </w:rPr>
        <w:t xml:space="preserve">”, </w:t>
      </w:r>
      <w:r w:rsidRPr="006F5217">
        <w:rPr>
          <w:i/>
          <w:iCs/>
          <w:sz w:val="16"/>
          <w:szCs w:val="16"/>
        </w:rPr>
        <w:t>The Ecological Citizen</w:t>
      </w:r>
      <w:r w:rsidRPr="00BC40F1">
        <w:rPr>
          <w:sz w:val="16"/>
          <w:szCs w:val="16"/>
        </w:rPr>
        <w:t xml:space="preserve">, vol. 1, No. 1 (2017). </w:t>
      </w:r>
    </w:p>
  </w:footnote>
  <w:footnote w:id="41">
    <w:p w14:paraId="36FEC0A3" w14:textId="77777777" w:rsidR="00214566" w:rsidRPr="006F5217" w:rsidRDefault="00214566" w:rsidP="00D60BA4">
      <w:pPr>
        <w:pStyle w:val="FootnoteText"/>
        <w:rPr>
          <w:szCs w:val="18"/>
        </w:rPr>
      </w:pPr>
      <w:r w:rsidRPr="006F5217">
        <w:rPr>
          <w:rStyle w:val="FootnoteReference"/>
          <w:szCs w:val="18"/>
        </w:rPr>
        <w:footnoteRef/>
      </w:r>
      <w:r w:rsidRPr="006F5217">
        <w:rPr>
          <w:szCs w:val="18"/>
        </w:rPr>
        <w:t xml:space="preserve"> United Nations Environment Programme, </w:t>
      </w:r>
      <w:r w:rsidRPr="006F5217">
        <w:rPr>
          <w:i/>
          <w:iCs/>
          <w:szCs w:val="18"/>
        </w:rPr>
        <w:t>Nature-based Solutions: Opportunities and Challenges for Scaling Up</w:t>
      </w:r>
      <w:r w:rsidRPr="006F5217">
        <w:rPr>
          <w:szCs w:val="18"/>
        </w:rPr>
        <w:t xml:space="preserve"> (Nairobi, 2022).</w:t>
      </w:r>
    </w:p>
  </w:footnote>
  <w:footnote w:id="42">
    <w:p w14:paraId="6630FEF6" w14:textId="77777777" w:rsidR="00214566" w:rsidRPr="006F5217" w:rsidRDefault="00214566" w:rsidP="00D60BA4">
      <w:pPr>
        <w:pStyle w:val="FootnoteText"/>
        <w:rPr>
          <w:szCs w:val="18"/>
        </w:rPr>
      </w:pPr>
      <w:r w:rsidRPr="006F5217">
        <w:rPr>
          <w:rStyle w:val="FootnoteReference"/>
          <w:szCs w:val="18"/>
        </w:rPr>
        <w:footnoteRef/>
      </w:r>
      <w:r w:rsidRPr="006F5217">
        <w:rPr>
          <w:szCs w:val="18"/>
        </w:rPr>
        <w:t xml:space="preserve"> European Environment Agency, </w:t>
      </w:r>
      <w:r w:rsidRPr="006F5217">
        <w:rPr>
          <w:i/>
          <w:iCs/>
          <w:szCs w:val="18"/>
        </w:rPr>
        <w:t>Scaling Nature-based Solutions for Climate Resilience and Nature Restoration</w:t>
      </w:r>
      <w:r w:rsidRPr="006F5217">
        <w:rPr>
          <w:szCs w:val="18"/>
        </w:rPr>
        <w:t xml:space="preserve"> (</w:t>
      </w:r>
      <w:r w:rsidRPr="00BC40F1">
        <w:rPr>
          <w:szCs w:val="18"/>
        </w:rPr>
        <w:t>Publications Office of the European Union</w:t>
      </w:r>
      <w:r w:rsidRPr="006F5217">
        <w:rPr>
          <w:szCs w:val="18"/>
        </w:rPr>
        <w:t>, 2023).</w:t>
      </w:r>
    </w:p>
  </w:footnote>
  <w:footnote w:id="43">
    <w:p w14:paraId="00B203BB" w14:textId="77777777" w:rsidR="00214566" w:rsidRPr="006F5217" w:rsidRDefault="00214566" w:rsidP="00D60BA4">
      <w:pPr>
        <w:pStyle w:val="FootnoteText"/>
        <w:rPr>
          <w:szCs w:val="18"/>
        </w:rPr>
      </w:pPr>
      <w:r w:rsidRPr="006F5217">
        <w:rPr>
          <w:rStyle w:val="FootnoteReference"/>
          <w:szCs w:val="18"/>
        </w:rPr>
        <w:footnoteRef/>
      </w:r>
      <w:r w:rsidRPr="006F5217">
        <w:rPr>
          <w:szCs w:val="18"/>
        </w:rPr>
        <w:t xml:space="preserve"> </w:t>
      </w:r>
      <w:r w:rsidRPr="00BC40F1">
        <w:rPr>
          <w:szCs w:val="18"/>
        </w:rPr>
        <w:t xml:space="preserve">Laura </w:t>
      </w:r>
      <w:r w:rsidRPr="006F5217">
        <w:rPr>
          <w:szCs w:val="18"/>
        </w:rPr>
        <w:t>Notess</w:t>
      </w:r>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44">
    <w:p w14:paraId="4845C0AD" w14:textId="77777777" w:rsidR="00214566" w:rsidRPr="006F5217" w:rsidRDefault="00214566" w:rsidP="00D60BA4">
      <w:pPr>
        <w:pStyle w:val="FootnoteText"/>
        <w:rPr>
          <w:szCs w:val="18"/>
        </w:rPr>
      </w:pPr>
      <w:r w:rsidRPr="006F5217">
        <w:rPr>
          <w:rStyle w:val="FootnoteReference"/>
          <w:szCs w:val="18"/>
        </w:rPr>
        <w:footnoteRef/>
      </w:r>
      <w:r w:rsidRPr="006F5217">
        <w:rPr>
          <w:szCs w:val="18"/>
        </w:rPr>
        <w:t xml:space="preserve"> See</w:t>
      </w:r>
      <w:r w:rsidRPr="006F5217">
        <w:rPr>
          <w:i/>
          <w:iCs/>
          <w:szCs w:val="18"/>
        </w:rPr>
        <w:t xml:space="preserve"> </w:t>
      </w:r>
      <w:hyperlink r:id="rId25" w:history="1">
        <w:r w:rsidRPr="00BC40F1">
          <w:rPr>
            <w:rStyle w:val="Hyperlink"/>
            <w:szCs w:val="18"/>
          </w:rPr>
          <w:t>www.gida-global.org/care</w:t>
        </w:r>
      </w:hyperlink>
      <w:r w:rsidRPr="00BC40F1">
        <w:rPr>
          <w:szCs w:val="18"/>
        </w:rPr>
        <w:t>.</w:t>
      </w:r>
    </w:p>
  </w:footnote>
  <w:footnote w:id="45">
    <w:p w14:paraId="36FD78FA" w14:textId="77777777" w:rsidR="00214566" w:rsidRPr="00BC40F1" w:rsidRDefault="00214566" w:rsidP="00D60BA4">
      <w:pPr>
        <w:pStyle w:val="FootnoteText"/>
        <w:rPr>
          <w:sz w:val="16"/>
          <w:szCs w:val="16"/>
        </w:rPr>
      </w:pPr>
      <w:r w:rsidRPr="006F5217">
        <w:rPr>
          <w:rStyle w:val="FootnoteReference"/>
          <w:szCs w:val="18"/>
        </w:rPr>
        <w:footnoteRef/>
      </w:r>
      <w:r w:rsidRPr="006F5217">
        <w:rPr>
          <w:szCs w:val="18"/>
        </w:rPr>
        <w:t xml:space="preserve"> </w:t>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6F5217">
        <w:rPr>
          <w:szCs w:val="18"/>
        </w:rPr>
        <w:t>.</w:t>
      </w:r>
      <w:r w:rsidRPr="00BC40F1">
        <w:rPr>
          <w:i/>
          <w:iCs/>
          <w:sz w:val="16"/>
          <w:szCs w:val="16"/>
        </w:rPr>
        <w:t xml:space="preserve"> </w:t>
      </w:r>
    </w:p>
  </w:footnote>
  <w:footnote w:id="46">
    <w:p w14:paraId="3516E2BE" w14:textId="77777777" w:rsidR="00214566" w:rsidRPr="00655159" w:rsidRDefault="00214566" w:rsidP="00D60BA4">
      <w:pPr>
        <w:pStyle w:val="FootnoteText"/>
      </w:pPr>
      <w:r w:rsidRPr="00BC40F1">
        <w:rPr>
          <w:rStyle w:val="FootnoteReference"/>
          <w:szCs w:val="18"/>
        </w:rPr>
        <w:footnoteRef/>
      </w:r>
      <w:r w:rsidRPr="00BC40F1">
        <w:rPr>
          <w:szCs w:val="18"/>
        </w:rPr>
        <w:t xml:space="preserve"> </w:t>
      </w:r>
      <w:r w:rsidRPr="00655159">
        <w:rPr>
          <w:szCs w:val="18"/>
        </w:rPr>
        <w:t xml:space="preserve">Decision </w:t>
      </w:r>
      <w:hyperlink r:id="rId26" w:history="1">
        <w:r w:rsidRPr="00655159">
          <w:rPr>
            <w:rStyle w:val="Hyperlink"/>
            <w:szCs w:val="18"/>
          </w:rPr>
          <w:t>15/8</w:t>
        </w:r>
      </w:hyperlink>
      <w:r w:rsidRPr="00655159">
        <w:rPr>
          <w:szCs w:val="18"/>
        </w:rPr>
        <w:t>, annex I.</w:t>
      </w:r>
    </w:p>
  </w:footnote>
  <w:footnote w:id="47">
    <w:p w14:paraId="4A055748" w14:textId="77777777" w:rsidR="00214566" w:rsidRPr="006F5217" w:rsidRDefault="00214566" w:rsidP="00D60BA4">
      <w:pPr>
        <w:pStyle w:val="FootnoteText"/>
        <w:rPr>
          <w:szCs w:val="18"/>
        </w:rPr>
      </w:pPr>
      <w:r w:rsidRPr="006F5217">
        <w:rPr>
          <w:rStyle w:val="FootnoteReference"/>
          <w:szCs w:val="18"/>
        </w:rPr>
        <w:footnoteRef/>
      </w:r>
      <w:r w:rsidRPr="006F5217">
        <w:rPr>
          <w:szCs w:val="18"/>
        </w:rPr>
        <w:t xml:space="preserve"> Initiatives such as the </w:t>
      </w:r>
      <w:r w:rsidRPr="0085135A">
        <w:t>National Biodiversity Strateg</w:t>
      </w:r>
      <w:r>
        <w:t>y</w:t>
      </w:r>
      <w:r w:rsidRPr="0085135A">
        <w:t xml:space="preserve"> and Action Plan </w:t>
      </w:r>
      <w:r w:rsidRPr="006F5217">
        <w:rPr>
          <w:szCs w:val="18"/>
        </w:rPr>
        <w:t xml:space="preserve">Accelerator Partnership, the Nationally Determined Contributions Partnership, the National Adaptation Plan Global Network, the Enhancing Nature-based Solutions for an Accelerated Climate Transformation Partnership, the Friends of Ecosystem-based Adaptation network and the Partnership for Environment and Disaster Risk Reduction, </w:t>
      </w:r>
      <w:r w:rsidRPr="00BC40F1">
        <w:rPr>
          <w:szCs w:val="18"/>
        </w:rPr>
        <w:t xml:space="preserve">as well as </w:t>
      </w:r>
      <w:r w:rsidRPr="006F5217">
        <w:rPr>
          <w:szCs w:val="18"/>
        </w:rPr>
        <w:t>their respective members</w:t>
      </w:r>
      <w:r w:rsidRPr="00BC40F1">
        <w:rPr>
          <w:szCs w:val="18"/>
        </w:rPr>
        <w:t>,</w:t>
      </w:r>
      <w:r w:rsidRPr="006F5217">
        <w:rPr>
          <w:szCs w:val="18"/>
        </w:rPr>
        <w:t xml:space="preserve"> facilitate capacity</w:t>
      </w:r>
      <w:r w:rsidRPr="00BC40F1">
        <w:rPr>
          <w:szCs w:val="18"/>
        </w:rPr>
        <w:t>-</w:t>
      </w:r>
      <w:r w:rsidRPr="006F5217">
        <w:rPr>
          <w:szCs w:val="18"/>
        </w:rPr>
        <w:t xml:space="preserve">building, in particular for developing countries, and help to increase awareness and understanding of the impacts of climate change on biodiversity, including </w:t>
      </w:r>
      <w:r w:rsidRPr="00BC40F1">
        <w:rPr>
          <w:szCs w:val="18"/>
        </w:rPr>
        <w:t xml:space="preserve">by </w:t>
      </w:r>
      <w:r w:rsidRPr="006F5217">
        <w:rPr>
          <w:szCs w:val="18"/>
        </w:rPr>
        <w:t>sharing lessons learned from the implementation of nature-based solutions and</w:t>
      </w:r>
      <w:r w:rsidRPr="00BC40F1">
        <w:rPr>
          <w:szCs w:val="18"/>
        </w:rPr>
        <w:t>/or</w:t>
      </w:r>
      <w:r w:rsidRPr="006F5217">
        <w:rPr>
          <w:szCs w:val="18"/>
        </w:rPr>
        <w:t xml:space="preserve"> ecosystem</w:t>
      </w:r>
      <w:r w:rsidRPr="00BC40F1">
        <w:rPr>
          <w:szCs w:val="18"/>
        </w:rPr>
        <w:t>-</w:t>
      </w:r>
      <w:r w:rsidRPr="006F5217">
        <w:rPr>
          <w:szCs w:val="18"/>
        </w:rPr>
        <w:t>based approaches.</w:t>
      </w:r>
    </w:p>
  </w:footnote>
  <w:footnote w:id="48">
    <w:p w14:paraId="49F25134" w14:textId="77777777" w:rsidR="00214566" w:rsidRPr="006F5217" w:rsidRDefault="00214566" w:rsidP="00D60BA4">
      <w:pPr>
        <w:pStyle w:val="FootnoteText"/>
        <w:rPr>
          <w:szCs w:val="18"/>
        </w:rPr>
      </w:pPr>
      <w:r w:rsidRPr="006F5217">
        <w:rPr>
          <w:rStyle w:val="FootnoteReference"/>
          <w:szCs w:val="18"/>
        </w:rPr>
        <w:footnoteRef/>
      </w:r>
      <w:r w:rsidRPr="006F5217">
        <w:rPr>
          <w:szCs w:val="18"/>
        </w:rPr>
        <w:t xml:space="preserve"> </w:t>
      </w:r>
      <w:r w:rsidRPr="00BC40F1">
        <w:rPr>
          <w:szCs w:val="18"/>
        </w:rPr>
        <w:t>Sara M. Leavitt</w:t>
      </w:r>
      <w:r w:rsidRPr="00BC40F1">
        <w:rPr>
          <w:i/>
          <w:iCs/>
          <w:szCs w:val="18"/>
        </w:rPr>
        <w:t xml:space="preserve"> </w:t>
      </w:r>
      <w:r w:rsidRPr="00BC40F1">
        <w:rPr>
          <w:szCs w:val="18"/>
        </w:rPr>
        <w:t xml:space="preserve">and others, </w:t>
      </w:r>
      <w:r w:rsidRPr="006F5217">
        <w:rPr>
          <w:i/>
          <w:iCs/>
          <w:szCs w:val="18"/>
        </w:rPr>
        <w:t>Natural Climate Solutions Handbook</w:t>
      </w:r>
      <w:r w:rsidRPr="00BC40F1">
        <w:rPr>
          <w:i/>
          <w:iCs/>
          <w:szCs w:val="18"/>
        </w:rPr>
        <w:t>: A Technical Guide for Assessing Nature-Based Mitigation Opportunities in Countries</w:t>
      </w:r>
      <w:r w:rsidRPr="006F5217">
        <w:rPr>
          <w:szCs w:val="18"/>
        </w:rPr>
        <w:t>, 2nd ed.</w:t>
      </w:r>
      <w:r w:rsidRPr="00BC40F1">
        <w:rPr>
          <w:szCs w:val="18"/>
        </w:rPr>
        <w:t xml:space="preserve"> (Arlington, The Nature Conservancy, </w:t>
      </w:r>
      <w:r>
        <w:rPr>
          <w:szCs w:val="18"/>
        </w:rPr>
        <w:t>2021</w:t>
      </w:r>
      <w:r w:rsidRPr="00BC40F1">
        <w:rPr>
          <w:szCs w:val="18"/>
        </w:rPr>
        <w:t>)</w:t>
      </w:r>
      <w:r w:rsidRPr="006F5217">
        <w:rPr>
          <w:szCs w:val="18"/>
        </w:rPr>
        <w:t>.</w:t>
      </w:r>
    </w:p>
  </w:footnote>
  <w:footnote w:id="49">
    <w:p w14:paraId="70220EE1" w14:textId="77777777" w:rsidR="00214566" w:rsidRPr="006F5217" w:rsidRDefault="00214566" w:rsidP="00D60BA4">
      <w:pPr>
        <w:pStyle w:val="FootnoteText"/>
        <w:rPr>
          <w:szCs w:val="18"/>
        </w:rPr>
      </w:pPr>
      <w:r w:rsidRPr="006F5217">
        <w:rPr>
          <w:rStyle w:val="FootnoteReference"/>
          <w:szCs w:val="18"/>
        </w:rPr>
        <w:footnoteRef/>
      </w:r>
      <w:r w:rsidRPr="006F5217">
        <w:rPr>
          <w:szCs w:val="18"/>
        </w:rPr>
        <w:t xml:space="preserve"> United Nations Environment Programme</w:t>
      </w:r>
      <w:r w:rsidRPr="00BC40F1">
        <w:rPr>
          <w:szCs w:val="18"/>
        </w:rPr>
        <w:t>,</w:t>
      </w:r>
      <w:r w:rsidRPr="006F5217">
        <w:rPr>
          <w:i/>
          <w:iCs/>
          <w:szCs w:val="18"/>
        </w:rPr>
        <w:t xml:space="preserve"> Nature-based Solutions for Climate Change Mitigation </w:t>
      </w:r>
      <w:r w:rsidRPr="006F5217">
        <w:rPr>
          <w:szCs w:val="18"/>
        </w:rPr>
        <w:t>(</w:t>
      </w:r>
      <w:r w:rsidRPr="00BC40F1">
        <w:rPr>
          <w:szCs w:val="18"/>
        </w:rPr>
        <w:t>Nairobi and Gland, 2021</w:t>
      </w:r>
      <w:r w:rsidRPr="006F5217">
        <w:rPr>
          <w:szCs w:val="18"/>
        </w:rPr>
        <w:t>).</w:t>
      </w:r>
    </w:p>
  </w:footnote>
  <w:footnote w:id="50">
    <w:p w14:paraId="65A1C985" w14:textId="77777777" w:rsidR="00214566" w:rsidRPr="006F5217" w:rsidRDefault="00214566" w:rsidP="00D60BA4">
      <w:pPr>
        <w:pStyle w:val="FootnoteText"/>
        <w:rPr>
          <w:szCs w:val="18"/>
        </w:rPr>
      </w:pPr>
      <w:r w:rsidRPr="006F5217">
        <w:rPr>
          <w:rStyle w:val="FootnoteReference"/>
          <w:szCs w:val="18"/>
        </w:rPr>
        <w:footnoteRef/>
      </w:r>
      <w:r w:rsidRPr="006F5217">
        <w:rPr>
          <w:szCs w:val="18"/>
        </w:rPr>
        <w:t xml:space="preserve"> </w:t>
      </w:r>
      <w:r w:rsidRPr="00BC40F1">
        <w:rPr>
          <w:szCs w:val="18"/>
        </w:rPr>
        <w:t xml:space="preserve">Nathalie </w:t>
      </w:r>
      <w:r w:rsidRPr="006F5217">
        <w:rPr>
          <w:szCs w:val="18"/>
        </w:rPr>
        <w:t>Seddon and others,</w:t>
      </w:r>
      <w:r w:rsidRPr="00BC40F1">
        <w:rPr>
          <w:i/>
          <w:iCs/>
          <w:szCs w:val="18"/>
        </w:rPr>
        <w:t xml:space="preserve"> </w:t>
      </w:r>
      <w:r w:rsidRPr="00BC40F1">
        <w:rPr>
          <w:szCs w:val="18"/>
        </w:rPr>
        <w:t>“</w:t>
      </w:r>
      <w:r w:rsidRPr="006F5217">
        <w:rPr>
          <w:szCs w:val="18"/>
        </w:rPr>
        <w:t>Understanding the value and limits of nature-based solutions to climate change and other global challenges</w:t>
      </w:r>
      <w:r w:rsidRPr="00BC40F1">
        <w:rPr>
          <w:szCs w:val="18"/>
        </w:rPr>
        <w:t xml:space="preserve">”, </w:t>
      </w:r>
      <w:r w:rsidRPr="006F5217">
        <w:rPr>
          <w:i/>
          <w:iCs/>
          <w:szCs w:val="18"/>
        </w:rPr>
        <w:t>Philosophical Transactions Royal Society B</w:t>
      </w:r>
      <w:r w:rsidRPr="00BC40F1">
        <w:rPr>
          <w:szCs w:val="18"/>
        </w:rPr>
        <w:t>, vol. 375, No. 1794 (March 2020)</w:t>
      </w:r>
      <w:r w:rsidRPr="006F5217">
        <w:rPr>
          <w:szCs w:val="18"/>
        </w:rPr>
        <w:t>.</w:t>
      </w:r>
    </w:p>
  </w:footnote>
  <w:footnote w:id="51">
    <w:p w14:paraId="0ABCCFDB" w14:textId="77777777" w:rsidR="00214566" w:rsidRPr="00BC40F1" w:rsidRDefault="00214566" w:rsidP="00D60BA4">
      <w:pPr>
        <w:pStyle w:val="FootnoteText"/>
        <w:rPr>
          <w:sz w:val="16"/>
          <w:szCs w:val="16"/>
        </w:rPr>
      </w:pPr>
      <w:r w:rsidRPr="006F5217">
        <w:rPr>
          <w:rStyle w:val="FootnoteReference"/>
          <w:szCs w:val="18"/>
        </w:rPr>
        <w:footnoteRef/>
      </w:r>
      <w:r w:rsidRPr="006F5217">
        <w:rPr>
          <w:szCs w:val="18"/>
        </w:rPr>
        <w:t xml:space="preserve"> </w:t>
      </w:r>
      <w:r w:rsidRPr="00BC40F1">
        <w:rPr>
          <w:szCs w:val="18"/>
        </w:rPr>
        <w:t>World Business Council for Sustainable Development,</w:t>
      </w:r>
      <w:r w:rsidRPr="00BC40F1">
        <w:rPr>
          <w:i/>
          <w:iCs/>
          <w:szCs w:val="18"/>
        </w:rPr>
        <w:t xml:space="preserve"> </w:t>
      </w:r>
      <w:r w:rsidRPr="00BC40F1">
        <w:rPr>
          <w:szCs w:val="18"/>
        </w:rPr>
        <w:t>“</w:t>
      </w:r>
      <w:r w:rsidRPr="006F5217">
        <w:rPr>
          <w:szCs w:val="18"/>
        </w:rPr>
        <w:t xml:space="preserve">Carbon </w:t>
      </w:r>
      <w:r w:rsidRPr="00BC40F1">
        <w:rPr>
          <w:szCs w:val="18"/>
        </w:rPr>
        <w:t>s</w:t>
      </w:r>
      <w:r w:rsidRPr="006F5217">
        <w:rPr>
          <w:szCs w:val="18"/>
        </w:rPr>
        <w:t xml:space="preserve">tandards for </w:t>
      </w:r>
      <w:r w:rsidRPr="00BC40F1">
        <w:rPr>
          <w:szCs w:val="18"/>
        </w:rPr>
        <w:t>n</w:t>
      </w:r>
      <w:r w:rsidRPr="006F5217">
        <w:rPr>
          <w:szCs w:val="18"/>
        </w:rPr>
        <w:t xml:space="preserve">atural </w:t>
      </w:r>
      <w:r w:rsidRPr="00BC40F1">
        <w:rPr>
          <w:szCs w:val="18"/>
        </w:rPr>
        <w:t>c</w:t>
      </w:r>
      <w:r w:rsidRPr="006F5217">
        <w:rPr>
          <w:szCs w:val="18"/>
        </w:rPr>
        <w:t xml:space="preserve">limate </w:t>
      </w:r>
      <w:r w:rsidRPr="00BC40F1">
        <w:rPr>
          <w:szCs w:val="18"/>
        </w:rPr>
        <w:t>s</w:t>
      </w:r>
      <w:r w:rsidRPr="006F5217">
        <w:rPr>
          <w:szCs w:val="18"/>
        </w:rPr>
        <w:t xml:space="preserve">olutions (NCS) </w:t>
      </w:r>
      <w:r w:rsidRPr="00BC40F1">
        <w:rPr>
          <w:szCs w:val="18"/>
        </w:rPr>
        <w:t>c</w:t>
      </w:r>
      <w:r w:rsidRPr="006F5217">
        <w:rPr>
          <w:szCs w:val="18"/>
        </w:rPr>
        <w:t>redits</w:t>
      </w:r>
      <w:r w:rsidRPr="00BC40F1">
        <w:rPr>
          <w:szCs w:val="18"/>
        </w:rPr>
        <w:t xml:space="preserve">”, associated technical paper for the report </w:t>
      </w:r>
      <w:r w:rsidRPr="006F5217">
        <w:rPr>
          <w:i/>
          <w:iCs/>
          <w:szCs w:val="18"/>
        </w:rPr>
        <w:t>Nature-based Solutions in strategies for Net Zero, Nature Positive and addressing Inequality</w:t>
      </w:r>
      <w:r w:rsidRPr="00BC40F1">
        <w:rPr>
          <w:szCs w:val="18"/>
        </w:rPr>
        <w:t xml:space="preserve"> (November 2022).</w:t>
      </w:r>
    </w:p>
  </w:footnote>
  <w:footnote w:id="52">
    <w:p w14:paraId="087EC48D" w14:textId="77777777" w:rsidR="00214566" w:rsidRPr="00BC40F1" w:rsidRDefault="00214566" w:rsidP="00D60BA4">
      <w:pPr>
        <w:pStyle w:val="FootnoteText"/>
      </w:pPr>
      <w:r w:rsidRPr="00BC40F1">
        <w:rPr>
          <w:rStyle w:val="FootnoteReference"/>
          <w:sz w:val="16"/>
          <w:szCs w:val="16"/>
        </w:rPr>
        <w:footnoteRef/>
      </w:r>
      <w:r w:rsidRPr="00BC40F1">
        <w:rPr>
          <w:sz w:val="16"/>
          <w:szCs w:val="16"/>
        </w:rPr>
        <w:t xml:space="preserve"> Decision 1/</w:t>
      </w:r>
      <w:r w:rsidRPr="006F5217">
        <w:rPr>
          <w:sz w:val="16"/>
          <w:szCs w:val="16"/>
        </w:rPr>
        <w:t>CP</w:t>
      </w:r>
      <w:r w:rsidRPr="00BC40F1">
        <w:rPr>
          <w:sz w:val="16"/>
          <w:szCs w:val="16"/>
        </w:rPr>
        <w:t xml:space="preserve">.16, </w:t>
      </w:r>
      <w:r>
        <w:rPr>
          <w:sz w:val="16"/>
          <w:szCs w:val="16"/>
        </w:rPr>
        <w:t>appendix I</w:t>
      </w:r>
      <w:r w:rsidRPr="00BC40F1">
        <w:rPr>
          <w:sz w:val="16"/>
          <w:szCs w:val="16"/>
        </w:rPr>
        <w:t xml:space="preserve">, </w:t>
      </w:r>
      <w:r>
        <w:rPr>
          <w:sz w:val="16"/>
          <w:szCs w:val="16"/>
        </w:rPr>
        <w:t xml:space="preserve">subpara. 2 (f), </w:t>
      </w:r>
      <w:r w:rsidRPr="006F5217">
        <w:rPr>
          <w:sz w:val="16"/>
          <w:szCs w:val="16"/>
        </w:rPr>
        <w:t xml:space="preserve">of the Conference of the Parties </w:t>
      </w:r>
      <w:r w:rsidRPr="00BC40F1">
        <w:rPr>
          <w:sz w:val="16"/>
          <w:szCs w:val="16"/>
        </w:rPr>
        <w:t>to the United Nations Framework Convention on Climate Change.</w:t>
      </w:r>
    </w:p>
  </w:footnote>
  <w:footnote w:id="53">
    <w:p w14:paraId="02470D59" w14:textId="77777777" w:rsidR="00214566" w:rsidRPr="007D12E2" w:rsidRDefault="00214566" w:rsidP="00D60BA4">
      <w:pPr>
        <w:pStyle w:val="FootnoteText"/>
      </w:pPr>
      <w:r>
        <w:rPr>
          <w:rStyle w:val="FootnoteReference"/>
        </w:rPr>
        <w:footnoteRef/>
      </w:r>
      <w:r>
        <w:t xml:space="preserve"> </w:t>
      </w:r>
      <w:r w:rsidRPr="007D12E2">
        <w:t xml:space="preserve">United Nations, </w:t>
      </w:r>
      <w:r w:rsidRPr="000F200B">
        <w:rPr>
          <w:i/>
          <w:iCs/>
        </w:rPr>
        <w:t>Treaty Series</w:t>
      </w:r>
      <w:r w:rsidRPr="007D12E2">
        <w:t>, vol. 1760, No. 30619.</w:t>
      </w:r>
    </w:p>
  </w:footnote>
  <w:footnote w:id="54">
    <w:p w14:paraId="7AD7C4AD" w14:textId="77777777" w:rsidR="00214566" w:rsidRPr="004933E1" w:rsidRDefault="00214566">
      <w:pPr>
        <w:pStyle w:val="FootnoteText"/>
        <w:rPr>
          <w:lang w:val="en-CA"/>
        </w:rPr>
      </w:pPr>
      <w:r>
        <w:rPr>
          <w:rStyle w:val="FootnoteReference"/>
        </w:rPr>
        <w:footnoteRef/>
      </w:r>
      <w:r>
        <w:t xml:space="preserve"> </w:t>
      </w:r>
      <w:r w:rsidRPr="00FC56E9">
        <w:t xml:space="preserve">United Nations, </w:t>
      </w:r>
      <w:r w:rsidRPr="00C67A5B">
        <w:rPr>
          <w:i/>
          <w:iCs/>
        </w:rPr>
        <w:t>Treaty Series</w:t>
      </w:r>
      <w:r w:rsidRPr="00FC56E9">
        <w:t>, vol. 1760, No. 30619.</w:t>
      </w:r>
    </w:p>
  </w:footnote>
  <w:footnote w:id="55">
    <w:p w14:paraId="42A12DA4" w14:textId="77777777" w:rsidR="00214566" w:rsidRPr="004933E1" w:rsidRDefault="00214566">
      <w:pPr>
        <w:pStyle w:val="FootnoteText"/>
        <w:rPr>
          <w:lang w:val="en-CA"/>
        </w:rPr>
      </w:pPr>
      <w:r>
        <w:rPr>
          <w:rStyle w:val="FootnoteReference"/>
        </w:rPr>
        <w:footnoteRef/>
      </w:r>
      <w:r>
        <w:t xml:space="preserve"> </w:t>
      </w:r>
      <w:r>
        <w:rPr>
          <w:lang w:val="en-CA"/>
        </w:rPr>
        <w:t xml:space="preserve">Decision </w:t>
      </w:r>
      <w:hyperlink r:id="rId27" w:history="1">
        <w:r w:rsidRPr="00490D68">
          <w:rPr>
            <w:rStyle w:val="Hyperlink"/>
            <w:lang w:val="en-CA"/>
          </w:rPr>
          <w:t>15/4</w:t>
        </w:r>
      </w:hyperlink>
      <w:r>
        <w:rPr>
          <w:lang w:val="en-CA"/>
        </w:rPr>
        <w:t>, annex.</w:t>
      </w:r>
    </w:p>
  </w:footnote>
  <w:footnote w:id="56">
    <w:p w14:paraId="3C60C2AC" w14:textId="77777777" w:rsidR="00214566" w:rsidRPr="004933E1" w:rsidRDefault="00214566">
      <w:pPr>
        <w:pStyle w:val="FootnoteText"/>
        <w:rPr>
          <w:lang w:val="en-CA"/>
        </w:rPr>
      </w:pPr>
      <w:r>
        <w:rPr>
          <w:rStyle w:val="FootnoteReference"/>
        </w:rPr>
        <w:t>*</w:t>
      </w:r>
      <w:r>
        <w:t xml:space="preserve"> </w:t>
      </w:r>
      <w:r>
        <w:rPr>
          <w:lang w:val="en-CA"/>
        </w:rPr>
        <w:t>To be completed at the seventeenth meeting of the Conference of the Parties.</w:t>
      </w:r>
    </w:p>
  </w:footnote>
  <w:footnote w:id="57">
    <w:p w14:paraId="67190F02" w14:textId="77777777" w:rsidR="00214566" w:rsidRPr="00695EE0" w:rsidRDefault="00214566">
      <w:pPr>
        <w:pStyle w:val="FootnoteText"/>
        <w:rPr>
          <w:lang w:val="en-US"/>
        </w:rPr>
      </w:pPr>
      <w:r>
        <w:rPr>
          <w:rStyle w:val="FootnoteReference"/>
        </w:rPr>
        <w:footnoteRef/>
      </w:r>
      <w:r>
        <w:t xml:space="preserve"> </w:t>
      </w:r>
      <w:r w:rsidRPr="00695EE0">
        <w:rPr>
          <w:lang w:val="en-US"/>
        </w:rPr>
        <w:t xml:space="preserve">Decision </w:t>
      </w:r>
      <w:hyperlink r:id="rId28" w:history="1">
        <w:r w:rsidRPr="00695EE0">
          <w:rPr>
            <w:rStyle w:val="Hyperlink"/>
            <w:lang w:val="en-US"/>
          </w:rPr>
          <w:t>15/4</w:t>
        </w:r>
      </w:hyperlink>
      <w:r w:rsidRPr="00695EE0">
        <w:rPr>
          <w:lang w:val="en-US"/>
        </w:rPr>
        <w:t>, annex.</w:t>
      </w:r>
    </w:p>
  </w:footnote>
  <w:footnote w:id="58">
    <w:p w14:paraId="4761A75A" w14:textId="77777777" w:rsidR="00214566" w:rsidRPr="00D96371" w:rsidRDefault="00214566" w:rsidP="00D60BA4">
      <w:pPr>
        <w:pStyle w:val="FootnoteText"/>
        <w:rPr>
          <w:lang w:val="en-CA"/>
        </w:rPr>
      </w:pPr>
      <w:r>
        <w:rPr>
          <w:rStyle w:val="FootnoteReference"/>
        </w:rPr>
        <w:footnoteRef/>
      </w:r>
      <w:r>
        <w:t xml:space="preserve"> </w:t>
      </w:r>
      <w:r w:rsidRPr="00A744D3">
        <w:t>United Nations,</w:t>
      </w:r>
      <w:r w:rsidRPr="00A744D3">
        <w:rPr>
          <w:i/>
          <w:iCs/>
        </w:rPr>
        <w:t xml:space="preserve"> Treaty Series</w:t>
      </w:r>
      <w:r w:rsidRPr="00A744D3">
        <w:t>, vol. 3156, No. 54113.</w:t>
      </w:r>
    </w:p>
  </w:footnote>
  <w:footnote w:id="59">
    <w:p w14:paraId="085E098E" w14:textId="77777777" w:rsidR="00214566" w:rsidRPr="00D96371" w:rsidRDefault="00214566">
      <w:pPr>
        <w:pStyle w:val="FootnoteText"/>
        <w:rPr>
          <w:szCs w:val="18"/>
          <w:lang w:val="en-CA"/>
        </w:rPr>
      </w:pPr>
      <w:r>
        <w:rPr>
          <w:rStyle w:val="FootnoteReference"/>
        </w:rPr>
        <w:footnoteRef/>
      </w:r>
      <w:r>
        <w:t xml:space="preserve"> </w:t>
      </w:r>
      <w:r w:rsidRPr="00D96371">
        <w:rPr>
          <w:szCs w:val="18"/>
        </w:rPr>
        <w:t>See General Assembly resolution 71/285.</w:t>
      </w:r>
    </w:p>
  </w:footnote>
  <w:footnote w:id="60">
    <w:p w14:paraId="1AA1489B" w14:textId="77777777" w:rsidR="00214566" w:rsidRPr="00D96371" w:rsidRDefault="00214566">
      <w:pPr>
        <w:pStyle w:val="FootnoteText"/>
        <w:rPr>
          <w:szCs w:val="18"/>
          <w:lang w:val="en-CA"/>
        </w:rPr>
      </w:pPr>
      <w:r w:rsidRPr="00054320">
        <w:rPr>
          <w:rStyle w:val="FootnoteReference"/>
          <w:szCs w:val="18"/>
        </w:rPr>
        <w:footnoteRef/>
      </w:r>
      <w:r w:rsidRPr="00054320">
        <w:rPr>
          <w:szCs w:val="18"/>
        </w:rPr>
        <w:t xml:space="preserve"> </w:t>
      </w:r>
      <w:r w:rsidRPr="00D96371">
        <w:rPr>
          <w:kern w:val="14"/>
          <w:szCs w:val="18"/>
        </w:rPr>
        <w:t>General Assembly resolution 70/1.</w:t>
      </w:r>
    </w:p>
  </w:footnote>
  <w:footnote w:id="61">
    <w:p w14:paraId="386B28BE" w14:textId="77777777" w:rsidR="00214566" w:rsidRPr="00D96371" w:rsidRDefault="00214566">
      <w:pPr>
        <w:pStyle w:val="FootnoteText"/>
        <w:rPr>
          <w:lang w:val="en-CA"/>
        </w:rPr>
      </w:pPr>
      <w:r w:rsidRPr="00054320">
        <w:rPr>
          <w:rStyle w:val="FootnoteReference"/>
          <w:szCs w:val="18"/>
        </w:rPr>
        <w:footnoteRef/>
      </w:r>
      <w:r w:rsidRPr="00054320">
        <w:rPr>
          <w:szCs w:val="18"/>
        </w:rPr>
        <w:t xml:space="preserve"> </w:t>
      </w:r>
      <w:r w:rsidRPr="00D96371">
        <w:rPr>
          <w:color w:val="000000"/>
          <w:szCs w:val="18"/>
        </w:rPr>
        <w:t xml:space="preserve">United Nations, </w:t>
      </w:r>
      <w:r w:rsidRPr="00D96371">
        <w:rPr>
          <w:i/>
          <w:iCs/>
          <w:color w:val="000000"/>
          <w:szCs w:val="18"/>
        </w:rPr>
        <w:t>Treaty Series</w:t>
      </w:r>
      <w:r w:rsidRPr="00D96371">
        <w:rPr>
          <w:iCs/>
          <w:color w:val="000000"/>
          <w:szCs w:val="18"/>
        </w:rPr>
        <w:t>,</w:t>
      </w:r>
      <w:r w:rsidRPr="00D96371">
        <w:rPr>
          <w:i/>
          <w:iCs/>
          <w:color w:val="000000"/>
          <w:szCs w:val="18"/>
        </w:rPr>
        <w:t xml:space="preserve"> </w:t>
      </w:r>
      <w:r w:rsidRPr="00D96371">
        <w:rPr>
          <w:color w:val="000000"/>
          <w:szCs w:val="18"/>
        </w:rPr>
        <w:t>vol. 1771, No. 30822.</w:t>
      </w:r>
    </w:p>
  </w:footnote>
  <w:footnote w:id="62">
    <w:p w14:paraId="0206D0FA" w14:textId="77777777" w:rsidR="00214566" w:rsidRPr="00695EE0" w:rsidRDefault="00214566" w:rsidP="00D60BA4">
      <w:pPr>
        <w:pStyle w:val="FootnoteText"/>
        <w:rPr>
          <w:lang w:val="en-US"/>
        </w:rPr>
      </w:pPr>
      <w:r>
        <w:rPr>
          <w:rStyle w:val="FootnoteReference"/>
        </w:rPr>
        <w:footnoteRef/>
      </w:r>
      <w:r>
        <w:t xml:space="preserve"> </w:t>
      </w:r>
      <w:r w:rsidRPr="00B6061A">
        <w:t xml:space="preserve">Decision </w:t>
      </w:r>
      <w:hyperlink r:id="rId29" w:history="1">
        <w:r w:rsidRPr="00A470DB">
          <w:rPr>
            <w:rStyle w:val="Hyperlink"/>
          </w:rPr>
          <w:t>VI/22</w:t>
        </w:r>
      </w:hyperlink>
      <w:r>
        <w:t>.</w:t>
      </w:r>
    </w:p>
  </w:footnote>
  <w:footnote w:id="63">
    <w:p w14:paraId="5A8BB307" w14:textId="77777777" w:rsidR="00214566" w:rsidRPr="0091119F" w:rsidRDefault="00214566" w:rsidP="00D60BA4">
      <w:pPr>
        <w:pStyle w:val="FootnoteText"/>
      </w:pPr>
      <w:r>
        <w:rPr>
          <w:rStyle w:val="FootnoteReference"/>
        </w:rPr>
        <w:footnoteRef/>
      </w:r>
      <w:r>
        <w:t xml:space="preserve"> </w:t>
      </w:r>
      <w:r w:rsidRPr="0091119F">
        <w:t xml:space="preserve">United Nations, </w:t>
      </w:r>
      <w:r w:rsidRPr="00D96371">
        <w:rPr>
          <w:i/>
          <w:iCs/>
        </w:rPr>
        <w:t>Treaty Series</w:t>
      </w:r>
      <w:r w:rsidRPr="0091119F">
        <w:t>, vol. 1760, No. 30619</w:t>
      </w:r>
      <w:r>
        <w:t>.</w:t>
      </w:r>
    </w:p>
  </w:footnote>
  <w:footnote w:id="64">
    <w:p w14:paraId="3C5FF3D4" w14:textId="77777777" w:rsidR="00214566" w:rsidRPr="00695EE0" w:rsidRDefault="00214566">
      <w:pPr>
        <w:pStyle w:val="FootnoteText"/>
        <w:rPr>
          <w:lang w:val="en-US"/>
        </w:rPr>
      </w:pPr>
      <w:r w:rsidRPr="00695EE0">
        <w:rPr>
          <w:rStyle w:val="FootnoteReference"/>
          <w:i/>
          <w:iCs/>
        </w:rPr>
        <w:footnoteRef/>
      </w:r>
      <w:r>
        <w:t xml:space="preserve"> </w:t>
      </w:r>
      <w:r>
        <w:rPr>
          <w:lang w:val="en-US"/>
        </w:rPr>
        <w:t xml:space="preserve">Decision </w:t>
      </w:r>
      <w:hyperlink r:id="rId30" w:history="1">
        <w:r w:rsidRPr="003C2EBE">
          <w:rPr>
            <w:rStyle w:val="Hyperlink"/>
            <w:lang w:val="en-US"/>
          </w:rPr>
          <w:t>15/4</w:t>
        </w:r>
      </w:hyperlink>
      <w:r>
        <w:rPr>
          <w:lang w:val="en-US"/>
        </w:rPr>
        <w:t>, annex.</w:t>
      </w:r>
    </w:p>
  </w:footnote>
  <w:footnote w:id="65">
    <w:p w14:paraId="4819E627" w14:textId="77777777" w:rsidR="00214566" w:rsidRPr="00E57A03" w:rsidRDefault="00214566" w:rsidP="00D60BA4">
      <w:pPr>
        <w:pStyle w:val="FootnoteText"/>
        <w:rPr>
          <w:lang w:val="en-US"/>
        </w:rPr>
      </w:pPr>
      <w:r w:rsidRPr="00695EE0">
        <w:rPr>
          <w:rStyle w:val="FootnoteReference"/>
          <w:i/>
          <w:iCs/>
        </w:rPr>
        <w:footnoteRef/>
      </w:r>
      <w:r>
        <w:t xml:space="preserve"> </w:t>
      </w:r>
      <w:r w:rsidRPr="00B6061A">
        <w:t xml:space="preserve">Decision </w:t>
      </w:r>
      <w:hyperlink r:id="rId31" w:history="1">
        <w:r w:rsidRPr="00A470DB">
          <w:rPr>
            <w:rStyle w:val="Hyperlink"/>
          </w:rPr>
          <w:t>VI/22</w:t>
        </w:r>
      </w:hyperlink>
      <w:r>
        <w:t>.</w:t>
      </w:r>
    </w:p>
  </w:footnote>
  <w:footnote w:id="66">
    <w:p w14:paraId="249F53B7" w14:textId="77777777" w:rsidR="00214566" w:rsidRPr="007672AA" w:rsidRDefault="00214566" w:rsidP="00D60BA4">
      <w:pPr>
        <w:pStyle w:val="FootnoteText"/>
      </w:pPr>
      <w:r w:rsidRPr="00153EEA">
        <w:rPr>
          <w:rStyle w:val="FootnoteReference"/>
          <w:i/>
          <w:iCs/>
        </w:rPr>
        <w:footnoteRef/>
      </w:r>
      <w:r>
        <w:t xml:space="preserve"> Decision </w:t>
      </w:r>
      <w:hyperlink r:id="rId32" w:history="1">
        <w:r w:rsidRPr="007672AA">
          <w:rPr>
            <w:rStyle w:val="Hyperlink"/>
          </w:rPr>
          <w:t>16/19</w:t>
        </w:r>
      </w:hyperlink>
      <w:r>
        <w:t>, annex.</w:t>
      </w:r>
    </w:p>
  </w:footnote>
  <w:footnote w:id="67">
    <w:p w14:paraId="0F5B5C64" w14:textId="77777777" w:rsidR="00214566" w:rsidRPr="0091119F" w:rsidRDefault="00214566" w:rsidP="00D60BA4">
      <w:pPr>
        <w:pStyle w:val="FootnoteText"/>
      </w:pPr>
      <w:r>
        <w:rPr>
          <w:rStyle w:val="FootnoteReference"/>
        </w:rPr>
        <w:footnoteRef/>
      </w:r>
      <w:r>
        <w:t xml:space="preserve"> </w:t>
      </w:r>
      <w:r w:rsidRPr="0091119F">
        <w:t xml:space="preserve">United Nations, </w:t>
      </w:r>
      <w:r w:rsidRPr="00D96371">
        <w:rPr>
          <w:i/>
          <w:iCs/>
        </w:rPr>
        <w:t>Treaty Series</w:t>
      </w:r>
      <w:r w:rsidRPr="0091119F">
        <w:t>, vol. 1760, No. 30619</w:t>
      </w:r>
      <w:r>
        <w:t>.</w:t>
      </w:r>
    </w:p>
  </w:footnote>
  <w:footnote w:id="68">
    <w:p w14:paraId="3EF411B0" w14:textId="77777777" w:rsidR="00214566" w:rsidRPr="00695EE0" w:rsidRDefault="00214566">
      <w:pPr>
        <w:pStyle w:val="FootnoteText"/>
        <w:rPr>
          <w:lang w:val="en-US"/>
        </w:rPr>
      </w:pPr>
      <w:r>
        <w:rPr>
          <w:rStyle w:val="FootnoteReference"/>
        </w:rPr>
        <w:footnoteRef/>
      </w:r>
      <w:r>
        <w:t xml:space="preserve"> </w:t>
      </w:r>
      <w:r>
        <w:rPr>
          <w:lang w:val="en-US"/>
        </w:rPr>
        <w:t xml:space="preserve">Decision </w:t>
      </w:r>
      <w:hyperlink r:id="rId33" w:history="1">
        <w:r w:rsidRPr="00F05FB1">
          <w:rPr>
            <w:rStyle w:val="Hyperlink"/>
            <w:lang w:val="en-US"/>
          </w:rPr>
          <w:t>16/4</w:t>
        </w:r>
      </w:hyperlink>
      <w:r>
        <w:rPr>
          <w:lang w:val="en-US"/>
        </w:rPr>
        <w:t>, annex.</w:t>
      </w:r>
    </w:p>
  </w:footnote>
  <w:footnote w:id="69">
    <w:p w14:paraId="345770F8" w14:textId="77777777" w:rsidR="00214566" w:rsidRPr="00695EE0" w:rsidRDefault="00214566">
      <w:pPr>
        <w:pStyle w:val="FootnoteText"/>
        <w:rPr>
          <w:lang w:val="en-US"/>
        </w:rPr>
      </w:pPr>
      <w:r>
        <w:rPr>
          <w:rStyle w:val="FootnoteReference"/>
        </w:rPr>
        <w:footnoteRef/>
      </w:r>
      <w:r>
        <w:t xml:space="preserve"> </w:t>
      </w:r>
      <w:r>
        <w:rPr>
          <w:lang w:val="en-US"/>
        </w:rPr>
        <w:t xml:space="preserve">Decision </w:t>
      </w:r>
      <w:hyperlink r:id="rId34" w:history="1">
        <w:r w:rsidRPr="008C6765">
          <w:rPr>
            <w:rStyle w:val="Hyperlink"/>
            <w:lang w:val="en-US"/>
          </w:rPr>
          <w:t>15/11</w:t>
        </w:r>
      </w:hyperlink>
      <w:r>
        <w:rPr>
          <w:lang w:val="en-US"/>
        </w:rPr>
        <w:t>, annex.</w:t>
      </w:r>
    </w:p>
  </w:footnote>
  <w:footnote w:id="70">
    <w:p w14:paraId="1995A061" w14:textId="77777777" w:rsidR="00214566" w:rsidRPr="00887E5B" w:rsidRDefault="00214566" w:rsidP="00D60BA4">
      <w:pPr>
        <w:pStyle w:val="FootnoteText"/>
        <w:rPr>
          <w:lang w:val="en-CA"/>
        </w:rPr>
      </w:pPr>
      <w:r>
        <w:rPr>
          <w:rStyle w:val="FootnoteReference"/>
        </w:rPr>
        <w:footnoteRef/>
      </w:r>
      <w:r w:rsidRPr="00887E5B">
        <w:rPr>
          <w:sz w:val="20"/>
          <w:lang w:val="en-CA"/>
        </w:rPr>
        <w:t xml:space="preserve"> </w:t>
      </w:r>
      <w:r w:rsidRPr="00887E5B">
        <w:rPr>
          <w:szCs w:val="18"/>
          <w:lang w:val="en-CA"/>
        </w:rPr>
        <w:t xml:space="preserve">United Nations, </w:t>
      </w:r>
      <w:r w:rsidRPr="00887E5B">
        <w:rPr>
          <w:i/>
          <w:szCs w:val="18"/>
          <w:lang w:val="en-CA"/>
        </w:rPr>
        <w:t>Treaty Series</w:t>
      </w:r>
      <w:r w:rsidRPr="00887E5B">
        <w:rPr>
          <w:szCs w:val="18"/>
          <w:lang w:val="en-CA"/>
        </w:rPr>
        <w:t>, vol. 1673, No. 28911.</w:t>
      </w:r>
    </w:p>
  </w:footnote>
  <w:footnote w:id="71">
    <w:p w14:paraId="1C366B41" w14:textId="77777777" w:rsidR="00214566" w:rsidRPr="000D07EB" w:rsidRDefault="00214566" w:rsidP="00D60BA4">
      <w:pPr>
        <w:pStyle w:val="FootnoteText"/>
        <w:rPr>
          <w:lang w:val="es-ES"/>
        </w:rPr>
      </w:pPr>
      <w:r>
        <w:rPr>
          <w:rStyle w:val="FootnoteReference"/>
        </w:rPr>
        <w:footnoteRef/>
      </w:r>
      <w:r w:rsidRPr="000D07EB">
        <w:rPr>
          <w:lang w:val="es-ES"/>
        </w:rPr>
        <w:t xml:space="preserve"> Ibid., vol. 2244, No. 39973.</w:t>
      </w:r>
    </w:p>
  </w:footnote>
  <w:footnote w:id="72">
    <w:p w14:paraId="6EBD5110" w14:textId="77777777" w:rsidR="00214566" w:rsidRPr="000D07EB" w:rsidRDefault="00214566">
      <w:pPr>
        <w:pStyle w:val="FootnoteText"/>
        <w:rPr>
          <w:lang w:val="es-ES"/>
        </w:rPr>
      </w:pPr>
      <w:r>
        <w:rPr>
          <w:rStyle w:val="FootnoteReference"/>
        </w:rPr>
        <w:footnoteRef/>
      </w:r>
      <w:r w:rsidRPr="000D07EB">
        <w:rPr>
          <w:lang w:val="es-ES"/>
        </w:rPr>
        <w:t xml:space="preserve"> Ibid., vol. 2256, No. 40214.</w:t>
      </w:r>
    </w:p>
  </w:footnote>
  <w:footnote w:id="73">
    <w:p w14:paraId="6FDBB258" w14:textId="77777777" w:rsidR="00214566" w:rsidRPr="007E275F" w:rsidRDefault="00214566">
      <w:pPr>
        <w:pStyle w:val="FootnoteText"/>
        <w:rPr>
          <w:lang w:val="en-CA"/>
        </w:rPr>
      </w:pPr>
      <w:r>
        <w:rPr>
          <w:rStyle w:val="FootnoteReference"/>
        </w:rPr>
        <w:footnoteRef/>
      </w:r>
      <w:r w:rsidRPr="007E275F">
        <w:rPr>
          <w:lang w:val="en-CA"/>
        </w:rPr>
        <w:t xml:space="preserve"> Ibid., vol. 3201, No. 54669.</w:t>
      </w:r>
    </w:p>
  </w:footnote>
  <w:footnote w:id="74">
    <w:p w14:paraId="5A55CA96" w14:textId="77777777" w:rsidR="00214566" w:rsidRPr="00887E5B" w:rsidRDefault="00214566">
      <w:pPr>
        <w:pStyle w:val="FootnoteText"/>
        <w:rPr>
          <w:lang w:val="en-US"/>
        </w:rPr>
      </w:pPr>
      <w:r w:rsidRPr="005E0360">
        <w:rPr>
          <w:rStyle w:val="FootnoteReference"/>
        </w:rPr>
        <w:footnoteRef/>
      </w:r>
      <w:r w:rsidRPr="005E0360">
        <w:t xml:space="preserve"> </w:t>
      </w:r>
      <w:r w:rsidRPr="005E0360">
        <w:rPr>
          <w:lang w:val="en-US"/>
        </w:rPr>
        <w:t xml:space="preserve">Decision </w:t>
      </w:r>
      <w:hyperlink r:id="rId35" w:history="1">
        <w:r w:rsidRPr="005E0360">
          <w:rPr>
            <w:rStyle w:val="Hyperlink"/>
          </w:rPr>
          <w:t>15/4</w:t>
        </w:r>
      </w:hyperlink>
      <w:r w:rsidRPr="005E0360">
        <w:t>, annex.</w:t>
      </w:r>
    </w:p>
  </w:footnote>
  <w:footnote w:id="75">
    <w:p w14:paraId="2849B6A2" w14:textId="77777777" w:rsidR="00214566" w:rsidRPr="00516AA9" w:rsidRDefault="00214566">
      <w:pPr>
        <w:pStyle w:val="FootnoteText"/>
      </w:pPr>
      <w:r w:rsidRPr="00516AA9">
        <w:rPr>
          <w:rStyle w:val="FootnoteReference"/>
        </w:rPr>
        <w:footnoteRef/>
      </w:r>
      <w:r w:rsidRPr="00516AA9">
        <w:t xml:space="preserve"> </w:t>
      </w:r>
      <w:r w:rsidRPr="000D6E57">
        <w:t xml:space="preserve">Decision </w:t>
      </w:r>
      <w:hyperlink r:id="rId36" w:history="1">
        <w:r w:rsidRPr="000D6E57">
          <w:rPr>
            <w:rStyle w:val="Hyperlink"/>
          </w:rPr>
          <w:t>15/4</w:t>
        </w:r>
      </w:hyperlink>
      <w:r w:rsidRPr="000D6E57">
        <w:t>, annex.</w:t>
      </w:r>
    </w:p>
  </w:footnote>
  <w:footnote w:id="76">
    <w:p w14:paraId="2EF02C09" w14:textId="77777777" w:rsidR="00214566" w:rsidRPr="000D6E57" w:rsidRDefault="00214566" w:rsidP="00D60BA4">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77">
    <w:p w14:paraId="4ED61E2D" w14:textId="77777777" w:rsidR="00214566" w:rsidRPr="00546572" w:rsidRDefault="00214566">
      <w:pPr>
        <w:pStyle w:val="FootnoteText"/>
        <w:rPr>
          <w:lang w:val="es-EC"/>
        </w:rPr>
      </w:pPr>
      <w:r w:rsidRPr="00516AA9">
        <w:rPr>
          <w:rStyle w:val="FootnoteReference"/>
        </w:rPr>
        <w:footnoteRef/>
      </w:r>
      <w:r>
        <w:rPr>
          <w:lang w:val="es-EC"/>
        </w:rPr>
        <w:t xml:space="preserve"> </w:t>
      </w:r>
      <w:r w:rsidRPr="00546572">
        <w:rPr>
          <w:lang w:val="es-EC"/>
        </w:rPr>
        <w:t>Ibid., vol. 1673, No. 28911.</w:t>
      </w:r>
    </w:p>
  </w:footnote>
  <w:footnote w:id="78">
    <w:p w14:paraId="07507413" w14:textId="77777777" w:rsidR="00214566" w:rsidRPr="00546572" w:rsidRDefault="00214566">
      <w:pPr>
        <w:pStyle w:val="FootnoteText"/>
        <w:rPr>
          <w:lang w:val="es-EC"/>
        </w:rPr>
      </w:pPr>
      <w:r w:rsidRPr="00516AA9">
        <w:rPr>
          <w:rStyle w:val="FootnoteReference"/>
        </w:rPr>
        <w:footnoteRef/>
      </w:r>
      <w:r w:rsidRPr="00546572">
        <w:rPr>
          <w:lang w:val="es-EC"/>
        </w:rPr>
        <w:t xml:space="preserve"> Ibid., vol. 2244, No. 39973.</w:t>
      </w:r>
    </w:p>
  </w:footnote>
  <w:footnote w:id="79">
    <w:p w14:paraId="3481BA92" w14:textId="77777777" w:rsidR="00214566" w:rsidRPr="00546572" w:rsidRDefault="00214566">
      <w:pPr>
        <w:pStyle w:val="FootnoteText"/>
        <w:rPr>
          <w:lang w:val="es-EC"/>
        </w:rPr>
      </w:pPr>
      <w:r w:rsidRPr="00516AA9">
        <w:rPr>
          <w:rStyle w:val="FootnoteReference"/>
        </w:rPr>
        <w:footnoteRef/>
      </w:r>
      <w:r w:rsidRPr="00546572">
        <w:rPr>
          <w:lang w:val="es-EC"/>
        </w:rPr>
        <w:t xml:space="preserve"> Ibid., vol. 2256, No. 40214.</w:t>
      </w:r>
    </w:p>
  </w:footnote>
  <w:footnote w:id="80">
    <w:p w14:paraId="6FDF3952" w14:textId="77777777" w:rsidR="00214566" w:rsidRPr="00546572" w:rsidRDefault="00214566">
      <w:pPr>
        <w:pStyle w:val="FootnoteText"/>
        <w:rPr>
          <w:lang w:val="es-EC"/>
        </w:rPr>
      </w:pPr>
      <w:r w:rsidRPr="00516AA9">
        <w:rPr>
          <w:rStyle w:val="FootnoteReference"/>
        </w:rPr>
        <w:footnoteRef/>
      </w:r>
      <w:r w:rsidRPr="00546572">
        <w:rPr>
          <w:lang w:val="es-EC"/>
        </w:rPr>
        <w:t xml:space="preserve"> Ibid., vol. 3201, No. 54669.</w:t>
      </w:r>
    </w:p>
  </w:footnote>
  <w:footnote w:id="81">
    <w:p w14:paraId="61A6E72A" w14:textId="77777777" w:rsidR="00214566" w:rsidRPr="000D6E57" w:rsidRDefault="00214566" w:rsidP="00D60BA4">
      <w:pPr>
        <w:pStyle w:val="FootnoteText"/>
      </w:pPr>
      <w:r w:rsidRPr="00516AA9">
        <w:rPr>
          <w:rStyle w:val="FootnoteReference"/>
        </w:rPr>
        <w:footnoteRef/>
      </w:r>
      <w:r w:rsidRPr="000D6E57">
        <w:t xml:space="preserve"> Decision </w:t>
      </w:r>
      <w:hyperlink r:id="rId37" w:history="1">
        <w:r w:rsidRPr="000D6E57">
          <w:rPr>
            <w:rStyle w:val="Hyperlink"/>
          </w:rPr>
          <w:t>15/4</w:t>
        </w:r>
      </w:hyperlink>
      <w:r w:rsidRPr="000D6E57">
        <w:t>, annex.</w:t>
      </w:r>
    </w:p>
  </w:footnote>
  <w:footnote w:id="82">
    <w:p w14:paraId="5AFF1125" w14:textId="77777777" w:rsidR="00214566" w:rsidRPr="00BA1B31" w:rsidRDefault="00214566">
      <w:pPr>
        <w:pStyle w:val="FootnoteText"/>
      </w:pPr>
      <w:r>
        <w:rPr>
          <w:rStyle w:val="FootnoteReference"/>
        </w:rPr>
        <w:footnoteRef/>
      </w:r>
      <w:r>
        <w:t xml:space="preserve"> </w:t>
      </w:r>
      <w:r w:rsidRPr="00FB6379">
        <w:t>United Nations, Treaty Series</w:t>
      </w:r>
      <w:r w:rsidRPr="00BA1B31">
        <w:t>, vol. 1673, No. 28911.</w:t>
      </w:r>
    </w:p>
  </w:footnote>
  <w:footnote w:id="83">
    <w:p w14:paraId="06419EF2" w14:textId="77777777" w:rsidR="00214566" w:rsidRPr="00CB1989" w:rsidRDefault="00214566">
      <w:pPr>
        <w:pStyle w:val="FootnoteText"/>
        <w:rPr>
          <w:lang w:val="es-ES"/>
        </w:rPr>
      </w:pPr>
      <w:r>
        <w:rPr>
          <w:rStyle w:val="FootnoteReference"/>
        </w:rPr>
        <w:footnoteRef/>
      </w:r>
      <w:r w:rsidRPr="00CB1989">
        <w:rPr>
          <w:lang w:val="es-ES"/>
        </w:rPr>
        <w:t xml:space="preserve"> Ibid., vol. 2244, No. 39973.</w:t>
      </w:r>
    </w:p>
  </w:footnote>
  <w:footnote w:id="84">
    <w:p w14:paraId="1E7B6FF9" w14:textId="77777777" w:rsidR="00214566" w:rsidRPr="00CB1989" w:rsidRDefault="00214566">
      <w:pPr>
        <w:pStyle w:val="FootnoteText"/>
        <w:rPr>
          <w:lang w:val="es-ES"/>
        </w:rPr>
      </w:pPr>
      <w:r>
        <w:rPr>
          <w:rStyle w:val="FootnoteReference"/>
        </w:rPr>
        <w:footnoteRef/>
      </w:r>
      <w:r w:rsidRPr="00CB1989">
        <w:rPr>
          <w:lang w:val="es-ES"/>
        </w:rPr>
        <w:t xml:space="preserve"> Ibid., vol. 2256, No. 40214.</w:t>
      </w:r>
    </w:p>
  </w:footnote>
  <w:footnote w:id="85">
    <w:p w14:paraId="008376EE" w14:textId="77777777" w:rsidR="00214566" w:rsidRPr="003A60C9" w:rsidRDefault="00214566">
      <w:pPr>
        <w:pStyle w:val="FootnoteText"/>
      </w:pPr>
      <w:r>
        <w:rPr>
          <w:rStyle w:val="FootnoteReference"/>
        </w:rPr>
        <w:footnoteRef/>
      </w:r>
      <w:r>
        <w:t xml:space="preserve"> I</w:t>
      </w:r>
      <w:r w:rsidRPr="003A60C9">
        <w:t>bid., vol. 3201, No. 54669.</w:t>
      </w:r>
    </w:p>
  </w:footnote>
  <w:footnote w:id="86">
    <w:p w14:paraId="4E764946" w14:textId="77777777" w:rsidR="00214566" w:rsidRPr="000D6E57" w:rsidRDefault="00214566" w:rsidP="00D60BA4">
      <w:pPr>
        <w:pStyle w:val="FootnoteText"/>
      </w:pPr>
      <w:r w:rsidRPr="00516AA9">
        <w:rPr>
          <w:rStyle w:val="FootnoteReference"/>
        </w:rPr>
        <w:footnoteRef/>
      </w:r>
      <w:r w:rsidRPr="000D6E57">
        <w:t xml:space="preserve"> Decision </w:t>
      </w:r>
      <w:hyperlink r:id="rId38" w:history="1">
        <w:r w:rsidRPr="000D6E57">
          <w:rPr>
            <w:rStyle w:val="Hyperlink"/>
          </w:rPr>
          <w:t>15/4</w:t>
        </w:r>
      </w:hyperlink>
      <w:r w:rsidRPr="000D6E57">
        <w:t>, annex.</w:t>
      </w:r>
    </w:p>
  </w:footnote>
  <w:footnote w:id="87">
    <w:p w14:paraId="2AE5E0D8" w14:textId="77777777" w:rsidR="00214566" w:rsidRPr="00516AA9" w:rsidRDefault="00214566">
      <w:pPr>
        <w:pStyle w:val="FootnoteText"/>
      </w:pPr>
      <w:r w:rsidRPr="00516AA9">
        <w:rPr>
          <w:rStyle w:val="FootnoteReference"/>
        </w:rPr>
        <w:footnoteRef/>
      </w:r>
      <w:r w:rsidRPr="00516AA9">
        <w:t xml:space="preserve"> </w:t>
      </w:r>
      <w:r w:rsidRPr="000D6E57">
        <w:t xml:space="preserve">Decision </w:t>
      </w:r>
      <w:hyperlink r:id="rId39" w:history="1">
        <w:r w:rsidRPr="000D6E57">
          <w:rPr>
            <w:rStyle w:val="Hyperlink"/>
          </w:rPr>
          <w:t>15/4</w:t>
        </w:r>
      </w:hyperlink>
      <w:r w:rsidRPr="000D6E57">
        <w:t>, annex.</w:t>
      </w:r>
    </w:p>
  </w:footnote>
  <w:footnote w:id="88">
    <w:p w14:paraId="4FEF7850" w14:textId="77777777" w:rsidR="00214566" w:rsidRPr="00516AA9" w:rsidRDefault="00214566" w:rsidP="00D60BA4">
      <w:pPr>
        <w:pStyle w:val="FootnoteText"/>
      </w:pPr>
      <w:r w:rsidRPr="00516AA9">
        <w:rPr>
          <w:rStyle w:val="FootnoteReference"/>
        </w:rPr>
        <w:footnoteRef/>
      </w:r>
      <w:r w:rsidRPr="00516AA9">
        <w:t xml:space="preserve"> </w:t>
      </w:r>
      <w:r w:rsidRPr="000D6E57">
        <w:t xml:space="preserve">Decision </w:t>
      </w:r>
      <w:hyperlink r:id="rId40" w:history="1">
        <w:r w:rsidRPr="000D6E57">
          <w:rPr>
            <w:rStyle w:val="Hyperlink"/>
          </w:rPr>
          <w:t>15/4</w:t>
        </w:r>
      </w:hyperlink>
      <w:r w:rsidRPr="000D6E57">
        <w:t>, annex.</w:t>
      </w:r>
    </w:p>
  </w:footnote>
  <w:footnote w:id="89">
    <w:p w14:paraId="30E77798" w14:textId="77777777" w:rsidR="00214566" w:rsidRPr="000D07EB" w:rsidRDefault="00214566">
      <w:pPr>
        <w:pStyle w:val="FootnoteText"/>
        <w:rPr>
          <w:lang w:val="en-CA"/>
        </w:rPr>
      </w:pPr>
      <w:r>
        <w:rPr>
          <w:rStyle w:val="FootnoteReference"/>
        </w:rPr>
        <w:footnoteRef/>
      </w:r>
      <w:r>
        <w:t xml:space="preserve"> D</w:t>
      </w:r>
      <w:r w:rsidRPr="00516AA9">
        <w:t xml:space="preserve">ecision </w:t>
      </w:r>
      <w:hyperlink r:id="rId41" w:history="1">
        <w:r w:rsidRPr="000D6E57">
          <w:rPr>
            <w:rStyle w:val="Hyperlink"/>
          </w:rPr>
          <w:t>15/11</w:t>
        </w:r>
      </w:hyperlink>
      <w:r>
        <w:t>, annex.</w:t>
      </w:r>
    </w:p>
  </w:footnote>
  <w:footnote w:id="90">
    <w:p w14:paraId="3AE3D697" w14:textId="77777777" w:rsidR="00214566" w:rsidRPr="00663F81" w:rsidRDefault="00214566" w:rsidP="00D60BA4">
      <w:pPr>
        <w:pStyle w:val="FootnoteText"/>
        <w:rPr>
          <w:lang w:val="en-US"/>
        </w:rPr>
      </w:pPr>
      <w:r w:rsidRPr="004D4059">
        <w:rPr>
          <w:rStyle w:val="FootnoteReference"/>
        </w:rPr>
        <w:footnoteRef/>
      </w:r>
      <w:r w:rsidRPr="004D4059">
        <w:t xml:space="preserve"> </w:t>
      </w:r>
      <w:r w:rsidRPr="004D4059">
        <w:rPr>
          <w:color w:val="000000"/>
          <w:szCs w:val="18"/>
          <w:lang w:val="en-CA"/>
        </w:rPr>
        <w:t xml:space="preserve">United Nations, </w:t>
      </w:r>
      <w:r w:rsidRPr="004D4059">
        <w:rPr>
          <w:i/>
          <w:iCs/>
          <w:color w:val="000000"/>
          <w:szCs w:val="18"/>
          <w:lang w:val="en-CA"/>
        </w:rPr>
        <w:t>Treaty Series</w:t>
      </w:r>
      <w:r w:rsidRPr="004D4059">
        <w:rPr>
          <w:iCs/>
          <w:color w:val="000000"/>
          <w:szCs w:val="18"/>
          <w:lang w:val="en-CA"/>
        </w:rPr>
        <w:t>,</w:t>
      </w:r>
      <w:r w:rsidRPr="004D4059">
        <w:rPr>
          <w:i/>
          <w:iCs/>
          <w:color w:val="000000"/>
          <w:szCs w:val="18"/>
          <w:lang w:val="en-CA"/>
        </w:rPr>
        <w:t xml:space="preserve"> </w:t>
      </w:r>
      <w:r w:rsidRPr="004D4059">
        <w:rPr>
          <w:color w:val="000000"/>
          <w:szCs w:val="18"/>
          <w:lang w:val="en-CA"/>
        </w:rPr>
        <w:t>vol. 1760, No. 30619.</w:t>
      </w:r>
    </w:p>
  </w:footnote>
  <w:footnote w:id="91">
    <w:p w14:paraId="51AC2690" w14:textId="77777777" w:rsidR="00214566" w:rsidRPr="000D6E57" w:rsidRDefault="00214566" w:rsidP="00D60BA4">
      <w:pPr>
        <w:pStyle w:val="FootnoteText"/>
      </w:pPr>
      <w:r w:rsidRPr="00516AA9">
        <w:rPr>
          <w:rStyle w:val="FootnoteReference"/>
        </w:rPr>
        <w:footnoteRef/>
      </w:r>
      <w:r w:rsidRPr="00516AA9">
        <w:t xml:space="preserve"> </w:t>
      </w:r>
      <w:r w:rsidRPr="000D6E57">
        <w:t xml:space="preserve">Decision </w:t>
      </w:r>
      <w:hyperlink r:id="rId42" w:history="1">
        <w:r w:rsidRPr="000D6E57">
          <w:rPr>
            <w:rStyle w:val="Hyperlink"/>
          </w:rPr>
          <w:t>15/4</w:t>
        </w:r>
      </w:hyperlink>
      <w:r w:rsidRPr="000D6E57">
        <w:t>, annex.</w:t>
      </w:r>
    </w:p>
  </w:footnote>
  <w:footnote w:id="92">
    <w:p w14:paraId="545035A2" w14:textId="77777777" w:rsidR="00214566" w:rsidRPr="000D6E57" w:rsidRDefault="00214566" w:rsidP="00D60BA4">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93">
    <w:p w14:paraId="24266118" w14:textId="77777777" w:rsidR="00214566" w:rsidRPr="00F13E8F" w:rsidRDefault="00214566">
      <w:pPr>
        <w:pStyle w:val="FootnoteText"/>
      </w:pPr>
      <w:r>
        <w:rPr>
          <w:rStyle w:val="FootnoteReference"/>
        </w:rPr>
        <w:footnoteRef/>
      </w:r>
      <w:r>
        <w:t xml:space="preserve"> </w:t>
      </w:r>
      <w:r w:rsidRPr="00F13E8F">
        <w:t xml:space="preserve">United Nations, </w:t>
      </w:r>
      <w:r w:rsidRPr="00BC7D0F">
        <w:rPr>
          <w:i/>
          <w:iCs/>
        </w:rPr>
        <w:t>Treaty Series</w:t>
      </w:r>
      <w:r w:rsidRPr="00F13E8F">
        <w:t>, vol. 2226, No. 30619.</w:t>
      </w:r>
    </w:p>
  </w:footnote>
  <w:footnote w:id="94">
    <w:p w14:paraId="6F679601" w14:textId="77777777" w:rsidR="00214566" w:rsidRDefault="00214566" w:rsidP="00D60BA4">
      <w:pPr>
        <w:pStyle w:val="FootnoteText"/>
      </w:pPr>
      <w:r>
        <w:rPr>
          <w:rStyle w:val="FootnoteReference"/>
        </w:rPr>
        <w:footnoteRef/>
      </w:r>
      <w:r>
        <w:t xml:space="preserve"> See </w:t>
      </w:r>
      <w:hyperlink r:id="rId43" w:history="1">
        <w:r w:rsidRPr="00B66BDF">
          <w:rPr>
            <w:rStyle w:val="Hyperlink"/>
          </w:rPr>
          <w:t>CBD/CP/RA/AHTEG/2025/1/3</w:t>
        </w:r>
      </w:hyperlink>
      <w:r>
        <w:t>.</w:t>
      </w:r>
    </w:p>
  </w:footnote>
  <w:footnote w:id="95">
    <w:p w14:paraId="73F29EB8" w14:textId="77777777" w:rsidR="00214566" w:rsidRDefault="00214566" w:rsidP="00D60BA4">
      <w:pPr>
        <w:pStyle w:val="FootnoteText"/>
      </w:pPr>
      <w:r>
        <w:rPr>
          <w:rStyle w:val="FootnoteReference"/>
        </w:rPr>
        <w:footnoteRef/>
      </w:r>
      <w:r>
        <w:rPr>
          <w:lang w:val="en-US"/>
        </w:rPr>
        <w:t xml:space="preserve"> See </w:t>
      </w:r>
      <w:hyperlink r:id="rId44" w:history="1">
        <w:r w:rsidRPr="00B66BDF">
          <w:rPr>
            <w:rStyle w:val="Hyperlink"/>
            <w:lang w:val="en-US"/>
          </w:rPr>
          <w:t>CBD/SBSTTA/27/6</w:t>
        </w:r>
      </w:hyperlink>
      <w:r>
        <w:t>, annex.</w:t>
      </w:r>
    </w:p>
  </w:footnote>
  <w:footnote w:id="96">
    <w:p w14:paraId="3DBFEA83" w14:textId="77777777" w:rsidR="00214566" w:rsidRPr="00F13E8F" w:rsidRDefault="00214566" w:rsidP="00D60BA4">
      <w:pPr>
        <w:pStyle w:val="FootnoteText"/>
      </w:pPr>
      <w:r>
        <w:rPr>
          <w:rStyle w:val="FootnoteReference"/>
        </w:rPr>
        <w:footnoteRef/>
      </w:r>
      <w:r>
        <w:t xml:space="preserve"> </w:t>
      </w:r>
      <w:r w:rsidRPr="00F13E8F">
        <w:t xml:space="preserve">United Nations, </w:t>
      </w:r>
      <w:r w:rsidRPr="003A0875">
        <w:rPr>
          <w:i/>
          <w:iCs/>
        </w:rPr>
        <w:t>Treaty Series</w:t>
      </w:r>
      <w:r w:rsidRPr="00F13E8F">
        <w:t>, vol. 2226, No. 30619.</w:t>
      </w:r>
    </w:p>
  </w:footnote>
  <w:footnote w:id="97">
    <w:p w14:paraId="06946C33" w14:textId="77777777" w:rsidR="00214566" w:rsidRDefault="00214566" w:rsidP="00D60BA4">
      <w:pPr>
        <w:pStyle w:val="FootnoteText"/>
        <w:rPr>
          <w:lang w:val="en-CA"/>
        </w:rPr>
      </w:pPr>
      <w:r>
        <w:rPr>
          <w:rStyle w:val="FootnoteReference"/>
        </w:rPr>
        <w:footnoteRef/>
      </w:r>
      <w:r>
        <w:t xml:space="preserve"> [L</w:t>
      </w:r>
      <w:r w:rsidRPr="00E00DD8">
        <w:t>iving modified algae,] [living modified fish,] [living modified microorganisms,] [living modified organisms expressing genome editing machinery for pest or pathogen control,] [long-term and cumulative effects of genetic constructs and living modified organisms,] [operationalizing protection goals into relevant assessment and measurement end points,]</w:t>
      </w:r>
      <w:r>
        <w:t xml:space="preserve"> </w:t>
      </w:r>
      <w:r w:rsidRPr="00E00DD8">
        <w:t>[the use of living modified organisms in centres of origin and in traditional agricultural systems]</w:t>
      </w:r>
      <w:r>
        <w:t>.</w:t>
      </w:r>
    </w:p>
  </w:footnote>
  <w:footnote w:id="98">
    <w:p w14:paraId="07079462" w14:textId="77777777" w:rsidR="00214566" w:rsidRDefault="00214566" w:rsidP="00D60BA4">
      <w:pPr>
        <w:pStyle w:val="FootnoteText"/>
      </w:pPr>
      <w:r>
        <w:rPr>
          <w:rStyle w:val="FootnoteReference"/>
        </w:rPr>
        <w:footnoteRef/>
      </w:r>
      <w:r>
        <w:t xml:space="preserve"> See </w:t>
      </w:r>
      <w:hyperlink r:id="rId45" w:history="1">
        <w:r w:rsidRPr="00F061C2">
          <w:rPr>
            <w:rStyle w:val="Hyperlink"/>
          </w:rPr>
          <w:t>CBD/CP/RA/AHTEG/2025/1/3</w:t>
        </w:r>
      </w:hyperlink>
      <w:r>
        <w:t>.</w:t>
      </w:r>
    </w:p>
  </w:footnote>
  <w:footnote w:id="99">
    <w:p w14:paraId="48D41B63" w14:textId="77777777" w:rsidR="00214566" w:rsidRDefault="00214566" w:rsidP="00D60BA4">
      <w:pPr>
        <w:pStyle w:val="FootnoteText"/>
        <w:rPr>
          <w:lang w:val="en-US"/>
        </w:rPr>
      </w:pPr>
      <w:r>
        <w:rPr>
          <w:rStyle w:val="FootnoteReference"/>
        </w:rPr>
        <w:footnoteRef/>
      </w:r>
      <w:r>
        <w:t xml:space="preserve"> </w:t>
      </w:r>
      <w:r>
        <w:rPr>
          <w:lang w:val="en-US"/>
        </w:rPr>
        <w:t xml:space="preserve">See </w:t>
      </w:r>
      <w:hyperlink r:id="rId46" w:tgtFrame="_blank" w:tooltip="https://www.cbd.int/tsc/tscm/subregionalcentres" w:history="1">
        <w:r>
          <w:rPr>
            <w:rStyle w:val="Hyperlink"/>
          </w:rPr>
          <w:t>www.cbd.int/tsc/tscm/subregionalcentres</w:t>
        </w:r>
      </w:hyperlink>
      <w:r>
        <w:rPr>
          <w:lang w:val="en-US"/>
        </w:rPr>
        <w:t>.</w:t>
      </w:r>
    </w:p>
  </w:footnote>
  <w:footnote w:id="100">
    <w:p w14:paraId="0C2B901E" w14:textId="77777777" w:rsidR="00214566" w:rsidRDefault="00214566" w:rsidP="00D60BA4">
      <w:pPr>
        <w:pStyle w:val="FootnoteText"/>
        <w:rPr>
          <w:lang w:val="en-CA"/>
        </w:rPr>
      </w:pPr>
      <w:r>
        <w:rPr>
          <w:rStyle w:val="FootnoteReference"/>
        </w:rPr>
        <w:footnoteRef/>
      </w:r>
      <w:r>
        <w:t xml:space="preserve"> As provided in response to </w:t>
      </w:r>
      <w:r>
        <w:rPr>
          <w:lang w:val="en-CA"/>
        </w:rPr>
        <w:t>question 68 of the fifth national report under the Cartagena Protocol.</w:t>
      </w:r>
    </w:p>
  </w:footnote>
  <w:footnote w:id="101">
    <w:p w14:paraId="7E4478A1" w14:textId="77777777" w:rsidR="00214566" w:rsidRDefault="00214566" w:rsidP="00D60BA4">
      <w:pPr>
        <w:pStyle w:val="FootnoteText"/>
        <w:rPr>
          <w:lang w:val="en-CA"/>
        </w:rPr>
      </w:pPr>
      <w:r>
        <w:rPr>
          <w:rStyle w:val="FootnoteReference"/>
        </w:rPr>
        <w:footnoteRef/>
      </w:r>
      <w:r>
        <w:t xml:space="preserve"> </w:t>
      </w:r>
      <w:r>
        <w:rPr>
          <w:lang w:val="en-CA"/>
        </w:rPr>
        <w:t xml:space="preserve">See </w:t>
      </w:r>
      <w:hyperlink r:id="rId47" w:history="1">
        <w:r w:rsidRPr="006D7B26">
          <w:rPr>
            <w:rStyle w:val="Hyperlink"/>
            <w:lang w:val="en-CA"/>
          </w:rPr>
          <w:t>CBD/CP/MOP/11/9</w:t>
        </w:r>
      </w:hyperlink>
      <w:r>
        <w:rPr>
          <w:lang w:val="en-CA"/>
        </w:rPr>
        <w:t>.</w:t>
      </w:r>
    </w:p>
  </w:footnote>
  <w:footnote w:id="102">
    <w:p w14:paraId="23D4BF5C" w14:textId="77777777" w:rsidR="00214566" w:rsidRDefault="00214566" w:rsidP="00D60BA4">
      <w:pPr>
        <w:pStyle w:val="FootnoteText"/>
      </w:pPr>
      <w:r>
        <w:rPr>
          <w:rStyle w:val="FootnoteReference"/>
        </w:rPr>
        <w:footnoteRef/>
      </w:r>
      <w:r>
        <w:t xml:space="preserve"> Decision </w:t>
      </w:r>
      <w:hyperlink r:id="rId48" w:history="1">
        <w:r>
          <w:rPr>
            <w:rStyle w:val="Hyperlink"/>
          </w:rPr>
          <w:t>VIII/10</w:t>
        </w:r>
      </w:hyperlink>
      <w:r>
        <w:t>, annex III.</w:t>
      </w:r>
    </w:p>
  </w:footnote>
  <w:footnote w:id="103">
    <w:p w14:paraId="33BE0477" w14:textId="77777777" w:rsidR="00214566" w:rsidRDefault="00214566" w:rsidP="00D60BA4">
      <w:pPr>
        <w:pStyle w:val="FootnoteText"/>
      </w:pPr>
      <w:r>
        <w:rPr>
          <w:rStyle w:val="FootnoteReference"/>
        </w:rPr>
        <w:footnoteRef/>
      </w:r>
      <w:r>
        <w:t xml:space="preserve"> United Nations, </w:t>
      </w:r>
      <w:r>
        <w:rPr>
          <w:i/>
          <w:iCs/>
        </w:rPr>
        <w:t>Treaty Series</w:t>
      </w:r>
      <w:r>
        <w:t>, vol. 2226, No. 30619.</w:t>
      </w:r>
    </w:p>
  </w:footnote>
  <w:footnote w:id="104">
    <w:p w14:paraId="1BBE0D1E" w14:textId="77777777" w:rsidR="00214566" w:rsidRDefault="00214566" w:rsidP="00D60BA4">
      <w:pPr>
        <w:pStyle w:val="FootnoteText"/>
      </w:pPr>
      <w:r>
        <w:rPr>
          <w:rStyle w:val="FootnoteReference"/>
        </w:rPr>
        <w:footnoteRef/>
      </w:r>
      <w:r>
        <w:t xml:space="preserve"> See </w:t>
      </w:r>
      <w:hyperlink r:id="rId49" w:history="1">
        <w:r w:rsidRPr="003C75CF">
          <w:rPr>
            <w:rStyle w:val="Hyperlink"/>
          </w:rPr>
          <w:t>CBD/CP/MOP/11/9</w:t>
        </w:r>
      </w:hyperlink>
      <w:r>
        <w:t>.</w:t>
      </w:r>
    </w:p>
  </w:footnote>
  <w:footnote w:id="105">
    <w:p w14:paraId="650A011A" w14:textId="77777777" w:rsidR="00214566" w:rsidRDefault="00214566" w:rsidP="00D60BA4">
      <w:pPr>
        <w:pStyle w:val="FootnoteText"/>
      </w:pPr>
      <w:r>
        <w:rPr>
          <w:rStyle w:val="FootnoteReference"/>
        </w:rPr>
        <w:footnoteRef/>
      </w:r>
      <w:r>
        <w:t xml:space="preserve"> A technical note may be a concise document that provides practical information on a specific topic or issue. It supplements existing guidance materials and may include procedural elements or points to consider when addressing a specific topic or context.</w:t>
      </w:r>
    </w:p>
  </w:footnote>
  <w:footnote w:id="106">
    <w:p w14:paraId="4BD92E0B" w14:textId="77777777" w:rsidR="00214566" w:rsidRDefault="00214566" w:rsidP="00D60BA4">
      <w:pPr>
        <w:pStyle w:val="FootnoteText"/>
        <w:rPr>
          <w:lang w:val="en-CA"/>
        </w:rPr>
      </w:pPr>
      <w:r>
        <w:rPr>
          <w:rStyle w:val="FootnoteReference"/>
        </w:rPr>
        <w:footnoteRef/>
      </w:r>
      <w:r>
        <w:t xml:space="preserve"> The technical note on the use of living modified organisms in centres of origin and in traditional agricultural systems should be consistent with the Akwé: Kon Voluntary Guidelines</w:t>
      </w:r>
      <w:r w:rsidRPr="002551D9">
        <w:t xml:space="preserve"> for the Conduct of Cultural, Environmental and Social Impact Assessments regarding Developments Proposed to Take Place on, or which are Likely to Impact On, Sacred Sites and On Lands and Waters Traditionally Occupied or Used by Indigenous and Local Communities</w:t>
      </w:r>
      <w:r>
        <w:t>.</w:t>
      </w:r>
    </w:p>
  </w:footnote>
  <w:footnote w:id="107">
    <w:p w14:paraId="65C82F8A" w14:textId="77777777" w:rsidR="00214566" w:rsidRDefault="00214566" w:rsidP="00D60BA4">
      <w:pPr>
        <w:pStyle w:val="FootnoteText"/>
      </w:pPr>
      <w:r>
        <w:rPr>
          <w:rStyle w:val="FootnoteReference"/>
        </w:rPr>
        <w:footnoteRef/>
      </w:r>
      <w:r>
        <w:t xml:space="preserve"> </w:t>
      </w:r>
      <w:hyperlink r:id="rId50" w:history="1">
        <w:r>
          <w:rPr>
            <w:rStyle w:val="Hyperlink"/>
          </w:rPr>
          <w:t>CBD/CP/RA/AHTEG/2025/1/INF/1</w:t>
        </w:r>
      </w:hyperlink>
      <w:r>
        <w:t>.</w:t>
      </w:r>
    </w:p>
  </w:footnote>
  <w:footnote w:id="108">
    <w:p w14:paraId="4BD4AF47" w14:textId="77777777" w:rsidR="00214566" w:rsidRDefault="00214566" w:rsidP="00D60BA4">
      <w:pPr>
        <w:pStyle w:val="FootnoteText"/>
      </w:pPr>
      <w:r>
        <w:rPr>
          <w:rStyle w:val="FootnoteReference"/>
        </w:rPr>
        <w:footnoteRef/>
      </w:r>
      <w:r>
        <w:t xml:space="preserve"> </w:t>
      </w:r>
      <w:hyperlink r:id="rId51" w:history="1">
        <w:r>
          <w:rPr>
            <w:rStyle w:val="Hyperlink"/>
          </w:rPr>
          <w:t>CBD/CP/RA/AHTEG/2025/1/INF/2</w:t>
        </w:r>
      </w:hyperlink>
      <w:r>
        <w:t>.</w:t>
      </w:r>
    </w:p>
  </w:footnote>
  <w:footnote w:id="109">
    <w:p w14:paraId="39551115" w14:textId="77777777" w:rsidR="00214566" w:rsidRPr="00285DF9" w:rsidRDefault="00214566">
      <w:pPr>
        <w:pStyle w:val="FootnoteText"/>
        <w:rPr>
          <w:lang w:val="en-US"/>
        </w:rPr>
      </w:pPr>
      <w:r>
        <w:rPr>
          <w:rStyle w:val="FootnoteReference"/>
        </w:rPr>
        <w:footnoteRef/>
      </w:r>
      <w:r>
        <w:t xml:space="preserve"> </w:t>
      </w:r>
      <w:r>
        <w:rPr>
          <w:lang w:val="en-US"/>
        </w:rPr>
        <w:t>Decision 15/4, annex.</w:t>
      </w:r>
    </w:p>
  </w:footnote>
  <w:footnote w:id="110">
    <w:p w14:paraId="0F7D27C0" w14:textId="77777777" w:rsidR="00214566" w:rsidRPr="00285DF9" w:rsidRDefault="00214566" w:rsidP="00D60BA4">
      <w:pPr>
        <w:pStyle w:val="FootnoteText"/>
        <w:rPr>
          <w:lang w:val="en-US"/>
        </w:rPr>
      </w:pPr>
      <w:r>
        <w:rPr>
          <w:rStyle w:val="FootnoteReference"/>
        </w:rPr>
        <w:footnoteRef/>
      </w:r>
      <w:r>
        <w:t xml:space="preserve"> </w:t>
      </w:r>
      <w:r w:rsidRPr="00074AD0">
        <w:t xml:space="preserve">United Nations, </w:t>
      </w:r>
      <w:r w:rsidRPr="00285DF9">
        <w:rPr>
          <w:i/>
          <w:iCs/>
        </w:rPr>
        <w:t>Treaty Series</w:t>
      </w:r>
      <w:r w:rsidRPr="00074AD0">
        <w:t>, vol. 1760, No. 30619.</w:t>
      </w:r>
    </w:p>
  </w:footnote>
  <w:footnote w:id="111">
    <w:p w14:paraId="4F6AB16A" w14:textId="77777777" w:rsidR="00214566" w:rsidRPr="00285DF9" w:rsidRDefault="00214566">
      <w:pPr>
        <w:pStyle w:val="FootnoteText"/>
        <w:rPr>
          <w:lang w:val="en-US"/>
        </w:rPr>
      </w:pPr>
      <w:r>
        <w:rPr>
          <w:rStyle w:val="FootnoteReference"/>
        </w:rPr>
        <w:footnoteRef/>
      </w:r>
      <w:r>
        <w:t xml:space="preserve"> </w:t>
      </w:r>
      <w:hyperlink r:id="rId52" w:history="1">
        <w:r w:rsidRPr="00D50A3B">
          <w:rPr>
            <w:rStyle w:val="Hyperlink"/>
          </w:rPr>
          <w:t>www.cbd.int/invasive</w:t>
        </w:r>
      </w:hyperlink>
      <w:r>
        <w:t>.</w:t>
      </w:r>
    </w:p>
  </w:footnote>
  <w:footnote w:id="112">
    <w:p w14:paraId="4B24FFFB" w14:textId="77777777" w:rsidR="00214566" w:rsidRPr="00B944B8" w:rsidRDefault="00214566">
      <w:pPr>
        <w:pStyle w:val="FootnoteText"/>
        <w:rPr>
          <w:lang w:val="it-IT"/>
        </w:rPr>
      </w:pPr>
      <w:r w:rsidRPr="00CD41DE">
        <w:rPr>
          <w:rStyle w:val="FootnoteReference"/>
        </w:rPr>
        <w:footnoteRef/>
      </w:r>
      <w:r w:rsidRPr="00B944B8">
        <w:rPr>
          <w:lang w:val="it-IT"/>
        </w:rPr>
        <w:t xml:space="preserve"> </w:t>
      </w:r>
      <w:hyperlink r:id="rId53" w:history="1">
        <w:r w:rsidRPr="003812CE">
          <w:rPr>
            <w:rStyle w:val="Hyperlink"/>
            <w:lang w:val="it-IT"/>
          </w:rPr>
          <w:t>CBD/SBSTTA/27/8</w:t>
        </w:r>
      </w:hyperlink>
      <w:r w:rsidRPr="00B944B8">
        <w:rPr>
          <w:lang w:val="it-IT"/>
        </w:rPr>
        <w:t>.</w:t>
      </w:r>
    </w:p>
  </w:footnote>
  <w:footnote w:id="113">
    <w:p w14:paraId="657D1D2B" w14:textId="77777777" w:rsidR="00214566" w:rsidRPr="00B944B8" w:rsidRDefault="00214566">
      <w:pPr>
        <w:pStyle w:val="FootnoteText"/>
        <w:rPr>
          <w:lang w:val="it-IT"/>
        </w:rPr>
      </w:pPr>
      <w:r w:rsidRPr="00CD41DE">
        <w:rPr>
          <w:rStyle w:val="FootnoteReference"/>
        </w:rPr>
        <w:footnoteRef/>
      </w:r>
      <w:r w:rsidRPr="00B944B8">
        <w:rPr>
          <w:lang w:val="it-IT"/>
        </w:rPr>
        <w:t xml:space="preserve"> Decision </w:t>
      </w:r>
      <w:hyperlink r:id="rId54" w:history="1">
        <w:r w:rsidRPr="00B944B8">
          <w:rPr>
            <w:rStyle w:val="Hyperlink"/>
            <w:lang w:val="it-IT"/>
          </w:rPr>
          <w:t>15/4</w:t>
        </w:r>
      </w:hyperlink>
      <w:r w:rsidRPr="00B944B8">
        <w:rPr>
          <w:lang w:val="it-IT"/>
        </w:rPr>
        <w:t>, annex.</w:t>
      </w:r>
    </w:p>
  </w:footnote>
  <w:footnote w:id="114">
    <w:p w14:paraId="0BD4E46C" w14:textId="77777777" w:rsidR="00214566" w:rsidRPr="00B944B8" w:rsidRDefault="00214566">
      <w:pPr>
        <w:pStyle w:val="FootnoteText"/>
        <w:rPr>
          <w:lang w:val="it-IT"/>
        </w:rPr>
      </w:pPr>
      <w:r w:rsidRPr="00CD41DE">
        <w:rPr>
          <w:rStyle w:val="FootnoteReference"/>
        </w:rPr>
        <w:footnoteRef/>
      </w:r>
      <w:r w:rsidRPr="00B944B8">
        <w:rPr>
          <w:lang w:val="it-IT"/>
        </w:rPr>
        <w:t xml:space="preserve"> Decision </w:t>
      </w:r>
      <w:hyperlink r:id="rId55" w:history="1">
        <w:r w:rsidRPr="00B944B8">
          <w:rPr>
            <w:rStyle w:val="Hyperlink"/>
            <w:lang w:val="it-IT"/>
          </w:rPr>
          <w:t>15/28</w:t>
        </w:r>
      </w:hyperlink>
      <w:r w:rsidRPr="00B944B8">
        <w:rPr>
          <w:lang w:val="it-IT"/>
        </w:rPr>
        <w:t>, annex.</w:t>
      </w:r>
    </w:p>
  </w:footnote>
  <w:footnote w:id="115">
    <w:p w14:paraId="014BC8FF" w14:textId="77777777" w:rsidR="00214566" w:rsidRPr="00244F90" w:rsidRDefault="00214566">
      <w:pPr>
        <w:pStyle w:val="FootnoteText"/>
        <w:rPr>
          <w:lang w:val="en-US"/>
        </w:rPr>
      </w:pPr>
      <w:r w:rsidRPr="00525DC3">
        <w:rPr>
          <w:rStyle w:val="FootnoteReference"/>
        </w:rPr>
        <w:footnoteRef/>
      </w:r>
      <w:r w:rsidRPr="00525DC3">
        <w:t xml:space="preserve"> United Nations, </w:t>
      </w:r>
      <w:r w:rsidRPr="00525DC3">
        <w:rPr>
          <w:i/>
          <w:iCs/>
        </w:rPr>
        <w:t>Treaty Series</w:t>
      </w:r>
      <w:r w:rsidRPr="00525DC3">
        <w:t>, vol. 1760, No. 30619.</w:t>
      </w:r>
    </w:p>
  </w:footnote>
  <w:footnote w:id="116">
    <w:p w14:paraId="536A963C" w14:textId="77777777" w:rsidR="00214566" w:rsidRPr="00244F90" w:rsidRDefault="00214566">
      <w:pPr>
        <w:pStyle w:val="FootnoteText"/>
        <w:rPr>
          <w:lang w:val="es-ES"/>
        </w:rPr>
      </w:pPr>
      <w:r w:rsidRPr="00525DC3">
        <w:rPr>
          <w:rStyle w:val="FootnoteReference"/>
        </w:rPr>
        <w:footnoteRef/>
      </w:r>
      <w:r w:rsidRPr="00244F90">
        <w:rPr>
          <w:lang w:val="es-ES"/>
        </w:rPr>
        <w:t xml:space="preserve"> </w:t>
      </w:r>
      <w:r w:rsidRPr="00525DC3">
        <w:rPr>
          <w:lang w:val="es-ES"/>
        </w:rPr>
        <w:t xml:space="preserve">Ibid., </w:t>
      </w:r>
      <w:r w:rsidRPr="00244F90">
        <w:rPr>
          <w:lang w:val="es-ES"/>
        </w:rPr>
        <w:t>vol. 3201, No. 54669.</w:t>
      </w:r>
    </w:p>
  </w:footnote>
  <w:footnote w:id="117">
    <w:p w14:paraId="3B124D19" w14:textId="77777777" w:rsidR="00214566" w:rsidRPr="004A29DC" w:rsidRDefault="00214566">
      <w:pPr>
        <w:pStyle w:val="FootnoteText"/>
        <w:rPr>
          <w:lang w:val="es-ES"/>
        </w:rPr>
      </w:pPr>
      <w:r w:rsidRPr="00CD41DE">
        <w:rPr>
          <w:rStyle w:val="FootnoteReference"/>
        </w:rPr>
        <w:footnoteRef/>
      </w:r>
      <w:r w:rsidRPr="004A29DC">
        <w:rPr>
          <w:lang w:val="es-ES"/>
        </w:rPr>
        <w:t xml:space="preserve"> Ibid., vol. 1673, No. 28911.</w:t>
      </w:r>
    </w:p>
  </w:footnote>
  <w:footnote w:id="118">
    <w:p w14:paraId="48247A18" w14:textId="77777777" w:rsidR="00214566" w:rsidRPr="004A29DC" w:rsidRDefault="00214566">
      <w:pPr>
        <w:pStyle w:val="FootnoteText"/>
        <w:rPr>
          <w:lang w:val="es-ES"/>
        </w:rPr>
      </w:pPr>
      <w:r w:rsidRPr="00CD41DE">
        <w:rPr>
          <w:rStyle w:val="FootnoteReference"/>
        </w:rPr>
        <w:footnoteRef/>
      </w:r>
      <w:r w:rsidRPr="004A29DC">
        <w:rPr>
          <w:lang w:val="es-ES"/>
        </w:rPr>
        <w:t xml:space="preserve"> Ibid., vol. 2244, No. 39973.</w:t>
      </w:r>
    </w:p>
  </w:footnote>
  <w:footnote w:id="119">
    <w:p w14:paraId="3A6CC588" w14:textId="77777777" w:rsidR="00214566" w:rsidRPr="004A29DC" w:rsidRDefault="00214566">
      <w:pPr>
        <w:pStyle w:val="FootnoteText"/>
        <w:rPr>
          <w:lang w:val="es-ES"/>
        </w:rPr>
      </w:pPr>
      <w:r w:rsidRPr="00CD41DE">
        <w:rPr>
          <w:rStyle w:val="FootnoteReference"/>
        </w:rPr>
        <w:footnoteRef/>
      </w:r>
      <w:r w:rsidRPr="004A29DC">
        <w:rPr>
          <w:lang w:val="es-ES"/>
        </w:rPr>
        <w:t xml:space="preserve"> Ibid., vol. 2256, No. 40214.</w:t>
      </w:r>
    </w:p>
  </w:footnote>
  <w:footnote w:id="120">
    <w:p w14:paraId="79E2D1F0" w14:textId="77777777" w:rsidR="00214566" w:rsidRPr="004A29DC" w:rsidRDefault="00214566" w:rsidP="00D60BA4">
      <w:pPr>
        <w:pStyle w:val="FootnoteText"/>
        <w:rPr>
          <w:lang w:val="es-ES"/>
        </w:rPr>
      </w:pPr>
      <w:r w:rsidRPr="00CD41DE">
        <w:rPr>
          <w:rStyle w:val="FootnoteReference"/>
        </w:rPr>
        <w:footnoteRef/>
      </w:r>
      <w:r w:rsidRPr="004A29DC">
        <w:rPr>
          <w:lang w:val="es-ES"/>
        </w:rPr>
        <w:t xml:space="preserve"> Ibid., vol. 996, No. 14583.</w:t>
      </w:r>
    </w:p>
  </w:footnote>
  <w:footnote w:id="121">
    <w:p w14:paraId="0D9CD4BC" w14:textId="77777777" w:rsidR="00214566" w:rsidRPr="004A29DC" w:rsidRDefault="00214566" w:rsidP="00D60BA4">
      <w:pPr>
        <w:pStyle w:val="FootnoteText"/>
        <w:rPr>
          <w:lang w:val="es-ES"/>
        </w:rPr>
      </w:pPr>
      <w:r w:rsidRPr="00CD41DE">
        <w:rPr>
          <w:rStyle w:val="FootnoteReference"/>
        </w:rPr>
        <w:footnoteRef/>
      </w:r>
      <w:r w:rsidRPr="004A29DC">
        <w:rPr>
          <w:lang w:val="es-ES"/>
        </w:rPr>
        <w:t xml:space="preserve"> Ibid., vol. 1954, No. 33480.</w:t>
      </w:r>
    </w:p>
  </w:footnote>
  <w:footnote w:id="122">
    <w:p w14:paraId="5499DD2E" w14:textId="77777777" w:rsidR="00214566" w:rsidRPr="007E275F" w:rsidRDefault="00214566">
      <w:pPr>
        <w:pStyle w:val="FootnoteText"/>
        <w:rPr>
          <w:lang w:val="en-CA"/>
        </w:rPr>
      </w:pPr>
      <w:r>
        <w:rPr>
          <w:rStyle w:val="FootnoteReference"/>
        </w:rPr>
        <w:footnoteRef/>
      </w:r>
      <w:r w:rsidRPr="007E275F">
        <w:rPr>
          <w:lang w:val="en-CA"/>
        </w:rPr>
        <w:t xml:space="preserve"> Ibid., vol. 1771, No. 30822.</w:t>
      </w:r>
    </w:p>
  </w:footnote>
  <w:footnote w:id="123">
    <w:p w14:paraId="2DC6FFFC" w14:textId="77777777" w:rsidR="00214566" w:rsidRDefault="00214566" w:rsidP="00D60BA4">
      <w:pPr>
        <w:pStyle w:val="FootnoteText"/>
        <w:rPr>
          <w:kern w:val="18"/>
          <w:szCs w:val="18"/>
          <w:lang w:val="en-CA"/>
        </w:rPr>
      </w:pPr>
      <w:r w:rsidRPr="00CD41DE">
        <w:rPr>
          <w:rStyle w:val="FootnoteReference"/>
          <w:kern w:val="18"/>
          <w:szCs w:val="18"/>
        </w:rPr>
        <w:footnoteRef/>
      </w:r>
      <w:r w:rsidRPr="00CD41DE">
        <w:rPr>
          <w:kern w:val="18"/>
          <w:szCs w:val="18"/>
        </w:rPr>
        <w:t xml:space="preserve"> See </w:t>
      </w:r>
      <w:r w:rsidRPr="00D6170A">
        <w:rPr>
          <w:kern w:val="18"/>
          <w:szCs w:val="18"/>
        </w:rPr>
        <w:t>General Assembly</w:t>
      </w:r>
      <w:r w:rsidRPr="00CD41DE">
        <w:rPr>
          <w:kern w:val="18"/>
          <w:szCs w:val="18"/>
        </w:rPr>
        <w:t xml:space="preserve"> resolution 73/284.</w:t>
      </w:r>
    </w:p>
  </w:footnote>
  <w:footnote w:id="124">
    <w:p w14:paraId="46572AF5" w14:textId="77777777" w:rsidR="00214566" w:rsidRPr="002A5E9A" w:rsidRDefault="00214566">
      <w:pPr>
        <w:pStyle w:val="FootnoteText"/>
        <w:rPr>
          <w:lang w:val="en-CA"/>
        </w:rPr>
      </w:pPr>
      <w:r>
        <w:rPr>
          <w:rStyle w:val="FootnoteReference"/>
        </w:rPr>
        <w:footnoteRef/>
      </w:r>
      <w:r>
        <w:t xml:space="preserve"> </w:t>
      </w:r>
      <w:r w:rsidRPr="00597035">
        <w:t xml:space="preserve">United Nations, </w:t>
      </w:r>
      <w:r w:rsidRPr="00276BDD">
        <w:rPr>
          <w:i/>
          <w:iCs/>
        </w:rPr>
        <w:t>Treaty Series</w:t>
      </w:r>
      <w:r w:rsidRPr="00597035">
        <w:t>, vol. 1760, No. 30619.</w:t>
      </w:r>
    </w:p>
  </w:footnote>
  <w:footnote w:id="125">
    <w:p w14:paraId="1917CCA0" w14:textId="77777777" w:rsidR="00214566" w:rsidRPr="003D3ECD" w:rsidRDefault="00214566">
      <w:pPr>
        <w:pStyle w:val="FootnoteText"/>
      </w:pPr>
      <w:r w:rsidRPr="003D3ECD">
        <w:rPr>
          <w:rStyle w:val="FootnoteReference"/>
        </w:rPr>
        <w:footnoteRef/>
      </w:r>
      <w:r w:rsidRPr="003D3ECD">
        <w:t xml:space="preserve"> </w:t>
      </w:r>
      <w:r w:rsidRPr="00D741AC">
        <w:t xml:space="preserve">Decision </w:t>
      </w:r>
      <w:hyperlink r:id="rId56" w:history="1">
        <w:r w:rsidRPr="00D741AC">
          <w:rPr>
            <w:rStyle w:val="Hyperlink"/>
          </w:rPr>
          <w:t>15/4</w:t>
        </w:r>
      </w:hyperlink>
      <w:r w:rsidRPr="00D741AC">
        <w:t>, annex.</w:t>
      </w:r>
    </w:p>
  </w:footnote>
  <w:footnote w:id="126">
    <w:p w14:paraId="4111E4E0" w14:textId="77777777" w:rsidR="00214566" w:rsidRPr="00D741AC" w:rsidRDefault="00214566">
      <w:pPr>
        <w:pStyle w:val="FootnoteText"/>
        <w:rPr>
          <w:lang w:val="en-US"/>
        </w:rPr>
      </w:pPr>
      <w:r>
        <w:rPr>
          <w:rStyle w:val="FootnoteReference"/>
        </w:rPr>
        <w:footnoteRef/>
      </w:r>
      <w:r>
        <w:t xml:space="preserve"> </w:t>
      </w:r>
      <w:r>
        <w:rPr>
          <w:lang w:val="en-US"/>
        </w:rPr>
        <w:t xml:space="preserve">Decision </w:t>
      </w:r>
      <w:hyperlink r:id="rId57" w:history="1">
        <w:r w:rsidRPr="004468EA">
          <w:rPr>
            <w:rStyle w:val="Hyperlink"/>
            <w:lang w:val="en-US"/>
          </w:rPr>
          <w:t>16/19</w:t>
        </w:r>
      </w:hyperlink>
      <w:r>
        <w:rPr>
          <w:lang w:val="en-US"/>
        </w:rPr>
        <w:t>, annex.</w:t>
      </w:r>
    </w:p>
  </w:footnote>
  <w:footnote w:id="127">
    <w:p w14:paraId="66863B8A" w14:textId="77777777" w:rsidR="00214566" w:rsidRPr="00276BDD" w:rsidRDefault="00214566">
      <w:pPr>
        <w:pStyle w:val="FootnoteText"/>
        <w:rPr>
          <w:lang w:val="en-CA"/>
        </w:rPr>
      </w:pPr>
      <w:r>
        <w:rPr>
          <w:rStyle w:val="FootnoteReference"/>
        </w:rPr>
        <w:footnoteRef/>
      </w:r>
      <w:r>
        <w:t xml:space="preserve"> </w:t>
      </w:r>
      <w:r w:rsidRPr="00597035">
        <w:t xml:space="preserve">United Nations, </w:t>
      </w:r>
      <w:r w:rsidRPr="00276BDD">
        <w:rPr>
          <w:i/>
          <w:iCs/>
        </w:rPr>
        <w:t>Treaty Series</w:t>
      </w:r>
      <w:r w:rsidRPr="00597035">
        <w:t>, vol. 1760, No. 30619.</w:t>
      </w:r>
    </w:p>
  </w:footnote>
  <w:footnote w:id="128">
    <w:p w14:paraId="46A718FD" w14:textId="77777777" w:rsidR="00214566" w:rsidRPr="008F5FAB" w:rsidRDefault="00214566" w:rsidP="00D60BA4">
      <w:pPr>
        <w:pStyle w:val="FootnoteText"/>
      </w:pPr>
      <w:r>
        <w:rPr>
          <w:rStyle w:val="FootnoteReference"/>
        </w:rPr>
        <w:footnoteRef/>
      </w:r>
      <w:r>
        <w:t xml:space="preserve"> Ibid.</w:t>
      </w:r>
      <w:r w:rsidRPr="008F5FAB">
        <w:t>, vol. 3156, No. 54113</w:t>
      </w:r>
    </w:p>
  </w:footnote>
  <w:footnote w:id="129">
    <w:p w14:paraId="1376856B" w14:textId="77777777" w:rsidR="00214566" w:rsidRPr="005E3E7F" w:rsidRDefault="00214566" w:rsidP="00D60BA4">
      <w:pPr>
        <w:pStyle w:val="FootnoteText"/>
        <w:rPr>
          <w:lang w:val="en-US"/>
        </w:rPr>
      </w:pPr>
      <w:r>
        <w:rPr>
          <w:rStyle w:val="FootnoteReference"/>
        </w:rPr>
        <w:footnoteRef/>
      </w:r>
      <w:r>
        <w:rPr>
          <w:lang w:val="en-US"/>
        </w:rPr>
        <w:t xml:space="preserve"> See </w:t>
      </w:r>
      <w:hyperlink r:id="rId58" w:history="1">
        <w:r w:rsidRPr="002F539B">
          <w:rPr>
            <w:rStyle w:val="Hyperlink"/>
            <w:lang w:val="en-US"/>
          </w:rPr>
          <w:t>www.cbd.int/health/ilg-health</w:t>
        </w:r>
      </w:hyperlink>
      <w:r>
        <w:rPr>
          <w:lang w:val="en-US"/>
        </w:rPr>
        <w:t>.</w:t>
      </w:r>
    </w:p>
  </w:footnote>
  <w:footnote w:id="130">
    <w:p w14:paraId="64C4CA23" w14:textId="4E1311E3" w:rsidR="00071CFE" w:rsidRPr="00941E30" w:rsidRDefault="00071CFE">
      <w:pPr>
        <w:pStyle w:val="FootnoteText"/>
        <w:rPr>
          <w:lang w:val="en-US"/>
        </w:rPr>
      </w:pPr>
      <w:r>
        <w:rPr>
          <w:rStyle w:val="FootnoteReference"/>
        </w:rPr>
        <w:footnoteRef/>
      </w:r>
      <w:r>
        <w:t xml:space="preserve"> </w:t>
      </w:r>
      <w:r w:rsidRPr="00941E30">
        <w:t xml:space="preserve">See </w:t>
      </w:r>
      <w:hyperlink r:id="rId59" w:history="1">
        <w:r w:rsidRPr="003E6636">
          <w:rPr>
            <w:rStyle w:val="Hyperlink"/>
          </w:rPr>
          <w:t>CBD/SBSTTA/27/INF/1</w:t>
        </w:r>
      </w:hyperlink>
      <w:r>
        <w:t xml:space="preserve"> </w:t>
      </w:r>
      <w:r w:rsidRPr="00941E30">
        <w:t>for the list of participants.</w:t>
      </w:r>
    </w:p>
  </w:footnote>
  <w:footnote w:id="131">
    <w:p w14:paraId="6B24D88A" w14:textId="1EE4326C" w:rsidR="00071CFE" w:rsidRPr="00941E30" w:rsidRDefault="00071CFE">
      <w:pPr>
        <w:pStyle w:val="FootnoteText"/>
        <w:rPr>
          <w:lang w:val="en-US"/>
        </w:rPr>
      </w:pPr>
      <w:r>
        <w:rPr>
          <w:rStyle w:val="FootnoteReference"/>
        </w:rPr>
        <w:footnoteRef/>
      </w:r>
      <w:r>
        <w:t xml:space="preserve"> S</w:t>
      </w:r>
      <w:r w:rsidRPr="00941E30">
        <w:t>tatements made during the meeting and submitted in writing by participants are available at</w:t>
      </w:r>
      <w:r w:rsidRPr="0041013D">
        <w:t xml:space="preserve"> </w:t>
      </w:r>
      <w:hyperlink r:id="rId60" w:history="1">
        <w:r w:rsidRPr="0041013D">
          <w:rPr>
            <w:rStyle w:val="Hyperlink"/>
          </w:rPr>
          <w:t>cbd.int/meetings/SBSTTA-27</w:t>
        </w:r>
      </w:hyperlink>
      <w:r>
        <w:t>.</w:t>
      </w:r>
    </w:p>
  </w:footnote>
  <w:footnote w:id="132">
    <w:p w14:paraId="43104564" w14:textId="77777777" w:rsidR="00071CFE" w:rsidRPr="00971D59" w:rsidRDefault="00071CFE" w:rsidP="002D19F0">
      <w:pPr>
        <w:pStyle w:val="FootnoteText"/>
        <w:rPr>
          <w:lang w:val="en-US"/>
        </w:rPr>
      </w:pPr>
      <w:r>
        <w:rPr>
          <w:rStyle w:val="FootnoteReference"/>
        </w:rPr>
        <w:footnoteRef/>
      </w:r>
      <w:r>
        <w:t xml:space="preserve"> </w:t>
      </w:r>
      <w:hyperlink r:id="rId61" w:history="1">
        <w:r w:rsidRPr="00EA0A52">
          <w:rPr>
            <w:rStyle w:val="Hyperlink"/>
            <w:snapToGrid w:val="0"/>
            <w:kern w:val="18"/>
            <w:szCs w:val="18"/>
          </w:rPr>
          <w:t>CBD/SBSTTA/27/1</w:t>
        </w:r>
      </w:hyperlink>
      <w:r w:rsidRPr="00BC31B8">
        <w:rPr>
          <w:snapToGrid w:val="0"/>
          <w:kern w:val="18"/>
          <w:szCs w:val="18"/>
        </w:rPr>
        <w:t>.</w:t>
      </w:r>
    </w:p>
  </w:footnote>
  <w:footnote w:id="133">
    <w:p w14:paraId="06A44464" w14:textId="52911D0F" w:rsidR="00071CFE" w:rsidRPr="009848C5" w:rsidRDefault="00071CFE">
      <w:pPr>
        <w:pStyle w:val="FootnoteText"/>
        <w:rPr>
          <w:lang w:val="en-US"/>
        </w:rPr>
      </w:pPr>
      <w:r>
        <w:rPr>
          <w:rStyle w:val="FootnoteReference"/>
        </w:rPr>
        <w:footnoteRef/>
      </w:r>
      <w:r>
        <w:t xml:space="preserve"> </w:t>
      </w:r>
      <w:hyperlink r:id="rId62" w:history="1">
        <w:r w:rsidRPr="006052EA">
          <w:rPr>
            <w:rStyle w:val="Hyperlink"/>
            <w:lang w:val="en-US"/>
          </w:rPr>
          <w:t>CBD/SBSTTA/27/1/Add.2</w:t>
        </w:r>
      </w:hyperlink>
      <w:r>
        <w:rPr>
          <w:lang w:val="en-US"/>
        </w:rPr>
        <w:t>, annex.</w:t>
      </w:r>
    </w:p>
  </w:footnote>
  <w:footnote w:id="134">
    <w:p w14:paraId="2443DDA8" w14:textId="1AD5689B" w:rsidR="00071CFE" w:rsidRPr="00FE75A8" w:rsidRDefault="00071CFE">
      <w:pPr>
        <w:pStyle w:val="FootnoteText"/>
        <w:rPr>
          <w:lang w:val="en-US"/>
        </w:rPr>
      </w:pPr>
      <w:r w:rsidRPr="00EB48F3">
        <w:rPr>
          <w:rStyle w:val="FootnoteReference"/>
        </w:rPr>
        <w:footnoteRef/>
      </w:r>
      <w:r w:rsidRPr="00EB48F3">
        <w:t xml:space="preserve"> </w:t>
      </w:r>
      <w:hyperlink r:id="rId63" w:history="1">
        <w:r w:rsidRPr="00D055EE">
          <w:rPr>
            <w:rStyle w:val="Hyperlink"/>
            <w:snapToGrid w:val="0"/>
            <w:kern w:val="22"/>
          </w:rPr>
          <w:t>CBD/SBSTTA/27/2</w:t>
        </w:r>
      </w:hyperlink>
      <w:r w:rsidRPr="00EB48F3">
        <w:rPr>
          <w:snapToGrid w:val="0"/>
          <w:kern w:val="22"/>
        </w:rPr>
        <w:t>.</w:t>
      </w:r>
    </w:p>
  </w:footnote>
  <w:footnote w:id="135">
    <w:p w14:paraId="52EFCC49" w14:textId="4BDCB4DA" w:rsidR="00071CFE" w:rsidRPr="00044661" w:rsidRDefault="00071CFE">
      <w:pPr>
        <w:pStyle w:val="FootnoteText"/>
        <w:rPr>
          <w:lang w:val="en-US"/>
        </w:rPr>
      </w:pPr>
      <w:r>
        <w:rPr>
          <w:rStyle w:val="FootnoteReference"/>
        </w:rPr>
        <w:footnoteRef/>
      </w:r>
      <w:r>
        <w:t xml:space="preserve"> </w:t>
      </w:r>
      <w:hyperlink r:id="rId64" w:history="1">
        <w:r w:rsidRPr="00E82C92">
          <w:rPr>
            <w:rStyle w:val="Hyperlink"/>
            <w:lang w:val="en-US"/>
          </w:rPr>
          <w:t>CBD/SBSTTA/27/INF/4/Rev.1</w:t>
        </w:r>
      </w:hyperlink>
      <w:r>
        <w:rPr>
          <w:lang w:val="en-US"/>
        </w:rPr>
        <w:t>.</w:t>
      </w:r>
    </w:p>
  </w:footnote>
  <w:footnote w:id="136">
    <w:p w14:paraId="09D027DF" w14:textId="16ED31CB" w:rsidR="00071CFE" w:rsidRPr="00807507" w:rsidRDefault="00071CFE">
      <w:pPr>
        <w:pStyle w:val="FootnoteText"/>
        <w:rPr>
          <w:lang w:val="en-US"/>
        </w:rPr>
      </w:pPr>
      <w:r>
        <w:rPr>
          <w:rStyle w:val="FootnoteReference"/>
        </w:rPr>
        <w:footnoteRef/>
      </w:r>
      <w:r>
        <w:t xml:space="preserve"> </w:t>
      </w:r>
      <w:hyperlink r:id="rId65" w:history="1">
        <w:r w:rsidRPr="000A720C">
          <w:rPr>
            <w:rStyle w:val="Hyperlink"/>
            <w:lang w:val="en-US"/>
          </w:rPr>
          <w:t>CBD/SBSTTA/27/INF/5</w:t>
        </w:r>
      </w:hyperlink>
      <w:r>
        <w:rPr>
          <w:lang w:val="en-US"/>
        </w:rPr>
        <w:t>.</w:t>
      </w:r>
    </w:p>
  </w:footnote>
  <w:footnote w:id="137">
    <w:p w14:paraId="102C1ADD" w14:textId="08EE9373" w:rsidR="00071CFE" w:rsidRPr="00C92258" w:rsidRDefault="00071CFE" w:rsidP="008B4CE6">
      <w:pPr>
        <w:pStyle w:val="FootnoteText"/>
      </w:pPr>
      <w:r>
        <w:rPr>
          <w:rStyle w:val="FootnoteReference"/>
        </w:rPr>
        <w:footnoteRef/>
      </w:r>
      <w:r>
        <w:t xml:space="preserve"> </w:t>
      </w:r>
      <w:hyperlink r:id="rId66" w:history="1">
        <w:r w:rsidRPr="006666D8">
          <w:rPr>
            <w:rStyle w:val="Hyperlink"/>
          </w:rPr>
          <w:t>CBD/SBSTTA/27/INF/15</w:t>
        </w:r>
      </w:hyperlink>
      <w:r>
        <w:t>.</w:t>
      </w:r>
    </w:p>
  </w:footnote>
  <w:footnote w:id="138">
    <w:p w14:paraId="090A8A42" w14:textId="70FA5268" w:rsidR="00071CFE" w:rsidRPr="005A1769" w:rsidRDefault="00071CFE" w:rsidP="00186598">
      <w:pPr>
        <w:pStyle w:val="FootnoteText"/>
        <w:rPr>
          <w:lang w:val="en-US"/>
        </w:rPr>
      </w:pPr>
      <w:r>
        <w:rPr>
          <w:rStyle w:val="FootnoteReference"/>
        </w:rPr>
        <w:footnoteRef/>
      </w:r>
      <w:r>
        <w:t xml:space="preserve"> </w:t>
      </w:r>
      <w:hyperlink r:id="rId67" w:history="1">
        <w:r w:rsidRPr="00D055EE">
          <w:rPr>
            <w:rStyle w:val="Hyperlink"/>
            <w:snapToGrid w:val="0"/>
            <w:kern w:val="22"/>
          </w:rPr>
          <w:t>CBD/SBSTTA/27/3</w:t>
        </w:r>
      </w:hyperlink>
      <w:r>
        <w:rPr>
          <w:snapToGrid w:val="0"/>
          <w:kern w:val="22"/>
        </w:rPr>
        <w:t>.</w:t>
      </w:r>
    </w:p>
  </w:footnote>
  <w:footnote w:id="139">
    <w:p w14:paraId="78AE89F9" w14:textId="51B9E655" w:rsidR="00071CFE" w:rsidRPr="000903E8" w:rsidRDefault="00071CFE">
      <w:pPr>
        <w:pStyle w:val="FootnoteText"/>
        <w:rPr>
          <w:lang w:val="en-US"/>
        </w:rPr>
      </w:pPr>
      <w:r w:rsidRPr="003A694B">
        <w:rPr>
          <w:rStyle w:val="FootnoteReference"/>
        </w:rPr>
        <w:footnoteRef/>
      </w:r>
      <w:r w:rsidRPr="003A694B">
        <w:t xml:space="preserve"> </w:t>
      </w:r>
      <w:hyperlink r:id="rId68" w:history="1">
        <w:r w:rsidRPr="00D055EE">
          <w:rPr>
            <w:rStyle w:val="Hyperlink"/>
            <w:lang w:val="en-US"/>
          </w:rPr>
          <w:t>CBD/SBSTTA/27/3/Add.1</w:t>
        </w:r>
      </w:hyperlink>
      <w:r w:rsidRPr="003A694B">
        <w:rPr>
          <w:lang w:val="en-US"/>
        </w:rPr>
        <w:t>.</w:t>
      </w:r>
    </w:p>
  </w:footnote>
  <w:footnote w:id="140">
    <w:p w14:paraId="7F44703A" w14:textId="3601C6A9" w:rsidR="00071CFE" w:rsidRPr="000903E8" w:rsidRDefault="00071CFE">
      <w:pPr>
        <w:pStyle w:val="FootnoteText"/>
        <w:rPr>
          <w:lang w:val="en-US"/>
        </w:rPr>
      </w:pPr>
      <w:r w:rsidRPr="003A694B">
        <w:rPr>
          <w:rStyle w:val="FootnoteReference"/>
        </w:rPr>
        <w:footnoteRef/>
      </w:r>
      <w:r w:rsidRPr="003A694B">
        <w:t xml:space="preserve"> </w:t>
      </w:r>
      <w:hyperlink r:id="rId69" w:history="1">
        <w:r w:rsidRPr="00C0324C">
          <w:rPr>
            <w:rStyle w:val="Hyperlink"/>
            <w:lang w:val="en-US"/>
          </w:rPr>
          <w:t>CBD/SBSTTA/27/3/Add.2</w:t>
        </w:r>
      </w:hyperlink>
      <w:r w:rsidRPr="003A694B">
        <w:rPr>
          <w:lang w:val="en-US"/>
        </w:rPr>
        <w:t>.</w:t>
      </w:r>
    </w:p>
  </w:footnote>
  <w:footnote w:id="141">
    <w:p w14:paraId="3CC93778" w14:textId="286C90DC" w:rsidR="00071CFE" w:rsidRPr="000903E8" w:rsidRDefault="00071CFE">
      <w:pPr>
        <w:pStyle w:val="FootnoteText"/>
        <w:rPr>
          <w:lang w:val="en-US"/>
        </w:rPr>
      </w:pPr>
      <w:r w:rsidRPr="003A694B">
        <w:rPr>
          <w:rStyle w:val="FootnoteReference"/>
        </w:rPr>
        <w:footnoteRef/>
      </w:r>
      <w:r w:rsidRPr="003A694B">
        <w:t xml:space="preserve"> </w:t>
      </w:r>
      <w:hyperlink r:id="rId70" w:history="1">
        <w:r w:rsidRPr="00C0324C">
          <w:rPr>
            <w:rStyle w:val="Hyperlink"/>
            <w:lang w:val="en-US"/>
          </w:rPr>
          <w:t>CBD/SBSTTA/27/3/Add.3</w:t>
        </w:r>
      </w:hyperlink>
      <w:r w:rsidRPr="003A694B">
        <w:rPr>
          <w:lang w:val="en-US"/>
        </w:rPr>
        <w:t>.</w:t>
      </w:r>
    </w:p>
  </w:footnote>
  <w:footnote w:id="142">
    <w:p w14:paraId="40A69708" w14:textId="77777777" w:rsidR="00071CFE" w:rsidRPr="00CB1D33" w:rsidRDefault="00071CFE" w:rsidP="000D5D3C">
      <w:pPr>
        <w:pStyle w:val="FootnoteText"/>
        <w:rPr>
          <w:lang w:val="en-US"/>
        </w:rPr>
      </w:pPr>
      <w:r w:rsidRPr="00F17208">
        <w:rPr>
          <w:rStyle w:val="FootnoteReference"/>
        </w:rPr>
        <w:footnoteRef/>
      </w:r>
      <w:r w:rsidRPr="00F17208">
        <w:t xml:space="preserve"> </w:t>
      </w:r>
      <w:hyperlink r:id="rId71" w:history="1">
        <w:r w:rsidRPr="00C0324C">
          <w:rPr>
            <w:rStyle w:val="Hyperlink"/>
            <w:snapToGrid w:val="0"/>
            <w:kern w:val="22"/>
          </w:rPr>
          <w:t>CBD/SBSTTA/27/4</w:t>
        </w:r>
      </w:hyperlink>
      <w:r w:rsidRPr="00F17208">
        <w:rPr>
          <w:snapToGrid w:val="0"/>
          <w:kern w:val="22"/>
        </w:rPr>
        <w:t>.</w:t>
      </w:r>
    </w:p>
  </w:footnote>
  <w:footnote w:id="143">
    <w:p w14:paraId="51FCD310" w14:textId="53119903" w:rsidR="00071CFE" w:rsidRPr="005F02B9" w:rsidRDefault="00071CFE" w:rsidP="000D5D3C">
      <w:pPr>
        <w:pStyle w:val="FootnoteText"/>
        <w:rPr>
          <w:lang w:val="en-US"/>
        </w:rPr>
      </w:pPr>
      <w:r>
        <w:rPr>
          <w:rStyle w:val="FootnoteReference"/>
        </w:rPr>
        <w:footnoteRef/>
      </w:r>
      <w:r>
        <w:t xml:space="preserve"> </w:t>
      </w:r>
      <w:hyperlink r:id="rId72" w:history="1">
        <w:r w:rsidRPr="000A720C">
          <w:rPr>
            <w:rStyle w:val="Hyperlink"/>
            <w:lang w:val="en-US"/>
          </w:rPr>
          <w:t>CBD/SBSTTA/27/INF/8</w:t>
        </w:r>
      </w:hyperlink>
      <w:r>
        <w:rPr>
          <w:lang w:val="en-US"/>
        </w:rPr>
        <w:t>.</w:t>
      </w:r>
    </w:p>
  </w:footnote>
  <w:footnote w:id="144">
    <w:p w14:paraId="6B39FFC0" w14:textId="65F600F5" w:rsidR="00071CFE" w:rsidRPr="00471086" w:rsidRDefault="00071CFE" w:rsidP="000D5D3C">
      <w:pPr>
        <w:pStyle w:val="FootnoteText"/>
        <w:rPr>
          <w:lang w:val="en-CA"/>
        </w:rPr>
      </w:pPr>
      <w:r>
        <w:rPr>
          <w:rStyle w:val="FootnoteReference"/>
        </w:rPr>
        <w:footnoteRef/>
      </w:r>
      <w:r>
        <w:t xml:space="preserve"> </w:t>
      </w:r>
      <w:hyperlink r:id="rId73" w:history="1">
        <w:r w:rsidRPr="000A720C">
          <w:rPr>
            <w:rStyle w:val="Hyperlink"/>
            <w:lang w:val="en-CA"/>
          </w:rPr>
          <w:t>CBD/SBSTTA/27/INF/11</w:t>
        </w:r>
      </w:hyperlink>
      <w:r w:rsidRPr="000A720C">
        <w:rPr>
          <w:lang w:val="en-CA"/>
        </w:rPr>
        <w:t>.</w:t>
      </w:r>
    </w:p>
  </w:footnote>
  <w:footnote w:id="145">
    <w:p w14:paraId="50866FFC" w14:textId="77777777" w:rsidR="00071CFE" w:rsidRPr="00D41711" w:rsidRDefault="00071CFE" w:rsidP="00D67B8E">
      <w:pPr>
        <w:pStyle w:val="FootnoteText"/>
        <w:rPr>
          <w:lang w:val="en-US"/>
        </w:rPr>
      </w:pPr>
      <w:r>
        <w:rPr>
          <w:rStyle w:val="FootnoteReference"/>
        </w:rPr>
        <w:footnoteRef/>
      </w:r>
      <w:r>
        <w:t xml:space="preserve"> </w:t>
      </w:r>
      <w:hyperlink r:id="rId74" w:history="1">
        <w:r w:rsidRPr="00C0324C">
          <w:rPr>
            <w:rStyle w:val="Hyperlink"/>
            <w:lang w:val="en-US"/>
          </w:rPr>
          <w:t>CBD/SBSTTA/27/5</w:t>
        </w:r>
      </w:hyperlink>
      <w:r>
        <w:rPr>
          <w:lang w:val="en-US"/>
        </w:rPr>
        <w:t>.</w:t>
      </w:r>
    </w:p>
  </w:footnote>
  <w:footnote w:id="146">
    <w:p w14:paraId="2F901711" w14:textId="77777777" w:rsidR="00071CFE" w:rsidRPr="00CB1D33" w:rsidRDefault="00071CFE" w:rsidP="00AB6ECD">
      <w:pPr>
        <w:pStyle w:val="FootnoteText"/>
        <w:rPr>
          <w:lang w:val="en-US"/>
        </w:rPr>
      </w:pPr>
      <w:r>
        <w:rPr>
          <w:rStyle w:val="FootnoteReference"/>
        </w:rPr>
        <w:footnoteRef/>
      </w:r>
      <w:r>
        <w:t xml:space="preserve"> </w:t>
      </w:r>
      <w:hyperlink r:id="rId75" w:history="1">
        <w:r w:rsidRPr="00BC35D9">
          <w:rPr>
            <w:rStyle w:val="Hyperlink"/>
            <w:snapToGrid w:val="0"/>
            <w:kern w:val="22"/>
          </w:rPr>
          <w:t>CBD/SBSTTA/27/5/Add.1</w:t>
        </w:r>
      </w:hyperlink>
      <w:r>
        <w:rPr>
          <w:snapToGrid w:val="0"/>
          <w:kern w:val="22"/>
        </w:rPr>
        <w:t>.</w:t>
      </w:r>
    </w:p>
  </w:footnote>
  <w:footnote w:id="147">
    <w:p w14:paraId="1FA41E6B" w14:textId="77777777" w:rsidR="00071CFE" w:rsidRPr="00B34A53" w:rsidRDefault="00071CFE" w:rsidP="00AB6ECD">
      <w:pPr>
        <w:pStyle w:val="FootnoteText"/>
        <w:rPr>
          <w:lang w:val="en-US"/>
        </w:rPr>
      </w:pPr>
      <w:r>
        <w:rPr>
          <w:rStyle w:val="FootnoteReference"/>
        </w:rPr>
        <w:footnoteRef/>
      </w:r>
      <w:r>
        <w:t xml:space="preserve"> </w:t>
      </w:r>
      <w:hyperlink r:id="rId76" w:history="1">
        <w:r w:rsidRPr="00BC35D9">
          <w:rPr>
            <w:rStyle w:val="Hyperlink"/>
            <w:lang w:val="en-US"/>
          </w:rPr>
          <w:t>CBD/SBSTTA/27/5/Add.2</w:t>
        </w:r>
      </w:hyperlink>
      <w:r>
        <w:rPr>
          <w:lang w:val="en-US"/>
        </w:rPr>
        <w:t>.</w:t>
      </w:r>
    </w:p>
  </w:footnote>
  <w:footnote w:id="148">
    <w:p w14:paraId="3F28CC47" w14:textId="77777777" w:rsidR="00071CFE" w:rsidRPr="00910CE2" w:rsidRDefault="00071CFE" w:rsidP="00AB6ECD">
      <w:pPr>
        <w:pStyle w:val="FootnoteText"/>
      </w:pPr>
      <w:r>
        <w:rPr>
          <w:rStyle w:val="FootnoteReference"/>
        </w:rPr>
        <w:footnoteRef/>
      </w:r>
      <w:r>
        <w:t xml:space="preserve"> </w:t>
      </w:r>
      <w:hyperlink r:id="rId77" w:history="1">
        <w:r w:rsidRPr="009B72A0">
          <w:rPr>
            <w:rStyle w:val="Hyperlink"/>
            <w:snapToGrid w:val="0"/>
            <w:kern w:val="22"/>
          </w:rPr>
          <w:t>CBD/SBSTTA/27/5/Add.3</w:t>
        </w:r>
      </w:hyperlink>
      <w:r>
        <w:rPr>
          <w:snapToGrid w:val="0"/>
          <w:kern w:val="22"/>
        </w:rPr>
        <w:t>.</w:t>
      </w:r>
    </w:p>
  </w:footnote>
  <w:footnote w:id="149">
    <w:p w14:paraId="4C76C9B3" w14:textId="15B3ADCE" w:rsidR="00071CFE" w:rsidRPr="002F1F1A" w:rsidRDefault="00071CFE" w:rsidP="005F710B">
      <w:pPr>
        <w:pStyle w:val="FootnoteText"/>
        <w:rPr>
          <w:lang w:val="en-US"/>
        </w:rPr>
      </w:pPr>
      <w:r>
        <w:rPr>
          <w:rStyle w:val="FootnoteReference"/>
        </w:rPr>
        <w:footnoteRef/>
      </w:r>
      <w:r>
        <w:t xml:space="preserve"> </w:t>
      </w:r>
      <w:hyperlink r:id="rId78" w:history="1">
        <w:r w:rsidRPr="009C7AC6">
          <w:rPr>
            <w:rStyle w:val="Hyperlink"/>
            <w:lang w:val="en-US"/>
          </w:rPr>
          <w:t>CBD/SBSTTA/27/INF/6</w:t>
        </w:r>
      </w:hyperlink>
      <w:r>
        <w:rPr>
          <w:lang w:val="en-US"/>
        </w:rPr>
        <w:t>.</w:t>
      </w:r>
    </w:p>
  </w:footnote>
  <w:footnote w:id="150">
    <w:p w14:paraId="740F28DF" w14:textId="77777777" w:rsidR="00071CFE" w:rsidRPr="005A5165" w:rsidRDefault="00071CFE" w:rsidP="009C7AC6">
      <w:pPr>
        <w:pStyle w:val="FootnoteText"/>
        <w:rPr>
          <w:lang w:val="en-US"/>
        </w:rPr>
      </w:pPr>
      <w:r>
        <w:rPr>
          <w:rStyle w:val="FootnoteReference"/>
        </w:rPr>
        <w:footnoteRef/>
      </w:r>
      <w:r>
        <w:t xml:space="preserve"> </w:t>
      </w:r>
      <w:hyperlink r:id="rId79" w:history="1">
        <w:r w:rsidRPr="00D10AD6">
          <w:rPr>
            <w:rStyle w:val="Hyperlink"/>
            <w:lang w:val="en-US"/>
          </w:rPr>
          <w:t>CBD/SBSTTA/27/INF/9</w:t>
        </w:r>
      </w:hyperlink>
      <w:r>
        <w:rPr>
          <w:lang w:val="en-US"/>
        </w:rPr>
        <w:t>.</w:t>
      </w:r>
    </w:p>
  </w:footnote>
  <w:footnote w:id="151">
    <w:p w14:paraId="049FEB80" w14:textId="77777777" w:rsidR="00071CFE" w:rsidRPr="007322FB" w:rsidRDefault="00071CFE" w:rsidP="009C7AC6">
      <w:pPr>
        <w:pStyle w:val="FootnoteText"/>
        <w:rPr>
          <w:lang w:val="en-US"/>
        </w:rPr>
      </w:pPr>
      <w:r>
        <w:rPr>
          <w:rStyle w:val="FootnoteReference"/>
        </w:rPr>
        <w:footnoteRef/>
      </w:r>
      <w:r>
        <w:t xml:space="preserve"> </w:t>
      </w:r>
      <w:hyperlink r:id="rId80" w:history="1">
        <w:r w:rsidRPr="00320A1D">
          <w:rPr>
            <w:rStyle w:val="Hyperlink"/>
            <w:lang w:val="en-US"/>
          </w:rPr>
          <w:t>CBD/SBSTTA/27/INF/10</w:t>
        </w:r>
      </w:hyperlink>
      <w:r>
        <w:rPr>
          <w:lang w:val="en-US"/>
        </w:rPr>
        <w:t>.</w:t>
      </w:r>
    </w:p>
  </w:footnote>
  <w:footnote w:id="152">
    <w:p w14:paraId="5704AA62" w14:textId="77777777" w:rsidR="00071CFE" w:rsidRPr="00CB1D33" w:rsidRDefault="00071CFE" w:rsidP="00311844">
      <w:pPr>
        <w:pStyle w:val="FootnoteText"/>
        <w:rPr>
          <w:lang w:val="en-US"/>
        </w:rPr>
      </w:pPr>
      <w:r>
        <w:rPr>
          <w:rStyle w:val="FootnoteReference"/>
        </w:rPr>
        <w:footnoteRef/>
      </w:r>
      <w:r>
        <w:t xml:space="preserve"> </w:t>
      </w:r>
      <w:hyperlink r:id="rId81" w:history="1">
        <w:r w:rsidRPr="009B72A0">
          <w:rPr>
            <w:rStyle w:val="Hyperlink"/>
            <w:snapToGrid w:val="0"/>
            <w:kern w:val="22"/>
          </w:rPr>
          <w:t>CBD/SBSTTA/27/6</w:t>
        </w:r>
      </w:hyperlink>
      <w:r>
        <w:rPr>
          <w:snapToGrid w:val="0"/>
          <w:kern w:val="22"/>
        </w:rPr>
        <w:t>.</w:t>
      </w:r>
    </w:p>
  </w:footnote>
  <w:footnote w:id="153">
    <w:p w14:paraId="12CAD102" w14:textId="77777777" w:rsidR="00071CFE" w:rsidRPr="00CB1D33" w:rsidRDefault="00071CFE" w:rsidP="00311844">
      <w:pPr>
        <w:pStyle w:val="FootnoteText"/>
        <w:rPr>
          <w:lang w:val="en-US"/>
        </w:rPr>
      </w:pPr>
      <w:r>
        <w:rPr>
          <w:rStyle w:val="FootnoteReference"/>
        </w:rPr>
        <w:footnoteRef/>
      </w:r>
      <w:r>
        <w:t xml:space="preserve"> </w:t>
      </w:r>
      <w:hyperlink r:id="rId82" w:history="1">
        <w:r w:rsidRPr="009B72A0">
          <w:rPr>
            <w:rStyle w:val="Hyperlink"/>
            <w:snapToGrid w:val="0"/>
            <w:kern w:val="22"/>
          </w:rPr>
          <w:t>CBD/SBSTTA/27/7</w:t>
        </w:r>
      </w:hyperlink>
      <w:r>
        <w:rPr>
          <w:snapToGrid w:val="0"/>
          <w:kern w:val="22"/>
        </w:rPr>
        <w:t>.</w:t>
      </w:r>
    </w:p>
  </w:footnote>
  <w:footnote w:id="154">
    <w:p w14:paraId="09C100E9" w14:textId="77777777" w:rsidR="00071CFE" w:rsidRPr="00BB3DC0" w:rsidRDefault="00071CFE" w:rsidP="00311844">
      <w:pPr>
        <w:pStyle w:val="FootnoteText"/>
        <w:rPr>
          <w:lang w:val="en-US"/>
        </w:rPr>
      </w:pPr>
      <w:r>
        <w:rPr>
          <w:rStyle w:val="FootnoteReference"/>
        </w:rPr>
        <w:footnoteRef/>
      </w:r>
      <w:r>
        <w:t xml:space="preserve"> </w:t>
      </w:r>
      <w:hyperlink r:id="rId83" w:history="1">
        <w:r w:rsidRPr="00D10AD6">
          <w:rPr>
            <w:rStyle w:val="Hyperlink"/>
            <w:lang w:val="en-US"/>
          </w:rPr>
          <w:t>CBD/SBSTTA/27/INF/2/Rev.1</w:t>
        </w:r>
      </w:hyperlink>
      <w:r>
        <w:rPr>
          <w:lang w:val="en-US"/>
        </w:rPr>
        <w:t>.</w:t>
      </w:r>
    </w:p>
  </w:footnote>
  <w:footnote w:id="155">
    <w:p w14:paraId="4C4CB38D" w14:textId="6EB390C3" w:rsidR="00071CFE" w:rsidRPr="00855994" w:rsidRDefault="00071CFE" w:rsidP="00311844">
      <w:pPr>
        <w:pStyle w:val="FootnoteText"/>
        <w:rPr>
          <w:lang w:val="en-US"/>
        </w:rPr>
      </w:pPr>
      <w:r>
        <w:rPr>
          <w:rStyle w:val="FootnoteReference"/>
        </w:rPr>
        <w:footnoteRef/>
      </w:r>
      <w:r>
        <w:t xml:space="preserve"> </w:t>
      </w:r>
      <w:hyperlink r:id="rId84" w:history="1">
        <w:r w:rsidRPr="00021E73">
          <w:rPr>
            <w:rStyle w:val="Hyperlink"/>
            <w:lang w:val="en-US"/>
          </w:rPr>
          <w:t>CBD/SBSTTA/27/INF/3</w:t>
        </w:r>
      </w:hyperlink>
      <w:r>
        <w:rPr>
          <w:lang w:val="en-US"/>
        </w:rPr>
        <w:t>.</w:t>
      </w:r>
    </w:p>
  </w:footnote>
  <w:footnote w:id="156">
    <w:p w14:paraId="7B6E598E" w14:textId="77777777" w:rsidR="00071CFE" w:rsidRPr="00CB1D33" w:rsidRDefault="00071CFE" w:rsidP="00377F8E">
      <w:pPr>
        <w:pStyle w:val="FootnoteText"/>
        <w:rPr>
          <w:lang w:val="en-US"/>
        </w:rPr>
      </w:pPr>
      <w:r>
        <w:rPr>
          <w:rStyle w:val="FootnoteReference"/>
        </w:rPr>
        <w:footnoteRef/>
      </w:r>
      <w:r>
        <w:t xml:space="preserve"> </w:t>
      </w:r>
      <w:hyperlink r:id="rId85" w:history="1">
        <w:r w:rsidRPr="009B72A0">
          <w:rPr>
            <w:rStyle w:val="Hyperlink"/>
            <w:snapToGrid w:val="0"/>
            <w:kern w:val="22"/>
          </w:rPr>
          <w:t>CBD/SBSTTA/27/8</w:t>
        </w:r>
      </w:hyperlink>
      <w:r>
        <w:rPr>
          <w:snapToGrid w:val="0"/>
          <w:kern w:val="22"/>
        </w:rPr>
        <w:t>.</w:t>
      </w:r>
    </w:p>
  </w:footnote>
  <w:footnote w:id="157">
    <w:p w14:paraId="19D6BDB8" w14:textId="03FEFAB1" w:rsidR="00071CFE" w:rsidRPr="00BF16E7" w:rsidRDefault="00071CFE">
      <w:pPr>
        <w:pStyle w:val="FootnoteText"/>
        <w:rPr>
          <w:lang w:val="en-US"/>
        </w:rPr>
      </w:pPr>
      <w:r>
        <w:rPr>
          <w:rStyle w:val="FootnoteReference"/>
        </w:rPr>
        <w:footnoteRef/>
      </w:r>
      <w:r>
        <w:t xml:space="preserve"> </w:t>
      </w:r>
      <w:hyperlink r:id="rId86" w:history="1">
        <w:r w:rsidRPr="00B90A87">
          <w:rPr>
            <w:rStyle w:val="Hyperlink"/>
          </w:rPr>
          <w:t>CBD/SBSTTA/27/INF/7</w:t>
        </w:r>
      </w:hyperlink>
      <w:r>
        <w:rPr>
          <w:lang w:val="en-US"/>
        </w:rPr>
        <w:t>.</w:t>
      </w:r>
    </w:p>
  </w:footnote>
  <w:footnote w:id="158">
    <w:p w14:paraId="6A380C9C" w14:textId="77777777" w:rsidR="00071CFE" w:rsidRPr="00C054CF" w:rsidRDefault="00071CFE" w:rsidP="00A60181">
      <w:pPr>
        <w:pStyle w:val="FootnoteText"/>
        <w:rPr>
          <w:lang w:val="en-US"/>
        </w:rPr>
      </w:pPr>
      <w:r>
        <w:rPr>
          <w:rStyle w:val="FootnoteReference"/>
        </w:rPr>
        <w:footnoteRef/>
      </w:r>
      <w:r>
        <w:t xml:space="preserve"> </w:t>
      </w:r>
      <w:hyperlink r:id="rId87" w:history="1">
        <w:r w:rsidRPr="00806315">
          <w:rPr>
            <w:rStyle w:val="Hyperlink"/>
          </w:rPr>
          <w:t>CBD/SBSTTA/27/INF/12/Rev.1</w:t>
        </w:r>
      </w:hyperlink>
      <w:r>
        <w:t>.</w:t>
      </w:r>
    </w:p>
  </w:footnote>
  <w:footnote w:id="159">
    <w:p w14:paraId="536EA51B" w14:textId="43547E06" w:rsidR="00071CFE" w:rsidRPr="00EA4846" w:rsidRDefault="00071CFE" w:rsidP="00377F8E">
      <w:pPr>
        <w:pStyle w:val="FootnoteText"/>
        <w:rPr>
          <w:lang w:val="en-US"/>
        </w:rPr>
      </w:pPr>
      <w:r>
        <w:rPr>
          <w:rStyle w:val="FootnoteReference"/>
        </w:rPr>
        <w:footnoteRef/>
      </w:r>
      <w:r>
        <w:t xml:space="preserve"> </w:t>
      </w:r>
      <w:hyperlink r:id="rId88" w:history="1">
        <w:r w:rsidRPr="00B90A87">
          <w:rPr>
            <w:rStyle w:val="Hyperlink"/>
            <w:lang w:val="en-US"/>
          </w:rPr>
          <w:t>CBD/SBSTTA/27/INF/14</w:t>
        </w:r>
      </w:hyperlink>
      <w:r>
        <w:rPr>
          <w:lang w:val="en-US"/>
        </w:rPr>
        <w:t>.</w:t>
      </w:r>
    </w:p>
  </w:footnote>
  <w:footnote w:id="160">
    <w:p w14:paraId="46FF817E" w14:textId="7CD020DB" w:rsidR="00071CFE" w:rsidRPr="00BF16E7" w:rsidRDefault="00071CFE">
      <w:pPr>
        <w:pStyle w:val="FootnoteText"/>
        <w:rPr>
          <w:lang w:val="en-US"/>
        </w:rPr>
      </w:pPr>
      <w:r>
        <w:rPr>
          <w:rStyle w:val="FootnoteReference"/>
        </w:rPr>
        <w:footnoteRef/>
      </w:r>
      <w:r>
        <w:t xml:space="preserve"> </w:t>
      </w:r>
      <w:hyperlink r:id="rId89" w:history="1">
        <w:r w:rsidRPr="00B90A87">
          <w:rPr>
            <w:rStyle w:val="Hyperlink"/>
            <w:lang w:val="en-US"/>
          </w:rPr>
          <w:t>CBD/SBSTTA/27/INF/16</w:t>
        </w:r>
      </w:hyperlink>
      <w:r>
        <w:rPr>
          <w:lang w:val="en-US"/>
        </w:rPr>
        <w:t>.</w:t>
      </w:r>
    </w:p>
  </w:footnote>
  <w:footnote w:id="161">
    <w:p w14:paraId="352E1C8E" w14:textId="5E0F2E57" w:rsidR="00071CFE" w:rsidRPr="00BF16E7" w:rsidRDefault="00071CFE">
      <w:pPr>
        <w:pStyle w:val="FootnoteText"/>
        <w:rPr>
          <w:lang w:val="en-US"/>
        </w:rPr>
      </w:pPr>
      <w:r>
        <w:rPr>
          <w:rStyle w:val="FootnoteReference"/>
        </w:rPr>
        <w:footnoteRef/>
      </w:r>
      <w:r>
        <w:t xml:space="preserve"> </w:t>
      </w:r>
      <w:hyperlink r:id="rId90" w:history="1">
        <w:r w:rsidRPr="00B90A87">
          <w:rPr>
            <w:rStyle w:val="Hyperlink"/>
            <w:lang w:val="en-US"/>
          </w:rPr>
          <w:t>CBD/SBSTTA/27/INF/17</w:t>
        </w:r>
      </w:hyperlink>
      <w:r>
        <w:rPr>
          <w:lang w:val="en-US"/>
        </w:rPr>
        <w:t>.</w:t>
      </w:r>
    </w:p>
  </w:footnote>
  <w:footnote w:id="162">
    <w:p w14:paraId="4645A1E1" w14:textId="5F7B9060" w:rsidR="00071CFE" w:rsidRPr="0011289E" w:rsidRDefault="00071CFE" w:rsidP="004E3906">
      <w:pPr>
        <w:pStyle w:val="FootnoteText"/>
        <w:rPr>
          <w:lang w:val="en-US"/>
        </w:rPr>
      </w:pPr>
      <w:r>
        <w:rPr>
          <w:rStyle w:val="FootnoteReference"/>
        </w:rPr>
        <w:footnoteRef/>
      </w:r>
      <w:r>
        <w:t xml:space="preserve"> </w:t>
      </w:r>
      <w:hyperlink r:id="rId91" w:history="1">
        <w:r w:rsidRPr="0011289E">
          <w:rPr>
            <w:rStyle w:val="Hyperlink"/>
          </w:rPr>
          <w:t>SCBD/SSSF/SS/MS/92475</w:t>
        </w:r>
      </w:hyperlink>
      <w:r>
        <w:t>, annex I.</w:t>
      </w:r>
    </w:p>
  </w:footnote>
  <w:footnote w:id="163">
    <w:p w14:paraId="00769A09" w14:textId="361E0CD9" w:rsidR="00071CFE" w:rsidRPr="00CB1D33" w:rsidRDefault="00071CFE" w:rsidP="006C037A">
      <w:pPr>
        <w:pStyle w:val="FootnoteText"/>
        <w:rPr>
          <w:lang w:val="en-US"/>
        </w:rPr>
      </w:pPr>
      <w:r>
        <w:rPr>
          <w:rStyle w:val="FootnoteReference"/>
        </w:rPr>
        <w:footnoteRef/>
      </w:r>
      <w:r>
        <w:t xml:space="preserve"> </w:t>
      </w:r>
      <w:hyperlink r:id="rId92" w:history="1">
        <w:r w:rsidRPr="009B72A0">
          <w:rPr>
            <w:rStyle w:val="Hyperlink"/>
            <w:snapToGrid w:val="0"/>
            <w:kern w:val="22"/>
          </w:rPr>
          <w:t>CBD/SBSTTA/27/9</w:t>
        </w:r>
      </w:hyperlink>
      <w:r>
        <w:rPr>
          <w:snapToGrid w:val="0"/>
          <w:kern w:val="22"/>
        </w:rPr>
        <w:t>.</w:t>
      </w:r>
    </w:p>
  </w:footnote>
  <w:footnote w:id="164">
    <w:p w14:paraId="327E4D94" w14:textId="0A52904B" w:rsidR="00071CFE" w:rsidRPr="0011289E" w:rsidRDefault="00071CFE" w:rsidP="002F5A40">
      <w:pPr>
        <w:pStyle w:val="FootnoteText"/>
        <w:rPr>
          <w:lang w:val="en-US"/>
        </w:rPr>
      </w:pPr>
      <w:r>
        <w:rPr>
          <w:rStyle w:val="FootnoteReference"/>
        </w:rPr>
        <w:footnoteRef/>
      </w:r>
      <w:r>
        <w:t xml:space="preserve"> </w:t>
      </w:r>
      <w:hyperlink r:id="rId93" w:history="1">
        <w:r w:rsidRPr="002F5A40">
          <w:rPr>
            <w:rStyle w:val="Hyperlink"/>
          </w:rPr>
          <w:t>CBD/SBSTTA/27/INF/13/Rev.1</w:t>
        </w:r>
      </w:hyperlink>
      <w:r>
        <w:t>.</w:t>
      </w:r>
    </w:p>
  </w:footnote>
  <w:footnote w:id="165">
    <w:p w14:paraId="5E1D117B" w14:textId="77777777" w:rsidR="00071CFE" w:rsidRPr="0011289E" w:rsidRDefault="00071CFE" w:rsidP="006C037A">
      <w:pPr>
        <w:pStyle w:val="FootnoteText"/>
        <w:rPr>
          <w:lang w:val="en-US"/>
        </w:rPr>
      </w:pPr>
      <w:r>
        <w:rPr>
          <w:rStyle w:val="FootnoteReference"/>
        </w:rPr>
        <w:footnoteRef/>
      </w:r>
      <w:r>
        <w:t xml:space="preserve"> </w:t>
      </w:r>
      <w:hyperlink r:id="rId94" w:history="1">
        <w:r w:rsidRPr="0011289E">
          <w:rPr>
            <w:rStyle w:val="Hyperlink"/>
          </w:rPr>
          <w:t>SCBD/SSSF/SS/MS/92475</w:t>
        </w:r>
      </w:hyperlink>
      <w:r>
        <w:t>.</w:t>
      </w:r>
    </w:p>
  </w:footnote>
  <w:footnote w:id="166">
    <w:p w14:paraId="22863CF5" w14:textId="733BC67D" w:rsidR="00FF703D" w:rsidRPr="00055B81" w:rsidRDefault="00FF703D" w:rsidP="00FF703D">
      <w:pPr>
        <w:pStyle w:val="FootnoteText"/>
      </w:pPr>
      <w:r w:rsidRPr="00BE4655">
        <w:rPr>
          <w:rStyle w:val="FootnoteReference"/>
          <w:rFonts w:eastAsiaTheme="majorEastAsia"/>
        </w:rPr>
        <w:footnoteRef/>
      </w:r>
      <w:r w:rsidRPr="00BE4655">
        <w:t xml:space="preserve"> </w:t>
      </w:r>
      <w:hyperlink r:id="rId95" w:history="1">
        <w:r w:rsidRPr="00E762F6">
          <w:rPr>
            <w:rStyle w:val="Hyperlink"/>
          </w:rPr>
          <w:t>CBD/SBSTTA/27/L.1</w:t>
        </w:r>
      </w:hyperlink>
      <w:r w:rsidRPr="00BE465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15BD" w14:textId="77777777" w:rsidR="00214566" w:rsidRPr="000A5356" w:rsidRDefault="00214566">
    <w:pPr>
      <w:pStyle w:val="Header"/>
    </w:pPr>
    <w:r w:rsidRPr="00576CA4">
      <w:rPr>
        <w:szCs w:val="20"/>
      </w:rPr>
      <w:t>CBD/SBSTTA/</w:t>
    </w:r>
    <w:r>
      <w:rPr>
        <w:szCs w:val="20"/>
      </w:rPr>
      <w:t>27/10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01081" w14:textId="102C08F9" w:rsidR="00214566" w:rsidRPr="000A5356" w:rsidRDefault="005A4115" w:rsidP="005A4115">
    <w:pPr>
      <w:pStyle w:val="Header"/>
      <w:jc w:val="right"/>
    </w:pPr>
    <w:r w:rsidRPr="00576CA4">
      <w:rPr>
        <w:szCs w:val="20"/>
      </w:rPr>
      <w:t>CBD/SBSTTA/</w:t>
    </w:r>
    <w:r>
      <w:rPr>
        <w:szCs w:val="20"/>
      </w:rPr>
      <w:t>27/10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9E2E4" w14:textId="77777777" w:rsidR="00214566" w:rsidRPr="00415670" w:rsidRDefault="00214566" w:rsidP="007E275F">
    <w:pPr>
      <w:pStyle w:val="CBDNormal"/>
      <w:pBdr>
        <w:bottom w:val="single" w:sz="4" w:space="1" w:color="auto"/>
      </w:pBdr>
      <w:spacing w:after="240"/>
    </w:pPr>
    <w:r w:rsidRPr="00AF1A55">
      <w:rPr>
        <w:sz w:val="20"/>
        <w:szCs w:val="20"/>
      </w:rPr>
      <w:t>CBD/SBSTTA/</w:t>
    </w:r>
    <w:r>
      <w:rPr>
        <w:sz w:val="20"/>
        <w:szCs w:val="20"/>
      </w:rPr>
      <w:t>27/10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55399" w14:textId="77777777" w:rsidR="00214566" w:rsidRPr="00415670" w:rsidRDefault="00214566" w:rsidP="00D60BA4">
    <w:pPr>
      <w:pStyle w:val="CBDNormal"/>
      <w:pBdr>
        <w:bottom w:val="single" w:sz="4" w:space="1" w:color="auto"/>
      </w:pBdr>
      <w:jc w:val="right"/>
    </w:pPr>
    <w:r w:rsidRPr="00576CA4">
      <w:rPr>
        <w:sz w:val="20"/>
        <w:szCs w:val="20"/>
      </w:rPr>
      <w:t>CBD/SBSTTA/</w:t>
    </w:r>
    <w:r>
      <w:rPr>
        <w:sz w:val="20"/>
        <w:szCs w:val="20"/>
      </w:rPr>
      <w:t>27/10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13" w:name="_Hlk137802784"/>
  <w:bookmarkStart w:id="114" w:name="_Hlk137802785"/>
  <w:p w14:paraId="2F8A26D5" w14:textId="43D3F9DE" w:rsidR="00071CFE" w:rsidRPr="002B559C" w:rsidRDefault="00832042"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859A9">
          <w:rPr>
            <w:sz w:val="20"/>
            <w:szCs w:val="20"/>
            <w:lang w:val="fr-FR"/>
          </w:rPr>
          <w:t>CBD/SBSTTA/27/10</w:t>
        </w:r>
      </w:sdtContent>
    </w:sdt>
    <w:bookmarkEnd w:id="113"/>
    <w:bookmarkEnd w:id="1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359177EB" w:rsidR="00071CFE" w:rsidRPr="002B559C" w:rsidRDefault="009859A9" w:rsidP="0053701F">
        <w:pPr>
          <w:pBdr>
            <w:bottom w:val="single" w:sz="4" w:space="1" w:color="auto"/>
          </w:pBdr>
          <w:spacing w:after="240"/>
          <w:jc w:val="right"/>
          <w:rPr>
            <w:sz w:val="20"/>
            <w:szCs w:val="20"/>
            <w:lang w:val="fr-FR"/>
          </w:rPr>
        </w:pPr>
        <w:r>
          <w:rPr>
            <w:sz w:val="20"/>
            <w:szCs w:val="20"/>
            <w:lang w:val="fr-FR"/>
          </w:rPr>
          <w:t>CBD/SBSTTA/27/10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E5356EC"/>
    <w:multiLevelType w:val="multilevel"/>
    <w:tmpl w:val="07D269C8"/>
    <w:numStyleLink w:val="CBDHeadings"/>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B9942C3"/>
    <w:multiLevelType w:val="hybridMultilevel"/>
    <w:tmpl w:val="DC401EDE"/>
    <w:lvl w:ilvl="0" w:tplc="80A6DE56">
      <w:start w:val="1"/>
      <w:numFmt w:val="decimal"/>
      <w:lvlText w:val="%1."/>
      <w:lvlJc w:val="left"/>
      <w:pPr>
        <w:ind w:left="1020" w:hanging="360"/>
      </w:pPr>
    </w:lvl>
    <w:lvl w:ilvl="1" w:tplc="1FB0F27A">
      <w:start w:val="1"/>
      <w:numFmt w:val="decimal"/>
      <w:lvlText w:val="%2."/>
      <w:lvlJc w:val="left"/>
      <w:pPr>
        <w:ind w:left="1020" w:hanging="360"/>
      </w:pPr>
    </w:lvl>
    <w:lvl w:ilvl="2" w:tplc="CD6C3E3A">
      <w:start w:val="1"/>
      <w:numFmt w:val="decimal"/>
      <w:lvlText w:val="%3."/>
      <w:lvlJc w:val="left"/>
      <w:pPr>
        <w:ind w:left="1020" w:hanging="360"/>
      </w:pPr>
    </w:lvl>
    <w:lvl w:ilvl="3" w:tplc="C66818EE">
      <w:start w:val="1"/>
      <w:numFmt w:val="decimal"/>
      <w:lvlText w:val="%4."/>
      <w:lvlJc w:val="left"/>
      <w:pPr>
        <w:ind w:left="1020" w:hanging="360"/>
      </w:pPr>
    </w:lvl>
    <w:lvl w:ilvl="4" w:tplc="AE22CAEA">
      <w:start w:val="1"/>
      <w:numFmt w:val="decimal"/>
      <w:lvlText w:val="%5."/>
      <w:lvlJc w:val="left"/>
      <w:pPr>
        <w:ind w:left="1020" w:hanging="360"/>
      </w:pPr>
    </w:lvl>
    <w:lvl w:ilvl="5" w:tplc="16CA97B0">
      <w:start w:val="1"/>
      <w:numFmt w:val="decimal"/>
      <w:lvlText w:val="%6."/>
      <w:lvlJc w:val="left"/>
      <w:pPr>
        <w:ind w:left="1020" w:hanging="360"/>
      </w:pPr>
    </w:lvl>
    <w:lvl w:ilvl="6" w:tplc="D58AB0F2">
      <w:start w:val="1"/>
      <w:numFmt w:val="decimal"/>
      <w:lvlText w:val="%7."/>
      <w:lvlJc w:val="left"/>
      <w:pPr>
        <w:ind w:left="1020" w:hanging="360"/>
      </w:pPr>
    </w:lvl>
    <w:lvl w:ilvl="7" w:tplc="D26C1FE0">
      <w:start w:val="1"/>
      <w:numFmt w:val="decimal"/>
      <w:lvlText w:val="%8."/>
      <w:lvlJc w:val="left"/>
      <w:pPr>
        <w:ind w:left="1020" w:hanging="360"/>
      </w:pPr>
    </w:lvl>
    <w:lvl w:ilvl="8" w:tplc="4DF89344">
      <w:start w:val="1"/>
      <w:numFmt w:val="decimal"/>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pStyle w:val="CBDagendaItem"/>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D5B6489"/>
    <w:multiLevelType w:val="hybridMultilevel"/>
    <w:tmpl w:val="2FDEB1FA"/>
    <w:lvl w:ilvl="0" w:tplc="495EF866">
      <w:start w:val="1"/>
      <w:numFmt w:val="decimal"/>
      <w:lvlText w:val="%1."/>
      <w:lvlJc w:val="left"/>
      <w:pPr>
        <w:ind w:left="1020" w:hanging="360"/>
      </w:pPr>
    </w:lvl>
    <w:lvl w:ilvl="1" w:tplc="FDA076D4">
      <w:start w:val="1"/>
      <w:numFmt w:val="decimal"/>
      <w:lvlText w:val="%2."/>
      <w:lvlJc w:val="left"/>
      <w:pPr>
        <w:ind w:left="1020" w:hanging="360"/>
      </w:pPr>
    </w:lvl>
    <w:lvl w:ilvl="2" w:tplc="40E86A98">
      <w:start w:val="1"/>
      <w:numFmt w:val="decimal"/>
      <w:lvlText w:val="%3."/>
      <w:lvlJc w:val="left"/>
      <w:pPr>
        <w:ind w:left="1020" w:hanging="360"/>
      </w:pPr>
    </w:lvl>
    <w:lvl w:ilvl="3" w:tplc="B3869A62">
      <w:start w:val="1"/>
      <w:numFmt w:val="decimal"/>
      <w:lvlText w:val="%4."/>
      <w:lvlJc w:val="left"/>
      <w:pPr>
        <w:ind w:left="1020" w:hanging="360"/>
      </w:pPr>
    </w:lvl>
    <w:lvl w:ilvl="4" w:tplc="07F4633A">
      <w:start w:val="1"/>
      <w:numFmt w:val="decimal"/>
      <w:lvlText w:val="%5."/>
      <w:lvlJc w:val="left"/>
      <w:pPr>
        <w:ind w:left="1020" w:hanging="360"/>
      </w:pPr>
    </w:lvl>
    <w:lvl w:ilvl="5" w:tplc="28C67FAC">
      <w:start w:val="1"/>
      <w:numFmt w:val="decimal"/>
      <w:lvlText w:val="%6."/>
      <w:lvlJc w:val="left"/>
      <w:pPr>
        <w:ind w:left="1020" w:hanging="360"/>
      </w:pPr>
    </w:lvl>
    <w:lvl w:ilvl="6" w:tplc="608A1274">
      <w:start w:val="1"/>
      <w:numFmt w:val="decimal"/>
      <w:lvlText w:val="%7."/>
      <w:lvlJc w:val="left"/>
      <w:pPr>
        <w:ind w:left="1020" w:hanging="360"/>
      </w:pPr>
    </w:lvl>
    <w:lvl w:ilvl="7" w:tplc="6972BB00">
      <w:start w:val="1"/>
      <w:numFmt w:val="decimal"/>
      <w:lvlText w:val="%8."/>
      <w:lvlJc w:val="left"/>
      <w:pPr>
        <w:ind w:left="1020" w:hanging="360"/>
      </w:pPr>
    </w:lvl>
    <w:lvl w:ilvl="8" w:tplc="6F348846">
      <w:start w:val="1"/>
      <w:numFmt w:val="decimal"/>
      <w:lvlText w:val="%9."/>
      <w:lvlJc w:val="left"/>
      <w:pPr>
        <w:ind w:left="1020" w:hanging="360"/>
      </w:pPr>
    </w:lvl>
  </w:abstractNum>
  <w:num w:numId="1" w16cid:durableId="1139759338">
    <w:abstractNumId w:val="21"/>
  </w:num>
  <w:num w:numId="2" w16cid:durableId="220019085">
    <w:abstractNumId w:val="10"/>
  </w:num>
  <w:num w:numId="3" w16cid:durableId="787356019">
    <w:abstractNumId w:val="14"/>
  </w:num>
  <w:num w:numId="4" w16cid:durableId="467816805">
    <w:abstractNumId w:val="19"/>
  </w:num>
  <w:num w:numId="5" w16cid:durableId="1456368595">
    <w:abstractNumId w:val="9"/>
  </w:num>
  <w:num w:numId="6" w16cid:durableId="1898281430">
    <w:abstractNumId w:val="7"/>
  </w:num>
  <w:num w:numId="7" w16cid:durableId="613487259">
    <w:abstractNumId w:val="6"/>
  </w:num>
  <w:num w:numId="8" w16cid:durableId="1400980455">
    <w:abstractNumId w:val="5"/>
  </w:num>
  <w:num w:numId="9" w16cid:durableId="718360825">
    <w:abstractNumId w:val="4"/>
  </w:num>
  <w:num w:numId="10" w16cid:durableId="1361248912">
    <w:abstractNumId w:val="13"/>
  </w:num>
  <w:num w:numId="11" w16cid:durableId="2086686057">
    <w:abstractNumId w:val="18"/>
  </w:num>
  <w:num w:numId="12" w16cid:durableId="1273712224">
    <w:abstractNumId w:val="11"/>
  </w:num>
  <w:num w:numId="13" w16cid:durableId="2048096822">
    <w:abstractNumId w:val="8"/>
  </w:num>
  <w:num w:numId="14" w16cid:durableId="778450589">
    <w:abstractNumId w:val="3"/>
  </w:num>
  <w:num w:numId="15" w16cid:durableId="893201129">
    <w:abstractNumId w:val="2"/>
  </w:num>
  <w:num w:numId="16" w16cid:durableId="899169380">
    <w:abstractNumId w:val="1"/>
  </w:num>
  <w:num w:numId="17" w16cid:durableId="1497725312">
    <w:abstractNumId w:val="0"/>
  </w:num>
  <w:num w:numId="18" w16cid:durableId="243956755">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27960727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731125862">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25003806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074398175">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052967466">
    <w:abstractNumId w:val="12"/>
  </w:num>
  <w:num w:numId="24" w16cid:durableId="926037046">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25" w16cid:durableId="978456561">
    <w:abstractNumId w:val="17"/>
    <w:lvlOverride w:ilvl="0">
      <w:startOverride w:val="1"/>
    </w:lvlOverride>
  </w:num>
  <w:num w:numId="26" w16cid:durableId="45641601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620190856">
    <w:abstractNumId w:val="16"/>
  </w:num>
  <w:num w:numId="28" w16cid:durableId="4880583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86595334">
    <w:abstractNumId w:val="20"/>
  </w:num>
  <w:num w:numId="30" w16cid:durableId="791557191">
    <w:abstractNumId w:val="22"/>
  </w:num>
  <w:num w:numId="31" w16cid:durableId="340204223">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06"/>
    <w:rsid w:val="000008AD"/>
    <w:rsid w:val="00000954"/>
    <w:rsid w:val="00000FDC"/>
    <w:rsid w:val="00001FA5"/>
    <w:rsid w:val="0000218C"/>
    <w:rsid w:val="00002B05"/>
    <w:rsid w:val="00002C6A"/>
    <w:rsid w:val="0000353A"/>
    <w:rsid w:val="0000385A"/>
    <w:rsid w:val="00003BCA"/>
    <w:rsid w:val="000043B8"/>
    <w:rsid w:val="000044E2"/>
    <w:rsid w:val="00004620"/>
    <w:rsid w:val="00004DAA"/>
    <w:rsid w:val="000059CB"/>
    <w:rsid w:val="00005D11"/>
    <w:rsid w:val="00005F7B"/>
    <w:rsid w:val="00006255"/>
    <w:rsid w:val="000062F6"/>
    <w:rsid w:val="00006467"/>
    <w:rsid w:val="00007643"/>
    <w:rsid w:val="00007D5E"/>
    <w:rsid w:val="00010881"/>
    <w:rsid w:val="000111F0"/>
    <w:rsid w:val="00012B63"/>
    <w:rsid w:val="000133B7"/>
    <w:rsid w:val="00013AAC"/>
    <w:rsid w:val="00014115"/>
    <w:rsid w:val="000143B2"/>
    <w:rsid w:val="00014577"/>
    <w:rsid w:val="00014625"/>
    <w:rsid w:val="00014AED"/>
    <w:rsid w:val="00015E75"/>
    <w:rsid w:val="0001606C"/>
    <w:rsid w:val="00016A50"/>
    <w:rsid w:val="00017033"/>
    <w:rsid w:val="00017226"/>
    <w:rsid w:val="000174F9"/>
    <w:rsid w:val="00017B5D"/>
    <w:rsid w:val="0002151E"/>
    <w:rsid w:val="00021950"/>
    <w:rsid w:val="00021E73"/>
    <w:rsid w:val="00021FC3"/>
    <w:rsid w:val="00022210"/>
    <w:rsid w:val="000239FB"/>
    <w:rsid w:val="00023F3D"/>
    <w:rsid w:val="00024402"/>
    <w:rsid w:val="0002526F"/>
    <w:rsid w:val="0002696D"/>
    <w:rsid w:val="00026D17"/>
    <w:rsid w:val="00026F8E"/>
    <w:rsid w:val="000271ED"/>
    <w:rsid w:val="00030547"/>
    <w:rsid w:val="0003118A"/>
    <w:rsid w:val="00031269"/>
    <w:rsid w:val="00031589"/>
    <w:rsid w:val="00033DB3"/>
    <w:rsid w:val="000340DA"/>
    <w:rsid w:val="000343EF"/>
    <w:rsid w:val="000347CD"/>
    <w:rsid w:val="00034A41"/>
    <w:rsid w:val="00034A4C"/>
    <w:rsid w:val="00035828"/>
    <w:rsid w:val="00035CFA"/>
    <w:rsid w:val="000361E5"/>
    <w:rsid w:val="0003637B"/>
    <w:rsid w:val="0003755C"/>
    <w:rsid w:val="00037F0C"/>
    <w:rsid w:val="00040598"/>
    <w:rsid w:val="00040785"/>
    <w:rsid w:val="0004115E"/>
    <w:rsid w:val="000425EB"/>
    <w:rsid w:val="00043004"/>
    <w:rsid w:val="000435EA"/>
    <w:rsid w:val="00043E83"/>
    <w:rsid w:val="00044661"/>
    <w:rsid w:val="00044797"/>
    <w:rsid w:val="00046715"/>
    <w:rsid w:val="00046849"/>
    <w:rsid w:val="00046B0C"/>
    <w:rsid w:val="00046F73"/>
    <w:rsid w:val="00047072"/>
    <w:rsid w:val="000502C4"/>
    <w:rsid w:val="000512AE"/>
    <w:rsid w:val="00051B37"/>
    <w:rsid w:val="00051B57"/>
    <w:rsid w:val="00052400"/>
    <w:rsid w:val="00052506"/>
    <w:rsid w:val="00053BDC"/>
    <w:rsid w:val="0005437D"/>
    <w:rsid w:val="00054F0E"/>
    <w:rsid w:val="00056C84"/>
    <w:rsid w:val="00057A97"/>
    <w:rsid w:val="00057C47"/>
    <w:rsid w:val="0006023A"/>
    <w:rsid w:val="00060653"/>
    <w:rsid w:val="00060BCD"/>
    <w:rsid w:val="0006132A"/>
    <w:rsid w:val="00061A38"/>
    <w:rsid w:val="00061ED4"/>
    <w:rsid w:val="00061F74"/>
    <w:rsid w:val="00063E73"/>
    <w:rsid w:val="00064CAA"/>
    <w:rsid w:val="00064F64"/>
    <w:rsid w:val="00065148"/>
    <w:rsid w:val="00065326"/>
    <w:rsid w:val="000658C8"/>
    <w:rsid w:val="00065B06"/>
    <w:rsid w:val="00065BF6"/>
    <w:rsid w:val="00065E55"/>
    <w:rsid w:val="00067479"/>
    <w:rsid w:val="00067596"/>
    <w:rsid w:val="000675F9"/>
    <w:rsid w:val="00067A18"/>
    <w:rsid w:val="000702DD"/>
    <w:rsid w:val="00071452"/>
    <w:rsid w:val="00071CFE"/>
    <w:rsid w:val="0007260F"/>
    <w:rsid w:val="00072716"/>
    <w:rsid w:val="00072A12"/>
    <w:rsid w:val="00073A2F"/>
    <w:rsid w:val="00074AAF"/>
    <w:rsid w:val="00074C6C"/>
    <w:rsid w:val="00075B94"/>
    <w:rsid w:val="00076BBE"/>
    <w:rsid w:val="000830F6"/>
    <w:rsid w:val="000845A8"/>
    <w:rsid w:val="00084F10"/>
    <w:rsid w:val="00085D7E"/>
    <w:rsid w:val="00086066"/>
    <w:rsid w:val="0008681F"/>
    <w:rsid w:val="00086BF1"/>
    <w:rsid w:val="00087F2C"/>
    <w:rsid w:val="000903E8"/>
    <w:rsid w:val="000909A9"/>
    <w:rsid w:val="00092881"/>
    <w:rsid w:val="00093184"/>
    <w:rsid w:val="00093ADA"/>
    <w:rsid w:val="00093E2A"/>
    <w:rsid w:val="000940BD"/>
    <w:rsid w:val="00094911"/>
    <w:rsid w:val="000956F9"/>
    <w:rsid w:val="00096D69"/>
    <w:rsid w:val="000976E3"/>
    <w:rsid w:val="000A1661"/>
    <w:rsid w:val="000A1BC6"/>
    <w:rsid w:val="000A2C25"/>
    <w:rsid w:val="000A2D7F"/>
    <w:rsid w:val="000A3014"/>
    <w:rsid w:val="000A3C84"/>
    <w:rsid w:val="000A4380"/>
    <w:rsid w:val="000A5A1E"/>
    <w:rsid w:val="000A5C20"/>
    <w:rsid w:val="000A66C2"/>
    <w:rsid w:val="000A6FFB"/>
    <w:rsid w:val="000A71EC"/>
    <w:rsid w:val="000A720C"/>
    <w:rsid w:val="000A7AB4"/>
    <w:rsid w:val="000B09DD"/>
    <w:rsid w:val="000B17AE"/>
    <w:rsid w:val="000B2208"/>
    <w:rsid w:val="000B2655"/>
    <w:rsid w:val="000B2800"/>
    <w:rsid w:val="000B355D"/>
    <w:rsid w:val="000B4282"/>
    <w:rsid w:val="000B5556"/>
    <w:rsid w:val="000B5835"/>
    <w:rsid w:val="000B5E3B"/>
    <w:rsid w:val="000B631F"/>
    <w:rsid w:val="000B69D1"/>
    <w:rsid w:val="000B7228"/>
    <w:rsid w:val="000B734B"/>
    <w:rsid w:val="000B7CDD"/>
    <w:rsid w:val="000C0787"/>
    <w:rsid w:val="000C25A0"/>
    <w:rsid w:val="000C25AA"/>
    <w:rsid w:val="000C25DE"/>
    <w:rsid w:val="000C3D26"/>
    <w:rsid w:val="000C3F22"/>
    <w:rsid w:val="000C4C92"/>
    <w:rsid w:val="000C5689"/>
    <w:rsid w:val="000C5B49"/>
    <w:rsid w:val="000C6179"/>
    <w:rsid w:val="000C6228"/>
    <w:rsid w:val="000C71AD"/>
    <w:rsid w:val="000C7940"/>
    <w:rsid w:val="000C7DB5"/>
    <w:rsid w:val="000D02C4"/>
    <w:rsid w:val="000D10AE"/>
    <w:rsid w:val="000D1A1B"/>
    <w:rsid w:val="000D336E"/>
    <w:rsid w:val="000D3425"/>
    <w:rsid w:val="000D36FE"/>
    <w:rsid w:val="000D38CC"/>
    <w:rsid w:val="000D45F3"/>
    <w:rsid w:val="000D4D69"/>
    <w:rsid w:val="000D4E67"/>
    <w:rsid w:val="000D5D3C"/>
    <w:rsid w:val="000D6733"/>
    <w:rsid w:val="000D6B95"/>
    <w:rsid w:val="000D6FF6"/>
    <w:rsid w:val="000D7393"/>
    <w:rsid w:val="000E02F7"/>
    <w:rsid w:val="000E1318"/>
    <w:rsid w:val="000E1404"/>
    <w:rsid w:val="000E1850"/>
    <w:rsid w:val="000E29DC"/>
    <w:rsid w:val="000E29FA"/>
    <w:rsid w:val="000E2BE3"/>
    <w:rsid w:val="000E33FC"/>
    <w:rsid w:val="000E43AF"/>
    <w:rsid w:val="000E4CCD"/>
    <w:rsid w:val="000E541E"/>
    <w:rsid w:val="000E5505"/>
    <w:rsid w:val="000E5B56"/>
    <w:rsid w:val="000E7511"/>
    <w:rsid w:val="000F054D"/>
    <w:rsid w:val="000F0BE4"/>
    <w:rsid w:val="000F0FBE"/>
    <w:rsid w:val="000F161A"/>
    <w:rsid w:val="000F211E"/>
    <w:rsid w:val="000F286A"/>
    <w:rsid w:val="000F30F0"/>
    <w:rsid w:val="000F3D92"/>
    <w:rsid w:val="000F46AD"/>
    <w:rsid w:val="000F4CC8"/>
    <w:rsid w:val="000F5F4A"/>
    <w:rsid w:val="000F6FBB"/>
    <w:rsid w:val="000F7980"/>
    <w:rsid w:val="000F7C5A"/>
    <w:rsid w:val="0010140D"/>
    <w:rsid w:val="0010155B"/>
    <w:rsid w:val="00101D80"/>
    <w:rsid w:val="00101EEA"/>
    <w:rsid w:val="00102778"/>
    <w:rsid w:val="001028AA"/>
    <w:rsid w:val="00102A70"/>
    <w:rsid w:val="00102BCD"/>
    <w:rsid w:val="00102D85"/>
    <w:rsid w:val="00102F79"/>
    <w:rsid w:val="00103BA4"/>
    <w:rsid w:val="00103D1E"/>
    <w:rsid w:val="0010465B"/>
    <w:rsid w:val="00104CD1"/>
    <w:rsid w:val="00105152"/>
    <w:rsid w:val="001051D7"/>
    <w:rsid w:val="001064D3"/>
    <w:rsid w:val="001067B3"/>
    <w:rsid w:val="00110113"/>
    <w:rsid w:val="0011017E"/>
    <w:rsid w:val="001106AC"/>
    <w:rsid w:val="00110933"/>
    <w:rsid w:val="00110C0E"/>
    <w:rsid w:val="00110C18"/>
    <w:rsid w:val="00110CD0"/>
    <w:rsid w:val="001136DF"/>
    <w:rsid w:val="00113BD7"/>
    <w:rsid w:val="00113FAE"/>
    <w:rsid w:val="00114055"/>
    <w:rsid w:val="00114319"/>
    <w:rsid w:val="00114CB0"/>
    <w:rsid w:val="00114F1D"/>
    <w:rsid w:val="0011565C"/>
    <w:rsid w:val="0011668A"/>
    <w:rsid w:val="00116AC0"/>
    <w:rsid w:val="00116B34"/>
    <w:rsid w:val="0011702E"/>
    <w:rsid w:val="001179B7"/>
    <w:rsid w:val="00117B1B"/>
    <w:rsid w:val="00117B5E"/>
    <w:rsid w:val="00120273"/>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B68"/>
    <w:rsid w:val="00127DE1"/>
    <w:rsid w:val="00127EE6"/>
    <w:rsid w:val="00130528"/>
    <w:rsid w:val="00131A84"/>
    <w:rsid w:val="00131D9B"/>
    <w:rsid w:val="00132581"/>
    <w:rsid w:val="00132585"/>
    <w:rsid w:val="001334EA"/>
    <w:rsid w:val="00134579"/>
    <w:rsid w:val="0013557E"/>
    <w:rsid w:val="00135C0A"/>
    <w:rsid w:val="00137613"/>
    <w:rsid w:val="00137F98"/>
    <w:rsid w:val="00140298"/>
    <w:rsid w:val="0014075A"/>
    <w:rsid w:val="00140DB2"/>
    <w:rsid w:val="00142882"/>
    <w:rsid w:val="001443F2"/>
    <w:rsid w:val="001461E7"/>
    <w:rsid w:val="00146AEC"/>
    <w:rsid w:val="00146CEC"/>
    <w:rsid w:val="001504A6"/>
    <w:rsid w:val="00151032"/>
    <w:rsid w:val="0015136C"/>
    <w:rsid w:val="0015194A"/>
    <w:rsid w:val="00151A5B"/>
    <w:rsid w:val="00151C26"/>
    <w:rsid w:val="001531F0"/>
    <w:rsid w:val="001538DB"/>
    <w:rsid w:val="00153EAE"/>
    <w:rsid w:val="0015441A"/>
    <w:rsid w:val="001548BA"/>
    <w:rsid w:val="00154D76"/>
    <w:rsid w:val="00155082"/>
    <w:rsid w:val="001558EC"/>
    <w:rsid w:val="001558F3"/>
    <w:rsid w:val="00155DD1"/>
    <w:rsid w:val="00157A25"/>
    <w:rsid w:val="00157B50"/>
    <w:rsid w:val="0016020C"/>
    <w:rsid w:val="00160656"/>
    <w:rsid w:val="0016067A"/>
    <w:rsid w:val="00160840"/>
    <w:rsid w:val="00161F2B"/>
    <w:rsid w:val="001621C0"/>
    <w:rsid w:val="00162340"/>
    <w:rsid w:val="00162748"/>
    <w:rsid w:val="00163993"/>
    <w:rsid w:val="00163D1D"/>
    <w:rsid w:val="0016410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2135"/>
    <w:rsid w:val="00183BEC"/>
    <w:rsid w:val="0018422D"/>
    <w:rsid w:val="0018454D"/>
    <w:rsid w:val="001846C3"/>
    <w:rsid w:val="00184909"/>
    <w:rsid w:val="0018582A"/>
    <w:rsid w:val="00185B83"/>
    <w:rsid w:val="00185CD3"/>
    <w:rsid w:val="00185D1B"/>
    <w:rsid w:val="00185D87"/>
    <w:rsid w:val="00185EF8"/>
    <w:rsid w:val="00186598"/>
    <w:rsid w:val="001865F9"/>
    <w:rsid w:val="00186C8E"/>
    <w:rsid w:val="00187449"/>
    <w:rsid w:val="00191171"/>
    <w:rsid w:val="00191B8B"/>
    <w:rsid w:val="00191C16"/>
    <w:rsid w:val="0019344E"/>
    <w:rsid w:val="001939E0"/>
    <w:rsid w:val="00194F0A"/>
    <w:rsid w:val="00194FB3"/>
    <w:rsid w:val="0019507C"/>
    <w:rsid w:val="001950ED"/>
    <w:rsid w:val="00196D79"/>
    <w:rsid w:val="00196F08"/>
    <w:rsid w:val="001A0034"/>
    <w:rsid w:val="001A0494"/>
    <w:rsid w:val="001A04BF"/>
    <w:rsid w:val="001A0658"/>
    <w:rsid w:val="001A0A69"/>
    <w:rsid w:val="001A11CB"/>
    <w:rsid w:val="001A190B"/>
    <w:rsid w:val="001A1935"/>
    <w:rsid w:val="001A1A04"/>
    <w:rsid w:val="001A1CC4"/>
    <w:rsid w:val="001A1D6D"/>
    <w:rsid w:val="001A27D5"/>
    <w:rsid w:val="001A37B5"/>
    <w:rsid w:val="001A4188"/>
    <w:rsid w:val="001A603C"/>
    <w:rsid w:val="001A62D6"/>
    <w:rsid w:val="001A6417"/>
    <w:rsid w:val="001A67EF"/>
    <w:rsid w:val="001A7D80"/>
    <w:rsid w:val="001A7F15"/>
    <w:rsid w:val="001B0E78"/>
    <w:rsid w:val="001B153E"/>
    <w:rsid w:val="001B19A3"/>
    <w:rsid w:val="001B20EE"/>
    <w:rsid w:val="001B2253"/>
    <w:rsid w:val="001B2267"/>
    <w:rsid w:val="001B2519"/>
    <w:rsid w:val="001B2D41"/>
    <w:rsid w:val="001B3425"/>
    <w:rsid w:val="001B36F5"/>
    <w:rsid w:val="001B402D"/>
    <w:rsid w:val="001B4981"/>
    <w:rsid w:val="001B6B0E"/>
    <w:rsid w:val="001B78BD"/>
    <w:rsid w:val="001C0F0D"/>
    <w:rsid w:val="001C1098"/>
    <w:rsid w:val="001C3CF2"/>
    <w:rsid w:val="001C40F9"/>
    <w:rsid w:val="001C4550"/>
    <w:rsid w:val="001C545F"/>
    <w:rsid w:val="001C5B8E"/>
    <w:rsid w:val="001C5E3D"/>
    <w:rsid w:val="001C6ABC"/>
    <w:rsid w:val="001C6B05"/>
    <w:rsid w:val="001D0455"/>
    <w:rsid w:val="001D0815"/>
    <w:rsid w:val="001D095D"/>
    <w:rsid w:val="001D0D33"/>
    <w:rsid w:val="001D0D48"/>
    <w:rsid w:val="001D0E59"/>
    <w:rsid w:val="001D14B6"/>
    <w:rsid w:val="001D186A"/>
    <w:rsid w:val="001D271D"/>
    <w:rsid w:val="001D2B21"/>
    <w:rsid w:val="001D2CD5"/>
    <w:rsid w:val="001D31D6"/>
    <w:rsid w:val="001D3320"/>
    <w:rsid w:val="001D352F"/>
    <w:rsid w:val="001D3DDD"/>
    <w:rsid w:val="001D4925"/>
    <w:rsid w:val="001D49BE"/>
    <w:rsid w:val="001D5974"/>
    <w:rsid w:val="001D725C"/>
    <w:rsid w:val="001E116B"/>
    <w:rsid w:val="001E1D93"/>
    <w:rsid w:val="001E2662"/>
    <w:rsid w:val="001E389B"/>
    <w:rsid w:val="001E3FBC"/>
    <w:rsid w:val="001E405C"/>
    <w:rsid w:val="001E45F3"/>
    <w:rsid w:val="001E4D36"/>
    <w:rsid w:val="001E60F4"/>
    <w:rsid w:val="001E6678"/>
    <w:rsid w:val="001E6A77"/>
    <w:rsid w:val="001F067E"/>
    <w:rsid w:val="001F09D4"/>
    <w:rsid w:val="001F1E76"/>
    <w:rsid w:val="001F209D"/>
    <w:rsid w:val="001F26B4"/>
    <w:rsid w:val="001F295C"/>
    <w:rsid w:val="001F298A"/>
    <w:rsid w:val="001F2F5A"/>
    <w:rsid w:val="001F2F8B"/>
    <w:rsid w:val="001F41BE"/>
    <w:rsid w:val="001F5684"/>
    <w:rsid w:val="001F614C"/>
    <w:rsid w:val="001F6D0E"/>
    <w:rsid w:val="001F742E"/>
    <w:rsid w:val="001F762D"/>
    <w:rsid w:val="002002DD"/>
    <w:rsid w:val="00200EAD"/>
    <w:rsid w:val="00200EC5"/>
    <w:rsid w:val="00202BFD"/>
    <w:rsid w:val="002030D0"/>
    <w:rsid w:val="0020331A"/>
    <w:rsid w:val="00203B60"/>
    <w:rsid w:val="00203C49"/>
    <w:rsid w:val="00204245"/>
    <w:rsid w:val="00204577"/>
    <w:rsid w:val="002047B3"/>
    <w:rsid w:val="00204E8B"/>
    <w:rsid w:val="00205BD5"/>
    <w:rsid w:val="00206253"/>
    <w:rsid w:val="00207574"/>
    <w:rsid w:val="00207F8E"/>
    <w:rsid w:val="0021110E"/>
    <w:rsid w:val="00211CB9"/>
    <w:rsid w:val="0021219F"/>
    <w:rsid w:val="002123A2"/>
    <w:rsid w:val="0021241E"/>
    <w:rsid w:val="00212BDC"/>
    <w:rsid w:val="0021344F"/>
    <w:rsid w:val="00213CB7"/>
    <w:rsid w:val="0021408A"/>
    <w:rsid w:val="00214566"/>
    <w:rsid w:val="00214B0F"/>
    <w:rsid w:val="00214B5F"/>
    <w:rsid w:val="00214D12"/>
    <w:rsid w:val="00215843"/>
    <w:rsid w:val="00215936"/>
    <w:rsid w:val="00215B99"/>
    <w:rsid w:val="00215C26"/>
    <w:rsid w:val="00215FC5"/>
    <w:rsid w:val="00217AF8"/>
    <w:rsid w:val="002204E4"/>
    <w:rsid w:val="00221576"/>
    <w:rsid w:val="002215BE"/>
    <w:rsid w:val="002233AE"/>
    <w:rsid w:val="0022384D"/>
    <w:rsid w:val="002254EB"/>
    <w:rsid w:val="002258C8"/>
    <w:rsid w:val="0022610E"/>
    <w:rsid w:val="0022636F"/>
    <w:rsid w:val="00226D88"/>
    <w:rsid w:val="00230400"/>
    <w:rsid w:val="00230FD9"/>
    <w:rsid w:val="002311B2"/>
    <w:rsid w:val="00231673"/>
    <w:rsid w:val="00231B8F"/>
    <w:rsid w:val="00232211"/>
    <w:rsid w:val="00232B05"/>
    <w:rsid w:val="00232F0E"/>
    <w:rsid w:val="00234089"/>
    <w:rsid w:val="00234B75"/>
    <w:rsid w:val="002350C6"/>
    <w:rsid w:val="00235100"/>
    <w:rsid w:val="002351EA"/>
    <w:rsid w:val="0023543A"/>
    <w:rsid w:val="002355ED"/>
    <w:rsid w:val="00235A6A"/>
    <w:rsid w:val="00235B87"/>
    <w:rsid w:val="00236310"/>
    <w:rsid w:val="00236944"/>
    <w:rsid w:val="00237534"/>
    <w:rsid w:val="00237EB8"/>
    <w:rsid w:val="0024083F"/>
    <w:rsid w:val="00240863"/>
    <w:rsid w:val="00240BB6"/>
    <w:rsid w:val="00240FE1"/>
    <w:rsid w:val="0024134B"/>
    <w:rsid w:val="002418B3"/>
    <w:rsid w:val="00241C55"/>
    <w:rsid w:val="00242CF5"/>
    <w:rsid w:val="00243A70"/>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315C"/>
    <w:rsid w:val="002549D7"/>
    <w:rsid w:val="002551EB"/>
    <w:rsid w:val="00255501"/>
    <w:rsid w:val="002556AA"/>
    <w:rsid w:val="00256440"/>
    <w:rsid w:val="00256861"/>
    <w:rsid w:val="0026028B"/>
    <w:rsid w:val="00260381"/>
    <w:rsid w:val="002605F5"/>
    <w:rsid w:val="00261887"/>
    <w:rsid w:val="002623AB"/>
    <w:rsid w:val="00262BA1"/>
    <w:rsid w:val="0026338B"/>
    <w:rsid w:val="00264248"/>
    <w:rsid w:val="00264AB1"/>
    <w:rsid w:val="00264D43"/>
    <w:rsid w:val="00266800"/>
    <w:rsid w:val="00266D44"/>
    <w:rsid w:val="002674DF"/>
    <w:rsid w:val="00272932"/>
    <w:rsid w:val="00272C63"/>
    <w:rsid w:val="00273C4B"/>
    <w:rsid w:val="00273F89"/>
    <w:rsid w:val="00275223"/>
    <w:rsid w:val="002766CB"/>
    <w:rsid w:val="0027742A"/>
    <w:rsid w:val="00277669"/>
    <w:rsid w:val="0028086E"/>
    <w:rsid w:val="002812A4"/>
    <w:rsid w:val="00281637"/>
    <w:rsid w:val="002816FD"/>
    <w:rsid w:val="00281878"/>
    <w:rsid w:val="00282024"/>
    <w:rsid w:val="0028236D"/>
    <w:rsid w:val="002826AA"/>
    <w:rsid w:val="0028277B"/>
    <w:rsid w:val="00283009"/>
    <w:rsid w:val="0028390B"/>
    <w:rsid w:val="0028399A"/>
    <w:rsid w:val="00283F7D"/>
    <w:rsid w:val="00284AD5"/>
    <w:rsid w:val="00285780"/>
    <w:rsid w:val="00291224"/>
    <w:rsid w:val="00291CDC"/>
    <w:rsid w:val="00291D23"/>
    <w:rsid w:val="00292ED7"/>
    <w:rsid w:val="00293304"/>
    <w:rsid w:val="002933EB"/>
    <w:rsid w:val="00293C19"/>
    <w:rsid w:val="00293CC8"/>
    <w:rsid w:val="002944E1"/>
    <w:rsid w:val="002947A0"/>
    <w:rsid w:val="00294F61"/>
    <w:rsid w:val="00295E36"/>
    <w:rsid w:val="00296506"/>
    <w:rsid w:val="00296949"/>
    <w:rsid w:val="00296E42"/>
    <w:rsid w:val="0029718A"/>
    <w:rsid w:val="002A0D72"/>
    <w:rsid w:val="002A1086"/>
    <w:rsid w:val="002A14F1"/>
    <w:rsid w:val="002A1D13"/>
    <w:rsid w:val="002A26A8"/>
    <w:rsid w:val="002A2A23"/>
    <w:rsid w:val="002A3754"/>
    <w:rsid w:val="002A4309"/>
    <w:rsid w:val="002A458C"/>
    <w:rsid w:val="002A54F4"/>
    <w:rsid w:val="002A5512"/>
    <w:rsid w:val="002A5F62"/>
    <w:rsid w:val="002A7150"/>
    <w:rsid w:val="002A7202"/>
    <w:rsid w:val="002A7E1F"/>
    <w:rsid w:val="002B00CA"/>
    <w:rsid w:val="002B0F4A"/>
    <w:rsid w:val="002B1205"/>
    <w:rsid w:val="002B161A"/>
    <w:rsid w:val="002B1D2E"/>
    <w:rsid w:val="002B2047"/>
    <w:rsid w:val="002B20F1"/>
    <w:rsid w:val="002B26D5"/>
    <w:rsid w:val="002B2996"/>
    <w:rsid w:val="002B29B9"/>
    <w:rsid w:val="002B2DDE"/>
    <w:rsid w:val="002B2E2A"/>
    <w:rsid w:val="002B32EE"/>
    <w:rsid w:val="002B4254"/>
    <w:rsid w:val="002B4621"/>
    <w:rsid w:val="002B4709"/>
    <w:rsid w:val="002B5227"/>
    <w:rsid w:val="002B53A9"/>
    <w:rsid w:val="002B559C"/>
    <w:rsid w:val="002B5679"/>
    <w:rsid w:val="002B57C9"/>
    <w:rsid w:val="002B594C"/>
    <w:rsid w:val="002B6927"/>
    <w:rsid w:val="002B6ED1"/>
    <w:rsid w:val="002B7142"/>
    <w:rsid w:val="002B71E7"/>
    <w:rsid w:val="002B7E5A"/>
    <w:rsid w:val="002B7FAD"/>
    <w:rsid w:val="002C02F3"/>
    <w:rsid w:val="002C0993"/>
    <w:rsid w:val="002C1047"/>
    <w:rsid w:val="002C1F64"/>
    <w:rsid w:val="002C1F6E"/>
    <w:rsid w:val="002C4730"/>
    <w:rsid w:val="002C4809"/>
    <w:rsid w:val="002C51FE"/>
    <w:rsid w:val="002C6565"/>
    <w:rsid w:val="002C6807"/>
    <w:rsid w:val="002C6D47"/>
    <w:rsid w:val="002C74A9"/>
    <w:rsid w:val="002C7CAC"/>
    <w:rsid w:val="002D0830"/>
    <w:rsid w:val="002D0BBA"/>
    <w:rsid w:val="002D1876"/>
    <w:rsid w:val="002D19F0"/>
    <w:rsid w:val="002D1CBA"/>
    <w:rsid w:val="002D2790"/>
    <w:rsid w:val="002D299E"/>
    <w:rsid w:val="002D2C3A"/>
    <w:rsid w:val="002D346B"/>
    <w:rsid w:val="002D397E"/>
    <w:rsid w:val="002D42D0"/>
    <w:rsid w:val="002D45D9"/>
    <w:rsid w:val="002D4678"/>
    <w:rsid w:val="002D561A"/>
    <w:rsid w:val="002D5644"/>
    <w:rsid w:val="002D59DE"/>
    <w:rsid w:val="002D6565"/>
    <w:rsid w:val="002D6653"/>
    <w:rsid w:val="002D708B"/>
    <w:rsid w:val="002D747B"/>
    <w:rsid w:val="002D7848"/>
    <w:rsid w:val="002D78FB"/>
    <w:rsid w:val="002E0071"/>
    <w:rsid w:val="002E154D"/>
    <w:rsid w:val="002E1EB3"/>
    <w:rsid w:val="002E2178"/>
    <w:rsid w:val="002E2C15"/>
    <w:rsid w:val="002E2E4D"/>
    <w:rsid w:val="002E3496"/>
    <w:rsid w:val="002E35AC"/>
    <w:rsid w:val="002E38C6"/>
    <w:rsid w:val="002E40D9"/>
    <w:rsid w:val="002E5173"/>
    <w:rsid w:val="002E52E1"/>
    <w:rsid w:val="002E5857"/>
    <w:rsid w:val="002E5AD4"/>
    <w:rsid w:val="002E6037"/>
    <w:rsid w:val="002E71D1"/>
    <w:rsid w:val="002E7B67"/>
    <w:rsid w:val="002F00C7"/>
    <w:rsid w:val="002F030A"/>
    <w:rsid w:val="002F0C60"/>
    <w:rsid w:val="002F14B6"/>
    <w:rsid w:val="002F1AAD"/>
    <w:rsid w:val="002F1B66"/>
    <w:rsid w:val="002F1F1A"/>
    <w:rsid w:val="002F2507"/>
    <w:rsid w:val="002F4CB7"/>
    <w:rsid w:val="002F5A40"/>
    <w:rsid w:val="002F5FF9"/>
    <w:rsid w:val="002F68B4"/>
    <w:rsid w:val="002F727F"/>
    <w:rsid w:val="002F7923"/>
    <w:rsid w:val="0030010E"/>
    <w:rsid w:val="003003D0"/>
    <w:rsid w:val="0030044E"/>
    <w:rsid w:val="00300CC1"/>
    <w:rsid w:val="003017CA"/>
    <w:rsid w:val="00301E9D"/>
    <w:rsid w:val="00302775"/>
    <w:rsid w:val="00303242"/>
    <w:rsid w:val="00303412"/>
    <w:rsid w:val="0030392C"/>
    <w:rsid w:val="00303DAC"/>
    <w:rsid w:val="00303DCF"/>
    <w:rsid w:val="00304716"/>
    <w:rsid w:val="00304EAB"/>
    <w:rsid w:val="0030533B"/>
    <w:rsid w:val="00305977"/>
    <w:rsid w:val="00305C38"/>
    <w:rsid w:val="00305F89"/>
    <w:rsid w:val="00306B3C"/>
    <w:rsid w:val="00307F81"/>
    <w:rsid w:val="003100DE"/>
    <w:rsid w:val="00310608"/>
    <w:rsid w:val="00310623"/>
    <w:rsid w:val="00310E1C"/>
    <w:rsid w:val="003115B7"/>
    <w:rsid w:val="00311844"/>
    <w:rsid w:val="003140EF"/>
    <w:rsid w:val="00314775"/>
    <w:rsid w:val="00314BC4"/>
    <w:rsid w:val="00315212"/>
    <w:rsid w:val="003152EB"/>
    <w:rsid w:val="0031543F"/>
    <w:rsid w:val="00315B14"/>
    <w:rsid w:val="00315EFD"/>
    <w:rsid w:val="00316AFA"/>
    <w:rsid w:val="00316C1D"/>
    <w:rsid w:val="00316CE3"/>
    <w:rsid w:val="00316DA6"/>
    <w:rsid w:val="00317656"/>
    <w:rsid w:val="00317D75"/>
    <w:rsid w:val="003202C6"/>
    <w:rsid w:val="0032226E"/>
    <w:rsid w:val="003225B6"/>
    <w:rsid w:val="00322D36"/>
    <w:rsid w:val="003235C1"/>
    <w:rsid w:val="00323BFE"/>
    <w:rsid w:val="00323F22"/>
    <w:rsid w:val="0032443B"/>
    <w:rsid w:val="00325671"/>
    <w:rsid w:val="003263D5"/>
    <w:rsid w:val="003267F2"/>
    <w:rsid w:val="003269B9"/>
    <w:rsid w:val="00326E95"/>
    <w:rsid w:val="0032724C"/>
    <w:rsid w:val="0032775F"/>
    <w:rsid w:val="00330421"/>
    <w:rsid w:val="00331804"/>
    <w:rsid w:val="00331B4F"/>
    <w:rsid w:val="00331B71"/>
    <w:rsid w:val="00331F6D"/>
    <w:rsid w:val="0033205F"/>
    <w:rsid w:val="003324B7"/>
    <w:rsid w:val="00332894"/>
    <w:rsid w:val="00333382"/>
    <w:rsid w:val="003336EF"/>
    <w:rsid w:val="00333E61"/>
    <w:rsid w:val="003346DC"/>
    <w:rsid w:val="00334724"/>
    <w:rsid w:val="003349E4"/>
    <w:rsid w:val="00334C22"/>
    <w:rsid w:val="00334E1C"/>
    <w:rsid w:val="00334E22"/>
    <w:rsid w:val="00335F9D"/>
    <w:rsid w:val="00336589"/>
    <w:rsid w:val="0033662B"/>
    <w:rsid w:val="00336C3F"/>
    <w:rsid w:val="00336E6E"/>
    <w:rsid w:val="00337D16"/>
    <w:rsid w:val="0034185D"/>
    <w:rsid w:val="0034191D"/>
    <w:rsid w:val="00341BC0"/>
    <w:rsid w:val="00341D03"/>
    <w:rsid w:val="003424B9"/>
    <w:rsid w:val="00342651"/>
    <w:rsid w:val="00343110"/>
    <w:rsid w:val="0034322D"/>
    <w:rsid w:val="0034350A"/>
    <w:rsid w:val="00344656"/>
    <w:rsid w:val="00344A6A"/>
    <w:rsid w:val="003451BB"/>
    <w:rsid w:val="00345503"/>
    <w:rsid w:val="00345BFD"/>
    <w:rsid w:val="0034638A"/>
    <w:rsid w:val="003467E5"/>
    <w:rsid w:val="00346B40"/>
    <w:rsid w:val="003471EA"/>
    <w:rsid w:val="003475D6"/>
    <w:rsid w:val="003476A9"/>
    <w:rsid w:val="00347739"/>
    <w:rsid w:val="00347CFA"/>
    <w:rsid w:val="0035067F"/>
    <w:rsid w:val="00350899"/>
    <w:rsid w:val="00351372"/>
    <w:rsid w:val="0035199A"/>
    <w:rsid w:val="0035221E"/>
    <w:rsid w:val="00352E75"/>
    <w:rsid w:val="0035318C"/>
    <w:rsid w:val="003532C4"/>
    <w:rsid w:val="003537CD"/>
    <w:rsid w:val="0035381A"/>
    <w:rsid w:val="003541AE"/>
    <w:rsid w:val="00354FA1"/>
    <w:rsid w:val="003559A8"/>
    <w:rsid w:val="00355E2E"/>
    <w:rsid w:val="00356342"/>
    <w:rsid w:val="003566CE"/>
    <w:rsid w:val="00356924"/>
    <w:rsid w:val="00356A53"/>
    <w:rsid w:val="00357198"/>
    <w:rsid w:val="003572BE"/>
    <w:rsid w:val="0035777B"/>
    <w:rsid w:val="00357F47"/>
    <w:rsid w:val="003604B2"/>
    <w:rsid w:val="00360BD0"/>
    <w:rsid w:val="003619E2"/>
    <w:rsid w:val="00361B83"/>
    <w:rsid w:val="0036225F"/>
    <w:rsid w:val="00362961"/>
    <w:rsid w:val="00363321"/>
    <w:rsid w:val="003636C0"/>
    <w:rsid w:val="0036381D"/>
    <w:rsid w:val="0036492D"/>
    <w:rsid w:val="00364AA7"/>
    <w:rsid w:val="00364B0E"/>
    <w:rsid w:val="00364B9C"/>
    <w:rsid w:val="00365CEC"/>
    <w:rsid w:val="00365E0B"/>
    <w:rsid w:val="00366361"/>
    <w:rsid w:val="003671CB"/>
    <w:rsid w:val="00367333"/>
    <w:rsid w:val="0036765B"/>
    <w:rsid w:val="00367F3C"/>
    <w:rsid w:val="00370EA7"/>
    <w:rsid w:val="00371C42"/>
    <w:rsid w:val="0037220A"/>
    <w:rsid w:val="00372842"/>
    <w:rsid w:val="003732E6"/>
    <w:rsid w:val="003738E9"/>
    <w:rsid w:val="00373915"/>
    <w:rsid w:val="00373998"/>
    <w:rsid w:val="00376E67"/>
    <w:rsid w:val="00377D08"/>
    <w:rsid w:val="00377F8E"/>
    <w:rsid w:val="00381356"/>
    <w:rsid w:val="00381490"/>
    <w:rsid w:val="003839B4"/>
    <w:rsid w:val="00383E96"/>
    <w:rsid w:val="00385467"/>
    <w:rsid w:val="00385762"/>
    <w:rsid w:val="00386059"/>
    <w:rsid w:val="00386286"/>
    <w:rsid w:val="003863E0"/>
    <w:rsid w:val="00387BD9"/>
    <w:rsid w:val="00390629"/>
    <w:rsid w:val="003907C7"/>
    <w:rsid w:val="0039118D"/>
    <w:rsid w:val="0039181E"/>
    <w:rsid w:val="0039198C"/>
    <w:rsid w:val="0039200A"/>
    <w:rsid w:val="0039227A"/>
    <w:rsid w:val="00392785"/>
    <w:rsid w:val="003932C1"/>
    <w:rsid w:val="00393C80"/>
    <w:rsid w:val="0039412F"/>
    <w:rsid w:val="003949D6"/>
    <w:rsid w:val="00394E3C"/>
    <w:rsid w:val="00395076"/>
    <w:rsid w:val="00395944"/>
    <w:rsid w:val="00395D60"/>
    <w:rsid w:val="00396327"/>
    <w:rsid w:val="00397EB3"/>
    <w:rsid w:val="003A124A"/>
    <w:rsid w:val="003A2BB4"/>
    <w:rsid w:val="003A2D44"/>
    <w:rsid w:val="003A3221"/>
    <w:rsid w:val="003A357E"/>
    <w:rsid w:val="003A3679"/>
    <w:rsid w:val="003A40AD"/>
    <w:rsid w:val="003A4CEA"/>
    <w:rsid w:val="003A53C3"/>
    <w:rsid w:val="003A5A11"/>
    <w:rsid w:val="003A5AB8"/>
    <w:rsid w:val="003A6032"/>
    <w:rsid w:val="003A66DD"/>
    <w:rsid w:val="003A694B"/>
    <w:rsid w:val="003A6D88"/>
    <w:rsid w:val="003B0B90"/>
    <w:rsid w:val="003B10AB"/>
    <w:rsid w:val="003B243C"/>
    <w:rsid w:val="003B3549"/>
    <w:rsid w:val="003B3E17"/>
    <w:rsid w:val="003B4F7A"/>
    <w:rsid w:val="003B53D8"/>
    <w:rsid w:val="003B5B4C"/>
    <w:rsid w:val="003B6071"/>
    <w:rsid w:val="003B6763"/>
    <w:rsid w:val="003B6BF3"/>
    <w:rsid w:val="003B6F6B"/>
    <w:rsid w:val="003B78AA"/>
    <w:rsid w:val="003C0F0A"/>
    <w:rsid w:val="003C1638"/>
    <w:rsid w:val="003C1FC8"/>
    <w:rsid w:val="003C219F"/>
    <w:rsid w:val="003C2688"/>
    <w:rsid w:val="003C3CB7"/>
    <w:rsid w:val="003C3F36"/>
    <w:rsid w:val="003C403D"/>
    <w:rsid w:val="003C4268"/>
    <w:rsid w:val="003C4B5B"/>
    <w:rsid w:val="003C4D97"/>
    <w:rsid w:val="003C6F10"/>
    <w:rsid w:val="003C7971"/>
    <w:rsid w:val="003D03B9"/>
    <w:rsid w:val="003D061A"/>
    <w:rsid w:val="003D0ADF"/>
    <w:rsid w:val="003D1870"/>
    <w:rsid w:val="003D1E4A"/>
    <w:rsid w:val="003D2306"/>
    <w:rsid w:val="003D35D9"/>
    <w:rsid w:val="003D3A1F"/>
    <w:rsid w:val="003D432B"/>
    <w:rsid w:val="003D4BB8"/>
    <w:rsid w:val="003D4D76"/>
    <w:rsid w:val="003D580E"/>
    <w:rsid w:val="003D6E15"/>
    <w:rsid w:val="003D74AF"/>
    <w:rsid w:val="003D7966"/>
    <w:rsid w:val="003D7DB4"/>
    <w:rsid w:val="003D7DD3"/>
    <w:rsid w:val="003E01D6"/>
    <w:rsid w:val="003E05A7"/>
    <w:rsid w:val="003E0828"/>
    <w:rsid w:val="003E0E7C"/>
    <w:rsid w:val="003E0E90"/>
    <w:rsid w:val="003E1595"/>
    <w:rsid w:val="003E2150"/>
    <w:rsid w:val="003E2574"/>
    <w:rsid w:val="003E2CF9"/>
    <w:rsid w:val="003E3210"/>
    <w:rsid w:val="003E3AB8"/>
    <w:rsid w:val="003E45C3"/>
    <w:rsid w:val="003E464B"/>
    <w:rsid w:val="003E4B5D"/>
    <w:rsid w:val="003E5156"/>
    <w:rsid w:val="003E5B9B"/>
    <w:rsid w:val="003E6636"/>
    <w:rsid w:val="003E668C"/>
    <w:rsid w:val="003E77BF"/>
    <w:rsid w:val="003F0BB5"/>
    <w:rsid w:val="003F0E85"/>
    <w:rsid w:val="003F1D81"/>
    <w:rsid w:val="003F2E98"/>
    <w:rsid w:val="003F366C"/>
    <w:rsid w:val="003F38B8"/>
    <w:rsid w:val="003F3B66"/>
    <w:rsid w:val="003F428E"/>
    <w:rsid w:val="003F4A35"/>
    <w:rsid w:val="003F545E"/>
    <w:rsid w:val="003F5970"/>
    <w:rsid w:val="003F5E7E"/>
    <w:rsid w:val="003F63AD"/>
    <w:rsid w:val="003F63B2"/>
    <w:rsid w:val="003F6F72"/>
    <w:rsid w:val="003F71C5"/>
    <w:rsid w:val="003F7374"/>
    <w:rsid w:val="003F77F3"/>
    <w:rsid w:val="00400611"/>
    <w:rsid w:val="00400A6F"/>
    <w:rsid w:val="00400EE9"/>
    <w:rsid w:val="0040130E"/>
    <w:rsid w:val="004013EE"/>
    <w:rsid w:val="0040270F"/>
    <w:rsid w:val="0040328A"/>
    <w:rsid w:val="004032E8"/>
    <w:rsid w:val="00403445"/>
    <w:rsid w:val="00403495"/>
    <w:rsid w:val="00404B5C"/>
    <w:rsid w:val="00404F02"/>
    <w:rsid w:val="004050F3"/>
    <w:rsid w:val="00405C26"/>
    <w:rsid w:val="0040636B"/>
    <w:rsid w:val="004063FA"/>
    <w:rsid w:val="00406676"/>
    <w:rsid w:val="0040679B"/>
    <w:rsid w:val="00406D36"/>
    <w:rsid w:val="00406F4B"/>
    <w:rsid w:val="00407766"/>
    <w:rsid w:val="0041013D"/>
    <w:rsid w:val="00410A4F"/>
    <w:rsid w:val="00410AF2"/>
    <w:rsid w:val="00411DD7"/>
    <w:rsid w:val="00412A4D"/>
    <w:rsid w:val="00414B7A"/>
    <w:rsid w:val="00414F8C"/>
    <w:rsid w:val="00415B8A"/>
    <w:rsid w:val="00416CE1"/>
    <w:rsid w:val="0042040F"/>
    <w:rsid w:val="004210AB"/>
    <w:rsid w:val="0042116B"/>
    <w:rsid w:val="004211AB"/>
    <w:rsid w:val="00421456"/>
    <w:rsid w:val="00421A66"/>
    <w:rsid w:val="0042269C"/>
    <w:rsid w:val="004228D6"/>
    <w:rsid w:val="00422C30"/>
    <w:rsid w:val="00423396"/>
    <w:rsid w:val="00423B16"/>
    <w:rsid w:val="00423CCB"/>
    <w:rsid w:val="0042441D"/>
    <w:rsid w:val="00424B74"/>
    <w:rsid w:val="00424F38"/>
    <w:rsid w:val="0042525E"/>
    <w:rsid w:val="0042599C"/>
    <w:rsid w:val="00425F19"/>
    <w:rsid w:val="00425F8A"/>
    <w:rsid w:val="0042610E"/>
    <w:rsid w:val="004262DD"/>
    <w:rsid w:val="0042658B"/>
    <w:rsid w:val="00426C75"/>
    <w:rsid w:val="004303B2"/>
    <w:rsid w:val="0043086B"/>
    <w:rsid w:val="00430A2B"/>
    <w:rsid w:val="00430CC1"/>
    <w:rsid w:val="00430D07"/>
    <w:rsid w:val="0043107D"/>
    <w:rsid w:val="004319E0"/>
    <w:rsid w:val="004323B8"/>
    <w:rsid w:val="00432D32"/>
    <w:rsid w:val="00433195"/>
    <w:rsid w:val="004335E2"/>
    <w:rsid w:val="00433701"/>
    <w:rsid w:val="00433D59"/>
    <w:rsid w:val="00435A96"/>
    <w:rsid w:val="00435EB4"/>
    <w:rsid w:val="00436507"/>
    <w:rsid w:val="00436A46"/>
    <w:rsid w:val="00436B4B"/>
    <w:rsid w:val="00436B5E"/>
    <w:rsid w:val="00436F50"/>
    <w:rsid w:val="004372B3"/>
    <w:rsid w:val="00437A9B"/>
    <w:rsid w:val="00442C4B"/>
    <w:rsid w:val="00442EB0"/>
    <w:rsid w:val="00443E68"/>
    <w:rsid w:val="00445062"/>
    <w:rsid w:val="004476E1"/>
    <w:rsid w:val="004476FB"/>
    <w:rsid w:val="004502A2"/>
    <w:rsid w:val="00451D42"/>
    <w:rsid w:val="004521A0"/>
    <w:rsid w:val="00453240"/>
    <w:rsid w:val="00453BED"/>
    <w:rsid w:val="00454146"/>
    <w:rsid w:val="004544BF"/>
    <w:rsid w:val="0045562D"/>
    <w:rsid w:val="004558DA"/>
    <w:rsid w:val="0045610F"/>
    <w:rsid w:val="00456586"/>
    <w:rsid w:val="004571CE"/>
    <w:rsid w:val="00460A6C"/>
    <w:rsid w:val="00460B8C"/>
    <w:rsid w:val="004617E6"/>
    <w:rsid w:val="00461D0E"/>
    <w:rsid w:val="0046229E"/>
    <w:rsid w:val="004624A1"/>
    <w:rsid w:val="00462558"/>
    <w:rsid w:val="00463BFB"/>
    <w:rsid w:val="00463E1A"/>
    <w:rsid w:val="0046530C"/>
    <w:rsid w:val="00466E9B"/>
    <w:rsid w:val="004670A0"/>
    <w:rsid w:val="00467CEF"/>
    <w:rsid w:val="00467DF9"/>
    <w:rsid w:val="00470099"/>
    <w:rsid w:val="00470124"/>
    <w:rsid w:val="00470149"/>
    <w:rsid w:val="004701EE"/>
    <w:rsid w:val="00470D27"/>
    <w:rsid w:val="00470F71"/>
    <w:rsid w:val="00471086"/>
    <w:rsid w:val="00472494"/>
    <w:rsid w:val="00472F67"/>
    <w:rsid w:val="00473759"/>
    <w:rsid w:val="00473A27"/>
    <w:rsid w:val="00474E6C"/>
    <w:rsid w:val="00475928"/>
    <w:rsid w:val="0047597B"/>
    <w:rsid w:val="004773D3"/>
    <w:rsid w:val="00477C1B"/>
    <w:rsid w:val="00477C7C"/>
    <w:rsid w:val="0048172F"/>
    <w:rsid w:val="0048219F"/>
    <w:rsid w:val="00482AFF"/>
    <w:rsid w:val="00482E5E"/>
    <w:rsid w:val="00482F49"/>
    <w:rsid w:val="004833A5"/>
    <w:rsid w:val="00483AFB"/>
    <w:rsid w:val="00483C4A"/>
    <w:rsid w:val="0048497B"/>
    <w:rsid w:val="00484CBD"/>
    <w:rsid w:val="00484DF2"/>
    <w:rsid w:val="00485887"/>
    <w:rsid w:val="004874B2"/>
    <w:rsid w:val="004875E9"/>
    <w:rsid w:val="004928B7"/>
    <w:rsid w:val="00493583"/>
    <w:rsid w:val="00493677"/>
    <w:rsid w:val="004948A5"/>
    <w:rsid w:val="00494F66"/>
    <w:rsid w:val="00494F93"/>
    <w:rsid w:val="0049594B"/>
    <w:rsid w:val="004960AC"/>
    <w:rsid w:val="00496271"/>
    <w:rsid w:val="004965AC"/>
    <w:rsid w:val="004965D2"/>
    <w:rsid w:val="004968CF"/>
    <w:rsid w:val="00496C71"/>
    <w:rsid w:val="00497538"/>
    <w:rsid w:val="0049771C"/>
    <w:rsid w:val="004A279C"/>
    <w:rsid w:val="004A2929"/>
    <w:rsid w:val="004A2A2D"/>
    <w:rsid w:val="004A4C12"/>
    <w:rsid w:val="004A539C"/>
    <w:rsid w:val="004A5E02"/>
    <w:rsid w:val="004A6008"/>
    <w:rsid w:val="004A6C04"/>
    <w:rsid w:val="004A7F95"/>
    <w:rsid w:val="004B05A8"/>
    <w:rsid w:val="004B0AA0"/>
    <w:rsid w:val="004B0FB1"/>
    <w:rsid w:val="004B117D"/>
    <w:rsid w:val="004B1EAA"/>
    <w:rsid w:val="004B23A6"/>
    <w:rsid w:val="004B2888"/>
    <w:rsid w:val="004B2C87"/>
    <w:rsid w:val="004B4D8E"/>
    <w:rsid w:val="004B59E9"/>
    <w:rsid w:val="004B65B9"/>
    <w:rsid w:val="004B79DA"/>
    <w:rsid w:val="004C0474"/>
    <w:rsid w:val="004C0C47"/>
    <w:rsid w:val="004C204E"/>
    <w:rsid w:val="004C21C1"/>
    <w:rsid w:val="004C28CE"/>
    <w:rsid w:val="004C296E"/>
    <w:rsid w:val="004C2B98"/>
    <w:rsid w:val="004C2DE6"/>
    <w:rsid w:val="004C335F"/>
    <w:rsid w:val="004C37F2"/>
    <w:rsid w:val="004C460B"/>
    <w:rsid w:val="004C4C4C"/>
    <w:rsid w:val="004C56CE"/>
    <w:rsid w:val="004C672A"/>
    <w:rsid w:val="004C6BC8"/>
    <w:rsid w:val="004C7F90"/>
    <w:rsid w:val="004D03D2"/>
    <w:rsid w:val="004D108A"/>
    <w:rsid w:val="004D2385"/>
    <w:rsid w:val="004D2B10"/>
    <w:rsid w:val="004D3882"/>
    <w:rsid w:val="004D4786"/>
    <w:rsid w:val="004D4AA4"/>
    <w:rsid w:val="004D4EB7"/>
    <w:rsid w:val="004D55FB"/>
    <w:rsid w:val="004D7079"/>
    <w:rsid w:val="004D77BE"/>
    <w:rsid w:val="004E0487"/>
    <w:rsid w:val="004E0BF5"/>
    <w:rsid w:val="004E0C1A"/>
    <w:rsid w:val="004E0DA2"/>
    <w:rsid w:val="004E1075"/>
    <w:rsid w:val="004E1898"/>
    <w:rsid w:val="004E1BBC"/>
    <w:rsid w:val="004E1D26"/>
    <w:rsid w:val="004E1E15"/>
    <w:rsid w:val="004E1F47"/>
    <w:rsid w:val="004E2103"/>
    <w:rsid w:val="004E26AC"/>
    <w:rsid w:val="004E3148"/>
    <w:rsid w:val="004E3906"/>
    <w:rsid w:val="004E3BF4"/>
    <w:rsid w:val="004E3FBE"/>
    <w:rsid w:val="004E42C5"/>
    <w:rsid w:val="004E4309"/>
    <w:rsid w:val="004E4604"/>
    <w:rsid w:val="004E6167"/>
    <w:rsid w:val="004E634C"/>
    <w:rsid w:val="004E69F3"/>
    <w:rsid w:val="004E7A08"/>
    <w:rsid w:val="004E7D14"/>
    <w:rsid w:val="004F08F9"/>
    <w:rsid w:val="004F1455"/>
    <w:rsid w:val="004F3189"/>
    <w:rsid w:val="004F37F0"/>
    <w:rsid w:val="004F4A44"/>
    <w:rsid w:val="004F4D08"/>
    <w:rsid w:val="004F75B4"/>
    <w:rsid w:val="005006E0"/>
    <w:rsid w:val="00500AFD"/>
    <w:rsid w:val="00500CA0"/>
    <w:rsid w:val="00502159"/>
    <w:rsid w:val="00502A42"/>
    <w:rsid w:val="0050310A"/>
    <w:rsid w:val="005035FA"/>
    <w:rsid w:val="00503645"/>
    <w:rsid w:val="00503C3C"/>
    <w:rsid w:val="00503F74"/>
    <w:rsid w:val="0050456F"/>
    <w:rsid w:val="0050474C"/>
    <w:rsid w:val="005048A4"/>
    <w:rsid w:val="00505371"/>
    <w:rsid w:val="005053D6"/>
    <w:rsid w:val="00505838"/>
    <w:rsid w:val="00505CDB"/>
    <w:rsid w:val="00505EC7"/>
    <w:rsid w:val="00506914"/>
    <w:rsid w:val="00506AE6"/>
    <w:rsid w:val="00506F26"/>
    <w:rsid w:val="005072C2"/>
    <w:rsid w:val="005078CD"/>
    <w:rsid w:val="00507BB2"/>
    <w:rsid w:val="00507DDD"/>
    <w:rsid w:val="00507E86"/>
    <w:rsid w:val="00510905"/>
    <w:rsid w:val="00510BE9"/>
    <w:rsid w:val="00511150"/>
    <w:rsid w:val="0051150E"/>
    <w:rsid w:val="00511DB1"/>
    <w:rsid w:val="0051213A"/>
    <w:rsid w:val="00512A0E"/>
    <w:rsid w:val="00512CE8"/>
    <w:rsid w:val="00512EE5"/>
    <w:rsid w:val="00513AB8"/>
    <w:rsid w:val="005150EB"/>
    <w:rsid w:val="005154CA"/>
    <w:rsid w:val="005156B1"/>
    <w:rsid w:val="00515745"/>
    <w:rsid w:val="00515E72"/>
    <w:rsid w:val="0051674C"/>
    <w:rsid w:val="00517021"/>
    <w:rsid w:val="00517C8E"/>
    <w:rsid w:val="00517F64"/>
    <w:rsid w:val="0052089A"/>
    <w:rsid w:val="00520C38"/>
    <w:rsid w:val="00520D5B"/>
    <w:rsid w:val="00521E64"/>
    <w:rsid w:val="00522669"/>
    <w:rsid w:val="0052625F"/>
    <w:rsid w:val="00526412"/>
    <w:rsid w:val="00526E1C"/>
    <w:rsid w:val="0052750D"/>
    <w:rsid w:val="00527985"/>
    <w:rsid w:val="00527B36"/>
    <w:rsid w:val="00527D5E"/>
    <w:rsid w:val="00527F01"/>
    <w:rsid w:val="005304C9"/>
    <w:rsid w:val="005306FF"/>
    <w:rsid w:val="00530A8B"/>
    <w:rsid w:val="00531721"/>
    <w:rsid w:val="00532597"/>
    <w:rsid w:val="00533598"/>
    <w:rsid w:val="00533FA0"/>
    <w:rsid w:val="00534306"/>
    <w:rsid w:val="00534481"/>
    <w:rsid w:val="00534812"/>
    <w:rsid w:val="005352D1"/>
    <w:rsid w:val="0053542E"/>
    <w:rsid w:val="00535E0F"/>
    <w:rsid w:val="00536458"/>
    <w:rsid w:val="00536889"/>
    <w:rsid w:val="0053701F"/>
    <w:rsid w:val="00537248"/>
    <w:rsid w:val="0053BCE9"/>
    <w:rsid w:val="005404FE"/>
    <w:rsid w:val="00540E85"/>
    <w:rsid w:val="0054336F"/>
    <w:rsid w:val="005442E9"/>
    <w:rsid w:val="00544BF3"/>
    <w:rsid w:val="00544D50"/>
    <w:rsid w:val="00546A71"/>
    <w:rsid w:val="00546DA6"/>
    <w:rsid w:val="0054728E"/>
    <w:rsid w:val="00547B0C"/>
    <w:rsid w:val="00547D95"/>
    <w:rsid w:val="00550291"/>
    <w:rsid w:val="00550C36"/>
    <w:rsid w:val="00550E2D"/>
    <w:rsid w:val="00551650"/>
    <w:rsid w:val="005518AD"/>
    <w:rsid w:val="00551D25"/>
    <w:rsid w:val="005521A7"/>
    <w:rsid w:val="00552301"/>
    <w:rsid w:val="0055241F"/>
    <w:rsid w:val="005525A1"/>
    <w:rsid w:val="00552A8C"/>
    <w:rsid w:val="00553C3B"/>
    <w:rsid w:val="00554C59"/>
    <w:rsid w:val="005557B7"/>
    <w:rsid w:val="00556D4C"/>
    <w:rsid w:val="005570D1"/>
    <w:rsid w:val="005570FF"/>
    <w:rsid w:val="00557370"/>
    <w:rsid w:val="0055759C"/>
    <w:rsid w:val="0055783F"/>
    <w:rsid w:val="00557DFA"/>
    <w:rsid w:val="00560ADA"/>
    <w:rsid w:val="00560B18"/>
    <w:rsid w:val="00560C70"/>
    <w:rsid w:val="00560E8D"/>
    <w:rsid w:val="005616FE"/>
    <w:rsid w:val="005618A0"/>
    <w:rsid w:val="00561F0C"/>
    <w:rsid w:val="005620D9"/>
    <w:rsid w:val="00563AE6"/>
    <w:rsid w:val="00564681"/>
    <w:rsid w:val="00564BC8"/>
    <w:rsid w:val="00564EE0"/>
    <w:rsid w:val="00564FEE"/>
    <w:rsid w:val="0056518B"/>
    <w:rsid w:val="00565C4A"/>
    <w:rsid w:val="0056683B"/>
    <w:rsid w:val="00566D5F"/>
    <w:rsid w:val="005671A1"/>
    <w:rsid w:val="0056750E"/>
    <w:rsid w:val="00567941"/>
    <w:rsid w:val="00567E8A"/>
    <w:rsid w:val="00570913"/>
    <w:rsid w:val="00570FEC"/>
    <w:rsid w:val="0057100D"/>
    <w:rsid w:val="00571D86"/>
    <w:rsid w:val="00571EB8"/>
    <w:rsid w:val="0057213F"/>
    <w:rsid w:val="00572B4D"/>
    <w:rsid w:val="00572E1A"/>
    <w:rsid w:val="00573A48"/>
    <w:rsid w:val="00573BF6"/>
    <w:rsid w:val="00574D4B"/>
    <w:rsid w:val="00574E67"/>
    <w:rsid w:val="00575DBB"/>
    <w:rsid w:val="005761BB"/>
    <w:rsid w:val="0057634A"/>
    <w:rsid w:val="00576476"/>
    <w:rsid w:val="0057684C"/>
    <w:rsid w:val="005769CE"/>
    <w:rsid w:val="00577E7E"/>
    <w:rsid w:val="00580278"/>
    <w:rsid w:val="00580ECE"/>
    <w:rsid w:val="005811A4"/>
    <w:rsid w:val="00581706"/>
    <w:rsid w:val="00581D69"/>
    <w:rsid w:val="00581E1A"/>
    <w:rsid w:val="00583770"/>
    <w:rsid w:val="00584D7E"/>
    <w:rsid w:val="00584E4F"/>
    <w:rsid w:val="00585722"/>
    <w:rsid w:val="00585A89"/>
    <w:rsid w:val="00586831"/>
    <w:rsid w:val="00586D77"/>
    <w:rsid w:val="005874F8"/>
    <w:rsid w:val="00590337"/>
    <w:rsid w:val="005906CD"/>
    <w:rsid w:val="00590BC9"/>
    <w:rsid w:val="00591058"/>
    <w:rsid w:val="00591D79"/>
    <w:rsid w:val="00592B41"/>
    <w:rsid w:val="0059355E"/>
    <w:rsid w:val="00593C66"/>
    <w:rsid w:val="00595474"/>
    <w:rsid w:val="005956A5"/>
    <w:rsid w:val="005957D7"/>
    <w:rsid w:val="00596706"/>
    <w:rsid w:val="00596BC7"/>
    <w:rsid w:val="00597031"/>
    <w:rsid w:val="0059754B"/>
    <w:rsid w:val="005975AC"/>
    <w:rsid w:val="00597896"/>
    <w:rsid w:val="00597C6D"/>
    <w:rsid w:val="005A0118"/>
    <w:rsid w:val="005A02FC"/>
    <w:rsid w:val="005A0B25"/>
    <w:rsid w:val="005A1C03"/>
    <w:rsid w:val="005A206E"/>
    <w:rsid w:val="005A209C"/>
    <w:rsid w:val="005A31CD"/>
    <w:rsid w:val="005A3209"/>
    <w:rsid w:val="005A332A"/>
    <w:rsid w:val="005A38B1"/>
    <w:rsid w:val="005A3AC5"/>
    <w:rsid w:val="005A3B13"/>
    <w:rsid w:val="005A4115"/>
    <w:rsid w:val="005A4B10"/>
    <w:rsid w:val="005A5069"/>
    <w:rsid w:val="005A5165"/>
    <w:rsid w:val="005A56EB"/>
    <w:rsid w:val="005A5A1C"/>
    <w:rsid w:val="005A6216"/>
    <w:rsid w:val="005A6554"/>
    <w:rsid w:val="005A66C3"/>
    <w:rsid w:val="005B1BA5"/>
    <w:rsid w:val="005B22F5"/>
    <w:rsid w:val="005B2374"/>
    <w:rsid w:val="005B242C"/>
    <w:rsid w:val="005B2C12"/>
    <w:rsid w:val="005B3147"/>
    <w:rsid w:val="005B3B8B"/>
    <w:rsid w:val="005B3BC2"/>
    <w:rsid w:val="005B409C"/>
    <w:rsid w:val="005B4770"/>
    <w:rsid w:val="005B4AA9"/>
    <w:rsid w:val="005B4E4B"/>
    <w:rsid w:val="005B54E4"/>
    <w:rsid w:val="005B5A39"/>
    <w:rsid w:val="005B5A8C"/>
    <w:rsid w:val="005B5B43"/>
    <w:rsid w:val="005B5C74"/>
    <w:rsid w:val="005B621A"/>
    <w:rsid w:val="005B74E1"/>
    <w:rsid w:val="005B79CB"/>
    <w:rsid w:val="005C28F2"/>
    <w:rsid w:val="005C291A"/>
    <w:rsid w:val="005C3AD6"/>
    <w:rsid w:val="005C4871"/>
    <w:rsid w:val="005C487D"/>
    <w:rsid w:val="005C4A61"/>
    <w:rsid w:val="005C4A83"/>
    <w:rsid w:val="005C6444"/>
    <w:rsid w:val="005C694D"/>
    <w:rsid w:val="005C6F0C"/>
    <w:rsid w:val="005C7074"/>
    <w:rsid w:val="005C7281"/>
    <w:rsid w:val="005D0D80"/>
    <w:rsid w:val="005D22B7"/>
    <w:rsid w:val="005D357F"/>
    <w:rsid w:val="005D3D13"/>
    <w:rsid w:val="005D4305"/>
    <w:rsid w:val="005D4314"/>
    <w:rsid w:val="005D5181"/>
    <w:rsid w:val="005D5676"/>
    <w:rsid w:val="005D582B"/>
    <w:rsid w:val="005D5EFF"/>
    <w:rsid w:val="005D5FF1"/>
    <w:rsid w:val="005D7765"/>
    <w:rsid w:val="005D7D48"/>
    <w:rsid w:val="005E013E"/>
    <w:rsid w:val="005E0329"/>
    <w:rsid w:val="005E18F7"/>
    <w:rsid w:val="005E1BB9"/>
    <w:rsid w:val="005E2605"/>
    <w:rsid w:val="005E29A1"/>
    <w:rsid w:val="005E310A"/>
    <w:rsid w:val="005E3308"/>
    <w:rsid w:val="005E3658"/>
    <w:rsid w:val="005E378C"/>
    <w:rsid w:val="005E5142"/>
    <w:rsid w:val="005E55FC"/>
    <w:rsid w:val="005E5A9E"/>
    <w:rsid w:val="005E612F"/>
    <w:rsid w:val="005E6998"/>
    <w:rsid w:val="005F02B9"/>
    <w:rsid w:val="005F0DE7"/>
    <w:rsid w:val="005F10AE"/>
    <w:rsid w:val="005F254F"/>
    <w:rsid w:val="005F257B"/>
    <w:rsid w:val="005F26EF"/>
    <w:rsid w:val="005F3251"/>
    <w:rsid w:val="005F3ED7"/>
    <w:rsid w:val="005F47F2"/>
    <w:rsid w:val="005F5FB3"/>
    <w:rsid w:val="005F6573"/>
    <w:rsid w:val="005F6FBE"/>
    <w:rsid w:val="005F6FFD"/>
    <w:rsid w:val="005F710B"/>
    <w:rsid w:val="005F73BA"/>
    <w:rsid w:val="006031EF"/>
    <w:rsid w:val="006033AA"/>
    <w:rsid w:val="0060386B"/>
    <w:rsid w:val="006044C3"/>
    <w:rsid w:val="006052EA"/>
    <w:rsid w:val="0060583B"/>
    <w:rsid w:val="00605F24"/>
    <w:rsid w:val="00606753"/>
    <w:rsid w:val="0060679D"/>
    <w:rsid w:val="0061056E"/>
    <w:rsid w:val="0061306B"/>
    <w:rsid w:val="006130DC"/>
    <w:rsid w:val="006137EB"/>
    <w:rsid w:val="00614242"/>
    <w:rsid w:val="006152A3"/>
    <w:rsid w:val="00616683"/>
    <w:rsid w:val="00617218"/>
    <w:rsid w:val="0062017D"/>
    <w:rsid w:val="00620369"/>
    <w:rsid w:val="006217C5"/>
    <w:rsid w:val="00621920"/>
    <w:rsid w:val="006220A9"/>
    <w:rsid w:val="00622DA7"/>
    <w:rsid w:val="00623D18"/>
    <w:rsid w:val="006240F3"/>
    <w:rsid w:val="0062432E"/>
    <w:rsid w:val="00624400"/>
    <w:rsid w:val="00627127"/>
    <w:rsid w:val="00627339"/>
    <w:rsid w:val="00627404"/>
    <w:rsid w:val="00627FD5"/>
    <w:rsid w:val="00630766"/>
    <w:rsid w:val="00630E36"/>
    <w:rsid w:val="006310A7"/>
    <w:rsid w:val="006314DB"/>
    <w:rsid w:val="00631EE7"/>
    <w:rsid w:val="00631F55"/>
    <w:rsid w:val="006338E6"/>
    <w:rsid w:val="00634F41"/>
    <w:rsid w:val="00635332"/>
    <w:rsid w:val="0063550F"/>
    <w:rsid w:val="006355AB"/>
    <w:rsid w:val="00635C18"/>
    <w:rsid w:val="00636B7F"/>
    <w:rsid w:val="00636C93"/>
    <w:rsid w:val="0063777D"/>
    <w:rsid w:val="00640CF5"/>
    <w:rsid w:val="006419E5"/>
    <w:rsid w:val="00641F54"/>
    <w:rsid w:val="0064208D"/>
    <w:rsid w:val="006421EE"/>
    <w:rsid w:val="00642413"/>
    <w:rsid w:val="00643575"/>
    <w:rsid w:val="0064386D"/>
    <w:rsid w:val="00643CCF"/>
    <w:rsid w:val="00643F58"/>
    <w:rsid w:val="00644A36"/>
    <w:rsid w:val="00644AB9"/>
    <w:rsid w:val="00644DE9"/>
    <w:rsid w:val="00644FE7"/>
    <w:rsid w:val="0064552E"/>
    <w:rsid w:val="00645D4A"/>
    <w:rsid w:val="00646637"/>
    <w:rsid w:val="00650039"/>
    <w:rsid w:val="0065060B"/>
    <w:rsid w:val="00650EB2"/>
    <w:rsid w:val="006514AA"/>
    <w:rsid w:val="006523A9"/>
    <w:rsid w:val="006523B3"/>
    <w:rsid w:val="00652960"/>
    <w:rsid w:val="0065360F"/>
    <w:rsid w:val="006536D4"/>
    <w:rsid w:val="00653AFD"/>
    <w:rsid w:val="00655C32"/>
    <w:rsid w:val="00655D81"/>
    <w:rsid w:val="00657A93"/>
    <w:rsid w:val="00657ED6"/>
    <w:rsid w:val="00660746"/>
    <w:rsid w:val="006610ED"/>
    <w:rsid w:val="00661247"/>
    <w:rsid w:val="0066130A"/>
    <w:rsid w:val="0066154A"/>
    <w:rsid w:val="0066179A"/>
    <w:rsid w:val="00661C36"/>
    <w:rsid w:val="006627E0"/>
    <w:rsid w:val="00662A89"/>
    <w:rsid w:val="00662A9D"/>
    <w:rsid w:val="00663483"/>
    <w:rsid w:val="006634EF"/>
    <w:rsid w:val="00663D2C"/>
    <w:rsid w:val="0066402B"/>
    <w:rsid w:val="00664685"/>
    <w:rsid w:val="00664BC9"/>
    <w:rsid w:val="00665634"/>
    <w:rsid w:val="00665B23"/>
    <w:rsid w:val="00665BCF"/>
    <w:rsid w:val="00665EA3"/>
    <w:rsid w:val="006665BC"/>
    <w:rsid w:val="006666D8"/>
    <w:rsid w:val="00666822"/>
    <w:rsid w:val="00667D0F"/>
    <w:rsid w:val="006709B5"/>
    <w:rsid w:val="00670C22"/>
    <w:rsid w:val="00670C74"/>
    <w:rsid w:val="00670E1F"/>
    <w:rsid w:val="00670F69"/>
    <w:rsid w:val="006712C1"/>
    <w:rsid w:val="006713FB"/>
    <w:rsid w:val="00671A8C"/>
    <w:rsid w:val="006720BE"/>
    <w:rsid w:val="0067278F"/>
    <w:rsid w:val="00673E40"/>
    <w:rsid w:val="00673EEF"/>
    <w:rsid w:val="00674157"/>
    <w:rsid w:val="00675681"/>
    <w:rsid w:val="006762B7"/>
    <w:rsid w:val="006765AC"/>
    <w:rsid w:val="0067712B"/>
    <w:rsid w:val="00677EB4"/>
    <w:rsid w:val="006804B1"/>
    <w:rsid w:val="006804E6"/>
    <w:rsid w:val="00680900"/>
    <w:rsid w:val="00680FB6"/>
    <w:rsid w:val="0068175F"/>
    <w:rsid w:val="00681C57"/>
    <w:rsid w:val="00682B18"/>
    <w:rsid w:val="00682E81"/>
    <w:rsid w:val="00683473"/>
    <w:rsid w:val="00683B3F"/>
    <w:rsid w:val="00684117"/>
    <w:rsid w:val="00684AAF"/>
    <w:rsid w:val="00684E3A"/>
    <w:rsid w:val="00685DB9"/>
    <w:rsid w:val="0068687A"/>
    <w:rsid w:val="00687491"/>
    <w:rsid w:val="00690624"/>
    <w:rsid w:val="0069082E"/>
    <w:rsid w:val="00690925"/>
    <w:rsid w:val="00690ACD"/>
    <w:rsid w:val="00691A20"/>
    <w:rsid w:val="00691CFA"/>
    <w:rsid w:val="00692336"/>
    <w:rsid w:val="00694ED0"/>
    <w:rsid w:val="00695600"/>
    <w:rsid w:val="00695634"/>
    <w:rsid w:val="00695F45"/>
    <w:rsid w:val="006966DA"/>
    <w:rsid w:val="0069775D"/>
    <w:rsid w:val="006A023D"/>
    <w:rsid w:val="006A0953"/>
    <w:rsid w:val="006A0D13"/>
    <w:rsid w:val="006A1264"/>
    <w:rsid w:val="006A1CF3"/>
    <w:rsid w:val="006A20C1"/>
    <w:rsid w:val="006A2A3E"/>
    <w:rsid w:val="006A3761"/>
    <w:rsid w:val="006A3D1D"/>
    <w:rsid w:val="006A41AB"/>
    <w:rsid w:val="006A4402"/>
    <w:rsid w:val="006A6489"/>
    <w:rsid w:val="006A6DC2"/>
    <w:rsid w:val="006A6F22"/>
    <w:rsid w:val="006A73BA"/>
    <w:rsid w:val="006A74C4"/>
    <w:rsid w:val="006B02DF"/>
    <w:rsid w:val="006B040D"/>
    <w:rsid w:val="006B0F6D"/>
    <w:rsid w:val="006B12B2"/>
    <w:rsid w:val="006B1A15"/>
    <w:rsid w:val="006B1A83"/>
    <w:rsid w:val="006B293D"/>
    <w:rsid w:val="006B30B9"/>
    <w:rsid w:val="006B35D9"/>
    <w:rsid w:val="006B3DC8"/>
    <w:rsid w:val="006B4132"/>
    <w:rsid w:val="006B431D"/>
    <w:rsid w:val="006B4A02"/>
    <w:rsid w:val="006B59AF"/>
    <w:rsid w:val="006B73C1"/>
    <w:rsid w:val="006B7B07"/>
    <w:rsid w:val="006B7CB8"/>
    <w:rsid w:val="006C037A"/>
    <w:rsid w:val="006C0D76"/>
    <w:rsid w:val="006C13BA"/>
    <w:rsid w:val="006C1AC1"/>
    <w:rsid w:val="006C1EA8"/>
    <w:rsid w:val="006C20DC"/>
    <w:rsid w:val="006C30D1"/>
    <w:rsid w:val="006C31DC"/>
    <w:rsid w:val="006C3514"/>
    <w:rsid w:val="006C3C8B"/>
    <w:rsid w:val="006C3DE6"/>
    <w:rsid w:val="006C41E6"/>
    <w:rsid w:val="006C495D"/>
    <w:rsid w:val="006C5381"/>
    <w:rsid w:val="006C5735"/>
    <w:rsid w:val="006C5C77"/>
    <w:rsid w:val="006C67FB"/>
    <w:rsid w:val="006CAA3F"/>
    <w:rsid w:val="006D0040"/>
    <w:rsid w:val="006D0083"/>
    <w:rsid w:val="006D05A6"/>
    <w:rsid w:val="006D0643"/>
    <w:rsid w:val="006D143C"/>
    <w:rsid w:val="006D1A1F"/>
    <w:rsid w:val="006D22B1"/>
    <w:rsid w:val="006D253B"/>
    <w:rsid w:val="006D29BB"/>
    <w:rsid w:val="006D2B55"/>
    <w:rsid w:val="006D3402"/>
    <w:rsid w:val="006D37EE"/>
    <w:rsid w:val="006D4E67"/>
    <w:rsid w:val="006D519E"/>
    <w:rsid w:val="006D538E"/>
    <w:rsid w:val="006D56EE"/>
    <w:rsid w:val="006D63C1"/>
    <w:rsid w:val="006D652C"/>
    <w:rsid w:val="006D679E"/>
    <w:rsid w:val="006D6FE9"/>
    <w:rsid w:val="006D7A99"/>
    <w:rsid w:val="006D7DB0"/>
    <w:rsid w:val="006D7E6B"/>
    <w:rsid w:val="006E0111"/>
    <w:rsid w:val="006E02DD"/>
    <w:rsid w:val="006E1337"/>
    <w:rsid w:val="006E1676"/>
    <w:rsid w:val="006E572F"/>
    <w:rsid w:val="006E629B"/>
    <w:rsid w:val="006E71FA"/>
    <w:rsid w:val="006E7239"/>
    <w:rsid w:val="006E7820"/>
    <w:rsid w:val="006F0A0B"/>
    <w:rsid w:val="006F13A1"/>
    <w:rsid w:val="006F215E"/>
    <w:rsid w:val="006F2448"/>
    <w:rsid w:val="006F3E44"/>
    <w:rsid w:val="006F40D4"/>
    <w:rsid w:val="006F41B1"/>
    <w:rsid w:val="006F56D2"/>
    <w:rsid w:val="006F5B4A"/>
    <w:rsid w:val="006F6D93"/>
    <w:rsid w:val="006F764B"/>
    <w:rsid w:val="006F7705"/>
    <w:rsid w:val="0070002B"/>
    <w:rsid w:val="00700C1B"/>
    <w:rsid w:val="00700E88"/>
    <w:rsid w:val="007011F3"/>
    <w:rsid w:val="00701ACC"/>
    <w:rsid w:val="00702006"/>
    <w:rsid w:val="0070231A"/>
    <w:rsid w:val="00702DCD"/>
    <w:rsid w:val="00702F16"/>
    <w:rsid w:val="0070381F"/>
    <w:rsid w:val="00704188"/>
    <w:rsid w:val="007042E3"/>
    <w:rsid w:val="00704542"/>
    <w:rsid w:val="00705659"/>
    <w:rsid w:val="00705BE1"/>
    <w:rsid w:val="0070726D"/>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42"/>
    <w:rsid w:val="007167A6"/>
    <w:rsid w:val="00716D6D"/>
    <w:rsid w:val="00716E19"/>
    <w:rsid w:val="00717823"/>
    <w:rsid w:val="00717E2C"/>
    <w:rsid w:val="007208BA"/>
    <w:rsid w:val="00720B14"/>
    <w:rsid w:val="00721194"/>
    <w:rsid w:val="00721649"/>
    <w:rsid w:val="00721D71"/>
    <w:rsid w:val="00723C82"/>
    <w:rsid w:val="00723CEF"/>
    <w:rsid w:val="007249B7"/>
    <w:rsid w:val="00726736"/>
    <w:rsid w:val="00727637"/>
    <w:rsid w:val="007300C8"/>
    <w:rsid w:val="007300CB"/>
    <w:rsid w:val="0073086F"/>
    <w:rsid w:val="00730F48"/>
    <w:rsid w:val="00731666"/>
    <w:rsid w:val="0073191F"/>
    <w:rsid w:val="007322FB"/>
    <w:rsid w:val="00732A1D"/>
    <w:rsid w:val="00732AD1"/>
    <w:rsid w:val="0073327A"/>
    <w:rsid w:val="00733289"/>
    <w:rsid w:val="007338E6"/>
    <w:rsid w:val="00733940"/>
    <w:rsid w:val="0073424A"/>
    <w:rsid w:val="00735005"/>
    <w:rsid w:val="00735A45"/>
    <w:rsid w:val="00736111"/>
    <w:rsid w:val="00736DCA"/>
    <w:rsid w:val="00736EC2"/>
    <w:rsid w:val="00737A30"/>
    <w:rsid w:val="00737C63"/>
    <w:rsid w:val="00740355"/>
    <w:rsid w:val="00740534"/>
    <w:rsid w:val="00740ABC"/>
    <w:rsid w:val="00740E50"/>
    <w:rsid w:val="00741E08"/>
    <w:rsid w:val="0074200E"/>
    <w:rsid w:val="007436B2"/>
    <w:rsid w:val="0074412F"/>
    <w:rsid w:val="00744FA9"/>
    <w:rsid w:val="007451FD"/>
    <w:rsid w:val="00745202"/>
    <w:rsid w:val="00745FDB"/>
    <w:rsid w:val="00746474"/>
    <w:rsid w:val="0074649D"/>
    <w:rsid w:val="00746C94"/>
    <w:rsid w:val="00747784"/>
    <w:rsid w:val="00747AB4"/>
    <w:rsid w:val="00751191"/>
    <w:rsid w:val="00752E9F"/>
    <w:rsid w:val="00752FEE"/>
    <w:rsid w:val="0075327C"/>
    <w:rsid w:val="00753BAC"/>
    <w:rsid w:val="00753D0C"/>
    <w:rsid w:val="0075496D"/>
    <w:rsid w:val="00755047"/>
    <w:rsid w:val="007553C1"/>
    <w:rsid w:val="00755C10"/>
    <w:rsid w:val="007572A9"/>
    <w:rsid w:val="007609B6"/>
    <w:rsid w:val="00761944"/>
    <w:rsid w:val="00761B00"/>
    <w:rsid w:val="00761EC8"/>
    <w:rsid w:val="00762972"/>
    <w:rsid w:val="0076325F"/>
    <w:rsid w:val="007643CE"/>
    <w:rsid w:val="007659AC"/>
    <w:rsid w:val="00766291"/>
    <w:rsid w:val="007666FC"/>
    <w:rsid w:val="00767617"/>
    <w:rsid w:val="00767DCF"/>
    <w:rsid w:val="00767EAE"/>
    <w:rsid w:val="007700BB"/>
    <w:rsid w:val="007710BE"/>
    <w:rsid w:val="0077189F"/>
    <w:rsid w:val="00771988"/>
    <w:rsid w:val="00771A8B"/>
    <w:rsid w:val="0077279C"/>
    <w:rsid w:val="007740EE"/>
    <w:rsid w:val="00775079"/>
    <w:rsid w:val="007765D5"/>
    <w:rsid w:val="00776848"/>
    <w:rsid w:val="00777402"/>
    <w:rsid w:val="00780688"/>
    <w:rsid w:val="007812AA"/>
    <w:rsid w:val="007817B9"/>
    <w:rsid w:val="0078196D"/>
    <w:rsid w:val="0078201A"/>
    <w:rsid w:val="00783751"/>
    <w:rsid w:val="00783D90"/>
    <w:rsid w:val="00784276"/>
    <w:rsid w:val="007843AD"/>
    <w:rsid w:val="00784694"/>
    <w:rsid w:val="00784E46"/>
    <w:rsid w:val="0078500E"/>
    <w:rsid w:val="007853F7"/>
    <w:rsid w:val="0078578F"/>
    <w:rsid w:val="00785BA7"/>
    <w:rsid w:val="00786C61"/>
    <w:rsid w:val="00787D53"/>
    <w:rsid w:val="007902FD"/>
    <w:rsid w:val="00790A09"/>
    <w:rsid w:val="00790EE4"/>
    <w:rsid w:val="00790FB1"/>
    <w:rsid w:val="0079282F"/>
    <w:rsid w:val="00792A3F"/>
    <w:rsid w:val="00792E4B"/>
    <w:rsid w:val="00793829"/>
    <w:rsid w:val="00793F47"/>
    <w:rsid w:val="00795A0B"/>
    <w:rsid w:val="007966CC"/>
    <w:rsid w:val="007967EB"/>
    <w:rsid w:val="00796CCC"/>
    <w:rsid w:val="00797B5E"/>
    <w:rsid w:val="007A04DA"/>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D9E"/>
    <w:rsid w:val="007B334A"/>
    <w:rsid w:val="007B37D1"/>
    <w:rsid w:val="007B37E9"/>
    <w:rsid w:val="007B4933"/>
    <w:rsid w:val="007B5061"/>
    <w:rsid w:val="007B53E3"/>
    <w:rsid w:val="007B6395"/>
    <w:rsid w:val="007B6405"/>
    <w:rsid w:val="007B6672"/>
    <w:rsid w:val="007B7BD5"/>
    <w:rsid w:val="007C1779"/>
    <w:rsid w:val="007C239F"/>
    <w:rsid w:val="007C27D2"/>
    <w:rsid w:val="007C2D0C"/>
    <w:rsid w:val="007C3B80"/>
    <w:rsid w:val="007C3F0E"/>
    <w:rsid w:val="007C45C7"/>
    <w:rsid w:val="007C4BE6"/>
    <w:rsid w:val="007C5E3D"/>
    <w:rsid w:val="007C659B"/>
    <w:rsid w:val="007C65DA"/>
    <w:rsid w:val="007C77BC"/>
    <w:rsid w:val="007C791B"/>
    <w:rsid w:val="007C7E8D"/>
    <w:rsid w:val="007D0269"/>
    <w:rsid w:val="007D0274"/>
    <w:rsid w:val="007D05BB"/>
    <w:rsid w:val="007D0E9B"/>
    <w:rsid w:val="007D1136"/>
    <w:rsid w:val="007D2021"/>
    <w:rsid w:val="007D22B3"/>
    <w:rsid w:val="007D2474"/>
    <w:rsid w:val="007D2B41"/>
    <w:rsid w:val="007D45EE"/>
    <w:rsid w:val="007D5298"/>
    <w:rsid w:val="007D674B"/>
    <w:rsid w:val="007D6BAF"/>
    <w:rsid w:val="007D6E07"/>
    <w:rsid w:val="007D74C0"/>
    <w:rsid w:val="007E0014"/>
    <w:rsid w:val="007E01D7"/>
    <w:rsid w:val="007E06A3"/>
    <w:rsid w:val="007E0A85"/>
    <w:rsid w:val="007E0F91"/>
    <w:rsid w:val="007E1013"/>
    <w:rsid w:val="007E1020"/>
    <w:rsid w:val="007E198A"/>
    <w:rsid w:val="007E275F"/>
    <w:rsid w:val="007E3B47"/>
    <w:rsid w:val="007E4D91"/>
    <w:rsid w:val="007E518E"/>
    <w:rsid w:val="007E55EA"/>
    <w:rsid w:val="007E7669"/>
    <w:rsid w:val="007E76BB"/>
    <w:rsid w:val="007E7747"/>
    <w:rsid w:val="007E7EAC"/>
    <w:rsid w:val="007F0D8F"/>
    <w:rsid w:val="007F0F06"/>
    <w:rsid w:val="007F11F6"/>
    <w:rsid w:val="007F2EA4"/>
    <w:rsid w:val="007F33E9"/>
    <w:rsid w:val="007F692B"/>
    <w:rsid w:val="007F750C"/>
    <w:rsid w:val="007F75C5"/>
    <w:rsid w:val="007F7D86"/>
    <w:rsid w:val="00800A4D"/>
    <w:rsid w:val="0080130E"/>
    <w:rsid w:val="00801876"/>
    <w:rsid w:val="00801DF3"/>
    <w:rsid w:val="0080279D"/>
    <w:rsid w:val="00802A56"/>
    <w:rsid w:val="00805319"/>
    <w:rsid w:val="00805780"/>
    <w:rsid w:val="008060B6"/>
    <w:rsid w:val="00806315"/>
    <w:rsid w:val="00806BDD"/>
    <w:rsid w:val="00806C23"/>
    <w:rsid w:val="00806CBD"/>
    <w:rsid w:val="0080711F"/>
    <w:rsid w:val="00807155"/>
    <w:rsid w:val="00807507"/>
    <w:rsid w:val="00807512"/>
    <w:rsid w:val="00807C55"/>
    <w:rsid w:val="00810EE4"/>
    <w:rsid w:val="00812108"/>
    <w:rsid w:val="00812589"/>
    <w:rsid w:val="008128B8"/>
    <w:rsid w:val="00812EE8"/>
    <w:rsid w:val="00813002"/>
    <w:rsid w:val="008132F8"/>
    <w:rsid w:val="0081476D"/>
    <w:rsid w:val="0081493B"/>
    <w:rsid w:val="00814D86"/>
    <w:rsid w:val="0081553B"/>
    <w:rsid w:val="00815603"/>
    <w:rsid w:val="00815720"/>
    <w:rsid w:val="0081607E"/>
    <w:rsid w:val="008165D0"/>
    <w:rsid w:val="008169AE"/>
    <w:rsid w:val="00816A15"/>
    <w:rsid w:val="00816A2D"/>
    <w:rsid w:val="00816FD4"/>
    <w:rsid w:val="00817474"/>
    <w:rsid w:val="00821680"/>
    <w:rsid w:val="00821D1F"/>
    <w:rsid w:val="008223A7"/>
    <w:rsid w:val="008226AA"/>
    <w:rsid w:val="008229FC"/>
    <w:rsid w:val="00822B7C"/>
    <w:rsid w:val="008235F9"/>
    <w:rsid w:val="00823B7B"/>
    <w:rsid w:val="0082433B"/>
    <w:rsid w:val="00824AD1"/>
    <w:rsid w:val="00824BEF"/>
    <w:rsid w:val="00824D08"/>
    <w:rsid w:val="00825D9A"/>
    <w:rsid w:val="008268AF"/>
    <w:rsid w:val="00827650"/>
    <w:rsid w:val="008277ED"/>
    <w:rsid w:val="00827AC0"/>
    <w:rsid w:val="00827DA5"/>
    <w:rsid w:val="0083003B"/>
    <w:rsid w:val="008302D3"/>
    <w:rsid w:val="0083033F"/>
    <w:rsid w:val="00830DE5"/>
    <w:rsid w:val="00830F9B"/>
    <w:rsid w:val="00830FCA"/>
    <w:rsid w:val="008312E6"/>
    <w:rsid w:val="00831495"/>
    <w:rsid w:val="00831940"/>
    <w:rsid w:val="00831D76"/>
    <w:rsid w:val="00831F63"/>
    <w:rsid w:val="00832042"/>
    <w:rsid w:val="00832208"/>
    <w:rsid w:val="00832315"/>
    <w:rsid w:val="00832F59"/>
    <w:rsid w:val="00834113"/>
    <w:rsid w:val="008342EB"/>
    <w:rsid w:val="00834866"/>
    <w:rsid w:val="00836859"/>
    <w:rsid w:val="008368D3"/>
    <w:rsid w:val="00836BB2"/>
    <w:rsid w:val="00836ECA"/>
    <w:rsid w:val="008379CC"/>
    <w:rsid w:val="00840778"/>
    <w:rsid w:val="00841EA2"/>
    <w:rsid w:val="00842413"/>
    <w:rsid w:val="00842D11"/>
    <w:rsid w:val="008447A9"/>
    <w:rsid w:val="00844FF0"/>
    <w:rsid w:val="00846249"/>
    <w:rsid w:val="008465F0"/>
    <w:rsid w:val="00846C6D"/>
    <w:rsid w:val="008472EF"/>
    <w:rsid w:val="008474A2"/>
    <w:rsid w:val="008479B9"/>
    <w:rsid w:val="00850BB6"/>
    <w:rsid w:val="008513EC"/>
    <w:rsid w:val="00851750"/>
    <w:rsid w:val="008519D5"/>
    <w:rsid w:val="00851D27"/>
    <w:rsid w:val="008521BD"/>
    <w:rsid w:val="00852580"/>
    <w:rsid w:val="008543B2"/>
    <w:rsid w:val="00854B56"/>
    <w:rsid w:val="00855994"/>
    <w:rsid w:val="008560D0"/>
    <w:rsid w:val="0085638E"/>
    <w:rsid w:val="00860A97"/>
    <w:rsid w:val="0086239E"/>
    <w:rsid w:val="0086247D"/>
    <w:rsid w:val="00863B02"/>
    <w:rsid w:val="00863B45"/>
    <w:rsid w:val="00863E24"/>
    <w:rsid w:val="00864166"/>
    <w:rsid w:val="00864D3E"/>
    <w:rsid w:val="0086500B"/>
    <w:rsid w:val="00865521"/>
    <w:rsid w:val="0086560A"/>
    <w:rsid w:val="00866060"/>
    <w:rsid w:val="008661F1"/>
    <w:rsid w:val="0086656C"/>
    <w:rsid w:val="00866D8E"/>
    <w:rsid w:val="00866E25"/>
    <w:rsid w:val="00867960"/>
    <w:rsid w:val="00867EEA"/>
    <w:rsid w:val="0087002A"/>
    <w:rsid w:val="00871ADD"/>
    <w:rsid w:val="008720B6"/>
    <w:rsid w:val="0087216E"/>
    <w:rsid w:val="008726C3"/>
    <w:rsid w:val="00873B38"/>
    <w:rsid w:val="008743AE"/>
    <w:rsid w:val="00874541"/>
    <w:rsid w:val="008752DA"/>
    <w:rsid w:val="008753D8"/>
    <w:rsid w:val="00875461"/>
    <w:rsid w:val="008756DA"/>
    <w:rsid w:val="0087657E"/>
    <w:rsid w:val="008766BE"/>
    <w:rsid w:val="0087672A"/>
    <w:rsid w:val="0087678E"/>
    <w:rsid w:val="00876BF0"/>
    <w:rsid w:val="00876FCD"/>
    <w:rsid w:val="008778D4"/>
    <w:rsid w:val="0088010A"/>
    <w:rsid w:val="008819DD"/>
    <w:rsid w:val="00881F97"/>
    <w:rsid w:val="00882967"/>
    <w:rsid w:val="00882C67"/>
    <w:rsid w:val="00882EF8"/>
    <w:rsid w:val="008834D5"/>
    <w:rsid w:val="00883A1A"/>
    <w:rsid w:val="00884B96"/>
    <w:rsid w:val="00886646"/>
    <w:rsid w:val="008873DB"/>
    <w:rsid w:val="008875DE"/>
    <w:rsid w:val="00890694"/>
    <w:rsid w:val="00891BA4"/>
    <w:rsid w:val="00891F0E"/>
    <w:rsid w:val="008922E0"/>
    <w:rsid w:val="008928BC"/>
    <w:rsid w:val="008931BB"/>
    <w:rsid w:val="00893AED"/>
    <w:rsid w:val="00894BCC"/>
    <w:rsid w:val="008961C4"/>
    <w:rsid w:val="008963C5"/>
    <w:rsid w:val="008964A7"/>
    <w:rsid w:val="00896C32"/>
    <w:rsid w:val="00897097"/>
    <w:rsid w:val="008A07E2"/>
    <w:rsid w:val="008A1D40"/>
    <w:rsid w:val="008A1F66"/>
    <w:rsid w:val="008A223E"/>
    <w:rsid w:val="008A3DF8"/>
    <w:rsid w:val="008A40F0"/>
    <w:rsid w:val="008A46F4"/>
    <w:rsid w:val="008A4890"/>
    <w:rsid w:val="008A52FD"/>
    <w:rsid w:val="008A5DAB"/>
    <w:rsid w:val="008A5EED"/>
    <w:rsid w:val="008A62F0"/>
    <w:rsid w:val="008A6614"/>
    <w:rsid w:val="008A69AB"/>
    <w:rsid w:val="008A6A1D"/>
    <w:rsid w:val="008A75EE"/>
    <w:rsid w:val="008A7FDA"/>
    <w:rsid w:val="008B025E"/>
    <w:rsid w:val="008B06B9"/>
    <w:rsid w:val="008B06D5"/>
    <w:rsid w:val="008B2A8E"/>
    <w:rsid w:val="008B365A"/>
    <w:rsid w:val="008B4592"/>
    <w:rsid w:val="008B4CE6"/>
    <w:rsid w:val="008B4E7C"/>
    <w:rsid w:val="008B563B"/>
    <w:rsid w:val="008B6068"/>
    <w:rsid w:val="008B7237"/>
    <w:rsid w:val="008B749C"/>
    <w:rsid w:val="008B7872"/>
    <w:rsid w:val="008C0361"/>
    <w:rsid w:val="008C09DB"/>
    <w:rsid w:val="008C0BA0"/>
    <w:rsid w:val="008C1A85"/>
    <w:rsid w:val="008C1C77"/>
    <w:rsid w:val="008C2061"/>
    <w:rsid w:val="008C2198"/>
    <w:rsid w:val="008C2892"/>
    <w:rsid w:val="008C2B1B"/>
    <w:rsid w:val="008C2E67"/>
    <w:rsid w:val="008C2F80"/>
    <w:rsid w:val="008C39FA"/>
    <w:rsid w:val="008C3FA9"/>
    <w:rsid w:val="008C4AA8"/>
    <w:rsid w:val="008C4C53"/>
    <w:rsid w:val="008C4FF3"/>
    <w:rsid w:val="008C5748"/>
    <w:rsid w:val="008C7D85"/>
    <w:rsid w:val="008C7EAE"/>
    <w:rsid w:val="008D0709"/>
    <w:rsid w:val="008D08FE"/>
    <w:rsid w:val="008D4636"/>
    <w:rsid w:val="008D4C5D"/>
    <w:rsid w:val="008D4ED6"/>
    <w:rsid w:val="008D5210"/>
    <w:rsid w:val="008D5CF1"/>
    <w:rsid w:val="008D651F"/>
    <w:rsid w:val="008D6C71"/>
    <w:rsid w:val="008D7C95"/>
    <w:rsid w:val="008E01EA"/>
    <w:rsid w:val="008E0249"/>
    <w:rsid w:val="008E0581"/>
    <w:rsid w:val="008E11F3"/>
    <w:rsid w:val="008E129B"/>
    <w:rsid w:val="008E13E7"/>
    <w:rsid w:val="008E15F9"/>
    <w:rsid w:val="008E16DB"/>
    <w:rsid w:val="008E18D3"/>
    <w:rsid w:val="008E1F4C"/>
    <w:rsid w:val="008E1F4E"/>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5EB1"/>
    <w:rsid w:val="008F64B3"/>
    <w:rsid w:val="008F6AFA"/>
    <w:rsid w:val="008F6C6C"/>
    <w:rsid w:val="008F7427"/>
    <w:rsid w:val="009001D2"/>
    <w:rsid w:val="009003A8"/>
    <w:rsid w:val="00900470"/>
    <w:rsid w:val="0090160B"/>
    <w:rsid w:val="00901D9F"/>
    <w:rsid w:val="009024BC"/>
    <w:rsid w:val="009027D5"/>
    <w:rsid w:val="009043D2"/>
    <w:rsid w:val="00904A22"/>
    <w:rsid w:val="0090502D"/>
    <w:rsid w:val="0090565C"/>
    <w:rsid w:val="00906659"/>
    <w:rsid w:val="009067F3"/>
    <w:rsid w:val="00907288"/>
    <w:rsid w:val="00907398"/>
    <w:rsid w:val="00910137"/>
    <w:rsid w:val="009103A3"/>
    <w:rsid w:val="00910CE2"/>
    <w:rsid w:val="00911C56"/>
    <w:rsid w:val="00911D6B"/>
    <w:rsid w:val="00911F6A"/>
    <w:rsid w:val="009130BE"/>
    <w:rsid w:val="009135B9"/>
    <w:rsid w:val="00913CCD"/>
    <w:rsid w:val="00914427"/>
    <w:rsid w:val="00914962"/>
    <w:rsid w:val="00914F4A"/>
    <w:rsid w:val="009150EF"/>
    <w:rsid w:val="00915C4F"/>
    <w:rsid w:val="00915E20"/>
    <w:rsid w:val="00916686"/>
    <w:rsid w:val="00916DBB"/>
    <w:rsid w:val="00916E50"/>
    <w:rsid w:val="009177CC"/>
    <w:rsid w:val="00917BC1"/>
    <w:rsid w:val="0092016E"/>
    <w:rsid w:val="0092084B"/>
    <w:rsid w:val="009221E1"/>
    <w:rsid w:val="0092243B"/>
    <w:rsid w:val="00922554"/>
    <w:rsid w:val="00922B2D"/>
    <w:rsid w:val="00923ADD"/>
    <w:rsid w:val="0092742A"/>
    <w:rsid w:val="00927497"/>
    <w:rsid w:val="00930284"/>
    <w:rsid w:val="00930336"/>
    <w:rsid w:val="0093057F"/>
    <w:rsid w:val="00931BA3"/>
    <w:rsid w:val="00931EDC"/>
    <w:rsid w:val="0093298D"/>
    <w:rsid w:val="00933290"/>
    <w:rsid w:val="00933946"/>
    <w:rsid w:val="00934BF9"/>
    <w:rsid w:val="00935461"/>
    <w:rsid w:val="00935F7A"/>
    <w:rsid w:val="009404D9"/>
    <w:rsid w:val="00940B92"/>
    <w:rsid w:val="00941D0D"/>
    <w:rsid w:val="00941E30"/>
    <w:rsid w:val="00942F46"/>
    <w:rsid w:val="009431F5"/>
    <w:rsid w:val="00943254"/>
    <w:rsid w:val="0094404F"/>
    <w:rsid w:val="009458F2"/>
    <w:rsid w:val="00945B41"/>
    <w:rsid w:val="00946151"/>
    <w:rsid w:val="009464D0"/>
    <w:rsid w:val="00946D00"/>
    <w:rsid w:val="0094756E"/>
    <w:rsid w:val="009477EA"/>
    <w:rsid w:val="00947C09"/>
    <w:rsid w:val="00947D49"/>
    <w:rsid w:val="009505BE"/>
    <w:rsid w:val="0095081D"/>
    <w:rsid w:val="00951409"/>
    <w:rsid w:val="009515B8"/>
    <w:rsid w:val="00952D68"/>
    <w:rsid w:val="0095460B"/>
    <w:rsid w:val="00955071"/>
    <w:rsid w:val="009553E8"/>
    <w:rsid w:val="00956177"/>
    <w:rsid w:val="00956594"/>
    <w:rsid w:val="009571B7"/>
    <w:rsid w:val="00957F2D"/>
    <w:rsid w:val="009603C1"/>
    <w:rsid w:val="00960AD9"/>
    <w:rsid w:val="009610AC"/>
    <w:rsid w:val="00961919"/>
    <w:rsid w:val="009620DD"/>
    <w:rsid w:val="009620EA"/>
    <w:rsid w:val="0096246A"/>
    <w:rsid w:val="00963623"/>
    <w:rsid w:val="00964571"/>
    <w:rsid w:val="00964CBC"/>
    <w:rsid w:val="0096534B"/>
    <w:rsid w:val="00965412"/>
    <w:rsid w:val="00965D12"/>
    <w:rsid w:val="0096630A"/>
    <w:rsid w:val="00967571"/>
    <w:rsid w:val="009678AE"/>
    <w:rsid w:val="00967B08"/>
    <w:rsid w:val="00970246"/>
    <w:rsid w:val="009705D8"/>
    <w:rsid w:val="00970731"/>
    <w:rsid w:val="00970833"/>
    <w:rsid w:val="00970C1B"/>
    <w:rsid w:val="00971D59"/>
    <w:rsid w:val="00971F36"/>
    <w:rsid w:val="00972557"/>
    <w:rsid w:val="00972ECD"/>
    <w:rsid w:val="00973D94"/>
    <w:rsid w:val="009749A7"/>
    <w:rsid w:val="00974C9A"/>
    <w:rsid w:val="00974DD9"/>
    <w:rsid w:val="00975192"/>
    <w:rsid w:val="00975D1F"/>
    <w:rsid w:val="00977852"/>
    <w:rsid w:val="0098005C"/>
    <w:rsid w:val="00980B18"/>
    <w:rsid w:val="00980D98"/>
    <w:rsid w:val="00980EF2"/>
    <w:rsid w:val="00981307"/>
    <w:rsid w:val="00981B6C"/>
    <w:rsid w:val="00981C20"/>
    <w:rsid w:val="00983BB2"/>
    <w:rsid w:val="00983C93"/>
    <w:rsid w:val="0098457B"/>
    <w:rsid w:val="009847E2"/>
    <w:rsid w:val="009848C5"/>
    <w:rsid w:val="00985613"/>
    <w:rsid w:val="009858AF"/>
    <w:rsid w:val="009859A9"/>
    <w:rsid w:val="00986A4D"/>
    <w:rsid w:val="009877E8"/>
    <w:rsid w:val="009878F4"/>
    <w:rsid w:val="00991B5D"/>
    <w:rsid w:val="00992E2C"/>
    <w:rsid w:val="00992F32"/>
    <w:rsid w:val="009940F2"/>
    <w:rsid w:val="00995DDC"/>
    <w:rsid w:val="00996709"/>
    <w:rsid w:val="00996887"/>
    <w:rsid w:val="00996A46"/>
    <w:rsid w:val="00996DFD"/>
    <w:rsid w:val="00997522"/>
    <w:rsid w:val="0099777B"/>
    <w:rsid w:val="009A1B7C"/>
    <w:rsid w:val="009A2CE6"/>
    <w:rsid w:val="009A404F"/>
    <w:rsid w:val="009A4D1F"/>
    <w:rsid w:val="009A5821"/>
    <w:rsid w:val="009A5FE1"/>
    <w:rsid w:val="009A614B"/>
    <w:rsid w:val="009A6B1B"/>
    <w:rsid w:val="009A6D45"/>
    <w:rsid w:val="009A73DC"/>
    <w:rsid w:val="009A745E"/>
    <w:rsid w:val="009A78C0"/>
    <w:rsid w:val="009B03BD"/>
    <w:rsid w:val="009B1307"/>
    <w:rsid w:val="009B1475"/>
    <w:rsid w:val="009B2D88"/>
    <w:rsid w:val="009B2F75"/>
    <w:rsid w:val="009B2FAC"/>
    <w:rsid w:val="009B3236"/>
    <w:rsid w:val="009B3570"/>
    <w:rsid w:val="009B365E"/>
    <w:rsid w:val="009B56C9"/>
    <w:rsid w:val="009B6DB1"/>
    <w:rsid w:val="009B72A0"/>
    <w:rsid w:val="009B72C5"/>
    <w:rsid w:val="009B76E7"/>
    <w:rsid w:val="009B7F56"/>
    <w:rsid w:val="009C1114"/>
    <w:rsid w:val="009C12A2"/>
    <w:rsid w:val="009C1D04"/>
    <w:rsid w:val="009C26BA"/>
    <w:rsid w:val="009C2A95"/>
    <w:rsid w:val="009C36E1"/>
    <w:rsid w:val="009C381F"/>
    <w:rsid w:val="009C3B34"/>
    <w:rsid w:val="009C41F8"/>
    <w:rsid w:val="009C4262"/>
    <w:rsid w:val="009C51C9"/>
    <w:rsid w:val="009C543D"/>
    <w:rsid w:val="009C5951"/>
    <w:rsid w:val="009C5F4F"/>
    <w:rsid w:val="009C61D0"/>
    <w:rsid w:val="009C756E"/>
    <w:rsid w:val="009C7710"/>
    <w:rsid w:val="009C7AC6"/>
    <w:rsid w:val="009D0309"/>
    <w:rsid w:val="009D0329"/>
    <w:rsid w:val="009D1593"/>
    <w:rsid w:val="009D1E25"/>
    <w:rsid w:val="009D2A37"/>
    <w:rsid w:val="009D2B6D"/>
    <w:rsid w:val="009D3A12"/>
    <w:rsid w:val="009D432F"/>
    <w:rsid w:val="009D4938"/>
    <w:rsid w:val="009D4C06"/>
    <w:rsid w:val="009D4CC5"/>
    <w:rsid w:val="009D6056"/>
    <w:rsid w:val="009D63E7"/>
    <w:rsid w:val="009D6407"/>
    <w:rsid w:val="009D6804"/>
    <w:rsid w:val="009D74BE"/>
    <w:rsid w:val="009D7597"/>
    <w:rsid w:val="009D772A"/>
    <w:rsid w:val="009D787E"/>
    <w:rsid w:val="009E0F64"/>
    <w:rsid w:val="009E16AA"/>
    <w:rsid w:val="009E20FA"/>
    <w:rsid w:val="009E2BF2"/>
    <w:rsid w:val="009E2D0E"/>
    <w:rsid w:val="009E33A0"/>
    <w:rsid w:val="009E37A5"/>
    <w:rsid w:val="009E3CE3"/>
    <w:rsid w:val="009E4552"/>
    <w:rsid w:val="009E45C7"/>
    <w:rsid w:val="009E4BDD"/>
    <w:rsid w:val="009E606F"/>
    <w:rsid w:val="009E64F1"/>
    <w:rsid w:val="009E7313"/>
    <w:rsid w:val="009E7533"/>
    <w:rsid w:val="009E77C6"/>
    <w:rsid w:val="009E7D89"/>
    <w:rsid w:val="009E7EFF"/>
    <w:rsid w:val="009F08DB"/>
    <w:rsid w:val="009F08F6"/>
    <w:rsid w:val="009F15BA"/>
    <w:rsid w:val="009F4172"/>
    <w:rsid w:val="009F4845"/>
    <w:rsid w:val="009F4B5C"/>
    <w:rsid w:val="009F5181"/>
    <w:rsid w:val="009F6D12"/>
    <w:rsid w:val="009F70CD"/>
    <w:rsid w:val="009F72F2"/>
    <w:rsid w:val="009F73AA"/>
    <w:rsid w:val="009F7C05"/>
    <w:rsid w:val="00A009DD"/>
    <w:rsid w:val="00A01A0F"/>
    <w:rsid w:val="00A01EF6"/>
    <w:rsid w:val="00A01FC4"/>
    <w:rsid w:val="00A02248"/>
    <w:rsid w:val="00A026BF"/>
    <w:rsid w:val="00A032A9"/>
    <w:rsid w:val="00A03DBA"/>
    <w:rsid w:val="00A0432A"/>
    <w:rsid w:val="00A04A05"/>
    <w:rsid w:val="00A04B84"/>
    <w:rsid w:val="00A05E10"/>
    <w:rsid w:val="00A05F16"/>
    <w:rsid w:val="00A06DE3"/>
    <w:rsid w:val="00A0756C"/>
    <w:rsid w:val="00A10099"/>
    <w:rsid w:val="00A103DC"/>
    <w:rsid w:val="00A10913"/>
    <w:rsid w:val="00A10DE2"/>
    <w:rsid w:val="00A10EFE"/>
    <w:rsid w:val="00A129F9"/>
    <w:rsid w:val="00A137E0"/>
    <w:rsid w:val="00A13EEC"/>
    <w:rsid w:val="00A16AD1"/>
    <w:rsid w:val="00A16C44"/>
    <w:rsid w:val="00A171F5"/>
    <w:rsid w:val="00A17223"/>
    <w:rsid w:val="00A17656"/>
    <w:rsid w:val="00A1781B"/>
    <w:rsid w:val="00A17BBA"/>
    <w:rsid w:val="00A20652"/>
    <w:rsid w:val="00A20BDC"/>
    <w:rsid w:val="00A21D6A"/>
    <w:rsid w:val="00A221B4"/>
    <w:rsid w:val="00A223D9"/>
    <w:rsid w:val="00A237FD"/>
    <w:rsid w:val="00A24BE3"/>
    <w:rsid w:val="00A24D38"/>
    <w:rsid w:val="00A25F0B"/>
    <w:rsid w:val="00A26550"/>
    <w:rsid w:val="00A279DB"/>
    <w:rsid w:val="00A27F0B"/>
    <w:rsid w:val="00A314FB"/>
    <w:rsid w:val="00A31A47"/>
    <w:rsid w:val="00A3316E"/>
    <w:rsid w:val="00A33BB0"/>
    <w:rsid w:val="00A33ED6"/>
    <w:rsid w:val="00A35248"/>
    <w:rsid w:val="00A356CC"/>
    <w:rsid w:val="00A35E6B"/>
    <w:rsid w:val="00A36DEC"/>
    <w:rsid w:val="00A372A6"/>
    <w:rsid w:val="00A37792"/>
    <w:rsid w:val="00A4035E"/>
    <w:rsid w:val="00A40459"/>
    <w:rsid w:val="00A40B36"/>
    <w:rsid w:val="00A40F00"/>
    <w:rsid w:val="00A415C1"/>
    <w:rsid w:val="00A422A1"/>
    <w:rsid w:val="00A424C2"/>
    <w:rsid w:val="00A42B5A"/>
    <w:rsid w:val="00A42E1B"/>
    <w:rsid w:val="00A4393B"/>
    <w:rsid w:val="00A4491B"/>
    <w:rsid w:val="00A465AA"/>
    <w:rsid w:val="00A46726"/>
    <w:rsid w:val="00A47405"/>
    <w:rsid w:val="00A5064B"/>
    <w:rsid w:val="00A51D81"/>
    <w:rsid w:val="00A5213B"/>
    <w:rsid w:val="00A5239D"/>
    <w:rsid w:val="00A52680"/>
    <w:rsid w:val="00A53739"/>
    <w:rsid w:val="00A53AD4"/>
    <w:rsid w:val="00A53D46"/>
    <w:rsid w:val="00A54033"/>
    <w:rsid w:val="00A54173"/>
    <w:rsid w:val="00A54FA0"/>
    <w:rsid w:val="00A568B6"/>
    <w:rsid w:val="00A569A1"/>
    <w:rsid w:val="00A57DBF"/>
    <w:rsid w:val="00A60181"/>
    <w:rsid w:val="00A60DCB"/>
    <w:rsid w:val="00A61A53"/>
    <w:rsid w:val="00A627B7"/>
    <w:rsid w:val="00A63B3A"/>
    <w:rsid w:val="00A642B2"/>
    <w:rsid w:val="00A65987"/>
    <w:rsid w:val="00A66638"/>
    <w:rsid w:val="00A668B1"/>
    <w:rsid w:val="00A66BAA"/>
    <w:rsid w:val="00A66CEC"/>
    <w:rsid w:val="00A6723F"/>
    <w:rsid w:val="00A6733A"/>
    <w:rsid w:val="00A6757C"/>
    <w:rsid w:val="00A676A0"/>
    <w:rsid w:val="00A67733"/>
    <w:rsid w:val="00A67B3A"/>
    <w:rsid w:val="00A71471"/>
    <w:rsid w:val="00A71C33"/>
    <w:rsid w:val="00A71CC3"/>
    <w:rsid w:val="00A726BE"/>
    <w:rsid w:val="00A72A3E"/>
    <w:rsid w:val="00A72D5B"/>
    <w:rsid w:val="00A73478"/>
    <w:rsid w:val="00A73B29"/>
    <w:rsid w:val="00A73F01"/>
    <w:rsid w:val="00A74156"/>
    <w:rsid w:val="00A75430"/>
    <w:rsid w:val="00A76579"/>
    <w:rsid w:val="00A765AC"/>
    <w:rsid w:val="00A76CB5"/>
    <w:rsid w:val="00A774A7"/>
    <w:rsid w:val="00A804CB"/>
    <w:rsid w:val="00A804E2"/>
    <w:rsid w:val="00A814B8"/>
    <w:rsid w:val="00A8203F"/>
    <w:rsid w:val="00A82434"/>
    <w:rsid w:val="00A833C9"/>
    <w:rsid w:val="00A8368C"/>
    <w:rsid w:val="00A83B52"/>
    <w:rsid w:val="00A83BDE"/>
    <w:rsid w:val="00A83C37"/>
    <w:rsid w:val="00A855A0"/>
    <w:rsid w:val="00A873DE"/>
    <w:rsid w:val="00A8794C"/>
    <w:rsid w:val="00A87D76"/>
    <w:rsid w:val="00A90D09"/>
    <w:rsid w:val="00A91A48"/>
    <w:rsid w:val="00A91C04"/>
    <w:rsid w:val="00A93A7E"/>
    <w:rsid w:val="00A940D3"/>
    <w:rsid w:val="00A94207"/>
    <w:rsid w:val="00A947E4"/>
    <w:rsid w:val="00A94EC1"/>
    <w:rsid w:val="00A95787"/>
    <w:rsid w:val="00A95C3D"/>
    <w:rsid w:val="00A96B21"/>
    <w:rsid w:val="00A96CA8"/>
    <w:rsid w:val="00A97254"/>
    <w:rsid w:val="00A97930"/>
    <w:rsid w:val="00AA1324"/>
    <w:rsid w:val="00AA1AB2"/>
    <w:rsid w:val="00AA1B88"/>
    <w:rsid w:val="00AA2746"/>
    <w:rsid w:val="00AA2A43"/>
    <w:rsid w:val="00AA2B95"/>
    <w:rsid w:val="00AA2D31"/>
    <w:rsid w:val="00AA336B"/>
    <w:rsid w:val="00AA33E5"/>
    <w:rsid w:val="00AA344F"/>
    <w:rsid w:val="00AA34AA"/>
    <w:rsid w:val="00AA3525"/>
    <w:rsid w:val="00AA3540"/>
    <w:rsid w:val="00AA3807"/>
    <w:rsid w:val="00AA3959"/>
    <w:rsid w:val="00AA3CE5"/>
    <w:rsid w:val="00AA4288"/>
    <w:rsid w:val="00AA5391"/>
    <w:rsid w:val="00AA5646"/>
    <w:rsid w:val="00AA6C0D"/>
    <w:rsid w:val="00AA7211"/>
    <w:rsid w:val="00AA7422"/>
    <w:rsid w:val="00AA78C7"/>
    <w:rsid w:val="00AA7960"/>
    <w:rsid w:val="00AB00FF"/>
    <w:rsid w:val="00AB01AD"/>
    <w:rsid w:val="00AB0479"/>
    <w:rsid w:val="00AB0F50"/>
    <w:rsid w:val="00AB0FB7"/>
    <w:rsid w:val="00AB0FF5"/>
    <w:rsid w:val="00AB19C1"/>
    <w:rsid w:val="00AB1BB6"/>
    <w:rsid w:val="00AB1BFD"/>
    <w:rsid w:val="00AB2810"/>
    <w:rsid w:val="00AB2837"/>
    <w:rsid w:val="00AB35B7"/>
    <w:rsid w:val="00AB3A5D"/>
    <w:rsid w:val="00AB3D6C"/>
    <w:rsid w:val="00AB45BA"/>
    <w:rsid w:val="00AB4A2C"/>
    <w:rsid w:val="00AB4A86"/>
    <w:rsid w:val="00AB5716"/>
    <w:rsid w:val="00AB5B52"/>
    <w:rsid w:val="00AB6665"/>
    <w:rsid w:val="00AB6ECD"/>
    <w:rsid w:val="00AB7AE4"/>
    <w:rsid w:val="00AC0064"/>
    <w:rsid w:val="00AC01A3"/>
    <w:rsid w:val="00AC03CF"/>
    <w:rsid w:val="00AC0B18"/>
    <w:rsid w:val="00AC17CB"/>
    <w:rsid w:val="00AC276F"/>
    <w:rsid w:val="00AC2F2A"/>
    <w:rsid w:val="00AC313A"/>
    <w:rsid w:val="00AC3431"/>
    <w:rsid w:val="00AC35D5"/>
    <w:rsid w:val="00AC3651"/>
    <w:rsid w:val="00AC3778"/>
    <w:rsid w:val="00AC4DCA"/>
    <w:rsid w:val="00AC641E"/>
    <w:rsid w:val="00AC6E09"/>
    <w:rsid w:val="00AC744B"/>
    <w:rsid w:val="00AC7664"/>
    <w:rsid w:val="00AC79FC"/>
    <w:rsid w:val="00AC7C77"/>
    <w:rsid w:val="00AD0006"/>
    <w:rsid w:val="00AD0285"/>
    <w:rsid w:val="00AD1032"/>
    <w:rsid w:val="00AD2750"/>
    <w:rsid w:val="00AD2B87"/>
    <w:rsid w:val="00AD3B27"/>
    <w:rsid w:val="00AD3EA1"/>
    <w:rsid w:val="00AD4023"/>
    <w:rsid w:val="00AD48AD"/>
    <w:rsid w:val="00AD4C0F"/>
    <w:rsid w:val="00AD5523"/>
    <w:rsid w:val="00AD63CE"/>
    <w:rsid w:val="00AD6D1C"/>
    <w:rsid w:val="00AD78B4"/>
    <w:rsid w:val="00AE037C"/>
    <w:rsid w:val="00AE0484"/>
    <w:rsid w:val="00AE04BC"/>
    <w:rsid w:val="00AE0877"/>
    <w:rsid w:val="00AE118C"/>
    <w:rsid w:val="00AE196C"/>
    <w:rsid w:val="00AE1A95"/>
    <w:rsid w:val="00AE1EB9"/>
    <w:rsid w:val="00AE1F11"/>
    <w:rsid w:val="00AE308C"/>
    <w:rsid w:val="00AE38F2"/>
    <w:rsid w:val="00AE3A8F"/>
    <w:rsid w:val="00AE3D75"/>
    <w:rsid w:val="00AE42DC"/>
    <w:rsid w:val="00AE48D6"/>
    <w:rsid w:val="00AE49A1"/>
    <w:rsid w:val="00AE6667"/>
    <w:rsid w:val="00AE67A4"/>
    <w:rsid w:val="00AE6ED5"/>
    <w:rsid w:val="00AE6FAD"/>
    <w:rsid w:val="00AF0317"/>
    <w:rsid w:val="00AF0AA1"/>
    <w:rsid w:val="00AF0EF4"/>
    <w:rsid w:val="00AF1EC2"/>
    <w:rsid w:val="00AF2153"/>
    <w:rsid w:val="00AF28AC"/>
    <w:rsid w:val="00AF29BA"/>
    <w:rsid w:val="00AF3B7A"/>
    <w:rsid w:val="00AF43CA"/>
    <w:rsid w:val="00AF5955"/>
    <w:rsid w:val="00AF6E09"/>
    <w:rsid w:val="00AF7F3A"/>
    <w:rsid w:val="00B0082C"/>
    <w:rsid w:val="00B0170D"/>
    <w:rsid w:val="00B0220B"/>
    <w:rsid w:val="00B024D4"/>
    <w:rsid w:val="00B026EE"/>
    <w:rsid w:val="00B03F6E"/>
    <w:rsid w:val="00B04350"/>
    <w:rsid w:val="00B04902"/>
    <w:rsid w:val="00B052C8"/>
    <w:rsid w:val="00B05EF8"/>
    <w:rsid w:val="00B05F59"/>
    <w:rsid w:val="00B06D03"/>
    <w:rsid w:val="00B07446"/>
    <w:rsid w:val="00B07F39"/>
    <w:rsid w:val="00B10CB3"/>
    <w:rsid w:val="00B11833"/>
    <w:rsid w:val="00B11CC8"/>
    <w:rsid w:val="00B12308"/>
    <w:rsid w:val="00B12D76"/>
    <w:rsid w:val="00B130B5"/>
    <w:rsid w:val="00B134C1"/>
    <w:rsid w:val="00B139DC"/>
    <w:rsid w:val="00B13FB0"/>
    <w:rsid w:val="00B15572"/>
    <w:rsid w:val="00B15611"/>
    <w:rsid w:val="00B1664B"/>
    <w:rsid w:val="00B1673E"/>
    <w:rsid w:val="00B16DA1"/>
    <w:rsid w:val="00B1748B"/>
    <w:rsid w:val="00B17D72"/>
    <w:rsid w:val="00B20835"/>
    <w:rsid w:val="00B208BF"/>
    <w:rsid w:val="00B21F8F"/>
    <w:rsid w:val="00B22258"/>
    <w:rsid w:val="00B22307"/>
    <w:rsid w:val="00B228AC"/>
    <w:rsid w:val="00B22B28"/>
    <w:rsid w:val="00B22D43"/>
    <w:rsid w:val="00B22F9E"/>
    <w:rsid w:val="00B2333A"/>
    <w:rsid w:val="00B23358"/>
    <w:rsid w:val="00B2497F"/>
    <w:rsid w:val="00B26E06"/>
    <w:rsid w:val="00B26EEA"/>
    <w:rsid w:val="00B279DB"/>
    <w:rsid w:val="00B305E0"/>
    <w:rsid w:val="00B30DC2"/>
    <w:rsid w:val="00B31A15"/>
    <w:rsid w:val="00B31F68"/>
    <w:rsid w:val="00B33C17"/>
    <w:rsid w:val="00B33D2A"/>
    <w:rsid w:val="00B34556"/>
    <w:rsid w:val="00B348C3"/>
    <w:rsid w:val="00B34A53"/>
    <w:rsid w:val="00B35DD6"/>
    <w:rsid w:val="00B35E09"/>
    <w:rsid w:val="00B36EA9"/>
    <w:rsid w:val="00B374FB"/>
    <w:rsid w:val="00B37B56"/>
    <w:rsid w:val="00B37ED8"/>
    <w:rsid w:val="00B401D4"/>
    <w:rsid w:val="00B40D60"/>
    <w:rsid w:val="00B42596"/>
    <w:rsid w:val="00B42FDF"/>
    <w:rsid w:val="00B440DD"/>
    <w:rsid w:val="00B44BBB"/>
    <w:rsid w:val="00B45411"/>
    <w:rsid w:val="00B459CA"/>
    <w:rsid w:val="00B46A53"/>
    <w:rsid w:val="00B47289"/>
    <w:rsid w:val="00B478F1"/>
    <w:rsid w:val="00B47A84"/>
    <w:rsid w:val="00B50649"/>
    <w:rsid w:val="00B50674"/>
    <w:rsid w:val="00B51635"/>
    <w:rsid w:val="00B520B6"/>
    <w:rsid w:val="00B53330"/>
    <w:rsid w:val="00B53338"/>
    <w:rsid w:val="00B53787"/>
    <w:rsid w:val="00B543A5"/>
    <w:rsid w:val="00B558CC"/>
    <w:rsid w:val="00B562EB"/>
    <w:rsid w:val="00B577EE"/>
    <w:rsid w:val="00B57BFB"/>
    <w:rsid w:val="00B57E48"/>
    <w:rsid w:val="00B60858"/>
    <w:rsid w:val="00B60915"/>
    <w:rsid w:val="00B60F60"/>
    <w:rsid w:val="00B6143D"/>
    <w:rsid w:val="00B6188A"/>
    <w:rsid w:val="00B61C6B"/>
    <w:rsid w:val="00B61DAD"/>
    <w:rsid w:val="00B62995"/>
    <w:rsid w:val="00B62F42"/>
    <w:rsid w:val="00B639FA"/>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4EC9"/>
    <w:rsid w:val="00B75586"/>
    <w:rsid w:val="00B75ABF"/>
    <w:rsid w:val="00B76106"/>
    <w:rsid w:val="00B762D4"/>
    <w:rsid w:val="00B764BF"/>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7AE"/>
    <w:rsid w:val="00B867E5"/>
    <w:rsid w:val="00B86CA0"/>
    <w:rsid w:val="00B871CB"/>
    <w:rsid w:val="00B87419"/>
    <w:rsid w:val="00B87CA5"/>
    <w:rsid w:val="00B9096C"/>
    <w:rsid w:val="00B90A87"/>
    <w:rsid w:val="00B91678"/>
    <w:rsid w:val="00B9182C"/>
    <w:rsid w:val="00B91ACF"/>
    <w:rsid w:val="00B92325"/>
    <w:rsid w:val="00B92DA5"/>
    <w:rsid w:val="00B93A4E"/>
    <w:rsid w:val="00B94D8B"/>
    <w:rsid w:val="00B95A7F"/>
    <w:rsid w:val="00B95AC3"/>
    <w:rsid w:val="00B96562"/>
    <w:rsid w:val="00B97296"/>
    <w:rsid w:val="00BA0121"/>
    <w:rsid w:val="00BA0291"/>
    <w:rsid w:val="00BA04F7"/>
    <w:rsid w:val="00BA0B05"/>
    <w:rsid w:val="00BA1024"/>
    <w:rsid w:val="00BA1893"/>
    <w:rsid w:val="00BA228D"/>
    <w:rsid w:val="00BA25AD"/>
    <w:rsid w:val="00BA3C58"/>
    <w:rsid w:val="00BA4BF5"/>
    <w:rsid w:val="00BA5212"/>
    <w:rsid w:val="00BA5406"/>
    <w:rsid w:val="00BA5C16"/>
    <w:rsid w:val="00BA6DC1"/>
    <w:rsid w:val="00BB0AFD"/>
    <w:rsid w:val="00BB2193"/>
    <w:rsid w:val="00BB292D"/>
    <w:rsid w:val="00BB3BCA"/>
    <w:rsid w:val="00BB3DC0"/>
    <w:rsid w:val="00BB4649"/>
    <w:rsid w:val="00BB5AC4"/>
    <w:rsid w:val="00BB5E3C"/>
    <w:rsid w:val="00BB5F2E"/>
    <w:rsid w:val="00BB724A"/>
    <w:rsid w:val="00BB7B30"/>
    <w:rsid w:val="00BC0558"/>
    <w:rsid w:val="00BC0CC2"/>
    <w:rsid w:val="00BC12B0"/>
    <w:rsid w:val="00BC2FF9"/>
    <w:rsid w:val="00BC31B8"/>
    <w:rsid w:val="00BC3261"/>
    <w:rsid w:val="00BC3562"/>
    <w:rsid w:val="00BC35D9"/>
    <w:rsid w:val="00BC39C7"/>
    <w:rsid w:val="00BC4472"/>
    <w:rsid w:val="00BC533D"/>
    <w:rsid w:val="00BC56B3"/>
    <w:rsid w:val="00BC5940"/>
    <w:rsid w:val="00BC5AD7"/>
    <w:rsid w:val="00BC724B"/>
    <w:rsid w:val="00BC78B3"/>
    <w:rsid w:val="00BD0051"/>
    <w:rsid w:val="00BD03CE"/>
    <w:rsid w:val="00BD0AA4"/>
    <w:rsid w:val="00BD1219"/>
    <w:rsid w:val="00BD1682"/>
    <w:rsid w:val="00BD26BF"/>
    <w:rsid w:val="00BD3258"/>
    <w:rsid w:val="00BD3589"/>
    <w:rsid w:val="00BD3A18"/>
    <w:rsid w:val="00BD4199"/>
    <w:rsid w:val="00BD6394"/>
    <w:rsid w:val="00BD696A"/>
    <w:rsid w:val="00BD6AF0"/>
    <w:rsid w:val="00BD7232"/>
    <w:rsid w:val="00BD75C1"/>
    <w:rsid w:val="00BD75D2"/>
    <w:rsid w:val="00BD7C90"/>
    <w:rsid w:val="00BE0A0A"/>
    <w:rsid w:val="00BE103F"/>
    <w:rsid w:val="00BE1164"/>
    <w:rsid w:val="00BE1E3B"/>
    <w:rsid w:val="00BE2295"/>
    <w:rsid w:val="00BE2603"/>
    <w:rsid w:val="00BE2921"/>
    <w:rsid w:val="00BE3A6D"/>
    <w:rsid w:val="00BE3C4A"/>
    <w:rsid w:val="00BE3E9D"/>
    <w:rsid w:val="00BE3F54"/>
    <w:rsid w:val="00BE43A4"/>
    <w:rsid w:val="00BE4891"/>
    <w:rsid w:val="00BE4F9F"/>
    <w:rsid w:val="00BE5195"/>
    <w:rsid w:val="00BE5620"/>
    <w:rsid w:val="00BE5D9E"/>
    <w:rsid w:val="00BE707B"/>
    <w:rsid w:val="00BE7571"/>
    <w:rsid w:val="00BE7663"/>
    <w:rsid w:val="00BE769F"/>
    <w:rsid w:val="00BF05D8"/>
    <w:rsid w:val="00BF16E7"/>
    <w:rsid w:val="00BF172F"/>
    <w:rsid w:val="00BF19E6"/>
    <w:rsid w:val="00BF2053"/>
    <w:rsid w:val="00BF3707"/>
    <w:rsid w:val="00BF37EF"/>
    <w:rsid w:val="00BF4865"/>
    <w:rsid w:val="00BF5251"/>
    <w:rsid w:val="00BF5771"/>
    <w:rsid w:val="00BF5C6A"/>
    <w:rsid w:val="00BF60B0"/>
    <w:rsid w:val="00BF6154"/>
    <w:rsid w:val="00BF6D80"/>
    <w:rsid w:val="00BF7F76"/>
    <w:rsid w:val="00C00198"/>
    <w:rsid w:val="00C00784"/>
    <w:rsid w:val="00C00F68"/>
    <w:rsid w:val="00C02186"/>
    <w:rsid w:val="00C0324C"/>
    <w:rsid w:val="00C03709"/>
    <w:rsid w:val="00C03A55"/>
    <w:rsid w:val="00C03DB2"/>
    <w:rsid w:val="00C04CEE"/>
    <w:rsid w:val="00C056B4"/>
    <w:rsid w:val="00C05B19"/>
    <w:rsid w:val="00C05C20"/>
    <w:rsid w:val="00C05E4C"/>
    <w:rsid w:val="00C063B4"/>
    <w:rsid w:val="00C0676B"/>
    <w:rsid w:val="00C07C89"/>
    <w:rsid w:val="00C07E41"/>
    <w:rsid w:val="00C103CC"/>
    <w:rsid w:val="00C10550"/>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04DD"/>
    <w:rsid w:val="00C20940"/>
    <w:rsid w:val="00C2109B"/>
    <w:rsid w:val="00C212BD"/>
    <w:rsid w:val="00C22362"/>
    <w:rsid w:val="00C22414"/>
    <w:rsid w:val="00C2354A"/>
    <w:rsid w:val="00C238D8"/>
    <w:rsid w:val="00C239DB"/>
    <w:rsid w:val="00C241A3"/>
    <w:rsid w:val="00C25CD5"/>
    <w:rsid w:val="00C25FD8"/>
    <w:rsid w:val="00C267E3"/>
    <w:rsid w:val="00C26951"/>
    <w:rsid w:val="00C271EE"/>
    <w:rsid w:val="00C273E7"/>
    <w:rsid w:val="00C277B4"/>
    <w:rsid w:val="00C27A15"/>
    <w:rsid w:val="00C30F95"/>
    <w:rsid w:val="00C3148B"/>
    <w:rsid w:val="00C321AF"/>
    <w:rsid w:val="00C32393"/>
    <w:rsid w:val="00C32970"/>
    <w:rsid w:val="00C32975"/>
    <w:rsid w:val="00C33C41"/>
    <w:rsid w:val="00C3428D"/>
    <w:rsid w:val="00C35057"/>
    <w:rsid w:val="00C355BE"/>
    <w:rsid w:val="00C357B1"/>
    <w:rsid w:val="00C358A2"/>
    <w:rsid w:val="00C35CFF"/>
    <w:rsid w:val="00C35E69"/>
    <w:rsid w:val="00C36EAF"/>
    <w:rsid w:val="00C373E0"/>
    <w:rsid w:val="00C3746F"/>
    <w:rsid w:val="00C375DF"/>
    <w:rsid w:val="00C40B94"/>
    <w:rsid w:val="00C40E6B"/>
    <w:rsid w:val="00C411D5"/>
    <w:rsid w:val="00C4129D"/>
    <w:rsid w:val="00C42539"/>
    <w:rsid w:val="00C42971"/>
    <w:rsid w:val="00C43B6A"/>
    <w:rsid w:val="00C44075"/>
    <w:rsid w:val="00C444C6"/>
    <w:rsid w:val="00C449CA"/>
    <w:rsid w:val="00C45A74"/>
    <w:rsid w:val="00C45D2D"/>
    <w:rsid w:val="00C467EE"/>
    <w:rsid w:val="00C47EC0"/>
    <w:rsid w:val="00C47EFD"/>
    <w:rsid w:val="00C5081A"/>
    <w:rsid w:val="00C5142B"/>
    <w:rsid w:val="00C51DAC"/>
    <w:rsid w:val="00C534D1"/>
    <w:rsid w:val="00C53F3F"/>
    <w:rsid w:val="00C54134"/>
    <w:rsid w:val="00C54506"/>
    <w:rsid w:val="00C5499E"/>
    <w:rsid w:val="00C54AD7"/>
    <w:rsid w:val="00C55269"/>
    <w:rsid w:val="00C558D7"/>
    <w:rsid w:val="00C55C4A"/>
    <w:rsid w:val="00C562F0"/>
    <w:rsid w:val="00C56378"/>
    <w:rsid w:val="00C56484"/>
    <w:rsid w:val="00C5718F"/>
    <w:rsid w:val="00C5753F"/>
    <w:rsid w:val="00C57BF4"/>
    <w:rsid w:val="00C6028D"/>
    <w:rsid w:val="00C6082C"/>
    <w:rsid w:val="00C6280A"/>
    <w:rsid w:val="00C629BD"/>
    <w:rsid w:val="00C62CEF"/>
    <w:rsid w:val="00C65887"/>
    <w:rsid w:val="00C65944"/>
    <w:rsid w:val="00C66049"/>
    <w:rsid w:val="00C664D3"/>
    <w:rsid w:val="00C66681"/>
    <w:rsid w:val="00C66ACF"/>
    <w:rsid w:val="00C67583"/>
    <w:rsid w:val="00C7011C"/>
    <w:rsid w:val="00C702D0"/>
    <w:rsid w:val="00C70DA3"/>
    <w:rsid w:val="00C7105F"/>
    <w:rsid w:val="00C710BC"/>
    <w:rsid w:val="00C715EC"/>
    <w:rsid w:val="00C71EBF"/>
    <w:rsid w:val="00C72343"/>
    <w:rsid w:val="00C72467"/>
    <w:rsid w:val="00C72E07"/>
    <w:rsid w:val="00C72E34"/>
    <w:rsid w:val="00C74378"/>
    <w:rsid w:val="00C747A5"/>
    <w:rsid w:val="00C7488F"/>
    <w:rsid w:val="00C7525E"/>
    <w:rsid w:val="00C75B4F"/>
    <w:rsid w:val="00C75D1C"/>
    <w:rsid w:val="00C76412"/>
    <w:rsid w:val="00C768F2"/>
    <w:rsid w:val="00C77E65"/>
    <w:rsid w:val="00C80D80"/>
    <w:rsid w:val="00C817A0"/>
    <w:rsid w:val="00C81C42"/>
    <w:rsid w:val="00C820E9"/>
    <w:rsid w:val="00C82328"/>
    <w:rsid w:val="00C8255F"/>
    <w:rsid w:val="00C82F74"/>
    <w:rsid w:val="00C82FEA"/>
    <w:rsid w:val="00C8313F"/>
    <w:rsid w:val="00C831F9"/>
    <w:rsid w:val="00C837EE"/>
    <w:rsid w:val="00C83B72"/>
    <w:rsid w:val="00C84634"/>
    <w:rsid w:val="00C859D1"/>
    <w:rsid w:val="00C860E8"/>
    <w:rsid w:val="00C864DB"/>
    <w:rsid w:val="00C86DFC"/>
    <w:rsid w:val="00C87282"/>
    <w:rsid w:val="00C87308"/>
    <w:rsid w:val="00C87856"/>
    <w:rsid w:val="00C87C82"/>
    <w:rsid w:val="00C903A6"/>
    <w:rsid w:val="00C903C3"/>
    <w:rsid w:val="00C90669"/>
    <w:rsid w:val="00C909AE"/>
    <w:rsid w:val="00C91639"/>
    <w:rsid w:val="00C91B5A"/>
    <w:rsid w:val="00C92258"/>
    <w:rsid w:val="00C924AC"/>
    <w:rsid w:val="00C92A7B"/>
    <w:rsid w:val="00C93828"/>
    <w:rsid w:val="00C944FC"/>
    <w:rsid w:val="00C94C33"/>
    <w:rsid w:val="00C952E5"/>
    <w:rsid w:val="00C95AA3"/>
    <w:rsid w:val="00C96D16"/>
    <w:rsid w:val="00C96E59"/>
    <w:rsid w:val="00C97436"/>
    <w:rsid w:val="00C978AA"/>
    <w:rsid w:val="00C97AA7"/>
    <w:rsid w:val="00C97C80"/>
    <w:rsid w:val="00CA0288"/>
    <w:rsid w:val="00CA1A6E"/>
    <w:rsid w:val="00CA224D"/>
    <w:rsid w:val="00CA2639"/>
    <w:rsid w:val="00CA2BCF"/>
    <w:rsid w:val="00CA2ED0"/>
    <w:rsid w:val="00CA34DA"/>
    <w:rsid w:val="00CA3A69"/>
    <w:rsid w:val="00CA45F7"/>
    <w:rsid w:val="00CA47A1"/>
    <w:rsid w:val="00CA5184"/>
    <w:rsid w:val="00CA60CB"/>
    <w:rsid w:val="00CA6E33"/>
    <w:rsid w:val="00CA73B1"/>
    <w:rsid w:val="00CB0305"/>
    <w:rsid w:val="00CB0775"/>
    <w:rsid w:val="00CB0E4B"/>
    <w:rsid w:val="00CB120D"/>
    <w:rsid w:val="00CB175B"/>
    <w:rsid w:val="00CB1A83"/>
    <w:rsid w:val="00CB1C17"/>
    <w:rsid w:val="00CB1C46"/>
    <w:rsid w:val="00CB1F93"/>
    <w:rsid w:val="00CB24FC"/>
    <w:rsid w:val="00CB2F05"/>
    <w:rsid w:val="00CB3980"/>
    <w:rsid w:val="00CB435A"/>
    <w:rsid w:val="00CB446F"/>
    <w:rsid w:val="00CB51FD"/>
    <w:rsid w:val="00CB5225"/>
    <w:rsid w:val="00CB5257"/>
    <w:rsid w:val="00CB5D1B"/>
    <w:rsid w:val="00CB64D0"/>
    <w:rsid w:val="00CB66C2"/>
    <w:rsid w:val="00CB7450"/>
    <w:rsid w:val="00CC05FE"/>
    <w:rsid w:val="00CC0D6D"/>
    <w:rsid w:val="00CC15FD"/>
    <w:rsid w:val="00CC1694"/>
    <w:rsid w:val="00CC1E45"/>
    <w:rsid w:val="00CC2FB0"/>
    <w:rsid w:val="00CC5C11"/>
    <w:rsid w:val="00CC5C9B"/>
    <w:rsid w:val="00CC6759"/>
    <w:rsid w:val="00CC69E8"/>
    <w:rsid w:val="00CC6C35"/>
    <w:rsid w:val="00CC707A"/>
    <w:rsid w:val="00CC738F"/>
    <w:rsid w:val="00CC7428"/>
    <w:rsid w:val="00CC7B72"/>
    <w:rsid w:val="00CD0B06"/>
    <w:rsid w:val="00CD110E"/>
    <w:rsid w:val="00CD1779"/>
    <w:rsid w:val="00CD17E9"/>
    <w:rsid w:val="00CD1DA9"/>
    <w:rsid w:val="00CD2971"/>
    <w:rsid w:val="00CD3E49"/>
    <w:rsid w:val="00CD436B"/>
    <w:rsid w:val="00CD43DE"/>
    <w:rsid w:val="00CD4D26"/>
    <w:rsid w:val="00CD5293"/>
    <w:rsid w:val="00CD5806"/>
    <w:rsid w:val="00CD58C9"/>
    <w:rsid w:val="00CD5A5F"/>
    <w:rsid w:val="00CD639D"/>
    <w:rsid w:val="00CD644C"/>
    <w:rsid w:val="00CD6832"/>
    <w:rsid w:val="00CD6F76"/>
    <w:rsid w:val="00CE0B04"/>
    <w:rsid w:val="00CE13D9"/>
    <w:rsid w:val="00CE1D4B"/>
    <w:rsid w:val="00CE1E90"/>
    <w:rsid w:val="00CE266A"/>
    <w:rsid w:val="00CE2A52"/>
    <w:rsid w:val="00CE2C1E"/>
    <w:rsid w:val="00CE3108"/>
    <w:rsid w:val="00CE3AAF"/>
    <w:rsid w:val="00CE3B0D"/>
    <w:rsid w:val="00CE3DE3"/>
    <w:rsid w:val="00CE4E30"/>
    <w:rsid w:val="00CE517A"/>
    <w:rsid w:val="00CE5B43"/>
    <w:rsid w:val="00CE6EF7"/>
    <w:rsid w:val="00CE7460"/>
    <w:rsid w:val="00CE74B9"/>
    <w:rsid w:val="00CF0175"/>
    <w:rsid w:val="00CF12D3"/>
    <w:rsid w:val="00CF16AD"/>
    <w:rsid w:val="00CF183F"/>
    <w:rsid w:val="00CF1E3D"/>
    <w:rsid w:val="00CF2CB8"/>
    <w:rsid w:val="00CF3B85"/>
    <w:rsid w:val="00CF3EA1"/>
    <w:rsid w:val="00CF4659"/>
    <w:rsid w:val="00CF48D0"/>
    <w:rsid w:val="00CF4C4F"/>
    <w:rsid w:val="00CF4E41"/>
    <w:rsid w:val="00CF55E9"/>
    <w:rsid w:val="00CF5812"/>
    <w:rsid w:val="00CF5EE7"/>
    <w:rsid w:val="00CF65B2"/>
    <w:rsid w:val="00CF6A56"/>
    <w:rsid w:val="00CF70AB"/>
    <w:rsid w:val="00D0022B"/>
    <w:rsid w:val="00D00F8C"/>
    <w:rsid w:val="00D0175D"/>
    <w:rsid w:val="00D02113"/>
    <w:rsid w:val="00D026FB"/>
    <w:rsid w:val="00D0288B"/>
    <w:rsid w:val="00D02B33"/>
    <w:rsid w:val="00D02B91"/>
    <w:rsid w:val="00D02DB6"/>
    <w:rsid w:val="00D032A3"/>
    <w:rsid w:val="00D05077"/>
    <w:rsid w:val="00D055EE"/>
    <w:rsid w:val="00D05C8E"/>
    <w:rsid w:val="00D05F2C"/>
    <w:rsid w:val="00D061A0"/>
    <w:rsid w:val="00D06521"/>
    <w:rsid w:val="00D06638"/>
    <w:rsid w:val="00D06C2F"/>
    <w:rsid w:val="00D0750E"/>
    <w:rsid w:val="00D10516"/>
    <w:rsid w:val="00D10A20"/>
    <w:rsid w:val="00D10AD6"/>
    <w:rsid w:val="00D11B2C"/>
    <w:rsid w:val="00D122B3"/>
    <w:rsid w:val="00D12528"/>
    <w:rsid w:val="00D13239"/>
    <w:rsid w:val="00D14A5C"/>
    <w:rsid w:val="00D15693"/>
    <w:rsid w:val="00D15922"/>
    <w:rsid w:val="00D160F9"/>
    <w:rsid w:val="00D16386"/>
    <w:rsid w:val="00D163F5"/>
    <w:rsid w:val="00D168C4"/>
    <w:rsid w:val="00D16B95"/>
    <w:rsid w:val="00D16CDC"/>
    <w:rsid w:val="00D17246"/>
    <w:rsid w:val="00D17E35"/>
    <w:rsid w:val="00D2010E"/>
    <w:rsid w:val="00D20EB1"/>
    <w:rsid w:val="00D2166B"/>
    <w:rsid w:val="00D21836"/>
    <w:rsid w:val="00D219CE"/>
    <w:rsid w:val="00D21F5C"/>
    <w:rsid w:val="00D21F6F"/>
    <w:rsid w:val="00D221F9"/>
    <w:rsid w:val="00D2253D"/>
    <w:rsid w:val="00D238D1"/>
    <w:rsid w:val="00D245F9"/>
    <w:rsid w:val="00D24F46"/>
    <w:rsid w:val="00D24FFD"/>
    <w:rsid w:val="00D2580C"/>
    <w:rsid w:val="00D258DD"/>
    <w:rsid w:val="00D25A70"/>
    <w:rsid w:val="00D2693B"/>
    <w:rsid w:val="00D26BEF"/>
    <w:rsid w:val="00D27629"/>
    <w:rsid w:val="00D27AE0"/>
    <w:rsid w:val="00D3059B"/>
    <w:rsid w:val="00D30B9E"/>
    <w:rsid w:val="00D31A20"/>
    <w:rsid w:val="00D31BC5"/>
    <w:rsid w:val="00D31FA5"/>
    <w:rsid w:val="00D3212D"/>
    <w:rsid w:val="00D328D3"/>
    <w:rsid w:val="00D337D3"/>
    <w:rsid w:val="00D34953"/>
    <w:rsid w:val="00D34D27"/>
    <w:rsid w:val="00D36092"/>
    <w:rsid w:val="00D36899"/>
    <w:rsid w:val="00D36D7E"/>
    <w:rsid w:val="00D36F63"/>
    <w:rsid w:val="00D37360"/>
    <w:rsid w:val="00D376A8"/>
    <w:rsid w:val="00D37D43"/>
    <w:rsid w:val="00D37EAA"/>
    <w:rsid w:val="00D4024C"/>
    <w:rsid w:val="00D40446"/>
    <w:rsid w:val="00D41711"/>
    <w:rsid w:val="00D42214"/>
    <w:rsid w:val="00D42311"/>
    <w:rsid w:val="00D423D7"/>
    <w:rsid w:val="00D42A60"/>
    <w:rsid w:val="00D42F5C"/>
    <w:rsid w:val="00D43E30"/>
    <w:rsid w:val="00D43EFD"/>
    <w:rsid w:val="00D466EC"/>
    <w:rsid w:val="00D47013"/>
    <w:rsid w:val="00D475EE"/>
    <w:rsid w:val="00D47B59"/>
    <w:rsid w:val="00D5120D"/>
    <w:rsid w:val="00D51C1F"/>
    <w:rsid w:val="00D5224A"/>
    <w:rsid w:val="00D53403"/>
    <w:rsid w:val="00D53AD6"/>
    <w:rsid w:val="00D53C08"/>
    <w:rsid w:val="00D540A8"/>
    <w:rsid w:val="00D54E68"/>
    <w:rsid w:val="00D5530E"/>
    <w:rsid w:val="00D5584D"/>
    <w:rsid w:val="00D561B8"/>
    <w:rsid w:val="00D5655B"/>
    <w:rsid w:val="00D565C0"/>
    <w:rsid w:val="00D56633"/>
    <w:rsid w:val="00D56B31"/>
    <w:rsid w:val="00D574BF"/>
    <w:rsid w:val="00D60046"/>
    <w:rsid w:val="00D60BA4"/>
    <w:rsid w:val="00D6276C"/>
    <w:rsid w:val="00D62903"/>
    <w:rsid w:val="00D6348B"/>
    <w:rsid w:val="00D64106"/>
    <w:rsid w:val="00D642F8"/>
    <w:rsid w:val="00D643E6"/>
    <w:rsid w:val="00D6476E"/>
    <w:rsid w:val="00D64F35"/>
    <w:rsid w:val="00D655BF"/>
    <w:rsid w:val="00D659AB"/>
    <w:rsid w:val="00D65F38"/>
    <w:rsid w:val="00D66297"/>
    <w:rsid w:val="00D664BC"/>
    <w:rsid w:val="00D673C1"/>
    <w:rsid w:val="00D67AD7"/>
    <w:rsid w:val="00D67B8E"/>
    <w:rsid w:val="00D67D98"/>
    <w:rsid w:val="00D67EEB"/>
    <w:rsid w:val="00D71FFB"/>
    <w:rsid w:val="00D73304"/>
    <w:rsid w:val="00D73AC8"/>
    <w:rsid w:val="00D73E8D"/>
    <w:rsid w:val="00D73EF3"/>
    <w:rsid w:val="00D74034"/>
    <w:rsid w:val="00D760EF"/>
    <w:rsid w:val="00D7633E"/>
    <w:rsid w:val="00D773A9"/>
    <w:rsid w:val="00D77731"/>
    <w:rsid w:val="00D778A3"/>
    <w:rsid w:val="00D8004E"/>
    <w:rsid w:val="00D800C0"/>
    <w:rsid w:val="00D80568"/>
    <w:rsid w:val="00D8086C"/>
    <w:rsid w:val="00D8108F"/>
    <w:rsid w:val="00D816DA"/>
    <w:rsid w:val="00D81ABD"/>
    <w:rsid w:val="00D830C2"/>
    <w:rsid w:val="00D84735"/>
    <w:rsid w:val="00D8562B"/>
    <w:rsid w:val="00D85D18"/>
    <w:rsid w:val="00D876DF"/>
    <w:rsid w:val="00D8786E"/>
    <w:rsid w:val="00D87E74"/>
    <w:rsid w:val="00D90985"/>
    <w:rsid w:val="00D92737"/>
    <w:rsid w:val="00D9274C"/>
    <w:rsid w:val="00D92FC4"/>
    <w:rsid w:val="00D9353D"/>
    <w:rsid w:val="00D93639"/>
    <w:rsid w:val="00D938BB"/>
    <w:rsid w:val="00D94A43"/>
    <w:rsid w:val="00D9685C"/>
    <w:rsid w:val="00D9737B"/>
    <w:rsid w:val="00D97FA5"/>
    <w:rsid w:val="00DA077E"/>
    <w:rsid w:val="00DA0CF2"/>
    <w:rsid w:val="00DA0E32"/>
    <w:rsid w:val="00DA1F1E"/>
    <w:rsid w:val="00DA2280"/>
    <w:rsid w:val="00DA24ED"/>
    <w:rsid w:val="00DA3697"/>
    <w:rsid w:val="00DA3710"/>
    <w:rsid w:val="00DA3CEF"/>
    <w:rsid w:val="00DA4190"/>
    <w:rsid w:val="00DA465B"/>
    <w:rsid w:val="00DA475F"/>
    <w:rsid w:val="00DA4BCB"/>
    <w:rsid w:val="00DA4F5B"/>
    <w:rsid w:val="00DA50AB"/>
    <w:rsid w:val="00DA593F"/>
    <w:rsid w:val="00DA5EB7"/>
    <w:rsid w:val="00DA6F8C"/>
    <w:rsid w:val="00DA7044"/>
    <w:rsid w:val="00DA73FE"/>
    <w:rsid w:val="00DB0A9F"/>
    <w:rsid w:val="00DB1075"/>
    <w:rsid w:val="00DB117D"/>
    <w:rsid w:val="00DB1A7B"/>
    <w:rsid w:val="00DB2EDE"/>
    <w:rsid w:val="00DB38BF"/>
    <w:rsid w:val="00DB48FB"/>
    <w:rsid w:val="00DB4B61"/>
    <w:rsid w:val="00DB525F"/>
    <w:rsid w:val="00DB5D48"/>
    <w:rsid w:val="00DB5EED"/>
    <w:rsid w:val="00DB62C5"/>
    <w:rsid w:val="00DB70DD"/>
    <w:rsid w:val="00DB7318"/>
    <w:rsid w:val="00DB7659"/>
    <w:rsid w:val="00DC0152"/>
    <w:rsid w:val="00DC0270"/>
    <w:rsid w:val="00DC09DF"/>
    <w:rsid w:val="00DC1825"/>
    <w:rsid w:val="00DC2566"/>
    <w:rsid w:val="00DC2BA4"/>
    <w:rsid w:val="00DC30DA"/>
    <w:rsid w:val="00DC33AE"/>
    <w:rsid w:val="00DC42C3"/>
    <w:rsid w:val="00DC4A5C"/>
    <w:rsid w:val="00DC4CA9"/>
    <w:rsid w:val="00DC6147"/>
    <w:rsid w:val="00DC65CD"/>
    <w:rsid w:val="00DC6CBD"/>
    <w:rsid w:val="00DC707C"/>
    <w:rsid w:val="00DC7092"/>
    <w:rsid w:val="00DC79E7"/>
    <w:rsid w:val="00DD0ED1"/>
    <w:rsid w:val="00DD1566"/>
    <w:rsid w:val="00DD1970"/>
    <w:rsid w:val="00DD2091"/>
    <w:rsid w:val="00DD20A6"/>
    <w:rsid w:val="00DD2D0B"/>
    <w:rsid w:val="00DD3751"/>
    <w:rsid w:val="00DD48C6"/>
    <w:rsid w:val="00DD63CF"/>
    <w:rsid w:val="00DD681E"/>
    <w:rsid w:val="00DD6C07"/>
    <w:rsid w:val="00DD7CB7"/>
    <w:rsid w:val="00DE1558"/>
    <w:rsid w:val="00DE161B"/>
    <w:rsid w:val="00DE1FF5"/>
    <w:rsid w:val="00DE2CE2"/>
    <w:rsid w:val="00DE2DA6"/>
    <w:rsid w:val="00DE39A3"/>
    <w:rsid w:val="00DE40F1"/>
    <w:rsid w:val="00DE480A"/>
    <w:rsid w:val="00DE6E5C"/>
    <w:rsid w:val="00DE7B77"/>
    <w:rsid w:val="00DE7BE5"/>
    <w:rsid w:val="00DE7CE6"/>
    <w:rsid w:val="00DF0929"/>
    <w:rsid w:val="00DF0E8A"/>
    <w:rsid w:val="00DF0EC3"/>
    <w:rsid w:val="00DF1485"/>
    <w:rsid w:val="00DF1FD5"/>
    <w:rsid w:val="00DF31BB"/>
    <w:rsid w:val="00DF3540"/>
    <w:rsid w:val="00DF37E3"/>
    <w:rsid w:val="00DF3F4F"/>
    <w:rsid w:val="00DF5B06"/>
    <w:rsid w:val="00DF5D07"/>
    <w:rsid w:val="00DF5EA0"/>
    <w:rsid w:val="00DF67DA"/>
    <w:rsid w:val="00DF6D02"/>
    <w:rsid w:val="00DF7507"/>
    <w:rsid w:val="00DF7C1D"/>
    <w:rsid w:val="00DF7EEC"/>
    <w:rsid w:val="00E0089A"/>
    <w:rsid w:val="00E0117E"/>
    <w:rsid w:val="00E0146D"/>
    <w:rsid w:val="00E0197C"/>
    <w:rsid w:val="00E02251"/>
    <w:rsid w:val="00E023F5"/>
    <w:rsid w:val="00E02CD9"/>
    <w:rsid w:val="00E02D6A"/>
    <w:rsid w:val="00E03EE4"/>
    <w:rsid w:val="00E06CD3"/>
    <w:rsid w:val="00E100A2"/>
    <w:rsid w:val="00E10F30"/>
    <w:rsid w:val="00E110D4"/>
    <w:rsid w:val="00E114C9"/>
    <w:rsid w:val="00E11B1C"/>
    <w:rsid w:val="00E13B09"/>
    <w:rsid w:val="00E13F7D"/>
    <w:rsid w:val="00E14C96"/>
    <w:rsid w:val="00E14FB3"/>
    <w:rsid w:val="00E151D8"/>
    <w:rsid w:val="00E1566A"/>
    <w:rsid w:val="00E1597C"/>
    <w:rsid w:val="00E16734"/>
    <w:rsid w:val="00E16830"/>
    <w:rsid w:val="00E16CA1"/>
    <w:rsid w:val="00E1704E"/>
    <w:rsid w:val="00E20789"/>
    <w:rsid w:val="00E20922"/>
    <w:rsid w:val="00E20CD2"/>
    <w:rsid w:val="00E20DA0"/>
    <w:rsid w:val="00E21041"/>
    <w:rsid w:val="00E218AD"/>
    <w:rsid w:val="00E228F4"/>
    <w:rsid w:val="00E2369A"/>
    <w:rsid w:val="00E238A6"/>
    <w:rsid w:val="00E242F3"/>
    <w:rsid w:val="00E247D6"/>
    <w:rsid w:val="00E248CE"/>
    <w:rsid w:val="00E24CAE"/>
    <w:rsid w:val="00E25529"/>
    <w:rsid w:val="00E262D7"/>
    <w:rsid w:val="00E262F1"/>
    <w:rsid w:val="00E26E4E"/>
    <w:rsid w:val="00E2724D"/>
    <w:rsid w:val="00E2724F"/>
    <w:rsid w:val="00E27FEA"/>
    <w:rsid w:val="00E3042B"/>
    <w:rsid w:val="00E306E4"/>
    <w:rsid w:val="00E32EC4"/>
    <w:rsid w:val="00E33CBD"/>
    <w:rsid w:val="00E346AB"/>
    <w:rsid w:val="00E34943"/>
    <w:rsid w:val="00E34B36"/>
    <w:rsid w:val="00E34BEC"/>
    <w:rsid w:val="00E35536"/>
    <w:rsid w:val="00E3645F"/>
    <w:rsid w:val="00E371CE"/>
    <w:rsid w:val="00E37D1C"/>
    <w:rsid w:val="00E4006E"/>
    <w:rsid w:val="00E4080F"/>
    <w:rsid w:val="00E41147"/>
    <w:rsid w:val="00E41269"/>
    <w:rsid w:val="00E42465"/>
    <w:rsid w:val="00E43614"/>
    <w:rsid w:val="00E43DEC"/>
    <w:rsid w:val="00E4490F"/>
    <w:rsid w:val="00E45432"/>
    <w:rsid w:val="00E473D0"/>
    <w:rsid w:val="00E47F84"/>
    <w:rsid w:val="00E5013A"/>
    <w:rsid w:val="00E50209"/>
    <w:rsid w:val="00E503F5"/>
    <w:rsid w:val="00E515ED"/>
    <w:rsid w:val="00E519D9"/>
    <w:rsid w:val="00E52838"/>
    <w:rsid w:val="00E530E9"/>
    <w:rsid w:val="00E531B5"/>
    <w:rsid w:val="00E53BEC"/>
    <w:rsid w:val="00E5445B"/>
    <w:rsid w:val="00E551C7"/>
    <w:rsid w:val="00E55242"/>
    <w:rsid w:val="00E5645C"/>
    <w:rsid w:val="00E60153"/>
    <w:rsid w:val="00E6036F"/>
    <w:rsid w:val="00E60854"/>
    <w:rsid w:val="00E616B8"/>
    <w:rsid w:val="00E6199C"/>
    <w:rsid w:val="00E61C34"/>
    <w:rsid w:val="00E62580"/>
    <w:rsid w:val="00E62997"/>
    <w:rsid w:val="00E653CB"/>
    <w:rsid w:val="00E65526"/>
    <w:rsid w:val="00E65F5D"/>
    <w:rsid w:val="00E65F74"/>
    <w:rsid w:val="00E66509"/>
    <w:rsid w:val="00E6659D"/>
    <w:rsid w:val="00E67E90"/>
    <w:rsid w:val="00E70525"/>
    <w:rsid w:val="00E7090B"/>
    <w:rsid w:val="00E71A56"/>
    <w:rsid w:val="00E71CD0"/>
    <w:rsid w:val="00E7215E"/>
    <w:rsid w:val="00E726D4"/>
    <w:rsid w:val="00E728D9"/>
    <w:rsid w:val="00E73A5A"/>
    <w:rsid w:val="00E73D37"/>
    <w:rsid w:val="00E73E97"/>
    <w:rsid w:val="00E740A1"/>
    <w:rsid w:val="00E75262"/>
    <w:rsid w:val="00E758EF"/>
    <w:rsid w:val="00E75D26"/>
    <w:rsid w:val="00E75ED5"/>
    <w:rsid w:val="00E762F6"/>
    <w:rsid w:val="00E765A9"/>
    <w:rsid w:val="00E772B1"/>
    <w:rsid w:val="00E77CC5"/>
    <w:rsid w:val="00E800B2"/>
    <w:rsid w:val="00E80678"/>
    <w:rsid w:val="00E80F02"/>
    <w:rsid w:val="00E80FC0"/>
    <w:rsid w:val="00E823BF"/>
    <w:rsid w:val="00E8266C"/>
    <w:rsid w:val="00E82C92"/>
    <w:rsid w:val="00E82D1E"/>
    <w:rsid w:val="00E834F5"/>
    <w:rsid w:val="00E836C1"/>
    <w:rsid w:val="00E83A3B"/>
    <w:rsid w:val="00E83CE9"/>
    <w:rsid w:val="00E84532"/>
    <w:rsid w:val="00E85D8F"/>
    <w:rsid w:val="00E86005"/>
    <w:rsid w:val="00E87075"/>
    <w:rsid w:val="00E9040A"/>
    <w:rsid w:val="00E90C7C"/>
    <w:rsid w:val="00E91042"/>
    <w:rsid w:val="00E91E3C"/>
    <w:rsid w:val="00E920BE"/>
    <w:rsid w:val="00E92EFA"/>
    <w:rsid w:val="00E93100"/>
    <w:rsid w:val="00E9313C"/>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099"/>
    <w:rsid w:val="00EA3506"/>
    <w:rsid w:val="00EA38F2"/>
    <w:rsid w:val="00EA4846"/>
    <w:rsid w:val="00EA4ED9"/>
    <w:rsid w:val="00EA4FF2"/>
    <w:rsid w:val="00EA5DEC"/>
    <w:rsid w:val="00EA60FE"/>
    <w:rsid w:val="00EA628A"/>
    <w:rsid w:val="00EA64C6"/>
    <w:rsid w:val="00EA67C5"/>
    <w:rsid w:val="00EA7257"/>
    <w:rsid w:val="00EA78AA"/>
    <w:rsid w:val="00EB15B7"/>
    <w:rsid w:val="00EB1967"/>
    <w:rsid w:val="00EB2C52"/>
    <w:rsid w:val="00EB3E6F"/>
    <w:rsid w:val="00EB48F3"/>
    <w:rsid w:val="00EB635F"/>
    <w:rsid w:val="00EB6C4C"/>
    <w:rsid w:val="00EB7D53"/>
    <w:rsid w:val="00EC05CA"/>
    <w:rsid w:val="00EC07C8"/>
    <w:rsid w:val="00EC0A3C"/>
    <w:rsid w:val="00EC14AC"/>
    <w:rsid w:val="00EC2124"/>
    <w:rsid w:val="00EC317A"/>
    <w:rsid w:val="00EC58D9"/>
    <w:rsid w:val="00EC6177"/>
    <w:rsid w:val="00EC646D"/>
    <w:rsid w:val="00EC6CA0"/>
    <w:rsid w:val="00EC7D15"/>
    <w:rsid w:val="00EC7D57"/>
    <w:rsid w:val="00ED1A19"/>
    <w:rsid w:val="00ED2351"/>
    <w:rsid w:val="00ED2FDF"/>
    <w:rsid w:val="00ED337B"/>
    <w:rsid w:val="00ED3849"/>
    <w:rsid w:val="00ED3DBE"/>
    <w:rsid w:val="00ED564A"/>
    <w:rsid w:val="00ED73C0"/>
    <w:rsid w:val="00ED740B"/>
    <w:rsid w:val="00ED7826"/>
    <w:rsid w:val="00EE0A53"/>
    <w:rsid w:val="00EE179E"/>
    <w:rsid w:val="00EE1BD0"/>
    <w:rsid w:val="00EE276D"/>
    <w:rsid w:val="00EE33EB"/>
    <w:rsid w:val="00EE388E"/>
    <w:rsid w:val="00EE3FCF"/>
    <w:rsid w:val="00EE4738"/>
    <w:rsid w:val="00EE53C2"/>
    <w:rsid w:val="00EE5C06"/>
    <w:rsid w:val="00EE5CF7"/>
    <w:rsid w:val="00EE61CE"/>
    <w:rsid w:val="00EE63A1"/>
    <w:rsid w:val="00EE657F"/>
    <w:rsid w:val="00EE65DA"/>
    <w:rsid w:val="00EE66F4"/>
    <w:rsid w:val="00EE6E91"/>
    <w:rsid w:val="00EE70B8"/>
    <w:rsid w:val="00EE7338"/>
    <w:rsid w:val="00EE7447"/>
    <w:rsid w:val="00EE75FB"/>
    <w:rsid w:val="00EE76F1"/>
    <w:rsid w:val="00EE7905"/>
    <w:rsid w:val="00EE7C16"/>
    <w:rsid w:val="00EE7CB0"/>
    <w:rsid w:val="00EF0728"/>
    <w:rsid w:val="00EF090C"/>
    <w:rsid w:val="00EF0FA3"/>
    <w:rsid w:val="00EF3EBF"/>
    <w:rsid w:val="00EF464B"/>
    <w:rsid w:val="00EF499A"/>
    <w:rsid w:val="00EF6504"/>
    <w:rsid w:val="00EF6ABD"/>
    <w:rsid w:val="00EF6FFA"/>
    <w:rsid w:val="00EF730C"/>
    <w:rsid w:val="00EF7B94"/>
    <w:rsid w:val="00F009C6"/>
    <w:rsid w:val="00F01251"/>
    <w:rsid w:val="00F01B9D"/>
    <w:rsid w:val="00F01BC8"/>
    <w:rsid w:val="00F024FD"/>
    <w:rsid w:val="00F0322B"/>
    <w:rsid w:val="00F0519B"/>
    <w:rsid w:val="00F05982"/>
    <w:rsid w:val="00F0598B"/>
    <w:rsid w:val="00F069A2"/>
    <w:rsid w:val="00F06C08"/>
    <w:rsid w:val="00F108E7"/>
    <w:rsid w:val="00F10CBD"/>
    <w:rsid w:val="00F10FCF"/>
    <w:rsid w:val="00F11A8B"/>
    <w:rsid w:val="00F11CA9"/>
    <w:rsid w:val="00F12317"/>
    <w:rsid w:val="00F12492"/>
    <w:rsid w:val="00F13DE2"/>
    <w:rsid w:val="00F14138"/>
    <w:rsid w:val="00F14157"/>
    <w:rsid w:val="00F14F74"/>
    <w:rsid w:val="00F14F85"/>
    <w:rsid w:val="00F1547B"/>
    <w:rsid w:val="00F155DA"/>
    <w:rsid w:val="00F156E0"/>
    <w:rsid w:val="00F159E1"/>
    <w:rsid w:val="00F15BA9"/>
    <w:rsid w:val="00F16900"/>
    <w:rsid w:val="00F16A79"/>
    <w:rsid w:val="00F16CEF"/>
    <w:rsid w:val="00F17208"/>
    <w:rsid w:val="00F17456"/>
    <w:rsid w:val="00F17AD0"/>
    <w:rsid w:val="00F2052B"/>
    <w:rsid w:val="00F20D1B"/>
    <w:rsid w:val="00F21476"/>
    <w:rsid w:val="00F227FF"/>
    <w:rsid w:val="00F22CCF"/>
    <w:rsid w:val="00F239B4"/>
    <w:rsid w:val="00F239DA"/>
    <w:rsid w:val="00F23B53"/>
    <w:rsid w:val="00F240BF"/>
    <w:rsid w:val="00F24116"/>
    <w:rsid w:val="00F242CE"/>
    <w:rsid w:val="00F24833"/>
    <w:rsid w:val="00F258FB"/>
    <w:rsid w:val="00F265F5"/>
    <w:rsid w:val="00F2677B"/>
    <w:rsid w:val="00F26B5F"/>
    <w:rsid w:val="00F26EF8"/>
    <w:rsid w:val="00F2704B"/>
    <w:rsid w:val="00F27D5E"/>
    <w:rsid w:val="00F27DE9"/>
    <w:rsid w:val="00F311D4"/>
    <w:rsid w:val="00F3221E"/>
    <w:rsid w:val="00F330A1"/>
    <w:rsid w:val="00F33247"/>
    <w:rsid w:val="00F33D63"/>
    <w:rsid w:val="00F33F29"/>
    <w:rsid w:val="00F33F6A"/>
    <w:rsid w:val="00F340B0"/>
    <w:rsid w:val="00F3532A"/>
    <w:rsid w:val="00F35CA6"/>
    <w:rsid w:val="00F364B6"/>
    <w:rsid w:val="00F36B2D"/>
    <w:rsid w:val="00F379F4"/>
    <w:rsid w:val="00F37B66"/>
    <w:rsid w:val="00F41367"/>
    <w:rsid w:val="00F4261E"/>
    <w:rsid w:val="00F4349C"/>
    <w:rsid w:val="00F439E7"/>
    <w:rsid w:val="00F43A2B"/>
    <w:rsid w:val="00F442FC"/>
    <w:rsid w:val="00F4562F"/>
    <w:rsid w:val="00F46339"/>
    <w:rsid w:val="00F46D45"/>
    <w:rsid w:val="00F46EB8"/>
    <w:rsid w:val="00F470B1"/>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60AD5"/>
    <w:rsid w:val="00F60FCB"/>
    <w:rsid w:val="00F61A2E"/>
    <w:rsid w:val="00F62CB6"/>
    <w:rsid w:val="00F63426"/>
    <w:rsid w:val="00F63559"/>
    <w:rsid w:val="00F636EA"/>
    <w:rsid w:val="00F63FF3"/>
    <w:rsid w:val="00F64454"/>
    <w:rsid w:val="00F64909"/>
    <w:rsid w:val="00F64C7C"/>
    <w:rsid w:val="00F6568B"/>
    <w:rsid w:val="00F6585D"/>
    <w:rsid w:val="00F65A4B"/>
    <w:rsid w:val="00F65CDB"/>
    <w:rsid w:val="00F66FC7"/>
    <w:rsid w:val="00F671AD"/>
    <w:rsid w:val="00F67A45"/>
    <w:rsid w:val="00F67C4E"/>
    <w:rsid w:val="00F67E40"/>
    <w:rsid w:val="00F70499"/>
    <w:rsid w:val="00F71707"/>
    <w:rsid w:val="00F71C10"/>
    <w:rsid w:val="00F71E39"/>
    <w:rsid w:val="00F72B3B"/>
    <w:rsid w:val="00F72E19"/>
    <w:rsid w:val="00F72FE5"/>
    <w:rsid w:val="00F732DB"/>
    <w:rsid w:val="00F7363A"/>
    <w:rsid w:val="00F73AED"/>
    <w:rsid w:val="00F74466"/>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0DD4"/>
    <w:rsid w:val="00F91104"/>
    <w:rsid w:val="00F911A9"/>
    <w:rsid w:val="00F92C9E"/>
    <w:rsid w:val="00F92D03"/>
    <w:rsid w:val="00F92DA2"/>
    <w:rsid w:val="00F930AF"/>
    <w:rsid w:val="00F932BA"/>
    <w:rsid w:val="00F93382"/>
    <w:rsid w:val="00F936A4"/>
    <w:rsid w:val="00F93712"/>
    <w:rsid w:val="00F93F14"/>
    <w:rsid w:val="00F9406B"/>
    <w:rsid w:val="00F95A43"/>
    <w:rsid w:val="00F95ED7"/>
    <w:rsid w:val="00F963E8"/>
    <w:rsid w:val="00F96F5E"/>
    <w:rsid w:val="00FA062B"/>
    <w:rsid w:val="00FA18C9"/>
    <w:rsid w:val="00FA1A42"/>
    <w:rsid w:val="00FA1B0D"/>
    <w:rsid w:val="00FA1BDD"/>
    <w:rsid w:val="00FA25F6"/>
    <w:rsid w:val="00FA28E7"/>
    <w:rsid w:val="00FA2F21"/>
    <w:rsid w:val="00FA3354"/>
    <w:rsid w:val="00FA3C94"/>
    <w:rsid w:val="00FA3FFF"/>
    <w:rsid w:val="00FA4425"/>
    <w:rsid w:val="00FA4AEB"/>
    <w:rsid w:val="00FA62B7"/>
    <w:rsid w:val="00FA6333"/>
    <w:rsid w:val="00FA6895"/>
    <w:rsid w:val="00FB0152"/>
    <w:rsid w:val="00FB097E"/>
    <w:rsid w:val="00FB0CD0"/>
    <w:rsid w:val="00FB13BA"/>
    <w:rsid w:val="00FB1FC1"/>
    <w:rsid w:val="00FB2ABB"/>
    <w:rsid w:val="00FB2E42"/>
    <w:rsid w:val="00FB3AAB"/>
    <w:rsid w:val="00FB45F0"/>
    <w:rsid w:val="00FB46FF"/>
    <w:rsid w:val="00FB56E6"/>
    <w:rsid w:val="00FB6458"/>
    <w:rsid w:val="00FB66AD"/>
    <w:rsid w:val="00FB6960"/>
    <w:rsid w:val="00FB6AEF"/>
    <w:rsid w:val="00FB70C0"/>
    <w:rsid w:val="00FB731E"/>
    <w:rsid w:val="00FB7325"/>
    <w:rsid w:val="00FB752C"/>
    <w:rsid w:val="00FB7AD0"/>
    <w:rsid w:val="00FC032B"/>
    <w:rsid w:val="00FC0E26"/>
    <w:rsid w:val="00FC1569"/>
    <w:rsid w:val="00FC15F4"/>
    <w:rsid w:val="00FC185D"/>
    <w:rsid w:val="00FC1B16"/>
    <w:rsid w:val="00FC2068"/>
    <w:rsid w:val="00FC3455"/>
    <w:rsid w:val="00FC4074"/>
    <w:rsid w:val="00FC5395"/>
    <w:rsid w:val="00FC5939"/>
    <w:rsid w:val="00FC6543"/>
    <w:rsid w:val="00FC705C"/>
    <w:rsid w:val="00FC7EC3"/>
    <w:rsid w:val="00FD1284"/>
    <w:rsid w:val="00FD1349"/>
    <w:rsid w:val="00FD2974"/>
    <w:rsid w:val="00FD3F21"/>
    <w:rsid w:val="00FD52C5"/>
    <w:rsid w:val="00FD536A"/>
    <w:rsid w:val="00FD6FFA"/>
    <w:rsid w:val="00FD7C2D"/>
    <w:rsid w:val="00FE0DE5"/>
    <w:rsid w:val="00FE1179"/>
    <w:rsid w:val="00FE18CF"/>
    <w:rsid w:val="00FE2260"/>
    <w:rsid w:val="00FE234D"/>
    <w:rsid w:val="00FE26DE"/>
    <w:rsid w:val="00FE2F04"/>
    <w:rsid w:val="00FE2F9D"/>
    <w:rsid w:val="00FE3263"/>
    <w:rsid w:val="00FE3B93"/>
    <w:rsid w:val="00FE4AA4"/>
    <w:rsid w:val="00FE4CCD"/>
    <w:rsid w:val="00FE4F5C"/>
    <w:rsid w:val="00FE60D2"/>
    <w:rsid w:val="00FE613B"/>
    <w:rsid w:val="00FE626F"/>
    <w:rsid w:val="00FE662D"/>
    <w:rsid w:val="00FE6935"/>
    <w:rsid w:val="00FE6B81"/>
    <w:rsid w:val="00FE7255"/>
    <w:rsid w:val="00FE75A8"/>
    <w:rsid w:val="00FE783B"/>
    <w:rsid w:val="00FE7A9B"/>
    <w:rsid w:val="00FF0425"/>
    <w:rsid w:val="00FF0E7B"/>
    <w:rsid w:val="00FF1EB8"/>
    <w:rsid w:val="00FF2095"/>
    <w:rsid w:val="00FF2194"/>
    <w:rsid w:val="00FF226B"/>
    <w:rsid w:val="00FF2372"/>
    <w:rsid w:val="00FF254E"/>
    <w:rsid w:val="00FF268F"/>
    <w:rsid w:val="00FF2816"/>
    <w:rsid w:val="00FF2BB8"/>
    <w:rsid w:val="00FF3FA0"/>
    <w:rsid w:val="00FF4AA9"/>
    <w:rsid w:val="00FF5451"/>
    <w:rsid w:val="00FF54D7"/>
    <w:rsid w:val="00FF56C3"/>
    <w:rsid w:val="00FF6940"/>
    <w:rsid w:val="00FF703D"/>
    <w:rsid w:val="00FF7DDF"/>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docId w15:val="{97881D57-A952-4DE5-AED1-1845A82CC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A551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uiPriority w:val="99"/>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14:ligatures w14:val="none"/>
    </w:rPr>
  </w:style>
  <w:style w:type="character" w:customStyle="1" w:styleId="Mention1">
    <w:name w:val="Mention1"/>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0">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F14138"/>
    <w:pPr>
      <w:keepNext/>
      <w:keepLines/>
      <w:spacing w:before="240" w:after="240"/>
      <w:ind w:left="567"/>
      <w:jc w:val="left"/>
      <w:outlineLvl w:val="1"/>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4B0FB1"/>
    <w:pPr>
      <w:tabs>
        <w:tab w:val="clear" w:pos="567"/>
        <w:tab w:val="clear" w:pos="1134"/>
        <w:tab w:val="clear" w:pos="1701"/>
        <w:tab w:val="clear" w:pos="2268"/>
        <w:tab w:val="clear" w:pos="2835"/>
        <w:tab w:val="clear" w:pos="3402"/>
        <w:tab w:val="right" w:leader="dot" w:pos="9486"/>
      </w:tabs>
      <w:adjustRightInd w:val="0"/>
      <w:snapToGrid w:val="0"/>
      <w:spacing w:before="60"/>
      <w:ind w:left="567" w:hanging="709"/>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customStyle="1" w:styleId="ListTable1Light1">
    <w:name w:val="List Table 1 Light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14:ligatures w14:val="none"/>
    </w:rPr>
  </w:style>
  <w:style w:type="table" w:customStyle="1" w:styleId="PlainTable11">
    <w:name w:val="Plain Table 1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2A5512"/>
    <w:rPr>
      <w:u w:val="dotted"/>
      <w:lang w:val="en-GB"/>
    </w:rPr>
  </w:style>
  <w:style w:type="character" w:customStyle="1" w:styleId="SmartLink1">
    <w:name w:val="SmartLink1"/>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rPr>
      <w:lang w:val="en-US"/>
    </w:rPr>
  </w:style>
  <w:style w:type="numbering" w:customStyle="1" w:styleId="CurrentList1">
    <w:name w:val="Current List1"/>
    <w:uiPriority w:val="99"/>
    <w:rsid w:val="00CB5225"/>
    <w:pPr>
      <w:numPr>
        <w:numId w:val="23"/>
      </w:numPr>
    </w:pPr>
  </w:style>
  <w:style w:type="character" w:customStyle="1" w:styleId="UnresolvedMention2">
    <w:name w:val="Unresolved Mention2"/>
    <w:basedOn w:val="DefaultParagraphFont"/>
    <w:uiPriority w:val="99"/>
    <w:semiHidden/>
    <w:unhideWhenUsed/>
    <w:rsid w:val="00581E1A"/>
    <w:rPr>
      <w:color w:val="605E5C"/>
      <w:shd w:val="clear" w:color="auto" w:fill="E1DFDD"/>
    </w:rPr>
  </w:style>
  <w:style w:type="character" w:styleId="UnresolvedMention">
    <w:name w:val="Unresolved Mention"/>
    <w:basedOn w:val="DefaultParagraphFont"/>
    <w:uiPriority w:val="99"/>
    <w:semiHidden/>
    <w:unhideWhenUsed/>
    <w:rsid w:val="00FC5939"/>
    <w:rPr>
      <w:color w:val="605E5C"/>
      <w:shd w:val="clear" w:color="auto" w:fill="E1DFDD"/>
    </w:rPr>
  </w:style>
  <w:style w:type="table" w:styleId="GridTable1Light">
    <w:name w:val="Grid Table 1 Light"/>
    <w:basedOn w:val="TableNormal"/>
    <w:uiPriority w:val="46"/>
    <w:rsid w:val="00214566"/>
    <w:pPr>
      <w:spacing w:after="0"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14566"/>
    <w:pPr>
      <w:spacing w:after="0" w:line="240" w:lineRule="auto"/>
    </w:pPr>
    <w:rPr>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14566"/>
    <w:pPr>
      <w:spacing w:after="0" w:line="240" w:lineRule="auto"/>
    </w:pPr>
    <w:rPr>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14566"/>
    <w:pPr>
      <w:spacing w:after="0" w:line="240" w:lineRule="auto"/>
    </w:pPr>
    <w:rPr>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14566"/>
    <w:pPr>
      <w:spacing w:after="0" w:line="240" w:lineRule="auto"/>
    </w:pPr>
    <w:rPr>
      <w:sz w:val="24"/>
      <w:szCs w:val="24"/>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14566"/>
    <w:pPr>
      <w:spacing w:after="0" w:line="240" w:lineRule="auto"/>
    </w:pPr>
    <w:rPr>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14566"/>
    <w:pPr>
      <w:spacing w:after="0" w:line="240" w:lineRule="auto"/>
    </w:pPr>
    <w:rPr>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14566"/>
    <w:pPr>
      <w:spacing w:after="0" w:line="240" w:lineRule="auto"/>
    </w:pPr>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14566"/>
    <w:pPr>
      <w:spacing w:after="0" w:line="240" w:lineRule="auto"/>
    </w:pPr>
    <w:rPr>
      <w:sz w:val="24"/>
      <w:szCs w:val="24"/>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14566"/>
    <w:pPr>
      <w:spacing w:after="0" w:line="240" w:lineRule="auto"/>
    </w:pPr>
    <w:rPr>
      <w:sz w:val="24"/>
      <w:szCs w:val="24"/>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14566"/>
    <w:pPr>
      <w:spacing w:after="0" w:line="240" w:lineRule="auto"/>
    </w:pPr>
    <w:rPr>
      <w:sz w:val="24"/>
      <w:szCs w:val="24"/>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14566"/>
    <w:pPr>
      <w:spacing w:after="0" w:line="240" w:lineRule="auto"/>
    </w:pPr>
    <w:rPr>
      <w:sz w:val="24"/>
      <w:szCs w:val="24"/>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14566"/>
    <w:pPr>
      <w:spacing w:after="0" w:line="240" w:lineRule="auto"/>
    </w:pPr>
    <w:rPr>
      <w:sz w:val="24"/>
      <w:szCs w:val="24"/>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14566"/>
    <w:pPr>
      <w:spacing w:after="0" w:line="240" w:lineRule="auto"/>
    </w:pPr>
    <w:rPr>
      <w:sz w:val="24"/>
      <w:szCs w:val="24"/>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14566"/>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14566"/>
    <w:pPr>
      <w:spacing w:after="0" w:line="240" w:lineRule="auto"/>
    </w:pPr>
    <w:rPr>
      <w:color w:val="2F5496" w:themeColor="accent1" w:themeShade="BF"/>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14566"/>
    <w:pPr>
      <w:spacing w:after="0" w:line="240" w:lineRule="auto"/>
    </w:pPr>
    <w:rPr>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14566"/>
    <w:pPr>
      <w:spacing w:after="0" w:line="240" w:lineRule="auto"/>
    </w:pPr>
    <w:rPr>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14566"/>
    <w:pPr>
      <w:spacing w:after="0" w:line="240" w:lineRule="auto"/>
    </w:pPr>
    <w:rPr>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14566"/>
    <w:pPr>
      <w:spacing w:after="0" w:line="240" w:lineRule="auto"/>
    </w:pPr>
    <w:rPr>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14566"/>
    <w:pPr>
      <w:spacing w:after="0" w:line="240" w:lineRule="auto"/>
    </w:pPr>
    <w:rPr>
      <w:color w:val="538135" w:themeColor="accent6" w:themeShade="BF"/>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14566"/>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14566"/>
    <w:pPr>
      <w:spacing w:after="0" w:line="240" w:lineRule="auto"/>
    </w:pPr>
    <w:rPr>
      <w:color w:val="2F5496" w:themeColor="accent1" w:themeShade="BF"/>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14566"/>
    <w:pPr>
      <w:spacing w:after="0" w:line="240" w:lineRule="auto"/>
    </w:pPr>
    <w:rPr>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14566"/>
    <w:pPr>
      <w:spacing w:after="0" w:line="240" w:lineRule="auto"/>
    </w:pPr>
    <w:rPr>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14566"/>
    <w:pPr>
      <w:spacing w:after="0" w:line="240" w:lineRule="auto"/>
    </w:pPr>
    <w:rPr>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14566"/>
    <w:pPr>
      <w:spacing w:after="0" w:line="240" w:lineRule="auto"/>
    </w:pPr>
    <w:rPr>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14566"/>
    <w:pPr>
      <w:spacing w:after="0" w:line="240" w:lineRule="auto"/>
    </w:pPr>
    <w:rPr>
      <w:color w:val="538135" w:themeColor="accent6" w:themeShade="BF"/>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1Light">
    <w:name w:val="List Table 1 Light"/>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14566"/>
    <w:pPr>
      <w:spacing w:after="0" w:line="240" w:lineRule="auto"/>
    </w:pPr>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14566"/>
    <w:pPr>
      <w:spacing w:after="0" w:line="240" w:lineRule="auto"/>
    </w:pPr>
    <w:rPr>
      <w:sz w:val="24"/>
      <w:szCs w:val="24"/>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14566"/>
    <w:pPr>
      <w:spacing w:after="0" w:line="240" w:lineRule="auto"/>
    </w:pPr>
    <w:rPr>
      <w:sz w:val="24"/>
      <w:szCs w:val="24"/>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14566"/>
    <w:pPr>
      <w:spacing w:after="0" w:line="240" w:lineRule="auto"/>
    </w:pPr>
    <w:rPr>
      <w:sz w:val="24"/>
      <w:szCs w:val="24"/>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14566"/>
    <w:pPr>
      <w:spacing w:after="0" w:line="240" w:lineRule="auto"/>
    </w:pPr>
    <w:rPr>
      <w:sz w:val="24"/>
      <w:szCs w:val="24"/>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14566"/>
    <w:pPr>
      <w:spacing w:after="0" w:line="240" w:lineRule="auto"/>
    </w:pPr>
    <w:rPr>
      <w:sz w:val="24"/>
      <w:szCs w:val="24"/>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14566"/>
    <w:pPr>
      <w:spacing w:after="0" w:line="240" w:lineRule="auto"/>
    </w:pPr>
    <w:rPr>
      <w:sz w:val="24"/>
      <w:szCs w:val="24"/>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14566"/>
    <w:pPr>
      <w:spacing w:after="0" w:line="240" w:lineRule="auto"/>
    </w:pPr>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14566"/>
    <w:pPr>
      <w:spacing w:after="0" w:line="240" w:lineRule="auto"/>
    </w:pPr>
    <w:rPr>
      <w:sz w:val="24"/>
      <w:szCs w:val="24"/>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14566"/>
    <w:pPr>
      <w:spacing w:after="0" w:line="240" w:lineRule="auto"/>
    </w:pPr>
    <w:rPr>
      <w:sz w:val="24"/>
      <w:szCs w:val="24"/>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14566"/>
    <w:pPr>
      <w:spacing w:after="0" w:line="240" w:lineRule="auto"/>
    </w:pPr>
    <w:rPr>
      <w:sz w:val="24"/>
      <w:szCs w:val="24"/>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14566"/>
    <w:pPr>
      <w:spacing w:after="0" w:line="240" w:lineRule="auto"/>
    </w:pPr>
    <w:rPr>
      <w:sz w:val="24"/>
      <w:szCs w:val="24"/>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14566"/>
    <w:pPr>
      <w:spacing w:after="0" w:line="240" w:lineRule="auto"/>
    </w:pPr>
    <w:rPr>
      <w:sz w:val="24"/>
      <w:szCs w:val="24"/>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14566"/>
    <w:pPr>
      <w:spacing w:after="0" w:line="240" w:lineRule="auto"/>
    </w:pPr>
    <w:rPr>
      <w:sz w:val="24"/>
      <w:szCs w:val="24"/>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14566"/>
    <w:pPr>
      <w:spacing w:after="0" w:line="240" w:lineRule="auto"/>
    </w:pPr>
    <w:rPr>
      <w:color w:val="FFFFFF" w:themeColor="background1"/>
      <w:sz w:val="24"/>
      <w:szCs w:val="24"/>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14566"/>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14566"/>
    <w:pPr>
      <w:spacing w:after="0" w:line="240" w:lineRule="auto"/>
    </w:pPr>
    <w:rPr>
      <w:color w:val="2F5496" w:themeColor="accent1" w:themeShade="BF"/>
      <w:sz w:val="24"/>
      <w:szCs w:val="24"/>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14566"/>
    <w:pPr>
      <w:spacing w:after="0" w:line="240" w:lineRule="auto"/>
    </w:pPr>
    <w:rPr>
      <w:color w:val="C45911" w:themeColor="accent2" w:themeShade="BF"/>
      <w:sz w:val="24"/>
      <w:szCs w:val="24"/>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14566"/>
    <w:pPr>
      <w:spacing w:after="0" w:line="240" w:lineRule="auto"/>
    </w:pPr>
    <w:rPr>
      <w:color w:val="7B7B7B" w:themeColor="accent3" w:themeShade="BF"/>
      <w:sz w:val="24"/>
      <w:szCs w:val="24"/>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14566"/>
    <w:pPr>
      <w:spacing w:after="0" w:line="240" w:lineRule="auto"/>
    </w:pPr>
    <w:rPr>
      <w:color w:val="BF8F00" w:themeColor="accent4" w:themeShade="BF"/>
      <w:sz w:val="24"/>
      <w:szCs w:val="24"/>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14566"/>
    <w:pPr>
      <w:spacing w:after="0" w:line="240" w:lineRule="auto"/>
    </w:pPr>
    <w:rPr>
      <w:color w:val="2E74B5" w:themeColor="accent5" w:themeShade="BF"/>
      <w:sz w:val="24"/>
      <w:szCs w:val="24"/>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14566"/>
    <w:pPr>
      <w:spacing w:after="0" w:line="240" w:lineRule="auto"/>
    </w:pPr>
    <w:rPr>
      <w:color w:val="538135" w:themeColor="accent6" w:themeShade="BF"/>
      <w:sz w:val="24"/>
      <w:szCs w:val="24"/>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14566"/>
    <w:pPr>
      <w:spacing w:after="0" w:line="240" w:lineRule="auto"/>
    </w:pPr>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14566"/>
    <w:pPr>
      <w:spacing w:after="0" w:line="240" w:lineRule="auto"/>
    </w:pPr>
    <w:rPr>
      <w:color w:val="2F5496"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14566"/>
    <w:pPr>
      <w:spacing w:after="0" w:line="240" w:lineRule="auto"/>
    </w:pPr>
    <w:rPr>
      <w:color w:val="C45911"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14566"/>
    <w:pPr>
      <w:spacing w:after="0" w:line="240" w:lineRule="auto"/>
    </w:pPr>
    <w:rPr>
      <w:color w:val="7B7B7B"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14566"/>
    <w:pPr>
      <w:spacing w:after="0" w:line="240" w:lineRule="auto"/>
    </w:pPr>
    <w:rPr>
      <w:color w:val="BF8F0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14566"/>
    <w:pPr>
      <w:spacing w:after="0" w:line="240" w:lineRule="auto"/>
    </w:pPr>
    <w:rPr>
      <w:color w:val="2E74B5"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14566"/>
    <w:pPr>
      <w:spacing w:after="0" w:line="240" w:lineRule="auto"/>
    </w:pPr>
    <w:rPr>
      <w:color w:val="538135"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214566"/>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14566"/>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14566"/>
    <w:pPr>
      <w:spacing w:after="0" w:line="240" w:lineRule="auto"/>
    </w:pPr>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14566"/>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14566"/>
    <w:pPr>
      <w:spacing w:after="0"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214566"/>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BDAgendaItemReport">
    <w:name w:val="CBD_AgendaItem_Report"/>
    <w:basedOn w:val="Normal"/>
    <w:qFormat/>
    <w:rsid w:val="00214566"/>
    <w:pPr>
      <w:keepNext/>
      <w:keepLines/>
      <w:spacing w:before="240" w:after="120"/>
      <w:jc w:val="left"/>
    </w:pPr>
    <w:rPr>
      <w:b/>
      <w:sz w:val="24"/>
    </w:rPr>
  </w:style>
  <w:style w:type="paragraph" w:customStyle="1" w:styleId="CBDagendaItem">
    <w:name w:val="CBD_agenda_Item"/>
    <w:basedOn w:val="CBDNormalNumber"/>
    <w:qFormat/>
    <w:rsid w:val="00214566"/>
    <w:pPr>
      <w:numPr>
        <w:numId w:val="4"/>
      </w:numPr>
    </w:pPr>
  </w:style>
  <w:style w:type="character" w:styleId="Hashtag">
    <w:name w:val="Hashtag"/>
    <w:basedOn w:val="DefaultParagraphFont"/>
    <w:uiPriority w:val="99"/>
    <w:semiHidden/>
    <w:unhideWhenUsed/>
    <w:rsid w:val="00214566"/>
    <w:rPr>
      <w:color w:val="2B579A"/>
      <w:shd w:val="clear" w:color="auto" w:fill="E1DFDD"/>
      <w:lang w:val="en-GB"/>
    </w:rPr>
  </w:style>
  <w:style w:type="character" w:styleId="Mention">
    <w:name w:val="Mention"/>
    <w:basedOn w:val="DefaultParagraphFont"/>
    <w:uiPriority w:val="99"/>
    <w:unhideWhenUsed/>
    <w:rsid w:val="00214566"/>
    <w:rPr>
      <w:color w:val="2B579A"/>
      <w:shd w:val="clear" w:color="auto" w:fill="E1DFDD"/>
      <w:lang w:val="en-GB"/>
    </w:rPr>
  </w:style>
  <w:style w:type="character" w:styleId="SmartHyperlink">
    <w:name w:val="Smart Hyperlink"/>
    <w:basedOn w:val="DefaultParagraphFont"/>
    <w:uiPriority w:val="99"/>
    <w:semiHidden/>
    <w:unhideWhenUsed/>
    <w:rsid w:val="00214566"/>
    <w:rPr>
      <w:u w:val="dotted"/>
      <w:lang w:val="en-GB"/>
    </w:rPr>
  </w:style>
  <w:style w:type="character" w:styleId="SmartLink">
    <w:name w:val="Smart Link"/>
    <w:basedOn w:val="DefaultParagraphFont"/>
    <w:uiPriority w:val="99"/>
    <w:semiHidden/>
    <w:unhideWhenUsed/>
    <w:rsid w:val="00214566"/>
    <w:rPr>
      <w:color w:val="0000FF"/>
      <w:u w:val="single"/>
      <w:shd w:val="clear" w:color="auto" w:fill="F3F2F1"/>
      <w:lang w:val="en-GB"/>
    </w:rPr>
  </w:style>
  <w:style w:type="character" w:customStyle="1" w:styleId="Para1Char">
    <w:name w:val="Para1 Char"/>
    <w:link w:val="Para10"/>
    <w:locked/>
    <w:rsid w:val="00214566"/>
    <w:rPr>
      <w:rFonts w:ascii="Times New Roman" w:eastAsia="Times New Roman" w:hAnsi="Times New Roman" w:cs="Times New Roman"/>
      <w:szCs w:val="18"/>
      <w:lang w:val="en-GB"/>
    </w:rPr>
  </w:style>
  <w:style w:type="paragraph" w:customStyle="1" w:styleId="Para10">
    <w:name w:val="Para1"/>
    <w:basedOn w:val="Normal"/>
    <w:link w:val="Para1Char"/>
    <w:rsid w:val="00214566"/>
    <w:pPr>
      <w:tabs>
        <w:tab w:val="clear" w:pos="567"/>
        <w:tab w:val="clear" w:pos="1134"/>
        <w:tab w:val="clear" w:pos="1701"/>
        <w:tab w:val="clear" w:pos="2268"/>
        <w:tab w:val="num" w:pos="360"/>
      </w:tabs>
      <w:snapToGrid w:val="0"/>
      <w:spacing w:before="120" w:after="120"/>
    </w:pPr>
    <w:rPr>
      <w:rFonts w:eastAsia="Times New Roman"/>
      <w:kern w:val="2"/>
      <w:szCs w:val="18"/>
      <w14:ligatures w14:val="standardContextual"/>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214566"/>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21456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BB7B3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798422">
      <w:bodyDiv w:val="1"/>
      <w:marLeft w:val="0"/>
      <w:marRight w:val="0"/>
      <w:marTop w:val="0"/>
      <w:marBottom w:val="0"/>
      <w:divBdr>
        <w:top w:val="none" w:sz="0" w:space="0" w:color="auto"/>
        <w:left w:val="none" w:sz="0" w:space="0" w:color="auto"/>
        <w:bottom w:val="none" w:sz="0" w:space="0" w:color="auto"/>
        <w:right w:val="none" w:sz="0" w:space="0" w:color="auto"/>
      </w:divBdr>
    </w:div>
    <w:div w:id="1564950986">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uments/CBD/SBSTTA/27/L2"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oc/decisions/cop-09/cop-09-dec-05-en.pdf" TargetMode="External"/><Relationship Id="rId63" Type="http://schemas.openxmlformats.org/officeDocument/2006/relationships/hyperlink" Target="https://www.cbd.int/decisions/?id=11648" TargetMode="External"/><Relationship Id="rId84" Type="http://schemas.openxmlformats.org/officeDocument/2006/relationships/hyperlink" Target="https://www.cbd.int/decisions/?id=13668" TargetMode="External"/><Relationship Id="rId16" Type="http://schemas.openxmlformats.org/officeDocument/2006/relationships/hyperlink" Target="https://www.cbd.int/decisions/cop/?m=cop-16" TargetMode="External"/><Relationship Id="rId107" Type="http://schemas.openxmlformats.org/officeDocument/2006/relationships/hyperlink" Target="https://www.cbd.int/documents/CBD/SBSTTA/27/L5" TargetMode="External"/><Relationship Id="rId11" Type="http://schemas.openxmlformats.org/officeDocument/2006/relationships/image" Target="media/image1.png"/><Relationship Id="rId32" Type="http://schemas.openxmlformats.org/officeDocument/2006/relationships/hyperlink" Target="https://www.cbd.int/decisions/?id=13388" TargetMode="External"/><Relationship Id="rId37" Type="http://schemas.openxmlformats.org/officeDocument/2006/relationships/header" Target="header3.xml"/><Relationship Id="rId53" Type="http://schemas.openxmlformats.org/officeDocument/2006/relationships/hyperlink" Target="https://www.cbd.int/documents/CBD/SBSTTA/27/4" TargetMode="External"/><Relationship Id="rId58" Type="http://schemas.openxmlformats.org/officeDocument/2006/relationships/hyperlink" Target="https://www.cbd.int/decisions/cop/?m=cop-15" TargetMode="External"/><Relationship Id="rId74" Type="http://schemas.openxmlformats.org/officeDocument/2006/relationships/hyperlink" Target="https://www.cbd.int/decisions/cop/?m=cop-16" TargetMode="External"/><Relationship Id="rId79" Type="http://schemas.openxmlformats.org/officeDocument/2006/relationships/hyperlink" Target="https://www.cbd.int/doc/decisions/cp-mop-11/cp-mop-11-dec-07-en.pdf" TargetMode="External"/><Relationship Id="rId102" Type="http://schemas.openxmlformats.org/officeDocument/2006/relationships/hyperlink" Target="https://www.cbd.int/documents/CBD/SBSTTA/27/INF/5" TargetMode="External"/><Relationship Id="rId123" Type="http://schemas.openxmlformats.org/officeDocument/2006/relationships/hyperlink" Target="https://www.cbd.int/documents/CBD/SBSTTA/27/L11" TargetMode="External"/><Relationship Id="rId128" Type="http://schemas.openxmlformats.org/officeDocument/2006/relationships/hyperlink" Target="https://www.cbd.int/documents/CBD/SBSTTA/27/L3" TargetMode="External"/><Relationship Id="rId5" Type="http://schemas.openxmlformats.org/officeDocument/2006/relationships/numbering" Target="numbering.xml"/><Relationship Id="rId90" Type="http://schemas.openxmlformats.org/officeDocument/2006/relationships/hyperlink" Target="https://www.cbd.int/decisions/cop/?m=cop-16" TargetMode="External"/><Relationship Id="rId95"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43" Type="http://schemas.openxmlformats.org/officeDocument/2006/relationships/hyperlink" Target="https://www.cbd.int/doc/decisions/cop-09/cop-09-dec-16-en.pdf" TargetMode="External"/><Relationship Id="rId48" Type="http://schemas.openxmlformats.org/officeDocument/2006/relationships/hyperlink" Target="https://www.cbd.int/doc/decisions/cop-14/cop-14-dec-05-en.pdf" TargetMode="External"/><Relationship Id="rId64" Type="http://schemas.openxmlformats.org/officeDocument/2006/relationships/hyperlink" Target="https://www.cbd.int/decisions/?id=13489" TargetMode="External"/><Relationship Id="rId69" Type="http://schemas.openxmlformats.org/officeDocument/2006/relationships/hyperlink" Target="https://www.cbd.int/decisions/?id=13491" TargetMode="External"/><Relationship Id="rId113" Type="http://schemas.openxmlformats.org/officeDocument/2006/relationships/hyperlink" Target="https://www.cbd.int/documents/CBD/SBSTTA/27/L9" TargetMode="External"/><Relationship Id="rId118" Type="http://schemas.openxmlformats.org/officeDocument/2006/relationships/hyperlink" Target="https://www.cbd.int/decisions/cop/?m=cop-16" TargetMode="External"/><Relationship Id="rId134" Type="http://schemas.openxmlformats.org/officeDocument/2006/relationships/fontTable" Target="fontTable.xml"/><Relationship Id="rId80" Type="http://schemas.openxmlformats.org/officeDocument/2006/relationships/hyperlink" Target="https://www.cbd.int/doc/decisions/cp-mop-09/cp-mop-09-dec-13-en.pdf" TargetMode="External"/><Relationship Id="rId85" Type="http://schemas.openxmlformats.org/officeDocument/2006/relationships/hyperlink" Target="https://www.cbd.int/decisions/mop/?m=cp-mop-11" TargetMode="External"/><Relationship Id="rId12" Type="http://schemas.openxmlformats.org/officeDocument/2006/relationships/image" Target="media/image2.png"/><Relationship Id="rId17" Type="http://schemas.openxmlformats.org/officeDocument/2006/relationships/hyperlink" Target="https://www.cbd.int/notifications/2025-132" TargetMode="External"/><Relationship Id="rId33" Type="http://schemas.openxmlformats.org/officeDocument/2006/relationships/hyperlink" Target="https://www.cbd.int/decisions/cop/?m=cop-15" TargetMode="External"/><Relationship Id="rId38" Type="http://schemas.openxmlformats.org/officeDocument/2006/relationships/header" Target="header4.xml"/><Relationship Id="rId59" Type="http://schemas.openxmlformats.org/officeDocument/2006/relationships/hyperlink" Target="https://www.cbd.int/decisions/cop/?m=cop-16" TargetMode="External"/><Relationship Id="rId103" Type="http://schemas.openxmlformats.org/officeDocument/2006/relationships/hyperlink" Target="https://www.cbd.int/documents/CBD/SBSTTA/27/L4" TargetMode="External"/><Relationship Id="rId108" Type="http://schemas.openxmlformats.org/officeDocument/2006/relationships/hyperlink" Target="https://www.cbd.int/recommendations/sbstta/?m=sbstta-27" TargetMode="External"/><Relationship Id="rId124" Type="http://schemas.openxmlformats.org/officeDocument/2006/relationships/hyperlink" Target="https://www.cbd.int/recommendations/sbstta/?m=sbstta-27" TargetMode="External"/><Relationship Id="rId129" Type="http://schemas.openxmlformats.org/officeDocument/2006/relationships/hyperlink" Target="https://www.cbd.int/recommendations/sbstta/?m=sbstta-27" TargetMode="External"/><Relationship Id="rId54" Type="http://schemas.openxmlformats.org/officeDocument/2006/relationships/hyperlink" Target="https://www.cbd.int/doc/decisions/cop-10/cop-10-dec-33-en.pdf"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6" TargetMode="External"/><Relationship Id="rId91" Type="http://schemas.openxmlformats.org/officeDocument/2006/relationships/hyperlink" Target="https://www.cbd.int/decision/cop/?id=7179" TargetMode="External"/><Relationship Id="rId96" Type="http://schemas.openxmlformats.org/officeDocument/2006/relationships/hyperlink" Target="https://www.cbd.int/documents/CBD/SBSTTA/27/8"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ecisions/cop/?m=cop-16" TargetMode="External"/><Relationship Id="rId28" Type="http://schemas.openxmlformats.org/officeDocument/2006/relationships/header" Target="header2.xml"/><Relationship Id="rId49" Type="http://schemas.openxmlformats.org/officeDocument/2006/relationships/hyperlink" Target="https://www.cbd.int/doc/decisions/cop-15/cop-15-dec-30-en.pdf" TargetMode="External"/><Relationship Id="rId114" Type="http://schemas.openxmlformats.org/officeDocument/2006/relationships/hyperlink" Target="https://www.cbd.int/documents/CBD/SBSTTA/27/L6" TargetMode="External"/><Relationship Id="rId119" Type="http://schemas.openxmlformats.org/officeDocument/2006/relationships/hyperlink" Target="https://www.cbd.int/recommendations/sbstta/?m=sbstta-27" TargetMode="External"/><Relationship Id="rId44" Type="http://schemas.openxmlformats.org/officeDocument/2006/relationships/hyperlink" Target="https://www.cbd.int/doc/decisions/cop-10/cop-10-dec-33-en.pdf" TargetMode="External"/><Relationship Id="rId60" Type="http://schemas.openxmlformats.org/officeDocument/2006/relationships/hyperlink" Target="https://www.cbd.int/decisions/cop/?m=cop-15" TargetMode="External"/><Relationship Id="rId65" Type="http://schemas.openxmlformats.org/officeDocument/2006/relationships/hyperlink" Target="https://www.cbd.int/decisions/cop/?m=cop-16" TargetMode="External"/><Relationship Id="rId81" Type="http://schemas.openxmlformats.org/officeDocument/2006/relationships/hyperlink" Target="https://www.cbd.int/doc/decisions/cp-mop-09/cp-mop-09-dec-13-en.pdf" TargetMode="External"/><Relationship Id="rId86" Type="http://schemas.openxmlformats.org/officeDocument/2006/relationships/hyperlink" Target="https://www.cbd.int/decisions/cop/?m=cop-16" TargetMode="External"/><Relationship Id="rId130" Type="http://schemas.openxmlformats.org/officeDocument/2006/relationships/header" Target="header5.xml"/><Relationship Id="rId135" Type="http://schemas.openxmlformats.org/officeDocument/2006/relationships/glossaryDocument" Target="glossary/document.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footer" Target="footer4.xml"/><Relationship Id="rId109" Type="http://schemas.openxmlformats.org/officeDocument/2006/relationships/hyperlink" Target="https://www.cbd.int/documents/CBD/SBSTTA/27/L8"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oc/decisions/cop-16/cop-16-dec-22-en.pdf" TargetMode="External"/><Relationship Id="rId55" Type="http://schemas.openxmlformats.org/officeDocument/2006/relationships/hyperlink" Target="https://www.cbd.int/decisions/cop/?m=cop-16" TargetMode="External"/><Relationship Id="rId76" Type="http://schemas.openxmlformats.org/officeDocument/2006/relationships/hyperlink" Target="https://www.cbd.int/decisions/cop/?m=cop-16" TargetMode="External"/><Relationship Id="rId97" Type="http://schemas.openxmlformats.org/officeDocument/2006/relationships/hyperlink" Target="https://www.cbd.int/decisions/cop/?m=cop-16" TargetMode="External"/><Relationship Id="rId104" Type="http://schemas.openxmlformats.org/officeDocument/2006/relationships/hyperlink" Target="https://www.cbd.int/recommendations/sbstta/?m=sbstta-27" TargetMode="External"/><Relationship Id="rId120" Type="http://schemas.openxmlformats.org/officeDocument/2006/relationships/hyperlink" Target="https://www.cbd.int/documents/CBD/SBSTTA/27/INF/12/REV1" TargetMode="External"/><Relationship Id="rId125" Type="http://schemas.openxmlformats.org/officeDocument/2006/relationships/hyperlink" Target="https://www.cbd.int/documents/CBD/SBSTTA/27/INF/13/REV1" TargetMode="External"/><Relationship Id="rId7" Type="http://schemas.openxmlformats.org/officeDocument/2006/relationships/settings" Target="settings.xml"/><Relationship Id="rId71" Type="http://schemas.openxmlformats.org/officeDocument/2006/relationships/hyperlink" Target="https://www.cbd.int/decisions/cop/?m=cop-16" TargetMode="External"/><Relationship Id="rId92" Type="http://schemas.openxmlformats.org/officeDocument/2006/relationships/hyperlink" Target="https://www.cbd.int/doc/decisions/cop-08/cop-08-dec-23-en.pdf" TargetMode="External"/><Relationship Id="rId2" Type="http://schemas.openxmlformats.org/officeDocument/2006/relationships/customXml" Target="../customXml/item2.xml"/><Relationship Id="rId29" Type="http://schemas.openxmlformats.org/officeDocument/2006/relationships/footer" Target="footer1.xml"/><Relationship Id="rId24" Type="http://schemas.openxmlformats.org/officeDocument/2006/relationships/hyperlink" Target="https://www.cbd.int/decisions/cop/?m=cop-16" TargetMode="External"/><Relationship Id="rId40" Type="http://schemas.openxmlformats.org/officeDocument/2006/relationships/footer" Target="footer5.xml"/><Relationship Id="rId45" Type="http://schemas.openxmlformats.org/officeDocument/2006/relationships/hyperlink" Target="https://www.cbd.int/doc/decisions/cop-11/cop-11-dec-19-en.pdf" TargetMode="External"/><Relationship Id="rId66" Type="http://schemas.openxmlformats.org/officeDocument/2006/relationships/hyperlink" Target="https://www.cbd.int/documents/CBD/SBSTTA/27/INF/9" TargetMode="External"/><Relationship Id="rId87" Type="http://schemas.openxmlformats.org/officeDocument/2006/relationships/hyperlink" Target="https://www.cbd.int/doc/decisions/cop-12/cop-12-dec-07-en.pdf" TargetMode="External"/><Relationship Id="rId110" Type="http://schemas.openxmlformats.org/officeDocument/2006/relationships/hyperlink" Target="https://www.cbd.int/recommendations/sbstta/?m=sbstta-27" TargetMode="External"/><Relationship Id="rId115" Type="http://schemas.openxmlformats.org/officeDocument/2006/relationships/hyperlink" Target="https://www.cbd.int/recommendations/sbstta/?m=sbstta-27" TargetMode="External"/><Relationship Id="rId131" Type="http://schemas.openxmlformats.org/officeDocument/2006/relationships/header" Target="header6.xml"/><Relationship Id="rId136" Type="http://schemas.openxmlformats.org/officeDocument/2006/relationships/theme" Target="theme/theme1.xml"/><Relationship Id="rId61" Type="http://schemas.openxmlformats.org/officeDocument/2006/relationships/hyperlink" Target="https://www.cbd.int/documents/CBD/SBSTTA/27/5/ADD1" TargetMode="External"/><Relationship Id="rId82" Type="http://schemas.openxmlformats.org/officeDocument/2006/relationships/hyperlink" Target="https://bch.cbd.int/protocol/text"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30" Type="http://schemas.openxmlformats.org/officeDocument/2006/relationships/footer" Target="footer2.xml"/><Relationship Id="rId35" Type="http://schemas.openxmlformats.org/officeDocument/2006/relationships/hyperlink" Target="https://www.cbd.int/decisions/cop/?m=cop-15"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5" TargetMode="External"/><Relationship Id="rId100" Type="http://schemas.openxmlformats.org/officeDocument/2006/relationships/hyperlink" Target="https://www.cbd.int/doc/decisions/cop-14/cop-14-dec-04-en.pdf" TargetMode="External"/><Relationship Id="rId105" Type="http://schemas.openxmlformats.org/officeDocument/2006/relationships/hyperlink" Target="https://www.cbd.int/documents/CBD/SBSTTA/27/L10" TargetMode="External"/><Relationship Id="rId126" Type="http://schemas.openxmlformats.org/officeDocument/2006/relationships/hyperlink" Target="https://www.cbd.int/documents/CBD/SBSTTA/27/INF/13/REV1" TargetMode="External"/><Relationship Id="rId8" Type="http://schemas.openxmlformats.org/officeDocument/2006/relationships/webSettings" Target="webSettings.xml"/><Relationship Id="rId51" Type="http://schemas.openxmlformats.org/officeDocument/2006/relationships/hyperlink" Target="https://www.cbd.int/documents/CBD/SBSTTA/27/INF/11" TargetMode="External"/><Relationship Id="rId72" Type="http://schemas.openxmlformats.org/officeDocument/2006/relationships/hyperlink" Target="https://www.cbd.int/decisions/cop/?m=cop-16" TargetMode="External"/><Relationship Id="rId93" Type="http://schemas.openxmlformats.org/officeDocument/2006/relationships/hyperlink" Target="https://www.cbd.int/doc/decisions/cop-10/cop-10-dec-34-en.pdf" TargetMode="External"/><Relationship Id="rId98" Type="http://schemas.openxmlformats.org/officeDocument/2006/relationships/hyperlink" Target="https://www.cbd.int/decisions/cop/?m=cop-16" TargetMode="External"/><Relationship Id="rId121" Type="http://schemas.openxmlformats.org/officeDocument/2006/relationships/hyperlink" Target="https://www.cbd.int/documents/CBD/SBSTTA/27/INF/12/REV1"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ecisions/?id=13182" TargetMode="External"/><Relationship Id="rId67" Type="http://schemas.openxmlformats.org/officeDocument/2006/relationships/footer" Target="footer6.xml"/><Relationship Id="rId116" Type="http://schemas.openxmlformats.org/officeDocument/2006/relationships/hyperlink" Target="https://www.cbd.int/documents/CBD/SBSTTA/27/L2"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oc/decisions/cop-07/cop-07-dec-15-en.pdf" TargetMode="External"/><Relationship Id="rId62" Type="http://schemas.openxmlformats.org/officeDocument/2006/relationships/hyperlink" Target="https://www.cbd.int/documents/CBD/SBSTTA/27/INF/6" TargetMode="External"/><Relationship Id="rId83" Type="http://schemas.openxmlformats.org/officeDocument/2006/relationships/hyperlink" Target="https://bch.cbd.int/protocol/text" TargetMode="External"/><Relationship Id="rId88" Type="http://schemas.openxmlformats.org/officeDocument/2006/relationships/hyperlink" Target="https://www.cbd.int/decisions/?id=13680" TargetMode="External"/><Relationship Id="rId111" Type="http://schemas.openxmlformats.org/officeDocument/2006/relationships/hyperlink" Target="https://www.cbd.int/documents/CBD/SBSTTA/27/L7" TargetMode="External"/><Relationship Id="rId132" Type="http://schemas.openxmlformats.org/officeDocument/2006/relationships/footer" Target="footer8.xml"/><Relationship Id="rId15"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57" Type="http://schemas.openxmlformats.org/officeDocument/2006/relationships/hyperlink" Target="https://www.cbd.int/doc/decisions/cop-10/cop-10-dec-33-en.pdf" TargetMode="External"/><Relationship Id="rId106" Type="http://schemas.openxmlformats.org/officeDocument/2006/relationships/hyperlink" Target="https://www.cbd.int/recommendations/sbstta/?m=sbstta-27" TargetMode="External"/><Relationship Id="rId127" Type="http://schemas.openxmlformats.org/officeDocument/2006/relationships/hyperlink" Target="https://www.cbd.int/documents/CBD/SBSTTA/27/INF/13/REV1" TargetMode="External"/><Relationship Id="rId10" Type="http://schemas.openxmlformats.org/officeDocument/2006/relationships/endnotes" Target="endnotes.xml"/><Relationship Id="rId31" Type="http://schemas.openxmlformats.org/officeDocument/2006/relationships/footer" Target="footer3.xml"/><Relationship Id="rId52" Type="http://schemas.openxmlformats.org/officeDocument/2006/relationships/hyperlink" Target="https://www.cbd.int/documents/CBD/SBSTTA/27/INF/8" TargetMode="External"/><Relationship Id="rId73" Type="http://schemas.openxmlformats.org/officeDocument/2006/relationships/hyperlink" Target="https://www.cbd.int/decisions/cop/?m=cop-16" TargetMode="External"/><Relationship Id="rId78" Type="http://schemas.openxmlformats.org/officeDocument/2006/relationships/hyperlink" Target="https://www.cbd.int/doc/decisions/cp-mop-09/cp-mop-09-dec-13-en.pdf" TargetMode="External"/><Relationship Id="rId94" Type="http://schemas.openxmlformats.org/officeDocument/2006/relationships/hyperlink" Target="https://www.cbd.int/doc/decisions/cop-13/cop-13-dec-03-en.pdf" TargetMode="External"/><Relationship Id="rId99" Type="http://schemas.openxmlformats.org/officeDocument/2006/relationships/hyperlink" Target="https://www.cbd.int/convention/articles/default.shtml?a=cbd-20" TargetMode="External"/><Relationship Id="rId101" Type="http://schemas.openxmlformats.org/officeDocument/2006/relationships/hyperlink" Target="https://www.cbd.int/doc/decisions/cop-16/cop-16-dec-19-en.pdf" TargetMode="External"/><Relationship Id="rId122" Type="http://schemas.openxmlformats.org/officeDocument/2006/relationships/hyperlink" Target="https://www.cbd.int/documents/CBD/SBSTTA/27/INF/12/REV1"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ecisions/cop/?m=cop-16" TargetMode="External"/><Relationship Id="rId47" Type="http://schemas.openxmlformats.org/officeDocument/2006/relationships/hyperlink" Target="https://www.cbd.int/doc/decisions/cop-13/cop-13-dec-04-en.pdf" TargetMode="External"/><Relationship Id="rId68" Type="http://schemas.openxmlformats.org/officeDocument/2006/relationships/footer" Target="footer7.xml"/><Relationship Id="rId89" Type="http://schemas.openxmlformats.org/officeDocument/2006/relationships/hyperlink" Target="https://www.cbd.int/decisions/cop/?m=cop-15" TargetMode="External"/><Relationship Id="rId112" Type="http://schemas.openxmlformats.org/officeDocument/2006/relationships/hyperlink" Target="https://www.cbd.int/recommendations/sbstta/?m=sbstta-27" TargetMode="External"/><Relationship Id="rId133" Type="http://schemas.openxmlformats.org/officeDocument/2006/relationships/footer" Target="footer9.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21" Type="http://schemas.openxmlformats.org/officeDocument/2006/relationships/hyperlink" Target="https://www.cbd.int/doc/decisions/cop-12/cop-12-dec-20-en.pdf" TargetMode="External"/><Relationship Id="rId42" Type="http://schemas.openxmlformats.org/officeDocument/2006/relationships/hyperlink" Target="https://www.cbd.int/decisions/cop/?m=cop-15" TargetMode="External"/><Relationship Id="rId47" Type="http://schemas.openxmlformats.org/officeDocument/2006/relationships/hyperlink" Target="https://www.cbd.int/documents/CBD/CP/MOP/11/9" TargetMode="External"/><Relationship Id="rId63" Type="http://schemas.openxmlformats.org/officeDocument/2006/relationships/hyperlink" Target="https://www.cbd.int/documents/CBD/SBSTTA/27/2" TargetMode="External"/><Relationship Id="rId68" Type="http://schemas.openxmlformats.org/officeDocument/2006/relationships/hyperlink" Target="https://www.cbd.int/documents/CBD/SBSTTA/27/3/ADD1" TargetMode="External"/><Relationship Id="rId84" Type="http://schemas.openxmlformats.org/officeDocument/2006/relationships/hyperlink" Target="https://www.cbd.int/doc/c/3a32/e6e2/bc9fdc028375f982947eaf6a/sbstta-27-inf-03-en.pdf" TargetMode="External"/><Relationship Id="rId89" Type="http://schemas.openxmlformats.org/officeDocument/2006/relationships/hyperlink" Target="https://www.cbd.int/doc/c/d4cd/f040/eb3928bbfe5d450f16411ddb/sbstta-27-inf-16-en.pdf" TargetMode="External"/><Relationship Id="rId16" Type="http://schemas.openxmlformats.org/officeDocument/2006/relationships/hyperlink" Target="http://www.cbd.int/doc/publications/cbd-ts-93-en.pdf" TargetMode="External"/><Relationship Id="rId11" Type="http://schemas.openxmlformats.org/officeDocument/2006/relationships/hyperlink" Target="https://www.cbd.int/doc/decisions/cop-14/cop-14-dec-05-en.pdf"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53" Type="http://schemas.openxmlformats.org/officeDocument/2006/relationships/hyperlink" Target="https://www.cbd.int/documents/CBD/SBSTTA/27/8" TargetMode="External"/><Relationship Id="rId58" Type="http://schemas.openxmlformats.org/officeDocument/2006/relationships/hyperlink" Target="http://www.cbd.int/health/ilg-health" TargetMode="External"/><Relationship Id="rId74" Type="http://schemas.openxmlformats.org/officeDocument/2006/relationships/hyperlink" Target="https://www.cbd.int/documents/CBD/SBSTTA/27/5" TargetMode="External"/><Relationship Id="rId79" Type="http://schemas.openxmlformats.org/officeDocument/2006/relationships/hyperlink" Target="https://www.cbd.int/documents/CBD/SBSTTA/27/INF/9" TargetMode="External"/><Relationship Id="rId5" Type="http://schemas.openxmlformats.org/officeDocument/2006/relationships/hyperlink" Target="https://www.cbd.int/decisions/cop/?m=cop-16" TargetMode="External"/><Relationship Id="rId90" Type="http://schemas.openxmlformats.org/officeDocument/2006/relationships/hyperlink" Target="https://www.cbd.int/doc/c/09c4/1e36/1043bb438e2dd2b25d75dc33/sbstta-27-inf-17-en.pdf" TargetMode="External"/><Relationship Id="rId95" Type="http://schemas.openxmlformats.org/officeDocument/2006/relationships/hyperlink" Target="https://www.cbd.int/documents/CBD/SBSTTA/27/L1" TargetMode="External"/><Relationship Id="rId22" Type="http://schemas.openxmlformats.org/officeDocument/2006/relationships/hyperlink" Target="https://www.cbd.int/doc/decisions/cop-14/cop-14-dec-05-en.pdf" TargetMode="External"/><Relationship Id="rId27" Type="http://schemas.openxmlformats.org/officeDocument/2006/relationships/hyperlink" Target="https://www.cbd.int/decisions/cop/?m=cop-15" TargetMode="External"/><Relationship Id="rId43" Type="http://schemas.openxmlformats.org/officeDocument/2006/relationships/hyperlink" Target="https://www.cbd.int/documents/CBD/CP/RA/AHTEG/2025/1/3" TargetMode="External"/><Relationship Id="rId48" Type="http://schemas.openxmlformats.org/officeDocument/2006/relationships/hyperlink" Target="https://www.cbd.int/decisions/?id=11024" TargetMode="External"/><Relationship Id="rId64" Type="http://schemas.openxmlformats.org/officeDocument/2006/relationships/hyperlink" Target="https://www.cbd.int/doc/c/4dfc/5186/dfbcf360b0c6fe51ee48f48e/sbstta-27-inf-04-rev1-en.pdf" TargetMode="External"/><Relationship Id="rId69" Type="http://schemas.openxmlformats.org/officeDocument/2006/relationships/hyperlink" Target="https://www.cbd.int/documents/CBD/SBSTTA/27/3/ADD2" TargetMode="External"/><Relationship Id="rId8" Type="http://schemas.openxmlformats.org/officeDocument/2006/relationships/hyperlink" Target="https://www.cbd.int/documents/CBD/COP/16/INF/4" TargetMode="External"/><Relationship Id="rId51" Type="http://schemas.openxmlformats.org/officeDocument/2006/relationships/hyperlink" Target="https://www.cbd.int/documents/CBD/CP/RA/AHTEG/2025/1/INF/2" TargetMode="External"/><Relationship Id="rId72" Type="http://schemas.openxmlformats.org/officeDocument/2006/relationships/hyperlink" Target="https://www.cbd.int/doc/c/908b/ad2b/750a30a5e4eb1dc25f6a383d/sbstta-27-inf-08-en.pdf" TargetMode="External"/><Relationship Id="rId80" Type="http://schemas.openxmlformats.org/officeDocument/2006/relationships/hyperlink" Target="https://www.cbd.int/doc/c/28ad/e3ff/05ef29026a0e72e1497cc9a9/sbstta-27-inf-10-en.pdf" TargetMode="External"/><Relationship Id="rId85" Type="http://schemas.openxmlformats.org/officeDocument/2006/relationships/hyperlink" Target="https://www.cbd.int/documents/CBD/SBSTTA/27/8" TargetMode="External"/><Relationship Id="rId93" Type="http://schemas.openxmlformats.org/officeDocument/2006/relationships/hyperlink" Target="https://www.cbd.int/doc/c/21ee/b306/4bf18e1c6e6d7195e1a0083f/sbstta-27-inf-13-rev1-en.pdf" TargetMode="External"/><Relationship Id="rId3" Type="http://schemas.openxmlformats.org/officeDocument/2006/relationships/hyperlink" Target="https://www.cbd.int/decisions/cop/?m=cop-15" TargetMode="External"/><Relationship Id="rId12" Type="http://schemas.openxmlformats.org/officeDocument/2006/relationships/hyperlink" Target="http://www.cbd.int/doc/publications/cbd-ts-93-en.pdf" TargetMode="External"/><Relationship Id="rId17" Type="http://schemas.openxmlformats.org/officeDocument/2006/relationships/hyperlink" Target="https://www.cbd.int/decisions/cop/?m=cop-15" TargetMode="External"/><Relationship Id="rId25" Type="http://schemas.openxmlformats.org/officeDocument/2006/relationships/hyperlink" Target="https://www.gida-global.org/care"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5" TargetMode="External"/><Relationship Id="rId46" Type="http://schemas.openxmlformats.org/officeDocument/2006/relationships/hyperlink" Target="https://www.cbd.int/tsc/tscm/subregionalcentres" TargetMode="External"/><Relationship Id="rId59" Type="http://schemas.openxmlformats.org/officeDocument/2006/relationships/hyperlink" Target="https://www.cbd.int/documents/CBD/SBSTTA/27/INF/1" TargetMode="External"/><Relationship Id="rId67" Type="http://schemas.openxmlformats.org/officeDocument/2006/relationships/hyperlink" Target="https://www.cbd.int/documents/CBD/SBSTTA/27/3"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decisions/cop/?m=cop-15" TargetMode="External"/><Relationship Id="rId54" Type="http://schemas.openxmlformats.org/officeDocument/2006/relationships/hyperlink" Target="https://www.cbd.int/decisions/cop/?m=cop-15" TargetMode="External"/><Relationship Id="rId62" Type="http://schemas.openxmlformats.org/officeDocument/2006/relationships/hyperlink" Target="https://www.cbd.int/doc/c/5c75/5f77/8547597a58daa28ad31fbac1/sbstta-27-01-add2-en.pdf" TargetMode="External"/><Relationship Id="rId70" Type="http://schemas.openxmlformats.org/officeDocument/2006/relationships/hyperlink" Target="https://www.cbd.int/documents/CBD/SBSTTA/27/3/ADD3" TargetMode="External"/><Relationship Id="rId75" Type="http://schemas.openxmlformats.org/officeDocument/2006/relationships/hyperlink" Target="https://www.cbd.int/documents/CBD/SBSTTA/27/5/ADD1" TargetMode="External"/><Relationship Id="rId83" Type="http://schemas.openxmlformats.org/officeDocument/2006/relationships/hyperlink" Target="https://www.cbd.int/documents/CBD/SBSTTA/27/INF/2/REV1" TargetMode="External"/><Relationship Id="rId88" Type="http://schemas.openxmlformats.org/officeDocument/2006/relationships/hyperlink" Target="https://www.cbd.int/doc/c/6778/5a27/7e86fea4eacfc35b0688b7d7/sbstta-27-inf-14-en.pdf" TargetMode="External"/><Relationship Id="rId91" Type="http://schemas.openxmlformats.org/officeDocument/2006/relationships/hyperlink" Target="https://www.cbd.int/doc/notifications/2025/ntf-2025-120-sbstta27-en.pdf"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I/5/2/ADD2/REV1" TargetMode="External"/><Relationship Id="rId15" Type="http://schemas.openxmlformats.org/officeDocument/2006/relationships/hyperlink" Target="https://www.cbd.int/doc/decisions/cop-14/cop-14-dec-05-en.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cop/?m=cop-15" TargetMode="External"/><Relationship Id="rId49" Type="http://schemas.openxmlformats.org/officeDocument/2006/relationships/hyperlink" Target="https://www.cbd.int/documents/CBD/CP/MOP/11/9" TargetMode="External"/><Relationship Id="rId57"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ecision/cop/default.shtml?id=7196" TargetMode="External"/><Relationship Id="rId44" Type="http://schemas.openxmlformats.org/officeDocument/2006/relationships/hyperlink" Target="https://www.cbd.int/documents/CBD/SBSTTA/27/6" TargetMode="External"/><Relationship Id="rId52" Type="http://schemas.openxmlformats.org/officeDocument/2006/relationships/hyperlink" Target="https://www.cbd.int/invasive" TargetMode="External"/><Relationship Id="rId60" Type="http://schemas.openxmlformats.org/officeDocument/2006/relationships/hyperlink" Target="https://www.cbd.int/meetings/SBSTTA-27" TargetMode="External"/><Relationship Id="rId65" Type="http://schemas.openxmlformats.org/officeDocument/2006/relationships/hyperlink" Target="https://www.cbd.int/doc/c/bc36/3590/5be30cab67c0a23b8189d370/sbstta-27-inf-05-en.pdf" TargetMode="External"/><Relationship Id="rId73" Type="http://schemas.openxmlformats.org/officeDocument/2006/relationships/hyperlink" Target="https://www.cbd.int/doc/c/2ccc/2796/5b09692d1026622de9367b39/sbstta-27-inf-11-en.pdf" TargetMode="External"/><Relationship Id="rId78" Type="http://schemas.openxmlformats.org/officeDocument/2006/relationships/hyperlink" Target="https://www.cbd.int/doc/c/441f/badf/460dca9d7c7bc03ed2b4a13e/sbstta-27-inf-06-en.pdf" TargetMode="External"/><Relationship Id="rId81" Type="http://schemas.openxmlformats.org/officeDocument/2006/relationships/hyperlink" Target="https://www.cbd.int/documents/CBD/SBSTTA/27/6" TargetMode="External"/><Relationship Id="rId86" Type="http://schemas.openxmlformats.org/officeDocument/2006/relationships/hyperlink" Target="https://www.cbd.int/doc/c/9fa4/4057/c6643a793b526345ac3c0d02/sbstta-27-inf-07-en.pdf" TargetMode="External"/><Relationship Id="rId94" Type="http://schemas.openxmlformats.org/officeDocument/2006/relationships/hyperlink" Target="https://www.cbd.int/doc/notifications/2025/ntf-2025-120-sbstta27-en.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6"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oc/decisions/cop-10/cop-10-dec-33-en.pdf" TargetMode="External"/><Relationship Id="rId39"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ocuments/CBD/CP/RA/AHTEG/2025/1/INF/1" TargetMode="External"/><Relationship Id="rId55" Type="http://schemas.openxmlformats.org/officeDocument/2006/relationships/hyperlink" Target="https://www.cbd.int/decisions/cop/?m=cop-15" TargetMode="External"/><Relationship Id="rId76" Type="http://schemas.openxmlformats.org/officeDocument/2006/relationships/hyperlink" Target="https://www.cbd.int/documents/CBD/SBSTTA/27/5/ADD2" TargetMode="External"/><Relationship Id="rId7" Type="http://schemas.openxmlformats.org/officeDocument/2006/relationships/hyperlink" Target="https://www.cbd.int/documents/CBD/SBSTTA/27/INF/4/Rev.1" TargetMode="External"/><Relationship Id="rId71" Type="http://schemas.openxmlformats.org/officeDocument/2006/relationships/hyperlink" Target="https://www.cbd.int/documents/CBD/SBSTTA/27/4" TargetMode="External"/><Relationship Id="rId92" Type="http://schemas.openxmlformats.org/officeDocument/2006/relationships/hyperlink" Target="https://www.cbd.int/doc/c/d8ea/b404/eea2d1ffc287b58dee031e8c/sbstta-27-09-en.pdf" TargetMode="External"/><Relationship Id="rId2" Type="http://schemas.openxmlformats.org/officeDocument/2006/relationships/hyperlink" Target="https://www.cbd.int/decisions/cop/?m=cop-15" TargetMode="External"/><Relationship Id="rId29" Type="http://schemas.openxmlformats.org/officeDocument/2006/relationships/hyperlink" Target="https://www.cbd.int/decision/cop/default.shtml?id=7196" TargetMode="External"/><Relationship Id="rId24" Type="http://schemas.openxmlformats.org/officeDocument/2006/relationships/hyperlink" Target="https://www.cbd.int/doc/decisions/cop-16/cop-16-dec-22-en.pdf"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CP/RA/AHTEG/2025/1/3" TargetMode="External"/><Relationship Id="rId66" Type="http://schemas.openxmlformats.org/officeDocument/2006/relationships/hyperlink" Target="https://www.cbd.int/documents/CBD/SBSTTA/27/INF/15" TargetMode="External"/><Relationship Id="rId87" Type="http://schemas.openxmlformats.org/officeDocument/2006/relationships/hyperlink" Target="https://www.cbd.int/doc/c/ebbf/a2fa/a7b1fee5a7793a696d32e4ce/sbstta-27-inf-12-rev1-en.pdf" TargetMode="External"/><Relationship Id="rId61" Type="http://schemas.openxmlformats.org/officeDocument/2006/relationships/hyperlink" Target="https://www.cbd.int/documents/CBD/SBSTTA/27/1" TargetMode="External"/><Relationship Id="rId82" Type="http://schemas.openxmlformats.org/officeDocument/2006/relationships/hyperlink" Target="https://www.cbd.int/documents/CBD/SBSTTA/27/7" TargetMode="External"/><Relationship Id="rId19" Type="http://schemas.openxmlformats.org/officeDocument/2006/relationships/hyperlink" Target="https://www.cbd.int/decisions/?id=13676" TargetMode="External"/><Relationship Id="rId14"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56" Type="http://schemas.openxmlformats.org/officeDocument/2006/relationships/hyperlink" Target="https://www.cbd.int/decisions/cop/?m=cop-15" TargetMode="External"/><Relationship Id="rId77" Type="http://schemas.openxmlformats.org/officeDocument/2006/relationships/hyperlink" Target="https://www.cbd.int/documents/CBD/SBSTTA/27/5/ADD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9BD"/>
    <w:rsid w:val="000033B0"/>
    <w:rsid w:val="000658C8"/>
    <w:rsid w:val="0009161F"/>
    <w:rsid w:val="000A3BE8"/>
    <w:rsid w:val="000B12AA"/>
    <w:rsid w:val="000D4E67"/>
    <w:rsid w:val="000E2BE3"/>
    <w:rsid w:val="000F286A"/>
    <w:rsid w:val="000F5F4A"/>
    <w:rsid w:val="00103D1E"/>
    <w:rsid w:val="00114055"/>
    <w:rsid w:val="00151E32"/>
    <w:rsid w:val="001621C0"/>
    <w:rsid w:val="00171339"/>
    <w:rsid w:val="00173437"/>
    <w:rsid w:val="001928A5"/>
    <w:rsid w:val="001A3077"/>
    <w:rsid w:val="001A573C"/>
    <w:rsid w:val="001B2BC9"/>
    <w:rsid w:val="001B5E85"/>
    <w:rsid w:val="001D79EB"/>
    <w:rsid w:val="001E6028"/>
    <w:rsid w:val="001F2A90"/>
    <w:rsid w:val="001F5684"/>
    <w:rsid w:val="0021161A"/>
    <w:rsid w:val="002119BC"/>
    <w:rsid w:val="00232B05"/>
    <w:rsid w:val="00237534"/>
    <w:rsid w:val="00243ACC"/>
    <w:rsid w:val="002619BD"/>
    <w:rsid w:val="002C02F3"/>
    <w:rsid w:val="002D0273"/>
    <w:rsid w:val="002D10AE"/>
    <w:rsid w:val="002D3985"/>
    <w:rsid w:val="002F1C76"/>
    <w:rsid w:val="002F3EC6"/>
    <w:rsid w:val="00315212"/>
    <w:rsid w:val="00324E05"/>
    <w:rsid w:val="00347CFA"/>
    <w:rsid w:val="003559A8"/>
    <w:rsid w:val="00360134"/>
    <w:rsid w:val="00364D6E"/>
    <w:rsid w:val="003714BC"/>
    <w:rsid w:val="003847AD"/>
    <w:rsid w:val="00387636"/>
    <w:rsid w:val="003C1B9C"/>
    <w:rsid w:val="003C4B5B"/>
    <w:rsid w:val="003E4D20"/>
    <w:rsid w:val="0040636B"/>
    <w:rsid w:val="004319E0"/>
    <w:rsid w:val="00446745"/>
    <w:rsid w:val="0046229E"/>
    <w:rsid w:val="004628B0"/>
    <w:rsid w:val="00496271"/>
    <w:rsid w:val="004965D2"/>
    <w:rsid w:val="004A2929"/>
    <w:rsid w:val="004A6008"/>
    <w:rsid w:val="004B117D"/>
    <w:rsid w:val="004B2314"/>
    <w:rsid w:val="004B3084"/>
    <w:rsid w:val="004C2E58"/>
    <w:rsid w:val="004C437F"/>
    <w:rsid w:val="004E4E80"/>
    <w:rsid w:val="004E610B"/>
    <w:rsid w:val="00500CA0"/>
    <w:rsid w:val="005150EB"/>
    <w:rsid w:val="00517F64"/>
    <w:rsid w:val="00527D5E"/>
    <w:rsid w:val="00534306"/>
    <w:rsid w:val="00565BFB"/>
    <w:rsid w:val="005A1C03"/>
    <w:rsid w:val="005B3B8B"/>
    <w:rsid w:val="005F38C4"/>
    <w:rsid w:val="00604043"/>
    <w:rsid w:val="00611D34"/>
    <w:rsid w:val="00627127"/>
    <w:rsid w:val="0063378D"/>
    <w:rsid w:val="0066154A"/>
    <w:rsid w:val="006634EF"/>
    <w:rsid w:val="006646D3"/>
    <w:rsid w:val="00675D46"/>
    <w:rsid w:val="006805A2"/>
    <w:rsid w:val="00711830"/>
    <w:rsid w:val="00727637"/>
    <w:rsid w:val="00770A64"/>
    <w:rsid w:val="0077245C"/>
    <w:rsid w:val="007826E8"/>
    <w:rsid w:val="007B0B68"/>
    <w:rsid w:val="007C7D84"/>
    <w:rsid w:val="007D0E9B"/>
    <w:rsid w:val="007D674B"/>
    <w:rsid w:val="007E01D7"/>
    <w:rsid w:val="007E345C"/>
    <w:rsid w:val="007E4C1B"/>
    <w:rsid w:val="00844FF0"/>
    <w:rsid w:val="00854B9B"/>
    <w:rsid w:val="00866E25"/>
    <w:rsid w:val="00881F97"/>
    <w:rsid w:val="008A6A1D"/>
    <w:rsid w:val="008B7872"/>
    <w:rsid w:val="008C26EF"/>
    <w:rsid w:val="008C5748"/>
    <w:rsid w:val="008C67E7"/>
    <w:rsid w:val="008D4ED6"/>
    <w:rsid w:val="00904B27"/>
    <w:rsid w:val="00915C4F"/>
    <w:rsid w:val="009177CC"/>
    <w:rsid w:val="00920F04"/>
    <w:rsid w:val="0094433D"/>
    <w:rsid w:val="0095675C"/>
    <w:rsid w:val="00974DD9"/>
    <w:rsid w:val="00975192"/>
    <w:rsid w:val="00991AD3"/>
    <w:rsid w:val="009934E7"/>
    <w:rsid w:val="009C12A2"/>
    <w:rsid w:val="009E7533"/>
    <w:rsid w:val="00A16E7C"/>
    <w:rsid w:val="00A20803"/>
    <w:rsid w:val="00A25F0B"/>
    <w:rsid w:val="00A40F00"/>
    <w:rsid w:val="00A65D5E"/>
    <w:rsid w:val="00A95C3D"/>
    <w:rsid w:val="00AA1324"/>
    <w:rsid w:val="00AA5522"/>
    <w:rsid w:val="00AB19C1"/>
    <w:rsid w:val="00AB284A"/>
    <w:rsid w:val="00AB4A2C"/>
    <w:rsid w:val="00AD167E"/>
    <w:rsid w:val="00AF0AA1"/>
    <w:rsid w:val="00B12D76"/>
    <w:rsid w:val="00B7292A"/>
    <w:rsid w:val="00B8149A"/>
    <w:rsid w:val="00B96562"/>
    <w:rsid w:val="00BA7A43"/>
    <w:rsid w:val="00BB5E3C"/>
    <w:rsid w:val="00BC2D73"/>
    <w:rsid w:val="00BF7F76"/>
    <w:rsid w:val="00C42351"/>
    <w:rsid w:val="00C47FD6"/>
    <w:rsid w:val="00C740E2"/>
    <w:rsid w:val="00C87856"/>
    <w:rsid w:val="00C903C3"/>
    <w:rsid w:val="00C92B4F"/>
    <w:rsid w:val="00CA3A69"/>
    <w:rsid w:val="00D01E81"/>
    <w:rsid w:val="00D11B2C"/>
    <w:rsid w:val="00D44902"/>
    <w:rsid w:val="00D6476E"/>
    <w:rsid w:val="00D8004E"/>
    <w:rsid w:val="00D92737"/>
    <w:rsid w:val="00D9685C"/>
    <w:rsid w:val="00DB7659"/>
    <w:rsid w:val="00DB7F66"/>
    <w:rsid w:val="00DC1825"/>
    <w:rsid w:val="00DC53B3"/>
    <w:rsid w:val="00DD3AA8"/>
    <w:rsid w:val="00DF3540"/>
    <w:rsid w:val="00E06CD3"/>
    <w:rsid w:val="00E17D4C"/>
    <w:rsid w:val="00E24CAE"/>
    <w:rsid w:val="00E24FCE"/>
    <w:rsid w:val="00E306E4"/>
    <w:rsid w:val="00E652E1"/>
    <w:rsid w:val="00EA3A6F"/>
    <w:rsid w:val="00EE3FCF"/>
    <w:rsid w:val="00F02550"/>
    <w:rsid w:val="00F05EFA"/>
    <w:rsid w:val="00F43A2B"/>
    <w:rsid w:val="00FA03BE"/>
    <w:rsid w:val="00FA2BF7"/>
    <w:rsid w:val="00FD72D5"/>
    <w:rsid w:val="00FE2F9D"/>
    <w:rsid w:val="00FF25C4"/>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DD61F-7FFB-4BB6-9A1E-DF8EBFE3C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032DB74-CB8D-4AD1-A51A-8B21EF44253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1</TotalTime>
  <Pages>65</Pages>
  <Words>29714</Words>
  <Characters>169371</Characters>
  <Application>Microsoft Office Word</Application>
  <DocSecurity>0</DocSecurity>
  <Lines>1411</Lines>
  <Paragraphs>397</Paragraphs>
  <ScaleCrop>false</ScaleCrop>
  <HeadingPairs>
    <vt:vector size="2" baseType="variant">
      <vt:variant>
        <vt:lpstr>Title</vt:lpstr>
      </vt:variant>
      <vt:variant>
        <vt:i4>1</vt:i4>
      </vt:variant>
    </vt:vector>
  </HeadingPairs>
  <TitlesOfParts>
    <vt:vector size="1" baseType="lpstr">
      <vt:lpstr>Report of the Subsidiary Body on Scientific, Technical and Technological Advice on its twenty-seventh meeting</vt:lpstr>
    </vt:vector>
  </TitlesOfParts>
  <Company/>
  <LinksUpToDate>false</LinksUpToDate>
  <CharactersWithSpaces>198688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Scientific, Technical and Technological Advice on its twenty-seventh meeting</dc:title>
  <dc:subject>CBD/SBSTTA/27/10</dc:subject>
  <dc:creator>Secretariat of the Convention on Biological Diversity</dc:creator>
  <cp:keywords/>
  <dc:description/>
  <cp:lastModifiedBy>Veronique Lefebvre</cp:lastModifiedBy>
  <cp:revision>4</cp:revision>
  <cp:lastPrinted>2023-11-29T03:55:00Z</cp:lastPrinted>
  <dcterms:created xsi:type="dcterms:W3CDTF">2026-02-04T18:14:00Z</dcterms:created>
  <dcterms:modified xsi:type="dcterms:W3CDTF">2026-02-09T16:16:00Z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y fmtid="{D5CDD505-2E9C-101B-9397-08002B2CF9AE}" pid="10" name="GrammarlyDocumentId">
    <vt:lpwstr>c14bf8ce-f47b-4a82-8fed-5e18371cd469</vt:lpwstr>
  </property>
</Properties>
</file>