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753DC" w14:paraId="3CDCAABD" w14:textId="77777777" w:rsidTr="00D11E33">
        <w:tc>
          <w:tcPr>
            <w:tcW w:w="851" w:type="dxa"/>
            <w:tcBorders>
              <w:bottom w:val="single" w:sz="8" w:space="0" w:color="auto"/>
            </w:tcBorders>
            <w:vAlign w:val="bottom"/>
          </w:tcPr>
          <w:p w14:paraId="1C3675C5" w14:textId="77777777" w:rsidR="00436C75" w:rsidRPr="00B753DC" w:rsidRDefault="00436C75" w:rsidP="00D11E33">
            <w:pPr>
              <w:spacing w:after="120"/>
              <w:jc w:val="left"/>
              <w:rPr>
                <w:lang w:val="fr-FR"/>
              </w:rPr>
            </w:pPr>
            <w:bookmarkStart w:id="0" w:name="_Toc522023191"/>
            <w:bookmarkStart w:id="1" w:name="_Hlk137651738"/>
            <w:r w:rsidRPr="00B753DC">
              <w:rPr>
                <w:lang w:val="fr-FR"/>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324AF3A4" w:rsidR="00436C75" w:rsidRPr="00B753DC" w:rsidRDefault="00342898" w:rsidP="00D11E33">
            <w:pPr>
              <w:spacing w:after="120"/>
              <w:jc w:val="left"/>
              <w:rPr>
                <w:lang w:val="fr-FR"/>
              </w:rPr>
            </w:pPr>
            <w:r w:rsidRPr="00B753DC">
              <w:rPr>
                <w:lang w:val="fr-FR" w:eastAsia="fr-FR"/>
              </w:rPr>
              <w:drawing>
                <wp:inline distT="0" distB="0" distL="0" distR="0" wp14:anchorId="007197F3" wp14:editId="20DEEFB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41C6120B" w:rsidR="00436C75" w:rsidRPr="00B753DC" w:rsidRDefault="00436C75" w:rsidP="00D11E33">
            <w:pPr>
              <w:tabs>
                <w:tab w:val="clear" w:pos="567"/>
                <w:tab w:val="clear" w:pos="1134"/>
                <w:tab w:val="clear" w:pos="1701"/>
                <w:tab w:val="clear" w:pos="2268"/>
              </w:tabs>
              <w:spacing w:after="120"/>
              <w:ind w:left="36"/>
              <w:jc w:val="right"/>
              <w:rPr>
                <w:szCs w:val="22"/>
                <w:lang w:val="fr-FR"/>
              </w:rPr>
            </w:pPr>
            <w:r w:rsidRPr="00B753DC">
              <w:rPr>
                <w:sz w:val="40"/>
                <w:szCs w:val="40"/>
                <w:lang w:val="fr-FR"/>
              </w:rPr>
              <w:t>CBD</w:t>
            </w:r>
            <w:r w:rsidRPr="00B753DC">
              <w:rPr>
                <w:lang w:val="fr-FR"/>
              </w:rPr>
              <w:t>/CP/MOP/11/</w:t>
            </w:r>
            <w:r w:rsidR="00A462B5" w:rsidRPr="00B753DC">
              <w:rPr>
                <w:lang w:val="fr-FR"/>
              </w:rPr>
              <w:t>L.9</w:t>
            </w:r>
          </w:p>
        </w:tc>
      </w:tr>
      <w:tr w:rsidR="00436C75" w:rsidRPr="00B753DC" w14:paraId="7CD125FE" w14:textId="77777777" w:rsidTr="00D11E33">
        <w:tc>
          <w:tcPr>
            <w:tcW w:w="4545" w:type="dxa"/>
            <w:gridSpan w:val="3"/>
            <w:tcBorders>
              <w:top w:val="single" w:sz="8" w:space="0" w:color="auto"/>
              <w:bottom w:val="single" w:sz="12" w:space="0" w:color="auto"/>
            </w:tcBorders>
          </w:tcPr>
          <w:p w14:paraId="788EDD0A" w14:textId="240DAEFB" w:rsidR="00436C75" w:rsidRPr="00B753DC" w:rsidRDefault="00A03653" w:rsidP="00D11E33">
            <w:pPr>
              <w:pStyle w:val="Cornernotation"/>
              <w:suppressLineNumbers/>
              <w:suppressAutoHyphens/>
              <w:ind w:left="0" w:right="0" w:firstLine="0"/>
              <w:rPr>
                <w:lang w:val="fr-FR"/>
              </w:rPr>
            </w:pPr>
            <w:r w:rsidRPr="00B753DC">
              <w:rPr>
                <w:lang w:val="fr-FR" w:eastAsia="fr-FR"/>
              </w:rPr>
              <w:drawing>
                <wp:inline distT="0" distB="0" distL="0" distR="0" wp14:anchorId="3BFEA621" wp14:editId="33381CC0">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2BEF825B" w:rsidR="00436C75" w:rsidRPr="00B753DC" w:rsidRDefault="00436C75" w:rsidP="00D11E33">
            <w:pPr>
              <w:ind w:left="3143"/>
              <w:rPr>
                <w:sz w:val="22"/>
                <w:szCs w:val="22"/>
                <w:lang w:val="fr-FR"/>
              </w:rPr>
            </w:pPr>
            <w:r w:rsidRPr="00B753DC">
              <w:rPr>
                <w:sz w:val="22"/>
                <w:szCs w:val="22"/>
                <w:lang w:val="fr-FR"/>
              </w:rPr>
              <w:t>Distr.</w:t>
            </w:r>
            <w:r w:rsidR="00C57A20" w:rsidRPr="00B753DC">
              <w:rPr>
                <w:sz w:val="22"/>
                <w:szCs w:val="22"/>
                <w:lang w:val="fr-FR"/>
              </w:rPr>
              <w:t xml:space="preserve"> </w:t>
            </w:r>
            <w:r w:rsidRPr="00B753DC">
              <w:rPr>
                <w:sz w:val="22"/>
                <w:szCs w:val="22"/>
                <w:lang w:val="fr-FR"/>
              </w:rPr>
              <w:t xml:space="preserve">: </w:t>
            </w:r>
            <w:r w:rsidR="00C57A20" w:rsidRPr="00B753DC">
              <w:rPr>
                <w:sz w:val="22"/>
                <w:szCs w:val="22"/>
                <w:lang w:val="fr-FR"/>
              </w:rPr>
              <w:t xml:space="preserve">limitée </w:t>
            </w:r>
          </w:p>
          <w:p w14:paraId="178BEEED" w14:textId="0F7A9C05" w:rsidR="00436C75" w:rsidRPr="00B753DC" w:rsidRDefault="0047417C" w:rsidP="00D11E33">
            <w:pPr>
              <w:ind w:left="3143"/>
              <w:rPr>
                <w:sz w:val="22"/>
                <w:szCs w:val="22"/>
                <w:lang w:val="fr-FR"/>
              </w:rPr>
            </w:pPr>
            <w:r w:rsidRPr="00B753DC">
              <w:rPr>
                <w:sz w:val="22"/>
                <w:szCs w:val="22"/>
                <w:lang w:val="fr-FR"/>
              </w:rPr>
              <w:t>1</w:t>
            </w:r>
            <w:r w:rsidR="00C57A20" w:rsidRPr="00B753DC">
              <w:rPr>
                <w:sz w:val="22"/>
                <w:szCs w:val="22"/>
                <w:vertAlign w:val="superscript"/>
                <w:lang w:val="fr-FR"/>
              </w:rPr>
              <w:t>er</w:t>
            </w:r>
            <w:r w:rsidR="00C57A20" w:rsidRPr="00B753DC">
              <w:rPr>
                <w:sz w:val="22"/>
                <w:szCs w:val="22"/>
                <w:lang w:val="fr-FR"/>
              </w:rPr>
              <w:t> novembre</w:t>
            </w:r>
            <w:r w:rsidR="00436C75" w:rsidRPr="00B753DC">
              <w:rPr>
                <w:sz w:val="22"/>
                <w:szCs w:val="22"/>
                <w:lang w:val="fr-FR"/>
              </w:rPr>
              <w:t xml:space="preserve"> 2024</w:t>
            </w:r>
          </w:p>
          <w:p w14:paraId="4FA6462E" w14:textId="77777777" w:rsidR="00756BF4" w:rsidRPr="00B753DC" w:rsidRDefault="00756BF4" w:rsidP="00756BF4">
            <w:pPr>
              <w:ind w:left="3143"/>
              <w:rPr>
                <w:sz w:val="22"/>
                <w:szCs w:val="22"/>
                <w:lang w:val="fr-FR"/>
              </w:rPr>
            </w:pPr>
            <w:r w:rsidRPr="00B753DC">
              <w:rPr>
                <w:sz w:val="22"/>
                <w:szCs w:val="22"/>
                <w:lang w:val="fr-FR"/>
              </w:rPr>
              <w:t>Français</w:t>
            </w:r>
          </w:p>
          <w:p w14:paraId="04DCEA1E" w14:textId="38DF3FF5" w:rsidR="00436C75" w:rsidRPr="00B753DC" w:rsidRDefault="00756BF4" w:rsidP="00756BF4">
            <w:pPr>
              <w:ind w:left="3143"/>
              <w:rPr>
                <w:sz w:val="22"/>
                <w:szCs w:val="22"/>
                <w:lang w:val="fr-FR"/>
              </w:rPr>
            </w:pPr>
            <w:r w:rsidRPr="00B753DC">
              <w:rPr>
                <w:sz w:val="22"/>
                <w:szCs w:val="22"/>
                <w:lang w:val="fr-FR"/>
              </w:rPr>
              <w:t>Original : anglais</w:t>
            </w:r>
          </w:p>
          <w:p w14:paraId="2A0E2C95" w14:textId="77777777" w:rsidR="00436C75" w:rsidRPr="00B753DC" w:rsidRDefault="00436C75" w:rsidP="00D11E33">
            <w:pPr>
              <w:rPr>
                <w:lang w:val="fr-FR"/>
              </w:rPr>
            </w:pPr>
          </w:p>
        </w:tc>
      </w:tr>
    </w:tbl>
    <w:tbl>
      <w:tblPr>
        <w:tblStyle w:val="Grilledutableau"/>
        <w:tblW w:w="10490" w:type="dxa"/>
        <w:tblInd w:w="-284" w:type="dxa"/>
        <w:tblLayout w:type="fixed"/>
        <w:tblLook w:val="04A0" w:firstRow="1" w:lastRow="0" w:firstColumn="1" w:lastColumn="0" w:noHBand="0" w:noVBand="1"/>
      </w:tblPr>
      <w:tblGrid>
        <w:gridCol w:w="5954"/>
        <w:gridCol w:w="1843"/>
        <w:gridCol w:w="2693"/>
      </w:tblGrid>
      <w:tr w:rsidR="00436C75" w:rsidRPr="00B753DC" w14:paraId="12B0B7A8" w14:textId="77777777" w:rsidTr="001E0AD0">
        <w:tc>
          <w:tcPr>
            <w:tcW w:w="5954" w:type="dxa"/>
            <w:tcBorders>
              <w:left w:val="nil"/>
              <w:bottom w:val="nil"/>
              <w:right w:val="nil"/>
            </w:tcBorders>
            <w:tcMar>
              <w:left w:w="284" w:type="dxa"/>
            </w:tcMar>
          </w:tcPr>
          <w:bookmarkEnd w:id="0"/>
          <w:p w14:paraId="1B7CDF8E" w14:textId="77777777" w:rsidR="006B2CC5" w:rsidRPr="00B753DC" w:rsidRDefault="006B2CC5" w:rsidP="006B2CC5">
            <w:pPr>
              <w:pStyle w:val="AFCorNot12Bold"/>
              <w:rPr>
                <w:rFonts w:asciiTheme="majorBidi" w:hAnsiTheme="majorBidi" w:cstheme="majorBidi"/>
                <w:b w:val="0"/>
                <w:bCs/>
                <w:snapToGrid w:val="0"/>
                <w:kern w:val="22"/>
                <w:lang w:val="fr-FR"/>
              </w:rPr>
            </w:pPr>
            <w:r w:rsidRPr="00B753DC">
              <w:rPr>
                <w:snapToGrid w:val="0"/>
                <w:lang w:val="fr-FR"/>
              </w:rPr>
              <w:t>Conférence des Parties</w:t>
            </w:r>
            <w:r w:rsidRPr="00B753DC">
              <w:rPr>
                <w:snapToGrid w:val="0"/>
                <w:lang w:val="fr-FR"/>
              </w:rPr>
              <w:br/>
              <w:t>à la Convention sur la diversité biologique siégeant en tant que réunion des Parties</w:t>
            </w:r>
            <w:r w:rsidRPr="00B753DC">
              <w:rPr>
                <w:snapToGrid w:val="0"/>
                <w:lang w:val="fr-FR"/>
              </w:rPr>
              <w:br/>
              <w:t>au Protocole de Cartagena sur la prévention des risques biotechnologiques</w:t>
            </w:r>
          </w:p>
          <w:p w14:paraId="0DA868F0" w14:textId="20990EFF" w:rsidR="00A61CBE" w:rsidRPr="00B753DC" w:rsidRDefault="006B2CC5" w:rsidP="006B2CC5">
            <w:pPr>
              <w:pStyle w:val="AFCorNotBold"/>
              <w:rPr>
                <w:rFonts w:asciiTheme="majorBidi" w:hAnsiTheme="majorBidi" w:cstheme="majorBidi"/>
                <w:b w:val="0"/>
                <w:bCs/>
                <w:snapToGrid w:val="0"/>
                <w:kern w:val="22"/>
                <w:lang w:val="fr-FR" w:eastAsia="nb-NO"/>
              </w:rPr>
            </w:pPr>
            <w:r w:rsidRPr="00B753DC">
              <w:rPr>
                <w:snapToGrid w:val="0"/>
                <w:lang w:val="fr-FR"/>
              </w:rPr>
              <w:t>Onzième réunion</w:t>
            </w:r>
          </w:p>
          <w:p w14:paraId="40F36F1D" w14:textId="77777777" w:rsidR="003C5D7D" w:rsidRPr="00B753DC" w:rsidRDefault="003C5D7D" w:rsidP="003C5D7D">
            <w:pPr>
              <w:pStyle w:val="CBDNormal"/>
              <w:jc w:val="left"/>
              <w:rPr>
                <w:lang w:val="fr-FR"/>
              </w:rPr>
            </w:pPr>
            <w:r w:rsidRPr="00B753DC">
              <w:rPr>
                <w:lang w:val="fr-FR"/>
              </w:rPr>
              <w:t>Cali (Colombie), 21 octobre–1</w:t>
            </w:r>
            <w:r w:rsidRPr="00B753DC">
              <w:rPr>
                <w:vertAlign w:val="superscript"/>
                <w:lang w:val="fr-FR"/>
              </w:rPr>
              <w:t>er </w:t>
            </w:r>
            <w:r w:rsidRPr="00B753DC">
              <w:rPr>
                <w:lang w:val="fr-FR"/>
              </w:rPr>
              <w:t>novembre 2024</w:t>
            </w:r>
          </w:p>
          <w:p w14:paraId="3C933E0C" w14:textId="55FA8154" w:rsidR="00436C75" w:rsidRPr="00B753DC" w:rsidRDefault="003C5D7D" w:rsidP="003C5D7D">
            <w:pPr>
              <w:pStyle w:val="AFCorNotNormal"/>
              <w:rPr>
                <w:lang w:val="fr-FR"/>
              </w:rPr>
            </w:pPr>
            <w:r w:rsidRPr="00B753DC">
              <w:rPr>
                <w:lang w:val="fr-FR"/>
              </w:rPr>
              <w:t>Point 10 de l’ordre du jour</w:t>
            </w:r>
          </w:p>
          <w:p w14:paraId="78C8CFA6" w14:textId="49C003F9" w:rsidR="001E0AD0" w:rsidRPr="00B753DC" w:rsidRDefault="001F384E" w:rsidP="001E0AD0">
            <w:pPr>
              <w:pStyle w:val="AFCorNotBold"/>
              <w:jc w:val="left"/>
              <w:rPr>
                <w:snapToGrid w:val="0"/>
                <w:lang w:val="fr-FR"/>
              </w:rPr>
            </w:pPr>
            <w:r w:rsidRPr="00B753DC">
              <w:rPr>
                <w:lang w:val="fr-FR"/>
              </w:rPr>
              <w:t xml:space="preserve">Examen de l’efficacité des processus </w:t>
            </w:r>
            <w:r w:rsidRPr="00B753DC">
              <w:rPr>
                <w:lang w:val="fr-FR"/>
              </w:rPr>
              <w:br/>
              <w:t>de la Convention et ses Protocoles</w:t>
            </w:r>
          </w:p>
        </w:tc>
        <w:tc>
          <w:tcPr>
            <w:tcW w:w="1843" w:type="dxa"/>
            <w:tcBorders>
              <w:left w:val="nil"/>
              <w:bottom w:val="nil"/>
              <w:right w:val="nil"/>
            </w:tcBorders>
          </w:tcPr>
          <w:p w14:paraId="18E7AF5C" w14:textId="64AE86D8" w:rsidR="00436C75" w:rsidRPr="00B753DC" w:rsidRDefault="00436C75" w:rsidP="0062529C">
            <w:pPr>
              <w:pStyle w:val="CBDNormal"/>
              <w:rPr>
                <w:rFonts w:asciiTheme="majorBidi" w:hAnsiTheme="majorBidi" w:cstheme="majorBidi"/>
                <w:b/>
                <w:bCs/>
                <w:snapToGrid w:val="0"/>
                <w:kern w:val="22"/>
                <w:lang w:val="fr-FR"/>
              </w:rPr>
            </w:pPr>
          </w:p>
        </w:tc>
        <w:tc>
          <w:tcPr>
            <w:tcW w:w="2693" w:type="dxa"/>
            <w:tcBorders>
              <w:left w:val="nil"/>
              <w:bottom w:val="nil"/>
              <w:right w:val="nil"/>
            </w:tcBorders>
          </w:tcPr>
          <w:p w14:paraId="44C9F45F" w14:textId="76947386" w:rsidR="00436C75" w:rsidRPr="00B753DC" w:rsidRDefault="00436C75" w:rsidP="00CE3D31">
            <w:pPr>
              <w:pStyle w:val="CBDNormal"/>
              <w:rPr>
                <w:lang w:val="fr-FR"/>
              </w:rPr>
            </w:pPr>
          </w:p>
        </w:tc>
      </w:tr>
    </w:tbl>
    <w:bookmarkEnd w:id="1"/>
    <w:p w14:paraId="3F49212B" w14:textId="0F146951" w:rsidR="00A96B21" w:rsidRPr="00B753DC" w:rsidRDefault="006A2977" w:rsidP="001454DA">
      <w:pPr>
        <w:pStyle w:val="CBDTitle"/>
        <w:rPr>
          <w:szCs w:val="28"/>
          <w:lang w:val="fr-FR"/>
        </w:rPr>
      </w:pPr>
      <w:sdt>
        <w:sdtPr>
          <w:rPr>
            <w:rFonts w:eastAsiaTheme="majorEastAsia" w:cstheme="majorBidi"/>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B753DC">
            <w:rPr>
              <w:rFonts w:eastAsiaTheme="majorEastAsia" w:cstheme="majorBidi"/>
              <w:szCs w:val="28"/>
              <w:lang w:val="fr-FR"/>
            </w:rPr>
            <w:t>Procédures relatives à la tenue de réunions en ligne et hybrides</w:t>
          </w:r>
          <w:r w:rsidRPr="00B753DC">
            <w:rPr>
              <w:rFonts w:eastAsiaTheme="majorEastAsia" w:cstheme="majorBidi"/>
              <w:szCs w:val="28"/>
              <w:lang w:val="fr-FR"/>
            </w:rPr>
            <w:t xml:space="preserve"> </w:t>
          </w:r>
        </w:sdtContent>
      </w:sdt>
    </w:p>
    <w:p w14:paraId="24AF09E8" w14:textId="15443291" w:rsidR="00342C89" w:rsidRPr="00B753DC" w:rsidRDefault="00673ACF" w:rsidP="00021A79">
      <w:pPr>
        <w:pStyle w:val="CBDSubTitle"/>
        <w:rPr>
          <w:lang w:val="fr-FR"/>
        </w:rPr>
      </w:pPr>
      <w:r w:rsidRPr="00B753DC">
        <w:rPr>
          <w:lang w:val="fr-FR"/>
        </w:rPr>
        <w:t xml:space="preserve">Projet de décision présenté par la présidente du Groupe de travail </w:t>
      </w:r>
      <w:r w:rsidR="009535B7" w:rsidRPr="00B753DC">
        <w:rPr>
          <w:lang w:val="fr-FR"/>
        </w:rPr>
        <w:t>I</w:t>
      </w:r>
    </w:p>
    <w:p w14:paraId="444CDC86" w14:textId="1143F1F6" w:rsidR="00025E2A" w:rsidRPr="00B753DC" w:rsidRDefault="008E011B" w:rsidP="00021A79">
      <w:pPr>
        <w:pStyle w:val="CBDDesicionText"/>
        <w:ind w:firstLine="567"/>
        <w:rPr>
          <w:iCs/>
          <w:lang w:val="fr-FR"/>
        </w:rPr>
      </w:pPr>
      <w:r w:rsidRPr="00B753DC">
        <w:rPr>
          <w:i/>
          <w:iCs/>
          <w:lang w:val="fr-FR"/>
        </w:rPr>
        <w:t>La Conférence des Parties siégeant en tant que réunion des Parties au Protocole de Cartagena sur la prévention des risques biotechnologiques</w:t>
      </w:r>
      <w:r w:rsidRPr="00B753DC">
        <w:rPr>
          <w:i/>
          <w:iCs/>
          <w:lang w:val="fr-FR"/>
        </w:rPr>
        <w:t>,</w:t>
      </w:r>
    </w:p>
    <w:p w14:paraId="0ACCBA04" w14:textId="229DBBCB" w:rsidR="00627789" w:rsidRPr="00B753DC" w:rsidRDefault="00DC4E1B" w:rsidP="006852AB">
      <w:pPr>
        <w:pStyle w:val="CBDNormal"/>
        <w:spacing w:before="120" w:after="120"/>
        <w:ind w:left="567" w:firstLine="567"/>
        <w:rPr>
          <w:rFonts w:eastAsia="Times New Roman"/>
          <w:szCs w:val="24"/>
          <w:lang w:val="fr-FR"/>
        </w:rPr>
      </w:pPr>
      <w:r w:rsidRPr="00B753DC">
        <w:rPr>
          <w:i/>
          <w:iCs/>
          <w:szCs w:val="24"/>
          <w:lang w:val="fr-FR"/>
        </w:rPr>
        <w:t>Réaffirmant</w:t>
      </w:r>
      <w:r w:rsidRPr="00B753DC">
        <w:rPr>
          <w:lang w:val="fr-FR"/>
        </w:rPr>
        <w:t xml:space="preserve"> que toutes les réunions de la </w:t>
      </w:r>
      <w:r w:rsidR="0059684E" w:rsidRPr="00B753DC">
        <w:rPr>
          <w:lang w:val="fr-FR"/>
        </w:rPr>
        <w:t>Conférence des Parties siégeant en tant que réunion des Parties au Protocole de Cartagena sur la prévention des risques biotechnologiques</w:t>
      </w:r>
      <w:r w:rsidR="0059684E" w:rsidRPr="00B753DC">
        <w:rPr>
          <w:rFonts w:eastAsia="Times New Roman"/>
          <w:szCs w:val="24"/>
          <w:vertAlign w:val="superscript"/>
          <w:lang w:val="fr-FR"/>
        </w:rPr>
        <w:footnoteReference w:id="2"/>
      </w:r>
      <w:r w:rsidR="009C6FFA" w:rsidRPr="00B753DC">
        <w:rPr>
          <w:rFonts w:eastAsia="Times New Roman"/>
          <w:szCs w:val="24"/>
          <w:lang w:val="fr-FR"/>
        </w:rPr>
        <w:t>,</w:t>
      </w:r>
      <w:r w:rsidR="00627789" w:rsidRPr="00B753DC">
        <w:rPr>
          <w:rFonts w:eastAsia="Times New Roman"/>
          <w:szCs w:val="24"/>
          <w:lang w:val="fr-FR"/>
        </w:rPr>
        <w:t xml:space="preserve"> </w:t>
      </w:r>
      <w:r w:rsidR="00972C71" w:rsidRPr="00B753DC">
        <w:rPr>
          <w:lang w:val="fr-FR"/>
        </w:rPr>
        <w:t>ainsi que les réunions des organes subsidiaires intergouvernementaux d</w:t>
      </w:r>
      <w:r w:rsidR="00972C71" w:rsidRPr="00B753DC">
        <w:rPr>
          <w:lang w:val="fr-FR"/>
        </w:rPr>
        <w:t>u Protocole</w:t>
      </w:r>
      <w:r w:rsidR="00972C71" w:rsidRPr="00B753DC">
        <w:rPr>
          <w:lang w:val="fr-FR"/>
        </w:rPr>
        <w:t>, doivent respecter leur règlement intérieur respectif,</w:t>
      </w:r>
      <w:r w:rsidR="00972C71" w:rsidRPr="00B753DC">
        <w:rPr>
          <w:lang w:val="fr-FR"/>
        </w:rPr>
        <w:t xml:space="preserve"> </w:t>
      </w:r>
    </w:p>
    <w:p w14:paraId="7180A51A" w14:textId="4DD5912C" w:rsidR="00B753DC" w:rsidRPr="00B753DC" w:rsidRDefault="002613D9" w:rsidP="00B753DC">
      <w:pPr>
        <w:pStyle w:val="CBDNormal"/>
        <w:spacing w:before="120" w:after="120"/>
        <w:ind w:left="567" w:firstLine="567"/>
        <w:rPr>
          <w:rFonts w:eastAsia="Times New Roman"/>
          <w:szCs w:val="24"/>
          <w:lang w:val="fr-FR"/>
        </w:rPr>
      </w:pPr>
      <w:r>
        <w:rPr>
          <w:lang w:val="fr-FR"/>
        </w:rPr>
        <w:t>1</w:t>
      </w:r>
      <w:r w:rsidR="00B753DC" w:rsidRPr="00B753DC">
        <w:rPr>
          <w:lang w:val="fr-FR"/>
        </w:rPr>
        <w:t>.</w:t>
      </w:r>
      <w:r w:rsidR="00B753DC" w:rsidRPr="00B753DC">
        <w:rPr>
          <w:lang w:val="fr-FR"/>
        </w:rPr>
        <w:tab/>
      </w:r>
      <w:r w:rsidR="00B753DC" w:rsidRPr="00B753DC">
        <w:rPr>
          <w:i/>
          <w:iCs/>
          <w:szCs w:val="24"/>
          <w:lang w:val="fr-FR"/>
        </w:rPr>
        <w:t>Affirme</w:t>
      </w:r>
      <w:r w:rsidR="00B753DC" w:rsidRPr="00B753DC">
        <w:rPr>
          <w:lang w:val="fr-FR"/>
        </w:rPr>
        <w:t xml:space="preserve"> que les réunions de la Conférence des Parties siégeant en tant que réunion des Parties au Protocole de Cartagena, ainsi que les réunions des organes subsidiaires intergouvernementaux </w:t>
      </w:r>
      <w:r>
        <w:rPr>
          <w:lang w:val="fr-FR"/>
        </w:rPr>
        <w:t>du Protocole</w:t>
      </w:r>
      <w:r w:rsidR="00B753DC" w:rsidRPr="00B753DC">
        <w:rPr>
          <w:lang w:val="fr-FR"/>
        </w:rPr>
        <w:t xml:space="preserve">, devraient se tenir en présentiel à moins que des circonstances extraordinaires, comme indiqué au paragraphe 2 ci-dessous, ne rendent peu pratique la tenue de réunions en présentiel pendant une période prolongée ; </w:t>
      </w:r>
    </w:p>
    <w:p w14:paraId="6F4AD79E" w14:textId="0B01C336" w:rsidR="00B753DC" w:rsidRPr="00B753DC" w:rsidRDefault="00B753DC" w:rsidP="00B753DC">
      <w:pPr>
        <w:pStyle w:val="CBDNormal"/>
        <w:spacing w:before="120" w:after="120"/>
        <w:ind w:left="567" w:firstLine="567"/>
        <w:rPr>
          <w:rFonts w:eastAsia="Times New Roman"/>
          <w:szCs w:val="24"/>
          <w:lang w:val="fr-FR"/>
        </w:rPr>
      </w:pPr>
      <w:r w:rsidRPr="00B753DC">
        <w:rPr>
          <w:lang w:val="fr-FR"/>
        </w:rPr>
        <w:t>2.</w:t>
      </w:r>
      <w:r w:rsidRPr="00B753DC">
        <w:rPr>
          <w:lang w:val="fr-FR"/>
        </w:rPr>
        <w:tab/>
      </w:r>
      <w:r w:rsidRPr="00B753DC">
        <w:rPr>
          <w:i/>
          <w:iCs/>
          <w:szCs w:val="24"/>
          <w:lang w:val="fr-FR"/>
        </w:rPr>
        <w:t>Réaffirme</w:t>
      </w:r>
      <w:r w:rsidRPr="00B753DC">
        <w:rPr>
          <w:lang w:val="fr-FR"/>
        </w:rPr>
        <w:t xml:space="preserve"> qu’en cas de circonstances extraordinaires qui rendent peu pratique que les réunions se tiennent en présentiel, les sessions des réunions mentionnées au paragraphe 1 ci-dessus pourraient se tenir en ligne selon des modalités qui permettent une participation en ligne interactive, si elles font suite à une consultation des Parties et à une décision du Bureau de la Conférence des Parties</w:t>
      </w:r>
      <w:r w:rsidR="00E8472F">
        <w:rPr>
          <w:lang w:val="fr-FR"/>
        </w:rPr>
        <w:t xml:space="preserve"> </w:t>
      </w:r>
      <w:r w:rsidR="00E8472F" w:rsidRPr="00B753DC">
        <w:rPr>
          <w:lang w:val="fr-FR"/>
        </w:rPr>
        <w:t>siégeant en tant que réunion des Parties au Protocole de Cartagena</w:t>
      </w:r>
      <w:r w:rsidRPr="00B753DC">
        <w:rPr>
          <w:lang w:val="fr-FR"/>
        </w:rPr>
        <w:t>, tant qu’aucune décision de fond n’est prise en ligne, à l’exception de décisions sur des questions budgétaires et des questions de procédure permettant au Secrétariat de fonctionner ;</w:t>
      </w:r>
    </w:p>
    <w:p w14:paraId="253ECE4C" w14:textId="302670A0" w:rsidR="00B753DC" w:rsidRPr="00B753DC" w:rsidRDefault="00B753DC" w:rsidP="00B753DC">
      <w:pPr>
        <w:pStyle w:val="CBDNormal"/>
        <w:spacing w:before="120" w:after="120"/>
        <w:ind w:left="567" w:firstLine="567"/>
        <w:rPr>
          <w:rFonts w:eastAsia="Times New Roman"/>
          <w:szCs w:val="24"/>
          <w:lang w:val="fr-FR"/>
        </w:rPr>
      </w:pPr>
      <w:r w:rsidRPr="00B753DC">
        <w:rPr>
          <w:lang w:val="fr-FR"/>
        </w:rPr>
        <w:t>3.</w:t>
      </w:r>
      <w:r w:rsidRPr="00B753DC">
        <w:rPr>
          <w:lang w:val="fr-FR"/>
        </w:rPr>
        <w:tab/>
      </w:r>
      <w:r w:rsidRPr="00B753DC">
        <w:rPr>
          <w:i/>
          <w:iCs/>
          <w:szCs w:val="24"/>
          <w:lang w:val="fr-FR"/>
        </w:rPr>
        <w:t>Note</w:t>
      </w:r>
      <w:r w:rsidRPr="00B753DC">
        <w:rPr>
          <w:lang w:val="fr-FR"/>
        </w:rPr>
        <w:t xml:space="preserve"> qu’en cas de circonstances extraordinaires qui rendraient peu pratique la tenue de réunion en présentiel, des décisions urgentes, telles que celles sur des questions budgétaires, peuvent être prises par la Conférence des Parties en vertu d’une procédure écrite d’approbation tacite, conformément à la pratique des Nations Unies, et à une décision du Bureau de la Conférence des Parties</w:t>
      </w:r>
      <w:r w:rsidR="007250B4" w:rsidRPr="007250B4">
        <w:rPr>
          <w:lang w:val="fr-FR"/>
        </w:rPr>
        <w:t xml:space="preserve"> </w:t>
      </w:r>
      <w:r w:rsidR="007250B4" w:rsidRPr="00B753DC">
        <w:rPr>
          <w:lang w:val="fr-FR"/>
        </w:rPr>
        <w:t>siégeant en tant que réunion des Parties au Protocole</w:t>
      </w:r>
      <w:r w:rsidRPr="00B753DC">
        <w:rPr>
          <w:lang w:val="fr-FR"/>
        </w:rPr>
        <w:t xml:space="preserve">, à la suite de consultations des membres </w:t>
      </w:r>
      <w:r w:rsidRPr="00B753DC">
        <w:rPr>
          <w:lang w:val="fr-FR"/>
        </w:rPr>
        <w:lastRenderedPageBreak/>
        <w:t>du Bureau avec leurs régions respectives et en application des procédures établies dans le règlement intérieur régissant la tenue d’une réunion extraordinaire ;</w:t>
      </w:r>
    </w:p>
    <w:p w14:paraId="757D03DC" w14:textId="77777777" w:rsidR="00B753DC" w:rsidRPr="00B753DC" w:rsidRDefault="00B753DC" w:rsidP="00B753DC">
      <w:pPr>
        <w:pStyle w:val="CBDNormal"/>
        <w:spacing w:before="120" w:after="120"/>
        <w:ind w:left="567" w:firstLine="567"/>
        <w:rPr>
          <w:rFonts w:eastAsia="Times New Roman"/>
          <w:szCs w:val="24"/>
          <w:lang w:val="fr-FR"/>
        </w:rPr>
      </w:pPr>
      <w:r w:rsidRPr="00B753DC">
        <w:rPr>
          <w:lang w:val="fr-FR"/>
        </w:rPr>
        <w:t>4.</w:t>
      </w:r>
      <w:r w:rsidRPr="00B753DC">
        <w:rPr>
          <w:lang w:val="fr-FR"/>
        </w:rPr>
        <w:tab/>
      </w:r>
      <w:r w:rsidRPr="00B753DC">
        <w:rPr>
          <w:i/>
          <w:iCs/>
          <w:szCs w:val="24"/>
          <w:lang w:val="fr-FR"/>
        </w:rPr>
        <w:t xml:space="preserve">Demande </w:t>
      </w:r>
      <w:r w:rsidRPr="00B753DC">
        <w:rPr>
          <w:lang w:val="fr-FR"/>
        </w:rPr>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 ;</w:t>
      </w:r>
    </w:p>
    <w:p w14:paraId="580A0F59" w14:textId="77777777" w:rsidR="00B753DC" w:rsidRPr="00B753DC" w:rsidRDefault="00B753DC" w:rsidP="00B753DC">
      <w:pPr>
        <w:pStyle w:val="CBDNormal"/>
        <w:spacing w:before="120" w:after="120"/>
        <w:ind w:left="567" w:firstLine="567"/>
        <w:rPr>
          <w:rFonts w:eastAsia="Times New Roman"/>
          <w:szCs w:val="24"/>
          <w:lang w:val="fr-FR"/>
        </w:rPr>
      </w:pPr>
      <w:r w:rsidRPr="00B753DC">
        <w:rPr>
          <w:lang w:val="fr-FR"/>
        </w:rPr>
        <w:t>5.</w:t>
      </w:r>
      <w:r w:rsidRPr="00B753DC">
        <w:rPr>
          <w:lang w:val="fr-FR"/>
        </w:rPr>
        <w:tab/>
      </w:r>
      <w:r w:rsidRPr="00B753DC">
        <w:rPr>
          <w:i/>
          <w:iCs/>
          <w:szCs w:val="24"/>
          <w:lang w:val="fr-FR"/>
        </w:rPr>
        <w:t>Note</w:t>
      </w:r>
      <w:r w:rsidRPr="00B753DC">
        <w:rPr>
          <w:lang w:val="fr-FR"/>
        </w:rPr>
        <w:t xml:space="preserve"> que les groupes d’experts, les groupes consultatifs et d’autres groupes comptant un nombre de membres limité peuvent se réunir en présentiel, en ligne ou en format hybride, conformément à leur mission respective et, le cas échéant, leur règlement intérieur respectif ; </w:t>
      </w:r>
    </w:p>
    <w:p w14:paraId="14FBB010" w14:textId="72E16438" w:rsidR="00B753DC" w:rsidRPr="00B753DC" w:rsidRDefault="00B753DC" w:rsidP="00B753DC">
      <w:pPr>
        <w:pStyle w:val="CBDNormal"/>
        <w:spacing w:before="120" w:after="120"/>
        <w:ind w:left="567" w:firstLine="567"/>
        <w:rPr>
          <w:rFonts w:eastAsia="Times New Roman"/>
          <w:szCs w:val="24"/>
          <w:lang w:val="fr-FR"/>
        </w:rPr>
      </w:pPr>
      <w:r w:rsidRPr="00B753DC">
        <w:rPr>
          <w:lang w:val="fr-FR"/>
        </w:rPr>
        <w:t>6.</w:t>
      </w:r>
      <w:r w:rsidRPr="00B753DC">
        <w:rPr>
          <w:lang w:val="fr-FR"/>
        </w:rPr>
        <w:tab/>
      </w:r>
      <w:r w:rsidRPr="00B753DC">
        <w:rPr>
          <w:i/>
          <w:iCs/>
          <w:szCs w:val="24"/>
          <w:lang w:val="fr-FR"/>
        </w:rPr>
        <w:t>Note également</w:t>
      </w:r>
      <w:r w:rsidRPr="00B753DC">
        <w:rPr>
          <w:lang w:val="fr-FR"/>
        </w:rPr>
        <w:t xml:space="preserve"> que pendant la période intersessions, les Bureaux peuvent se réunir en ligne pour donner des orientations continues au Secrétariat en ce qui concerne la préparation et la tenue des réunions de la Conférence des Parties </w:t>
      </w:r>
      <w:r w:rsidR="00AA44A1" w:rsidRPr="00B753DC">
        <w:rPr>
          <w:lang w:val="fr-FR"/>
        </w:rPr>
        <w:t>siégeant en tant que réunion des Parties au Protocole de Cartagena</w:t>
      </w:r>
      <w:r w:rsidR="00AA44A1" w:rsidRPr="00B753DC">
        <w:rPr>
          <w:lang w:val="fr-FR"/>
        </w:rPr>
        <w:t xml:space="preserve"> </w:t>
      </w:r>
      <w:r w:rsidRPr="00B753DC">
        <w:rPr>
          <w:lang w:val="fr-FR"/>
        </w:rPr>
        <w:t xml:space="preserve">et des organes subsidiaires compétents ; </w:t>
      </w:r>
    </w:p>
    <w:p w14:paraId="169E0A6A" w14:textId="77777777" w:rsidR="00B753DC" w:rsidRPr="00B753DC" w:rsidRDefault="00B753DC" w:rsidP="00B753DC">
      <w:pPr>
        <w:pStyle w:val="CBDNormal"/>
        <w:spacing w:before="120" w:after="120"/>
        <w:ind w:left="567" w:firstLine="567"/>
        <w:rPr>
          <w:rFonts w:eastAsia="Times New Roman"/>
          <w:szCs w:val="24"/>
          <w:lang w:val="fr-FR"/>
        </w:rPr>
      </w:pPr>
      <w:r w:rsidRPr="00B753DC">
        <w:rPr>
          <w:lang w:val="fr-FR"/>
        </w:rPr>
        <w:t>7.</w:t>
      </w:r>
      <w:r w:rsidRPr="00B753DC">
        <w:rPr>
          <w:lang w:val="fr-FR"/>
        </w:rPr>
        <w:tab/>
      </w:r>
      <w:r w:rsidRPr="00B753DC">
        <w:rPr>
          <w:i/>
          <w:iCs/>
          <w:szCs w:val="24"/>
          <w:lang w:val="fr-FR"/>
        </w:rPr>
        <w:t>Décide</w:t>
      </w:r>
      <w:r w:rsidRPr="00B753DC">
        <w:rPr>
          <w:lang w:val="fr-FR"/>
        </w:rPr>
        <w:t xml:space="preserve"> que :</w:t>
      </w:r>
    </w:p>
    <w:p w14:paraId="48024B9D" w14:textId="77777777" w:rsidR="00B753DC" w:rsidRPr="00B753DC" w:rsidRDefault="00B753DC" w:rsidP="00B753DC">
      <w:pPr>
        <w:pStyle w:val="CBDNormal"/>
        <w:spacing w:before="120" w:after="120"/>
        <w:ind w:left="567" w:firstLine="567"/>
        <w:rPr>
          <w:rFonts w:eastAsia="Times New Roman"/>
          <w:szCs w:val="24"/>
          <w:lang w:val="fr-FR"/>
        </w:rPr>
      </w:pPr>
      <w:r w:rsidRPr="00B753DC">
        <w:rPr>
          <w:lang w:val="fr-FR"/>
        </w:rPr>
        <w:t>a)</w:t>
      </w:r>
      <w:r w:rsidRPr="00B753DC">
        <w:rPr>
          <w:lang w:val="fr-FR"/>
        </w:rPr>
        <w:tab/>
        <w:t>Les modalités de fonctionnement de toute réunion qui se tient en ligne devraient être clairement énoncées dans une note de scénario préparée par le Secrétariat en consultation avec le Bureau concerné et mise à disposition de toutes les Parties avant l’ouverture de la réunion ;</w:t>
      </w:r>
    </w:p>
    <w:p w14:paraId="1B1BAE57" w14:textId="77777777" w:rsidR="00B753DC" w:rsidRPr="00B753DC" w:rsidRDefault="00B753DC" w:rsidP="00B753DC">
      <w:pPr>
        <w:pStyle w:val="CBDNormal"/>
        <w:spacing w:before="120" w:after="120"/>
        <w:ind w:left="567" w:firstLine="567"/>
        <w:rPr>
          <w:rFonts w:eastAsia="Times New Roman"/>
          <w:szCs w:val="24"/>
          <w:lang w:val="fr-FR"/>
        </w:rPr>
      </w:pPr>
      <w:r w:rsidRPr="00B753DC">
        <w:rPr>
          <w:lang w:val="fr-FR"/>
        </w:rPr>
        <w:t xml:space="preserve">b) </w:t>
      </w:r>
      <w:r w:rsidRPr="00B753DC">
        <w:rPr>
          <w:lang w:val="fr-FR"/>
        </w:rPr>
        <w:tab/>
        <w:t>Lors de la programmation de sessions de réunions en ligne, le Secrétariat doit tenir compte des difficultés importantes pour la santé et le bien-être des Parties résultant des différences de fuseaux horaires et viser à permettre une participation égalitaire des Parties de toutes les régions, y compris par la rotation des horaires ;</w:t>
      </w:r>
    </w:p>
    <w:p w14:paraId="0FFBED17" w14:textId="77777777" w:rsidR="00B753DC" w:rsidRPr="00B753DC" w:rsidRDefault="00B753DC" w:rsidP="00B753DC">
      <w:pPr>
        <w:pStyle w:val="CBDNormal"/>
        <w:spacing w:before="120" w:after="120"/>
        <w:ind w:left="567" w:firstLine="567"/>
        <w:rPr>
          <w:rFonts w:eastAsia="Times New Roman"/>
          <w:szCs w:val="24"/>
          <w:lang w:val="fr-FR"/>
        </w:rPr>
      </w:pPr>
      <w:r w:rsidRPr="00B753DC">
        <w:rPr>
          <w:lang w:val="fr-FR"/>
        </w:rPr>
        <w:t>c)</w:t>
      </w:r>
      <w:r w:rsidRPr="00B753DC">
        <w:rPr>
          <w:lang w:val="fr-FR"/>
        </w:rPr>
        <w:tab/>
        <w:t xml:space="preserve">La durée des sessions en ligne devrait préférablement être limitée à deux heures consécutives par jour ; </w:t>
      </w:r>
    </w:p>
    <w:p w14:paraId="4EC348A5" w14:textId="77777777" w:rsidR="00B753DC" w:rsidRPr="00B753DC" w:rsidRDefault="00B753DC" w:rsidP="00B753DC">
      <w:pPr>
        <w:pStyle w:val="CBDNormal"/>
        <w:spacing w:before="120" w:after="120"/>
        <w:ind w:left="567" w:firstLine="567"/>
        <w:rPr>
          <w:rFonts w:eastAsia="Times New Roman"/>
          <w:szCs w:val="24"/>
          <w:lang w:val="fr-FR"/>
        </w:rPr>
      </w:pPr>
      <w:r w:rsidRPr="00B753DC">
        <w:rPr>
          <w:lang w:val="fr-FR"/>
        </w:rPr>
        <w:t>d)</w:t>
      </w:r>
      <w:r w:rsidRPr="00B753DC">
        <w:rPr>
          <w:lang w:val="fr-FR"/>
        </w:rPr>
        <w:tab/>
        <w:t>Le Secrétariat devrait mettre en œuvre des mesures visant à faciliter la participation en ligne effective de tous les participants aux sessions en ligne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34C6D21C" w14:textId="77777777" w:rsidR="00B753DC" w:rsidRPr="00B753DC" w:rsidRDefault="00B753DC" w:rsidP="00B753DC">
      <w:pPr>
        <w:pStyle w:val="Para2"/>
        <w:rPr>
          <w:lang w:val="fr-FR"/>
        </w:rPr>
      </w:pPr>
    </w:p>
    <w:p w14:paraId="61D564E2" w14:textId="77777777" w:rsidR="002B559C" w:rsidRPr="00B753DC" w:rsidRDefault="00ED3849" w:rsidP="006852AB">
      <w:pPr>
        <w:pStyle w:val="Para1"/>
        <w:numPr>
          <w:ilvl w:val="0"/>
          <w:numId w:val="0"/>
        </w:numPr>
        <w:ind w:left="567"/>
        <w:jc w:val="center"/>
        <w:rPr>
          <w:lang w:val="fr-FR"/>
        </w:rPr>
      </w:pPr>
      <w:r w:rsidRPr="00B753DC">
        <w:rPr>
          <w:lang w:val="fr-FR"/>
        </w:rPr>
        <w:t>__________</w:t>
      </w:r>
    </w:p>
    <w:sectPr w:rsidR="002B559C" w:rsidRPr="00B753DC"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BF1FC" w14:textId="77777777" w:rsidR="00CF212D" w:rsidRDefault="00CF212D" w:rsidP="00A96B21">
      <w:r>
        <w:separator/>
      </w:r>
    </w:p>
  </w:endnote>
  <w:endnote w:type="continuationSeparator" w:id="0">
    <w:p w14:paraId="167B5A86" w14:textId="77777777" w:rsidR="00CF212D" w:rsidRDefault="00CF212D" w:rsidP="00A96B21">
      <w:r>
        <w:continuationSeparator/>
      </w:r>
    </w:p>
  </w:endnote>
  <w:endnote w:type="continuationNotice" w:id="1">
    <w:p w14:paraId="3560FAE4" w14:textId="77777777" w:rsidR="00CF212D" w:rsidRDefault="00CF2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Pieddepage"/>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rsidRPr="00CD09CA">
      <w:rPr>
        <w:szCs w:val="20"/>
      </w:rP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142E11" w14:textId="77777777" w:rsidR="00CF212D" w:rsidRDefault="00CF212D" w:rsidP="00A96B21">
      <w:r>
        <w:separator/>
      </w:r>
    </w:p>
  </w:footnote>
  <w:footnote w:type="continuationSeparator" w:id="0">
    <w:p w14:paraId="75BF2745" w14:textId="77777777" w:rsidR="00CF212D" w:rsidRDefault="00CF212D" w:rsidP="00A96B21">
      <w:r>
        <w:continuationSeparator/>
      </w:r>
    </w:p>
  </w:footnote>
  <w:footnote w:type="continuationNotice" w:id="1">
    <w:p w14:paraId="16C0D2C8" w14:textId="77777777" w:rsidR="00CF212D" w:rsidRDefault="00CF212D"/>
  </w:footnote>
  <w:footnote w:id="2">
    <w:p w14:paraId="280F722A" w14:textId="77777777" w:rsidR="0059684E" w:rsidRPr="00AA44A1" w:rsidRDefault="0059684E" w:rsidP="0059684E">
      <w:pPr>
        <w:pStyle w:val="Notedebasdepage"/>
        <w:rPr>
          <w:szCs w:val="18"/>
          <w:lang w:val="fr-FR"/>
        </w:rPr>
      </w:pPr>
      <w:r w:rsidRPr="00AA44A1">
        <w:rPr>
          <w:rStyle w:val="Appelnotedebasdep"/>
          <w:szCs w:val="18"/>
          <w:lang w:val="fr-FR"/>
        </w:rPr>
        <w:footnoteRef/>
      </w:r>
      <w:r w:rsidRPr="00AA44A1">
        <w:rPr>
          <w:lang w:val="fr-FR"/>
        </w:rPr>
        <w:t xml:space="preserve"> Nations Unies, </w:t>
      </w:r>
      <w:r w:rsidRPr="00AA44A1">
        <w:rPr>
          <w:i/>
          <w:lang w:val="fr-FR"/>
        </w:rPr>
        <w:t>Recueil des Traités</w:t>
      </w:r>
      <w:r w:rsidRPr="00AA44A1">
        <w:rPr>
          <w:lang w:val="fr-FR"/>
        </w:rPr>
        <w:t>, vol. 2226, n</w:t>
      </w:r>
      <w:r w:rsidRPr="00AA44A1">
        <w:rPr>
          <w:vertAlign w:val="superscript"/>
          <w:lang w:val="fr-FR"/>
        </w:rPr>
        <w:t>o</w:t>
      </w:r>
      <w:r w:rsidRPr="00AA44A1">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01BB2E2C" w:rsidR="00A00234" w:rsidRPr="006852AB" w:rsidRDefault="00536936" w:rsidP="003E4F38">
    <w:pPr>
      <w:pStyle w:val="En-tte"/>
      <w:spacing w:after="240"/>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64F3B">
          <w:rPr>
            <w:szCs w:val="20"/>
            <w:lang w:val="en-CA"/>
          </w:rPr>
          <w:t>CBD/CP/MOP/11/L.9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D95E317" w:rsidR="002B559C" w:rsidRPr="00EE5C23" w:rsidRDefault="00B64F3B" w:rsidP="002B559C">
        <w:pPr>
          <w:pStyle w:val="En-tte"/>
          <w:spacing w:after="240"/>
          <w:jc w:val="right"/>
          <w:rPr>
            <w:szCs w:val="20"/>
            <w:lang w:val="en-CA"/>
          </w:rPr>
        </w:pPr>
        <w:r>
          <w:rPr>
            <w:szCs w:val="20"/>
            <w:lang w:val="en-CA"/>
          </w:rPr>
          <w:t>CBD/CP/MOP/11/L.9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1A79"/>
    <w:rsid w:val="00025E2A"/>
    <w:rsid w:val="00040598"/>
    <w:rsid w:val="00041074"/>
    <w:rsid w:val="00062176"/>
    <w:rsid w:val="0006764E"/>
    <w:rsid w:val="000A494B"/>
    <w:rsid w:val="000B1E29"/>
    <w:rsid w:val="000B4523"/>
    <w:rsid w:val="000F66FD"/>
    <w:rsid w:val="00111A7C"/>
    <w:rsid w:val="00132581"/>
    <w:rsid w:val="00140AFF"/>
    <w:rsid w:val="001454DA"/>
    <w:rsid w:val="001644B4"/>
    <w:rsid w:val="001662BF"/>
    <w:rsid w:val="00171717"/>
    <w:rsid w:val="00184909"/>
    <w:rsid w:val="00191BB0"/>
    <w:rsid w:val="001A2527"/>
    <w:rsid w:val="001C1127"/>
    <w:rsid w:val="001C11EA"/>
    <w:rsid w:val="001D7501"/>
    <w:rsid w:val="001E0AD0"/>
    <w:rsid w:val="001E452A"/>
    <w:rsid w:val="001E4E16"/>
    <w:rsid w:val="001E6175"/>
    <w:rsid w:val="001F3373"/>
    <w:rsid w:val="001F384E"/>
    <w:rsid w:val="00232773"/>
    <w:rsid w:val="002613D9"/>
    <w:rsid w:val="00264A52"/>
    <w:rsid w:val="00272422"/>
    <w:rsid w:val="00290030"/>
    <w:rsid w:val="002A741B"/>
    <w:rsid w:val="002B00CA"/>
    <w:rsid w:val="002B559C"/>
    <w:rsid w:val="002C7190"/>
    <w:rsid w:val="00303F0B"/>
    <w:rsid w:val="00310608"/>
    <w:rsid w:val="00314191"/>
    <w:rsid w:val="00323F22"/>
    <w:rsid w:val="003313B9"/>
    <w:rsid w:val="00342898"/>
    <w:rsid w:val="00342C89"/>
    <w:rsid w:val="003476A9"/>
    <w:rsid w:val="003572F0"/>
    <w:rsid w:val="003758FA"/>
    <w:rsid w:val="0039635E"/>
    <w:rsid w:val="003C25A2"/>
    <w:rsid w:val="003C3310"/>
    <w:rsid w:val="003C5D7D"/>
    <w:rsid w:val="003C6F10"/>
    <w:rsid w:val="003D6731"/>
    <w:rsid w:val="003E4F38"/>
    <w:rsid w:val="003F30C5"/>
    <w:rsid w:val="004039D5"/>
    <w:rsid w:val="00436C75"/>
    <w:rsid w:val="00441498"/>
    <w:rsid w:val="0044652F"/>
    <w:rsid w:val="004701EE"/>
    <w:rsid w:val="0047417C"/>
    <w:rsid w:val="00480A8D"/>
    <w:rsid w:val="0048237F"/>
    <w:rsid w:val="00494073"/>
    <w:rsid w:val="004A2A2D"/>
    <w:rsid w:val="004B51D1"/>
    <w:rsid w:val="004C6544"/>
    <w:rsid w:val="004D0FE7"/>
    <w:rsid w:val="004E7BA2"/>
    <w:rsid w:val="00504C1A"/>
    <w:rsid w:val="005365DE"/>
    <w:rsid w:val="00536936"/>
    <w:rsid w:val="00537248"/>
    <w:rsid w:val="00575B64"/>
    <w:rsid w:val="005819E3"/>
    <w:rsid w:val="00591575"/>
    <w:rsid w:val="00595A79"/>
    <w:rsid w:val="0059684E"/>
    <w:rsid w:val="00597DE5"/>
    <w:rsid w:val="005A206E"/>
    <w:rsid w:val="005C0058"/>
    <w:rsid w:val="005D0EAC"/>
    <w:rsid w:val="005D2818"/>
    <w:rsid w:val="005E2605"/>
    <w:rsid w:val="0060727B"/>
    <w:rsid w:val="0061201F"/>
    <w:rsid w:val="0061227E"/>
    <w:rsid w:val="00613595"/>
    <w:rsid w:val="0062529C"/>
    <w:rsid w:val="0062676F"/>
    <w:rsid w:val="00627789"/>
    <w:rsid w:val="006323B5"/>
    <w:rsid w:val="006342C5"/>
    <w:rsid w:val="00650D46"/>
    <w:rsid w:val="006531D1"/>
    <w:rsid w:val="00657ED6"/>
    <w:rsid w:val="00673ACF"/>
    <w:rsid w:val="00681455"/>
    <w:rsid w:val="006852AB"/>
    <w:rsid w:val="0069332B"/>
    <w:rsid w:val="006A2977"/>
    <w:rsid w:val="006A45B5"/>
    <w:rsid w:val="006B293D"/>
    <w:rsid w:val="006B2CC5"/>
    <w:rsid w:val="006C41B3"/>
    <w:rsid w:val="006D719D"/>
    <w:rsid w:val="006E0DB5"/>
    <w:rsid w:val="0070763A"/>
    <w:rsid w:val="00711BA3"/>
    <w:rsid w:val="00712FE5"/>
    <w:rsid w:val="007250B4"/>
    <w:rsid w:val="0073579B"/>
    <w:rsid w:val="0075018F"/>
    <w:rsid w:val="00756BF4"/>
    <w:rsid w:val="0076622F"/>
    <w:rsid w:val="00783CB8"/>
    <w:rsid w:val="007C6746"/>
    <w:rsid w:val="007C77BC"/>
    <w:rsid w:val="007D0C3F"/>
    <w:rsid w:val="008001AF"/>
    <w:rsid w:val="00814AA3"/>
    <w:rsid w:val="0084177A"/>
    <w:rsid w:val="00874541"/>
    <w:rsid w:val="00875801"/>
    <w:rsid w:val="0087582D"/>
    <w:rsid w:val="00880330"/>
    <w:rsid w:val="00893D52"/>
    <w:rsid w:val="008A02D3"/>
    <w:rsid w:val="008C5F8F"/>
    <w:rsid w:val="008D2345"/>
    <w:rsid w:val="008E011B"/>
    <w:rsid w:val="008E0581"/>
    <w:rsid w:val="008F2E47"/>
    <w:rsid w:val="00901591"/>
    <w:rsid w:val="00922179"/>
    <w:rsid w:val="009348BE"/>
    <w:rsid w:val="00935461"/>
    <w:rsid w:val="009459E3"/>
    <w:rsid w:val="009535B7"/>
    <w:rsid w:val="00972C71"/>
    <w:rsid w:val="00972D41"/>
    <w:rsid w:val="00992F33"/>
    <w:rsid w:val="00995DDC"/>
    <w:rsid w:val="009C1114"/>
    <w:rsid w:val="009C6FFA"/>
    <w:rsid w:val="00A00234"/>
    <w:rsid w:val="00A03653"/>
    <w:rsid w:val="00A24B67"/>
    <w:rsid w:val="00A349E1"/>
    <w:rsid w:val="00A44F50"/>
    <w:rsid w:val="00A462B5"/>
    <w:rsid w:val="00A54FA0"/>
    <w:rsid w:val="00A61A74"/>
    <w:rsid w:val="00A61CBE"/>
    <w:rsid w:val="00A749F9"/>
    <w:rsid w:val="00A77E53"/>
    <w:rsid w:val="00A911F5"/>
    <w:rsid w:val="00A96B21"/>
    <w:rsid w:val="00AA44A1"/>
    <w:rsid w:val="00AB2621"/>
    <w:rsid w:val="00AD12C6"/>
    <w:rsid w:val="00AE1A95"/>
    <w:rsid w:val="00AF291E"/>
    <w:rsid w:val="00AF3B43"/>
    <w:rsid w:val="00B1017C"/>
    <w:rsid w:val="00B36EA9"/>
    <w:rsid w:val="00B41BF6"/>
    <w:rsid w:val="00B42714"/>
    <w:rsid w:val="00B47BB1"/>
    <w:rsid w:val="00B50CC4"/>
    <w:rsid w:val="00B52381"/>
    <w:rsid w:val="00B57FAF"/>
    <w:rsid w:val="00B64F3B"/>
    <w:rsid w:val="00B66B6B"/>
    <w:rsid w:val="00B753DC"/>
    <w:rsid w:val="00B77AAF"/>
    <w:rsid w:val="00B93533"/>
    <w:rsid w:val="00BB60F0"/>
    <w:rsid w:val="00C06F7F"/>
    <w:rsid w:val="00C2354A"/>
    <w:rsid w:val="00C27472"/>
    <w:rsid w:val="00C57A20"/>
    <w:rsid w:val="00C7402B"/>
    <w:rsid w:val="00CB0D9D"/>
    <w:rsid w:val="00CB29E5"/>
    <w:rsid w:val="00CE3D31"/>
    <w:rsid w:val="00CF212D"/>
    <w:rsid w:val="00CF70AB"/>
    <w:rsid w:val="00D3059B"/>
    <w:rsid w:val="00D3386F"/>
    <w:rsid w:val="00D42384"/>
    <w:rsid w:val="00D454C8"/>
    <w:rsid w:val="00D45C20"/>
    <w:rsid w:val="00D51712"/>
    <w:rsid w:val="00D60046"/>
    <w:rsid w:val="00D64F28"/>
    <w:rsid w:val="00D71FFB"/>
    <w:rsid w:val="00D86802"/>
    <w:rsid w:val="00DC4E1B"/>
    <w:rsid w:val="00DD1C1B"/>
    <w:rsid w:val="00DD7343"/>
    <w:rsid w:val="00DE0FF5"/>
    <w:rsid w:val="00DE35E9"/>
    <w:rsid w:val="00DF3A23"/>
    <w:rsid w:val="00DF6E2A"/>
    <w:rsid w:val="00E01B79"/>
    <w:rsid w:val="00E045C9"/>
    <w:rsid w:val="00E1597C"/>
    <w:rsid w:val="00E2433D"/>
    <w:rsid w:val="00E44A51"/>
    <w:rsid w:val="00E66970"/>
    <w:rsid w:val="00E740AC"/>
    <w:rsid w:val="00E8472F"/>
    <w:rsid w:val="00E8771A"/>
    <w:rsid w:val="00EB09C7"/>
    <w:rsid w:val="00EB437C"/>
    <w:rsid w:val="00EC2706"/>
    <w:rsid w:val="00EC554C"/>
    <w:rsid w:val="00ED3849"/>
    <w:rsid w:val="00ED5C96"/>
    <w:rsid w:val="00ED6050"/>
    <w:rsid w:val="00EE49FA"/>
    <w:rsid w:val="00EE5C23"/>
    <w:rsid w:val="00EE6409"/>
    <w:rsid w:val="00F0122F"/>
    <w:rsid w:val="00F258FB"/>
    <w:rsid w:val="00F303A9"/>
    <w:rsid w:val="00F37727"/>
    <w:rsid w:val="00F4524A"/>
    <w:rsid w:val="00F65CB0"/>
    <w:rsid w:val="00F75F90"/>
    <w:rsid w:val="00F86190"/>
    <w:rsid w:val="00F91295"/>
    <w:rsid w:val="00FA18C9"/>
    <w:rsid w:val="00FA494D"/>
    <w:rsid w:val="00FD1E8F"/>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Hyperlien">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2C89"/>
    <w:rPr>
      <w:rFonts w:ascii="Times New Roman" w:eastAsia="SimSun" w:hAnsi="Times New Roman" w:cs="Times New Roman"/>
      <w:kern w:val="0"/>
      <w:lang w:val="en-US"/>
      <w14:ligatures w14:val="none"/>
    </w:rPr>
  </w:style>
  <w:style w:type="paragraph" w:styleId="R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Mentionnonrsolue">
    <w:name w:val="Unresolved Mention"/>
    <w:basedOn w:val="Policepardfau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644B4"/>
    <w:rsid w:val="001C11EA"/>
    <w:rsid w:val="002C7190"/>
    <w:rsid w:val="002D1F36"/>
    <w:rsid w:val="00303F0B"/>
    <w:rsid w:val="003D6731"/>
    <w:rsid w:val="0044652F"/>
    <w:rsid w:val="0073579B"/>
    <w:rsid w:val="00764DF4"/>
    <w:rsid w:val="007E63E9"/>
    <w:rsid w:val="00811444"/>
    <w:rsid w:val="008231BD"/>
    <w:rsid w:val="008D2345"/>
    <w:rsid w:val="00986053"/>
    <w:rsid w:val="00B41BF6"/>
    <w:rsid w:val="00B77AAF"/>
    <w:rsid w:val="00C06F7F"/>
    <w:rsid w:val="00C745DC"/>
    <w:rsid w:val="00CA03A2"/>
    <w:rsid w:val="00CE406B"/>
    <w:rsid w:val="00D277CB"/>
    <w:rsid w:val="00E44A51"/>
    <w:rsid w:val="00E66970"/>
    <w:rsid w:val="00E9677D"/>
    <w:rsid w:val="00F27164"/>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406B"/>
    <w:rPr>
      <w:color w:val="808080"/>
    </w:rPr>
  </w:style>
  <w:style w:type="paragraph" w:customStyle="1" w:styleId="CE78D6453E1E4F89A1372586409BE006">
    <w:name w:val="CE78D6453E1E4F89A1372586409BE006"/>
  </w:style>
  <w:style w:type="paragraph" w:customStyle="1" w:styleId="EAE1FDAB43F74674B08A3064629A9BDD">
    <w:name w:val="EAE1FDAB43F74674B08A3064629A9BDD"/>
    <w:rsid w:val="00CE406B"/>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21</TotalTime>
  <Pages>2</Pages>
  <Words>796</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Procédures relatives à la tenue de réunions en ligne et hybrides</dc:title>
  <dc:subject>CBD/CP/MOP/11/L.9</dc:subject>
  <dc:creator>Secretariat of the Convention on Biological Diversity</dc:creator>
  <cp:keywords>Conference of the Parties to the Convention on Biological Diversity</cp:keywords>
  <dc:description/>
  <cp:lastModifiedBy>Carl Lavoie</cp:lastModifiedBy>
  <cp:revision>25</cp:revision>
  <dcterms:created xsi:type="dcterms:W3CDTF">2024-11-01T23:55:00Z</dcterms:created>
  <dcterms:modified xsi:type="dcterms:W3CDTF">2024-11-02T00:14:00Z</dcterms:modified>
</cp:coreProperties>
</file>