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5215478D">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3E580057"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6E2573">
              <w:t>I</w:t>
            </w:r>
            <w:r w:rsidR="00B161EB">
              <w:t>/CRP.</w:t>
            </w:r>
            <w:r w:rsidR="00E24F88">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49A40E04" w:rsidR="00A43334" w:rsidRDefault="00522528" w:rsidP="00A43334">
            <w:pPr>
              <w:pStyle w:val="AEDistrNormal"/>
            </w:pPr>
            <w:bookmarkStart w:id="3" w:name="CBDDistributionDate"/>
            <w:r>
              <w:t>23</w:t>
            </w:r>
            <w:r w:rsidR="00A43334">
              <w:t xml:space="preserve"> </w:t>
            </w:r>
            <w:r w:rsidR="00B161EB">
              <w:t>October</w:t>
            </w:r>
            <w:r w:rsidR="00A43334">
              <w:t xml:space="preserve"> 2024</w:t>
            </w:r>
            <w:bookmarkEnd w:id="3"/>
            <w:r w:rsidR="00A43334">
              <w:t xml:space="preserve"> </w:t>
            </w:r>
          </w:p>
          <w:p w14:paraId="446A838B" w14:textId="29059A67"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17600781" w:rsidR="00A43334" w:rsidRDefault="00A43334" w:rsidP="00A43334">
            <w:pPr>
              <w:pStyle w:val="AFCorNotBold"/>
            </w:pPr>
            <w:bookmarkStart w:id="5" w:name="CBDMeetingName2"/>
            <w:r>
              <w:t>Eleventh meeting</w:t>
            </w:r>
            <w:bookmarkEnd w:id="5"/>
            <w:r>
              <w:t xml:space="preserve"> </w:t>
            </w:r>
          </w:p>
          <w:p w14:paraId="7B65677C" w14:textId="417DDBC5" w:rsidR="00A43334" w:rsidRDefault="00A43334" w:rsidP="00A43334">
            <w:pPr>
              <w:pStyle w:val="AFCorNotNormal"/>
            </w:pPr>
            <w:bookmarkStart w:id="6" w:name="CBDMeetingVenueDate"/>
            <w:r>
              <w:t>Cali, Colombia, 21 October</w:t>
            </w:r>
            <w:r w:rsidRPr="00A43334">
              <w:t>–1 November 2024</w:t>
            </w:r>
            <w:bookmarkEnd w:id="6"/>
            <w:r>
              <w:t xml:space="preserve"> </w:t>
            </w:r>
          </w:p>
          <w:p w14:paraId="7C400005" w14:textId="298A0AA8" w:rsidR="00A43334" w:rsidRDefault="00B161EB" w:rsidP="00A43334">
            <w:pPr>
              <w:pStyle w:val="AFCorNotNormal"/>
            </w:pPr>
            <w:bookmarkStart w:id="7" w:name="CBDMeetingAgendaItem"/>
            <w:r>
              <w:t>Agenda i</w:t>
            </w:r>
            <w:r w:rsidR="00A43334">
              <w:t xml:space="preserve">tem </w:t>
            </w:r>
            <w:r w:rsidR="003F6DCC">
              <w:t>14</w:t>
            </w:r>
            <w:bookmarkEnd w:id="7"/>
          </w:p>
          <w:p w14:paraId="21E984D8" w14:textId="445D1D1C" w:rsidR="00A43334" w:rsidRDefault="00323A5C" w:rsidP="00323A5C">
            <w:pPr>
              <w:pStyle w:val="AFCorNotBold"/>
              <w:jc w:val="left"/>
            </w:pPr>
            <w:bookmarkStart w:id="8" w:name="CBDMeetingAgendaTitle"/>
            <w:r w:rsidRPr="00323A5C">
              <w:t>Nagoya-Kuala Lumpur Supplementary Protocol on Liability and Redress</w:t>
            </w:r>
            <w:bookmarkEnd w:id="8"/>
          </w:p>
          <w:p w14:paraId="3E4DC94F" w14:textId="4B655AFF" w:rsidR="00C60B91" w:rsidRPr="00C60B91" w:rsidRDefault="00C60B91" w:rsidP="00C60B91">
            <w:pPr>
              <w:pStyle w:val="AFCorNotNormal"/>
            </w:pPr>
            <w:r>
              <w:t>Working Group I</w:t>
            </w:r>
            <w:r w:rsidR="006E2573">
              <w:t>I</w:t>
            </w:r>
          </w:p>
        </w:tc>
        <w:tc>
          <w:tcPr>
            <w:tcW w:w="5238" w:type="dxa"/>
            <w:shd w:val="clear" w:color="auto" w:fill="auto"/>
          </w:tcPr>
          <w:p w14:paraId="4930C187" w14:textId="77777777" w:rsidR="00A43334" w:rsidRDefault="00A43334" w:rsidP="00A43334">
            <w:pPr>
              <w:jc w:val="left"/>
            </w:pPr>
          </w:p>
        </w:tc>
      </w:tr>
    </w:tbl>
    <w:p w14:paraId="531226BB" w14:textId="51FE91E7" w:rsidR="00A96B21" w:rsidRPr="00A43334" w:rsidRDefault="002B5606"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A51BD4">
            <w:t>Nagoya-Kuala Lumpur Supplementary Protocol on Liability and Redress</w:t>
          </w:r>
        </w:sdtContent>
      </w:sdt>
    </w:p>
    <w:p w14:paraId="7A64B7CF" w14:textId="0A60CBFF" w:rsidR="00A96B21" w:rsidRDefault="00B161EB" w:rsidP="00A43334">
      <w:pPr>
        <w:pStyle w:val="CBDSubTitle"/>
      </w:pPr>
      <w:r>
        <w:t>Draft decision submitted by the Chair of Working Group I</w:t>
      </w:r>
      <w:r w:rsidR="006E2573">
        <w:t>I</w:t>
      </w:r>
    </w:p>
    <w:p w14:paraId="4737517B" w14:textId="77777777" w:rsidR="007A6FFC" w:rsidRPr="001C4CAA" w:rsidRDefault="007A6FFC" w:rsidP="007A6FFC">
      <w:pPr>
        <w:pStyle w:val="Para1"/>
        <w:shd w:val="clear" w:color="auto" w:fill="FFFFFF" w:themeFill="background1"/>
        <w:tabs>
          <w:tab w:val="clear" w:pos="1134"/>
        </w:tabs>
        <w:ind w:firstLine="567"/>
      </w:pPr>
      <w:r w:rsidRPr="001C4CAA">
        <w:rPr>
          <w:i/>
          <w:iCs/>
        </w:rPr>
        <w:t>The Conference of the Parties serving as the meeting of the Parties to the Cartagena Protocol on Biosafety and further serving as the meeting of the Parties to the Nagoya</w:t>
      </w:r>
      <w:r w:rsidRPr="001C4CAA">
        <w:t>-</w:t>
      </w:r>
      <w:r w:rsidRPr="001C4CAA">
        <w:rPr>
          <w:i/>
          <w:iCs/>
        </w:rPr>
        <w:t>Kuala Lumpur Supplementary Protocol on Liability and Redress to the Cartagena Protocol on Biosafety</w:t>
      </w:r>
      <w:r w:rsidRPr="001C4CAA">
        <w:t>,</w:t>
      </w:r>
      <w:r w:rsidRPr="001C4CAA">
        <w:rPr>
          <w:rStyle w:val="FootnoteReference"/>
        </w:rPr>
        <w:footnoteReference w:id="1"/>
      </w:r>
    </w:p>
    <w:p w14:paraId="303DB3E0" w14:textId="77777777" w:rsidR="007A6FFC" w:rsidRPr="001C4CAA" w:rsidRDefault="007A6FFC" w:rsidP="007A6FFC">
      <w:pPr>
        <w:pStyle w:val="Para1"/>
        <w:shd w:val="clear" w:color="auto" w:fill="FFFFFF" w:themeFill="background1"/>
        <w:tabs>
          <w:tab w:val="clear" w:pos="1134"/>
        </w:tabs>
        <w:ind w:firstLine="567"/>
      </w:pPr>
      <w:r w:rsidRPr="001C4CAA">
        <w:rPr>
          <w:i/>
          <w:iCs/>
        </w:rPr>
        <w:t xml:space="preserve">Recalling </w:t>
      </w:r>
      <w:r w:rsidRPr="001C4CAA">
        <w:t>decision CP-10/13 of 10 December 2022,</w:t>
      </w:r>
    </w:p>
    <w:p w14:paraId="4A2A6A32" w14:textId="280C982E"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sidRPr="001C4CAA">
        <w:rPr>
          <w:rFonts w:asciiTheme="majorBidi" w:eastAsiaTheme="minorEastAsia" w:hAnsiTheme="majorBidi" w:cstheme="majorBidi"/>
          <w:i/>
          <w:iCs/>
        </w:rPr>
        <w:t>Also recalling</w:t>
      </w:r>
      <w:r w:rsidRPr="001C4CAA">
        <w:rPr>
          <w:rFonts w:asciiTheme="majorBidi" w:hAnsiTheme="majorBidi" w:cstheme="majorBidi"/>
        </w:rPr>
        <w:t xml:space="preserve"> Goal A.10 of the implementation plan</w:t>
      </w:r>
      <w:r w:rsidRPr="001C4CAA">
        <w:rPr>
          <w:rStyle w:val="FootnoteReference"/>
          <w:rFonts w:asciiTheme="majorBidi" w:hAnsiTheme="majorBidi" w:cstheme="majorBidi"/>
        </w:rPr>
        <w:footnoteReference w:id="2"/>
      </w:r>
      <w:r w:rsidRPr="001C4CAA">
        <w:rPr>
          <w:rFonts w:asciiTheme="majorBidi" w:eastAsiaTheme="minorEastAsia" w:hAnsiTheme="majorBidi" w:cstheme="majorBidi"/>
        </w:rPr>
        <w:t xml:space="preserve"> and the capacity-building action plan</w:t>
      </w:r>
      <w:r w:rsidR="00BD3CEC" w:rsidRPr="001C4CAA">
        <w:rPr>
          <w:rStyle w:val="FootnoteReference"/>
          <w:rFonts w:asciiTheme="majorBidi" w:eastAsiaTheme="minorEastAsia" w:hAnsiTheme="majorBidi" w:cstheme="majorBidi"/>
        </w:rPr>
        <w:footnoteReference w:id="3"/>
      </w:r>
      <w:r w:rsidRPr="001C4CAA">
        <w:rPr>
          <w:rFonts w:asciiTheme="majorBidi" w:eastAsiaTheme="minorEastAsia" w:hAnsiTheme="majorBidi" w:cstheme="majorBidi"/>
        </w:rPr>
        <w:t xml:space="preserve"> for the Cartagena Protocol</w:t>
      </w:r>
      <w:r w:rsidR="007248A9" w:rsidRPr="007248A9">
        <w:rPr>
          <w:color w:val="000000"/>
          <w:sz w:val="20"/>
          <w:szCs w:val="20"/>
        </w:rPr>
        <w:t xml:space="preserve"> </w:t>
      </w:r>
      <w:r w:rsidR="007248A9" w:rsidRPr="00A56728">
        <w:rPr>
          <w:color w:val="000000"/>
          <w:sz w:val="20"/>
          <w:szCs w:val="20"/>
        </w:rPr>
        <w:t>on</w:t>
      </w:r>
      <w:r w:rsidR="007248A9">
        <w:rPr>
          <w:color w:val="000000"/>
          <w:sz w:val="20"/>
          <w:szCs w:val="20"/>
        </w:rPr>
        <w:t xml:space="preserve"> </w:t>
      </w:r>
      <w:r w:rsidR="007248A9" w:rsidRPr="00A56728">
        <w:rPr>
          <w:color w:val="000000"/>
          <w:sz w:val="20"/>
          <w:szCs w:val="20"/>
        </w:rPr>
        <w:t>Biosafety</w:t>
      </w:r>
      <w:r w:rsidRPr="001C4CAA">
        <w:rPr>
          <w:rFonts w:asciiTheme="majorBidi" w:eastAsiaTheme="minorEastAsia" w:hAnsiTheme="majorBidi" w:cstheme="majorBidi"/>
        </w:rPr>
        <w:t>,</w:t>
      </w:r>
      <w:r w:rsidRPr="001C4CAA">
        <w:rPr>
          <w:rStyle w:val="FootnoteReference"/>
          <w:rFonts w:asciiTheme="majorBidi" w:eastAsiaTheme="minorEastAsia" w:hAnsiTheme="majorBidi" w:cstheme="majorBidi"/>
        </w:rPr>
        <w:footnoteReference w:id="4"/>
      </w:r>
    </w:p>
    <w:p w14:paraId="5838E77D" w14:textId="77777777" w:rsidR="007A6FFC" w:rsidRPr="001C4CAA" w:rsidRDefault="007A6FFC" w:rsidP="007A6FFC">
      <w:pPr>
        <w:pStyle w:val="CBDNormalNoNumber"/>
        <w:shd w:val="clear" w:color="auto" w:fill="FFFFFF" w:themeFill="background1"/>
        <w:tabs>
          <w:tab w:val="left" w:pos="1701"/>
        </w:tabs>
        <w:ind w:left="567" w:firstLine="567"/>
      </w:pPr>
      <w:r w:rsidRPr="001C4CAA">
        <w:rPr>
          <w:iCs/>
        </w:rPr>
        <w:t>1.</w:t>
      </w:r>
      <w:r w:rsidRPr="001C4CAA">
        <w:rPr>
          <w:i/>
        </w:rPr>
        <w:tab/>
        <w:t xml:space="preserve">Welcomes </w:t>
      </w:r>
      <w:r w:rsidRPr="001C4CAA">
        <w:rPr>
          <w:iCs/>
        </w:rPr>
        <w:t>the additional</w:t>
      </w:r>
      <w:r w:rsidRPr="001C4CAA">
        <w:rPr>
          <w:i/>
        </w:rPr>
        <w:t xml:space="preserve"> </w:t>
      </w:r>
      <w:r w:rsidRPr="001C4CAA">
        <w:t>instruments of ratification, acceptance, approval or accession to the Nagoya-Kuala Lumpur Supplementary Protocol on Liability and Redress to the Cartagena Protocol on Biosafety</w:t>
      </w:r>
      <w:r w:rsidRPr="001C4CAA">
        <w:rPr>
          <w:rStyle w:val="FootnoteReference"/>
        </w:rPr>
        <w:footnoteReference w:id="5"/>
      </w:r>
      <w:r w:rsidRPr="001C4CAA">
        <w:t xml:space="preserve"> that have been deposited</w:t>
      </w:r>
      <w:r w:rsidRPr="00650768">
        <w:t xml:space="preserve"> since the adoption of decision </w:t>
      </w:r>
      <w:hyperlink r:id="rId14" w:history="1">
        <w:r w:rsidRPr="001C4CAA">
          <w:rPr>
            <w:rStyle w:val="Hyperlink"/>
          </w:rPr>
          <w:t>CP-10/13</w:t>
        </w:r>
      </w:hyperlink>
      <w:r w:rsidRPr="001C4CAA">
        <w:t>;</w:t>
      </w:r>
    </w:p>
    <w:p w14:paraId="1A1592C2" w14:textId="05978D9A" w:rsidR="007A6FFC" w:rsidRPr="001C4CAA" w:rsidRDefault="007A6FFC" w:rsidP="007A6FFC">
      <w:pPr>
        <w:pStyle w:val="CBDNormalNoNumber"/>
        <w:shd w:val="clear" w:color="auto" w:fill="FFFFFF" w:themeFill="background1"/>
        <w:tabs>
          <w:tab w:val="left" w:pos="1701"/>
        </w:tabs>
        <w:ind w:left="567" w:firstLine="567"/>
      </w:pPr>
      <w:r w:rsidRPr="001C4CAA">
        <w:rPr>
          <w:iCs/>
        </w:rPr>
        <w:t>2.</w:t>
      </w:r>
      <w:r w:rsidRPr="001C4CAA">
        <w:rPr>
          <w:i/>
        </w:rPr>
        <w:tab/>
      </w:r>
      <w:r w:rsidR="00276DDC" w:rsidRPr="002B5606">
        <w:rPr>
          <w:bCs/>
          <w:i/>
          <w:color w:val="000000" w:themeColor="text1"/>
        </w:rPr>
        <w:t xml:space="preserve">Notes with regret </w:t>
      </w:r>
      <w:r w:rsidR="00276DDC" w:rsidRPr="002B5606">
        <w:rPr>
          <w:bCs/>
          <w:color w:val="000000" w:themeColor="text1"/>
        </w:rPr>
        <w:t>the limited number of Parties to the Cartagena Protocol that have ratified the Nagoya</w:t>
      </w:r>
      <w:r w:rsidR="005E00BF" w:rsidRPr="002B5606">
        <w:rPr>
          <w:bCs/>
          <w:color w:val="000000" w:themeColor="text1"/>
        </w:rPr>
        <w:t>-</w:t>
      </w:r>
      <w:r w:rsidR="00276DDC" w:rsidRPr="002B5606">
        <w:rPr>
          <w:bCs/>
          <w:color w:val="000000" w:themeColor="text1"/>
        </w:rPr>
        <w:t>Kuala Lumpur Supplementary Protocol</w:t>
      </w:r>
      <w:r w:rsidR="0020686C" w:rsidRPr="002B5606">
        <w:rPr>
          <w:bCs/>
          <w:color w:val="000000" w:themeColor="text1"/>
        </w:rPr>
        <w:t>,</w:t>
      </w:r>
      <w:r w:rsidR="00276DDC" w:rsidRPr="002B5606">
        <w:rPr>
          <w:bCs/>
          <w:color w:val="000000" w:themeColor="text1"/>
        </w:rPr>
        <w:t xml:space="preserve"> and</w:t>
      </w:r>
      <w:r w:rsidR="00276DDC" w:rsidRPr="001C4CAA">
        <w:rPr>
          <w:i/>
        </w:rPr>
        <w:t xml:space="preserve"> </w:t>
      </w:r>
      <w:r w:rsidR="00276DDC">
        <w:rPr>
          <w:iCs/>
        </w:rPr>
        <w:t>i</w:t>
      </w:r>
      <w:r w:rsidR="00276DDC" w:rsidRPr="00EA7A00">
        <w:rPr>
          <w:iCs/>
        </w:rPr>
        <w:t>nvites</w:t>
      </w:r>
      <w:r w:rsidR="00276DDC" w:rsidRPr="001C4CAA">
        <w:rPr>
          <w:i/>
        </w:rPr>
        <w:t xml:space="preserve"> </w:t>
      </w:r>
      <w:r w:rsidRPr="001C4CAA">
        <w:t>all Parties to the Cartagena Protocol that have not yet done so to deposit an instrument of ratification, acceptance, approval or accession to the Supplementary Protocol as soon as possible;</w:t>
      </w:r>
    </w:p>
    <w:p w14:paraId="48ABE8FA" w14:textId="474E6756" w:rsidR="007A6FFC" w:rsidRPr="001C4CAA" w:rsidRDefault="007A6FFC" w:rsidP="007A6FFC">
      <w:pPr>
        <w:pStyle w:val="CBDNormalNoNumber"/>
        <w:shd w:val="clear" w:color="auto" w:fill="FFFFFF" w:themeFill="background1"/>
        <w:tabs>
          <w:tab w:val="left" w:pos="1701"/>
        </w:tabs>
        <w:ind w:left="567" w:firstLine="567"/>
        <w:rPr>
          <w:b/>
          <w:bCs/>
          <w:caps/>
        </w:rPr>
      </w:pPr>
      <w:r w:rsidRPr="001C4CAA">
        <w:lastRenderedPageBreak/>
        <w:t>3.</w:t>
      </w:r>
      <w:r w:rsidRPr="001C4CAA">
        <w:rPr>
          <w:i/>
          <w:iCs/>
        </w:rPr>
        <w:tab/>
        <w:t xml:space="preserve">Welcomes </w:t>
      </w:r>
      <w:r w:rsidRPr="001C4CAA">
        <w:t xml:space="preserve">the additional records published in the Biosafety Clearing-House containing the contact details of the competent authorities to perform the functions set out in Article 5 of the </w:t>
      </w:r>
      <w:r w:rsidR="006A0B93" w:rsidRPr="002B5606">
        <w:rPr>
          <w:bCs/>
          <w:color w:val="000000" w:themeColor="text1"/>
        </w:rPr>
        <w:t xml:space="preserve">Nagoya-Kuala Lumpur </w:t>
      </w:r>
      <w:r w:rsidRPr="001C4CAA">
        <w:t>Supplementary Protocol;</w:t>
      </w:r>
    </w:p>
    <w:p w14:paraId="0615AA1F" w14:textId="6D62422E" w:rsidR="007A6FFC" w:rsidRPr="001C4CAA" w:rsidRDefault="007A6FFC" w:rsidP="007A6FFC">
      <w:pPr>
        <w:pStyle w:val="CBDNormalNoNumber"/>
        <w:shd w:val="clear" w:color="auto" w:fill="FFFFFF" w:themeFill="background1"/>
        <w:tabs>
          <w:tab w:val="left" w:pos="1701"/>
        </w:tabs>
        <w:ind w:left="567" w:firstLine="567"/>
        <w:rPr>
          <w:b/>
          <w:bCs/>
          <w:caps/>
        </w:rPr>
      </w:pPr>
      <w:r w:rsidRPr="001C4CAA">
        <w:rPr>
          <w:iCs/>
        </w:rPr>
        <w:t>4.</w:t>
      </w:r>
      <w:r w:rsidRPr="001C4CAA">
        <w:rPr>
          <w:i/>
        </w:rPr>
        <w:tab/>
        <w:t xml:space="preserve">Reminds </w:t>
      </w:r>
      <w:r w:rsidRPr="001C4CAA">
        <w:t xml:space="preserve">Parties to the </w:t>
      </w:r>
      <w:r w:rsidR="006A0B93" w:rsidRPr="002B5606">
        <w:rPr>
          <w:bCs/>
          <w:color w:val="000000" w:themeColor="text1"/>
        </w:rPr>
        <w:t xml:space="preserve">Nagoya-Kuala Lumpur </w:t>
      </w:r>
      <w:r w:rsidRPr="001C4CAA">
        <w:t>Supplementary Protocol to designate a competent authority to perform the functions set out in Article 5 of the Supplementary Protocol and to publish information on the competent authorities using the common format available for that purpose in the Biosafety Clearing-House;</w:t>
      </w:r>
    </w:p>
    <w:p w14:paraId="082C1EF0" w14:textId="34D01D05" w:rsidR="007A6FFC" w:rsidRPr="001C4CAA" w:rsidRDefault="007A6FFC" w:rsidP="007A6FFC">
      <w:pPr>
        <w:pStyle w:val="CBDNormalNoNumber"/>
        <w:shd w:val="clear" w:color="auto" w:fill="FFFFFF" w:themeFill="background1"/>
        <w:tabs>
          <w:tab w:val="left" w:pos="1701"/>
        </w:tabs>
        <w:ind w:left="567" w:firstLine="567"/>
        <w:rPr>
          <w:b/>
          <w:bCs/>
          <w:caps/>
        </w:rPr>
      </w:pPr>
      <w:r w:rsidRPr="001C4CAA">
        <w:t>5.</w:t>
      </w:r>
      <w:r w:rsidRPr="001C4CAA">
        <w:rPr>
          <w:i/>
          <w:iCs/>
        </w:rPr>
        <w:tab/>
        <w:t>Welcomes</w:t>
      </w:r>
      <w:r w:rsidRPr="001C4CAA">
        <w:t xml:space="preserve"> the </w:t>
      </w:r>
      <w:r w:rsidRPr="00650768">
        <w:t xml:space="preserve">information provided </w:t>
      </w:r>
      <w:r w:rsidRPr="001C4CAA">
        <w:t xml:space="preserve">by Parties on the measures in place to provide for financial security for damage from living modified organisms, while noting </w:t>
      </w:r>
      <w:r w:rsidR="002F14FD">
        <w:t xml:space="preserve">with regret </w:t>
      </w:r>
      <w:r w:rsidRPr="001C4CAA">
        <w:t xml:space="preserve">that only a few Parties have </w:t>
      </w:r>
      <w:r w:rsidRPr="00650768">
        <w:t>provided such information</w:t>
      </w:r>
      <w:r w:rsidRPr="001C4CAA">
        <w:t>;</w:t>
      </w:r>
    </w:p>
    <w:p w14:paraId="1FAB8F18" w14:textId="1698FA8D" w:rsidR="007A6FFC" w:rsidRPr="001C4CAA" w:rsidRDefault="007A6FFC" w:rsidP="007A6FFC">
      <w:pPr>
        <w:pStyle w:val="CBDNormalNoNumber"/>
        <w:shd w:val="clear" w:color="auto" w:fill="FFFFFF" w:themeFill="background1"/>
        <w:tabs>
          <w:tab w:val="left" w:pos="1701"/>
        </w:tabs>
        <w:ind w:left="567" w:firstLine="567"/>
        <w:rPr>
          <w:b/>
          <w:bCs/>
          <w:caps/>
        </w:rPr>
      </w:pPr>
      <w:r w:rsidRPr="001C4CAA">
        <w:t>6.</w:t>
      </w:r>
      <w:r w:rsidRPr="001C4CAA">
        <w:rPr>
          <w:i/>
          <w:iCs/>
        </w:rPr>
        <w:tab/>
        <w:t xml:space="preserve">Invites </w:t>
      </w:r>
      <w:r w:rsidRPr="001C4CAA">
        <w:t xml:space="preserve">Parties to share information on financial security mechanisms, together with other information on national measures for the implementation of the </w:t>
      </w:r>
      <w:r w:rsidR="006A0B93" w:rsidRPr="002B5606">
        <w:rPr>
          <w:bCs/>
          <w:color w:val="000000" w:themeColor="text1"/>
        </w:rPr>
        <w:t>Nagoya-Kuala Lumpur</w:t>
      </w:r>
      <w:r w:rsidR="006A0B93" w:rsidRPr="00EA7A00">
        <w:rPr>
          <w:bCs/>
          <w:color w:val="000000" w:themeColor="text1"/>
          <w:u w:val="single"/>
        </w:rPr>
        <w:t xml:space="preserve"> </w:t>
      </w:r>
      <w:r w:rsidRPr="001C4CAA">
        <w:t>Supplementary Protocol, in their fifth national reports, and requests the Executive Secretary to use that information when preparing the documentation for the first assessment and review of the effectiveness of the Supplementary Protocol;</w:t>
      </w:r>
      <w:r w:rsidRPr="001C4CAA">
        <w:rPr>
          <w:rStyle w:val="FootnoteReference"/>
        </w:rPr>
        <w:footnoteReference w:id="6"/>
      </w:r>
      <w:r w:rsidRPr="001C4CAA">
        <w:rPr>
          <w:rStyle w:val="FootnoteReference"/>
        </w:rPr>
        <w:t xml:space="preserve"> </w:t>
      </w:r>
    </w:p>
    <w:p w14:paraId="7C6FBE7C" w14:textId="097494CE" w:rsidR="001C1171" w:rsidRDefault="00164036" w:rsidP="007A6FFC">
      <w:pPr>
        <w:pStyle w:val="CBDNormalNoNumber"/>
        <w:shd w:val="clear" w:color="auto" w:fill="FFFFFF" w:themeFill="background1"/>
        <w:tabs>
          <w:tab w:val="left" w:pos="1701"/>
        </w:tabs>
        <w:ind w:left="567" w:firstLine="567"/>
      </w:pPr>
      <w:r>
        <w:t>7</w:t>
      </w:r>
      <w:r w:rsidR="001C1171">
        <w:t>.</w:t>
      </w:r>
      <w:r w:rsidR="001C1171">
        <w:tab/>
      </w:r>
      <w:r w:rsidR="001C1171" w:rsidRPr="002B5606">
        <w:rPr>
          <w:i/>
          <w:iCs/>
        </w:rPr>
        <w:t>Reminds</w:t>
      </w:r>
      <w:r w:rsidR="001C1171" w:rsidRPr="002B5606">
        <w:rPr>
          <w:bCs/>
          <w:i/>
          <w:iCs/>
        </w:rPr>
        <w:t xml:space="preserve"> </w:t>
      </w:r>
      <w:r w:rsidR="001C1171" w:rsidRPr="002B5606">
        <w:rPr>
          <w:bCs/>
        </w:rPr>
        <w:t xml:space="preserve">Parties to the </w:t>
      </w:r>
      <w:r w:rsidR="001C1171" w:rsidRPr="002B5606">
        <w:rPr>
          <w:bCs/>
          <w:iCs/>
        </w:rPr>
        <w:t>Nagoya</w:t>
      </w:r>
      <w:r w:rsidR="00F36FFC" w:rsidRPr="002B5606">
        <w:rPr>
          <w:bCs/>
          <w:iCs/>
          <w:caps/>
        </w:rPr>
        <w:t>-</w:t>
      </w:r>
      <w:r w:rsidR="001C1171" w:rsidRPr="002B5606">
        <w:rPr>
          <w:bCs/>
          <w:iCs/>
        </w:rPr>
        <w:t>Kuala Lumpur Supplementary Protocol of the importance of the polluter pays principle</w:t>
      </w:r>
      <w:r w:rsidR="006147D3" w:rsidRPr="002B5606">
        <w:rPr>
          <w:bCs/>
          <w:iCs/>
        </w:rPr>
        <w:t>,</w:t>
      </w:r>
      <w:r w:rsidR="001C1171" w:rsidRPr="002B5606">
        <w:rPr>
          <w:bCs/>
          <w:iCs/>
        </w:rPr>
        <w:t xml:space="preserve"> and </w:t>
      </w:r>
      <w:r w:rsidR="001C1171" w:rsidRPr="002B5606">
        <w:rPr>
          <w:bCs/>
        </w:rPr>
        <w:t>encourages</w:t>
      </w:r>
      <w:r w:rsidR="001C1171" w:rsidRPr="002B5606">
        <w:rPr>
          <w:bCs/>
          <w:i/>
        </w:rPr>
        <w:t xml:space="preserve"> </w:t>
      </w:r>
      <w:r w:rsidR="001C1171" w:rsidRPr="002B5606">
        <w:rPr>
          <w:bCs/>
          <w:iCs/>
        </w:rPr>
        <w:t>them to take th</w:t>
      </w:r>
      <w:r w:rsidR="006147D3" w:rsidRPr="002B5606">
        <w:rPr>
          <w:bCs/>
          <w:iCs/>
        </w:rPr>
        <w:t>e</w:t>
      </w:r>
      <w:r w:rsidR="001C1171" w:rsidRPr="002B5606">
        <w:rPr>
          <w:bCs/>
          <w:iCs/>
        </w:rPr>
        <w:t xml:space="preserve"> principle into account, where applicable, when further developing financial security mechanisms;</w:t>
      </w:r>
    </w:p>
    <w:p w14:paraId="533E4F34" w14:textId="587D5244" w:rsidR="000B0229" w:rsidRDefault="00164036" w:rsidP="007A6FFC">
      <w:pPr>
        <w:pStyle w:val="CBDNormalNoNumber"/>
        <w:shd w:val="clear" w:color="auto" w:fill="FFFFFF" w:themeFill="background1"/>
        <w:tabs>
          <w:tab w:val="left" w:pos="1701"/>
        </w:tabs>
        <w:ind w:left="567" w:firstLine="567"/>
      </w:pPr>
      <w:r>
        <w:t>8</w:t>
      </w:r>
      <w:r w:rsidR="007A6FFC" w:rsidRPr="001C4CAA">
        <w:t>.</w:t>
      </w:r>
      <w:r w:rsidR="007A6FFC" w:rsidRPr="001C4CAA">
        <w:rPr>
          <w:i/>
          <w:iCs/>
        </w:rPr>
        <w:tab/>
        <w:t>Invites</w:t>
      </w:r>
      <w:r w:rsidR="007A6FFC" w:rsidRPr="001C4CAA">
        <w:t xml:space="preserve"> Parties, other Governments and organizations to carry out capacity-building and awareness-raising activities in support of the </w:t>
      </w:r>
      <w:r w:rsidR="00E1132C">
        <w:t xml:space="preserve">ratification and the </w:t>
      </w:r>
      <w:r w:rsidR="007A6FFC" w:rsidRPr="001C4CAA">
        <w:t xml:space="preserve">effective implementation of the </w:t>
      </w:r>
      <w:r w:rsidR="006A0B93" w:rsidRPr="002B5606">
        <w:rPr>
          <w:bCs/>
          <w:color w:val="000000" w:themeColor="text1"/>
        </w:rPr>
        <w:t xml:space="preserve">Nagoya-Kuala Lumpur </w:t>
      </w:r>
      <w:r w:rsidR="007A6FFC" w:rsidRPr="001C4CAA">
        <w:t xml:space="preserve">Supplementary Protocol, and encourages donors to provide the resources </w:t>
      </w:r>
      <w:r w:rsidR="007A6FFC" w:rsidRPr="00650768">
        <w:t xml:space="preserve">necessary </w:t>
      </w:r>
      <w:r w:rsidR="007A6FFC" w:rsidRPr="001C4CAA">
        <w:t>in th</w:t>
      </w:r>
      <w:r w:rsidR="007A6FFC" w:rsidRPr="00650768">
        <w:t>at</w:t>
      </w:r>
      <w:r w:rsidR="007A6FFC" w:rsidRPr="001C4CAA">
        <w:t xml:space="preserve"> regard, further to Goal</w:t>
      </w:r>
      <w:r w:rsidR="007A6FFC" w:rsidRPr="00650768">
        <w:t> </w:t>
      </w:r>
      <w:r w:rsidR="007A6FFC" w:rsidRPr="001C4CAA">
        <w:t>A.10 of the implementation plan and the capacity-building action plan for the Cartagena Protocol</w:t>
      </w:r>
      <w:r w:rsidR="000B0229">
        <w:t>;</w:t>
      </w:r>
    </w:p>
    <w:p w14:paraId="100AD7F9" w14:textId="7FA3D823" w:rsidR="00C60B91" w:rsidRPr="00A43334" w:rsidRDefault="00164036" w:rsidP="002B5606">
      <w:pPr>
        <w:pStyle w:val="CBDNormalNoNumber"/>
        <w:shd w:val="clear" w:color="auto" w:fill="FFFFFF" w:themeFill="background1"/>
        <w:tabs>
          <w:tab w:val="clear" w:pos="2835"/>
          <w:tab w:val="clear" w:pos="3402"/>
        </w:tabs>
        <w:ind w:left="567" w:firstLine="567"/>
      </w:pPr>
      <w:r>
        <w:t>9</w:t>
      </w:r>
      <w:r w:rsidR="000B0229">
        <w:t>.</w:t>
      </w:r>
      <w:r w:rsidR="00665A1A">
        <w:tab/>
      </w:r>
      <w:r w:rsidR="000B0229" w:rsidRPr="0029491A">
        <w:rPr>
          <w:i/>
          <w:iCs/>
        </w:rPr>
        <w:t>Requests</w:t>
      </w:r>
      <w:r w:rsidR="000B0229" w:rsidRPr="0029491A">
        <w:t xml:space="preserve"> </w:t>
      </w:r>
      <w:r w:rsidR="000B0229" w:rsidRPr="00665A1A">
        <w:t xml:space="preserve">the Executive Secretary, subject to the availability of </w:t>
      </w:r>
      <w:r w:rsidR="001163A3" w:rsidRPr="00665A1A">
        <w:t>resources</w:t>
      </w:r>
      <w:r w:rsidR="000B0229" w:rsidRPr="00665A1A">
        <w:t xml:space="preserve">, to continue </w:t>
      </w:r>
      <w:r w:rsidR="00AB4152">
        <w:t xml:space="preserve">to </w:t>
      </w:r>
      <w:r w:rsidR="000B0229" w:rsidRPr="00665A1A">
        <w:t>undertak</w:t>
      </w:r>
      <w:r w:rsidR="00AB4152">
        <w:t>e</w:t>
      </w:r>
      <w:r w:rsidR="000B0229" w:rsidRPr="00665A1A">
        <w:t xml:space="preserve"> awareness-raising and capacity-building activities and to provide support to Parties </w:t>
      </w:r>
      <w:r w:rsidR="001176B9">
        <w:t>for</w:t>
      </w:r>
      <w:r w:rsidR="000B0229" w:rsidRPr="00665A1A">
        <w:t xml:space="preserve"> implementing the </w:t>
      </w:r>
      <w:r w:rsidR="006A0B93" w:rsidRPr="002B5606">
        <w:rPr>
          <w:bCs/>
          <w:color w:val="000000" w:themeColor="text1"/>
        </w:rPr>
        <w:t xml:space="preserve">Nagoya-Kuala Lumpur </w:t>
      </w:r>
      <w:r w:rsidR="000B0229" w:rsidRPr="00665A1A">
        <w:t>Supplementary</w:t>
      </w:r>
      <w:r w:rsidR="000B0229" w:rsidRPr="000B0229">
        <w:t xml:space="preserve"> Protocol at the </w:t>
      </w:r>
      <w:r w:rsidR="001176B9">
        <w:t>national</w:t>
      </w:r>
      <w:r w:rsidR="000B0229" w:rsidRPr="000B0229">
        <w:t xml:space="preserve"> level</w:t>
      </w:r>
      <w:r w:rsidR="001163A3">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B01324" w14:textId="77777777" w:rsidR="000E0284" w:rsidRPr="00A43334" w:rsidRDefault="000E0284" w:rsidP="00A96B21">
      <w:r w:rsidRPr="00A43334">
        <w:separator/>
      </w:r>
    </w:p>
  </w:endnote>
  <w:endnote w:type="continuationSeparator" w:id="0">
    <w:p w14:paraId="160D9A4E" w14:textId="77777777" w:rsidR="000E0284" w:rsidRPr="00A43334" w:rsidRDefault="000E0284"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9B6E3" w14:textId="77777777" w:rsidR="000E0284" w:rsidRPr="00A43334" w:rsidRDefault="000E0284" w:rsidP="00A96B21">
      <w:r w:rsidRPr="00A43334">
        <w:separator/>
      </w:r>
    </w:p>
  </w:footnote>
  <w:footnote w:type="continuationSeparator" w:id="0">
    <w:p w14:paraId="0C61BC59" w14:textId="77777777" w:rsidR="000E0284" w:rsidRPr="00A43334" w:rsidRDefault="000E0284" w:rsidP="00A96B21">
      <w:r w:rsidRPr="00A43334">
        <w:continuationSeparator/>
      </w:r>
    </w:p>
  </w:footnote>
  <w:footnote w:id="1">
    <w:p w14:paraId="1265F4A6" w14:textId="618E5331" w:rsidR="007A6FFC" w:rsidRPr="00B55C49" w:rsidRDefault="007A6FFC" w:rsidP="007A6FFC">
      <w:pPr>
        <w:pStyle w:val="FootnoteText"/>
        <w:rPr>
          <w:szCs w:val="18"/>
        </w:rPr>
      </w:pPr>
      <w:r w:rsidRPr="00B55C49">
        <w:rPr>
          <w:rStyle w:val="FootnoteReference"/>
          <w:szCs w:val="18"/>
        </w:rPr>
        <w:footnoteRef/>
      </w:r>
      <w:r w:rsidRPr="00B55C49">
        <w:rPr>
          <w:szCs w:val="18"/>
        </w:rPr>
        <w:t xml:space="preserve"> In accordance with paragraph 1 o</w:t>
      </w:r>
      <w:r w:rsidRPr="001C4CAA">
        <w:rPr>
          <w:szCs w:val="18"/>
        </w:rPr>
        <w:t>f Article</w:t>
      </w:r>
      <w:r w:rsidRPr="00B55C49">
        <w:rPr>
          <w:szCs w:val="18"/>
        </w:rPr>
        <w:t xml:space="preserve"> 14 of the </w:t>
      </w:r>
      <w:r w:rsidR="006A0B93" w:rsidRPr="002B5606">
        <w:rPr>
          <w:bCs/>
          <w:color w:val="000000" w:themeColor="text1"/>
        </w:rPr>
        <w:t xml:space="preserve">Nagoya-Kuala Lumpur </w:t>
      </w:r>
      <w:r w:rsidRPr="00B55C49">
        <w:rPr>
          <w:szCs w:val="18"/>
        </w:rPr>
        <w:t>Supplementary Protocol</w:t>
      </w:r>
      <w:r w:rsidRPr="001C4CAA">
        <w:rPr>
          <w:szCs w:val="18"/>
        </w:rPr>
        <w:t>, and</w:t>
      </w:r>
      <w:r w:rsidRPr="00B55C49">
        <w:rPr>
          <w:szCs w:val="18"/>
        </w:rPr>
        <w:t xml:space="preserve"> subject to paragraph 2 o</w:t>
      </w:r>
      <w:r w:rsidRPr="001C4CAA">
        <w:rPr>
          <w:szCs w:val="18"/>
        </w:rPr>
        <w:t>f Article</w:t>
      </w:r>
      <w:r w:rsidRPr="00B55C49">
        <w:rPr>
          <w:szCs w:val="18"/>
        </w:rPr>
        <w:t> 32 of the Convention, the Conference of the Parties serving as the meeting of the Parties to the Protocol shall serve as the meeting of the Parties to the Supplementary Protocol. Consequently, the present decision has been adopted by the Parties to the Supplementary Protocol.</w:t>
      </w:r>
    </w:p>
  </w:footnote>
  <w:footnote w:id="2">
    <w:p w14:paraId="6C674AA9" w14:textId="77777777" w:rsidR="007A6FFC" w:rsidRPr="00B55C49" w:rsidRDefault="007A6FFC" w:rsidP="007A6FFC">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-10/3, annex.</w:t>
      </w:r>
    </w:p>
  </w:footnote>
  <w:footnote w:id="3">
    <w:p w14:paraId="0636DA02" w14:textId="77777777" w:rsidR="00BD3CEC" w:rsidRPr="00B55C49" w:rsidRDefault="00BD3CEC" w:rsidP="00BD3CEC">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-10/4, annex.</w:t>
      </w:r>
    </w:p>
  </w:footnote>
  <w:footnote w:id="4">
    <w:p w14:paraId="51A824BD" w14:textId="2C913E28" w:rsidR="007A6FFC" w:rsidRPr="002B5606" w:rsidRDefault="007A6FFC" w:rsidP="007A6FFC">
      <w:pPr>
        <w:pStyle w:val="FootnoteText"/>
      </w:pPr>
      <w:r w:rsidRPr="00B55C49">
        <w:rPr>
          <w:rStyle w:val="FootnoteReference"/>
        </w:rPr>
        <w:footnoteRef/>
      </w:r>
      <w:r w:rsidRPr="00B55C49">
        <w:t xml:space="preserve"> </w:t>
      </w:r>
      <w:r w:rsidR="006F776A" w:rsidRPr="006F776A">
        <w:rPr>
          <w:rFonts w:asciiTheme="majorBidi" w:eastAsiaTheme="minorEastAsia" w:hAnsiTheme="majorBidi" w:cstheme="majorBidi"/>
          <w:szCs w:val="22"/>
        </w:rPr>
        <w:t xml:space="preserve">United Nations, </w:t>
      </w:r>
      <w:r w:rsidR="006F776A" w:rsidRPr="002B5606">
        <w:rPr>
          <w:rFonts w:asciiTheme="majorBidi" w:eastAsiaTheme="minorEastAsia" w:hAnsiTheme="majorBidi" w:cstheme="majorBidi"/>
          <w:i/>
          <w:iCs/>
        </w:rPr>
        <w:t>Treaty Series</w:t>
      </w:r>
      <w:r w:rsidR="006F776A" w:rsidRPr="006F776A">
        <w:rPr>
          <w:rFonts w:asciiTheme="majorBidi" w:eastAsiaTheme="minorEastAsia" w:hAnsiTheme="majorBidi" w:cstheme="majorBidi"/>
          <w:szCs w:val="22"/>
        </w:rPr>
        <w:t>, vol. 2226, No</w:t>
      </w:r>
      <w:r w:rsidR="006F776A" w:rsidRPr="002B5606">
        <w:rPr>
          <w:rFonts w:asciiTheme="majorBidi" w:eastAsiaTheme="minorEastAsia" w:hAnsiTheme="majorBidi" w:cstheme="majorBidi"/>
          <w:szCs w:val="22"/>
        </w:rPr>
        <w:t>. 30619.</w:t>
      </w:r>
    </w:p>
  </w:footnote>
  <w:footnote w:id="5">
    <w:p w14:paraId="3A963D81" w14:textId="77777777" w:rsidR="007A6FFC" w:rsidRPr="00B55C49" w:rsidRDefault="007A6FFC" w:rsidP="007A6FFC">
      <w:pPr>
        <w:pStyle w:val="FootnoteText"/>
      </w:pPr>
      <w:r w:rsidRPr="00B55C49">
        <w:rPr>
          <w:rStyle w:val="FootnoteReference"/>
        </w:rPr>
        <w:footnoteRef/>
      </w:r>
      <w:r w:rsidRPr="00B55C49">
        <w:t xml:space="preserve"> See </w:t>
      </w:r>
      <w:r w:rsidRPr="001C4CAA">
        <w:t>United Nations Environment Programme</w:t>
      </w:r>
      <w:r w:rsidRPr="00B55C49">
        <w:t xml:space="preserve">, document </w:t>
      </w:r>
      <w:r w:rsidRPr="001C4CAA">
        <w:t>UNEP</w:t>
      </w:r>
      <w:r w:rsidRPr="00B55C49">
        <w:t>/</w:t>
      </w:r>
      <w:r w:rsidRPr="001C4CAA">
        <w:t>CBD</w:t>
      </w:r>
      <w:r w:rsidRPr="00B55C49">
        <w:t>/</w:t>
      </w:r>
      <w:r w:rsidRPr="001C4CAA">
        <w:t>BS</w:t>
      </w:r>
      <w:r w:rsidRPr="00B55C49">
        <w:t>/</w:t>
      </w:r>
      <w:r w:rsidRPr="001C4CAA">
        <w:t>COP</w:t>
      </w:r>
      <w:r w:rsidRPr="00B55C49">
        <w:t>-</w:t>
      </w:r>
      <w:r w:rsidRPr="001C4CAA">
        <w:t>MOP</w:t>
      </w:r>
      <w:r w:rsidRPr="00B55C49">
        <w:t xml:space="preserve">/5/17, annex, decision </w:t>
      </w:r>
      <w:r w:rsidRPr="001C4CAA">
        <w:t>BS</w:t>
      </w:r>
      <w:r w:rsidRPr="00B55C49">
        <w:t>-V/11.</w:t>
      </w:r>
    </w:p>
  </w:footnote>
  <w:footnote w:id="6">
    <w:p w14:paraId="30C24559" w14:textId="77777777" w:rsidR="007A6FFC" w:rsidRPr="00222A2D" w:rsidRDefault="007A6FFC" w:rsidP="007A6FFC">
      <w:pPr>
        <w:pStyle w:val="FootnoteText"/>
      </w:pPr>
      <w:r w:rsidRPr="00B55C49">
        <w:rPr>
          <w:rStyle w:val="FootnoteReference"/>
          <w:szCs w:val="18"/>
        </w:rPr>
        <w:footnoteRef/>
      </w:r>
      <w:r w:rsidRPr="00B55C49">
        <w:rPr>
          <w:szCs w:val="18"/>
        </w:rPr>
        <w:t xml:space="preserve"> See decision </w:t>
      </w:r>
      <w:r w:rsidRPr="001C4CAA">
        <w:rPr>
          <w:szCs w:val="18"/>
        </w:rPr>
        <w:t>CP</w:t>
      </w:r>
      <w:r w:rsidRPr="00B55C49">
        <w:rPr>
          <w:szCs w:val="18"/>
        </w:rPr>
        <w:t>-10/13, para. 12.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B4ACC85"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2B5606">
      <w:rPr>
        <w:noProof/>
        <w:sz w:val="20"/>
        <w:szCs w:val="20"/>
      </w:rPr>
      <w:t>CBD/CP/MOP/11/WG.II/CRP.4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1163A3"/>
    <w:rsid w:val="001176B9"/>
    <w:rsid w:val="00132581"/>
    <w:rsid w:val="00164036"/>
    <w:rsid w:val="001707A7"/>
    <w:rsid w:val="0017476C"/>
    <w:rsid w:val="00184909"/>
    <w:rsid w:val="001C1171"/>
    <w:rsid w:val="001D7501"/>
    <w:rsid w:val="0020686C"/>
    <w:rsid w:val="00215DB5"/>
    <w:rsid w:val="00276DDC"/>
    <w:rsid w:val="0029491A"/>
    <w:rsid w:val="002B00CA"/>
    <w:rsid w:val="002B559C"/>
    <w:rsid w:val="002B5606"/>
    <w:rsid w:val="002C5ADC"/>
    <w:rsid w:val="002F14FD"/>
    <w:rsid w:val="00303F0B"/>
    <w:rsid w:val="0030478D"/>
    <w:rsid w:val="00310608"/>
    <w:rsid w:val="00316F30"/>
    <w:rsid w:val="0031748E"/>
    <w:rsid w:val="00323A5C"/>
    <w:rsid w:val="00323F22"/>
    <w:rsid w:val="003476A9"/>
    <w:rsid w:val="003C6F10"/>
    <w:rsid w:val="003F6DCC"/>
    <w:rsid w:val="004107FF"/>
    <w:rsid w:val="004202A4"/>
    <w:rsid w:val="004319A0"/>
    <w:rsid w:val="00441498"/>
    <w:rsid w:val="004701EE"/>
    <w:rsid w:val="00480A8D"/>
    <w:rsid w:val="004A2A2D"/>
    <w:rsid w:val="004C7F5E"/>
    <w:rsid w:val="00522528"/>
    <w:rsid w:val="00537248"/>
    <w:rsid w:val="00541E1D"/>
    <w:rsid w:val="005619B9"/>
    <w:rsid w:val="005A1BDD"/>
    <w:rsid w:val="005A206E"/>
    <w:rsid w:val="005C0058"/>
    <w:rsid w:val="005E00BF"/>
    <w:rsid w:val="005E2605"/>
    <w:rsid w:val="006147D3"/>
    <w:rsid w:val="00657ED6"/>
    <w:rsid w:val="00665A1A"/>
    <w:rsid w:val="00667D43"/>
    <w:rsid w:val="00675DBB"/>
    <w:rsid w:val="006A0B93"/>
    <w:rsid w:val="006B293D"/>
    <w:rsid w:val="006E2573"/>
    <w:rsid w:val="006F49D5"/>
    <w:rsid w:val="006F776A"/>
    <w:rsid w:val="007248A9"/>
    <w:rsid w:val="0076622F"/>
    <w:rsid w:val="007A6FFC"/>
    <w:rsid w:val="007C77BC"/>
    <w:rsid w:val="007D7697"/>
    <w:rsid w:val="0082005E"/>
    <w:rsid w:val="00840F4D"/>
    <w:rsid w:val="00874541"/>
    <w:rsid w:val="008B7A3F"/>
    <w:rsid w:val="008E0581"/>
    <w:rsid w:val="00935461"/>
    <w:rsid w:val="009459E3"/>
    <w:rsid w:val="00995DDC"/>
    <w:rsid w:val="009A5C30"/>
    <w:rsid w:val="009C1114"/>
    <w:rsid w:val="009E41C8"/>
    <w:rsid w:val="00A01281"/>
    <w:rsid w:val="00A43334"/>
    <w:rsid w:val="00A47EF4"/>
    <w:rsid w:val="00A51BD4"/>
    <w:rsid w:val="00A54FA0"/>
    <w:rsid w:val="00A96B21"/>
    <w:rsid w:val="00AB4152"/>
    <w:rsid w:val="00AD52F8"/>
    <w:rsid w:val="00AE1A95"/>
    <w:rsid w:val="00B161EB"/>
    <w:rsid w:val="00B22262"/>
    <w:rsid w:val="00B36EA9"/>
    <w:rsid w:val="00B96629"/>
    <w:rsid w:val="00BD3CEC"/>
    <w:rsid w:val="00BE67DF"/>
    <w:rsid w:val="00C2354A"/>
    <w:rsid w:val="00C60B91"/>
    <w:rsid w:val="00C76747"/>
    <w:rsid w:val="00C85781"/>
    <w:rsid w:val="00C96B45"/>
    <w:rsid w:val="00CB78CD"/>
    <w:rsid w:val="00CF70AB"/>
    <w:rsid w:val="00D044B3"/>
    <w:rsid w:val="00D154E8"/>
    <w:rsid w:val="00D3059B"/>
    <w:rsid w:val="00D60046"/>
    <w:rsid w:val="00D71FFB"/>
    <w:rsid w:val="00DE1447"/>
    <w:rsid w:val="00E1132C"/>
    <w:rsid w:val="00E14C79"/>
    <w:rsid w:val="00E1597C"/>
    <w:rsid w:val="00E24F88"/>
    <w:rsid w:val="00E32358"/>
    <w:rsid w:val="00E53633"/>
    <w:rsid w:val="00EA7A00"/>
    <w:rsid w:val="00ED3849"/>
    <w:rsid w:val="00F12503"/>
    <w:rsid w:val="00F16CF1"/>
    <w:rsid w:val="00F258FB"/>
    <w:rsid w:val="00F36FFC"/>
    <w:rsid w:val="00F55DE0"/>
    <w:rsid w:val="00F75F90"/>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131772"/>
    <w:rsid w:val="00303F0B"/>
    <w:rsid w:val="003A12B5"/>
    <w:rsid w:val="004202A4"/>
    <w:rsid w:val="009E41C8"/>
    <w:rsid w:val="00C15E8B"/>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550</Words>
  <Characters>3300</Characters>
  <Application>Microsoft Office Word</Application>
  <DocSecurity>0</DocSecurity>
  <Lines>50</Lines>
  <Paragraphs>18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dcterms:created xsi:type="dcterms:W3CDTF">2024-10-23T22:23:00Z</dcterms:created>
  <dcterms:modified xsi:type="dcterms:W3CDTF">2024-10-23T22:24:00Z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