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1C7523C6"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54EA1641" w14:textId="77777777" w:rsidR="008A1499" w:rsidRPr="003F1A75" w:rsidRDefault="008A1499" w:rsidP="008A1499">
            <w:pPr>
              <w:pStyle w:val="AASmallLogo"/>
            </w:pPr>
          </w:p>
        </w:tc>
        <w:tc>
          <w:tcPr>
            <w:tcW w:w="8073" w:type="dxa"/>
            <w:vAlign w:val="bottom"/>
          </w:tcPr>
          <w:p w14:paraId="3364A5B6" w14:textId="0E0B6FF1" w:rsidR="008A1499" w:rsidRPr="003F1A75" w:rsidRDefault="008A1499" w:rsidP="003F1A75">
            <w:pPr>
              <w:pStyle w:val="ABSymbol"/>
            </w:pPr>
            <w:r w:rsidRPr="003F1A75">
              <w:rPr>
                <w:sz w:val="40"/>
              </w:rPr>
              <w:t>CBD</w:t>
            </w:r>
            <w:r w:rsidRPr="003F1A75">
              <w:t>/</w:t>
            </w:r>
            <w:r w:rsidR="00240EE6">
              <w:t>COP</w:t>
            </w:r>
            <w:r w:rsidRPr="003F1A75">
              <w:t>/</w:t>
            </w:r>
            <w:r w:rsidR="00240EE6">
              <w:t>17/</w:t>
            </w:r>
            <w:r w:rsidR="00F4494E">
              <w:t>L.26</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67D218F0" w:rsidR="008A1499" w:rsidRPr="003F1A75" w:rsidRDefault="00F4494E" w:rsidP="008A1499">
            <w:pPr>
              <w:pStyle w:val="AEDistrNormal"/>
            </w:pPr>
            <w:r>
              <w:t>30</w:t>
            </w:r>
            <w:r w:rsidR="00D82537">
              <w:t xml:space="preserve"> </w:t>
            </w:r>
            <w:r w:rsidR="000B3A7A">
              <w:t>October 2026</w:t>
            </w:r>
          </w:p>
          <w:p w14:paraId="099BB01C" w14:textId="77777777" w:rsidR="008A1499" w:rsidRPr="003F1A75" w:rsidRDefault="008A1499" w:rsidP="008A1499">
            <w:pPr>
              <w:pStyle w:val="AEDistrNormal6pt"/>
            </w:pPr>
            <w:r w:rsidRPr="003F1A75">
              <w:t xml:space="preserve">Original: English </w:t>
            </w:r>
          </w:p>
          <w:p w14:paraId="34BFD666" w14:textId="77777777" w:rsidR="008A1499" w:rsidRPr="003F1A75" w:rsidRDefault="008A1499" w:rsidP="008A1499">
            <w:pPr>
              <w:pStyle w:val="AEDistrNormal6pt"/>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3DA339DF"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9EFEEE9" w14:textId="77777777" w:rsidR="008A1499" w:rsidRPr="003F1A75" w:rsidRDefault="00240EE6" w:rsidP="008A1499">
            <w:pPr>
              <w:pStyle w:val="AFCorNBold"/>
            </w:pPr>
            <w:r>
              <w:t>Seventeen</w:t>
            </w:r>
            <w:r w:rsidR="008A1499" w:rsidRPr="003F1A75">
              <w:t xml:space="preserve">th meeting </w:t>
            </w:r>
          </w:p>
          <w:p w14:paraId="44AD44C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375B0B4B" w14:textId="3A63E2D5" w:rsidR="008A1499" w:rsidRDefault="00137278" w:rsidP="001D3554">
            <w:pPr>
              <w:pStyle w:val="AFCorNNormal"/>
            </w:pPr>
            <w:r>
              <w:t>Agenda i</w:t>
            </w:r>
            <w:r w:rsidR="008A1499" w:rsidRPr="003F1A75">
              <w:t xml:space="preserve">tem </w:t>
            </w:r>
            <w:r w:rsidR="00F914B9">
              <w:t>10</w:t>
            </w:r>
            <w:r w:rsidR="00E51951">
              <w:t xml:space="preserve"> (</w:t>
            </w:r>
            <w:r w:rsidR="00F914B9">
              <w:t>b</w:t>
            </w:r>
            <w:r w:rsidR="00E51951">
              <w:t>)</w:t>
            </w:r>
            <w:r w:rsidR="00D82537">
              <w:t xml:space="preserve"> </w:t>
            </w:r>
            <w:r w:rsidR="00F914B9">
              <w:t>(ii)</w:t>
            </w:r>
          </w:p>
          <w:p w14:paraId="3837AF41" w14:textId="49E4FFFC" w:rsidR="004923ED" w:rsidRPr="003F1A75" w:rsidRDefault="005412DC" w:rsidP="001D3554">
            <w:pPr>
              <w:pStyle w:val="AFCorNNormal"/>
            </w:pPr>
            <w:r w:rsidRPr="005412DC">
              <w:rPr>
                <w:b/>
                <w:bCs/>
              </w:rPr>
              <w:t xml:space="preserve">Implementation of Article 8(j) and other provisions of </w:t>
            </w:r>
            <w:r w:rsidR="00D82537">
              <w:rPr>
                <w:b/>
                <w:bCs/>
              </w:rPr>
              <w:br/>
            </w:r>
            <w:r w:rsidRPr="005412DC">
              <w:rPr>
                <w:b/>
                <w:bCs/>
              </w:rPr>
              <w:t>the Convention on Biological Diversity related to indigenous peoples and local communities: p</w:t>
            </w:r>
            <w:r w:rsidR="004923ED" w:rsidRPr="005412DC">
              <w:rPr>
                <w:b/>
                <w:bCs/>
              </w:rPr>
              <w:t xml:space="preserve">rocess to review and update the Voluntary Glossary of Key Terms and Concepts Within the Context of Article 8(j) and Related Provisions </w:t>
            </w:r>
            <w:r>
              <w:rPr>
                <w:b/>
                <w:bCs/>
              </w:rPr>
              <w:br/>
            </w:r>
            <w:r w:rsidR="004923ED" w:rsidRPr="005412DC">
              <w:rPr>
                <w:b/>
                <w:bCs/>
              </w:rPr>
              <w:t>of the Convention (Task 5.4)</w:t>
            </w:r>
          </w:p>
        </w:tc>
        <w:tc>
          <w:tcPr>
            <w:tcW w:w="4388" w:type="dxa"/>
          </w:tcPr>
          <w:p w14:paraId="4B4B2BCD" w14:textId="77777777" w:rsidR="008A1499" w:rsidRPr="003F1A75" w:rsidRDefault="008A1499" w:rsidP="008A1499">
            <w:pPr>
              <w:pStyle w:val="CBDNormal"/>
              <w:jc w:val="left"/>
            </w:pPr>
          </w:p>
        </w:tc>
      </w:tr>
    </w:tbl>
    <w:p w14:paraId="23AFF7FC" w14:textId="2BF0EFC2" w:rsidR="00C9161D" w:rsidRPr="003F1A75" w:rsidRDefault="00E82E0A" w:rsidP="00A111D1">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276D34">
            <w:t>Process to review and update the Voluntary Glossary of Key Terms and Concepts Within the Context of Article 8(j) and Related Provisions of the Convention</w:t>
          </w:r>
        </w:sdtContent>
      </w:sdt>
      <w:r w:rsidR="00105372" w:rsidRPr="003F1A75">
        <w:rPr>
          <w:caps/>
        </w:rPr>
        <w:t xml:space="preserve"> </w:t>
      </w:r>
    </w:p>
    <w:p w14:paraId="5148D064" w14:textId="7533D8D4" w:rsidR="00137278" w:rsidRDefault="00137278" w:rsidP="00E51951">
      <w:pPr>
        <w:pStyle w:val="CBDSubTitle"/>
      </w:pPr>
      <w:r>
        <w:t xml:space="preserve">Draft decision submitted by </w:t>
      </w:r>
      <w:r w:rsidR="00E51951">
        <w:t>the Chair of Working Group I</w:t>
      </w:r>
    </w:p>
    <w:p w14:paraId="081E62A0" w14:textId="77777777" w:rsidR="00B71A19" w:rsidRPr="00201CFB" w:rsidRDefault="00B71A19" w:rsidP="00B71A19">
      <w:pPr>
        <w:pStyle w:val="CBDNormalNumber"/>
        <w:numPr>
          <w:ilvl w:val="0"/>
          <w:numId w:val="0"/>
        </w:numPr>
        <w:tabs>
          <w:tab w:val="clear" w:pos="567"/>
          <w:tab w:val="clear" w:pos="1134"/>
        </w:tabs>
        <w:ind w:left="567" w:firstLine="567"/>
        <w:rPr>
          <w:i/>
          <w:iCs/>
        </w:rPr>
      </w:pPr>
      <w:r w:rsidRPr="00201CFB">
        <w:rPr>
          <w:i/>
          <w:iCs/>
        </w:rPr>
        <w:t>The Conference of the Parties</w:t>
      </w:r>
      <w:r w:rsidRPr="00F3251E">
        <w:t>,</w:t>
      </w:r>
    </w:p>
    <w:p w14:paraId="10BA3A91" w14:textId="77777777" w:rsidR="00B71A19" w:rsidRPr="00201CFB" w:rsidRDefault="00B71A19" w:rsidP="00B71A19">
      <w:pPr>
        <w:pStyle w:val="CBDNormalNoNumber"/>
        <w:tabs>
          <w:tab w:val="clear" w:pos="567"/>
          <w:tab w:val="clear" w:pos="1134"/>
        </w:tabs>
        <w:ind w:firstLine="567"/>
      </w:pPr>
      <w:r w:rsidRPr="00201CFB">
        <w:rPr>
          <w:i/>
          <w:iCs/>
        </w:rPr>
        <w:t>Recalling</w:t>
      </w:r>
      <w:r w:rsidRPr="00201CFB">
        <w:t xml:space="preserve"> Task 5.4 of the programme of </w:t>
      </w:r>
      <w:r w:rsidRPr="000261BE">
        <w:t>work o</w:t>
      </w:r>
      <w:r w:rsidRPr="00F3251E">
        <w:t>n Article</w:t>
      </w:r>
      <w:r w:rsidRPr="000261BE">
        <w:t xml:space="preserve"> 8(j) and other provisions of the </w:t>
      </w:r>
      <w:r w:rsidRPr="00F3251E">
        <w:t>Convention on Biological Diversity</w:t>
      </w:r>
      <w:r>
        <w:rPr>
          <w:rStyle w:val="FootnoteReference"/>
        </w:rPr>
        <w:footnoteReference w:id="1"/>
      </w:r>
      <w:r w:rsidRPr="000261BE">
        <w:t xml:space="preserve"> related to </w:t>
      </w:r>
      <w:r w:rsidRPr="00F3251E">
        <w:t>indigenous people</w:t>
      </w:r>
      <w:r w:rsidRPr="000261BE">
        <w:t>s</w:t>
      </w:r>
      <w:r w:rsidRPr="00201CFB">
        <w:t xml:space="preserve"> and local communities to 2030,</w:t>
      </w:r>
      <w:r>
        <w:rPr>
          <w:rStyle w:val="FootnoteReference"/>
        </w:rPr>
        <w:footnoteReference w:id="2"/>
      </w:r>
    </w:p>
    <w:p w14:paraId="5365871E" w14:textId="77777777" w:rsidR="00B71A19" w:rsidRPr="008E13F8" w:rsidRDefault="00B71A19" w:rsidP="00B71A19">
      <w:pPr>
        <w:pStyle w:val="CBDNormalNoNumber"/>
        <w:tabs>
          <w:tab w:val="clear" w:pos="567"/>
          <w:tab w:val="clear" w:pos="1134"/>
        </w:tabs>
        <w:ind w:firstLine="567"/>
      </w:pPr>
      <w:r w:rsidRPr="00201CFB">
        <w:t>1.</w:t>
      </w:r>
      <w:r w:rsidRPr="00201CFB">
        <w:tab/>
      </w:r>
      <w:r w:rsidRPr="00201CFB">
        <w:rPr>
          <w:i/>
          <w:iCs/>
        </w:rPr>
        <w:t>Decides</w:t>
      </w:r>
      <w:r w:rsidRPr="00201CFB">
        <w:t xml:space="preserve"> to endorse the process for reviewing and updating the Voluntary Glossary of Key Terms and Concepts </w:t>
      </w:r>
      <w:r>
        <w:t>W</w:t>
      </w:r>
      <w:r w:rsidRPr="00201CFB">
        <w:t xml:space="preserve">ithin the </w:t>
      </w:r>
      <w:r w:rsidRPr="008E13F8">
        <w:t>Context o</w:t>
      </w:r>
      <w:r w:rsidRPr="00F3251E">
        <w:t>f Article</w:t>
      </w:r>
      <w:r w:rsidRPr="008E13F8">
        <w:t xml:space="preserve"> 8(j) and Related Provisions of the Convention</w:t>
      </w:r>
      <w:r w:rsidRPr="00FE6B12">
        <w:t xml:space="preserve"> </w:t>
      </w:r>
      <w:r w:rsidRPr="00F81F08">
        <w:t>on Biological Diversity</w:t>
      </w:r>
      <w:r w:rsidRPr="008E13F8">
        <w:t>,</w:t>
      </w:r>
      <w:r>
        <w:rPr>
          <w:rStyle w:val="FootnoteReference"/>
        </w:rPr>
        <w:footnoteReference w:id="3"/>
      </w:r>
      <w:r w:rsidRPr="008E13F8">
        <w:t xml:space="preserve"> as outlined in annex I to the present decision;</w:t>
      </w:r>
    </w:p>
    <w:p w14:paraId="78FD7DCF" w14:textId="77777777" w:rsidR="00B71A19" w:rsidRDefault="00B71A19" w:rsidP="00B71A19">
      <w:pPr>
        <w:pStyle w:val="CBDNormalNoNumber"/>
        <w:tabs>
          <w:tab w:val="clear" w:pos="567"/>
          <w:tab w:val="clear" w:pos="1134"/>
        </w:tabs>
        <w:ind w:firstLine="567"/>
      </w:pPr>
      <w:r w:rsidRPr="008E13F8">
        <w:t>2.</w:t>
      </w:r>
      <w:r w:rsidRPr="008E13F8">
        <w:tab/>
      </w:r>
      <w:r w:rsidRPr="008E13F8">
        <w:rPr>
          <w:i/>
          <w:iCs/>
        </w:rPr>
        <w:t xml:space="preserve">Requests </w:t>
      </w:r>
      <w:r w:rsidRPr="008E13F8">
        <w:t>the Executive Secretary to convene</w:t>
      </w:r>
      <w:r>
        <w:t>, subject to the availability of resource,</w:t>
      </w:r>
      <w:r w:rsidRPr="008E13F8">
        <w:t xml:space="preserve"> an ad hoc technical expert group on the review and update </w:t>
      </w:r>
      <w:r>
        <w:t xml:space="preserve">of </w:t>
      </w:r>
      <w:r w:rsidRPr="008E13F8">
        <w:t xml:space="preserve">the </w:t>
      </w:r>
      <w:r w:rsidRPr="00D948B5">
        <w:t>voluntary</w:t>
      </w:r>
      <w:r>
        <w:t xml:space="preserve"> </w:t>
      </w:r>
      <w:r w:rsidRPr="006C360E">
        <w:t>glossary</w:t>
      </w:r>
      <w:r w:rsidRPr="008E13F8">
        <w:t>, with the terms of reference set out in annex</w:t>
      </w:r>
      <w:r>
        <w:t> </w:t>
      </w:r>
      <w:r w:rsidRPr="008E13F8">
        <w:t>II to the present decision</w:t>
      </w:r>
      <w:r w:rsidRPr="00F3251E">
        <w:t>, and</w:t>
      </w:r>
      <w:r w:rsidRPr="008E13F8">
        <w:t xml:space="preserve"> to submit the results of </w:t>
      </w:r>
      <w:r>
        <w:t xml:space="preserve">the </w:t>
      </w:r>
      <w:r w:rsidRPr="008E13F8">
        <w:t>expert group</w:t>
      </w:r>
      <w:r>
        <w:t>’s</w:t>
      </w:r>
      <w:r w:rsidRPr="008E13F8">
        <w:t xml:space="preserve"> work to the Subsidiary Body </w:t>
      </w:r>
      <w:r w:rsidRPr="00D879BD">
        <w:t>on Article 8(j) and Other Provisions of the Convention on Biological Diversity Related to Indigenous Peoples and Local Communities</w:t>
      </w:r>
      <w:r>
        <w:t>,</w:t>
      </w:r>
      <w:r w:rsidRPr="00D879BD">
        <w:t xml:space="preserve"> </w:t>
      </w:r>
      <w:r w:rsidRPr="008E13F8">
        <w:t>for consideration at its second meeting</w:t>
      </w:r>
      <w:r>
        <w:t>;</w:t>
      </w:r>
      <w:r w:rsidRPr="008E13F8">
        <w:t xml:space="preserve"> </w:t>
      </w:r>
    </w:p>
    <w:p w14:paraId="2FD06E54" w14:textId="77777777" w:rsidR="00B71A19" w:rsidRPr="00201CFB" w:rsidRDefault="00B71A19" w:rsidP="00B71A19">
      <w:pPr>
        <w:pStyle w:val="CBDNormalNoNumber"/>
        <w:tabs>
          <w:tab w:val="clear" w:pos="567"/>
          <w:tab w:val="clear" w:pos="1134"/>
        </w:tabs>
        <w:ind w:firstLine="567"/>
      </w:pPr>
      <w:r>
        <w:t>3.</w:t>
      </w:r>
      <w:r>
        <w:tab/>
      </w:r>
      <w:r w:rsidRPr="008E13F8">
        <w:rPr>
          <w:i/>
          <w:iCs/>
        </w:rPr>
        <w:t xml:space="preserve">Requests </w:t>
      </w:r>
      <w:r w:rsidRPr="008E13F8">
        <w:t xml:space="preserve">the Subsidiary Body </w:t>
      </w:r>
      <w:r w:rsidRPr="00C1388E">
        <w:t>on Article 8(j) and Other Provisions of the Convention Related to Indigenous Peoples and Local Communities</w:t>
      </w:r>
      <w:r>
        <w:t xml:space="preserve"> to </w:t>
      </w:r>
      <w:r w:rsidRPr="008E13F8">
        <w:t>mak</w:t>
      </w:r>
      <w:r>
        <w:t>e</w:t>
      </w:r>
      <w:r w:rsidRPr="008E13F8">
        <w:t xml:space="preserve"> </w:t>
      </w:r>
      <w:r>
        <w:t xml:space="preserve">a </w:t>
      </w:r>
      <w:r w:rsidRPr="008E13F8">
        <w:t xml:space="preserve">recommendation </w:t>
      </w:r>
      <w:r w:rsidRPr="00201CFB">
        <w:t>for</w:t>
      </w:r>
      <w:r>
        <w:t xml:space="preserve"> updating</w:t>
      </w:r>
      <w:r w:rsidRPr="00201CFB">
        <w:t xml:space="preserve"> the </w:t>
      </w:r>
      <w:r>
        <w:t>voluntary g</w:t>
      </w:r>
      <w:r w:rsidRPr="00201CFB">
        <w:t xml:space="preserve">lossary </w:t>
      </w:r>
      <w:r>
        <w:t xml:space="preserve">on the basis of the outcome of the review, </w:t>
      </w:r>
      <w:r w:rsidRPr="008E13F8">
        <w:t xml:space="preserve">for consideration </w:t>
      </w:r>
      <w:r>
        <w:t xml:space="preserve">by </w:t>
      </w:r>
      <w:r w:rsidRPr="008E13F8">
        <w:t>the Conference of the Parties at its eighteenth meeting.</w:t>
      </w:r>
    </w:p>
    <w:p w14:paraId="6A25575E" w14:textId="77777777" w:rsidR="00B71A19" w:rsidRPr="00D540A1" w:rsidRDefault="00B71A19" w:rsidP="00B71A19">
      <w:pPr>
        <w:pStyle w:val="CBDDesicionAnnex"/>
        <w:rPr>
          <w:lang w:val="en-CA"/>
        </w:rPr>
      </w:pPr>
      <w:r w:rsidRPr="00201CFB">
        <w:lastRenderedPageBreak/>
        <w:t>Annex I</w:t>
      </w:r>
    </w:p>
    <w:p w14:paraId="35959C99" w14:textId="77777777" w:rsidR="00B71A19" w:rsidRPr="004538BD" w:rsidRDefault="00B71A19" w:rsidP="00B71A19">
      <w:pPr>
        <w:pStyle w:val="CBDDesicionAnnex"/>
        <w:spacing w:before="120"/>
      </w:pPr>
      <w:bookmarkStart w:id="0" w:name="_Hlk206930950"/>
      <w:r>
        <w:t>P</w:t>
      </w:r>
      <w:r w:rsidRPr="004538BD">
        <w:t xml:space="preserve">rocess for reviewing and updating the Voluntary Glossary of Key Terms and Concepts </w:t>
      </w:r>
      <w:r>
        <w:t>W</w:t>
      </w:r>
      <w:r w:rsidRPr="004538BD">
        <w:t>ithin the Context o</w:t>
      </w:r>
      <w:r w:rsidRPr="00F3251E">
        <w:t>f Article</w:t>
      </w:r>
      <w:r w:rsidRPr="004538BD">
        <w:t xml:space="preserve"> 8(j) and Related Provisions of the </w:t>
      </w:r>
      <w:r>
        <w:br/>
      </w:r>
      <w:r w:rsidRPr="004538BD">
        <w:t>Convention</w:t>
      </w:r>
      <w:bookmarkEnd w:id="0"/>
      <w:r w:rsidRPr="00675280">
        <w:t xml:space="preserve"> </w:t>
      </w:r>
      <w:r>
        <w:t>on Biological Diversity</w:t>
      </w:r>
    </w:p>
    <w:p w14:paraId="47A55F31" w14:textId="77777777" w:rsidR="00B71A19" w:rsidRPr="008E13F8" w:rsidRDefault="00B71A19" w:rsidP="00B71A19">
      <w:pPr>
        <w:pStyle w:val="CBDNormalNoNumber"/>
      </w:pPr>
      <w:r>
        <w:t xml:space="preserve">The process </w:t>
      </w:r>
      <w:r w:rsidRPr="007C5D57">
        <w:t>for reviewing and updating the Voluntary Glossary of Key Terms and Concepts Within the Context of Article 8(j) and Related Provisions of the Convention</w:t>
      </w:r>
      <w:r>
        <w:t xml:space="preserve"> on Biological Diversity</w:t>
      </w:r>
      <w:r>
        <w:rPr>
          <w:rStyle w:val="FootnoteReference"/>
        </w:rPr>
        <w:footnoteReference w:id="4"/>
      </w:r>
      <w:r w:rsidRPr="00D540A1">
        <w:rPr>
          <w:vertAlign w:val="superscript"/>
        </w:rPr>
        <w:t>,</w:t>
      </w:r>
      <w:r>
        <w:rPr>
          <w:rStyle w:val="FootnoteReference"/>
        </w:rPr>
        <w:footnoteReference w:id="5"/>
      </w:r>
      <w:r>
        <w:t xml:space="preserve"> shall be as follows:</w:t>
      </w:r>
    </w:p>
    <w:p w14:paraId="2E41AAD3" w14:textId="77777777" w:rsidR="00B71A19" w:rsidRDefault="00B71A19" w:rsidP="00B71A19">
      <w:pPr>
        <w:pStyle w:val="CBDNormalNoNumber"/>
      </w:pPr>
      <w:r w:rsidRPr="00F3251E">
        <w:rPr>
          <w:b/>
          <w:bCs/>
        </w:rPr>
        <w:t>Step 1</w:t>
      </w:r>
      <w:r w:rsidRPr="008E13F8">
        <w:t xml:space="preserve">. </w:t>
      </w:r>
      <w:r>
        <w:t>T</w:t>
      </w:r>
      <w:r w:rsidRPr="008E13F8">
        <w:t>he Executive Secretary</w:t>
      </w:r>
      <w:r w:rsidRPr="000B42B9">
        <w:t xml:space="preserve"> </w:t>
      </w:r>
      <w:r>
        <w:t>shall</w:t>
      </w:r>
      <w:r w:rsidRPr="008E13F8">
        <w:t xml:space="preserve"> </w:t>
      </w:r>
      <w:r>
        <w:t xml:space="preserve">invite </w:t>
      </w:r>
      <w:r w:rsidRPr="008E13F8">
        <w:t xml:space="preserve">Parties, other Governments, </w:t>
      </w:r>
      <w:r w:rsidRPr="00F3251E">
        <w:t>indigenous people</w:t>
      </w:r>
      <w:r w:rsidRPr="008E13F8">
        <w:t>s and local communities</w:t>
      </w:r>
      <w:r>
        <w:t xml:space="preserve"> </w:t>
      </w:r>
      <w:r w:rsidRPr="008E13F8">
        <w:t xml:space="preserve">and relevant stakeholders </w:t>
      </w:r>
      <w:r>
        <w:t xml:space="preserve">to submit views and experiences </w:t>
      </w:r>
      <w:r w:rsidRPr="008E13F8">
        <w:t xml:space="preserve">on possible elements of the Voluntary Glossary of Key Terms and Concepts </w:t>
      </w:r>
      <w:r>
        <w:t>W</w:t>
      </w:r>
      <w:r w:rsidRPr="008E13F8">
        <w:t>ithin the Context o</w:t>
      </w:r>
      <w:r w:rsidRPr="00F3251E">
        <w:t>f Article</w:t>
      </w:r>
      <w:r w:rsidRPr="008E13F8">
        <w:t xml:space="preserve"> 8(j) and Related Provisions of </w:t>
      </w:r>
      <w:r w:rsidRPr="002F3130">
        <w:t xml:space="preserve">the Convention that should be reviewed </w:t>
      </w:r>
      <w:r w:rsidRPr="00F3251E">
        <w:t>or</w:t>
      </w:r>
      <w:r w:rsidRPr="002F3130">
        <w:t xml:space="preserve"> updated</w:t>
      </w:r>
      <w:r>
        <w:t xml:space="preserve">, </w:t>
      </w:r>
      <w:r w:rsidRPr="0016342D">
        <w:t>and invite relevant Parties</w:t>
      </w:r>
      <w:r w:rsidRPr="00F54638">
        <w:t>, in line with national legislation and circumstances, to include</w:t>
      </w:r>
      <w:r>
        <w:t xml:space="preserve"> the views and experiences of people of African descent, comprising collectives embodying traditional lifestyles, in their submissions.</w:t>
      </w:r>
    </w:p>
    <w:p w14:paraId="28433A32" w14:textId="77777777" w:rsidR="00B71A19" w:rsidRPr="00201CFB" w:rsidRDefault="00B71A19" w:rsidP="00B71A19">
      <w:pPr>
        <w:pStyle w:val="CBDNormalNoNumber"/>
      </w:pPr>
      <w:r w:rsidRPr="00F3251E">
        <w:rPr>
          <w:b/>
          <w:bCs/>
        </w:rPr>
        <w:t>Step 2</w:t>
      </w:r>
      <w:r w:rsidRPr="008E13F8">
        <w:t>.</w:t>
      </w:r>
      <w:r w:rsidRPr="00F3251E">
        <w:t xml:space="preserve"> </w:t>
      </w:r>
      <w:r>
        <w:t>T</w:t>
      </w:r>
      <w:r w:rsidRPr="008E13F8">
        <w:t>he Executive Secretary</w:t>
      </w:r>
      <w:r w:rsidRPr="000B42B9">
        <w:t xml:space="preserve"> </w:t>
      </w:r>
      <w:r>
        <w:t>shall</w:t>
      </w:r>
      <w:r w:rsidRPr="008E13F8">
        <w:t xml:space="preserve"> </w:t>
      </w:r>
      <w:r w:rsidRPr="00F3251E">
        <w:t>prepar</w:t>
      </w:r>
      <w:r>
        <w:t>e</w:t>
      </w:r>
      <w:r w:rsidRPr="00F3251E">
        <w:t xml:space="preserve"> a synthesis of the views </w:t>
      </w:r>
      <w:r>
        <w:t>received.</w:t>
      </w:r>
    </w:p>
    <w:p w14:paraId="361C45F7" w14:textId="4FF45B04" w:rsidR="00B71A19" w:rsidRDefault="00B71A19" w:rsidP="00B71A19">
      <w:pPr>
        <w:pStyle w:val="CBDNormalNoNumber"/>
      </w:pPr>
      <w:r w:rsidRPr="00F3251E">
        <w:rPr>
          <w:b/>
          <w:bCs/>
        </w:rPr>
        <w:t>Step 3</w:t>
      </w:r>
      <w:r>
        <w:t>.</w:t>
      </w:r>
      <w:r w:rsidRPr="00201CFB">
        <w:t xml:space="preserve"> </w:t>
      </w:r>
      <w:r>
        <w:t>T</w:t>
      </w:r>
      <w:r w:rsidRPr="008E13F8">
        <w:t>he Executive Secretary</w:t>
      </w:r>
      <w:r w:rsidRPr="00201CFB">
        <w:t xml:space="preserve"> </w:t>
      </w:r>
      <w:r>
        <w:t>shall c</w:t>
      </w:r>
      <w:r w:rsidRPr="00201CFB">
        <w:t>onven</w:t>
      </w:r>
      <w:r>
        <w:t>e</w:t>
      </w:r>
      <w:r w:rsidRPr="00201CFB">
        <w:t xml:space="preserve"> an </w:t>
      </w:r>
      <w:r>
        <w:t>a</w:t>
      </w:r>
      <w:r w:rsidRPr="00201CFB">
        <w:t xml:space="preserve">d </w:t>
      </w:r>
      <w:r>
        <w:t>h</w:t>
      </w:r>
      <w:r w:rsidRPr="00201CFB">
        <w:t xml:space="preserve">oc </w:t>
      </w:r>
      <w:r>
        <w:t>t</w:t>
      </w:r>
      <w:r w:rsidRPr="00201CFB">
        <w:t xml:space="preserve">echnical </w:t>
      </w:r>
      <w:r>
        <w:t>e</w:t>
      </w:r>
      <w:r w:rsidRPr="00201CFB">
        <w:t xml:space="preserve">xpert </w:t>
      </w:r>
      <w:r>
        <w:t>g</w:t>
      </w:r>
      <w:r w:rsidRPr="00201CFB">
        <w:t xml:space="preserve">roup on </w:t>
      </w:r>
      <w:r>
        <w:t xml:space="preserve">the </w:t>
      </w:r>
      <w:r w:rsidRPr="00201CFB">
        <w:t>review and updat</w:t>
      </w:r>
      <w:r>
        <w:t>e</w:t>
      </w:r>
      <w:r w:rsidRPr="00201CFB">
        <w:t xml:space="preserve"> </w:t>
      </w:r>
      <w:r>
        <w:t xml:space="preserve">of </w:t>
      </w:r>
      <w:r w:rsidRPr="00201CFB">
        <w:t xml:space="preserve">the </w:t>
      </w:r>
      <w:r>
        <w:t>voluntary g</w:t>
      </w:r>
      <w:r w:rsidRPr="00201CFB">
        <w:t>lossary</w:t>
      </w:r>
      <w:r>
        <w:t>,</w:t>
      </w:r>
      <w:r w:rsidRPr="00201CFB">
        <w:t xml:space="preserve"> which</w:t>
      </w:r>
      <w:r>
        <w:t xml:space="preserve"> shall review </w:t>
      </w:r>
      <w:r w:rsidRPr="00093AFF">
        <w:t xml:space="preserve">the synthesis of </w:t>
      </w:r>
      <w:r>
        <w:t xml:space="preserve">the </w:t>
      </w:r>
      <w:r w:rsidRPr="00093AFF">
        <w:t xml:space="preserve">views received </w:t>
      </w:r>
      <w:r>
        <w:t>and formulate</w:t>
      </w:r>
      <w:r w:rsidRPr="00201CFB">
        <w:t xml:space="preserve"> technical advice and proposals on which elements of the </w:t>
      </w:r>
      <w:r>
        <w:t>g</w:t>
      </w:r>
      <w:r w:rsidRPr="00F3251E">
        <w:t xml:space="preserve">lossary should </w:t>
      </w:r>
      <w:r>
        <w:t>be</w:t>
      </w:r>
      <w:r w:rsidRPr="00F3251E">
        <w:t xml:space="preserve"> </w:t>
      </w:r>
      <w:r w:rsidRPr="00061758">
        <w:t>updated.</w:t>
      </w:r>
      <w:r w:rsidRPr="006225C4">
        <w:t xml:space="preserve"> </w:t>
      </w:r>
      <w:r w:rsidRPr="000E7787">
        <w:t>[The process should ensure that any revised definitions reflect the diversity of legal and cultural contexts across Parties and allow for national adaptation.]</w:t>
      </w:r>
      <w:r w:rsidRPr="006225C4">
        <w:t xml:space="preserve"> </w:t>
      </w:r>
    </w:p>
    <w:p w14:paraId="75B4D83D" w14:textId="77777777" w:rsidR="00B71A19" w:rsidRPr="008C6328" w:rsidRDefault="00B71A19" w:rsidP="00B71A19">
      <w:pPr>
        <w:pStyle w:val="CBDNormalNoNumber"/>
      </w:pPr>
      <w:r w:rsidRPr="0016342D">
        <w:rPr>
          <w:b/>
          <w:bCs/>
        </w:rPr>
        <w:t>Step 4</w:t>
      </w:r>
      <w:r>
        <w:rPr>
          <w:b/>
          <w:bCs/>
        </w:rPr>
        <w:t>.</w:t>
      </w:r>
      <w:r>
        <w:t xml:space="preserve"> </w:t>
      </w:r>
      <w:r w:rsidRPr="0016342D">
        <w:t xml:space="preserve">The </w:t>
      </w:r>
      <w:r w:rsidRPr="008E13F8">
        <w:t>Executive Secretary</w:t>
      </w:r>
      <w:r w:rsidRPr="000B42B9">
        <w:t xml:space="preserve"> </w:t>
      </w:r>
      <w:r>
        <w:t xml:space="preserve">shall make available the </w:t>
      </w:r>
      <w:r w:rsidRPr="0098083A">
        <w:t>technical advice and proposals</w:t>
      </w:r>
      <w:r>
        <w:t xml:space="preserve"> formulated by the A</w:t>
      </w:r>
      <w:r w:rsidRPr="00201CFB">
        <w:t xml:space="preserve">d </w:t>
      </w:r>
      <w:r>
        <w:t>H</w:t>
      </w:r>
      <w:r w:rsidRPr="00201CFB">
        <w:t xml:space="preserve">oc </w:t>
      </w:r>
      <w:r>
        <w:t>T</w:t>
      </w:r>
      <w:r w:rsidRPr="00201CFB">
        <w:t xml:space="preserve">echnical </w:t>
      </w:r>
      <w:r>
        <w:t>E</w:t>
      </w:r>
      <w:r w:rsidRPr="00201CFB">
        <w:t xml:space="preserve">xpert </w:t>
      </w:r>
      <w:r>
        <w:t>G</w:t>
      </w:r>
      <w:r w:rsidRPr="00201CFB">
        <w:t xml:space="preserve">roup on </w:t>
      </w:r>
      <w:r>
        <w:t>the R</w:t>
      </w:r>
      <w:r w:rsidRPr="00201CFB">
        <w:t xml:space="preserve">eview and </w:t>
      </w:r>
      <w:r>
        <w:t>U</w:t>
      </w:r>
      <w:r w:rsidRPr="00201CFB">
        <w:t>pdat</w:t>
      </w:r>
      <w:r>
        <w:t>e</w:t>
      </w:r>
      <w:r w:rsidRPr="00201CFB">
        <w:t xml:space="preserve"> </w:t>
      </w:r>
      <w:r>
        <w:t xml:space="preserve">of </w:t>
      </w:r>
      <w:r w:rsidRPr="00201CFB">
        <w:t xml:space="preserve">the </w:t>
      </w:r>
      <w:r>
        <w:t>Voluntary G</w:t>
      </w:r>
      <w:r w:rsidRPr="00201CFB">
        <w:t>lossary</w:t>
      </w:r>
      <w:r w:rsidRPr="00610BFB">
        <w:t xml:space="preserve"> of Key Terms and Concepts Within the Context of Article 8(j) and Related Provisions of the Convention on Biological Diversity</w:t>
      </w:r>
      <w:r>
        <w:t xml:space="preserve">, for peer review, and also make the </w:t>
      </w:r>
      <w:r w:rsidRPr="0098083A">
        <w:t>technical advice</w:t>
      </w:r>
      <w:r>
        <w:t>,</w:t>
      </w:r>
      <w:r w:rsidRPr="0098083A">
        <w:t xml:space="preserve"> proposals</w:t>
      </w:r>
      <w:r>
        <w:t xml:space="preserve"> and results of the peer review available as an information document to the </w:t>
      </w:r>
      <w:r w:rsidRPr="00201CFB">
        <w:t>Subsidiary Body</w:t>
      </w:r>
      <w:r>
        <w:t xml:space="preserve"> </w:t>
      </w:r>
      <w:r w:rsidRPr="008E13F8">
        <w:t>o</w:t>
      </w:r>
      <w:r w:rsidRPr="00F3251E">
        <w:t>n Article</w:t>
      </w:r>
      <w:r w:rsidRPr="008E13F8">
        <w:t xml:space="preserve"> 8(j) and Other Provisions of the </w:t>
      </w:r>
      <w:r w:rsidRPr="00F3251E">
        <w:t>Convention on Biological Diversity</w:t>
      </w:r>
      <w:r w:rsidRPr="008E13F8">
        <w:t xml:space="preserve"> Related to Indigenous Peoples and Local Communities at its second meeting</w:t>
      </w:r>
      <w:r>
        <w:t xml:space="preserve">. </w:t>
      </w:r>
    </w:p>
    <w:p w14:paraId="35D88F40" w14:textId="77777777" w:rsidR="00B71A19" w:rsidRPr="00201CFB" w:rsidRDefault="00B71A19" w:rsidP="00B71A19">
      <w:pPr>
        <w:pStyle w:val="CBDNormalNoNumber"/>
      </w:pPr>
      <w:r w:rsidRPr="00F3251E">
        <w:rPr>
          <w:b/>
          <w:bCs/>
        </w:rPr>
        <w:t xml:space="preserve">Step </w:t>
      </w:r>
      <w:r>
        <w:rPr>
          <w:b/>
          <w:bCs/>
        </w:rPr>
        <w:t>5</w:t>
      </w:r>
      <w:r>
        <w:t>.</w:t>
      </w:r>
      <w:r w:rsidRPr="00201CFB">
        <w:t xml:space="preserve"> </w:t>
      </w:r>
      <w:r>
        <w:t xml:space="preserve">The </w:t>
      </w:r>
      <w:r w:rsidRPr="00201CFB">
        <w:t>Subsidiary Body</w:t>
      </w:r>
      <w:r>
        <w:t xml:space="preserve"> </w:t>
      </w:r>
      <w:r w:rsidRPr="008E13F8">
        <w:t>o</w:t>
      </w:r>
      <w:r w:rsidRPr="00F3251E">
        <w:t>n Article</w:t>
      </w:r>
      <w:r w:rsidRPr="008E13F8">
        <w:t xml:space="preserve"> 8(j) and Other Provisions of the </w:t>
      </w:r>
      <w:r w:rsidRPr="00F3251E">
        <w:t>Convention on Biological Diversity</w:t>
      </w:r>
      <w:r w:rsidRPr="008E13F8">
        <w:t xml:space="preserve"> Related to Indigenous Peoples and Local Communities </w:t>
      </w:r>
      <w:r>
        <w:t xml:space="preserve">shall consider </w:t>
      </w:r>
      <w:r w:rsidRPr="008E13F8">
        <w:t xml:space="preserve">at its second meeting the advice </w:t>
      </w:r>
      <w:r w:rsidRPr="00201CFB">
        <w:t xml:space="preserve">and proposals </w:t>
      </w:r>
      <w:r>
        <w:t xml:space="preserve">formulated by </w:t>
      </w:r>
      <w:r w:rsidRPr="008E13F8">
        <w:t xml:space="preserve">the Ad Hoc Technical Expert Group and prepare </w:t>
      </w:r>
      <w:r>
        <w:t xml:space="preserve">a </w:t>
      </w:r>
      <w:r w:rsidRPr="008E13F8">
        <w:t xml:space="preserve">recommendation for consideration by </w:t>
      </w:r>
      <w:r>
        <w:t xml:space="preserve">the </w:t>
      </w:r>
      <w:r w:rsidRPr="008E13F8">
        <w:t>Conference of the Parties at its eighteenth meeting.</w:t>
      </w:r>
      <w:r>
        <w:t xml:space="preserve"> </w:t>
      </w:r>
    </w:p>
    <w:p w14:paraId="4FFC6417" w14:textId="77777777" w:rsidR="00B71A19" w:rsidRDefault="00B71A19" w:rsidP="00B71A19">
      <w:pPr>
        <w:pStyle w:val="CBDDesicionAnnex"/>
      </w:pPr>
      <w:r w:rsidRPr="00201CFB">
        <w:t xml:space="preserve">Annex </w:t>
      </w:r>
      <w:r w:rsidRPr="001E6B20">
        <w:t>II</w:t>
      </w:r>
    </w:p>
    <w:p w14:paraId="20989808" w14:textId="77777777" w:rsidR="00B71A19" w:rsidRPr="007F2BC0" w:rsidRDefault="00B71A19" w:rsidP="00B71A19">
      <w:pPr>
        <w:pStyle w:val="CBDDesicionAnnex"/>
        <w:spacing w:before="120"/>
        <w:ind w:right="288"/>
      </w:pPr>
      <w:r w:rsidRPr="007F2BC0">
        <w:t>Terms of Reference for the Ad Hoc Technical Expert Group on the Review and Update of the Voluntary Glossary of Key Terms and Concepts Within the Context of Article 8(j) and Related Provisions of the Convention on Biological Diversity</w:t>
      </w:r>
    </w:p>
    <w:p w14:paraId="190D1DEF" w14:textId="77777777" w:rsidR="00B71A19" w:rsidRPr="008E13F8" w:rsidRDefault="00B71A19" w:rsidP="00B71A19">
      <w:pPr>
        <w:pStyle w:val="CBDNormalNoNumber"/>
      </w:pPr>
      <w:r w:rsidRPr="008E13F8">
        <w:t>1.</w:t>
      </w:r>
      <w:r w:rsidRPr="008E13F8">
        <w:tab/>
        <w:t xml:space="preserve">The Ad Hoc Technical Expert Group on the </w:t>
      </w:r>
      <w:r>
        <w:t>R</w:t>
      </w:r>
      <w:r w:rsidRPr="008E13F8">
        <w:t xml:space="preserve">eview and </w:t>
      </w:r>
      <w:r>
        <w:t>U</w:t>
      </w:r>
      <w:r w:rsidRPr="008E13F8">
        <w:t xml:space="preserve">pdate </w:t>
      </w:r>
      <w:r>
        <w:t xml:space="preserve">of </w:t>
      </w:r>
      <w:r w:rsidRPr="008E13F8">
        <w:t xml:space="preserve">the </w:t>
      </w:r>
      <w:r>
        <w:t xml:space="preserve">Voluntary </w:t>
      </w:r>
      <w:r w:rsidRPr="008E13F8">
        <w:t>Glossary of Key Terms and Concepts Within the Context o</w:t>
      </w:r>
      <w:r w:rsidRPr="00F3251E">
        <w:t>f Article</w:t>
      </w:r>
      <w:r w:rsidRPr="008E13F8">
        <w:t xml:space="preserve"> 8(j) and Related Provisions of the Convention </w:t>
      </w:r>
      <w:r>
        <w:t>on Biological Diversity</w:t>
      </w:r>
      <w:r w:rsidRPr="008E13F8">
        <w:t xml:space="preserve"> shall:</w:t>
      </w:r>
    </w:p>
    <w:p w14:paraId="2742280D" w14:textId="77777777" w:rsidR="00B71A19" w:rsidRPr="00201CFB" w:rsidRDefault="00B71A19" w:rsidP="00B71A19">
      <w:pPr>
        <w:pStyle w:val="CBDNormalNoNumber"/>
        <w:ind w:firstLine="567"/>
      </w:pPr>
      <w:r w:rsidRPr="008E13F8">
        <w:t>(a)</w:t>
      </w:r>
      <w:r w:rsidRPr="008E13F8">
        <w:tab/>
      </w:r>
      <w:r>
        <w:t xml:space="preserve">Review the </w:t>
      </w:r>
      <w:r w:rsidRPr="00093AFF">
        <w:t>synthesis of the</w:t>
      </w:r>
      <w:r>
        <w:t xml:space="preserve"> views received and formulate</w:t>
      </w:r>
      <w:r w:rsidRPr="008E13F8">
        <w:t xml:space="preserve"> advice </w:t>
      </w:r>
      <w:r w:rsidRPr="00201CFB">
        <w:t>and proposals</w:t>
      </w:r>
      <w:r>
        <w:t xml:space="preserve"> </w:t>
      </w:r>
      <w:r w:rsidRPr="008E13F8">
        <w:t xml:space="preserve">on which elements of the </w:t>
      </w:r>
      <w:r>
        <w:t>voluntary g</w:t>
      </w:r>
      <w:r w:rsidRPr="008E13F8">
        <w:t xml:space="preserve">lossary should be </w:t>
      </w:r>
      <w:r w:rsidRPr="00201CFB">
        <w:t xml:space="preserve">updated in </w:t>
      </w:r>
      <w:r>
        <w:t xml:space="preserve">the </w:t>
      </w:r>
      <w:r w:rsidRPr="00201CFB">
        <w:t xml:space="preserve">light of </w:t>
      </w:r>
      <w:r w:rsidRPr="008E13F8">
        <w:t xml:space="preserve">the </w:t>
      </w:r>
      <w:r w:rsidRPr="00F3251E">
        <w:t>Kunming-Montreal Global Biodiversity Framework</w:t>
      </w:r>
      <w:r>
        <w:t>;</w:t>
      </w:r>
      <w:r>
        <w:rPr>
          <w:rStyle w:val="FootnoteReference"/>
        </w:rPr>
        <w:footnoteReference w:id="6"/>
      </w:r>
      <w:r w:rsidRPr="00201CFB">
        <w:t xml:space="preserve"> </w:t>
      </w:r>
    </w:p>
    <w:p w14:paraId="3007467A" w14:textId="77777777" w:rsidR="00B71A19" w:rsidRPr="00201CFB" w:rsidRDefault="00B71A19" w:rsidP="00B71A19">
      <w:pPr>
        <w:pStyle w:val="CBDNormalNoNumber"/>
        <w:ind w:firstLine="567"/>
      </w:pPr>
      <w:r>
        <w:rPr>
          <w:snapToGrid w:val="0"/>
        </w:rPr>
        <w:lastRenderedPageBreak/>
        <w:t>(b)</w:t>
      </w:r>
      <w:r>
        <w:rPr>
          <w:snapToGrid w:val="0"/>
        </w:rPr>
        <w:tab/>
        <w:t>Submit</w:t>
      </w:r>
      <w:r w:rsidRPr="00201CFB">
        <w:rPr>
          <w:snapToGrid w:val="0"/>
        </w:rPr>
        <w:t xml:space="preserve"> reviewed and updated elements of the </w:t>
      </w:r>
      <w:r>
        <w:rPr>
          <w:snapToGrid w:val="0"/>
        </w:rPr>
        <w:t>voluntary g</w:t>
      </w:r>
      <w:r w:rsidRPr="00201CFB">
        <w:rPr>
          <w:snapToGrid w:val="0"/>
        </w:rPr>
        <w:t xml:space="preserve">lossary for the consideration of the Subsidiary Body </w:t>
      </w:r>
      <w:r w:rsidRPr="003F0C38">
        <w:t>on Article</w:t>
      </w:r>
      <w:r>
        <w:t> </w:t>
      </w:r>
      <w:r w:rsidRPr="003F0C38">
        <w:t>8(j) and Other Provisions of the Convention on Biological Diversity Related to Indigenous Peoples and Local Communities</w:t>
      </w:r>
      <w:r w:rsidRPr="00C71275">
        <w:rPr>
          <w:snapToGrid w:val="0"/>
        </w:rPr>
        <w:t xml:space="preserve"> </w:t>
      </w:r>
      <w:r w:rsidRPr="00F3251E">
        <w:rPr>
          <w:snapToGrid w:val="0"/>
        </w:rPr>
        <w:t>at its second meeting.</w:t>
      </w:r>
    </w:p>
    <w:p w14:paraId="2227824D" w14:textId="77777777" w:rsidR="00B71A19" w:rsidRPr="004849C8" w:rsidRDefault="00B71A19" w:rsidP="00B71A19">
      <w:pPr>
        <w:pStyle w:val="CBDNormalNoNumber"/>
        <w:keepNext/>
        <w:tabs>
          <w:tab w:val="left" w:pos="1418"/>
        </w:tabs>
      </w:pPr>
      <w:r w:rsidRPr="004849C8">
        <w:t>[2. alt.1</w:t>
      </w:r>
      <w:r w:rsidRPr="004849C8">
        <w:tab/>
        <w:t xml:space="preserve">The Expert Group shall be composed of 35 experts, as follows: </w:t>
      </w:r>
    </w:p>
    <w:p w14:paraId="60BE7E7D" w14:textId="77777777" w:rsidR="00B71A19" w:rsidRPr="004849C8" w:rsidRDefault="00B71A19" w:rsidP="00B71A19">
      <w:pPr>
        <w:pStyle w:val="CBDNormalNoNumber"/>
        <w:ind w:firstLine="567"/>
      </w:pPr>
      <w:r w:rsidRPr="004849C8">
        <w:t>(a)</w:t>
      </w:r>
      <w:r w:rsidRPr="004849C8">
        <w:tab/>
        <w:t xml:space="preserve">Fourteen experts from indigenous peoples and local communities, representing the seven sociocultural regions recognized by the Permanent Forum on Indigenous Issues (two per region), </w:t>
      </w:r>
      <w:r w:rsidRPr="004849C8">
        <w:rPr>
          <w:rStyle w:val="normaltextrun"/>
          <w:rFonts w:eastAsiaTheme="majorEastAsia"/>
          <w:color w:val="000000" w:themeColor="text1"/>
        </w:rPr>
        <w:t>nominated and selected through an agreed process</w:t>
      </w:r>
      <w:r w:rsidRPr="004849C8">
        <w:t xml:space="preserve">; </w:t>
      </w:r>
    </w:p>
    <w:p w14:paraId="07077C4C" w14:textId="77777777" w:rsidR="00B71A19" w:rsidRPr="004849C8" w:rsidRDefault="00B71A19" w:rsidP="00B71A19">
      <w:pPr>
        <w:pStyle w:val="CBDNormalNoNumber"/>
        <w:ind w:firstLine="567"/>
      </w:pPr>
      <w:r w:rsidRPr="004849C8">
        <w:t>(b)</w:t>
      </w:r>
      <w:r w:rsidRPr="004849C8">
        <w:tab/>
        <w:t>Fifteen experts from Parties, representing the five United Nations regional groups (three per group);</w:t>
      </w:r>
    </w:p>
    <w:p w14:paraId="45381EE4" w14:textId="77777777" w:rsidR="00B71A19" w:rsidRPr="005B15DC" w:rsidRDefault="00B71A19" w:rsidP="00B71A19">
      <w:pPr>
        <w:pStyle w:val="CBDNormalNoNumber"/>
        <w:ind w:firstLine="567"/>
      </w:pPr>
      <w:r w:rsidRPr="004849C8">
        <w:t>(c)</w:t>
      </w:r>
      <w:r w:rsidRPr="004849C8">
        <w:tab/>
        <w:t>Six experts nominated by relevant stakeholders.]</w:t>
      </w:r>
      <w:r w:rsidRPr="005B15DC">
        <w:t xml:space="preserve"> </w:t>
      </w:r>
    </w:p>
    <w:p w14:paraId="1505DBE9" w14:textId="713D38AA" w:rsidR="00B71A19" w:rsidRPr="004849C8" w:rsidRDefault="00B71A19" w:rsidP="00B71A19">
      <w:pPr>
        <w:pStyle w:val="CBDNormalNoNumber"/>
        <w:keepNext/>
        <w:tabs>
          <w:tab w:val="left" w:pos="1418"/>
        </w:tabs>
      </w:pPr>
      <w:r w:rsidRPr="004849C8">
        <w:t>[2. </w:t>
      </w:r>
      <w:r w:rsidR="00AF6723">
        <w:t>A</w:t>
      </w:r>
      <w:r w:rsidRPr="004849C8">
        <w:t>lt.2</w:t>
      </w:r>
      <w:r w:rsidRPr="004849C8">
        <w:tab/>
        <w:t xml:space="preserve">The Expert Group shall be composed of 29 experts, as follows: </w:t>
      </w:r>
    </w:p>
    <w:p w14:paraId="1CD22D46" w14:textId="77777777" w:rsidR="00B71A19" w:rsidRPr="004849C8" w:rsidRDefault="00B71A19" w:rsidP="00B71A19">
      <w:pPr>
        <w:pStyle w:val="CBDNormalNoNumber"/>
        <w:ind w:firstLine="567"/>
      </w:pPr>
      <w:r w:rsidRPr="004849C8">
        <w:t>(a)</w:t>
      </w:r>
      <w:r w:rsidRPr="004849C8">
        <w:tab/>
        <w:t xml:space="preserve">Fifteen experts from Parties, representing the five United Nations regional groups (three per group); </w:t>
      </w:r>
    </w:p>
    <w:p w14:paraId="461F8FAD" w14:textId="77777777" w:rsidR="00B71A19" w:rsidRPr="004849C8" w:rsidRDefault="00B71A19" w:rsidP="00B71A19">
      <w:pPr>
        <w:pStyle w:val="CBDNormalNoNumber"/>
        <w:ind w:firstLine="567"/>
      </w:pPr>
      <w:r w:rsidRPr="004849C8">
        <w:t>(b)</w:t>
      </w:r>
      <w:r w:rsidRPr="004849C8">
        <w:tab/>
        <w:t>Ten experts from indigenous peoples and local communities, representing the five United Nations regional groups (two per group);</w:t>
      </w:r>
    </w:p>
    <w:p w14:paraId="43D7B0FF" w14:textId="77777777" w:rsidR="00B71A19" w:rsidRPr="005B15DC" w:rsidRDefault="00B71A19" w:rsidP="00B71A19">
      <w:pPr>
        <w:pStyle w:val="CBDNormalNoNumber"/>
        <w:ind w:firstLine="567"/>
      </w:pPr>
      <w:r w:rsidRPr="004849C8">
        <w:t>(c)</w:t>
      </w:r>
      <w:r w:rsidRPr="004849C8">
        <w:tab/>
        <w:t>Four experts nominated by relevant stakeholders.]</w:t>
      </w:r>
    </w:p>
    <w:p w14:paraId="44ADF59C" w14:textId="77777777" w:rsidR="00B71A19" w:rsidRPr="004849C8" w:rsidRDefault="00B71A19" w:rsidP="00B71A19">
      <w:pPr>
        <w:pStyle w:val="CBDNormalNoNumber"/>
        <w:keepNext/>
        <w:tabs>
          <w:tab w:val="left" w:pos="1418"/>
        </w:tabs>
      </w:pPr>
      <w:r w:rsidRPr="004849C8">
        <w:t>[2. alt.3</w:t>
      </w:r>
      <w:r w:rsidRPr="004849C8">
        <w:tab/>
        <w:t xml:space="preserve">The Expert Group shall be composed of 14 experts, as follows: </w:t>
      </w:r>
    </w:p>
    <w:p w14:paraId="60B44CBE" w14:textId="77777777" w:rsidR="00B71A19" w:rsidRPr="004849C8" w:rsidRDefault="00B71A19" w:rsidP="00B71A19">
      <w:pPr>
        <w:pStyle w:val="CBDNormalNoNumber"/>
        <w:ind w:firstLine="567"/>
      </w:pPr>
      <w:r w:rsidRPr="004849C8">
        <w:t>(a)</w:t>
      </w:r>
      <w:r w:rsidRPr="004849C8">
        <w:tab/>
        <w:t xml:space="preserve">Seven experts from indigenous peoples and local communities, representing the seven sociocultural regions recognized by the Permanent Forum on Indigenous Issues (one per region), nominated by their own procedures; </w:t>
      </w:r>
    </w:p>
    <w:p w14:paraId="7FF10483" w14:textId="77777777" w:rsidR="00B71A19" w:rsidRPr="004849C8" w:rsidRDefault="00B71A19" w:rsidP="00B71A19">
      <w:pPr>
        <w:pStyle w:val="CBDNormalNoNumber"/>
        <w:ind w:firstLine="567"/>
      </w:pPr>
      <w:r w:rsidRPr="004849C8">
        <w:t>(b)</w:t>
      </w:r>
      <w:r w:rsidRPr="004849C8">
        <w:tab/>
        <w:t>Five experts from Parties, representing the five United Nations regional groups (one per group);</w:t>
      </w:r>
    </w:p>
    <w:p w14:paraId="5C472095" w14:textId="77777777" w:rsidR="00B71A19" w:rsidRDefault="00B71A19" w:rsidP="00B71A19">
      <w:pPr>
        <w:pStyle w:val="CBDNormalNoNumber"/>
        <w:ind w:firstLine="567"/>
      </w:pPr>
      <w:r w:rsidRPr="004849C8">
        <w:t>(c)</w:t>
      </w:r>
      <w:r w:rsidRPr="004849C8">
        <w:tab/>
        <w:t>Two experts nominated by relevant stakeholders.]</w:t>
      </w:r>
      <w:r>
        <w:t xml:space="preserve"> </w:t>
      </w:r>
    </w:p>
    <w:p w14:paraId="2FB9CBDF" w14:textId="77777777" w:rsidR="00B71A19" w:rsidRDefault="00B71A19" w:rsidP="00B71A19">
      <w:pPr>
        <w:pStyle w:val="CBDNormalNoNumber"/>
      </w:pPr>
      <w:r>
        <w:t>3.</w:t>
      </w:r>
      <w:r>
        <w:tab/>
        <w:t xml:space="preserve">The Co-Chairs of the Subsidiary Body will be invited to participate, ex officio, in meetings of the Technical Expert Group. </w:t>
      </w:r>
    </w:p>
    <w:p w14:paraId="5A02AD8B" w14:textId="05CEF864" w:rsidR="00137278" w:rsidRDefault="00B71A19" w:rsidP="00B71A19">
      <w:pPr>
        <w:pStyle w:val="CBDNormalNoNumber"/>
      </w:pPr>
      <w:r>
        <w:t>4</w:t>
      </w:r>
      <w:r w:rsidRPr="00C05079">
        <w:t>.</w:t>
      </w:r>
      <w:r w:rsidRPr="00C05079">
        <w:tab/>
      </w:r>
      <w:r>
        <w:t>E</w:t>
      </w:r>
      <w:r w:rsidRPr="00C05079">
        <w:t xml:space="preserve">xperts </w:t>
      </w:r>
      <w:r>
        <w:t xml:space="preserve">shall be selected </w:t>
      </w:r>
      <w:r w:rsidRPr="00C05079">
        <w:t>tak</w:t>
      </w:r>
      <w:r>
        <w:t>ing</w:t>
      </w:r>
      <w:r w:rsidRPr="00C05079">
        <w:t xml:space="preserve"> into </w:t>
      </w:r>
      <w:r>
        <w:t>consideration</w:t>
      </w:r>
      <w:r w:rsidRPr="00C05079">
        <w:t xml:space="preserve"> relevant</w:t>
      </w:r>
      <w:r w:rsidRPr="00201CFB">
        <w:t xml:space="preserve"> expertise</w:t>
      </w:r>
      <w:r>
        <w:t xml:space="preserve">, </w:t>
      </w:r>
      <w:r w:rsidRPr="0016342D">
        <w:t>including on gender perspective</w:t>
      </w:r>
      <w:r>
        <w:t xml:space="preserve">, </w:t>
      </w:r>
      <w:r w:rsidRPr="00C05079">
        <w:t xml:space="preserve">gender balance </w:t>
      </w:r>
      <w:r>
        <w:t xml:space="preserve">and </w:t>
      </w:r>
      <w:r w:rsidRPr="00C05079">
        <w:t>geographical distribution</w:t>
      </w:r>
      <w:r>
        <w:t xml:space="preserve">, </w:t>
      </w:r>
      <w:r w:rsidRPr="00201CFB">
        <w:t xml:space="preserve">ensuring a diversity of knowledge systems, including traditional knowledge and </w:t>
      </w:r>
      <w:r>
        <w:t xml:space="preserve">relevant </w:t>
      </w:r>
      <w:r w:rsidRPr="00201CFB">
        <w:t>policy development.</w:t>
      </w: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15"/>
      <w:headerReference w:type="default" r:id="rId16"/>
      <w:footerReference w:type="even" r:id="rId17"/>
      <w:footerReference w:type="default" r:id="rId18"/>
      <w:headerReference w:type="firs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D0AC7" w14:textId="77777777" w:rsidR="00E82E0A" w:rsidRPr="003F1A75" w:rsidRDefault="00E82E0A" w:rsidP="00CF1848">
      <w:r w:rsidRPr="003F1A75">
        <w:separator/>
      </w:r>
    </w:p>
  </w:endnote>
  <w:endnote w:type="continuationSeparator" w:id="0">
    <w:p w14:paraId="3D8004D3" w14:textId="77777777" w:rsidR="00E82E0A" w:rsidRPr="003F1A75" w:rsidRDefault="00E82E0A"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A944D" w14:textId="77777777" w:rsidR="00E82E0A" w:rsidRPr="003F1A75" w:rsidRDefault="00E82E0A" w:rsidP="00CF1848">
      <w:r w:rsidRPr="003F1A75">
        <w:separator/>
      </w:r>
    </w:p>
  </w:footnote>
  <w:footnote w:type="continuationSeparator" w:id="0">
    <w:p w14:paraId="405F2310" w14:textId="77777777" w:rsidR="00E82E0A" w:rsidRPr="003F1A75" w:rsidRDefault="00E82E0A" w:rsidP="00CF1848">
      <w:r w:rsidRPr="003F1A75">
        <w:continuationSeparator/>
      </w:r>
    </w:p>
  </w:footnote>
  <w:footnote w:id="1">
    <w:p w14:paraId="701BC7A7" w14:textId="77777777" w:rsidR="00B71A19" w:rsidRPr="00F3251E" w:rsidRDefault="00B71A19" w:rsidP="00B71A19">
      <w:pPr>
        <w:pStyle w:val="FootnoteText"/>
        <w:rPr>
          <w:lang w:val="en-US"/>
        </w:rPr>
      </w:pPr>
      <w:r>
        <w:rPr>
          <w:rStyle w:val="FootnoteReference"/>
        </w:rPr>
        <w:footnoteRef/>
      </w:r>
      <w:r>
        <w:t xml:space="preserve"> </w:t>
      </w:r>
      <w:r w:rsidRPr="00A24FAB">
        <w:t xml:space="preserve">United Nations, </w:t>
      </w:r>
      <w:r w:rsidRPr="00F3251E">
        <w:rPr>
          <w:i/>
          <w:iCs/>
        </w:rPr>
        <w:t>Treaty Series</w:t>
      </w:r>
      <w:r w:rsidRPr="00A24FAB">
        <w:t>, vol. 1760, No. 30619.</w:t>
      </w:r>
    </w:p>
  </w:footnote>
  <w:footnote w:id="2">
    <w:p w14:paraId="1A4CAFD6" w14:textId="77777777" w:rsidR="00B71A19" w:rsidRPr="00F3251E" w:rsidRDefault="00B71A19" w:rsidP="00B71A19">
      <w:pPr>
        <w:pStyle w:val="FootnoteText"/>
        <w:rPr>
          <w:lang w:val="en-US"/>
        </w:rPr>
      </w:pPr>
      <w:r>
        <w:rPr>
          <w:rStyle w:val="FootnoteReference"/>
        </w:rPr>
        <w:footnoteRef/>
      </w:r>
      <w:r>
        <w:t xml:space="preserve"> D</w:t>
      </w:r>
      <w:r w:rsidRPr="0043497B">
        <w:t xml:space="preserve">ecision </w:t>
      </w:r>
      <w:hyperlink r:id="rId1" w:history="1">
        <w:r w:rsidRPr="00F81F08">
          <w:rPr>
            <w:rStyle w:val="Hyperlink"/>
          </w:rPr>
          <w:t>16/4</w:t>
        </w:r>
      </w:hyperlink>
      <w:r w:rsidRPr="0043497B">
        <w:t>,</w:t>
      </w:r>
      <w:r>
        <w:t xml:space="preserve"> annex.</w:t>
      </w:r>
    </w:p>
  </w:footnote>
  <w:footnote w:id="3">
    <w:p w14:paraId="0B02724C" w14:textId="77777777" w:rsidR="00B71A19" w:rsidRPr="00F3251E" w:rsidRDefault="00B71A19" w:rsidP="00B71A19">
      <w:pPr>
        <w:pStyle w:val="FootnoteText"/>
        <w:rPr>
          <w:lang w:val="en-US"/>
        </w:rPr>
      </w:pPr>
      <w:r>
        <w:rPr>
          <w:rStyle w:val="FootnoteReference"/>
        </w:rPr>
        <w:footnoteRef/>
      </w:r>
      <w:r>
        <w:t xml:space="preserve"> </w:t>
      </w:r>
      <w:r w:rsidRPr="00CF7C6F">
        <w:t xml:space="preserve">Decision </w:t>
      </w:r>
      <w:hyperlink r:id="rId2" w:history="1">
        <w:r w:rsidRPr="00012388">
          <w:rPr>
            <w:rStyle w:val="Hyperlink"/>
          </w:rPr>
          <w:t>14/13</w:t>
        </w:r>
      </w:hyperlink>
      <w:r w:rsidRPr="00CF7C6F">
        <w:t>, annex.</w:t>
      </w:r>
    </w:p>
  </w:footnote>
  <w:footnote w:id="4">
    <w:p w14:paraId="77E78102" w14:textId="77777777" w:rsidR="00B71A19" w:rsidRPr="00F3251E" w:rsidRDefault="00B71A19" w:rsidP="00B71A19">
      <w:pPr>
        <w:pStyle w:val="FootnoteText"/>
        <w:rPr>
          <w:lang w:val="en-US"/>
        </w:rPr>
      </w:pPr>
      <w:r>
        <w:rPr>
          <w:rStyle w:val="FootnoteReference"/>
        </w:rPr>
        <w:footnoteRef/>
      </w:r>
      <w:r>
        <w:t xml:space="preserve"> </w:t>
      </w:r>
      <w:r w:rsidRPr="00A24FAB">
        <w:t xml:space="preserve">United Nations, </w:t>
      </w:r>
      <w:r w:rsidRPr="00F3251E">
        <w:rPr>
          <w:i/>
          <w:iCs/>
        </w:rPr>
        <w:t>Treaty Series</w:t>
      </w:r>
      <w:r w:rsidRPr="00A24FAB">
        <w:t>, vol. 1760, No. 30619.</w:t>
      </w:r>
    </w:p>
  </w:footnote>
  <w:footnote w:id="5">
    <w:p w14:paraId="074D1ACC" w14:textId="77777777" w:rsidR="00B71A19" w:rsidRPr="00F81F08" w:rsidRDefault="00B71A19" w:rsidP="00B71A19">
      <w:pPr>
        <w:pStyle w:val="FootnoteText"/>
        <w:rPr>
          <w:lang w:val="en-US"/>
        </w:rPr>
      </w:pPr>
      <w:r>
        <w:rPr>
          <w:rStyle w:val="FootnoteReference"/>
        </w:rPr>
        <w:footnoteRef/>
      </w:r>
      <w:r>
        <w:t xml:space="preserve"> </w:t>
      </w:r>
      <w:r w:rsidRPr="00CF7C6F">
        <w:t xml:space="preserve">Decision </w:t>
      </w:r>
      <w:hyperlink r:id="rId3" w:history="1">
        <w:r w:rsidRPr="00012388">
          <w:rPr>
            <w:rStyle w:val="Hyperlink"/>
          </w:rPr>
          <w:t>14/13</w:t>
        </w:r>
      </w:hyperlink>
      <w:r w:rsidRPr="00CF7C6F">
        <w:t>, annex.</w:t>
      </w:r>
    </w:p>
  </w:footnote>
  <w:footnote w:id="6">
    <w:p w14:paraId="3409BB55" w14:textId="77777777" w:rsidR="00B71A19" w:rsidRPr="00F3251E" w:rsidRDefault="00B71A19" w:rsidP="00B71A19">
      <w:pPr>
        <w:pStyle w:val="FootnoteText"/>
        <w:rPr>
          <w:lang w:val="en-US"/>
        </w:rPr>
      </w:pPr>
      <w:r>
        <w:rPr>
          <w:rStyle w:val="FootnoteReference"/>
        </w:rPr>
        <w:footnoteRef/>
      </w:r>
      <w:r>
        <w:t xml:space="preserve"> </w:t>
      </w:r>
      <w:r>
        <w:rPr>
          <w:lang w:val="en-US"/>
        </w:rPr>
        <w:t xml:space="preserve">Decision </w:t>
      </w:r>
      <w:hyperlink r:id="rId4" w:history="1">
        <w:r w:rsidRPr="00543B8D">
          <w:rPr>
            <w:rStyle w:val="Hyperlink"/>
            <w:lang w:val="en-US"/>
          </w:rPr>
          <w:t>15/4</w:t>
        </w:r>
      </w:hyperlink>
      <w:r>
        <w:rPr>
          <w:lang w:val="en-US"/>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453CEA86" w:rsidR="00534681" w:rsidRPr="003F1A75" w:rsidRDefault="00F4494E" w:rsidP="007C4951">
        <w:pPr>
          <w:pStyle w:val="Header"/>
          <w:spacing w:after="240"/>
          <w:rPr>
            <w:szCs w:val="20"/>
          </w:rPr>
        </w:pPr>
        <w:r>
          <w:rPr>
            <w:szCs w:val="20"/>
          </w:rPr>
          <w:t>CBD/COP/17/</w:t>
        </w:r>
        <w:r>
          <w:rPr>
            <w:szCs w:val="20"/>
          </w:rPr>
          <w:t>L.26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4240AFAC" w:rsidR="009505C9" w:rsidRPr="003F1A75" w:rsidRDefault="00F4494E" w:rsidP="007C4951">
        <w:pPr>
          <w:pStyle w:val="Header"/>
          <w:spacing w:after="240"/>
          <w:jc w:val="right"/>
        </w:pPr>
        <w:r>
          <w:t>CBD/COP/17/L.26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0208C" w14:textId="77777777" w:rsidR="005A3491" w:rsidRDefault="005A3491" w:rsidP="005A44A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47CE"/>
    <w:rsid w:val="00033464"/>
    <w:rsid w:val="0005091C"/>
    <w:rsid w:val="0007171B"/>
    <w:rsid w:val="000B3A7A"/>
    <w:rsid w:val="000D0F68"/>
    <w:rsid w:val="000E673A"/>
    <w:rsid w:val="000E7787"/>
    <w:rsid w:val="000F6945"/>
    <w:rsid w:val="000F74F5"/>
    <w:rsid w:val="000F78FC"/>
    <w:rsid w:val="001031DF"/>
    <w:rsid w:val="00105372"/>
    <w:rsid w:val="001054A6"/>
    <w:rsid w:val="001078A1"/>
    <w:rsid w:val="001312AD"/>
    <w:rsid w:val="00131E7A"/>
    <w:rsid w:val="00134846"/>
    <w:rsid w:val="00137278"/>
    <w:rsid w:val="00172AF6"/>
    <w:rsid w:val="00175B33"/>
    <w:rsid w:val="00176CEE"/>
    <w:rsid w:val="00186DD8"/>
    <w:rsid w:val="001A35EC"/>
    <w:rsid w:val="001B13FE"/>
    <w:rsid w:val="001D3554"/>
    <w:rsid w:val="00226654"/>
    <w:rsid w:val="00227D0F"/>
    <w:rsid w:val="00240EE6"/>
    <w:rsid w:val="00250EDF"/>
    <w:rsid w:val="00254EB5"/>
    <w:rsid w:val="00276D34"/>
    <w:rsid w:val="00281A80"/>
    <w:rsid w:val="002D7F8F"/>
    <w:rsid w:val="002F63A6"/>
    <w:rsid w:val="002F6E18"/>
    <w:rsid w:val="003008FE"/>
    <w:rsid w:val="0030169D"/>
    <w:rsid w:val="003060EB"/>
    <w:rsid w:val="00306B82"/>
    <w:rsid w:val="003153EB"/>
    <w:rsid w:val="0032136E"/>
    <w:rsid w:val="00321985"/>
    <w:rsid w:val="00342DE5"/>
    <w:rsid w:val="00351205"/>
    <w:rsid w:val="00372F74"/>
    <w:rsid w:val="003B227D"/>
    <w:rsid w:val="003C2B70"/>
    <w:rsid w:val="003F1A75"/>
    <w:rsid w:val="003F55F2"/>
    <w:rsid w:val="003F7224"/>
    <w:rsid w:val="00424136"/>
    <w:rsid w:val="00427D21"/>
    <w:rsid w:val="00447F4A"/>
    <w:rsid w:val="00450195"/>
    <w:rsid w:val="00456F67"/>
    <w:rsid w:val="00456F9A"/>
    <w:rsid w:val="004644C2"/>
    <w:rsid w:val="00467F9C"/>
    <w:rsid w:val="004849C8"/>
    <w:rsid w:val="004923ED"/>
    <w:rsid w:val="0051006C"/>
    <w:rsid w:val="00534681"/>
    <w:rsid w:val="00535375"/>
    <w:rsid w:val="005412DC"/>
    <w:rsid w:val="0056068E"/>
    <w:rsid w:val="00563442"/>
    <w:rsid w:val="0056348E"/>
    <w:rsid w:val="00565B42"/>
    <w:rsid w:val="0057360B"/>
    <w:rsid w:val="00580DB4"/>
    <w:rsid w:val="005A3491"/>
    <w:rsid w:val="005A44AF"/>
    <w:rsid w:val="005B15DC"/>
    <w:rsid w:val="005B26BB"/>
    <w:rsid w:val="005B35E2"/>
    <w:rsid w:val="005C4CE6"/>
    <w:rsid w:val="006122BA"/>
    <w:rsid w:val="006478BF"/>
    <w:rsid w:val="006544C1"/>
    <w:rsid w:val="006704F0"/>
    <w:rsid w:val="006A73C1"/>
    <w:rsid w:val="006B2290"/>
    <w:rsid w:val="006E5E52"/>
    <w:rsid w:val="006E7BE2"/>
    <w:rsid w:val="00717D88"/>
    <w:rsid w:val="00726A43"/>
    <w:rsid w:val="00761A81"/>
    <w:rsid w:val="0076289D"/>
    <w:rsid w:val="00786056"/>
    <w:rsid w:val="007942D3"/>
    <w:rsid w:val="007B2099"/>
    <w:rsid w:val="007B6C09"/>
    <w:rsid w:val="007B7741"/>
    <w:rsid w:val="007C4951"/>
    <w:rsid w:val="007E09DA"/>
    <w:rsid w:val="007E0F8A"/>
    <w:rsid w:val="007F718D"/>
    <w:rsid w:val="00801FAD"/>
    <w:rsid w:val="008178B6"/>
    <w:rsid w:val="00817D5B"/>
    <w:rsid w:val="0082438A"/>
    <w:rsid w:val="00865B74"/>
    <w:rsid w:val="00866063"/>
    <w:rsid w:val="008705AD"/>
    <w:rsid w:val="00884E4A"/>
    <w:rsid w:val="008974F0"/>
    <w:rsid w:val="008A1499"/>
    <w:rsid w:val="008B012A"/>
    <w:rsid w:val="008B2847"/>
    <w:rsid w:val="00906E17"/>
    <w:rsid w:val="00930BA1"/>
    <w:rsid w:val="0093169E"/>
    <w:rsid w:val="009505C9"/>
    <w:rsid w:val="00950752"/>
    <w:rsid w:val="00966424"/>
    <w:rsid w:val="009B212C"/>
    <w:rsid w:val="009C2DE6"/>
    <w:rsid w:val="009D5147"/>
    <w:rsid w:val="00A01A38"/>
    <w:rsid w:val="00A111D1"/>
    <w:rsid w:val="00A2526B"/>
    <w:rsid w:val="00A742BE"/>
    <w:rsid w:val="00AA6F92"/>
    <w:rsid w:val="00AB6934"/>
    <w:rsid w:val="00AE278D"/>
    <w:rsid w:val="00AF42DE"/>
    <w:rsid w:val="00AF6723"/>
    <w:rsid w:val="00B3369F"/>
    <w:rsid w:val="00B51FC6"/>
    <w:rsid w:val="00B52CA0"/>
    <w:rsid w:val="00B57B43"/>
    <w:rsid w:val="00B71A19"/>
    <w:rsid w:val="00B94E6C"/>
    <w:rsid w:val="00BB4606"/>
    <w:rsid w:val="00BF2274"/>
    <w:rsid w:val="00BF54CA"/>
    <w:rsid w:val="00C23D2F"/>
    <w:rsid w:val="00C43810"/>
    <w:rsid w:val="00C443BD"/>
    <w:rsid w:val="00C451C5"/>
    <w:rsid w:val="00C62C9A"/>
    <w:rsid w:val="00C9161D"/>
    <w:rsid w:val="00CA0C1D"/>
    <w:rsid w:val="00CB048A"/>
    <w:rsid w:val="00CC1349"/>
    <w:rsid w:val="00CF1848"/>
    <w:rsid w:val="00D12044"/>
    <w:rsid w:val="00D16071"/>
    <w:rsid w:val="00D170D9"/>
    <w:rsid w:val="00D33EFC"/>
    <w:rsid w:val="00D40DBC"/>
    <w:rsid w:val="00D61C85"/>
    <w:rsid w:val="00D6300A"/>
    <w:rsid w:val="00D705A2"/>
    <w:rsid w:val="00D75CA6"/>
    <w:rsid w:val="00D75F59"/>
    <w:rsid w:val="00D76A18"/>
    <w:rsid w:val="00D80849"/>
    <w:rsid w:val="00D82537"/>
    <w:rsid w:val="00D82E8F"/>
    <w:rsid w:val="00D86CCB"/>
    <w:rsid w:val="00DB553F"/>
    <w:rsid w:val="00DB5E0F"/>
    <w:rsid w:val="00DD118C"/>
    <w:rsid w:val="00DE765C"/>
    <w:rsid w:val="00DF083C"/>
    <w:rsid w:val="00E51951"/>
    <w:rsid w:val="00E66235"/>
    <w:rsid w:val="00E82E0A"/>
    <w:rsid w:val="00E83C24"/>
    <w:rsid w:val="00E9318D"/>
    <w:rsid w:val="00E93F3E"/>
    <w:rsid w:val="00EF6FC6"/>
    <w:rsid w:val="00F063C2"/>
    <w:rsid w:val="00F4494E"/>
    <w:rsid w:val="00F53193"/>
    <w:rsid w:val="00F5357E"/>
    <w:rsid w:val="00F64143"/>
    <w:rsid w:val="00F6586C"/>
    <w:rsid w:val="00F9038B"/>
    <w:rsid w:val="00F914B9"/>
    <w:rsid w:val="00F94774"/>
    <w:rsid w:val="00FA663B"/>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59CC0A0-8598-4F74-9BCD-457150B3D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character" w:customStyle="1" w:styleId="normaltextrun">
    <w:name w:val="normaltextrun"/>
    <w:basedOn w:val="DefaultParagraphFont"/>
    <w:rsid w:val="00B71A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4/cop-14-dec-13-en.pdf" TargetMode="External"/><Relationship Id="rId2" Type="http://schemas.openxmlformats.org/officeDocument/2006/relationships/hyperlink" Target="https://www.cbd.int/doc/decisions/cop-14/cop-14-dec-13-en.pdf" TargetMode="External"/><Relationship Id="rId1"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254EB5"/>
    <w:rsid w:val="00280033"/>
    <w:rsid w:val="00373EE7"/>
    <w:rsid w:val="00521BFA"/>
    <w:rsid w:val="006B42AE"/>
    <w:rsid w:val="00761A81"/>
    <w:rsid w:val="0076289D"/>
    <w:rsid w:val="007E097D"/>
    <w:rsid w:val="00A9769A"/>
    <w:rsid w:val="00B52CA0"/>
    <w:rsid w:val="00BA7054"/>
    <w:rsid w:val="00C43810"/>
    <w:rsid w:val="00D41513"/>
    <w:rsid w:val="00D75F59"/>
    <w:rsid w:val="00D86CCB"/>
    <w:rsid w:val="00F143EB"/>
    <w:rsid w:val="00FC29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AFF600B4-D99D-4E0C-98C3-A7ACC9BAA3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TotalTime>
  <Pages>3</Pages>
  <Words>1074</Words>
  <Characters>6124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7184</CharactersWithSpaces>
  <SharedDoc>false</SharedDoc>
  <HLinks>
    <vt:vector size="24" baseType="variant">
      <vt:variant>
        <vt:i4>7209057</vt:i4>
      </vt:variant>
      <vt:variant>
        <vt:i4>9</vt:i4>
      </vt:variant>
      <vt:variant>
        <vt:i4>0</vt:i4>
      </vt:variant>
      <vt:variant>
        <vt:i4>5</vt:i4>
      </vt:variant>
      <vt:variant>
        <vt:lpwstr>https://www.cbd.int/decisions/cop/?m=cop-15</vt:lpwstr>
      </vt:variant>
      <vt:variant>
        <vt:lpwstr/>
      </vt:variant>
      <vt:variant>
        <vt:i4>786507</vt:i4>
      </vt:variant>
      <vt:variant>
        <vt:i4>6</vt:i4>
      </vt:variant>
      <vt:variant>
        <vt:i4>0</vt:i4>
      </vt:variant>
      <vt:variant>
        <vt:i4>5</vt:i4>
      </vt:variant>
      <vt:variant>
        <vt:lpwstr>https://www.cbd.int/doc/decisions/cop-14/cop-14-dec-13-en.pdf</vt:lpwstr>
      </vt:variant>
      <vt:variant>
        <vt:lpwstr/>
      </vt:variant>
      <vt:variant>
        <vt:i4>786507</vt:i4>
      </vt:variant>
      <vt:variant>
        <vt:i4>3</vt:i4>
      </vt:variant>
      <vt:variant>
        <vt:i4>0</vt:i4>
      </vt:variant>
      <vt:variant>
        <vt:i4>5</vt:i4>
      </vt:variant>
      <vt:variant>
        <vt:lpwstr>https://www.cbd.int/doc/decisions/cop-14/cop-14-dec-13-en.pdf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Process to review and update the Voluntary Glossary of Key Terms and Concepts Within the Context of Article 8(j) and Related Provisions of the Convention</dc:title>
  <dc:subject>CBD/COP/17/L.26</dc:subject>
  <dc:creator>Veronique Lefebvre</dc:creator>
  <cp:keywords>Convention on Biological Diversity</cp:keywords>
  <cp:lastModifiedBy>Veronique Lefebvre</cp:lastModifiedBy>
  <cp:revision>3</cp:revision>
  <cp:lastPrinted>2020-01-21T16:56:00Z</cp:lastPrinted>
  <dcterms:created xsi:type="dcterms:W3CDTF">2026-10-30T15:47:00Z</dcterms:created>
  <dcterms:modified xsi:type="dcterms:W3CDTF">2026-10-30T15:48:00Z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y fmtid="{D5CDD505-2E9C-101B-9397-08002B2CF9AE}" pid="10" name="GrammarlyDocumentId">
    <vt:lpwstr>23ae67d9d842596015d016b6abdafa08d6d10db1f8f7ac3b9d721cf7570b2023</vt:lpwstr>
  </property>
</Properties>
</file>