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54EE3" w14:paraId="599D1A7B" w14:textId="77777777" w:rsidTr="008A1499">
        <w:trPr>
          <w:trHeight w:val="850"/>
        </w:trPr>
        <w:tc>
          <w:tcPr>
            <w:tcW w:w="975" w:type="dxa"/>
            <w:vAlign w:val="bottom"/>
          </w:tcPr>
          <w:p w14:paraId="3F915920" w14:textId="77777777" w:rsidR="008A1499" w:rsidRPr="00C54EE3" w:rsidRDefault="008A1499" w:rsidP="008A1499">
            <w:pPr>
              <w:pStyle w:val="AASmallLogo"/>
              <w:rPr>
                <w:lang w:val="fr-FR"/>
              </w:rPr>
            </w:pPr>
            <w:r w:rsidRPr="00C54EE3">
              <w:rPr>
                <w:lang w:val="fr-FR"/>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54EE3">
              <w:rPr>
                <w:lang w:val="fr-FR"/>
              </w:rPr>
              <w:t xml:space="preserve"> </w:t>
            </w:r>
          </w:p>
          <w:p w14:paraId="46150003" w14:textId="77777777" w:rsidR="008A1499" w:rsidRPr="00C54EE3" w:rsidRDefault="008A1499" w:rsidP="008A1499">
            <w:pPr>
              <w:pStyle w:val="AASmallLogo"/>
              <w:rPr>
                <w:lang w:val="fr-FR"/>
              </w:rPr>
            </w:pPr>
          </w:p>
        </w:tc>
        <w:tc>
          <w:tcPr>
            <w:tcW w:w="1434" w:type="dxa"/>
            <w:noWrap/>
            <w:vAlign w:val="bottom"/>
          </w:tcPr>
          <w:p w14:paraId="2EAE4656" w14:textId="2E6CDD6D" w:rsidR="008A1499" w:rsidRPr="00C54EE3" w:rsidRDefault="0039410D" w:rsidP="008A1499">
            <w:pPr>
              <w:pStyle w:val="AASmallLogo"/>
              <w:rPr>
                <w:lang w:val="fr-FR"/>
              </w:rPr>
            </w:pPr>
            <w:r w:rsidRPr="00C54EE3">
              <w:rPr>
                <w:lang w:val="fr-FR" w:eastAsia="fr-FR"/>
              </w:rPr>
              <w:drawing>
                <wp:inline distT="0" distB="0" distL="0" distR="0" wp14:anchorId="21776FF9" wp14:editId="7E0F60F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54EE3">
              <w:rPr>
                <w:lang w:val="fr-FR"/>
              </w:rPr>
              <w:t xml:space="preserve"> </w:t>
            </w:r>
          </w:p>
          <w:p w14:paraId="6ECD2383" w14:textId="77777777" w:rsidR="008A1499" w:rsidRPr="00C54EE3" w:rsidRDefault="008A1499" w:rsidP="008A1499">
            <w:pPr>
              <w:pStyle w:val="AASmallLogo"/>
              <w:rPr>
                <w:lang w:val="fr-FR"/>
              </w:rPr>
            </w:pPr>
          </w:p>
        </w:tc>
        <w:tc>
          <w:tcPr>
            <w:tcW w:w="8073" w:type="dxa"/>
            <w:vAlign w:val="bottom"/>
          </w:tcPr>
          <w:p w14:paraId="4ED8435D" w14:textId="2288079F" w:rsidR="008A1499" w:rsidRPr="00C54EE3" w:rsidRDefault="008A1499" w:rsidP="00DA0C94">
            <w:pPr>
              <w:pStyle w:val="ABSymbol"/>
              <w:rPr>
                <w:lang w:val="fr-FR"/>
              </w:rPr>
            </w:pPr>
            <w:r w:rsidRPr="00C54EE3">
              <w:rPr>
                <w:sz w:val="40"/>
                <w:lang w:val="fr-FR"/>
              </w:rPr>
              <w:t>CBD</w:t>
            </w:r>
            <w:r w:rsidRPr="00C54EE3">
              <w:rPr>
                <w:lang w:val="fr-FR"/>
              </w:rPr>
              <w:t>/</w:t>
            </w:r>
            <w:r w:rsidR="00C4348A" w:rsidRPr="00C54EE3">
              <w:rPr>
                <w:lang w:val="fr-FR"/>
              </w:rPr>
              <w:t>SBI</w:t>
            </w:r>
            <w:r w:rsidRPr="00C54EE3">
              <w:rPr>
                <w:lang w:val="fr-FR"/>
              </w:rPr>
              <w:t>/</w:t>
            </w:r>
            <w:r w:rsidR="00C4348A" w:rsidRPr="00C54EE3">
              <w:rPr>
                <w:lang w:val="fr-FR"/>
              </w:rPr>
              <w:t>6</w:t>
            </w:r>
            <w:r w:rsidR="0013031A" w:rsidRPr="00C54EE3">
              <w:rPr>
                <w:lang w:val="fr-FR"/>
              </w:rPr>
              <w:t>/</w:t>
            </w:r>
            <w:r w:rsidR="00B10430" w:rsidRPr="00C54EE3">
              <w:rPr>
                <w:lang w:val="fr-FR"/>
              </w:rPr>
              <w:t>L.4</w:t>
            </w:r>
          </w:p>
        </w:tc>
      </w:tr>
    </w:tbl>
    <w:p w14:paraId="7B0DB666" w14:textId="77777777" w:rsidR="008A1499" w:rsidRPr="00C54EE3"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54EE3" w14:paraId="0FA7F089" w14:textId="77777777" w:rsidTr="008A1499">
        <w:trPr>
          <w:trHeight w:val="1814"/>
        </w:trPr>
        <w:tc>
          <w:tcPr>
            <w:tcW w:w="7370" w:type="dxa"/>
          </w:tcPr>
          <w:p w14:paraId="581B5F77" w14:textId="444CD663" w:rsidR="008A1499" w:rsidRPr="00C54EE3" w:rsidRDefault="0039410D" w:rsidP="008A1499">
            <w:pPr>
              <w:pStyle w:val="ACLargeLogo"/>
              <w:rPr>
                <w:lang w:val="fr-FR"/>
              </w:rPr>
            </w:pPr>
            <w:r w:rsidRPr="00C54EE3">
              <w:rPr>
                <w:lang w:val="fr-FR" w:eastAsia="fr-FR"/>
              </w:rPr>
              <w:drawing>
                <wp:inline distT="0" distB="0" distL="0" distR="0" wp14:anchorId="52C96E54" wp14:editId="149A741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54EE3">
              <w:rPr>
                <w:lang w:val="fr-FR"/>
              </w:rPr>
              <w:t xml:space="preserve"> </w:t>
            </w:r>
          </w:p>
          <w:p w14:paraId="2D2A2E2D" w14:textId="77777777" w:rsidR="008A1499" w:rsidRPr="00C54EE3" w:rsidRDefault="008A1499" w:rsidP="008A1499">
            <w:pPr>
              <w:pStyle w:val="ACLargeLogo"/>
              <w:rPr>
                <w:lang w:val="fr-FR"/>
              </w:rPr>
            </w:pPr>
          </w:p>
        </w:tc>
        <w:tc>
          <w:tcPr>
            <w:tcW w:w="3112" w:type="dxa"/>
          </w:tcPr>
          <w:p w14:paraId="463A34F0" w14:textId="147BB6F1" w:rsidR="008A1499" w:rsidRPr="00C54EE3" w:rsidRDefault="008A1499" w:rsidP="008A1499">
            <w:pPr>
              <w:pStyle w:val="AEDistrNormal"/>
              <w:rPr>
                <w:lang w:val="fr-FR"/>
              </w:rPr>
            </w:pPr>
            <w:r w:rsidRPr="00C54EE3">
              <w:rPr>
                <w:lang w:val="fr-FR"/>
              </w:rPr>
              <w:t>Distr.</w:t>
            </w:r>
            <w:r w:rsidR="0039410D" w:rsidRPr="00C54EE3">
              <w:rPr>
                <w:lang w:val="fr-FR"/>
              </w:rPr>
              <w:t xml:space="preserve"> </w:t>
            </w:r>
            <w:r w:rsidRPr="00C54EE3">
              <w:rPr>
                <w:lang w:val="fr-FR"/>
              </w:rPr>
              <w:t xml:space="preserve">: </w:t>
            </w:r>
            <w:r w:rsidR="0039410D" w:rsidRPr="00C54EE3">
              <w:rPr>
                <w:lang w:val="fr-FR"/>
              </w:rPr>
              <w:t>limitée</w:t>
            </w:r>
          </w:p>
          <w:p w14:paraId="420DA4B1" w14:textId="163716FB" w:rsidR="008A1499" w:rsidRPr="00C54EE3" w:rsidRDefault="00F9334D" w:rsidP="008A1499">
            <w:pPr>
              <w:pStyle w:val="AEDistrNormal"/>
              <w:rPr>
                <w:lang w:val="fr-FR"/>
              </w:rPr>
            </w:pPr>
            <w:r w:rsidRPr="00C54EE3">
              <w:rPr>
                <w:lang w:val="fr-FR"/>
              </w:rPr>
              <w:t>17</w:t>
            </w:r>
            <w:r w:rsidR="00EB6A0B" w:rsidRPr="00C54EE3">
              <w:rPr>
                <w:lang w:val="fr-FR"/>
              </w:rPr>
              <w:t xml:space="preserve"> </w:t>
            </w:r>
            <w:r w:rsidR="008A5A02" w:rsidRPr="00C54EE3">
              <w:rPr>
                <w:lang w:val="fr-FR"/>
              </w:rPr>
              <w:t>février</w:t>
            </w:r>
            <w:r w:rsidR="00EB6A0B" w:rsidRPr="00C54EE3">
              <w:rPr>
                <w:lang w:val="fr-FR"/>
              </w:rPr>
              <w:t xml:space="preserve"> 202</w:t>
            </w:r>
            <w:r w:rsidR="003E50BB" w:rsidRPr="00C54EE3">
              <w:rPr>
                <w:lang w:val="fr-FR"/>
              </w:rPr>
              <w:t>6</w:t>
            </w:r>
          </w:p>
          <w:p w14:paraId="0D62C5CA" w14:textId="77777777" w:rsidR="0039410D" w:rsidRPr="00C54EE3" w:rsidRDefault="0039410D" w:rsidP="0039410D">
            <w:pPr>
              <w:jc w:val="left"/>
              <w:rPr>
                <w:lang w:val="fr-FR"/>
              </w:rPr>
            </w:pPr>
            <w:r w:rsidRPr="00C54EE3">
              <w:rPr>
                <w:lang w:val="fr-FR"/>
              </w:rPr>
              <w:t>Français</w:t>
            </w:r>
          </w:p>
          <w:p w14:paraId="1C80AE35" w14:textId="0E9BE311" w:rsidR="008A1499" w:rsidRPr="00C54EE3" w:rsidRDefault="0039410D" w:rsidP="0039410D">
            <w:pPr>
              <w:jc w:val="left"/>
              <w:rPr>
                <w:lang w:val="fr-FR"/>
              </w:rPr>
            </w:pPr>
            <w:r w:rsidRPr="00C54EE3">
              <w:rPr>
                <w:lang w:val="fr-FR"/>
              </w:rPr>
              <w:t xml:space="preserve">Original : anglais </w:t>
            </w:r>
          </w:p>
        </w:tc>
      </w:tr>
    </w:tbl>
    <w:p w14:paraId="38C383F9" w14:textId="77777777" w:rsidR="008A1499" w:rsidRPr="00C54EE3"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54EE3" w14:paraId="48C55333" w14:textId="77777777" w:rsidTr="00735933">
        <w:trPr>
          <w:trHeight w:val="1321"/>
        </w:trPr>
        <w:tc>
          <w:tcPr>
            <w:tcW w:w="6094" w:type="dxa"/>
          </w:tcPr>
          <w:p w14:paraId="1144BC00" w14:textId="77777777" w:rsidR="0039410D" w:rsidRPr="00C54EE3" w:rsidRDefault="0039410D" w:rsidP="0039410D">
            <w:pPr>
              <w:pStyle w:val="AFCorN12Bold"/>
              <w:rPr>
                <w:lang w:val="fr-FR"/>
              </w:rPr>
            </w:pPr>
            <w:r w:rsidRPr="00C54EE3">
              <w:rPr>
                <w:lang w:val="fr-FR"/>
              </w:rPr>
              <w:t>Organe subsidiaire chargé de l’application</w:t>
            </w:r>
          </w:p>
          <w:p w14:paraId="14ECFF7B" w14:textId="77777777" w:rsidR="0039410D" w:rsidRPr="00C54EE3" w:rsidRDefault="0039410D" w:rsidP="0039410D">
            <w:pPr>
              <w:pStyle w:val="AFCorNBold"/>
              <w:rPr>
                <w:lang w:val="fr-FR"/>
              </w:rPr>
            </w:pPr>
            <w:r w:rsidRPr="00C54EE3">
              <w:rPr>
                <w:lang w:val="fr-FR"/>
              </w:rPr>
              <w:t>Sixième réunion</w:t>
            </w:r>
          </w:p>
          <w:p w14:paraId="3713EEBF" w14:textId="6311BCFE" w:rsidR="008A1499" w:rsidRPr="00C54EE3" w:rsidRDefault="0039410D" w:rsidP="0039410D">
            <w:pPr>
              <w:pStyle w:val="AFCorNNormal"/>
              <w:rPr>
                <w:lang w:val="fr-FR"/>
              </w:rPr>
            </w:pPr>
            <w:r w:rsidRPr="00C54EE3">
              <w:rPr>
                <w:lang w:val="fr-FR"/>
              </w:rPr>
              <w:t xml:space="preserve">Rome, </w:t>
            </w:r>
            <w:r w:rsidRPr="00C54EE3">
              <w:rPr>
                <w:kern w:val="22"/>
                <w:lang w:val="fr-FR"/>
              </w:rPr>
              <w:t>16–19 février 2026</w:t>
            </w:r>
          </w:p>
          <w:p w14:paraId="12BAD5E7" w14:textId="62CB4B18" w:rsidR="008A1499" w:rsidRPr="00C54EE3" w:rsidRDefault="0039410D" w:rsidP="008A1499">
            <w:pPr>
              <w:pStyle w:val="AFCorNNormal"/>
              <w:rPr>
                <w:lang w:val="fr-FR"/>
              </w:rPr>
            </w:pPr>
            <w:r w:rsidRPr="00C54EE3">
              <w:rPr>
                <w:lang w:val="fr-FR"/>
              </w:rPr>
              <w:t>Point</w:t>
            </w:r>
            <w:r w:rsidR="008A1499" w:rsidRPr="00C54EE3">
              <w:rPr>
                <w:lang w:val="fr-FR"/>
              </w:rPr>
              <w:t xml:space="preserve"> </w:t>
            </w:r>
            <w:r w:rsidR="00C84EB7" w:rsidRPr="00C54EE3">
              <w:rPr>
                <w:lang w:val="fr-FR"/>
              </w:rPr>
              <w:t>10</w:t>
            </w:r>
            <w:r w:rsidRPr="00C54EE3">
              <w:rPr>
                <w:lang w:val="fr-FR"/>
              </w:rPr>
              <w:t xml:space="preserve"> de l’ordre du jour</w:t>
            </w:r>
          </w:p>
          <w:p w14:paraId="24ACC175" w14:textId="0B8AE759" w:rsidR="008A1499" w:rsidRPr="00C54EE3" w:rsidRDefault="00EC0975" w:rsidP="00DA0C94">
            <w:pPr>
              <w:pStyle w:val="AFCorNBold"/>
              <w:spacing w:after="120"/>
              <w:rPr>
                <w:lang w:val="fr-FR"/>
              </w:rPr>
            </w:pPr>
            <w:r w:rsidRPr="00C54EE3">
              <w:rPr>
                <w:lang w:val="fr-FR"/>
              </w:rPr>
              <w:footnoteReference w:customMarkFollows="1" w:id="1"/>
              <w:t xml:space="preserve">Questions administratives et budgétaires : </w:t>
            </w:r>
            <w:r w:rsidRPr="00C54EE3">
              <w:rPr>
                <w:lang w:val="fr-FR"/>
              </w:rPr>
              <w:br/>
              <w:t>examen fonctionnel du secrétariat</w:t>
            </w:r>
          </w:p>
        </w:tc>
        <w:tc>
          <w:tcPr>
            <w:tcW w:w="4388" w:type="dxa"/>
          </w:tcPr>
          <w:p w14:paraId="1286645F" w14:textId="77777777" w:rsidR="008A1499" w:rsidRPr="00C54EE3" w:rsidRDefault="008A1499" w:rsidP="008A1499">
            <w:pPr>
              <w:pStyle w:val="CBDNormal"/>
              <w:jc w:val="left"/>
              <w:rPr>
                <w:lang w:val="fr-FR"/>
              </w:rPr>
            </w:pPr>
          </w:p>
        </w:tc>
      </w:tr>
    </w:tbl>
    <w:p w14:paraId="55159854" w14:textId="54CBB407" w:rsidR="00C9161D" w:rsidRPr="00C54EE3" w:rsidRDefault="00266440" w:rsidP="00A111D1">
      <w:pPr>
        <w:pStyle w:val="CBDTitle"/>
        <w:rPr>
          <w:caps/>
          <w:lang w:val="fr-FR"/>
        </w:rPr>
      </w:pPr>
      <w:sdt>
        <w:sdtPr>
          <w:rPr>
            <w:lang w:val="fr-FR"/>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EC0975" w:rsidRPr="00C54EE3">
            <w:rPr>
              <w:lang w:val="fr-FR"/>
            </w:rPr>
            <w:t>Examen fonctionnel du secrétariat</w:t>
          </w:r>
        </w:sdtContent>
      </w:sdt>
      <w:r w:rsidR="00105372" w:rsidRPr="00C54EE3">
        <w:rPr>
          <w:caps/>
          <w:lang w:val="fr-FR"/>
        </w:rPr>
        <w:t xml:space="preserve"> </w:t>
      </w:r>
    </w:p>
    <w:p w14:paraId="5AFE7023" w14:textId="47093F46" w:rsidR="00766DF9" w:rsidRPr="00C54EE3" w:rsidRDefault="00EC0975" w:rsidP="00766DF9">
      <w:pPr>
        <w:pStyle w:val="CBDSubTitle"/>
        <w:rPr>
          <w:lang w:val="fr-FR"/>
        </w:rPr>
      </w:pPr>
      <w:r w:rsidRPr="00C54EE3">
        <w:rPr>
          <w:lang w:val="fr-FR"/>
        </w:rPr>
        <w:t>Projet de recommandation présenté par la Présidente</w:t>
      </w:r>
    </w:p>
    <w:p w14:paraId="5255EC5A" w14:textId="45B5002E" w:rsidR="00004A1C" w:rsidRPr="00C54EE3" w:rsidRDefault="00EC0975" w:rsidP="00631A10">
      <w:pPr>
        <w:pStyle w:val="CBDNormalNoNumber"/>
        <w:ind w:firstLine="567"/>
        <w:rPr>
          <w:i/>
          <w:iCs/>
          <w:lang w:val="fr-FR"/>
        </w:rPr>
      </w:pPr>
      <w:r w:rsidRPr="00C54EE3">
        <w:rPr>
          <w:i/>
          <w:iCs/>
          <w:lang w:val="fr-FR"/>
        </w:rPr>
        <w:t>L'Organe subsidiaire chargé de l'application</w:t>
      </w:r>
    </w:p>
    <w:p w14:paraId="3036043F" w14:textId="026D30AC" w:rsidR="008D5B01" w:rsidRPr="00C54EE3" w:rsidRDefault="00DC56EF">
      <w:pPr>
        <w:pStyle w:val="CBDDesicionText"/>
        <w:tabs>
          <w:tab w:val="clear" w:pos="1134"/>
        </w:tabs>
        <w:ind w:left="567"/>
        <w:rPr>
          <w:snapToGrid w:val="0"/>
          <w:lang w:val="fr-FR"/>
        </w:rPr>
      </w:pPr>
      <w:r w:rsidRPr="00C54EE3">
        <w:rPr>
          <w:snapToGrid w:val="0"/>
          <w:lang w:val="fr-FR"/>
        </w:rPr>
        <w:t>1.</w:t>
      </w:r>
      <w:r w:rsidRPr="00C54EE3">
        <w:rPr>
          <w:snapToGrid w:val="0"/>
          <w:lang w:val="fr-FR"/>
        </w:rPr>
        <w:tab/>
      </w:r>
      <w:r w:rsidR="00EC0975" w:rsidRPr="00C54EE3">
        <w:rPr>
          <w:snapToGrid w:val="0"/>
          <w:lang w:val="fr-FR"/>
        </w:rPr>
        <w:t xml:space="preserve">Prend note du </w:t>
      </w:r>
      <w:r w:rsidR="004361EB" w:rsidRPr="00C54EE3">
        <w:rPr>
          <w:snapToGrid w:val="0"/>
          <w:lang w:val="fr-FR"/>
        </w:rPr>
        <w:t>résumé du rapport sur</w:t>
      </w:r>
      <w:r w:rsidR="00EC0975" w:rsidRPr="00C54EE3">
        <w:rPr>
          <w:snapToGrid w:val="0"/>
          <w:lang w:val="fr-FR"/>
        </w:rPr>
        <w:t xml:space="preserve"> </w:t>
      </w:r>
      <w:r w:rsidR="00553C7A" w:rsidRPr="00C54EE3">
        <w:rPr>
          <w:snapToGrid w:val="0"/>
          <w:lang w:val="fr-FR"/>
        </w:rPr>
        <w:t xml:space="preserve">l’examen fonctionnel externe approfondi </w:t>
      </w:r>
      <w:r w:rsidR="00EC0975" w:rsidRPr="00C54EE3">
        <w:rPr>
          <w:snapToGrid w:val="0"/>
          <w:lang w:val="fr-FR"/>
        </w:rPr>
        <w:t>du secrétariat de la Convention sur la diversité biologique</w:t>
      </w:r>
      <w:r w:rsidR="00827242" w:rsidRPr="00C54EE3">
        <w:rPr>
          <w:rStyle w:val="Appelnotedebasdep"/>
          <w:snapToGrid w:val="0"/>
          <w:lang w:val="fr-FR"/>
        </w:rPr>
        <w:footnoteReference w:id="2"/>
      </w:r>
      <w:r w:rsidR="00EC0975" w:rsidRPr="00C54EE3">
        <w:rPr>
          <w:snapToGrid w:val="0"/>
          <w:lang w:val="fr-FR"/>
        </w:rPr>
        <w:t>, établi par une équipe de consultants externes et figurant à l'annexe</w:t>
      </w:r>
      <w:r w:rsidR="003D1DCF">
        <w:rPr>
          <w:snapToGrid w:val="0"/>
          <w:lang w:val="fr-FR"/>
        </w:rPr>
        <w:t> </w:t>
      </w:r>
      <w:r w:rsidR="00EC0975" w:rsidRPr="00C54EE3">
        <w:rPr>
          <w:snapToGrid w:val="0"/>
          <w:lang w:val="fr-FR"/>
        </w:rPr>
        <w:t xml:space="preserve">I du document </w:t>
      </w:r>
      <w:hyperlink r:id="rId15" w:history="1">
        <w:r w:rsidR="00EC0975" w:rsidRPr="00C54EE3">
          <w:rPr>
            <w:rStyle w:val="Lienhypertexte"/>
            <w:lang w:val="fr-FR"/>
          </w:rPr>
          <w:t>CBD/SBI/6/10</w:t>
        </w:r>
      </w:hyperlink>
      <w:r w:rsidR="00EC0975" w:rsidRPr="00C54EE3">
        <w:rPr>
          <w:snapToGrid w:val="0"/>
          <w:lang w:val="fr-FR"/>
        </w:rPr>
        <w:t xml:space="preserve">, y compris les recommandations concernant les mesures à court, moyen et long terme que devrait prendre le </w:t>
      </w:r>
      <w:r w:rsidR="008A5A02" w:rsidRPr="00C54EE3">
        <w:rPr>
          <w:snapToGrid w:val="0"/>
          <w:lang w:val="fr-FR"/>
        </w:rPr>
        <w:t>secrétariat</w:t>
      </w:r>
      <w:r w:rsidR="005B6116">
        <w:rPr>
          <w:snapToGrid w:val="0"/>
          <w:lang w:val="fr-FR"/>
        </w:rPr>
        <w:t> </w:t>
      </w:r>
      <w:r w:rsidR="008D5B01" w:rsidRPr="00C54EE3">
        <w:rPr>
          <w:snapToGrid w:val="0"/>
          <w:lang w:val="fr-FR"/>
        </w:rPr>
        <w:t>;</w:t>
      </w:r>
      <w:r w:rsidR="0028752E" w:rsidRPr="00C54EE3">
        <w:rPr>
          <w:snapToGrid w:val="0"/>
          <w:lang w:val="fr-FR"/>
        </w:rPr>
        <w:t xml:space="preserve"> </w:t>
      </w:r>
    </w:p>
    <w:p w14:paraId="7B15F174" w14:textId="030CEB61" w:rsidR="008D5B01" w:rsidRPr="00C54EE3" w:rsidRDefault="008D5B01">
      <w:pPr>
        <w:pStyle w:val="CBDDesicionText"/>
        <w:tabs>
          <w:tab w:val="clear" w:pos="1134"/>
        </w:tabs>
        <w:ind w:left="567"/>
        <w:rPr>
          <w:snapToGrid w:val="0"/>
          <w:lang w:val="fr-FR"/>
        </w:rPr>
      </w:pPr>
      <w:r w:rsidRPr="00C54EE3">
        <w:rPr>
          <w:iCs/>
          <w:snapToGrid w:val="0"/>
          <w:lang w:val="fr-FR"/>
        </w:rPr>
        <w:t>2.</w:t>
      </w:r>
      <w:r w:rsidRPr="00C54EE3">
        <w:rPr>
          <w:iCs/>
          <w:snapToGrid w:val="0"/>
          <w:lang w:val="fr-FR"/>
        </w:rPr>
        <w:tab/>
      </w:r>
      <w:r w:rsidR="00D569DD" w:rsidRPr="00C54EE3">
        <w:rPr>
          <w:i/>
          <w:iCs/>
          <w:snapToGrid w:val="0"/>
          <w:lang w:val="fr-FR"/>
        </w:rPr>
        <w:t xml:space="preserve">Prend note </w:t>
      </w:r>
      <w:r w:rsidR="00D569DD" w:rsidRPr="00C54EE3">
        <w:rPr>
          <w:snapToGrid w:val="0"/>
          <w:lang w:val="fr-FR"/>
        </w:rPr>
        <w:t xml:space="preserve">des consultations en cours au sein du secrétariat et avec le Bureau de la Conférence des Parties au sujet de ces </w:t>
      </w:r>
      <w:r w:rsidR="008A5A02" w:rsidRPr="00C54EE3">
        <w:rPr>
          <w:snapToGrid w:val="0"/>
          <w:lang w:val="fr-FR"/>
        </w:rPr>
        <w:t>recommandations</w:t>
      </w:r>
      <w:r w:rsidR="005B6116">
        <w:rPr>
          <w:snapToGrid w:val="0"/>
          <w:lang w:val="fr-FR"/>
        </w:rPr>
        <w:t> </w:t>
      </w:r>
      <w:r w:rsidR="00C00E1D" w:rsidRPr="00C54EE3">
        <w:rPr>
          <w:snapToGrid w:val="0"/>
          <w:lang w:val="fr-FR"/>
        </w:rPr>
        <w:t>;</w:t>
      </w:r>
      <w:r w:rsidR="00274172" w:rsidRPr="00C54EE3">
        <w:rPr>
          <w:snapToGrid w:val="0"/>
          <w:lang w:val="fr-FR"/>
        </w:rPr>
        <w:t xml:space="preserve"> </w:t>
      </w:r>
    </w:p>
    <w:p w14:paraId="58E19658" w14:textId="614D0AC9" w:rsidR="003A2D12" w:rsidRPr="00C54EE3" w:rsidRDefault="005368D3">
      <w:pPr>
        <w:pStyle w:val="CBDDesicionText"/>
        <w:tabs>
          <w:tab w:val="clear" w:pos="1134"/>
        </w:tabs>
        <w:ind w:left="567"/>
        <w:rPr>
          <w:snapToGrid w:val="0"/>
          <w:lang w:val="fr-FR"/>
        </w:rPr>
      </w:pPr>
      <w:bookmarkStart w:id="0" w:name="_Hlk216714546"/>
      <w:r w:rsidRPr="00C54EE3">
        <w:rPr>
          <w:snapToGrid w:val="0"/>
          <w:lang w:val="fr-FR"/>
        </w:rPr>
        <w:t>3</w:t>
      </w:r>
      <w:r w:rsidR="00DC56EF" w:rsidRPr="00C54EE3">
        <w:rPr>
          <w:snapToGrid w:val="0"/>
          <w:lang w:val="fr-FR"/>
        </w:rPr>
        <w:t>.</w:t>
      </w:r>
      <w:r w:rsidR="00DC56EF" w:rsidRPr="00C54EE3">
        <w:rPr>
          <w:snapToGrid w:val="0"/>
          <w:lang w:val="fr-FR"/>
        </w:rPr>
        <w:tab/>
      </w:r>
      <w:r w:rsidR="00D569DD" w:rsidRPr="00C54EE3">
        <w:rPr>
          <w:i/>
          <w:iCs/>
          <w:snapToGrid w:val="0"/>
          <w:lang w:val="fr-FR"/>
        </w:rPr>
        <w:t xml:space="preserve">Prend note avec satisfaction </w:t>
      </w:r>
      <w:r w:rsidR="00D569DD" w:rsidRPr="00C54EE3">
        <w:rPr>
          <w:snapToGrid w:val="0"/>
          <w:lang w:val="fr-FR"/>
        </w:rPr>
        <w:t xml:space="preserve">des mesures de suivi </w:t>
      </w:r>
      <w:r w:rsidR="00B80632" w:rsidRPr="00C54EE3">
        <w:rPr>
          <w:snapToGrid w:val="0"/>
          <w:lang w:val="fr-FR"/>
        </w:rPr>
        <w:t xml:space="preserve">de </w:t>
      </w:r>
      <w:r w:rsidR="00D569DD" w:rsidRPr="00C54EE3">
        <w:rPr>
          <w:snapToGrid w:val="0"/>
          <w:lang w:val="fr-FR"/>
        </w:rPr>
        <w:t xml:space="preserve">la Secrétaire exécutive </w:t>
      </w:r>
      <w:r w:rsidR="00B80632" w:rsidRPr="00C54EE3">
        <w:rPr>
          <w:snapToGrid w:val="0"/>
          <w:lang w:val="fr-FR"/>
        </w:rPr>
        <w:t>en cours</w:t>
      </w:r>
      <w:r w:rsidR="00AB7985" w:rsidRPr="00C54EE3">
        <w:rPr>
          <w:snapToGrid w:val="0"/>
          <w:lang w:val="fr-FR"/>
        </w:rPr>
        <w:t>,</w:t>
      </w:r>
      <w:r w:rsidR="00B80632" w:rsidRPr="00C54EE3">
        <w:rPr>
          <w:snapToGrid w:val="0"/>
          <w:lang w:val="fr-FR"/>
        </w:rPr>
        <w:t xml:space="preserve"> </w:t>
      </w:r>
      <w:r w:rsidR="00D569DD" w:rsidRPr="00C54EE3">
        <w:rPr>
          <w:snapToGrid w:val="0"/>
          <w:lang w:val="fr-FR"/>
        </w:rPr>
        <w:t xml:space="preserve">qui sont conformes aux fonctions essentielles et aux priorités stratégiques du secrétariat, </w:t>
      </w:r>
      <w:r w:rsidR="00AB7985" w:rsidRPr="00C54EE3">
        <w:rPr>
          <w:snapToGrid w:val="0"/>
          <w:lang w:val="fr-FR"/>
        </w:rPr>
        <w:t>en particulier le Cadre mondial de la biodiversité de Kunming-Montréal</w:t>
      </w:r>
      <w:r w:rsidR="005E254D" w:rsidRPr="00C54EE3">
        <w:rPr>
          <w:snapToGrid w:val="0"/>
          <w:vertAlign w:val="superscript"/>
          <w:lang w:val="fr-FR"/>
        </w:rPr>
        <w:footnoteReference w:id="3"/>
      </w:r>
      <w:r w:rsidR="004C5A84" w:rsidRPr="00C54EE3">
        <w:rPr>
          <w:snapToGrid w:val="0"/>
          <w:lang w:val="fr-FR"/>
        </w:rPr>
        <w:t xml:space="preserve"> </w:t>
      </w:r>
      <w:r w:rsidR="00AB7985" w:rsidRPr="00C54EE3">
        <w:rPr>
          <w:snapToGrid w:val="0"/>
          <w:lang w:val="fr-FR"/>
        </w:rPr>
        <w:t>et</w:t>
      </w:r>
      <w:r w:rsidR="00820B7C" w:rsidRPr="00C54EE3">
        <w:rPr>
          <w:snapToGrid w:val="0"/>
          <w:lang w:val="fr-FR"/>
        </w:rPr>
        <w:t xml:space="preserve"> l</w:t>
      </w:r>
      <w:r w:rsidR="00FD649F" w:rsidRPr="00C54EE3">
        <w:rPr>
          <w:snapToGrid w:val="0"/>
          <w:lang w:val="fr-FR"/>
        </w:rPr>
        <w:t xml:space="preserve">’organisation </w:t>
      </w:r>
      <w:r w:rsidR="00820B7C" w:rsidRPr="00C54EE3">
        <w:rPr>
          <w:snapToGrid w:val="0"/>
          <w:lang w:val="fr-FR"/>
        </w:rPr>
        <w:t>des réunions de la Convention et de ses Protocoles</w:t>
      </w:r>
      <w:r w:rsidR="00820B7C" w:rsidRPr="00C54EE3">
        <w:rPr>
          <w:snapToGrid w:val="0"/>
          <w:lang w:val="fr-FR"/>
        </w:rPr>
        <w:t xml:space="preserve">, </w:t>
      </w:r>
      <w:r w:rsidR="00D569DD" w:rsidRPr="00C54EE3">
        <w:rPr>
          <w:snapToGrid w:val="0"/>
          <w:lang w:val="fr-FR"/>
        </w:rPr>
        <w:t xml:space="preserve">telles que </w:t>
      </w:r>
      <w:r w:rsidR="006A1B91" w:rsidRPr="00C54EE3">
        <w:rPr>
          <w:snapToGrid w:val="0"/>
          <w:lang w:val="fr-FR"/>
        </w:rPr>
        <w:t>déterminées</w:t>
      </w:r>
      <w:r w:rsidR="00D569DD" w:rsidRPr="00C54EE3">
        <w:rPr>
          <w:snapToGrid w:val="0"/>
          <w:lang w:val="fr-FR"/>
        </w:rPr>
        <w:t xml:space="preserve"> par la Conférence des Parties, à savoir</w:t>
      </w:r>
      <w:r w:rsidR="007B0976" w:rsidRPr="00C54EE3">
        <w:rPr>
          <w:snapToGrid w:val="0"/>
          <w:lang w:val="fr-FR"/>
        </w:rPr>
        <w:t> </w:t>
      </w:r>
      <w:r w:rsidR="00CB385F" w:rsidRPr="00C54EE3">
        <w:rPr>
          <w:snapToGrid w:val="0"/>
          <w:lang w:val="fr-FR"/>
        </w:rPr>
        <w:t>:</w:t>
      </w:r>
      <w:r w:rsidR="00EC12D1" w:rsidRPr="00C54EE3">
        <w:rPr>
          <w:snapToGrid w:val="0"/>
          <w:lang w:val="fr-FR"/>
        </w:rPr>
        <w:t xml:space="preserve"> </w:t>
      </w:r>
    </w:p>
    <w:p w14:paraId="287A4F10" w14:textId="2D0AB946" w:rsidR="00D569DD" w:rsidRPr="00C54EE3" w:rsidRDefault="000477DF" w:rsidP="00D569DD">
      <w:pPr>
        <w:pStyle w:val="CBDDesicionText"/>
        <w:tabs>
          <w:tab w:val="clear" w:pos="1134"/>
        </w:tabs>
        <w:ind w:left="567"/>
        <w:rPr>
          <w:snapToGrid w:val="0"/>
          <w:lang w:val="fr-FR"/>
        </w:rPr>
      </w:pPr>
      <w:r w:rsidRPr="00C54EE3">
        <w:rPr>
          <w:snapToGrid w:val="0"/>
          <w:lang w:val="fr-FR"/>
        </w:rPr>
        <w:t>a</w:t>
      </w:r>
      <w:r w:rsidR="00527576" w:rsidRPr="00C54EE3">
        <w:rPr>
          <w:snapToGrid w:val="0"/>
          <w:lang w:val="fr-FR"/>
        </w:rPr>
        <w:t>)</w:t>
      </w:r>
      <w:r w:rsidR="003A2D12" w:rsidRPr="00C54EE3">
        <w:rPr>
          <w:snapToGrid w:val="0"/>
          <w:lang w:val="fr-FR"/>
        </w:rPr>
        <w:tab/>
      </w:r>
      <w:r w:rsidR="00D569DD" w:rsidRPr="00C54EE3">
        <w:rPr>
          <w:snapToGrid w:val="0"/>
          <w:lang w:val="fr-FR"/>
        </w:rPr>
        <w:t>Lancer la mise en œuvre de mesures sans incidence budgétaire qui améliorent l'efficacité opérationnelle, notamment une structure organisationnelle actualisée</w:t>
      </w:r>
      <w:r w:rsidR="00364FAF" w:rsidRPr="00C54EE3">
        <w:rPr>
          <w:snapToGrid w:val="0"/>
          <w:lang w:val="fr-FR"/>
        </w:rPr>
        <w:t> </w:t>
      </w:r>
      <w:r w:rsidR="00D569DD" w:rsidRPr="00C54EE3">
        <w:rPr>
          <w:snapToGrid w:val="0"/>
          <w:lang w:val="fr-FR"/>
        </w:rPr>
        <w:t xml:space="preserve">; </w:t>
      </w:r>
    </w:p>
    <w:p w14:paraId="7737E60F" w14:textId="343D75A0" w:rsidR="00D569DD" w:rsidRPr="00C54EE3" w:rsidRDefault="00D569DD" w:rsidP="00D569DD">
      <w:pPr>
        <w:pStyle w:val="CBDDesicionText"/>
        <w:tabs>
          <w:tab w:val="clear" w:pos="1134"/>
        </w:tabs>
        <w:ind w:left="567"/>
        <w:rPr>
          <w:snapToGrid w:val="0"/>
          <w:lang w:val="fr-FR"/>
        </w:rPr>
      </w:pPr>
      <w:r w:rsidRPr="00C54EE3">
        <w:rPr>
          <w:snapToGrid w:val="0"/>
          <w:lang w:val="fr-FR"/>
        </w:rPr>
        <w:t>b)</w:t>
      </w:r>
      <w:r w:rsidR="000C426A" w:rsidRPr="00C54EE3">
        <w:rPr>
          <w:snapToGrid w:val="0"/>
          <w:lang w:val="fr-FR"/>
        </w:rPr>
        <w:tab/>
      </w:r>
      <w:r w:rsidRPr="00C54EE3">
        <w:rPr>
          <w:snapToGrid w:val="0"/>
          <w:lang w:val="fr-FR"/>
        </w:rPr>
        <w:t xml:space="preserve">Mettre à jour ou élaborer les descriptions de poste, y compris la classification, des postes existants et supplémentaires, respectivement, nécessaires pour mettre en œuvre un alignement structurel et stratégique avec les fonctions essentielles et les priorités stratégiques du </w:t>
      </w:r>
      <w:r w:rsidR="00F25781" w:rsidRPr="00C54EE3">
        <w:rPr>
          <w:snapToGrid w:val="0"/>
          <w:lang w:val="fr-FR"/>
        </w:rPr>
        <w:t>s</w:t>
      </w:r>
      <w:r w:rsidRPr="00C54EE3">
        <w:rPr>
          <w:snapToGrid w:val="0"/>
          <w:lang w:val="fr-FR"/>
        </w:rPr>
        <w:t>ecrétariat</w:t>
      </w:r>
      <w:r w:rsidR="00364FAF" w:rsidRPr="00C54EE3">
        <w:rPr>
          <w:snapToGrid w:val="0"/>
          <w:lang w:val="fr-FR"/>
        </w:rPr>
        <w:t> </w:t>
      </w:r>
      <w:r w:rsidRPr="00C54EE3">
        <w:rPr>
          <w:snapToGrid w:val="0"/>
          <w:lang w:val="fr-FR"/>
        </w:rPr>
        <w:t xml:space="preserve">; </w:t>
      </w:r>
    </w:p>
    <w:p w14:paraId="7407D4CD" w14:textId="1B30744E" w:rsidR="00AF22FE" w:rsidRPr="00C54EE3" w:rsidRDefault="00D569DD" w:rsidP="00D569DD">
      <w:pPr>
        <w:pStyle w:val="CBDDesicionText"/>
        <w:tabs>
          <w:tab w:val="clear" w:pos="1134"/>
        </w:tabs>
        <w:ind w:left="567"/>
        <w:rPr>
          <w:lang w:val="fr-FR"/>
        </w:rPr>
      </w:pPr>
      <w:r w:rsidRPr="00C54EE3">
        <w:rPr>
          <w:snapToGrid w:val="0"/>
          <w:lang w:val="fr-FR"/>
        </w:rPr>
        <w:t>c)</w:t>
      </w:r>
      <w:r w:rsidR="000C426A" w:rsidRPr="00C54EE3">
        <w:rPr>
          <w:snapToGrid w:val="0"/>
          <w:lang w:val="fr-FR"/>
        </w:rPr>
        <w:tab/>
      </w:r>
      <w:r w:rsidRPr="00C54EE3">
        <w:rPr>
          <w:snapToGrid w:val="0"/>
          <w:lang w:val="fr-FR"/>
        </w:rPr>
        <w:t>Entreprendre, sur la base des fonctions et des descriptions de poste révisées, une analyse des incidences sur le personnel et les coûts de l'alignement structurel et stratégique à long terme</w:t>
      </w:r>
      <w:r w:rsidR="00364FAF" w:rsidRPr="00C54EE3">
        <w:rPr>
          <w:snapToGrid w:val="0"/>
          <w:lang w:val="fr-FR"/>
        </w:rPr>
        <w:t> </w:t>
      </w:r>
      <w:r w:rsidR="00AF22FE" w:rsidRPr="00C54EE3">
        <w:rPr>
          <w:lang w:val="fr-FR"/>
        </w:rPr>
        <w:t>;</w:t>
      </w:r>
      <w:r w:rsidR="001151F3" w:rsidRPr="00C54EE3">
        <w:rPr>
          <w:lang w:val="fr-FR"/>
        </w:rPr>
        <w:t xml:space="preserve"> </w:t>
      </w:r>
    </w:p>
    <w:p w14:paraId="60A88532" w14:textId="7B6021BB" w:rsidR="005B5EA2" w:rsidRPr="00C54EE3" w:rsidRDefault="005368D3" w:rsidP="00DA0C94">
      <w:pPr>
        <w:pStyle w:val="CBDDesicionText"/>
        <w:tabs>
          <w:tab w:val="clear" w:pos="1134"/>
        </w:tabs>
        <w:ind w:left="567"/>
        <w:rPr>
          <w:lang w:val="fr-FR"/>
        </w:rPr>
      </w:pPr>
      <w:r w:rsidRPr="00C54EE3">
        <w:rPr>
          <w:lang w:val="fr-FR"/>
        </w:rPr>
        <w:t>4</w:t>
      </w:r>
      <w:r w:rsidR="00AF22FE" w:rsidRPr="00C54EE3">
        <w:rPr>
          <w:lang w:val="fr-FR"/>
        </w:rPr>
        <w:t>.</w:t>
      </w:r>
      <w:r w:rsidR="00AF22FE" w:rsidRPr="00C54EE3">
        <w:rPr>
          <w:lang w:val="fr-FR"/>
        </w:rPr>
        <w:tab/>
      </w:r>
      <w:r w:rsidR="00D569DD" w:rsidRPr="00C54EE3">
        <w:rPr>
          <w:i/>
          <w:iCs/>
          <w:lang w:val="fr-FR"/>
        </w:rPr>
        <w:t xml:space="preserve">Demande </w:t>
      </w:r>
      <w:r w:rsidR="00D569DD" w:rsidRPr="00C54EE3">
        <w:rPr>
          <w:lang w:val="fr-FR"/>
        </w:rPr>
        <w:t xml:space="preserve">à la Secrétaire </w:t>
      </w:r>
      <w:r w:rsidR="008A5A02" w:rsidRPr="00C54EE3">
        <w:rPr>
          <w:lang w:val="fr-FR"/>
        </w:rPr>
        <w:t>exécutive</w:t>
      </w:r>
      <w:r w:rsidR="00E15935" w:rsidRPr="00C54EE3">
        <w:rPr>
          <w:lang w:val="fr-FR"/>
        </w:rPr>
        <w:t> </w:t>
      </w:r>
      <w:r w:rsidR="009B13F3" w:rsidRPr="00C54EE3">
        <w:rPr>
          <w:lang w:val="fr-FR"/>
        </w:rPr>
        <w:t>:</w:t>
      </w:r>
    </w:p>
    <w:p w14:paraId="1DD95D4B" w14:textId="5A68AC53" w:rsidR="00D569DD" w:rsidRPr="00C54EE3" w:rsidRDefault="005B5EA2" w:rsidP="00D569DD">
      <w:pPr>
        <w:pStyle w:val="CBDDesicionText"/>
        <w:tabs>
          <w:tab w:val="clear" w:pos="1134"/>
        </w:tabs>
        <w:ind w:left="567"/>
        <w:rPr>
          <w:lang w:val="fr-FR"/>
        </w:rPr>
      </w:pPr>
      <w:r w:rsidRPr="00C54EE3">
        <w:rPr>
          <w:lang w:val="fr-FR"/>
        </w:rPr>
        <w:t>a)</w:t>
      </w:r>
      <w:r w:rsidRPr="00C54EE3">
        <w:rPr>
          <w:lang w:val="fr-FR"/>
        </w:rPr>
        <w:tab/>
      </w:r>
      <w:r w:rsidR="00D569DD" w:rsidRPr="00C54EE3">
        <w:rPr>
          <w:lang w:val="fr-FR"/>
        </w:rPr>
        <w:t xml:space="preserve">De communiquer le </w:t>
      </w:r>
      <w:r w:rsidR="004361EB" w:rsidRPr="00C54EE3">
        <w:rPr>
          <w:lang w:val="fr-FR"/>
        </w:rPr>
        <w:t>résumé du rapport sur</w:t>
      </w:r>
      <w:r w:rsidR="00D569DD" w:rsidRPr="00C54EE3">
        <w:rPr>
          <w:lang w:val="fr-FR"/>
        </w:rPr>
        <w:t xml:space="preserve"> </w:t>
      </w:r>
      <w:r w:rsidR="00553C7A" w:rsidRPr="00C54EE3">
        <w:rPr>
          <w:lang w:val="fr-FR"/>
        </w:rPr>
        <w:t xml:space="preserve">l’examen fonctionnel externe approfondi </w:t>
      </w:r>
      <w:r w:rsidR="00F17834" w:rsidRPr="00C54EE3">
        <w:rPr>
          <w:lang w:val="fr-FR"/>
        </w:rPr>
        <w:t>du secrétariat</w:t>
      </w:r>
      <w:r w:rsidR="00A92CD1" w:rsidRPr="00C54EE3">
        <w:rPr>
          <w:vertAlign w:val="superscript"/>
          <w:lang w:val="fr-FR"/>
        </w:rPr>
        <w:footnoteReference w:id="4"/>
      </w:r>
      <w:r w:rsidR="00F17834" w:rsidRPr="00C54EE3">
        <w:rPr>
          <w:lang w:val="fr-FR"/>
        </w:rPr>
        <w:t xml:space="preserve"> </w:t>
      </w:r>
      <w:r w:rsidR="00D569DD" w:rsidRPr="00C54EE3">
        <w:rPr>
          <w:lang w:val="fr-FR"/>
        </w:rPr>
        <w:t>à la Conférence des Parties à sa dix-septième réunion et de lui soumettre, pour examen</w:t>
      </w:r>
      <w:r w:rsidR="00EB16C6" w:rsidRPr="00C54EE3">
        <w:rPr>
          <w:lang w:val="fr-FR"/>
        </w:rPr>
        <w:t xml:space="preserve"> à cette même réunion</w:t>
      </w:r>
      <w:r w:rsidR="00D569DD" w:rsidRPr="00C54EE3">
        <w:rPr>
          <w:lang w:val="fr-FR"/>
        </w:rPr>
        <w:t xml:space="preserve">, un rapport </w:t>
      </w:r>
      <w:r w:rsidR="00816011" w:rsidRPr="00C54EE3">
        <w:rPr>
          <w:lang w:val="fr-FR"/>
        </w:rPr>
        <w:t>d’avancement sur</w:t>
      </w:r>
      <w:r w:rsidR="00D569DD" w:rsidRPr="00C54EE3">
        <w:rPr>
          <w:lang w:val="fr-FR"/>
        </w:rPr>
        <w:t xml:space="preserve"> les activités énumérées au paragraphe</w:t>
      </w:r>
      <w:r w:rsidR="009D38A0" w:rsidRPr="00C54EE3">
        <w:rPr>
          <w:lang w:val="fr-FR"/>
        </w:rPr>
        <w:t> </w:t>
      </w:r>
      <w:r w:rsidR="00D569DD" w:rsidRPr="00C54EE3">
        <w:rPr>
          <w:lang w:val="fr-FR"/>
        </w:rPr>
        <w:t>3 ci-dessus</w:t>
      </w:r>
      <w:r w:rsidR="00D84D0A" w:rsidRPr="00C54EE3">
        <w:rPr>
          <w:lang w:val="fr-FR"/>
        </w:rPr>
        <w:t xml:space="preserve"> </w:t>
      </w:r>
      <w:r w:rsidR="00D84D0A" w:rsidRPr="00C54EE3">
        <w:rPr>
          <w:lang w:val="fr-FR"/>
        </w:rPr>
        <w:lastRenderedPageBreak/>
        <w:t>ainsi que toute activité supplémentaire en rapport avec la mise en œuvre de l’examen fonctionnel</w:t>
      </w:r>
      <w:r w:rsidR="00D569DD" w:rsidRPr="00C54EE3">
        <w:rPr>
          <w:lang w:val="fr-FR"/>
        </w:rPr>
        <w:t xml:space="preserve">, accompagné de propositions </w:t>
      </w:r>
      <w:r w:rsidR="00345E0F" w:rsidRPr="00C54EE3">
        <w:rPr>
          <w:lang w:val="fr-FR"/>
        </w:rPr>
        <w:t xml:space="preserve">justifiées </w:t>
      </w:r>
      <w:r w:rsidR="00D569DD" w:rsidRPr="00C54EE3">
        <w:rPr>
          <w:lang w:val="fr-FR"/>
        </w:rPr>
        <w:t>d'ajustements dans la classification des postes</w:t>
      </w:r>
      <w:r w:rsidR="00E57AF1" w:rsidRPr="00C54EE3">
        <w:rPr>
          <w:lang w:val="fr-FR"/>
        </w:rPr>
        <w:t>, y compris la création de postes supplémentaires,</w:t>
      </w:r>
      <w:r w:rsidR="00D569DD" w:rsidRPr="00C54EE3">
        <w:rPr>
          <w:lang w:val="fr-FR"/>
        </w:rPr>
        <w:t xml:space="preserve"> et des modifications ayant des incidences budgétaires</w:t>
      </w:r>
      <w:r w:rsidR="00F25781" w:rsidRPr="00C54EE3">
        <w:rPr>
          <w:lang w:val="fr-FR"/>
        </w:rPr>
        <w:t> </w:t>
      </w:r>
      <w:r w:rsidR="00D569DD" w:rsidRPr="00C54EE3">
        <w:rPr>
          <w:lang w:val="fr-FR"/>
        </w:rPr>
        <w:t>;</w:t>
      </w:r>
    </w:p>
    <w:p w14:paraId="2A449BE3" w14:textId="4D20D9C5" w:rsidR="005B5EA2" w:rsidRPr="00C54EE3" w:rsidRDefault="00D569DD" w:rsidP="00D569DD">
      <w:pPr>
        <w:pStyle w:val="CBDDesicionText"/>
        <w:tabs>
          <w:tab w:val="clear" w:pos="1134"/>
        </w:tabs>
        <w:ind w:left="567"/>
        <w:rPr>
          <w:lang w:val="fr-FR"/>
        </w:rPr>
      </w:pPr>
      <w:r w:rsidRPr="00C54EE3">
        <w:rPr>
          <w:lang w:val="fr-FR"/>
        </w:rPr>
        <w:t xml:space="preserve">b) </w:t>
      </w:r>
      <w:r w:rsidRPr="00C54EE3">
        <w:rPr>
          <w:lang w:val="fr-FR"/>
        </w:rPr>
        <w:tab/>
        <w:t>D'organiser des séances d'information avant la septième réunion de l'Organe subsidiaire chargé de l'application et la dix-septième réunion de la Conférence des Parties, afin d'informer les Parties des incidences budgétaires des mesures proposées dans l'examen fonctionnel</w:t>
      </w:r>
      <w:r w:rsidR="00093E7C" w:rsidRPr="00C54EE3">
        <w:rPr>
          <w:lang w:val="fr-FR"/>
        </w:rPr>
        <w:t>, y compris les actions énumérées au paragraphe 3 ci-dessus</w:t>
      </w:r>
      <w:r w:rsidR="00207585" w:rsidRPr="00C54EE3">
        <w:rPr>
          <w:lang w:val="fr-FR"/>
        </w:rPr>
        <w:t>.</w:t>
      </w:r>
    </w:p>
    <w:bookmarkEnd w:id="0"/>
    <w:p w14:paraId="4D668084" w14:textId="79781550" w:rsidR="00F24EBD" w:rsidRPr="00C54EE3" w:rsidRDefault="005368D3" w:rsidP="00C954B3">
      <w:pPr>
        <w:pStyle w:val="CBDDesicionText"/>
        <w:tabs>
          <w:tab w:val="clear" w:pos="1134"/>
        </w:tabs>
        <w:ind w:left="567"/>
        <w:rPr>
          <w:lang w:val="fr-FR"/>
        </w:rPr>
      </w:pPr>
      <w:r w:rsidRPr="00C54EE3">
        <w:rPr>
          <w:lang w:val="fr-FR"/>
        </w:rPr>
        <w:t>5</w:t>
      </w:r>
      <w:r w:rsidR="00904BBB" w:rsidRPr="00C54EE3">
        <w:rPr>
          <w:lang w:val="fr-FR"/>
        </w:rPr>
        <w:t>.</w:t>
      </w:r>
      <w:r w:rsidR="00904BBB" w:rsidRPr="00C54EE3">
        <w:rPr>
          <w:i/>
          <w:iCs/>
          <w:lang w:val="fr-FR"/>
        </w:rPr>
        <w:tab/>
      </w:r>
      <w:r w:rsidR="00D569DD" w:rsidRPr="00C54EE3">
        <w:rPr>
          <w:i/>
          <w:iCs/>
          <w:lang w:val="fr-FR"/>
        </w:rPr>
        <w:t xml:space="preserve">Recommande </w:t>
      </w:r>
      <w:r w:rsidR="00D569DD" w:rsidRPr="00C54EE3">
        <w:rPr>
          <w:lang w:val="fr-FR"/>
        </w:rPr>
        <w:t>à la Conférence des Parties d'adopter, à sa dix-septième réunion, une décision sur le modèle suivant</w:t>
      </w:r>
      <w:r w:rsidR="00E22D1B" w:rsidRPr="00C54EE3">
        <w:rPr>
          <w:lang w:val="fr-FR"/>
        </w:rPr>
        <w:t> </w:t>
      </w:r>
      <w:r w:rsidR="00004A1C" w:rsidRPr="00C54EE3">
        <w:rPr>
          <w:lang w:val="fr-FR"/>
        </w:rPr>
        <w:t>:</w:t>
      </w:r>
    </w:p>
    <w:p w14:paraId="7376A1CE" w14:textId="1053F0CE" w:rsidR="00033FB5" w:rsidRPr="00C54EE3" w:rsidRDefault="00D569DD" w:rsidP="003668BE">
      <w:pPr>
        <w:pStyle w:val="CBDDesicionText"/>
        <w:keepNext/>
        <w:rPr>
          <w:snapToGrid w:val="0"/>
          <w:lang w:val="fr-FR"/>
        </w:rPr>
      </w:pPr>
      <w:r w:rsidRPr="00C54EE3">
        <w:rPr>
          <w:i/>
          <w:iCs/>
          <w:lang w:val="fr-FR"/>
        </w:rPr>
        <w:t>La Conférence des Parties</w:t>
      </w:r>
    </w:p>
    <w:p w14:paraId="66F63944" w14:textId="1E8EC425" w:rsidR="00E8441C" w:rsidRPr="00C54EE3" w:rsidRDefault="00DC56EF" w:rsidP="000E686F">
      <w:pPr>
        <w:pStyle w:val="CBDDesicionText"/>
        <w:rPr>
          <w:rFonts w:eastAsia="Malgun Gothic"/>
          <w:iCs/>
          <w:color w:val="000000"/>
          <w:kern w:val="18"/>
          <w:lang w:val="fr-FR" w:eastAsia="x-none"/>
        </w:rPr>
      </w:pPr>
      <w:r w:rsidRPr="00C54EE3">
        <w:rPr>
          <w:lang w:val="fr-FR"/>
        </w:rPr>
        <w:t>1.</w:t>
      </w:r>
      <w:r w:rsidRPr="00C54EE3">
        <w:rPr>
          <w:lang w:val="fr-FR"/>
        </w:rPr>
        <w:tab/>
      </w:r>
      <w:r w:rsidR="00D569DD" w:rsidRPr="00C54EE3">
        <w:rPr>
          <w:i/>
          <w:iCs/>
          <w:snapToGrid w:val="0"/>
          <w:lang w:val="fr-FR"/>
        </w:rPr>
        <w:t xml:space="preserve">Prend note </w:t>
      </w:r>
      <w:r w:rsidR="00D569DD" w:rsidRPr="00C54EE3">
        <w:rPr>
          <w:lang w:val="fr-FR"/>
        </w:rPr>
        <w:t xml:space="preserve">du </w:t>
      </w:r>
      <w:r w:rsidR="004361EB" w:rsidRPr="00C54EE3">
        <w:rPr>
          <w:lang w:val="fr-FR"/>
        </w:rPr>
        <w:t>résumé du rapport sur</w:t>
      </w:r>
      <w:r w:rsidR="00D569DD" w:rsidRPr="00C54EE3">
        <w:rPr>
          <w:lang w:val="fr-FR"/>
        </w:rPr>
        <w:t xml:space="preserve"> </w:t>
      </w:r>
      <w:r w:rsidR="00553C7A" w:rsidRPr="00C54EE3">
        <w:rPr>
          <w:lang w:val="fr-FR"/>
        </w:rPr>
        <w:t>l’examen fonctionnel externe approfondi</w:t>
      </w:r>
      <w:r w:rsidR="0013745B" w:rsidRPr="00C54EE3">
        <w:rPr>
          <w:lang w:val="fr-FR"/>
        </w:rPr>
        <w:t xml:space="preserve"> </w:t>
      </w:r>
      <w:r w:rsidR="00D569DD" w:rsidRPr="00C54EE3">
        <w:rPr>
          <w:lang w:val="fr-FR"/>
        </w:rPr>
        <w:t>du secrétariat de la Convention sur la diversité biologique</w:t>
      </w:r>
      <w:r w:rsidR="00D569DD" w:rsidRPr="00C54EE3">
        <w:rPr>
          <w:rStyle w:val="Appelnotedebasdep"/>
          <w:snapToGrid w:val="0"/>
          <w:lang w:val="fr-FR"/>
        </w:rPr>
        <w:footnoteReference w:id="5"/>
      </w:r>
      <w:r w:rsidR="00D569DD" w:rsidRPr="00C54EE3">
        <w:rPr>
          <w:snapToGrid w:val="0"/>
          <w:lang w:val="fr-FR"/>
        </w:rPr>
        <w:t xml:space="preserve">, </w:t>
      </w:r>
      <w:r w:rsidR="00D569DD" w:rsidRPr="00C54EE3">
        <w:rPr>
          <w:lang w:val="fr-FR"/>
        </w:rPr>
        <w:t xml:space="preserve">tel qu'il figure à l'annexe I du document </w:t>
      </w:r>
      <w:hyperlink r:id="rId16" w:history="1">
        <w:r w:rsidR="0085798D" w:rsidRPr="00C54EE3">
          <w:rPr>
            <w:rStyle w:val="Lienhypertexte"/>
            <w:snapToGrid w:val="0"/>
            <w:lang w:val="fr-FR"/>
          </w:rPr>
          <w:t>CBD/SBI</w:t>
        </w:r>
        <w:r w:rsidR="008916D3" w:rsidRPr="00C54EE3">
          <w:rPr>
            <w:rStyle w:val="Lienhypertexte"/>
            <w:snapToGrid w:val="0"/>
            <w:lang w:val="fr-FR"/>
          </w:rPr>
          <w:t>/6/10</w:t>
        </w:r>
      </w:hyperlink>
      <w:r w:rsidR="00790A7C" w:rsidRPr="00C54EE3">
        <w:rPr>
          <w:lang w:val="fr-FR"/>
        </w:rPr>
        <w:t xml:space="preserve">, et prend note des actions supplémentaires demandées par l’Organe subsidiaire chargé de l’application à sa sixième </w:t>
      </w:r>
      <w:r w:rsidR="008B7B83" w:rsidRPr="00C54EE3">
        <w:rPr>
          <w:lang w:val="fr-FR"/>
        </w:rPr>
        <w:t>réunion</w:t>
      </w:r>
      <w:r w:rsidR="00790A7C" w:rsidRPr="00C54EE3">
        <w:rPr>
          <w:lang w:val="fr-FR"/>
        </w:rPr>
        <w:t>, telles qu’elles figur</w:t>
      </w:r>
      <w:r w:rsidR="00327CEB">
        <w:rPr>
          <w:lang w:val="fr-FR"/>
        </w:rPr>
        <w:t>e</w:t>
      </w:r>
      <w:r w:rsidR="00790A7C" w:rsidRPr="00C54EE3">
        <w:rPr>
          <w:lang w:val="fr-FR"/>
        </w:rPr>
        <w:t xml:space="preserve">nt dans la </w:t>
      </w:r>
      <w:r w:rsidR="008B7B83" w:rsidRPr="00C54EE3">
        <w:rPr>
          <w:lang w:val="fr-FR"/>
        </w:rPr>
        <w:t>recommandation</w:t>
      </w:r>
      <w:r w:rsidR="00564C45" w:rsidRPr="00C54EE3">
        <w:rPr>
          <w:lang w:val="fr-FR"/>
        </w:rPr>
        <w:t xml:space="preserve"> 6/-- </w:t>
      </w:r>
      <w:r w:rsidR="00081CE4" w:rsidRPr="00C54EE3">
        <w:rPr>
          <w:snapToGrid w:val="0"/>
          <w:lang w:val="fr-FR"/>
        </w:rPr>
        <w:t>;</w:t>
      </w:r>
    </w:p>
    <w:p w14:paraId="7BF627A7" w14:textId="4086B870" w:rsidR="003C0D85" w:rsidRPr="00C54EE3" w:rsidRDefault="005706E0" w:rsidP="00DA0C94">
      <w:pPr>
        <w:pStyle w:val="CBDDesicionText"/>
        <w:rPr>
          <w:snapToGrid w:val="0"/>
          <w:kern w:val="22"/>
          <w:lang w:val="fr-FR"/>
        </w:rPr>
      </w:pPr>
      <w:r w:rsidRPr="00C54EE3">
        <w:rPr>
          <w:iCs/>
          <w:lang w:val="fr-FR"/>
        </w:rPr>
        <w:t>2.</w:t>
      </w:r>
      <w:r w:rsidR="00214FBE" w:rsidRPr="00C54EE3">
        <w:rPr>
          <w:iCs/>
          <w:lang w:val="fr-FR"/>
        </w:rPr>
        <w:tab/>
      </w:r>
      <w:r w:rsidR="00D569DD" w:rsidRPr="00C54EE3">
        <w:rPr>
          <w:i/>
          <w:lang w:val="fr-FR"/>
        </w:rPr>
        <w:t xml:space="preserve">Prend note </w:t>
      </w:r>
      <w:r w:rsidR="00D569DD" w:rsidRPr="00C54EE3">
        <w:rPr>
          <w:iCs/>
          <w:lang w:val="fr-FR"/>
        </w:rPr>
        <w:t xml:space="preserve">des résultats de l'examen fonctionnel [et se félicite de la nouvelle structure du secrétariat], qui devrait permettre de renforcer les synergies et l'efficacité au sein du </w:t>
      </w:r>
      <w:r w:rsidR="008A5A02" w:rsidRPr="00C54EE3">
        <w:rPr>
          <w:iCs/>
          <w:lang w:val="fr-FR"/>
        </w:rPr>
        <w:t>secrétariat</w:t>
      </w:r>
      <w:r w:rsidR="004423B7" w:rsidRPr="00C54EE3">
        <w:rPr>
          <w:iCs/>
          <w:lang w:val="fr-FR"/>
        </w:rPr>
        <w:t> </w:t>
      </w:r>
      <w:r w:rsidR="002C5578" w:rsidRPr="00C54EE3">
        <w:rPr>
          <w:iCs/>
          <w:lang w:val="fr-FR"/>
        </w:rPr>
        <w:t>;</w:t>
      </w:r>
    </w:p>
    <w:p w14:paraId="4688DA65" w14:textId="75A34F49" w:rsidR="009210D8" w:rsidRPr="00C54EE3" w:rsidRDefault="00DC56EF">
      <w:pPr>
        <w:pStyle w:val="CBDDesicionText"/>
        <w:rPr>
          <w:lang w:val="fr-FR"/>
        </w:rPr>
      </w:pPr>
      <w:r w:rsidRPr="00C54EE3">
        <w:rPr>
          <w:snapToGrid w:val="0"/>
          <w:lang w:val="fr-FR"/>
        </w:rPr>
        <w:t>3.</w:t>
      </w:r>
      <w:r w:rsidRPr="00C54EE3">
        <w:rPr>
          <w:snapToGrid w:val="0"/>
          <w:lang w:val="fr-FR"/>
        </w:rPr>
        <w:tab/>
      </w:r>
      <w:r w:rsidR="00D569DD" w:rsidRPr="00C54EE3">
        <w:rPr>
          <w:i/>
          <w:iCs/>
          <w:snapToGrid w:val="0"/>
          <w:lang w:val="fr-FR"/>
        </w:rPr>
        <w:t>Prend note</w:t>
      </w:r>
      <w:r w:rsidR="00D569DD" w:rsidRPr="00C54EE3">
        <w:rPr>
          <w:snapToGrid w:val="0"/>
          <w:lang w:val="fr-FR"/>
        </w:rPr>
        <w:t xml:space="preserve"> </w:t>
      </w:r>
      <w:r w:rsidR="00D569DD" w:rsidRPr="00C54EE3">
        <w:rPr>
          <w:i/>
          <w:iCs/>
          <w:snapToGrid w:val="0"/>
          <w:lang w:val="fr-FR"/>
        </w:rPr>
        <w:t>avec satisfaction</w:t>
      </w:r>
      <w:r w:rsidR="00D569DD" w:rsidRPr="00C54EE3">
        <w:rPr>
          <w:snapToGrid w:val="0"/>
          <w:lang w:val="fr-FR"/>
        </w:rPr>
        <w:t xml:space="preserve"> des mesures de suivi prises par la Secrétaire exécutive</w:t>
      </w:r>
      <w:r w:rsidR="00D569DD" w:rsidRPr="00C54EE3">
        <w:rPr>
          <w:rStyle w:val="Appelnotedebasdep"/>
          <w:lang w:val="fr-FR"/>
        </w:rPr>
        <w:footnoteReference w:id="6"/>
      </w:r>
      <w:r w:rsidR="00D569DD" w:rsidRPr="00C54EE3">
        <w:rPr>
          <w:snapToGrid w:val="0"/>
          <w:lang w:val="fr-FR"/>
        </w:rPr>
        <w:t>,</w:t>
      </w:r>
      <w:r w:rsidR="00D569DD" w:rsidRPr="00C54EE3">
        <w:rPr>
          <w:lang w:val="fr-FR"/>
        </w:rPr>
        <w:t xml:space="preserve"> à savoir </w:t>
      </w:r>
      <w:r w:rsidR="009210D8" w:rsidRPr="00C54EE3">
        <w:rPr>
          <w:lang w:val="fr-FR"/>
        </w:rPr>
        <w:t>:</w:t>
      </w:r>
    </w:p>
    <w:p w14:paraId="6033811E" w14:textId="3DA3B77F" w:rsidR="009210D8" w:rsidRPr="00C54EE3" w:rsidRDefault="00A961BC">
      <w:pPr>
        <w:pStyle w:val="CBDDesicionText"/>
        <w:rPr>
          <w:lang w:val="fr-FR"/>
        </w:rPr>
      </w:pPr>
      <w:r w:rsidRPr="00C54EE3">
        <w:rPr>
          <w:snapToGrid w:val="0"/>
          <w:lang w:val="fr-FR"/>
        </w:rPr>
        <w:t>[</w:t>
      </w:r>
      <w:r w:rsidR="002F744E" w:rsidRPr="00C54EE3">
        <w:rPr>
          <w:snapToGrid w:val="0"/>
          <w:lang w:val="fr-FR"/>
        </w:rPr>
        <w:t>a</w:t>
      </w:r>
      <w:r w:rsidR="00823919" w:rsidRPr="00C54EE3">
        <w:rPr>
          <w:snapToGrid w:val="0"/>
          <w:lang w:val="fr-FR"/>
        </w:rPr>
        <w:t>)</w:t>
      </w:r>
      <w:r w:rsidR="009210D8" w:rsidRPr="00C54EE3">
        <w:rPr>
          <w:snapToGrid w:val="0"/>
          <w:lang w:val="fr-FR"/>
        </w:rPr>
        <w:tab/>
      </w:r>
      <w:r w:rsidR="00D569DD" w:rsidRPr="00C54EE3">
        <w:rPr>
          <w:snapToGrid w:val="0"/>
          <w:lang w:val="fr-FR"/>
        </w:rPr>
        <w:t>Le lancement de la mise en œuvre des mesures à court et moyen terme proposées dans l'examen fonctionnel, y compris une structure organisationnelle actualisée</w:t>
      </w:r>
      <w:r w:rsidR="00C676F7" w:rsidRPr="00C54EE3">
        <w:rPr>
          <w:snapToGrid w:val="0"/>
          <w:lang w:val="fr-FR"/>
        </w:rPr>
        <w:t> </w:t>
      </w:r>
      <w:r w:rsidR="00823919" w:rsidRPr="00C54EE3">
        <w:rPr>
          <w:lang w:val="fr-FR"/>
        </w:rPr>
        <w:t>;</w:t>
      </w:r>
      <w:r w:rsidR="004C0EFD" w:rsidRPr="00C54EE3">
        <w:rPr>
          <w:lang w:val="fr-FR"/>
        </w:rPr>
        <w:t>]</w:t>
      </w:r>
    </w:p>
    <w:p w14:paraId="2356EDAE" w14:textId="27950D1B" w:rsidR="009210D8" w:rsidRPr="00C54EE3" w:rsidRDefault="005B5EA2">
      <w:pPr>
        <w:pStyle w:val="CBDDesicionText"/>
        <w:rPr>
          <w:snapToGrid w:val="0"/>
          <w:lang w:val="fr-FR"/>
        </w:rPr>
      </w:pPr>
      <w:r w:rsidRPr="00C54EE3">
        <w:rPr>
          <w:lang w:val="fr-FR"/>
        </w:rPr>
        <w:t>[</w:t>
      </w:r>
      <w:r w:rsidR="002F744E" w:rsidRPr="00C54EE3">
        <w:rPr>
          <w:lang w:val="fr-FR"/>
        </w:rPr>
        <w:t>b</w:t>
      </w:r>
      <w:r w:rsidR="00823919" w:rsidRPr="00C54EE3">
        <w:rPr>
          <w:lang w:val="fr-FR"/>
        </w:rPr>
        <w:t>)</w:t>
      </w:r>
      <w:r w:rsidR="009210D8" w:rsidRPr="00C54EE3">
        <w:rPr>
          <w:snapToGrid w:val="0"/>
          <w:lang w:val="fr-FR"/>
        </w:rPr>
        <w:tab/>
      </w:r>
      <w:r w:rsidR="008D7ABB" w:rsidRPr="00C54EE3">
        <w:rPr>
          <w:snapToGrid w:val="0"/>
          <w:lang w:val="fr-FR"/>
        </w:rPr>
        <w:t>Les</w:t>
      </w:r>
      <w:r w:rsidR="00D569DD" w:rsidRPr="00C54EE3">
        <w:rPr>
          <w:snapToGrid w:val="0"/>
          <w:lang w:val="fr-FR"/>
        </w:rPr>
        <w:t xml:space="preserve"> descriptions de poste</w:t>
      </w:r>
      <w:r w:rsidR="008D7ABB" w:rsidRPr="00C54EE3">
        <w:rPr>
          <w:snapToGrid w:val="0"/>
          <w:lang w:val="fr-FR"/>
        </w:rPr>
        <w:t xml:space="preserve"> mises à jour ou élaborées</w:t>
      </w:r>
      <w:r w:rsidR="00D569DD" w:rsidRPr="00C54EE3">
        <w:rPr>
          <w:snapToGrid w:val="0"/>
          <w:lang w:val="fr-FR"/>
        </w:rPr>
        <w:t xml:space="preserve">, y compris la classification, des postes existants et supplémentaires, respectivement, nécessaires pour assurer l'alignement structurel et stratégique avec les fonctions essentielles et les priorités stratégiques du </w:t>
      </w:r>
      <w:r w:rsidR="008A5A02" w:rsidRPr="00C54EE3">
        <w:rPr>
          <w:snapToGrid w:val="0"/>
          <w:lang w:val="fr-FR"/>
        </w:rPr>
        <w:t>secrétariat</w:t>
      </w:r>
      <w:r w:rsidR="00661C4C" w:rsidRPr="00C54EE3">
        <w:rPr>
          <w:snapToGrid w:val="0"/>
          <w:lang w:val="fr-FR"/>
        </w:rPr>
        <w:t> </w:t>
      </w:r>
      <w:r w:rsidR="00C63428" w:rsidRPr="00C54EE3">
        <w:rPr>
          <w:snapToGrid w:val="0"/>
          <w:lang w:val="fr-FR"/>
        </w:rPr>
        <w:t>;</w:t>
      </w:r>
      <w:r w:rsidRPr="00C54EE3">
        <w:rPr>
          <w:snapToGrid w:val="0"/>
          <w:lang w:val="fr-FR"/>
        </w:rPr>
        <w:t>]</w:t>
      </w:r>
    </w:p>
    <w:p w14:paraId="624F4991" w14:textId="37E90BF1" w:rsidR="00E42E94" w:rsidRPr="00C54EE3" w:rsidRDefault="005B5EA2" w:rsidP="00DA0C94">
      <w:pPr>
        <w:pStyle w:val="CBDDesicionText"/>
        <w:rPr>
          <w:lang w:val="fr-FR"/>
        </w:rPr>
      </w:pPr>
      <w:r w:rsidRPr="00C54EE3">
        <w:rPr>
          <w:snapToGrid w:val="0"/>
          <w:lang w:val="fr-FR"/>
        </w:rPr>
        <w:t>[</w:t>
      </w:r>
      <w:r w:rsidR="002F744E" w:rsidRPr="00C54EE3">
        <w:rPr>
          <w:snapToGrid w:val="0"/>
          <w:lang w:val="fr-FR"/>
        </w:rPr>
        <w:t>c</w:t>
      </w:r>
      <w:r w:rsidR="00C63428" w:rsidRPr="00C54EE3">
        <w:rPr>
          <w:snapToGrid w:val="0"/>
          <w:lang w:val="fr-FR"/>
        </w:rPr>
        <w:t>)</w:t>
      </w:r>
      <w:r w:rsidR="009210D8" w:rsidRPr="00C54EE3">
        <w:rPr>
          <w:snapToGrid w:val="0"/>
          <w:lang w:val="fr-FR"/>
        </w:rPr>
        <w:tab/>
      </w:r>
      <w:r w:rsidR="00D569DD" w:rsidRPr="00C54EE3">
        <w:rPr>
          <w:snapToGrid w:val="0"/>
          <w:lang w:val="fr-FR"/>
        </w:rPr>
        <w:t>L'analyse des incidences sur le personnel et les coûts liés à l'alignement structurel et stratégique à long terme</w:t>
      </w:r>
      <w:r w:rsidR="00992897" w:rsidRPr="00C54EE3">
        <w:rPr>
          <w:lang w:val="fr-FR"/>
        </w:rPr>
        <w:t>.</w:t>
      </w:r>
      <w:r w:rsidRPr="00C54EE3">
        <w:rPr>
          <w:lang w:val="fr-FR"/>
        </w:rPr>
        <w:t>]</w:t>
      </w:r>
    </w:p>
    <w:p w14:paraId="076958EB" w14:textId="6B86EE9A" w:rsidR="009D1B8D" w:rsidRPr="00C54EE3" w:rsidRDefault="00DC56EF" w:rsidP="00531E5C">
      <w:pPr>
        <w:pStyle w:val="CBDDesicionText"/>
        <w:rPr>
          <w:lang w:val="fr-FR"/>
        </w:rPr>
      </w:pPr>
      <w:r w:rsidRPr="00C54EE3">
        <w:rPr>
          <w:lang w:val="fr-FR"/>
        </w:rPr>
        <w:t>4.</w:t>
      </w:r>
      <w:r w:rsidRPr="00C54EE3">
        <w:rPr>
          <w:lang w:val="fr-FR"/>
        </w:rPr>
        <w:tab/>
      </w:r>
      <w:r w:rsidR="00D569DD" w:rsidRPr="00C54EE3">
        <w:rPr>
          <w:i/>
          <w:iCs/>
          <w:lang w:val="fr-FR"/>
        </w:rPr>
        <w:t xml:space="preserve">Demande </w:t>
      </w:r>
      <w:r w:rsidR="00D569DD" w:rsidRPr="00C54EE3">
        <w:rPr>
          <w:lang w:val="fr-FR"/>
        </w:rPr>
        <w:t>à la Secrétaire exécutive, dans la limite des ressources disponibles</w:t>
      </w:r>
      <w:r w:rsidR="00EB16C6" w:rsidRPr="00C54EE3">
        <w:rPr>
          <w:lang w:val="fr-FR"/>
        </w:rPr>
        <w:t>,</w:t>
      </w:r>
      <w:r w:rsidR="00D569DD" w:rsidRPr="00C54EE3">
        <w:rPr>
          <w:lang w:val="fr-FR"/>
        </w:rPr>
        <w:t xml:space="preserve"> de</w:t>
      </w:r>
      <w:r w:rsidR="00A06402" w:rsidRPr="00C54EE3">
        <w:rPr>
          <w:lang w:val="fr-FR"/>
        </w:rPr>
        <w:t> </w:t>
      </w:r>
      <w:r w:rsidR="009D1B8D" w:rsidRPr="00C54EE3">
        <w:rPr>
          <w:lang w:val="fr-FR"/>
        </w:rPr>
        <w:t>:</w:t>
      </w:r>
    </w:p>
    <w:p w14:paraId="1AAF1508" w14:textId="3DEC87F1" w:rsidR="00E95425" w:rsidRPr="00C54EE3" w:rsidRDefault="00DC56EF" w:rsidP="00531E5C">
      <w:pPr>
        <w:pStyle w:val="CBDDesicionText"/>
        <w:tabs>
          <w:tab w:val="clear" w:pos="1134"/>
        </w:tabs>
        <w:rPr>
          <w:lang w:val="fr-FR"/>
        </w:rPr>
      </w:pPr>
      <w:r w:rsidRPr="00C54EE3">
        <w:rPr>
          <w:lang w:val="fr-FR"/>
        </w:rPr>
        <w:t>a</w:t>
      </w:r>
      <w:r w:rsidR="002F744E" w:rsidRPr="00C54EE3">
        <w:rPr>
          <w:lang w:val="fr-FR"/>
        </w:rPr>
        <w:t>)</w:t>
      </w:r>
      <w:r w:rsidRPr="00C54EE3">
        <w:rPr>
          <w:lang w:val="fr-FR"/>
        </w:rPr>
        <w:tab/>
      </w:r>
      <w:r w:rsidR="00D569DD" w:rsidRPr="00C54EE3">
        <w:rPr>
          <w:lang w:val="fr-FR"/>
        </w:rPr>
        <w:t xml:space="preserve">Continuer à mettre en œuvre les mesures </w:t>
      </w:r>
      <w:r w:rsidR="00EF7CE1" w:rsidRPr="00C54EE3">
        <w:rPr>
          <w:lang w:val="fr-FR"/>
        </w:rPr>
        <w:t>en</w:t>
      </w:r>
      <w:r w:rsidR="00466BB5" w:rsidRPr="00C54EE3">
        <w:rPr>
          <w:lang w:val="fr-FR"/>
        </w:rPr>
        <w:t xml:space="preserve"> </w:t>
      </w:r>
      <w:r w:rsidR="00EF7CE1" w:rsidRPr="00C54EE3">
        <w:rPr>
          <w:lang w:val="fr-FR"/>
        </w:rPr>
        <w:t xml:space="preserve">cours et </w:t>
      </w:r>
      <w:r w:rsidR="00D569DD" w:rsidRPr="00C54EE3">
        <w:rPr>
          <w:lang w:val="fr-FR"/>
        </w:rPr>
        <w:t>restantes</w:t>
      </w:r>
      <w:r w:rsidR="00EF7CE1" w:rsidRPr="00C54EE3">
        <w:rPr>
          <w:lang w:val="fr-FR"/>
        </w:rPr>
        <w:t xml:space="preserve"> qui sont alignées avec les fonctions et priorités stratégiques essentielles du secrétariat déterminées par la Conférence des Parties</w:t>
      </w:r>
      <w:r w:rsidR="00D569DD" w:rsidRPr="00C54EE3">
        <w:rPr>
          <w:lang w:val="fr-FR"/>
        </w:rPr>
        <w:t xml:space="preserve"> </w:t>
      </w:r>
      <w:r w:rsidR="00082103" w:rsidRPr="00C54EE3">
        <w:rPr>
          <w:lang w:val="fr-FR"/>
        </w:rPr>
        <w:t>en vue d’</w:t>
      </w:r>
      <w:r w:rsidR="00D569DD" w:rsidRPr="00C54EE3">
        <w:rPr>
          <w:lang w:val="fr-FR"/>
        </w:rPr>
        <w:t xml:space="preserve">améliorer l'efficacité opérationnelle </w:t>
      </w:r>
      <w:r w:rsidR="00E815E4" w:rsidRPr="00C54EE3">
        <w:rPr>
          <w:lang w:val="fr-FR"/>
        </w:rPr>
        <w:t xml:space="preserve">et </w:t>
      </w:r>
      <w:r w:rsidR="00690D0B" w:rsidRPr="00C54EE3">
        <w:rPr>
          <w:lang w:val="fr-FR"/>
        </w:rPr>
        <w:t xml:space="preserve">qui </w:t>
      </w:r>
      <w:r w:rsidR="00E815E4" w:rsidRPr="00C54EE3">
        <w:rPr>
          <w:lang w:val="fr-FR"/>
        </w:rPr>
        <w:t xml:space="preserve">sont alignées avec le Cadre mondial de la biodiversité de Kunming-Montréal </w:t>
      </w:r>
      <w:r w:rsidR="003243DA" w:rsidRPr="00C54EE3">
        <w:rPr>
          <w:lang w:val="fr-FR"/>
        </w:rPr>
        <w:t xml:space="preserve">et </w:t>
      </w:r>
      <w:r w:rsidR="005A2388" w:rsidRPr="00C54EE3">
        <w:rPr>
          <w:lang w:val="fr-FR"/>
        </w:rPr>
        <w:t xml:space="preserve">avec </w:t>
      </w:r>
      <w:r w:rsidR="003243DA" w:rsidRPr="00C54EE3">
        <w:rPr>
          <w:lang w:val="fr-FR"/>
        </w:rPr>
        <w:t xml:space="preserve">l’organisation des réunions de la Convention et de ses Protocoles, telles que </w:t>
      </w:r>
      <w:r w:rsidR="00D569DD" w:rsidRPr="00C54EE3">
        <w:rPr>
          <w:lang w:val="fr-FR"/>
        </w:rPr>
        <w:t>recommandées dans l'examen fonctionnel, conformément aux besoins en personnel du secrétariat approuvés dans les budgets de base de la Convention et de ses Protocoles pour la période</w:t>
      </w:r>
      <w:r w:rsidR="00F30A6A" w:rsidRPr="00C54EE3">
        <w:rPr>
          <w:lang w:val="fr-FR"/>
        </w:rPr>
        <w:t> </w:t>
      </w:r>
      <w:r w:rsidR="00D569DD" w:rsidRPr="00C54EE3">
        <w:rPr>
          <w:lang w:val="fr-FR"/>
        </w:rPr>
        <w:t>2027-2028</w:t>
      </w:r>
      <w:r w:rsidR="00F30A6A" w:rsidRPr="00C54EE3">
        <w:rPr>
          <w:lang w:val="fr-FR"/>
        </w:rPr>
        <w:t> </w:t>
      </w:r>
      <w:r w:rsidR="009D1B8D" w:rsidRPr="00C54EE3">
        <w:rPr>
          <w:lang w:val="fr-FR"/>
        </w:rPr>
        <w:t>;</w:t>
      </w:r>
    </w:p>
    <w:p w14:paraId="09C398F2" w14:textId="4C2B25EB" w:rsidR="00B77FA9" w:rsidRPr="00C54EE3" w:rsidRDefault="00DC56EF" w:rsidP="00531E5C">
      <w:pPr>
        <w:pStyle w:val="CBDDesicionText"/>
        <w:tabs>
          <w:tab w:val="clear" w:pos="1134"/>
        </w:tabs>
        <w:rPr>
          <w:lang w:val="fr-FR"/>
        </w:rPr>
      </w:pPr>
      <w:r w:rsidRPr="00C54EE3">
        <w:rPr>
          <w:lang w:val="fr-FR"/>
        </w:rPr>
        <w:t>b</w:t>
      </w:r>
      <w:r w:rsidR="002F744E" w:rsidRPr="00C54EE3">
        <w:rPr>
          <w:lang w:val="fr-FR"/>
        </w:rPr>
        <w:t>)</w:t>
      </w:r>
      <w:r w:rsidRPr="00C54EE3">
        <w:rPr>
          <w:lang w:val="fr-FR"/>
        </w:rPr>
        <w:tab/>
      </w:r>
      <w:r w:rsidR="00D569DD" w:rsidRPr="00C54EE3">
        <w:rPr>
          <w:lang w:val="fr-FR"/>
        </w:rPr>
        <w:t>Veiller à la mise en œuvre des recommandations issues de l'examen fonctionnel qui sont conformes aux fonctions du secrétariat, telles qu'établies à l'article 24 de la Convention, à l'article 31 du Protocole de Cartagena sur la prévention des risques biotechnologiques</w:t>
      </w:r>
      <w:r w:rsidR="00D569DD" w:rsidRPr="00C54EE3">
        <w:rPr>
          <w:rStyle w:val="Appelnotedebasdep"/>
          <w:lang w:val="fr-FR"/>
        </w:rPr>
        <w:footnoteReference w:id="7"/>
      </w:r>
      <w:r w:rsidR="00D569DD" w:rsidRPr="00C54EE3">
        <w:rPr>
          <w:lang w:val="fr-FR"/>
        </w:rPr>
        <w:t xml:space="preserve"> et à l'article 28 du Protocole de Nagoya sur l'accès aux ressources génétiques et le partage juste et équitable des avantages découlant de leur utilisation</w:t>
      </w:r>
      <w:r w:rsidR="000960AA" w:rsidRPr="00C54EE3">
        <w:rPr>
          <w:rStyle w:val="Appelnotedebasdep"/>
          <w:lang w:val="fr-FR"/>
        </w:rPr>
        <w:footnoteReference w:id="8"/>
      </w:r>
      <w:r w:rsidR="00D569DD" w:rsidRPr="00C54EE3">
        <w:rPr>
          <w:lang w:val="fr-FR"/>
        </w:rPr>
        <w:t xml:space="preserve"> ;</w:t>
      </w:r>
    </w:p>
    <w:p w14:paraId="7B6DA9E7" w14:textId="368E8F0A" w:rsidR="00273EBF" w:rsidRPr="00C54EE3" w:rsidRDefault="00F431A9" w:rsidP="00531E5C">
      <w:pPr>
        <w:pStyle w:val="CBDDesicionText"/>
        <w:tabs>
          <w:tab w:val="clear" w:pos="1134"/>
        </w:tabs>
        <w:rPr>
          <w:snapToGrid w:val="0"/>
          <w:lang w:val="fr-FR"/>
        </w:rPr>
      </w:pPr>
      <w:r w:rsidRPr="00C54EE3">
        <w:rPr>
          <w:lang w:val="fr-FR"/>
        </w:rPr>
        <w:lastRenderedPageBreak/>
        <w:t>5.</w:t>
      </w:r>
      <w:r w:rsidR="00DC56EF" w:rsidRPr="00C54EE3">
        <w:rPr>
          <w:lang w:val="fr-FR"/>
        </w:rPr>
        <w:tab/>
      </w:r>
      <w:r w:rsidR="009775B9" w:rsidRPr="00C54EE3">
        <w:rPr>
          <w:i/>
          <w:iCs/>
          <w:lang w:val="fr-FR"/>
        </w:rPr>
        <w:t>Demande également</w:t>
      </w:r>
      <w:r w:rsidR="009775B9" w:rsidRPr="00C54EE3">
        <w:rPr>
          <w:lang w:val="fr-FR"/>
        </w:rPr>
        <w:t xml:space="preserve"> à la Secrétaire exécutive de </w:t>
      </w:r>
      <w:r w:rsidR="00290852" w:rsidRPr="00C54EE3">
        <w:rPr>
          <w:lang w:val="fr-FR"/>
        </w:rPr>
        <w:t>tenir</w:t>
      </w:r>
      <w:r w:rsidR="005B2A15" w:rsidRPr="00C54EE3">
        <w:rPr>
          <w:lang w:val="fr-FR"/>
        </w:rPr>
        <w:t xml:space="preserve"> </w:t>
      </w:r>
      <w:r w:rsidR="005B2A15" w:rsidRPr="00C54EE3">
        <w:rPr>
          <w:lang w:val="fr-FR"/>
        </w:rPr>
        <w:t>les Parties informées</w:t>
      </w:r>
      <w:r w:rsidR="00B97DA0" w:rsidRPr="00C54EE3">
        <w:rPr>
          <w:snapToGrid w:val="0"/>
          <w:kern w:val="22"/>
          <w:lang w:val="fr-FR"/>
        </w:rPr>
        <w:t xml:space="preserve"> </w:t>
      </w:r>
      <w:r w:rsidR="001A5EF0" w:rsidRPr="00C54EE3">
        <w:rPr>
          <w:lang w:val="fr-FR"/>
        </w:rPr>
        <w:t xml:space="preserve">par l’entremise du </w:t>
      </w:r>
      <w:r w:rsidR="001A5EF0" w:rsidRPr="00C54EE3">
        <w:rPr>
          <w:snapToGrid w:val="0"/>
          <w:kern w:val="22"/>
          <w:lang w:val="fr-FR"/>
        </w:rPr>
        <w:t>Bureau de la Conférence des Parties</w:t>
      </w:r>
      <w:r w:rsidR="001A5EF0" w:rsidRPr="00C54EE3">
        <w:rPr>
          <w:snapToGrid w:val="0"/>
          <w:kern w:val="22"/>
          <w:lang w:val="fr-FR"/>
        </w:rPr>
        <w:t xml:space="preserve"> </w:t>
      </w:r>
      <w:r w:rsidR="001A5EF0">
        <w:rPr>
          <w:snapToGrid w:val="0"/>
          <w:kern w:val="22"/>
          <w:lang w:val="fr-FR"/>
        </w:rPr>
        <w:t xml:space="preserve">et </w:t>
      </w:r>
      <w:r w:rsidR="00B97DA0" w:rsidRPr="00C54EE3">
        <w:rPr>
          <w:snapToGrid w:val="0"/>
          <w:kern w:val="22"/>
          <w:lang w:val="fr-FR"/>
        </w:rPr>
        <w:t>de manière transparente</w:t>
      </w:r>
      <w:r w:rsidR="007D573C" w:rsidRPr="00C54EE3">
        <w:rPr>
          <w:snapToGrid w:val="0"/>
          <w:kern w:val="22"/>
          <w:lang w:val="fr-FR"/>
        </w:rPr>
        <w:t>,</w:t>
      </w:r>
      <w:r w:rsidR="00E07858" w:rsidRPr="00C54EE3">
        <w:rPr>
          <w:snapToGrid w:val="0"/>
          <w:kern w:val="22"/>
          <w:lang w:val="fr-FR"/>
        </w:rPr>
        <w:t xml:space="preserve"> des progrès </w:t>
      </w:r>
      <w:r w:rsidR="00FF2CC1">
        <w:rPr>
          <w:snapToGrid w:val="0"/>
          <w:kern w:val="22"/>
          <w:lang w:val="fr-FR"/>
        </w:rPr>
        <w:t>accomplis</w:t>
      </w:r>
      <w:r w:rsidR="00E07858" w:rsidRPr="00C54EE3">
        <w:rPr>
          <w:snapToGrid w:val="0"/>
          <w:kern w:val="22"/>
          <w:lang w:val="fr-FR"/>
        </w:rPr>
        <w:t xml:space="preserve"> dans la mise en œuvre des mesures </w:t>
      </w:r>
      <w:r w:rsidR="005E4544" w:rsidRPr="00C54EE3">
        <w:rPr>
          <w:snapToGrid w:val="0"/>
          <w:kern w:val="22"/>
          <w:lang w:val="fr-FR"/>
        </w:rPr>
        <w:t xml:space="preserve">en cours et </w:t>
      </w:r>
      <w:r w:rsidR="00E07858" w:rsidRPr="00C54EE3">
        <w:rPr>
          <w:snapToGrid w:val="0"/>
          <w:kern w:val="22"/>
          <w:lang w:val="fr-FR"/>
        </w:rPr>
        <w:t>restantes recommandées dans l'examen fonctionnel</w:t>
      </w:r>
      <w:r w:rsidR="003E5C5F" w:rsidRPr="00C54EE3">
        <w:rPr>
          <w:snapToGrid w:val="0"/>
          <w:kern w:val="22"/>
          <w:lang w:val="fr-FR"/>
        </w:rPr>
        <w:t> ;</w:t>
      </w:r>
    </w:p>
    <w:p w14:paraId="537BBA68" w14:textId="7505F364" w:rsidR="00F24EBD" w:rsidRPr="00C54EE3" w:rsidRDefault="009B13F3" w:rsidP="00E648B8">
      <w:pPr>
        <w:pStyle w:val="CBDDesicionText"/>
        <w:tabs>
          <w:tab w:val="clear" w:pos="567"/>
          <w:tab w:val="clear" w:pos="1134"/>
        </w:tabs>
        <w:ind w:left="567"/>
        <w:rPr>
          <w:i/>
          <w:iCs/>
          <w:snapToGrid w:val="0"/>
          <w:lang w:val="fr-FR"/>
        </w:rPr>
      </w:pPr>
      <w:r w:rsidRPr="00C54EE3">
        <w:rPr>
          <w:snapToGrid w:val="0"/>
          <w:lang w:val="fr-FR"/>
        </w:rPr>
        <w:t>6.</w:t>
      </w:r>
      <w:r w:rsidRPr="00C54EE3">
        <w:rPr>
          <w:snapToGrid w:val="0"/>
          <w:lang w:val="fr-FR"/>
        </w:rPr>
        <w:tab/>
      </w:r>
      <w:r w:rsidR="00E07858" w:rsidRPr="00C54EE3">
        <w:rPr>
          <w:i/>
          <w:iCs/>
          <w:snapToGrid w:val="0"/>
          <w:lang w:val="fr-FR"/>
        </w:rPr>
        <w:t>Recommande également </w:t>
      </w:r>
      <w:r w:rsidR="00E07858" w:rsidRPr="00C54EE3">
        <w:rPr>
          <w:snapToGrid w:val="0"/>
          <w:lang w:val="fr-FR"/>
        </w:rPr>
        <w:t xml:space="preserve">que la Conférence des Parties siégeant en tant que réunion des Parties au Protocole de Cartagena, à sa douzième réunion, et la Conférence des Parties siégeant en tant que réunion des Parties au Protocole de Nagoya, à sa sixième réunion, prennent note </w:t>
      </w:r>
      <w:r w:rsidR="00FF1C06" w:rsidRPr="00C54EE3">
        <w:rPr>
          <w:snapToGrid w:val="0"/>
          <w:lang w:val="fr-FR"/>
        </w:rPr>
        <w:t xml:space="preserve">du résumé exécutif du rapport sur l’examen externe </w:t>
      </w:r>
      <w:r w:rsidR="00B367F2" w:rsidRPr="00C54EE3">
        <w:rPr>
          <w:snapToGrid w:val="0"/>
          <w:lang w:val="fr-FR"/>
        </w:rPr>
        <w:t xml:space="preserve">approfondi sur le fonctionnement du secrétariat </w:t>
      </w:r>
      <w:r w:rsidR="00B771DB" w:rsidRPr="00C54EE3">
        <w:rPr>
          <w:snapToGrid w:val="0"/>
          <w:lang w:val="fr-FR"/>
        </w:rPr>
        <w:t>ainsi que des actions supplémentaires demandées par l’Organe subsidiaire chargé de l’application à sa sixième réunion, telles que figurant dans la recommandation 6/--</w:t>
      </w:r>
      <w:r w:rsidR="002C5578" w:rsidRPr="00C54EE3">
        <w:rPr>
          <w:snapToGrid w:val="0"/>
          <w:lang w:val="fr-FR"/>
        </w:rPr>
        <w:t>.</w:t>
      </w:r>
      <w:r w:rsidR="00A43445">
        <w:rPr>
          <w:snapToGrid w:val="0"/>
          <w:lang w:val="fr-FR"/>
        </w:rPr>
        <w:t xml:space="preserve"> </w:t>
      </w:r>
    </w:p>
    <w:p w14:paraId="71250DCD" w14:textId="2D41CCA2" w:rsidR="00244EFC" w:rsidRPr="00C54EE3" w:rsidRDefault="00BD430E" w:rsidP="00A111D1">
      <w:pPr>
        <w:pStyle w:val="Para1"/>
        <w:numPr>
          <w:ilvl w:val="0"/>
          <w:numId w:val="0"/>
        </w:numPr>
        <w:ind w:left="567"/>
        <w:jc w:val="center"/>
        <w:rPr>
          <w:lang w:val="fr-FR"/>
        </w:rPr>
      </w:pPr>
      <w:r w:rsidRPr="00C54EE3">
        <w:rPr>
          <w:lang w:val="fr-FR"/>
        </w:rPr>
        <w:t>__________</w:t>
      </w:r>
    </w:p>
    <w:sectPr w:rsidR="00244EFC" w:rsidRPr="00C54EE3"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CDF6" w14:textId="77777777" w:rsidR="00266440" w:rsidRPr="00DD0CE4" w:rsidRDefault="00266440" w:rsidP="00CF1848">
      <w:r w:rsidRPr="00DD0CE4">
        <w:separator/>
      </w:r>
    </w:p>
  </w:endnote>
  <w:endnote w:type="continuationSeparator" w:id="0">
    <w:p w14:paraId="76D5B354" w14:textId="77777777" w:rsidR="00266440" w:rsidRPr="00DD0CE4" w:rsidRDefault="00266440"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8ECC4" w14:textId="77777777" w:rsidR="00266440" w:rsidRPr="00DD0CE4" w:rsidRDefault="00266440" w:rsidP="00CF1848">
      <w:r w:rsidRPr="00DD0CE4">
        <w:separator/>
      </w:r>
    </w:p>
  </w:footnote>
  <w:footnote w:type="continuationSeparator" w:id="0">
    <w:p w14:paraId="53D981FB" w14:textId="77777777" w:rsidR="00266440" w:rsidRPr="00DD0CE4" w:rsidRDefault="00266440" w:rsidP="00CF1848">
      <w:r w:rsidRPr="00DD0CE4">
        <w:continuationSeparator/>
      </w:r>
    </w:p>
  </w:footnote>
  <w:footnote w:id="1">
    <w:p w14:paraId="6AD9FDDF" w14:textId="28344D65" w:rsidR="00EC0975" w:rsidRPr="000C426A" w:rsidRDefault="00EC0975" w:rsidP="009D3155">
      <w:pPr>
        <w:pStyle w:val="Notedebasdepage"/>
        <w:tabs>
          <w:tab w:val="clear" w:pos="567"/>
          <w:tab w:val="clear" w:pos="1134"/>
          <w:tab w:val="clear" w:pos="1701"/>
          <w:tab w:val="clear" w:pos="2268"/>
          <w:tab w:val="left" w:pos="3189"/>
        </w:tabs>
        <w:rPr>
          <w:lang w:val="fr-FR"/>
        </w:rPr>
      </w:pPr>
    </w:p>
  </w:footnote>
  <w:footnote w:id="2">
    <w:p w14:paraId="535A68D7" w14:textId="753CECAE" w:rsidR="00827242" w:rsidRPr="000C426A" w:rsidRDefault="00827242" w:rsidP="00827242">
      <w:pPr>
        <w:pStyle w:val="Notedebasdepage"/>
        <w:rPr>
          <w:lang w:val="fr-FR"/>
        </w:rPr>
      </w:pPr>
      <w:r w:rsidRPr="000C426A">
        <w:rPr>
          <w:rStyle w:val="Appelnotedebasdep"/>
          <w:lang w:val="fr-FR"/>
        </w:rPr>
        <w:footnoteRef/>
      </w:r>
      <w:r w:rsidRPr="000C426A">
        <w:rPr>
          <w:lang w:val="fr-FR"/>
        </w:rPr>
        <w:t xml:space="preserve"> </w:t>
      </w:r>
      <w:r w:rsidR="00335DB9" w:rsidRPr="000C426A">
        <w:rPr>
          <w:lang w:val="fr-FR"/>
        </w:rPr>
        <w:t xml:space="preserve">Nations Unies, </w:t>
      </w:r>
      <w:r w:rsidR="00335DB9" w:rsidRPr="000C426A">
        <w:rPr>
          <w:i/>
          <w:iCs/>
          <w:lang w:val="fr-FR"/>
        </w:rPr>
        <w:t>Recueil des Traités</w:t>
      </w:r>
      <w:r w:rsidRPr="000C426A">
        <w:rPr>
          <w:lang w:val="fr-FR"/>
        </w:rPr>
        <w:t xml:space="preserve">, vol. 1760, </w:t>
      </w:r>
      <w:r w:rsidR="00335DB9" w:rsidRPr="000C426A">
        <w:rPr>
          <w:lang w:val="fr-FR"/>
        </w:rPr>
        <w:t>n</w:t>
      </w:r>
      <w:r w:rsidR="00335DB9" w:rsidRPr="000C426A">
        <w:rPr>
          <w:vertAlign w:val="superscript"/>
          <w:lang w:val="fr-FR"/>
        </w:rPr>
        <w:t>o</w:t>
      </w:r>
      <w:r w:rsidRPr="000C426A">
        <w:rPr>
          <w:lang w:val="fr-FR"/>
        </w:rPr>
        <w:t xml:space="preserve"> 30619.</w:t>
      </w:r>
    </w:p>
  </w:footnote>
  <w:footnote w:id="3">
    <w:p w14:paraId="23AD7099" w14:textId="6D0DEB9A" w:rsidR="005E254D" w:rsidRPr="000C426A" w:rsidRDefault="005E254D" w:rsidP="005E254D">
      <w:pPr>
        <w:pStyle w:val="Notedebasdepage"/>
        <w:rPr>
          <w:lang w:val="fr-FR"/>
        </w:rPr>
      </w:pPr>
      <w:r w:rsidRPr="000C426A">
        <w:rPr>
          <w:rStyle w:val="Appelnotedebasdep"/>
          <w:lang w:val="fr-FR"/>
        </w:rPr>
        <w:footnoteRef/>
      </w:r>
      <w:r w:rsidRPr="000C426A">
        <w:rPr>
          <w:lang w:val="fr-FR"/>
        </w:rPr>
        <w:t xml:space="preserve"> </w:t>
      </w:r>
      <w:r w:rsidRPr="000C426A">
        <w:rPr>
          <w:lang w:val="fr-FR"/>
        </w:rPr>
        <w:t>Annexe à la dé</w:t>
      </w:r>
      <w:r w:rsidRPr="000C426A">
        <w:rPr>
          <w:lang w:val="fr-FR"/>
        </w:rPr>
        <w:t xml:space="preserve">cision </w:t>
      </w:r>
      <w:hyperlink r:id="rId1" w:history="1">
        <w:r w:rsidRPr="000C426A">
          <w:rPr>
            <w:rStyle w:val="Lienhypertexte"/>
            <w:lang w:val="fr-FR"/>
          </w:rPr>
          <w:t>15/4</w:t>
        </w:r>
      </w:hyperlink>
      <w:r w:rsidRPr="000C426A">
        <w:rPr>
          <w:lang w:val="fr-FR"/>
        </w:rPr>
        <w:t>.</w:t>
      </w:r>
    </w:p>
  </w:footnote>
  <w:footnote w:id="4">
    <w:p w14:paraId="7BFEA391" w14:textId="236FED76" w:rsidR="00A92CD1" w:rsidRPr="009C5C45" w:rsidRDefault="00A92CD1" w:rsidP="00A92CD1">
      <w:pPr>
        <w:pStyle w:val="Notedebasdepage"/>
      </w:pPr>
      <w:r>
        <w:rPr>
          <w:rStyle w:val="Appelnotedebasdep"/>
        </w:rPr>
        <w:footnoteRef/>
      </w:r>
      <w:r>
        <w:t xml:space="preserve"> </w:t>
      </w:r>
      <w:r>
        <w:t>Annexe</w:t>
      </w:r>
      <w:r w:rsidR="00760553">
        <w:t> </w:t>
      </w:r>
      <w:r>
        <w:t xml:space="preserve">I au document </w:t>
      </w:r>
      <w:hyperlink r:id="rId2" w:history="1">
        <w:r w:rsidRPr="009C5C45">
          <w:rPr>
            <w:rStyle w:val="Lienhypertexte"/>
          </w:rPr>
          <w:t>CBD/SBI/6/10</w:t>
        </w:r>
      </w:hyperlink>
      <w:r>
        <w:t>.</w:t>
      </w:r>
    </w:p>
  </w:footnote>
  <w:footnote w:id="5">
    <w:p w14:paraId="5AB76F8B" w14:textId="77777777" w:rsidR="00D569DD" w:rsidRPr="000C426A" w:rsidRDefault="00D569DD" w:rsidP="00D569DD">
      <w:pPr>
        <w:pStyle w:val="Notedebasdepage"/>
        <w:rPr>
          <w:lang w:val="fr-FR"/>
        </w:rPr>
      </w:pPr>
      <w:r w:rsidRPr="000C426A">
        <w:rPr>
          <w:rStyle w:val="Appelnotedebasdep"/>
          <w:lang w:val="fr-FR"/>
        </w:rPr>
        <w:footnoteRef/>
      </w:r>
      <w:r w:rsidRPr="000C426A">
        <w:rPr>
          <w:lang w:val="fr-FR"/>
        </w:rPr>
        <w:t xml:space="preserve"> Nations Unies, </w:t>
      </w:r>
      <w:r w:rsidRPr="000C426A">
        <w:rPr>
          <w:i/>
          <w:iCs/>
          <w:lang w:val="fr-FR"/>
        </w:rPr>
        <w:t>Recueil des Traités</w:t>
      </w:r>
      <w:r w:rsidRPr="000C426A">
        <w:rPr>
          <w:lang w:val="fr-FR"/>
        </w:rPr>
        <w:t>, vol. 1760, n° 30619.</w:t>
      </w:r>
    </w:p>
  </w:footnote>
  <w:footnote w:id="6">
    <w:p w14:paraId="15258A2D" w14:textId="77777777" w:rsidR="00D569DD" w:rsidRPr="000C426A" w:rsidRDefault="00D569DD" w:rsidP="00D569DD">
      <w:pPr>
        <w:pStyle w:val="Notedebasdepage"/>
        <w:rPr>
          <w:lang w:val="fr-FR"/>
        </w:rPr>
      </w:pPr>
      <w:r w:rsidRPr="000C426A">
        <w:rPr>
          <w:rStyle w:val="Appelnotedebasdep"/>
          <w:lang w:val="fr-FR"/>
        </w:rPr>
        <w:footnoteRef/>
      </w:r>
      <w:r w:rsidRPr="000C426A">
        <w:rPr>
          <w:lang w:val="fr-FR"/>
        </w:rPr>
        <w:t xml:space="preserve"> Voir CBD/COP/17/xx.</w:t>
      </w:r>
    </w:p>
  </w:footnote>
  <w:footnote w:id="7">
    <w:p w14:paraId="35F624DB" w14:textId="706D42F4" w:rsidR="00D569DD" w:rsidRPr="000C426A" w:rsidRDefault="00D569DD" w:rsidP="00D569DD">
      <w:pPr>
        <w:pStyle w:val="Notedebasdepage"/>
        <w:rPr>
          <w:lang w:val="fr-FR"/>
        </w:rPr>
      </w:pPr>
      <w:r w:rsidRPr="000C426A">
        <w:rPr>
          <w:rStyle w:val="Appelnotedebasdep"/>
          <w:lang w:val="fr-FR"/>
        </w:rPr>
        <w:footnoteRef/>
      </w:r>
      <w:r w:rsidRPr="000C426A">
        <w:rPr>
          <w:lang w:val="fr-FR"/>
        </w:rPr>
        <w:t xml:space="preserve"> </w:t>
      </w:r>
      <w:r w:rsidR="00E07858" w:rsidRPr="000C426A">
        <w:rPr>
          <w:lang w:val="fr-FR"/>
        </w:rPr>
        <w:t xml:space="preserve">Nations Unies, </w:t>
      </w:r>
      <w:r w:rsidR="00E07858" w:rsidRPr="000C426A">
        <w:rPr>
          <w:i/>
          <w:iCs/>
          <w:lang w:val="fr-FR"/>
        </w:rPr>
        <w:t>Recueil des Traités</w:t>
      </w:r>
      <w:r w:rsidRPr="000C426A">
        <w:rPr>
          <w:lang w:val="fr-FR"/>
        </w:rPr>
        <w:t xml:space="preserve">, vol. 2226, </w:t>
      </w:r>
      <w:r w:rsidR="00E07858" w:rsidRPr="000C426A">
        <w:rPr>
          <w:lang w:val="fr-FR"/>
        </w:rPr>
        <w:t>n° </w:t>
      </w:r>
      <w:r w:rsidRPr="000C426A">
        <w:rPr>
          <w:lang w:val="fr-FR"/>
        </w:rPr>
        <w:t>30619.</w:t>
      </w:r>
    </w:p>
  </w:footnote>
  <w:footnote w:id="8">
    <w:p w14:paraId="0E439E67" w14:textId="608907E2" w:rsidR="000960AA" w:rsidRPr="000C426A" w:rsidRDefault="000960AA">
      <w:pPr>
        <w:pStyle w:val="Notedebasdepage"/>
        <w:rPr>
          <w:lang w:val="fr-FR"/>
        </w:rPr>
      </w:pPr>
      <w:r w:rsidRPr="000C426A">
        <w:rPr>
          <w:rStyle w:val="Appelnotedebasdep"/>
          <w:lang w:val="fr-FR"/>
        </w:rPr>
        <w:footnoteRef/>
      </w:r>
      <w:r w:rsidRPr="000C426A">
        <w:rPr>
          <w:lang w:val="fr-FR"/>
        </w:rPr>
        <w:t xml:space="preserve"> Ibid., vol. 3008, </w:t>
      </w:r>
      <w:r w:rsidR="00E07858" w:rsidRPr="000C426A">
        <w:rPr>
          <w:lang w:val="fr-FR"/>
        </w:rPr>
        <w:t>n°</w:t>
      </w:r>
      <w:r w:rsidRPr="000C426A">
        <w:rPr>
          <w:lang w:val="fr-FR"/>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60DFE287" w:rsidR="00534681" w:rsidRPr="00DD0CE4" w:rsidRDefault="003500C3" w:rsidP="007C4951">
        <w:pPr>
          <w:pStyle w:val="En-tte"/>
          <w:spacing w:after="240"/>
          <w:rPr>
            <w:szCs w:val="20"/>
          </w:rPr>
        </w:pPr>
        <w:r>
          <w:rPr>
            <w:szCs w:val="20"/>
          </w:rPr>
          <w:t>CBD/SBI/6/</w:t>
        </w:r>
        <w:r w:rsidR="00054658">
          <w:rPr>
            <w:szCs w:val="20"/>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737D97A" w14:textId="7EFC7BCC" w:rsidR="009505C9" w:rsidRPr="00DD0CE4" w:rsidRDefault="00054658" w:rsidP="007C4951">
        <w:pPr>
          <w:pStyle w:val="En-tte"/>
          <w:spacing w:after="240"/>
          <w:jc w:val="right"/>
        </w:pPr>
        <w:r>
          <w:t>CBD/SBI/6/L.4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4658"/>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103"/>
    <w:rsid w:val="000823E8"/>
    <w:rsid w:val="0008693E"/>
    <w:rsid w:val="00086DFE"/>
    <w:rsid w:val="00087BE0"/>
    <w:rsid w:val="00090D33"/>
    <w:rsid w:val="00090FA2"/>
    <w:rsid w:val="00092323"/>
    <w:rsid w:val="00092732"/>
    <w:rsid w:val="0009291F"/>
    <w:rsid w:val="0009392F"/>
    <w:rsid w:val="00093E7C"/>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1C57"/>
    <w:rsid w:val="000C2024"/>
    <w:rsid w:val="000C20B5"/>
    <w:rsid w:val="000C34CB"/>
    <w:rsid w:val="000C426A"/>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4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5EF0"/>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16A1"/>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578"/>
    <w:rsid w:val="00233D66"/>
    <w:rsid w:val="0023490A"/>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440"/>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852"/>
    <w:rsid w:val="00290CF5"/>
    <w:rsid w:val="00290F5D"/>
    <w:rsid w:val="002914D3"/>
    <w:rsid w:val="00291AFB"/>
    <w:rsid w:val="00292352"/>
    <w:rsid w:val="002949AC"/>
    <w:rsid w:val="00294A68"/>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3DA"/>
    <w:rsid w:val="00324F2E"/>
    <w:rsid w:val="00324FA2"/>
    <w:rsid w:val="003275AC"/>
    <w:rsid w:val="003275F8"/>
    <w:rsid w:val="00327CAB"/>
    <w:rsid w:val="00327CEB"/>
    <w:rsid w:val="003342DA"/>
    <w:rsid w:val="003349CB"/>
    <w:rsid w:val="00335367"/>
    <w:rsid w:val="00335DB9"/>
    <w:rsid w:val="00337323"/>
    <w:rsid w:val="00337997"/>
    <w:rsid w:val="00340BCD"/>
    <w:rsid w:val="003410F9"/>
    <w:rsid w:val="00344004"/>
    <w:rsid w:val="003440BE"/>
    <w:rsid w:val="003456A1"/>
    <w:rsid w:val="00345B67"/>
    <w:rsid w:val="00345E0F"/>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4FAF"/>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410D"/>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1DCF"/>
    <w:rsid w:val="003D3E7C"/>
    <w:rsid w:val="003D6287"/>
    <w:rsid w:val="003D6BDF"/>
    <w:rsid w:val="003D7993"/>
    <w:rsid w:val="003E2088"/>
    <w:rsid w:val="003E41C7"/>
    <w:rsid w:val="003E50BB"/>
    <w:rsid w:val="003E5C5F"/>
    <w:rsid w:val="003E6098"/>
    <w:rsid w:val="003E7742"/>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1EB"/>
    <w:rsid w:val="00436565"/>
    <w:rsid w:val="00436686"/>
    <w:rsid w:val="00437572"/>
    <w:rsid w:val="00440673"/>
    <w:rsid w:val="0044159A"/>
    <w:rsid w:val="004423B7"/>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6BB5"/>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A84"/>
    <w:rsid w:val="004C5C67"/>
    <w:rsid w:val="004D0A87"/>
    <w:rsid w:val="004D277B"/>
    <w:rsid w:val="004D3368"/>
    <w:rsid w:val="004D43A7"/>
    <w:rsid w:val="004D5C07"/>
    <w:rsid w:val="004D716E"/>
    <w:rsid w:val="004D79DD"/>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4F5E"/>
    <w:rsid w:val="00545157"/>
    <w:rsid w:val="00550B9D"/>
    <w:rsid w:val="0055100A"/>
    <w:rsid w:val="00552638"/>
    <w:rsid w:val="00553C7A"/>
    <w:rsid w:val="00554FED"/>
    <w:rsid w:val="00556AB3"/>
    <w:rsid w:val="0056068E"/>
    <w:rsid w:val="00563442"/>
    <w:rsid w:val="0056348E"/>
    <w:rsid w:val="005635AC"/>
    <w:rsid w:val="0056484C"/>
    <w:rsid w:val="005649F9"/>
    <w:rsid w:val="00564C45"/>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7730E"/>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2388"/>
    <w:rsid w:val="005A35AB"/>
    <w:rsid w:val="005A3F32"/>
    <w:rsid w:val="005A470E"/>
    <w:rsid w:val="005A4BFA"/>
    <w:rsid w:val="005A4DC7"/>
    <w:rsid w:val="005A4E30"/>
    <w:rsid w:val="005A5890"/>
    <w:rsid w:val="005A67E5"/>
    <w:rsid w:val="005A6BE5"/>
    <w:rsid w:val="005B13DC"/>
    <w:rsid w:val="005B278D"/>
    <w:rsid w:val="005B2A15"/>
    <w:rsid w:val="005B33EC"/>
    <w:rsid w:val="005B35E2"/>
    <w:rsid w:val="005B3E4B"/>
    <w:rsid w:val="005B414B"/>
    <w:rsid w:val="005B5EA2"/>
    <w:rsid w:val="005B6116"/>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254D"/>
    <w:rsid w:val="005E384D"/>
    <w:rsid w:val="005E39CD"/>
    <w:rsid w:val="005E3B73"/>
    <w:rsid w:val="005E3E24"/>
    <w:rsid w:val="005E437A"/>
    <w:rsid w:val="005E4544"/>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67D"/>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1C4C"/>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0D0B"/>
    <w:rsid w:val="006921EB"/>
    <w:rsid w:val="00692E1A"/>
    <w:rsid w:val="00697422"/>
    <w:rsid w:val="00697525"/>
    <w:rsid w:val="0069759D"/>
    <w:rsid w:val="006979D3"/>
    <w:rsid w:val="006A0A90"/>
    <w:rsid w:val="006A0F96"/>
    <w:rsid w:val="006A105E"/>
    <w:rsid w:val="006A11B0"/>
    <w:rsid w:val="006A1364"/>
    <w:rsid w:val="006A1B91"/>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C45"/>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0553"/>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A7C"/>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0976"/>
    <w:rsid w:val="007B17AA"/>
    <w:rsid w:val="007B2099"/>
    <w:rsid w:val="007B4796"/>
    <w:rsid w:val="007B4ED8"/>
    <w:rsid w:val="007B5F8A"/>
    <w:rsid w:val="007B6349"/>
    <w:rsid w:val="007B6502"/>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C1"/>
    <w:rsid w:val="007D36FF"/>
    <w:rsid w:val="007D4B9C"/>
    <w:rsid w:val="007D573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011"/>
    <w:rsid w:val="00816456"/>
    <w:rsid w:val="008166C8"/>
    <w:rsid w:val="00816CA2"/>
    <w:rsid w:val="008175B5"/>
    <w:rsid w:val="008178B6"/>
    <w:rsid w:val="0082067D"/>
    <w:rsid w:val="00820B7C"/>
    <w:rsid w:val="00820BBC"/>
    <w:rsid w:val="00820D6D"/>
    <w:rsid w:val="00821BCD"/>
    <w:rsid w:val="00822430"/>
    <w:rsid w:val="008234F8"/>
    <w:rsid w:val="00823919"/>
    <w:rsid w:val="00827242"/>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268B"/>
    <w:rsid w:val="00894582"/>
    <w:rsid w:val="00894FF3"/>
    <w:rsid w:val="00895018"/>
    <w:rsid w:val="00895404"/>
    <w:rsid w:val="008974F0"/>
    <w:rsid w:val="008978C5"/>
    <w:rsid w:val="008A1499"/>
    <w:rsid w:val="008A14E4"/>
    <w:rsid w:val="008A324F"/>
    <w:rsid w:val="008A3F47"/>
    <w:rsid w:val="008A4875"/>
    <w:rsid w:val="008A4F7A"/>
    <w:rsid w:val="008A5A02"/>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B83"/>
    <w:rsid w:val="008B7E4C"/>
    <w:rsid w:val="008C252B"/>
    <w:rsid w:val="008C2973"/>
    <w:rsid w:val="008C439C"/>
    <w:rsid w:val="008C579E"/>
    <w:rsid w:val="008C7381"/>
    <w:rsid w:val="008C74D4"/>
    <w:rsid w:val="008C7692"/>
    <w:rsid w:val="008D08B2"/>
    <w:rsid w:val="008D27EB"/>
    <w:rsid w:val="008D2D4C"/>
    <w:rsid w:val="008D46BF"/>
    <w:rsid w:val="008D5402"/>
    <w:rsid w:val="008D5641"/>
    <w:rsid w:val="008D5B01"/>
    <w:rsid w:val="008D625C"/>
    <w:rsid w:val="008D7517"/>
    <w:rsid w:val="008D7ABB"/>
    <w:rsid w:val="008E16B4"/>
    <w:rsid w:val="008E2E9F"/>
    <w:rsid w:val="008E32EA"/>
    <w:rsid w:val="008E3612"/>
    <w:rsid w:val="008E38F9"/>
    <w:rsid w:val="008E3A15"/>
    <w:rsid w:val="008E42A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5B9"/>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3B"/>
    <w:rsid w:val="009D1B8D"/>
    <w:rsid w:val="009D234E"/>
    <w:rsid w:val="009D3155"/>
    <w:rsid w:val="009D32FA"/>
    <w:rsid w:val="009D35CE"/>
    <w:rsid w:val="009D38A0"/>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402"/>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1C53"/>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3445"/>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2CD1"/>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985"/>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12B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0430"/>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67F2"/>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4CAC"/>
    <w:rsid w:val="00B764B8"/>
    <w:rsid w:val="00B76DBD"/>
    <w:rsid w:val="00B76EDC"/>
    <w:rsid w:val="00B771DB"/>
    <w:rsid w:val="00B77FA9"/>
    <w:rsid w:val="00B80632"/>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97DA0"/>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4E9A"/>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4EE3"/>
    <w:rsid w:val="00C57204"/>
    <w:rsid w:val="00C60C20"/>
    <w:rsid w:val="00C61EAA"/>
    <w:rsid w:val="00C61FDD"/>
    <w:rsid w:val="00C62BD4"/>
    <w:rsid w:val="00C63368"/>
    <w:rsid w:val="00C63428"/>
    <w:rsid w:val="00C6342E"/>
    <w:rsid w:val="00C638D6"/>
    <w:rsid w:val="00C63AE5"/>
    <w:rsid w:val="00C63D4D"/>
    <w:rsid w:val="00C647D5"/>
    <w:rsid w:val="00C676F7"/>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906"/>
    <w:rsid w:val="00CD3BC3"/>
    <w:rsid w:val="00CD3FBD"/>
    <w:rsid w:val="00CD641E"/>
    <w:rsid w:val="00CD6747"/>
    <w:rsid w:val="00CD6DBA"/>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569DD"/>
    <w:rsid w:val="00D6101D"/>
    <w:rsid w:val="00D61495"/>
    <w:rsid w:val="00D61C85"/>
    <w:rsid w:val="00D6325A"/>
    <w:rsid w:val="00D6388A"/>
    <w:rsid w:val="00D64526"/>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4D0A"/>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C81"/>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07858"/>
    <w:rsid w:val="00E115B0"/>
    <w:rsid w:val="00E11CD1"/>
    <w:rsid w:val="00E12E3A"/>
    <w:rsid w:val="00E151AC"/>
    <w:rsid w:val="00E15935"/>
    <w:rsid w:val="00E16AA2"/>
    <w:rsid w:val="00E175EE"/>
    <w:rsid w:val="00E200B2"/>
    <w:rsid w:val="00E21C27"/>
    <w:rsid w:val="00E21DB1"/>
    <w:rsid w:val="00E22BD0"/>
    <w:rsid w:val="00E22D1B"/>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4A6"/>
    <w:rsid w:val="00E53681"/>
    <w:rsid w:val="00E54B63"/>
    <w:rsid w:val="00E54B91"/>
    <w:rsid w:val="00E55180"/>
    <w:rsid w:val="00E57021"/>
    <w:rsid w:val="00E57322"/>
    <w:rsid w:val="00E579D4"/>
    <w:rsid w:val="00E57AF1"/>
    <w:rsid w:val="00E609E6"/>
    <w:rsid w:val="00E638A6"/>
    <w:rsid w:val="00E63EDA"/>
    <w:rsid w:val="00E6447D"/>
    <w:rsid w:val="00E646FA"/>
    <w:rsid w:val="00E648B8"/>
    <w:rsid w:val="00E65D8C"/>
    <w:rsid w:val="00E66235"/>
    <w:rsid w:val="00E66988"/>
    <w:rsid w:val="00E67190"/>
    <w:rsid w:val="00E6735B"/>
    <w:rsid w:val="00E71879"/>
    <w:rsid w:val="00E734ED"/>
    <w:rsid w:val="00E73504"/>
    <w:rsid w:val="00E74F6A"/>
    <w:rsid w:val="00E7545E"/>
    <w:rsid w:val="00E76CFA"/>
    <w:rsid w:val="00E8033D"/>
    <w:rsid w:val="00E8073D"/>
    <w:rsid w:val="00E815E4"/>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16C6"/>
    <w:rsid w:val="00EB22CF"/>
    <w:rsid w:val="00EB2AD8"/>
    <w:rsid w:val="00EB3CDF"/>
    <w:rsid w:val="00EB3D34"/>
    <w:rsid w:val="00EB3FA4"/>
    <w:rsid w:val="00EB4482"/>
    <w:rsid w:val="00EB4C1F"/>
    <w:rsid w:val="00EB6A0B"/>
    <w:rsid w:val="00EB6B55"/>
    <w:rsid w:val="00EB755D"/>
    <w:rsid w:val="00EC0975"/>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0C7"/>
    <w:rsid w:val="00ED6D94"/>
    <w:rsid w:val="00ED71AF"/>
    <w:rsid w:val="00ED7479"/>
    <w:rsid w:val="00ED75EC"/>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EF7CE1"/>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17834"/>
    <w:rsid w:val="00F237AB"/>
    <w:rsid w:val="00F24D62"/>
    <w:rsid w:val="00F24EBD"/>
    <w:rsid w:val="00F2563C"/>
    <w:rsid w:val="00F25781"/>
    <w:rsid w:val="00F25B16"/>
    <w:rsid w:val="00F26048"/>
    <w:rsid w:val="00F26311"/>
    <w:rsid w:val="00F2674E"/>
    <w:rsid w:val="00F26A9B"/>
    <w:rsid w:val="00F270AC"/>
    <w:rsid w:val="00F3015B"/>
    <w:rsid w:val="00F3041E"/>
    <w:rsid w:val="00F307DC"/>
    <w:rsid w:val="00F30A6A"/>
    <w:rsid w:val="00F316AA"/>
    <w:rsid w:val="00F33EFD"/>
    <w:rsid w:val="00F350A2"/>
    <w:rsid w:val="00F35E6E"/>
    <w:rsid w:val="00F363CE"/>
    <w:rsid w:val="00F36FE1"/>
    <w:rsid w:val="00F37088"/>
    <w:rsid w:val="00F407AE"/>
    <w:rsid w:val="00F4248E"/>
    <w:rsid w:val="00F431A9"/>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609F"/>
    <w:rsid w:val="00FD649F"/>
    <w:rsid w:val="00FD7DC8"/>
    <w:rsid w:val="00FE123C"/>
    <w:rsid w:val="00FE139A"/>
    <w:rsid w:val="00FE1719"/>
    <w:rsid w:val="00FE4C38"/>
    <w:rsid w:val="00FE57B3"/>
    <w:rsid w:val="00FE60B1"/>
    <w:rsid w:val="00FE6595"/>
    <w:rsid w:val="00FE6789"/>
    <w:rsid w:val="00FE684B"/>
    <w:rsid w:val="00FF004E"/>
    <w:rsid w:val="00FF05A7"/>
    <w:rsid w:val="00FF1C06"/>
    <w:rsid w:val="00FF2CC1"/>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D0CE4"/>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D0CE4"/>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D0CE4"/>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DD0CE4"/>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DD0CE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D0CE4"/>
    <w:rPr>
      <w:rFonts w:ascii="Times New Roman" w:eastAsia="SimSun" w:hAnsi="Times New Roman" w:cs="Times New Roman"/>
      <w:sz w:val="20"/>
      <w:szCs w:val="22"/>
      <w:lang w:val="en-GB"/>
    </w:rPr>
  </w:style>
  <w:style w:type="paragraph" w:styleId="Pieddepage">
    <w:name w:val="footer"/>
    <w:basedOn w:val="Normal"/>
    <w:link w:val="PieddepageCar"/>
    <w:uiPriority w:val="99"/>
    <w:rsid w:val="00DD0CE4"/>
    <w:pPr>
      <w:tabs>
        <w:tab w:val="center" w:pos="4680"/>
        <w:tab w:val="right" w:pos="9360"/>
      </w:tabs>
    </w:pPr>
    <w:rPr>
      <w:sz w:val="20"/>
    </w:rPr>
  </w:style>
  <w:style w:type="character" w:customStyle="1" w:styleId="PieddepageCar">
    <w:name w:val="Pied de page Car"/>
    <w:basedOn w:val="Policepardfaut"/>
    <w:link w:val="Pieddepage"/>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DD0CE4"/>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DD0CE4"/>
    <w:rPr>
      <w:sz w:val="16"/>
      <w:szCs w:val="16"/>
      <w:lang w:val="en-GB"/>
    </w:rPr>
  </w:style>
  <w:style w:type="paragraph" w:styleId="Commentaire">
    <w:name w:val="annotation text"/>
    <w:basedOn w:val="Normal"/>
    <w:link w:val="CommentaireCar"/>
    <w:uiPriority w:val="99"/>
    <w:semiHidden/>
    <w:rsid w:val="00DD0CE4"/>
    <w:rPr>
      <w:sz w:val="20"/>
      <w:szCs w:val="20"/>
    </w:rPr>
  </w:style>
  <w:style w:type="character" w:customStyle="1" w:styleId="CommentaireCar">
    <w:name w:val="Commentaire Car"/>
    <w:basedOn w:val="Policepardfaut"/>
    <w:link w:val="Commentaire"/>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DD0CE4"/>
    <w:rPr>
      <w:vertAlign w:val="superscript"/>
      <w:lang w:val="en-GB"/>
    </w:rPr>
  </w:style>
  <w:style w:type="paragraph" w:styleId="Notedebasdepage">
    <w:name w:val="footnote text"/>
    <w:basedOn w:val="Normal"/>
    <w:link w:val="NotedebasdepageCar"/>
    <w:uiPriority w:val="99"/>
    <w:unhideWhenUsed/>
    <w:rsid w:val="00DD0CE4"/>
    <w:pPr>
      <w:jc w:val="left"/>
    </w:pPr>
    <w:rPr>
      <w:sz w:val="18"/>
      <w:szCs w:val="20"/>
    </w:rPr>
  </w:style>
  <w:style w:type="character" w:customStyle="1" w:styleId="NotedebasdepageCar">
    <w:name w:val="Note de bas de page Car"/>
    <w:basedOn w:val="Policepardfaut"/>
    <w:link w:val="Notedebasdepage"/>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DD0CE4"/>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DD0CE4"/>
    <w:rPr>
      <w:rFonts w:ascii="Times New Roman" w:eastAsia="SimSun" w:hAnsi="Times New Roman" w:cs="Times New Roman"/>
      <w:bCs/>
      <w:szCs w:val="22"/>
      <w:lang w:val="en-GB"/>
    </w:rPr>
  </w:style>
  <w:style w:type="character" w:customStyle="1" w:styleId="Titre7Car">
    <w:name w:val="Titre 7 Car"/>
    <w:basedOn w:val="Policepardfaut"/>
    <w:link w:val="Titre7"/>
    <w:rsid w:val="00DD0CE4"/>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DD0CE4"/>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DD0CE4"/>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1"/>
    <w:qFormat/>
    <w:rsid w:val="00DD0CE4"/>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Notedebasdepage"/>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DD0CE4"/>
    <w:rPr>
      <w:b/>
      <w:bCs/>
    </w:rPr>
  </w:style>
  <w:style w:type="character" w:customStyle="1" w:styleId="ObjetducommentaireCar">
    <w:name w:val="Objet du commentaire Car"/>
    <w:basedOn w:val="CommentaireCar"/>
    <w:link w:val="Objetducommentaire"/>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DD0CE4"/>
    <w:pPr>
      <w:contextualSpacing/>
    </w:pPr>
  </w:style>
  <w:style w:type="numbering" w:customStyle="1" w:styleId="ListCBD">
    <w:name w:val="ListCBD"/>
    <w:basedOn w:val="Aucuneliste"/>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0"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275F8"/>
    <w:rsid w:val="003342DA"/>
    <w:rsid w:val="00347C7D"/>
    <w:rsid w:val="0035356F"/>
    <w:rsid w:val="003C6FCC"/>
    <w:rsid w:val="003E0393"/>
    <w:rsid w:val="003E09AD"/>
    <w:rsid w:val="00413DB9"/>
    <w:rsid w:val="00444722"/>
    <w:rsid w:val="00446BCD"/>
    <w:rsid w:val="005635AC"/>
    <w:rsid w:val="005A1D20"/>
    <w:rsid w:val="005D5F5B"/>
    <w:rsid w:val="006634EF"/>
    <w:rsid w:val="00681985"/>
    <w:rsid w:val="00690533"/>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56E49"/>
    <w:rsid w:val="00C63AE5"/>
    <w:rsid w:val="00C97656"/>
    <w:rsid w:val="00CB54B6"/>
    <w:rsid w:val="00CD6DBA"/>
    <w:rsid w:val="00D019F6"/>
    <w:rsid w:val="00D375C0"/>
    <w:rsid w:val="00D46C22"/>
    <w:rsid w:val="00D948CB"/>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3D2939C7-C86E-4A2E-A68E-F9413991F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28</TotalTime>
  <Pages>3</Pages>
  <Words>982</Words>
  <Characters>5402</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Functional review of the Secretariat</vt:lpstr>
      <vt:lpstr>Functional review of the Secretariat</vt:lpstr>
    </vt:vector>
  </TitlesOfParts>
  <Company>SCBD</Company>
  <LinksUpToDate>false</LinksUpToDate>
  <CharactersWithSpaces>6372</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fonctionnel du secrétariat</dc:title>
  <dc:subject>CBD/SBI/6/L.4</dc:subject>
  <dc:creator>scbd</dc:creator>
  <cp:keywords>Convention on Biological Diversity</cp:keywords>
  <cp:lastModifiedBy>Lucas MAGDALENA</cp:lastModifiedBy>
  <cp:revision>68</cp:revision>
  <cp:lastPrinted>2025-12-15T19:17:00Z</cp:lastPrinted>
  <dcterms:created xsi:type="dcterms:W3CDTF">2026-02-19T16:58:00Z</dcterms:created>
  <dcterms:modified xsi:type="dcterms:W3CDTF">2026-02-19T17:32:00Z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