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23592" w:rsidRPr="00EA442C" w14:paraId="210C8D57" w14:textId="77777777" w:rsidTr="00265625">
        <w:trPr>
          <w:trHeight w:val="851"/>
        </w:trPr>
        <w:tc>
          <w:tcPr>
            <w:tcW w:w="465" w:type="pct"/>
            <w:tcBorders>
              <w:bottom w:val="single" w:sz="8" w:space="0" w:color="auto"/>
            </w:tcBorders>
            <w:vAlign w:val="bottom"/>
          </w:tcPr>
          <w:p w14:paraId="2863B1C5" w14:textId="77777777" w:rsidR="00223592" w:rsidRPr="00550DCE" w:rsidRDefault="00223592" w:rsidP="00265625">
            <w:pPr>
              <w:spacing w:after="120"/>
              <w:jc w:val="left"/>
            </w:pPr>
            <w:bookmarkStart w:id="0" w:name="_Hlk137651738"/>
            <w:bookmarkStart w:id="1" w:name="_Hlk176608623"/>
            <w:r>
              <w:rPr>
                <w:noProof/>
                <w:lang w:val="en-US"/>
              </w:rPr>
              <w:drawing>
                <wp:inline distT="0" distB="0" distL="0" distR="0" wp14:anchorId="6F591A0E" wp14:editId="48498DD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A79F85" w14:textId="4BBCE697" w:rsidR="00223592" w:rsidRPr="00550DCE" w:rsidRDefault="00DE526F" w:rsidP="00265625">
            <w:pPr>
              <w:spacing w:after="120"/>
              <w:jc w:val="left"/>
            </w:pPr>
            <w:r w:rsidRPr="00DE526F">
              <w:rPr>
                <w:noProof/>
              </w:rPr>
              <w:drawing>
                <wp:inline distT="0" distB="0" distL="0" distR="0" wp14:anchorId="28E70EFD" wp14:editId="4336DB79">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2703" w:type="pct"/>
            <w:tcBorders>
              <w:bottom w:val="single" w:sz="8" w:space="0" w:color="auto"/>
            </w:tcBorders>
            <w:vAlign w:val="bottom"/>
          </w:tcPr>
          <w:p w14:paraId="209F79B3" w14:textId="24CA0F89" w:rsidR="00223592" w:rsidRPr="00550DCE" w:rsidRDefault="00223592" w:rsidP="00265625">
            <w:pPr>
              <w:spacing w:after="120"/>
              <w:ind w:left="2021"/>
              <w:jc w:val="right"/>
              <w:rPr>
                <w:szCs w:val="22"/>
              </w:rPr>
            </w:pPr>
            <w:r>
              <w:rPr>
                <w:sz w:val="40"/>
              </w:rPr>
              <w:t>CBD</w:t>
            </w:r>
            <w:r>
              <w:t>/SBI/5/L.2</w:t>
            </w:r>
          </w:p>
        </w:tc>
      </w:tr>
      <w:tr w:rsidR="00223592" w:rsidRPr="00EA442C" w14:paraId="22C6B90F" w14:textId="77777777" w:rsidTr="00265625">
        <w:tc>
          <w:tcPr>
            <w:tcW w:w="2297" w:type="pct"/>
            <w:gridSpan w:val="2"/>
            <w:tcBorders>
              <w:top w:val="single" w:sz="8" w:space="0" w:color="auto"/>
              <w:bottom w:val="single" w:sz="12" w:space="0" w:color="auto"/>
            </w:tcBorders>
          </w:tcPr>
          <w:p w14:paraId="7996F6C1" w14:textId="75683B9F" w:rsidR="00223592" w:rsidRPr="00550DCE" w:rsidRDefault="00DE526F" w:rsidP="00265625">
            <w:pPr>
              <w:pStyle w:val="Cornernotation"/>
              <w:suppressLineNumbers/>
              <w:suppressAutoHyphens/>
              <w:spacing w:before="120" w:after="120"/>
              <w:ind w:left="0" w:right="0" w:firstLine="0"/>
            </w:pPr>
            <w:r w:rsidRPr="009B4486">
              <w:rPr>
                <w:b w:val="0"/>
                <w:bCs/>
                <w:noProof/>
              </w:rPr>
              <w:drawing>
                <wp:inline distT="0" distB="0" distL="0" distR="0" wp14:anchorId="3AC44596" wp14:editId="16AE6B07">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2F853423" w14:textId="77777777" w:rsidR="00223592" w:rsidRPr="003C6F10" w:rsidRDefault="00223592" w:rsidP="00265625">
            <w:pPr>
              <w:ind w:left="2584"/>
              <w:jc w:val="left"/>
              <w:rPr>
                <w:sz w:val="22"/>
                <w:szCs w:val="22"/>
              </w:rPr>
            </w:pPr>
            <w:r>
              <w:rPr>
                <w:sz w:val="22"/>
              </w:rPr>
              <w:t>Distr. limitada</w:t>
            </w:r>
          </w:p>
          <w:p w14:paraId="242DFD74" w14:textId="76C2D2E2" w:rsidR="00223592" w:rsidRPr="003C6F10" w:rsidRDefault="00223592" w:rsidP="00265625">
            <w:pPr>
              <w:ind w:left="2584"/>
              <w:rPr>
                <w:sz w:val="22"/>
                <w:szCs w:val="22"/>
              </w:rPr>
            </w:pPr>
            <w:r>
              <w:rPr>
                <w:sz w:val="22"/>
              </w:rPr>
              <w:t>18 de octubre de 2024</w:t>
            </w:r>
          </w:p>
          <w:p w14:paraId="10A3A50F" w14:textId="77777777" w:rsidR="00223592" w:rsidRPr="003C6F10" w:rsidRDefault="00223592" w:rsidP="00265625">
            <w:pPr>
              <w:ind w:left="2584"/>
              <w:rPr>
                <w:sz w:val="22"/>
                <w:szCs w:val="22"/>
              </w:rPr>
            </w:pPr>
            <w:r>
              <w:rPr>
                <w:sz w:val="22"/>
              </w:rPr>
              <w:t>Español</w:t>
            </w:r>
            <w:r>
              <w:rPr>
                <w:sz w:val="22"/>
              </w:rPr>
              <w:br/>
              <w:t>Original: inglés</w:t>
            </w:r>
          </w:p>
          <w:p w14:paraId="70FFDCCE" w14:textId="77777777" w:rsidR="00223592" w:rsidRPr="00550DCE" w:rsidRDefault="00223592" w:rsidP="00265625"/>
        </w:tc>
      </w:tr>
    </w:tbl>
    <w:p w14:paraId="3CB62F6B" w14:textId="77777777" w:rsidR="00223592" w:rsidRDefault="00223592" w:rsidP="00223592">
      <w:pPr>
        <w:pStyle w:val="Cornernotation"/>
        <w:rPr>
          <w:bCs/>
        </w:rPr>
      </w:pPr>
      <w:r>
        <w:t>Órgano Subsidiario sobre la Aplicación</w:t>
      </w:r>
    </w:p>
    <w:p w14:paraId="3445F3D7" w14:textId="77777777" w:rsidR="00223592" w:rsidRDefault="00223592" w:rsidP="00223592">
      <w:pPr>
        <w:pStyle w:val="Cornernotation"/>
        <w:rPr>
          <w:bCs/>
          <w:sz w:val="22"/>
        </w:rPr>
      </w:pPr>
      <w:r>
        <w:rPr>
          <w:sz w:val="22"/>
        </w:rPr>
        <w:t>Quinta reunión</w:t>
      </w:r>
    </w:p>
    <w:p w14:paraId="7AA83C05" w14:textId="77777777" w:rsidR="00223592" w:rsidRDefault="00223592" w:rsidP="00223592">
      <w:pPr>
        <w:pStyle w:val="Venuedate"/>
      </w:pPr>
      <w:r>
        <w:t xml:space="preserve">Cali (Colombia), 16 a 18 de octubre de 2024 </w:t>
      </w:r>
    </w:p>
    <w:p w14:paraId="23137F82" w14:textId="77777777" w:rsidR="00223592" w:rsidRDefault="00223592" w:rsidP="00223592">
      <w:pPr>
        <w:pStyle w:val="Venuedate"/>
        <w:rPr>
          <w:b/>
          <w:bCs w:val="0"/>
        </w:rPr>
      </w:pPr>
      <w:r>
        <w:t>Tema 2 del programa</w:t>
      </w:r>
    </w:p>
    <w:p w14:paraId="3E0F6316" w14:textId="60B43D89" w:rsidR="00223592" w:rsidRPr="005E16DB" w:rsidRDefault="00223592" w:rsidP="00223592">
      <w:pPr>
        <w:pStyle w:val="AFCorNot12Bold"/>
      </w:pPr>
      <w:r>
        <w:rPr>
          <w:sz w:val="22"/>
        </w:rPr>
        <w:t>Revisión de la implementación del Marco</w:t>
      </w:r>
      <w:r w:rsidR="00265625">
        <w:rPr>
          <w:sz w:val="22"/>
        </w:rPr>
        <w:t xml:space="preserve"> </w:t>
      </w:r>
      <w:r>
        <w:rPr>
          <w:sz w:val="22"/>
        </w:rPr>
        <w:t>Mundial</w:t>
      </w:r>
      <w:r w:rsidR="00265625">
        <w:rPr>
          <w:sz w:val="22"/>
        </w:rPr>
        <w:br/>
      </w:r>
      <w:r>
        <w:rPr>
          <w:sz w:val="22"/>
        </w:rPr>
        <w:t>de Biodiversidad de Kunming-Montreal,</w:t>
      </w:r>
      <w:r w:rsidR="00265625">
        <w:rPr>
          <w:sz w:val="22"/>
        </w:rPr>
        <w:t xml:space="preserve"> </w:t>
      </w:r>
      <w:r>
        <w:rPr>
          <w:sz w:val="22"/>
        </w:rPr>
        <w:t>incluidos</w:t>
      </w:r>
      <w:r w:rsidR="00265625">
        <w:rPr>
          <w:sz w:val="22"/>
        </w:rPr>
        <w:br/>
      </w:r>
      <w:r>
        <w:rPr>
          <w:sz w:val="22"/>
        </w:rPr>
        <w:t>los medios de implementación</w:t>
      </w:r>
      <w:bookmarkStart w:id="2" w:name="_GoBack"/>
      <w:bookmarkEnd w:id="2"/>
    </w:p>
    <w:bookmarkEnd w:id="0"/>
    <w:p w14:paraId="110F6FAD" w14:textId="1108552F" w:rsidR="00A96B21" w:rsidRPr="005D49DC" w:rsidRDefault="00D17251" w:rsidP="00B6045E">
      <w:pPr>
        <w:pStyle w:val="CBDTitle"/>
      </w:pPr>
      <w:r>
        <w:t xml:space="preserve">Revisión de la implementación: progresos en el establecimiento de metas nacionales y en la actualización de las estrategias y planes de acción nacionales en materia de biodiversidad </w:t>
      </w:r>
      <w:bookmarkEnd w:id="1"/>
    </w:p>
    <w:p w14:paraId="16FDF886" w14:textId="1B97AD88" w:rsidR="00451626" w:rsidRPr="004918E0" w:rsidRDefault="00451626" w:rsidP="00B6045E">
      <w:pPr>
        <w:pStyle w:val="Para10"/>
        <w:keepNext/>
        <w:ind w:left="562" w:firstLine="562"/>
        <w:rPr>
          <w:b/>
          <w:bCs/>
        </w:rPr>
      </w:pPr>
      <w:r>
        <w:rPr>
          <w:b/>
        </w:rPr>
        <w:t>Proyecto de recomendación presentado por la Presidencia</w:t>
      </w:r>
    </w:p>
    <w:p w14:paraId="6FAEEBF5" w14:textId="1EF0CD3A" w:rsidR="008C4434" w:rsidRPr="00106E20" w:rsidRDefault="008C4434" w:rsidP="00B6045E">
      <w:pPr>
        <w:pStyle w:val="Para10"/>
        <w:keepNext/>
        <w:ind w:left="562" w:firstLine="562"/>
        <w:rPr>
          <w:i/>
          <w:iCs/>
        </w:rPr>
      </w:pPr>
      <w:r>
        <w:rPr>
          <w:i/>
        </w:rPr>
        <w:t>El Órgano Subsidiario sobre la Aplicación</w:t>
      </w:r>
      <w:r>
        <w:t>,</w:t>
      </w:r>
    </w:p>
    <w:p w14:paraId="249F17C8" w14:textId="55A28A49" w:rsidR="008C4434" w:rsidRPr="00106E20" w:rsidRDefault="008C4434" w:rsidP="00B6045E">
      <w:pPr>
        <w:pStyle w:val="Para10"/>
        <w:ind w:left="567" w:firstLine="567"/>
      </w:pPr>
      <w:r>
        <w:rPr>
          <w:i/>
        </w:rPr>
        <w:t>Recordando</w:t>
      </w:r>
      <w:r>
        <w:t xml:space="preserve"> las decisiones XIII/25, de 9 de diciembre de 2016, 14/28, de 25 de noviembre de 2018, y 15/6, de 19 de diciembre de 2022, de la Conferencia de las Partes en el Convenio sobre la Diversidad Biológica,</w:t>
      </w:r>
    </w:p>
    <w:p w14:paraId="3073CD31" w14:textId="051B910C" w:rsidR="008C4434" w:rsidRDefault="008C4434" w:rsidP="00B6045E">
      <w:pPr>
        <w:pStyle w:val="Para10"/>
        <w:ind w:left="567" w:firstLine="567"/>
      </w:pPr>
      <w:r>
        <w:rPr>
          <w:i/>
        </w:rPr>
        <w:t>Habiendo examinado</w:t>
      </w:r>
      <w:r>
        <w:t xml:space="preserve"> la información proporcionada en el documento CBD/SBI/5/2/Rev.1 y sus adiciones</w:t>
      </w:r>
      <w:r w:rsidR="001C7971" w:rsidRPr="00106E20">
        <w:rPr>
          <w:rStyle w:val="FootnoteReference"/>
          <w:lang w:val="en-GB"/>
        </w:rPr>
        <w:footnoteReference w:id="2"/>
      </w:r>
      <w:r>
        <w:t xml:space="preserve">, </w:t>
      </w:r>
    </w:p>
    <w:p w14:paraId="32A36A03" w14:textId="60076EAF" w:rsidR="008C4434" w:rsidRPr="00106E20" w:rsidRDefault="008C4434" w:rsidP="00B6045E">
      <w:pPr>
        <w:pStyle w:val="Para10"/>
        <w:ind w:left="567" w:firstLine="567"/>
      </w:pPr>
      <w:r>
        <w:rPr>
          <w:i/>
        </w:rPr>
        <w:t>Recomienda</w:t>
      </w:r>
      <w:r>
        <w:t xml:space="preserve"> </w:t>
      </w:r>
      <w:r w:rsidR="00265625">
        <w:t xml:space="preserve">a </w:t>
      </w:r>
      <w:r>
        <w:t xml:space="preserve">la Conferencia de las Partes </w:t>
      </w:r>
      <w:r w:rsidR="00265625">
        <w:t xml:space="preserve">que en su 16ª reunión </w:t>
      </w:r>
      <w:r>
        <w:t>adopte una decisión del siguiente tenor:</w:t>
      </w:r>
    </w:p>
    <w:p w14:paraId="55B9C08E" w14:textId="67C4C3BF" w:rsidR="0089214A" w:rsidRPr="00106E20" w:rsidRDefault="0089214A" w:rsidP="00B6045E">
      <w:pPr>
        <w:pStyle w:val="Para10"/>
        <w:tabs>
          <w:tab w:val="clear" w:pos="567"/>
        </w:tabs>
        <w:ind w:left="1134" w:firstLine="567"/>
      </w:pPr>
      <w:r>
        <w:rPr>
          <w:i/>
        </w:rPr>
        <w:t>La Conferencia de las Partes</w:t>
      </w:r>
      <w:r>
        <w:t>,</w:t>
      </w:r>
    </w:p>
    <w:p w14:paraId="05F97C48" w14:textId="0B6689AD" w:rsidR="00FC0343" w:rsidRDefault="008C4434" w:rsidP="00B6045E">
      <w:pPr>
        <w:pStyle w:val="Para10"/>
        <w:tabs>
          <w:tab w:val="clear" w:pos="567"/>
          <w:tab w:val="clear" w:pos="1134"/>
        </w:tabs>
        <w:ind w:left="1134" w:firstLine="567"/>
      </w:pPr>
      <w:r>
        <w:rPr>
          <w:i/>
        </w:rPr>
        <w:t>Recordando</w:t>
      </w:r>
      <w:r>
        <w:t xml:space="preserve"> la adopción de mecanismos </w:t>
      </w:r>
      <w:r w:rsidR="00265625">
        <w:t>para la</w:t>
      </w:r>
      <w:r>
        <w:t xml:space="preserve"> planificación, </w:t>
      </w:r>
      <w:r w:rsidR="00265625">
        <w:t xml:space="preserve">el </w:t>
      </w:r>
      <w:r>
        <w:t xml:space="preserve">seguimiento, </w:t>
      </w:r>
      <w:r w:rsidR="00265625">
        <w:t xml:space="preserve">la </w:t>
      </w:r>
      <w:r>
        <w:t xml:space="preserve">presentación de informes y </w:t>
      </w:r>
      <w:r w:rsidR="00265625">
        <w:t xml:space="preserve">la </w:t>
      </w:r>
      <w:r>
        <w:t xml:space="preserve">revisión en la decisión 15/6 de 19 de diciembre de 2022, </w:t>
      </w:r>
    </w:p>
    <w:p w14:paraId="384C614D" w14:textId="66F0B132" w:rsidR="0024414D" w:rsidRDefault="0024414D" w:rsidP="7D0B493E">
      <w:pPr>
        <w:pStyle w:val="Para10"/>
        <w:tabs>
          <w:tab w:val="clear" w:pos="567"/>
          <w:tab w:val="clear" w:pos="1134"/>
        </w:tabs>
        <w:ind w:left="1134" w:firstLine="567"/>
      </w:pPr>
      <w:r>
        <w:rPr>
          <w:i/>
        </w:rPr>
        <w:t>Observando</w:t>
      </w:r>
      <w:r>
        <w:t xml:space="preserve"> los resultados de los diálogos regionales y subregionales sobre estrategias y planes de acción nacionales en materia de biodiversidad y la información y las experiencias compartidas en esos diálogos, y expresando su reconocimiento a las Partes que acogieron los diálogos y a las Partes y </w:t>
      </w:r>
      <w:r w:rsidR="00265625">
        <w:t xml:space="preserve">las </w:t>
      </w:r>
      <w:r>
        <w:t xml:space="preserve">organizaciones que prestaron apoyo financiero y logístico para </w:t>
      </w:r>
      <w:r w:rsidR="00265625">
        <w:t>su realización</w:t>
      </w:r>
      <w:r>
        <w:t>,</w:t>
      </w:r>
    </w:p>
    <w:p w14:paraId="1CF6E915" w14:textId="634861E4" w:rsidR="00E65EE4" w:rsidRPr="00C16F98" w:rsidRDefault="00E65EE4" w:rsidP="00F14BAF">
      <w:pPr>
        <w:pStyle w:val="Para10"/>
        <w:tabs>
          <w:tab w:val="clear" w:pos="567"/>
          <w:tab w:val="clear" w:pos="1134"/>
        </w:tabs>
        <w:ind w:left="1134" w:firstLine="567"/>
        <w:rPr>
          <w:i/>
          <w:iCs/>
        </w:rPr>
      </w:pPr>
      <w:r>
        <w:rPr>
          <w:i/>
        </w:rPr>
        <w:t>Observando con reconocimiento</w:t>
      </w:r>
      <w:r>
        <w:t xml:space="preserve"> el apoyo </w:t>
      </w:r>
      <w:r w:rsidR="00265625">
        <w:t>brindado</w:t>
      </w:r>
      <w:r>
        <w:t xml:space="preserve"> a muchas Partes por el Fondo para el Medio Ambiente Mundial y sus organismos de ejecución para facilitar la revisión o actualización de las estrategias y planes de acción nacionales en materia de biodiversidad, al tiempo que observa con preocupación que no todas las Partes que reúnen las condiciones recibieron apoyo o lo recibieron a tiempo, </w:t>
      </w:r>
    </w:p>
    <w:p w14:paraId="01DE7EE5" w14:textId="2875D515" w:rsidR="00227B71" w:rsidRDefault="00227B71" w:rsidP="00B6045E">
      <w:pPr>
        <w:pStyle w:val="Para10"/>
        <w:tabs>
          <w:tab w:val="clear" w:pos="567"/>
          <w:tab w:val="clear" w:pos="1134"/>
        </w:tabs>
        <w:ind w:left="1134" w:firstLine="567"/>
      </w:pPr>
      <w:r>
        <w:rPr>
          <w:i/>
        </w:rPr>
        <w:lastRenderedPageBreak/>
        <w:t>Reconociendo</w:t>
      </w:r>
      <w:r>
        <w:t xml:space="preserve"> que la revisión o actualización de las estrategias y planes de acción nacionales en materia de biodiversidad para que estén en consonancia con el Marco Mundial de Biodiversidad de Kunming-Montreal depende de que se proporcionen medios de implementación adecuados, suficientes, previsibles y accesibles, incluidos recursos financieros, creación y desarrollo de capacidad, cooperación científica y técnica y transferencia de tecnología, en particular a las Partes que son países en desarrollo,</w:t>
      </w:r>
    </w:p>
    <w:p w14:paraId="572123FD" w14:textId="0E3C0F6E" w:rsidR="00E44BFE" w:rsidRPr="00C42980" w:rsidRDefault="00293456" w:rsidP="00E44BFE">
      <w:pPr>
        <w:pStyle w:val="Para10"/>
        <w:tabs>
          <w:tab w:val="clear" w:pos="567"/>
          <w:tab w:val="clear" w:pos="1134"/>
        </w:tabs>
        <w:ind w:left="1134" w:firstLine="567"/>
      </w:pPr>
      <w:r>
        <w:t>1.</w:t>
      </w:r>
      <w:r>
        <w:tab/>
      </w:r>
      <w:r>
        <w:rPr>
          <w:i/>
        </w:rPr>
        <w:t xml:space="preserve">Felicita </w:t>
      </w:r>
      <w:r>
        <w:t xml:space="preserve">a las Partes que han presentado </w:t>
      </w:r>
      <w:r w:rsidR="00265625">
        <w:t xml:space="preserve">las versiones de sus </w:t>
      </w:r>
      <w:r>
        <w:t xml:space="preserve">estrategias y planes de acción nacionales en materia de biodiversidad </w:t>
      </w:r>
      <w:r w:rsidR="00265625">
        <w:t xml:space="preserve">revisadas y actualizadas </w:t>
      </w:r>
      <w:r>
        <w:t xml:space="preserve">a la luz del Marco, </w:t>
      </w:r>
      <w:r w:rsidR="00265625">
        <w:t xml:space="preserve">cuya lista figura </w:t>
      </w:r>
      <w:r>
        <w:t>en el anexo I;</w:t>
      </w:r>
    </w:p>
    <w:p w14:paraId="4CA33C70" w14:textId="02F3DE30" w:rsidR="00FC0343" w:rsidRPr="008665B1" w:rsidRDefault="00293456" w:rsidP="008665B1">
      <w:pPr>
        <w:pStyle w:val="Para10"/>
        <w:tabs>
          <w:tab w:val="clear" w:pos="567"/>
          <w:tab w:val="clear" w:pos="1134"/>
        </w:tabs>
        <w:ind w:left="1134" w:firstLine="567"/>
      </w:pPr>
      <w:r>
        <w:t>2.</w:t>
      </w:r>
      <w:r>
        <w:rPr>
          <w:i/>
        </w:rPr>
        <w:tab/>
      </w:r>
      <w:r w:rsidR="00265625">
        <w:rPr>
          <w:i/>
        </w:rPr>
        <w:t>Observa</w:t>
      </w:r>
      <w:r>
        <w:rPr>
          <w:i/>
        </w:rPr>
        <w:t xml:space="preserve"> con satisfacción </w:t>
      </w:r>
      <w:r>
        <w:t xml:space="preserve">que varias Partes, </w:t>
      </w:r>
      <w:r w:rsidR="00265625">
        <w:t>cuya lista figura</w:t>
      </w:r>
      <w:r>
        <w:t xml:space="preserve"> en el anexo II, han comunicado metas nacionales</w:t>
      </w:r>
      <w:r w:rsidR="00265625">
        <w:t xml:space="preserve"> que están</w:t>
      </w:r>
      <w:r>
        <w:t xml:space="preserve"> en consonancia con las metas mundiales del Marco, ya sea </w:t>
      </w:r>
      <w:r w:rsidR="00265625">
        <w:t>en una</w:t>
      </w:r>
      <w:r>
        <w:t xml:space="preserve"> </w:t>
      </w:r>
      <w:r w:rsidR="00265625">
        <w:t>present</w:t>
      </w:r>
      <w:r>
        <w:t xml:space="preserve">ación independiente o como parte de la presentación de sus estrategias y planes de acción nacionales en materia de biodiversidad, y </w:t>
      </w:r>
      <w:r w:rsidR="00265625">
        <w:t xml:space="preserve">que </w:t>
      </w:r>
      <w:r>
        <w:t xml:space="preserve">lo han </w:t>
      </w:r>
      <w:r w:rsidR="00265625">
        <w:t>hecho</w:t>
      </w:r>
      <w:r>
        <w:t xml:space="preserve"> siguiendo la plantilla que figura en el anexo I de la decisión 15/6 y utilizando la herramienta de presentación de informes en línea del mecanismo de facilitación;</w:t>
      </w:r>
    </w:p>
    <w:p w14:paraId="606EEB2D" w14:textId="7676EAB3" w:rsidR="00BF1EF4" w:rsidRDefault="008665B1" w:rsidP="00BF1EF4">
      <w:pPr>
        <w:pStyle w:val="Para10"/>
        <w:ind w:left="1134" w:firstLine="567"/>
      </w:pPr>
      <w:r>
        <w:t>3.</w:t>
      </w:r>
      <w:r>
        <w:rPr>
          <w:i/>
        </w:rPr>
        <w:tab/>
        <w:t>Insta</w:t>
      </w:r>
      <w:r>
        <w:t xml:space="preserve"> a las Partes que aún no lo hayan hecho a que revisen o actualicen lo antes posible sus estrategias y planes de acción nacionales en materia de biodiversidad, </w:t>
      </w:r>
      <w:r w:rsidR="0014526D">
        <w:t>conforme a lo</w:t>
      </w:r>
      <w:r>
        <w:t xml:space="preserve"> solicita</w:t>
      </w:r>
      <w:r w:rsidR="0014526D">
        <w:t>do</w:t>
      </w:r>
      <w:r>
        <w:t xml:space="preserve"> en la decisión 15/6;</w:t>
      </w:r>
    </w:p>
    <w:p w14:paraId="21B1710E" w14:textId="7A71DD58" w:rsidR="000F2EE3" w:rsidRDefault="008665B1" w:rsidP="008665B1">
      <w:pPr>
        <w:pStyle w:val="Para10"/>
        <w:tabs>
          <w:tab w:val="clear" w:pos="567"/>
          <w:tab w:val="clear" w:pos="1134"/>
        </w:tabs>
        <w:ind w:left="1134" w:firstLine="567"/>
      </w:pPr>
      <w:r>
        <w:t>4.</w:t>
      </w:r>
      <w:r>
        <w:tab/>
      </w:r>
      <w:r>
        <w:rPr>
          <w:i/>
        </w:rPr>
        <w:t>Alienta</w:t>
      </w:r>
      <w:r>
        <w:t xml:space="preserve"> a las Partes a que </w:t>
      </w:r>
      <w:r w:rsidR="0014526D">
        <w:t>habiliten</w:t>
      </w:r>
      <w:r>
        <w:t xml:space="preserve"> la participación y </w:t>
      </w:r>
      <w:r w:rsidR="0014526D">
        <w:t>la colaboración</w:t>
      </w:r>
      <w:r>
        <w:t xml:space="preserve"> plen</w:t>
      </w:r>
      <w:r w:rsidR="0014526D">
        <w:t>a</w:t>
      </w:r>
      <w:r>
        <w:t>s y efectiv</w:t>
      </w:r>
      <w:r w:rsidR="0014526D">
        <w:t>a</w:t>
      </w:r>
      <w:r>
        <w:t xml:space="preserve">s de las mujeres, los pueblos indígenas y las comunidades locales, la juventud, las organizaciones de la sociedad civil, el mundo académico, el sector privado, todos los niveles de gobierno y los interesados de todos los demás sectores pertinentes en todos los niveles de la revisión o actualización de las estrategias y </w:t>
      </w:r>
      <w:r w:rsidR="0014526D">
        <w:t xml:space="preserve">planes de acción nacionales </w:t>
      </w:r>
      <w:r>
        <w:t>e</w:t>
      </w:r>
      <w:r w:rsidR="0014526D">
        <w:t>n materia de</w:t>
      </w:r>
      <w:r>
        <w:t xml:space="preserve"> biodiversidad </w:t>
      </w:r>
      <w:r w:rsidR="0014526D">
        <w:t>a través de</w:t>
      </w:r>
      <w:r>
        <w:t xml:space="preserve"> modalidades inclusivas y transparentes;</w:t>
      </w:r>
    </w:p>
    <w:p w14:paraId="53A7500F" w14:textId="1A1D4667" w:rsidR="00C84FDF" w:rsidRDefault="008A3CB2" w:rsidP="00C84FDF">
      <w:pPr>
        <w:pStyle w:val="Para10"/>
        <w:tabs>
          <w:tab w:val="clear" w:pos="567"/>
          <w:tab w:val="clear" w:pos="1134"/>
        </w:tabs>
        <w:ind w:left="1134" w:firstLine="567"/>
      </w:pPr>
      <w:r>
        <w:t>5.</w:t>
      </w:r>
      <w:r>
        <w:tab/>
      </w:r>
      <w:r>
        <w:rPr>
          <w:i/>
        </w:rPr>
        <w:t>Pide</w:t>
      </w:r>
      <w:r>
        <w:t xml:space="preserve"> al Fondo para el Medio Ambiente Mundial y a sus organismos de ejecución que presten apoyo oportuno a todas las Partes que reúnen las condiciones, en consonancia con las circunstancias y necesidades nacionales, cuando estas lo soliciten, para permitirles revisar </w:t>
      </w:r>
      <w:r w:rsidR="0014526D">
        <w:t>o</w:t>
      </w:r>
      <w:r>
        <w:t xml:space="preserve"> actualizar sus estrategias y planes de acción nacionales en materia de biodiversidad;</w:t>
      </w:r>
    </w:p>
    <w:p w14:paraId="4F2E3037" w14:textId="4FC74E3D" w:rsidR="00982F3B" w:rsidRPr="00106E20" w:rsidRDefault="00982F3B" w:rsidP="00982F3B">
      <w:pPr>
        <w:pStyle w:val="Para10"/>
        <w:tabs>
          <w:tab w:val="clear" w:pos="567"/>
          <w:tab w:val="clear" w:pos="1134"/>
        </w:tabs>
        <w:ind w:left="1134" w:firstLine="567"/>
      </w:pPr>
      <w:r>
        <w:t>[6.</w:t>
      </w:r>
      <w:r>
        <w:tab/>
      </w:r>
      <w:r>
        <w:rPr>
          <w:i/>
        </w:rPr>
        <w:t>Insta</w:t>
      </w:r>
      <w:r>
        <w:t xml:space="preserve"> a todas las Partes a que </w:t>
      </w:r>
      <w:r w:rsidR="0014526D">
        <w:t>implementen</w:t>
      </w:r>
      <w:r>
        <w:t xml:space="preserve"> sus estrategias y planes de acción nacionales en materia de biodiversidad, reconociendo la necesidad de </w:t>
      </w:r>
      <w:r w:rsidR="0014526D">
        <w:t>incre</w:t>
      </w:r>
      <w:r>
        <w:t xml:space="preserve">mentar el apoyo a los países en desarrollo </w:t>
      </w:r>
      <w:r w:rsidR="0014526D">
        <w:t>a través de</w:t>
      </w:r>
      <w:r>
        <w:t xml:space="preserve"> medios de implementación adecuados, previsibles y de fácil acceso y teniendo en cuenta las consideraciones para la </w:t>
      </w:r>
      <w:r w:rsidR="0014526D">
        <w:t>im</w:t>
      </w:r>
      <w:r>
        <w:t>pl</w:t>
      </w:r>
      <w:r w:rsidR="0014526D">
        <w:t>ement</w:t>
      </w:r>
      <w:r>
        <w:t>ación del Marco.]</w:t>
      </w:r>
    </w:p>
    <w:p w14:paraId="48E2AEB0" w14:textId="261E53D7" w:rsidR="0089214A" w:rsidRPr="00106E20" w:rsidRDefault="009C10A5" w:rsidP="00146CAC">
      <w:pPr>
        <w:pStyle w:val="Para10"/>
        <w:tabs>
          <w:tab w:val="clear" w:pos="567"/>
          <w:tab w:val="clear" w:pos="1134"/>
        </w:tabs>
        <w:ind w:left="1134" w:firstLine="567"/>
      </w:pPr>
      <w:r>
        <w:t>[6alt.</w:t>
      </w:r>
      <w:r>
        <w:tab/>
      </w:r>
      <w:r>
        <w:rPr>
          <w:i/>
        </w:rPr>
        <w:t>Insta</w:t>
      </w:r>
      <w:r>
        <w:t xml:space="preserve"> a todas las Partes a que implementen sus estrategias y planes de acción en materia de biodiversidad[, de conformidad con el artículo 20,][según sus circunstancias, prioridades y capacidades nacionales,] reconociendo la necesidad de incrementar el apoyo, [en particular para] [a] los países en desarrollo, [en particular los países menos adelantados y los pequeños Estados insulares en desarrollo[, así como los países con economías en transición,]] a través de medios de implementación adecuados, [rápidos,] previsibles y </w:t>
      </w:r>
      <w:r w:rsidR="0014526D">
        <w:t xml:space="preserve">de </w:t>
      </w:r>
      <w:r>
        <w:t>fácil acces</w:t>
      </w:r>
      <w:r w:rsidR="0014526D">
        <w:t>o</w:t>
      </w:r>
      <w:r>
        <w:t xml:space="preserve"> [de todas las fuentes en función de las necesidades] y tomando en cuenta las consideraciones para la implementación[, según lo establecido en la sección C] del Marco.]</w:t>
      </w:r>
    </w:p>
    <w:p w14:paraId="13F13D92" w14:textId="77777777" w:rsidR="00982F3B" w:rsidRDefault="00982F3B">
      <w:pPr>
        <w:tabs>
          <w:tab w:val="clear" w:pos="567"/>
          <w:tab w:val="clear" w:pos="1134"/>
          <w:tab w:val="clear" w:pos="1701"/>
          <w:tab w:val="clear" w:pos="2268"/>
        </w:tabs>
        <w:spacing w:after="160" w:line="259" w:lineRule="auto"/>
        <w:jc w:val="left"/>
        <w:rPr>
          <w:b/>
          <w:sz w:val="28"/>
        </w:rPr>
      </w:pPr>
      <w:r>
        <w:br w:type="page"/>
      </w:r>
    </w:p>
    <w:p w14:paraId="753B0D2B" w14:textId="00DF5CA1" w:rsidR="004813F8" w:rsidRPr="005D49DC" w:rsidRDefault="004813F8" w:rsidP="0091073F">
      <w:pPr>
        <w:pStyle w:val="CBDAnnex"/>
        <w:spacing w:after="0"/>
      </w:pPr>
      <w:r>
        <w:lastRenderedPageBreak/>
        <w:t>Anexo I</w:t>
      </w:r>
    </w:p>
    <w:p w14:paraId="757516AA" w14:textId="660C395A" w:rsidR="004813F8" w:rsidRDefault="004813F8" w:rsidP="00E41008">
      <w:pPr>
        <w:pStyle w:val="CBDTitle"/>
        <w:spacing w:before="40" w:after="80"/>
        <w:ind w:left="562"/>
      </w:pPr>
      <w:r>
        <w:t xml:space="preserve">Lista de Partes que han presentado </w:t>
      </w:r>
      <w:r w:rsidR="0014526D">
        <w:t xml:space="preserve">a la Secretaría </w:t>
      </w:r>
      <w:r>
        <w:t>una estrategia y plan de acción nacional en materia de biodiversidad en consonancia con el Marco Mundial de Biodiversidad de Kunming-Montreal</w:t>
      </w:r>
      <w:r w:rsidR="0014526D">
        <w:t>,</w:t>
      </w:r>
      <w:r>
        <w:t xml:space="preserve"> desde diciembre de 2022, al 18 de octubre de 2024</w:t>
      </w:r>
      <w:r w:rsidR="0014526D">
        <w:rPr>
          <w:rStyle w:val="FootnoteReference"/>
        </w:rPr>
        <w:footnoteReference w:id="3"/>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5A5B21" w:rsidRPr="005D49DC" w14:paraId="7AEBBD49" w14:textId="77777777" w:rsidTr="0014526D">
        <w:tc>
          <w:tcPr>
            <w:tcW w:w="704" w:type="dxa"/>
            <w:tcBorders>
              <w:top w:val="single" w:sz="4" w:space="0" w:color="auto"/>
              <w:bottom w:val="single" w:sz="4" w:space="0" w:color="auto"/>
            </w:tcBorders>
          </w:tcPr>
          <w:p w14:paraId="66B776F5" w14:textId="77777777" w:rsidR="005A5B21" w:rsidRPr="00B6045E" w:rsidRDefault="005A5B21" w:rsidP="00265625">
            <w:pPr>
              <w:spacing w:before="40" w:after="40"/>
              <w:jc w:val="right"/>
              <w:rPr>
                <w:i/>
                <w:iCs/>
                <w:sz w:val="21"/>
                <w:szCs w:val="21"/>
              </w:rPr>
            </w:pPr>
            <w:bookmarkStart w:id="3" w:name="_Hlk180165519"/>
          </w:p>
        </w:tc>
        <w:tc>
          <w:tcPr>
            <w:tcW w:w="3544" w:type="dxa"/>
            <w:tcBorders>
              <w:top w:val="single" w:sz="4" w:space="0" w:color="auto"/>
              <w:bottom w:val="single" w:sz="4" w:space="0" w:color="auto"/>
            </w:tcBorders>
          </w:tcPr>
          <w:p w14:paraId="275B7EBB" w14:textId="77777777" w:rsidR="005A5B21" w:rsidRPr="00B6045E" w:rsidRDefault="005A5B21" w:rsidP="00265625">
            <w:pPr>
              <w:spacing w:before="40" w:after="40"/>
              <w:jc w:val="left"/>
              <w:rPr>
                <w:i/>
                <w:iCs/>
                <w:sz w:val="21"/>
                <w:szCs w:val="21"/>
              </w:rPr>
            </w:pPr>
            <w:r>
              <w:rPr>
                <w:i/>
                <w:sz w:val="21"/>
              </w:rPr>
              <w:t>Parte</w:t>
            </w:r>
          </w:p>
        </w:tc>
        <w:tc>
          <w:tcPr>
            <w:tcW w:w="3265" w:type="dxa"/>
            <w:tcBorders>
              <w:top w:val="single" w:sz="4" w:space="0" w:color="auto"/>
              <w:bottom w:val="single" w:sz="4" w:space="0" w:color="auto"/>
            </w:tcBorders>
            <w:tcMar>
              <w:left w:w="43" w:type="dxa"/>
              <w:right w:w="43" w:type="dxa"/>
            </w:tcMar>
          </w:tcPr>
          <w:p w14:paraId="7C198AB8" w14:textId="77777777" w:rsidR="005A5B21" w:rsidRPr="00B6045E" w:rsidRDefault="005A5B21" w:rsidP="00265625">
            <w:pPr>
              <w:spacing w:before="40" w:after="40"/>
              <w:jc w:val="left"/>
              <w:rPr>
                <w:i/>
                <w:iCs/>
                <w:sz w:val="21"/>
                <w:szCs w:val="21"/>
              </w:rPr>
            </w:pPr>
            <w:r>
              <w:rPr>
                <w:i/>
                <w:sz w:val="21"/>
              </w:rPr>
              <w:t>Fecha de recepción por la Secretaría</w:t>
            </w:r>
          </w:p>
        </w:tc>
      </w:tr>
      <w:tr w:rsidR="00E41008" w:rsidRPr="005D49DC" w14:paraId="79C1DA10" w14:textId="77777777" w:rsidTr="00025DFC">
        <w:tc>
          <w:tcPr>
            <w:tcW w:w="704" w:type="dxa"/>
          </w:tcPr>
          <w:p w14:paraId="6125311E" w14:textId="77777777" w:rsidR="00E41008" w:rsidRPr="00B6045E" w:rsidRDefault="00E41008" w:rsidP="00265625">
            <w:pPr>
              <w:spacing w:before="40" w:after="40"/>
              <w:jc w:val="right"/>
              <w:rPr>
                <w:sz w:val="21"/>
                <w:szCs w:val="21"/>
              </w:rPr>
            </w:pPr>
            <w:r>
              <w:rPr>
                <w:sz w:val="21"/>
              </w:rPr>
              <w:t>1</w:t>
            </w:r>
          </w:p>
        </w:tc>
        <w:tc>
          <w:tcPr>
            <w:tcW w:w="3544" w:type="dxa"/>
          </w:tcPr>
          <w:p w14:paraId="6ADA4774" w14:textId="77777777" w:rsidR="00E41008" w:rsidRPr="00B6045E" w:rsidRDefault="00E41008" w:rsidP="00265625">
            <w:pPr>
              <w:spacing w:before="40" w:after="40"/>
              <w:rPr>
                <w:sz w:val="21"/>
                <w:szCs w:val="21"/>
              </w:rPr>
            </w:pPr>
            <w:r>
              <w:rPr>
                <w:sz w:val="21"/>
              </w:rPr>
              <w:t>Afganistán</w:t>
            </w:r>
          </w:p>
        </w:tc>
        <w:tc>
          <w:tcPr>
            <w:tcW w:w="3265" w:type="dxa"/>
          </w:tcPr>
          <w:p w14:paraId="52F41B22" w14:textId="77777777" w:rsidR="00E41008" w:rsidRPr="00B6045E" w:rsidRDefault="00E41008" w:rsidP="00265625">
            <w:pPr>
              <w:spacing w:before="40" w:after="40"/>
              <w:rPr>
                <w:sz w:val="21"/>
                <w:szCs w:val="21"/>
              </w:rPr>
            </w:pPr>
            <w:r>
              <w:rPr>
                <w:sz w:val="21"/>
              </w:rPr>
              <w:t>28 de julio de 2024</w:t>
            </w:r>
          </w:p>
        </w:tc>
      </w:tr>
      <w:tr w:rsidR="00E41008" w:rsidRPr="005D49DC" w14:paraId="4801E0FD" w14:textId="77777777" w:rsidTr="00025DFC">
        <w:tc>
          <w:tcPr>
            <w:tcW w:w="704" w:type="dxa"/>
          </w:tcPr>
          <w:p w14:paraId="1CD79B8A" w14:textId="4978DD9F" w:rsidR="00E41008" w:rsidRPr="00B6045E" w:rsidRDefault="00E41008" w:rsidP="00265625">
            <w:pPr>
              <w:spacing w:before="40" w:after="40"/>
              <w:jc w:val="right"/>
              <w:rPr>
                <w:sz w:val="21"/>
                <w:szCs w:val="21"/>
              </w:rPr>
            </w:pPr>
            <w:r>
              <w:rPr>
                <w:sz w:val="21"/>
              </w:rPr>
              <w:t>2</w:t>
            </w:r>
          </w:p>
        </w:tc>
        <w:tc>
          <w:tcPr>
            <w:tcW w:w="3544" w:type="dxa"/>
          </w:tcPr>
          <w:p w14:paraId="1676BD33" w14:textId="77777777" w:rsidR="00E41008" w:rsidRPr="00B6045E" w:rsidRDefault="00E41008" w:rsidP="00265625">
            <w:pPr>
              <w:spacing w:before="40" w:after="40"/>
              <w:rPr>
                <w:sz w:val="21"/>
                <w:szCs w:val="21"/>
              </w:rPr>
            </w:pPr>
            <w:r>
              <w:rPr>
                <w:sz w:val="21"/>
              </w:rPr>
              <w:t xml:space="preserve">Australia </w:t>
            </w:r>
          </w:p>
        </w:tc>
        <w:tc>
          <w:tcPr>
            <w:tcW w:w="3265" w:type="dxa"/>
          </w:tcPr>
          <w:p w14:paraId="64450C9D" w14:textId="77777777" w:rsidR="00E41008" w:rsidRPr="00B6045E" w:rsidRDefault="00E41008" w:rsidP="00265625">
            <w:pPr>
              <w:spacing w:before="40" w:after="40"/>
              <w:rPr>
                <w:sz w:val="21"/>
                <w:szCs w:val="21"/>
              </w:rPr>
            </w:pPr>
            <w:r>
              <w:rPr>
                <w:sz w:val="21"/>
              </w:rPr>
              <w:t>27 de septiembre de 2024</w:t>
            </w:r>
          </w:p>
        </w:tc>
      </w:tr>
      <w:tr w:rsidR="00E41008" w:rsidRPr="005D49DC" w14:paraId="2393216E"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B2130B7" w14:textId="5C4A979E" w:rsidR="00E41008" w:rsidRDefault="00E41008" w:rsidP="00265625">
            <w:pPr>
              <w:spacing w:before="40" w:after="40"/>
              <w:jc w:val="right"/>
              <w:rPr>
                <w:sz w:val="21"/>
                <w:szCs w:val="21"/>
              </w:rPr>
            </w:pPr>
            <w:r>
              <w:rPr>
                <w:sz w:val="21"/>
              </w:rPr>
              <w:t>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356980D" w14:textId="77777777" w:rsidR="00E41008" w:rsidRPr="00B6045E" w:rsidRDefault="00E41008" w:rsidP="00265625">
            <w:pPr>
              <w:spacing w:before="40" w:after="40"/>
              <w:rPr>
                <w:sz w:val="21"/>
                <w:szCs w:val="21"/>
              </w:rPr>
            </w:pPr>
            <w:r>
              <w:rPr>
                <w:sz w:val="21"/>
              </w:rPr>
              <w:t>Austria</w:t>
            </w:r>
            <w:r>
              <w:rPr>
                <w:i/>
                <w:sz w:val="21"/>
                <w:vertAlign w:val="superscript"/>
              </w:rPr>
              <w:t>a</w:t>
            </w:r>
            <w:r>
              <w:rPr>
                <w:sz w:val="21"/>
              </w:rPr>
              <w:t xml:space="preserve">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C13EDB5" w14:textId="77777777" w:rsidR="00E41008" w:rsidRPr="00B6045E" w:rsidRDefault="00E41008" w:rsidP="00265625">
            <w:pPr>
              <w:spacing w:before="40" w:after="40"/>
              <w:rPr>
                <w:sz w:val="21"/>
                <w:szCs w:val="21"/>
              </w:rPr>
            </w:pPr>
            <w:r>
              <w:rPr>
                <w:sz w:val="21"/>
              </w:rPr>
              <w:t>3 de mayo de 2024</w:t>
            </w:r>
          </w:p>
        </w:tc>
      </w:tr>
      <w:tr w:rsidR="00E41008" w:rsidRPr="005D49DC" w14:paraId="5A948821"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E76495C" w14:textId="7729922F" w:rsidR="00E41008" w:rsidRDefault="00E41008" w:rsidP="00265625">
            <w:pPr>
              <w:spacing w:before="40" w:after="40"/>
              <w:jc w:val="right"/>
              <w:rPr>
                <w:sz w:val="21"/>
                <w:szCs w:val="21"/>
              </w:rPr>
            </w:pPr>
            <w:r>
              <w:rPr>
                <w:sz w:val="21"/>
              </w:rPr>
              <w:t>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AE92470" w14:textId="77777777" w:rsidR="00E41008" w:rsidRPr="00B6045E" w:rsidRDefault="00E41008" w:rsidP="00265625">
            <w:pPr>
              <w:spacing w:before="40" w:after="40"/>
              <w:rPr>
                <w:sz w:val="21"/>
                <w:szCs w:val="21"/>
              </w:rPr>
            </w:pPr>
            <w:r>
              <w:rPr>
                <w:sz w:val="21"/>
              </w:rPr>
              <w:t>Burkina Faso</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D27CA9B" w14:textId="77777777" w:rsidR="00E41008" w:rsidRPr="00B6045E" w:rsidRDefault="00E41008" w:rsidP="00265625">
            <w:pPr>
              <w:spacing w:before="40" w:after="40"/>
              <w:rPr>
                <w:sz w:val="21"/>
                <w:szCs w:val="21"/>
              </w:rPr>
            </w:pPr>
            <w:r>
              <w:rPr>
                <w:sz w:val="21"/>
              </w:rPr>
              <w:t>15 de agosto de 2024</w:t>
            </w:r>
          </w:p>
        </w:tc>
      </w:tr>
      <w:tr w:rsidR="00E41008" w:rsidRPr="005D49DC" w14:paraId="6D9BF647"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F374271" w14:textId="74C0BC65" w:rsidR="00E41008" w:rsidRPr="00B6045E" w:rsidRDefault="00E41008" w:rsidP="00265625">
            <w:pPr>
              <w:spacing w:before="40" w:after="40"/>
              <w:jc w:val="right"/>
              <w:rPr>
                <w:sz w:val="21"/>
                <w:szCs w:val="21"/>
              </w:rPr>
            </w:pPr>
            <w:r>
              <w:rPr>
                <w:sz w:val="21"/>
              </w:rPr>
              <w:t>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5FCA478" w14:textId="77777777" w:rsidR="00E41008" w:rsidRPr="00B6045E" w:rsidRDefault="00E41008" w:rsidP="00265625">
            <w:pPr>
              <w:spacing w:before="40" w:after="40"/>
              <w:rPr>
                <w:sz w:val="21"/>
                <w:szCs w:val="21"/>
              </w:rPr>
            </w:pPr>
            <w:r>
              <w:rPr>
                <w:sz w:val="21"/>
              </w:rPr>
              <w:t xml:space="preserve">Canadá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83E6B01" w14:textId="77777777" w:rsidR="00E41008" w:rsidRPr="00B6045E" w:rsidRDefault="00E41008" w:rsidP="00265625">
            <w:pPr>
              <w:spacing w:before="40" w:after="40"/>
              <w:rPr>
                <w:sz w:val="21"/>
                <w:szCs w:val="21"/>
              </w:rPr>
            </w:pPr>
            <w:r>
              <w:rPr>
                <w:sz w:val="21"/>
              </w:rPr>
              <w:t>21 de junio de 2024</w:t>
            </w:r>
          </w:p>
        </w:tc>
      </w:tr>
      <w:tr w:rsidR="00E41008" w:rsidRPr="005D49DC" w14:paraId="09F36596" w14:textId="77777777" w:rsidTr="00025DFC">
        <w:tc>
          <w:tcPr>
            <w:tcW w:w="704" w:type="dxa"/>
            <w:tcBorders>
              <w:top w:val="dotted" w:sz="4" w:space="0" w:color="70AD47" w:themeColor="accent6"/>
              <w:bottom w:val="dotted" w:sz="4" w:space="0" w:color="70AD47" w:themeColor="accent6"/>
            </w:tcBorders>
          </w:tcPr>
          <w:p w14:paraId="1343F7BC" w14:textId="178CEC5F" w:rsidR="00E41008" w:rsidRPr="00B6045E" w:rsidRDefault="00E41008" w:rsidP="00265625">
            <w:pPr>
              <w:spacing w:before="40" w:after="40"/>
              <w:jc w:val="right"/>
              <w:rPr>
                <w:sz w:val="21"/>
                <w:szCs w:val="21"/>
              </w:rPr>
            </w:pPr>
            <w:r>
              <w:rPr>
                <w:sz w:val="21"/>
              </w:rPr>
              <w:t>6</w:t>
            </w:r>
          </w:p>
        </w:tc>
        <w:tc>
          <w:tcPr>
            <w:tcW w:w="3544" w:type="dxa"/>
            <w:tcBorders>
              <w:top w:val="dotted" w:sz="4" w:space="0" w:color="70AD47" w:themeColor="accent6"/>
              <w:bottom w:val="dotted" w:sz="4" w:space="0" w:color="70AD47" w:themeColor="accent6"/>
            </w:tcBorders>
          </w:tcPr>
          <w:p w14:paraId="3183972D" w14:textId="77777777" w:rsidR="00E41008" w:rsidRPr="00B6045E" w:rsidRDefault="00E41008" w:rsidP="00265625">
            <w:pPr>
              <w:spacing w:before="40" w:after="40"/>
              <w:rPr>
                <w:sz w:val="21"/>
                <w:szCs w:val="21"/>
              </w:rPr>
            </w:pPr>
            <w:r>
              <w:rPr>
                <w:sz w:val="21"/>
              </w:rPr>
              <w:t xml:space="preserve">China </w:t>
            </w:r>
          </w:p>
        </w:tc>
        <w:tc>
          <w:tcPr>
            <w:tcW w:w="3265" w:type="dxa"/>
            <w:tcBorders>
              <w:top w:val="dotted" w:sz="4" w:space="0" w:color="70AD47" w:themeColor="accent6"/>
              <w:bottom w:val="dotted" w:sz="4" w:space="0" w:color="70AD47" w:themeColor="accent6"/>
            </w:tcBorders>
          </w:tcPr>
          <w:p w14:paraId="204B75D0" w14:textId="77777777" w:rsidR="00E41008" w:rsidRPr="00B6045E" w:rsidRDefault="00E41008" w:rsidP="00265625">
            <w:pPr>
              <w:spacing w:before="40" w:after="40"/>
              <w:rPr>
                <w:sz w:val="21"/>
                <w:szCs w:val="21"/>
              </w:rPr>
            </w:pPr>
            <w:r>
              <w:rPr>
                <w:sz w:val="21"/>
              </w:rPr>
              <w:t>25 de enero de 2024</w:t>
            </w:r>
          </w:p>
        </w:tc>
      </w:tr>
      <w:tr w:rsidR="00E41008" w:rsidRPr="005D49DC" w14:paraId="0C67FE2C" w14:textId="77777777" w:rsidTr="00025DFC">
        <w:tc>
          <w:tcPr>
            <w:tcW w:w="704" w:type="dxa"/>
            <w:tcBorders>
              <w:top w:val="dotted" w:sz="4" w:space="0" w:color="70AD47" w:themeColor="accent6"/>
              <w:bottom w:val="nil"/>
            </w:tcBorders>
          </w:tcPr>
          <w:p w14:paraId="598CE7BC" w14:textId="6FFF8340" w:rsidR="00E41008" w:rsidRDefault="00E41008" w:rsidP="00265625">
            <w:pPr>
              <w:spacing w:before="40" w:after="40"/>
              <w:jc w:val="right"/>
              <w:rPr>
                <w:sz w:val="21"/>
                <w:szCs w:val="21"/>
              </w:rPr>
            </w:pPr>
            <w:r>
              <w:rPr>
                <w:sz w:val="21"/>
              </w:rPr>
              <w:t>7</w:t>
            </w:r>
          </w:p>
        </w:tc>
        <w:tc>
          <w:tcPr>
            <w:tcW w:w="3544" w:type="dxa"/>
            <w:tcBorders>
              <w:top w:val="dotted" w:sz="4" w:space="0" w:color="70AD47" w:themeColor="accent6"/>
              <w:bottom w:val="nil"/>
            </w:tcBorders>
          </w:tcPr>
          <w:p w14:paraId="0DA2F2A3" w14:textId="77777777" w:rsidR="00E41008" w:rsidRPr="00B6045E" w:rsidRDefault="00E41008" w:rsidP="00265625">
            <w:pPr>
              <w:spacing w:before="40" w:after="40"/>
              <w:rPr>
                <w:sz w:val="21"/>
                <w:szCs w:val="21"/>
              </w:rPr>
            </w:pPr>
            <w:r>
              <w:rPr>
                <w:sz w:val="21"/>
              </w:rPr>
              <w:t>Cuba</w:t>
            </w:r>
          </w:p>
        </w:tc>
        <w:tc>
          <w:tcPr>
            <w:tcW w:w="3265" w:type="dxa"/>
            <w:tcBorders>
              <w:top w:val="dotted" w:sz="4" w:space="0" w:color="70AD47" w:themeColor="accent6"/>
              <w:bottom w:val="nil"/>
            </w:tcBorders>
          </w:tcPr>
          <w:p w14:paraId="3F431ACD" w14:textId="77777777" w:rsidR="00E41008" w:rsidRPr="00B6045E" w:rsidRDefault="00E41008" w:rsidP="00265625">
            <w:pPr>
              <w:spacing w:before="40" w:after="40"/>
              <w:rPr>
                <w:sz w:val="21"/>
                <w:szCs w:val="21"/>
              </w:rPr>
            </w:pPr>
            <w:r>
              <w:rPr>
                <w:sz w:val="21"/>
              </w:rPr>
              <w:t>31 de julio de 2024</w:t>
            </w:r>
          </w:p>
        </w:tc>
      </w:tr>
      <w:tr w:rsidR="00E41008" w:rsidRPr="005D49DC" w14:paraId="2D7707C1"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8E8D58" w14:textId="447E7FB3" w:rsidR="00E41008" w:rsidRPr="00B6045E" w:rsidRDefault="00E41008" w:rsidP="00265625">
            <w:pPr>
              <w:spacing w:before="40" w:after="40"/>
              <w:jc w:val="right"/>
              <w:rPr>
                <w:sz w:val="21"/>
                <w:szCs w:val="21"/>
              </w:rPr>
            </w:pPr>
            <w:r>
              <w:rPr>
                <w:sz w:val="21"/>
              </w:rPr>
              <w:t>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3D114A7" w14:textId="77777777" w:rsidR="00E41008" w:rsidRPr="00B6045E" w:rsidRDefault="00E41008" w:rsidP="00265625">
            <w:pPr>
              <w:spacing w:before="40" w:after="40"/>
              <w:rPr>
                <w:sz w:val="21"/>
                <w:szCs w:val="21"/>
              </w:rPr>
            </w:pPr>
            <w:r>
              <w:rPr>
                <w:sz w:val="21"/>
              </w:rPr>
              <w:t>Emiratos Árabes Unidos</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712208A" w14:textId="77777777" w:rsidR="00E41008" w:rsidRPr="00B6045E" w:rsidRDefault="00E41008" w:rsidP="00265625">
            <w:pPr>
              <w:spacing w:before="40" w:after="40"/>
              <w:rPr>
                <w:sz w:val="21"/>
                <w:szCs w:val="21"/>
              </w:rPr>
            </w:pPr>
            <w:r>
              <w:rPr>
                <w:sz w:val="21"/>
              </w:rPr>
              <w:t>9 de octubre de 2024</w:t>
            </w:r>
          </w:p>
        </w:tc>
      </w:tr>
      <w:tr w:rsidR="00E41008" w:rsidRPr="005D49DC" w14:paraId="61275F77" w14:textId="77777777" w:rsidTr="00025DFC">
        <w:tc>
          <w:tcPr>
            <w:tcW w:w="704" w:type="dxa"/>
          </w:tcPr>
          <w:p w14:paraId="4A7144BD" w14:textId="11C7F3D4" w:rsidR="00E41008" w:rsidRPr="00B6045E" w:rsidRDefault="00E41008" w:rsidP="00265625">
            <w:pPr>
              <w:spacing w:before="40" w:after="40"/>
              <w:jc w:val="right"/>
              <w:rPr>
                <w:sz w:val="21"/>
                <w:szCs w:val="21"/>
              </w:rPr>
            </w:pPr>
            <w:r>
              <w:rPr>
                <w:sz w:val="21"/>
              </w:rPr>
              <w:t>9</w:t>
            </w:r>
          </w:p>
        </w:tc>
        <w:tc>
          <w:tcPr>
            <w:tcW w:w="3544" w:type="dxa"/>
          </w:tcPr>
          <w:p w14:paraId="7666E764" w14:textId="77777777" w:rsidR="00E41008" w:rsidRPr="00B6045E" w:rsidRDefault="00E41008" w:rsidP="00265625">
            <w:pPr>
              <w:spacing w:before="40" w:after="40"/>
              <w:rPr>
                <w:sz w:val="21"/>
                <w:szCs w:val="21"/>
              </w:rPr>
            </w:pPr>
            <w:r>
              <w:rPr>
                <w:sz w:val="21"/>
              </w:rPr>
              <w:t>Eslovenia</w:t>
            </w:r>
          </w:p>
        </w:tc>
        <w:tc>
          <w:tcPr>
            <w:tcW w:w="3265" w:type="dxa"/>
          </w:tcPr>
          <w:p w14:paraId="64C7D446" w14:textId="77777777" w:rsidR="00E41008" w:rsidRPr="00B6045E" w:rsidRDefault="00E41008" w:rsidP="00265625">
            <w:pPr>
              <w:spacing w:before="40" w:after="40"/>
              <w:rPr>
                <w:sz w:val="21"/>
                <w:szCs w:val="21"/>
              </w:rPr>
            </w:pPr>
            <w:r>
              <w:rPr>
                <w:sz w:val="21"/>
              </w:rPr>
              <w:t>10 de septiembre de 2024</w:t>
            </w:r>
          </w:p>
        </w:tc>
      </w:tr>
      <w:tr w:rsidR="00E41008" w:rsidRPr="005D49DC" w14:paraId="3D7DB1B2" w14:textId="77777777" w:rsidTr="00025DFC">
        <w:tc>
          <w:tcPr>
            <w:tcW w:w="704" w:type="dxa"/>
            <w:tcBorders>
              <w:bottom w:val="dotted" w:sz="4" w:space="0" w:color="70AD47" w:themeColor="accent6"/>
            </w:tcBorders>
          </w:tcPr>
          <w:p w14:paraId="3E86307F" w14:textId="0937CC1A" w:rsidR="00E41008" w:rsidRPr="00B6045E" w:rsidRDefault="00E41008" w:rsidP="00E41008">
            <w:pPr>
              <w:spacing w:before="40" w:after="40"/>
              <w:jc w:val="right"/>
              <w:rPr>
                <w:sz w:val="21"/>
                <w:szCs w:val="21"/>
              </w:rPr>
            </w:pPr>
            <w:r>
              <w:rPr>
                <w:sz w:val="21"/>
              </w:rPr>
              <w:t>10</w:t>
            </w:r>
          </w:p>
        </w:tc>
        <w:tc>
          <w:tcPr>
            <w:tcW w:w="3544" w:type="dxa"/>
            <w:tcBorders>
              <w:bottom w:val="dotted" w:sz="4" w:space="0" w:color="70AD47" w:themeColor="accent6"/>
            </w:tcBorders>
          </w:tcPr>
          <w:p w14:paraId="3CFF50ED" w14:textId="77777777" w:rsidR="00E41008" w:rsidRPr="00B6045E" w:rsidRDefault="00E41008" w:rsidP="00265625">
            <w:pPr>
              <w:spacing w:before="40" w:after="40"/>
              <w:rPr>
                <w:sz w:val="21"/>
                <w:szCs w:val="21"/>
              </w:rPr>
            </w:pPr>
            <w:r>
              <w:rPr>
                <w:sz w:val="21"/>
              </w:rPr>
              <w:t xml:space="preserve">España </w:t>
            </w:r>
          </w:p>
        </w:tc>
        <w:tc>
          <w:tcPr>
            <w:tcW w:w="3265" w:type="dxa"/>
            <w:tcBorders>
              <w:bottom w:val="dotted" w:sz="4" w:space="0" w:color="70AD47" w:themeColor="accent6"/>
            </w:tcBorders>
          </w:tcPr>
          <w:p w14:paraId="29D0774E" w14:textId="77777777" w:rsidR="00E41008" w:rsidRPr="00B6045E" w:rsidRDefault="00E41008" w:rsidP="00265625">
            <w:pPr>
              <w:spacing w:before="40" w:after="40"/>
              <w:rPr>
                <w:sz w:val="21"/>
                <w:szCs w:val="21"/>
              </w:rPr>
            </w:pPr>
            <w:r>
              <w:rPr>
                <w:sz w:val="21"/>
              </w:rPr>
              <w:t>30 de enero de 2023</w:t>
            </w:r>
          </w:p>
        </w:tc>
      </w:tr>
      <w:tr w:rsidR="00E41008" w:rsidRPr="005D49DC" w14:paraId="271CA780"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A16C2A6" w14:textId="7DCA64E1" w:rsidR="00E41008" w:rsidRPr="00B6045E" w:rsidRDefault="00E41008" w:rsidP="00E41008">
            <w:pPr>
              <w:spacing w:before="40" w:after="40"/>
              <w:jc w:val="right"/>
              <w:rPr>
                <w:sz w:val="21"/>
                <w:szCs w:val="21"/>
              </w:rPr>
            </w:pPr>
            <w:r>
              <w:rPr>
                <w:sz w:val="21"/>
              </w:rPr>
              <w:t>11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6360AA1" w14:textId="77777777" w:rsidR="00E41008" w:rsidRPr="00B6045E" w:rsidRDefault="00E41008" w:rsidP="00265625">
            <w:pPr>
              <w:spacing w:before="40" w:after="40"/>
              <w:rPr>
                <w:sz w:val="21"/>
                <w:szCs w:val="21"/>
              </w:rPr>
            </w:pPr>
            <w:r>
              <w:rPr>
                <w:sz w:val="21"/>
              </w:rPr>
              <w:t>Estado de Palestina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242C8C3" w14:textId="77777777" w:rsidR="00E41008" w:rsidRPr="00B6045E" w:rsidRDefault="00E41008" w:rsidP="00265625">
            <w:pPr>
              <w:spacing w:before="40" w:after="40"/>
              <w:rPr>
                <w:sz w:val="21"/>
                <w:szCs w:val="21"/>
              </w:rPr>
            </w:pPr>
            <w:r>
              <w:rPr>
                <w:sz w:val="21"/>
              </w:rPr>
              <w:t>16 de octubre de 2024</w:t>
            </w:r>
          </w:p>
        </w:tc>
      </w:tr>
      <w:tr w:rsidR="00E41008" w:rsidRPr="005D49DC" w14:paraId="79CD5A49" w14:textId="77777777" w:rsidTr="00025DFC">
        <w:tc>
          <w:tcPr>
            <w:tcW w:w="704" w:type="dxa"/>
            <w:tcBorders>
              <w:top w:val="nil"/>
              <w:bottom w:val="single" w:sz="4" w:space="0" w:color="auto"/>
            </w:tcBorders>
          </w:tcPr>
          <w:p w14:paraId="115297FE" w14:textId="56F3647A" w:rsidR="00E41008" w:rsidRPr="00B6045E" w:rsidRDefault="00E41008" w:rsidP="00265625">
            <w:pPr>
              <w:spacing w:before="40" w:after="40"/>
              <w:jc w:val="right"/>
              <w:rPr>
                <w:sz w:val="21"/>
                <w:szCs w:val="21"/>
              </w:rPr>
            </w:pPr>
            <w:r>
              <w:rPr>
                <w:sz w:val="21"/>
              </w:rPr>
              <w:t>12</w:t>
            </w:r>
          </w:p>
        </w:tc>
        <w:tc>
          <w:tcPr>
            <w:tcW w:w="3544" w:type="dxa"/>
            <w:tcBorders>
              <w:top w:val="nil"/>
              <w:bottom w:val="single" w:sz="4" w:space="0" w:color="auto"/>
            </w:tcBorders>
          </w:tcPr>
          <w:p w14:paraId="289DB17C" w14:textId="77777777" w:rsidR="00E41008" w:rsidRPr="00B6045E" w:rsidRDefault="00E41008" w:rsidP="00265625">
            <w:pPr>
              <w:spacing w:before="40" w:after="40"/>
              <w:rPr>
                <w:sz w:val="21"/>
                <w:szCs w:val="21"/>
              </w:rPr>
            </w:pPr>
            <w:r>
              <w:rPr>
                <w:sz w:val="21"/>
              </w:rPr>
              <w:t xml:space="preserve">Francia </w:t>
            </w:r>
          </w:p>
        </w:tc>
        <w:tc>
          <w:tcPr>
            <w:tcW w:w="3265" w:type="dxa"/>
            <w:tcBorders>
              <w:top w:val="nil"/>
              <w:bottom w:val="single" w:sz="4" w:space="0" w:color="auto"/>
            </w:tcBorders>
          </w:tcPr>
          <w:p w14:paraId="44AE9D17" w14:textId="77777777" w:rsidR="00E41008" w:rsidRPr="00B6045E" w:rsidRDefault="00E41008" w:rsidP="00265625">
            <w:pPr>
              <w:spacing w:before="40" w:after="40"/>
              <w:rPr>
                <w:sz w:val="21"/>
                <w:szCs w:val="21"/>
              </w:rPr>
            </w:pPr>
            <w:r>
              <w:rPr>
                <w:sz w:val="21"/>
              </w:rPr>
              <w:t>11 de diciembre de 2023</w:t>
            </w:r>
          </w:p>
        </w:tc>
      </w:tr>
      <w:tr w:rsidR="00E41008" w:rsidRPr="005D49DC" w14:paraId="3CC40364" w14:textId="77777777" w:rsidTr="00025DFC">
        <w:tc>
          <w:tcPr>
            <w:tcW w:w="704" w:type="dxa"/>
          </w:tcPr>
          <w:p w14:paraId="560DA80A" w14:textId="04511B9C" w:rsidR="00E41008" w:rsidRPr="00B6045E" w:rsidRDefault="00E41008" w:rsidP="00265625">
            <w:pPr>
              <w:spacing w:before="40" w:after="40"/>
              <w:jc w:val="right"/>
              <w:rPr>
                <w:sz w:val="21"/>
                <w:szCs w:val="21"/>
              </w:rPr>
            </w:pPr>
            <w:r>
              <w:rPr>
                <w:sz w:val="21"/>
              </w:rPr>
              <w:t>13</w:t>
            </w:r>
          </w:p>
        </w:tc>
        <w:tc>
          <w:tcPr>
            <w:tcW w:w="3544" w:type="dxa"/>
          </w:tcPr>
          <w:p w14:paraId="64F47BD8" w14:textId="77777777" w:rsidR="00E41008" w:rsidRPr="00B6045E" w:rsidRDefault="00E41008" w:rsidP="00265625">
            <w:pPr>
              <w:spacing w:before="40" w:after="40"/>
              <w:rPr>
                <w:sz w:val="21"/>
                <w:szCs w:val="21"/>
              </w:rPr>
            </w:pPr>
            <w:r>
              <w:rPr>
                <w:sz w:val="21"/>
              </w:rPr>
              <w:t xml:space="preserve">Hungría </w:t>
            </w:r>
          </w:p>
        </w:tc>
        <w:tc>
          <w:tcPr>
            <w:tcW w:w="3265" w:type="dxa"/>
          </w:tcPr>
          <w:p w14:paraId="1240031C" w14:textId="77777777" w:rsidR="00E41008" w:rsidRPr="00B6045E" w:rsidRDefault="00E41008" w:rsidP="00265625">
            <w:pPr>
              <w:spacing w:before="40" w:after="40"/>
              <w:rPr>
                <w:sz w:val="21"/>
                <w:szCs w:val="21"/>
              </w:rPr>
            </w:pPr>
            <w:r>
              <w:rPr>
                <w:sz w:val="21"/>
              </w:rPr>
              <w:t>28 de agosto de 2023</w:t>
            </w:r>
          </w:p>
        </w:tc>
      </w:tr>
      <w:tr w:rsidR="00E41008" w:rsidRPr="005D49DC" w14:paraId="6348136E" w14:textId="77777777" w:rsidTr="00025DFC">
        <w:tc>
          <w:tcPr>
            <w:tcW w:w="704" w:type="dxa"/>
          </w:tcPr>
          <w:p w14:paraId="46C2F256" w14:textId="601CC2CF" w:rsidR="00E41008" w:rsidRPr="00B6045E" w:rsidRDefault="00E41008" w:rsidP="00265625">
            <w:pPr>
              <w:spacing w:before="40" w:after="40"/>
              <w:jc w:val="right"/>
              <w:rPr>
                <w:sz w:val="21"/>
                <w:szCs w:val="21"/>
              </w:rPr>
            </w:pPr>
            <w:r>
              <w:rPr>
                <w:sz w:val="21"/>
              </w:rPr>
              <w:t>14</w:t>
            </w:r>
          </w:p>
        </w:tc>
        <w:tc>
          <w:tcPr>
            <w:tcW w:w="3544" w:type="dxa"/>
          </w:tcPr>
          <w:p w14:paraId="3FD7B35F" w14:textId="77777777" w:rsidR="00E41008" w:rsidRPr="00B6045E" w:rsidRDefault="00E41008" w:rsidP="00265625">
            <w:pPr>
              <w:spacing w:before="40" w:after="40"/>
              <w:rPr>
                <w:sz w:val="21"/>
                <w:szCs w:val="21"/>
              </w:rPr>
            </w:pPr>
            <w:r>
              <w:rPr>
                <w:sz w:val="21"/>
              </w:rPr>
              <w:t>Indonesia</w:t>
            </w:r>
          </w:p>
        </w:tc>
        <w:tc>
          <w:tcPr>
            <w:tcW w:w="3265" w:type="dxa"/>
          </w:tcPr>
          <w:p w14:paraId="51090D17" w14:textId="77777777" w:rsidR="00E41008" w:rsidRPr="00B6045E" w:rsidRDefault="00E41008" w:rsidP="00265625">
            <w:pPr>
              <w:spacing w:before="40" w:after="40"/>
              <w:rPr>
                <w:sz w:val="21"/>
                <w:szCs w:val="21"/>
              </w:rPr>
            </w:pPr>
            <w:r>
              <w:rPr>
                <w:sz w:val="21"/>
              </w:rPr>
              <w:t>12 de septiembre de 2024</w:t>
            </w:r>
          </w:p>
        </w:tc>
      </w:tr>
      <w:tr w:rsidR="00E41008" w:rsidRPr="005D49DC" w14:paraId="02D782A2" w14:textId="77777777" w:rsidTr="00025DFC">
        <w:tc>
          <w:tcPr>
            <w:tcW w:w="704" w:type="dxa"/>
            <w:tcBorders>
              <w:bottom w:val="dotted" w:sz="4" w:space="0" w:color="70AD47" w:themeColor="accent6"/>
            </w:tcBorders>
          </w:tcPr>
          <w:p w14:paraId="5F1E4843" w14:textId="4CFDDA61" w:rsidR="00E41008" w:rsidRPr="00B6045E" w:rsidRDefault="00E41008" w:rsidP="00265625">
            <w:pPr>
              <w:spacing w:before="40" w:after="40"/>
              <w:jc w:val="right"/>
              <w:rPr>
                <w:sz w:val="21"/>
                <w:szCs w:val="21"/>
              </w:rPr>
            </w:pPr>
            <w:r>
              <w:rPr>
                <w:sz w:val="21"/>
              </w:rPr>
              <w:t>15</w:t>
            </w:r>
          </w:p>
        </w:tc>
        <w:tc>
          <w:tcPr>
            <w:tcW w:w="3544" w:type="dxa"/>
            <w:tcBorders>
              <w:bottom w:val="dotted" w:sz="4" w:space="0" w:color="70AD47" w:themeColor="accent6"/>
            </w:tcBorders>
          </w:tcPr>
          <w:p w14:paraId="27C7225C" w14:textId="77777777" w:rsidR="00E41008" w:rsidRPr="00B6045E" w:rsidRDefault="00E41008" w:rsidP="00265625">
            <w:pPr>
              <w:spacing w:before="40" w:after="40"/>
              <w:rPr>
                <w:sz w:val="21"/>
                <w:szCs w:val="21"/>
              </w:rPr>
            </w:pPr>
            <w:r>
              <w:rPr>
                <w:sz w:val="21"/>
              </w:rPr>
              <w:t xml:space="preserve">Irlanda </w:t>
            </w:r>
          </w:p>
        </w:tc>
        <w:tc>
          <w:tcPr>
            <w:tcW w:w="3265" w:type="dxa"/>
            <w:tcBorders>
              <w:bottom w:val="dotted" w:sz="4" w:space="0" w:color="70AD47" w:themeColor="accent6"/>
            </w:tcBorders>
          </w:tcPr>
          <w:p w14:paraId="1D7DEC1B" w14:textId="77777777" w:rsidR="00E41008" w:rsidRPr="00B6045E" w:rsidRDefault="00E41008" w:rsidP="00265625">
            <w:pPr>
              <w:spacing w:before="40" w:after="40"/>
              <w:rPr>
                <w:sz w:val="21"/>
                <w:szCs w:val="21"/>
              </w:rPr>
            </w:pPr>
            <w:r>
              <w:rPr>
                <w:sz w:val="21"/>
              </w:rPr>
              <w:t>8 de febrero de 2024</w:t>
            </w:r>
          </w:p>
        </w:tc>
      </w:tr>
      <w:tr w:rsidR="00E41008" w:rsidRPr="005D49DC" w14:paraId="177F3EC2" w14:textId="77777777" w:rsidTr="00025DFC">
        <w:tc>
          <w:tcPr>
            <w:tcW w:w="704" w:type="dxa"/>
          </w:tcPr>
          <w:p w14:paraId="20BB2485" w14:textId="4A48F512" w:rsidR="00E41008" w:rsidRPr="00B6045E" w:rsidRDefault="00E41008" w:rsidP="00265625">
            <w:pPr>
              <w:spacing w:before="40" w:after="40"/>
              <w:jc w:val="right"/>
              <w:rPr>
                <w:sz w:val="21"/>
                <w:szCs w:val="21"/>
              </w:rPr>
            </w:pPr>
            <w:r>
              <w:rPr>
                <w:sz w:val="21"/>
              </w:rPr>
              <w:t>16</w:t>
            </w:r>
          </w:p>
        </w:tc>
        <w:tc>
          <w:tcPr>
            <w:tcW w:w="3544" w:type="dxa"/>
          </w:tcPr>
          <w:p w14:paraId="4674C77A" w14:textId="77777777" w:rsidR="00E41008" w:rsidRPr="00B6045E" w:rsidRDefault="00E41008" w:rsidP="00265625">
            <w:pPr>
              <w:spacing w:before="40" w:after="40"/>
              <w:rPr>
                <w:sz w:val="21"/>
                <w:szCs w:val="21"/>
              </w:rPr>
            </w:pPr>
            <w:r>
              <w:rPr>
                <w:sz w:val="21"/>
              </w:rPr>
              <w:t>Italia</w:t>
            </w:r>
            <w:r>
              <w:rPr>
                <w:i/>
                <w:sz w:val="21"/>
                <w:vertAlign w:val="superscript"/>
              </w:rPr>
              <w:t>b</w:t>
            </w:r>
            <w:r>
              <w:rPr>
                <w:sz w:val="21"/>
              </w:rPr>
              <w:t xml:space="preserve"> </w:t>
            </w:r>
          </w:p>
        </w:tc>
        <w:tc>
          <w:tcPr>
            <w:tcW w:w="3265" w:type="dxa"/>
          </w:tcPr>
          <w:p w14:paraId="091576E7" w14:textId="77777777" w:rsidR="00E41008" w:rsidRPr="00B6045E" w:rsidRDefault="00E41008" w:rsidP="00265625">
            <w:pPr>
              <w:spacing w:before="40" w:after="40"/>
              <w:rPr>
                <w:sz w:val="21"/>
                <w:szCs w:val="21"/>
              </w:rPr>
            </w:pPr>
            <w:r>
              <w:rPr>
                <w:sz w:val="21"/>
              </w:rPr>
              <w:t>9 de julio de 2024</w:t>
            </w:r>
          </w:p>
        </w:tc>
      </w:tr>
      <w:tr w:rsidR="00E41008" w:rsidRPr="005D49DC" w14:paraId="612819CC" w14:textId="77777777" w:rsidTr="00025DFC">
        <w:tc>
          <w:tcPr>
            <w:tcW w:w="704" w:type="dxa"/>
          </w:tcPr>
          <w:p w14:paraId="07974CDB" w14:textId="3606A2FD" w:rsidR="00E41008" w:rsidRPr="00B6045E" w:rsidRDefault="00E41008" w:rsidP="00265625">
            <w:pPr>
              <w:spacing w:before="40" w:after="40"/>
              <w:jc w:val="right"/>
              <w:rPr>
                <w:sz w:val="21"/>
                <w:szCs w:val="21"/>
              </w:rPr>
            </w:pPr>
            <w:r>
              <w:rPr>
                <w:sz w:val="21"/>
              </w:rPr>
              <w:t>17</w:t>
            </w:r>
          </w:p>
        </w:tc>
        <w:tc>
          <w:tcPr>
            <w:tcW w:w="3544" w:type="dxa"/>
          </w:tcPr>
          <w:p w14:paraId="526C1FC2" w14:textId="77777777" w:rsidR="00E41008" w:rsidRPr="00B6045E" w:rsidRDefault="00E41008" w:rsidP="00265625">
            <w:pPr>
              <w:spacing w:before="40" w:after="40"/>
              <w:rPr>
                <w:sz w:val="21"/>
                <w:szCs w:val="21"/>
              </w:rPr>
            </w:pPr>
            <w:r>
              <w:rPr>
                <w:sz w:val="21"/>
              </w:rPr>
              <w:t xml:space="preserve">Japón </w:t>
            </w:r>
          </w:p>
        </w:tc>
        <w:tc>
          <w:tcPr>
            <w:tcW w:w="3265" w:type="dxa"/>
          </w:tcPr>
          <w:p w14:paraId="190B4A25" w14:textId="77777777" w:rsidR="00E41008" w:rsidRPr="00B6045E" w:rsidRDefault="00E41008" w:rsidP="00265625">
            <w:pPr>
              <w:spacing w:before="40" w:after="40"/>
              <w:rPr>
                <w:sz w:val="21"/>
                <w:szCs w:val="21"/>
              </w:rPr>
            </w:pPr>
            <w:r>
              <w:rPr>
                <w:sz w:val="21"/>
              </w:rPr>
              <w:t>11 de julio de 2023</w:t>
            </w:r>
          </w:p>
        </w:tc>
      </w:tr>
      <w:tr w:rsidR="00E41008" w:rsidRPr="005D49DC" w14:paraId="3C85CF93" w14:textId="77777777" w:rsidTr="00025DFC">
        <w:tc>
          <w:tcPr>
            <w:tcW w:w="704" w:type="dxa"/>
          </w:tcPr>
          <w:p w14:paraId="5A729554" w14:textId="2A7B85A0" w:rsidR="00E41008" w:rsidRPr="00B6045E" w:rsidRDefault="00E41008" w:rsidP="00265625">
            <w:pPr>
              <w:spacing w:before="40" w:after="40"/>
              <w:jc w:val="right"/>
              <w:rPr>
                <w:sz w:val="21"/>
                <w:szCs w:val="21"/>
              </w:rPr>
            </w:pPr>
            <w:r>
              <w:rPr>
                <w:sz w:val="21"/>
              </w:rPr>
              <w:t>18</w:t>
            </w:r>
          </w:p>
        </w:tc>
        <w:tc>
          <w:tcPr>
            <w:tcW w:w="3544" w:type="dxa"/>
          </w:tcPr>
          <w:p w14:paraId="78D798C5" w14:textId="77777777" w:rsidR="00E41008" w:rsidRPr="00B6045E" w:rsidRDefault="00E41008" w:rsidP="00265625">
            <w:pPr>
              <w:spacing w:before="40" w:after="40"/>
              <w:rPr>
                <w:sz w:val="21"/>
                <w:szCs w:val="21"/>
              </w:rPr>
            </w:pPr>
            <w:r>
              <w:rPr>
                <w:sz w:val="21"/>
              </w:rPr>
              <w:t>Jordania</w:t>
            </w:r>
          </w:p>
        </w:tc>
        <w:tc>
          <w:tcPr>
            <w:tcW w:w="3265" w:type="dxa"/>
          </w:tcPr>
          <w:p w14:paraId="020CB4EE" w14:textId="77777777" w:rsidR="00E41008" w:rsidRPr="00B6045E" w:rsidRDefault="00E41008" w:rsidP="00265625">
            <w:pPr>
              <w:spacing w:before="40" w:after="40"/>
              <w:rPr>
                <w:sz w:val="21"/>
                <w:szCs w:val="21"/>
              </w:rPr>
            </w:pPr>
            <w:r>
              <w:rPr>
                <w:sz w:val="21"/>
              </w:rPr>
              <w:t>11 de agosto de 2024</w:t>
            </w:r>
          </w:p>
        </w:tc>
      </w:tr>
      <w:tr w:rsidR="00E41008" w:rsidRPr="005D49DC" w14:paraId="055F0CF9" w14:textId="77777777" w:rsidTr="00025DFC">
        <w:tc>
          <w:tcPr>
            <w:tcW w:w="704" w:type="dxa"/>
          </w:tcPr>
          <w:p w14:paraId="74790E52" w14:textId="59F083CB" w:rsidR="00E41008" w:rsidRPr="00B6045E" w:rsidRDefault="00E41008" w:rsidP="00265625">
            <w:pPr>
              <w:spacing w:before="40" w:after="40"/>
              <w:jc w:val="right"/>
              <w:rPr>
                <w:sz w:val="21"/>
                <w:szCs w:val="21"/>
              </w:rPr>
            </w:pPr>
            <w:r>
              <w:rPr>
                <w:sz w:val="21"/>
              </w:rPr>
              <w:t>19</w:t>
            </w:r>
          </w:p>
        </w:tc>
        <w:tc>
          <w:tcPr>
            <w:tcW w:w="3544" w:type="dxa"/>
          </w:tcPr>
          <w:p w14:paraId="6327616A" w14:textId="77777777" w:rsidR="00E41008" w:rsidRPr="00B6045E" w:rsidRDefault="00E41008" w:rsidP="00265625">
            <w:pPr>
              <w:spacing w:before="40" w:after="40"/>
              <w:rPr>
                <w:sz w:val="21"/>
                <w:szCs w:val="21"/>
              </w:rPr>
            </w:pPr>
            <w:r>
              <w:rPr>
                <w:sz w:val="21"/>
              </w:rPr>
              <w:t>Libia</w:t>
            </w:r>
          </w:p>
        </w:tc>
        <w:tc>
          <w:tcPr>
            <w:tcW w:w="3265" w:type="dxa"/>
          </w:tcPr>
          <w:p w14:paraId="78D102A3" w14:textId="77777777" w:rsidR="00E41008" w:rsidRPr="00B6045E" w:rsidRDefault="00E41008" w:rsidP="00265625">
            <w:pPr>
              <w:spacing w:before="40" w:after="40"/>
              <w:rPr>
                <w:sz w:val="21"/>
                <w:szCs w:val="21"/>
              </w:rPr>
            </w:pPr>
            <w:r>
              <w:rPr>
                <w:sz w:val="21"/>
              </w:rPr>
              <w:t>17 de octubre de 2024</w:t>
            </w:r>
          </w:p>
        </w:tc>
      </w:tr>
      <w:tr w:rsidR="00E41008" w:rsidRPr="005D49DC" w14:paraId="598F3134" w14:textId="77777777" w:rsidTr="00025DFC">
        <w:tc>
          <w:tcPr>
            <w:tcW w:w="704" w:type="dxa"/>
          </w:tcPr>
          <w:p w14:paraId="2A815359" w14:textId="193D0A10" w:rsidR="00E41008" w:rsidRPr="00B6045E" w:rsidRDefault="00E41008" w:rsidP="00265625">
            <w:pPr>
              <w:spacing w:before="40" w:after="40"/>
              <w:jc w:val="right"/>
              <w:rPr>
                <w:sz w:val="21"/>
                <w:szCs w:val="21"/>
              </w:rPr>
            </w:pPr>
            <w:r>
              <w:rPr>
                <w:sz w:val="21"/>
              </w:rPr>
              <w:t>20</w:t>
            </w:r>
          </w:p>
        </w:tc>
        <w:tc>
          <w:tcPr>
            <w:tcW w:w="3544" w:type="dxa"/>
          </w:tcPr>
          <w:p w14:paraId="3E673B39" w14:textId="77777777" w:rsidR="00E41008" w:rsidRPr="00B6045E" w:rsidRDefault="00E41008" w:rsidP="00265625">
            <w:pPr>
              <w:spacing w:before="40" w:after="40"/>
              <w:rPr>
                <w:sz w:val="21"/>
                <w:szCs w:val="21"/>
              </w:rPr>
            </w:pPr>
            <w:r>
              <w:rPr>
                <w:sz w:val="21"/>
              </w:rPr>
              <w:t xml:space="preserve">Luxemburgo </w:t>
            </w:r>
          </w:p>
        </w:tc>
        <w:tc>
          <w:tcPr>
            <w:tcW w:w="3265" w:type="dxa"/>
          </w:tcPr>
          <w:p w14:paraId="1957D4E6" w14:textId="77777777" w:rsidR="00E41008" w:rsidRPr="00B6045E" w:rsidRDefault="00E41008" w:rsidP="00265625">
            <w:pPr>
              <w:spacing w:before="40" w:after="40"/>
              <w:rPr>
                <w:sz w:val="21"/>
                <w:szCs w:val="21"/>
              </w:rPr>
            </w:pPr>
            <w:r>
              <w:rPr>
                <w:sz w:val="21"/>
              </w:rPr>
              <w:t>7 de noviembre de 2023</w:t>
            </w:r>
          </w:p>
        </w:tc>
      </w:tr>
      <w:tr w:rsidR="00E41008" w:rsidRPr="005D49DC" w14:paraId="3F5E51EE" w14:textId="77777777" w:rsidTr="00025DFC">
        <w:tc>
          <w:tcPr>
            <w:tcW w:w="704" w:type="dxa"/>
          </w:tcPr>
          <w:p w14:paraId="655F73D3" w14:textId="2AAC9762" w:rsidR="00E41008" w:rsidRPr="00B6045E" w:rsidRDefault="00E41008" w:rsidP="00265625">
            <w:pPr>
              <w:spacing w:before="40" w:after="40"/>
              <w:jc w:val="right"/>
              <w:rPr>
                <w:sz w:val="21"/>
                <w:szCs w:val="21"/>
              </w:rPr>
            </w:pPr>
            <w:r>
              <w:rPr>
                <w:sz w:val="21"/>
              </w:rPr>
              <w:t>21</w:t>
            </w:r>
          </w:p>
        </w:tc>
        <w:tc>
          <w:tcPr>
            <w:tcW w:w="3544" w:type="dxa"/>
          </w:tcPr>
          <w:p w14:paraId="19EB60FD" w14:textId="77777777" w:rsidR="00E41008" w:rsidRPr="00B6045E" w:rsidRDefault="00E41008" w:rsidP="00265625">
            <w:pPr>
              <w:spacing w:before="40" w:after="40"/>
              <w:rPr>
                <w:sz w:val="21"/>
                <w:szCs w:val="21"/>
              </w:rPr>
            </w:pPr>
            <w:r>
              <w:rPr>
                <w:sz w:val="21"/>
              </w:rPr>
              <w:t xml:space="preserve">Malasia </w:t>
            </w:r>
          </w:p>
        </w:tc>
        <w:tc>
          <w:tcPr>
            <w:tcW w:w="3265" w:type="dxa"/>
          </w:tcPr>
          <w:p w14:paraId="75F47CA2" w14:textId="77777777" w:rsidR="00E41008" w:rsidRPr="00B6045E" w:rsidRDefault="00E41008" w:rsidP="00265625">
            <w:pPr>
              <w:spacing w:before="40" w:after="40"/>
              <w:rPr>
                <w:sz w:val="21"/>
                <w:szCs w:val="21"/>
              </w:rPr>
            </w:pPr>
            <w:r>
              <w:rPr>
                <w:sz w:val="21"/>
              </w:rPr>
              <w:t>31 de julio de 2024</w:t>
            </w:r>
          </w:p>
        </w:tc>
      </w:tr>
      <w:tr w:rsidR="00E41008" w:rsidRPr="005D49DC" w14:paraId="25142099" w14:textId="77777777" w:rsidTr="00025DFC">
        <w:tc>
          <w:tcPr>
            <w:tcW w:w="704" w:type="dxa"/>
          </w:tcPr>
          <w:p w14:paraId="2079F3B3" w14:textId="0EF74796" w:rsidR="00E41008" w:rsidRPr="00B6045E" w:rsidRDefault="00E41008" w:rsidP="00265625">
            <w:pPr>
              <w:spacing w:before="40" w:after="40"/>
              <w:jc w:val="right"/>
              <w:rPr>
                <w:sz w:val="21"/>
                <w:szCs w:val="21"/>
              </w:rPr>
            </w:pPr>
            <w:r>
              <w:rPr>
                <w:sz w:val="21"/>
              </w:rPr>
              <w:t>22</w:t>
            </w:r>
          </w:p>
        </w:tc>
        <w:tc>
          <w:tcPr>
            <w:tcW w:w="3544" w:type="dxa"/>
          </w:tcPr>
          <w:p w14:paraId="0186E483" w14:textId="77777777" w:rsidR="00E41008" w:rsidRPr="00B6045E" w:rsidRDefault="00E41008" w:rsidP="00265625">
            <w:pPr>
              <w:spacing w:before="40" w:after="40"/>
              <w:rPr>
                <w:sz w:val="21"/>
                <w:szCs w:val="21"/>
              </w:rPr>
            </w:pPr>
            <w:r>
              <w:rPr>
                <w:sz w:val="21"/>
              </w:rPr>
              <w:t>Malta</w:t>
            </w:r>
          </w:p>
        </w:tc>
        <w:tc>
          <w:tcPr>
            <w:tcW w:w="3265" w:type="dxa"/>
          </w:tcPr>
          <w:p w14:paraId="2EF917D5" w14:textId="77777777" w:rsidR="00E41008" w:rsidRPr="00B6045E" w:rsidRDefault="00E41008" w:rsidP="00265625">
            <w:pPr>
              <w:spacing w:before="40" w:after="40"/>
              <w:rPr>
                <w:sz w:val="21"/>
                <w:szCs w:val="21"/>
              </w:rPr>
            </w:pPr>
            <w:r>
              <w:rPr>
                <w:sz w:val="21"/>
              </w:rPr>
              <w:t>12 de septiembre de 2024</w:t>
            </w:r>
          </w:p>
        </w:tc>
      </w:tr>
      <w:tr w:rsidR="00E41008" w:rsidRPr="005D49DC" w14:paraId="3D1F7063" w14:textId="77777777" w:rsidTr="00025DFC">
        <w:tc>
          <w:tcPr>
            <w:tcW w:w="704" w:type="dxa"/>
          </w:tcPr>
          <w:p w14:paraId="103340E0" w14:textId="39E76318" w:rsidR="00E41008" w:rsidRPr="00B6045E" w:rsidRDefault="00E41008" w:rsidP="00265625">
            <w:pPr>
              <w:spacing w:before="40" w:after="40"/>
              <w:jc w:val="right"/>
              <w:rPr>
                <w:sz w:val="21"/>
                <w:szCs w:val="21"/>
              </w:rPr>
            </w:pPr>
            <w:r>
              <w:rPr>
                <w:sz w:val="21"/>
              </w:rPr>
              <w:t>23</w:t>
            </w:r>
          </w:p>
        </w:tc>
        <w:tc>
          <w:tcPr>
            <w:tcW w:w="3544" w:type="dxa"/>
          </w:tcPr>
          <w:p w14:paraId="194C7E72" w14:textId="77777777" w:rsidR="00E41008" w:rsidRPr="00B6045E" w:rsidRDefault="00E41008" w:rsidP="00265625">
            <w:pPr>
              <w:spacing w:before="40" w:after="40"/>
              <w:rPr>
                <w:sz w:val="21"/>
                <w:szCs w:val="21"/>
              </w:rPr>
            </w:pPr>
            <w:r>
              <w:rPr>
                <w:sz w:val="21"/>
              </w:rPr>
              <w:t>México</w:t>
            </w:r>
          </w:p>
        </w:tc>
        <w:tc>
          <w:tcPr>
            <w:tcW w:w="3265" w:type="dxa"/>
          </w:tcPr>
          <w:p w14:paraId="269BABED" w14:textId="77777777" w:rsidR="00E41008" w:rsidRPr="00B6045E" w:rsidRDefault="00E41008" w:rsidP="00265625">
            <w:pPr>
              <w:spacing w:before="40" w:after="40"/>
              <w:rPr>
                <w:sz w:val="21"/>
                <w:szCs w:val="21"/>
              </w:rPr>
            </w:pPr>
            <w:r>
              <w:rPr>
                <w:sz w:val="21"/>
              </w:rPr>
              <w:t>22 de agosto de 2024</w:t>
            </w:r>
          </w:p>
        </w:tc>
      </w:tr>
      <w:tr w:rsidR="00E41008" w:rsidRPr="005D49DC" w14:paraId="2939E904" w14:textId="77777777" w:rsidTr="00025DFC">
        <w:tc>
          <w:tcPr>
            <w:tcW w:w="704" w:type="dxa"/>
          </w:tcPr>
          <w:p w14:paraId="7A275A85" w14:textId="73A6A1E8" w:rsidR="00E41008" w:rsidRPr="00B6045E" w:rsidRDefault="00E41008" w:rsidP="00265625">
            <w:pPr>
              <w:spacing w:before="40" w:after="40"/>
              <w:jc w:val="right"/>
              <w:rPr>
                <w:sz w:val="21"/>
                <w:szCs w:val="21"/>
              </w:rPr>
            </w:pPr>
            <w:r>
              <w:rPr>
                <w:sz w:val="21"/>
              </w:rPr>
              <w:t>24</w:t>
            </w:r>
          </w:p>
        </w:tc>
        <w:tc>
          <w:tcPr>
            <w:tcW w:w="3544" w:type="dxa"/>
          </w:tcPr>
          <w:p w14:paraId="52C88CA9" w14:textId="77777777" w:rsidR="00E41008" w:rsidRPr="00A9662A" w:rsidRDefault="00E41008" w:rsidP="00265625">
            <w:pPr>
              <w:spacing w:before="40" w:after="40"/>
              <w:rPr>
                <w:sz w:val="21"/>
                <w:szCs w:val="21"/>
                <w:vertAlign w:val="superscript"/>
              </w:rPr>
            </w:pPr>
            <w:r>
              <w:rPr>
                <w:sz w:val="21"/>
              </w:rPr>
              <w:t>Noruega</w:t>
            </w:r>
          </w:p>
        </w:tc>
        <w:tc>
          <w:tcPr>
            <w:tcW w:w="3265" w:type="dxa"/>
          </w:tcPr>
          <w:p w14:paraId="72C92268" w14:textId="77777777" w:rsidR="00E41008" w:rsidRPr="00B6045E" w:rsidRDefault="00E41008" w:rsidP="00265625">
            <w:pPr>
              <w:spacing w:before="40" w:after="40"/>
              <w:rPr>
                <w:sz w:val="21"/>
                <w:szCs w:val="21"/>
              </w:rPr>
            </w:pPr>
            <w:r>
              <w:rPr>
                <w:sz w:val="21"/>
              </w:rPr>
              <w:t>7 de octubre de 2024</w:t>
            </w:r>
          </w:p>
        </w:tc>
      </w:tr>
      <w:tr w:rsidR="00E41008" w:rsidRPr="005D49DC" w14:paraId="53DA0285" w14:textId="77777777" w:rsidTr="00025DFC">
        <w:tc>
          <w:tcPr>
            <w:tcW w:w="704" w:type="dxa"/>
          </w:tcPr>
          <w:p w14:paraId="2DAD1466" w14:textId="2872752E" w:rsidR="00E41008" w:rsidRPr="00B6045E" w:rsidRDefault="00E41008" w:rsidP="00265625">
            <w:pPr>
              <w:spacing w:before="40" w:after="40"/>
              <w:jc w:val="right"/>
              <w:rPr>
                <w:sz w:val="21"/>
                <w:szCs w:val="21"/>
              </w:rPr>
            </w:pPr>
            <w:r>
              <w:rPr>
                <w:sz w:val="21"/>
              </w:rPr>
              <w:t>25</w:t>
            </w:r>
          </w:p>
        </w:tc>
        <w:tc>
          <w:tcPr>
            <w:tcW w:w="3544" w:type="dxa"/>
          </w:tcPr>
          <w:p w14:paraId="63F44DA4" w14:textId="77777777" w:rsidR="00E41008" w:rsidRPr="00B6045E" w:rsidRDefault="00E41008" w:rsidP="00265625">
            <w:pPr>
              <w:spacing w:before="40" w:after="40"/>
              <w:rPr>
                <w:sz w:val="21"/>
                <w:szCs w:val="21"/>
              </w:rPr>
            </w:pPr>
            <w:r>
              <w:rPr>
                <w:sz w:val="21"/>
              </w:rPr>
              <w:t>República de Corea</w:t>
            </w:r>
          </w:p>
        </w:tc>
        <w:tc>
          <w:tcPr>
            <w:tcW w:w="3265" w:type="dxa"/>
          </w:tcPr>
          <w:p w14:paraId="2E537C73" w14:textId="77777777" w:rsidR="00E41008" w:rsidRPr="00B6045E" w:rsidRDefault="00E41008" w:rsidP="00265625">
            <w:pPr>
              <w:spacing w:before="40" w:after="40"/>
              <w:rPr>
                <w:sz w:val="21"/>
                <w:szCs w:val="21"/>
              </w:rPr>
            </w:pPr>
            <w:r>
              <w:rPr>
                <w:sz w:val="21"/>
              </w:rPr>
              <w:t>2 de agosto de 2024</w:t>
            </w:r>
          </w:p>
        </w:tc>
      </w:tr>
      <w:tr w:rsidR="00E41008" w:rsidRPr="005D49DC" w14:paraId="6CF8F04C" w14:textId="77777777" w:rsidTr="00025DFC">
        <w:tc>
          <w:tcPr>
            <w:tcW w:w="704" w:type="dxa"/>
          </w:tcPr>
          <w:p w14:paraId="6D9F91BD" w14:textId="1781215A" w:rsidR="00E41008" w:rsidRPr="00B6045E" w:rsidRDefault="00E41008" w:rsidP="00265625">
            <w:pPr>
              <w:spacing w:before="40" w:after="40"/>
              <w:jc w:val="right"/>
              <w:rPr>
                <w:sz w:val="21"/>
                <w:szCs w:val="21"/>
              </w:rPr>
            </w:pPr>
            <w:r>
              <w:rPr>
                <w:sz w:val="21"/>
              </w:rPr>
              <w:t>26</w:t>
            </w:r>
          </w:p>
        </w:tc>
        <w:tc>
          <w:tcPr>
            <w:tcW w:w="3544" w:type="dxa"/>
          </w:tcPr>
          <w:p w14:paraId="1DA6EF4E" w14:textId="77777777" w:rsidR="00E41008" w:rsidRDefault="00E41008" w:rsidP="00265625">
            <w:pPr>
              <w:spacing w:before="40" w:after="40"/>
              <w:rPr>
                <w:sz w:val="21"/>
                <w:szCs w:val="21"/>
              </w:rPr>
            </w:pPr>
            <w:r>
              <w:rPr>
                <w:sz w:val="21"/>
              </w:rPr>
              <w:t>República de Moldova</w:t>
            </w:r>
          </w:p>
        </w:tc>
        <w:tc>
          <w:tcPr>
            <w:tcW w:w="3265" w:type="dxa"/>
          </w:tcPr>
          <w:p w14:paraId="28374FB1" w14:textId="77777777" w:rsidR="00E41008" w:rsidRDefault="00E41008" w:rsidP="00265625">
            <w:pPr>
              <w:spacing w:before="40" w:after="40"/>
              <w:rPr>
                <w:sz w:val="21"/>
                <w:szCs w:val="21"/>
              </w:rPr>
            </w:pPr>
            <w:r>
              <w:rPr>
                <w:sz w:val="21"/>
              </w:rPr>
              <w:t>16 de octubre de 2024</w:t>
            </w:r>
          </w:p>
        </w:tc>
      </w:tr>
      <w:tr w:rsidR="00E41008" w:rsidRPr="005D49DC" w14:paraId="08FFA266"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52779E3" w14:textId="165A1183" w:rsidR="00E41008" w:rsidRPr="00B6045E" w:rsidRDefault="00E41008" w:rsidP="00E41008">
            <w:pPr>
              <w:spacing w:before="40" w:after="40"/>
              <w:jc w:val="right"/>
              <w:rPr>
                <w:sz w:val="21"/>
                <w:szCs w:val="21"/>
              </w:rPr>
            </w:pPr>
            <w:r>
              <w:rPr>
                <w:sz w:val="21"/>
              </w:rPr>
              <w:t>27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67BD10E" w14:textId="77777777" w:rsidR="00E41008" w:rsidRPr="00B6045E" w:rsidRDefault="00E41008" w:rsidP="00265625">
            <w:pPr>
              <w:spacing w:before="40" w:after="40"/>
              <w:rPr>
                <w:sz w:val="21"/>
                <w:szCs w:val="21"/>
              </w:rPr>
            </w:pPr>
            <w:r>
              <w:rPr>
                <w:sz w:val="21"/>
              </w:rPr>
              <w:t>Suriname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70FECE4" w14:textId="77777777" w:rsidR="00E41008" w:rsidRPr="00B6045E" w:rsidRDefault="00E41008" w:rsidP="00265625">
            <w:pPr>
              <w:spacing w:before="40" w:after="40"/>
              <w:rPr>
                <w:sz w:val="21"/>
                <w:szCs w:val="21"/>
              </w:rPr>
            </w:pPr>
            <w:r>
              <w:rPr>
                <w:sz w:val="21"/>
              </w:rPr>
              <w:t>16 de julio de 2024</w:t>
            </w:r>
          </w:p>
        </w:tc>
      </w:tr>
      <w:tr w:rsidR="00E41008" w:rsidRPr="005D49DC" w14:paraId="5CB1863A"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205E60A" w14:textId="489DC5E6" w:rsidR="00E41008" w:rsidRPr="00B6045E" w:rsidRDefault="00E41008" w:rsidP="00E41008">
            <w:pPr>
              <w:spacing w:before="40" w:after="40"/>
              <w:jc w:val="right"/>
              <w:rPr>
                <w:sz w:val="21"/>
                <w:szCs w:val="21"/>
              </w:rPr>
            </w:pPr>
            <w:r>
              <w:rPr>
                <w:sz w:val="21"/>
              </w:rPr>
              <w:t>28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756F64F" w14:textId="77777777" w:rsidR="00E41008" w:rsidRPr="00B6045E" w:rsidRDefault="00E41008" w:rsidP="00265625">
            <w:pPr>
              <w:spacing w:before="40" w:after="40"/>
              <w:rPr>
                <w:sz w:val="21"/>
                <w:szCs w:val="21"/>
              </w:rPr>
            </w:pPr>
            <w:r>
              <w:rPr>
                <w:sz w:val="21"/>
              </w:rPr>
              <w:t>Tonga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E340505" w14:textId="77777777" w:rsidR="00E41008" w:rsidRPr="00B6045E" w:rsidRDefault="00E41008" w:rsidP="00265625">
            <w:pPr>
              <w:spacing w:before="40" w:after="40"/>
              <w:rPr>
                <w:sz w:val="21"/>
                <w:szCs w:val="21"/>
              </w:rPr>
            </w:pPr>
            <w:r>
              <w:rPr>
                <w:sz w:val="21"/>
              </w:rPr>
              <w:t>27 de septiembre de 2024</w:t>
            </w:r>
          </w:p>
        </w:tc>
      </w:tr>
      <w:tr w:rsidR="00E41008" w:rsidRPr="005D49DC" w14:paraId="2297E1ED"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1775130" w14:textId="554E3B1A" w:rsidR="00E41008" w:rsidRPr="00B6045E" w:rsidRDefault="00E41008" w:rsidP="00E41008">
            <w:pPr>
              <w:spacing w:before="40" w:after="40"/>
              <w:jc w:val="right"/>
              <w:rPr>
                <w:sz w:val="21"/>
                <w:szCs w:val="21"/>
              </w:rPr>
            </w:pPr>
            <w:r>
              <w:rPr>
                <w:sz w:val="21"/>
              </w:rPr>
              <w:t>29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9726A69" w14:textId="77777777" w:rsidR="00E41008" w:rsidRDefault="00E41008" w:rsidP="00265625">
            <w:pPr>
              <w:spacing w:before="40" w:after="40"/>
              <w:rPr>
                <w:sz w:val="21"/>
                <w:szCs w:val="21"/>
              </w:rPr>
            </w:pPr>
            <w:r>
              <w:rPr>
                <w:sz w:val="21"/>
              </w:rPr>
              <w:t>Túnez</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5694564" w14:textId="77777777" w:rsidR="00E41008" w:rsidRDefault="00E41008" w:rsidP="00265625">
            <w:pPr>
              <w:spacing w:before="40" w:after="40"/>
              <w:rPr>
                <w:sz w:val="21"/>
                <w:szCs w:val="21"/>
              </w:rPr>
            </w:pPr>
            <w:r>
              <w:rPr>
                <w:sz w:val="21"/>
              </w:rPr>
              <w:t>15 de octubre de 2024</w:t>
            </w:r>
          </w:p>
        </w:tc>
      </w:tr>
      <w:tr w:rsidR="00E41008" w:rsidRPr="005D49DC" w14:paraId="2F3F71FA"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7C2F759" w14:textId="2503E5F3" w:rsidR="00E41008" w:rsidRPr="00B6045E" w:rsidRDefault="00E41008" w:rsidP="00265625">
            <w:pPr>
              <w:spacing w:before="40" w:after="40"/>
              <w:jc w:val="right"/>
              <w:rPr>
                <w:sz w:val="21"/>
                <w:szCs w:val="21"/>
              </w:rPr>
            </w:pPr>
            <w:r>
              <w:rPr>
                <w:sz w:val="21"/>
              </w:rPr>
              <w:t>30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D97D84A" w14:textId="77777777" w:rsidR="00E41008" w:rsidRDefault="00E41008" w:rsidP="00265625">
            <w:pPr>
              <w:spacing w:before="40" w:after="40"/>
              <w:rPr>
                <w:sz w:val="21"/>
                <w:szCs w:val="21"/>
              </w:rPr>
            </w:pPr>
            <w:r>
              <w:rPr>
                <w:sz w:val="21"/>
              </w:rPr>
              <w:t>Uganda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551693F" w14:textId="77777777" w:rsidR="00E41008" w:rsidRDefault="00E41008" w:rsidP="00265625">
            <w:pPr>
              <w:spacing w:before="40" w:after="40"/>
              <w:rPr>
                <w:sz w:val="21"/>
                <w:szCs w:val="21"/>
              </w:rPr>
            </w:pPr>
            <w:r>
              <w:rPr>
                <w:sz w:val="21"/>
              </w:rPr>
              <w:t>15 de octubre de 2024</w:t>
            </w:r>
          </w:p>
        </w:tc>
      </w:tr>
      <w:tr w:rsidR="00E41008" w:rsidRPr="005D49DC" w14:paraId="442B989F" w14:textId="77777777" w:rsidTr="00025DFC">
        <w:tc>
          <w:tcPr>
            <w:tcW w:w="704" w:type="dxa"/>
            <w:tcBorders>
              <w:top w:val="nil"/>
              <w:bottom w:val="nil"/>
            </w:tcBorders>
          </w:tcPr>
          <w:p w14:paraId="3004405D" w14:textId="56C8D411" w:rsidR="00E41008" w:rsidRDefault="00E41008" w:rsidP="00E41008">
            <w:pPr>
              <w:spacing w:before="40" w:after="40"/>
              <w:jc w:val="right"/>
              <w:rPr>
                <w:sz w:val="21"/>
                <w:szCs w:val="21"/>
              </w:rPr>
            </w:pPr>
            <w:r>
              <w:rPr>
                <w:sz w:val="21"/>
              </w:rPr>
              <w:t>31</w:t>
            </w:r>
          </w:p>
        </w:tc>
        <w:tc>
          <w:tcPr>
            <w:tcW w:w="3544" w:type="dxa"/>
            <w:tcBorders>
              <w:top w:val="nil"/>
              <w:bottom w:val="nil"/>
            </w:tcBorders>
          </w:tcPr>
          <w:p w14:paraId="2E2600A2" w14:textId="77777777" w:rsidR="00E41008" w:rsidRPr="00B6045E" w:rsidRDefault="00E41008" w:rsidP="00265625">
            <w:pPr>
              <w:spacing w:before="40" w:after="40"/>
              <w:rPr>
                <w:sz w:val="21"/>
                <w:szCs w:val="21"/>
              </w:rPr>
            </w:pPr>
            <w:r>
              <w:rPr>
                <w:sz w:val="21"/>
              </w:rPr>
              <w:t xml:space="preserve">Unión Europea </w:t>
            </w:r>
          </w:p>
        </w:tc>
        <w:tc>
          <w:tcPr>
            <w:tcW w:w="3265" w:type="dxa"/>
            <w:tcBorders>
              <w:top w:val="nil"/>
              <w:bottom w:val="nil"/>
            </w:tcBorders>
          </w:tcPr>
          <w:p w14:paraId="02F32052" w14:textId="77777777" w:rsidR="00E41008" w:rsidRPr="00B6045E" w:rsidRDefault="00E41008" w:rsidP="00265625">
            <w:pPr>
              <w:spacing w:before="40" w:after="40"/>
              <w:rPr>
                <w:sz w:val="21"/>
                <w:szCs w:val="21"/>
              </w:rPr>
            </w:pPr>
            <w:r>
              <w:rPr>
                <w:sz w:val="21"/>
              </w:rPr>
              <w:t>14 de noviembre 2023</w:t>
            </w:r>
          </w:p>
        </w:tc>
      </w:tr>
    </w:tbl>
    <w:bookmarkEnd w:id="3"/>
    <w:p w14:paraId="79CB23A4" w14:textId="77777777" w:rsidR="004813F8" w:rsidRPr="00B74C60" w:rsidRDefault="004813F8" w:rsidP="00E41008">
      <w:pPr>
        <w:pStyle w:val="Para10"/>
        <w:spacing w:before="60" w:after="0" w:line="200" w:lineRule="exact"/>
        <w:ind w:left="562"/>
        <w:rPr>
          <w:sz w:val="18"/>
          <w:szCs w:val="18"/>
        </w:rPr>
      </w:pPr>
      <w:r>
        <w:rPr>
          <w:i/>
          <w:sz w:val="18"/>
          <w:vertAlign w:val="superscript"/>
        </w:rPr>
        <w:t>a</w:t>
      </w:r>
      <w:r>
        <w:rPr>
          <w:sz w:val="18"/>
        </w:rPr>
        <w:t xml:space="preserve"> Presentación en un idioma no oficial de las Naciones Unidas.</w:t>
      </w:r>
    </w:p>
    <w:p w14:paraId="012346E3" w14:textId="77777777" w:rsidR="004813F8" w:rsidRPr="00B74C60" w:rsidRDefault="004813F8" w:rsidP="00E41008">
      <w:pPr>
        <w:pStyle w:val="Para10"/>
        <w:spacing w:before="20" w:after="0" w:line="200" w:lineRule="exact"/>
        <w:ind w:left="562"/>
        <w:rPr>
          <w:sz w:val="18"/>
          <w:szCs w:val="18"/>
        </w:rPr>
      </w:pPr>
      <w:r>
        <w:rPr>
          <w:i/>
          <w:sz w:val="18"/>
          <w:vertAlign w:val="superscript"/>
        </w:rPr>
        <w:t>b</w:t>
      </w:r>
      <w:r>
        <w:rPr>
          <w:sz w:val="18"/>
        </w:rPr>
        <w:t xml:space="preserve"> Solo el resumen se presentó en un idioma oficial de las Naciones Unidas.</w:t>
      </w:r>
    </w:p>
    <w:p w14:paraId="33E81C51" w14:textId="77777777" w:rsidR="004813F8" w:rsidRPr="005D49DC" w:rsidRDefault="004813F8" w:rsidP="00025DFC">
      <w:pPr>
        <w:pStyle w:val="CBDAnnex"/>
        <w:spacing w:after="120"/>
      </w:pPr>
      <w:r>
        <w:lastRenderedPageBreak/>
        <w:t>Anexo II</w:t>
      </w:r>
    </w:p>
    <w:p w14:paraId="6A933134" w14:textId="2672D14C" w:rsidR="004813F8" w:rsidRDefault="004813F8" w:rsidP="00025DFC">
      <w:pPr>
        <w:pStyle w:val="CBDTitle"/>
        <w:spacing w:before="120" w:after="120"/>
      </w:pPr>
      <w:r>
        <w:t>Lista de Partes que han presentado metas nacionales en consonancia con el Marco Mundial de Biodiversidad de Kunming-Montreal por medio de la herramienta de presentación de informes en línea, al 18 de octubre de 2024</w:t>
      </w:r>
      <w:r w:rsidR="00253B91">
        <w:rPr>
          <w:rStyle w:val="FootnoteReference"/>
        </w:rPr>
        <w:footnoteReference w:id="4"/>
      </w:r>
    </w:p>
    <w:tbl>
      <w:tblPr>
        <w:tblStyle w:val="TableGrid3"/>
        <w:tblW w:w="8216"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741"/>
        <w:gridCol w:w="3571"/>
        <w:gridCol w:w="3904"/>
      </w:tblGrid>
      <w:tr w:rsidR="005A5B21" w:rsidRPr="007D3A11" w14:paraId="04510FBB" w14:textId="77777777" w:rsidTr="005A5B21">
        <w:trPr>
          <w:trHeight w:val="300"/>
        </w:trPr>
        <w:tc>
          <w:tcPr>
            <w:tcW w:w="741" w:type="dxa"/>
            <w:tcBorders>
              <w:top w:val="single" w:sz="4" w:space="0" w:color="auto"/>
              <w:bottom w:val="single" w:sz="4" w:space="0" w:color="auto"/>
            </w:tcBorders>
            <w:noWrap/>
            <w:hideMark/>
          </w:tcPr>
          <w:p w14:paraId="21A8F6C9" w14:textId="77777777" w:rsidR="005A5B21" w:rsidRPr="00A9662A" w:rsidRDefault="005A5B21" w:rsidP="00265625">
            <w:pPr>
              <w:jc w:val="right"/>
              <w:rPr>
                <w:rFonts w:asciiTheme="majorBidi" w:hAnsiTheme="majorBidi" w:cstheme="majorBidi"/>
                <w:i/>
                <w:iCs/>
                <w:sz w:val="21"/>
                <w:szCs w:val="21"/>
              </w:rPr>
            </w:pPr>
            <w:bookmarkStart w:id="4" w:name="_Hlk180165590"/>
          </w:p>
        </w:tc>
        <w:tc>
          <w:tcPr>
            <w:tcW w:w="3571" w:type="dxa"/>
            <w:tcBorders>
              <w:top w:val="single" w:sz="4" w:space="0" w:color="auto"/>
              <w:bottom w:val="single" w:sz="4" w:space="0" w:color="auto"/>
            </w:tcBorders>
            <w:noWrap/>
            <w:hideMark/>
          </w:tcPr>
          <w:p w14:paraId="6A104912" w14:textId="77777777" w:rsidR="005A5B21" w:rsidRPr="00A9662A" w:rsidRDefault="005A5B21" w:rsidP="00265625">
            <w:pPr>
              <w:rPr>
                <w:rFonts w:asciiTheme="majorBidi" w:hAnsiTheme="majorBidi" w:cstheme="majorBidi"/>
                <w:i/>
                <w:iCs/>
                <w:sz w:val="21"/>
                <w:szCs w:val="21"/>
              </w:rPr>
            </w:pPr>
            <w:r>
              <w:rPr>
                <w:rFonts w:asciiTheme="majorBidi" w:hAnsiTheme="majorBidi"/>
                <w:i/>
                <w:sz w:val="21"/>
              </w:rPr>
              <w:t>Parte</w:t>
            </w:r>
          </w:p>
        </w:tc>
        <w:tc>
          <w:tcPr>
            <w:tcW w:w="3904" w:type="dxa"/>
            <w:tcBorders>
              <w:top w:val="single" w:sz="4" w:space="0" w:color="auto"/>
              <w:bottom w:val="single" w:sz="4" w:space="0" w:color="auto"/>
            </w:tcBorders>
            <w:noWrap/>
            <w:hideMark/>
          </w:tcPr>
          <w:p w14:paraId="0DD01F65" w14:textId="77777777" w:rsidR="005A5B21" w:rsidRPr="00A9662A" w:rsidRDefault="005A5B21" w:rsidP="00265625">
            <w:pPr>
              <w:rPr>
                <w:rFonts w:asciiTheme="majorBidi" w:hAnsiTheme="majorBidi" w:cstheme="majorBidi"/>
                <w:i/>
                <w:iCs/>
                <w:sz w:val="21"/>
                <w:szCs w:val="21"/>
              </w:rPr>
            </w:pPr>
            <w:r>
              <w:rPr>
                <w:rFonts w:asciiTheme="majorBidi" w:hAnsiTheme="majorBidi"/>
                <w:i/>
                <w:sz w:val="21"/>
              </w:rPr>
              <w:t>Fecha de publicación</w:t>
            </w:r>
          </w:p>
        </w:tc>
      </w:tr>
      <w:tr w:rsidR="00E41008" w:rsidRPr="007D3A11" w14:paraId="6A1EA61B" w14:textId="77777777" w:rsidTr="005A5B21">
        <w:trPr>
          <w:trHeight w:val="300"/>
        </w:trPr>
        <w:tc>
          <w:tcPr>
            <w:tcW w:w="741" w:type="dxa"/>
            <w:noWrap/>
            <w:vAlign w:val="bottom"/>
            <w:hideMark/>
          </w:tcPr>
          <w:p w14:paraId="013296D4" w14:textId="3FD0124D"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1</w:t>
            </w:r>
          </w:p>
        </w:tc>
        <w:tc>
          <w:tcPr>
            <w:tcW w:w="3571" w:type="dxa"/>
            <w:noWrap/>
            <w:vAlign w:val="bottom"/>
            <w:hideMark/>
          </w:tcPr>
          <w:p w14:paraId="0CD100E9"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Angola</w:t>
            </w:r>
          </w:p>
        </w:tc>
        <w:tc>
          <w:tcPr>
            <w:tcW w:w="3904" w:type="dxa"/>
            <w:noWrap/>
            <w:vAlign w:val="bottom"/>
            <w:hideMark/>
          </w:tcPr>
          <w:p w14:paraId="491C9F78"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13 de septiembre de 2024</w:t>
            </w:r>
          </w:p>
        </w:tc>
      </w:tr>
      <w:tr w:rsidR="00E41008" w:rsidRPr="007D3A11" w14:paraId="3806CB0F" w14:textId="77777777" w:rsidTr="005A5B21">
        <w:trPr>
          <w:trHeight w:val="300"/>
        </w:trPr>
        <w:tc>
          <w:tcPr>
            <w:tcW w:w="741" w:type="dxa"/>
            <w:noWrap/>
            <w:vAlign w:val="bottom"/>
          </w:tcPr>
          <w:p w14:paraId="34D7445C" w14:textId="330BAB23" w:rsidR="00E41008" w:rsidRPr="00A9662A" w:rsidRDefault="00E41008" w:rsidP="00265625">
            <w:pPr>
              <w:jc w:val="right"/>
              <w:rPr>
                <w:rFonts w:asciiTheme="majorBidi" w:hAnsiTheme="majorBidi" w:cstheme="majorBidi"/>
                <w:color w:val="000000"/>
                <w:sz w:val="21"/>
                <w:szCs w:val="21"/>
              </w:rPr>
            </w:pPr>
            <w:r>
              <w:rPr>
                <w:rFonts w:asciiTheme="majorBidi" w:hAnsiTheme="majorBidi"/>
                <w:color w:val="000000"/>
                <w:sz w:val="21"/>
              </w:rPr>
              <w:t>2</w:t>
            </w:r>
          </w:p>
        </w:tc>
        <w:tc>
          <w:tcPr>
            <w:tcW w:w="3571" w:type="dxa"/>
            <w:noWrap/>
            <w:vAlign w:val="bottom"/>
          </w:tcPr>
          <w:p w14:paraId="41663C23"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Arabia Saudita</w:t>
            </w:r>
          </w:p>
        </w:tc>
        <w:tc>
          <w:tcPr>
            <w:tcW w:w="3904" w:type="dxa"/>
            <w:noWrap/>
            <w:vAlign w:val="bottom"/>
          </w:tcPr>
          <w:p w14:paraId="0A1DE5D5"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15 de octubre de 2024</w:t>
            </w:r>
          </w:p>
        </w:tc>
      </w:tr>
      <w:tr w:rsidR="00E41008" w:rsidRPr="007D3A11" w14:paraId="643225BE" w14:textId="77777777" w:rsidTr="005A5B21">
        <w:trPr>
          <w:trHeight w:val="300"/>
        </w:trPr>
        <w:tc>
          <w:tcPr>
            <w:tcW w:w="741" w:type="dxa"/>
            <w:tcBorders>
              <w:top w:val="single" w:sz="4" w:space="0" w:color="auto"/>
            </w:tcBorders>
            <w:noWrap/>
            <w:vAlign w:val="bottom"/>
            <w:hideMark/>
          </w:tcPr>
          <w:p w14:paraId="77A8DE81" w14:textId="16E0E8C0"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3</w:t>
            </w:r>
          </w:p>
        </w:tc>
        <w:tc>
          <w:tcPr>
            <w:tcW w:w="3571" w:type="dxa"/>
            <w:tcBorders>
              <w:top w:val="single" w:sz="4" w:space="0" w:color="auto"/>
            </w:tcBorders>
            <w:noWrap/>
            <w:vAlign w:val="bottom"/>
            <w:hideMark/>
          </w:tcPr>
          <w:p w14:paraId="246CF5D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Argelia</w:t>
            </w:r>
          </w:p>
        </w:tc>
        <w:tc>
          <w:tcPr>
            <w:tcW w:w="3904" w:type="dxa"/>
            <w:tcBorders>
              <w:top w:val="single" w:sz="4" w:space="0" w:color="auto"/>
            </w:tcBorders>
            <w:noWrap/>
            <w:vAlign w:val="bottom"/>
            <w:hideMark/>
          </w:tcPr>
          <w:p w14:paraId="031F55FB"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 de agosto de 2024</w:t>
            </w:r>
          </w:p>
        </w:tc>
      </w:tr>
      <w:tr w:rsidR="00E41008" w:rsidRPr="007D3A11" w14:paraId="2177F162" w14:textId="77777777" w:rsidTr="005A5B21">
        <w:trPr>
          <w:trHeight w:val="300"/>
        </w:trPr>
        <w:tc>
          <w:tcPr>
            <w:tcW w:w="741" w:type="dxa"/>
            <w:noWrap/>
            <w:vAlign w:val="bottom"/>
          </w:tcPr>
          <w:p w14:paraId="72DEE6A1" w14:textId="247D01C8" w:rsidR="00E41008" w:rsidRPr="00A9662A" w:rsidRDefault="00E41008" w:rsidP="00265625">
            <w:pPr>
              <w:jc w:val="right"/>
              <w:rPr>
                <w:rFonts w:asciiTheme="majorBidi" w:hAnsiTheme="majorBidi" w:cstheme="majorBidi"/>
                <w:color w:val="000000"/>
                <w:sz w:val="21"/>
                <w:szCs w:val="21"/>
              </w:rPr>
            </w:pPr>
            <w:r>
              <w:rPr>
                <w:rFonts w:asciiTheme="majorBidi" w:hAnsiTheme="majorBidi"/>
                <w:color w:val="000000"/>
                <w:sz w:val="21"/>
              </w:rPr>
              <w:t>4</w:t>
            </w:r>
          </w:p>
        </w:tc>
        <w:tc>
          <w:tcPr>
            <w:tcW w:w="3571" w:type="dxa"/>
            <w:noWrap/>
            <w:vAlign w:val="bottom"/>
          </w:tcPr>
          <w:p w14:paraId="6C42A1F3"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Australia</w:t>
            </w:r>
          </w:p>
        </w:tc>
        <w:tc>
          <w:tcPr>
            <w:tcW w:w="3904" w:type="dxa"/>
            <w:noWrap/>
            <w:vAlign w:val="bottom"/>
          </w:tcPr>
          <w:p w14:paraId="534BE408"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18 de octubre de 2024</w:t>
            </w:r>
          </w:p>
        </w:tc>
      </w:tr>
      <w:tr w:rsidR="00E41008" w:rsidRPr="007D3A11" w14:paraId="4D7A678C" w14:textId="77777777" w:rsidTr="005A5B21">
        <w:trPr>
          <w:trHeight w:val="300"/>
        </w:trPr>
        <w:tc>
          <w:tcPr>
            <w:tcW w:w="741" w:type="dxa"/>
            <w:noWrap/>
            <w:vAlign w:val="bottom"/>
            <w:hideMark/>
          </w:tcPr>
          <w:p w14:paraId="1173F45A" w14:textId="360F3963"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5</w:t>
            </w:r>
          </w:p>
        </w:tc>
        <w:tc>
          <w:tcPr>
            <w:tcW w:w="3571" w:type="dxa"/>
            <w:noWrap/>
            <w:vAlign w:val="bottom"/>
            <w:hideMark/>
          </w:tcPr>
          <w:p w14:paraId="2871D99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Austria</w:t>
            </w:r>
          </w:p>
        </w:tc>
        <w:tc>
          <w:tcPr>
            <w:tcW w:w="3904" w:type="dxa"/>
            <w:noWrap/>
            <w:vAlign w:val="bottom"/>
            <w:hideMark/>
          </w:tcPr>
          <w:p w14:paraId="32B46459"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 de agosto de 2024</w:t>
            </w:r>
          </w:p>
        </w:tc>
      </w:tr>
      <w:tr w:rsidR="00E41008" w:rsidRPr="007D3A11" w14:paraId="04096B8A" w14:textId="77777777" w:rsidTr="005A5B21">
        <w:trPr>
          <w:trHeight w:val="300"/>
        </w:trPr>
        <w:tc>
          <w:tcPr>
            <w:tcW w:w="741" w:type="dxa"/>
            <w:noWrap/>
            <w:vAlign w:val="bottom"/>
            <w:hideMark/>
          </w:tcPr>
          <w:p w14:paraId="6BE34F0E" w14:textId="60789681"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6</w:t>
            </w:r>
          </w:p>
        </w:tc>
        <w:tc>
          <w:tcPr>
            <w:tcW w:w="3571" w:type="dxa"/>
            <w:noWrap/>
            <w:vAlign w:val="bottom"/>
            <w:hideMark/>
          </w:tcPr>
          <w:p w14:paraId="0A5CCD3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Azerbaiyán</w:t>
            </w:r>
          </w:p>
        </w:tc>
        <w:tc>
          <w:tcPr>
            <w:tcW w:w="3904" w:type="dxa"/>
            <w:noWrap/>
            <w:vAlign w:val="bottom"/>
            <w:hideMark/>
          </w:tcPr>
          <w:p w14:paraId="25388314"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20 de julio de 2024</w:t>
            </w:r>
          </w:p>
        </w:tc>
      </w:tr>
      <w:tr w:rsidR="00E41008" w:rsidRPr="007D3A11" w14:paraId="3CB0603C" w14:textId="77777777" w:rsidTr="005A5B21">
        <w:trPr>
          <w:trHeight w:val="300"/>
        </w:trPr>
        <w:tc>
          <w:tcPr>
            <w:tcW w:w="741" w:type="dxa"/>
            <w:noWrap/>
            <w:vAlign w:val="bottom"/>
            <w:hideMark/>
          </w:tcPr>
          <w:p w14:paraId="786F355E" w14:textId="2AD985E8"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7</w:t>
            </w:r>
          </w:p>
        </w:tc>
        <w:tc>
          <w:tcPr>
            <w:tcW w:w="3571" w:type="dxa"/>
            <w:noWrap/>
            <w:vAlign w:val="bottom"/>
            <w:hideMark/>
          </w:tcPr>
          <w:p w14:paraId="5D5F45BE"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Bangladesh</w:t>
            </w:r>
          </w:p>
        </w:tc>
        <w:tc>
          <w:tcPr>
            <w:tcW w:w="3904" w:type="dxa"/>
            <w:noWrap/>
            <w:vAlign w:val="bottom"/>
            <w:hideMark/>
          </w:tcPr>
          <w:p w14:paraId="2B0367C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29 de septiembre de 2024</w:t>
            </w:r>
          </w:p>
        </w:tc>
      </w:tr>
      <w:tr w:rsidR="00E41008" w:rsidRPr="007D3A11" w14:paraId="5ED14BBC" w14:textId="77777777" w:rsidTr="005A5B21">
        <w:trPr>
          <w:trHeight w:val="300"/>
        </w:trPr>
        <w:tc>
          <w:tcPr>
            <w:tcW w:w="741" w:type="dxa"/>
            <w:noWrap/>
            <w:vAlign w:val="bottom"/>
            <w:hideMark/>
          </w:tcPr>
          <w:p w14:paraId="5568A0B5" w14:textId="02426D3B"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8</w:t>
            </w:r>
          </w:p>
        </w:tc>
        <w:tc>
          <w:tcPr>
            <w:tcW w:w="3571" w:type="dxa"/>
            <w:noWrap/>
            <w:vAlign w:val="bottom"/>
            <w:hideMark/>
          </w:tcPr>
          <w:p w14:paraId="29EA217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Benin</w:t>
            </w:r>
          </w:p>
        </w:tc>
        <w:tc>
          <w:tcPr>
            <w:tcW w:w="3904" w:type="dxa"/>
            <w:noWrap/>
            <w:vAlign w:val="bottom"/>
            <w:hideMark/>
          </w:tcPr>
          <w:p w14:paraId="1612805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30 de septiembre de 2024</w:t>
            </w:r>
          </w:p>
        </w:tc>
      </w:tr>
      <w:tr w:rsidR="00E41008" w:rsidRPr="007D3A11" w14:paraId="5FF5D861" w14:textId="77777777" w:rsidTr="005A5B21">
        <w:trPr>
          <w:trHeight w:val="300"/>
        </w:trPr>
        <w:tc>
          <w:tcPr>
            <w:tcW w:w="741" w:type="dxa"/>
            <w:noWrap/>
            <w:vAlign w:val="bottom"/>
          </w:tcPr>
          <w:p w14:paraId="1E5360DD" w14:textId="38F2C1F3" w:rsidR="00E41008" w:rsidRPr="00A9662A" w:rsidRDefault="00E41008" w:rsidP="00265625">
            <w:pPr>
              <w:jc w:val="right"/>
              <w:rPr>
                <w:rFonts w:asciiTheme="majorBidi" w:hAnsiTheme="majorBidi" w:cstheme="majorBidi"/>
                <w:color w:val="000000"/>
                <w:sz w:val="21"/>
                <w:szCs w:val="21"/>
              </w:rPr>
            </w:pPr>
            <w:r>
              <w:rPr>
                <w:rFonts w:asciiTheme="majorBidi" w:hAnsiTheme="majorBidi"/>
                <w:color w:val="000000"/>
                <w:sz w:val="21"/>
              </w:rPr>
              <w:t>9</w:t>
            </w:r>
          </w:p>
        </w:tc>
        <w:tc>
          <w:tcPr>
            <w:tcW w:w="3571" w:type="dxa"/>
            <w:noWrap/>
            <w:vAlign w:val="bottom"/>
          </w:tcPr>
          <w:p w14:paraId="7FB7B188"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Bhután</w:t>
            </w:r>
          </w:p>
        </w:tc>
        <w:tc>
          <w:tcPr>
            <w:tcW w:w="3904" w:type="dxa"/>
            <w:noWrap/>
            <w:vAlign w:val="bottom"/>
          </w:tcPr>
          <w:p w14:paraId="4522B7E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25 de julio de 2024</w:t>
            </w:r>
          </w:p>
        </w:tc>
      </w:tr>
      <w:tr w:rsidR="00E41008" w:rsidRPr="007D3A11" w14:paraId="38E64B11" w14:textId="77777777" w:rsidTr="005A5B21">
        <w:trPr>
          <w:trHeight w:val="300"/>
        </w:trPr>
        <w:tc>
          <w:tcPr>
            <w:tcW w:w="741" w:type="dxa"/>
            <w:noWrap/>
            <w:vAlign w:val="bottom"/>
          </w:tcPr>
          <w:p w14:paraId="757AFBAB" w14:textId="49B11427" w:rsidR="00E41008" w:rsidRPr="00A9662A" w:rsidRDefault="00E41008" w:rsidP="00265625">
            <w:pPr>
              <w:jc w:val="right"/>
              <w:rPr>
                <w:rFonts w:asciiTheme="majorBidi" w:hAnsiTheme="majorBidi" w:cstheme="majorBidi"/>
                <w:color w:val="000000"/>
                <w:sz w:val="21"/>
                <w:szCs w:val="21"/>
              </w:rPr>
            </w:pPr>
            <w:r>
              <w:rPr>
                <w:rFonts w:asciiTheme="majorBidi" w:hAnsiTheme="majorBidi"/>
                <w:color w:val="000000"/>
                <w:sz w:val="21"/>
              </w:rPr>
              <w:t>10</w:t>
            </w:r>
          </w:p>
        </w:tc>
        <w:tc>
          <w:tcPr>
            <w:tcW w:w="3571" w:type="dxa"/>
            <w:noWrap/>
            <w:vAlign w:val="bottom"/>
          </w:tcPr>
          <w:p w14:paraId="0A15C7AF"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Bosnia y Herzegovina</w:t>
            </w:r>
          </w:p>
        </w:tc>
        <w:tc>
          <w:tcPr>
            <w:tcW w:w="3904" w:type="dxa"/>
            <w:noWrap/>
            <w:vAlign w:val="bottom"/>
          </w:tcPr>
          <w:p w14:paraId="009A4218"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 de agosto de 2024</w:t>
            </w:r>
          </w:p>
        </w:tc>
      </w:tr>
      <w:tr w:rsidR="00E41008" w:rsidRPr="007D3A11" w14:paraId="60C093A5" w14:textId="77777777" w:rsidTr="005A5B21">
        <w:trPr>
          <w:trHeight w:val="300"/>
        </w:trPr>
        <w:tc>
          <w:tcPr>
            <w:tcW w:w="741" w:type="dxa"/>
            <w:noWrap/>
            <w:vAlign w:val="bottom"/>
            <w:hideMark/>
          </w:tcPr>
          <w:p w14:paraId="75DA956E" w14:textId="14C854B6"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11</w:t>
            </w:r>
          </w:p>
        </w:tc>
        <w:tc>
          <w:tcPr>
            <w:tcW w:w="3571" w:type="dxa"/>
            <w:noWrap/>
            <w:vAlign w:val="bottom"/>
            <w:hideMark/>
          </w:tcPr>
          <w:p w14:paraId="5DA3827D"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Botswana</w:t>
            </w:r>
          </w:p>
        </w:tc>
        <w:tc>
          <w:tcPr>
            <w:tcW w:w="3904" w:type="dxa"/>
            <w:noWrap/>
            <w:vAlign w:val="bottom"/>
            <w:hideMark/>
          </w:tcPr>
          <w:p w14:paraId="64D1D40B"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14 de octubre de 2024</w:t>
            </w:r>
          </w:p>
        </w:tc>
      </w:tr>
      <w:tr w:rsidR="00E41008" w:rsidRPr="007D3A11" w14:paraId="7EDC8D43" w14:textId="77777777" w:rsidTr="005A5B21">
        <w:trPr>
          <w:trHeight w:val="300"/>
        </w:trPr>
        <w:tc>
          <w:tcPr>
            <w:tcW w:w="741" w:type="dxa"/>
            <w:noWrap/>
            <w:vAlign w:val="bottom"/>
            <w:hideMark/>
          </w:tcPr>
          <w:p w14:paraId="56ECFF20" w14:textId="10B2D9E8"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12</w:t>
            </w:r>
          </w:p>
        </w:tc>
        <w:tc>
          <w:tcPr>
            <w:tcW w:w="3571" w:type="dxa"/>
            <w:noWrap/>
            <w:vAlign w:val="bottom"/>
            <w:hideMark/>
          </w:tcPr>
          <w:p w14:paraId="5D0454D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Burkina Faso</w:t>
            </w:r>
          </w:p>
        </w:tc>
        <w:tc>
          <w:tcPr>
            <w:tcW w:w="3904" w:type="dxa"/>
            <w:noWrap/>
            <w:vAlign w:val="bottom"/>
            <w:hideMark/>
          </w:tcPr>
          <w:p w14:paraId="0A37199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16 de agosto de 2024</w:t>
            </w:r>
          </w:p>
        </w:tc>
      </w:tr>
      <w:tr w:rsidR="00E41008" w:rsidRPr="007D3A11" w14:paraId="789AEF1D" w14:textId="77777777" w:rsidTr="005A5B21">
        <w:trPr>
          <w:trHeight w:val="300"/>
        </w:trPr>
        <w:tc>
          <w:tcPr>
            <w:tcW w:w="741" w:type="dxa"/>
            <w:noWrap/>
            <w:vAlign w:val="bottom"/>
            <w:hideMark/>
          </w:tcPr>
          <w:p w14:paraId="6E244F61" w14:textId="196BA301"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13</w:t>
            </w:r>
          </w:p>
        </w:tc>
        <w:tc>
          <w:tcPr>
            <w:tcW w:w="3571" w:type="dxa"/>
            <w:noWrap/>
            <w:vAlign w:val="bottom"/>
            <w:hideMark/>
          </w:tcPr>
          <w:p w14:paraId="020628D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Burundi</w:t>
            </w:r>
          </w:p>
        </w:tc>
        <w:tc>
          <w:tcPr>
            <w:tcW w:w="3904" w:type="dxa"/>
            <w:noWrap/>
            <w:vAlign w:val="bottom"/>
            <w:hideMark/>
          </w:tcPr>
          <w:p w14:paraId="41586EAE"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25 de julio de 2024</w:t>
            </w:r>
          </w:p>
        </w:tc>
      </w:tr>
      <w:tr w:rsidR="00E41008" w:rsidRPr="007D3A11" w14:paraId="047D3BA0" w14:textId="77777777" w:rsidTr="005A5B21">
        <w:trPr>
          <w:trHeight w:val="300"/>
        </w:trPr>
        <w:tc>
          <w:tcPr>
            <w:tcW w:w="741" w:type="dxa"/>
            <w:noWrap/>
            <w:vAlign w:val="bottom"/>
            <w:hideMark/>
          </w:tcPr>
          <w:p w14:paraId="6AD41D93" w14:textId="76B2E2C0"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14</w:t>
            </w:r>
          </w:p>
        </w:tc>
        <w:tc>
          <w:tcPr>
            <w:tcW w:w="3571" w:type="dxa"/>
            <w:noWrap/>
            <w:vAlign w:val="bottom"/>
            <w:hideMark/>
          </w:tcPr>
          <w:p w14:paraId="667F7BEC"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Cabo Verde</w:t>
            </w:r>
          </w:p>
        </w:tc>
        <w:tc>
          <w:tcPr>
            <w:tcW w:w="3904" w:type="dxa"/>
            <w:noWrap/>
            <w:vAlign w:val="bottom"/>
            <w:hideMark/>
          </w:tcPr>
          <w:p w14:paraId="43C1FFC0"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18 de octubre de 2024</w:t>
            </w:r>
          </w:p>
        </w:tc>
      </w:tr>
      <w:tr w:rsidR="00E41008" w:rsidRPr="007D3A11" w14:paraId="0E542FA9" w14:textId="77777777" w:rsidTr="005A5B21">
        <w:trPr>
          <w:trHeight w:val="300"/>
        </w:trPr>
        <w:tc>
          <w:tcPr>
            <w:tcW w:w="741" w:type="dxa"/>
            <w:noWrap/>
            <w:vAlign w:val="bottom"/>
          </w:tcPr>
          <w:p w14:paraId="5365188E" w14:textId="685B7A9A" w:rsidR="00E41008" w:rsidRPr="00A9662A" w:rsidRDefault="00E41008" w:rsidP="00E41008">
            <w:pPr>
              <w:jc w:val="right"/>
              <w:rPr>
                <w:rFonts w:asciiTheme="majorBidi" w:hAnsiTheme="majorBidi" w:cstheme="majorBidi"/>
                <w:color w:val="000000"/>
                <w:sz w:val="21"/>
                <w:szCs w:val="21"/>
              </w:rPr>
            </w:pPr>
            <w:r>
              <w:rPr>
                <w:rFonts w:asciiTheme="majorBidi" w:hAnsiTheme="majorBidi"/>
                <w:color w:val="000000"/>
                <w:sz w:val="21"/>
              </w:rPr>
              <w:t>15</w:t>
            </w:r>
          </w:p>
        </w:tc>
        <w:tc>
          <w:tcPr>
            <w:tcW w:w="3571" w:type="dxa"/>
            <w:noWrap/>
            <w:vAlign w:val="bottom"/>
          </w:tcPr>
          <w:p w14:paraId="686BD899"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Camboya</w:t>
            </w:r>
          </w:p>
        </w:tc>
        <w:tc>
          <w:tcPr>
            <w:tcW w:w="3904" w:type="dxa"/>
            <w:noWrap/>
            <w:vAlign w:val="bottom"/>
          </w:tcPr>
          <w:p w14:paraId="0C615DB2"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29 de julio de 2024</w:t>
            </w:r>
          </w:p>
        </w:tc>
      </w:tr>
      <w:tr w:rsidR="00E41008" w:rsidRPr="007D3A11" w14:paraId="06C09232" w14:textId="77777777" w:rsidTr="005A5B21">
        <w:trPr>
          <w:trHeight w:val="300"/>
        </w:trPr>
        <w:tc>
          <w:tcPr>
            <w:tcW w:w="741" w:type="dxa"/>
            <w:noWrap/>
            <w:vAlign w:val="bottom"/>
            <w:hideMark/>
          </w:tcPr>
          <w:p w14:paraId="4EB5307F" w14:textId="30EFE8BF"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16</w:t>
            </w:r>
          </w:p>
        </w:tc>
        <w:tc>
          <w:tcPr>
            <w:tcW w:w="3571" w:type="dxa"/>
            <w:noWrap/>
            <w:vAlign w:val="bottom"/>
            <w:hideMark/>
          </w:tcPr>
          <w:p w14:paraId="18126AA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Camerún</w:t>
            </w:r>
          </w:p>
        </w:tc>
        <w:tc>
          <w:tcPr>
            <w:tcW w:w="3904" w:type="dxa"/>
            <w:noWrap/>
            <w:vAlign w:val="bottom"/>
            <w:hideMark/>
          </w:tcPr>
          <w:p w14:paraId="15916AF2"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23 de agosto de 2024</w:t>
            </w:r>
          </w:p>
        </w:tc>
      </w:tr>
      <w:tr w:rsidR="00E41008" w:rsidRPr="007D3A11" w14:paraId="64C51C79" w14:textId="77777777" w:rsidTr="005A5B21">
        <w:trPr>
          <w:trHeight w:val="300"/>
        </w:trPr>
        <w:tc>
          <w:tcPr>
            <w:tcW w:w="741" w:type="dxa"/>
            <w:noWrap/>
            <w:vAlign w:val="bottom"/>
            <w:hideMark/>
          </w:tcPr>
          <w:p w14:paraId="24B53832" w14:textId="01B17B70"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17</w:t>
            </w:r>
          </w:p>
        </w:tc>
        <w:tc>
          <w:tcPr>
            <w:tcW w:w="3571" w:type="dxa"/>
            <w:noWrap/>
            <w:vAlign w:val="bottom"/>
            <w:hideMark/>
          </w:tcPr>
          <w:p w14:paraId="57399A3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Canadá</w:t>
            </w:r>
          </w:p>
        </w:tc>
        <w:tc>
          <w:tcPr>
            <w:tcW w:w="3904" w:type="dxa"/>
            <w:noWrap/>
            <w:vAlign w:val="bottom"/>
            <w:hideMark/>
          </w:tcPr>
          <w:p w14:paraId="57DD6DAB"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20 de septiembre de 2024</w:t>
            </w:r>
          </w:p>
        </w:tc>
      </w:tr>
      <w:tr w:rsidR="00E41008" w:rsidRPr="007D3A11" w14:paraId="63649B65" w14:textId="77777777" w:rsidTr="005A5B21">
        <w:trPr>
          <w:trHeight w:val="300"/>
        </w:trPr>
        <w:tc>
          <w:tcPr>
            <w:tcW w:w="741" w:type="dxa"/>
            <w:noWrap/>
            <w:vAlign w:val="bottom"/>
            <w:hideMark/>
          </w:tcPr>
          <w:p w14:paraId="78E2489D" w14:textId="0EE4A078"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18</w:t>
            </w:r>
          </w:p>
        </w:tc>
        <w:tc>
          <w:tcPr>
            <w:tcW w:w="3571" w:type="dxa"/>
            <w:noWrap/>
            <w:vAlign w:val="bottom"/>
            <w:hideMark/>
          </w:tcPr>
          <w:p w14:paraId="1C089624" w14:textId="77777777" w:rsidR="00E41008" w:rsidRPr="00A9662A" w:rsidRDefault="00E41008" w:rsidP="00265625">
            <w:pPr>
              <w:rPr>
                <w:rFonts w:asciiTheme="majorBidi" w:hAnsiTheme="majorBidi" w:cstheme="majorBidi"/>
                <w:sz w:val="21"/>
                <w:szCs w:val="21"/>
                <w:highlight w:val="magenta"/>
              </w:rPr>
            </w:pPr>
            <w:r>
              <w:rPr>
                <w:rFonts w:asciiTheme="majorBidi" w:hAnsiTheme="majorBidi"/>
                <w:color w:val="000000"/>
                <w:sz w:val="21"/>
              </w:rPr>
              <w:t>Chad</w:t>
            </w:r>
          </w:p>
        </w:tc>
        <w:tc>
          <w:tcPr>
            <w:tcW w:w="3904" w:type="dxa"/>
            <w:noWrap/>
            <w:vAlign w:val="bottom"/>
            <w:hideMark/>
          </w:tcPr>
          <w:p w14:paraId="10749429"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12 de septiembre de 2024</w:t>
            </w:r>
          </w:p>
        </w:tc>
      </w:tr>
      <w:tr w:rsidR="00E41008" w:rsidRPr="007D3A11" w14:paraId="0D974176" w14:textId="77777777" w:rsidTr="005A5B21">
        <w:trPr>
          <w:trHeight w:val="300"/>
        </w:trPr>
        <w:tc>
          <w:tcPr>
            <w:tcW w:w="741" w:type="dxa"/>
            <w:noWrap/>
            <w:vAlign w:val="bottom"/>
            <w:hideMark/>
          </w:tcPr>
          <w:p w14:paraId="25AA5BDE" w14:textId="561A19D3"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19</w:t>
            </w:r>
          </w:p>
        </w:tc>
        <w:tc>
          <w:tcPr>
            <w:tcW w:w="3571" w:type="dxa"/>
            <w:noWrap/>
            <w:vAlign w:val="bottom"/>
            <w:hideMark/>
          </w:tcPr>
          <w:p w14:paraId="139315E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Chequia</w:t>
            </w:r>
          </w:p>
        </w:tc>
        <w:tc>
          <w:tcPr>
            <w:tcW w:w="3904" w:type="dxa"/>
            <w:noWrap/>
            <w:vAlign w:val="bottom"/>
            <w:hideMark/>
          </w:tcPr>
          <w:p w14:paraId="0CBB6ED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759098CC" w14:textId="77777777" w:rsidTr="005A5B21">
        <w:trPr>
          <w:trHeight w:val="300"/>
        </w:trPr>
        <w:tc>
          <w:tcPr>
            <w:tcW w:w="741" w:type="dxa"/>
            <w:noWrap/>
            <w:vAlign w:val="bottom"/>
            <w:hideMark/>
          </w:tcPr>
          <w:p w14:paraId="7EB7172B" w14:textId="4BAC144F"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20</w:t>
            </w:r>
          </w:p>
        </w:tc>
        <w:tc>
          <w:tcPr>
            <w:tcW w:w="3571" w:type="dxa"/>
            <w:noWrap/>
            <w:vAlign w:val="bottom"/>
            <w:hideMark/>
          </w:tcPr>
          <w:p w14:paraId="5100BB84"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China</w:t>
            </w:r>
          </w:p>
        </w:tc>
        <w:tc>
          <w:tcPr>
            <w:tcW w:w="3904" w:type="dxa"/>
            <w:noWrap/>
            <w:vAlign w:val="bottom"/>
            <w:hideMark/>
          </w:tcPr>
          <w:p w14:paraId="24268A3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6 de septiembre de 2024</w:t>
            </w:r>
          </w:p>
        </w:tc>
      </w:tr>
      <w:tr w:rsidR="00E41008" w:rsidRPr="007D3A11" w14:paraId="277E7F10" w14:textId="77777777" w:rsidTr="005A5B21">
        <w:trPr>
          <w:trHeight w:val="300"/>
        </w:trPr>
        <w:tc>
          <w:tcPr>
            <w:tcW w:w="741" w:type="dxa"/>
            <w:noWrap/>
            <w:vAlign w:val="bottom"/>
          </w:tcPr>
          <w:p w14:paraId="4742B4E2" w14:textId="0BC0E9DD" w:rsidR="00E41008" w:rsidRPr="00A9662A" w:rsidRDefault="00E41008" w:rsidP="00E41008">
            <w:pPr>
              <w:jc w:val="right"/>
              <w:rPr>
                <w:rFonts w:asciiTheme="majorBidi" w:hAnsiTheme="majorBidi" w:cstheme="majorBidi"/>
                <w:color w:val="000000"/>
                <w:sz w:val="21"/>
                <w:szCs w:val="21"/>
              </w:rPr>
            </w:pPr>
            <w:r>
              <w:rPr>
                <w:rFonts w:asciiTheme="majorBidi" w:hAnsiTheme="majorBidi"/>
                <w:color w:val="000000"/>
                <w:sz w:val="21"/>
              </w:rPr>
              <w:t>21</w:t>
            </w:r>
          </w:p>
        </w:tc>
        <w:tc>
          <w:tcPr>
            <w:tcW w:w="3571" w:type="dxa"/>
            <w:noWrap/>
            <w:vAlign w:val="bottom"/>
          </w:tcPr>
          <w:p w14:paraId="652215CB"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Chipre</w:t>
            </w:r>
          </w:p>
        </w:tc>
        <w:tc>
          <w:tcPr>
            <w:tcW w:w="3904" w:type="dxa"/>
            <w:noWrap/>
            <w:vAlign w:val="bottom"/>
          </w:tcPr>
          <w:p w14:paraId="67AB08D3"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18 de octubre de 2024</w:t>
            </w:r>
          </w:p>
        </w:tc>
      </w:tr>
      <w:tr w:rsidR="00E41008" w:rsidRPr="007D3A11" w14:paraId="666B061D" w14:textId="77777777" w:rsidTr="005A5B21">
        <w:trPr>
          <w:trHeight w:val="300"/>
        </w:trPr>
        <w:tc>
          <w:tcPr>
            <w:tcW w:w="741" w:type="dxa"/>
            <w:noWrap/>
            <w:vAlign w:val="bottom"/>
            <w:hideMark/>
          </w:tcPr>
          <w:p w14:paraId="3ADD5EAE" w14:textId="338DF0DC"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22</w:t>
            </w:r>
          </w:p>
        </w:tc>
        <w:tc>
          <w:tcPr>
            <w:tcW w:w="3571" w:type="dxa"/>
            <w:noWrap/>
            <w:vAlign w:val="bottom"/>
            <w:hideMark/>
          </w:tcPr>
          <w:p w14:paraId="5986193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Colombia</w:t>
            </w:r>
          </w:p>
        </w:tc>
        <w:tc>
          <w:tcPr>
            <w:tcW w:w="3904" w:type="dxa"/>
            <w:noWrap/>
            <w:vAlign w:val="bottom"/>
            <w:hideMark/>
          </w:tcPr>
          <w:p w14:paraId="088160CB"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17 de septiembre de 2024</w:t>
            </w:r>
          </w:p>
        </w:tc>
      </w:tr>
      <w:tr w:rsidR="00E41008" w:rsidRPr="007D3A11" w14:paraId="07CC012F" w14:textId="77777777" w:rsidTr="005A5B21">
        <w:trPr>
          <w:trHeight w:val="300"/>
        </w:trPr>
        <w:tc>
          <w:tcPr>
            <w:tcW w:w="741" w:type="dxa"/>
            <w:noWrap/>
            <w:vAlign w:val="bottom"/>
            <w:hideMark/>
          </w:tcPr>
          <w:p w14:paraId="32D6737B" w14:textId="2B3EE4B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23</w:t>
            </w:r>
          </w:p>
        </w:tc>
        <w:tc>
          <w:tcPr>
            <w:tcW w:w="3571" w:type="dxa"/>
            <w:noWrap/>
            <w:vAlign w:val="bottom"/>
            <w:hideMark/>
          </w:tcPr>
          <w:p w14:paraId="6819139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Comoras</w:t>
            </w:r>
          </w:p>
        </w:tc>
        <w:tc>
          <w:tcPr>
            <w:tcW w:w="3904" w:type="dxa"/>
            <w:noWrap/>
            <w:vAlign w:val="bottom"/>
            <w:hideMark/>
          </w:tcPr>
          <w:p w14:paraId="2510925F"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 de agosto de 2024</w:t>
            </w:r>
          </w:p>
        </w:tc>
      </w:tr>
      <w:tr w:rsidR="00E41008" w:rsidRPr="007D3A11" w14:paraId="01E0F4AD" w14:textId="77777777" w:rsidTr="005A5B21">
        <w:trPr>
          <w:trHeight w:val="300"/>
        </w:trPr>
        <w:tc>
          <w:tcPr>
            <w:tcW w:w="741" w:type="dxa"/>
            <w:noWrap/>
            <w:vAlign w:val="bottom"/>
            <w:hideMark/>
          </w:tcPr>
          <w:p w14:paraId="3856242B" w14:textId="022C7479"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24</w:t>
            </w:r>
          </w:p>
        </w:tc>
        <w:tc>
          <w:tcPr>
            <w:tcW w:w="3571" w:type="dxa"/>
            <w:noWrap/>
            <w:vAlign w:val="bottom"/>
            <w:hideMark/>
          </w:tcPr>
          <w:p w14:paraId="5BB65305"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Costa Rica</w:t>
            </w:r>
          </w:p>
        </w:tc>
        <w:tc>
          <w:tcPr>
            <w:tcW w:w="3904" w:type="dxa"/>
            <w:noWrap/>
            <w:vAlign w:val="bottom"/>
            <w:hideMark/>
          </w:tcPr>
          <w:p w14:paraId="7C9BD90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 de agosto de 2024</w:t>
            </w:r>
          </w:p>
        </w:tc>
      </w:tr>
      <w:tr w:rsidR="00E41008" w:rsidRPr="007D3A11" w14:paraId="25CA69A1" w14:textId="77777777" w:rsidTr="005A5B21">
        <w:trPr>
          <w:trHeight w:val="300"/>
        </w:trPr>
        <w:tc>
          <w:tcPr>
            <w:tcW w:w="741" w:type="dxa"/>
            <w:noWrap/>
            <w:vAlign w:val="bottom"/>
            <w:hideMark/>
          </w:tcPr>
          <w:p w14:paraId="2E174752" w14:textId="18A4787F"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25</w:t>
            </w:r>
          </w:p>
        </w:tc>
        <w:tc>
          <w:tcPr>
            <w:tcW w:w="3571" w:type="dxa"/>
            <w:noWrap/>
            <w:vAlign w:val="bottom"/>
            <w:hideMark/>
          </w:tcPr>
          <w:p w14:paraId="4E17F0A7" w14:textId="77777777" w:rsidR="00E41008" w:rsidRPr="00A9662A" w:rsidRDefault="00E41008" w:rsidP="00265625">
            <w:pPr>
              <w:rPr>
                <w:rFonts w:asciiTheme="majorBidi" w:hAnsiTheme="majorBidi" w:cstheme="majorBidi"/>
                <w:color w:val="000000"/>
                <w:sz w:val="21"/>
                <w:szCs w:val="21"/>
              </w:rPr>
            </w:pPr>
            <w:r>
              <w:rPr>
                <w:color w:val="000000"/>
                <w:sz w:val="21"/>
              </w:rPr>
              <w:t>Côte d’Ivoire</w:t>
            </w:r>
          </w:p>
        </w:tc>
        <w:tc>
          <w:tcPr>
            <w:tcW w:w="3904" w:type="dxa"/>
            <w:noWrap/>
            <w:vAlign w:val="bottom"/>
            <w:hideMark/>
          </w:tcPr>
          <w:p w14:paraId="07781BAD"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15 de octubre de 2024</w:t>
            </w:r>
          </w:p>
        </w:tc>
      </w:tr>
      <w:tr w:rsidR="00E41008" w:rsidRPr="007D3A11" w14:paraId="5183A66A" w14:textId="77777777" w:rsidTr="005A5B21">
        <w:trPr>
          <w:trHeight w:val="300"/>
        </w:trPr>
        <w:tc>
          <w:tcPr>
            <w:tcW w:w="741" w:type="dxa"/>
            <w:noWrap/>
            <w:vAlign w:val="bottom"/>
          </w:tcPr>
          <w:p w14:paraId="61431EA7" w14:textId="28F8518C" w:rsidR="00E41008" w:rsidRPr="00A9662A" w:rsidRDefault="00E41008" w:rsidP="00E41008">
            <w:pPr>
              <w:jc w:val="right"/>
              <w:rPr>
                <w:rFonts w:asciiTheme="majorBidi" w:hAnsiTheme="majorBidi" w:cstheme="majorBidi"/>
                <w:color w:val="000000"/>
                <w:sz w:val="21"/>
                <w:szCs w:val="21"/>
              </w:rPr>
            </w:pPr>
            <w:r>
              <w:rPr>
                <w:rFonts w:asciiTheme="majorBidi" w:hAnsiTheme="majorBidi"/>
                <w:color w:val="000000"/>
                <w:sz w:val="21"/>
              </w:rPr>
              <w:t>26</w:t>
            </w:r>
          </w:p>
        </w:tc>
        <w:tc>
          <w:tcPr>
            <w:tcW w:w="3571" w:type="dxa"/>
            <w:noWrap/>
            <w:vAlign w:val="bottom"/>
          </w:tcPr>
          <w:p w14:paraId="66FBCC59"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Croacia</w:t>
            </w:r>
          </w:p>
        </w:tc>
        <w:tc>
          <w:tcPr>
            <w:tcW w:w="3904" w:type="dxa"/>
            <w:noWrap/>
            <w:vAlign w:val="bottom"/>
          </w:tcPr>
          <w:p w14:paraId="64DB70CF"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 de agosto de 2024</w:t>
            </w:r>
          </w:p>
        </w:tc>
      </w:tr>
      <w:tr w:rsidR="00E41008" w:rsidRPr="007D3A11" w14:paraId="058F96FE" w14:textId="77777777" w:rsidTr="005A5B21">
        <w:trPr>
          <w:trHeight w:val="300"/>
        </w:trPr>
        <w:tc>
          <w:tcPr>
            <w:tcW w:w="741" w:type="dxa"/>
            <w:noWrap/>
            <w:vAlign w:val="bottom"/>
            <w:hideMark/>
          </w:tcPr>
          <w:p w14:paraId="42941BF5" w14:textId="1D85B10A"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27</w:t>
            </w:r>
          </w:p>
        </w:tc>
        <w:tc>
          <w:tcPr>
            <w:tcW w:w="3571" w:type="dxa"/>
            <w:noWrap/>
            <w:vAlign w:val="bottom"/>
            <w:hideMark/>
          </w:tcPr>
          <w:p w14:paraId="47014B9D"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Cuba</w:t>
            </w:r>
          </w:p>
        </w:tc>
        <w:tc>
          <w:tcPr>
            <w:tcW w:w="3904" w:type="dxa"/>
            <w:noWrap/>
            <w:vAlign w:val="bottom"/>
            <w:hideMark/>
          </w:tcPr>
          <w:p w14:paraId="17BE961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25 de julio de 2024</w:t>
            </w:r>
          </w:p>
        </w:tc>
      </w:tr>
      <w:tr w:rsidR="00E41008" w:rsidRPr="007D3A11" w14:paraId="542D1A81" w14:textId="77777777" w:rsidTr="005A5B21">
        <w:trPr>
          <w:trHeight w:val="300"/>
        </w:trPr>
        <w:tc>
          <w:tcPr>
            <w:tcW w:w="741" w:type="dxa"/>
            <w:noWrap/>
            <w:vAlign w:val="bottom"/>
            <w:hideMark/>
          </w:tcPr>
          <w:p w14:paraId="70A04412"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28</w:t>
            </w:r>
          </w:p>
        </w:tc>
        <w:tc>
          <w:tcPr>
            <w:tcW w:w="3571" w:type="dxa"/>
            <w:noWrap/>
            <w:vAlign w:val="bottom"/>
            <w:hideMark/>
          </w:tcPr>
          <w:p w14:paraId="4F60506A"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Djibouti</w:t>
            </w:r>
          </w:p>
        </w:tc>
        <w:tc>
          <w:tcPr>
            <w:tcW w:w="3904" w:type="dxa"/>
            <w:noWrap/>
            <w:vAlign w:val="bottom"/>
            <w:hideMark/>
          </w:tcPr>
          <w:p w14:paraId="3CF9BF4F"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15 de agosto de 2024</w:t>
            </w:r>
          </w:p>
        </w:tc>
      </w:tr>
      <w:tr w:rsidR="00E41008" w:rsidRPr="007D3A11" w14:paraId="0AAC05AF" w14:textId="77777777" w:rsidTr="005A5B21">
        <w:trPr>
          <w:trHeight w:val="300"/>
        </w:trPr>
        <w:tc>
          <w:tcPr>
            <w:tcW w:w="741" w:type="dxa"/>
            <w:noWrap/>
            <w:vAlign w:val="bottom"/>
            <w:hideMark/>
          </w:tcPr>
          <w:p w14:paraId="615EBAC7" w14:textId="31AB816C"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29</w:t>
            </w:r>
          </w:p>
        </w:tc>
        <w:tc>
          <w:tcPr>
            <w:tcW w:w="3571" w:type="dxa"/>
            <w:noWrap/>
            <w:vAlign w:val="bottom"/>
            <w:hideMark/>
          </w:tcPr>
          <w:p w14:paraId="0A303E1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Ecuador</w:t>
            </w:r>
          </w:p>
        </w:tc>
        <w:tc>
          <w:tcPr>
            <w:tcW w:w="3904" w:type="dxa"/>
            <w:noWrap/>
            <w:vAlign w:val="bottom"/>
            <w:hideMark/>
          </w:tcPr>
          <w:p w14:paraId="77C9902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agosto de 2024</w:t>
            </w:r>
          </w:p>
        </w:tc>
      </w:tr>
      <w:tr w:rsidR="00E41008" w:rsidRPr="007D3A11" w14:paraId="4199F969" w14:textId="77777777" w:rsidTr="005A5B21">
        <w:trPr>
          <w:trHeight w:val="300"/>
        </w:trPr>
        <w:tc>
          <w:tcPr>
            <w:tcW w:w="741" w:type="dxa"/>
            <w:noWrap/>
            <w:vAlign w:val="bottom"/>
            <w:hideMark/>
          </w:tcPr>
          <w:p w14:paraId="0462B211" w14:textId="64CAA30E"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30</w:t>
            </w:r>
          </w:p>
        </w:tc>
        <w:tc>
          <w:tcPr>
            <w:tcW w:w="3571" w:type="dxa"/>
            <w:noWrap/>
            <w:vAlign w:val="bottom"/>
            <w:hideMark/>
          </w:tcPr>
          <w:p w14:paraId="5955DF16"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El Salvador</w:t>
            </w:r>
          </w:p>
        </w:tc>
        <w:tc>
          <w:tcPr>
            <w:tcW w:w="3904" w:type="dxa"/>
            <w:noWrap/>
            <w:vAlign w:val="bottom"/>
            <w:hideMark/>
          </w:tcPr>
          <w:p w14:paraId="4E5C2F93"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16 de octubre de 2024</w:t>
            </w:r>
          </w:p>
        </w:tc>
      </w:tr>
      <w:tr w:rsidR="00E41008" w:rsidRPr="007D3A11" w14:paraId="6063B3C6" w14:textId="77777777" w:rsidTr="005A5B21">
        <w:trPr>
          <w:trHeight w:val="300"/>
        </w:trPr>
        <w:tc>
          <w:tcPr>
            <w:tcW w:w="741" w:type="dxa"/>
            <w:noWrap/>
            <w:vAlign w:val="bottom"/>
          </w:tcPr>
          <w:p w14:paraId="4B021745" w14:textId="160E7719"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31</w:t>
            </w:r>
          </w:p>
        </w:tc>
        <w:tc>
          <w:tcPr>
            <w:tcW w:w="3571" w:type="dxa"/>
            <w:noWrap/>
            <w:vAlign w:val="bottom"/>
          </w:tcPr>
          <w:p w14:paraId="2A43A20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Emiratos Árabes Unidos</w:t>
            </w:r>
          </w:p>
        </w:tc>
        <w:tc>
          <w:tcPr>
            <w:tcW w:w="3904" w:type="dxa"/>
            <w:noWrap/>
            <w:vAlign w:val="bottom"/>
          </w:tcPr>
          <w:p w14:paraId="7FAB0ECC"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 de agosto de 2024</w:t>
            </w:r>
          </w:p>
        </w:tc>
      </w:tr>
      <w:tr w:rsidR="00E41008" w:rsidRPr="007D3A11" w14:paraId="128F5F36" w14:textId="77777777" w:rsidTr="005A5B21">
        <w:trPr>
          <w:trHeight w:val="300"/>
        </w:trPr>
        <w:tc>
          <w:tcPr>
            <w:tcW w:w="741" w:type="dxa"/>
            <w:noWrap/>
            <w:vAlign w:val="bottom"/>
          </w:tcPr>
          <w:p w14:paraId="6BF4A2F2" w14:textId="43F8FCF4" w:rsidR="00E41008" w:rsidRPr="00A9662A" w:rsidRDefault="00E41008" w:rsidP="00E41008">
            <w:pPr>
              <w:jc w:val="right"/>
              <w:rPr>
                <w:rFonts w:asciiTheme="majorBidi" w:hAnsiTheme="majorBidi" w:cstheme="majorBidi"/>
                <w:color w:val="000000"/>
                <w:sz w:val="21"/>
                <w:szCs w:val="21"/>
              </w:rPr>
            </w:pPr>
            <w:r>
              <w:rPr>
                <w:rFonts w:asciiTheme="majorBidi" w:hAnsiTheme="majorBidi"/>
                <w:color w:val="000000"/>
                <w:sz w:val="21"/>
              </w:rPr>
              <w:t>32</w:t>
            </w:r>
          </w:p>
        </w:tc>
        <w:tc>
          <w:tcPr>
            <w:tcW w:w="3571" w:type="dxa"/>
            <w:noWrap/>
            <w:vAlign w:val="bottom"/>
          </w:tcPr>
          <w:p w14:paraId="231C0CF6"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Eritrea</w:t>
            </w:r>
          </w:p>
        </w:tc>
        <w:tc>
          <w:tcPr>
            <w:tcW w:w="3904" w:type="dxa"/>
            <w:noWrap/>
            <w:vAlign w:val="bottom"/>
          </w:tcPr>
          <w:p w14:paraId="0629F457"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16 de octubre de 2024</w:t>
            </w:r>
          </w:p>
        </w:tc>
      </w:tr>
      <w:tr w:rsidR="00E41008" w:rsidRPr="007D3A11" w14:paraId="76DCFB9D" w14:textId="77777777" w:rsidTr="005A5B21">
        <w:trPr>
          <w:trHeight w:val="300"/>
        </w:trPr>
        <w:tc>
          <w:tcPr>
            <w:tcW w:w="741" w:type="dxa"/>
            <w:noWrap/>
            <w:vAlign w:val="bottom"/>
          </w:tcPr>
          <w:p w14:paraId="21445789" w14:textId="00AF5A36" w:rsidR="00E41008" w:rsidRPr="00A9662A" w:rsidRDefault="00E41008" w:rsidP="00265625">
            <w:pPr>
              <w:jc w:val="right"/>
              <w:rPr>
                <w:rFonts w:asciiTheme="majorBidi" w:hAnsiTheme="majorBidi" w:cstheme="majorBidi"/>
                <w:color w:val="000000"/>
                <w:sz w:val="21"/>
                <w:szCs w:val="21"/>
              </w:rPr>
            </w:pPr>
            <w:r>
              <w:rPr>
                <w:rFonts w:asciiTheme="majorBidi" w:hAnsiTheme="majorBidi"/>
                <w:color w:val="000000"/>
                <w:sz w:val="21"/>
              </w:rPr>
              <w:t>33</w:t>
            </w:r>
          </w:p>
        </w:tc>
        <w:tc>
          <w:tcPr>
            <w:tcW w:w="3571" w:type="dxa"/>
            <w:noWrap/>
            <w:vAlign w:val="bottom"/>
          </w:tcPr>
          <w:p w14:paraId="55DEF018"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Eslovenia</w:t>
            </w:r>
          </w:p>
        </w:tc>
        <w:tc>
          <w:tcPr>
            <w:tcW w:w="3904" w:type="dxa"/>
            <w:noWrap/>
            <w:vAlign w:val="bottom"/>
          </w:tcPr>
          <w:p w14:paraId="64ADB3F0"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17 de octubre de 2024</w:t>
            </w:r>
          </w:p>
        </w:tc>
      </w:tr>
      <w:tr w:rsidR="00E41008" w:rsidRPr="007D3A11" w14:paraId="6CA18393" w14:textId="77777777" w:rsidTr="005A5B21">
        <w:trPr>
          <w:trHeight w:val="300"/>
        </w:trPr>
        <w:tc>
          <w:tcPr>
            <w:tcW w:w="741" w:type="dxa"/>
            <w:noWrap/>
            <w:vAlign w:val="bottom"/>
          </w:tcPr>
          <w:p w14:paraId="16ADB8CA" w14:textId="5912E2E9"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34</w:t>
            </w:r>
          </w:p>
        </w:tc>
        <w:tc>
          <w:tcPr>
            <w:tcW w:w="3571" w:type="dxa"/>
            <w:noWrap/>
            <w:vAlign w:val="bottom"/>
          </w:tcPr>
          <w:p w14:paraId="2196CF8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España</w:t>
            </w:r>
          </w:p>
        </w:tc>
        <w:tc>
          <w:tcPr>
            <w:tcW w:w="3904" w:type="dxa"/>
            <w:noWrap/>
            <w:vAlign w:val="bottom"/>
          </w:tcPr>
          <w:p w14:paraId="31A39BEC"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22 de julio de 2024</w:t>
            </w:r>
          </w:p>
        </w:tc>
      </w:tr>
      <w:tr w:rsidR="00E41008" w:rsidRPr="007D3A11" w14:paraId="04A37EE3" w14:textId="77777777" w:rsidTr="005A5B21">
        <w:trPr>
          <w:trHeight w:val="300"/>
        </w:trPr>
        <w:tc>
          <w:tcPr>
            <w:tcW w:w="741" w:type="dxa"/>
            <w:noWrap/>
            <w:vAlign w:val="bottom"/>
            <w:hideMark/>
          </w:tcPr>
          <w:p w14:paraId="0B418C40" w14:textId="2C4E0E59"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lastRenderedPageBreak/>
              <w:t>35</w:t>
            </w:r>
          </w:p>
        </w:tc>
        <w:tc>
          <w:tcPr>
            <w:tcW w:w="3571" w:type="dxa"/>
            <w:noWrap/>
            <w:vAlign w:val="bottom"/>
            <w:hideMark/>
          </w:tcPr>
          <w:p w14:paraId="6CAE31D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Eswatini</w:t>
            </w:r>
          </w:p>
        </w:tc>
        <w:tc>
          <w:tcPr>
            <w:tcW w:w="3904" w:type="dxa"/>
            <w:noWrap/>
            <w:vAlign w:val="bottom"/>
            <w:hideMark/>
          </w:tcPr>
          <w:p w14:paraId="71B9EC19"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577B0635" w14:textId="77777777" w:rsidTr="005A5B21">
        <w:trPr>
          <w:trHeight w:val="300"/>
        </w:trPr>
        <w:tc>
          <w:tcPr>
            <w:tcW w:w="741" w:type="dxa"/>
            <w:noWrap/>
            <w:vAlign w:val="bottom"/>
          </w:tcPr>
          <w:p w14:paraId="0F476B10" w14:textId="05771D6B" w:rsidR="00E41008" w:rsidRPr="00A9662A" w:rsidRDefault="00E41008" w:rsidP="00E41008">
            <w:pPr>
              <w:jc w:val="right"/>
              <w:rPr>
                <w:rFonts w:asciiTheme="majorBidi" w:hAnsiTheme="majorBidi" w:cstheme="majorBidi"/>
                <w:color w:val="000000"/>
                <w:sz w:val="21"/>
                <w:szCs w:val="21"/>
              </w:rPr>
            </w:pPr>
            <w:r>
              <w:rPr>
                <w:rFonts w:asciiTheme="majorBidi" w:hAnsiTheme="majorBidi"/>
                <w:color w:val="000000"/>
                <w:sz w:val="21"/>
              </w:rPr>
              <w:t>36</w:t>
            </w:r>
          </w:p>
        </w:tc>
        <w:tc>
          <w:tcPr>
            <w:tcW w:w="3571" w:type="dxa"/>
            <w:noWrap/>
            <w:vAlign w:val="bottom"/>
          </w:tcPr>
          <w:p w14:paraId="41E2F8D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Etiopía</w:t>
            </w:r>
          </w:p>
        </w:tc>
        <w:tc>
          <w:tcPr>
            <w:tcW w:w="3904" w:type="dxa"/>
            <w:noWrap/>
            <w:vAlign w:val="bottom"/>
          </w:tcPr>
          <w:p w14:paraId="3B701FA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5 de julio de 2024</w:t>
            </w:r>
          </w:p>
        </w:tc>
      </w:tr>
      <w:tr w:rsidR="00E41008" w:rsidRPr="007D3A11" w14:paraId="58BCA88D" w14:textId="77777777" w:rsidTr="005A5B21">
        <w:trPr>
          <w:trHeight w:val="300"/>
        </w:trPr>
        <w:tc>
          <w:tcPr>
            <w:tcW w:w="741" w:type="dxa"/>
            <w:noWrap/>
            <w:vAlign w:val="bottom"/>
            <w:hideMark/>
          </w:tcPr>
          <w:p w14:paraId="25AA1677"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37</w:t>
            </w:r>
          </w:p>
        </w:tc>
        <w:tc>
          <w:tcPr>
            <w:tcW w:w="3571" w:type="dxa"/>
            <w:noWrap/>
            <w:vAlign w:val="bottom"/>
            <w:hideMark/>
          </w:tcPr>
          <w:p w14:paraId="092CACB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Fiji</w:t>
            </w:r>
          </w:p>
        </w:tc>
        <w:tc>
          <w:tcPr>
            <w:tcW w:w="3904" w:type="dxa"/>
            <w:noWrap/>
            <w:vAlign w:val="bottom"/>
            <w:hideMark/>
          </w:tcPr>
          <w:p w14:paraId="11E9FDDC"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8 de octubre de 2024</w:t>
            </w:r>
          </w:p>
        </w:tc>
      </w:tr>
      <w:tr w:rsidR="00E41008" w:rsidRPr="007D3A11" w14:paraId="38C0CE3B" w14:textId="77777777" w:rsidTr="005A5B21">
        <w:trPr>
          <w:trHeight w:val="300"/>
        </w:trPr>
        <w:tc>
          <w:tcPr>
            <w:tcW w:w="741" w:type="dxa"/>
            <w:noWrap/>
            <w:vAlign w:val="bottom"/>
            <w:hideMark/>
          </w:tcPr>
          <w:p w14:paraId="589B1BF0" w14:textId="18046B18"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38</w:t>
            </w:r>
          </w:p>
        </w:tc>
        <w:tc>
          <w:tcPr>
            <w:tcW w:w="3571" w:type="dxa"/>
            <w:noWrap/>
            <w:vAlign w:val="bottom"/>
            <w:hideMark/>
          </w:tcPr>
          <w:p w14:paraId="518BA38C"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Finlandia</w:t>
            </w:r>
          </w:p>
        </w:tc>
        <w:tc>
          <w:tcPr>
            <w:tcW w:w="3904" w:type="dxa"/>
            <w:noWrap/>
            <w:vAlign w:val="bottom"/>
            <w:hideMark/>
          </w:tcPr>
          <w:p w14:paraId="750E1822"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19 de agosto de 2024</w:t>
            </w:r>
          </w:p>
        </w:tc>
      </w:tr>
      <w:tr w:rsidR="00E41008" w:rsidRPr="007D3A11" w14:paraId="64EDA030" w14:textId="77777777" w:rsidTr="005A5B21">
        <w:trPr>
          <w:trHeight w:val="300"/>
        </w:trPr>
        <w:tc>
          <w:tcPr>
            <w:tcW w:w="741" w:type="dxa"/>
            <w:noWrap/>
            <w:vAlign w:val="bottom"/>
            <w:hideMark/>
          </w:tcPr>
          <w:p w14:paraId="57B48D44" w14:textId="60985652"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39</w:t>
            </w:r>
          </w:p>
        </w:tc>
        <w:tc>
          <w:tcPr>
            <w:tcW w:w="3571" w:type="dxa"/>
            <w:noWrap/>
            <w:vAlign w:val="bottom"/>
            <w:hideMark/>
          </w:tcPr>
          <w:p w14:paraId="449C4FC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Francia</w:t>
            </w:r>
          </w:p>
        </w:tc>
        <w:tc>
          <w:tcPr>
            <w:tcW w:w="3904" w:type="dxa"/>
            <w:noWrap/>
            <w:vAlign w:val="bottom"/>
            <w:hideMark/>
          </w:tcPr>
          <w:p w14:paraId="3BAC8817"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0F63EA13" w14:textId="77777777" w:rsidTr="005A5B21">
        <w:trPr>
          <w:trHeight w:val="300"/>
        </w:trPr>
        <w:tc>
          <w:tcPr>
            <w:tcW w:w="741" w:type="dxa"/>
            <w:noWrap/>
            <w:vAlign w:val="bottom"/>
            <w:hideMark/>
          </w:tcPr>
          <w:p w14:paraId="0B27365F" w14:textId="558AD708"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40</w:t>
            </w:r>
          </w:p>
        </w:tc>
        <w:tc>
          <w:tcPr>
            <w:tcW w:w="3571" w:type="dxa"/>
            <w:noWrap/>
            <w:vAlign w:val="bottom"/>
            <w:hideMark/>
          </w:tcPr>
          <w:p w14:paraId="7A5D8152"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Gabón</w:t>
            </w:r>
          </w:p>
        </w:tc>
        <w:tc>
          <w:tcPr>
            <w:tcW w:w="3904" w:type="dxa"/>
            <w:noWrap/>
            <w:vAlign w:val="bottom"/>
            <w:hideMark/>
          </w:tcPr>
          <w:p w14:paraId="70372A6F"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9 de septiembre de 2024</w:t>
            </w:r>
          </w:p>
        </w:tc>
      </w:tr>
      <w:tr w:rsidR="00E41008" w:rsidRPr="007D3A11" w14:paraId="4BFEC36C" w14:textId="77777777" w:rsidTr="005A5B21">
        <w:trPr>
          <w:trHeight w:val="300"/>
        </w:trPr>
        <w:tc>
          <w:tcPr>
            <w:tcW w:w="741" w:type="dxa"/>
            <w:noWrap/>
            <w:vAlign w:val="bottom"/>
            <w:hideMark/>
          </w:tcPr>
          <w:p w14:paraId="07179739" w14:textId="62F5F8B1"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41</w:t>
            </w:r>
          </w:p>
        </w:tc>
        <w:tc>
          <w:tcPr>
            <w:tcW w:w="3571" w:type="dxa"/>
            <w:noWrap/>
            <w:vAlign w:val="bottom"/>
            <w:hideMark/>
          </w:tcPr>
          <w:p w14:paraId="2F1121A7"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Ghana</w:t>
            </w:r>
          </w:p>
        </w:tc>
        <w:tc>
          <w:tcPr>
            <w:tcW w:w="3904" w:type="dxa"/>
            <w:noWrap/>
            <w:vAlign w:val="bottom"/>
            <w:hideMark/>
          </w:tcPr>
          <w:p w14:paraId="3F44C322"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 de agosto de 2024</w:t>
            </w:r>
          </w:p>
        </w:tc>
      </w:tr>
      <w:tr w:rsidR="00E41008" w:rsidRPr="007D3A11" w14:paraId="06887F4B" w14:textId="77777777" w:rsidTr="005A5B21">
        <w:trPr>
          <w:trHeight w:val="300"/>
        </w:trPr>
        <w:tc>
          <w:tcPr>
            <w:tcW w:w="741" w:type="dxa"/>
            <w:noWrap/>
            <w:vAlign w:val="bottom"/>
            <w:hideMark/>
          </w:tcPr>
          <w:p w14:paraId="079BD86F" w14:textId="573DFCE9"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42</w:t>
            </w:r>
          </w:p>
        </w:tc>
        <w:tc>
          <w:tcPr>
            <w:tcW w:w="3571" w:type="dxa"/>
            <w:noWrap/>
            <w:vAlign w:val="bottom"/>
            <w:hideMark/>
          </w:tcPr>
          <w:p w14:paraId="00CAD7C5"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Guatemala</w:t>
            </w:r>
          </w:p>
        </w:tc>
        <w:tc>
          <w:tcPr>
            <w:tcW w:w="3904" w:type="dxa"/>
            <w:noWrap/>
            <w:vAlign w:val="bottom"/>
            <w:hideMark/>
          </w:tcPr>
          <w:p w14:paraId="00C451F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13 de agosto de 2024</w:t>
            </w:r>
          </w:p>
        </w:tc>
      </w:tr>
      <w:tr w:rsidR="00E41008" w:rsidRPr="007D3A11" w14:paraId="49BA11C0" w14:textId="77777777" w:rsidTr="005A5B21">
        <w:trPr>
          <w:trHeight w:val="300"/>
        </w:trPr>
        <w:tc>
          <w:tcPr>
            <w:tcW w:w="741" w:type="dxa"/>
            <w:noWrap/>
            <w:vAlign w:val="bottom"/>
            <w:hideMark/>
          </w:tcPr>
          <w:p w14:paraId="3D881F12" w14:textId="56CC2517"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43</w:t>
            </w:r>
          </w:p>
        </w:tc>
        <w:tc>
          <w:tcPr>
            <w:tcW w:w="3571" w:type="dxa"/>
            <w:noWrap/>
            <w:vAlign w:val="bottom"/>
            <w:hideMark/>
          </w:tcPr>
          <w:p w14:paraId="2A1CD74B"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Guinea</w:t>
            </w:r>
          </w:p>
        </w:tc>
        <w:tc>
          <w:tcPr>
            <w:tcW w:w="3904" w:type="dxa"/>
            <w:noWrap/>
            <w:vAlign w:val="bottom"/>
            <w:hideMark/>
          </w:tcPr>
          <w:p w14:paraId="2F7C2C3E"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8 de octubre de 2024</w:t>
            </w:r>
          </w:p>
        </w:tc>
      </w:tr>
      <w:tr w:rsidR="00E41008" w:rsidRPr="007D3A11" w14:paraId="19EA2FAD" w14:textId="77777777" w:rsidTr="005A5B21">
        <w:trPr>
          <w:trHeight w:val="300"/>
        </w:trPr>
        <w:tc>
          <w:tcPr>
            <w:tcW w:w="741" w:type="dxa"/>
            <w:noWrap/>
            <w:vAlign w:val="bottom"/>
            <w:hideMark/>
          </w:tcPr>
          <w:p w14:paraId="0247DAAE" w14:textId="257CECDD"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44</w:t>
            </w:r>
          </w:p>
        </w:tc>
        <w:tc>
          <w:tcPr>
            <w:tcW w:w="3571" w:type="dxa"/>
            <w:noWrap/>
            <w:vAlign w:val="bottom"/>
            <w:hideMark/>
          </w:tcPr>
          <w:p w14:paraId="199CF637"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Guinea Ecuatorial</w:t>
            </w:r>
          </w:p>
        </w:tc>
        <w:tc>
          <w:tcPr>
            <w:tcW w:w="3904" w:type="dxa"/>
            <w:noWrap/>
            <w:vAlign w:val="bottom"/>
            <w:hideMark/>
          </w:tcPr>
          <w:p w14:paraId="359E6DE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13 de septiembre de 2024</w:t>
            </w:r>
          </w:p>
        </w:tc>
      </w:tr>
      <w:tr w:rsidR="00E41008" w:rsidRPr="007D3A11" w14:paraId="3EDBD29F" w14:textId="77777777" w:rsidTr="005A5B21">
        <w:trPr>
          <w:trHeight w:val="300"/>
        </w:trPr>
        <w:tc>
          <w:tcPr>
            <w:tcW w:w="741" w:type="dxa"/>
            <w:noWrap/>
            <w:vAlign w:val="bottom"/>
            <w:hideMark/>
          </w:tcPr>
          <w:p w14:paraId="4833B8A5"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45</w:t>
            </w:r>
          </w:p>
        </w:tc>
        <w:tc>
          <w:tcPr>
            <w:tcW w:w="3571" w:type="dxa"/>
            <w:noWrap/>
            <w:vAlign w:val="bottom"/>
            <w:hideMark/>
          </w:tcPr>
          <w:p w14:paraId="033F5FA5"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Honduras</w:t>
            </w:r>
          </w:p>
        </w:tc>
        <w:tc>
          <w:tcPr>
            <w:tcW w:w="3904" w:type="dxa"/>
            <w:noWrap/>
            <w:vAlign w:val="bottom"/>
            <w:hideMark/>
          </w:tcPr>
          <w:p w14:paraId="3144FE48"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74E1A400" w14:textId="77777777" w:rsidTr="005A5B21">
        <w:trPr>
          <w:trHeight w:val="300"/>
        </w:trPr>
        <w:tc>
          <w:tcPr>
            <w:tcW w:w="741" w:type="dxa"/>
            <w:noWrap/>
            <w:vAlign w:val="bottom"/>
            <w:hideMark/>
          </w:tcPr>
          <w:p w14:paraId="122BECAA"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46</w:t>
            </w:r>
          </w:p>
        </w:tc>
        <w:tc>
          <w:tcPr>
            <w:tcW w:w="3571" w:type="dxa"/>
            <w:noWrap/>
            <w:vAlign w:val="bottom"/>
            <w:hideMark/>
          </w:tcPr>
          <w:p w14:paraId="3A22F38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Hungría</w:t>
            </w:r>
          </w:p>
        </w:tc>
        <w:tc>
          <w:tcPr>
            <w:tcW w:w="3904" w:type="dxa"/>
            <w:noWrap/>
            <w:vAlign w:val="bottom"/>
            <w:hideMark/>
          </w:tcPr>
          <w:p w14:paraId="69E442C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 de julio de 2024</w:t>
            </w:r>
          </w:p>
        </w:tc>
      </w:tr>
      <w:tr w:rsidR="00E41008" w:rsidRPr="007D3A11" w14:paraId="7F49CE27" w14:textId="77777777" w:rsidTr="005A5B21">
        <w:trPr>
          <w:trHeight w:val="300"/>
        </w:trPr>
        <w:tc>
          <w:tcPr>
            <w:tcW w:w="741" w:type="dxa"/>
            <w:noWrap/>
            <w:vAlign w:val="bottom"/>
            <w:hideMark/>
          </w:tcPr>
          <w:p w14:paraId="0F5D958E"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47</w:t>
            </w:r>
          </w:p>
        </w:tc>
        <w:tc>
          <w:tcPr>
            <w:tcW w:w="3571" w:type="dxa"/>
            <w:noWrap/>
            <w:vAlign w:val="bottom"/>
            <w:hideMark/>
          </w:tcPr>
          <w:p w14:paraId="143F1E5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India</w:t>
            </w:r>
          </w:p>
        </w:tc>
        <w:tc>
          <w:tcPr>
            <w:tcW w:w="3904" w:type="dxa"/>
            <w:noWrap/>
            <w:vAlign w:val="bottom"/>
            <w:hideMark/>
          </w:tcPr>
          <w:p w14:paraId="547A9F9B"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10 de septiembre de 2024</w:t>
            </w:r>
          </w:p>
        </w:tc>
      </w:tr>
      <w:tr w:rsidR="00E41008" w:rsidRPr="007D3A11" w14:paraId="0A151E3A" w14:textId="77777777" w:rsidTr="005A5B21">
        <w:trPr>
          <w:trHeight w:val="300"/>
        </w:trPr>
        <w:tc>
          <w:tcPr>
            <w:tcW w:w="741" w:type="dxa"/>
            <w:noWrap/>
            <w:vAlign w:val="bottom"/>
            <w:hideMark/>
          </w:tcPr>
          <w:p w14:paraId="4D76ADFF"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48</w:t>
            </w:r>
          </w:p>
        </w:tc>
        <w:tc>
          <w:tcPr>
            <w:tcW w:w="3571" w:type="dxa"/>
            <w:noWrap/>
            <w:vAlign w:val="bottom"/>
            <w:hideMark/>
          </w:tcPr>
          <w:p w14:paraId="5CFDE4FB"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Indonesia</w:t>
            </w:r>
          </w:p>
        </w:tc>
        <w:tc>
          <w:tcPr>
            <w:tcW w:w="3904" w:type="dxa"/>
            <w:noWrap/>
            <w:vAlign w:val="bottom"/>
            <w:hideMark/>
          </w:tcPr>
          <w:p w14:paraId="134646C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12 de septiembre de 2024</w:t>
            </w:r>
          </w:p>
        </w:tc>
      </w:tr>
      <w:tr w:rsidR="00E41008" w:rsidRPr="007D3A11" w14:paraId="39D6EBE5" w14:textId="77777777" w:rsidTr="005A5B21">
        <w:trPr>
          <w:trHeight w:val="300"/>
        </w:trPr>
        <w:tc>
          <w:tcPr>
            <w:tcW w:w="741" w:type="dxa"/>
            <w:noWrap/>
            <w:vAlign w:val="bottom"/>
            <w:hideMark/>
          </w:tcPr>
          <w:p w14:paraId="67354ED1" w14:textId="6EF25830"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49</w:t>
            </w:r>
          </w:p>
        </w:tc>
        <w:tc>
          <w:tcPr>
            <w:tcW w:w="3571" w:type="dxa"/>
            <w:noWrap/>
            <w:vAlign w:val="bottom"/>
            <w:hideMark/>
          </w:tcPr>
          <w:p w14:paraId="031D872A"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Irlanda</w:t>
            </w:r>
          </w:p>
        </w:tc>
        <w:tc>
          <w:tcPr>
            <w:tcW w:w="3904" w:type="dxa"/>
            <w:noWrap/>
            <w:vAlign w:val="bottom"/>
            <w:hideMark/>
          </w:tcPr>
          <w:p w14:paraId="1ED7049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20 de agosto de 2024</w:t>
            </w:r>
          </w:p>
        </w:tc>
      </w:tr>
      <w:tr w:rsidR="00E41008" w:rsidRPr="007D3A11" w14:paraId="20522DC2" w14:textId="77777777" w:rsidTr="005A5B21">
        <w:trPr>
          <w:trHeight w:val="300"/>
        </w:trPr>
        <w:tc>
          <w:tcPr>
            <w:tcW w:w="741" w:type="dxa"/>
            <w:noWrap/>
            <w:vAlign w:val="bottom"/>
            <w:hideMark/>
          </w:tcPr>
          <w:p w14:paraId="05248A09" w14:textId="5102DDFD"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50</w:t>
            </w:r>
          </w:p>
        </w:tc>
        <w:tc>
          <w:tcPr>
            <w:tcW w:w="3571" w:type="dxa"/>
            <w:noWrap/>
            <w:vAlign w:val="bottom"/>
            <w:hideMark/>
          </w:tcPr>
          <w:p w14:paraId="65D02693"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Islas Cook</w:t>
            </w:r>
          </w:p>
        </w:tc>
        <w:tc>
          <w:tcPr>
            <w:tcW w:w="3904" w:type="dxa"/>
            <w:noWrap/>
            <w:vAlign w:val="bottom"/>
            <w:hideMark/>
          </w:tcPr>
          <w:p w14:paraId="7D64D527"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16 de octubre de 2024</w:t>
            </w:r>
          </w:p>
        </w:tc>
      </w:tr>
      <w:tr w:rsidR="00E41008" w:rsidRPr="007D3A11" w14:paraId="5887F810" w14:textId="77777777" w:rsidTr="005A5B21">
        <w:trPr>
          <w:trHeight w:val="300"/>
        </w:trPr>
        <w:tc>
          <w:tcPr>
            <w:tcW w:w="741" w:type="dxa"/>
            <w:noWrap/>
            <w:vAlign w:val="bottom"/>
            <w:hideMark/>
          </w:tcPr>
          <w:p w14:paraId="0BB2373C"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51</w:t>
            </w:r>
          </w:p>
        </w:tc>
        <w:tc>
          <w:tcPr>
            <w:tcW w:w="3571" w:type="dxa"/>
            <w:noWrap/>
            <w:vAlign w:val="bottom"/>
            <w:hideMark/>
          </w:tcPr>
          <w:p w14:paraId="4EFD9E69"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Israel</w:t>
            </w:r>
          </w:p>
        </w:tc>
        <w:tc>
          <w:tcPr>
            <w:tcW w:w="3904" w:type="dxa"/>
            <w:noWrap/>
            <w:vAlign w:val="bottom"/>
            <w:hideMark/>
          </w:tcPr>
          <w:p w14:paraId="72B3030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9 de agosto de 2024</w:t>
            </w:r>
          </w:p>
        </w:tc>
      </w:tr>
      <w:tr w:rsidR="00E41008" w:rsidRPr="007D3A11" w14:paraId="54F69E3F" w14:textId="77777777" w:rsidTr="005A5B21">
        <w:trPr>
          <w:trHeight w:val="300"/>
        </w:trPr>
        <w:tc>
          <w:tcPr>
            <w:tcW w:w="741" w:type="dxa"/>
            <w:noWrap/>
            <w:vAlign w:val="bottom"/>
            <w:hideMark/>
          </w:tcPr>
          <w:p w14:paraId="73445374"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52</w:t>
            </w:r>
          </w:p>
        </w:tc>
        <w:tc>
          <w:tcPr>
            <w:tcW w:w="3571" w:type="dxa"/>
            <w:noWrap/>
            <w:vAlign w:val="bottom"/>
            <w:hideMark/>
          </w:tcPr>
          <w:p w14:paraId="1F427A9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Japón</w:t>
            </w:r>
          </w:p>
        </w:tc>
        <w:tc>
          <w:tcPr>
            <w:tcW w:w="3904" w:type="dxa"/>
            <w:noWrap/>
            <w:vAlign w:val="bottom"/>
            <w:hideMark/>
          </w:tcPr>
          <w:p w14:paraId="54658044"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1D76994D" w14:textId="77777777" w:rsidTr="005A5B21">
        <w:trPr>
          <w:trHeight w:val="300"/>
        </w:trPr>
        <w:tc>
          <w:tcPr>
            <w:tcW w:w="741" w:type="dxa"/>
            <w:noWrap/>
            <w:vAlign w:val="bottom"/>
            <w:hideMark/>
          </w:tcPr>
          <w:p w14:paraId="1421C629"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53</w:t>
            </w:r>
          </w:p>
        </w:tc>
        <w:tc>
          <w:tcPr>
            <w:tcW w:w="3571" w:type="dxa"/>
            <w:noWrap/>
            <w:vAlign w:val="bottom"/>
            <w:hideMark/>
          </w:tcPr>
          <w:p w14:paraId="6EBBBC4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Jordania</w:t>
            </w:r>
          </w:p>
        </w:tc>
        <w:tc>
          <w:tcPr>
            <w:tcW w:w="3904" w:type="dxa"/>
            <w:noWrap/>
            <w:vAlign w:val="bottom"/>
            <w:hideMark/>
          </w:tcPr>
          <w:p w14:paraId="3331EDA5"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 de agosto de 2024</w:t>
            </w:r>
          </w:p>
        </w:tc>
      </w:tr>
      <w:tr w:rsidR="00E41008" w:rsidRPr="007D3A11" w14:paraId="6F611A0A" w14:textId="77777777" w:rsidTr="005A5B21">
        <w:trPr>
          <w:trHeight w:val="300"/>
        </w:trPr>
        <w:tc>
          <w:tcPr>
            <w:tcW w:w="741" w:type="dxa"/>
            <w:noWrap/>
            <w:vAlign w:val="bottom"/>
            <w:hideMark/>
          </w:tcPr>
          <w:p w14:paraId="69E3E7F3"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54</w:t>
            </w:r>
          </w:p>
        </w:tc>
        <w:tc>
          <w:tcPr>
            <w:tcW w:w="3571" w:type="dxa"/>
            <w:noWrap/>
            <w:vAlign w:val="bottom"/>
            <w:hideMark/>
          </w:tcPr>
          <w:p w14:paraId="67465255"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Kenya</w:t>
            </w:r>
          </w:p>
        </w:tc>
        <w:tc>
          <w:tcPr>
            <w:tcW w:w="3904" w:type="dxa"/>
            <w:noWrap/>
            <w:vAlign w:val="bottom"/>
            <w:hideMark/>
          </w:tcPr>
          <w:p w14:paraId="0FD166CA"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7F347E6B" w14:textId="77777777" w:rsidTr="005A5B21">
        <w:trPr>
          <w:trHeight w:val="300"/>
        </w:trPr>
        <w:tc>
          <w:tcPr>
            <w:tcW w:w="741" w:type="dxa"/>
            <w:noWrap/>
            <w:vAlign w:val="bottom"/>
            <w:hideMark/>
          </w:tcPr>
          <w:p w14:paraId="7B30D67C" w14:textId="6945F556"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55</w:t>
            </w:r>
          </w:p>
        </w:tc>
        <w:tc>
          <w:tcPr>
            <w:tcW w:w="3571" w:type="dxa"/>
            <w:noWrap/>
            <w:vAlign w:val="bottom"/>
            <w:hideMark/>
          </w:tcPr>
          <w:p w14:paraId="1BA13FC5"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Lesotho</w:t>
            </w:r>
          </w:p>
        </w:tc>
        <w:tc>
          <w:tcPr>
            <w:tcW w:w="3904" w:type="dxa"/>
            <w:noWrap/>
            <w:vAlign w:val="bottom"/>
            <w:hideMark/>
          </w:tcPr>
          <w:p w14:paraId="141831A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27 de septiembre de 2024</w:t>
            </w:r>
          </w:p>
        </w:tc>
      </w:tr>
      <w:tr w:rsidR="00E41008" w:rsidRPr="007D3A11" w14:paraId="6811AE22" w14:textId="77777777" w:rsidTr="005A5B21">
        <w:trPr>
          <w:trHeight w:val="300"/>
        </w:trPr>
        <w:tc>
          <w:tcPr>
            <w:tcW w:w="741" w:type="dxa"/>
            <w:noWrap/>
            <w:vAlign w:val="bottom"/>
            <w:hideMark/>
          </w:tcPr>
          <w:p w14:paraId="1BE2D106"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56</w:t>
            </w:r>
          </w:p>
        </w:tc>
        <w:tc>
          <w:tcPr>
            <w:tcW w:w="3571" w:type="dxa"/>
            <w:noWrap/>
            <w:vAlign w:val="bottom"/>
            <w:hideMark/>
          </w:tcPr>
          <w:p w14:paraId="67799A49"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Líbano</w:t>
            </w:r>
          </w:p>
        </w:tc>
        <w:tc>
          <w:tcPr>
            <w:tcW w:w="3904" w:type="dxa"/>
            <w:noWrap/>
            <w:vAlign w:val="bottom"/>
            <w:hideMark/>
          </w:tcPr>
          <w:p w14:paraId="3F20CAD2"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 de agosto de 2024</w:t>
            </w:r>
          </w:p>
        </w:tc>
      </w:tr>
      <w:tr w:rsidR="00E41008" w:rsidRPr="007D3A11" w14:paraId="509E571E" w14:textId="77777777" w:rsidTr="005A5B21">
        <w:trPr>
          <w:trHeight w:val="300"/>
        </w:trPr>
        <w:tc>
          <w:tcPr>
            <w:tcW w:w="741" w:type="dxa"/>
            <w:noWrap/>
            <w:vAlign w:val="bottom"/>
            <w:hideMark/>
          </w:tcPr>
          <w:p w14:paraId="09523203" w14:textId="4831CF9C"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57</w:t>
            </w:r>
          </w:p>
        </w:tc>
        <w:tc>
          <w:tcPr>
            <w:tcW w:w="3571" w:type="dxa"/>
            <w:noWrap/>
            <w:vAlign w:val="bottom"/>
            <w:hideMark/>
          </w:tcPr>
          <w:p w14:paraId="31554088"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Liberia</w:t>
            </w:r>
          </w:p>
        </w:tc>
        <w:tc>
          <w:tcPr>
            <w:tcW w:w="3904" w:type="dxa"/>
            <w:noWrap/>
            <w:vAlign w:val="bottom"/>
            <w:hideMark/>
          </w:tcPr>
          <w:p w14:paraId="2E99780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 de agosto de 2024</w:t>
            </w:r>
          </w:p>
        </w:tc>
      </w:tr>
      <w:tr w:rsidR="00E41008" w:rsidRPr="007D3A11" w14:paraId="529A155A" w14:textId="77777777" w:rsidTr="005A5B21">
        <w:trPr>
          <w:trHeight w:val="300"/>
        </w:trPr>
        <w:tc>
          <w:tcPr>
            <w:tcW w:w="741" w:type="dxa"/>
            <w:noWrap/>
            <w:vAlign w:val="bottom"/>
          </w:tcPr>
          <w:p w14:paraId="65810B0A" w14:textId="4DAB0F9F" w:rsidR="00E41008" w:rsidRPr="00A9662A" w:rsidRDefault="00E41008" w:rsidP="00E41008">
            <w:pPr>
              <w:jc w:val="right"/>
              <w:rPr>
                <w:rFonts w:asciiTheme="majorBidi" w:hAnsiTheme="majorBidi" w:cstheme="majorBidi"/>
                <w:color w:val="000000"/>
                <w:sz w:val="21"/>
                <w:szCs w:val="21"/>
              </w:rPr>
            </w:pPr>
            <w:r>
              <w:rPr>
                <w:rFonts w:asciiTheme="majorBidi" w:hAnsiTheme="majorBidi"/>
                <w:color w:val="000000"/>
                <w:sz w:val="21"/>
              </w:rPr>
              <w:t>58</w:t>
            </w:r>
          </w:p>
        </w:tc>
        <w:tc>
          <w:tcPr>
            <w:tcW w:w="3571" w:type="dxa"/>
            <w:noWrap/>
            <w:vAlign w:val="bottom"/>
          </w:tcPr>
          <w:p w14:paraId="2291631D"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Libia</w:t>
            </w:r>
          </w:p>
        </w:tc>
        <w:tc>
          <w:tcPr>
            <w:tcW w:w="3904" w:type="dxa"/>
            <w:noWrap/>
            <w:vAlign w:val="bottom"/>
          </w:tcPr>
          <w:p w14:paraId="3E941944"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17 de octubre de 2024</w:t>
            </w:r>
          </w:p>
        </w:tc>
      </w:tr>
      <w:tr w:rsidR="00E41008" w:rsidRPr="007D3A11" w14:paraId="4C4971DD" w14:textId="77777777" w:rsidTr="005A5B21">
        <w:trPr>
          <w:trHeight w:val="300"/>
        </w:trPr>
        <w:tc>
          <w:tcPr>
            <w:tcW w:w="741" w:type="dxa"/>
            <w:noWrap/>
            <w:vAlign w:val="bottom"/>
            <w:hideMark/>
          </w:tcPr>
          <w:p w14:paraId="7C31FAC1" w14:textId="65B2CFFA"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59</w:t>
            </w:r>
          </w:p>
        </w:tc>
        <w:tc>
          <w:tcPr>
            <w:tcW w:w="3571" w:type="dxa"/>
            <w:noWrap/>
            <w:vAlign w:val="bottom"/>
            <w:hideMark/>
          </w:tcPr>
          <w:p w14:paraId="246DAEE2"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Luxemburgo</w:t>
            </w:r>
          </w:p>
        </w:tc>
        <w:tc>
          <w:tcPr>
            <w:tcW w:w="3904" w:type="dxa"/>
            <w:noWrap/>
            <w:vAlign w:val="bottom"/>
            <w:hideMark/>
          </w:tcPr>
          <w:p w14:paraId="1EDAD5D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30 de julio de 2024</w:t>
            </w:r>
          </w:p>
        </w:tc>
      </w:tr>
      <w:tr w:rsidR="00E41008" w:rsidRPr="007D3A11" w14:paraId="0EF5113F" w14:textId="77777777" w:rsidTr="005A5B21">
        <w:trPr>
          <w:trHeight w:val="300"/>
        </w:trPr>
        <w:tc>
          <w:tcPr>
            <w:tcW w:w="741" w:type="dxa"/>
            <w:noWrap/>
            <w:vAlign w:val="bottom"/>
            <w:hideMark/>
          </w:tcPr>
          <w:p w14:paraId="38A21B4E" w14:textId="68B23735"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60</w:t>
            </w:r>
          </w:p>
        </w:tc>
        <w:tc>
          <w:tcPr>
            <w:tcW w:w="3571" w:type="dxa"/>
            <w:noWrap/>
            <w:vAlign w:val="bottom"/>
            <w:hideMark/>
          </w:tcPr>
          <w:p w14:paraId="3DFE4804"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Madagascar</w:t>
            </w:r>
          </w:p>
        </w:tc>
        <w:tc>
          <w:tcPr>
            <w:tcW w:w="3904" w:type="dxa"/>
            <w:noWrap/>
            <w:vAlign w:val="bottom"/>
            <w:hideMark/>
          </w:tcPr>
          <w:p w14:paraId="5F1DA2A2"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29 de julio de 2024</w:t>
            </w:r>
          </w:p>
        </w:tc>
      </w:tr>
      <w:tr w:rsidR="00E41008" w:rsidRPr="007D3A11" w14:paraId="78EF6A44" w14:textId="77777777" w:rsidTr="005A5B21">
        <w:trPr>
          <w:trHeight w:val="300"/>
        </w:trPr>
        <w:tc>
          <w:tcPr>
            <w:tcW w:w="741" w:type="dxa"/>
            <w:noWrap/>
            <w:vAlign w:val="bottom"/>
          </w:tcPr>
          <w:p w14:paraId="6AA3630B" w14:textId="23788292" w:rsidR="00E41008" w:rsidRPr="00A9662A" w:rsidRDefault="00E41008" w:rsidP="00E41008">
            <w:pPr>
              <w:jc w:val="right"/>
              <w:rPr>
                <w:rFonts w:asciiTheme="majorBidi" w:hAnsiTheme="majorBidi" w:cstheme="majorBidi"/>
                <w:color w:val="000000"/>
                <w:sz w:val="21"/>
                <w:szCs w:val="21"/>
              </w:rPr>
            </w:pPr>
            <w:r>
              <w:rPr>
                <w:rFonts w:asciiTheme="majorBidi" w:hAnsiTheme="majorBidi"/>
                <w:color w:val="000000"/>
                <w:sz w:val="21"/>
              </w:rPr>
              <w:t>61</w:t>
            </w:r>
          </w:p>
        </w:tc>
        <w:tc>
          <w:tcPr>
            <w:tcW w:w="3571" w:type="dxa"/>
            <w:noWrap/>
            <w:vAlign w:val="bottom"/>
          </w:tcPr>
          <w:p w14:paraId="191B8FF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Malasia</w:t>
            </w:r>
          </w:p>
        </w:tc>
        <w:tc>
          <w:tcPr>
            <w:tcW w:w="3904" w:type="dxa"/>
            <w:noWrap/>
            <w:vAlign w:val="bottom"/>
          </w:tcPr>
          <w:p w14:paraId="516DB617"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 de julio de 2024</w:t>
            </w:r>
          </w:p>
        </w:tc>
      </w:tr>
      <w:tr w:rsidR="00E41008" w:rsidRPr="007D3A11" w14:paraId="33AB60C7" w14:textId="77777777" w:rsidTr="005A5B21">
        <w:trPr>
          <w:trHeight w:val="300"/>
        </w:trPr>
        <w:tc>
          <w:tcPr>
            <w:tcW w:w="741" w:type="dxa"/>
            <w:noWrap/>
            <w:vAlign w:val="bottom"/>
            <w:hideMark/>
          </w:tcPr>
          <w:p w14:paraId="13CCB1B6" w14:textId="1AD1FFDB"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62</w:t>
            </w:r>
          </w:p>
        </w:tc>
        <w:tc>
          <w:tcPr>
            <w:tcW w:w="3571" w:type="dxa"/>
            <w:noWrap/>
            <w:vAlign w:val="bottom"/>
            <w:hideMark/>
          </w:tcPr>
          <w:p w14:paraId="2ECA4219"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Malawi</w:t>
            </w:r>
          </w:p>
        </w:tc>
        <w:tc>
          <w:tcPr>
            <w:tcW w:w="3904" w:type="dxa"/>
            <w:noWrap/>
            <w:vAlign w:val="bottom"/>
            <w:hideMark/>
          </w:tcPr>
          <w:p w14:paraId="20568EA7"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0B0A63D3" w14:textId="77777777" w:rsidTr="005A5B21">
        <w:trPr>
          <w:trHeight w:val="300"/>
        </w:trPr>
        <w:tc>
          <w:tcPr>
            <w:tcW w:w="741" w:type="dxa"/>
            <w:noWrap/>
            <w:vAlign w:val="bottom"/>
            <w:hideMark/>
          </w:tcPr>
          <w:p w14:paraId="50AC9067" w14:textId="5E4FA60A"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63</w:t>
            </w:r>
          </w:p>
        </w:tc>
        <w:tc>
          <w:tcPr>
            <w:tcW w:w="3571" w:type="dxa"/>
            <w:noWrap/>
            <w:vAlign w:val="bottom"/>
            <w:hideMark/>
          </w:tcPr>
          <w:p w14:paraId="072C9EA8"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Malí</w:t>
            </w:r>
          </w:p>
        </w:tc>
        <w:tc>
          <w:tcPr>
            <w:tcW w:w="3904" w:type="dxa"/>
            <w:noWrap/>
            <w:vAlign w:val="bottom"/>
            <w:hideMark/>
          </w:tcPr>
          <w:p w14:paraId="55CF4156"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17 de octubre de 2024</w:t>
            </w:r>
          </w:p>
        </w:tc>
      </w:tr>
      <w:tr w:rsidR="00E41008" w:rsidRPr="007D3A11" w14:paraId="70D3AACF" w14:textId="77777777" w:rsidTr="005A5B21">
        <w:trPr>
          <w:trHeight w:val="300"/>
        </w:trPr>
        <w:tc>
          <w:tcPr>
            <w:tcW w:w="741" w:type="dxa"/>
            <w:noWrap/>
            <w:vAlign w:val="bottom"/>
            <w:hideMark/>
          </w:tcPr>
          <w:p w14:paraId="28A4587D" w14:textId="5DAE54BF"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64</w:t>
            </w:r>
          </w:p>
        </w:tc>
        <w:tc>
          <w:tcPr>
            <w:tcW w:w="3571" w:type="dxa"/>
            <w:noWrap/>
            <w:vAlign w:val="bottom"/>
            <w:hideMark/>
          </w:tcPr>
          <w:p w14:paraId="43E38E2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Malta</w:t>
            </w:r>
          </w:p>
        </w:tc>
        <w:tc>
          <w:tcPr>
            <w:tcW w:w="3904" w:type="dxa"/>
            <w:noWrap/>
            <w:vAlign w:val="bottom"/>
            <w:hideMark/>
          </w:tcPr>
          <w:p w14:paraId="0BD1206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5708EC5A" w14:textId="77777777" w:rsidTr="005A5B21">
        <w:trPr>
          <w:trHeight w:val="300"/>
        </w:trPr>
        <w:tc>
          <w:tcPr>
            <w:tcW w:w="741" w:type="dxa"/>
            <w:noWrap/>
            <w:vAlign w:val="bottom"/>
            <w:hideMark/>
          </w:tcPr>
          <w:p w14:paraId="034CC04A" w14:textId="7DA18A0A"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65</w:t>
            </w:r>
          </w:p>
        </w:tc>
        <w:tc>
          <w:tcPr>
            <w:tcW w:w="3571" w:type="dxa"/>
            <w:noWrap/>
            <w:vAlign w:val="bottom"/>
            <w:hideMark/>
          </w:tcPr>
          <w:p w14:paraId="3279786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Marruecos</w:t>
            </w:r>
          </w:p>
        </w:tc>
        <w:tc>
          <w:tcPr>
            <w:tcW w:w="3904" w:type="dxa"/>
            <w:noWrap/>
            <w:vAlign w:val="bottom"/>
            <w:hideMark/>
          </w:tcPr>
          <w:p w14:paraId="790BDC22"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 de agosto de 2024</w:t>
            </w:r>
          </w:p>
        </w:tc>
      </w:tr>
      <w:tr w:rsidR="00E41008" w:rsidRPr="007D3A11" w14:paraId="1B566C72" w14:textId="77777777" w:rsidTr="005A5B21">
        <w:trPr>
          <w:trHeight w:val="300"/>
        </w:trPr>
        <w:tc>
          <w:tcPr>
            <w:tcW w:w="741" w:type="dxa"/>
            <w:noWrap/>
            <w:vAlign w:val="bottom"/>
            <w:hideMark/>
          </w:tcPr>
          <w:p w14:paraId="0C601709" w14:textId="550E0EB7"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66</w:t>
            </w:r>
          </w:p>
        </w:tc>
        <w:tc>
          <w:tcPr>
            <w:tcW w:w="3571" w:type="dxa"/>
            <w:noWrap/>
            <w:vAlign w:val="bottom"/>
            <w:hideMark/>
          </w:tcPr>
          <w:p w14:paraId="5D605BAE"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México</w:t>
            </w:r>
          </w:p>
        </w:tc>
        <w:tc>
          <w:tcPr>
            <w:tcW w:w="3904" w:type="dxa"/>
            <w:noWrap/>
            <w:vAlign w:val="bottom"/>
            <w:hideMark/>
          </w:tcPr>
          <w:p w14:paraId="54AA10E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50B68108" w14:textId="77777777" w:rsidTr="005A5B21">
        <w:trPr>
          <w:trHeight w:val="300"/>
        </w:trPr>
        <w:tc>
          <w:tcPr>
            <w:tcW w:w="741" w:type="dxa"/>
            <w:noWrap/>
            <w:vAlign w:val="bottom"/>
            <w:hideMark/>
          </w:tcPr>
          <w:p w14:paraId="5D8B09AF" w14:textId="666A07B2"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67</w:t>
            </w:r>
          </w:p>
        </w:tc>
        <w:tc>
          <w:tcPr>
            <w:tcW w:w="3571" w:type="dxa"/>
            <w:noWrap/>
            <w:vAlign w:val="bottom"/>
            <w:hideMark/>
          </w:tcPr>
          <w:p w14:paraId="39FF6839"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Mongolia</w:t>
            </w:r>
          </w:p>
        </w:tc>
        <w:tc>
          <w:tcPr>
            <w:tcW w:w="3904" w:type="dxa"/>
            <w:noWrap/>
            <w:vAlign w:val="bottom"/>
            <w:hideMark/>
          </w:tcPr>
          <w:p w14:paraId="164E30E5"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4 de agosto de 2024</w:t>
            </w:r>
          </w:p>
        </w:tc>
      </w:tr>
      <w:tr w:rsidR="00E41008" w:rsidRPr="007D3A11" w14:paraId="26C52B30" w14:textId="77777777" w:rsidTr="005A5B21">
        <w:trPr>
          <w:trHeight w:val="300"/>
        </w:trPr>
        <w:tc>
          <w:tcPr>
            <w:tcW w:w="741" w:type="dxa"/>
            <w:noWrap/>
            <w:vAlign w:val="bottom"/>
            <w:hideMark/>
          </w:tcPr>
          <w:p w14:paraId="0480E075" w14:textId="243A04C9"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68</w:t>
            </w:r>
          </w:p>
        </w:tc>
        <w:tc>
          <w:tcPr>
            <w:tcW w:w="3571" w:type="dxa"/>
            <w:noWrap/>
            <w:vAlign w:val="bottom"/>
            <w:hideMark/>
          </w:tcPr>
          <w:p w14:paraId="5F2FA618" w14:textId="77777777" w:rsidR="00E41008" w:rsidRPr="00A9662A" w:rsidRDefault="00E41008" w:rsidP="00265625">
            <w:pPr>
              <w:jc w:val="left"/>
              <w:rPr>
                <w:rFonts w:asciiTheme="majorBidi" w:hAnsiTheme="majorBidi" w:cstheme="majorBidi"/>
                <w:sz w:val="21"/>
                <w:szCs w:val="21"/>
              </w:rPr>
            </w:pPr>
            <w:r>
              <w:rPr>
                <w:rFonts w:asciiTheme="majorBidi" w:hAnsiTheme="majorBidi"/>
                <w:color w:val="000000"/>
                <w:sz w:val="21"/>
              </w:rPr>
              <w:t>Mozambique</w:t>
            </w:r>
          </w:p>
        </w:tc>
        <w:tc>
          <w:tcPr>
            <w:tcW w:w="3904" w:type="dxa"/>
            <w:noWrap/>
            <w:vAlign w:val="bottom"/>
            <w:hideMark/>
          </w:tcPr>
          <w:p w14:paraId="4203CC6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1B93485B" w14:textId="77777777" w:rsidTr="005A5B21">
        <w:trPr>
          <w:trHeight w:val="300"/>
        </w:trPr>
        <w:tc>
          <w:tcPr>
            <w:tcW w:w="741" w:type="dxa"/>
            <w:tcBorders>
              <w:bottom w:val="dotted" w:sz="4" w:space="0" w:color="70AD47" w:themeColor="accent6"/>
            </w:tcBorders>
            <w:noWrap/>
            <w:vAlign w:val="bottom"/>
            <w:hideMark/>
          </w:tcPr>
          <w:p w14:paraId="7516AADF" w14:textId="572106FE"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69</w:t>
            </w:r>
          </w:p>
        </w:tc>
        <w:tc>
          <w:tcPr>
            <w:tcW w:w="3571" w:type="dxa"/>
            <w:tcBorders>
              <w:bottom w:val="dotted" w:sz="4" w:space="0" w:color="70AD47" w:themeColor="accent6"/>
            </w:tcBorders>
            <w:noWrap/>
            <w:vAlign w:val="bottom"/>
            <w:hideMark/>
          </w:tcPr>
          <w:p w14:paraId="01A6366F"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Nepal</w:t>
            </w:r>
          </w:p>
        </w:tc>
        <w:tc>
          <w:tcPr>
            <w:tcW w:w="3904" w:type="dxa"/>
            <w:tcBorders>
              <w:bottom w:val="dotted" w:sz="4" w:space="0" w:color="70AD47" w:themeColor="accent6"/>
            </w:tcBorders>
            <w:noWrap/>
            <w:vAlign w:val="bottom"/>
            <w:hideMark/>
          </w:tcPr>
          <w:p w14:paraId="6082F8E5"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 de agosto de 2024</w:t>
            </w:r>
          </w:p>
        </w:tc>
      </w:tr>
      <w:tr w:rsidR="00E41008" w:rsidRPr="007D3A11" w14:paraId="57C0CA65" w14:textId="77777777" w:rsidTr="005A5B21">
        <w:trPr>
          <w:trHeight w:val="300"/>
        </w:trPr>
        <w:tc>
          <w:tcPr>
            <w:tcW w:w="741" w:type="dxa"/>
            <w:noWrap/>
            <w:vAlign w:val="bottom"/>
          </w:tcPr>
          <w:p w14:paraId="7C4B7DDB" w14:textId="542F3816"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70</w:t>
            </w:r>
          </w:p>
        </w:tc>
        <w:tc>
          <w:tcPr>
            <w:tcW w:w="3571" w:type="dxa"/>
            <w:noWrap/>
            <w:vAlign w:val="bottom"/>
          </w:tcPr>
          <w:p w14:paraId="7728409A"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Níger</w:t>
            </w:r>
          </w:p>
        </w:tc>
        <w:tc>
          <w:tcPr>
            <w:tcW w:w="3904" w:type="dxa"/>
            <w:noWrap/>
            <w:vAlign w:val="bottom"/>
          </w:tcPr>
          <w:p w14:paraId="5E43527F"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3927DB9D" w14:textId="77777777" w:rsidTr="005A5B21">
        <w:trPr>
          <w:trHeight w:val="300"/>
        </w:trPr>
        <w:tc>
          <w:tcPr>
            <w:tcW w:w="741" w:type="dxa"/>
            <w:noWrap/>
            <w:vAlign w:val="bottom"/>
          </w:tcPr>
          <w:p w14:paraId="1A2172FD" w14:textId="53547E1D"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71</w:t>
            </w:r>
          </w:p>
        </w:tc>
        <w:tc>
          <w:tcPr>
            <w:tcW w:w="3571" w:type="dxa"/>
            <w:noWrap/>
            <w:vAlign w:val="bottom"/>
          </w:tcPr>
          <w:p w14:paraId="104515C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Nigeria</w:t>
            </w:r>
          </w:p>
        </w:tc>
        <w:tc>
          <w:tcPr>
            <w:tcW w:w="3904" w:type="dxa"/>
            <w:noWrap/>
            <w:vAlign w:val="bottom"/>
          </w:tcPr>
          <w:p w14:paraId="456119CE"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62904E91" w14:textId="77777777" w:rsidTr="005A5B21">
        <w:trPr>
          <w:trHeight w:val="300"/>
        </w:trPr>
        <w:tc>
          <w:tcPr>
            <w:tcW w:w="741" w:type="dxa"/>
            <w:noWrap/>
            <w:vAlign w:val="bottom"/>
            <w:hideMark/>
          </w:tcPr>
          <w:p w14:paraId="4920DF77" w14:textId="4DAB3983"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72</w:t>
            </w:r>
          </w:p>
        </w:tc>
        <w:tc>
          <w:tcPr>
            <w:tcW w:w="3571" w:type="dxa"/>
            <w:noWrap/>
            <w:vAlign w:val="bottom"/>
            <w:hideMark/>
          </w:tcPr>
          <w:p w14:paraId="0D29B25F"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Nueva Zelandia</w:t>
            </w:r>
          </w:p>
        </w:tc>
        <w:tc>
          <w:tcPr>
            <w:tcW w:w="3904" w:type="dxa"/>
            <w:noWrap/>
            <w:vAlign w:val="bottom"/>
            <w:hideMark/>
          </w:tcPr>
          <w:p w14:paraId="13ACADB2"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7 de octubre de 2024</w:t>
            </w:r>
          </w:p>
        </w:tc>
      </w:tr>
      <w:tr w:rsidR="00E41008" w:rsidRPr="007D3A11" w14:paraId="1D410CA0" w14:textId="77777777" w:rsidTr="005A5B21">
        <w:trPr>
          <w:trHeight w:val="300"/>
        </w:trPr>
        <w:tc>
          <w:tcPr>
            <w:tcW w:w="741" w:type="dxa"/>
            <w:noWrap/>
            <w:vAlign w:val="bottom"/>
          </w:tcPr>
          <w:p w14:paraId="552306C3" w14:textId="0B4BABCB" w:rsidR="00E41008" w:rsidRPr="00A9662A" w:rsidRDefault="00E41008" w:rsidP="00E41008">
            <w:pPr>
              <w:jc w:val="right"/>
              <w:rPr>
                <w:rFonts w:asciiTheme="majorBidi" w:hAnsiTheme="majorBidi" w:cstheme="majorBidi"/>
                <w:color w:val="000000"/>
                <w:sz w:val="21"/>
                <w:szCs w:val="21"/>
              </w:rPr>
            </w:pPr>
            <w:r>
              <w:rPr>
                <w:rFonts w:asciiTheme="majorBidi" w:hAnsiTheme="majorBidi"/>
                <w:color w:val="000000"/>
                <w:sz w:val="21"/>
              </w:rPr>
              <w:t>73</w:t>
            </w:r>
          </w:p>
        </w:tc>
        <w:tc>
          <w:tcPr>
            <w:tcW w:w="3571" w:type="dxa"/>
            <w:noWrap/>
            <w:vAlign w:val="bottom"/>
          </w:tcPr>
          <w:p w14:paraId="3BC74ADF"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Pakistán</w:t>
            </w:r>
          </w:p>
        </w:tc>
        <w:tc>
          <w:tcPr>
            <w:tcW w:w="3904" w:type="dxa"/>
            <w:noWrap/>
            <w:vAlign w:val="bottom"/>
          </w:tcPr>
          <w:p w14:paraId="6790134B"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15 de agosto de 2024</w:t>
            </w:r>
          </w:p>
        </w:tc>
      </w:tr>
      <w:tr w:rsidR="00E41008" w:rsidRPr="007D3A11" w14:paraId="0C41CE3F" w14:textId="77777777" w:rsidTr="005A5B21">
        <w:trPr>
          <w:trHeight w:val="300"/>
        </w:trPr>
        <w:tc>
          <w:tcPr>
            <w:tcW w:w="741" w:type="dxa"/>
            <w:noWrap/>
            <w:vAlign w:val="bottom"/>
          </w:tcPr>
          <w:p w14:paraId="638E0A93" w14:textId="04E841E2"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74</w:t>
            </w:r>
          </w:p>
        </w:tc>
        <w:tc>
          <w:tcPr>
            <w:tcW w:w="3571" w:type="dxa"/>
            <w:noWrap/>
            <w:vAlign w:val="bottom"/>
          </w:tcPr>
          <w:p w14:paraId="5B3888EF"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Panamá</w:t>
            </w:r>
          </w:p>
        </w:tc>
        <w:tc>
          <w:tcPr>
            <w:tcW w:w="3904" w:type="dxa"/>
            <w:noWrap/>
            <w:vAlign w:val="bottom"/>
          </w:tcPr>
          <w:p w14:paraId="22EA295E"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2059450B" w14:textId="77777777" w:rsidTr="005A5B21">
        <w:trPr>
          <w:trHeight w:val="300"/>
        </w:trPr>
        <w:tc>
          <w:tcPr>
            <w:tcW w:w="741" w:type="dxa"/>
            <w:noWrap/>
            <w:vAlign w:val="bottom"/>
          </w:tcPr>
          <w:p w14:paraId="53920B38" w14:textId="04AFC6DF" w:rsidR="00E41008" w:rsidRDefault="00E41008" w:rsidP="00E41008">
            <w:pPr>
              <w:jc w:val="right"/>
              <w:rPr>
                <w:rFonts w:asciiTheme="majorBidi" w:hAnsiTheme="majorBidi" w:cstheme="majorBidi"/>
                <w:color w:val="000000"/>
                <w:sz w:val="21"/>
                <w:szCs w:val="21"/>
              </w:rPr>
            </w:pPr>
            <w:r>
              <w:rPr>
                <w:rFonts w:asciiTheme="majorBidi" w:hAnsiTheme="majorBidi"/>
                <w:color w:val="000000"/>
                <w:sz w:val="21"/>
              </w:rPr>
              <w:t>75</w:t>
            </w:r>
          </w:p>
        </w:tc>
        <w:tc>
          <w:tcPr>
            <w:tcW w:w="3571" w:type="dxa"/>
            <w:noWrap/>
            <w:vAlign w:val="bottom"/>
          </w:tcPr>
          <w:p w14:paraId="24C5565C"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Papua Nueva Guinea</w:t>
            </w:r>
          </w:p>
        </w:tc>
        <w:tc>
          <w:tcPr>
            <w:tcW w:w="3904" w:type="dxa"/>
            <w:noWrap/>
            <w:vAlign w:val="bottom"/>
          </w:tcPr>
          <w:p w14:paraId="418EDA4B"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14 de octubre de 2024</w:t>
            </w:r>
          </w:p>
        </w:tc>
      </w:tr>
      <w:tr w:rsidR="00E41008" w:rsidRPr="007D3A11" w14:paraId="4D7365BC" w14:textId="77777777" w:rsidTr="005A5B21">
        <w:trPr>
          <w:trHeight w:val="300"/>
        </w:trPr>
        <w:tc>
          <w:tcPr>
            <w:tcW w:w="741" w:type="dxa"/>
            <w:noWrap/>
            <w:vAlign w:val="bottom"/>
          </w:tcPr>
          <w:p w14:paraId="1BBA69A6" w14:textId="6DF9007D"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76</w:t>
            </w:r>
          </w:p>
        </w:tc>
        <w:tc>
          <w:tcPr>
            <w:tcW w:w="3571" w:type="dxa"/>
            <w:noWrap/>
            <w:vAlign w:val="bottom"/>
          </w:tcPr>
          <w:p w14:paraId="5973D70D"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Paraguay</w:t>
            </w:r>
          </w:p>
        </w:tc>
        <w:tc>
          <w:tcPr>
            <w:tcW w:w="3904" w:type="dxa"/>
            <w:noWrap/>
            <w:vAlign w:val="bottom"/>
          </w:tcPr>
          <w:p w14:paraId="4C0DEE14"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31 de julio de 2024</w:t>
            </w:r>
          </w:p>
        </w:tc>
      </w:tr>
      <w:tr w:rsidR="00E41008" w:rsidRPr="007D3A11" w14:paraId="0AE9D22E" w14:textId="77777777" w:rsidTr="005A5B21">
        <w:trPr>
          <w:trHeight w:val="300"/>
        </w:trPr>
        <w:tc>
          <w:tcPr>
            <w:tcW w:w="741" w:type="dxa"/>
            <w:noWrap/>
            <w:vAlign w:val="bottom"/>
          </w:tcPr>
          <w:p w14:paraId="5F12A96C" w14:textId="3E7C8F0F"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77</w:t>
            </w:r>
          </w:p>
        </w:tc>
        <w:tc>
          <w:tcPr>
            <w:tcW w:w="3571" w:type="dxa"/>
            <w:noWrap/>
            <w:vAlign w:val="bottom"/>
          </w:tcPr>
          <w:p w14:paraId="69FA830D"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Perú</w:t>
            </w:r>
          </w:p>
        </w:tc>
        <w:tc>
          <w:tcPr>
            <w:tcW w:w="3904" w:type="dxa"/>
            <w:noWrap/>
            <w:vAlign w:val="bottom"/>
          </w:tcPr>
          <w:p w14:paraId="4A827C5D"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18 de octubre de 2024</w:t>
            </w:r>
          </w:p>
        </w:tc>
      </w:tr>
      <w:tr w:rsidR="00E41008" w:rsidRPr="007D3A11" w14:paraId="71486359" w14:textId="77777777" w:rsidTr="00E41008">
        <w:trPr>
          <w:trHeight w:val="300"/>
        </w:trPr>
        <w:tc>
          <w:tcPr>
            <w:tcW w:w="741" w:type="dxa"/>
            <w:noWrap/>
            <w:vAlign w:val="center"/>
          </w:tcPr>
          <w:p w14:paraId="4730F2BF" w14:textId="5EF3EA75"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lastRenderedPageBreak/>
              <w:t>78</w:t>
            </w:r>
          </w:p>
        </w:tc>
        <w:tc>
          <w:tcPr>
            <w:tcW w:w="3571" w:type="dxa"/>
            <w:noWrap/>
            <w:vAlign w:val="center"/>
          </w:tcPr>
          <w:p w14:paraId="3BDD6087" w14:textId="77777777" w:rsidR="00E41008" w:rsidRPr="00A9662A" w:rsidRDefault="00E41008" w:rsidP="00025DFC">
            <w:pPr>
              <w:jc w:val="left"/>
              <w:rPr>
                <w:rFonts w:asciiTheme="majorBidi" w:hAnsiTheme="majorBidi" w:cstheme="majorBidi"/>
                <w:sz w:val="21"/>
                <w:szCs w:val="21"/>
              </w:rPr>
            </w:pPr>
            <w:r>
              <w:rPr>
                <w:rFonts w:asciiTheme="majorBidi" w:hAnsiTheme="majorBidi"/>
                <w:color w:val="000000"/>
                <w:sz w:val="21"/>
              </w:rPr>
              <w:t>Reino Unido de Gran Bretaña e Irlanda del Norte</w:t>
            </w:r>
          </w:p>
        </w:tc>
        <w:tc>
          <w:tcPr>
            <w:tcW w:w="3904" w:type="dxa"/>
            <w:noWrap/>
            <w:vAlign w:val="center"/>
          </w:tcPr>
          <w:p w14:paraId="36CCFE6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 de agosto de 2024</w:t>
            </w:r>
          </w:p>
        </w:tc>
      </w:tr>
      <w:tr w:rsidR="00E41008" w:rsidRPr="007D3A11" w14:paraId="5B47DED9" w14:textId="77777777" w:rsidTr="005A5B21">
        <w:trPr>
          <w:trHeight w:val="300"/>
        </w:trPr>
        <w:tc>
          <w:tcPr>
            <w:tcW w:w="741" w:type="dxa"/>
            <w:noWrap/>
            <w:vAlign w:val="bottom"/>
          </w:tcPr>
          <w:p w14:paraId="01183470" w14:textId="1C24D9BC" w:rsidR="00E41008" w:rsidRPr="00A9662A" w:rsidRDefault="00E41008" w:rsidP="00265625">
            <w:pPr>
              <w:jc w:val="right"/>
              <w:rPr>
                <w:rFonts w:asciiTheme="majorBidi" w:hAnsiTheme="majorBidi" w:cstheme="majorBidi"/>
                <w:color w:val="000000"/>
                <w:sz w:val="21"/>
                <w:szCs w:val="21"/>
              </w:rPr>
            </w:pPr>
            <w:r>
              <w:rPr>
                <w:rFonts w:asciiTheme="majorBidi" w:hAnsiTheme="majorBidi"/>
                <w:color w:val="000000"/>
                <w:sz w:val="21"/>
              </w:rPr>
              <w:t>79</w:t>
            </w:r>
          </w:p>
        </w:tc>
        <w:tc>
          <w:tcPr>
            <w:tcW w:w="3571" w:type="dxa"/>
            <w:noWrap/>
            <w:vAlign w:val="bottom"/>
          </w:tcPr>
          <w:p w14:paraId="18A05DC5"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República Centroafricana</w:t>
            </w:r>
          </w:p>
        </w:tc>
        <w:tc>
          <w:tcPr>
            <w:tcW w:w="3904" w:type="dxa"/>
            <w:noWrap/>
            <w:vAlign w:val="bottom"/>
          </w:tcPr>
          <w:p w14:paraId="5B3A011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15 de septiembre de 2024</w:t>
            </w:r>
          </w:p>
        </w:tc>
      </w:tr>
      <w:tr w:rsidR="00E41008" w:rsidRPr="007D3A11" w14:paraId="27F2B285" w14:textId="77777777" w:rsidTr="005A5B21">
        <w:trPr>
          <w:trHeight w:val="300"/>
        </w:trPr>
        <w:tc>
          <w:tcPr>
            <w:tcW w:w="741" w:type="dxa"/>
            <w:noWrap/>
            <w:vAlign w:val="bottom"/>
          </w:tcPr>
          <w:p w14:paraId="6F3D221E" w14:textId="11BB4277"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80</w:t>
            </w:r>
          </w:p>
        </w:tc>
        <w:tc>
          <w:tcPr>
            <w:tcW w:w="3571" w:type="dxa"/>
            <w:noWrap/>
            <w:vAlign w:val="bottom"/>
          </w:tcPr>
          <w:p w14:paraId="1752B955"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República de Corea</w:t>
            </w:r>
          </w:p>
        </w:tc>
        <w:tc>
          <w:tcPr>
            <w:tcW w:w="3904" w:type="dxa"/>
            <w:noWrap/>
            <w:vAlign w:val="bottom"/>
          </w:tcPr>
          <w:p w14:paraId="5B9CC30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 de agosto de 2024</w:t>
            </w:r>
          </w:p>
        </w:tc>
      </w:tr>
      <w:tr w:rsidR="00E41008" w:rsidRPr="007D3A11" w14:paraId="33D95D34" w14:textId="77777777" w:rsidTr="005A5B21">
        <w:trPr>
          <w:trHeight w:val="300"/>
        </w:trPr>
        <w:tc>
          <w:tcPr>
            <w:tcW w:w="741" w:type="dxa"/>
            <w:noWrap/>
            <w:vAlign w:val="bottom"/>
          </w:tcPr>
          <w:p w14:paraId="24B75D07" w14:textId="0162FE5A"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81</w:t>
            </w:r>
          </w:p>
        </w:tc>
        <w:tc>
          <w:tcPr>
            <w:tcW w:w="3571" w:type="dxa"/>
            <w:noWrap/>
            <w:vAlign w:val="bottom"/>
          </w:tcPr>
          <w:p w14:paraId="29789EAD"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República de Moldova</w:t>
            </w:r>
          </w:p>
        </w:tc>
        <w:tc>
          <w:tcPr>
            <w:tcW w:w="3904" w:type="dxa"/>
            <w:noWrap/>
            <w:vAlign w:val="bottom"/>
          </w:tcPr>
          <w:p w14:paraId="136C111E"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30 de julio de 2024</w:t>
            </w:r>
          </w:p>
        </w:tc>
      </w:tr>
      <w:tr w:rsidR="00E41008" w:rsidRPr="007D3A11" w14:paraId="45F2665F" w14:textId="77777777" w:rsidTr="005A5B21">
        <w:trPr>
          <w:trHeight w:val="300"/>
        </w:trPr>
        <w:tc>
          <w:tcPr>
            <w:tcW w:w="741" w:type="dxa"/>
            <w:noWrap/>
            <w:vAlign w:val="bottom"/>
            <w:hideMark/>
          </w:tcPr>
          <w:p w14:paraId="34D95B4C" w14:textId="2274D455"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82</w:t>
            </w:r>
          </w:p>
        </w:tc>
        <w:tc>
          <w:tcPr>
            <w:tcW w:w="3571" w:type="dxa"/>
            <w:noWrap/>
            <w:vAlign w:val="bottom"/>
            <w:hideMark/>
          </w:tcPr>
          <w:p w14:paraId="1190506C" w14:textId="77777777" w:rsidR="00E41008" w:rsidRPr="00A9662A" w:rsidRDefault="00E41008" w:rsidP="00025DFC">
            <w:pPr>
              <w:jc w:val="left"/>
              <w:rPr>
                <w:rFonts w:asciiTheme="majorBidi" w:hAnsiTheme="majorBidi" w:cstheme="majorBidi"/>
                <w:sz w:val="21"/>
                <w:szCs w:val="21"/>
              </w:rPr>
            </w:pPr>
            <w:r>
              <w:rPr>
                <w:rFonts w:asciiTheme="majorBidi" w:hAnsiTheme="majorBidi"/>
                <w:color w:val="000000"/>
                <w:sz w:val="21"/>
              </w:rPr>
              <w:t>República Democrática del Congo</w:t>
            </w:r>
          </w:p>
        </w:tc>
        <w:tc>
          <w:tcPr>
            <w:tcW w:w="3904" w:type="dxa"/>
            <w:noWrap/>
            <w:vAlign w:val="bottom"/>
            <w:hideMark/>
          </w:tcPr>
          <w:p w14:paraId="686A0298"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 de agosto de 2024</w:t>
            </w:r>
          </w:p>
        </w:tc>
      </w:tr>
      <w:tr w:rsidR="00E41008" w:rsidRPr="007D3A11" w14:paraId="7812B7BC" w14:textId="77777777" w:rsidTr="005A5B21">
        <w:trPr>
          <w:trHeight w:val="300"/>
        </w:trPr>
        <w:tc>
          <w:tcPr>
            <w:tcW w:w="741" w:type="dxa"/>
            <w:noWrap/>
            <w:vAlign w:val="bottom"/>
            <w:hideMark/>
          </w:tcPr>
          <w:p w14:paraId="7F4E2C97" w14:textId="6E925DB8"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83</w:t>
            </w:r>
          </w:p>
        </w:tc>
        <w:tc>
          <w:tcPr>
            <w:tcW w:w="3571" w:type="dxa"/>
            <w:noWrap/>
            <w:vAlign w:val="bottom"/>
            <w:hideMark/>
          </w:tcPr>
          <w:p w14:paraId="7511942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República Democrática Popular Lao</w:t>
            </w:r>
          </w:p>
        </w:tc>
        <w:tc>
          <w:tcPr>
            <w:tcW w:w="3904" w:type="dxa"/>
            <w:noWrap/>
            <w:vAlign w:val="bottom"/>
            <w:hideMark/>
          </w:tcPr>
          <w:p w14:paraId="3E6D098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9 de octubre de 2024</w:t>
            </w:r>
          </w:p>
        </w:tc>
      </w:tr>
      <w:tr w:rsidR="00E41008" w:rsidRPr="007D3A11" w14:paraId="237AF2FC" w14:textId="77777777" w:rsidTr="005A5B21">
        <w:trPr>
          <w:trHeight w:val="300"/>
        </w:trPr>
        <w:tc>
          <w:tcPr>
            <w:tcW w:w="741" w:type="dxa"/>
            <w:noWrap/>
            <w:vAlign w:val="bottom"/>
            <w:hideMark/>
          </w:tcPr>
          <w:p w14:paraId="011F9CA4" w14:textId="27B8ECF3"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84</w:t>
            </w:r>
          </w:p>
        </w:tc>
        <w:tc>
          <w:tcPr>
            <w:tcW w:w="3571" w:type="dxa"/>
            <w:noWrap/>
            <w:vAlign w:val="bottom"/>
            <w:hideMark/>
          </w:tcPr>
          <w:p w14:paraId="34C8DE1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República Dominicana</w:t>
            </w:r>
          </w:p>
        </w:tc>
        <w:tc>
          <w:tcPr>
            <w:tcW w:w="3904" w:type="dxa"/>
            <w:noWrap/>
            <w:vAlign w:val="bottom"/>
            <w:hideMark/>
          </w:tcPr>
          <w:p w14:paraId="18FC55F9"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20 de septiembre de 2024</w:t>
            </w:r>
          </w:p>
        </w:tc>
      </w:tr>
      <w:tr w:rsidR="00E41008" w:rsidRPr="007D3A11" w14:paraId="61F48C70" w14:textId="77777777" w:rsidTr="005A5B21">
        <w:trPr>
          <w:trHeight w:val="300"/>
        </w:trPr>
        <w:tc>
          <w:tcPr>
            <w:tcW w:w="741" w:type="dxa"/>
            <w:noWrap/>
            <w:vAlign w:val="bottom"/>
          </w:tcPr>
          <w:p w14:paraId="3EC86E3F" w14:textId="73762ADD" w:rsidR="00E41008" w:rsidRPr="00A9662A" w:rsidRDefault="00E41008" w:rsidP="00E41008">
            <w:pPr>
              <w:jc w:val="right"/>
              <w:rPr>
                <w:rFonts w:asciiTheme="majorBidi" w:hAnsiTheme="majorBidi" w:cstheme="majorBidi"/>
                <w:color w:val="000000"/>
                <w:sz w:val="21"/>
                <w:szCs w:val="21"/>
              </w:rPr>
            </w:pPr>
            <w:r>
              <w:rPr>
                <w:rFonts w:asciiTheme="majorBidi" w:hAnsiTheme="majorBidi"/>
                <w:color w:val="000000"/>
                <w:sz w:val="21"/>
              </w:rPr>
              <w:t>85</w:t>
            </w:r>
          </w:p>
        </w:tc>
        <w:tc>
          <w:tcPr>
            <w:tcW w:w="3571" w:type="dxa"/>
            <w:noWrap/>
            <w:vAlign w:val="bottom"/>
          </w:tcPr>
          <w:p w14:paraId="2A3A4E07"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Rwanda</w:t>
            </w:r>
          </w:p>
        </w:tc>
        <w:tc>
          <w:tcPr>
            <w:tcW w:w="3904" w:type="dxa"/>
            <w:noWrap/>
            <w:vAlign w:val="bottom"/>
          </w:tcPr>
          <w:p w14:paraId="19D02A54"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 de agosto de 2024</w:t>
            </w:r>
          </w:p>
        </w:tc>
      </w:tr>
      <w:tr w:rsidR="00E41008" w:rsidRPr="007D3A11" w14:paraId="73D5B726" w14:textId="77777777" w:rsidTr="005A5B21">
        <w:trPr>
          <w:trHeight w:val="300"/>
        </w:trPr>
        <w:tc>
          <w:tcPr>
            <w:tcW w:w="741" w:type="dxa"/>
            <w:noWrap/>
            <w:vAlign w:val="bottom"/>
          </w:tcPr>
          <w:p w14:paraId="7DBCA02A"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86</w:t>
            </w:r>
          </w:p>
        </w:tc>
        <w:tc>
          <w:tcPr>
            <w:tcW w:w="3571" w:type="dxa"/>
            <w:noWrap/>
            <w:vAlign w:val="bottom"/>
          </w:tcPr>
          <w:p w14:paraId="485978A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Senegal</w:t>
            </w:r>
          </w:p>
        </w:tc>
        <w:tc>
          <w:tcPr>
            <w:tcW w:w="3904" w:type="dxa"/>
            <w:noWrap/>
            <w:vAlign w:val="bottom"/>
          </w:tcPr>
          <w:p w14:paraId="2B7648DB"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24 de agosto de 2024</w:t>
            </w:r>
          </w:p>
        </w:tc>
      </w:tr>
      <w:tr w:rsidR="00E41008" w:rsidRPr="007D3A11" w14:paraId="151D2EC1" w14:textId="77777777" w:rsidTr="005A5B21">
        <w:trPr>
          <w:trHeight w:val="300"/>
        </w:trPr>
        <w:tc>
          <w:tcPr>
            <w:tcW w:w="741" w:type="dxa"/>
            <w:noWrap/>
            <w:vAlign w:val="bottom"/>
          </w:tcPr>
          <w:p w14:paraId="68E0127B" w14:textId="77777777" w:rsidR="00E41008" w:rsidRDefault="00E41008" w:rsidP="00265625">
            <w:pPr>
              <w:jc w:val="right"/>
              <w:rPr>
                <w:rFonts w:asciiTheme="majorBidi" w:hAnsiTheme="majorBidi" w:cstheme="majorBidi"/>
                <w:color w:val="000000"/>
                <w:sz w:val="21"/>
                <w:szCs w:val="21"/>
              </w:rPr>
            </w:pPr>
            <w:r>
              <w:rPr>
                <w:rFonts w:asciiTheme="majorBidi" w:hAnsiTheme="majorBidi"/>
                <w:color w:val="000000"/>
                <w:sz w:val="21"/>
              </w:rPr>
              <w:t>87</w:t>
            </w:r>
          </w:p>
        </w:tc>
        <w:tc>
          <w:tcPr>
            <w:tcW w:w="3571" w:type="dxa"/>
            <w:noWrap/>
            <w:vAlign w:val="bottom"/>
          </w:tcPr>
          <w:p w14:paraId="7731E540"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Sierra Leona</w:t>
            </w:r>
          </w:p>
        </w:tc>
        <w:tc>
          <w:tcPr>
            <w:tcW w:w="3904" w:type="dxa"/>
            <w:noWrap/>
            <w:vAlign w:val="bottom"/>
          </w:tcPr>
          <w:p w14:paraId="5034D005"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15 de octubre de 2024</w:t>
            </w:r>
          </w:p>
        </w:tc>
      </w:tr>
      <w:tr w:rsidR="00E41008" w:rsidRPr="007D3A11" w14:paraId="249F1DF3" w14:textId="77777777" w:rsidTr="005A5B21">
        <w:trPr>
          <w:trHeight w:val="300"/>
        </w:trPr>
        <w:tc>
          <w:tcPr>
            <w:tcW w:w="741" w:type="dxa"/>
            <w:noWrap/>
            <w:vAlign w:val="bottom"/>
          </w:tcPr>
          <w:p w14:paraId="1B975AE9" w14:textId="49A01FCD"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88</w:t>
            </w:r>
          </w:p>
        </w:tc>
        <w:tc>
          <w:tcPr>
            <w:tcW w:w="3571" w:type="dxa"/>
            <w:noWrap/>
            <w:vAlign w:val="bottom"/>
          </w:tcPr>
          <w:p w14:paraId="18876A59"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Somalia</w:t>
            </w:r>
          </w:p>
        </w:tc>
        <w:tc>
          <w:tcPr>
            <w:tcW w:w="3904" w:type="dxa"/>
            <w:noWrap/>
            <w:vAlign w:val="bottom"/>
          </w:tcPr>
          <w:p w14:paraId="1E0799AC"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19 de agosto de 2024</w:t>
            </w:r>
          </w:p>
        </w:tc>
      </w:tr>
      <w:tr w:rsidR="00E41008" w:rsidRPr="007D3A11" w14:paraId="1C9CC156" w14:textId="77777777" w:rsidTr="005A5B21">
        <w:trPr>
          <w:trHeight w:val="300"/>
        </w:trPr>
        <w:tc>
          <w:tcPr>
            <w:tcW w:w="741" w:type="dxa"/>
            <w:noWrap/>
            <w:vAlign w:val="bottom"/>
          </w:tcPr>
          <w:p w14:paraId="074CAB2D" w14:textId="237FE290"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89</w:t>
            </w:r>
          </w:p>
        </w:tc>
        <w:tc>
          <w:tcPr>
            <w:tcW w:w="3571" w:type="dxa"/>
            <w:noWrap/>
            <w:vAlign w:val="bottom"/>
          </w:tcPr>
          <w:p w14:paraId="234FA428" w14:textId="77777777" w:rsidR="00E41008" w:rsidRDefault="00E41008" w:rsidP="00265625">
            <w:pPr>
              <w:rPr>
                <w:rFonts w:asciiTheme="majorBidi" w:hAnsiTheme="majorBidi" w:cstheme="majorBidi"/>
                <w:color w:val="000000"/>
                <w:sz w:val="21"/>
                <w:szCs w:val="21"/>
              </w:rPr>
            </w:pPr>
            <w:r>
              <w:rPr>
                <w:rFonts w:asciiTheme="majorBidi" w:hAnsiTheme="majorBidi"/>
                <w:color w:val="000000"/>
                <w:sz w:val="21"/>
              </w:rPr>
              <w:t>Sudáfrica</w:t>
            </w:r>
          </w:p>
        </w:tc>
        <w:tc>
          <w:tcPr>
            <w:tcW w:w="3904" w:type="dxa"/>
            <w:noWrap/>
            <w:vAlign w:val="bottom"/>
          </w:tcPr>
          <w:p w14:paraId="41595EF5" w14:textId="77777777" w:rsidR="00E41008" w:rsidRDefault="00E41008" w:rsidP="00265625">
            <w:pPr>
              <w:rPr>
                <w:rFonts w:asciiTheme="majorBidi" w:hAnsiTheme="majorBidi" w:cstheme="majorBidi"/>
                <w:color w:val="000000"/>
                <w:sz w:val="21"/>
                <w:szCs w:val="21"/>
              </w:rPr>
            </w:pPr>
            <w:r>
              <w:rPr>
                <w:rFonts w:asciiTheme="majorBidi" w:hAnsiTheme="majorBidi"/>
                <w:color w:val="000000"/>
                <w:sz w:val="21"/>
              </w:rPr>
              <w:t>18 de octubre de 2024</w:t>
            </w:r>
          </w:p>
        </w:tc>
      </w:tr>
      <w:tr w:rsidR="00E41008" w:rsidRPr="007D3A11" w14:paraId="30CC44B4" w14:textId="77777777" w:rsidTr="005A5B21">
        <w:trPr>
          <w:trHeight w:val="300"/>
        </w:trPr>
        <w:tc>
          <w:tcPr>
            <w:tcW w:w="741" w:type="dxa"/>
            <w:noWrap/>
            <w:vAlign w:val="bottom"/>
          </w:tcPr>
          <w:p w14:paraId="44B1BC09" w14:textId="23A3F84C" w:rsidR="00E41008" w:rsidRPr="00A9662A" w:rsidRDefault="00E41008" w:rsidP="00E41008">
            <w:pPr>
              <w:jc w:val="right"/>
              <w:rPr>
                <w:rFonts w:asciiTheme="majorBidi" w:hAnsiTheme="majorBidi" w:cstheme="majorBidi"/>
                <w:color w:val="000000"/>
                <w:sz w:val="21"/>
                <w:szCs w:val="21"/>
              </w:rPr>
            </w:pPr>
            <w:r>
              <w:rPr>
                <w:rFonts w:asciiTheme="majorBidi" w:hAnsiTheme="majorBidi"/>
                <w:color w:val="000000"/>
                <w:sz w:val="21"/>
              </w:rPr>
              <w:t>90</w:t>
            </w:r>
          </w:p>
        </w:tc>
        <w:tc>
          <w:tcPr>
            <w:tcW w:w="3571" w:type="dxa"/>
            <w:noWrap/>
            <w:vAlign w:val="bottom"/>
          </w:tcPr>
          <w:p w14:paraId="71877D28"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Sudán</w:t>
            </w:r>
          </w:p>
        </w:tc>
        <w:tc>
          <w:tcPr>
            <w:tcW w:w="3904" w:type="dxa"/>
            <w:noWrap/>
            <w:vAlign w:val="bottom"/>
          </w:tcPr>
          <w:p w14:paraId="75D96A34"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26 de julio de 2024</w:t>
            </w:r>
          </w:p>
        </w:tc>
      </w:tr>
      <w:tr w:rsidR="00E41008" w:rsidRPr="007D3A11" w14:paraId="3611FE2B" w14:textId="77777777" w:rsidTr="005A5B21">
        <w:trPr>
          <w:trHeight w:val="300"/>
        </w:trPr>
        <w:tc>
          <w:tcPr>
            <w:tcW w:w="741" w:type="dxa"/>
            <w:noWrap/>
            <w:vAlign w:val="bottom"/>
          </w:tcPr>
          <w:p w14:paraId="277471F4" w14:textId="7777777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91</w:t>
            </w:r>
          </w:p>
        </w:tc>
        <w:tc>
          <w:tcPr>
            <w:tcW w:w="3571" w:type="dxa"/>
            <w:noWrap/>
            <w:vAlign w:val="bottom"/>
          </w:tcPr>
          <w:p w14:paraId="394458D6"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Sudán del Sur</w:t>
            </w:r>
          </w:p>
        </w:tc>
        <w:tc>
          <w:tcPr>
            <w:tcW w:w="3904" w:type="dxa"/>
            <w:noWrap/>
            <w:vAlign w:val="bottom"/>
          </w:tcPr>
          <w:p w14:paraId="0E10D041"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16 de octubre de 2024</w:t>
            </w:r>
          </w:p>
        </w:tc>
      </w:tr>
      <w:tr w:rsidR="00E41008" w:rsidRPr="007D3A11" w14:paraId="575C63D3" w14:textId="77777777" w:rsidTr="005A5B21">
        <w:trPr>
          <w:trHeight w:val="300"/>
        </w:trPr>
        <w:tc>
          <w:tcPr>
            <w:tcW w:w="741" w:type="dxa"/>
            <w:noWrap/>
            <w:vAlign w:val="bottom"/>
          </w:tcPr>
          <w:p w14:paraId="6B508612" w14:textId="7D461340" w:rsidR="00E41008" w:rsidRPr="00A9662A" w:rsidRDefault="00E41008" w:rsidP="00E41008">
            <w:pPr>
              <w:jc w:val="right"/>
              <w:rPr>
                <w:rFonts w:asciiTheme="majorBidi" w:hAnsiTheme="majorBidi" w:cstheme="majorBidi"/>
                <w:color w:val="000000"/>
                <w:sz w:val="21"/>
                <w:szCs w:val="21"/>
              </w:rPr>
            </w:pPr>
            <w:r>
              <w:rPr>
                <w:rFonts w:asciiTheme="majorBidi" w:hAnsiTheme="majorBidi"/>
                <w:color w:val="000000"/>
                <w:sz w:val="21"/>
              </w:rPr>
              <w:t>92</w:t>
            </w:r>
          </w:p>
        </w:tc>
        <w:tc>
          <w:tcPr>
            <w:tcW w:w="3571" w:type="dxa"/>
            <w:noWrap/>
            <w:vAlign w:val="bottom"/>
          </w:tcPr>
          <w:p w14:paraId="0B34413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Suecia</w:t>
            </w:r>
          </w:p>
        </w:tc>
        <w:tc>
          <w:tcPr>
            <w:tcW w:w="3904" w:type="dxa"/>
            <w:noWrap/>
            <w:vAlign w:val="bottom"/>
          </w:tcPr>
          <w:p w14:paraId="6EB6014A"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3 de julio de 2024</w:t>
            </w:r>
          </w:p>
        </w:tc>
      </w:tr>
      <w:tr w:rsidR="00E41008" w:rsidRPr="007D3A11" w14:paraId="2B85FFFE" w14:textId="77777777" w:rsidTr="005A5B21">
        <w:trPr>
          <w:trHeight w:val="300"/>
        </w:trPr>
        <w:tc>
          <w:tcPr>
            <w:tcW w:w="741" w:type="dxa"/>
            <w:noWrap/>
            <w:vAlign w:val="bottom"/>
          </w:tcPr>
          <w:p w14:paraId="0E6E7DE2" w14:textId="5D62E758"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93</w:t>
            </w:r>
          </w:p>
        </w:tc>
        <w:tc>
          <w:tcPr>
            <w:tcW w:w="3571" w:type="dxa"/>
            <w:noWrap/>
            <w:vAlign w:val="bottom"/>
          </w:tcPr>
          <w:p w14:paraId="3FDFED9D"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Togo</w:t>
            </w:r>
          </w:p>
        </w:tc>
        <w:tc>
          <w:tcPr>
            <w:tcW w:w="3904" w:type="dxa"/>
            <w:noWrap/>
            <w:vAlign w:val="bottom"/>
          </w:tcPr>
          <w:p w14:paraId="0CAB87D0"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25 de julio de 2024</w:t>
            </w:r>
          </w:p>
        </w:tc>
      </w:tr>
      <w:tr w:rsidR="00E41008" w:rsidRPr="007D3A11" w14:paraId="5628E5FA" w14:textId="77777777" w:rsidTr="005A5B21">
        <w:trPr>
          <w:trHeight w:val="300"/>
        </w:trPr>
        <w:tc>
          <w:tcPr>
            <w:tcW w:w="741" w:type="dxa"/>
            <w:noWrap/>
            <w:vAlign w:val="bottom"/>
          </w:tcPr>
          <w:p w14:paraId="4EBA8D69" w14:textId="6668997A"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94</w:t>
            </w:r>
          </w:p>
        </w:tc>
        <w:tc>
          <w:tcPr>
            <w:tcW w:w="3571" w:type="dxa"/>
            <w:noWrap/>
            <w:vAlign w:val="bottom"/>
          </w:tcPr>
          <w:p w14:paraId="65CFE2B0"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Tonga</w:t>
            </w:r>
          </w:p>
        </w:tc>
        <w:tc>
          <w:tcPr>
            <w:tcW w:w="3904" w:type="dxa"/>
            <w:noWrap/>
            <w:vAlign w:val="bottom"/>
          </w:tcPr>
          <w:p w14:paraId="73386934"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16 de octubre de 2024</w:t>
            </w:r>
          </w:p>
        </w:tc>
      </w:tr>
      <w:tr w:rsidR="00E41008" w:rsidRPr="007D3A11" w14:paraId="408E2738" w14:textId="77777777" w:rsidTr="005A5B21">
        <w:trPr>
          <w:trHeight w:val="300"/>
        </w:trPr>
        <w:tc>
          <w:tcPr>
            <w:tcW w:w="741" w:type="dxa"/>
            <w:noWrap/>
            <w:vAlign w:val="bottom"/>
          </w:tcPr>
          <w:p w14:paraId="7A0B8BD9" w14:textId="78D2ED52"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95</w:t>
            </w:r>
          </w:p>
        </w:tc>
        <w:tc>
          <w:tcPr>
            <w:tcW w:w="3571" w:type="dxa"/>
            <w:noWrap/>
            <w:vAlign w:val="bottom"/>
          </w:tcPr>
          <w:p w14:paraId="2800F07B"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Túnez</w:t>
            </w:r>
          </w:p>
        </w:tc>
        <w:tc>
          <w:tcPr>
            <w:tcW w:w="3904" w:type="dxa"/>
            <w:noWrap/>
            <w:vAlign w:val="bottom"/>
          </w:tcPr>
          <w:p w14:paraId="471660D8"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15 de octubre de 2024</w:t>
            </w:r>
          </w:p>
        </w:tc>
      </w:tr>
      <w:tr w:rsidR="00E41008" w:rsidRPr="007D3A11" w14:paraId="40855AA0" w14:textId="77777777" w:rsidTr="005A5B21">
        <w:trPr>
          <w:trHeight w:val="300"/>
        </w:trPr>
        <w:tc>
          <w:tcPr>
            <w:tcW w:w="741" w:type="dxa"/>
            <w:noWrap/>
            <w:vAlign w:val="bottom"/>
          </w:tcPr>
          <w:p w14:paraId="288366A3" w14:textId="651A4350" w:rsidR="00E41008" w:rsidRPr="00A9662A" w:rsidRDefault="00E41008" w:rsidP="00E41008">
            <w:pPr>
              <w:jc w:val="right"/>
              <w:rPr>
                <w:rFonts w:asciiTheme="majorBidi" w:hAnsiTheme="majorBidi" w:cstheme="majorBidi"/>
                <w:sz w:val="21"/>
                <w:szCs w:val="21"/>
              </w:rPr>
            </w:pPr>
            <w:r>
              <w:rPr>
                <w:rFonts w:asciiTheme="majorBidi" w:hAnsiTheme="majorBidi"/>
                <w:color w:val="000000"/>
                <w:sz w:val="21"/>
              </w:rPr>
              <w:t>96</w:t>
            </w:r>
          </w:p>
        </w:tc>
        <w:tc>
          <w:tcPr>
            <w:tcW w:w="3571" w:type="dxa"/>
            <w:noWrap/>
            <w:vAlign w:val="bottom"/>
          </w:tcPr>
          <w:p w14:paraId="54054624" w14:textId="77777777" w:rsidR="00E41008" w:rsidRPr="0005674B" w:rsidRDefault="00E41008" w:rsidP="00265625">
            <w:pPr>
              <w:rPr>
                <w:rFonts w:asciiTheme="majorBidi" w:hAnsiTheme="majorBidi" w:cstheme="majorBidi"/>
                <w:color w:val="000000"/>
                <w:sz w:val="21"/>
                <w:szCs w:val="21"/>
              </w:rPr>
            </w:pPr>
            <w:r>
              <w:rPr>
                <w:rFonts w:asciiTheme="majorBidi" w:hAnsiTheme="majorBidi"/>
                <w:color w:val="000000"/>
                <w:sz w:val="21"/>
              </w:rPr>
              <w:t>T</w:t>
            </w:r>
            <w:r>
              <w:rPr>
                <w:color w:val="000000"/>
                <w:sz w:val="21"/>
              </w:rPr>
              <w:t>ü</w:t>
            </w:r>
            <w:r>
              <w:rPr>
                <w:rFonts w:asciiTheme="majorBidi" w:hAnsiTheme="majorBidi"/>
                <w:color w:val="000000"/>
                <w:sz w:val="21"/>
              </w:rPr>
              <w:t>rkiye</w:t>
            </w:r>
          </w:p>
        </w:tc>
        <w:tc>
          <w:tcPr>
            <w:tcW w:w="3904" w:type="dxa"/>
            <w:noWrap/>
            <w:vAlign w:val="bottom"/>
          </w:tcPr>
          <w:p w14:paraId="6960C57E" w14:textId="77777777" w:rsidR="00E41008" w:rsidRPr="00A9662A" w:rsidRDefault="00E41008" w:rsidP="00265625">
            <w:pPr>
              <w:rPr>
                <w:rFonts w:asciiTheme="majorBidi" w:hAnsiTheme="majorBidi" w:cstheme="majorBidi"/>
                <w:color w:val="000000"/>
                <w:sz w:val="21"/>
                <w:szCs w:val="21"/>
              </w:rPr>
            </w:pPr>
            <w:r>
              <w:rPr>
                <w:rFonts w:asciiTheme="majorBidi" w:hAnsiTheme="majorBidi"/>
                <w:color w:val="000000"/>
                <w:sz w:val="21"/>
              </w:rPr>
              <w:t>17 de octubre de 2024</w:t>
            </w:r>
          </w:p>
        </w:tc>
      </w:tr>
      <w:tr w:rsidR="00E41008" w:rsidRPr="007D3A11" w14:paraId="609857E0" w14:textId="77777777" w:rsidTr="005A5B21">
        <w:trPr>
          <w:trHeight w:val="300"/>
        </w:trPr>
        <w:tc>
          <w:tcPr>
            <w:tcW w:w="741" w:type="dxa"/>
            <w:noWrap/>
            <w:vAlign w:val="bottom"/>
          </w:tcPr>
          <w:p w14:paraId="56F27C86" w14:textId="1E187B53"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97</w:t>
            </w:r>
          </w:p>
        </w:tc>
        <w:tc>
          <w:tcPr>
            <w:tcW w:w="3571" w:type="dxa"/>
            <w:noWrap/>
            <w:vAlign w:val="bottom"/>
          </w:tcPr>
          <w:p w14:paraId="2F9FF6B3"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Uganda</w:t>
            </w:r>
          </w:p>
        </w:tc>
        <w:tc>
          <w:tcPr>
            <w:tcW w:w="3904" w:type="dxa"/>
            <w:noWrap/>
            <w:vAlign w:val="bottom"/>
          </w:tcPr>
          <w:p w14:paraId="26C7F896"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4 de octubre de 2024</w:t>
            </w:r>
          </w:p>
        </w:tc>
      </w:tr>
      <w:tr w:rsidR="00E41008" w:rsidRPr="007D3A11" w14:paraId="6BF5475B" w14:textId="77777777" w:rsidTr="005A5B21">
        <w:trPr>
          <w:trHeight w:val="300"/>
        </w:trPr>
        <w:tc>
          <w:tcPr>
            <w:tcW w:w="741" w:type="dxa"/>
            <w:noWrap/>
            <w:vAlign w:val="bottom"/>
            <w:hideMark/>
          </w:tcPr>
          <w:p w14:paraId="4F700DDB" w14:textId="11BA1224"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98</w:t>
            </w:r>
          </w:p>
        </w:tc>
        <w:tc>
          <w:tcPr>
            <w:tcW w:w="3571" w:type="dxa"/>
            <w:noWrap/>
            <w:vAlign w:val="bottom"/>
            <w:hideMark/>
          </w:tcPr>
          <w:p w14:paraId="18D07077"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Unión Europea</w:t>
            </w:r>
          </w:p>
        </w:tc>
        <w:tc>
          <w:tcPr>
            <w:tcW w:w="3904" w:type="dxa"/>
            <w:noWrap/>
            <w:vAlign w:val="bottom"/>
            <w:hideMark/>
          </w:tcPr>
          <w:p w14:paraId="0F7739E9" w14:textId="77777777" w:rsidR="00E41008" w:rsidRPr="00A9662A" w:rsidRDefault="00E41008" w:rsidP="00265625">
            <w:pPr>
              <w:rPr>
                <w:rFonts w:asciiTheme="majorBidi" w:hAnsiTheme="majorBidi" w:cstheme="majorBidi"/>
                <w:sz w:val="21"/>
                <w:szCs w:val="21"/>
              </w:rPr>
            </w:pPr>
            <w:r>
              <w:rPr>
                <w:sz w:val="21"/>
              </w:rPr>
              <w:t>14 de noviembre 2023</w:t>
            </w:r>
          </w:p>
        </w:tc>
      </w:tr>
      <w:tr w:rsidR="00E41008" w:rsidRPr="007D3A11" w14:paraId="3110F8F7" w14:textId="77777777" w:rsidTr="005A5B21">
        <w:trPr>
          <w:trHeight w:val="300"/>
        </w:trPr>
        <w:tc>
          <w:tcPr>
            <w:tcW w:w="741" w:type="dxa"/>
            <w:noWrap/>
            <w:vAlign w:val="bottom"/>
          </w:tcPr>
          <w:p w14:paraId="3BBF523D" w14:textId="1AA50AF0"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99</w:t>
            </w:r>
          </w:p>
        </w:tc>
        <w:tc>
          <w:tcPr>
            <w:tcW w:w="3571" w:type="dxa"/>
            <w:noWrap/>
            <w:vAlign w:val="bottom"/>
          </w:tcPr>
          <w:p w14:paraId="35C2C275"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Uzbekistán</w:t>
            </w:r>
          </w:p>
        </w:tc>
        <w:tc>
          <w:tcPr>
            <w:tcW w:w="3904" w:type="dxa"/>
            <w:noWrap/>
            <w:vAlign w:val="bottom"/>
          </w:tcPr>
          <w:p w14:paraId="0BAAC33F"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7 de agosto de 2024</w:t>
            </w:r>
          </w:p>
        </w:tc>
      </w:tr>
      <w:tr w:rsidR="00E41008" w:rsidRPr="007D3A11" w14:paraId="025BE4C4" w14:textId="77777777" w:rsidTr="005A5B21">
        <w:trPr>
          <w:trHeight w:val="300"/>
        </w:trPr>
        <w:tc>
          <w:tcPr>
            <w:tcW w:w="741" w:type="dxa"/>
            <w:noWrap/>
            <w:vAlign w:val="bottom"/>
          </w:tcPr>
          <w:p w14:paraId="732BF498" w14:textId="5503950C" w:rsidR="00E41008" w:rsidRPr="00A9662A" w:rsidRDefault="00E41008" w:rsidP="00265625">
            <w:pPr>
              <w:jc w:val="right"/>
              <w:rPr>
                <w:rFonts w:asciiTheme="majorBidi" w:hAnsiTheme="majorBidi" w:cstheme="majorBidi"/>
                <w:color w:val="000000"/>
                <w:sz w:val="21"/>
                <w:szCs w:val="21"/>
              </w:rPr>
            </w:pPr>
            <w:r>
              <w:rPr>
                <w:rFonts w:asciiTheme="majorBidi" w:hAnsiTheme="majorBidi"/>
                <w:color w:val="000000"/>
                <w:sz w:val="21"/>
              </w:rPr>
              <w:t>100</w:t>
            </w:r>
          </w:p>
        </w:tc>
        <w:tc>
          <w:tcPr>
            <w:tcW w:w="3571" w:type="dxa"/>
            <w:noWrap/>
            <w:vAlign w:val="bottom"/>
          </w:tcPr>
          <w:p w14:paraId="78535564"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Vanuatu</w:t>
            </w:r>
          </w:p>
        </w:tc>
        <w:tc>
          <w:tcPr>
            <w:tcW w:w="3904" w:type="dxa"/>
            <w:noWrap/>
            <w:vAlign w:val="bottom"/>
          </w:tcPr>
          <w:p w14:paraId="2FFFC601"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 de agosto de 2024</w:t>
            </w:r>
          </w:p>
        </w:tc>
      </w:tr>
      <w:tr w:rsidR="00E41008" w:rsidRPr="007D3A11" w14:paraId="0B012AF5" w14:textId="77777777" w:rsidTr="005A5B21">
        <w:trPr>
          <w:trHeight w:val="300"/>
        </w:trPr>
        <w:tc>
          <w:tcPr>
            <w:tcW w:w="741" w:type="dxa"/>
            <w:noWrap/>
            <w:vAlign w:val="bottom"/>
            <w:hideMark/>
          </w:tcPr>
          <w:p w14:paraId="1A63E2DC" w14:textId="5AE8A287"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101</w:t>
            </w:r>
          </w:p>
        </w:tc>
        <w:tc>
          <w:tcPr>
            <w:tcW w:w="3571" w:type="dxa"/>
            <w:noWrap/>
            <w:vAlign w:val="bottom"/>
            <w:hideMark/>
          </w:tcPr>
          <w:p w14:paraId="0502D97C"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Venezuela (República Bolivariana de)</w:t>
            </w:r>
          </w:p>
        </w:tc>
        <w:tc>
          <w:tcPr>
            <w:tcW w:w="3904" w:type="dxa"/>
            <w:noWrap/>
            <w:vAlign w:val="bottom"/>
            <w:hideMark/>
          </w:tcPr>
          <w:p w14:paraId="595E2012"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2 de agosto de 2024</w:t>
            </w:r>
          </w:p>
        </w:tc>
      </w:tr>
      <w:tr w:rsidR="00E41008" w:rsidRPr="007D3A11" w14:paraId="6BD494E0" w14:textId="77777777" w:rsidTr="005A5B21">
        <w:trPr>
          <w:trHeight w:val="300"/>
        </w:trPr>
        <w:tc>
          <w:tcPr>
            <w:tcW w:w="741" w:type="dxa"/>
            <w:noWrap/>
            <w:vAlign w:val="bottom"/>
            <w:hideMark/>
          </w:tcPr>
          <w:p w14:paraId="46D9B95E" w14:textId="0034F87B"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102</w:t>
            </w:r>
          </w:p>
        </w:tc>
        <w:tc>
          <w:tcPr>
            <w:tcW w:w="3571" w:type="dxa"/>
            <w:noWrap/>
            <w:vAlign w:val="bottom"/>
            <w:hideMark/>
          </w:tcPr>
          <w:p w14:paraId="29A9261D"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Yemen</w:t>
            </w:r>
          </w:p>
        </w:tc>
        <w:tc>
          <w:tcPr>
            <w:tcW w:w="3904" w:type="dxa"/>
            <w:noWrap/>
            <w:vAlign w:val="bottom"/>
            <w:hideMark/>
          </w:tcPr>
          <w:p w14:paraId="5927EDA4"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1 de agosto de 2024</w:t>
            </w:r>
          </w:p>
        </w:tc>
      </w:tr>
      <w:tr w:rsidR="00E41008" w:rsidRPr="007D3A11" w14:paraId="2353E150" w14:textId="77777777" w:rsidTr="005A5B21">
        <w:trPr>
          <w:trHeight w:val="300"/>
        </w:trPr>
        <w:tc>
          <w:tcPr>
            <w:tcW w:w="741" w:type="dxa"/>
            <w:noWrap/>
            <w:vAlign w:val="bottom"/>
            <w:hideMark/>
          </w:tcPr>
          <w:p w14:paraId="55604F95" w14:textId="753C0D99" w:rsidR="00E41008" w:rsidRPr="00A9662A" w:rsidRDefault="00E41008" w:rsidP="00265625">
            <w:pPr>
              <w:jc w:val="right"/>
              <w:rPr>
                <w:rFonts w:asciiTheme="majorBidi" w:hAnsiTheme="majorBidi" w:cstheme="majorBidi"/>
                <w:sz w:val="21"/>
                <w:szCs w:val="21"/>
              </w:rPr>
            </w:pPr>
            <w:r>
              <w:rPr>
                <w:rFonts w:asciiTheme="majorBidi" w:hAnsiTheme="majorBidi"/>
                <w:color w:val="000000"/>
                <w:sz w:val="21"/>
              </w:rPr>
              <w:t>103</w:t>
            </w:r>
          </w:p>
        </w:tc>
        <w:tc>
          <w:tcPr>
            <w:tcW w:w="3571" w:type="dxa"/>
            <w:noWrap/>
            <w:vAlign w:val="bottom"/>
            <w:hideMark/>
          </w:tcPr>
          <w:p w14:paraId="6AD9EADB"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Zimbabwe</w:t>
            </w:r>
          </w:p>
        </w:tc>
        <w:tc>
          <w:tcPr>
            <w:tcW w:w="3904" w:type="dxa"/>
            <w:noWrap/>
            <w:vAlign w:val="bottom"/>
            <w:hideMark/>
          </w:tcPr>
          <w:p w14:paraId="4513CAB2" w14:textId="77777777" w:rsidR="00E41008" w:rsidRPr="00A9662A" w:rsidRDefault="00E41008" w:rsidP="00265625">
            <w:pPr>
              <w:rPr>
                <w:rFonts w:asciiTheme="majorBidi" w:hAnsiTheme="majorBidi" w:cstheme="majorBidi"/>
                <w:sz w:val="21"/>
                <w:szCs w:val="21"/>
              </w:rPr>
            </w:pPr>
            <w:r>
              <w:rPr>
                <w:rFonts w:asciiTheme="majorBidi" w:hAnsiTheme="majorBidi"/>
                <w:color w:val="000000"/>
                <w:sz w:val="21"/>
              </w:rPr>
              <w:t>9 de octubre de 2024</w:t>
            </w:r>
          </w:p>
        </w:tc>
      </w:tr>
      <w:bookmarkEnd w:id="4"/>
    </w:tbl>
    <w:p w14:paraId="7813B1ED" w14:textId="77777777" w:rsidR="004813F8" w:rsidRPr="00B6045E" w:rsidRDefault="004813F8" w:rsidP="004673E8">
      <w:pPr>
        <w:rPr>
          <w:rFonts w:asciiTheme="majorBidi" w:hAnsiTheme="majorBidi" w:cstheme="majorBidi"/>
          <w:b/>
          <w:lang w:val="en-GB"/>
        </w:rPr>
      </w:pPr>
    </w:p>
    <w:p w14:paraId="4CCCDCEA" w14:textId="68432B5A" w:rsidR="00D85446" w:rsidRPr="00B6045E" w:rsidRDefault="00ED3849" w:rsidP="00B6045E">
      <w:pPr>
        <w:pStyle w:val="Para10"/>
        <w:ind w:left="567"/>
        <w:jc w:val="center"/>
      </w:pPr>
      <w:r>
        <w:t>____________</w:t>
      </w:r>
    </w:p>
    <w:sectPr w:rsidR="00D85446" w:rsidRPr="00B6045E" w:rsidSect="003E0A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BA82F6" w14:textId="77777777" w:rsidR="003A4DE5" w:rsidRDefault="003A4DE5" w:rsidP="00A96B21">
      <w:r>
        <w:separator/>
      </w:r>
    </w:p>
  </w:endnote>
  <w:endnote w:type="continuationSeparator" w:id="0">
    <w:p w14:paraId="5EDACE5F" w14:textId="77777777" w:rsidR="003A4DE5" w:rsidRDefault="003A4DE5" w:rsidP="00A96B21">
      <w:r>
        <w:continuationSeparator/>
      </w:r>
    </w:p>
  </w:endnote>
  <w:endnote w:type="continuationNotice" w:id="1">
    <w:p w14:paraId="331C1C12" w14:textId="77777777" w:rsidR="003A4DE5" w:rsidRDefault="003A4D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AF5F539" w14:textId="3279734E" w:rsidR="00265625" w:rsidRDefault="00265625">
            <w:pPr>
              <w:pStyle w:val="Footer"/>
            </w:pPr>
            <w:r w:rsidRPr="002B559C">
              <w:fldChar w:fldCharType="begin"/>
            </w:r>
            <w:r w:rsidRPr="002B559C">
              <w:instrText xml:space="preserve"> PAGE </w:instrText>
            </w:r>
            <w:r w:rsidRPr="002B559C">
              <w:fldChar w:fldCharType="separate"/>
            </w:r>
            <w:r w:rsidR="00FA26A1">
              <w:rPr>
                <w:noProof/>
              </w:rPr>
              <w:t>2</w:t>
            </w:r>
            <w:r w:rsidRPr="002B559C">
              <w:fldChar w:fldCharType="end"/>
            </w:r>
            <w:r>
              <w:t>/</w:t>
            </w:r>
            <w:fldSimple w:instr=" NUMPAGES  ">
              <w:r w:rsidR="00FA26A1">
                <w:rPr>
                  <w:noProof/>
                </w:rPr>
                <w:t>6</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9FCE632" w14:textId="2E27E7AD" w:rsidR="00265625" w:rsidRDefault="00265625" w:rsidP="002B559C">
            <w:pPr>
              <w:pStyle w:val="Footer"/>
              <w:jc w:val="right"/>
            </w:pPr>
            <w:r w:rsidRPr="002B559C">
              <w:fldChar w:fldCharType="begin"/>
            </w:r>
            <w:r w:rsidRPr="002B559C">
              <w:instrText xml:space="preserve"> PAGE </w:instrText>
            </w:r>
            <w:r w:rsidRPr="002B559C">
              <w:fldChar w:fldCharType="separate"/>
            </w:r>
            <w:r w:rsidR="00FA26A1">
              <w:rPr>
                <w:noProof/>
              </w:rPr>
              <w:t>5</w:t>
            </w:r>
            <w:r w:rsidRPr="002B559C">
              <w:fldChar w:fldCharType="end"/>
            </w:r>
            <w:r>
              <w:t>/</w:t>
            </w:r>
            <w:fldSimple w:instr=" NUMPAGES  ">
              <w:r w:rsidR="00FA26A1">
                <w:rPr>
                  <w:noProof/>
                </w:rPr>
                <w:t>6</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DFA92" w14:textId="77777777" w:rsidR="003A4DE5" w:rsidRDefault="003A4DE5" w:rsidP="00A96B21">
      <w:r>
        <w:separator/>
      </w:r>
    </w:p>
  </w:footnote>
  <w:footnote w:type="continuationSeparator" w:id="0">
    <w:p w14:paraId="3FC5FA90" w14:textId="77777777" w:rsidR="003A4DE5" w:rsidRDefault="003A4DE5" w:rsidP="00A96B21">
      <w:r>
        <w:continuationSeparator/>
      </w:r>
    </w:p>
  </w:footnote>
  <w:footnote w:type="continuationNotice" w:id="1">
    <w:p w14:paraId="55BAE087" w14:textId="77777777" w:rsidR="003A4DE5" w:rsidRDefault="003A4DE5"/>
  </w:footnote>
  <w:footnote w:id="2">
    <w:p w14:paraId="4258491D" w14:textId="1E14E9A0" w:rsidR="00265625" w:rsidRPr="00B6045E" w:rsidRDefault="00265625" w:rsidP="00F56FD1">
      <w:pPr>
        <w:pStyle w:val="FootnoteText"/>
      </w:pPr>
      <w:r>
        <w:rPr>
          <w:rStyle w:val="FootnoteReference"/>
          <w:lang w:val="en-GB"/>
        </w:rPr>
        <w:footnoteRef/>
      </w:r>
      <w:r>
        <w:t xml:space="preserve"> CBD/SBI/5/2/Add.1/Rev.1, CBD/SBI/5/2/Add.2/Rev.1 y CBD/SBI/5/2/Add.3.</w:t>
      </w:r>
    </w:p>
  </w:footnote>
  <w:footnote w:id="3">
    <w:p w14:paraId="797B89E9" w14:textId="6F560DC3" w:rsidR="0014526D" w:rsidRPr="0014526D" w:rsidRDefault="0014526D" w:rsidP="0014526D">
      <w:pPr>
        <w:pStyle w:val="FootnoteText"/>
        <w:rPr>
          <w:lang w:val="es-419"/>
        </w:rPr>
      </w:pPr>
      <w:r w:rsidRPr="0014526D">
        <w:rPr>
          <w:rStyle w:val="FootnoteReference"/>
          <w:lang w:val="es-419"/>
        </w:rPr>
        <w:footnoteRef/>
      </w:r>
      <w:r w:rsidRPr="0014526D">
        <w:rPr>
          <w:lang w:val="es-419"/>
        </w:rPr>
        <w:t xml:space="preserve"> </w:t>
      </w:r>
      <w:r w:rsidRPr="0014526D">
        <w:rPr>
          <w:lang w:val="es-419"/>
        </w:rPr>
        <w:t>La lista se actualizará durante la 16</w:t>
      </w:r>
      <w:r w:rsidRPr="0014526D">
        <w:rPr>
          <w:vertAlign w:val="superscript"/>
          <w:lang w:val="es-419"/>
        </w:rPr>
        <w:t>a</w:t>
      </w:r>
      <w:r>
        <w:rPr>
          <w:lang w:val="es-419"/>
        </w:rPr>
        <w:t> </w:t>
      </w:r>
      <w:r w:rsidRPr="0014526D">
        <w:rPr>
          <w:lang w:val="es-419"/>
        </w:rPr>
        <w:t>reunión de la Conferencia de las Partes a efectos de tomar en cuenta las presentaciones adicionales que hubiera</w:t>
      </w:r>
      <w:r w:rsidRPr="0014526D">
        <w:rPr>
          <w:lang w:val="es-419"/>
        </w:rPr>
        <w:t>.</w:t>
      </w:r>
    </w:p>
  </w:footnote>
  <w:footnote w:id="4">
    <w:p w14:paraId="1DD42941" w14:textId="4A3356E7" w:rsidR="00253B91" w:rsidRPr="00025DFC" w:rsidRDefault="00253B91" w:rsidP="00253B91">
      <w:pPr>
        <w:pStyle w:val="FootnoteText"/>
        <w:rPr>
          <w:lang w:val="en-CA"/>
        </w:rPr>
      </w:pPr>
      <w:r>
        <w:rPr>
          <w:rStyle w:val="FootnoteReference"/>
        </w:rPr>
        <w:footnoteRef/>
      </w:r>
      <w:r>
        <w:t xml:space="preserve"> </w:t>
      </w:r>
      <w:r w:rsidRPr="0014526D">
        <w:rPr>
          <w:lang w:val="es-419"/>
        </w:rPr>
        <w:t>La lista se actualizará durante la 16</w:t>
      </w:r>
      <w:r w:rsidRPr="0014526D">
        <w:rPr>
          <w:vertAlign w:val="superscript"/>
          <w:lang w:val="es-419"/>
        </w:rPr>
        <w:t>a</w:t>
      </w:r>
      <w:r>
        <w:rPr>
          <w:lang w:val="es-419"/>
        </w:rPr>
        <w:t> </w:t>
      </w:r>
      <w:r w:rsidRPr="0014526D">
        <w:rPr>
          <w:lang w:val="es-419"/>
        </w:rPr>
        <w:t>reunión de la Conferencia de las Partes a efectos de tomar en cuenta las presentaciones adicionales que hubiera</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B277D" w14:textId="724DDAF3" w:rsidR="00265625" w:rsidRPr="008A501C" w:rsidRDefault="00265625" w:rsidP="008A501C">
    <w:pPr>
      <w:pStyle w:val="Header"/>
    </w:pPr>
    <w:r>
      <w:t>CBD/SBI/5/L.2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33EFEB6" w14:textId="500B21AF" w:rsidR="00265625" w:rsidRPr="002B559C" w:rsidRDefault="00265625" w:rsidP="002B559C">
        <w:pPr>
          <w:pStyle w:val="Header"/>
          <w:spacing w:after="240"/>
          <w:jc w:val="right"/>
          <w:rPr>
            <w:szCs w:val="20"/>
            <w:lang w:val="fr-FR"/>
          </w:rPr>
        </w:pPr>
        <w:r>
          <w:rPr>
            <w:szCs w:val="20"/>
            <w:lang w:val="fr-FR"/>
          </w:rPr>
          <w:t>CBD/SBI/5/L.2</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2828A" w14:textId="7EB04EE5" w:rsidR="00265625" w:rsidRDefault="00265625" w:rsidP="00B74C6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21"/>
  </w:num>
  <w:num w:numId="3">
    <w:abstractNumId w:val="24"/>
  </w:num>
  <w:num w:numId="4">
    <w:abstractNumId w:val="1"/>
  </w:num>
  <w:num w:numId="5">
    <w:abstractNumId w:val="3"/>
  </w:num>
  <w:num w:numId="6">
    <w:abstractNumId w:val="3"/>
  </w:num>
  <w:num w:numId="7">
    <w:abstractNumId w:val="5"/>
  </w:num>
  <w:num w:numId="8">
    <w:abstractNumId w:val="14"/>
  </w:num>
  <w:num w:numId="9">
    <w:abstractNumId w:val="20"/>
  </w:num>
  <w:num w:numId="10">
    <w:abstractNumId w:val="19"/>
  </w:num>
  <w:num w:numId="11">
    <w:abstractNumId w:val="13"/>
  </w:num>
  <w:num w:numId="12">
    <w:abstractNumId w:val="4"/>
  </w:num>
  <w:num w:numId="13">
    <w:abstractNumId w:val="4"/>
    <w:lvlOverride w:ilvl="0">
      <w:startOverride w:val="1"/>
    </w:lvlOverride>
  </w:num>
  <w:num w:numId="14">
    <w:abstractNumId w:val="17"/>
  </w:num>
  <w:num w:numId="15">
    <w:abstractNumId w:val="17"/>
    <w:lvlOverride w:ilvl="0">
      <w:startOverride w:val="1"/>
    </w:lvlOverride>
  </w:num>
  <w:num w:numId="16">
    <w:abstractNumId w:val="21"/>
    <w:lvlOverride w:ilvl="0">
      <w:startOverride w:val="1"/>
    </w:lvlOverride>
  </w:num>
  <w:num w:numId="17">
    <w:abstractNumId w:val="17"/>
    <w:lvlOverride w:ilvl="0">
      <w:startOverride w:val="1"/>
    </w:lvlOverride>
  </w:num>
  <w:num w:numId="18">
    <w:abstractNumId w:val="25"/>
  </w:num>
  <w:num w:numId="19">
    <w:abstractNumId w:val="21"/>
    <w:lvlOverride w:ilvl="0">
      <w:startOverride w:val="1"/>
    </w:lvlOverride>
  </w:num>
  <w:num w:numId="20">
    <w:abstractNumId w:val="21"/>
    <w:lvlOverride w:ilvl="0">
      <w:startOverride w:val="1"/>
    </w:lvlOverride>
  </w:num>
  <w:num w:numId="21">
    <w:abstractNumId w:val="18"/>
  </w:num>
  <w:num w:numId="22">
    <w:abstractNumId w:val="9"/>
  </w:num>
  <w:num w:numId="23">
    <w:abstractNumId w:val="12"/>
  </w:num>
  <w:num w:numId="24">
    <w:abstractNumId w:val="9"/>
  </w:num>
  <w:num w:numId="25">
    <w:abstractNumId w:val="8"/>
  </w:num>
  <w:num w:numId="26">
    <w:abstractNumId w:val="6"/>
  </w:num>
  <w:num w:numId="27">
    <w:abstractNumId w:val="10"/>
  </w:num>
  <w:num w:numId="28">
    <w:abstractNumId w:val="7"/>
  </w:num>
  <w:num w:numId="29">
    <w:abstractNumId w:val="2"/>
  </w:num>
  <w:num w:numId="30">
    <w:abstractNumId w:val="0"/>
  </w:num>
  <w:num w:numId="31">
    <w:abstractNumId w:val="15"/>
  </w:num>
  <w:num w:numId="32">
    <w:abstractNumId w:val="16"/>
  </w:num>
  <w:num w:numId="33">
    <w:abstractNumId w:val="11"/>
  </w:num>
  <w:num w:numId="34">
    <w:abstractNumId w:val="22"/>
  </w:num>
  <w:num w:numId="35">
    <w:abstractNumId w:val="22"/>
  </w:num>
  <w:num w:numId="36">
    <w:abstractNumId w:val="22"/>
  </w:num>
  <w:num w:numId="37">
    <w:abstractNumId w:val="22"/>
  </w:num>
  <w:num w:numId="38">
    <w:abstractNumId w:val="22"/>
  </w:num>
  <w:num w:numId="39">
    <w:abstractNumId w:val="22"/>
  </w:num>
  <w:num w:numId="40">
    <w:abstractNumId w:val="23"/>
  </w:num>
  <w:num w:numId="41">
    <w:abstractNumId w:val="23"/>
  </w:num>
  <w:num w:numId="42">
    <w:abstractNumId w:val="23"/>
  </w:num>
  <w:num w:numId="43">
    <w:abstractNumId w:val="23"/>
  </w:num>
  <w:num w:numId="44">
    <w:abstractNumId w:val="11"/>
  </w:num>
  <w:num w:numId="45">
    <w:abstractNumId w:val="11"/>
  </w:num>
  <w:num w:numId="46">
    <w:abstractNumId w:val="11"/>
  </w:num>
  <w:num w:numId="47">
    <w:abstractNumId w:val="11"/>
  </w:num>
  <w:num w:numId="48">
    <w:abstractNumId w:val="11"/>
  </w:num>
  <w:num w:numId="49">
    <w:abstractNumId w:val="11"/>
  </w:num>
  <w:num w:numId="50">
    <w:abstractNumId w:val="11"/>
  </w:num>
  <w:num w:numId="51">
    <w:abstractNumId w:val="11"/>
  </w:num>
  <w:num w:numId="52">
    <w:abstractNumId w:val="11"/>
  </w:num>
  <w:num w:numId="53">
    <w:abstractNumId w:val="11"/>
  </w:num>
  <w:num w:numId="54">
    <w:abstractNumId w:val="11"/>
  </w:num>
  <w:num w:numId="55">
    <w:abstractNumId w:val="11"/>
  </w:num>
  <w:num w:numId="56">
    <w:abstractNumId w:val="11"/>
  </w:num>
  <w:num w:numId="57">
    <w:abstractNumId w:val="11"/>
  </w:num>
  <w:num w:numId="58">
    <w:abstractNumId w:val="11"/>
  </w:num>
  <w:num w:numId="59">
    <w:abstractNumId w:val="11"/>
  </w:num>
  <w:num w:numId="60">
    <w:abstractNumId w:val="11"/>
  </w:num>
  <w:num w:numId="61">
    <w:abstractNumId w:val="11"/>
  </w:num>
  <w:num w:numId="62">
    <w:abstractNumId w:val="11"/>
  </w:num>
  <w:num w:numId="63">
    <w:abstractNumId w:val="11"/>
  </w:num>
  <w:num w:numId="64">
    <w:abstractNumId w:val="11"/>
  </w:num>
  <w:num w:numId="65">
    <w:abstractNumId w:val="11"/>
  </w:num>
  <w:num w:numId="66">
    <w:abstractNumId w:val="11"/>
  </w:num>
  <w:num w:numId="67">
    <w:abstractNumId w:val="11"/>
  </w:num>
  <w:num w:numId="68">
    <w:abstractNumId w:val="11"/>
  </w:num>
  <w:num w:numId="69">
    <w:abstractNumId w:val="11"/>
  </w:num>
  <w:num w:numId="70">
    <w:abstractNumId w:val="11"/>
  </w:num>
  <w:num w:numId="71">
    <w:abstractNumId w:val="11"/>
  </w:num>
  <w:num w:numId="72">
    <w:abstractNumId w:val="11"/>
  </w:num>
  <w:num w:numId="73">
    <w:abstractNumId w:val="11"/>
  </w:num>
  <w:num w:numId="74">
    <w:abstractNumId w:val="11"/>
  </w:num>
  <w:num w:numId="75">
    <w:abstractNumId w:val="11"/>
  </w:num>
  <w:num w:numId="76">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7E5"/>
    <w:rsid w:val="000023DF"/>
    <w:rsid w:val="000100D9"/>
    <w:rsid w:val="000109A3"/>
    <w:rsid w:val="000126A2"/>
    <w:rsid w:val="00012A9F"/>
    <w:rsid w:val="00017A94"/>
    <w:rsid w:val="00021C8E"/>
    <w:rsid w:val="000234C6"/>
    <w:rsid w:val="000234FE"/>
    <w:rsid w:val="00024CC4"/>
    <w:rsid w:val="00025DFC"/>
    <w:rsid w:val="00033815"/>
    <w:rsid w:val="00033F79"/>
    <w:rsid w:val="00036A85"/>
    <w:rsid w:val="00037C83"/>
    <w:rsid w:val="00040598"/>
    <w:rsid w:val="000414E0"/>
    <w:rsid w:val="00041B8F"/>
    <w:rsid w:val="00041CD2"/>
    <w:rsid w:val="00045BB0"/>
    <w:rsid w:val="000470F4"/>
    <w:rsid w:val="00051060"/>
    <w:rsid w:val="00051603"/>
    <w:rsid w:val="000527E9"/>
    <w:rsid w:val="000528AB"/>
    <w:rsid w:val="00052AFD"/>
    <w:rsid w:val="00053D34"/>
    <w:rsid w:val="00055BC0"/>
    <w:rsid w:val="00056891"/>
    <w:rsid w:val="00060313"/>
    <w:rsid w:val="00061C5D"/>
    <w:rsid w:val="00065EDA"/>
    <w:rsid w:val="00065FE5"/>
    <w:rsid w:val="000701B3"/>
    <w:rsid w:val="000703FF"/>
    <w:rsid w:val="00070AB7"/>
    <w:rsid w:val="000759AE"/>
    <w:rsid w:val="000775D4"/>
    <w:rsid w:val="000804C2"/>
    <w:rsid w:val="00081726"/>
    <w:rsid w:val="0008357B"/>
    <w:rsid w:val="00085AA0"/>
    <w:rsid w:val="000878A6"/>
    <w:rsid w:val="0009003B"/>
    <w:rsid w:val="00094C6B"/>
    <w:rsid w:val="00096624"/>
    <w:rsid w:val="000971C9"/>
    <w:rsid w:val="000A043D"/>
    <w:rsid w:val="000A5579"/>
    <w:rsid w:val="000A6599"/>
    <w:rsid w:val="000A68FE"/>
    <w:rsid w:val="000A6B13"/>
    <w:rsid w:val="000A6D54"/>
    <w:rsid w:val="000A7152"/>
    <w:rsid w:val="000A7DD3"/>
    <w:rsid w:val="000B2645"/>
    <w:rsid w:val="000B3504"/>
    <w:rsid w:val="000B3665"/>
    <w:rsid w:val="000B3D8D"/>
    <w:rsid w:val="000B4E4B"/>
    <w:rsid w:val="000B55E3"/>
    <w:rsid w:val="000B645A"/>
    <w:rsid w:val="000B6E63"/>
    <w:rsid w:val="000C042D"/>
    <w:rsid w:val="000C057D"/>
    <w:rsid w:val="000C123F"/>
    <w:rsid w:val="000C2DBF"/>
    <w:rsid w:val="000C3CFD"/>
    <w:rsid w:val="000C4AB9"/>
    <w:rsid w:val="000C552E"/>
    <w:rsid w:val="000D0892"/>
    <w:rsid w:val="000D0FA9"/>
    <w:rsid w:val="000D3A07"/>
    <w:rsid w:val="000D614C"/>
    <w:rsid w:val="000D77C2"/>
    <w:rsid w:val="000E56F1"/>
    <w:rsid w:val="000E718F"/>
    <w:rsid w:val="000F073C"/>
    <w:rsid w:val="000F2644"/>
    <w:rsid w:val="000F2EE3"/>
    <w:rsid w:val="000F5384"/>
    <w:rsid w:val="00100623"/>
    <w:rsid w:val="0010142B"/>
    <w:rsid w:val="0010524E"/>
    <w:rsid w:val="001068F0"/>
    <w:rsid w:val="00106E20"/>
    <w:rsid w:val="001070A7"/>
    <w:rsid w:val="00107A10"/>
    <w:rsid w:val="00110250"/>
    <w:rsid w:val="0011149D"/>
    <w:rsid w:val="00113C7F"/>
    <w:rsid w:val="00114BC8"/>
    <w:rsid w:val="00115399"/>
    <w:rsid w:val="00115B96"/>
    <w:rsid w:val="001209BD"/>
    <w:rsid w:val="00121DF1"/>
    <w:rsid w:val="00123A86"/>
    <w:rsid w:val="0012418C"/>
    <w:rsid w:val="001253B6"/>
    <w:rsid w:val="00130754"/>
    <w:rsid w:val="0013219F"/>
    <w:rsid w:val="00132581"/>
    <w:rsid w:val="001334D0"/>
    <w:rsid w:val="0013483A"/>
    <w:rsid w:val="00135044"/>
    <w:rsid w:val="001358A5"/>
    <w:rsid w:val="00141B5F"/>
    <w:rsid w:val="00142647"/>
    <w:rsid w:val="0014526D"/>
    <w:rsid w:val="0014565D"/>
    <w:rsid w:val="00146836"/>
    <w:rsid w:val="00146980"/>
    <w:rsid w:val="00146CAC"/>
    <w:rsid w:val="0015199D"/>
    <w:rsid w:val="00155814"/>
    <w:rsid w:val="00155892"/>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735"/>
    <w:rsid w:val="001A20AA"/>
    <w:rsid w:val="001A3A41"/>
    <w:rsid w:val="001A4CC9"/>
    <w:rsid w:val="001A55C4"/>
    <w:rsid w:val="001B5F78"/>
    <w:rsid w:val="001B63B8"/>
    <w:rsid w:val="001C277E"/>
    <w:rsid w:val="001C2B16"/>
    <w:rsid w:val="001C4AB1"/>
    <w:rsid w:val="001C53B0"/>
    <w:rsid w:val="001C76EF"/>
    <w:rsid w:val="001C7971"/>
    <w:rsid w:val="001C7981"/>
    <w:rsid w:val="001C7CD0"/>
    <w:rsid w:val="001D4C63"/>
    <w:rsid w:val="001D508F"/>
    <w:rsid w:val="001D5406"/>
    <w:rsid w:val="001D6C4E"/>
    <w:rsid w:val="001D7425"/>
    <w:rsid w:val="001D7501"/>
    <w:rsid w:val="001E0641"/>
    <w:rsid w:val="001E15D3"/>
    <w:rsid w:val="001E1D04"/>
    <w:rsid w:val="001E424A"/>
    <w:rsid w:val="001E444E"/>
    <w:rsid w:val="001F0070"/>
    <w:rsid w:val="001F0827"/>
    <w:rsid w:val="001F791C"/>
    <w:rsid w:val="001F7DE0"/>
    <w:rsid w:val="00201D61"/>
    <w:rsid w:val="00201FE9"/>
    <w:rsid w:val="00202143"/>
    <w:rsid w:val="002022DB"/>
    <w:rsid w:val="00205D6E"/>
    <w:rsid w:val="00220DEF"/>
    <w:rsid w:val="00221B19"/>
    <w:rsid w:val="00223592"/>
    <w:rsid w:val="00227B71"/>
    <w:rsid w:val="00230A94"/>
    <w:rsid w:val="00232AF5"/>
    <w:rsid w:val="00232FA1"/>
    <w:rsid w:val="002367D6"/>
    <w:rsid w:val="00236E18"/>
    <w:rsid w:val="00237F51"/>
    <w:rsid w:val="00240EE1"/>
    <w:rsid w:val="002426C7"/>
    <w:rsid w:val="0024414D"/>
    <w:rsid w:val="002441C6"/>
    <w:rsid w:val="00244988"/>
    <w:rsid w:val="00250230"/>
    <w:rsid w:val="00251CD4"/>
    <w:rsid w:val="00253B91"/>
    <w:rsid w:val="00255C35"/>
    <w:rsid w:val="002561D8"/>
    <w:rsid w:val="00263038"/>
    <w:rsid w:val="00265625"/>
    <w:rsid w:val="00266682"/>
    <w:rsid w:val="0026688D"/>
    <w:rsid w:val="00270BA1"/>
    <w:rsid w:val="00272AF6"/>
    <w:rsid w:val="00273B0E"/>
    <w:rsid w:val="002757E5"/>
    <w:rsid w:val="0027769D"/>
    <w:rsid w:val="00277BCD"/>
    <w:rsid w:val="0028694B"/>
    <w:rsid w:val="00291AB4"/>
    <w:rsid w:val="002920DB"/>
    <w:rsid w:val="0029293F"/>
    <w:rsid w:val="00292F7D"/>
    <w:rsid w:val="00293456"/>
    <w:rsid w:val="00294F72"/>
    <w:rsid w:val="00295D7B"/>
    <w:rsid w:val="002A1C77"/>
    <w:rsid w:val="002A3A8B"/>
    <w:rsid w:val="002B00CA"/>
    <w:rsid w:val="002B4BCB"/>
    <w:rsid w:val="002B559C"/>
    <w:rsid w:val="002B5C96"/>
    <w:rsid w:val="002B6976"/>
    <w:rsid w:val="002C37C5"/>
    <w:rsid w:val="002C640E"/>
    <w:rsid w:val="002D01BC"/>
    <w:rsid w:val="002D170F"/>
    <w:rsid w:val="002D4FD9"/>
    <w:rsid w:val="002D5B87"/>
    <w:rsid w:val="002D62B9"/>
    <w:rsid w:val="002D68EE"/>
    <w:rsid w:val="002D7468"/>
    <w:rsid w:val="002E0FE6"/>
    <w:rsid w:val="002E1FE9"/>
    <w:rsid w:val="002E2B93"/>
    <w:rsid w:val="002E5783"/>
    <w:rsid w:val="002F0B2D"/>
    <w:rsid w:val="002F4A0F"/>
    <w:rsid w:val="002F5B0C"/>
    <w:rsid w:val="00301B7B"/>
    <w:rsid w:val="00303F0B"/>
    <w:rsid w:val="003041B6"/>
    <w:rsid w:val="00307514"/>
    <w:rsid w:val="00310608"/>
    <w:rsid w:val="00311370"/>
    <w:rsid w:val="00312853"/>
    <w:rsid w:val="00314FD5"/>
    <w:rsid w:val="00315D2B"/>
    <w:rsid w:val="00315F89"/>
    <w:rsid w:val="00316EDF"/>
    <w:rsid w:val="00320751"/>
    <w:rsid w:val="00322E97"/>
    <w:rsid w:val="003235FC"/>
    <w:rsid w:val="00323F22"/>
    <w:rsid w:val="003244FE"/>
    <w:rsid w:val="00324571"/>
    <w:rsid w:val="003250AA"/>
    <w:rsid w:val="00325C02"/>
    <w:rsid w:val="00325EF3"/>
    <w:rsid w:val="00327633"/>
    <w:rsid w:val="0033106F"/>
    <w:rsid w:val="00331840"/>
    <w:rsid w:val="00331942"/>
    <w:rsid w:val="00333741"/>
    <w:rsid w:val="003341F3"/>
    <w:rsid w:val="00334FDF"/>
    <w:rsid w:val="003402E2"/>
    <w:rsid w:val="00340F3C"/>
    <w:rsid w:val="00342F6B"/>
    <w:rsid w:val="00343528"/>
    <w:rsid w:val="00344681"/>
    <w:rsid w:val="0034650C"/>
    <w:rsid w:val="00346E7F"/>
    <w:rsid w:val="003476A9"/>
    <w:rsid w:val="00350425"/>
    <w:rsid w:val="00353291"/>
    <w:rsid w:val="0035338D"/>
    <w:rsid w:val="00355371"/>
    <w:rsid w:val="003572F4"/>
    <w:rsid w:val="00361B9F"/>
    <w:rsid w:val="003626EE"/>
    <w:rsid w:val="00362789"/>
    <w:rsid w:val="003661EB"/>
    <w:rsid w:val="00366569"/>
    <w:rsid w:val="00366C81"/>
    <w:rsid w:val="00370A03"/>
    <w:rsid w:val="00370C49"/>
    <w:rsid w:val="00371D02"/>
    <w:rsid w:val="00372B3B"/>
    <w:rsid w:val="00372B57"/>
    <w:rsid w:val="003730E0"/>
    <w:rsid w:val="0037536D"/>
    <w:rsid w:val="003760C1"/>
    <w:rsid w:val="00381B34"/>
    <w:rsid w:val="003826B7"/>
    <w:rsid w:val="0038309C"/>
    <w:rsid w:val="0038366B"/>
    <w:rsid w:val="00383E11"/>
    <w:rsid w:val="003946A5"/>
    <w:rsid w:val="00396466"/>
    <w:rsid w:val="00396CB2"/>
    <w:rsid w:val="003A1DAE"/>
    <w:rsid w:val="003A3E34"/>
    <w:rsid w:val="003A4DE5"/>
    <w:rsid w:val="003B7E59"/>
    <w:rsid w:val="003C477B"/>
    <w:rsid w:val="003C54FE"/>
    <w:rsid w:val="003C5DEB"/>
    <w:rsid w:val="003C6EC1"/>
    <w:rsid w:val="003C6F10"/>
    <w:rsid w:val="003D2273"/>
    <w:rsid w:val="003D3D22"/>
    <w:rsid w:val="003D6AB2"/>
    <w:rsid w:val="003D6F37"/>
    <w:rsid w:val="003E0A26"/>
    <w:rsid w:val="003E0D4D"/>
    <w:rsid w:val="003E7D92"/>
    <w:rsid w:val="003F0243"/>
    <w:rsid w:val="003F198A"/>
    <w:rsid w:val="003F2A3F"/>
    <w:rsid w:val="003F5155"/>
    <w:rsid w:val="003F7AFE"/>
    <w:rsid w:val="00401E22"/>
    <w:rsid w:val="00404C11"/>
    <w:rsid w:val="0040597F"/>
    <w:rsid w:val="0040644D"/>
    <w:rsid w:val="004114B3"/>
    <w:rsid w:val="00413262"/>
    <w:rsid w:val="0041342F"/>
    <w:rsid w:val="004205DA"/>
    <w:rsid w:val="004231B3"/>
    <w:rsid w:val="004232D6"/>
    <w:rsid w:val="00425E5E"/>
    <w:rsid w:val="00434469"/>
    <w:rsid w:val="004379C2"/>
    <w:rsid w:val="00440A46"/>
    <w:rsid w:val="00441498"/>
    <w:rsid w:val="00445AE3"/>
    <w:rsid w:val="00446376"/>
    <w:rsid w:val="00447DD5"/>
    <w:rsid w:val="00451626"/>
    <w:rsid w:val="00452455"/>
    <w:rsid w:val="00452DF0"/>
    <w:rsid w:val="004547ED"/>
    <w:rsid w:val="004547EE"/>
    <w:rsid w:val="00456027"/>
    <w:rsid w:val="0045779B"/>
    <w:rsid w:val="00461E09"/>
    <w:rsid w:val="00462D64"/>
    <w:rsid w:val="004673E8"/>
    <w:rsid w:val="004701EE"/>
    <w:rsid w:val="00470A9C"/>
    <w:rsid w:val="00471445"/>
    <w:rsid w:val="004751E2"/>
    <w:rsid w:val="00480A8D"/>
    <w:rsid w:val="004813F8"/>
    <w:rsid w:val="00484856"/>
    <w:rsid w:val="00486EC6"/>
    <w:rsid w:val="004900A2"/>
    <w:rsid w:val="0049150D"/>
    <w:rsid w:val="00491566"/>
    <w:rsid w:val="004918E0"/>
    <w:rsid w:val="00492BD6"/>
    <w:rsid w:val="00493BF3"/>
    <w:rsid w:val="004945B4"/>
    <w:rsid w:val="004A2A2D"/>
    <w:rsid w:val="004A31D1"/>
    <w:rsid w:val="004A5891"/>
    <w:rsid w:val="004A626C"/>
    <w:rsid w:val="004A6FE8"/>
    <w:rsid w:val="004B0B49"/>
    <w:rsid w:val="004B1A8D"/>
    <w:rsid w:val="004B687A"/>
    <w:rsid w:val="004B77E2"/>
    <w:rsid w:val="004B7EBC"/>
    <w:rsid w:val="004C1674"/>
    <w:rsid w:val="004C4BC6"/>
    <w:rsid w:val="004C6665"/>
    <w:rsid w:val="004D2836"/>
    <w:rsid w:val="004D3DD5"/>
    <w:rsid w:val="004E0BFA"/>
    <w:rsid w:val="004E1F43"/>
    <w:rsid w:val="004E3023"/>
    <w:rsid w:val="004E3F6D"/>
    <w:rsid w:val="004E4616"/>
    <w:rsid w:val="004E50DB"/>
    <w:rsid w:val="004E5A58"/>
    <w:rsid w:val="004E7B1F"/>
    <w:rsid w:val="004F2AB4"/>
    <w:rsid w:val="004F2B01"/>
    <w:rsid w:val="005019FB"/>
    <w:rsid w:val="00503043"/>
    <w:rsid w:val="005048D6"/>
    <w:rsid w:val="0050494D"/>
    <w:rsid w:val="005049DB"/>
    <w:rsid w:val="00505BEF"/>
    <w:rsid w:val="00507929"/>
    <w:rsid w:val="005124DA"/>
    <w:rsid w:val="0051666F"/>
    <w:rsid w:val="005204CC"/>
    <w:rsid w:val="0052354B"/>
    <w:rsid w:val="005243A5"/>
    <w:rsid w:val="005279C4"/>
    <w:rsid w:val="005316C3"/>
    <w:rsid w:val="00531C27"/>
    <w:rsid w:val="00531F50"/>
    <w:rsid w:val="0053239D"/>
    <w:rsid w:val="0053255D"/>
    <w:rsid w:val="00532FEB"/>
    <w:rsid w:val="005333A3"/>
    <w:rsid w:val="005344F2"/>
    <w:rsid w:val="00534E86"/>
    <w:rsid w:val="00535460"/>
    <w:rsid w:val="00535EAE"/>
    <w:rsid w:val="00536625"/>
    <w:rsid w:val="00537248"/>
    <w:rsid w:val="0054196D"/>
    <w:rsid w:val="00542054"/>
    <w:rsid w:val="00544408"/>
    <w:rsid w:val="00545EDC"/>
    <w:rsid w:val="00546187"/>
    <w:rsid w:val="00554362"/>
    <w:rsid w:val="00554ACA"/>
    <w:rsid w:val="005551D5"/>
    <w:rsid w:val="00556A78"/>
    <w:rsid w:val="0056096C"/>
    <w:rsid w:val="00561665"/>
    <w:rsid w:val="0056173F"/>
    <w:rsid w:val="00561B29"/>
    <w:rsid w:val="00565B7E"/>
    <w:rsid w:val="00571589"/>
    <w:rsid w:val="00574B86"/>
    <w:rsid w:val="00576B61"/>
    <w:rsid w:val="00577110"/>
    <w:rsid w:val="0057715C"/>
    <w:rsid w:val="00577A2C"/>
    <w:rsid w:val="0058075E"/>
    <w:rsid w:val="00583169"/>
    <w:rsid w:val="00583E9E"/>
    <w:rsid w:val="00583F03"/>
    <w:rsid w:val="00584B74"/>
    <w:rsid w:val="0058582B"/>
    <w:rsid w:val="0058771E"/>
    <w:rsid w:val="005920C5"/>
    <w:rsid w:val="00592379"/>
    <w:rsid w:val="00592D3B"/>
    <w:rsid w:val="00592E52"/>
    <w:rsid w:val="005977D1"/>
    <w:rsid w:val="005A050E"/>
    <w:rsid w:val="005A154C"/>
    <w:rsid w:val="005A206E"/>
    <w:rsid w:val="005A31CE"/>
    <w:rsid w:val="005A5B21"/>
    <w:rsid w:val="005A5B3F"/>
    <w:rsid w:val="005A5EC7"/>
    <w:rsid w:val="005A6CC2"/>
    <w:rsid w:val="005A7B9E"/>
    <w:rsid w:val="005B38B0"/>
    <w:rsid w:val="005B3976"/>
    <w:rsid w:val="005B63A2"/>
    <w:rsid w:val="005C1EFD"/>
    <w:rsid w:val="005C2DB0"/>
    <w:rsid w:val="005C32D8"/>
    <w:rsid w:val="005C621D"/>
    <w:rsid w:val="005C639E"/>
    <w:rsid w:val="005C6C96"/>
    <w:rsid w:val="005C788D"/>
    <w:rsid w:val="005D1E12"/>
    <w:rsid w:val="005D49DC"/>
    <w:rsid w:val="005E07E7"/>
    <w:rsid w:val="005E2605"/>
    <w:rsid w:val="005E2AE2"/>
    <w:rsid w:val="005E4B11"/>
    <w:rsid w:val="005E52C3"/>
    <w:rsid w:val="005E7AD2"/>
    <w:rsid w:val="005F0720"/>
    <w:rsid w:val="005F48E0"/>
    <w:rsid w:val="005F51B9"/>
    <w:rsid w:val="005F57C3"/>
    <w:rsid w:val="005F738D"/>
    <w:rsid w:val="00601CB7"/>
    <w:rsid w:val="006028C8"/>
    <w:rsid w:val="006051E2"/>
    <w:rsid w:val="00611D50"/>
    <w:rsid w:val="00611DCF"/>
    <w:rsid w:val="00614060"/>
    <w:rsid w:val="00614193"/>
    <w:rsid w:val="006143CF"/>
    <w:rsid w:val="006208A2"/>
    <w:rsid w:val="00620F6A"/>
    <w:rsid w:val="00623658"/>
    <w:rsid w:val="0062743B"/>
    <w:rsid w:val="00631C42"/>
    <w:rsid w:val="006331B7"/>
    <w:rsid w:val="00634104"/>
    <w:rsid w:val="0063442E"/>
    <w:rsid w:val="00634767"/>
    <w:rsid w:val="00636F28"/>
    <w:rsid w:val="00637BAC"/>
    <w:rsid w:val="00640E03"/>
    <w:rsid w:val="00644082"/>
    <w:rsid w:val="00644E58"/>
    <w:rsid w:val="006458C1"/>
    <w:rsid w:val="006465BF"/>
    <w:rsid w:val="00650F9E"/>
    <w:rsid w:val="00653013"/>
    <w:rsid w:val="00654414"/>
    <w:rsid w:val="00657ED6"/>
    <w:rsid w:val="006600BC"/>
    <w:rsid w:val="00663609"/>
    <w:rsid w:val="0066369C"/>
    <w:rsid w:val="006664C2"/>
    <w:rsid w:val="00666CA7"/>
    <w:rsid w:val="00667A0E"/>
    <w:rsid w:val="006751F2"/>
    <w:rsid w:val="00677C55"/>
    <w:rsid w:val="00682554"/>
    <w:rsid w:val="00682C90"/>
    <w:rsid w:val="00683C20"/>
    <w:rsid w:val="0068581C"/>
    <w:rsid w:val="00690217"/>
    <w:rsid w:val="006902E0"/>
    <w:rsid w:val="00691E08"/>
    <w:rsid w:val="006929B1"/>
    <w:rsid w:val="00697C9D"/>
    <w:rsid w:val="006A1B23"/>
    <w:rsid w:val="006A4C79"/>
    <w:rsid w:val="006A774F"/>
    <w:rsid w:val="006B0958"/>
    <w:rsid w:val="006B263E"/>
    <w:rsid w:val="006B2748"/>
    <w:rsid w:val="006B293D"/>
    <w:rsid w:val="006B2F9C"/>
    <w:rsid w:val="006B515D"/>
    <w:rsid w:val="006B7855"/>
    <w:rsid w:val="006B7C17"/>
    <w:rsid w:val="006B7F11"/>
    <w:rsid w:val="006C234E"/>
    <w:rsid w:val="006C2932"/>
    <w:rsid w:val="006C7E20"/>
    <w:rsid w:val="006D0FFD"/>
    <w:rsid w:val="006D3A14"/>
    <w:rsid w:val="006E0359"/>
    <w:rsid w:val="006E0489"/>
    <w:rsid w:val="006E17FA"/>
    <w:rsid w:val="006E42B6"/>
    <w:rsid w:val="006E6167"/>
    <w:rsid w:val="006F040A"/>
    <w:rsid w:val="006F1498"/>
    <w:rsid w:val="006F365B"/>
    <w:rsid w:val="006F4FFF"/>
    <w:rsid w:val="006F52F7"/>
    <w:rsid w:val="00700E16"/>
    <w:rsid w:val="00712539"/>
    <w:rsid w:val="00712D6B"/>
    <w:rsid w:val="007134D6"/>
    <w:rsid w:val="0071535A"/>
    <w:rsid w:val="0071566B"/>
    <w:rsid w:val="00716007"/>
    <w:rsid w:val="00721FC7"/>
    <w:rsid w:val="0072401A"/>
    <w:rsid w:val="0072455D"/>
    <w:rsid w:val="007248B7"/>
    <w:rsid w:val="00724CD6"/>
    <w:rsid w:val="00725C0B"/>
    <w:rsid w:val="007329C2"/>
    <w:rsid w:val="00733257"/>
    <w:rsid w:val="007401F8"/>
    <w:rsid w:val="007406BB"/>
    <w:rsid w:val="00741AAF"/>
    <w:rsid w:val="00744015"/>
    <w:rsid w:val="00750247"/>
    <w:rsid w:val="00750574"/>
    <w:rsid w:val="00751AB3"/>
    <w:rsid w:val="00752B4A"/>
    <w:rsid w:val="00757FA9"/>
    <w:rsid w:val="00760261"/>
    <w:rsid w:val="007625F7"/>
    <w:rsid w:val="007704F4"/>
    <w:rsid w:val="00772798"/>
    <w:rsid w:val="007739BC"/>
    <w:rsid w:val="0077514B"/>
    <w:rsid w:val="00775A33"/>
    <w:rsid w:val="00790EBA"/>
    <w:rsid w:val="00791014"/>
    <w:rsid w:val="007914AC"/>
    <w:rsid w:val="007935A6"/>
    <w:rsid w:val="00794386"/>
    <w:rsid w:val="0079480B"/>
    <w:rsid w:val="0079501E"/>
    <w:rsid w:val="00795105"/>
    <w:rsid w:val="00795AAB"/>
    <w:rsid w:val="00796D00"/>
    <w:rsid w:val="007A0F92"/>
    <w:rsid w:val="007A11EB"/>
    <w:rsid w:val="007A2F6E"/>
    <w:rsid w:val="007B1C4A"/>
    <w:rsid w:val="007B1D8C"/>
    <w:rsid w:val="007B1DCE"/>
    <w:rsid w:val="007B286E"/>
    <w:rsid w:val="007B5163"/>
    <w:rsid w:val="007B6084"/>
    <w:rsid w:val="007B66FA"/>
    <w:rsid w:val="007B6F80"/>
    <w:rsid w:val="007B708A"/>
    <w:rsid w:val="007B7D38"/>
    <w:rsid w:val="007C1C2B"/>
    <w:rsid w:val="007C1CB7"/>
    <w:rsid w:val="007C2721"/>
    <w:rsid w:val="007C3519"/>
    <w:rsid w:val="007C437B"/>
    <w:rsid w:val="007C50B8"/>
    <w:rsid w:val="007C77BC"/>
    <w:rsid w:val="007D20A2"/>
    <w:rsid w:val="007D4BDA"/>
    <w:rsid w:val="007D5E5D"/>
    <w:rsid w:val="007D65D1"/>
    <w:rsid w:val="007D76DB"/>
    <w:rsid w:val="007E4B5B"/>
    <w:rsid w:val="007F4396"/>
    <w:rsid w:val="007F457C"/>
    <w:rsid w:val="007F5B7C"/>
    <w:rsid w:val="007F5CC1"/>
    <w:rsid w:val="00800092"/>
    <w:rsid w:val="00800415"/>
    <w:rsid w:val="00803165"/>
    <w:rsid w:val="0080374D"/>
    <w:rsid w:val="00803AD3"/>
    <w:rsid w:val="00803FB1"/>
    <w:rsid w:val="00806305"/>
    <w:rsid w:val="0080635D"/>
    <w:rsid w:val="008065EF"/>
    <w:rsid w:val="008129A1"/>
    <w:rsid w:val="0081311D"/>
    <w:rsid w:val="00814AC1"/>
    <w:rsid w:val="00817734"/>
    <w:rsid w:val="00820A29"/>
    <w:rsid w:val="00820F47"/>
    <w:rsid w:val="008210B0"/>
    <w:rsid w:val="00821500"/>
    <w:rsid w:val="00821D7C"/>
    <w:rsid w:val="00823E9B"/>
    <w:rsid w:val="00823FC6"/>
    <w:rsid w:val="0082599B"/>
    <w:rsid w:val="00826A06"/>
    <w:rsid w:val="00830FA8"/>
    <w:rsid w:val="00836CA6"/>
    <w:rsid w:val="00842BBB"/>
    <w:rsid w:val="0084487C"/>
    <w:rsid w:val="0085050A"/>
    <w:rsid w:val="00852B25"/>
    <w:rsid w:val="008540A6"/>
    <w:rsid w:val="00862962"/>
    <w:rsid w:val="008629FA"/>
    <w:rsid w:val="0086405A"/>
    <w:rsid w:val="008662C5"/>
    <w:rsid w:val="008665B1"/>
    <w:rsid w:val="00874541"/>
    <w:rsid w:val="008800E8"/>
    <w:rsid w:val="0088088C"/>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501C"/>
    <w:rsid w:val="008A6366"/>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0AD"/>
    <w:rsid w:val="008C6CEA"/>
    <w:rsid w:val="008D092D"/>
    <w:rsid w:val="008D1812"/>
    <w:rsid w:val="008D254C"/>
    <w:rsid w:val="008E0581"/>
    <w:rsid w:val="008E47E8"/>
    <w:rsid w:val="008E48D3"/>
    <w:rsid w:val="008E74CF"/>
    <w:rsid w:val="008F6FB2"/>
    <w:rsid w:val="008F7744"/>
    <w:rsid w:val="009000BF"/>
    <w:rsid w:val="00900CA9"/>
    <w:rsid w:val="00901091"/>
    <w:rsid w:val="00905886"/>
    <w:rsid w:val="00907113"/>
    <w:rsid w:val="00907FC3"/>
    <w:rsid w:val="0091073F"/>
    <w:rsid w:val="00913A1F"/>
    <w:rsid w:val="0091567F"/>
    <w:rsid w:val="009156E9"/>
    <w:rsid w:val="0092026D"/>
    <w:rsid w:val="0092239B"/>
    <w:rsid w:val="00922B93"/>
    <w:rsid w:val="00922CE3"/>
    <w:rsid w:val="0092346F"/>
    <w:rsid w:val="00930EA6"/>
    <w:rsid w:val="00935461"/>
    <w:rsid w:val="00935FCD"/>
    <w:rsid w:val="00942F99"/>
    <w:rsid w:val="00943CCC"/>
    <w:rsid w:val="009459E3"/>
    <w:rsid w:val="00945F97"/>
    <w:rsid w:val="00946152"/>
    <w:rsid w:val="00952DC1"/>
    <w:rsid w:val="009609C4"/>
    <w:rsid w:val="00960AAE"/>
    <w:rsid w:val="00965571"/>
    <w:rsid w:val="009701EE"/>
    <w:rsid w:val="00970C95"/>
    <w:rsid w:val="00975DC0"/>
    <w:rsid w:val="00982F3B"/>
    <w:rsid w:val="00983814"/>
    <w:rsid w:val="00984E24"/>
    <w:rsid w:val="00986B0D"/>
    <w:rsid w:val="0099098B"/>
    <w:rsid w:val="00991C7B"/>
    <w:rsid w:val="00993305"/>
    <w:rsid w:val="00995DDC"/>
    <w:rsid w:val="00997EC1"/>
    <w:rsid w:val="009A0E95"/>
    <w:rsid w:val="009A22FF"/>
    <w:rsid w:val="009B17F0"/>
    <w:rsid w:val="009B2F14"/>
    <w:rsid w:val="009B4014"/>
    <w:rsid w:val="009B437B"/>
    <w:rsid w:val="009B4758"/>
    <w:rsid w:val="009B4995"/>
    <w:rsid w:val="009B5EAD"/>
    <w:rsid w:val="009B7E7C"/>
    <w:rsid w:val="009C00E6"/>
    <w:rsid w:val="009C10A5"/>
    <w:rsid w:val="009C1114"/>
    <w:rsid w:val="009C3CF0"/>
    <w:rsid w:val="009C4DD0"/>
    <w:rsid w:val="009C72C3"/>
    <w:rsid w:val="009D17B5"/>
    <w:rsid w:val="009D59E4"/>
    <w:rsid w:val="009D5FB2"/>
    <w:rsid w:val="009D7AC7"/>
    <w:rsid w:val="009E2849"/>
    <w:rsid w:val="009E29B0"/>
    <w:rsid w:val="009E36F2"/>
    <w:rsid w:val="009F0F94"/>
    <w:rsid w:val="009F129E"/>
    <w:rsid w:val="009F4B11"/>
    <w:rsid w:val="009F56B5"/>
    <w:rsid w:val="009F5C1B"/>
    <w:rsid w:val="009F66B3"/>
    <w:rsid w:val="00A02B15"/>
    <w:rsid w:val="00A040DC"/>
    <w:rsid w:val="00A05AF7"/>
    <w:rsid w:val="00A131E8"/>
    <w:rsid w:val="00A154F5"/>
    <w:rsid w:val="00A20686"/>
    <w:rsid w:val="00A20CCA"/>
    <w:rsid w:val="00A2232E"/>
    <w:rsid w:val="00A248D9"/>
    <w:rsid w:val="00A25417"/>
    <w:rsid w:val="00A27A5D"/>
    <w:rsid w:val="00A32731"/>
    <w:rsid w:val="00A3288B"/>
    <w:rsid w:val="00A3337C"/>
    <w:rsid w:val="00A33719"/>
    <w:rsid w:val="00A41E92"/>
    <w:rsid w:val="00A42EC9"/>
    <w:rsid w:val="00A4512C"/>
    <w:rsid w:val="00A4764F"/>
    <w:rsid w:val="00A512FD"/>
    <w:rsid w:val="00A54FA0"/>
    <w:rsid w:val="00A62419"/>
    <w:rsid w:val="00A63C17"/>
    <w:rsid w:val="00A64313"/>
    <w:rsid w:val="00A67B18"/>
    <w:rsid w:val="00A70AF2"/>
    <w:rsid w:val="00A718EB"/>
    <w:rsid w:val="00A71926"/>
    <w:rsid w:val="00A736CC"/>
    <w:rsid w:val="00A74266"/>
    <w:rsid w:val="00A753E8"/>
    <w:rsid w:val="00A75792"/>
    <w:rsid w:val="00A7605E"/>
    <w:rsid w:val="00A76DC1"/>
    <w:rsid w:val="00A770F6"/>
    <w:rsid w:val="00A81708"/>
    <w:rsid w:val="00A8252F"/>
    <w:rsid w:val="00A83626"/>
    <w:rsid w:val="00A836CD"/>
    <w:rsid w:val="00A84425"/>
    <w:rsid w:val="00A84C2F"/>
    <w:rsid w:val="00A949AB"/>
    <w:rsid w:val="00A96B21"/>
    <w:rsid w:val="00A978E4"/>
    <w:rsid w:val="00AA0102"/>
    <w:rsid w:val="00AA174E"/>
    <w:rsid w:val="00AA21C1"/>
    <w:rsid w:val="00AA259B"/>
    <w:rsid w:val="00AA4473"/>
    <w:rsid w:val="00AA5EF3"/>
    <w:rsid w:val="00AB53F4"/>
    <w:rsid w:val="00AB6D7C"/>
    <w:rsid w:val="00AC72BF"/>
    <w:rsid w:val="00AD2886"/>
    <w:rsid w:val="00AD432A"/>
    <w:rsid w:val="00AD4511"/>
    <w:rsid w:val="00AD71D8"/>
    <w:rsid w:val="00AE1A95"/>
    <w:rsid w:val="00AE4B34"/>
    <w:rsid w:val="00AE5C4C"/>
    <w:rsid w:val="00AF044E"/>
    <w:rsid w:val="00AF060D"/>
    <w:rsid w:val="00AF4E5E"/>
    <w:rsid w:val="00AF57A5"/>
    <w:rsid w:val="00AF64FA"/>
    <w:rsid w:val="00AF65E5"/>
    <w:rsid w:val="00B04730"/>
    <w:rsid w:val="00B04D2A"/>
    <w:rsid w:val="00B05951"/>
    <w:rsid w:val="00B06A42"/>
    <w:rsid w:val="00B1237A"/>
    <w:rsid w:val="00B20575"/>
    <w:rsid w:val="00B20E2D"/>
    <w:rsid w:val="00B25A34"/>
    <w:rsid w:val="00B25E5D"/>
    <w:rsid w:val="00B266F0"/>
    <w:rsid w:val="00B26F50"/>
    <w:rsid w:val="00B2715B"/>
    <w:rsid w:val="00B27682"/>
    <w:rsid w:val="00B2798B"/>
    <w:rsid w:val="00B27FD7"/>
    <w:rsid w:val="00B3058D"/>
    <w:rsid w:val="00B359F4"/>
    <w:rsid w:val="00B36C3F"/>
    <w:rsid w:val="00B36EA9"/>
    <w:rsid w:val="00B409B0"/>
    <w:rsid w:val="00B41A7D"/>
    <w:rsid w:val="00B4275B"/>
    <w:rsid w:val="00B43CD2"/>
    <w:rsid w:val="00B5040F"/>
    <w:rsid w:val="00B5072C"/>
    <w:rsid w:val="00B603AC"/>
    <w:rsid w:val="00B6045E"/>
    <w:rsid w:val="00B628C4"/>
    <w:rsid w:val="00B63CFB"/>
    <w:rsid w:val="00B67E10"/>
    <w:rsid w:val="00B702DC"/>
    <w:rsid w:val="00B72550"/>
    <w:rsid w:val="00B72C2C"/>
    <w:rsid w:val="00B73404"/>
    <w:rsid w:val="00B74C60"/>
    <w:rsid w:val="00B8309A"/>
    <w:rsid w:val="00B83291"/>
    <w:rsid w:val="00B852C2"/>
    <w:rsid w:val="00B853C5"/>
    <w:rsid w:val="00B85AC1"/>
    <w:rsid w:val="00B85F4B"/>
    <w:rsid w:val="00B879D9"/>
    <w:rsid w:val="00B91323"/>
    <w:rsid w:val="00B92587"/>
    <w:rsid w:val="00B96825"/>
    <w:rsid w:val="00B979DB"/>
    <w:rsid w:val="00BA179C"/>
    <w:rsid w:val="00BA33D8"/>
    <w:rsid w:val="00BA697A"/>
    <w:rsid w:val="00BA72B3"/>
    <w:rsid w:val="00BA7457"/>
    <w:rsid w:val="00BA7A74"/>
    <w:rsid w:val="00BB0896"/>
    <w:rsid w:val="00BB330B"/>
    <w:rsid w:val="00BB475D"/>
    <w:rsid w:val="00BB6E84"/>
    <w:rsid w:val="00BB7FD2"/>
    <w:rsid w:val="00BC2845"/>
    <w:rsid w:val="00BC37EE"/>
    <w:rsid w:val="00BC4541"/>
    <w:rsid w:val="00BC47D8"/>
    <w:rsid w:val="00BC748E"/>
    <w:rsid w:val="00BD0344"/>
    <w:rsid w:val="00BD3105"/>
    <w:rsid w:val="00BD5961"/>
    <w:rsid w:val="00BD67AC"/>
    <w:rsid w:val="00BE5033"/>
    <w:rsid w:val="00BE644C"/>
    <w:rsid w:val="00BF1EF4"/>
    <w:rsid w:val="00BF4486"/>
    <w:rsid w:val="00BF4D71"/>
    <w:rsid w:val="00C00859"/>
    <w:rsid w:val="00C00B51"/>
    <w:rsid w:val="00C03A64"/>
    <w:rsid w:val="00C03D8C"/>
    <w:rsid w:val="00C05E8A"/>
    <w:rsid w:val="00C16316"/>
    <w:rsid w:val="00C169FC"/>
    <w:rsid w:val="00C16F44"/>
    <w:rsid w:val="00C16F98"/>
    <w:rsid w:val="00C1745C"/>
    <w:rsid w:val="00C17955"/>
    <w:rsid w:val="00C21709"/>
    <w:rsid w:val="00C217D8"/>
    <w:rsid w:val="00C21C84"/>
    <w:rsid w:val="00C2354A"/>
    <w:rsid w:val="00C24B3E"/>
    <w:rsid w:val="00C27E01"/>
    <w:rsid w:val="00C33EF4"/>
    <w:rsid w:val="00C360F6"/>
    <w:rsid w:val="00C36485"/>
    <w:rsid w:val="00C36513"/>
    <w:rsid w:val="00C3759C"/>
    <w:rsid w:val="00C42201"/>
    <w:rsid w:val="00C4296A"/>
    <w:rsid w:val="00C43314"/>
    <w:rsid w:val="00C44246"/>
    <w:rsid w:val="00C45080"/>
    <w:rsid w:val="00C453D2"/>
    <w:rsid w:val="00C50066"/>
    <w:rsid w:val="00C514D4"/>
    <w:rsid w:val="00C5306E"/>
    <w:rsid w:val="00C54FB6"/>
    <w:rsid w:val="00C57717"/>
    <w:rsid w:val="00C60FF0"/>
    <w:rsid w:val="00C61804"/>
    <w:rsid w:val="00C62E3B"/>
    <w:rsid w:val="00C63583"/>
    <w:rsid w:val="00C6541F"/>
    <w:rsid w:val="00C6972F"/>
    <w:rsid w:val="00C75ED5"/>
    <w:rsid w:val="00C75FE3"/>
    <w:rsid w:val="00C8032E"/>
    <w:rsid w:val="00C81A3C"/>
    <w:rsid w:val="00C81D97"/>
    <w:rsid w:val="00C84FDF"/>
    <w:rsid w:val="00C90172"/>
    <w:rsid w:val="00C9033A"/>
    <w:rsid w:val="00C92FAC"/>
    <w:rsid w:val="00C93C06"/>
    <w:rsid w:val="00C9406E"/>
    <w:rsid w:val="00C94CEC"/>
    <w:rsid w:val="00C95BBB"/>
    <w:rsid w:val="00C969DA"/>
    <w:rsid w:val="00C96C97"/>
    <w:rsid w:val="00C977EB"/>
    <w:rsid w:val="00C97C62"/>
    <w:rsid w:val="00CA1096"/>
    <w:rsid w:val="00CA1FB9"/>
    <w:rsid w:val="00CA4CFC"/>
    <w:rsid w:val="00CA5BF7"/>
    <w:rsid w:val="00CA79C2"/>
    <w:rsid w:val="00CB08B1"/>
    <w:rsid w:val="00CB474E"/>
    <w:rsid w:val="00CB4F57"/>
    <w:rsid w:val="00CB73DB"/>
    <w:rsid w:val="00CC2451"/>
    <w:rsid w:val="00CC32A7"/>
    <w:rsid w:val="00CC549F"/>
    <w:rsid w:val="00CC7BF4"/>
    <w:rsid w:val="00CD026F"/>
    <w:rsid w:val="00CD0292"/>
    <w:rsid w:val="00CD367B"/>
    <w:rsid w:val="00CD49D6"/>
    <w:rsid w:val="00CD5871"/>
    <w:rsid w:val="00CD66B3"/>
    <w:rsid w:val="00CE2A98"/>
    <w:rsid w:val="00CE7BA7"/>
    <w:rsid w:val="00CE7FC3"/>
    <w:rsid w:val="00CF1FE0"/>
    <w:rsid w:val="00CF3657"/>
    <w:rsid w:val="00CF5D53"/>
    <w:rsid w:val="00CF70AB"/>
    <w:rsid w:val="00CF7B69"/>
    <w:rsid w:val="00CF7E2A"/>
    <w:rsid w:val="00D0192B"/>
    <w:rsid w:val="00D01E4D"/>
    <w:rsid w:val="00D032CE"/>
    <w:rsid w:val="00D044BC"/>
    <w:rsid w:val="00D145C2"/>
    <w:rsid w:val="00D1491E"/>
    <w:rsid w:val="00D15887"/>
    <w:rsid w:val="00D17251"/>
    <w:rsid w:val="00D17D16"/>
    <w:rsid w:val="00D209D5"/>
    <w:rsid w:val="00D21130"/>
    <w:rsid w:val="00D21E8B"/>
    <w:rsid w:val="00D25C9E"/>
    <w:rsid w:val="00D26075"/>
    <w:rsid w:val="00D26A5B"/>
    <w:rsid w:val="00D3059B"/>
    <w:rsid w:val="00D3141F"/>
    <w:rsid w:val="00D3147B"/>
    <w:rsid w:val="00D32A72"/>
    <w:rsid w:val="00D347AB"/>
    <w:rsid w:val="00D35271"/>
    <w:rsid w:val="00D40CDE"/>
    <w:rsid w:val="00D422E2"/>
    <w:rsid w:val="00D43B5E"/>
    <w:rsid w:val="00D43E5F"/>
    <w:rsid w:val="00D45AE2"/>
    <w:rsid w:val="00D46FD7"/>
    <w:rsid w:val="00D54AD0"/>
    <w:rsid w:val="00D55C6D"/>
    <w:rsid w:val="00D56099"/>
    <w:rsid w:val="00D56838"/>
    <w:rsid w:val="00D60046"/>
    <w:rsid w:val="00D605F4"/>
    <w:rsid w:val="00D624D5"/>
    <w:rsid w:val="00D64B02"/>
    <w:rsid w:val="00D67851"/>
    <w:rsid w:val="00D67A1B"/>
    <w:rsid w:val="00D715B6"/>
    <w:rsid w:val="00D71E44"/>
    <w:rsid w:val="00D71FFB"/>
    <w:rsid w:val="00D7389E"/>
    <w:rsid w:val="00D7534D"/>
    <w:rsid w:val="00D77368"/>
    <w:rsid w:val="00D77739"/>
    <w:rsid w:val="00D80DBF"/>
    <w:rsid w:val="00D81A24"/>
    <w:rsid w:val="00D85446"/>
    <w:rsid w:val="00D854FD"/>
    <w:rsid w:val="00D85CB6"/>
    <w:rsid w:val="00D92994"/>
    <w:rsid w:val="00DA06AF"/>
    <w:rsid w:val="00DA1240"/>
    <w:rsid w:val="00DA23B4"/>
    <w:rsid w:val="00DA2785"/>
    <w:rsid w:val="00DA2C18"/>
    <w:rsid w:val="00DA397A"/>
    <w:rsid w:val="00DA4AFE"/>
    <w:rsid w:val="00DA7F23"/>
    <w:rsid w:val="00DB0C17"/>
    <w:rsid w:val="00DB41DE"/>
    <w:rsid w:val="00DB4A33"/>
    <w:rsid w:val="00DC0EAD"/>
    <w:rsid w:val="00DC4339"/>
    <w:rsid w:val="00DC6B2E"/>
    <w:rsid w:val="00DC6BC9"/>
    <w:rsid w:val="00DD4513"/>
    <w:rsid w:val="00DD4602"/>
    <w:rsid w:val="00DD5B44"/>
    <w:rsid w:val="00DD6076"/>
    <w:rsid w:val="00DE0713"/>
    <w:rsid w:val="00DE15BF"/>
    <w:rsid w:val="00DE526F"/>
    <w:rsid w:val="00DF1E9F"/>
    <w:rsid w:val="00DF302F"/>
    <w:rsid w:val="00DF3D35"/>
    <w:rsid w:val="00DF5F32"/>
    <w:rsid w:val="00DF69B2"/>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9CE"/>
    <w:rsid w:val="00E31B8E"/>
    <w:rsid w:val="00E341A6"/>
    <w:rsid w:val="00E34C4E"/>
    <w:rsid w:val="00E36256"/>
    <w:rsid w:val="00E370AE"/>
    <w:rsid w:val="00E37562"/>
    <w:rsid w:val="00E41008"/>
    <w:rsid w:val="00E417FA"/>
    <w:rsid w:val="00E4196C"/>
    <w:rsid w:val="00E43D63"/>
    <w:rsid w:val="00E44BFE"/>
    <w:rsid w:val="00E543BA"/>
    <w:rsid w:val="00E55F77"/>
    <w:rsid w:val="00E61357"/>
    <w:rsid w:val="00E62B5B"/>
    <w:rsid w:val="00E646CC"/>
    <w:rsid w:val="00E65EE4"/>
    <w:rsid w:val="00E66FB9"/>
    <w:rsid w:val="00E715F1"/>
    <w:rsid w:val="00E73765"/>
    <w:rsid w:val="00E747C4"/>
    <w:rsid w:val="00E74920"/>
    <w:rsid w:val="00E74F11"/>
    <w:rsid w:val="00E75920"/>
    <w:rsid w:val="00E777BA"/>
    <w:rsid w:val="00E82E1B"/>
    <w:rsid w:val="00E83390"/>
    <w:rsid w:val="00E83426"/>
    <w:rsid w:val="00E839CB"/>
    <w:rsid w:val="00E855B0"/>
    <w:rsid w:val="00E86CA4"/>
    <w:rsid w:val="00E92E14"/>
    <w:rsid w:val="00E93695"/>
    <w:rsid w:val="00E95521"/>
    <w:rsid w:val="00E974A5"/>
    <w:rsid w:val="00EA28E4"/>
    <w:rsid w:val="00EA28EB"/>
    <w:rsid w:val="00EA3462"/>
    <w:rsid w:val="00EA3843"/>
    <w:rsid w:val="00EA708A"/>
    <w:rsid w:val="00EB0469"/>
    <w:rsid w:val="00EB0AE6"/>
    <w:rsid w:val="00EB131A"/>
    <w:rsid w:val="00EB14AC"/>
    <w:rsid w:val="00EB2220"/>
    <w:rsid w:val="00EB3793"/>
    <w:rsid w:val="00EB3D25"/>
    <w:rsid w:val="00EC0D60"/>
    <w:rsid w:val="00EC1F8A"/>
    <w:rsid w:val="00EC613E"/>
    <w:rsid w:val="00EC7250"/>
    <w:rsid w:val="00ED3849"/>
    <w:rsid w:val="00EE1213"/>
    <w:rsid w:val="00EE2405"/>
    <w:rsid w:val="00EE5F29"/>
    <w:rsid w:val="00EE6497"/>
    <w:rsid w:val="00EE7023"/>
    <w:rsid w:val="00EF19BE"/>
    <w:rsid w:val="00F01F43"/>
    <w:rsid w:val="00F02F0F"/>
    <w:rsid w:val="00F033C6"/>
    <w:rsid w:val="00F05387"/>
    <w:rsid w:val="00F054A5"/>
    <w:rsid w:val="00F11569"/>
    <w:rsid w:val="00F14839"/>
    <w:rsid w:val="00F14BAF"/>
    <w:rsid w:val="00F21E3C"/>
    <w:rsid w:val="00F258FB"/>
    <w:rsid w:val="00F26967"/>
    <w:rsid w:val="00F27B2A"/>
    <w:rsid w:val="00F27C70"/>
    <w:rsid w:val="00F30539"/>
    <w:rsid w:val="00F329FB"/>
    <w:rsid w:val="00F4139B"/>
    <w:rsid w:val="00F42D19"/>
    <w:rsid w:val="00F43294"/>
    <w:rsid w:val="00F43328"/>
    <w:rsid w:val="00F46BC7"/>
    <w:rsid w:val="00F515C8"/>
    <w:rsid w:val="00F52AD8"/>
    <w:rsid w:val="00F53184"/>
    <w:rsid w:val="00F56FD1"/>
    <w:rsid w:val="00F576A2"/>
    <w:rsid w:val="00F60022"/>
    <w:rsid w:val="00F605F2"/>
    <w:rsid w:val="00F642B5"/>
    <w:rsid w:val="00F6460D"/>
    <w:rsid w:val="00F67084"/>
    <w:rsid w:val="00F724A8"/>
    <w:rsid w:val="00F724B5"/>
    <w:rsid w:val="00F73756"/>
    <w:rsid w:val="00F73FED"/>
    <w:rsid w:val="00F75F90"/>
    <w:rsid w:val="00F7618F"/>
    <w:rsid w:val="00F771EB"/>
    <w:rsid w:val="00F81239"/>
    <w:rsid w:val="00F817FF"/>
    <w:rsid w:val="00F81C3B"/>
    <w:rsid w:val="00F822BB"/>
    <w:rsid w:val="00F836F2"/>
    <w:rsid w:val="00F8593F"/>
    <w:rsid w:val="00F92F17"/>
    <w:rsid w:val="00F96A95"/>
    <w:rsid w:val="00FA18C9"/>
    <w:rsid w:val="00FA26A1"/>
    <w:rsid w:val="00FA5CD0"/>
    <w:rsid w:val="00FA7A9E"/>
    <w:rsid w:val="00FB295A"/>
    <w:rsid w:val="00FB4FF7"/>
    <w:rsid w:val="00FB5DD0"/>
    <w:rsid w:val="00FB6207"/>
    <w:rsid w:val="00FB67C7"/>
    <w:rsid w:val="00FC0343"/>
    <w:rsid w:val="00FC0DA9"/>
    <w:rsid w:val="00FC1A02"/>
    <w:rsid w:val="00FC2A0F"/>
    <w:rsid w:val="00FC5803"/>
    <w:rsid w:val="00FC6B7F"/>
    <w:rsid w:val="00FC78BC"/>
    <w:rsid w:val="00FD01DF"/>
    <w:rsid w:val="00FD1789"/>
    <w:rsid w:val="00FD5285"/>
    <w:rsid w:val="00FD5953"/>
    <w:rsid w:val="00FE1A1F"/>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475CC3"/>
  <w15:chartTrackingRefBased/>
  <w15:docId w15:val="{DBC08B26-A73C-4A06-82E6-51E87DA2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B4A33"/>
    <w:pPr>
      <w:keepNext/>
      <w:numPr>
        <w:ilvl w:val="4"/>
        <w:numId w:val="39"/>
      </w:numPr>
      <w:spacing w:before="120" w:after="120"/>
      <w:jc w:val="left"/>
      <w:outlineLvl w:val="4"/>
    </w:pPr>
    <w:rPr>
      <w:rFonts w:eastAsiaTheme="majorEastAsia"/>
      <w:i/>
      <w:iCs/>
    </w:rPr>
  </w:style>
  <w:style w:type="paragraph" w:styleId="Heading6">
    <w:name w:val="heading 6"/>
    <w:basedOn w:val="Normal"/>
    <w:next w:val="Normal"/>
    <w:link w:val="Heading6Ch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B4A33"/>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B4A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DB4A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B4A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4A33"/>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B4A33"/>
    <w:rPr>
      <w:vertAlign w:val="superscript"/>
    </w:rPr>
  </w:style>
  <w:style w:type="paragraph" w:customStyle="1" w:styleId="Footnote">
    <w:name w:val="Footnote"/>
    <w:basedOn w:val="FootnoteText"/>
    <w:qFormat/>
    <w:rsid w:val="00DB4A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480A8D"/>
    <w:pPr>
      <w:spacing w:before="120" w:after="120"/>
    </w:pPr>
  </w:style>
  <w:style w:type="character" w:customStyle="1" w:styleId="Heading2Char">
    <w:name w:val="Heading 2 Char"/>
    <w:basedOn w:val="DefaultParagraphFont"/>
    <w:link w:val="Heading2"/>
    <w:uiPriority w:val="9"/>
    <w:rsid w:val="00DB4A33"/>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B4A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B4A33"/>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DB4A33"/>
    <w:pPr>
      <w:tabs>
        <w:tab w:val="center" w:pos="4680"/>
        <w:tab w:val="right" w:pos="9360"/>
      </w:tabs>
    </w:pPr>
    <w:rPr>
      <w:sz w:val="20"/>
    </w:rPr>
  </w:style>
  <w:style w:type="character" w:customStyle="1" w:styleId="FooterChar">
    <w:name w:val="Footer Char"/>
    <w:basedOn w:val="DefaultParagraphFont"/>
    <w:link w:val="Footer"/>
    <w:uiPriority w:val="99"/>
    <w:rsid w:val="00DB4A33"/>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DB4A33"/>
    <w:rPr>
      <w:rFonts w:ascii="Times New Roman" w:eastAsiaTheme="majorEastAsia" w:hAnsi="Times New Roman" w:cs="Times New Roman"/>
      <w:b/>
      <w:bCs/>
      <w:kern w:val="0"/>
      <w:lang w:val="es-E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DB4A33"/>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DB4A33"/>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DB4A33"/>
    <w:rPr>
      <w:sz w:val="16"/>
      <w:szCs w:val="16"/>
    </w:rPr>
  </w:style>
  <w:style w:type="paragraph" w:styleId="CommentText">
    <w:name w:val="annotation text"/>
    <w:basedOn w:val="Normal"/>
    <w:link w:val="CommentTextChar"/>
    <w:uiPriority w:val="99"/>
    <w:rsid w:val="00DB4A33"/>
    <w:rPr>
      <w:sz w:val="20"/>
      <w:szCs w:val="20"/>
    </w:rPr>
  </w:style>
  <w:style w:type="character" w:customStyle="1" w:styleId="CommentTextChar">
    <w:name w:val="Comment Text Char"/>
    <w:basedOn w:val="DefaultParagraphFont"/>
    <w:link w:val="CommentText"/>
    <w:uiPriority w:val="99"/>
    <w:rsid w:val="00DB4A33"/>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DB4A33"/>
    <w:rPr>
      <w:b/>
      <w:bCs/>
    </w:rPr>
  </w:style>
  <w:style w:type="character" w:customStyle="1" w:styleId="CommentSubjectChar">
    <w:name w:val="Comment Subject Char"/>
    <w:basedOn w:val="CommentTextChar"/>
    <w:link w:val="CommentSubject"/>
    <w:uiPriority w:val="99"/>
    <w:semiHidden/>
    <w:rsid w:val="00DB4A33"/>
    <w:rPr>
      <w:rFonts w:ascii="Times New Roman" w:eastAsia="SimSun" w:hAnsi="Times New Roman" w:cs="Times New Roman"/>
      <w:b/>
      <w:bCs/>
      <w:kern w:val="0"/>
      <w:sz w:val="20"/>
      <w:szCs w:val="20"/>
      <w:lang w:val="es-ES"/>
      <w14:ligatures w14:val="none"/>
    </w:rPr>
  </w:style>
  <w:style w:type="character" w:styleId="Hyperlink">
    <w:name w:val="Hyperlink"/>
    <w:basedOn w:val="DefaultParagraphFont"/>
    <w:uiPriority w:val="99"/>
    <w:unhideWhenUsed/>
    <w:rsid w:val="00DB4A33"/>
    <w:rPr>
      <w:rFonts w:ascii="Times New Roman" w:hAnsi="Times New Roman"/>
      <w:color w:val="0563C1" w:themeColor="hyperlink"/>
      <w:u w:val="single"/>
    </w:rPr>
  </w:style>
  <w:style w:type="character" w:customStyle="1" w:styleId="UnresolvedMention">
    <w:name w:val="Unresolved Mention"/>
    <w:basedOn w:val="DefaultParagraphFon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s-ES"/>
      <w14:ligatures w14:val="none"/>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3257"/>
    <w:pPr>
      <w:spacing w:after="160" w:line="240" w:lineRule="exact"/>
    </w:pPr>
    <w:rPr>
      <w:rFonts w:asciiTheme="minorHAnsi" w:eastAsiaTheme="minorHAnsi" w:hAnsiTheme="minorHAnsi" w:cstheme="minorBidi"/>
      <w:kern w:val="2"/>
      <w:vertAlign w:val="superscript"/>
      <w14:ligatures w14:val="standardContextual"/>
    </w:rPr>
  </w:style>
  <w:style w:type="paragraph" w:styleId="Revision">
    <w:name w:val="Revision"/>
    <w:hidden/>
    <w:uiPriority w:val="99"/>
    <w:semiHidden/>
    <w:rsid w:val="00202143"/>
    <w:pPr>
      <w:spacing w:after="0" w:line="240" w:lineRule="auto"/>
    </w:pPr>
    <w:rPr>
      <w:rFonts w:ascii="Times New Roman" w:eastAsia="Times New Roman" w:hAnsi="Times New Roman" w:cs="Times New Roman"/>
      <w:kern w:val="0"/>
      <w:szCs w:val="24"/>
      <w14:ligatures w14:val="none"/>
    </w:rPr>
  </w:style>
  <w:style w:type="table" w:customStyle="1" w:styleId="TableGrid2">
    <w:name w:val="Table Grid2"/>
    <w:basedOn w:val="TableNormal"/>
    <w:next w:val="TableGrid"/>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626"/>
    <w:rPr>
      <w:rFonts w:ascii="Segoe UI" w:eastAsia="Times New Roman" w:hAnsi="Segoe UI" w:cs="Segoe UI"/>
      <w:kern w:val="0"/>
      <w:sz w:val="18"/>
      <w:szCs w:val="18"/>
      <w:lang w:val="es-ES"/>
      <w14:ligatures w14:val="none"/>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B4A33"/>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B4A33"/>
    <w:pPr>
      <w:keepNext/>
      <w:keepLines/>
      <w:spacing w:after="240"/>
      <w:jc w:val="left"/>
    </w:pPr>
    <w:rPr>
      <w:b/>
      <w:sz w:val="28"/>
      <w:lang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DB4A33"/>
    <w:pPr>
      <w:numPr>
        <w:numId w:val="33"/>
      </w:numPr>
      <w:tabs>
        <w:tab w:val="left" w:pos="3969"/>
      </w:tabs>
      <w:spacing w:before="120" w:after="120"/>
    </w:p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DB4A33"/>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DB4A33"/>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DB4A33"/>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DB4A33"/>
    <w:rPr>
      <w:rFonts w:ascii="Times New Roman" w:eastAsia="SimSun" w:hAnsi="Times New Roman" w:cs="Times New Roman"/>
      <w:snapToGrid w:val="0"/>
      <w:kern w:val="0"/>
      <w:u w:val="single"/>
      <w:lang w:val="es-ES"/>
      <w14:ligatures w14:val="none"/>
    </w:rPr>
  </w:style>
  <w:style w:type="paragraph" w:styleId="List">
    <w:name w:val="List"/>
    <w:basedOn w:val="Normal"/>
    <w:semiHidden/>
    <w:rsid w:val="00DB4A33"/>
    <w:pPr>
      <w:contextualSpacing/>
    </w:pPr>
  </w:style>
  <w:style w:type="paragraph" w:styleId="ListParagraph">
    <w:name w:val="List Paragraph"/>
    <w:basedOn w:val="Normal"/>
    <w:uiPriority w:val="34"/>
    <w:qFormat/>
    <w:rsid w:val="00DB4A33"/>
    <w:pPr>
      <w:ind w:left="720"/>
      <w:contextualSpacing/>
    </w:pPr>
  </w:style>
  <w:style w:type="character" w:styleId="FollowedHyperlink">
    <w:name w:val="FollowedHyperlink"/>
    <w:basedOn w:val="DefaultParagraphFont"/>
    <w:uiPriority w:val="99"/>
    <w:semiHidden/>
    <w:unhideWhenUsed/>
    <w:rsid w:val="00E833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268E1A3-648C-4CA4-8EAD-EAE36635AE3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template-sbi-04.dotm</Template>
  <TotalTime>55</TotalTime>
  <Pages>6</Pages>
  <Words>1621</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Review of implementation: progress in national target setting and updating of national biodiversity strategies and action plans</vt:lpstr>
    </vt:vector>
  </TitlesOfParts>
  <Company/>
  <LinksUpToDate>false</LinksUpToDate>
  <CharactersWithSpaces>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CBD/SBI/5/L.2</dc:subject>
  <dc:creator>lisa.janishevski</dc:creator>
  <cp:keywords/>
  <dc:description/>
  <cp:lastModifiedBy>Laura Perez</cp:lastModifiedBy>
  <cp:revision>5</cp:revision>
  <cp:lastPrinted>2024-10-18T23:49:00Z</cp:lastPrinted>
  <dcterms:created xsi:type="dcterms:W3CDTF">2024-10-18T23:49:00Z</dcterms:created>
  <dcterms:modified xsi:type="dcterms:W3CDTF">2024-10-19T00:43:00Z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