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:rsidTr="007A22E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7A22E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fr-FR"/>
              </w:rPr>
              <w:drawing>
                <wp:inline distT="0" distB="0" distL="0" distR="0" wp14:anchorId="64E0564F" wp14:editId="0D5BF8F5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2B2C1E" w:rsidP="007A22EF">
            <w:pPr>
              <w:spacing w:after="120"/>
              <w:jc w:val="left"/>
            </w:pPr>
            <w:r w:rsidRPr="002B2C1E">
              <w:rPr>
                <w:noProof/>
                <w:lang w:eastAsia="fr-FR"/>
              </w:rPr>
              <w:drawing>
                <wp:inline distT="0" distB="0" distL="0" distR="0" wp14:anchorId="328C4585" wp14:editId="4A53DB67">
                  <wp:extent cx="590550" cy="361950"/>
                  <wp:effectExtent l="0" t="0" r="0" b="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894E2D" w:rsidRDefault="00CE1CCE">
            <w:pPr>
              <w:pStyle w:val="ABSymbol"/>
            </w:pPr>
            <w:r>
              <w:rPr>
                <w:sz w:val="40"/>
                <w:szCs w:val="40"/>
              </w:rPr>
              <w:t>CBD</w:t>
            </w:r>
            <w:r>
              <w:t>/NP/MOP/5/WG.II/CRP.6</w:t>
            </w:r>
          </w:p>
        </w:tc>
      </w:tr>
      <w:tr w:rsidR="00A96B21" w:rsidRPr="00EA442C" w:rsidTr="007A22E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2B2C1E" w:rsidP="007A22E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6E78A2">
              <w:rPr>
                <w:bCs/>
                <w:noProof/>
                <w:lang w:eastAsia="fr-FR"/>
              </w:rPr>
              <w:drawing>
                <wp:inline distT="0" distB="0" distL="0" distR="0" wp14:anchorId="1AAA9975" wp14:editId="1DCDE463">
                  <wp:extent cx="2857500" cy="1076325"/>
                  <wp:effectExtent l="0" t="0" r="0" b="9525"/>
                  <wp:docPr id="8" name="Image 8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894E2D" w:rsidRDefault="00542806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Distr. : l</w:t>
            </w:r>
            <w:r w:rsidR="00CE1CCE">
              <w:rPr>
                <w:sz w:val="22"/>
                <w:szCs w:val="22"/>
              </w:rPr>
              <w:t>imitée</w:t>
            </w:r>
          </w:p>
          <w:p w:rsidR="00894E2D" w:rsidRDefault="00542806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o</w:t>
            </w:r>
            <w:r w:rsidR="00CE1CCE">
              <w:rPr>
                <w:sz w:val="22"/>
                <w:szCs w:val="22"/>
              </w:rPr>
              <w:t>ctobre 2024</w:t>
            </w:r>
          </w:p>
          <w:p w:rsidR="00A96B21" w:rsidRPr="003C6F10" w:rsidRDefault="00542806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Français</w:t>
            </w:r>
          </w:p>
          <w:p w:rsidR="00894E2D" w:rsidRDefault="00CE1CCE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Original : anglais</w:t>
            </w:r>
          </w:p>
          <w:p w:rsidR="00A96B21" w:rsidRPr="00550DCE" w:rsidRDefault="00A96B21" w:rsidP="007A22EF"/>
        </w:tc>
      </w:tr>
    </w:tbl>
    <w:p w:rsidR="00894E2D" w:rsidRDefault="00CE1CCE">
      <w:pPr>
        <w:pStyle w:val="Cornernotation"/>
        <w:ind w:left="0" w:right="4257" w:firstLine="0"/>
        <w:rPr>
          <w:bCs/>
        </w:rPr>
      </w:pPr>
      <w:bookmarkStart w:id="1" w:name="_GoBack"/>
      <w:bookmarkEnd w:id="1"/>
      <w:r>
        <w:rPr>
          <w:bCs/>
        </w:rPr>
        <w:t xml:space="preserve">Conférence des Parties à la Convention </w:t>
      </w:r>
      <w:r>
        <w:rPr>
          <w:bCs/>
        </w:rPr>
        <w:br/>
      </w:r>
      <w:r>
        <w:rPr>
          <w:bCs/>
        </w:rPr>
        <w:t xml:space="preserve">sur la diversité biologique </w:t>
      </w:r>
      <w:r w:rsidR="00542806">
        <w:rPr>
          <w:bCs/>
        </w:rPr>
        <w:t>siégeant en tant que</w:t>
      </w:r>
      <w:r>
        <w:rPr>
          <w:bCs/>
        </w:rPr>
        <w:t xml:space="preserve"> réunion des Parties au Protocole de Nagoya sur l</w:t>
      </w:r>
      <w:r w:rsidR="00542806">
        <w:rPr>
          <w:bCs/>
        </w:rPr>
        <w:t>’</w:t>
      </w:r>
      <w:r>
        <w:rPr>
          <w:bCs/>
        </w:rPr>
        <w:t>accès aux ressources génétiques et le partage juste et équitable des avantages découlant de leur utilisation</w:t>
      </w:r>
    </w:p>
    <w:p w:rsidR="00894E2D" w:rsidRDefault="00CE1CCE">
      <w:pPr>
        <w:pStyle w:val="Cornernotation"/>
        <w:rPr>
          <w:bCs/>
          <w:sz w:val="22"/>
        </w:rPr>
      </w:pPr>
      <w:r>
        <w:rPr>
          <w:bCs/>
          <w:sz w:val="22"/>
        </w:rPr>
        <w:t xml:space="preserve">Cinquième réunion </w:t>
      </w:r>
    </w:p>
    <w:p w:rsidR="00894E2D" w:rsidRPr="00542806" w:rsidRDefault="00542806">
      <w:pPr>
        <w:pStyle w:val="Venuedate"/>
      </w:pPr>
      <w:r>
        <w:t>Cali, Colombie, 21 octobre</w:t>
      </w:r>
      <w:r w:rsidRPr="00542806">
        <w:t>–</w:t>
      </w:r>
      <w:r w:rsidR="00CE1CCE">
        <w:t>1</w:t>
      </w:r>
      <w:r w:rsidR="00CE1CCE" w:rsidRPr="00542806">
        <w:rPr>
          <w:vertAlign w:val="superscript"/>
        </w:rPr>
        <w:t>er</w:t>
      </w:r>
      <w:r w:rsidR="00CE1CCE">
        <w:t xml:space="preserve"> novembre 2024</w:t>
      </w:r>
    </w:p>
    <w:p w:rsidR="00894E2D" w:rsidRDefault="00CE1CCE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Point 15 de l</w:t>
      </w:r>
      <w:r w:rsidR="00542806">
        <w:rPr>
          <w:b w:val="0"/>
          <w:bCs w:val="0"/>
        </w:rPr>
        <w:t>’</w:t>
      </w:r>
      <w:r>
        <w:rPr>
          <w:b w:val="0"/>
          <w:bCs w:val="0"/>
        </w:rPr>
        <w:t xml:space="preserve">ordre du jour </w:t>
      </w:r>
    </w:p>
    <w:p w:rsidR="00542806" w:rsidRDefault="00542806">
      <w:pPr>
        <w:pStyle w:val="AFCorNotBold"/>
        <w:jc w:val="left"/>
      </w:pPr>
      <w:r>
        <w:t>Instruments internationaux</w:t>
      </w:r>
      <w:r w:rsidR="00CE1CCE">
        <w:t xml:space="preserve"> spécialisé</w:t>
      </w:r>
      <w:r>
        <w:t>s d’accès et de partage</w:t>
      </w:r>
    </w:p>
    <w:p w:rsidR="00894E2D" w:rsidRDefault="00CE1CCE">
      <w:pPr>
        <w:pStyle w:val="AFCorNotBold"/>
        <w:jc w:val="left"/>
      </w:pPr>
      <w:r>
        <w:t xml:space="preserve">des avantages </w:t>
      </w:r>
      <w:r>
        <w:t>dans le contexte du paragraphe 4 de l</w:t>
      </w:r>
      <w:r w:rsidR="00542806">
        <w:t>’</w:t>
      </w:r>
      <w:r>
        <w:t xml:space="preserve">article 4 </w:t>
      </w:r>
      <w:r>
        <w:br/>
        <w:t>du Protocole de Nagoya</w:t>
      </w:r>
    </w:p>
    <w:p w:rsidR="00894E2D" w:rsidRDefault="00CE1CCE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Groupe de travail II</w:t>
      </w:r>
    </w:p>
    <w:bookmarkEnd w:id="0"/>
    <w:p w:rsidR="00894E2D" w:rsidRDefault="00CE1CCE">
      <w:pPr>
        <w:pStyle w:val="Title"/>
        <w:jc w:val="left"/>
        <w:rPr>
          <w:rFonts w:hint="eastAsia"/>
        </w:rPr>
      </w:pPr>
      <w:r>
        <w:t>Instruments inter</w:t>
      </w:r>
      <w:r>
        <w:t>nationaux spécialisés d</w:t>
      </w:r>
      <w:r w:rsidR="00542806">
        <w:t>’</w:t>
      </w:r>
      <w:r>
        <w:t>accès et de partage des avantages dans le contexte du paragraphe 4 de l</w:t>
      </w:r>
      <w:r w:rsidR="00542806">
        <w:t>’</w:t>
      </w:r>
      <w:r>
        <w:t>article 4 du Protocole de Nagoya</w:t>
      </w:r>
    </w:p>
    <w:p w:rsidR="00894E2D" w:rsidRDefault="00542806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Projet de décision remis</w:t>
      </w:r>
      <w:r w:rsidR="00CE1CCE">
        <w:rPr>
          <w:rFonts w:ascii="Times New Roman" w:hAnsi="Times New Roman" w:cs="Times New Roman"/>
          <w:color w:val="auto"/>
        </w:rPr>
        <w:t xml:space="preserve"> par le Président du Groupe de travail II</w:t>
      </w:r>
    </w:p>
    <w:p w:rsidR="00894E2D" w:rsidRDefault="00CE1CCE">
      <w:pPr>
        <w:pStyle w:val="Para1"/>
        <w:numPr>
          <w:ilvl w:val="0"/>
          <w:numId w:val="0"/>
        </w:numPr>
        <w:ind w:left="567" w:firstLine="567"/>
        <w:rPr>
          <w:i/>
          <w:iCs/>
        </w:rPr>
      </w:pPr>
      <w:r>
        <w:rPr>
          <w:i/>
          <w:iCs/>
        </w:rPr>
        <w:t xml:space="preserve">La Conférence des Parties </w:t>
      </w:r>
      <w:r w:rsidR="00542806">
        <w:rPr>
          <w:i/>
          <w:iCs/>
        </w:rPr>
        <w:t>siégeant en tant que</w:t>
      </w:r>
      <w:r>
        <w:rPr>
          <w:i/>
          <w:iCs/>
        </w:rPr>
        <w:t xml:space="preserve"> réunion des Parties au Protocole de Nagoya</w:t>
      </w:r>
      <w:r>
        <w:t>,</w:t>
      </w:r>
    </w:p>
    <w:p w:rsidR="00894E2D" w:rsidRDefault="006E6B1C">
      <w:pPr>
        <w:suppressLineNumbers/>
        <w:suppressAutoHyphens/>
        <w:spacing w:before="120" w:after="120"/>
        <w:ind w:left="567" w:firstLine="567"/>
        <w:rPr>
          <w:bCs/>
          <w:kern w:val="22"/>
        </w:rPr>
      </w:pPr>
      <w:r>
        <w:rPr>
          <w:bCs/>
          <w:i/>
          <w:iCs/>
          <w:kern w:val="22"/>
        </w:rPr>
        <w:t>Prenant note</w:t>
      </w:r>
      <w:r w:rsidR="00CE1CCE">
        <w:rPr>
          <w:bCs/>
          <w:i/>
          <w:iCs/>
          <w:kern w:val="22"/>
        </w:rPr>
        <w:t xml:space="preserve"> </w:t>
      </w:r>
      <w:r>
        <w:rPr>
          <w:bCs/>
          <w:kern w:val="22"/>
        </w:rPr>
        <w:t>d</w:t>
      </w:r>
      <w:r w:rsidR="000C369F">
        <w:rPr>
          <w:bCs/>
          <w:kern w:val="22"/>
        </w:rPr>
        <w:t>es divergences d</w:t>
      </w:r>
      <w:r w:rsidR="00CE1CCE">
        <w:rPr>
          <w:bCs/>
          <w:kern w:val="22"/>
        </w:rPr>
        <w:t>e</w:t>
      </w:r>
      <w:r>
        <w:rPr>
          <w:bCs/>
          <w:kern w:val="22"/>
        </w:rPr>
        <w:t xml:space="preserve"> points de vue</w:t>
      </w:r>
      <w:r w:rsidR="00CE1CCE">
        <w:rPr>
          <w:bCs/>
          <w:kern w:val="22"/>
        </w:rPr>
        <w:t xml:space="preserve"> entre les Parties concernant les instruments intern</w:t>
      </w:r>
      <w:r w:rsidR="00542806">
        <w:rPr>
          <w:bCs/>
          <w:kern w:val="22"/>
        </w:rPr>
        <w:t xml:space="preserve">ationaux spécialisés </w:t>
      </w:r>
      <w:r w:rsidR="00CE1CCE">
        <w:rPr>
          <w:bCs/>
          <w:kern w:val="22"/>
        </w:rPr>
        <w:t>d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accès et de partage des avantages dans le contexte du p</w:t>
      </w:r>
      <w:r w:rsidR="00CE1CCE">
        <w:rPr>
          <w:bCs/>
          <w:kern w:val="22"/>
        </w:rPr>
        <w:t>aragraphe 4 de l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article 4 du Protocole de Nagoya sur l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accès aux ressources génétiques et le partage juste et équitable des avantage</w:t>
      </w:r>
      <w:r w:rsidR="00542806">
        <w:rPr>
          <w:bCs/>
          <w:kern w:val="22"/>
        </w:rPr>
        <w:t>s découlant de leur utilisation</w:t>
      </w:r>
      <w:r w:rsidR="00E45016">
        <w:rPr>
          <w:rStyle w:val="FootnoteReference"/>
          <w:bCs/>
          <w:kern w:val="22"/>
        </w:rPr>
        <w:footnoteReference w:id="2"/>
      </w:r>
      <w:r w:rsidR="00542806">
        <w:rPr>
          <w:bCs/>
          <w:kern w:val="22"/>
        </w:rPr>
        <w:t>,</w:t>
      </w:r>
      <w:r w:rsidR="00CE1CCE">
        <w:rPr>
          <w:bCs/>
          <w:kern w:val="22"/>
        </w:rPr>
        <w:t xml:space="preserve"> </w:t>
      </w:r>
    </w:p>
    <w:p w:rsidR="00894E2D" w:rsidRDefault="00CE1CCE">
      <w:pPr>
        <w:suppressLineNumbers/>
        <w:suppressAutoHyphens/>
        <w:spacing w:before="120" w:after="120"/>
        <w:ind w:left="567" w:firstLine="567"/>
        <w:rPr>
          <w:bCs/>
          <w:kern w:val="22"/>
        </w:rPr>
      </w:pPr>
      <w:r>
        <w:rPr>
          <w:bCs/>
          <w:kern w:val="22"/>
        </w:rPr>
        <w:t>1.</w:t>
      </w:r>
      <w:r>
        <w:rPr>
          <w:bCs/>
          <w:kern w:val="22"/>
        </w:rPr>
        <w:tab/>
      </w:r>
      <w:r>
        <w:rPr>
          <w:bCs/>
          <w:i/>
          <w:iCs/>
          <w:kern w:val="22"/>
        </w:rPr>
        <w:t xml:space="preserve">Invite </w:t>
      </w:r>
      <w:r w:rsidRPr="00494432">
        <w:rPr>
          <w:bCs/>
          <w:iCs/>
          <w:kern w:val="22"/>
        </w:rPr>
        <w:t>les</w:t>
      </w:r>
      <w:r w:rsidRPr="00494432">
        <w:rPr>
          <w:bCs/>
          <w:kern w:val="22"/>
        </w:rPr>
        <w:t xml:space="preserve"> </w:t>
      </w:r>
      <w:r>
        <w:rPr>
          <w:bCs/>
          <w:kern w:val="22"/>
        </w:rPr>
        <w:t xml:space="preserve">Parties, les autres gouvernements, </w:t>
      </w:r>
      <w:r w:rsidR="00494432">
        <w:rPr>
          <w:bCs/>
          <w:kern w:val="22"/>
        </w:rPr>
        <w:t>les parties prenantes</w:t>
      </w:r>
      <w:r>
        <w:rPr>
          <w:bCs/>
          <w:kern w:val="22"/>
        </w:rPr>
        <w:t xml:space="preserve"> et les</w:t>
      </w:r>
      <w:r>
        <w:rPr>
          <w:bCs/>
          <w:kern w:val="22"/>
        </w:rPr>
        <w:t xml:space="preserve"> organisations internationales</w:t>
      </w:r>
      <w:r w:rsidR="00494432">
        <w:rPr>
          <w:bCs/>
          <w:kern w:val="22"/>
        </w:rPr>
        <w:t xml:space="preserve"> concernées à communiquer des points de vue</w:t>
      </w:r>
      <w:r>
        <w:rPr>
          <w:bCs/>
          <w:kern w:val="22"/>
        </w:rPr>
        <w:t xml:space="preserve"> sur le pr</w:t>
      </w:r>
      <w:r w:rsidR="00494432">
        <w:rPr>
          <w:bCs/>
          <w:kern w:val="22"/>
        </w:rPr>
        <w:t>ocessus proposé aux paragraphes </w:t>
      </w:r>
      <w:r>
        <w:rPr>
          <w:bCs/>
          <w:kern w:val="22"/>
        </w:rPr>
        <w:t>5 et 6 de la recommandation 3/16 de l</w:t>
      </w:r>
      <w:r w:rsidR="00542806">
        <w:rPr>
          <w:bCs/>
          <w:kern w:val="22"/>
        </w:rPr>
        <w:t>’</w:t>
      </w:r>
      <w:r>
        <w:rPr>
          <w:bCs/>
          <w:kern w:val="22"/>
        </w:rPr>
        <w:t>Org</w:t>
      </w:r>
      <w:r w:rsidR="00494432">
        <w:rPr>
          <w:bCs/>
          <w:kern w:val="22"/>
        </w:rPr>
        <w:t>ane subsidiaire chargé de l’application</w:t>
      </w:r>
      <w:r>
        <w:rPr>
          <w:bCs/>
          <w:kern w:val="22"/>
        </w:rPr>
        <w:t xml:space="preserve"> et sur la nécessité d</w:t>
      </w:r>
      <w:r w:rsidR="00542806">
        <w:rPr>
          <w:bCs/>
          <w:kern w:val="22"/>
        </w:rPr>
        <w:t>’</w:t>
      </w:r>
      <w:r>
        <w:rPr>
          <w:bCs/>
          <w:kern w:val="22"/>
        </w:rPr>
        <w:t xml:space="preserve">un tel processus, ainsi que des réflexions sur les relations entre </w:t>
      </w:r>
      <w:r>
        <w:rPr>
          <w:bCs/>
          <w:kern w:val="22"/>
        </w:rPr>
        <w:t>les instruments intern</w:t>
      </w:r>
      <w:r w:rsidR="00494432">
        <w:rPr>
          <w:bCs/>
          <w:kern w:val="22"/>
        </w:rPr>
        <w:t xml:space="preserve">ationaux spécialisés </w:t>
      </w:r>
      <w:r>
        <w:rPr>
          <w:bCs/>
          <w:kern w:val="22"/>
        </w:rPr>
        <w:t>d</w:t>
      </w:r>
      <w:r w:rsidR="00542806">
        <w:rPr>
          <w:bCs/>
          <w:kern w:val="22"/>
        </w:rPr>
        <w:t>’</w:t>
      </w:r>
      <w:r>
        <w:rPr>
          <w:bCs/>
          <w:kern w:val="22"/>
        </w:rPr>
        <w:t>ac</w:t>
      </w:r>
      <w:r w:rsidR="00494432">
        <w:rPr>
          <w:bCs/>
          <w:kern w:val="22"/>
        </w:rPr>
        <w:t>cès et de partage des avantages</w:t>
      </w:r>
      <w:r>
        <w:rPr>
          <w:bCs/>
          <w:kern w:val="22"/>
        </w:rPr>
        <w:t>;</w:t>
      </w:r>
    </w:p>
    <w:p w:rsidR="00894E2D" w:rsidRDefault="00CE1CCE">
      <w:pPr>
        <w:suppressLineNumbers/>
        <w:suppressAutoHyphens/>
        <w:spacing w:before="120" w:after="120"/>
        <w:ind w:left="567" w:firstLine="567"/>
        <w:rPr>
          <w:bCs/>
          <w:kern w:val="22"/>
        </w:rPr>
      </w:pPr>
      <w:r>
        <w:rPr>
          <w:bCs/>
          <w:kern w:val="22"/>
        </w:rPr>
        <w:t>2.</w:t>
      </w:r>
      <w:r>
        <w:rPr>
          <w:bCs/>
          <w:kern w:val="22"/>
        </w:rPr>
        <w:tab/>
      </w:r>
      <w:r>
        <w:rPr>
          <w:bCs/>
          <w:i/>
          <w:iCs/>
          <w:kern w:val="22"/>
        </w:rPr>
        <w:t>Prie</w:t>
      </w:r>
      <w:r w:rsidR="00494432">
        <w:rPr>
          <w:bCs/>
          <w:kern w:val="22"/>
        </w:rPr>
        <w:t xml:space="preserve"> la Secrétaire exécutive de</w:t>
      </w:r>
      <w:r>
        <w:rPr>
          <w:bCs/>
          <w:kern w:val="22"/>
        </w:rPr>
        <w:t xml:space="preserve"> : </w:t>
      </w:r>
    </w:p>
    <w:p w:rsidR="00894E2D" w:rsidRDefault="006E6B1C">
      <w:pPr>
        <w:suppressLineNumbers/>
        <w:suppressAutoHyphens/>
        <w:spacing w:before="120" w:after="120"/>
        <w:ind w:left="567" w:firstLine="567"/>
        <w:rPr>
          <w:bCs/>
          <w:kern w:val="22"/>
        </w:rPr>
      </w:pPr>
      <w:r>
        <w:rPr>
          <w:bCs/>
          <w:kern w:val="22"/>
        </w:rPr>
        <w:t>a)</w:t>
      </w:r>
      <w:r>
        <w:rPr>
          <w:bCs/>
          <w:kern w:val="22"/>
        </w:rPr>
        <w:tab/>
        <w:t>Faire une</w:t>
      </w:r>
      <w:r w:rsidR="00494432">
        <w:rPr>
          <w:bCs/>
          <w:kern w:val="22"/>
        </w:rPr>
        <w:t xml:space="preserve"> synthèse d</w:t>
      </w:r>
      <w:r w:rsidR="00CE1CCE">
        <w:rPr>
          <w:bCs/>
          <w:kern w:val="22"/>
        </w:rPr>
        <w:t xml:space="preserve">es </w:t>
      </w:r>
      <w:r w:rsidR="00494432">
        <w:rPr>
          <w:bCs/>
          <w:kern w:val="22"/>
        </w:rPr>
        <w:t>points de vue communiqués</w:t>
      </w:r>
      <w:r w:rsidR="00CE1CCE">
        <w:rPr>
          <w:bCs/>
          <w:kern w:val="22"/>
        </w:rPr>
        <w:t xml:space="preserve"> et fournir des informations sur l</w:t>
      </w:r>
      <w:r>
        <w:rPr>
          <w:bCs/>
          <w:kern w:val="22"/>
        </w:rPr>
        <w:t>’évolution de cette question</w:t>
      </w:r>
      <w:r w:rsidR="00CE1CCE">
        <w:rPr>
          <w:bCs/>
          <w:kern w:val="22"/>
        </w:rPr>
        <w:t xml:space="preserve"> dans les instances internationales comp</w:t>
      </w:r>
      <w:r w:rsidR="00CE1CCE">
        <w:rPr>
          <w:bCs/>
          <w:kern w:val="22"/>
        </w:rPr>
        <w:t>étentes et sur les résultats de la deu</w:t>
      </w:r>
      <w:r w:rsidR="00494432">
        <w:rPr>
          <w:bCs/>
          <w:kern w:val="22"/>
        </w:rPr>
        <w:t xml:space="preserve">xième évaluation et </w:t>
      </w:r>
      <w:r w:rsidR="00CE1CCE">
        <w:rPr>
          <w:bCs/>
          <w:kern w:val="22"/>
        </w:rPr>
        <w:t>examen de l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efficacité du Protocole de Nagoya sur l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accès aux ressources génétiques et le partage juste et équitable des avantages découlant de leur utilisation</w:t>
      </w:r>
      <w:r w:rsidR="00CE1CCE">
        <w:rPr>
          <w:bCs/>
          <w:kern w:val="22"/>
        </w:rPr>
        <w:t xml:space="preserve"> qui présentent un intérêt</w:t>
      </w:r>
      <w:r w:rsidR="00494432">
        <w:rPr>
          <w:bCs/>
          <w:kern w:val="22"/>
        </w:rPr>
        <w:t xml:space="preserve"> pour son article 4</w:t>
      </w:r>
      <w:r w:rsidR="00CE1CCE">
        <w:rPr>
          <w:bCs/>
          <w:kern w:val="22"/>
        </w:rPr>
        <w:t xml:space="preserve">; </w:t>
      </w:r>
    </w:p>
    <w:p w:rsidR="00894E2D" w:rsidRDefault="00494432">
      <w:pPr>
        <w:suppressLineNumbers/>
        <w:suppressAutoHyphens/>
        <w:spacing w:before="120" w:after="120"/>
        <w:ind w:left="567" w:firstLine="567"/>
        <w:rPr>
          <w:bCs/>
          <w:kern w:val="22"/>
        </w:rPr>
      </w:pPr>
      <w:r>
        <w:rPr>
          <w:bCs/>
          <w:kern w:val="22"/>
        </w:rPr>
        <w:lastRenderedPageBreak/>
        <w:t>b)</w:t>
      </w:r>
      <w:r>
        <w:rPr>
          <w:bCs/>
          <w:kern w:val="22"/>
        </w:rPr>
        <w:tab/>
        <w:t>M</w:t>
      </w:r>
      <w:r w:rsidR="00CE1CCE">
        <w:rPr>
          <w:bCs/>
          <w:kern w:val="22"/>
        </w:rPr>
        <w:t>ettre les informations visées à l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alinéa a) du paragraphe 2 à la disposition de l</w:t>
      </w:r>
      <w:r w:rsidR="00542806">
        <w:rPr>
          <w:bCs/>
          <w:kern w:val="22"/>
        </w:rPr>
        <w:t>’</w:t>
      </w:r>
      <w:r w:rsidR="00CE1CCE">
        <w:rPr>
          <w:bCs/>
          <w:kern w:val="22"/>
        </w:rPr>
        <w:t>Org</w:t>
      </w:r>
      <w:r>
        <w:rPr>
          <w:bCs/>
          <w:kern w:val="22"/>
        </w:rPr>
        <w:t>ane subsidiaire chargé de l’application,</w:t>
      </w:r>
      <w:r w:rsidR="00CE1CCE">
        <w:rPr>
          <w:bCs/>
          <w:kern w:val="22"/>
        </w:rPr>
        <w:t xml:space="preserve"> p</w:t>
      </w:r>
      <w:r>
        <w:rPr>
          <w:bCs/>
          <w:kern w:val="22"/>
        </w:rPr>
        <w:t>our examen à sa sixième réunion</w:t>
      </w:r>
      <w:r w:rsidR="00CE1CCE">
        <w:rPr>
          <w:bCs/>
          <w:kern w:val="22"/>
        </w:rPr>
        <w:t>;</w:t>
      </w:r>
    </w:p>
    <w:p w:rsidR="00894E2D" w:rsidRDefault="00CE1CCE">
      <w:pPr>
        <w:suppressLineNumbers/>
        <w:suppressAutoHyphens/>
        <w:spacing w:before="120" w:after="120"/>
        <w:ind w:left="567" w:firstLine="567"/>
        <w:rPr>
          <w:bCs/>
          <w:kern w:val="22"/>
        </w:rPr>
      </w:pPr>
      <w:r>
        <w:rPr>
          <w:bCs/>
          <w:kern w:val="22"/>
        </w:rPr>
        <w:t>3.</w:t>
      </w:r>
      <w:r>
        <w:rPr>
          <w:bCs/>
          <w:kern w:val="22"/>
        </w:rPr>
        <w:tab/>
      </w:r>
      <w:r>
        <w:rPr>
          <w:bCs/>
          <w:i/>
          <w:iCs/>
          <w:kern w:val="22"/>
        </w:rPr>
        <w:t>Prie</w:t>
      </w:r>
      <w:r>
        <w:rPr>
          <w:bCs/>
          <w:kern w:val="22"/>
        </w:rPr>
        <w:t xml:space="preserve"> l</w:t>
      </w:r>
      <w:r w:rsidR="00542806">
        <w:rPr>
          <w:bCs/>
          <w:kern w:val="22"/>
        </w:rPr>
        <w:t>’</w:t>
      </w:r>
      <w:r>
        <w:rPr>
          <w:bCs/>
          <w:kern w:val="22"/>
        </w:rPr>
        <w:t>Org</w:t>
      </w:r>
      <w:r w:rsidR="00494432">
        <w:rPr>
          <w:bCs/>
          <w:kern w:val="22"/>
        </w:rPr>
        <w:t>ane subsidiaire chargé de l’application</w:t>
      </w:r>
      <w:r>
        <w:rPr>
          <w:bCs/>
          <w:kern w:val="22"/>
        </w:rPr>
        <w:t xml:space="preserve"> d</w:t>
      </w:r>
      <w:r w:rsidR="00542806">
        <w:rPr>
          <w:bCs/>
          <w:kern w:val="22"/>
        </w:rPr>
        <w:t>’</w:t>
      </w:r>
      <w:r>
        <w:rPr>
          <w:bCs/>
          <w:kern w:val="22"/>
        </w:rPr>
        <w:t>examiner la question à</w:t>
      </w:r>
      <w:r>
        <w:rPr>
          <w:bCs/>
          <w:kern w:val="22"/>
        </w:rPr>
        <w:t xml:space="preserve"> sa sixième réunion, sur la base de sa </w:t>
      </w:r>
      <w:r w:rsidR="00494432">
        <w:rPr>
          <w:bCs/>
          <w:kern w:val="22"/>
        </w:rPr>
        <w:t>recommandation 3/16, et de formuler</w:t>
      </w:r>
      <w:r>
        <w:rPr>
          <w:bCs/>
          <w:kern w:val="22"/>
        </w:rPr>
        <w:t xml:space="preserve"> une recommandation</w:t>
      </w:r>
      <w:r>
        <w:rPr>
          <w:bCs/>
          <w:kern w:val="22"/>
        </w:rPr>
        <w:t xml:space="preserve"> pour examen par la Conférence des Parties </w:t>
      </w:r>
      <w:r w:rsidR="00542806">
        <w:rPr>
          <w:bCs/>
          <w:kern w:val="22"/>
        </w:rPr>
        <w:t>siégeant en tant que</w:t>
      </w:r>
      <w:r>
        <w:rPr>
          <w:bCs/>
          <w:kern w:val="22"/>
        </w:rPr>
        <w:t xml:space="preserve"> réunion des Parties au Protocole de Nagoya à sa sixième réunion.</w:t>
      </w:r>
    </w:p>
    <w:p w:rsidR="00894E2D" w:rsidRDefault="00CE1CCE">
      <w:pPr>
        <w:pStyle w:val="Para10"/>
        <w:numPr>
          <w:ilvl w:val="0"/>
          <w:numId w:val="0"/>
        </w:numPr>
        <w:jc w:val="center"/>
      </w:pPr>
      <w:r>
        <w:t>_________</w:t>
      </w:r>
    </w:p>
    <w:sectPr w:rsidR="00894E2D" w:rsidSect="007A7F22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CCE" w:rsidRDefault="00CE1CCE">
      <w:r>
        <w:separator/>
      </w:r>
    </w:p>
  </w:endnote>
  <w:endnote w:type="continuationSeparator" w:id="0">
    <w:p w:rsidR="00CE1CCE" w:rsidRDefault="00CE1CCE">
      <w:r>
        <w:continuationSeparator/>
      </w:r>
    </w:p>
  </w:endnote>
  <w:endnote w:type="continuationNotice" w:id="1">
    <w:p w:rsidR="00CE1CCE" w:rsidRDefault="00CE1C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894E2D" w:rsidRDefault="00CE1CCE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346E65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346E65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94E2D" w:rsidRDefault="00CE1CCE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CCE" w:rsidRDefault="00CE1CCE">
      <w:r>
        <w:separator/>
      </w:r>
    </w:p>
  </w:footnote>
  <w:footnote w:type="continuationSeparator" w:id="0">
    <w:p w:rsidR="00CE1CCE" w:rsidRDefault="00CE1CCE">
      <w:r>
        <w:continuationSeparator/>
      </w:r>
    </w:p>
  </w:footnote>
  <w:footnote w:type="continuationNotice" w:id="1">
    <w:p w:rsidR="00CE1CCE" w:rsidRDefault="00CE1CCE"/>
  </w:footnote>
  <w:footnote w:id="2">
    <w:p w:rsidR="00894E2D" w:rsidRDefault="00CE1CCE">
      <w:pPr>
        <w:pStyle w:val="FootnoteText"/>
      </w:pPr>
      <w:r>
        <w:rPr>
          <w:rStyle w:val="FootnoteReference"/>
        </w:rPr>
        <w:footnoteRef/>
      </w:r>
      <w:r>
        <w:t xml:space="preserve"> Nations Unies, </w:t>
      </w:r>
      <w:r>
        <w:rPr>
          <w:i/>
          <w:iCs/>
        </w:rPr>
        <w:t>Recueil des Traités</w:t>
      </w:r>
      <w:r>
        <w:t>, vol. 3008, no 30619.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2" w:name="_Hlk137802784"/>
  <w:bookmarkStart w:id="3" w:name="_Hlk137802785"/>
  <w:p w:rsidR="00894E2D" w:rsidRDefault="00CE1CCE">
    <w:pPr>
      <w:pStyle w:val="Header"/>
      <w:spacing w:after="240"/>
      <w:rPr>
        <w:szCs w:val="20"/>
      </w:rPr>
    </w:pPr>
    <w:r>
      <w:rPr>
        <w:szCs w:val="20"/>
      </w:rPr>
      <w:fldChar w:fldCharType="begin"/>
    </w:r>
    <w:r>
      <w:rPr>
        <w:szCs w:val="20"/>
      </w:rPr>
      <w:instrText xml:space="preserve"> HYPERLINK \h </w:instrText>
    </w:r>
    <w:r>
      <w:rPr>
        <w:szCs w:val="20"/>
      </w:rPr>
      <w:fldChar w:fldCharType="separate"/>
    </w:r>
    <w:r>
      <w:rPr>
        <w:szCs w:val="20"/>
      </w:rPr>
      <w:t>CBD/NP/MOP/5/WG.</w:t>
    </w:r>
    <w:r>
      <w:rPr>
        <w:szCs w:val="20"/>
      </w:rPr>
      <w:t>II/CRP.6</w:t>
    </w:r>
    <w:r>
      <w:rPr>
        <w:szCs w:val="20"/>
      </w:rPr>
      <w:fldChar w:fldCharType="end"/>
    </w:r>
    <w:bookmarkEnd w:id="2"/>
    <w:bookmarkEnd w:id="3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Cs w:val="20"/>
      </w:rPr>
      <w:alias w:val="Subject"/>
      <w:tag w:val=""/>
      <w:id w:val="-1885015078"/>
      <w:showingPlcHdr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894E2D" w:rsidRDefault="00542806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 xml:space="preserve">    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CAFA6222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1C7879D0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09A8E3E8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80469F5C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8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10"/>
  </w:num>
  <w:num w:numId="15">
    <w:abstractNumId w:val="10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7"/>
  </w:num>
  <w:num w:numId="19">
    <w:abstractNumId w:val="13"/>
    <w:lvlOverride w:ilvl="0">
      <w:startOverride w:val="1"/>
    </w:lvlOverride>
  </w:num>
  <w:num w:numId="20">
    <w:abstractNumId w:val="13"/>
    <w:lvlOverride w:ilvl="0">
      <w:startOverride w:val="1"/>
    </w:lvlOverride>
  </w:num>
  <w:num w:numId="21">
    <w:abstractNumId w:val="9"/>
  </w:num>
  <w:num w:numId="22">
    <w:abstractNumId w:val="5"/>
  </w:num>
  <w:num w:numId="23">
    <w:abstractNumId w:val="14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6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74"/>
    <w:rsid w:val="00040576"/>
    <w:rsid w:val="00040598"/>
    <w:rsid w:val="000B0607"/>
    <w:rsid w:val="000C04BB"/>
    <w:rsid w:val="000C369F"/>
    <w:rsid w:val="000D11FE"/>
    <w:rsid w:val="00107C5D"/>
    <w:rsid w:val="00122F71"/>
    <w:rsid w:val="00125334"/>
    <w:rsid w:val="00132581"/>
    <w:rsid w:val="00150783"/>
    <w:rsid w:val="00173C53"/>
    <w:rsid w:val="00182145"/>
    <w:rsid w:val="00184909"/>
    <w:rsid w:val="001D7501"/>
    <w:rsid w:val="0021066C"/>
    <w:rsid w:val="002357A9"/>
    <w:rsid w:val="002448E8"/>
    <w:rsid w:val="00257612"/>
    <w:rsid w:val="00261599"/>
    <w:rsid w:val="002A5BDF"/>
    <w:rsid w:val="002B00CA"/>
    <w:rsid w:val="002B2C1E"/>
    <w:rsid w:val="002B559C"/>
    <w:rsid w:val="002D4858"/>
    <w:rsid w:val="002E2E4F"/>
    <w:rsid w:val="00303F0B"/>
    <w:rsid w:val="00307D20"/>
    <w:rsid w:val="00310608"/>
    <w:rsid w:val="00317EA5"/>
    <w:rsid w:val="00323F22"/>
    <w:rsid w:val="00340497"/>
    <w:rsid w:val="00343445"/>
    <w:rsid w:val="00346E65"/>
    <w:rsid w:val="003476A9"/>
    <w:rsid w:val="0035272E"/>
    <w:rsid w:val="00394E74"/>
    <w:rsid w:val="003B7545"/>
    <w:rsid w:val="003C6F10"/>
    <w:rsid w:val="003E4666"/>
    <w:rsid w:val="003E6860"/>
    <w:rsid w:val="004049A7"/>
    <w:rsid w:val="00441498"/>
    <w:rsid w:val="00453460"/>
    <w:rsid w:val="004639F3"/>
    <w:rsid w:val="004701EE"/>
    <w:rsid w:val="00474F54"/>
    <w:rsid w:val="004806A1"/>
    <w:rsid w:val="00480A8D"/>
    <w:rsid w:val="004842CA"/>
    <w:rsid w:val="00494432"/>
    <w:rsid w:val="004A2A2D"/>
    <w:rsid w:val="004C7FE3"/>
    <w:rsid w:val="00537248"/>
    <w:rsid w:val="005408AD"/>
    <w:rsid w:val="005416AE"/>
    <w:rsid w:val="00542806"/>
    <w:rsid w:val="0054573A"/>
    <w:rsid w:val="00594ACD"/>
    <w:rsid w:val="005A206E"/>
    <w:rsid w:val="005C0058"/>
    <w:rsid w:val="005C1CD6"/>
    <w:rsid w:val="005C5AEE"/>
    <w:rsid w:val="005D02AF"/>
    <w:rsid w:val="005E2605"/>
    <w:rsid w:val="005F01EC"/>
    <w:rsid w:val="00607E99"/>
    <w:rsid w:val="00635932"/>
    <w:rsid w:val="00646AFA"/>
    <w:rsid w:val="006569BA"/>
    <w:rsid w:val="00657ED6"/>
    <w:rsid w:val="006706EC"/>
    <w:rsid w:val="00695A2A"/>
    <w:rsid w:val="006B293D"/>
    <w:rsid w:val="006D1168"/>
    <w:rsid w:val="006E6B1C"/>
    <w:rsid w:val="00722D66"/>
    <w:rsid w:val="00745EF9"/>
    <w:rsid w:val="0076622F"/>
    <w:rsid w:val="00767EB5"/>
    <w:rsid w:val="00776E1E"/>
    <w:rsid w:val="00777EBE"/>
    <w:rsid w:val="007A22EF"/>
    <w:rsid w:val="007A7F22"/>
    <w:rsid w:val="007C53CD"/>
    <w:rsid w:val="007C77BC"/>
    <w:rsid w:val="007F2E0F"/>
    <w:rsid w:val="007F72CC"/>
    <w:rsid w:val="00845B77"/>
    <w:rsid w:val="00855E32"/>
    <w:rsid w:val="00874541"/>
    <w:rsid w:val="00894E2D"/>
    <w:rsid w:val="008E0581"/>
    <w:rsid w:val="008F47E1"/>
    <w:rsid w:val="0093049C"/>
    <w:rsid w:val="00932F3A"/>
    <w:rsid w:val="00935461"/>
    <w:rsid w:val="009459E3"/>
    <w:rsid w:val="00995DDC"/>
    <w:rsid w:val="009A36FE"/>
    <w:rsid w:val="009C1114"/>
    <w:rsid w:val="009E0BC0"/>
    <w:rsid w:val="00A108A4"/>
    <w:rsid w:val="00A3720A"/>
    <w:rsid w:val="00A4495A"/>
    <w:rsid w:val="00A54FA0"/>
    <w:rsid w:val="00A85CF2"/>
    <w:rsid w:val="00A96B21"/>
    <w:rsid w:val="00AB78DA"/>
    <w:rsid w:val="00AD4C4A"/>
    <w:rsid w:val="00AE1A95"/>
    <w:rsid w:val="00B36EA9"/>
    <w:rsid w:val="00B52D87"/>
    <w:rsid w:val="00B77AAF"/>
    <w:rsid w:val="00BA1420"/>
    <w:rsid w:val="00BB1991"/>
    <w:rsid w:val="00BB30D6"/>
    <w:rsid w:val="00BC63A1"/>
    <w:rsid w:val="00BF1608"/>
    <w:rsid w:val="00BF75B8"/>
    <w:rsid w:val="00C2354A"/>
    <w:rsid w:val="00C35912"/>
    <w:rsid w:val="00C65DC6"/>
    <w:rsid w:val="00C669CE"/>
    <w:rsid w:val="00C955E9"/>
    <w:rsid w:val="00CE1CCE"/>
    <w:rsid w:val="00CF70AB"/>
    <w:rsid w:val="00D1725D"/>
    <w:rsid w:val="00D21294"/>
    <w:rsid w:val="00D23F1E"/>
    <w:rsid w:val="00D3059B"/>
    <w:rsid w:val="00D60046"/>
    <w:rsid w:val="00D71EBB"/>
    <w:rsid w:val="00D71FFB"/>
    <w:rsid w:val="00D87A90"/>
    <w:rsid w:val="00DA2E6B"/>
    <w:rsid w:val="00DD74C2"/>
    <w:rsid w:val="00DF2CF0"/>
    <w:rsid w:val="00DF5F6F"/>
    <w:rsid w:val="00E15315"/>
    <w:rsid w:val="00E1597C"/>
    <w:rsid w:val="00E249CC"/>
    <w:rsid w:val="00E33E24"/>
    <w:rsid w:val="00E45016"/>
    <w:rsid w:val="00E73AAE"/>
    <w:rsid w:val="00E8206A"/>
    <w:rsid w:val="00E83053"/>
    <w:rsid w:val="00ED0A59"/>
    <w:rsid w:val="00ED3849"/>
    <w:rsid w:val="00F258FB"/>
    <w:rsid w:val="00F32FB6"/>
    <w:rsid w:val="00F36428"/>
    <w:rsid w:val="00F638CA"/>
    <w:rsid w:val="00F6660F"/>
    <w:rsid w:val="00F7593A"/>
    <w:rsid w:val="00F75F90"/>
    <w:rsid w:val="00FA18C9"/>
    <w:rsid w:val="00FC0705"/>
    <w:rsid w:val="00FC0FED"/>
    <w:rsid w:val="00FC6EFE"/>
    <w:rsid w:val="00FD4F3F"/>
    <w:rsid w:val="00FE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D686C7-222D-47E7-AE5A-A2AD3357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EA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17EA5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17EA5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17EA5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17EA5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17EA5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317EA5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317EA5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317EA5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317EA5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317EA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317EA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17EA5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317EA5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7EA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7EA5"/>
    <w:rPr>
      <w:rFonts w:ascii="Times New Roman" w:eastAsia="SimSun" w:hAnsi="Times New Roman" w:cs="Times New Roman"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17EA5"/>
    <w:rPr>
      <w:vertAlign w:val="superscript"/>
    </w:rPr>
  </w:style>
  <w:style w:type="paragraph" w:customStyle="1" w:styleId="Footnote">
    <w:name w:val="Footnote"/>
    <w:basedOn w:val="FootnoteText"/>
    <w:qFormat/>
    <w:rsid w:val="00317EA5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0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317EA5"/>
    <w:rPr>
      <w:rFonts w:ascii="Times New Roman Bold" w:eastAsiaTheme="majorEastAsia" w:hAnsi="Times New Roman Bold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317EA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17EA5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rsid w:val="00317EA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17EA5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17EA5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17EA5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317EA5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7EA5"/>
    <w:rPr>
      <w:rFonts w:ascii="Times New Roman" w:eastAsiaTheme="majorEastAsia" w:hAnsi="Times New Roman" w:cs="Times New Roman"/>
      <w:i/>
      <w:iCs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17E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17E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7EA5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EA5"/>
    <w:rPr>
      <w:rFonts w:ascii="Times New Roman" w:eastAsia="SimSun" w:hAnsi="Times New Roman" w:cs="Times New Roman"/>
      <w:b/>
      <w:bCs/>
      <w:kern w:val="0"/>
      <w:sz w:val="20"/>
      <w:szCs w:val="20"/>
      <w:lang w:val="fr-FR"/>
      <w14:ligatures w14:val="none"/>
    </w:rPr>
  </w:style>
  <w:style w:type="paragraph" w:customStyle="1" w:styleId="AEDistrNormal">
    <w:name w:val="AE_DistrNormal"/>
    <w:basedOn w:val="Normal"/>
    <w:unhideWhenUsed/>
    <w:rsid w:val="00317EA5"/>
    <w:pPr>
      <w:jc w:val="left"/>
    </w:pPr>
  </w:style>
  <w:style w:type="paragraph" w:customStyle="1" w:styleId="AASmallLogo">
    <w:name w:val="AA_SmallLogo"/>
    <w:basedOn w:val="AEDistrNormal"/>
    <w:unhideWhenUsed/>
    <w:rsid w:val="00317EA5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317EA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317EA5"/>
  </w:style>
  <w:style w:type="paragraph" w:customStyle="1" w:styleId="ACLargeLogo">
    <w:name w:val="AC_LargeLogo"/>
    <w:basedOn w:val="AFCorNotNormal"/>
    <w:next w:val="Normal"/>
    <w:unhideWhenUsed/>
    <w:rsid w:val="00317EA5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317EA5"/>
    <w:pPr>
      <w:spacing w:before="120"/>
    </w:pPr>
  </w:style>
  <w:style w:type="paragraph" w:customStyle="1" w:styleId="AENormal">
    <w:name w:val="AE_Normal"/>
    <w:basedOn w:val="Normal"/>
    <w:rsid w:val="00317EA5"/>
  </w:style>
  <w:style w:type="paragraph" w:customStyle="1" w:styleId="AFCorNot12Bold">
    <w:name w:val="AF_CorNot12Bold"/>
    <w:basedOn w:val="AFCorNotNormal"/>
    <w:next w:val="AFCorNotNormal"/>
    <w:unhideWhenUsed/>
    <w:qFormat/>
    <w:rsid w:val="00317EA5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317EA5"/>
    <w:rPr>
      <w:b/>
    </w:rPr>
  </w:style>
  <w:style w:type="paragraph" w:customStyle="1" w:styleId="AISpacer">
    <w:name w:val="AI_Spacer"/>
    <w:next w:val="Normal"/>
    <w:unhideWhenUsed/>
    <w:qFormat/>
    <w:rsid w:val="00317EA5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317EA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317E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317EA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317EA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317EA5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317EA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317EA5"/>
    <w:rPr>
      <w:sz w:val="20"/>
    </w:rPr>
  </w:style>
  <w:style w:type="paragraph" w:customStyle="1" w:styleId="CBDFootnoteText">
    <w:name w:val="CBD_Footnote_Text"/>
    <w:basedOn w:val="CBDNormal"/>
    <w:qFormat/>
    <w:rsid w:val="00317EA5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317EA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317EA5"/>
    <w:pPr>
      <w:numPr>
        <w:numId w:val="22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Number"/>
    <w:qFormat/>
    <w:rsid w:val="00317EA5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317EA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17EA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17EA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317EA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317EA5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317EA5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317EA5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317EA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317EA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17EA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17EA5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317EA5"/>
    <w:rPr>
      <w:rFonts w:ascii="Times New Roman" w:eastAsia="SimSun" w:hAnsi="Times New Roman" w:cs="Times New Roman"/>
      <w:bCs/>
      <w:kern w:val="0"/>
      <w:sz w:val="24"/>
      <w:lang w:val="fr-F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317EA5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317EA5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317EA5"/>
    <w:rPr>
      <w:rFonts w:ascii="Times New Roman" w:eastAsia="SimSun" w:hAnsi="Times New Roman" w:cs="Times New Roman"/>
      <w:snapToGrid w:val="0"/>
      <w:kern w:val="0"/>
      <w:u w:val="single"/>
      <w:lang w:val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317EA5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317EA5"/>
    <w:pPr>
      <w:contextualSpacing/>
    </w:pPr>
  </w:style>
  <w:style w:type="paragraph" w:styleId="ListParagraph">
    <w:name w:val="List Paragraph"/>
    <w:basedOn w:val="Normal"/>
    <w:uiPriority w:val="34"/>
    <w:qFormat/>
    <w:rsid w:val="00317EA5"/>
    <w:pPr>
      <w:ind w:left="720"/>
      <w:contextualSpacing/>
    </w:pPr>
  </w:style>
  <w:style w:type="paragraph" w:customStyle="1" w:styleId="Para1">
    <w:name w:val="Para1"/>
    <w:basedOn w:val="Normal"/>
    <w:link w:val="Para1Char"/>
    <w:qFormat/>
    <w:rsid w:val="002448E8"/>
    <w:pPr>
      <w:numPr>
        <w:numId w:val="33"/>
      </w:numPr>
      <w:tabs>
        <w:tab w:val="clear" w:pos="567"/>
        <w:tab w:val="clear" w:pos="1134"/>
        <w:tab w:val="clear" w:pos="1701"/>
        <w:tab w:val="clear" w:pos="2268"/>
      </w:tabs>
      <w:spacing w:before="120" w:after="120"/>
    </w:pPr>
    <w:rPr>
      <w:rFonts w:eastAsia="Times New Roman"/>
      <w:snapToGrid w:val="0"/>
      <w:szCs w:val="18"/>
    </w:rPr>
  </w:style>
  <w:style w:type="character" w:customStyle="1" w:styleId="Para1Char">
    <w:name w:val="Para1 Char"/>
    <w:link w:val="Para1"/>
    <w:qFormat/>
    <w:locked/>
    <w:rsid w:val="002448E8"/>
    <w:rPr>
      <w:rFonts w:ascii="Times New Roman" w:eastAsia="Times New Roman" w:hAnsi="Times New Roman" w:cs="Times New Roman"/>
      <w:snapToGrid w:val="0"/>
      <w:kern w:val="0"/>
      <w:szCs w:val="18"/>
      <w:lang w:val="fr-FR"/>
      <w14:ligatures w14:val="none"/>
    </w:rPr>
  </w:style>
  <w:style w:type="paragraph" w:styleId="Revision">
    <w:name w:val="Revision"/>
    <w:hidden/>
    <w:uiPriority w:val="99"/>
    <w:semiHidden/>
    <w:rsid w:val="00F32FB6"/>
    <w:pPr>
      <w:spacing w:after="0" w:line="240" w:lineRule="auto"/>
    </w:pPr>
    <w:rPr>
      <w:rFonts w:ascii="Times New Roman" w:eastAsia="SimSu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3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ABS-Nagoya%20Protocol\NP-MOP\NP-MOP-05\Templates&amp;status\template-np-mop-05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0C"/>
    <w:rsid w:val="00162C69"/>
    <w:rsid w:val="00280624"/>
    <w:rsid w:val="002A5BDF"/>
    <w:rsid w:val="00303F0B"/>
    <w:rsid w:val="004806A1"/>
    <w:rsid w:val="0058270C"/>
    <w:rsid w:val="00747467"/>
    <w:rsid w:val="00756C46"/>
    <w:rsid w:val="00760256"/>
    <w:rsid w:val="0093049C"/>
    <w:rsid w:val="00932F3A"/>
    <w:rsid w:val="00967CF3"/>
    <w:rsid w:val="00986A85"/>
    <w:rsid w:val="00B32901"/>
    <w:rsid w:val="00B77AAF"/>
    <w:rsid w:val="00C05839"/>
    <w:rsid w:val="00C40B01"/>
    <w:rsid w:val="00DC2AEA"/>
    <w:rsid w:val="00DF2CF0"/>
    <w:rsid w:val="00DF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992DD593644CA3A4D9C33823E70190">
    <w:name w:val="ED992DD593644CA3A4D9C33823E701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81C4A-0945-4C28-BC96-5754FEF8B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73C61E-7131-41DB-BD8F-CFCC2CA193A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D792A-5D04-4A4B-A0D9-CF25D9760A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template-np-mop-05</Template>
  <TotalTime>18</TotalTime>
  <Pages>2</Pages>
  <Words>403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Instruments internationaux spécialisés d'accès et de partage des avantages dans le contexte du paragraphe 4 de l'article 4 du Protocole de Nagoya</vt:lpstr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Instruments internationaux spécialisés d'accès et de partage des avantages dans le contexte du paragraphe 4 de l'article 4 du Protocole de Nagoya</dc:title>
  <dc:subject/>
  <dc:creator>Secretariat of the Convention on Biological Diversity</dc:creator>
  <cp:keywords>Conférence des Parties agissant comme réunion des Parties au Protocole de Nagoya sur l'accès aux ressources génétiques et le partage juste et équitable des avantages découlant de leur utilisation</cp:keywords>
  <dc:description/>
  <cp:lastModifiedBy>Finn Kinley</cp:lastModifiedBy>
  <cp:revision>10</cp:revision>
  <dcterms:created xsi:type="dcterms:W3CDTF">2024-10-30T20:33:00Z</dcterms:created>
  <dcterms:modified xsi:type="dcterms:W3CDTF">2024-10-30T21:58:00Z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0x010100D2DCE20B4A46324F91882C0B469D095E</vt:lpwstr>
  </property>
  <property fmtid="{D5CDD505-2E9C-101B-9397-08002B2CF9AE}" pid="3" name="MediaServiceImageTags">
    <vt:lpwstr/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2024-10-29T22:24:47Z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1c621bcd-f595-4958-90fc-cef0fd0110ff</vt:lpwstr>
  </property>
  <property fmtid="{D5CDD505-2E9C-101B-9397-08002B2CF9AE}" pid="10" name="MSIP_Label_6bd9ddd1-4d20-43f6-abfa-fc3c07406f94_ContentBits">
    <vt:lpwstr>0</vt:lpwstr>
  </property>
</Properties>
</file>