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17781F" w14:paraId="44A46D52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9E326F0" w14:textId="77777777" w:rsidR="001C6CC7" w:rsidRDefault="00DC03D0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00C4EC2" wp14:editId="33363AAD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A598BEC" w14:textId="77777777" w:rsidR="008A1499" w:rsidRPr="0017781F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1859A232" w14:textId="2B0DC2D0" w:rsidR="001C6CC7" w:rsidRDefault="00FF1435">
            <w:pPr>
              <w:pStyle w:val="AASmallLogo"/>
            </w:pPr>
            <w:r w:rsidRPr="00296F19">
              <w:rPr>
                <w:rFonts w:eastAsia="DengXian"/>
                <w:noProof/>
                <w:lang w:val="fr-CA" w:eastAsia="fr-CA"/>
              </w:rPr>
              <w:drawing>
                <wp:inline distT="0" distB="0" distL="0" distR="0" wp14:anchorId="49F75F08" wp14:editId="32059BF6">
                  <wp:extent cx="593725" cy="340995"/>
                  <wp:effectExtent l="0" t="0" r="0" b="1905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7230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41B01A40" w14:textId="77777777" w:rsidR="008A1499" w:rsidRPr="0017781F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BEBEB09" w14:textId="3A2E9D50" w:rsidR="001C6CC7" w:rsidRDefault="00DC03D0">
            <w:pPr>
              <w:pStyle w:val="ABSymbol"/>
            </w:pPr>
            <w:r>
              <w:rPr>
                <w:sz w:val="40"/>
              </w:rPr>
              <w:t>CBD</w:t>
            </w:r>
            <w:r>
              <w:t>/SBI/</w:t>
            </w:r>
            <w:r w:rsidR="00B95381">
              <w:t>CRP.</w:t>
            </w:r>
            <w:r>
              <w:t>9</w:t>
            </w:r>
            <w:r w:rsidR="001B316A">
              <w:t>/Rev.1</w:t>
            </w:r>
          </w:p>
        </w:tc>
      </w:tr>
    </w:tbl>
    <w:p w14:paraId="7302AD57" w14:textId="77777777" w:rsidR="008A1499" w:rsidRPr="0017781F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17781F" w14:paraId="7B2E0F1C" w14:textId="77777777" w:rsidTr="008A1499">
        <w:trPr>
          <w:trHeight w:val="1814"/>
        </w:trPr>
        <w:tc>
          <w:tcPr>
            <w:tcW w:w="7370" w:type="dxa"/>
          </w:tcPr>
          <w:p w14:paraId="48C0D88B" w14:textId="62007992" w:rsidR="001C6CC7" w:rsidRDefault="00FF1435">
            <w:pPr>
              <w:pStyle w:val="ACLargeLogo"/>
            </w:pPr>
            <w:r w:rsidRPr="00296F19">
              <w:rPr>
                <w:b/>
                <w:bCs/>
                <w:noProof/>
                <w:lang w:val="fr-CA" w:eastAsia="fr-CA"/>
              </w:rPr>
              <w:drawing>
                <wp:inline distT="0" distB="0" distL="0" distR="0" wp14:anchorId="4744B3A0" wp14:editId="31ABD5F2">
                  <wp:extent cx="2857500" cy="1076325"/>
                  <wp:effectExtent l="0" t="0" r="0" b="9525"/>
                  <wp:docPr id="3" name="Picture 5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94022BE" w14:textId="77777777" w:rsidR="008A1499" w:rsidRPr="0017781F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1C818920" w14:textId="1F2C145A" w:rsidR="001C6CC7" w:rsidRDefault="00DC03D0">
            <w:pPr>
              <w:pStyle w:val="AEDistrNormal"/>
            </w:pPr>
            <w:r>
              <w:t xml:space="preserve">Distr. </w:t>
            </w:r>
            <w:r w:rsidR="00B84982">
              <w:t>limitée</w:t>
            </w:r>
          </w:p>
          <w:p w14:paraId="307649A6" w14:textId="658933D9" w:rsidR="001C6CC7" w:rsidRDefault="00DC03D0">
            <w:pPr>
              <w:pStyle w:val="AEDistrNormal"/>
            </w:pPr>
            <w:r>
              <w:t>1</w:t>
            </w:r>
            <w:r w:rsidR="00B95381">
              <w:t>9</w:t>
            </w:r>
            <w:r w:rsidR="00597773">
              <w:t> </w:t>
            </w:r>
            <w:r w:rsidR="00B95381">
              <w:t>février</w:t>
            </w:r>
            <w:r w:rsidR="00597773">
              <w:t> </w:t>
            </w:r>
            <w:r>
              <w:t>2025</w:t>
            </w:r>
          </w:p>
          <w:p w14:paraId="6A4D9167" w14:textId="13B372B6" w:rsidR="00F97AB6" w:rsidRDefault="00F97AB6" w:rsidP="00F97AB6">
            <w:pPr>
              <w:pStyle w:val="AEDistrNormal6pt"/>
              <w:spacing w:before="0"/>
            </w:pPr>
            <w:r>
              <w:t>Français</w:t>
            </w:r>
          </w:p>
          <w:p w14:paraId="44F4218C" w14:textId="7AE43A60" w:rsidR="001C6CC7" w:rsidRDefault="00DC03D0" w:rsidP="00F97AB6">
            <w:pPr>
              <w:pStyle w:val="AEDistrNormal6pt"/>
              <w:spacing w:before="0"/>
            </w:pPr>
            <w:r>
              <w:t>Original</w:t>
            </w:r>
            <w:r w:rsidR="00597773">
              <w:t> </w:t>
            </w:r>
            <w:r>
              <w:t xml:space="preserve">: </w:t>
            </w:r>
            <w:r w:rsidR="00B84982">
              <w:t>a</w:t>
            </w:r>
            <w:r>
              <w:t xml:space="preserve">nglais </w:t>
            </w:r>
          </w:p>
          <w:p w14:paraId="64B7D332" w14:textId="77777777" w:rsidR="008A1499" w:rsidRPr="0017781F" w:rsidRDefault="008A1499" w:rsidP="008A1499">
            <w:pPr>
              <w:pStyle w:val="AEDistrNormal6pt"/>
            </w:pPr>
          </w:p>
        </w:tc>
      </w:tr>
    </w:tbl>
    <w:p w14:paraId="31069F3B" w14:textId="77777777" w:rsidR="008A1499" w:rsidRPr="0017781F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17781F" w14:paraId="6C93BABD" w14:textId="77777777" w:rsidTr="008A1499">
        <w:trPr>
          <w:trHeight w:val="57"/>
        </w:trPr>
        <w:tc>
          <w:tcPr>
            <w:tcW w:w="6094" w:type="dxa"/>
          </w:tcPr>
          <w:p w14:paraId="66177039" w14:textId="7A65054B" w:rsidR="001C6CC7" w:rsidRDefault="00DC03D0">
            <w:pPr>
              <w:pStyle w:val="AFCorN12Bold"/>
            </w:pPr>
            <w:r>
              <w:t>Organe subsidiaire</w:t>
            </w:r>
            <w:r w:rsidR="00F97AB6">
              <w:t xml:space="preserve"> chargé de l</w:t>
            </w:r>
            <w:r w:rsidR="003A1862">
              <w:t>’</w:t>
            </w:r>
            <w:r w:rsidR="00F97AB6">
              <w:t>application</w:t>
            </w:r>
            <w:r>
              <w:t xml:space="preserve"> </w:t>
            </w:r>
          </w:p>
          <w:p w14:paraId="2C393A16" w14:textId="77777777" w:rsidR="001C6CC7" w:rsidRDefault="00DC03D0">
            <w:pPr>
              <w:pStyle w:val="AFCorNBold"/>
            </w:pPr>
            <w:r>
              <w:t xml:space="preserve">Sixième réunion </w:t>
            </w:r>
          </w:p>
          <w:p w14:paraId="2A762FBE" w14:textId="4B179990" w:rsidR="001C6CC7" w:rsidRDefault="00DC03D0">
            <w:pPr>
              <w:pStyle w:val="AFCorNNormal"/>
            </w:pPr>
            <w:r>
              <w:t xml:space="preserve">Rome, </w:t>
            </w:r>
            <w:r>
              <w:rPr>
                <w:snapToGrid w:val="0"/>
                <w:kern w:val="22"/>
              </w:rPr>
              <w:t>16</w:t>
            </w:r>
            <w:r w:rsidR="00FF1435" w:rsidRPr="0017781F">
              <w:rPr>
                <w:snapToGrid w:val="0"/>
                <w:kern w:val="22"/>
              </w:rPr>
              <w:t>–</w:t>
            </w:r>
            <w:r>
              <w:rPr>
                <w:snapToGrid w:val="0"/>
                <w:kern w:val="22"/>
              </w:rPr>
              <w:t>19</w:t>
            </w:r>
            <w:r w:rsidR="00597773">
              <w:rPr>
                <w:snapToGrid w:val="0"/>
                <w:kern w:val="22"/>
              </w:rPr>
              <w:t> </w:t>
            </w:r>
            <w:r>
              <w:rPr>
                <w:snapToGrid w:val="0"/>
                <w:kern w:val="22"/>
              </w:rPr>
              <w:t>février</w:t>
            </w:r>
            <w:r w:rsidR="00597773">
              <w:rPr>
                <w:snapToGrid w:val="0"/>
                <w:kern w:val="22"/>
              </w:rPr>
              <w:t> </w:t>
            </w:r>
            <w:r>
              <w:rPr>
                <w:snapToGrid w:val="0"/>
                <w:kern w:val="22"/>
              </w:rPr>
              <w:t>2026</w:t>
            </w:r>
          </w:p>
          <w:p w14:paraId="13124605" w14:textId="599B2ECB" w:rsidR="001C6CC7" w:rsidRDefault="00DC03D0">
            <w:pPr>
              <w:pStyle w:val="AFCorNNormal"/>
            </w:pPr>
            <w:r>
              <w:t>Point</w:t>
            </w:r>
            <w:r w:rsidR="00597773">
              <w:t> </w:t>
            </w:r>
            <w:r>
              <w:t>9 de l</w:t>
            </w:r>
            <w:r w:rsidR="003A1862">
              <w:t>’</w:t>
            </w:r>
            <w:r>
              <w:t>ordre du jour</w:t>
            </w:r>
          </w:p>
          <w:p w14:paraId="578B2D85" w14:textId="4618F3EF" w:rsidR="001C6CC7" w:rsidRDefault="00DC03D0" w:rsidP="00F97AB6">
            <w:pPr>
              <w:pStyle w:val="AFCorNBold"/>
              <w:spacing w:after="120"/>
              <w:ind w:right="2021"/>
            </w:pPr>
            <w:r>
              <w:t>Examen de l</w:t>
            </w:r>
            <w:r w:rsidR="003A1862">
              <w:t>’</w:t>
            </w:r>
            <w:r>
              <w:t>efficacité des processus</w:t>
            </w:r>
            <w:r w:rsidR="00F97AB6">
              <w:t xml:space="preserve"> </w:t>
            </w:r>
            <w:r w:rsidR="00FF1435">
              <w:t>relevant</w:t>
            </w:r>
            <w:r w:rsidR="00F97AB6">
              <w:t xml:space="preserve"> de</w:t>
            </w:r>
            <w:r>
              <w:t xml:space="preserve"> la Convention et de ses Protocoles</w:t>
            </w:r>
            <w:r w:rsidR="001B316A">
              <w:rPr>
                <w:rStyle w:val="Appelnotedebasdep"/>
              </w:rPr>
              <w:footnoteReference w:customMarkFollows="1" w:id="2"/>
              <w:t>*</w:t>
            </w:r>
          </w:p>
          <w:p w14:paraId="3F14F7EC" w14:textId="48D7BFAA" w:rsidR="0078225A" w:rsidRPr="0078225A" w:rsidRDefault="0078225A" w:rsidP="0078225A">
            <w:pPr>
              <w:pStyle w:val="AFCorNNormal"/>
            </w:pPr>
          </w:p>
        </w:tc>
        <w:tc>
          <w:tcPr>
            <w:tcW w:w="4388" w:type="dxa"/>
          </w:tcPr>
          <w:p w14:paraId="2277E4DD" w14:textId="77777777" w:rsidR="008A1499" w:rsidRPr="0017781F" w:rsidRDefault="008A1499" w:rsidP="008A1499">
            <w:pPr>
              <w:pStyle w:val="CBDNormal"/>
              <w:jc w:val="left"/>
            </w:pPr>
          </w:p>
        </w:tc>
      </w:tr>
    </w:tbl>
    <w:p w14:paraId="49FE8F6D" w14:textId="3EE8764D" w:rsidR="0078225A" w:rsidRPr="0078225A" w:rsidRDefault="0060075F" w:rsidP="0078225A">
      <w:pPr>
        <w:pStyle w:val="CBDTitle"/>
      </w:pPr>
      <w:r>
        <w:t>Moyens</w:t>
      </w:r>
      <w:r w:rsidR="00DC03D0">
        <w:t xml:space="preserve"> pour améliorer </w:t>
      </w:r>
      <w:r w:rsidR="00F97AB6">
        <w:t>davantage</w:t>
      </w:r>
      <w:r w:rsidR="00DC03D0">
        <w:t xml:space="preserve"> l</w:t>
      </w:r>
      <w:r w:rsidR="003A1862">
        <w:t>’</w:t>
      </w:r>
      <w:r w:rsidR="00DC03D0">
        <w:t>efficacité des réunions</w:t>
      </w:r>
      <w:r w:rsidR="00F97AB6">
        <w:t xml:space="preserve"> tenues au</w:t>
      </w:r>
      <w:r w:rsidR="00DC03D0">
        <w:t xml:space="preserve"> titre de la Convention et de ses Protocoles</w:t>
      </w:r>
    </w:p>
    <w:p w14:paraId="03536C5B" w14:textId="1F3CFBA9" w:rsidR="0016439F" w:rsidRPr="0017781F" w:rsidRDefault="0016439F" w:rsidP="0016439F">
      <w:pPr>
        <w:pStyle w:val="CBDSubTitle"/>
      </w:pPr>
      <w:r>
        <w:t xml:space="preserve">Projet de recommandation présenté par la </w:t>
      </w:r>
      <w:r w:rsidR="0060075F">
        <w:t>p</w:t>
      </w:r>
      <w:r>
        <w:t>résidente</w:t>
      </w:r>
      <w:r w:rsidR="0026087C">
        <w:t xml:space="preserve"> </w:t>
      </w:r>
      <w:r>
        <w:t xml:space="preserve"> </w:t>
      </w:r>
    </w:p>
    <w:p w14:paraId="32708918" w14:textId="3E44851F" w:rsidR="0016439F" w:rsidRPr="0017781F" w:rsidRDefault="0016439F" w:rsidP="0016439F">
      <w:pPr>
        <w:pStyle w:val="CBDNormalNoNumber"/>
        <w:ind w:firstLine="567"/>
      </w:pPr>
      <w:r>
        <w:rPr>
          <w:i/>
          <w:iCs/>
        </w:rPr>
        <w:t>L</w:t>
      </w:r>
      <w:r w:rsidR="003A1862">
        <w:rPr>
          <w:i/>
          <w:iCs/>
        </w:rPr>
        <w:t>’</w:t>
      </w:r>
      <w:r>
        <w:rPr>
          <w:i/>
          <w:iCs/>
        </w:rPr>
        <w:t>Organe subsidiaire chargé de l</w:t>
      </w:r>
      <w:r w:rsidR="003A1862">
        <w:rPr>
          <w:i/>
          <w:iCs/>
        </w:rPr>
        <w:t>’</w:t>
      </w:r>
      <w:r>
        <w:rPr>
          <w:i/>
          <w:iCs/>
        </w:rPr>
        <w:t>application</w:t>
      </w:r>
    </w:p>
    <w:p w14:paraId="2DC64900" w14:textId="77777777" w:rsidR="001C6CC7" w:rsidRDefault="00DC03D0">
      <w:pPr>
        <w:pStyle w:val="AISpacer"/>
      </w:pPr>
      <w:r>
        <w:t>I.</w:t>
      </w:r>
      <w:r>
        <w:tab/>
      </w:r>
    </w:p>
    <w:p w14:paraId="2AEB5ADF" w14:textId="40656E8C" w:rsidR="001C6CC7" w:rsidRPr="003C3F0E" w:rsidRDefault="00DC03D0" w:rsidP="0012654C">
      <w:pPr>
        <w:pStyle w:val="CBDH1"/>
        <w:tabs>
          <w:tab w:val="clear" w:pos="567"/>
        </w:tabs>
        <w:spacing w:before="120"/>
        <w:ind w:firstLine="0"/>
        <w:rPr>
          <w:rFonts w:eastAsia="Arial Unicode MS" w:cs="Arial Unicode MS"/>
          <w:sz w:val="22"/>
        </w:rPr>
      </w:pPr>
      <w:bookmarkStart w:id="0" w:name="_Hlk216090901"/>
      <w:r w:rsidRPr="003C3F0E">
        <w:rPr>
          <w:rFonts w:eastAsia="Arial Unicode MS" w:cs="Arial Unicode MS"/>
          <w:sz w:val="22"/>
        </w:rPr>
        <w:t>I.</w:t>
      </w:r>
      <w:r w:rsidR="00334C0C">
        <w:rPr>
          <w:rFonts w:eastAsia="Arial Unicode MS" w:cs="Arial Unicode MS"/>
          <w:sz w:val="22"/>
        </w:rPr>
        <w:br/>
      </w:r>
      <w:r w:rsidR="0016439F" w:rsidRPr="003C3F0E">
        <w:rPr>
          <w:rFonts w:eastAsia="Arial Unicode MS" w:cs="Arial Unicode MS"/>
          <w:sz w:val="22"/>
        </w:rPr>
        <w:t xml:space="preserve">Recommandation </w:t>
      </w:r>
      <w:r w:rsidR="00334C0C">
        <w:rPr>
          <w:rFonts w:eastAsia="Arial Unicode MS" w:cs="Arial Unicode MS"/>
          <w:sz w:val="22"/>
        </w:rPr>
        <w:t>à</w:t>
      </w:r>
      <w:r w:rsidR="0016439F" w:rsidRPr="003C3F0E">
        <w:rPr>
          <w:rFonts w:eastAsia="Arial Unicode MS" w:cs="Arial Unicode MS"/>
          <w:sz w:val="22"/>
        </w:rPr>
        <w:t xml:space="preserve"> </w:t>
      </w:r>
      <w:r w:rsidR="00E23137">
        <w:rPr>
          <w:rFonts w:eastAsia="Arial Unicode MS" w:cs="Arial Unicode MS"/>
          <w:sz w:val="22"/>
        </w:rPr>
        <w:t>l</w:t>
      </w:r>
      <w:r w:rsidR="003A1862">
        <w:rPr>
          <w:rFonts w:eastAsia="Arial Unicode MS" w:cs="Arial Unicode MS"/>
          <w:sz w:val="22"/>
        </w:rPr>
        <w:t>’</w:t>
      </w:r>
      <w:r w:rsidR="00E23137">
        <w:rPr>
          <w:rFonts w:eastAsia="Arial Unicode MS" w:cs="Arial Unicode MS"/>
          <w:sz w:val="22"/>
        </w:rPr>
        <w:t xml:space="preserve">intention de </w:t>
      </w:r>
      <w:r w:rsidR="0016439F" w:rsidRPr="003C3F0E">
        <w:rPr>
          <w:rFonts w:eastAsia="Arial Unicode MS" w:cs="Arial Unicode MS"/>
          <w:sz w:val="22"/>
        </w:rPr>
        <w:t>la Secrétaire exécutive</w:t>
      </w:r>
      <w:bookmarkEnd w:id="0"/>
    </w:p>
    <w:p w14:paraId="684EAADA" w14:textId="2928748C" w:rsidR="0016439F" w:rsidRDefault="003C3F0E" w:rsidP="00B84982">
      <w:pPr>
        <w:pStyle w:val="CBDDesicionText"/>
        <w:ind w:left="567"/>
      </w:pPr>
      <w:r w:rsidRPr="00AA4ACB">
        <w:t>1.</w:t>
      </w:r>
      <w:r w:rsidRPr="00AA4ACB">
        <w:tab/>
      </w:r>
      <w:r>
        <w:rPr>
          <w:i/>
          <w:iCs/>
        </w:rPr>
        <w:t>Prie</w:t>
      </w:r>
      <w:r w:rsidRPr="00AA4ACB">
        <w:rPr>
          <w:i/>
          <w:iCs/>
        </w:rPr>
        <w:t xml:space="preserve"> </w:t>
      </w:r>
      <w:r w:rsidRPr="003C3F0E">
        <w:t>la Secrétaire exécutive</w:t>
      </w:r>
      <w:r w:rsidR="001B316A">
        <w:t> :</w:t>
      </w:r>
    </w:p>
    <w:p w14:paraId="489C2CC7" w14:textId="420F5BEC" w:rsidR="001B316A" w:rsidRDefault="001B316A" w:rsidP="00B84982">
      <w:pPr>
        <w:pStyle w:val="CBDDesicionText"/>
        <w:ind w:left="567"/>
      </w:pPr>
      <w:r>
        <w:t>a)</w:t>
      </w:r>
      <w:r>
        <w:tab/>
        <w:t xml:space="preserve">De </w:t>
      </w:r>
      <w:r>
        <w:t xml:space="preserve">consulter les Parties au sujet des modalités d’un éventuel processus piloté par les Parties </w:t>
      </w:r>
      <w:r>
        <w:t>[avec la participation du Secrétariat, qui agira en qualité d’organe consultatif,]</w:t>
      </w:r>
      <w:r>
        <w:t xml:space="preserve"> </w:t>
      </w:r>
      <w:r w:rsidR="0060075F">
        <w:t xml:space="preserve">afin </w:t>
      </w:r>
      <w:r>
        <w:t xml:space="preserve">d’améliorer </w:t>
      </w:r>
      <w:r>
        <w:t>davantage</w:t>
      </w:r>
      <w:r>
        <w:t xml:space="preserve"> l’efficacité </w:t>
      </w:r>
      <w:r>
        <w:t xml:space="preserve">[des processus relevant de la Convention et] </w:t>
      </w:r>
      <w:r>
        <w:t>des réunions au titre de la Convention sur la diversité biologique</w:t>
      </w:r>
      <w:r>
        <w:rPr>
          <w:rStyle w:val="Appelnotedebasdep"/>
        </w:rPr>
        <w:footnoteReference w:id="3"/>
      </w:r>
      <w:r>
        <w:t xml:space="preserve"> et de ses </w:t>
      </w:r>
      <w:r w:rsidR="0060075F">
        <w:t>p</w:t>
      </w:r>
      <w:r>
        <w:t>rotocoles ;</w:t>
      </w:r>
    </w:p>
    <w:p w14:paraId="578DF8B5" w14:textId="5BE3893A" w:rsidR="001B316A" w:rsidRPr="003C3F0E" w:rsidRDefault="001B316A" w:rsidP="00B84982">
      <w:pPr>
        <w:pStyle w:val="CBDDesicionText"/>
        <w:ind w:left="567"/>
        <w:rPr>
          <w:b/>
        </w:rPr>
      </w:pPr>
      <w:r>
        <w:t>b)</w:t>
      </w:r>
      <w:r>
        <w:tab/>
        <w:t xml:space="preserve">D’offrir un projet de lignes directrices pour le </w:t>
      </w:r>
      <w:r w:rsidR="0060075F">
        <w:t>fonctionnement</w:t>
      </w:r>
      <w:r>
        <w:t xml:space="preserve"> des séances plénières, des groupes de contact et des amis de la présidence, afin de ces réunions se déroulent de manière conséquente ;</w:t>
      </w:r>
    </w:p>
    <w:p w14:paraId="046663B7" w14:textId="341708DF" w:rsidR="00334C0C" w:rsidRPr="00334C0C" w:rsidRDefault="00334C0C" w:rsidP="002627BC">
      <w:pPr>
        <w:keepNext/>
        <w:ind w:left="567"/>
        <w:rPr>
          <w:b/>
          <w:bCs/>
        </w:rPr>
      </w:pPr>
      <w:r w:rsidRPr="00334C0C">
        <w:rPr>
          <w:b/>
          <w:bCs/>
        </w:rPr>
        <w:t>II</w:t>
      </w:r>
      <w:r w:rsidR="008D2BCC">
        <w:rPr>
          <w:b/>
          <w:bCs/>
        </w:rPr>
        <w:br/>
      </w:r>
      <w:r w:rsidRPr="00334C0C">
        <w:rPr>
          <w:b/>
          <w:bCs/>
        </w:rPr>
        <w:t xml:space="preserve">Recommandation </w:t>
      </w:r>
      <w:r>
        <w:rPr>
          <w:b/>
          <w:bCs/>
        </w:rPr>
        <w:t xml:space="preserve">à </w:t>
      </w:r>
      <w:r w:rsidR="00E23137">
        <w:rPr>
          <w:b/>
          <w:bCs/>
        </w:rPr>
        <w:t>l</w:t>
      </w:r>
      <w:r w:rsidR="003A1862">
        <w:rPr>
          <w:b/>
          <w:bCs/>
        </w:rPr>
        <w:t>’</w:t>
      </w:r>
      <w:r w:rsidR="00E23137">
        <w:rPr>
          <w:b/>
          <w:bCs/>
        </w:rPr>
        <w:t xml:space="preserve">intention de </w:t>
      </w:r>
      <w:r>
        <w:rPr>
          <w:b/>
          <w:bCs/>
        </w:rPr>
        <w:t>la Conférence des Parties à la Convention sur la diversité biologique</w:t>
      </w:r>
    </w:p>
    <w:p w14:paraId="6214222E" w14:textId="50123BAB" w:rsidR="001C6CC7" w:rsidRDefault="001B316A" w:rsidP="002627BC">
      <w:pPr>
        <w:pStyle w:val="CBDNormalNoNumber"/>
        <w:keepNext/>
        <w:spacing w:before="120"/>
        <w:ind w:firstLine="567"/>
      </w:pPr>
      <w:r>
        <w:t>3</w:t>
      </w:r>
      <w:r w:rsidR="00B56FBE" w:rsidRPr="00B56FBE">
        <w:t>.</w:t>
      </w:r>
      <w:r w:rsidR="00B56FBE" w:rsidRPr="00B56FBE">
        <w:tab/>
      </w:r>
      <w:r w:rsidR="00DC03D0">
        <w:rPr>
          <w:i/>
          <w:iCs/>
        </w:rPr>
        <w:t>Recommande</w:t>
      </w:r>
      <w:r w:rsidR="00DC03D0">
        <w:t xml:space="preserve"> </w:t>
      </w:r>
      <w:r w:rsidR="00DC5FCB">
        <w:t xml:space="preserve">que </w:t>
      </w:r>
      <w:r w:rsidR="00DC03D0">
        <w:t>la Conférence des Parties</w:t>
      </w:r>
      <w:r w:rsidR="00CC3E56">
        <w:t xml:space="preserve"> à la Convention </w:t>
      </w:r>
      <w:r w:rsidR="00DC03D0">
        <w:t>adopte</w:t>
      </w:r>
      <w:r w:rsidR="00DC5FCB">
        <w:t xml:space="preserve">, à sa dix-septième réunion, </w:t>
      </w:r>
      <w:r w:rsidR="00DC03D0">
        <w:t xml:space="preserve">une décision </w:t>
      </w:r>
      <w:r w:rsidR="00DC5FCB">
        <w:t>libellée comme suit</w:t>
      </w:r>
      <w:r w:rsidR="00B56FBE">
        <w:t> </w:t>
      </w:r>
      <w:r w:rsidR="00DC03D0">
        <w:t>:</w:t>
      </w:r>
    </w:p>
    <w:p w14:paraId="39702D9B" w14:textId="77777777" w:rsidR="001C6CC7" w:rsidRDefault="00DC03D0" w:rsidP="002627BC">
      <w:pPr>
        <w:pStyle w:val="CBDDesicionText"/>
        <w:keepNext/>
      </w:pPr>
      <w:r>
        <w:rPr>
          <w:i/>
          <w:iCs/>
        </w:rPr>
        <w:t>La Conférence des Parties</w:t>
      </w:r>
      <w:r>
        <w:t>,</w:t>
      </w:r>
    </w:p>
    <w:p w14:paraId="1F92668E" w14:textId="36B9AC38" w:rsidR="001C6CC7" w:rsidRDefault="00DC03D0">
      <w:pPr>
        <w:pStyle w:val="CBDDesicionText"/>
        <w:rPr>
          <w:i/>
          <w:iCs/>
        </w:rPr>
      </w:pPr>
      <w:r>
        <w:rPr>
          <w:i/>
          <w:iCs/>
        </w:rPr>
        <w:t xml:space="preserve">Rappelant </w:t>
      </w:r>
      <w:r w:rsidRPr="00DC5FCB">
        <w:t>les</w:t>
      </w:r>
      <w:r>
        <w:rPr>
          <w:i/>
          <w:iCs/>
        </w:rPr>
        <w:t xml:space="preserve"> </w:t>
      </w:r>
      <w:r>
        <w:t xml:space="preserve">décisions </w:t>
      </w:r>
      <w:hyperlink r:id="rId15" w:history="1">
        <w:r w:rsidR="001C6CC7">
          <w:rPr>
            <w:rStyle w:val="Lienhypertexte"/>
          </w:rPr>
          <w:t>16/25</w:t>
        </w:r>
      </w:hyperlink>
      <w:r w:rsidR="00293CF8">
        <w:t xml:space="preserve"> du 1</w:t>
      </w:r>
      <w:r w:rsidR="00293CF8" w:rsidRPr="00293CF8">
        <w:rPr>
          <w:vertAlign w:val="superscript"/>
        </w:rPr>
        <w:t>er</w:t>
      </w:r>
      <w:r w:rsidR="00597773">
        <w:t> </w:t>
      </w:r>
      <w:r w:rsidR="00293CF8">
        <w:t>novembre</w:t>
      </w:r>
      <w:r w:rsidR="00597773">
        <w:t> </w:t>
      </w:r>
      <w:r w:rsidR="00293CF8">
        <w:t>2024</w:t>
      </w:r>
      <w:r>
        <w:t xml:space="preserve">, </w:t>
      </w:r>
      <w:hyperlink r:id="rId16" w:history="1">
        <w:r w:rsidR="001C6CC7">
          <w:rPr>
            <w:rStyle w:val="Lienhypertexte"/>
          </w:rPr>
          <w:t>CP-11/5</w:t>
        </w:r>
      </w:hyperlink>
      <w:r w:rsidR="00293CF8">
        <w:t xml:space="preserve"> du 1</w:t>
      </w:r>
      <w:r w:rsidR="00293CF8" w:rsidRPr="00293CF8">
        <w:rPr>
          <w:vertAlign w:val="superscript"/>
        </w:rPr>
        <w:t>er</w:t>
      </w:r>
      <w:r w:rsidR="00597773">
        <w:t> </w:t>
      </w:r>
      <w:r w:rsidR="00293CF8">
        <w:t>novembre</w:t>
      </w:r>
      <w:r w:rsidR="00597773">
        <w:t> </w:t>
      </w:r>
      <w:r w:rsidR="00293CF8">
        <w:t>2024</w:t>
      </w:r>
      <w:r>
        <w:t xml:space="preserve"> et </w:t>
      </w:r>
      <w:hyperlink r:id="rId17" w:history="1">
        <w:r w:rsidR="001C6CC7">
          <w:rPr>
            <w:rStyle w:val="Lienhypertexte"/>
          </w:rPr>
          <w:t>NP-5/10</w:t>
        </w:r>
      </w:hyperlink>
      <w:r>
        <w:t xml:space="preserve"> du 1</w:t>
      </w:r>
      <w:r w:rsidRPr="00DC5FCB">
        <w:rPr>
          <w:vertAlign w:val="superscript"/>
        </w:rPr>
        <w:t>er</w:t>
      </w:r>
      <w:r w:rsidR="00E27D61">
        <w:t> </w:t>
      </w:r>
      <w:r>
        <w:t>novembre</w:t>
      </w:r>
      <w:r w:rsidR="00597773">
        <w:t> </w:t>
      </w:r>
      <w:r>
        <w:t>2024,</w:t>
      </w:r>
    </w:p>
    <w:p w14:paraId="4E7527DB" w14:textId="620B9821" w:rsidR="001C6CC7" w:rsidRDefault="00DC03D0">
      <w:pPr>
        <w:pStyle w:val="CBDDesicionText"/>
      </w:pPr>
      <w:r>
        <w:rPr>
          <w:i/>
          <w:iCs/>
        </w:rPr>
        <w:lastRenderedPageBreak/>
        <w:t xml:space="preserve">Reconnaissant </w:t>
      </w:r>
      <w:r>
        <w:t>la nécessité d</w:t>
      </w:r>
      <w:r w:rsidR="003A1862">
        <w:t>’</w:t>
      </w:r>
      <w:r>
        <w:t xml:space="preserve">améliorer </w:t>
      </w:r>
      <w:r w:rsidR="00DC5FCB">
        <w:t>davantage</w:t>
      </w:r>
      <w:r>
        <w:t xml:space="preserve"> l</w:t>
      </w:r>
      <w:r w:rsidR="003A1862">
        <w:t>’</w:t>
      </w:r>
      <w:r>
        <w:t xml:space="preserve">efficacité des réunions </w:t>
      </w:r>
      <w:r w:rsidR="00DC5FCB">
        <w:t>tenu</w:t>
      </w:r>
      <w:r>
        <w:t>es au titre de la Convention sur la diversité</w:t>
      </w:r>
      <w:r w:rsidR="00DC5FCB">
        <w:t xml:space="preserve"> biologique</w:t>
      </w:r>
      <w:r>
        <w:t xml:space="preserve"> et de ses </w:t>
      </w:r>
      <w:r w:rsidR="00DC5FCB">
        <w:t>P</w:t>
      </w:r>
      <w:r>
        <w:t>rotocoles,</w:t>
      </w:r>
      <w:r w:rsidR="003913E6">
        <w:t xml:space="preserve"> et de garantir l</w:t>
      </w:r>
      <w:r w:rsidR="003A1862">
        <w:t>’</w:t>
      </w:r>
      <w:r w:rsidR="003913E6">
        <w:t>inclusivité, la transparence et l</w:t>
      </w:r>
      <w:r w:rsidR="003A1862">
        <w:t>’</w:t>
      </w:r>
      <w:r w:rsidR="003913E6">
        <w:t xml:space="preserve">équité, en tenant compte des besoins des pays en développement </w:t>
      </w:r>
      <w:r w:rsidR="00597773">
        <w:t>Partie</w:t>
      </w:r>
      <w:r w:rsidR="003913E6">
        <w:t xml:space="preserve">s, </w:t>
      </w:r>
    </w:p>
    <w:p w14:paraId="49D7585E" w14:textId="7CADA0C1" w:rsidR="003913E6" w:rsidRDefault="00141561">
      <w:pPr>
        <w:pStyle w:val="CBDDesicionText"/>
      </w:pPr>
      <w:r>
        <w:rPr>
          <w:i/>
          <w:iCs/>
        </w:rPr>
        <w:t>Réitérant</w:t>
      </w:r>
      <w:r w:rsidR="003913E6">
        <w:t xml:space="preserve"> le rôle primordial de la technologie </w:t>
      </w:r>
      <w:r w:rsidR="00DB61E3">
        <w:t>dans l</w:t>
      </w:r>
      <w:r w:rsidR="003A1862">
        <w:t>’</w:t>
      </w:r>
      <w:r w:rsidR="00DB61E3">
        <w:t>amélioration de</w:t>
      </w:r>
      <w:r w:rsidR="003913E6">
        <w:t xml:space="preserve"> l</w:t>
      </w:r>
      <w:r w:rsidR="003A1862">
        <w:t>’</w:t>
      </w:r>
      <w:r w:rsidR="003913E6">
        <w:t xml:space="preserve">efficacité et </w:t>
      </w:r>
      <w:r w:rsidR="00DB61E3">
        <w:t xml:space="preserve">de </w:t>
      </w:r>
      <w:r w:rsidR="003913E6">
        <w:t>l</w:t>
      </w:r>
      <w:r w:rsidR="003A1862">
        <w:t>’</w:t>
      </w:r>
      <w:r w:rsidR="003913E6">
        <w:t>efficience des réunions, sans préjudice de la prise de décisions par consensus,</w:t>
      </w:r>
    </w:p>
    <w:p w14:paraId="2222C2D5" w14:textId="5BCE411B" w:rsidR="003913E6" w:rsidRPr="003913E6" w:rsidRDefault="00141561" w:rsidP="006F448E">
      <w:pPr>
        <w:pStyle w:val="CBDDesicionText"/>
      </w:pPr>
      <w:r>
        <w:rPr>
          <w:i/>
          <w:iCs/>
        </w:rPr>
        <w:t>[Réaffirmant</w:t>
      </w:r>
      <w:r w:rsidR="00293CF8">
        <w:rPr>
          <w:i/>
          <w:iCs/>
        </w:rPr>
        <w:t xml:space="preserve"> </w:t>
      </w:r>
      <w:r w:rsidR="00293CF8">
        <w:t xml:space="preserve">l’importance de </w:t>
      </w:r>
      <w:r w:rsidR="00011FA1">
        <w:t>garantir</w:t>
      </w:r>
      <w:r w:rsidR="00293CF8">
        <w:t xml:space="preserve"> des financements permettant la participation </w:t>
      </w:r>
      <w:r w:rsidR="006F448E">
        <w:t>et la contribution effective</w:t>
      </w:r>
      <w:r w:rsidR="00293CF8">
        <w:t xml:space="preserve"> aux réunions </w:t>
      </w:r>
      <w:r>
        <w:t>[</w:t>
      </w:r>
      <w:r w:rsidR="00293CF8">
        <w:t xml:space="preserve">de plus d’un </w:t>
      </w:r>
      <w:proofErr w:type="gramStart"/>
      <w:r w:rsidR="00293CF8">
        <w:t>délégué</w:t>
      </w:r>
      <w:r>
        <w:t>][</w:t>
      </w:r>
      <w:proofErr w:type="gramEnd"/>
      <w:r>
        <w:t>d’</w:t>
      </w:r>
      <w:proofErr w:type="spellStart"/>
      <w:r>
        <w:t>au</w:t>
      </w:r>
      <w:proofErr w:type="spellEnd"/>
      <w:r>
        <w:t xml:space="preserve"> moins deux délégués]</w:t>
      </w:r>
      <w:r w:rsidR="00293CF8">
        <w:t xml:space="preserve"> pour chaque pays en développement Partie,</w:t>
      </w:r>
      <w:r>
        <w:t>]</w:t>
      </w:r>
      <w:r w:rsidR="00293CF8">
        <w:t xml:space="preserve"> </w:t>
      </w:r>
    </w:p>
    <w:p w14:paraId="7F86E754" w14:textId="6EE27E16" w:rsidR="001C6CC7" w:rsidRDefault="00DC03D0" w:rsidP="002627BC">
      <w:pPr>
        <w:pStyle w:val="CBDDesicionText"/>
        <w:spacing w:before="121"/>
        <w:ind w:right="357"/>
      </w:pPr>
      <w:r>
        <w:rPr>
          <w:rFonts w:eastAsia="Times New Roman"/>
          <w:color w:val="000000"/>
        </w:rPr>
        <w:t>1.</w:t>
      </w:r>
      <w:r>
        <w:rPr>
          <w:rFonts w:eastAsia="Times New Roman"/>
          <w:color w:val="000000"/>
        </w:rPr>
        <w:tab/>
      </w:r>
      <w:r w:rsidR="00011FA1">
        <w:rPr>
          <w:i/>
          <w:iCs/>
        </w:rPr>
        <w:t xml:space="preserve">Se réjouit </w:t>
      </w:r>
      <w:r w:rsidR="00011FA1" w:rsidRPr="00011FA1">
        <w:t>de</w:t>
      </w:r>
      <w:r w:rsidRPr="00011FA1">
        <w:t>s</w:t>
      </w:r>
      <w:r>
        <w:t xml:space="preserve"> progrès accomplis dans la mise en œuvre des mesures visant à améliorer l</w:t>
      </w:r>
      <w:r w:rsidR="003A1862">
        <w:t>’</w:t>
      </w:r>
      <w:r>
        <w:t>efficacité des processus relevant de la Convention</w:t>
      </w:r>
      <w:r w:rsidR="006F448E">
        <w:t xml:space="preserve"> sur la diversité biologique</w:t>
      </w:r>
      <w:r>
        <w:t xml:space="preserve"> et de ses </w:t>
      </w:r>
      <w:r w:rsidR="00011FA1">
        <w:t>p</w:t>
      </w:r>
      <w:r>
        <w:t>rotocoles, tels qu</w:t>
      </w:r>
      <w:r w:rsidR="003A1862">
        <w:t>’</w:t>
      </w:r>
      <w:r>
        <w:t>ils sont décrits dans le document</w:t>
      </w:r>
      <w:r w:rsidR="00597773">
        <w:t> </w:t>
      </w:r>
      <w:hyperlink r:id="rId18" w:history="1">
        <w:r w:rsidR="001C6CC7">
          <w:rPr>
            <w:rStyle w:val="Lienhypertexte"/>
          </w:rPr>
          <w:t>CBD/SBI/6/9</w:t>
        </w:r>
      </w:hyperlink>
      <w:r>
        <w:t xml:space="preserve">, prend note du résumé des </w:t>
      </w:r>
      <w:r w:rsidR="00ED2D81">
        <w:t>communicati</w:t>
      </w:r>
      <w:r>
        <w:t>ons</w:t>
      </w:r>
      <w:r w:rsidR="00ED2D81">
        <w:t xml:space="preserve"> pour</w:t>
      </w:r>
      <w:r>
        <w:t xml:space="preserve"> améliorer l</w:t>
      </w:r>
      <w:r w:rsidR="003A1862">
        <w:t>’</w:t>
      </w:r>
      <w:r>
        <w:t xml:space="preserve">efficacité des réunions figurant dans le même document, et note </w:t>
      </w:r>
      <w:r w:rsidR="00ED2D81">
        <w:t>qu</w:t>
      </w:r>
      <w:r w:rsidR="003A1862">
        <w:t>’</w:t>
      </w:r>
      <w:r w:rsidR="00ED2D81">
        <w:t>il convient</w:t>
      </w:r>
      <w:r>
        <w:t xml:space="preserve"> d</w:t>
      </w:r>
      <w:r w:rsidR="003A1862">
        <w:t>’</w:t>
      </w:r>
      <w:r>
        <w:t>encourager davantage de Parties à contribuer à cette amélioration</w:t>
      </w:r>
      <w:r w:rsidR="00597773">
        <w:t> </w:t>
      </w:r>
      <w:r w:rsidR="00DC5FCB">
        <w:t>;</w:t>
      </w:r>
    </w:p>
    <w:p w14:paraId="75657B7F" w14:textId="7CC2B872" w:rsidR="001C6CC7" w:rsidRDefault="00DC03D0" w:rsidP="002627BC">
      <w:pPr>
        <w:pStyle w:val="CBDDesicionText"/>
        <w:spacing w:before="121"/>
        <w:ind w:right="357"/>
      </w:pPr>
      <w:r>
        <w:rPr>
          <w:rFonts w:eastAsia="Times New Roman"/>
          <w:color w:val="000000"/>
        </w:rPr>
        <w:t>2.</w:t>
      </w:r>
      <w:r>
        <w:rPr>
          <w:rFonts w:eastAsia="Times New Roman"/>
          <w:color w:val="000000"/>
        </w:rPr>
        <w:tab/>
      </w:r>
      <w:r>
        <w:rPr>
          <w:i/>
          <w:iCs/>
        </w:rPr>
        <w:t>Prend note</w:t>
      </w:r>
      <w:r w:rsidR="00141561">
        <w:rPr>
          <w:i/>
          <w:iCs/>
        </w:rPr>
        <w:t xml:space="preserve"> avec satisfaction</w:t>
      </w:r>
      <w:r>
        <w:rPr>
          <w:i/>
          <w:iCs/>
        </w:rPr>
        <w:t xml:space="preserve"> </w:t>
      </w:r>
      <w:r>
        <w:t xml:space="preserve">du projet pilote sur la </w:t>
      </w:r>
      <w:r w:rsidR="006F7DA9">
        <w:t>remise anticipée</w:t>
      </w:r>
      <w:r>
        <w:t xml:space="preserve"> de</w:t>
      </w:r>
      <w:r w:rsidR="00ED2D81">
        <w:t>s</w:t>
      </w:r>
      <w:r>
        <w:t xml:space="preserve"> déclarations </w:t>
      </w:r>
      <w:r w:rsidR="00ED2D81">
        <w:t xml:space="preserve">mis en œuvre </w:t>
      </w:r>
      <w:r>
        <w:t>pour la vingt-septième réunion de l</w:t>
      </w:r>
      <w:r w:rsidR="003A1862">
        <w:t>’</w:t>
      </w:r>
      <w:r>
        <w:t xml:space="preserve">Organe subsidiaire </w:t>
      </w:r>
      <w:r w:rsidR="00DC5FCB">
        <w:t>chargé de fournir des avis</w:t>
      </w:r>
      <w:r>
        <w:t xml:space="preserve"> scientifique</w:t>
      </w:r>
      <w:r w:rsidR="00DC5FCB">
        <w:t>s</w:t>
      </w:r>
      <w:r>
        <w:t>, technique</w:t>
      </w:r>
      <w:r w:rsidR="00DC5FCB">
        <w:t>s</w:t>
      </w:r>
      <w:r>
        <w:t xml:space="preserve"> et technologique</w:t>
      </w:r>
      <w:r w:rsidR="00DC5FCB">
        <w:t>s</w:t>
      </w:r>
      <w:r w:rsidR="003913E6">
        <w:t xml:space="preserve"> et de l</w:t>
      </w:r>
      <w:r w:rsidR="003A1862">
        <w:t>’</w:t>
      </w:r>
      <w:r w:rsidR="003913E6" w:rsidRPr="003913E6">
        <w:t>application de</w:t>
      </w:r>
      <w:r w:rsidR="008A5196">
        <w:t xml:space="preserve">s </w:t>
      </w:r>
      <w:r w:rsidR="003913E6" w:rsidRPr="003913E6">
        <w:t>modalités</w:t>
      </w:r>
      <w:r w:rsidR="008A5196">
        <w:t xml:space="preserve"> pour de telles contributions</w:t>
      </w:r>
      <w:r w:rsidR="003913E6" w:rsidRPr="003913E6">
        <w:t xml:space="preserve"> à titre expérimental lors des réunions intersessions ultérieures des organes subsidiaires</w:t>
      </w:r>
      <w:r w:rsidR="00141561">
        <w:t>, ainsi que difficultés, avantages et expériences connus associés à l’application du projet pilote,</w:t>
      </w:r>
      <w:r w:rsidR="003913E6" w:rsidRPr="003913E6">
        <w:t xml:space="preserve"> afin d</w:t>
      </w:r>
      <w:r w:rsidR="003A1862">
        <w:t>’</w:t>
      </w:r>
      <w:r w:rsidR="003913E6" w:rsidRPr="003913E6">
        <w:t>améliorer l</w:t>
      </w:r>
      <w:r w:rsidR="003A1862">
        <w:t>’</w:t>
      </w:r>
      <w:r w:rsidR="003913E6" w:rsidRPr="003913E6">
        <w:t>efficacité des réunions</w:t>
      </w:r>
      <w:r w:rsidR="003913E6">
        <w:t> ;</w:t>
      </w:r>
    </w:p>
    <w:p w14:paraId="7EE41AEA" w14:textId="18D9555D" w:rsidR="007B61B7" w:rsidRDefault="007B61B7" w:rsidP="002627BC">
      <w:pPr>
        <w:pStyle w:val="CBDDesicionText"/>
        <w:spacing w:before="121"/>
        <w:ind w:right="357"/>
        <w:rPr>
          <w:i/>
          <w:iCs/>
        </w:rPr>
      </w:pPr>
      <w:r w:rsidRPr="007B61B7">
        <w:t>3</w:t>
      </w:r>
      <w:r>
        <w:rPr>
          <w:i/>
          <w:iCs/>
        </w:rPr>
        <w:t>.</w:t>
      </w:r>
      <w:r w:rsidRPr="007B61B7">
        <w:tab/>
      </w:r>
      <w:r>
        <w:rPr>
          <w:i/>
          <w:iCs/>
        </w:rPr>
        <w:t xml:space="preserve">Prend note </w:t>
      </w:r>
      <w:r w:rsidRPr="007B61B7">
        <w:t>de la résolution</w:t>
      </w:r>
      <w:r>
        <w:t> </w:t>
      </w:r>
      <w:r w:rsidRPr="007B61B7">
        <w:t>79/138 de l</w:t>
      </w:r>
      <w:r w:rsidR="003A1862">
        <w:t>’</w:t>
      </w:r>
      <w:r w:rsidRPr="007B61B7">
        <w:t>Assemblée générale et des efforts déployés par le Secrétaire général pour renforcer les Nations</w:t>
      </w:r>
      <w:r w:rsidR="00E503E2">
        <w:t> </w:t>
      </w:r>
      <w:r w:rsidRPr="007B61B7">
        <w:t xml:space="preserve">Unies </w:t>
      </w:r>
      <w:r w:rsidR="004C23A5">
        <w:t>pour permettre à ces dernières de</w:t>
      </w:r>
      <w:r w:rsidRPr="007B61B7">
        <w:t xml:space="preserve"> s</w:t>
      </w:r>
      <w:r w:rsidR="003A1862">
        <w:t>’</w:t>
      </w:r>
      <w:r w:rsidRPr="007B61B7">
        <w:t>adapter à un monde en mutation et</w:t>
      </w:r>
      <w:r w:rsidR="00310429">
        <w:t xml:space="preserve"> de</w:t>
      </w:r>
      <w:r w:rsidRPr="007B61B7">
        <w:t xml:space="preserve"> relever les défis actuels et futurs ;</w:t>
      </w:r>
    </w:p>
    <w:p w14:paraId="387A1081" w14:textId="6828D7FF" w:rsidR="00D76116" w:rsidRPr="005A3ED7" w:rsidRDefault="00141561" w:rsidP="002627BC">
      <w:pPr>
        <w:pStyle w:val="CBDDesicionText"/>
        <w:spacing w:before="121"/>
        <w:ind w:right="357"/>
        <w:rPr>
          <w:i/>
          <w:iCs/>
        </w:rPr>
      </w:pPr>
      <w:r>
        <w:rPr>
          <w:rFonts w:eastAsia="Times New Roman"/>
        </w:rPr>
        <w:t>[</w:t>
      </w:r>
      <w:r w:rsidR="00B237C6">
        <w:rPr>
          <w:rFonts w:eastAsia="Times New Roman"/>
        </w:rPr>
        <w:t>4</w:t>
      </w:r>
      <w:r w:rsidR="00DC03D0">
        <w:rPr>
          <w:rFonts w:eastAsia="Times New Roman"/>
        </w:rPr>
        <w:t>.</w:t>
      </w:r>
      <w:r w:rsidR="00DC03D0">
        <w:rPr>
          <w:rFonts w:eastAsia="Times New Roman"/>
        </w:rPr>
        <w:tab/>
      </w:r>
      <w:r w:rsidR="00DC03D0">
        <w:rPr>
          <w:i/>
          <w:iCs/>
        </w:rPr>
        <w:t xml:space="preserve">Encourage </w:t>
      </w:r>
      <w:r w:rsidR="00DC03D0" w:rsidRPr="00DC5FCB">
        <w:t>les</w:t>
      </w:r>
      <w:r w:rsidR="00DC03D0">
        <w:rPr>
          <w:i/>
          <w:iCs/>
        </w:rPr>
        <w:t xml:space="preserve"> </w:t>
      </w:r>
      <w:r w:rsidR="00DC03D0">
        <w:t>Parties, les autres gouvernements</w:t>
      </w:r>
      <w:r w:rsidR="007E235B">
        <w:t>, les peuples autochtones et communautés locales, les femmes, les jeunes et les autres</w:t>
      </w:r>
      <w:r w:rsidR="00DC03D0">
        <w:t xml:space="preserve"> organisations </w:t>
      </w:r>
      <w:r w:rsidR="007E235B">
        <w:t xml:space="preserve">pertinentes </w:t>
      </w:r>
      <w:r w:rsidR="00DC03D0">
        <w:t xml:space="preserve">à continuer de participer activement au processus de </w:t>
      </w:r>
      <w:r w:rsidR="006F7DA9">
        <w:t>remise anticipée</w:t>
      </w:r>
      <w:r w:rsidR="00ED2D81">
        <w:t xml:space="preserve"> des déclarations</w:t>
      </w:r>
      <w:r w:rsidR="00DC03D0">
        <w:t xml:space="preserve"> chaque fois qu</w:t>
      </w:r>
      <w:r w:rsidR="003A1862">
        <w:t>’</w:t>
      </w:r>
      <w:r w:rsidR="00DC03D0">
        <w:t>il est utilisé pour les réunions des organes subsidiaires ou directeurs</w:t>
      </w:r>
      <w:r w:rsidR="007B61B7">
        <w:t xml:space="preserve">, </w:t>
      </w:r>
      <w:r>
        <w:t xml:space="preserve">[et </w:t>
      </w:r>
      <w:r w:rsidR="00011FA1">
        <w:t xml:space="preserve">à </w:t>
      </w:r>
      <w:r>
        <w:t>examiner les conditions dans lesquelles les déclarations peuvent être communiquées en ligne</w:t>
      </w:r>
      <w:r w:rsidR="00011FA1">
        <w:t>,</w:t>
      </w:r>
      <w:r>
        <w:t>][</w:t>
      </w:r>
      <w:r w:rsidR="007B61B7" w:rsidRPr="007B61B7">
        <w:t xml:space="preserve">à condition que les </w:t>
      </w:r>
      <w:r>
        <w:t>déclarations</w:t>
      </w:r>
      <w:r w:rsidR="007B61B7" w:rsidRPr="007B61B7">
        <w:t xml:space="preserve"> en ligne soient</w:t>
      </w:r>
      <w:r>
        <w:t>]</w:t>
      </w:r>
      <w:r w:rsidR="007B61B7" w:rsidRPr="007B61B7">
        <w:t xml:space="preserve"> traduites et disponibles dans les six langues officielles</w:t>
      </w:r>
      <w:r w:rsidR="008A5196">
        <w:t>, sous réserve de la disponibilité des ressources</w:t>
      </w:r>
      <w:r w:rsidR="007B61B7">
        <w:t> ;</w:t>
      </w:r>
      <w:r>
        <w:t>]</w:t>
      </w:r>
    </w:p>
    <w:p w14:paraId="54B7B546" w14:textId="273E47EF" w:rsidR="00451D21" w:rsidRDefault="00141561" w:rsidP="002627BC">
      <w:pPr>
        <w:pStyle w:val="CBDDesicionText"/>
        <w:spacing w:before="121"/>
        <w:ind w:right="357"/>
      </w:pPr>
      <w:r>
        <w:rPr>
          <w:rFonts w:eastAsia="Times New Roman"/>
        </w:rPr>
        <w:t>[</w:t>
      </w:r>
      <w:r w:rsidR="005A3ED7">
        <w:rPr>
          <w:rFonts w:eastAsia="Times New Roman"/>
        </w:rPr>
        <w:t>5</w:t>
      </w:r>
      <w:r w:rsidR="00DC03D0">
        <w:rPr>
          <w:rFonts w:eastAsia="Times New Roman"/>
        </w:rPr>
        <w:t>.</w:t>
      </w:r>
      <w:r w:rsidR="00DC03D0">
        <w:rPr>
          <w:rFonts w:eastAsia="Times New Roman"/>
        </w:rPr>
        <w:tab/>
      </w:r>
      <w:r w:rsidR="00DC03D0">
        <w:rPr>
          <w:i/>
          <w:iCs/>
        </w:rPr>
        <w:t>Prie</w:t>
      </w:r>
      <w:r w:rsidR="00DC03D0">
        <w:t xml:space="preserve"> le Bureau de la Conférence des Parties et le Bureau de l</w:t>
      </w:r>
      <w:r w:rsidR="003A1862">
        <w:t>’</w:t>
      </w:r>
      <w:r w:rsidR="00DC03D0">
        <w:t>Organe subsidiaire chargé de fournir des avis scientifiques, techniques et technologiques</w:t>
      </w:r>
      <w:r w:rsidR="00451D21">
        <w:t>, de :</w:t>
      </w:r>
    </w:p>
    <w:p w14:paraId="12BFE97F" w14:textId="105B7D20" w:rsidR="001C6CC7" w:rsidRDefault="00451D21" w:rsidP="002627BC">
      <w:pPr>
        <w:pStyle w:val="CBDDesicionText"/>
        <w:spacing w:before="121"/>
        <w:ind w:right="357"/>
      </w:pPr>
      <w:r>
        <w:t>a)</w:t>
      </w:r>
      <w:r>
        <w:tab/>
        <w:t>C</w:t>
      </w:r>
      <w:r w:rsidR="00DC03D0">
        <w:t xml:space="preserve">ontinuer à améliorer les modalités de </w:t>
      </w:r>
      <w:r w:rsidR="006F7DA9">
        <w:t>remise anticipée</w:t>
      </w:r>
      <w:r w:rsidR="00DC03D0">
        <w:t xml:space="preserve"> des déclarations</w:t>
      </w:r>
      <w:r>
        <w:t> </w:t>
      </w:r>
      <w:r w:rsidR="00DC5FCB">
        <w:t>;</w:t>
      </w:r>
    </w:p>
    <w:p w14:paraId="2EF9A3E7" w14:textId="6928355E" w:rsidR="00451D21" w:rsidRDefault="00451D21" w:rsidP="002627BC">
      <w:pPr>
        <w:pStyle w:val="CBDDesicionText"/>
        <w:spacing w:before="121"/>
        <w:ind w:right="357"/>
      </w:pPr>
      <w:r>
        <w:t>b)</w:t>
      </w:r>
      <w:r>
        <w:tab/>
        <w:t>Appliquer ces modalités, à titre volontaire</w:t>
      </w:r>
      <w:r w:rsidRPr="00451D21">
        <w:t>, à tous les points à l</w:t>
      </w:r>
      <w:r w:rsidR="003A1862">
        <w:t>’</w:t>
      </w:r>
      <w:r w:rsidRPr="00451D21">
        <w:t xml:space="preserve">ordre du jour des futures réunions des organes directeurs et subsidiaires de la Convention et de ses </w:t>
      </w:r>
      <w:r w:rsidR="00011FA1">
        <w:t>p</w:t>
      </w:r>
      <w:r w:rsidRPr="00451D21">
        <w:t>rotocoles</w:t>
      </w:r>
      <w:r>
        <w:t> ;</w:t>
      </w:r>
      <w:r w:rsidR="00141561">
        <w:t>]</w:t>
      </w:r>
    </w:p>
    <w:p w14:paraId="676D633C" w14:textId="258FB517" w:rsidR="001C6CC7" w:rsidRDefault="005A3ED7" w:rsidP="002627BC">
      <w:pPr>
        <w:pStyle w:val="CBDDesicionText"/>
        <w:spacing w:before="121"/>
        <w:ind w:right="357"/>
      </w:pPr>
      <w:r>
        <w:t>6</w:t>
      </w:r>
      <w:r w:rsidR="009E58B1">
        <w:t>.</w:t>
      </w:r>
      <w:r w:rsidR="009E58B1">
        <w:tab/>
      </w:r>
      <w:r w:rsidR="009E58B1">
        <w:rPr>
          <w:i/>
          <w:iCs/>
        </w:rPr>
        <w:t xml:space="preserve">Encourage </w:t>
      </w:r>
      <w:r w:rsidR="009E58B1">
        <w:t xml:space="preserve">les Parties à coopérer à la rationalisation </w:t>
      </w:r>
      <w:r w:rsidR="00DC03D0">
        <w:t>de</w:t>
      </w:r>
      <w:r w:rsidR="009E58B1">
        <w:t>s</w:t>
      </w:r>
      <w:r w:rsidR="00DC03D0">
        <w:t xml:space="preserve"> </w:t>
      </w:r>
      <w:r w:rsidR="00141561">
        <w:t xml:space="preserve">ordres du jour des réunions et des </w:t>
      </w:r>
      <w:r w:rsidR="00DC03D0">
        <w:t>décisions</w:t>
      </w:r>
      <w:r w:rsidR="009E58B1">
        <w:t> </w:t>
      </w:r>
      <w:r w:rsidR="00DC5FCB">
        <w:t>;</w:t>
      </w:r>
    </w:p>
    <w:p w14:paraId="6A84D42E" w14:textId="4BCB650A" w:rsidR="001C6CC7" w:rsidRDefault="005A3ED7" w:rsidP="002627BC">
      <w:pPr>
        <w:pStyle w:val="CBDDesicionText"/>
        <w:keepNext/>
        <w:spacing w:before="121"/>
        <w:ind w:right="357"/>
      </w:pPr>
      <w:r>
        <w:rPr>
          <w:rFonts w:eastAsia="Times New Roman"/>
          <w:color w:val="000000"/>
        </w:rPr>
        <w:t>7</w:t>
      </w:r>
      <w:r w:rsidR="00DC03D0">
        <w:rPr>
          <w:rFonts w:eastAsia="Times New Roman"/>
          <w:color w:val="000000"/>
        </w:rPr>
        <w:t>.</w:t>
      </w:r>
      <w:r w:rsidR="00DC03D0">
        <w:rPr>
          <w:rFonts w:eastAsia="Times New Roman"/>
          <w:color w:val="000000"/>
        </w:rPr>
        <w:tab/>
      </w:r>
      <w:r w:rsidR="00DC03D0">
        <w:rPr>
          <w:i/>
          <w:iCs/>
        </w:rPr>
        <w:t>Prie</w:t>
      </w:r>
      <w:r w:rsidR="00DC03D0">
        <w:t xml:space="preserve"> l</w:t>
      </w:r>
      <w:r w:rsidR="00DC5FCB">
        <w:t>a</w:t>
      </w:r>
      <w:r w:rsidR="00DC03D0">
        <w:t xml:space="preserve"> Secrétaire exécuti</w:t>
      </w:r>
      <w:r w:rsidR="00DC5FCB">
        <w:t>ve</w:t>
      </w:r>
      <w:r w:rsidR="00DC03D0">
        <w:t xml:space="preserve">, </w:t>
      </w:r>
      <w:r w:rsidR="00D76116">
        <w:t xml:space="preserve">sous réserve de la disponibilité des ressources </w:t>
      </w:r>
      <w:r w:rsidR="00141561">
        <w:t xml:space="preserve">et selon qu’il convient, </w:t>
      </w:r>
      <w:r w:rsidR="00DC5FCB">
        <w:t xml:space="preserve">en </w:t>
      </w:r>
      <w:r w:rsidR="00DC03D0">
        <w:t>consultation avec les Bureaux</w:t>
      </w:r>
      <w:r w:rsidR="00DC5FCB">
        <w:t>, de</w:t>
      </w:r>
      <w:r w:rsidR="00897B39">
        <w:t> </w:t>
      </w:r>
      <w:r w:rsidR="00DC03D0">
        <w:t>:</w:t>
      </w:r>
    </w:p>
    <w:p w14:paraId="04CCCB52" w14:textId="67A2E9ED" w:rsidR="001C6CC7" w:rsidRDefault="00DC03D0" w:rsidP="002627BC">
      <w:pPr>
        <w:pStyle w:val="CBDDesicionText"/>
        <w:spacing w:before="121"/>
        <w:ind w:right="357"/>
      </w:pPr>
      <w:r>
        <w:rPr>
          <w:rFonts w:eastAsia="Times New Roman"/>
        </w:rPr>
        <w:t>a)</w:t>
      </w:r>
      <w:r>
        <w:rPr>
          <w:rFonts w:eastAsia="Times New Roman"/>
        </w:rPr>
        <w:tab/>
      </w:r>
      <w:r w:rsidR="00DC5FCB">
        <w:rPr>
          <w:rFonts w:eastAsia="Times New Roman"/>
        </w:rPr>
        <w:t>O</w:t>
      </w:r>
      <w:r>
        <w:t xml:space="preserve">rganiser, dans la mesure du possible, des </w:t>
      </w:r>
      <w:r w:rsidR="00ED2D81">
        <w:t xml:space="preserve">séances </w:t>
      </w:r>
      <w:r>
        <w:t>d</w:t>
      </w:r>
      <w:r w:rsidR="003A1862">
        <w:t>’</w:t>
      </w:r>
      <w:r>
        <w:t>information</w:t>
      </w:r>
      <w:r w:rsidR="00ED2D81">
        <w:t xml:space="preserve"> </w:t>
      </w:r>
      <w:r>
        <w:t>en ligne à l</w:t>
      </w:r>
      <w:r w:rsidR="003A1862">
        <w:t>’</w:t>
      </w:r>
      <w:r>
        <w:t>intention des Parties</w:t>
      </w:r>
      <w:r w:rsidR="00A729E7">
        <w:t xml:space="preserve">, des peuples autochtones et communautés locales, des femmes, des jeunes et des autres parties prenantes </w:t>
      </w:r>
      <w:r>
        <w:t>sur les points de l</w:t>
      </w:r>
      <w:r w:rsidR="003A1862">
        <w:t>’</w:t>
      </w:r>
      <w:r>
        <w:t>ordre du jour</w:t>
      </w:r>
      <w:r w:rsidR="00A729E7">
        <w:t xml:space="preserve"> avant les réunions intergouvernementales </w:t>
      </w:r>
      <w:r w:rsidR="005A3ED7">
        <w:t xml:space="preserve">organisées au titre </w:t>
      </w:r>
      <w:r w:rsidR="00A729E7">
        <w:t xml:space="preserve">de la Convention et de ses </w:t>
      </w:r>
      <w:r w:rsidR="00011FA1">
        <w:t>p</w:t>
      </w:r>
      <w:r w:rsidR="00A729E7">
        <w:t>rotocoles, en fournissant le contexte, le résumé des principaux points de l</w:t>
      </w:r>
      <w:r w:rsidR="003A1862">
        <w:t>’</w:t>
      </w:r>
      <w:r w:rsidR="00A729E7">
        <w:t>ordre du jour</w:t>
      </w:r>
      <w:r w:rsidR="005A3ED7">
        <w:t xml:space="preserve"> et </w:t>
      </w:r>
      <w:r w:rsidR="00A729E7">
        <w:t>un sommaire des discussions et des résultats passés </w:t>
      </w:r>
      <w:r w:rsidR="00DC5FCB">
        <w:t>;</w:t>
      </w:r>
    </w:p>
    <w:p w14:paraId="1AE8619A" w14:textId="1C70D9F3" w:rsidR="0031555E" w:rsidRDefault="00141561" w:rsidP="002627BC">
      <w:pPr>
        <w:pStyle w:val="CBDDesicionText"/>
        <w:spacing w:before="121"/>
        <w:ind w:right="357"/>
      </w:pPr>
      <w:r>
        <w:lastRenderedPageBreak/>
        <w:t>[</w:t>
      </w:r>
      <w:proofErr w:type="gramStart"/>
      <w:r w:rsidR="0031555E">
        <w:t>b</w:t>
      </w:r>
      <w:proofErr w:type="gramEnd"/>
      <w:r w:rsidR="0031555E">
        <w:t>)</w:t>
      </w:r>
      <w:r w:rsidR="0031555E">
        <w:tab/>
        <w:t>Développer et mettre à disposition des supports sur les procédures de réunion des organes subsidiaires et directeurs ;</w:t>
      </w:r>
      <w:r w:rsidR="003F7497">
        <w:t>]</w:t>
      </w:r>
    </w:p>
    <w:p w14:paraId="72558658" w14:textId="590268E6" w:rsidR="0030391E" w:rsidRDefault="003F7497" w:rsidP="002627BC">
      <w:pPr>
        <w:pStyle w:val="CBDDesicionText"/>
        <w:spacing w:before="121"/>
        <w:ind w:right="357"/>
      </w:pPr>
      <w:r>
        <w:t>[</w:t>
      </w:r>
      <w:proofErr w:type="gramStart"/>
      <w:r>
        <w:t>c</w:t>
      </w:r>
      <w:proofErr w:type="gramEnd"/>
      <w:r w:rsidR="0030391E">
        <w:t>)</w:t>
      </w:r>
      <w:r w:rsidR="0030391E">
        <w:tab/>
        <w:t xml:space="preserve">Préparer une </w:t>
      </w:r>
      <w:r w:rsidR="00F84322">
        <w:t>étude</w:t>
      </w:r>
      <w:r w:rsidR="0030391E">
        <w:t xml:space="preserve"> </w:t>
      </w:r>
      <w:r w:rsidR="00975B6D">
        <w:t>sur l</w:t>
      </w:r>
      <w:r w:rsidR="003A1862">
        <w:t>’</w:t>
      </w:r>
      <w:r w:rsidR="00975B6D">
        <w:t>emploi potentiel</w:t>
      </w:r>
      <w:r w:rsidR="0030391E">
        <w:t xml:space="preserve"> d</w:t>
      </w:r>
      <w:r w:rsidR="003A1862">
        <w:t>’</w:t>
      </w:r>
      <w:r w:rsidR="0030391E">
        <w:t xml:space="preserve">outils technologiques </w:t>
      </w:r>
      <w:r w:rsidR="00805E2E">
        <w:t>en vue d’</w:t>
      </w:r>
      <w:r w:rsidR="0030391E">
        <w:t xml:space="preserve">accélérer les processus </w:t>
      </w:r>
      <w:r w:rsidR="006C600D">
        <w:t>déc</w:t>
      </w:r>
      <w:r w:rsidR="00414F49">
        <w:t>isionnels</w:t>
      </w:r>
      <w:r w:rsidR="0030391E">
        <w:t> ;</w:t>
      </w:r>
      <w:r>
        <w:t>]</w:t>
      </w:r>
    </w:p>
    <w:p w14:paraId="5E20A983" w14:textId="6C59FC82" w:rsidR="00985261" w:rsidRDefault="003F7497" w:rsidP="002627BC">
      <w:pPr>
        <w:pStyle w:val="CBDDesicionText"/>
        <w:spacing w:before="121"/>
        <w:ind w:right="357"/>
      </w:pPr>
      <w:r>
        <w:t>d</w:t>
      </w:r>
      <w:r w:rsidR="00985261">
        <w:t>)</w:t>
      </w:r>
      <w:r w:rsidR="00985261">
        <w:tab/>
      </w:r>
      <w:r w:rsidR="003B207D">
        <w:t>F</w:t>
      </w:r>
      <w:r w:rsidR="00985261">
        <w:t>inaliser l</w:t>
      </w:r>
      <w:r w:rsidR="003A1862">
        <w:t>’</w:t>
      </w:r>
      <w:r w:rsidR="00985261">
        <w:t>outil de suivi des décisions en permettant à cet outil de suivre clairement l</w:t>
      </w:r>
      <w:r w:rsidR="003A1862">
        <w:t>’</w:t>
      </w:r>
      <w:r w:rsidR="00985261">
        <w:t>état de mise en œuvre des décisions de la Conférence des Parties ;</w:t>
      </w:r>
    </w:p>
    <w:p w14:paraId="5E42D814" w14:textId="0CB1EBF1" w:rsidR="001C6CC7" w:rsidRDefault="00805E2E" w:rsidP="003F7497">
      <w:pPr>
        <w:pStyle w:val="CBDDesicionText"/>
        <w:ind w:right="342"/>
      </w:pPr>
      <w:r>
        <w:rPr>
          <w:rFonts w:eastAsia="Times New Roman"/>
          <w:color w:val="000000"/>
        </w:rPr>
        <w:t>8</w:t>
      </w:r>
      <w:r w:rsidR="00DC03D0">
        <w:rPr>
          <w:rFonts w:eastAsia="Times New Roman"/>
          <w:color w:val="000000"/>
        </w:rPr>
        <w:t>.</w:t>
      </w:r>
      <w:r w:rsidR="00DC03D0">
        <w:rPr>
          <w:rFonts w:eastAsia="Times New Roman"/>
          <w:color w:val="000000"/>
        </w:rPr>
        <w:tab/>
      </w:r>
      <w:r w:rsidR="00DC03D0">
        <w:rPr>
          <w:i/>
          <w:iCs/>
        </w:rPr>
        <w:t>Prie également</w:t>
      </w:r>
      <w:r w:rsidR="00DC03D0">
        <w:t xml:space="preserve"> l</w:t>
      </w:r>
      <w:r w:rsidR="00DC5FCB">
        <w:t>a</w:t>
      </w:r>
      <w:r w:rsidR="00DC03D0">
        <w:t xml:space="preserve"> Secrétaire exécuti</w:t>
      </w:r>
      <w:r w:rsidR="00DC5FCB">
        <w:t>ve</w:t>
      </w:r>
      <w:r w:rsidR="003F7497">
        <w:t>, en consultation avec les Bureaux, selon qu’il convient,</w:t>
      </w:r>
      <w:r w:rsidR="00DC5FCB">
        <w:t xml:space="preserve"> de</w:t>
      </w:r>
      <w:r w:rsidR="008869A0">
        <w:t> </w:t>
      </w:r>
      <w:r w:rsidR="00DC03D0">
        <w:t>:</w:t>
      </w:r>
    </w:p>
    <w:p w14:paraId="321F3558" w14:textId="34DD6AC5" w:rsidR="003F7497" w:rsidRDefault="003F7497" w:rsidP="003F7497">
      <w:pPr>
        <w:pStyle w:val="CBDDesicionText"/>
        <w:ind w:right="342"/>
      </w:pPr>
      <w:r>
        <w:rPr>
          <w:rFonts w:eastAsia="Times New Roman"/>
          <w:color w:val="000000"/>
        </w:rPr>
        <w:t>a)</w:t>
      </w:r>
      <w:r>
        <w:rPr>
          <w:rFonts w:eastAsia="Times New Roman"/>
          <w:color w:val="000000"/>
        </w:rPr>
        <w:tab/>
        <w:t>Simplifier les ordres du jour des réunions, notamment en réduisant le nombre de points, afin que l’attention soit accordée aux enjeux exigeant l’attention des Parties</w:t>
      </w:r>
      <w:r w:rsidR="00011FA1">
        <w:rPr>
          <w:rFonts w:eastAsia="Times New Roman"/>
          <w:color w:val="000000"/>
        </w:rPr>
        <w:t> ;</w:t>
      </w:r>
      <w:r>
        <w:rPr>
          <w:rFonts w:eastAsia="Times New Roman"/>
          <w:color w:val="000000"/>
        </w:rPr>
        <w:t xml:space="preserve"> </w:t>
      </w:r>
    </w:p>
    <w:p w14:paraId="3AB7FBBB" w14:textId="001ABDEF" w:rsidR="007347E2" w:rsidRDefault="003F7497" w:rsidP="003F7497">
      <w:pPr>
        <w:pStyle w:val="CBDDesicionText"/>
        <w:spacing w:before="121"/>
        <w:ind w:right="357"/>
        <w:rPr>
          <w:rFonts w:eastAsia="Times New Roman"/>
        </w:rPr>
      </w:pPr>
      <w:r>
        <w:rPr>
          <w:rFonts w:eastAsia="Times New Roman"/>
        </w:rPr>
        <w:t>b</w:t>
      </w:r>
      <w:r w:rsidR="00DC03D0">
        <w:rPr>
          <w:rFonts w:eastAsia="Times New Roman"/>
        </w:rPr>
        <w:t>)</w:t>
      </w:r>
      <w:r w:rsidR="00DC03D0">
        <w:rPr>
          <w:rFonts w:eastAsia="Times New Roman"/>
        </w:rPr>
        <w:tab/>
      </w:r>
      <w:r w:rsidR="00805E2E">
        <w:rPr>
          <w:rFonts w:eastAsia="Times New Roman"/>
        </w:rPr>
        <w:t>Continuer à explorer</w:t>
      </w:r>
      <w:r w:rsidR="007347E2">
        <w:rPr>
          <w:rFonts w:eastAsia="Times New Roman"/>
        </w:rPr>
        <w:t xml:space="preserve"> </w:t>
      </w:r>
      <w:r>
        <w:rPr>
          <w:rFonts w:eastAsia="Times New Roman"/>
        </w:rPr>
        <w:t xml:space="preserve">et à utiliser, selon qu’il convient, </w:t>
      </w:r>
      <w:r w:rsidR="007347E2">
        <w:rPr>
          <w:rFonts w:eastAsia="Times New Roman"/>
        </w:rPr>
        <w:t>des manières pertinentes d’améliorer l’efficacité des processus, en tenant compte des pratiques pertinentes au titre des autres accords multilatéraux sur l’environnement et des processus des Nations Unies,</w:t>
      </w:r>
      <w:r w:rsidRPr="003F7497">
        <w:t xml:space="preserve"> </w:t>
      </w:r>
      <w:r>
        <w:t xml:space="preserve">tels qu’ils sont décrits </w:t>
      </w:r>
      <w:r>
        <w:t>à l’annexe I au</w:t>
      </w:r>
      <w:r>
        <w:t xml:space="preserve"> document </w:t>
      </w:r>
      <w:hyperlink r:id="rId19" w:history="1">
        <w:r>
          <w:rPr>
            <w:rStyle w:val="Lienhypertexte"/>
          </w:rPr>
          <w:t>CBD/SBI/6/9</w:t>
        </w:r>
      </w:hyperlink>
      <w:r>
        <w:rPr>
          <w:rFonts w:eastAsia="Times New Roman"/>
        </w:rPr>
        <w:t xml:space="preserve">, </w:t>
      </w:r>
      <w:r w:rsidR="007347E2">
        <w:rPr>
          <w:rFonts w:eastAsia="Times New Roman"/>
        </w:rPr>
        <w:t>ainsi que des réponses apportées aux notifications et décisions de la Conférence des Parties</w:t>
      </w:r>
      <w:r>
        <w:rPr>
          <w:rFonts w:eastAsia="Times New Roman"/>
        </w:rPr>
        <w:t> </w:t>
      </w:r>
      <w:r w:rsidR="007347E2">
        <w:rPr>
          <w:rFonts w:eastAsia="Times New Roman"/>
        </w:rPr>
        <w:t>;</w:t>
      </w:r>
    </w:p>
    <w:p w14:paraId="45684CFC" w14:textId="643E38FA" w:rsidR="001C6CC7" w:rsidRDefault="007347E2" w:rsidP="002627BC">
      <w:pPr>
        <w:pStyle w:val="CBDDesicionText"/>
        <w:spacing w:before="121"/>
        <w:ind w:right="357"/>
      </w:pPr>
      <w:r>
        <w:rPr>
          <w:rFonts w:eastAsia="Times New Roman"/>
        </w:rPr>
        <w:t>c)</w:t>
      </w:r>
      <w:r>
        <w:rPr>
          <w:rFonts w:eastAsia="Times New Roman"/>
        </w:rPr>
        <w:tab/>
      </w:r>
      <w:r w:rsidR="009D0971" w:rsidRPr="009D0971">
        <w:rPr>
          <w:rFonts w:eastAsia="Times New Roman"/>
        </w:rPr>
        <w:t xml:space="preserve">Inviter les Parties, les peuples autochtones, </w:t>
      </w:r>
      <w:r w:rsidR="002C47B3">
        <w:rPr>
          <w:rFonts w:eastAsia="Times New Roman"/>
        </w:rPr>
        <w:t xml:space="preserve">les peuples autochtones et communautés locales, </w:t>
      </w:r>
      <w:r w:rsidR="009D0971" w:rsidRPr="009D0971">
        <w:rPr>
          <w:rFonts w:eastAsia="Times New Roman"/>
        </w:rPr>
        <w:t>les femmes</w:t>
      </w:r>
      <w:r>
        <w:rPr>
          <w:rFonts w:eastAsia="Times New Roman"/>
        </w:rPr>
        <w:t xml:space="preserve">, </w:t>
      </w:r>
      <w:r w:rsidR="009D0971" w:rsidRPr="009D0971">
        <w:rPr>
          <w:rFonts w:eastAsia="Times New Roman"/>
        </w:rPr>
        <w:t xml:space="preserve">les jeunes </w:t>
      </w:r>
      <w:r w:rsidR="00BF48A8">
        <w:rPr>
          <w:rFonts w:eastAsia="Times New Roman"/>
        </w:rPr>
        <w:t xml:space="preserve">et </w:t>
      </w:r>
      <w:r w:rsidR="009D0971" w:rsidRPr="009D0971">
        <w:rPr>
          <w:rFonts w:eastAsia="Times New Roman"/>
        </w:rPr>
        <w:t>les autres parties prenantes</w:t>
      </w:r>
      <w:r>
        <w:rPr>
          <w:rFonts w:eastAsia="Times New Roman"/>
        </w:rPr>
        <w:t>,</w:t>
      </w:r>
      <w:r w:rsidR="009D0971" w:rsidRPr="009D0971">
        <w:rPr>
          <w:rFonts w:eastAsia="Times New Roman"/>
        </w:rPr>
        <w:t xml:space="preserve"> à </w:t>
      </w:r>
      <w:r w:rsidR="00FD669A">
        <w:rPr>
          <w:rFonts w:eastAsia="Times New Roman"/>
        </w:rPr>
        <w:t>transmettre</w:t>
      </w:r>
      <w:r w:rsidR="009D0971" w:rsidRPr="009D0971">
        <w:rPr>
          <w:rFonts w:eastAsia="Times New Roman"/>
        </w:rPr>
        <w:t xml:space="preserve"> des </w:t>
      </w:r>
      <w:r w:rsidR="00FD669A">
        <w:rPr>
          <w:rFonts w:eastAsia="Times New Roman"/>
        </w:rPr>
        <w:t xml:space="preserve">communications </w:t>
      </w:r>
      <w:r w:rsidR="009D0971" w:rsidRPr="009D0971">
        <w:rPr>
          <w:rFonts w:eastAsia="Times New Roman"/>
        </w:rPr>
        <w:t>visant à améliorer davantage l</w:t>
      </w:r>
      <w:r w:rsidR="003A1862">
        <w:rPr>
          <w:rFonts w:eastAsia="Times New Roman"/>
        </w:rPr>
        <w:t>’</w:t>
      </w:r>
      <w:r w:rsidR="009D0971" w:rsidRPr="009D0971">
        <w:rPr>
          <w:rFonts w:eastAsia="Times New Roman"/>
        </w:rPr>
        <w:t xml:space="preserve">efficacité des réunions organisées dans le cadre de la Convention et de ses </w:t>
      </w:r>
      <w:r w:rsidR="000C17CB">
        <w:rPr>
          <w:rFonts w:eastAsia="Times New Roman"/>
        </w:rPr>
        <w:t>p</w:t>
      </w:r>
      <w:r w:rsidR="009D0971" w:rsidRPr="009D0971">
        <w:rPr>
          <w:rFonts w:eastAsia="Times New Roman"/>
        </w:rPr>
        <w:t>rotocoles, en particulier en ce qui concerne la participation des observateurs, et à mettre à l</w:t>
      </w:r>
      <w:r w:rsidR="003A1862">
        <w:rPr>
          <w:rFonts w:eastAsia="Times New Roman"/>
        </w:rPr>
        <w:t>’</w:t>
      </w:r>
      <w:r w:rsidR="009D0971" w:rsidRPr="009D0971">
        <w:rPr>
          <w:rFonts w:eastAsia="Times New Roman"/>
        </w:rPr>
        <w:t xml:space="preserve">essai </w:t>
      </w:r>
      <w:r>
        <w:rPr>
          <w:rFonts w:eastAsia="Times New Roman"/>
        </w:rPr>
        <w:t>l</w:t>
      </w:r>
      <w:r w:rsidR="009D0971" w:rsidRPr="009D0971">
        <w:rPr>
          <w:rFonts w:eastAsia="Times New Roman"/>
        </w:rPr>
        <w:t xml:space="preserve">es propositions et les enseignements tirés pendant la période intersessions précédant la </w:t>
      </w:r>
      <w:r>
        <w:rPr>
          <w:rFonts w:eastAsia="Times New Roman"/>
        </w:rPr>
        <w:t>dix-huitième réunion de la Conférence des Parties</w:t>
      </w:r>
      <w:r w:rsidR="009D0971">
        <w:rPr>
          <w:rFonts w:eastAsia="Times New Roman"/>
        </w:rPr>
        <w:t> </w:t>
      </w:r>
      <w:r w:rsidR="00DC5FCB">
        <w:t>;</w:t>
      </w:r>
    </w:p>
    <w:p w14:paraId="7DB69E17" w14:textId="6250FA20" w:rsidR="00307384" w:rsidRDefault="00307384" w:rsidP="002627BC">
      <w:pPr>
        <w:pStyle w:val="CBDDesicionText"/>
        <w:spacing w:before="121"/>
        <w:ind w:right="357"/>
      </w:pPr>
      <w:r>
        <w:t>[</w:t>
      </w:r>
      <w:proofErr w:type="gramStart"/>
      <w:r>
        <w:t>d</w:t>
      </w:r>
      <w:proofErr w:type="gramEnd"/>
      <w:r>
        <w:t>)</w:t>
      </w:r>
      <w:r>
        <w:tab/>
        <w:t xml:space="preserve">De continuer à animer des séances de formation </w:t>
      </w:r>
      <w:r w:rsidR="000C17CB">
        <w:t>sur la gestion des négociations multilatérales</w:t>
      </w:r>
      <w:r w:rsidR="000C17CB">
        <w:t xml:space="preserve"> </w:t>
      </w:r>
      <w:r>
        <w:t>à l’intention des représentants susceptibles d’agir en qualité de présidents d’organes subsidiaires, de groupes de travail et de groupes de contact, et de responsables de groupes d’amis de la présidence ;]</w:t>
      </w:r>
    </w:p>
    <w:p w14:paraId="5B77540A" w14:textId="18E69E3B" w:rsidR="00307384" w:rsidRDefault="00307384" w:rsidP="002627BC">
      <w:pPr>
        <w:pStyle w:val="CBDDesicionText"/>
        <w:spacing w:before="121"/>
        <w:ind w:right="357"/>
      </w:pPr>
      <w:r>
        <w:t>9.</w:t>
      </w:r>
      <w:r>
        <w:tab/>
      </w:r>
      <w:r w:rsidRPr="000C17CB">
        <w:rPr>
          <w:i/>
          <w:iCs/>
        </w:rPr>
        <w:t>Charge également</w:t>
      </w:r>
      <w:r>
        <w:t xml:space="preserve"> à la Secrétaire exécutive de : </w:t>
      </w:r>
      <w:r w:rsidR="000C17CB">
        <w:t xml:space="preserve"> </w:t>
      </w:r>
    </w:p>
    <w:p w14:paraId="14659707" w14:textId="2FE8A6C1" w:rsidR="00307384" w:rsidRDefault="00307384" w:rsidP="002627BC">
      <w:pPr>
        <w:pStyle w:val="CBDDesicionText"/>
        <w:spacing w:before="121"/>
        <w:ind w:right="357"/>
      </w:pPr>
      <w:r>
        <w:t>a)</w:t>
      </w:r>
      <w:r>
        <w:tab/>
        <w:t>Mettre en œuvre, dans son ensemble, le paragraphe 13 a) de la décision 16/25, et de limiter le nombre et la longueur des documents officiels, tout en veillant à ce qu’ils contiennent toute l’information requise aux fins de décision, et les rendre disponibles dans les six langues officielles ;</w:t>
      </w:r>
    </w:p>
    <w:p w14:paraId="58AEE2E4" w14:textId="730E9B9D" w:rsidR="00E23137" w:rsidRDefault="00EA16C2" w:rsidP="002627BC">
      <w:pPr>
        <w:pStyle w:val="CBDDesicionText"/>
        <w:spacing w:before="121"/>
        <w:ind w:right="357"/>
        <w:rPr>
          <w:rFonts w:eastAsia="Times New Roman"/>
        </w:rPr>
      </w:pPr>
      <w:r>
        <w:rPr>
          <w:rFonts w:eastAsia="Times New Roman"/>
        </w:rPr>
        <w:t>b</w:t>
      </w:r>
      <w:r w:rsidR="00DC03D0">
        <w:rPr>
          <w:rFonts w:eastAsia="Times New Roman"/>
        </w:rPr>
        <w:t>)</w:t>
      </w:r>
      <w:r w:rsidR="00DC03D0">
        <w:rPr>
          <w:rFonts w:eastAsia="Times New Roman"/>
        </w:rPr>
        <w:tab/>
      </w:r>
      <w:r w:rsidR="00FD669A" w:rsidRPr="00FD669A">
        <w:rPr>
          <w:rFonts w:eastAsia="Times New Roman"/>
        </w:rPr>
        <w:t>Rendre compte des conclusions des travaux demandés aux paragraphes</w:t>
      </w:r>
      <w:r w:rsidR="005648A2">
        <w:rPr>
          <w:rFonts w:eastAsia="Times New Roman"/>
        </w:rPr>
        <w:t> </w:t>
      </w:r>
      <w:r w:rsidR="00B8476A">
        <w:rPr>
          <w:rFonts w:eastAsia="Times New Roman"/>
        </w:rPr>
        <w:t>7</w:t>
      </w:r>
      <w:r w:rsidR="00FD669A" w:rsidRPr="00FD669A">
        <w:rPr>
          <w:rFonts w:eastAsia="Times New Roman"/>
        </w:rPr>
        <w:t xml:space="preserve"> </w:t>
      </w:r>
      <w:r>
        <w:rPr>
          <w:rFonts w:eastAsia="Times New Roman"/>
        </w:rPr>
        <w:t>à 9</w:t>
      </w:r>
      <w:r w:rsidR="00FD669A" w:rsidRPr="00FD669A">
        <w:rPr>
          <w:rFonts w:eastAsia="Times New Roman"/>
        </w:rPr>
        <w:t xml:space="preserve"> de la présente décision et présenter un projet d</w:t>
      </w:r>
      <w:r w:rsidR="003A1862">
        <w:rPr>
          <w:rFonts w:eastAsia="Times New Roman"/>
        </w:rPr>
        <w:t>’</w:t>
      </w:r>
      <w:r w:rsidR="00FD669A" w:rsidRPr="00FD669A">
        <w:rPr>
          <w:rFonts w:eastAsia="Times New Roman"/>
        </w:rPr>
        <w:t>analyse des options à l</w:t>
      </w:r>
      <w:r w:rsidR="003A1862">
        <w:rPr>
          <w:rFonts w:eastAsia="Times New Roman"/>
        </w:rPr>
        <w:t>’</w:t>
      </w:r>
      <w:r w:rsidR="00FD669A" w:rsidRPr="00FD669A">
        <w:rPr>
          <w:rFonts w:eastAsia="Times New Roman"/>
        </w:rPr>
        <w:t>Organe subsidiaire chargé de l</w:t>
      </w:r>
      <w:r w:rsidR="003A1862">
        <w:rPr>
          <w:rFonts w:eastAsia="Times New Roman"/>
        </w:rPr>
        <w:t>’</w:t>
      </w:r>
      <w:r w:rsidR="00FD669A" w:rsidRPr="00FD669A">
        <w:rPr>
          <w:rFonts w:eastAsia="Times New Roman"/>
        </w:rPr>
        <w:t xml:space="preserve">application lors </w:t>
      </w:r>
      <w:r>
        <w:rPr>
          <w:rFonts w:eastAsia="Times New Roman"/>
        </w:rPr>
        <w:t xml:space="preserve">[de sa huitième réunion] </w:t>
      </w:r>
      <w:r w:rsidR="00FD669A" w:rsidRPr="00FD669A">
        <w:rPr>
          <w:rFonts w:eastAsia="Times New Roman"/>
        </w:rPr>
        <w:t>d</w:t>
      </w:r>
      <w:r w:rsidR="003A1862">
        <w:rPr>
          <w:rFonts w:eastAsia="Times New Roman"/>
        </w:rPr>
        <w:t>’</w:t>
      </w:r>
      <w:r w:rsidR="00FD669A" w:rsidRPr="00FD669A">
        <w:rPr>
          <w:rFonts w:eastAsia="Times New Roman"/>
        </w:rPr>
        <w:t xml:space="preserve">une réunion </w:t>
      </w:r>
      <w:r w:rsidR="007D2BAA">
        <w:rPr>
          <w:rFonts w:eastAsia="Times New Roman"/>
        </w:rPr>
        <w:t>tenue avant</w:t>
      </w:r>
      <w:r w:rsidR="00FD669A" w:rsidRPr="00FD669A">
        <w:rPr>
          <w:rFonts w:eastAsia="Times New Roman"/>
        </w:rPr>
        <w:t xml:space="preserve"> la dix-huitième réunion de la Conférence des Parties</w:t>
      </w:r>
      <w:r>
        <w:rPr>
          <w:rFonts w:eastAsia="Times New Roman"/>
        </w:rPr>
        <w:t> </w:t>
      </w:r>
      <w:r w:rsidR="00B8476A">
        <w:rPr>
          <w:rFonts w:eastAsia="Times New Roman"/>
        </w:rPr>
        <w:t>;</w:t>
      </w:r>
    </w:p>
    <w:p w14:paraId="776478B8" w14:textId="135C11AB" w:rsidR="000B71B6" w:rsidRDefault="00EA16C2" w:rsidP="002627BC">
      <w:pPr>
        <w:pStyle w:val="CBDDesicionText"/>
        <w:spacing w:before="121"/>
        <w:ind w:right="357"/>
        <w:rPr>
          <w:rFonts w:eastAsia="Times New Roman"/>
        </w:rPr>
      </w:pPr>
      <w:r>
        <w:rPr>
          <w:rFonts w:eastAsia="Times New Roman"/>
        </w:rPr>
        <w:t>10</w:t>
      </w:r>
      <w:r w:rsidR="00B8476A">
        <w:rPr>
          <w:rFonts w:eastAsia="Times New Roman"/>
        </w:rPr>
        <w:t>.</w:t>
      </w:r>
      <w:r w:rsidR="00B8476A">
        <w:rPr>
          <w:rFonts w:eastAsia="Times New Roman"/>
        </w:rPr>
        <w:tab/>
        <w:t>[</w:t>
      </w:r>
      <w:r w:rsidR="00B8476A" w:rsidRPr="000C17CB">
        <w:rPr>
          <w:rFonts w:eastAsia="Times New Roman"/>
          <w:i/>
          <w:iCs/>
        </w:rPr>
        <w:t>Décide</w:t>
      </w:r>
      <w:r w:rsidR="00B8476A">
        <w:rPr>
          <w:rFonts w:eastAsia="Times New Roman"/>
        </w:rPr>
        <w:t xml:space="preserve"> de créer un organe piloté par les Parties </w:t>
      </w:r>
      <w:r w:rsidR="000B71B6">
        <w:rPr>
          <w:rFonts w:eastAsia="Times New Roman"/>
        </w:rPr>
        <w:t>qui prendrait la forme</w:t>
      </w:r>
      <w:r w:rsidR="00B8476A">
        <w:rPr>
          <w:rFonts w:eastAsia="Times New Roman"/>
        </w:rPr>
        <w:t xml:space="preserve"> d’un organe </w:t>
      </w:r>
      <w:r w:rsidR="000B71B6">
        <w:rPr>
          <w:rFonts w:eastAsia="Times New Roman"/>
        </w:rPr>
        <w:t xml:space="preserve">consultatif sur l’efficacité des processus au titre de la Convention et de ses </w:t>
      </w:r>
      <w:r w:rsidR="000C17CB">
        <w:rPr>
          <w:rFonts w:eastAsia="Times New Roman"/>
        </w:rPr>
        <w:t>p</w:t>
      </w:r>
      <w:r w:rsidR="000B71B6">
        <w:rPr>
          <w:rFonts w:eastAsia="Times New Roman"/>
        </w:rPr>
        <w:t>rotocoles ;</w:t>
      </w:r>
      <w:r w:rsidR="00B8476A">
        <w:rPr>
          <w:rFonts w:eastAsia="Times New Roman"/>
        </w:rPr>
        <w:t>]</w:t>
      </w:r>
    </w:p>
    <w:p w14:paraId="4053BE58" w14:textId="02C2648F" w:rsidR="000B71B6" w:rsidRDefault="000B71B6" w:rsidP="002627BC">
      <w:pPr>
        <w:pStyle w:val="CBDDesicionText"/>
        <w:spacing w:before="121"/>
        <w:ind w:right="357"/>
        <w:rPr>
          <w:rFonts w:eastAsia="Times New Roman"/>
        </w:rPr>
      </w:pPr>
      <w:r>
        <w:rPr>
          <w:rFonts w:eastAsia="Times New Roman"/>
        </w:rPr>
        <w:t>[</w:t>
      </w:r>
      <w:proofErr w:type="gramStart"/>
      <w:r w:rsidR="00EA16C2">
        <w:rPr>
          <w:rFonts w:eastAsia="Times New Roman"/>
        </w:rPr>
        <w:t>10</w:t>
      </w:r>
      <w:r>
        <w:rPr>
          <w:rFonts w:eastAsia="Times New Roman"/>
        </w:rPr>
        <w:t>.Alt</w:t>
      </w:r>
      <w:proofErr w:type="gramEnd"/>
      <w:r w:rsidR="00EA16C2">
        <w:rPr>
          <w:rFonts w:eastAsia="Times New Roman"/>
        </w:rPr>
        <w:t xml:space="preserve">  </w:t>
      </w:r>
      <w:r>
        <w:rPr>
          <w:rFonts w:eastAsia="Times New Roman"/>
        </w:rPr>
        <w:t xml:space="preserve">Prie le Bureau de la Conférence des Parties d’étudier des mesures permettant d’améliorer davantage les processus au titre de la Convention et de ses </w:t>
      </w:r>
      <w:r w:rsidR="000C17CB">
        <w:rPr>
          <w:rFonts w:eastAsia="Times New Roman"/>
        </w:rPr>
        <w:t>p</w:t>
      </w:r>
      <w:r>
        <w:rPr>
          <w:rFonts w:eastAsia="Times New Roman"/>
        </w:rPr>
        <w:t>rotocoles, avec le soutien de spécialistes extérieurs, s’il y a lieu ;]</w:t>
      </w:r>
    </w:p>
    <w:p w14:paraId="2B1938FB" w14:textId="77777777" w:rsidR="000B71B6" w:rsidRDefault="000B71B6" w:rsidP="00E23137">
      <w:pPr>
        <w:pStyle w:val="CBDDesicionText"/>
      </w:pPr>
    </w:p>
    <w:p w14:paraId="11496B2F" w14:textId="02A9FFD9" w:rsidR="008869A0" w:rsidRDefault="00E23137" w:rsidP="00E23137">
      <w:pPr>
        <w:pStyle w:val="CBDDesicionText"/>
        <w:tabs>
          <w:tab w:val="clear" w:pos="1134"/>
        </w:tabs>
        <w:ind w:left="567" w:firstLine="0"/>
      </w:pPr>
      <w:r w:rsidRPr="00AA4ACB">
        <w:rPr>
          <w:b/>
          <w:bCs/>
        </w:rPr>
        <w:t>II</w:t>
      </w:r>
      <w:r>
        <w:rPr>
          <w:b/>
          <w:bCs/>
        </w:rPr>
        <w:t>I</w:t>
      </w:r>
      <w:r w:rsidRPr="00AA4ACB">
        <w:rPr>
          <w:b/>
          <w:bCs/>
        </w:rPr>
        <w:br/>
      </w:r>
      <w:r w:rsidRPr="00E23137">
        <w:rPr>
          <w:b/>
          <w:bCs/>
        </w:rPr>
        <w:t>Recommandation à l</w:t>
      </w:r>
      <w:r w:rsidR="003A1862">
        <w:rPr>
          <w:b/>
          <w:bCs/>
        </w:rPr>
        <w:t>’</w:t>
      </w:r>
      <w:r w:rsidRPr="00E23137">
        <w:rPr>
          <w:b/>
          <w:bCs/>
        </w:rPr>
        <w:t>intention de la Conférence des Parties siégeant en tant que réunion des Parties au Protocole de Cartagena sur la prévention des risques biotechnologiques</w:t>
      </w:r>
    </w:p>
    <w:p w14:paraId="0F721D73" w14:textId="475957E2" w:rsidR="001C6CC7" w:rsidRDefault="00EA16C2" w:rsidP="00B22AF2">
      <w:pPr>
        <w:pStyle w:val="CBDDesicionText"/>
        <w:tabs>
          <w:tab w:val="clear" w:pos="1134"/>
        </w:tabs>
        <w:ind w:left="567"/>
      </w:pPr>
      <w:r>
        <w:lastRenderedPageBreak/>
        <w:t>4</w:t>
      </w:r>
      <w:r w:rsidR="00B22AF2">
        <w:t>.</w:t>
      </w:r>
      <w:r w:rsidR="00B22AF2">
        <w:tab/>
      </w:r>
      <w:r w:rsidR="00DC03D0">
        <w:rPr>
          <w:i/>
          <w:iCs/>
        </w:rPr>
        <w:t>Recommande</w:t>
      </w:r>
      <w:r w:rsidR="00DC03D0">
        <w:t xml:space="preserve"> qu</w:t>
      </w:r>
      <w:r w:rsidR="0006549C">
        <w:t>e</w:t>
      </w:r>
      <w:r w:rsidR="00DC03D0">
        <w:t xml:space="preserve"> la Conférence des Parties </w:t>
      </w:r>
      <w:r w:rsidR="00F97AB6">
        <w:t>siégeant en tant que</w:t>
      </w:r>
      <w:r w:rsidR="00DC03D0">
        <w:t xml:space="preserve"> réunion des Parties au Protocole de </w:t>
      </w:r>
      <w:r w:rsidR="00F97AB6">
        <w:t>Cartagena</w:t>
      </w:r>
      <w:r w:rsidR="00DC03D0">
        <w:t xml:space="preserve"> </w:t>
      </w:r>
      <w:r w:rsidR="00B22AF2">
        <w:t>sur la prévention des risques biotechnologiques</w:t>
      </w:r>
      <w:r w:rsidR="00B22AF2" w:rsidRPr="0017781F">
        <w:rPr>
          <w:rStyle w:val="Appelnotedebasdep"/>
        </w:rPr>
        <w:footnoteReference w:id="4"/>
      </w:r>
      <w:r w:rsidR="00B22AF2">
        <w:t xml:space="preserve"> </w:t>
      </w:r>
      <w:r w:rsidR="00DC03D0">
        <w:t>adopte</w:t>
      </w:r>
      <w:r w:rsidR="0006549C">
        <w:t>, à sa douzième réunion,</w:t>
      </w:r>
      <w:r w:rsidR="00DC03D0">
        <w:t xml:space="preserve"> une décision </w:t>
      </w:r>
      <w:r w:rsidR="0006549C">
        <w:t>libellée comme suit</w:t>
      </w:r>
      <w:r w:rsidR="00B22AF2">
        <w:t> </w:t>
      </w:r>
      <w:r w:rsidR="00DC03D0">
        <w:t>:</w:t>
      </w:r>
    </w:p>
    <w:p w14:paraId="27E07F26" w14:textId="0CFFB0BA" w:rsidR="001C6CC7" w:rsidRDefault="00DC03D0">
      <w:pPr>
        <w:pStyle w:val="CBDDesicionText"/>
      </w:pPr>
      <w:r>
        <w:rPr>
          <w:i/>
          <w:iCs/>
        </w:rPr>
        <w:t xml:space="preserve">La Conférence des Parties </w:t>
      </w:r>
      <w:r w:rsidR="00F97AB6">
        <w:rPr>
          <w:i/>
          <w:iCs/>
        </w:rPr>
        <w:t>siégeant en tant que</w:t>
      </w:r>
      <w:r>
        <w:rPr>
          <w:i/>
          <w:iCs/>
        </w:rPr>
        <w:t xml:space="preserve"> réunion des Parties au Protocole de </w:t>
      </w:r>
      <w:r w:rsidR="00F97AB6">
        <w:rPr>
          <w:i/>
          <w:iCs/>
        </w:rPr>
        <w:t>Cartagena</w:t>
      </w:r>
      <w:r>
        <w:t>,</w:t>
      </w:r>
    </w:p>
    <w:p w14:paraId="6A7A9B63" w14:textId="72A0E9A0" w:rsidR="001C6CC7" w:rsidRDefault="00DC03D0">
      <w:pPr>
        <w:pStyle w:val="CBDDesicionText"/>
      </w:pPr>
      <w:r>
        <w:rPr>
          <w:i/>
          <w:iCs/>
        </w:rPr>
        <w:t>Reconnaissant</w:t>
      </w:r>
      <w:r>
        <w:t xml:space="preserve"> la nécessité de garantir </w:t>
      </w:r>
      <w:r w:rsidR="001D0D78">
        <w:t>[l</w:t>
      </w:r>
      <w:r w:rsidR="003A1862">
        <w:t>’</w:t>
      </w:r>
      <w:r w:rsidR="001D0D78">
        <w:t>inclusivité, la transparence et l</w:t>
      </w:r>
      <w:r w:rsidR="003A1862">
        <w:t>’</w:t>
      </w:r>
      <w:r w:rsidR="001D0D78">
        <w:t xml:space="preserve">équité] </w:t>
      </w:r>
      <w:r w:rsidR="00536B68">
        <w:t>[</w:t>
      </w:r>
      <w:r>
        <w:t>l</w:t>
      </w:r>
      <w:r w:rsidR="003A1862">
        <w:t>’</w:t>
      </w:r>
      <w:r>
        <w:t>intégrité</w:t>
      </w:r>
      <w:r w:rsidR="00536B68">
        <w:t>]</w:t>
      </w:r>
      <w:r>
        <w:t xml:space="preserve"> du Protocole de </w:t>
      </w:r>
      <w:r w:rsidR="00F97AB6">
        <w:t>Cartagena</w:t>
      </w:r>
      <w:r>
        <w:t xml:space="preserve"> sur la prévention des risques biotechnologiques</w:t>
      </w:r>
      <w:r w:rsidR="009267B6">
        <w:t>,</w:t>
      </w:r>
      <w:r>
        <w:t xml:space="preserve"> tout en recherchant des gains d</w:t>
      </w:r>
      <w:r w:rsidR="003A1862">
        <w:t>’</w:t>
      </w:r>
      <w:r>
        <w:t>efficacité et en intégrant</w:t>
      </w:r>
      <w:r w:rsidR="00B42F96">
        <w:t xml:space="preserve">, </w:t>
      </w:r>
      <w:r w:rsidR="006C7858">
        <w:t>le cas échéant</w:t>
      </w:r>
      <w:r w:rsidR="00B42F96">
        <w:t>,</w:t>
      </w:r>
      <w:r>
        <w:t xml:space="preserve"> les processus </w:t>
      </w:r>
      <w:r w:rsidR="009267B6">
        <w:t>avec</w:t>
      </w:r>
      <w:r>
        <w:t xml:space="preserve"> la Convention sur la diversité</w:t>
      </w:r>
      <w:r w:rsidR="0006549C">
        <w:t xml:space="preserve"> biologique</w:t>
      </w:r>
      <w:r>
        <w:t xml:space="preserve"> et </w:t>
      </w:r>
      <w:r w:rsidR="009267B6">
        <w:t>le</w:t>
      </w:r>
      <w:r>
        <w:t xml:space="preserve"> Protocole de Nagoya sur l</w:t>
      </w:r>
      <w:r w:rsidR="003A1862">
        <w:t>’</w:t>
      </w:r>
      <w:r>
        <w:t>accès aux ressources génétiques et le partage juste et équitable des avantages découlant de leur utilisation</w:t>
      </w:r>
      <w:r w:rsidR="00CE7449" w:rsidRPr="0017781F">
        <w:rPr>
          <w:rStyle w:val="Appelnotedebasdep"/>
        </w:rPr>
        <w:footnoteReference w:id="5"/>
      </w:r>
      <w:r w:rsidR="0006549C">
        <w:t>,</w:t>
      </w:r>
    </w:p>
    <w:p w14:paraId="1FCF014A" w14:textId="00C04F75" w:rsidR="00665BCB" w:rsidRPr="00665BCB" w:rsidRDefault="00DB61E3">
      <w:pPr>
        <w:pStyle w:val="CBDDesicionText"/>
      </w:pPr>
      <w:r>
        <w:rPr>
          <w:i/>
          <w:iCs/>
        </w:rPr>
        <w:t>Réaffirmant</w:t>
      </w:r>
      <w:r>
        <w:t xml:space="preserve"> le rôle primordial de la technologie dans l</w:t>
      </w:r>
      <w:r w:rsidR="003A1862">
        <w:t>’</w:t>
      </w:r>
      <w:r>
        <w:t>amélioration de l</w:t>
      </w:r>
      <w:r w:rsidR="003A1862">
        <w:t>’</w:t>
      </w:r>
      <w:r>
        <w:t>efficacité et de l</w:t>
      </w:r>
      <w:r w:rsidR="003A1862">
        <w:t>’</w:t>
      </w:r>
      <w:r>
        <w:t>efficience des réunions, sans préjudice de la prise de décisions par consensus,</w:t>
      </w:r>
    </w:p>
    <w:p w14:paraId="7CA802D9" w14:textId="27F9EC38" w:rsidR="001C6CC7" w:rsidRDefault="00DC03D0">
      <w:pPr>
        <w:pStyle w:val="CBDDesicionText"/>
      </w:pPr>
      <w:r>
        <w:rPr>
          <w:rFonts w:eastAsia="Times New Roman"/>
          <w:color w:val="000000"/>
        </w:rPr>
        <w:t>1.</w:t>
      </w:r>
      <w:r>
        <w:rPr>
          <w:rFonts w:eastAsia="Times New Roman"/>
          <w:color w:val="000000"/>
        </w:rPr>
        <w:tab/>
      </w:r>
      <w:r>
        <w:rPr>
          <w:rFonts w:eastAsia="Times New Roman"/>
          <w:i/>
          <w:iCs/>
          <w:color w:val="000000"/>
        </w:rPr>
        <w:t xml:space="preserve">Prend </w:t>
      </w:r>
      <w:r>
        <w:rPr>
          <w:i/>
          <w:iCs/>
        </w:rPr>
        <w:t>note</w:t>
      </w:r>
      <w:r>
        <w:t xml:space="preserve"> de la décision</w:t>
      </w:r>
      <w:r w:rsidR="00597773">
        <w:t> </w:t>
      </w:r>
      <w:r>
        <w:t>17/-- de la Conférence des Parties à la Convention</w:t>
      </w:r>
      <w:r w:rsidR="000A20AE">
        <w:t> </w:t>
      </w:r>
      <w:r w:rsidR="0006549C">
        <w:t>;</w:t>
      </w:r>
    </w:p>
    <w:p w14:paraId="27CE3D12" w14:textId="46A5B9E3" w:rsidR="00CD2A22" w:rsidRDefault="00DC03D0">
      <w:pPr>
        <w:pStyle w:val="CBDDesicionText"/>
      </w:pPr>
      <w:r>
        <w:rPr>
          <w:rFonts w:eastAsia="Times New Roman"/>
          <w:color w:val="000000"/>
        </w:rPr>
        <w:t>2.</w:t>
      </w:r>
      <w:r>
        <w:rPr>
          <w:rFonts w:eastAsia="Times New Roman"/>
          <w:color w:val="000000"/>
        </w:rPr>
        <w:tab/>
      </w:r>
      <w:r>
        <w:rPr>
          <w:i/>
          <w:iCs/>
        </w:rPr>
        <w:t>Se félicite</w:t>
      </w:r>
      <w:r>
        <w:t xml:space="preserve"> des progrès accomplis dans l</w:t>
      </w:r>
      <w:r w:rsidR="003A1862">
        <w:t>’</w:t>
      </w:r>
      <w:r w:rsidR="00EB78FE">
        <w:t>élaboration de</w:t>
      </w:r>
      <w:r>
        <w:t xml:space="preserve"> l</w:t>
      </w:r>
      <w:r w:rsidR="003A1862">
        <w:t>’</w:t>
      </w:r>
      <w:r>
        <w:t xml:space="preserve">outil de suivi des décisions </w:t>
      </w:r>
      <w:r w:rsidR="009267B6">
        <w:t>en application</w:t>
      </w:r>
      <w:r>
        <w:t xml:space="preserve"> de la décision</w:t>
      </w:r>
      <w:r w:rsidR="00597773">
        <w:t> </w:t>
      </w:r>
      <w:hyperlink r:id="rId20" w:history="1">
        <w:r w:rsidR="001C6CC7">
          <w:rPr>
            <w:rStyle w:val="Lienhypertexte"/>
          </w:rPr>
          <w:t>XII</w:t>
        </w:r>
        <w:r w:rsidR="001C6CC7" w:rsidRPr="00BF2CE6">
          <w:rPr>
            <w:rStyle w:val="Lienhypertexte"/>
            <w:color w:val="1F497D" w:themeColor="text2"/>
          </w:rPr>
          <w:t>/</w:t>
        </w:r>
        <w:r w:rsidR="001C6CC7" w:rsidRPr="00BF2CE6">
          <w:rPr>
            <w:color w:val="1F497D" w:themeColor="text2"/>
            <w:u w:val="single"/>
          </w:rPr>
          <w:t>28</w:t>
        </w:r>
      </w:hyperlink>
      <w:r>
        <w:t xml:space="preserve"> </w:t>
      </w:r>
      <w:r w:rsidR="00EB78FE">
        <w:t>du 17</w:t>
      </w:r>
      <w:r w:rsidR="00597773">
        <w:t> </w:t>
      </w:r>
      <w:r w:rsidR="00EB78FE">
        <w:t>octobre</w:t>
      </w:r>
      <w:r w:rsidR="00597773">
        <w:t> </w:t>
      </w:r>
      <w:r w:rsidR="00EB78FE">
        <w:t xml:space="preserve">2014 </w:t>
      </w:r>
      <w:r>
        <w:t>de la Conférence des Parties à la Convention, comme indiqué dans le document</w:t>
      </w:r>
      <w:r w:rsidR="00597773">
        <w:t> </w:t>
      </w:r>
      <w:hyperlink r:id="rId21" w:history="1">
        <w:r w:rsidR="001C6CC7">
          <w:rPr>
            <w:rStyle w:val="Lienhypertexte"/>
          </w:rPr>
          <w:t>CBD/SBI/6/INF/11</w:t>
        </w:r>
      </w:hyperlink>
      <w:r w:rsidR="009630FC">
        <w:t> </w:t>
      </w:r>
      <w:r w:rsidR="0006549C">
        <w:t>;</w:t>
      </w:r>
    </w:p>
    <w:p w14:paraId="216608B7" w14:textId="4BE53E06" w:rsidR="001C6CC7" w:rsidRDefault="00DC03D0">
      <w:pPr>
        <w:pStyle w:val="CBDDesicionText"/>
      </w:pPr>
      <w:r>
        <w:rPr>
          <w:rFonts w:eastAsia="Times New Roman"/>
          <w:color w:val="000000"/>
        </w:rPr>
        <w:t>3.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Décide </w:t>
      </w:r>
      <w:r>
        <w:t xml:space="preserve">que les décisions de la Conférence des Parties </w:t>
      </w:r>
      <w:r w:rsidR="00F97AB6">
        <w:t>siégeant en tant que</w:t>
      </w:r>
      <w:r>
        <w:t xml:space="preserve"> </w:t>
      </w:r>
      <w:r w:rsidR="0006549C">
        <w:t>r</w:t>
      </w:r>
      <w:r>
        <w:t>éunion des Parties au Protocole de Cartagena sur la prévention des risques biotechnologiques devraient être incluses dans l</w:t>
      </w:r>
      <w:r w:rsidR="003A1862">
        <w:t>’</w:t>
      </w:r>
      <w:r>
        <w:t>outil de suivi des décisions</w:t>
      </w:r>
      <w:r w:rsidR="00CD2A22">
        <w:t> </w:t>
      </w:r>
      <w:r w:rsidR="0051234B">
        <w:t>;</w:t>
      </w:r>
    </w:p>
    <w:p w14:paraId="62691092" w14:textId="62F1A320" w:rsidR="001C6CC7" w:rsidRDefault="00DC03D0">
      <w:pPr>
        <w:pStyle w:val="CBDDesicionText"/>
      </w:pPr>
      <w:r>
        <w:rPr>
          <w:rFonts w:eastAsia="Times New Roman"/>
          <w:color w:val="000000"/>
        </w:rPr>
        <w:t>4.</w:t>
      </w:r>
      <w:r>
        <w:rPr>
          <w:rFonts w:eastAsia="Times New Roman"/>
          <w:color w:val="000000"/>
        </w:rPr>
        <w:tab/>
      </w:r>
      <w:r>
        <w:rPr>
          <w:i/>
          <w:iCs/>
        </w:rPr>
        <w:t>Prie</w:t>
      </w:r>
      <w:r>
        <w:t xml:space="preserve"> l</w:t>
      </w:r>
      <w:r w:rsidR="0051234B">
        <w:t>a</w:t>
      </w:r>
      <w:r>
        <w:t xml:space="preserve"> Secrétaire exécuti</w:t>
      </w:r>
      <w:r w:rsidR="0051234B">
        <w:t>ve</w:t>
      </w:r>
      <w:r>
        <w:t xml:space="preserve"> de prendre les mesures nécessaires à cet égard, en commençant par les décisions de ses dixième et </w:t>
      </w:r>
      <w:proofErr w:type="gramStart"/>
      <w:r>
        <w:t>onzième réunions</w:t>
      </w:r>
      <w:proofErr w:type="gramEnd"/>
      <w:r w:rsidR="009630FC">
        <w:t> </w:t>
      </w:r>
      <w:r w:rsidR="0051234B">
        <w:t>;</w:t>
      </w:r>
      <w:r>
        <w:t xml:space="preserve"> </w:t>
      </w:r>
    </w:p>
    <w:p w14:paraId="73ADA4CD" w14:textId="3913EE0A" w:rsidR="001C6CC7" w:rsidRDefault="00DC03D0">
      <w:pPr>
        <w:pStyle w:val="CBDDesicionText"/>
      </w:pPr>
      <w:r>
        <w:rPr>
          <w:rFonts w:eastAsia="Times New Roman"/>
          <w:color w:val="000000"/>
        </w:rPr>
        <w:t>5.</w:t>
      </w:r>
      <w:r>
        <w:rPr>
          <w:rFonts w:eastAsia="Times New Roman"/>
          <w:color w:val="000000"/>
        </w:rPr>
        <w:tab/>
      </w:r>
      <w:r>
        <w:rPr>
          <w:i/>
          <w:iCs/>
        </w:rPr>
        <w:t>Rappelle</w:t>
      </w:r>
      <w:r>
        <w:t xml:space="preserve"> sa décision</w:t>
      </w:r>
      <w:r w:rsidR="00A13DEC">
        <w:t> </w:t>
      </w:r>
      <w:hyperlink r:id="rId22" w:history="1">
        <w:r w:rsidR="001C6CC7">
          <w:rPr>
            <w:rStyle w:val="Lienhypertexte"/>
          </w:rPr>
          <w:t>BS-VII/9</w:t>
        </w:r>
      </w:hyperlink>
      <w:r>
        <w:t xml:space="preserve"> du 3</w:t>
      </w:r>
      <w:r w:rsidR="00597773">
        <w:t> </w:t>
      </w:r>
      <w:r>
        <w:t>octobre</w:t>
      </w:r>
      <w:r w:rsidR="00597773">
        <w:t> </w:t>
      </w:r>
      <w:r>
        <w:t>2014, par laquelle</w:t>
      </w:r>
      <w:r w:rsidR="00EB78FE">
        <w:t xml:space="preserve"> elle</w:t>
      </w:r>
      <w:r>
        <w:t xml:space="preserve"> a décidé de tenir ses futures réunions ordinaires en même temps que les réunions de la Conférence des Parties à la Convention</w:t>
      </w:r>
      <w:r w:rsidR="0051234B">
        <w:t>,</w:t>
      </w:r>
      <w:r>
        <w:t xml:space="preserve"> </w:t>
      </w:r>
      <w:r w:rsidR="0051234B">
        <w:t xml:space="preserve">durant </w:t>
      </w:r>
      <w:r>
        <w:t>la même période de deux semaines au cours de laquelle les réunions de la Conférence des Parties à la Convention ont lieu</w:t>
      </w:r>
      <w:r w:rsidR="00622F15">
        <w:t> </w:t>
      </w:r>
      <w:r w:rsidR="0051234B">
        <w:t>;</w:t>
      </w:r>
    </w:p>
    <w:p w14:paraId="67983EA9" w14:textId="0765EEB3" w:rsidR="001C6CC7" w:rsidRDefault="000670B3">
      <w:pPr>
        <w:pStyle w:val="CBDDesicionText"/>
      </w:pPr>
      <w:r>
        <w:rPr>
          <w:rFonts w:eastAsia="Times New Roman"/>
          <w:color w:val="000000"/>
        </w:rPr>
        <w:t>[</w:t>
      </w:r>
      <w:r w:rsidR="00DC03D0">
        <w:rPr>
          <w:rFonts w:eastAsia="Times New Roman"/>
          <w:color w:val="000000"/>
        </w:rPr>
        <w:t>6.</w:t>
      </w:r>
      <w:r w:rsidR="00DC03D0">
        <w:rPr>
          <w:rFonts w:eastAsia="Times New Roman"/>
          <w:color w:val="000000"/>
        </w:rPr>
        <w:tab/>
      </w:r>
      <w:r w:rsidR="00DC03D0">
        <w:rPr>
          <w:i/>
          <w:iCs/>
        </w:rPr>
        <w:t>Demande de nouveau</w:t>
      </w:r>
      <w:r w:rsidR="00DC03D0">
        <w:t xml:space="preserve"> aux </w:t>
      </w:r>
      <w:r>
        <w:t>[</w:t>
      </w:r>
      <w:r w:rsidR="00DC03D0">
        <w:t>pays développés</w:t>
      </w:r>
      <w:r>
        <w:t>]</w:t>
      </w:r>
      <w:r w:rsidR="00DC03D0">
        <w:t xml:space="preserve"> </w:t>
      </w:r>
      <w:r w:rsidR="0051234B">
        <w:t>P</w:t>
      </w:r>
      <w:r w:rsidR="00DC03D0">
        <w:t>arties</w:t>
      </w:r>
      <w:r w:rsidR="009C0804">
        <w:t>[, et aux autres Parties en mesure de le faire,]</w:t>
      </w:r>
      <w:r w:rsidR="00DC03D0">
        <w:t xml:space="preserve"> </w:t>
      </w:r>
      <w:r w:rsidR="009C0804">
        <w:t>[</w:t>
      </w:r>
      <w:r w:rsidR="00DC03D0">
        <w:t>d</w:t>
      </w:r>
      <w:r w:rsidR="003A1862">
        <w:t>’</w:t>
      </w:r>
      <w:r w:rsidR="00DC03D0">
        <w:t>accroître leurs contributions</w:t>
      </w:r>
      <w:r w:rsidR="00231157">
        <w:t>]</w:t>
      </w:r>
      <w:r w:rsidR="00DC03D0">
        <w:t xml:space="preserve"> </w:t>
      </w:r>
      <w:r w:rsidR="00231157">
        <w:t xml:space="preserve">[de participer] </w:t>
      </w:r>
      <w:r w:rsidR="00DC03D0">
        <w:t xml:space="preserve">au </w:t>
      </w:r>
      <w:r w:rsidR="00DB54DE">
        <w:t>f</w:t>
      </w:r>
      <w:r w:rsidR="00DC03D0">
        <w:t>onds d</w:t>
      </w:r>
      <w:r w:rsidR="003A1862">
        <w:t>’</w:t>
      </w:r>
      <w:r w:rsidR="00DC03D0">
        <w:t xml:space="preserve">affectation spéciale </w:t>
      </w:r>
      <w:r w:rsidR="0051234B">
        <w:t xml:space="preserve">de contributions </w:t>
      </w:r>
      <w:r w:rsidR="00DC03D0">
        <w:t xml:space="preserve">volontaires </w:t>
      </w:r>
      <w:r w:rsidR="000B71B6">
        <w:t>adéquat</w:t>
      </w:r>
      <w:r w:rsidR="0051234B">
        <w:t>,</w:t>
      </w:r>
      <w:r w:rsidR="00DC03D0">
        <w:t xml:space="preserve"> afin de garantir la participation pleine et effective des représentants des pays en développement </w:t>
      </w:r>
      <w:r w:rsidR="0051234B">
        <w:t>P</w:t>
      </w:r>
      <w:r w:rsidR="00DC03D0">
        <w:t xml:space="preserve">arties, en particulier </w:t>
      </w:r>
      <w:r w:rsidR="00EB78FE">
        <w:t>d</w:t>
      </w:r>
      <w:r w:rsidR="00DC03D0">
        <w:t xml:space="preserve">es pays les moins avancés et </w:t>
      </w:r>
      <w:r w:rsidR="00EB78FE">
        <w:t>d</w:t>
      </w:r>
      <w:r w:rsidR="00DC03D0">
        <w:t>es petits États insulaires en développement</w:t>
      </w:r>
      <w:r w:rsidR="0051234B">
        <w:t xml:space="preserve"> parmi eux</w:t>
      </w:r>
      <w:r w:rsidR="00DC03D0">
        <w:t xml:space="preserve">, et des Parties à économie en transition, aux réunions </w:t>
      </w:r>
      <w:r w:rsidR="00EB78FE">
        <w:t>concomitant</w:t>
      </w:r>
      <w:r w:rsidR="00DC03D0">
        <w:t>es,</w:t>
      </w:r>
      <w:r w:rsidR="00CC09FC">
        <w:t xml:space="preserve"> et d</w:t>
      </w:r>
      <w:r w:rsidR="003A1862">
        <w:t>’</w:t>
      </w:r>
      <w:r w:rsidR="00CC09FC">
        <w:t xml:space="preserve">accroître aussi </w:t>
      </w:r>
      <w:r w:rsidR="00DA0AA7">
        <w:t xml:space="preserve">leur </w:t>
      </w:r>
      <w:r w:rsidR="00AA0A42">
        <w:t>contribution</w:t>
      </w:r>
      <w:r w:rsidR="00DA0AA7">
        <w:t xml:space="preserve"> </w:t>
      </w:r>
      <w:r w:rsidR="00AA0A42">
        <w:t>a</w:t>
      </w:r>
      <w:r w:rsidR="00AA0A42" w:rsidRPr="00AA0A42">
        <w:t xml:space="preserve">u </w:t>
      </w:r>
      <w:r w:rsidR="000B71B6">
        <w:t>Fonds spécial de contributions volontaires destiné à faciliter la participation des peuples autochtones</w:t>
      </w:r>
      <w:r w:rsidR="00DB54DE">
        <w:t xml:space="preserve"> et communautés locales </w:t>
      </w:r>
      <w:r w:rsidR="0051234B">
        <w:t>;</w:t>
      </w:r>
      <w:r w:rsidR="00C66468">
        <w:t>]</w:t>
      </w:r>
    </w:p>
    <w:p w14:paraId="74C79946" w14:textId="34AEB4E8" w:rsidR="004F26F0" w:rsidRDefault="00DC03D0" w:rsidP="001863D8">
      <w:pPr>
        <w:pStyle w:val="CBDDesicionText"/>
      </w:pPr>
      <w:r>
        <w:rPr>
          <w:rFonts w:eastAsia="Times New Roman"/>
          <w:color w:val="000000"/>
        </w:rPr>
        <w:t>7.</w:t>
      </w:r>
      <w:r>
        <w:rPr>
          <w:rFonts w:eastAsia="Times New Roman"/>
          <w:color w:val="000000"/>
        </w:rPr>
        <w:tab/>
      </w:r>
      <w:r>
        <w:rPr>
          <w:i/>
          <w:iCs/>
        </w:rPr>
        <w:t>Note</w:t>
      </w:r>
      <w:r>
        <w:t xml:space="preserve"> que les présidents des groupes qui examinent les questions relevant du Protocole de </w:t>
      </w:r>
      <w:r w:rsidR="00F97AB6">
        <w:t>Cartagena</w:t>
      </w:r>
      <w:r>
        <w:t xml:space="preserve"> doivent être choisis parmi les Parties au Protocole</w:t>
      </w:r>
      <w:r w:rsidR="00DB54DE">
        <w:t> ;</w:t>
      </w:r>
    </w:p>
    <w:p w14:paraId="3491C143" w14:textId="66EA56CD" w:rsidR="00C2748A" w:rsidRPr="00C2748A" w:rsidRDefault="00C2748A" w:rsidP="00C2748A">
      <w:pPr>
        <w:pStyle w:val="CBDDesicionText"/>
        <w:tabs>
          <w:tab w:val="clear" w:pos="1134"/>
        </w:tabs>
        <w:ind w:left="567" w:firstLine="0"/>
        <w:rPr>
          <w:b/>
          <w:bCs/>
        </w:rPr>
      </w:pPr>
      <w:r w:rsidRPr="00C2748A">
        <w:rPr>
          <w:b/>
          <w:bCs/>
        </w:rPr>
        <w:t>IV</w:t>
      </w:r>
      <w:r w:rsidR="00C43D7E">
        <w:rPr>
          <w:b/>
          <w:bCs/>
        </w:rPr>
        <w:br/>
      </w:r>
      <w:r>
        <w:rPr>
          <w:b/>
          <w:bCs/>
        </w:rPr>
        <w:t>Recommandation à l</w:t>
      </w:r>
      <w:r w:rsidR="003A1862">
        <w:rPr>
          <w:b/>
          <w:bCs/>
        </w:rPr>
        <w:t>’</w:t>
      </w:r>
      <w:r>
        <w:rPr>
          <w:b/>
          <w:bCs/>
        </w:rPr>
        <w:t xml:space="preserve">intention de la Conférence des Parties siégeant en tant que réunion des Parties au </w:t>
      </w:r>
      <w:r w:rsidRPr="00C2748A">
        <w:rPr>
          <w:b/>
          <w:bCs/>
        </w:rPr>
        <w:t>Protocole de Nagoya sur l</w:t>
      </w:r>
      <w:r w:rsidR="003A1862">
        <w:rPr>
          <w:b/>
          <w:bCs/>
        </w:rPr>
        <w:t>’</w:t>
      </w:r>
      <w:r w:rsidRPr="00C2748A">
        <w:rPr>
          <w:b/>
          <w:bCs/>
        </w:rPr>
        <w:t>accès aux ressources génétiques et le partage juste et équitable des avantages découlant de leur utilisation</w:t>
      </w:r>
    </w:p>
    <w:p w14:paraId="472730EF" w14:textId="541F6E47" w:rsidR="001C6CC7" w:rsidRDefault="000C17CB">
      <w:pPr>
        <w:pStyle w:val="CBDNormalNoNumber"/>
        <w:ind w:firstLine="567"/>
      </w:pPr>
      <w:r>
        <w:t>5</w:t>
      </w:r>
      <w:r w:rsidR="00CC0961">
        <w:t>.</w:t>
      </w:r>
      <w:r w:rsidR="00CC0961">
        <w:tab/>
      </w:r>
      <w:r w:rsidR="00DC03D0">
        <w:rPr>
          <w:i/>
          <w:iCs/>
        </w:rPr>
        <w:t>Recommande</w:t>
      </w:r>
      <w:r w:rsidR="00DC03D0">
        <w:t xml:space="preserve"> qu</w:t>
      </w:r>
      <w:r w:rsidR="0051234B">
        <w:t>e</w:t>
      </w:r>
      <w:r w:rsidR="00DC03D0">
        <w:t xml:space="preserve"> la Conférence des Parties </w:t>
      </w:r>
      <w:r w:rsidR="00F97AB6">
        <w:t>siégeant en tant que</w:t>
      </w:r>
      <w:r w:rsidR="00DC03D0">
        <w:t xml:space="preserve"> réunion des Parties au Protocole de Nagoya adopte</w:t>
      </w:r>
      <w:r w:rsidR="0051234B">
        <w:t>, à sa sixième réunion,</w:t>
      </w:r>
      <w:r w:rsidR="00DC03D0">
        <w:t xml:space="preserve"> une décision </w:t>
      </w:r>
      <w:r w:rsidR="0051234B">
        <w:t>libellée comme suit</w:t>
      </w:r>
      <w:r w:rsidR="0073174A">
        <w:t> </w:t>
      </w:r>
      <w:r w:rsidR="00DC03D0">
        <w:t>:</w:t>
      </w:r>
    </w:p>
    <w:p w14:paraId="458D1DA9" w14:textId="4AAD14C9" w:rsidR="001C6CC7" w:rsidRDefault="00DC03D0">
      <w:pPr>
        <w:pStyle w:val="CBDDesicionText"/>
        <w:keepNext/>
      </w:pPr>
      <w:r>
        <w:rPr>
          <w:i/>
          <w:iCs/>
        </w:rPr>
        <w:lastRenderedPageBreak/>
        <w:t xml:space="preserve">La Conférence des Parties </w:t>
      </w:r>
      <w:r w:rsidR="00F97AB6">
        <w:rPr>
          <w:i/>
          <w:iCs/>
        </w:rPr>
        <w:t>siégeant en tant que</w:t>
      </w:r>
      <w:r>
        <w:rPr>
          <w:i/>
          <w:iCs/>
        </w:rPr>
        <w:t xml:space="preserve"> réunion des Parties au Protocole de Nagoya</w:t>
      </w:r>
      <w:r>
        <w:t>,</w:t>
      </w:r>
      <w:r>
        <w:rPr>
          <w:i/>
          <w:iCs/>
        </w:rPr>
        <w:t xml:space="preserve"> </w:t>
      </w:r>
    </w:p>
    <w:p w14:paraId="51B7B842" w14:textId="64336331" w:rsidR="001C6CC7" w:rsidRDefault="00DC03D0">
      <w:pPr>
        <w:pStyle w:val="CBDDesicionText"/>
      </w:pPr>
      <w:r>
        <w:rPr>
          <w:i/>
          <w:iCs/>
        </w:rPr>
        <w:t>Reconnaissant</w:t>
      </w:r>
      <w:r>
        <w:t xml:space="preserve"> la nécessité de garantir </w:t>
      </w:r>
      <w:r w:rsidR="008D646A">
        <w:t>[l</w:t>
      </w:r>
      <w:r w:rsidR="003A1862">
        <w:t>’</w:t>
      </w:r>
      <w:r w:rsidR="008D646A">
        <w:t>inclusivité, la transparence et l</w:t>
      </w:r>
      <w:r w:rsidR="003A1862">
        <w:t>’</w:t>
      </w:r>
      <w:r w:rsidR="008D646A">
        <w:t>équité] [</w:t>
      </w:r>
      <w:r>
        <w:t>l</w:t>
      </w:r>
      <w:r w:rsidR="003A1862">
        <w:t>’</w:t>
      </w:r>
      <w:r>
        <w:t>intégrité</w:t>
      </w:r>
      <w:r w:rsidR="008D646A">
        <w:t>]</w:t>
      </w:r>
      <w:r>
        <w:t xml:space="preserve"> du Protocole de </w:t>
      </w:r>
      <w:bookmarkStart w:id="1" w:name="_Hlk214277284"/>
      <w:r>
        <w:t>Nagoya</w:t>
      </w:r>
      <w:r w:rsidR="0098240E" w:rsidRPr="0098240E">
        <w:t xml:space="preserve"> sur l</w:t>
      </w:r>
      <w:r w:rsidR="003A1862">
        <w:t>’</w:t>
      </w:r>
      <w:r w:rsidR="0098240E" w:rsidRPr="0098240E">
        <w:t>accès aux ressources génétiques et le partage juste et équitable des avantages découlant de leur utilisation</w:t>
      </w:r>
      <w:bookmarkEnd w:id="1"/>
      <w:r>
        <w:t>, tout en recherchant des gains d</w:t>
      </w:r>
      <w:r w:rsidR="003A1862">
        <w:t>’</w:t>
      </w:r>
      <w:r>
        <w:t>efficacité et en intégrant</w:t>
      </w:r>
      <w:r w:rsidR="0098240E">
        <w:t xml:space="preserve">, le cas échéant, </w:t>
      </w:r>
      <w:r>
        <w:t xml:space="preserve">les processus </w:t>
      </w:r>
      <w:r w:rsidR="00EB78FE">
        <w:t>avec</w:t>
      </w:r>
      <w:r>
        <w:t xml:space="preserve"> la Convention sur la diversité</w:t>
      </w:r>
      <w:r w:rsidR="0051234B">
        <w:t xml:space="preserve"> biologique</w:t>
      </w:r>
      <w:r>
        <w:t xml:space="preserve"> et </w:t>
      </w:r>
      <w:r w:rsidR="00EB78FE">
        <w:t>le</w:t>
      </w:r>
      <w:r>
        <w:t xml:space="preserve"> Protocole de Cartagena sur la prévention des risques biotechnologiques</w:t>
      </w:r>
      <w:r w:rsidR="0051234B">
        <w:t>,</w:t>
      </w:r>
    </w:p>
    <w:p w14:paraId="009156F0" w14:textId="0AA89380" w:rsidR="001747CD" w:rsidRPr="001747CD" w:rsidRDefault="001747CD">
      <w:pPr>
        <w:pStyle w:val="CBDDesicionText"/>
      </w:pPr>
      <w:r>
        <w:rPr>
          <w:i/>
          <w:iCs/>
        </w:rPr>
        <w:t>Réaffirmant</w:t>
      </w:r>
      <w:r>
        <w:t xml:space="preserve"> le rôle primordial de la technologie dans l</w:t>
      </w:r>
      <w:r w:rsidR="003A1862">
        <w:t>’</w:t>
      </w:r>
      <w:r>
        <w:t>amélioration de l</w:t>
      </w:r>
      <w:r w:rsidR="003A1862">
        <w:t>’</w:t>
      </w:r>
      <w:r>
        <w:t>efficacité et de l</w:t>
      </w:r>
      <w:r w:rsidR="003A1862">
        <w:t>’</w:t>
      </w:r>
      <w:r>
        <w:t>efficience des réunions, sans préjudice de la prise de décisions par consensus,</w:t>
      </w:r>
    </w:p>
    <w:p w14:paraId="102489FB" w14:textId="136D0F23" w:rsidR="001C6CC7" w:rsidRDefault="00DC03D0">
      <w:pPr>
        <w:pStyle w:val="CBDDesicionText"/>
        <w:rPr>
          <w:i/>
          <w:iCs/>
        </w:rPr>
      </w:pPr>
      <w:r>
        <w:rPr>
          <w:rFonts w:eastAsia="Times New Roman"/>
          <w:color w:val="000000"/>
        </w:rPr>
        <w:t>1.</w:t>
      </w:r>
      <w:r>
        <w:rPr>
          <w:rFonts w:eastAsia="Times New Roman"/>
          <w:color w:val="000000"/>
        </w:rPr>
        <w:tab/>
      </w:r>
      <w:r>
        <w:rPr>
          <w:rFonts w:eastAsia="Times New Roman"/>
          <w:i/>
          <w:iCs/>
          <w:color w:val="000000"/>
        </w:rPr>
        <w:t xml:space="preserve">Prend </w:t>
      </w:r>
      <w:r>
        <w:rPr>
          <w:i/>
          <w:iCs/>
        </w:rPr>
        <w:t>note</w:t>
      </w:r>
      <w:r>
        <w:t xml:space="preserve"> de la décision</w:t>
      </w:r>
      <w:r w:rsidR="00597773">
        <w:t> </w:t>
      </w:r>
      <w:r>
        <w:t>17/-- de la Conférence des Parties à la Convention</w:t>
      </w:r>
      <w:r w:rsidR="001747CD">
        <w:t> </w:t>
      </w:r>
      <w:r w:rsidR="0051234B">
        <w:t>;</w:t>
      </w:r>
    </w:p>
    <w:p w14:paraId="43F3B2F9" w14:textId="117B177B" w:rsidR="002142D3" w:rsidRDefault="00DC03D0">
      <w:pPr>
        <w:pStyle w:val="CBDDesicionText"/>
        <w:rPr>
          <w:i/>
          <w:iCs/>
        </w:rPr>
      </w:pPr>
      <w:r>
        <w:rPr>
          <w:rFonts w:eastAsia="Times New Roman"/>
          <w:color w:val="000000"/>
        </w:rPr>
        <w:t>2.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Se félicite </w:t>
      </w:r>
      <w:r>
        <w:t>des progrès accomplis dans l</w:t>
      </w:r>
      <w:r w:rsidR="003A1862">
        <w:t>’</w:t>
      </w:r>
      <w:r w:rsidR="00EB78FE">
        <w:t>élaboration</w:t>
      </w:r>
      <w:r>
        <w:t xml:space="preserve"> de l</w:t>
      </w:r>
      <w:r w:rsidR="003A1862">
        <w:t>’</w:t>
      </w:r>
      <w:r>
        <w:t xml:space="preserve">outil de suivi des décisions </w:t>
      </w:r>
      <w:r w:rsidR="00EB78FE">
        <w:t>en application</w:t>
      </w:r>
      <w:r>
        <w:t xml:space="preserve"> de la décision</w:t>
      </w:r>
      <w:r w:rsidR="00597773">
        <w:t> </w:t>
      </w:r>
      <w:hyperlink r:id="rId23" w:history="1">
        <w:r w:rsidR="001C6CC7">
          <w:rPr>
            <w:rStyle w:val="Lienhypertexte"/>
          </w:rPr>
          <w:t>XII</w:t>
        </w:r>
        <w:r w:rsidR="001C6CC7" w:rsidRPr="00BF2CE6">
          <w:rPr>
            <w:rStyle w:val="Lienhypertexte"/>
            <w:color w:val="1F497D" w:themeColor="text2"/>
          </w:rPr>
          <w:t>/</w:t>
        </w:r>
        <w:r w:rsidR="001C6CC7" w:rsidRPr="00BF2CE6">
          <w:rPr>
            <w:color w:val="1F497D" w:themeColor="text2"/>
            <w:u w:val="single"/>
          </w:rPr>
          <w:t>28</w:t>
        </w:r>
      </w:hyperlink>
      <w:r>
        <w:t xml:space="preserve"> </w:t>
      </w:r>
      <w:r w:rsidR="00EB78FE">
        <w:t>du 17</w:t>
      </w:r>
      <w:r w:rsidR="00597773">
        <w:t> </w:t>
      </w:r>
      <w:r w:rsidR="00EB78FE">
        <w:t>octobre</w:t>
      </w:r>
      <w:r w:rsidR="00597773">
        <w:t> </w:t>
      </w:r>
      <w:r w:rsidR="00EB78FE">
        <w:t xml:space="preserve">2014 </w:t>
      </w:r>
      <w:r>
        <w:t>de la Conférence des Parties à la Convention, comme indiqué dans le document</w:t>
      </w:r>
      <w:r w:rsidR="00597773">
        <w:t> </w:t>
      </w:r>
      <w:r>
        <w:rPr>
          <w:rStyle w:val="Lienhypertexte"/>
        </w:rPr>
        <w:t>CBD/SBI/6/INF/11</w:t>
      </w:r>
      <w:r w:rsidR="00597773">
        <w:rPr>
          <w:rStyle w:val="Lienhypertexte"/>
        </w:rPr>
        <w:t> </w:t>
      </w:r>
      <w:r w:rsidR="0051234B">
        <w:t>;</w:t>
      </w:r>
    </w:p>
    <w:p w14:paraId="51A3203F" w14:textId="6434F8E4" w:rsidR="001C6CC7" w:rsidRDefault="00DC03D0">
      <w:pPr>
        <w:pStyle w:val="CBDDesicionText"/>
      </w:pPr>
      <w:r>
        <w:rPr>
          <w:rFonts w:eastAsia="Times New Roman"/>
          <w:color w:val="000000"/>
        </w:rPr>
        <w:t>3.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Décide </w:t>
      </w:r>
      <w:r>
        <w:t xml:space="preserve">que les décisions de la Conférence des Parties </w:t>
      </w:r>
      <w:r w:rsidR="00F97AB6">
        <w:t>siégeant en tant que</w:t>
      </w:r>
      <w:r>
        <w:t xml:space="preserve"> réunion des Parties au Protocole de Nagoya sur l</w:t>
      </w:r>
      <w:r w:rsidR="003A1862">
        <w:t>’</w:t>
      </w:r>
      <w:r>
        <w:t>accès aux ressources génétiques et le partage juste et équitable des avantages découlant de leur utilisation devraient être incluses dans l</w:t>
      </w:r>
      <w:r w:rsidR="003A1862">
        <w:t>’</w:t>
      </w:r>
      <w:r>
        <w:t>outil de suivi des décisions</w:t>
      </w:r>
      <w:r w:rsidR="002142D3">
        <w:t> </w:t>
      </w:r>
      <w:r w:rsidR="0051234B">
        <w:t>;</w:t>
      </w:r>
    </w:p>
    <w:p w14:paraId="7A18F0A4" w14:textId="1BF198FA" w:rsidR="001C6CC7" w:rsidRDefault="00DC03D0">
      <w:pPr>
        <w:pStyle w:val="CBDDesicionText"/>
        <w:rPr>
          <w:i/>
          <w:iCs/>
        </w:rPr>
      </w:pPr>
      <w:r>
        <w:rPr>
          <w:rFonts w:eastAsia="Times New Roman"/>
          <w:color w:val="000000"/>
        </w:rPr>
        <w:t>4.</w:t>
      </w:r>
      <w:r>
        <w:rPr>
          <w:rFonts w:eastAsia="Times New Roman"/>
          <w:color w:val="000000"/>
        </w:rPr>
        <w:tab/>
      </w:r>
      <w:r>
        <w:rPr>
          <w:i/>
          <w:iCs/>
        </w:rPr>
        <w:t>Prie</w:t>
      </w:r>
      <w:r>
        <w:t xml:space="preserve"> l</w:t>
      </w:r>
      <w:r w:rsidR="0051234B">
        <w:t>a</w:t>
      </w:r>
      <w:r>
        <w:t xml:space="preserve"> Secrétaire exécuti</w:t>
      </w:r>
      <w:r w:rsidR="0051234B">
        <w:t>ve</w:t>
      </w:r>
      <w:r>
        <w:t xml:space="preserve"> de prendre les mesures nécessaires à cet égard, en commençant par les décisions de </w:t>
      </w:r>
      <w:proofErr w:type="gramStart"/>
      <w:r>
        <w:t>ses quatrième et cinquième réunions</w:t>
      </w:r>
      <w:proofErr w:type="gramEnd"/>
      <w:r w:rsidR="00CE53D0">
        <w:t> </w:t>
      </w:r>
      <w:r w:rsidR="0051234B">
        <w:t>;</w:t>
      </w:r>
    </w:p>
    <w:p w14:paraId="29D4C907" w14:textId="59E2BEFA" w:rsidR="001C6CC7" w:rsidRDefault="00DC03D0">
      <w:pPr>
        <w:pStyle w:val="CBDDesicionText"/>
      </w:pPr>
      <w:r>
        <w:rPr>
          <w:rFonts w:eastAsia="Times New Roman"/>
          <w:color w:val="000000"/>
        </w:rPr>
        <w:t>5.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Rappelle </w:t>
      </w:r>
      <w:r>
        <w:t>sa décision</w:t>
      </w:r>
      <w:r w:rsidR="00597773">
        <w:t> </w:t>
      </w:r>
      <w:hyperlink r:id="rId24" w:history="1">
        <w:r w:rsidR="001C6CC7">
          <w:rPr>
            <w:rStyle w:val="Lienhypertexte"/>
          </w:rPr>
          <w:t>NP-1/12</w:t>
        </w:r>
      </w:hyperlink>
      <w:r>
        <w:t xml:space="preserve"> du 14</w:t>
      </w:r>
      <w:r w:rsidR="000C1934">
        <w:t> </w:t>
      </w:r>
      <w:r>
        <w:t>octobre</w:t>
      </w:r>
      <w:r w:rsidR="00597773">
        <w:t> </w:t>
      </w:r>
      <w:r>
        <w:t xml:space="preserve">2014, par laquelle </w:t>
      </w:r>
      <w:r w:rsidR="00EB78FE">
        <w:t xml:space="preserve">elle </w:t>
      </w:r>
      <w:r>
        <w:t xml:space="preserve">a décidé de tenir ses futures réunions ordinaires en même temps que les réunions de la Conférence des Parties à la Convention et les réunions de la Conférence des Parties </w:t>
      </w:r>
      <w:r w:rsidR="00F97AB6">
        <w:t>siégeant en tant que</w:t>
      </w:r>
      <w:r>
        <w:t xml:space="preserve"> réunion des Parties au Protocole de </w:t>
      </w:r>
      <w:r w:rsidR="00F97AB6">
        <w:t>Cartagena</w:t>
      </w:r>
      <w:r>
        <w:t xml:space="preserve"> sur la prévention des risques biotechnologiques</w:t>
      </w:r>
      <w:r w:rsidR="00314C96">
        <w:t>,</w:t>
      </w:r>
      <w:r>
        <w:t xml:space="preserve"> </w:t>
      </w:r>
      <w:r w:rsidR="00314C96">
        <w:t>au cours d</w:t>
      </w:r>
      <w:r w:rsidR="003A1862">
        <w:t>’</w:t>
      </w:r>
      <w:r w:rsidR="00314C96">
        <w:t>une période de</w:t>
      </w:r>
      <w:r>
        <w:t xml:space="preserve"> deux semaines</w:t>
      </w:r>
      <w:r w:rsidR="0088011C">
        <w:t> </w:t>
      </w:r>
      <w:r w:rsidR="0051234B">
        <w:t>;</w:t>
      </w:r>
    </w:p>
    <w:p w14:paraId="6330D859" w14:textId="5E756951" w:rsidR="001C6CC7" w:rsidRDefault="007F74D0">
      <w:pPr>
        <w:pStyle w:val="CBDDesicionText"/>
        <w:rPr>
          <w:i/>
          <w:iCs/>
        </w:rPr>
      </w:pPr>
      <w:r>
        <w:t>[</w:t>
      </w:r>
      <w:r w:rsidR="00DC03D0">
        <w:t>6.</w:t>
      </w:r>
      <w:r w:rsidR="00DC03D0">
        <w:tab/>
      </w:r>
      <w:r w:rsidR="00DC03D0">
        <w:rPr>
          <w:i/>
          <w:iCs/>
        </w:rPr>
        <w:t>Demande de nouveau</w:t>
      </w:r>
      <w:r w:rsidR="00DC03D0">
        <w:t xml:space="preserve"> aux pays </w:t>
      </w:r>
      <w:r w:rsidR="00DC22E7">
        <w:t>[</w:t>
      </w:r>
      <w:r w:rsidR="00DC03D0">
        <w:t>développés</w:t>
      </w:r>
      <w:r w:rsidR="00DC22E7">
        <w:t>]</w:t>
      </w:r>
      <w:r w:rsidR="00DC03D0">
        <w:t xml:space="preserve"> </w:t>
      </w:r>
      <w:r w:rsidR="0051234B">
        <w:t>P</w:t>
      </w:r>
      <w:r w:rsidR="00DC03D0">
        <w:t>arties</w:t>
      </w:r>
      <w:r w:rsidR="00DC22E7">
        <w:t xml:space="preserve">[, et aux autres Parties en mesure de le faire,] </w:t>
      </w:r>
      <w:r w:rsidR="00DC03D0">
        <w:t>d</w:t>
      </w:r>
      <w:r w:rsidR="003A1862">
        <w:t>’</w:t>
      </w:r>
      <w:r w:rsidR="00DC03D0">
        <w:t xml:space="preserve">accroître leurs contributions </w:t>
      </w:r>
      <w:r w:rsidR="00DC22E7">
        <w:t xml:space="preserve">[de participer] </w:t>
      </w:r>
      <w:r w:rsidR="00DC03D0">
        <w:t>au fond</w:t>
      </w:r>
      <w:r w:rsidR="00597773">
        <w:t>s</w:t>
      </w:r>
      <w:r w:rsidR="00DC03D0">
        <w:t xml:space="preserve"> d</w:t>
      </w:r>
      <w:r w:rsidR="003A1862">
        <w:t>’</w:t>
      </w:r>
      <w:r w:rsidR="00DC03D0">
        <w:t xml:space="preserve">affectation spéciale </w:t>
      </w:r>
      <w:r w:rsidR="0051234B">
        <w:t xml:space="preserve">de contributions </w:t>
      </w:r>
      <w:r w:rsidR="00DC03D0">
        <w:t>volontaires</w:t>
      </w:r>
      <w:r w:rsidR="00DB54DE">
        <w:t xml:space="preserve"> adéquat</w:t>
      </w:r>
      <w:r w:rsidR="0051234B">
        <w:t>,</w:t>
      </w:r>
      <w:r w:rsidR="00DC03D0">
        <w:t xml:space="preserve"> afin de garantir la participation pleine et effective des représentants des pays en développement </w:t>
      </w:r>
      <w:r w:rsidR="0051234B">
        <w:t>P</w:t>
      </w:r>
      <w:r w:rsidR="00DC03D0">
        <w:t>arties, en particulier des pays les moins avancés et des petits États insulaires en développement</w:t>
      </w:r>
      <w:r w:rsidR="0051234B">
        <w:t xml:space="preserve"> parmi eux</w:t>
      </w:r>
      <w:r w:rsidR="00DC03D0">
        <w:t xml:space="preserve">, et des Parties à économie en transition, </w:t>
      </w:r>
      <w:r w:rsidR="005072D6">
        <w:t>et d</w:t>
      </w:r>
      <w:r w:rsidR="003A1862">
        <w:t>’</w:t>
      </w:r>
      <w:r w:rsidR="005072D6">
        <w:t>accroître aussi leur contribution a</w:t>
      </w:r>
      <w:r w:rsidR="005072D6" w:rsidRPr="00AA0A42">
        <w:t xml:space="preserve">u </w:t>
      </w:r>
      <w:r w:rsidR="00DB54DE">
        <w:t>Fonds spécial de contributions volontaires destiné à faciliter la participation des peuples autochtones et communautés locales</w:t>
      </w:r>
      <w:r w:rsidR="001120ED">
        <w:t> </w:t>
      </w:r>
      <w:r w:rsidR="0051234B">
        <w:t>;</w:t>
      </w:r>
      <w:r w:rsidR="001120ED">
        <w:t>]</w:t>
      </w:r>
    </w:p>
    <w:p w14:paraId="63E8C11F" w14:textId="77777777" w:rsidR="001C6CC7" w:rsidRDefault="00DC03D0">
      <w:pPr>
        <w:pStyle w:val="CBDDesicionText"/>
      </w:pPr>
      <w:r>
        <w:rPr>
          <w:rFonts w:eastAsia="Times New Roman"/>
          <w:color w:val="000000"/>
        </w:rPr>
        <w:t>7.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Note </w:t>
      </w:r>
      <w:r>
        <w:t>que les présidents des groupes qui examinent les questions relevant du Protocole de Nagoya doivent être choisis parmi les Parties au Protocole.</w:t>
      </w:r>
    </w:p>
    <w:p w14:paraId="290F999B" w14:textId="77777777" w:rsidR="005E2E90" w:rsidRPr="001B316A" w:rsidRDefault="005E2E90" w:rsidP="005E2E90">
      <w:pPr>
        <w:pStyle w:val="Para1"/>
        <w:numPr>
          <w:ilvl w:val="0"/>
          <w:numId w:val="0"/>
        </w:numPr>
        <w:ind w:left="567"/>
        <w:rPr>
          <w:lang w:val="fr-CA"/>
        </w:rPr>
      </w:pPr>
      <w:bookmarkStart w:id="2" w:name="_Hlk214832063"/>
    </w:p>
    <w:p w14:paraId="5684A434" w14:textId="77777777" w:rsidR="005E2E90" w:rsidRDefault="005E2E90" w:rsidP="005E2E90">
      <w:pPr>
        <w:pStyle w:val="Para1"/>
        <w:numPr>
          <w:ilvl w:val="0"/>
          <w:numId w:val="0"/>
        </w:numPr>
        <w:ind w:left="567"/>
        <w:jc w:val="center"/>
      </w:pPr>
      <w:r w:rsidRPr="0017781F">
        <w:t>______________</w:t>
      </w:r>
      <w:bookmarkEnd w:id="2"/>
    </w:p>
    <w:p w14:paraId="052F7758" w14:textId="77777777" w:rsidR="00EC5C61" w:rsidRDefault="00EC5C61" w:rsidP="00F504DF">
      <w:pPr>
        <w:pStyle w:val="Para1"/>
        <w:numPr>
          <w:ilvl w:val="0"/>
          <w:numId w:val="0"/>
        </w:numPr>
        <w:ind w:left="567"/>
        <w:jc w:val="left"/>
      </w:pPr>
    </w:p>
    <w:sectPr w:rsidR="00EC5C61" w:rsidSect="000044BD">
      <w:headerReference w:type="even" r:id="rId25"/>
      <w:headerReference w:type="default" r:id="rId26"/>
      <w:pgSz w:w="12240" w:h="15840"/>
      <w:pgMar w:top="1440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78A46" w14:textId="77777777" w:rsidR="00011A33" w:rsidRDefault="00011A33">
      <w:r>
        <w:separator/>
      </w:r>
    </w:p>
  </w:endnote>
  <w:endnote w:type="continuationSeparator" w:id="0">
    <w:p w14:paraId="3B94D322" w14:textId="77777777" w:rsidR="00011A33" w:rsidRDefault="0001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23301" w14:textId="77777777" w:rsidR="00011A33" w:rsidRDefault="00011A33">
      <w:r>
        <w:separator/>
      </w:r>
    </w:p>
  </w:footnote>
  <w:footnote w:type="continuationSeparator" w:id="0">
    <w:p w14:paraId="6A4824F9" w14:textId="77777777" w:rsidR="00011A33" w:rsidRDefault="00011A33">
      <w:r>
        <w:continuationSeparator/>
      </w:r>
    </w:p>
  </w:footnote>
  <w:footnote w:type="continuationNotice" w:id="1">
    <w:p w14:paraId="0499C3AD" w14:textId="77777777" w:rsidR="00011A33" w:rsidRDefault="00011A33"/>
  </w:footnote>
  <w:footnote w:id="2">
    <w:p w14:paraId="465303CC" w14:textId="32118C42" w:rsidR="001B316A" w:rsidRPr="001B316A" w:rsidRDefault="001B316A" w:rsidP="001B316A">
      <w:pPr>
        <w:pStyle w:val="Notedebasdepage"/>
        <w:rPr>
          <w:lang w:val="fr-CA"/>
        </w:rPr>
      </w:pPr>
      <w:r w:rsidRPr="001B316A">
        <w:rPr>
          <w:rStyle w:val="Appelnotedebasdep"/>
          <w:lang w:val="fr-CA"/>
        </w:rPr>
        <w:t>*</w:t>
      </w:r>
      <w:r w:rsidRPr="001B316A">
        <w:rPr>
          <w:lang w:val="fr-CA"/>
        </w:rPr>
        <w:t xml:space="preserve"> </w:t>
      </w:r>
      <w:r w:rsidRPr="001B316A">
        <w:rPr>
          <w:lang w:val="fr-CA"/>
        </w:rPr>
        <w:t>Ce document est émis sans r</w:t>
      </w:r>
      <w:r>
        <w:rPr>
          <w:lang w:val="fr-CA"/>
        </w:rPr>
        <w:t>é</w:t>
      </w:r>
      <w:r w:rsidRPr="001B316A">
        <w:rPr>
          <w:lang w:val="fr-CA"/>
        </w:rPr>
        <w:t>vision formelle</w:t>
      </w:r>
      <w:r w:rsidRPr="001B316A">
        <w:rPr>
          <w:lang w:val="fr-CA"/>
        </w:rPr>
        <w:t>.</w:t>
      </w:r>
    </w:p>
  </w:footnote>
  <w:footnote w:id="3">
    <w:p w14:paraId="2B8E3A16" w14:textId="77777777" w:rsidR="001B316A" w:rsidRPr="00293CF8" w:rsidRDefault="001B316A" w:rsidP="001B316A">
      <w:pPr>
        <w:pStyle w:val="Notedebasdepage"/>
      </w:pPr>
      <w:r>
        <w:rPr>
          <w:rStyle w:val="Appelnotedebasdep"/>
        </w:rPr>
        <w:footnoteRef/>
      </w:r>
      <w:r>
        <w:t xml:space="preserve"> Nations Unies</w:t>
      </w:r>
      <w:r w:rsidRPr="0092087F">
        <w:t xml:space="preserve">, </w:t>
      </w:r>
      <w:r>
        <w:rPr>
          <w:i/>
          <w:iCs/>
        </w:rPr>
        <w:t>Recueil des Traités</w:t>
      </w:r>
      <w:r w:rsidRPr="0092087F">
        <w:t xml:space="preserve">, vol. 1760, </w:t>
      </w:r>
      <w:r>
        <w:t>n</w:t>
      </w:r>
      <w:r>
        <w:rPr>
          <w:vertAlign w:val="superscript"/>
        </w:rPr>
        <w:t>o</w:t>
      </w:r>
      <w:r>
        <w:t> </w:t>
      </w:r>
      <w:r w:rsidRPr="0092087F">
        <w:t>30619.</w:t>
      </w:r>
    </w:p>
  </w:footnote>
  <w:footnote w:id="4">
    <w:p w14:paraId="3FF666E8" w14:textId="2A193F16" w:rsidR="00B22AF2" w:rsidRPr="001B316A" w:rsidRDefault="00B22AF2" w:rsidP="00B22AF2">
      <w:pPr>
        <w:pStyle w:val="Notedebasdepage"/>
        <w:rPr>
          <w:lang w:val="en-CA"/>
        </w:rPr>
      </w:pPr>
      <w:r w:rsidRPr="003B7B1D">
        <w:rPr>
          <w:rStyle w:val="Appelnotedebasdep"/>
        </w:rPr>
        <w:footnoteRef/>
      </w:r>
      <w:r w:rsidRPr="001B316A">
        <w:rPr>
          <w:lang w:val="en-CA"/>
        </w:rPr>
        <w:t xml:space="preserve"> </w:t>
      </w:r>
      <w:r w:rsidR="00536B68" w:rsidRPr="001B316A">
        <w:rPr>
          <w:lang w:val="en-CA"/>
        </w:rPr>
        <w:t>Ibid.</w:t>
      </w:r>
      <w:r w:rsidRPr="001B316A">
        <w:rPr>
          <w:lang w:val="en-CA"/>
        </w:rPr>
        <w:t>, vol.</w:t>
      </w:r>
      <w:r w:rsidR="00597773" w:rsidRPr="001B316A">
        <w:rPr>
          <w:lang w:val="en-CA"/>
        </w:rPr>
        <w:t> </w:t>
      </w:r>
      <w:r w:rsidRPr="001B316A">
        <w:rPr>
          <w:lang w:val="en-CA"/>
        </w:rPr>
        <w:t>2226, n</w:t>
      </w:r>
      <w:r w:rsidR="001360AA" w:rsidRPr="001B316A">
        <w:rPr>
          <w:vertAlign w:val="superscript"/>
          <w:lang w:val="en-CA"/>
        </w:rPr>
        <w:t>o</w:t>
      </w:r>
      <w:r w:rsidR="00597773" w:rsidRPr="001B316A">
        <w:rPr>
          <w:lang w:val="en-CA"/>
        </w:rPr>
        <w:t> </w:t>
      </w:r>
      <w:r w:rsidRPr="001B316A">
        <w:rPr>
          <w:lang w:val="en-CA"/>
        </w:rPr>
        <w:t>30619.</w:t>
      </w:r>
    </w:p>
  </w:footnote>
  <w:footnote w:id="5">
    <w:p w14:paraId="0E4B5F1E" w14:textId="0B7B989D" w:rsidR="001C6CC7" w:rsidRDefault="00DC03D0">
      <w:pPr>
        <w:pStyle w:val="Notedebasdepage"/>
        <w:rPr>
          <w:lang w:val="es-ES"/>
        </w:rPr>
      </w:pPr>
      <w:r w:rsidRPr="003B7B1D">
        <w:rPr>
          <w:rStyle w:val="Appelnotedebasdep"/>
        </w:rPr>
        <w:footnoteRef/>
      </w:r>
      <w:r w:rsidRPr="00F97AB6">
        <w:rPr>
          <w:lang w:val="en-AU"/>
        </w:rPr>
        <w:t xml:space="preserve"> Ibid., vol.</w:t>
      </w:r>
      <w:r w:rsidR="00597773">
        <w:rPr>
          <w:lang w:val="en-AU"/>
        </w:rPr>
        <w:t> </w:t>
      </w:r>
      <w:r w:rsidRPr="00F97AB6">
        <w:rPr>
          <w:lang w:val="en-AU"/>
        </w:rPr>
        <w:t>3008, n</w:t>
      </w:r>
      <w:r w:rsidR="001360AA">
        <w:rPr>
          <w:vertAlign w:val="superscript"/>
          <w:lang w:val="en-AU"/>
        </w:rPr>
        <w:t>o</w:t>
      </w:r>
      <w:r w:rsidR="00597773">
        <w:rPr>
          <w:lang w:val="en-AU"/>
        </w:rPr>
        <w:t> </w:t>
      </w:r>
      <w:r w:rsidRPr="00F97AB6">
        <w:rPr>
          <w:lang w:val="en-AU"/>
        </w:rPr>
        <w:t>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4E0A0" w14:textId="109C0563" w:rsidR="0031518B" w:rsidRDefault="000044BD">
    <w:pPr>
      <w:pStyle w:val="En-tte"/>
    </w:pPr>
    <w:r w:rsidRPr="000044BD">
      <w:t>CBD/SBI/6/CRP.9</w:t>
    </w:r>
    <w:r w:rsidR="001B316A">
      <w:t>/Rev.1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FAFD" w14:textId="4C875AAA" w:rsidR="0031518B" w:rsidRPr="00100D12" w:rsidRDefault="0031518B" w:rsidP="0031518B">
    <w:pPr>
      <w:pStyle w:val="En-tte"/>
      <w:jc w:val="right"/>
      <w:rPr>
        <w:lang w:val="en-CA"/>
      </w:rPr>
    </w:pPr>
    <w:r>
      <w:rPr>
        <w:lang w:val="en-CA"/>
      </w:rPr>
      <w:t>CBD/SBI/6/CRP.9</w:t>
    </w:r>
    <w:r w:rsidR="001B316A">
      <w:t>/Rev.1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D5880"/>
    <w:multiLevelType w:val="hybridMultilevel"/>
    <w:tmpl w:val="D6FE55F0"/>
    <w:styleLink w:val="ImportedStyle3"/>
    <w:lvl w:ilvl="0" w:tplc="37BEC9F0">
      <w:start w:val="1"/>
      <w:numFmt w:val="decimal"/>
      <w:lvlText w:val="%1.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9C41236">
      <w:start w:val="1"/>
      <w:numFmt w:val="lowerLetter"/>
      <w:lvlText w:val="(%2)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BB2B31C">
      <w:start w:val="1"/>
      <w:numFmt w:val="lowerRoman"/>
      <w:lvlText w:val="(%3)"/>
      <w:lvlJc w:val="left"/>
      <w:pPr>
        <w:tabs>
          <w:tab w:val="left" w:pos="1134"/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ACC7248">
      <w:start w:val="1"/>
      <w:numFmt w:val="decimal"/>
      <w:lvlText w:val="(%4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3A09976">
      <w:start w:val="1"/>
      <w:numFmt w:val="lowerLetter"/>
      <w:lvlText w:val="(%5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129756">
      <w:start w:val="1"/>
      <w:numFmt w:val="lowerRoman"/>
      <w:lvlText w:val="(%6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8D2CED6">
      <w:start w:val="1"/>
      <w:numFmt w:val="decimal"/>
      <w:lvlText w:val="%7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E8259BE">
      <w:start w:val="1"/>
      <w:numFmt w:val="lowerLetter"/>
      <w:lvlText w:val="%8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6CCBE3A">
      <w:start w:val="1"/>
      <w:numFmt w:val="lowerRoman"/>
      <w:lvlText w:val="%9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11635A5"/>
    <w:multiLevelType w:val="hybridMultilevel"/>
    <w:tmpl w:val="B3F09AF8"/>
    <w:numStyleLink w:val="ImportedStyle2"/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1921DC6"/>
    <w:multiLevelType w:val="hybridMultilevel"/>
    <w:tmpl w:val="C9AC5BC6"/>
    <w:styleLink w:val="ImportedStyle4"/>
    <w:lvl w:ilvl="0" w:tplc="46F45E2C">
      <w:start w:val="1"/>
      <w:numFmt w:val="decimal"/>
      <w:lvlText w:val="%1.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F008800">
      <w:start w:val="1"/>
      <w:numFmt w:val="lowerLetter"/>
      <w:lvlText w:val="(%2)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1F8C948">
      <w:start w:val="1"/>
      <w:numFmt w:val="lowerRoman"/>
      <w:lvlText w:val="(%3)"/>
      <w:lvlJc w:val="left"/>
      <w:pPr>
        <w:tabs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46B68A">
      <w:start w:val="1"/>
      <w:numFmt w:val="decimal"/>
      <w:lvlText w:val="(%4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FC20F0">
      <w:start w:val="1"/>
      <w:numFmt w:val="lowerLetter"/>
      <w:lvlText w:val="(%5)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22D57A">
      <w:start w:val="1"/>
      <w:numFmt w:val="lowerRoman"/>
      <w:lvlText w:val="(%6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8E615D8">
      <w:start w:val="1"/>
      <w:numFmt w:val="decimal"/>
      <w:lvlText w:val="%7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CE3948">
      <w:start w:val="1"/>
      <w:numFmt w:val="lowerLetter"/>
      <w:lvlText w:val="%8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DFEDEE4">
      <w:start w:val="1"/>
      <w:numFmt w:val="lowerRoman"/>
      <w:lvlText w:val="%9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52A66A9D"/>
    <w:multiLevelType w:val="multilevel"/>
    <w:tmpl w:val="222A08B4"/>
    <w:numStyleLink w:val="ListCBD"/>
  </w:abstractNum>
  <w:abstractNum w:abstractNumId="3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A22517"/>
    <w:multiLevelType w:val="hybridMultilevel"/>
    <w:tmpl w:val="972610E8"/>
    <w:lvl w:ilvl="0" w:tplc="9A4A77CE">
      <w:start w:val="1"/>
      <w:numFmt w:val="decimal"/>
      <w:lvlText w:val="%1."/>
      <w:lvlJc w:val="left"/>
      <w:pPr>
        <w:ind w:left="1494" w:hanging="360"/>
      </w:pPr>
      <w:rPr>
        <w:rFonts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5C2120D2"/>
    <w:multiLevelType w:val="hybridMultilevel"/>
    <w:tmpl w:val="B3F09AF8"/>
    <w:styleLink w:val="ImportedStyle2"/>
    <w:lvl w:ilvl="0" w:tplc="C9E4AC06">
      <w:start w:val="1"/>
      <w:numFmt w:val="bullet"/>
      <w:lvlText w:val="A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80DF92">
      <w:start w:val="1"/>
      <w:numFmt w:val="bullet"/>
      <w:lvlText w:val="A."/>
      <w:lvlJc w:val="left"/>
      <w:pPr>
        <w:ind w:left="12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D2B54A">
      <w:start w:val="1"/>
      <w:numFmt w:val="bullet"/>
      <w:lvlText w:val="A."/>
      <w:lvlJc w:val="left"/>
      <w:pPr>
        <w:ind w:left="20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66A9CE">
      <w:start w:val="1"/>
      <w:numFmt w:val="bullet"/>
      <w:lvlText w:val="A."/>
      <w:lvlJc w:val="left"/>
      <w:pPr>
        <w:ind w:left="27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9CCFD6">
      <w:start w:val="1"/>
      <w:numFmt w:val="bullet"/>
      <w:lvlText w:val="A."/>
      <w:lvlJc w:val="left"/>
      <w:pPr>
        <w:ind w:left="344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C4180C">
      <w:start w:val="1"/>
      <w:numFmt w:val="bullet"/>
      <w:lvlText w:val="A."/>
      <w:lvlJc w:val="left"/>
      <w:pPr>
        <w:ind w:left="41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CEAEFE">
      <w:start w:val="1"/>
      <w:numFmt w:val="bullet"/>
      <w:lvlText w:val="A."/>
      <w:lvlJc w:val="left"/>
      <w:pPr>
        <w:ind w:left="48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7C7862">
      <w:start w:val="1"/>
      <w:numFmt w:val="bullet"/>
      <w:lvlText w:val="A."/>
      <w:lvlJc w:val="left"/>
      <w:pPr>
        <w:ind w:left="56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2C4450">
      <w:start w:val="1"/>
      <w:numFmt w:val="bullet"/>
      <w:lvlText w:val="A."/>
      <w:lvlJc w:val="left"/>
      <w:pPr>
        <w:ind w:left="63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D943BEE"/>
    <w:multiLevelType w:val="multilevel"/>
    <w:tmpl w:val="222A08B4"/>
    <w:numStyleLink w:val="ListCBD"/>
  </w:abstractNum>
  <w:abstractNum w:abstractNumId="43" w15:restartNumberingAfterBreak="0">
    <w:nsid w:val="5DC76708"/>
    <w:multiLevelType w:val="hybridMultilevel"/>
    <w:tmpl w:val="222A08B4"/>
    <w:numStyleLink w:val="ListCBD"/>
  </w:abstractNum>
  <w:abstractNum w:abstractNumId="44" w15:restartNumberingAfterBreak="0">
    <w:nsid w:val="68B70991"/>
    <w:multiLevelType w:val="multilevel"/>
    <w:tmpl w:val="222A08B4"/>
    <w:numStyleLink w:val="ListCBD"/>
  </w:abstractNum>
  <w:abstractNum w:abstractNumId="4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6"/>
  </w:num>
  <w:num w:numId="4" w16cid:durableId="1072390599">
    <w:abstractNumId w:val="47"/>
  </w:num>
  <w:num w:numId="5" w16cid:durableId="960385107">
    <w:abstractNumId w:val="32"/>
  </w:num>
  <w:num w:numId="6" w16cid:durableId="893932166">
    <w:abstractNumId w:val="45"/>
  </w:num>
  <w:num w:numId="7" w16cid:durableId="323945383">
    <w:abstractNumId w:val="42"/>
  </w:num>
  <w:num w:numId="8" w16cid:durableId="995449888">
    <w:abstractNumId w:val="43"/>
  </w:num>
  <w:num w:numId="9" w16cid:durableId="1874608142">
    <w:abstractNumId w:val="43"/>
    <w:lvlOverride w:ilvl="0">
      <w:lvl w:ilvl="0" w:tplc="14B48FB0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D74367C">
        <w:start w:val="1"/>
        <w:numFmt w:val="lowerLetter"/>
        <w:lvlText w:val="(%2)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13E82DC">
        <w:start w:val="1"/>
        <w:numFmt w:val="lowerRoman"/>
        <w:lvlText w:val="(%3)"/>
        <w:lvlJc w:val="left"/>
        <w:pPr>
          <w:tabs>
            <w:tab w:val="num" w:pos="2835"/>
          </w:tabs>
          <w:ind w:left="226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EC2DF2">
        <w:start w:val="1"/>
        <w:numFmt w:val="decimal"/>
        <w:lvlText w:val="(%4)"/>
        <w:lvlJc w:val="left"/>
        <w:pPr>
          <w:tabs>
            <w:tab w:val="num" w:pos="3402"/>
          </w:tabs>
          <w:ind w:left="2835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826AA24">
        <w:start w:val="1"/>
        <w:numFmt w:val="lowerLetter"/>
        <w:lvlText w:val="(%5)"/>
        <w:lvlJc w:val="left"/>
        <w:pPr>
          <w:tabs>
            <w:tab w:val="num" w:pos="3969"/>
          </w:tabs>
          <w:ind w:left="3402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0E815B8">
        <w:start w:val="1"/>
        <w:numFmt w:val="lowerRoman"/>
        <w:lvlText w:val="(%6)"/>
        <w:lvlJc w:val="left"/>
        <w:pPr>
          <w:tabs>
            <w:tab w:val="num" w:pos="3393"/>
          </w:tabs>
          <w:ind w:left="282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B6EBFAA">
        <w:start w:val="1"/>
        <w:numFmt w:val="decimal"/>
        <w:lvlText w:val="%7."/>
        <w:lvlJc w:val="left"/>
        <w:pPr>
          <w:tabs>
            <w:tab w:val="num" w:pos="3753"/>
          </w:tabs>
          <w:ind w:left="318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2A46EC4">
        <w:start w:val="1"/>
        <w:numFmt w:val="lowerLetter"/>
        <w:lvlText w:val="%8."/>
        <w:lvlJc w:val="left"/>
        <w:pPr>
          <w:tabs>
            <w:tab w:val="num" w:pos="4113"/>
          </w:tabs>
          <w:ind w:left="354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82F96A">
        <w:start w:val="1"/>
        <w:numFmt w:val="lowerRoman"/>
        <w:lvlText w:val="%9."/>
        <w:lvlJc w:val="left"/>
        <w:pPr>
          <w:tabs>
            <w:tab w:val="num" w:pos="4473"/>
          </w:tabs>
          <w:ind w:left="390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380589189">
    <w:abstractNumId w:val="41"/>
  </w:num>
  <w:num w:numId="11" w16cid:durableId="1378160486">
    <w:abstractNumId w:val="28"/>
  </w:num>
  <w:num w:numId="12" w16cid:durableId="147333449">
    <w:abstractNumId w:val="43"/>
    <w:lvlOverride w:ilvl="0">
      <w:startOverride w:val="18"/>
    </w:lvlOverride>
  </w:num>
  <w:num w:numId="13" w16cid:durableId="1469319387">
    <w:abstractNumId w:val="43"/>
    <w:lvlOverride w:ilvl="0">
      <w:startOverride w:val="44"/>
    </w:lvlOverride>
  </w:num>
  <w:num w:numId="14" w16cid:durableId="1890649726">
    <w:abstractNumId w:val="26"/>
  </w:num>
  <w:num w:numId="15" w16cid:durableId="261646723">
    <w:abstractNumId w:val="43"/>
    <w:lvlOverride w:ilvl="0">
      <w:startOverride w:val="45"/>
    </w:lvlOverride>
  </w:num>
  <w:num w:numId="16" w16cid:durableId="993945842">
    <w:abstractNumId w:val="35"/>
  </w:num>
  <w:num w:numId="17" w16cid:durableId="560672902">
    <w:abstractNumId w:val="14"/>
  </w:num>
  <w:num w:numId="18" w16cid:durableId="1933662228">
    <w:abstractNumId w:val="25"/>
  </w:num>
  <w:num w:numId="19" w16cid:durableId="1991909117">
    <w:abstractNumId w:val="11"/>
  </w:num>
  <w:num w:numId="20" w16cid:durableId="1138956019">
    <w:abstractNumId w:val="18"/>
  </w:num>
  <w:num w:numId="21" w16cid:durableId="607395260">
    <w:abstractNumId w:val="9"/>
  </w:num>
  <w:num w:numId="22" w16cid:durableId="98110136">
    <w:abstractNumId w:val="7"/>
  </w:num>
  <w:num w:numId="23" w16cid:durableId="920676582">
    <w:abstractNumId w:val="6"/>
  </w:num>
  <w:num w:numId="24" w16cid:durableId="447286378">
    <w:abstractNumId w:val="5"/>
  </w:num>
  <w:num w:numId="25" w16cid:durableId="1532258362">
    <w:abstractNumId w:val="4"/>
  </w:num>
  <w:num w:numId="26" w16cid:durableId="1587106058">
    <w:abstractNumId w:val="8"/>
  </w:num>
  <w:num w:numId="27" w16cid:durableId="1646355732">
    <w:abstractNumId w:val="3"/>
  </w:num>
  <w:num w:numId="28" w16cid:durableId="2006930253">
    <w:abstractNumId w:val="2"/>
  </w:num>
  <w:num w:numId="29" w16cid:durableId="1811677887">
    <w:abstractNumId w:val="1"/>
  </w:num>
  <w:num w:numId="30" w16cid:durableId="537353487">
    <w:abstractNumId w:val="0"/>
  </w:num>
  <w:num w:numId="31" w16cid:durableId="2069499237">
    <w:abstractNumId w:val="44"/>
  </w:num>
  <w:num w:numId="32" w16cid:durableId="158270868">
    <w:abstractNumId w:val="48"/>
  </w:num>
  <w:num w:numId="33" w16cid:durableId="159275565">
    <w:abstractNumId w:val="20"/>
  </w:num>
  <w:num w:numId="34" w16cid:durableId="271714945">
    <w:abstractNumId w:val="21"/>
  </w:num>
  <w:num w:numId="35" w16cid:durableId="1638680439">
    <w:abstractNumId w:val="44"/>
    <w:lvlOverride w:ilvl="0">
      <w:startOverride w:val="1"/>
    </w:lvlOverride>
  </w:num>
  <w:num w:numId="36" w16cid:durableId="1865050652">
    <w:abstractNumId w:val="36"/>
  </w:num>
  <w:num w:numId="37" w16cid:durableId="152986975">
    <w:abstractNumId w:val="30"/>
  </w:num>
  <w:num w:numId="38" w16cid:durableId="1295136099">
    <w:abstractNumId w:val="39"/>
  </w:num>
  <w:num w:numId="39" w16cid:durableId="80179172">
    <w:abstractNumId w:val="38"/>
  </w:num>
  <w:num w:numId="40" w16cid:durableId="20679887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71076976">
    <w:abstractNumId w:val="15"/>
  </w:num>
  <w:num w:numId="42" w16cid:durableId="939752621">
    <w:abstractNumId w:val="34"/>
  </w:num>
  <w:num w:numId="43" w16cid:durableId="915044361">
    <w:abstractNumId w:val="27"/>
  </w:num>
  <w:num w:numId="44" w16cid:durableId="855196379">
    <w:abstractNumId w:val="17"/>
  </w:num>
  <w:num w:numId="45" w16cid:durableId="14668533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01917413">
    <w:abstractNumId w:val="19"/>
  </w:num>
  <w:num w:numId="47" w16cid:durableId="708722651">
    <w:abstractNumId w:val="10"/>
  </w:num>
  <w:num w:numId="48" w16cid:durableId="21364124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652312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8112374">
    <w:abstractNumId w:val="12"/>
  </w:num>
  <w:num w:numId="51" w16cid:durableId="1607615596">
    <w:abstractNumId w:val="22"/>
  </w:num>
  <w:num w:numId="52" w16cid:durableId="643118139">
    <w:abstractNumId w:val="22"/>
    <w:lvlOverride w:ilvl="0">
      <w:startOverride w:val="1"/>
    </w:lvlOverride>
  </w:num>
  <w:num w:numId="53" w16cid:durableId="820851909">
    <w:abstractNumId w:val="22"/>
    <w:lvlOverride w:ilvl="0">
      <w:startOverride w:val="1"/>
    </w:lvlOverride>
  </w:num>
  <w:num w:numId="54" w16cid:durableId="709648587">
    <w:abstractNumId w:val="22"/>
    <w:lvlOverride w:ilvl="0">
      <w:startOverride w:val="1"/>
    </w:lvlOverride>
  </w:num>
  <w:num w:numId="55" w16cid:durableId="1353799543">
    <w:abstractNumId w:val="24"/>
  </w:num>
  <w:num w:numId="56" w16cid:durableId="1570270110">
    <w:abstractNumId w:val="37"/>
  </w:num>
  <w:num w:numId="57" w16cid:durableId="2125995167">
    <w:abstractNumId w:val="29"/>
  </w:num>
  <w:num w:numId="58" w16cid:durableId="1627851340">
    <w:abstractNumId w:val="23"/>
  </w:num>
  <w:num w:numId="59" w16cid:durableId="1945532808">
    <w:abstractNumId w:val="16"/>
  </w:num>
  <w:num w:numId="60" w16cid:durableId="6844785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906494965">
    <w:abstractNumId w:val="13"/>
  </w:num>
  <w:num w:numId="6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120298180">
    <w:abstractNumId w:val="42"/>
  </w:num>
  <w:num w:numId="67" w16cid:durableId="1131095604">
    <w:abstractNumId w:val="42"/>
  </w:num>
  <w:num w:numId="68" w16cid:durableId="1982464401">
    <w:abstractNumId w:val="4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62A"/>
    <w:rsid w:val="00000009"/>
    <w:rsid w:val="00000EF2"/>
    <w:rsid w:val="000012AB"/>
    <w:rsid w:val="000033A4"/>
    <w:rsid w:val="000034B8"/>
    <w:rsid w:val="000044BD"/>
    <w:rsid w:val="000047D4"/>
    <w:rsid w:val="000060F2"/>
    <w:rsid w:val="00010EAB"/>
    <w:rsid w:val="00011A33"/>
    <w:rsid w:val="00011FA1"/>
    <w:rsid w:val="0001604D"/>
    <w:rsid w:val="00017B47"/>
    <w:rsid w:val="000244FF"/>
    <w:rsid w:val="00026D87"/>
    <w:rsid w:val="000276C4"/>
    <w:rsid w:val="000301B2"/>
    <w:rsid w:val="00036F47"/>
    <w:rsid w:val="00043A7E"/>
    <w:rsid w:val="00047EC3"/>
    <w:rsid w:val="000505A1"/>
    <w:rsid w:val="000508B7"/>
    <w:rsid w:val="0005183C"/>
    <w:rsid w:val="00055256"/>
    <w:rsid w:val="00055CB2"/>
    <w:rsid w:val="00057E1C"/>
    <w:rsid w:val="00064D05"/>
    <w:rsid w:val="0006549C"/>
    <w:rsid w:val="0006658C"/>
    <w:rsid w:val="000670B3"/>
    <w:rsid w:val="0007171B"/>
    <w:rsid w:val="00075639"/>
    <w:rsid w:val="000758A6"/>
    <w:rsid w:val="00076688"/>
    <w:rsid w:val="0007732F"/>
    <w:rsid w:val="00077C19"/>
    <w:rsid w:val="00081F18"/>
    <w:rsid w:val="0008405A"/>
    <w:rsid w:val="000846D2"/>
    <w:rsid w:val="00086E15"/>
    <w:rsid w:val="00095757"/>
    <w:rsid w:val="000A150B"/>
    <w:rsid w:val="000A20AE"/>
    <w:rsid w:val="000A4576"/>
    <w:rsid w:val="000B3250"/>
    <w:rsid w:val="000B71B6"/>
    <w:rsid w:val="000B7886"/>
    <w:rsid w:val="000C0ECA"/>
    <w:rsid w:val="000C17CB"/>
    <w:rsid w:val="000C1934"/>
    <w:rsid w:val="000D0F68"/>
    <w:rsid w:val="000D1391"/>
    <w:rsid w:val="000D47DA"/>
    <w:rsid w:val="000D7571"/>
    <w:rsid w:val="000E06E6"/>
    <w:rsid w:val="000E076A"/>
    <w:rsid w:val="000E0FB8"/>
    <w:rsid w:val="000E1D89"/>
    <w:rsid w:val="000E35A9"/>
    <w:rsid w:val="000E5A67"/>
    <w:rsid w:val="000E673A"/>
    <w:rsid w:val="000F2537"/>
    <w:rsid w:val="000F3697"/>
    <w:rsid w:val="000F3F2B"/>
    <w:rsid w:val="000F6945"/>
    <w:rsid w:val="000F74F5"/>
    <w:rsid w:val="000F78FC"/>
    <w:rsid w:val="00104317"/>
    <w:rsid w:val="00105372"/>
    <w:rsid w:val="001054A6"/>
    <w:rsid w:val="001078A1"/>
    <w:rsid w:val="001101F0"/>
    <w:rsid w:val="00111061"/>
    <w:rsid w:val="001120ED"/>
    <w:rsid w:val="00115CAF"/>
    <w:rsid w:val="0012654C"/>
    <w:rsid w:val="001312AD"/>
    <w:rsid w:val="00131E7A"/>
    <w:rsid w:val="00133661"/>
    <w:rsid w:val="00134846"/>
    <w:rsid w:val="001360AA"/>
    <w:rsid w:val="001406A3"/>
    <w:rsid w:val="00141561"/>
    <w:rsid w:val="0014208C"/>
    <w:rsid w:val="00143868"/>
    <w:rsid w:val="0014545D"/>
    <w:rsid w:val="00145686"/>
    <w:rsid w:val="001466F6"/>
    <w:rsid w:val="00150567"/>
    <w:rsid w:val="00153A25"/>
    <w:rsid w:val="00160B6D"/>
    <w:rsid w:val="001625F8"/>
    <w:rsid w:val="00163EA8"/>
    <w:rsid w:val="0016439F"/>
    <w:rsid w:val="00172AF6"/>
    <w:rsid w:val="001747CD"/>
    <w:rsid w:val="00176CEE"/>
    <w:rsid w:val="0017733B"/>
    <w:rsid w:val="0017781F"/>
    <w:rsid w:val="0017787B"/>
    <w:rsid w:val="00177FD3"/>
    <w:rsid w:val="001863D8"/>
    <w:rsid w:val="00186DD8"/>
    <w:rsid w:val="001876B7"/>
    <w:rsid w:val="001912F1"/>
    <w:rsid w:val="0019542C"/>
    <w:rsid w:val="00196A08"/>
    <w:rsid w:val="00196BB0"/>
    <w:rsid w:val="001A35EC"/>
    <w:rsid w:val="001A58EA"/>
    <w:rsid w:val="001A68E0"/>
    <w:rsid w:val="001B13FE"/>
    <w:rsid w:val="001B2D25"/>
    <w:rsid w:val="001B316A"/>
    <w:rsid w:val="001B3FCB"/>
    <w:rsid w:val="001C41A0"/>
    <w:rsid w:val="001C575E"/>
    <w:rsid w:val="001C6CC7"/>
    <w:rsid w:val="001D08A6"/>
    <w:rsid w:val="001D0D78"/>
    <w:rsid w:val="001D2DC7"/>
    <w:rsid w:val="001D4BBF"/>
    <w:rsid w:val="001E377B"/>
    <w:rsid w:val="001E5780"/>
    <w:rsid w:val="001E6015"/>
    <w:rsid w:val="001E6437"/>
    <w:rsid w:val="001F62A0"/>
    <w:rsid w:val="001F716D"/>
    <w:rsid w:val="00202398"/>
    <w:rsid w:val="002032E3"/>
    <w:rsid w:val="0020591B"/>
    <w:rsid w:val="002059CF"/>
    <w:rsid w:val="00206C50"/>
    <w:rsid w:val="00206F81"/>
    <w:rsid w:val="0020772F"/>
    <w:rsid w:val="002142D3"/>
    <w:rsid w:val="00220900"/>
    <w:rsid w:val="00231157"/>
    <w:rsid w:val="0023318C"/>
    <w:rsid w:val="0023385D"/>
    <w:rsid w:val="0023421C"/>
    <w:rsid w:val="00236A06"/>
    <w:rsid w:val="00237695"/>
    <w:rsid w:val="0024112A"/>
    <w:rsid w:val="00247DBD"/>
    <w:rsid w:val="002504D3"/>
    <w:rsid w:val="002507A3"/>
    <w:rsid w:val="002575B7"/>
    <w:rsid w:val="0026087C"/>
    <w:rsid w:val="002627BC"/>
    <w:rsid w:val="00262ECB"/>
    <w:rsid w:val="0026684A"/>
    <w:rsid w:val="00272910"/>
    <w:rsid w:val="002803EB"/>
    <w:rsid w:val="00284459"/>
    <w:rsid w:val="00293CF8"/>
    <w:rsid w:val="002A23AD"/>
    <w:rsid w:val="002A3D59"/>
    <w:rsid w:val="002A442B"/>
    <w:rsid w:val="002B0598"/>
    <w:rsid w:val="002B1EB2"/>
    <w:rsid w:val="002B2010"/>
    <w:rsid w:val="002B38D2"/>
    <w:rsid w:val="002B5F3C"/>
    <w:rsid w:val="002C0383"/>
    <w:rsid w:val="002C1FFB"/>
    <w:rsid w:val="002C3DCE"/>
    <w:rsid w:val="002C47B3"/>
    <w:rsid w:val="002C6B92"/>
    <w:rsid w:val="002D015C"/>
    <w:rsid w:val="002D6C37"/>
    <w:rsid w:val="002E4678"/>
    <w:rsid w:val="002E6A7C"/>
    <w:rsid w:val="002E7987"/>
    <w:rsid w:val="002F099A"/>
    <w:rsid w:val="002F2617"/>
    <w:rsid w:val="002F2C61"/>
    <w:rsid w:val="002F4741"/>
    <w:rsid w:val="003008FE"/>
    <w:rsid w:val="0030169D"/>
    <w:rsid w:val="00301AF1"/>
    <w:rsid w:val="0030250F"/>
    <w:rsid w:val="0030391E"/>
    <w:rsid w:val="003045D7"/>
    <w:rsid w:val="0030467E"/>
    <w:rsid w:val="003060EB"/>
    <w:rsid w:val="00307384"/>
    <w:rsid w:val="00310429"/>
    <w:rsid w:val="00313E56"/>
    <w:rsid w:val="00314C96"/>
    <w:rsid w:val="0031518B"/>
    <w:rsid w:val="003151F5"/>
    <w:rsid w:val="003153EB"/>
    <w:rsid w:val="0031555E"/>
    <w:rsid w:val="00315B74"/>
    <w:rsid w:val="00316128"/>
    <w:rsid w:val="00317A8F"/>
    <w:rsid w:val="00321985"/>
    <w:rsid w:val="003226E9"/>
    <w:rsid w:val="00325957"/>
    <w:rsid w:val="00326670"/>
    <w:rsid w:val="003315E3"/>
    <w:rsid w:val="00332414"/>
    <w:rsid w:val="00332694"/>
    <w:rsid w:val="00334C0C"/>
    <w:rsid w:val="0034011F"/>
    <w:rsid w:val="00340DEA"/>
    <w:rsid w:val="00345A5C"/>
    <w:rsid w:val="00351205"/>
    <w:rsid w:val="00354173"/>
    <w:rsid w:val="003578C5"/>
    <w:rsid w:val="00360AC0"/>
    <w:rsid w:val="0036429F"/>
    <w:rsid w:val="003714F0"/>
    <w:rsid w:val="003726AD"/>
    <w:rsid w:val="00372F74"/>
    <w:rsid w:val="00375FD1"/>
    <w:rsid w:val="00377013"/>
    <w:rsid w:val="0038187D"/>
    <w:rsid w:val="00382791"/>
    <w:rsid w:val="00386B67"/>
    <w:rsid w:val="00387562"/>
    <w:rsid w:val="00387CD3"/>
    <w:rsid w:val="003913E6"/>
    <w:rsid w:val="003919D4"/>
    <w:rsid w:val="00393DD5"/>
    <w:rsid w:val="0039555B"/>
    <w:rsid w:val="00397658"/>
    <w:rsid w:val="003A1862"/>
    <w:rsid w:val="003A2864"/>
    <w:rsid w:val="003A321E"/>
    <w:rsid w:val="003A7BE6"/>
    <w:rsid w:val="003B207D"/>
    <w:rsid w:val="003B3AE6"/>
    <w:rsid w:val="003B585E"/>
    <w:rsid w:val="003B5E81"/>
    <w:rsid w:val="003B7B1D"/>
    <w:rsid w:val="003B7DE1"/>
    <w:rsid w:val="003C15FB"/>
    <w:rsid w:val="003C3078"/>
    <w:rsid w:val="003C3F0E"/>
    <w:rsid w:val="003D0351"/>
    <w:rsid w:val="003D26C5"/>
    <w:rsid w:val="003D762A"/>
    <w:rsid w:val="003E1040"/>
    <w:rsid w:val="003E2091"/>
    <w:rsid w:val="003E318F"/>
    <w:rsid w:val="003E63E8"/>
    <w:rsid w:val="003E7744"/>
    <w:rsid w:val="003F0E6E"/>
    <w:rsid w:val="003F11E9"/>
    <w:rsid w:val="003F2183"/>
    <w:rsid w:val="003F4508"/>
    <w:rsid w:val="003F56EE"/>
    <w:rsid w:val="003F7224"/>
    <w:rsid w:val="003F7497"/>
    <w:rsid w:val="00400316"/>
    <w:rsid w:val="00401499"/>
    <w:rsid w:val="00401C09"/>
    <w:rsid w:val="00402184"/>
    <w:rsid w:val="00402235"/>
    <w:rsid w:val="00407A53"/>
    <w:rsid w:val="00407DA2"/>
    <w:rsid w:val="00411AB0"/>
    <w:rsid w:val="00414F49"/>
    <w:rsid w:val="00423325"/>
    <w:rsid w:val="00423E4E"/>
    <w:rsid w:val="00425014"/>
    <w:rsid w:val="00425426"/>
    <w:rsid w:val="00427D21"/>
    <w:rsid w:val="0043163D"/>
    <w:rsid w:val="004340EC"/>
    <w:rsid w:val="004359F8"/>
    <w:rsid w:val="00436DEA"/>
    <w:rsid w:val="00437DF6"/>
    <w:rsid w:val="00440C7C"/>
    <w:rsid w:val="0044541F"/>
    <w:rsid w:val="00445A72"/>
    <w:rsid w:val="00447F4A"/>
    <w:rsid w:val="00451AFA"/>
    <w:rsid w:val="00451D21"/>
    <w:rsid w:val="00452C72"/>
    <w:rsid w:val="00453E3A"/>
    <w:rsid w:val="00455478"/>
    <w:rsid w:val="004559D9"/>
    <w:rsid w:val="00455AF2"/>
    <w:rsid w:val="00456F67"/>
    <w:rsid w:val="004618BE"/>
    <w:rsid w:val="00462A4D"/>
    <w:rsid w:val="004644C2"/>
    <w:rsid w:val="004654FB"/>
    <w:rsid w:val="00466EFC"/>
    <w:rsid w:val="00467AE3"/>
    <w:rsid w:val="00467F9C"/>
    <w:rsid w:val="0047641D"/>
    <w:rsid w:val="00482868"/>
    <w:rsid w:val="00487318"/>
    <w:rsid w:val="00487AB2"/>
    <w:rsid w:val="00490F0D"/>
    <w:rsid w:val="00495A96"/>
    <w:rsid w:val="00496921"/>
    <w:rsid w:val="004A2420"/>
    <w:rsid w:val="004A406B"/>
    <w:rsid w:val="004C23A5"/>
    <w:rsid w:val="004C2675"/>
    <w:rsid w:val="004D16AB"/>
    <w:rsid w:val="004D4983"/>
    <w:rsid w:val="004E0B76"/>
    <w:rsid w:val="004E4E21"/>
    <w:rsid w:val="004E6FBC"/>
    <w:rsid w:val="004F0071"/>
    <w:rsid w:val="004F26F0"/>
    <w:rsid w:val="004F5673"/>
    <w:rsid w:val="005072D6"/>
    <w:rsid w:val="0051006C"/>
    <w:rsid w:val="005104AB"/>
    <w:rsid w:val="0051234B"/>
    <w:rsid w:val="00517E70"/>
    <w:rsid w:val="005219BE"/>
    <w:rsid w:val="005251CF"/>
    <w:rsid w:val="0052525B"/>
    <w:rsid w:val="005272C5"/>
    <w:rsid w:val="00527DA8"/>
    <w:rsid w:val="0053069C"/>
    <w:rsid w:val="00534681"/>
    <w:rsid w:val="00536B68"/>
    <w:rsid w:val="00541248"/>
    <w:rsid w:val="0054166B"/>
    <w:rsid w:val="005426F5"/>
    <w:rsid w:val="005462E4"/>
    <w:rsid w:val="005509D1"/>
    <w:rsid w:val="005529BE"/>
    <w:rsid w:val="00554B18"/>
    <w:rsid w:val="0056068E"/>
    <w:rsid w:val="005618F1"/>
    <w:rsid w:val="00563442"/>
    <w:rsid w:val="0056348E"/>
    <w:rsid w:val="00564169"/>
    <w:rsid w:val="005648A2"/>
    <w:rsid w:val="00564F64"/>
    <w:rsid w:val="00565B42"/>
    <w:rsid w:val="00567121"/>
    <w:rsid w:val="0057315B"/>
    <w:rsid w:val="00573A02"/>
    <w:rsid w:val="00573B27"/>
    <w:rsid w:val="005750AA"/>
    <w:rsid w:val="0057670F"/>
    <w:rsid w:val="0057768F"/>
    <w:rsid w:val="00577DDF"/>
    <w:rsid w:val="00580AAE"/>
    <w:rsid w:val="00581DF3"/>
    <w:rsid w:val="00583064"/>
    <w:rsid w:val="005850A0"/>
    <w:rsid w:val="005874DD"/>
    <w:rsid w:val="00595FA9"/>
    <w:rsid w:val="00597773"/>
    <w:rsid w:val="005A2A9B"/>
    <w:rsid w:val="005A3ED7"/>
    <w:rsid w:val="005A460D"/>
    <w:rsid w:val="005A70D4"/>
    <w:rsid w:val="005B35E2"/>
    <w:rsid w:val="005B3B28"/>
    <w:rsid w:val="005B40ED"/>
    <w:rsid w:val="005B494A"/>
    <w:rsid w:val="005B5AC9"/>
    <w:rsid w:val="005B6841"/>
    <w:rsid w:val="005B7D2F"/>
    <w:rsid w:val="005C347D"/>
    <w:rsid w:val="005C4CE6"/>
    <w:rsid w:val="005D161E"/>
    <w:rsid w:val="005D5BC9"/>
    <w:rsid w:val="005E01E1"/>
    <w:rsid w:val="005E0797"/>
    <w:rsid w:val="005E2A0A"/>
    <w:rsid w:val="005E2E90"/>
    <w:rsid w:val="005E6F4B"/>
    <w:rsid w:val="005F22CB"/>
    <w:rsid w:val="005F25D0"/>
    <w:rsid w:val="005F3C4D"/>
    <w:rsid w:val="005F496B"/>
    <w:rsid w:val="005F6EEF"/>
    <w:rsid w:val="005F721D"/>
    <w:rsid w:val="0060075F"/>
    <w:rsid w:val="0060173D"/>
    <w:rsid w:val="0060219B"/>
    <w:rsid w:val="00603A34"/>
    <w:rsid w:val="00606D48"/>
    <w:rsid w:val="00606F5C"/>
    <w:rsid w:val="006122BA"/>
    <w:rsid w:val="0062091B"/>
    <w:rsid w:val="00622F15"/>
    <w:rsid w:val="0062307F"/>
    <w:rsid w:val="00624FC7"/>
    <w:rsid w:val="00625749"/>
    <w:rsid w:val="00625B53"/>
    <w:rsid w:val="00625FAF"/>
    <w:rsid w:val="00626457"/>
    <w:rsid w:val="00641407"/>
    <w:rsid w:val="006469F3"/>
    <w:rsid w:val="006478BF"/>
    <w:rsid w:val="0065630E"/>
    <w:rsid w:val="0066037E"/>
    <w:rsid w:val="00660B19"/>
    <w:rsid w:val="006655B1"/>
    <w:rsid w:val="00665BCB"/>
    <w:rsid w:val="006775D2"/>
    <w:rsid w:val="00677E20"/>
    <w:rsid w:val="00680D25"/>
    <w:rsid w:val="00685861"/>
    <w:rsid w:val="006926FE"/>
    <w:rsid w:val="00697887"/>
    <w:rsid w:val="006A0F6B"/>
    <w:rsid w:val="006A2AEA"/>
    <w:rsid w:val="006A536D"/>
    <w:rsid w:val="006A54D8"/>
    <w:rsid w:val="006A73C1"/>
    <w:rsid w:val="006B2290"/>
    <w:rsid w:val="006B560F"/>
    <w:rsid w:val="006C2D2B"/>
    <w:rsid w:val="006C37E2"/>
    <w:rsid w:val="006C4568"/>
    <w:rsid w:val="006C489F"/>
    <w:rsid w:val="006C600D"/>
    <w:rsid w:val="006C60D5"/>
    <w:rsid w:val="006C7858"/>
    <w:rsid w:val="006C7859"/>
    <w:rsid w:val="006E044A"/>
    <w:rsid w:val="006E316C"/>
    <w:rsid w:val="006E4586"/>
    <w:rsid w:val="006E4AE5"/>
    <w:rsid w:val="006F1046"/>
    <w:rsid w:val="006F281B"/>
    <w:rsid w:val="006F448E"/>
    <w:rsid w:val="006F4B70"/>
    <w:rsid w:val="006F527F"/>
    <w:rsid w:val="006F5EEF"/>
    <w:rsid w:val="006F7DA9"/>
    <w:rsid w:val="00711438"/>
    <w:rsid w:val="00717D88"/>
    <w:rsid w:val="00721BC2"/>
    <w:rsid w:val="00726A43"/>
    <w:rsid w:val="0073174A"/>
    <w:rsid w:val="00734528"/>
    <w:rsid w:val="007347E2"/>
    <w:rsid w:val="00746CFA"/>
    <w:rsid w:val="00747EE5"/>
    <w:rsid w:val="00751C63"/>
    <w:rsid w:val="00752E59"/>
    <w:rsid w:val="00752F57"/>
    <w:rsid w:val="00753CB5"/>
    <w:rsid w:val="00755313"/>
    <w:rsid w:val="00766636"/>
    <w:rsid w:val="00766A65"/>
    <w:rsid w:val="0077199F"/>
    <w:rsid w:val="00776427"/>
    <w:rsid w:val="00777085"/>
    <w:rsid w:val="0078225A"/>
    <w:rsid w:val="00786056"/>
    <w:rsid w:val="007942D3"/>
    <w:rsid w:val="007A1FE9"/>
    <w:rsid w:val="007A242F"/>
    <w:rsid w:val="007A5FE4"/>
    <w:rsid w:val="007A71D9"/>
    <w:rsid w:val="007A7C6B"/>
    <w:rsid w:val="007B1F42"/>
    <w:rsid w:val="007B2099"/>
    <w:rsid w:val="007B61B7"/>
    <w:rsid w:val="007B6A78"/>
    <w:rsid w:val="007B6C09"/>
    <w:rsid w:val="007B7741"/>
    <w:rsid w:val="007C2254"/>
    <w:rsid w:val="007C3767"/>
    <w:rsid w:val="007C456C"/>
    <w:rsid w:val="007C4951"/>
    <w:rsid w:val="007D04D0"/>
    <w:rsid w:val="007D1853"/>
    <w:rsid w:val="007D2BAA"/>
    <w:rsid w:val="007D667F"/>
    <w:rsid w:val="007E035D"/>
    <w:rsid w:val="007E09DA"/>
    <w:rsid w:val="007E0F8A"/>
    <w:rsid w:val="007E235B"/>
    <w:rsid w:val="007E30FE"/>
    <w:rsid w:val="007E6761"/>
    <w:rsid w:val="007F3CEA"/>
    <w:rsid w:val="007F4C17"/>
    <w:rsid w:val="007F718D"/>
    <w:rsid w:val="007F74D0"/>
    <w:rsid w:val="00801FAD"/>
    <w:rsid w:val="00803B6C"/>
    <w:rsid w:val="00805E2E"/>
    <w:rsid w:val="008071F2"/>
    <w:rsid w:val="00816488"/>
    <w:rsid w:val="008178B6"/>
    <w:rsid w:val="00822C58"/>
    <w:rsid w:val="00823BAC"/>
    <w:rsid w:val="00824D0F"/>
    <w:rsid w:val="008273A9"/>
    <w:rsid w:val="00837848"/>
    <w:rsid w:val="00837CE7"/>
    <w:rsid w:val="008401EE"/>
    <w:rsid w:val="0085107B"/>
    <w:rsid w:val="0085137C"/>
    <w:rsid w:val="00851884"/>
    <w:rsid w:val="00852E21"/>
    <w:rsid w:val="008561C2"/>
    <w:rsid w:val="00865B74"/>
    <w:rsid w:val="00866063"/>
    <w:rsid w:val="00872C76"/>
    <w:rsid w:val="00873123"/>
    <w:rsid w:val="00873A1B"/>
    <w:rsid w:val="00874663"/>
    <w:rsid w:val="00875BC7"/>
    <w:rsid w:val="0087613D"/>
    <w:rsid w:val="0088011C"/>
    <w:rsid w:val="008812FF"/>
    <w:rsid w:val="008869A0"/>
    <w:rsid w:val="00887DA2"/>
    <w:rsid w:val="0089366C"/>
    <w:rsid w:val="008942BE"/>
    <w:rsid w:val="008974F0"/>
    <w:rsid w:val="008977A4"/>
    <w:rsid w:val="00897B39"/>
    <w:rsid w:val="008A095A"/>
    <w:rsid w:val="008A1499"/>
    <w:rsid w:val="008A42E7"/>
    <w:rsid w:val="008A5196"/>
    <w:rsid w:val="008A5FC2"/>
    <w:rsid w:val="008B012A"/>
    <w:rsid w:val="008B2147"/>
    <w:rsid w:val="008B2745"/>
    <w:rsid w:val="008B2B5F"/>
    <w:rsid w:val="008B378B"/>
    <w:rsid w:val="008B6AB3"/>
    <w:rsid w:val="008C5C5E"/>
    <w:rsid w:val="008D2BCC"/>
    <w:rsid w:val="008D33C8"/>
    <w:rsid w:val="008D439E"/>
    <w:rsid w:val="008D646A"/>
    <w:rsid w:val="008D665E"/>
    <w:rsid w:val="008D7E1C"/>
    <w:rsid w:val="008E16EC"/>
    <w:rsid w:val="008E1B18"/>
    <w:rsid w:val="008E4BEB"/>
    <w:rsid w:val="008E4D35"/>
    <w:rsid w:val="009039E8"/>
    <w:rsid w:val="00903FE2"/>
    <w:rsid w:val="00906E17"/>
    <w:rsid w:val="009150BA"/>
    <w:rsid w:val="0092087F"/>
    <w:rsid w:val="00922555"/>
    <w:rsid w:val="009267B6"/>
    <w:rsid w:val="00930BA1"/>
    <w:rsid w:val="0093169E"/>
    <w:rsid w:val="00936A67"/>
    <w:rsid w:val="009402AA"/>
    <w:rsid w:val="009455ED"/>
    <w:rsid w:val="009474CA"/>
    <w:rsid w:val="009505C9"/>
    <w:rsid w:val="00950752"/>
    <w:rsid w:val="00951D0E"/>
    <w:rsid w:val="009600CE"/>
    <w:rsid w:val="00960F2C"/>
    <w:rsid w:val="009630FC"/>
    <w:rsid w:val="009644EE"/>
    <w:rsid w:val="009655F7"/>
    <w:rsid w:val="00966424"/>
    <w:rsid w:val="00974F96"/>
    <w:rsid w:val="00975B6D"/>
    <w:rsid w:val="00975FB5"/>
    <w:rsid w:val="00976E09"/>
    <w:rsid w:val="0098240E"/>
    <w:rsid w:val="00985261"/>
    <w:rsid w:val="009866D3"/>
    <w:rsid w:val="00990BA6"/>
    <w:rsid w:val="009A042C"/>
    <w:rsid w:val="009A6596"/>
    <w:rsid w:val="009B1E74"/>
    <w:rsid w:val="009B39EB"/>
    <w:rsid w:val="009B4FB3"/>
    <w:rsid w:val="009B7B05"/>
    <w:rsid w:val="009C0804"/>
    <w:rsid w:val="009C2DE6"/>
    <w:rsid w:val="009D0971"/>
    <w:rsid w:val="009D13E8"/>
    <w:rsid w:val="009D295E"/>
    <w:rsid w:val="009D564F"/>
    <w:rsid w:val="009D5EF7"/>
    <w:rsid w:val="009D734A"/>
    <w:rsid w:val="009D7BDB"/>
    <w:rsid w:val="009E2FFE"/>
    <w:rsid w:val="009E4E0D"/>
    <w:rsid w:val="009E58B1"/>
    <w:rsid w:val="009E70A0"/>
    <w:rsid w:val="009F10D6"/>
    <w:rsid w:val="009F559A"/>
    <w:rsid w:val="009F5F7E"/>
    <w:rsid w:val="009F755A"/>
    <w:rsid w:val="00A04690"/>
    <w:rsid w:val="00A111D1"/>
    <w:rsid w:val="00A13DEC"/>
    <w:rsid w:val="00A158B5"/>
    <w:rsid w:val="00A1716C"/>
    <w:rsid w:val="00A2767B"/>
    <w:rsid w:val="00A335C4"/>
    <w:rsid w:val="00A3502C"/>
    <w:rsid w:val="00A35EB5"/>
    <w:rsid w:val="00A423B0"/>
    <w:rsid w:val="00A453F4"/>
    <w:rsid w:val="00A478E5"/>
    <w:rsid w:val="00A52A56"/>
    <w:rsid w:val="00A54731"/>
    <w:rsid w:val="00A5797D"/>
    <w:rsid w:val="00A658EE"/>
    <w:rsid w:val="00A71752"/>
    <w:rsid w:val="00A729E7"/>
    <w:rsid w:val="00A80D16"/>
    <w:rsid w:val="00A83B72"/>
    <w:rsid w:val="00A87281"/>
    <w:rsid w:val="00A92E91"/>
    <w:rsid w:val="00A93748"/>
    <w:rsid w:val="00AA0A42"/>
    <w:rsid w:val="00AA0BFB"/>
    <w:rsid w:val="00AA377E"/>
    <w:rsid w:val="00AA6F92"/>
    <w:rsid w:val="00AA721C"/>
    <w:rsid w:val="00AB048D"/>
    <w:rsid w:val="00AB46BF"/>
    <w:rsid w:val="00AB51C5"/>
    <w:rsid w:val="00AB6934"/>
    <w:rsid w:val="00AB69AA"/>
    <w:rsid w:val="00AB7918"/>
    <w:rsid w:val="00AB7B31"/>
    <w:rsid w:val="00AC2D35"/>
    <w:rsid w:val="00AC4F4F"/>
    <w:rsid w:val="00AC5187"/>
    <w:rsid w:val="00AC7F17"/>
    <w:rsid w:val="00AD0A7E"/>
    <w:rsid w:val="00AD1409"/>
    <w:rsid w:val="00AD44CD"/>
    <w:rsid w:val="00AD6700"/>
    <w:rsid w:val="00AD6A40"/>
    <w:rsid w:val="00AD70F6"/>
    <w:rsid w:val="00AE3DD8"/>
    <w:rsid w:val="00AF073A"/>
    <w:rsid w:val="00AF42DE"/>
    <w:rsid w:val="00B1038B"/>
    <w:rsid w:val="00B16DFA"/>
    <w:rsid w:val="00B21178"/>
    <w:rsid w:val="00B229F9"/>
    <w:rsid w:val="00B22AF2"/>
    <w:rsid w:val="00B237C6"/>
    <w:rsid w:val="00B23A51"/>
    <w:rsid w:val="00B26574"/>
    <w:rsid w:val="00B32A83"/>
    <w:rsid w:val="00B32D3F"/>
    <w:rsid w:val="00B3369F"/>
    <w:rsid w:val="00B4284F"/>
    <w:rsid w:val="00B42F96"/>
    <w:rsid w:val="00B51F8C"/>
    <w:rsid w:val="00B54547"/>
    <w:rsid w:val="00B56FBE"/>
    <w:rsid w:val="00B6246A"/>
    <w:rsid w:val="00B6513E"/>
    <w:rsid w:val="00B658AD"/>
    <w:rsid w:val="00B74516"/>
    <w:rsid w:val="00B77D57"/>
    <w:rsid w:val="00B81441"/>
    <w:rsid w:val="00B82F93"/>
    <w:rsid w:val="00B844BC"/>
    <w:rsid w:val="00B8476A"/>
    <w:rsid w:val="00B84982"/>
    <w:rsid w:val="00B84E5D"/>
    <w:rsid w:val="00B854C3"/>
    <w:rsid w:val="00B87345"/>
    <w:rsid w:val="00B877B2"/>
    <w:rsid w:val="00B927E1"/>
    <w:rsid w:val="00B94E6C"/>
    <w:rsid w:val="00B95381"/>
    <w:rsid w:val="00BA453F"/>
    <w:rsid w:val="00BA4839"/>
    <w:rsid w:val="00BA541E"/>
    <w:rsid w:val="00BB2585"/>
    <w:rsid w:val="00BB4606"/>
    <w:rsid w:val="00BB5399"/>
    <w:rsid w:val="00BB7A7F"/>
    <w:rsid w:val="00BC17D5"/>
    <w:rsid w:val="00BD0E46"/>
    <w:rsid w:val="00BD505F"/>
    <w:rsid w:val="00BD627D"/>
    <w:rsid w:val="00BD7A07"/>
    <w:rsid w:val="00BE34EB"/>
    <w:rsid w:val="00BE5CA2"/>
    <w:rsid w:val="00BF02A3"/>
    <w:rsid w:val="00BF1430"/>
    <w:rsid w:val="00BF2CE6"/>
    <w:rsid w:val="00BF48A8"/>
    <w:rsid w:val="00BF5EA7"/>
    <w:rsid w:val="00BF6F27"/>
    <w:rsid w:val="00C0093F"/>
    <w:rsid w:val="00C02195"/>
    <w:rsid w:val="00C02E48"/>
    <w:rsid w:val="00C038EE"/>
    <w:rsid w:val="00C04D58"/>
    <w:rsid w:val="00C05111"/>
    <w:rsid w:val="00C06662"/>
    <w:rsid w:val="00C07B01"/>
    <w:rsid w:val="00C15602"/>
    <w:rsid w:val="00C17B14"/>
    <w:rsid w:val="00C23D2F"/>
    <w:rsid w:val="00C2748A"/>
    <w:rsid w:val="00C3034B"/>
    <w:rsid w:val="00C313EB"/>
    <w:rsid w:val="00C3321A"/>
    <w:rsid w:val="00C3452F"/>
    <w:rsid w:val="00C412CE"/>
    <w:rsid w:val="00C43165"/>
    <w:rsid w:val="00C4348A"/>
    <w:rsid w:val="00C43D7E"/>
    <w:rsid w:val="00C443BD"/>
    <w:rsid w:val="00C451C5"/>
    <w:rsid w:val="00C50250"/>
    <w:rsid w:val="00C5262C"/>
    <w:rsid w:val="00C645F0"/>
    <w:rsid w:val="00C65B8E"/>
    <w:rsid w:val="00C66468"/>
    <w:rsid w:val="00C66B17"/>
    <w:rsid w:val="00C757CB"/>
    <w:rsid w:val="00C84DFD"/>
    <w:rsid w:val="00C86AA8"/>
    <w:rsid w:val="00C872F7"/>
    <w:rsid w:val="00C9161D"/>
    <w:rsid w:val="00CA0470"/>
    <w:rsid w:val="00CA0C1D"/>
    <w:rsid w:val="00CA140A"/>
    <w:rsid w:val="00CA3825"/>
    <w:rsid w:val="00CA3B39"/>
    <w:rsid w:val="00CA4C0A"/>
    <w:rsid w:val="00CB0E39"/>
    <w:rsid w:val="00CB1B8E"/>
    <w:rsid w:val="00CB3DE3"/>
    <w:rsid w:val="00CB6B84"/>
    <w:rsid w:val="00CB76AE"/>
    <w:rsid w:val="00CC0961"/>
    <w:rsid w:val="00CC09FC"/>
    <w:rsid w:val="00CC3E56"/>
    <w:rsid w:val="00CC5E80"/>
    <w:rsid w:val="00CD2A22"/>
    <w:rsid w:val="00CD4870"/>
    <w:rsid w:val="00CE14BB"/>
    <w:rsid w:val="00CE53D0"/>
    <w:rsid w:val="00CE7449"/>
    <w:rsid w:val="00CF1848"/>
    <w:rsid w:val="00CF3507"/>
    <w:rsid w:val="00CF46DC"/>
    <w:rsid w:val="00D031B0"/>
    <w:rsid w:val="00D04EF1"/>
    <w:rsid w:val="00D05B40"/>
    <w:rsid w:val="00D067B2"/>
    <w:rsid w:val="00D06EAA"/>
    <w:rsid w:val="00D12044"/>
    <w:rsid w:val="00D13ACB"/>
    <w:rsid w:val="00D14342"/>
    <w:rsid w:val="00D15168"/>
    <w:rsid w:val="00D15CA8"/>
    <w:rsid w:val="00D170D9"/>
    <w:rsid w:val="00D17B22"/>
    <w:rsid w:val="00D20FFB"/>
    <w:rsid w:val="00D22B03"/>
    <w:rsid w:val="00D23023"/>
    <w:rsid w:val="00D33EFC"/>
    <w:rsid w:val="00D40DBC"/>
    <w:rsid w:val="00D43B64"/>
    <w:rsid w:val="00D45C30"/>
    <w:rsid w:val="00D465A4"/>
    <w:rsid w:val="00D5061B"/>
    <w:rsid w:val="00D519BD"/>
    <w:rsid w:val="00D5207D"/>
    <w:rsid w:val="00D535B3"/>
    <w:rsid w:val="00D53DD4"/>
    <w:rsid w:val="00D56B18"/>
    <w:rsid w:val="00D61C85"/>
    <w:rsid w:val="00D62E03"/>
    <w:rsid w:val="00D64160"/>
    <w:rsid w:val="00D6474C"/>
    <w:rsid w:val="00D66179"/>
    <w:rsid w:val="00D671FC"/>
    <w:rsid w:val="00D67E08"/>
    <w:rsid w:val="00D73349"/>
    <w:rsid w:val="00D74E40"/>
    <w:rsid w:val="00D75CA6"/>
    <w:rsid w:val="00D75FD3"/>
    <w:rsid w:val="00D76116"/>
    <w:rsid w:val="00D76A18"/>
    <w:rsid w:val="00D77C2D"/>
    <w:rsid w:val="00D80849"/>
    <w:rsid w:val="00D81621"/>
    <w:rsid w:val="00D82E8F"/>
    <w:rsid w:val="00D8544D"/>
    <w:rsid w:val="00D8607D"/>
    <w:rsid w:val="00D86686"/>
    <w:rsid w:val="00D90D9E"/>
    <w:rsid w:val="00D956DE"/>
    <w:rsid w:val="00DA0AA7"/>
    <w:rsid w:val="00DA30B1"/>
    <w:rsid w:val="00DA490C"/>
    <w:rsid w:val="00DA52E4"/>
    <w:rsid w:val="00DB2FC9"/>
    <w:rsid w:val="00DB349C"/>
    <w:rsid w:val="00DB3955"/>
    <w:rsid w:val="00DB54DE"/>
    <w:rsid w:val="00DB5E0F"/>
    <w:rsid w:val="00DB61E3"/>
    <w:rsid w:val="00DC0141"/>
    <w:rsid w:val="00DC03D0"/>
    <w:rsid w:val="00DC22E7"/>
    <w:rsid w:val="00DC3D0D"/>
    <w:rsid w:val="00DC5FCB"/>
    <w:rsid w:val="00DD118C"/>
    <w:rsid w:val="00DD2EA3"/>
    <w:rsid w:val="00DD3E07"/>
    <w:rsid w:val="00DE1F2B"/>
    <w:rsid w:val="00DE2DD0"/>
    <w:rsid w:val="00DE6D30"/>
    <w:rsid w:val="00DE765C"/>
    <w:rsid w:val="00DF5971"/>
    <w:rsid w:val="00E1339C"/>
    <w:rsid w:val="00E16483"/>
    <w:rsid w:val="00E16DB3"/>
    <w:rsid w:val="00E22F06"/>
    <w:rsid w:val="00E23137"/>
    <w:rsid w:val="00E27D61"/>
    <w:rsid w:val="00E3656A"/>
    <w:rsid w:val="00E503E2"/>
    <w:rsid w:val="00E51561"/>
    <w:rsid w:val="00E55C7F"/>
    <w:rsid w:val="00E62F6C"/>
    <w:rsid w:val="00E64548"/>
    <w:rsid w:val="00E649FB"/>
    <w:rsid w:val="00E65982"/>
    <w:rsid w:val="00E66235"/>
    <w:rsid w:val="00E72F41"/>
    <w:rsid w:val="00E80479"/>
    <w:rsid w:val="00E813B2"/>
    <w:rsid w:val="00E83C24"/>
    <w:rsid w:val="00E84EBD"/>
    <w:rsid w:val="00E85709"/>
    <w:rsid w:val="00E85790"/>
    <w:rsid w:val="00E8637A"/>
    <w:rsid w:val="00E90214"/>
    <w:rsid w:val="00E9318D"/>
    <w:rsid w:val="00E93F3E"/>
    <w:rsid w:val="00E94235"/>
    <w:rsid w:val="00E95464"/>
    <w:rsid w:val="00E96078"/>
    <w:rsid w:val="00E975EC"/>
    <w:rsid w:val="00EA0C2E"/>
    <w:rsid w:val="00EA16C2"/>
    <w:rsid w:val="00EA211F"/>
    <w:rsid w:val="00EA290A"/>
    <w:rsid w:val="00EA3A35"/>
    <w:rsid w:val="00EA7CC7"/>
    <w:rsid w:val="00EB06E6"/>
    <w:rsid w:val="00EB6D69"/>
    <w:rsid w:val="00EB78FE"/>
    <w:rsid w:val="00EC399D"/>
    <w:rsid w:val="00EC3FAE"/>
    <w:rsid w:val="00EC5C61"/>
    <w:rsid w:val="00ED0059"/>
    <w:rsid w:val="00ED2D81"/>
    <w:rsid w:val="00ED5CE2"/>
    <w:rsid w:val="00EE01D6"/>
    <w:rsid w:val="00EE23AE"/>
    <w:rsid w:val="00EE2B65"/>
    <w:rsid w:val="00EE39BA"/>
    <w:rsid w:val="00EF2C5E"/>
    <w:rsid w:val="00EF354B"/>
    <w:rsid w:val="00EF7B55"/>
    <w:rsid w:val="00F063C2"/>
    <w:rsid w:val="00F0755A"/>
    <w:rsid w:val="00F07A98"/>
    <w:rsid w:val="00F13C5F"/>
    <w:rsid w:val="00F14786"/>
    <w:rsid w:val="00F1499A"/>
    <w:rsid w:val="00F250DB"/>
    <w:rsid w:val="00F25252"/>
    <w:rsid w:val="00F266CF"/>
    <w:rsid w:val="00F26F51"/>
    <w:rsid w:val="00F305C9"/>
    <w:rsid w:val="00F33301"/>
    <w:rsid w:val="00F35953"/>
    <w:rsid w:val="00F42F2D"/>
    <w:rsid w:val="00F44168"/>
    <w:rsid w:val="00F501D9"/>
    <w:rsid w:val="00F504DF"/>
    <w:rsid w:val="00F528D5"/>
    <w:rsid w:val="00F53193"/>
    <w:rsid w:val="00F5357E"/>
    <w:rsid w:val="00F6238C"/>
    <w:rsid w:val="00F64C2F"/>
    <w:rsid w:val="00F6586C"/>
    <w:rsid w:val="00F73CC8"/>
    <w:rsid w:val="00F77700"/>
    <w:rsid w:val="00F7792C"/>
    <w:rsid w:val="00F80176"/>
    <w:rsid w:val="00F84322"/>
    <w:rsid w:val="00F86855"/>
    <w:rsid w:val="00F9038B"/>
    <w:rsid w:val="00F91B99"/>
    <w:rsid w:val="00F92800"/>
    <w:rsid w:val="00F92C95"/>
    <w:rsid w:val="00F94774"/>
    <w:rsid w:val="00F97AB6"/>
    <w:rsid w:val="00FA0344"/>
    <w:rsid w:val="00FA105F"/>
    <w:rsid w:val="00FA663B"/>
    <w:rsid w:val="00FB0F36"/>
    <w:rsid w:val="00FB51BF"/>
    <w:rsid w:val="00FB6E1F"/>
    <w:rsid w:val="00FB7560"/>
    <w:rsid w:val="00FB7C9A"/>
    <w:rsid w:val="00FC1A69"/>
    <w:rsid w:val="00FC4CC8"/>
    <w:rsid w:val="00FC53DB"/>
    <w:rsid w:val="00FC693C"/>
    <w:rsid w:val="00FD0DA4"/>
    <w:rsid w:val="00FD1BB6"/>
    <w:rsid w:val="00FD3DB9"/>
    <w:rsid w:val="00FD4F4A"/>
    <w:rsid w:val="00FD669A"/>
    <w:rsid w:val="00FE02BD"/>
    <w:rsid w:val="00FE2390"/>
    <w:rsid w:val="00FE744B"/>
    <w:rsid w:val="00FF1435"/>
    <w:rsid w:val="00FF3C24"/>
    <w:rsid w:val="00FF4D6E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9D2200"/>
  <w15:docId w15:val="{FC517437-9A9E-4683-B666-7D2F72EE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DD8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fr-FR"/>
    </w:rPr>
  </w:style>
  <w:style w:type="paragraph" w:styleId="Titre1">
    <w:name w:val="heading 1"/>
    <w:basedOn w:val="Normal"/>
    <w:next w:val="Titre2"/>
    <w:link w:val="Titre1Car"/>
    <w:uiPriority w:val="9"/>
    <w:qFormat/>
    <w:rsid w:val="00AE3DD8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AE3DD8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AE3DD8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AE3DD8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AE3DD8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rsid w:val="00AE3DD8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rsid w:val="00AE3DD8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rsid w:val="00AE3DD8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rsid w:val="00AE3DD8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eastAsia="SimSun" w:hAnsi="Lucida Grande" w:cs="Lucida Grande"/>
      <w:sz w:val="18"/>
      <w:szCs w:val="18"/>
      <w:lang w:val="fr-FR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  <w:lang w:val="fr-FR"/>
    </w:rPr>
  </w:style>
  <w:style w:type="paragraph" w:styleId="En-tte">
    <w:name w:val="header"/>
    <w:basedOn w:val="Normal"/>
    <w:link w:val="En-tteCar"/>
    <w:rsid w:val="00AE3DD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AE3DD8"/>
    <w:rPr>
      <w:rFonts w:ascii="Times New Roman" w:eastAsia="SimSun" w:hAnsi="Times New Roman" w:cs="Times New Roman"/>
      <w:sz w:val="20"/>
      <w:szCs w:val="22"/>
      <w:lang w:val="fr-FR"/>
    </w:rPr>
  </w:style>
  <w:style w:type="paragraph" w:styleId="Pieddepage">
    <w:name w:val="footer"/>
    <w:basedOn w:val="Normal"/>
    <w:link w:val="PieddepageCar"/>
    <w:rsid w:val="00AE3DD8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AE3DD8"/>
    <w:rPr>
      <w:rFonts w:ascii="Times New Roman" w:eastAsia="SimSun" w:hAnsi="Times New Roman" w:cs="Times New Roman"/>
      <w:sz w:val="20"/>
      <w:szCs w:val="22"/>
      <w:lang w:val="fr-FR"/>
    </w:rPr>
  </w:style>
  <w:style w:type="character" w:customStyle="1" w:styleId="None">
    <w:name w:val="None"/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AE3DD8"/>
    <w:rPr>
      <w:rFonts w:ascii="Times New Roman" w:eastAsiaTheme="majorEastAsia" w:hAnsi="Times New Roman" w:cstheme="majorBidi"/>
      <w:b/>
      <w:bCs/>
      <w:kern w:val="2"/>
      <w:sz w:val="28"/>
      <w:szCs w:val="32"/>
      <w:lang w:val="fr-FR"/>
      <w14:ligatures w14:val="standardContextual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fr-FR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Times New Roman" w:hAnsi="Times New Roman" w:cs="Times New Roman"/>
      <w:color w:val="000000"/>
      <w:sz w:val="22"/>
      <w:szCs w:val="22"/>
      <w:u w:color="000000"/>
      <w:bdr w:val="nil"/>
      <w:lang w:val="fr-FR"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bdr w:val="nil"/>
      <w:lang w:val="fr-FR" w:eastAsia="zh-CN"/>
      <w14:textOutline w14:w="0" w14:cap="flat" w14:cmpd="sng" w14:algn="ctr">
        <w14:noFill/>
        <w14:prstDash w14:val="solid"/>
        <w14:bevel/>
      </w14:textOutline>
    </w:rPr>
  </w:style>
  <w:style w:type="character" w:styleId="Marquedecommentaire">
    <w:name w:val="annotation reference"/>
    <w:basedOn w:val="Policepardfaut"/>
    <w:uiPriority w:val="99"/>
    <w:semiHidden/>
    <w:unhideWhenUsed/>
    <w:rsid w:val="00AE3DD8"/>
    <w:rPr>
      <w:sz w:val="16"/>
      <w:szCs w:val="16"/>
      <w:lang w:val="fr-FR"/>
    </w:rPr>
  </w:style>
  <w:style w:type="paragraph" w:styleId="Commentaire">
    <w:name w:val="annotation text"/>
    <w:basedOn w:val="Normal"/>
    <w:link w:val="CommentaireCar"/>
    <w:uiPriority w:val="99"/>
    <w:rsid w:val="00AE3DD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E3DD8"/>
    <w:rPr>
      <w:rFonts w:ascii="Times New Roman" w:eastAsia="SimSun" w:hAnsi="Times New Roman" w:cs="Times New Roman"/>
      <w:sz w:val="20"/>
      <w:szCs w:val="20"/>
      <w:lang w:val="fr-FR"/>
    </w:rPr>
  </w:style>
  <w:style w:type="character" w:styleId="Appeldenotedefin">
    <w:name w:val="endnote reference"/>
    <w:semiHidden/>
    <w:rsid w:val="007E09DA"/>
    <w:rPr>
      <w:vertAlign w:val="superscript"/>
      <w:lang w:val="fr-FR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SimSun" w:hAnsi="Courier New" w:cs="Times New Roman"/>
      <w:sz w:val="22"/>
      <w:szCs w:val="22"/>
      <w:lang w:val="fr-FR"/>
    </w:rPr>
  </w:style>
  <w:style w:type="character" w:styleId="Lienhypertextesuivivisit">
    <w:name w:val="FollowedHyperlink"/>
    <w:rsid w:val="007E09DA"/>
    <w:rPr>
      <w:color w:val="800080"/>
      <w:u w:val="single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AE3DD8"/>
    <w:rPr>
      <w:vertAlign w:val="superscript"/>
      <w:lang w:val="fr-FR"/>
    </w:rPr>
  </w:style>
  <w:style w:type="paragraph" w:styleId="Notedebasdepage">
    <w:name w:val="footnote text"/>
    <w:basedOn w:val="Normal"/>
    <w:link w:val="NotedebasdepageCar"/>
    <w:unhideWhenUsed/>
    <w:rsid w:val="00AE3DD8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AE3DD8"/>
    <w:rPr>
      <w:rFonts w:ascii="Times New Roman" w:eastAsia="SimSun" w:hAnsi="Times New Roman" w:cs="Times New Roman"/>
      <w:sz w:val="18"/>
      <w:szCs w:val="20"/>
      <w:lang w:val="fr-FR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uiPriority w:val="9"/>
    <w:rsid w:val="00AE3DD8"/>
    <w:rPr>
      <w:rFonts w:ascii="Times New Roman Bold" w:eastAsiaTheme="majorEastAsia" w:hAnsi="Times New Roman Bold" w:cstheme="majorBidi"/>
      <w:b/>
      <w:szCs w:val="26"/>
      <w:lang w:val="fr-FR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</w:pPr>
  </w:style>
  <w:style w:type="paragraph" w:customStyle="1" w:styleId="Heading1multiline">
    <w:name w:val="Heading 1 (multiline)"/>
    <w:basedOn w:val="Titre1"/>
    <w:rsid w:val="007E09DA"/>
    <w:pPr>
      <w:ind w:left="1843" w:right="996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fr-FR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</w:pPr>
  </w:style>
  <w:style w:type="character" w:customStyle="1" w:styleId="Titre4Car">
    <w:name w:val="Titre 4 Car"/>
    <w:basedOn w:val="Policepardfaut"/>
    <w:link w:val="Titre4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fr-FR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</w:style>
  <w:style w:type="character" w:customStyle="1" w:styleId="Titre5Car">
    <w:name w:val="Titre 5 Car"/>
    <w:basedOn w:val="Policepardfaut"/>
    <w:link w:val="Titre5"/>
    <w:uiPriority w:val="9"/>
    <w:rsid w:val="00AE3DD8"/>
    <w:rPr>
      <w:rFonts w:ascii="Times New Roman" w:eastAsiaTheme="majorEastAsia" w:hAnsi="Times New Roman" w:cs="Times New Roman"/>
      <w:i/>
      <w:iCs/>
      <w:sz w:val="22"/>
      <w:szCs w:val="22"/>
      <w:lang w:val="fr-FR"/>
    </w:rPr>
  </w:style>
  <w:style w:type="character" w:customStyle="1" w:styleId="Titre6Car">
    <w:name w:val="Titre 6 Car"/>
    <w:basedOn w:val="Policepardfaut"/>
    <w:link w:val="Titre6"/>
    <w:rsid w:val="00AE3DD8"/>
    <w:rPr>
      <w:rFonts w:ascii="Times New Roman" w:eastAsia="SimSun" w:hAnsi="Times New Roman" w:cs="Times New Roman"/>
      <w:bCs/>
      <w:szCs w:val="22"/>
      <w:lang w:val="fr-FR"/>
    </w:rPr>
  </w:style>
  <w:style w:type="character" w:customStyle="1" w:styleId="Titre7Car">
    <w:name w:val="Titre 7 Car"/>
    <w:basedOn w:val="Policepardfaut"/>
    <w:link w:val="Titre7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fr-FR"/>
    </w:rPr>
  </w:style>
  <w:style w:type="character" w:customStyle="1" w:styleId="Titre8Car">
    <w:name w:val="Titre 8 Car"/>
    <w:basedOn w:val="Policepardfaut"/>
    <w:link w:val="Titre8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fr-FR"/>
    </w:rPr>
  </w:style>
  <w:style w:type="character" w:customStyle="1" w:styleId="Titre9Car">
    <w:name w:val="Titre 9 Car"/>
    <w:basedOn w:val="Policepardfaut"/>
    <w:link w:val="Titre9"/>
    <w:rsid w:val="00AE3DD8"/>
    <w:rPr>
      <w:rFonts w:ascii="Times New Roman" w:eastAsia="SimSun" w:hAnsi="Times New Roman" w:cs="Times New Roman"/>
      <w:snapToGrid w:val="0"/>
      <w:sz w:val="22"/>
      <w:szCs w:val="22"/>
      <w:u w:val="single"/>
      <w:lang w:val="fr-FR"/>
    </w:rPr>
  </w:style>
  <w:style w:type="character" w:styleId="Numrodepage">
    <w:name w:val="page number"/>
    <w:rsid w:val="007E09DA"/>
    <w:rPr>
      <w:rFonts w:ascii="Times New Roman" w:hAnsi="Times New Roman"/>
      <w:sz w:val="22"/>
      <w:lang w:val="fr-FR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fr-FR"/>
    </w:rPr>
  </w:style>
  <w:style w:type="paragraph" w:customStyle="1" w:styleId="tabletitle">
    <w:name w:val="table title"/>
    <w:basedOn w:val="Titre2"/>
    <w:qFormat/>
    <w:rsid w:val="0093169E"/>
    <w:pPr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CBDNormal"/>
    <w:next w:val="Normal"/>
    <w:autoRedefine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E3DD8"/>
    <w:rPr>
      <w:rFonts w:ascii="Times New Roman" w:hAnsi="Times New Roman"/>
      <w:color w:val="0000FF" w:themeColor="hyperlink"/>
      <w:u w:val="single"/>
      <w:lang w:val="fr-FR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fr-FR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aragraphedeliste">
    <w:name w:val="List Paragraph"/>
    <w:basedOn w:val="Normal"/>
    <w:qFormat/>
    <w:rsid w:val="00AE3DD8"/>
    <w:pPr>
      <w:ind w:left="720"/>
      <w:contextualSpacing/>
    </w:pPr>
  </w:style>
  <w:style w:type="paragraph" w:customStyle="1" w:styleId="Style1">
    <w:name w:val="Style1"/>
    <w:basedOn w:val="Titre2"/>
    <w:rsid w:val="00F6586C"/>
    <w:rPr>
      <w:i/>
    </w:rPr>
  </w:style>
  <w:style w:type="table" w:customStyle="1" w:styleId="TableGrid1">
    <w:name w:val="Table Grid1"/>
    <w:basedOn w:val="TableauNormal"/>
    <w:next w:val="Grilledutableau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AE3DD8"/>
    <w:rPr>
      <w:rFonts w:ascii="Simplified Arabic" w:eastAsia="Times New Roman" w:hAnsi="Simplified Arabic" w:cs="Simplified Arabic"/>
      <w:noProof/>
      <w:lang w:val="fr-FR"/>
    </w:rPr>
  </w:style>
  <w:style w:type="paragraph" w:customStyle="1" w:styleId="DarkList-Accent31">
    <w:name w:val="Dark List - Accent 31"/>
    <w:hidden/>
    <w:uiPriority w:val="99"/>
    <w:semiHidden/>
    <w:rsid w:val="00AE3DD8"/>
    <w:rPr>
      <w:rFonts w:ascii="Times New Roman" w:eastAsia="SimSun" w:hAnsi="Times New Roman" w:cs="Times New Roman"/>
      <w:sz w:val="22"/>
      <w:szCs w:val="22"/>
      <w:lang w:val="fr-FR" w:eastAsia="en-GB"/>
    </w:rPr>
  </w:style>
  <w:style w:type="paragraph" w:customStyle="1" w:styleId="CBDNormalNoNumber">
    <w:name w:val="CBD_Normal_NoNumber"/>
    <w:basedOn w:val="CBDNormal"/>
    <w:qFormat/>
    <w:rsid w:val="00AE3DD8"/>
    <w:pPr>
      <w:spacing w:after="120"/>
      <w:ind w:left="567"/>
    </w:pPr>
  </w:style>
  <w:style w:type="paragraph" w:customStyle="1" w:styleId="Footnote">
    <w:name w:val="Footnote"/>
    <w:basedOn w:val="Notedebasdepage"/>
    <w:semiHidden/>
    <w:qFormat/>
    <w:rsid w:val="00AE3DD8"/>
    <w:rPr>
      <w:szCs w:val="18"/>
    </w:rPr>
  </w:style>
  <w:style w:type="paragraph" w:customStyle="1" w:styleId="Annex">
    <w:name w:val="Annex"/>
    <w:basedOn w:val="Normal"/>
    <w:semiHidden/>
    <w:qFormat/>
    <w:rsid w:val="00AE3DD8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E3DD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E3DD8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E3DD8"/>
    <w:pPr>
      <w:jc w:val="left"/>
    </w:pPr>
  </w:style>
  <w:style w:type="paragraph" w:customStyle="1" w:styleId="AEDistrNormal">
    <w:name w:val="AE_DistrNormal"/>
    <w:basedOn w:val="Normal"/>
    <w:unhideWhenUsed/>
    <w:rsid w:val="00AE3DD8"/>
    <w:pPr>
      <w:jc w:val="left"/>
    </w:pPr>
  </w:style>
  <w:style w:type="paragraph" w:customStyle="1" w:styleId="AASmallLogo">
    <w:name w:val="AA_SmallLogo"/>
    <w:basedOn w:val="AEDistrNormal"/>
    <w:unhideWhenUsed/>
    <w:rsid w:val="00AE3DD8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E3DD8"/>
    <w:pPr>
      <w:spacing w:before="120"/>
      <w:contextualSpacing/>
    </w:pPr>
    <w:rPr>
      <w:sz w:val="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E3D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E3DD8"/>
    <w:rPr>
      <w:rFonts w:ascii="Times New Roman" w:eastAsia="SimSun" w:hAnsi="Times New Roman" w:cs="Times New Roman"/>
      <w:b/>
      <w:bCs/>
      <w:sz w:val="20"/>
      <w:szCs w:val="20"/>
      <w:lang w:val="fr-FR"/>
    </w:rPr>
  </w:style>
  <w:style w:type="paragraph" w:customStyle="1" w:styleId="Item">
    <w:name w:val="Item"/>
    <w:basedOn w:val="Normal"/>
    <w:semiHidden/>
    <w:qFormat/>
    <w:rsid w:val="00AE3DD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E3DD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fr-FR"/>
    </w:rPr>
  </w:style>
  <w:style w:type="paragraph" w:styleId="Liste">
    <w:name w:val="List"/>
    <w:basedOn w:val="Normal"/>
    <w:semiHidden/>
    <w:rsid w:val="00AE3DD8"/>
    <w:pPr>
      <w:contextualSpacing/>
    </w:pPr>
  </w:style>
  <w:style w:type="numbering" w:customStyle="1" w:styleId="ListCBD">
    <w:name w:val="ListCBD"/>
    <w:basedOn w:val="Aucuneliste"/>
    <w:rsid w:val="00AE3DD8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AE3DD8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AE3DD8"/>
    <w:rPr>
      <w:rFonts w:ascii="Times New Roman" w:eastAsia="SimSun" w:hAnsi="Times New Roman" w:cs="Times New Roman"/>
      <w:sz w:val="2"/>
      <w:szCs w:val="22"/>
      <w:lang w:val="fr-FR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E3DD8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E3DD8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E3DD8"/>
    <w:rPr>
      <w:b/>
      <w:sz w:val="24"/>
    </w:rPr>
  </w:style>
  <w:style w:type="paragraph" w:customStyle="1" w:styleId="CBDAgendaItem">
    <w:name w:val="CBD_AgendaItem"/>
    <w:basedOn w:val="Normal"/>
    <w:qFormat/>
    <w:rsid w:val="00AE3DD8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AE3DD8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E3DD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E3DD8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E3DD8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E3DD8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E3DD8"/>
  </w:style>
  <w:style w:type="paragraph" w:customStyle="1" w:styleId="CBDH1">
    <w:name w:val="CBD_H1"/>
    <w:basedOn w:val="CBDNormal"/>
    <w:qFormat/>
    <w:rsid w:val="00AE3DD8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AE3DD8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E3DD8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E3DD8"/>
    <w:rPr>
      <w:sz w:val="20"/>
    </w:rPr>
  </w:style>
  <w:style w:type="paragraph" w:customStyle="1" w:styleId="CBDHeader">
    <w:name w:val="CBD_Header"/>
    <w:basedOn w:val="CBDNormal"/>
    <w:next w:val="CBDFooter"/>
    <w:qFormat/>
    <w:rsid w:val="00AE3DD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E3DD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styleId="Bibliographie">
    <w:name w:val="Bibliography"/>
    <w:basedOn w:val="Normal"/>
    <w:next w:val="Normal"/>
    <w:uiPriority w:val="37"/>
    <w:semiHidden/>
    <w:unhideWhenUsed/>
    <w:rsid w:val="00A111D1"/>
  </w:style>
  <w:style w:type="paragraph" w:styleId="Normalcentr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111D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fr-FR"/>
    </w:rPr>
  </w:style>
  <w:style w:type="paragraph" w:styleId="Retrait1religne">
    <w:name w:val="Body Text First Indent"/>
    <w:basedOn w:val="Normal"/>
    <w:link w:val="Retrait1religneCar"/>
    <w:uiPriority w:val="99"/>
    <w:semiHidden/>
    <w:unhideWhenUsed/>
    <w:rsid w:val="00DD3E07"/>
    <w:pPr>
      <w:ind w:firstLine="360"/>
    </w:pPr>
  </w:style>
  <w:style w:type="character" w:customStyle="1" w:styleId="Retrait1religneCar">
    <w:name w:val="Retrait 1re ligne Car"/>
    <w:basedOn w:val="Policepardfaut"/>
    <w:link w:val="Retrait1religne"/>
    <w:uiPriority w:val="99"/>
    <w:semiHidden/>
    <w:rsid w:val="00DD3E07"/>
    <w:rPr>
      <w:rFonts w:ascii="Times New Roman" w:eastAsia="SimSun" w:hAnsi="Times New Roman" w:cs="Times New Roman"/>
      <w:kern w:val="2"/>
      <w:sz w:val="22"/>
      <w:szCs w:val="22"/>
      <w:lang w:val="fr-FR"/>
      <w14:ligatures w14:val="standardContextual"/>
    </w:rPr>
  </w:style>
  <w:style w:type="paragraph" w:styleId="Retraitcorpset1relig">
    <w:name w:val="Body Text First Indent 2"/>
    <w:basedOn w:val="Normal"/>
    <w:link w:val="Retraitcorpset1religCar"/>
    <w:uiPriority w:val="99"/>
    <w:semiHidden/>
    <w:unhideWhenUsed/>
    <w:rsid w:val="00375FD1"/>
    <w:pPr>
      <w:ind w:left="360" w:firstLine="360"/>
    </w:pPr>
  </w:style>
  <w:style w:type="character" w:customStyle="1" w:styleId="Retraitcorpset1religCar">
    <w:name w:val="Retrait corps et 1re lig. Car"/>
    <w:basedOn w:val="Policepardfaut"/>
    <w:link w:val="Retraitcorpset1relig"/>
    <w:uiPriority w:val="99"/>
    <w:semiHidden/>
    <w:rsid w:val="00375F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fr-FR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111D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table" w:styleId="Grillecouleur">
    <w:name w:val="Colorful Grid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111D1"/>
  </w:style>
  <w:style w:type="character" w:customStyle="1" w:styleId="DateCar">
    <w:name w:val="Date Car"/>
    <w:basedOn w:val="Policepardfau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A111D1"/>
    <w:rPr>
      <w:rFonts w:ascii="Segoe UI" w:eastAsia="SimSun" w:hAnsi="Segoe UI" w:cs="Segoe UI"/>
      <w:sz w:val="16"/>
      <w:szCs w:val="16"/>
      <w:lang w:val="fr-FR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111D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Adressedestinatai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3">
    <w:name w:val="Grid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A111D1"/>
    <w:rPr>
      <w:color w:val="2B579A"/>
      <w:shd w:val="clear" w:color="auto" w:fill="E1DFDD"/>
      <w:lang w:val="fr-FR"/>
    </w:rPr>
  </w:style>
  <w:style w:type="character" w:styleId="AcronymeHTML">
    <w:name w:val="HTML Acronym"/>
    <w:basedOn w:val="Policepardfaut"/>
    <w:uiPriority w:val="99"/>
    <w:semiHidden/>
    <w:unhideWhenUsed/>
    <w:rsid w:val="00A111D1"/>
    <w:rPr>
      <w:lang w:val="fr-FR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111D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fr-FR"/>
    </w:rPr>
  </w:style>
  <w:style w:type="character" w:styleId="CitationHTML">
    <w:name w:val="HTML Cite"/>
    <w:basedOn w:val="Policepardfaut"/>
    <w:uiPriority w:val="99"/>
    <w:semiHidden/>
    <w:unhideWhenUsed/>
    <w:rsid w:val="00A111D1"/>
    <w:rPr>
      <w:i/>
      <w:iCs/>
      <w:lang w:val="fr-FR"/>
    </w:rPr>
  </w:style>
  <w:style w:type="character" w:styleId="CodeHTML">
    <w:name w:val="HTML Code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fr-FR"/>
    </w:rPr>
  </w:style>
  <w:style w:type="character" w:styleId="DfinitionHTML">
    <w:name w:val="HTML Definition"/>
    <w:basedOn w:val="Policepardfaut"/>
    <w:uiPriority w:val="99"/>
    <w:semiHidden/>
    <w:unhideWhenUsed/>
    <w:rsid w:val="00A111D1"/>
    <w:rPr>
      <w:i/>
      <w:iCs/>
      <w:lang w:val="fr-FR"/>
    </w:rPr>
  </w:style>
  <w:style w:type="character" w:styleId="ClavierHTML">
    <w:name w:val="HTML Keyboard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111D1"/>
    <w:rPr>
      <w:rFonts w:ascii="Consolas" w:eastAsia="SimSun" w:hAnsi="Consolas" w:cs="Times New Roman"/>
      <w:sz w:val="20"/>
      <w:szCs w:val="20"/>
      <w:lang w:val="fr-FR"/>
    </w:rPr>
  </w:style>
  <w:style w:type="character" w:styleId="ExempleHTML">
    <w:name w:val="HTML Sample"/>
    <w:basedOn w:val="Policepardfaut"/>
    <w:uiPriority w:val="99"/>
    <w:semiHidden/>
    <w:unhideWhenUsed/>
    <w:rsid w:val="00A111D1"/>
    <w:rPr>
      <w:rFonts w:ascii="Consolas" w:hAnsi="Consolas"/>
      <w:sz w:val="24"/>
      <w:szCs w:val="24"/>
      <w:lang w:val="fr-FR"/>
    </w:rPr>
  </w:style>
  <w:style w:type="character" w:styleId="MachinecrireHTML">
    <w:name w:val="HTML Typewriter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fr-FR"/>
    </w:rPr>
  </w:style>
  <w:style w:type="character" w:styleId="VariableHTML">
    <w:name w:val="HTML Variable"/>
    <w:basedOn w:val="Policepardfaut"/>
    <w:uiPriority w:val="99"/>
    <w:semiHidden/>
    <w:unhideWhenUsed/>
    <w:rsid w:val="00A111D1"/>
    <w:rPr>
      <w:i/>
      <w:iCs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A111D1"/>
    <w:rPr>
      <w:i/>
      <w:iCs/>
      <w:color w:val="4F81BD" w:themeColor="accent1"/>
      <w:lang w:val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fr-FR"/>
    </w:rPr>
  </w:style>
  <w:style w:type="character" w:styleId="Rfrenceintense">
    <w:name w:val="Intense Reference"/>
    <w:basedOn w:val="Policepardfaut"/>
    <w:uiPriority w:val="32"/>
    <w:rsid w:val="00A111D1"/>
    <w:rPr>
      <w:b/>
      <w:bCs/>
      <w:smallCaps/>
      <w:color w:val="4F81BD" w:themeColor="accent1"/>
      <w:spacing w:val="5"/>
      <w:lang w:val="fr-FR"/>
    </w:rPr>
  </w:style>
  <w:style w:type="table" w:styleId="Grilleclaire">
    <w:name w:val="Light Grid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A111D1"/>
    <w:rPr>
      <w:lang w:val="fr-FR"/>
    </w:rPr>
  </w:style>
  <w:style w:type="paragraph" w:styleId="Liste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2">
    <w:name w:val="List Table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3">
    <w:name w:val="List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fr-FR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A111D1"/>
    <w:rPr>
      <w:rFonts w:ascii="Consolas" w:eastAsia="SimSun" w:hAnsi="Consolas" w:cs="Times New Roman"/>
      <w:sz w:val="20"/>
      <w:szCs w:val="20"/>
      <w:lang w:val="fr-FR"/>
    </w:rPr>
  </w:style>
  <w:style w:type="table" w:styleId="Grillemoyenne1">
    <w:name w:val="Medium Grid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A111D1"/>
    <w:rPr>
      <w:color w:val="2B579A"/>
      <w:shd w:val="clear" w:color="auto" w:fill="E1DFDD"/>
      <w:lang w:val="fr-FR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fr-FR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111D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table" w:styleId="Tableausimple1">
    <w:name w:val="Plain Table 1"/>
    <w:basedOn w:val="Tableau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111D1"/>
    <w:rPr>
      <w:rFonts w:ascii="Consolas" w:eastAsia="SimSun" w:hAnsi="Consolas" w:cs="Times New Roman"/>
      <w:sz w:val="21"/>
      <w:szCs w:val="21"/>
      <w:lang w:val="fr-FR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111D1"/>
  </w:style>
  <w:style w:type="character" w:customStyle="1" w:styleId="SalutationsCar">
    <w:name w:val="Salutations Car"/>
    <w:basedOn w:val="Policepardfaut"/>
    <w:link w:val="Salutations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Signature">
    <w:name w:val="Signature"/>
    <w:basedOn w:val="Normal"/>
    <w:link w:val="SignatureCar"/>
    <w:uiPriority w:val="99"/>
    <w:semiHidden/>
    <w:unhideWhenUsed/>
    <w:rsid w:val="00A111D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character" w:styleId="SmartHyperlink">
    <w:name w:val="Smart Hyperlink"/>
    <w:basedOn w:val="Policepardfaut"/>
    <w:uiPriority w:val="99"/>
    <w:semiHidden/>
    <w:unhideWhenUsed/>
    <w:rsid w:val="00A111D1"/>
    <w:rPr>
      <w:u w:val="dotted"/>
      <w:lang w:val="fr-FR"/>
    </w:rPr>
  </w:style>
  <w:style w:type="character" w:styleId="SmartLink">
    <w:name w:val="Smart Link"/>
    <w:basedOn w:val="Policepardfaut"/>
    <w:uiPriority w:val="99"/>
    <w:semiHidden/>
    <w:unhideWhenUsed/>
    <w:rsid w:val="00A111D1"/>
    <w:rPr>
      <w:color w:val="0000FF"/>
      <w:u w:val="single"/>
      <w:shd w:val="clear" w:color="auto" w:fill="F3F2F1"/>
      <w:lang w:val="fr-FR"/>
    </w:rPr>
  </w:style>
  <w:style w:type="character" w:styleId="lev">
    <w:name w:val="Strong"/>
    <w:basedOn w:val="Policepardfaut"/>
    <w:uiPriority w:val="22"/>
    <w:qFormat/>
    <w:rsid w:val="00A111D1"/>
    <w:rPr>
      <w:b/>
      <w:bCs/>
      <w:lang w:val="fr-FR"/>
    </w:rPr>
  </w:style>
  <w:style w:type="character" w:styleId="Accentuationlgre">
    <w:name w:val="Subtle Emphasis"/>
    <w:basedOn w:val="Policepardfaut"/>
    <w:uiPriority w:val="19"/>
    <w:qFormat/>
    <w:rsid w:val="00A111D1"/>
    <w:rPr>
      <w:i/>
      <w:iCs/>
      <w:color w:val="404040" w:themeColor="text1" w:themeTint="BF"/>
      <w:lang w:val="fr-FR"/>
    </w:rPr>
  </w:style>
  <w:style w:type="character" w:styleId="Rfrencelgre">
    <w:name w:val="Subtle Reference"/>
    <w:basedOn w:val="Policepardfaut"/>
    <w:uiPriority w:val="31"/>
    <w:qFormat/>
    <w:rsid w:val="00A111D1"/>
    <w:rPr>
      <w:smallCaps/>
      <w:color w:val="5A5A5A" w:themeColor="text1" w:themeTint="A5"/>
      <w:lang w:val="fr-FR"/>
    </w:rPr>
  </w:style>
  <w:style w:type="table" w:styleId="Effetsdetableau3D1">
    <w:name w:val="Table 3D effect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111D1"/>
    <w:rPr>
      <w:color w:val="605E5C"/>
      <w:shd w:val="clear" w:color="auto" w:fill="E1DFDD"/>
      <w:lang w:val="fr-FR"/>
    </w:rPr>
  </w:style>
  <w:style w:type="paragraph" w:customStyle="1" w:styleId="CBDAgendaItemReport">
    <w:name w:val="CBD_AgendaItem_Report"/>
    <w:basedOn w:val="Normal"/>
    <w:qFormat/>
    <w:rsid w:val="00AE3DD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AE3DD8"/>
  </w:style>
  <w:style w:type="paragraph" w:customStyle="1" w:styleId="CBDpara-item">
    <w:name w:val="CBD_para-item"/>
    <w:basedOn w:val="Normal"/>
    <w:qFormat/>
    <w:rsid w:val="00AE3DD8"/>
    <w:pPr>
      <w:tabs>
        <w:tab w:val="clear" w:pos="567"/>
      </w:tabs>
      <w:spacing w:before="120" w:after="120"/>
      <w:ind w:left="1134" w:hanging="567"/>
      <w:jc w:val="left"/>
    </w:pPr>
  </w:style>
  <w:style w:type="character" w:customStyle="1" w:styleId="Hyperlink0">
    <w:name w:val="Hyperlink.0"/>
    <w:basedOn w:val="Policepardfaut"/>
    <w:rsid w:val="00F13C5F"/>
    <w:rPr>
      <w:outline w:val="0"/>
      <w:color w:val="467886"/>
      <w:kern w:val="2"/>
      <w:u w:val="single" w:color="467886"/>
      <w:lang w:val="fr-FR"/>
    </w:rPr>
  </w:style>
  <w:style w:type="character" w:customStyle="1" w:styleId="Hyperlink1">
    <w:name w:val="Hyperlink.1"/>
    <w:basedOn w:val="Policepardfau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fr-FR"/>
    </w:rPr>
  </w:style>
  <w:style w:type="numbering" w:customStyle="1" w:styleId="ImportedStyle2">
    <w:name w:val="Imported Style 2"/>
    <w:rsid w:val="003D762A"/>
    <w:pPr>
      <w:numPr>
        <w:numId w:val="10"/>
      </w:numPr>
    </w:pPr>
  </w:style>
  <w:style w:type="character" w:customStyle="1" w:styleId="Hyperlink2">
    <w:name w:val="Hyperlink.2"/>
    <w:basedOn w:val="Policepardfau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fr-FR"/>
    </w:rPr>
  </w:style>
  <w:style w:type="character" w:customStyle="1" w:styleId="Hyperlink3">
    <w:name w:val="Hyperlink.3"/>
    <w:basedOn w:val="Policepardfau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fr-FR"/>
    </w:rPr>
  </w:style>
  <w:style w:type="numbering" w:customStyle="1" w:styleId="ImportedStyle3">
    <w:name w:val="Imported Style 3"/>
    <w:rsid w:val="003D762A"/>
    <w:pPr>
      <w:numPr>
        <w:numId w:val="14"/>
      </w:numPr>
    </w:pPr>
  </w:style>
  <w:style w:type="numbering" w:customStyle="1" w:styleId="ImportedStyle4">
    <w:name w:val="Imported Style 4"/>
    <w:rsid w:val="003D762A"/>
    <w:pPr>
      <w:numPr>
        <w:numId w:val="16"/>
      </w:numPr>
    </w:pPr>
  </w:style>
  <w:style w:type="character" w:customStyle="1" w:styleId="Hyperlink4">
    <w:name w:val="Hyperlink.4"/>
    <w:basedOn w:val="Policepardfau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fr-FR"/>
    </w:rPr>
  </w:style>
  <w:style w:type="character" w:customStyle="1" w:styleId="Hyperlink5">
    <w:name w:val="Hyperlink.5"/>
    <w:basedOn w:val="Policepardfau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fr-FR"/>
    </w:rPr>
  </w:style>
  <w:style w:type="paragraph" w:customStyle="1" w:styleId="CBDsubpara-item">
    <w:name w:val="CBD_subpara-item"/>
    <w:basedOn w:val="CBDpara-item"/>
    <w:qFormat/>
    <w:rsid w:val="00AE3DD8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AE3DD8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uments/CBD/SBI/6/9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uments/CBD/SBI/6/INF/11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np-mop/?m=np-mop-05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mop/?m=cp-mop-11" TargetMode="External"/><Relationship Id="rId20" Type="http://schemas.openxmlformats.org/officeDocument/2006/relationships/hyperlink" Target="https://www.cbd.int/doc/decisions/cop-12/cop-12-dec-28-fr.pdf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oc/decisions/np-mop-01/np-mop-01-dec-12-fr.pd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oc/decisions/cop-12/cop-12-dec-28-fr.pdf" TargetMode="Externa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uments/CBD/SBI/6/9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decisions/mop-07/mop-07-dec-09-fr.pdf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SBI\SBI-06\Status%20and%20templates\sbi-06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E39D605242D4892AF7B1D68371B66" ma:contentTypeVersion="3" ma:contentTypeDescription="Create a new document." ma:contentTypeScope="" ma:versionID="8aff9584e70fcfc0ada1f9a37d9ec1b2">
  <xsd:schema xmlns:xsd="http://www.w3.org/2001/XMLSchema" xmlns:xs="http://www.w3.org/2001/XMLSchema" xmlns:p="http://schemas.microsoft.com/office/2006/metadata/properties" xmlns:ns2="02ffad30-12f1-4db4-beae-64ba2901d3d4" targetNamespace="http://schemas.microsoft.com/office/2006/metadata/properties" ma:root="true" ma:fieldsID="008f89dfe1cc87f9dde9cf430ff8fb74" ns2:_="">
    <xsd:import namespace="02ffad30-12f1-4db4-beae-64ba2901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ad30-12f1-4db4-beae-64ba2901d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DAF09D-32A1-4042-9D64-F77E63DAC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fad30-12f1-4db4-beae-64ba2901d3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sbi-06-template-en.dotm</Template>
  <TotalTime>21</TotalTime>
  <Pages>5</Pages>
  <Words>2305</Words>
  <Characters>12683</Characters>
  <Application>Microsoft Office Word</Application>
  <DocSecurity>0</DocSecurity>
  <Lines>105</Lines>
  <Paragraphs>29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Options pour améliorer encore l'efficacité des réunions au titre de la Convention et de ses Protocoles</vt:lpstr>
      <vt:lpstr>Options pour améliorer encore l'efficacité des réunions au titre de la Convention et de ses Protocoles</vt:lpstr>
    </vt:vector>
  </TitlesOfParts>
  <Company>SCBD</Company>
  <LinksUpToDate>false</LinksUpToDate>
  <CharactersWithSpaces>14959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Options pour améliorer encore l'efficacité des réunions au titre de la Convention et de ses Protocoles</dc:title>
  <dc:subject>CBD/SBI/6/9</dc:subject>
  <dc:creator>Secretariat of the Convention on Biological Diversity</dc:creator>
  <cp:keywords>Convention sur la diversité biologique</cp:keywords>
  <cp:lastModifiedBy>Louise Lafrance</cp:lastModifiedBy>
  <cp:revision>3</cp:revision>
  <cp:lastPrinted>2020-01-21T13:56:00Z</cp:lastPrinted>
  <dcterms:created xsi:type="dcterms:W3CDTF">2026-02-19T22:19:00Z</dcterms:created>
  <dcterms:modified xsi:type="dcterms:W3CDTF">2026-02-19T22:41:00Z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0x010100A64E39D605242D4892AF7B1D68371B66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