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77777777" w:rsidR="00A43334" w:rsidRPr="003D3B6B" w:rsidRDefault="00A43334" w:rsidP="00A43334">
            <w:pPr>
              <w:pStyle w:val="AASmallLogo"/>
            </w:pPr>
            <w:r w:rsidRPr="00661D20">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3D3B6B">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6E7A7EDF" w:rsidR="00A43334" w:rsidRPr="003D3B6B" w:rsidRDefault="00A43334"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rsidR="00B161EB" w:rsidRPr="003D3B6B">
              <w:t>WG.I</w:t>
            </w:r>
            <w:r w:rsidR="006E2573" w:rsidRPr="003D3B6B">
              <w:t>I</w:t>
            </w:r>
            <w:r w:rsidR="00B161EB" w:rsidRPr="003D3B6B">
              <w:t>/CRP.</w:t>
            </w:r>
            <w:r w:rsidR="00DE2B40" w:rsidRPr="00CA15C6">
              <w:t>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77777777" w:rsidR="00A43334" w:rsidRPr="003D3B6B" w:rsidRDefault="00A43334" w:rsidP="00A43334">
            <w:pPr>
              <w:pStyle w:val="ACLargeLogo"/>
            </w:pPr>
            <w:r w:rsidRPr="00661D20">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5FAB5949" w:rsidR="00A43334" w:rsidRPr="003D3B6B" w:rsidRDefault="00A43334" w:rsidP="00A43334">
            <w:pPr>
              <w:pStyle w:val="AEDistrNormal"/>
            </w:pPr>
            <w:r w:rsidRPr="003D3B6B">
              <w:t xml:space="preserve">Distr.: </w:t>
            </w:r>
            <w:bookmarkStart w:id="2" w:name="CBDDistributionType"/>
            <w:r w:rsidR="00B161EB" w:rsidRPr="003D3B6B">
              <w:t>Limited</w:t>
            </w:r>
            <w:bookmarkEnd w:id="2"/>
          </w:p>
          <w:p w14:paraId="46B2621B" w14:textId="4FC71BC4" w:rsidR="00A43334" w:rsidRPr="003D3B6B" w:rsidRDefault="00DE2B40" w:rsidP="00A43334">
            <w:pPr>
              <w:pStyle w:val="AEDistrNormal"/>
            </w:pPr>
            <w:bookmarkStart w:id="3" w:name="CBDDistributionDate"/>
            <w:r w:rsidRPr="003D3B6B">
              <w:t xml:space="preserve">22 </w:t>
            </w:r>
            <w:r w:rsidR="00B161EB" w:rsidRPr="003D3B6B">
              <w:t>October</w:t>
            </w:r>
            <w:r w:rsidR="00A43334" w:rsidRPr="003D3B6B">
              <w:t xml:space="preserve"> 2024</w:t>
            </w:r>
            <w:bookmarkEnd w:id="3"/>
          </w:p>
          <w:p w14:paraId="446A838B" w14:textId="0CA149ED" w:rsidR="00A43334" w:rsidRPr="003D3B6B" w:rsidRDefault="00A43334" w:rsidP="00A43334">
            <w:pPr>
              <w:pStyle w:val="AEDistrNormal6pt"/>
            </w:pPr>
            <w:bookmarkStart w:id="4" w:name="CBDDistributionLanguage"/>
            <w:r w:rsidRPr="003D3B6B">
              <w:t>Original: English</w:t>
            </w:r>
            <w:bookmarkEnd w:id="4"/>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D3B6B" w14:paraId="6E7D2C1C" w14:textId="77777777" w:rsidTr="00A43334">
        <w:trPr>
          <w:trHeight w:val="57"/>
        </w:trPr>
        <w:tc>
          <w:tcPr>
            <w:tcW w:w="5244" w:type="dxa"/>
            <w:shd w:val="clear" w:color="auto" w:fill="auto"/>
          </w:tcPr>
          <w:p w14:paraId="050E0E6A" w14:textId="77777777" w:rsidR="00A43334" w:rsidRPr="003D3B6B" w:rsidRDefault="00A43334" w:rsidP="00A43334">
            <w:pPr>
              <w:pStyle w:val="AFCorNot12Bold"/>
            </w:pPr>
            <w:r w:rsidRPr="003D3B6B">
              <w:t>Conference of the Parties to the Convention on Biological Diversity serving as the meeting of the Parties to the Cartagena Protocol on Biosafety</w:t>
            </w:r>
          </w:p>
          <w:p w14:paraId="074BA0D3" w14:textId="19BF74E9" w:rsidR="00A43334" w:rsidRPr="003D3B6B" w:rsidRDefault="00A43334" w:rsidP="00A43334">
            <w:pPr>
              <w:pStyle w:val="AFCorNotBold"/>
            </w:pPr>
            <w:bookmarkStart w:id="5" w:name="CBDMeetingName2"/>
            <w:r w:rsidRPr="003D3B6B">
              <w:t>Eleventh meeting</w:t>
            </w:r>
            <w:bookmarkEnd w:id="5"/>
            <w:r w:rsidRPr="003D3B6B">
              <w:t xml:space="preserve"> </w:t>
            </w:r>
          </w:p>
          <w:p w14:paraId="7B65677C" w14:textId="030167C1" w:rsidR="00A43334" w:rsidRPr="003D3B6B" w:rsidRDefault="00A43334" w:rsidP="00A43334">
            <w:pPr>
              <w:pStyle w:val="AFCorNotNormal"/>
            </w:pPr>
            <w:bookmarkStart w:id="6" w:name="CBDMeetingVenueDate"/>
            <w:r w:rsidRPr="003D3B6B">
              <w:t>Cali, Colombia, 21 October–1 November 2024</w:t>
            </w:r>
            <w:bookmarkEnd w:id="6"/>
          </w:p>
          <w:p w14:paraId="7C400005" w14:textId="652F1275" w:rsidR="00A43334" w:rsidRPr="003D3B6B" w:rsidRDefault="00B161EB" w:rsidP="00A43334">
            <w:pPr>
              <w:pStyle w:val="AFCorNotNormal"/>
            </w:pPr>
            <w:bookmarkStart w:id="7" w:name="CBDMeetingAgendaItem"/>
            <w:r w:rsidRPr="003D3B6B">
              <w:t>Agenda i</w:t>
            </w:r>
            <w:r w:rsidR="00A43334" w:rsidRPr="003D3B6B">
              <w:t xml:space="preserve">tem </w:t>
            </w:r>
            <w:r w:rsidR="005E45D8" w:rsidRPr="003D3B6B">
              <w:t>8</w:t>
            </w:r>
            <w:bookmarkEnd w:id="7"/>
          </w:p>
          <w:p w14:paraId="21E984D8" w14:textId="341609D2" w:rsidR="00A43334" w:rsidRPr="003D3B6B" w:rsidRDefault="005E45D8" w:rsidP="005E45D8">
            <w:pPr>
              <w:pStyle w:val="AFCorNotBold"/>
              <w:jc w:val="left"/>
            </w:pPr>
            <w:bookmarkStart w:id="8" w:name="CBDMeetingAgendaTitle"/>
            <w:r w:rsidRPr="003D3B6B">
              <w:t xml:space="preserve">Operation and activities of the Biosafety </w:t>
            </w:r>
            <w:r w:rsidRPr="003D3B6B">
              <w:br/>
            </w:r>
            <w:proofErr w:type="gramStart"/>
            <w:r w:rsidRPr="003D3B6B">
              <w:t>Clearing-House</w:t>
            </w:r>
            <w:bookmarkEnd w:id="8"/>
            <w:proofErr w:type="gramEnd"/>
          </w:p>
          <w:p w14:paraId="3E4DC94F" w14:textId="4B655AFF" w:rsidR="00C60B91" w:rsidRPr="003D3B6B" w:rsidRDefault="00C60B91" w:rsidP="00C60B91">
            <w:pPr>
              <w:pStyle w:val="AFCorNotNormal"/>
            </w:pPr>
            <w:r w:rsidRPr="003D3B6B">
              <w:t>Working Group I</w:t>
            </w:r>
            <w:r w:rsidR="006E2573" w:rsidRPr="003D3B6B">
              <w:t>I</w:t>
            </w:r>
          </w:p>
        </w:tc>
        <w:tc>
          <w:tcPr>
            <w:tcW w:w="5238" w:type="dxa"/>
            <w:shd w:val="clear" w:color="auto" w:fill="auto"/>
          </w:tcPr>
          <w:p w14:paraId="4930C187" w14:textId="77777777" w:rsidR="00A43334" w:rsidRPr="003D3B6B" w:rsidRDefault="00A43334" w:rsidP="00A43334">
            <w:pPr>
              <w:jc w:val="left"/>
            </w:pPr>
          </w:p>
        </w:tc>
      </w:tr>
    </w:tbl>
    <w:p w14:paraId="531226BB" w14:textId="2F641F40" w:rsidR="00A96B21" w:rsidRPr="003D3B6B" w:rsidRDefault="00000000"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5E45D8" w:rsidRPr="003D3B6B">
            <w:rPr>
              <w:szCs w:val="28"/>
            </w:rPr>
            <w:t>Operation and activities of the Biosafety Clearing-House</w:t>
          </w:r>
        </w:sdtContent>
      </w:sdt>
    </w:p>
    <w:p w14:paraId="7A64B7CF" w14:textId="0A60CBFF" w:rsidR="00A96B21" w:rsidRPr="003D3B6B" w:rsidRDefault="00B161EB" w:rsidP="00A43334">
      <w:pPr>
        <w:pStyle w:val="CBDSubTitle"/>
      </w:pPr>
      <w:r w:rsidRPr="003D3B6B">
        <w:t>Draft decision submitted by the Chair of Working Group I</w:t>
      </w:r>
      <w:r w:rsidR="006E2573" w:rsidRPr="003D3B6B">
        <w:t>I</w:t>
      </w:r>
    </w:p>
    <w:p w14:paraId="6365B4A3" w14:textId="77777777" w:rsidR="00C000FB" w:rsidRPr="006001A3" w:rsidRDefault="00C000FB" w:rsidP="00C000FB">
      <w:pPr>
        <w:pStyle w:val="Para10"/>
        <w:ind w:left="567" w:firstLine="567"/>
        <w:rPr>
          <w:rStyle w:val="None"/>
          <w:i/>
          <w:iCs/>
          <w:snapToGrid/>
          <w:szCs w:val="22"/>
          <w:lang w:val="en-GB"/>
        </w:rPr>
      </w:pPr>
      <w:r w:rsidRPr="006001A3">
        <w:rPr>
          <w:rStyle w:val="None"/>
          <w:i/>
          <w:iCs/>
          <w:szCs w:val="22"/>
          <w:lang w:val="en-GB"/>
        </w:rPr>
        <w:t>The Conference of the Parties serving as the meeting of the Parties to the Cartagena Protocol on Biosafety</w:t>
      </w:r>
    </w:p>
    <w:p w14:paraId="09CA321D" w14:textId="56DBB5D5" w:rsidR="00504D8F" w:rsidRPr="003D3B6B" w:rsidRDefault="00C000FB" w:rsidP="00504D8F">
      <w:pPr>
        <w:pStyle w:val="Para1"/>
        <w:ind w:firstLine="567"/>
        <w:rPr>
          <w:rStyle w:val="None"/>
        </w:rPr>
      </w:pPr>
      <w:r w:rsidRPr="003D3B6B">
        <w:rPr>
          <w:rStyle w:val="None"/>
        </w:rPr>
        <w:t>1.</w:t>
      </w:r>
      <w:r w:rsidRPr="003D3B6B">
        <w:rPr>
          <w:rStyle w:val="None"/>
          <w:i/>
          <w:iCs/>
        </w:rPr>
        <w:tab/>
        <w:t xml:space="preserve">Welcomes </w:t>
      </w:r>
      <w:r w:rsidR="00F26CD1" w:rsidRPr="003D3B6B">
        <w:rPr>
          <w:rStyle w:val="None"/>
          <w:i/>
          <w:iCs/>
        </w:rPr>
        <w:t xml:space="preserve">with appreciation </w:t>
      </w:r>
      <w:r w:rsidRPr="003D3B6B">
        <w:rPr>
          <w:rStyle w:val="None"/>
        </w:rPr>
        <w:t xml:space="preserve">the improvements made to the central portal of the Biosafety </w:t>
      </w:r>
      <w:proofErr w:type="gramStart"/>
      <w:r w:rsidRPr="003D3B6B">
        <w:rPr>
          <w:rStyle w:val="None"/>
        </w:rPr>
        <w:t>Clearing-House</w:t>
      </w:r>
      <w:proofErr w:type="gramEnd"/>
      <w:r w:rsidRPr="003D3B6B">
        <w:rPr>
          <w:rStyle w:val="None"/>
        </w:rPr>
        <w:t xml:space="preserve"> in accordance with the joint modalities of operation for the clearing-house mechanism of the Convention on Biological Diversity,</w:t>
      </w:r>
      <w:r w:rsidRPr="003D3B6B">
        <w:rPr>
          <w:rStyle w:val="FootnoteReference"/>
        </w:rPr>
        <w:footnoteReference w:id="1"/>
      </w:r>
      <w:r w:rsidRPr="003D3B6B">
        <w:rPr>
          <w:rStyle w:val="None"/>
        </w:rPr>
        <w:t xml:space="preserve"> the Biosafety Clearing-House and the Access and Benefit-sharing Clearing-House,</w:t>
      </w:r>
      <w:r w:rsidRPr="003D3B6B">
        <w:rPr>
          <w:rStyle w:val="FootnoteReference"/>
        </w:rPr>
        <w:footnoteReference w:id="2"/>
      </w:r>
      <w:r w:rsidRPr="003D3B6B">
        <w:rPr>
          <w:rStyle w:val="None"/>
        </w:rPr>
        <w:t xml:space="preserve"> as endorsed in decision CP-9/2 of 28 November 2018;</w:t>
      </w:r>
    </w:p>
    <w:p w14:paraId="19CAB58D" w14:textId="0E4D6887" w:rsidR="00504D8F" w:rsidRPr="006001A3" w:rsidRDefault="00006FA3" w:rsidP="006001A3">
      <w:pPr>
        <w:spacing w:before="120" w:after="120"/>
        <w:ind w:left="567" w:firstLine="567"/>
        <w:rPr>
          <w:rStyle w:val="None"/>
          <w:b/>
          <w:u w:val="single"/>
        </w:rPr>
      </w:pPr>
      <w:r w:rsidRPr="003D3B6B">
        <w:rPr>
          <w:rStyle w:val="None"/>
        </w:rPr>
        <w:t>2.</w:t>
      </w:r>
      <w:r w:rsidR="00CB2406" w:rsidRPr="003D3B6B">
        <w:rPr>
          <w:rStyle w:val="None"/>
        </w:rPr>
        <w:tab/>
      </w:r>
      <w:r w:rsidR="008C2792" w:rsidRPr="003D3B6B">
        <w:rPr>
          <w:bCs/>
          <w:i/>
        </w:rPr>
        <w:t xml:space="preserve">Notes </w:t>
      </w:r>
      <w:r w:rsidRPr="006001A3">
        <w:rPr>
          <w:bCs/>
        </w:rPr>
        <w:t xml:space="preserve">the work of the Informal Advisory Committee on the Biosafety </w:t>
      </w:r>
      <w:proofErr w:type="gramStart"/>
      <w:r w:rsidRPr="006001A3">
        <w:rPr>
          <w:bCs/>
        </w:rPr>
        <w:t>Clearing-House</w:t>
      </w:r>
      <w:proofErr w:type="gramEnd"/>
      <w:r w:rsidRPr="006001A3">
        <w:rPr>
          <w:bCs/>
        </w:rPr>
        <w:t>;</w:t>
      </w:r>
    </w:p>
    <w:p w14:paraId="70A7F54E" w14:textId="2DCDEB48" w:rsidR="00C000FB" w:rsidRPr="003D3B6B" w:rsidRDefault="00386452" w:rsidP="00504D8F">
      <w:pPr>
        <w:pStyle w:val="Para1"/>
        <w:ind w:firstLine="567"/>
      </w:pPr>
      <w:r w:rsidRPr="003D3B6B">
        <w:t>3</w:t>
      </w:r>
      <w:r w:rsidR="00C000FB" w:rsidRPr="003D3B6B">
        <w:t>.</w:t>
      </w:r>
      <w:r w:rsidR="00C000FB" w:rsidRPr="003D3B6B">
        <w:rPr>
          <w:i/>
          <w:iCs/>
        </w:rPr>
        <w:tab/>
        <w:t xml:space="preserve">Urges </w:t>
      </w:r>
      <w:r w:rsidR="00C000FB" w:rsidRPr="003D3B6B">
        <w:t xml:space="preserve">Parties to make all required information systematically available on the Biosafety </w:t>
      </w:r>
      <w:proofErr w:type="gramStart"/>
      <w:r w:rsidR="00C000FB" w:rsidRPr="003D3B6B">
        <w:t>Clearing-House</w:t>
      </w:r>
      <w:proofErr w:type="gramEnd"/>
      <w:r w:rsidR="00C000FB" w:rsidRPr="003D3B6B">
        <w:t>, including legal measures for implementing the Cartagena Protocol on Biosafety,</w:t>
      </w:r>
      <w:r w:rsidR="00C000FB" w:rsidRPr="003D3B6B">
        <w:rPr>
          <w:rStyle w:val="FootnoteReference"/>
        </w:rPr>
        <w:footnoteReference w:id="3"/>
      </w:r>
      <w:r w:rsidR="00C000FB" w:rsidRPr="003D3B6B">
        <w:t xml:space="preserve"> decisions on the import or release of living modified organisms and cases of unintentional or illegal transboundary movements</w:t>
      </w:r>
      <w:r w:rsidR="004E01C6" w:rsidRPr="003D3B6B">
        <w:t>,</w:t>
      </w:r>
      <w:r w:rsidR="00F26CD1" w:rsidRPr="003D3B6B">
        <w:t xml:space="preserve"> in a timely manner</w:t>
      </w:r>
      <w:r w:rsidR="00166A3D" w:rsidRPr="003D3B6B">
        <w:t xml:space="preserve">, in accordance with the obligations under the Protocol and the procedures and mechanisms established in </w:t>
      </w:r>
      <w:r w:rsidR="00A517AA" w:rsidRPr="003D3B6B">
        <w:t>decision BS</w:t>
      </w:r>
      <w:r w:rsidR="00B15970" w:rsidRPr="003D3B6B">
        <w:t>-</w:t>
      </w:r>
      <w:r w:rsidR="00887711" w:rsidRPr="003D3B6B">
        <w:t>I</w:t>
      </w:r>
      <w:r w:rsidR="00A517AA" w:rsidRPr="003D3B6B">
        <w:t>/3</w:t>
      </w:r>
      <w:r w:rsidR="004613DF" w:rsidRPr="003D3B6B">
        <w:t xml:space="preserve"> of </w:t>
      </w:r>
      <w:r w:rsidR="00EB5955" w:rsidRPr="003D3B6B">
        <w:t>27 February 2004</w:t>
      </w:r>
      <w:r w:rsidR="00C000FB" w:rsidRPr="003D3B6B">
        <w:t>;</w:t>
      </w:r>
    </w:p>
    <w:p w14:paraId="767AA46C" w14:textId="15FE6D53" w:rsidR="00C000FB" w:rsidRPr="003D3B6B" w:rsidRDefault="00386452" w:rsidP="00C000FB">
      <w:pPr>
        <w:pStyle w:val="Para1"/>
        <w:ind w:firstLine="567"/>
      </w:pPr>
      <w:r w:rsidRPr="003D3B6B">
        <w:t>4</w:t>
      </w:r>
      <w:r w:rsidR="00C000FB" w:rsidRPr="003D3B6B">
        <w:t>.</w:t>
      </w:r>
      <w:r w:rsidR="00C000FB" w:rsidRPr="003D3B6B">
        <w:rPr>
          <w:i/>
          <w:iCs/>
        </w:rPr>
        <w:tab/>
        <w:t xml:space="preserve">Requests </w:t>
      </w:r>
      <w:r w:rsidR="00C000FB" w:rsidRPr="003D3B6B">
        <w:t>Parties to review their national records published in the Biosafety Clearing-House for accuracy, including by verifying that the information made available on the Biosafety Clearing-House is up to date and complete and that the actual documents containing the information are uploaded correctly or, in cases where links to the documents are provided, that the links are functional, noting that the Compliance Committee under the Cartagena Protocol will be reviewing the information on the Biosafety Clearing-House at its twentieth meeting</w:t>
      </w:r>
      <w:r w:rsidR="00A8132D" w:rsidRPr="003D3B6B">
        <w:t>, in accordance with the obligations under the Protocol and the procedures and mechanisms established in decision BS</w:t>
      </w:r>
      <w:r w:rsidR="00830DB2" w:rsidRPr="003D3B6B">
        <w:t>-</w:t>
      </w:r>
      <w:r w:rsidR="007F7419" w:rsidRPr="003D3B6B">
        <w:t>I</w:t>
      </w:r>
      <w:r w:rsidR="00A8132D" w:rsidRPr="003D3B6B">
        <w:t>/3</w:t>
      </w:r>
      <w:r w:rsidR="00E70CB9" w:rsidRPr="003D3B6B">
        <w:t>;</w:t>
      </w:r>
    </w:p>
    <w:p w14:paraId="5A02C36F" w14:textId="0F4773F3" w:rsidR="00C000FB" w:rsidRPr="003D3B6B" w:rsidRDefault="00386452" w:rsidP="00C000FB">
      <w:pPr>
        <w:pStyle w:val="Para1"/>
        <w:ind w:firstLine="567"/>
        <w:rPr>
          <w:rStyle w:val="None"/>
          <w:rFonts w:asciiTheme="majorBidi" w:hAnsiTheme="majorBidi" w:cstheme="majorBidi"/>
        </w:rPr>
      </w:pPr>
      <w:r w:rsidRPr="003D3B6B">
        <w:lastRenderedPageBreak/>
        <w:t>5</w:t>
      </w:r>
      <w:r w:rsidR="00C000FB" w:rsidRPr="003D3B6B">
        <w:t>.</w:t>
      </w:r>
      <w:r w:rsidR="00C000FB" w:rsidRPr="003D3B6B">
        <w:tab/>
      </w:r>
      <w:r w:rsidR="00C000FB" w:rsidRPr="003D3B6B">
        <w:rPr>
          <w:i/>
          <w:iCs/>
        </w:rPr>
        <w:t>Invites</w:t>
      </w:r>
      <w:r w:rsidR="00C000FB" w:rsidRPr="003D3B6B">
        <w:t xml:space="preserve"> Parties, other Governments and relevant organizations to submit scientific information to improve the quality of information published in the Biosafety </w:t>
      </w:r>
      <w:proofErr w:type="gramStart"/>
      <w:r w:rsidR="00C000FB" w:rsidRPr="003D3B6B">
        <w:t>Clearing-House</w:t>
      </w:r>
      <w:proofErr w:type="gramEnd"/>
      <w:r w:rsidR="00C000FB" w:rsidRPr="003D3B6B">
        <w:t>;</w:t>
      </w:r>
    </w:p>
    <w:p w14:paraId="3710716F" w14:textId="4337F876" w:rsidR="00C000FB" w:rsidRPr="003D3B6B" w:rsidDel="00EF45A3" w:rsidRDefault="00386452" w:rsidP="00C000FB">
      <w:pPr>
        <w:pStyle w:val="Para1"/>
        <w:ind w:firstLine="567"/>
        <w:rPr>
          <w:rStyle w:val="None"/>
        </w:rPr>
      </w:pPr>
      <w:r w:rsidRPr="003D3B6B">
        <w:rPr>
          <w:rStyle w:val="None"/>
        </w:rPr>
        <w:t>6</w:t>
      </w:r>
      <w:r w:rsidR="00C000FB" w:rsidRPr="003D3B6B">
        <w:rPr>
          <w:rStyle w:val="None"/>
        </w:rPr>
        <w:t>.</w:t>
      </w:r>
      <w:r w:rsidR="00C000FB" w:rsidRPr="003D3B6B">
        <w:rPr>
          <w:rStyle w:val="None"/>
          <w:i/>
          <w:iCs/>
        </w:rPr>
        <w:tab/>
        <w:t xml:space="preserve">Urges </w:t>
      </w:r>
      <w:r w:rsidR="00C000FB" w:rsidRPr="003D3B6B">
        <w:rPr>
          <w:rStyle w:val="None"/>
        </w:rPr>
        <w:t>Parties to</w:t>
      </w:r>
      <w:r w:rsidR="00C000FB" w:rsidRPr="003D3B6B">
        <w:t xml:space="preserve"> start the preparation of their fifth national reports on the implementation of the Cartagena Protocol and ensure the publication thereof in the Biosafety </w:t>
      </w:r>
      <w:proofErr w:type="gramStart"/>
      <w:r w:rsidR="00C000FB" w:rsidRPr="003D3B6B">
        <w:t>Clearing-House</w:t>
      </w:r>
      <w:proofErr w:type="gramEnd"/>
      <w:r w:rsidR="00C000FB" w:rsidRPr="003D3B6B">
        <w:t xml:space="preserve"> in a timely manner;</w:t>
      </w:r>
    </w:p>
    <w:p w14:paraId="0CDC8FAF" w14:textId="1BEF6EA8" w:rsidR="00C000FB" w:rsidRPr="003D3B6B" w:rsidRDefault="00386452" w:rsidP="00C000FB">
      <w:pPr>
        <w:pStyle w:val="Para1"/>
        <w:ind w:firstLine="567"/>
        <w:rPr>
          <w:rStyle w:val="None"/>
        </w:rPr>
      </w:pPr>
      <w:r w:rsidRPr="006001A3">
        <w:rPr>
          <w:rStyle w:val="None"/>
        </w:rPr>
        <w:t>7</w:t>
      </w:r>
      <w:r w:rsidR="00C000FB" w:rsidRPr="006001A3">
        <w:rPr>
          <w:rStyle w:val="None"/>
        </w:rPr>
        <w:t>.</w:t>
      </w:r>
      <w:r w:rsidR="00C000FB" w:rsidRPr="006001A3">
        <w:rPr>
          <w:rStyle w:val="None"/>
          <w:i/>
          <w:iCs/>
        </w:rPr>
        <w:tab/>
        <w:t>Welcomes</w:t>
      </w:r>
      <w:r w:rsidR="00C000FB" w:rsidRPr="003D3B6B">
        <w:rPr>
          <w:rStyle w:val="None"/>
          <w:i/>
          <w:iCs/>
        </w:rPr>
        <w:t xml:space="preserve"> </w:t>
      </w:r>
      <w:r w:rsidR="00C000FB" w:rsidRPr="003D3B6B">
        <w:rPr>
          <w:rStyle w:val="None"/>
        </w:rPr>
        <w:t xml:space="preserve">the successful </w:t>
      </w:r>
      <w:r w:rsidR="00C000FB" w:rsidRPr="003D3B6B">
        <w:t xml:space="preserve">implementation of the United Nations Environment Programme-Global Environment Facility project for sustainable capacity-building </w:t>
      </w:r>
      <w:r w:rsidR="00C000FB" w:rsidRPr="006001A3">
        <w:t xml:space="preserve">for effective participation in the Biosafety </w:t>
      </w:r>
      <w:proofErr w:type="gramStart"/>
      <w:r w:rsidR="00C000FB" w:rsidRPr="006001A3">
        <w:t>Clearing-House</w:t>
      </w:r>
      <w:proofErr w:type="gramEnd"/>
      <w:r w:rsidR="00F438FD" w:rsidRPr="006001A3">
        <w:t>,</w:t>
      </w:r>
      <w:r w:rsidR="00C000FB" w:rsidRPr="006001A3">
        <w:t xml:space="preserve"> </w:t>
      </w:r>
      <w:r w:rsidR="00C000FB" w:rsidRPr="003D3B6B">
        <w:t>and u</w:t>
      </w:r>
      <w:r w:rsidR="00C000FB" w:rsidRPr="003D3B6B">
        <w:rPr>
          <w:kern w:val="22"/>
        </w:rPr>
        <w:t>rges potential donor country Parties</w:t>
      </w:r>
      <w:r w:rsidR="005761AB" w:rsidRPr="003D3B6B">
        <w:rPr>
          <w:kern w:val="22"/>
        </w:rPr>
        <w:t>,</w:t>
      </w:r>
      <w:r w:rsidR="00C000FB" w:rsidRPr="003D3B6B">
        <w:rPr>
          <w:kern w:val="22"/>
        </w:rPr>
        <w:t xml:space="preserve"> other Governments</w:t>
      </w:r>
      <w:r w:rsidR="0059797A" w:rsidRPr="003D3B6B">
        <w:rPr>
          <w:kern w:val="22"/>
        </w:rPr>
        <w:t xml:space="preserve"> and funding organizations</w:t>
      </w:r>
      <w:r w:rsidR="00C000FB" w:rsidRPr="003D3B6B">
        <w:rPr>
          <w:kern w:val="22"/>
        </w:rPr>
        <w:t xml:space="preserve"> to provide funds to continue the project and</w:t>
      </w:r>
      <w:r w:rsidR="00C000FB" w:rsidRPr="003D3B6B">
        <w:t xml:space="preserve"> </w:t>
      </w:r>
      <w:r w:rsidR="00C000FB" w:rsidRPr="003D3B6B">
        <w:rPr>
          <w:kern w:val="22"/>
        </w:rPr>
        <w:t xml:space="preserve">other </w:t>
      </w:r>
      <w:r w:rsidR="00C000FB" w:rsidRPr="003D3B6B">
        <w:t>capacity-building projects related to the Biosafety Clearing-House</w:t>
      </w:r>
      <w:r w:rsidR="00C000FB" w:rsidRPr="003D3B6B">
        <w:rPr>
          <w:kern w:val="22"/>
        </w:rPr>
        <w:t xml:space="preserve"> and to support the network of regional advisers;</w:t>
      </w:r>
    </w:p>
    <w:p w14:paraId="0480F6AF" w14:textId="5DDCF94F" w:rsidR="00C000FB" w:rsidRPr="003D3B6B" w:rsidRDefault="00386452" w:rsidP="00C000FB">
      <w:pPr>
        <w:pStyle w:val="Para1"/>
        <w:ind w:firstLine="567"/>
        <w:rPr>
          <w:rStyle w:val="None"/>
        </w:rPr>
      </w:pPr>
      <w:r w:rsidRPr="003D3B6B">
        <w:t>8</w:t>
      </w:r>
      <w:r w:rsidR="00C000FB" w:rsidRPr="003D3B6B">
        <w:t>.</w:t>
      </w:r>
      <w:r w:rsidR="00C000FB" w:rsidRPr="003D3B6B">
        <w:rPr>
          <w:i/>
          <w:iCs/>
        </w:rPr>
        <w:tab/>
        <w:t>Requests</w:t>
      </w:r>
      <w:r w:rsidR="00C000FB" w:rsidRPr="003D3B6B">
        <w:t xml:space="preserve"> the Global Environment Facility</w:t>
      </w:r>
      <w:r w:rsidR="00CA78EE" w:rsidRPr="003D3B6B">
        <w:t xml:space="preserve">, and invites other </w:t>
      </w:r>
      <w:r w:rsidR="00981F9F" w:rsidRPr="003D3B6B">
        <w:t xml:space="preserve">international </w:t>
      </w:r>
      <w:r w:rsidR="00A30C8F" w:rsidRPr="003D3B6B">
        <w:t>funding agencies</w:t>
      </w:r>
      <w:r w:rsidR="00F55466" w:rsidRPr="003D3B6B">
        <w:t>,</w:t>
      </w:r>
      <w:r w:rsidR="00C000FB" w:rsidRPr="003D3B6B">
        <w:t xml:space="preserve"> to continue to make funds available</w:t>
      </w:r>
      <w:r w:rsidR="00F55466" w:rsidRPr="003D3B6B">
        <w:t xml:space="preserve"> </w:t>
      </w:r>
      <w:r w:rsidR="00D66285" w:rsidRPr="003D3B6B">
        <w:t>to</w:t>
      </w:r>
      <w:r w:rsidR="00F55466" w:rsidRPr="003D3B6B">
        <w:t xml:space="preserve"> Parties</w:t>
      </w:r>
      <w:r w:rsidR="00C000FB" w:rsidRPr="003D3B6B">
        <w:t xml:space="preserve"> in support of activities related to the Biosafety Clearing-House</w:t>
      </w:r>
      <w:r w:rsidR="00F55466" w:rsidRPr="003D3B6B">
        <w:t xml:space="preserve"> and national biosafety websites</w:t>
      </w:r>
      <w:r w:rsidR="00C000FB" w:rsidRPr="003D3B6B">
        <w:t>;</w:t>
      </w:r>
    </w:p>
    <w:p w14:paraId="62843D56" w14:textId="32AB5FB6" w:rsidR="00C000FB" w:rsidRPr="003D3B6B" w:rsidRDefault="00386452" w:rsidP="00C000FB">
      <w:pPr>
        <w:pStyle w:val="Para1"/>
        <w:ind w:firstLine="567"/>
        <w:rPr>
          <w:rStyle w:val="None"/>
        </w:rPr>
      </w:pPr>
      <w:r w:rsidRPr="003D3B6B">
        <w:rPr>
          <w:rStyle w:val="None"/>
        </w:rPr>
        <w:t>9</w:t>
      </w:r>
      <w:r w:rsidR="00C000FB" w:rsidRPr="003D3B6B">
        <w:rPr>
          <w:rStyle w:val="None"/>
        </w:rPr>
        <w:t>.</w:t>
      </w:r>
      <w:r w:rsidR="00C000FB" w:rsidRPr="003D3B6B">
        <w:rPr>
          <w:rStyle w:val="None"/>
          <w:i/>
          <w:iCs/>
        </w:rPr>
        <w:tab/>
        <w:t xml:space="preserve">Welcomes </w:t>
      </w:r>
      <w:r w:rsidR="00C000FB" w:rsidRPr="003D3B6B">
        <w:rPr>
          <w:rStyle w:val="None"/>
        </w:rPr>
        <w:t>the collaborative activities of the</w:t>
      </w:r>
      <w:r w:rsidR="00D836A9" w:rsidRPr="003D3B6B">
        <w:rPr>
          <w:rStyle w:val="None"/>
        </w:rPr>
        <w:t xml:space="preserve"> Secretariat </w:t>
      </w:r>
      <w:r w:rsidR="0019756A" w:rsidRPr="003D3B6B">
        <w:rPr>
          <w:rStyle w:val="None"/>
        </w:rPr>
        <w:t xml:space="preserve">of the Convention </w:t>
      </w:r>
      <w:r w:rsidR="00D836A9" w:rsidRPr="003D3B6B">
        <w:rPr>
          <w:rStyle w:val="None"/>
        </w:rPr>
        <w:t>with</w:t>
      </w:r>
      <w:r w:rsidR="00C000FB" w:rsidRPr="003D3B6B">
        <w:rPr>
          <w:rStyle w:val="None"/>
        </w:rPr>
        <w:t xml:space="preserve"> biosafety-related organizations and</w:t>
      </w:r>
      <w:r w:rsidR="006179A0" w:rsidRPr="003D3B6B">
        <w:rPr>
          <w:rStyle w:val="None"/>
        </w:rPr>
        <w:t xml:space="preserve"> the linkages between the </w:t>
      </w:r>
      <w:r w:rsidR="003D3B6B" w:rsidRPr="006001A3">
        <w:t>Biosafety Clearing-House</w:t>
      </w:r>
      <w:r w:rsidR="003D3B6B" w:rsidRPr="003D3B6B">
        <w:rPr>
          <w:rStyle w:val="None"/>
        </w:rPr>
        <w:t xml:space="preserve"> </w:t>
      </w:r>
      <w:r w:rsidR="006179A0" w:rsidRPr="003D3B6B">
        <w:rPr>
          <w:rStyle w:val="None"/>
        </w:rPr>
        <w:t xml:space="preserve">and other </w:t>
      </w:r>
      <w:r w:rsidR="00D57D05" w:rsidRPr="003D3B6B">
        <w:rPr>
          <w:rStyle w:val="None"/>
        </w:rPr>
        <w:t>databases</w:t>
      </w:r>
      <w:r w:rsidR="00C000FB" w:rsidRPr="003D3B6B">
        <w:rPr>
          <w:rStyle w:val="None"/>
        </w:rPr>
        <w:t>;</w:t>
      </w:r>
    </w:p>
    <w:p w14:paraId="0631FB11" w14:textId="73839A43" w:rsidR="00C000FB" w:rsidRPr="003D3B6B" w:rsidRDefault="00386452" w:rsidP="00C000FB">
      <w:pPr>
        <w:pStyle w:val="Para1"/>
        <w:ind w:firstLine="567"/>
      </w:pPr>
      <w:r w:rsidRPr="003D3B6B">
        <w:t>10</w:t>
      </w:r>
      <w:r w:rsidR="00C000FB" w:rsidRPr="003D3B6B">
        <w:t>.</w:t>
      </w:r>
      <w:r w:rsidR="00C000FB" w:rsidRPr="003D3B6B">
        <w:rPr>
          <w:i/>
          <w:iCs/>
        </w:rPr>
        <w:tab/>
        <w:t>Requests</w:t>
      </w:r>
      <w:r w:rsidR="00C000FB" w:rsidRPr="003D3B6B">
        <w:t xml:space="preserve"> the Executive Secretary:</w:t>
      </w:r>
    </w:p>
    <w:p w14:paraId="46796117" w14:textId="1AC1F1AE" w:rsidR="00C000FB" w:rsidRPr="003D3B6B" w:rsidRDefault="00C000FB" w:rsidP="00C000FB">
      <w:pPr>
        <w:pStyle w:val="Para1"/>
        <w:ind w:firstLine="567"/>
      </w:pPr>
      <w:r w:rsidRPr="003D3B6B">
        <w:t>(a)</w:t>
      </w:r>
      <w:r w:rsidRPr="003D3B6B">
        <w:tab/>
        <w:t xml:space="preserve">To continue to maintain the Biosafety </w:t>
      </w:r>
      <w:proofErr w:type="gramStart"/>
      <w:r w:rsidRPr="003D3B6B">
        <w:t>Clearing-House</w:t>
      </w:r>
      <w:proofErr w:type="gramEnd"/>
      <w:r w:rsidRPr="003D3B6B">
        <w:t xml:space="preserve"> and to make necessary improvements to it, including those requested by the Conference of the Parties serving as the meeting of the Parties to the Cartagena Protocol, </w:t>
      </w:r>
      <w:r w:rsidR="00741A3C" w:rsidRPr="003D3B6B">
        <w:t xml:space="preserve">and </w:t>
      </w:r>
      <w:r w:rsidRPr="003D3B6B">
        <w:t>to the functionalities of various parts of the platform, so as to avoid creating new thematic pages;</w:t>
      </w:r>
    </w:p>
    <w:p w14:paraId="398E85C0" w14:textId="77777777" w:rsidR="00C000FB" w:rsidRPr="003D3B6B" w:rsidRDefault="00C000FB" w:rsidP="00C000FB">
      <w:pPr>
        <w:pStyle w:val="Para1"/>
        <w:ind w:firstLine="567"/>
      </w:pPr>
      <w:r w:rsidRPr="003D3B6B">
        <w:t>(b)</w:t>
      </w:r>
      <w:r w:rsidRPr="003D3B6B">
        <w:tab/>
        <w:t xml:space="preserve">To continue to translate pages of the Biosafety Clearing-House, including new features and content as they are developed, to ensure the availability of the platform in the six official languages of the United Nations; </w:t>
      </w:r>
    </w:p>
    <w:p w14:paraId="2BADDAC9" w14:textId="1D616513" w:rsidR="00C000FB" w:rsidRPr="003D3B6B" w:rsidRDefault="00C000FB" w:rsidP="00C000FB">
      <w:pPr>
        <w:pStyle w:val="Para1"/>
        <w:ind w:firstLine="567"/>
      </w:pPr>
      <w:r w:rsidRPr="003D3B6B">
        <w:t>(c)</w:t>
      </w:r>
      <w:r w:rsidRPr="003D3B6B">
        <w:tab/>
        <w:t>To develop a customized biosafety national website</w:t>
      </w:r>
      <w:r w:rsidR="00FF020C" w:rsidRPr="003D3B6B">
        <w:t xml:space="preserve"> template</w:t>
      </w:r>
      <w:r w:rsidRPr="003D3B6B">
        <w:t xml:space="preserve"> using the </w:t>
      </w:r>
      <w:proofErr w:type="spellStart"/>
      <w:r w:rsidRPr="003D3B6B">
        <w:t>Bioland</w:t>
      </w:r>
      <w:proofErr w:type="spellEnd"/>
      <w:r w:rsidRPr="003D3B6B">
        <w:t xml:space="preserve"> tool and to make it available to Parties wishing to build a national biosafety website with linkages to the Biosafety </w:t>
      </w:r>
      <w:proofErr w:type="gramStart"/>
      <w:r w:rsidRPr="003D3B6B">
        <w:t>Clearing-House</w:t>
      </w:r>
      <w:proofErr w:type="gramEnd"/>
      <w:r w:rsidRPr="003D3B6B">
        <w:t>;</w:t>
      </w:r>
    </w:p>
    <w:p w14:paraId="47AF2829" w14:textId="77777777" w:rsidR="00C000FB" w:rsidRPr="003D3B6B" w:rsidRDefault="00C000FB" w:rsidP="00C000FB">
      <w:pPr>
        <w:pStyle w:val="Para1"/>
        <w:ind w:firstLine="567"/>
      </w:pPr>
      <w:r w:rsidRPr="003D3B6B">
        <w:t>(d)</w:t>
      </w:r>
      <w:r w:rsidRPr="003D3B6B">
        <w:tab/>
        <w:t xml:space="preserve">To continue to develop capacity-building materials and to provide training on the new functionalities of the Biosafety Clearing-House; </w:t>
      </w:r>
    </w:p>
    <w:p w14:paraId="25A49040" w14:textId="77777777" w:rsidR="00C000FB" w:rsidRPr="003D3B6B" w:rsidRDefault="00C000FB" w:rsidP="00C000FB">
      <w:pPr>
        <w:pStyle w:val="CBDNormalNoNumber"/>
        <w:tabs>
          <w:tab w:val="left" w:pos="1701"/>
        </w:tabs>
        <w:ind w:left="567" w:firstLine="567"/>
      </w:pPr>
      <w:r w:rsidRPr="003D3B6B">
        <w:t>(e)</w:t>
      </w:r>
      <w:r w:rsidRPr="003D3B6B">
        <w:tab/>
        <w:t>To continue to collaborate with other biosafety-related databases and organizations.</w:t>
      </w:r>
    </w:p>
    <w:p w14:paraId="100AD7F9" w14:textId="77777777" w:rsidR="00C60B91" w:rsidRPr="003D3B6B" w:rsidRDefault="00C60B91" w:rsidP="00C60B91">
      <w:pPr>
        <w:pStyle w:val="CBDNormal"/>
      </w:pPr>
    </w:p>
    <w:p w14:paraId="10991BF3" w14:textId="3B824E07" w:rsidR="002B559C" w:rsidRPr="003D3B6B" w:rsidRDefault="00ED3849" w:rsidP="00B161EB">
      <w:pPr>
        <w:pStyle w:val="Para1"/>
        <w:tabs>
          <w:tab w:val="clear" w:pos="567"/>
        </w:tabs>
        <w:ind w:left="0"/>
        <w:jc w:val="center"/>
      </w:pPr>
      <w:r w:rsidRPr="003D3B6B">
        <w:t>__________</w:t>
      </w:r>
    </w:p>
    <w:sectPr w:rsidR="002B559C" w:rsidRPr="003D3B6B"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122B5" w14:textId="77777777" w:rsidR="00945F99" w:rsidRPr="00A43334" w:rsidRDefault="00945F99" w:rsidP="00A96B21">
      <w:r w:rsidRPr="00A43334">
        <w:separator/>
      </w:r>
    </w:p>
  </w:endnote>
  <w:endnote w:type="continuationSeparator" w:id="0">
    <w:p w14:paraId="012D52FA" w14:textId="77777777" w:rsidR="00945F99" w:rsidRPr="00A43334" w:rsidRDefault="00945F9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4DA15" w14:textId="77777777" w:rsidR="00945F99" w:rsidRPr="00A43334" w:rsidRDefault="00945F99" w:rsidP="00A96B21">
      <w:r w:rsidRPr="00A43334">
        <w:separator/>
      </w:r>
    </w:p>
  </w:footnote>
  <w:footnote w:type="continuationSeparator" w:id="0">
    <w:p w14:paraId="0F808ED5" w14:textId="77777777" w:rsidR="00945F99" w:rsidRPr="00A43334" w:rsidRDefault="00945F99" w:rsidP="00A96B21">
      <w:r w:rsidRPr="00A43334">
        <w:continuationSeparator/>
      </w:r>
    </w:p>
  </w:footnote>
  <w:footnote w:id="1">
    <w:p w14:paraId="353EBB8C" w14:textId="77777777" w:rsidR="00C000FB" w:rsidRPr="00A405E5" w:rsidRDefault="00C000FB" w:rsidP="00C000FB">
      <w:pPr>
        <w:pStyle w:val="FootnoteText"/>
      </w:pPr>
      <w:r w:rsidRPr="00A405E5">
        <w:rPr>
          <w:rStyle w:val="FootnoteReference"/>
        </w:rPr>
        <w:footnoteRef/>
      </w:r>
      <w:r w:rsidRPr="00A405E5">
        <w:t xml:space="preserve"> United Nations, </w:t>
      </w:r>
      <w:r w:rsidRPr="001C032C">
        <w:rPr>
          <w:i/>
          <w:iCs/>
        </w:rPr>
        <w:t>Treaty Series</w:t>
      </w:r>
      <w:r w:rsidRPr="00A405E5">
        <w:t>, vol. 1760, No. 30619.</w:t>
      </w:r>
    </w:p>
  </w:footnote>
  <w:footnote w:id="2">
    <w:p w14:paraId="42ADAA99" w14:textId="77777777" w:rsidR="00C000FB" w:rsidRDefault="00C000FB" w:rsidP="00C000FB">
      <w:pPr>
        <w:pStyle w:val="FootnoteText"/>
      </w:pPr>
      <w:r>
        <w:rPr>
          <w:rStyle w:val="FootnoteReference"/>
        </w:rPr>
        <w:footnoteRef/>
      </w:r>
      <w:r>
        <w:t xml:space="preserve"> Decision 14/25, annex.</w:t>
      </w:r>
    </w:p>
  </w:footnote>
  <w:footnote w:id="3">
    <w:p w14:paraId="1B768707" w14:textId="77777777" w:rsidR="00C000FB" w:rsidRPr="00E46E6E" w:rsidRDefault="00C000FB" w:rsidP="00471484">
      <w:pPr>
        <w:pStyle w:val="FootnoteText"/>
      </w:pPr>
      <w:r w:rsidRPr="00A405E5">
        <w:rPr>
          <w:rStyle w:val="FootnoteReference"/>
        </w:rPr>
        <w:footnoteRef/>
      </w:r>
      <w:r w:rsidRPr="00A405E5">
        <w:t xml:space="preserve"> United Nations, </w:t>
      </w:r>
      <w:r w:rsidRPr="001C032C">
        <w:rPr>
          <w:i/>
          <w:iCs/>
        </w:rPr>
        <w:t>Treaty Series</w:t>
      </w:r>
      <w:r w:rsidRPr="00A405E5">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DFFFFE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390CD5">
      <w:rPr>
        <w:noProof/>
        <w:sz w:val="20"/>
        <w:szCs w:val="20"/>
      </w:rPr>
      <w:t>CBD/CP/MOP/11/WG.II/CRP.2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9219405"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390CD5">
      <w:rPr>
        <w:noProof/>
        <w:sz w:val="20"/>
        <w:szCs w:val="20"/>
      </w:rPr>
      <w:t>CBD/CP/MOP/11/WG.II/CRP.2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40598"/>
    <w:rsid w:val="00057B6F"/>
    <w:rsid w:val="000708D0"/>
    <w:rsid w:val="00077451"/>
    <w:rsid w:val="000F2F01"/>
    <w:rsid w:val="001203F8"/>
    <w:rsid w:val="00132581"/>
    <w:rsid w:val="00166A3D"/>
    <w:rsid w:val="0017476C"/>
    <w:rsid w:val="00184909"/>
    <w:rsid w:val="00186ACC"/>
    <w:rsid w:val="0019756A"/>
    <w:rsid w:val="001D7501"/>
    <w:rsid w:val="001E1EF2"/>
    <w:rsid w:val="001E79FD"/>
    <w:rsid w:val="00220992"/>
    <w:rsid w:val="00244C1E"/>
    <w:rsid w:val="002A0AF7"/>
    <w:rsid w:val="002B00CA"/>
    <w:rsid w:val="002B559C"/>
    <w:rsid w:val="002C5ADC"/>
    <w:rsid w:val="00303F0B"/>
    <w:rsid w:val="0030478D"/>
    <w:rsid w:val="00310608"/>
    <w:rsid w:val="00323F22"/>
    <w:rsid w:val="003476A9"/>
    <w:rsid w:val="00386452"/>
    <w:rsid w:val="00390CD5"/>
    <w:rsid w:val="003C6F10"/>
    <w:rsid w:val="003D3B6B"/>
    <w:rsid w:val="004107FF"/>
    <w:rsid w:val="004111BB"/>
    <w:rsid w:val="00441498"/>
    <w:rsid w:val="004613DF"/>
    <w:rsid w:val="004701EE"/>
    <w:rsid w:val="00471484"/>
    <w:rsid w:val="004766AA"/>
    <w:rsid w:val="00480A8D"/>
    <w:rsid w:val="004A2A2D"/>
    <w:rsid w:val="004C56E5"/>
    <w:rsid w:val="004C7F5E"/>
    <w:rsid w:val="004E01C6"/>
    <w:rsid w:val="00504D8F"/>
    <w:rsid w:val="00504EF4"/>
    <w:rsid w:val="0052327F"/>
    <w:rsid w:val="00537248"/>
    <w:rsid w:val="005761AB"/>
    <w:rsid w:val="0058131C"/>
    <w:rsid w:val="0059797A"/>
    <w:rsid w:val="005A206E"/>
    <w:rsid w:val="005C0058"/>
    <w:rsid w:val="005E2605"/>
    <w:rsid w:val="005E45D8"/>
    <w:rsid w:val="006001A3"/>
    <w:rsid w:val="006179A0"/>
    <w:rsid w:val="00655546"/>
    <w:rsid w:val="00657ED6"/>
    <w:rsid w:val="00661D20"/>
    <w:rsid w:val="00667D43"/>
    <w:rsid w:val="00675DBB"/>
    <w:rsid w:val="006774A7"/>
    <w:rsid w:val="00686A3C"/>
    <w:rsid w:val="006B293D"/>
    <w:rsid w:val="006B4727"/>
    <w:rsid w:val="006E2573"/>
    <w:rsid w:val="006F60BB"/>
    <w:rsid w:val="007171F7"/>
    <w:rsid w:val="00730186"/>
    <w:rsid w:val="00733A3D"/>
    <w:rsid w:val="007350F6"/>
    <w:rsid w:val="00741A3C"/>
    <w:rsid w:val="00743F05"/>
    <w:rsid w:val="0076622F"/>
    <w:rsid w:val="007C77BC"/>
    <w:rsid w:val="007D7697"/>
    <w:rsid w:val="007E56EE"/>
    <w:rsid w:val="007F7419"/>
    <w:rsid w:val="0082005E"/>
    <w:rsid w:val="00830DB2"/>
    <w:rsid w:val="00840F4D"/>
    <w:rsid w:val="00851C72"/>
    <w:rsid w:val="0086426E"/>
    <w:rsid w:val="0086480F"/>
    <w:rsid w:val="00874541"/>
    <w:rsid w:val="008859BD"/>
    <w:rsid w:val="00887711"/>
    <w:rsid w:val="008C2792"/>
    <w:rsid w:val="008E0581"/>
    <w:rsid w:val="00935461"/>
    <w:rsid w:val="009459E3"/>
    <w:rsid w:val="00945F99"/>
    <w:rsid w:val="00981F9F"/>
    <w:rsid w:val="009834A0"/>
    <w:rsid w:val="00992690"/>
    <w:rsid w:val="00995DDC"/>
    <w:rsid w:val="009A5C30"/>
    <w:rsid w:val="009C1114"/>
    <w:rsid w:val="009F1038"/>
    <w:rsid w:val="009F21FD"/>
    <w:rsid w:val="00A01281"/>
    <w:rsid w:val="00A30C8F"/>
    <w:rsid w:val="00A43334"/>
    <w:rsid w:val="00A517AA"/>
    <w:rsid w:val="00A54FA0"/>
    <w:rsid w:val="00A7131B"/>
    <w:rsid w:val="00A76497"/>
    <w:rsid w:val="00A8132D"/>
    <w:rsid w:val="00A96B21"/>
    <w:rsid w:val="00AE1A95"/>
    <w:rsid w:val="00B15970"/>
    <w:rsid w:val="00B161EB"/>
    <w:rsid w:val="00B22262"/>
    <w:rsid w:val="00B36EA9"/>
    <w:rsid w:val="00B41331"/>
    <w:rsid w:val="00B619D4"/>
    <w:rsid w:val="00B77B8C"/>
    <w:rsid w:val="00B96629"/>
    <w:rsid w:val="00BE77ED"/>
    <w:rsid w:val="00C000FB"/>
    <w:rsid w:val="00C10CFC"/>
    <w:rsid w:val="00C205E3"/>
    <w:rsid w:val="00C2354A"/>
    <w:rsid w:val="00C3381E"/>
    <w:rsid w:val="00C60B91"/>
    <w:rsid w:val="00C76747"/>
    <w:rsid w:val="00C875C6"/>
    <w:rsid w:val="00C96D7B"/>
    <w:rsid w:val="00CA78EE"/>
    <w:rsid w:val="00CB2406"/>
    <w:rsid w:val="00CE58BB"/>
    <w:rsid w:val="00CF70AB"/>
    <w:rsid w:val="00D154E8"/>
    <w:rsid w:val="00D3059B"/>
    <w:rsid w:val="00D30F20"/>
    <w:rsid w:val="00D575FC"/>
    <w:rsid w:val="00D57D05"/>
    <w:rsid w:val="00D60046"/>
    <w:rsid w:val="00D66285"/>
    <w:rsid w:val="00D71FFB"/>
    <w:rsid w:val="00D836A9"/>
    <w:rsid w:val="00D90B42"/>
    <w:rsid w:val="00DB5DAE"/>
    <w:rsid w:val="00DE2B40"/>
    <w:rsid w:val="00E14C79"/>
    <w:rsid w:val="00E1597C"/>
    <w:rsid w:val="00E16EF5"/>
    <w:rsid w:val="00E32358"/>
    <w:rsid w:val="00E34669"/>
    <w:rsid w:val="00E574EF"/>
    <w:rsid w:val="00E70CB9"/>
    <w:rsid w:val="00EB563B"/>
    <w:rsid w:val="00EB5955"/>
    <w:rsid w:val="00ED3849"/>
    <w:rsid w:val="00EF6B5C"/>
    <w:rsid w:val="00F258FB"/>
    <w:rsid w:val="00F26CD1"/>
    <w:rsid w:val="00F370F5"/>
    <w:rsid w:val="00F438FD"/>
    <w:rsid w:val="00F55466"/>
    <w:rsid w:val="00F75F90"/>
    <w:rsid w:val="00FA18C9"/>
    <w:rsid w:val="00FB7DD4"/>
    <w:rsid w:val="00FF02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220992"/>
    <w:rsid w:val="00303F0B"/>
    <w:rsid w:val="003A34A4"/>
    <w:rsid w:val="0053509D"/>
    <w:rsid w:val="007E2D6B"/>
    <w:rsid w:val="00851C72"/>
    <w:rsid w:val="009F21FD"/>
    <w:rsid w:val="00B861F3"/>
    <w:rsid w:val="00C301AA"/>
    <w:rsid w:val="00D154E8"/>
    <w:rsid w:val="00DD0102"/>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0</TotalTime>
  <Pages>2</Pages>
  <Words>650</Words>
  <Characters>3901</Characters>
  <Application>Microsoft Office Word</Application>
  <DocSecurity>0</DocSecurity>
  <Lines>60</Lines>
  <Paragraphs>22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2024-10-23T21:58:00Z</dcterms:created>
  <dcterms:modified xsi:type="dcterms:W3CDTF">2024-10-23T21:59:00Z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