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0C67E" w14:textId="77777777" w:rsidR="008A1499" w:rsidRPr="00DC2E9C"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3E0137" w:rsidRPr="00DC2E9C" w14:paraId="7F8547CC" w14:textId="77777777" w:rsidTr="008D6E02">
        <w:trPr>
          <w:trHeight w:val="850"/>
        </w:trPr>
        <w:tc>
          <w:tcPr>
            <w:tcW w:w="975" w:type="dxa"/>
            <w:vAlign w:val="bottom"/>
          </w:tcPr>
          <w:p w14:paraId="5027FAC3" w14:textId="77777777" w:rsidR="003E0137" w:rsidRPr="00DC2E9C" w:rsidRDefault="003E0137" w:rsidP="008D6E02">
            <w:pPr>
              <w:pStyle w:val="AASmallLogo"/>
            </w:pPr>
            <w:r w:rsidRPr="00DC2E9C">
              <w:rPr>
                <w:noProof/>
              </w:rPr>
              <w:drawing>
                <wp:inline distT="0" distB="0" distL="0" distR="0" wp14:anchorId="4E0A944F" wp14:editId="06E870F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C2E9C">
              <w:t xml:space="preserve"> </w:t>
            </w:r>
          </w:p>
          <w:p w14:paraId="28CBE415" w14:textId="77777777" w:rsidR="003E0137" w:rsidRPr="00DC2E9C" w:rsidRDefault="003E0137" w:rsidP="008D6E02">
            <w:pPr>
              <w:pStyle w:val="AASmallLogo"/>
            </w:pPr>
          </w:p>
        </w:tc>
        <w:tc>
          <w:tcPr>
            <w:tcW w:w="1434" w:type="dxa"/>
            <w:noWrap/>
            <w:vAlign w:val="bottom"/>
          </w:tcPr>
          <w:p w14:paraId="30F9B9EB" w14:textId="3D682D77" w:rsidR="003E0137" w:rsidRPr="00DC2E9C" w:rsidRDefault="0080378C" w:rsidP="008D6E02">
            <w:pPr>
              <w:pStyle w:val="AASmallLogo"/>
            </w:pPr>
            <w:r w:rsidRPr="00DC2E9C">
              <w:rPr>
                <w:noProof/>
              </w:rPr>
              <w:drawing>
                <wp:inline distT="0" distB="0" distL="0" distR="0" wp14:anchorId="1953370B" wp14:editId="28736E8C">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00AB0661" w:rsidRPr="00DC2E9C">
              <w:t xml:space="preserve"> .</w:t>
            </w:r>
            <w:r w:rsidR="003E0137" w:rsidRPr="00DC2E9C">
              <w:t xml:space="preserve"> </w:t>
            </w:r>
          </w:p>
          <w:p w14:paraId="775E405D" w14:textId="77777777" w:rsidR="003E0137" w:rsidRPr="00DC2E9C" w:rsidRDefault="003E0137" w:rsidP="008D6E02">
            <w:pPr>
              <w:pStyle w:val="AASmallLogo"/>
            </w:pPr>
          </w:p>
        </w:tc>
        <w:tc>
          <w:tcPr>
            <w:tcW w:w="8073" w:type="dxa"/>
            <w:vAlign w:val="bottom"/>
          </w:tcPr>
          <w:p w14:paraId="75D82160" w14:textId="1B99F975" w:rsidR="003E0137" w:rsidRPr="00DC2E9C" w:rsidRDefault="003E0137" w:rsidP="008D6E02">
            <w:pPr>
              <w:pStyle w:val="ABSymbol"/>
            </w:pPr>
            <w:r w:rsidRPr="00DC2E9C">
              <w:rPr>
                <w:sz w:val="40"/>
              </w:rPr>
              <w:t>CBD</w:t>
            </w:r>
            <w:r w:rsidRPr="00DC2E9C">
              <w:t>/SBI/6/CRP.9</w:t>
            </w:r>
          </w:p>
        </w:tc>
      </w:tr>
    </w:tbl>
    <w:p w14:paraId="37205AEA" w14:textId="77777777" w:rsidR="003E0137" w:rsidRPr="00DC2E9C" w:rsidRDefault="003E0137" w:rsidP="003E0137">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E0137" w:rsidRPr="00DC2E9C" w14:paraId="7AC45651" w14:textId="77777777" w:rsidTr="008D6E02">
        <w:trPr>
          <w:trHeight w:val="1814"/>
        </w:trPr>
        <w:tc>
          <w:tcPr>
            <w:tcW w:w="7370" w:type="dxa"/>
          </w:tcPr>
          <w:p w14:paraId="6F4C9BF2" w14:textId="4D9747A8" w:rsidR="003E0137" w:rsidRPr="00DC2E9C" w:rsidRDefault="0080378C" w:rsidP="008D6E02">
            <w:pPr>
              <w:pStyle w:val="ACLargeLogo"/>
            </w:pPr>
            <w:r w:rsidRPr="00DC2E9C">
              <w:rPr>
                <w:noProof/>
              </w:rPr>
              <w:drawing>
                <wp:inline distT="0" distB="0" distL="0" distR="0" wp14:anchorId="3FA4C967" wp14:editId="2FCF584C">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003E0137" w:rsidRPr="00DC2E9C">
              <w:t xml:space="preserve"> </w:t>
            </w:r>
          </w:p>
          <w:p w14:paraId="6907840E" w14:textId="77777777" w:rsidR="003E0137" w:rsidRPr="00DC2E9C" w:rsidRDefault="003E0137" w:rsidP="008D6E02">
            <w:pPr>
              <w:pStyle w:val="ACLargeLogo"/>
            </w:pPr>
          </w:p>
        </w:tc>
        <w:tc>
          <w:tcPr>
            <w:tcW w:w="3112" w:type="dxa"/>
          </w:tcPr>
          <w:p w14:paraId="6061F1B7" w14:textId="0B0E7850" w:rsidR="003E0137" w:rsidRPr="00DC2E9C" w:rsidRDefault="003E0137" w:rsidP="008D6E02">
            <w:pPr>
              <w:pStyle w:val="AEDistrNormal"/>
            </w:pPr>
            <w:r w:rsidRPr="00DC2E9C">
              <w:t xml:space="preserve">Distr. limitada </w:t>
            </w:r>
          </w:p>
          <w:p w14:paraId="3D9E6636" w14:textId="111FC67E" w:rsidR="003E0137" w:rsidRPr="00DC2E9C" w:rsidRDefault="00DF3AA5" w:rsidP="00B53CBC">
            <w:pPr>
              <w:pStyle w:val="AEDistrNormal"/>
            </w:pPr>
            <w:r w:rsidRPr="00DC2E9C">
              <w:t>19 de febrero de 2026</w:t>
            </w:r>
            <w:r w:rsidR="00B53CBC" w:rsidRPr="00DC2E9C">
              <w:br/>
            </w:r>
            <w:proofErr w:type="gramStart"/>
            <w:r w:rsidR="003E0137" w:rsidRPr="00DC2E9C">
              <w:t>Español</w:t>
            </w:r>
            <w:proofErr w:type="gramEnd"/>
            <w:r w:rsidR="003E0137" w:rsidRPr="00DC2E9C">
              <w:br/>
              <w:t xml:space="preserve">Original: inglés </w:t>
            </w:r>
          </w:p>
          <w:p w14:paraId="00C4036E" w14:textId="77777777" w:rsidR="003E0137" w:rsidRPr="00DC2E9C" w:rsidRDefault="003E0137" w:rsidP="008D6E02">
            <w:pPr>
              <w:pStyle w:val="AEDistrNormal6pt"/>
            </w:pPr>
          </w:p>
        </w:tc>
      </w:tr>
    </w:tbl>
    <w:p w14:paraId="59306CF1" w14:textId="77777777" w:rsidR="003E0137" w:rsidRPr="00DC2E9C" w:rsidRDefault="003E0137" w:rsidP="003E0137">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E0137" w:rsidRPr="00DC2E9C" w14:paraId="034375CB" w14:textId="77777777" w:rsidTr="008D6E02">
        <w:trPr>
          <w:trHeight w:val="57"/>
        </w:trPr>
        <w:tc>
          <w:tcPr>
            <w:tcW w:w="6094" w:type="dxa"/>
          </w:tcPr>
          <w:p w14:paraId="31D0472C" w14:textId="77777777" w:rsidR="003E0137" w:rsidRPr="00DC2E9C" w:rsidRDefault="003E0137" w:rsidP="008D6E02">
            <w:pPr>
              <w:pStyle w:val="AFCorN12Bold"/>
            </w:pPr>
            <w:r w:rsidRPr="00DC2E9C">
              <w:t xml:space="preserve">Órgano Subsidiario sobre la Aplicación </w:t>
            </w:r>
          </w:p>
          <w:p w14:paraId="1E4732DC" w14:textId="77777777" w:rsidR="003E0137" w:rsidRPr="00DC2E9C" w:rsidRDefault="003E0137" w:rsidP="008D6E02">
            <w:pPr>
              <w:pStyle w:val="AFCorNBold"/>
            </w:pPr>
            <w:r w:rsidRPr="00DC2E9C">
              <w:t xml:space="preserve">Sexta reunión </w:t>
            </w:r>
          </w:p>
          <w:p w14:paraId="2C76ED87" w14:textId="77777777" w:rsidR="003E0137" w:rsidRPr="00DC2E9C" w:rsidRDefault="003E0137" w:rsidP="008D6E02">
            <w:pPr>
              <w:pStyle w:val="AFCorNNormal"/>
            </w:pPr>
            <w:r w:rsidRPr="00DC2E9C">
              <w:t xml:space="preserve">Roma, </w:t>
            </w:r>
            <w:r w:rsidRPr="00DC2E9C">
              <w:rPr>
                <w:snapToGrid w:val="0"/>
              </w:rPr>
              <w:t>16 a 19 de febrero de 2026</w:t>
            </w:r>
          </w:p>
          <w:p w14:paraId="69831215" w14:textId="632C367D" w:rsidR="003E0137" w:rsidRPr="00DC2E9C" w:rsidRDefault="003E0137" w:rsidP="008D6E02">
            <w:pPr>
              <w:pStyle w:val="AFCorNNormal"/>
            </w:pPr>
            <w:r w:rsidRPr="00DC2E9C">
              <w:t xml:space="preserve">Tema 9 del programa </w:t>
            </w:r>
          </w:p>
          <w:p w14:paraId="645998C0" w14:textId="448679D3" w:rsidR="003E0137" w:rsidRPr="00DC2E9C" w:rsidRDefault="003E0137" w:rsidP="008D6E02">
            <w:pPr>
              <w:pStyle w:val="AFCorNBold"/>
              <w:spacing w:after="120"/>
            </w:pPr>
            <w:r w:rsidRPr="00DC2E9C">
              <w:t>Examen de la eficacia de los procesos del Convenio y sus Protocolos</w:t>
            </w:r>
          </w:p>
        </w:tc>
        <w:tc>
          <w:tcPr>
            <w:tcW w:w="4388" w:type="dxa"/>
          </w:tcPr>
          <w:p w14:paraId="5C45F7E2" w14:textId="77777777" w:rsidR="003E0137" w:rsidRPr="00DC2E9C" w:rsidRDefault="003E0137" w:rsidP="008D6E02">
            <w:pPr>
              <w:pStyle w:val="CBDNormal"/>
              <w:jc w:val="left"/>
            </w:pPr>
          </w:p>
        </w:tc>
      </w:tr>
      <w:tr w:rsidR="008A1499" w:rsidRPr="00DC2E9C" w14:paraId="157F6FD2" w14:textId="77777777" w:rsidTr="008A1499">
        <w:trPr>
          <w:trHeight w:val="57"/>
        </w:trPr>
        <w:tc>
          <w:tcPr>
            <w:tcW w:w="6094" w:type="dxa"/>
          </w:tcPr>
          <w:p w14:paraId="4DF54DB1" w14:textId="6DD964D1" w:rsidR="008A1499" w:rsidRPr="00DC2E9C" w:rsidRDefault="008A1499" w:rsidP="00487318">
            <w:pPr>
              <w:pStyle w:val="AFCorNBold"/>
              <w:spacing w:after="120"/>
            </w:pPr>
          </w:p>
        </w:tc>
        <w:tc>
          <w:tcPr>
            <w:tcW w:w="4388" w:type="dxa"/>
          </w:tcPr>
          <w:p w14:paraId="56B26953" w14:textId="77777777" w:rsidR="008A1499" w:rsidRPr="00DC2E9C" w:rsidRDefault="008A1499" w:rsidP="008A1499">
            <w:pPr>
              <w:pStyle w:val="CBDNormal"/>
              <w:jc w:val="left"/>
            </w:pPr>
          </w:p>
        </w:tc>
      </w:tr>
    </w:tbl>
    <w:p w14:paraId="54F17686" w14:textId="5F6541BD" w:rsidR="00C9161D" w:rsidRPr="00DC2E9C" w:rsidRDefault="00AE106C" w:rsidP="00A111D1">
      <w:pPr>
        <w:pStyle w:val="CBDTitle"/>
        <w:rPr>
          <w:caps/>
        </w:rPr>
      </w:pPr>
      <w:sdt>
        <w:sdtPr>
          <w:alias w:val="Título"/>
          <w:tag w:val=""/>
          <w:id w:val="772832786"/>
          <w:placeholder>
            <w:docPart w:val="2EFE19ACA8E647198CAA95895E60C8D0"/>
          </w:placeholder>
          <w:dataBinding w:prefixMappings="xmlns:ns0='http://purl.org/dc/elements/1.1/' xmlns:ns1='http://schemas.openxmlformats.org/package/2006/metadata/core-properties' " w:xpath="/ns1:coreProperties[1]/ns0:title[1]" w:storeItemID="{6C3C8BC8-F283-45AE-878A-BAB7291924A1}"/>
          <w:text/>
        </w:sdtPr>
        <w:sdtEndPr/>
        <w:sdtContent>
          <w:r w:rsidR="0080378C" w:rsidRPr="00DC2E9C">
            <w:t>Opciones para mejorar aún más la eficacia de las reuniones celebradas en virtud del Convenio y sus Protocolos</w:t>
          </w:r>
        </w:sdtContent>
      </w:sdt>
    </w:p>
    <w:p w14:paraId="72156D56" w14:textId="61E99048" w:rsidR="003D762A" w:rsidRPr="00DC2E9C" w:rsidRDefault="00A111D1">
      <w:pPr>
        <w:pStyle w:val="AISpacer"/>
      </w:pPr>
      <w:r w:rsidRPr="00DC2E9C">
        <w:t>I.</w:t>
      </w:r>
      <w:r w:rsidRPr="00DC2E9C">
        <w:tab/>
      </w:r>
    </w:p>
    <w:p w14:paraId="074853C6" w14:textId="77777777" w:rsidR="00A57563" w:rsidRPr="00DC2E9C" w:rsidRDefault="00A57563" w:rsidP="00A57563">
      <w:pPr>
        <w:pStyle w:val="CBDSubTitle"/>
      </w:pPr>
      <w:r w:rsidRPr="00DC2E9C">
        <w:t xml:space="preserve">Proyecto de recomendación presentado por la </w:t>
      </w:r>
      <w:proofErr w:type="gramStart"/>
      <w:r w:rsidRPr="00DC2E9C">
        <w:t>Presidenta</w:t>
      </w:r>
      <w:proofErr w:type="gramEnd"/>
    </w:p>
    <w:p w14:paraId="15E08443" w14:textId="68CB778B" w:rsidR="003D762A" w:rsidRPr="00DC2E9C" w:rsidRDefault="003D762A" w:rsidP="00487318">
      <w:pPr>
        <w:pStyle w:val="CBDNormalNoNumber"/>
        <w:ind w:firstLine="567"/>
      </w:pPr>
      <w:r w:rsidRPr="00DC2E9C">
        <w:rPr>
          <w:i/>
        </w:rPr>
        <w:t>El Órgano Subsidiario sobre la Aplicación</w:t>
      </w:r>
    </w:p>
    <w:p w14:paraId="1EA50F2D" w14:textId="39CCA6C6" w:rsidR="00751439" w:rsidRPr="00DC2E9C" w:rsidRDefault="00751439" w:rsidP="00751439">
      <w:pPr>
        <w:pStyle w:val="CBDNormalNoNumber"/>
        <w:tabs>
          <w:tab w:val="clear" w:pos="567"/>
          <w:tab w:val="clear" w:pos="1134"/>
        </w:tabs>
        <w:rPr>
          <w:b/>
          <w:bCs/>
        </w:rPr>
      </w:pPr>
      <w:r w:rsidRPr="00DC2E9C">
        <w:rPr>
          <w:b/>
        </w:rPr>
        <w:t>I</w:t>
      </w:r>
      <w:r w:rsidRPr="00DC2E9C">
        <w:rPr>
          <w:b/>
        </w:rPr>
        <w:br/>
        <w:t xml:space="preserve">Recomendación para la </w:t>
      </w:r>
      <w:proofErr w:type="gramStart"/>
      <w:r w:rsidRPr="00DC2E9C">
        <w:rPr>
          <w:b/>
        </w:rPr>
        <w:t>Secretaria Ejecutiva</w:t>
      </w:r>
      <w:proofErr w:type="gramEnd"/>
    </w:p>
    <w:p w14:paraId="5717F533" w14:textId="7B67EDB6" w:rsidR="00A00013" w:rsidRPr="00DC2E9C" w:rsidRDefault="00A00013" w:rsidP="00801E1B">
      <w:pPr>
        <w:pStyle w:val="CBDDesicionText"/>
        <w:numPr>
          <w:ilvl w:val="0"/>
          <w:numId w:val="72"/>
        </w:numPr>
        <w:tabs>
          <w:tab w:val="clear" w:pos="1701"/>
          <w:tab w:val="clear" w:pos="2268"/>
          <w:tab w:val="clear" w:pos="2835"/>
          <w:tab w:val="clear" w:pos="3402"/>
          <w:tab w:val="left" w:pos="1710"/>
        </w:tabs>
        <w:ind w:left="540" w:firstLine="540"/>
      </w:pPr>
      <w:r w:rsidRPr="00DC2E9C">
        <w:rPr>
          <w:i/>
          <w:iCs/>
        </w:rPr>
        <w:t>Pide</w:t>
      </w:r>
      <w:r w:rsidRPr="00DC2E9C">
        <w:t xml:space="preserve"> a la </w:t>
      </w:r>
      <w:proofErr w:type="gramStart"/>
      <w:r w:rsidRPr="00DC2E9C">
        <w:t>Secretaria Ejecutiva</w:t>
      </w:r>
      <w:proofErr w:type="gramEnd"/>
      <w:r w:rsidRPr="00DC2E9C">
        <w:t xml:space="preserve"> que consulte a las Partes sobre las modalidades de un posible proceso impulsado por las Partes para mejorar aún más la eficacia de las reuniones celebradas en </w:t>
      </w:r>
      <w:r w:rsidR="00B878B5" w:rsidRPr="00DC2E9C">
        <w:t xml:space="preserve">virtud </w:t>
      </w:r>
      <w:r w:rsidRPr="00DC2E9C">
        <w:t>del Convenio sobre la Diversidad Biológica</w:t>
      </w:r>
      <w:r w:rsidRPr="00DC2E9C">
        <w:rPr>
          <w:rStyle w:val="FootnoteReference"/>
        </w:rPr>
        <w:footnoteReference w:id="2"/>
      </w:r>
      <w:r w:rsidRPr="00DC2E9C">
        <w:t xml:space="preserve"> y sus Protocolos;</w:t>
      </w:r>
    </w:p>
    <w:p w14:paraId="48C079A5" w14:textId="4EE33213" w:rsidR="00D74F82" w:rsidRPr="00DC2E9C" w:rsidRDefault="00D74F82" w:rsidP="0027476E">
      <w:pPr>
        <w:pStyle w:val="CBDNormalNoNumber"/>
        <w:tabs>
          <w:tab w:val="clear" w:pos="567"/>
          <w:tab w:val="clear" w:pos="1134"/>
        </w:tabs>
        <w:rPr>
          <w:b/>
          <w:bCs/>
        </w:rPr>
      </w:pPr>
      <w:r w:rsidRPr="00DC2E9C">
        <w:rPr>
          <w:b/>
        </w:rPr>
        <w:t>II</w:t>
      </w:r>
      <w:r w:rsidRPr="00DC2E9C">
        <w:rPr>
          <w:b/>
        </w:rPr>
        <w:br/>
        <w:t>Recomendación para la Conferencia de las Partes en el Convenio sobre la Diversidad Biológica</w:t>
      </w:r>
    </w:p>
    <w:p w14:paraId="613EBDE1" w14:textId="6ADFF6CB" w:rsidR="003D762A" w:rsidRPr="00DC2E9C" w:rsidRDefault="00A00013" w:rsidP="00487318">
      <w:pPr>
        <w:pStyle w:val="CBDNormalNoNumber"/>
        <w:ind w:firstLine="567"/>
      </w:pPr>
      <w:r w:rsidRPr="00DC2E9C">
        <w:t>2</w:t>
      </w:r>
      <w:r w:rsidR="00663581" w:rsidRPr="00DC2E9C">
        <w:t>.</w:t>
      </w:r>
      <w:r w:rsidR="00663581" w:rsidRPr="00DC2E9C">
        <w:rPr>
          <w:i/>
        </w:rPr>
        <w:tab/>
        <w:t>Recomienda</w:t>
      </w:r>
      <w:r w:rsidR="00663581" w:rsidRPr="00DC2E9C">
        <w:t xml:space="preserve"> que, en su 17ª reunión, la Conferencia de las Partes en el Convenio adopte una decisión del siguiente tenor:</w:t>
      </w:r>
    </w:p>
    <w:p w14:paraId="3F073BC7" w14:textId="77777777" w:rsidR="003D762A" w:rsidRPr="00DC2E9C" w:rsidRDefault="003D762A" w:rsidP="00487318">
      <w:pPr>
        <w:pStyle w:val="CBDDesicionText"/>
      </w:pPr>
      <w:r w:rsidRPr="00DC2E9C">
        <w:rPr>
          <w:i/>
        </w:rPr>
        <w:t>La Conferencia de las Partes,</w:t>
      </w:r>
    </w:p>
    <w:p w14:paraId="138D0F5F" w14:textId="72DD2BF5" w:rsidR="003D762A" w:rsidRPr="00DC2E9C" w:rsidRDefault="003D762A" w:rsidP="00487318">
      <w:pPr>
        <w:pStyle w:val="CBDDesicionText"/>
      </w:pPr>
      <w:r w:rsidRPr="00DC2E9C">
        <w:rPr>
          <w:i/>
        </w:rPr>
        <w:t xml:space="preserve">Recordando </w:t>
      </w:r>
      <w:r w:rsidRPr="00DC2E9C">
        <w:t xml:space="preserve">las decisiones </w:t>
      </w:r>
      <w:hyperlink r:id="rId15" w:history="1">
        <w:r w:rsidRPr="00DC2E9C">
          <w:rPr>
            <w:rStyle w:val="Hyperlink"/>
          </w:rPr>
          <w:t>16/25</w:t>
        </w:r>
      </w:hyperlink>
      <w:r w:rsidR="00A00013" w:rsidRPr="00DC2E9C">
        <w:t xml:space="preserve"> de 1 de noviembre de 2024</w:t>
      </w:r>
      <w:r w:rsidRPr="00DC2E9C">
        <w:t xml:space="preserve">, </w:t>
      </w:r>
      <w:hyperlink r:id="rId16" w:history="1">
        <w:r w:rsidRPr="00DC2E9C">
          <w:rPr>
            <w:rStyle w:val="Hyperlink"/>
          </w:rPr>
          <w:t>CP-11/5</w:t>
        </w:r>
      </w:hyperlink>
      <w:r w:rsidR="00A00013" w:rsidRPr="00DC2E9C">
        <w:t xml:space="preserve"> de 1 de noviembre de 2024</w:t>
      </w:r>
      <w:r w:rsidRPr="00DC2E9C">
        <w:t xml:space="preserve"> y </w:t>
      </w:r>
      <w:hyperlink r:id="rId17" w:history="1">
        <w:r w:rsidRPr="00DC2E9C">
          <w:rPr>
            <w:rStyle w:val="Hyperlink"/>
          </w:rPr>
          <w:t>NP-5/10</w:t>
        </w:r>
      </w:hyperlink>
      <w:r w:rsidRPr="00DC2E9C">
        <w:t xml:space="preserve"> de 1 de noviembre de 2024,</w:t>
      </w:r>
    </w:p>
    <w:p w14:paraId="25936D54" w14:textId="74F71036" w:rsidR="003D762A" w:rsidRPr="00DC2E9C" w:rsidRDefault="003D762A" w:rsidP="00487318">
      <w:pPr>
        <w:pStyle w:val="CBDDesicionText"/>
      </w:pPr>
      <w:r w:rsidRPr="00DC2E9C">
        <w:rPr>
          <w:i/>
          <w:iCs/>
        </w:rPr>
        <w:t>Reconociendo</w:t>
      </w:r>
      <w:r w:rsidRPr="00DC2E9C">
        <w:t xml:space="preserve"> la necesidad de seguir mejorando la eficacia de las reuniones celebradas en virtud del Convenio sobre la Diversidad Biológica y sus Protocolos, y de garantizar la inclusividad, la transparencia y la equidad teniendo en cuenta las necesidades de las Partes que son países en desarrollo,</w:t>
      </w:r>
    </w:p>
    <w:p w14:paraId="0E51B8E9" w14:textId="77777777" w:rsidR="00363EB7" w:rsidRPr="00DC2E9C" w:rsidRDefault="000E6247" w:rsidP="00363EB7">
      <w:pPr>
        <w:widowControl w:val="0"/>
        <w:tabs>
          <w:tab w:val="clear" w:pos="567"/>
          <w:tab w:val="clear" w:pos="1134"/>
          <w:tab w:val="clear" w:pos="1701"/>
          <w:tab w:val="clear" w:pos="2268"/>
        </w:tabs>
        <w:autoSpaceDE w:val="0"/>
        <w:autoSpaceDN w:val="0"/>
        <w:spacing w:before="120"/>
        <w:ind w:left="1133" w:right="358" w:firstLine="568"/>
      </w:pPr>
      <w:r w:rsidRPr="00DC2E9C">
        <w:rPr>
          <w:i/>
        </w:rPr>
        <w:t xml:space="preserve">Reafirmando </w:t>
      </w:r>
      <w:r w:rsidRPr="00DC2E9C">
        <w:t xml:space="preserve">la importante función de la tecnología a la hora de apoyar la eficiencia y la eficacia de las reuniones, sin que eso afecte a la </w:t>
      </w:r>
      <w:r w:rsidR="00B878B5" w:rsidRPr="00DC2E9C">
        <w:t xml:space="preserve">adopción </w:t>
      </w:r>
      <w:r w:rsidRPr="00DC2E9C">
        <w:t>de decisiones por consenso,</w:t>
      </w:r>
    </w:p>
    <w:p w14:paraId="518F4F95" w14:textId="69F24519" w:rsidR="00BE7D50" w:rsidRPr="00DC2E9C" w:rsidRDefault="00A00013" w:rsidP="00363EB7">
      <w:pPr>
        <w:widowControl w:val="0"/>
        <w:tabs>
          <w:tab w:val="clear" w:pos="567"/>
          <w:tab w:val="clear" w:pos="1134"/>
          <w:tab w:val="clear" w:pos="1701"/>
          <w:tab w:val="clear" w:pos="2268"/>
        </w:tabs>
        <w:autoSpaceDE w:val="0"/>
        <w:autoSpaceDN w:val="0"/>
        <w:spacing w:before="120"/>
        <w:ind w:left="1133" w:right="358" w:firstLine="568"/>
      </w:pPr>
      <w:r w:rsidRPr="00DC2E9C">
        <w:rPr>
          <w:i/>
          <w:iCs/>
        </w:rPr>
        <w:t>Reiterando</w:t>
      </w:r>
      <w:r w:rsidRPr="00DC2E9C">
        <w:t xml:space="preserve"> la importancia de garantizar la</w:t>
      </w:r>
      <w:r w:rsidR="00CA1DF3" w:rsidRPr="00DC2E9C">
        <w:t xml:space="preserve"> financiación</w:t>
      </w:r>
      <w:r w:rsidRPr="00DC2E9C">
        <w:t xml:space="preserve"> necesaria para que más de un delegado de cada Parte que es país en desarrollo pueda participar y colaborar </w:t>
      </w:r>
      <w:r w:rsidRPr="00DC2E9C">
        <w:lastRenderedPageBreak/>
        <w:t>eficazmente en las reuniones,</w:t>
      </w:r>
    </w:p>
    <w:p w14:paraId="190F156B" w14:textId="77777777" w:rsidR="00BE7D50" w:rsidRPr="00DC2E9C" w:rsidRDefault="00BE7D50" w:rsidP="00BE7D50">
      <w:pPr>
        <w:widowControl w:val="0"/>
        <w:tabs>
          <w:tab w:val="clear" w:pos="567"/>
          <w:tab w:val="clear" w:pos="1134"/>
          <w:tab w:val="clear" w:pos="1701"/>
          <w:tab w:val="clear" w:pos="2268"/>
        </w:tabs>
        <w:autoSpaceDE w:val="0"/>
        <w:autoSpaceDN w:val="0"/>
        <w:spacing w:before="121"/>
        <w:ind w:left="1133" w:right="358" w:firstLine="568"/>
      </w:pPr>
      <w:r w:rsidRPr="00DC2E9C">
        <w:rPr>
          <w:rFonts w:eastAsia="Times New Roman"/>
          <w:color w:val="000000"/>
        </w:rPr>
        <w:t>1.</w:t>
      </w:r>
      <w:r w:rsidRPr="00DC2E9C">
        <w:rPr>
          <w:rFonts w:eastAsia="Times New Roman"/>
          <w:color w:val="000000"/>
        </w:rPr>
        <w:tab/>
      </w:r>
      <w:r w:rsidR="00A3502C" w:rsidRPr="00DC2E9C">
        <w:rPr>
          <w:i/>
        </w:rPr>
        <w:t>Acoge con satisfacción</w:t>
      </w:r>
      <w:r w:rsidR="00A3502C" w:rsidRPr="00DC2E9C">
        <w:t xml:space="preserve"> los avances logrados en la aplicación de medidas para mejorar la eficacia de los procesos del Convenio </w:t>
      </w:r>
      <w:r w:rsidR="007D1F6D" w:rsidRPr="00DC2E9C">
        <w:t xml:space="preserve">sobre la Diversidad Biológica </w:t>
      </w:r>
      <w:r w:rsidR="00A3502C" w:rsidRPr="00DC2E9C">
        <w:t xml:space="preserve">y sus Protocolos, tal como se describe en el documento </w:t>
      </w:r>
      <w:hyperlink r:id="rId18" w:history="1">
        <w:r w:rsidR="00A3502C" w:rsidRPr="00DC2E9C">
          <w:rPr>
            <w:rStyle w:val="Hyperlink"/>
          </w:rPr>
          <w:t>CBD/SBI/6/9</w:t>
        </w:r>
      </w:hyperlink>
      <w:r w:rsidR="00A3502C" w:rsidRPr="00DC2E9C">
        <w:t xml:space="preserve">, </w:t>
      </w:r>
      <w:r w:rsidR="00A3502C" w:rsidRPr="00DC2E9C">
        <w:rPr>
          <w:i/>
        </w:rPr>
        <w:t>toma nota</w:t>
      </w:r>
      <w:r w:rsidR="00A3502C" w:rsidRPr="00DC2E9C">
        <w:t xml:space="preserve"> del resumen de las presentaciones para mejorar la eficacia de las reuniones que figura en el mismo documento, y </w:t>
      </w:r>
      <w:r w:rsidR="00A3502C" w:rsidRPr="00DC2E9C">
        <w:rPr>
          <w:i/>
        </w:rPr>
        <w:t>señala</w:t>
      </w:r>
      <w:r w:rsidR="00A3502C" w:rsidRPr="00DC2E9C">
        <w:t xml:space="preserve"> la necesidad de alentar a más Partes a que contribuyan a esa mejora;</w:t>
      </w:r>
    </w:p>
    <w:p w14:paraId="6513E863" w14:textId="77777777" w:rsidR="00BE7D50" w:rsidRPr="00DC2E9C" w:rsidRDefault="00BE7D50" w:rsidP="00BE7D50">
      <w:pPr>
        <w:widowControl w:val="0"/>
        <w:tabs>
          <w:tab w:val="clear" w:pos="567"/>
          <w:tab w:val="clear" w:pos="1134"/>
          <w:tab w:val="clear" w:pos="1701"/>
          <w:tab w:val="clear" w:pos="2268"/>
        </w:tabs>
        <w:autoSpaceDE w:val="0"/>
        <w:autoSpaceDN w:val="0"/>
        <w:spacing w:before="121"/>
        <w:ind w:left="1133" w:right="358" w:firstLine="568"/>
      </w:pPr>
      <w:r w:rsidRPr="00DC2E9C">
        <w:rPr>
          <w:rFonts w:eastAsia="Times New Roman"/>
          <w:color w:val="000000"/>
        </w:rPr>
        <w:t>2.</w:t>
      </w:r>
      <w:r w:rsidRPr="00DC2E9C">
        <w:rPr>
          <w:rFonts w:eastAsia="Times New Roman"/>
          <w:color w:val="000000"/>
        </w:rPr>
        <w:tab/>
      </w:r>
      <w:r w:rsidR="007D1F6D" w:rsidRPr="00DC2E9C">
        <w:rPr>
          <w:i/>
          <w:iCs/>
        </w:rPr>
        <w:t>Observa</w:t>
      </w:r>
      <w:r w:rsidR="007D1F6D" w:rsidRPr="00DC2E9C">
        <w:t xml:space="preserve"> </w:t>
      </w:r>
      <w:r w:rsidR="00A3502C" w:rsidRPr="00DC2E9C">
        <w:t xml:space="preserve">la iniciativa piloto sobre la presentación temprana de declaraciones llevada a cabo para la 27ª reunión del Órgano Subsidiario de Asesoramiento Científico, Técnico y Tecnológico, y la aplicación de </w:t>
      </w:r>
      <w:r w:rsidR="007D1F6D" w:rsidRPr="00DC2E9C">
        <w:t xml:space="preserve">las </w:t>
      </w:r>
      <w:r w:rsidR="00A3502C" w:rsidRPr="00DC2E9C">
        <w:t xml:space="preserve">modalidades </w:t>
      </w:r>
      <w:r w:rsidR="007D1F6D" w:rsidRPr="00DC2E9C">
        <w:t xml:space="preserve">de dichas presentaciones </w:t>
      </w:r>
      <w:r w:rsidR="00A3502C" w:rsidRPr="00DC2E9C">
        <w:t>a modo de prueba en reuniones subsiguientes de los órganos subsidiarios entre períodos de sesiones como medida para mejorar la eficiencia de las reuniones;</w:t>
      </w:r>
    </w:p>
    <w:p w14:paraId="1B3DD27E" w14:textId="77777777" w:rsidR="001C44F3" w:rsidRPr="00DC2E9C" w:rsidRDefault="00692567" w:rsidP="001C44F3">
      <w:pPr>
        <w:widowControl w:val="0"/>
        <w:tabs>
          <w:tab w:val="clear" w:pos="567"/>
          <w:tab w:val="clear" w:pos="1134"/>
          <w:tab w:val="clear" w:pos="1701"/>
          <w:tab w:val="clear" w:pos="2268"/>
        </w:tabs>
        <w:autoSpaceDE w:val="0"/>
        <w:autoSpaceDN w:val="0"/>
        <w:spacing w:before="121"/>
        <w:ind w:left="1133" w:right="358" w:firstLine="568"/>
        <w:rPr>
          <w:color w:val="000000"/>
        </w:rPr>
      </w:pPr>
      <w:r w:rsidRPr="00DC2E9C">
        <w:rPr>
          <w:color w:val="000000"/>
        </w:rPr>
        <w:t>3.</w:t>
      </w:r>
      <w:r w:rsidRPr="00DC2E9C">
        <w:rPr>
          <w:color w:val="000000"/>
        </w:rPr>
        <w:tab/>
      </w:r>
      <w:r w:rsidRPr="00DC2E9C">
        <w:rPr>
          <w:i/>
          <w:color w:val="000000"/>
        </w:rPr>
        <w:t>Toma nota</w:t>
      </w:r>
      <w:r w:rsidRPr="00DC2E9C">
        <w:rPr>
          <w:color w:val="000000"/>
        </w:rPr>
        <w:t xml:space="preserve"> de la resolución 79/138 de la Asamblea General y de los esfuerzos del </w:t>
      </w:r>
      <w:proofErr w:type="gramStart"/>
      <w:r w:rsidRPr="00DC2E9C">
        <w:rPr>
          <w:color w:val="000000"/>
        </w:rPr>
        <w:t>Secretario General</w:t>
      </w:r>
      <w:proofErr w:type="gramEnd"/>
      <w:r w:rsidRPr="00DC2E9C">
        <w:rPr>
          <w:color w:val="000000"/>
        </w:rPr>
        <w:t xml:space="preserve"> para fortalecer las Naciones con el fin de seguir el ritmo de un mundo que cambia sin cesar y para adaptar la organización a los retos presentes y futuros;</w:t>
      </w:r>
    </w:p>
    <w:p w14:paraId="31040857" w14:textId="77777777" w:rsidR="001C44F3" w:rsidRPr="00DC2E9C" w:rsidRDefault="001C44F3" w:rsidP="001C44F3">
      <w:pPr>
        <w:widowControl w:val="0"/>
        <w:tabs>
          <w:tab w:val="clear" w:pos="567"/>
          <w:tab w:val="clear" w:pos="1134"/>
          <w:tab w:val="clear" w:pos="1701"/>
          <w:tab w:val="clear" w:pos="2268"/>
        </w:tabs>
        <w:autoSpaceDE w:val="0"/>
        <w:autoSpaceDN w:val="0"/>
        <w:spacing w:before="121"/>
        <w:ind w:left="1133" w:right="358" w:firstLine="568"/>
      </w:pPr>
      <w:r w:rsidRPr="00DC2E9C">
        <w:rPr>
          <w:color w:val="000000"/>
        </w:rPr>
        <w:t>4.</w:t>
      </w:r>
      <w:r w:rsidRPr="00DC2E9C">
        <w:rPr>
          <w:color w:val="000000"/>
        </w:rPr>
        <w:tab/>
      </w:r>
      <w:r w:rsidR="00692567" w:rsidRPr="00DC2E9C">
        <w:rPr>
          <w:i/>
        </w:rPr>
        <w:t>Alienta</w:t>
      </w:r>
      <w:r w:rsidR="00692567" w:rsidRPr="00DC2E9C">
        <w:t xml:space="preserve"> a las Partes, otros Gobiernos, organizaciones de pueblos indígenas, comunidades locales, mujeres, jóvenes y otras organizaciones pertinentes a que sigan participando activamente en el proceso de presentación temprana siempre que se utilice para reuniones de los órganos subsidiarios o rectores, siempre y cuando las presentaciones en línea estén traducidas y disponibles en los seis idiomas oficiales</w:t>
      </w:r>
      <w:r w:rsidR="007D1F6D" w:rsidRPr="00DC2E9C">
        <w:t>, con sujeción a la disponibilidad de recursos</w:t>
      </w:r>
      <w:r w:rsidR="00692567" w:rsidRPr="00DC2E9C">
        <w:t>;</w:t>
      </w:r>
    </w:p>
    <w:p w14:paraId="11180625" w14:textId="77777777" w:rsidR="001C44F3" w:rsidRPr="00DC2E9C" w:rsidRDefault="007D1F6D" w:rsidP="001C44F3">
      <w:pPr>
        <w:widowControl w:val="0"/>
        <w:tabs>
          <w:tab w:val="clear" w:pos="567"/>
          <w:tab w:val="clear" w:pos="1134"/>
          <w:tab w:val="clear" w:pos="1701"/>
          <w:tab w:val="clear" w:pos="2268"/>
        </w:tabs>
        <w:autoSpaceDE w:val="0"/>
        <w:autoSpaceDN w:val="0"/>
        <w:spacing w:before="121"/>
        <w:ind w:left="1133" w:right="358" w:firstLine="568"/>
      </w:pPr>
      <w:r w:rsidRPr="00DC2E9C">
        <w:t>5</w:t>
      </w:r>
      <w:r w:rsidR="00692567" w:rsidRPr="00DC2E9C">
        <w:t>.</w:t>
      </w:r>
      <w:r w:rsidR="00692567" w:rsidRPr="00DC2E9C">
        <w:tab/>
      </w:r>
      <w:r w:rsidR="00692567" w:rsidRPr="00DC2E9C">
        <w:rPr>
          <w:i/>
        </w:rPr>
        <w:t>Pide</w:t>
      </w:r>
      <w:r w:rsidR="00692567" w:rsidRPr="00DC2E9C">
        <w:t xml:space="preserve"> a la Mesa de la Conferencia de las Partes y a la Mesa del Órgano Subsidiario de Asesoramiento Científico, Técnico y Tecnológico que:</w:t>
      </w:r>
    </w:p>
    <w:p w14:paraId="4EF64390" w14:textId="77777777" w:rsidR="001C44F3" w:rsidRPr="00DC2E9C" w:rsidRDefault="001561A0" w:rsidP="001C44F3">
      <w:pPr>
        <w:widowControl w:val="0"/>
        <w:tabs>
          <w:tab w:val="clear" w:pos="567"/>
          <w:tab w:val="clear" w:pos="1134"/>
          <w:tab w:val="clear" w:pos="1701"/>
          <w:tab w:val="clear" w:pos="2268"/>
        </w:tabs>
        <w:autoSpaceDE w:val="0"/>
        <w:autoSpaceDN w:val="0"/>
        <w:spacing w:before="121"/>
        <w:ind w:left="1133" w:right="358" w:firstLine="568"/>
      </w:pPr>
      <w:r w:rsidRPr="00DC2E9C">
        <w:t xml:space="preserve">a) </w:t>
      </w:r>
      <w:r w:rsidRPr="00DC2E9C">
        <w:tab/>
        <w:t>Sigan mejorando las modalidades de presentación temprana de declaraciones;</w:t>
      </w:r>
    </w:p>
    <w:p w14:paraId="7BFE0E87" w14:textId="77777777" w:rsidR="001C44F3" w:rsidRPr="00DC2E9C" w:rsidRDefault="00C14363" w:rsidP="001C44F3">
      <w:pPr>
        <w:widowControl w:val="0"/>
        <w:tabs>
          <w:tab w:val="clear" w:pos="567"/>
          <w:tab w:val="clear" w:pos="1134"/>
          <w:tab w:val="clear" w:pos="1701"/>
          <w:tab w:val="clear" w:pos="2268"/>
        </w:tabs>
        <w:autoSpaceDE w:val="0"/>
        <w:autoSpaceDN w:val="0"/>
        <w:spacing w:before="121"/>
        <w:ind w:left="1133" w:right="358" w:firstLine="568"/>
      </w:pPr>
      <w:r w:rsidRPr="00DC2E9C">
        <w:t>b)</w:t>
      </w:r>
      <w:r w:rsidRPr="00DC2E9C">
        <w:tab/>
        <w:t>Apliquen las modalidades voluntariamente a todos los temas del programa de futuras reuniones de los órganos rectores y subsidiarios del Convenio y sus Protocolos;</w:t>
      </w:r>
      <w:r w:rsidR="0080378C" w:rsidRPr="00DC2E9C">
        <w:t xml:space="preserve"> </w:t>
      </w:r>
    </w:p>
    <w:p w14:paraId="56E64C2E" w14:textId="77777777" w:rsidR="001C44F3" w:rsidRPr="00DC2E9C" w:rsidRDefault="007D1F6D" w:rsidP="001C44F3">
      <w:pPr>
        <w:widowControl w:val="0"/>
        <w:tabs>
          <w:tab w:val="clear" w:pos="567"/>
          <w:tab w:val="clear" w:pos="1134"/>
          <w:tab w:val="clear" w:pos="1701"/>
          <w:tab w:val="clear" w:pos="2268"/>
        </w:tabs>
        <w:autoSpaceDE w:val="0"/>
        <w:autoSpaceDN w:val="0"/>
        <w:spacing w:before="121"/>
        <w:ind w:left="1133" w:right="358" w:firstLine="568"/>
        <w:rPr>
          <w:color w:val="000000"/>
        </w:rPr>
      </w:pPr>
      <w:r w:rsidRPr="00DC2E9C">
        <w:rPr>
          <w:color w:val="000000"/>
        </w:rPr>
        <w:t>6</w:t>
      </w:r>
      <w:r w:rsidR="00701525" w:rsidRPr="00DC2E9C">
        <w:rPr>
          <w:color w:val="000000"/>
        </w:rPr>
        <w:t>.</w:t>
      </w:r>
      <w:r w:rsidR="00701525" w:rsidRPr="00DC2E9C">
        <w:rPr>
          <w:color w:val="000000"/>
        </w:rPr>
        <w:tab/>
      </w:r>
      <w:r w:rsidR="00701525" w:rsidRPr="00DC2E9C">
        <w:rPr>
          <w:i/>
          <w:color w:val="000000"/>
        </w:rPr>
        <w:t>Alienta</w:t>
      </w:r>
      <w:r w:rsidR="00701525" w:rsidRPr="00DC2E9C">
        <w:rPr>
          <w:color w:val="000000"/>
        </w:rPr>
        <w:t xml:space="preserve"> a las Partes a cooperar para simplificar las decisiones;</w:t>
      </w:r>
    </w:p>
    <w:p w14:paraId="523BF41C" w14:textId="77777777" w:rsidR="001C44F3" w:rsidRPr="00DC2E9C" w:rsidRDefault="0003611B" w:rsidP="001C44F3">
      <w:pPr>
        <w:widowControl w:val="0"/>
        <w:tabs>
          <w:tab w:val="clear" w:pos="567"/>
          <w:tab w:val="clear" w:pos="1134"/>
          <w:tab w:val="clear" w:pos="1701"/>
          <w:tab w:val="clear" w:pos="2268"/>
        </w:tabs>
        <w:autoSpaceDE w:val="0"/>
        <w:autoSpaceDN w:val="0"/>
        <w:spacing w:before="121"/>
        <w:ind w:left="1133" w:right="358" w:firstLine="568"/>
      </w:pPr>
      <w:r w:rsidRPr="00DC2E9C">
        <w:rPr>
          <w:color w:val="000000"/>
        </w:rPr>
        <w:t>7</w:t>
      </w:r>
      <w:r w:rsidR="00701525" w:rsidRPr="00DC2E9C">
        <w:rPr>
          <w:color w:val="000000"/>
        </w:rPr>
        <w:t>.</w:t>
      </w:r>
      <w:r w:rsidR="00701525" w:rsidRPr="00DC2E9C">
        <w:rPr>
          <w:color w:val="000000"/>
        </w:rPr>
        <w:tab/>
      </w:r>
      <w:r w:rsidR="00701525" w:rsidRPr="00DC2E9C">
        <w:rPr>
          <w:i/>
        </w:rPr>
        <w:t>Pide</w:t>
      </w:r>
      <w:r w:rsidR="00701525" w:rsidRPr="00DC2E9C">
        <w:t xml:space="preserve"> a la </w:t>
      </w:r>
      <w:proofErr w:type="gramStart"/>
      <w:r w:rsidR="00701525" w:rsidRPr="00DC2E9C">
        <w:t>Secretaria Ejecutiva</w:t>
      </w:r>
      <w:proofErr w:type="gramEnd"/>
      <w:r w:rsidR="00701525" w:rsidRPr="00DC2E9C">
        <w:t xml:space="preserve"> que, con sujeción a la disponibilidad de recursos y en consulta con las Mesas:</w:t>
      </w:r>
    </w:p>
    <w:p w14:paraId="600EACD9" w14:textId="77777777" w:rsidR="001C44F3" w:rsidRPr="00DC2E9C" w:rsidRDefault="00A3502C" w:rsidP="001C44F3">
      <w:pPr>
        <w:widowControl w:val="0"/>
        <w:tabs>
          <w:tab w:val="clear" w:pos="567"/>
          <w:tab w:val="clear" w:pos="1134"/>
          <w:tab w:val="clear" w:pos="1701"/>
          <w:tab w:val="clear" w:pos="2268"/>
        </w:tabs>
        <w:autoSpaceDE w:val="0"/>
        <w:autoSpaceDN w:val="0"/>
        <w:spacing w:before="121"/>
        <w:ind w:left="1133" w:right="358" w:firstLine="568"/>
      </w:pPr>
      <w:r w:rsidRPr="00DC2E9C">
        <w:t>a)</w:t>
      </w:r>
      <w:r w:rsidRPr="00DC2E9C">
        <w:tab/>
      </w:r>
      <w:r w:rsidR="0003611B" w:rsidRPr="00DC2E9C">
        <w:t>Celebre</w:t>
      </w:r>
      <w:r w:rsidRPr="00DC2E9C">
        <w:t xml:space="preserve">, cuando sea posible, sesiones informativas en línea para las Partes, pueblos indígenas, comunidades locales, mujeres, jóvenes y otras partes interesadas sobre los temas del programa con antelación a las reuniones intergubernamentales </w:t>
      </w:r>
      <w:r w:rsidR="0003611B" w:rsidRPr="00DC2E9C">
        <w:t xml:space="preserve">celebradas en virtud </w:t>
      </w:r>
      <w:r w:rsidRPr="00DC2E9C">
        <w:t xml:space="preserve">del Convenio y sus Protocolos, en las que se presente el contexto general, una sinopsis de los principales temas del programa y un resumen de los debates anteriores y los resultados; </w:t>
      </w:r>
    </w:p>
    <w:p w14:paraId="0AC01DEF" w14:textId="77777777" w:rsidR="001C44F3" w:rsidRPr="00DC2E9C" w:rsidRDefault="00A04873" w:rsidP="001C44F3">
      <w:pPr>
        <w:widowControl w:val="0"/>
        <w:tabs>
          <w:tab w:val="clear" w:pos="567"/>
          <w:tab w:val="clear" w:pos="1134"/>
          <w:tab w:val="clear" w:pos="1701"/>
          <w:tab w:val="clear" w:pos="2268"/>
        </w:tabs>
        <w:autoSpaceDE w:val="0"/>
        <w:autoSpaceDN w:val="0"/>
        <w:spacing w:before="121"/>
        <w:ind w:left="1133" w:right="358" w:firstLine="568"/>
      </w:pPr>
      <w:r w:rsidRPr="00DC2E9C">
        <w:t>b)</w:t>
      </w:r>
      <w:r w:rsidRPr="00DC2E9C">
        <w:tab/>
        <w:t>Prepare material informativo sobre procedimientos aplicables seguidos en las reuniones de los órganos subsidiarios y rectores y distribuirlo;</w:t>
      </w:r>
    </w:p>
    <w:p w14:paraId="6C3C9E49" w14:textId="77777777" w:rsidR="001C44F3" w:rsidRPr="00DC2E9C" w:rsidRDefault="009F049A" w:rsidP="001C44F3">
      <w:pPr>
        <w:widowControl w:val="0"/>
        <w:tabs>
          <w:tab w:val="clear" w:pos="567"/>
          <w:tab w:val="clear" w:pos="1134"/>
          <w:tab w:val="clear" w:pos="1701"/>
          <w:tab w:val="clear" w:pos="2268"/>
        </w:tabs>
        <w:autoSpaceDE w:val="0"/>
        <w:autoSpaceDN w:val="0"/>
        <w:spacing w:before="121"/>
        <w:ind w:left="1133" w:right="358" w:firstLine="568"/>
      </w:pPr>
      <w:r w:rsidRPr="00DC2E9C">
        <w:t>c)</w:t>
      </w:r>
      <w:r w:rsidRPr="00DC2E9C">
        <w:tab/>
        <w:t xml:space="preserve">Mantenga los esfuerzos de </w:t>
      </w:r>
      <w:r w:rsidR="0003611B" w:rsidRPr="00DC2E9C">
        <w:t xml:space="preserve">expedición </w:t>
      </w:r>
      <w:r w:rsidRPr="00DC2E9C">
        <w:t>puntual de los documentos anteriores a los períodos de sesiones y que limite su número y extensión;</w:t>
      </w:r>
    </w:p>
    <w:p w14:paraId="697316C9" w14:textId="77777777" w:rsidR="001C44F3" w:rsidRPr="00DC2E9C" w:rsidRDefault="00D352DA" w:rsidP="001C44F3">
      <w:pPr>
        <w:widowControl w:val="0"/>
        <w:tabs>
          <w:tab w:val="clear" w:pos="567"/>
          <w:tab w:val="clear" w:pos="1134"/>
          <w:tab w:val="clear" w:pos="1701"/>
          <w:tab w:val="clear" w:pos="2268"/>
        </w:tabs>
        <w:autoSpaceDE w:val="0"/>
        <w:autoSpaceDN w:val="0"/>
        <w:spacing w:before="121"/>
        <w:ind w:left="1133" w:right="358" w:firstLine="568"/>
      </w:pPr>
      <w:r w:rsidRPr="00DC2E9C">
        <w:t>d)</w:t>
      </w:r>
      <w:r w:rsidRPr="00DC2E9C">
        <w:tab/>
        <w:t>Proporcione proyectos de directrices para el funcionamiento de las sesiones plenarias, los grupos de contacto y las sesiones de amigos de la presidencia a fin de asegurar la coherencia en la celebración de las reuniones, y que los presente en una reunión del Órgano Subsidiario sobre la Aplicación que se celebrare antes de la 18ª reunión de la Conferencia de las Partes en el Convenio para que sean examinados;</w:t>
      </w:r>
    </w:p>
    <w:p w14:paraId="04B2C13E" w14:textId="1CE71DE8" w:rsidR="00847FF7" w:rsidRPr="00DC2E9C" w:rsidRDefault="00A43E31" w:rsidP="001C44F3">
      <w:pPr>
        <w:widowControl w:val="0"/>
        <w:tabs>
          <w:tab w:val="clear" w:pos="567"/>
          <w:tab w:val="clear" w:pos="1134"/>
          <w:tab w:val="clear" w:pos="1701"/>
          <w:tab w:val="clear" w:pos="2268"/>
        </w:tabs>
        <w:autoSpaceDE w:val="0"/>
        <w:autoSpaceDN w:val="0"/>
        <w:spacing w:before="121"/>
        <w:ind w:left="1133" w:right="358" w:firstLine="568"/>
      </w:pPr>
      <w:r w:rsidRPr="00DC2E9C">
        <w:t>e)</w:t>
      </w:r>
      <w:r w:rsidRPr="00DC2E9C">
        <w:tab/>
        <w:t xml:space="preserve">Prepare un análisis de la posible utilización de instrumentos tecnológicos para agilizar los procesos de adopción de decisiones; </w:t>
      </w:r>
    </w:p>
    <w:p w14:paraId="36A681C9" w14:textId="7501B7A4" w:rsidR="00AA7049" w:rsidRPr="00DC2E9C" w:rsidRDefault="00A3502C" w:rsidP="00AA7049">
      <w:pPr>
        <w:pStyle w:val="CBDDesicionText"/>
      </w:pPr>
      <w:bookmarkStart w:id="0" w:name="_Hlk222388236"/>
      <w:r w:rsidRPr="00DC2E9C">
        <w:lastRenderedPageBreak/>
        <w:t>f)</w:t>
      </w:r>
      <w:r w:rsidRPr="00DC2E9C">
        <w:tab/>
      </w:r>
      <w:r w:rsidR="00AA7049" w:rsidRPr="00DC2E9C">
        <w:t xml:space="preserve">Siga explorando procesos y medidas, como la retirada de temas del programa y la reducción del número de temas del programa y del examen de asuntos que no requieran que las Partes tomen decisiones concretas; </w:t>
      </w:r>
    </w:p>
    <w:bookmarkEnd w:id="0"/>
    <w:p w14:paraId="2B3B86A7" w14:textId="3DE65A8E" w:rsidR="009C1941" w:rsidRPr="00DC2E9C" w:rsidRDefault="00FF48E7" w:rsidP="0027476E">
      <w:pPr>
        <w:pStyle w:val="CBDDesicionText"/>
        <w:ind w:firstLine="0"/>
      </w:pPr>
      <w:r w:rsidRPr="00DC2E9C">
        <w:tab/>
        <w:t>g)</w:t>
      </w:r>
      <w:r w:rsidRPr="00DC2E9C">
        <w:tab/>
        <w:t>Finalice el instrumento de seguimiento de decisiones haciendo posible que este haga un seguimiento claro del estado de aplicación de las decisiones de la C</w:t>
      </w:r>
      <w:r w:rsidR="00AA7049" w:rsidRPr="00DC2E9C">
        <w:t>onferencia de las Partes</w:t>
      </w:r>
      <w:r w:rsidRPr="00DC2E9C">
        <w:t>;</w:t>
      </w:r>
    </w:p>
    <w:p w14:paraId="756ECE10" w14:textId="4D3C17A3" w:rsidR="00C86040" w:rsidRPr="00DC2E9C" w:rsidRDefault="003B7BD5" w:rsidP="0066527B">
      <w:pPr>
        <w:pStyle w:val="CBDDesicionText"/>
      </w:pPr>
      <w:r w:rsidRPr="00DC2E9C">
        <w:t>h)</w:t>
      </w:r>
      <w:r w:rsidRPr="00DC2E9C">
        <w:tab/>
        <w:t xml:space="preserve">Siga facilitando sesiones de capacitación para </w:t>
      </w:r>
      <w:r w:rsidR="00AA7049" w:rsidRPr="00DC2E9C">
        <w:t xml:space="preserve">la gestión de </w:t>
      </w:r>
      <w:r w:rsidRPr="00DC2E9C">
        <w:t>negociaciones multilaterales a los representantes designados como presidentes de los grupos de trabajo y de contacto y como facilitadores de los grupos de amigos de la presidencia;</w:t>
      </w:r>
    </w:p>
    <w:p w14:paraId="47B61225" w14:textId="4D65D640" w:rsidR="00012ABB" w:rsidRPr="00DC2E9C" w:rsidRDefault="00AA7049" w:rsidP="006538CD">
      <w:pPr>
        <w:pStyle w:val="CBDDesicionText"/>
      </w:pPr>
      <w:r w:rsidRPr="00DC2E9C">
        <w:rPr>
          <w:color w:val="000000"/>
        </w:rPr>
        <w:t>8</w:t>
      </w:r>
      <w:r w:rsidR="00967E2D" w:rsidRPr="00DC2E9C">
        <w:rPr>
          <w:color w:val="000000"/>
        </w:rPr>
        <w:t>.</w:t>
      </w:r>
      <w:r w:rsidR="00967E2D" w:rsidRPr="00DC2E9C">
        <w:rPr>
          <w:color w:val="000000"/>
        </w:rPr>
        <w:tab/>
      </w:r>
      <w:r w:rsidR="00967E2D" w:rsidRPr="00DC2E9C">
        <w:rPr>
          <w:i/>
        </w:rPr>
        <w:t>Pide también</w:t>
      </w:r>
      <w:r w:rsidR="00967E2D" w:rsidRPr="00DC2E9C">
        <w:t xml:space="preserve"> a la </w:t>
      </w:r>
      <w:proofErr w:type="gramStart"/>
      <w:r w:rsidR="00967E2D" w:rsidRPr="00DC2E9C">
        <w:t>Secretaria Ejecutiva</w:t>
      </w:r>
      <w:proofErr w:type="gramEnd"/>
      <w:r w:rsidR="00967E2D" w:rsidRPr="00DC2E9C">
        <w:t xml:space="preserve"> que:</w:t>
      </w:r>
    </w:p>
    <w:p w14:paraId="59E1645D" w14:textId="2C572BA7" w:rsidR="00565598" w:rsidRPr="00DC2E9C" w:rsidRDefault="00565598" w:rsidP="00565598">
      <w:pPr>
        <w:widowControl w:val="0"/>
        <w:tabs>
          <w:tab w:val="clear" w:pos="567"/>
          <w:tab w:val="clear" w:pos="1134"/>
          <w:tab w:val="clear" w:pos="1701"/>
          <w:tab w:val="clear" w:pos="2268"/>
        </w:tabs>
        <w:autoSpaceDE w:val="0"/>
        <w:autoSpaceDN w:val="0"/>
        <w:spacing w:before="121"/>
        <w:ind w:left="1133" w:right="358" w:firstLine="568"/>
      </w:pPr>
      <w:bookmarkStart w:id="1" w:name="_Hlk222388407"/>
      <w:r w:rsidRPr="00DC2E9C">
        <w:t>a)</w:t>
      </w:r>
      <w:r w:rsidRPr="00DC2E9C">
        <w:tab/>
        <w:t>S</w:t>
      </w:r>
      <w:r w:rsidR="00690570" w:rsidRPr="00DC2E9C">
        <w:t xml:space="preserve">iga </w:t>
      </w:r>
      <w:r w:rsidRPr="00DC2E9C">
        <w:t xml:space="preserve">estudiando y utilizando, según proceda, los medios pertinentes para mejorar la eficacia de los procesos, teniendo en cuenta las prácticas pertinentes de otros acuerdos </w:t>
      </w:r>
      <w:r w:rsidR="00384DB3" w:rsidRPr="00DC2E9C">
        <w:t xml:space="preserve">ambientales </w:t>
      </w:r>
      <w:r w:rsidRPr="00DC2E9C">
        <w:t xml:space="preserve">multilaterales y </w:t>
      </w:r>
      <w:r w:rsidR="00C30E04" w:rsidRPr="00DC2E9C">
        <w:t xml:space="preserve">los </w:t>
      </w:r>
      <w:r w:rsidRPr="00DC2E9C">
        <w:t>procesos de las Naciones Unidas, así como las respuestas a las notificaciones y decisiones pertinentes de la Conferencia de las Partes;</w:t>
      </w:r>
    </w:p>
    <w:p w14:paraId="6D517F12" w14:textId="6F98C3C8" w:rsidR="00565598" w:rsidRPr="00DC2E9C" w:rsidRDefault="00565598" w:rsidP="00565598">
      <w:pPr>
        <w:widowControl w:val="0"/>
        <w:tabs>
          <w:tab w:val="clear" w:pos="567"/>
          <w:tab w:val="clear" w:pos="1134"/>
          <w:tab w:val="clear" w:pos="1701"/>
          <w:tab w:val="clear" w:pos="2268"/>
        </w:tabs>
        <w:autoSpaceDE w:val="0"/>
        <w:autoSpaceDN w:val="0"/>
        <w:spacing w:before="121"/>
        <w:ind w:left="1133" w:right="358" w:firstLine="568"/>
      </w:pPr>
      <w:r w:rsidRPr="00DC2E9C">
        <w:t>b)</w:t>
      </w:r>
      <w:r w:rsidRPr="00DC2E9C">
        <w:tab/>
      </w:r>
      <w:r w:rsidR="00690570" w:rsidRPr="00DC2E9C">
        <w:t xml:space="preserve">Determine </w:t>
      </w:r>
      <w:r w:rsidRPr="00DC2E9C">
        <w:t xml:space="preserve">las opciones transferibles al Convenio a partir de las medidas aplicadas para mejorar la eficacia de las reuniones en los acuerdos ambientales multilaterales y los procesos de las Naciones Unidas, que figuran en el anexo I del documento </w:t>
      </w:r>
      <w:hyperlink r:id="rId19" w:history="1">
        <w:r w:rsidRPr="00DC2E9C">
          <w:rPr>
            <w:rStyle w:val="Hyperlink"/>
          </w:rPr>
          <w:t>CBD/SBI/6/9</w:t>
        </w:r>
      </w:hyperlink>
      <w:r w:rsidRPr="00DC2E9C">
        <w:t>;</w:t>
      </w:r>
    </w:p>
    <w:bookmarkEnd w:id="1"/>
    <w:p w14:paraId="7BFFB381" w14:textId="12DB6EAD" w:rsidR="008D2E9B" w:rsidRPr="00DC2E9C" w:rsidRDefault="00565598" w:rsidP="008D2E9B">
      <w:pPr>
        <w:widowControl w:val="0"/>
        <w:tabs>
          <w:tab w:val="clear" w:pos="567"/>
          <w:tab w:val="clear" w:pos="1134"/>
          <w:tab w:val="clear" w:pos="1701"/>
          <w:tab w:val="clear" w:pos="2268"/>
        </w:tabs>
        <w:autoSpaceDE w:val="0"/>
        <w:autoSpaceDN w:val="0"/>
        <w:spacing w:before="121"/>
        <w:ind w:left="1133" w:right="358" w:firstLine="568"/>
      </w:pPr>
      <w:r w:rsidRPr="00DC2E9C">
        <w:t>c)</w:t>
      </w:r>
      <w:r w:rsidRPr="00DC2E9C">
        <w:tab/>
      </w:r>
      <w:r w:rsidR="00A3502C" w:rsidRPr="00DC2E9C">
        <w:t>Invite a las Partes, pueblos indígenas, comunidades locales, mujeres</w:t>
      </w:r>
      <w:r w:rsidR="008D2E9B" w:rsidRPr="00DC2E9C">
        <w:t xml:space="preserve"> y</w:t>
      </w:r>
      <w:r w:rsidR="00A3502C" w:rsidRPr="00DC2E9C">
        <w:t xml:space="preserve"> jóvenes y otras partes interesadas a presentar comunicaciones sobre opciones para seguir mejorando la eficacia de las reuniones celebradas en el marco del Convenio y sus Protocolos, concretamente en lo que respecta a la participación de observadores, y que ponga a prueba </w:t>
      </w:r>
      <w:r w:rsidR="008D2E9B" w:rsidRPr="00DC2E9C">
        <w:t xml:space="preserve">las </w:t>
      </w:r>
      <w:r w:rsidR="00A3502C" w:rsidRPr="00DC2E9C">
        <w:t xml:space="preserve">opciones y enseñanzas extraídas en el intervalo entre períodos de sesiones previo a la </w:t>
      </w:r>
      <w:r w:rsidR="008D2E9B" w:rsidRPr="00DC2E9C">
        <w:t>decimoctava reunión de la Conferencia de las Partes</w:t>
      </w:r>
      <w:r w:rsidR="00A3502C" w:rsidRPr="00DC2E9C">
        <w:t>;</w:t>
      </w:r>
      <w:r w:rsidR="008D2E9B" w:rsidRPr="00DC2E9C">
        <w:t xml:space="preserve"> </w:t>
      </w:r>
    </w:p>
    <w:p w14:paraId="45BDC8AC" w14:textId="77777777" w:rsidR="00EF2DEE" w:rsidRPr="00DC2E9C" w:rsidRDefault="008D2E9B" w:rsidP="00EF2DEE">
      <w:pPr>
        <w:widowControl w:val="0"/>
        <w:tabs>
          <w:tab w:val="clear" w:pos="567"/>
          <w:tab w:val="clear" w:pos="1134"/>
          <w:tab w:val="clear" w:pos="1701"/>
          <w:tab w:val="clear" w:pos="2268"/>
        </w:tabs>
        <w:autoSpaceDE w:val="0"/>
        <w:autoSpaceDN w:val="0"/>
        <w:spacing w:before="121"/>
        <w:ind w:left="1133" w:right="358" w:firstLine="568"/>
      </w:pPr>
      <w:r w:rsidRPr="00DC2E9C">
        <w:t>d</w:t>
      </w:r>
      <w:r w:rsidR="006538CD" w:rsidRPr="00DC2E9C">
        <w:t>)</w:t>
      </w:r>
      <w:r w:rsidR="006538CD" w:rsidRPr="00DC2E9C">
        <w:tab/>
        <w:t xml:space="preserve">Informe de los resultados de la labor solicitada en los párrafos </w:t>
      </w:r>
      <w:r w:rsidR="00EA006C" w:rsidRPr="00DC2E9C">
        <w:t>7</w:t>
      </w:r>
      <w:r w:rsidR="006538CD" w:rsidRPr="00DC2E9C">
        <w:t xml:space="preserve"> y </w:t>
      </w:r>
      <w:r w:rsidR="00EA006C" w:rsidRPr="00DC2E9C">
        <w:t>8</w:t>
      </w:r>
      <w:r w:rsidR="006538CD" w:rsidRPr="00DC2E9C">
        <w:t xml:space="preserve"> de la presente decisión y presente un proyecto de análisis de opciones al Órgano Subsidiario sobre la Aplicación en una reunión que se celebre antes de la 18ª reunión de la Conferencia de las Partes.</w:t>
      </w:r>
    </w:p>
    <w:p w14:paraId="5C0FF14B" w14:textId="185BF56A" w:rsidR="00EF2DEE" w:rsidRPr="00DC2E9C" w:rsidRDefault="002F093F" w:rsidP="00EF2DEE">
      <w:pPr>
        <w:widowControl w:val="0"/>
        <w:tabs>
          <w:tab w:val="clear" w:pos="567"/>
          <w:tab w:val="clear" w:pos="1134"/>
          <w:tab w:val="clear" w:pos="1701"/>
          <w:tab w:val="clear" w:pos="2268"/>
        </w:tabs>
        <w:autoSpaceDE w:val="0"/>
        <w:autoSpaceDN w:val="0"/>
        <w:spacing w:before="121"/>
        <w:ind w:left="1133" w:right="358" w:firstLine="568"/>
      </w:pPr>
      <w:r w:rsidRPr="00DC2E9C">
        <w:t>9.</w:t>
      </w:r>
      <w:r w:rsidR="00A51A90" w:rsidRPr="00DC2E9C">
        <w:tab/>
      </w:r>
      <w:r w:rsidRPr="00DC2E9C">
        <w:t>[</w:t>
      </w:r>
      <w:r w:rsidRPr="00DC2E9C">
        <w:rPr>
          <w:i/>
          <w:iCs/>
        </w:rPr>
        <w:t>Decide</w:t>
      </w:r>
      <w:r w:rsidRPr="00DC2E9C">
        <w:t xml:space="preserve"> establecer un órgano impulsado por las Partes en forma de órgano consultivo sobre la eficacia de los procesos </w:t>
      </w:r>
      <w:r w:rsidR="00AB6A94" w:rsidRPr="00DC2E9C">
        <w:t xml:space="preserve">del </w:t>
      </w:r>
      <w:r w:rsidRPr="00DC2E9C">
        <w:t xml:space="preserve">Convenio y sus Protocolos;] </w:t>
      </w:r>
    </w:p>
    <w:p w14:paraId="337440A9" w14:textId="60F8BC03" w:rsidR="00AC066A" w:rsidRPr="00DC2E9C" w:rsidRDefault="002F093F" w:rsidP="001B12A8">
      <w:pPr>
        <w:widowControl w:val="0"/>
        <w:tabs>
          <w:tab w:val="clear" w:pos="567"/>
          <w:tab w:val="clear" w:pos="1134"/>
          <w:tab w:val="clear" w:pos="1701"/>
          <w:tab w:val="clear" w:pos="2268"/>
          <w:tab w:val="left" w:pos="2410"/>
        </w:tabs>
        <w:autoSpaceDE w:val="0"/>
        <w:autoSpaceDN w:val="0"/>
        <w:spacing w:before="121"/>
        <w:ind w:left="1133" w:right="358" w:firstLine="568"/>
      </w:pPr>
      <w:r w:rsidRPr="00DC2E9C">
        <w:t>[</w:t>
      </w:r>
      <w:proofErr w:type="gramStart"/>
      <w:r w:rsidRPr="00DC2E9C">
        <w:t>9.Alt</w:t>
      </w:r>
      <w:proofErr w:type="gramEnd"/>
      <w:r w:rsidRPr="00DC2E9C">
        <w:t xml:space="preserve"> </w:t>
      </w:r>
      <w:r w:rsidRPr="00DC2E9C">
        <w:rPr>
          <w:i/>
          <w:iCs/>
        </w:rPr>
        <w:t>Pide</w:t>
      </w:r>
      <w:r w:rsidRPr="00DC2E9C">
        <w:t xml:space="preserve"> a la Mesa de la Conferencia de las Partes que examine medidas para seguir mejorando los procesos del Convenio y sus Protocolos, con el apoyo de expertos externos, según sea necesario;]</w:t>
      </w:r>
    </w:p>
    <w:p w14:paraId="01885182" w14:textId="2CF87D18" w:rsidR="0000514E" w:rsidRPr="00DC2E9C" w:rsidRDefault="0040588A" w:rsidP="0000514E">
      <w:pPr>
        <w:pStyle w:val="CBDNormalNumber"/>
        <w:numPr>
          <w:ilvl w:val="0"/>
          <w:numId w:val="0"/>
        </w:numPr>
        <w:ind w:left="567"/>
        <w:rPr>
          <w:b/>
          <w:bCs/>
        </w:rPr>
      </w:pPr>
      <w:r w:rsidRPr="00DC2E9C">
        <w:rPr>
          <w:b/>
        </w:rPr>
        <w:t>III</w:t>
      </w:r>
      <w:r w:rsidRPr="00DC2E9C">
        <w:rPr>
          <w:b/>
        </w:rPr>
        <w:br/>
        <w:t>Recomendación de la Conferencia de las Partes que actúa como reunión de las Partes en el Protocolo de Cartagena sobre Seguridad de la Biotecnología</w:t>
      </w:r>
    </w:p>
    <w:p w14:paraId="0C0BAEE9" w14:textId="6EACFF3D" w:rsidR="003D762A" w:rsidRPr="00DC2E9C" w:rsidRDefault="00E10D94" w:rsidP="0040588A">
      <w:pPr>
        <w:pStyle w:val="CBDNormalNoNumber"/>
        <w:ind w:firstLine="567"/>
      </w:pPr>
      <w:r w:rsidRPr="00DC2E9C">
        <w:t>3</w:t>
      </w:r>
      <w:r w:rsidR="00663581" w:rsidRPr="00DC2E9C">
        <w:t>.</w:t>
      </w:r>
      <w:r w:rsidR="00663581" w:rsidRPr="00DC2E9C">
        <w:rPr>
          <w:i/>
        </w:rPr>
        <w:tab/>
        <w:t>Recomienda</w:t>
      </w:r>
      <w:r w:rsidR="00663581" w:rsidRPr="00DC2E9C">
        <w:t xml:space="preserve"> que, en su 12ª reunión, la Conferencia de las Partes que actúa como reunión de las Partes en el Protocolo de Cartagena sobre Seguridad de la Biotecnología</w:t>
      </w:r>
      <w:r w:rsidR="007E0D99" w:rsidRPr="00DC2E9C">
        <w:rPr>
          <w:rStyle w:val="FootnoteReference"/>
        </w:rPr>
        <w:footnoteReference w:id="3"/>
      </w:r>
      <w:r w:rsidR="00663581" w:rsidRPr="00DC2E9C">
        <w:t xml:space="preserve"> adopte una decisión del siguiente tenor:</w:t>
      </w:r>
    </w:p>
    <w:p w14:paraId="3741D7CB" w14:textId="0E284EF2" w:rsidR="003D762A" w:rsidRPr="00DC2E9C" w:rsidRDefault="003D762A" w:rsidP="00487318">
      <w:pPr>
        <w:pStyle w:val="CBDDesicionText"/>
        <w:rPr>
          <w:i/>
        </w:rPr>
      </w:pPr>
      <w:r w:rsidRPr="00DC2E9C">
        <w:rPr>
          <w:i/>
        </w:rPr>
        <w:t>La Conferencia de las Partes que actúa como reunión de las Partes en el Protocolo de Cartagena,</w:t>
      </w:r>
    </w:p>
    <w:p w14:paraId="74005498" w14:textId="29380B4D" w:rsidR="003D762A" w:rsidRPr="00DC2E9C" w:rsidRDefault="003D762A" w:rsidP="00487318">
      <w:pPr>
        <w:pStyle w:val="CBDDesicionText"/>
      </w:pPr>
      <w:r w:rsidRPr="00DC2E9C">
        <w:rPr>
          <w:i/>
        </w:rPr>
        <w:t>Reconociendo</w:t>
      </w:r>
      <w:r w:rsidRPr="00DC2E9C">
        <w:t xml:space="preserve"> la necesidad de garantizar [la inclusividad, transparencia y equidad del] [la integridad del]</w:t>
      </w:r>
      <w:r w:rsidR="00DF66C4" w:rsidRPr="00DC2E9C">
        <w:t xml:space="preserve"> </w:t>
      </w:r>
      <w:r w:rsidRPr="00DC2E9C">
        <w:t xml:space="preserve">Protocolo de Cartagena sobre Seguridad de la Biotecnología al mismo tiempo que se persigue la eficiencia y, si procede, la integración de los procesos en el Convenio </w:t>
      </w:r>
      <w:r w:rsidRPr="00DC2E9C">
        <w:lastRenderedPageBreak/>
        <w:t>sobre la Diversidad Biológica</w:t>
      </w:r>
      <w:r w:rsidR="0080378C" w:rsidRPr="00DC2E9C">
        <w:t xml:space="preserve"> </w:t>
      </w:r>
      <w:r w:rsidRPr="00DC2E9C">
        <w:t>y el Protocolo de Nagoya sobre Acceso a los Recursos Genéticos y Participación Justa y Equitativa en los Beneficios que se Deriven de su Utilización</w:t>
      </w:r>
      <w:r w:rsidR="00CE7449" w:rsidRPr="00DC2E9C">
        <w:rPr>
          <w:rStyle w:val="FootnoteReference"/>
        </w:rPr>
        <w:footnoteReference w:id="4"/>
      </w:r>
      <w:r w:rsidRPr="00DC2E9C">
        <w:t>,</w:t>
      </w:r>
    </w:p>
    <w:p w14:paraId="561C9EC1" w14:textId="0FF1FDF2" w:rsidR="006C2415" w:rsidRPr="00DC2E9C" w:rsidRDefault="006C2415" w:rsidP="0027476E">
      <w:pPr>
        <w:widowControl w:val="0"/>
        <w:tabs>
          <w:tab w:val="clear" w:pos="567"/>
          <w:tab w:val="clear" w:pos="1134"/>
          <w:tab w:val="clear" w:pos="1701"/>
          <w:tab w:val="clear" w:pos="2268"/>
        </w:tabs>
        <w:autoSpaceDE w:val="0"/>
        <w:autoSpaceDN w:val="0"/>
        <w:spacing w:before="120"/>
        <w:ind w:left="1133" w:right="358" w:firstLine="568"/>
      </w:pPr>
      <w:r w:rsidRPr="00DC2E9C">
        <w:rPr>
          <w:i/>
        </w:rPr>
        <w:t xml:space="preserve">Reafirmando </w:t>
      </w:r>
      <w:r w:rsidRPr="00DC2E9C">
        <w:t>la importante función de la tecnología a la hora de apoyar la eficiencia y la eficacia de las reuniones, sin que eso afecte a la toma de decisiones por consenso,</w:t>
      </w:r>
    </w:p>
    <w:p w14:paraId="4BBA40DB" w14:textId="5A56FFC9" w:rsidR="003D762A" w:rsidRPr="00DC2E9C" w:rsidRDefault="003D762A" w:rsidP="0027476E">
      <w:pPr>
        <w:pStyle w:val="CBDDesicionText"/>
        <w:spacing w:before="120"/>
      </w:pPr>
      <w:r w:rsidRPr="00DC2E9C">
        <w:rPr>
          <w:color w:val="000000"/>
        </w:rPr>
        <w:t>1.</w:t>
      </w:r>
      <w:r w:rsidRPr="00DC2E9C">
        <w:rPr>
          <w:color w:val="000000"/>
        </w:rPr>
        <w:tab/>
      </w:r>
      <w:r w:rsidRPr="00DC2E9C">
        <w:rPr>
          <w:i/>
          <w:color w:val="000000"/>
        </w:rPr>
        <w:t>Toma nota</w:t>
      </w:r>
      <w:r w:rsidRPr="00DC2E9C">
        <w:rPr>
          <w:color w:val="000000"/>
        </w:rPr>
        <w:t xml:space="preserve"> de la decisión 17/-- de la Conferencia de las Partes en el Convenio</w:t>
      </w:r>
      <w:r w:rsidRPr="00DC2E9C">
        <w:t>;</w:t>
      </w:r>
    </w:p>
    <w:p w14:paraId="4CA538A2" w14:textId="51A7F106" w:rsidR="00506EAC" w:rsidRPr="00DC2E9C" w:rsidRDefault="003D762A" w:rsidP="00EF6981">
      <w:pPr>
        <w:pStyle w:val="CBDDesicionText"/>
      </w:pPr>
      <w:r w:rsidRPr="00DC2E9C">
        <w:rPr>
          <w:color w:val="000000"/>
        </w:rPr>
        <w:t>2.</w:t>
      </w:r>
      <w:r w:rsidRPr="00DC2E9C">
        <w:rPr>
          <w:color w:val="000000"/>
        </w:rPr>
        <w:tab/>
      </w:r>
      <w:r w:rsidRPr="00DC2E9C">
        <w:rPr>
          <w:i/>
        </w:rPr>
        <w:t>Acoge con satisfacción</w:t>
      </w:r>
      <w:r w:rsidRPr="00DC2E9C">
        <w:t xml:space="preserve"> los avances logrados con el instrumento de seguimiento de decisiones, elaborado de conformidad con la decisión </w:t>
      </w:r>
      <w:hyperlink r:id="rId20" w:history="1">
        <w:r w:rsidRPr="00DC2E9C">
          <w:rPr>
            <w:rStyle w:val="Hyperlink"/>
          </w:rPr>
          <w:t>XII/28</w:t>
        </w:r>
      </w:hyperlink>
      <w:r w:rsidRPr="00DC2E9C">
        <w:t xml:space="preserve"> de 17 de octubre de 2014 de la Conferencia de las Partes en el Convenio, tal como se describe en el documento </w:t>
      </w:r>
      <w:hyperlink r:id="rId21" w:history="1">
        <w:r w:rsidRPr="00DC2E9C">
          <w:rPr>
            <w:rStyle w:val="Hyperlink"/>
          </w:rPr>
          <w:t>CBD/SBI/6/INF/11</w:t>
        </w:r>
      </w:hyperlink>
      <w:r w:rsidRPr="00DC2E9C">
        <w:t>;</w:t>
      </w:r>
    </w:p>
    <w:p w14:paraId="0FA7F0F0" w14:textId="442102EB" w:rsidR="008E4BEB" w:rsidRPr="00DC2E9C" w:rsidRDefault="003D762A" w:rsidP="00487318">
      <w:pPr>
        <w:pStyle w:val="CBDDesicionText"/>
      </w:pPr>
      <w:r w:rsidRPr="00DC2E9C">
        <w:rPr>
          <w:color w:val="000000"/>
        </w:rPr>
        <w:t>3.</w:t>
      </w:r>
      <w:r w:rsidRPr="00DC2E9C">
        <w:rPr>
          <w:color w:val="000000"/>
        </w:rPr>
        <w:tab/>
      </w:r>
      <w:r w:rsidRPr="00DC2E9C">
        <w:rPr>
          <w:i/>
        </w:rPr>
        <w:t>Decide</w:t>
      </w:r>
      <w:r w:rsidRPr="00DC2E9C">
        <w:t xml:space="preserve"> que las decisiones de la Conferencia de las Partes que actúa como reunión de las Partes en el Protocolo de Cartagena sobre Seguridad de la Biotecnología se incluyan en el instrumento de seguimiento de decisiones; </w:t>
      </w:r>
    </w:p>
    <w:p w14:paraId="7999EDD3" w14:textId="4E9D108B" w:rsidR="003D762A" w:rsidRPr="00DC2E9C" w:rsidRDefault="008E4BEB" w:rsidP="00487318">
      <w:pPr>
        <w:pStyle w:val="CBDDesicionText"/>
      </w:pPr>
      <w:r w:rsidRPr="00DC2E9C">
        <w:rPr>
          <w:color w:val="000000"/>
        </w:rPr>
        <w:t>4.</w:t>
      </w:r>
      <w:r w:rsidRPr="00DC2E9C">
        <w:rPr>
          <w:color w:val="000000"/>
        </w:rPr>
        <w:tab/>
      </w:r>
      <w:r w:rsidRPr="00DC2E9C">
        <w:rPr>
          <w:i/>
        </w:rPr>
        <w:t>Pide</w:t>
      </w:r>
      <w:r w:rsidRPr="00DC2E9C">
        <w:t xml:space="preserve"> a la </w:t>
      </w:r>
      <w:proofErr w:type="gramStart"/>
      <w:r w:rsidRPr="00DC2E9C">
        <w:t>Secretaria Ejecutiva</w:t>
      </w:r>
      <w:proofErr w:type="gramEnd"/>
      <w:r w:rsidRPr="00DC2E9C">
        <w:t xml:space="preserve"> que adopte las medidas necesarias a ese respecto, comenzando por las decisiones de sus reuniones 10ª y 11ª; </w:t>
      </w:r>
    </w:p>
    <w:p w14:paraId="115F3956" w14:textId="4011999E" w:rsidR="00573B27" w:rsidRPr="00DC2E9C" w:rsidRDefault="008E4BEB" w:rsidP="00573B27">
      <w:pPr>
        <w:pStyle w:val="CBDDesicionText"/>
      </w:pPr>
      <w:r w:rsidRPr="00DC2E9C">
        <w:rPr>
          <w:color w:val="000000"/>
        </w:rPr>
        <w:t>5.</w:t>
      </w:r>
      <w:r w:rsidRPr="00DC2E9C">
        <w:rPr>
          <w:color w:val="000000"/>
        </w:rPr>
        <w:tab/>
      </w:r>
      <w:r w:rsidRPr="00DC2E9C">
        <w:rPr>
          <w:i/>
        </w:rPr>
        <w:t>Recuerda</w:t>
      </w:r>
      <w:r w:rsidRPr="00DC2E9C">
        <w:t xml:space="preserve"> su decisión </w:t>
      </w:r>
      <w:hyperlink r:id="rId22" w:history="1">
        <w:r w:rsidRPr="00DC2E9C">
          <w:rPr>
            <w:rStyle w:val="Hyperlink"/>
          </w:rPr>
          <w:t>BS-VII/9</w:t>
        </w:r>
      </w:hyperlink>
      <w:r w:rsidRPr="00DC2E9C">
        <w:t xml:space="preserve"> de 3 de octubre de 2014 de celebrar sus futuras reuniones ordinarias en forma concurrente con las reuniones de la Conferencia de las Partes en el Convenio durante el mismo período de dos semanas en el que se celebran las reuniones de la Conferencia de las Partes en el Convenio;</w:t>
      </w:r>
    </w:p>
    <w:p w14:paraId="2145BBE7" w14:textId="4BA49184" w:rsidR="003D762A" w:rsidRPr="00DC2E9C" w:rsidRDefault="002277B7" w:rsidP="004B2F02">
      <w:pPr>
        <w:pStyle w:val="CBDDesicionText"/>
      </w:pPr>
      <w:r w:rsidRPr="00DC2E9C">
        <w:rPr>
          <w:color w:val="000000"/>
        </w:rPr>
        <w:t>[6.</w:t>
      </w:r>
      <w:r w:rsidRPr="00DC2E9C">
        <w:rPr>
          <w:color w:val="000000"/>
        </w:rPr>
        <w:tab/>
      </w:r>
      <w:r w:rsidRPr="00DC2E9C">
        <w:rPr>
          <w:i/>
        </w:rPr>
        <w:t>Reitera</w:t>
      </w:r>
      <w:r w:rsidRPr="00DC2E9C">
        <w:t xml:space="preserve"> su llamamiento a las Partes [que son países desarrollados][, y a otras Partes que estén en condiciones de hacerlo,] [a aumentar sus contribuciones] [a contribuir] a</w:t>
      </w:r>
      <w:r w:rsidR="00916454" w:rsidRPr="00DC2E9C">
        <w:t>l</w:t>
      </w:r>
      <w:r w:rsidRPr="00DC2E9C">
        <w:t xml:space="preserve"> fondo</w:t>
      </w:r>
      <w:r w:rsidR="00916454" w:rsidRPr="00DC2E9C">
        <w:t xml:space="preserve"> </w:t>
      </w:r>
      <w:r w:rsidRPr="00DC2E9C">
        <w:t>fiduciario</w:t>
      </w:r>
      <w:r w:rsidR="00916454" w:rsidRPr="00DC2E9C">
        <w:t xml:space="preserve"> </w:t>
      </w:r>
      <w:r w:rsidRPr="00DC2E9C">
        <w:t>voluntario</w:t>
      </w:r>
      <w:r w:rsidR="00916454" w:rsidRPr="00DC2E9C">
        <w:t xml:space="preserve"> </w:t>
      </w:r>
      <w:r w:rsidRPr="00DC2E9C">
        <w:t xml:space="preserve">pertinente con el fin de asegurar la participación plena y efectiva de los representantes de las Partes que son países en desarrollo, en particular los países menos adelantados y los pequeños Estados insulares en desarrollo entre ellos, y las Partes con economías en transición, en las reuniones concurrentes, así como a aumentar su contribución al </w:t>
      </w:r>
      <w:r w:rsidR="004B2F02" w:rsidRPr="00DC2E9C">
        <w:t>Fondo Fiduciario Voluntario Especial para Facilitar la Participación de los Pueblos Indígenas y las Comunidades Locales</w:t>
      </w:r>
      <w:r w:rsidRPr="00DC2E9C">
        <w:t>;]</w:t>
      </w:r>
    </w:p>
    <w:p w14:paraId="2490CCCB" w14:textId="309EB1A6" w:rsidR="003D762A" w:rsidRPr="00DC2E9C" w:rsidRDefault="009B4FB3" w:rsidP="00487318">
      <w:pPr>
        <w:pStyle w:val="CBDDesicionText"/>
      </w:pPr>
      <w:r w:rsidRPr="00DC2E9C">
        <w:rPr>
          <w:color w:val="000000"/>
        </w:rPr>
        <w:t>7.</w:t>
      </w:r>
      <w:r w:rsidRPr="00DC2E9C">
        <w:rPr>
          <w:color w:val="000000"/>
        </w:rPr>
        <w:tab/>
      </w:r>
      <w:r w:rsidRPr="00DC2E9C">
        <w:rPr>
          <w:i/>
        </w:rPr>
        <w:t>Observa</w:t>
      </w:r>
      <w:r w:rsidRPr="00DC2E9C">
        <w:t xml:space="preserve"> que los presidentes de los grupos que examinan cuestiones en virtud del Protocolo de Cartagena deben ser seleccionados entre las Partes en el Protocolo</w:t>
      </w:r>
      <w:r w:rsidR="009B15DB" w:rsidRPr="00DC2E9C">
        <w:t>;</w:t>
      </w:r>
    </w:p>
    <w:p w14:paraId="6C78C9F4" w14:textId="32D6514A" w:rsidR="00D82A1F" w:rsidRPr="00DC2E9C" w:rsidRDefault="000E42D9" w:rsidP="0027476E">
      <w:pPr>
        <w:pStyle w:val="CBDNormalNumber"/>
        <w:keepNext/>
        <w:numPr>
          <w:ilvl w:val="0"/>
          <w:numId w:val="0"/>
        </w:numPr>
        <w:ind w:left="567"/>
        <w:jc w:val="left"/>
      </w:pPr>
      <w:r w:rsidRPr="00DC2E9C">
        <w:rPr>
          <w:b/>
        </w:rPr>
        <w:t>IV</w:t>
      </w:r>
      <w:r w:rsidRPr="00DC2E9C">
        <w:rPr>
          <w:b/>
        </w:rPr>
        <w:br/>
        <w:t xml:space="preserve">Recomendación de la Conferencia de las Partes que actúa como Reunión de las Partes en el Protocolo de Nagoya sobre Acceso a los Recursos Genéticos y Participación Justa y Equitativa en los Beneficios que se Deriven de su Utilización </w:t>
      </w:r>
    </w:p>
    <w:p w14:paraId="620D3FB7" w14:textId="264D1DEF" w:rsidR="003D762A" w:rsidRPr="00DC2E9C" w:rsidRDefault="009273B2" w:rsidP="0092087F">
      <w:pPr>
        <w:pStyle w:val="CBDNormalNoNumber"/>
        <w:ind w:firstLine="567"/>
      </w:pPr>
      <w:r w:rsidRPr="00DC2E9C">
        <w:t>4</w:t>
      </w:r>
      <w:r w:rsidR="000E42D9" w:rsidRPr="00DC2E9C">
        <w:t>.</w:t>
      </w:r>
      <w:r w:rsidR="000E42D9" w:rsidRPr="00DC2E9C">
        <w:rPr>
          <w:i/>
        </w:rPr>
        <w:tab/>
        <w:t>Recomienda</w:t>
      </w:r>
      <w:r w:rsidR="000E42D9" w:rsidRPr="00DC2E9C">
        <w:t xml:space="preserve"> que, en su sexta reunión, la Conferencia de las Partes que actúa como reunión de las Partes en el Protocolo de Nagoya adopte una decisión del siguiente tenor:</w:t>
      </w:r>
    </w:p>
    <w:p w14:paraId="3152439F" w14:textId="53097213" w:rsidR="003D762A" w:rsidRPr="00DC2E9C" w:rsidRDefault="003D762A" w:rsidP="0092087F">
      <w:pPr>
        <w:pStyle w:val="CBDDesicionText"/>
        <w:keepNext/>
      </w:pPr>
      <w:r w:rsidRPr="00DC2E9C">
        <w:rPr>
          <w:i/>
        </w:rPr>
        <w:t>La Conferencia de las Partes que actúa como reunión de las Partes en el Protocolo de Nagoya</w:t>
      </w:r>
      <w:r w:rsidRPr="00DC2E9C">
        <w:t>,</w:t>
      </w:r>
      <w:r w:rsidRPr="00DC2E9C">
        <w:rPr>
          <w:i/>
        </w:rPr>
        <w:t xml:space="preserve"> </w:t>
      </w:r>
    </w:p>
    <w:p w14:paraId="3BF8F311" w14:textId="11EAA18A" w:rsidR="003D762A" w:rsidRPr="00DC2E9C" w:rsidRDefault="003D762A" w:rsidP="00487318">
      <w:pPr>
        <w:pStyle w:val="CBDDesicionText"/>
      </w:pPr>
      <w:r w:rsidRPr="00DC2E9C">
        <w:rPr>
          <w:i/>
        </w:rPr>
        <w:t>Reconociendo</w:t>
      </w:r>
      <w:r w:rsidRPr="00DC2E9C">
        <w:t xml:space="preserve"> la necesidad de garantizar [la inclusividad, transparencia y equidad] [la integridad] del </w:t>
      </w:r>
      <w:bookmarkStart w:id="2" w:name="_Hlk214277284"/>
      <w:r w:rsidRPr="00DC2E9C">
        <w:t>Protocolo de Nagoya sobre Acceso a los Recursos Genéticos y Participación Justa y Equitativa en los Beneficios que se Deriven de su Utilización</w:t>
      </w:r>
      <w:bookmarkEnd w:id="2"/>
      <w:r w:rsidRPr="00DC2E9C">
        <w:t xml:space="preserve"> al tiempo que se persigue la eficiencia y la integración de los procesos con el Convenio sobre la Diversidad Biológica</w:t>
      </w:r>
      <w:r w:rsidR="0080378C" w:rsidRPr="00DC2E9C">
        <w:t xml:space="preserve"> </w:t>
      </w:r>
      <w:r w:rsidRPr="00DC2E9C">
        <w:t>y el Protocolo de Cartagena sobre Seguridad de la Biotecnología,</w:t>
      </w:r>
    </w:p>
    <w:p w14:paraId="57790266" w14:textId="0762051F" w:rsidR="00F515FA" w:rsidRPr="00DC2E9C" w:rsidRDefault="00F515FA" w:rsidP="0027476E">
      <w:pPr>
        <w:widowControl w:val="0"/>
        <w:tabs>
          <w:tab w:val="clear" w:pos="567"/>
          <w:tab w:val="clear" w:pos="1134"/>
          <w:tab w:val="clear" w:pos="1701"/>
          <w:tab w:val="clear" w:pos="2268"/>
        </w:tabs>
        <w:autoSpaceDE w:val="0"/>
        <w:autoSpaceDN w:val="0"/>
        <w:spacing w:before="120" w:after="120"/>
        <w:ind w:left="1133" w:right="354" w:firstLine="568"/>
      </w:pPr>
      <w:r w:rsidRPr="00DC2E9C">
        <w:rPr>
          <w:i/>
        </w:rPr>
        <w:t xml:space="preserve">Reafirmando </w:t>
      </w:r>
      <w:r w:rsidRPr="00DC2E9C">
        <w:t>la importante función de la tecnología a la hora de apoyar la eficiencia y la eficacia de las reuniones, sin que eso afecte a la toma de decisiones por consenso,</w:t>
      </w:r>
    </w:p>
    <w:p w14:paraId="5891B7E1" w14:textId="58F7B9D7" w:rsidR="003D762A" w:rsidRPr="00DC2E9C" w:rsidRDefault="003D762A" w:rsidP="00487318">
      <w:pPr>
        <w:pStyle w:val="CBDDesicionText"/>
        <w:rPr>
          <w:i/>
          <w:iCs/>
        </w:rPr>
      </w:pPr>
      <w:r w:rsidRPr="00DC2E9C">
        <w:rPr>
          <w:color w:val="000000"/>
        </w:rPr>
        <w:t>1.</w:t>
      </w:r>
      <w:r w:rsidRPr="00DC2E9C">
        <w:rPr>
          <w:color w:val="000000"/>
        </w:rPr>
        <w:tab/>
      </w:r>
      <w:r w:rsidRPr="00DC2E9C">
        <w:rPr>
          <w:i/>
          <w:color w:val="000000"/>
        </w:rPr>
        <w:t>Toma nota</w:t>
      </w:r>
      <w:r w:rsidRPr="00DC2E9C">
        <w:rPr>
          <w:color w:val="000000"/>
        </w:rPr>
        <w:t xml:space="preserve"> de la decisión 17/-- de la Conferencia de las Partes en el Convenio</w:t>
      </w:r>
      <w:r w:rsidRPr="00DC2E9C">
        <w:t>;</w:t>
      </w:r>
    </w:p>
    <w:p w14:paraId="38C2D0FE" w14:textId="5768EE2F" w:rsidR="00A6412D" w:rsidRPr="00DC2E9C" w:rsidRDefault="003D762A" w:rsidP="0029745D">
      <w:pPr>
        <w:pStyle w:val="CBDDesicionText"/>
      </w:pPr>
      <w:r w:rsidRPr="00DC2E9C">
        <w:rPr>
          <w:color w:val="000000"/>
        </w:rPr>
        <w:lastRenderedPageBreak/>
        <w:t>2.</w:t>
      </w:r>
      <w:r w:rsidRPr="00DC2E9C">
        <w:rPr>
          <w:color w:val="000000"/>
        </w:rPr>
        <w:tab/>
      </w:r>
      <w:r w:rsidRPr="00DC2E9C">
        <w:rPr>
          <w:i/>
        </w:rPr>
        <w:t>Acoge con satisfacción</w:t>
      </w:r>
      <w:r w:rsidRPr="00DC2E9C">
        <w:t xml:space="preserve"> los avances logrados con el instrumento de seguimiento de decisiones, elaborado de conformidad con la decisión </w:t>
      </w:r>
      <w:hyperlink r:id="rId23" w:history="1">
        <w:r w:rsidRPr="00DC2E9C">
          <w:rPr>
            <w:rStyle w:val="Hyperlink"/>
          </w:rPr>
          <w:t>XII/28</w:t>
        </w:r>
      </w:hyperlink>
      <w:r w:rsidRPr="00DC2E9C">
        <w:t xml:space="preserve"> de 17 de octubre de 2014 de la Conferencia de las Partes en el Convenio, tal como se describe en el documento</w:t>
      </w:r>
      <w:r w:rsidR="0080378C" w:rsidRPr="00DC2E9C">
        <w:t xml:space="preserve"> </w:t>
      </w:r>
      <w:r w:rsidRPr="00DC2E9C">
        <w:rPr>
          <w:rStyle w:val="Hyperlink"/>
        </w:rPr>
        <w:t>CBD/SBI/6/INF/11</w:t>
      </w:r>
      <w:r w:rsidRPr="00DC2E9C">
        <w:t>;</w:t>
      </w:r>
    </w:p>
    <w:p w14:paraId="10F59DD9" w14:textId="37613F56" w:rsidR="00145686" w:rsidRPr="00DC2E9C" w:rsidRDefault="003D762A" w:rsidP="00487318">
      <w:pPr>
        <w:pStyle w:val="CBDDesicionText"/>
      </w:pPr>
      <w:r w:rsidRPr="00DC2E9C">
        <w:rPr>
          <w:color w:val="000000"/>
        </w:rPr>
        <w:t>3.</w:t>
      </w:r>
      <w:r w:rsidRPr="00DC2E9C">
        <w:rPr>
          <w:color w:val="000000"/>
        </w:rPr>
        <w:tab/>
      </w:r>
      <w:r w:rsidRPr="00DC2E9C">
        <w:rPr>
          <w:i/>
        </w:rPr>
        <w:t>Decide</w:t>
      </w:r>
      <w:r w:rsidRPr="00DC2E9C">
        <w:t xml:space="preserve"> que las decisiones de la Conferencia de las Partes que actúa como reunión de las Partes en el Protocolo de Nagoya sobre Acceso a los Recursos Genéticos y Participación Justa y Equitativa en los Beneficios que se Deriven de su Utilización se incluyan en el instrumento de seguimiento de decisiones; </w:t>
      </w:r>
    </w:p>
    <w:p w14:paraId="0CCF532A" w14:textId="340ACF54" w:rsidR="003D762A" w:rsidRPr="00DC2E9C" w:rsidRDefault="00145686" w:rsidP="00487318">
      <w:pPr>
        <w:pStyle w:val="CBDDesicionText"/>
        <w:rPr>
          <w:i/>
          <w:iCs/>
        </w:rPr>
      </w:pPr>
      <w:r w:rsidRPr="00DC2E9C">
        <w:rPr>
          <w:color w:val="000000"/>
        </w:rPr>
        <w:t>4.</w:t>
      </w:r>
      <w:r w:rsidRPr="00DC2E9C">
        <w:rPr>
          <w:color w:val="000000"/>
        </w:rPr>
        <w:tab/>
      </w:r>
      <w:r w:rsidRPr="00DC2E9C">
        <w:rPr>
          <w:i/>
        </w:rPr>
        <w:t>Pide</w:t>
      </w:r>
      <w:r w:rsidRPr="00DC2E9C">
        <w:t xml:space="preserve"> a la </w:t>
      </w:r>
      <w:proofErr w:type="gramStart"/>
      <w:r w:rsidRPr="00DC2E9C">
        <w:t>Secretaria Ejecutiva</w:t>
      </w:r>
      <w:proofErr w:type="gramEnd"/>
      <w:r w:rsidRPr="00DC2E9C">
        <w:t xml:space="preserve"> que adopte las medidas necesarias a ese respecto, comenzando por las decisiones de sus reuniones cuarta y quinta;</w:t>
      </w:r>
    </w:p>
    <w:p w14:paraId="725660C1" w14:textId="2E1B0D1B" w:rsidR="00C15602" w:rsidRPr="00DC2E9C" w:rsidRDefault="00C15602" w:rsidP="00487318">
      <w:pPr>
        <w:pStyle w:val="CBDDesicionText"/>
      </w:pPr>
      <w:r w:rsidRPr="00DC2E9C">
        <w:rPr>
          <w:color w:val="000000"/>
        </w:rPr>
        <w:t>5.</w:t>
      </w:r>
      <w:r w:rsidRPr="00DC2E9C">
        <w:rPr>
          <w:color w:val="000000"/>
        </w:rPr>
        <w:tab/>
      </w:r>
      <w:r w:rsidRPr="00DC2E9C">
        <w:rPr>
          <w:i/>
        </w:rPr>
        <w:t>Recuerda</w:t>
      </w:r>
      <w:r w:rsidRPr="00DC2E9C">
        <w:t xml:space="preserve"> su decisión </w:t>
      </w:r>
      <w:hyperlink r:id="rId24" w:history="1">
        <w:r w:rsidRPr="00DC2E9C">
          <w:rPr>
            <w:rStyle w:val="Hyperlink"/>
          </w:rPr>
          <w:t>NP-1/12</w:t>
        </w:r>
      </w:hyperlink>
      <w:r w:rsidRPr="00DC2E9C">
        <w:t xml:space="preserve"> de 14 de octubre de 2014 de celebrar sus futuras reuniones ordinarias en forma concurrente con las reuniones de la Conferencia de las Partes en el Convenio y las reuniones de la Conferencia de las Partes que actúa como reunión de las Partes en el Protocolo de Cartagena sobre Seguridad de la Biotecnología en un período de dos semanas; </w:t>
      </w:r>
    </w:p>
    <w:p w14:paraId="08B62A15" w14:textId="280152C3" w:rsidR="003D762A" w:rsidRPr="00DC2E9C" w:rsidRDefault="0064773A" w:rsidP="00487318">
      <w:pPr>
        <w:pStyle w:val="CBDDesicionText"/>
        <w:rPr>
          <w:i/>
          <w:iCs/>
        </w:rPr>
      </w:pPr>
      <w:r w:rsidRPr="00DC2E9C">
        <w:t>[6.</w:t>
      </w:r>
      <w:r w:rsidRPr="00DC2E9C">
        <w:tab/>
      </w:r>
      <w:r w:rsidRPr="00DC2E9C">
        <w:rPr>
          <w:i/>
        </w:rPr>
        <w:t>Reitera</w:t>
      </w:r>
      <w:r w:rsidRPr="00DC2E9C">
        <w:t xml:space="preserve"> su llamamiento a las Partes [que son países desarrollados] [, y a otras Partes que estén en condiciones de hacerlo,] [a aumentar sus contribuciones] [a contribuir] a</w:t>
      </w:r>
      <w:r w:rsidR="0064435C" w:rsidRPr="00DC2E9C">
        <w:t>l</w:t>
      </w:r>
      <w:r w:rsidRPr="00DC2E9C">
        <w:t xml:space="preserve"> fondo</w:t>
      </w:r>
      <w:r w:rsidR="0064435C" w:rsidRPr="00DC2E9C">
        <w:t xml:space="preserve"> </w:t>
      </w:r>
      <w:r w:rsidRPr="00DC2E9C">
        <w:t>fiduciario</w:t>
      </w:r>
      <w:r w:rsidR="0064435C" w:rsidRPr="00DC2E9C">
        <w:t xml:space="preserve"> </w:t>
      </w:r>
      <w:r w:rsidRPr="00DC2E9C">
        <w:t>voluntario</w:t>
      </w:r>
      <w:r w:rsidR="0064435C" w:rsidRPr="00DC2E9C">
        <w:t xml:space="preserve"> </w:t>
      </w:r>
      <w:r w:rsidRPr="00DC2E9C">
        <w:t>pertinente</w:t>
      </w:r>
      <w:r w:rsidR="0064435C" w:rsidRPr="00DC2E9C">
        <w:t xml:space="preserve"> </w:t>
      </w:r>
      <w:r w:rsidRPr="00DC2E9C">
        <w:t>con el fin de asegurar la participación plena y efectiva de los representantes de las Partes que son países en desarrollo, en particular los países menos adelantados y los pequeños Estados insulares en desarrollo entre ellos, y las Partes con economías en transición, así como a aumentar su contribución al</w:t>
      </w:r>
      <w:r w:rsidR="004B2F02" w:rsidRPr="00DC2E9C">
        <w:t xml:space="preserve"> Fondo Fiduciario Voluntario Especial para Facilitar la Participación de los Pueblos Indígenas y las Comunidades Locales</w:t>
      </w:r>
      <w:r w:rsidRPr="00DC2E9C">
        <w:t>;]</w:t>
      </w:r>
    </w:p>
    <w:p w14:paraId="38BBAA3B" w14:textId="6A54F080" w:rsidR="00E55B64" w:rsidRPr="00DC2E9C" w:rsidRDefault="00354173" w:rsidP="0051725C">
      <w:pPr>
        <w:tabs>
          <w:tab w:val="clear" w:pos="567"/>
          <w:tab w:val="clear" w:pos="1134"/>
          <w:tab w:val="clear" w:pos="1701"/>
          <w:tab w:val="clear" w:pos="2268"/>
          <w:tab w:val="left" w:pos="2250"/>
        </w:tabs>
        <w:ind w:left="1170" w:firstLine="540"/>
        <w:rPr>
          <w:rFonts w:ascii="Arial" w:eastAsia="Arial" w:hAnsi="Arial" w:cs="Arial"/>
          <w:sz w:val="20"/>
          <w:szCs w:val="20"/>
        </w:rPr>
      </w:pPr>
      <w:r w:rsidRPr="00DC2E9C">
        <w:rPr>
          <w:color w:val="000000"/>
        </w:rPr>
        <w:t>7.</w:t>
      </w:r>
      <w:r w:rsidRPr="00DC2E9C">
        <w:rPr>
          <w:color w:val="000000"/>
        </w:rPr>
        <w:tab/>
      </w:r>
      <w:r w:rsidRPr="00DC2E9C">
        <w:rPr>
          <w:i/>
        </w:rPr>
        <w:t>Observa</w:t>
      </w:r>
      <w:r w:rsidRPr="00DC2E9C">
        <w:t xml:space="preserve"> que los presidentes de los grupos que examinan cuestiones en virtud del Protocolo de Nagoya deben ser seleccionados entre las Partes en el Protocolo.</w:t>
      </w:r>
      <w:bookmarkStart w:id="3" w:name="_Hlk214832063"/>
    </w:p>
    <w:p w14:paraId="3241D00F" w14:textId="77777777" w:rsidR="00EF7007" w:rsidRPr="00DC2E9C" w:rsidRDefault="00EF7007" w:rsidP="00444CD0">
      <w:pPr>
        <w:pStyle w:val="Para1"/>
        <w:numPr>
          <w:ilvl w:val="0"/>
          <w:numId w:val="0"/>
        </w:numPr>
        <w:ind w:left="567"/>
      </w:pPr>
    </w:p>
    <w:p w14:paraId="76E807E5" w14:textId="4E2C3B72" w:rsidR="00A111D1" w:rsidRPr="00DC2E9C" w:rsidRDefault="003D762A" w:rsidP="0092087F">
      <w:pPr>
        <w:pStyle w:val="Para1"/>
        <w:numPr>
          <w:ilvl w:val="0"/>
          <w:numId w:val="0"/>
        </w:numPr>
        <w:ind w:left="567"/>
        <w:jc w:val="center"/>
      </w:pPr>
      <w:r w:rsidRPr="00DC2E9C">
        <w:t>_______________</w:t>
      </w:r>
      <w:bookmarkEnd w:id="3"/>
    </w:p>
    <w:p w14:paraId="767D0525" w14:textId="77777777" w:rsidR="00AA46C0" w:rsidRPr="00DC2E9C" w:rsidRDefault="00AA46C0" w:rsidP="00444CD0">
      <w:pPr>
        <w:pStyle w:val="Para1"/>
        <w:numPr>
          <w:ilvl w:val="0"/>
          <w:numId w:val="0"/>
        </w:numPr>
        <w:ind w:left="567"/>
      </w:pPr>
    </w:p>
    <w:sectPr w:rsidR="00AA46C0" w:rsidRPr="00DC2E9C" w:rsidSect="00B60CA7">
      <w:headerReference w:type="even" r:id="rId25"/>
      <w:headerReference w:type="default" r:id="rId26"/>
      <w:footerReference w:type="even" r:id="rId27"/>
      <w:footerReference w:type="default" r:id="rId2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980FF" w14:textId="77777777" w:rsidR="00AE106C" w:rsidRPr="00AE3DD8" w:rsidRDefault="00AE106C" w:rsidP="00CF1848">
      <w:r w:rsidRPr="00AE3DD8">
        <w:separator/>
      </w:r>
    </w:p>
  </w:endnote>
  <w:endnote w:type="continuationSeparator" w:id="0">
    <w:p w14:paraId="0766DD45" w14:textId="77777777" w:rsidR="00AE106C" w:rsidRPr="00AE3DD8" w:rsidRDefault="00AE106C" w:rsidP="00CF1848">
      <w:r w:rsidRPr="00AE3D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0D7B" w14:textId="5ADB4F78" w:rsidR="00B60CA7" w:rsidRDefault="00B60CA7" w:rsidP="00B60CA7">
    <w:pPr>
      <w:pStyle w:val="Footer"/>
    </w:pPr>
    <w:r>
      <w:fldChar w:fldCharType="begin"/>
    </w:r>
    <w:r>
      <w:instrText xml:space="preserve"> PAGE </w:instrText>
    </w:r>
    <w:r>
      <w:fldChar w:fldCharType="separate"/>
    </w:r>
    <w:r>
      <w:t>26</w:t>
    </w:r>
    <w:r>
      <w:fldChar w:fldCharType="end"/>
    </w:r>
    <w:r>
      <w:t>/</w:t>
    </w:r>
    <w:fldSimple w:instr=" NUMPAGES \* MERGEFORMAT ">
      <w:r>
        <w:t>38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6B861" w14:textId="142EE517" w:rsidR="00B60CA7" w:rsidRDefault="00B60CA7" w:rsidP="00B60CA7">
    <w:pPr>
      <w:pStyle w:val="Footer"/>
      <w:jc w:val="right"/>
    </w:pPr>
    <w:r>
      <w:fldChar w:fldCharType="begin"/>
    </w:r>
    <w:r>
      <w:instrText xml:space="preserve"> PAGE </w:instrText>
    </w:r>
    <w:r>
      <w:fldChar w:fldCharType="separate"/>
    </w:r>
    <w:r>
      <w:t>26</w:t>
    </w:r>
    <w:r>
      <w:fldChar w:fldCharType="end"/>
    </w:r>
    <w:r>
      <w:t>/</w:t>
    </w:r>
    <w:fldSimple w:instr=" NUMPAGES \* MERGEFORMAT ">
      <w:r>
        <w:t>38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1FDAD" w14:textId="77777777" w:rsidR="00AE106C" w:rsidRPr="00AE3DD8" w:rsidRDefault="00AE106C" w:rsidP="00CF1848">
      <w:r w:rsidRPr="00AE3DD8">
        <w:separator/>
      </w:r>
    </w:p>
  </w:footnote>
  <w:footnote w:type="continuationSeparator" w:id="0">
    <w:p w14:paraId="6CBE3052" w14:textId="77777777" w:rsidR="00AE106C" w:rsidRPr="00AE3DD8" w:rsidRDefault="00AE106C" w:rsidP="00CF1848">
      <w:r w:rsidRPr="00AE3DD8">
        <w:continuationSeparator/>
      </w:r>
    </w:p>
  </w:footnote>
  <w:footnote w:type="continuationNotice" w:id="1">
    <w:p w14:paraId="4AF15C81" w14:textId="77777777" w:rsidR="00AE106C" w:rsidRDefault="00AE106C"/>
  </w:footnote>
  <w:footnote w:id="2">
    <w:p w14:paraId="4D268E6E" w14:textId="3D971E00" w:rsidR="00A00013" w:rsidRPr="00A00013" w:rsidRDefault="00A00013" w:rsidP="00A00013">
      <w:pPr>
        <w:pStyle w:val="FootnoteText"/>
      </w:pPr>
      <w:r w:rsidRPr="0092087F">
        <w:rPr>
          <w:rStyle w:val="FootnoteReference"/>
        </w:rPr>
        <w:footnoteRef/>
      </w:r>
      <w:r w:rsidRPr="00A00013">
        <w:t xml:space="preserve"> Naciones Unidas, </w:t>
      </w:r>
      <w:r w:rsidRPr="00A00013">
        <w:rPr>
          <w:i/>
          <w:iCs/>
        </w:rPr>
        <w:t>Treaty Series</w:t>
      </w:r>
      <w:r w:rsidRPr="00A00013">
        <w:t xml:space="preserve">, vol. 1760, </w:t>
      </w:r>
      <w:r>
        <w:t>núm</w:t>
      </w:r>
      <w:r w:rsidRPr="00A00013">
        <w:t>. 30619.</w:t>
      </w:r>
    </w:p>
  </w:footnote>
  <w:footnote w:id="3">
    <w:p w14:paraId="63490835" w14:textId="04A45BE4" w:rsidR="007E0D99" w:rsidRPr="0092087F" w:rsidRDefault="007E0D99" w:rsidP="007E0D99">
      <w:pPr>
        <w:pStyle w:val="FootnoteText"/>
      </w:pPr>
      <w:r>
        <w:rPr>
          <w:rStyle w:val="FootnoteReference"/>
        </w:rPr>
        <w:footnoteRef/>
      </w:r>
      <w:r>
        <w:t xml:space="preserve"> </w:t>
      </w:r>
      <w:r>
        <w:rPr>
          <w:i/>
          <w:iCs/>
        </w:rPr>
        <w:t>Ibid.</w:t>
      </w:r>
      <w:r>
        <w:t>, vol. 2226, núm. 30619.</w:t>
      </w:r>
    </w:p>
  </w:footnote>
  <w:footnote w:id="4">
    <w:p w14:paraId="5C62366F" w14:textId="1F9E6E81" w:rsidR="00CE7449" w:rsidRPr="0092087F" w:rsidRDefault="00CE7449">
      <w:pPr>
        <w:pStyle w:val="FootnoteText"/>
      </w:pPr>
      <w:r>
        <w:rPr>
          <w:rStyle w:val="FootnoteReference"/>
        </w:rPr>
        <w:footnoteRef/>
      </w:r>
      <w:r>
        <w:t xml:space="preserve"> </w:t>
      </w:r>
      <w:r>
        <w:rPr>
          <w:i/>
          <w:iCs/>
        </w:rPr>
        <w:t>Ibid.</w:t>
      </w:r>
      <w:r>
        <w:t>, vol. 3008,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CF42" w14:textId="4B6AABF2" w:rsidR="00035EDE" w:rsidRPr="0027476E" w:rsidRDefault="00035EDE">
    <w:pPr>
      <w:pStyle w:val="Header"/>
    </w:pPr>
    <w:r>
      <w:t>CBD/SBI/6/CRP.9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2C47C" w14:textId="2DA8EBFB" w:rsidR="00B60CA7" w:rsidRPr="0027476E" w:rsidRDefault="006538CD" w:rsidP="006538CD">
    <w:pPr>
      <w:pStyle w:val="Header"/>
      <w:jc w:val="right"/>
    </w:pPr>
    <w:r>
      <w:t>CBD/SBI/6/CRP.9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13B175F"/>
    <w:multiLevelType w:val="hybridMultilevel"/>
    <w:tmpl w:val="8C483FE8"/>
    <w:lvl w:ilvl="0" w:tplc="8DC2CF76">
      <w:start w:val="1"/>
      <w:numFmt w:val="lowerLetter"/>
      <w:lvlText w:val="(%1)"/>
      <w:lvlJc w:val="left"/>
      <w:pPr>
        <w:ind w:left="2121" w:hanging="360"/>
      </w:pPr>
      <w:rPr>
        <w:rFonts w:hint="default"/>
      </w:rPr>
    </w:lvl>
    <w:lvl w:ilvl="1" w:tplc="04090019" w:tentative="1">
      <w:start w:val="1"/>
      <w:numFmt w:val="lowerLetter"/>
      <w:lvlText w:val="%2."/>
      <w:lvlJc w:val="left"/>
      <w:pPr>
        <w:ind w:left="2841" w:hanging="360"/>
      </w:pPr>
    </w:lvl>
    <w:lvl w:ilvl="2" w:tplc="0409001B" w:tentative="1">
      <w:start w:val="1"/>
      <w:numFmt w:val="lowerRoman"/>
      <w:lvlText w:val="%3."/>
      <w:lvlJc w:val="right"/>
      <w:pPr>
        <w:ind w:left="3561" w:hanging="180"/>
      </w:pPr>
    </w:lvl>
    <w:lvl w:ilvl="3" w:tplc="0409000F" w:tentative="1">
      <w:start w:val="1"/>
      <w:numFmt w:val="decimal"/>
      <w:lvlText w:val="%4."/>
      <w:lvlJc w:val="left"/>
      <w:pPr>
        <w:ind w:left="4281" w:hanging="360"/>
      </w:pPr>
    </w:lvl>
    <w:lvl w:ilvl="4" w:tplc="04090019" w:tentative="1">
      <w:start w:val="1"/>
      <w:numFmt w:val="lowerLetter"/>
      <w:lvlText w:val="%5."/>
      <w:lvlJc w:val="left"/>
      <w:pPr>
        <w:ind w:left="5001" w:hanging="360"/>
      </w:pPr>
    </w:lvl>
    <w:lvl w:ilvl="5" w:tplc="0409001B" w:tentative="1">
      <w:start w:val="1"/>
      <w:numFmt w:val="lowerRoman"/>
      <w:lvlText w:val="%6."/>
      <w:lvlJc w:val="right"/>
      <w:pPr>
        <w:ind w:left="5721" w:hanging="180"/>
      </w:pPr>
    </w:lvl>
    <w:lvl w:ilvl="6" w:tplc="0409000F" w:tentative="1">
      <w:start w:val="1"/>
      <w:numFmt w:val="decimal"/>
      <w:lvlText w:val="%7."/>
      <w:lvlJc w:val="left"/>
      <w:pPr>
        <w:ind w:left="6441" w:hanging="360"/>
      </w:pPr>
    </w:lvl>
    <w:lvl w:ilvl="7" w:tplc="04090019" w:tentative="1">
      <w:start w:val="1"/>
      <w:numFmt w:val="lowerLetter"/>
      <w:lvlText w:val="%8."/>
      <w:lvlJc w:val="left"/>
      <w:pPr>
        <w:ind w:left="7161" w:hanging="360"/>
      </w:pPr>
    </w:lvl>
    <w:lvl w:ilvl="8" w:tplc="0409001B" w:tentative="1">
      <w:start w:val="1"/>
      <w:numFmt w:val="lowerRoman"/>
      <w:lvlText w:val="%9."/>
      <w:lvlJc w:val="right"/>
      <w:pPr>
        <w:ind w:left="7881"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5356EC"/>
    <w:multiLevelType w:val="multilevel"/>
    <w:tmpl w:val="07D269C8"/>
    <w:numStyleLink w:val="CBDHeadings"/>
  </w:abstractNum>
  <w:abstractNum w:abstractNumId="2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8BD5880"/>
    <w:multiLevelType w:val="hybridMultilevel"/>
    <w:tmpl w:val="D6FE55F0"/>
    <w:styleLink w:val="ImportedStyle3"/>
    <w:lvl w:ilvl="0" w:tplc="37BEC9F0">
      <w:start w:val="1"/>
      <w:numFmt w:val="decimal"/>
      <w:lvlText w:val="%1."/>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9C41236">
      <w:start w:val="1"/>
      <w:numFmt w:val="lowerLetter"/>
      <w:lvlText w:val="(%2)"/>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BB2B31C">
      <w:start w:val="1"/>
      <w:numFmt w:val="lowerRoman"/>
      <w:lvlText w:val="(%3)"/>
      <w:lvlJc w:val="left"/>
      <w:pPr>
        <w:tabs>
          <w:tab w:val="left" w:pos="1134"/>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ACC7248">
      <w:start w:val="1"/>
      <w:numFmt w:val="decimal"/>
      <w:lvlText w:val="(%4)"/>
      <w:lvlJc w:val="left"/>
      <w:pPr>
        <w:tabs>
          <w:tab w:val="left" w:pos="1134"/>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3A09976">
      <w:start w:val="1"/>
      <w:numFmt w:val="lowerLetter"/>
      <w:lvlText w:val="(%5)"/>
      <w:lvlJc w:val="left"/>
      <w:pPr>
        <w:tabs>
          <w:tab w:val="left" w:pos="1134"/>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0129756">
      <w:start w:val="1"/>
      <w:numFmt w:val="lowerRoman"/>
      <w:lvlText w:val="(%6)"/>
      <w:lvlJc w:val="left"/>
      <w:pPr>
        <w:tabs>
          <w:tab w:val="left" w:pos="1134"/>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8D2CED6">
      <w:start w:val="1"/>
      <w:numFmt w:val="decimal"/>
      <w:lvlText w:val="%7."/>
      <w:lvlJc w:val="left"/>
      <w:pPr>
        <w:tabs>
          <w:tab w:val="left" w:pos="1134"/>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E8259BE">
      <w:start w:val="1"/>
      <w:numFmt w:val="lowerLetter"/>
      <w:lvlText w:val="%8."/>
      <w:lvlJc w:val="left"/>
      <w:pPr>
        <w:tabs>
          <w:tab w:val="left" w:pos="1134"/>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6CCBE3A">
      <w:start w:val="1"/>
      <w:numFmt w:val="lowerRoman"/>
      <w:lvlText w:val="%9."/>
      <w:lvlJc w:val="left"/>
      <w:pPr>
        <w:tabs>
          <w:tab w:val="left" w:pos="1134"/>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8" w15:restartNumberingAfterBreak="0">
    <w:nsid w:val="398E2FF3"/>
    <w:multiLevelType w:val="multilevel"/>
    <w:tmpl w:val="222A08B4"/>
    <w:numStyleLink w:val="ListCBD"/>
  </w:abstractNum>
  <w:abstractNum w:abstractNumId="29" w15:restartNumberingAfterBreak="0">
    <w:nsid w:val="3B5D313C"/>
    <w:multiLevelType w:val="hybridMultilevel"/>
    <w:tmpl w:val="5CD85972"/>
    <w:lvl w:ilvl="0" w:tplc="D52A6A10">
      <w:start w:val="1"/>
      <w:numFmt w:val="lowerLetter"/>
      <w:lvlText w:val="%1)"/>
      <w:lvlJc w:val="left"/>
      <w:pPr>
        <w:ind w:left="790" w:hanging="4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11635A5"/>
    <w:multiLevelType w:val="hybridMultilevel"/>
    <w:tmpl w:val="B3F09AF8"/>
    <w:numStyleLink w:val="ImportedStyle2"/>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1921DC6"/>
    <w:multiLevelType w:val="hybridMultilevel"/>
    <w:tmpl w:val="C9AC5BC6"/>
    <w:styleLink w:val="ImportedStyle4"/>
    <w:lvl w:ilvl="0" w:tplc="46F45E2C">
      <w:start w:val="1"/>
      <w:numFmt w:val="decimal"/>
      <w:lvlText w:val="%1."/>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F008800">
      <w:start w:val="1"/>
      <w:numFmt w:val="lowerLetter"/>
      <w:lvlText w:val="(%2)"/>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1F8C948">
      <w:start w:val="1"/>
      <w:numFmt w:val="lowerRoman"/>
      <w:lvlText w:val="(%3)"/>
      <w:lvlJc w:val="left"/>
      <w:pPr>
        <w:tabs>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A46B68A">
      <w:start w:val="1"/>
      <w:numFmt w:val="decimal"/>
      <w:lvlText w:val="(%4)"/>
      <w:lvlJc w:val="left"/>
      <w:pPr>
        <w:tabs>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2FC20F0">
      <w:start w:val="1"/>
      <w:numFmt w:val="lowerLetter"/>
      <w:lvlText w:val="(%5)"/>
      <w:lvlJc w:val="left"/>
      <w:pPr>
        <w:tabs>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A22D57A">
      <w:start w:val="1"/>
      <w:numFmt w:val="lowerRoman"/>
      <w:lvlText w:val="(%6)"/>
      <w:lvlJc w:val="left"/>
      <w:pPr>
        <w:tabs>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8E615D8">
      <w:start w:val="1"/>
      <w:numFmt w:val="decimal"/>
      <w:lvlText w:val="%7."/>
      <w:lvlJc w:val="left"/>
      <w:pPr>
        <w:tabs>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2CE3948">
      <w:start w:val="1"/>
      <w:numFmt w:val="lowerLetter"/>
      <w:lvlText w:val="%8."/>
      <w:lvlJc w:val="left"/>
      <w:pPr>
        <w:tabs>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FEDEE4">
      <w:start w:val="1"/>
      <w:numFmt w:val="lowerRoman"/>
      <w:lvlText w:val="%9."/>
      <w:lvlJc w:val="left"/>
      <w:pPr>
        <w:tabs>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2120D2"/>
    <w:multiLevelType w:val="hybridMultilevel"/>
    <w:tmpl w:val="B3F09AF8"/>
    <w:styleLink w:val="ImportedStyle2"/>
    <w:lvl w:ilvl="0" w:tplc="C9E4AC06">
      <w:start w:val="1"/>
      <w:numFmt w:val="bullet"/>
      <w:lvlText w:val="A."/>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0680DF92">
      <w:start w:val="1"/>
      <w:numFmt w:val="bullet"/>
      <w:lvlText w:val="A."/>
      <w:lvlJc w:val="left"/>
      <w:pPr>
        <w:ind w:left="12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tplc="99D2B54A">
      <w:start w:val="1"/>
      <w:numFmt w:val="bullet"/>
      <w:lvlText w:val="A."/>
      <w:lvlJc w:val="left"/>
      <w:pPr>
        <w:ind w:left="20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3" w:tplc="6066A9CE">
      <w:start w:val="1"/>
      <w:numFmt w:val="bullet"/>
      <w:lvlText w:val="A."/>
      <w:lvlJc w:val="left"/>
      <w:pPr>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9CCFD6">
      <w:start w:val="1"/>
      <w:numFmt w:val="bullet"/>
      <w:lvlText w:val="A."/>
      <w:lvlJc w:val="left"/>
      <w:pPr>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DAC4180C">
      <w:start w:val="1"/>
      <w:numFmt w:val="bullet"/>
      <w:lvlText w:val="A."/>
      <w:lvlJc w:val="left"/>
      <w:pPr>
        <w:ind w:left="41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6" w:tplc="E2CEAEFE">
      <w:start w:val="1"/>
      <w:numFmt w:val="bullet"/>
      <w:lvlText w:val="A."/>
      <w:lvlJc w:val="left"/>
      <w:pPr>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B17C7862">
      <w:start w:val="1"/>
      <w:numFmt w:val="bullet"/>
      <w:lvlText w:val="A."/>
      <w:lvlJc w:val="left"/>
      <w:pPr>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AE2C4450">
      <w:start w:val="1"/>
      <w:numFmt w:val="bullet"/>
      <w:lvlText w:val="A."/>
      <w:lvlJc w:val="left"/>
      <w:pPr>
        <w:ind w:left="6327" w:hanging="5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5D943BEE"/>
    <w:multiLevelType w:val="multilevel"/>
    <w:tmpl w:val="222A08B4"/>
    <w:numStyleLink w:val="ListCBD"/>
  </w:abstractNum>
  <w:abstractNum w:abstractNumId="44" w15:restartNumberingAfterBreak="0">
    <w:nsid w:val="5DC76708"/>
    <w:multiLevelType w:val="hybridMultilevel"/>
    <w:tmpl w:val="222A08B4"/>
    <w:numStyleLink w:val="ListCBD"/>
  </w:abstractNum>
  <w:abstractNum w:abstractNumId="45" w15:restartNumberingAfterBreak="0">
    <w:nsid w:val="63376E21"/>
    <w:multiLevelType w:val="hybridMultilevel"/>
    <w:tmpl w:val="575839E6"/>
    <w:lvl w:ilvl="0" w:tplc="0409000F">
      <w:start w:val="1"/>
      <w:numFmt w:val="decimal"/>
      <w:lvlText w:val="%1."/>
      <w:lvlJc w:val="left"/>
      <w:pPr>
        <w:ind w:left="1827" w:hanging="360"/>
      </w:pPr>
    </w:lvl>
    <w:lvl w:ilvl="1" w:tplc="04090019" w:tentative="1">
      <w:start w:val="1"/>
      <w:numFmt w:val="lowerLetter"/>
      <w:lvlText w:val="%2."/>
      <w:lvlJc w:val="left"/>
      <w:pPr>
        <w:ind w:left="2547" w:hanging="360"/>
      </w:pPr>
    </w:lvl>
    <w:lvl w:ilvl="2" w:tplc="0409001B" w:tentative="1">
      <w:start w:val="1"/>
      <w:numFmt w:val="lowerRoman"/>
      <w:lvlText w:val="%3."/>
      <w:lvlJc w:val="right"/>
      <w:pPr>
        <w:ind w:left="3267" w:hanging="180"/>
      </w:pPr>
    </w:lvl>
    <w:lvl w:ilvl="3" w:tplc="0409000F" w:tentative="1">
      <w:start w:val="1"/>
      <w:numFmt w:val="decimal"/>
      <w:lvlText w:val="%4."/>
      <w:lvlJc w:val="left"/>
      <w:pPr>
        <w:ind w:left="3987" w:hanging="360"/>
      </w:pPr>
    </w:lvl>
    <w:lvl w:ilvl="4" w:tplc="04090019" w:tentative="1">
      <w:start w:val="1"/>
      <w:numFmt w:val="lowerLetter"/>
      <w:lvlText w:val="%5."/>
      <w:lvlJc w:val="left"/>
      <w:pPr>
        <w:ind w:left="4707" w:hanging="360"/>
      </w:pPr>
    </w:lvl>
    <w:lvl w:ilvl="5" w:tplc="0409001B" w:tentative="1">
      <w:start w:val="1"/>
      <w:numFmt w:val="lowerRoman"/>
      <w:lvlText w:val="%6."/>
      <w:lvlJc w:val="right"/>
      <w:pPr>
        <w:ind w:left="5427" w:hanging="180"/>
      </w:pPr>
    </w:lvl>
    <w:lvl w:ilvl="6" w:tplc="0409000F" w:tentative="1">
      <w:start w:val="1"/>
      <w:numFmt w:val="decimal"/>
      <w:lvlText w:val="%7."/>
      <w:lvlJc w:val="left"/>
      <w:pPr>
        <w:ind w:left="6147" w:hanging="360"/>
      </w:pPr>
    </w:lvl>
    <w:lvl w:ilvl="7" w:tplc="04090019" w:tentative="1">
      <w:start w:val="1"/>
      <w:numFmt w:val="lowerLetter"/>
      <w:lvlText w:val="%8."/>
      <w:lvlJc w:val="left"/>
      <w:pPr>
        <w:ind w:left="6867" w:hanging="360"/>
      </w:pPr>
    </w:lvl>
    <w:lvl w:ilvl="8" w:tplc="0409001B" w:tentative="1">
      <w:start w:val="1"/>
      <w:numFmt w:val="lowerRoman"/>
      <w:lvlText w:val="%9."/>
      <w:lvlJc w:val="right"/>
      <w:pPr>
        <w:ind w:left="7587" w:hanging="180"/>
      </w:pPr>
    </w:lvl>
  </w:abstractNum>
  <w:abstractNum w:abstractNumId="46" w15:restartNumberingAfterBreak="0">
    <w:nsid w:val="6361564F"/>
    <w:multiLevelType w:val="hybridMultilevel"/>
    <w:tmpl w:val="5BECF0C8"/>
    <w:lvl w:ilvl="0" w:tplc="D8605410">
      <w:start w:val="1"/>
      <w:numFmt w:val="decimal"/>
      <w:lvlText w:val="%1."/>
      <w:lvlJc w:val="left"/>
      <w:pPr>
        <w:ind w:left="1704" w:hanging="57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7" w15:restartNumberingAfterBreak="0">
    <w:nsid w:val="63A85F4A"/>
    <w:multiLevelType w:val="hybridMultilevel"/>
    <w:tmpl w:val="E0165E86"/>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8" w15:restartNumberingAfterBreak="0">
    <w:nsid w:val="68B70991"/>
    <w:multiLevelType w:val="multilevel"/>
    <w:tmpl w:val="222A08B4"/>
    <w:numStyleLink w:val="ListCBD"/>
  </w:abstractNum>
  <w:abstractNum w:abstractNumId="4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830828777">
    <w:abstractNumId w:val="35"/>
  </w:num>
  <w:num w:numId="2" w16cid:durableId="1858829">
    <w:abstractNumId w:val="33"/>
  </w:num>
  <w:num w:numId="3" w16cid:durableId="1333221471">
    <w:abstractNumId w:val="50"/>
  </w:num>
  <w:num w:numId="4" w16cid:durableId="1072390599">
    <w:abstractNumId w:val="51"/>
  </w:num>
  <w:num w:numId="5" w16cid:durableId="960385107">
    <w:abstractNumId w:val="34"/>
  </w:num>
  <w:num w:numId="6" w16cid:durableId="893932166">
    <w:abstractNumId w:val="49"/>
  </w:num>
  <w:num w:numId="7" w16cid:durableId="323945383">
    <w:abstractNumId w:val="43"/>
  </w:num>
  <w:num w:numId="8" w16cid:durableId="995449888">
    <w:abstractNumId w:val="44"/>
  </w:num>
  <w:num w:numId="9" w16cid:durableId="1874608142">
    <w:abstractNumId w:val="44"/>
    <w:lvlOverride w:ilvl="0">
      <w:lvl w:ilvl="0" w:tplc="1304056A">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02A267A0">
        <w:start w:val="1"/>
        <w:numFmt w:val="lowerLetter"/>
        <w:lvlText w:val="(%2)"/>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BCB01DE8">
        <w:start w:val="1"/>
        <w:numFmt w:val="lowerRoman"/>
        <w:lvlText w:val="(%3)"/>
        <w:lvlJc w:val="left"/>
        <w:pPr>
          <w:tabs>
            <w:tab w:val="num" w:pos="2835"/>
          </w:tabs>
          <w:ind w:left="2268"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AA7CFFBC">
        <w:start w:val="1"/>
        <w:numFmt w:val="decimal"/>
        <w:lvlText w:val="(%4)"/>
        <w:lvlJc w:val="left"/>
        <w:pPr>
          <w:tabs>
            <w:tab w:val="num" w:pos="3402"/>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6966FF70">
        <w:start w:val="1"/>
        <w:numFmt w:val="lowerLetter"/>
        <w:lvlText w:val="(%5)"/>
        <w:lvlJc w:val="left"/>
        <w:pPr>
          <w:tabs>
            <w:tab w:val="num"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10A4A092">
        <w:start w:val="1"/>
        <w:numFmt w:val="lowerRoman"/>
        <w:lvlText w:val="(%6)"/>
        <w:lvlJc w:val="left"/>
        <w:pPr>
          <w:tabs>
            <w:tab w:val="num" w:pos="3393"/>
          </w:tabs>
          <w:ind w:left="282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A54A7BE6">
        <w:start w:val="1"/>
        <w:numFmt w:val="decimal"/>
        <w:lvlText w:val="%7."/>
        <w:lvlJc w:val="left"/>
        <w:pPr>
          <w:tabs>
            <w:tab w:val="num" w:pos="3753"/>
          </w:tabs>
          <w:ind w:left="318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AC361B10">
        <w:start w:val="1"/>
        <w:numFmt w:val="lowerLetter"/>
        <w:lvlText w:val="%8."/>
        <w:lvlJc w:val="left"/>
        <w:pPr>
          <w:tabs>
            <w:tab w:val="num" w:pos="4113"/>
          </w:tabs>
          <w:ind w:left="354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85942416">
        <w:start w:val="1"/>
        <w:numFmt w:val="lowerRoman"/>
        <w:lvlText w:val="%9."/>
        <w:lvlJc w:val="left"/>
        <w:pPr>
          <w:tabs>
            <w:tab w:val="num" w:pos="4473"/>
          </w:tabs>
          <w:ind w:left="390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16cid:durableId="1380589189">
    <w:abstractNumId w:val="42"/>
  </w:num>
  <w:num w:numId="11" w16cid:durableId="1378160486">
    <w:abstractNumId w:val="30"/>
  </w:num>
  <w:num w:numId="12" w16cid:durableId="147333449">
    <w:abstractNumId w:val="44"/>
    <w:lvlOverride w:ilvl="0">
      <w:startOverride w:val="18"/>
    </w:lvlOverride>
  </w:num>
  <w:num w:numId="13" w16cid:durableId="1469319387">
    <w:abstractNumId w:val="44"/>
    <w:lvlOverride w:ilvl="0">
      <w:startOverride w:val="44"/>
    </w:lvlOverride>
  </w:num>
  <w:num w:numId="14" w16cid:durableId="1890649726">
    <w:abstractNumId w:val="27"/>
  </w:num>
  <w:num w:numId="15" w16cid:durableId="261646723">
    <w:abstractNumId w:val="44"/>
    <w:lvlOverride w:ilvl="0">
      <w:startOverride w:val="45"/>
    </w:lvlOverride>
  </w:num>
  <w:num w:numId="16" w16cid:durableId="993945842">
    <w:abstractNumId w:val="37"/>
  </w:num>
  <w:num w:numId="17" w16cid:durableId="560672902">
    <w:abstractNumId w:val="14"/>
  </w:num>
  <w:num w:numId="18" w16cid:durableId="1933662228">
    <w:abstractNumId w:val="26"/>
  </w:num>
  <w:num w:numId="19" w16cid:durableId="1991909117">
    <w:abstractNumId w:val="11"/>
  </w:num>
  <w:num w:numId="20" w16cid:durableId="1138956019">
    <w:abstractNumId w:val="18"/>
  </w:num>
  <w:num w:numId="21" w16cid:durableId="607395260">
    <w:abstractNumId w:val="9"/>
  </w:num>
  <w:num w:numId="22" w16cid:durableId="98110136">
    <w:abstractNumId w:val="7"/>
  </w:num>
  <w:num w:numId="23" w16cid:durableId="920676582">
    <w:abstractNumId w:val="6"/>
  </w:num>
  <w:num w:numId="24" w16cid:durableId="447286378">
    <w:abstractNumId w:val="5"/>
  </w:num>
  <w:num w:numId="25" w16cid:durableId="1532258362">
    <w:abstractNumId w:val="4"/>
  </w:num>
  <w:num w:numId="26" w16cid:durableId="1587106058">
    <w:abstractNumId w:val="8"/>
  </w:num>
  <w:num w:numId="27" w16cid:durableId="1646355732">
    <w:abstractNumId w:val="3"/>
  </w:num>
  <w:num w:numId="28" w16cid:durableId="2006930253">
    <w:abstractNumId w:val="2"/>
  </w:num>
  <w:num w:numId="29" w16cid:durableId="1811677887">
    <w:abstractNumId w:val="1"/>
  </w:num>
  <w:num w:numId="30" w16cid:durableId="537353487">
    <w:abstractNumId w:val="0"/>
  </w:num>
  <w:num w:numId="31" w16cid:durableId="2069499237">
    <w:abstractNumId w:val="48"/>
  </w:num>
  <w:num w:numId="32" w16cid:durableId="158270868">
    <w:abstractNumId w:val="52"/>
  </w:num>
  <w:num w:numId="33" w16cid:durableId="159275565">
    <w:abstractNumId w:val="20"/>
  </w:num>
  <w:num w:numId="34" w16cid:durableId="271714945">
    <w:abstractNumId w:val="22"/>
  </w:num>
  <w:num w:numId="35" w16cid:durableId="1638680439">
    <w:abstractNumId w:val="48"/>
    <w:lvlOverride w:ilvl="0">
      <w:startOverride w:val="1"/>
    </w:lvlOverride>
  </w:num>
  <w:num w:numId="36" w16cid:durableId="1865050652">
    <w:abstractNumId w:val="38"/>
  </w:num>
  <w:num w:numId="37" w16cid:durableId="152986975">
    <w:abstractNumId w:val="32"/>
  </w:num>
  <w:num w:numId="38" w16cid:durableId="1295136099">
    <w:abstractNumId w:val="41"/>
  </w:num>
  <w:num w:numId="39" w16cid:durableId="80179172">
    <w:abstractNumId w:val="40"/>
  </w:num>
  <w:num w:numId="40"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1076976">
    <w:abstractNumId w:val="15"/>
  </w:num>
  <w:num w:numId="42" w16cid:durableId="939752621">
    <w:abstractNumId w:val="36"/>
  </w:num>
  <w:num w:numId="43" w16cid:durableId="915044361">
    <w:abstractNumId w:val="28"/>
  </w:num>
  <w:num w:numId="44" w16cid:durableId="855196379">
    <w:abstractNumId w:val="17"/>
  </w:num>
  <w:num w:numId="45"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01917413">
    <w:abstractNumId w:val="19"/>
  </w:num>
  <w:num w:numId="47" w16cid:durableId="708722651">
    <w:abstractNumId w:val="10"/>
  </w:num>
  <w:num w:numId="48"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8112374">
    <w:abstractNumId w:val="12"/>
  </w:num>
  <w:num w:numId="51" w16cid:durableId="1607615596">
    <w:abstractNumId w:val="23"/>
  </w:num>
  <w:num w:numId="52" w16cid:durableId="643118139">
    <w:abstractNumId w:val="23"/>
    <w:lvlOverride w:ilvl="0">
      <w:startOverride w:val="1"/>
    </w:lvlOverride>
  </w:num>
  <w:num w:numId="53" w16cid:durableId="820851909">
    <w:abstractNumId w:val="23"/>
    <w:lvlOverride w:ilvl="0">
      <w:startOverride w:val="1"/>
    </w:lvlOverride>
  </w:num>
  <w:num w:numId="54" w16cid:durableId="709648587">
    <w:abstractNumId w:val="23"/>
    <w:lvlOverride w:ilvl="0">
      <w:startOverride w:val="1"/>
    </w:lvlOverride>
  </w:num>
  <w:num w:numId="55" w16cid:durableId="1353799543">
    <w:abstractNumId w:val="25"/>
  </w:num>
  <w:num w:numId="56" w16cid:durableId="1570270110">
    <w:abstractNumId w:val="39"/>
  </w:num>
  <w:num w:numId="57" w16cid:durableId="2125995167">
    <w:abstractNumId w:val="31"/>
  </w:num>
  <w:num w:numId="58" w16cid:durableId="1627851340">
    <w:abstractNumId w:val="24"/>
  </w:num>
  <w:num w:numId="59" w16cid:durableId="1945532808">
    <w:abstractNumId w:val="16"/>
  </w:num>
  <w:num w:numId="60" w16cid:durableId="68447852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06494965">
    <w:abstractNumId w:val="13"/>
  </w:num>
  <w:num w:numId="6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120298180">
    <w:abstractNumId w:val="43"/>
  </w:num>
  <w:num w:numId="67" w16cid:durableId="1131095604">
    <w:abstractNumId w:val="43"/>
  </w:num>
  <w:num w:numId="68" w16cid:durableId="91780302">
    <w:abstractNumId w:val="21"/>
  </w:num>
  <w:num w:numId="69" w16cid:durableId="1527788176">
    <w:abstractNumId w:val="46"/>
  </w:num>
  <w:num w:numId="70" w16cid:durableId="1700551027">
    <w:abstractNumId w:val="29"/>
  </w:num>
  <w:num w:numId="71" w16cid:durableId="815146862">
    <w:abstractNumId w:val="47"/>
  </w:num>
  <w:num w:numId="72" w16cid:durableId="108933468">
    <w:abstractNumId w:val="4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62A"/>
    <w:rsid w:val="00000009"/>
    <w:rsid w:val="000002BD"/>
    <w:rsid w:val="00000EF2"/>
    <w:rsid w:val="000012AB"/>
    <w:rsid w:val="00002624"/>
    <w:rsid w:val="000034B8"/>
    <w:rsid w:val="0000514E"/>
    <w:rsid w:val="00005F33"/>
    <w:rsid w:val="000060F2"/>
    <w:rsid w:val="00010EAB"/>
    <w:rsid w:val="00012ABB"/>
    <w:rsid w:val="000152AA"/>
    <w:rsid w:val="00017B47"/>
    <w:rsid w:val="000244FF"/>
    <w:rsid w:val="00026D87"/>
    <w:rsid w:val="000276C4"/>
    <w:rsid w:val="000301B2"/>
    <w:rsid w:val="000306E6"/>
    <w:rsid w:val="00035612"/>
    <w:rsid w:val="00035EDE"/>
    <w:rsid w:val="0003611B"/>
    <w:rsid w:val="00036F47"/>
    <w:rsid w:val="00037867"/>
    <w:rsid w:val="00040E46"/>
    <w:rsid w:val="00045EE1"/>
    <w:rsid w:val="00047EC3"/>
    <w:rsid w:val="0005016E"/>
    <w:rsid w:val="00050346"/>
    <w:rsid w:val="000505A1"/>
    <w:rsid w:val="00053F2D"/>
    <w:rsid w:val="000544F8"/>
    <w:rsid w:val="00057D14"/>
    <w:rsid w:val="00064D05"/>
    <w:rsid w:val="0007171B"/>
    <w:rsid w:val="000741A4"/>
    <w:rsid w:val="00075639"/>
    <w:rsid w:val="000765C4"/>
    <w:rsid w:val="00076688"/>
    <w:rsid w:val="0007732F"/>
    <w:rsid w:val="00077C19"/>
    <w:rsid w:val="00080AE8"/>
    <w:rsid w:val="00082D50"/>
    <w:rsid w:val="00083309"/>
    <w:rsid w:val="0008405A"/>
    <w:rsid w:val="000846D2"/>
    <w:rsid w:val="00086E15"/>
    <w:rsid w:val="00091D37"/>
    <w:rsid w:val="00092CED"/>
    <w:rsid w:val="00093D9C"/>
    <w:rsid w:val="000A4576"/>
    <w:rsid w:val="000A5E27"/>
    <w:rsid w:val="000B3250"/>
    <w:rsid w:val="000B5655"/>
    <w:rsid w:val="000C0ECA"/>
    <w:rsid w:val="000C4FF3"/>
    <w:rsid w:val="000C5493"/>
    <w:rsid w:val="000C692B"/>
    <w:rsid w:val="000C7311"/>
    <w:rsid w:val="000D0F68"/>
    <w:rsid w:val="000D1391"/>
    <w:rsid w:val="000D2BFF"/>
    <w:rsid w:val="000D47DA"/>
    <w:rsid w:val="000D68BA"/>
    <w:rsid w:val="000E02C7"/>
    <w:rsid w:val="000E06E6"/>
    <w:rsid w:val="000E076A"/>
    <w:rsid w:val="000E0FB8"/>
    <w:rsid w:val="000E1D89"/>
    <w:rsid w:val="000E35A9"/>
    <w:rsid w:val="000E42D9"/>
    <w:rsid w:val="000E5A67"/>
    <w:rsid w:val="000E6247"/>
    <w:rsid w:val="000E673A"/>
    <w:rsid w:val="000E694E"/>
    <w:rsid w:val="000E6FDB"/>
    <w:rsid w:val="000E750E"/>
    <w:rsid w:val="000F2537"/>
    <w:rsid w:val="000F3697"/>
    <w:rsid w:val="000F39B3"/>
    <w:rsid w:val="000F4C71"/>
    <w:rsid w:val="000F57DA"/>
    <w:rsid w:val="000F6945"/>
    <w:rsid w:val="000F74F5"/>
    <w:rsid w:val="000F78FC"/>
    <w:rsid w:val="00100A81"/>
    <w:rsid w:val="00105372"/>
    <w:rsid w:val="001054A6"/>
    <w:rsid w:val="001078A1"/>
    <w:rsid w:val="001101F0"/>
    <w:rsid w:val="00111061"/>
    <w:rsid w:val="00115074"/>
    <w:rsid w:val="00115CAF"/>
    <w:rsid w:val="00122688"/>
    <w:rsid w:val="00124AB4"/>
    <w:rsid w:val="00127A5F"/>
    <w:rsid w:val="0013118B"/>
    <w:rsid w:val="001312AD"/>
    <w:rsid w:val="00131E7A"/>
    <w:rsid w:val="00134846"/>
    <w:rsid w:val="001406A3"/>
    <w:rsid w:val="0014545D"/>
    <w:rsid w:val="00145686"/>
    <w:rsid w:val="001466F6"/>
    <w:rsid w:val="00150567"/>
    <w:rsid w:val="00150C4F"/>
    <w:rsid w:val="00153A25"/>
    <w:rsid w:val="00153BFD"/>
    <w:rsid w:val="001561A0"/>
    <w:rsid w:val="00160B6D"/>
    <w:rsid w:val="001625F8"/>
    <w:rsid w:val="00163EA8"/>
    <w:rsid w:val="00165604"/>
    <w:rsid w:val="00166C0F"/>
    <w:rsid w:val="00167D6E"/>
    <w:rsid w:val="00172AF6"/>
    <w:rsid w:val="0017522C"/>
    <w:rsid w:val="00176620"/>
    <w:rsid w:val="00176CEE"/>
    <w:rsid w:val="0017781F"/>
    <w:rsid w:val="0017787B"/>
    <w:rsid w:val="00177B78"/>
    <w:rsid w:val="00177FD3"/>
    <w:rsid w:val="00186DD8"/>
    <w:rsid w:val="001876B7"/>
    <w:rsid w:val="001910FD"/>
    <w:rsid w:val="001944A5"/>
    <w:rsid w:val="0019542C"/>
    <w:rsid w:val="00196A08"/>
    <w:rsid w:val="00196BB0"/>
    <w:rsid w:val="00197DEC"/>
    <w:rsid w:val="001A35EC"/>
    <w:rsid w:val="001A58EA"/>
    <w:rsid w:val="001A68E0"/>
    <w:rsid w:val="001B12A8"/>
    <w:rsid w:val="001B13FE"/>
    <w:rsid w:val="001B2D25"/>
    <w:rsid w:val="001B3030"/>
    <w:rsid w:val="001B7E82"/>
    <w:rsid w:val="001C41A0"/>
    <w:rsid w:val="001C44F3"/>
    <w:rsid w:val="001C4A48"/>
    <w:rsid w:val="001C4E45"/>
    <w:rsid w:val="001C575E"/>
    <w:rsid w:val="001C5B8A"/>
    <w:rsid w:val="001C6ED3"/>
    <w:rsid w:val="001C7CA5"/>
    <w:rsid w:val="001D08A6"/>
    <w:rsid w:val="001D2DC7"/>
    <w:rsid w:val="001D4BBF"/>
    <w:rsid w:val="001D5666"/>
    <w:rsid w:val="001D6BDE"/>
    <w:rsid w:val="001E377B"/>
    <w:rsid w:val="001E5780"/>
    <w:rsid w:val="001E6015"/>
    <w:rsid w:val="001F0B49"/>
    <w:rsid w:val="001F62A0"/>
    <w:rsid w:val="001F67E3"/>
    <w:rsid w:val="001F716D"/>
    <w:rsid w:val="00200C13"/>
    <w:rsid w:val="002022B5"/>
    <w:rsid w:val="00202398"/>
    <w:rsid w:val="002032E3"/>
    <w:rsid w:val="0020591B"/>
    <w:rsid w:val="002059CF"/>
    <w:rsid w:val="00206F81"/>
    <w:rsid w:val="00212F92"/>
    <w:rsid w:val="00220900"/>
    <w:rsid w:val="00222358"/>
    <w:rsid w:val="00222623"/>
    <w:rsid w:val="00223D6C"/>
    <w:rsid w:val="002277B7"/>
    <w:rsid w:val="002309B5"/>
    <w:rsid w:val="0023318C"/>
    <w:rsid w:val="00236A06"/>
    <w:rsid w:val="0023791A"/>
    <w:rsid w:val="00240D16"/>
    <w:rsid w:val="0024112A"/>
    <w:rsid w:val="002413D7"/>
    <w:rsid w:val="0024499D"/>
    <w:rsid w:val="00246337"/>
    <w:rsid w:val="002504D3"/>
    <w:rsid w:val="002507A3"/>
    <w:rsid w:val="00252054"/>
    <w:rsid w:val="0025236E"/>
    <w:rsid w:val="00255CE3"/>
    <w:rsid w:val="002575B7"/>
    <w:rsid w:val="00262941"/>
    <w:rsid w:val="00262ECB"/>
    <w:rsid w:val="00263DC7"/>
    <w:rsid w:val="0026684A"/>
    <w:rsid w:val="00271CA9"/>
    <w:rsid w:val="00272910"/>
    <w:rsid w:val="0027476E"/>
    <w:rsid w:val="00276819"/>
    <w:rsid w:val="00277F50"/>
    <w:rsid w:val="002803EB"/>
    <w:rsid w:val="0028179F"/>
    <w:rsid w:val="00284459"/>
    <w:rsid w:val="002861AF"/>
    <w:rsid w:val="00290DCF"/>
    <w:rsid w:val="00293734"/>
    <w:rsid w:val="00293ECB"/>
    <w:rsid w:val="0029745D"/>
    <w:rsid w:val="002A23AD"/>
    <w:rsid w:val="002A3D59"/>
    <w:rsid w:val="002A442B"/>
    <w:rsid w:val="002A4A5B"/>
    <w:rsid w:val="002A5539"/>
    <w:rsid w:val="002A5603"/>
    <w:rsid w:val="002B0598"/>
    <w:rsid w:val="002B1EB2"/>
    <w:rsid w:val="002B2010"/>
    <w:rsid w:val="002B38D2"/>
    <w:rsid w:val="002B5F3C"/>
    <w:rsid w:val="002B7863"/>
    <w:rsid w:val="002C0DF9"/>
    <w:rsid w:val="002C1FFB"/>
    <w:rsid w:val="002C26C8"/>
    <w:rsid w:val="002C6B92"/>
    <w:rsid w:val="002D015C"/>
    <w:rsid w:val="002D3C11"/>
    <w:rsid w:val="002D6883"/>
    <w:rsid w:val="002D6C37"/>
    <w:rsid w:val="002E179F"/>
    <w:rsid w:val="002E4678"/>
    <w:rsid w:val="002E5573"/>
    <w:rsid w:val="002E6A7C"/>
    <w:rsid w:val="002E7987"/>
    <w:rsid w:val="002F093F"/>
    <w:rsid w:val="002F099A"/>
    <w:rsid w:val="002F2968"/>
    <w:rsid w:val="002F2C61"/>
    <w:rsid w:val="002F327A"/>
    <w:rsid w:val="002F4741"/>
    <w:rsid w:val="002F4D1C"/>
    <w:rsid w:val="0030056E"/>
    <w:rsid w:val="003008FE"/>
    <w:rsid w:val="0030169D"/>
    <w:rsid w:val="00301AF1"/>
    <w:rsid w:val="0030250F"/>
    <w:rsid w:val="00302F17"/>
    <w:rsid w:val="003045D7"/>
    <w:rsid w:val="0030467E"/>
    <w:rsid w:val="003060EB"/>
    <w:rsid w:val="00310FF5"/>
    <w:rsid w:val="003133FE"/>
    <w:rsid w:val="00313E56"/>
    <w:rsid w:val="0031485B"/>
    <w:rsid w:val="003151F5"/>
    <w:rsid w:val="003153EB"/>
    <w:rsid w:val="00315B74"/>
    <w:rsid w:val="00316128"/>
    <w:rsid w:val="00321985"/>
    <w:rsid w:val="003226E9"/>
    <w:rsid w:val="00323026"/>
    <w:rsid w:val="003244FD"/>
    <w:rsid w:val="00325957"/>
    <w:rsid w:val="0032737E"/>
    <w:rsid w:val="003315E3"/>
    <w:rsid w:val="00332694"/>
    <w:rsid w:val="00332D90"/>
    <w:rsid w:val="00340DEA"/>
    <w:rsid w:val="003413AA"/>
    <w:rsid w:val="0034283F"/>
    <w:rsid w:val="00343FE8"/>
    <w:rsid w:val="00345A5C"/>
    <w:rsid w:val="0035015F"/>
    <w:rsid w:val="00350EBA"/>
    <w:rsid w:val="003511EB"/>
    <w:rsid w:val="00351205"/>
    <w:rsid w:val="00354173"/>
    <w:rsid w:val="00354FF9"/>
    <w:rsid w:val="00357A1D"/>
    <w:rsid w:val="00360AC0"/>
    <w:rsid w:val="00362325"/>
    <w:rsid w:val="003625CD"/>
    <w:rsid w:val="00363EB7"/>
    <w:rsid w:val="0036429F"/>
    <w:rsid w:val="00370039"/>
    <w:rsid w:val="003714F0"/>
    <w:rsid w:val="003726AD"/>
    <w:rsid w:val="00372F74"/>
    <w:rsid w:val="00375649"/>
    <w:rsid w:val="00375FD1"/>
    <w:rsid w:val="00377013"/>
    <w:rsid w:val="0038187D"/>
    <w:rsid w:val="0038270C"/>
    <w:rsid w:val="00384DB3"/>
    <w:rsid w:val="00386B67"/>
    <w:rsid w:val="00387562"/>
    <w:rsid w:val="00387CD3"/>
    <w:rsid w:val="003919D4"/>
    <w:rsid w:val="00393DD5"/>
    <w:rsid w:val="00395268"/>
    <w:rsid w:val="0039555B"/>
    <w:rsid w:val="00397658"/>
    <w:rsid w:val="003A2864"/>
    <w:rsid w:val="003A321E"/>
    <w:rsid w:val="003A7BE6"/>
    <w:rsid w:val="003B3AE6"/>
    <w:rsid w:val="003B3EAD"/>
    <w:rsid w:val="003B569F"/>
    <w:rsid w:val="003B585E"/>
    <w:rsid w:val="003B5CE5"/>
    <w:rsid w:val="003B5E81"/>
    <w:rsid w:val="003B7B1D"/>
    <w:rsid w:val="003B7BD5"/>
    <w:rsid w:val="003B7DE1"/>
    <w:rsid w:val="003C15FB"/>
    <w:rsid w:val="003C29AC"/>
    <w:rsid w:val="003C3078"/>
    <w:rsid w:val="003C5F6D"/>
    <w:rsid w:val="003C6980"/>
    <w:rsid w:val="003C729C"/>
    <w:rsid w:val="003D0351"/>
    <w:rsid w:val="003D41AC"/>
    <w:rsid w:val="003D762A"/>
    <w:rsid w:val="003E0137"/>
    <w:rsid w:val="003E1040"/>
    <w:rsid w:val="003E2091"/>
    <w:rsid w:val="003E318F"/>
    <w:rsid w:val="003E5C3C"/>
    <w:rsid w:val="003E62AB"/>
    <w:rsid w:val="003E63E8"/>
    <w:rsid w:val="003E6BC8"/>
    <w:rsid w:val="003E7744"/>
    <w:rsid w:val="003E7C93"/>
    <w:rsid w:val="003F0A0F"/>
    <w:rsid w:val="003F0AFF"/>
    <w:rsid w:val="003F0E6E"/>
    <w:rsid w:val="003F11E9"/>
    <w:rsid w:val="003F2183"/>
    <w:rsid w:val="003F4508"/>
    <w:rsid w:val="003F62EB"/>
    <w:rsid w:val="003F7224"/>
    <w:rsid w:val="003F7B01"/>
    <w:rsid w:val="003F7E27"/>
    <w:rsid w:val="00400316"/>
    <w:rsid w:val="00401499"/>
    <w:rsid w:val="00401CC0"/>
    <w:rsid w:val="00402184"/>
    <w:rsid w:val="00402235"/>
    <w:rsid w:val="0040588A"/>
    <w:rsid w:val="00407A53"/>
    <w:rsid w:val="00407DA2"/>
    <w:rsid w:val="00411AB0"/>
    <w:rsid w:val="0042218C"/>
    <w:rsid w:val="00423325"/>
    <w:rsid w:val="00423E4E"/>
    <w:rsid w:val="00425426"/>
    <w:rsid w:val="00427D21"/>
    <w:rsid w:val="0043163D"/>
    <w:rsid w:val="0043320A"/>
    <w:rsid w:val="004340EC"/>
    <w:rsid w:val="004359F8"/>
    <w:rsid w:val="00436C66"/>
    <w:rsid w:val="00436DEA"/>
    <w:rsid w:val="00437DF6"/>
    <w:rsid w:val="00440C7C"/>
    <w:rsid w:val="00444CD0"/>
    <w:rsid w:val="0044541F"/>
    <w:rsid w:val="00445A72"/>
    <w:rsid w:val="004465E0"/>
    <w:rsid w:val="00447F4A"/>
    <w:rsid w:val="00450D82"/>
    <w:rsid w:val="00451AFA"/>
    <w:rsid w:val="00452069"/>
    <w:rsid w:val="00452C72"/>
    <w:rsid w:val="00453E3A"/>
    <w:rsid w:val="00454BF3"/>
    <w:rsid w:val="00455478"/>
    <w:rsid w:val="004559D9"/>
    <w:rsid w:val="00455AF2"/>
    <w:rsid w:val="00456F67"/>
    <w:rsid w:val="004572D1"/>
    <w:rsid w:val="004618BE"/>
    <w:rsid w:val="00462A4D"/>
    <w:rsid w:val="004644C2"/>
    <w:rsid w:val="004653AB"/>
    <w:rsid w:val="004654FB"/>
    <w:rsid w:val="00465CF8"/>
    <w:rsid w:val="00466EFC"/>
    <w:rsid w:val="00467AE3"/>
    <w:rsid w:val="00467F9C"/>
    <w:rsid w:val="00467FE9"/>
    <w:rsid w:val="004705B4"/>
    <w:rsid w:val="00472C83"/>
    <w:rsid w:val="0047641D"/>
    <w:rsid w:val="00477146"/>
    <w:rsid w:val="00482868"/>
    <w:rsid w:val="00487318"/>
    <w:rsid w:val="00487AB2"/>
    <w:rsid w:val="00490F0D"/>
    <w:rsid w:val="00492084"/>
    <w:rsid w:val="00495A96"/>
    <w:rsid w:val="00496921"/>
    <w:rsid w:val="00496FC2"/>
    <w:rsid w:val="004A2420"/>
    <w:rsid w:val="004A394F"/>
    <w:rsid w:val="004A406B"/>
    <w:rsid w:val="004B1064"/>
    <w:rsid w:val="004B2C61"/>
    <w:rsid w:val="004B2F02"/>
    <w:rsid w:val="004B390B"/>
    <w:rsid w:val="004B7C69"/>
    <w:rsid w:val="004C2675"/>
    <w:rsid w:val="004C2EAE"/>
    <w:rsid w:val="004D0B01"/>
    <w:rsid w:val="004D16AB"/>
    <w:rsid w:val="004D4983"/>
    <w:rsid w:val="004D5EED"/>
    <w:rsid w:val="004D6EBA"/>
    <w:rsid w:val="004E0B76"/>
    <w:rsid w:val="004E31F4"/>
    <w:rsid w:val="004E4E21"/>
    <w:rsid w:val="004E5403"/>
    <w:rsid w:val="004F0071"/>
    <w:rsid w:val="004F5673"/>
    <w:rsid w:val="00506D7B"/>
    <w:rsid w:val="00506EAC"/>
    <w:rsid w:val="0051006C"/>
    <w:rsid w:val="00510436"/>
    <w:rsid w:val="00513222"/>
    <w:rsid w:val="00514586"/>
    <w:rsid w:val="0051725C"/>
    <w:rsid w:val="00517E70"/>
    <w:rsid w:val="005219BE"/>
    <w:rsid w:val="005251CF"/>
    <w:rsid w:val="0052525B"/>
    <w:rsid w:val="00527DA8"/>
    <w:rsid w:val="0053069C"/>
    <w:rsid w:val="00534681"/>
    <w:rsid w:val="0053696F"/>
    <w:rsid w:val="00536BF2"/>
    <w:rsid w:val="0054166B"/>
    <w:rsid w:val="00542043"/>
    <w:rsid w:val="005426F5"/>
    <w:rsid w:val="0054481F"/>
    <w:rsid w:val="005509D1"/>
    <w:rsid w:val="005529BE"/>
    <w:rsid w:val="00554B18"/>
    <w:rsid w:val="00555486"/>
    <w:rsid w:val="0056068E"/>
    <w:rsid w:val="005607A1"/>
    <w:rsid w:val="005618F1"/>
    <w:rsid w:val="005628A9"/>
    <w:rsid w:val="00563442"/>
    <w:rsid w:val="0056348E"/>
    <w:rsid w:val="00563A1C"/>
    <w:rsid w:val="00564169"/>
    <w:rsid w:val="00564F64"/>
    <w:rsid w:val="00565598"/>
    <w:rsid w:val="00565B42"/>
    <w:rsid w:val="00567121"/>
    <w:rsid w:val="00571AC9"/>
    <w:rsid w:val="00572E02"/>
    <w:rsid w:val="00573A02"/>
    <w:rsid w:val="00573B27"/>
    <w:rsid w:val="005748AA"/>
    <w:rsid w:val="005750AA"/>
    <w:rsid w:val="0057532C"/>
    <w:rsid w:val="0057670F"/>
    <w:rsid w:val="0057768F"/>
    <w:rsid w:val="005777E5"/>
    <w:rsid w:val="00577DDF"/>
    <w:rsid w:val="00580AAE"/>
    <w:rsid w:val="00581DF3"/>
    <w:rsid w:val="00582DE9"/>
    <w:rsid w:val="00583064"/>
    <w:rsid w:val="00584BF8"/>
    <w:rsid w:val="005850A0"/>
    <w:rsid w:val="00585946"/>
    <w:rsid w:val="00585BC4"/>
    <w:rsid w:val="005874DD"/>
    <w:rsid w:val="00596E60"/>
    <w:rsid w:val="005A22A8"/>
    <w:rsid w:val="005A24CB"/>
    <w:rsid w:val="005A2A9B"/>
    <w:rsid w:val="005A3684"/>
    <w:rsid w:val="005A36F9"/>
    <w:rsid w:val="005A70D4"/>
    <w:rsid w:val="005B0940"/>
    <w:rsid w:val="005B26AB"/>
    <w:rsid w:val="005B33CC"/>
    <w:rsid w:val="005B35E2"/>
    <w:rsid w:val="005B3AC6"/>
    <w:rsid w:val="005B3C20"/>
    <w:rsid w:val="005B40ED"/>
    <w:rsid w:val="005B485D"/>
    <w:rsid w:val="005B494A"/>
    <w:rsid w:val="005B5AC9"/>
    <w:rsid w:val="005B6841"/>
    <w:rsid w:val="005B7D2F"/>
    <w:rsid w:val="005C347D"/>
    <w:rsid w:val="005C36BC"/>
    <w:rsid w:val="005C4710"/>
    <w:rsid w:val="005C4CE6"/>
    <w:rsid w:val="005C6052"/>
    <w:rsid w:val="005D1513"/>
    <w:rsid w:val="005D161E"/>
    <w:rsid w:val="005D5BC9"/>
    <w:rsid w:val="005E01E1"/>
    <w:rsid w:val="005E0797"/>
    <w:rsid w:val="005E1F27"/>
    <w:rsid w:val="005E2A0A"/>
    <w:rsid w:val="005E3BD9"/>
    <w:rsid w:val="005E6F4B"/>
    <w:rsid w:val="005F22CB"/>
    <w:rsid w:val="005F25D0"/>
    <w:rsid w:val="005F2C8C"/>
    <w:rsid w:val="005F3C4D"/>
    <w:rsid w:val="005F496B"/>
    <w:rsid w:val="005F6EEF"/>
    <w:rsid w:val="005F721D"/>
    <w:rsid w:val="00600186"/>
    <w:rsid w:val="0060173D"/>
    <w:rsid w:val="0060219B"/>
    <w:rsid w:val="006027E3"/>
    <w:rsid w:val="00606D48"/>
    <w:rsid w:val="00606F5C"/>
    <w:rsid w:val="00607E42"/>
    <w:rsid w:val="00611A2C"/>
    <w:rsid w:val="006122BA"/>
    <w:rsid w:val="0061591D"/>
    <w:rsid w:val="00617DB1"/>
    <w:rsid w:val="0062091B"/>
    <w:rsid w:val="00621602"/>
    <w:rsid w:val="00622079"/>
    <w:rsid w:val="0062307F"/>
    <w:rsid w:val="00624FC7"/>
    <w:rsid w:val="00625B53"/>
    <w:rsid w:val="00625FAF"/>
    <w:rsid w:val="00626457"/>
    <w:rsid w:val="00631D2D"/>
    <w:rsid w:val="00641407"/>
    <w:rsid w:val="00643060"/>
    <w:rsid w:val="0064435C"/>
    <w:rsid w:val="006469F3"/>
    <w:rsid w:val="00646B60"/>
    <w:rsid w:val="0064773A"/>
    <w:rsid w:val="006478BF"/>
    <w:rsid w:val="00651495"/>
    <w:rsid w:val="006538CD"/>
    <w:rsid w:val="00653D22"/>
    <w:rsid w:val="0065490A"/>
    <w:rsid w:val="00655AE6"/>
    <w:rsid w:val="0065630E"/>
    <w:rsid w:val="00660052"/>
    <w:rsid w:val="00660B19"/>
    <w:rsid w:val="00661227"/>
    <w:rsid w:val="0066261D"/>
    <w:rsid w:val="006633DE"/>
    <w:rsid w:val="006634EF"/>
    <w:rsid w:val="00663581"/>
    <w:rsid w:val="0066396D"/>
    <w:rsid w:val="0066527B"/>
    <w:rsid w:val="006655B1"/>
    <w:rsid w:val="00666A78"/>
    <w:rsid w:val="00666D6C"/>
    <w:rsid w:val="00667808"/>
    <w:rsid w:val="0067077A"/>
    <w:rsid w:val="0067134B"/>
    <w:rsid w:val="00675499"/>
    <w:rsid w:val="00676134"/>
    <w:rsid w:val="00677099"/>
    <w:rsid w:val="00680D25"/>
    <w:rsid w:val="00683D74"/>
    <w:rsid w:val="00684DD2"/>
    <w:rsid w:val="00685861"/>
    <w:rsid w:val="00690219"/>
    <w:rsid w:val="00690570"/>
    <w:rsid w:val="00692567"/>
    <w:rsid w:val="006926FE"/>
    <w:rsid w:val="006947C9"/>
    <w:rsid w:val="00697887"/>
    <w:rsid w:val="006A218D"/>
    <w:rsid w:val="006A2AEA"/>
    <w:rsid w:val="006A4485"/>
    <w:rsid w:val="006A4EB3"/>
    <w:rsid w:val="006A536D"/>
    <w:rsid w:val="006A628E"/>
    <w:rsid w:val="006A73C1"/>
    <w:rsid w:val="006B1BD3"/>
    <w:rsid w:val="006B2290"/>
    <w:rsid w:val="006B3F08"/>
    <w:rsid w:val="006B4B97"/>
    <w:rsid w:val="006B560F"/>
    <w:rsid w:val="006B56A2"/>
    <w:rsid w:val="006B7721"/>
    <w:rsid w:val="006C1018"/>
    <w:rsid w:val="006C2415"/>
    <w:rsid w:val="006C37E2"/>
    <w:rsid w:val="006C4568"/>
    <w:rsid w:val="006C489F"/>
    <w:rsid w:val="006C66AE"/>
    <w:rsid w:val="006C7859"/>
    <w:rsid w:val="006D5FD4"/>
    <w:rsid w:val="006E044A"/>
    <w:rsid w:val="006E11EA"/>
    <w:rsid w:val="006E4AE5"/>
    <w:rsid w:val="006F1046"/>
    <w:rsid w:val="006F281B"/>
    <w:rsid w:val="006F4B70"/>
    <w:rsid w:val="006F527F"/>
    <w:rsid w:val="006F5EEF"/>
    <w:rsid w:val="00701525"/>
    <w:rsid w:val="007044A8"/>
    <w:rsid w:val="0070626D"/>
    <w:rsid w:val="0070644F"/>
    <w:rsid w:val="00711438"/>
    <w:rsid w:val="00717D88"/>
    <w:rsid w:val="00720397"/>
    <w:rsid w:val="00721BC2"/>
    <w:rsid w:val="007251C6"/>
    <w:rsid w:val="007262A4"/>
    <w:rsid w:val="00726A43"/>
    <w:rsid w:val="00726CB4"/>
    <w:rsid w:val="00734528"/>
    <w:rsid w:val="00746CFA"/>
    <w:rsid w:val="00751439"/>
    <w:rsid w:val="00752638"/>
    <w:rsid w:val="00752E59"/>
    <w:rsid w:val="00752F57"/>
    <w:rsid w:val="00753CB5"/>
    <w:rsid w:val="00754765"/>
    <w:rsid w:val="00755313"/>
    <w:rsid w:val="00755333"/>
    <w:rsid w:val="00755335"/>
    <w:rsid w:val="00762421"/>
    <w:rsid w:val="00762767"/>
    <w:rsid w:val="00763267"/>
    <w:rsid w:val="00766636"/>
    <w:rsid w:val="00766A65"/>
    <w:rsid w:val="00767FD0"/>
    <w:rsid w:val="0077063C"/>
    <w:rsid w:val="0077199F"/>
    <w:rsid w:val="00773921"/>
    <w:rsid w:val="00776427"/>
    <w:rsid w:val="00777085"/>
    <w:rsid w:val="00780AD5"/>
    <w:rsid w:val="00780C14"/>
    <w:rsid w:val="0078285D"/>
    <w:rsid w:val="00786056"/>
    <w:rsid w:val="00787E50"/>
    <w:rsid w:val="00793D37"/>
    <w:rsid w:val="007942D3"/>
    <w:rsid w:val="007A00F0"/>
    <w:rsid w:val="007A1FE9"/>
    <w:rsid w:val="007A219E"/>
    <w:rsid w:val="007A242F"/>
    <w:rsid w:val="007A367C"/>
    <w:rsid w:val="007A5FE4"/>
    <w:rsid w:val="007A71D9"/>
    <w:rsid w:val="007A72A1"/>
    <w:rsid w:val="007B1F42"/>
    <w:rsid w:val="007B2099"/>
    <w:rsid w:val="007B2AEC"/>
    <w:rsid w:val="007B6A78"/>
    <w:rsid w:val="007B6C09"/>
    <w:rsid w:val="007B7741"/>
    <w:rsid w:val="007C2A27"/>
    <w:rsid w:val="007C3767"/>
    <w:rsid w:val="007C3BF1"/>
    <w:rsid w:val="007C456C"/>
    <w:rsid w:val="007C4951"/>
    <w:rsid w:val="007C4DE1"/>
    <w:rsid w:val="007C74DE"/>
    <w:rsid w:val="007D04D0"/>
    <w:rsid w:val="007D1853"/>
    <w:rsid w:val="007D1F6D"/>
    <w:rsid w:val="007D384B"/>
    <w:rsid w:val="007D667F"/>
    <w:rsid w:val="007E035D"/>
    <w:rsid w:val="007E09DA"/>
    <w:rsid w:val="007E0D99"/>
    <w:rsid w:val="007E0F8A"/>
    <w:rsid w:val="007E1D43"/>
    <w:rsid w:val="007E30FE"/>
    <w:rsid w:val="007E6761"/>
    <w:rsid w:val="007F0A8F"/>
    <w:rsid w:val="007F39C1"/>
    <w:rsid w:val="007F3CEA"/>
    <w:rsid w:val="007F4C17"/>
    <w:rsid w:val="007F6C2C"/>
    <w:rsid w:val="007F718D"/>
    <w:rsid w:val="00801E1B"/>
    <w:rsid w:val="00801FAD"/>
    <w:rsid w:val="00802B41"/>
    <w:rsid w:val="0080378C"/>
    <w:rsid w:val="00803B6C"/>
    <w:rsid w:val="008071F2"/>
    <w:rsid w:val="00816488"/>
    <w:rsid w:val="008178B6"/>
    <w:rsid w:val="00822C58"/>
    <w:rsid w:val="00823BAC"/>
    <w:rsid w:val="00824D0F"/>
    <w:rsid w:val="00824D58"/>
    <w:rsid w:val="008343A5"/>
    <w:rsid w:val="00837848"/>
    <w:rsid w:val="00837CE7"/>
    <w:rsid w:val="00842FDA"/>
    <w:rsid w:val="00844DCE"/>
    <w:rsid w:val="00845158"/>
    <w:rsid w:val="00847FF7"/>
    <w:rsid w:val="00851884"/>
    <w:rsid w:val="008521DB"/>
    <w:rsid w:val="00852E21"/>
    <w:rsid w:val="008641F3"/>
    <w:rsid w:val="00865278"/>
    <w:rsid w:val="00865B74"/>
    <w:rsid w:val="00866063"/>
    <w:rsid w:val="00872C76"/>
    <w:rsid w:val="00873123"/>
    <w:rsid w:val="00873A1B"/>
    <w:rsid w:val="00874663"/>
    <w:rsid w:val="00875BC7"/>
    <w:rsid w:val="0087613D"/>
    <w:rsid w:val="008803F4"/>
    <w:rsid w:val="008812FF"/>
    <w:rsid w:val="008823C1"/>
    <w:rsid w:val="00882947"/>
    <w:rsid w:val="0088565D"/>
    <w:rsid w:val="00887DA2"/>
    <w:rsid w:val="00890AE5"/>
    <w:rsid w:val="00890DEE"/>
    <w:rsid w:val="008922EB"/>
    <w:rsid w:val="0089366C"/>
    <w:rsid w:val="008941C7"/>
    <w:rsid w:val="008942BE"/>
    <w:rsid w:val="00894B5B"/>
    <w:rsid w:val="008974F0"/>
    <w:rsid w:val="008977A4"/>
    <w:rsid w:val="008A095A"/>
    <w:rsid w:val="008A1499"/>
    <w:rsid w:val="008A42E7"/>
    <w:rsid w:val="008A4888"/>
    <w:rsid w:val="008A562F"/>
    <w:rsid w:val="008A5FC2"/>
    <w:rsid w:val="008B012A"/>
    <w:rsid w:val="008B2147"/>
    <w:rsid w:val="008B25F0"/>
    <w:rsid w:val="008B2745"/>
    <w:rsid w:val="008B378B"/>
    <w:rsid w:val="008B4626"/>
    <w:rsid w:val="008B6AB3"/>
    <w:rsid w:val="008B7C9D"/>
    <w:rsid w:val="008C0613"/>
    <w:rsid w:val="008C08FC"/>
    <w:rsid w:val="008C41BE"/>
    <w:rsid w:val="008C5C5E"/>
    <w:rsid w:val="008D1DE8"/>
    <w:rsid w:val="008D2E9B"/>
    <w:rsid w:val="008D33C8"/>
    <w:rsid w:val="008D439E"/>
    <w:rsid w:val="008D4780"/>
    <w:rsid w:val="008D4AE8"/>
    <w:rsid w:val="008D665E"/>
    <w:rsid w:val="008D6DCA"/>
    <w:rsid w:val="008D7E1C"/>
    <w:rsid w:val="008E0215"/>
    <w:rsid w:val="008E16EC"/>
    <w:rsid w:val="008E24BC"/>
    <w:rsid w:val="008E374A"/>
    <w:rsid w:val="008E4BEB"/>
    <w:rsid w:val="008E4D35"/>
    <w:rsid w:val="008E5EEC"/>
    <w:rsid w:val="008F3646"/>
    <w:rsid w:val="008F7F3D"/>
    <w:rsid w:val="00900267"/>
    <w:rsid w:val="009039E8"/>
    <w:rsid w:val="00903FE2"/>
    <w:rsid w:val="00906E17"/>
    <w:rsid w:val="0090790A"/>
    <w:rsid w:val="00907B6A"/>
    <w:rsid w:val="00913E85"/>
    <w:rsid w:val="009150BA"/>
    <w:rsid w:val="00916454"/>
    <w:rsid w:val="0092087F"/>
    <w:rsid w:val="009208B6"/>
    <w:rsid w:val="00920AF1"/>
    <w:rsid w:val="00920BB1"/>
    <w:rsid w:val="0092222F"/>
    <w:rsid w:val="00922545"/>
    <w:rsid w:val="00922555"/>
    <w:rsid w:val="009273B2"/>
    <w:rsid w:val="00927620"/>
    <w:rsid w:val="00930BA1"/>
    <w:rsid w:val="0093169E"/>
    <w:rsid w:val="00934D48"/>
    <w:rsid w:val="009359B0"/>
    <w:rsid w:val="00936A67"/>
    <w:rsid w:val="009402AA"/>
    <w:rsid w:val="0094464F"/>
    <w:rsid w:val="009447C5"/>
    <w:rsid w:val="00944CCF"/>
    <w:rsid w:val="009455ED"/>
    <w:rsid w:val="009474CA"/>
    <w:rsid w:val="00947AF7"/>
    <w:rsid w:val="009505C9"/>
    <w:rsid w:val="00950752"/>
    <w:rsid w:val="00951EB9"/>
    <w:rsid w:val="0095731B"/>
    <w:rsid w:val="009600CE"/>
    <w:rsid w:val="00960F2C"/>
    <w:rsid w:val="009624A6"/>
    <w:rsid w:val="00963EF7"/>
    <w:rsid w:val="009644EE"/>
    <w:rsid w:val="009652D7"/>
    <w:rsid w:val="009655F7"/>
    <w:rsid w:val="00966424"/>
    <w:rsid w:val="00967E2D"/>
    <w:rsid w:val="00973DAB"/>
    <w:rsid w:val="00974F96"/>
    <w:rsid w:val="00975FB5"/>
    <w:rsid w:val="00976E09"/>
    <w:rsid w:val="00982DE5"/>
    <w:rsid w:val="00990BA6"/>
    <w:rsid w:val="00990C58"/>
    <w:rsid w:val="009A042C"/>
    <w:rsid w:val="009A214E"/>
    <w:rsid w:val="009A332D"/>
    <w:rsid w:val="009A43CE"/>
    <w:rsid w:val="009A6596"/>
    <w:rsid w:val="009A7C37"/>
    <w:rsid w:val="009B01F3"/>
    <w:rsid w:val="009B15DB"/>
    <w:rsid w:val="009B28E9"/>
    <w:rsid w:val="009B39EB"/>
    <w:rsid w:val="009B481C"/>
    <w:rsid w:val="009B4FB3"/>
    <w:rsid w:val="009B6AB4"/>
    <w:rsid w:val="009C170C"/>
    <w:rsid w:val="009C1941"/>
    <w:rsid w:val="009C248C"/>
    <w:rsid w:val="009C2DE6"/>
    <w:rsid w:val="009C3757"/>
    <w:rsid w:val="009C427F"/>
    <w:rsid w:val="009D295E"/>
    <w:rsid w:val="009D564F"/>
    <w:rsid w:val="009D5EF7"/>
    <w:rsid w:val="009D616C"/>
    <w:rsid w:val="009D68CA"/>
    <w:rsid w:val="009D734A"/>
    <w:rsid w:val="009D7574"/>
    <w:rsid w:val="009D7BDB"/>
    <w:rsid w:val="009E2FFE"/>
    <w:rsid w:val="009E4E0D"/>
    <w:rsid w:val="009E70A0"/>
    <w:rsid w:val="009F049A"/>
    <w:rsid w:val="009F10D6"/>
    <w:rsid w:val="009F3836"/>
    <w:rsid w:val="009F46BB"/>
    <w:rsid w:val="009F5457"/>
    <w:rsid w:val="009F559A"/>
    <w:rsid w:val="009F5F7E"/>
    <w:rsid w:val="009F6E9F"/>
    <w:rsid w:val="009F755A"/>
    <w:rsid w:val="00A00013"/>
    <w:rsid w:val="00A02F37"/>
    <w:rsid w:val="00A03341"/>
    <w:rsid w:val="00A04690"/>
    <w:rsid w:val="00A04873"/>
    <w:rsid w:val="00A075A9"/>
    <w:rsid w:val="00A10D95"/>
    <w:rsid w:val="00A111D1"/>
    <w:rsid w:val="00A15587"/>
    <w:rsid w:val="00A158B5"/>
    <w:rsid w:val="00A1716C"/>
    <w:rsid w:val="00A214D3"/>
    <w:rsid w:val="00A305BB"/>
    <w:rsid w:val="00A3502C"/>
    <w:rsid w:val="00A35EB5"/>
    <w:rsid w:val="00A40D81"/>
    <w:rsid w:val="00A43E31"/>
    <w:rsid w:val="00A43EC2"/>
    <w:rsid w:val="00A446CD"/>
    <w:rsid w:val="00A453F4"/>
    <w:rsid w:val="00A51A90"/>
    <w:rsid w:val="00A52A56"/>
    <w:rsid w:val="00A55970"/>
    <w:rsid w:val="00A57563"/>
    <w:rsid w:val="00A576D3"/>
    <w:rsid w:val="00A5797D"/>
    <w:rsid w:val="00A63FED"/>
    <w:rsid w:val="00A6412D"/>
    <w:rsid w:val="00A65310"/>
    <w:rsid w:val="00A658EE"/>
    <w:rsid w:val="00A67A95"/>
    <w:rsid w:val="00A71752"/>
    <w:rsid w:val="00A72366"/>
    <w:rsid w:val="00A80D16"/>
    <w:rsid w:val="00A83B72"/>
    <w:rsid w:val="00A847F0"/>
    <w:rsid w:val="00A87281"/>
    <w:rsid w:val="00A92301"/>
    <w:rsid w:val="00A92E91"/>
    <w:rsid w:val="00A93748"/>
    <w:rsid w:val="00AA2CB2"/>
    <w:rsid w:val="00AA4125"/>
    <w:rsid w:val="00AA46C0"/>
    <w:rsid w:val="00AA6F92"/>
    <w:rsid w:val="00AA7049"/>
    <w:rsid w:val="00AA721C"/>
    <w:rsid w:val="00AB0661"/>
    <w:rsid w:val="00AB1FA6"/>
    <w:rsid w:val="00AB2792"/>
    <w:rsid w:val="00AB46BF"/>
    <w:rsid w:val="00AB5169"/>
    <w:rsid w:val="00AB51C5"/>
    <w:rsid w:val="00AB5831"/>
    <w:rsid w:val="00AB6934"/>
    <w:rsid w:val="00AB69AA"/>
    <w:rsid w:val="00AB6A94"/>
    <w:rsid w:val="00AB7918"/>
    <w:rsid w:val="00AB7B31"/>
    <w:rsid w:val="00AB7B91"/>
    <w:rsid w:val="00AC066A"/>
    <w:rsid w:val="00AC0ABF"/>
    <w:rsid w:val="00AC1321"/>
    <w:rsid w:val="00AC2617"/>
    <w:rsid w:val="00AC2D35"/>
    <w:rsid w:val="00AC4F4F"/>
    <w:rsid w:val="00AC5187"/>
    <w:rsid w:val="00AC7F17"/>
    <w:rsid w:val="00AD0A7E"/>
    <w:rsid w:val="00AD1409"/>
    <w:rsid w:val="00AD2F19"/>
    <w:rsid w:val="00AD44CD"/>
    <w:rsid w:val="00AD4C99"/>
    <w:rsid w:val="00AD6700"/>
    <w:rsid w:val="00AD70F6"/>
    <w:rsid w:val="00AE0AF1"/>
    <w:rsid w:val="00AE106C"/>
    <w:rsid w:val="00AE3DD8"/>
    <w:rsid w:val="00AE6D48"/>
    <w:rsid w:val="00AF073A"/>
    <w:rsid w:val="00AF0A2B"/>
    <w:rsid w:val="00AF2ACF"/>
    <w:rsid w:val="00AF42DE"/>
    <w:rsid w:val="00AF6AA3"/>
    <w:rsid w:val="00AF712D"/>
    <w:rsid w:val="00B0116F"/>
    <w:rsid w:val="00B0183F"/>
    <w:rsid w:val="00B0696A"/>
    <w:rsid w:val="00B1038B"/>
    <w:rsid w:val="00B15230"/>
    <w:rsid w:val="00B16DFA"/>
    <w:rsid w:val="00B21178"/>
    <w:rsid w:val="00B22BBF"/>
    <w:rsid w:val="00B22C1A"/>
    <w:rsid w:val="00B23A51"/>
    <w:rsid w:val="00B24C39"/>
    <w:rsid w:val="00B26574"/>
    <w:rsid w:val="00B32A83"/>
    <w:rsid w:val="00B3369F"/>
    <w:rsid w:val="00B34207"/>
    <w:rsid w:val="00B36B3D"/>
    <w:rsid w:val="00B4284F"/>
    <w:rsid w:val="00B44A21"/>
    <w:rsid w:val="00B5020E"/>
    <w:rsid w:val="00B504CA"/>
    <w:rsid w:val="00B51F8C"/>
    <w:rsid w:val="00B53CBC"/>
    <w:rsid w:val="00B54547"/>
    <w:rsid w:val="00B5640C"/>
    <w:rsid w:val="00B60CA7"/>
    <w:rsid w:val="00B6246A"/>
    <w:rsid w:val="00B631E3"/>
    <w:rsid w:val="00B6513E"/>
    <w:rsid w:val="00B658AD"/>
    <w:rsid w:val="00B7080F"/>
    <w:rsid w:val="00B734FC"/>
    <w:rsid w:val="00B74516"/>
    <w:rsid w:val="00B77D57"/>
    <w:rsid w:val="00B81441"/>
    <w:rsid w:val="00B844BC"/>
    <w:rsid w:val="00B84E5D"/>
    <w:rsid w:val="00B854C3"/>
    <w:rsid w:val="00B863FA"/>
    <w:rsid w:val="00B877B2"/>
    <w:rsid w:val="00B878B5"/>
    <w:rsid w:val="00B927E1"/>
    <w:rsid w:val="00B93C5D"/>
    <w:rsid w:val="00B94E6C"/>
    <w:rsid w:val="00BA2B79"/>
    <w:rsid w:val="00BA453F"/>
    <w:rsid w:val="00BA4839"/>
    <w:rsid w:val="00BA541E"/>
    <w:rsid w:val="00BA655C"/>
    <w:rsid w:val="00BA78C0"/>
    <w:rsid w:val="00BB2585"/>
    <w:rsid w:val="00BB4606"/>
    <w:rsid w:val="00BB5399"/>
    <w:rsid w:val="00BB7444"/>
    <w:rsid w:val="00BC0474"/>
    <w:rsid w:val="00BC271B"/>
    <w:rsid w:val="00BD505F"/>
    <w:rsid w:val="00BD627D"/>
    <w:rsid w:val="00BD7921"/>
    <w:rsid w:val="00BD7A07"/>
    <w:rsid w:val="00BE34EB"/>
    <w:rsid w:val="00BE414A"/>
    <w:rsid w:val="00BE52D8"/>
    <w:rsid w:val="00BE5CA2"/>
    <w:rsid w:val="00BE5DAD"/>
    <w:rsid w:val="00BE7D50"/>
    <w:rsid w:val="00BF02A3"/>
    <w:rsid w:val="00BF1430"/>
    <w:rsid w:val="00BF445E"/>
    <w:rsid w:val="00BF5EA7"/>
    <w:rsid w:val="00C0093F"/>
    <w:rsid w:val="00C02195"/>
    <w:rsid w:val="00C02E48"/>
    <w:rsid w:val="00C038EE"/>
    <w:rsid w:val="00C04D58"/>
    <w:rsid w:val="00C05111"/>
    <w:rsid w:val="00C06662"/>
    <w:rsid w:val="00C07B01"/>
    <w:rsid w:val="00C1369B"/>
    <w:rsid w:val="00C14363"/>
    <w:rsid w:val="00C15602"/>
    <w:rsid w:val="00C17B14"/>
    <w:rsid w:val="00C210C1"/>
    <w:rsid w:val="00C23D2F"/>
    <w:rsid w:val="00C24A4D"/>
    <w:rsid w:val="00C3034B"/>
    <w:rsid w:val="00C30E04"/>
    <w:rsid w:val="00C313EB"/>
    <w:rsid w:val="00C321BB"/>
    <w:rsid w:val="00C3321A"/>
    <w:rsid w:val="00C33E08"/>
    <w:rsid w:val="00C3452F"/>
    <w:rsid w:val="00C412CE"/>
    <w:rsid w:val="00C43165"/>
    <w:rsid w:val="00C4348A"/>
    <w:rsid w:val="00C443BD"/>
    <w:rsid w:val="00C451C5"/>
    <w:rsid w:val="00C50250"/>
    <w:rsid w:val="00C5262C"/>
    <w:rsid w:val="00C554A0"/>
    <w:rsid w:val="00C56F1A"/>
    <w:rsid w:val="00C6197B"/>
    <w:rsid w:val="00C624EA"/>
    <w:rsid w:val="00C646EA"/>
    <w:rsid w:val="00C66B17"/>
    <w:rsid w:val="00C708AB"/>
    <w:rsid w:val="00C71C44"/>
    <w:rsid w:val="00C74B2A"/>
    <w:rsid w:val="00C757CB"/>
    <w:rsid w:val="00C761AD"/>
    <w:rsid w:val="00C77000"/>
    <w:rsid w:val="00C777BF"/>
    <w:rsid w:val="00C82ACE"/>
    <w:rsid w:val="00C84DFD"/>
    <w:rsid w:val="00C86040"/>
    <w:rsid w:val="00C86689"/>
    <w:rsid w:val="00C86AA8"/>
    <w:rsid w:val="00C872F7"/>
    <w:rsid w:val="00C9161D"/>
    <w:rsid w:val="00C923C7"/>
    <w:rsid w:val="00CA0470"/>
    <w:rsid w:val="00CA0C1D"/>
    <w:rsid w:val="00CA0F9B"/>
    <w:rsid w:val="00CA140A"/>
    <w:rsid w:val="00CA1DF3"/>
    <w:rsid w:val="00CA32A6"/>
    <w:rsid w:val="00CA3825"/>
    <w:rsid w:val="00CA3B39"/>
    <w:rsid w:val="00CA4C0A"/>
    <w:rsid w:val="00CB0E39"/>
    <w:rsid w:val="00CB1B8E"/>
    <w:rsid w:val="00CB2712"/>
    <w:rsid w:val="00CB6B84"/>
    <w:rsid w:val="00CB76AE"/>
    <w:rsid w:val="00CC0154"/>
    <w:rsid w:val="00CC14AD"/>
    <w:rsid w:val="00CC5E80"/>
    <w:rsid w:val="00CC7653"/>
    <w:rsid w:val="00CD469B"/>
    <w:rsid w:val="00CD4870"/>
    <w:rsid w:val="00CD5709"/>
    <w:rsid w:val="00CD5FAF"/>
    <w:rsid w:val="00CE14BB"/>
    <w:rsid w:val="00CE212A"/>
    <w:rsid w:val="00CE3CF9"/>
    <w:rsid w:val="00CE559C"/>
    <w:rsid w:val="00CE7449"/>
    <w:rsid w:val="00CF17A1"/>
    <w:rsid w:val="00CF1848"/>
    <w:rsid w:val="00CF3507"/>
    <w:rsid w:val="00CF46DC"/>
    <w:rsid w:val="00CF693A"/>
    <w:rsid w:val="00D031B0"/>
    <w:rsid w:val="00D04EF1"/>
    <w:rsid w:val="00D05B40"/>
    <w:rsid w:val="00D067B2"/>
    <w:rsid w:val="00D06EAA"/>
    <w:rsid w:val="00D07EB0"/>
    <w:rsid w:val="00D12044"/>
    <w:rsid w:val="00D13760"/>
    <w:rsid w:val="00D13ACB"/>
    <w:rsid w:val="00D14342"/>
    <w:rsid w:val="00D14522"/>
    <w:rsid w:val="00D15168"/>
    <w:rsid w:val="00D170D9"/>
    <w:rsid w:val="00D20FFB"/>
    <w:rsid w:val="00D22B03"/>
    <w:rsid w:val="00D23023"/>
    <w:rsid w:val="00D24E71"/>
    <w:rsid w:val="00D27A8F"/>
    <w:rsid w:val="00D33EFC"/>
    <w:rsid w:val="00D352DA"/>
    <w:rsid w:val="00D40443"/>
    <w:rsid w:val="00D40DBC"/>
    <w:rsid w:val="00D41EB3"/>
    <w:rsid w:val="00D43B64"/>
    <w:rsid w:val="00D45C30"/>
    <w:rsid w:val="00D465A4"/>
    <w:rsid w:val="00D50C0C"/>
    <w:rsid w:val="00D519BD"/>
    <w:rsid w:val="00D5207D"/>
    <w:rsid w:val="00D535B3"/>
    <w:rsid w:val="00D53DD4"/>
    <w:rsid w:val="00D54B50"/>
    <w:rsid w:val="00D55467"/>
    <w:rsid w:val="00D555B2"/>
    <w:rsid w:val="00D56B18"/>
    <w:rsid w:val="00D61C85"/>
    <w:rsid w:val="00D6474C"/>
    <w:rsid w:val="00D66179"/>
    <w:rsid w:val="00D671FC"/>
    <w:rsid w:val="00D67E08"/>
    <w:rsid w:val="00D73349"/>
    <w:rsid w:val="00D74CC8"/>
    <w:rsid w:val="00D74E40"/>
    <w:rsid w:val="00D74F82"/>
    <w:rsid w:val="00D75CA6"/>
    <w:rsid w:val="00D75FD3"/>
    <w:rsid w:val="00D76A18"/>
    <w:rsid w:val="00D77C2D"/>
    <w:rsid w:val="00D80849"/>
    <w:rsid w:val="00D815C9"/>
    <w:rsid w:val="00D82A1F"/>
    <w:rsid w:val="00D82A28"/>
    <w:rsid w:val="00D82E8F"/>
    <w:rsid w:val="00D8544D"/>
    <w:rsid w:val="00D8607D"/>
    <w:rsid w:val="00D86686"/>
    <w:rsid w:val="00D86EF1"/>
    <w:rsid w:val="00D874D0"/>
    <w:rsid w:val="00D90D9E"/>
    <w:rsid w:val="00D956DE"/>
    <w:rsid w:val="00DA03DA"/>
    <w:rsid w:val="00DA0480"/>
    <w:rsid w:val="00DA30B1"/>
    <w:rsid w:val="00DA490C"/>
    <w:rsid w:val="00DA52E4"/>
    <w:rsid w:val="00DA5486"/>
    <w:rsid w:val="00DA54D2"/>
    <w:rsid w:val="00DA6835"/>
    <w:rsid w:val="00DA799B"/>
    <w:rsid w:val="00DB2FC9"/>
    <w:rsid w:val="00DB349C"/>
    <w:rsid w:val="00DB3955"/>
    <w:rsid w:val="00DB4C19"/>
    <w:rsid w:val="00DB5E0F"/>
    <w:rsid w:val="00DC0141"/>
    <w:rsid w:val="00DC0E20"/>
    <w:rsid w:val="00DC1828"/>
    <w:rsid w:val="00DC2E9C"/>
    <w:rsid w:val="00DC3378"/>
    <w:rsid w:val="00DC6016"/>
    <w:rsid w:val="00DD118C"/>
    <w:rsid w:val="00DD2EA3"/>
    <w:rsid w:val="00DD3E07"/>
    <w:rsid w:val="00DD4CD1"/>
    <w:rsid w:val="00DE2DD0"/>
    <w:rsid w:val="00DE5188"/>
    <w:rsid w:val="00DE6D30"/>
    <w:rsid w:val="00DE765C"/>
    <w:rsid w:val="00DF0317"/>
    <w:rsid w:val="00DF3AA5"/>
    <w:rsid w:val="00DF5971"/>
    <w:rsid w:val="00DF66C4"/>
    <w:rsid w:val="00E00433"/>
    <w:rsid w:val="00E006A0"/>
    <w:rsid w:val="00E02B7B"/>
    <w:rsid w:val="00E07EB1"/>
    <w:rsid w:val="00E10D94"/>
    <w:rsid w:val="00E1339C"/>
    <w:rsid w:val="00E16483"/>
    <w:rsid w:val="00E16DB3"/>
    <w:rsid w:val="00E20B0E"/>
    <w:rsid w:val="00E22692"/>
    <w:rsid w:val="00E22F06"/>
    <w:rsid w:val="00E2764B"/>
    <w:rsid w:val="00E34AE5"/>
    <w:rsid w:val="00E35319"/>
    <w:rsid w:val="00E35B26"/>
    <w:rsid w:val="00E3656A"/>
    <w:rsid w:val="00E42450"/>
    <w:rsid w:val="00E46281"/>
    <w:rsid w:val="00E51561"/>
    <w:rsid w:val="00E51FC2"/>
    <w:rsid w:val="00E529D5"/>
    <w:rsid w:val="00E55B64"/>
    <w:rsid w:val="00E55BD6"/>
    <w:rsid w:val="00E55C7F"/>
    <w:rsid w:val="00E6380F"/>
    <w:rsid w:val="00E649FB"/>
    <w:rsid w:val="00E64A99"/>
    <w:rsid w:val="00E65982"/>
    <w:rsid w:val="00E66235"/>
    <w:rsid w:val="00E66558"/>
    <w:rsid w:val="00E715B9"/>
    <w:rsid w:val="00E72F28"/>
    <w:rsid w:val="00E72F41"/>
    <w:rsid w:val="00E813B2"/>
    <w:rsid w:val="00E8140C"/>
    <w:rsid w:val="00E83C24"/>
    <w:rsid w:val="00E84EBD"/>
    <w:rsid w:val="00E85709"/>
    <w:rsid w:val="00E85790"/>
    <w:rsid w:val="00E8637A"/>
    <w:rsid w:val="00E86F2F"/>
    <w:rsid w:val="00E90214"/>
    <w:rsid w:val="00E9318D"/>
    <w:rsid w:val="00E93F3E"/>
    <w:rsid w:val="00E94235"/>
    <w:rsid w:val="00E95464"/>
    <w:rsid w:val="00E96078"/>
    <w:rsid w:val="00EA006C"/>
    <w:rsid w:val="00EA0380"/>
    <w:rsid w:val="00EA290A"/>
    <w:rsid w:val="00EA306A"/>
    <w:rsid w:val="00EA7CC7"/>
    <w:rsid w:val="00EB2405"/>
    <w:rsid w:val="00EB41DD"/>
    <w:rsid w:val="00EB6D69"/>
    <w:rsid w:val="00ED0059"/>
    <w:rsid w:val="00ED5CE2"/>
    <w:rsid w:val="00ED6671"/>
    <w:rsid w:val="00ED69E4"/>
    <w:rsid w:val="00EE01D6"/>
    <w:rsid w:val="00EE23AE"/>
    <w:rsid w:val="00EE2826"/>
    <w:rsid w:val="00EE2B65"/>
    <w:rsid w:val="00EE39BA"/>
    <w:rsid w:val="00EE4643"/>
    <w:rsid w:val="00EE665D"/>
    <w:rsid w:val="00EF07CF"/>
    <w:rsid w:val="00EF0F11"/>
    <w:rsid w:val="00EF2C5E"/>
    <w:rsid w:val="00EF2DEE"/>
    <w:rsid w:val="00EF354B"/>
    <w:rsid w:val="00EF6981"/>
    <w:rsid w:val="00EF7007"/>
    <w:rsid w:val="00EF7B55"/>
    <w:rsid w:val="00EF7EEF"/>
    <w:rsid w:val="00F01A6D"/>
    <w:rsid w:val="00F02E82"/>
    <w:rsid w:val="00F02F77"/>
    <w:rsid w:val="00F04517"/>
    <w:rsid w:val="00F04F8A"/>
    <w:rsid w:val="00F063C2"/>
    <w:rsid w:val="00F0755A"/>
    <w:rsid w:val="00F07A7A"/>
    <w:rsid w:val="00F07A98"/>
    <w:rsid w:val="00F13C5F"/>
    <w:rsid w:val="00F14786"/>
    <w:rsid w:val="00F1499A"/>
    <w:rsid w:val="00F1591D"/>
    <w:rsid w:val="00F15E1F"/>
    <w:rsid w:val="00F22817"/>
    <w:rsid w:val="00F23884"/>
    <w:rsid w:val="00F24FBF"/>
    <w:rsid w:val="00F250DB"/>
    <w:rsid w:val="00F25252"/>
    <w:rsid w:val="00F266CF"/>
    <w:rsid w:val="00F27E9B"/>
    <w:rsid w:val="00F305C9"/>
    <w:rsid w:val="00F30801"/>
    <w:rsid w:val="00F330E2"/>
    <w:rsid w:val="00F33301"/>
    <w:rsid w:val="00F3402E"/>
    <w:rsid w:val="00F34404"/>
    <w:rsid w:val="00F36C8F"/>
    <w:rsid w:val="00F37600"/>
    <w:rsid w:val="00F42F2D"/>
    <w:rsid w:val="00F44168"/>
    <w:rsid w:val="00F44467"/>
    <w:rsid w:val="00F501D9"/>
    <w:rsid w:val="00F515FA"/>
    <w:rsid w:val="00F528D5"/>
    <w:rsid w:val="00F53193"/>
    <w:rsid w:val="00F5357E"/>
    <w:rsid w:val="00F604FD"/>
    <w:rsid w:val="00F61D34"/>
    <w:rsid w:val="00F6238C"/>
    <w:rsid w:val="00F62EEB"/>
    <w:rsid w:val="00F64C2F"/>
    <w:rsid w:val="00F64FE0"/>
    <w:rsid w:val="00F6586C"/>
    <w:rsid w:val="00F65FB4"/>
    <w:rsid w:val="00F758F0"/>
    <w:rsid w:val="00F7792C"/>
    <w:rsid w:val="00F80176"/>
    <w:rsid w:val="00F81BDB"/>
    <w:rsid w:val="00F86855"/>
    <w:rsid w:val="00F8784C"/>
    <w:rsid w:val="00F87AEB"/>
    <w:rsid w:val="00F9038B"/>
    <w:rsid w:val="00F91B99"/>
    <w:rsid w:val="00F927CD"/>
    <w:rsid w:val="00F92800"/>
    <w:rsid w:val="00F92C95"/>
    <w:rsid w:val="00F94774"/>
    <w:rsid w:val="00F95B26"/>
    <w:rsid w:val="00FA0344"/>
    <w:rsid w:val="00FA1F26"/>
    <w:rsid w:val="00FA3C27"/>
    <w:rsid w:val="00FA3C49"/>
    <w:rsid w:val="00FA663B"/>
    <w:rsid w:val="00FB0EB0"/>
    <w:rsid w:val="00FB0F36"/>
    <w:rsid w:val="00FB13B3"/>
    <w:rsid w:val="00FB301F"/>
    <w:rsid w:val="00FB3924"/>
    <w:rsid w:val="00FB7560"/>
    <w:rsid w:val="00FB7C9A"/>
    <w:rsid w:val="00FC4CC8"/>
    <w:rsid w:val="00FC53DB"/>
    <w:rsid w:val="00FC693C"/>
    <w:rsid w:val="00FC7063"/>
    <w:rsid w:val="00FD1446"/>
    <w:rsid w:val="00FD1447"/>
    <w:rsid w:val="00FD1BB6"/>
    <w:rsid w:val="00FD3B79"/>
    <w:rsid w:val="00FD3DB9"/>
    <w:rsid w:val="00FD4F4A"/>
    <w:rsid w:val="00FD73F1"/>
    <w:rsid w:val="00FE0A1D"/>
    <w:rsid w:val="00FE2390"/>
    <w:rsid w:val="00FE278B"/>
    <w:rsid w:val="00FE3B32"/>
    <w:rsid w:val="00FE502B"/>
    <w:rsid w:val="00FE744B"/>
    <w:rsid w:val="00FF3C24"/>
    <w:rsid w:val="00FF48E7"/>
    <w:rsid w:val="00FF4D6E"/>
    <w:rsid w:val="00FF5600"/>
    <w:rsid w:val="00FF59EF"/>
    <w:rsid w:val="00FF64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51AE70"/>
  <w15:docId w15:val="{FC517437-9A9E-4683-B666-7D2F72EE2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247"/>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AE3DD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E3DD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E3DD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E3DD8"/>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E3DD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AE3DD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E3DD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E3DD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E3DD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AE3DD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E3DD8"/>
    <w:rPr>
      <w:rFonts w:ascii="Times New Roman" w:eastAsia="SimSun" w:hAnsi="Times New Roman" w:cs="Times New Roman"/>
      <w:sz w:val="20"/>
      <w:szCs w:val="22"/>
      <w:lang w:val="es-ES"/>
    </w:rPr>
  </w:style>
  <w:style w:type="paragraph" w:styleId="Footer">
    <w:name w:val="footer"/>
    <w:basedOn w:val="Normal"/>
    <w:link w:val="FooterChar"/>
    <w:uiPriority w:val="99"/>
    <w:rsid w:val="00AE3DD8"/>
    <w:pPr>
      <w:tabs>
        <w:tab w:val="center" w:pos="4680"/>
        <w:tab w:val="right" w:pos="9360"/>
      </w:tabs>
    </w:pPr>
    <w:rPr>
      <w:sz w:val="20"/>
    </w:rPr>
  </w:style>
  <w:style w:type="character" w:customStyle="1" w:styleId="FooterChar">
    <w:name w:val="Footer Char"/>
    <w:basedOn w:val="DefaultParagraphFont"/>
    <w:link w:val="Footer"/>
    <w:uiPriority w:val="99"/>
    <w:rsid w:val="00AE3DD8"/>
    <w:rPr>
      <w:rFonts w:ascii="Times New Roman" w:eastAsia="SimSun" w:hAnsi="Times New Roman" w:cs="Times New Roman"/>
      <w:sz w:val="20"/>
      <w:szCs w:val="22"/>
      <w:lang w:val="es-ES"/>
    </w:rPr>
  </w:style>
  <w:style w:type="character" w:customStyle="1" w:styleId="None">
    <w:name w:val="None"/>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AE3DD8"/>
    <w:rPr>
      <w:rFonts w:ascii="Times New Roman" w:eastAsiaTheme="majorEastAsia" w:hAnsi="Times New Roman" w:cstheme="majorBidi"/>
      <w:b/>
      <w:bCs/>
      <w:kern w:val="2"/>
      <w:sz w:val="28"/>
      <w:szCs w:val="32"/>
      <w:lang w:val="es-ES"/>
      <w14:ligatures w14:val="standardContextual"/>
    </w:rPr>
  </w:style>
  <w:style w:type="character" w:customStyle="1" w:styleId="Link">
    <w:name w:val="Link"/>
    <w:rPr>
      <w:rFonts w:ascii="Times New Roman" w:eastAsia="Times New Roman" w:hAnsi="Times New Roman" w:cs="Times New Roman"/>
      <w:b w:val="0"/>
      <w:bCs w:val="0"/>
      <w:i w:val="0"/>
      <w:iCs w:val="0"/>
      <w:outline w:val="0"/>
      <w:color w:val="0000FF"/>
      <w:u w:val="single" w:color="0000FF"/>
      <w:lang w:val="es-ES"/>
    </w:rPr>
  </w:style>
  <w:style w:type="paragraph" w:customStyle="1" w:styleId="Body">
    <w:name w:val="Body"/>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eastAsia="zh-CN"/>
      <w14:textOutline w14:w="0" w14:cap="flat" w14:cmpd="sng" w14:algn="ctr">
        <w14:noFill/>
        <w14:prstDash w14:val="solid"/>
        <w14:bevel/>
      </w14:textOutline>
    </w:rPr>
  </w:style>
  <w:style w:type="paragraph" w:customStyle="1" w:styleId="HeaderFooter">
    <w:name w:val="Header &amp; Footer"/>
    <w:pPr>
      <w:pBdr>
        <w:top w:val="nil"/>
        <w:left w:val="nil"/>
        <w:bottom w:val="nil"/>
        <w:right w:val="nil"/>
        <w:between w:val="nil"/>
        <w:bar w:val="nil"/>
      </w:pBdr>
      <w:tabs>
        <w:tab w:val="right" w:pos="9020"/>
      </w:tabs>
    </w:pPr>
    <w:rPr>
      <w:rFonts w:ascii="Helvetica Neue" w:eastAsia="Helvetica Neue" w:hAnsi="Helvetica Neue" w:cs="Helvetica Neue"/>
      <w:color w:val="000000"/>
      <w:bdr w:val="nil"/>
      <w:lang w:eastAsia="zh-CN"/>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AE3DD8"/>
    <w:rPr>
      <w:sz w:val="16"/>
      <w:szCs w:val="16"/>
      <w:lang w:val="es-ES"/>
    </w:rPr>
  </w:style>
  <w:style w:type="paragraph" w:styleId="CommentText">
    <w:name w:val="annotation text"/>
    <w:basedOn w:val="Normal"/>
    <w:link w:val="CommentTextChar"/>
    <w:uiPriority w:val="99"/>
    <w:rsid w:val="00AE3DD8"/>
    <w:rPr>
      <w:sz w:val="20"/>
      <w:szCs w:val="20"/>
    </w:rPr>
  </w:style>
  <w:style w:type="character" w:customStyle="1" w:styleId="CommentTextChar">
    <w:name w:val="Comment Text Char"/>
    <w:basedOn w:val="DefaultParagraphFont"/>
    <w:link w:val="CommentText"/>
    <w:uiPriority w:val="99"/>
    <w:rsid w:val="00AE3DD8"/>
    <w:rPr>
      <w:rFonts w:ascii="Times New Roman" w:eastAsia="SimSun" w:hAnsi="Times New Roman" w:cs="Times New Roman"/>
      <w:sz w:val="20"/>
      <w:szCs w:val="20"/>
      <w:lang w:val="es-ES"/>
    </w:r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basedOn w:val="DefaultParagraphFont"/>
    <w:uiPriority w:val="99"/>
    <w:semiHidden/>
    <w:unhideWhenUsed/>
    <w:rsid w:val="00AE3DD8"/>
    <w:rPr>
      <w:vertAlign w:val="superscript"/>
      <w:lang w:val="es-ES"/>
    </w:rPr>
  </w:style>
  <w:style w:type="paragraph" w:styleId="FootnoteText">
    <w:name w:val="footnote text"/>
    <w:basedOn w:val="Normal"/>
    <w:link w:val="FootnoteTextChar"/>
    <w:unhideWhenUsed/>
    <w:rsid w:val="00AE3DD8"/>
    <w:pPr>
      <w:jc w:val="left"/>
    </w:pPr>
    <w:rPr>
      <w:sz w:val="18"/>
      <w:szCs w:val="20"/>
    </w:rPr>
  </w:style>
  <w:style w:type="character" w:customStyle="1" w:styleId="FootnoteTextChar">
    <w:name w:val="Footnote Text Char"/>
    <w:basedOn w:val="DefaultParagraphFont"/>
    <w:link w:val="FootnoteText"/>
    <w:rsid w:val="00AE3DD8"/>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E3DD8"/>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E3DD8"/>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E3DD8"/>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E3DD8"/>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AE3DD8"/>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AE3DD8"/>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AE3DD8"/>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AE3DD8"/>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E3DD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E3DD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E3DD8"/>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AE3DD8"/>
    <w:pPr>
      <w:ind w:left="720"/>
      <w:contextualSpacing/>
    </w:pPr>
  </w:style>
  <w:style w:type="paragraph" w:customStyle="1" w:styleId="Style1">
    <w:name w:val="Style1"/>
    <w:basedOn w:val="Heading2"/>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3DD8"/>
    <w:rPr>
      <w:rFonts w:ascii="Simplified Arabic" w:eastAsia="Times New Roman" w:hAnsi="Simplified Arabic" w:cs="Simplified Arabic"/>
      <w:noProof/>
    </w:rPr>
  </w:style>
  <w:style w:type="paragraph" w:customStyle="1" w:styleId="DarkList-Accent31">
    <w:name w:val="Dark List - Accent 31"/>
    <w:hidden/>
    <w:uiPriority w:val="99"/>
    <w:semiHidden/>
    <w:rsid w:val="00AE3DD8"/>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AE3DD8"/>
    <w:pPr>
      <w:spacing w:after="120"/>
      <w:ind w:left="567"/>
    </w:pPr>
  </w:style>
  <w:style w:type="paragraph" w:customStyle="1" w:styleId="Footnote">
    <w:name w:val="Footnote"/>
    <w:basedOn w:val="FootnoteText"/>
    <w:semiHidden/>
    <w:qFormat/>
    <w:rsid w:val="00AE3DD8"/>
    <w:rPr>
      <w:szCs w:val="18"/>
    </w:rPr>
  </w:style>
  <w:style w:type="paragraph" w:customStyle="1" w:styleId="Annex">
    <w:name w:val="Annex"/>
    <w:basedOn w:val="Normal"/>
    <w:semiHidden/>
    <w:qFormat/>
    <w:rsid w:val="00AE3DD8"/>
    <w:pPr>
      <w:spacing w:after="240"/>
    </w:pPr>
    <w:rPr>
      <w:b/>
      <w:sz w:val="28"/>
    </w:rPr>
  </w:style>
  <w:style w:type="paragraph" w:customStyle="1" w:styleId="ABSymbol">
    <w:name w:val="AB_Symbol"/>
    <w:basedOn w:val="Normal"/>
    <w:qFormat/>
    <w:rsid w:val="00AE3DD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E3DD8"/>
    <w:pPr>
      <w:numPr>
        <w:numId w:val="7"/>
      </w:numPr>
      <w:tabs>
        <w:tab w:val="left" w:pos="3969"/>
      </w:tabs>
      <w:spacing w:before="120" w:after="120"/>
    </w:pPr>
  </w:style>
  <w:style w:type="paragraph" w:customStyle="1" w:styleId="AFCorNNormal">
    <w:name w:val="AF_CorNNormal"/>
    <w:basedOn w:val="Normal"/>
    <w:unhideWhenUsed/>
    <w:rsid w:val="00AE3DD8"/>
    <w:pPr>
      <w:jc w:val="left"/>
    </w:pPr>
  </w:style>
  <w:style w:type="paragraph" w:customStyle="1" w:styleId="AEDistrNormal">
    <w:name w:val="AE_DistrNormal"/>
    <w:basedOn w:val="Normal"/>
    <w:unhideWhenUsed/>
    <w:rsid w:val="00AE3DD8"/>
    <w:pPr>
      <w:jc w:val="left"/>
    </w:pPr>
  </w:style>
  <w:style w:type="paragraph" w:customStyle="1" w:styleId="AASmallLogo">
    <w:name w:val="AA_SmallLogo"/>
    <w:basedOn w:val="AEDistrNormal"/>
    <w:unhideWhenUsed/>
    <w:rsid w:val="00AE3DD8"/>
    <w:pPr>
      <w:spacing w:before="40"/>
    </w:pPr>
    <w:rPr>
      <w:sz w:val="4"/>
    </w:rPr>
  </w:style>
  <w:style w:type="paragraph" w:customStyle="1" w:styleId="ACLargeLogo">
    <w:name w:val="AC_LargeLogo"/>
    <w:basedOn w:val="AFCorNNormal"/>
    <w:next w:val="AISpacer"/>
    <w:unhideWhenUsed/>
    <w:rsid w:val="00AE3DD8"/>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E3DD8"/>
    <w:rPr>
      <w:b/>
      <w:bCs/>
    </w:rPr>
  </w:style>
  <w:style w:type="character" w:customStyle="1" w:styleId="CommentSubjectChar">
    <w:name w:val="Comment Subject Char"/>
    <w:basedOn w:val="CommentTextChar"/>
    <w:link w:val="CommentSubject"/>
    <w:uiPriority w:val="99"/>
    <w:semiHidden/>
    <w:rsid w:val="00AE3DD8"/>
    <w:rPr>
      <w:rFonts w:ascii="Times New Roman" w:eastAsia="SimSun" w:hAnsi="Times New Roman" w:cs="Times New Roman"/>
      <w:b/>
      <w:bCs/>
      <w:sz w:val="20"/>
      <w:szCs w:val="20"/>
      <w:lang w:val="es-ES"/>
    </w:rPr>
  </w:style>
  <w:style w:type="paragraph" w:customStyle="1" w:styleId="Item">
    <w:name w:val="Item"/>
    <w:basedOn w:val="Normal"/>
    <w:semiHidden/>
    <w:qFormat/>
    <w:rsid w:val="00AE3DD8"/>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E3DD8"/>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AE3DD8"/>
    <w:pPr>
      <w:contextualSpacing/>
    </w:pPr>
  </w:style>
  <w:style w:type="numbering" w:customStyle="1" w:styleId="ListCBD">
    <w:name w:val="ListCBD"/>
    <w:basedOn w:val="NoList"/>
    <w:rsid w:val="00AE3DD8"/>
    <w:pPr>
      <w:numPr>
        <w:numId w:val="5"/>
      </w:numPr>
    </w:pPr>
  </w:style>
  <w:style w:type="numbering" w:customStyle="1" w:styleId="CBDHeadings">
    <w:name w:val="CBD_Headings"/>
    <w:basedOn w:val="ListCBD"/>
    <w:uiPriority w:val="99"/>
    <w:rsid w:val="00AE3DD8"/>
    <w:pPr>
      <w:numPr>
        <w:numId w:val="6"/>
      </w:numPr>
    </w:pPr>
  </w:style>
  <w:style w:type="paragraph" w:customStyle="1" w:styleId="AISpacer">
    <w:name w:val="AI_Spacer"/>
    <w:next w:val="Normal"/>
    <w:unhideWhenUsed/>
    <w:qFormat/>
    <w:rsid w:val="00AE3DD8"/>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AE3DD8"/>
    <w:pPr>
      <w:spacing w:before="120"/>
    </w:pPr>
  </w:style>
  <w:style w:type="paragraph" w:customStyle="1" w:styleId="AFCorNBold">
    <w:name w:val="AF_CorNBold"/>
    <w:basedOn w:val="AFCorNNormal"/>
    <w:next w:val="AFCorNNormal"/>
    <w:unhideWhenUsed/>
    <w:qFormat/>
    <w:rsid w:val="00AE3DD8"/>
    <w:rPr>
      <w:b/>
    </w:rPr>
  </w:style>
  <w:style w:type="paragraph" w:customStyle="1" w:styleId="AFCorN12Bold">
    <w:name w:val="AF_CorN12Bold"/>
    <w:basedOn w:val="AFCorNNormal"/>
    <w:next w:val="AFCorNNormal"/>
    <w:unhideWhenUsed/>
    <w:qFormat/>
    <w:rsid w:val="00AE3DD8"/>
    <w:rPr>
      <w:b/>
      <w:sz w:val="24"/>
    </w:rPr>
  </w:style>
  <w:style w:type="paragraph" w:customStyle="1" w:styleId="CBDAgendaItem">
    <w:name w:val="CBD_AgendaItem"/>
    <w:basedOn w:val="Normal"/>
    <w:qFormat/>
    <w:rsid w:val="00AE3DD8"/>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AE3DD8"/>
    <w:pPr>
      <w:spacing w:after="120"/>
      <w:ind w:left="1134" w:firstLine="567"/>
    </w:pPr>
  </w:style>
  <w:style w:type="paragraph" w:customStyle="1" w:styleId="CBDDesicionAnnex">
    <w:name w:val="CBD_DesicionAnnex"/>
    <w:basedOn w:val="CBDNormal"/>
    <w:next w:val="CBDDesicionText"/>
    <w:qFormat/>
    <w:rsid w:val="00AE3DD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E3DD8"/>
    <w:pPr>
      <w:keepNext/>
      <w:keepLines/>
      <w:spacing w:after="240"/>
      <w:jc w:val="left"/>
    </w:pPr>
    <w:rPr>
      <w:b/>
      <w:sz w:val="28"/>
      <w:lang w:bidi="ar-SY"/>
    </w:rPr>
  </w:style>
  <w:style w:type="paragraph" w:customStyle="1" w:styleId="CBDSubTitle">
    <w:name w:val="CBD_SubTitle"/>
    <w:basedOn w:val="CBDNormal"/>
    <w:qFormat/>
    <w:rsid w:val="00AE3DD8"/>
    <w:pPr>
      <w:keepNext/>
      <w:keepLines/>
      <w:spacing w:before="240" w:after="240"/>
      <w:ind w:left="567"/>
      <w:jc w:val="left"/>
    </w:pPr>
    <w:rPr>
      <w:b/>
    </w:rPr>
  </w:style>
  <w:style w:type="paragraph" w:customStyle="1" w:styleId="CBDTitle">
    <w:name w:val="CBD_Title"/>
    <w:basedOn w:val="CBDNormal"/>
    <w:next w:val="CBDSubTitle"/>
    <w:qFormat/>
    <w:rsid w:val="00AE3DD8"/>
    <w:pPr>
      <w:keepNext/>
      <w:keepLines/>
      <w:spacing w:before="240" w:after="240"/>
      <w:ind w:left="567"/>
      <w:jc w:val="left"/>
    </w:pPr>
    <w:rPr>
      <w:b/>
      <w:sz w:val="28"/>
    </w:rPr>
  </w:style>
  <w:style w:type="paragraph" w:customStyle="1" w:styleId="AENormal">
    <w:name w:val="AE_Normal"/>
    <w:basedOn w:val="Normal"/>
    <w:rsid w:val="00AE3DD8"/>
  </w:style>
  <w:style w:type="paragraph" w:customStyle="1" w:styleId="CBDH1">
    <w:name w:val="CBD_H1"/>
    <w:basedOn w:val="CBDNormal"/>
    <w:qFormat/>
    <w:rsid w:val="00AE3DD8"/>
    <w:pPr>
      <w:keepNext/>
      <w:keepLines/>
      <w:spacing w:before="240" w:after="120"/>
      <w:ind w:left="567" w:hanging="567"/>
      <w:jc w:val="left"/>
      <w:outlineLvl w:val="0"/>
    </w:pPr>
    <w:rPr>
      <w:b/>
      <w:sz w:val="28"/>
    </w:rPr>
  </w:style>
  <w:style w:type="paragraph" w:customStyle="1" w:styleId="CBDH2">
    <w:name w:val="CBD_H2"/>
    <w:basedOn w:val="CBDNormal"/>
    <w:qFormat/>
    <w:rsid w:val="00AE3DD8"/>
    <w:pPr>
      <w:keepNext/>
      <w:keepLines/>
      <w:ind w:left="567" w:hanging="567"/>
    </w:pPr>
    <w:rPr>
      <w:b/>
      <w:sz w:val="24"/>
    </w:rPr>
  </w:style>
  <w:style w:type="paragraph" w:customStyle="1" w:styleId="CBDFootnoteText">
    <w:name w:val="CBD_Footnote_Text"/>
    <w:basedOn w:val="CBDNormal"/>
    <w:qFormat/>
    <w:rsid w:val="00AE3DD8"/>
    <w:pPr>
      <w:jc w:val="left"/>
    </w:pPr>
    <w:rPr>
      <w:sz w:val="18"/>
    </w:rPr>
  </w:style>
  <w:style w:type="paragraph" w:customStyle="1" w:styleId="CBDFooter">
    <w:name w:val="CBD_Footer"/>
    <w:basedOn w:val="CBDNormal"/>
    <w:qFormat/>
    <w:rsid w:val="00AE3DD8"/>
    <w:rPr>
      <w:sz w:val="20"/>
    </w:rPr>
  </w:style>
  <w:style w:type="paragraph" w:customStyle="1" w:styleId="CBDHeader">
    <w:name w:val="CBD_Header"/>
    <w:basedOn w:val="CBDNormal"/>
    <w:next w:val="CBDFooter"/>
    <w:qFormat/>
    <w:rsid w:val="00AE3DD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E3DD8"/>
    <w:pPr>
      <w:keepNext/>
      <w:keepLines/>
      <w:spacing w:before="120" w:after="120"/>
      <w:ind w:left="567" w:hanging="567"/>
      <w:jc w:val="left"/>
    </w:pPr>
    <w:rPr>
      <w:b/>
    </w:rPr>
  </w:style>
  <w:style w:type="paragraph" w:customStyle="1" w:styleId="CBDH4">
    <w:name w:val="CBD_H4"/>
    <w:basedOn w:val="CBDNormal"/>
    <w:rsid w:val="00AE3DD8"/>
    <w:pPr>
      <w:keepNext/>
      <w:keepLines/>
      <w:spacing w:before="120" w:after="120"/>
      <w:ind w:left="567" w:hanging="567"/>
      <w:jc w:val="left"/>
    </w:pPr>
    <w:rPr>
      <w:b/>
    </w:rPr>
  </w:style>
  <w:style w:type="paragraph" w:customStyle="1" w:styleId="CBDH5">
    <w:name w:val="CBD_H5"/>
    <w:basedOn w:val="CBDNormal"/>
    <w:qFormat/>
    <w:rsid w:val="00AE3DD8"/>
    <w:pPr>
      <w:keepNext/>
      <w:keepLines/>
      <w:spacing w:before="120" w:after="120"/>
      <w:ind w:left="567" w:hanging="567"/>
      <w:jc w:val="left"/>
    </w:pPr>
    <w:rPr>
      <w:i/>
    </w:rPr>
  </w:style>
  <w:style w:type="paragraph" w:customStyle="1" w:styleId="CBDTableNormal">
    <w:name w:val="CBD_TableNormal"/>
    <w:basedOn w:val="CBDNormal"/>
    <w:qFormat/>
    <w:rsid w:val="00AE3DD8"/>
    <w:pPr>
      <w:spacing w:before="40" w:after="80"/>
      <w:jc w:val="left"/>
    </w:pPr>
    <w:rPr>
      <w:sz w:val="20"/>
    </w:rPr>
  </w:style>
  <w:style w:type="paragraph" w:customStyle="1" w:styleId="CBDTableTitle">
    <w:name w:val="CBD_TableTitle"/>
    <w:basedOn w:val="CBDNormal"/>
    <w:qFormat/>
    <w:rsid w:val="00AE3DD8"/>
    <w:pPr>
      <w:keepNext/>
      <w:keepLines/>
      <w:spacing w:before="120" w:after="60"/>
      <w:ind w:left="567"/>
      <w:jc w:val="left"/>
    </w:pPr>
    <w:rPr>
      <w:b/>
    </w:rPr>
  </w:style>
  <w:style w:type="paragraph" w:customStyle="1" w:styleId="CBDFigureTitle">
    <w:name w:val="CBD_FigureTitle"/>
    <w:basedOn w:val="CBDNormal"/>
    <w:next w:val="CBDNormalNoNumber"/>
    <w:qFormat/>
    <w:rsid w:val="00AE3DD8"/>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Normal"/>
    <w:link w:val="BodyTextFirstIndentChar"/>
    <w:uiPriority w:val="99"/>
    <w:semiHidden/>
    <w:unhideWhenUsed/>
    <w:rsid w:val="00DD3E07"/>
    <w:pPr>
      <w:ind w:firstLine="360"/>
    </w:pPr>
  </w:style>
  <w:style w:type="character" w:customStyle="1" w:styleId="BodyTextFirstIndentChar">
    <w:name w:val="Body Text First Indent Char"/>
    <w:basedOn w:val="DefaultParagraphFont"/>
    <w:link w:val="BodyTextFirstIndent"/>
    <w:uiPriority w:val="99"/>
    <w:semiHidden/>
    <w:rsid w:val="00DD3E07"/>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Normal"/>
    <w:link w:val="BodyTextFirstIndent2Char"/>
    <w:uiPriority w:val="99"/>
    <w:semiHidden/>
    <w:unhideWhenUsed/>
    <w:rsid w:val="00375FD1"/>
    <w:pPr>
      <w:ind w:left="360" w:firstLine="360"/>
    </w:pPr>
  </w:style>
  <w:style w:type="character" w:customStyle="1" w:styleId="BodyTextFirstIndent2Char">
    <w:name w:val="Body Text First Indent 2 Char"/>
    <w:basedOn w:val="DefaultParagraphFont"/>
    <w:link w:val="BodyTextFirstIndent2"/>
    <w:uiPriority w:val="99"/>
    <w:semiHidden/>
    <w:rsid w:val="00375F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AE3DD8"/>
    <w:pPr>
      <w:keepNext/>
      <w:keepLines/>
      <w:spacing w:before="240" w:after="120"/>
      <w:jc w:val="left"/>
    </w:pPr>
    <w:rPr>
      <w:b/>
      <w:sz w:val="24"/>
    </w:rPr>
  </w:style>
  <w:style w:type="paragraph" w:customStyle="1" w:styleId="CBDagendaItem0">
    <w:name w:val="CBD_agenda_Item"/>
    <w:basedOn w:val="CBDNormalNumber"/>
    <w:qFormat/>
    <w:rsid w:val="00AE3DD8"/>
  </w:style>
  <w:style w:type="paragraph" w:customStyle="1" w:styleId="CBDpara-item">
    <w:name w:val="CBD_para-item"/>
    <w:basedOn w:val="Normal"/>
    <w:qFormat/>
    <w:rsid w:val="00AE3DD8"/>
    <w:pPr>
      <w:tabs>
        <w:tab w:val="clear" w:pos="567"/>
      </w:tabs>
      <w:spacing w:before="120" w:after="120"/>
      <w:ind w:left="1134" w:hanging="567"/>
      <w:jc w:val="left"/>
    </w:pPr>
  </w:style>
  <w:style w:type="character" w:customStyle="1" w:styleId="Hyperlink0">
    <w:name w:val="Hyperlink.0"/>
    <w:basedOn w:val="DefaultParagraphFont"/>
    <w:rsid w:val="00F13C5F"/>
    <w:rPr>
      <w:outline w:val="0"/>
      <w:color w:val="467886"/>
      <w:kern w:val="2"/>
      <w:u w:val="single" w:color="467886"/>
      <w:lang w:val="es-ES"/>
    </w:rPr>
  </w:style>
  <w:style w:type="character" w:customStyle="1" w:styleId="Hyperlink1">
    <w:name w:val="Hyperlink.1"/>
    <w:basedOn w:val="DefaultParagraphFont"/>
    <w:rsid w:val="0062307F"/>
    <w:rPr>
      <w:rFonts w:ascii="Times New Roman" w:eastAsia="Times New Roman" w:hAnsi="Times New Roman" w:cs="Times New Roman"/>
      <w:b w:val="0"/>
      <w:bCs w:val="0"/>
      <w:i w:val="0"/>
      <w:iCs w:val="0"/>
      <w:outline w:val="0"/>
      <w:color w:val="0000FF"/>
      <w:u w:val="single" w:color="0000FF"/>
      <w:lang w:val="es-ES"/>
    </w:rPr>
  </w:style>
  <w:style w:type="numbering" w:customStyle="1" w:styleId="ImportedStyle2">
    <w:name w:val="Imported Style 2"/>
    <w:rsid w:val="003D762A"/>
    <w:pPr>
      <w:numPr>
        <w:numId w:val="10"/>
      </w:numPr>
    </w:pPr>
  </w:style>
  <w:style w:type="character" w:customStyle="1" w:styleId="Hyperlink2">
    <w:name w:val="Hyperlink.2"/>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s-ES"/>
    </w:rPr>
  </w:style>
  <w:style w:type="character" w:customStyle="1" w:styleId="Hyperlink3">
    <w:name w:val="Hyperlink.3"/>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s-ES"/>
    </w:rPr>
  </w:style>
  <w:style w:type="numbering" w:customStyle="1" w:styleId="ImportedStyle3">
    <w:name w:val="Imported Style 3"/>
    <w:rsid w:val="003D762A"/>
    <w:pPr>
      <w:numPr>
        <w:numId w:val="14"/>
      </w:numPr>
    </w:pPr>
  </w:style>
  <w:style w:type="numbering" w:customStyle="1" w:styleId="ImportedStyle4">
    <w:name w:val="Imported Style 4"/>
    <w:rsid w:val="003D762A"/>
    <w:pPr>
      <w:numPr>
        <w:numId w:val="16"/>
      </w:numPr>
    </w:pPr>
  </w:style>
  <w:style w:type="character" w:customStyle="1" w:styleId="Hyperlink4">
    <w:name w:val="Hyperlink.4"/>
    <w:basedOn w:val="DefaultParagraphFont"/>
    <w:rsid w:val="0062307F"/>
    <w:rPr>
      <w:rFonts w:ascii="Times New Roman" w:eastAsia="Times New Roman" w:hAnsi="Times New Roman" w:cs="Times New Roman"/>
      <w:b w:val="0"/>
      <w:bCs w:val="0"/>
      <w:i w:val="0"/>
      <w:iCs w:val="0"/>
      <w:outline w:val="0"/>
      <w:color w:val="0000FF"/>
      <w:u w:val="single" w:color="0000FF"/>
      <w:lang w:val="es-ES"/>
    </w:rPr>
  </w:style>
  <w:style w:type="character" w:customStyle="1" w:styleId="Hyperlink5">
    <w:name w:val="Hyperlink.5"/>
    <w:basedOn w:val="DefaultParagraphFont"/>
    <w:rsid w:val="0062307F"/>
    <w:rPr>
      <w:rFonts w:ascii="Times New Roman" w:eastAsia="Times New Roman" w:hAnsi="Times New Roman" w:cs="Times New Roman"/>
      <w:b w:val="0"/>
      <w:bCs w:val="0"/>
      <w:i w:val="0"/>
      <w:iCs w:val="0"/>
      <w:outline w:val="0"/>
      <w:color w:val="0000FF"/>
      <w:u w:val="single" w:color="0000FF"/>
      <w:lang w:val="es-ES"/>
    </w:rPr>
  </w:style>
  <w:style w:type="paragraph" w:customStyle="1" w:styleId="CBDsubpara-item">
    <w:name w:val="CBD_subpara-item"/>
    <w:basedOn w:val="CBDpara-item"/>
    <w:qFormat/>
    <w:rsid w:val="00AE3DD8"/>
    <w:pPr>
      <w:tabs>
        <w:tab w:val="clear" w:pos="1134"/>
      </w:tabs>
      <w:ind w:left="1701"/>
    </w:pPr>
  </w:style>
  <w:style w:type="paragraph" w:customStyle="1" w:styleId="CBDRecommendText">
    <w:name w:val="CBD_RecommendText"/>
    <w:basedOn w:val="Normal"/>
    <w:qFormat/>
    <w:rsid w:val="00AE3DD8"/>
    <w:pPr>
      <w:spacing w:after="120"/>
      <w:ind w:left="567"/>
    </w:pPr>
  </w:style>
  <w:style w:type="paragraph" w:styleId="BodyText">
    <w:name w:val="Body Text"/>
    <w:basedOn w:val="Normal"/>
    <w:link w:val="BodyTextChar"/>
    <w:uiPriority w:val="99"/>
    <w:semiHidden/>
    <w:unhideWhenUsed/>
    <w:rsid w:val="00585BC4"/>
    <w:pPr>
      <w:spacing w:after="120"/>
    </w:pPr>
  </w:style>
  <w:style w:type="character" w:customStyle="1" w:styleId="BodyTextChar">
    <w:name w:val="Body Text Char"/>
    <w:basedOn w:val="DefaultParagraphFont"/>
    <w:link w:val="BodyText"/>
    <w:uiPriority w:val="99"/>
    <w:semiHidden/>
    <w:rsid w:val="00585BC4"/>
    <w:rPr>
      <w:rFonts w:ascii="Times New Roman" w:eastAsia="SimSun" w:hAnsi="Times New Roman" w:cs="Times New Roman"/>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6/9"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uments/CBD/SBI/6/INF/11"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id=1339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id=13412" TargetMode="Externa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id=13391"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uments/CBD/SBI/6/9"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id=13356"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FE19ACA8E647198CAA95895E60C8D0"/>
        <w:category>
          <w:name w:val="General"/>
          <w:gallery w:val="placeholder"/>
        </w:category>
        <w:types>
          <w:type w:val="bbPlcHdr"/>
        </w:types>
        <w:behaviors>
          <w:behavior w:val="content"/>
        </w:behaviors>
        <w:guid w:val="{6FBA8AFE-6391-430D-91D2-D6A02BFA4EBF}"/>
      </w:docPartPr>
      <w:docPartBody>
        <w:p w:rsidR="00381EA7" w:rsidRDefault="00381EA7">
          <w:pPr>
            <w:pStyle w:val="2EFE19ACA8E647198CAA95895E60C8D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63C"/>
    <w:rsid w:val="000014A9"/>
    <w:rsid w:val="000A2C85"/>
    <w:rsid w:val="000F46EB"/>
    <w:rsid w:val="001247CF"/>
    <w:rsid w:val="00134779"/>
    <w:rsid w:val="00184894"/>
    <w:rsid w:val="001862A4"/>
    <w:rsid w:val="001F6558"/>
    <w:rsid w:val="00212F92"/>
    <w:rsid w:val="002413D7"/>
    <w:rsid w:val="00260EC4"/>
    <w:rsid w:val="002708E0"/>
    <w:rsid w:val="00271CA9"/>
    <w:rsid w:val="002A5539"/>
    <w:rsid w:val="003746A5"/>
    <w:rsid w:val="00381EA7"/>
    <w:rsid w:val="0045563C"/>
    <w:rsid w:val="00472754"/>
    <w:rsid w:val="004E4E21"/>
    <w:rsid w:val="00522C88"/>
    <w:rsid w:val="005850A0"/>
    <w:rsid w:val="005B5AC9"/>
    <w:rsid w:val="005C4242"/>
    <w:rsid w:val="005E1CDA"/>
    <w:rsid w:val="006133C9"/>
    <w:rsid w:val="00622079"/>
    <w:rsid w:val="006634EF"/>
    <w:rsid w:val="00683D74"/>
    <w:rsid w:val="00684E7E"/>
    <w:rsid w:val="006A3404"/>
    <w:rsid w:val="006C37E2"/>
    <w:rsid w:val="00754A8B"/>
    <w:rsid w:val="00762421"/>
    <w:rsid w:val="007B1F42"/>
    <w:rsid w:val="007E43CA"/>
    <w:rsid w:val="007F6C2C"/>
    <w:rsid w:val="008D7E1C"/>
    <w:rsid w:val="009208B6"/>
    <w:rsid w:val="009451BE"/>
    <w:rsid w:val="009455ED"/>
    <w:rsid w:val="009A042C"/>
    <w:rsid w:val="00A02F37"/>
    <w:rsid w:val="00A222E8"/>
    <w:rsid w:val="00A305BB"/>
    <w:rsid w:val="00AA63A3"/>
    <w:rsid w:val="00AB5831"/>
    <w:rsid w:val="00AB5EBA"/>
    <w:rsid w:val="00B77D57"/>
    <w:rsid w:val="00C37702"/>
    <w:rsid w:val="00C53F95"/>
    <w:rsid w:val="00C779D1"/>
    <w:rsid w:val="00CC14AD"/>
    <w:rsid w:val="00CE559C"/>
    <w:rsid w:val="00D15168"/>
    <w:rsid w:val="00D564C0"/>
    <w:rsid w:val="00DB2FC9"/>
    <w:rsid w:val="00DC6016"/>
    <w:rsid w:val="00E37B1B"/>
    <w:rsid w:val="00E72F28"/>
    <w:rsid w:val="00E806F9"/>
    <w:rsid w:val="00E96078"/>
    <w:rsid w:val="00F61D34"/>
    <w:rsid w:val="00FE0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0EC4"/>
    <w:rPr>
      <w:color w:val="666666"/>
    </w:rPr>
  </w:style>
  <w:style w:type="paragraph" w:customStyle="1" w:styleId="2EFE19ACA8E647198CAA95895E60C8D0">
    <w:name w:val="2EFE19ACA8E647198CAA95895E60C8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4691FE-7210-436A-8BEA-CD0184582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83</TotalTime>
  <Pages>5</Pages>
  <Words>2137</Words>
  <Characters>12181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Opciones para mejorar aún más la eficacia de las reuniones celebradas en virtud del Convenio y sus Protocolos</vt:lpstr>
    </vt:vector>
  </TitlesOfParts>
  <Company>SCBD</Company>
  <LinksUpToDate>false</LinksUpToDate>
  <CharactersWithSpaces>14290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Opciones para mejorar aún más la eficacia de las reuniones celebradas en virtud del Convenio y sus Protocolos</dc:title>
  <dc:subject>CBD/SBI/6/9</dc:subject>
  <dc:creator>Secretariat of the Convention on Biological Diversity</dc:creator>
  <cp:keywords>Convention on Biological Diversity</cp:keywords>
  <cp:lastModifiedBy>Angela Xue He Yan</cp:lastModifiedBy>
  <cp:revision>48</cp:revision>
  <cp:lastPrinted>2026-02-19T13:41:00Z</cp:lastPrinted>
  <dcterms:created xsi:type="dcterms:W3CDTF">2026-02-19T12:47:00Z</dcterms:created>
  <dcterms:modified xsi:type="dcterms:W3CDTF">2026-02-19T14:39:00Z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