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648E9F07" w:rsidR="008A1499" w:rsidRPr="003F1A75" w:rsidRDefault="00FD4352" w:rsidP="008A1499">
      <w:pPr>
        <w:pStyle w:val="AISpacer"/>
      </w:pPr>
      <w:r>
        <w:tab/>
      </w: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0036ECA0" w14:textId="77777777" w:rsidR="008A1499" w:rsidRDefault="00137278" w:rsidP="00A44FF6">
            <w:pPr>
              <w:pStyle w:val="AFCorNNormal"/>
            </w:pPr>
            <w:r>
              <w:t>Agenda i</w:t>
            </w:r>
            <w:r w:rsidR="008A1499" w:rsidRPr="003F1A75">
              <w:t xml:space="preserve">tem </w:t>
            </w:r>
            <w:r w:rsidR="00E51951">
              <w:t>8 (a)</w:t>
            </w:r>
          </w:p>
          <w:p w14:paraId="0A08FC62" w14:textId="77777777" w:rsidR="00F40464" w:rsidRDefault="002B2768" w:rsidP="00A44FF6">
            <w:pPr>
              <w:pStyle w:val="AFCorNNormal"/>
            </w:pPr>
            <w:r w:rsidRPr="002B2768">
              <w:t xml:space="preserve">Resource mobilization and financial </w:t>
            </w:r>
            <w:r>
              <w:br/>
            </w:r>
            <w:r w:rsidRPr="002B2768">
              <w:t>mechanism</w:t>
            </w:r>
            <w:r>
              <w:t>: resource mobilization</w:t>
            </w:r>
          </w:p>
          <w:p w14:paraId="3837AF41" w14:textId="357FC58E" w:rsidR="002B2768" w:rsidRPr="002B2768" w:rsidRDefault="002B2768" w:rsidP="00A44FF6">
            <w:pPr>
              <w:pStyle w:val="AFCorNNormal"/>
              <w:rPr>
                <w:b/>
                <w:bCs/>
              </w:rPr>
            </w:pPr>
            <w:r w:rsidRPr="002B2768">
              <w:rPr>
                <w:b/>
                <w:bCs/>
              </w:rPr>
              <w:t>Working Group I</w:t>
            </w:r>
          </w:p>
        </w:tc>
        <w:tc>
          <w:tcPr>
            <w:tcW w:w="4388" w:type="dxa"/>
          </w:tcPr>
          <w:p w14:paraId="4B4B2BCD" w14:textId="77777777" w:rsidR="008A1499" w:rsidRPr="003F1A75" w:rsidRDefault="008A1499" w:rsidP="008A1499">
            <w:pPr>
              <w:pStyle w:val="CBDNormal"/>
              <w:jc w:val="left"/>
            </w:pPr>
          </w:p>
        </w:tc>
      </w:tr>
    </w:tbl>
    <w:p w14:paraId="23AFF7FC" w14:textId="4034FFC2"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C62C9A">
            <w:t>Resource mobilization</w:t>
          </w:r>
        </w:sdtContent>
      </w:sdt>
      <w:r w:rsidR="00105372" w:rsidRPr="003F1A75">
        <w:rPr>
          <w:caps/>
        </w:rPr>
        <w:t xml:space="preserve"> </w:t>
      </w:r>
    </w:p>
    <w:p w14:paraId="5148D064" w14:textId="19467395" w:rsidR="00137278" w:rsidRDefault="007B1C09" w:rsidP="00E51951">
      <w:pPr>
        <w:pStyle w:val="CBDSubTitle"/>
      </w:pPr>
      <w:r>
        <w:t>Non-paper</w:t>
      </w:r>
    </w:p>
    <w:p w14:paraId="50FC9A3A" w14:textId="77777777" w:rsidR="00E51951" w:rsidRPr="00F51A14" w:rsidRDefault="00E51951" w:rsidP="00E51951">
      <w:pPr>
        <w:pStyle w:val="CBDNormalNumber"/>
        <w:keepNext/>
        <w:numPr>
          <w:ilvl w:val="0"/>
          <w:numId w:val="0"/>
        </w:numPr>
        <w:tabs>
          <w:tab w:val="clear" w:pos="567"/>
          <w:tab w:val="clear" w:pos="1134"/>
        </w:tabs>
        <w:ind w:left="567" w:firstLine="567"/>
      </w:pPr>
      <w:r w:rsidRPr="00F51A14">
        <w:t>[</w:t>
      </w:r>
    </w:p>
    <w:p w14:paraId="05B57A84" w14:textId="77777777" w:rsidR="00E51951" w:rsidRPr="00F51A14" w:rsidRDefault="00E51951" w:rsidP="00E51951">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1E29CC75"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w:t>
      </w:r>
      <w:r w:rsidRPr="00F51A14">
        <w:rPr>
          <w:i/>
          <w:iCs/>
          <w:lang w:val="en-CA"/>
        </w:rPr>
        <w:t xml:space="preserve">Recalling </w:t>
      </w:r>
      <w:r w:rsidRPr="00F51A14">
        <w:rPr>
          <w:lang w:val="en-CA"/>
        </w:rPr>
        <w:t>Article 20 of the Convention on Biological Diversity</w:t>
      </w:r>
      <w:r w:rsidRPr="00F51A14">
        <w:rPr>
          <w:rStyle w:val="FootnoteReference"/>
        </w:rPr>
        <w:footnoteReference w:id="1"/>
      </w:r>
      <w:r w:rsidRPr="00F51A14">
        <w:rPr>
          <w:lang w:val="en-CA"/>
        </w:rPr>
        <w:t xml:space="preserve"> as the basis for providing and mobilizing resources from all sources and the relevance of Articles 11 and 21 in that regard,]</w:t>
      </w:r>
    </w:p>
    <w:p w14:paraId="44956850" w14:textId="77777777" w:rsidR="00E51951" w:rsidRPr="00F51A14" w:rsidRDefault="00E51951" w:rsidP="00E51951">
      <w:pPr>
        <w:pStyle w:val="CBDNormalNumber"/>
        <w:numPr>
          <w:ilvl w:val="0"/>
          <w:numId w:val="0"/>
        </w:numPr>
        <w:tabs>
          <w:tab w:val="clear" w:pos="1134"/>
        </w:tabs>
        <w:ind w:left="567" w:firstLine="567"/>
        <w:rPr>
          <w:i/>
          <w:iCs/>
          <w:lang w:val="en-CA"/>
        </w:rPr>
      </w:pPr>
      <w:r w:rsidRPr="00F51A14">
        <w:rPr>
          <w:lang w:val="en-CA"/>
        </w:rPr>
        <w:t>[</w:t>
      </w:r>
      <w:r w:rsidRPr="00F51A14">
        <w:rPr>
          <w:i/>
          <w:iCs/>
          <w:lang w:val="en-CA"/>
        </w:rPr>
        <w:t xml:space="preserve">Recalling also </w:t>
      </w:r>
      <w:r w:rsidRPr="00F51A14">
        <w:rPr>
          <w:lang w:val="en-CA"/>
        </w:rPr>
        <w:t>the Kunming-Montreal Global Biodiversity Framework,</w:t>
      </w:r>
      <w:r w:rsidRPr="00F51A14">
        <w:rPr>
          <w:rStyle w:val="FootnoteReference"/>
        </w:rPr>
        <w:footnoteReference w:id="2"/>
      </w:r>
      <w:r w:rsidRPr="00F51A14">
        <w:rPr>
          <w:lang w:val="en-CA"/>
        </w:rPr>
        <w:t xml:space="preserve"> including its section C, Goals C and D and Targets 13 to 16 and 18 to 20, and emphasizing the importance of biodiversity mainstreaming for strengthening resource mobilization and the effective and efficient use of resources to support the conservation and sustainable use of biodiversity,]</w:t>
      </w:r>
    </w:p>
    <w:p w14:paraId="32CFADAA" w14:textId="77777777" w:rsidR="00E51951" w:rsidRPr="00F51A14" w:rsidRDefault="00E51951" w:rsidP="00E51951">
      <w:pPr>
        <w:pStyle w:val="CBDNormalNumber"/>
        <w:numPr>
          <w:ilvl w:val="0"/>
          <w:numId w:val="0"/>
        </w:numPr>
        <w:tabs>
          <w:tab w:val="clear" w:pos="567"/>
          <w:tab w:val="clear" w:pos="1134"/>
        </w:tabs>
        <w:ind w:left="567" w:firstLine="567"/>
        <w:rPr>
          <w:i/>
          <w:iCs/>
          <w:lang w:val="en-CA"/>
        </w:rPr>
      </w:pPr>
      <w:r w:rsidRPr="00F51A14">
        <w:rPr>
          <w:i/>
          <w:iCs/>
        </w:rPr>
        <w:t xml:space="preserve">Recalling further </w:t>
      </w:r>
      <w:r w:rsidRPr="00F51A14">
        <w:t>paragraph 19 of its decision </w:t>
      </w:r>
      <w:hyperlink r:id="rId12" w:history="1">
        <w:r w:rsidRPr="00F51A14">
          <w:rPr>
            <w:rStyle w:val="Hyperlink"/>
          </w:rPr>
          <w:t>16/34</w:t>
        </w:r>
      </w:hyperlink>
      <w:r w:rsidRPr="00F51A14">
        <w:t xml:space="preserve"> of 27 February 2025,</w:t>
      </w:r>
      <w:r w:rsidRPr="00F51A14">
        <w:rPr>
          <w:lang w:val="en-CA"/>
        </w:rPr>
        <w:t xml:space="preserve"> in which it decided to implement Articles 21 and 39 of the Convention and to address the global biodiversity finance gap by 2030[ by establishing the permanent arrangement for the financial mechanism envisioned under Article 21 and assessing and improving the mobilization of finance from all sources],</w:t>
      </w:r>
    </w:p>
    <w:p w14:paraId="64461C1C" w14:textId="77777777" w:rsidR="00E51951" w:rsidRPr="00F51A14" w:rsidRDefault="00E51951" w:rsidP="00E51951">
      <w:pPr>
        <w:pStyle w:val="CBDNormalNumber"/>
        <w:numPr>
          <w:ilvl w:val="0"/>
          <w:numId w:val="0"/>
        </w:numPr>
        <w:tabs>
          <w:tab w:val="clear" w:pos="1134"/>
        </w:tabs>
        <w:ind w:left="567" w:firstLine="567"/>
        <w:rPr>
          <w:lang w:val="en-CA"/>
        </w:rPr>
      </w:pPr>
      <w:r w:rsidRPr="00F51A14">
        <w:rPr>
          <w:lang w:val="en-CA"/>
        </w:rPr>
        <w:t>[</w:t>
      </w:r>
      <w:r w:rsidRPr="00F51A14">
        <w:rPr>
          <w:i/>
          <w:iCs/>
          <w:lang w:val="en-CA"/>
        </w:rPr>
        <w:t xml:space="preserve">Recognizing </w:t>
      </w:r>
      <w:r w:rsidRPr="00F51A14">
        <w:rPr>
          <w:lang w:val="en-CA"/>
        </w:rPr>
        <w:t>the need to broaden the contributor base for the implementation of the Convention and to review and amend the list of developed country Parties and other Parties that voluntarily assume the obligations of the developed country Parties established pursuant to paragraph 2 of Article 20 of the Convention,]</w:t>
      </w:r>
    </w:p>
    <w:p w14:paraId="70B157B4" w14:textId="7DAAD2DF" w:rsidR="00E51951" w:rsidRPr="00F51A14" w:rsidRDefault="00E51951" w:rsidP="00E51951">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w:t>
      </w:r>
      <w:r w:rsidR="002722C1">
        <w:t> </w:t>
      </w:r>
      <w:r w:rsidRPr="00F51A14">
        <w:t>February 2026, and</w:t>
      </w:r>
      <w:r w:rsidRPr="00F51A14">
        <w:rPr>
          <w:i/>
          <w:iCs/>
        </w:rPr>
        <w:t xml:space="preserve"> </w:t>
      </w:r>
      <w:r w:rsidRPr="00F51A14">
        <w:t>expresses its appreciation to the Governments of Belgium and Germany for their financial support in that regard;</w:t>
      </w:r>
    </w:p>
    <w:p w14:paraId="5E7E860E" w14:textId="77777777" w:rsidR="00E51951" w:rsidRPr="00F51A14" w:rsidRDefault="00E51951" w:rsidP="00E51951">
      <w:pPr>
        <w:pStyle w:val="CBDNormalNumber"/>
        <w:numPr>
          <w:ilvl w:val="0"/>
          <w:numId w:val="0"/>
        </w:numPr>
        <w:tabs>
          <w:tab w:val="clear" w:pos="567"/>
          <w:tab w:val="clear" w:pos="1134"/>
        </w:tabs>
        <w:ind w:left="567" w:firstLine="567"/>
      </w:pPr>
      <w:r w:rsidRPr="00F51A14">
        <w:t>[2.</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3"/>
      </w:r>
      <w:r w:rsidRPr="00F51A14">
        <w:t xml:space="preserve"> as conducted through the global review of collective progress in the implementation of the Kunming-Montreal Global Biodiversity Framework;</w:t>
      </w:r>
    </w:p>
    <w:p w14:paraId="36E9B60E" w14:textId="77777777" w:rsidR="00E51951" w:rsidRPr="00F51A14" w:rsidRDefault="00E51951" w:rsidP="00E51951">
      <w:pPr>
        <w:pStyle w:val="CBDNormalNumber"/>
        <w:numPr>
          <w:ilvl w:val="0"/>
          <w:numId w:val="0"/>
        </w:numPr>
        <w:tabs>
          <w:tab w:val="clear" w:pos="1134"/>
        </w:tabs>
        <w:ind w:left="567" w:firstLine="567"/>
      </w:pPr>
      <w:r w:rsidRPr="00F51A14">
        <w:t>[2. bis</w:t>
      </w:r>
      <w:r w:rsidRPr="00F51A14">
        <w:tab/>
        <w:t>Placeholder for cross-referencing relevant provisions of decision 17/-- on planning, monitoring, reporting and review;]</w:t>
      </w:r>
    </w:p>
    <w:p w14:paraId="3EFA114D" w14:textId="77777777" w:rsidR="00E51951" w:rsidRPr="00F51A14" w:rsidRDefault="00E51951" w:rsidP="00E51951">
      <w:pPr>
        <w:pStyle w:val="CBDNormalNumber"/>
        <w:numPr>
          <w:ilvl w:val="0"/>
          <w:numId w:val="0"/>
        </w:numPr>
        <w:tabs>
          <w:tab w:val="clear" w:pos="1134"/>
        </w:tabs>
        <w:ind w:left="567" w:firstLine="567"/>
      </w:pPr>
      <w:r w:rsidRPr="00F51A14">
        <w:t>[3.</w:t>
      </w:r>
      <w:r w:rsidRPr="00F51A14">
        <w:tab/>
      </w:r>
      <w:r w:rsidRPr="00F51A14">
        <w:rPr>
          <w:i/>
          <w:iCs/>
        </w:rPr>
        <w:t>Notes</w:t>
      </w:r>
      <w:r w:rsidRPr="00F51A14">
        <w:t xml:space="preserve"> that, despite reported increases in biodiversity-related financial flows, international public finance remains insufficient, unpredictable and unevenly accessible and that further efforts are required to achieve Target 19 of the Framework, in particular its subparagraph (a);]</w:t>
      </w:r>
    </w:p>
    <w:p w14:paraId="1A768520" w14:textId="77777777" w:rsidR="00E51951" w:rsidRPr="00F51A14" w:rsidRDefault="00E51951" w:rsidP="00E51951">
      <w:pPr>
        <w:pStyle w:val="CBDNormalNumber"/>
        <w:numPr>
          <w:ilvl w:val="0"/>
          <w:numId w:val="0"/>
        </w:numPr>
        <w:tabs>
          <w:tab w:val="clear" w:pos="1134"/>
        </w:tabs>
        <w:ind w:left="567" w:firstLine="567"/>
      </w:pPr>
      <w:r w:rsidRPr="00F51A14">
        <w:t>[4.</w:t>
      </w:r>
      <w:r w:rsidRPr="00F51A14">
        <w:tab/>
      </w:r>
      <w:r w:rsidRPr="00F51A14">
        <w:rPr>
          <w:i/>
          <w:iCs/>
        </w:rPr>
        <w:t>Recognizes</w:t>
      </w:r>
      <w:r w:rsidRPr="00F51A14">
        <w:t xml:space="preserve"> the unprecedented failure to achieve Target 19 resulting from unfulfilled commitments by Parties;]</w:t>
      </w:r>
    </w:p>
    <w:p w14:paraId="4FDDE169" w14:textId="77777777" w:rsidR="00E51951" w:rsidRPr="00F51A14" w:rsidRDefault="00E51951" w:rsidP="00E51951">
      <w:pPr>
        <w:pStyle w:val="CBDNormalNumber"/>
        <w:numPr>
          <w:ilvl w:val="0"/>
          <w:numId w:val="0"/>
        </w:numPr>
        <w:tabs>
          <w:tab w:val="clear" w:pos="567"/>
          <w:tab w:val="clear" w:pos="1134"/>
        </w:tabs>
        <w:ind w:left="567" w:firstLine="567"/>
      </w:pPr>
      <w:r w:rsidRPr="00F51A14">
        <w:t>5.</w:t>
      </w:r>
      <w:r w:rsidRPr="00F51A14">
        <w:tab/>
        <w:t>[</w:t>
      </w:r>
      <w:r w:rsidRPr="00F51A14">
        <w:rPr>
          <w:i/>
          <w:iCs/>
        </w:rPr>
        <w:t>Adopts</w:t>
      </w:r>
      <w:r w:rsidRPr="00F51A14">
        <w:t>][</w:t>
      </w:r>
      <w:r w:rsidRPr="00F51A14">
        <w:rPr>
          <w:i/>
          <w:iCs/>
        </w:rPr>
        <w:t>Notes</w:t>
      </w:r>
      <w:r w:rsidRPr="00F51A14">
        <w:t>] the criteria for the institutional structure to operate the financial mechanism envisaged under Article 21 of the Convention on Biological Diversity, which consist of the elements listed in paragraph 21 of decision </w:t>
      </w:r>
      <w:hyperlink r:id="rId13" w:history="1">
        <w:r w:rsidRPr="00F51A14">
          <w:rPr>
            <w:rStyle w:val="Hyperlink"/>
          </w:rPr>
          <w:t>16/34</w:t>
        </w:r>
      </w:hyperlink>
      <w:r w:rsidRPr="00F51A14">
        <w:t>[ and additional elements, as consolidated in the annex to the present decision];]</w:t>
      </w:r>
    </w:p>
    <w:p w14:paraId="0E1D493F" w14:textId="77777777" w:rsidR="00E51951" w:rsidRPr="00F51A14" w:rsidRDefault="00E51951" w:rsidP="00E51951">
      <w:pPr>
        <w:pStyle w:val="CBDNormalNumber"/>
        <w:numPr>
          <w:ilvl w:val="0"/>
          <w:numId w:val="0"/>
        </w:numPr>
        <w:tabs>
          <w:tab w:val="clear" w:pos="567"/>
          <w:tab w:val="clear" w:pos="1134"/>
        </w:tabs>
        <w:ind w:left="567" w:firstLine="567"/>
        <w:rPr>
          <w:lang w:val="en-US"/>
        </w:rPr>
      </w:pPr>
      <w:r w:rsidRPr="00F51A14">
        <w:rPr>
          <w:lang w:val="en-US"/>
        </w:rPr>
        <w:t>6.</w:t>
      </w:r>
      <w:r w:rsidRPr="00F51A14">
        <w:rPr>
          <w:lang w:val="en-US"/>
        </w:rPr>
        <w:tab/>
      </w:r>
      <w:r w:rsidRPr="00F51A14">
        <w:rPr>
          <w:i/>
          <w:iCs/>
          <w:lang w:val="en-US"/>
        </w:rPr>
        <w:t>Invites</w:t>
      </w:r>
      <w:r w:rsidRPr="00F51A14">
        <w:rPr>
          <w:lang w:val="en-US"/>
        </w:rPr>
        <w:t xml:space="preserve"> the Global Environment Facility and other relevant existing financial entities, including international financial institutions and multilateral development banks, to take the criteria into account, as appropriate, in their ongoing efforts to reform or improve their operations;</w:t>
      </w:r>
    </w:p>
    <w:p w14:paraId="148FB009" w14:textId="77777777" w:rsidR="00E51951" w:rsidRPr="00F51A14" w:rsidRDefault="00E51951" w:rsidP="00E51951">
      <w:pPr>
        <w:pStyle w:val="CBDNormalNumber"/>
        <w:numPr>
          <w:ilvl w:val="0"/>
          <w:numId w:val="0"/>
        </w:numPr>
        <w:tabs>
          <w:tab w:val="clear" w:pos="567"/>
          <w:tab w:val="clear" w:pos="1134"/>
        </w:tabs>
        <w:ind w:left="567" w:firstLine="531"/>
      </w:pPr>
      <w:r w:rsidRPr="00F51A14">
        <w:lastRenderedPageBreak/>
        <w:t>7.</w:t>
      </w:r>
      <w:r w:rsidRPr="00F51A14">
        <w:tab/>
      </w:r>
      <w:r w:rsidRPr="00F51A14">
        <w:rPr>
          <w:i/>
        </w:rPr>
        <w:t>Requests</w:t>
      </w:r>
      <w:r w:rsidRPr="00F51A14">
        <w:t xml:space="preserve"> the Subsidiary Body on Implementation, in accordance with the road map established in paragraph 22 of decision </w:t>
      </w:r>
      <w:hyperlink r:id="rId14" w:history="1">
        <w:r w:rsidRPr="00F51A14">
          <w:rPr>
            <w:rStyle w:val="Hyperlink"/>
          </w:rPr>
          <w:t>16/34</w:t>
        </w:r>
      </w:hyperlink>
      <w:r w:rsidRPr="00F51A14">
        <w:t xml:space="preserve">, at a meeting held before the eighteenth meeting of the Conference of the Parties: </w:t>
      </w:r>
    </w:p>
    <w:p w14:paraId="6760FAF2"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To conduct a review of progress in the reform of relevant existing financial entities to meet the criteria, following the seventh quadrennial review of the effectiveness of the financial mechanism referred to in paragraph 40 of decision </w:t>
      </w:r>
      <w:hyperlink r:id="rId15" w:history="1">
        <w:r w:rsidRPr="00F51A14">
          <w:rPr>
            <w:rStyle w:val="Hyperlink"/>
          </w:rPr>
          <w:t>16/33</w:t>
        </w:r>
      </w:hyperlink>
      <w:r w:rsidRPr="00F51A14">
        <w:t xml:space="preserve"> of 27 February 2025, while also taking into account the work undertaken further to paragraph 41 of the same decision;</w:t>
      </w:r>
    </w:p>
    <w:p w14:paraId="0E88002A"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prepare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127B1477" w14:textId="77777777" w:rsidR="00E51951" w:rsidRPr="00F51A14" w:rsidRDefault="00E51951" w:rsidP="00E51951">
      <w:pPr>
        <w:pStyle w:val="CBDNormalNumber"/>
        <w:numPr>
          <w:ilvl w:val="0"/>
          <w:numId w:val="0"/>
        </w:numPr>
        <w:tabs>
          <w:tab w:val="clear" w:pos="567"/>
          <w:tab w:val="clear" w:pos="1134"/>
        </w:tabs>
        <w:ind w:left="567" w:firstLine="567"/>
      </w:pPr>
      <w:r w:rsidRPr="00F51A14">
        <w:t>(c)</w:t>
      </w:r>
      <w:r w:rsidRPr="00F51A14">
        <w:tab/>
        <w:t xml:space="preserve">To include in the elements of a draft decision, if appropriate, the establishment of an intersessional process to develop the terms of reference and modalities of a new entity </w:t>
      </w:r>
      <w:proofErr w:type="gramStart"/>
      <w:r w:rsidRPr="00F51A14">
        <w:t>on the basis of</w:t>
      </w:r>
      <w:proofErr w:type="gramEnd"/>
      <w:r w:rsidRPr="00F51A14">
        <w:t xml:space="preserve"> the criteria;</w:t>
      </w:r>
    </w:p>
    <w:p w14:paraId="16CCDE78" w14:textId="77777777" w:rsidR="00E51951" w:rsidRPr="00F51A14" w:rsidRDefault="00E51951" w:rsidP="00E51951">
      <w:pPr>
        <w:pStyle w:val="CBDNormalNumber"/>
        <w:numPr>
          <w:ilvl w:val="0"/>
          <w:numId w:val="0"/>
        </w:numPr>
        <w:tabs>
          <w:tab w:val="clear" w:pos="567"/>
          <w:tab w:val="clear" w:pos="1134"/>
        </w:tabs>
        <w:ind w:left="567" w:firstLine="567"/>
      </w:pPr>
      <w:r w:rsidRPr="00F51A14">
        <w:t>(d)</w:t>
      </w:r>
      <w:r w:rsidRPr="00F51A14">
        <w:tab/>
        <w:t>To undertake a stocktake review on the operations and performance of the Global Biodiversity Framework Fund, as mandated in paragraphs 39 and 29 of decisions </w:t>
      </w:r>
      <w:hyperlink r:id="rId16" w:history="1">
        <w:r w:rsidRPr="00F51A14">
          <w:rPr>
            <w:rStyle w:val="Hyperlink"/>
          </w:rPr>
          <w:t>15/7</w:t>
        </w:r>
      </w:hyperlink>
      <w:r w:rsidRPr="00F51A14">
        <w:t xml:space="preserve"> and </w:t>
      </w:r>
      <w:hyperlink r:id="rId17" w:history="1">
        <w:r w:rsidRPr="00F51A14">
          <w:rPr>
            <w:rStyle w:val="Hyperlink"/>
          </w:rPr>
          <w:t>15/15</w:t>
        </w:r>
      </w:hyperlink>
      <w:r w:rsidRPr="00F51A14">
        <w:t xml:space="preserve"> of 19 December 2022, respectively, on the basis of the reports referred to in paragraph 11 below,</w:t>
      </w:r>
      <w:r w:rsidRPr="00F51A14">
        <w:rPr>
          <w:rStyle w:val="FootnoteReference"/>
        </w:rPr>
        <w:footnoteReference w:id="4"/>
      </w:r>
      <w:r w:rsidRPr="00F51A14">
        <w:t xml:space="preserve"> relevant reports of the Global Environment Facility and other relevant information, as appropriate;</w:t>
      </w:r>
    </w:p>
    <w:p w14:paraId="4C7F4EC6" w14:textId="77777777" w:rsidR="00E51951" w:rsidRPr="00F51A14" w:rsidRDefault="00E51951" w:rsidP="00E51951">
      <w:pPr>
        <w:pStyle w:val="CBDNormalNumber"/>
        <w:numPr>
          <w:ilvl w:val="0"/>
          <w:numId w:val="0"/>
        </w:numPr>
        <w:tabs>
          <w:tab w:val="clear" w:pos="567"/>
          <w:tab w:val="clear" w:pos="1134"/>
        </w:tabs>
        <w:ind w:left="567" w:firstLine="567"/>
      </w:pPr>
      <w:r w:rsidRPr="00F51A14">
        <w:t>(e)</w:t>
      </w:r>
      <w:r w:rsidRPr="00F51A14">
        <w:tab/>
        <w:t>To make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p>
    <w:p w14:paraId="4AFDF013" w14:textId="77777777" w:rsidR="00E51951" w:rsidRPr="00F51A14" w:rsidRDefault="00E51951" w:rsidP="00E51951">
      <w:pPr>
        <w:pStyle w:val="CBDNormalNumber"/>
        <w:numPr>
          <w:ilvl w:val="0"/>
          <w:numId w:val="0"/>
        </w:numPr>
        <w:tabs>
          <w:tab w:val="clear" w:pos="567"/>
          <w:tab w:val="clear" w:pos="1134"/>
        </w:tabs>
        <w:ind w:left="567" w:firstLine="567"/>
      </w:pPr>
      <w:r w:rsidRPr="00F51A14">
        <w:rPr>
          <w:lang w:val="en-CA"/>
        </w:rPr>
        <w:t>8.</w:t>
      </w:r>
      <w:r w:rsidRPr="00F51A14">
        <w:rPr>
          <w:lang w:val="en-CA"/>
        </w:rPr>
        <w:tab/>
      </w:r>
      <w:r w:rsidRPr="00F51A14">
        <w:rPr>
          <w:i/>
          <w:iCs/>
          <w:lang w:val="en-CA"/>
        </w:rPr>
        <w:t>Takes</w:t>
      </w:r>
      <w:r w:rsidRPr="00F51A14">
        <w:rPr>
          <w:lang w:val="en-CA"/>
        </w:rPr>
        <w:t xml:space="preserve"> </w:t>
      </w:r>
      <w:r w:rsidRPr="00F51A14">
        <w:rPr>
          <w:i/>
          <w:iCs/>
          <w:lang w:val="en-CA"/>
        </w:rPr>
        <w:t>note</w:t>
      </w:r>
      <w:r w:rsidRPr="00F51A14">
        <w:rPr>
          <w:lang w:val="en-CA"/>
        </w:rPr>
        <w:t xml:space="preserve"> of document </w:t>
      </w:r>
      <w:hyperlink r:id="rId18" w:history="1">
        <w:r w:rsidRPr="00F51A14">
          <w:rPr>
            <w:rStyle w:val="Hyperlink"/>
            <w:lang w:val="en-CA"/>
          </w:rPr>
          <w:t>CBD/SBI/7/3/Add.4</w:t>
        </w:r>
      </w:hyperlink>
      <w:r w:rsidRPr="00F51A14">
        <w:rPr>
          <w:lang w:val="en-CA"/>
        </w:rPr>
        <w:t xml:space="preserve"> on impediments </w:t>
      </w:r>
      <w:r w:rsidRPr="00F51A14">
        <w:t>to the effectiveness of biodiversity finance</w:t>
      </w:r>
      <w:r w:rsidRPr="00F51A14">
        <w:rPr>
          <w:lang w:val="en-CA"/>
        </w:rPr>
        <w:t xml:space="preserve"> and elements for its further enhancement, while recognizing that the list of impediments and elements for enhancement therein requires further elaboration;</w:t>
      </w:r>
    </w:p>
    <w:p w14:paraId="0AEFE332" w14:textId="77777777" w:rsidR="00E51951" w:rsidRPr="00F51A14" w:rsidRDefault="00E51951" w:rsidP="00E51951">
      <w:pPr>
        <w:pStyle w:val="CBDNormalNumber"/>
        <w:numPr>
          <w:ilvl w:val="0"/>
          <w:numId w:val="0"/>
        </w:numPr>
        <w:tabs>
          <w:tab w:val="clear" w:pos="567"/>
          <w:tab w:val="clear" w:pos="1134"/>
        </w:tabs>
        <w:ind w:left="567" w:firstLine="567"/>
      </w:pPr>
      <w:r w:rsidRPr="00F51A14">
        <w:t>9.</w:t>
      </w:r>
      <w:r w:rsidRPr="00F51A14">
        <w:tab/>
      </w:r>
      <w:r w:rsidRPr="00F51A14">
        <w:rPr>
          <w:i/>
          <w:iCs/>
        </w:rPr>
        <w:t>Invites</w:t>
      </w:r>
      <w:r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2FEBA3EC" w14:textId="77777777" w:rsidR="00E51951" w:rsidRPr="00F51A14" w:rsidRDefault="00E51951" w:rsidP="00E51951">
      <w:pPr>
        <w:pStyle w:val="CBDNormalNumber"/>
        <w:numPr>
          <w:ilvl w:val="0"/>
          <w:numId w:val="0"/>
        </w:numPr>
        <w:tabs>
          <w:tab w:val="clear" w:pos="567"/>
          <w:tab w:val="clear" w:pos="1134"/>
        </w:tabs>
        <w:ind w:left="567" w:firstLine="567"/>
      </w:pPr>
      <w:r w:rsidRPr="00F51A14">
        <w:t>10.</w:t>
      </w:r>
      <w:r w:rsidRPr="00F51A14">
        <w:tab/>
      </w:r>
      <w:r w:rsidRPr="00F51A14">
        <w:rPr>
          <w:i/>
        </w:rPr>
        <w:t>Requests</w:t>
      </w:r>
      <w:r w:rsidRPr="00F51A14">
        <w:t xml:space="preserve"> the Subsidiary Body on Implementation, at a meeting held before the eighteenth meeting of the Conference of the Parties and in accordance with the road map established in paragraph 23 of decision </w:t>
      </w:r>
      <w:hyperlink r:id="rId19" w:history="1">
        <w:r w:rsidRPr="00F51A14">
          <w:rPr>
            <w:rStyle w:val="Hyperlink"/>
          </w:rPr>
          <w:t>16/34</w:t>
        </w:r>
      </w:hyperlink>
      <w:r w:rsidRPr="00F51A14">
        <w:t>:</w:t>
      </w:r>
    </w:p>
    <w:p w14:paraId="7DFC5565"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 xml:space="preserve">To develop measures that could be taken to enhance global biodiversity finance in order to mobilize new and additional resources from all sources, on the basis of, inter alia, the elements provided in document </w:t>
      </w:r>
      <w:hyperlink r:id="rId20" w:history="1">
        <w:r w:rsidRPr="00F51A14">
          <w:rPr>
            <w:rStyle w:val="Hyperlink"/>
          </w:rPr>
          <w:t>CBD/SBI/7/3/Add.4</w:t>
        </w:r>
      </w:hyperlink>
      <w:r w:rsidRPr="00F51A14">
        <w:t>, with the understanding that they are voluntary, and taking into account submissions made [by Parties] at the seventh meeting of the Subsidiary Body on Implementation;</w:t>
      </w:r>
    </w:p>
    <w:p w14:paraId="5464FA87"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assess the performance of existing relevant financial instruments and entities with respect to the implementation of the Framework, in particular Target 19 (a), building on, inter alia, the work referred to in paragraph 7 above;]</w:t>
      </w:r>
    </w:p>
    <w:p w14:paraId="40EBEA2E" w14:textId="77777777" w:rsidR="00E51951" w:rsidRPr="00F51A14" w:rsidRDefault="00E51951" w:rsidP="00E51951">
      <w:pPr>
        <w:pStyle w:val="CBDNormalNumber"/>
        <w:numPr>
          <w:ilvl w:val="0"/>
          <w:numId w:val="0"/>
        </w:numPr>
        <w:tabs>
          <w:tab w:val="clear" w:pos="567"/>
          <w:tab w:val="clear" w:pos="1134"/>
        </w:tabs>
        <w:ind w:left="567" w:firstLine="567"/>
        <w:rPr>
          <w:i/>
          <w:iCs/>
        </w:rPr>
      </w:pPr>
      <w:r w:rsidRPr="00F51A14">
        <w:rPr>
          <w:iCs/>
        </w:rPr>
        <w:t>[11.</w:t>
      </w:r>
      <w:r w:rsidRPr="00F51A14">
        <w:rPr>
          <w:i/>
          <w:iCs/>
        </w:rPr>
        <w:tab/>
        <w:t>Requests</w:t>
      </w:r>
      <w:r w:rsidRPr="00F51A14">
        <w:t xml:space="preserve"> the Executive Secretary, subject to the availability of financial resources and in collaboration with relevant organizations, to support the work requested of the Subsidiary Body on Implementation before the eighteenth meeting of the Conference of the Parties, including by preparing or commissioning reports to support the consideration by the Subsidiary Body of the items referred to in paragraphs 7 and 10 above;]</w:t>
      </w:r>
    </w:p>
    <w:p w14:paraId="3583B816" w14:textId="77777777" w:rsidR="00E51951" w:rsidRPr="00F51A14" w:rsidRDefault="00E51951" w:rsidP="00E51951">
      <w:pPr>
        <w:pStyle w:val="CBDNormalNumber"/>
        <w:keepNext/>
        <w:numPr>
          <w:ilvl w:val="0"/>
          <w:numId w:val="0"/>
        </w:numPr>
        <w:tabs>
          <w:tab w:val="clear" w:pos="567"/>
          <w:tab w:val="clear" w:pos="1134"/>
        </w:tabs>
        <w:ind w:left="567" w:firstLine="567"/>
      </w:pPr>
      <w:r w:rsidRPr="00F51A14">
        <w:lastRenderedPageBreak/>
        <w:t>[12.</w:t>
      </w:r>
      <w:r w:rsidRPr="00F51A14">
        <w:tab/>
      </w:r>
      <w:r w:rsidRPr="00F51A14">
        <w:rPr>
          <w:i/>
          <w:iCs/>
        </w:rPr>
        <w:t>Requests</w:t>
      </w:r>
      <w:r w:rsidRPr="00F51A14">
        <w:t xml:space="preserve"> the Subsidiary Body on Implementation, at a meeting held before the eighteenth meeting of the Conference of the Parties: </w:t>
      </w:r>
    </w:p>
    <w:p w14:paraId="1939E183"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 xml:space="preserve">To develop a comprehensive glossary of financial and resource mobilization concepts to be integrated into the glossary of key terms in the monitoring framework set out in the annex to document </w:t>
      </w:r>
      <w:hyperlink r:id="rId21" w:history="1">
        <w:r w:rsidRPr="00F51A14">
          <w:rPr>
            <w:rStyle w:val="Hyperlink"/>
          </w:rPr>
          <w:t>CBD/COP/16/INF/3/Rev.1</w:t>
        </w:r>
      </w:hyperlink>
      <w:r w:rsidRPr="00F51A14">
        <w:t>;</w:t>
      </w:r>
    </w:p>
    <w:p w14:paraId="5C8D16EF"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 xml:space="preserve">To undertake a study with the following two objectives: </w:t>
      </w:r>
    </w:p>
    <w:p w14:paraId="2BB5BF71" w14:textId="77777777" w:rsidR="00E51951" w:rsidRPr="00F51A14" w:rsidRDefault="00E51951" w:rsidP="00E51951">
      <w:pPr>
        <w:pStyle w:val="CBDNormalNumber"/>
        <w:numPr>
          <w:ilvl w:val="0"/>
          <w:numId w:val="0"/>
        </w:numPr>
        <w:tabs>
          <w:tab w:val="clear" w:pos="567"/>
          <w:tab w:val="clear" w:pos="1134"/>
          <w:tab w:val="clear" w:pos="1701"/>
        </w:tabs>
        <w:ind w:left="1701" w:hanging="567"/>
      </w:pPr>
      <w:r w:rsidRPr="00F51A14">
        <w:t>(</w:t>
      </w:r>
      <w:proofErr w:type="spellStart"/>
      <w:r w:rsidRPr="00F51A14">
        <w:t>i</w:t>
      </w:r>
      <w:proofErr w:type="spellEnd"/>
      <w:r w:rsidRPr="00F51A14">
        <w:t>)</w:t>
      </w:r>
      <w:r w:rsidRPr="00F51A14">
        <w:tab/>
        <w:t>To evaluate the accuracy and consistency of the application of the Rio markers in accounting for and reporting biodiversity-related expenditure, with particular focus on the conceptual scope of accounting for expenditure marked as significant, and its practical application,</w:t>
      </w:r>
      <w:r w:rsidRPr="00F51A14">
        <w:rPr>
          <w:rStyle w:val="FootnoteReference"/>
        </w:rPr>
        <w:footnoteReference w:id="5"/>
      </w:r>
      <w:r w:rsidRPr="00F51A14">
        <w:t xml:space="preserve"> and considering the way in which the financing target under Target 19 of the Framework was estimated;</w:t>
      </w:r>
    </w:p>
    <w:p w14:paraId="767E2C1D" w14:textId="77777777" w:rsidR="00E51951" w:rsidRPr="00F51A14" w:rsidRDefault="00E51951" w:rsidP="00E51951">
      <w:pPr>
        <w:pStyle w:val="CBDNormalNumber"/>
        <w:numPr>
          <w:ilvl w:val="0"/>
          <w:numId w:val="0"/>
        </w:numPr>
        <w:tabs>
          <w:tab w:val="clear" w:pos="567"/>
          <w:tab w:val="clear" w:pos="1134"/>
          <w:tab w:val="clear" w:pos="1701"/>
        </w:tabs>
        <w:ind w:left="1701" w:hanging="567"/>
      </w:pPr>
      <w:r w:rsidRPr="00F51A14">
        <w:t>(ii)</w:t>
      </w:r>
      <w:r w:rsidRPr="00F51A14">
        <w:tab/>
        <w:t>To propose a single coefficient for expenditure marked as</w:t>
      </w:r>
      <w:r w:rsidRPr="00F51A14" w:rsidDel="00F2749C">
        <w:t xml:space="preserve"> </w:t>
      </w:r>
      <w:r w:rsidRPr="00F51A14">
        <w:t xml:space="preserve">significant, </w:t>
      </w:r>
      <w:proofErr w:type="gramStart"/>
      <w:r w:rsidRPr="00F51A14">
        <w:t>taking into account</w:t>
      </w:r>
      <w:proofErr w:type="gramEnd"/>
      <w:r w:rsidRPr="00F51A14">
        <w:t xml:space="preserve"> the results of the objective described in subparagraph 12 (b) (</w:t>
      </w:r>
      <w:proofErr w:type="spellStart"/>
      <w:r w:rsidRPr="00F51A14">
        <w:t>i</w:t>
      </w:r>
      <w:proofErr w:type="spellEnd"/>
      <w:r w:rsidRPr="00F51A14">
        <w:t>);</w:t>
      </w:r>
    </w:p>
    <w:p w14:paraId="616F3B1C" w14:textId="77777777" w:rsidR="00E51951" w:rsidRPr="00F51A14" w:rsidRDefault="00E51951" w:rsidP="00E51951">
      <w:pPr>
        <w:pStyle w:val="CBDNormalNumber"/>
        <w:numPr>
          <w:ilvl w:val="0"/>
          <w:numId w:val="0"/>
        </w:numPr>
        <w:tabs>
          <w:tab w:val="clear" w:pos="567"/>
          <w:tab w:val="clear" w:pos="1134"/>
        </w:tabs>
        <w:ind w:left="567" w:firstLine="567"/>
      </w:pPr>
      <w:r w:rsidRPr="00F51A14">
        <w:t>(c)</w:t>
      </w:r>
      <w:r w:rsidRPr="00F51A14">
        <w:tab/>
        <w:t>To undertake a study to evaluate the conceptual and practical relevance of offsets as a financial biodiversity-related expenditure, considering whether offsets generate additionality in biodiversity conservation;]</w:t>
      </w:r>
    </w:p>
    <w:p w14:paraId="033B94A4" w14:textId="77777777" w:rsidR="00E51951" w:rsidRPr="00F51A14" w:rsidRDefault="00E51951" w:rsidP="00E51951">
      <w:pPr>
        <w:pStyle w:val="CBDNormalNumber"/>
        <w:numPr>
          <w:ilvl w:val="0"/>
          <w:numId w:val="0"/>
        </w:numPr>
        <w:tabs>
          <w:tab w:val="clear" w:pos="567"/>
        </w:tabs>
        <w:ind w:left="567"/>
      </w:pPr>
      <w:r w:rsidRPr="00F51A14">
        <w:t>[</w:t>
      </w:r>
    </w:p>
    <w:p w14:paraId="1FC20789" w14:textId="77777777" w:rsidR="00E51951" w:rsidRPr="00F51A14" w:rsidRDefault="00E51951" w:rsidP="00E51951">
      <w:pPr>
        <w:pStyle w:val="CBDNormalNumber"/>
        <w:numPr>
          <w:ilvl w:val="0"/>
          <w:numId w:val="0"/>
        </w:numPr>
        <w:tabs>
          <w:tab w:val="clear" w:pos="567"/>
        </w:tabs>
      </w:pPr>
      <w:r w:rsidRPr="00F51A14">
        <w:t>[</w:t>
      </w:r>
      <w:r w:rsidRPr="00F51A14">
        <w:rPr>
          <w:i/>
          <w:iCs/>
        </w:rPr>
        <w:t>Option A</w:t>
      </w:r>
    </w:p>
    <w:p w14:paraId="71A7CFD6" w14:textId="77777777" w:rsidR="00E51951" w:rsidRPr="00F51A14" w:rsidRDefault="00E51951" w:rsidP="00E51951">
      <w:pPr>
        <w:pStyle w:val="CBDNormalNumber"/>
        <w:numPr>
          <w:ilvl w:val="0"/>
          <w:numId w:val="0"/>
        </w:numPr>
        <w:tabs>
          <w:tab w:val="clear" w:pos="567"/>
          <w:tab w:val="clear" w:pos="1134"/>
        </w:tabs>
        <w:ind w:left="567" w:firstLine="567"/>
      </w:pPr>
      <w:r w:rsidRPr="00F51A14">
        <w:t>13.</w:t>
      </w:r>
      <w:r w:rsidRPr="00F51A14">
        <w:tab/>
      </w:r>
      <w:r w:rsidRPr="00F51A14">
        <w:rPr>
          <w:i/>
        </w:rPr>
        <w:t>Invites</w:t>
      </w:r>
      <w:r w:rsidRPr="00F51A14">
        <w:t xml:space="preserve">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4DDD3702" w14:textId="77777777" w:rsidR="00E51951" w:rsidRPr="00F51A14" w:rsidRDefault="00E51951" w:rsidP="00E51951">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the Executive Secretary:</w:t>
      </w:r>
    </w:p>
    <w:p w14:paraId="3A9421B7" w14:textId="77777777" w:rsidR="00E51951" w:rsidRPr="00F51A14" w:rsidRDefault="00E51951" w:rsidP="00E51951">
      <w:pPr>
        <w:pStyle w:val="CBDNormalNumber"/>
        <w:numPr>
          <w:ilvl w:val="0"/>
          <w:numId w:val="0"/>
        </w:numPr>
        <w:tabs>
          <w:tab w:val="clear" w:pos="567"/>
          <w:tab w:val="clear" w:pos="1134"/>
        </w:tabs>
        <w:ind w:left="567" w:firstLine="567"/>
      </w:pPr>
      <w:r w:rsidRPr="00F51A14">
        <w:t>(a)</w:t>
      </w:r>
      <w:r w:rsidRPr="00F51A14">
        <w:tab/>
        <w:t>To issue the invitations referred to in paragraph 13 at every other meeting of the Conference of the Parties, starting at its nineteenth meeting;</w:t>
      </w:r>
    </w:p>
    <w:p w14:paraId="5FDE4916"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amend the list of developed country Parties and other Parties that voluntarily assume the obligations of the developed country Parties in accordance with indications of interest received and to submit the amended list for review and adoption at every other meeting of the Conference of the Parties, starting at its eighteenth meeting;</w:t>
      </w:r>
    </w:p>
    <w:p w14:paraId="6DA6C880" w14:textId="77777777" w:rsidR="00E51951" w:rsidRPr="00F51A14" w:rsidRDefault="00E51951" w:rsidP="00E51951">
      <w:pPr>
        <w:pStyle w:val="CBDNormalNumber"/>
        <w:numPr>
          <w:ilvl w:val="0"/>
          <w:numId w:val="0"/>
        </w:numPr>
        <w:tabs>
          <w:tab w:val="clear" w:pos="567"/>
          <w:tab w:val="clear" w:pos="1134"/>
        </w:tabs>
        <w:ind w:left="567" w:firstLine="567"/>
      </w:pPr>
      <w:r w:rsidRPr="00F51A14">
        <w:t>15.</w:t>
      </w:r>
      <w:r w:rsidRPr="00F51A14">
        <w:tab/>
      </w:r>
      <w:r w:rsidRPr="00F51A14">
        <w:rPr>
          <w:i/>
          <w:iCs/>
        </w:rPr>
        <w:t>Decides</w:t>
      </w:r>
      <w:r w:rsidRPr="00F51A14">
        <w:t xml:space="preserve"> to review the process described in paragraphs 13 and 14 above at its twenty-first meeting.]</w:t>
      </w:r>
    </w:p>
    <w:p w14:paraId="3266CBD7" w14:textId="77777777" w:rsidR="00E51951" w:rsidRPr="00F51A14" w:rsidRDefault="00E51951" w:rsidP="00E51951">
      <w:pPr>
        <w:pStyle w:val="CBDNormalNumber"/>
        <w:numPr>
          <w:ilvl w:val="0"/>
          <w:numId w:val="0"/>
        </w:numPr>
        <w:tabs>
          <w:tab w:val="clear" w:pos="567"/>
        </w:tabs>
        <w:rPr>
          <w:i/>
          <w:iCs/>
        </w:rPr>
      </w:pPr>
      <w:r w:rsidRPr="00F51A14">
        <w:t>[</w:t>
      </w:r>
      <w:r w:rsidRPr="00F51A14">
        <w:rPr>
          <w:i/>
          <w:iCs/>
        </w:rPr>
        <w:t>Option B</w:t>
      </w:r>
    </w:p>
    <w:p w14:paraId="2CA6BBF7"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13.</w:t>
      </w:r>
      <w:r w:rsidRPr="00F51A14">
        <w:rPr>
          <w:lang w:val="en-CA"/>
        </w:rPr>
        <w:tab/>
      </w:r>
      <w:r w:rsidRPr="00F51A14">
        <w:rPr>
          <w:i/>
          <w:lang w:val="en-CA"/>
        </w:rPr>
        <w:t>Recognizes</w:t>
      </w:r>
      <w:r w:rsidRPr="00F51A14">
        <w:rPr>
          <w:lang w:val="en-CA"/>
        </w:rPr>
        <w:t xml:space="preserve"> that broadening the contributor base, in line with decision </w:t>
      </w:r>
      <w:hyperlink r:id="rId22" w:history="1">
        <w:r w:rsidRPr="00F51A14">
          <w:rPr>
            <w:rStyle w:val="Hyperlink"/>
            <w:lang w:val="en-CA"/>
          </w:rPr>
          <w:t>16/34</w:t>
        </w:r>
      </w:hyperlink>
      <w:r w:rsidRPr="00F51A14">
        <w:rPr>
          <w:lang w:val="en-CA"/>
        </w:rPr>
        <w:t>, is consistent with the evolution of national circumstances and capabilities over time;</w:t>
      </w:r>
    </w:p>
    <w:p w14:paraId="1385C9CD"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rPr>
          <w:lang w:val="en-CA"/>
        </w:rPr>
        <w:t>14.</w:t>
      </w:r>
      <w:r w:rsidRPr="00F51A14">
        <w:rPr>
          <w:lang w:val="en-CA"/>
        </w:rPr>
        <w:tab/>
      </w:r>
      <w:r w:rsidRPr="00F51A14">
        <w:rPr>
          <w:i/>
          <w:iCs/>
          <w:lang w:val="en-CA"/>
        </w:rPr>
        <w:t>Requests</w:t>
      </w:r>
      <w:r w:rsidRPr="00F51A14">
        <w:t xml:space="preserve"> the Executive Secretary t</w:t>
      </w:r>
      <w:r w:rsidRPr="00F51A14">
        <w:rPr>
          <w:lang w:val="en-CA"/>
        </w:rPr>
        <w:t>o review and amend the list of developed country Parties and other Parties that voluntarily assume the obligations of the developed country Parties, using the country income groups of the World Bank as a proxy, to include high-income country Parties,</w:t>
      </w:r>
      <w:r w:rsidRPr="00F51A14">
        <w:rPr>
          <w:rStyle w:val="FootnoteReference"/>
        </w:rPr>
        <w:footnoteReference w:id="6"/>
      </w:r>
      <w:r w:rsidRPr="00F51A14">
        <w:rPr>
          <w:lang w:val="en-CA"/>
        </w:rPr>
        <w:t xml:space="preserve"> excluding Parties recognized by the United Nations as small island developing States,</w:t>
      </w:r>
      <w:r w:rsidRPr="00F51A14">
        <w:rPr>
          <w:rStyle w:val="FootnoteReference"/>
        </w:rPr>
        <w:footnoteReference w:id="7"/>
      </w:r>
      <w:r w:rsidRPr="00F51A14">
        <w:rPr>
          <w:lang w:val="en-CA"/>
        </w:rPr>
        <w:t xml:space="preserve"> and submit the amended list for review and adoption at every meeting of the Conference of the Parties, starting at its eighteenth meeting;</w:t>
      </w:r>
    </w:p>
    <w:p w14:paraId="0E9B7380" w14:textId="77777777" w:rsidR="00E51951" w:rsidRPr="00F51A14" w:rsidRDefault="00E51951" w:rsidP="00E51951">
      <w:pPr>
        <w:pStyle w:val="CBDNormalNumber"/>
        <w:numPr>
          <w:ilvl w:val="0"/>
          <w:numId w:val="0"/>
        </w:numPr>
        <w:tabs>
          <w:tab w:val="clear" w:pos="567"/>
          <w:tab w:val="clear" w:pos="1134"/>
        </w:tabs>
        <w:ind w:left="567" w:firstLine="567"/>
        <w:rPr>
          <w:lang w:val="en-CA"/>
        </w:rPr>
      </w:pPr>
      <w:r w:rsidRPr="00F51A14">
        <w:lastRenderedPageBreak/>
        <w:t>15.</w:t>
      </w:r>
      <w:r w:rsidRPr="00F51A14">
        <w:tab/>
      </w:r>
      <w:r w:rsidRPr="00F51A14">
        <w:rPr>
          <w:i/>
          <w:iCs/>
        </w:rPr>
        <w:t>Decides</w:t>
      </w:r>
      <w:r w:rsidRPr="00F51A14">
        <w:t xml:space="preserve"> to review the process described in paragraph 14 above at its twenty-first meeting.]</w:t>
      </w:r>
    </w:p>
    <w:p w14:paraId="7CAAA78C" w14:textId="77777777" w:rsidR="00E51951" w:rsidRPr="00F51A14" w:rsidRDefault="00E51951" w:rsidP="00E51951">
      <w:pPr>
        <w:pStyle w:val="CBDNormalNumber"/>
        <w:numPr>
          <w:ilvl w:val="0"/>
          <w:numId w:val="0"/>
        </w:numPr>
        <w:tabs>
          <w:tab w:val="clear" w:pos="567"/>
        </w:tabs>
        <w:rPr>
          <w:i/>
          <w:iCs/>
          <w:lang w:val="en-CA"/>
        </w:rPr>
      </w:pPr>
      <w:r w:rsidRPr="00F51A14">
        <w:rPr>
          <w:lang w:val="en-CA"/>
        </w:rPr>
        <w:t>[</w:t>
      </w:r>
      <w:r w:rsidRPr="00F51A14">
        <w:rPr>
          <w:i/>
          <w:iCs/>
          <w:lang w:val="en-CA"/>
        </w:rPr>
        <w:t>Option C</w:t>
      </w:r>
    </w:p>
    <w:p w14:paraId="39EAB2F3" w14:textId="77777777" w:rsidR="00E51951" w:rsidRPr="00F51A14" w:rsidRDefault="00E51951" w:rsidP="00E51951">
      <w:pPr>
        <w:pStyle w:val="CBDNormalNumber"/>
        <w:numPr>
          <w:ilvl w:val="0"/>
          <w:numId w:val="0"/>
        </w:numPr>
        <w:tabs>
          <w:tab w:val="clear" w:pos="567"/>
          <w:tab w:val="clear" w:pos="1134"/>
        </w:tabs>
        <w:ind w:left="567" w:firstLine="567"/>
      </w:pPr>
      <w:r w:rsidRPr="00F51A14">
        <w:rPr>
          <w:rFonts w:eastAsia="Times New Roman"/>
        </w:rPr>
        <w:t>13.</w:t>
      </w:r>
      <w:r w:rsidRPr="00F51A14">
        <w:rPr>
          <w:rFonts w:eastAsia="Times New Roman"/>
        </w:rPr>
        <w:tab/>
      </w:r>
      <w:r w:rsidRPr="00F51A14">
        <w:rPr>
          <w:rFonts w:eastAsia="Times New Roman"/>
          <w:i/>
        </w:rPr>
        <w:t>R</w:t>
      </w:r>
      <w:r w:rsidRPr="00F51A14">
        <w:rPr>
          <w:rFonts w:eastAsia="Times New Roman"/>
          <w:i/>
          <w:iCs/>
        </w:rPr>
        <w:t>equests</w:t>
      </w:r>
      <w:r w:rsidRPr="00F51A14">
        <w:rPr>
          <w:rFonts w:eastAsia="Times New Roman"/>
        </w:rPr>
        <w:t xml:space="preserve"> the Executive Secretary to provide, after consultation with Parties, an update of the list of developed country Parties and other Parties that voluntarily assume the obligations of developed country Parties adopted in decision </w:t>
      </w:r>
      <w:hyperlink r:id="rId23" w:history="1">
        <w:r w:rsidRPr="00F51A14">
          <w:rPr>
            <w:rStyle w:val="Hyperlink"/>
            <w:rFonts w:eastAsia="Times New Roman"/>
          </w:rPr>
          <w:t>VIII/18</w:t>
        </w:r>
      </w:hyperlink>
      <w:r w:rsidRPr="00F51A14">
        <w:rPr>
          <w:rFonts w:eastAsia="Times New Roman"/>
        </w:rPr>
        <w:t xml:space="preserve"> of 31 March 2006, for adoption at every meeting of the Conference of the Parties, starting at its eighteenth meeting;</w:t>
      </w:r>
    </w:p>
    <w:p w14:paraId="7BDFEF50" w14:textId="77777777" w:rsidR="00E51951" w:rsidRPr="00F51A14" w:rsidRDefault="00E51951" w:rsidP="00E51951">
      <w:pPr>
        <w:pStyle w:val="CBDNormalNumber"/>
        <w:numPr>
          <w:ilvl w:val="0"/>
          <w:numId w:val="0"/>
        </w:numPr>
        <w:tabs>
          <w:tab w:val="clear" w:pos="567"/>
          <w:tab w:val="clear" w:pos="1134"/>
        </w:tabs>
        <w:ind w:left="567" w:firstLine="567"/>
      </w:pPr>
      <w:r w:rsidRPr="00F51A14">
        <w:t>14.</w:t>
      </w:r>
      <w:r w:rsidRPr="00F51A14">
        <w:tab/>
      </w:r>
      <w:r w:rsidRPr="00F51A14">
        <w:rPr>
          <w:i/>
          <w:iCs/>
        </w:rPr>
        <w:t>Decides</w:t>
      </w:r>
      <w:r w:rsidRPr="00F51A14">
        <w:t xml:space="preserve"> to review the process described in paragraph 13 above at its twenty-first meeting.]</w:t>
      </w:r>
    </w:p>
    <w:p w14:paraId="58ECC480" w14:textId="77777777" w:rsidR="00E51951" w:rsidRPr="00F51A14" w:rsidRDefault="00E51951" w:rsidP="00E51951">
      <w:pPr>
        <w:pStyle w:val="CBDNormalNumber"/>
        <w:keepNext/>
        <w:numPr>
          <w:ilvl w:val="0"/>
          <w:numId w:val="0"/>
        </w:numPr>
        <w:tabs>
          <w:tab w:val="clear" w:pos="567"/>
        </w:tabs>
      </w:pPr>
      <w:r w:rsidRPr="00F51A14">
        <w:t>[</w:t>
      </w:r>
      <w:r w:rsidRPr="00F51A14">
        <w:rPr>
          <w:i/>
          <w:iCs/>
        </w:rPr>
        <w:t>Option D</w:t>
      </w:r>
    </w:p>
    <w:p w14:paraId="0E3B46D5"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13</w:t>
      </w:r>
      <w:r w:rsidRPr="00F51A14">
        <w:rPr>
          <w:rFonts w:eastAsia="Times New Roman" w:cs="Segoe UI"/>
          <w:i/>
          <w:iCs/>
        </w:rPr>
        <w:t>.</w:t>
      </w:r>
      <w:r w:rsidRPr="00F51A14">
        <w:rPr>
          <w:rFonts w:eastAsia="Times New Roman" w:cs="Segoe UI"/>
          <w:i/>
          <w:iCs/>
        </w:rPr>
        <w:tab/>
        <w:t>Recalls</w:t>
      </w:r>
      <w:r w:rsidRPr="00F51A14">
        <w:rPr>
          <w:rFonts w:eastAsia="Times New Roman" w:cs="Segoe UI"/>
        </w:rPr>
        <w:t xml:space="preserve"> that any review or amendment of the list established pursuant to paragraph 2 of Article 20 of the Convention is a matter for the Conference of the Parties to </w:t>
      </w:r>
      <w:r w:rsidRPr="00F51A14">
        <w:rPr>
          <w:rFonts w:eastAsia="Times New Roman"/>
        </w:rPr>
        <w:t>decide</w:t>
      </w:r>
      <w:r w:rsidRPr="00F51A14">
        <w:rPr>
          <w:rFonts w:eastAsia="Times New Roman" w:cs="Segoe UI"/>
        </w:rPr>
        <w:t xml:space="preserve"> on, in accordance with its rules of procedure;</w:t>
      </w:r>
    </w:p>
    <w:p w14:paraId="1319152D" w14:textId="77777777" w:rsidR="00E51951" w:rsidRPr="00F51A14" w:rsidRDefault="00E51951" w:rsidP="00E51951">
      <w:pPr>
        <w:tabs>
          <w:tab w:val="clear" w:pos="567"/>
          <w:tab w:val="clear" w:pos="1134"/>
        </w:tabs>
        <w:spacing w:before="120" w:after="120"/>
        <w:ind w:left="567" w:firstLine="567"/>
        <w:rPr>
          <w:rFonts w:eastAsia="Times New Roman" w:cs="Segoe UI"/>
        </w:rPr>
      </w:pPr>
      <w:r w:rsidRPr="00F51A14">
        <w:rPr>
          <w:rFonts w:eastAsia="Times New Roman" w:cs="Segoe UI"/>
        </w:rPr>
        <w:t>14</w:t>
      </w:r>
      <w:r w:rsidRPr="00F51A14">
        <w:rPr>
          <w:rFonts w:eastAsia="Times New Roman" w:cs="Segoe UI"/>
          <w:i/>
          <w:iCs/>
        </w:rPr>
        <w:t>.</w:t>
      </w:r>
      <w:r w:rsidRPr="00F51A14">
        <w:rPr>
          <w:rFonts w:eastAsia="Times New Roman" w:cs="Segoe UI"/>
          <w:i/>
          <w:iCs/>
        </w:rPr>
        <w:tab/>
        <w:t>Requests</w:t>
      </w:r>
      <w:r w:rsidRPr="00F51A14">
        <w:rPr>
          <w:rFonts w:eastAsia="Times New Roman" w:cs="Segoe UI"/>
        </w:rPr>
        <w:t xml:space="preserve"> the Executive Secretary, subject to the availability of financial resources:</w:t>
      </w:r>
    </w:p>
    <w:p w14:paraId="444E10E0" w14:textId="77777777" w:rsidR="00E51951" w:rsidRPr="00F51A14" w:rsidRDefault="00E51951" w:rsidP="00E51951">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To undertake an analysis of:</w:t>
      </w:r>
    </w:p>
    <w:p w14:paraId="01EA3DB1"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w:t>
      </w:r>
      <w:proofErr w:type="spellStart"/>
      <w:r w:rsidRPr="00F51A14">
        <w:rPr>
          <w:rFonts w:eastAsia="Times New Roman" w:cs="Segoe UI"/>
        </w:rPr>
        <w:t>i</w:t>
      </w:r>
      <w:proofErr w:type="spellEnd"/>
      <w:r w:rsidRPr="00F51A14">
        <w:rPr>
          <w:rFonts w:eastAsia="Times New Roman" w:cs="Segoe UI"/>
        </w:rPr>
        <w:t>)</w:t>
      </w:r>
      <w:r w:rsidRPr="00F51A14">
        <w:rPr>
          <w:rFonts w:eastAsia="Times New Roman" w:cs="Segoe UI"/>
        </w:rPr>
        <w:tab/>
        <w:t xml:space="preserve">Past practice in reviewing and amending the list of Parties established in accordance with paragraph 2 of Article 20 of the Convention; </w:t>
      </w:r>
    </w:p>
    <w:p w14:paraId="124D5A63"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w:t>
      </w:r>
      <w:r w:rsidRPr="00F51A14">
        <w:rPr>
          <w:rFonts w:eastAsia="Times New Roman" w:cs="Segoe UI"/>
        </w:rPr>
        <w:tab/>
        <w:t xml:space="preserve">The implications of inclusion in that list, including whether such inclusion has effects related to provisions of the Convention other than the financial provisions of Article 20; </w:t>
      </w:r>
    </w:p>
    <w:p w14:paraId="3C914C74" w14:textId="77777777" w:rsidR="00E51951" w:rsidRPr="00F51A14" w:rsidRDefault="00E51951" w:rsidP="00E51951">
      <w:pPr>
        <w:tabs>
          <w:tab w:val="clear" w:pos="567"/>
          <w:tab w:val="clear" w:pos="1134"/>
          <w:tab w:val="clear" w:pos="1701"/>
          <w:tab w:val="clear" w:pos="2268"/>
        </w:tabs>
        <w:spacing w:before="120" w:after="120"/>
        <w:ind w:left="1701" w:hanging="567"/>
        <w:rPr>
          <w:rFonts w:eastAsia="Times New Roman" w:cs="Segoe UI"/>
        </w:rPr>
      </w:pPr>
      <w:r w:rsidRPr="00F51A14">
        <w:rPr>
          <w:rFonts w:eastAsia="Times New Roman" w:cs="Segoe UI"/>
        </w:rPr>
        <w:t>(iii)</w:t>
      </w:r>
      <w:r w:rsidRPr="00F51A14">
        <w:rPr>
          <w:rFonts w:eastAsia="Times New Roman" w:cs="Segoe UI"/>
        </w:rPr>
        <w:tab/>
        <w:t>The relationship between that list and the arrangements for contributions to the financial mechanism;</w:t>
      </w:r>
    </w:p>
    <w:p w14:paraId="2D2EC95F" w14:textId="77777777" w:rsidR="00E51951" w:rsidRPr="00F51A14" w:rsidRDefault="00E51951" w:rsidP="00E51951">
      <w:pPr>
        <w:pStyle w:val="CBDNormalNumber"/>
        <w:numPr>
          <w:ilvl w:val="0"/>
          <w:numId w:val="0"/>
        </w:numPr>
        <w:tabs>
          <w:tab w:val="clear" w:pos="567"/>
          <w:tab w:val="clear" w:pos="1134"/>
        </w:tabs>
        <w:ind w:left="567" w:firstLine="567"/>
      </w:pPr>
      <w:r w:rsidRPr="00F51A14">
        <w:t>(b)</w:t>
      </w:r>
      <w:r w:rsidRPr="00F51A14">
        <w:tab/>
        <w:t>To carry out consultations with Parties and relevant organizations on opportunities for broadening the contributor base for the implementation of the Convention and to prepare a report on those consultations;</w:t>
      </w:r>
    </w:p>
    <w:p w14:paraId="76F00312" w14:textId="77777777" w:rsidR="00E51951" w:rsidRDefault="00E51951" w:rsidP="00B1486B">
      <w:pPr>
        <w:tabs>
          <w:tab w:val="clear" w:pos="567"/>
          <w:tab w:val="clear" w:pos="1134"/>
        </w:tabs>
        <w:spacing w:before="120" w:after="120"/>
        <w:ind w:left="567" w:firstLine="567"/>
      </w:pPr>
      <w:r w:rsidRPr="00F51A14">
        <w:t>15.</w:t>
      </w:r>
      <w:r w:rsidRPr="00F51A14">
        <w:rPr>
          <w:i/>
          <w:iCs/>
        </w:rPr>
        <w:tab/>
        <w:t>Requests</w:t>
      </w:r>
      <w:r w:rsidRPr="00F51A14">
        <w:t xml:space="preserve"> the Subsidiary Body on Implementation, at a meeting held before the eighteenth meeting of the Conference of the Parties, to consider the report and analysis referred to in paragraph 14 above, develop options for broadening the contributor base for the implementation of the Convention, including options for a process to review the list of developed country Parties and other Parties that voluntarily assume the obligations of the developed country Parties, established pursuant to paragraph 2 of Article 20 of the Convention and prepare elements of a draft decision for consideration by the Conference of the Parties at its eighteenth meeting.]</w:t>
      </w:r>
    </w:p>
    <w:p w14:paraId="62DC5BF2" w14:textId="7624FC46" w:rsidR="00CB5872" w:rsidRPr="00C76C8E" w:rsidRDefault="00F461AA" w:rsidP="00CB5872">
      <w:pPr>
        <w:tabs>
          <w:tab w:val="left" w:pos="2835"/>
          <w:tab w:val="left" w:pos="3402"/>
          <w:tab w:val="left" w:pos="3969"/>
        </w:tabs>
        <w:spacing w:before="120" w:after="120"/>
        <w:rPr>
          <w:i/>
          <w:iCs/>
          <w:lang w:val="en-CA"/>
        </w:rPr>
      </w:pPr>
      <w:r>
        <w:rPr>
          <w:lang w:val="en-CA"/>
        </w:rPr>
        <w:t>[</w:t>
      </w:r>
      <w:r w:rsidR="00CB5872" w:rsidRPr="00C76C8E">
        <w:rPr>
          <w:i/>
          <w:iCs/>
          <w:lang w:val="en-CA"/>
        </w:rPr>
        <w:t>Option E</w:t>
      </w:r>
    </w:p>
    <w:p w14:paraId="188A7C93" w14:textId="07491B89" w:rsidR="0004435E" w:rsidRDefault="0004435E" w:rsidP="00B1486B">
      <w:pPr>
        <w:pStyle w:val="CBDNormalNoNumber"/>
        <w:rPr>
          <w:lang w:val="en-CA"/>
        </w:rPr>
      </w:pPr>
      <w:r>
        <w:rPr>
          <w:lang w:val="en-CA"/>
        </w:rPr>
        <w:t>…</w:t>
      </w:r>
    </w:p>
    <w:p w14:paraId="3AC036CB" w14:textId="54F52D16" w:rsidR="00CB5872" w:rsidRDefault="0004435E" w:rsidP="00B1486B">
      <w:pPr>
        <w:pStyle w:val="CBDNormalNoNumber"/>
      </w:pPr>
      <w:r>
        <w:rPr>
          <w:i/>
          <w:iCs/>
        </w:rPr>
        <w:tab/>
      </w:r>
      <w:r w:rsidR="00CB5872" w:rsidRPr="009A51D2">
        <w:rPr>
          <w:i/>
          <w:iCs/>
        </w:rPr>
        <w:t>Expresses</w:t>
      </w:r>
      <w:r w:rsidR="00CB5872" w:rsidRPr="00B1486B">
        <w:t xml:space="preserve"> deep concern at the announced decline in contributions to the ninth</w:t>
      </w:r>
      <w:r w:rsidR="007167AC" w:rsidRPr="00B1486B">
        <w:t xml:space="preserve"> </w:t>
      </w:r>
      <w:r w:rsidR="00CB5872" w:rsidRPr="00B1486B">
        <w:t>replenishment of the Global Environment Facility, and decides that developed country Parties shall significantly scale up their contributions with a view to ensuring that future replenishment are commensurate with, and responsive to, the full funding needs and priorities of developing country Parties;</w:t>
      </w:r>
    </w:p>
    <w:p w14:paraId="6AF4AA7D" w14:textId="3805E939" w:rsidR="0004435E" w:rsidRPr="00B1486B" w:rsidRDefault="0004435E" w:rsidP="003F09EF">
      <w:pPr>
        <w:pStyle w:val="CBDNormalNoNumber"/>
      </w:pPr>
      <w:r>
        <w:rPr>
          <w:i/>
          <w:iCs/>
        </w:rPr>
        <w:t>…</w:t>
      </w:r>
    </w:p>
    <w:p w14:paraId="7B02E874" w14:textId="665D8303" w:rsidR="00CB5872" w:rsidRPr="00B1486B" w:rsidRDefault="009A51D2" w:rsidP="003F09EF">
      <w:pPr>
        <w:pStyle w:val="CBDNormalNoNumber"/>
      </w:pPr>
      <w:r>
        <w:tab/>
      </w:r>
      <w:r w:rsidR="00383301" w:rsidRPr="003F09EF">
        <w:t>1</w:t>
      </w:r>
      <w:r w:rsidR="00B32B45">
        <w:t>3</w:t>
      </w:r>
      <w:r w:rsidR="00383301" w:rsidRPr="003F09EF">
        <w:t>.</w:t>
      </w:r>
      <w:r w:rsidR="00383301" w:rsidRPr="003F09EF">
        <w:tab/>
      </w:r>
      <w:r w:rsidR="00CB5872" w:rsidRPr="009A51D2">
        <w:rPr>
          <w:i/>
          <w:iCs/>
        </w:rPr>
        <w:t>Decides</w:t>
      </w:r>
      <w:r w:rsidR="00CB5872" w:rsidRPr="003F09EF">
        <w:t xml:space="preserve"> </w:t>
      </w:r>
      <w:r w:rsidR="00CB5872" w:rsidRPr="00B1486B">
        <w:t xml:space="preserve">to conclude discussions on opportunities for broadening the contributor base, as referred to in paragraph 24 of decision </w:t>
      </w:r>
      <w:hyperlink r:id="rId24" w:history="1">
        <w:r w:rsidR="00CB5872" w:rsidRPr="00AE7952">
          <w:rPr>
            <w:rStyle w:val="Hyperlink"/>
          </w:rPr>
          <w:t>16/34</w:t>
        </w:r>
      </w:hyperlink>
      <w:r w:rsidR="00CB5872" w:rsidRPr="00B1486B">
        <w:t xml:space="preserve"> due to the lack of consensus and prevailing divergent views, recognizing the historical responsibility and disproportionate historical contribution of the current list of developed country Parties, as included in the </w:t>
      </w:r>
      <w:r w:rsidR="00C3792C">
        <w:t>a</w:t>
      </w:r>
      <w:r w:rsidR="00CB5872" w:rsidRPr="00B1486B">
        <w:t xml:space="preserve">nnex </w:t>
      </w:r>
      <w:r w:rsidR="00C3792C">
        <w:t>to</w:t>
      </w:r>
      <w:r w:rsidR="00CB5872" w:rsidRPr="00B1486B">
        <w:t xml:space="preserve"> </w:t>
      </w:r>
      <w:r w:rsidR="00C3792C">
        <w:t>d</w:t>
      </w:r>
      <w:r w:rsidR="00CB5872" w:rsidRPr="00B1486B">
        <w:t xml:space="preserve">ecision </w:t>
      </w:r>
      <w:hyperlink r:id="rId25" w:history="1">
        <w:r w:rsidR="00CB5872" w:rsidRPr="00A967C9">
          <w:rPr>
            <w:rStyle w:val="Hyperlink"/>
          </w:rPr>
          <w:t>8/18</w:t>
        </w:r>
      </w:hyperlink>
      <w:r w:rsidR="00C3792C">
        <w:t>,</w:t>
      </w:r>
      <w:r w:rsidR="00CB5872" w:rsidRPr="00B1486B">
        <w:t xml:space="preserve"> to global environmental degradation;</w:t>
      </w:r>
    </w:p>
    <w:p w14:paraId="399C9AC2" w14:textId="50AE4DE4" w:rsidR="00CB5872" w:rsidRDefault="00B32B45" w:rsidP="003F09EF">
      <w:pPr>
        <w:pStyle w:val="CBDNormalNoNumber"/>
      </w:pPr>
      <w:r>
        <w:lastRenderedPageBreak/>
        <w:tab/>
      </w:r>
      <w:r w:rsidRPr="003F09EF">
        <w:t>14.</w:t>
      </w:r>
      <w:r>
        <w:tab/>
      </w:r>
      <w:r w:rsidR="00CB5872" w:rsidRPr="001E4DC8">
        <w:rPr>
          <w:i/>
          <w:iCs/>
        </w:rPr>
        <w:t>Also decides</w:t>
      </w:r>
      <w:r w:rsidR="00CB5872" w:rsidRPr="00C76C8E">
        <w:t xml:space="preserve"> that all discussions on resource mobilization shall not result in the shifting or redistribution of existing financial responsibilities and obligations from developed country Parties, as included in the </w:t>
      </w:r>
      <w:r w:rsidR="00732DE7">
        <w:t>a</w:t>
      </w:r>
      <w:r w:rsidR="00CB5872" w:rsidRPr="00C76C8E">
        <w:t xml:space="preserve">nnex </w:t>
      </w:r>
      <w:r w:rsidR="00732DE7">
        <w:t>to</w:t>
      </w:r>
      <w:r w:rsidR="00CB5872" w:rsidRPr="00C76C8E">
        <w:t xml:space="preserve"> decision </w:t>
      </w:r>
      <w:hyperlink r:id="rId26" w:history="1">
        <w:r w:rsidR="00CB5872" w:rsidRPr="00A967C9">
          <w:rPr>
            <w:rStyle w:val="Hyperlink"/>
          </w:rPr>
          <w:t>8/18</w:t>
        </w:r>
      </w:hyperlink>
      <w:r w:rsidR="00A967C9">
        <w:t>,</w:t>
      </w:r>
      <w:r w:rsidR="00CB5872" w:rsidRPr="00C76C8E">
        <w:t xml:space="preserve"> to developing country Parties;</w:t>
      </w:r>
      <w:r w:rsidR="00F461AA">
        <w:t>]</w:t>
      </w:r>
    </w:p>
    <w:p w14:paraId="207F82AD" w14:textId="77777777" w:rsidR="00F461AA" w:rsidRDefault="00F461AA" w:rsidP="009523CE">
      <w:pPr>
        <w:pStyle w:val="CBDNormalNumber"/>
        <w:numPr>
          <w:ilvl w:val="0"/>
          <w:numId w:val="0"/>
        </w:numPr>
        <w:ind w:left="1134"/>
      </w:pPr>
    </w:p>
    <w:p w14:paraId="47E9DE9D" w14:textId="7A8471E2" w:rsidR="00CB5872" w:rsidRPr="00540AB2" w:rsidRDefault="00F461AA" w:rsidP="00CB5872">
      <w:pPr>
        <w:tabs>
          <w:tab w:val="left" w:pos="2835"/>
          <w:tab w:val="left" w:pos="3402"/>
          <w:tab w:val="left" w:pos="3969"/>
        </w:tabs>
        <w:spacing w:before="120" w:after="120"/>
      </w:pPr>
      <w:r>
        <w:rPr>
          <w:lang w:val="en-CA"/>
        </w:rPr>
        <w:t>[</w:t>
      </w:r>
      <w:r w:rsidR="00CB5872" w:rsidRPr="00540AB2">
        <w:rPr>
          <w:i/>
          <w:iCs/>
          <w:lang w:val="en-CA"/>
        </w:rPr>
        <w:t>Option F</w:t>
      </w:r>
    </w:p>
    <w:p w14:paraId="4B99F690" w14:textId="77777777" w:rsidR="0096575A" w:rsidRDefault="0096575A" w:rsidP="005361F5">
      <w:pPr>
        <w:pStyle w:val="CBDNormalNumber"/>
        <w:numPr>
          <w:ilvl w:val="0"/>
          <w:numId w:val="0"/>
        </w:numPr>
        <w:ind w:left="1134"/>
        <w:rPr>
          <w:i/>
          <w:iCs/>
        </w:rPr>
      </w:pPr>
      <w:r>
        <w:rPr>
          <w:i/>
          <w:iCs/>
        </w:rPr>
        <w:t>…</w:t>
      </w:r>
    </w:p>
    <w:p w14:paraId="720E1A94" w14:textId="03D1935A" w:rsidR="00CB5872" w:rsidRDefault="00CB5872" w:rsidP="005361F5">
      <w:pPr>
        <w:pStyle w:val="CBDNormalNumber"/>
        <w:numPr>
          <w:ilvl w:val="0"/>
          <w:numId w:val="0"/>
        </w:numPr>
        <w:ind w:left="1134"/>
      </w:pPr>
      <w:r w:rsidRPr="001E4DC8">
        <w:rPr>
          <w:i/>
          <w:iCs/>
        </w:rPr>
        <w:t>Recalling</w:t>
      </w:r>
      <w:r w:rsidRPr="00C76C8E">
        <w:t xml:space="preserve"> paragraph</w:t>
      </w:r>
      <w:r w:rsidR="005361F5">
        <w:t>s</w:t>
      </w:r>
      <w:r w:rsidRPr="00C76C8E">
        <w:t xml:space="preserve"> 19</w:t>
      </w:r>
      <w:r w:rsidR="005361F5">
        <w:t xml:space="preserve"> to </w:t>
      </w:r>
      <w:r w:rsidRPr="00C76C8E">
        <w:t xml:space="preserve">24 of decision </w:t>
      </w:r>
      <w:hyperlink r:id="rId27" w:history="1">
        <w:r w:rsidRPr="00732DE7">
          <w:rPr>
            <w:rStyle w:val="Hyperlink"/>
          </w:rPr>
          <w:t>16/34</w:t>
        </w:r>
      </w:hyperlink>
      <w:r w:rsidR="005361F5">
        <w:t>,</w:t>
      </w:r>
    </w:p>
    <w:p w14:paraId="05B8F862" w14:textId="0627357A" w:rsidR="0096575A" w:rsidRPr="00C76C8E" w:rsidRDefault="0096575A" w:rsidP="003F09EF">
      <w:pPr>
        <w:pStyle w:val="CBDNormalNumber"/>
        <w:numPr>
          <w:ilvl w:val="0"/>
          <w:numId w:val="0"/>
        </w:numPr>
        <w:ind w:left="1134"/>
      </w:pPr>
      <w:r>
        <w:t>…</w:t>
      </w:r>
    </w:p>
    <w:p w14:paraId="221E8F09" w14:textId="4FBA8F2A" w:rsidR="00CB5872" w:rsidRPr="00C76C8E" w:rsidRDefault="00B32B45" w:rsidP="003F09EF">
      <w:pPr>
        <w:pStyle w:val="CBDNormalNoNumber"/>
      </w:pPr>
      <w:r>
        <w:rPr>
          <w:i/>
          <w:iCs/>
        </w:rPr>
        <w:tab/>
      </w:r>
      <w:r w:rsidRPr="003F09EF">
        <w:t>13</w:t>
      </w:r>
      <w:r>
        <w:rPr>
          <w:i/>
          <w:iCs/>
        </w:rPr>
        <w:t>.</w:t>
      </w:r>
      <w:r>
        <w:rPr>
          <w:i/>
          <w:iCs/>
        </w:rPr>
        <w:tab/>
      </w:r>
      <w:r w:rsidR="00CB5872" w:rsidRPr="001E4DC8">
        <w:rPr>
          <w:i/>
          <w:iCs/>
        </w:rPr>
        <w:t xml:space="preserve">Decides </w:t>
      </w:r>
      <w:r w:rsidR="00CB5872" w:rsidRPr="00C76C8E">
        <w:t xml:space="preserve">to maintain the existing list of developed country Parties and other Parties that voluntarily assume the obligations of developed country parties, as referred to in the </w:t>
      </w:r>
      <w:r w:rsidR="009C69FB">
        <w:t>a</w:t>
      </w:r>
      <w:r w:rsidR="00CB5872" w:rsidRPr="00C76C8E">
        <w:t xml:space="preserve">nnex </w:t>
      </w:r>
      <w:r w:rsidR="009C69FB">
        <w:t>to</w:t>
      </w:r>
      <w:r w:rsidR="00CB5872" w:rsidRPr="00C76C8E">
        <w:t xml:space="preserve"> decision </w:t>
      </w:r>
      <w:hyperlink r:id="rId28" w:history="1">
        <w:r w:rsidR="00CB5872" w:rsidRPr="007A1DFA">
          <w:rPr>
            <w:rStyle w:val="Hyperlink"/>
          </w:rPr>
          <w:t>8/18</w:t>
        </w:r>
      </w:hyperlink>
      <w:r w:rsidR="00C958FE">
        <w:t>,</w:t>
      </w:r>
      <w:r w:rsidR="00CB5872" w:rsidRPr="00C76C8E">
        <w:t xml:space="preserve"> unless decided otherwise by the Conference of the Parties, on the basis of voluntary requests to be included in </w:t>
      </w:r>
      <w:r w:rsidR="00732DE7">
        <w:t>a</w:t>
      </w:r>
      <w:r w:rsidR="00CB5872" w:rsidRPr="00C76C8E">
        <w:t>nnex;</w:t>
      </w:r>
    </w:p>
    <w:p w14:paraId="09621C12" w14:textId="547EFB6C" w:rsidR="00CB5872" w:rsidRPr="00C76C8E" w:rsidRDefault="00115392" w:rsidP="003F09EF">
      <w:pPr>
        <w:pStyle w:val="CBDNormalNoNumber"/>
      </w:pPr>
      <w:r>
        <w:tab/>
        <w:t>14.</w:t>
      </w:r>
      <w:r w:rsidR="00C958FE">
        <w:tab/>
      </w:r>
      <w:r w:rsidR="00CB5872" w:rsidRPr="00115392">
        <w:rPr>
          <w:i/>
          <w:iCs/>
        </w:rPr>
        <w:t>Decides</w:t>
      </w:r>
      <w:r w:rsidR="00CB5872" w:rsidRPr="00C76C8E">
        <w:t>, in line with Article 20(2) in particular that the implementation of these commitments shall take into account the need for adequacy, predictability and timely flow of funds and the importance of burden-sharing among the contributing Parties included in the list, that developed countries parties and parties voluntarily assuming the responsibilities of developed country Parties shall</w:t>
      </w:r>
      <w:r w:rsidR="00F3175D">
        <w:t>:</w:t>
      </w:r>
    </w:p>
    <w:p w14:paraId="13DBA32D" w14:textId="32B22E4D" w:rsidR="00CB5872" w:rsidRPr="00C76C8E" w:rsidRDefault="003F09EF" w:rsidP="00F3175D">
      <w:pPr>
        <w:pStyle w:val="CBDNormalNumber"/>
        <w:numPr>
          <w:ilvl w:val="0"/>
          <w:numId w:val="0"/>
        </w:numPr>
        <w:tabs>
          <w:tab w:val="clear" w:pos="1134"/>
        </w:tabs>
        <w:ind w:left="567" w:firstLine="567"/>
      </w:pPr>
      <w:r w:rsidRPr="00C76C8E">
        <w:t>(a)</w:t>
      </w:r>
      <w:r w:rsidRPr="00C76C8E">
        <w:tab/>
      </w:r>
      <w:r w:rsidR="00CB5872" w:rsidRPr="00C76C8E">
        <w:t xml:space="preserve">Establish fair burden sharing arrangements amongst the parties included in the </w:t>
      </w:r>
      <w:r w:rsidR="00C958FE">
        <w:t>a</w:t>
      </w:r>
      <w:r w:rsidR="00CB5872" w:rsidRPr="00C76C8E">
        <w:t xml:space="preserve">nnex </w:t>
      </w:r>
      <w:r w:rsidR="00C958FE">
        <w:t>to</w:t>
      </w:r>
      <w:r w:rsidR="00CB5872" w:rsidRPr="00C76C8E">
        <w:t xml:space="preserve"> decision </w:t>
      </w:r>
      <w:hyperlink r:id="rId29" w:history="1">
        <w:r w:rsidR="00CB5872" w:rsidRPr="00A967C9">
          <w:rPr>
            <w:rStyle w:val="Hyperlink"/>
          </w:rPr>
          <w:t>8/18</w:t>
        </w:r>
      </w:hyperlink>
      <w:r w:rsidR="0020795F">
        <w:t>;</w:t>
      </w:r>
    </w:p>
    <w:p w14:paraId="6C0FB782" w14:textId="305CDEFE" w:rsidR="00CB5872" w:rsidRPr="00C76C8E" w:rsidRDefault="003F09EF" w:rsidP="00F3175D">
      <w:pPr>
        <w:pStyle w:val="CBDNormalNumber"/>
        <w:numPr>
          <w:ilvl w:val="0"/>
          <w:numId w:val="0"/>
        </w:numPr>
        <w:tabs>
          <w:tab w:val="clear" w:pos="1134"/>
        </w:tabs>
        <w:ind w:left="567" w:firstLine="567"/>
      </w:pPr>
      <w:r w:rsidRPr="00C76C8E">
        <w:t>(b)</w:t>
      </w:r>
      <w:r w:rsidRPr="00C76C8E">
        <w:tab/>
      </w:r>
      <w:r w:rsidR="00CB5872" w:rsidRPr="00C76C8E">
        <w:t xml:space="preserve">Initiate an urgent and timely reform of their budgetary processes to significantly shorten and streamline budgetary approval processes and disbursement timelines, </w:t>
      </w:r>
      <w:proofErr w:type="gramStart"/>
      <w:r w:rsidR="00CB5872" w:rsidRPr="00C76C8E">
        <w:t>taking into account</w:t>
      </w:r>
      <w:proofErr w:type="gramEnd"/>
      <w:r w:rsidR="00CB5872" w:rsidRPr="00C76C8E">
        <w:t xml:space="preserve"> reforms that preserve funding decisions across different political cycles;</w:t>
      </w:r>
    </w:p>
    <w:p w14:paraId="31FFDEFA" w14:textId="072023F8" w:rsidR="00CB5872" w:rsidRPr="00C76C8E" w:rsidRDefault="003F09EF" w:rsidP="00F3175D">
      <w:pPr>
        <w:pStyle w:val="CBDNormalNumber"/>
        <w:numPr>
          <w:ilvl w:val="0"/>
          <w:numId w:val="0"/>
        </w:numPr>
        <w:tabs>
          <w:tab w:val="clear" w:pos="1134"/>
        </w:tabs>
        <w:ind w:left="567" w:firstLine="567"/>
      </w:pPr>
      <w:r w:rsidRPr="00C76C8E">
        <w:t>(c)</w:t>
      </w:r>
      <w:r w:rsidRPr="00C76C8E">
        <w:tab/>
      </w:r>
      <w:r w:rsidR="00CB5872" w:rsidRPr="00C76C8E">
        <w:t>Immediately cease all forms of unilateral and extraterritorial measures affecting developing countries</w:t>
      </w:r>
      <w:r w:rsidR="00CB5872">
        <w:t xml:space="preserve"> and to rechannel and redistribute proceeds and revenues generated i</w:t>
      </w:r>
      <w:r w:rsidR="00CB5872" w:rsidRPr="00F93D53">
        <w:t>n the transition period of ceasing it</w:t>
      </w:r>
      <w:r w:rsidR="00CB5872">
        <w:t xml:space="preserve"> back to developing countries</w:t>
      </w:r>
      <w:r w:rsidR="00CB5872" w:rsidRPr="00C76C8E">
        <w:t xml:space="preserve">; </w:t>
      </w:r>
    </w:p>
    <w:p w14:paraId="4019F443" w14:textId="123CF94E" w:rsidR="00CB5872" w:rsidRDefault="003F09EF" w:rsidP="00F3175D">
      <w:pPr>
        <w:pStyle w:val="CBDNormalNumber"/>
        <w:numPr>
          <w:ilvl w:val="0"/>
          <w:numId w:val="0"/>
        </w:numPr>
        <w:tabs>
          <w:tab w:val="clear" w:pos="1134"/>
        </w:tabs>
        <w:ind w:left="567" w:firstLine="567"/>
      </w:pPr>
      <w:r>
        <w:t>(d)</w:t>
      </w:r>
      <w:r>
        <w:tab/>
      </w:r>
      <w:r w:rsidR="00CB5872" w:rsidRPr="00C76C8E">
        <w:t>Pursue ambitious domestic revenue generation for the purposes of mobilizing biodiversity finance to developing countries</w:t>
      </w:r>
      <w:r w:rsidR="0020795F">
        <w:t>;</w:t>
      </w:r>
      <w:r w:rsidR="009523CE">
        <w:t>]</w:t>
      </w:r>
    </w:p>
    <w:p w14:paraId="268D149B" w14:textId="77777777" w:rsidR="009523CE" w:rsidRDefault="009523CE" w:rsidP="009523CE">
      <w:pPr>
        <w:pStyle w:val="CBDNormalNumber"/>
        <w:numPr>
          <w:ilvl w:val="0"/>
          <w:numId w:val="0"/>
        </w:numPr>
        <w:ind w:left="1134"/>
      </w:pPr>
    </w:p>
    <w:p w14:paraId="57214DC9" w14:textId="4B8137E5" w:rsidR="009523CE" w:rsidRPr="007B34D6" w:rsidRDefault="009523CE" w:rsidP="009523CE">
      <w:pPr>
        <w:tabs>
          <w:tab w:val="left" w:pos="2835"/>
          <w:tab w:val="left" w:pos="3402"/>
          <w:tab w:val="left" w:pos="3969"/>
        </w:tabs>
        <w:spacing w:before="120" w:after="120"/>
        <w:rPr>
          <w:i/>
          <w:iCs/>
          <w:lang w:val="en-CA"/>
        </w:rPr>
      </w:pPr>
      <w:r>
        <w:rPr>
          <w:lang w:val="en-CA"/>
        </w:rPr>
        <w:t>[</w:t>
      </w:r>
      <w:r w:rsidRPr="00540AB2">
        <w:rPr>
          <w:i/>
          <w:iCs/>
          <w:lang w:val="en-CA"/>
        </w:rPr>
        <w:t xml:space="preserve">Option </w:t>
      </w:r>
      <w:r>
        <w:rPr>
          <w:i/>
          <w:iCs/>
          <w:lang w:val="en-CA"/>
        </w:rPr>
        <w:t>G</w:t>
      </w:r>
    </w:p>
    <w:p w14:paraId="1415669E" w14:textId="7B9992B6" w:rsidR="009523CE" w:rsidRDefault="00097B26" w:rsidP="009523CE">
      <w:pPr>
        <w:pStyle w:val="CBDNormalNumber"/>
        <w:numPr>
          <w:ilvl w:val="0"/>
          <w:numId w:val="0"/>
        </w:numPr>
        <w:ind w:left="1134"/>
      </w:pPr>
      <w:r>
        <w:t>…</w:t>
      </w:r>
    </w:p>
    <w:p w14:paraId="0DB09594" w14:textId="661F5CF2" w:rsidR="00B64416" w:rsidRDefault="005D59B6" w:rsidP="0049546B">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rPr>
      </w:pPr>
      <w:r w:rsidRPr="007B34D6">
        <w:rPr>
          <w:rFonts w:eastAsia="Times New Roman"/>
          <w:i/>
          <w:iCs/>
          <w:color w:val="000000"/>
        </w:rPr>
        <w:t>Recalling</w:t>
      </w:r>
      <w:r w:rsidRPr="007B34D6">
        <w:rPr>
          <w:rFonts w:eastAsia="Times New Roman"/>
          <w:color w:val="000000"/>
        </w:rPr>
        <w:t xml:space="preserve"> that, according to the Convention, the Conference of the Parties shall periodically review and if </w:t>
      </w:r>
      <w:proofErr w:type="gramStart"/>
      <w:r w:rsidRPr="007B34D6">
        <w:rPr>
          <w:rFonts w:eastAsia="Times New Roman"/>
          <w:color w:val="000000"/>
        </w:rPr>
        <w:t>necessary</w:t>
      </w:r>
      <w:proofErr w:type="gramEnd"/>
      <w:r w:rsidRPr="007B34D6">
        <w:rPr>
          <w:rFonts w:eastAsia="Times New Roman"/>
          <w:color w:val="000000"/>
        </w:rPr>
        <w:t xml:space="preserve"> amend the list</w:t>
      </w:r>
      <w:r w:rsidR="00D13AD5" w:rsidRPr="00D13AD5">
        <w:rPr>
          <w:rFonts w:eastAsia="Times New Roman"/>
          <w:color w:val="000000"/>
          <w:sz w:val="21"/>
          <w:szCs w:val="21"/>
        </w:rPr>
        <w:t xml:space="preserve"> </w:t>
      </w:r>
      <w:r w:rsidRPr="007B34D6">
        <w:rPr>
          <w:rFonts w:eastAsia="Times New Roman"/>
          <w:color w:val="000000"/>
          <w:sz w:val="21"/>
          <w:szCs w:val="21"/>
        </w:rPr>
        <w:t xml:space="preserve">of developed country Parties and other Parties that voluntarily assume the obligations of developed country Parties adopted in decision </w:t>
      </w:r>
      <w:hyperlink r:id="rId30" w:history="1">
        <w:r w:rsidR="00106C85" w:rsidRPr="00106C85">
          <w:rPr>
            <w:rStyle w:val="Hyperlink"/>
            <w:rFonts w:eastAsia="Times New Roman"/>
          </w:rPr>
          <w:t>VIII/18</w:t>
        </w:r>
      </w:hyperlink>
      <w:r w:rsidRPr="007B34D6">
        <w:rPr>
          <w:rFonts w:eastAsia="Times New Roman"/>
          <w:color w:val="000000"/>
          <w:sz w:val="21"/>
          <w:szCs w:val="21"/>
        </w:rPr>
        <w:t xml:space="preserve"> of 31 March 2006</w:t>
      </w:r>
      <w:r w:rsidRPr="007B34D6">
        <w:rPr>
          <w:rFonts w:eastAsia="Times New Roman"/>
          <w:color w:val="000000"/>
        </w:rPr>
        <w:t>;</w:t>
      </w:r>
    </w:p>
    <w:p w14:paraId="39E23C43" w14:textId="16CA4995" w:rsidR="00097B26" w:rsidRDefault="00097B26" w:rsidP="003F09EF">
      <w:pPr>
        <w:pStyle w:val="CBDNormalNumber"/>
        <w:numPr>
          <w:ilvl w:val="0"/>
          <w:numId w:val="0"/>
        </w:numPr>
        <w:pBdr>
          <w:top w:val="nil"/>
          <w:left w:val="nil"/>
          <w:bottom w:val="nil"/>
          <w:right w:val="nil"/>
          <w:between w:val="nil"/>
        </w:pBdr>
        <w:ind w:left="1134"/>
        <w:rPr>
          <w:rFonts w:eastAsia="Times New Roman"/>
          <w:color w:val="000000"/>
        </w:rPr>
      </w:pPr>
      <w:r>
        <w:rPr>
          <w:rFonts w:eastAsia="Times New Roman"/>
          <w:i/>
          <w:iCs/>
          <w:color w:val="000000"/>
        </w:rPr>
        <w:t>…</w:t>
      </w:r>
    </w:p>
    <w:p w14:paraId="42787DBC" w14:textId="662477D3" w:rsidR="00B64416" w:rsidRPr="003F09EF" w:rsidRDefault="00115392" w:rsidP="003F09EF">
      <w:pPr>
        <w:pStyle w:val="CBDNormalNumber"/>
        <w:numPr>
          <w:ilvl w:val="0"/>
          <w:numId w:val="0"/>
        </w:numPr>
        <w:ind w:left="567"/>
        <w:rPr>
          <w:rFonts w:eastAsia="Times New Roman"/>
          <w:color w:val="000000"/>
        </w:rPr>
      </w:pPr>
      <w:r w:rsidRPr="00115392">
        <w:rPr>
          <w:i/>
          <w:iCs/>
        </w:rPr>
        <w:t xml:space="preserve"> </w:t>
      </w:r>
      <w:r w:rsidRPr="00115392">
        <w:rPr>
          <w:i/>
          <w:iCs/>
        </w:rPr>
        <w:tab/>
      </w:r>
      <w:r w:rsidRPr="003F09EF">
        <w:t>13</w:t>
      </w:r>
      <w:r>
        <w:rPr>
          <w:i/>
          <w:iCs/>
        </w:rPr>
        <w:t>.</w:t>
      </w:r>
      <w:r w:rsidR="009C69FB">
        <w:rPr>
          <w:i/>
          <w:iCs/>
        </w:rPr>
        <w:tab/>
      </w:r>
      <w:r w:rsidR="005D59B6" w:rsidRPr="003F09EF">
        <w:rPr>
          <w:i/>
          <w:iCs/>
        </w:rPr>
        <w:t>Recognizes</w:t>
      </w:r>
      <w:r w:rsidR="005D59B6" w:rsidRPr="003F09EF">
        <w:rPr>
          <w:rFonts w:eastAsia="Times New Roman"/>
          <w:color w:val="000000"/>
        </w:rPr>
        <w:t xml:space="preserve"> that public international biodiversity finance is currently provided and mobilised by a limited number of countries; </w:t>
      </w:r>
    </w:p>
    <w:p w14:paraId="3FBEA9B0" w14:textId="67BD37E6" w:rsidR="002E79A4" w:rsidRDefault="00115392" w:rsidP="003F09EF">
      <w:pPr>
        <w:pStyle w:val="CBDNormalNoNumber"/>
        <w:rPr>
          <w:rFonts w:eastAsia="Times New Roman"/>
          <w:color w:val="000000"/>
        </w:rPr>
      </w:pPr>
      <w:r>
        <w:rPr>
          <w:rFonts w:eastAsia="Times New Roman"/>
          <w:color w:val="000000"/>
        </w:rPr>
        <w:tab/>
        <w:t xml:space="preserve">14. </w:t>
      </w:r>
      <w:r>
        <w:rPr>
          <w:rFonts w:eastAsia="Times New Roman"/>
          <w:color w:val="000000"/>
        </w:rPr>
        <w:tab/>
      </w:r>
      <w:r w:rsidR="005D59B6" w:rsidRPr="007B34D6">
        <w:rPr>
          <w:rFonts w:eastAsia="Times New Roman"/>
          <w:i/>
          <w:iCs/>
          <w:color w:val="000000"/>
        </w:rPr>
        <w:t>Recognizes</w:t>
      </w:r>
      <w:r w:rsidR="005D59B6" w:rsidRPr="007B34D6">
        <w:rPr>
          <w:rFonts w:eastAsia="Times New Roman"/>
          <w:color w:val="000000"/>
        </w:rPr>
        <w:t xml:space="preserve"> the need to broaden the contributor base for the implementation of the Convention in line with decision </w:t>
      </w:r>
      <w:hyperlink r:id="rId31" w:history="1">
        <w:r w:rsidR="005D59B6" w:rsidRPr="0049546B">
          <w:rPr>
            <w:rStyle w:val="Hyperlink"/>
            <w:rFonts w:eastAsia="Times New Roman"/>
          </w:rPr>
          <w:t>16/34</w:t>
        </w:r>
      </w:hyperlink>
      <w:r w:rsidR="005D59B6" w:rsidRPr="007B34D6">
        <w:rPr>
          <w:rFonts w:eastAsia="Times New Roman"/>
          <w:color w:val="000000"/>
        </w:rPr>
        <w:t xml:space="preserve"> and with the evolution of national circumstances and capabilities over time and to review and amend the list of developed country Parties and other Parties that voluntarily assume the obligations of the developed country Parties established pursuant to paragraph 2 of Article 20 of the Convention;</w:t>
      </w:r>
    </w:p>
    <w:p w14:paraId="6C740773" w14:textId="3443979A" w:rsidR="002E79A4" w:rsidRDefault="00115392" w:rsidP="003F09EF">
      <w:pPr>
        <w:pStyle w:val="CBDNormalNoNumber"/>
        <w:rPr>
          <w:rFonts w:eastAsia="Times New Roman"/>
          <w:color w:val="000000"/>
        </w:rPr>
      </w:pPr>
      <w:r>
        <w:rPr>
          <w:rFonts w:eastAsia="Times New Roman"/>
          <w:color w:val="000000"/>
        </w:rPr>
        <w:tab/>
        <w:t xml:space="preserve">15. </w:t>
      </w:r>
      <w:r>
        <w:rPr>
          <w:rFonts w:eastAsia="Times New Roman"/>
          <w:color w:val="000000"/>
        </w:rPr>
        <w:tab/>
      </w:r>
      <w:r w:rsidR="005D59B6" w:rsidRPr="00115392">
        <w:rPr>
          <w:rFonts w:eastAsia="Times New Roman"/>
          <w:i/>
          <w:iCs/>
          <w:color w:val="000000"/>
        </w:rPr>
        <w:t>Recalls</w:t>
      </w:r>
      <w:r w:rsidR="005D59B6" w:rsidRPr="002E79A4">
        <w:rPr>
          <w:rFonts w:eastAsia="Times New Roman"/>
          <w:color w:val="000000"/>
        </w:rPr>
        <w:t xml:space="preserve"> that any review or amendment of the list established pursuant to paragraph 2 of Article 20 of the Convention is a matter for the Conference of the Parties to decide on, in accordance with its rules of procedure;</w:t>
      </w:r>
    </w:p>
    <w:p w14:paraId="37368689" w14:textId="63857BA6" w:rsidR="002E79A4" w:rsidRDefault="00115392" w:rsidP="003F09EF">
      <w:pPr>
        <w:pStyle w:val="CBDNormalNoNumber"/>
        <w:rPr>
          <w:rFonts w:eastAsia="Times New Roman"/>
          <w:color w:val="000000"/>
        </w:rPr>
      </w:pPr>
      <w:r>
        <w:rPr>
          <w:rFonts w:eastAsia="Times New Roman"/>
          <w:color w:val="000000"/>
        </w:rPr>
        <w:lastRenderedPageBreak/>
        <w:tab/>
        <w:t xml:space="preserve">16. </w:t>
      </w:r>
      <w:r>
        <w:rPr>
          <w:rFonts w:eastAsia="Times New Roman"/>
          <w:color w:val="000000"/>
        </w:rPr>
        <w:tab/>
      </w:r>
      <w:r w:rsidR="005D59B6" w:rsidRPr="00115392">
        <w:rPr>
          <w:rFonts w:eastAsia="Times New Roman"/>
          <w:i/>
          <w:iCs/>
          <w:color w:val="000000"/>
        </w:rPr>
        <w:t>Requests</w:t>
      </w:r>
      <w:r w:rsidR="005D59B6" w:rsidRPr="002E79A4">
        <w:rPr>
          <w:rFonts w:eastAsia="Times New Roman"/>
          <w:color w:val="000000"/>
        </w:rPr>
        <w:t xml:space="preserve"> the Executive Secretary:</w:t>
      </w:r>
    </w:p>
    <w:p w14:paraId="0FF58B4D" w14:textId="7ACC7F4F" w:rsidR="002E79A4" w:rsidRPr="007B34D6" w:rsidRDefault="003F09EF" w:rsidP="00E42A82">
      <w:pPr>
        <w:pStyle w:val="CBDNormalNumber"/>
        <w:numPr>
          <w:ilvl w:val="0"/>
          <w:numId w:val="0"/>
        </w:numPr>
        <w:pBdr>
          <w:top w:val="nil"/>
          <w:left w:val="nil"/>
          <w:bottom w:val="nil"/>
          <w:right w:val="nil"/>
          <w:between w:val="nil"/>
        </w:pBdr>
        <w:tabs>
          <w:tab w:val="clear" w:pos="1134"/>
        </w:tabs>
        <w:ind w:left="567" w:firstLine="567"/>
        <w:rPr>
          <w:rFonts w:eastAsia="Times New Roman"/>
          <w:color w:val="000000"/>
        </w:rPr>
      </w:pPr>
      <w:r w:rsidRPr="007B34D6">
        <w:rPr>
          <w:rFonts w:eastAsia="Times New Roman"/>
          <w:color w:val="000000"/>
        </w:rPr>
        <w:t>(a)</w:t>
      </w:r>
      <w:r w:rsidRPr="007B34D6">
        <w:rPr>
          <w:rFonts w:eastAsia="Times New Roman"/>
          <w:color w:val="000000"/>
        </w:rPr>
        <w:tab/>
      </w:r>
      <w:r w:rsidR="005D59B6" w:rsidRPr="007B34D6">
        <w:rPr>
          <w:rFonts w:eastAsia="Times New Roman"/>
        </w:rPr>
        <w:t>To undertake an analysis of:</w:t>
      </w:r>
    </w:p>
    <w:p w14:paraId="73ACBEAF" w14:textId="7AFDEF26" w:rsidR="002E79A4" w:rsidRDefault="003F09EF" w:rsidP="00E42A82">
      <w:pPr>
        <w:pStyle w:val="CBDNormalNumber"/>
        <w:numPr>
          <w:ilvl w:val="0"/>
          <w:numId w:val="0"/>
        </w:numPr>
        <w:pBdr>
          <w:top w:val="nil"/>
          <w:left w:val="nil"/>
          <w:bottom w:val="nil"/>
          <w:right w:val="nil"/>
          <w:between w:val="nil"/>
        </w:pBdr>
        <w:tabs>
          <w:tab w:val="clear" w:pos="2835"/>
        </w:tabs>
        <w:ind w:left="2268" w:hanging="567"/>
        <w:rPr>
          <w:rFonts w:eastAsia="Times New Roman"/>
        </w:rPr>
      </w:pPr>
      <w:r>
        <w:rPr>
          <w:rFonts w:eastAsia="Times New Roman"/>
        </w:rPr>
        <w:t>(</w:t>
      </w:r>
      <w:proofErr w:type="spellStart"/>
      <w:r>
        <w:rPr>
          <w:rFonts w:eastAsia="Times New Roman"/>
        </w:rPr>
        <w:t>i</w:t>
      </w:r>
      <w:proofErr w:type="spellEnd"/>
      <w:r>
        <w:rPr>
          <w:rFonts w:eastAsia="Times New Roman"/>
        </w:rPr>
        <w:t>)</w:t>
      </w:r>
      <w:r>
        <w:rPr>
          <w:rFonts w:eastAsia="Times New Roman"/>
        </w:rPr>
        <w:tab/>
      </w:r>
      <w:r w:rsidR="005D59B6" w:rsidRPr="007B34D6">
        <w:rPr>
          <w:rFonts w:eastAsia="Times New Roman"/>
        </w:rPr>
        <w:t xml:space="preserve">Past practice in reviewing and amending the list of Parties established in accordance with paragraph 2 of Article 20 of the Convention; </w:t>
      </w:r>
    </w:p>
    <w:p w14:paraId="78DB2C07" w14:textId="24D7845F" w:rsidR="005D59B6" w:rsidRPr="002E79A4" w:rsidRDefault="003F09EF" w:rsidP="00E42A82">
      <w:pPr>
        <w:pStyle w:val="CBDNormalNumber"/>
        <w:numPr>
          <w:ilvl w:val="0"/>
          <w:numId w:val="0"/>
        </w:numPr>
        <w:pBdr>
          <w:top w:val="nil"/>
          <w:left w:val="nil"/>
          <w:bottom w:val="nil"/>
          <w:right w:val="nil"/>
          <w:between w:val="nil"/>
        </w:pBdr>
        <w:tabs>
          <w:tab w:val="clear" w:pos="2835"/>
        </w:tabs>
        <w:ind w:left="2268" w:hanging="567"/>
        <w:rPr>
          <w:rFonts w:eastAsia="Times New Roman"/>
        </w:rPr>
      </w:pPr>
      <w:r w:rsidRPr="002E79A4">
        <w:rPr>
          <w:rFonts w:eastAsia="Times New Roman"/>
        </w:rPr>
        <w:t>(ii)</w:t>
      </w:r>
      <w:r w:rsidRPr="002E79A4">
        <w:rPr>
          <w:rFonts w:eastAsia="Times New Roman"/>
        </w:rPr>
        <w:tab/>
      </w:r>
      <w:r w:rsidR="005D59B6" w:rsidRPr="002E79A4">
        <w:rPr>
          <w:rFonts w:eastAsia="Times New Roman"/>
        </w:rPr>
        <w:t xml:space="preserve">The implications of inclusion in that list, including whether such inclusion has effects related to provisions of the Convention other than the financial provisions of Article 20; </w:t>
      </w:r>
    </w:p>
    <w:p w14:paraId="0B34F7BD" w14:textId="77777777" w:rsidR="005D59B6" w:rsidRDefault="005D59B6" w:rsidP="00E42A82">
      <w:pPr>
        <w:spacing w:after="120"/>
        <w:ind w:left="2268" w:hanging="567"/>
        <w:rPr>
          <w:rFonts w:eastAsia="Times New Roman"/>
        </w:rPr>
      </w:pPr>
      <w:r>
        <w:rPr>
          <w:rFonts w:eastAsia="Times New Roman"/>
        </w:rPr>
        <w:t>(iii)</w:t>
      </w:r>
      <w:r>
        <w:rPr>
          <w:rFonts w:eastAsia="Times New Roman"/>
        </w:rPr>
        <w:tab/>
        <w:t>The relationship between that list and the arrangements for contributions to the financial mechanism;</w:t>
      </w:r>
    </w:p>
    <w:p w14:paraId="0A10D66B" w14:textId="150A1FD7" w:rsidR="005D59B6" w:rsidRDefault="005D59B6" w:rsidP="00E42A82">
      <w:pPr>
        <w:pBdr>
          <w:top w:val="nil"/>
          <w:left w:val="nil"/>
          <w:bottom w:val="nil"/>
          <w:right w:val="nil"/>
          <w:between w:val="nil"/>
        </w:pBdr>
        <w:tabs>
          <w:tab w:val="clear" w:pos="1134"/>
          <w:tab w:val="left" w:pos="2835"/>
          <w:tab w:val="left" w:pos="3402"/>
          <w:tab w:val="left" w:pos="3969"/>
        </w:tabs>
        <w:spacing w:after="120"/>
        <w:ind w:left="567" w:firstLine="567"/>
        <w:rPr>
          <w:rFonts w:eastAsia="Times New Roman"/>
          <w:color w:val="000000"/>
        </w:rPr>
      </w:pPr>
      <w:r>
        <w:rPr>
          <w:rFonts w:eastAsia="Times New Roman"/>
          <w:color w:val="000000"/>
        </w:rPr>
        <w:t>(b)</w:t>
      </w:r>
      <w:r>
        <w:rPr>
          <w:rFonts w:eastAsia="Times New Roman"/>
          <w:color w:val="000000"/>
        </w:rPr>
        <w:tab/>
        <w:t xml:space="preserve">To carry out consultations with Parties and relevant international organisations on pathways for systematically broadening the contributor base, on a voluntary and consensual basis, including, for example, through possible indicative objective criteria, and based on this consultation, to develop a proposal on how to review and amend the list of developed country Parties and other Parties that voluntarily assume the obligations of developed country Parties adopted in decision </w:t>
      </w:r>
      <w:hyperlink r:id="rId32" w:history="1">
        <w:r w:rsidRPr="00503E85">
          <w:rPr>
            <w:rStyle w:val="Hyperlink"/>
            <w:rFonts w:eastAsia="Times New Roman"/>
          </w:rPr>
          <w:t>VIII/18</w:t>
        </w:r>
      </w:hyperlink>
      <w:r w:rsidR="00E75038">
        <w:rPr>
          <w:rFonts w:eastAsia="Times New Roman"/>
          <w:color w:val="000000"/>
        </w:rPr>
        <w:t>;</w:t>
      </w:r>
      <w:r>
        <w:rPr>
          <w:rFonts w:eastAsia="Times New Roman"/>
          <w:color w:val="FF0000"/>
          <w:u w:val="single"/>
        </w:rPr>
        <w:t xml:space="preserve"> </w:t>
      </w:r>
    </w:p>
    <w:p w14:paraId="42FE88A9" w14:textId="3D2C42AC" w:rsidR="005D59B6" w:rsidRDefault="005D59B6" w:rsidP="005D59B6">
      <w:pPr>
        <w:pBdr>
          <w:top w:val="nil"/>
          <w:left w:val="nil"/>
          <w:bottom w:val="nil"/>
          <w:right w:val="nil"/>
          <w:between w:val="nil"/>
        </w:pBdr>
        <w:tabs>
          <w:tab w:val="left" w:pos="2835"/>
          <w:tab w:val="left" w:pos="3402"/>
          <w:tab w:val="left" w:pos="3969"/>
        </w:tabs>
        <w:spacing w:after="120"/>
        <w:ind w:left="567" w:firstLine="567"/>
        <w:rPr>
          <w:rFonts w:eastAsia="Times New Roman"/>
          <w:color w:val="000000"/>
        </w:rPr>
      </w:pPr>
      <w:r>
        <w:rPr>
          <w:rFonts w:eastAsia="Times New Roman"/>
          <w:color w:val="000000"/>
        </w:rPr>
        <w:t>(c)</w:t>
      </w:r>
      <w:r w:rsidR="00B32B45">
        <w:rPr>
          <w:rFonts w:eastAsia="Times New Roman"/>
          <w:color w:val="000000"/>
        </w:rPr>
        <w:tab/>
      </w:r>
      <w:r>
        <w:rPr>
          <w:rFonts w:eastAsia="Times New Roman"/>
          <w:color w:val="000000"/>
        </w:rPr>
        <w:t>To propose, after consultation with Parties in line with paragraph 2, an update of the list of developed country Parties and other Parties that voluntarily assume the obligations of developed country Parties adopted in decision </w:t>
      </w:r>
      <w:hyperlink r:id="rId33">
        <w:r>
          <w:rPr>
            <w:rFonts w:eastAsia="Times New Roman"/>
            <w:color w:val="000000"/>
            <w:u w:val="single"/>
          </w:rPr>
          <w:t>VIII/18</w:t>
        </w:r>
      </w:hyperlink>
      <w:r>
        <w:rPr>
          <w:rFonts w:eastAsia="Times New Roman"/>
          <w:color w:val="000000"/>
        </w:rPr>
        <w:t>, for adoption at every meeting of the Conference of the Parties, starting at its eighteenth meeting;</w:t>
      </w:r>
    </w:p>
    <w:p w14:paraId="449F8638" w14:textId="2BBF0DD2" w:rsidR="007A546B" w:rsidRDefault="005D59B6" w:rsidP="007A546B">
      <w:pPr>
        <w:pBdr>
          <w:top w:val="nil"/>
          <w:left w:val="nil"/>
          <w:bottom w:val="nil"/>
          <w:right w:val="nil"/>
          <w:between w:val="nil"/>
        </w:pBdr>
        <w:tabs>
          <w:tab w:val="left" w:pos="2835"/>
          <w:tab w:val="left" w:pos="3402"/>
          <w:tab w:val="left" w:pos="3969"/>
        </w:tabs>
        <w:spacing w:after="120"/>
        <w:ind w:left="567" w:firstLine="567"/>
        <w:rPr>
          <w:rFonts w:eastAsia="Times New Roman"/>
          <w:color w:val="000000"/>
        </w:rPr>
      </w:pPr>
      <w:r>
        <w:rPr>
          <w:rFonts w:eastAsia="Times New Roman"/>
          <w:color w:val="000000"/>
        </w:rPr>
        <w:t>(d)</w:t>
      </w:r>
      <w:r w:rsidR="00B32B45">
        <w:rPr>
          <w:rFonts w:eastAsia="Times New Roman"/>
          <w:color w:val="000000"/>
        </w:rPr>
        <w:tab/>
      </w:r>
      <w:r>
        <w:rPr>
          <w:rFonts w:eastAsia="Times New Roman"/>
          <w:color w:val="000000"/>
        </w:rPr>
        <w:t xml:space="preserve">To prepare a report on consultations mentioned in </w:t>
      </w:r>
      <w:r w:rsidR="00503E85">
        <w:rPr>
          <w:rFonts w:eastAsia="Times New Roman"/>
          <w:color w:val="000000"/>
        </w:rPr>
        <w:t xml:space="preserve">subparagraphs </w:t>
      </w:r>
      <w:r w:rsidR="00542CC4">
        <w:rPr>
          <w:rFonts w:eastAsia="Times New Roman"/>
          <w:color w:val="000000"/>
        </w:rPr>
        <w:t>1</w:t>
      </w:r>
      <w:r w:rsidR="00002608">
        <w:rPr>
          <w:rFonts w:eastAsia="Times New Roman"/>
          <w:color w:val="000000"/>
        </w:rPr>
        <w:t>6</w:t>
      </w:r>
      <w:r>
        <w:rPr>
          <w:rFonts w:eastAsia="Times New Roman"/>
          <w:color w:val="000000"/>
        </w:rPr>
        <w:t xml:space="preserve"> (b) and </w:t>
      </w:r>
      <w:r w:rsidR="00542CC4">
        <w:rPr>
          <w:rFonts w:eastAsia="Times New Roman"/>
          <w:color w:val="000000"/>
        </w:rPr>
        <w:t>1</w:t>
      </w:r>
      <w:r w:rsidR="00002608">
        <w:rPr>
          <w:rFonts w:eastAsia="Times New Roman"/>
          <w:color w:val="000000"/>
        </w:rPr>
        <w:t>6</w:t>
      </w:r>
      <w:r>
        <w:rPr>
          <w:rFonts w:eastAsia="Times New Roman"/>
          <w:color w:val="000000"/>
        </w:rPr>
        <w:t xml:space="preserve"> (c);</w:t>
      </w:r>
    </w:p>
    <w:p w14:paraId="38B8EE5E" w14:textId="0BCC06B4" w:rsidR="007B34D6" w:rsidRPr="007B34D6" w:rsidRDefault="00DF13BF" w:rsidP="003F09EF">
      <w:pPr>
        <w:pStyle w:val="CBDNormalNoNumber"/>
        <w:rPr>
          <w:rFonts w:eastAsia="Times New Roman"/>
          <w:color w:val="000000"/>
        </w:rPr>
      </w:pPr>
      <w:r>
        <w:rPr>
          <w:rFonts w:eastAsia="Times New Roman"/>
        </w:rPr>
        <w:tab/>
      </w:r>
      <w:r w:rsidRPr="00696319">
        <w:rPr>
          <w:rFonts w:eastAsia="Times New Roman"/>
        </w:rPr>
        <w:t>1</w:t>
      </w:r>
      <w:r w:rsidR="00696319" w:rsidRPr="00696319">
        <w:rPr>
          <w:rFonts w:eastAsia="Times New Roman"/>
        </w:rPr>
        <w:t>7</w:t>
      </w:r>
      <w:r w:rsidRPr="00696319">
        <w:rPr>
          <w:rFonts w:eastAsia="Times New Roman"/>
        </w:rPr>
        <w:t xml:space="preserve">. </w:t>
      </w:r>
      <w:r w:rsidRPr="00696319">
        <w:rPr>
          <w:rFonts w:eastAsia="Times New Roman"/>
        </w:rPr>
        <w:tab/>
      </w:r>
      <w:r w:rsidR="005D59B6" w:rsidRPr="00696319">
        <w:rPr>
          <w:rFonts w:eastAsia="Times New Roman"/>
          <w:i/>
          <w:iCs/>
        </w:rPr>
        <w:t>Requests</w:t>
      </w:r>
      <w:r w:rsidR="005D59B6" w:rsidRPr="00696319">
        <w:rPr>
          <w:rFonts w:eastAsia="Times New Roman"/>
        </w:rPr>
        <w:t xml:space="preserve"> the</w:t>
      </w:r>
      <w:r w:rsidR="005D59B6" w:rsidRPr="007B34D6">
        <w:rPr>
          <w:rFonts w:eastAsia="Times New Roman"/>
        </w:rPr>
        <w:t xml:space="preserve"> Subsidiary Body on Implementation, at a meeting held before the </w:t>
      </w:r>
      <w:r w:rsidR="005D59B6" w:rsidRPr="003F09EF">
        <w:rPr>
          <w:rFonts w:eastAsia="Times New Roman"/>
          <w:color w:val="000000"/>
        </w:rPr>
        <w:t>eighteenth</w:t>
      </w:r>
      <w:r w:rsidR="005D59B6" w:rsidRPr="007B34D6">
        <w:rPr>
          <w:rFonts w:eastAsia="Times New Roman"/>
        </w:rPr>
        <w:t xml:space="preserve"> meeting of the Conference of the Parties to consider the report and analysis referred to in </w:t>
      </w:r>
      <w:r w:rsidR="004060C5">
        <w:rPr>
          <w:rFonts w:eastAsia="Times New Roman"/>
        </w:rPr>
        <w:t>sub</w:t>
      </w:r>
      <w:r w:rsidR="005D59B6" w:rsidRPr="007B34D6">
        <w:rPr>
          <w:rFonts w:eastAsia="Times New Roman"/>
        </w:rPr>
        <w:t>paragraph</w:t>
      </w:r>
      <w:r w:rsidR="004060C5">
        <w:rPr>
          <w:rFonts w:eastAsia="Times New Roman"/>
        </w:rPr>
        <w:t>s</w:t>
      </w:r>
      <w:r w:rsidR="005D59B6" w:rsidRPr="007B34D6">
        <w:rPr>
          <w:rFonts w:eastAsia="Times New Roman"/>
        </w:rPr>
        <w:t> </w:t>
      </w:r>
      <w:r w:rsidR="007B34D6">
        <w:rPr>
          <w:rFonts w:eastAsia="Times New Roman"/>
        </w:rPr>
        <w:t>1</w:t>
      </w:r>
      <w:r w:rsidR="00002608">
        <w:rPr>
          <w:rFonts w:eastAsia="Times New Roman"/>
        </w:rPr>
        <w:t>6</w:t>
      </w:r>
      <w:r w:rsidR="005D59B6" w:rsidRPr="007B34D6">
        <w:rPr>
          <w:rFonts w:eastAsia="Times New Roman"/>
        </w:rPr>
        <w:t xml:space="preserve"> (a) and </w:t>
      </w:r>
      <w:r w:rsidR="007B34D6">
        <w:rPr>
          <w:rFonts w:eastAsia="Times New Roman"/>
        </w:rPr>
        <w:t>1</w:t>
      </w:r>
      <w:r w:rsidR="00002608">
        <w:rPr>
          <w:rFonts w:eastAsia="Times New Roman"/>
        </w:rPr>
        <w:t>6</w:t>
      </w:r>
      <w:r w:rsidR="005D59B6" w:rsidRPr="007B34D6">
        <w:rPr>
          <w:rFonts w:eastAsia="Times New Roman"/>
        </w:rPr>
        <w:t xml:space="preserve"> (d), develop options for broadening the contributor base for the implementation of the Convention and prepare elements of a draft decision for consideration by the Conference of the Parties at its eighteenth meeting;</w:t>
      </w:r>
    </w:p>
    <w:p w14:paraId="6E05FE10" w14:textId="02898AC7" w:rsidR="005D59B6" w:rsidRPr="00AA6F6A" w:rsidRDefault="00DF13BF" w:rsidP="003F09EF">
      <w:pPr>
        <w:pStyle w:val="CBDNormalNoNumber"/>
        <w:rPr>
          <w:rFonts w:eastAsia="Times New Roman"/>
          <w:color w:val="000000"/>
        </w:rPr>
      </w:pPr>
      <w:r>
        <w:rPr>
          <w:rFonts w:eastAsia="Times New Roman"/>
          <w:color w:val="000000"/>
        </w:rPr>
        <w:tab/>
        <w:t>1</w:t>
      </w:r>
      <w:r w:rsidR="00696319">
        <w:rPr>
          <w:rFonts w:eastAsia="Times New Roman"/>
          <w:color w:val="000000"/>
        </w:rPr>
        <w:t>8</w:t>
      </w:r>
      <w:r>
        <w:rPr>
          <w:rFonts w:eastAsia="Times New Roman"/>
          <w:color w:val="000000"/>
        </w:rPr>
        <w:t xml:space="preserve">. </w:t>
      </w:r>
      <w:r>
        <w:rPr>
          <w:rFonts w:eastAsia="Times New Roman"/>
          <w:color w:val="000000"/>
        </w:rPr>
        <w:tab/>
      </w:r>
      <w:r w:rsidR="005D59B6" w:rsidRPr="003F09EF">
        <w:rPr>
          <w:rFonts w:eastAsia="Times New Roman"/>
          <w:i/>
          <w:iCs/>
          <w:color w:val="000000"/>
        </w:rPr>
        <w:t>Decides</w:t>
      </w:r>
      <w:r w:rsidR="005D59B6" w:rsidRPr="007B34D6">
        <w:rPr>
          <w:rFonts w:eastAsia="Times New Roman"/>
        </w:rPr>
        <w:t xml:space="preserve"> to review the process described in </w:t>
      </w:r>
      <w:r w:rsidR="004060C5">
        <w:rPr>
          <w:rFonts w:eastAsia="Times New Roman"/>
        </w:rPr>
        <w:t>sub</w:t>
      </w:r>
      <w:r w:rsidR="005D59B6" w:rsidRPr="007B34D6">
        <w:rPr>
          <w:rFonts w:eastAsia="Times New Roman"/>
        </w:rPr>
        <w:t>paragraph </w:t>
      </w:r>
      <w:r w:rsidR="007B34D6">
        <w:rPr>
          <w:rFonts w:eastAsia="Times New Roman"/>
        </w:rPr>
        <w:t>1</w:t>
      </w:r>
      <w:r w:rsidR="00002608">
        <w:rPr>
          <w:rFonts w:eastAsia="Times New Roman"/>
        </w:rPr>
        <w:t>6</w:t>
      </w:r>
      <w:r w:rsidR="005D59B6" w:rsidRPr="007B34D6">
        <w:rPr>
          <w:rFonts w:eastAsia="Times New Roman"/>
        </w:rPr>
        <w:t xml:space="preserve"> (c) at its nineteenth meeting.</w:t>
      </w:r>
      <w:r w:rsidR="007B34D6">
        <w:rPr>
          <w:rFonts w:eastAsia="Times New Roman"/>
        </w:rPr>
        <w:t>]</w:t>
      </w:r>
    </w:p>
    <w:p w14:paraId="042D3973" w14:textId="77777777" w:rsidR="007B34D6" w:rsidRDefault="007B34D6" w:rsidP="007B34D6">
      <w:pPr>
        <w:pStyle w:val="CBDNormalNumber"/>
        <w:numPr>
          <w:ilvl w:val="0"/>
          <w:numId w:val="0"/>
        </w:numPr>
        <w:pBdr>
          <w:top w:val="nil"/>
          <w:left w:val="nil"/>
          <w:bottom w:val="nil"/>
          <w:right w:val="nil"/>
          <w:between w:val="nil"/>
        </w:pBdr>
        <w:ind w:left="1134"/>
        <w:rPr>
          <w:rFonts w:eastAsia="Times New Roman"/>
          <w:color w:val="000000"/>
        </w:rPr>
      </w:pPr>
    </w:p>
    <w:p w14:paraId="5B81D272" w14:textId="79CC3B74" w:rsidR="007B34D6" w:rsidRDefault="00F7665F" w:rsidP="00F7665F">
      <w:pPr>
        <w:pStyle w:val="CBDNormalNumber"/>
        <w:numPr>
          <w:ilvl w:val="0"/>
          <w:numId w:val="0"/>
        </w:numPr>
        <w:pBdr>
          <w:top w:val="nil"/>
          <w:left w:val="nil"/>
          <w:bottom w:val="nil"/>
          <w:right w:val="nil"/>
          <w:between w:val="nil"/>
        </w:pBdr>
        <w:rPr>
          <w:rFonts w:eastAsia="Times New Roman"/>
          <w:color w:val="000000"/>
        </w:rPr>
      </w:pPr>
      <w:r>
        <w:rPr>
          <w:rFonts w:eastAsia="Times New Roman"/>
          <w:color w:val="000000"/>
        </w:rPr>
        <w:t>[</w:t>
      </w:r>
      <w:r w:rsidRPr="00CE2B54">
        <w:rPr>
          <w:rFonts w:eastAsia="Times New Roman"/>
          <w:i/>
          <w:iCs/>
          <w:color w:val="000000"/>
        </w:rPr>
        <w:t>Option H</w:t>
      </w:r>
    </w:p>
    <w:p w14:paraId="5BA04C0F" w14:textId="4E852D1D" w:rsidR="00F7665F" w:rsidRDefault="001E6167" w:rsidP="00F7665F">
      <w:pPr>
        <w:pStyle w:val="CBDNormalNumber"/>
        <w:numPr>
          <w:ilvl w:val="0"/>
          <w:numId w:val="0"/>
        </w:numPr>
        <w:pBdr>
          <w:top w:val="nil"/>
          <w:left w:val="nil"/>
          <w:bottom w:val="nil"/>
          <w:right w:val="nil"/>
          <w:between w:val="nil"/>
        </w:pBdr>
        <w:rPr>
          <w:rFonts w:eastAsia="Times New Roman"/>
          <w:color w:val="000000"/>
        </w:rPr>
      </w:pPr>
      <w:r>
        <w:rPr>
          <w:rFonts w:eastAsia="Times New Roman"/>
          <w:color w:val="000000"/>
        </w:rPr>
        <w:tab/>
      </w:r>
      <w:r>
        <w:rPr>
          <w:rFonts w:eastAsia="Times New Roman"/>
          <w:color w:val="000000"/>
        </w:rPr>
        <w:tab/>
        <w:t>…</w:t>
      </w:r>
    </w:p>
    <w:p w14:paraId="6B6D1AB4" w14:textId="3E5A85CC" w:rsidR="00F7665F" w:rsidRDefault="00F7665F" w:rsidP="00F7665F">
      <w:pPr>
        <w:pStyle w:val="CBDNormalNumber"/>
        <w:numPr>
          <w:ilvl w:val="0"/>
          <w:numId w:val="0"/>
        </w:numPr>
        <w:tabs>
          <w:tab w:val="clear" w:pos="1134"/>
        </w:tabs>
        <w:ind w:left="567" w:firstLine="567"/>
        <w:rPr>
          <w:lang w:val="en-CA"/>
        </w:rPr>
      </w:pPr>
      <w:r w:rsidRPr="001860DA">
        <w:rPr>
          <w:i/>
          <w:iCs/>
          <w:lang w:val="en-CA"/>
        </w:rPr>
        <w:t>Knowing</w:t>
      </w:r>
      <w:r>
        <w:rPr>
          <w:lang w:val="en-CA"/>
        </w:rPr>
        <w:t xml:space="preserve"> that the Conference of the Parties has the authority </w:t>
      </w:r>
      <w:r w:rsidRPr="00F51A14">
        <w:rPr>
          <w:lang w:val="en-CA"/>
        </w:rPr>
        <w:t xml:space="preserve">to review </w:t>
      </w:r>
      <w:r>
        <w:rPr>
          <w:lang w:val="en-CA"/>
        </w:rPr>
        <w:t xml:space="preserve">if </w:t>
      </w:r>
      <w:proofErr w:type="gramStart"/>
      <w:r>
        <w:rPr>
          <w:lang w:val="en-CA"/>
        </w:rPr>
        <w:t>necessary</w:t>
      </w:r>
      <w:proofErr w:type="gramEnd"/>
      <w:r w:rsidRPr="00F51A14">
        <w:rPr>
          <w:lang w:val="en-CA"/>
        </w:rPr>
        <w:t xml:space="preserve"> amend the list of developed country Parties and other Parties that voluntarily assume the obligations of the developed country Parties established pursuant to paragraph 2 of Article 20 of the Convention</w:t>
      </w:r>
      <w:r w:rsidR="00AA6F6A">
        <w:rPr>
          <w:lang w:val="en-CA"/>
        </w:rPr>
        <w:t>;</w:t>
      </w:r>
    </w:p>
    <w:p w14:paraId="2602798A" w14:textId="79192572" w:rsidR="00DF13BF" w:rsidRPr="00F51A14" w:rsidRDefault="00DF13BF" w:rsidP="00F7665F">
      <w:pPr>
        <w:pStyle w:val="CBDNormalNumber"/>
        <w:numPr>
          <w:ilvl w:val="0"/>
          <w:numId w:val="0"/>
        </w:numPr>
        <w:tabs>
          <w:tab w:val="clear" w:pos="1134"/>
        </w:tabs>
        <w:ind w:left="567" w:firstLine="567"/>
        <w:rPr>
          <w:lang w:val="en-CA"/>
        </w:rPr>
      </w:pPr>
      <w:r>
        <w:rPr>
          <w:i/>
          <w:iCs/>
          <w:lang w:val="en-CA"/>
        </w:rPr>
        <w:t>…</w:t>
      </w:r>
    </w:p>
    <w:p w14:paraId="53A64EF8" w14:textId="72F5CE95" w:rsidR="00F7665F" w:rsidRPr="00F51A14" w:rsidRDefault="00994AFB" w:rsidP="003F09EF">
      <w:pPr>
        <w:pStyle w:val="CBDNormalNoNumber"/>
      </w:pPr>
      <w:r>
        <w:tab/>
      </w:r>
      <w:r w:rsidR="00F7665F" w:rsidRPr="00F51A14">
        <w:t>13.</w:t>
      </w:r>
      <w:r w:rsidR="00F7665F" w:rsidRPr="00F51A14">
        <w:tab/>
      </w:r>
      <w:r w:rsidR="00F7665F" w:rsidRPr="00F51A14">
        <w:rPr>
          <w:i/>
        </w:rPr>
        <w:t>Invites</w:t>
      </w:r>
      <w:r w:rsidR="00F7665F" w:rsidRPr="00F51A14">
        <w:t xml:space="preserve"> Parties that may voluntarily assume the obligations of the developed country Parties, in </w:t>
      </w:r>
      <w:r w:rsidR="00F7665F" w:rsidRPr="003F09EF">
        <w:rPr>
          <w:rFonts w:eastAsia="Times New Roman"/>
        </w:rPr>
        <w:t>accordance</w:t>
      </w:r>
      <w:r w:rsidR="00F7665F" w:rsidRPr="00F51A14">
        <w:t xml:space="preserve"> with paragraph 2 of Article 20 of the Convention, to indicate to the Secretariat their interest in being included in the corresponding list established in accordance with </w:t>
      </w:r>
      <w:r w:rsidR="00F7665F">
        <w:t xml:space="preserve">paragraph 2 of </w:t>
      </w:r>
      <w:r w:rsidR="00F7665F" w:rsidRPr="00F51A14">
        <w:t>Article</w:t>
      </w:r>
      <w:r w:rsidR="00F7665F">
        <w:t xml:space="preserve"> 20</w:t>
      </w:r>
      <w:r w:rsidR="00F7665F" w:rsidRPr="00F51A14">
        <w:t>;</w:t>
      </w:r>
    </w:p>
    <w:p w14:paraId="2E3074E9" w14:textId="77777777" w:rsidR="00F7665F" w:rsidRPr="00F51A14" w:rsidRDefault="00F7665F" w:rsidP="00F7665F">
      <w:pPr>
        <w:pStyle w:val="CBDNormalNumber"/>
        <w:numPr>
          <w:ilvl w:val="0"/>
          <w:numId w:val="0"/>
        </w:numPr>
        <w:tabs>
          <w:tab w:val="clear" w:pos="567"/>
          <w:tab w:val="clear" w:pos="1134"/>
        </w:tabs>
        <w:ind w:left="567" w:firstLine="567"/>
      </w:pPr>
      <w:r w:rsidRPr="00F51A14">
        <w:t>14.</w:t>
      </w:r>
      <w:r w:rsidRPr="00F51A14">
        <w:tab/>
      </w:r>
      <w:r w:rsidRPr="00F51A14">
        <w:rPr>
          <w:i/>
          <w:iCs/>
        </w:rPr>
        <w:t>Requests</w:t>
      </w:r>
      <w:r w:rsidRPr="00F51A14">
        <w:t xml:space="preserve"> the Executive Secretary</w:t>
      </w:r>
      <w:r>
        <w:t xml:space="preserve"> t</w:t>
      </w:r>
      <w:r w:rsidRPr="00F51A14">
        <w:t>o amend the list of developed country Parties and other Parties that voluntarily assume the obligations of the developed country Parties in accordance with indications of interest received and to submit the amended list for review and adoption of the Conference of the Parties, starting at its eighteenth meeting;</w:t>
      </w:r>
    </w:p>
    <w:p w14:paraId="1401C8F1" w14:textId="77777777" w:rsidR="00F7665F" w:rsidRDefault="00F7665F" w:rsidP="00F7665F">
      <w:pPr>
        <w:pStyle w:val="CBDNormalNumber"/>
        <w:numPr>
          <w:ilvl w:val="0"/>
          <w:numId w:val="0"/>
        </w:numPr>
        <w:tabs>
          <w:tab w:val="clear" w:pos="567"/>
          <w:tab w:val="clear" w:pos="1134"/>
        </w:tabs>
        <w:ind w:left="567" w:firstLine="567"/>
        <w:rPr>
          <w:lang w:val="en-CA"/>
        </w:rPr>
      </w:pPr>
      <w:r w:rsidRPr="00F51A14">
        <w:rPr>
          <w:lang w:val="en-CA"/>
        </w:rPr>
        <w:t>1</w:t>
      </w:r>
      <w:r>
        <w:rPr>
          <w:lang w:val="en-CA"/>
        </w:rPr>
        <w:t>4.bis</w:t>
      </w:r>
      <w:r w:rsidRPr="00F51A14">
        <w:rPr>
          <w:lang w:val="en-CA"/>
        </w:rPr>
        <w:tab/>
      </w:r>
      <w:r w:rsidRPr="00F51A14">
        <w:rPr>
          <w:i/>
          <w:lang w:val="en-CA"/>
        </w:rPr>
        <w:t>Recognizes</w:t>
      </w:r>
      <w:r w:rsidRPr="00F51A14">
        <w:rPr>
          <w:lang w:val="en-CA"/>
        </w:rPr>
        <w:t xml:space="preserve"> that broadening the contributor base, in line with decision </w:t>
      </w:r>
      <w:hyperlink r:id="rId34" w:history="1">
        <w:r w:rsidRPr="00F51A14">
          <w:rPr>
            <w:rStyle w:val="Hyperlink"/>
            <w:lang w:val="en-CA"/>
          </w:rPr>
          <w:t>16/34</w:t>
        </w:r>
      </w:hyperlink>
      <w:r w:rsidRPr="00F51A14">
        <w:rPr>
          <w:lang w:val="en-CA"/>
        </w:rPr>
        <w:t xml:space="preserve">, is consistent with the evolution of national </w:t>
      </w:r>
      <w:r>
        <w:rPr>
          <w:lang w:val="en-CA"/>
        </w:rPr>
        <w:t xml:space="preserve">economic </w:t>
      </w:r>
      <w:r w:rsidRPr="00F51A14">
        <w:rPr>
          <w:lang w:val="en-CA"/>
        </w:rPr>
        <w:t>circumstances and capabilities over time;</w:t>
      </w:r>
    </w:p>
    <w:p w14:paraId="2386852B" w14:textId="77777777" w:rsidR="00F7665F" w:rsidRPr="00F51A14" w:rsidRDefault="00F7665F" w:rsidP="00F7665F">
      <w:pPr>
        <w:tabs>
          <w:tab w:val="clear" w:pos="567"/>
          <w:tab w:val="clear" w:pos="1134"/>
        </w:tabs>
        <w:spacing w:before="120" w:after="120"/>
        <w:ind w:left="567" w:firstLine="567"/>
        <w:rPr>
          <w:rFonts w:eastAsia="Times New Roman" w:cs="Segoe UI"/>
        </w:rPr>
      </w:pPr>
      <w:r w:rsidRPr="00F51A14">
        <w:rPr>
          <w:rFonts w:eastAsia="Times New Roman" w:cs="Segoe UI"/>
        </w:rPr>
        <w:lastRenderedPageBreak/>
        <w:t>14</w:t>
      </w:r>
      <w:r w:rsidRPr="00F51A14">
        <w:rPr>
          <w:rFonts w:eastAsia="Times New Roman" w:cs="Segoe UI"/>
          <w:i/>
          <w:iCs/>
        </w:rPr>
        <w:t>.</w:t>
      </w:r>
      <w:r>
        <w:rPr>
          <w:rFonts w:eastAsia="Times New Roman" w:cs="Segoe UI"/>
          <w:i/>
          <w:iCs/>
        </w:rPr>
        <w:t>ter</w:t>
      </w:r>
      <w:r w:rsidRPr="00F51A14">
        <w:rPr>
          <w:rFonts w:eastAsia="Times New Roman" w:cs="Segoe UI"/>
          <w:i/>
          <w:iCs/>
        </w:rPr>
        <w:tab/>
        <w:t>Requests</w:t>
      </w:r>
      <w:r w:rsidRPr="00F51A14">
        <w:rPr>
          <w:rFonts w:eastAsia="Times New Roman" w:cs="Segoe UI"/>
        </w:rPr>
        <w:t xml:space="preserve"> the Executive Secretary:</w:t>
      </w:r>
    </w:p>
    <w:p w14:paraId="7AAF7E43" w14:textId="608D9DA4" w:rsidR="00F7665F" w:rsidRDefault="00F7665F" w:rsidP="00F7665F">
      <w:pPr>
        <w:tabs>
          <w:tab w:val="clear" w:pos="567"/>
          <w:tab w:val="clear" w:pos="1134"/>
          <w:tab w:val="clear" w:pos="2268"/>
        </w:tabs>
        <w:spacing w:before="120" w:after="120"/>
        <w:ind w:left="567" w:firstLine="545"/>
        <w:rPr>
          <w:rFonts w:eastAsia="Times New Roman" w:cs="Segoe UI"/>
        </w:rPr>
      </w:pPr>
      <w:r w:rsidRPr="00F51A14">
        <w:rPr>
          <w:rFonts w:eastAsia="Times New Roman" w:cs="Segoe UI"/>
        </w:rPr>
        <w:t>(a)</w:t>
      </w:r>
      <w:r w:rsidRPr="00F51A14">
        <w:rPr>
          <w:rFonts w:eastAsia="Times New Roman" w:cs="Segoe UI"/>
        </w:rPr>
        <w:tab/>
        <w:t>To undertake a</w:t>
      </w:r>
      <w:r>
        <w:rPr>
          <w:rFonts w:eastAsia="Times New Roman" w:cs="Segoe UI"/>
        </w:rPr>
        <w:t xml:space="preserve"> report on</w:t>
      </w:r>
      <w:r w:rsidRPr="00F51A14">
        <w:rPr>
          <w:rFonts w:eastAsia="Times New Roman" w:cs="Segoe UI"/>
        </w:rPr>
        <w:t>:</w:t>
      </w:r>
    </w:p>
    <w:p w14:paraId="398BC0A8" w14:textId="77777777" w:rsidR="00F7665F" w:rsidRDefault="00F7665F" w:rsidP="003F09EF">
      <w:pPr>
        <w:pStyle w:val="CBDNormalNumber"/>
        <w:numPr>
          <w:ilvl w:val="0"/>
          <w:numId w:val="0"/>
        </w:numPr>
        <w:tabs>
          <w:tab w:val="clear" w:pos="567"/>
          <w:tab w:val="clear" w:pos="1134"/>
        </w:tabs>
        <w:ind w:left="567" w:firstLine="567"/>
      </w:pPr>
      <w:r>
        <w:t>(</w:t>
      </w:r>
      <w:proofErr w:type="spellStart"/>
      <w:r>
        <w:t>i</w:t>
      </w:r>
      <w:proofErr w:type="spellEnd"/>
      <w:r>
        <w:t>)</w:t>
      </w:r>
      <w:r>
        <w:tab/>
      </w:r>
      <w:r w:rsidRPr="00B729AB">
        <w:t xml:space="preserve">the criteria that define a </w:t>
      </w:r>
      <w:r>
        <w:t>d</w:t>
      </w:r>
      <w:r w:rsidRPr="00B729AB">
        <w:t xml:space="preserve">eveloped </w:t>
      </w:r>
      <w:r>
        <w:t>c</w:t>
      </w:r>
      <w:r w:rsidRPr="00B729AB">
        <w:t>ountry</w:t>
      </w:r>
      <w:r>
        <w:t xml:space="preserve"> Party in the context of the Convention on Biological Diversity and in relation of the responsibilities appointed to developed countries by the Convention, this report includes how the criteria should be applied giving arguments to consider a compulsive or an indicative use and it will take into consideration the options of Parties submitted in regard </w:t>
      </w:r>
      <w:proofErr w:type="gramStart"/>
      <w:r>
        <w:t>of</w:t>
      </w:r>
      <w:proofErr w:type="gramEnd"/>
      <w:r>
        <w:t xml:space="preserve"> paragraph 14quater,</w:t>
      </w:r>
    </w:p>
    <w:p w14:paraId="416AD1A9" w14:textId="77777777" w:rsidR="00F7665F" w:rsidRDefault="00F7665F" w:rsidP="003F09EF">
      <w:pPr>
        <w:pStyle w:val="CBDNormalNumber"/>
        <w:numPr>
          <w:ilvl w:val="0"/>
          <w:numId w:val="0"/>
        </w:numPr>
        <w:tabs>
          <w:tab w:val="clear" w:pos="567"/>
          <w:tab w:val="clear" w:pos="1134"/>
        </w:tabs>
        <w:ind w:left="567" w:firstLine="567"/>
      </w:pPr>
      <w:r w:rsidRPr="00B729AB">
        <w:t>(</w:t>
      </w:r>
      <w:r>
        <w:t>ii</w:t>
      </w:r>
      <w:r w:rsidRPr="00B729AB">
        <w:t>)</w:t>
      </w:r>
      <w:r>
        <w:tab/>
      </w:r>
      <w:r w:rsidRPr="00B729AB">
        <w:t xml:space="preserve">the process </w:t>
      </w:r>
      <w:r>
        <w:t xml:space="preserve">to amend </w:t>
      </w:r>
      <w:r w:rsidRPr="00B729AB">
        <w:t xml:space="preserve">the list </w:t>
      </w:r>
      <w:r>
        <w:t>of d</w:t>
      </w:r>
      <w:r w:rsidRPr="00B031E3">
        <w:t xml:space="preserve">eveloped country Parties and </w:t>
      </w:r>
      <w:r w:rsidRPr="00F51A14">
        <w:rPr>
          <w:rFonts w:eastAsia="Times New Roman"/>
        </w:rPr>
        <w:t>other Parties that voluntarily assume the obligations of developed country Parties</w:t>
      </w:r>
      <w:r w:rsidRPr="00B729AB">
        <w:t xml:space="preserve">, </w:t>
      </w:r>
      <w:r>
        <w:t xml:space="preserve">considering the criteria that define a developed country Party and that the criteria are applied on data for a minimum period equivalent to an average economy cycle, </w:t>
      </w:r>
    </w:p>
    <w:p w14:paraId="39FA1810" w14:textId="77777777" w:rsidR="00F7665F" w:rsidRDefault="00F7665F" w:rsidP="003F09EF">
      <w:pPr>
        <w:pStyle w:val="CBDNormalNumber"/>
        <w:numPr>
          <w:ilvl w:val="0"/>
          <w:numId w:val="0"/>
        </w:numPr>
        <w:tabs>
          <w:tab w:val="clear" w:pos="567"/>
          <w:tab w:val="clear" w:pos="1134"/>
        </w:tabs>
        <w:ind w:left="567" w:firstLine="567"/>
      </w:pPr>
      <w:r>
        <w:t>(iii)</w:t>
      </w:r>
      <w:r>
        <w:tab/>
        <w:t xml:space="preserve">in case of a broadening </w:t>
      </w:r>
      <w:r w:rsidRPr="00B729AB">
        <w:t xml:space="preserve">on the list </w:t>
      </w:r>
      <w:r>
        <w:t>of d</w:t>
      </w:r>
      <w:r w:rsidRPr="00B031E3">
        <w:t xml:space="preserve">eveloped country Parties and other Parties which voluntarily assume </w:t>
      </w:r>
      <w:r>
        <w:t>t</w:t>
      </w:r>
      <w:r w:rsidRPr="00B031E3">
        <w:t>he</w:t>
      </w:r>
      <w:r>
        <w:t xml:space="preserve"> </w:t>
      </w:r>
      <w:r w:rsidRPr="00B031E3">
        <w:t>obligations of the developed country Parties</w:t>
      </w:r>
      <w:r>
        <w:t xml:space="preserve">, </w:t>
      </w:r>
      <w:r w:rsidRPr="00B729AB">
        <w:t xml:space="preserve">the minimum financial </w:t>
      </w:r>
      <w:r>
        <w:t>resources</w:t>
      </w:r>
      <w:r w:rsidRPr="00B729AB">
        <w:t xml:space="preserve"> </w:t>
      </w:r>
      <w:r>
        <w:t xml:space="preserve">that Parties </w:t>
      </w:r>
      <w:r w:rsidRPr="00B729AB">
        <w:t xml:space="preserve">already on the list should </w:t>
      </w:r>
      <w:r>
        <w:t>pledge before the amendment of the list and effectively contribute</w:t>
      </w:r>
      <w:r w:rsidRPr="00B729AB">
        <w:t>, knowing that</w:t>
      </w:r>
      <w:r>
        <w:t xml:space="preserve"> a broader list means to increase the total effective contributions to the developing country parties to allow them to </w:t>
      </w:r>
      <w:r w:rsidRPr="00674C4F">
        <w:t>implement their commitments under th</w:t>
      </w:r>
      <w:r>
        <w:t>e</w:t>
      </w:r>
      <w:r w:rsidRPr="00674C4F">
        <w:t xml:space="preserve"> Convention</w:t>
      </w:r>
      <w:r>
        <w:t xml:space="preserve">, </w:t>
      </w:r>
    </w:p>
    <w:p w14:paraId="4A79E538" w14:textId="0749FE09" w:rsidR="00F7665F" w:rsidRPr="00B031E3" w:rsidRDefault="00F7665F" w:rsidP="00F7665F">
      <w:pPr>
        <w:tabs>
          <w:tab w:val="clear" w:pos="567"/>
          <w:tab w:val="clear" w:pos="1134"/>
          <w:tab w:val="clear" w:pos="2268"/>
        </w:tabs>
        <w:spacing w:before="120" w:after="120"/>
        <w:ind w:left="567" w:firstLine="545"/>
      </w:pPr>
      <w:r>
        <w:t>(b)</w:t>
      </w:r>
      <w:r w:rsidR="00D45CE1">
        <w:tab/>
      </w:r>
      <w:r>
        <w:t xml:space="preserve">To submit the report for </w:t>
      </w:r>
      <w:r w:rsidRPr="00B87A50">
        <w:t xml:space="preserve">consideration by the Subsidiary Body on Implementation at </w:t>
      </w:r>
      <w:r>
        <w:t xml:space="preserve">its eighth </w:t>
      </w:r>
      <w:r w:rsidRPr="00B87A50">
        <w:t>meeting</w:t>
      </w:r>
      <w:r>
        <w:t xml:space="preserve">, </w:t>
      </w:r>
    </w:p>
    <w:p w14:paraId="415B7327" w14:textId="77777777" w:rsidR="00F7665F" w:rsidRPr="00A23883" w:rsidRDefault="00F7665F" w:rsidP="00F7665F">
      <w:pPr>
        <w:tabs>
          <w:tab w:val="clear" w:pos="567"/>
          <w:tab w:val="clear" w:pos="1134"/>
        </w:tabs>
        <w:spacing w:before="120" w:after="120"/>
        <w:ind w:left="567" w:firstLine="567"/>
        <w:rPr>
          <w:rFonts w:eastAsia="Times New Roman" w:cs="Segoe UI"/>
        </w:rPr>
      </w:pPr>
      <w:bookmarkStart w:id="0" w:name="_Hlk242777527"/>
      <w:r>
        <w:rPr>
          <w:rFonts w:eastAsia="Times New Roman" w:cs="Segoe UI"/>
        </w:rPr>
        <w:t xml:space="preserve">14quater. </w:t>
      </w:r>
      <w:r w:rsidRPr="00A23883">
        <w:rPr>
          <w:rFonts w:eastAsia="Times New Roman" w:cs="Segoe UI"/>
          <w:i/>
          <w:iCs/>
        </w:rPr>
        <w:t>Invites</w:t>
      </w:r>
      <w:r w:rsidRPr="00A23883">
        <w:rPr>
          <w:rFonts w:eastAsia="Times New Roman" w:cs="Segoe UI"/>
        </w:rPr>
        <w:t xml:space="preserve"> Parties to submit their options for </w:t>
      </w:r>
      <w:r>
        <w:rPr>
          <w:rFonts w:eastAsia="Times New Roman" w:cs="Segoe UI"/>
        </w:rPr>
        <w:t xml:space="preserve">the </w:t>
      </w:r>
      <w:r w:rsidRPr="00A23883">
        <w:rPr>
          <w:rFonts w:eastAsia="Times New Roman" w:cs="Segoe UI"/>
        </w:rPr>
        <w:t xml:space="preserve">criteria </w:t>
      </w:r>
      <w:r>
        <w:rPr>
          <w:rFonts w:eastAsia="Times New Roman" w:cs="Segoe UI"/>
        </w:rPr>
        <w:t xml:space="preserve">indicated in 14.ter.a.i </w:t>
      </w:r>
      <w:r w:rsidRPr="00A23883">
        <w:rPr>
          <w:rFonts w:eastAsia="Times New Roman" w:cs="Segoe UI"/>
        </w:rPr>
        <w:t xml:space="preserve">to the Executive Secretary </w:t>
      </w:r>
      <w:r>
        <w:rPr>
          <w:rFonts w:eastAsia="Times New Roman" w:cs="Segoe UI"/>
        </w:rPr>
        <w:t>no later than June 30</w:t>
      </w:r>
      <w:r w:rsidRPr="00FD09A8">
        <w:rPr>
          <w:rFonts w:eastAsia="Times New Roman" w:cs="Segoe UI"/>
          <w:vertAlign w:val="superscript"/>
        </w:rPr>
        <w:t>th</w:t>
      </w:r>
      <w:proofErr w:type="gramStart"/>
      <w:r>
        <w:rPr>
          <w:rFonts w:eastAsia="Times New Roman" w:cs="Segoe UI"/>
        </w:rPr>
        <w:t xml:space="preserve"> 2027</w:t>
      </w:r>
      <w:proofErr w:type="gramEnd"/>
      <w:r>
        <w:rPr>
          <w:rFonts w:eastAsia="Times New Roman" w:cs="Segoe UI"/>
        </w:rPr>
        <w:t>,</w:t>
      </w:r>
    </w:p>
    <w:bookmarkEnd w:id="0"/>
    <w:p w14:paraId="6C5D88E4" w14:textId="77777777" w:rsidR="00F7665F" w:rsidRDefault="00F7665F" w:rsidP="00F7665F">
      <w:pPr>
        <w:tabs>
          <w:tab w:val="clear" w:pos="567"/>
          <w:tab w:val="clear" w:pos="1134"/>
        </w:tabs>
        <w:spacing w:before="120" w:after="120"/>
        <w:ind w:left="567" w:firstLine="567"/>
        <w:rPr>
          <w:rFonts w:eastAsia="Times New Roman" w:cs="Segoe UI"/>
        </w:rPr>
      </w:pPr>
      <w:r w:rsidRPr="00F51A14">
        <w:rPr>
          <w:rFonts w:eastAsia="Times New Roman" w:cs="Segoe UI"/>
        </w:rPr>
        <w:t>15.</w:t>
      </w:r>
      <w:r w:rsidRPr="00F51A14">
        <w:rPr>
          <w:rFonts w:eastAsia="Times New Roman" w:cs="Segoe UI"/>
          <w:i/>
          <w:iCs/>
        </w:rPr>
        <w:tab/>
        <w:t>Requests</w:t>
      </w:r>
      <w:r w:rsidRPr="00F51A14">
        <w:rPr>
          <w:rFonts w:eastAsia="Times New Roman" w:cs="Segoe UI"/>
        </w:rPr>
        <w:t xml:space="preserve"> the Subsidiary Body on Implementation, at </w:t>
      </w:r>
      <w:r>
        <w:rPr>
          <w:rFonts w:eastAsia="Times New Roman" w:cs="Segoe UI"/>
        </w:rPr>
        <w:t xml:space="preserve">its eighth and nineth </w:t>
      </w:r>
      <w:r w:rsidRPr="00F51A14">
        <w:rPr>
          <w:rFonts w:eastAsia="Times New Roman" w:cs="Segoe UI"/>
        </w:rPr>
        <w:t>meeting</w:t>
      </w:r>
      <w:r>
        <w:rPr>
          <w:rFonts w:eastAsia="Times New Roman" w:cs="Segoe UI"/>
        </w:rPr>
        <w:t>s</w:t>
      </w:r>
      <w:r w:rsidRPr="00F51A14">
        <w:rPr>
          <w:rFonts w:eastAsia="Times New Roman" w:cs="Segoe UI"/>
        </w:rPr>
        <w:t>, to consider the report referred to in paragraph 14</w:t>
      </w:r>
      <w:r>
        <w:rPr>
          <w:rFonts w:eastAsia="Times New Roman" w:cs="Segoe UI"/>
        </w:rPr>
        <w:t>.ter</w:t>
      </w:r>
      <w:r w:rsidRPr="00F51A14">
        <w:rPr>
          <w:rFonts w:eastAsia="Times New Roman" w:cs="Segoe UI"/>
        </w:rPr>
        <w:t xml:space="preserve"> above, </w:t>
      </w:r>
      <w:r>
        <w:rPr>
          <w:rFonts w:eastAsia="Times New Roman" w:cs="Segoe UI"/>
        </w:rPr>
        <w:t xml:space="preserve">to </w:t>
      </w:r>
      <w:r w:rsidRPr="00F51A14">
        <w:rPr>
          <w:rFonts w:eastAsia="Times New Roman" w:cs="Segoe UI"/>
        </w:rPr>
        <w:t xml:space="preserve">develop options for </w:t>
      </w:r>
      <w:r>
        <w:rPr>
          <w:rFonts w:eastAsia="Times New Roman" w:cs="Segoe UI"/>
        </w:rPr>
        <w:t xml:space="preserve">the criteria that define a developed country Party,  the </w:t>
      </w:r>
      <w:r w:rsidRPr="00F51A14">
        <w:rPr>
          <w:rFonts w:eastAsia="Times New Roman" w:cs="Segoe UI"/>
        </w:rPr>
        <w:t xml:space="preserve">process to </w:t>
      </w:r>
      <w:r>
        <w:rPr>
          <w:rFonts w:eastAsia="Times New Roman" w:cs="Segoe UI"/>
        </w:rPr>
        <w:t xml:space="preserve">amend </w:t>
      </w:r>
      <w:r w:rsidRPr="00F51A14">
        <w:rPr>
          <w:rFonts w:eastAsia="Times New Roman" w:cs="Segoe UI"/>
        </w:rPr>
        <w:t xml:space="preserve">the list </w:t>
      </w:r>
      <w:r w:rsidRPr="00F51A14">
        <w:t>of developed country Parties and other Parties that voluntarily assume the obligations of the developed country Parties</w:t>
      </w:r>
      <w:r>
        <w:t>, and other related and relevant considerations</w:t>
      </w:r>
      <w:r w:rsidRPr="00F51A14">
        <w:t>,</w:t>
      </w:r>
      <w:r w:rsidRPr="00F51A14">
        <w:rPr>
          <w:rFonts w:eastAsia="Times New Roman" w:cs="Segoe UI"/>
        </w:rPr>
        <w:t xml:space="preserve"> and prepare elements of a draft decision for consideration by the Conference of the Parties at its eighteenth meeting.</w:t>
      </w:r>
    </w:p>
    <w:p w14:paraId="5B5977FB" w14:textId="77777777" w:rsidR="00F7665F" w:rsidRDefault="00F7665F" w:rsidP="00F7665F">
      <w:pPr>
        <w:tabs>
          <w:tab w:val="clear" w:pos="567"/>
          <w:tab w:val="clear" w:pos="1134"/>
        </w:tabs>
        <w:spacing w:before="120" w:after="120"/>
        <w:ind w:left="567" w:firstLine="567"/>
      </w:pPr>
      <w:bookmarkStart w:id="1" w:name="_Hlk242777625"/>
      <w:r>
        <w:rPr>
          <w:rFonts w:eastAsia="Times New Roman" w:cs="Segoe UI"/>
        </w:rPr>
        <w:t>15.bis</w:t>
      </w:r>
      <w:r>
        <w:rPr>
          <w:rFonts w:eastAsia="Times New Roman" w:cs="Segoe UI"/>
        </w:rPr>
        <w:tab/>
      </w:r>
      <w:r>
        <w:rPr>
          <w:rFonts w:eastAsia="Times New Roman" w:cs="Segoe UI"/>
          <w:i/>
          <w:iCs/>
        </w:rPr>
        <w:t>Request</w:t>
      </w:r>
      <w:r w:rsidRPr="0024458E">
        <w:rPr>
          <w:rFonts w:eastAsia="Times New Roman" w:cs="Segoe UI"/>
          <w:i/>
          <w:iCs/>
        </w:rPr>
        <w:t>s</w:t>
      </w:r>
      <w:r>
        <w:rPr>
          <w:rFonts w:eastAsia="Times New Roman" w:cs="Segoe UI"/>
        </w:rPr>
        <w:t xml:space="preserve"> the </w:t>
      </w:r>
      <w:r w:rsidRPr="00A23883">
        <w:rPr>
          <w:rFonts w:eastAsia="Times New Roman" w:cs="Segoe UI"/>
        </w:rPr>
        <w:t xml:space="preserve">Executive Secretary </w:t>
      </w:r>
      <w:r>
        <w:rPr>
          <w:rFonts w:eastAsia="Times New Roman" w:cs="Segoe UI"/>
        </w:rPr>
        <w:t xml:space="preserve">to undertake a report, </w:t>
      </w:r>
      <w:r>
        <w:t xml:space="preserve">for </w:t>
      </w:r>
      <w:r w:rsidRPr="00B87A50">
        <w:t xml:space="preserve">consideration by the Subsidiary Body on Implementation at </w:t>
      </w:r>
      <w:r w:rsidRPr="00F51A14">
        <w:t xml:space="preserve">a meeting held before the </w:t>
      </w:r>
      <w:r>
        <w:t>nine</w:t>
      </w:r>
      <w:r w:rsidRPr="00F51A14">
        <w:t>teenth meeting of the Conference of the Parties</w:t>
      </w:r>
      <w:r>
        <w:t xml:space="preserve">, </w:t>
      </w:r>
      <w:r>
        <w:rPr>
          <w:rFonts w:eastAsia="Times New Roman" w:cs="Segoe UI"/>
        </w:rPr>
        <w:t xml:space="preserve">to amend the list </w:t>
      </w:r>
      <w:r>
        <w:t>of d</w:t>
      </w:r>
      <w:r w:rsidRPr="00B031E3">
        <w:t xml:space="preserve">eveloped country Parties and </w:t>
      </w:r>
      <w:r w:rsidRPr="00F51A14">
        <w:rPr>
          <w:rFonts w:eastAsia="Times New Roman"/>
        </w:rPr>
        <w:t>other Parties that voluntarily assume the obligations of developed country Parties</w:t>
      </w:r>
      <w:r>
        <w:t xml:space="preserve">, applying the related criteria and process adopted by Conferences of the Parties at its </w:t>
      </w:r>
      <w:r w:rsidRPr="00F51A14">
        <w:rPr>
          <w:rFonts w:eastAsia="Times New Roman" w:cs="Segoe UI"/>
        </w:rPr>
        <w:t>eighteenth</w:t>
      </w:r>
      <w:r>
        <w:rPr>
          <w:rFonts w:eastAsia="Times New Roman" w:cs="Segoe UI"/>
        </w:rPr>
        <w:t xml:space="preserve"> meeting,</w:t>
      </w:r>
    </w:p>
    <w:p w14:paraId="0250167B" w14:textId="00C7C767" w:rsidR="00F7665F" w:rsidRPr="00CE2B54" w:rsidRDefault="00F7665F" w:rsidP="003F09EF">
      <w:pPr>
        <w:tabs>
          <w:tab w:val="clear" w:pos="567"/>
          <w:tab w:val="clear" w:pos="1134"/>
        </w:tabs>
        <w:spacing w:before="120" w:after="120"/>
        <w:ind w:left="567" w:firstLine="567"/>
      </w:pPr>
      <w:r w:rsidRPr="00F51A14">
        <w:rPr>
          <w:rFonts w:eastAsia="Times New Roman" w:cs="Segoe UI"/>
        </w:rPr>
        <w:t>15</w:t>
      </w:r>
      <w:r>
        <w:rPr>
          <w:rFonts w:eastAsia="Times New Roman" w:cs="Segoe UI"/>
        </w:rPr>
        <w:t>.ter</w:t>
      </w:r>
      <w:r w:rsidRPr="00F51A14">
        <w:rPr>
          <w:rFonts w:eastAsia="Times New Roman" w:cs="Segoe UI"/>
          <w:i/>
          <w:iCs/>
        </w:rPr>
        <w:tab/>
        <w:t>Requests</w:t>
      </w:r>
      <w:r w:rsidRPr="00F51A14">
        <w:rPr>
          <w:rFonts w:eastAsia="Times New Roman" w:cs="Segoe UI"/>
        </w:rPr>
        <w:t xml:space="preserve"> the Subsidiary Body on Implementation, at </w:t>
      </w:r>
      <w:r>
        <w:rPr>
          <w:rFonts w:eastAsia="Times New Roman" w:cs="Segoe UI"/>
        </w:rPr>
        <w:t xml:space="preserve">a </w:t>
      </w:r>
      <w:r w:rsidRPr="00F51A14">
        <w:rPr>
          <w:rFonts w:eastAsia="Times New Roman" w:cs="Segoe UI"/>
        </w:rPr>
        <w:t>meeting</w:t>
      </w:r>
      <w:r>
        <w:rPr>
          <w:rFonts w:eastAsia="Times New Roman" w:cs="Segoe UI"/>
        </w:rPr>
        <w:t xml:space="preserve"> held before </w:t>
      </w:r>
      <w:r w:rsidRPr="00F51A14">
        <w:t xml:space="preserve">the </w:t>
      </w:r>
      <w:r>
        <w:t>nine</w:t>
      </w:r>
      <w:r w:rsidRPr="00F51A14">
        <w:t>teenth meeting of the Conference of the Parties</w:t>
      </w:r>
      <w:r>
        <w:t xml:space="preserve">, </w:t>
      </w:r>
      <w:r w:rsidRPr="00F51A14">
        <w:rPr>
          <w:rFonts w:eastAsia="Times New Roman" w:cs="Segoe UI"/>
        </w:rPr>
        <w:t xml:space="preserve">to consider the report </w:t>
      </w:r>
      <w:r>
        <w:rPr>
          <w:rFonts w:eastAsia="Times New Roman" w:cs="Segoe UI"/>
        </w:rPr>
        <w:t xml:space="preserve">indicated </w:t>
      </w:r>
      <w:r w:rsidRPr="00F51A14">
        <w:rPr>
          <w:rFonts w:eastAsia="Times New Roman" w:cs="Segoe UI"/>
        </w:rPr>
        <w:t>in paragraph</w:t>
      </w:r>
      <w:r>
        <w:rPr>
          <w:rFonts w:eastAsia="Times New Roman" w:cs="Segoe UI"/>
        </w:rPr>
        <w:t xml:space="preserve"> 15.bis</w:t>
      </w:r>
      <w:r w:rsidRPr="00F51A14">
        <w:rPr>
          <w:rFonts w:eastAsia="Times New Roman" w:cs="Segoe UI"/>
        </w:rPr>
        <w:t xml:space="preserve">, </w:t>
      </w:r>
      <w:r>
        <w:rPr>
          <w:rFonts w:eastAsia="Times New Roman" w:cs="Segoe UI"/>
        </w:rPr>
        <w:t xml:space="preserve">and draft decision to amend </w:t>
      </w:r>
      <w:r w:rsidRPr="00F51A14">
        <w:rPr>
          <w:rFonts w:eastAsia="Times New Roman" w:cs="Segoe UI"/>
        </w:rPr>
        <w:t xml:space="preserve">the list </w:t>
      </w:r>
      <w:r w:rsidRPr="00F51A14">
        <w:t>of developed country Parties and other Parties that voluntarily assume the obligations of the developed country Parties</w:t>
      </w:r>
      <w:r>
        <w:t xml:space="preserve">, </w:t>
      </w:r>
      <w:r w:rsidRPr="00F51A14">
        <w:rPr>
          <w:rFonts w:eastAsia="Times New Roman" w:cs="Segoe UI"/>
        </w:rPr>
        <w:t xml:space="preserve">for consideration by the Conference of the Parties at its </w:t>
      </w:r>
      <w:r>
        <w:rPr>
          <w:rFonts w:eastAsia="Times New Roman" w:cs="Segoe UI"/>
        </w:rPr>
        <w:t>nin</w:t>
      </w:r>
      <w:r w:rsidRPr="00F51A14">
        <w:rPr>
          <w:rFonts w:eastAsia="Times New Roman" w:cs="Segoe UI"/>
        </w:rPr>
        <w:t>eteenth meeting</w:t>
      </w:r>
      <w:r>
        <w:rPr>
          <w:rFonts w:eastAsia="Times New Roman" w:cs="Segoe UI"/>
        </w:rPr>
        <w:t>;</w:t>
      </w:r>
      <w:bookmarkEnd w:id="1"/>
      <w:r w:rsidR="0061746A">
        <w:rPr>
          <w:rFonts w:eastAsia="Times New Roman" w:cs="Segoe UI"/>
        </w:rPr>
        <w:t>]</w:t>
      </w:r>
    </w:p>
    <w:p w14:paraId="70B2C744" w14:textId="77777777" w:rsidR="00E51951" w:rsidRPr="00F51A14" w:rsidRDefault="00E51951" w:rsidP="00E51951">
      <w:pPr>
        <w:spacing w:before="120" w:after="120"/>
        <w:ind w:left="1134"/>
      </w:pPr>
      <w:r w:rsidRPr="00F51A14">
        <w:t>]</w:t>
      </w:r>
    </w:p>
    <w:p w14:paraId="1593741E" w14:textId="77777777" w:rsidR="00E51951" w:rsidRPr="00F51A14" w:rsidRDefault="00E51951" w:rsidP="00E51951">
      <w:pPr>
        <w:pStyle w:val="CBDNormalNumber"/>
        <w:numPr>
          <w:ilvl w:val="0"/>
          <w:numId w:val="0"/>
        </w:numPr>
        <w:tabs>
          <w:tab w:val="clear" w:pos="567"/>
          <w:tab w:val="clear" w:pos="1134"/>
        </w:tabs>
        <w:ind w:left="567" w:firstLine="567"/>
      </w:pPr>
      <w:r w:rsidRPr="00F51A14">
        <w:rPr>
          <w:rStyle w:val="FootnoteReference"/>
        </w:rPr>
        <w:footnoteReference w:id="8"/>
      </w:r>
      <w:r w:rsidRPr="00F51A14">
        <w:t>16.</w:t>
      </w:r>
      <w:r w:rsidRPr="00F51A14">
        <w:tab/>
      </w:r>
      <w:r w:rsidRPr="00F51A14">
        <w:rPr>
          <w:i/>
          <w:iCs/>
        </w:rPr>
        <w:t xml:space="preserve">Takes note </w:t>
      </w:r>
      <w:r w:rsidRPr="00F51A14">
        <w:t>of</w:t>
      </w:r>
      <w:r w:rsidRPr="00F51A14">
        <w:rPr>
          <w:i/>
          <w:iCs/>
        </w:rPr>
        <w:t xml:space="preserve"> </w:t>
      </w:r>
      <w:r w:rsidRPr="00F51A14">
        <w:t xml:space="preserve">the studies on the relationship between debt sustainability and the implementation of the Convention on Biological Diversity; how the guidance on safeguards in biodiversity finance mechanisms adopted in decisions </w:t>
      </w:r>
      <w:hyperlink r:id="rId35" w:history="1">
        <w:r w:rsidRPr="00F51A14">
          <w:rPr>
            <w:rStyle w:val="Hyperlink"/>
          </w:rPr>
          <w:t>XII/3</w:t>
        </w:r>
      </w:hyperlink>
      <w:r w:rsidRPr="00F51A14">
        <w:t xml:space="preserve"> of 17 October 2014 and </w:t>
      </w:r>
      <w:hyperlink r:id="rId36" w:history="1">
        <w:r w:rsidRPr="00F51A14">
          <w:rPr>
            <w:rStyle w:val="Hyperlink"/>
          </w:rPr>
          <w:t>14/15</w:t>
        </w:r>
      </w:hyperlink>
      <w:r w:rsidRPr="00F51A14">
        <w:t xml:space="preserve"> of 29 October 2018 has been implemented, identifying good practices and lessons learned, as well as opportunities for improving implementation of the guidance; and the relationship between biodiversity and climate finance;</w:t>
      </w:r>
    </w:p>
    <w:p w14:paraId="54DA527A" w14:textId="77777777" w:rsidR="00E51951" w:rsidRPr="00F51A14" w:rsidRDefault="00E51951" w:rsidP="00E51951">
      <w:pPr>
        <w:pStyle w:val="CBDNormalNumber"/>
        <w:numPr>
          <w:ilvl w:val="0"/>
          <w:numId w:val="0"/>
        </w:numPr>
        <w:tabs>
          <w:tab w:val="clear" w:pos="567"/>
          <w:tab w:val="clear" w:pos="1134"/>
        </w:tabs>
        <w:ind w:left="567" w:firstLine="567"/>
      </w:pPr>
      <w:r w:rsidRPr="00F51A14">
        <w:t>17.</w:t>
      </w:r>
      <w:r w:rsidRPr="00F51A14">
        <w:tab/>
        <w:t>[</w:t>
      </w:r>
      <w:r w:rsidRPr="00F51A14">
        <w:rPr>
          <w:i/>
          <w:iCs/>
        </w:rPr>
        <w:t>Invites</w:t>
      </w:r>
      <w:r w:rsidRPr="00F51A14">
        <w:t>][</w:t>
      </w:r>
      <w:r w:rsidRPr="00F51A14">
        <w:rPr>
          <w:i/>
          <w:iCs/>
        </w:rPr>
        <w:t>Encourages</w:t>
      </w:r>
      <w:r w:rsidRPr="00F51A14">
        <w:t xml:space="preserve">] Parties and other Governments to consider the three studies in their work to mobilize financial resources from all sources, as appropriate and in line with national </w:t>
      </w:r>
      <w:r w:rsidRPr="00F51A14">
        <w:lastRenderedPageBreak/>
        <w:t>circumstances, priorities and capabilities, in accordance with national legislation and Article 3 of the Convention and in line with section C and Target 19 of the Kunming-Montreal Global Biodiversity Framework;</w:t>
      </w:r>
    </w:p>
    <w:p w14:paraId="569AF945" w14:textId="77777777" w:rsidR="00E51951" w:rsidRPr="00F51A14" w:rsidRDefault="00E51951" w:rsidP="00E51951">
      <w:pPr>
        <w:pStyle w:val="CBDNormalNumber"/>
        <w:numPr>
          <w:ilvl w:val="0"/>
          <w:numId w:val="0"/>
        </w:numPr>
        <w:tabs>
          <w:tab w:val="clear" w:pos="567"/>
          <w:tab w:val="clear" w:pos="1134"/>
        </w:tabs>
        <w:ind w:left="567" w:firstLine="567"/>
      </w:pPr>
      <w:r w:rsidRPr="00F51A14">
        <w:t>18.</w:t>
      </w:r>
      <w:r w:rsidRPr="00F51A14">
        <w:tab/>
      </w:r>
      <w:r w:rsidRPr="00F51A14">
        <w:rPr>
          <w:i/>
          <w:iCs/>
        </w:rPr>
        <w:t xml:space="preserve">Invites </w:t>
      </w:r>
      <w:r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7EED1A83" w14:textId="4F80DF57" w:rsidR="00952B39" w:rsidRDefault="00E51951" w:rsidP="00E51951">
      <w:pPr>
        <w:pStyle w:val="CBDNormalNoNumber"/>
        <w:shd w:val="clear" w:color="auto" w:fill="FFFFFF" w:themeFill="background1"/>
        <w:tabs>
          <w:tab w:val="clear" w:pos="567"/>
          <w:tab w:val="clear" w:pos="1134"/>
        </w:tabs>
        <w:ind w:firstLine="567"/>
        <w:rPr>
          <w:lang w:val="en-CA"/>
        </w:rPr>
      </w:pPr>
      <w:r w:rsidRPr="00F51A14">
        <w:rPr>
          <w:lang w:val="en-CA"/>
        </w:rPr>
        <w:t>19.</w:t>
      </w:r>
      <w:r w:rsidRPr="00F51A14">
        <w:rPr>
          <w:b/>
          <w:bCs/>
          <w:lang w:val="en-CA"/>
        </w:rPr>
        <w:tab/>
      </w:r>
      <w:r w:rsidRPr="0089034B">
        <w:rPr>
          <w:i/>
          <w:iCs/>
          <w:lang w:val="en-CA"/>
        </w:rPr>
        <w:t>Invites</w:t>
      </w:r>
      <w:r w:rsidRPr="0089034B">
        <w:rPr>
          <w:lang w:val="en-CA"/>
        </w:rPr>
        <w:t xml:space="preserve"> Parties and other Governments, </w:t>
      </w:r>
      <w:r w:rsidR="00011AB0">
        <w:rPr>
          <w:lang w:val="en-CA"/>
        </w:rPr>
        <w:t>to consi</w:t>
      </w:r>
      <w:r w:rsidR="00CA65ED">
        <w:rPr>
          <w:lang w:val="en-CA"/>
        </w:rPr>
        <w:t>d</w:t>
      </w:r>
      <w:r w:rsidR="00011AB0">
        <w:rPr>
          <w:lang w:val="en-CA"/>
        </w:rPr>
        <w:t>er</w:t>
      </w:r>
      <w:r w:rsidR="00D50FE4">
        <w:rPr>
          <w:lang w:val="en-CA"/>
        </w:rPr>
        <w:t>,</w:t>
      </w:r>
      <w:r w:rsidR="00011AB0">
        <w:rPr>
          <w:lang w:val="en-CA"/>
        </w:rPr>
        <w:t xml:space="preserve"> </w:t>
      </w:r>
      <w:r w:rsidR="00676751">
        <w:rPr>
          <w:lang w:val="en-CA"/>
        </w:rPr>
        <w:t>on a voluntary basis</w:t>
      </w:r>
      <w:r w:rsidR="00C26321">
        <w:rPr>
          <w:lang w:val="en-CA"/>
        </w:rPr>
        <w:t>,</w:t>
      </w:r>
      <w:r w:rsidR="00676751">
        <w:rPr>
          <w:lang w:val="en-CA"/>
        </w:rPr>
        <w:t xml:space="preserve"> </w:t>
      </w:r>
      <w:r w:rsidRPr="0089034B">
        <w:rPr>
          <w:lang w:val="en-CA"/>
        </w:rPr>
        <w:t>in line with section C of the Framework</w:t>
      </w:r>
      <w:r w:rsidR="00F57C81">
        <w:rPr>
          <w:lang w:val="en-CA"/>
        </w:rPr>
        <w:t>:</w:t>
      </w:r>
    </w:p>
    <w:p w14:paraId="1259BBF0" w14:textId="36D68DF5" w:rsidR="00E51951" w:rsidRPr="00361133" w:rsidRDefault="00952B39" w:rsidP="00E51951">
      <w:pPr>
        <w:pStyle w:val="CBDNormalNoNumber"/>
        <w:shd w:val="clear" w:color="auto" w:fill="FFFFFF" w:themeFill="background1"/>
        <w:tabs>
          <w:tab w:val="clear" w:pos="567"/>
          <w:tab w:val="clear" w:pos="1134"/>
        </w:tabs>
        <w:ind w:firstLine="567"/>
        <w:rPr>
          <w:rFonts w:eastAsiaTheme="minorHAnsi"/>
        </w:rPr>
      </w:pPr>
      <w:r>
        <w:rPr>
          <w:lang w:val="en-CA"/>
        </w:rPr>
        <w:tab/>
        <w:t xml:space="preserve">(a) </w:t>
      </w:r>
      <w:r w:rsidR="00F57C81">
        <w:rPr>
          <w:highlight w:val="lightGray"/>
          <w:lang w:val="en-CA"/>
        </w:rPr>
        <w:t xml:space="preserve">To </w:t>
      </w:r>
      <w:proofErr w:type="gramStart"/>
      <w:r w:rsidR="00F57C81">
        <w:rPr>
          <w:highlight w:val="lightGray"/>
          <w:lang w:val="en-CA"/>
        </w:rPr>
        <w:t>take</w:t>
      </w:r>
      <w:r w:rsidR="00E51951" w:rsidRPr="00C61CED">
        <w:rPr>
          <w:highlight w:val="lightGray"/>
          <w:lang w:val="en-CA"/>
        </w:rPr>
        <w:t xml:space="preserve"> into account</w:t>
      </w:r>
      <w:proofErr w:type="gramEnd"/>
      <w:r w:rsidR="00E51951" w:rsidRPr="00C61CED">
        <w:rPr>
          <w:highlight w:val="lightGray"/>
          <w:lang w:val="en-CA"/>
        </w:rPr>
        <w:t xml:space="preserve"> the context-specific nature of the relationship between debt sustainability and implementation of the Convention</w:t>
      </w:r>
      <w:r w:rsidR="005D4271">
        <w:rPr>
          <w:highlight w:val="lightGray"/>
          <w:lang w:val="en-CA"/>
        </w:rPr>
        <w:t xml:space="preserve"> inclu</w:t>
      </w:r>
      <w:r w:rsidR="00AA18FB">
        <w:rPr>
          <w:highlight w:val="lightGray"/>
          <w:lang w:val="en-CA"/>
        </w:rPr>
        <w:t xml:space="preserve">ding the debt stress levels of </w:t>
      </w:r>
      <w:r w:rsidR="00CF7FEB">
        <w:rPr>
          <w:highlight w:val="lightGray"/>
          <w:lang w:val="en-CA"/>
        </w:rPr>
        <w:t>developing countries</w:t>
      </w:r>
      <w:proofErr w:type="gramStart"/>
      <w:r w:rsidR="00CF7FEB">
        <w:rPr>
          <w:highlight w:val="lightGray"/>
          <w:lang w:val="en-CA"/>
        </w:rPr>
        <w:t>, in particular,</w:t>
      </w:r>
      <w:r w:rsidR="004E10F3">
        <w:rPr>
          <w:highlight w:val="lightGray"/>
          <w:lang w:val="en-CA"/>
        </w:rPr>
        <w:t xml:space="preserve"> of</w:t>
      </w:r>
      <w:proofErr w:type="gramEnd"/>
      <w:r w:rsidR="004E10F3">
        <w:rPr>
          <w:highlight w:val="lightGray"/>
          <w:lang w:val="en-CA"/>
        </w:rPr>
        <w:t xml:space="preserve"> </w:t>
      </w:r>
      <w:r w:rsidR="0052276A">
        <w:rPr>
          <w:highlight w:val="lightGray"/>
          <w:lang w:val="en-CA"/>
        </w:rPr>
        <w:t xml:space="preserve">Least Developed Countries and </w:t>
      </w:r>
      <w:r w:rsidR="00AA18FB">
        <w:rPr>
          <w:highlight w:val="lightGray"/>
          <w:lang w:val="en-CA"/>
        </w:rPr>
        <w:t>Small Island Developing States;</w:t>
      </w:r>
      <w:r w:rsidR="00C61CED">
        <w:rPr>
          <w:rStyle w:val="FootnoteReference"/>
          <w:highlight w:val="lightGray"/>
        </w:rPr>
        <w:footnoteReference w:id="9"/>
      </w:r>
    </w:p>
    <w:p w14:paraId="178BA0EF" w14:textId="004167F4"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(a)</w:t>
      </w:r>
      <w:r w:rsidRPr="00934144">
        <w:rPr>
          <w:lang w:val="en-CA"/>
        </w:rPr>
        <w:tab/>
        <w:t>To assess the</w:t>
      </w:r>
      <w:r w:rsidRPr="00F51A14">
        <w:rPr>
          <w:lang w:val="en-CA"/>
        </w:rPr>
        <w:t xml:space="preserve"> </w:t>
      </w:r>
      <w:r w:rsidRPr="00C61CED">
        <w:rPr>
          <w:highlight w:val="lightGray"/>
          <w:shd w:val="clear" w:color="auto" w:fill="FFFFFF" w:themeFill="background1"/>
          <w:lang w:val="en-CA"/>
        </w:rPr>
        <w:t>relevance and</w:t>
      </w:r>
      <w:r w:rsidRPr="00B87A50">
        <w:rPr>
          <w:b/>
          <w:bCs/>
          <w:shd w:val="clear" w:color="auto" w:fill="FFFFFF" w:themeFill="background1"/>
          <w:lang w:val="en-CA"/>
        </w:rPr>
        <w:t xml:space="preserve"> </w:t>
      </w:r>
      <w:r w:rsidRPr="00934144">
        <w:rPr>
          <w:lang w:val="en-CA"/>
        </w:rPr>
        <w:t>implications of</w:t>
      </w:r>
      <w:r w:rsidRPr="00F51A14">
        <w:rPr>
          <w:lang w:val="en-CA"/>
        </w:rPr>
        <w:t xml:space="preserve">, </w:t>
      </w:r>
      <w:r w:rsidRPr="00934144">
        <w:rPr>
          <w:lang w:val="en-CA"/>
        </w:rPr>
        <w:t>and explore further opportunities for, applying debt-related instruments to the implementation of national biodiversity strategies and action plans</w:t>
      </w:r>
      <w:proofErr w:type="gramStart"/>
      <w:r w:rsidRPr="00934144">
        <w:rPr>
          <w:lang w:val="en-CA"/>
        </w:rPr>
        <w:t>,</w:t>
      </w:r>
      <w:r w:rsidRPr="00F51A14">
        <w:rPr>
          <w:lang w:val="en-CA"/>
        </w:rPr>
        <w:t xml:space="preserve"> </w:t>
      </w:r>
      <w:r w:rsidRPr="00934144">
        <w:rPr>
          <w:lang w:val="en-CA"/>
        </w:rPr>
        <w:t>,</w:t>
      </w:r>
      <w:proofErr w:type="gramEnd"/>
      <w:r w:rsidRPr="00934144">
        <w:rPr>
          <w:lang w:val="en-CA"/>
        </w:rPr>
        <w:t xml:space="preserve"> and</w:t>
      </w:r>
      <w:r w:rsidRPr="00F51A14">
        <w:rPr>
          <w:lang w:val="en-CA"/>
        </w:rPr>
        <w:t xml:space="preserve"> </w:t>
      </w:r>
      <w:r w:rsidRPr="00663832">
        <w:rPr>
          <w:highlight w:val="lightGray"/>
          <w:lang w:val="en-CA"/>
        </w:rPr>
        <w:t>the way that such instruments</w:t>
      </w:r>
      <w:r w:rsidRPr="000564E6">
        <w:rPr>
          <w:lang w:val="en-CA"/>
        </w:rPr>
        <w:t xml:space="preserve"> </w:t>
      </w:r>
      <w:r w:rsidRPr="00934144">
        <w:rPr>
          <w:lang w:val="en-CA"/>
        </w:rPr>
        <w:t>could be addressed in national biodiversity finance plans or similar instruments and planning frameworks</w:t>
      </w:r>
      <w:r w:rsidR="005E19E2">
        <w:rPr>
          <w:lang w:val="en-CA"/>
        </w:rPr>
        <w:t xml:space="preserve">, without creating additional conditionalities or constraining national </w:t>
      </w:r>
      <w:r w:rsidR="004B0024">
        <w:rPr>
          <w:lang w:val="en-CA"/>
        </w:rPr>
        <w:t>fiscal</w:t>
      </w:r>
      <w:r w:rsidR="005E19E2">
        <w:rPr>
          <w:lang w:val="en-CA"/>
        </w:rPr>
        <w:t xml:space="preserve"> space</w:t>
      </w:r>
      <w:r w:rsidRPr="00934144">
        <w:rPr>
          <w:lang w:val="en-CA"/>
        </w:rPr>
        <w:t>;</w:t>
      </w:r>
    </w:p>
    <w:p w14:paraId="62A9B3E2" w14:textId="77777777"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(b)</w:t>
      </w:r>
      <w:r w:rsidRPr="00934144">
        <w:rPr>
          <w:lang w:val="en-CA"/>
        </w:rPr>
        <w:tab/>
        <w:t>To enhance,</w:t>
      </w:r>
      <w:r w:rsidRPr="00F51A14">
        <w:rPr>
          <w:lang w:val="en-CA"/>
        </w:rPr>
        <w:t xml:space="preserve"> </w:t>
      </w:r>
      <w:r w:rsidRPr="00663832">
        <w:rPr>
          <w:highlight w:val="lightGray"/>
          <w:lang w:val="en-CA"/>
        </w:rPr>
        <w:t>where biodiversity-related fiscal and economic risks are relevant at the national level,</w:t>
      </w:r>
      <w:r w:rsidRPr="00F51A14">
        <w:rPr>
          <w:lang w:val="en-CA"/>
        </w:rPr>
        <w:t xml:space="preserve"> </w:t>
      </w:r>
      <w:r w:rsidRPr="00934144">
        <w:rPr>
          <w:lang w:val="en-CA"/>
        </w:rPr>
        <w:t>the integration of</w:t>
      </w:r>
      <w:r w:rsidRPr="00F51A14">
        <w:rPr>
          <w:lang w:val="en-CA"/>
        </w:rPr>
        <w:t xml:space="preserve"> </w:t>
      </w:r>
      <w:r w:rsidRPr="00663832">
        <w:rPr>
          <w:highlight w:val="lightGray"/>
          <w:lang w:val="en-CA"/>
        </w:rPr>
        <w:t>relevant</w:t>
      </w:r>
      <w:r w:rsidRPr="00F51A14">
        <w:rPr>
          <w:b/>
          <w:bCs/>
          <w:lang w:val="en-CA"/>
        </w:rPr>
        <w:t xml:space="preserve"> </w:t>
      </w:r>
      <w:r w:rsidRPr="00934144">
        <w:rPr>
          <w:lang w:val="en-CA"/>
        </w:rPr>
        <w:t>biodiversity considerations into national debt management strategies</w:t>
      </w:r>
      <w:r w:rsidRPr="00F51A14">
        <w:rPr>
          <w:lang w:val="en-CA"/>
        </w:rPr>
        <w:t xml:space="preserve"> </w:t>
      </w:r>
      <w:r w:rsidRPr="00663832">
        <w:rPr>
          <w:highlight w:val="lightGray"/>
          <w:lang w:val="en-CA"/>
        </w:rPr>
        <w:t>and national fiscal and debt-sustainability assessments,</w:t>
      </w:r>
      <w:r w:rsidRPr="00F51A14">
        <w:rPr>
          <w:lang w:val="en-CA"/>
        </w:rPr>
        <w:t xml:space="preserve"> </w:t>
      </w:r>
      <w:r w:rsidRPr="00934144">
        <w:rPr>
          <w:lang w:val="en-CA"/>
        </w:rPr>
        <w:t>and to explore alternative debt management pathways that do not result in financial flows harmful to biodiversity;</w:t>
      </w:r>
    </w:p>
    <w:p w14:paraId="2366D4BF" w14:textId="10A18294" w:rsidR="00E51951"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(c)</w:t>
      </w:r>
      <w:r w:rsidRPr="00934144">
        <w:rPr>
          <w:lang w:val="en-CA"/>
        </w:rPr>
        <w:tab/>
        <w:t xml:space="preserve">To explore other opportunities, </w:t>
      </w:r>
      <w:r w:rsidRPr="00663832">
        <w:rPr>
          <w:highlight w:val="lightGray"/>
          <w:lang w:val="en-CA"/>
        </w:rPr>
        <w:t>where relevant,</w:t>
      </w:r>
      <w:r w:rsidRPr="00F51A14">
        <w:rPr>
          <w:lang w:val="en-CA"/>
        </w:rPr>
        <w:t xml:space="preserve"> </w:t>
      </w:r>
      <w:r w:rsidRPr="00934144">
        <w:rPr>
          <w:lang w:val="en-CA"/>
        </w:rPr>
        <w:t>for applying debt-related</w:t>
      </w:r>
      <w:r w:rsidRPr="00F51A14">
        <w:rPr>
          <w:lang w:val="en-CA"/>
        </w:rPr>
        <w:t xml:space="preserve"> </w:t>
      </w:r>
      <w:r w:rsidR="006B499D" w:rsidRPr="00663832">
        <w:rPr>
          <w:strike/>
          <w:highlight w:val="lightGray"/>
          <w:lang w:val="en-CA"/>
        </w:rPr>
        <w:t>financial</w:t>
      </w:r>
      <w:r w:rsidR="006B499D" w:rsidRPr="00663832">
        <w:rPr>
          <w:strike/>
          <w:lang w:val="en-CA"/>
        </w:rPr>
        <w:t xml:space="preserve"> </w:t>
      </w:r>
      <w:r w:rsidRPr="00663832">
        <w:rPr>
          <w:highlight w:val="lightGray"/>
          <w:lang w:val="en-CA"/>
        </w:rPr>
        <w:t>fiscal</w:t>
      </w:r>
      <w:r w:rsidRPr="00F51A14">
        <w:rPr>
          <w:lang w:val="en-CA"/>
        </w:rPr>
        <w:t xml:space="preserve"> </w:t>
      </w:r>
      <w:r w:rsidRPr="00934144">
        <w:rPr>
          <w:lang w:val="en-CA"/>
        </w:rPr>
        <w:t>instruments</w:t>
      </w:r>
      <w:r w:rsidRPr="00F51A14">
        <w:rPr>
          <w:lang w:val="en-CA"/>
        </w:rPr>
        <w:t xml:space="preserve"> </w:t>
      </w:r>
      <w:r w:rsidR="00141817" w:rsidRPr="00663832">
        <w:rPr>
          <w:strike/>
          <w:highlight w:val="lightGray"/>
          <w:lang w:val="en-CA"/>
        </w:rPr>
        <w:t>for biodiversity</w:t>
      </w:r>
      <w:r w:rsidR="00141817" w:rsidRPr="00663832">
        <w:rPr>
          <w:highlight w:val="lightGray"/>
          <w:lang w:val="en-CA"/>
        </w:rPr>
        <w:t xml:space="preserve"> </w:t>
      </w:r>
      <w:r w:rsidRPr="00663832">
        <w:rPr>
          <w:highlight w:val="lightGray"/>
          <w:lang w:val="en-CA"/>
        </w:rPr>
        <w:t>to support biodiversity implementation</w:t>
      </w:r>
      <w:r w:rsidRPr="00934144">
        <w:rPr>
          <w:lang w:val="en-CA"/>
        </w:rPr>
        <w:t xml:space="preserve">, </w:t>
      </w:r>
      <w:proofErr w:type="gramStart"/>
      <w:r w:rsidRPr="00934144">
        <w:rPr>
          <w:lang w:val="en-CA"/>
        </w:rPr>
        <w:t>taking into account</w:t>
      </w:r>
      <w:proofErr w:type="gramEnd"/>
      <w:r w:rsidRPr="00934144">
        <w:rPr>
          <w:lang w:val="en-CA"/>
        </w:rPr>
        <w:t xml:space="preserve"> national contexts and circumstances;</w:t>
      </w:r>
    </w:p>
    <w:p w14:paraId="1CA7DAB5" w14:textId="1C2F6B5B" w:rsidR="00B542CF" w:rsidRPr="000564E6" w:rsidRDefault="00B542CF" w:rsidP="00B542CF">
      <w:pPr>
        <w:pStyle w:val="CBDNormalNoNumber"/>
        <w:shd w:val="clear" w:color="auto" w:fill="FFFFFF" w:themeFill="background1"/>
        <w:ind w:firstLine="567"/>
      </w:pPr>
      <w:r w:rsidRPr="00934144">
        <w:rPr>
          <w:lang w:val="en-CA"/>
        </w:rPr>
        <w:t>[(d)</w:t>
      </w:r>
      <w:r w:rsidR="002722C1">
        <w:rPr>
          <w:lang w:val="en-CA"/>
        </w:rPr>
        <w:tab/>
      </w:r>
      <w:r w:rsidRPr="00934144">
        <w:rPr>
          <w:lang w:val="en-CA"/>
        </w:rPr>
        <w:t>To consider, as appropriate, the full and effective participation of indigenous peoples and local communities, women</w:t>
      </w:r>
      <w:r w:rsidR="00887095">
        <w:rPr>
          <w:lang w:val="en-CA"/>
        </w:rPr>
        <w:t>,</w:t>
      </w:r>
      <w:r w:rsidRPr="00934144">
        <w:rPr>
          <w:lang w:val="en-CA"/>
        </w:rPr>
        <w:t xml:space="preserve"> youth, the private sector and relevant stakeholders in undertaking the activities </w:t>
      </w:r>
      <w:r w:rsidR="00887095">
        <w:rPr>
          <w:lang w:val="en-CA"/>
        </w:rPr>
        <w:t xml:space="preserve">listed </w:t>
      </w:r>
      <w:r w:rsidRPr="00934144">
        <w:rPr>
          <w:lang w:val="en-CA"/>
        </w:rPr>
        <w:t>above;]</w:t>
      </w:r>
      <w:r w:rsidR="00871AE3" w:rsidRPr="00663832">
        <w:rPr>
          <w:rStyle w:val="FootnoteReference"/>
        </w:rPr>
        <w:footnoteReference w:id="10"/>
      </w:r>
    </w:p>
    <w:p w14:paraId="3AFC6F97" w14:textId="77777777" w:rsidR="00E51951" w:rsidRPr="00F51A14" w:rsidRDefault="00E51951" w:rsidP="00E51951">
      <w:pPr>
        <w:pStyle w:val="CBDNormalNoNumber"/>
        <w:shd w:val="clear" w:color="auto" w:fill="FFFFFF" w:themeFill="background1"/>
        <w:tabs>
          <w:tab w:val="clear" w:pos="567"/>
          <w:tab w:val="clear" w:pos="1134"/>
        </w:tabs>
        <w:ind w:firstLine="567"/>
        <w:rPr>
          <w:lang w:val="en-CA"/>
        </w:rPr>
      </w:pPr>
      <w:r w:rsidRPr="00934144">
        <w:rPr>
          <w:lang w:val="en-CA"/>
        </w:rPr>
        <w:t>20.</w:t>
      </w:r>
      <w:r w:rsidRPr="00934144">
        <w:rPr>
          <w:b/>
          <w:bCs/>
          <w:lang w:val="en-CA"/>
        </w:rPr>
        <w:tab/>
      </w:r>
      <w:r w:rsidRPr="00934144">
        <w:rPr>
          <w:i/>
          <w:iCs/>
          <w:lang w:val="en-CA"/>
        </w:rPr>
        <w:t>Encourages</w:t>
      </w:r>
      <w:r w:rsidRPr="00934144">
        <w:rPr>
          <w:lang w:val="en-CA"/>
        </w:rPr>
        <w:t xml:space="preserve"> relevant international or regional organizations and initiatives, such as the Biodiversity Finance Initiative of the United Nations Development Programme, to support the activities described in paragraph 19 above, including by identifying good practices and lessons learned</w:t>
      </w:r>
      <w:r w:rsidRPr="00F51A14">
        <w:rPr>
          <w:lang w:val="en-CA"/>
        </w:rPr>
        <w:t xml:space="preserve"> </w:t>
      </w:r>
      <w:r w:rsidRPr="00663832">
        <w:rPr>
          <w:highlight w:val="lightGray"/>
          <w:lang w:val="en-CA"/>
        </w:rPr>
        <w:t>and by supporting efforts to improve their visibility</w:t>
      </w:r>
      <w:r w:rsidRPr="00663832">
        <w:rPr>
          <w:highlight w:val="lightGray"/>
          <w:shd w:val="clear" w:color="auto" w:fill="FFFFFF" w:themeFill="background1"/>
          <w:lang w:val="en-CA"/>
        </w:rPr>
        <w:t>;</w:t>
      </w:r>
    </w:p>
    <w:p w14:paraId="0151C349" w14:textId="77777777" w:rsidR="00E51951" w:rsidRPr="00934144" w:rsidRDefault="00E51951" w:rsidP="00E51951">
      <w:pPr>
        <w:pStyle w:val="CBDNormalNoNumber"/>
        <w:shd w:val="clear" w:color="auto" w:fill="FFFFFF" w:themeFill="background1"/>
        <w:tabs>
          <w:tab w:val="clear" w:pos="567"/>
          <w:tab w:val="clear" w:pos="1134"/>
        </w:tabs>
        <w:ind w:firstLine="567"/>
      </w:pPr>
      <w:r w:rsidRPr="00934144">
        <w:t>21</w:t>
      </w:r>
      <w:r w:rsidRPr="00934144">
        <w:rPr>
          <w:i/>
          <w:iCs/>
        </w:rPr>
        <w:t>.</w:t>
      </w:r>
      <w:r w:rsidRPr="00934144">
        <w:rPr>
          <w:i/>
          <w:iCs/>
        </w:rPr>
        <w:tab/>
        <w:t>Invites</w:t>
      </w:r>
      <w:r w:rsidRPr="0093414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38BD6950" w14:textId="77777777" w:rsidR="00E51951" w:rsidRPr="00F51A14" w:rsidRDefault="00E51951" w:rsidP="00E51951">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(a)</w:t>
      </w:r>
      <w:r w:rsidRPr="00934144">
        <w:rPr>
          <w:shd w:val="clear" w:color="auto" w:fill="FFFFFF" w:themeFill="background1"/>
        </w:rPr>
        <w:tab/>
        <w:t>To take the voluntary guidelines on safeguards in biodiversity financing mechanisms</w:t>
      </w:r>
      <w:r w:rsidRPr="00934144">
        <w:rPr>
          <w:rStyle w:val="FootnoteReference"/>
          <w:shd w:val="clear" w:color="auto" w:fill="FFFFFF" w:themeFill="background1"/>
        </w:rPr>
        <w:footnoteReference w:id="11"/>
      </w:r>
      <w:r w:rsidRPr="00934144">
        <w:rPr>
          <w:shd w:val="clear" w:color="auto" w:fill="FFFFFF" w:themeFill="background1"/>
        </w:rPr>
        <w:t xml:space="preserve"> into account</w:t>
      </w:r>
      <w:r w:rsidRPr="00934144">
        <w:rPr>
          <w:b/>
          <w:bCs/>
          <w:shd w:val="clear" w:color="auto" w:fill="FFFFFF" w:themeFill="background1"/>
        </w:rPr>
        <w:t xml:space="preserve"> </w:t>
      </w:r>
      <w:r w:rsidRPr="00934144">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Pr="00934144">
        <w:t>,</w:t>
      </w:r>
      <w:r w:rsidRPr="00F51A14">
        <w:t xml:space="preserve"> </w:t>
      </w:r>
      <w:r w:rsidRPr="00663832">
        <w:rPr>
          <w:highlight w:val="lightGray"/>
          <w:lang w:val="en-CA"/>
        </w:rPr>
        <w:t xml:space="preserve">while promoting coherence and synergies with existing safeguards frameworks and standards used by international </w:t>
      </w:r>
      <w:r w:rsidRPr="00663832">
        <w:rPr>
          <w:highlight w:val="lightGray"/>
          <w:lang w:val="en-CA"/>
        </w:rPr>
        <w:lastRenderedPageBreak/>
        <w:t xml:space="preserve">and national financial institutions, </w:t>
      </w:r>
      <w:r w:rsidRPr="00663832">
        <w:rPr>
          <w:rFonts w:eastAsia="Times New Roman"/>
          <w:highlight w:val="lightGray"/>
          <w:lang w:val="en-US"/>
        </w:rPr>
        <w:t>and taking into account, as appropriate, relevant non-governmental initiatives and tools</w:t>
      </w:r>
      <w:r w:rsidRPr="00663832">
        <w:rPr>
          <w:highlight w:val="lightGray"/>
          <w:shd w:val="clear" w:color="auto" w:fill="FFFFFF" w:themeFill="background1"/>
          <w:lang w:val="en-CA"/>
        </w:rPr>
        <w:t>;</w:t>
      </w:r>
    </w:p>
    <w:p w14:paraId="557DF8D4" w14:textId="77777777" w:rsidR="00E51951" w:rsidRPr="00F51A14" w:rsidRDefault="00E51951" w:rsidP="00E51951">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(b)</w:t>
      </w:r>
      <w:r w:rsidRPr="00934144">
        <w:rPr>
          <w:shd w:val="clear" w:color="auto" w:fill="FFFFFF" w:themeFill="background1"/>
        </w:rPr>
        <w:tab/>
        <w:t xml:space="preserve">To </w:t>
      </w:r>
      <w:r w:rsidRPr="00934144">
        <w:rPr>
          <w:shd w:val="clear" w:color="auto" w:fill="FFFFFF" w:themeFill="background1"/>
          <w:lang w:eastAsia="ko-KR"/>
        </w:rPr>
        <w:t xml:space="preserve">take the voluntary guidelines </w:t>
      </w:r>
      <w:r w:rsidRPr="00934144">
        <w:rPr>
          <w:shd w:val="clear" w:color="auto" w:fill="FFFFFF" w:themeFill="background1"/>
        </w:rPr>
        <w:t>on safeguards in biodiversity financing mechanisms</w:t>
      </w:r>
      <w:r w:rsidRPr="00934144">
        <w:rPr>
          <w:shd w:val="clear" w:color="auto" w:fill="FFFFFF" w:themeFill="background1"/>
          <w:lang w:eastAsia="ko-KR"/>
        </w:rPr>
        <w:t xml:space="preserve"> into account in the context of the ongoing review and harmonization of safeguards standards, as appropriate</w:t>
      </w:r>
      <w:r w:rsidRPr="00934144">
        <w:rPr>
          <w:lang w:eastAsia="ko-KR"/>
        </w:rPr>
        <w:t>,</w:t>
      </w:r>
      <w:r w:rsidRPr="00F51A14">
        <w:rPr>
          <w:lang w:eastAsia="ko-KR"/>
        </w:rPr>
        <w:t xml:space="preserve"> </w:t>
      </w:r>
      <w:r w:rsidRPr="00663832">
        <w:rPr>
          <w:highlight w:val="lightGray"/>
          <w:lang w:eastAsia="ko-KR"/>
        </w:rPr>
        <w:t>including through alignment with relevant national legal and regulatory frameworks, with a view to facilitating their effective implementation at the national and local levels</w:t>
      </w:r>
      <w:r w:rsidRPr="00934144">
        <w:rPr>
          <w:shd w:val="clear" w:color="auto" w:fill="D9D9D9" w:themeFill="background1" w:themeFillShade="D9"/>
          <w:lang w:eastAsia="ko-KR"/>
        </w:rPr>
        <w:t>;</w:t>
      </w:r>
    </w:p>
    <w:p w14:paraId="5CBFCF5B" w14:textId="77777777" w:rsidR="00E51951" w:rsidRPr="00934144" w:rsidRDefault="00E51951" w:rsidP="00E51951">
      <w:pPr>
        <w:pStyle w:val="CBDNormalNoNumber"/>
        <w:shd w:val="clear" w:color="auto" w:fill="FFFFFF" w:themeFill="background1"/>
        <w:tabs>
          <w:tab w:val="clear" w:pos="567"/>
          <w:tab w:val="clear" w:pos="1134"/>
        </w:tabs>
        <w:ind w:firstLine="567"/>
        <w:rPr>
          <w:i/>
          <w:iCs/>
        </w:rPr>
      </w:pPr>
      <w:r w:rsidRPr="00934144">
        <w:t>(c)</w:t>
      </w:r>
      <w:r w:rsidRPr="00934144">
        <w:tab/>
        <w:t>To provide and strengthen capacity-building and development for the effective application of safeguards standards</w:t>
      </w:r>
      <w:r w:rsidRPr="00934144">
        <w:rPr>
          <w:b/>
          <w:bCs/>
        </w:rPr>
        <w:t xml:space="preserve">, </w:t>
      </w:r>
      <w:r w:rsidRPr="00934144">
        <w:rPr>
          <w:rFonts w:eastAsia="Batang"/>
          <w:lang w:eastAsia="ko-KR"/>
        </w:rPr>
        <w:t>as appropriate;</w:t>
      </w:r>
    </w:p>
    <w:p w14:paraId="4582B6F1" w14:textId="77777777" w:rsidR="00E51951" w:rsidRPr="00934144" w:rsidRDefault="00E51951" w:rsidP="00E51951">
      <w:pPr>
        <w:pStyle w:val="CBDNormalNoNumber"/>
        <w:tabs>
          <w:tab w:val="clear" w:pos="567"/>
          <w:tab w:val="clear" w:pos="1134"/>
        </w:tabs>
        <w:ind w:firstLine="567"/>
        <w:rPr>
          <w:lang w:eastAsia="ko-KR"/>
        </w:rPr>
      </w:pPr>
      <w:r w:rsidRPr="00934144">
        <w:rPr>
          <w:iCs/>
        </w:rPr>
        <w:t>(d)</w:t>
      </w:r>
      <w:r w:rsidRPr="00934144">
        <w:rPr>
          <w:iCs/>
        </w:rPr>
        <w:tab/>
        <w:t xml:space="preserve">To </w:t>
      </w:r>
      <w:r w:rsidRPr="00934144">
        <w:rPr>
          <w:lang w:eastAsia="ko-KR"/>
        </w:rPr>
        <w:t>share relevant case studies, good practices, lessons learned and associated guidance materials through the clearing-house mechanism of the Convention;</w:t>
      </w:r>
    </w:p>
    <w:p w14:paraId="42B11012" w14:textId="77777777" w:rsidR="00E51951" w:rsidRPr="00934144" w:rsidRDefault="00E51951" w:rsidP="00E51951">
      <w:pPr>
        <w:pStyle w:val="CBDNormalNoNumber"/>
        <w:tabs>
          <w:tab w:val="clear" w:pos="567"/>
          <w:tab w:val="clear" w:pos="1134"/>
        </w:tabs>
        <w:ind w:firstLine="567"/>
      </w:pPr>
      <w:r w:rsidRPr="00934144">
        <w:t>22.</w:t>
      </w:r>
      <w:r w:rsidRPr="00934144">
        <w:tab/>
      </w:r>
      <w:r w:rsidRPr="00934144">
        <w:rPr>
          <w:i/>
          <w:iCs/>
        </w:rPr>
        <w:t>Invites</w:t>
      </w:r>
      <w:r w:rsidRPr="00934144">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 by:</w:t>
      </w:r>
    </w:p>
    <w:p w14:paraId="1DC2582F" w14:textId="77777777" w:rsidR="00E51951" w:rsidRPr="00934144" w:rsidRDefault="00E51951" w:rsidP="00E51951">
      <w:pPr>
        <w:pStyle w:val="CBDNormalNoNumber"/>
        <w:tabs>
          <w:tab w:val="clear" w:pos="567"/>
          <w:tab w:val="clear" w:pos="1134"/>
        </w:tabs>
        <w:ind w:firstLine="567"/>
      </w:pPr>
      <w:r w:rsidRPr="00934144">
        <w:t>(a)</w:t>
      </w:r>
      <w:r w:rsidRPr="00934144">
        <w:tab/>
        <w:t>Capitalizing on emerging opportunities to create or scale up biodiversity synergies with climate finance-related actions;</w:t>
      </w:r>
    </w:p>
    <w:p w14:paraId="43BDCE27" w14:textId="77777777" w:rsidR="00E51951" w:rsidRPr="00934144" w:rsidRDefault="00E51951" w:rsidP="00E51951">
      <w:pPr>
        <w:pStyle w:val="CBDNormalNoNumber"/>
        <w:tabs>
          <w:tab w:val="clear" w:pos="567"/>
          <w:tab w:val="clear" w:pos="1134"/>
        </w:tabs>
        <w:ind w:firstLine="567"/>
      </w:pPr>
      <w:r w:rsidRPr="00934144">
        <w:t>(b)</w:t>
      </w:r>
      <w:r w:rsidRPr="00934144">
        <w:tab/>
        <w:t>Integrating, or improving the integration of, biodiversity considerations into international and domestic climate finance mechanisms and policies, by:</w:t>
      </w:r>
    </w:p>
    <w:p w14:paraId="639A8828" w14:textId="77777777" w:rsidR="00E51951" w:rsidRPr="00934144" w:rsidRDefault="00E51951" w:rsidP="00E51951">
      <w:pPr>
        <w:pStyle w:val="CBDNormalNoNumber"/>
        <w:tabs>
          <w:tab w:val="clear" w:pos="567"/>
          <w:tab w:val="clear" w:pos="2268"/>
        </w:tabs>
        <w:ind w:left="1701" w:hanging="567"/>
      </w:pPr>
      <w:r w:rsidRPr="00934144">
        <w:t>(</w:t>
      </w:r>
      <w:proofErr w:type="spellStart"/>
      <w:r w:rsidRPr="00934144">
        <w:t>i</w:t>
      </w:r>
      <w:proofErr w:type="spellEnd"/>
      <w:r w:rsidRPr="00934144">
        <w:t>)</w:t>
      </w:r>
      <w:r w:rsidRPr="00934144">
        <w:tab/>
        <w:t>Strengthening intersectoral coordination at the national level;</w:t>
      </w:r>
    </w:p>
    <w:p w14:paraId="3A664624" w14:textId="77777777" w:rsidR="00E51951" w:rsidRPr="00934144" w:rsidRDefault="00E51951" w:rsidP="00E51951">
      <w:pPr>
        <w:pStyle w:val="CBDNormalNoNumber"/>
        <w:tabs>
          <w:tab w:val="clear" w:pos="567"/>
          <w:tab w:val="clear" w:pos="2268"/>
        </w:tabs>
        <w:ind w:left="1701" w:hanging="567"/>
        <w:rPr>
          <w:lang w:val="en-CA"/>
        </w:rPr>
      </w:pPr>
      <w:r w:rsidRPr="00934144">
        <w:t>(ii)</w:t>
      </w:r>
      <w:r w:rsidRPr="00934144">
        <w:tab/>
        <w:t>Implementing and advancing social and environmental safeguards policies that reduce and prevent the potentially harmful impacts of climate-related programmes, projects and activities on biodiversity;</w:t>
      </w:r>
    </w:p>
    <w:p w14:paraId="009DA43B" w14:textId="77777777" w:rsidR="00E51951" w:rsidRPr="00D31282" w:rsidRDefault="00E51951" w:rsidP="00E51951">
      <w:pPr>
        <w:pStyle w:val="CBDNormalNoNumber"/>
        <w:tabs>
          <w:tab w:val="clear" w:pos="567"/>
          <w:tab w:val="clear" w:pos="2268"/>
        </w:tabs>
        <w:ind w:left="1701" w:hanging="567"/>
      </w:pPr>
      <w:r w:rsidRPr="00934144">
        <w:t>(iii)</w:t>
      </w:r>
      <w:r w:rsidRPr="00934144">
        <w:tab/>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3AB2140C" w14:textId="77777777" w:rsidR="00E51951" w:rsidRPr="00AC34C4" w:rsidRDefault="00E51951" w:rsidP="00E51951">
      <w:pPr>
        <w:pStyle w:val="CBDNormalNoNumber"/>
        <w:tabs>
          <w:tab w:val="clear" w:pos="567"/>
          <w:tab w:val="clear" w:pos="2268"/>
        </w:tabs>
        <w:ind w:left="1701" w:hanging="567"/>
        <w:rPr>
          <w:lang w:val="en-CA"/>
        </w:rPr>
      </w:pPr>
      <w:r w:rsidRPr="00663832">
        <w:rPr>
          <w:highlight w:val="lightGray"/>
        </w:rPr>
        <w:t>(iv)</w:t>
      </w:r>
      <w:r w:rsidRPr="00663832">
        <w:rPr>
          <w:highlight w:val="lightGray"/>
        </w:rPr>
        <w:tab/>
      </w:r>
      <w:r w:rsidRPr="00663832">
        <w:rPr>
          <w:highlight w:val="lightGray"/>
          <w:lang w:val="en-CA"/>
        </w:rPr>
        <w:t>Developing and applying, during the project planning and preparation stage, as appropriate, compatible indicators, metrics and reporting approaches to assess biodiversity outcomes and co-benefits within climate-finance policies, programmes and projects;</w:t>
      </w:r>
    </w:p>
    <w:p w14:paraId="5CB7D512" w14:textId="77777777" w:rsidR="00E51951" w:rsidRPr="00663832" w:rsidRDefault="00E51951" w:rsidP="00E51951">
      <w:pPr>
        <w:pStyle w:val="CBDNormalNoNumber"/>
        <w:tabs>
          <w:tab w:val="clear" w:pos="567"/>
          <w:tab w:val="clear" w:pos="1701"/>
        </w:tabs>
        <w:ind w:left="1134" w:hanging="567"/>
        <w:rPr>
          <w:highlight w:val="lightGray"/>
        </w:rPr>
      </w:pPr>
      <w:r w:rsidRPr="00934144">
        <w:rPr>
          <w:shd w:val="clear" w:color="auto" w:fill="FFFFFF" w:themeFill="background1"/>
        </w:rPr>
        <w:t>(c)</w:t>
      </w:r>
      <w:r w:rsidRPr="00934144">
        <w:rPr>
          <w:shd w:val="clear" w:color="auto" w:fill="FFFFFF" w:themeFill="background1"/>
        </w:rPr>
        <w:tab/>
        <w:t>Significantly enhancing the understanding and transparency of accounting and reporting in relation to financial contributions as part of the efforts to optimize co-benefits and synergies,</w:t>
      </w:r>
      <w:r w:rsidRPr="001E7DC2">
        <w:t xml:space="preserve"> </w:t>
      </w:r>
      <w:r w:rsidRPr="00663832">
        <w:rPr>
          <w:highlight w:val="lightGray"/>
          <w:lang w:val="en-CA"/>
        </w:rPr>
        <w:t>including, as appropriate, by improving the compatibility of biodiversity- and climate-finance tracking systems and avoiding double-counting,</w:t>
      </w:r>
      <w:r w:rsidRPr="00DF05B4">
        <w:rPr>
          <w:lang w:val="en-CA"/>
        </w:rPr>
        <w:t xml:space="preserve"> </w:t>
      </w:r>
      <w:r w:rsidRPr="00934144">
        <w:rPr>
          <w:shd w:val="clear" w:color="auto" w:fill="FFFFFF" w:themeFill="background1"/>
        </w:rPr>
        <w:t>in line with the purview of the respective multilateral environmental agreements.</w:t>
      </w:r>
    </w:p>
    <w:p w14:paraId="1375E823" w14:textId="28F0E08A" w:rsidR="00E51951" w:rsidRPr="00B87A50" w:rsidRDefault="00E51951" w:rsidP="005F6D11">
      <w:pPr>
        <w:pStyle w:val="CBDDesicionAnnex"/>
        <w:tabs>
          <w:tab w:val="left" w:pos="1134"/>
        </w:tabs>
        <w:spacing w:before="120" w:after="0"/>
        <w:rPr>
          <w:lang w:val="en-CA"/>
        </w:rPr>
      </w:pPr>
      <w:r w:rsidRPr="00B87A50">
        <w:rPr>
          <w:lang w:val="en-CA"/>
        </w:rPr>
        <w:lastRenderedPageBreak/>
        <w:t>[Annex</w:t>
      </w:r>
      <w:r w:rsidR="00297B39">
        <w:rPr>
          <w:rStyle w:val="EndnoteReference"/>
        </w:rPr>
        <w:endnoteReference w:id="1"/>
      </w:r>
    </w:p>
    <w:p w14:paraId="2D573CF7" w14:textId="77777777" w:rsidR="00E51951" w:rsidRPr="00B87A50" w:rsidRDefault="00E51951" w:rsidP="005F6D11">
      <w:pPr>
        <w:pStyle w:val="CBDDesicionAnnex"/>
        <w:tabs>
          <w:tab w:val="left" w:pos="1134"/>
        </w:tabs>
        <w:spacing w:before="120" w:after="0"/>
      </w:pPr>
      <w:r w:rsidRPr="00B87A50">
        <w:t>Criteria for the institutional structure operating the financial mechanism envisaged under Article 21 of the Convention on Biological Diversity</w:t>
      </w:r>
    </w:p>
    <w:p w14:paraId="06CA96B1" w14:textId="77777777" w:rsidR="00E51951" w:rsidRPr="00B87A50" w:rsidRDefault="00E51951" w:rsidP="00C0008A">
      <w:pPr>
        <w:pStyle w:val="CBDNormalNoNumber"/>
        <w:tabs>
          <w:tab w:val="clear" w:pos="567"/>
        </w:tabs>
        <w:spacing w:before="100" w:after="0"/>
      </w:pPr>
      <w:r w:rsidRPr="00B87A50">
        <w:t>The operation of the financial mechanism envisaged under Article 21 of the Convention on Biological Diversity</w:t>
      </w:r>
      <w:r w:rsidRPr="00B87A50">
        <w:rPr>
          <w:rStyle w:val="FootnoteReference"/>
        </w:rPr>
        <w:footnoteReference w:id="12"/>
      </w:r>
      <w:r w:rsidRPr="00B87A50">
        <w:t xml:space="preserve"> can be entrusted to one or more entities, be they </w:t>
      </w:r>
      <w:proofErr w:type="spellStart"/>
      <w:r w:rsidRPr="00B87A50">
        <w:t>new</w:t>
      </w:r>
      <w:proofErr w:type="spellEnd"/>
      <w:r w:rsidRPr="00B87A50">
        <w:t xml:space="preserve">, reformed or existing, which would form an institutional structure fulfilling at least the following </w:t>
      </w:r>
      <w:proofErr w:type="gramStart"/>
      <w:r w:rsidRPr="00B87A50">
        <w:t>criteria:[</w:t>
      </w:r>
      <w:proofErr w:type="gramEnd"/>
      <w:r w:rsidRPr="00B87A50">
        <w:rPr>
          <w:rStyle w:val="FootnoteReference"/>
        </w:rPr>
        <w:footnoteReference w:id="13"/>
      </w:r>
      <w:r w:rsidRPr="00B87A50">
        <w:t>]</w:t>
      </w:r>
    </w:p>
    <w:p w14:paraId="2503B84E"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1AC23E10"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8D3A85B" w14:textId="77777777" w:rsidR="00E51951" w:rsidRPr="00B87A50" w:rsidRDefault="00E51951" w:rsidP="00C0008A">
      <w:pPr>
        <w:pStyle w:val="CBDNormalNumber"/>
        <w:numPr>
          <w:ilvl w:val="0"/>
          <w:numId w:val="0"/>
        </w:numPr>
        <w:tabs>
          <w:tab w:val="clear" w:pos="567"/>
        </w:tabs>
        <w:spacing w:before="100" w:after="0"/>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0E9D7841" w14:textId="77777777" w:rsidR="00EB4406" w:rsidRDefault="00E51951" w:rsidP="00C0008A">
      <w:pPr>
        <w:pStyle w:val="CBDNormalNumber"/>
        <w:numPr>
          <w:ilvl w:val="0"/>
          <w:numId w:val="0"/>
        </w:numPr>
        <w:tabs>
          <w:tab w:val="clear" w:pos="567"/>
          <w:tab w:val="clear" w:pos="1134"/>
        </w:tabs>
        <w:spacing w:before="100" w:after="0"/>
        <w:ind w:left="567" w:firstLine="567"/>
        <w:rPr>
          <w:lang w:val="en-CA"/>
        </w:rPr>
      </w:pPr>
      <w:r w:rsidRPr="00B87A50">
        <w:rPr>
          <w:lang w:val="en-CA"/>
        </w:rPr>
        <w:t>(d)</w:t>
      </w:r>
      <w:r w:rsidRPr="00B87A50">
        <w:rPr>
          <w:lang w:val="en-CA"/>
        </w:rPr>
        <w:tab/>
        <w:t>It is accessible by all eligible Parties to the Convention in a fair, timely, simplified, equitable, inclusive and non-discriminatory manner;</w:t>
      </w:r>
    </w:p>
    <w:p w14:paraId="4B2A54AC" w14:textId="479E89E8" w:rsidR="00783FF1" w:rsidRDefault="00E51951"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w:t>
      </w:r>
      <w:r w:rsidR="0024441C" w:rsidRPr="0091071D">
        <w:rPr>
          <w:lang w:val="en-CA"/>
        </w:rPr>
        <w:t xml:space="preserve">[(e) Its policy, strategy, programme priorities and eligibility criteria related to the access to, and utilization of, financial </w:t>
      </w:r>
      <w:proofErr w:type="gramStart"/>
      <w:r w:rsidR="0024441C" w:rsidRPr="0091071D">
        <w:rPr>
          <w:lang w:val="en-CA"/>
        </w:rPr>
        <w:t>resources</w:t>
      </w:r>
      <w:r w:rsidR="009E2E9E">
        <w:rPr>
          <w:lang w:val="en-CA"/>
        </w:rPr>
        <w:t>[</w:t>
      </w:r>
      <w:proofErr w:type="gramEnd"/>
      <w:r w:rsidR="009E2E9E">
        <w:rPr>
          <w:lang w:val="en-CA"/>
        </w:rPr>
        <w:t>,</w:t>
      </w:r>
      <w:r w:rsidR="00A671D5">
        <w:rPr>
          <w:lang w:val="en-CA"/>
        </w:rPr>
        <w:t xml:space="preserve"> for the purposes of the Convention</w:t>
      </w:r>
      <w:r w:rsidR="009E2E9E">
        <w:rPr>
          <w:lang w:val="en-CA"/>
        </w:rPr>
        <w:t>,]</w:t>
      </w:r>
      <w:r w:rsidR="0024441C" w:rsidRPr="0091071D">
        <w:rPr>
          <w:lang w:val="en-CA"/>
        </w:rPr>
        <w:t xml:space="preserve"> are </w:t>
      </w:r>
      <w:r w:rsidR="00857113" w:rsidRPr="0091071D">
        <w:rPr>
          <w:lang w:val="en-CA"/>
        </w:rPr>
        <w:t>a</w:t>
      </w:r>
      <w:r w:rsidR="00857113">
        <w:rPr>
          <w:lang w:val="en-CA"/>
        </w:rPr>
        <w:t>s</w:t>
      </w:r>
      <w:r w:rsidR="00857113" w:rsidRPr="0091071D">
        <w:rPr>
          <w:lang w:val="en-CA"/>
        </w:rPr>
        <w:t xml:space="preserve"> </w:t>
      </w:r>
      <w:r w:rsidR="0024441C" w:rsidRPr="0091071D">
        <w:rPr>
          <w:lang w:val="en-CA"/>
        </w:rPr>
        <w:t>determined by the Conference of the Parties</w:t>
      </w:r>
      <w:r w:rsidR="009C6411">
        <w:rPr>
          <w:lang w:val="en-CA"/>
        </w:rPr>
        <w:t xml:space="preserve"> [and consistent with the principles and provisions of the Convention]</w:t>
      </w:r>
      <w:r w:rsidR="0024441C" w:rsidRPr="0091071D">
        <w:rPr>
          <w:lang w:val="en-CA"/>
        </w:rPr>
        <w:t>;]</w:t>
      </w:r>
    </w:p>
    <w:p w14:paraId="70C8C085" w14:textId="4ABC896A"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3B7885">
        <w:rPr>
          <w:lang w:val="en-CA"/>
        </w:rPr>
        <w:t xml:space="preserve">[(f) It includes robust accountability, transparency, monitoring, reporting and evaluation of disbursement and utilization of resources, </w:t>
      </w:r>
      <w:r w:rsidR="00B070CE">
        <w:rPr>
          <w:lang w:val="en-CA"/>
        </w:rPr>
        <w:t>to the C</w:t>
      </w:r>
      <w:r w:rsidR="004C4C36">
        <w:rPr>
          <w:lang w:val="en-CA"/>
        </w:rPr>
        <w:t xml:space="preserve">onference of the </w:t>
      </w:r>
      <w:r w:rsidR="00B070CE">
        <w:rPr>
          <w:lang w:val="en-CA"/>
        </w:rPr>
        <w:t>P</w:t>
      </w:r>
      <w:r w:rsidR="004C4C36">
        <w:rPr>
          <w:lang w:val="en-CA"/>
        </w:rPr>
        <w:t>arties</w:t>
      </w:r>
      <w:r w:rsidR="00B070CE">
        <w:rPr>
          <w:lang w:val="en-CA"/>
        </w:rPr>
        <w:t xml:space="preserve">, </w:t>
      </w:r>
      <w:r w:rsidRPr="003B7885">
        <w:rPr>
          <w:lang w:val="en-CA"/>
        </w:rPr>
        <w:t xml:space="preserve">including accountability by the trustee </w:t>
      </w:r>
      <w:r w:rsidR="00186069" w:rsidRPr="003B7885">
        <w:rPr>
          <w:lang w:val="en-CA"/>
        </w:rPr>
        <w:t>for its performance</w:t>
      </w:r>
      <w:r w:rsidR="005D5ABA" w:rsidRPr="003B7885">
        <w:rPr>
          <w:lang w:val="en-CA"/>
        </w:rPr>
        <w:t xml:space="preserve"> of its </w:t>
      </w:r>
      <w:r w:rsidR="00186069" w:rsidRPr="003B7885">
        <w:rPr>
          <w:lang w:val="en-CA"/>
        </w:rPr>
        <w:t xml:space="preserve">fiduciary </w:t>
      </w:r>
      <w:r w:rsidR="005D5ABA" w:rsidRPr="003B7885">
        <w:rPr>
          <w:lang w:val="en-CA"/>
        </w:rPr>
        <w:t xml:space="preserve">and administrative </w:t>
      </w:r>
      <w:r w:rsidR="00186069" w:rsidRPr="003B7885">
        <w:rPr>
          <w:lang w:val="en-CA"/>
        </w:rPr>
        <w:t>responsibilities</w:t>
      </w:r>
      <w:r w:rsidRPr="003B7885">
        <w:rPr>
          <w:lang w:val="en-CA"/>
        </w:rPr>
        <w:t xml:space="preserve"> to the governing body</w:t>
      </w:r>
      <w:r w:rsidR="006D08D1">
        <w:rPr>
          <w:lang w:val="en-CA"/>
        </w:rPr>
        <w:t xml:space="preserve"> of the institutional structure operating the financial mechanism</w:t>
      </w:r>
      <w:r w:rsidRPr="003B7885">
        <w:rPr>
          <w:lang w:val="en-CA"/>
        </w:rPr>
        <w:t>, as well as grievance and redress arrangements;]</w:t>
      </w:r>
      <w:r w:rsidRPr="0091071D">
        <w:rPr>
          <w:lang w:val="en-CA"/>
        </w:rPr>
        <w:t xml:space="preserve">[(g) It provides access to </w:t>
      </w:r>
      <w:r w:rsidR="00517C93">
        <w:rPr>
          <w:lang w:val="en-CA"/>
        </w:rPr>
        <w:t>[</w:t>
      </w:r>
      <w:r w:rsidRPr="0091071D">
        <w:rPr>
          <w:lang w:val="en-CA"/>
        </w:rPr>
        <w:t>new, additional</w:t>
      </w:r>
      <w:r w:rsidR="00517C93">
        <w:rPr>
          <w:lang w:val="en-CA"/>
        </w:rPr>
        <w:t>]</w:t>
      </w:r>
      <w:r w:rsidRPr="0091071D">
        <w:rPr>
          <w:lang w:val="en-CA"/>
        </w:rPr>
        <w:t>, predictable</w:t>
      </w:r>
      <w:r w:rsidR="00F368BA">
        <w:rPr>
          <w:lang w:val="en-CA"/>
        </w:rPr>
        <w:t>,</w:t>
      </w:r>
      <w:r w:rsidRPr="0091071D">
        <w:rPr>
          <w:lang w:val="en-CA"/>
        </w:rPr>
        <w:t xml:space="preserve"> adequate</w:t>
      </w:r>
      <w:r w:rsidR="00F368BA">
        <w:rPr>
          <w:lang w:val="en-CA"/>
        </w:rPr>
        <w:t>, and timely,</w:t>
      </w:r>
      <w:r w:rsidR="00F368BA" w:rsidRPr="0091071D">
        <w:rPr>
          <w:lang w:val="en-CA"/>
        </w:rPr>
        <w:t xml:space="preserve"> </w:t>
      </w:r>
      <w:r w:rsidRPr="0091071D">
        <w:rPr>
          <w:lang w:val="en-CA"/>
        </w:rPr>
        <w:t xml:space="preserve"> financing</w:t>
      </w:r>
      <w:r w:rsidR="00C80913">
        <w:rPr>
          <w:lang w:val="en-CA"/>
        </w:rPr>
        <w:t xml:space="preserve"> [funded by developed Parties]</w:t>
      </w:r>
      <w:r w:rsidRPr="0091071D">
        <w:rPr>
          <w:lang w:val="en-CA"/>
        </w:rPr>
        <w:t>, on a grant and concessional basis,</w:t>
      </w:r>
      <w:r w:rsidR="00C80913">
        <w:rPr>
          <w:lang w:val="en-CA"/>
        </w:rPr>
        <w:t xml:space="preserve"> [to enable developing country Parties to meet the cost of implementing measures which fulfill their obligations of the Convention</w:t>
      </w:r>
      <w:r w:rsidR="002C1A27">
        <w:rPr>
          <w:lang w:val="en-CA"/>
        </w:rPr>
        <w:t>.</w:t>
      </w:r>
      <w:r w:rsidR="00C80913">
        <w:rPr>
          <w:lang w:val="en-CA"/>
        </w:rPr>
        <w:t>]</w:t>
      </w:r>
      <w:r w:rsidRPr="0091071D">
        <w:rPr>
          <w:lang w:val="en-CA"/>
        </w:rPr>
        <w:t xml:space="preserve"> </w:t>
      </w:r>
      <w:r w:rsidR="007E4495">
        <w:rPr>
          <w:lang w:val="en-CA"/>
        </w:rPr>
        <w:t>[</w:t>
      </w:r>
      <w:r w:rsidR="00235EB9">
        <w:rPr>
          <w:lang w:val="en-CA"/>
        </w:rPr>
        <w:t>[</w:t>
      </w:r>
      <w:r w:rsidRPr="0091071D">
        <w:rPr>
          <w:lang w:val="en-CA"/>
        </w:rPr>
        <w:t>through direct allocation</w:t>
      </w:r>
      <w:r w:rsidR="00606B73">
        <w:rPr>
          <w:lang w:val="en-CA"/>
        </w:rPr>
        <w:t xml:space="preserve"> [programmes</w:t>
      </w:r>
      <w:r w:rsidRPr="0091071D">
        <w:rPr>
          <w:lang w:val="en-CA"/>
        </w:rPr>
        <w:t xml:space="preserve"> </w:t>
      </w:r>
      <w:r w:rsidR="00606B73">
        <w:rPr>
          <w:lang w:val="en-CA"/>
        </w:rPr>
        <w:t>and</w:t>
      </w:r>
      <w:proofErr w:type="gramStart"/>
      <w:r w:rsidR="00606B73">
        <w:rPr>
          <w:lang w:val="en-CA"/>
        </w:rPr>
        <w:t>/</w:t>
      </w:r>
      <w:r w:rsidR="004B7FBD">
        <w:rPr>
          <w:lang w:val="en-CA"/>
        </w:rPr>
        <w:t>]</w:t>
      </w:r>
      <w:r w:rsidRPr="0091071D">
        <w:rPr>
          <w:lang w:val="en-CA"/>
        </w:rPr>
        <w:t>or</w:t>
      </w:r>
      <w:proofErr w:type="gramEnd"/>
      <w:r w:rsidRPr="0091071D">
        <w:rPr>
          <w:lang w:val="en-CA"/>
        </w:rPr>
        <w:t xml:space="preserve"> project-based disbursement </w:t>
      </w:r>
      <w:r w:rsidR="00606B73">
        <w:rPr>
          <w:lang w:val="en-CA"/>
        </w:rPr>
        <w:t>[</w:t>
      </w:r>
      <w:r w:rsidRPr="0091071D">
        <w:rPr>
          <w:lang w:val="en-CA"/>
        </w:rPr>
        <w:t>or both</w:t>
      </w:r>
      <w:r w:rsidR="00606B73">
        <w:rPr>
          <w:lang w:val="en-CA"/>
        </w:rPr>
        <w:t>]</w:t>
      </w:r>
      <w:r w:rsidR="00235EB9">
        <w:rPr>
          <w:lang w:val="en-CA"/>
        </w:rPr>
        <w:t>]</w:t>
      </w:r>
      <w:r w:rsidRPr="0091071D">
        <w:rPr>
          <w:lang w:val="en-CA"/>
        </w:rPr>
        <w:t xml:space="preserve">, </w:t>
      </w:r>
      <w:r w:rsidR="00235EB9">
        <w:rPr>
          <w:lang w:val="en-CA"/>
        </w:rPr>
        <w:t>[</w:t>
      </w:r>
      <w:r w:rsidRPr="0091071D">
        <w:rPr>
          <w:lang w:val="en-CA"/>
        </w:rPr>
        <w:t>that responds to the needs and priorities of all eligible Parties, consisting of all developing country Parties, in particular least developed countries and small island developing States, taking full account of their specific needs and circumstances, and Parties with economies in transition;</w:t>
      </w:r>
      <w:r w:rsidR="00235EB9">
        <w:rPr>
          <w:lang w:val="en-CA"/>
        </w:rPr>
        <w:t>]</w:t>
      </w:r>
      <w:r w:rsidR="007E4495">
        <w:rPr>
          <w:lang w:val="en-CA"/>
        </w:rPr>
        <w:t>]</w:t>
      </w:r>
      <w:r w:rsidRPr="0091071D">
        <w:rPr>
          <w:lang w:val="en-CA"/>
        </w:rPr>
        <w:t>]</w:t>
      </w:r>
    </w:p>
    <w:p w14:paraId="208D0C93" w14:textId="77777777" w:rsidR="00783FF1"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[(h) It ensures country ownership by all eligible Parties, including by means of direct access modalities through national implementing entities and the effective participation and involvement of relevant recipient country authorities in all phases of the funding allocation process, and the programme and project cycle]</w:t>
      </w:r>
    </w:p>
    <w:p w14:paraId="39D2568F" w14:textId="2C018116" w:rsidR="0024441C" w:rsidRDefault="0024441C" w:rsidP="00C0008A">
      <w:pPr>
        <w:pStyle w:val="CBDNormalNumber"/>
        <w:numPr>
          <w:ilvl w:val="0"/>
          <w:numId w:val="0"/>
        </w:numPr>
        <w:tabs>
          <w:tab w:val="clear" w:pos="567"/>
          <w:tab w:val="clear" w:pos="1134"/>
        </w:tabs>
        <w:spacing w:before="100" w:after="0"/>
        <w:ind w:left="567" w:firstLine="567"/>
        <w:rPr>
          <w:lang w:val="en-CA"/>
        </w:rPr>
      </w:pPr>
      <w:r w:rsidRPr="0091071D">
        <w:rPr>
          <w:lang w:val="en-CA"/>
        </w:rPr>
        <w:t>[(</w:t>
      </w:r>
      <w:proofErr w:type="spellStart"/>
      <w:r w:rsidRPr="0091071D">
        <w:rPr>
          <w:lang w:val="en-CA"/>
        </w:rPr>
        <w:t>i</w:t>
      </w:r>
      <w:proofErr w:type="spellEnd"/>
      <w:r w:rsidRPr="0091071D">
        <w:rPr>
          <w:lang w:val="en-CA"/>
        </w:rPr>
        <w:t xml:space="preserve">) It [recognizes the </w:t>
      </w:r>
      <w:proofErr w:type="gramStart"/>
      <w:r w:rsidRPr="0091071D">
        <w:rPr>
          <w:lang w:val="en-CA"/>
        </w:rPr>
        <w:t>role][</w:t>
      </w:r>
      <w:proofErr w:type="gramEnd"/>
      <w:r w:rsidRPr="0091071D">
        <w:rPr>
          <w:lang w:val="en-CA"/>
        </w:rPr>
        <w:t xml:space="preserve">ensures the full and effective participation] of indigenous peoples and local communities, women and youth, and other relevant stakeholders [including </w:t>
      </w:r>
      <w:proofErr w:type="gramStart"/>
      <w:r w:rsidRPr="0091071D">
        <w:rPr>
          <w:lang w:val="en-CA"/>
        </w:rPr>
        <w:t>by][</w:t>
      </w:r>
      <w:proofErr w:type="gramEnd"/>
      <w:r w:rsidRPr="0091071D">
        <w:rPr>
          <w:lang w:val="en-CA"/>
        </w:rPr>
        <w:t xml:space="preserve">ensuring their full and effective participation in decision-making and] [providing direct access to </w:t>
      </w:r>
      <w:proofErr w:type="gramStart"/>
      <w:r w:rsidRPr="0091071D">
        <w:rPr>
          <w:lang w:val="en-CA"/>
        </w:rPr>
        <w:t>finance[</w:t>
      </w:r>
      <w:proofErr w:type="gramEnd"/>
      <w:r w:rsidRPr="0091071D">
        <w:rPr>
          <w:lang w:val="en-CA"/>
        </w:rPr>
        <w:t>, on the basis of a letter of support from the national focal point for the Convention]];]</w:t>
      </w:r>
    </w:p>
    <w:p w14:paraId="70BA8AFD" w14:textId="71792A6A" w:rsidR="00EF08BE" w:rsidRPr="00B87A50" w:rsidRDefault="00EF08BE" w:rsidP="00BC141E">
      <w:pPr>
        <w:pStyle w:val="CBDNormalNumber"/>
        <w:numPr>
          <w:ilvl w:val="0"/>
          <w:numId w:val="0"/>
        </w:numPr>
        <w:tabs>
          <w:tab w:val="clear" w:pos="567"/>
          <w:tab w:val="clear" w:pos="1134"/>
        </w:tabs>
        <w:ind w:left="567" w:firstLine="567"/>
      </w:pPr>
      <w:r w:rsidRPr="00B87A50">
        <w:t>[(</w:t>
      </w:r>
      <w:r>
        <w:t>j</w:t>
      </w:r>
      <w:r w:rsidRPr="00B87A50">
        <w:t>)</w:t>
      </w:r>
      <w:r w:rsidRPr="00B87A50">
        <w:tab/>
      </w:r>
      <w:r w:rsidR="00443ECF" w:rsidRPr="00443ECF">
        <w:t>It adds value to and complements the current biodiversity finance landscape, including by capitalizing on synergies between support for biodiversity action and support for actions to address other related environmental challenges, and has a contributor base aimed at the mobilization of resources from all sources</w:t>
      </w:r>
      <w:r w:rsidRPr="00B87A50">
        <w:t>;]</w:t>
      </w:r>
    </w:p>
    <w:p w14:paraId="5DD947DF" w14:textId="77777777" w:rsidR="00EF08BE" w:rsidRPr="00361133" w:rsidRDefault="00EF08BE" w:rsidP="00C0008A">
      <w:pPr>
        <w:pStyle w:val="CBDNormalNumber"/>
        <w:numPr>
          <w:ilvl w:val="0"/>
          <w:numId w:val="0"/>
        </w:numPr>
        <w:tabs>
          <w:tab w:val="clear" w:pos="567"/>
          <w:tab w:val="clear" w:pos="1134"/>
        </w:tabs>
        <w:spacing w:before="100" w:after="0"/>
        <w:ind w:left="567" w:firstLine="567"/>
      </w:pPr>
    </w:p>
    <w:p w14:paraId="636BECEC" w14:textId="77777777" w:rsidR="00E51951" w:rsidRPr="00645537" w:rsidRDefault="00E51951" w:rsidP="008974A2">
      <w:pPr>
        <w:pStyle w:val="CBDNormalNumber"/>
        <w:numPr>
          <w:ilvl w:val="0"/>
          <w:numId w:val="0"/>
        </w:numPr>
        <w:tabs>
          <w:tab w:val="clear" w:pos="567"/>
          <w:tab w:val="clear" w:pos="1134"/>
        </w:tabs>
        <w:spacing w:before="0" w:after="0"/>
        <w:ind w:left="567" w:firstLine="567"/>
      </w:pPr>
      <w:r w:rsidRPr="00282560">
        <w:t>]</w:t>
      </w:r>
    </w:p>
    <w:p w14:paraId="1D897584" w14:textId="33C8828A" w:rsidR="00A111D1" w:rsidRPr="003F1A75" w:rsidRDefault="00A111D1" w:rsidP="00C0008A">
      <w:pPr>
        <w:pStyle w:val="Para1"/>
        <w:numPr>
          <w:ilvl w:val="0"/>
          <w:numId w:val="0"/>
        </w:numPr>
        <w:spacing w:before="0" w:after="0"/>
        <w:ind w:left="567"/>
        <w:jc w:val="center"/>
      </w:pPr>
      <w:r w:rsidRPr="003F1A75">
        <w:t>__________</w:t>
      </w:r>
    </w:p>
    <w:sectPr w:rsidR="00A111D1" w:rsidRPr="003F1A75" w:rsidSect="00FF333A">
      <w:headerReference w:type="even" r:id="rId37"/>
      <w:headerReference w:type="default" r:id="rId38"/>
      <w:footerReference w:type="even" r:id="rId39"/>
      <w:footerReference w:type="default" r:id="rId4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0B0DD" w14:textId="77777777" w:rsidR="00465687" w:rsidRPr="003F1A75" w:rsidRDefault="00465687" w:rsidP="00CF1848">
      <w:r w:rsidRPr="003F1A75">
        <w:separator/>
      </w:r>
    </w:p>
  </w:endnote>
  <w:endnote w:type="continuationSeparator" w:id="0">
    <w:p w14:paraId="7F389278" w14:textId="77777777" w:rsidR="00465687" w:rsidRPr="003F1A75" w:rsidRDefault="00465687" w:rsidP="00CF1848">
      <w:r w:rsidRPr="003F1A75">
        <w:continuationSeparator/>
      </w:r>
    </w:p>
  </w:endnote>
  <w:endnote w:id="1">
    <w:p w14:paraId="25FCAA88" w14:textId="77777777" w:rsidR="00734838" w:rsidRPr="00F26B55" w:rsidRDefault="00297B39">
      <w:pPr>
        <w:pStyle w:val="EndnoteText"/>
      </w:pPr>
      <w:r>
        <w:rPr>
          <w:rStyle w:val="EndnoteReference"/>
        </w:rPr>
        <w:endnoteRef/>
      </w:r>
      <w:r>
        <w:t xml:space="preserve"> </w:t>
      </w:r>
    </w:p>
    <w:tbl>
      <w:tblPr>
        <w:tblStyle w:val="TableGrid"/>
        <w:tblW w:w="9639" w:type="dxa"/>
        <w:tblInd w:w="-5" w:type="dxa"/>
        <w:tblLayout w:type="fixed"/>
        <w:tblLook w:val="04A0" w:firstRow="1" w:lastRow="0" w:firstColumn="1" w:lastColumn="0" w:noHBand="0" w:noVBand="1"/>
      </w:tblPr>
      <w:tblGrid>
        <w:gridCol w:w="1418"/>
        <w:gridCol w:w="2693"/>
        <w:gridCol w:w="5528"/>
      </w:tblGrid>
      <w:tr w:rsidR="00734838" w14:paraId="16725B36" w14:textId="77777777">
        <w:trPr>
          <w:tblHeader/>
        </w:trPr>
        <w:tc>
          <w:tcPr>
            <w:tcW w:w="9639" w:type="dxa"/>
            <w:gridSpan w:val="3"/>
            <w:shd w:val="clear" w:color="auto" w:fill="D9E2F3"/>
          </w:tcPr>
          <w:p w14:paraId="6926F42D" w14:textId="77777777" w:rsidR="00734838" w:rsidRPr="00CE2B54" w:rsidRDefault="00734838" w:rsidP="00734838">
            <w:pPr>
              <w:rPr>
                <w:bCs/>
                <w:sz w:val="18"/>
              </w:rPr>
            </w:pPr>
            <w:r w:rsidRPr="00CE2B54">
              <w:rPr>
                <w:bCs/>
                <w:sz w:val="18"/>
              </w:rPr>
              <w:t xml:space="preserve">Explanatory note on co-chairs' streamlined text and provenance for the financial mechanism criteria </w:t>
            </w:r>
          </w:p>
        </w:tc>
      </w:tr>
      <w:tr w:rsidR="00734838" w14:paraId="3FEB0CCD" w14:textId="77777777" w:rsidTr="00696663">
        <w:trPr>
          <w:tblHeader/>
        </w:trPr>
        <w:tc>
          <w:tcPr>
            <w:tcW w:w="1418" w:type="dxa"/>
            <w:shd w:val="clear" w:color="auto" w:fill="D9E2F3"/>
          </w:tcPr>
          <w:p w14:paraId="3C21D992" w14:textId="77777777" w:rsidR="00734838" w:rsidRPr="00CE2B54" w:rsidRDefault="00734838" w:rsidP="00734838">
            <w:pPr>
              <w:rPr>
                <w:bCs/>
              </w:rPr>
            </w:pPr>
            <w:r w:rsidRPr="00CE2B54">
              <w:rPr>
                <w:bCs/>
                <w:sz w:val="18"/>
              </w:rPr>
              <w:t>New Criterion #</w:t>
            </w:r>
          </w:p>
        </w:tc>
        <w:tc>
          <w:tcPr>
            <w:tcW w:w="2693" w:type="dxa"/>
            <w:shd w:val="clear" w:color="auto" w:fill="D9E2F3"/>
          </w:tcPr>
          <w:p w14:paraId="79A47D4B" w14:textId="77777777" w:rsidR="00734838" w:rsidRPr="00CE2B54" w:rsidRDefault="00734838" w:rsidP="00734838">
            <w:pPr>
              <w:rPr>
                <w:bCs/>
              </w:rPr>
            </w:pPr>
            <w:r w:rsidRPr="00CE2B54">
              <w:rPr>
                <w:bCs/>
                <w:sz w:val="18"/>
              </w:rPr>
              <w:t>Theme heard</w:t>
            </w:r>
          </w:p>
        </w:tc>
        <w:tc>
          <w:tcPr>
            <w:tcW w:w="5528" w:type="dxa"/>
            <w:shd w:val="clear" w:color="auto" w:fill="D9E2F3"/>
          </w:tcPr>
          <w:p w14:paraId="36679C7C" w14:textId="77777777" w:rsidR="00734838" w:rsidRPr="00CE2B54" w:rsidRDefault="00734838" w:rsidP="00734838">
            <w:pPr>
              <w:rPr>
                <w:bCs/>
              </w:rPr>
            </w:pPr>
            <w:r w:rsidRPr="00CE2B54">
              <w:rPr>
                <w:bCs/>
                <w:sz w:val="18"/>
              </w:rPr>
              <w:t>Original provenance</w:t>
            </w:r>
          </w:p>
        </w:tc>
      </w:tr>
      <w:tr w:rsidR="00734838" w14:paraId="1ED86DA7" w14:textId="77777777" w:rsidTr="00696663">
        <w:tc>
          <w:tcPr>
            <w:tcW w:w="1418" w:type="dxa"/>
          </w:tcPr>
          <w:p w14:paraId="3756E073" w14:textId="77777777" w:rsidR="00734838" w:rsidRDefault="00734838" w:rsidP="00734838">
            <w:r>
              <w:rPr>
                <w:sz w:val="18"/>
              </w:rPr>
              <w:t>(e)</w:t>
            </w:r>
          </w:p>
        </w:tc>
        <w:tc>
          <w:tcPr>
            <w:tcW w:w="2693" w:type="dxa"/>
          </w:tcPr>
          <w:p w14:paraId="1AED7CAA" w14:textId="77777777" w:rsidR="00734838" w:rsidRDefault="00734838" w:rsidP="00734838">
            <w:r>
              <w:rPr>
                <w:sz w:val="18"/>
              </w:rPr>
              <w:t>Authority of the COP</w:t>
            </w:r>
          </w:p>
        </w:tc>
        <w:tc>
          <w:tcPr>
            <w:tcW w:w="5528" w:type="dxa"/>
          </w:tcPr>
          <w:p w14:paraId="23D433EA" w14:textId="77777777" w:rsidR="00734838" w:rsidRDefault="00734838" w:rsidP="00734838">
            <w:r>
              <w:rPr>
                <w:sz w:val="18"/>
              </w:rPr>
              <w:t>(e), unchanged</w:t>
            </w:r>
          </w:p>
        </w:tc>
      </w:tr>
      <w:tr w:rsidR="00734838" w14:paraId="714B5310" w14:textId="77777777" w:rsidTr="00696663">
        <w:tc>
          <w:tcPr>
            <w:tcW w:w="1418" w:type="dxa"/>
          </w:tcPr>
          <w:p w14:paraId="6FF36ABE" w14:textId="77777777" w:rsidR="00734838" w:rsidRDefault="00734838" w:rsidP="00734838">
            <w:r>
              <w:rPr>
                <w:sz w:val="18"/>
              </w:rPr>
              <w:t>(f)</w:t>
            </w:r>
          </w:p>
        </w:tc>
        <w:tc>
          <w:tcPr>
            <w:tcW w:w="2693" w:type="dxa"/>
          </w:tcPr>
          <w:p w14:paraId="6852FB60" w14:textId="77777777" w:rsidR="00734838" w:rsidRDefault="00734838" w:rsidP="00734838">
            <w:r>
              <w:rPr>
                <w:sz w:val="18"/>
              </w:rPr>
              <w:t>Accountability</w:t>
            </w:r>
          </w:p>
        </w:tc>
        <w:tc>
          <w:tcPr>
            <w:tcW w:w="5528" w:type="dxa"/>
          </w:tcPr>
          <w:p w14:paraId="5282718F" w14:textId="77777777" w:rsidR="00734838" w:rsidRDefault="00734838" w:rsidP="00734838">
            <w:r>
              <w:rPr>
                <w:sz w:val="18"/>
              </w:rPr>
              <w:t>(n), first alternative; (p), trustee element</w:t>
            </w:r>
          </w:p>
        </w:tc>
      </w:tr>
      <w:tr w:rsidR="00734838" w14:paraId="3207BDE3" w14:textId="77777777" w:rsidTr="00696663">
        <w:tc>
          <w:tcPr>
            <w:tcW w:w="1418" w:type="dxa"/>
          </w:tcPr>
          <w:p w14:paraId="71BE7E07" w14:textId="77777777" w:rsidR="00734838" w:rsidRDefault="00734838" w:rsidP="00734838">
            <w:r>
              <w:rPr>
                <w:sz w:val="18"/>
              </w:rPr>
              <w:t>(g)</w:t>
            </w:r>
          </w:p>
        </w:tc>
        <w:tc>
          <w:tcPr>
            <w:tcW w:w="2693" w:type="dxa"/>
          </w:tcPr>
          <w:p w14:paraId="33F5BE11" w14:textId="77777777" w:rsidR="00734838" w:rsidRDefault="00734838" w:rsidP="00734838">
            <w:r>
              <w:rPr>
                <w:sz w:val="18"/>
              </w:rPr>
              <w:t>Nature of finance; eligibility</w:t>
            </w:r>
          </w:p>
        </w:tc>
        <w:tc>
          <w:tcPr>
            <w:tcW w:w="5528" w:type="dxa"/>
          </w:tcPr>
          <w:p w14:paraId="75895ED3" w14:textId="77777777" w:rsidR="00734838" w:rsidRDefault="00734838" w:rsidP="00734838">
            <w:r>
              <w:rPr>
                <w:sz w:val="18"/>
              </w:rPr>
              <w:t>(f), whole; (q), whole; (o), whole; (h), merged</w:t>
            </w:r>
          </w:p>
        </w:tc>
      </w:tr>
      <w:tr w:rsidR="00734838" w14:paraId="47F04565" w14:textId="77777777" w:rsidTr="00696663">
        <w:tc>
          <w:tcPr>
            <w:tcW w:w="1418" w:type="dxa"/>
          </w:tcPr>
          <w:p w14:paraId="6E0C8368" w14:textId="77777777" w:rsidR="00734838" w:rsidRDefault="00734838" w:rsidP="00734838">
            <w:r>
              <w:rPr>
                <w:sz w:val="18"/>
              </w:rPr>
              <w:t>(h)</w:t>
            </w:r>
          </w:p>
        </w:tc>
        <w:tc>
          <w:tcPr>
            <w:tcW w:w="2693" w:type="dxa"/>
          </w:tcPr>
          <w:p w14:paraId="711A13BB" w14:textId="77777777" w:rsidR="00734838" w:rsidRDefault="00734838" w:rsidP="00734838">
            <w:r>
              <w:rPr>
                <w:sz w:val="18"/>
              </w:rPr>
              <w:t xml:space="preserve">Access and Country ownership </w:t>
            </w:r>
          </w:p>
        </w:tc>
        <w:tc>
          <w:tcPr>
            <w:tcW w:w="5528" w:type="dxa"/>
          </w:tcPr>
          <w:p w14:paraId="1073DCF4" w14:textId="77777777" w:rsidR="00734838" w:rsidRDefault="00734838" w:rsidP="00734838">
            <w:r>
              <w:rPr>
                <w:sz w:val="18"/>
              </w:rPr>
              <w:t>(l), first alternative, with elements of the second</w:t>
            </w:r>
          </w:p>
        </w:tc>
      </w:tr>
      <w:tr w:rsidR="00734838" w14:paraId="3BF695FC" w14:textId="77777777" w:rsidTr="00696663">
        <w:tc>
          <w:tcPr>
            <w:tcW w:w="1418" w:type="dxa"/>
          </w:tcPr>
          <w:p w14:paraId="67A31BD7" w14:textId="2BEC3398" w:rsidR="00613FD6" w:rsidRPr="00361133" w:rsidRDefault="00734838" w:rsidP="00613FD6">
            <w:pPr>
              <w:rPr>
                <w:sz w:val="18"/>
              </w:rPr>
            </w:pPr>
            <w:r>
              <w:rPr>
                <w:sz w:val="18"/>
              </w:rPr>
              <w:t>(i)</w:t>
            </w:r>
          </w:p>
        </w:tc>
        <w:tc>
          <w:tcPr>
            <w:tcW w:w="2693" w:type="dxa"/>
          </w:tcPr>
          <w:p w14:paraId="776FF360" w14:textId="77777777" w:rsidR="00734838" w:rsidRDefault="00734838" w:rsidP="00734838">
            <w:r>
              <w:rPr>
                <w:sz w:val="18"/>
              </w:rPr>
              <w:t xml:space="preserve">Participation and inclusion </w:t>
            </w:r>
          </w:p>
        </w:tc>
        <w:tc>
          <w:tcPr>
            <w:tcW w:w="5528" w:type="dxa"/>
          </w:tcPr>
          <w:p w14:paraId="1CD895C6" w14:textId="77777777" w:rsidR="00734838" w:rsidRDefault="00734838" w:rsidP="00734838">
            <w:r>
              <w:rPr>
                <w:sz w:val="18"/>
              </w:rPr>
              <w:t>(m), whole; (g), merged</w:t>
            </w:r>
          </w:p>
        </w:tc>
      </w:tr>
      <w:tr w:rsidR="00613FD6" w14:paraId="1A033E44" w14:textId="77777777" w:rsidTr="00696663">
        <w:tc>
          <w:tcPr>
            <w:tcW w:w="1418" w:type="dxa"/>
          </w:tcPr>
          <w:p w14:paraId="332D5226" w14:textId="3F0DE83A" w:rsidR="00613FD6" w:rsidRDefault="007258C7" w:rsidP="00613FD6">
            <w:pPr>
              <w:rPr>
                <w:sz w:val="18"/>
              </w:rPr>
            </w:pPr>
            <w:r>
              <w:rPr>
                <w:sz w:val="18"/>
              </w:rPr>
              <w:t>(j)</w:t>
            </w:r>
          </w:p>
        </w:tc>
        <w:tc>
          <w:tcPr>
            <w:tcW w:w="2693" w:type="dxa"/>
          </w:tcPr>
          <w:p w14:paraId="6CB55052" w14:textId="3CC82702" w:rsidR="00613FD6" w:rsidRDefault="00F64C5C" w:rsidP="00734838">
            <w:pPr>
              <w:rPr>
                <w:sz w:val="18"/>
              </w:rPr>
            </w:pPr>
            <w:r>
              <w:rPr>
                <w:sz w:val="18"/>
              </w:rPr>
              <w:t>Complementarity</w:t>
            </w:r>
            <w:r w:rsidR="00681A90">
              <w:rPr>
                <w:sz w:val="18"/>
              </w:rPr>
              <w:t>, synergies</w:t>
            </w:r>
          </w:p>
        </w:tc>
        <w:tc>
          <w:tcPr>
            <w:tcW w:w="5528" w:type="dxa"/>
          </w:tcPr>
          <w:p w14:paraId="02D755CD" w14:textId="6A803D31" w:rsidR="00613FD6" w:rsidRPr="00361133" w:rsidRDefault="009766C4" w:rsidP="009766C4">
            <w:pPr>
              <w:rPr>
                <w:sz w:val="18"/>
              </w:rPr>
            </w:pPr>
            <w:r w:rsidRPr="009766C4">
              <w:rPr>
                <w:sz w:val="18"/>
              </w:rPr>
              <w:t>(i</w:t>
            </w:r>
            <w:r>
              <w:rPr>
                <w:sz w:val="18"/>
              </w:rPr>
              <w:t>) , (j), (k), merged</w:t>
            </w:r>
          </w:p>
        </w:tc>
      </w:tr>
      <w:tr w:rsidR="00734838" w14:paraId="4BFB470A" w14:textId="77777777">
        <w:tc>
          <w:tcPr>
            <w:tcW w:w="9639" w:type="dxa"/>
            <w:gridSpan w:val="3"/>
          </w:tcPr>
          <w:p w14:paraId="7DE4C234" w14:textId="5FB4E4F6" w:rsidR="00734838" w:rsidRPr="00BE78D9" w:rsidRDefault="00734838" w:rsidP="00734838">
            <w:pPr>
              <w:rPr>
                <w:b/>
                <w:sz w:val="18"/>
              </w:rPr>
            </w:pPr>
          </w:p>
        </w:tc>
      </w:tr>
    </w:tbl>
    <w:p w14:paraId="3BE2D5C4" w14:textId="27453B32" w:rsidR="00297B39" w:rsidRPr="00F26B55" w:rsidRDefault="00297B39" w:rsidP="00163CF2">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0D2B2" w14:textId="77777777" w:rsidR="00465687" w:rsidRPr="003F1A75" w:rsidRDefault="00465687" w:rsidP="00CF1848">
      <w:r w:rsidRPr="003F1A75">
        <w:separator/>
      </w:r>
    </w:p>
  </w:footnote>
  <w:footnote w:type="continuationSeparator" w:id="0">
    <w:p w14:paraId="46970FAE" w14:textId="77777777" w:rsidR="00465687" w:rsidRPr="003F1A75" w:rsidRDefault="00465687" w:rsidP="00CF1848">
      <w:r w:rsidRPr="003F1A75">
        <w:continuationSeparator/>
      </w:r>
    </w:p>
  </w:footnote>
  <w:footnote w:id="1">
    <w:p w14:paraId="78163A0D" w14:textId="77777777" w:rsidR="00E51951" w:rsidRPr="000E4EE5" w:rsidRDefault="00E51951" w:rsidP="00E51951">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2">
    <w:p w14:paraId="1C65F129" w14:textId="77777777" w:rsidR="00E51951" w:rsidRPr="00C2216B" w:rsidRDefault="00E51951" w:rsidP="00E51951">
      <w:pPr>
        <w:pStyle w:val="FootnoteText"/>
      </w:pPr>
      <w:r>
        <w:rPr>
          <w:rStyle w:val="FootnoteReference"/>
        </w:rPr>
        <w:footnoteRef/>
      </w:r>
      <w:r>
        <w:t xml:space="preserve"> Decision </w:t>
      </w:r>
      <w:hyperlink r:id="rId1" w:history="1">
        <w:r w:rsidRPr="00C7050C">
          <w:rPr>
            <w:rStyle w:val="Hyperlink"/>
          </w:rPr>
          <w:t>15/4</w:t>
        </w:r>
      </w:hyperlink>
      <w:r>
        <w:t>, annex.</w:t>
      </w:r>
    </w:p>
  </w:footnote>
  <w:footnote w:id="3">
    <w:p w14:paraId="0DE18511" w14:textId="77777777" w:rsidR="00E51951" w:rsidRPr="008D52E1" w:rsidRDefault="00E51951" w:rsidP="00E51951">
      <w:pPr>
        <w:pStyle w:val="FootnoteText"/>
        <w:rPr>
          <w:lang w:val="en-US"/>
        </w:rPr>
      </w:pPr>
      <w:r>
        <w:rPr>
          <w:rStyle w:val="FootnoteReference"/>
        </w:rPr>
        <w:footnoteRef/>
      </w:r>
      <w:r w:rsidRPr="008D52E1">
        <w:rPr>
          <w:lang w:val="en-US"/>
        </w:rPr>
        <w:t xml:space="preserve"> Decision </w:t>
      </w:r>
      <w:hyperlink r:id="rId2" w:history="1">
        <w:r w:rsidRPr="008D52E1">
          <w:rPr>
            <w:rStyle w:val="Hyperlink"/>
            <w:lang w:val="en-US"/>
          </w:rPr>
          <w:t>16/34</w:t>
        </w:r>
      </w:hyperlink>
      <w:r w:rsidRPr="008D52E1">
        <w:rPr>
          <w:lang w:val="en-US"/>
        </w:rPr>
        <w:t>, annex I.</w:t>
      </w:r>
    </w:p>
  </w:footnote>
  <w:footnote w:id="4">
    <w:p w14:paraId="1FBAA87B" w14:textId="77777777" w:rsidR="00E51951" w:rsidRPr="00F347FD" w:rsidRDefault="00E51951" w:rsidP="00E51951">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3"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w:t>
      </w:r>
      <w:proofErr w:type="spellStart"/>
      <w:r w:rsidRPr="006229DD">
        <w:rPr>
          <w:lang w:val="en-US"/>
        </w:rPr>
        <w:t>stocktake</w:t>
      </w:r>
      <w:proofErr w:type="spellEnd"/>
      <w:r w:rsidRPr="006229DD">
        <w:rPr>
          <w:lang w:val="en-US"/>
        </w:rPr>
        <w:t xml:space="preserve"> review </w:t>
      </w:r>
      <w:r>
        <w:rPr>
          <w:lang w:val="en-US"/>
        </w:rPr>
        <w:t xml:space="preserve">be undertaken </w:t>
      </w:r>
      <w:r w:rsidRPr="006229DD">
        <w:rPr>
          <w:lang w:val="en-US"/>
        </w:rPr>
        <w:t>in conjunction with the seventh quadrennial review of the effectiveness of the financial mechanism.</w:t>
      </w:r>
    </w:p>
  </w:footnote>
  <w:footnote w:id="5">
    <w:p w14:paraId="56DE3F37" w14:textId="77777777" w:rsidR="00E51951" w:rsidRDefault="00E51951" w:rsidP="00E51951">
      <w:pPr>
        <w:pStyle w:val="FootnoteText"/>
      </w:pPr>
      <w:r>
        <w:rPr>
          <w:rStyle w:val="FootnoteReference"/>
        </w:rPr>
        <w:footnoteRef/>
      </w:r>
      <w:r>
        <w:t xml:space="preserve"> In accordance with the scoring system for the Rio markers of the Organisation for Economic Co-operation and Development.</w:t>
      </w:r>
    </w:p>
  </w:footnote>
  <w:footnote w:id="6">
    <w:p w14:paraId="272BF43A" w14:textId="77777777" w:rsidR="00E51951" w:rsidRPr="008B1A4D" w:rsidRDefault="00E51951" w:rsidP="00E51951">
      <w:pPr>
        <w:pStyle w:val="FootnoteText"/>
        <w:rPr>
          <w:lang w:val="en-CA"/>
        </w:rPr>
      </w:pPr>
      <w:r>
        <w:rPr>
          <w:rStyle w:val="FootnoteReference"/>
        </w:rPr>
        <w:footnoteRef/>
      </w:r>
      <w:r>
        <w:t xml:space="preserve"> </w:t>
      </w:r>
      <w:r w:rsidRPr="000932B3">
        <w:t>As referred to</w:t>
      </w:r>
      <w:r>
        <w:t xml:space="preserve"> in paragraph 19 of document</w:t>
      </w:r>
      <w:r w:rsidRPr="000932B3">
        <w:t xml:space="preserve"> </w:t>
      </w:r>
      <w:hyperlink r:id="rId4" w:history="1">
        <w:r w:rsidRPr="00063DD0">
          <w:rPr>
            <w:rStyle w:val="Hyperlink"/>
          </w:rPr>
          <w:t>CBD/SBI/7/3/Add.1</w:t>
        </w:r>
      </w:hyperlink>
      <w:r>
        <w:t>.</w:t>
      </w:r>
    </w:p>
  </w:footnote>
  <w:footnote w:id="7">
    <w:p w14:paraId="5C452757" w14:textId="77777777" w:rsidR="00E51951" w:rsidRPr="00740BF9" w:rsidRDefault="00E51951" w:rsidP="00E51951">
      <w:pPr>
        <w:pStyle w:val="FootnoteText"/>
      </w:pPr>
      <w:r>
        <w:rPr>
          <w:rStyle w:val="FootnoteReference"/>
        </w:rPr>
        <w:footnoteRef/>
      </w:r>
      <w:r>
        <w:t xml:space="preserve"> See </w:t>
      </w:r>
      <w:hyperlink r:id="rId5" w:history="1">
        <w:r>
          <w:rPr>
            <w:rStyle w:val="Hyperlink"/>
          </w:rPr>
          <w:t>www.un.org/ohrlls/content/list-sids</w:t>
        </w:r>
      </w:hyperlink>
      <w:r>
        <w:t xml:space="preserve">. </w:t>
      </w:r>
    </w:p>
  </w:footnote>
  <w:footnote w:id="8">
    <w:p w14:paraId="64031F60" w14:textId="77777777" w:rsidR="00E51951" w:rsidRPr="003D64AF" w:rsidRDefault="00E51951" w:rsidP="00E51951">
      <w:pPr>
        <w:pStyle w:val="FootnoteText"/>
      </w:pPr>
      <w:r>
        <w:rPr>
          <w:rStyle w:val="FootnoteReference"/>
        </w:rPr>
        <w:footnoteRef/>
      </w:r>
      <w:r>
        <w:t xml:space="preserve"> Paragraphs 16 to 22 are being kept in abeyance pending finalization of the three studies.</w:t>
      </w:r>
    </w:p>
  </w:footnote>
  <w:footnote w:id="9">
    <w:p w14:paraId="2D7706C5" w14:textId="51A853BD" w:rsidR="00C61CED" w:rsidRPr="00C61CED" w:rsidRDefault="00C61CED" w:rsidP="005C1025">
      <w:pPr>
        <w:pStyle w:val="FootnoteText"/>
      </w:pPr>
      <w:r>
        <w:rPr>
          <w:rStyle w:val="FootnoteReference"/>
        </w:rPr>
        <w:footnoteRef/>
      </w:r>
      <w:r>
        <w:t xml:space="preserve"> </w:t>
      </w:r>
      <w:r w:rsidR="00301346">
        <w:t>P</w:t>
      </w:r>
      <w:r w:rsidR="002722C1">
        <w:t>aragraphs</w:t>
      </w:r>
      <w:r w:rsidR="00937551">
        <w:t> </w:t>
      </w:r>
      <w:r w:rsidR="002722C1">
        <w:t xml:space="preserve">19 to 22 are identical to those in the compilation </w:t>
      </w:r>
      <w:r w:rsidR="000D798F">
        <w:t xml:space="preserve">of draft decisions </w:t>
      </w:r>
      <w:r w:rsidR="002722C1">
        <w:t>(</w:t>
      </w:r>
      <w:hyperlink r:id="rId6" w:history="1">
        <w:r w:rsidR="002722C1" w:rsidRPr="00917355">
          <w:rPr>
            <w:rStyle w:val="Hyperlink"/>
          </w:rPr>
          <w:t>CBD/COP/17/2</w:t>
        </w:r>
      </w:hyperlink>
      <w:r w:rsidR="002722C1">
        <w:t xml:space="preserve">). </w:t>
      </w:r>
      <w:r w:rsidR="003B22CA">
        <w:t xml:space="preserve">The added shading and </w:t>
      </w:r>
      <w:r w:rsidR="00F377FB">
        <w:t xml:space="preserve">the </w:t>
      </w:r>
      <w:r w:rsidR="003B22CA">
        <w:t xml:space="preserve">struck-out text show changes (new text and deletions, respectively) </w:t>
      </w:r>
      <w:r>
        <w:t xml:space="preserve">proposed by the Secretariat pursuant to </w:t>
      </w:r>
      <w:r w:rsidR="00663832">
        <w:t xml:space="preserve">the </w:t>
      </w:r>
      <w:r>
        <w:t>request</w:t>
      </w:r>
      <w:r w:rsidR="00663832">
        <w:t xml:space="preserve"> </w:t>
      </w:r>
      <w:r w:rsidR="00295B9A">
        <w:t>made by</w:t>
      </w:r>
      <w:r w:rsidR="00663832">
        <w:t xml:space="preserve"> </w:t>
      </w:r>
      <w:r>
        <w:t>the Subsidiary Body on Implementation at its sixth meeting</w:t>
      </w:r>
      <w:r w:rsidR="00295B9A">
        <w:t>, as</w:t>
      </w:r>
      <w:r w:rsidR="00663832">
        <w:t xml:space="preserve"> contained </w:t>
      </w:r>
      <w:r w:rsidR="002722C1">
        <w:t>in sub</w:t>
      </w:r>
      <w:r w:rsidR="00663832">
        <w:t>paragraph</w:t>
      </w:r>
      <w:r w:rsidR="006A195F">
        <w:t> </w:t>
      </w:r>
      <w:r w:rsidR="00663832">
        <w:t>3</w:t>
      </w:r>
      <w:r w:rsidR="006A195F">
        <w:t> </w:t>
      </w:r>
      <w:r w:rsidR="00663832">
        <w:t>(c) of recommendation</w:t>
      </w:r>
      <w:r w:rsidR="006A195F">
        <w:t> </w:t>
      </w:r>
      <w:hyperlink r:id="rId7" w:history="1">
        <w:r w:rsidR="00663832" w:rsidRPr="00663832">
          <w:rPr>
            <w:rStyle w:val="Hyperlink"/>
          </w:rPr>
          <w:t>6/1</w:t>
        </w:r>
      </w:hyperlink>
      <w:r>
        <w:t>.</w:t>
      </w:r>
      <w:r w:rsidR="002722C1">
        <w:t xml:space="preserve"> </w:t>
      </w:r>
    </w:p>
  </w:footnote>
  <w:footnote w:id="10">
    <w:p w14:paraId="2645618D" w14:textId="328F9114" w:rsidR="00871AE3" w:rsidRPr="00180BD9" w:rsidRDefault="00871AE3" w:rsidP="000D798F">
      <w:pPr>
        <w:pStyle w:val="FootnoteText"/>
        <w:jc w:val="both"/>
        <w:rPr>
          <w:rFonts w:asciiTheme="majorBidi" w:hAnsiTheme="majorBidi" w:cstheme="majorBidi"/>
          <w:lang w:val="en-CA"/>
        </w:rPr>
      </w:pPr>
      <w:r w:rsidRPr="00663832">
        <w:rPr>
          <w:rStyle w:val="FootnoteReference"/>
          <w:rFonts w:asciiTheme="majorBidi" w:hAnsiTheme="majorBidi" w:cstheme="majorBidi"/>
        </w:rPr>
        <w:footnoteRef/>
      </w:r>
      <w:r w:rsidRPr="00663832">
        <w:rPr>
          <w:rFonts w:asciiTheme="majorBidi" w:hAnsiTheme="majorBidi" w:cstheme="majorBidi"/>
        </w:rPr>
        <w:t xml:space="preserve"> </w:t>
      </w:r>
      <w:r w:rsidR="009547EF">
        <w:rPr>
          <w:rFonts w:asciiTheme="majorBidi" w:eastAsia="Calibri" w:hAnsiTheme="majorBidi" w:cstheme="majorBidi"/>
          <w:color w:val="000000"/>
          <w:u w:color="000000"/>
        </w:rPr>
        <w:t xml:space="preserve">Paragraph 19 (d) </w:t>
      </w:r>
      <w:r w:rsidR="0005381C">
        <w:rPr>
          <w:rFonts w:asciiTheme="majorBidi" w:eastAsia="Calibri" w:hAnsiTheme="majorBidi" w:cstheme="majorBidi"/>
          <w:color w:val="000000"/>
          <w:u w:color="000000"/>
        </w:rPr>
        <w:t xml:space="preserve">corresponds to </w:t>
      </w:r>
      <w:r w:rsidRPr="00180BD9">
        <w:rPr>
          <w:rFonts w:asciiTheme="majorBidi" w:eastAsia="Calibri" w:hAnsiTheme="majorBidi" w:cstheme="majorBidi"/>
          <w:color w:val="000000"/>
          <w:u w:color="000000"/>
        </w:rPr>
        <w:t>subparagraph</w:t>
      </w:r>
      <w:r w:rsidR="00476D78">
        <w:rPr>
          <w:rFonts w:asciiTheme="majorBidi" w:eastAsia="Calibri" w:hAnsiTheme="majorBidi" w:cstheme="majorBidi"/>
          <w:color w:val="000000"/>
          <w:u w:color="000000"/>
        </w:rPr>
        <w:t> </w:t>
      </w:r>
      <w:r w:rsidR="00C3423A">
        <w:rPr>
          <w:rFonts w:asciiTheme="majorBidi" w:eastAsia="Calibri" w:hAnsiTheme="majorBidi" w:cstheme="majorBidi"/>
          <w:color w:val="000000"/>
          <w:u w:color="000000"/>
        </w:rPr>
        <w:t>5</w:t>
      </w:r>
      <w:r w:rsidR="002722C1">
        <w:rPr>
          <w:rFonts w:asciiTheme="majorBidi" w:eastAsia="Calibri" w:hAnsiTheme="majorBidi" w:cstheme="majorBidi"/>
          <w:color w:val="000000"/>
          <w:u w:color="000000"/>
        </w:rPr>
        <w:t> </w:t>
      </w:r>
      <w:r w:rsidR="00C3423A">
        <w:rPr>
          <w:rFonts w:asciiTheme="majorBidi" w:eastAsia="Calibri" w:hAnsiTheme="majorBidi" w:cstheme="majorBidi"/>
          <w:color w:val="000000"/>
          <w:u w:color="000000"/>
        </w:rPr>
        <w:t xml:space="preserve">(d) </w:t>
      </w:r>
      <w:r w:rsidR="00FA5E03">
        <w:rPr>
          <w:rFonts w:asciiTheme="majorBidi" w:eastAsia="Calibri" w:hAnsiTheme="majorBidi" w:cstheme="majorBidi"/>
          <w:color w:val="000000"/>
          <w:u w:color="000000"/>
        </w:rPr>
        <w:t xml:space="preserve">of </w:t>
      </w:r>
      <w:r w:rsidR="00FA5E03" w:rsidRPr="00180BD9">
        <w:rPr>
          <w:rFonts w:asciiTheme="majorBidi" w:eastAsia="Calibri" w:hAnsiTheme="majorBidi" w:cstheme="majorBidi"/>
          <w:color w:val="000000"/>
          <w:u w:color="000000"/>
        </w:rPr>
        <w:t>recommendation</w:t>
      </w:r>
      <w:r w:rsidR="00FA5E03">
        <w:rPr>
          <w:rFonts w:asciiTheme="majorBidi" w:eastAsia="Calibri" w:hAnsiTheme="majorBidi" w:cstheme="majorBidi"/>
          <w:color w:val="000000"/>
          <w:u w:color="000000"/>
        </w:rPr>
        <w:t> </w:t>
      </w:r>
      <w:hyperlink r:id="rId8" w:history="1">
        <w:r w:rsidR="00FA5E03" w:rsidRPr="00476D78">
          <w:rPr>
            <w:rStyle w:val="Hyperlink"/>
            <w:rFonts w:asciiTheme="majorBidi" w:eastAsia="Calibri" w:hAnsiTheme="majorBidi" w:cstheme="majorBidi"/>
          </w:rPr>
          <w:t>6/1</w:t>
        </w:r>
      </w:hyperlink>
      <w:r w:rsidR="00FA5E03">
        <w:rPr>
          <w:rFonts w:asciiTheme="majorBidi" w:eastAsia="Calibri" w:hAnsiTheme="majorBidi" w:cstheme="majorBidi"/>
          <w:color w:val="000000"/>
          <w:u w:color="000000"/>
        </w:rPr>
        <w:t xml:space="preserve"> of the Subsidiary Body on Implementation</w:t>
      </w:r>
      <w:r w:rsidR="0005381C">
        <w:rPr>
          <w:rFonts w:asciiTheme="majorBidi" w:eastAsia="Calibri" w:hAnsiTheme="majorBidi" w:cstheme="majorBidi"/>
          <w:color w:val="000000"/>
          <w:u w:color="000000"/>
        </w:rPr>
        <w:t>. It</w:t>
      </w:r>
      <w:r w:rsidR="00FA5E03" w:rsidRPr="00180BD9">
        <w:rPr>
          <w:rFonts w:asciiTheme="majorBidi" w:eastAsia="Calibri" w:hAnsiTheme="majorBidi" w:cstheme="majorBidi"/>
          <w:color w:val="000000"/>
          <w:u w:color="000000"/>
        </w:rPr>
        <w:t xml:space="preserve"> </w:t>
      </w:r>
      <w:r w:rsidRPr="00180BD9">
        <w:rPr>
          <w:rFonts w:asciiTheme="majorBidi" w:eastAsia="Calibri" w:hAnsiTheme="majorBidi" w:cstheme="majorBidi"/>
          <w:color w:val="000000"/>
          <w:u w:color="000000"/>
        </w:rPr>
        <w:t xml:space="preserve">was omitted </w:t>
      </w:r>
      <w:r w:rsidR="009547EF">
        <w:rPr>
          <w:rFonts w:asciiTheme="majorBidi" w:eastAsia="Calibri" w:hAnsiTheme="majorBidi" w:cstheme="majorBidi"/>
          <w:color w:val="000000"/>
          <w:u w:color="000000"/>
        </w:rPr>
        <w:t xml:space="preserve">by error </w:t>
      </w:r>
      <w:r w:rsidRPr="00180BD9">
        <w:rPr>
          <w:rFonts w:asciiTheme="majorBidi" w:eastAsia="Calibri" w:hAnsiTheme="majorBidi" w:cstheme="majorBidi"/>
          <w:color w:val="000000"/>
          <w:u w:color="000000"/>
        </w:rPr>
        <w:t xml:space="preserve">from the elements of a draft decision </w:t>
      </w:r>
      <w:r w:rsidR="00D015A5">
        <w:rPr>
          <w:rFonts w:asciiTheme="majorBidi" w:eastAsia="Calibri" w:hAnsiTheme="majorBidi" w:cstheme="majorBidi"/>
          <w:color w:val="000000"/>
          <w:u w:color="000000"/>
        </w:rPr>
        <w:t>provided in</w:t>
      </w:r>
      <w:r w:rsidR="000D798F">
        <w:rPr>
          <w:rFonts w:asciiTheme="majorBidi" w:eastAsia="Calibri" w:hAnsiTheme="majorBidi" w:cstheme="majorBidi"/>
          <w:color w:val="000000"/>
          <w:u w:color="000000"/>
        </w:rPr>
        <w:t xml:space="preserve"> document </w:t>
      </w:r>
      <w:hyperlink r:id="rId9" w:history="1">
        <w:r w:rsidR="000D798F" w:rsidRPr="00F95E10">
          <w:rPr>
            <w:rStyle w:val="Hyperlink"/>
            <w:rFonts w:asciiTheme="majorBidi" w:eastAsia="Calibri" w:hAnsiTheme="majorBidi" w:cstheme="majorBidi"/>
          </w:rPr>
          <w:t>CBD/COP/17/5</w:t>
        </w:r>
      </w:hyperlink>
      <w:r w:rsidR="000D798F">
        <w:rPr>
          <w:rFonts w:asciiTheme="majorBidi" w:eastAsia="Calibri" w:hAnsiTheme="majorBidi" w:cstheme="majorBidi"/>
          <w:color w:val="000000"/>
          <w:u w:color="000000"/>
        </w:rPr>
        <w:t xml:space="preserve"> and in the consolidated draft decision in document </w:t>
      </w:r>
      <w:hyperlink r:id="rId10" w:history="1">
        <w:r w:rsidR="000D798F" w:rsidRPr="00917355">
          <w:rPr>
            <w:rStyle w:val="Hyperlink"/>
          </w:rPr>
          <w:t>CBD/COP/17/2</w:t>
        </w:r>
      </w:hyperlink>
      <w:r w:rsidRPr="00180BD9">
        <w:rPr>
          <w:rFonts w:asciiTheme="majorBidi" w:eastAsia="Calibri" w:hAnsiTheme="majorBidi" w:cstheme="majorBidi"/>
          <w:color w:val="000000"/>
          <w:u w:color="000000"/>
        </w:rPr>
        <w:t>.</w:t>
      </w:r>
    </w:p>
  </w:footnote>
  <w:footnote w:id="11">
    <w:p w14:paraId="66D79FDB" w14:textId="77777777" w:rsidR="00E51951" w:rsidRPr="00E71C4C" w:rsidRDefault="00E51951" w:rsidP="00E51951">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11"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12">
    <w:p w14:paraId="791C89AB" w14:textId="77777777" w:rsidR="00E51951" w:rsidRDefault="00E51951" w:rsidP="00E51951">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13">
    <w:p w14:paraId="56DA61A7" w14:textId="77777777" w:rsidR="00E51951" w:rsidRPr="000F69F6" w:rsidRDefault="00E51951" w:rsidP="00E51951">
      <w:pPr>
        <w:pStyle w:val="FootnoteText"/>
        <w:rPr>
          <w:lang w:val="en-CA"/>
        </w:rPr>
      </w:pPr>
      <w:r>
        <w:t>[</w:t>
      </w: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3C1F4E4" w:rsidR="00534681" w:rsidRPr="003F1A75" w:rsidRDefault="00361133" w:rsidP="007C4951">
        <w:pPr>
          <w:pStyle w:val="Header"/>
          <w:spacing w:after="240"/>
          <w:rPr>
            <w:szCs w:val="20"/>
          </w:rPr>
        </w:pPr>
        <w:r>
          <w:rPr>
            <w:szCs w:val="20"/>
          </w:rPr>
          <w:t xml:space="preserve">Non-paper on item 8 (a) – version </w:t>
        </w:r>
        <w:r>
          <w:rPr>
            <w:szCs w:val="20"/>
          </w:rPr>
          <w:t>3</w:t>
        </w:r>
        <w:r>
          <w:rPr>
            <w:szCs w:val="20"/>
          </w:rPr>
          <w:t xml:space="preserve"> </w:t>
        </w:r>
        <w:r w:rsidRPr="0016581C">
          <w:rPr>
            <w:szCs w:val="20"/>
          </w:rPr>
          <w:t>–</w:t>
        </w:r>
        <w:r>
          <w:rPr>
            <w:szCs w:val="20"/>
          </w:rPr>
          <w:t xml:space="preserve"> 2</w:t>
        </w:r>
        <w:r>
          <w:rPr>
            <w:szCs w:val="20"/>
          </w:rPr>
          <w:t>2</w:t>
        </w:r>
        <w:r>
          <w:rPr>
            <w:szCs w:val="20"/>
          </w:rPr>
          <w:t xml:space="preserve">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72DCD792" w:rsidR="009505C9" w:rsidRPr="003F1A75" w:rsidRDefault="00361133" w:rsidP="007C4951">
        <w:pPr>
          <w:pStyle w:val="Header"/>
          <w:spacing w:after="240"/>
          <w:jc w:val="right"/>
        </w:pPr>
        <w:r>
          <w:t>Non-paper on item 8 (a) – version 3 – 22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5C1"/>
    <w:multiLevelType w:val="hybridMultilevel"/>
    <w:tmpl w:val="8EDE491E"/>
    <w:lvl w:ilvl="0" w:tplc="93BE7FD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756C76"/>
    <w:multiLevelType w:val="hybridMultilevel"/>
    <w:tmpl w:val="191A7A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1A609C"/>
    <w:multiLevelType w:val="hybridMultilevel"/>
    <w:tmpl w:val="30547D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B8DEA528"/>
    <w:lvl w:ilvl="0">
      <w:start w:val="15"/>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num>
  <w:num w:numId="8" w16cid:durableId="1567759988">
    <w:abstractNumId w:val="1"/>
  </w:num>
  <w:num w:numId="9" w16cid:durableId="637687077">
    <w:abstractNumId w:val="2"/>
  </w:num>
  <w:num w:numId="10" w16cid:durableId="1089499878">
    <w:abstractNumId w:val="6"/>
  </w:num>
  <w:num w:numId="11" w16cid:durableId="1353654543">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426792">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2569958">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8034635">
    <w:abstractNumId w:val="6"/>
  </w:num>
  <w:num w:numId="15" w16cid:durableId="1444035886">
    <w:abstractNumId w:val="6"/>
  </w:num>
  <w:num w:numId="16" w16cid:durableId="1943030710">
    <w:abstractNumId w:val="6"/>
  </w:num>
  <w:num w:numId="17" w16cid:durableId="125882820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2608"/>
    <w:rsid w:val="00010A83"/>
    <w:rsid w:val="00011AB0"/>
    <w:rsid w:val="00017745"/>
    <w:rsid w:val="00035C2F"/>
    <w:rsid w:val="0004435E"/>
    <w:rsid w:val="0005091C"/>
    <w:rsid w:val="0005381C"/>
    <w:rsid w:val="000564E6"/>
    <w:rsid w:val="00061002"/>
    <w:rsid w:val="0007171B"/>
    <w:rsid w:val="00097B26"/>
    <w:rsid w:val="000A61F2"/>
    <w:rsid w:val="000B0B31"/>
    <w:rsid w:val="000B3A7A"/>
    <w:rsid w:val="000B5861"/>
    <w:rsid w:val="000D0F68"/>
    <w:rsid w:val="000D798F"/>
    <w:rsid w:val="000E2209"/>
    <w:rsid w:val="000E2DB1"/>
    <w:rsid w:val="000E673A"/>
    <w:rsid w:val="000E6FB2"/>
    <w:rsid w:val="000F607C"/>
    <w:rsid w:val="000F6945"/>
    <w:rsid w:val="000F74F5"/>
    <w:rsid w:val="000F78FC"/>
    <w:rsid w:val="001031DF"/>
    <w:rsid w:val="00105372"/>
    <w:rsid w:val="001054A6"/>
    <w:rsid w:val="00106C85"/>
    <w:rsid w:val="001078A1"/>
    <w:rsid w:val="00115392"/>
    <w:rsid w:val="001312AD"/>
    <w:rsid w:val="00131E7A"/>
    <w:rsid w:val="00134846"/>
    <w:rsid w:val="00137278"/>
    <w:rsid w:val="00141817"/>
    <w:rsid w:val="0015243C"/>
    <w:rsid w:val="00163CF2"/>
    <w:rsid w:val="00172AF6"/>
    <w:rsid w:val="00176CEE"/>
    <w:rsid w:val="00180BD9"/>
    <w:rsid w:val="00183A99"/>
    <w:rsid w:val="00186069"/>
    <w:rsid w:val="00186DD8"/>
    <w:rsid w:val="001943CA"/>
    <w:rsid w:val="001A35EC"/>
    <w:rsid w:val="001B13FE"/>
    <w:rsid w:val="001E4DC8"/>
    <w:rsid w:val="001E6167"/>
    <w:rsid w:val="001F12AF"/>
    <w:rsid w:val="0020795F"/>
    <w:rsid w:val="00226654"/>
    <w:rsid w:val="00227D0F"/>
    <w:rsid w:val="00235EB9"/>
    <w:rsid w:val="00240BED"/>
    <w:rsid w:val="00240EE6"/>
    <w:rsid w:val="0024441C"/>
    <w:rsid w:val="00252231"/>
    <w:rsid w:val="00254EB5"/>
    <w:rsid w:val="002605ED"/>
    <w:rsid w:val="00267C2A"/>
    <w:rsid w:val="002722C1"/>
    <w:rsid w:val="00275892"/>
    <w:rsid w:val="00295B9A"/>
    <w:rsid w:val="002969E4"/>
    <w:rsid w:val="00297B39"/>
    <w:rsid w:val="002B2768"/>
    <w:rsid w:val="002B725F"/>
    <w:rsid w:val="002C1A27"/>
    <w:rsid w:val="002D7F8F"/>
    <w:rsid w:val="002E2819"/>
    <w:rsid w:val="002E79A4"/>
    <w:rsid w:val="002F0D8C"/>
    <w:rsid w:val="002F1C6E"/>
    <w:rsid w:val="002F3A33"/>
    <w:rsid w:val="002F6E18"/>
    <w:rsid w:val="003008FE"/>
    <w:rsid w:val="00301346"/>
    <w:rsid w:val="0030169D"/>
    <w:rsid w:val="003060EB"/>
    <w:rsid w:val="003153EB"/>
    <w:rsid w:val="0032136E"/>
    <w:rsid w:val="00321985"/>
    <w:rsid w:val="003258AB"/>
    <w:rsid w:val="0034498A"/>
    <w:rsid w:val="00351205"/>
    <w:rsid w:val="00361133"/>
    <w:rsid w:val="00372F74"/>
    <w:rsid w:val="00383301"/>
    <w:rsid w:val="003A4F50"/>
    <w:rsid w:val="003A727C"/>
    <w:rsid w:val="003B22CA"/>
    <w:rsid w:val="003B7885"/>
    <w:rsid w:val="003B7AAD"/>
    <w:rsid w:val="003D3322"/>
    <w:rsid w:val="003E2A08"/>
    <w:rsid w:val="003E7986"/>
    <w:rsid w:val="003F09EF"/>
    <w:rsid w:val="003F1A75"/>
    <w:rsid w:val="003F7224"/>
    <w:rsid w:val="003F76A8"/>
    <w:rsid w:val="003F7826"/>
    <w:rsid w:val="00400FE6"/>
    <w:rsid w:val="004060C5"/>
    <w:rsid w:val="004068BC"/>
    <w:rsid w:val="004123AF"/>
    <w:rsid w:val="00412D8A"/>
    <w:rsid w:val="00413C09"/>
    <w:rsid w:val="00416817"/>
    <w:rsid w:val="00425CE9"/>
    <w:rsid w:val="00427D21"/>
    <w:rsid w:val="00433151"/>
    <w:rsid w:val="00443ECF"/>
    <w:rsid w:val="00447F4A"/>
    <w:rsid w:val="00456F67"/>
    <w:rsid w:val="004644C2"/>
    <w:rsid w:val="00465687"/>
    <w:rsid w:val="00466434"/>
    <w:rsid w:val="00467F9C"/>
    <w:rsid w:val="00476D78"/>
    <w:rsid w:val="004901F0"/>
    <w:rsid w:val="0049546B"/>
    <w:rsid w:val="004B0024"/>
    <w:rsid w:val="004B5AED"/>
    <w:rsid w:val="004B7FBD"/>
    <w:rsid w:val="004C238F"/>
    <w:rsid w:val="004C396D"/>
    <w:rsid w:val="004C4C36"/>
    <w:rsid w:val="004E10F3"/>
    <w:rsid w:val="004E3173"/>
    <w:rsid w:val="00503E85"/>
    <w:rsid w:val="0051006C"/>
    <w:rsid w:val="00513E6E"/>
    <w:rsid w:val="00517C93"/>
    <w:rsid w:val="0052276A"/>
    <w:rsid w:val="00534681"/>
    <w:rsid w:val="005361F5"/>
    <w:rsid w:val="00536C21"/>
    <w:rsid w:val="00542CC4"/>
    <w:rsid w:val="005443F8"/>
    <w:rsid w:val="00552B67"/>
    <w:rsid w:val="0056068E"/>
    <w:rsid w:val="00563442"/>
    <w:rsid w:val="0056348E"/>
    <w:rsid w:val="00565B42"/>
    <w:rsid w:val="00585FFF"/>
    <w:rsid w:val="0058783B"/>
    <w:rsid w:val="005B26BB"/>
    <w:rsid w:val="005B3533"/>
    <w:rsid w:val="005B35E2"/>
    <w:rsid w:val="005B5EA9"/>
    <w:rsid w:val="005C1025"/>
    <w:rsid w:val="005C4CE6"/>
    <w:rsid w:val="005C707D"/>
    <w:rsid w:val="005D4271"/>
    <w:rsid w:val="005D59B6"/>
    <w:rsid w:val="005D5ABA"/>
    <w:rsid w:val="005D76AD"/>
    <w:rsid w:val="005E19E2"/>
    <w:rsid w:val="005E3AFC"/>
    <w:rsid w:val="005F6D11"/>
    <w:rsid w:val="00606B73"/>
    <w:rsid w:val="006122BA"/>
    <w:rsid w:val="00613FD6"/>
    <w:rsid w:val="0061695B"/>
    <w:rsid w:val="0061746A"/>
    <w:rsid w:val="00631CAF"/>
    <w:rsid w:val="006478BF"/>
    <w:rsid w:val="00663832"/>
    <w:rsid w:val="00676751"/>
    <w:rsid w:val="00681A90"/>
    <w:rsid w:val="006948ED"/>
    <w:rsid w:val="006952B3"/>
    <w:rsid w:val="00696319"/>
    <w:rsid w:val="00696663"/>
    <w:rsid w:val="006A195F"/>
    <w:rsid w:val="006A73C1"/>
    <w:rsid w:val="006B060D"/>
    <w:rsid w:val="006B2290"/>
    <w:rsid w:val="006B499D"/>
    <w:rsid w:val="006D08D1"/>
    <w:rsid w:val="006E03BE"/>
    <w:rsid w:val="006E411C"/>
    <w:rsid w:val="006E5E52"/>
    <w:rsid w:val="006E7BE2"/>
    <w:rsid w:val="006F29A5"/>
    <w:rsid w:val="006F482D"/>
    <w:rsid w:val="007167AC"/>
    <w:rsid w:val="00717D88"/>
    <w:rsid w:val="00721345"/>
    <w:rsid w:val="007215FA"/>
    <w:rsid w:val="007258C7"/>
    <w:rsid w:val="00726A43"/>
    <w:rsid w:val="00732DE7"/>
    <w:rsid w:val="00734838"/>
    <w:rsid w:val="00761A81"/>
    <w:rsid w:val="00762021"/>
    <w:rsid w:val="0076289D"/>
    <w:rsid w:val="00773C35"/>
    <w:rsid w:val="00783FF1"/>
    <w:rsid w:val="00786056"/>
    <w:rsid w:val="007942D3"/>
    <w:rsid w:val="007A1DFA"/>
    <w:rsid w:val="007A546B"/>
    <w:rsid w:val="007B1C09"/>
    <w:rsid w:val="007B2099"/>
    <w:rsid w:val="007B34D6"/>
    <w:rsid w:val="007B6C09"/>
    <w:rsid w:val="007B7741"/>
    <w:rsid w:val="007C4951"/>
    <w:rsid w:val="007D65D8"/>
    <w:rsid w:val="007E09DA"/>
    <w:rsid w:val="007E0F8A"/>
    <w:rsid w:val="007E4495"/>
    <w:rsid w:val="007F718D"/>
    <w:rsid w:val="00800BBE"/>
    <w:rsid w:val="00801FAD"/>
    <w:rsid w:val="00806250"/>
    <w:rsid w:val="00815646"/>
    <w:rsid w:val="008178B6"/>
    <w:rsid w:val="00832F23"/>
    <w:rsid w:val="00846EC7"/>
    <w:rsid w:val="00857113"/>
    <w:rsid w:val="008641D7"/>
    <w:rsid w:val="00865B74"/>
    <w:rsid w:val="00866063"/>
    <w:rsid w:val="00867DB4"/>
    <w:rsid w:val="008705AD"/>
    <w:rsid w:val="00871AE3"/>
    <w:rsid w:val="00875FB1"/>
    <w:rsid w:val="00885E8F"/>
    <w:rsid w:val="00887095"/>
    <w:rsid w:val="0089034B"/>
    <w:rsid w:val="0089054B"/>
    <w:rsid w:val="008961ED"/>
    <w:rsid w:val="008974A2"/>
    <w:rsid w:val="008974F0"/>
    <w:rsid w:val="008A1499"/>
    <w:rsid w:val="008B012A"/>
    <w:rsid w:val="008B5291"/>
    <w:rsid w:val="008C23C7"/>
    <w:rsid w:val="008D3FCD"/>
    <w:rsid w:val="008F1538"/>
    <w:rsid w:val="00906E17"/>
    <w:rsid w:val="0091071D"/>
    <w:rsid w:val="00916751"/>
    <w:rsid w:val="00917355"/>
    <w:rsid w:val="00930BA1"/>
    <w:rsid w:val="0093169E"/>
    <w:rsid w:val="00934144"/>
    <w:rsid w:val="0093570F"/>
    <w:rsid w:val="00937551"/>
    <w:rsid w:val="009424D5"/>
    <w:rsid w:val="009505C9"/>
    <w:rsid w:val="00950752"/>
    <w:rsid w:val="009523AA"/>
    <w:rsid w:val="009523CE"/>
    <w:rsid w:val="00952B39"/>
    <w:rsid w:val="009547EF"/>
    <w:rsid w:val="0096575A"/>
    <w:rsid w:val="00966424"/>
    <w:rsid w:val="009766C4"/>
    <w:rsid w:val="00991967"/>
    <w:rsid w:val="00994AFB"/>
    <w:rsid w:val="0099593F"/>
    <w:rsid w:val="009A51D2"/>
    <w:rsid w:val="009C0C6F"/>
    <w:rsid w:val="009C2DE6"/>
    <w:rsid w:val="009C30B9"/>
    <w:rsid w:val="009C6411"/>
    <w:rsid w:val="009C69FB"/>
    <w:rsid w:val="009D277F"/>
    <w:rsid w:val="009E2E9E"/>
    <w:rsid w:val="009E59C3"/>
    <w:rsid w:val="009F57DF"/>
    <w:rsid w:val="00A01FB5"/>
    <w:rsid w:val="00A0246D"/>
    <w:rsid w:val="00A111D1"/>
    <w:rsid w:val="00A24DAB"/>
    <w:rsid w:val="00A44FF6"/>
    <w:rsid w:val="00A54513"/>
    <w:rsid w:val="00A6051B"/>
    <w:rsid w:val="00A66CFF"/>
    <w:rsid w:val="00A671D5"/>
    <w:rsid w:val="00A720A8"/>
    <w:rsid w:val="00A779B4"/>
    <w:rsid w:val="00A93119"/>
    <w:rsid w:val="00A967C9"/>
    <w:rsid w:val="00AA18FB"/>
    <w:rsid w:val="00AA6F6A"/>
    <w:rsid w:val="00AA6F92"/>
    <w:rsid w:val="00AA727F"/>
    <w:rsid w:val="00AB6934"/>
    <w:rsid w:val="00AC0A29"/>
    <w:rsid w:val="00AD1C0E"/>
    <w:rsid w:val="00AD4838"/>
    <w:rsid w:val="00AE7952"/>
    <w:rsid w:val="00AF42DE"/>
    <w:rsid w:val="00B070CE"/>
    <w:rsid w:val="00B127C5"/>
    <w:rsid w:val="00B1486B"/>
    <w:rsid w:val="00B32B45"/>
    <w:rsid w:val="00B3369F"/>
    <w:rsid w:val="00B41EAE"/>
    <w:rsid w:val="00B50FAE"/>
    <w:rsid w:val="00B51FC6"/>
    <w:rsid w:val="00B53115"/>
    <w:rsid w:val="00B542CF"/>
    <w:rsid w:val="00B64416"/>
    <w:rsid w:val="00B94E6C"/>
    <w:rsid w:val="00BB1B7C"/>
    <w:rsid w:val="00BB4606"/>
    <w:rsid w:val="00BC141E"/>
    <w:rsid w:val="00BE1838"/>
    <w:rsid w:val="00C0008A"/>
    <w:rsid w:val="00C23D2F"/>
    <w:rsid w:val="00C26321"/>
    <w:rsid w:val="00C3423A"/>
    <w:rsid w:val="00C34D5D"/>
    <w:rsid w:val="00C3792C"/>
    <w:rsid w:val="00C443BD"/>
    <w:rsid w:val="00C451C5"/>
    <w:rsid w:val="00C462F4"/>
    <w:rsid w:val="00C53548"/>
    <w:rsid w:val="00C61CED"/>
    <w:rsid w:val="00C62C9A"/>
    <w:rsid w:val="00C80913"/>
    <w:rsid w:val="00C9161D"/>
    <w:rsid w:val="00C93682"/>
    <w:rsid w:val="00C958FE"/>
    <w:rsid w:val="00CA0C1D"/>
    <w:rsid w:val="00CA65ED"/>
    <w:rsid w:val="00CB048A"/>
    <w:rsid w:val="00CB29D5"/>
    <w:rsid w:val="00CB5872"/>
    <w:rsid w:val="00CC4DC5"/>
    <w:rsid w:val="00CE2B54"/>
    <w:rsid w:val="00CF1848"/>
    <w:rsid w:val="00CF7FEB"/>
    <w:rsid w:val="00D015A5"/>
    <w:rsid w:val="00D12044"/>
    <w:rsid w:val="00D13AD5"/>
    <w:rsid w:val="00D170D9"/>
    <w:rsid w:val="00D33EFC"/>
    <w:rsid w:val="00D40DBC"/>
    <w:rsid w:val="00D45C80"/>
    <w:rsid w:val="00D45CE1"/>
    <w:rsid w:val="00D50FE4"/>
    <w:rsid w:val="00D61C85"/>
    <w:rsid w:val="00D75CA6"/>
    <w:rsid w:val="00D76A18"/>
    <w:rsid w:val="00D80849"/>
    <w:rsid w:val="00D82E8F"/>
    <w:rsid w:val="00DA2ACE"/>
    <w:rsid w:val="00DB553F"/>
    <w:rsid w:val="00DB5E0F"/>
    <w:rsid w:val="00DC27E3"/>
    <w:rsid w:val="00DC3F82"/>
    <w:rsid w:val="00DC404E"/>
    <w:rsid w:val="00DC79A1"/>
    <w:rsid w:val="00DD118C"/>
    <w:rsid w:val="00DE765C"/>
    <w:rsid w:val="00DF13BF"/>
    <w:rsid w:val="00DF3EF0"/>
    <w:rsid w:val="00E1284A"/>
    <w:rsid w:val="00E42A82"/>
    <w:rsid w:val="00E51951"/>
    <w:rsid w:val="00E66235"/>
    <w:rsid w:val="00E75038"/>
    <w:rsid w:val="00E83C24"/>
    <w:rsid w:val="00E867D3"/>
    <w:rsid w:val="00E9318D"/>
    <w:rsid w:val="00E93245"/>
    <w:rsid w:val="00E93F3E"/>
    <w:rsid w:val="00EA7B4B"/>
    <w:rsid w:val="00EB260C"/>
    <w:rsid w:val="00EB3D1E"/>
    <w:rsid w:val="00EB4406"/>
    <w:rsid w:val="00ED2113"/>
    <w:rsid w:val="00EF08BE"/>
    <w:rsid w:val="00F01AEF"/>
    <w:rsid w:val="00F063C2"/>
    <w:rsid w:val="00F1217A"/>
    <w:rsid w:val="00F26B55"/>
    <w:rsid w:val="00F3175D"/>
    <w:rsid w:val="00F32F1E"/>
    <w:rsid w:val="00F368BA"/>
    <w:rsid w:val="00F377FB"/>
    <w:rsid w:val="00F40464"/>
    <w:rsid w:val="00F40F34"/>
    <w:rsid w:val="00F45002"/>
    <w:rsid w:val="00F461AA"/>
    <w:rsid w:val="00F53193"/>
    <w:rsid w:val="00F5357E"/>
    <w:rsid w:val="00F57C81"/>
    <w:rsid w:val="00F64143"/>
    <w:rsid w:val="00F64C5C"/>
    <w:rsid w:val="00F6586C"/>
    <w:rsid w:val="00F7665F"/>
    <w:rsid w:val="00F86A1F"/>
    <w:rsid w:val="00F9038B"/>
    <w:rsid w:val="00F94774"/>
    <w:rsid w:val="00F95E10"/>
    <w:rsid w:val="00FA084F"/>
    <w:rsid w:val="00FA5E03"/>
    <w:rsid w:val="00FA663B"/>
    <w:rsid w:val="00FC53DB"/>
    <w:rsid w:val="00FD4352"/>
    <w:rsid w:val="00FD4B9A"/>
    <w:rsid w:val="00FE6574"/>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C47327C-307A-4EA7-9921-0C90A637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ocuments/CBD/SBI/7/3/ADD4" TargetMode="External"/><Relationship Id="rId26" Type="http://schemas.openxmlformats.org/officeDocument/2006/relationships/hyperlink" Target="https://www.cbd.int/doc/decisions/cop-08/cop-08-dec-18-en.pdf" TargetMode="External"/><Relationship Id="rId39" Type="http://schemas.openxmlformats.org/officeDocument/2006/relationships/footer" Target="footer1.xml"/><Relationship Id="rId21" Type="http://schemas.openxmlformats.org/officeDocument/2006/relationships/hyperlink" Target="https://www.cbd.int/documents/CBD/COP/16/INF/3/REV1"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I/7/3/ADD4" TargetMode="External"/><Relationship Id="rId29" Type="http://schemas.openxmlformats.org/officeDocument/2006/relationships/hyperlink" Target="https://www.cbd.int/doc/decisions/cop-08/cop-08-dec-18-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oc/decisions/cop-08/cop-08-dec-18-en.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08" TargetMode="External"/><Relationship Id="rId28" Type="http://schemas.openxmlformats.org/officeDocument/2006/relationships/hyperlink" Target="https://www.cbd.int/doc/decisions/cop-08/cop-08-dec-18-en.pdf" TargetMode="External"/><Relationship Id="rId36" Type="http://schemas.openxmlformats.org/officeDocument/2006/relationships/hyperlink" Target="https://www.cbd.int/decisions/cop?m=cop-14"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08" TargetMode="External"/><Relationship Id="rId35" Type="http://schemas.openxmlformats.org/officeDocument/2006/relationships/hyperlink" Target="https://www.cbd.int/decisions/cop?m=cop-12"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08/cop-08-dec-18-en.pdf" TargetMode="External"/><Relationship Id="rId33" Type="http://schemas.openxmlformats.org/officeDocument/2006/relationships/hyperlink" Target="https://www.cbd.int/doc/decisions/cop-08/cop-08-dec-18-en.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6" TargetMode="External"/><Relationship Id="rId3" Type="http://schemas.openxmlformats.org/officeDocument/2006/relationships/hyperlink" Target="https://www.cbd.int/documents/CBD/SBI/7/4" TargetMode="External"/><Relationship Id="rId7" Type="http://schemas.openxmlformats.org/officeDocument/2006/relationships/hyperlink" Target="https://www.cbd.int/recommendations/sbi/?m=sbi-0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7/2" TargetMode="External"/><Relationship Id="rId11" Type="http://schemas.openxmlformats.org/officeDocument/2006/relationships/hyperlink" Target="https://www.cbd.int/decisions/cop?m=cop-12" TargetMode="External"/><Relationship Id="rId5" Type="http://schemas.openxmlformats.org/officeDocument/2006/relationships/hyperlink" Target="https://www.un.org/ohrlls/content/list-sids" TargetMode="External"/><Relationship Id="rId10" Type="http://schemas.openxmlformats.org/officeDocument/2006/relationships/hyperlink" Target="https://www.cbd.int/documents/CBD/COP/17/2" TargetMode="External"/><Relationship Id="rId4" Type="http://schemas.openxmlformats.org/officeDocument/2006/relationships/hyperlink" Target="https://www.cbd.int/documents/CBD/SBI/7/3/ADD1" TargetMode="External"/><Relationship Id="rId9" Type="http://schemas.openxmlformats.org/officeDocument/2006/relationships/hyperlink" Target="https://www.cbd.int/documents/CBD/COP/1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pitch w:val="fixed"/>
    <w:sig w:usb0="00000001" w:usb1="09060000" w:usb2="00000010" w:usb3="00000000" w:csb0="0008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8E1"/>
    <w:rsid w:val="000B5861"/>
    <w:rsid w:val="00136B46"/>
    <w:rsid w:val="00254EB5"/>
    <w:rsid w:val="00256C1C"/>
    <w:rsid w:val="00373EE7"/>
    <w:rsid w:val="00385261"/>
    <w:rsid w:val="003C4824"/>
    <w:rsid w:val="003D5481"/>
    <w:rsid w:val="004160AA"/>
    <w:rsid w:val="00416817"/>
    <w:rsid w:val="004901F0"/>
    <w:rsid w:val="005D0039"/>
    <w:rsid w:val="006A5748"/>
    <w:rsid w:val="00761A81"/>
    <w:rsid w:val="0076289D"/>
    <w:rsid w:val="00875FB1"/>
    <w:rsid w:val="008961ED"/>
    <w:rsid w:val="009424D5"/>
    <w:rsid w:val="00951789"/>
    <w:rsid w:val="00970031"/>
    <w:rsid w:val="009C0C6F"/>
    <w:rsid w:val="00A93119"/>
    <w:rsid w:val="00B50FAE"/>
    <w:rsid w:val="00C82DCB"/>
    <w:rsid w:val="00E867D3"/>
    <w:rsid w:val="00EB3D1E"/>
    <w:rsid w:val="00EB6FC6"/>
    <w:rsid w:val="00F346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11</Pages>
  <Words>5023</Words>
  <Characters>28637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33593</CharactersWithSpaces>
  <SharedDoc>false</SharedDoc>
  <HLinks>
    <vt:vector size="216" baseType="variant">
      <vt:variant>
        <vt:i4>7995502</vt:i4>
      </vt:variant>
      <vt:variant>
        <vt:i4>72</vt:i4>
      </vt:variant>
      <vt:variant>
        <vt:i4>0</vt:i4>
      </vt:variant>
      <vt:variant>
        <vt:i4>5</vt:i4>
      </vt:variant>
      <vt:variant>
        <vt:lpwstr>https://www.cbd.int/decisions/cop?m=cop-14</vt:lpwstr>
      </vt:variant>
      <vt:variant>
        <vt:lpwstr/>
      </vt:variant>
      <vt:variant>
        <vt:i4>8126574</vt:i4>
      </vt:variant>
      <vt:variant>
        <vt:i4>69</vt:i4>
      </vt:variant>
      <vt:variant>
        <vt:i4>0</vt:i4>
      </vt:variant>
      <vt:variant>
        <vt:i4>5</vt:i4>
      </vt:variant>
      <vt:variant>
        <vt:lpwstr>https://www.cbd.int/decisions/cop?m=cop-12</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655430</vt:i4>
      </vt:variant>
      <vt:variant>
        <vt:i4>63</vt:i4>
      </vt:variant>
      <vt:variant>
        <vt:i4>0</vt:i4>
      </vt:variant>
      <vt:variant>
        <vt:i4>5</vt:i4>
      </vt:variant>
      <vt:variant>
        <vt:lpwstr>https://www.cbd.int/doc/decisions/cop-08/cop-08-dec-18-en.pdf</vt:lpwstr>
      </vt:variant>
      <vt:variant>
        <vt:lpwstr/>
      </vt:variant>
      <vt:variant>
        <vt:i4>655430</vt:i4>
      </vt:variant>
      <vt:variant>
        <vt:i4>60</vt:i4>
      </vt:variant>
      <vt:variant>
        <vt:i4>0</vt:i4>
      </vt:variant>
      <vt:variant>
        <vt:i4>5</vt:i4>
      </vt:variant>
      <vt:variant>
        <vt:lpwstr>https://www.cbd.int/doc/decisions/cop-08/cop-08-dec-18-en.pdf</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7733359</vt:i4>
      </vt:variant>
      <vt:variant>
        <vt:i4>54</vt:i4>
      </vt:variant>
      <vt:variant>
        <vt:i4>0</vt:i4>
      </vt:variant>
      <vt:variant>
        <vt:i4>5</vt:i4>
      </vt:variant>
      <vt:variant>
        <vt:lpwstr>https://www.cbd.int/decisions/cop?m=cop-08</vt:lpwstr>
      </vt:variant>
      <vt:variant>
        <vt:lpwstr/>
      </vt:variant>
      <vt:variant>
        <vt:i4>655430</vt:i4>
      </vt:variant>
      <vt:variant>
        <vt:i4>51</vt:i4>
      </vt:variant>
      <vt:variant>
        <vt:i4>0</vt:i4>
      </vt:variant>
      <vt:variant>
        <vt:i4>5</vt:i4>
      </vt:variant>
      <vt:variant>
        <vt:lpwstr>https://www.cbd.int/doc/decisions/cop-08/cop-08-dec-18-en.pdf</vt:lpwstr>
      </vt:variant>
      <vt:variant>
        <vt:lpwstr/>
      </vt:variant>
      <vt:variant>
        <vt:i4>655430</vt:i4>
      </vt:variant>
      <vt:variant>
        <vt:i4>48</vt:i4>
      </vt:variant>
      <vt:variant>
        <vt:i4>0</vt:i4>
      </vt:variant>
      <vt:variant>
        <vt:i4>5</vt:i4>
      </vt:variant>
      <vt:variant>
        <vt:lpwstr>https://www.cbd.int/doc/decisions/cop-08/cop-08-dec-18-en.pdf</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655430</vt:i4>
      </vt:variant>
      <vt:variant>
        <vt:i4>42</vt:i4>
      </vt:variant>
      <vt:variant>
        <vt:i4>0</vt:i4>
      </vt:variant>
      <vt:variant>
        <vt:i4>5</vt:i4>
      </vt:variant>
      <vt:variant>
        <vt:lpwstr>https://www.cbd.int/doc/decisions/cop-08/cop-08-dec-18-en.pdf</vt:lpwstr>
      </vt:variant>
      <vt:variant>
        <vt:lpwstr/>
      </vt:variant>
      <vt:variant>
        <vt:i4>655430</vt:i4>
      </vt:variant>
      <vt:variant>
        <vt:i4>39</vt:i4>
      </vt:variant>
      <vt:variant>
        <vt:i4>0</vt:i4>
      </vt:variant>
      <vt:variant>
        <vt:i4>5</vt:i4>
      </vt:variant>
      <vt:variant>
        <vt:lpwstr>https://www.cbd.int/doc/decisions/cop-08/cop-08-dec-18-en.pdf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7733359</vt:i4>
      </vt:variant>
      <vt:variant>
        <vt:i4>33</vt:i4>
      </vt:variant>
      <vt:variant>
        <vt:i4>0</vt:i4>
      </vt:variant>
      <vt:variant>
        <vt:i4>5</vt:i4>
      </vt:variant>
      <vt:variant>
        <vt:lpwstr>https://www.cbd.int/decisions/cop?m=cop-08</vt:lpwstr>
      </vt:variant>
      <vt:variant>
        <vt:lpwstr/>
      </vt:variant>
      <vt:variant>
        <vt:i4>7864430</vt:i4>
      </vt:variant>
      <vt:variant>
        <vt:i4>30</vt:i4>
      </vt:variant>
      <vt:variant>
        <vt:i4>0</vt:i4>
      </vt:variant>
      <vt:variant>
        <vt:i4>5</vt:i4>
      </vt:variant>
      <vt:variant>
        <vt:lpwstr>https://www.cbd.int/decisions/cop?m=cop-16</vt:lpwstr>
      </vt:variant>
      <vt:variant>
        <vt:lpwstr/>
      </vt:variant>
      <vt:variant>
        <vt:i4>6422572</vt:i4>
      </vt:variant>
      <vt:variant>
        <vt:i4>27</vt:i4>
      </vt:variant>
      <vt:variant>
        <vt:i4>0</vt:i4>
      </vt:variant>
      <vt:variant>
        <vt:i4>5</vt:i4>
      </vt:variant>
      <vt:variant>
        <vt:lpwstr>https://www.cbd.int/documents/CBD/COP/16/INF/3/REV1</vt:lpwstr>
      </vt:variant>
      <vt:variant>
        <vt:lpwstr/>
      </vt:variant>
      <vt:variant>
        <vt:i4>3211313</vt:i4>
      </vt:variant>
      <vt:variant>
        <vt:i4>24</vt:i4>
      </vt:variant>
      <vt:variant>
        <vt:i4>0</vt:i4>
      </vt:variant>
      <vt:variant>
        <vt:i4>5</vt:i4>
      </vt:variant>
      <vt:variant>
        <vt:lpwstr>https://www.cbd.int/documents/CBD/SBI/7/3/ADD4</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3211313</vt:i4>
      </vt:variant>
      <vt:variant>
        <vt:i4>18</vt:i4>
      </vt:variant>
      <vt:variant>
        <vt:i4>0</vt:i4>
      </vt:variant>
      <vt:variant>
        <vt:i4>5</vt:i4>
      </vt:variant>
      <vt:variant>
        <vt:lpwstr>https://www.cbd.int/documents/CBD/SBI/7/3/ADD4</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8126574</vt:i4>
      </vt:variant>
      <vt:variant>
        <vt:i4>30</vt:i4>
      </vt:variant>
      <vt:variant>
        <vt:i4>0</vt:i4>
      </vt:variant>
      <vt:variant>
        <vt:i4>5</vt:i4>
      </vt:variant>
      <vt:variant>
        <vt:lpwstr>https://www.cbd.int/decisions/cop?m=cop-12</vt:lpwstr>
      </vt:variant>
      <vt:variant>
        <vt:lpwstr/>
      </vt:variant>
      <vt:variant>
        <vt:i4>6881319</vt:i4>
      </vt:variant>
      <vt:variant>
        <vt:i4>27</vt:i4>
      </vt:variant>
      <vt:variant>
        <vt:i4>0</vt:i4>
      </vt:variant>
      <vt:variant>
        <vt:i4>5</vt:i4>
      </vt:variant>
      <vt:variant>
        <vt:lpwstr>https://www.cbd.int/documents/CBD/COP/17/2</vt:lpwstr>
      </vt:variant>
      <vt:variant>
        <vt:lpwstr/>
      </vt:variant>
      <vt:variant>
        <vt:i4>7208999</vt:i4>
      </vt:variant>
      <vt:variant>
        <vt:i4>24</vt:i4>
      </vt:variant>
      <vt:variant>
        <vt:i4>0</vt:i4>
      </vt:variant>
      <vt:variant>
        <vt:i4>5</vt:i4>
      </vt:variant>
      <vt:variant>
        <vt:lpwstr>https://www.cbd.int/documents/CBD/COP/17/5</vt:lpwstr>
      </vt:variant>
      <vt:variant>
        <vt:lpwstr/>
      </vt:variant>
      <vt:variant>
        <vt:i4>983064</vt:i4>
      </vt:variant>
      <vt:variant>
        <vt:i4>21</vt:i4>
      </vt:variant>
      <vt:variant>
        <vt:i4>0</vt:i4>
      </vt:variant>
      <vt:variant>
        <vt:i4>5</vt:i4>
      </vt:variant>
      <vt:variant>
        <vt:lpwstr>https://www.cbd.int/recommendations/sbi/?m=sbi-06</vt:lpwstr>
      </vt:variant>
      <vt:variant>
        <vt:lpwstr/>
      </vt:variant>
      <vt:variant>
        <vt:i4>983064</vt:i4>
      </vt:variant>
      <vt:variant>
        <vt:i4>18</vt:i4>
      </vt:variant>
      <vt:variant>
        <vt:i4>0</vt:i4>
      </vt:variant>
      <vt:variant>
        <vt:i4>5</vt:i4>
      </vt:variant>
      <vt:variant>
        <vt:lpwstr>https://www.cbd.int/recommendations/sbi/?m=sbi-06</vt:lpwstr>
      </vt:variant>
      <vt:variant>
        <vt:lpwstr/>
      </vt:variant>
      <vt:variant>
        <vt:i4>6881319</vt:i4>
      </vt:variant>
      <vt:variant>
        <vt:i4>15</vt:i4>
      </vt:variant>
      <vt:variant>
        <vt:i4>0</vt:i4>
      </vt:variant>
      <vt:variant>
        <vt:i4>5</vt:i4>
      </vt:variant>
      <vt:variant>
        <vt:lpwstr>https://www.cbd.int/documents/CBD/COP/17/2</vt:lpwstr>
      </vt:variant>
      <vt:variant>
        <vt:lpwstr/>
      </vt:variant>
      <vt:variant>
        <vt:i4>2097270</vt:i4>
      </vt:variant>
      <vt:variant>
        <vt:i4>12</vt:i4>
      </vt:variant>
      <vt:variant>
        <vt:i4>0</vt:i4>
      </vt:variant>
      <vt:variant>
        <vt:i4>5</vt:i4>
      </vt:variant>
      <vt:variant>
        <vt:lpwstr>https://www.un.org/ohrlls/content/list-sids</vt:lpwstr>
      </vt:variant>
      <vt:variant>
        <vt:lpwstr/>
      </vt:variant>
      <vt:variant>
        <vt:i4>3407921</vt:i4>
      </vt:variant>
      <vt:variant>
        <vt:i4>9</vt:i4>
      </vt:variant>
      <vt:variant>
        <vt:i4>0</vt:i4>
      </vt:variant>
      <vt:variant>
        <vt:i4>5</vt:i4>
      </vt:variant>
      <vt:variant>
        <vt:lpwstr>https://www.cbd.int/documents/CBD/SBI/7/3/ADD1</vt:lpwstr>
      </vt:variant>
      <vt:variant>
        <vt:lpwstr/>
      </vt:variant>
      <vt:variant>
        <vt:i4>5111815</vt:i4>
      </vt:variant>
      <vt:variant>
        <vt:i4>6</vt:i4>
      </vt:variant>
      <vt:variant>
        <vt:i4>0</vt:i4>
      </vt:variant>
      <vt:variant>
        <vt:i4>5</vt:i4>
      </vt:variant>
      <vt:variant>
        <vt:lpwstr>https://www.cbd.int/documents/CBD/SBI/7/4</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8 (a) – version 3 – 22 October 2026</dc:subject>
  <dc:creator>Veronique Lefebvre</dc:creator>
  <cp:keywords>Convention on Biological Diversity</cp:keywords>
  <cp:lastModifiedBy>Veronique Lefebvre</cp:lastModifiedBy>
  <cp:revision>3</cp:revision>
  <cp:lastPrinted>2026-10-22T16:12:00Z</cp:lastPrinted>
  <dcterms:created xsi:type="dcterms:W3CDTF">2026-10-22T18:11:00Z</dcterms:created>
  <dcterms:modified xsi:type="dcterms:W3CDTF">2026-10-22T18:12:00Z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