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5FD772FB" w14:textId="77777777" w:rsidTr="008A1499">
        <w:trPr>
          <w:trHeight w:val="850"/>
        </w:trPr>
        <w:tc>
          <w:tcPr>
            <w:tcW w:w="975" w:type="dxa"/>
            <w:vAlign w:val="bottom"/>
          </w:tcPr>
          <w:p w14:paraId="4FF0B03E" w14:textId="2DD75783" w:rsidR="008A1499" w:rsidRPr="00866063" w:rsidRDefault="00E46EB8" w:rsidP="008A1499">
            <w:pPr>
              <w:pStyle w:val="AASmallLogo"/>
            </w:pPr>
            <w:r>
              <w:t xml:space="preserve"> </w:t>
            </w:r>
            <w:r w:rsidR="008A1499" w:rsidRPr="00866063">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5FA60B5F" w14:textId="77777777" w:rsidR="008A1499" w:rsidRPr="00866063" w:rsidRDefault="008A1499" w:rsidP="008A1499">
            <w:pPr>
              <w:pStyle w:val="AASmallLogo"/>
            </w:pPr>
          </w:p>
        </w:tc>
        <w:tc>
          <w:tcPr>
            <w:tcW w:w="1434" w:type="dxa"/>
            <w:noWrap/>
            <w:vAlign w:val="bottom"/>
          </w:tcPr>
          <w:p w14:paraId="000F14FB" w14:textId="77777777" w:rsidR="008A1499" w:rsidRPr="00866063" w:rsidRDefault="008A1499" w:rsidP="008A1499">
            <w:pPr>
              <w:pStyle w:val="AASmallLogo"/>
            </w:pPr>
            <w:r w:rsidRPr="00866063">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DA49003" w14:textId="77777777" w:rsidR="008A1499" w:rsidRPr="00866063" w:rsidRDefault="008A1499" w:rsidP="008A1499">
            <w:pPr>
              <w:pStyle w:val="AASmallLogo"/>
            </w:pPr>
          </w:p>
        </w:tc>
        <w:tc>
          <w:tcPr>
            <w:tcW w:w="8073" w:type="dxa"/>
            <w:vAlign w:val="bottom"/>
          </w:tcPr>
          <w:p w14:paraId="0D35B117" w14:textId="1A73C319" w:rsidR="008A1499" w:rsidRPr="00866063" w:rsidRDefault="008A1499" w:rsidP="000E4EE5">
            <w:pPr>
              <w:pStyle w:val="ABSymbol"/>
            </w:pPr>
            <w:r w:rsidRPr="00786463">
              <w:rPr>
                <w:sz w:val="40"/>
              </w:rPr>
              <w:t>CBD</w:t>
            </w:r>
            <w:r w:rsidRPr="00786463">
              <w:t>/</w:t>
            </w:r>
            <w:r w:rsidR="00C4348A" w:rsidRPr="00786463">
              <w:t>SBI</w:t>
            </w:r>
            <w:r w:rsidRPr="00786463">
              <w:t>/</w:t>
            </w:r>
            <w:r w:rsidR="00F54D8A">
              <w:t>7</w:t>
            </w:r>
            <w:r w:rsidR="00C4348A">
              <w:t>/</w:t>
            </w:r>
            <w:r w:rsidR="00A33E9F">
              <w:t>INF/</w:t>
            </w:r>
            <w:r w:rsidR="00003ADA">
              <w:t>18</w:t>
            </w:r>
          </w:p>
        </w:tc>
      </w:tr>
    </w:tbl>
    <w:p w14:paraId="6762E6CA"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77777777" w:rsidR="008A1499" w:rsidRPr="00866063" w:rsidRDefault="008A1499" w:rsidP="008A1499">
            <w:pPr>
              <w:pStyle w:val="ACLargeLogo"/>
            </w:pPr>
            <w:r w:rsidRPr="00866063">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F40822B" w14:textId="77777777" w:rsidR="008A1499" w:rsidRPr="00866063" w:rsidRDefault="008A1499" w:rsidP="008A1499">
            <w:pPr>
              <w:pStyle w:val="ACLargeLogo"/>
            </w:pPr>
          </w:p>
        </w:tc>
        <w:tc>
          <w:tcPr>
            <w:tcW w:w="3112" w:type="dxa"/>
          </w:tcPr>
          <w:p w14:paraId="58CE7054" w14:textId="77777777" w:rsidR="008A1499" w:rsidRPr="00166969" w:rsidRDefault="008A1499" w:rsidP="008A1499">
            <w:pPr>
              <w:pStyle w:val="AEDistrNormal"/>
            </w:pPr>
            <w:r w:rsidRPr="00166969">
              <w:t>Distr.</w:t>
            </w:r>
            <w:r w:rsidRPr="00786463">
              <w:t>: General</w:t>
            </w:r>
            <w:r w:rsidRPr="00166969">
              <w:t xml:space="preserve"> </w:t>
            </w:r>
          </w:p>
          <w:p w14:paraId="02B83603" w14:textId="707E386A" w:rsidR="008A1499" w:rsidRPr="00866063" w:rsidRDefault="00003ADA" w:rsidP="008A1499">
            <w:pPr>
              <w:pStyle w:val="AEDistrNormal"/>
            </w:pPr>
            <w:r w:rsidRPr="005314EA">
              <w:t>8 July</w:t>
            </w:r>
            <w:r w:rsidR="00166969" w:rsidRPr="005314EA">
              <w:t xml:space="preserve"> 202</w:t>
            </w:r>
            <w:r w:rsidR="00BA498A" w:rsidRPr="005314EA">
              <w:t>6</w:t>
            </w:r>
          </w:p>
          <w:p w14:paraId="6FFCCF5A" w14:textId="77777777" w:rsidR="008A1499" w:rsidRPr="00866063" w:rsidRDefault="008A1499" w:rsidP="008A1499">
            <w:pPr>
              <w:pStyle w:val="AEDistrNormal6pt"/>
            </w:pPr>
            <w:r w:rsidRPr="00866063">
              <w:t>Original</w:t>
            </w:r>
            <w:r w:rsidRPr="00786463">
              <w:t>: English</w:t>
            </w:r>
            <w:r w:rsidRPr="00866063">
              <w:t xml:space="preserve">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Subsidiary Body on Implementation</w:t>
            </w:r>
            <w:r w:rsidR="008A1499" w:rsidRPr="00866063">
              <w:t xml:space="preserve"> </w:t>
            </w:r>
          </w:p>
          <w:p w14:paraId="479C8C39" w14:textId="18FA1536" w:rsidR="008A1499" w:rsidRPr="00866063" w:rsidRDefault="00C4348A" w:rsidP="008A1499">
            <w:pPr>
              <w:pStyle w:val="AFCorNBold"/>
            </w:pPr>
            <w:r>
              <w:t>S</w:t>
            </w:r>
            <w:r w:rsidR="00BA498A">
              <w:t>eventh</w:t>
            </w:r>
            <w:r w:rsidR="008A1499" w:rsidRPr="00866063">
              <w:t xml:space="preserve"> meeting </w:t>
            </w:r>
          </w:p>
          <w:p w14:paraId="5BBC3E4C" w14:textId="35473877" w:rsidR="008A1499" w:rsidRPr="00866063" w:rsidRDefault="00BA498A" w:rsidP="008A1499">
            <w:pPr>
              <w:pStyle w:val="AFCorNNormal"/>
            </w:pPr>
            <w:r>
              <w:t>Nairobi</w:t>
            </w:r>
            <w:r w:rsidR="008A1499" w:rsidRPr="00866063">
              <w:t xml:space="preserve">, </w:t>
            </w:r>
            <w:r>
              <w:rPr>
                <w:snapToGrid w:val="0"/>
                <w:kern w:val="22"/>
              </w:rPr>
              <w:t>4</w:t>
            </w:r>
            <w:r w:rsidR="001F45D9">
              <w:rPr>
                <w:snapToGrid w:val="0"/>
                <w:kern w:val="22"/>
              </w:rPr>
              <w:sym w:font="Symbol" w:char="F02D"/>
            </w:r>
            <w:r w:rsidR="00DE5F4F">
              <w:rPr>
                <w:snapToGrid w:val="0"/>
                <w:kern w:val="22"/>
              </w:rPr>
              <w:t>12 August</w:t>
            </w:r>
            <w:r w:rsidR="008A1499" w:rsidRPr="00866063">
              <w:rPr>
                <w:snapToGrid w:val="0"/>
                <w:kern w:val="22"/>
              </w:rPr>
              <w:t xml:space="preserve"> </w:t>
            </w:r>
            <w:r w:rsidR="00C4348A">
              <w:rPr>
                <w:snapToGrid w:val="0"/>
                <w:kern w:val="22"/>
              </w:rPr>
              <w:t>2026</w:t>
            </w:r>
          </w:p>
          <w:p w14:paraId="5FAED069" w14:textId="284BE77C" w:rsidR="008A1499" w:rsidRPr="00866063" w:rsidRDefault="008A1499" w:rsidP="008A1499">
            <w:pPr>
              <w:pStyle w:val="AFCorNNormal"/>
            </w:pPr>
            <w:r w:rsidRPr="00866063">
              <w:t xml:space="preserve">Item </w:t>
            </w:r>
            <w:r w:rsidR="00DE5F4F">
              <w:t>4</w:t>
            </w:r>
            <w:r w:rsidR="00832D13">
              <w:t xml:space="preserve"> (a)</w:t>
            </w:r>
            <w:r w:rsidRPr="00866063">
              <w:t xml:space="preserve"> of the provisional agend</w:t>
            </w:r>
            <w:r w:rsidRPr="00786463">
              <w:t>a</w:t>
            </w:r>
            <w:r w:rsidRPr="00786463">
              <w:rPr>
                <w:rStyle w:val="FootnoteReference"/>
              </w:rPr>
              <w:footnoteReference w:customMarkFollows="1" w:id="1"/>
              <w:t>*</w:t>
            </w:r>
            <w:r w:rsidRPr="00866063">
              <w:t xml:space="preserve"> </w:t>
            </w:r>
          </w:p>
          <w:p w14:paraId="507E2E13" w14:textId="084DEDBF" w:rsidR="008A1499" w:rsidRPr="00866063" w:rsidRDefault="000D7717" w:rsidP="000E4EE5">
            <w:pPr>
              <w:pStyle w:val="AFCorNBold"/>
              <w:spacing w:after="120"/>
            </w:pPr>
            <w:r w:rsidRPr="000D7717">
              <w:t xml:space="preserve">Resource mobilization and financial </w:t>
            </w:r>
            <w:r w:rsidR="0062462E">
              <w:br/>
            </w:r>
            <w:r w:rsidRPr="000D7717">
              <w:t>mechanism:</w:t>
            </w:r>
            <w:r>
              <w:t xml:space="preserve"> </w:t>
            </w:r>
            <w:r w:rsidR="001F45D9">
              <w:t>r</w:t>
            </w:r>
            <w:r w:rsidR="00D17051" w:rsidRPr="00001E72">
              <w:t xml:space="preserve">esource mobilization </w:t>
            </w:r>
          </w:p>
        </w:tc>
        <w:tc>
          <w:tcPr>
            <w:tcW w:w="4388" w:type="dxa"/>
          </w:tcPr>
          <w:p w14:paraId="13BA7841" w14:textId="77777777" w:rsidR="008A1499" w:rsidRPr="00866063" w:rsidRDefault="008A1499" w:rsidP="008A1499">
            <w:pPr>
              <w:pStyle w:val="CBDNormal"/>
              <w:jc w:val="left"/>
            </w:pPr>
          </w:p>
        </w:tc>
      </w:tr>
    </w:tbl>
    <w:p w14:paraId="4100FD6E" w14:textId="1C19E3A4" w:rsidR="003E0F18" w:rsidRDefault="00802190" w:rsidP="005314EA">
      <w:pPr>
        <w:pStyle w:val="CBDTitle"/>
      </w:pPr>
      <w:r>
        <w:t>Proposals for the best periodicity of notifications for reviewing and amending the list established in accordance with Article 20</w:t>
      </w:r>
      <w:r w:rsidR="001F45D9">
        <w:t>, paragraph</w:t>
      </w:r>
      <w:r w:rsidR="00066BE3">
        <w:t> </w:t>
      </w:r>
      <w:r>
        <w:t>2</w:t>
      </w:r>
      <w:r w:rsidR="002F61EA">
        <w:t>,</w:t>
      </w:r>
      <w:r>
        <w:t xml:space="preserve"> of the Convention: relevant country lists</w:t>
      </w:r>
      <w:r w:rsidR="001F45D9">
        <w:rPr>
          <w:rStyle w:val="FootnoteReference"/>
        </w:rPr>
        <w:footnoteReference w:customMarkFollows="1" w:id="2"/>
        <w:t>*</w:t>
      </w:r>
    </w:p>
    <w:p w14:paraId="41F49149" w14:textId="5E07417F" w:rsidR="00F6586C" w:rsidRPr="00866063" w:rsidRDefault="0030169D" w:rsidP="005314EA">
      <w:pPr>
        <w:pStyle w:val="CBDSubTitle"/>
      </w:pPr>
      <w:r w:rsidRPr="00866063">
        <w:t xml:space="preserve">Note by the </w:t>
      </w:r>
      <w:r w:rsidR="007E0F8A" w:rsidRPr="00866063">
        <w:t>Secretariat</w:t>
      </w:r>
    </w:p>
    <w:p w14:paraId="5E766945" w14:textId="2F21FAAE" w:rsidR="00C9161D" w:rsidRPr="00866063" w:rsidRDefault="00A111D1" w:rsidP="00A111D1">
      <w:pPr>
        <w:pStyle w:val="CBDH1"/>
      </w:pPr>
      <w:r w:rsidRPr="00866063">
        <w:t>I.</w:t>
      </w:r>
      <w:r w:rsidRPr="00866063">
        <w:tab/>
      </w:r>
      <w:r w:rsidR="008147CA">
        <w:t>Introduction</w:t>
      </w:r>
    </w:p>
    <w:p w14:paraId="357D7100" w14:textId="283EDC2D" w:rsidR="004740D8" w:rsidRDefault="00E445A7" w:rsidP="0049250F">
      <w:pPr>
        <w:pStyle w:val="CBDNormalNumber"/>
      </w:pPr>
      <w:r>
        <w:t>The present note complements document</w:t>
      </w:r>
      <w:r w:rsidR="00B30FD7" w:rsidRPr="00B30FD7">
        <w:t xml:space="preserve"> CBD/SBI/7/3/Add.1</w:t>
      </w:r>
      <w:r w:rsidR="004740D8">
        <w:t xml:space="preserve">, </w:t>
      </w:r>
      <w:r w:rsidR="00234AD6">
        <w:t>provid</w:t>
      </w:r>
      <w:r w:rsidR="004740D8">
        <w:t>ing</w:t>
      </w:r>
      <w:r w:rsidR="00234AD6">
        <w:t xml:space="preserve"> </w:t>
      </w:r>
      <w:r w:rsidR="00F6424A" w:rsidRPr="00F6424A">
        <w:t xml:space="preserve">proposals for the best periodicity for the issuance of notifications for </w:t>
      </w:r>
      <w:r w:rsidR="00A6314D">
        <w:t xml:space="preserve">reviewing and </w:t>
      </w:r>
      <w:r w:rsidR="00A00EE8">
        <w:t>amendin</w:t>
      </w:r>
      <w:r w:rsidR="00F6424A" w:rsidRPr="00F6424A">
        <w:t xml:space="preserve">g the list of </w:t>
      </w:r>
      <w:r w:rsidR="008E630D">
        <w:t xml:space="preserve">developed country Parties and </w:t>
      </w:r>
      <w:r w:rsidR="00F6424A" w:rsidRPr="00F6424A">
        <w:t xml:space="preserve">Parties in a position to voluntarily assume the obligations of developed country Parties for resource mobilization, </w:t>
      </w:r>
      <w:r w:rsidR="00E27EE0">
        <w:t xml:space="preserve">established in accordance with Article </w:t>
      </w:r>
      <w:r w:rsidR="00CA1272">
        <w:t>20</w:t>
      </w:r>
      <w:r w:rsidR="000C55B9">
        <w:t xml:space="preserve">, paragraph </w:t>
      </w:r>
      <w:r w:rsidR="00CA1272">
        <w:t>2</w:t>
      </w:r>
      <w:r w:rsidR="002F61EA">
        <w:t>,</w:t>
      </w:r>
      <w:r w:rsidR="00433BE8">
        <w:t xml:space="preserve"> of the Convention</w:t>
      </w:r>
      <w:r w:rsidR="00176055">
        <w:t xml:space="preserve"> (“C</w:t>
      </w:r>
      <w:r w:rsidR="00AA7A22">
        <w:t xml:space="preserve">onvention </w:t>
      </w:r>
      <w:r w:rsidR="00176055">
        <w:t>list” hereafter)</w:t>
      </w:r>
      <w:r w:rsidR="004740D8">
        <w:t>.</w:t>
      </w:r>
    </w:p>
    <w:p w14:paraId="0D375060" w14:textId="664905A9" w:rsidR="0005667F" w:rsidRPr="00AA7A22" w:rsidRDefault="0061726C" w:rsidP="00AA7A22">
      <w:pPr>
        <w:pStyle w:val="CBDNormalNumber"/>
        <w:ind w:hanging="27"/>
        <w:rPr>
          <w:kern w:val="22"/>
        </w:rPr>
      </w:pPr>
      <w:r>
        <w:rPr>
          <w:kern w:val="22"/>
        </w:rPr>
        <w:t xml:space="preserve">In the absence of a clear definition of </w:t>
      </w:r>
      <w:r w:rsidR="0094452D">
        <w:rPr>
          <w:kern w:val="22"/>
        </w:rPr>
        <w:t xml:space="preserve">what constitutes a </w:t>
      </w:r>
      <w:r>
        <w:rPr>
          <w:kern w:val="22"/>
        </w:rPr>
        <w:t>developed country</w:t>
      </w:r>
      <w:r w:rsidR="0094452D">
        <w:rPr>
          <w:kern w:val="22"/>
        </w:rPr>
        <w:t>, d</w:t>
      </w:r>
      <w:r w:rsidR="00A942DF">
        <w:rPr>
          <w:kern w:val="22"/>
        </w:rPr>
        <w:t xml:space="preserve">ocument </w:t>
      </w:r>
      <w:r w:rsidR="00A942DF">
        <w:t xml:space="preserve">CBD/SBI/7/3/Add.1 </w:t>
      </w:r>
      <w:r w:rsidR="006301EA">
        <w:rPr>
          <w:kern w:val="22"/>
        </w:rPr>
        <w:t>summarize</w:t>
      </w:r>
      <w:r w:rsidR="00A942DF">
        <w:rPr>
          <w:kern w:val="22"/>
        </w:rPr>
        <w:t>s</w:t>
      </w:r>
      <w:r w:rsidR="006301EA">
        <w:rPr>
          <w:kern w:val="22"/>
        </w:rPr>
        <w:t xml:space="preserve"> and assess</w:t>
      </w:r>
      <w:r w:rsidR="00A942DF">
        <w:rPr>
          <w:kern w:val="22"/>
        </w:rPr>
        <w:t>es</w:t>
      </w:r>
      <w:r w:rsidR="006301EA">
        <w:rPr>
          <w:kern w:val="22"/>
        </w:rPr>
        <w:t xml:space="preserve"> existing relevant country classification systems, </w:t>
      </w:r>
      <w:r w:rsidR="005849E0">
        <w:rPr>
          <w:kern w:val="22"/>
        </w:rPr>
        <w:t xml:space="preserve">maintained and applied by the United Nations and </w:t>
      </w:r>
      <w:r w:rsidR="0056004B">
        <w:rPr>
          <w:kern w:val="22"/>
        </w:rPr>
        <w:t>relevant international organizations</w:t>
      </w:r>
      <w:r w:rsidR="00F97ABE">
        <w:rPr>
          <w:kern w:val="22"/>
        </w:rPr>
        <w:t xml:space="preserve">, </w:t>
      </w:r>
      <w:r w:rsidR="0094452D">
        <w:rPr>
          <w:kern w:val="22"/>
        </w:rPr>
        <w:t xml:space="preserve">that could be used </w:t>
      </w:r>
      <w:r w:rsidR="00724A09">
        <w:rPr>
          <w:kern w:val="22"/>
        </w:rPr>
        <w:t xml:space="preserve">as </w:t>
      </w:r>
      <w:r w:rsidR="0094452D">
        <w:rPr>
          <w:kern w:val="22"/>
        </w:rPr>
        <w:t xml:space="preserve">proxies, </w:t>
      </w:r>
      <w:r w:rsidR="00F97ABE">
        <w:rPr>
          <w:kern w:val="22"/>
        </w:rPr>
        <w:t xml:space="preserve">with a view to </w:t>
      </w:r>
      <w:r w:rsidR="0049531F">
        <w:rPr>
          <w:kern w:val="22"/>
        </w:rPr>
        <w:t>p</w:t>
      </w:r>
      <w:r w:rsidR="001D6782">
        <w:rPr>
          <w:kern w:val="22"/>
        </w:rPr>
        <w:t>rovid</w:t>
      </w:r>
      <w:r w:rsidR="002B79A5">
        <w:rPr>
          <w:kern w:val="22"/>
        </w:rPr>
        <w:t>ing</w:t>
      </w:r>
      <w:r w:rsidR="0049531F">
        <w:rPr>
          <w:kern w:val="22"/>
        </w:rPr>
        <w:t xml:space="preserve"> </w:t>
      </w:r>
      <w:r w:rsidR="001D6782">
        <w:rPr>
          <w:kern w:val="22"/>
        </w:rPr>
        <w:t xml:space="preserve">information </w:t>
      </w:r>
      <w:r w:rsidR="00DC3CCF">
        <w:rPr>
          <w:kern w:val="22"/>
        </w:rPr>
        <w:t xml:space="preserve">on whether and to what extent countries are already on the </w:t>
      </w:r>
      <w:r w:rsidR="00176055">
        <w:rPr>
          <w:kern w:val="22"/>
        </w:rPr>
        <w:t xml:space="preserve">latest </w:t>
      </w:r>
      <w:r w:rsidR="00DC3CCF">
        <w:rPr>
          <w:kern w:val="22"/>
        </w:rPr>
        <w:t>C</w:t>
      </w:r>
      <w:r w:rsidR="00AA7A22">
        <w:rPr>
          <w:kern w:val="22"/>
        </w:rPr>
        <w:t>onvention</w:t>
      </w:r>
      <w:r w:rsidR="00DC3CCF">
        <w:rPr>
          <w:kern w:val="22"/>
        </w:rPr>
        <w:t xml:space="preserve"> list</w:t>
      </w:r>
      <w:r w:rsidR="00176055">
        <w:rPr>
          <w:kern w:val="22"/>
        </w:rPr>
        <w:t xml:space="preserve">, as adopted </w:t>
      </w:r>
      <w:r w:rsidR="0005667F">
        <w:rPr>
          <w:kern w:val="22"/>
        </w:rPr>
        <w:t xml:space="preserve">in 2006 </w:t>
      </w:r>
      <w:r w:rsidR="00176055">
        <w:rPr>
          <w:kern w:val="22"/>
        </w:rPr>
        <w:t>by the Conference of the Parties at its eighth meeting</w:t>
      </w:r>
      <w:r w:rsidR="002A5C46">
        <w:rPr>
          <w:kern w:val="22"/>
        </w:rPr>
        <w:t>.</w:t>
      </w:r>
      <w:r w:rsidR="0094452D">
        <w:rPr>
          <w:kern w:val="22"/>
        </w:rPr>
        <w:t xml:space="preserve"> </w:t>
      </w:r>
      <w:r w:rsidR="00AA7A22" w:rsidRPr="00AA7A22">
        <w:rPr>
          <w:kern w:val="22"/>
        </w:rPr>
        <w:t xml:space="preserve">For ease of reference, the Convention list adopted in 2006 is reproduced in </w:t>
      </w:r>
      <w:r w:rsidR="002B79A5">
        <w:rPr>
          <w:kern w:val="22"/>
        </w:rPr>
        <w:t>a</w:t>
      </w:r>
      <w:r w:rsidR="00AA7A22" w:rsidRPr="00AA7A22">
        <w:rPr>
          <w:kern w:val="22"/>
        </w:rPr>
        <w:t>nnex I</w:t>
      </w:r>
      <w:r w:rsidR="002B79A5">
        <w:rPr>
          <w:kern w:val="22"/>
        </w:rPr>
        <w:t>,</w:t>
      </w:r>
      <w:r w:rsidR="00AA7A22">
        <w:rPr>
          <w:kern w:val="22"/>
        </w:rPr>
        <w:t xml:space="preserve"> </w:t>
      </w:r>
      <w:r w:rsidR="002B79A5">
        <w:rPr>
          <w:kern w:val="22"/>
        </w:rPr>
        <w:t>while a</w:t>
      </w:r>
      <w:r w:rsidR="00AA7A22">
        <w:rPr>
          <w:kern w:val="22"/>
        </w:rPr>
        <w:t>nnexes II to VIII</w:t>
      </w:r>
      <w:r w:rsidR="007A127F">
        <w:rPr>
          <w:kern w:val="22"/>
        </w:rPr>
        <w:t xml:space="preserve"> contain</w:t>
      </w:r>
      <w:r w:rsidR="003742FA">
        <w:rPr>
          <w:kern w:val="22"/>
        </w:rPr>
        <w:t xml:space="preserve"> the relevant lists resulting from these classifications systems.</w:t>
      </w:r>
      <w:r w:rsidR="00AA7A22">
        <w:rPr>
          <w:kern w:val="22"/>
        </w:rPr>
        <w:t xml:space="preserve"> </w:t>
      </w:r>
      <w:r w:rsidR="0005667F" w:rsidRPr="00AA7A22">
        <w:rPr>
          <w:kern w:val="22"/>
        </w:rPr>
        <w:t xml:space="preserve">In </w:t>
      </w:r>
      <w:r w:rsidR="00F956A3" w:rsidRPr="00AA7A22">
        <w:rPr>
          <w:kern w:val="22"/>
        </w:rPr>
        <w:t>the</w:t>
      </w:r>
      <w:r w:rsidR="00AA7A22" w:rsidRPr="00AA7A22">
        <w:rPr>
          <w:kern w:val="22"/>
        </w:rPr>
        <w:t>se</w:t>
      </w:r>
      <w:r w:rsidR="00F956A3" w:rsidRPr="00AA7A22">
        <w:rPr>
          <w:kern w:val="22"/>
        </w:rPr>
        <w:t xml:space="preserve"> lists</w:t>
      </w:r>
      <w:r w:rsidR="0005667F" w:rsidRPr="00AA7A22">
        <w:rPr>
          <w:kern w:val="22"/>
        </w:rPr>
        <w:t>, Parties to the Convention that are already on the C</w:t>
      </w:r>
      <w:r w:rsidR="00166737">
        <w:rPr>
          <w:kern w:val="22"/>
        </w:rPr>
        <w:t xml:space="preserve">onvention </w:t>
      </w:r>
      <w:r w:rsidR="0005667F" w:rsidRPr="00AA7A22">
        <w:rPr>
          <w:kern w:val="22"/>
        </w:rPr>
        <w:t xml:space="preserve">list adopted in 2006 are </w:t>
      </w:r>
      <w:r w:rsidR="00F956A3" w:rsidRPr="00AA7A22">
        <w:rPr>
          <w:kern w:val="22"/>
        </w:rPr>
        <w:t>marked</w:t>
      </w:r>
      <w:r w:rsidR="0005667F" w:rsidRPr="00AA7A22">
        <w:rPr>
          <w:kern w:val="22"/>
        </w:rPr>
        <w:t xml:space="preserve"> with an asterisk. </w:t>
      </w:r>
    </w:p>
    <w:p w14:paraId="7D8AF33B" w14:textId="2324A4BF" w:rsidR="001170E9" w:rsidRDefault="00233CE3" w:rsidP="00233CE3">
      <w:pPr>
        <w:tabs>
          <w:tab w:val="clear" w:pos="567"/>
          <w:tab w:val="clear" w:pos="1134"/>
          <w:tab w:val="clear" w:pos="1701"/>
          <w:tab w:val="clear" w:pos="2268"/>
        </w:tabs>
        <w:jc w:val="left"/>
        <w:rPr>
          <w:kern w:val="22"/>
        </w:rPr>
      </w:pPr>
      <w:r>
        <w:rPr>
          <w:kern w:val="22"/>
        </w:rPr>
        <w:br w:type="page"/>
      </w:r>
    </w:p>
    <w:p w14:paraId="4A307D8C" w14:textId="36401916" w:rsidR="00454D2C" w:rsidRPr="00454D2C" w:rsidRDefault="00454D2C" w:rsidP="00454D2C">
      <w:pPr>
        <w:keepNext/>
        <w:keepLines/>
        <w:tabs>
          <w:tab w:val="clear" w:pos="567"/>
        </w:tabs>
        <w:spacing w:before="240" w:after="120"/>
        <w:jc w:val="left"/>
        <w:outlineLvl w:val="0"/>
        <w:rPr>
          <w:rFonts w:eastAsiaTheme="majorEastAsia" w:cstheme="majorBidi"/>
          <w:b/>
          <w:bCs/>
          <w:kern w:val="2"/>
          <w:sz w:val="28"/>
          <w:szCs w:val="32"/>
          <w14:ligatures w14:val="standardContextual"/>
        </w:rPr>
      </w:pPr>
      <w:r w:rsidRPr="00454D2C">
        <w:rPr>
          <w:rFonts w:eastAsiaTheme="majorEastAsia" w:cstheme="majorBidi"/>
          <w:b/>
          <w:bCs/>
          <w:kern w:val="2"/>
          <w:sz w:val="28"/>
          <w:szCs w:val="32"/>
          <w14:ligatures w14:val="standardContextual"/>
        </w:rPr>
        <w:lastRenderedPageBreak/>
        <w:t xml:space="preserve">Annex </w:t>
      </w:r>
      <w:r w:rsidR="001170E9">
        <w:rPr>
          <w:rFonts w:eastAsiaTheme="majorEastAsia" w:cstheme="majorBidi"/>
          <w:b/>
          <w:bCs/>
          <w:kern w:val="2"/>
          <w:sz w:val="28"/>
          <w:szCs w:val="32"/>
          <w14:ligatures w14:val="standardContextual"/>
        </w:rPr>
        <w:t>I</w:t>
      </w:r>
    </w:p>
    <w:p w14:paraId="414D3143" w14:textId="0A52AF8A" w:rsidR="00454D2C" w:rsidRPr="00454D2C" w:rsidRDefault="00454D2C" w:rsidP="00454D2C">
      <w:pPr>
        <w:keepNext/>
        <w:keepLines/>
        <w:tabs>
          <w:tab w:val="clear" w:pos="567"/>
        </w:tabs>
        <w:spacing w:before="240" w:after="120"/>
        <w:jc w:val="left"/>
        <w:outlineLvl w:val="0"/>
        <w:rPr>
          <w:rFonts w:eastAsiaTheme="majorEastAsia" w:cstheme="majorBidi"/>
          <w:b/>
          <w:bCs/>
          <w:kern w:val="2"/>
          <w:sz w:val="28"/>
          <w:szCs w:val="32"/>
          <w14:ligatures w14:val="standardContextual"/>
        </w:rPr>
      </w:pPr>
      <w:r w:rsidRPr="00454D2C">
        <w:rPr>
          <w:rFonts w:eastAsiaTheme="majorEastAsia" w:cstheme="majorBidi"/>
          <w:b/>
          <w:bCs/>
          <w:kern w:val="2"/>
          <w:sz w:val="28"/>
          <w:szCs w:val="32"/>
          <w14:ligatures w14:val="standardContextual"/>
        </w:rPr>
        <w:t xml:space="preserve">2006 </w:t>
      </w:r>
      <w:r w:rsidR="00502ECA">
        <w:rPr>
          <w:rFonts w:eastAsiaTheme="majorEastAsia" w:cstheme="majorBidi"/>
          <w:b/>
          <w:bCs/>
          <w:kern w:val="2"/>
          <w:sz w:val="28"/>
          <w:szCs w:val="32"/>
          <w14:ligatures w14:val="standardContextual"/>
        </w:rPr>
        <w:t xml:space="preserve">Convention </w:t>
      </w:r>
      <w:r w:rsidRPr="00454D2C">
        <w:rPr>
          <w:rFonts w:eastAsiaTheme="majorEastAsia" w:cstheme="majorBidi"/>
          <w:b/>
          <w:bCs/>
          <w:kern w:val="2"/>
          <w:sz w:val="28"/>
          <w:szCs w:val="32"/>
          <w14:ligatures w14:val="standardContextual"/>
        </w:rPr>
        <w:t>list of developed country Parties and other Parties which voluntarily assume the obligations of the developed country Parties</w:t>
      </w:r>
    </w:p>
    <w:p w14:paraId="4967A32B" w14:textId="77777777" w:rsidR="00454D2C" w:rsidRPr="00454D2C" w:rsidRDefault="00454D2C" w:rsidP="00A143D8">
      <w:pPr>
        <w:numPr>
          <w:ilvl w:val="0"/>
          <w:numId w:val="14"/>
        </w:numPr>
        <w:tabs>
          <w:tab w:val="clear" w:pos="567"/>
          <w:tab w:val="left" w:pos="2835"/>
          <w:tab w:val="left" w:pos="3402"/>
          <w:tab w:val="left" w:pos="3969"/>
        </w:tabs>
        <w:spacing w:before="120" w:after="120"/>
      </w:pPr>
      <w:r w:rsidRPr="00454D2C">
        <w:t>Australia</w:t>
      </w:r>
    </w:p>
    <w:p w14:paraId="27EB7B92" w14:textId="77777777" w:rsidR="00454D2C" w:rsidRDefault="00454D2C" w:rsidP="00A143D8">
      <w:pPr>
        <w:numPr>
          <w:ilvl w:val="0"/>
          <w:numId w:val="8"/>
        </w:numPr>
        <w:tabs>
          <w:tab w:val="clear" w:pos="567"/>
          <w:tab w:val="left" w:pos="2835"/>
          <w:tab w:val="left" w:pos="3402"/>
          <w:tab w:val="left" w:pos="3969"/>
        </w:tabs>
        <w:spacing w:before="120" w:after="120"/>
      </w:pPr>
      <w:r w:rsidRPr="00454D2C">
        <w:t>Austria</w:t>
      </w:r>
    </w:p>
    <w:p w14:paraId="0FF04671" w14:textId="141C6E14" w:rsidR="00454D2C" w:rsidRDefault="00454D2C" w:rsidP="00A143D8">
      <w:pPr>
        <w:numPr>
          <w:ilvl w:val="0"/>
          <w:numId w:val="8"/>
        </w:numPr>
        <w:tabs>
          <w:tab w:val="clear" w:pos="567"/>
          <w:tab w:val="left" w:pos="2835"/>
          <w:tab w:val="left" w:pos="3402"/>
          <w:tab w:val="left" w:pos="3969"/>
        </w:tabs>
        <w:spacing w:before="120" w:after="120"/>
      </w:pPr>
      <w:r w:rsidRPr="00591E9F">
        <w:t>Belgium (</w:t>
      </w:r>
      <w:r w:rsidR="00591E9F" w:rsidRPr="00591E9F">
        <w:t>added in 2006)</w:t>
      </w:r>
    </w:p>
    <w:p w14:paraId="0FCB0B96" w14:textId="77777777" w:rsidR="00454D2C" w:rsidRDefault="00454D2C" w:rsidP="00A143D8">
      <w:pPr>
        <w:numPr>
          <w:ilvl w:val="0"/>
          <w:numId w:val="8"/>
        </w:numPr>
        <w:tabs>
          <w:tab w:val="clear" w:pos="567"/>
          <w:tab w:val="left" w:pos="2835"/>
          <w:tab w:val="left" w:pos="3402"/>
          <w:tab w:val="left" w:pos="3969"/>
        </w:tabs>
        <w:spacing w:before="120" w:after="120"/>
      </w:pPr>
      <w:r w:rsidRPr="00454D2C">
        <w:t>Canada</w:t>
      </w:r>
    </w:p>
    <w:p w14:paraId="7B88253F" w14:textId="57AC0A88" w:rsidR="00454D2C" w:rsidRDefault="00454D2C" w:rsidP="00A143D8">
      <w:pPr>
        <w:numPr>
          <w:ilvl w:val="0"/>
          <w:numId w:val="8"/>
        </w:numPr>
        <w:tabs>
          <w:tab w:val="clear" w:pos="567"/>
          <w:tab w:val="left" w:pos="2835"/>
          <w:tab w:val="left" w:pos="3402"/>
          <w:tab w:val="left" w:pos="3969"/>
        </w:tabs>
        <w:spacing w:before="120" w:after="120"/>
      </w:pPr>
      <w:r w:rsidRPr="00591E9F">
        <w:t>Czech</w:t>
      </w:r>
      <w:r w:rsidR="006543CD">
        <w:t xml:space="preserve">ia </w:t>
      </w:r>
      <w:r w:rsidRPr="00591E9F">
        <w:t>(</w:t>
      </w:r>
      <w:r w:rsidR="00591E9F" w:rsidRPr="00591E9F">
        <w:t>added in 2006)</w:t>
      </w:r>
      <w:r w:rsidRPr="00591E9F">
        <w:t xml:space="preserve"> </w:t>
      </w:r>
    </w:p>
    <w:p w14:paraId="3109E516" w14:textId="77777777" w:rsidR="00454D2C" w:rsidRDefault="00454D2C" w:rsidP="00A143D8">
      <w:pPr>
        <w:numPr>
          <w:ilvl w:val="0"/>
          <w:numId w:val="8"/>
        </w:numPr>
        <w:tabs>
          <w:tab w:val="clear" w:pos="567"/>
          <w:tab w:val="left" w:pos="2835"/>
          <w:tab w:val="left" w:pos="3402"/>
          <w:tab w:val="left" w:pos="3969"/>
        </w:tabs>
        <w:spacing w:before="120" w:after="120"/>
      </w:pPr>
      <w:r w:rsidRPr="00454D2C">
        <w:t>Denmark</w:t>
      </w:r>
    </w:p>
    <w:p w14:paraId="63A658ED" w14:textId="77777777" w:rsidR="00454D2C" w:rsidRDefault="00454D2C" w:rsidP="00A143D8">
      <w:pPr>
        <w:numPr>
          <w:ilvl w:val="0"/>
          <w:numId w:val="8"/>
        </w:numPr>
        <w:tabs>
          <w:tab w:val="clear" w:pos="567"/>
          <w:tab w:val="left" w:pos="2835"/>
          <w:tab w:val="left" w:pos="3402"/>
          <w:tab w:val="left" w:pos="3969"/>
        </w:tabs>
        <w:spacing w:before="120" w:after="120"/>
      </w:pPr>
      <w:r w:rsidRPr="00454D2C">
        <w:t>Finland</w:t>
      </w:r>
    </w:p>
    <w:p w14:paraId="7FAE776D" w14:textId="77777777" w:rsidR="00454D2C" w:rsidRDefault="00454D2C" w:rsidP="00A143D8">
      <w:pPr>
        <w:numPr>
          <w:ilvl w:val="0"/>
          <w:numId w:val="8"/>
        </w:numPr>
        <w:tabs>
          <w:tab w:val="clear" w:pos="567"/>
          <w:tab w:val="left" w:pos="2835"/>
          <w:tab w:val="left" w:pos="3402"/>
          <w:tab w:val="left" w:pos="3969"/>
        </w:tabs>
        <w:spacing w:before="120" w:after="120"/>
      </w:pPr>
      <w:r w:rsidRPr="00454D2C">
        <w:t>France</w:t>
      </w:r>
    </w:p>
    <w:p w14:paraId="6328900D" w14:textId="77777777" w:rsidR="00454D2C" w:rsidRDefault="00454D2C" w:rsidP="00A143D8">
      <w:pPr>
        <w:numPr>
          <w:ilvl w:val="0"/>
          <w:numId w:val="8"/>
        </w:numPr>
        <w:tabs>
          <w:tab w:val="clear" w:pos="567"/>
          <w:tab w:val="left" w:pos="2835"/>
          <w:tab w:val="left" w:pos="3402"/>
          <w:tab w:val="left" w:pos="3969"/>
        </w:tabs>
        <w:spacing w:before="120" w:after="120"/>
      </w:pPr>
      <w:r w:rsidRPr="00454D2C">
        <w:t>Germany</w:t>
      </w:r>
    </w:p>
    <w:p w14:paraId="262B1B84" w14:textId="77777777" w:rsidR="00454D2C" w:rsidRDefault="00454D2C" w:rsidP="00A143D8">
      <w:pPr>
        <w:numPr>
          <w:ilvl w:val="0"/>
          <w:numId w:val="8"/>
        </w:numPr>
        <w:tabs>
          <w:tab w:val="clear" w:pos="567"/>
          <w:tab w:val="left" w:pos="2835"/>
          <w:tab w:val="left" w:pos="3402"/>
          <w:tab w:val="left" w:pos="3969"/>
        </w:tabs>
        <w:spacing w:before="120" w:after="120"/>
      </w:pPr>
      <w:r w:rsidRPr="00454D2C">
        <w:t>Greece</w:t>
      </w:r>
    </w:p>
    <w:p w14:paraId="5ECB53CB" w14:textId="77777777" w:rsidR="00454D2C" w:rsidRDefault="00454D2C" w:rsidP="00A143D8">
      <w:pPr>
        <w:numPr>
          <w:ilvl w:val="0"/>
          <w:numId w:val="8"/>
        </w:numPr>
        <w:tabs>
          <w:tab w:val="clear" w:pos="567"/>
          <w:tab w:val="left" w:pos="2835"/>
          <w:tab w:val="left" w:pos="3402"/>
          <w:tab w:val="left" w:pos="3969"/>
        </w:tabs>
        <w:spacing w:before="120" w:after="120"/>
      </w:pPr>
      <w:r w:rsidRPr="00454D2C">
        <w:t>Iceland</w:t>
      </w:r>
    </w:p>
    <w:p w14:paraId="395A7F78" w14:textId="77777777" w:rsidR="00454D2C" w:rsidRDefault="00454D2C" w:rsidP="00A143D8">
      <w:pPr>
        <w:numPr>
          <w:ilvl w:val="0"/>
          <w:numId w:val="8"/>
        </w:numPr>
        <w:tabs>
          <w:tab w:val="clear" w:pos="567"/>
          <w:tab w:val="left" w:pos="2835"/>
          <w:tab w:val="left" w:pos="3402"/>
          <w:tab w:val="left" w:pos="3969"/>
        </w:tabs>
        <w:spacing w:before="120" w:after="120"/>
      </w:pPr>
      <w:r w:rsidRPr="00454D2C">
        <w:t>Ireland</w:t>
      </w:r>
    </w:p>
    <w:p w14:paraId="5FD8E793" w14:textId="77777777" w:rsidR="00454D2C" w:rsidRDefault="00454D2C" w:rsidP="00A143D8">
      <w:pPr>
        <w:numPr>
          <w:ilvl w:val="0"/>
          <w:numId w:val="8"/>
        </w:numPr>
        <w:tabs>
          <w:tab w:val="clear" w:pos="567"/>
          <w:tab w:val="left" w:pos="2835"/>
          <w:tab w:val="left" w:pos="3402"/>
          <w:tab w:val="left" w:pos="3969"/>
        </w:tabs>
        <w:spacing w:before="120" w:after="120"/>
      </w:pPr>
      <w:r w:rsidRPr="00454D2C">
        <w:t>Italy</w:t>
      </w:r>
    </w:p>
    <w:p w14:paraId="1F38C919" w14:textId="77777777" w:rsidR="00454D2C" w:rsidRDefault="00454D2C" w:rsidP="00A143D8">
      <w:pPr>
        <w:numPr>
          <w:ilvl w:val="0"/>
          <w:numId w:val="8"/>
        </w:numPr>
        <w:tabs>
          <w:tab w:val="clear" w:pos="567"/>
          <w:tab w:val="left" w:pos="2835"/>
          <w:tab w:val="left" w:pos="3402"/>
          <w:tab w:val="left" w:pos="3969"/>
        </w:tabs>
        <w:spacing w:before="120" w:after="120"/>
      </w:pPr>
      <w:r w:rsidRPr="00454D2C">
        <w:t>Japan</w:t>
      </w:r>
    </w:p>
    <w:p w14:paraId="60877DA0" w14:textId="77777777" w:rsidR="00454D2C" w:rsidRDefault="00454D2C" w:rsidP="00A143D8">
      <w:pPr>
        <w:numPr>
          <w:ilvl w:val="0"/>
          <w:numId w:val="8"/>
        </w:numPr>
        <w:tabs>
          <w:tab w:val="clear" w:pos="567"/>
          <w:tab w:val="left" w:pos="2835"/>
          <w:tab w:val="left" w:pos="3402"/>
          <w:tab w:val="left" w:pos="3969"/>
        </w:tabs>
        <w:spacing w:before="120" w:after="120"/>
      </w:pPr>
      <w:r w:rsidRPr="00454D2C">
        <w:t>Luxembourg</w:t>
      </w:r>
    </w:p>
    <w:p w14:paraId="48EB5025" w14:textId="77777777" w:rsidR="00454D2C" w:rsidRDefault="00454D2C" w:rsidP="00A143D8">
      <w:pPr>
        <w:numPr>
          <w:ilvl w:val="0"/>
          <w:numId w:val="8"/>
        </w:numPr>
        <w:tabs>
          <w:tab w:val="clear" w:pos="567"/>
          <w:tab w:val="left" w:pos="2835"/>
          <w:tab w:val="left" w:pos="3402"/>
          <w:tab w:val="left" w:pos="3969"/>
        </w:tabs>
        <w:spacing w:before="120" w:after="120"/>
      </w:pPr>
      <w:r w:rsidRPr="00454D2C">
        <w:t>Monaco</w:t>
      </w:r>
    </w:p>
    <w:p w14:paraId="066E804C" w14:textId="3A3FFF6F" w:rsidR="00454D2C" w:rsidRDefault="00454D2C" w:rsidP="00A143D8">
      <w:pPr>
        <w:numPr>
          <w:ilvl w:val="0"/>
          <w:numId w:val="8"/>
        </w:numPr>
        <w:tabs>
          <w:tab w:val="clear" w:pos="567"/>
          <w:tab w:val="left" w:pos="2835"/>
          <w:tab w:val="left" w:pos="3402"/>
          <w:tab w:val="left" w:pos="3969"/>
        </w:tabs>
        <w:spacing w:before="120" w:after="120"/>
      </w:pPr>
      <w:r w:rsidRPr="00454D2C">
        <w:t xml:space="preserve">Netherlands </w:t>
      </w:r>
      <w:r w:rsidR="006543CD">
        <w:t>(Kingdom of the)</w:t>
      </w:r>
    </w:p>
    <w:p w14:paraId="583CA9D1" w14:textId="77777777" w:rsidR="00454D2C" w:rsidRDefault="00454D2C" w:rsidP="00A143D8">
      <w:pPr>
        <w:numPr>
          <w:ilvl w:val="0"/>
          <w:numId w:val="8"/>
        </w:numPr>
        <w:tabs>
          <w:tab w:val="clear" w:pos="567"/>
          <w:tab w:val="left" w:pos="2835"/>
          <w:tab w:val="left" w:pos="3402"/>
          <w:tab w:val="left" w:pos="3969"/>
        </w:tabs>
        <w:spacing w:before="120" w:after="120"/>
      </w:pPr>
      <w:r w:rsidRPr="00454D2C">
        <w:t>New Zealand</w:t>
      </w:r>
    </w:p>
    <w:p w14:paraId="2A4B9856" w14:textId="77777777" w:rsidR="00454D2C" w:rsidRDefault="00454D2C" w:rsidP="00A143D8">
      <w:pPr>
        <w:numPr>
          <w:ilvl w:val="0"/>
          <w:numId w:val="8"/>
        </w:numPr>
        <w:tabs>
          <w:tab w:val="clear" w:pos="567"/>
          <w:tab w:val="left" w:pos="2835"/>
          <w:tab w:val="left" w:pos="3402"/>
          <w:tab w:val="left" w:pos="3969"/>
        </w:tabs>
        <w:spacing w:before="120" w:after="120"/>
      </w:pPr>
      <w:r w:rsidRPr="00454D2C">
        <w:t xml:space="preserve">Norway </w:t>
      </w:r>
    </w:p>
    <w:p w14:paraId="311FD3D0" w14:textId="77777777" w:rsidR="00454D2C" w:rsidRDefault="00454D2C" w:rsidP="00A143D8">
      <w:pPr>
        <w:numPr>
          <w:ilvl w:val="0"/>
          <w:numId w:val="8"/>
        </w:numPr>
        <w:tabs>
          <w:tab w:val="clear" w:pos="567"/>
          <w:tab w:val="left" w:pos="2835"/>
          <w:tab w:val="left" w:pos="3402"/>
          <w:tab w:val="left" w:pos="3969"/>
        </w:tabs>
        <w:spacing w:before="120" w:after="120"/>
      </w:pPr>
      <w:r w:rsidRPr="00454D2C">
        <w:t>Portugal</w:t>
      </w:r>
    </w:p>
    <w:p w14:paraId="2D0DB1B9" w14:textId="2A396D89" w:rsidR="00454D2C" w:rsidRPr="007C57A3" w:rsidRDefault="00454D2C" w:rsidP="00A143D8">
      <w:pPr>
        <w:numPr>
          <w:ilvl w:val="0"/>
          <w:numId w:val="8"/>
        </w:numPr>
        <w:tabs>
          <w:tab w:val="clear" w:pos="567"/>
          <w:tab w:val="left" w:pos="2835"/>
          <w:tab w:val="left" w:pos="3402"/>
          <w:tab w:val="left" w:pos="3969"/>
        </w:tabs>
        <w:spacing w:before="120" w:after="120"/>
      </w:pPr>
      <w:r w:rsidRPr="007C57A3">
        <w:rPr>
          <w:lang w:val="en-US"/>
        </w:rPr>
        <w:t>Slovenia (</w:t>
      </w:r>
      <w:r w:rsidR="007C57A3" w:rsidRPr="007C57A3">
        <w:rPr>
          <w:lang w:val="en-US"/>
        </w:rPr>
        <w:t>added in 2006)</w:t>
      </w:r>
    </w:p>
    <w:p w14:paraId="0167D3E9" w14:textId="77777777" w:rsidR="00454D2C" w:rsidRDefault="00454D2C" w:rsidP="00A143D8">
      <w:pPr>
        <w:numPr>
          <w:ilvl w:val="0"/>
          <w:numId w:val="8"/>
        </w:numPr>
        <w:tabs>
          <w:tab w:val="clear" w:pos="567"/>
          <w:tab w:val="left" w:pos="2835"/>
          <w:tab w:val="left" w:pos="3402"/>
          <w:tab w:val="left" w:pos="3969"/>
        </w:tabs>
        <w:spacing w:before="120" w:after="120"/>
      </w:pPr>
      <w:r w:rsidRPr="00454D2C">
        <w:t>Spain</w:t>
      </w:r>
    </w:p>
    <w:p w14:paraId="073952FC" w14:textId="77777777" w:rsidR="00454D2C" w:rsidRDefault="00454D2C" w:rsidP="00A143D8">
      <w:pPr>
        <w:numPr>
          <w:ilvl w:val="0"/>
          <w:numId w:val="8"/>
        </w:numPr>
        <w:tabs>
          <w:tab w:val="clear" w:pos="567"/>
          <w:tab w:val="left" w:pos="2835"/>
          <w:tab w:val="left" w:pos="3402"/>
          <w:tab w:val="left" w:pos="3969"/>
        </w:tabs>
        <w:spacing w:before="120" w:after="120"/>
      </w:pPr>
      <w:r w:rsidRPr="00454D2C">
        <w:t>Sweden</w:t>
      </w:r>
    </w:p>
    <w:p w14:paraId="3D315003" w14:textId="77777777" w:rsidR="00454D2C" w:rsidRDefault="00454D2C" w:rsidP="00A143D8">
      <w:pPr>
        <w:numPr>
          <w:ilvl w:val="0"/>
          <w:numId w:val="8"/>
        </w:numPr>
        <w:tabs>
          <w:tab w:val="clear" w:pos="567"/>
          <w:tab w:val="left" w:pos="2835"/>
          <w:tab w:val="left" w:pos="3402"/>
          <w:tab w:val="left" w:pos="3969"/>
        </w:tabs>
        <w:spacing w:before="120" w:after="120"/>
      </w:pPr>
      <w:r w:rsidRPr="00454D2C">
        <w:t>Switzerland</w:t>
      </w:r>
    </w:p>
    <w:p w14:paraId="27D7467D" w14:textId="77777777" w:rsidR="00454D2C" w:rsidRDefault="00454D2C" w:rsidP="00A143D8">
      <w:pPr>
        <w:numPr>
          <w:ilvl w:val="0"/>
          <w:numId w:val="8"/>
        </w:numPr>
        <w:tabs>
          <w:tab w:val="clear" w:pos="567"/>
          <w:tab w:val="left" w:pos="2835"/>
          <w:tab w:val="left" w:pos="3402"/>
          <w:tab w:val="left" w:pos="3969"/>
        </w:tabs>
        <w:spacing w:before="120" w:after="120"/>
      </w:pPr>
      <w:r w:rsidRPr="00454D2C">
        <w:t>United Kingdom of Great Britain and Northern Ireland</w:t>
      </w:r>
    </w:p>
    <w:p w14:paraId="3593D4AC" w14:textId="77777777" w:rsidR="00B25DF8" w:rsidRPr="00454D2C" w:rsidRDefault="00B25DF8" w:rsidP="00B25DF8">
      <w:pPr>
        <w:tabs>
          <w:tab w:val="clear" w:pos="567"/>
          <w:tab w:val="left" w:pos="2835"/>
          <w:tab w:val="left" w:pos="3402"/>
          <w:tab w:val="left" w:pos="3969"/>
        </w:tabs>
        <w:spacing w:before="120" w:after="120"/>
        <w:ind w:left="567"/>
      </w:pPr>
    </w:p>
    <w:p w14:paraId="772FF5E0" w14:textId="77777777" w:rsidR="003C4CB9" w:rsidRDefault="003C4CB9" w:rsidP="00E54B43">
      <w:pPr>
        <w:pStyle w:val="Heading1longmultiline"/>
        <w:numPr>
          <w:ilvl w:val="0"/>
          <w:numId w:val="0"/>
        </w:numPr>
        <w:sectPr w:rsidR="003C4CB9" w:rsidSect="00C27EB7">
          <w:headerReference w:type="even" r:id="rId15"/>
          <w:headerReference w:type="default" r:id="rId16"/>
          <w:footerReference w:type="even" r:id="rId17"/>
          <w:footerReference w:type="default" r:id="rId18"/>
          <w:pgSz w:w="12240" w:h="15840" w:code="1"/>
          <w:pgMar w:top="567" w:right="1440" w:bottom="1134" w:left="1440" w:header="709" w:footer="709" w:gutter="0"/>
          <w:cols w:space="708"/>
          <w:titlePg/>
          <w:docGrid w:linePitch="360"/>
        </w:sectPr>
      </w:pPr>
    </w:p>
    <w:p w14:paraId="0B5DC5F2" w14:textId="2C9F5C4A" w:rsidR="00B25DF8" w:rsidRDefault="00B25DF8" w:rsidP="009B4258">
      <w:pPr>
        <w:pStyle w:val="Heading1longmultiline"/>
        <w:numPr>
          <w:ilvl w:val="0"/>
          <w:numId w:val="0"/>
        </w:numPr>
      </w:pPr>
      <w:r>
        <w:lastRenderedPageBreak/>
        <w:t xml:space="preserve">Annex </w:t>
      </w:r>
      <w:r w:rsidR="001170E9">
        <w:t>II</w:t>
      </w:r>
    </w:p>
    <w:p w14:paraId="277F96ED" w14:textId="34199C07" w:rsidR="00B25DF8" w:rsidRDefault="008903BC" w:rsidP="00B25DF8">
      <w:pPr>
        <w:pStyle w:val="Heading1longmultiline"/>
        <w:numPr>
          <w:ilvl w:val="0"/>
          <w:numId w:val="0"/>
        </w:numPr>
      </w:pPr>
      <w:r>
        <w:t xml:space="preserve">Countries, </w:t>
      </w:r>
      <w:r w:rsidR="00EF60B7">
        <w:t>Parties to the Convention</w:t>
      </w:r>
      <w:r>
        <w:t>, that are</w:t>
      </w:r>
      <w:r w:rsidR="00D51607">
        <w:t xml:space="preserve"> not </w:t>
      </w:r>
      <w:r>
        <w:t>o</w:t>
      </w:r>
      <w:r w:rsidR="00D51607">
        <w:t xml:space="preserve">n the United Nations </w:t>
      </w:r>
      <w:r w:rsidR="00C0291A">
        <w:t>l</w:t>
      </w:r>
      <w:r w:rsidR="00D51607">
        <w:t xml:space="preserve">east </w:t>
      </w:r>
      <w:r w:rsidR="00C0291A">
        <w:t>d</w:t>
      </w:r>
      <w:r w:rsidR="00D51607">
        <w:t xml:space="preserve">eveloped </w:t>
      </w:r>
      <w:r w:rsidR="00C0291A">
        <w:t>c</w:t>
      </w:r>
      <w:r w:rsidR="00D51607">
        <w:t xml:space="preserve">ountries </w:t>
      </w:r>
      <w:r w:rsidR="00C0291A">
        <w:t>l</w:t>
      </w:r>
      <w:r w:rsidR="00D51607">
        <w:t>ist</w:t>
      </w:r>
      <w:r w:rsidR="00B25DF8">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466"/>
        <w:gridCol w:w="2829"/>
      </w:tblGrid>
      <w:tr w:rsidR="0050617F" w:rsidRPr="00A43A4E" w14:paraId="34F2BC64" w14:textId="77777777" w:rsidTr="005314EA">
        <w:tc>
          <w:tcPr>
            <w:tcW w:w="3060" w:type="dxa"/>
          </w:tcPr>
          <w:p w14:paraId="16698FDC" w14:textId="77777777" w:rsidR="0050617F" w:rsidRPr="005314EA" w:rsidRDefault="0050617F" w:rsidP="005314EA">
            <w:pPr>
              <w:pStyle w:val="CBDNormalNumber"/>
              <w:numPr>
                <w:ilvl w:val="0"/>
                <w:numId w:val="19"/>
              </w:numPr>
              <w:tabs>
                <w:tab w:val="clear" w:pos="567"/>
                <w:tab w:val="left" w:pos="596"/>
              </w:tabs>
              <w:spacing w:before="40" w:after="40"/>
              <w:ind w:left="595" w:hanging="567"/>
              <w:jc w:val="left"/>
              <w:rPr>
                <w:sz w:val="20"/>
                <w:szCs w:val="20"/>
              </w:rPr>
            </w:pPr>
            <w:r w:rsidRPr="005314EA">
              <w:rPr>
                <w:sz w:val="20"/>
                <w:szCs w:val="20"/>
              </w:rPr>
              <w:t>Albania</w:t>
            </w:r>
          </w:p>
        </w:tc>
        <w:tc>
          <w:tcPr>
            <w:tcW w:w="3466" w:type="dxa"/>
          </w:tcPr>
          <w:p w14:paraId="6AC0B09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Algeria</w:t>
            </w:r>
          </w:p>
        </w:tc>
        <w:tc>
          <w:tcPr>
            <w:tcW w:w="2829" w:type="dxa"/>
          </w:tcPr>
          <w:p w14:paraId="7D44014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Andorra</w:t>
            </w:r>
          </w:p>
        </w:tc>
      </w:tr>
      <w:tr w:rsidR="0050617F" w:rsidRPr="00A43A4E" w14:paraId="0105C5BE" w14:textId="77777777" w:rsidTr="005314EA">
        <w:tc>
          <w:tcPr>
            <w:tcW w:w="3060" w:type="dxa"/>
          </w:tcPr>
          <w:p w14:paraId="5F3224D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Antigua and Barbuda </w:t>
            </w:r>
          </w:p>
        </w:tc>
        <w:tc>
          <w:tcPr>
            <w:tcW w:w="3466" w:type="dxa"/>
          </w:tcPr>
          <w:p w14:paraId="21BD18A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Argentina</w:t>
            </w:r>
          </w:p>
        </w:tc>
        <w:tc>
          <w:tcPr>
            <w:tcW w:w="2829" w:type="dxa"/>
          </w:tcPr>
          <w:p w14:paraId="6E6703B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Armenia</w:t>
            </w:r>
          </w:p>
        </w:tc>
      </w:tr>
      <w:tr w:rsidR="0050617F" w:rsidRPr="00A43A4E" w14:paraId="2A045D61" w14:textId="77777777" w:rsidTr="005314EA">
        <w:tc>
          <w:tcPr>
            <w:tcW w:w="3060" w:type="dxa"/>
          </w:tcPr>
          <w:p w14:paraId="557FCA1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Australia *</w:t>
            </w:r>
          </w:p>
        </w:tc>
        <w:tc>
          <w:tcPr>
            <w:tcW w:w="3466" w:type="dxa"/>
          </w:tcPr>
          <w:p w14:paraId="2278937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Austria *</w:t>
            </w:r>
          </w:p>
        </w:tc>
        <w:tc>
          <w:tcPr>
            <w:tcW w:w="2829" w:type="dxa"/>
          </w:tcPr>
          <w:p w14:paraId="06BD5F7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Azerbaijan</w:t>
            </w:r>
          </w:p>
        </w:tc>
      </w:tr>
      <w:tr w:rsidR="0050617F" w:rsidRPr="00A43A4E" w14:paraId="104CB0AD" w14:textId="77777777" w:rsidTr="005314EA">
        <w:tc>
          <w:tcPr>
            <w:tcW w:w="3060" w:type="dxa"/>
          </w:tcPr>
          <w:p w14:paraId="047F237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Bahamas</w:t>
            </w:r>
          </w:p>
        </w:tc>
        <w:tc>
          <w:tcPr>
            <w:tcW w:w="3466" w:type="dxa"/>
          </w:tcPr>
          <w:p w14:paraId="1C803BD0"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Bahrein</w:t>
            </w:r>
          </w:p>
        </w:tc>
        <w:tc>
          <w:tcPr>
            <w:tcW w:w="2829" w:type="dxa"/>
          </w:tcPr>
          <w:p w14:paraId="7E835B2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Barbados</w:t>
            </w:r>
          </w:p>
        </w:tc>
      </w:tr>
      <w:tr w:rsidR="0050617F" w:rsidRPr="00A43A4E" w14:paraId="003A992C" w14:textId="77777777" w:rsidTr="005314EA">
        <w:tc>
          <w:tcPr>
            <w:tcW w:w="3060" w:type="dxa"/>
          </w:tcPr>
          <w:p w14:paraId="692297A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Belarus</w:t>
            </w:r>
          </w:p>
        </w:tc>
        <w:tc>
          <w:tcPr>
            <w:tcW w:w="3466" w:type="dxa"/>
          </w:tcPr>
          <w:p w14:paraId="6F21452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Belgium *</w:t>
            </w:r>
          </w:p>
        </w:tc>
        <w:tc>
          <w:tcPr>
            <w:tcW w:w="2829" w:type="dxa"/>
          </w:tcPr>
          <w:p w14:paraId="6A66AE5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Belize</w:t>
            </w:r>
          </w:p>
        </w:tc>
      </w:tr>
      <w:tr w:rsidR="0050617F" w:rsidRPr="00A43A4E" w14:paraId="5D989237" w14:textId="77777777" w:rsidTr="005314EA">
        <w:tc>
          <w:tcPr>
            <w:tcW w:w="3060" w:type="dxa"/>
          </w:tcPr>
          <w:p w14:paraId="6312D97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Bhutan</w:t>
            </w:r>
          </w:p>
        </w:tc>
        <w:tc>
          <w:tcPr>
            <w:tcW w:w="3466" w:type="dxa"/>
          </w:tcPr>
          <w:p w14:paraId="652E8C9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Bolivia (Plurinational State of) </w:t>
            </w:r>
          </w:p>
        </w:tc>
        <w:tc>
          <w:tcPr>
            <w:tcW w:w="2829" w:type="dxa"/>
          </w:tcPr>
          <w:p w14:paraId="45D37E1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Bosnia and Herzegovina </w:t>
            </w:r>
          </w:p>
        </w:tc>
      </w:tr>
      <w:tr w:rsidR="0050617F" w:rsidRPr="00A43A4E" w14:paraId="76C15D45" w14:textId="77777777" w:rsidTr="005314EA">
        <w:tc>
          <w:tcPr>
            <w:tcW w:w="3060" w:type="dxa"/>
          </w:tcPr>
          <w:p w14:paraId="412E36B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Botswana</w:t>
            </w:r>
          </w:p>
        </w:tc>
        <w:tc>
          <w:tcPr>
            <w:tcW w:w="3466" w:type="dxa"/>
          </w:tcPr>
          <w:p w14:paraId="24F642E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Brazil</w:t>
            </w:r>
          </w:p>
        </w:tc>
        <w:tc>
          <w:tcPr>
            <w:tcW w:w="2829" w:type="dxa"/>
          </w:tcPr>
          <w:p w14:paraId="16708C4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Brunei Darussalam </w:t>
            </w:r>
          </w:p>
        </w:tc>
      </w:tr>
      <w:tr w:rsidR="0050617F" w:rsidRPr="00A43A4E" w14:paraId="24CDEAD5" w14:textId="77777777" w:rsidTr="005314EA">
        <w:tc>
          <w:tcPr>
            <w:tcW w:w="3060" w:type="dxa"/>
          </w:tcPr>
          <w:p w14:paraId="7324211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Bulgaria</w:t>
            </w:r>
          </w:p>
        </w:tc>
        <w:tc>
          <w:tcPr>
            <w:tcW w:w="3466" w:type="dxa"/>
          </w:tcPr>
          <w:p w14:paraId="4C16677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Cabo Verde</w:t>
            </w:r>
          </w:p>
        </w:tc>
        <w:tc>
          <w:tcPr>
            <w:tcW w:w="2829" w:type="dxa"/>
          </w:tcPr>
          <w:p w14:paraId="128C20A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Cameroon </w:t>
            </w:r>
          </w:p>
        </w:tc>
      </w:tr>
      <w:tr w:rsidR="0050617F" w:rsidRPr="00A43A4E" w14:paraId="19984F70" w14:textId="77777777" w:rsidTr="005314EA">
        <w:tc>
          <w:tcPr>
            <w:tcW w:w="3060" w:type="dxa"/>
          </w:tcPr>
          <w:p w14:paraId="0AB6B56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Canada *</w:t>
            </w:r>
          </w:p>
        </w:tc>
        <w:tc>
          <w:tcPr>
            <w:tcW w:w="3466" w:type="dxa"/>
          </w:tcPr>
          <w:p w14:paraId="1E595FC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Chile</w:t>
            </w:r>
          </w:p>
        </w:tc>
        <w:tc>
          <w:tcPr>
            <w:tcW w:w="2829" w:type="dxa"/>
          </w:tcPr>
          <w:p w14:paraId="65BCDDD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China</w:t>
            </w:r>
          </w:p>
        </w:tc>
      </w:tr>
      <w:tr w:rsidR="0050617F" w:rsidRPr="00A43A4E" w14:paraId="6DD6204D" w14:textId="77777777" w:rsidTr="005314EA">
        <w:tc>
          <w:tcPr>
            <w:tcW w:w="3060" w:type="dxa"/>
          </w:tcPr>
          <w:p w14:paraId="032C419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Colombia</w:t>
            </w:r>
          </w:p>
        </w:tc>
        <w:tc>
          <w:tcPr>
            <w:tcW w:w="3466" w:type="dxa"/>
          </w:tcPr>
          <w:p w14:paraId="53DD501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Republic of the Congo </w:t>
            </w:r>
          </w:p>
        </w:tc>
        <w:tc>
          <w:tcPr>
            <w:tcW w:w="2829" w:type="dxa"/>
          </w:tcPr>
          <w:p w14:paraId="6C5757F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Cook Islands </w:t>
            </w:r>
          </w:p>
        </w:tc>
      </w:tr>
      <w:tr w:rsidR="0050617F" w:rsidRPr="00A43A4E" w14:paraId="13A32D50" w14:textId="77777777" w:rsidTr="005314EA">
        <w:tc>
          <w:tcPr>
            <w:tcW w:w="3060" w:type="dxa"/>
          </w:tcPr>
          <w:p w14:paraId="4AA2232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Costa Rica</w:t>
            </w:r>
          </w:p>
        </w:tc>
        <w:tc>
          <w:tcPr>
            <w:tcW w:w="3466" w:type="dxa"/>
          </w:tcPr>
          <w:p w14:paraId="492A9E40" w14:textId="77777777" w:rsidR="0050617F" w:rsidRPr="005314EA" w:rsidRDefault="0050617F" w:rsidP="005314EA">
            <w:pPr>
              <w:pStyle w:val="CBDNormalNumber"/>
              <w:tabs>
                <w:tab w:val="left" w:pos="596"/>
              </w:tabs>
              <w:spacing w:before="40" w:after="40"/>
              <w:ind w:left="595" w:hanging="567"/>
              <w:jc w:val="left"/>
              <w:rPr>
                <w:sz w:val="20"/>
                <w:szCs w:val="20"/>
              </w:rPr>
            </w:pPr>
            <w:r w:rsidRPr="005314EA">
              <w:rPr>
                <w:sz w:val="20"/>
                <w:szCs w:val="20"/>
              </w:rPr>
              <w:t>C</w:t>
            </w:r>
            <w:r w:rsidRPr="005314EA">
              <w:rPr>
                <w:sz w:val="20"/>
                <w:szCs w:val="20"/>
                <w:lang w:val="en-US"/>
              </w:rPr>
              <w:t>ô</w:t>
            </w:r>
            <w:r w:rsidRPr="005314EA">
              <w:rPr>
                <w:sz w:val="20"/>
                <w:szCs w:val="20"/>
              </w:rPr>
              <w:t xml:space="preserve">te d’Ivoire </w:t>
            </w:r>
          </w:p>
        </w:tc>
        <w:tc>
          <w:tcPr>
            <w:tcW w:w="2829" w:type="dxa"/>
          </w:tcPr>
          <w:p w14:paraId="0305E15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Croatia </w:t>
            </w:r>
          </w:p>
        </w:tc>
      </w:tr>
      <w:tr w:rsidR="0050617F" w:rsidRPr="00A43A4E" w14:paraId="7985C3E9" w14:textId="77777777" w:rsidTr="005314EA">
        <w:tc>
          <w:tcPr>
            <w:tcW w:w="3060" w:type="dxa"/>
          </w:tcPr>
          <w:p w14:paraId="760E13F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Cuba</w:t>
            </w:r>
          </w:p>
        </w:tc>
        <w:tc>
          <w:tcPr>
            <w:tcW w:w="3466" w:type="dxa"/>
          </w:tcPr>
          <w:p w14:paraId="152069D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Cyprus </w:t>
            </w:r>
          </w:p>
        </w:tc>
        <w:tc>
          <w:tcPr>
            <w:tcW w:w="2829" w:type="dxa"/>
          </w:tcPr>
          <w:p w14:paraId="1788E35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Czechia *</w:t>
            </w:r>
          </w:p>
        </w:tc>
      </w:tr>
      <w:tr w:rsidR="0050617F" w:rsidRPr="00A43A4E" w14:paraId="06B4495A" w14:textId="77777777" w:rsidTr="005314EA">
        <w:tc>
          <w:tcPr>
            <w:tcW w:w="3060" w:type="dxa"/>
          </w:tcPr>
          <w:p w14:paraId="1BB9BCE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Democratic People’s Republic of Korea</w:t>
            </w:r>
          </w:p>
        </w:tc>
        <w:tc>
          <w:tcPr>
            <w:tcW w:w="3466" w:type="dxa"/>
          </w:tcPr>
          <w:p w14:paraId="3F90BC1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Denmark *</w:t>
            </w:r>
          </w:p>
        </w:tc>
        <w:tc>
          <w:tcPr>
            <w:tcW w:w="2829" w:type="dxa"/>
          </w:tcPr>
          <w:p w14:paraId="2E8D885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Dominica</w:t>
            </w:r>
          </w:p>
        </w:tc>
      </w:tr>
      <w:tr w:rsidR="0050617F" w:rsidRPr="00A43A4E" w14:paraId="41893670" w14:textId="77777777" w:rsidTr="005314EA">
        <w:tc>
          <w:tcPr>
            <w:tcW w:w="3060" w:type="dxa"/>
          </w:tcPr>
          <w:p w14:paraId="4D6EA9B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Dominican Republic</w:t>
            </w:r>
          </w:p>
        </w:tc>
        <w:tc>
          <w:tcPr>
            <w:tcW w:w="3466" w:type="dxa"/>
          </w:tcPr>
          <w:p w14:paraId="29715E7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Ecuador</w:t>
            </w:r>
          </w:p>
        </w:tc>
        <w:tc>
          <w:tcPr>
            <w:tcW w:w="2829" w:type="dxa"/>
          </w:tcPr>
          <w:p w14:paraId="7D40FF2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Egypt</w:t>
            </w:r>
          </w:p>
        </w:tc>
      </w:tr>
      <w:tr w:rsidR="0050617F" w:rsidRPr="00A43A4E" w14:paraId="26DB94FC" w14:textId="77777777" w:rsidTr="005314EA">
        <w:tc>
          <w:tcPr>
            <w:tcW w:w="3060" w:type="dxa"/>
          </w:tcPr>
          <w:p w14:paraId="47FA343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El Salvador</w:t>
            </w:r>
          </w:p>
        </w:tc>
        <w:tc>
          <w:tcPr>
            <w:tcW w:w="3466" w:type="dxa"/>
          </w:tcPr>
          <w:p w14:paraId="64B2E1E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Equatorial Guinea</w:t>
            </w:r>
          </w:p>
        </w:tc>
        <w:tc>
          <w:tcPr>
            <w:tcW w:w="2829" w:type="dxa"/>
          </w:tcPr>
          <w:p w14:paraId="3D920BC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Estonia</w:t>
            </w:r>
          </w:p>
        </w:tc>
      </w:tr>
      <w:tr w:rsidR="0050617F" w:rsidRPr="00A43A4E" w14:paraId="47D65A17" w14:textId="77777777" w:rsidTr="005314EA">
        <w:tc>
          <w:tcPr>
            <w:tcW w:w="3060" w:type="dxa"/>
          </w:tcPr>
          <w:p w14:paraId="50EF556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Eswatini</w:t>
            </w:r>
          </w:p>
        </w:tc>
        <w:tc>
          <w:tcPr>
            <w:tcW w:w="3466" w:type="dxa"/>
          </w:tcPr>
          <w:p w14:paraId="08ABF95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Fiji</w:t>
            </w:r>
          </w:p>
        </w:tc>
        <w:tc>
          <w:tcPr>
            <w:tcW w:w="2829" w:type="dxa"/>
          </w:tcPr>
          <w:p w14:paraId="4888EC1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Finland *</w:t>
            </w:r>
          </w:p>
        </w:tc>
      </w:tr>
      <w:tr w:rsidR="0050617F" w:rsidRPr="00A43A4E" w14:paraId="7F54A3D4" w14:textId="77777777" w:rsidTr="005314EA">
        <w:tc>
          <w:tcPr>
            <w:tcW w:w="3060" w:type="dxa"/>
          </w:tcPr>
          <w:p w14:paraId="054B0A7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France *</w:t>
            </w:r>
          </w:p>
        </w:tc>
        <w:tc>
          <w:tcPr>
            <w:tcW w:w="3466" w:type="dxa"/>
          </w:tcPr>
          <w:p w14:paraId="2ADE00A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Gabon</w:t>
            </w:r>
          </w:p>
        </w:tc>
        <w:tc>
          <w:tcPr>
            <w:tcW w:w="2829" w:type="dxa"/>
          </w:tcPr>
          <w:p w14:paraId="21CAE23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Georgia</w:t>
            </w:r>
          </w:p>
        </w:tc>
      </w:tr>
      <w:tr w:rsidR="0050617F" w:rsidRPr="00A43A4E" w14:paraId="0CDC86A9" w14:textId="77777777" w:rsidTr="005314EA">
        <w:tc>
          <w:tcPr>
            <w:tcW w:w="3060" w:type="dxa"/>
          </w:tcPr>
          <w:p w14:paraId="6D1DEC0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Germany *</w:t>
            </w:r>
          </w:p>
        </w:tc>
        <w:tc>
          <w:tcPr>
            <w:tcW w:w="3466" w:type="dxa"/>
          </w:tcPr>
          <w:p w14:paraId="2FF4DE0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Ghana</w:t>
            </w:r>
          </w:p>
        </w:tc>
        <w:tc>
          <w:tcPr>
            <w:tcW w:w="2829" w:type="dxa"/>
          </w:tcPr>
          <w:p w14:paraId="5FF6746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Greece *</w:t>
            </w:r>
          </w:p>
        </w:tc>
      </w:tr>
      <w:tr w:rsidR="0050617F" w:rsidRPr="00A43A4E" w14:paraId="107C58AC" w14:textId="77777777" w:rsidTr="005314EA">
        <w:tc>
          <w:tcPr>
            <w:tcW w:w="3060" w:type="dxa"/>
          </w:tcPr>
          <w:p w14:paraId="0326C2D0"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Grenada</w:t>
            </w:r>
          </w:p>
        </w:tc>
        <w:tc>
          <w:tcPr>
            <w:tcW w:w="3466" w:type="dxa"/>
          </w:tcPr>
          <w:p w14:paraId="010C48A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Guatemala</w:t>
            </w:r>
          </w:p>
        </w:tc>
        <w:tc>
          <w:tcPr>
            <w:tcW w:w="2829" w:type="dxa"/>
          </w:tcPr>
          <w:p w14:paraId="4F4B22A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Guyana</w:t>
            </w:r>
          </w:p>
        </w:tc>
      </w:tr>
      <w:tr w:rsidR="0050617F" w:rsidRPr="00A43A4E" w14:paraId="4F0F7328" w14:textId="77777777" w:rsidTr="005314EA">
        <w:tc>
          <w:tcPr>
            <w:tcW w:w="3060" w:type="dxa"/>
          </w:tcPr>
          <w:p w14:paraId="0D626B3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Honduras</w:t>
            </w:r>
          </w:p>
        </w:tc>
        <w:tc>
          <w:tcPr>
            <w:tcW w:w="3466" w:type="dxa"/>
          </w:tcPr>
          <w:p w14:paraId="13B807AE"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Hungary</w:t>
            </w:r>
          </w:p>
        </w:tc>
        <w:tc>
          <w:tcPr>
            <w:tcW w:w="2829" w:type="dxa"/>
          </w:tcPr>
          <w:p w14:paraId="160B6ADE"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Iceland *</w:t>
            </w:r>
          </w:p>
        </w:tc>
      </w:tr>
      <w:tr w:rsidR="0050617F" w:rsidRPr="00A43A4E" w14:paraId="51ABA581" w14:textId="77777777" w:rsidTr="005314EA">
        <w:tc>
          <w:tcPr>
            <w:tcW w:w="3060" w:type="dxa"/>
          </w:tcPr>
          <w:p w14:paraId="1EC19B5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India</w:t>
            </w:r>
          </w:p>
        </w:tc>
        <w:tc>
          <w:tcPr>
            <w:tcW w:w="3466" w:type="dxa"/>
          </w:tcPr>
          <w:p w14:paraId="0470982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Indonesia</w:t>
            </w:r>
          </w:p>
        </w:tc>
        <w:tc>
          <w:tcPr>
            <w:tcW w:w="2829" w:type="dxa"/>
          </w:tcPr>
          <w:p w14:paraId="6E8A7B5E"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Iran (Islamic Republic of)</w:t>
            </w:r>
          </w:p>
        </w:tc>
      </w:tr>
      <w:tr w:rsidR="0050617F" w:rsidRPr="00A43A4E" w14:paraId="37CAB7C2" w14:textId="77777777" w:rsidTr="005314EA">
        <w:tc>
          <w:tcPr>
            <w:tcW w:w="3060" w:type="dxa"/>
          </w:tcPr>
          <w:p w14:paraId="40F9367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Iraq</w:t>
            </w:r>
          </w:p>
        </w:tc>
        <w:tc>
          <w:tcPr>
            <w:tcW w:w="3466" w:type="dxa"/>
          </w:tcPr>
          <w:p w14:paraId="33ABE6C0"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Ireland *</w:t>
            </w:r>
          </w:p>
        </w:tc>
        <w:tc>
          <w:tcPr>
            <w:tcW w:w="2829" w:type="dxa"/>
          </w:tcPr>
          <w:p w14:paraId="64C013F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Israel</w:t>
            </w:r>
          </w:p>
        </w:tc>
      </w:tr>
      <w:tr w:rsidR="0050617F" w:rsidRPr="00A43A4E" w14:paraId="5FCB6B89" w14:textId="77777777" w:rsidTr="005314EA">
        <w:tc>
          <w:tcPr>
            <w:tcW w:w="3060" w:type="dxa"/>
          </w:tcPr>
          <w:p w14:paraId="76F85CD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Italy *</w:t>
            </w:r>
          </w:p>
        </w:tc>
        <w:tc>
          <w:tcPr>
            <w:tcW w:w="3466" w:type="dxa"/>
          </w:tcPr>
          <w:p w14:paraId="310DF23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Jamaica</w:t>
            </w:r>
          </w:p>
        </w:tc>
        <w:tc>
          <w:tcPr>
            <w:tcW w:w="2829" w:type="dxa"/>
          </w:tcPr>
          <w:p w14:paraId="7F118FE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Japan *</w:t>
            </w:r>
          </w:p>
        </w:tc>
      </w:tr>
      <w:tr w:rsidR="0050617F" w:rsidRPr="00A43A4E" w14:paraId="70853B08" w14:textId="77777777" w:rsidTr="005314EA">
        <w:tc>
          <w:tcPr>
            <w:tcW w:w="3060" w:type="dxa"/>
          </w:tcPr>
          <w:p w14:paraId="19E94B1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Jordan</w:t>
            </w:r>
          </w:p>
        </w:tc>
        <w:tc>
          <w:tcPr>
            <w:tcW w:w="3466" w:type="dxa"/>
          </w:tcPr>
          <w:p w14:paraId="25F2E03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Kazakhstan </w:t>
            </w:r>
          </w:p>
        </w:tc>
        <w:tc>
          <w:tcPr>
            <w:tcW w:w="2829" w:type="dxa"/>
          </w:tcPr>
          <w:p w14:paraId="71915C0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Kenya</w:t>
            </w:r>
          </w:p>
        </w:tc>
      </w:tr>
      <w:tr w:rsidR="0050617F" w:rsidRPr="00A43A4E" w14:paraId="39DB9954" w14:textId="77777777" w:rsidTr="005314EA">
        <w:tc>
          <w:tcPr>
            <w:tcW w:w="3060" w:type="dxa"/>
          </w:tcPr>
          <w:p w14:paraId="423699B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Kuwait</w:t>
            </w:r>
          </w:p>
        </w:tc>
        <w:tc>
          <w:tcPr>
            <w:tcW w:w="3466" w:type="dxa"/>
          </w:tcPr>
          <w:p w14:paraId="43B3EC6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Kyrgyzstan </w:t>
            </w:r>
          </w:p>
        </w:tc>
        <w:tc>
          <w:tcPr>
            <w:tcW w:w="2829" w:type="dxa"/>
          </w:tcPr>
          <w:p w14:paraId="68810CF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Latvia</w:t>
            </w:r>
          </w:p>
        </w:tc>
      </w:tr>
      <w:tr w:rsidR="0050617F" w:rsidRPr="00A43A4E" w14:paraId="52AB369E" w14:textId="77777777" w:rsidTr="005314EA">
        <w:tc>
          <w:tcPr>
            <w:tcW w:w="3060" w:type="dxa"/>
          </w:tcPr>
          <w:p w14:paraId="3896026F"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Lebanon</w:t>
            </w:r>
          </w:p>
        </w:tc>
        <w:tc>
          <w:tcPr>
            <w:tcW w:w="3466" w:type="dxa"/>
          </w:tcPr>
          <w:p w14:paraId="6DE82AC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Libya</w:t>
            </w:r>
          </w:p>
        </w:tc>
        <w:tc>
          <w:tcPr>
            <w:tcW w:w="2829" w:type="dxa"/>
          </w:tcPr>
          <w:p w14:paraId="7EBDCE9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Liechtenstein </w:t>
            </w:r>
          </w:p>
        </w:tc>
      </w:tr>
      <w:tr w:rsidR="0050617F" w:rsidRPr="00A43A4E" w14:paraId="2B9059D0" w14:textId="77777777" w:rsidTr="005314EA">
        <w:tc>
          <w:tcPr>
            <w:tcW w:w="3060" w:type="dxa"/>
          </w:tcPr>
          <w:p w14:paraId="0D5B3B6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Lithuania</w:t>
            </w:r>
          </w:p>
        </w:tc>
        <w:tc>
          <w:tcPr>
            <w:tcW w:w="3466" w:type="dxa"/>
          </w:tcPr>
          <w:p w14:paraId="0003408E"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Luxembourg *</w:t>
            </w:r>
          </w:p>
        </w:tc>
        <w:tc>
          <w:tcPr>
            <w:tcW w:w="2829" w:type="dxa"/>
          </w:tcPr>
          <w:p w14:paraId="17D0426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Malaysia</w:t>
            </w:r>
          </w:p>
        </w:tc>
      </w:tr>
      <w:tr w:rsidR="0050617F" w:rsidRPr="00A43A4E" w14:paraId="61093CFE" w14:textId="77777777" w:rsidTr="005314EA">
        <w:tc>
          <w:tcPr>
            <w:tcW w:w="3060" w:type="dxa"/>
          </w:tcPr>
          <w:p w14:paraId="5BD2538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Maldives</w:t>
            </w:r>
          </w:p>
        </w:tc>
        <w:tc>
          <w:tcPr>
            <w:tcW w:w="3466" w:type="dxa"/>
          </w:tcPr>
          <w:p w14:paraId="2EDBEEE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Malta</w:t>
            </w:r>
          </w:p>
        </w:tc>
        <w:tc>
          <w:tcPr>
            <w:tcW w:w="2829" w:type="dxa"/>
          </w:tcPr>
          <w:p w14:paraId="4669B9C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Marshall Islands</w:t>
            </w:r>
          </w:p>
        </w:tc>
      </w:tr>
      <w:tr w:rsidR="0050617F" w:rsidRPr="00A43A4E" w14:paraId="0EB033D9" w14:textId="77777777" w:rsidTr="005314EA">
        <w:tc>
          <w:tcPr>
            <w:tcW w:w="3060" w:type="dxa"/>
          </w:tcPr>
          <w:p w14:paraId="3A75C87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Mauritius </w:t>
            </w:r>
          </w:p>
        </w:tc>
        <w:tc>
          <w:tcPr>
            <w:tcW w:w="3466" w:type="dxa"/>
          </w:tcPr>
          <w:p w14:paraId="5398888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Mexico</w:t>
            </w:r>
          </w:p>
        </w:tc>
        <w:tc>
          <w:tcPr>
            <w:tcW w:w="2829" w:type="dxa"/>
          </w:tcPr>
          <w:p w14:paraId="1DBA49D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Micronesia (Federated States of)</w:t>
            </w:r>
          </w:p>
        </w:tc>
      </w:tr>
      <w:tr w:rsidR="0050617F" w:rsidRPr="00A43A4E" w14:paraId="024B8EF3" w14:textId="77777777" w:rsidTr="005314EA">
        <w:tc>
          <w:tcPr>
            <w:tcW w:w="3060" w:type="dxa"/>
          </w:tcPr>
          <w:p w14:paraId="18C1C4C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Monaco *</w:t>
            </w:r>
          </w:p>
        </w:tc>
        <w:tc>
          <w:tcPr>
            <w:tcW w:w="3466" w:type="dxa"/>
          </w:tcPr>
          <w:p w14:paraId="5CA6E1EE"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Mongolia</w:t>
            </w:r>
          </w:p>
        </w:tc>
        <w:tc>
          <w:tcPr>
            <w:tcW w:w="2829" w:type="dxa"/>
          </w:tcPr>
          <w:p w14:paraId="093646E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Montenegro</w:t>
            </w:r>
          </w:p>
        </w:tc>
      </w:tr>
      <w:tr w:rsidR="0050617F" w:rsidRPr="00A43A4E" w14:paraId="3DB440C9" w14:textId="77777777" w:rsidTr="005314EA">
        <w:tc>
          <w:tcPr>
            <w:tcW w:w="3060" w:type="dxa"/>
          </w:tcPr>
          <w:p w14:paraId="27B7B12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Morrocco</w:t>
            </w:r>
          </w:p>
        </w:tc>
        <w:tc>
          <w:tcPr>
            <w:tcW w:w="3466" w:type="dxa"/>
          </w:tcPr>
          <w:p w14:paraId="4D132950"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Namibia</w:t>
            </w:r>
          </w:p>
        </w:tc>
        <w:tc>
          <w:tcPr>
            <w:tcW w:w="2829" w:type="dxa"/>
          </w:tcPr>
          <w:p w14:paraId="65490791" w14:textId="29E5AE29" w:rsidR="0050617F" w:rsidRPr="005314EA" w:rsidRDefault="0050617F" w:rsidP="005314EA">
            <w:pPr>
              <w:pStyle w:val="CBDNormalNumber"/>
              <w:tabs>
                <w:tab w:val="left" w:pos="596"/>
              </w:tabs>
              <w:spacing w:before="40" w:after="40"/>
              <w:ind w:left="595" w:hanging="567"/>
              <w:jc w:val="left"/>
              <w:rPr>
                <w:sz w:val="20"/>
                <w:szCs w:val="20"/>
              </w:rPr>
            </w:pPr>
            <w:r w:rsidRPr="005314EA">
              <w:rPr>
                <w:sz w:val="20"/>
                <w:szCs w:val="20"/>
                <w:lang w:val="en-US"/>
              </w:rPr>
              <w:t xml:space="preserve">Naoero </w:t>
            </w:r>
          </w:p>
        </w:tc>
      </w:tr>
      <w:tr w:rsidR="0050617F" w:rsidRPr="00A43A4E" w14:paraId="0A85AD4D" w14:textId="77777777" w:rsidTr="005314EA">
        <w:tc>
          <w:tcPr>
            <w:tcW w:w="3060" w:type="dxa"/>
          </w:tcPr>
          <w:p w14:paraId="4726233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Netherlands (Kingdom of the) *</w:t>
            </w:r>
          </w:p>
        </w:tc>
        <w:tc>
          <w:tcPr>
            <w:tcW w:w="3466" w:type="dxa"/>
          </w:tcPr>
          <w:p w14:paraId="1D2166F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New Zealand *</w:t>
            </w:r>
          </w:p>
        </w:tc>
        <w:tc>
          <w:tcPr>
            <w:tcW w:w="2829" w:type="dxa"/>
          </w:tcPr>
          <w:p w14:paraId="2578133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Nicaragua</w:t>
            </w:r>
          </w:p>
        </w:tc>
      </w:tr>
      <w:tr w:rsidR="0050617F" w:rsidRPr="00A43A4E" w14:paraId="68EC84AC" w14:textId="77777777" w:rsidTr="005314EA">
        <w:tc>
          <w:tcPr>
            <w:tcW w:w="3060" w:type="dxa"/>
          </w:tcPr>
          <w:p w14:paraId="45561CA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Nigeria</w:t>
            </w:r>
          </w:p>
        </w:tc>
        <w:tc>
          <w:tcPr>
            <w:tcW w:w="3466" w:type="dxa"/>
          </w:tcPr>
          <w:p w14:paraId="1396A0B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Niue </w:t>
            </w:r>
          </w:p>
        </w:tc>
        <w:tc>
          <w:tcPr>
            <w:tcW w:w="2829" w:type="dxa"/>
          </w:tcPr>
          <w:p w14:paraId="14A0691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North Macedonia</w:t>
            </w:r>
          </w:p>
        </w:tc>
      </w:tr>
      <w:tr w:rsidR="0050617F" w:rsidRPr="00A43A4E" w14:paraId="15829276" w14:textId="77777777" w:rsidTr="005314EA">
        <w:tc>
          <w:tcPr>
            <w:tcW w:w="3060" w:type="dxa"/>
          </w:tcPr>
          <w:p w14:paraId="54AABB3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Norway *</w:t>
            </w:r>
          </w:p>
        </w:tc>
        <w:tc>
          <w:tcPr>
            <w:tcW w:w="3466" w:type="dxa"/>
          </w:tcPr>
          <w:p w14:paraId="34DCE2B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Oman</w:t>
            </w:r>
          </w:p>
        </w:tc>
        <w:tc>
          <w:tcPr>
            <w:tcW w:w="2829" w:type="dxa"/>
          </w:tcPr>
          <w:p w14:paraId="18F1F64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Pakistan</w:t>
            </w:r>
          </w:p>
        </w:tc>
      </w:tr>
      <w:tr w:rsidR="0050617F" w:rsidRPr="00A43A4E" w14:paraId="10FB884F" w14:textId="77777777" w:rsidTr="005314EA">
        <w:tc>
          <w:tcPr>
            <w:tcW w:w="3060" w:type="dxa"/>
          </w:tcPr>
          <w:p w14:paraId="4D396BF8"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Palau</w:t>
            </w:r>
          </w:p>
        </w:tc>
        <w:tc>
          <w:tcPr>
            <w:tcW w:w="3466" w:type="dxa"/>
          </w:tcPr>
          <w:p w14:paraId="2EEFDE4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Panama</w:t>
            </w:r>
          </w:p>
        </w:tc>
        <w:tc>
          <w:tcPr>
            <w:tcW w:w="2829" w:type="dxa"/>
          </w:tcPr>
          <w:p w14:paraId="432F848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Papua New Guinea</w:t>
            </w:r>
          </w:p>
        </w:tc>
      </w:tr>
      <w:tr w:rsidR="0050617F" w:rsidRPr="00A43A4E" w14:paraId="34C6D803" w14:textId="77777777" w:rsidTr="005314EA">
        <w:tc>
          <w:tcPr>
            <w:tcW w:w="3060" w:type="dxa"/>
          </w:tcPr>
          <w:p w14:paraId="1CA8F5B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lastRenderedPageBreak/>
              <w:t>Paraguay</w:t>
            </w:r>
          </w:p>
        </w:tc>
        <w:tc>
          <w:tcPr>
            <w:tcW w:w="3466" w:type="dxa"/>
          </w:tcPr>
          <w:p w14:paraId="18E693F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Peru</w:t>
            </w:r>
          </w:p>
        </w:tc>
        <w:tc>
          <w:tcPr>
            <w:tcW w:w="2829" w:type="dxa"/>
          </w:tcPr>
          <w:p w14:paraId="60C65C1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Philippines </w:t>
            </w:r>
          </w:p>
        </w:tc>
      </w:tr>
      <w:tr w:rsidR="0050617F" w:rsidRPr="00A43A4E" w14:paraId="69E8AD7B" w14:textId="77777777" w:rsidTr="005314EA">
        <w:tc>
          <w:tcPr>
            <w:tcW w:w="3060" w:type="dxa"/>
          </w:tcPr>
          <w:p w14:paraId="4B59AAC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Poland</w:t>
            </w:r>
          </w:p>
        </w:tc>
        <w:tc>
          <w:tcPr>
            <w:tcW w:w="3466" w:type="dxa"/>
          </w:tcPr>
          <w:p w14:paraId="49F97D44"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Portugal *</w:t>
            </w:r>
          </w:p>
        </w:tc>
        <w:tc>
          <w:tcPr>
            <w:tcW w:w="2829" w:type="dxa"/>
          </w:tcPr>
          <w:p w14:paraId="034785E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Qatar</w:t>
            </w:r>
          </w:p>
        </w:tc>
      </w:tr>
      <w:tr w:rsidR="0050617F" w:rsidRPr="00A43A4E" w14:paraId="3B250533" w14:textId="77777777" w:rsidTr="005314EA">
        <w:tc>
          <w:tcPr>
            <w:tcW w:w="3060" w:type="dxa"/>
          </w:tcPr>
          <w:p w14:paraId="1E543B3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Republic of Korea</w:t>
            </w:r>
          </w:p>
        </w:tc>
        <w:tc>
          <w:tcPr>
            <w:tcW w:w="3466" w:type="dxa"/>
          </w:tcPr>
          <w:p w14:paraId="2070EDFF"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Republic of Moldova</w:t>
            </w:r>
          </w:p>
        </w:tc>
        <w:tc>
          <w:tcPr>
            <w:tcW w:w="2829" w:type="dxa"/>
          </w:tcPr>
          <w:p w14:paraId="276725E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Romania</w:t>
            </w:r>
          </w:p>
        </w:tc>
      </w:tr>
      <w:tr w:rsidR="0050617F" w:rsidRPr="00A43A4E" w14:paraId="32126784" w14:textId="77777777" w:rsidTr="005314EA">
        <w:tc>
          <w:tcPr>
            <w:tcW w:w="3060" w:type="dxa"/>
          </w:tcPr>
          <w:p w14:paraId="164554E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Russian Federation</w:t>
            </w:r>
          </w:p>
        </w:tc>
        <w:tc>
          <w:tcPr>
            <w:tcW w:w="3466" w:type="dxa"/>
          </w:tcPr>
          <w:p w14:paraId="7CD7513F"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Saint Kitts and Nevis</w:t>
            </w:r>
          </w:p>
        </w:tc>
        <w:tc>
          <w:tcPr>
            <w:tcW w:w="2829" w:type="dxa"/>
          </w:tcPr>
          <w:p w14:paraId="6B54DF96"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Saint Lucia </w:t>
            </w:r>
          </w:p>
        </w:tc>
      </w:tr>
      <w:tr w:rsidR="0050617F" w:rsidRPr="00A43A4E" w14:paraId="0A92D600" w14:textId="77777777" w:rsidTr="005314EA">
        <w:tc>
          <w:tcPr>
            <w:tcW w:w="3060" w:type="dxa"/>
          </w:tcPr>
          <w:p w14:paraId="071A0DB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Saint Vincent and the Grenadines</w:t>
            </w:r>
          </w:p>
        </w:tc>
        <w:tc>
          <w:tcPr>
            <w:tcW w:w="3466" w:type="dxa"/>
          </w:tcPr>
          <w:p w14:paraId="0D8C17DF"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Samoa</w:t>
            </w:r>
          </w:p>
        </w:tc>
        <w:tc>
          <w:tcPr>
            <w:tcW w:w="2829" w:type="dxa"/>
          </w:tcPr>
          <w:p w14:paraId="527C6DF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San Marino</w:t>
            </w:r>
          </w:p>
        </w:tc>
      </w:tr>
      <w:tr w:rsidR="0050617F" w:rsidRPr="00A43A4E" w14:paraId="6641FA22" w14:textId="77777777" w:rsidTr="005314EA">
        <w:tc>
          <w:tcPr>
            <w:tcW w:w="3060" w:type="dxa"/>
          </w:tcPr>
          <w:p w14:paraId="3E2885D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Sao Tome and Principe </w:t>
            </w:r>
          </w:p>
        </w:tc>
        <w:tc>
          <w:tcPr>
            <w:tcW w:w="3466" w:type="dxa"/>
          </w:tcPr>
          <w:p w14:paraId="33A403D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Saudia Arabia</w:t>
            </w:r>
          </w:p>
        </w:tc>
        <w:tc>
          <w:tcPr>
            <w:tcW w:w="2829" w:type="dxa"/>
          </w:tcPr>
          <w:p w14:paraId="363339E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Serbia</w:t>
            </w:r>
          </w:p>
        </w:tc>
      </w:tr>
      <w:tr w:rsidR="0050617F" w:rsidRPr="00A43A4E" w14:paraId="75EDDD7F" w14:textId="77777777" w:rsidTr="005314EA">
        <w:tc>
          <w:tcPr>
            <w:tcW w:w="3060" w:type="dxa"/>
          </w:tcPr>
          <w:p w14:paraId="0C25DDA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Seychelles </w:t>
            </w:r>
          </w:p>
        </w:tc>
        <w:tc>
          <w:tcPr>
            <w:tcW w:w="3466" w:type="dxa"/>
          </w:tcPr>
          <w:p w14:paraId="23B5B18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Singapore</w:t>
            </w:r>
          </w:p>
        </w:tc>
        <w:tc>
          <w:tcPr>
            <w:tcW w:w="2829" w:type="dxa"/>
          </w:tcPr>
          <w:p w14:paraId="0C67672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Slovakia</w:t>
            </w:r>
          </w:p>
        </w:tc>
      </w:tr>
      <w:tr w:rsidR="0050617F" w:rsidRPr="00A43A4E" w14:paraId="112C782D" w14:textId="77777777" w:rsidTr="005314EA">
        <w:tc>
          <w:tcPr>
            <w:tcW w:w="3060" w:type="dxa"/>
          </w:tcPr>
          <w:p w14:paraId="41573B29"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Slovenia *</w:t>
            </w:r>
          </w:p>
        </w:tc>
        <w:tc>
          <w:tcPr>
            <w:tcW w:w="3466" w:type="dxa"/>
          </w:tcPr>
          <w:p w14:paraId="4A856EA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South Africa</w:t>
            </w:r>
          </w:p>
        </w:tc>
        <w:tc>
          <w:tcPr>
            <w:tcW w:w="2829" w:type="dxa"/>
          </w:tcPr>
          <w:p w14:paraId="7BF2156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Spain *</w:t>
            </w:r>
          </w:p>
        </w:tc>
      </w:tr>
      <w:tr w:rsidR="0050617F" w:rsidRPr="00A43A4E" w14:paraId="76F4D1A8" w14:textId="77777777" w:rsidTr="005314EA">
        <w:tc>
          <w:tcPr>
            <w:tcW w:w="3060" w:type="dxa"/>
          </w:tcPr>
          <w:p w14:paraId="720B02C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Sri Lanka</w:t>
            </w:r>
          </w:p>
        </w:tc>
        <w:tc>
          <w:tcPr>
            <w:tcW w:w="3466" w:type="dxa"/>
          </w:tcPr>
          <w:p w14:paraId="2B76817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State of Palestine</w:t>
            </w:r>
          </w:p>
        </w:tc>
        <w:tc>
          <w:tcPr>
            <w:tcW w:w="2829" w:type="dxa"/>
          </w:tcPr>
          <w:p w14:paraId="7C5228D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Suriname</w:t>
            </w:r>
          </w:p>
        </w:tc>
      </w:tr>
      <w:tr w:rsidR="0050617F" w:rsidRPr="00A43A4E" w14:paraId="367DA43D" w14:textId="77777777" w:rsidTr="005314EA">
        <w:tc>
          <w:tcPr>
            <w:tcW w:w="3060" w:type="dxa"/>
          </w:tcPr>
          <w:p w14:paraId="291C246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Sweden *</w:t>
            </w:r>
          </w:p>
        </w:tc>
        <w:tc>
          <w:tcPr>
            <w:tcW w:w="3466" w:type="dxa"/>
          </w:tcPr>
          <w:p w14:paraId="37AE2FF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Switzerland *</w:t>
            </w:r>
          </w:p>
        </w:tc>
        <w:tc>
          <w:tcPr>
            <w:tcW w:w="2829" w:type="dxa"/>
          </w:tcPr>
          <w:p w14:paraId="307292F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Syrian Arab Republic</w:t>
            </w:r>
          </w:p>
        </w:tc>
      </w:tr>
      <w:tr w:rsidR="0050617F" w:rsidRPr="00A43A4E" w14:paraId="7ABF7605" w14:textId="77777777" w:rsidTr="005314EA">
        <w:tc>
          <w:tcPr>
            <w:tcW w:w="3060" w:type="dxa"/>
          </w:tcPr>
          <w:p w14:paraId="0D12981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Tajikistan</w:t>
            </w:r>
          </w:p>
        </w:tc>
        <w:tc>
          <w:tcPr>
            <w:tcW w:w="3466" w:type="dxa"/>
          </w:tcPr>
          <w:p w14:paraId="1D60B133"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Thailand</w:t>
            </w:r>
          </w:p>
        </w:tc>
        <w:tc>
          <w:tcPr>
            <w:tcW w:w="2829" w:type="dxa"/>
          </w:tcPr>
          <w:p w14:paraId="217AB00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Tonga</w:t>
            </w:r>
          </w:p>
        </w:tc>
      </w:tr>
      <w:tr w:rsidR="0050617F" w:rsidRPr="00A43A4E" w14:paraId="6779DE2D" w14:textId="77777777" w:rsidTr="005314EA">
        <w:tc>
          <w:tcPr>
            <w:tcW w:w="3060" w:type="dxa"/>
          </w:tcPr>
          <w:p w14:paraId="1E1FA59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Trinidad and Tobago</w:t>
            </w:r>
          </w:p>
        </w:tc>
        <w:tc>
          <w:tcPr>
            <w:tcW w:w="3466" w:type="dxa"/>
          </w:tcPr>
          <w:p w14:paraId="3F204A6D"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Tunisia</w:t>
            </w:r>
          </w:p>
        </w:tc>
        <w:tc>
          <w:tcPr>
            <w:tcW w:w="2829" w:type="dxa"/>
          </w:tcPr>
          <w:p w14:paraId="54D416C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Türkiye </w:t>
            </w:r>
          </w:p>
        </w:tc>
      </w:tr>
      <w:tr w:rsidR="0050617F" w:rsidRPr="00A43A4E" w14:paraId="00FAE80E" w14:textId="77777777" w:rsidTr="005314EA">
        <w:tc>
          <w:tcPr>
            <w:tcW w:w="3060" w:type="dxa"/>
          </w:tcPr>
          <w:p w14:paraId="494D4C0C"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Turkmenistan </w:t>
            </w:r>
          </w:p>
        </w:tc>
        <w:tc>
          <w:tcPr>
            <w:tcW w:w="3466" w:type="dxa"/>
          </w:tcPr>
          <w:p w14:paraId="356B512F"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Ukraine</w:t>
            </w:r>
          </w:p>
        </w:tc>
        <w:tc>
          <w:tcPr>
            <w:tcW w:w="2829" w:type="dxa"/>
          </w:tcPr>
          <w:p w14:paraId="71165655"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United Arab Emirates</w:t>
            </w:r>
          </w:p>
        </w:tc>
      </w:tr>
      <w:tr w:rsidR="0050617F" w:rsidRPr="00A43A4E" w14:paraId="3ED09A82" w14:textId="77777777" w:rsidTr="005314EA">
        <w:tc>
          <w:tcPr>
            <w:tcW w:w="3060" w:type="dxa"/>
          </w:tcPr>
          <w:p w14:paraId="34A5073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United Kingdom of Great Britain and Northern Ireland *</w:t>
            </w:r>
          </w:p>
        </w:tc>
        <w:tc>
          <w:tcPr>
            <w:tcW w:w="3466" w:type="dxa"/>
          </w:tcPr>
          <w:p w14:paraId="3A130102"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Uruguay</w:t>
            </w:r>
          </w:p>
        </w:tc>
        <w:tc>
          <w:tcPr>
            <w:tcW w:w="2829" w:type="dxa"/>
          </w:tcPr>
          <w:p w14:paraId="061A6CE7"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Uzbekistan</w:t>
            </w:r>
          </w:p>
        </w:tc>
      </w:tr>
      <w:tr w:rsidR="0050617F" w:rsidRPr="00A43A4E" w14:paraId="308E9ACE" w14:textId="77777777" w:rsidTr="005314EA">
        <w:tc>
          <w:tcPr>
            <w:tcW w:w="3060" w:type="dxa"/>
          </w:tcPr>
          <w:p w14:paraId="63C436BB"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Vanuatu </w:t>
            </w:r>
          </w:p>
        </w:tc>
        <w:tc>
          <w:tcPr>
            <w:tcW w:w="3466" w:type="dxa"/>
          </w:tcPr>
          <w:p w14:paraId="7974850A"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Venezuela (Bolivarian Republic of)</w:t>
            </w:r>
          </w:p>
        </w:tc>
        <w:tc>
          <w:tcPr>
            <w:tcW w:w="2829" w:type="dxa"/>
          </w:tcPr>
          <w:p w14:paraId="0620BA10"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 xml:space="preserve">Viet Nam </w:t>
            </w:r>
          </w:p>
        </w:tc>
      </w:tr>
      <w:tr w:rsidR="0050617F" w:rsidRPr="00A43A4E" w14:paraId="77BFD6EE" w14:textId="77777777" w:rsidTr="005314EA">
        <w:tc>
          <w:tcPr>
            <w:tcW w:w="3060" w:type="dxa"/>
          </w:tcPr>
          <w:p w14:paraId="69D5A401" w14:textId="77777777" w:rsidR="0050617F" w:rsidRPr="005314EA" w:rsidRDefault="0050617F" w:rsidP="005314EA">
            <w:pPr>
              <w:pStyle w:val="CBDNormalNumber"/>
              <w:tabs>
                <w:tab w:val="clear" w:pos="567"/>
                <w:tab w:val="left" w:pos="596"/>
              </w:tabs>
              <w:spacing w:before="40" w:after="40"/>
              <w:ind w:left="595" w:hanging="567"/>
              <w:jc w:val="left"/>
              <w:rPr>
                <w:sz w:val="20"/>
                <w:szCs w:val="20"/>
              </w:rPr>
            </w:pPr>
            <w:r w:rsidRPr="005314EA">
              <w:rPr>
                <w:sz w:val="20"/>
                <w:szCs w:val="20"/>
              </w:rPr>
              <w:t>Zimbabwe</w:t>
            </w:r>
          </w:p>
        </w:tc>
        <w:tc>
          <w:tcPr>
            <w:tcW w:w="3466" w:type="dxa"/>
          </w:tcPr>
          <w:p w14:paraId="4401AC08" w14:textId="77777777" w:rsidR="0050617F" w:rsidRPr="005314EA" w:rsidRDefault="0050617F" w:rsidP="005314EA">
            <w:pPr>
              <w:pStyle w:val="CBDNormalNumber"/>
              <w:numPr>
                <w:ilvl w:val="0"/>
                <w:numId w:val="0"/>
              </w:numPr>
              <w:tabs>
                <w:tab w:val="clear" w:pos="567"/>
                <w:tab w:val="left" w:pos="596"/>
              </w:tabs>
              <w:spacing w:before="40" w:after="40"/>
              <w:ind w:left="595" w:hanging="567"/>
              <w:jc w:val="left"/>
              <w:rPr>
                <w:sz w:val="20"/>
                <w:szCs w:val="20"/>
              </w:rPr>
            </w:pPr>
          </w:p>
        </w:tc>
        <w:tc>
          <w:tcPr>
            <w:tcW w:w="2829" w:type="dxa"/>
          </w:tcPr>
          <w:p w14:paraId="0F317771" w14:textId="77777777" w:rsidR="0050617F" w:rsidRPr="005314EA" w:rsidRDefault="0050617F" w:rsidP="005314EA">
            <w:pPr>
              <w:tabs>
                <w:tab w:val="left" w:pos="596"/>
              </w:tabs>
              <w:spacing w:before="40" w:after="40"/>
              <w:ind w:left="595" w:hanging="567"/>
              <w:jc w:val="left"/>
              <w:rPr>
                <w:sz w:val="20"/>
                <w:szCs w:val="20"/>
              </w:rPr>
            </w:pPr>
          </w:p>
        </w:tc>
      </w:tr>
    </w:tbl>
    <w:p w14:paraId="15A56119" w14:textId="77777777" w:rsidR="0050617F" w:rsidRDefault="0050617F" w:rsidP="0050617F"/>
    <w:p w14:paraId="5C1C2083" w14:textId="3EE6B0DD" w:rsidR="00B25DF8" w:rsidRDefault="00B25DF8" w:rsidP="00B25DF8"/>
    <w:p w14:paraId="26F8D271" w14:textId="77777777" w:rsidR="00F25AE4" w:rsidRDefault="00F25AE4" w:rsidP="00597A10">
      <w:pPr>
        <w:pStyle w:val="Heading1longmultiline"/>
        <w:numPr>
          <w:ilvl w:val="0"/>
          <w:numId w:val="0"/>
        </w:numPr>
        <w:sectPr w:rsidR="00F25AE4" w:rsidSect="00003ADA">
          <w:pgSz w:w="12240" w:h="15840" w:code="1"/>
          <w:pgMar w:top="567" w:right="1440" w:bottom="1134" w:left="1440" w:header="709" w:footer="709" w:gutter="0"/>
          <w:cols w:space="708"/>
          <w:docGrid w:linePitch="360"/>
        </w:sectPr>
      </w:pPr>
    </w:p>
    <w:p w14:paraId="42B77901" w14:textId="16398268" w:rsidR="00597A10" w:rsidRDefault="00597A10" w:rsidP="00597A10">
      <w:pPr>
        <w:pStyle w:val="Heading1longmultiline"/>
        <w:numPr>
          <w:ilvl w:val="0"/>
          <w:numId w:val="0"/>
        </w:numPr>
      </w:pPr>
      <w:r>
        <w:lastRenderedPageBreak/>
        <w:t xml:space="preserve">Annex </w:t>
      </w:r>
      <w:r w:rsidR="001170E9">
        <w:t>III</w:t>
      </w:r>
    </w:p>
    <w:p w14:paraId="4E5972CE" w14:textId="77777777" w:rsidR="00600ACD" w:rsidRDefault="00F81AE1" w:rsidP="00600ACD">
      <w:pPr>
        <w:pStyle w:val="Heading1longmultiline"/>
        <w:numPr>
          <w:ilvl w:val="0"/>
          <w:numId w:val="0"/>
        </w:numPr>
      </w:pPr>
      <w:r>
        <w:t xml:space="preserve">Countries, </w:t>
      </w:r>
      <w:r w:rsidR="00143A40">
        <w:t>Parties</w:t>
      </w:r>
      <w:r w:rsidR="00597A10">
        <w:t xml:space="preserve"> </w:t>
      </w:r>
      <w:r>
        <w:t xml:space="preserve">to the Convention, that are </w:t>
      </w:r>
      <w:r w:rsidR="00597A10">
        <w:t xml:space="preserve">not eligible to receive </w:t>
      </w:r>
      <w:r w:rsidR="00A3479D">
        <w:t>resources from the International Development Association</w:t>
      </w:r>
      <w:r w:rsidR="00597A10">
        <w:t xml:space="preserve"> </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58"/>
        <w:gridCol w:w="3463"/>
        <w:gridCol w:w="2829"/>
      </w:tblGrid>
      <w:tr w:rsidR="00600ACD" w:rsidRPr="005A67FB" w14:paraId="6E7B073E" w14:textId="77777777" w:rsidTr="005314EA">
        <w:tc>
          <w:tcPr>
            <w:tcW w:w="3058" w:type="dxa"/>
          </w:tcPr>
          <w:p w14:paraId="58961F14" w14:textId="77777777" w:rsidR="00600ACD" w:rsidRPr="005314EA" w:rsidRDefault="00600ACD" w:rsidP="005314EA">
            <w:pPr>
              <w:pStyle w:val="CBDNormalNumber"/>
              <w:numPr>
                <w:ilvl w:val="0"/>
                <w:numId w:val="17"/>
              </w:numPr>
              <w:tabs>
                <w:tab w:val="clear" w:pos="567"/>
              </w:tabs>
              <w:spacing w:before="40" w:after="40"/>
              <w:ind w:hanging="567"/>
              <w:jc w:val="left"/>
              <w:rPr>
                <w:sz w:val="20"/>
                <w:szCs w:val="20"/>
              </w:rPr>
            </w:pPr>
            <w:r w:rsidRPr="005314EA">
              <w:rPr>
                <w:sz w:val="20"/>
                <w:szCs w:val="20"/>
              </w:rPr>
              <w:t>Albania</w:t>
            </w:r>
          </w:p>
        </w:tc>
        <w:tc>
          <w:tcPr>
            <w:tcW w:w="3463" w:type="dxa"/>
          </w:tcPr>
          <w:p w14:paraId="12331EB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Algeria</w:t>
            </w:r>
          </w:p>
        </w:tc>
        <w:tc>
          <w:tcPr>
            <w:tcW w:w="2829" w:type="dxa"/>
          </w:tcPr>
          <w:p w14:paraId="4E2EA4F4"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Andorra</w:t>
            </w:r>
          </w:p>
        </w:tc>
      </w:tr>
      <w:tr w:rsidR="00600ACD" w:rsidRPr="005A67FB" w14:paraId="59CA71AE" w14:textId="77777777" w:rsidTr="005314EA">
        <w:tc>
          <w:tcPr>
            <w:tcW w:w="3058" w:type="dxa"/>
          </w:tcPr>
          <w:p w14:paraId="00D1D73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Angola</w:t>
            </w:r>
          </w:p>
        </w:tc>
        <w:tc>
          <w:tcPr>
            <w:tcW w:w="3463" w:type="dxa"/>
          </w:tcPr>
          <w:p w14:paraId="0D3A8FB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Antigua and Barbuda</w:t>
            </w:r>
          </w:p>
        </w:tc>
        <w:tc>
          <w:tcPr>
            <w:tcW w:w="2829" w:type="dxa"/>
          </w:tcPr>
          <w:p w14:paraId="1AA8D39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Argentina</w:t>
            </w:r>
          </w:p>
        </w:tc>
      </w:tr>
      <w:tr w:rsidR="00600ACD" w:rsidRPr="005A67FB" w14:paraId="6DB74C79" w14:textId="77777777" w:rsidTr="005314EA">
        <w:tc>
          <w:tcPr>
            <w:tcW w:w="3058" w:type="dxa"/>
          </w:tcPr>
          <w:p w14:paraId="4678014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Armenia</w:t>
            </w:r>
          </w:p>
        </w:tc>
        <w:tc>
          <w:tcPr>
            <w:tcW w:w="3463" w:type="dxa"/>
          </w:tcPr>
          <w:p w14:paraId="04D5F9E2"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Australia *</w:t>
            </w:r>
          </w:p>
        </w:tc>
        <w:tc>
          <w:tcPr>
            <w:tcW w:w="2829" w:type="dxa"/>
          </w:tcPr>
          <w:p w14:paraId="1FDFF49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Austria *</w:t>
            </w:r>
          </w:p>
        </w:tc>
      </w:tr>
      <w:tr w:rsidR="00600ACD" w:rsidRPr="005A67FB" w14:paraId="7F966C5D" w14:textId="77777777" w:rsidTr="005314EA">
        <w:tc>
          <w:tcPr>
            <w:tcW w:w="3058" w:type="dxa"/>
          </w:tcPr>
          <w:p w14:paraId="2BFDB552"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Azerbaijan</w:t>
            </w:r>
          </w:p>
        </w:tc>
        <w:tc>
          <w:tcPr>
            <w:tcW w:w="3463" w:type="dxa"/>
          </w:tcPr>
          <w:p w14:paraId="3F21CBE7"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 xml:space="preserve">Bahamas </w:t>
            </w:r>
          </w:p>
        </w:tc>
        <w:tc>
          <w:tcPr>
            <w:tcW w:w="2829" w:type="dxa"/>
          </w:tcPr>
          <w:p w14:paraId="0E9830D7"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Bahrein</w:t>
            </w:r>
          </w:p>
        </w:tc>
      </w:tr>
      <w:tr w:rsidR="00600ACD" w:rsidRPr="005A67FB" w14:paraId="27574CC8" w14:textId="77777777" w:rsidTr="005314EA">
        <w:tc>
          <w:tcPr>
            <w:tcW w:w="3058" w:type="dxa"/>
          </w:tcPr>
          <w:p w14:paraId="48C817D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Barbados</w:t>
            </w:r>
          </w:p>
        </w:tc>
        <w:tc>
          <w:tcPr>
            <w:tcW w:w="3463" w:type="dxa"/>
          </w:tcPr>
          <w:p w14:paraId="3F471D8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Belarus</w:t>
            </w:r>
          </w:p>
        </w:tc>
        <w:tc>
          <w:tcPr>
            <w:tcW w:w="2829" w:type="dxa"/>
          </w:tcPr>
          <w:p w14:paraId="26445AA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Belgium *</w:t>
            </w:r>
          </w:p>
        </w:tc>
      </w:tr>
      <w:tr w:rsidR="00600ACD" w:rsidRPr="005A67FB" w14:paraId="321FA828" w14:textId="77777777" w:rsidTr="005314EA">
        <w:tc>
          <w:tcPr>
            <w:tcW w:w="3058" w:type="dxa"/>
          </w:tcPr>
          <w:p w14:paraId="5B29556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Bolivia (Plurinational State of)</w:t>
            </w:r>
          </w:p>
        </w:tc>
        <w:tc>
          <w:tcPr>
            <w:tcW w:w="3463" w:type="dxa"/>
          </w:tcPr>
          <w:p w14:paraId="5BBDDB22"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Bosnia and Herzegovina</w:t>
            </w:r>
          </w:p>
        </w:tc>
        <w:tc>
          <w:tcPr>
            <w:tcW w:w="2829" w:type="dxa"/>
          </w:tcPr>
          <w:p w14:paraId="1D8C803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Botswana</w:t>
            </w:r>
          </w:p>
        </w:tc>
      </w:tr>
      <w:tr w:rsidR="00600ACD" w:rsidRPr="005A67FB" w14:paraId="7A6C2595" w14:textId="77777777" w:rsidTr="005314EA">
        <w:tc>
          <w:tcPr>
            <w:tcW w:w="3058" w:type="dxa"/>
          </w:tcPr>
          <w:p w14:paraId="0382C8C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Brazil</w:t>
            </w:r>
          </w:p>
        </w:tc>
        <w:tc>
          <w:tcPr>
            <w:tcW w:w="3463" w:type="dxa"/>
          </w:tcPr>
          <w:p w14:paraId="4B5CF6E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Brunei Darussalam</w:t>
            </w:r>
          </w:p>
        </w:tc>
        <w:tc>
          <w:tcPr>
            <w:tcW w:w="2829" w:type="dxa"/>
          </w:tcPr>
          <w:p w14:paraId="48798EE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Bulgaria</w:t>
            </w:r>
          </w:p>
        </w:tc>
      </w:tr>
      <w:tr w:rsidR="00600ACD" w:rsidRPr="005A67FB" w14:paraId="11201F6D" w14:textId="77777777" w:rsidTr="005314EA">
        <w:tc>
          <w:tcPr>
            <w:tcW w:w="3058" w:type="dxa"/>
          </w:tcPr>
          <w:p w14:paraId="21EAB40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Canada *</w:t>
            </w:r>
          </w:p>
        </w:tc>
        <w:tc>
          <w:tcPr>
            <w:tcW w:w="3463" w:type="dxa"/>
          </w:tcPr>
          <w:p w14:paraId="44091D6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Chile</w:t>
            </w:r>
          </w:p>
        </w:tc>
        <w:tc>
          <w:tcPr>
            <w:tcW w:w="2829" w:type="dxa"/>
          </w:tcPr>
          <w:p w14:paraId="2CBAB0D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China</w:t>
            </w:r>
          </w:p>
        </w:tc>
      </w:tr>
      <w:tr w:rsidR="00600ACD" w:rsidRPr="005A67FB" w14:paraId="21728F25" w14:textId="77777777" w:rsidTr="005314EA">
        <w:tc>
          <w:tcPr>
            <w:tcW w:w="3058" w:type="dxa"/>
          </w:tcPr>
          <w:p w14:paraId="186245D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Colombia</w:t>
            </w:r>
          </w:p>
        </w:tc>
        <w:tc>
          <w:tcPr>
            <w:tcW w:w="3463" w:type="dxa"/>
          </w:tcPr>
          <w:p w14:paraId="0D1EB150"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Cook Islands</w:t>
            </w:r>
          </w:p>
        </w:tc>
        <w:tc>
          <w:tcPr>
            <w:tcW w:w="2829" w:type="dxa"/>
          </w:tcPr>
          <w:p w14:paraId="6D84F9D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Costa Rica</w:t>
            </w:r>
          </w:p>
        </w:tc>
      </w:tr>
      <w:tr w:rsidR="00600ACD" w:rsidRPr="005A67FB" w14:paraId="7131878C" w14:textId="77777777" w:rsidTr="005314EA">
        <w:tc>
          <w:tcPr>
            <w:tcW w:w="3058" w:type="dxa"/>
          </w:tcPr>
          <w:p w14:paraId="42EA3BA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Croatia</w:t>
            </w:r>
          </w:p>
        </w:tc>
        <w:tc>
          <w:tcPr>
            <w:tcW w:w="3463" w:type="dxa"/>
          </w:tcPr>
          <w:p w14:paraId="2EFF853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Cuba</w:t>
            </w:r>
          </w:p>
        </w:tc>
        <w:tc>
          <w:tcPr>
            <w:tcW w:w="2829" w:type="dxa"/>
          </w:tcPr>
          <w:p w14:paraId="1BA7032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Cyprus</w:t>
            </w:r>
          </w:p>
        </w:tc>
      </w:tr>
      <w:tr w:rsidR="00600ACD" w:rsidRPr="005A67FB" w14:paraId="414A0494" w14:textId="77777777" w:rsidTr="005314EA">
        <w:tc>
          <w:tcPr>
            <w:tcW w:w="3058" w:type="dxa"/>
          </w:tcPr>
          <w:p w14:paraId="1429FA87"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Czechia *</w:t>
            </w:r>
          </w:p>
        </w:tc>
        <w:tc>
          <w:tcPr>
            <w:tcW w:w="3463" w:type="dxa"/>
          </w:tcPr>
          <w:p w14:paraId="297CB97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Democratic People’s Republic of Korea</w:t>
            </w:r>
          </w:p>
        </w:tc>
        <w:tc>
          <w:tcPr>
            <w:tcW w:w="2829" w:type="dxa"/>
          </w:tcPr>
          <w:p w14:paraId="30E44C2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Denmark *</w:t>
            </w:r>
          </w:p>
        </w:tc>
      </w:tr>
      <w:tr w:rsidR="00600ACD" w:rsidRPr="005A67FB" w14:paraId="64E856B7" w14:textId="77777777" w:rsidTr="005314EA">
        <w:tc>
          <w:tcPr>
            <w:tcW w:w="3058" w:type="dxa"/>
          </w:tcPr>
          <w:p w14:paraId="4F9E732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Dominican Republic</w:t>
            </w:r>
          </w:p>
        </w:tc>
        <w:tc>
          <w:tcPr>
            <w:tcW w:w="3463" w:type="dxa"/>
          </w:tcPr>
          <w:p w14:paraId="0CB3E99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Ecuador</w:t>
            </w:r>
          </w:p>
        </w:tc>
        <w:tc>
          <w:tcPr>
            <w:tcW w:w="2829" w:type="dxa"/>
          </w:tcPr>
          <w:p w14:paraId="6D154AE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Egypt</w:t>
            </w:r>
          </w:p>
        </w:tc>
      </w:tr>
      <w:tr w:rsidR="00600ACD" w:rsidRPr="005A67FB" w14:paraId="4BF62203" w14:textId="77777777" w:rsidTr="005314EA">
        <w:tc>
          <w:tcPr>
            <w:tcW w:w="3058" w:type="dxa"/>
          </w:tcPr>
          <w:p w14:paraId="4053849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El Salvador</w:t>
            </w:r>
          </w:p>
        </w:tc>
        <w:tc>
          <w:tcPr>
            <w:tcW w:w="3463" w:type="dxa"/>
          </w:tcPr>
          <w:p w14:paraId="5F138EF1"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Equatorial Guinea</w:t>
            </w:r>
          </w:p>
        </w:tc>
        <w:tc>
          <w:tcPr>
            <w:tcW w:w="2829" w:type="dxa"/>
          </w:tcPr>
          <w:p w14:paraId="0C5FA2D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Estonia</w:t>
            </w:r>
          </w:p>
        </w:tc>
      </w:tr>
      <w:tr w:rsidR="00600ACD" w:rsidRPr="005A67FB" w14:paraId="5DDE09D3" w14:textId="77777777" w:rsidTr="005314EA">
        <w:tc>
          <w:tcPr>
            <w:tcW w:w="3058" w:type="dxa"/>
          </w:tcPr>
          <w:p w14:paraId="3C83B11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Finland *</w:t>
            </w:r>
          </w:p>
        </w:tc>
        <w:tc>
          <w:tcPr>
            <w:tcW w:w="3463" w:type="dxa"/>
          </w:tcPr>
          <w:p w14:paraId="232EB88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France *</w:t>
            </w:r>
          </w:p>
        </w:tc>
        <w:tc>
          <w:tcPr>
            <w:tcW w:w="2829" w:type="dxa"/>
          </w:tcPr>
          <w:p w14:paraId="526A94D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Gabon</w:t>
            </w:r>
          </w:p>
        </w:tc>
      </w:tr>
      <w:tr w:rsidR="00600ACD" w:rsidRPr="005A67FB" w14:paraId="66942E8B" w14:textId="77777777" w:rsidTr="005314EA">
        <w:tc>
          <w:tcPr>
            <w:tcW w:w="3058" w:type="dxa"/>
          </w:tcPr>
          <w:p w14:paraId="2A2BC330"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Georgia</w:t>
            </w:r>
          </w:p>
        </w:tc>
        <w:tc>
          <w:tcPr>
            <w:tcW w:w="3463" w:type="dxa"/>
          </w:tcPr>
          <w:p w14:paraId="6BEBD29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Germany *</w:t>
            </w:r>
          </w:p>
        </w:tc>
        <w:tc>
          <w:tcPr>
            <w:tcW w:w="2829" w:type="dxa"/>
          </w:tcPr>
          <w:p w14:paraId="50FBCA7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Greece *</w:t>
            </w:r>
          </w:p>
        </w:tc>
      </w:tr>
      <w:tr w:rsidR="00600ACD" w:rsidRPr="005A67FB" w14:paraId="0B48C845" w14:textId="77777777" w:rsidTr="005314EA">
        <w:tc>
          <w:tcPr>
            <w:tcW w:w="3058" w:type="dxa"/>
          </w:tcPr>
          <w:p w14:paraId="5DCA847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Guatemala</w:t>
            </w:r>
          </w:p>
        </w:tc>
        <w:tc>
          <w:tcPr>
            <w:tcW w:w="3463" w:type="dxa"/>
          </w:tcPr>
          <w:p w14:paraId="3D49316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Hungary</w:t>
            </w:r>
          </w:p>
        </w:tc>
        <w:tc>
          <w:tcPr>
            <w:tcW w:w="2829" w:type="dxa"/>
          </w:tcPr>
          <w:p w14:paraId="3BFA457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Iceland *</w:t>
            </w:r>
          </w:p>
        </w:tc>
      </w:tr>
      <w:tr w:rsidR="00600ACD" w:rsidRPr="005A67FB" w14:paraId="3AC5D17A" w14:textId="77777777" w:rsidTr="005314EA">
        <w:tc>
          <w:tcPr>
            <w:tcW w:w="3058" w:type="dxa"/>
          </w:tcPr>
          <w:p w14:paraId="0237BC3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India</w:t>
            </w:r>
          </w:p>
        </w:tc>
        <w:tc>
          <w:tcPr>
            <w:tcW w:w="3463" w:type="dxa"/>
          </w:tcPr>
          <w:p w14:paraId="2F3C1F7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Indonesia</w:t>
            </w:r>
          </w:p>
        </w:tc>
        <w:tc>
          <w:tcPr>
            <w:tcW w:w="2829" w:type="dxa"/>
          </w:tcPr>
          <w:p w14:paraId="3090B6E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Iran (Islamic Republic of)</w:t>
            </w:r>
          </w:p>
        </w:tc>
      </w:tr>
      <w:tr w:rsidR="00600ACD" w:rsidRPr="005A67FB" w14:paraId="06E3212D" w14:textId="77777777" w:rsidTr="005314EA">
        <w:tc>
          <w:tcPr>
            <w:tcW w:w="3058" w:type="dxa"/>
          </w:tcPr>
          <w:p w14:paraId="5201FE1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Iraq</w:t>
            </w:r>
          </w:p>
        </w:tc>
        <w:tc>
          <w:tcPr>
            <w:tcW w:w="3463" w:type="dxa"/>
          </w:tcPr>
          <w:p w14:paraId="317D070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Ireland *</w:t>
            </w:r>
          </w:p>
        </w:tc>
        <w:tc>
          <w:tcPr>
            <w:tcW w:w="2829" w:type="dxa"/>
          </w:tcPr>
          <w:p w14:paraId="248469F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Israel</w:t>
            </w:r>
          </w:p>
        </w:tc>
      </w:tr>
      <w:tr w:rsidR="00600ACD" w:rsidRPr="005A67FB" w14:paraId="0253104E" w14:textId="77777777" w:rsidTr="005314EA">
        <w:tc>
          <w:tcPr>
            <w:tcW w:w="3058" w:type="dxa"/>
          </w:tcPr>
          <w:p w14:paraId="527C5E0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Italy *</w:t>
            </w:r>
          </w:p>
        </w:tc>
        <w:tc>
          <w:tcPr>
            <w:tcW w:w="3463" w:type="dxa"/>
          </w:tcPr>
          <w:p w14:paraId="0830834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Jamaica</w:t>
            </w:r>
          </w:p>
        </w:tc>
        <w:tc>
          <w:tcPr>
            <w:tcW w:w="2829" w:type="dxa"/>
          </w:tcPr>
          <w:p w14:paraId="4829B00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Japan *</w:t>
            </w:r>
          </w:p>
        </w:tc>
      </w:tr>
      <w:tr w:rsidR="00600ACD" w:rsidRPr="005A67FB" w14:paraId="0E938B3D" w14:textId="77777777" w:rsidTr="005314EA">
        <w:tc>
          <w:tcPr>
            <w:tcW w:w="3058" w:type="dxa"/>
          </w:tcPr>
          <w:p w14:paraId="47A53B4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Jordan</w:t>
            </w:r>
          </w:p>
        </w:tc>
        <w:tc>
          <w:tcPr>
            <w:tcW w:w="3463" w:type="dxa"/>
          </w:tcPr>
          <w:p w14:paraId="28E0F74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Kazakhstan</w:t>
            </w:r>
          </w:p>
        </w:tc>
        <w:tc>
          <w:tcPr>
            <w:tcW w:w="2829" w:type="dxa"/>
          </w:tcPr>
          <w:p w14:paraId="597C3F41"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Kuwait</w:t>
            </w:r>
          </w:p>
        </w:tc>
      </w:tr>
      <w:tr w:rsidR="00600ACD" w:rsidRPr="005A67FB" w14:paraId="123C660F" w14:textId="77777777" w:rsidTr="005314EA">
        <w:tc>
          <w:tcPr>
            <w:tcW w:w="3058" w:type="dxa"/>
          </w:tcPr>
          <w:p w14:paraId="4D5168D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Latvia</w:t>
            </w:r>
          </w:p>
        </w:tc>
        <w:tc>
          <w:tcPr>
            <w:tcW w:w="3463" w:type="dxa"/>
          </w:tcPr>
          <w:p w14:paraId="472FFD7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Lebanon</w:t>
            </w:r>
          </w:p>
        </w:tc>
        <w:tc>
          <w:tcPr>
            <w:tcW w:w="2829" w:type="dxa"/>
          </w:tcPr>
          <w:p w14:paraId="171B6D4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Libya</w:t>
            </w:r>
          </w:p>
        </w:tc>
      </w:tr>
      <w:tr w:rsidR="00600ACD" w:rsidRPr="005A67FB" w14:paraId="77B9BA17" w14:textId="77777777" w:rsidTr="005314EA">
        <w:tc>
          <w:tcPr>
            <w:tcW w:w="3058" w:type="dxa"/>
          </w:tcPr>
          <w:p w14:paraId="32240D70"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Liechtenstein</w:t>
            </w:r>
          </w:p>
        </w:tc>
        <w:tc>
          <w:tcPr>
            <w:tcW w:w="3463" w:type="dxa"/>
          </w:tcPr>
          <w:p w14:paraId="2C24602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Lithuania</w:t>
            </w:r>
          </w:p>
        </w:tc>
        <w:tc>
          <w:tcPr>
            <w:tcW w:w="2829" w:type="dxa"/>
          </w:tcPr>
          <w:p w14:paraId="0A8A53B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Luxembourg *</w:t>
            </w:r>
          </w:p>
        </w:tc>
      </w:tr>
      <w:tr w:rsidR="00600ACD" w:rsidRPr="005A67FB" w14:paraId="527405C9" w14:textId="77777777" w:rsidTr="005314EA">
        <w:tc>
          <w:tcPr>
            <w:tcW w:w="3058" w:type="dxa"/>
          </w:tcPr>
          <w:p w14:paraId="2B24E9C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Malaysia</w:t>
            </w:r>
          </w:p>
        </w:tc>
        <w:tc>
          <w:tcPr>
            <w:tcW w:w="3463" w:type="dxa"/>
          </w:tcPr>
          <w:p w14:paraId="422A81F1"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Malta</w:t>
            </w:r>
          </w:p>
        </w:tc>
        <w:tc>
          <w:tcPr>
            <w:tcW w:w="2829" w:type="dxa"/>
          </w:tcPr>
          <w:p w14:paraId="73C7C8E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Mauritius</w:t>
            </w:r>
          </w:p>
        </w:tc>
      </w:tr>
      <w:tr w:rsidR="00600ACD" w:rsidRPr="005A67FB" w14:paraId="4B7B592D" w14:textId="77777777" w:rsidTr="005314EA">
        <w:tc>
          <w:tcPr>
            <w:tcW w:w="3058" w:type="dxa"/>
          </w:tcPr>
          <w:p w14:paraId="480EDA31"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Mexico</w:t>
            </w:r>
          </w:p>
        </w:tc>
        <w:tc>
          <w:tcPr>
            <w:tcW w:w="3463" w:type="dxa"/>
          </w:tcPr>
          <w:p w14:paraId="7CD5726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Monaco *</w:t>
            </w:r>
          </w:p>
        </w:tc>
        <w:tc>
          <w:tcPr>
            <w:tcW w:w="2829" w:type="dxa"/>
          </w:tcPr>
          <w:p w14:paraId="2392A2C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Mongolia</w:t>
            </w:r>
          </w:p>
        </w:tc>
      </w:tr>
      <w:tr w:rsidR="00600ACD" w:rsidRPr="005A67FB" w14:paraId="6F6BB90E" w14:textId="77777777" w:rsidTr="005314EA">
        <w:tc>
          <w:tcPr>
            <w:tcW w:w="3058" w:type="dxa"/>
          </w:tcPr>
          <w:p w14:paraId="5618E59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Montenegro</w:t>
            </w:r>
          </w:p>
        </w:tc>
        <w:tc>
          <w:tcPr>
            <w:tcW w:w="3463" w:type="dxa"/>
          </w:tcPr>
          <w:p w14:paraId="142DC92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Morrocco</w:t>
            </w:r>
          </w:p>
        </w:tc>
        <w:tc>
          <w:tcPr>
            <w:tcW w:w="2829" w:type="dxa"/>
          </w:tcPr>
          <w:p w14:paraId="3B8B709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Namibia</w:t>
            </w:r>
          </w:p>
        </w:tc>
      </w:tr>
      <w:tr w:rsidR="00600ACD" w:rsidRPr="005A67FB" w14:paraId="4B7A6670" w14:textId="77777777" w:rsidTr="005314EA">
        <w:tc>
          <w:tcPr>
            <w:tcW w:w="3058" w:type="dxa"/>
          </w:tcPr>
          <w:p w14:paraId="36E6650B" w14:textId="5E830798" w:rsidR="00600ACD" w:rsidRPr="005314EA" w:rsidRDefault="00600ACD" w:rsidP="005314EA">
            <w:pPr>
              <w:pStyle w:val="CBDNormalNumber"/>
              <w:spacing w:before="40" w:after="40"/>
              <w:ind w:hanging="567"/>
              <w:rPr>
                <w:sz w:val="20"/>
                <w:szCs w:val="20"/>
              </w:rPr>
            </w:pPr>
            <w:r w:rsidRPr="005314EA">
              <w:rPr>
                <w:sz w:val="20"/>
                <w:szCs w:val="20"/>
                <w:lang w:val="en-US"/>
              </w:rPr>
              <w:t xml:space="preserve">Naoero </w:t>
            </w:r>
          </w:p>
        </w:tc>
        <w:tc>
          <w:tcPr>
            <w:tcW w:w="3463" w:type="dxa"/>
          </w:tcPr>
          <w:p w14:paraId="3FBF221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Netherlands (Kingdom of the) *</w:t>
            </w:r>
          </w:p>
        </w:tc>
        <w:tc>
          <w:tcPr>
            <w:tcW w:w="2829" w:type="dxa"/>
          </w:tcPr>
          <w:p w14:paraId="228B0CE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New Zealand *</w:t>
            </w:r>
          </w:p>
        </w:tc>
      </w:tr>
      <w:tr w:rsidR="00600ACD" w:rsidRPr="005A67FB" w14:paraId="6D62CEB7" w14:textId="77777777" w:rsidTr="005314EA">
        <w:tc>
          <w:tcPr>
            <w:tcW w:w="3058" w:type="dxa"/>
          </w:tcPr>
          <w:p w14:paraId="31B8A7D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Niue</w:t>
            </w:r>
          </w:p>
        </w:tc>
        <w:tc>
          <w:tcPr>
            <w:tcW w:w="3463" w:type="dxa"/>
          </w:tcPr>
          <w:p w14:paraId="140B8BB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North Macedonia</w:t>
            </w:r>
          </w:p>
        </w:tc>
        <w:tc>
          <w:tcPr>
            <w:tcW w:w="2829" w:type="dxa"/>
          </w:tcPr>
          <w:p w14:paraId="19FBD68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Norway *</w:t>
            </w:r>
          </w:p>
        </w:tc>
      </w:tr>
      <w:tr w:rsidR="00600ACD" w:rsidRPr="005A67FB" w14:paraId="3A3C775F" w14:textId="77777777" w:rsidTr="005314EA">
        <w:tc>
          <w:tcPr>
            <w:tcW w:w="3058" w:type="dxa"/>
          </w:tcPr>
          <w:p w14:paraId="02A1271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Oman</w:t>
            </w:r>
          </w:p>
        </w:tc>
        <w:tc>
          <w:tcPr>
            <w:tcW w:w="3463" w:type="dxa"/>
          </w:tcPr>
          <w:p w14:paraId="7B6634E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Palau</w:t>
            </w:r>
          </w:p>
        </w:tc>
        <w:tc>
          <w:tcPr>
            <w:tcW w:w="2829" w:type="dxa"/>
          </w:tcPr>
          <w:p w14:paraId="1B08C36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Panama</w:t>
            </w:r>
          </w:p>
        </w:tc>
      </w:tr>
      <w:tr w:rsidR="00600ACD" w:rsidRPr="005A67FB" w14:paraId="414DF0DD" w14:textId="77777777" w:rsidTr="005314EA">
        <w:tc>
          <w:tcPr>
            <w:tcW w:w="3058" w:type="dxa"/>
          </w:tcPr>
          <w:p w14:paraId="3CBC392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Paraguay</w:t>
            </w:r>
          </w:p>
        </w:tc>
        <w:tc>
          <w:tcPr>
            <w:tcW w:w="3463" w:type="dxa"/>
          </w:tcPr>
          <w:p w14:paraId="1BE94524"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Peru</w:t>
            </w:r>
          </w:p>
        </w:tc>
        <w:tc>
          <w:tcPr>
            <w:tcW w:w="2829" w:type="dxa"/>
          </w:tcPr>
          <w:p w14:paraId="5F0E43DA"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Philippines</w:t>
            </w:r>
          </w:p>
        </w:tc>
      </w:tr>
      <w:tr w:rsidR="00600ACD" w:rsidRPr="005A67FB" w14:paraId="54B671A0" w14:textId="77777777" w:rsidTr="005314EA">
        <w:tc>
          <w:tcPr>
            <w:tcW w:w="3058" w:type="dxa"/>
          </w:tcPr>
          <w:p w14:paraId="661E32F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Poland</w:t>
            </w:r>
          </w:p>
        </w:tc>
        <w:tc>
          <w:tcPr>
            <w:tcW w:w="3463" w:type="dxa"/>
          </w:tcPr>
          <w:p w14:paraId="2F96F28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Portugal *</w:t>
            </w:r>
          </w:p>
        </w:tc>
        <w:tc>
          <w:tcPr>
            <w:tcW w:w="2829" w:type="dxa"/>
          </w:tcPr>
          <w:p w14:paraId="4CE3A82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Qatar</w:t>
            </w:r>
          </w:p>
        </w:tc>
      </w:tr>
      <w:tr w:rsidR="00600ACD" w:rsidRPr="005A67FB" w14:paraId="3CAF29D4" w14:textId="77777777" w:rsidTr="005314EA">
        <w:tc>
          <w:tcPr>
            <w:tcW w:w="3058" w:type="dxa"/>
          </w:tcPr>
          <w:p w14:paraId="7631ED5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Republic of Korea</w:t>
            </w:r>
          </w:p>
        </w:tc>
        <w:tc>
          <w:tcPr>
            <w:tcW w:w="3463" w:type="dxa"/>
          </w:tcPr>
          <w:p w14:paraId="746A8010"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Republic of Moldova</w:t>
            </w:r>
          </w:p>
        </w:tc>
        <w:tc>
          <w:tcPr>
            <w:tcW w:w="2829" w:type="dxa"/>
          </w:tcPr>
          <w:p w14:paraId="34BFC9D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Romania</w:t>
            </w:r>
          </w:p>
        </w:tc>
      </w:tr>
      <w:tr w:rsidR="00600ACD" w:rsidRPr="005A67FB" w14:paraId="2B156942" w14:textId="77777777" w:rsidTr="005314EA">
        <w:tc>
          <w:tcPr>
            <w:tcW w:w="3058" w:type="dxa"/>
          </w:tcPr>
          <w:p w14:paraId="26E472F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Russian Federation</w:t>
            </w:r>
          </w:p>
        </w:tc>
        <w:tc>
          <w:tcPr>
            <w:tcW w:w="3463" w:type="dxa"/>
          </w:tcPr>
          <w:p w14:paraId="251C775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Saint Kitts and Nevis</w:t>
            </w:r>
          </w:p>
        </w:tc>
        <w:tc>
          <w:tcPr>
            <w:tcW w:w="2829" w:type="dxa"/>
          </w:tcPr>
          <w:p w14:paraId="501AB16C"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San Marino</w:t>
            </w:r>
          </w:p>
        </w:tc>
      </w:tr>
      <w:tr w:rsidR="00600ACD" w:rsidRPr="005A67FB" w14:paraId="171B778C" w14:textId="77777777" w:rsidTr="005314EA">
        <w:tc>
          <w:tcPr>
            <w:tcW w:w="3058" w:type="dxa"/>
          </w:tcPr>
          <w:p w14:paraId="6F73C777"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Saudia Arabia</w:t>
            </w:r>
          </w:p>
        </w:tc>
        <w:tc>
          <w:tcPr>
            <w:tcW w:w="3463" w:type="dxa"/>
          </w:tcPr>
          <w:p w14:paraId="47B80CC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Serbia</w:t>
            </w:r>
          </w:p>
        </w:tc>
        <w:tc>
          <w:tcPr>
            <w:tcW w:w="2829" w:type="dxa"/>
          </w:tcPr>
          <w:p w14:paraId="7ACFF5F3"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Seychelles</w:t>
            </w:r>
          </w:p>
        </w:tc>
      </w:tr>
      <w:tr w:rsidR="00600ACD" w:rsidRPr="005A67FB" w14:paraId="65FCFD86" w14:textId="77777777" w:rsidTr="005314EA">
        <w:tc>
          <w:tcPr>
            <w:tcW w:w="3058" w:type="dxa"/>
          </w:tcPr>
          <w:p w14:paraId="13C5EA8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Singapore</w:t>
            </w:r>
          </w:p>
        </w:tc>
        <w:tc>
          <w:tcPr>
            <w:tcW w:w="3463" w:type="dxa"/>
          </w:tcPr>
          <w:p w14:paraId="2AC357D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Slovakia</w:t>
            </w:r>
          </w:p>
        </w:tc>
        <w:tc>
          <w:tcPr>
            <w:tcW w:w="2829" w:type="dxa"/>
          </w:tcPr>
          <w:p w14:paraId="230DDDA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Slovenia *</w:t>
            </w:r>
          </w:p>
        </w:tc>
      </w:tr>
      <w:tr w:rsidR="00600ACD" w:rsidRPr="005A67FB" w14:paraId="2E28AA4E" w14:textId="77777777" w:rsidTr="005314EA">
        <w:tc>
          <w:tcPr>
            <w:tcW w:w="3058" w:type="dxa"/>
          </w:tcPr>
          <w:p w14:paraId="3596DDD0"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South Africa</w:t>
            </w:r>
          </w:p>
        </w:tc>
        <w:tc>
          <w:tcPr>
            <w:tcW w:w="3463" w:type="dxa"/>
          </w:tcPr>
          <w:p w14:paraId="77C8501F"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Spain *</w:t>
            </w:r>
          </w:p>
        </w:tc>
        <w:tc>
          <w:tcPr>
            <w:tcW w:w="2829" w:type="dxa"/>
          </w:tcPr>
          <w:p w14:paraId="5AB6B41D"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State of Palestine</w:t>
            </w:r>
          </w:p>
        </w:tc>
      </w:tr>
      <w:tr w:rsidR="00600ACD" w:rsidRPr="005A67FB" w14:paraId="03177B3B" w14:textId="77777777" w:rsidTr="005314EA">
        <w:tc>
          <w:tcPr>
            <w:tcW w:w="3058" w:type="dxa"/>
          </w:tcPr>
          <w:p w14:paraId="691A502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Sweden *</w:t>
            </w:r>
          </w:p>
        </w:tc>
        <w:tc>
          <w:tcPr>
            <w:tcW w:w="3463" w:type="dxa"/>
          </w:tcPr>
          <w:p w14:paraId="3181852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Switzerland *</w:t>
            </w:r>
          </w:p>
        </w:tc>
        <w:tc>
          <w:tcPr>
            <w:tcW w:w="2829" w:type="dxa"/>
          </w:tcPr>
          <w:p w14:paraId="50DE8169"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Thailand</w:t>
            </w:r>
          </w:p>
        </w:tc>
      </w:tr>
      <w:tr w:rsidR="00600ACD" w:rsidRPr="005A67FB" w14:paraId="6FCB9551" w14:textId="77777777" w:rsidTr="005314EA">
        <w:tc>
          <w:tcPr>
            <w:tcW w:w="3058" w:type="dxa"/>
          </w:tcPr>
          <w:p w14:paraId="36DF30FE"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lastRenderedPageBreak/>
              <w:t>Trinidad and Tobago</w:t>
            </w:r>
          </w:p>
        </w:tc>
        <w:tc>
          <w:tcPr>
            <w:tcW w:w="3463" w:type="dxa"/>
          </w:tcPr>
          <w:p w14:paraId="2B6760B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Tunisia</w:t>
            </w:r>
          </w:p>
        </w:tc>
        <w:tc>
          <w:tcPr>
            <w:tcW w:w="2829" w:type="dxa"/>
          </w:tcPr>
          <w:p w14:paraId="37F5E7D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Türkiye</w:t>
            </w:r>
          </w:p>
        </w:tc>
      </w:tr>
      <w:tr w:rsidR="00600ACD" w:rsidRPr="005A67FB" w14:paraId="5F40F8C8" w14:textId="77777777" w:rsidTr="005314EA">
        <w:tc>
          <w:tcPr>
            <w:tcW w:w="3058" w:type="dxa"/>
          </w:tcPr>
          <w:p w14:paraId="702C3471"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Turkmenistan</w:t>
            </w:r>
          </w:p>
        </w:tc>
        <w:tc>
          <w:tcPr>
            <w:tcW w:w="3463" w:type="dxa"/>
          </w:tcPr>
          <w:p w14:paraId="6AE4C22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Ukraine</w:t>
            </w:r>
          </w:p>
        </w:tc>
        <w:tc>
          <w:tcPr>
            <w:tcW w:w="2829" w:type="dxa"/>
          </w:tcPr>
          <w:p w14:paraId="64F9D3D8"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United Arab Emirates</w:t>
            </w:r>
          </w:p>
        </w:tc>
      </w:tr>
      <w:tr w:rsidR="00600ACD" w:rsidRPr="005A67FB" w14:paraId="452170A7" w14:textId="77777777" w:rsidTr="005314EA">
        <w:tc>
          <w:tcPr>
            <w:tcW w:w="3058" w:type="dxa"/>
          </w:tcPr>
          <w:p w14:paraId="5A94FF6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United Kingdom of Great Britain and Northern Ireland *</w:t>
            </w:r>
          </w:p>
        </w:tc>
        <w:tc>
          <w:tcPr>
            <w:tcW w:w="3463" w:type="dxa"/>
          </w:tcPr>
          <w:p w14:paraId="2116D7BB"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Uruguay</w:t>
            </w:r>
          </w:p>
        </w:tc>
        <w:tc>
          <w:tcPr>
            <w:tcW w:w="2829" w:type="dxa"/>
          </w:tcPr>
          <w:p w14:paraId="045ED516"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Venezuela (Bolivarian Republic of)</w:t>
            </w:r>
          </w:p>
        </w:tc>
      </w:tr>
      <w:tr w:rsidR="00600ACD" w14:paraId="211A105F" w14:textId="77777777" w:rsidTr="005314EA">
        <w:tc>
          <w:tcPr>
            <w:tcW w:w="3058" w:type="dxa"/>
          </w:tcPr>
          <w:p w14:paraId="2EEB9155" w14:textId="77777777" w:rsidR="00600ACD" w:rsidRPr="005314EA" w:rsidRDefault="00600ACD" w:rsidP="005314EA">
            <w:pPr>
              <w:pStyle w:val="CBDNormalNumber"/>
              <w:tabs>
                <w:tab w:val="clear" w:pos="567"/>
              </w:tabs>
              <w:spacing w:before="40" w:after="40"/>
              <w:ind w:hanging="567"/>
              <w:jc w:val="left"/>
              <w:rPr>
                <w:sz w:val="20"/>
                <w:szCs w:val="20"/>
              </w:rPr>
            </w:pPr>
            <w:r w:rsidRPr="005314EA">
              <w:rPr>
                <w:sz w:val="20"/>
                <w:szCs w:val="20"/>
              </w:rPr>
              <w:t>Viet Nam</w:t>
            </w:r>
          </w:p>
        </w:tc>
        <w:tc>
          <w:tcPr>
            <w:tcW w:w="3463" w:type="dxa"/>
          </w:tcPr>
          <w:p w14:paraId="1E333B7A" w14:textId="77777777" w:rsidR="00600ACD" w:rsidRPr="005314EA" w:rsidRDefault="00600ACD" w:rsidP="005314EA">
            <w:pPr>
              <w:tabs>
                <w:tab w:val="clear" w:pos="567"/>
              </w:tabs>
              <w:spacing w:before="40" w:after="40"/>
              <w:ind w:hanging="567"/>
              <w:jc w:val="left"/>
              <w:rPr>
                <w:sz w:val="20"/>
                <w:szCs w:val="20"/>
              </w:rPr>
            </w:pPr>
          </w:p>
        </w:tc>
        <w:tc>
          <w:tcPr>
            <w:tcW w:w="2829" w:type="dxa"/>
          </w:tcPr>
          <w:p w14:paraId="2E7D89BE" w14:textId="77777777" w:rsidR="00600ACD" w:rsidRPr="005314EA" w:rsidRDefault="00600ACD" w:rsidP="005314EA">
            <w:pPr>
              <w:tabs>
                <w:tab w:val="clear" w:pos="567"/>
                <w:tab w:val="clear" w:pos="1134"/>
                <w:tab w:val="clear" w:pos="1701"/>
                <w:tab w:val="clear" w:pos="2268"/>
              </w:tabs>
              <w:spacing w:before="40" w:after="40"/>
              <w:ind w:hanging="567"/>
              <w:jc w:val="left"/>
              <w:rPr>
                <w:rFonts w:asciiTheme="minorHAnsi" w:eastAsiaTheme="minorHAnsi" w:hAnsiTheme="minorHAnsi" w:cstheme="minorBidi"/>
                <w:kern w:val="2"/>
                <w:sz w:val="20"/>
                <w:szCs w:val="20"/>
                <w:lang w:val="en-US"/>
                <w14:ligatures w14:val="standardContextual"/>
              </w:rPr>
            </w:pPr>
          </w:p>
        </w:tc>
      </w:tr>
    </w:tbl>
    <w:p w14:paraId="14E0B366" w14:textId="7C471765" w:rsidR="00597A10" w:rsidRPr="00597A10" w:rsidRDefault="00597A10" w:rsidP="00600ACD">
      <w:pPr>
        <w:pStyle w:val="Heading1longmultiline"/>
        <w:numPr>
          <w:ilvl w:val="0"/>
          <w:numId w:val="0"/>
        </w:numPr>
        <w:rPr>
          <w:b w:val="0"/>
          <w:bCs w:val="0"/>
        </w:rPr>
      </w:pPr>
      <w:r>
        <w:br w:type="page"/>
      </w:r>
    </w:p>
    <w:p w14:paraId="37998CC4" w14:textId="3F18CC69" w:rsidR="00AA2AAE" w:rsidRDefault="008B3253" w:rsidP="00E54B43">
      <w:pPr>
        <w:pStyle w:val="Heading1longmultiline"/>
        <w:numPr>
          <w:ilvl w:val="0"/>
          <w:numId w:val="0"/>
        </w:numPr>
      </w:pPr>
      <w:r>
        <w:lastRenderedPageBreak/>
        <w:t xml:space="preserve">Annex </w:t>
      </w:r>
      <w:r w:rsidR="001170E9">
        <w:t>IV</w:t>
      </w:r>
    </w:p>
    <w:p w14:paraId="111F5261" w14:textId="36989300" w:rsidR="00EE1A42" w:rsidRDefault="0040604A" w:rsidP="00446927">
      <w:pPr>
        <w:pStyle w:val="Heading1longmultiline"/>
        <w:numPr>
          <w:ilvl w:val="0"/>
          <w:numId w:val="0"/>
        </w:numPr>
      </w:pPr>
      <w:r>
        <w:t xml:space="preserve">Countries, </w:t>
      </w:r>
      <w:r w:rsidR="007D39A2">
        <w:t xml:space="preserve">Parties </w:t>
      </w:r>
      <w:r>
        <w:t xml:space="preserve">to the Convention, </w:t>
      </w:r>
      <w:r w:rsidR="007D39A2">
        <w:t xml:space="preserve">with </w:t>
      </w:r>
      <w:r w:rsidR="00942A34">
        <w:t>W</w:t>
      </w:r>
      <w:r w:rsidR="003C4CB9">
        <w:t>orld Bank u</w:t>
      </w:r>
      <w:r w:rsidR="00942A34">
        <w:t>pper-middle-income econom</w:t>
      </w:r>
      <w:r w:rsidR="007D39A2">
        <w:t>ies</w:t>
      </w:r>
    </w:p>
    <w:p w14:paraId="79A80AE8" w14:textId="77777777" w:rsidR="00EE1A42" w:rsidRDefault="00EE1A42" w:rsidP="00EE1A42"/>
    <w:tbl>
      <w:tblPr>
        <w:tblStyle w:val="TableGrid"/>
        <w:tblW w:w="0" w:type="auto"/>
        <w:tblInd w:w="567" w:type="dxa"/>
        <w:tblLook w:val="04A0" w:firstRow="1" w:lastRow="0" w:firstColumn="1" w:lastColumn="0" w:noHBand="0" w:noVBand="1"/>
      </w:tblPr>
      <w:tblGrid>
        <w:gridCol w:w="2912"/>
        <w:gridCol w:w="2929"/>
        <w:gridCol w:w="2942"/>
      </w:tblGrid>
      <w:tr w:rsidR="00EE1A42" w:rsidRPr="005314EA" w14:paraId="37515B8C" w14:textId="77777777" w:rsidTr="009B4258">
        <w:tc>
          <w:tcPr>
            <w:tcW w:w="3116" w:type="dxa"/>
          </w:tcPr>
          <w:p w14:paraId="3EB764E9" w14:textId="77777777" w:rsidR="00EE1A42" w:rsidRPr="005314EA" w:rsidRDefault="00EE1A42" w:rsidP="005314EA">
            <w:pPr>
              <w:pStyle w:val="CBDNormalNumber"/>
              <w:numPr>
                <w:ilvl w:val="0"/>
                <w:numId w:val="10"/>
              </w:numPr>
              <w:tabs>
                <w:tab w:val="clear" w:pos="567"/>
              </w:tabs>
              <w:spacing w:before="40" w:after="40"/>
              <w:ind w:hanging="534"/>
              <w:jc w:val="left"/>
              <w:rPr>
                <w:sz w:val="20"/>
                <w:szCs w:val="20"/>
              </w:rPr>
            </w:pPr>
            <w:r w:rsidRPr="005314EA">
              <w:rPr>
                <w:sz w:val="20"/>
                <w:szCs w:val="20"/>
              </w:rPr>
              <w:t>Albania</w:t>
            </w:r>
          </w:p>
        </w:tc>
        <w:tc>
          <w:tcPr>
            <w:tcW w:w="3117" w:type="dxa"/>
          </w:tcPr>
          <w:p w14:paraId="1CA71796"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Algeria</w:t>
            </w:r>
          </w:p>
        </w:tc>
        <w:tc>
          <w:tcPr>
            <w:tcW w:w="3117" w:type="dxa"/>
          </w:tcPr>
          <w:p w14:paraId="5140A04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Argentina</w:t>
            </w:r>
          </w:p>
        </w:tc>
      </w:tr>
      <w:tr w:rsidR="00EE1A42" w:rsidRPr="005314EA" w14:paraId="7F7C2A7F" w14:textId="77777777" w:rsidTr="009B4258">
        <w:tc>
          <w:tcPr>
            <w:tcW w:w="3116" w:type="dxa"/>
          </w:tcPr>
          <w:p w14:paraId="4731D397"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Armenia</w:t>
            </w:r>
          </w:p>
        </w:tc>
        <w:tc>
          <w:tcPr>
            <w:tcW w:w="3117" w:type="dxa"/>
          </w:tcPr>
          <w:p w14:paraId="5D8F1781"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Azerbaijan</w:t>
            </w:r>
          </w:p>
        </w:tc>
        <w:tc>
          <w:tcPr>
            <w:tcW w:w="3117" w:type="dxa"/>
          </w:tcPr>
          <w:p w14:paraId="55858CEC"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Belarus</w:t>
            </w:r>
          </w:p>
        </w:tc>
      </w:tr>
      <w:tr w:rsidR="00EE1A42" w:rsidRPr="005314EA" w14:paraId="10A1DDA0" w14:textId="77777777" w:rsidTr="009B4258">
        <w:tc>
          <w:tcPr>
            <w:tcW w:w="3116" w:type="dxa"/>
          </w:tcPr>
          <w:p w14:paraId="59775880"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Belize</w:t>
            </w:r>
          </w:p>
        </w:tc>
        <w:tc>
          <w:tcPr>
            <w:tcW w:w="3117" w:type="dxa"/>
          </w:tcPr>
          <w:p w14:paraId="528B04D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Bosnia and Herzegovina </w:t>
            </w:r>
          </w:p>
        </w:tc>
        <w:tc>
          <w:tcPr>
            <w:tcW w:w="3117" w:type="dxa"/>
          </w:tcPr>
          <w:p w14:paraId="3A45538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Botswana</w:t>
            </w:r>
          </w:p>
        </w:tc>
      </w:tr>
      <w:tr w:rsidR="00EE1A42" w:rsidRPr="005314EA" w14:paraId="05BCCA03" w14:textId="77777777" w:rsidTr="009B4258">
        <w:tc>
          <w:tcPr>
            <w:tcW w:w="3116" w:type="dxa"/>
          </w:tcPr>
          <w:p w14:paraId="2CC00178"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Brazil</w:t>
            </w:r>
          </w:p>
        </w:tc>
        <w:tc>
          <w:tcPr>
            <w:tcW w:w="3117" w:type="dxa"/>
          </w:tcPr>
          <w:p w14:paraId="5D0510DD"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Cabo Verde</w:t>
            </w:r>
          </w:p>
        </w:tc>
        <w:tc>
          <w:tcPr>
            <w:tcW w:w="3117" w:type="dxa"/>
          </w:tcPr>
          <w:p w14:paraId="2664D7F0"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China</w:t>
            </w:r>
          </w:p>
        </w:tc>
      </w:tr>
      <w:tr w:rsidR="00EE1A42" w:rsidRPr="005314EA" w14:paraId="3DA9E00A" w14:textId="77777777" w:rsidTr="009B4258">
        <w:tc>
          <w:tcPr>
            <w:tcW w:w="3116" w:type="dxa"/>
          </w:tcPr>
          <w:p w14:paraId="369E94EE"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Colombia</w:t>
            </w:r>
          </w:p>
        </w:tc>
        <w:tc>
          <w:tcPr>
            <w:tcW w:w="3117" w:type="dxa"/>
          </w:tcPr>
          <w:p w14:paraId="7CC43F01"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Cuba</w:t>
            </w:r>
          </w:p>
        </w:tc>
        <w:tc>
          <w:tcPr>
            <w:tcW w:w="3117" w:type="dxa"/>
          </w:tcPr>
          <w:p w14:paraId="0FB213AF"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Dominica </w:t>
            </w:r>
          </w:p>
        </w:tc>
      </w:tr>
      <w:tr w:rsidR="00EE1A42" w:rsidRPr="005314EA" w14:paraId="30F2435A" w14:textId="77777777" w:rsidTr="009B4258">
        <w:tc>
          <w:tcPr>
            <w:tcW w:w="3116" w:type="dxa"/>
          </w:tcPr>
          <w:p w14:paraId="3904B3B4"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Dominican Republic </w:t>
            </w:r>
          </w:p>
        </w:tc>
        <w:tc>
          <w:tcPr>
            <w:tcW w:w="3117" w:type="dxa"/>
          </w:tcPr>
          <w:p w14:paraId="046ED297"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Ecuador</w:t>
            </w:r>
          </w:p>
        </w:tc>
        <w:tc>
          <w:tcPr>
            <w:tcW w:w="3117" w:type="dxa"/>
          </w:tcPr>
          <w:p w14:paraId="2A91A84C"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El Salvador</w:t>
            </w:r>
          </w:p>
        </w:tc>
      </w:tr>
      <w:tr w:rsidR="00EE1A42" w:rsidRPr="005314EA" w14:paraId="0658B842" w14:textId="77777777" w:rsidTr="009B4258">
        <w:tc>
          <w:tcPr>
            <w:tcW w:w="3116" w:type="dxa"/>
          </w:tcPr>
          <w:p w14:paraId="590EA212"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Equatorial Guinea</w:t>
            </w:r>
          </w:p>
        </w:tc>
        <w:tc>
          <w:tcPr>
            <w:tcW w:w="3117" w:type="dxa"/>
          </w:tcPr>
          <w:p w14:paraId="216C663B"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Fiji</w:t>
            </w:r>
          </w:p>
        </w:tc>
        <w:tc>
          <w:tcPr>
            <w:tcW w:w="3117" w:type="dxa"/>
          </w:tcPr>
          <w:p w14:paraId="569AA92B"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Gabon</w:t>
            </w:r>
          </w:p>
        </w:tc>
      </w:tr>
      <w:tr w:rsidR="00EE1A42" w:rsidRPr="005314EA" w14:paraId="08D3576A" w14:textId="77777777" w:rsidTr="009B4258">
        <w:tc>
          <w:tcPr>
            <w:tcW w:w="3116" w:type="dxa"/>
          </w:tcPr>
          <w:p w14:paraId="14A16318"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Georgia</w:t>
            </w:r>
          </w:p>
        </w:tc>
        <w:tc>
          <w:tcPr>
            <w:tcW w:w="3117" w:type="dxa"/>
          </w:tcPr>
          <w:p w14:paraId="0E633C28"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Grenada</w:t>
            </w:r>
          </w:p>
        </w:tc>
        <w:tc>
          <w:tcPr>
            <w:tcW w:w="3117" w:type="dxa"/>
          </w:tcPr>
          <w:p w14:paraId="100772FF"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Guatemala</w:t>
            </w:r>
          </w:p>
        </w:tc>
      </w:tr>
      <w:tr w:rsidR="00EE1A42" w:rsidRPr="005314EA" w14:paraId="4978A99C" w14:textId="77777777" w:rsidTr="009B4258">
        <w:tc>
          <w:tcPr>
            <w:tcW w:w="3116" w:type="dxa"/>
          </w:tcPr>
          <w:p w14:paraId="2ECD288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Indonesia</w:t>
            </w:r>
          </w:p>
        </w:tc>
        <w:tc>
          <w:tcPr>
            <w:tcW w:w="3117" w:type="dxa"/>
          </w:tcPr>
          <w:p w14:paraId="0F9833D6"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Iran (Islamic Republic of) </w:t>
            </w:r>
          </w:p>
        </w:tc>
        <w:tc>
          <w:tcPr>
            <w:tcW w:w="3117" w:type="dxa"/>
          </w:tcPr>
          <w:p w14:paraId="5D095116"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Iraq</w:t>
            </w:r>
          </w:p>
        </w:tc>
      </w:tr>
      <w:tr w:rsidR="00EE1A42" w:rsidRPr="005314EA" w14:paraId="3AF7A1C5" w14:textId="77777777" w:rsidTr="009B4258">
        <w:tc>
          <w:tcPr>
            <w:tcW w:w="3116" w:type="dxa"/>
          </w:tcPr>
          <w:p w14:paraId="350F9FBD"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Jamaica</w:t>
            </w:r>
          </w:p>
        </w:tc>
        <w:tc>
          <w:tcPr>
            <w:tcW w:w="3117" w:type="dxa"/>
          </w:tcPr>
          <w:p w14:paraId="336FD5E0"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Kazakhstan </w:t>
            </w:r>
          </w:p>
        </w:tc>
        <w:tc>
          <w:tcPr>
            <w:tcW w:w="3117" w:type="dxa"/>
          </w:tcPr>
          <w:p w14:paraId="646CBF66"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Libya</w:t>
            </w:r>
          </w:p>
        </w:tc>
      </w:tr>
      <w:tr w:rsidR="00EE1A42" w:rsidRPr="005314EA" w14:paraId="2420B6EC" w14:textId="77777777" w:rsidTr="009B4258">
        <w:tc>
          <w:tcPr>
            <w:tcW w:w="3116" w:type="dxa"/>
          </w:tcPr>
          <w:p w14:paraId="4905C3C1"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Malaysia</w:t>
            </w:r>
          </w:p>
        </w:tc>
        <w:tc>
          <w:tcPr>
            <w:tcW w:w="3117" w:type="dxa"/>
          </w:tcPr>
          <w:p w14:paraId="7D339DFF"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Maldives</w:t>
            </w:r>
          </w:p>
        </w:tc>
        <w:tc>
          <w:tcPr>
            <w:tcW w:w="3117" w:type="dxa"/>
          </w:tcPr>
          <w:p w14:paraId="40414C81" w14:textId="0CD4B880"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Mar</w:t>
            </w:r>
            <w:r w:rsidR="00C76B27" w:rsidRPr="005314EA">
              <w:rPr>
                <w:sz w:val="20"/>
                <w:szCs w:val="20"/>
              </w:rPr>
              <w:t>s</w:t>
            </w:r>
            <w:r w:rsidRPr="005314EA">
              <w:rPr>
                <w:sz w:val="20"/>
                <w:szCs w:val="20"/>
              </w:rPr>
              <w:t>hall Islands</w:t>
            </w:r>
          </w:p>
        </w:tc>
      </w:tr>
      <w:tr w:rsidR="00EE1A42" w:rsidRPr="005314EA" w14:paraId="0B4A1E3D" w14:textId="77777777" w:rsidTr="009B4258">
        <w:tc>
          <w:tcPr>
            <w:tcW w:w="3116" w:type="dxa"/>
          </w:tcPr>
          <w:p w14:paraId="16164F3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Mauritius </w:t>
            </w:r>
          </w:p>
        </w:tc>
        <w:tc>
          <w:tcPr>
            <w:tcW w:w="3117" w:type="dxa"/>
          </w:tcPr>
          <w:p w14:paraId="70E96510"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Mexico </w:t>
            </w:r>
          </w:p>
        </w:tc>
        <w:tc>
          <w:tcPr>
            <w:tcW w:w="3117" w:type="dxa"/>
          </w:tcPr>
          <w:p w14:paraId="44D71B96" w14:textId="0C5E082A" w:rsidR="00EE1A42" w:rsidRPr="005314EA" w:rsidRDefault="00AD7BDC"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Republic of </w:t>
            </w:r>
            <w:r w:rsidR="00EE1A42" w:rsidRPr="005314EA">
              <w:rPr>
                <w:sz w:val="20"/>
                <w:szCs w:val="20"/>
              </w:rPr>
              <w:t>Moldova</w:t>
            </w:r>
          </w:p>
        </w:tc>
      </w:tr>
      <w:tr w:rsidR="00EE1A42" w:rsidRPr="005314EA" w14:paraId="767924FF" w14:textId="77777777" w:rsidTr="009B4258">
        <w:tc>
          <w:tcPr>
            <w:tcW w:w="3116" w:type="dxa"/>
          </w:tcPr>
          <w:p w14:paraId="3576CE59"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Mongolia</w:t>
            </w:r>
          </w:p>
        </w:tc>
        <w:tc>
          <w:tcPr>
            <w:tcW w:w="3117" w:type="dxa"/>
          </w:tcPr>
          <w:p w14:paraId="29D6EB0C"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Montenegro</w:t>
            </w:r>
          </w:p>
        </w:tc>
        <w:tc>
          <w:tcPr>
            <w:tcW w:w="3117" w:type="dxa"/>
          </w:tcPr>
          <w:p w14:paraId="35040679"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North Macedonia</w:t>
            </w:r>
          </w:p>
        </w:tc>
      </w:tr>
      <w:tr w:rsidR="00EE1A42" w:rsidRPr="005314EA" w14:paraId="0CE77E6A" w14:textId="77777777" w:rsidTr="009B4258">
        <w:tc>
          <w:tcPr>
            <w:tcW w:w="3116" w:type="dxa"/>
          </w:tcPr>
          <w:p w14:paraId="208D510F"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Paraguay</w:t>
            </w:r>
          </w:p>
        </w:tc>
        <w:tc>
          <w:tcPr>
            <w:tcW w:w="3117" w:type="dxa"/>
          </w:tcPr>
          <w:p w14:paraId="686B8131"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Peru</w:t>
            </w:r>
          </w:p>
        </w:tc>
        <w:tc>
          <w:tcPr>
            <w:tcW w:w="3117" w:type="dxa"/>
          </w:tcPr>
          <w:p w14:paraId="7F481F58"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Samoa</w:t>
            </w:r>
          </w:p>
        </w:tc>
      </w:tr>
      <w:tr w:rsidR="00EE1A42" w:rsidRPr="005314EA" w14:paraId="49AA8B2C" w14:textId="77777777" w:rsidTr="009B4258">
        <w:tc>
          <w:tcPr>
            <w:tcW w:w="3116" w:type="dxa"/>
          </w:tcPr>
          <w:p w14:paraId="27E95D56"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Serbia</w:t>
            </w:r>
          </w:p>
        </w:tc>
        <w:tc>
          <w:tcPr>
            <w:tcW w:w="3117" w:type="dxa"/>
          </w:tcPr>
          <w:p w14:paraId="3EAE61E4"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South Africa</w:t>
            </w:r>
          </w:p>
        </w:tc>
        <w:tc>
          <w:tcPr>
            <w:tcW w:w="3117" w:type="dxa"/>
          </w:tcPr>
          <w:p w14:paraId="42EE43C4"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Saint Lucia</w:t>
            </w:r>
          </w:p>
        </w:tc>
      </w:tr>
      <w:tr w:rsidR="00EE1A42" w:rsidRPr="005314EA" w14:paraId="4491A5B2" w14:textId="77777777" w:rsidTr="009B4258">
        <w:tc>
          <w:tcPr>
            <w:tcW w:w="3116" w:type="dxa"/>
          </w:tcPr>
          <w:p w14:paraId="2EA9F013"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Saint Vincent and the Grenadines </w:t>
            </w:r>
          </w:p>
        </w:tc>
        <w:tc>
          <w:tcPr>
            <w:tcW w:w="3117" w:type="dxa"/>
          </w:tcPr>
          <w:p w14:paraId="486BE19E"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Suriname</w:t>
            </w:r>
          </w:p>
        </w:tc>
        <w:tc>
          <w:tcPr>
            <w:tcW w:w="3117" w:type="dxa"/>
          </w:tcPr>
          <w:p w14:paraId="6DBB46A2"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Thailand</w:t>
            </w:r>
          </w:p>
        </w:tc>
      </w:tr>
      <w:tr w:rsidR="00EE1A42" w:rsidRPr="005314EA" w14:paraId="6BADEAE3" w14:textId="77777777" w:rsidTr="009B4258">
        <w:tc>
          <w:tcPr>
            <w:tcW w:w="3116" w:type="dxa"/>
          </w:tcPr>
          <w:p w14:paraId="228E666C"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Tonga</w:t>
            </w:r>
          </w:p>
        </w:tc>
        <w:tc>
          <w:tcPr>
            <w:tcW w:w="3117" w:type="dxa"/>
          </w:tcPr>
          <w:p w14:paraId="4BFBFF0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Türkiye </w:t>
            </w:r>
          </w:p>
        </w:tc>
        <w:tc>
          <w:tcPr>
            <w:tcW w:w="3117" w:type="dxa"/>
          </w:tcPr>
          <w:p w14:paraId="1D734F17"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 xml:space="preserve">Turkmenistan </w:t>
            </w:r>
          </w:p>
        </w:tc>
      </w:tr>
      <w:tr w:rsidR="00EE1A42" w:rsidRPr="005314EA" w14:paraId="24513190" w14:textId="77777777" w:rsidTr="009B4258">
        <w:tc>
          <w:tcPr>
            <w:tcW w:w="3116" w:type="dxa"/>
          </w:tcPr>
          <w:p w14:paraId="0A18F5E3"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Tuvalu</w:t>
            </w:r>
          </w:p>
        </w:tc>
        <w:tc>
          <w:tcPr>
            <w:tcW w:w="3117" w:type="dxa"/>
          </w:tcPr>
          <w:p w14:paraId="7A9DBCD5" w14:textId="77777777" w:rsidR="00EE1A42" w:rsidRPr="005314EA" w:rsidRDefault="00EE1A42" w:rsidP="005314EA">
            <w:pPr>
              <w:pStyle w:val="CBDNormalNumber"/>
              <w:numPr>
                <w:ilvl w:val="0"/>
                <w:numId w:val="8"/>
              </w:numPr>
              <w:tabs>
                <w:tab w:val="clear" w:pos="567"/>
              </w:tabs>
              <w:spacing w:before="40" w:after="40"/>
              <w:ind w:hanging="534"/>
              <w:jc w:val="left"/>
              <w:rPr>
                <w:sz w:val="20"/>
                <w:szCs w:val="20"/>
              </w:rPr>
            </w:pPr>
            <w:r w:rsidRPr="005314EA">
              <w:rPr>
                <w:sz w:val="20"/>
                <w:szCs w:val="20"/>
              </w:rPr>
              <w:t>Ukraine</w:t>
            </w:r>
          </w:p>
        </w:tc>
        <w:tc>
          <w:tcPr>
            <w:tcW w:w="3117" w:type="dxa"/>
          </w:tcPr>
          <w:p w14:paraId="10624080" w14:textId="77777777" w:rsidR="00EE1A42" w:rsidRPr="005314EA" w:rsidRDefault="00EE1A42" w:rsidP="005314EA">
            <w:pPr>
              <w:pStyle w:val="CBDNormalNumber"/>
              <w:numPr>
                <w:ilvl w:val="0"/>
                <w:numId w:val="0"/>
              </w:numPr>
              <w:tabs>
                <w:tab w:val="clear" w:pos="567"/>
              </w:tabs>
              <w:spacing w:before="40" w:after="40"/>
              <w:ind w:left="567" w:hanging="534"/>
              <w:jc w:val="left"/>
              <w:rPr>
                <w:sz w:val="20"/>
                <w:szCs w:val="20"/>
              </w:rPr>
            </w:pPr>
          </w:p>
        </w:tc>
      </w:tr>
    </w:tbl>
    <w:p w14:paraId="59E72A97" w14:textId="77777777" w:rsidR="00EE1A42" w:rsidRDefault="00EE1A42" w:rsidP="00EE1A42"/>
    <w:p w14:paraId="21B19308" w14:textId="77777777" w:rsidR="005F06F2" w:rsidRDefault="005F06F2" w:rsidP="00E54B43">
      <w:pPr>
        <w:pStyle w:val="Heading1longmultiline"/>
        <w:numPr>
          <w:ilvl w:val="0"/>
          <w:numId w:val="0"/>
        </w:numPr>
        <w:sectPr w:rsidR="005F06F2" w:rsidSect="005314EA">
          <w:pgSz w:w="12240" w:h="15840" w:code="1"/>
          <w:pgMar w:top="567" w:right="1440" w:bottom="1134" w:left="1440" w:header="709" w:footer="709" w:gutter="0"/>
          <w:cols w:space="708"/>
          <w:docGrid w:linePitch="360"/>
        </w:sectPr>
      </w:pPr>
    </w:p>
    <w:p w14:paraId="282934C5" w14:textId="3E48936B" w:rsidR="00942A34" w:rsidRDefault="008B3253" w:rsidP="00E54B43">
      <w:pPr>
        <w:pStyle w:val="Heading1longmultiline"/>
        <w:numPr>
          <w:ilvl w:val="0"/>
          <w:numId w:val="0"/>
        </w:numPr>
      </w:pPr>
      <w:r>
        <w:lastRenderedPageBreak/>
        <w:t xml:space="preserve">Annex </w:t>
      </w:r>
      <w:r w:rsidR="001170E9">
        <w:t>V</w:t>
      </w:r>
    </w:p>
    <w:p w14:paraId="552B5133" w14:textId="701E6277" w:rsidR="00942A34" w:rsidRDefault="0040604A" w:rsidP="00E54B43">
      <w:pPr>
        <w:pStyle w:val="Heading1longmultiline"/>
        <w:numPr>
          <w:ilvl w:val="0"/>
          <w:numId w:val="0"/>
        </w:numPr>
      </w:pPr>
      <w:r>
        <w:t xml:space="preserve">Countries, </w:t>
      </w:r>
      <w:r w:rsidR="007F498F">
        <w:t xml:space="preserve">Parties </w:t>
      </w:r>
      <w:r>
        <w:t xml:space="preserve">to the Convention, </w:t>
      </w:r>
      <w:r w:rsidR="007F498F">
        <w:t xml:space="preserve">with </w:t>
      </w:r>
      <w:r w:rsidR="00942A34">
        <w:t>W</w:t>
      </w:r>
      <w:r w:rsidR="0063539F">
        <w:t xml:space="preserve">orld </w:t>
      </w:r>
      <w:r w:rsidR="00942A34">
        <w:t>B</w:t>
      </w:r>
      <w:r w:rsidR="0063539F">
        <w:t>ank</w:t>
      </w:r>
      <w:r w:rsidR="00942A34">
        <w:t xml:space="preserve"> higher-income econom</w:t>
      </w:r>
      <w:r w:rsidR="007F498F">
        <w:t>ies</w:t>
      </w:r>
    </w:p>
    <w:p w14:paraId="0BF7F6AB" w14:textId="77777777" w:rsidR="00EE1A42" w:rsidRDefault="00EE1A42" w:rsidP="00EE1A42"/>
    <w:tbl>
      <w:tblPr>
        <w:tblStyle w:val="TableGrid"/>
        <w:tblW w:w="0" w:type="auto"/>
        <w:tblInd w:w="630" w:type="dxa"/>
        <w:tblLook w:val="04A0" w:firstRow="1" w:lastRow="0" w:firstColumn="1" w:lastColumn="0" w:noHBand="0" w:noVBand="1"/>
      </w:tblPr>
      <w:tblGrid>
        <w:gridCol w:w="2886"/>
        <w:gridCol w:w="2914"/>
        <w:gridCol w:w="2920"/>
      </w:tblGrid>
      <w:tr w:rsidR="00EE1A42" w:rsidRPr="006F33AD" w14:paraId="5560DE68" w14:textId="77777777" w:rsidTr="009B4258">
        <w:tc>
          <w:tcPr>
            <w:tcW w:w="3116" w:type="dxa"/>
          </w:tcPr>
          <w:p w14:paraId="42BEACBA" w14:textId="77777777" w:rsidR="00EE1A42" w:rsidRPr="005314EA" w:rsidRDefault="00EE1A42" w:rsidP="005314EA">
            <w:pPr>
              <w:pStyle w:val="CBDNormalNumber"/>
              <w:numPr>
                <w:ilvl w:val="0"/>
                <w:numId w:val="9"/>
              </w:numPr>
              <w:tabs>
                <w:tab w:val="clear" w:pos="567"/>
              </w:tabs>
              <w:spacing w:before="40" w:after="40"/>
              <w:ind w:left="537" w:hanging="537"/>
              <w:jc w:val="left"/>
              <w:rPr>
                <w:sz w:val="20"/>
                <w:szCs w:val="20"/>
              </w:rPr>
            </w:pPr>
            <w:r w:rsidRPr="005314EA">
              <w:rPr>
                <w:sz w:val="20"/>
                <w:szCs w:val="20"/>
              </w:rPr>
              <w:t xml:space="preserve">Andorra </w:t>
            </w:r>
          </w:p>
        </w:tc>
        <w:tc>
          <w:tcPr>
            <w:tcW w:w="3117" w:type="dxa"/>
          </w:tcPr>
          <w:p w14:paraId="27F534A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Antigua and Barbuda </w:t>
            </w:r>
          </w:p>
        </w:tc>
        <w:tc>
          <w:tcPr>
            <w:tcW w:w="3117" w:type="dxa"/>
          </w:tcPr>
          <w:p w14:paraId="04F2101D"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Australia *</w:t>
            </w:r>
          </w:p>
        </w:tc>
      </w:tr>
      <w:tr w:rsidR="00EE1A42" w:rsidRPr="006F33AD" w14:paraId="6AE81C57" w14:textId="77777777" w:rsidTr="009B4258">
        <w:tc>
          <w:tcPr>
            <w:tcW w:w="3116" w:type="dxa"/>
          </w:tcPr>
          <w:p w14:paraId="00412CA1"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Austria *</w:t>
            </w:r>
          </w:p>
        </w:tc>
        <w:tc>
          <w:tcPr>
            <w:tcW w:w="3117" w:type="dxa"/>
          </w:tcPr>
          <w:p w14:paraId="5F59BEBB" w14:textId="0D8636DB"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Bahamas</w:t>
            </w:r>
          </w:p>
        </w:tc>
        <w:tc>
          <w:tcPr>
            <w:tcW w:w="3117" w:type="dxa"/>
          </w:tcPr>
          <w:p w14:paraId="10F6E627"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Bahrain</w:t>
            </w:r>
          </w:p>
        </w:tc>
      </w:tr>
      <w:tr w:rsidR="00EE1A42" w:rsidRPr="006F33AD" w14:paraId="146DBE9F" w14:textId="77777777" w:rsidTr="009B4258">
        <w:tc>
          <w:tcPr>
            <w:tcW w:w="3116" w:type="dxa"/>
          </w:tcPr>
          <w:p w14:paraId="65941BF5"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Barbados</w:t>
            </w:r>
          </w:p>
        </w:tc>
        <w:tc>
          <w:tcPr>
            <w:tcW w:w="3117" w:type="dxa"/>
          </w:tcPr>
          <w:p w14:paraId="7E0164A3"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Belgium *</w:t>
            </w:r>
          </w:p>
        </w:tc>
        <w:tc>
          <w:tcPr>
            <w:tcW w:w="3117" w:type="dxa"/>
          </w:tcPr>
          <w:p w14:paraId="167EAADE"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Brunei Darussalam </w:t>
            </w:r>
          </w:p>
        </w:tc>
      </w:tr>
      <w:tr w:rsidR="00EE1A42" w:rsidRPr="006F33AD" w14:paraId="557E9CF6" w14:textId="77777777" w:rsidTr="009B4258">
        <w:tc>
          <w:tcPr>
            <w:tcW w:w="3116" w:type="dxa"/>
          </w:tcPr>
          <w:p w14:paraId="5136A78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Bulgaria</w:t>
            </w:r>
          </w:p>
        </w:tc>
        <w:tc>
          <w:tcPr>
            <w:tcW w:w="3117" w:type="dxa"/>
          </w:tcPr>
          <w:p w14:paraId="38C62170"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Canada *</w:t>
            </w:r>
          </w:p>
        </w:tc>
        <w:tc>
          <w:tcPr>
            <w:tcW w:w="3117" w:type="dxa"/>
          </w:tcPr>
          <w:p w14:paraId="23FDAA65"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Chile</w:t>
            </w:r>
          </w:p>
        </w:tc>
      </w:tr>
      <w:tr w:rsidR="00EE1A42" w:rsidRPr="006F33AD" w14:paraId="27008E4B" w14:textId="77777777" w:rsidTr="009B4258">
        <w:tc>
          <w:tcPr>
            <w:tcW w:w="3116" w:type="dxa"/>
          </w:tcPr>
          <w:p w14:paraId="75587303"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Costa Rica</w:t>
            </w:r>
          </w:p>
        </w:tc>
        <w:tc>
          <w:tcPr>
            <w:tcW w:w="3117" w:type="dxa"/>
          </w:tcPr>
          <w:p w14:paraId="5D413EA3"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Croatia</w:t>
            </w:r>
          </w:p>
        </w:tc>
        <w:tc>
          <w:tcPr>
            <w:tcW w:w="3117" w:type="dxa"/>
          </w:tcPr>
          <w:p w14:paraId="2B0CD97E"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Cyprus</w:t>
            </w:r>
          </w:p>
        </w:tc>
      </w:tr>
      <w:tr w:rsidR="00EE1A42" w:rsidRPr="006F33AD" w14:paraId="7E9F7582" w14:textId="77777777" w:rsidTr="009B4258">
        <w:tc>
          <w:tcPr>
            <w:tcW w:w="3116" w:type="dxa"/>
          </w:tcPr>
          <w:p w14:paraId="5B5F8CB7" w14:textId="4287E86B"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Czech</w:t>
            </w:r>
            <w:r w:rsidR="006543CD" w:rsidRPr="005314EA">
              <w:rPr>
                <w:sz w:val="20"/>
                <w:szCs w:val="20"/>
              </w:rPr>
              <w:t xml:space="preserve">ia </w:t>
            </w:r>
            <w:r w:rsidRPr="005314EA">
              <w:rPr>
                <w:sz w:val="20"/>
                <w:szCs w:val="20"/>
              </w:rPr>
              <w:t>*</w:t>
            </w:r>
          </w:p>
        </w:tc>
        <w:tc>
          <w:tcPr>
            <w:tcW w:w="3117" w:type="dxa"/>
          </w:tcPr>
          <w:p w14:paraId="7BA62E88"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Denmark *</w:t>
            </w:r>
          </w:p>
        </w:tc>
        <w:tc>
          <w:tcPr>
            <w:tcW w:w="3117" w:type="dxa"/>
          </w:tcPr>
          <w:p w14:paraId="3154006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Estonia</w:t>
            </w:r>
          </w:p>
        </w:tc>
      </w:tr>
      <w:tr w:rsidR="00EE1A42" w:rsidRPr="006F33AD" w14:paraId="4C6032CC" w14:textId="77777777" w:rsidTr="009B4258">
        <w:tc>
          <w:tcPr>
            <w:tcW w:w="3116" w:type="dxa"/>
          </w:tcPr>
          <w:p w14:paraId="466BE820"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Finland *</w:t>
            </w:r>
          </w:p>
        </w:tc>
        <w:tc>
          <w:tcPr>
            <w:tcW w:w="3117" w:type="dxa"/>
          </w:tcPr>
          <w:p w14:paraId="34B4DCAE"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France *</w:t>
            </w:r>
          </w:p>
        </w:tc>
        <w:tc>
          <w:tcPr>
            <w:tcW w:w="3117" w:type="dxa"/>
          </w:tcPr>
          <w:p w14:paraId="1982DCE0"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Germany *</w:t>
            </w:r>
          </w:p>
        </w:tc>
      </w:tr>
      <w:tr w:rsidR="00EE1A42" w:rsidRPr="006F33AD" w14:paraId="5319C644" w14:textId="77777777" w:rsidTr="009B4258">
        <w:tc>
          <w:tcPr>
            <w:tcW w:w="3116" w:type="dxa"/>
          </w:tcPr>
          <w:p w14:paraId="2189A98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Greece *</w:t>
            </w:r>
          </w:p>
        </w:tc>
        <w:tc>
          <w:tcPr>
            <w:tcW w:w="3117" w:type="dxa"/>
          </w:tcPr>
          <w:p w14:paraId="39389B3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Guyana</w:t>
            </w:r>
          </w:p>
        </w:tc>
        <w:tc>
          <w:tcPr>
            <w:tcW w:w="3117" w:type="dxa"/>
          </w:tcPr>
          <w:p w14:paraId="4BA6A521"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Hungary </w:t>
            </w:r>
          </w:p>
        </w:tc>
      </w:tr>
      <w:tr w:rsidR="00EE1A42" w:rsidRPr="006F33AD" w14:paraId="7AFAC444" w14:textId="77777777" w:rsidTr="009B4258">
        <w:tc>
          <w:tcPr>
            <w:tcW w:w="3116" w:type="dxa"/>
          </w:tcPr>
          <w:p w14:paraId="1ED81265"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Iceland *</w:t>
            </w:r>
          </w:p>
        </w:tc>
        <w:tc>
          <w:tcPr>
            <w:tcW w:w="3117" w:type="dxa"/>
          </w:tcPr>
          <w:p w14:paraId="6246718C"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Ireland *</w:t>
            </w:r>
          </w:p>
        </w:tc>
        <w:tc>
          <w:tcPr>
            <w:tcW w:w="3117" w:type="dxa"/>
          </w:tcPr>
          <w:p w14:paraId="437F054A"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Israel </w:t>
            </w:r>
          </w:p>
        </w:tc>
      </w:tr>
      <w:tr w:rsidR="00EE1A42" w:rsidRPr="006F33AD" w14:paraId="37FA8BBE" w14:textId="77777777" w:rsidTr="009B4258">
        <w:tc>
          <w:tcPr>
            <w:tcW w:w="3116" w:type="dxa"/>
          </w:tcPr>
          <w:p w14:paraId="0148637C"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Italy *</w:t>
            </w:r>
          </w:p>
        </w:tc>
        <w:tc>
          <w:tcPr>
            <w:tcW w:w="3117" w:type="dxa"/>
          </w:tcPr>
          <w:p w14:paraId="511D4C6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Japan *</w:t>
            </w:r>
          </w:p>
        </w:tc>
        <w:tc>
          <w:tcPr>
            <w:tcW w:w="3117" w:type="dxa"/>
          </w:tcPr>
          <w:p w14:paraId="6C09331B"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Republic of Korea</w:t>
            </w:r>
          </w:p>
        </w:tc>
      </w:tr>
      <w:tr w:rsidR="00EE1A42" w:rsidRPr="006F33AD" w14:paraId="52938EC2" w14:textId="77777777" w:rsidTr="009B4258">
        <w:tc>
          <w:tcPr>
            <w:tcW w:w="3116" w:type="dxa"/>
          </w:tcPr>
          <w:p w14:paraId="21CFD875"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Kuwait</w:t>
            </w:r>
          </w:p>
        </w:tc>
        <w:tc>
          <w:tcPr>
            <w:tcW w:w="3117" w:type="dxa"/>
          </w:tcPr>
          <w:p w14:paraId="3DAFD194"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Latvia</w:t>
            </w:r>
          </w:p>
        </w:tc>
        <w:tc>
          <w:tcPr>
            <w:tcW w:w="3117" w:type="dxa"/>
          </w:tcPr>
          <w:p w14:paraId="1D07E2C6"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Liechtenstein</w:t>
            </w:r>
          </w:p>
        </w:tc>
      </w:tr>
      <w:tr w:rsidR="00EE1A42" w:rsidRPr="006F33AD" w14:paraId="62A31FC5" w14:textId="77777777" w:rsidTr="009B4258">
        <w:tc>
          <w:tcPr>
            <w:tcW w:w="3116" w:type="dxa"/>
          </w:tcPr>
          <w:p w14:paraId="01D8979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Lithuania</w:t>
            </w:r>
          </w:p>
        </w:tc>
        <w:tc>
          <w:tcPr>
            <w:tcW w:w="3117" w:type="dxa"/>
          </w:tcPr>
          <w:p w14:paraId="6D3C8A5E"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Luxembourg *</w:t>
            </w:r>
          </w:p>
        </w:tc>
        <w:tc>
          <w:tcPr>
            <w:tcW w:w="3117" w:type="dxa"/>
          </w:tcPr>
          <w:p w14:paraId="4695246C"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Malta</w:t>
            </w:r>
          </w:p>
        </w:tc>
      </w:tr>
      <w:tr w:rsidR="00EE1A42" w:rsidRPr="006F33AD" w14:paraId="2AAFF97F" w14:textId="77777777" w:rsidTr="009B4258">
        <w:tc>
          <w:tcPr>
            <w:tcW w:w="3116" w:type="dxa"/>
          </w:tcPr>
          <w:p w14:paraId="2706AEEC"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Monaco *</w:t>
            </w:r>
          </w:p>
        </w:tc>
        <w:tc>
          <w:tcPr>
            <w:tcW w:w="3117" w:type="dxa"/>
          </w:tcPr>
          <w:p w14:paraId="2D8A0B18" w14:textId="77777777" w:rsidR="00BD2EE7" w:rsidRPr="005314EA" w:rsidRDefault="00BD2EE7" w:rsidP="005314EA">
            <w:pPr>
              <w:pStyle w:val="CBDNormalNumber"/>
              <w:numPr>
                <w:ilvl w:val="0"/>
                <w:numId w:val="8"/>
              </w:numPr>
              <w:spacing w:before="40" w:after="40"/>
              <w:ind w:left="537" w:hanging="537"/>
              <w:jc w:val="left"/>
              <w:rPr>
                <w:sz w:val="20"/>
                <w:szCs w:val="20"/>
                <w:lang w:val="en-US"/>
              </w:rPr>
            </w:pPr>
            <w:r w:rsidRPr="005314EA">
              <w:rPr>
                <w:sz w:val="20"/>
                <w:szCs w:val="20"/>
                <w:lang w:val="en-US"/>
              </w:rPr>
              <w:t xml:space="preserve">Naoero </w:t>
            </w:r>
          </w:p>
          <w:p w14:paraId="46714BDB" w14:textId="0642036C" w:rsidR="00EE1A42" w:rsidRPr="005314EA" w:rsidRDefault="00EE1A42" w:rsidP="005314EA">
            <w:pPr>
              <w:pStyle w:val="CBDNormalNumber"/>
              <w:numPr>
                <w:ilvl w:val="0"/>
                <w:numId w:val="0"/>
              </w:numPr>
              <w:tabs>
                <w:tab w:val="clear" w:pos="567"/>
              </w:tabs>
              <w:spacing w:before="40" w:after="40"/>
              <w:ind w:left="537" w:hanging="537"/>
              <w:jc w:val="left"/>
              <w:rPr>
                <w:sz w:val="20"/>
                <w:szCs w:val="20"/>
              </w:rPr>
            </w:pPr>
          </w:p>
        </w:tc>
        <w:tc>
          <w:tcPr>
            <w:tcW w:w="3117" w:type="dxa"/>
          </w:tcPr>
          <w:p w14:paraId="0377EC46" w14:textId="623C2D42"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Netherlands </w:t>
            </w:r>
            <w:r w:rsidR="006543CD" w:rsidRPr="005314EA">
              <w:rPr>
                <w:sz w:val="20"/>
                <w:szCs w:val="20"/>
              </w:rPr>
              <w:t xml:space="preserve">(Kingdom of the) </w:t>
            </w:r>
            <w:r w:rsidRPr="005314EA">
              <w:rPr>
                <w:sz w:val="20"/>
                <w:szCs w:val="20"/>
              </w:rPr>
              <w:t>*</w:t>
            </w:r>
          </w:p>
        </w:tc>
      </w:tr>
      <w:tr w:rsidR="00EE1A42" w:rsidRPr="006F33AD" w14:paraId="6CD36618" w14:textId="77777777" w:rsidTr="009B4258">
        <w:tc>
          <w:tcPr>
            <w:tcW w:w="3116" w:type="dxa"/>
          </w:tcPr>
          <w:p w14:paraId="3C033C3A"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New Zealand *</w:t>
            </w:r>
          </w:p>
        </w:tc>
        <w:tc>
          <w:tcPr>
            <w:tcW w:w="3117" w:type="dxa"/>
          </w:tcPr>
          <w:p w14:paraId="632A54A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Norway *</w:t>
            </w:r>
          </w:p>
        </w:tc>
        <w:tc>
          <w:tcPr>
            <w:tcW w:w="3117" w:type="dxa"/>
          </w:tcPr>
          <w:p w14:paraId="69FEBE3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Oman</w:t>
            </w:r>
          </w:p>
        </w:tc>
      </w:tr>
      <w:tr w:rsidR="00EE1A42" w:rsidRPr="006F33AD" w14:paraId="04BE2427" w14:textId="77777777" w:rsidTr="009B4258">
        <w:tc>
          <w:tcPr>
            <w:tcW w:w="3116" w:type="dxa"/>
          </w:tcPr>
          <w:p w14:paraId="0500901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Palau</w:t>
            </w:r>
          </w:p>
        </w:tc>
        <w:tc>
          <w:tcPr>
            <w:tcW w:w="3117" w:type="dxa"/>
          </w:tcPr>
          <w:p w14:paraId="01A3C501"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Panama</w:t>
            </w:r>
          </w:p>
        </w:tc>
        <w:tc>
          <w:tcPr>
            <w:tcW w:w="3117" w:type="dxa"/>
          </w:tcPr>
          <w:p w14:paraId="02C96F44"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Poland</w:t>
            </w:r>
          </w:p>
        </w:tc>
      </w:tr>
      <w:tr w:rsidR="00EE1A42" w:rsidRPr="006F33AD" w14:paraId="4A96B979" w14:textId="77777777" w:rsidTr="009B4258">
        <w:tc>
          <w:tcPr>
            <w:tcW w:w="3116" w:type="dxa"/>
          </w:tcPr>
          <w:p w14:paraId="0D7D9DBC"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Portugal *</w:t>
            </w:r>
          </w:p>
        </w:tc>
        <w:tc>
          <w:tcPr>
            <w:tcW w:w="3117" w:type="dxa"/>
          </w:tcPr>
          <w:p w14:paraId="2718EAEB"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Qatar</w:t>
            </w:r>
          </w:p>
        </w:tc>
        <w:tc>
          <w:tcPr>
            <w:tcW w:w="3117" w:type="dxa"/>
          </w:tcPr>
          <w:p w14:paraId="01F90DE5"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Romania</w:t>
            </w:r>
          </w:p>
        </w:tc>
      </w:tr>
      <w:tr w:rsidR="00EE1A42" w:rsidRPr="006F33AD" w14:paraId="09D6D414" w14:textId="77777777" w:rsidTr="009B4258">
        <w:tc>
          <w:tcPr>
            <w:tcW w:w="3116" w:type="dxa"/>
          </w:tcPr>
          <w:p w14:paraId="1356220A"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Russian Federation</w:t>
            </w:r>
          </w:p>
        </w:tc>
        <w:tc>
          <w:tcPr>
            <w:tcW w:w="3117" w:type="dxa"/>
          </w:tcPr>
          <w:p w14:paraId="6A64A44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San Marino </w:t>
            </w:r>
          </w:p>
        </w:tc>
        <w:tc>
          <w:tcPr>
            <w:tcW w:w="3117" w:type="dxa"/>
          </w:tcPr>
          <w:p w14:paraId="31FE74E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Saudi Arabia</w:t>
            </w:r>
          </w:p>
        </w:tc>
      </w:tr>
      <w:tr w:rsidR="00EE1A42" w:rsidRPr="006F33AD" w14:paraId="71E37FB4" w14:textId="77777777" w:rsidTr="009B4258">
        <w:tc>
          <w:tcPr>
            <w:tcW w:w="3116" w:type="dxa"/>
          </w:tcPr>
          <w:p w14:paraId="1192ABCE"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Seychelles</w:t>
            </w:r>
          </w:p>
        </w:tc>
        <w:tc>
          <w:tcPr>
            <w:tcW w:w="3117" w:type="dxa"/>
          </w:tcPr>
          <w:p w14:paraId="42D5BB94"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Singapore </w:t>
            </w:r>
          </w:p>
        </w:tc>
        <w:tc>
          <w:tcPr>
            <w:tcW w:w="3117" w:type="dxa"/>
          </w:tcPr>
          <w:p w14:paraId="1C89EA05" w14:textId="34A21BCA"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Slovak</w:t>
            </w:r>
            <w:r w:rsidR="000C2EAF" w:rsidRPr="005314EA">
              <w:rPr>
                <w:sz w:val="20"/>
                <w:szCs w:val="20"/>
              </w:rPr>
              <w:t>ia</w:t>
            </w:r>
          </w:p>
        </w:tc>
      </w:tr>
      <w:tr w:rsidR="00EE1A42" w:rsidRPr="006F33AD" w14:paraId="7DB3981B" w14:textId="77777777" w:rsidTr="009B4258">
        <w:tc>
          <w:tcPr>
            <w:tcW w:w="3116" w:type="dxa"/>
          </w:tcPr>
          <w:p w14:paraId="3FA71DF1"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Slovenia *</w:t>
            </w:r>
          </w:p>
        </w:tc>
        <w:tc>
          <w:tcPr>
            <w:tcW w:w="3117" w:type="dxa"/>
          </w:tcPr>
          <w:p w14:paraId="093482A4"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Spain *</w:t>
            </w:r>
          </w:p>
        </w:tc>
        <w:tc>
          <w:tcPr>
            <w:tcW w:w="3117" w:type="dxa"/>
          </w:tcPr>
          <w:p w14:paraId="3E848A1F"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Saint Kitts and Nevis </w:t>
            </w:r>
          </w:p>
        </w:tc>
      </w:tr>
      <w:tr w:rsidR="00EE1A42" w:rsidRPr="006F33AD" w14:paraId="67370A4B" w14:textId="77777777" w:rsidTr="009B4258">
        <w:tc>
          <w:tcPr>
            <w:tcW w:w="3116" w:type="dxa"/>
          </w:tcPr>
          <w:p w14:paraId="6DDF43A2"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Sweden *</w:t>
            </w:r>
          </w:p>
        </w:tc>
        <w:tc>
          <w:tcPr>
            <w:tcW w:w="3117" w:type="dxa"/>
          </w:tcPr>
          <w:p w14:paraId="2932998F"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Switzerland * </w:t>
            </w:r>
          </w:p>
        </w:tc>
        <w:tc>
          <w:tcPr>
            <w:tcW w:w="3117" w:type="dxa"/>
          </w:tcPr>
          <w:p w14:paraId="1539D898"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Trinidad and Tobago</w:t>
            </w:r>
          </w:p>
        </w:tc>
      </w:tr>
      <w:tr w:rsidR="00EE1A42" w:rsidRPr="006F33AD" w14:paraId="06FF1141" w14:textId="77777777" w:rsidTr="009B4258">
        <w:tc>
          <w:tcPr>
            <w:tcW w:w="3116" w:type="dxa"/>
          </w:tcPr>
          <w:p w14:paraId="4592DF99"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United Arab Emirates</w:t>
            </w:r>
          </w:p>
        </w:tc>
        <w:tc>
          <w:tcPr>
            <w:tcW w:w="3117" w:type="dxa"/>
          </w:tcPr>
          <w:p w14:paraId="2E98D031"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 xml:space="preserve">United Kingdom of Great Britain and Northern Ireland * </w:t>
            </w:r>
          </w:p>
        </w:tc>
        <w:tc>
          <w:tcPr>
            <w:tcW w:w="3117" w:type="dxa"/>
          </w:tcPr>
          <w:p w14:paraId="3777B8F3" w14:textId="77777777" w:rsidR="00EE1A42" w:rsidRPr="005314EA" w:rsidRDefault="00EE1A42" w:rsidP="005314EA">
            <w:pPr>
              <w:pStyle w:val="CBDNormalNumber"/>
              <w:numPr>
                <w:ilvl w:val="0"/>
                <w:numId w:val="8"/>
              </w:numPr>
              <w:tabs>
                <w:tab w:val="clear" w:pos="567"/>
              </w:tabs>
              <w:spacing w:before="40" w:after="40"/>
              <w:ind w:left="537" w:hanging="537"/>
              <w:jc w:val="left"/>
              <w:rPr>
                <w:sz w:val="20"/>
                <w:szCs w:val="20"/>
              </w:rPr>
            </w:pPr>
            <w:r w:rsidRPr="005314EA">
              <w:rPr>
                <w:sz w:val="20"/>
                <w:szCs w:val="20"/>
              </w:rPr>
              <w:t>Uruguay</w:t>
            </w:r>
          </w:p>
        </w:tc>
      </w:tr>
    </w:tbl>
    <w:p w14:paraId="194450B4" w14:textId="77777777" w:rsidR="00BC4953" w:rsidRDefault="00BC4953" w:rsidP="00E54B43">
      <w:pPr>
        <w:pStyle w:val="Heading1longmultiline"/>
        <w:numPr>
          <w:ilvl w:val="0"/>
          <w:numId w:val="0"/>
        </w:numPr>
        <w:sectPr w:rsidR="00BC4953" w:rsidSect="00C27EB7">
          <w:pgSz w:w="12240" w:h="15840" w:code="1"/>
          <w:pgMar w:top="567" w:right="1440" w:bottom="1134" w:left="1440" w:header="709" w:footer="709" w:gutter="0"/>
          <w:cols w:space="708"/>
          <w:titlePg/>
          <w:docGrid w:linePitch="360"/>
        </w:sectPr>
      </w:pPr>
    </w:p>
    <w:p w14:paraId="0272C8CE" w14:textId="76B81D5B" w:rsidR="00942A34" w:rsidRDefault="008B3253" w:rsidP="00E54B43">
      <w:pPr>
        <w:pStyle w:val="Heading1longmultiline"/>
        <w:numPr>
          <w:ilvl w:val="0"/>
          <w:numId w:val="0"/>
        </w:numPr>
      </w:pPr>
      <w:r>
        <w:lastRenderedPageBreak/>
        <w:t xml:space="preserve">Annex </w:t>
      </w:r>
      <w:r w:rsidR="001170E9">
        <w:t>VI</w:t>
      </w:r>
    </w:p>
    <w:p w14:paraId="7B09301C" w14:textId="65F016C4" w:rsidR="000F28FF" w:rsidRDefault="00572754" w:rsidP="00E54B43">
      <w:pPr>
        <w:pStyle w:val="Heading1longmultiline"/>
        <w:numPr>
          <w:ilvl w:val="0"/>
          <w:numId w:val="0"/>
        </w:numPr>
      </w:pPr>
      <w:r>
        <w:t xml:space="preserve">Countries, </w:t>
      </w:r>
      <w:r w:rsidR="007F498F">
        <w:t xml:space="preserve">Parties </w:t>
      </w:r>
      <w:r>
        <w:t xml:space="preserve">to the Convention, </w:t>
      </w:r>
      <w:r w:rsidR="007F498F">
        <w:t xml:space="preserve">with </w:t>
      </w:r>
      <w:r w:rsidR="00A3479D">
        <w:t>International Monetary Fund</w:t>
      </w:r>
      <w:r w:rsidR="00AC38D7">
        <w:t xml:space="preserve"> advance</w:t>
      </w:r>
      <w:r w:rsidR="003A7D99">
        <w:t>d</w:t>
      </w:r>
      <w:r w:rsidR="00AC38D7">
        <w:t xml:space="preserve"> econom</w:t>
      </w:r>
      <w:r w:rsidR="007F498F">
        <w:t>ies</w:t>
      </w:r>
    </w:p>
    <w:tbl>
      <w:tblPr>
        <w:tblStyle w:val="TableGrid"/>
        <w:tblW w:w="0" w:type="auto"/>
        <w:tblInd w:w="540" w:type="dxa"/>
        <w:tblLook w:val="04A0" w:firstRow="1" w:lastRow="0" w:firstColumn="1" w:lastColumn="0" w:noHBand="0" w:noVBand="1"/>
      </w:tblPr>
      <w:tblGrid>
        <w:gridCol w:w="4411"/>
        <w:gridCol w:w="4399"/>
      </w:tblGrid>
      <w:tr w:rsidR="00EE1A42" w:rsidRPr="005314EA" w14:paraId="6968D794" w14:textId="77777777" w:rsidTr="009B4258">
        <w:tc>
          <w:tcPr>
            <w:tcW w:w="4675" w:type="dxa"/>
          </w:tcPr>
          <w:p w14:paraId="5D4A259B" w14:textId="77777777" w:rsidR="00EE1A42" w:rsidRPr="005314EA" w:rsidRDefault="00EE1A42" w:rsidP="005314EA">
            <w:pPr>
              <w:pStyle w:val="CBDNormalNumber"/>
              <w:numPr>
                <w:ilvl w:val="0"/>
                <w:numId w:val="11"/>
              </w:numPr>
              <w:tabs>
                <w:tab w:val="clear" w:pos="567"/>
              </w:tabs>
              <w:spacing w:before="40" w:after="40"/>
              <w:ind w:hanging="482"/>
              <w:jc w:val="left"/>
              <w:rPr>
                <w:sz w:val="20"/>
                <w:szCs w:val="20"/>
              </w:rPr>
            </w:pPr>
            <w:r w:rsidRPr="005314EA">
              <w:rPr>
                <w:sz w:val="20"/>
                <w:szCs w:val="20"/>
              </w:rPr>
              <w:t>Andorra</w:t>
            </w:r>
          </w:p>
        </w:tc>
        <w:tc>
          <w:tcPr>
            <w:tcW w:w="4675" w:type="dxa"/>
          </w:tcPr>
          <w:p w14:paraId="0091835B" w14:textId="77777777" w:rsidR="00EE1A42" w:rsidRPr="005314EA" w:rsidRDefault="00EE1A42" w:rsidP="005314EA">
            <w:pPr>
              <w:pStyle w:val="CBDNormalNumber"/>
              <w:numPr>
                <w:ilvl w:val="0"/>
                <w:numId w:val="11"/>
              </w:numPr>
              <w:tabs>
                <w:tab w:val="clear" w:pos="567"/>
              </w:tabs>
              <w:spacing w:before="40" w:after="40"/>
              <w:ind w:hanging="482"/>
              <w:jc w:val="left"/>
              <w:rPr>
                <w:sz w:val="20"/>
                <w:szCs w:val="20"/>
              </w:rPr>
            </w:pPr>
            <w:r w:rsidRPr="005314EA">
              <w:rPr>
                <w:sz w:val="20"/>
                <w:szCs w:val="20"/>
              </w:rPr>
              <w:t>Australia *</w:t>
            </w:r>
          </w:p>
        </w:tc>
      </w:tr>
      <w:tr w:rsidR="00EE1A42" w:rsidRPr="005314EA" w14:paraId="4E17E827" w14:textId="77777777" w:rsidTr="009B4258">
        <w:tc>
          <w:tcPr>
            <w:tcW w:w="4675" w:type="dxa"/>
          </w:tcPr>
          <w:p w14:paraId="76233855" w14:textId="77777777" w:rsidR="00EE1A42" w:rsidRPr="005314EA" w:rsidRDefault="00EE1A42" w:rsidP="005314EA">
            <w:pPr>
              <w:pStyle w:val="CBDNormalNumber"/>
              <w:numPr>
                <w:ilvl w:val="0"/>
                <w:numId w:val="11"/>
              </w:numPr>
              <w:tabs>
                <w:tab w:val="clear" w:pos="567"/>
              </w:tabs>
              <w:spacing w:before="40" w:after="40"/>
              <w:ind w:hanging="482"/>
              <w:jc w:val="left"/>
              <w:rPr>
                <w:sz w:val="20"/>
                <w:szCs w:val="20"/>
              </w:rPr>
            </w:pPr>
            <w:r w:rsidRPr="005314EA">
              <w:rPr>
                <w:sz w:val="20"/>
                <w:szCs w:val="20"/>
              </w:rPr>
              <w:t>Austria *</w:t>
            </w:r>
          </w:p>
        </w:tc>
        <w:tc>
          <w:tcPr>
            <w:tcW w:w="4675" w:type="dxa"/>
          </w:tcPr>
          <w:p w14:paraId="40350BF1"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Belgium *</w:t>
            </w:r>
          </w:p>
        </w:tc>
      </w:tr>
      <w:tr w:rsidR="00EE1A42" w:rsidRPr="005314EA" w14:paraId="66EBA507" w14:textId="77777777" w:rsidTr="009B4258">
        <w:tc>
          <w:tcPr>
            <w:tcW w:w="4675" w:type="dxa"/>
          </w:tcPr>
          <w:p w14:paraId="06320493"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Canada *</w:t>
            </w:r>
          </w:p>
        </w:tc>
        <w:tc>
          <w:tcPr>
            <w:tcW w:w="4675" w:type="dxa"/>
          </w:tcPr>
          <w:p w14:paraId="47E63E2A"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Croatia</w:t>
            </w:r>
          </w:p>
        </w:tc>
      </w:tr>
      <w:tr w:rsidR="00EE1A42" w:rsidRPr="005314EA" w14:paraId="1CE8BAAB" w14:textId="77777777" w:rsidTr="009B4258">
        <w:tc>
          <w:tcPr>
            <w:tcW w:w="4675" w:type="dxa"/>
          </w:tcPr>
          <w:p w14:paraId="7926DA3A"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Cyprus</w:t>
            </w:r>
          </w:p>
        </w:tc>
        <w:tc>
          <w:tcPr>
            <w:tcW w:w="4675" w:type="dxa"/>
          </w:tcPr>
          <w:p w14:paraId="628ED75B" w14:textId="4AC45F3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Czech</w:t>
            </w:r>
            <w:r w:rsidR="006543CD" w:rsidRPr="005314EA">
              <w:rPr>
                <w:sz w:val="20"/>
                <w:szCs w:val="20"/>
              </w:rPr>
              <w:t xml:space="preserve">ia </w:t>
            </w:r>
            <w:r w:rsidRPr="005314EA">
              <w:rPr>
                <w:sz w:val="20"/>
                <w:szCs w:val="20"/>
              </w:rPr>
              <w:t>*</w:t>
            </w:r>
          </w:p>
        </w:tc>
      </w:tr>
      <w:tr w:rsidR="00EE1A42" w:rsidRPr="005314EA" w14:paraId="1247412E" w14:textId="77777777" w:rsidTr="009B4258">
        <w:tc>
          <w:tcPr>
            <w:tcW w:w="4675" w:type="dxa"/>
          </w:tcPr>
          <w:p w14:paraId="274DE839"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Denmark *</w:t>
            </w:r>
          </w:p>
        </w:tc>
        <w:tc>
          <w:tcPr>
            <w:tcW w:w="4675" w:type="dxa"/>
          </w:tcPr>
          <w:p w14:paraId="72D28BBA"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Estonia</w:t>
            </w:r>
          </w:p>
        </w:tc>
      </w:tr>
      <w:tr w:rsidR="00EE1A42" w:rsidRPr="005314EA" w14:paraId="420F0560" w14:textId="77777777" w:rsidTr="009B4258">
        <w:tc>
          <w:tcPr>
            <w:tcW w:w="4675" w:type="dxa"/>
          </w:tcPr>
          <w:p w14:paraId="529C36AF"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Finland *</w:t>
            </w:r>
          </w:p>
        </w:tc>
        <w:tc>
          <w:tcPr>
            <w:tcW w:w="4675" w:type="dxa"/>
          </w:tcPr>
          <w:p w14:paraId="4DEAC186"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France *</w:t>
            </w:r>
          </w:p>
        </w:tc>
      </w:tr>
      <w:tr w:rsidR="00EE1A42" w:rsidRPr="005314EA" w14:paraId="0DA5AC93" w14:textId="77777777" w:rsidTr="009B4258">
        <w:tc>
          <w:tcPr>
            <w:tcW w:w="4675" w:type="dxa"/>
          </w:tcPr>
          <w:p w14:paraId="554E0998"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Germany *</w:t>
            </w:r>
          </w:p>
        </w:tc>
        <w:tc>
          <w:tcPr>
            <w:tcW w:w="4675" w:type="dxa"/>
          </w:tcPr>
          <w:p w14:paraId="2DD2DE44"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Greece *</w:t>
            </w:r>
          </w:p>
        </w:tc>
      </w:tr>
      <w:tr w:rsidR="00EE1A42" w:rsidRPr="005314EA" w14:paraId="641AAB91" w14:textId="77777777" w:rsidTr="009B4258">
        <w:tc>
          <w:tcPr>
            <w:tcW w:w="4675" w:type="dxa"/>
          </w:tcPr>
          <w:p w14:paraId="27DA3D06"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Iceland *</w:t>
            </w:r>
          </w:p>
        </w:tc>
        <w:tc>
          <w:tcPr>
            <w:tcW w:w="4675" w:type="dxa"/>
          </w:tcPr>
          <w:p w14:paraId="7A63DCCD"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Ireland *</w:t>
            </w:r>
          </w:p>
        </w:tc>
      </w:tr>
      <w:tr w:rsidR="00EE1A42" w:rsidRPr="005314EA" w14:paraId="0FA3D7AD" w14:textId="77777777" w:rsidTr="009B4258">
        <w:tc>
          <w:tcPr>
            <w:tcW w:w="4675" w:type="dxa"/>
          </w:tcPr>
          <w:p w14:paraId="6E34C6B2"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 xml:space="preserve">Israel </w:t>
            </w:r>
          </w:p>
        </w:tc>
        <w:tc>
          <w:tcPr>
            <w:tcW w:w="4675" w:type="dxa"/>
          </w:tcPr>
          <w:p w14:paraId="79B77F84"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Italy *</w:t>
            </w:r>
          </w:p>
        </w:tc>
      </w:tr>
      <w:tr w:rsidR="00EE1A42" w:rsidRPr="005314EA" w14:paraId="7AD5088D" w14:textId="77777777" w:rsidTr="009B4258">
        <w:tc>
          <w:tcPr>
            <w:tcW w:w="4675" w:type="dxa"/>
          </w:tcPr>
          <w:p w14:paraId="1B95D0E8"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Japan *</w:t>
            </w:r>
          </w:p>
        </w:tc>
        <w:tc>
          <w:tcPr>
            <w:tcW w:w="4675" w:type="dxa"/>
          </w:tcPr>
          <w:p w14:paraId="5D7C0B94"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Latvia</w:t>
            </w:r>
          </w:p>
        </w:tc>
      </w:tr>
      <w:tr w:rsidR="00EE1A42" w:rsidRPr="005314EA" w14:paraId="350099E7" w14:textId="77777777" w:rsidTr="009B4258">
        <w:tc>
          <w:tcPr>
            <w:tcW w:w="4675" w:type="dxa"/>
          </w:tcPr>
          <w:p w14:paraId="59B5F69E"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Liechtenstein</w:t>
            </w:r>
          </w:p>
        </w:tc>
        <w:tc>
          <w:tcPr>
            <w:tcW w:w="4675" w:type="dxa"/>
          </w:tcPr>
          <w:p w14:paraId="34C2ECBB"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Lithuania</w:t>
            </w:r>
          </w:p>
        </w:tc>
      </w:tr>
      <w:tr w:rsidR="00EE1A42" w:rsidRPr="005314EA" w14:paraId="32A12166" w14:textId="77777777" w:rsidTr="009B4258">
        <w:tc>
          <w:tcPr>
            <w:tcW w:w="4675" w:type="dxa"/>
          </w:tcPr>
          <w:p w14:paraId="731CEFD5"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Luxembourg *</w:t>
            </w:r>
          </w:p>
        </w:tc>
        <w:tc>
          <w:tcPr>
            <w:tcW w:w="4675" w:type="dxa"/>
          </w:tcPr>
          <w:p w14:paraId="3829B212"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Malta</w:t>
            </w:r>
          </w:p>
        </w:tc>
      </w:tr>
      <w:tr w:rsidR="00EE1A42" w:rsidRPr="005314EA" w14:paraId="084A5AB9" w14:textId="77777777" w:rsidTr="009B4258">
        <w:tc>
          <w:tcPr>
            <w:tcW w:w="4675" w:type="dxa"/>
          </w:tcPr>
          <w:p w14:paraId="6A8B1D1E" w14:textId="39A134CA"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 xml:space="preserve">Netherlands </w:t>
            </w:r>
            <w:r w:rsidR="006543CD" w:rsidRPr="005314EA">
              <w:rPr>
                <w:sz w:val="20"/>
                <w:szCs w:val="20"/>
              </w:rPr>
              <w:t xml:space="preserve">(Kingdom of the) </w:t>
            </w:r>
            <w:r w:rsidRPr="005314EA">
              <w:rPr>
                <w:sz w:val="20"/>
                <w:szCs w:val="20"/>
              </w:rPr>
              <w:t>*</w:t>
            </w:r>
          </w:p>
        </w:tc>
        <w:tc>
          <w:tcPr>
            <w:tcW w:w="4675" w:type="dxa"/>
          </w:tcPr>
          <w:p w14:paraId="75E90AA5"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New Zealand *</w:t>
            </w:r>
          </w:p>
        </w:tc>
      </w:tr>
      <w:tr w:rsidR="00EE1A42" w:rsidRPr="005314EA" w14:paraId="0772FC79" w14:textId="77777777" w:rsidTr="009B4258">
        <w:tc>
          <w:tcPr>
            <w:tcW w:w="4675" w:type="dxa"/>
          </w:tcPr>
          <w:p w14:paraId="27872B92"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Norway *</w:t>
            </w:r>
          </w:p>
        </w:tc>
        <w:tc>
          <w:tcPr>
            <w:tcW w:w="4675" w:type="dxa"/>
          </w:tcPr>
          <w:p w14:paraId="079F5B01"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Portugal *</w:t>
            </w:r>
          </w:p>
        </w:tc>
      </w:tr>
      <w:tr w:rsidR="00EE1A42" w:rsidRPr="005314EA" w14:paraId="1EA2D4ED" w14:textId="77777777" w:rsidTr="009B4258">
        <w:tc>
          <w:tcPr>
            <w:tcW w:w="4675" w:type="dxa"/>
          </w:tcPr>
          <w:p w14:paraId="614C6FE4"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 xml:space="preserve">Republic of Korea </w:t>
            </w:r>
          </w:p>
        </w:tc>
        <w:tc>
          <w:tcPr>
            <w:tcW w:w="4675" w:type="dxa"/>
          </w:tcPr>
          <w:p w14:paraId="4C6D7809"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 xml:space="preserve">San Marino </w:t>
            </w:r>
          </w:p>
        </w:tc>
      </w:tr>
      <w:tr w:rsidR="00EE1A42" w:rsidRPr="005314EA" w14:paraId="062A1DB7" w14:textId="77777777" w:rsidTr="009B4258">
        <w:tc>
          <w:tcPr>
            <w:tcW w:w="4675" w:type="dxa"/>
          </w:tcPr>
          <w:p w14:paraId="67CF51E6"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Singapore</w:t>
            </w:r>
          </w:p>
        </w:tc>
        <w:tc>
          <w:tcPr>
            <w:tcW w:w="4675" w:type="dxa"/>
          </w:tcPr>
          <w:p w14:paraId="1785E18A" w14:textId="7138DB3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Slovak</w:t>
            </w:r>
            <w:r w:rsidR="000C2EAF" w:rsidRPr="005314EA">
              <w:rPr>
                <w:sz w:val="20"/>
                <w:szCs w:val="20"/>
              </w:rPr>
              <w:t>ia</w:t>
            </w:r>
          </w:p>
        </w:tc>
      </w:tr>
      <w:tr w:rsidR="00EE1A42" w:rsidRPr="005314EA" w14:paraId="3FE9F237" w14:textId="77777777" w:rsidTr="009B4258">
        <w:tc>
          <w:tcPr>
            <w:tcW w:w="4675" w:type="dxa"/>
          </w:tcPr>
          <w:p w14:paraId="18C299E6"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Slovenia *</w:t>
            </w:r>
          </w:p>
        </w:tc>
        <w:tc>
          <w:tcPr>
            <w:tcW w:w="4675" w:type="dxa"/>
          </w:tcPr>
          <w:p w14:paraId="7C96CAAB"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Spain *</w:t>
            </w:r>
          </w:p>
        </w:tc>
      </w:tr>
      <w:tr w:rsidR="00EE1A42" w:rsidRPr="005314EA" w14:paraId="70E1C3A0" w14:textId="77777777" w:rsidTr="009B4258">
        <w:tc>
          <w:tcPr>
            <w:tcW w:w="4675" w:type="dxa"/>
          </w:tcPr>
          <w:p w14:paraId="0CFDF7A2"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Sweden *</w:t>
            </w:r>
          </w:p>
        </w:tc>
        <w:tc>
          <w:tcPr>
            <w:tcW w:w="4675" w:type="dxa"/>
          </w:tcPr>
          <w:p w14:paraId="0611B88E"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 xml:space="preserve">Switzerland * </w:t>
            </w:r>
          </w:p>
        </w:tc>
      </w:tr>
      <w:tr w:rsidR="00EE1A42" w:rsidRPr="005314EA" w14:paraId="06425126" w14:textId="77777777" w:rsidTr="009B4258">
        <w:tc>
          <w:tcPr>
            <w:tcW w:w="4675" w:type="dxa"/>
          </w:tcPr>
          <w:p w14:paraId="201AB921" w14:textId="77777777" w:rsidR="00EE1A42" w:rsidRPr="005314EA" w:rsidRDefault="00EE1A42" w:rsidP="005314EA">
            <w:pPr>
              <w:pStyle w:val="CBDNormalNumber"/>
              <w:numPr>
                <w:ilvl w:val="0"/>
                <w:numId w:val="8"/>
              </w:numPr>
              <w:tabs>
                <w:tab w:val="clear" w:pos="567"/>
              </w:tabs>
              <w:spacing w:before="40" w:after="40"/>
              <w:ind w:hanging="482"/>
              <w:jc w:val="left"/>
              <w:rPr>
                <w:sz w:val="20"/>
                <w:szCs w:val="20"/>
              </w:rPr>
            </w:pPr>
            <w:r w:rsidRPr="005314EA">
              <w:rPr>
                <w:sz w:val="20"/>
                <w:szCs w:val="20"/>
              </w:rPr>
              <w:t>United Kingdom of Great Britain and Northern Ireland *</w:t>
            </w:r>
          </w:p>
        </w:tc>
        <w:tc>
          <w:tcPr>
            <w:tcW w:w="4675" w:type="dxa"/>
          </w:tcPr>
          <w:p w14:paraId="3C3CDEF6" w14:textId="77777777" w:rsidR="00EE1A42" w:rsidRPr="005314EA" w:rsidRDefault="00EE1A42" w:rsidP="005314EA">
            <w:pPr>
              <w:pStyle w:val="CBDNormalNumber"/>
              <w:numPr>
                <w:ilvl w:val="0"/>
                <w:numId w:val="0"/>
              </w:numPr>
              <w:tabs>
                <w:tab w:val="clear" w:pos="567"/>
              </w:tabs>
              <w:spacing w:before="40" w:after="40"/>
              <w:ind w:left="567" w:hanging="482"/>
              <w:jc w:val="left"/>
              <w:rPr>
                <w:sz w:val="20"/>
                <w:szCs w:val="20"/>
              </w:rPr>
            </w:pPr>
          </w:p>
        </w:tc>
      </w:tr>
    </w:tbl>
    <w:p w14:paraId="35C46CB6" w14:textId="77777777" w:rsidR="000526E1" w:rsidRDefault="000526E1" w:rsidP="00E54B43">
      <w:pPr>
        <w:pStyle w:val="Heading1longmultiline"/>
        <w:numPr>
          <w:ilvl w:val="0"/>
          <w:numId w:val="0"/>
        </w:numPr>
        <w:sectPr w:rsidR="000526E1" w:rsidSect="005314EA">
          <w:pgSz w:w="12240" w:h="15840" w:code="1"/>
          <w:pgMar w:top="567" w:right="1440" w:bottom="1134" w:left="1440" w:header="709" w:footer="709" w:gutter="0"/>
          <w:cols w:space="708"/>
          <w:docGrid w:linePitch="360"/>
        </w:sectPr>
      </w:pPr>
    </w:p>
    <w:p w14:paraId="4C339F5B" w14:textId="3B4EB39A" w:rsidR="001B422E" w:rsidRDefault="009E50EE" w:rsidP="00E54B43">
      <w:pPr>
        <w:pStyle w:val="Heading1longmultiline"/>
        <w:numPr>
          <w:ilvl w:val="0"/>
          <w:numId w:val="0"/>
        </w:numPr>
      </w:pPr>
      <w:r>
        <w:lastRenderedPageBreak/>
        <w:t xml:space="preserve">Annex </w:t>
      </w:r>
      <w:r w:rsidR="001170E9">
        <w:t>VII</w:t>
      </w:r>
    </w:p>
    <w:p w14:paraId="606D3662" w14:textId="0574F3C7" w:rsidR="001B422E" w:rsidRDefault="00A039F4" w:rsidP="00E54B43">
      <w:pPr>
        <w:pStyle w:val="Heading1longmultiline"/>
        <w:numPr>
          <w:ilvl w:val="0"/>
          <w:numId w:val="0"/>
        </w:numPr>
      </w:pPr>
      <w:r>
        <w:t xml:space="preserve">Parties </w:t>
      </w:r>
      <w:r w:rsidR="007E2146">
        <w:t xml:space="preserve">to the Convention </w:t>
      </w:r>
      <w:r>
        <w:t xml:space="preserve">that </w:t>
      </w:r>
      <w:r w:rsidR="0005077B">
        <w:t xml:space="preserve">have </w:t>
      </w:r>
      <w:r w:rsidR="00A3479D">
        <w:t xml:space="preserve">participant </w:t>
      </w:r>
      <w:r>
        <w:t>or</w:t>
      </w:r>
      <w:r w:rsidR="00A3479D">
        <w:t xml:space="preserve"> associate</w:t>
      </w:r>
      <w:r w:rsidR="0005077B">
        <w:t xml:space="preserve"> status in </w:t>
      </w:r>
      <w:r w:rsidR="002E46DC">
        <w:t xml:space="preserve">the Development Assistance Committee </w:t>
      </w:r>
      <w:r w:rsidR="00A3479D">
        <w:t xml:space="preserve">of the Organisation for Economic Co-operation and Development </w:t>
      </w:r>
    </w:p>
    <w:p w14:paraId="0AB9130A" w14:textId="200C876E" w:rsidR="0033606C" w:rsidRDefault="0033606C" w:rsidP="00A143D8">
      <w:pPr>
        <w:pStyle w:val="CBDNormalNumber"/>
        <w:numPr>
          <w:ilvl w:val="0"/>
          <w:numId w:val="12"/>
        </w:numPr>
        <w:tabs>
          <w:tab w:val="clear" w:pos="567"/>
        </w:tabs>
      </w:pPr>
      <w:r>
        <w:t>Azerbaijan</w:t>
      </w:r>
    </w:p>
    <w:p w14:paraId="791C1BAE" w14:textId="2B5AE89D" w:rsidR="0033606C" w:rsidRDefault="0033606C" w:rsidP="00A143D8">
      <w:pPr>
        <w:pStyle w:val="CBDNormalNumber"/>
        <w:numPr>
          <w:ilvl w:val="0"/>
          <w:numId w:val="8"/>
        </w:numPr>
        <w:tabs>
          <w:tab w:val="clear" w:pos="567"/>
        </w:tabs>
      </w:pPr>
      <w:r>
        <w:t>Bulgaria</w:t>
      </w:r>
    </w:p>
    <w:p w14:paraId="7F1E9689" w14:textId="45950AA9" w:rsidR="0033606C" w:rsidRDefault="0033606C" w:rsidP="00A143D8">
      <w:pPr>
        <w:pStyle w:val="CBDNormalNumber"/>
        <w:numPr>
          <w:ilvl w:val="0"/>
          <w:numId w:val="8"/>
        </w:numPr>
        <w:tabs>
          <w:tab w:val="clear" w:pos="567"/>
        </w:tabs>
      </w:pPr>
      <w:r>
        <w:t>Croatia</w:t>
      </w:r>
    </w:p>
    <w:p w14:paraId="5D3BB77E" w14:textId="7DC9F27A" w:rsidR="0033606C" w:rsidRDefault="0033606C" w:rsidP="00A143D8">
      <w:pPr>
        <w:pStyle w:val="CBDNormalNumber"/>
        <w:numPr>
          <w:ilvl w:val="0"/>
          <w:numId w:val="8"/>
        </w:numPr>
        <w:tabs>
          <w:tab w:val="clear" w:pos="567"/>
        </w:tabs>
      </w:pPr>
      <w:r>
        <w:t>Kuwait</w:t>
      </w:r>
    </w:p>
    <w:p w14:paraId="2139C519" w14:textId="22B03D0E" w:rsidR="0033606C" w:rsidRDefault="0033606C" w:rsidP="00A143D8">
      <w:pPr>
        <w:pStyle w:val="CBDNormalNumber"/>
        <w:numPr>
          <w:ilvl w:val="0"/>
          <w:numId w:val="8"/>
        </w:numPr>
        <w:tabs>
          <w:tab w:val="clear" w:pos="567"/>
        </w:tabs>
      </w:pPr>
      <w:r>
        <w:t>Romania</w:t>
      </w:r>
    </w:p>
    <w:p w14:paraId="5C2B49EC" w14:textId="025BDDC9" w:rsidR="0033606C" w:rsidRDefault="0033606C" w:rsidP="00A143D8">
      <w:pPr>
        <w:pStyle w:val="CBDNormalNumber"/>
        <w:numPr>
          <w:ilvl w:val="0"/>
          <w:numId w:val="8"/>
        </w:numPr>
        <w:tabs>
          <w:tab w:val="clear" w:pos="567"/>
        </w:tabs>
      </w:pPr>
      <w:r>
        <w:t>Qatar</w:t>
      </w:r>
    </w:p>
    <w:p w14:paraId="4CC0E531" w14:textId="73873EA7" w:rsidR="0033606C" w:rsidRDefault="0033606C" w:rsidP="00A143D8">
      <w:pPr>
        <w:pStyle w:val="CBDNormalNumber"/>
        <w:numPr>
          <w:ilvl w:val="0"/>
          <w:numId w:val="8"/>
        </w:numPr>
        <w:tabs>
          <w:tab w:val="clear" w:pos="567"/>
        </w:tabs>
      </w:pPr>
      <w:r>
        <w:t>Saudia Arabia</w:t>
      </w:r>
    </w:p>
    <w:p w14:paraId="3BE36368" w14:textId="72B4D8FD" w:rsidR="0033606C" w:rsidRDefault="0033606C" w:rsidP="00A143D8">
      <w:pPr>
        <w:pStyle w:val="CBDNormalNumber"/>
        <w:numPr>
          <w:ilvl w:val="0"/>
          <w:numId w:val="8"/>
        </w:numPr>
        <w:tabs>
          <w:tab w:val="clear" w:pos="567"/>
        </w:tabs>
      </w:pPr>
      <w:r>
        <w:t xml:space="preserve">United Arab Emirates </w:t>
      </w:r>
    </w:p>
    <w:p w14:paraId="156318F3" w14:textId="77777777" w:rsidR="000E5BA5" w:rsidRDefault="000E5BA5" w:rsidP="00E54B43">
      <w:pPr>
        <w:pStyle w:val="Heading1longmultiline"/>
        <w:numPr>
          <w:ilvl w:val="0"/>
          <w:numId w:val="0"/>
        </w:numPr>
        <w:sectPr w:rsidR="000E5BA5" w:rsidSect="005314EA">
          <w:pgSz w:w="12240" w:h="15840" w:code="1"/>
          <w:pgMar w:top="567" w:right="1440" w:bottom="1134" w:left="1440" w:header="709" w:footer="709" w:gutter="0"/>
          <w:cols w:space="708"/>
          <w:docGrid w:linePitch="360"/>
        </w:sectPr>
      </w:pPr>
    </w:p>
    <w:p w14:paraId="3D19CBB0" w14:textId="24985762" w:rsidR="001B422E" w:rsidRDefault="009E50EE" w:rsidP="00E54B43">
      <w:pPr>
        <w:pStyle w:val="Heading1longmultiline"/>
        <w:numPr>
          <w:ilvl w:val="0"/>
          <w:numId w:val="0"/>
        </w:numPr>
      </w:pPr>
      <w:r>
        <w:lastRenderedPageBreak/>
        <w:t xml:space="preserve">Annex </w:t>
      </w:r>
      <w:r w:rsidR="001170E9">
        <w:t>VIII</w:t>
      </w:r>
    </w:p>
    <w:p w14:paraId="4D9321E5" w14:textId="2E6B4BE6" w:rsidR="00590D84" w:rsidRPr="00EE1A42" w:rsidRDefault="002E46DC" w:rsidP="00E54B43">
      <w:pPr>
        <w:pStyle w:val="Heading1longmultiline"/>
        <w:numPr>
          <w:ilvl w:val="0"/>
          <w:numId w:val="0"/>
        </w:numPr>
      </w:pPr>
      <w:r>
        <w:t xml:space="preserve">Parties </w:t>
      </w:r>
      <w:r w:rsidR="007E2146">
        <w:t xml:space="preserve">to the Convention </w:t>
      </w:r>
      <w:r>
        <w:t xml:space="preserve">that are </w:t>
      </w:r>
      <w:r w:rsidR="001B422E">
        <w:t>full members</w:t>
      </w:r>
      <w:r w:rsidR="00EE3B53">
        <w:t xml:space="preserve"> </w:t>
      </w:r>
      <w:r>
        <w:t xml:space="preserve">of the Development Assistance Committee </w:t>
      </w:r>
      <w:r w:rsidR="00A3479D">
        <w:t>of the Organisation for Economic Co-operation and Development</w:t>
      </w:r>
    </w:p>
    <w:tbl>
      <w:tblPr>
        <w:tblStyle w:val="TableGrid"/>
        <w:tblW w:w="0" w:type="auto"/>
        <w:tblInd w:w="567" w:type="dxa"/>
        <w:tblLook w:val="04A0" w:firstRow="1" w:lastRow="0" w:firstColumn="1" w:lastColumn="0" w:noHBand="0" w:noVBand="1"/>
      </w:tblPr>
      <w:tblGrid>
        <w:gridCol w:w="4387"/>
        <w:gridCol w:w="4396"/>
      </w:tblGrid>
      <w:tr w:rsidR="0075726B" w:rsidRPr="006F33AD" w14:paraId="6A6CA4D0" w14:textId="77777777" w:rsidTr="0075726B">
        <w:tc>
          <w:tcPr>
            <w:tcW w:w="4387" w:type="dxa"/>
          </w:tcPr>
          <w:p w14:paraId="6960D2B9" w14:textId="65BFEDCB"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Australia *</w:t>
            </w:r>
          </w:p>
        </w:tc>
        <w:tc>
          <w:tcPr>
            <w:tcW w:w="4396" w:type="dxa"/>
          </w:tcPr>
          <w:p w14:paraId="42810369" w14:textId="503EE118"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Austria *</w:t>
            </w:r>
          </w:p>
        </w:tc>
      </w:tr>
      <w:tr w:rsidR="0075726B" w:rsidRPr="006F33AD" w14:paraId="4DA7566C" w14:textId="77777777" w:rsidTr="0075726B">
        <w:tc>
          <w:tcPr>
            <w:tcW w:w="4387" w:type="dxa"/>
          </w:tcPr>
          <w:p w14:paraId="64FBBF50" w14:textId="2C699F4C"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Belgium *</w:t>
            </w:r>
          </w:p>
        </w:tc>
        <w:tc>
          <w:tcPr>
            <w:tcW w:w="4396" w:type="dxa"/>
          </w:tcPr>
          <w:p w14:paraId="28E754A7" w14:textId="03822D87"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Canada *</w:t>
            </w:r>
          </w:p>
        </w:tc>
      </w:tr>
      <w:tr w:rsidR="0075726B" w:rsidRPr="006F33AD" w14:paraId="2412DC05" w14:textId="77777777" w:rsidTr="0075726B">
        <w:tc>
          <w:tcPr>
            <w:tcW w:w="4387" w:type="dxa"/>
          </w:tcPr>
          <w:p w14:paraId="27AB3937" w14:textId="46BD234D"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Czechia *</w:t>
            </w:r>
          </w:p>
        </w:tc>
        <w:tc>
          <w:tcPr>
            <w:tcW w:w="4396" w:type="dxa"/>
          </w:tcPr>
          <w:p w14:paraId="6EBEAD7F" w14:textId="5D1FA314"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Denmark *</w:t>
            </w:r>
          </w:p>
        </w:tc>
      </w:tr>
      <w:tr w:rsidR="0075726B" w:rsidRPr="006F33AD" w14:paraId="2F225BE8" w14:textId="77777777" w:rsidTr="0075726B">
        <w:tc>
          <w:tcPr>
            <w:tcW w:w="4387" w:type="dxa"/>
          </w:tcPr>
          <w:p w14:paraId="028F8177" w14:textId="5F95B4B9"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 xml:space="preserve">Estonia </w:t>
            </w:r>
          </w:p>
        </w:tc>
        <w:tc>
          <w:tcPr>
            <w:tcW w:w="4396" w:type="dxa"/>
          </w:tcPr>
          <w:p w14:paraId="566656F2" w14:textId="5D1218C5"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European Union (Institutions)</w:t>
            </w:r>
            <w:r w:rsidRPr="005314EA">
              <w:rPr>
                <w:rStyle w:val="FootnoteReference"/>
                <w:sz w:val="20"/>
                <w:szCs w:val="20"/>
              </w:rPr>
              <w:footnoteReference w:id="3"/>
            </w:r>
          </w:p>
        </w:tc>
      </w:tr>
      <w:tr w:rsidR="0075726B" w:rsidRPr="006F33AD" w14:paraId="0AA46B36" w14:textId="77777777" w:rsidTr="0075726B">
        <w:tc>
          <w:tcPr>
            <w:tcW w:w="4387" w:type="dxa"/>
          </w:tcPr>
          <w:p w14:paraId="542CA387" w14:textId="7A27823B" w:rsidR="0075726B" w:rsidRPr="005314EA" w:rsidRDefault="0075726B" w:rsidP="005314EA">
            <w:pPr>
              <w:pStyle w:val="CBDNormalNumber"/>
              <w:numPr>
                <w:ilvl w:val="0"/>
                <w:numId w:val="13"/>
              </w:numPr>
              <w:tabs>
                <w:tab w:val="clear" w:pos="567"/>
              </w:tabs>
              <w:spacing w:before="40" w:after="40"/>
              <w:ind w:hanging="567"/>
              <w:jc w:val="left"/>
              <w:rPr>
                <w:sz w:val="20"/>
                <w:szCs w:val="20"/>
              </w:rPr>
            </w:pPr>
            <w:r w:rsidRPr="005314EA">
              <w:rPr>
                <w:sz w:val="20"/>
                <w:szCs w:val="20"/>
              </w:rPr>
              <w:t>Finland *</w:t>
            </w:r>
          </w:p>
        </w:tc>
        <w:tc>
          <w:tcPr>
            <w:tcW w:w="4396" w:type="dxa"/>
          </w:tcPr>
          <w:p w14:paraId="4F8A607D" w14:textId="3F7C68BA"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France *</w:t>
            </w:r>
          </w:p>
        </w:tc>
      </w:tr>
      <w:tr w:rsidR="0075726B" w:rsidRPr="006F33AD" w14:paraId="70CB8AAD" w14:textId="77777777" w:rsidTr="0075726B">
        <w:tc>
          <w:tcPr>
            <w:tcW w:w="4387" w:type="dxa"/>
          </w:tcPr>
          <w:p w14:paraId="60B1BB40" w14:textId="4D800E91"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Germany *</w:t>
            </w:r>
          </w:p>
        </w:tc>
        <w:tc>
          <w:tcPr>
            <w:tcW w:w="4396" w:type="dxa"/>
          </w:tcPr>
          <w:p w14:paraId="1D696EC7" w14:textId="6F21B4C5"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Greece *</w:t>
            </w:r>
          </w:p>
        </w:tc>
      </w:tr>
      <w:tr w:rsidR="0075726B" w:rsidRPr="006F33AD" w14:paraId="528CC6AB" w14:textId="77777777" w:rsidTr="0075726B">
        <w:tc>
          <w:tcPr>
            <w:tcW w:w="4387" w:type="dxa"/>
          </w:tcPr>
          <w:p w14:paraId="4B940C81" w14:textId="34A74B13"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Hungary</w:t>
            </w:r>
          </w:p>
        </w:tc>
        <w:tc>
          <w:tcPr>
            <w:tcW w:w="4396" w:type="dxa"/>
          </w:tcPr>
          <w:p w14:paraId="09B07BDF" w14:textId="13C54EE7"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Iceland *</w:t>
            </w:r>
          </w:p>
        </w:tc>
      </w:tr>
      <w:tr w:rsidR="0075726B" w:rsidRPr="006F33AD" w14:paraId="015D64BE" w14:textId="77777777" w:rsidTr="0075726B">
        <w:tc>
          <w:tcPr>
            <w:tcW w:w="4387" w:type="dxa"/>
          </w:tcPr>
          <w:p w14:paraId="7DAE71D9" w14:textId="67C0B219"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Ireland *</w:t>
            </w:r>
          </w:p>
        </w:tc>
        <w:tc>
          <w:tcPr>
            <w:tcW w:w="4396" w:type="dxa"/>
          </w:tcPr>
          <w:p w14:paraId="285288F8" w14:textId="70BC0F8A"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Italy *</w:t>
            </w:r>
          </w:p>
        </w:tc>
      </w:tr>
      <w:tr w:rsidR="0075726B" w:rsidRPr="006F33AD" w14:paraId="46B2076B" w14:textId="77777777" w:rsidTr="0075726B">
        <w:tc>
          <w:tcPr>
            <w:tcW w:w="4387" w:type="dxa"/>
          </w:tcPr>
          <w:p w14:paraId="76EE8DE9" w14:textId="7F0A92D6"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Japan *</w:t>
            </w:r>
          </w:p>
        </w:tc>
        <w:tc>
          <w:tcPr>
            <w:tcW w:w="4396" w:type="dxa"/>
          </w:tcPr>
          <w:p w14:paraId="38C70906" w14:textId="230DC89E"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Republic of Korea</w:t>
            </w:r>
          </w:p>
        </w:tc>
      </w:tr>
      <w:tr w:rsidR="0075726B" w:rsidRPr="006F33AD" w14:paraId="143C4330" w14:textId="77777777" w:rsidTr="0075726B">
        <w:tc>
          <w:tcPr>
            <w:tcW w:w="4387" w:type="dxa"/>
          </w:tcPr>
          <w:p w14:paraId="36D35E5A" w14:textId="485028D9"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Latvia</w:t>
            </w:r>
          </w:p>
        </w:tc>
        <w:tc>
          <w:tcPr>
            <w:tcW w:w="4396" w:type="dxa"/>
          </w:tcPr>
          <w:p w14:paraId="65D76B4D" w14:textId="03FBBB6D"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Lithuania</w:t>
            </w:r>
          </w:p>
        </w:tc>
      </w:tr>
      <w:tr w:rsidR="0075726B" w:rsidRPr="006F33AD" w14:paraId="317A9AAD" w14:textId="77777777" w:rsidTr="0075726B">
        <w:tc>
          <w:tcPr>
            <w:tcW w:w="4387" w:type="dxa"/>
          </w:tcPr>
          <w:p w14:paraId="66EA5696" w14:textId="43111DCA"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Luxembourg *</w:t>
            </w:r>
          </w:p>
        </w:tc>
        <w:tc>
          <w:tcPr>
            <w:tcW w:w="4396" w:type="dxa"/>
          </w:tcPr>
          <w:p w14:paraId="4708A3A4" w14:textId="4E496358"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Netherlands (Kingdom of the) *</w:t>
            </w:r>
          </w:p>
        </w:tc>
      </w:tr>
      <w:tr w:rsidR="0075726B" w:rsidRPr="006F33AD" w14:paraId="79764F54" w14:textId="77777777" w:rsidTr="0075726B">
        <w:tc>
          <w:tcPr>
            <w:tcW w:w="4387" w:type="dxa"/>
          </w:tcPr>
          <w:p w14:paraId="478CBF5B" w14:textId="546AA556"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New Zealand *</w:t>
            </w:r>
          </w:p>
        </w:tc>
        <w:tc>
          <w:tcPr>
            <w:tcW w:w="4396" w:type="dxa"/>
          </w:tcPr>
          <w:p w14:paraId="7D95DE19" w14:textId="67D58154"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Norway *</w:t>
            </w:r>
          </w:p>
        </w:tc>
      </w:tr>
      <w:tr w:rsidR="0075726B" w:rsidRPr="006F33AD" w14:paraId="32012645" w14:textId="77777777" w:rsidTr="0075726B">
        <w:tc>
          <w:tcPr>
            <w:tcW w:w="4387" w:type="dxa"/>
          </w:tcPr>
          <w:p w14:paraId="4ACE393C" w14:textId="22838EF4"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Poland</w:t>
            </w:r>
          </w:p>
        </w:tc>
        <w:tc>
          <w:tcPr>
            <w:tcW w:w="4396" w:type="dxa"/>
          </w:tcPr>
          <w:p w14:paraId="6476860A" w14:textId="799C66A2"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Portugal *</w:t>
            </w:r>
          </w:p>
        </w:tc>
      </w:tr>
      <w:tr w:rsidR="0075726B" w:rsidRPr="006F33AD" w14:paraId="3E48AC4D" w14:textId="77777777" w:rsidTr="0075726B">
        <w:tc>
          <w:tcPr>
            <w:tcW w:w="4387" w:type="dxa"/>
          </w:tcPr>
          <w:p w14:paraId="7125E979" w14:textId="0C019A10"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Slovakia</w:t>
            </w:r>
          </w:p>
        </w:tc>
        <w:tc>
          <w:tcPr>
            <w:tcW w:w="4396" w:type="dxa"/>
          </w:tcPr>
          <w:p w14:paraId="567AC0F0" w14:textId="2F29D6D7"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Slovenia *</w:t>
            </w:r>
          </w:p>
        </w:tc>
      </w:tr>
      <w:tr w:rsidR="0075726B" w:rsidRPr="006F33AD" w14:paraId="4C2C928B" w14:textId="77777777" w:rsidTr="0075726B">
        <w:tc>
          <w:tcPr>
            <w:tcW w:w="4387" w:type="dxa"/>
          </w:tcPr>
          <w:p w14:paraId="0506DC25" w14:textId="3B6E0C62"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Spain *</w:t>
            </w:r>
          </w:p>
        </w:tc>
        <w:tc>
          <w:tcPr>
            <w:tcW w:w="4396" w:type="dxa"/>
          </w:tcPr>
          <w:p w14:paraId="73382692" w14:textId="63E9520D"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Sweden *</w:t>
            </w:r>
          </w:p>
        </w:tc>
      </w:tr>
      <w:tr w:rsidR="0075726B" w:rsidRPr="006F33AD" w14:paraId="24E31A27" w14:textId="77777777" w:rsidTr="0075726B">
        <w:tc>
          <w:tcPr>
            <w:tcW w:w="4387" w:type="dxa"/>
          </w:tcPr>
          <w:p w14:paraId="64FEC0BA" w14:textId="085FAC1F"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Switzerland *</w:t>
            </w:r>
          </w:p>
        </w:tc>
        <w:tc>
          <w:tcPr>
            <w:tcW w:w="4396" w:type="dxa"/>
          </w:tcPr>
          <w:p w14:paraId="1C347E6F" w14:textId="0A390403" w:rsidR="0075726B" w:rsidRPr="005314EA" w:rsidRDefault="0075726B" w:rsidP="005314EA">
            <w:pPr>
              <w:pStyle w:val="CBDNormalNumber"/>
              <w:numPr>
                <w:ilvl w:val="0"/>
                <w:numId w:val="8"/>
              </w:numPr>
              <w:tabs>
                <w:tab w:val="clear" w:pos="567"/>
              </w:tabs>
              <w:spacing w:before="40" w:after="40"/>
              <w:ind w:hanging="567"/>
              <w:jc w:val="left"/>
              <w:rPr>
                <w:sz w:val="20"/>
                <w:szCs w:val="20"/>
              </w:rPr>
            </w:pPr>
            <w:r w:rsidRPr="005314EA">
              <w:rPr>
                <w:sz w:val="20"/>
                <w:szCs w:val="20"/>
              </w:rPr>
              <w:t>United Kingdom of Great Britain and Northern Ireland *</w:t>
            </w:r>
          </w:p>
        </w:tc>
      </w:tr>
    </w:tbl>
    <w:p w14:paraId="38FE3296" w14:textId="24D346FD" w:rsidR="00E26AC4" w:rsidRDefault="00E26AC4" w:rsidP="00973669">
      <w:pPr>
        <w:pStyle w:val="CBDNormalNumber"/>
        <w:numPr>
          <w:ilvl w:val="0"/>
          <w:numId w:val="0"/>
        </w:numPr>
        <w:tabs>
          <w:tab w:val="left" w:pos="1580"/>
          <w:tab w:val="left" w:pos="3469"/>
          <w:tab w:val="center" w:pos="4963"/>
        </w:tabs>
      </w:pPr>
    </w:p>
    <w:p w14:paraId="6658000C" w14:textId="724A8084" w:rsidR="000E5BA5" w:rsidRDefault="000E5BA5" w:rsidP="005314EA">
      <w:pPr>
        <w:pStyle w:val="CBDNormalNumber"/>
        <w:numPr>
          <w:ilvl w:val="0"/>
          <w:numId w:val="0"/>
        </w:numPr>
        <w:tabs>
          <w:tab w:val="left" w:pos="1580"/>
          <w:tab w:val="left" w:pos="3469"/>
          <w:tab w:val="center" w:pos="4963"/>
        </w:tabs>
        <w:jc w:val="center"/>
      </w:pPr>
      <w:r>
        <w:t>__________</w:t>
      </w:r>
    </w:p>
    <w:sectPr w:rsidR="000E5BA5" w:rsidSect="005314EA">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01CC5" w14:textId="77777777" w:rsidR="00861AB1" w:rsidRPr="00866063" w:rsidRDefault="00861AB1" w:rsidP="00CF1848">
      <w:r w:rsidRPr="00866063">
        <w:separator/>
      </w:r>
    </w:p>
  </w:endnote>
  <w:endnote w:type="continuationSeparator" w:id="0">
    <w:p w14:paraId="4B6CF2C2" w14:textId="77777777" w:rsidR="00861AB1" w:rsidRPr="00866063" w:rsidRDefault="00861AB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F03B9" w14:textId="77777777" w:rsidR="00861AB1" w:rsidRPr="00866063" w:rsidRDefault="00861AB1" w:rsidP="00CF1848">
      <w:r w:rsidRPr="00866063">
        <w:separator/>
      </w:r>
    </w:p>
  </w:footnote>
  <w:footnote w:type="continuationSeparator" w:id="0">
    <w:p w14:paraId="1D06BF55" w14:textId="77777777" w:rsidR="00861AB1" w:rsidRPr="00866063" w:rsidRDefault="00861AB1" w:rsidP="00CF1848">
      <w:r w:rsidRPr="00866063">
        <w:continuationSeparator/>
      </w:r>
    </w:p>
  </w:footnote>
  <w:footnote w:id="1">
    <w:p w14:paraId="1728F436" w14:textId="3440DF1D" w:rsidR="008A1499" w:rsidRPr="004872F8" w:rsidRDefault="008A1499">
      <w:pPr>
        <w:pStyle w:val="FootnoteText"/>
        <w:rPr>
          <w:lang w:val="en-US"/>
        </w:rPr>
      </w:pPr>
      <w:r w:rsidRPr="004872F8">
        <w:rPr>
          <w:rStyle w:val="FootnoteReference"/>
          <w:lang w:val="en-US"/>
        </w:rPr>
        <w:t>*</w:t>
      </w:r>
      <w:r w:rsidRPr="004872F8">
        <w:rPr>
          <w:lang w:val="en-US"/>
        </w:rPr>
        <w:t xml:space="preserve"> </w:t>
      </w:r>
      <w:r w:rsidR="001F45D9" w:rsidRPr="005314EA">
        <w:rPr>
          <w:lang w:val="en-US"/>
        </w:rPr>
        <w:t>CBD/SBI/7/1</w:t>
      </w:r>
      <w:r w:rsidRPr="004872F8">
        <w:rPr>
          <w:lang w:val="en-US"/>
        </w:rPr>
        <w:t>.</w:t>
      </w:r>
    </w:p>
  </w:footnote>
  <w:footnote w:id="2">
    <w:p w14:paraId="5CCBCC5F" w14:textId="7F75B442" w:rsidR="001F45D9" w:rsidRPr="005314EA" w:rsidRDefault="001F45D9">
      <w:pPr>
        <w:pStyle w:val="FootnoteText"/>
        <w:rPr>
          <w:lang w:val="en-US"/>
        </w:rPr>
      </w:pPr>
      <w:r>
        <w:rPr>
          <w:rStyle w:val="FootnoteReference"/>
        </w:rPr>
        <w:t>*</w:t>
      </w:r>
      <w:r>
        <w:t xml:space="preserve"> </w:t>
      </w:r>
      <w:r>
        <w:rPr>
          <w:lang w:val="en-US"/>
        </w:rPr>
        <w:t>The present document is being issued without formal editing.</w:t>
      </w:r>
    </w:p>
  </w:footnote>
  <w:footnote w:id="3">
    <w:p w14:paraId="1A4D3514" w14:textId="48EABB5C" w:rsidR="0075726B" w:rsidRPr="005A20B3" w:rsidRDefault="0075726B" w:rsidP="00AE1457">
      <w:pPr>
        <w:pStyle w:val="FootnoteText"/>
        <w:rPr>
          <w:lang w:val="en-US"/>
        </w:rPr>
      </w:pPr>
      <w:r>
        <w:rPr>
          <w:rStyle w:val="FootnoteReference"/>
        </w:rPr>
        <w:footnoteRef/>
      </w:r>
      <w:r>
        <w:t xml:space="preserve"> </w:t>
      </w:r>
      <w:r>
        <w:rPr>
          <w:lang w:val="en-US"/>
        </w:rPr>
        <w:t xml:space="preserve">While the European Union is not a country and hence is not included in the Convention list, it is a Party to the Convention and a full member of the Development Assistance Committee and is included here for the sake of comprehensiveness.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C09F7A4" w:rsidR="00534681" w:rsidRPr="00866063" w:rsidRDefault="00003ADA" w:rsidP="007C4951">
        <w:pPr>
          <w:pStyle w:val="Header"/>
          <w:spacing w:after="240"/>
          <w:rPr>
            <w:szCs w:val="20"/>
          </w:rPr>
        </w:pPr>
        <w:r>
          <w:rPr>
            <w:szCs w:val="20"/>
          </w:rPr>
          <w:t>CBD/SBI/7/INF/18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356E36A8" w:rsidR="009505C9" w:rsidRPr="00866063" w:rsidRDefault="00003ADA" w:rsidP="007C4951">
        <w:pPr>
          <w:pStyle w:val="Header"/>
          <w:spacing w:after="240"/>
          <w:jc w:val="right"/>
        </w:pPr>
        <w:r>
          <w:t>CBD/SBI/7/INF/18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styleLink w:val="ListCBD1"/>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046033"/>
    <w:multiLevelType w:val="hybridMultilevel"/>
    <w:tmpl w:val="94D2B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6D481D"/>
    <w:multiLevelType w:val="hybridMultilevel"/>
    <w:tmpl w:val="94D2B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szCs w:val="20"/>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1869114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szCs w:val="20"/>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379936736">
    <w:abstractNumId w:val="3"/>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0"/>
          <w:szCs w:val="20"/>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0" w16cid:durableId="1365011264">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1" w16cid:durableId="1616867445">
    <w:abstractNumId w:val="3"/>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0"/>
          <w:szCs w:val="20"/>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821575764">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702947973">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szCs w:val="20"/>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2038891841">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568564314">
    <w:abstractNumId w:val="5"/>
  </w:num>
  <w:num w:numId="16" w16cid:durableId="1936935819">
    <w:abstractNumId w:val="8"/>
  </w:num>
  <w:num w:numId="17" w16cid:durableId="389305114">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szCs w:val="20"/>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146630240">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9" w16cid:durableId="1339384339">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61D"/>
    <w:rsid w:val="00002AC0"/>
    <w:rsid w:val="00003410"/>
    <w:rsid w:val="00003ADA"/>
    <w:rsid w:val="0000404C"/>
    <w:rsid w:val="00004119"/>
    <w:rsid w:val="0000425A"/>
    <w:rsid w:val="00004357"/>
    <w:rsid w:val="00004B1A"/>
    <w:rsid w:val="0000572E"/>
    <w:rsid w:val="0000575D"/>
    <w:rsid w:val="0000589E"/>
    <w:rsid w:val="000063FD"/>
    <w:rsid w:val="00006F05"/>
    <w:rsid w:val="00010018"/>
    <w:rsid w:val="00010D1C"/>
    <w:rsid w:val="00011DE9"/>
    <w:rsid w:val="000129F0"/>
    <w:rsid w:val="00013542"/>
    <w:rsid w:val="000137B0"/>
    <w:rsid w:val="00014B48"/>
    <w:rsid w:val="00014D4F"/>
    <w:rsid w:val="00015945"/>
    <w:rsid w:val="000160DA"/>
    <w:rsid w:val="00016148"/>
    <w:rsid w:val="00017CA8"/>
    <w:rsid w:val="0002103E"/>
    <w:rsid w:val="0002189B"/>
    <w:rsid w:val="000219D0"/>
    <w:rsid w:val="00021EE0"/>
    <w:rsid w:val="00023591"/>
    <w:rsid w:val="000241FE"/>
    <w:rsid w:val="000249E4"/>
    <w:rsid w:val="00024FF9"/>
    <w:rsid w:val="00025BFC"/>
    <w:rsid w:val="00026712"/>
    <w:rsid w:val="00027DAC"/>
    <w:rsid w:val="000300D6"/>
    <w:rsid w:val="000301FA"/>
    <w:rsid w:val="00030582"/>
    <w:rsid w:val="00030749"/>
    <w:rsid w:val="00030C46"/>
    <w:rsid w:val="000311A1"/>
    <w:rsid w:val="000317B0"/>
    <w:rsid w:val="000324FD"/>
    <w:rsid w:val="00032671"/>
    <w:rsid w:val="000327C1"/>
    <w:rsid w:val="00032971"/>
    <w:rsid w:val="00032BCB"/>
    <w:rsid w:val="00033507"/>
    <w:rsid w:val="000368D5"/>
    <w:rsid w:val="00040302"/>
    <w:rsid w:val="00040AC9"/>
    <w:rsid w:val="00042496"/>
    <w:rsid w:val="000427BD"/>
    <w:rsid w:val="000435DE"/>
    <w:rsid w:val="00043826"/>
    <w:rsid w:val="00044130"/>
    <w:rsid w:val="00044335"/>
    <w:rsid w:val="000467A9"/>
    <w:rsid w:val="00046E1D"/>
    <w:rsid w:val="00046EEB"/>
    <w:rsid w:val="000472E3"/>
    <w:rsid w:val="000476D7"/>
    <w:rsid w:val="00047DB4"/>
    <w:rsid w:val="00047F14"/>
    <w:rsid w:val="0005077B"/>
    <w:rsid w:val="000513FE"/>
    <w:rsid w:val="000526E1"/>
    <w:rsid w:val="00053291"/>
    <w:rsid w:val="00053900"/>
    <w:rsid w:val="00054708"/>
    <w:rsid w:val="00055CC6"/>
    <w:rsid w:val="0005639E"/>
    <w:rsid w:val="0005663E"/>
    <w:rsid w:val="0005667F"/>
    <w:rsid w:val="0005684D"/>
    <w:rsid w:val="00056C53"/>
    <w:rsid w:val="00056E81"/>
    <w:rsid w:val="00056F74"/>
    <w:rsid w:val="00057CC9"/>
    <w:rsid w:val="00057FCA"/>
    <w:rsid w:val="000600EF"/>
    <w:rsid w:val="00060364"/>
    <w:rsid w:val="00061C77"/>
    <w:rsid w:val="00062317"/>
    <w:rsid w:val="000637AB"/>
    <w:rsid w:val="000641B3"/>
    <w:rsid w:val="00064DB3"/>
    <w:rsid w:val="00066BB4"/>
    <w:rsid w:val="00066BE3"/>
    <w:rsid w:val="00066F5A"/>
    <w:rsid w:val="0006709D"/>
    <w:rsid w:val="000676FD"/>
    <w:rsid w:val="00070E32"/>
    <w:rsid w:val="000714FB"/>
    <w:rsid w:val="0007171B"/>
    <w:rsid w:val="00071C69"/>
    <w:rsid w:val="00071ED4"/>
    <w:rsid w:val="00073E39"/>
    <w:rsid w:val="00074653"/>
    <w:rsid w:val="000753DB"/>
    <w:rsid w:val="00076643"/>
    <w:rsid w:val="0007762C"/>
    <w:rsid w:val="000777E3"/>
    <w:rsid w:val="00077A25"/>
    <w:rsid w:val="00080ED5"/>
    <w:rsid w:val="000815D6"/>
    <w:rsid w:val="0008271D"/>
    <w:rsid w:val="00082838"/>
    <w:rsid w:val="00082FB5"/>
    <w:rsid w:val="00082FF4"/>
    <w:rsid w:val="000835FD"/>
    <w:rsid w:val="00083977"/>
    <w:rsid w:val="00084BCE"/>
    <w:rsid w:val="00084E04"/>
    <w:rsid w:val="00085D8C"/>
    <w:rsid w:val="0008604E"/>
    <w:rsid w:val="000860E5"/>
    <w:rsid w:val="00086A7A"/>
    <w:rsid w:val="000906A2"/>
    <w:rsid w:val="00090F05"/>
    <w:rsid w:val="00090F44"/>
    <w:rsid w:val="00091825"/>
    <w:rsid w:val="00091849"/>
    <w:rsid w:val="00093D34"/>
    <w:rsid w:val="00093E7D"/>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7101"/>
    <w:rsid w:val="000C0302"/>
    <w:rsid w:val="000C06F0"/>
    <w:rsid w:val="000C2371"/>
    <w:rsid w:val="000C2EAF"/>
    <w:rsid w:val="000C4408"/>
    <w:rsid w:val="000C4DA4"/>
    <w:rsid w:val="000C5432"/>
    <w:rsid w:val="000C55B9"/>
    <w:rsid w:val="000C56A8"/>
    <w:rsid w:val="000C5EE9"/>
    <w:rsid w:val="000C6247"/>
    <w:rsid w:val="000C63BC"/>
    <w:rsid w:val="000C6C03"/>
    <w:rsid w:val="000D0F68"/>
    <w:rsid w:val="000D27F3"/>
    <w:rsid w:val="000D4BBA"/>
    <w:rsid w:val="000D4CF7"/>
    <w:rsid w:val="000D5238"/>
    <w:rsid w:val="000D5627"/>
    <w:rsid w:val="000D59D5"/>
    <w:rsid w:val="000D5D6D"/>
    <w:rsid w:val="000D5EA1"/>
    <w:rsid w:val="000D5F64"/>
    <w:rsid w:val="000D703B"/>
    <w:rsid w:val="000D7053"/>
    <w:rsid w:val="000D7238"/>
    <w:rsid w:val="000D7717"/>
    <w:rsid w:val="000D785D"/>
    <w:rsid w:val="000E0223"/>
    <w:rsid w:val="000E17DA"/>
    <w:rsid w:val="000E2239"/>
    <w:rsid w:val="000E4EE5"/>
    <w:rsid w:val="000E52EB"/>
    <w:rsid w:val="000E5AFE"/>
    <w:rsid w:val="000E5BA5"/>
    <w:rsid w:val="000E630D"/>
    <w:rsid w:val="000E673A"/>
    <w:rsid w:val="000E688E"/>
    <w:rsid w:val="000E6B8B"/>
    <w:rsid w:val="000E6F3A"/>
    <w:rsid w:val="000E75AA"/>
    <w:rsid w:val="000E791B"/>
    <w:rsid w:val="000E7946"/>
    <w:rsid w:val="000F00D7"/>
    <w:rsid w:val="000F0B15"/>
    <w:rsid w:val="000F17A7"/>
    <w:rsid w:val="000F28FF"/>
    <w:rsid w:val="000F2F68"/>
    <w:rsid w:val="000F5762"/>
    <w:rsid w:val="000F598E"/>
    <w:rsid w:val="000F5B46"/>
    <w:rsid w:val="000F6175"/>
    <w:rsid w:val="000F6259"/>
    <w:rsid w:val="000F6614"/>
    <w:rsid w:val="000F6918"/>
    <w:rsid w:val="000F6945"/>
    <w:rsid w:val="000F72AE"/>
    <w:rsid w:val="000F74D8"/>
    <w:rsid w:val="000F74F5"/>
    <w:rsid w:val="000F78FC"/>
    <w:rsid w:val="000F7FD3"/>
    <w:rsid w:val="0010076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172"/>
    <w:rsid w:val="001078A1"/>
    <w:rsid w:val="00107E34"/>
    <w:rsid w:val="001103FF"/>
    <w:rsid w:val="00110E16"/>
    <w:rsid w:val="001112D4"/>
    <w:rsid w:val="001117DA"/>
    <w:rsid w:val="0011198C"/>
    <w:rsid w:val="00111DBB"/>
    <w:rsid w:val="0011241D"/>
    <w:rsid w:val="001126EE"/>
    <w:rsid w:val="00112C6F"/>
    <w:rsid w:val="00112E26"/>
    <w:rsid w:val="001131F8"/>
    <w:rsid w:val="00113467"/>
    <w:rsid w:val="001136E0"/>
    <w:rsid w:val="00114017"/>
    <w:rsid w:val="001147DC"/>
    <w:rsid w:val="00114A07"/>
    <w:rsid w:val="00115E4C"/>
    <w:rsid w:val="00115FCD"/>
    <w:rsid w:val="001163BB"/>
    <w:rsid w:val="001164A9"/>
    <w:rsid w:val="001170E9"/>
    <w:rsid w:val="00117814"/>
    <w:rsid w:val="00117CE8"/>
    <w:rsid w:val="00121244"/>
    <w:rsid w:val="0012131A"/>
    <w:rsid w:val="001214CA"/>
    <w:rsid w:val="00122088"/>
    <w:rsid w:val="001222D1"/>
    <w:rsid w:val="0012246F"/>
    <w:rsid w:val="00126571"/>
    <w:rsid w:val="00126E41"/>
    <w:rsid w:val="00130A70"/>
    <w:rsid w:val="001312AD"/>
    <w:rsid w:val="0013193A"/>
    <w:rsid w:val="001319EB"/>
    <w:rsid w:val="00131C4C"/>
    <w:rsid w:val="00131E7A"/>
    <w:rsid w:val="00131F82"/>
    <w:rsid w:val="00132A74"/>
    <w:rsid w:val="0013323E"/>
    <w:rsid w:val="001336FF"/>
    <w:rsid w:val="00133DB7"/>
    <w:rsid w:val="001347F1"/>
    <w:rsid w:val="00134846"/>
    <w:rsid w:val="00135582"/>
    <w:rsid w:val="00135757"/>
    <w:rsid w:val="00135AB9"/>
    <w:rsid w:val="00136C7F"/>
    <w:rsid w:val="0013784E"/>
    <w:rsid w:val="00137CF2"/>
    <w:rsid w:val="00140031"/>
    <w:rsid w:val="00142180"/>
    <w:rsid w:val="001429C9"/>
    <w:rsid w:val="001433D9"/>
    <w:rsid w:val="00143A40"/>
    <w:rsid w:val="00145988"/>
    <w:rsid w:val="00146A7F"/>
    <w:rsid w:val="001503D3"/>
    <w:rsid w:val="00151046"/>
    <w:rsid w:val="001517CB"/>
    <w:rsid w:val="001519F1"/>
    <w:rsid w:val="00152EB7"/>
    <w:rsid w:val="00153C0D"/>
    <w:rsid w:val="00153CAD"/>
    <w:rsid w:val="00154040"/>
    <w:rsid w:val="001544BF"/>
    <w:rsid w:val="00154627"/>
    <w:rsid w:val="001547C4"/>
    <w:rsid w:val="00154877"/>
    <w:rsid w:val="001552A1"/>
    <w:rsid w:val="00155382"/>
    <w:rsid w:val="001556E1"/>
    <w:rsid w:val="0015579A"/>
    <w:rsid w:val="0015613E"/>
    <w:rsid w:val="0015669D"/>
    <w:rsid w:val="00157AEC"/>
    <w:rsid w:val="00161E9A"/>
    <w:rsid w:val="001623C3"/>
    <w:rsid w:val="0016325B"/>
    <w:rsid w:val="00163EA8"/>
    <w:rsid w:val="001643BC"/>
    <w:rsid w:val="001646E6"/>
    <w:rsid w:val="00165F8B"/>
    <w:rsid w:val="00165FB8"/>
    <w:rsid w:val="00166096"/>
    <w:rsid w:val="00166737"/>
    <w:rsid w:val="00166969"/>
    <w:rsid w:val="00166CD2"/>
    <w:rsid w:val="00167302"/>
    <w:rsid w:val="00167AC2"/>
    <w:rsid w:val="00170DC9"/>
    <w:rsid w:val="00171139"/>
    <w:rsid w:val="0017164B"/>
    <w:rsid w:val="00171677"/>
    <w:rsid w:val="00171D66"/>
    <w:rsid w:val="00172AF6"/>
    <w:rsid w:val="00172DD6"/>
    <w:rsid w:val="00173330"/>
    <w:rsid w:val="00175C0D"/>
    <w:rsid w:val="00176055"/>
    <w:rsid w:val="00176736"/>
    <w:rsid w:val="00176CEE"/>
    <w:rsid w:val="00177308"/>
    <w:rsid w:val="0017790A"/>
    <w:rsid w:val="00177D41"/>
    <w:rsid w:val="00177FD3"/>
    <w:rsid w:val="0018118C"/>
    <w:rsid w:val="00181336"/>
    <w:rsid w:val="00181693"/>
    <w:rsid w:val="0018233C"/>
    <w:rsid w:val="001823C9"/>
    <w:rsid w:val="0018481A"/>
    <w:rsid w:val="00184DC8"/>
    <w:rsid w:val="00184F0B"/>
    <w:rsid w:val="00186297"/>
    <w:rsid w:val="001864F6"/>
    <w:rsid w:val="00186DD8"/>
    <w:rsid w:val="00187221"/>
    <w:rsid w:val="001908D7"/>
    <w:rsid w:val="00190D8D"/>
    <w:rsid w:val="00190F5F"/>
    <w:rsid w:val="00191867"/>
    <w:rsid w:val="00191A2E"/>
    <w:rsid w:val="001927F6"/>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128B"/>
    <w:rsid w:val="001A1BFE"/>
    <w:rsid w:val="001A1C94"/>
    <w:rsid w:val="001A2198"/>
    <w:rsid w:val="001A2E99"/>
    <w:rsid w:val="001A3477"/>
    <w:rsid w:val="001A35EC"/>
    <w:rsid w:val="001A39F2"/>
    <w:rsid w:val="001A4CF9"/>
    <w:rsid w:val="001A5EB5"/>
    <w:rsid w:val="001A6622"/>
    <w:rsid w:val="001A6CED"/>
    <w:rsid w:val="001B02BC"/>
    <w:rsid w:val="001B0DE3"/>
    <w:rsid w:val="001B13AE"/>
    <w:rsid w:val="001B13FE"/>
    <w:rsid w:val="001B208C"/>
    <w:rsid w:val="001B24E0"/>
    <w:rsid w:val="001B41EF"/>
    <w:rsid w:val="001B422E"/>
    <w:rsid w:val="001B4ED5"/>
    <w:rsid w:val="001B5703"/>
    <w:rsid w:val="001B59C7"/>
    <w:rsid w:val="001B650F"/>
    <w:rsid w:val="001B6599"/>
    <w:rsid w:val="001B748E"/>
    <w:rsid w:val="001C05D6"/>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D2"/>
    <w:rsid w:val="001F203A"/>
    <w:rsid w:val="001F261A"/>
    <w:rsid w:val="001F45D9"/>
    <w:rsid w:val="001F475D"/>
    <w:rsid w:val="001F602A"/>
    <w:rsid w:val="001F6675"/>
    <w:rsid w:val="001F679F"/>
    <w:rsid w:val="001F6AB8"/>
    <w:rsid w:val="001F70C8"/>
    <w:rsid w:val="001F70DE"/>
    <w:rsid w:val="001F7F47"/>
    <w:rsid w:val="0020003E"/>
    <w:rsid w:val="00202229"/>
    <w:rsid w:val="00202313"/>
    <w:rsid w:val="002035DB"/>
    <w:rsid w:val="00204ED7"/>
    <w:rsid w:val="00205783"/>
    <w:rsid w:val="00205CBC"/>
    <w:rsid w:val="00206D2A"/>
    <w:rsid w:val="00206DDF"/>
    <w:rsid w:val="002075B2"/>
    <w:rsid w:val="00210534"/>
    <w:rsid w:val="002106DF"/>
    <w:rsid w:val="002108F2"/>
    <w:rsid w:val="00210B0C"/>
    <w:rsid w:val="00211AC2"/>
    <w:rsid w:val="002126BB"/>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4668"/>
    <w:rsid w:val="00224B4D"/>
    <w:rsid w:val="00225182"/>
    <w:rsid w:val="00225286"/>
    <w:rsid w:val="0022530F"/>
    <w:rsid w:val="002267E9"/>
    <w:rsid w:val="00226DE6"/>
    <w:rsid w:val="002310B3"/>
    <w:rsid w:val="002311BB"/>
    <w:rsid w:val="00231C3A"/>
    <w:rsid w:val="00232845"/>
    <w:rsid w:val="00233CCD"/>
    <w:rsid w:val="00233CE3"/>
    <w:rsid w:val="00234A20"/>
    <w:rsid w:val="00234AD6"/>
    <w:rsid w:val="00235534"/>
    <w:rsid w:val="00236602"/>
    <w:rsid w:val="0023754B"/>
    <w:rsid w:val="00237BD4"/>
    <w:rsid w:val="00240890"/>
    <w:rsid w:val="0024127D"/>
    <w:rsid w:val="0024134B"/>
    <w:rsid w:val="00241916"/>
    <w:rsid w:val="00241B40"/>
    <w:rsid w:val="002426E1"/>
    <w:rsid w:val="00243C3E"/>
    <w:rsid w:val="00244566"/>
    <w:rsid w:val="00245762"/>
    <w:rsid w:val="002467E5"/>
    <w:rsid w:val="00247115"/>
    <w:rsid w:val="002473AD"/>
    <w:rsid w:val="002477B1"/>
    <w:rsid w:val="0024788C"/>
    <w:rsid w:val="0025006E"/>
    <w:rsid w:val="00250B2C"/>
    <w:rsid w:val="00251023"/>
    <w:rsid w:val="00251E0E"/>
    <w:rsid w:val="0025220F"/>
    <w:rsid w:val="0025278E"/>
    <w:rsid w:val="00252CCC"/>
    <w:rsid w:val="00253005"/>
    <w:rsid w:val="002531E3"/>
    <w:rsid w:val="00253E1A"/>
    <w:rsid w:val="00254695"/>
    <w:rsid w:val="00255DFA"/>
    <w:rsid w:val="00256652"/>
    <w:rsid w:val="002566CE"/>
    <w:rsid w:val="0025711A"/>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C6D"/>
    <w:rsid w:val="00267C9B"/>
    <w:rsid w:val="00270043"/>
    <w:rsid w:val="002707EA"/>
    <w:rsid w:val="002725F4"/>
    <w:rsid w:val="00272A7D"/>
    <w:rsid w:val="00272C47"/>
    <w:rsid w:val="00273552"/>
    <w:rsid w:val="002741D2"/>
    <w:rsid w:val="00274AC9"/>
    <w:rsid w:val="00274D1C"/>
    <w:rsid w:val="00275014"/>
    <w:rsid w:val="002752B3"/>
    <w:rsid w:val="0027554F"/>
    <w:rsid w:val="002761A1"/>
    <w:rsid w:val="00276430"/>
    <w:rsid w:val="00276EB6"/>
    <w:rsid w:val="002775CB"/>
    <w:rsid w:val="0027779D"/>
    <w:rsid w:val="00280C12"/>
    <w:rsid w:val="00281DA3"/>
    <w:rsid w:val="00282F91"/>
    <w:rsid w:val="00283058"/>
    <w:rsid w:val="00283237"/>
    <w:rsid w:val="00283273"/>
    <w:rsid w:val="002834D1"/>
    <w:rsid w:val="00283689"/>
    <w:rsid w:val="002839D4"/>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635D"/>
    <w:rsid w:val="00296EEC"/>
    <w:rsid w:val="00297A07"/>
    <w:rsid w:val="00297DD0"/>
    <w:rsid w:val="002A0900"/>
    <w:rsid w:val="002A0BCA"/>
    <w:rsid w:val="002A10D5"/>
    <w:rsid w:val="002A216E"/>
    <w:rsid w:val="002A238A"/>
    <w:rsid w:val="002A2943"/>
    <w:rsid w:val="002A29A0"/>
    <w:rsid w:val="002A5783"/>
    <w:rsid w:val="002A5C46"/>
    <w:rsid w:val="002A5E67"/>
    <w:rsid w:val="002A6C4C"/>
    <w:rsid w:val="002A6D1C"/>
    <w:rsid w:val="002A7C75"/>
    <w:rsid w:val="002B035C"/>
    <w:rsid w:val="002B36A7"/>
    <w:rsid w:val="002B3B79"/>
    <w:rsid w:val="002B3FCF"/>
    <w:rsid w:val="002B44A1"/>
    <w:rsid w:val="002B4D2D"/>
    <w:rsid w:val="002B565C"/>
    <w:rsid w:val="002B5D5E"/>
    <w:rsid w:val="002B61D3"/>
    <w:rsid w:val="002B79A5"/>
    <w:rsid w:val="002B7DAB"/>
    <w:rsid w:val="002C06FF"/>
    <w:rsid w:val="002C0AB5"/>
    <w:rsid w:val="002C2147"/>
    <w:rsid w:val="002C2B68"/>
    <w:rsid w:val="002C3A56"/>
    <w:rsid w:val="002C4820"/>
    <w:rsid w:val="002C6618"/>
    <w:rsid w:val="002C6AC3"/>
    <w:rsid w:val="002C6B71"/>
    <w:rsid w:val="002D0135"/>
    <w:rsid w:val="002D0DA4"/>
    <w:rsid w:val="002D2E76"/>
    <w:rsid w:val="002D3B90"/>
    <w:rsid w:val="002D3BC4"/>
    <w:rsid w:val="002D51D8"/>
    <w:rsid w:val="002D621C"/>
    <w:rsid w:val="002D642F"/>
    <w:rsid w:val="002D6BD5"/>
    <w:rsid w:val="002D7324"/>
    <w:rsid w:val="002E0240"/>
    <w:rsid w:val="002E1949"/>
    <w:rsid w:val="002E20A0"/>
    <w:rsid w:val="002E297E"/>
    <w:rsid w:val="002E371B"/>
    <w:rsid w:val="002E3B47"/>
    <w:rsid w:val="002E42EB"/>
    <w:rsid w:val="002E435D"/>
    <w:rsid w:val="002E46DC"/>
    <w:rsid w:val="002E5565"/>
    <w:rsid w:val="002E5DCF"/>
    <w:rsid w:val="002E72E2"/>
    <w:rsid w:val="002E7705"/>
    <w:rsid w:val="002F0590"/>
    <w:rsid w:val="002F0AE3"/>
    <w:rsid w:val="002F1E28"/>
    <w:rsid w:val="002F2872"/>
    <w:rsid w:val="002F37A3"/>
    <w:rsid w:val="002F61EA"/>
    <w:rsid w:val="002F625E"/>
    <w:rsid w:val="002F66B3"/>
    <w:rsid w:val="002F684F"/>
    <w:rsid w:val="002F7BA1"/>
    <w:rsid w:val="002F7DAB"/>
    <w:rsid w:val="003006C4"/>
    <w:rsid w:val="003008FE"/>
    <w:rsid w:val="00300952"/>
    <w:rsid w:val="00300DD1"/>
    <w:rsid w:val="0030169D"/>
    <w:rsid w:val="00301E78"/>
    <w:rsid w:val="00302016"/>
    <w:rsid w:val="003026A3"/>
    <w:rsid w:val="00302F4E"/>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53EB"/>
    <w:rsid w:val="003167B4"/>
    <w:rsid w:val="0031693A"/>
    <w:rsid w:val="00316A12"/>
    <w:rsid w:val="00316BB9"/>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6236"/>
    <w:rsid w:val="00326376"/>
    <w:rsid w:val="00330339"/>
    <w:rsid w:val="00330C15"/>
    <w:rsid w:val="0033149D"/>
    <w:rsid w:val="00332E15"/>
    <w:rsid w:val="00332FB5"/>
    <w:rsid w:val="00333301"/>
    <w:rsid w:val="00333738"/>
    <w:rsid w:val="00334678"/>
    <w:rsid w:val="00335E93"/>
    <w:rsid w:val="0033606C"/>
    <w:rsid w:val="003361A8"/>
    <w:rsid w:val="00336870"/>
    <w:rsid w:val="00336B5A"/>
    <w:rsid w:val="003377CF"/>
    <w:rsid w:val="00337BDD"/>
    <w:rsid w:val="003400B2"/>
    <w:rsid w:val="003401CF"/>
    <w:rsid w:val="0034072E"/>
    <w:rsid w:val="00340C44"/>
    <w:rsid w:val="00340F9E"/>
    <w:rsid w:val="00341983"/>
    <w:rsid w:val="0034247E"/>
    <w:rsid w:val="003441E6"/>
    <w:rsid w:val="00344C0C"/>
    <w:rsid w:val="00346159"/>
    <w:rsid w:val="003462C2"/>
    <w:rsid w:val="00346D6C"/>
    <w:rsid w:val="0034756C"/>
    <w:rsid w:val="00347C7D"/>
    <w:rsid w:val="00350318"/>
    <w:rsid w:val="00351205"/>
    <w:rsid w:val="0035290F"/>
    <w:rsid w:val="003534B2"/>
    <w:rsid w:val="00353727"/>
    <w:rsid w:val="0035384C"/>
    <w:rsid w:val="00353881"/>
    <w:rsid w:val="003538B5"/>
    <w:rsid w:val="00353CF2"/>
    <w:rsid w:val="003543E3"/>
    <w:rsid w:val="00354F7A"/>
    <w:rsid w:val="0035598E"/>
    <w:rsid w:val="00356038"/>
    <w:rsid w:val="003564D1"/>
    <w:rsid w:val="0035658E"/>
    <w:rsid w:val="003565BB"/>
    <w:rsid w:val="00356FB1"/>
    <w:rsid w:val="00357695"/>
    <w:rsid w:val="003579D9"/>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70D96"/>
    <w:rsid w:val="00371429"/>
    <w:rsid w:val="0037237A"/>
    <w:rsid w:val="00372F74"/>
    <w:rsid w:val="003742FA"/>
    <w:rsid w:val="00374B90"/>
    <w:rsid w:val="0037512A"/>
    <w:rsid w:val="0037741C"/>
    <w:rsid w:val="00377726"/>
    <w:rsid w:val="00377A4E"/>
    <w:rsid w:val="00377F45"/>
    <w:rsid w:val="00380074"/>
    <w:rsid w:val="00380084"/>
    <w:rsid w:val="00380864"/>
    <w:rsid w:val="00382132"/>
    <w:rsid w:val="00383530"/>
    <w:rsid w:val="003838C6"/>
    <w:rsid w:val="00383AF1"/>
    <w:rsid w:val="003844DF"/>
    <w:rsid w:val="00384A61"/>
    <w:rsid w:val="003851E1"/>
    <w:rsid w:val="0038561E"/>
    <w:rsid w:val="003861CB"/>
    <w:rsid w:val="003862B6"/>
    <w:rsid w:val="00386C8D"/>
    <w:rsid w:val="003878B7"/>
    <w:rsid w:val="00387CD3"/>
    <w:rsid w:val="00387EDE"/>
    <w:rsid w:val="003906ED"/>
    <w:rsid w:val="00390A54"/>
    <w:rsid w:val="00390A7A"/>
    <w:rsid w:val="00390B1B"/>
    <w:rsid w:val="00391405"/>
    <w:rsid w:val="00391744"/>
    <w:rsid w:val="00391AA4"/>
    <w:rsid w:val="00392682"/>
    <w:rsid w:val="00392B68"/>
    <w:rsid w:val="00393E2C"/>
    <w:rsid w:val="00394846"/>
    <w:rsid w:val="00394AB5"/>
    <w:rsid w:val="00395842"/>
    <w:rsid w:val="0039705B"/>
    <w:rsid w:val="00397838"/>
    <w:rsid w:val="00397E0A"/>
    <w:rsid w:val="003A011A"/>
    <w:rsid w:val="003A0B95"/>
    <w:rsid w:val="003A2109"/>
    <w:rsid w:val="003A38B9"/>
    <w:rsid w:val="003A4565"/>
    <w:rsid w:val="003A4823"/>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6022"/>
    <w:rsid w:val="003B615C"/>
    <w:rsid w:val="003B61E0"/>
    <w:rsid w:val="003C1125"/>
    <w:rsid w:val="003C1810"/>
    <w:rsid w:val="003C29F2"/>
    <w:rsid w:val="003C32CC"/>
    <w:rsid w:val="003C3479"/>
    <w:rsid w:val="003C4320"/>
    <w:rsid w:val="003C46A7"/>
    <w:rsid w:val="003C48A3"/>
    <w:rsid w:val="003C4CB9"/>
    <w:rsid w:val="003C6B48"/>
    <w:rsid w:val="003C6F11"/>
    <w:rsid w:val="003C7205"/>
    <w:rsid w:val="003C72DF"/>
    <w:rsid w:val="003C7912"/>
    <w:rsid w:val="003C7916"/>
    <w:rsid w:val="003C7EA3"/>
    <w:rsid w:val="003D1525"/>
    <w:rsid w:val="003D1D1E"/>
    <w:rsid w:val="003D21B7"/>
    <w:rsid w:val="003D2845"/>
    <w:rsid w:val="003D2D1B"/>
    <w:rsid w:val="003D2D74"/>
    <w:rsid w:val="003D3EFD"/>
    <w:rsid w:val="003D4512"/>
    <w:rsid w:val="003D5DF8"/>
    <w:rsid w:val="003D67A0"/>
    <w:rsid w:val="003D6AC8"/>
    <w:rsid w:val="003D6F42"/>
    <w:rsid w:val="003D7F01"/>
    <w:rsid w:val="003E0F18"/>
    <w:rsid w:val="003E1074"/>
    <w:rsid w:val="003E15A4"/>
    <w:rsid w:val="003E1AA1"/>
    <w:rsid w:val="003E3422"/>
    <w:rsid w:val="003E37CA"/>
    <w:rsid w:val="003E3D80"/>
    <w:rsid w:val="003E3FAE"/>
    <w:rsid w:val="003E43E2"/>
    <w:rsid w:val="003E4AFD"/>
    <w:rsid w:val="003E5661"/>
    <w:rsid w:val="003E56D1"/>
    <w:rsid w:val="003E57B9"/>
    <w:rsid w:val="003E59B9"/>
    <w:rsid w:val="003E76FB"/>
    <w:rsid w:val="003F0EE7"/>
    <w:rsid w:val="003F209B"/>
    <w:rsid w:val="003F47B6"/>
    <w:rsid w:val="003F4B90"/>
    <w:rsid w:val="003F5737"/>
    <w:rsid w:val="003F5962"/>
    <w:rsid w:val="003F5B6D"/>
    <w:rsid w:val="003F5CD2"/>
    <w:rsid w:val="003F5D1B"/>
    <w:rsid w:val="003F6701"/>
    <w:rsid w:val="003F67EF"/>
    <w:rsid w:val="003F7224"/>
    <w:rsid w:val="003F7A85"/>
    <w:rsid w:val="003F7EA8"/>
    <w:rsid w:val="004002BD"/>
    <w:rsid w:val="00400513"/>
    <w:rsid w:val="00401149"/>
    <w:rsid w:val="004011A9"/>
    <w:rsid w:val="004011C9"/>
    <w:rsid w:val="0040176C"/>
    <w:rsid w:val="00401787"/>
    <w:rsid w:val="0040236A"/>
    <w:rsid w:val="00402E4C"/>
    <w:rsid w:val="00403ADA"/>
    <w:rsid w:val="00403CE9"/>
    <w:rsid w:val="00404195"/>
    <w:rsid w:val="00404AC9"/>
    <w:rsid w:val="00404CDA"/>
    <w:rsid w:val="00405AC2"/>
    <w:rsid w:val="0040604A"/>
    <w:rsid w:val="004075A8"/>
    <w:rsid w:val="0040775A"/>
    <w:rsid w:val="004106FD"/>
    <w:rsid w:val="0041099A"/>
    <w:rsid w:val="004116CE"/>
    <w:rsid w:val="00411DAE"/>
    <w:rsid w:val="00413408"/>
    <w:rsid w:val="00413E4D"/>
    <w:rsid w:val="0041620C"/>
    <w:rsid w:val="004162AF"/>
    <w:rsid w:val="00416C2B"/>
    <w:rsid w:val="004224A2"/>
    <w:rsid w:val="0042380E"/>
    <w:rsid w:val="00423F61"/>
    <w:rsid w:val="00427812"/>
    <w:rsid w:val="00427D21"/>
    <w:rsid w:val="00427E90"/>
    <w:rsid w:val="0043002F"/>
    <w:rsid w:val="00432FB6"/>
    <w:rsid w:val="00433870"/>
    <w:rsid w:val="00433BE8"/>
    <w:rsid w:val="00433E4B"/>
    <w:rsid w:val="0043443E"/>
    <w:rsid w:val="00434BA4"/>
    <w:rsid w:val="00434E92"/>
    <w:rsid w:val="0043518E"/>
    <w:rsid w:val="00435C07"/>
    <w:rsid w:val="00435FC3"/>
    <w:rsid w:val="004376EC"/>
    <w:rsid w:val="0044019B"/>
    <w:rsid w:val="0044151C"/>
    <w:rsid w:val="00441AC6"/>
    <w:rsid w:val="00442045"/>
    <w:rsid w:val="004427D2"/>
    <w:rsid w:val="00442D9B"/>
    <w:rsid w:val="00443141"/>
    <w:rsid w:val="00444152"/>
    <w:rsid w:val="00444AB3"/>
    <w:rsid w:val="00444C0A"/>
    <w:rsid w:val="004450FA"/>
    <w:rsid w:val="004461B2"/>
    <w:rsid w:val="00446927"/>
    <w:rsid w:val="00447C4F"/>
    <w:rsid w:val="00447F4A"/>
    <w:rsid w:val="004500BF"/>
    <w:rsid w:val="004502F3"/>
    <w:rsid w:val="004503F9"/>
    <w:rsid w:val="00450B16"/>
    <w:rsid w:val="00450E94"/>
    <w:rsid w:val="004518BA"/>
    <w:rsid w:val="00451AD6"/>
    <w:rsid w:val="00451B34"/>
    <w:rsid w:val="00452D52"/>
    <w:rsid w:val="00454C60"/>
    <w:rsid w:val="00454D2C"/>
    <w:rsid w:val="00455310"/>
    <w:rsid w:val="00455781"/>
    <w:rsid w:val="00455AF2"/>
    <w:rsid w:val="004568D7"/>
    <w:rsid w:val="00456F67"/>
    <w:rsid w:val="004605D3"/>
    <w:rsid w:val="00461FCC"/>
    <w:rsid w:val="0046208E"/>
    <w:rsid w:val="0046274E"/>
    <w:rsid w:val="00463865"/>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751"/>
    <w:rsid w:val="004738BB"/>
    <w:rsid w:val="004740D8"/>
    <w:rsid w:val="00474877"/>
    <w:rsid w:val="00474A0D"/>
    <w:rsid w:val="0047518F"/>
    <w:rsid w:val="00476AA8"/>
    <w:rsid w:val="0047733F"/>
    <w:rsid w:val="004773A1"/>
    <w:rsid w:val="00480048"/>
    <w:rsid w:val="0048051B"/>
    <w:rsid w:val="0048131D"/>
    <w:rsid w:val="004816A0"/>
    <w:rsid w:val="004816D8"/>
    <w:rsid w:val="00481C87"/>
    <w:rsid w:val="00481D91"/>
    <w:rsid w:val="00483405"/>
    <w:rsid w:val="00483C34"/>
    <w:rsid w:val="0048499F"/>
    <w:rsid w:val="00484C2F"/>
    <w:rsid w:val="004851C0"/>
    <w:rsid w:val="0048558B"/>
    <w:rsid w:val="004860DD"/>
    <w:rsid w:val="00486644"/>
    <w:rsid w:val="004866CD"/>
    <w:rsid w:val="00486B18"/>
    <w:rsid w:val="004872F8"/>
    <w:rsid w:val="00487859"/>
    <w:rsid w:val="00487BB9"/>
    <w:rsid w:val="004912C3"/>
    <w:rsid w:val="004918C9"/>
    <w:rsid w:val="00491F68"/>
    <w:rsid w:val="0049250F"/>
    <w:rsid w:val="004939CE"/>
    <w:rsid w:val="00493B78"/>
    <w:rsid w:val="004948A4"/>
    <w:rsid w:val="00494C2D"/>
    <w:rsid w:val="0049531F"/>
    <w:rsid w:val="00495AA7"/>
    <w:rsid w:val="004A04A5"/>
    <w:rsid w:val="004A0722"/>
    <w:rsid w:val="004A1C02"/>
    <w:rsid w:val="004A1F2F"/>
    <w:rsid w:val="004A286C"/>
    <w:rsid w:val="004A5E89"/>
    <w:rsid w:val="004A7662"/>
    <w:rsid w:val="004A7A4A"/>
    <w:rsid w:val="004A7E0F"/>
    <w:rsid w:val="004B0F37"/>
    <w:rsid w:val="004B1B4C"/>
    <w:rsid w:val="004B1C42"/>
    <w:rsid w:val="004B3226"/>
    <w:rsid w:val="004B4056"/>
    <w:rsid w:val="004B40C5"/>
    <w:rsid w:val="004B478C"/>
    <w:rsid w:val="004B52E5"/>
    <w:rsid w:val="004B6F8B"/>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BC6"/>
    <w:rsid w:val="004D2F8A"/>
    <w:rsid w:val="004D3736"/>
    <w:rsid w:val="004D3D99"/>
    <w:rsid w:val="004D41CF"/>
    <w:rsid w:val="004D48F0"/>
    <w:rsid w:val="004D5430"/>
    <w:rsid w:val="004D66DF"/>
    <w:rsid w:val="004D7F02"/>
    <w:rsid w:val="004D7FDE"/>
    <w:rsid w:val="004E016B"/>
    <w:rsid w:val="004E0522"/>
    <w:rsid w:val="004E05A2"/>
    <w:rsid w:val="004E146E"/>
    <w:rsid w:val="004E275C"/>
    <w:rsid w:val="004E41AC"/>
    <w:rsid w:val="004E4273"/>
    <w:rsid w:val="004E4837"/>
    <w:rsid w:val="004E681B"/>
    <w:rsid w:val="004E778C"/>
    <w:rsid w:val="004E7832"/>
    <w:rsid w:val="004E7A26"/>
    <w:rsid w:val="004E7B45"/>
    <w:rsid w:val="004E7FE9"/>
    <w:rsid w:val="004F050C"/>
    <w:rsid w:val="004F4833"/>
    <w:rsid w:val="004F49D1"/>
    <w:rsid w:val="004F4F33"/>
    <w:rsid w:val="004F5257"/>
    <w:rsid w:val="004F53D8"/>
    <w:rsid w:val="004F5C2E"/>
    <w:rsid w:val="004F6D14"/>
    <w:rsid w:val="004F729A"/>
    <w:rsid w:val="00500F71"/>
    <w:rsid w:val="005014E4"/>
    <w:rsid w:val="005026BC"/>
    <w:rsid w:val="00502ECA"/>
    <w:rsid w:val="00503DE4"/>
    <w:rsid w:val="00504E9E"/>
    <w:rsid w:val="005055DF"/>
    <w:rsid w:val="00505C85"/>
    <w:rsid w:val="0050617F"/>
    <w:rsid w:val="00506D5E"/>
    <w:rsid w:val="0050702F"/>
    <w:rsid w:val="0051006C"/>
    <w:rsid w:val="00510394"/>
    <w:rsid w:val="00510A4F"/>
    <w:rsid w:val="005142D0"/>
    <w:rsid w:val="00514C3F"/>
    <w:rsid w:val="00514DC9"/>
    <w:rsid w:val="005151C8"/>
    <w:rsid w:val="005151CE"/>
    <w:rsid w:val="005159DB"/>
    <w:rsid w:val="005179F9"/>
    <w:rsid w:val="00520461"/>
    <w:rsid w:val="0052125C"/>
    <w:rsid w:val="00521446"/>
    <w:rsid w:val="0052170D"/>
    <w:rsid w:val="00522A15"/>
    <w:rsid w:val="00523B44"/>
    <w:rsid w:val="00523D1B"/>
    <w:rsid w:val="00523E9D"/>
    <w:rsid w:val="00524CA3"/>
    <w:rsid w:val="00525980"/>
    <w:rsid w:val="005269E5"/>
    <w:rsid w:val="00526EFE"/>
    <w:rsid w:val="0052773C"/>
    <w:rsid w:val="00527E07"/>
    <w:rsid w:val="005303CB"/>
    <w:rsid w:val="00530BDE"/>
    <w:rsid w:val="005314EA"/>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40C4D"/>
    <w:rsid w:val="00541703"/>
    <w:rsid w:val="0054191B"/>
    <w:rsid w:val="00542DE2"/>
    <w:rsid w:val="00543E58"/>
    <w:rsid w:val="00543F2C"/>
    <w:rsid w:val="005449FC"/>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144"/>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5CAB"/>
    <w:rsid w:val="00566900"/>
    <w:rsid w:val="00567352"/>
    <w:rsid w:val="00567432"/>
    <w:rsid w:val="00567E95"/>
    <w:rsid w:val="005709B9"/>
    <w:rsid w:val="00570E44"/>
    <w:rsid w:val="00571218"/>
    <w:rsid w:val="005719FC"/>
    <w:rsid w:val="00571A39"/>
    <w:rsid w:val="00571B75"/>
    <w:rsid w:val="00572754"/>
    <w:rsid w:val="00572D47"/>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47AE"/>
    <w:rsid w:val="005849E0"/>
    <w:rsid w:val="00584C6D"/>
    <w:rsid w:val="00585043"/>
    <w:rsid w:val="0058504C"/>
    <w:rsid w:val="00585C0D"/>
    <w:rsid w:val="00586006"/>
    <w:rsid w:val="00586B9D"/>
    <w:rsid w:val="00587289"/>
    <w:rsid w:val="005872A9"/>
    <w:rsid w:val="00590B26"/>
    <w:rsid w:val="00590D84"/>
    <w:rsid w:val="00590EAB"/>
    <w:rsid w:val="0059122D"/>
    <w:rsid w:val="005913A2"/>
    <w:rsid w:val="005919BB"/>
    <w:rsid w:val="00591D8C"/>
    <w:rsid w:val="00591E9F"/>
    <w:rsid w:val="005929A3"/>
    <w:rsid w:val="005929FB"/>
    <w:rsid w:val="00593437"/>
    <w:rsid w:val="005939EB"/>
    <w:rsid w:val="0059417C"/>
    <w:rsid w:val="005946C4"/>
    <w:rsid w:val="00594837"/>
    <w:rsid w:val="00594FA2"/>
    <w:rsid w:val="005954BC"/>
    <w:rsid w:val="0059574A"/>
    <w:rsid w:val="00597A10"/>
    <w:rsid w:val="005A0D8A"/>
    <w:rsid w:val="005A116F"/>
    <w:rsid w:val="005A13DB"/>
    <w:rsid w:val="005A1721"/>
    <w:rsid w:val="005A1C0B"/>
    <w:rsid w:val="005A20B3"/>
    <w:rsid w:val="005A2AB8"/>
    <w:rsid w:val="005A2F7D"/>
    <w:rsid w:val="005A3406"/>
    <w:rsid w:val="005A3509"/>
    <w:rsid w:val="005A358C"/>
    <w:rsid w:val="005A35C2"/>
    <w:rsid w:val="005A3C9E"/>
    <w:rsid w:val="005A3D01"/>
    <w:rsid w:val="005A4830"/>
    <w:rsid w:val="005A4E4E"/>
    <w:rsid w:val="005A52CA"/>
    <w:rsid w:val="005A67FB"/>
    <w:rsid w:val="005A6FF0"/>
    <w:rsid w:val="005A77BB"/>
    <w:rsid w:val="005B0166"/>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A88"/>
    <w:rsid w:val="005C4C98"/>
    <w:rsid w:val="005C4CE6"/>
    <w:rsid w:val="005C5A9A"/>
    <w:rsid w:val="005C5D65"/>
    <w:rsid w:val="005C5F12"/>
    <w:rsid w:val="005C6253"/>
    <w:rsid w:val="005C62C8"/>
    <w:rsid w:val="005C6BF7"/>
    <w:rsid w:val="005C6EE4"/>
    <w:rsid w:val="005C7592"/>
    <w:rsid w:val="005C7890"/>
    <w:rsid w:val="005C7AA7"/>
    <w:rsid w:val="005D048C"/>
    <w:rsid w:val="005D1004"/>
    <w:rsid w:val="005D138A"/>
    <w:rsid w:val="005D2938"/>
    <w:rsid w:val="005D2A41"/>
    <w:rsid w:val="005D338B"/>
    <w:rsid w:val="005D446D"/>
    <w:rsid w:val="005D4C06"/>
    <w:rsid w:val="005D4C43"/>
    <w:rsid w:val="005D4FED"/>
    <w:rsid w:val="005D5179"/>
    <w:rsid w:val="005D6440"/>
    <w:rsid w:val="005E1046"/>
    <w:rsid w:val="005E158C"/>
    <w:rsid w:val="005E27A6"/>
    <w:rsid w:val="005E2F5A"/>
    <w:rsid w:val="005E45CE"/>
    <w:rsid w:val="005E4C69"/>
    <w:rsid w:val="005E511A"/>
    <w:rsid w:val="005E525C"/>
    <w:rsid w:val="005E5914"/>
    <w:rsid w:val="005E5ABC"/>
    <w:rsid w:val="005E6914"/>
    <w:rsid w:val="005E70AE"/>
    <w:rsid w:val="005E7725"/>
    <w:rsid w:val="005F06F2"/>
    <w:rsid w:val="005F0FDD"/>
    <w:rsid w:val="005F1341"/>
    <w:rsid w:val="005F13AA"/>
    <w:rsid w:val="005F1B2B"/>
    <w:rsid w:val="005F26F5"/>
    <w:rsid w:val="005F2DD6"/>
    <w:rsid w:val="005F33F3"/>
    <w:rsid w:val="005F39C1"/>
    <w:rsid w:val="005F3BB2"/>
    <w:rsid w:val="005F43D6"/>
    <w:rsid w:val="005F508D"/>
    <w:rsid w:val="005F5E07"/>
    <w:rsid w:val="005F650C"/>
    <w:rsid w:val="005F6717"/>
    <w:rsid w:val="00600111"/>
    <w:rsid w:val="006009A0"/>
    <w:rsid w:val="00600AC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14C3"/>
    <w:rsid w:val="00611A10"/>
    <w:rsid w:val="006122BA"/>
    <w:rsid w:val="006151FD"/>
    <w:rsid w:val="00615610"/>
    <w:rsid w:val="00616E30"/>
    <w:rsid w:val="00616EFE"/>
    <w:rsid w:val="0061726C"/>
    <w:rsid w:val="0061740F"/>
    <w:rsid w:val="00617680"/>
    <w:rsid w:val="00617B3B"/>
    <w:rsid w:val="00620CA8"/>
    <w:rsid w:val="006216B7"/>
    <w:rsid w:val="00621FF8"/>
    <w:rsid w:val="00622525"/>
    <w:rsid w:val="00622A6E"/>
    <w:rsid w:val="00622D83"/>
    <w:rsid w:val="00623721"/>
    <w:rsid w:val="006237B3"/>
    <w:rsid w:val="0062462E"/>
    <w:rsid w:val="00624C7C"/>
    <w:rsid w:val="006256DE"/>
    <w:rsid w:val="00625782"/>
    <w:rsid w:val="006264C5"/>
    <w:rsid w:val="00626D6F"/>
    <w:rsid w:val="00626EA9"/>
    <w:rsid w:val="006300D6"/>
    <w:rsid w:val="006301EA"/>
    <w:rsid w:val="00630EB5"/>
    <w:rsid w:val="00631AF7"/>
    <w:rsid w:val="00632A61"/>
    <w:rsid w:val="00633440"/>
    <w:rsid w:val="00633DF2"/>
    <w:rsid w:val="00634019"/>
    <w:rsid w:val="00634440"/>
    <w:rsid w:val="00634A29"/>
    <w:rsid w:val="00634F35"/>
    <w:rsid w:val="0063539F"/>
    <w:rsid w:val="00635981"/>
    <w:rsid w:val="00636B2C"/>
    <w:rsid w:val="006376DA"/>
    <w:rsid w:val="00637CE8"/>
    <w:rsid w:val="00637DED"/>
    <w:rsid w:val="0064036B"/>
    <w:rsid w:val="00640EB7"/>
    <w:rsid w:val="00641853"/>
    <w:rsid w:val="00641D77"/>
    <w:rsid w:val="0064216F"/>
    <w:rsid w:val="0064286A"/>
    <w:rsid w:val="00642E51"/>
    <w:rsid w:val="00643127"/>
    <w:rsid w:val="00643186"/>
    <w:rsid w:val="006431C5"/>
    <w:rsid w:val="006435B6"/>
    <w:rsid w:val="00643FDB"/>
    <w:rsid w:val="00644557"/>
    <w:rsid w:val="0064461B"/>
    <w:rsid w:val="006456F8"/>
    <w:rsid w:val="00645BDC"/>
    <w:rsid w:val="00645D17"/>
    <w:rsid w:val="00645E87"/>
    <w:rsid w:val="00645F05"/>
    <w:rsid w:val="00646825"/>
    <w:rsid w:val="00647809"/>
    <w:rsid w:val="006478BF"/>
    <w:rsid w:val="00650EAC"/>
    <w:rsid w:val="0065104A"/>
    <w:rsid w:val="006518BF"/>
    <w:rsid w:val="00651F77"/>
    <w:rsid w:val="0065224E"/>
    <w:rsid w:val="0065377C"/>
    <w:rsid w:val="0065407F"/>
    <w:rsid w:val="006543B5"/>
    <w:rsid w:val="006543CD"/>
    <w:rsid w:val="00655A21"/>
    <w:rsid w:val="00656977"/>
    <w:rsid w:val="00656A73"/>
    <w:rsid w:val="00656B3E"/>
    <w:rsid w:val="00656BA0"/>
    <w:rsid w:val="00656D1A"/>
    <w:rsid w:val="006603C0"/>
    <w:rsid w:val="00660B19"/>
    <w:rsid w:val="00660EB3"/>
    <w:rsid w:val="00661029"/>
    <w:rsid w:val="00661318"/>
    <w:rsid w:val="00662101"/>
    <w:rsid w:val="00662FC2"/>
    <w:rsid w:val="006644DE"/>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2F8C"/>
    <w:rsid w:val="00672FA1"/>
    <w:rsid w:val="006730FA"/>
    <w:rsid w:val="0067390F"/>
    <w:rsid w:val="00674537"/>
    <w:rsid w:val="00674867"/>
    <w:rsid w:val="00674A35"/>
    <w:rsid w:val="00674F55"/>
    <w:rsid w:val="0067572B"/>
    <w:rsid w:val="006757DA"/>
    <w:rsid w:val="00675844"/>
    <w:rsid w:val="00675FF1"/>
    <w:rsid w:val="006761ED"/>
    <w:rsid w:val="006807C9"/>
    <w:rsid w:val="006807DF"/>
    <w:rsid w:val="00681F5C"/>
    <w:rsid w:val="00682144"/>
    <w:rsid w:val="00682966"/>
    <w:rsid w:val="00682B05"/>
    <w:rsid w:val="00682C5E"/>
    <w:rsid w:val="00683302"/>
    <w:rsid w:val="006838D5"/>
    <w:rsid w:val="00684D67"/>
    <w:rsid w:val="00686289"/>
    <w:rsid w:val="00686302"/>
    <w:rsid w:val="00686852"/>
    <w:rsid w:val="00686BFE"/>
    <w:rsid w:val="00686EB3"/>
    <w:rsid w:val="00687D1B"/>
    <w:rsid w:val="006902EF"/>
    <w:rsid w:val="00691212"/>
    <w:rsid w:val="00691A8E"/>
    <w:rsid w:val="00692457"/>
    <w:rsid w:val="00692E89"/>
    <w:rsid w:val="006935F4"/>
    <w:rsid w:val="00693C99"/>
    <w:rsid w:val="00695297"/>
    <w:rsid w:val="00696AD4"/>
    <w:rsid w:val="006973C1"/>
    <w:rsid w:val="00697AD9"/>
    <w:rsid w:val="006A0956"/>
    <w:rsid w:val="006A0D57"/>
    <w:rsid w:val="006A15E5"/>
    <w:rsid w:val="006A17BA"/>
    <w:rsid w:val="006A2D87"/>
    <w:rsid w:val="006A4428"/>
    <w:rsid w:val="006A5063"/>
    <w:rsid w:val="006A519C"/>
    <w:rsid w:val="006A565F"/>
    <w:rsid w:val="006A5DF3"/>
    <w:rsid w:val="006A648C"/>
    <w:rsid w:val="006A73C1"/>
    <w:rsid w:val="006A7C74"/>
    <w:rsid w:val="006B00DA"/>
    <w:rsid w:val="006B00E6"/>
    <w:rsid w:val="006B0449"/>
    <w:rsid w:val="006B1050"/>
    <w:rsid w:val="006B1A25"/>
    <w:rsid w:val="006B1C2D"/>
    <w:rsid w:val="006B2290"/>
    <w:rsid w:val="006B2702"/>
    <w:rsid w:val="006B33A8"/>
    <w:rsid w:val="006B516D"/>
    <w:rsid w:val="006B532C"/>
    <w:rsid w:val="006B570A"/>
    <w:rsid w:val="006B625C"/>
    <w:rsid w:val="006B63E5"/>
    <w:rsid w:val="006B6B2D"/>
    <w:rsid w:val="006B6D97"/>
    <w:rsid w:val="006B740E"/>
    <w:rsid w:val="006B7FBA"/>
    <w:rsid w:val="006C0446"/>
    <w:rsid w:val="006C0EE3"/>
    <w:rsid w:val="006C1C01"/>
    <w:rsid w:val="006C2FF4"/>
    <w:rsid w:val="006C3A5C"/>
    <w:rsid w:val="006C3B25"/>
    <w:rsid w:val="006C5357"/>
    <w:rsid w:val="006C5B9E"/>
    <w:rsid w:val="006C5E61"/>
    <w:rsid w:val="006C5EEE"/>
    <w:rsid w:val="006C5F0D"/>
    <w:rsid w:val="006C660C"/>
    <w:rsid w:val="006C76F6"/>
    <w:rsid w:val="006C79E1"/>
    <w:rsid w:val="006C7CDD"/>
    <w:rsid w:val="006D0433"/>
    <w:rsid w:val="006D0DE2"/>
    <w:rsid w:val="006D1707"/>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8C9"/>
    <w:rsid w:val="006E60D6"/>
    <w:rsid w:val="006E683C"/>
    <w:rsid w:val="006E7320"/>
    <w:rsid w:val="006E7922"/>
    <w:rsid w:val="006E7BE6"/>
    <w:rsid w:val="006F0ABF"/>
    <w:rsid w:val="006F2257"/>
    <w:rsid w:val="006F2959"/>
    <w:rsid w:val="006F2F2F"/>
    <w:rsid w:val="006F3131"/>
    <w:rsid w:val="006F39BE"/>
    <w:rsid w:val="006F403E"/>
    <w:rsid w:val="006F4100"/>
    <w:rsid w:val="006F478A"/>
    <w:rsid w:val="006F5E1E"/>
    <w:rsid w:val="006F6720"/>
    <w:rsid w:val="006F7E4A"/>
    <w:rsid w:val="006F7E90"/>
    <w:rsid w:val="007003A1"/>
    <w:rsid w:val="007012EA"/>
    <w:rsid w:val="00701672"/>
    <w:rsid w:val="00701947"/>
    <w:rsid w:val="00701B98"/>
    <w:rsid w:val="0070276E"/>
    <w:rsid w:val="007046F6"/>
    <w:rsid w:val="00704B40"/>
    <w:rsid w:val="00704F85"/>
    <w:rsid w:val="00705579"/>
    <w:rsid w:val="00705AE0"/>
    <w:rsid w:val="0070681B"/>
    <w:rsid w:val="0070695E"/>
    <w:rsid w:val="00707F7A"/>
    <w:rsid w:val="00710BEF"/>
    <w:rsid w:val="007123ED"/>
    <w:rsid w:val="007127A9"/>
    <w:rsid w:val="00712B2D"/>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EBD"/>
    <w:rsid w:val="0072309F"/>
    <w:rsid w:val="007232E9"/>
    <w:rsid w:val="00723AB4"/>
    <w:rsid w:val="00724A09"/>
    <w:rsid w:val="0072500B"/>
    <w:rsid w:val="00726A43"/>
    <w:rsid w:val="00727768"/>
    <w:rsid w:val="00730B40"/>
    <w:rsid w:val="00730CA1"/>
    <w:rsid w:val="00731095"/>
    <w:rsid w:val="0073134A"/>
    <w:rsid w:val="007313D6"/>
    <w:rsid w:val="0073298F"/>
    <w:rsid w:val="00733557"/>
    <w:rsid w:val="00733CBB"/>
    <w:rsid w:val="00734182"/>
    <w:rsid w:val="007356EA"/>
    <w:rsid w:val="00735B31"/>
    <w:rsid w:val="00737A89"/>
    <w:rsid w:val="00737E04"/>
    <w:rsid w:val="007409F6"/>
    <w:rsid w:val="00740C74"/>
    <w:rsid w:val="00741EDF"/>
    <w:rsid w:val="00742B59"/>
    <w:rsid w:val="0074337A"/>
    <w:rsid w:val="00743E34"/>
    <w:rsid w:val="0074412B"/>
    <w:rsid w:val="00744246"/>
    <w:rsid w:val="007447A5"/>
    <w:rsid w:val="00744932"/>
    <w:rsid w:val="00745DF4"/>
    <w:rsid w:val="00746DA6"/>
    <w:rsid w:val="00746FE7"/>
    <w:rsid w:val="00747400"/>
    <w:rsid w:val="00750F8A"/>
    <w:rsid w:val="007510DB"/>
    <w:rsid w:val="00751485"/>
    <w:rsid w:val="00752500"/>
    <w:rsid w:val="007531A0"/>
    <w:rsid w:val="007535C6"/>
    <w:rsid w:val="00754DE9"/>
    <w:rsid w:val="00755C14"/>
    <w:rsid w:val="00756324"/>
    <w:rsid w:val="007567BD"/>
    <w:rsid w:val="00756B28"/>
    <w:rsid w:val="0075726B"/>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71087"/>
    <w:rsid w:val="007726BA"/>
    <w:rsid w:val="007744D4"/>
    <w:rsid w:val="007750A3"/>
    <w:rsid w:val="007755BA"/>
    <w:rsid w:val="00776686"/>
    <w:rsid w:val="00777813"/>
    <w:rsid w:val="0077792D"/>
    <w:rsid w:val="00777A6B"/>
    <w:rsid w:val="007800BC"/>
    <w:rsid w:val="00780ADD"/>
    <w:rsid w:val="00780EDE"/>
    <w:rsid w:val="007824EB"/>
    <w:rsid w:val="007825A3"/>
    <w:rsid w:val="0078296B"/>
    <w:rsid w:val="00783806"/>
    <w:rsid w:val="007844EB"/>
    <w:rsid w:val="00786056"/>
    <w:rsid w:val="007860A3"/>
    <w:rsid w:val="00786198"/>
    <w:rsid w:val="007862CC"/>
    <w:rsid w:val="00786463"/>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97F53"/>
    <w:rsid w:val="007A0CB4"/>
    <w:rsid w:val="007A127F"/>
    <w:rsid w:val="007A1A53"/>
    <w:rsid w:val="007A2A30"/>
    <w:rsid w:val="007A2F75"/>
    <w:rsid w:val="007A4403"/>
    <w:rsid w:val="007A444C"/>
    <w:rsid w:val="007A4636"/>
    <w:rsid w:val="007A48A3"/>
    <w:rsid w:val="007A4D35"/>
    <w:rsid w:val="007A4DB3"/>
    <w:rsid w:val="007A52DD"/>
    <w:rsid w:val="007A5EDA"/>
    <w:rsid w:val="007A69AF"/>
    <w:rsid w:val="007A6C70"/>
    <w:rsid w:val="007A7A8B"/>
    <w:rsid w:val="007B0AF4"/>
    <w:rsid w:val="007B116E"/>
    <w:rsid w:val="007B1230"/>
    <w:rsid w:val="007B144D"/>
    <w:rsid w:val="007B2099"/>
    <w:rsid w:val="007B2D19"/>
    <w:rsid w:val="007B2E08"/>
    <w:rsid w:val="007B360A"/>
    <w:rsid w:val="007B3B4C"/>
    <w:rsid w:val="007B4C25"/>
    <w:rsid w:val="007B4CC8"/>
    <w:rsid w:val="007B4F98"/>
    <w:rsid w:val="007B518A"/>
    <w:rsid w:val="007B54E4"/>
    <w:rsid w:val="007B5FF2"/>
    <w:rsid w:val="007B6206"/>
    <w:rsid w:val="007B6C09"/>
    <w:rsid w:val="007B7697"/>
    <w:rsid w:val="007B7741"/>
    <w:rsid w:val="007B7D2D"/>
    <w:rsid w:val="007C0037"/>
    <w:rsid w:val="007C030F"/>
    <w:rsid w:val="007C083D"/>
    <w:rsid w:val="007C1493"/>
    <w:rsid w:val="007C1FC0"/>
    <w:rsid w:val="007C4951"/>
    <w:rsid w:val="007C4B89"/>
    <w:rsid w:val="007C5499"/>
    <w:rsid w:val="007C57A3"/>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39A2"/>
    <w:rsid w:val="007D4646"/>
    <w:rsid w:val="007D4E3A"/>
    <w:rsid w:val="007D5893"/>
    <w:rsid w:val="007D5A6D"/>
    <w:rsid w:val="007D5FB7"/>
    <w:rsid w:val="007D6D6B"/>
    <w:rsid w:val="007D7559"/>
    <w:rsid w:val="007D7828"/>
    <w:rsid w:val="007E09DA"/>
    <w:rsid w:val="007E0F8A"/>
    <w:rsid w:val="007E130D"/>
    <w:rsid w:val="007E1C73"/>
    <w:rsid w:val="007E1D8E"/>
    <w:rsid w:val="007E1F4D"/>
    <w:rsid w:val="007E2146"/>
    <w:rsid w:val="007E2FA5"/>
    <w:rsid w:val="007E373C"/>
    <w:rsid w:val="007E412B"/>
    <w:rsid w:val="007E4541"/>
    <w:rsid w:val="007E454F"/>
    <w:rsid w:val="007E5528"/>
    <w:rsid w:val="007E59A4"/>
    <w:rsid w:val="007E5FD8"/>
    <w:rsid w:val="007E60BE"/>
    <w:rsid w:val="007E67F7"/>
    <w:rsid w:val="007E6F32"/>
    <w:rsid w:val="007E7999"/>
    <w:rsid w:val="007F130A"/>
    <w:rsid w:val="007F150D"/>
    <w:rsid w:val="007F21D9"/>
    <w:rsid w:val="007F32C8"/>
    <w:rsid w:val="007F34D2"/>
    <w:rsid w:val="007F3CF0"/>
    <w:rsid w:val="007F462E"/>
    <w:rsid w:val="007F4909"/>
    <w:rsid w:val="007F498F"/>
    <w:rsid w:val="007F6506"/>
    <w:rsid w:val="007F6654"/>
    <w:rsid w:val="007F67E9"/>
    <w:rsid w:val="007F692F"/>
    <w:rsid w:val="007F6B9D"/>
    <w:rsid w:val="007F718D"/>
    <w:rsid w:val="00800591"/>
    <w:rsid w:val="00800F66"/>
    <w:rsid w:val="008012CC"/>
    <w:rsid w:val="00801FAD"/>
    <w:rsid w:val="00802190"/>
    <w:rsid w:val="00803810"/>
    <w:rsid w:val="00804169"/>
    <w:rsid w:val="00804669"/>
    <w:rsid w:val="00805DFC"/>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2D13"/>
    <w:rsid w:val="0083300A"/>
    <w:rsid w:val="00834251"/>
    <w:rsid w:val="00834BF3"/>
    <w:rsid w:val="0083508D"/>
    <w:rsid w:val="008360AD"/>
    <w:rsid w:val="00836FBA"/>
    <w:rsid w:val="00837BC2"/>
    <w:rsid w:val="00841263"/>
    <w:rsid w:val="00841BD4"/>
    <w:rsid w:val="008426BB"/>
    <w:rsid w:val="00842D33"/>
    <w:rsid w:val="008442A5"/>
    <w:rsid w:val="00844515"/>
    <w:rsid w:val="008445E5"/>
    <w:rsid w:val="008447AE"/>
    <w:rsid w:val="00845C03"/>
    <w:rsid w:val="00845FEE"/>
    <w:rsid w:val="00846945"/>
    <w:rsid w:val="008471B2"/>
    <w:rsid w:val="008477A8"/>
    <w:rsid w:val="00847DE6"/>
    <w:rsid w:val="00850BC5"/>
    <w:rsid w:val="00850E55"/>
    <w:rsid w:val="008515C2"/>
    <w:rsid w:val="0085181A"/>
    <w:rsid w:val="00851D9D"/>
    <w:rsid w:val="00851F5E"/>
    <w:rsid w:val="008520DA"/>
    <w:rsid w:val="008520FF"/>
    <w:rsid w:val="00852625"/>
    <w:rsid w:val="0085276C"/>
    <w:rsid w:val="00852A49"/>
    <w:rsid w:val="0085313A"/>
    <w:rsid w:val="00854390"/>
    <w:rsid w:val="00854C11"/>
    <w:rsid w:val="0085653C"/>
    <w:rsid w:val="00857B45"/>
    <w:rsid w:val="00857BDC"/>
    <w:rsid w:val="00857C57"/>
    <w:rsid w:val="008604FD"/>
    <w:rsid w:val="0086095B"/>
    <w:rsid w:val="00861AB1"/>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51AA"/>
    <w:rsid w:val="00875B91"/>
    <w:rsid w:val="00876350"/>
    <w:rsid w:val="00877A24"/>
    <w:rsid w:val="008810BD"/>
    <w:rsid w:val="00881245"/>
    <w:rsid w:val="0088168B"/>
    <w:rsid w:val="00881A24"/>
    <w:rsid w:val="00881C58"/>
    <w:rsid w:val="00881E1B"/>
    <w:rsid w:val="008830E4"/>
    <w:rsid w:val="008838F5"/>
    <w:rsid w:val="00883FE9"/>
    <w:rsid w:val="0088496D"/>
    <w:rsid w:val="00885C22"/>
    <w:rsid w:val="00885D76"/>
    <w:rsid w:val="008864EF"/>
    <w:rsid w:val="00887049"/>
    <w:rsid w:val="00887392"/>
    <w:rsid w:val="0088788F"/>
    <w:rsid w:val="008903BC"/>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B012A"/>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76BE"/>
    <w:rsid w:val="008B7BE4"/>
    <w:rsid w:val="008B7D7A"/>
    <w:rsid w:val="008B7E6A"/>
    <w:rsid w:val="008C03F4"/>
    <w:rsid w:val="008C111D"/>
    <w:rsid w:val="008C2530"/>
    <w:rsid w:val="008C2A01"/>
    <w:rsid w:val="008C33D2"/>
    <w:rsid w:val="008C41F9"/>
    <w:rsid w:val="008C4B46"/>
    <w:rsid w:val="008C575F"/>
    <w:rsid w:val="008C59A6"/>
    <w:rsid w:val="008C5B4F"/>
    <w:rsid w:val="008C663C"/>
    <w:rsid w:val="008C6906"/>
    <w:rsid w:val="008C6CB4"/>
    <w:rsid w:val="008C7770"/>
    <w:rsid w:val="008D00ED"/>
    <w:rsid w:val="008D0305"/>
    <w:rsid w:val="008D09CC"/>
    <w:rsid w:val="008D0C5F"/>
    <w:rsid w:val="008D177F"/>
    <w:rsid w:val="008D1B1B"/>
    <w:rsid w:val="008D2A80"/>
    <w:rsid w:val="008D3E6B"/>
    <w:rsid w:val="008D5F6B"/>
    <w:rsid w:val="008E06D6"/>
    <w:rsid w:val="008E08D2"/>
    <w:rsid w:val="008E11B2"/>
    <w:rsid w:val="008E16B4"/>
    <w:rsid w:val="008E177E"/>
    <w:rsid w:val="008E3FE2"/>
    <w:rsid w:val="008E4423"/>
    <w:rsid w:val="008E480D"/>
    <w:rsid w:val="008E51D3"/>
    <w:rsid w:val="008E5DC6"/>
    <w:rsid w:val="008E630D"/>
    <w:rsid w:val="008E67E8"/>
    <w:rsid w:val="008E7183"/>
    <w:rsid w:val="008E71DC"/>
    <w:rsid w:val="008E7642"/>
    <w:rsid w:val="008F04BF"/>
    <w:rsid w:val="008F11BD"/>
    <w:rsid w:val="008F179F"/>
    <w:rsid w:val="008F1A14"/>
    <w:rsid w:val="008F1AC7"/>
    <w:rsid w:val="008F22F2"/>
    <w:rsid w:val="008F3AFD"/>
    <w:rsid w:val="008F403D"/>
    <w:rsid w:val="008F420F"/>
    <w:rsid w:val="008F4834"/>
    <w:rsid w:val="008F4914"/>
    <w:rsid w:val="008F5004"/>
    <w:rsid w:val="008F60DF"/>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E17"/>
    <w:rsid w:val="00906F64"/>
    <w:rsid w:val="009071F9"/>
    <w:rsid w:val="009075D7"/>
    <w:rsid w:val="00907681"/>
    <w:rsid w:val="009100FC"/>
    <w:rsid w:val="0091038C"/>
    <w:rsid w:val="009129C8"/>
    <w:rsid w:val="00912CD6"/>
    <w:rsid w:val="00913B36"/>
    <w:rsid w:val="00913DF3"/>
    <w:rsid w:val="00913E64"/>
    <w:rsid w:val="0091416B"/>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2D23"/>
    <w:rsid w:val="00923BC6"/>
    <w:rsid w:val="00923E2A"/>
    <w:rsid w:val="00924655"/>
    <w:rsid w:val="00925006"/>
    <w:rsid w:val="00925ED9"/>
    <w:rsid w:val="00926B84"/>
    <w:rsid w:val="009305DC"/>
    <w:rsid w:val="00930805"/>
    <w:rsid w:val="00930BA1"/>
    <w:rsid w:val="009311A7"/>
    <w:rsid w:val="00931403"/>
    <w:rsid w:val="0093169E"/>
    <w:rsid w:val="00932462"/>
    <w:rsid w:val="00932E8A"/>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CB5"/>
    <w:rsid w:val="0094452D"/>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6B4"/>
    <w:rsid w:val="00952C99"/>
    <w:rsid w:val="00952FEC"/>
    <w:rsid w:val="00953BC5"/>
    <w:rsid w:val="0095460E"/>
    <w:rsid w:val="00955176"/>
    <w:rsid w:val="009551A2"/>
    <w:rsid w:val="009557C9"/>
    <w:rsid w:val="00955B19"/>
    <w:rsid w:val="00956B27"/>
    <w:rsid w:val="00957340"/>
    <w:rsid w:val="00957E0E"/>
    <w:rsid w:val="00960355"/>
    <w:rsid w:val="00960669"/>
    <w:rsid w:val="009612E9"/>
    <w:rsid w:val="009615E7"/>
    <w:rsid w:val="00963AC8"/>
    <w:rsid w:val="00966413"/>
    <w:rsid w:val="00966424"/>
    <w:rsid w:val="00966944"/>
    <w:rsid w:val="00966945"/>
    <w:rsid w:val="0096720F"/>
    <w:rsid w:val="009673AB"/>
    <w:rsid w:val="00967881"/>
    <w:rsid w:val="00970847"/>
    <w:rsid w:val="00970D89"/>
    <w:rsid w:val="0097135E"/>
    <w:rsid w:val="00971369"/>
    <w:rsid w:val="0097141D"/>
    <w:rsid w:val="009717D4"/>
    <w:rsid w:val="00971F2F"/>
    <w:rsid w:val="00972469"/>
    <w:rsid w:val="00972FEA"/>
    <w:rsid w:val="009731C2"/>
    <w:rsid w:val="00973452"/>
    <w:rsid w:val="00973669"/>
    <w:rsid w:val="00973870"/>
    <w:rsid w:val="00973A3F"/>
    <w:rsid w:val="00974D81"/>
    <w:rsid w:val="009755CD"/>
    <w:rsid w:val="0097753C"/>
    <w:rsid w:val="00981CB9"/>
    <w:rsid w:val="00982403"/>
    <w:rsid w:val="00982A5E"/>
    <w:rsid w:val="00982BDE"/>
    <w:rsid w:val="00982EE1"/>
    <w:rsid w:val="00983CAF"/>
    <w:rsid w:val="00984F4E"/>
    <w:rsid w:val="00985208"/>
    <w:rsid w:val="009853E6"/>
    <w:rsid w:val="00986370"/>
    <w:rsid w:val="00987AA7"/>
    <w:rsid w:val="00990A5B"/>
    <w:rsid w:val="00992546"/>
    <w:rsid w:val="00992A99"/>
    <w:rsid w:val="00992D72"/>
    <w:rsid w:val="00993FCD"/>
    <w:rsid w:val="00994347"/>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5342"/>
    <w:rsid w:val="009A5505"/>
    <w:rsid w:val="009A5809"/>
    <w:rsid w:val="009A72DF"/>
    <w:rsid w:val="009B04B3"/>
    <w:rsid w:val="009B21C2"/>
    <w:rsid w:val="009B25B0"/>
    <w:rsid w:val="009B2635"/>
    <w:rsid w:val="009B2E74"/>
    <w:rsid w:val="009B2ED7"/>
    <w:rsid w:val="009B3270"/>
    <w:rsid w:val="009B3285"/>
    <w:rsid w:val="009B4258"/>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4690"/>
    <w:rsid w:val="009D4737"/>
    <w:rsid w:val="009D55B9"/>
    <w:rsid w:val="009D58A8"/>
    <w:rsid w:val="009D5911"/>
    <w:rsid w:val="009D5F18"/>
    <w:rsid w:val="009D6C0F"/>
    <w:rsid w:val="009D6EEA"/>
    <w:rsid w:val="009E020D"/>
    <w:rsid w:val="009E1279"/>
    <w:rsid w:val="009E19CA"/>
    <w:rsid w:val="009E1DD4"/>
    <w:rsid w:val="009E2242"/>
    <w:rsid w:val="009E25B4"/>
    <w:rsid w:val="009E26BC"/>
    <w:rsid w:val="009E3738"/>
    <w:rsid w:val="009E37D3"/>
    <w:rsid w:val="009E3951"/>
    <w:rsid w:val="009E50EE"/>
    <w:rsid w:val="009E69B3"/>
    <w:rsid w:val="009E754E"/>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E8"/>
    <w:rsid w:val="00A01DF8"/>
    <w:rsid w:val="00A02183"/>
    <w:rsid w:val="00A039F4"/>
    <w:rsid w:val="00A03B3D"/>
    <w:rsid w:val="00A044E0"/>
    <w:rsid w:val="00A04544"/>
    <w:rsid w:val="00A04AE9"/>
    <w:rsid w:val="00A05358"/>
    <w:rsid w:val="00A05C91"/>
    <w:rsid w:val="00A06D27"/>
    <w:rsid w:val="00A072E8"/>
    <w:rsid w:val="00A10017"/>
    <w:rsid w:val="00A103FC"/>
    <w:rsid w:val="00A10559"/>
    <w:rsid w:val="00A111D1"/>
    <w:rsid w:val="00A11B68"/>
    <w:rsid w:val="00A11E4A"/>
    <w:rsid w:val="00A12940"/>
    <w:rsid w:val="00A143D8"/>
    <w:rsid w:val="00A14D93"/>
    <w:rsid w:val="00A15F60"/>
    <w:rsid w:val="00A16E4E"/>
    <w:rsid w:val="00A17C7F"/>
    <w:rsid w:val="00A202A5"/>
    <w:rsid w:val="00A206CA"/>
    <w:rsid w:val="00A208BE"/>
    <w:rsid w:val="00A216B4"/>
    <w:rsid w:val="00A22438"/>
    <w:rsid w:val="00A22C41"/>
    <w:rsid w:val="00A22F95"/>
    <w:rsid w:val="00A2369A"/>
    <w:rsid w:val="00A262E2"/>
    <w:rsid w:val="00A279AF"/>
    <w:rsid w:val="00A30BC0"/>
    <w:rsid w:val="00A3107A"/>
    <w:rsid w:val="00A31C94"/>
    <w:rsid w:val="00A322E8"/>
    <w:rsid w:val="00A33E9F"/>
    <w:rsid w:val="00A3479D"/>
    <w:rsid w:val="00A353BF"/>
    <w:rsid w:val="00A35E62"/>
    <w:rsid w:val="00A37058"/>
    <w:rsid w:val="00A408BB"/>
    <w:rsid w:val="00A4233C"/>
    <w:rsid w:val="00A4233F"/>
    <w:rsid w:val="00A42BA3"/>
    <w:rsid w:val="00A43A4E"/>
    <w:rsid w:val="00A44377"/>
    <w:rsid w:val="00A446FF"/>
    <w:rsid w:val="00A44FDB"/>
    <w:rsid w:val="00A45A4F"/>
    <w:rsid w:val="00A4673E"/>
    <w:rsid w:val="00A46A44"/>
    <w:rsid w:val="00A4738F"/>
    <w:rsid w:val="00A50268"/>
    <w:rsid w:val="00A503BA"/>
    <w:rsid w:val="00A5043E"/>
    <w:rsid w:val="00A51370"/>
    <w:rsid w:val="00A52426"/>
    <w:rsid w:val="00A541ED"/>
    <w:rsid w:val="00A55B1C"/>
    <w:rsid w:val="00A573EB"/>
    <w:rsid w:val="00A5794E"/>
    <w:rsid w:val="00A60F5A"/>
    <w:rsid w:val="00A6102C"/>
    <w:rsid w:val="00A612CA"/>
    <w:rsid w:val="00A6186B"/>
    <w:rsid w:val="00A61F76"/>
    <w:rsid w:val="00A6314D"/>
    <w:rsid w:val="00A636B4"/>
    <w:rsid w:val="00A640C9"/>
    <w:rsid w:val="00A64D64"/>
    <w:rsid w:val="00A65B0B"/>
    <w:rsid w:val="00A65D87"/>
    <w:rsid w:val="00A66FAA"/>
    <w:rsid w:val="00A670E4"/>
    <w:rsid w:val="00A6716D"/>
    <w:rsid w:val="00A67BE4"/>
    <w:rsid w:val="00A70916"/>
    <w:rsid w:val="00A7127C"/>
    <w:rsid w:val="00A7137F"/>
    <w:rsid w:val="00A716C2"/>
    <w:rsid w:val="00A7388A"/>
    <w:rsid w:val="00A749B6"/>
    <w:rsid w:val="00A74C4A"/>
    <w:rsid w:val="00A75E71"/>
    <w:rsid w:val="00A76829"/>
    <w:rsid w:val="00A77322"/>
    <w:rsid w:val="00A77912"/>
    <w:rsid w:val="00A77E0E"/>
    <w:rsid w:val="00A80812"/>
    <w:rsid w:val="00A80899"/>
    <w:rsid w:val="00A81839"/>
    <w:rsid w:val="00A8189F"/>
    <w:rsid w:val="00A81C6F"/>
    <w:rsid w:val="00A8280D"/>
    <w:rsid w:val="00A82955"/>
    <w:rsid w:val="00A82DE9"/>
    <w:rsid w:val="00A836CD"/>
    <w:rsid w:val="00A83A4B"/>
    <w:rsid w:val="00A83D11"/>
    <w:rsid w:val="00A83FBF"/>
    <w:rsid w:val="00A844A2"/>
    <w:rsid w:val="00A853A1"/>
    <w:rsid w:val="00A874AB"/>
    <w:rsid w:val="00A93052"/>
    <w:rsid w:val="00A93CCB"/>
    <w:rsid w:val="00A942DF"/>
    <w:rsid w:val="00A944FE"/>
    <w:rsid w:val="00A94530"/>
    <w:rsid w:val="00A946F9"/>
    <w:rsid w:val="00A95022"/>
    <w:rsid w:val="00A9656F"/>
    <w:rsid w:val="00AA0CC8"/>
    <w:rsid w:val="00AA133F"/>
    <w:rsid w:val="00AA1C91"/>
    <w:rsid w:val="00AA2930"/>
    <w:rsid w:val="00AA2AAE"/>
    <w:rsid w:val="00AA2B83"/>
    <w:rsid w:val="00AA2C59"/>
    <w:rsid w:val="00AA361C"/>
    <w:rsid w:val="00AA4593"/>
    <w:rsid w:val="00AA487F"/>
    <w:rsid w:val="00AA6519"/>
    <w:rsid w:val="00AA6F92"/>
    <w:rsid w:val="00AA753B"/>
    <w:rsid w:val="00AA7A22"/>
    <w:rsid w:val="00AB0740"/>
    <w:rsid w:val="00AB096E"/>
    <w:rsid w:val="00AB0999"/>
    <w:rsid w:val="00AB0DDF"/>
    <w:rsid w:val="00AB197A"/>
    <w:rsid w:val="00AB1A41"/>
    <w:rsid w:val="00AB1A97"/>
    <w:rsid w:val="00AB2EA0"/>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402B"/>
    <w:rsid w:val="00AC4ADF"/>
    <w:rsid w:val="00AC4C19"/>
    <w:rsid w:val="00AC4CCF"/>
    <w:rsid w:val="00AC4CEF"/>
    <w:rsid w:val="00AC5090"/>
    <w:rsid w:val="00AC519D"/>
    <w:rsid w:val="00AC6579"/>
    <w:rsid w:val="00AC7D52"/>
    <w:rsid w:val="00AD12D6"/>
    <w:rsid w:val="00AD137F"/>
    <w:rsid w:val="00AD302B"/>
    <w:rsid w:val="00AD397D"/>
    <w:rsid w:val="00AD3C3C"/>
    <w:rsid w:val="00AD454E"/>
    <w:rsid w:val="00AD4C50"/>
    <w:rsid w:val="00AD5695"/>
    <w:rsid w:val="00AD5DD2"/>
    <w:rsid w:val="00AD66A6"/>
    <w:rsid w:val="00AD7BDC"/>
    <w:rsid w:val="00AD7C68"/>
    <w:rsid w:val="00AD7FBE"/>
    <w:rsid w:val="00AD7FEB"/>
    <w:rsid w:val="00AE01E1"/>
    <w:rsid w:val="00AE0770"/>
    <w:rsid w:val="00AE1234"/>
    <w:rsid w:val="00AE19D6"/>
    <w:rsid w:val="00AE1E44"/>
    <w:rsid w:val="00AE338F"/>
    <w:rsid w:val="00AE3912"/>
    <w:rsid w:val="00AE3BA6"/>
    <w:rsid w:val="00AE49DB"/>
    <w:rsid w:val="00AE4B47"/>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C06"/>
    <w:rsid w:val="00AF4E53"/>
    <w:rsid w:val="00AF4EB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744E"/>
    <w:rsid w:val="00B07E8C"/>
    <w:rsid w:val="00B10A44"/>
    <w:rsid w:val="00B1128D"/>
    <w:rsid w:val="00B12A3A"/>
    <w:rsid w:val="00B133C4"/>
    <w:rsid w:val="00B13542"/>
    <w:rsid w:val="00B13E35"/>
    <w:rsid w:val="00B16841"/>
    <w:rsid w:val="00B17FB2"/>
    <w:rsid w:val="00B20572"/>
    <w:rsid w:val="00B20782"/>
    <w:rsid w:val="00B23961"/>
    <w:rsid w:val="00B23FD1"/>
    <w:rsid w:val="00B25C03"/>
    <w:rsid w:val="00B25DF8"/>
    <w:rsid w:val="00B26B5C"/>
    <w:rsid w:val="00B270B4"/>
    <w:rsid w:val="00B271A6"/>
    <w:rsid w:val="00B274E8"/>
    <w:rsid w:val="00B2767F"/>
    <w:rsid w:val="00B30FD7"/>
    <w:rsid w:val="00B3202F"/>
    <w:rsid w:val="00B32609"/>
    <w:rsid w:val="00B3369F"/>
    <w:rsid w:val="00B33BD9"/>
    <w:rsid w:val="00B33DE0"/>
    <w:rsid w:val="00B3485D"/>
    <w:rsid w:val="00B34FCA"/>
    <w:rsid w:val="00B3581A"/>
    <w:rsid w:val="00B35F31"/>
    <w:rsid w:val="00B35F45"/>
    <w:rsid w:val="00B36755"/>
    <w:rsid w:val="00B37CF6"/>
    <w:rsid w:val="00B406CB"/>
    <w:rsid w:val="00B407E4"/>
    <w:rsid w:val="00B44094"/>
    <w:rsid w:val="00B44B2A"/>
    <w:rsid w:val="00B4567E"/>
    <w:rsid w:val="00B46E45"/>
    <w:rsid w:val="00B46F15"/>
    <w:rsid w:val="00B47883"/>
    <w:rsid w:val="00B47B67"/>
    <w:rsid w:val="00B501C2"/>
    <w:rsid w:val="00B50207"/>
    <w:rsid w:val="00B502A3"/>
    <w:rsid w:val="00B505BA"/>
    <w:rsid w:val="00B50FA5"/>
    <w:rsid w:val="00B51340"/>
    <w:rsid w:val="00B5173D"/>
    <w:rsid w:val="00B519AE"/>
    <w:rsid w:val="00B53D82"/>
    <w:rsid w:val="00B5445D"/>
    <w:rsid w:val="00B54A7B"/>
    <w:rsid w:val="00B55346"/>
    <w:rsid w:val="00B56426"/>
    <w:rsid w:val="00B56AB1"/>
    <w:rsid w:val="00B56C67"/>
    <w:rsid w:val="00B579AB"/>
    <w:rsid w:val="00B57A5B"/>
    <w:rsid w:val="00B60011"/>
    <w:rsid w:val="00B6023D"/>
    <w:rsid w:val="00B6037F"/>
    <w:rsid w:val="00B60385"/>
    <w:rsid w:val="00B60A2B"/>
    <w:rsid w:val="00B60AA6"/>
    <w:rsid w:val="00B60FAB"/>
    <w:rsid w:val="00B62E56"/>
    <w:rsid w:val="00B64139"/>
    <w:rsid w:val="00B6487A"/>
    <w:rsid w:val="00B65C50"/>
    <w:rsid w:val="00B65C84"/>
    <w:rsid w:val="00B661B0"/>
    <w:rsid w:val="00B66CA2"/>
    <w:rsid w:val="00B66D06"/>
    <w:rsid w:val="00B67CD9"/>
    <w:rsid w:val="00B67EC5"/>
    <w:rsid w:val="00B67EFF"/>
    <w:rsid w:val="00B7037F"/>
    <w:rsid w:val="00B7189B"/>
    <w:rsid w:val="00B7359C"/>
    <w:rsid w:val="00B737DF"/>
    <w:rsid w:val="00B73D3A"/>
    <w:rsid w:val="00B73D7C"/>
    <w:rsid w:val="00B742C9"/>
    <w:rsid w:val="00B74DAC"/>
    <w:rsid w:val="00B75839"/>
    <w:rsid w:val="00B76F6B"/>
    <w:rsid w:val="00B76FD1"/>
    <w:rsid w:val="00B82E05"/>
    <w:rsid w:val="00B84C31"/>
    <w:rsid w:val="00B84D93"/>
    <w:rsid w:val="00B85175"/>
    <w:rsid w:val="00B85832"/>
    <w:rsid w:val="00B858F0"/>
    <w:rsid w:val="00B859FC"/>
    <w:rsid w:val="00B86118"/>
    <w:rsid w:val="00B86446"/>
    <w:rsid w:val="00B87208"/>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B0806"/>
    <w:rsid w:val="00BB0D84"/>
    <w:rsid w:val="00BB0EDA"/>
    <w:rsid w:val="00BB1728"/>
    <w:rsid w:val="00BB189C"/>
    <w:rsid w:val="00BB1C14"/>
    <w:rsid w:val="00BB218B"/>
    <w:rsid w:val="00BB2321"/>
    <w:rsid w:val="00BB2925"/>
    <w:rsid w:val="00BB29D3"/>
    <w:rsid w:val="00BB2D25"/>
    <w:rsid w:val="00BB2EC1"/>
    <w:rsid w:val="00BB367D"/>
    <w:rsid w:val="00BB3809"/>
    <w:rsid w:val="00BB4606"/>
    <w:rsid w:val="00BB4C24"/>
    <w:rsid w:val="00BB4DE1"/>
    <w:rsid w:val="00BB4F20"/>
    <w:rsid w:val="00BB5DED"/>
    <w:rsid w:val="00BB5F83"/>
    <w:rsid w:val="00BB5FE3"/>
    <w:rsid w:val="00BB7818"/>
    <w:rsid w:val="00BB7911"/>
    <w:rsid w:val="00BC0728"/>
    <w:rsid w:val="00BC2B38"/>
    <w:rsid w:val="00BC2F26"/>
    <w:rsid w:val="00BC3FB9"/>
    <w:rsid w:val="00BC4169"/>
    <w:rsid w:val="00BC4932"/>
    <w:rsid w:val="00BC4953"/>
    <w:rsid w:val="00BC495B"/>
    <w:rsid w:val="00BC4DF8"/>
    <w:rsid w:val="00BC5656"/>
    <w:rsid w:val="00BC7421"/>
    <w:rsid w:val="00BD0754"/>
    <w:rsid w:val="00BD0795"/>
    <w:rsid w:val="00BD0B65"/>
    <w:rsid w:val="00BD11A1"/>
    <w:rsid w:val="00BD11BA"/>
    <w:rsid w:val="00BD2609"/>
    <w:rsid w:val="00BD2EE7"/>
    <w:rsid w:val="00BD3D2F"/>
    <w:rsid w:val="00BD3E8A"/>
    <w:rsid w:val="00BD4E95"/>
    <w:rsid w:val="00BD5C97"/>
    <w:rsid w:val="00BD5FB0"/>
    <w:rsid w:val="00BD6544"/>
    <w:rsid w:val="00BD75D2"/>
    <w:rsid w:val="00BE00AF"/>
    <w:rsid w:val="00BE0485"/>
    <w:rsid w:val="00BE0DFE"/>
    <w:rsid w:val="00BE162A"/>
    <w:rsid w:val="00BE2657"/>
    <w:rsid w:val="00BE41C3"/>
    <w:rsid w:val="00BE4722"/>
    <w:rsid w:val="00BE4C18"/>
    <w:rsid w:val="00BE5A99"/>
    <w:rsid w:val="00BE64A2"/>
    <w:rsid w:val="00BE6542"/>
    <w:rsid w:val="00BE70F7"/>
    <w:rsid w:val="00BE7321"/>
    <w:rsid w:val="00BF0C97"/>
    <w:rsid w:val="00BF11C6"/>
    <w:rsid w:val="00BF1736"/>
    <w:rsid w:val="00BF1C7C"/>
    <w:rsid w:val="00BF209B"/>
    <w:rsid w:val="00BF2373"/>
    <w:rsid w:val="00BF2715"/>
    <w:rsid w:val="00BF283C"/>
    <w:rsid w:val="00BF2D54"/>
    <w:rsid w:val="00BF3AD2"/>
    <w:rsid w:val="00BF4575"/>
    <w:rsid w:val="00BF4765"/>
    <w:rsid w:val="00BF476C"/>
    <w:rsid w:val="00BF4C42"/>
    <w:rsid w:val="00BF4DF3"/>
    <w:rsid w:val="00BF4EDD"/>
    <w:rsid w:val="00BF5380"/>
    <w:rsid w:val="00BF58F4"/>
    <w:rsid w:val="00BF59C5"/>
    <w:rsid w:val="00C00143"/>
    <w:rsid w:val="00C01712"/>
    <w:rsid w:val="00C0211E"/>
    <w:rsid w:val="00C0291A"/>
    <w:rsid w:val="00C02A5E"/>
    <w:rsid w:val="00C036E8"/>
    <w:rsid w:val="00C038A0"/>
    <w:rsid w:val="00C03B0C"/>
    <w:rsid w:val="00C03DB3"/>
    <w:rsid w:val="00C046D5"/>
    <w:rsid w:val="00C0545A"/>
    <w:rsid w:val="00C05EB1"/>
    <w:rsid w:val="00C06230"/>
    <w:rsid w:val="00C0637A"/>
    <w:rsid w:val="00C07294"/>
    <w:rsid w:val="00C10F87"/>
    <w:rsid w:val="00C138C9"/>
    <w:rsid w:val="00C14F65"/>
    <w:rsid w:val="00C15BD6"/>
    <w:rsid w:val="00C15F98"/>
    <w:rsid w:val="00C167B3"/>
    <w:rsid w:val="00C200D5"/>
    <w:rsid w:val="00C209CA"/>
    <w:rsid w:val="00C21125"/>
    <w:rsid w:val="00C2113E"/>
    <w:rsid w:val="00C22821"/>
    <w:rsid w:val="00C229CB"/>
    <w:rsid w:val="00C22DB8"/>
    <w:rsid w:val="00C2385E"/>
    <w:rsid w:val="00C23C9B"/>
    <w:rsid w:val="00C23D2F"/>
    <w:rsid w:val="00C242CE"/>
    <w:rsid w:val="00C245DB"/>
    <w:rsid w:val="00C24E77"/>
    <w:rsid w:val="00C25496"/>
    <w:rsid w:val="00C2618E"/>
    <w:rsid w:val="00C26B74"/>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7AEE"/>
    <w:rsid w:val="00C37EF9"/>
    <w:rsid w:val="00C40874"/>
    <w:rsid w:val="00C4102A"/>
    <w:rsid w:val="00C412D2"/>
    <w:rsid w:val="00C41576"/>
    <w:rsid w:val="00C41885"/>
    <w:rsid w:val="00C41C64"/>
    <w:rsid w:val="00C42756"/>
    <w:rsid w:val="00C42EE2"/>
    <w:rsid w:val="00C43430"/>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F13"/>
    <w:rsid w:val="00C511D4"/>
    <w:rsid w:val="00C51CF9"/>
    <w:rsid w:val="00C51F3E"/>
    <w:rsid w:val="00C52231"/>
    <w:rsid w:val="00C52FA5"/>
    <w:rsid w:val="00C53CA8"/>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3FDC"/>
    <w:rsid w:val="00C74418"/>
    <w:rsid w:val="00C74CDE"/>
    <w:rsid w:val="00C7568E"/>
    <w:rsid w:val="00C75D1A"/>
    <w:rsid w:val="00C761F5"/>
    <w:rsid w:val="00C76B27"/>
    <w:rsid w:val="00C7759B"/>
    <w:rsid w:val="00C801E0"/>
    <w:rsid w:val="00C810E9"/>
    <w:rsid w:val="00C813DE"/>
    <w:rsid w:val="00C820A7"/>
    <w:rsid w:val="00C8358D"/>
    <w:rsid w:val="00C83644"/>
    <w:rsid w:val="00C837EF"/>
    <w:rsid w:val="00C84023"/>
    <w:rsid w:val="00C84CD6"/>
    <w:rsid w:val="00C84EFF"/>
    <w:rsid w:val="00C85618"/>
    <w:rsid w:val="00C9161D"/>
    <w:rsid w:val="00C91A97"/>
    <w:rsid w:val="00C92120"/>
    <w:rsid w:val="00C92B27"/>
    <w:rsid w:val="00C92C6F"/>
    <w:rsid w:val="00C93224"/>
    <w:rsid w:val="00C945E9"/>
    <w:rsid w:val="00C96A5E"/>
    <w:rsid w:val="00C97740"/>
    <w:rsid w:val="00C97943"/>
    <w:rsid w:val="00CA00C1"/>
    <w:rsid w:val="00CA0C1D"/>
    <w:rsid w:val="00CA1272"/>
    <w:rsid w:val="00CA19D8"/>
    <w:rsid w:val="00CA2614"/>
    <w:rsid w:val="00CA31B1"/>
    <w:rsid w:val="00CA38E1"/>
    <w:rsid w:val="00CA3BD9"/>
    <w:rsid w:val="00CA3E2E"/>
    <w:rsid w:val="00CA3EA7"/>
    <w:rsid w:val="00CA4099"/>
    <w:rsid w:val="00CA4936"/>
    <w:rsid w:val="00CA4B26"/>
    <w:rsid w:val="00CA5000"/>
    <w:rsid w:val="00CA751C"/>
    <w:rsid w:val="00CA7C70"/>
    <w:rsid w:val="00CB0032"/>
    <w:rsid w:val="00CB05E4"/>
    <w:rsid w:val="00CB0A80"/>
    <w:rsid w:val="00CB0CAA"/>
    <w:rsid w:val="00CB2D04"/>
    <w:rsid w:val="00CB33F5"/>
    <w:rsid w:val="00CB37C6"/>
    <w:rsid w:val="00CB3F6D"/>
    <w:rsid w:val="00CB50BE"/>
    <w:rsid w:val="00CB51C9"/>
    <w:rsid w:val="00CB707E"/>
    <w:rsid w:val="00CB7306"/>
    <w:rsid w:val="00CC02B8"/>
    <w:rsid w:val="00CC0396"/>
    <w:rsid w:val="00CC09D0"/>
    <w:rsid w:val="00CC1355"/>
    <w:rsid w:val="00CC144A"/>
    <w:rsid w:val="00CC1740"/>
    <w:rsid w:val="00CC1AAF"/>
    <w:rsid w:val="00CC2984"/>
    <w:rsid w:val="00CC3022"/>
    <w:rsid w:val="00CC469A"/>
    <w:rsid w:val="00CC472A"/>
    <w:rsid w:val="00CC5380"/>
    <w:rsid w:val="00CC59C5"/>
    <w:rsid w:val="00CC6A48"/>
    <w:rsid w:val="00CC6E42"/>
    <w:rsid w:val="00CC7108"/>
    <w:rsid w:val="00CC7452"/>
    <w:rsid w:val="00CC7F40"/>
    <w:rsid w:val="00CD0C17"/>
    <w:rsid w:val="00CD0C33"/>
    <w:rsid w:val="00CD1114"/>
    <w:rsid w:val="00CD124F"/>
    <w:rsid w:val="00CD1E3A"/>
    <w:rsid w:val="00CD2C8A"/>
    <w:rsid w:val="00CD4AC7"/>
    <w:rsid w:val="00CD5E0D"/>
    <w:rsid w:val="00CD5E8D"/>
    <w:rsid w:val="00CD63C3"/>
    <w:rsid w:val="00CD6CEF"/>
    <w:rsid w:val="00CD76FA"/>
    <w:rsid w:val="00CE034F"/>
    <w:rsid w:val="00CE062E"/>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62EF"/>
    <w:rsid w:val="00CF66D1"/>
    <w:rsid w:val="00CF6844"/>
    <w:rsid w:val="00CF6CF4"/>
    <w:rsid w:val="00D0004A"/>
    <w:rsid w:val="00D00C27"/>
    <w:rsid w:val="00D01099"/>
    <w:rsid w:val="00D01E0D"/>
    <w:rsid w:val="00D027F7"/>
    <w:rsid w:val="00D034DE"/>
    <w:rsid w:val="00D035C3"/>
    <w:rsid w:val="00D04D62"/>
    <w:rsid w:val="00D04DEB"/>
    <w:rsid w:val="00D05EE1"/>
    <w:rsid w:val="00D05F0D"/>
    <w:rsid w:val="00D06182"/>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C02"/>
    <w:rsid w:val="00D20236"/>
    <w:rsid w:val="00D2070A"/>
    <w:rsid w:val="00D20CF2"/>
    <w:rsid w:val="00D21512"/>
    <w:rsid w:val="00D21AFD"/>
    <w:rsid w:val="00D21F3E"/>
    <w:rsid w:val="00D25408"/>
    <w:rsid w:val="00D260AD"/>
    <w:rsid w:val="00D26107"/>
    <w:rsid w:val="00D263A3"/>
    <w:rsid w:val="00D269F4"/>
    <w:rsid w:val="00D27183"/>
    <w:rsid w:val="00D27CAA"/>
    <w:rsid w:val="00D27F71"/>
    <w:rsid w:val="00D31908"/>
    <w:rsid w:val="00D319CC"/>
    <w:rsid w:val="00D32B05"/>
    <w:rsid w:val="00D32D88"/>
    <w:rsid w:val="00D33EFC"/>
    <w:rsid w:val="00D359A6"/>
    <w:rsid w:val="00D36C95"/>
    <w:rsid w:val="00D372FC"/>
    <w:rsid w:val="00D37857"/>
    <w:rsid w:val="00D37957"/>
    <w:rsid w:val="00D37EF6"/>
    <w:rsid w:val="00D37F85"/>
    <w:rsid w:val="00D402C1"/>
    <w:rsid w:val="00D40DBC"/>
    <w:rsid w:val="00D41F10"/>
    <w:rsid w:val="00D43721"/>
    <w:rsid w:val="00D444D7"/>
    <w:rsid w:val="00D44C52"/>
    <w:rsid w:val="00D44CAA"/>
    <w:rsid w:val="00D45E4B"/>
    <w:rsid w:val="00D4601E"/>
    <w:rsid w:val="00D46A6C"/>
    <w:rsid w:val="00D506F2"/>
    <w:rsid w:val="00D508B2"/>
    <w:rsid w:val="00D51315"/>
    <w:rsid w:val="00D51607"/>
    <w:rsid w:val="00D51B02"/>
    <w:rsid w:val="00D51E93"/>
    <w:rsid w:val="00D51F25"/>
    <w:rsid w:val="00D52154"/>
    <w:rsid w:val="00D526C6"/>
    <w:rsid w:val="00D52D61"/>
    <w:rsid w:val="00D53042"/>
    <w:rsid w:val="00D53456"/>
    <w:rsid w:val="00D53A94"/>
    <w:rsid w:val="00D53C0C"/>
    <w:rsid w:val="00D541F3"/>
    <w:rsid w:val="00D54DCA"/>
    <w:rsid w:val="00D552B6"/>
    <w:rsid w:val="00D55424"/>
    <w:rsid w:val="00D5557F"/>
    <w:rsid w:val="00D558C1"/>
    <w:rsid w:val="00D566DC"/>
    <w:rsid w:val="00D56722"/>
    <w:rsid w:val="00D57305"/>
    <w:rsid w:val="00D578A6"/>
    <w:rsid w:val="00D57F5D"/>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A9F"/>
    <w:rsid w:val="00D728B9"/>
    <w:rsid w:val="00D72F3B"/>
    <w:rsid w:val="00D73B9F"/>
    <w:rsid w:val="00D73CBA"/>
    <w:rsid w:val="00D7447E"/>
    <w:rsid w:val="00D75CA6"/>
    <w:rsid w:val="00D76134"/>
    <w:rsid w:val="00D763AF"/>
    <w:rsid w:val="00D76A18"/>
    <w:rsid w:val="00D76D0B"/>
    <w:rsid w:val="00D772CC"/>
    <w:rsid w:val="00D77552"/>
    <w:rsid w:val="00D77A82"/>
    <w:rsid w:val="00D8003F"/>
    <w:rsid w:val="00D80849"/>
    <w:rsid w:val="00D82E8F"/>
    <w:rsid w:val="00D83195"/>
    <w:rsid w:val="00D844B7"/>
    <w:rsid w:val="00D84930"/>
    <w:rsid w:val="00D84BDB"/>
    <w:rsid w:val="00D855A9"/>
    <w:rsid w:val="00D85600"/>
    <w:rsid w:val="00D85738"/>
    <w:rsid w:val="00D85E7A"/>
    <w:rsid w:val="00D86705"/>
    <w:rsid w:val="00D86F93"/>
    <w:rsid w:val="00D870AE"/>
    <w:rsid w:val="00D87C68"/>
    <w:rsid w:val="00D87D25"/>
    <w:rsid w:val="00D87E11"/>
    <w:rsid w:val="00D9035F"/>
    <w:rsid w:val="00D90C46"/>
    <w:rsid w:val="00D91ABE"/>
    <w:rsid w:val="00D91B86"/>
    <w:rsid w:val="00D92110"/>
    <w:rsid w:val="00D92561"/>
    <w:rsid w:val="00D9284C"/>
    <w:rsid w:val="00D92AA4"/>
    <w:rsid w:val="00D92FA5"/>
    <w:rsid w:val="00D93C9D"/>
    <w:rsid w:val="00D93DD7"/>
    <w:rsid w:val="00D95A86"/>
    <w:rsid w:val="00D95C44"/>
    <w:rsid w:val="00D961B0"/>
    <w:rsid w:val="00DA0592"/>
    <w:rsid w:val="00DA06ED"/>
    <w:rsid w:val="00DA0A5A"/>
    <w:rsid w:val="00DA1986"/>
    <w:rsid w:val="00DA24BF"/>
    <w:rsid w:val="00DA34C0"/>
    <w:rsid w:val="00DA4423"/>
    <w:rsid w:val="00DA5E4D"/>
    <w:rsid w:val="00DA61A3"/>
    <w:rsid w:val="00DA6490"/>
    <w:rsid w:val="00DA65C7"/>
    <w:rsid w:val="00DA67B6"/>
    <w:rsid w:val="00DB0C5A"/>
    <w:rsid w:val="00DB1A3F"/>
    <w:rsid w:val="00DB22C3"/>
    <w:rsid w:val="00DB2A58"/>
    <w:rsid w:val="00DB2C2F"/>
    <w:rsid w:val="00DB49D7"/>
    <w:rsid w:val="00DB4E11"/>
    <w:rsid w:val="00DB59D9"/>
    <w:rsid w:val="00DB5B31"/>
    <w:rsid w:val="00DB5E0F"/>
    <w:rsid w:val="00DB6879"/>
    <w:rsid w:val="00DB6A83"/>
    <w:rsid w:val="00DB6E4C"/>
    <w:rsid w:val="00DB6F26"/>
    <w:rsid w:val="00DB700D"/>
    <w:rsid w:val="00DB76AC"/>
    <w:rsid w:val="00DB7FB0"/>
    <w:rsid w:val="00DC0146"/>
    <w:rsid w:val="00DC0932"/>
    <w:rsid w:val="00DC143A"/>
    <w:rsid w:val="00DC2241"/>
    <w:rsid w:val="00DC3CCF"/>
    <w:rsid w:val="00DC4696"/>
    <w:rsid w:val="00DC59CC"/>
    <w:rsid w:val="00DC5B7E"/>
    <w:rsid w:val="00DC753C"/>
    <w:rsid w:val="00DD03DF"/>
    <w:rsid w:val="00DD0A91"/>
    <w:rsid w:val="00DD10E9"/>
    <w:rsid w:val="00DD118C"/>
    <w:rsid w:val="00DD27FC"/>
    <w:rsid w:val="00DD32EB"/>
    <w:rsid w:val="00DD33FE"/>
    <w:rsid w:val="00DD4329"/>
    <w:rsid w:val="00DD4AA1"/>
    <w:rsid w:val="00DD69BC"/>
    <w:rsid w:val="00DD705E"/>
    <w:rsid w:val="00DE001C"/>
    <w:rsid w:val="00DE0076"/>
    <w:rsid w:val="00DE1368"/>
    <w:rsid w:val="00DE178D"/>
    <w:rsid w:val="00DE1792"/>
    <w:rsid w:val="00DE1956"/>
    <w:rsid w:val="00DE19E2"/>
    <w:rsid w:val="00DE1F83"/>
    <w:rsid w:val="00DE204F"/>
    <w:rsid w:val="00DE375B"/>
    <w:rsid w:val="00DE40A5"/>
    <w:rsid w:val="00DE5691"/>
    <w:rsid w:val="00DE5BD1"/>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1994"/>
    <w:rsid w:val="00E01C87"/>
    <w:rsid w:val="00E045DF"/>
    <w:rsid w:val="00E05091"/>
    <w:rsid w:val="00E066EA"/>
    <w:rsid w:val="00E068B7"/>
    <w:rsid w:val="00E06BA3"/>
    <w:rsid w:val="00E078E9"/>
    <w:rsid w:val="00E115A9"/>
    <w:rsid w:val="00E1242A"/>
    <w:rsid w:val="00E139FB"/>
    <w:rsid w:val="00E150E5"/>
    <w:rsid w:val="00E15C51"/>
    <w:rsid w:val="00E165FF"/>
    <w:rsid w:val="00E16CC7"/>
    <w:rsid w:val="00E205C4"/>
    <w:rsid w:val="00E209BB"/>
    <w:rsid w:val="00E20E19"/>
    <w:rsid w:val="00E21919"/>
    <w:rsid w:val="00E21FB5"/>
    <w:rsid w:val="00E22017"/>
    <w:rsid w:val="00E23353"/>
    <w:rsid w:val="00E23F63"/>
    <w:rsid w:val="00E24DB7"/>
    <w:rsid w:val="00E24FAB"/>
    <w:rsid w:val="00E2547D"/>
    <w:rsid w:val="00E2687D"/>
    <w:rsid w:val="00E269A7"/>
    <w:rsid w:val="00E26AC4"/>
    <w:rsid w:val="00E271AE"/>
    <w:rsid w:val="00E27EE0"/>
    <w:rsid w:val="00E30794"/>
    <w:rsid w:val="00E32B08"/>
    <w:rsid w:val="00E32B7C"/>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40B5"/>
    <w:rsid w:val="00E4438C"/>
    <w:rsid w:val="00E445A7"/>
    <w:rsid w:val="00E44DB7"/>
    <w:rsid w:val="00E462A6"/>
    <w:rsid w:val="00E4634C"/>
    <w:rsid w:val="00E46EB8"/>
    <w:rsid w:val="00E503DE"/>
    <w:rsid w:val="00E50660"/>
    <w:rsid w:val="00E50A2E"/>
    <w:rsid w:val="00E50DDB"/>
    <w:rsid w:val="00E50E00"/>
    <w:rsid w:val="00E530D6"/>
    <w:rsid w:val="00E5310B"/>
    <w:rsid w:val="00E53E42"/>
    <w:rsid w:val="00E54215"/>
    <w:rsid w:val="00E54B43"/>
    <w:rsid w:val="00E55ED4"/>
    <w:rsid w:val="00E56868"/>
    <w:rsid w:val="00E56ED2"/>
    <w:rsid w:val="00E61AE7"/>
    <w:rsid w:val="00E61CBB"/>
    <w:rsid w:val="00E61F77"/>
    <w:rsid w:val="00E62110"/>
    <w:rsid w:val="00E62147"/>
    <w:rsid w:val="00E63A0B"/>
    <w:rsid w:val="00E649E1"/>
    <w:rsid w:val="00E656F6"/>
    <w:rsid w:val="00E66235"/>
    <w:rsid w:val="00E6650C"/>
    <w:rsid w:val="00E66900"/>
    <w:rsid w:val="00E67195"/>
    <w:rsid w:val="00E677D4"/>
    <w:rsid w:val="00E67992"/>
    <w:rsid w:val="00E67CF5"/>
    <w:rsid w:val="00E67E64"/>
    <w:rsid w:val="00E7093C"/>
    <w:rsid w:val="00E70FA4"/>
    <w:rsid w:val="00E7121B"/>
    <w:rsid w:val="00E72EEB"/>
    <w:rsid w:val="00E73228"/>
    <w:rsid w:val="00E73233"/>
    <w:rsid w:val="00E743AF"/>
    <w:rsid w:val="00E75012"/>
    <w:rsid w:val="00E7617D"/>
    <w:rsid w:val="00E77798"/>
    <w:rsid w:val="00E777B6"/>
    <w:rsid w:val="00E802A2"/>
    <w:rsid w:val="00E804F8"/>
    <w:rsid w:val="00E8054C"/>
    <w:rsid w:val="00E81110"/>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CFD"/>
    <w:rsid w:val="00E93F3E"/>
    <w:rsid w:val="00E94147"/>
    <w:rsid w:val="00E9461B"/>
    <w:rsid w:val="00E95221"/>
    <w:rsid w:val="00E95EF2"/>
    <w:rsid w:val="00E96622"/>
    <w:rsid w:val="00E96C1C"/>
    <w:rsid w:val="00EA10CA"/>
    <w:rsid w:val="00EA2582"/>
    <w:rsid w:val="00EA26F9"/>
    <w:rsid w:val="00EA35A6"/>
    <w:rsid w:val="00EA35D1"/>
    <w:rsid w:val="00EA4217"/>
    <w:rsid w:val="00EA43B2"/>
    <w:rsid w:val="00EA69A5"/>
    <w:rsid w:val="00EA6A57"/>
    <w:rsid w:val="00EA6FB4"/>
    <w:rsid w:val="00EA70B5"/>
    <w:rsid w:val="00EA70F7"/>
    <w:rsid w:val="00EA733D"/>
    <w:rsid w:val="00EA76CC"/>
    <w:rsid w:val="00EB066E"/>
    <w:rsid w:val="00EB103C"/>
    <w:rsid w:val="00EB134C"/>
    <w:rsid w:val="00EB327B"/>
    <w:rsid w:val="00EB3ECE"/>
    <w:rsid w:val="00EB469C"/>
    <w:rsid w:val="00EB5542"/>
    <w:rsid w:val="00EB6534"/>
    <w:rsid w:val="00EB6B66"/>
    <w:rsid w:val="00EB7523"/>
    <w:rsid w:val="00EB7711"/>
    <w:rsid w:val="00EC0683"/>
    <w:rsid w:val="00EC0CA9"/>
    <w:rsid w:val="00EC12B0"/>
    <w:rsid w:val="00EC1FB8"/>
    <w:rsid w:val="00EC2C54"/>
    <w:rsid w:val="00EC2F55"/>
    <w:rsid w:val="00EC3CEF"/>
    <w:rsid w:val="00EC3FAD"/>
    <w:rsid w:val="00EC434F"/>
    <w:rsid w:val="00EC5C1C"/>
    <w:rsid w:val="00EC62E7"/>
    <w:rsid w:val="00EC6D44"/>
    <w:rsid w:val="00EC7246"/>
    <w:rsid w:val="00ED1974"/>
    <w:rsid w:val="00ED2787"/>
    <w:rsid w:val="00ED326A"/>
    <w:rsid w:val="00ED35C8"/>
    <w:rsid w:val="00ED36B5"/>
    <w:rsid w:val="00ED38FD"/>
    <w:rsid w:val="00ED511A"/>
    <w:rsid w:val="00ED6B39"/>
    <w:rsid w:val="00ED741B"/>
    <w:rsid w:val="00ED78A5"/>
    <w:rsid w:val="00ED7B67"/>
    <w:rsid w:val="00ED7F72"/>
    <w:rsid w:val="00EE01C5"/>
    <w:rsid w:val="00EE0379"/>
    <w:rsid w:val="00EE0B86"/>
    <w:rsid w:val="00EE19A2"/>
    <w:rsid w:val="00EE1A42"/>
    <w:rsid w:val="00EE242B"/>
    <w:rsid w:val="00EE3B53"/>
    <w:rsid w:val="00EE4048"/>
    <w:rsid w:val="00EE4E4D"/>
    <w:rsid w:val="00EE4EF6"/>
    <w:rsid w:val="00EE61B0"/>
    <w:rsid w:val="00EE7CFC"/>
    <w:rsid w:val="00EE7E54"/>
    <w:rsid w:val="00EE7F4D"/>
    <w:rsid w:val="00EF0CBB"/>
    <w:rsid w:val="00EF0E94"/>
    <w:rsid w:val="00EF159A"/>
    <w:rsid w:val="00EF1FA9"/>
    <w:rsid w:val="00EF288C"/>
    <w:rsid w:val="00EF3B64"/>
    <w:rsid w:val="00EF46C5"/>
    <w:rsid w:val="00EF5408"/>
    <w:rsid w:val="00EF60B7"/>
    <w:rsid w:val="00EF695E"/>
    <w:rsid w:val="00EF6C91"/>
    <w:rsid w:val="00EF7E5D"/>
    <w:rsid w:val="00F0009E"/>
    <w:rsid w:val="00F001ED"/>
    <w:rsid w:val="00F0136B"/>
    <w:rsid w:val="00F01C1D"/>
    <w:rsid w:val="00F02094"/>
    <w:rsid w:val="00F0217A"/>
    <w:rsid w:val="00F0286E"/>
    <w:rsid w:val="00F04760"/>
    <w:rsid w:val="00F05703"/>
    <w:rsid w:val="00F06215"/>
    <w:rsid w:val="00F063C2"/>
    <w:rsid w:val="00F066B3"/>
    <w:rsid w:val="00F06A4B"/>
    <w:rsid w:val="00F07162"/>
    <w:rsid w:val="00F07D29"/>
    <w:rsid w:val="00F1005F"/>
    <w:rsid w:val="00F11976"/>
    <w:rsid w:val="00F13564"/>
    <w:rsid w:val="00F13602"/>
    <w:rsid w:val="00F13F58"/>
    <w:rsid w:val="00F14033"/>
    <w:rsid w:val="00F144E2"/>
    <w:rsid w:val="00F1576F"/>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576D"/>
    <w:rsid w:val="00F25AE4"/>
    <w:rsid w:val="00F26F5C"/>
    <w:rsid w:val="00F271EC"/>
    <w:rsid w:val="00F2734E"/>
    <w:rsid w:val="00F27FFB"/>
    <w:rsid w:val="00F30224"/>
    <w:rsid w:val="00F30D17"/>
    <w:rsid w:val="00F30E6F"/>
    <w:rsid w:val="00F30FE4"/>
    <w:rsid w:val="00F333DE"/>
    <w:rsid w:val="00F33B54"/>
    <w:rsid w:val="00F35408"/>
    <w:rsid w:val="00F35CB4"/>
    <w:rsid w:val="00F369E9"/>
    <w:rsid w:val="00F36DEC"/>
    <w:rsid w:val="00F37D28"/>
    <w:rsid w:val="00F40614"/>
    <w:rsid w:val="00F410ED"/>
    <w:rsid w:val="00F4237A"/>
    <w:rsid w:val="00F42C08"/>
    <w:rsid w:val="00F44494"/>
    <w:rsid w:val="00F447FB"/>
    <w:rsid w:val="00F448C7"/>
    <w:rsid w:val="00F44912"/>
    <w:rsid w:val="00F47CF3"/>
    <w:rsid w:val="00F5024E"/>
    <w:rsid w:val="00F504B2"/>
    <w:rsid w:val="00F504DE"/>
    <w:rsid w:val="00F51A84"/>
    <w:rsid w:val="00F51F95"/>
    <w:rsid w:val="00F52098"/>
    <w:rsid w:val="00F5295A"/>
    <w:rsid w:val="00F53193"/>
    <w:rsid w:val="00F5357E"/>
    <w:rsid w:val="00F5438A"/>
    <w:rsid w:val="00F54D8A"/>
    <w:rsid w:val="00F55080"/>
    <w:rsid w:val="00F561DB"/>
    <w:rsid w:val="00F5647A"/>
    <w:rsid w:val="00F579ED"/>
    <w:rsid w:val="00F60098"/>
    <w:rsid w:val="00F60C03"/>
    <w:rsid w:val="00F60CFB"/>
    <w:rsid w:val="00F615E2"/>
    <w:rsid w:val="00F624C0"/>
    <w:rsid w:val="00F638FC"/>
    <w:rsid w:val="00F63FC8"/>
    <w:rsid w:val="00F6424A"/>
    <w:rsid w:val="00F64A1B"/>
    <w:rsid w:val="00F6586C"/>
    <w:rsid w:val="00F6600B"/>
    <w:rsid w:val="00F66DEC"/>
    <w:rsid w:val="00F67788"/>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1AE1"/>
    <w:rsid w:val="00F82875"/>
    <w:rsid w:val="00F82A66"/>
    <w:rsid w:val="00F838ED"/>
    <w:rsid w:val="00F83A5A"/>
    <w:rsid w:val="00F83CC7"/>
    <w:rsid w:val="00F84186"/>
    <w:rsid w:val="00F84646"/>
    <w:rsid w:val="00F855C5"/>
    <w:rsid w:val="00F8590B"/>
    <w:rsid w:val="00F85EE4"/>
    <w:rsid w:val="00F86669"/>
    <w:rsid w:val="00F86F74"/>
    <w:rsid w:val="00F87144"/>
    <w:rsid w:val="00F9038B"/>
    <w:rsid w:val="00F90C64"/>
    <w:rsid w:val="00F912DD"/>
    <w:rsid w:val="00F91C6A"/>
    <w:rsid w:val="00F9272D"/>
    <w:rsid w:val="00F92AC4"/>
    <w:rsid w:val="00F9363C"/>
    <w:rsid w:val="00F93921"/>
    <w:rsid w:val="00F94611"/>
    <w:rsid w:val="00F946F9"/>
    <w:rsid w:val="00F94757"/>
    <w:rsid w:val="00F94774"/>
    <w:rsid w:val="00F94CB8"/>
    <w:rsid w:val="00F956A3"/>
    <w:rsid w:val="00F96E74"/>
    <w:rsid w:val="00F977D2"/>
    <w:rsid w:val="00F97989"/>
    <w:rsid w:val="00F97ABE"/>
    <w:rsid w:val="00FA03C6"/>
    <w:rsid w:val="00FA0F38"/>
    <w:rsid w:val="00FA1BA2"/>
    <w:rsid w:val="00FA1C91"/>
    <w:rsid w:val="00FA21EC"/>
    <w:rsid w:val="00FA2607"/>
    <w:rsid w:val="00FA451B"/>
    <w:rsid w:val="00FA50E2"/>
    <w:rsid w:val="00FA5580"/>
    <w:rsid w:val="00FA55F5"/>
    <w:rsid w:val="00FA5DF1"/>
    <w:rsid w:val="00FA5F89"/>
    <w:rsid w:val="00FA6107"/>
    <w:rsid w:val="00FA663B"/>
    <w:rsid w:val="00FA6A89"/>
    <w:rsid w:val="00FA6E60"/>
    <w:rsid w:val="00FB1AE5"/>
    <w:rsid w:val="00FB1E66"/>
    <w:rsid w:val="00FB2E4B"/>
    <w:rsid w:val="00FB4811"/>
    <w:rsid w:val="00FB4AA7"/>
    <w:rsid w:val="00FB506D"/>
    <w:rsid w:val="00FB5505"/>
    <w:rsid w:val="00FB5D2C"/>
    <w:rsid w:val="00FB69A6"/>
    <w:rsid w:val="00FB758A"/>
    <w:rsid w:val="00FB77D2"/>
    <w:rsid w:val="00FC01A8"/>
    <w:rsid w:val="00FC1D48"/>
    <w:rsid w:val="00FC1EDA"/>
    <w:rsid w:val="00FC29D0"/>
    <w:rsid w:val="00FC3F8E"/>
    <w:rsid w:val="00FC427F"/>
    <w:rsid w:val="00FC53DB"/>
    <w:rsid w:val="00FC5754"/>
    <w:rsid w:val="00FC5B32"/>
    <w:rsid w:val="00FC646C"/>
    <w:rsid w:val="00FC6B66"/>
    <w:rsid w:val="00FC7161"/>
    <w:rsid w:val="00FC7B50"/>
    <w:rsid w:val="00FD1AB4"/>
    <w:rsid w:val="00FD23B9"/>
    <w:rsid w:val="00FD26BE"/>
    <w:rsid w:val="00FD27D8"/>
    <w:rsid w:val="00FD2AB6"/>
    <w:rsid w:val="00FD2D0A"/>
    <w:rsid w:val="00FD36E9"/>
    <w:rsid w:val="00FD41F9"/>
    <w:rsid w:val="00FD47B1"/>
    <w:rsid w:val="00FD4ABF"/>
    <w:rsid w:val="00FD4D20"/>
    <w:rsid w:val="00FD6DFE"/>
    <w:rsid w:val="00FE073C"/>
    <w:rsid w:val="00FE123C"/>
    <w:rsid w:val="00FE189C"/>
    <w:rsid w:val="00FE18D4"/>
    <w:rsid w:val="00FE1D17"/>
    <w:rsid w:val="00FE1FB8"/>
    <w:rsid w:val="00FE2034"/>
    <w:rsid w:val="00FE2204"/>
    <w:rsid w:val="00FE2C71"/>
    <w:rsid w:val="00FE3D78"/>
    <w:rsid w:val="00FE3DB8"/>
    <w:rsid w:val="00FE4FAE"/>
    <w:rsid w:val="00FE5B2A"/>
    <w:rsid w:val="00FE62C9"/>
    <w:rsid w:val="00FE680A"/>
    <w:rsid w:val="00FE695E"/>
    <w:rsid w:val="00FE7AFE"/>
    <w:rsid w:val="00FF1264"/>
    <w:rsid w:val="00FF1BF8"/>
    <w:rsid w:val="00FF201F"/>
    <w:rsid w:val="00FF2DE6"/>
    <w:rsid w:val="00FF2E52"/>
    <w:rsid w:val="00FF39E8"/>
    <w:rsid w:val="00FF4E4B"/>
    <w:rsid w:val="00FF5423"/>
    <w:rsid w:val="00FF6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D5E9EB56-F2B4-4916-ADD4-B465AEE1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ListCBD1">
    <w:name w:val="ListCBD1"/>
    <w:basedOn w:val="NoList"/>
    <w:uiPriority w:val="99"/>
    <w:rsid w:val="00454D2C"/>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E3C250F-D896-4721-BFA6-168E939D1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TotalTime>
  <Pages>11</Pages>
  <Words>1192</Words>
  <Characters>7406</Characters>
  <Application>Microsoft Office Word</Application>
  <DocSecurity>0</DocSecurity>
  <Lines>134</Lines>
  <Paragraphs>57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8541</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CBD/SBI/7/INF/18</dc:subject>
  <dc:creator>Andrew Floudiotis</dc:creator>
  <cp:keywords>Convention on Biological Diversity</cp:keywords>
  <dc:description/>
  <cp:lastModifiedBy>Veronique Lefebvre</cp:lastModifiedBy>
  <cp:revision>6</cp:revision>
  <cp:lastPrinted>2025-10-30T18:34:00Z</cp:lastPrinted>
  <dcterms:created xsi:type="dcterms:W3CDTF">2026-07-15T17:36:00Z</dcterms:created>
  <dcterms:modified xsi:type="dcterms:W3CDTF">2026-07-15T17:39:00Z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