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C4FF7" w14:textId="406B9DB2" w:rsidR="00016968" w:rsidRPr="00B92140" w:rsidRDefault="00E74466" w:rsidP="00B92140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FINAL</w:t>
      </w:r>
      <w:r w:rsidR="00105221">
        <w:rPr>
          <w:rFonts w:asciiTheme="majorBidi" w:hAnsiTheme="majorBidi" w:cstheme="majorBidi"/>
          <w:b/>
          <w:bCs/>
        </w:rPr>
        <w:t xml:space="preserve"> </w:t>
      </w:r>
      <w:r w:rsidR="002E755A">
        <w:rPr>
          <w:rFonts w:asciiTheme="majorBidi" w:hAnsiTheme="majorBidi" w:cstheme="majorBidi"/>
          <w:b/>
          <w:bCs/>
        </w:rPr>
        <w:t>AGENDA</w:t>
      </w:r>
    </w:p>
    <w:p w14:paraId="4394876C" w14:textId="77777777" w:rsidR="00B92140" w:rsidRPr="00B92140" w:rsidRDefault="00B92140" w:rsidP="00B92140">
      <w:pPr>
        <w:jc w:val="center"/>
        <w:rPr>
          <w:rFonts w:asciiTheme="majorBidi" w:hAnsiTheme="majorBidi" w:cstheme="majorBidi"/>
          <w:b/>
          <w:bCs/>
        </w:rPr>
      </w:pPr>
      <w:r w:rsidRPr="00B92140">
        <w:rPr>
          <w:rFonts w:asciiTheme="majorBidi" w:hAnsiTheme="majorBidi" w:cstheme="majorBidi"/>
          <w:b/>
          <w:bCs/>
        </w:rPr>
        <w:t>High-Level Segment</w:t>
      </w:r>
    </w:p>
    <w:p w14:paraId="341C096F" w14:textId="7F146268" w:rsidR="00B92140" w:rsidRPr="00B92140" w:rsidRDefault="00B92140" w:rsidP="00B92140">
      <w:pPr>
        <w:jc w:val="center"/>
        <w:rPr>
          <w:rFonts w:asciiTheme="majorBidi" w:hAnsiTheme="majorBidi" w:cstheme="majorBidi"/>
        </w:rPr>
      </w:pPr>
      <w:r w:rsidRPr="00B92140">
        <w:rPr>
          <w:rFonts w:asciiTheme="majorBidi" w:hAnsiTheme="majorBidi" w:cstheme="majorBidi"/>
        </w:rPr>
        <w:t>202</w:t>
      </w:r>
      <w:r w:rsidR="00E17D63">
        <w:rPr>
          <w:rFonts w:asciiTheme="majorBidi" w:hAnsiTheme="majorBidi" w:cstheme="majorBidi"/>
        </w:rPr>
        <w:t>0</w:t>
      </w:r>
      <w:r w:rsidRPr="00B92140">
        <w:rPr>
          <w:rFonts w:asciiTheme="majorBidi" w:hAnsiTheme="majorBidi" w:cstheme="majorBidi"/>
        </w:rPr>
        <w:t xml:space="preserve"> United Nations Biodiversity Conference</w:t>
      </w:r>
    </w:p>
    <w:p w14:paraId="439C3F8E" w14:textId="32A2C0F1" w:rsidR="00B92140" w:rsidRPr="00B92140" w:rsidRDefault="00B92140" w:rsidP="00B92140">
      <w:pPr>
        <w:jc w:val="center"/>
        <w:rPr>
          <w:rFonts w:asciiTheme="majorBidi" w:hAnsiTheme="majorBidi" w:cstheme="majorBidi"/>
        </w:rPr>
      </w:pPr>
      <w:r w:rsidRPr="00B92140">
        <w:rPr>
          <w:rFonts w:asciiTheme="majorBidi" w:hAnsiTheme="majorBidi" w:cstheme="majorBidi"/>
        </w:rPr>
        <w:t>“Ecological Civilization - Building a Shared Future for All Life on Earth”</w:t>
      </w:r>
    </w:p>
    <w:p w14:paraId="54DEF04B" w14:textId="77777777" w:rsidR="00016968" w:rsidRDefault="00016968" w:rsidP="00016968">
      <w:pPr>
        <w:jc w:val="center"/>
        <w:rPr>
          <w:rFonts w:asciiTheme="majorBidi" w:hAnsiTheme="majorBidi" w:cstheme="majorBidi"/>
          <w:b/>
          <w:bCs/>
        </w:rPr>
      </w:pP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2245"/>
        <w:gridCol w:w="7853"/>
      </w:tblGrid>
      <w:tr w:rsidR="00B92140" w:rsidRPr="00D93497" w14:paraId="5093D6D5" w14:textId="77777777" w:rsidTr="00CD73FE">
        <w:tc>
          <w:tcPr>
            <w:tcW w:w="2245" w:type="dxa"/>
            <w:tcBorders>
              <w:bottom w:val="single" w:sz="4" w:space="0" w:color="auto"/>
            </w:tcBorders>
            <w:shd w:val="clear" w:color="auto" w:fill="8EAADB" w:themeFill="accent1" w:themeFillTint="99"/>
          </w:tcPr>
          <w:p w14:paraId="2F793A40" w14:textId="77777777" w:rsidR="00B92140" w:rsidRPr="00BB3D6B" w:rsidRDefault="00B92140" w:rsidP="009C76FD">
            <w:pPr>
              <w:spacing w:before="40" w:after="40"/>
              <w:contextualSpacing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BB3D6B">
              <w:rPr>
                <w:rFonts w:asciiTheme="majorBidi" w:hAnsiTheme="majorBidi" w:cstheme="majorBidi"/>
                <w:b/>
                <w:sz w:val="22"/>
                <w:szCs w:val="22"/>
              </w:rPr>
              <w:t>Session and time (Montreal, EST)</w:t>
            </w:r>
          </w:p>
        </w:tc>
        <w:tc>
          <w:tcPr>
            <w:tcW w:w="7853" w:type="dxa"/>
            <w:tcBorders>
              <w:bottom w:val="single" w:sz="4" w:space="0" w:color="auto"/>
            </w:tcBorders>
            <w:shd w:val="clear" w:color="auto" w:fill="8EAADB" w:themeFill="accent1" w:themeFillTint="99"/>
          </w:tcPr>
          <w:p w14:paraId="58BC72FA" w14:textId="77777777" w:rsidR="00B92140" w:rsidRPr="00BB3D6B" w:rsidRDefault="00B92140" w:rsidP="009C76FD">
            <w:pPr>
              <w:spacing w:before="40" w:after="40"/>
              <w:contextualSpacing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BB3D6B">
              <w:rPr>
                <w:rFonts w:asciiTheme="majorBidi" w:hAnsiTheme="majorBidi" w:cstheme="majorBidi"/>
                <w:b/>
                <w:sz w:val="22"/>
                <w:szCs w:val="22"/>
              </w:rPr>
              <w:t>Event</w:t>
            </w:r>
          </w:p>
        </w:tc>
      </w:tr>
      <w:tr w:rsidR="00B92140" w:rsidRPr="00D93497" w14:paraId="33236775" w14:textId="77777777" w:rsidTr="009C76FD">
        <w:trPr>
          <w:trHeight w:val="478"/>
        </w:trPr>
        <w:tc>
          <w:tcPr>
            <w:tcW w:w="10098" w:type="dxa"/>
            <w:gridSpan w:val="2"/>
            <w:tcBorders>
              <w:bottom w:val="single" w:sz="4" w:space="0" w:color="auto"/>
            </w:tcBorders>
            <w:shd w:val="clear" w:color="auto" w:fill="DAE3F3" w:themeFill="accent1" w:themeFillTint="32"/>
          </w:tcPr>
          <w:p w14:paraId="52A58670" w14:textId="77777777" w:rsidR="00B92140" w:rsidRPr="00361372" w:rsidRDefault="00B92140" w:rsidP="009C76FD">
            <w:pPr>
              <w:spacing w:before="40" w:after="40"/>
              <w:contextualSpacing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61372">
              <w:rPr>
                <w:rFonts w:asciiTheme="majorBidi" w:hAnsiTheme="majorBidi" w:cstheme="majorBidi"/>
                <w:b/>
                <w:bCs/>
              </w:rPr>
              <w:t>Thursday 15 December 2022</w:t>
            </w:r>
          </w:p>
        </w:tc>
      </w:tr>
      <w:tr w:rsidR="00DD468C" w:rsidRPr="00D93497" w14:paraId="3CCD8E30" w14:textId="77777777" w:rsidTr="00CD73FE">
        <w:trPr>
          <w:trHeight w:val="1097"/>
        </w:trPr>
        <w:tc>
          <w:tcPr>
            <w:tcW w:w="2245" w:type="dxa"/>
            <w:tcBorders>
              <w:bottom w:val="single" w:sz="4" w:space="0" w:color="auto"/>
            </w:tcBorders>
            <w:shd w:val="clear" w:color="auto" w:fill="auto"/>
          </w:tcPr>
          <w:p w14:paraId="35EE4E87" w14:textId="77777777" w:rsidR="00DD468C" w:rsidRDefault="00DD468C" w:rsidP="00DD468C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BREAKFAST EVENT </w:t>
            </w:r>
          </w:p>
          <w:p w14:paraId="0B075ED1" w14:textId="12475BE6" w:rsidR="00DD468C" w:rsidRPr="00CD73FE" w:rsidRDefault="00DD468C" w:rsidP="00DD468C">
            <w:pPr>
              <w:contextualSpacing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2"/>
                <w:szCs w:val="22"/>
              </w:rPr>
              <w:t>8:00AM- 9:45AM</w:t>
            </w:r>
          </w:p>
        </w:tc>
        <w:tc>
          <w:tcPr>
            <w:tcW w:w="7853" w:type="dxa"/>
            <w:tcBorders>
              <w:bottom w:val="single" w:sz="4" w:space="0" w:color="auto"/>
            </w:tcBorders>
            <w:shd w:val="clear" w:color="auto" w:fill="auto"/>
          </w:tcPr>
          <w:p w14:paraId="170AB4BF" w14:textId="5A2897A8" w:rsidR="00924EE7" w:rsidRPr="00924EE7" w:rsidRDefault="00924EE7" w:rsidP="00DD468C">
            <w:pPr>
              <w:pStyle w:val="ListParagraph"/>
              <w:numPr>
                <w:ilvl w:val="0"/>
                <w:numId w:val="25"/>
              </w:numPr>
              <w:spacing w:after="200"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u w:val="single"/>
              </w:rPr>
            </w:pPr>
            <w:r w:rsidRPr="006B4DED">
              <w:rPr>
                <w:rFonts w:asciiTheme="majorBidi" w:hAnsiTheme="majorBidi" w:cstheme="majorBidi"/>
                <w:sz w:val="22"/>
                <w:szCs w:val="22"/>
                <w:u w:val="single"/>
              </w:rPr>
              <w:t>Ministerial Breakfast</w:t>
            </w:r>
            <w:r>
              <w:rPr>
                <w:rFonts w:asciiTheme="majorBidi" w:hAnsiTheme="majorBidi" w:cstheme="majorBidi"/>
                <w:sz w:val="22"/>
                <w:szCs w:val="22"/>
                <w:u w:val="single"/>
              </w:rPr>
              <w:t xml:space="preserve"> on a Gender Responsive Post-2020 Global Biodiversity Framework hosted by the Government of Finland</w:t>
            </w:r>
            <w:r w:rsidRPr="006B4DED">
              <w:rPr>
                <w:rFonts w:asciiTheme="majorBidi" w:hAnsiTheme="majorBidi" w:cstheme="majorBidi"/>
                <w:sz w:val="22"/>
                <w:szCs w:val="22"/>
                <w:u w:val="single"/>
              </w:rPr>
              <w:t xml:space="preserve"> </w:t>
            </w:r>
            <w:r>
              <w:rPr>
                <w:rFonts w:asciiTheme="majorBidi" w:hAnsiTheme="majorBidi" w:cstheme="majorBidi"/>
                <w:sz w:val="22"/>
                <w:szCs w:val="22"/>
                <w:u w:val="single"/>
              </w:rPr>
              <w:t>(</w:t>
            </w:r>
            <w:r w:rsidRPr="00FB11DC"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  <w:t>b</w:t>
            </w:r>
            <w:r w:rsidRPr="00FB11D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y invitation</w:t>
            </w:r>
            <w:r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 only</w:t>
            </w:r>
            <w:r w:rsidRPr="006B4DED">
              <w:rPr>
                <w:rFonts w:asciiTheme="majorBidi" w:hAnsiTheme="majorBidi" w:cstheme="majorBidi"/>
                <w:sz w:val="22"/>
                <w:szCs w:val="22"/>
              </w:rPr>
              <w:t>)</w:t>
            </w:r>
          </w:p>
          <w:p w14:paraId="34CD233C" w14:textId="64E5A55B" w:rsidR="00DD468C" w:rsidRPr="00924EE7" w:rsidRDefault="00DD468C" w:rsidP="00924EE7">
            <w:pPr>
              <w:pStyle w:val="ListParagraph"/>
              <w:numPr>
                <w:ilvl w:val="0"/>
                <w:numId w:val="25"/>
              </w:numPr>
              <w:spacing w:after="200"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u w:val="single"/>
              </w:rPr>
            </w:pPr>
            <w:r w:rsidRPr="00B34678">
              <w:rPr>
                <w:rFonts w:asciiTheme="majorBidi" w:hAnsiTheme="majorBidi" w:cstheme="majorBidi"/>
                <w:sz w:val="22"/>
                <w:szCs w:val="22"/>
                <w:u w:val="single"/>
              </w:rPr>
              <w:t>Ministerial Breakfast</w:t>
            </w:r>
            <w:r w:rsidR="00924EE7">
              <w:rPr>
                <w:rFonts w:asciiTheme="majorBidi" w:hAnsiTheme="majorBidi" w:cstheme="majorBidi"/>
                <w:sz w:val="22"/>
                <w:szCs w:val="22"/>
                <w:u w:val="single"/>
              </w:rPr>
              <w:t xml:space="preserve"> on Long-Term Financing</w:t>
            </w:r>
            <w:r w:rsidRPr="00B34678">
              <w:rPr>
                <w:rFonts w:asciiTheme="majorBidi" w:hAnsiTheme="majorBidi" w:cstheme="majorBidi"/>
                <w:sz w:val="22"/>
                <w:szCs w:val="22"/>
                <w:u w:val="single"/>
              </w:rPr>
              <w:t xml:space="preserve"> hosted by Enduring Earth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 (</w:t>
            </w:r>
            <w:r w:rsidRPr="00DD468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by invitation only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)</w:t>
            </w:r>
          </w:p>
        </w:tc>
      </w:tr>
      <w:tr w:rsidR="00DD468C" w:rsidRPr="00D93497" w14:paraId="10D8AC43" w14:textId="77777777" w:rsidTr="00CD73FE">
        <w:trPr>
          <w:trHeight w:val="1097"/>
        </w:trPr>
        <w:tc>
          <w:tcPr>
            <w:tcW w:w="2245" w:type="dxa"/>
            <w:tcBorders>
              <w:bottom w:val="single" w:sz="4" w:space="0" w:color="auto"/>
            </w:tcBorders>
            <w:shd w:val="clear" w:color="auto" w:fill="auto"/>
          </w:tcPr>
          <w:p w14:paraId="7044B523" w14:textId="38D77C0B" w:rsidR="00DD468C" w:rsidRPr="004A6094" w:rsidRDefault="00DD468C" w:rsidP="00DD468C">
            <w:pPr>
              <w:contextualSpacing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4A6094">
              <w:rPr>
                <w:rFonts w:asciiTheme="majorBidi" w:hAnsiTheme="majorBidi" w:cstheme="majorBidi"/>
                <w:b/>
                <w:sz w:val="22"/>
                <w:szCs w:val="22"/>
              </w:rPr>
              <w:t>OPENING PLENARY</w:t>
            </w:r>
          </w:p>
          <w:p w14:paraId="16E6046A" w14:textId="6F201299" w:rsidR="00DD468C" w:rsidRPr="00CD73FE" w:rsidRDefault="00DD468C" w:rsidP="00DD468C">
            <w:pPr>
              <w:contextualSpacing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4A6094">
              <w:rPr>
                <w:rFonts w:asciiTheme="majorBidi" w:hAnsiTheme="majorBidi" w:cstheme="majorBidi"/>
                <w:b/>
                <w:sz w:val="22"/>
                <w:szCs w:val="22"/>
              </w:rPr>
              <w:t>10:00AM-1:00PM</w:t>
            </w:r>
            <w:r w:rsidRPr="00CD73FE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853" w:type="dxa"/>
            <w:tcBorders>
              <w:bottom w:val="single" w:sz="4" w:space="0" w:color="auto"/>
            </w:tcBorders>
            <w:shd w:val="clear" w:color="auto" w:fill="auto"/>
          </w:tcPr>
          <w:p w14:paraId="1847AE3C" w14:textId="77777777" w:rsidR="003D599F" w:rsidRDefault="003D599F" w:rsidP="003D599F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u w:val="single"/>
              </w:rPr>
            </w:pPr>
          </w:p>
          <w:p w14:paraId="54004529" w14:textId="7267EEF9" w:rsidR="00DD468C" w:rsidRDefault="00DD468C" w:rsidP="00DD468C">
            <w:pPr>
              <w:pStyle w:val="ListParagraph"/>
              <w:numPr>
                <w:ilvl w:val="0"/>
                <w:numId w:val="25"/>
              </w:numPr>
              <w:spacing w:after="200"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u w:val="single"/>
              </w:rPr>
            </w:pPr>
            <w:r w:rsidRPr="00C17E33">
              <w:rPr>
                <w:rFonts w:asciiTheme="majorBidi" w:hAnsiTheme="majorBidi" w:cstheme="majorBidi"/>
                <w:b/>
                <w:bCs/>
                <w:sz w:val="22"/>
                <w:szCs w:val="22"/>
                <w:u w:val="single"/>
              </w:rPr>
              <w:t>Cultural Presentation (</w:t>
            </w:r>
            <w:r w:rsidR="00EB2BB0">
              <w:rPr>
                <w:rFonts w:asciiTheme="majorBidi" w:hAnsiTheme="majorBidi" w:cstheme="majorBidi"/>
                <w:b/>
                <w:bCs/>
                <w:sz w:val="22"/>
                <w:szCs w:val="22"/>
                <w:u w:val="single"/>
              </w:rPr>
              <w:t xml:space="preserve">5 </w:t>
            </w:r>
            <w:r w:rsidRPr="00C17E33">
              <w:rPr>
                <w:rFonts w:asciiTheme="majorBidi" w:hAnsiTheme="majorBidi" w:cstheme="majorBidi"/>
                <w:b/>
                <w:bCs/>
                <w:sz w:val="22"/>
                <w:szCs w:val="22"/>
                <w:u w:val="single"/>
              </w:rPr>
              <w:t>mins)</w:t>
            </w:r>
          </w:p>
          <w:p w14:paraId="186D8B7B" w14:textId="7C014975" w:rsidR="002E0365" w:rsidRPr="002E0365" w:rsidRDefault="002E0365" w:rsidP="002E0365">
            <w:pPr>
              <w:spacing w:after="200"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2E0365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*********************************************************************</w:t>
            </w:r>
          </w:p>
          <w:p w14:paraId="70822D31" w14:textId="194C3AFF" w:rsidR="00DD468C" w:rsidRPr="00EB2BB0" w:rsidRDefault="00EB2BB0" w:rsidP="00EB2BB0">
            <w:pPr>
              <w:spacing w:after="200" w:line="276" w:lineRule="auto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EB2BB0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Moderated by H.E. Mr. Huang </w:t>
            </w:r>
            <w:proofErr w:type="spellStart"/>
            <w:r w:rsidRPr="00EB2BB0">
              <w:rPr>
                <w:rFonts w:asciiTheme="majorBidi" w:hAnsiTheme="majorBidi" w:cstheme="majorBidi"/>
                <w:bCs/>
                <w:sz w:val="22"/>
                <w:szCs w:val="22"/>
              </w:rPr>
              <w:t>Runqiu</w:t>
            </w:r>
            <w:proofErr w:type="spellEnd"/>
            <w:r w:rsidRPr="00EB2BB0">
              <w:rPr>
                <w:rFonts w:asciiTheme="majorBidi" w:hAnsiTheme="majorBidi" w:cstheme="majorBidi"/>
                <w:bCs/>
                <w:sz w:val="22"/>
                <w:szCs w:val="22"/>
              </w:rPr>
              <w:t>, Minister of Ecology and Environment of China</w:t>
            </w:r>
            <w:r w:rsidR="00DD468C" w:rsidRPr="00EB2BB0">
              <w:rPr>
                <w:rFonts w:asciiTheme="majorBidi" w:hAnsiTheme="majorBidi" w:cstheme="majorBidi"/>
                <w:bCs/>
                <w:sz w:val="22"/>
                <w:szCs w:val="22"/>
              </w:rPr>
              <w:t>: (50 mins)</w:t>
            </w:r>
          </w:p>
          <w:p w14:paraId="62EAF061" w14:textId="51210F7A" w:rsidR="00EB2BB0" w:rsidRPr="00EB2BB0" w:rsidRDefault="00EB2BB0" w:rsidP="00EB2BB0">
            <w:pPr>
              <w:spacing w:after="200"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u w:val="single"/>
              </w:rPr>
            </w:pPr>
            <w:r w:rsidRPr="00EB2BB0">
              <w:rPr>
                <w:rFonts w:asciiTheme="majorBidi" w:hAnsiTheme="majorBidi" w:cstheme="majorBidi"/>
                <w:b/>
                <w:bCs/>
                <w:sz w:val="22"/>
                <w:szCs w:val="22"/>
                <w:u w:val="single"/>
              </w:rPr>
              <w:t>Opening remarks: (50 mins)</w:t>
            </w:r>
          </w:p>
          <w:p w14:paraId="0CDC4614" w14:textId="77777777" w:rsidR="00EB450C" w:rsidRDefault="00DD468C" w:rsidP="00DD468C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sz w:val="22"/>
                <w:szCs w:val="22"/>
                <w:lang w:val="en-GB"/>
              </w:rPr>
            </w:pPr>
            <w:r w:rsidRPr="00C17E33">
              <w:rPr>
                <w:rFonts w:asciiTheme="majorBidi" w:hAnsiTheme="majorBidi" w:cstheme="majorBidi"/>
                <w:sz w:val="22"/>
                <w:szCs w:val="22"/>
                <w:lang w:val="en-GB"/>
              </w:rPr>
              <w:t xml:space="preserve">- Video message from </w:t>
            </w:r>
            <w:r w:rsidR="00EB2BB0">
              <w:rPr>
                <w:rFonts w:asciiTheme="majorBidi" w:hAnsiTheme="majorBidi" w:cstheme="majorBidi"/>
                <w:sz w:val="22"/>
                <w:szCs w:val="22"/>
                <w:lang w:val="en-GB"/>
              </w:rPr>
              <w:t>H.E.</w:t>
            </w:r>
            <w:r w:rsidRPr="00C17E33">
              <w:rPr>
                <w:rFonts w:asciiTheme="majorBidi" w:hAnsiTheme="majorBidi" w:cstheme="majorBidi"/>
                <w:sz w:val="22"/>
                <w:szCs w:val="22"/>
                <w:lang w:val="en-GB"/>
              </w:rPr>
              <w:t xml:space="preserve"> Xi Jinping</w:t>
            </w:r>
            <w:r w:rsidR="00EB2BB0">
              <w:rPr>
                <w:rFonts w:asciiTheme="majorBidi" w:hAnsiTheme="majorBidi" w:cstheme="majorBidi"/>
                <w:sz w:val="22"/>
                <w:szCs w:val="22"/>
                <w:lang w:val="en-GB"/>
              </w:rPr>
              <w:t xml:space="preserve">, President of the People’s Republic of </w:t>
            </w:r>
            <w:r w:rsidR="00EB450C">
              <w:rPr>
                <w:rFonts w:asciiTheme="majorBidi" w:hAnsiTheme="majorBidi" w:cstheme="majorBidi"/>
                <w:sz w:val="22"/>
                <w:szCs w:val="22"/>
                <w:lang w:val="en-GB"/>
              </w:rPr>
              <w:t xml:space="preserve">     </w:t>
            </w:r>
          </w:p>
          <w:p w14:paraId="77878531" w14:textId="37D286F1" w:rsidR="00DD468C" w:rsidRPr="00C17E33" w:rsidRDefault="00EB450C" w:rsidP="00DD468C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sz w:val="22"/>
                <w:szCs w:val="22"/>
                <w:lang w:val="en-GB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en-GB"/>
              </w:rPr>
              <w:t xml:space="preserve">  </w:t>
            </w:r>
            <w:r w:rsidR="00EB2BB0">
              <w:rPr>
                <w:rFonts w:asciiTheme="majorBidi" w:hAnsiTheme="majorBidi" w:cstheme="majorBidi"/>
                <w:sz w:val="22"/>
                <w:szCs w:val="22"/>
                <w:lang w:val="en-GB"/>
              </w:rPr>
              <w:t>China</w:t>
            </w:r>
          </w:p>
          <w:p w14:paraId="555D2307" w14:textId="58EE09D4" w:rsidR="00DD468C" w:rsidRDefault="00DD468C" w:rsidP="00DD468C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sz w:val="22"/>
                <w:szCs w:val="22"/>
                <w:lang w:val="en-GB"/>
              </w:rPr>
            </w:pPr>
            <w:r w:rsidRPr="00C17E33">
              <w:rPr>
                <w:rFonts w:asciiTheme="majorBidi" w:hAnsiTheme="majorBidi" w:cstheme="majorBidi"/>
                <w:sz w:val="22"/>
                <w:szCs w:val="22"/>
                <w:lang w:val="en-GB"/>
              </w:rPr>
              <w:t xml:space="preserve">- </w:t>
            </w:r>
            <w:bookmarkStart w:id="1" w:name="_Hlk121344475"/>
            <w:r w:rsidRPr="00C17E33">
              <w:rPr>
                <w:rFonts w:asciiTheme="majorBidi" w:hAnsiTheme="majorBidi" w:cstheme="majorBidi"/>
                <w:sz w:val="22"/>
                <w:szCs w:val="22"/>
                <w:lang w:val="en-GB"/>
              </w:rPr>
              <w:t xml:space="preserve">H.E. Mr. Csaba Kőrösi, 77th President of the UN General Assembly </w:t>
            </w:r>
            <w:bookmarkEnd w:id="1"/>
          </w:p>
          <w:p w14:paraId="15EC68D0" w14:textId="77777777" w:rsidR="003C440C" w:rsidRDefault="00DD468C" w:rsidP="00DD468C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sz w:val="22"/>
                <w:szCs w:val="22"/>
                <w:lang w:val="en-GB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en-GB"/>
              </w:rPr>
              <w:t xml:space="preserve">- Ms. </w:t>
            </w:r>
            <w:r w:rsidRPr="00C17E33">
              <w:rPr>
                <w:rFonts w:asciiTheme="majorBidi" w:hAnsiTheme="majorBidi" w:cstheme="majorBidi"/>
                <w:sz w:val="22"/>
                <w:szCs w:val="22"/>
                <w:lang w:val="en-GB"/>
              </w:rPr>
              <w:t>Amina J. Mohammed, Deputy Secretary-General of the United Nations</w:t>
            </w:r>
          </w:p>
          <w:p w14:paraId="5305E61C" w14:textId="77777777" w:rsidR="00145F4D" w:rsidRPr="00EF7AC3" w:rsidRDefault="003C440C" w:rsidP="00145F4D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sz w:val="22"/>
                <w:szCs w:val="22"/>
                <w:lang w:val="en-GB"/>
              </w:rPr>
            </w:pPr>
            <w:r w:rsidRPr="00EF7AC3">
              <w:rPr>
                <w:rFonts w:asciiTheme="majorBidi" w:hAnsiTheme="majorBidi" w:cstheme="majorBidi"/>
                <w:sz w:val="22"/>
                <w:szCs w:val="22"/>
                <w:lang w:val="en-GB"/>
              </w:rPr>
              <w:t xml:space="preserve">- H.E. Mr. Steven </w:t>
            </w:r>
            <w:proofErr w:type="spellStart"/>
            <w:r w:rsidRPr="00EF7AC3">
              <w:rPr>
                <w:rFonts w:asciiTheme="majorBidi" w:hAnsiTheme="majorBidi" w:cstheme="majorBidi"/>
                <w:sz w:val="22"/>
                <w:szCs w:val="22"/>
                <w:lang w:val="en-GB"/>
              </w:rPr>
              <w:t>Gilbeault</w:t>
            </w:r>
            <w:proofErr w:type="spellEnd"/>
            <w:r w:rsidRPr="00EF7AC3">
              <w:rPr>
                <w:rFonts w:asciiTheme="majorBidi" w:hAnsiTheme="majorBidi" w:cstheme="majorBidi"/>
                <w:sz w:val="22"/>
                <w:szCs w:val="22"/>
                <w:lang w:val="en-GB"/>
              </w:rPr>
              <w:t xml:space="preserve">, Minister of Environment and Climate Change of </w:t>
            </w:r>
            <w:r w:rsidR="00145F4D" w:rsidRPr="00EF7AC3">
              <w:rPr>
                <w:rFonts w:asciiTheme="majorBidi" w:hAnsiTheme="majorBidi" w:cstheme="majorBidi"/>
                <w:sz w:val="22"/>
                <w:szCs w:val="22"/>
                <w:lang w:val="en-GB"/>
              </w:rPr>
              <w:t xml:space="preserve">       </w:t>
            </w:r>
          </w:p>
          <w:p w14:paraId="297DBA5F" w14:textId="1B1D4649" w:rsidR="003C440C" w:rsidRPr="00145F4D" w:rsidRDefault="00145F4D" w:rsidP="00145F4D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sz w:val="22"/>
                <w:szCs w:val="22"/>
                <w:lang w:val="en-GB"/>
              </w:rPr>
            </w:pPr>
            <w:r w:rsidRPr="00EF7AC3">
              <w:rPr>
                <w:rFonts w:asciiTheme="majorBidi" w:hAnsiTheme="majorBidi" w:cstheme="majorBidi"/>
                <w:sz w:val="22"/>
                <w:szCs w:val="22"/>
                <w:lang w:val="en-GB"/>
              </w:rPr>
              <w:t xml:space="preserve">  </w:t>
            </w:r>
            <w:r w:rsidR="003C440C" w:rsidRPr="00EF7AC3">
              <w:rPr>
                <w:rFonts w:asciiTheme="majorBidi" w:hAnsiTheme="majorBidi" w:cstheme="majorBidi"/>
                <w:sz w:val="22"/>
                <w:szCs w:val="22"/>
                <w:lang w:val="en-GB"/>
              </w:rPr>
              <w:t>Canada</w:t>
            </w:r>
          </w:p>
          <w:p w14:paraId="76640C5A" w14:textId="255DC4B5" w:rsidR="00DD468C" w:rsidRPr="00C17E33" w:rsidRDefault="00DD468C" w:rsidP="00DD468C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sz w:val="22"/>
                <w:szCs w:val="22"/>
                <w:lang w:val="en-GB"/>
              </w:rPr>
            </w:pPr>
            <w:r w:rsidRPr="00C17E33">
              <w:rPr>
                <w:rFonts w:asciiTheme="majorBidi" w:hAnsiTheme="majorBidi" w:cstheme="majorBidi"/>
                <w:sz w:val="22"/>
                <w:szCs w:val="22"/>
                <w:lang w:val="en-GB"/>
              </w:rPr>
              <w:t xml:space="preserve">- Mr. Wang </w:t>
            </w:r>
            <w:proofErr w:type="spellStart"/>
            <w:r w:rsidRPr="00C17E33">
              <w:rPr>
                <w:rFonts w:asciiTheme="majorBidi" w:hAnsiTheme="majorBidi" w:cstheme="majorBidi"/>
                <w:sz w:val="22"/>
                <w:szCs w:val="22"/>
                <w:lang w:val="en-GB"/>
              </w:rPr>
              <w:t>Xiangang</w:t>
            </w:r>
            <w:proofErr w:type="spellEnd"/>
            <w:r w:rsidRPr="00C17E33">
              <w:rPr>
                <w:rFonts w:asciiTheme="majorBidi" w:hAnsiTheme="majorBidi" w:cstheme="majorBidi"/>
                <w:sz w:val="22"/>
                <w:szCs w:val="22"/>
                <w:lang w:val="en-GB"/>
              </w:rPr>
              <w:t xml:space="preserve">, Vice-Governor of Yunnan </w:t>
            </w:r>
          </w:p>
          <w:p w14:paraId="3D07FA72" w14:textId="77777777" w:rsidR="00DD468C" w:rsidRPr="00C17E33" w:rsidRDefault="00DD468C" w:rsidP="00DD468C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sz w:val="22"/>
                <w:szCs w:val="22"/>
                <w:lang w:val="en-GB"/>
              </w:rPr>
            </w:pPr>
            <w:r w:rsidRPr="00C17E33">
              <w:rPr>
                <w:rFonts w:asciiTheme="majorBidi" w:hAnsiTheme="majorBidi" w:cstheme="majorBidi"/>
                <w:sz w:val="22"/>
                <w:szCs w:val="22"/>
                <w:lang w:val="en-GB"/>
              </w:rPr>
              <w:t>- Mr. François Legault, Premier of Quebec</w:t>
            </w:r>
          </w:p>
          <w:p w14:paraId="7B149F6F" w14:textId="343B2EA6" w:rsidR="00DD468C" w:rsidRPr="00C17E33" w:rsidRDefault="00DD468C" w:rsidP="00DD468C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C17E33">
              <w:rPr>
                <w:rFonts w:asciiTheme="majorBidi" w:hAnsiTheme="majorBidi" w:cstheme="majorBidi"/>
                <w:sz w:val="22"/>
                <w:szCs w:val="22"/>
                <w:lang w:val="en-GB"/>
              </w:rPr>
              <w:t xml:space="preserve">- </w:t>
            </w:r>
            <w:r w:rsidR="00987EA5">
              <w:rPr>
                <w:rFonts w:asciiTheme="majorBidi" w:hAnsiTheme="majorBidi" w:cstheme="majorBidi"/>
                <w:sz w:val="22"/>
                <w:szCs w:val="22"/>
                <w:lang w:val="en-GB"/>
              </w:rPr>
              <w:t xml:space="preserve">Ms. </w:t>
            </w:r>
            <w:r w:rsidRPr="00C17E33">
              <w:rPr>
                <w:rFonts w:asciiTheme="majorBidi" w:hAnsiTheme="majorBidi" w:cstheme="majorBidi"/>
                <w:sz w:val="22"/>
                <w:szCs w:val="22"/>
                <w:lang w:val="en-GB"/>
              </w:rPr>
              <w:t xml:space="preserve">Elizabeth </w:t>
            </w:r>
            <w:r w:rsidR="00987EA5">
              <w:rPr>
                <w:rFonts w:asciiTheme="majorBidi" w:hAnsiTheme="majorBidi" w:cstheme="majorBidi"/>
                <w:sz w:val="22"/>
                <w:szCs w:val="22"/>
                <w:lang w:val="en-GB"/>
              </w:rPr>
              <w:t xml:space="preserve">Maruma </w:t>
            </w:r>
            <w:r w:rsidRPr="00C17E33">
              <w:rPr>
                <w:rFonts w:asciiTheme="majorBidi" w:hAnsiTheme="majorBidi" w:cstheme="majorBidi"/>
                <w:sz w:val="22"/>
                <w:szCs w:val="22"/>
                <w:lang w:val="en-GB"/>
              </w:rPr>
              <w:t>Mrema, Executive Secretary, CBD</w:t>
            </w:r>
          </w:p>
          <w:p w14:paraId="4E27827F" w14:textId="77777777" w:rsidR="00DD468C" w:rsidRPr="00C17E33" w:rsidRDefault="00DD468C" w:rsidP="00DD468C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  <w:p w14:paraId="5D22F222" w14:textId="061CE8D2" w:rsidR="00DD468C" w:rsidRPr="00C17E33" w:rsidRDefault="002C3444" w:rsidP="00DD468C">
            <w:pPr>
              <w:pStyle w:val="ListParagraph"/>
              <w:numPr>
                <w:ilvl w:val="0"/>
                <w:numId w:val="25"/>
              </w:numPr>
              <w:spacing w:after="200"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  <w:u w:val="single"/>
              </w:rPr>
              <w:t xml:space="preserve">Moderated </w:t>
            </w:r>
            <w:r w:rsidR="00DD468C" w:rsidRPr="00C17E33">
              <w:rPr>
                <w:rFonts w:asciiTheme="majorBidi" w:hAnsiTheme="majorBidi" w:cstheme="majorBidi"/>
                <w:b/>
                <w:bCs/>
                <w:sz w:val="22"/>
                <w:szCs w:val="22"/>
                <w:u w:val="single"/>
              </w:rPr>
              <w:t>Discussion (50 mins)</w:t>
            </w:r>
          </w:p>
          <w:p w14:paraId="7DABB9F1" w14:textId="04F725F8" w:rsidR="00DD468C" w:rsidRPr="00C17E33" w:rsidRDefault="00DD468C" w:rsidP="00DD468C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</w:pPr>
            <w:r w:rsidRPr="00C17E33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A.)</w:t>
            </w:r>
            <w:r w:rsidRPr="00C17E33"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  <w:t xml:space="preserve"> </w:t>
            </w:r>
            <w:bookmarkStart w:id="2" w:name="_Hlk121345692"/>
            <w:r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  <w:t>Supporting</w:t>
            </w:r>
            <w:r w:rsidRPr="00C17E33"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  <w:t xml:space="preserve"> implementation of the post-2020 global biodiversity framework</w:t>
            </w:r>
            <w:bookmarkEnd w:id="2"/>
            <w:r w:rsidR="00E04C3C"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  <w:t xml:space="preserve"> </w:t>
            </w:r>
            <w:r w:rsidRPr="00C17E33"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  <w:t>(3mins/</w:t>
            </w:r>
            <w:proofErr w:type="spellStart"/>
            <w:r w:rsidRPr="00C17E33"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  <w:t>ea</w:t>
            </w:r>
            <w:proofErr w:type="spellEnd"/>
            <w:r w:rsidRPr="00C17E33"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  <w:t>):</w:t>
            </w:r>
          </w:p>
          <w:p w14:paraId="1BA179A1" w14:textId="4C224086" w:rsidR="00DD468C" w:rsidRPr="00C17E33" w:rsidRDefault="00C737FA" w:rsidP="00DD468C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 xml:space="preserve">- </w:t>
            </w:r>
            <w:r w:rsidR="00DD468C" w:rsidRPr="00C17E33">
              <w:rPr>
                <w:rFonts w:asciiTheme="majorBidi" w:hAnsiTheme="majorBidi" w:cstheme="majorBidi"/>
                <w:sz w:val="22"/>
                <w:szCs w:val="22"/>
              </w:rPr>
              <w:t xml:space="preserve">Ms. Inger Andersen, Executive Director of the United Nations Environment </w:t>
            </w:r>
            <w:proofErr w:type="spellStart"/>
            <w:r w:rsidR="00DD468C" w:rsidRPr="00C17E33">
              <w:rPr>
                <w:rFonts w:asciiTheme="majorBidi" w:hAnsiTheme="majorBidi" w:cstheme="majorBidi"/>
                <w:sz w:val="22"/>
                <w:szCs w:val="22"/>
              </w:rPr>
              <w:t>Programme</w:t>
            </w:r>
            <w:proofErr w:type="spellEnd"/>
            <w:r w:rsidR="00DD468C" w:rsidRPr="00C17E33">
              <w:rPr>
                <w:rFonts w:asciiTheme="majorBidi" w:hAnsiTheme="majorBidi" w:cstheme="majorBidi"/>
                <w:sz w:val="22"/>
                <w:szCs w:val="22"/>
              </w:rPr>
              <w:t xml:space="preserve"> (UNEP) </w:t>
            </w:r>
          </w:p>
          <w:p w14:paraId="0C5FBD7B" w14:textId="4BA1B317" w:rsidR="00DD468C" w:rsidRPr="00C17E33" w:rsidRDefault="00C737FA" w:rsidP="00DD468C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 xml:space="preserve">- </w:t>
            </w:r>
            <w:r w:rsidR="00DD468C" w:rsidRPr="00C17E33">
              <w:rPr>
                <w:rFonts w:asciiTheme="majorBidi" w:hAnsiTheme="majorBidi" w:cstheme="majorBidi"/>
                <w:sz w:val="22"/>
                <w:szCs w:val="22"/>
              </w:rPr>
              <w:t xml:space="preserve">Mr. Achim Steiner, Administrator, United Nations Development </w:t>
            </w:r>
            <w:proofErr w:type="spellStart"/>
            <w:r w:rsidR="00DD468C" w:rsidRPr="00C17E33">
              <w:rPr>
                <w:rFonts w:asciiTheme="majorBidi" w:hAnsiTheme="majorBidi" w:cstheme="majorBidi"/>
                <w:sz w:val="22"/>
                <w:szCs w:val="22"/>
              </w:rPr>
              <w:t>Programme</w:t>
            </w:r>
            <w:proofErr w:type="spellEnd"/>
            <w:r w:rsidR="00DD468C" w:rsidRPr="00C17E33">
              <w:rPr>
                <w:rFonts w:asciiTheme="majorBidi" w:hAnsiTheme="majorBidi" w:cstheme="majorBidi"/>
                <w:sz w:val="22"/>
                <w:szCs w:val="22"/>
              </w:rPr>
              <w:t xml:space="preserve"> (UNDP) </w:t>
            </w:r>
          </w:p>
          <w:p w14:paraId="3ED1A237" w14:textId="4C5E00B3" w:rsidR="00987EA5" w:rsidRDefault="00C737FA" w:rsidP="00DD468C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 xml:space="preserve">- </w:t>
            </w:r>
            <w:r w:rsidR="00987EA5" w:rsidRPr="00C17E33">
              <w:rPr>
                <w:rFonts w:asciiTheme="majorBidi" w:hAnsiTheme="majorBidi" w:cstheme="majorBidi"/>
                <w:sz w:val="22"/>
                <w:szCs w:val="22"/>
              </w:rPr>
              <w:t xml:space="preserve">Ms. </w:t>
            </w:r>
            <w:proofErr w:type="spellStart"/>
            <w:r w:rsidR="00987EA5" w:rsidRPr="00C17E33">
              <w:rPr>
                <w:rFonts w:asciiTheme="majorBidi" w:hAnsiTheme="majorBidi" w:cstheme="majorBidi"/>
                <w:sz w:val="22"/>
                <w:szCs w:val="22"/>
              </w:rPr>
              <w:t>Maimunah</w:t>
            </w:r>
            <w:proofErr w:type="spellEnd"/>
            <w:r w:rsidR="00987EA5" w:rsidRPr="00C17E33">
              <w:rPr>
                <w:rFonts w:asciiTheme="majorBidi" w:hAnsiTheme="majorBidi" w:cstheme="majorBidi"/>
                <w:sz w:val="22"/>
                <w:szCs w:val="22"/>
              </w:rPr>
              <w:t xml:space="preserve"> Mohd Sharif, Executive Director, UN-Habitat </w:t>
            </w:r>
          </w:p>
          <w:p w14:paraId="2506045A" w14:textId="1D25E8A6" w:rsidR="00DD468C" w:rsidRDefault="00C737FA" w:rsidP="00987EA5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 xml:space="preserve">- </w:t>
            </w:r>
            <w:r w:rsidR="00DD468C" w:rsidRPr="00C17E33">
              <w:rPr>
                <w:rFonts w:asciiTheme="majorBidi" w:hAnsiTheme="majorBidi" w:cstheme="majorBidi"/>
                <w:sz w:val="22"/>
                <w:szCs w:val="22"/>
              </w:rPr>
              <w:t xml:space="preserve">Ms. Olga </w:t>
            </w:r>
            <w:proofErr w:type="spellStart"/>
            <w:r w:rsidR="00DD468C" w:rsidRPr="00C17E33">
              <w:rPr>
                <w:rFonts w:asciiTheme="majorBidi" w:hAnsiTheme="majorBidi" w:cstheme="majorBidi"/>
                <w:sz w:val="22"/>
                <w:szCs w:val="22"/>
              </w:rPr>
              <w:t>Algayerova</w:t>
            </w:r>
            <w:proofErr w:type="spellEnd"/>
            <w:r w:rsidR="00DD468C" w:rsidRPr="00C17E33">
              <w:rPr>
                <w:rFonts w:asciiTheme="majorBidi" w:hAnsiTheme="majorBidi" w:cstheme="majorBidi"/>
                <w:sz w:val="22"/>
                <w:szCs w:val="22"/>
              </w:rPr>
              <w:t>, Executive Secretary, UNECE</w:t>
            </w:r>
          </w:p>
          <w:p w14:paraId="33B01BBA" w14:textId="550291FB" w:rsidR="00924EE7" w:rsidRDefault="00C737FA" w:rsidP="00924EE7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lastRenderedPageBreak/>
              <w:t xml:space="preserve">- </w:t>
            </w:r>
            <w:r w:rsidR="00924EE7" w:rsidRPr="00C17E33">
              <w:rPr>
                <w:rFonts w:asciiTheme="majorBidi" w:hAnsiTheme="majorBidi" w:cstheme="majorBidi"/>
                <w:sz w:val="22"/>
                <w:szCs w:val="22"/>
              </w:rPr>
              <w:t xml:space="preserve">Mr. Carlos Manuel Rodríguez, CEO and Chairperson, Global Environment Facility (GEF) </w:t>
            </w:r>
          </w:p>
          <w:p w14:paraId="750C4867" w14:textId="603EF7B6" w:rsidR="00DD468C" w:rsidRPr="00C17E33" w:rsidRDefault="00DD468C" w:rsidP="00DD468C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499B911E" w14:textId="7F386278" w:rsidR="00DD468C" w:rsidRPr="00C17E33" w:rsidRDefault="00DD468C" w:rsidP="00DD468C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</w:pPr>
            <w:r w:rsidRPr="00C17E33"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  <w:t>B.) Collaborating across Conventions to achieve the ambitions of the post-2020 global biodiversity framework (3mins/</w:t>
            </w:r>
            <w:proofErr w:type="spellStart"/>
            <w:r w:rsidRPr="00C17E33"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  <w:t>ea</w:t>
            </w:r>
            <w:proofErr w:type="spellEnd"/>
            <w:r w:rsidRPr="00C17E33"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  <w:t>):</w:t>
            </w:r>
          </w:p>
          <w:p w14:paraId="5A001FB6" w14:textId="5166B816" w:rsidR="00DD468C" w:rsidRPr="00C17E33" w:rsidRDefault="00C737FA" w:rsidP="00DD468C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 xml:space="preserve">- </w:t>
            </w:r>
            <w:r w:rsidR="00DD468C" w:rsidRPr="00C17E33">
              <w:rPr>
                <w:rFonts w:asciiTheme="majorBidi" w:hAnsiTheme="majorBidi" w:cstheme="majorBidi"/>
                <w:sz w:val="22"/>
                <w:szCs w:val="22"/>
              </w:rPr>
              <w:t xml:space="preserve">Mr. Simon </w:t>
            </w:r>
            <w:proofErr w:type="spellStart"/>
            <w:r w:rsidR="00DD468C" w:rsidRPr="00C17E33">
              <w:rPr>
                <w:rFonts w:asciiTheme="majorBidi" w:hAnsiTheme="majorBidi" w:cstheme="majorBidi"/>
                <w:sz w:val="22"/>
                <w:szCs w:val="22"/>
              </w:rPr>
              <w:t>Stiell</w:t>
            </w:r>
            <w:proofErr w:type="spellEnd"/>
            <w:r w:rsidR="00DD468C" w:rsidRPr="00C17E33">
              <w:rPr>
                <w:rFonts w:asciiTheme="majorBidi" w:hAnsiTheme="majorBidi" w:cstheme="majorBidi"/>
                <w:sz w:val="22"/>
                <w:szCs w:val="22"/>
              </w:rPr>
              <w:t xml:space="preserve">, Executive Secretary, UNFCCC </w:t>
            </w:r>
          </w:p>
          <w:p w14:paraId="51CD7E28" w14:textId="2DC9C486" w:rsidR="00DD468C" w:rsidRPr="00C17E33" w:rsidRDefault="00C737FA" w:rsidP="00987EA5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 xml:space="preserve">- </w:t>
            </w:r>
            <w:r w:rsidR="00DD468C" w:rsidRPr="00C17E33">
              <w:rPr>
                <w:rFonts w:asciiTheme="majorBidi" w:hAnsiTheme="majorBidi" w:cstheme="majorBidi"/>
                <w:sz w:val="22"/>
                <w:szCs w:val="22"/>
              </w:rPr>
              <w:t xml:space="preserve">Mr. Ibrahim Thiaw, Executive Secretary, UNCCD </w:t>
            </w:r>
          </w:p>
          <w:p w14:paraId="30E59922" w14:textId="5A7BD637" w:rsidR="00987EA5" w:rsidRDefault="00C737FA" w:rsidP="00DD468C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 xml:space="preserve">- </w:t>
            </w:r>
            <w:r w:rsidR="00987EA5" w:rsidRPr="00C17E33">
              <w:rPr>
                <w:rFonts w:asciiTheme="majorBidi" w:hAnsiTheme="majorBidi" w:cstheme="majorBidi"/>
                <w:sz w:val="22"/>
                <w:szCs w:val="22"/>
              </w:rPr>
              <w:t xml:space="preserve">Ms. </w:t>
            </w:r>
            <w:r w:rsidR="00987EA5">
              <w:rPr>
                <w:rFonts w:asciiTheme="majorBidi" w:hAnsiTheme="majorBidi" w:cstheme="majorBidi"/>
                <w:sz w:val="22"/>
                <w:szCs w:val="22"/>
              </w:rPr>
              <w:t>I</w:t>
            </w:r>
            <w:r w:rsidR="00987EA5" w:rsidRPr="00C17E33">
              <w:rPr>
                <w:rFonts w:asciiTheme="majorBidi" w:hAnsiTheme="majorBidi" w:cstheme="majorBidi"/>
                <w:sz w:val="22"/>
                <w:szCs w:val="22"/>
              </w:rPr>
              <w:t xml:space="preserve">vonne </w:t>
            </w:r>
            <w:proofErr w:type="spellStart"/>
            <w:r w:rsidR="00987EA5" w:rsidRPr="00C17E33">
              <w:rPr>
                <w:rFonts w:asciiTheme="majorBidi" w:hAnsiTheme="majorBidi" w:cstheme="majorBidi"/>
                <w:sz w:val="22"/>
                <w:szCs w:val="22"/>
              </w:rPr>
              <w:t>Higuero</w:t>
            </w:r>
            <w:proofErr w:type="spellEnd"/>
            <w:r w:rsidR="00987EA5" w:rsidRPr="00C17E33">
              <w:rPr>
                <w:rFonts w:asciiTheme="majorBidi" w:hAnsiTheme="majorBidi" w:cstheme="majorBidi"/>
                <w:sz w:val="22"/>
                <w:szCs w:val="22"/>
              </w:rPr>
              <w:t xml:space="preserve">, Secretary-General, CITES </w:t>
            </w:r>
          </w:p>
          <w:p w14:paraId="22B36CF2" w14:textId="263EDAF5" w:rsidR="00DD468C" w:rsidRDefault="00C737FA" w:rsidP="00DD468C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 xml:space="preserve">- </w:t>
            </w:r>
            <w:r w:rsidR="00DD468C" w:rsidRPr="00C17E33">
              <w:rPr>
                <w:rFonts w:asciiTheme="majorBidi" w:hAnsiTheme="majorBidi" w:cstheme="majorBidi"/>
                <w:sz w:val="22"/>
                <w:szCs w:val="22"/>
              </w:rPr>
              <w:t>Ms. Monika Stankiewicz, Executive Secretary, Minamata Convention on Mercury</w:t>
            </w:r>
            <w:r w:rsidR="00987EA5" w:rsidRPr="00C17E33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</w:p>
          <w:p w14:paraId="39E002DD" w14:textId="77777777" w:rsidR="00924EE7" w:rsidRPr="00C17E33" w:rsidRDefault="00924EE7" w:rsidP="00DD468C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401892E2" w14:textId="618138DF" w:rsidR="00DD468C" w:rsidRPr="00C17E33" w:rsidRDefault="00DD468C" w:rsidP="00DD468C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</w:pPr>
            <w:r w:rsidRPr="00C17E33"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  <w:t>C.) International organizations mobilizing the world to deliver on the post-2020 global biodiversity framework. (3mins/</w:t>
            </w:r>
            <w:proofErr w:type="spellStart"/>
            <w:r w:rsidRPr="00C17E33"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  <w:t>ea</w:t>
            </w:r>
            <w:proofErr w:type="spellEnd"/>
            <w:r w:rsidRPr="00C17E33"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  <w:t>):</w:t>
            </w:r>
          </w:p>
          <w:p w14:paraId="0C0CFFCC" w14:textId="669CE6E8" w:rsidR="00DD468C" w:rsidRPr="00C17E33" w:rsidRDefault="00C737FA" w:rsidP="00DD468C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 xml:space="preserve">- </w:t>
            </w:r>
            <w:r w:rsidR="00987EA5" w:rsidRPr="00C17E33">
              <w:rPr>
                <w:rFonts w:asciiTheme="majorBidi" w:hAnsiTheme="majorBidi" w:cstheme="majorBidi"/>
                <w:sz w:val="22"/>
                <w:szCs w:val="22"/>
              </w:rPr>
              <w:t>Mr. Michael Lodge, Secretary General, International Seabed Authority (ISA)</w:t>
            </w:r>
            <w:r w:rsidR="00DD468C" w:rsidRPr="00C17E33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</w:p>
          <w:p w14:paraId="1CD58823" w14:textId="0E8DC76B" w:rsidR="00987EA5" w:rsidRDefault="00C737FA" w:rsidP="00DD468C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 xml:space="preserve">- </w:t>
            </w:r>
            <w:r w:rsidR="00152EC8">
              <w:rPr>
                <w:rFonts w:asciiTheme="majorBidi" w:hAnsiTheme="majorBidi" w:cstheme="majorBidi"/>
                <w:sz w:val="22"/>
                <w:szCs w:val="22"/>
              </w:rPr>
              <w:t>Dr</w:t>
            </w:r>
            <w:r w:rsidR="00987EA5" w:rsidRPr="00C17E33">
              <w:rPr>
                <w:rFonts w:asciiTheme="majorBidi" w:hAnsiTheme="majorBidi" w:cstheme="majorBidi"/>
                <w:sz w:val="22"/>
                <w:szCs w:val="22"/>
              </w:rPr>
              <w:t xml:space="preserve">. Monique Eliot, Director General, World Organization for Animal Health </w:t>
            </w:r>
          </w:p>
          <w:p w14:paraId="676C9C9B" w14:textId="6C0E0EAD" w:rsidR="00DD468C" w:rsidRPr="00987EA5" w:rsidRDefault="00C737FA" w:rsidP="00987EA5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 xml:space="preserve">- </w:t>
            </w:r>
            <w:r w:rsidR="00DD468C" w:rsidRPr="00C17E33">
              <w:rPr>
                <w:rFonts w:asciiTheme="majorBidi" w:hAnsiTheme="majorBidi" w:cstheme="majorBidi"/>
                <w:sz w:val="22"/>
                <w:szCs w:val="22"/>
              </w:rPr>
              <w:t>Mr. Bruno Oberle, Director General, IUCN</w:t>
            </w:r>
          </w:p>
          <w:p w14:paraId="332D594D" w14:textId="77777777" w:rsidR="00F13F9C" w:rsidRDefault="00F13F9C" w:rsidP="00F13F9C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  <w:p w14:paraId="46708E6A" w14:textId="0D7600B7" w:rsidR="00852EC8" w:rsidRPr="00A9094A" w:rsidRDefault="00852EC8" w:rsidP="00852EC8">
            <w:pPr>
              <w:pStyle w:val="ListParagraph"/>
              <w:numPr>
                <w:ilvl w:val="0"/>
                <w:numId w:val="25"/>
              </w:numPr>
              <w:spacing w:after="200"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Visionary Youth Statement: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="00CD7E19">
              <w:rPr>
                <w:rFonts w:asciiTheme="majorBidi" w:hAnsiTheme="majorBidi" w:cstheme="majorBidi"/>
                <w:sz w:val="22"/>
                <w:szCs w:val="22"/>
              </w:rPr>
              <w:t>Ms. Zhang Yan, Yunnan Youth representative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 (5 mins)</w:t>
            </w:r>
          </w:p>
          <w:p w14:paraId="03062B0D" w14:textId="77777777" w:rsidR="00A9094A" w:rsidRPr="00C17E33" w:rsidRDefault="00A9094A" w:rsidP="00A9094A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  <w:p w14:paraId="76AF5439" w14:textId="77777777" w:rsidR="00DD468C" w:rsidRPr="00C17E33" w:rsidRDefault="00DD468C" w:rsidP="00DD468C">
            <w:pPr>
              <w:pStyle w:val="ListParagraph"/>
              <w:numPr>
                <w:ilvl w:val="0"/>
                <w:numId w:val="25"/>
              </w:numPr>
              <w:spacing w:after="200"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17E3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Floor opening for National Statements (60mins)</w:t>
            </w:r>
          </w:p>
          <w:p w14:paraId="138FDB31" w14:textId="47CB03F6" w:rsidR="00DD468C" w:rsidRPr="00C17E33" w:rsidRDefault="00DD468C" w:rsidP="00DD468C">
            <w:pPr>
              <w:pStyle w:val="ListParagraph"/>
              <w:numPr>
                <w:ilvl w:val="0"/>
                <w:numId w:val="28"/>
              </w:numPr>
              <w:spacing w:after="200" w:line="276" w:lineRule="auto"/>
              <w:rPr>
                <w:rFonts w:asciiTheme="majorBidi" w:hAnsiTheme="majorBidi" w:cstheme="majorBidi"/>
                <w:sz w:val="22"/>
                <w:szCs w:val="22"/>
                <w:lang w:val="en-GB"/>
              </w:rPr>
            </w:pPr>
            <w:r w:rsidRPr="00C17E33">
              <w:rPr>
                <w:rFonts w:asciiTheme="majorBidi" w:hAnsiTheme="majorBidi" w:cstheme="majorBidi"/>
                <w:sz w:val="22"/>
                <w:szCs w:val="22"/>
              </w:rPr>
              <w:t>Statements by Ministers (</w:t>
            </w:r>
            <w:r w:rsidR="00C737FA">
              <w:rPr>
                <w:rFonts w:asciiTheme="majorBidi" w:hAnsiTheme="majorBidi" w:cstheme="majorBidi"/>
                <w:sz w:val="22"/>
                <w:szCs w:val="22"/>
              </w:rPr>
              <w:t>as per list of speakers</w:t>
            </w:r>
            <w:r w:rsidRPr="00C17E33">
              <w:rPr>
                <w:rFonts w:asciiTheme="majorBidi" w:hAnsiTheme="majorBidi" w:cstheme="majorBidi"/>
                <w:sz w:val="22"/>
                <w:szCs w:val="22"/>
              </w:rPr>
              <w:t>)</w:t>
            </w:r>
          </w:p>
        </w:tc>
      </w:tr>
      <w:tr w:rsidR="00DD468C" w:rsidRPr="00D93497" w14:paraId="4A4FA65B" w14:textId="77777777" w:rsidTr="00CD73FE">
        <w:tc>
          <w:tcPr>
            <w:tcW w:w="2245" w:type="dxa"/>
          </w:tcPr>
          <w:p w14:paraId="6355486D" w14:textId="77777777" w:rsidR="00DD468C" w:rsidRPr="00CD73FE" w:rsidRDefault="00DD468C" w:rsidP="00DD468C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CD73FE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lastRenderedPageBreak/>
              <w:t>LUNCH EVENT</w:t>
            </w:r>
          </w:p>
          <w:p w14:paraId="59C85F61" w14:textId="77777777" w:rsidR="00DD468C" w:rsidRPr="00CD73FE" w:rsidRDefault="00DD468C" w:rsidP="00DD468C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CD73FE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1:15PM-2:45PM</w:t>
            </w:r>
          </w:p>
        </w:tc>
        <w:tc>
          <w:tcPr>
            <w:tcW w:w="7853" w:type="dxa"/>
          </w:tcPr>
          <w:p w14:paraId="76FFE7A6" w14:textId="39D04D57" w:rsidR="00DD468C" w:rsidRPr="00D93497" w:rsidRDefault="00DD468C" w:rsidP="00DD468C">
            <w:pPr>
              <w:spacing w:before="80" w:after="80"/>
              <w:contextualSpacing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491EC9">
              <w:rPr>
                <w:rFonts w:asciiTheme="majorBidi" w:hAnsiTheme="majorBidi" w:cstheme="majorBidi"/>
                <w:sz w:val="22"/>
                <w:szCs w:val="22"/>
                <w:u w:val="single"/>
              </w:rPr>
              <w:t>Ministerial Lunch hosted by the Government of China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 (</w:t>
            </w:r>
            <w:r w:rsidRPr="00C17E33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by invitation</w:t>
            </w:r>
            <w:r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 only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)</w:t>
            </w:r>
          </w:p>
          <w:p w14:paraId="5266BC39" w14:textId="77777777" w:rsidR="00DD468C" w:rsidRPr="00D93497" w:rsidRDefault="00DD468C" w:rsidP="00DD468C">
            <w:pPr>
              <w:spacing w:before="80" w:after="80"/>
              <w:contextualSpacing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DD468C" w:rsidRPr="00D93497" w14:paraId="4D7C3AAE" w14:textId="77777777" w:rsidTr="00CD73FE">
        <w:tc>
          <w:tcPr>
            <w:tcW w:w="2245" w:type="dxa"/>
          </w:tcPr>
          <w:p w14:paraId="49B23DDE" w14:textId="77777777" w:rsidR="00DD468C" w:rsidRDefault="00DD468C" w:rsidP="00DD468C">
            <w:pPr>
              <w:contextualSpacing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  <w:p w14:paraId="6CADCE1E" w14:textId="5E0A3C25" w:rsidR="00DD468C" w:rsidRPr="00D93497" w:rsidRDefault="00DD468C" w:rsidP="00DD468C">
            <w:pPr>
              <w:contextualSpacing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D93497">
              <w:rPr>
                <w:rFonts w:asciiTheme="majorBidi" w:hAnsiTheme="majorBidi" w:cstheme="majorBidi"/>
                <w:b/>
                <w:sz w:val="22"/>
                <w:szCs w:val="22"/>
              </w:rPr>
              <w:t>AFTERNOON PLENARY</w:t>
            </w:r>
          </w:p>
          <w:p w14:paraId="62C945AA" w14:textId="77777777" w:rsidR="00DD468C" w:rsidRPr="00D93497" w:rsidRDefault="00DD468C" w:rsidP="00DD468C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D93497">
              <w:rPr>
                <w:rFonts w:asciiTheme="majorBidi" w:hAnsiTheme="majorBidi" w:cstheme="majorBidi"/>
                <w:b/>
                <w:sz w:val="22"/>
                <w:szCs w:val="22"/>
              </w:rPr>
              <w:t>3:00PM-6:00PM</w:t>
            </w:r>
          </w:p>
        </w:tc>
        <w:tc>
          <w:tcPr>
            <w:tcW w:w="7853" w:type="dxa"/>
          </w:tcPr>
          <w:p w14:paraId="4C0CE409" w14:textId="27FB5778" w:rsidR="00DD468C" w:rsidRPr="00C17E33" w:rsidRDefault="00DD468C" w:rsidP="00DD468C">
            <w:pPr>
              <w:pStyle w:val="ListParagraph"/>
              <w:numPr>
                <w:ilvl w:val="0"/>
                <w:numId w:val="25"/>
              </w:numPr>
              <w:spacing w:before="80" w:after="80"/>
              <w:rPr>
                <w:rFonts w:asciiTheme="majorBidi" w:hAnsiTheme="majorBidi" w:cstheme="majorBidi"/>
                <w:sz w:val="22"/>
                <w:szCs w:val="22"/>
              </w:rPr>
            </w:pPr>
            <w:r w:rsidRPr="00C17E33">
              <w:rPr>
                <w:rFonts w:asciiTheme="majorBidi" w:hAnsiTheme="majorBidi" w:cstheme="majorBidi"/>
                <w:sz w:val="22"/>
                <w:szCs w:val="22"/>
              </w:rPr>
              <w:t xml:space="preserve">Key-note Statements (10 mins): </w:t>
            </w:r>
          </w:p>
          <w:p w14:paraId="7E38FFA9" w14:textId="4B2B20A3" w:rsidR="00DD468C" w:rsidRPr="00126221" w:rsidRDefault="00DD468C" w:rsidP="00DD468C">
            <w:pPr>
              <w:pStyle w:val="ListParagraph"/>
              <w:numPr>
                <w:ilvl w:val="0"/>
                <w:numId w:val="28"/>
              </w:numPr>
              <w:spacing w:before="80" w:after="80"/>
              <w:rPr>
                <w:rFonts w:asciiTheme="majorBidi" w:hAnsiTheme="majorBidi" w:cstheme="majorBidi"/>
                <w:i/>
                <w:iCs/>
                <w:sz w:val="22"/>
                <w:szCs w:val="22"/>
                <w:lang w:val="es-ES"/>
              </w:rPr>
            </w:pPr>
            <w:r w:rsidRPr="00126221">
              <w:rPr>
                <w:rFonts w:asciiTheme="majorBidi" w:hAnsiTheme="majorBidi" w:cstheme="majorBidi"/>
                <w:i/>
                <w:iCs/>
                <w:sz w:val="22"/>
                <w:szCs w:val="22"/>
                <w:lang w:val="es-ES"/>
              </w:rPr>
              <w:t>Mr. Juan Carlos Salazar, Secretary General, ICAO (3mins)</w:t>
            </w:r>
          </w:p>
          <w:p w14:paraId="48775C5C" w14:textId="77777777" w:rsidR="00987EA5" w:rsidRPr="00C17E33" w:rsidRDefault="00987EA5" w:rsidP="00987EA5">
            <w:pPr>
              <w:pStyle w:val="ListParagraph"/>
              <w:numPr>
                <w:ilvl w:val="0"/>
                <w:numId w:val="28"/>
              </w:numPr>
              <w:spacing w:before="80" w:after="80"/>
              <w:rPr>
                <w:rFonts w:asciiTheme="majorBidi" w:hAnsiTheme="majorBidi" w:cstheme="majorBidi"/>
                <w:sz w:val="22"/>
                <w:szCs w:val="22"/>
              </w:rPr>
            </w:pPr>
            <w:r w:rsidRPr="00C17E33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Ms. Ana María Hernández, Chair, IPBES (3mins)</w:t>
            </w:r>
          </w:p>
          <w:p w14:paraId="6A6078FC" w14:textId="1B3A3E63" w:rsidR="00DD468C" w:rsidRPr="00C17E33" w:rsidRDefault="00DD468C" w:rsidP="00DD468C">
            <w:pPr>
              <w:pStyle w:val="ListParagraph"/>
              <w:numPr>
                <w:ilvl w:val="0"/>
                <w:numId w:val="28"/>
              </w:numPr>
              <w:spacing w:before="80" w:after="80"/>
              <w:rPr>
                <w:rFonts w:asciiTheme="majorBidi" w:hAnsiTheme="majorBidi" w:cstheme="majorBidi"/>
                <w:i/>
                <w:iCs/>
                <w:sz w:val="22"/>
                <w:szCs w:val="22"/>
              </w:rPr>
            </w:pPr>
            <w:r w:rsidRPr="00C17E33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Mr. Dario Mejía, Chairperson, UNPFII (3mins)</w:t>
            </w:r>
          </w:p>
          <w:p w14:paraId="6D6A1A73" w14:textId="77777777" w:rsidR="00DD468C" w:rsidRDefault="00DD468C" w:rsidP="00DD468C">
            <w:pPr>
              <w:pStyle w:val="ListParagraph"/>
              <w:spacing w:before="80" w:after="80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67EF7B7E" w14:textId="28736157" w:rsidR="00DD468C" w:rsidRPr="00C17E33" w:rsidRDefault="00DD468C" w:rsidP="00DD468C">
            <w:pPr>
              <w:pStyle w:val="ListParagraph"/>
              <w:numPr>
                <w:ilvl w:val="0"/>
                <w:numId w:val="25"/>
              </w:numPr>
              <w:spacing w:before="80" w:after="80"/>
              <w:rPr>
                <w:rFonts w:asciiTheme="majorBidi" w:hAnsiTheme="majorBidi" w:cstheme="majorBidi"/>
                <w:sz w:val="22"/>
                <w:szCs w:val="22"/>
              </w:rPr>
            </w:pPr>
            <w:r w:rsidRPr="00C17E33">
              <w:rPr>
                <w:rFonts w:asciiTheme="majorBidi" w:hAnsiTheme="majorBidi" w:cstheme="majorBidi"/>
                <w:sz w:val="22"/>
                <w:szCs w:val="22"/>
              </w:rPr>
              <w:t>Statements by Ministers (140 mins)</w:t>
            </w:r>
          </w:p>
          <w:p w14:paraId="5E8272D5" w14:textId="6DC5C6FD" w:rsidR="00DD468C" w:rsidRPr="00AC555C" w:rsidRDefault="00DD468C" w:rsidP="00DD468C">
            <w:pPr>
              <w:pStyle w:val="ListParagraph"/>
              <w:numPr>
                <w:ilvl w:val="0"/>
                <w:numId w:val="25"/>
              </w:numPr>
              <w:spacing w:before="80" w:after="8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 xml:space="preserve">Statements by United Nations, intergovernmental and non-government organizations (30 mins) </w:t>
            </w:r>
          </w:p>
        </w:tc>
      </w:tr>
      <w:tr w:rsidR="00DD468C" w:rsidRPr="00D93497" w14:paraId="12D71AE0" w14:textId="77777777" w:rsidTr="00CD73FE">
        <w:tc>
          <w:tcPr>
            <w:tcW w:w="2245" w:type="dxa"/>
          </w:tcPr>
          <w:p w14:paraId="31E4153B" w14:textId="77777777" w:rsidR="00DD468C" w:rsidRPr="00D93497" w:rsidRDefault="00DD468C" w:rsidP="00DD468C">
            <w:pPr>
              <w:contextualSpacing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D93497">
              <w:rPr>
                <w:rFonts w:asciiTheme="majorBidi" w:hAnsiTheme="majorBidi" w:cstheme="majorBidi"/>
                <w:b/>
                <w:sz w:val="22"/>
                <w:szCs w:val="22"/>
              </w:rPr>
              <w:t>EVENING EVENT</w:t>
            </w:r>
          </w:p>
          <w:p w14:paraId="160F411E" w14:textId="77777777" w:rsidR="00DD468C" w:rsidRPr="00D93497" w:rsidRDefault="00DD468C" w:rsidP="00DD468C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D93497">
              <w:rPr>
                <w:rFonts w:asciiTheme="majorBidi" w:hAnsiTheme="majorBidi" w:cstheme="majorBidi"/>
                <w:b/>
                <w:sz w:val="22"/>
                <w:szCs w:val="22"/>
              </w:rPr>
              <w:t>7:30PM-10:00PM</w:t>
            </w:r>
          </w:p>
        </w:tc>
        <w:tc>
          <w:tcPr>
            <w:tcW w:w="7853" w:type="dxa"/>
            <w:tcBorders>
              <w:bottom w:val="single" w:sz="4" w:space="0" w:color="auto"/>
            </w:tcBorders>
          </w:tcPr>
          <w:p w14:paraId="5C85B327" w14:textId="6E493526" w:rsidR="00DD468C" w:rsidRDefault="00DD468C" w:rsidP="00DD468C">
            <w:pPr>
              <w:spacing w:before="80" w:after="80"/>
              <w:contextualSpacing/>
              <w:rPr>
                <w:rFonts w:asciiTheme="majorBidi" w:hAnsiTheme="majorBidi" w:cstheme="majorBidi"/>
                <w:sz w:val="22"/>
                <w:szCs w:val="22"/>
              </w:rPr>
            </w:pPr>
            <w:r w:rsidRPr="00491EC9">
              <w:rPr>
                <w:rFonts w:asciiTheme="majorBidi" w:hAnsiTheme="majorBidi" w:cstheme="majorBidi"/>
                <w:sz w:val="22"/>
                <w:szCs w:val="22"/>
                <w:u w:val="single"/>
              </w:rPr>
              <w:t>High-Level Segment Reception hosted by the Government of China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 (</w:t>
            </w:r>
            <w:r w:rsidRPr="00C17E33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For HLS participants (access by pin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))</w:t>
            </w:r>
          </w:p>
          <w:p w14:paraId="6241D6B7" w14:textId="2BEDCAB1" w:rsidR="00DD468C" w:rsidRPr="00D93497" w:rsidRDefault="00DD468C" w:rsidP="00DD468C">
            <w:pPr>
              <w:spacing w:before="80" w:after="80"/>
              <w:contextualSpacing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DD468C" w:rsidRPr="00104B51" w14:paraId="5ACFFC58" w14:textId="77777777" w:rsidTr="009C76FD">
        <w:tc>
          <w:tcPr>
            <w:tcW w:w="10098" w:type="dxa"/>
            <w:gridSpan w:val="2"/>
            <w:shd w:val="clear" w:color="auto" w:fill="DAE3F3" w:themeFill="accent1" w:themeFillTint="32"/>
          </w:tcPr>
          <w:p w14:paraId="612EC888" w14:textId="77777777" w:rsidR="00DD468C" w:rsidRPr="00D93497" w:rsidRDefault="00DD468C" w:rsidP="00DD468C">
            <w:pPr>
              <w:snapToGrid w:val="0"/>
              <w:spacing w:before="40" w:after="40"/>
              <w:contextualSpacing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D93497">
              <w:rPr>
                <w:rFonts w:asciiTheme="majorBidi" w:hAnsiTheme="majorBidi" w:cstheme="majorBidi"/>
                <w:sz w:val="22"/>
                <w:szCs w:val="22"/>
              </w:rPr>
              <w:br w:type="page"/>
            </w:r>
            <w:r w:rsidRPr="00D93497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Friday 16 December 2022</w:t>
            </w:r>
          </w:p>
        </w:tc>
      </w:tr>
      <w:tr w:rsidR="00DD468C" w:rsidRPr="00104B51" w14:paraId="1DBD0CD2" w14:textId="77777777" w:rsidTr="00CD73FE">
        <w:tc>
          <w:tcPr>
            <w:tcW w:w="2245" w:type="dxa"/>
          </w:tcPr>
          <w:p w14:paraId="0958C476" w14:textId="203A5EF0" w:rsidR="00DD468C" w:rsidRDefault="00DD468C" w:rsidP="00DD468C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BREAKFAST EVENT </w:t>
            </w:r>
          </w:p>
          <w:p w14:paraId="2087E1B5" w14:textId="0F85836A" w:rsidR="00DD468C" w:rsidRPr="00D93497" w:rsidRDefault="00DD468C" w:rsidP="00DD468C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sz w:val="22"/>
                <w:szCs w:val="22"/>
              </w:rPr>
              <w:t>8:00AM- 9:45AM</w:t>
            </w:r>
          </w:p>
        </w:tc>
        <w:tc>
          <w:tcPr>
            <w:tcW w:w="7853" w:type="dxa"/>
          </w:tcPr>
          <w:p w14:paraId="17EA975A" w14:textId="7A923C66" w:rsidR="00DD468C" w:rsidRPr="006B4DED" w:rsidRDefault="00DD468C" w:rsidP="00DD468C">
            <w:pPr>
              <w:spacing w:before="80" w:after="80"/>
              <w:rPr>
                <w:rFonts w:asciiTheme="majorBidi" w:hAnsiTheme="majorBidi" w:cstheme="majorBidi"/>
                <w:sz w:val="22"/>
                <w:szCs w:val="22"/>
              </w:rPr>
            </w:pPr>
            <w:r w:rsidRPr="006B4DED">
              <w:rPr>
                <w:rFonts w:asciiTheme="majorBidi" w:hAnsiTheme="majorBidi" w:cstheme="majorBidi"/>
                <w:sz w:val="22"/>
                <w:szCs w:val="22"/>
                <w:u w:val="single"/>
              </w:rPr>
              <w:t>Ministerial Breakfast</w:t>
            </w:r>
            <w:r>
              <w:rPr>
                <w:rFonts w:asciiTheme="majorBidi" w:hAnsiTheme="majorBidi" w:cstheme="majorBidi"/>
                <w:sz w:val="22"/>
                <w:szCs w:val="22"/>
                <w:u w:val="single"/>
              </w:rPr>
              <w:t xml:space="preserve"> </w:t>
            </w:r>
            <w:r w:rsidR="005A032A">
              <w:rPr>
                <w:rFonts w:asciiTheme="majorBidi" w:hAnsiTheme="majorBidi" w:cstheme="majorBidi"/>
                <w:sz w:val="22"/>
                <w:szCs w:val="22"/>
                <w:u w:val="single"/>
              </w:rPr>
              <w:t xml:space="preserve">on 10 years of the Nagoya Protocol </w:t>
            </w:r>
            <w:r>
              <w:rPr>
                <w:rFonts w:asciiTheme="majorBidi" w:hAnsiTheme="majorBidi" w:cstheme="majorBidi"/>
                <w:sz w:val="22"/>
                <w:szCs w:val="22"/>
                <w:u w:val="single"/>
              </w:rPr>
              <w:t>hosted by the Government of Japan, the Government of China, and the Secretariat of the Convention on Biological Diversity</w:t>
            </w:r>
            <w:r w:rsidRPr="006B4DED">
              <w:rPr>
                <w:rFonts w:asciiTheme="majorBidi" w:hAnsiTheme="majorBidi" w:cstheme="majorBidi"/>
                <w:sz w:val="22"/>
                <w:szCs w:val="22"/>
                <w:u w:val="single"/>
              </w:rPr>
              <w:t xml:space="preserve"> </w:t>
            </w:r>
            <w:r>
              <w:rPr>
                <w:rFonts w:asciiTheme="majorBidi" w:hAnsiTheme="majorBidi" w:cstheme="majorBidi"/>
                <w:sz w:val="22"/>
                <w:szCs w:val="22"/>
                <w:u w:val="single"/>
              </w:rPr>
              <w:t>(</w:t>
            </w:r>
            <w:r w:rsidRPr="00FB11DC">
              <w:rPr>
                <w:rFonts w:asciiTheme="majorBidi" w:hAnsiTheme="majorBidi" w:cstheme="majorBidi"/>
                <w:i/>
                <w:iCs/>
                <w:sz w:val="22"/>
                <w:szCs w:val="22"/>
                <w:u w:val="single"/>
              </w:rPr>
              <w:t>b</w:t>
            </w:r>
            <w:r w:rsidRPr="00FB11D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y invitation</w:t>
            </w:r>
            <w:r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 only</w:t>
            </w:r>
            <w:r w:rsidRPr="006B4DED">
              <w:rPr>
                <w:rFonts w:asciiTheme="majorBidi" w:hAnsiTheme="majorBidi" w:cstheme="majorBidi"/>
                <w:sz w:val="22"/>
                <w:szCs w:val="22"/>
              </w:rPr>
              <w:t>)</w:t>
            </w:r>
          </w:p>
        </w:tc>
      </w:tr>
      <w:tr w:rsidR="00DD468C" w:rsidRPr="00104B51" w14:paraId="045502C0" w14:textId="77777777" w:rsidTr="00CD73FE">
        <w:tc>
          <w:tcPr>
            <w:tcW w:w="2245" w:type="dxa"/>
          </w:tcPr>
          <w:p w14:paraId="7810AE3B" w14:textId="77777777" w:rsidR="00DD468C" w:rsidRPr="00D93497" w:rsidRDefault="00DD468C" w:rsidP="00DD468C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D93497">
              <w:rPr>
                <w:rFonts w:asciiTheme="majorBidi" w:hAnsiTheme="majorBidi" w:cstheme="majorBidi"/>
                <w:b/>
                <w:sz w:val="22"/>
                <w:szCs w:val="22"/>
              </w:rPr>
              <w:t>MORNING PLENARY</w:t>
            </w:r>
          </w:p>
          <w:p w14:paraId="32F90DB6" w14:textId="77777777" w:rsidR="00DD468C" w:rsidRPr="00D93497" w:rsidRDefault="00DD468C" w:rsidP="00DD468C">
            <w:pPr>
              <w:spacing w:before="40" w:after="40"/>
              <w:rPr>
                <w:rFonts w:asciiTheme="majorBidi" w:hAnsiTheme="majorBidi" w:cstheme="majorBidi"/>
                <w:sz w:val="22"/>
                <w:szCs w:val="22"/>
              </w:rPr>
            </w:pPr>
            <w:r w:rsidRPr="00D93497">
              <w:rPr>
                <w:rFonts w:asciiTheme="majorBidi" w:hAnsiTheme="majorBidi" w:cstheme="majorBidi"/>
                <w:b/>
                <w:sz w:val="22"/>
                <w:szCs w:val="22"/>
              </w:rPr>
              <w:t>10:00AM-1:00PM</w:t>
            </w:r>
          </w:p>
        </w:tc>
        <w:tc>
          <w:tcPr>
            <w:tcW w:w="7853" w:type="dxa"/>
          </w:tcPr>
          <w:p w14:paraId="06E13EDF" w14:textId="7DA93FE9" w:rsidR="00DD468C" w:rsidRDefault="00DD468C" w:rsidP="00DD468C">
            <w:pPr>
              <w:pStyle w:val="ListParagraph"/>
              <w:numPr>
                <w:ilvl w:val="0"/>
                <w:numId w:val="25"/>
              </w:numPr>
              <w:spacing w:before="80" w:after="80"/>
              <w:rPr>
                <w:rFonts w:asciiTheme="majorBidi" w:hAnsiTheme="majorBidi" w:cstheme="majorBidi"/>
                <w:sz w:val="22"/>
                <w:szCs w:val="22"/>
              </w:rPr>
            </w:pPr>
            <w:r w:rsidRPr="00560E7F">
              <w:rPr>
                <w:rFonts w:asciiTheme="majorBidi" w:hAnsiTheme="majorBidi" w:cstheme="majorBidi"/>
                <w:sz w:val="22"/>
                <w:szCs w:val="22"/>
              </w:rPr>
              <w:t>Key-note Statements (1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2</w:t>
            </w:r>
            <w:r w:rsidRPr="00560E7F">
              <w:rPr>
                <w:rFonts w:asciiTheme="majorBidi" w:hAnsiTheme="majorBidi" w:cstheme="majorBidi"/>
                <w:sz w:val="22"/>
                <w:szCs w:val="22"/>
              </w:rPr>
              <w:t xml:space="preserve"> mins):</w:t>
            </w:r>
          </w:p>
          <w:p w14:paraId="502EDFCB" w14:textId="261F169B" w:rsidR="00DD468C" w:rsidRDefault="00DD468C" w:rsidP="00DD468C">
            <w:pPr>
              <w:pStyle w:val="ListParagraph"/>
              <w:numPr>
                <w:ilvl w:val="0"/>
                <w:numId w:val="28"/>
              </w:numPr>
              <w:spacing w:before="80" w:after="80"/>
              <w:rPr>
                <w:rFonts w:asciiTheme="majorBidi" w:hAnsiTheme="majorBidi" w:cstheme="majorBidi"/>
                <w:i/>
                <w:iCs/>
                <w:sz w:val="22"/>
                <w:szCs w:val="22"/>
              </w:rPr>
            </w:pPr>
            <w:r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Ms. Audrey Azoulay, Director-General, UNESCO (3mins)</w:t>
            </w:r>
          </w:p>
          <w:p w14:paraId="47AC18CE" w14:textId="3D380A41" w:rsidR="00DD468C" w:rsidRPr="00103A89" w:rsidRDefault="00DD468C" w:rsidP="00DD468C">
            <w:pPr>
              <w:pStyle w:val="ListParagraph"/>
              <w:numPr>
                <w:ilvl w:val="0"/>
                <w:numId w:val="28"/>
              </w:numPr>
              <w:spacing w:before="80" w:after="80"/>
              <w:rPr>
                <w:rFonts w:asciiTheme="majorBidi" w:hAnsiTheme="majorBidi" w:cstheme="majorBidi"/>
                <w:i/>
                <w:iCs/>
                <w:sz w:val="22"/>
                <w:szCs w:val="22"/>
              </w:rPr>
            </w:pPr>
            <w:r w:rsidRPr="00103A89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Ms. Mrinalini Rai, Director, CBD Women Caucus</w:t>
            </w:r>
            <w:r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 (3mins)</w:t>
            </w:r>
          </w:p>
          <w:p w14:paraId="4B5982D5" w14:textId="077EC5D4" w:rsidR="00DD468C" w:rsidRPr="002576CD" w:rsidRDefault="00DD468C" w:rsidP="00DD468C">
            <w:pPr>
              <w:pStyle w:val="ListParagraph"/>
              <w:numPr>
                <w:ilvl w:val="0"/>
                <w:numId w:val="28"/>
              </w:numPr>
              <w:spacing w:before="80" w:after="80"/>
              <w:rPr>
                <w:rFonts w:asciiTheme="majorBidi" w:hAnsiTheme="majorBidi" w:cstheme="majorBidi"/>
                <w:i/>
                <w:iCs/>
                <w:sz w:val="22"/>
                <w:szCs w:val="22"/>
              </w:rPr>
            </w:pPr>
            <w:r w:rsidRPr="002576CD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Mr. Yannick </w:t>
            </w:r>
            <w:proofErr w:type="spellStart"/>
            <w:r w:rsidRPr="002576CD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Glemar</w:t>
            </w:r>
            <w:r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e</w:t>
            </w:r>
            <w:r w:rsidRPr="002576CD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c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, Executive Director,</w:t>
            </w:r>
            <w:r w:rsidRPr="002576CD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 Green Climate Fund</w:t>
            </w:r>
            <w:r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 (3mins) </w:t>
            </w:r>
          </w:p>
          <w:p w14:paraId="1DBE44BD" w14:textId="542493C7" w:rsidR="00DD468C" w:rsidRPr="00560E7F" w:rsidRDefault="00DD468C" w:rsidP="00DD468C">
            <w:pPr>
              <w:pStyle w:val="ListParagraph"/>
              <w:numPr>
                <w:ilvl w:val="0"/>
                <w:numId w:val="25"/>
              </w:numPr>
              <w:spacing w:before="80" w:after="80"/>
              <w:rPr>
                <w:rFonts w:asciiTheme="majorBidi" w:hAnsiTheme="majorBidi" w:cstheme="majorBidi"/>
                <w:sz w:val="22"/>
                <w:szCs w:val="22"/>
              </w:rPr>
            </w:pPr>
            <w:r w:rsidRPr="00560E7F">
              <w:rPr>
                <w:rFonts w:asciiTheme="majorBidi" w:hAnsiTheme="majorBidi" w:cstheme="majorBidi"/>
                <w:sz w:val="22"/>
                <w:szCs w:val="22"/>
              </w:rPr>
              <w:lastRenderedPageBreak/>
              <w:t>Statements by Ministers (140 mins)</w:t>
            </w:r>
          </w:p>
          <w:p w14:paraId="178FD7C3" w14:textId="78B722CC" w:rsidR="00DD468C" w:rsidRPr="00AC555C" w:rsidRDefault="00DD468C" w:rsidP="00DD468C">
            <w:pPr>
              <w:pStyle w:val="ListParagraph"/>
              <w:numPr>
                <w:ilvl w:val="0"/>
                <w:numId w:val="25"/>
              </w:numPr>
              <w:spacing w:before="80" w:after="80"/>
              <w:rPr>
                <w:rFonts w:asciiTheme="majorBidi" w:hAnsiTheme="majorBidi" w:cstheme="majorBidi"/>
                <w:sz w:val="22"/>
                <w:szCs w:val="22"/>
              </w:rPr>
            </w:pPr>
            <w:r w:rsidRPr="00AC555C">
              <w:rPr>
                <w:rFonts w:asciiTheme="majorBidi" w:hAnsiTheme="majorBidi" w:cstheme="majorBidi"/>
                <w:sz w:val="22"/>
                <w:szCs w:val="22"/>
              </w:rPr>
              <w:t xml:space="preserve">Statements by </w:t>
            </w:r>
            <w:r w:rsidRPr="00F56981">
              <w:rPr>
                <w:rFonts w:asciiTheme="majorBidi" w:hAnsiTheme="majorBidi" w:cstheme="majorBidi"/>
                <w:sz w:val="22"/>
                <w:szCs w:val="22"/>
              </w:rPr>
              <w:t xml:space="preserve">United Nations, 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intergovernmental and n</w:t>
            </w:r>
            <w:r w:rsidRPr="00AC555C">
              <w:rPr>
                <w:rFonts w:asciiTheme="majorBidi" w:hAnsiTheme="majorBidi" w:cstheme="majorBidi"/>
                <w:sz w:val="22"/>
                <w:szCs w:val="22"/>
              </w:rPr>
              <w:t>on-government organizations (30 mins)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</w:p>
        </w:tc>
      </w:tr>
      <w:tr w:rsidR="00DD468C" w:rsidRPr="00104B51" w14:paraId="75FD8D51" w14:textId="77777777" w:rsidTr="00CD73FE">
        <w:tc>
          <w:tcPr>
            <w:tcW w:w="2245" w:type="dxa"/>
          </w:tcPr>
          <w:p w14:paraId="4C5727FC" w14:textId="77777777" w:rsidR="00DD468C" w:rsidRPr="00D93497" w:rsidRDefault="00DD468C" w:rsidP="00DD468C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D93497">
              <w:rPr>
                <w:rFonts w:asciiTheme="majorBidi" w:hAnsiTheme="majorBidi" w:cstheme="majorBidi"/>
                <w:b/>
                <w:sz w:val="22"/>
                <w:szCs w:val="22"/>
              </w:rPr>
              <w:lastRenderedPageBreak/>
              <w:t>LUNCH EVENT</w:t>
            </w:r>
          </w:p>
          <w:p w14:paraId="46A5DD24" w14:textId="77777777" w:rsidR="00DD468C" w:rsidRPr="00D93497" w:rsidRDefault="00DD468C" w:rsidP="00DD468C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D93497">
              <w:rPr>
                <w:rFonts w:asciiTheme="majorBidi" w:hAnsiTheme="majorBidi" w:cstheme="majorBidi"/>
                <w:b/>
                <w:sz w:val="22"/>
                <w:szCs w:val="22"/>
              </w:rPr>
              <w:t>1:15PM-2:45PM</w:t>
            </w:r>
          </w:p>
        </w:tc>
        <w:tc>
          <w:tcPr>
            <w:tcW w:w="7853" w:type="dxa"/>
          </w:tcPr>
          <w:p w14:paraId="64218BD0" w14:textId="77B8415F" w:rsidR="00DD468C" w:rsidRPr="00D93497" w:rsidRDefault="00DD468C" w:rsidP="00DD468C">
            <w:pPr>
              <w:spacing w:before="80" w:after="80"/>
              <w:contextualSpacing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491EC9">
              <w:rPr>
                <w:rFonts w:asciiTheme="majorBidi" w:hAnsiTheme="majorBidi" w:cstheme="majorBidi"/>
                <w:sz w:val="22"/>
                <w:szCs w:val="22"/>
                <w:u w:val="single"/>
              </w:rPr>
              <w:t>Ministerial Lunch event</w:t>
            </w:r>
            <w:r w:rsidR="005A032A">
              <w:rPr>
                <w:rFonts w:asciiTheme="majorBidi" w:hAnsiTheme="majorBidi" w:cstheme="majorBidi"/>
                <w:sz w:val="22"/>
                <w:szCs w:val="22"/>
                <w:u w:val="single"/>
              </w:rPr>
              <w:t xml:space="preserve"> on </w:t>
            </w:r>
            <w:r w:rsidR="00957D7F">
              <w:rPr>
                <w:rFonts w:asciiTheme="majorBidi" w:hAnsiTheme="majorBidi" w:cstheme="majorBidi"/>
                <w:sz w:val="22"/>
                <w:szCs w:val="22"/>
                <w:u w:val="single"/>
              </w:rPr>
              <w:t>R</w:t>
            </w:r>
            <w:r w:rsidR="005A032A">
              <w:rPr>
                <w:rFonts w:asciiTheme="majorBidi" w:hAnsiTheme="majorBidi" w:cstheme="majorBidi"/>
                <w:sz w:val="22"/>
                <w:szCs w:val="22"/>
                <w:u w:val="single"/>
              </w:rPr>
              <w:t xml:space="preserve">aising </w:t>
            </w:r>
            <w:r w:rsidR="00957D7F">
              <w:rPr>
                <w:rFonts w:asciiTheme="majorBidi" w:hAnsiTheme="majorBidi" w:cstheme="majorBidi"/>
                <w:sz w:val="22"/>
                <w:szCs w:val="22"/>
                <w:u w:val="single"/>
              </w:rPr>
              <w:t>A</w:t>
            </w:r>
            <w:r w:rsidR="005A032A">
              <w:rPr>
                <w:rFonts w:asciiTheme="majorBidi" w:hAnsiTheme="majorBidi" w:cstheme="majorBidi"/>
                <w:sz w:val="22"/>
                <w:szCs w:val="22"/>
                <w:u w:val="single"/>
              </w:rPr>
              <w:t>mbition for the Post-2020 Global Biodiversity Framework</w:t>
            </w:r>
            <w:r w:rsidRPr="00491EC9">
              <w:rPr>
                <w:rFonts w:asciiTheme="majorBidi" w:hAnsiTheme="majorBidi" w:cstheme="majorBidi"/>
                <w:sz w:val="22"/>
                <w:szCs w:val="22"/>
                <w:u w:val="single"/>
              </w:rPr>
              <w:t xml:space="preserve"> hosted by The Global Environment Facility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Pr="006B4DED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(</w:t>
            </w:r>
            <w:r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b</w:t>
            </w:r>
            <w:r w:rsidRPr="006B4DED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y invitation only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)</w:t>
            </w:r>
          </w:p>
        </w:tc>
      </w:tr>
      <w:tr w:rsidR="00DD468C" w:rsidRPr="00104B51" w14:paraId="5FFD5E96" w14:textId="77777777" w:rsidTr="00CD73FE">
        <w:tc>
          <w:tcPr>
            <w:tcW w:w="2245" w:type="dxa"/>
          </w:tcPr>
          <w:p w14:paraId="1B2345B4" w14:textId="77777777" w:rsidR="00DD468C" w:rsidRPr="00D93497" w:rsidRDefault="00DD468C" w:rsidP="00DD468C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D93497">
              <w:rPr>
                <w:rFonts w:asciiTheme="majorBidi" w:hAnsiTheme="majorBidi" w:cstheme="majorBidi"/>
                <w:b/>
                <w:sz w:val="22"/>
                <w:szCs w:val="22"/>
              </w:rPr>
              <w:t>AFTERNOON PLENARY</w:t>
            </w:r>
          </w:p>
          <w:p w14:paraId="3335C5CF" w14:textId="77777777" w:rsidR="00DD468C" w:rsidRPr="00D93497" w:rsidRDefault="00DD468C" w:rsidP="00DD468C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D93497">
              <w:rPr>
                <w:rFonts w:asciiTheme="majorBidi" w:hAnsiTheme="majorBidi" w:cstheme="majorBidi"/>
                <w:b/>
                <w:sz w:val="22"/>
                <w:szCs w:val="22"/>
              </w:rPr>
              <w:t>3:00PM-6:00PM</w:t>
            </w:r>
          </w:p>
        </w:tc>
        <w:tc>
          <w:tcPr>
            <w:tcW w:w="7853" w:type="dxa"/>
          </w:tcPr>
          <w:p w14:paraId="1A356DAC" w14:textId="70576A49" w:rsidR="00DD468C" w:rsidRDefault="00DD468C" w:rsidP="00DD468C">
            <w:pPr>
              <w:pStyle w:val="ListParagraph"/>
              <w:numPr>
                <w:ilvl w:val="0"/>
                <w:numId w:val="25"/>
              </w:numPr>
              <w:spacing w:before="80" w:after="80"/>
              <w:rPr>
                <w:rFonts w:asciiTheme="majorBidi" w:hAnsiTheme="majorBidi" w:cstheme="majorBidi"/>
                <w:sz w:val="22"/>
                <w:szCs w:val="22"/>
              </w:rPr>
            </w:pPr>
            <w:r w:rsidRPr="00AC555C">
              <w:rPr>
                <w:rFonts w:asciiTheme="majorBidi" w:hAnsiTheme="majorBidi" w:cstheme="majorBidi"/>
                <w:sz w:val="22"/>
                <w:szCs w:val="22"/>
              </w:rPr>
              <w:t xml:space="preserve">Key-note Statements 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(10 mins):</w:t>
            </w:r>
          </w:p>
          <w:p w14:paraId="693D0B40" w14:textId="630DDDD7" w:rsidR="00DD468C" w:rsidRPr="002C08A1" w:rsidRDefault="00DD468C" w:rsidP="00DD468C">
            <w:pPr>
              <w:pStyle w:val="ListParagraph"/>
              <w:numPr>
                <w:ilvl w:val="0"/>
                <w:numId w:val="28"/>
              </w:numPr>
              <w:spacing w:before="80" w:after="8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Mr. </w:t>
            </w:r>
            <w:r w:rsidRPr="002C08A1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Peter Thomson</w:t>
            </w:r>
            <w:r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, </w:t>
            </w:r>
            <w:r w:rsidRPr="00103A89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UN Secretary-General’s Special Envoy for the Ocean</w:t>
            </w:r>
            <w:r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 (3mins)</w:t>
            </w:r>
          </w:p>
          <w:p w14:paraId="75263177" w14:textId="7784F978" w:rsidR="00DD468C" w:rsidRPr="00103A89" w:rsidRDefault="00DD468C" w:rsidP="00DD468C">
            <w:pPr>
              <w:pStyle w:val="ListParagraph"/>
              <w:numPr>
                <w:ilvl w:val="0"/>
                <w:numId w:val="28"/>
              </w:numPr>
              <w:spacing w:before="80" w:after="80"/>
              <w:rPr>
                <w:rFonts w:asciiTheme="majorBidi" w:hAnsiTheme="majorBidi" w:cstheme="majorBidi"/>
                <w:sz w:val="22"/>
                <w:szCs w:val="22"/>
              </w:rPr>
            </w:pPr>
            <w:r w:rsidRPr="00103A89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Mr. Kolan Bharath Reddy</w:t>
            </w:r>
            <w:r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, Interim Director,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Pr="002C08A1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CBD Alliance</w:t>
            </w:r>
            <w:r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 (3mins)</w:t>
            </w:r>
          </w:p>
          <w:p w14:paraId="52660DFA" w14:textId="09A4A030" w:rsidR="00DD468C" w:rsidRPr="002576CD" w:rsidRDefault="000C4721" w:rsidP="00DD468C">
            <w:pPr>
              <w:pStyle w:val="ListParagraph"/>
              <w:numPr>
                <w:ilvl w:val="0"/>
                <w:numId w:val="28"/>
              </w:numPr>
              <w:spacing w:before="80" w:after="80"/>
              <w:rPr>
                <w:rFonts w:asciiTheme="majorBidi" w:hAnsiTheme="majorBidi" w:cstheme="majorBidi"/>
                <w:i/>
                <w:iCs/>
                <w:sz w:val="22"/>
                <w:szCs w:val="22"/>
              </w:rPr>
            </w:pPr>
            <w:r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Mr. Marco </w:t>
            </w:r>
            <w:proofErr w:type="spellStart"/>
            <w:r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Lambertini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, Director General, WWF International</w:t>
            </w:r>
            <w:r w:rsidR="00DD468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 (3mins)</w:t>
            </w:r>
          </w:p>
          <w:p w14:paraId="1DE2A3E3" w14:textId="77777777" w:rsidR="00DD468C" w:rsidRDefault="00DD468C" w:rsidP="00DD468C">
            <w:pPr>
              <w:pStyle w:val="ListParagraph"/>
              <w:numPr>
                <w:ilvl w:val="0"/>
                <w:numId w:val="25"/>
              </w:numPr>
              <w:spacing w:before="80" w:after="80"/>
              <w:rPr>
                <w:rFonts w:asciiTheme="majorBidi" w:hAnsiTheme="majorBidi" w:cstheme="majorBidi"/>
                <w:sz w:val="22"/>
                <w:szCs w:val="22"/>
              </w:rPr>
            </w:pPr>
            <w:r w:rsidRPr="00AC555C">
              <w:rPr>
                <w:rFonts w:asciiTheme="majorBidi" w:hAnsiTheme="majorBidi" w:cstheme="majorBidi"/>
                <w:sz w:val="22"/>
                <w:szCs w:val="22"/>
              </w:rPr>
              <w:t xml:space="preserve">Statements by Ministers 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(140 mins)</w:t>
            </w:r>
          </w:p>
          <w:p w14:paraId="30F2719D" w14:textId="551097EF" w:rsidR="00DD468C" w:rsidRPr="00AC555C" w:rsidRDefault="00DD468C" w:rsidP="00DD468C">
            <w:pPr>
              <w:pStyle w:val="ListParagraph"/>
              <w:numPr>
                <w:ilvl w:val="0"/>
                <w:numId w:val="25"/>
              </w:numPr>
              <w:spacing w:before="80" w:after="80"/>
              <w:rPr>
                <w:rFonts w:asciiTheme="majorBidi" w:hAnsiTheme="majorBidi" w:cstheme="majorBidi"/>
                <w:sz w:val="22"/>
                <w:szCs w:val="22"/>
              </w:rPr>
            </w:pPr>
            <w:r w:rsidRPr="00AC555C">
              <w:rPr>
                <w:rFonts w:asciiTheme="majorBidi" w:hAnsiTheme="majorBidi" w:cstheme="majorBidi"/>
                <w:sz w:val="22"/>
                <w:szCs w:val="22"/>
              </w:rPr>
              <w:t>Statements by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Pr="00F56981">
              <w:rPr>
                <w:rFonts w:asciiTheme="majorBidi" w:hAnsiTheme="majorBidi" w:cstheme="majorBidi"/>
                <w:sz w:val="22"/>
                <w:szCs w:val="22"/>
              </w:rPr>
              <w:t xml:space="preserve">United Nations, 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intergovernmental and</w:t>
            </w:r>
            <w:r w:rsidRPr="00AC555C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n</w:t>
            </w:r>
            <w:r w:rsidRPr="00AC555C">
              <w:rPr>
                <w:rFonts w:asciiTheme="majorBidi" w:hAnsiTheme="majorBidi" w:cstheme="majorBidi"/>
                <w:sz w:val="22"/>
                <w:szCs w:val="22"/>
              </w:rPr>
              <w:t>on-government organizations (30 mins)</w:t>
            </w:r>
          </w:p>
        </w:tc>
      </w:tr>
      <w:tr w:rsidR="005A02E7" w:rsidRPr="00104B51" w14:paraId="70182C6F" w14:textId="77777777" w:rsidTr="00CD73FE">
        <w:trPr>
          <w:trHeight w:val="611"/>
        </w:trPr>
        <w:tc>
          <w:tcPr>
            <w:tcW w:w="2245" w:type="dxa"/>
          </w:tcPr>
          <w:p w14:paraId="7F88AB70" w14:textId="77777777" w:rsidR="005A02E7" w:rsidRDefault="005A02E7" w:rsidP="00DD468C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sz w:val="22"/>
                <w:szCs w:val="22"/>
              </w:rPr>
              <w:t>OVERFLOW PLENARY</w:t>
            </w:r>
          </w:p>
          <w:p w14:paraId="3F5A7E87" w14:textId="4CBCB73B" w:rsidR="005A02E7" w:rsidRPr="00D93497" w:rsidRDefault="005A02E7" w:rsidP="00DD468C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sz w:val="22"/>
                <w:szCs w:val="22"/>
              </w:rPr>
              <w:t>7:</w:t>
            </w:r>
            <w:r w:rsidR="001853E2">
              <w:rPr>
                <w:rFonts w:asciiTheme="majorBidi" w:hAnsiTheme="majorBidi" w:cstheme="majorBidi"/>
                <w:b/>
                <w:sz w:val="22"/>
                <w:szCs w:val="22"/>
              </w:rPr>
              <w:t>3</w:t>
            </w:r>
            <w:r>
              <w:rPr>
                <w:rFonts w:asciiTheme="majorBidi" w:hAnsiTheme="majorBidi" w:cstheme="majorBidi"/>
                <w:b/>
                <w:sz w:val="22"/>
                <w:szCs w:val="22"/>
              </w:rPr>
              <w:t>0PM-10:00PM</w:t>
            </w:r>
          </w:p>
        </w:tc>
        <w:tc>
          <w:tcPr>
            <w:tcW w:w="7853" w:type="dxa"/>
            <w:tcBorders>
              <w:bottom w:val="single" w:sz="4" w:space="0" w:color="auto"/>
            </w:tcBorders>
          </w:tcPr>
          <w:p w14:paraId="344EB164" w14:textId="7A6F337F" w:rsidR="005A02E7" w:rsidRDefault="005A02E7" w:rsidP="005A02E7">
            <w:pPr>
              <w:pStyle w:val="ListParagraph"/>
              <w:numPr>
                <w:ilvl w:val="0"/>
                <w:numId w:val="25"/>
              </w:numPr>
              <w:spacing w:before="80" w:after="80"/>
              <w:rPr>
                <w:rFonts w:asciiTheme="majorBidi" w:hAnsiTheme="majorBidi" w:cstheme="majorBidi"/>
                <w:sz w:val="22"/>
                <w:szCs w:val="22"/>
              </w:rPr>
            </w:pPr>
            <w:r w:rsidRPr="00AC555C">
              <w:rPr>
                <w:rFonts w:asciiTheme="majorBidi" w:hAnsiTheme="majorBidi" w:cstheme="majorBidi"/>
                <w:sz w:val="22"/>
                <w:szCs w:val="22"/>
              </w:rPr>
              <w:t xml:space="preserve">Statements by 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Heads of Delegation</w:t>
            </w:r>
          </w:p>
          <w:p w14:paraId="4C593D99" w14:textId="7AE07102" w:rsidR="005A02E7" w:rsidRDefault="005A02E7" w:rsidP="005A02E7">
            <w:pPr>
              <w:pStyle w:val="ListParagraph"/>
              <w:numPr>
                <w:ilvl w:val="0"/>
                <w:numId w:val="25"/>
              </w:numPr>
              <w:spacing w:before="80" w:after="80"/>
              <w:rPr>
                <w:rFonts w:asciiTheme="majorBidi" w:hAnsiTheme="majorBidi" w:cstheme="majorBidi"/>
                <w:sz w:val="22"/>
                <w:szCs w:val="22"/>
              </w:rPr>
            </w:pPr>
            <w:r w:rsidRPr="005A02E7">
              <w:rPr>
                <w:rFonts w:asciiTheme="majorBidi" w:hAnsiTheme="majorBidi" w:cstheme="majorBidi"/>
                <w:sz w:val="22"/>
                <w:szCs w:val="22"/>
              </w:rPr>
              <w:t xml:space="preserve">Statements by United Nations, intergovernmental and non-government organizations </w:t>
            </w:r>
          </w:p>
          <w:p w14:paraId="0DB4E740" w14:textId="20020AB8" w:rsidR="005A02E7" w:rsidRPr="005A02E7" w:rsidRDefault="005A02E7" w:rsidP="005A02E7">
            <w:pPr>
              <w:pStyle w:val="ListParagraph"/>
              <w:numPr>
                <w:ilvl w:val="0"/>
                <w:numId w:val="25"/>
              </w:numPr>
              <w:spacing w:before="80" w:after="80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 xml:space="preserve">Pre-recorded video statements </w:t>
            </w:r>
          </w:p>
        </w:tc>
      </w:tr>
      <w:tr w:rsidR="00DD468C" w:rsidRPr="00104B51" w14:paraId="5944834C" w14:textId="77777777" w:rsidTr="00CD73FE">
        <w:trPr>
          <w:trHeight w:val="611"/>
        </w:trPr>
        <w:tc>
          <w:tcPr>
            <w:tcW w:w="2245" w:type="dxa"/>
          </w:tcPr>
          <w:p w14:paraId="1622966F" w14:textId="77777777" w:rsidR="00DD468C" w:rsidRPr="00D93497" w:rsidRDefault="00DD468C" w:rsidP="00DD468C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D93497">
              <w:rPr>
                <w:rFonts w:asciiTheme="majorBidi" w:hAnsiTheme="majorBidi" w:cstheme="majorBidi"/>
                <w:b/>
                <w:sz w:val="22"/>
                <w:szCs w:val="22"/>
              </w:rPr>
              <w:t>EVENING EVENT</w:t>
            </w:r>
          </w:p>
          <w:p w14:paraId="47F1D00E" w14:textId="47C7CEA1" w:rsidR="00DD468C" w:rsidRPr="00D93497" w:rsidRDefault="003E45AF" w:rsidP="00DD468C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sz w:val="22"/>
                <w:szCs w:val="22"/>
              </w:rPr>
              <w:t>6:30pm</w:t>
            </w:r>
            <w:r w:rsidR="00DD468C" w:rsidRPr="00D93497">
              <w:rPr>
                <w:rFonts w:asciiTheme="majorBidi" w:hAnsiTheme="majorBidi" w:cstheme="majorBidi"/>
                <w:b/>
                <w:sz w:val="22"/>
                <w:szCs w:val="22"/>
              </w:rPr>
              <w:t>-</w:t>
            </w:r>
            <w:r>
              <w:rPr>
                <w:rFonts w:asciiTheme="majorBidi" w:hAnsiTheme="majorBidi" w:cstheme="majorBidi"/>
                <w:b/>
                <w:sz w:val="22"/>
                <w:szCs w:val="22"/>
              </w:rPr>
              <w:t>9</w:t>
            </w:r>
            <w:r w:rsidR="00DD468C" w:rsidRPr="00D93497">
              <w:rPr>
                <w:rFonts w:asciiTheme="majorBidi" w:hAnsiTheme="majorBidi" w:cstheme="majorBidi"/>
                <w:b/>
                <w:sz w:val="22"/>
                <w:szCs w:val="22"/>
              </w:rPr>
              <w:t>:00PM</w:t>
            </w:r>
          </w:p>
        </w:tc>
        <w:tc>
          <w:tcPr>
            <w:tcW w:w="7853" w:type="dxa"/>
            <w:tcBorders>
              <w:bottom w:val="single" w:sz="4" w:space="0" w:color="auto"/>
            </w:tcBorders>
          </w:tcPr>
          <w:p w14:paraId="5D70AE30" w14:textId="4B4BF3A1" w:rsidR="00DD468C" w:rsidRDefault="00DD468C" w:rsidP="00DD468C">
            <w:pPr>
              <w:snapToGrid w:val="0"/>
              <w:spacing w:before="80" w:after="80"/>
              <w:contextualSpacing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  <w:u w:val="single"/>
              </w:rPr>
              <w:t xml:space="preserve">Ministerial </w:t>
            </w:r>
            <w:r w:rsidRPr="00D87077">
              <w:rPr>
                <w:rFonts w:asciiTheme="majorBidi" w:hAnsiTheme="majorBidi" w:cstheme="majorBidi"/>
                <w:sz w:val="22"/>
                <w:szCs w:val="22"/>
                <w:u w:val="single"/>
              </w:rPr>
              <w:t>Reception hosted by the Government of Canada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 (</w:t>
            </w:r>
            <w:r w:rsidRPr="00FB11D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by invitation</w:t>
            </w:r>
            <w:r w:rsidRPr="006B4DED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 xml:space="preserve"> only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)</w:t>
            </w:r>
          </w:p>
          <w:p w14:paraId="22C7779D" w14:textId="46D75C53" w:rsidR="00DD468C" w:rsidRPr="00D93497" w:rsidRDefault="00DD468C" w:rsidP="00DD468C">
            <w:pPr>
              <w:snapToGrid w:val="0"/>
              <w:spacing w:before="80" w:after="80"/>
              <w:contextualSpacing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DD468C" w:rsidRPr="00104B51" w14:paraId="75AFA39C" w14:textId="77777777" w:rsidTr="009C76FD">
        <w:tc>
          <w:tcPr>
            <w:tcW w:w="10098" w:type="dxa"/>
            <w:gridSpan w:val="2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346DDC77" w14:textId="77777777" w:rsidR="00DD468C" w:rsidRPr="00D93497" w:rsidRDefault="00DD468C" w:rsidP="00DD468C">
            <w:pPr>
              <w:snapToGrid w:val="0"/>
              <w:spacing w:before="40" w:after="40"/>
              <w:contextualSpacing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D93497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Saturday 17 December 2022</w:t>
            </w:r>
          </w:p>
        </w:tc>
      </w:tr>
      <w:tr w:rsidR="00DD468C" w:rsidRPr="00104B51" w14:paraId="2E15691B" w14:textId="77777777" w:rsidTr="00CD73FE">
        <w:trPr>
          <w:trHeight w:val="1160"/>
        </w:trPr>
        <w:tc>
          <w:tcPr>
            <w:tcW w:w="2245" w:type="dxa"/>
          </w:tcPr>
          <w:p w14:paraId="04CBE9BF" w14:textId="3515CBDB" w:rsidR="00DD468C" w:rsidRDefault="00DD468C" w:rsidP="00DD468C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BREAKFAST EVENT </w:t>
            </w:r>
          </w:p>
          <w:p w14:paraId="6256BD9F" w14:textId="2401E10E" w:rsidR="00DD468C" w:rsidRPr="00D93497" w:rsidRDefault="00DD468C" w:rsidP="00DD468C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sz w:val="22"/>
                <w:szCs w:val="22"/>
              </w:rPr>
              <w:t>8:</w:t>
            </w:r>
            <w:r w:rsidR="00755C75">
              <w:rPr>
                <w:rFonts w:asciiTheme="majorBidi" w:hAnsiTheme="majorBidi" w:cstheme="majorBidi"/>
                <w:b/>
                <w:sz w:val="22"/>
                <w:szCs w:val="22"/>
              </w:rPr>
              <w:t>15</w:t>
            </w:r>
            <w:r>
              <w:rPr>
                <w:rFonts w:asciiTheme="majorBidi" w:hAnsiTheme="majorBidi" w:cstheme="majorBidi"/>
                <w:b/>
                <w:sz w:val="22"/>
                <w:szCs w:val="22"/>
              </w:rPr>
              <w:t>AM- 9:45AM</w:t>
            </w:r>
          </w:p>
        </w:tc>
        <w:tc>
          <w:tcPr>
            <w:tcW w:w="7853" w:type="dxa"/>
          </w:tcPr>
          <w:p w14:paraId="34B565F6" w14:textId="0261B04C" w:rsidR="00DD468C" w:rsidRPr="00FB11DC" w:rsidRDefault="00DD468C" w:rsidP="00DD468C">
            <w:pPr>
              <w:snapToGrid w:val="0"/>
              <w:spacing w:before="40" w:after="4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FB11DC">
              <w:rPr>
                <w:rFonts w:asciiTheme="majorBidi" w:hAnsiTheme="majorBidi" w:cstheme="majorBidi"/>
                <w:sz w:val="22"/>
                <w:szCs w:val="22"/>
                <w:u w:val="single"/>
              </w:rPr>
              <w:t xml:space="preserve">Ministerial Breakfast </w:t>
            </w:r>
            <w:r w:rsidR="005A032A">
              <w:rPr>
                <w:rFonts w:asciiTheme="majorBidi" w:hAnsiTheme="majorBidi" w:cstheme="majorBidi"/>
                <w:sz w:val="22"/>
                <w:szCs w:val="22"/>
                <w:u w:val="single"/>
              </w:rPr>
              <w:t xml:space="preserve">event on </w:t>
            </w:r>
            <w:r w:rsidR="00007406">
              <w:rPr>
                <w:rFonts w:asciiTheme="majorBidi" w:hAnsiTheme="majorBidi" w:cstheme="majorBidi"/>
                <w:sz w:val="22"/>
                <w:szCs w:val="22"/>
                <w:u w:val="single"/>
              </w:rPr>
              <w:t xml:space="preserve">the Launch of the Global Soil Biodiversity Observatory </w:t>
            </w:r>
            <w:r w:rsidRPr="00FB11DC">
              <w:rPr>
                <w:rFonts w:asciiTheme="majorBidi" w:hAnsiTheme="majorBidi" w:cstheme="majorBidi"/>
                <w:sz w:val="22"/>
                <w:szCs w:val="22"/>
                <w:u w:val="single"/>
              </w:rPr>
              <w:t xml:space="preserve">hosted by the Food and Agriculture Organization of the United Nations, The Government of China, and </w:t>
            </w:r>
            <w:r>
              <w:rPr>
                <w:rFonts w:asciiTheme="majorBidi" w:hAnsiTheme="majorBidi" w:cstheme="majorBidi"/>
                <w:sz w:val="22"/>
                <w:szCs w:val="22"/>
                <w:u w:val="single"/>
              </w:rPr>
              <w:t xml:space="preserve">the Secretariat of the </w:t>
            </w:r>
            <w:r w:rsidRPr="00FB11DC">
              <w:rPr>
                <w:rFonts w:asciiTheme="majorBidi" w:hAnsiTheme="majorBidi" w:cstheme="majorBidi"/>
                <w:sz w:val="22"/>
                <w:szCs w:val="22"/>
                <w:u w:val="single"/>
              </w:rPr>
              <w:t xml:space="preserve">Convention on Biological Diversity </w:t>
            </w:r>
            <w:r w:rsidRPr="00FB11DC">
              <w:rPr>
                <w:rFonts w:asciiTheme="majorBidi" w:hAnsiTheme="majorBidi" w:cstheme="majorBidi"/>
                <w:sz w:val="22"/>
                <w:szCs w:val="22"/>
              </w:rPr>
              <w:t>(</w:t>
            </w:r>
            <w:r w:rsidRPr="00FB11DC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by invitation only</w:t>
            </w:r>
            <w:r w:rsidRPr="00FB11DC">
              <w:rPr>
                <w:rFonts w:asciiTheme="majorBidi" w:hAnsiTheme="majorBidi" w:cstheme="majorBidi"/>
                <w:sz w:val="22"/>
                <w:szCs w:val="22"/>
              </w:rPr>
              <w:t>)</w:t>
            </w:r>
          </w:p>
        </w:tc>
      </w:tr>
      <w:tr w:rsidR="00DD468C" w:rsidRPr="00104B51" w14:paraId="6D5E0036" w14:textId="77777777" w:rsidTr="00CD73FE">
        <w:trPr>
          <w:trHeight w:val="1160"/>
        </w:trPr>
        <w:tc>
          <w:tcPr>
            <w:tcW w:w="2245" w:type="dxa"/>
          </w:tcPr>
          <w:p w14:paraId="6E248477" w14:textId="77777777" w:rsidR="00DD468C" w:rsidRPr="00D93497" w:rsidRDefault="00DD468C" w:rsidP="00DD468C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D93497">
              <w:rPr>
                <w:rFonts w:asciiTheme="majorBidi" w:hAnsiTheme="majorBidi" w:cstheme="majorBidi"/>
                <w:b/>
                <w:sz w:val="22"/>
                <w:szCs w:val="22"/>
              </w:rPr>
              <w:t>CLOSING PLENARY</w:t>
            </w:r>
          </w:p>
          <w:p w14:paraId="09FABF8C" w14:textId="6BF19A06" w:rsidR="00DD468C" w:rsidRPr="00D93497" w:rsidRDefault="00DD468C" w:rsidP="00DD468C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D93497">
              <w:rPr>
                <w:rFonts w:asciiTheme="majorBidi" w:hAnsiTheme="majorBidi" w:cstheme="majorBidi"/>
                <w:b/>
                <w:sz w:val="22"/>
                <w:szCs w:val="22"/>
              </w:rPr>
              <w:t>10:00AM-</w:t>
            </w:r>
            <w:r>
              <w:rPr>
                <w:rFonts w:asciiTheme="majorBidi" w:hAnsiTheme="majorBidi" w:cstheme="majorBidi"/>
                <w:b/>
                <w:sz w:val="22"/>
                <w:szCs w:val="22"/>
              </w:rPr>
              <w:t>11:00AM</w:t>
            </w:r>
            <w:r w:rsidRPr="00D93497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853" w:type="dxa"/>
          </w:tcPr>
          <w:p w14:paraId="73930A24" w14:textId="5F66A280" w:rsidR="00DD468C" w:rsidRPr="00D93497" w:rsidRDefault="00DD468C" w:rsidP="00DD468C">
            <w:pPr>
              <w:pStyle w:val="ListParagraph"/>
              <w:numPr>
                <w:ilvl w:val="0"/>
                <w:numId w:val="17"/>
              </w:numPr>
              <w:snapToGrid w:val="0"/>
              <w:spacing w:before="40" w:after="40"/>
              <w:rPr>
                <w:rFonts w:asciiTheme="majorBidi" w:hAnsiTheme="majorBidi" w:cstheme="majorBidi"/>
                <w:sz w:val="22"/>
                <w:szCs w:val="22"/>
                <w:lang w:val="en-GB"/>
              </w:rPr>
            </w:pPr>
            <w:r w:rsidRPr="00B27750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Summary of Event:</w:t>
            </w:r>
            <w:r w:rsidRPr="00D93497">
              <w:rPr>
                <w:rFonts w:asciiTheme="majorBidi" w:hAnsiTheme="majorBidi" w:cstheme="majorBidi"/>
                <w:sz w:val="22"/>
                <w:szCs w:val="22"/>
                <w:lang w:val="en-GB"/>
              </w:rPr>
              <w:t xml:space="preserve"> H.E. Mr. Huang </w:t>
            </w:r>
            <w:proofErr w:type="spellStart"/>
            <w:r w:rsidRPr="00D93497">
              <w:rPr>
                <w:rFonts w:asciiTheme="majorBidi" w:hAnsiTheme="majorBidi" w:cstheme="majorBidi"/>
                <w:sz w:val="22"/>
                <w:szCs w:val="22"/>
                <w:lang w:val="en-GB"/>
              </w:rPr>
              <w:t>Runqiu</w:t>
            </w:r>
            <w:proofErr w:type="spellEnd"/>
            <w:r w:rsidRPr="00D93497">
              <w:rPr>
                <w:rFonts w:asciiTheme="majorBidi" w:hAnsiTheme="majorBidi" w:cstheme="majorBidi"/>
                <w:sz w:val="22"/>
                <w:szCs w:val="22"/>
                <w:lang w:val="en-GB"/>
              </w:rPr>
              <w:t xml:space="preserve">, Minister of Ecology and Environment of China (key highlights of statements) </w:t>
            </w:r>
            <w:r>
              <w:rPr>
                <w:rFonts w:asciiTheme="majorBidi" w:hAnsiTheme="majorBidi" w:cstheme="majorBidi"/>
                <w:sz w:val="22"/>
                <w:szCs w:val="22"/>
                <w:lang w:val="en-GB"/>
              </w:rPr>
              <w:t>(5 mins)</w:t>
            </w:r>
          </w:p>
          <w:p w14:paraId="0B00CB2C" w14:textId="77777777" w:rsidR="00DD468C" w:rsidRDefault="00DD468C" w:rsidP="00DD468C">
            <w:pPr>
              <w:pStyle w:val="ListParagraph"/>
              <w:spacing w:after="200"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u w:val="single"/>
              </w:rPr>
            </w:pPr>
          </w:p>
          <w:p w14:paraId="746E2969" w14:textId="2D90E7DB" w:rsidR="00DD468C" w:rsidRPr="00371E66" w:rsidRDefault="00DD468C" w:rsidP="00DD468C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Theme="majorBidi" w:hAnsiTheme="majorBidi" w:cstheme="majorBidi"/>
                <w:b/>
                <w:bCs/>
                <w:sz w:val="22"/>
                <w:szCs w:val="22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  <w:u w:val="single"/>
              </w:rPr>
              <w:t>Constituencies’ contribution to the rapid implementation of the Post-2020 GBF: focusing on outcomes of the major events held parallel to COP 15 (40mins):</w:t>
            </w:r>
            <w:r>
              <w:rPr>
                <w:rFonts w:asciiTheme="majorBidi" w:hAnsiTheme="majorBidi" w:cstheme="majorBidi"/>
                <w:b/>
                <w:bCs/>
                <w:sz w:val="22"/>
                <w:szCs w:val="22"/>
                <w:u w:val="single"/>
              </w:rPr>
              <w:br/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a.) </w:t>
            </w:r>
            <w:r w:rsidR="00EA4420">
              <w:rPr>
                <w:rFonts w:asciiTheme="majorBidi" w:hAnsiTheme="majorBidi" w:cstheme="majorBidi"/>
                <w:sz w:val="22"/>
                <w:szCs w:val="22"/>
              </w:rPr>
              <w:t xml:space="preserve"> Ms. </w:t>
            </w:r>
            <w:r w:rsidR="00EA4420" w:rsidRPr="00EA4420">
              <w:rPr>
                <w:rFonts w:asciiTheme="majorBidi" w:hAnsiTheme="majorBidi" w:cstheme="majorBidi"/>
                <w:sz w:val="22"/>
                <w:szCs w:val="22"/>
              </w:rPr>
              <w:t xml:space="preserve">Swetha Stotra </w:t>
            </w:r>
            <w:proofErr w:type="spellStart"/>
            <w:r w:rsidR="00EA4420" w:rsidRPr="00EA4420">
              <w:rPr>
                <w:rFonts w:asciiTheme="majorBidi" w:hAnsiTheme="majorBidi" w:cstheme="majorBidi"/>
                <w:sz w:val="22"/>
                <w:szCs w:val="22"/>
              </w:rPr>
              <w:t>Bhashyam</w:t>
            </w:r>
            <w:proofErr w:type="spellEnd"/>
            <w:r w:rsidR="00EA4420" w:rsidRPr="00EA4420">
              <w:rPr>
                <w:rFonts w:asciiTheme="majorBidi" w:hAnsiTheme="majorBidi" w:cstheme="majorBidi"/>
                <w:sz w:val="22"/>
                <w:szCs w:val="22"/>
              </w:rPr>
              <w:t xml:space="preserve">, Focal </w:t>
            </w:r>
            <w:r w:rsidR="00EA4420">
              <w:rPr>
                <w:rFonts w:asciiTheme="majorBidi" w:hAnsiTheme="majorBidi" w:cstheme="majorBidi"/>
                <w:sz w:val="22"/>
                <w:szCs w:val="22"/>
              </w:rPr>
              <w:t>P</w:t>
            </w:r>
            <w:r w:rsidR="00EA4420" w:rsidRPr="00EA4420">
              <w:rPr>
                <w:rFonts w:asciiTheme="majorBidi" w:hAnsiTheme="majorBidi" w:cstheme="majorBidi"/>
                <w:sz w:val="22"/>
                <w:szCs w:val="22"/>
              </w:rPr>
              <w:t>oint for the Global South</w:t>
            </w:r>
            <w:r w:rsidR="00EA4420">
              <w:rPr>
                <w:rFonts w:asciiTheme="majorBidi" w:hAnsiTheme="majorBidi" w:cstheme="majorBidi"/>
                <w:sz w:val="22"/>
                <w:szCs w:val="22"/>
              </w:rPr>
              <w:t>, Global Youth Biodiversity Network</w:t>
            </w:r>
            <w:r w:rsidRPr="00371E66">
              <w:rPr>
                <w:rFonts w:asciiTheme="majorBidi" w:hAnsiTheme="majorBidi" w:cstheme="majorBidi"/>
                <w:sz w:val="22"/>
                <w:szCs w:val="22"/>
              </w:rPr>
              <w:t xml:space="preserve"> (3mins)</w:t>
            </w:r>
          </w:p>
          <w:p w14:paraId="27420FE3" w14:textId="094FDF12" w:rsidR="00DD468C" w:rsidRDefault="001879FF" w:rsidP="00DD468C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Ms. Valerie Plante, Mayor of Montreal, ICLEI</w:t>
            </w:r>
            <w:r w:rsidR="00EA4420">
              <w:rPr>
                <w:rFonts w:asciiTheme="majorBidi" w:hAnsiTheme="majorBidi" w:cstheme="majorBidi"/>
                <w:sz w:val="22"/>
                <w:szCs w:val="22"/>
              </w:rPr>
              <w:t xml:space="preserve"> Global Ambassador for Local Biodiversity</w:t>
            </w:r>
            <w:r w:rsidR="00DD468C" w:rsidRPr="00371E66">
              <w:rPr>
                <w:rFonts w:asciiTheme="majorBidi" w:hAnsiTheme="majorBidi" w:cstheme="majorBidi"/>
                <w:sz w:val="22"/>
                <w:szCs w:val="22"/>
              </w:rPr>
              <w:t xml:space="preserve"> (</w:t>
            </w:r>
            <w:r w:rsidR="00DD468C" w:rsidRPr="00FB11DC">
              <w:rPr>
                <w:rFonts w:asciiTheme="majorBidi" w:hAnsiTheme="majorBidi" w:cstheme="majorBidi"/>
                <w:sz w:val="22"/>
                <w:szCs w:val="22"/>
              </w:rPr>
              <w:t>3mins)</w:t>
            </w:r>
          </w:p>
          <w:p w14:paraId="305AE176" w14:textId="3806E329" w:rsidR="00DD468C" w:rsidRDefault="00291E7B" w:rsidP="00DD468C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 xml:space="preserve">Mr. </w:t>
            </w:r>
            <w:r w:rsidR="00025226" w:rsidRPr="00025226">
              <w:rPr>
                <w:rFonts w:asciiTheme="majorBidi" w:hAnsiTheme="majorBidi" w:cstheme="majorBidi"/>
                <w:sz w:val="22"/>
                <w:szCs w:val="22"/>
              </w:rPr>
              <w:t>Liu Jiachen</w:t>
            </w:r>
            <w:r w:rsidR="00025226">
              <w:rPr>
                <w:rFonts w:asciiTheme="majorBidi" w:hAnsiTheme="majorBidi" w:cstheme="majorBidi"/>
                <w:sz w:val="22"/>
                <w:szCs w:val="22"/>
              </w:rPr>
              <w:t xml:space="preserve">, </w:t>
            </w:r>
            <w:r w:rsidR="00DD468C" w:rsidRPr="00BD26B0">
              <w:rPr>
                <w:rFonts w:asciiTheme="majorBidi" w:hAnsiTheme="majorBidi" w:cstheme="majorBidi"/>
                <w:sz w:val="22"/>
                <w:szCs w:val="22"/>
              </w:rPr>
              <w:t>Mayor of Kunming (3mins)</w:t>
            </w:r>
          </w:p>
          <w:p w14:paraId="63D5134C" w14:textId="6122BF44" w:rsidR="00DD468C" w:rsidRDefault="00580D3D" w:rsidP="00DD468C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 xml:space="preserve">Dr. </w:t>
            </w:r>
            <w:r w:rsidRPr="00580D3D">
              <w:rPr>
                <w:rFonts w:asciiTheme="majorBidi" w:hAnsiTheme="majorBidi" w:cstheme="majorBidi"/>
                <w:sz w:val="22"/>
                <w:szCs w:val="22"/>
              </w:rPr>
              <w:t>Ellen Stofan, Smithsonian Under Secretary for Science and Research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, Co-Chair of the Consortium of Scientific Partners</w:t>
            </w:r>
            <w:r w:rsidR="007733C4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="00DD468C" w:rsidRPr="00BD26B0">
              <w:rPr>
                <w:rFonts w:asciiTheme="majorBidi" w:hAnsiTheme="majorBidi" w:cstheme="majorBidi"/>
                <w:sz w:val="22"/>
                <w:szCs w:val="22"/>
              </w:rPr>
              <w:t>(3mins)</w:t>
            </w:r>
          </w:p>
          <w:p w14:paraId="3E75094E" w14:textId="5C35A4FF" w:rsidR="00DD468C" w:rsidRDefault="007733C4" w:rsidP="00DD468C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 xml:space="preserve">Mr. </w:t>
            </w:r>
            <w:proofErr w:type="spellStart"/>
            <w:r w:rsidRPr="007733C4">
              <w:rPr>
                <w:rFonts w:asciiTheme="majorBidi" w:hAnsiTheme="majorBidi" w:cstheme="majorBidi"/>
                <w:sz w:val="22"/>
                <w:szCs w:val="22"/>
              </w:rPr>
              <w:t>Lakpa</w:t>
            </w:r>
            <w:proofErr w:type="spellEnd"/>
            <w:r w:rsidRPr="007733C4">
              <w:rPr>
                <w:rFonts w:asciiTheme="majorBidi" w:hAnsiTheme="majorBidi" w:cstheme="majorBidi"/>
                <w:sz w:val="22"/>
                <w:szCs w:val="22"/>
              </w:rPr>
              <w:t xml:space="preserve"> Nuri Sherpa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, </w:t>
            </w:r>
            <w:r w:rsidRPr="007733C4">
              <w:rPr>
                <w:rFonts w:asciiTheme="majorBidi" w:hAnsiTheme="majorBidi" w:cstheme="majorBidi"/>
                <w:sz w:val="22"/>
                <w:szCs w:val="22"/>
              </w:rPr>
              <w:t xml:space="preserve">co-chair of 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the</w:t>
            </w:r>
            <w:r w:rsidRPr="007733C4">
              <w:rPr>
                <w:rFonts w:asciiTheme="majorBidi" w:hAnsiTheme="majorBidi" w:cstheme="majorBidi"/>
                <w:sz w:val="22"/>
                <w:szCs w:val="22"/>
              </w:rPr>
              <w:t xml:space="preserve"> International Indigenous Forum on Biodiversity</w:t>
            </w:r>
            <w:r w:rsidR="00DD468C" w:rsidRPr="00BD26B0">
              <w:rPr>
                <w:rFonts w:asciiTheme="majorBidi" w:hAnsiTheme="majorBidi" w:cstheme="majorBidi"/>
                <w:sz w:val="22"/>
                <w:szCs w:val="22"/>
              </w:rPr>
              <w:t xml:space="preserve"> (3mins)</w:t>
            </w:r>
          </w:p>
          <w:p w14:paraId="0BE56D96" w14:textId="57BB641B" w:rsidR="00DD468C" w:rsidRDefault="00101E9D" w:rsidP="00DD468C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101E9D">
              <w:rPr>
                <w:rFonts w:asciiTheme="majorBidi" w:hAnsiTheme="majorBidi" w:cstheme="majorBidi"/>
                <w:sz w:val="22"/>
                <w:szCs w:val="22"/>
              </w:rPr>
              <w:t>Mr. X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u</w:t>
            </w:r>
            <w:r w:rsidRPr="00101E9D">
              <w:rPr>
                <w:rFonts w:asciiTheme="majorBidi" w:hAnsiTheme="majorBidi" w:cstheme="majorBidi"/>
                <w:sz w:val="22"/>
                <w:szCs w:val="22"/>
              </w:rPr>
              <w:t xml:space="preserve"> Guang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, Chinese</w:t>
            </w:r>
            <w:r w:rsidR="00DD468C" w:rsidRPr="00BD26B0">
              <w:rPr>
                <w:rFonts w:asciiTheme="majorBidi" w:hAnsiTheme="majorBidi" w:cstheme="majorBidi"/>
                <w:sz w:val="22"/>
                <w:szCs w:val="22"/>
              </w:rPr>
              <w:t xml:space="preserve"> NGO representative (3mins)</w:t>
            </w:r>
          </w:p>
          <w:p w14:paraId="0F6E1512" w14:textId="7C65FDE4" w:rsidR="00DD468C" w:rsidRDefault="000F4701" w:rsidP="00DD468C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 xml:space="preserve">Ms. </w:t>
            </w:r>
            <w:r w:rsidRPr="000F4701">
              <w:rPr>
                <w:rFonts w:asciiTheme="majorBidi" w:hAnsiTheme="majorBidi" w:cstheme="majorBidi"/>
                <w:sz w:val="22"/>
                <w:szCs w:val="22"/>
              </w:rPr>
              <w:t xml:space="preserve">Eva </w:t>
            </w:r>
            <w:proofErr w:type="spellStart"/>
            <w:r w:rsidRPr="000F4701">
              <w:rPr>
                <w:rFonts w:asciiTheme="majorBidi" w:hAnsiTheme="majorBidi" w:cstheme="majorBidi"/>
                <w:sz w:val="22"/>
                <w:szCs w:val="22"/>
              </w:rPr>
              <w:t>Zabey</w:t>
            </w:r>
            <w:proofErr w:type="spellEnd"/>
            <w:r w:rsidRPr="000F4701">
              <w:rPr>
                <w:rFonts w:asciiTheme="majorBidi" w:hAnsiTheme="majorBidi" w:cstheme="majorBidi"/>
                <w:sz w:val="22"/>
                <w:szCs w:val="22"/>
              </w:rPr>
              <w:t xml:space="preserve">, Executive Director, Business for Nature </w:t>
            </w:r>
            <w:r w:rsidR="00DD468C" w:rsidRPr="00BD26B0">
              <w:rPr>
                <w:rFonts w:asciiTheme="majorBidi" w:hAnsiTheme="majorBidi" w:cstheme="majorBidi"/>
                <w:sz w:val="22"/>
                <w:szCs w:val="22"/>
              </w:rPr>
              <w:t>(3mins)</w:t>
            </w:r>
          </w:p>
          <w:p w14:paraId="1C391A1B" w14:textId="6CEE473F" w:rsidR="00DD468C" w:rsidRDefault="000E782F" w:rsidP="00DD468C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0E782F">
              <w:rPr>
                <w:rFonts w:asciiTheme="majorBidi" w:hAnsiTheme="majorBidi" w:cstheme="majorBidi"/>
                <w:sz w:val="22"/>
                <w:szCs w:val="22"/>
              </w:rPr>
              <w:t xml:space="preserve">Mr. Jan Erik Saugestad, CEO of </w:t>
            </w:r>
            <w:proofErr w:type="spellStart"/>
            <w:r w:rsidRPr="000E782F">
              <w:rPr>
                <w:rFonts w:asciiTheme="majorBidi" w:hAnsiTheme="majorBidi" w:cstheme="majorBidi"/>
                <w:sz w:val="22"/>
                <w:szCs w:val="22"/>
              </w:rPr>
              <w:t>Storebrand</w:t>
            </w:r>
            <w:proofErr w:type="spellEnd"/>
            <w:r w:rsidRPr="000E782F">
              <w:rPr>
                <w:rFonts w:asciiTheme="majorBidi" w:hAnsiTheme="majorBidi" w:cstheme="majorBidi"/>
                <w:sz w:val="22"/>
                <w:szCs w:val="22"/>
              </w:rPr>
              <w:t xml:space="preserve"> Asset Management, Finance for Biodiversity </w:t>
            </w:r>
            <w:r w:rsidR="00DD468C" w:rsidRPr="00BD26B0">
              <w:rPr>
                <w:rFonts w:asciiTheme="majorBidi" w:hAnsiTheme="majorBidi" w:cstheme="majorBidi"/>
                <w:sz w:val="22"/>
                <w:szCs w:val="22"/>
              </w:rPr>
              <w:t>(3mins)</w:t>
            </w:r>
          </w:p>
          <w:p w14:paraId="2CFCF683" w14:textId="52ABD3B3" w:rsidR="00DD468C" w:rsidRPr="00BD26B0" w:rsidRDefault="00101E9D" w:rsidP="00DD468C">
            <w:pPr>
              <w:pStyle w:val="ListParagraph"/>
              <w:numPr>
                <w:ilvl w:val="0"/>
                <w:numId w:val="34"/>
              </w:numPr>
              <w:spacing w:after="200" w:line="276" w:lineRule="auto"/>
              <w:rPr>
                <w:rFonts w:asciiTheme="majorBidi" w:hAnsiTheme="majorBidi" w:cstheme="majorBidi"/>
                <w:sz w:val="22"/>
                <w:szCs w:val="22"/>
              </w:rPr>
            </w:pPr>
            <w:r w:rsidRPr="00101E9D">
              <w:rPr>
                <w:rFonts w:asciiTheme="majorBidi" w:hAnsiTheme="majorBidi" w:cstheme="majorBidi"/>
                <w:sz w:val="22"/>
                <w:szCs w:val="22"/>
              </w:rPr>
              <w:t>Mr. L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iu</w:t>
            </w:r>
            <w:r w:rsidRPr="00101E9D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101E9D">
              <w:rPr>
                <w:rFonts w:asciiTheme="majorBidi" w:hAnsiTheme="majorBidi" w:cstheme="majorBidi"/>
                <w:sz w:val="22"/>
                <w:szCs w:val="22"/>
              </w:rPr>
              <w:t>Chunxi</w:t>
            </w:r>
            <w:proofErr w:type="spellEnd"/>
            <w:r>
              <w:rPr>
                <w:rFonts w:asciiTheme="majorBidi" w:hAnsiTheme="majorBidi" w:cstheme="majorBidi"/>
                <w:sz w:val="22"/>
                <w:szCs w:val="22"/>
              </w:rPr>
              <w:t xml:space="preserve">, </w:t>
            </w:r>
            <w:r w:rsidRPr="00101E9D">
              <w:rPr>
                <w:rFonts w:asciiTheme="majorBidi" w:hAnsiTheme="majorBidi" w:cstheme="majorBidi"/>
                <w:sz w:val="22"/>
                <w:szCs w:val="22"/>
              </w:rPr>
              <w:t xml:space="preserve">Yili Group </w:t>
            </w:r>
            <w:r w:rsidR="00DD468C" w:rsidRPr="00BD26B0">
              <w:rPr>
                <w:rFonts w:asciiTheme="majorBidi" w:hAnsiTheme="majorBidi" w:cstheme="majorBidi"/>
                <w:sz w:val="22"/>
                <w:szCs w:val="22"/>
              </w:rPr>
              <w:t>(3mins)</w:t>
            </w:r>
          </w:p>
          <w:p w14:paraId="040CC0D6" w14:textId="77777777" w:rsidR="00DD468C" w:rsidRDefault="00DD468C" w:rsidP="00DD468C">
            <w:pPr>
              <w:pStyle w:val="ListParagraph"/>
              <w:snapToGrid w:val="0"/>
              <w:spacing w:before="40" w:after="40"/>
              <w:rPr>
                <w:rFonts w:asciiTheme="majorBidi" w:hAnsiTheme="majorBidi" w:cstheme="majorBidi"/>
                <w:sz w:val="22"/>
                <w:szCs w:val="22"/>
                <w:lang w:val="en-GB"/>
              </w:rPr>
            </w:pPr>
          </w:p>
          <w:p w14:paraId="3067C32C" w14:textId="17B72E60" w:rsidR="00987EA5" w:rsidRDefault="00DD468C" w:rsidP="00987EA5">
            <w:pPr>
              <w:pStyle w:val="ListParagraph"/>
              <w:numPr>
                <w:ilvl w:val="0"/>
                <w:numId w:val="17"/>
              </w:numPr>
              <w:snapToGrid w:val="0"/>
              <w:spacing w:before="40" w:after="40"/>
              <w:rPr>
                <w:rFonts w:asciiTheme="majorBidi" w:hAnsiTheme="majorBidi" w:cstheme="majorBidi"/>
                <w:sz w:val="22"/>
                <w:szCs w:val="22"/>
              </w:rPr>
            </w:pPr>
            <w:r w:rsidRPr="00B27750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Sharm El-Sheikh to Kunming to Montreal Action Agenda for nature and People report back</w:t>
            </w:r>
            <w:r w:rsidRPr="00B27750">
              <w:rPr>
                <w:rFonts w:asciiTheme="majorBidi" w:hAnsiTheme="majorBidi" w:cstheme="majorBidi"/>
                <w:sz w:val="22"/>
                <w:szCs w:val="22"/>
              </w:rPr>
              <w:t>: Mr. Manuel Pulgar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Pr="00B27750">
              <w:rPr>
                <w:rFonts w:asciiTheme="majorBidi" w:hAnsiTheme="majorBidi" w:cstheme="majorBidi"/>
                <w:sz w:val="22"/>
                <w:szCs w:val="22"/>
              </w:rPr>
              <w:t>Chair</w:t>
            </w:r>
            <w:r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Pr="00B27750">
              <w:rPr>
                <w:rFonts w:asciiTheme="majorBidi" w:hAnsiTheme="majorBidi" w:cstheme="majorBidi"/>
                <w:sz w:val="22"/>
                <w:szCs w:val="22"/>
              </w:rPr>
              <w:t>(5 mins)</w:t>
            </w:r>
          </w:p>
          <w:p w14:paraId="697AE5F9" w14:textId="77777777" w:rsidR="00987EA5" w:rsidRDefault="00987EA5" w:rsidP="00987EA5">
            <w:pPr>
              <w:pStyle w:val="ListParagraph"/>
              <w:snapToGrid w:val="0"/>
              <w:spacing w:before="40" w:after="40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1D1F5BC7" w14:textId="68FEB702" w:rsidR="00F66CB5" w:rsidRDefault="00987EA5" w:rsidP="00F66CB5">
            <w:pPr>
              <w:pStyle w:val="ListParagraph"/>
              <w:numPr>
                <w:ilvl w:val="0"/>
                <w:numId w:val="17"/>
              </w:numPr>
              <w:snapToGrid w:val="0"/>
              <w:spacing w:before="40" w:after="40"/>
              <w:rPr>
                <w:rFonts w:asciiTheme="majorBidi" w:hAnsiTheme="majorBidi" w:cstheme="majorBidi"/>
                <w:sz w:val="22"/>
                <w:szCs w:val="22"/>
              </w:rPr>
            </w:pPr>
            <w:r w:rsidRPr="00987EA5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Visionary Intergenerational Statement:</w:t>
            </w:r>
            <w:r w:rsidR="00F66CB5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</w:t>
            </w:r>
            <w:r w:rsidRPr="00F66CB5">
              <w:rPr>
                <w:rFonts w:asciiTheme="majorBidi" w:hAnsiTheme="majorBidi" w:cstheme="majorBidi"/>
                <w:sz w:val="22"/>
                <w:szCs w:val="22"/>
              </w:rPr>
              <w:t xml:space="preserve">Ms. Lucy </w:t>
            </w:r>
            <w:proofErr w:type="spellStart"/>
            <w:r w:rsidRPr="00F66CB5">
              <w:rPr>
                <w:rFonts w:asciiTheme="majorBidi" w:hAnsiTheme="majorBidi" w:cstheme="majorBidi"/>
                <w:sz w:val="22"/>
                <w:szCs w:val="22"/>
              </w:rPr>
              <w:t>Mulenkei</w:t>
            </w:r>
            <w:proofErr w:type="spellEnd"/>
            <w:r w:rsidRPr="00F66CB5">
              <w:rPr>
                <w:rFonts w:asciiTheme="majorBidi" w:hAnsiTheme="majorBidi" w:cstheme="majorBidi"/>
                <w:sz w:val="22"/>
                <w:szCs w:val="22"/>
              </w:rPr>
              <w:t xml:space="preserve"> (elder, IIFB) + </w:t>
            </w:r>
            <w:r w:rsidR="00D95714">
              <w:rPr>
                <w:rFonts w:asciiTheme="majorBidi" w:hAnsiTheme="majorBidi" w:cstheme="majorBidi"/>
                <w:sz w:val="22"/>
                <w:szCs w:val="22"/>
              </w:rPr>
              <w:t xml:space="preserve">Mr. </w:t>
            </w:r>
            <w:r w:rsidRPr="00F66CB5">
              <w:rPr>
                <w:rFonts w:asciiTheme="majorBidi" w:hAnsiTheme="majorBidi" w:cstheme="majorBidi"/>
                <w:sz w:val="22"/>
                <w:szCs w:val="22"/>
              </w:rPr>
              <w:t xml:space="preserve">Hector Alan Valdés Suárez (youth, GYBN) </w:t>
            </w:r>
            <w:r w:rsidR="008B6598">
              <w:rPr>
                <w:rFonts w:asciiTheme="majorBidi" w:hAnsiTheme="majorBidi" w:cstheme="majorBidi"/>
                <w:sz w:val="22"/>
                <w:szCs w:val="22"/>
              </w:rPr>
              <w:t>(5 mins)</w:t>
            </w:r>
          </w:p>
          <w:p w14:paraId="571098E4" w14:textId="77777777" w:rsidR="00F66CB5" w:rsidRPr="00F66CB5" w:rsidRDefault="00F66CB5" w:rsidP="00F66CB5">
            <w:pPr>
              <w:pStyle w:val="ListParagraph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  <w:p w14:paraId="12E16EA2" w14:textId="72B3DFF9" w:rsidR="00DD468C" w:rsidRPr="00F66CB5" w:rsidRDefault="00DD468C" w:rsidP="00F66CB5">
            <w:pPr>
              <w:pStyle w:val="ListParagraph"/>
              <w:numPr>
                <w:ilvl w:val="0"/>
                <w:numId w:val="17"/>
              </w:numPr>
              <w:snapToGrid w:val="0"/>
              <w:spacing w:before="40" w:after="40"/>
              <w:rPr>
                <w:rFonts w:asciiTheme="majorBidi" w:hAnsiTheme="majorBidi" w:cstheme="majorBidi"/>
                <w:sz w:val="22"/>
                <w:szCs w:val="22"/>
              </w:rPr>
            </w:pPr>
            <w:r w:rsidRPr="00F66CB5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Closing remarks</w:t>
            </w:r>
            <w:r w:rsidRPr="00F66CB5">
              <w:rPr>
                <w:rFonts w:asciiTheme="majorBidi" w:hAnsiTheme="majorBidi" w:cstheme="majorBidi"/>
                <w:sz w:val="22"/>
                <w:szCs w:val="22"/>
              </w:rPr>
              <w:t xml:space="preserve"> by </w:t>
            </w:r>
            <w:r w:rsidR="00F66CB5" w:rsidRPr="00D93497">
              <w:rPr>
                <w:rFonts w:asciiTheme="majorBidi" w:hAnsiTheme="majorBidi" w:cstheme="majorBidi"/>
                <w:sz w:val="22"/>
                <w:szCs w:val="22"/>
                <w:lang w:val="en-GB"/>
              </w:rPr>
              <w:t xml:space="preserve">H.E. Mr. Huang </w:t>
            </w:r>
            <w:proofErr w:type="spellStart"/>
            <w:r w:rsidR="00F66CB5" w:rsidRPr="00D93497">
              <w:rPr>
                <w:rFonts w:asciiTheme="majorBidi" w:hAnsiTheme="majorBidi" w:cstheme="majorBidi"/>
                <w:sz w:val="22"/>
                <w:szCs w:val="22"/>
                <w:lang w:val="en-GB"/>
              </w:rPr>
              <w:t>Runqiu</w:t>
            </w:r>
            <w:proofErr w:type="spellEnd"/>
            <w:r w:rsidR="00F66CB5" w:rsidRPr="00D93497">
              <w:rPr>
                <w:rFonts w:asciiTheme="majorBidi" w:hAnsiTheme="majorBidi" w:cstheme="majorBidi"/>
                <w:sz w:val="22"/>
                <w:szCs w:val="22"/>
                <w:lang w:val="en-GB"/>
              </w:rPr>
              <w:t>, Minister of Ecology and Environment of China</w:t>
            </w:r>
            <w:r w:rsidRPr="00F66CB5">
              <w:rPr>
                <w:rFonts w:asciiTheme="majorBidi" w:hAnsiTheme="majorBidi" w:cstheme="majorBidi"/>
                <w:sz w:val="22"/>
                <w:szCs w:val="22"/>
              </w:rPr>
              <w:t xml:space="preserve"> and </w:t>
            </w:r>
            <w:r w:rsidR="00F66CB5">
              <w:rPr>
                <w:rFonts w:asciiTheme="majorBidi" w:hAnsiTheme="majorBidi" w:cstheme="majorBidi"/>
                <w:sz w:val="22"/>
                <w:szCs w:val="22"/>
              </w:rPr>
              <w:t xml:space="preserve">Ms. </w:t>
            </w:r>
            <w:r w:rsidRPr="00F66CB5">
              <w:rPr>
                <w:rFonts w:asciiTheme="majorBidi" w:hAnsiTheme="majorBidi" w:cstheme="majorBidi"/>
                <w:sz w:val="22"/>
                <w:szCs w:val="22"/>
              </w:rPr>
              <w:t>Elizabeth</w:t>
            </w:r>
            <w:r w:rsidR="00F66CB5">
              <w:rPr>
                <w:rFonts w:asciiTheme="majorBidi" w:hAnsiTheme="majorBidi" w:cstheme="majorBidi"/>
                <w:sz w:val="22"/>
                <w:szCs w:val="22"/>
              </w:rPr>
              <w:t xml:space="preserve"> Maruma</w:t>
            </w:r>
            <w:r w:rsidRPr="00F66CB5">
              <w:rPr>
                <w:rFonts w:asciiTheme="majorBidi" w:hAnsiTheme="majorBidi" w:cstheme="majorBidi"/>
                <w:sz w:val="22"/>
                <w:szCs w:val="22"/>
              </w:rPr>
              <w:t xml:space="preserve"> Mrema</w:t>
            </w:r>
            <w:r w:rsidR="00F66CB5">
              <w:rPr>
                <w:rFonts w:asciiTheme="majorBidi" w:hAnsiTheme="majorBidi" w:cstheme="majorBidi"/>
                <w:sz w:val="22"/>
                <w:szCs w:val="22"/>
              </w:rPr>
              <w:t>, CBD Executive Secretary</w:t>
            </w:r>
            <w:r w:rsidRPr="00F66CB5">
              <w:rPr>
                <w:rFonts w:asciiTheme="majorBidi" w:hAnsiTheme="majorBidi" w:cstheme="majorBidi"/>
                <w:sz w:val="22"/>
                <w:szCs w:val="22"/>
              </w:rPr>
              <w:t xml:space="preserve"> (5 mins)</w:t>
            </w:r>
          </w:p>
        </w:tc>
      </w:tr>
      <w:tr w:rsidR="00DD468C" w:rsidRPr="00104B51" w14:paraId="12927295" w14:textId="77777777" w:rsidTr="00371E66">
        <w:trPr>
          <w:trHeight w:val="1016"/>
        </w:trPr>
        <w:tc>
          <w:tcPr>
            <w:tcW w:w="2245" w:type="dxa"/>
          </w:tcPr>
          <w:p w14:paraId="52E10807" w14:textId="77777777" w:rsidR="00DD468C" w:rsidRDefault="00DD468C" w:rsidP="00DD468C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sz w:val="22"/>
                <w:szCs w:val="22"/>
              </w:rPr>
              <w:lastRenderedPageBreak/>
              <w:t>STOCK-TAKING PLENARY</w:t>
            </w:r>
          </w:p>
          <w:p w14:paraId="12BD00F5" w14:textId="256363B4" w:rsidR="00DD468C" w:rsidRPr="00D93497" w:rsidRDefault="00DD468C" w:rsidP="00DD468C">
            <w:pPr>
              <w:spacing w:before="40" w:after="40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sz w:val="22"/>
                <w:szCs w:val="22"/>
              </w:rPr>
              <w:t>11:00AM-1:00PM</w:t>
            </w:r>
          </w:p>
        </w:tc>
        <w:tc>
          <w:tcPr>
            <w:tcW w:w="7853" w:type="dxa"/>
          </w:tcPr>
          <w:p w14:paraId="77DA739E" w14:textId="634F4BB6" w:rsidR="00DD468C" w:rsidRPr="003A5E50" w:rsidRDefault="00DD468C" w:rsidP="00DD468C">
            <w:pPr>
              <w:pStyle w:val="ListParagraph"/>
              <w:numPr>
                <w:ilvl w:val="0"/>
                <w:numId w:val="17"/>
              </w:numPr>
              <w:snapToGrid w:val="0"/>
              <w:spacing w:before="40" w:after="40"/>
              <w:rPr>
                <w:rFonts w:asciiTheme="majorBidi" w:hAnsiTheme="majorBidi" w:cstheme="majorBidi"/>
                <w:sz w:val="22"/>
                <w:szCs w:val="22"/>
              </w:rPr>
            </w:pPr>
            <w:r w:rsidRPr="003A5E50">
              <w:rPr>
                <w:rFonts w:asciiTheme="majorBidi" w:hAnsiTheme="majorBidi" w:cstheme="majorBidi"/>
                <w:sz w:val="22"/>
                <w:szCs w:val="22"/>
              </w:rPr>
              <w:t>Stock-taking plenary with Minister</w:t>
            </w:r>
            <w:r>
              <w:rPr>
                <w:rFonts w:asciiTheme="majorBidi" w:hAnsiTheme="majorBidi" w:cstheme="majorBidi"/>
                <w:sz w:val="22"/>
                <w:szCs w:val="22"/>
              </w:rPr>
              <w:t>s</w:t>
            </w:r>
          </w:p>
        </w:tc>
      </w:tr>
    </w:tbl>
    <w:p w14:paraId="3F391F67" w14:textId="77777777" w:rsidR="00D110D3" w:rsidRDefault="00D110D3" w:rsidP="00016968">
      <w:pPr>
        <w:jc w:val="center"/>
        <w:rPr>
          <w:rFonts w:asciiTheme="majorBidi" w:hAnsiTheme="majorBidi" w:cstheme="majorBidi"/>
          <w:b/>
          <w:bCs/>
        </w:rPr>
      </w:pPr>
    </w:p>
    <w:p w14:paraId="6FC84A01" w14:textId="4137161B" w:rsidR="008F070E" w:rsidRDefault="008F070E" w:rsidP="00A10C61">
      <w:pPr>
        <w:jc w:val="center"/>
        <w:rPr>
          <w:rFonts w:asciiTheme="majorBidi" w:hAnsiTheme="majorBidi" w:cstheme="majorBidi"/>
          <w:b/>
          <w:bCs/>
        </w:rPr>
      </w:pPr>
    </w:p>
    <w:p w14:paraId="15B0AB84" w14:textId="58C6C792" w:rsidR="00D110D3" w:rsidRDefault="00D110D3" w:rsidP="008F070E">
      <w:pPr>
        <w:rPr>
          <w:rFonts w:asciiTheme="majorBidi" w:hAnsiTheme="majorBidi" w:cstheme="majorBidi"/>
          <w:b/>
          <w:bCs/>
        </w:rPr>
      </w:pPr>
    </w:p>
    <w:sectPr w:rsidR="00D110D3" w:rsidSect="001334CB">
      <w:headerReference w:type="default" r:id="rId11"/>
      <w:headerReference w:type="first" r:id="rId12"/>
      <w:footerReference w:type="first" r:id="rId13"/>
      <w:pgSz w:w="12240" w:h="15840" w:code="1"/>
      <w:pgMar w:top="1620" w:right="1418" w:bottom="1134" w:left="1418" w:header="34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0A621" w14:textId="77777777" w:rsidR="00E504B4" w:rsidRDefault="00E504B4">
      <w:r>
        <w:separator/>
      </w:r>
    </w:p>
  </w:endnote>
  <w:endnote w:type="continuationSeparator" w:id="0">
    <w:p w14:paraId="1F9BA33F" w14:textId="77777777" w:rsidR="00E504B4" w:rsidRDefault="00E50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default"/>
    <w:sig w:usb0="00000000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49" w:type="dxa"/>
      <w:tblInd w:w="-743" w:type="dxa"/>
      <w:tblBorders>
        <w:top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423"/>
      <w:gridCol w:w="4109"/>
      <w:gridCol w:w="1417"/>
    </w:tblGrid>
    <w:tr w:rsidR="0022170D" w:rsidRPr="00BC064B" w14:paraId="2706772C" w14:textId="77777777" w:rsidTr="003D2B4F">
      <w:trPr>
        <w:trHeight w:val="450"/>
      </w:trPr>
      <w:tc>
        <w:tcPr>
          <w:tcW w:w="10949" w:type="dxa"/>
          <w:gridSpan w:val="3"/>
          <w:tcBorders>
            <w:top w:val="nil"/>
            <w:bottom w:val="nil"/>
          </w:tcBorders>
          <w:shd w:val="clear" w:color="auto" w:fill="auto"/>
          <w:vAlign w:val="bottom"/>
        </w:tcPr>
        <w:p w14:paraId="28F701A2" w14:textId="77777777" w:rsidR="0022170D" w:rsidRPr="00610130" w:rsidRDefault="0022170D" w:rsidP="00015CAD">
          <w:pPr>
            <w:ind w:left="640"/>
            <w:rPr>
              <w:sz w:val="21"/>
              <w:szCs w:val="21"/>
              <w:lang w:val="es-ES"/>
            </w:rPr>
          </w:pPr>
        </w:p>
      </w:tc>
    </w:tr>
    <w:tr w:rsidR="0022170D" w:rsidRPr="0000434A" w14:paraId="3B6A7A39" w14:textId="77777777" w:rsidTr="00704C87">
      <w:trPr>
        <w:trHeight w:val="1205"/>
      </w:trPr>
      <w:tc>
        <w:tcPr>
          <w:tcW w:w="5423" w:type="dxa"/>
          <w:tcBorders>
            <w:top w:val="nil"/>
          </w:tcBorders>
          <w:shd w:val="clear" w:color="auto" w:fill="auto"/>
          <w:vAlign w:val="center"/>
        </w:tcPr>
        <w:p w14:paraId="3E16AC39" w14:textId="78DFA643" w:rsidR="0022170D" w:rsidRPr="00E1671F" w:rsidRDefault="0022170D" w:rsidP="00C11527">
          <w:pPr>
            <w:jc w:val="center"/>
            <w:rPr>
              <w:noProof/>
            </w:rPr>
          </w:pPr>
        </w:p>
      </w:tc>
      <w:tc>
        <w:tcPr>
          <w:tcW w:w="4109" w:type="dxa"/>
          <w:tcBorders>
            <w:top w:val="nil"/>
          </w:tcBorders>
          <w:shd w:val="clear" w:color="auto" w:fill="auto"/>
          <w:vAlign w:val="center"/>
        </w:tcPr>
        <w:p w14:paraId="467CD12B" w14:textId="077A4617" w:rsidR="0022170D" w:rsidRPr="00485BEE" w:rsidRDefault="0022170D" w:rsidP="00532476">
          <w:pPr>
            <w:pStyle w:val="Footer"/>
            <w:jc w:val="center"/>
            <w:rPr>
              <w:rFonts w:ascii="Arial" w:hAnsi="Arial" w:cs="Arial"/>
              <w:color w:val="7F7F7F"/>
              <w:sz w:val="16"/>
              <w:szCs w:val="16"/>
              <w:lang w:val="fr-FR"/>
            </w:rPr>
          </w:pPr>
        </w:p>
      </w:tc>
      <w:tc>
        <w:tcPr>
          <w:tcW w:w="1417" w:type="dxa"/>
          <w:tcBorders>
            <w:top w:val="nil"/>
          </w:tcBorders>
          <w:shd w:val="clear" w:color="auto" w:fill="auto"/>
          <w:vAlign w:val="center"/>
        </w:tcPr>
        <w:p w14:paraId="3D71377D" w14:textId="4A639AA9" w:rsidR="0022170D" w:rsidRPr="0000434A" w:rsidRDefault="0022170D" w:rsidP="00C11527">
          <w:pPr>
            <w:jc w:val="center"/>
            <w:rPr>
              <w:lang w:val="fr-CA"/>
            </w:rPr>
          </w:pPr>
        </w:p>
      </w:tc>
    </w:tr>
  </w:tbl>
  <w:p w14:paraId="7EDF9EF1" w14:textId="77777777" w:rsidR="0022170D" w:rsidRPr="00D72B8D" w:rsidRDefault="0022170D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75A09" w14:textId="77777777" w:rsidR="00E504B4" w:rsidRDefault="00E504B4">
      <w:bookmarkStart w:id="0" w:name="_Hlk112066086"/>
      <w:bookmarkEnd w:id="0"/>
      <w:r>
        <w:separator/>
      </w:r>
    </w:p>
  </w:footnote>
  <w:footnote w:type="continuationSeparator" w:id="0">
    <w:p w14:paraId="121B68A2" w14:textId="77777777" w:rsidR="00E504B4" w:rsidRDefault="00E504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2129B" w14:textId="6898ED07" w:rsidR="00A8159B" w:rsidRDefault="00280737" w:rsidP="00A8159B">
    <w:pPr>
      <w:pStyle w:val="Header"/>
      <w:tabs>
        <w:tab w:val="clear" w:pos="4320"/>
        <w:tab w:val="clear" w:pos="8640"/>
        <w:tab w:val="left" w:pos="5850"/>
      </w:tabs>
      <w:spacing w:line="480" w:lineRule="auto"/>
      <w:ind w:left="-1260" w:right="-94" w:firstLine="1260"/>
      <w:rPr>
        <w:rFonts w:ascii="Arial" w:hAnsi="Arial" w:cs="Arial"/>
        <w:sz w:val="32"/>
        <w:szCs w:val="32"/>
      </w:rPr>
    </w:pPr>
    <w:r w:rsidRPr="00280737">
      <w:rPr>
        <w:noProof/>
      </w:rPr>
      <w:drawing>
        <wp:anchor distT="0" distB="0" distL="114300" distR="114300" simplePos="0" relativeHeight="251663360" behindDoc="0" locked="0" layoutInCell="1" allowOverlap="1" wp14:anchorId="71DD5192" wp14:editId="136D97CD">
          <wp:simplePos x="0" y="0"/>
          <wp:positionH relativeFrom="column">
            <wp:posOffset>5517515</wp:posOffset>
          </wp:positionH>
          <wp:positionV relativeFrom="topMargin">
            <wp:posOffset>206375</wp:posOffset>
          </wp:positionV>
          <wp:extent cx="598170" cy="920750"/>
          <wp:effectExtent l="0" t="0" r="0" b="0"/>
          <wp:wrapSquare wrapText="bothSides"/>
          <wp:docPr id="5" name="Picture 5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8170" cy="920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80737">
      <w:rPr>
        <w:noProof/>
      </w:rPr>
      <w:drawing>
        <wp:anchor distT="0" distB="0" distL="114300" distR="114300" simplePos="0" relativeHeight="251662336" behindDoc="1" locked="0" layoutInCell="1" allowOverlap="1" wp14:anchorId="1A523E58" wp14:editId="6575ED0C">
          <wp:simplePos x="0" y="0"/>
          <wp:positionH relativeFrom="margin">
            <wp:posOffset>123825</wp:posOffset>
          </wp:positionH>
          <wp:positionV relativeFrom="page">
            <wp:posOffset>370840</wp:posOffset>
          </wp:positionV>
          <wp:extent cx="1501140" cy="565150"/>
          <wp:effectExtent l="0" t="0" r="3810" b="6350"/>
          <wp:wrapNone/>
          <wp:docPr id="6" name="Picture 6" descr="CBD_logo_en-RGB-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" name="Picture 58" descr="CBD_logo_en-RGB-6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0114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3D3F0A3" w14:textId="4EC9F6F7" w:rsidR="00A8159B" w:rsidRDefault="00280737" w:rsidP="00280737">
    <w:pPr>
      <w:pStyle w:val="Header"/>
      <w:tabs>
        <w:tab w:val="clear" w:pos="4320"/>
        <w:tab w:val="clear" w:pos="8640"/>
        <w:tab w:val="left" w:pos="256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5CCD6" w14:textId="7662C9CA" w:rsidR="0022170D" w:rsidRDefault="00A1306B" w:rsidP="00704C87">
    <w:pPr>
      <w:pStyle w:val="Header"/>
      <w:tabs>
        <w:tab w:val="clear" w:pos="4320"/>
        <w:tab w:val="clear" w:pos="8640"/>
        <w:tab w:val="left" w:pos="5850"/>
      </w:tabs>
      <w:spacing w:line="480" w:lineRule="auto"/>
      <w:ind w:left="-1260" w:right="-94" w:firstLine="1260"/>
      <w:rPr>
        <w:rFonts w:ascii="Arial" w:hAnsi="Arial" w:cs="Arial"/>
        <w:sz w:val="32"/>
        <w:szCs w:val="32"/>
      </w:rPr>
    </w:pPr>
    <w:r w:rsidRPr="00D71787">
      <w:rPr>
        <w:rFonts w:ascii="Arial" w:hAnsi="Arial" w:cs="Arial"/>
        <w:noProof/>
        <w:sz w:val="32"/>
        <w:szCs w:val="32"/>
      </w:rPr>
      <w:drawing>
        <wp:anchor distT="0" distB="0" distL="114300" distR="114300" simplePos="0" relativeHeight="251657216" behindDoc="1" locked="0" layoutInCell="1" allowOverlap="1" wp14:anchorId="6D63B950" wp14:editId="46E434EE">
          <wp:simplePos x="0" y="0"/>
          <wp:positionH relativeFrom="margin">
            <wp:align>left</wp:align>
          </wp:positionH>
          <wp:positionV relativeFrom="page">
            <wp:posOffset>367665</wp:posOffset>
          </wp:positionV>
          <wp:extent cx="1501140" cy="565150"/>
          <wp:effectExtent l="0" t="0" r="3810" b="6350"/>
          <wp:wrapNone/>
          <wp:docPr id="7" name="Picture 7" descr="CBD_logo_en-RGB-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" name="Picture 58" descr="CBD_logo_en-RGB-6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0114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D71787">
      <w:rPr>
        <w:rFonts w:ascii="Arial" w:hAnsi="Arial" w:cs="Arial"/>
        <w:noProof/>
        <w:sz w:val="32"/>
        <w:szCs w:val="32"/>
      </w:rPr>
      <w:drawing>
        <wp:anchor distT="0" distB="0" distL="114300" distR="114300" simplePos="0" relativeHeight="251660288" behindDoc="0" locked="0" layoutInCell="1" allowOverlap="1" wp14:anchorId="2E97FAB2" wp14:editId="02D2D703">
          <wp:simplePos x="0" y="0"/>
          <wp:positionH relativeFrom="column">
            <wp:posOffset>5517515</wp:posOffset>
          </wp:positionH>
          <wp:positionV relativeFrom="topMargin">
            <wp:align>bottom</wp:align>
          </wp:positionV>
          <wp:extent cx="598170" cy="920750"/>
          <wp:effectExtent l="0" t="0" r="0" b="0"/>
          <wp:wrapSquare wrapText="bothSides"/>
          <wp:docPr id="8" name="Picture 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&#10;&#10;Description automatically generated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98170" cy="920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91142"/>
    <w:multiLevelType w:val="hybridMultilevel"/>
    <w:tmpl w:val="84FADA06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C85D1C"/>
    <w:multiLevelType w:val="multilevel"/>
    <w:tmpl w:val="02C85D1C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262E7"/>
    <w:multiLevelType w:val="hybridMultilevel"/>
    <w:tmpl w:val="C46CDCB4"/>
    <w:lvl w:ilvl="0" w:tplc="87B0CB02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66B7889"/>
    <w:multiLevelType w:val="hybridMultilevel"/>
    <w:tmpl w:val="FF6C9EBA"/>
    <w:lvl w:ilvl="0" w:tplc="EFBA3614">
      <w:start w:val="2"/>
      <w:numFmt w:val="bullet"/>
      <w:lvlText w:val="-"/>
      <w:lvlJc w:val="left"/>
      <w:pPr>
        <w:ind w:left="1440" w:hanging="360"/>
      </w:pPr>
      <w:rPr>
        <w:rFonts w:ascii="Times New Roman" w:eastAsia="MS Mincho" w:hAnsi="Times New Roman" w:cs="Times New Roman" w:hint="default"/>
        <w:sz w:val="22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31149A"/>
    <w:multiLevelType w:val="hybridMultilevel"/>
    <w:tmpl w:val="7DCCA09A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A3D22472">
      <w:start w:val="1"/>
      <w:numFmt w:val="lowerRoman"/>
      <w:lvlText w:val="%2."/>
      <w:lvlJc w:val="left"/>
      <w:pPr>
        <w:ind w:left="1800" w:hanging="720"/>
      </w:pPr>
      <w:rPr>
        <w:rFonts w:cs="Times New Roman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EFA308B"/>
    <w:multiLevelType w:val="hybridMultilevel"/>
    <w:tmpl w:val="EA0453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F4213BA"/>
    <w:multiLevelType w:val="multilevel"/>
    <w:tmpl w:val="D940087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8D0F24"/>
    <w:multiLevelType w:val="hybridMultilevel"/>
    <w:tmpl w:val="0E96DC3A"/>
    <w:lvl w:ilvl="0" w:tplc="086213DE">
      <w:start w:val="1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0B782D"/>
    <w:multiLevelType w:val="hybridMultilevel"/>
    <w:tmpl w:val="70C477EE"/>
    <w:lvl w:ilvl="0" w:tplc="6A7EDDCC">
      <w:start w:val="2"/>
      <w:numFmt w:val="lowerLetter"/>
      <w:lvlText w:val="%1.)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6461A4"/>
    <w:multiLevelType w:val="hybridMultilevel"/>
    <w:tmpl w:val="801083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ABB2BB7"/>
    <w:multiLevelType w:val="hybridMultilevel"/>
    <w:tmpl w:val="200CB6A2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ADC1A83"/>
    <w:multiLevelType w:val="hybridMultilevel"/>
    <w:tmpl w:val="8376A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2A6285"/>
    <w:multiLevelType w:val="multilevel"/>
    <w:tmpl w:val="A65A4512"/>
    <w:lvl w:ilvl="0">
      <w:start w:val="1"/>
      <w:numFmt w:val="decimal"/>
      <w:pStyle w:val="StyleStyle1-LP-1TimesNewRoman11ptNotBold"/>
      <w:lvlText w:val="%1."/>
      <w:lvlJc w:val="left"/>
      <w:pPr>
        <w:tabs>
          <w:tab w:val="num" w:pos="810"/>
        </w:tabs>
        <w:ind w:left="720" w:hanging="720"/>
      </w:pPr>
      <w:rPr>
        <w:rFonts w:ascii="Times New Roman Bold" w:hAnsi="Times New Roman Bold" w:cs="Times New Roman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710"/>
        </w:tabs>
        <w:ind w:left="990" w:hanging="720"/>
      </w:pPr>
      <w:rPr>
        <w:rFonts w:cs="Times New Roman" w:hint="default"/>
      </w:rPr>
    </w:lvl>
    <w:lvl w:ilvl="2">
      <w:start w:val="1"/>
      <w:numFmt w:val="lowerRoman"/>
      <w:lvlRestart w:val="0"/>
      <w:lvlText w:val="(%3)"/>
      <w:lvlJc w:val="right"/>
      <w:pPr>
        <w:tabs>
          <w:tab w:val="num" w:pos="990"/>
        </w:tabs>
        <w:ind w:left="1710" w:hanging="72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  <w:rPr>
        <w:rFonts w:cs="Times New Roman" w:hint="default"/>
      </w:rPr>
    </w:lvl>
  </w:abstractNum>
  <w:abstractNum w:abstractNumId="13" w15:restartNumberingAfterBreak="0">
    <w:nsid w:val="1D5C1AF5"/>
    <w:multiLevelType w:val="hybridMultilevel"/>
    <w:tmpl w:val="3486854C"/>
    <w:lvl w:ilvl="0" w:tplc="251ACFD6">
      <w:start w:val="1"/>
      <w:numFmt w:val="lowerRoman"/>
      <w:lvlText w:val="%1."/>
      <w:lvlJc w:val="right"/>
      <w:pPr>
        <w:ind w:left="720" w:hanging="360"/>
      </w:pPr>
      <w:rPr>
        <w:rFonts w:cs="Times New Roman"/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EC35A2D"/>
    <w:multiLevelType w:val="hybridMultilevel"/>
    <w:tmpl w:val="2396AAFE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3B05E63"/>
    <w:multiLevelType w:val="hybridMultilevel"/>
    <w:tmpl w:val="5AF62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3146D5"/>
    <w:multiLevelType w:val="multilevel"/>
    <w:tmpl w:val="7B6C809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Theme="majorBidi" w:eastAsiaTheme="minorEastAsia" w:hAnsiTheme="majorBidi" w:cstheme="majorBid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86B4EEC"/>
    <w:multiLevelType w:val="hybridMultilevel"/>
    <w:tmpl w:val="B87C1AC2"/>
    <w:lvl w:ilvl="0" w:tplc="D742A17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C0B67F9"/>
    <w:multiLevelType w:val="multilevel"/>
    <w:tmpl w:val="2BDCED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30082A"/>
    <w:multiLevelType w:val="multilevel"/>
    <w:tmpl w:val="DFCE7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B76D57"/>
    <w:multiLevelType w:val="multilevel"/>
    <w:tmpl w:val="D16CB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017823"/>
    <w:multiLevelType w:val="hybridMultilevel"/>
    <w:tmpl w:val="4006895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A14240E"/>
    <w:multiLevelType w:val="hybridMultilevel"/>
    <w:tmpl w:val="B2A260D2"/>
    <w:lvl w:ilvl="0" w:tplc="086213DE">
      <w:start w:val="1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9D1FB1"/>
    <w:multiLevelType w:val="hybridMultilevel"/>
    <w:tmpl w:val="FDD8D7C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4F8C7B6D"/>
    <w:multiLevelType w:val="hybridMultilevel"/>
    <w:tmpl w:val="9F9CA594"/>
    <w:lvl w:ilvl="0" w:tplc="363CFD80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BB261B"/>
    <w:multiLevelType w:val="multilevel"/>
    <w:tmpl w:val="52BB261B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D254B9"/>
    <w:multiLevelType w:val="multilevel"/>
    <w:tmpl w:val="FFFAC8F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B2A20AC"/>
    <w:multiLevelType w:val="hybridMultilevel"/>
    <w:tmpl w:val="6F0CAA50"/>
    <w:lvl w:ilvl="0" w:tplc="0908E22C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20D6AEB"/>
    <w:multiLevelType w:val="multilevel"/>
    <w:tmpl w:val="A030B78E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Theme="minorHAnsi" w:hAnsiTheme="minorHAnsi" w:cs="Times New Roman" w:hint="default"/>
        <w:b/>
        <w:i w:val="0"/>
        <w:color w:val="auto"/>
        <w:sz w:val="28"/>
        <w:szCs w:val="28"/>
      </w:rPr>
    </w:lvl>
    <w:lvl w:ilvl="1">
      <w:start w:val="1"/>
      <w:numFmt w:val="lowerLetter"/>
      <w:lvlText w:val="(%2)"/>
      <w:lvlJc w:val="left"/>
      <w:pPr>
        <w:tabs>
          <w:tab w:val="num" w:pos="1571"/>
        </w:tabs>
        <w:ind w:left="131"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9" w15:restartNumberingAfterBreak="0">
    <w:nsid w:val="63DA726D"/>
    <w:multiLevelType w:val="hybridMultilevel"/>
    <w:tmpl w:val="FFF285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3B5311"/>
    <w:multiLevelType w:val="hybridMultilevel"/>
    <w:tmpl w:val="E654CD7E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1" w15:restartNumberingAfterBreak="0">
    <w:nsid w:val="71F16BDD"/>
    <w:multiLevelType w:val="hybridMultilevel"/>
    <w:tmpl w:val="45EA9A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393D88"/>
    <w:multiLevelType w:val="hybridMultilevel"/>
    <w:tmpl w:val="AEA44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375963"/>
    <w:multiLevelType w:val="hybridMultilevel"/>
    <w:tmpl w:val="A1C6CEE2"/>
    <w:lvl w:ilvl="0" w:tplc="0F4086CC">
      <w:start w:val="2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27273176">
    <w:abstractNumId w:val="28"/>
  </w:num>
  <w:num w:numId="2" w16cid:durableId="870533517">
    <w:abstractNumId w:val="17"/>
  </w:num>
  <w:num w:numId="3" w16cid:durableId="2060930711">
    <w:abstractNumId w:val="24"/>
  </w:num>
  <w:num w:numId="4" w16cid:durableId="1467774610">
    <w:abstractNumId w:val="30"/>
  </w:num>
  <w:num w:numId="5" w16cid:durableId="1619872725">
    <w:abstractNumId w:val="15"/>
  </w:num>
  <w:num w:numId="6" w16cid:durableId="582571518">
    <w:abstractNumId w:val="12"/>
  </w:num>
  <w:num w:numId="7" w16cid:durableId="916331005">
    <w:abstractNumId w:val="29"/>
  </w:num>
  <w:num w:numId="8" w16cid:durableId="1184174379">
    <w:abstractNumId w:val="13"/>
  </w:num>
  <w:num w:numId="9" w16cid:durableId="1867132923">
    <w:abstractNumId w:val="14"/>
  </w:num>
  <w:num w:numId="10" w16cid:durableId="469521109">
    <w:abstractNumId w:val="0"/>
  </w:num>
  <w:num w:numId="11" w16cid:durableId="1768505841">
    <w:abstractNumId w:val="10"/>
  </w:num>
  <w:num w:numId="12" w16cid:durableId="722288113">
    <w:abstractNumId w:val="4"/>
  </w:num>
  <w:num w:numId="13" w16cid:durableId="841091303">
    <w:abstractNumId w:val="21"/>
  </w:num>
  <w:num w:numId="14" w16cid:durableId="1866360112">
    <w:abstractNumId w:val="19"/>
  </w:num>
  <w:num w:numId="15" w16cid:durableId="148524256">
    <w:abstractNumId w:val="20"/>
  </w:num>
  <w:num w:numId="16" w16cid:durableId="346907580">
    <w:abstractNumId w:val="25"/>
  </w:num>
  <w:num w:numId="17" w16cid:durableId="1825507421">
    <w:abstractNumId w:val="1"/>
  </w:num>
  <w:num w:numId="18" w16cid:durableId="1826507523">
    <w:abstractNumId w:val="31"/>
  </w:num>
  <w:num w:numId="19" w16cid:durableId="392899120">
    <w:abstractNumId w:val="3"/>
  </w:num>
  <w:num w:numId="20" w16cid:durableId="10075641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3630595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22467437">
    <w:abstractNumId w:val="26"/>
  </w:num>
  <w:num w:numId="23" w16cid:durableId="187087186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69356380">
    <w:abstractNumId w:val="5"/>
  </w:num>
  <w:num w:numId="25" w16cid:durableId="2048531789">
    <w:abstractNumId w:val="32"/>
  </w:num>
  <w:num w:numId="26" w16cid:durableId="960308879">
    <w:abstractNumId w:val="22"/>
  </w:num>
  <w:num w:numId="27" w16cid:durableId="176695082">
    <w:abstractNumId w:val="7"/>
  </w:num>
  <w:num w:numId="28" w16cid:durableId="1666931981">
    <w:abstractNumId w:val="9"/>
  </w:num>
  <w:num w:numId="29" w16cid:durableId="199365541">
    <w:abstractNumId w:val="27"/>
  </w:num>
  <w:num w:numId="30" w16cid:durableId="660282130">
    <w:abstractNumId w:val="11"/>
  </w:num>
  <w:num w:numId="31" w16cid:durableId="2014801290">
    <w:abstractNumId w:val="23"/>
  </w:num>
  <w:num w:numId="32" w16cid:durableId="1101872763">
    <w:abstractNumId w:val="2"/>
  </w:num>
  <w:num w:numId="33" w16cid:durableId="1300572512">
    <w:abstractNumId w:val="8"/>
  </w:num>
  <w:num w:numId="34" w16cid:durableId="18194902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AC4"/>
    <w:rsid w:val="00001132"/>
    <w:rsid w:val="0000434A"/>
    <w:rsid w:val="00004372"/>
    <w:rsid w:val="00004B11"/>
    <w:rsid w:val="00007406"/>
    <w:rsid w:val="00012593"/>
    <w:rsid w:val="000128F0"/>
    <w:rsid w:val="0001509D"/>
    <w:rsid w:val="00015CAD"/>
    <w:rsid w:val="0001655B"/>
    <w:rsid w:val="00016968"/>
    <w:rsid w:val="00020CB7"/>
    <w:rsid w:val="00025226"/>
    <w:rsid w:val="00032002"/>
    <w:rsid w:val="000320A2"/>
    <w:rsid w:val="00034067"/>
    <w:rsid w:val="00035703"/>
    <w:rsid w:val="00036557"/>
    <w:rsid w:val="000405C8"/>
    <w:rsid w:val="00041003"/>
    <w:rsid w:val="000442E7"/>
    <w:rsid w:val="00044BA3"/>
    <w:rsid w:val="000470A8"/>
    <w:rsid w:val="00051099"/>
    <w:rsid w:val="00053583"/>
    <w:rsid w:val="000538DA"/>
    <w:rsid w:val="0005463A"/>
    <w:rsid w:val="00060F26"/>
    <w:rsid w:val="00071AAD"/>
    <w:rsid w:val="00071CBD"/>
    <w:rsid w:val="00077B00"/>
    <w:rsid w:val="00082816"/>
    <w:rsid w:val="00082B9E"/>
    <w:rsid w:val="00090581"/>
    <w:rsid w:val="00093D3B"/>
    <w:rsid w:val="000A1EAF"/>
    <w:rsid w:val="000A33F7"/>
    <w:rsid w:val="000A38EE"/>
    <w:rsid w:val="000A43B2"/>
    <w:rsid w:val="000A6CF4"/>
    <w:rsid w:val="000B6228"/>
    <w:rsid w:val="000B7184"/>
    <w:rsid w:val="000C00A9"/>
    <w:rsid w:val="000C15A0"/>
    <w:rsid w:val="000C271C"/>
    <w:rsid w:val="000C4721"/>
    <w:rsid w:val="000D4AE6"/>
    <w:rsid w:val="000D6A28"/>
    <w:rsid w:val="000E782F"/>
    <w:rsid w:val="000F1C0C"/>
    <w:rsid w:val="000F4412"/>
    <w:rsid w:val="000F4701"/>
    <w:rsid w:val="000F7436"/>
    <w:rsid w:val="00100488"/>
    <w:rsid w:val="00101E9D"/>
    <w:rsid w:val="00103A89"/>
    <w:rsid w:val="00105221"/>
    <w:rsid w:val="0011369D"/>
    <w:rsid w:val="00114A17"/>
    <w:rsid w:val="001208DE"/>
    <w:rsid w:val="00122E4E"/>
    <w:rsid w:val="0012431A"/>
    <w:rsid w:val="00126221"/>
    <w:rsid w:val="00130C58"/>
    <w:rsid w:val="001334CB"/>
    <w:rsid w:val="00144715"/>
    <w:rsid w:val="00145BAE"/>
    <w:rsid w:val="00145F4D"/>
    <w:rsid w:val="00152EC8"/>
    <w:rsid w:val="00155F27"/>
    <w:rsid w:val="00156E1A"/>
    <w:rsid w:val="001656C6"/>
    <w:rsid w:val="00166C0B"/>
    <w:rsid w:val="00167FF3"/>
    <w:rsid w:val="00170A3F"/>
    <w:rsid w:val="00171CE9"/>
    <w:rsid w:val="001771FC"/>
    <w:rsid w:val="00184470"/>
    <w:rsid w:val="001853E2"/>
    <w:rsid w:val="00185E78"/>
    <w:rsid w:val="001879FF"/>
    <w:rsid w:val="0019013D"/>
    <w:rsid w:val="00193162"/>
    <w:rsid w:val="00195F78"/>
    <w:rsid w:val="001A104A"/>
    <w:rsid w:val="001A10BF"/>
    <w:rsid w:val="001A301D"/>
    <w:rsid w:val="001A47BA"/>
    <w:rsid w:val="001A52CB"/>
    <w:rsid w:val="001A7B51"/>
    <w:rsid w:val="001B502E"/>
    <w:rsid w:val="001B7642"/>
    <w:rsid w:val="001B77C4"/>
    <w:rsid w:val="001C04FF"/>
    <w:rsid w:val="001C0E3C"/>
    <w:rsid w:val="001D22C4"/>
    <w:rsid w:val="001D2721"/>
    <w:rsid w:val="001D3754"/>
    <w:rsid w:val="001D6800"/>
    <w:rsid w:val="001D7309"/>
    <w:rsid w:val="001E3E11"/>
    <w:rsid w:val="001F2335"/>
    <w:rsid w:val="001F6AC7"/>
    <w:rsid w:val="001F7764"/>
    <w:rsid w:val="00203867"/>
    <w:rsid w:val="0020634B"/>
    <w:rsid w:val="0021368F"/>
    <w:rsid w:val="00213E75"/>
    <w:rsid w:val="0021439F"/>
    <w:rsid w:val="002159F6"/>
    <w:rsid w:val="00216DA9"/>
    <w:rsid w:val="0022170D"/>
    <w:rsid w:val="002260F0"/>
    <w:rsid w:val="00231211"/>
    <w:rsid w:val="002324A3"/>
    <w:rsid w:val="00233094"/>
    <w:rsid w:val="00244FE0"/>
    <w:rsid w:val="00247402"/>
    <w:rsid w:val="0025181D"/>
    <w:rsid w:val="0025443E"/>
    <w:rsid w:val="00254BB6"/>
    <w:rsid w:val="00256301"/>
    <w:rsid w:val="002576CD"/>
    <w:rsid w:val="0026391A"/>
    <w:rsid w:val="00264BCA"/>
    <w:rsid w:val="00266DE6"/>
    <w:rsid w:val="002678CB"/>
    <w:rsid w:val="00267E19"/>
    <w:rsid w:val="00270003"/>
    <w:rsid w:val="0027082F"/>
    <w:rsid w:val="00270C23"/>
    <w:rsid w:val="002729DF"/>
    <w:rsid w:val="00276D37"/>
    <w:rsid w:val="00280737"/>
    <w:rsid w:val="00280A5C"/>
    <w:rsid w:val="00287938"/>
    <w:rsid w:val="00290379"/>
    <w:rsid w:val="00291853"/>
    <w:rsid w:val="00291E7B"/>
    <w:rsid w:val="00294BC4"/>
    <w:rsid w:val="002A0844"/>
    <w:rsid w:val="002A19CB"/>
    <w:rsid w:val="002A1AE1"/>
    <w:rsid w:val="002A22C2"/>
    <w:rsid w:val="002A518C"/>
    <w:rsid w:val="002A6DA8"/>
    <w:rsid w:val="002B5527"/>
    <w:rsid w:val="002B67E4"/>
    <w:rsid w:val="002B7746"/>
    <w:rsid w:val="002B7DC5"/>
    <w:rsid w:val="002C067C"/>
    <w:rsid w:val="002C08A1"/>
    <w:rsid w:val="002C137A"/>
    <w:rsid w:val="002C3444"/>
    <w:rsid w:val="002D065D"/>
    <w:rsid w:val="002D164F"/>
    <w:rsid w:val="002D18CA"/>
    <w:rsid w:val="002D5C52"/>
    <w:rsid w:val="002E0365"/>
    <w:rsid w:val="002E7048"/>
    <w:rsid w:val="002E755A"/>
    <w:rsid w:val="002F1070"/>
    <w:rsid w:val="002F4625"/>
    <w:rsid w:val="00300760"/>
    <w:rsid w:val="00303A59"/>
    <w:rsid w:val="00312042"/>
    <w:rsid w:val="003135DA"/>
    <w:rsid w:val="00313CE3"/>
    <w:rsid w:val="00314B87"/>
    <w:rsid w:val="00315D84"/>
    <w:rsid w:val="00317932"/>
    <w:rsid w:val="0032071B"/>
    <w:rsid w:val="00330E6F"/>
    <w:rsid w:val="00332A6E"/>
    <w:rsid w:val="00332E9D"/>
    <w:rsid w:val="00333F18"/>
    <w:rsid w:val="003422C9"/>
    <w:rsid w:val="00342659"/>
    <w:rsid w:val="00342DD3"/>
    <w:rsid w:val="0034301B"/>
    <w:rsid w:val="00343531"/>
    <w:rsid w:val="003469EF"/>
    <w:rsid w:val="00353EC9"/>
    <w:rsid w:val="0035686E"/>
    <w:rsid w:val="00361372"/>
    <w:rsid w:val="0036255A"/>
    <w:rsid w:val="00371E66"/>
    <w:rsid w:val="003724D0"/>
    <w:rsid w:val="003743D9"/>
    <w:rsid w:val="00380ABC"/>
    <w:rsid w:val="0038421D"/>
    <w:rsid w:val="0038536F"/>
    <w:rsid w:val="00391F26"/>
    <w:rsid w:val="00395128"/>
    <w:rsid w:val="00397AD0"/>
    <w:rsid w:val="003A5E50"/>
    <w:rsid w:val="003A6831"/>
    <w:rsid w:val="003C1C93"/>
    <w:rsid w:val="003C440C"/>
    <w:rsid w:val="003C645F"/>
    <w:rsid w:val="003D2B4F"/>
    <w:rsid w:val="003D2CCD"/>
    <w:rsid w:val="003D599F"/>
    <w:rsid w:val="003E054D"/>
    <w:rsid w:val="003E0FE5"/>
    <w:rsid w:val="003E375E"/>
    <w:rsid w:val="003E4430"/>
    <w:rsid w:val="003E45AF"/>
    <w:rsid w:val="003F3E6C"/>
    <w:rsid w:val="003F46DF"/>
    <w:rsid w:val="003F5466"/>
    <w:rsid w:val="003F5D0D"/>
    <w:rsid w:val="003F5EC1"/>
    <w:rsid w:val="0040420E"/>
    <w:rsid w:val="00404BD3"/>
    <w:rsid w:val="0040615B"/>
    <w:rsid w:val="004110A1"/>
    <w:rsid w:val="00414F22"/>
    <w:rsid w:val="00416237"/>
    <w:rsid w:val="004207E8"/>
    <w:rsid w:val="00421DB9"/>
    <w:rsid w:val="00424D3D"/>
    <w:rsid w:val="0043164D"/>
    <w:rsid w:val="00432913"/>
    <w:rsid w:val="0043502D"/>
    <w:rsid w:val="00451580"/>
    <w:rsid w:val="00454CE8"/>
    <w:rsid w:val="00460297"/>
    <w:rsid w:val="0046141D"/>
    <w:rsid w:val="0047443E"/>
    <w:rsid w:val="0047451A"/>
    <w:rsid w:val="004758F1"/>
    <w:rsid w:val="00481E2E"/>
    <w:rsid w:val="00485BEE"/>
    <w:rsid w:val="004874C9"/>
    <w:rsid w:val="00487C28"/>
    <w:rsid w:val="004911D9"/>
    <w:rsid w:val="00491EC9"/>
    <w:rsid w:val="00494B93"/>
    <w:rsid w:val="0049517F"/>
    <w:rsid w:val="004A04EF"/>
    <w:rsid w:val="004A1FBC"/>
    <w:rsid w:val="004A24E6"/>
    <w:rsid w:val="004A6094"/>
    <w:rsid w:val="004A719C"/>
    <w:rsid w:val="004A7A3E"/>
    <w:rsid w:val="004B0306"/>
    <w:rsid w:val="004B1481"/>
    <w:rsid w:val="004B1C9E"/>
    <w:rsid w:val="004B630C"/>
    <w:rsid w:val="004C1E3E"/>
    <w:rsid w:val="004C36AB"/>
    <w:rsid w:val="004D4109"/>
    <w:rsid w:val="004E0928"/>
    <w:rsid w:val="004E4BCF"/>
    <w:rsid w:val="004F57F0"/>
    <w:rsid w:val="004F586E"/>
    <w:rsid w:val="004F5969"/>
    <w:rsid w:val="004F77D7"/>
    <w:rsid w:val="004F7AE1"/>
    <w:rsid w:val="005006DE"/>
    <w:rsid w:val="00511F75"/>
    <w:rsid w:val="005132C0"/>
    <w:rsid w:val="00516A48"/>
    <w:rsid w:val="005170CE"/>
    <w:rsid w:val="005242F3"/>
    <w:rsid w:val="00525968"/>
    <w:rsid w:val="00531A26"/>
    <w:rsid w:val="00532476"/>
    <w:rsid w:val="00537813"/>
    <w:rsid w:val="00546819"/>
    <w:rsid w:val="005469ED"/>
    <w:rsid w:val="00550D40"/>
    <w:rsid w:val="0055572E"/>
    <w:rsid w:val="0055668B"/>
    <w:rsid w:val="00560E7F"/>
    <w:rsid w:val="0056172D"/>
    <w:rsid w:val="005650A7"/>
    <w:rsid w:val="00580D3D"/>
    <w:rsid w:val="005824FC"/>
    <w:rsid w:val="0058391D"/>
    <w:rsid w:val="00584B19"/>
    <w:rsid w:val="005901F4"/>
    <w:rsid w:val="005932D5"/>
    <w:rsid w:val="00596A92"/>
    <w:rsid w:val="005A02E7"/>
    <w:rsid w:val="005A032A"/>
    <w:rsid w:val="005A77F2"/>
    <w:rsid w:val="005C3F60"/>
    <w:rsid w:val="005D1173"/>
    <w:rsid w:val="005D1DEA"/>
    <w:rsid w:val="005E2407"/>
    <w:rsid w:val="005E2A85"/>
    <w:rsid w:val="005F0451"/>
    <w:rsid w:val="005F3C1E"/>
    <w:rsid w:val="00600804"/>
    <w:rsid w:val="006056FD"/>
    <w:rsid w:val="00610130"/>
    <w:rsid w:val="00610ECF"/>
    <w:rsid w:val="00616839"/>
    <w:rsid w:val="00621E0C"/>
    <w:rsid w:val="00624731"/>
    <w:rsid w:val="00624C82"/>
    <w:rsid w:val="00626CE8"/>
    <w:rsid w:val="00633284"/>
    <w:rsid w:val="006339AB"/>
    <w:rsid w:val="00634FD3"/>
    <w:rsid w:val="00636730"/>
    <w:rsid w:val="0064615E"/>
    <w:rsid w:val="00650CE1"/>
    <w:rsid w:val="00661157"/>
    <w:rsid w:val="006618C3"/>
    <w:rsid w:val="006625EE"/>
    <w:rsid w:val="006636FB"/>
    <w:rsid w:val="00664723"/>
    <w:rsid w:val="00676A1A"/>
    <w:rsid w:val="00682E48"/>
    <w:rsid w:val="006836A4"/>
    <w:rsid w:val="00687212"/>
    <w:rsid w:val="00687F86"/>
    <w:rsid w:val="00695088"/>
    <w:rsid w:val="0069698E"/>
    <w:rsid w:val="006A4BD5"/>
    <w:rsid w:val="006B2C28"/>
    <w:rsid w:val="006B2E89"/>
    <w:rsid w:val="006B3B91"/>
    <w:rsid w:val="006B4DED"/>
    <w:rsid w:val="006C60F9"/>
    <w:rsid w:val="006D00A9"/>
    <w:rsid w:val="006D5291"/>
    <w:rsid w:val="006E5081"/>
    <w:rsid w:val="006F40ED"/>
    <w:rsid w:val="006F6398"/>
    <w:rsid w:val="006F7A2D"/>
    <w:rsid w:val="00700F25"/>
    <w:rsid w:val="00700F40"/>
    <w:rsid w:val="007033C3"/>
    <w:rsid w:val="00703B0A"/>
    <w:rsid w:val="00704C87"/>
    <w:rsid w:val="0071154D"/>
    <w:rsid w:val="00712390"/>
    <w:rsid w:val="007148F6"/>
    <w:rsid w:val="00716310"/>
    <w:rsid w:val="007364F0"/>
    <w:rsid w:val="00737066"/>
    <w:rsid w:val="0074022B"/>
    <w:rsid w:val="00743379"/>
    <w:rsid w:val="00744991"/>
    <w:rsid w:val="007504A4"/>
    <w:rsid w:val="0075286D"/>
    <w:rsid w:val="007538E9"/>
    <w:rsid w:val="00753AA9"/>
    <w:rsid w:val="00755C75"/>
    <w:rsid w:val="00756471"/>
    <w:rsid w:val="007604F0"/>
    <w:rsid w:val="0076084F"/>
    <w:rsid w:val="00761034"/>
    <w:rsid w:val="00770390"/>
    <w:rsid w:val="00770A6C"/>
    <w:rsid w:val="00771586"/>
    <w:rsid w:val="007733C4"/>
    <w:rsid w:val="00776FD7"/>
    <w:rsid w:val="00777CDA"/>
    <w:rsid w:val="00786134"/>
    <w:rsid w:val="0079367D"/>
    <w:rsid w:val="00793883"/>
    <w:rsid w:val="00794E2B"/>
    <w:rsid w:val="007A0ABF"/>
    <w:rsid w:val="007A24E9"/>
    <w:rsid w:val="007A260D"/>
    <w:rsid w:val="007B1979"/>
    <w:rsid w:val="007B464D"/>
    <w:rsid w:val="007B692D"/>
    <w:rsid w:val="007B7405"/>
    <w:rsid w:val="007C0C1B"/>
    <w:rsid w:val="007C3A14"/>
    <w:rsid w:val="007D13B8"/>
    <w:rsid w:val="007D4055"/>
    <w:rsid w:val="007D487C"/>
    <w:rsid w:val="007D4D41"/>
    <w:rsid w:val="007E027C"/>
    <w:rsid w:val="007F3A99"/>
    <w:rsid w:val="007F6910"/>
    <w:rsid w:val="0080199C"/>
    <w:rsid w:val="00801D1A"/>
    <w:rsid w:val="00804363"/>
    <w:rsid w:val="008123CD"/>
    <w:rsid w:val="00831720"/>
    <w:rsid w:val="008325CF"/>
    <w:rsid w:val="00832E1E"/>
    <w:rsid w:val="00833400"/>
    <w:rsid w:val="0083724E"/>
    <w:rsid w:val="00840313"/>
    <w:rsid w:val="00851CFA"/>
    <w:rsid w:val="00852EC8"/>
    <w:rsid w:val="008542AB"/>
    <w:rsid w:val="00855DF3"/>
    <w:rsid w:val="008644E2"/>
    <w:rsid w:val="0086515C"/>
    <w:rsid w:val="00866030"/>
    <w:rsid w:val="00866517"/>
    <w:rsid w:val="00866F20"/>
    <w:rsid w:val="00867CC0"/>
    <w:rsid w:val="00870C82"/>
    <w:rsid w:val="0087333E"/>
    <w:rsid w:val="008744AC"/>
    <w:rsid w:val="00874FA1"/>
    <w:rsid w:val="008758C9"/>
    <w:rsid w:val="00876A20"/>
    <w:rsid w:val="00884219"/>
    <w:rsid w:val="00885CB2"/>
    <w:rsid w:val="008911E7"/>
    <w:rsid w:val="0089549A"/>
    <w:rsid w:val="00897531"/>
    <w:rsid w:val="008A226A"/>
    <w:rsid w:val="008A5C8D"/>
    <w:rsid w:val="008B0551"/>
    <w:rsid w:val="008B0624"/>
    <w:rsid w:val="008B0D9B"/>
    <w:rsid w:val="008B6598"/>
    <w:rsid w:val="008C46D7"/>
    <w:rsid w:val="008C5B84"/>
    <w:rsid w:val="008D08D5"/>
    <w:rsid w:val="008E0E9B"/>
    <w:rsid w:val="008E5267"/>
    <w:rsid w:val="008E624E"/>
    <w:rsid w:val="008E7923"/>
    <w:rsid w:val="008F0216"/>
    <w:rsid w:val="008F070E"/>
    <w:rsid w:val="00900929"/>
    <w:rsid w:val="00902739"/>
    <w:rsid w:val="009045A8"/>
    <w:rsid w:val="00904AC9"/>
    <w:rsid w:val="009127D6"/>
    <w:rsid w:val="00913E19"/>
    <w:rsid w:val="00924EE7"/>
    <w:rsid w:val="009274CD"/>
    <w:rsid w:val="00927993"/>
    <w:rsid w:val="00940608"/>
    <w:rsid w:val="00942DD2"/>
    <w:rsid w:val="00945444"/>
    <w:rsid w:val="009466D5"/>
    <w:rsid w:val="00947C2D"/>
    <w:rsid w:val="0095015E"/>
    <w:rsid w:val="00951413"/>
    <w:rsid w:val="00954A12"/>
    <w:rsid w:val="00955498"/>
    <w:rsid w:val="009554AB"/>
    <w:rsid w:val="00957D7F"/>
    <w:rsid w:val="0096181A"/>
    <w:rsid w:val="00962517"/>
    <w:rsid w:val="00965344"/>
    <w:rsid w:val="00983CDC"/>
    <w:rsid w:val="00985B44"/>
    <w:rsid w:val="00987EA5"/>
    <w:rsid w:val="0099053C"/>
    <w:rsid w:val="00994D82"/>
    <w:rsid w:val="009A0DDB"/>
    <w:rsid w:val="009A5137"/>
    <w:rsid w:val="009A5BB4"/>
    <w:rsid w:val="009A7B94"/>
    <w:rsid w:val="009B5937"/>
    <w:rsid w:val="009C02AE"/>
    <w:rsid w:val="009C430B"/>
    <w:rsid w:val="009C76FD"/>
    <w:rsid w:val="009D0254"/>
    <w:rsid w:val="009E1991"/>
    <w:rsid w:val="009E296B"/>
    <w:rsid w:val="009E4028"/>
    <w:rsid w:val="009F13B2"/>
    <w:rsid w:val="009F2277"/>
    <w:rsid w:val="009F28E0"/>
    <w:rsid w:val="009F6092"/>
    <w:rsid w:val="009F7CE6"/>
    <w:rsid w:val="00A03B93"/>
    <w:rsid w:val="00A040F8"/>
    <w:rsid w:val="00A0569E"/>
    <w:rsid w:val="00A064B8"/>
    <w:rsid w:val="00A068E7"/>
    <w:rsid w:val="00A06B58"/>
    <w:rsid w:val="00A10C61"/>
    <w:rsid w:val="00A1306B"/>
    <w:rsid w:val="00A1456D"/>
    <w:rsid w:val="00A16711"/>
    <w:rsid w:val="00A2001D"/>
    <w:rsid w:val="00A21618"/>
    <w:rsid w:val="00A22A42"/>
    <w:rsid w:val="00A22CA3"/>
    <w:rsid w:val="00A312D8"/>
    <w:rsid w:val="00A31A86"/>
    <w:rsid w:val="00A323B9"/>
    <w:rsid w:val="00A341E5"/>
    <w:rsid w:val="00A344F4"/>
    <w:rsid w:val="00A35A86"/>
    <w:rsid w:val="00A37EC6"/>
    <w:rsid w:val="00A47990"/>
    <w:rsid w:val="00A5092B"/>
    <w:rsid w:val="00A54E86"/>
    <w:rsid w:val="00A60340"/>
    <w:rsid w:val="00A62047"/>
    <w:rsid w:val="00A72C9A"/>
    <w:rsid w:val="00A73FB6"/>
    <w:rsid w:val="00A74CD4"/>
    <w:rsid w:val="00A750FF"/>
    <w:rsid w:val="00A756A7"/>
    <w:rsid w:val="00A7616F"/>
    <w:rsid w:val="00A76EA8"/>
    <w:rsid w:val="00A76FA3"/>
    <w:rsid w:val="00A77106"/>
    <w:rsid w:val="00A77745"/>
    <w:rsid w:val="00A80795"/>
    <w:rsid w:val="00A8159B"/>
    <w:rsid w:val="00A8207D"/>
    <w:rsid w:val="00A828B2"/>
    <w:rsid w:val="00A83942"/>
    <w:rsid w:val="00A86502"/>
    <w:rsid w:val="00A9094A"/>
    <w:rsid w:val="00A90B67"/>
    <w:rsid w:val="00AA45C5"/>
    <w:rsid w:val="00AA500B"/>
    <w:rsid w:val="00AA6626"/>
    <w:rsid w:val="00AA6D6A"/>
    <w:rsid w:val="00AB4FD9"/>
    <w:rsid w:val="00AC4F76"/>
    <w:rsid w:val="00AC555C"/>
    <w:rsid w:val="00AC73F7"/>
    <w:rsid w:val="00AE2B1E"/>
    <w:rsid w:val="00AE6FEC"/>
    <w:rsid w:val="00AF43FE"/>
    <w:rsid w:val="00AF5037"/>
    <w:rsid w:val="00AF5DD8"/>
    <w:rsid w:val="00AF67BA"/>
    <w:rsid w:val="00AF7B2D"/>
    <w:rsid w:val="00B025C1"/>
    <w:rsid w:val="00B02B94"/>
    <w:rsid w:val="00B06B2E"/>
    <w:rsid w:val="00B15DE5"/>
    <w:rsid w:val="00B21B20"/>
    <w:rsid w:val="00B246F5"/>
    <w:rsid w:val="00B27750"/>
    <w:rsid w:val="00B317FB"/>
    <w:rsid w:val="00B34678"/>
    <w:rsid w:val="00B411D0"/>
    <w:rsid w:val="00B4279E"/>
    <w:rsid w:val="00B472A4"/>
    <w:rsid w:val="00B50D68"/>
    <w:rsid w:val="00B5504B"/>
    <w:rsid w:val="00B569C5"/>
    <w:rsid w:val="00B61B0A"/>
    <w:rsid w:val="00B64489"/>
    <w:rsid w:val="00B65D31"/>
    <w:rsid w:val="00B70A0C"/>
    <w:rsid w:val="00B76841"/>
    <w:rsid w:val="00B76BE3"/>
    <w:rsid w:val="00B84C3D"/>
    <w:rsid w:val="00B85BA8"/>
    <w:rsid w:val="00B865BE"/>
    <w:rsid w:val="00B92140"/>
    <w:rsid w:val="00B93D50"/>
    <w:rsid w:val="00B9484C"/>
    <w:rsid w:val="00BA2ADB"/>
    <w:rsid w:val="00BA47B0"/>
    <w:rsid w:val="00BA62B8"/>
    <w:rsid w:val="00BA7408"/>
    <w:rsid w:val="00BA76A8"/>
    <w:rsid w:val="00BB6F33"/>
    <w:rsid w:val="00BC064B"/>
    <w:rsid w:val="00BC09B3"/>
    <w:rsid w:val="00BC3D9A"/>
    <w:rsid w:val="00BD26B0"/>
    <w:rsid w:val="00BD2D91"/>
    <w:rsid w:val="00BD4475"/>
    <w:rsid w:val="00BE5960"/>
    <w:rsid w:val="00BF098E"/>
    <w:rsid w:val="00BF192C"/>
    <w:rsid w:val="00C0100A"/>
    <w:rsid w:val="00C01772"/>
    <w:rsid w:val="00C02B09"/>
    <w:rsid w:val="00C06EC7"/>
    <w:rsid w:val="00C11527"/>
    <w:rsid w:val="00C17E33"/>
    <w:rsid w:val="00C22DCD"/>
    <w:rsid w:val="00C40CAA"/>
    <w:rsid w:val="00C412DA"/>
    <w:rsid w:val="00C4152A"/>
    <w:rsid w:val="00C42AC4"/>
    <w:rsid w:val="00C50360"/>
    <w:rsid w:val="00C50821"/>
    <w:rsid w:val="00C54BF8"/>
    <w:rsid w:val="00C57245"/>
    <w:rsid w:val="00C61775"/>
    <w:rsid w:val="00C619DD"/>
    <w:rsid w:val="00C61E68"/>
    <w:rsid w:val="00C655F4"/>
    <w:rsid w:val="00C65852"/>
    <w:rsid w:val="00C658EC"/>
    <w:rsid w:val="00C65EF1"/>
    <w:rsid w:val="00C66665"/>
    <w:rsid w:val="00C737FA"/>
    <w:rsid w:val="00C73F78"/>
    <w:rsid w:val="00C7568A"/>
    <w:rsid w:val="00C76272"/>
    <w:rsid w:val="00C80994"/>
    <w:rsid w:val="00C82437"/>
    <w:rsid w:val="00C86A24"/>
    <w:rsid w:val="00C86E99"/>
    <w:rsid w:val="00C913D3"/>
    <w:rsid w:val="00C91641"/>
    <w:rsid w:val="00C93578"/>
    <w:rsid w:val="00C9464F"/>
    <w:rsid w:val="00C94853"/>
    <w:rsid w:val="00C97C2D"/>
    <w:rsid w:val="00CA2614"/>
    <w:rsid w:val="00CA3CDA"/>
    <w:rsid w:val="00CA7F43"/>
    <w:rsid w:val="00CB1FC6"/>
    <w:rsid w:val="00CB31A6"/>
    <w:rsid w:val="00CB39D6"/>
    <w:rsid w:val="00CB3EC1"/>
    <w:rsid w:val="00CB7750"/>
    <w:rsid w:val="00CC7281"/>
    <w:rsid w:val="00CC72B0"/>
    <w:rsid w:val="00CC74E2"/>
    <w:rsid w:val="00CC7E93"/>
    <w:rsid w:val="00CD73FE"/>
    <w:rsid w:val="00CD7E19"/>
    <w:rsid w:val="00CE4AB1"/>
    <w:rsid w:val="00CE4CED"/>
    <w:rsid w:val="00CE602C"/>
    <w:rsid w:val="00CF16C6"/>
    <w:rsid w:val="00CF662A"/>
    <w:rsid w:val="00CF7875"/>
    <w:rsid w:val="00D00CDE"/>
    <w:rsid w:val="00D0277B"/>
    <w:rsid w:val="00D050C4"/>
    <w:rsid w:val="00D0791F"/>
    <w:rsid w:val="00D079F0"/>
    <w:rsid w:val="00D110D3"/>
    <w:rsid w:val="00D12530"/>
    <w:rsid w:val="00D12BF5"/>
    <w:rsid w:val="00D13622"/>
    <w:rsid w:val="00D13AEE"/>
    <w:rsid w:val="00D17C13"/>
    <w:rsid w:val="00D24B25"/>
    <w:rsid w:val="00D3518F"/>
    <w:rsid w:val="00D40821"/>
    <w:rsid w:val="00D41835"/>
    <w:rsid w:val="00D45BE9"/>
    <w:rsid w:val="00D5253A"/>
    <w:rsid w:val="00D53212"/>
    <w:rsid w:val="00D61AA5"/>
    <w:rsid w:val="00D62808"/>
    <w:rsid w:val="00D675FD"/>
    <w:rsid w:val="00D71787"/>
    <w:rsid w:val="00D72B8D"/>
    <w:rsid w:val="00D744AF"/>
    <w:rsid w:val="00D7792D"/>
    <w:rsid w:val="00D8033C"/>
    <w:rsid w:val="00D84704"/>
    <w:rsid w:val="00D87077"/>
    <w:rsid w:val="00D903AA"/>
    <w:rsid w:val="00D911AB"/>
    <w:rsid w:val="00D9405B"/>
    <w:rsid w:val="00D95714"/>
    <w:rsid w:val="00D95C47"/>
    <w:rsid w:val="00D96BC3"/>
    <w:rsid w:val="00DA6977"/>
    <w:rsid w:val="00DA71A0"/>
    <w:rsid w:val="00DC2823"/>
    <w:rsid w:val="00DC466F"/>
    <w:rsid w:val="00DC7317"/>
    <w:rsid w:val="00DD43D1"/>
    <w:rsid w:val="00DD468C"/>
    <w:rsid w:val="00DD4B8A"/>
    <w:rsid w:val="00DE49E8"/>
    <w:rsid w:val="00DF6A68"/>
    <w:rsid w:val="00E00037"/>
    <w:rsid w:val="00E00738"/>
    <w:rsid w:val="00E034BA"/>
    <w:rsid w:val="00E04C3C"/>
    <w:rsid w:val="00E0752D"/>
    <w:rsid w:val="00E11F23"/>
    <w:rsid w:val="00E13167"/>
    <w:rsid w:val="00E14C4F"/>
    <w:rsid w:val="00E155AD"/>
    <w:rsid w:val="00E1671F"/>
    <w:rsid w:val="00E17763"/>
    <w:rsid w:val="00E17D63"/>
    <w:rsid w:val="00E21C90"/>
    <w:rsid w:val="00E31F33"/>
    <w:rsid w:val="00E40EFB"/>
    <w:rsid w:val="00E4211D"/>
    <w:rsid w:val="00E47EE6"/>
    <w:rsid w:val="00E504B4"/>
    <w:rsid w:val="00E54D42"/>
    <w:rsid w:val="00E55538"/>
    <w:rsid w:val="00E55F98"/>
    <w:rsid w:val="00E60DA2"/>
    <w:rsid w:val="00E616A1"/>
    <w:rsid w:val="00E6426D"/>
    <w:rsid w:val="00E74017"/>
    <w:rsid w:val="00E74140"/>
    <w:rsid w:val="00E74466"/>
    <w:rsid w:val="00E75BF7"/>
    <w:rsid w:val="00E7742A"/>
    <w:rsid w:val="00E777BB"/>
    <w:rsid w:val="00E80F46"/>
    <w:rsid w:val="00E8142F"/>
    <w:rsid w:val="00E94B33"/>
    <w:rsid w:val="00EA18E2"/>
    <w:rsid w:val="00EA3991"/>
    <w:rsid w:val="00EA4420"/>
    <w:rsid w:val="00EB2BB0"/>
    <w:rsid w:val="00EB3960"/>
    <w:rsid w:val="00EB450C"/>
    <w:rsid w:val="00EB49A7"/>
    <w:rsid w:val="00EB725A"/>
    <w:rsid w:val="00EC22AD"/>
    <w:rsid w:val="00EC305C"/>
    <w:rsid w:val="00EC3CAE"/>
    <w:rsid w:val="00EC43EF"/>
    <w:rsid w:val="00ED3550"/>
    <w:rsid w:val="00ED668A"/>
    <w:rsid w:val="00EE0405"/>
    <w:rsid w:val="00EE74B8"/>
    <w:rsid w:val="00EF1C35"/>
    <w:rsid w:val="00EF3E46"/>
    <w:rsid w:val="00EF7341"/>
    <w:rsid w:val="00EF7AC3"/>
    <w:rsid w:val="00F01BC0"/>
    <w:rsid w:val="00F02904"/>
    <w:rsid w:val="00F06DC2"/>
    <w:rsid w:val="00F13F9C"/>
    <w:rsid w:val="00F16BB3"/>
    <w:rsid w:val="00F206FE"/>
    <w:rsid w:val="00F211F5"/>
    <w:rsid w:val="00F303BD"/>
    <w:rsid w:val="00F33D09"/>
    <w:rsid w:val="00F35F42"/>
    <w:rsid w:val="00F5301C"/>
    <w:rsid w:val="00F55E0E"/>
    <w:rsid w:val="00F56981"/>
    <w:rsid w:val="00F60126"/>
    <w:rsid w:val="00F613BC"/>
    <w:rsid w:val="00F66CB5"/>
    <w:rsid w:val="00F67B00"/>
    <w:rsid w:val="00F76944"/>
    <w:rsid w:val="00F776E4"/>
    <w:rsid w:val="00F83172"/>
    <w:rsid w:val="00F8397F"/>
    <w:rsid w:val="00F87C3E"/>
    <w:rsid w:val="00F87F33"/>
    <w:rsid w:val="00F90985"/>
    <w:rsid w:val="00F94CF6"/>
    <w:rsid w:val="00F96069"/>
    <w:rsid w:val="00F9675F"/>
    <w:rsid w:val="00FA5FDC"/>
    <w:rsid w:val="00FA7E16"/>
    <w:rsid w:val="00FB11DC"/>
    <w:rsid w:val="00FB6987"/>
    <w:rsid w:val="00FC097A"/>
    <w:rsid w:val="00FC2EA7"/>
    <w:rsid w:val="00FD269E"/>
    <w:rsid w:val="00FD292D"/>
    <w:rsid w:val="00FD3628"/>
    <w:rsid w:val="00FD6110"/>
    <w:rsid w:val="00FD61F6"/>
    <w:rsid w:val="00FD7120"/>
    <w:rsid w:val="00FE07B9"/>
    <w:rsid w:val="00FE0B76"/>
    <w:rsid w:val="00FE7441"/>
    <w:rsid w:val="00FF02DB"/>
    <w:rsid w:val="00FF1EDA"/>
    <w:rsid w:val="00FF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FA6F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uiPriority="20" w:qFormat="1"/>
    <w:lsdException w:name="Plain Text" w:uiPriority="99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qFormat/>
    <w:rsid w:val="002C137A"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4031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40313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39"/>
    <w:qFormat/>
    <w:rsid w:val="008403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84031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7A24E9"/>
    <w:rPr>
      <w:rFonts w:cs="Times New Roman"/>
      <w:color w:val="0000FF"/>
      <w:u w:val="single"/>
    </w:rPr>
  </w:style>
  <w:style w:type="paragraph" w:styleId="Title">
    <w:name w:val="Title"/>
    <w:basedOn w:val="Normal"/>
    <w:link w:val="TitleChar"/>
    <w:qFormat/>
    <w:locked/>
    <w:rsid w:val="0079367D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  <w:lang w:val="fr-CA" w:eastAsia="en-US"/>
    </w:rPr>
  </w:style>
  <w:style w:type="character" w:customStyle="1" w:styleId="TitleChar">
    <w:name w:val="Title Char"/>
    <w:link w:val="Title"/>
    <w:rsid w:val="0079367D"/>
    <w:rPr>
      <w:b/>
      <w:sz w:val="32"/>
      <w:lang w:val="fr-CA" w:eastAsia="en-US"/>
    </w:rPr>
  </w:style>
  <w:style w:type="paragraph" w:customStyle="1" w:styleId="Para1">
    <w:name w:val="Para1"/>
    <w:basedOn w:val="Normal"/>
    <w:link w:val="Para1Char"/>
    <w:rsid w:val="006636FB"/>
    <w:pPr>
      <w:numPr>
        <w:numId w:val="1"/>
      </w:numPr>
      <w:spacing w:before="120" w:after="120"/>
      <w:jc w:val="both"/>
    </w:pPr>
    <w:rPr>
      <w:rFonts w:eastAsia="Malgun Gothic"/>
      <w:sz w:val="22"/>
      <w:szCs w:val="18"/>
      <w:lang w:eastAsia="en-US"/>
    </w:rPr>
  </w:style>
  <w:style w:type="paragraph" w:customStyle="1" w:styleId="Para3">
    <w:name w:val="Para3"/>
    <w:basedOn w:val="Normal"/>
    <w:rsid w:val="006636FB"/>
    <w:pPr>
      <w:numPr>
        <w:ilvl w:val="2"/>
        <w:numId w:val="1"/>
      </w:numPr>
      <w:spacing w:before="80" w:after="80"/>
      <w:jc w:val="both"/>
    </w:pPr>
    <w:rPr>
      <w:rFonts w:eastAsia="Malgun Gothic"/>
      <w:sz w:val="22"/>
      <w:szCs w:val="20"/>
      <w:lang w:eastAsia="en-US"/>
    </w:rPr>
  </w:style>
  <w:style w:type="character" w:customStyle="1" w:styleId="Para1Char">
    <w:name w:val="Para1 Char"/>
    <w:link w:val="Para1"/>
    <w:locked/>
    <w:rsid w:val="006636FB"/>
    <w:rPr>
      <w:rFonts w:eastAsia="Malgun Gothic"/>
      <w:sz w:val="22"/>
      <w:szCs w:val="18"/>
      <w:lang w:val="en-GB" w:eastAsia="en-US"/>
    </w:rPr>
  </w:style>
  <w:style w:type="character" w:styleId="UnresolvedMention">
    <w:name w:val="Unresolved Mention"/>
    <w:basedOn w:val="DefaultParagraphFont"/>
    <w:rsid w:val="00633284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F16BB3"/>
    <w:rPr>
      <w:rFonts w:ascii="Calibri" w:eastAsiaTheme="minorHAnsi" w:hAnsi="Calibri" w:cstheme="minorBidi"/>
      <w:sz w:val="22"/>
      <w:szCs w:val="21"/>
      <w:lang w:val="en-CA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F16BB3"/>
    <w:rPr>
      <w:rFonts w:ascii="Calibri" w:eastAsiaTheme="minorHAnsi" w:hAnsi="Calibri" w:cstheme="minorBidi"/>
      <w:sz w:val="22"/>
      <w:szCs w:val="21"/>
      <w:lang w:eastAsia="en-US"/>
    </w:rPr>
  </w:style>
  <w:style w:type="paragraph" w:styleId="FootnoteText">
    <w:name w:val="footnote text"/>
    <w:basedOn w:val="Normal"/>
    <w:link w:val="FootnoteTextChar"/>
    <w:rsid w:val="00EC305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EC305C"/>
    <w:rPr>
      <w:lang w:val="en-GB"/>
    </w:rPr>
  </w:style>
  <w:style w:type="character" w:styleId="FootnoteReference">
    <w:name w:val="footnote reference"/>
    <w:basedOn w:val="DefaultParagraphFont"/>
    <w:rsid w:val="00EC305C"/>
    <w:rPr>
      <w:vertAlign w:val="superscript"/>
    </w:rPr>
  </w:style>
  <w:style w:type="character" w:styleId="CommentReference">
    <w:name w:val="annotation reference"/>
    <w:basedOn w:val="DefaultParagraphFont"/>
    <w:rsid w:val="00E55F98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5F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55F98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E55F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5F98"/>
    <w:rPr>
      <w:b/>
      <w:bCs/>
      <w:lang w:val="en-GB"/>
    </w:rPr>
  </w:style>
  <w:style w:type="paragraph" w:styleId="Revision">
    <w:name w:val="Revision"/>
    <w:hidden/>
    <w:uiPriority w:val="99"/>
    <w:semiHidden/>
    <w:rsid w:val="00E55F98"/>
    <w:rPr>
      <w:sz w:val="24"/>
      <w:szCs w:val="24"/>
      <w:lang w:val="en-GB"/>
    </w:rPr>
  </w:style>
  <w:style w:type="character" w:styleId="FollowedHyperlink">
    <w:name w:val="FollowedHyperlink"/>
    <w:basedOn w:val="DefaultParagraphFont"/>
    <w:rsid w:val="00315D84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locked/>
    <w:rsid w:val="004207E8"/>
    <w:rPr>
      <w:i/>
      <w:iCs/>
    </w:rPr>
  </w:style>
  <w:style w:type="paragraph" w:styleId="NoSpacing">
    <w:name w:val="No Spacing"/>
    <w:uiPriority w:val="1"/>
    <w:qFormat/>
    <w:rsid w:val="008B0551"/>
    <w:rPr>
      <w:sz w:val="24"/>
      <w:szCs w:val="24"/>
      <w:lang w:val="en-GB"/>
    </w:rPr>
  </w:style>
  <w:style w:type="paragraph" w:customStyle="1" w:styleId="Default">
    <w:name w:val="Default"/>
    <w:rsid w:val="008B055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015CAD"/>
    <w:pPr>
      <w:ind w:left="720"/>
      <w:contextualSpacing/>
    </w:pPr>
    <w:rPr>
      <w:rFonts w:ascii="Calibri" w:eastAsia="Calibri" w:hAnsi="Calibri"/>
      <w:lang w:val="en-US" w:eastAsia="en-US"/>
    </w:rPr>
  </w:style>
  <w:style w:type="character" w:customStyle="1" w:styleId="ListParagraphChar">
    <w:name w:val="List Paragraph Char"/>
    <w:link w:val="ListParagraph"/>
    <w:uiPriority w:val="34"/>
    <w:qFormat/>
    <w:locked/>
    <w:rsid w:val="00015CAD"/>
    <w:rPr>
      <w:rFonts w:ascii="Calibri" w:eastAsia="Calibri" w:hAnsi="Calibri"/>
      <w:sz w:val="24"/>
      <w:szCs w:val="24"/>
      <w:lang w:val="en-US" w:eastAsia="en-US"/>
    </w:rPr>
  </w:style>
  <w:style w:type="character" w:customStyle="1" w:styleId="acopre">
    <w:name w:val="acopre"/>
    <w:basedOn w:val="DefaultParagraphFont"/>
    <w:rsid w:val="00015CAD"/>
  </w:style>
  <w:style w:type="character" w:customStyle="1" w:styleId="Heading1Char1">
    <w:name w:val="Heading 1 Char1"/>
    <w:aliases w:val="Para (1) Char,Heading 1 Char Char,Heading 1 Char3 Char Char,Heading 1 Char Char1 Char Char,Heading 1 ChHeading 1,Heading 1 Char1 Char Char1 Char Char,Heading 1 Char Char Char Char1 Char1 Char,Para (1) Char Char Char Char1 Char Char"/>
    <w:rsid w:val="00FF1EDA"/>
    <w:rPr>
      <w:rFonts w:ascii="Times New Roman Bold" w:hAnsi="Times New Roman Bold"/>
      <w:b/>
      <w:sz w:val="24"/>
      <w:lang w:val="en-GB" w:eastAsia="en-US"/>
    </w:rPr>
  </w:style>
  <w:style w:type="paragraph" w:customStyle="1" w:styleId="StyleStyle1-LP-1TimesNewRoman11ptNotBold">
    <w:name w:val="Style Style1-LP-1 + Times New Roman 11 pt Not Bold"/>
    <w:basedOn w:val="Normal"/>
    <w:rsid w:val="00FF1EDA"/>
    <w:pPr>
      <w:keepNext/>
      <w:numPr>
        <w:numId w:val="6"/>
      </w:num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 Bold" w:eastAsia="MS Mincho" w:hAnsi="Times New Roman Bold"/>
      <w:b/>
      <w:small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7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dicelli\Downloads\cbd-letterhead-2022-cop15-en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67a2647-6c4b-493f-824b-6e54ba8ebb89">
      <UserInfo>
        <DisplayName>Johan Hedlund</DisplayName>
        <AccountId>19</AccountId>
        <AccountType/>
      </UserInfo>
    </SharedWithUsers>
    <lcf76f155ced4ddcb4097134ff3c332f xmlns="347fbd1b-5dbb-43c4-877f-4e35393ba244">
      <Terms xmlns="http://schemas.microsoft.com/office/infopath/2007/PartnerControls"/>
    </lcf76f155ced4ddcb4097134ff3c332f>
    <TaxCatchAll xmlns="985ec44e-1bab-4c0b-9df0-6ba128686fc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A3E5E714CBF84EA4157B6B02DC9C0B" ma:contentTypeVersion="16" ma:contentTypeDescription="Crée un document." ma:contentTypeScope="" ma:versionID="bf0cceafe521a96b0cdbebfdaeeeb116">
  <xsd:schema xmlns:xsd="http://www.w3.org/2001/XMLSchema" xmlns:xs="http://www.w3.org/2001/XMLSchema" xmlns:p="http://schemas.microsoft.com/office/2006/metadata/properties" xmlns:ns2="347fbd1b-5dbb-43c4-877f-4e35393ba244" xmlns:ns3="567a2647-6c4b-493f-824b-6e54ba8ebb89" xmlns:ns4="985ec44e-1bab-4c0b-9df0-6ba128686fc9" targetNamespace="http://schemas.microsoft.com/office/2006/metadata/properties" ma:root="true" ma:fieldsID="1651a9aee9f89f1ec92896748a3e02f3" ns2:_="" ns3:_="" ns4:_="">
    <xsd:import namespace="347fbd1b-5dbb-43c4-877f-4e35393ba244"/>
    <xsd:import namespace="567a2647-6c4b-493f-824b-6e54ba8ebb89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fbd1b-5dbb-43c4-877f-4e35393ba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a2647-6c4b-493f-824b-6e54ba8ebb8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73bc6d1-6582-480b-8929-2ce7b799b883}" ma:internalName="TaxCatchAll" ma:showField="CatchAllData" ma:web="567a2647-6c4b-493f-824b-6e54ba8ebb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8C2BA1-F8F0-4F82-A32F-48F4391E1E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E0593A-AC7F-4D0B-9B28-3E759619A01E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985ec44e-1bab-4c0b-9df0-6ba128686fc9"/>
    <ds:schemaRef ds:uri="http://schemas.openxmlformats.org/package/2006/metadata/core-properties"/>
    <ds:schemaRef ds:uri="http://schemas.microsoft.com/office/infopath/2007/PartnerControls"/>
    <ds:schemaRef ds:uri="567a2647-6c4b-493f-824b-6e54ba8ebb89"/>
    <ds:schemaRef ds:uri="347fbd1b-5dbb-43c4-877f-4e35393ba244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3492E3C-18A1-453D-BE29-701EF013C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fbd1b-5dbb-43c4-877f-4e35393ba244"/>
    <ds:schemaRef ds:uri="567a2647-6c4b-493f-824b-6e54ba8ebb89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6043033-23FB-4C85-B205-4E15870616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cbd-letterhead-2022-cop15-en (1)</Template>
  <TotalTime>0</TotalTime>
  <Pages>4</Pages>
  <Words>961</Words>
  <Characters>5480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6429</CharactersWithSpaces>
  <SharedDoc>false</SharedDoc>
  <HLinks>
    <vt:vector size="12" baseType="variant">
      <vt:variant>
        <vt:i4>3211378</vt:i4>
      </vt:variant>
      <vt:variant>
        <vt:i4>3</vt:i4>
      </vt:variant>
      <vt:variant>
        <vt:i4>0</vt:i4>
      </vt:variant>
      <vt:variant>
        <vt:i4>5</vt:i4>
      </vt:variant>
      <vt:variant>
        <vt:lpwstr>http://www.cbd.int/</vt:lpwstr>
      </vt:variant>
      <vt:variant>
        <vt:lpwstr/>
      </vt:variant>
      <vt:variant>
        <vt:i4>7405656</vt:i4>
      </vt:variant>
      <vt:variant>
        <vt:i4>0</vt:i4>
      </vt:variant>
      <vt:variant>
        <vt:i4>0</vt:i4>
      </vt:variant>
      <vt:variant>
        <vt:i4>5</vt:i4>
      </vt:variant>
      <vt:variant>
        <vt:lpwstr>mailto:secretariat@cbd.int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2022-12-14T22:14:00Z</dcterms:created>
  <dcterms:modified xsi:type="dcterms:W3CDTF">2022-12-14T22:14:00Z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0x01010056A3E5E714CBF84EA4157B6B02DC9C0B</vt:lpwstr>
  </property>
</Properties>
</file>