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6D3DA5" w:rsidRPr="00094684" w14:paraId="25B9E10F" w14:textId="77777777" w:rsidTr="00B9064C">
        <w:trPr>
          <w:trHeight w:val="851"/>
        </w:trPr>
        <w:tc>
          <w:tcPr>
            <w:tcW w:w="454" w:type="pct"/>
            <w:tcBorders>
              <w:bottom w:val="single" w:sz="8" w:space="0" w:color="auto"/>
            </w:tcBorders>
            <w:vAlign w:val="bottom"/>
          </w:tcPr>
          <w:p w14:paraId="7561A8C4" w14:textId="77777777" w:rsidR="006D3DA5" w:rsidRPr="00094684" w:rsidRDefault="006D3DA5" w:rsidP="00B9064C">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58D6932A" wp14:editId="3AD898C3">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E946D7A" w14:textId="77777777" w:rsidR="006D3DA5" w:rsidRPr="00094684" w:rsidRDefault="006D3DA5" w:rsidP="00B9064C">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226936E6" wp14:editId="396BE907">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F38A7FA" w14:textId="77777777" w:rsidR="006D3DA5" w:rsidRPr="00094684" w:rsidRDefault="006D3DA5" w:rsidP="00B9064C">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B9106AD" w14:textId="4978C92C" w:rsidR="006D3DA5" w:rsidRPr="009F277B" w:rsidRDefault="006D3DA5" w:rsidP="00F9601B">
            <w:pPr>
              <w:tabs>
                <w:tab w:val="clear" w:pos="567"/>
                <w:tab w:val="clear" w:pos="1134"/>
                <w:tab w:val="clear" w:pos="1701"/>
                <w:tab w:val="clear" w:pos="2268"/>
              </w:tabs>
              <w:spacing w:after="120"/>
              <w:ind w:left="1900"/>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w:t>
            </w:r>
            <w:r w:rsidRPr="009300CD">
              <w:rPr>
                <w:rFonts w:eastAsia="Times New Roman"/>
                <w:sz w:val="24"/>
                <w:szCs w:val="22"/>
              </w:rPr>
              <w:t>CP/MOP</w:t>
            </w:r>
            <w:r w:rsidR="00F9601B">
              <w:rPr>
                <w:rFonts w:eastAsiaTheme="minorEastAsia" w:hint="eastAsia"/>
                <w:sz w:val="24"/>
                <w:szCs w:val="22"/>
                <w:lang w:eastAsia="zh-CN"/>
              </w:rPr>
              <w:t>/11/</w:t>
            </w:r>
            <w:r w:rsidR="009F277B">
              <w:rPr>
                <w:rFonts w:eastAsiaTheme="minorEastAsia" w:hint="eastAsia"/>
                <w:sz w:val="24"/>
                <w:szCs w:val="22"/>
                <w:lang w:eastAsia="zh-CN"/>
              </w:rPr>
              <w:t>L.11</w:t>
            </w:r>
          </w:p>
        </w:tc>
      </w:tr>
      <w:tr w:rsidR="006D3DA5" w:rsidRPr="00094684" w14:paraId="0AA895FE" w14:textId="77777777" w:rsidTr="00B9064C">
        <w:tc>
          <w:tcPr>
            <w:tcW w:w="2308" w:type="pct"/>
            <w:gridSpan w:val="2"/>
            <w:tcBorders>
              <w:top w:val="single" w:sz="8" w:space="0" w:color="auto"/>
              <w:bottom w:val="single" w:sz="12" w:space="0" w:color="auto"/>
            </w:tcBorders>
          </w:tcPr>
          <w:p w14:paraId="66FBB77E" w14:textId="77777777" w:rsidR="006D3DA5" w:rsidRPr="00094684" w:rsidRDefault="006D3DA5" w:rsidP="00B9064C">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BD7725A" wp14:editId="134AEB79">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1BB3BB5" w14:textId="123D1BAD"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510A16">
              <w:rPr>
                <w:rFonts w:eastAsia="Times New Roman"/>
                <w:sz w:val="24"/>
                <w:lang w:val="en-GB"/>
              </w:rPr>
              <w:t>Limited</w:t>
            </w:r>
          </w:p>
          <w:p w14:paraId="66EE6DE9" w14:textId="028342F0" w:rsidR="006D3DA5" w:rsidRPr="00094684" w:rsidRDefault="0012593F" w:rsidP="00B9064C">
            <w:pPr>
              <w:tabs>
                <w:tab w:val="clear" w:pos="567"/>
                <w:tab w:val="clear" w:pos="1134"/>
                <w:tab w:val="clear" w:pos="1701"/>
                <w:tab w:val="clear" w:pos="2268"/>
              </w:tabs>
              <w:ind w:left="2021"/>
              <w:rPr>
                <w:rFonts w:eastAsia="Times New Roman"/>
                <w:sz w:val="24"/>
                <w:lang w:val="en-GB"/>
              </w:rPr>
            </w:pPr>
            <w:r>
              <w:rPr>
                <w:rFonts w:eastAsia="Times New Roman"/>
                <w:sz w:val="24"/>
              </w:rPr>
              <w:t>1 November</w:t>
            </w:r>
            <w:r w:rsidR="00510A16">
              <w:rPr>
                <w:rFonts w:eastAsia="Times New Roman"/>
                <w:sz w:val="24"/>
              </w:rPr>
              <w:t xml:space="preserve"> </w:t>
            </w:r>
            <w:r w:rsidR="006D3DA5" w:rsidRPr="006D3DA5">
              <w:rPr>
                <w:rFonts w:eastAsia="Times New Roman"/>
                <w:sz w:val="24"/>
              </w:rPr>
              <w:t>2024</w:t>
            </w:r>
          </w:p>
          <w:p w14:paraId="63FB77B5" w14:textId="6DE078A8"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412C4274" w14:textId="77777777" w:rsidR="006D3DA5" w:rsidRPr="00094684" w:rsidRDefault="006D3DA5" w:rsidP="00B9064C">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59FE44F7" w14:textId="77777777" w:rsidR="006D3DA5" w:rsidRPr="00094684" w:rsidRDefault="006D3DA5" w:rsidP="00B9064C">
            <w:pPr>
              <w:tabs>
                <w:tab w:val="clear" w:pos="567"/>
                <w:tab w:val="clear" w:pos="1134"/>
                <w:tab w:val="clear" w:pos="1701"/>
                <w:tab w:val="clear" w:pos="2268"/>
              </w:tabs>
              <w:rPr>
                <w:rFonts w:eastAsia="Times New Roman"/>
                <w:sz w:val="24"/>
                <w:szCs w:val="24"/>
                <w:lang w:val="en-GB"/>
              </w:rPr>
            </w:pPr>
          </w:p>
        </w:tc>
      </w:tr>
    </w:tbl>
    <w:bookmarkEnd w:id="1"/>
    <w:bookmarkEnd w:id="2"/>
    <w:p w14:paraId="008EF816" w14:textId="77777777" w:rsidR="006D3DA5" w:rsidRPr="00F619BB" w:rsidRDefault="006D3DA5" w:rsidP="006D3DA5">
      <w:pPr>
        <w:pStyle w:val="Cornernotation"/>
        <w:spacing w:before="120"/>
        <w:ind w:left="0" w:right="4262" w:firstLine="0"/>
        <w:rPr>
          <w:bCs/>
          <w:szCs w:val="24"/>
          <w:lang w:eastAsia="zh-CN"/>
        </w:rPr>
      </w:pPr>
      <w:r w:rsidRPr="00F619BB">
        <w:rPr>
          <w:rFonts w:hint="eastAsia"/>
          <w:bCs/>
          <w:szCs w:val="24"/>
          <w:lang w:val="en-GB" w:eastAsia="zh-CN"/>
        </w:rPr>
        <w:t>作为卡塔赫纳生物安全议定书缔约方会议</w:t>
      </w:r>
      <w:r w:rsidRPr="00F619BB">
        <w:rPr>
          <w:bCs/>
          <w:szCs w:val="24"/>
          <w:lang w:val="en-GB" w:eastAsia="zh-CN"/>
        </w:rPr>
        <w:br/>
      </w:r>
      <w:r w:rsidRPr="00F619BB">
        <w:rPr>
          <w:rFonts w:hint="eastAsia"/>
          <w:bCs/>
          <w:szCs w:val="24"/>
          <w:lang w:val="en-GB" w:eastAsia="zh-CN"/>
        </w:rPr>
        <w:t>的生物多样性公约缔约方大会</w:t>
      </w:r>
    </w:p>
    <w:p w14:paraId="07D00A0F" w14:textId="77777777" w:rsidR="006D3DA5" w:rsidRPr="00F619BB" w:rsidRDefault="006D3DA5" w:rsidP="006D3DA5">
      <w:pPr>
        <w:pStyle w:val="Cornernotation"/>
        <w:rPr>
          <w:bCs/>
          <w:szCs w:val="24"/>
          <w:lang w:eastAsia="zh-CN"/>
        </w:rPr>
      </w:pPr>
      <w:r>
        <w:rPr>
          <w:rFonts w:hint="eastAsia"/>
          <w:bCs/>
          <w:szCs w:val="24"/>
          <w:lang w:eastAsia="zh-CN"/>
        </w:rPr>
        <w:t>第十一次会议</w:t>
      </w:r>
    </w:p>
    <w:p w14:paraId="6AF9B55F" w14:textId="531E9F6A" w:rsidR="006D3DA5" w:rsidRDefault="006D3DA5" w:rsidP="006D3DA5">
      <w:pPr>
        <w:rPr>
          <w:sz w:val="24"/>
          <w:szCs w:val="24"/>
          <w:lang w:eastAsia="zh-CN"/>
        </w:rPr>
      </w:pPr>
      <w:bookmarkStart w:id="3" w:name="_Hlk170896575"/>
      <w:r w:rsidRPr="00F619BB">
        <w:rPr>
          <w:rFonts w:hint="eastAsia"/>
          <w:sz w:val="24"/>
          <w:szCs w:val="24"/>
          <w:lang w:eastAsia="zh-CN"/>
        </w:rPr>
        <w:t>2024</w:t>
      </w:r>
      <w:r w:rsidRPr="00F619BB">
        <w:rPr>
          <w:rFonts w:hint="eastAsia"/>
          <w:sz w:val="24"/>
          <w:szCs w:val="24"/>
          <w:lang w:eastAsia="zh-CN"/>
        </w:rPr>
        <w:t>年</w:t>
      </w:r>
      <w:r w:rsidRPr="00F619BB">
        <w:rPr>
          <w:rFonts w:hint="eastAsia"/>
          <w:sz w:val="24"/>
          <w:szCs w:val="24"/>
          <w:lang w:eastAsia="zh-CN"/>
        </w:rPr>
        <w:t>10</w:t>
      </w:r>
      <w:r w:rsidRPr="00F619BB">
        <w:rPr>
          <w:rFonts w:hint="eastAsia"/>
          <w:sz w:val="24"/>
          <w:szCs w:val="24"/>
          <w:lang w:eastAsia="zh-CN"/>
        </w:rPr>
        <w:t>月</w:t>
      </w:r>
      <w:r w:rsidRPr="00F619BB">
        <w:rPr>
          <w:rFonts w:hint="eastAsia"/>
          <w:sz w:val="24"/>
          <w:szCs w:val="24"/>
          <w:lang w:eastAsia="zh-CN"/>
        </w:rPr>
        <w:t>21</w:t>
      </w:r>
      <w:r w:rsidRPr="00F619BB">
        <w:rPr>
          <w:rFonts w:hint="eastAsia"/>
          <w:sz w:val="24"/>
          <w:szCs w:val="24"/>
          <w:lang w:eastAsia="zh-CN"/>
        </w:rPr>
        <w:t>日至</w:t>
      </w:r>
      <w:r w:rsidRPr="00F619BB">
        <w:rPr>
          <w:rFonts w:hint="eastAsia"/>
          <w:sz w:val="24"/>
          <w:szCs w:val="24"/>
          <w:lang w:eastAsia="zh-CN"/>
        </w:rPr>
        <w:t>11</w:t>
      </w:r>
      <w:r w:rsidRPr="00F619BB">
        <w:rPr>
          <w:rFonts w:hint="eastAsia"/>
          <w:sz w:val="24"/>
          <w:szCs w:val="24"/>
          <w:lang w:eastAsia="zh-CN"/>
        </w:rPr>
        <w:t>月</w:t>
      </w:r>
      <w:r w:rsidRPr="00F619BB">
        <w:rPr>
          <w:rFonts w:hint="eastAsia"/>
          <w:sz w:val="24"/>
          <w:szCs w:val="24"/>
          <w:lang w:eastAsia="zh-CN"/>
        </w:rPr>
        <w:t>1</w:t>
      </w:r>
      <w:r w:rsidRPr="00F619BB">
        <w:rPr>
          <w:rFonts w:hint="eastAsia"/>
          <w:sz w:val="24"/>
          <w:szCs w:val="24"/>
          <w:lang w:eastAsia="zh-CN"/>
        </w:rPr>
        <w:t>日，哥伦比亚卡利</w:t>
      </w:r>
      <w:bookmarkEnd w:id="3"/>
    </w:p>
    <w:p w14:paraId="6070B0BB" w14:textId="7B09AD9A" w:rsidR="00510A16" w:rsidRDefault="00510A16" w:rsidP="006D3DA5">
      <w:pPr>
        <w:rPr>
          <w:sz w:val="24"/>
          <w:szCs w:val="24"/>
          <w:lang w:eastAsia="zh-CN"/>
        </w:rPr>
      </w:pPr>
      <w:r>
        <w:rPr>
          <w:rFonts w:hint="eastAsia"/>
          <w:sz w:val="24"/>
          <w:szCs w:val="24"/>
          <w:lang w:eastAsia="zh-CN"/>
        </w:rPr>
        <w:t>议程项目</w:t>
      </w:r>
      <w:r>
        <w:rPr>
          <w:rFonts w:hint="eastAsia"/>
          <w:sz w:val="24"/>
          <w:szCs w:val="24"/>
          <w:lang w:eastAsia="zh-CN"/>
        </w:rPr>
        <w:t>10</w:t>
      </w:r>
    </w:p>
    <w:p w14:paraId="71D1BA45" w14:textId="77777777" w:rsidR="00510A16" w:rsidRDefault="00510A16" w:rsidP="006D3DA5">
      <w:pPr>
        <w:rPr>
          <w:b/>
          <w:sz w:val="24"/>
          <w:szCs w:val="24"/>
          <w:lang w:eastAsia="zh-CN"/>
        </w:rPr>
      </w:pPr>
      <w:r w:rsidRPr="00510A16">
        <w:rPr>
          <w:rFonts w:hint="eastAsia"/>
          <w:b/>
          <w:sz w:val="24"/>
          <w:szCs w:val="24"/>
          <w:lang w:eastAsia="zh-CN"/>
        </w:rPr>
        <w:t>审查《公约》及其议定书下各进程的功效</w:t>
      </w:r>
    </w:p>
    <w:p w14:paraId="74C6AC90" w14:textId="535471C7" w:rsidR="006D3DA5" w:rsidRDefault="006D3DA5" w:rsidP="006D3DA5">
      <w:pPr>
        <w:rPr>
          <w:b/>
          <w:bCs/>
          <w:sz w:val="24"/>
          <w:szCs w:val="24"/>
          <w:lang w:eastAsia="zh-CN"/>
        </w:rPr>
      </w:pPr>
    </w:p>
    <w:p w14:paraId="54896FF4" w14:textId="2F5E2A64" w:rsidR="00510A16" w:rsidRPr="00510A16" w:rsidRDefault="00910A0F" w:rsidP="00510A16">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eastAsia="zh-CN"/>
        </w:rPr>
      </w:pPr>
      <w:r w:rsidRPr="00910A0F">
        <w:rPr>
          <w:rFonts w:hint="eastAsia"/>
          <w:b/>
          <w:sz w:val="28"/>
          <w:szCs w:val="28"/>
          <w:lang w:eastAsia="zh-CN"/>
        </w:rPr>
        <w:t>避免</w:t>
      </w:r>
      <w:r w:rsidRPr="00910A0F">
        <w:rPr>
          <w:b/>
          <w:sz w:val="28"/>
          <w:szCs w:val="28"/>
          <w:lang w:eastAsia="zh-CN"/>
        </w:rPr>
        <w:t>或管理专家组利益冲突的程序</w:t>
      </w:r>
      <w:r w:rsidR="00510A16" w:rsidRPr="00510A16">
        <w:rPr>
          <w:rFonts w:hint="eastAsia"/>
          <w:b/>
          <w:bCs/>
          <w:sz w:val="24"/>
          <w:szCs w:val="24"/>
          <w:lang w:eastAsia="zh-CN"/>
        </w:rPr>
        <w:t>第一工作组主席提交的决定草案</w:t>
      </w:r>
    </w:p>
    <w:p w14:paraId="5E851D7B" w14:textId="382E3B91" w:rsidR="00F9601B" w:rsidRPr="00F9601B" w:rsidRDefault="00F9601B" w:rsidP="00F9601B">
      <w:pPr>
        <w:pStyle w:val="Para1"/>
        <w:numPr>
          <w:ilvl w:val="0"/>
          <w:numId w:val="0"/>
        </w:numPr>
        <w:ind w:firstLine="540"/>
        <w:rPr>
          <w:rFonts w:ascii="KaiTi" w:eastAsia="KaiTi" w:hAnsi="KaiTi"/>
          <w:i/>
          <w:iCs/>
          <w:sz w:val="24"/>
          <w:szCs w:val="24"/>
          <w:lang w:val="en-US" w:eastAsia="zh-CN"/>
        </w:rPr>
      </w:pPr>
      <w:r>
        <w:rPr>
          <w:sz w:val="24"/>
          <w:szCs w:val="24"/>
          <w:lang w:val="en-US" w:eastAsia="zh-CN"/>
        </w:rPr>
        <w:tab/>
      </w:r>
      <w:r>
        <w:rPr>
          <w:sz w:val="24"/>
          <w:szCs w:val="24"/>
          <w:lang w:val="en-US" w:eastAsia="zh-CN"/>
        </w:rPr>
        <w:tab/>
      </w:r>
      <w:r w:rsidRPr="00F9601B">
        <w:rPr>
          <w:rFonts w:ascii="KaiTi" w:eastAsia="KaiTi" w:hAnsi="KaiTi" w:hint="eastAsia"/>
          <w:sz w:val="24"/>
          <w:szCs w:val="24"/>
          <w:lang w:val="en-US" w:eastAsia="zh-CN"/>
        </w:rPr>
        <w:t>作为卡塔赫纳议定书缔约方会议的缔约方大会，</w:t>
      </w:r>
    </w:p>
    <w:p w14:paraId="33C8E48E" w14:textId="652D107E" w:rsidR="00F9601B" w:rsidRPr="00F9601B" w:rsidRDefault="00F9601B" w:rsidP="00F9601B">
      <w:pPr>
        <w:pStyle w:val="Para1"/>
        <w:numPr>
          <w:ilvl w:val="0"/>
          <w:numId w:val="0"/>
        </w:numPr>
        <w:ind w:firstLine="540"/>
        <w:rPr>
          <w:iCs/>
          <w:sz w:val="24"/>
          <w:szCs w:val="24"/>
          <w:lang w:val="en-US"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回顾</w:t>
      </w:r>
      <w:r w:rsidRPr="00F9601B">
        <w:rPr>
          <w:sz w:val="24"/>
          <w:szCs w:val="24"/>
          <w:lang w:eastAsia="zh-CN"/>
        </w:rPr>
        <w:t>2018</w:t>
      </w:r>
      <w:r w:rsidRPr="00F9601B">
        <w:rPr>
          <w:rFonts w:hint="eastAsia"/>
          <w:sz w:val="24"/>
          <w:szCs w:val="24"/>
          <w:lang w:eastAsia="zh-CN"/>
        </w:rPr>
        <w:t>年</w:t>
      </w:r>
      <w:r w:rsidRPr="00F9601B">
        <w:rPr>
          <w:sz w:val="24"/>
          <w:szCs w:val="24"/>
          <w:lang w:eastAsia="zh-CN"/>
        </w:rPr>
        <w:t>11</w:t>
      </w:r>
      <w:r w:rsidRPr="00F9601B">
        <w:rPr>
          <w:rFonts w:hint="eastAsia"/>
          <w:sz w:val="24"/>
          <w:szCs w:val="24"/>
          <w:lang w:eastAsia="zh-CN"/>
        </w:rPr>
        <w:t>月</w:t>
      </w:r>
      <w:r w:rsidRPr="00F9601B">
        <w:rPr>
          <w:sz w:val="24"/>
          <w:szCs w:val="24"/>
          <w:lang w:eastAsia="zh-CN"/>
        </w:rPr>
        <w:t>28</w:t>
      </w:r>
      <w:r w:rsidRPr="00F9601B">
        <w:rPr>
          <w:rFonts w:hint="eastAsia"/>
          <w:sz w:val="24"/>
          <w:szCs w:val="24"/>
          <w:lang w:eastAsia="zh-CN"/>
        </w:rPr>
        <w:t>日第</w:t>
      </w:r>
      <w:r w:rsidRPr="00F9601B">
        <w:rPr>
          <w:sz w:val="24"/>
          <w:szCs w:val="24"/>
          <w:lang w:eastAsia="zh-CN"/>
        </w:rPr>
        <w:t>CP-9/10</w:t>
      </w:r>
      <w:r w:rsidRPr="00F9601B">
        <w:rPr>
          <w:rFonts w:hint="eastAsia"/>
          <w:sz w:val="24"/>
          <w:szCs w:val="24"/>
          <w:lang w:eastAsia="zh-CN"/>
        </w:rPr>
        <w:t>号决定，</w:t>
      </w:r>
    </w:p>
    <w:p w14:paraId="3CF4F281" w14:textId="541FAF5B" w:rsidR="00F9601B" w:rsidRPr="00F9601B" w:rsidRDefault="00F9601B" w:rsidP="00F9601B">
      <w:pPr>
        <w:pStyle w:val="Para1"/>
        <w:numPr>
          <w:ilvl w:val="0"/>
          <w:numId w:val="0"/>
        </w:numPr>
        <w:ind w:left="360"/>
        <w:rPr>
          <w:sz w:val="24"/>
          <w:szCs w:val="24"/>
          <w:lang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审查</w:t>
      </w:r>
      <w:r w:rsidRPr="00F9601B">
        <w:rPr>
          <w:rFonts w:hint="eastAsia"/>
          <w:sz w:val="24"/>
          <w:szCs w:val="24"/>
          <w:lang w:eastAsia="zh-CN"/>
        </w:rPr>
        <w:t>了生物多样性公约</w:t>
      </w:r>
      <w:r w:rsidRPr="00F9601B">
        <w:rPr>
          <w:sz w:val="24"/>
          <w:szCs w:val="24"/>
          <w:vertAlign w:val="superscript"/>
          <w:lang w:eastAsia="zh-CN"/>
        </w:rPr>
        <w:footnoteReference w:id="2"/>
      </w:r>
      <w:r w:rsidRPr="00F9601B">
        <w:rPr>
          <w:rFonts w:hint="eastAsia"/>
          <w:sz w:val="24"/>
          <w:szCs w:val="24"/>
          <w:lang w:eastAsia="zh-CN"/>
        </w:rPr>
        <w:t>秘书处提交的关于</w:t>
      </w:r>
      <w:bookmarkStart w:id="4" w:name="_Hlk181386908"/>
      <w:r w:rsidRPr="00F9601B">
        <w:rPr>
          <w:rFonts w:hint="eastAsia"/>
          <w:sz w:val="24"/>
          <w:szCs w:val="24"/>
          <w:lang w:eastAsia="zh-CN"/>
        </w:rPr>
        <w:t>避免</w:t>
      </w:r>
      <w:bookmarkEnd w:id="4"/>
      <w:r w:rsidRPr="00F9601B">
        <w:rPr>
          <w:rFonts w:hint="eastAsia"/>
          <w:sz w:val="24"/>
          <w:szCs w:val="24"/>
          <w:lang w:eastAsia="zh-CN"/>
        </w:rPr>
        <w:t>或管理专家组利益冲突程序执行情况的报告，</w:t>
      </w:r>
      <w:r w:rsidRPr="00F9601B">
        <w:rPr>
          <w:sz w:val="24"/>
          <w:szCs w:val="24"/>
          <w:vertAlign w:val="superscript"/>
          <w:lang w:eastAsia="zh-CN"/>
        </w:rPr>
        <w:footnoteReference w:id="3"/>
      </w:r>
    </w:p>
    <w:p w14:paraId="1C080D51" w14:textId="67015CED" w:rsidR="00F9601B" w:rsidRPr="00F9601B" w:rsidRDefault="00F9601B" w:rsidP="00F9601B">
      <w:pPr>
        <w:pStyle w:val="Para1"/>
        <w:numPr>
          <w:ilvl w:val="0"/>
          <w:numId w:val="0"/>
        </w:numPr>
        <w:ind w:left="360"/>
        <w:rPr>
          <w:sz w:val="24"/>
          <w:szCs w:val="24"/>
          <w:lang w:eastAsia="zh-CN"/>
        </w:rPr>
      </w:pPr>
      <w:r>
        <w:rPr>
          <w:sz w:val="24"/>
          <w:szCs w:val="24"/>
          <w:lang w:eastAsia="zh-CN"/>
        </w:rPr>
        <w:tab/>
      </w:r>
      <w:r>
        <w:rPr>
          <w:sz w:val="24"/>
          <w:szCs w:val="24"/>
          <w:lang w:eastAsia="zh-CN"/>
        </w:rPr>
        <w:tab/>
      </w:r>
      <w:r w:rsidRPr="00E1473B">
        <w:rPr>
          <w:rFonts w:ascii="KaiTi" w:eastAsia="KaiTi" w:hAnsi="KaiTi" w:hint="eastAsia"/>
          <w:sz w:val="24"/>
          <w:szCs w:val="24"/>
          <w:lang w:val="en-US" w:eastAsia="zh-CN"/>
        </w:rPr>
        <w:t>考虑到</w:t>
      </w:r>
      <w:r w:rsidRPr="00F9601B">
        <w:rPr>
          <w:rFonts w:hint="eastAsia"/>
          <w:sz w:val="24"/>
          <w:szCs w:val="24"/>
          <w:lang w:eastAsia="zh-CN"/>
        </w:rPr>
        <w:t>在《公约》及其议定书下的进程中为召集技术专家组甄选专家时有效使用了这一程序，</w:t>
      </w:r>
      <w:r w:rsidRPr="00F9601B">
        <w:rPr>
          <w:rFonts w:hint="eastAsia"/>
          <w:sz w:val="24"/>
          <w:szCs w:val="24"/>
          <w:vertAlign w:val="superscript"/>
          <w:lang w:eastAsia="zh-CN"/>
        </w:rPr>
        <w:t xml:space="preserve"> </w:t>
      </w:r>
      <w:r w:rsidRPr="00F9601B">
        <w:rPr>
          <w:sz w:val="24"/>
          <w:szCs w:val="24"/>
          <w:vertAlign w:val="superscript"/>
          <w:lang w:eastAsia="zh-CN"/>
        </w:rPr>
        <w:footnoteReference w:id="4"/>
      </w:r>
    </w:p>
    <w:p w14:paraId="7BF396B7" w14:textId="61638C3F"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t>核准</w:t>
      </w:r>
      <w:r w:rsidRPr="00F9601B">
        <w:rPr>
          <w:rFonts w:hint="eastAsia"/>
          <w:sz w:val="24"/>
          <w:szCs w:val="24"/>
          <w:lang w:eastAsia="zh-CN"/>
        </w:rPr>
        <w:t>对程序附录中所载的利益披露表作如下修正</w:t>
      </w:r>
      <w:r w:rsidRPr="00F9601B">
        <w:rPr>
          <w:sz w:val="24"/>
          <w:szCs w:val="24"/>
          <w:lang w:eastAsia="zh-CN"/>
        </w:rPr>
        <w:t>:</w:t>
      </w:r>
    </w:p>
    <w:p w14:paraId="4AE9F6D2" w14:textId="02B298FF" w:rsidR="00F9601B" w:rsidRPr="00F9601B" w:rsidRDefault="00F9601B" w:rsidP="00F9601B">
      <w:pPr>
        <w:pStyle w:val="Para1"/>
        <w:numPr>
          <w:ilvl w:val="0"/>
          <w:numId w:val="0"/>
        </w:numPr>
        <w:tabs>
          <w:tab w:val="clear" w:pos="1134"/>
          <w:tab w:val="clear" w:pos="1701"/>
          <w:tab w:val="left" w:pos="1800"/>
        </w:tabs>
        <w:ind w:left="360" w:firstLine="810"/>
        <w:rPr>
          <w:sz w:val="24"/>
          <w:szCs w:val="24"/>
          <w:lang w:eastAsia="zh-CN"/>
        </w:rPr>
      </w:pPr>
      <w:r w:rsidRPr="00F9601B">
        <w:rPr>
          <w:sz w:val="24"/>
          <w:szCs w:val="24"/>
          <w:lang w:eastAsia="zh-CN"/>
        </w:rPr>
        <w:t>(a)</w:t>
      </w:r>
      <w:r w:rsidRPr="00F9601B">
        <w:rPr>
          <w:sz w:val="24"/>
          <w:szCs w:val="24"/>
          <w:lang w:eastAsia="zh-CN"/>
        </w:rPr>
        <w:tab/>
      </w:r>
      <w:r w:rsidRPr="00F9601B">
        <w:rPr>
          <w:rFonts w:hint="eastAsia"/>
          <w:sz w:val="24"/>
          <w:szCs w:val="24"/>
          <w:lang w:eastAsia="zh-CN"/>
        </w:rPr>
        <w:t>在表格末尾的声明部分加入以下案文</w:t>
      </w:r>
      <w:proofErr w:type="gramStart"/>
      <w:r w:rsidRPr="00F9601B">
        <w:rPr>
          <w:rFonts w:hint="eastAsia"/>
          <w:sz w:val="24"/>
          <w:szCs w:val="24"/>
          <w:lang w:eastAsia="zh-CN"/>
        </w:rPr>
        <w:t>：</w:t>
      </w:r>
      <w:r w:rsidRPr="00F9601B">
        <w:rPr>
          <w:sz w:val="24"/>
          <w:szCs w:val="24"/>
          <w:lang w:eastAsia="zh-CN"/>
        </w:rPr>
        <w:t>“</w:t>
      </w:r>
      <w:proofErr w:type="gramEnd"/>
      <w:r w:rsidRPr="00F9601B">
        <w:rPr>
          <w:rFonts w:hint="eastAsia"/>
          <w:sz w:val="24"/>
          <w:szCs w:val="24"/>
          <w:lang w:eastAsia="zh-CN"/>
        </w:rPr>
        <w:t>如果被选为专家组成员，我承诺完全客观地履行我的职责和责任，如果确定存在利益冲突，我承诺酌情回避相关讨论或决策</w:t>
      </w:r>
      <w:r w:rsidRPr="00F9601B">
        <w:rPr>
          <w:sz w:val="24"/>
          <w:szCs w:val="24"/>
          <w:lang w:eastAsia="zh-CN"/>
        </w:rPr>
        <w:t>”</w:t>
      </w:r>
      <w:r w:rsidRPr="00F9601B">
        <w:rPr>
          <w:rFonts w:hint="eastAsia"/>
          <w:sz w:val="24"/>
          <w:szCs w:val="24"/>
          <w:lang w:eastAsia="zh-CN"/>
        </w:rPr>
        <w:t>；</w:t>
      </w:r>
    </w:p>
    <w:p w14:paraId="0CAEB860" w14:textId="3670EB19" w:rsidR="00F9601B" w:rsidRPr="00F9601B" w:rsidRDefault="00F9601B" w:rsidP="00F9601B">
      <w:pPr>
        <w:pStyle w:val="Para1"/>
        <w:numPr>
          <w:ilvl w:val="0"/>
          <w:numId w:val="0"/>
        </w:numPr>
        <w:tabs>
          <w:tab w:val="clear" w:pos="1134"/>
          <w:tab w:val="clear" w:pos="1701"/>
          <w:tab w:val="left" w:pos="1800"/>
        </w:tabs>
        <w:ind w:left="360" w:firstLine="810"/>
        <w:rPr>
          <w:sz w:val="24"/>
          <w:szCs w:val="24"/>
          <w:lang w:eastAsia="zh-CN"/>
        </w:rPr>
      </w:pPr>
      <w:r w:rsidRPr="00F9601B">
        <w:rPr>
          <w:sz w:val="24"/>
          <w:szCs w:val="24"/>
          <w:lang w:eastAsia="zh-CN"/>
        </w:rPr>
        <w:t>(b)</w:t>
      </w:r>
      <w:r w:rsidRPr="00F9601B">
        <w:rPr>
          <w:sz w:val="24"/>
          <w:szCs w:val="24"/>
          <w:lang w:eastAsia="zh-CN"/>
        </w:rPr>
        <w:tab/>
      </w:r>
      <w:r w:rsidRPr="00F9601B">
        <w:rPr>
          <w:rFonts w:hint="eastAsia"/>
          <w:sz w:val="24"/>
          <w:szCs w:val="24"/>
          <w:lang w:eastAsia="zh-CN"/>
        </w:rPr>
        <w:t>在主要利益披露表的开头，</w:t>
      </w:r>
      <w:proofErr w:type="gramStart"/>
      <w:r w:rsidRPr="00F9601B">
        <w:rPr>
          <w:rFonts w:ascii="SimSun" w:hAnsi="SimSun" w:hint="eastAsia"/>
          <w:sz w:val="24"/>
          <w:szCs w:val="24"/>
          <w:lang w:eastAsia="zh-CN"/>
        </w:rPr>
        <w:t>在</w:t>
      </w:r>
      <w:r w:rsidRPr="00F9601B">
        <w:rPr>
          <w:rFonts w:ascii="SimSun" w:hAnsi="SimSun"/>
          <w:sz w:val="24"/>
          <w:szCs w:val="24"/>
          <w:lang w:eastAsia="zh-CN"/>
        </w:rPr>
        <w:t>“</w:t>
      </w:r>
      <w:proofErr w:type="gramEnd"/>
      <w:r w:rsidRPr="00F9601B">
        <w:rPr>
          <w:rFonts w:ascii="SimSun" w:hAnsi="SimSun" w:hint="eastAsia"/>
          <w:sz w:val="24"/>
          <w:szCs w:val="24"/>
          <w:lang w:eastAsia="zh-CN"/>
        </w:rPr>
        <w:t>姓名</w:t>
      </w:r>
      <w:r w:rsidRPr="00F9601B">
        <w:rPr>
          <w:rFonts w:ascii="SimSun" w:hAnsi="SimSun"/>
          <w:sz w:val="24"/>
          <w:szCs w:val="24"/>
          <w:lang w:eastAsia="zh-CN"/>
        </w:rPr>
        <w:t>”</w:t>
      </w:r>
      <w:r w:rsidRPr="00F9601B">
        <w:rPr>
          <w:rFonts w:ascii="SimSun" w:hAnsi="SimSun" w:hint="eastAsia"/>
          <w:sz w:val="24"/>
          <w:szCs w:val="24"/>
          <w:lang w:eastAsia="zh-CN"/>
        </w:rPr>
        <w:t>栏的上方添加</w:t>
      </w:r>
      <w:r w:rsidRPr="00F9601B">
        <w:rPr>
          <w:rFonts w:ascii="SimSun" w:hAnsi="SimSun"/>
          <w:sz w:val="24"/>
          <w:szCs w:val="24"/>
          <w:lang w:eastAsia="zh-CN"/>
        </w:rPr>
        <w:t>“</w:t>
      </w:r>
      <w:r w:rsidRPr="00F9601B">
        <w:rPr>
          <w:rFonts w:ascii="SimSun" w:hAnsi="SimSun" w:hint="eastAsia"/>
          <w:sz w:val="24"/>
          <w:szCs w:val="24"/>
          <w:lang w:eastAsia="zh-CN"/>
        </w:rPr>
        <w:t>专家组的姓名或描述</w:t>
      </w:r>
      <w:r w:rsidRPr="00F9601B">
        <w:rPr>
          <w:rFonts w:ascii="SimSun" w:hAnsi="SimSun"/>
          <w:sz w:val="24"/>
          <w:szCs w:val="24"/>
          <w:lang w:eastAsia="zh-CN"/>
        </w:rPr>
        <w:t>”</w:t>
      </w:r>
      <w:r w:rsidRPr="00F9601B">
        <w:rPr>
          <w:rFonts w:ascii="SimSun" w:hAnsi="SimSun" w:hint="eastAsia"/>
          <w:sz w:val="24"/>
          <w:szCs w:val="24"/>
          <w:lang w:eastAsia="zh-CN"/>
        </w:rPr>
        <w:t>，在</w:t>
      </w:r>
      <w:r w:rsidRPr="00F9601B">
        <w:rPr>
          <w:rFonts w:ascii="SimSun" w:hAnsi="SimSun"/>
          <w:sz w:val="24"/>
          <w:szCs w:val="24"/>
          <w:lang w:eastAsia="zh-CN"/>
        </w:rPr>
        <w:t>“</w:t>
      </w:r>
      <w:r w:rsidRPr="00F9601B">
        <w:rPr>
          <w:rFonts w:ascii="SimSun" w:hAnsi="SimSun" w:hint="eastAsia"/>
          <w:sz w:val="24"/>
          <w:szCs w:val="24"/>
          <w:lang w:eastAsia="zh-CN"/>
        </w:rPr>
        <w:t>当前雇主</w:t>
      </w:r>
      <w:r w:rsidRPr="00F9601B">
        <w:rPr>
          <w:rFonts w:ascii="SimSun" w:hAnsi="SimSun"/>
          <w:sz w:val="24"/>
          <w:szCs w:val="24"/>
          <w:lang w:eastAsia="zh-CN"/>
        </w:rPr>
        <w:t>”</w:t>
      </w:r>
      <w:r w:rsidRPr="00F9601B">
        <w:rPr>
          <w:rFonts w:ascii="SimSun" w:hAnsi="SimSun" w:hint="eastAsia"/>
          <w:sz w:val="24"/>
          <w:szCs w:val="24"/>
          <w:lang w:eastAsia="zh-CN"/>
        </w:rPr>
        <w:t>栏的后面添加</w:t>
      </w:r>
      <w:r w:rsidRPr="00F9601B">
        <w:rPr>
          <w:rFonts w:ascii="SimSun" w:hAnsi="SimSun"/>
          <w:sz w:val="24"/>
          <w:szCs w:val="24"/>
          <w:lang w:eastAsia="zh-CN"/>
        </w:rPr>
        <w:t>“</w:t>
      </w:r>
      <w:r w:rsidRPr="00F9601B">
        <w:rPr>
          <w:rFonts w:ascii="SimSun" w:hAnsi="SimSun" w:hint="eastAsia"/>
          <w:sz w:val="24"/>
          <w:szCs w:val="24"/>
          <w:lang w:eastAsia="zh-CN"/>
        </w:rPr>
        <w:t>职务</w:t>
      </w:r>
      <w:r w:rsidRPr="00F9601B">
        <w:rPr>
          <w:rFonts w:ascii="SimSun" w:hAnsi="SimSun"/>
          <w:sz w:val="24"/>
          <w:szCs w:val="24"/>
          <w:lang w:eastAsia="zh-CN"/>
        </w:rPr>
        <w:t>”</w:t>
      </w:r>
      <w:r w:rsidRPr="00F9601B">
        <w:rPr>
          <w:rFonts w:ascii="SimSun" w:hAnsi="SimSun" w:hint="eastAsia"/>
          <w:sz w:val="24"/>
          <w:szCs w:val="24"/>
          <w:lang w:eastAsia="zh-CN"/>
        </w:rPr>
        <w:t>字段</w:t>
      </w:r>
      <w:r w:rsidRPr="00F9601B">
        <w:rPr>
          <w:rFonts w:hint="eastAsia"/>
          <w:sz w:val="24"/>
          <w:szCs w:val="24"/>
          <w:lang w:eastAsia="zh-CN"/>
        </w:rPr>
        <w:t>；</w:t>
      </w:r>
    </w:p>
    <w:p w14:paraId="25E3E570" w14:textId="30F5C8E6"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t>请</w:t>
      </w:r>
      <w:r w:rsidRPr="00F9601B">
        <w:rPr>
          <w:rFonts w:hint="eastAsia"/>
          <w:sz w:val="24"/>
          <w:szCs w:val="24"/>
          <w:lang w:eastAsia="zh-CN"/>
        </w:rPr>
        <w:t>执行秘书将上文第</w:t>
      </w:r>
      <w:r w:rsidRPr="00F9601B">
        <w:rPr>
          <w:sz w:val="24"/>
          <w:szCs w:val="24"/>
          <w:lang w:eastAsia="zh-CN"/>
        </w:rPr>
        <w:t>1</w:t>
      </w:r>
      <w:r w:rsidRPr="00F9601B">
        <w:rPr>
          <w:rFonts w:hint="eastAsia"/>
          <w:sz w:val="24"/>
          <w:szCs w:val="24"/>
          <w:lang w:eastAsia="zh-CN"/>
        </w:rPr>
        <w:t>段中提到的修改纳入利益披露表，并用修改后的表格取代原始表格；</w:t>
      </w:r>
      <w:r w:rsidRPr="00F9601B">
        <w:rPr>
          <w:rFonts w:hint="eastAsia"/>
          <w:sz w:val="24"/>
          <w:szCs w:val="24"/>
          <w:lang w:eastAsia="zh-CN"/>
        </w:rPr>
        <w:t xml:space="preserve"> </w:t>
      </w:r>
    </w:p>
    <w:p w14:paraId="32E5B3C2" w14:textId="77777777" w:rsidR="00F9601B" w:rsidRPr="00F9601B" w:rsidRDefault="00F9601B" w:rsidP="00F9601B">
      <w:pPr>
        <w:pStyle w:val="Para1"/>
        <w:numPr>
          <w:ilvl w:val="0"/>
          <w:numId w:val="21"/>
        </w:numPr>
        <w:tabs>
          <w:tab w:val="clear" w:pos="1701"/>
          <w:tab w:val="clear" w:pos="2268"/>
          <w:tab w:val="left" w:pos="1890"/>
        </w:tabs>
        <w:ind w:left="360" w:firstLine="810"/>
        <w:rPr>
          <w:sz w:val="24"/>
          <w:szCs w:val="24"/>
          <w:lang w:eastAsia="zh-CN"/>
        </w:rPr>
      </w:pPr>
      <w:r w:rsidRPr="00E1473B">
        <w:rPr>
          <w:rFonts w:ascii="KaiTi" w:eastAsia="KaiTi" w:hAnsi="KaiTi" w:hint="eastAsia"/>
          <w:sz w:val="24"/>
          <w:szCs w:val="24"/>
          <w:lang w:val="en-US" w:eastAsia="zh-CN"/>
        </w:rPr>
        <w:t>又请</w:t>
      </w:r>
      <w:r w:rsidRPr="00F9601B">
        <w:rPr>
          <w:rFonts w:hint="eastAsia"/>
          <w:sz w:val="24"/>
          <w:szCs w:val="24"/>
          <w:lang w:eastAsia="zh-CN"/>
        </w:rPr>
        <w:t>执行秘书与科学、技术和工艺咨询附属机构主席团或</w:t>
      </w:r>
      <w:r w:rsidRPr="00F9601B">
        <w:rPr>
          <w:rFonts w:hint="eastAsia"/>
          <w:sz w:val="24"/>
          <w:szCs w:val="24"/>
          <w:lang w:val="en-US" w:eastAsia="zh-CN"/>
        </w:rPr>
        <w:t>作为卡塔赫纳议定书缔约方会议的缔约方大会</w:t>
      </w:r>
      <w:r w:rsidRPr="00F9601B">
        <w:rPr>
          <w:rFonts w:hint="eastAsia"/>
          <w:sz w:val="24"/>
          <w:szCs w:val="24"/>
          <w:lang w:eastAsia="zh-CN"/>
        </w:rPr>
        <w:t>协商，酌情采取措施加强程序的适用，包括为此：</w:t>
      </w:r>
    </w:p>
    <w:p w14:paraId="498BEB3A" w14:textId="3CA4F9A1"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lastRenderedPageBreak/>
        <w:t>(</w:t>
      </w:r>
      <w:r w:rsidR="00910A0F">
        <w:rPr>
          <w:rFonts w:hint="eastAsia"/>
          <w:sz w:val="24"/>
          <w:szCs w:val="24"/>
          <w:lang w:eastAsia="zh-CN"/>
        </w:rPr>
        <w:t>a</w:t>
      </w:r>
      <w:r w:rsidRPr="00F9601B">
        <w:rPr>
          <w:sz w:val="24"/>
          <w:szCs w:val="24"/>
          <w:lang w:eastAsia="zh-CN"/>
        </w:rPr>
        <w:t>)</w:t>
      </w:r>
      <w:r w:rsidRPr="00F9601B">
        <w:rPr>
          <w:sz w:val="24"/>
          <w:szCs w:val="24"/>
          <w:lang w:eastAsia="zh-CN"/>
        </w:rPr>
        <w:tab/>
      </w:r>
      <w:r w:rsidRPr="00F9601B">
        <w:rPr>
          <w:rFonts w:hint="eastAsia"/>
          <w:sz w:val="24"/>
          <w:szCs w:val="24"/>
          <w:lang w:eastAsia="zh-CN"/>
        </w:rPr>
        <w:t>在不影响该程序第</w:t>
      </w:r>
      <w:r w:rsidRPr="00F9601B">
        <w:rPr>
          <w:sz w:val="24"/>
          <w:szCs w:val="24"/>
          <w:lang w:eastAsia="zh-CN"/>
        </w:rPr>
        <w:t>4.4</w:t>
      </w:r>
      <w:r w:rsidRPr="00F9601B">
        <w:rPr>
          <w:rFonts w:hint="eastAsia"/>
          <w:sz w:val="24"/>
          <w:szCs w:val="24"/>
          <w:lang w:eastAsia="zh-CN"/>
        </w:rPr>
        <w:t>段</w:t>
      </w:r>
      <w:r w:rsidRPr="00F9601B">
        <w:rPr>
          <w:sz w:val="24"/>
          <w:szCs w:val="24"/>
          <w:lang w:eastAsia="zh-CN"/>
        </w:rPr>
        <w:t>(b)</w:t>
      </w:r>
      <w:r w:rsidRPr="00F9601B">
        <w:rPr>
          <w:rFonts w:hint="eastAsia"/>
          <w:sz w:val="24"/>
          <w:szCs w:val="24"/>
          <w:lang w:eastAsia="zh-CN"/>
        </w:rPr>
        <w:t>的情况下，向专家组其他成员以及在专家组任何会议开始时披露某一成员已公布的重大利益；</w:t>
      </w:r>
    </w:p>
    <w:p w14:paraId="17CBFF44" w14:textId="20096E81"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w:t>
      </w:r>
      <w:r w:rsidR="00910A0F">
        <w:rPr>
          <w:rFonts w:hint="eastAsia"/>
          <w:sz w:val="24"/>
          <w:szCs w:val="24"/>
          <w:lang w:eastAsia="zh-CN"/>
        </w:rPr>
        <w:t>b</w:t>
      </w:r>
      <w:r w:rsidRPr="00F9601B">
        <w:rPr>
          <w:sz w:val="24"/>
          <w:szCs w:val="24"/>
          <w:lang w:eastAsia="zh-CN"/>
        </w:rPr>
        <w:t>)</w:t>
      </w:r>
      <w:r w:rsidRPr="00F9601B">
        <w:rPr>
          <w:sz w:val="24"/>
          <w:szCs w:val="24"/>
          <w:lang w:eastAsia="zh-CN"/>
        </w:rPr>
        <w:tab/>
      </w:r>
      <w:r w:rsidRPr="00F9601B">
        <w:rPr>
          <w:rFonts w:hint="eastAsia"/>
          <w:sz w:val="24"/>
          <w:szCs w:val="24"/>
          <w:lang w:eastAsia="zh-CN"/>
        </w:rPr>
        <w:t>在专家组会议报告和任何其他工作成果或产品中公布为管理任何实际或潜在利益冲突而作出的所有披露和所采取行动的摘要；</w:t>
      </w:r>
    </w:p>
    <w:p w14:paraId="080C9C76" w14:textId="3F69BD4B"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4.</w:t>
      </w:r>
      <w:r w:rsidRPr="00F9601B">
        <w:rPr>
          <w:sz w:val="24"/>
          <w:szCs w:val="24"/>
          <w:lang w:eastAsia="zh-CN"/>
        </w:rPr>
        <w:tab/>
      </w:r>
      <w:r w:rsidRPr="009F277B">
        <w:rPr>
          <w:rFonts w:ascii="KaiTi" w:eastAsia="KaiTi" w:hAnsi="KaiTi" w:hint="eastAsia"/>
          <w:sz w:val="24"/>
          <w:szCs w:val="24"/>
          <w:lang w:val="en-US" w:eastAsia="zh-CN"/>
        </w:rPr>
        <w:t>请</w:t>
      </w:r>
      <w:r w:rsidRPr="00F9601B">
        <w:rPr>
          <w:rFonts w:hint="eastAsia"/>
          <w:sz w:val="24"/>
          <w:szCs w:val="24"/>
          <w:lang w:eastAsia="zh-CN"/>
        </w:rPr>
        <w:t>执行秘书编写一份关于该程序执行情况的报告，如有必要，对该程序提出更新和修正建议，供执行问题附属机构在</w:t>
      </w:r>
      <w:r w:rsidRPr="00F9601B">
        <w:rPr>
          <w:rFonts w:hint="eastAsia"/>
          <w:sz w:val="24"/>
          <w:szCs w:val="24"/>
          <w:lang w:val="en-US" w:eastAsia="zh-CN"/>
        </w:rPr>
        <w:t>作为卡塔赫纳议定书缔约方会议的缔约方大会</w:t>
      </w:r>
      <w:r w:rsidRPr="00F9601B">
        <w:rPr>
          <w:rFonts w:hint="eastAsia"/>
          <w:sz w:val="24"/>
          <w:szCs w:val="24"/>
          <w:lang w:eastAsia="zh-CN"/>
        </w:rPr>
        <w:t>第十四次会议之前举行的一次会议上审议；</w:t>
      </w:r>
    </w:p>
    <w:p w14:paraId="66DB1CA7" w14:textId="62394FA3" w:rsidR="00F9601B" w:rsidRPr="00F9601B" w:rsidRDefault="00F9601B" w:rsidP="00F9601B">
      <w:pPr>
        <w:pStyle w:val="Para1"/>
        <w:numPr>
          <w:ilvl w:val="0"/>
          <w:numId w:val="0"/>
        </w:numPr>
        <w:tabs>
          <w:tab w:val="clear" w:pos="1701"/>
          <w:tab w:val="left" w:pos="1890"/>
        </w:tabs>
        <w:ind w:left="360" w:firstLine="810"/>
        <w:rPr>
          <w:sz w:val="24"/>
          <w:szCs w:val="24"/>
          <w:lang w:eastAsia="zh-CN"/>
        </w:rPr>
      </w:pPr>
      <w:r w:rsidRPr="00F9601B">
        <w:rPr>
          <w:sz w:val="24"/>
          <w:szCs w:val="24"/>
          <w:lang w:eastAsia="zh-CN"/>
        </w:rPr>
        <w:t>5.</w:t>
      </w:r>
      <w:r w:rsidRPr="00F9601B">
        <w:rPr>
          <w:sz w:val="24"/>
          <w:szCs w:val="24"/>
          <w:lang w:eastAsia="zh-CN"/>
        </w:rPr>
        <w:tab/>
      </w:r>
      <w:r w:rsidRPr="00E1473B">
        <w:rPr>
          <w:rFonts w:ascii="KaiTi" w:eastAsia="KaiTi" w:hAnsi="KaiTi" w:hint="eastAsia"/>
          <w:sz w:val="24"/>
          <w:szCs w:val="24"/>
          <w:lang w:val="en-US" w:eastAsia="zh-CN"/>
        </w:rPr>
        <w:t>请</w:t>
      </w:r>
      <w:r w:rsidRPr="00F9601B">
        <w:rPr>
          <w:rFonts w:hint="eastAsia"/>
          <w:sz w:val="24"/>
          <w:szCs w:val="24"/>
          <w:lang w:eastAsia="zh-CN"/>
        </w:rPr>
        <w:t>执行问题附属机构审议该报告和上文第</w:t>
      </w:r>
      <w:r w:rsidRPr="00F9601B">
        <w:rPr>
          <w:sz w:val="24"/>
          <w:szCs w:val="24"/>
          <w:lang w:eastAsia="zh-CN"/>
        </w:rPr>
        <w:t>4</w:t>
      </w:r>
      <w:r w:rsidRPr="00F9601B">
        <w:rPr>
          <w:rFonts w:hint="eastAsia"/>
          <w:sz w:val="24"/>
          <w:szCs w:val="24"/>
          <w:lang w:eastAsia="zh-CN"/>
        </w:rPr>
        <w:t>段提及的任何拟议修正，并提交一项建议供</w:t>
      </w:r>
      <w:r w:rsidRPr="00F9601B">
        <w:rPr>
          <w:rFonts w:hint="eastAsia"/>
          <w:sz w:val="24"/>
          <w:szCs w:val="24"/>
          <w:lang w:val="en-US" w:eastAsia="zh-CN"/>
        </w:rPr>
        <w:t>作为卡塔赫纳议定书缔约方会议的缔约方大会</w:t>
      </w:r>
      <w:r w:rsidRPr="00F9601B">
        <w:rPr>
          <w:rFonts w:hint="eastAsia"/>
          <w:sz w:val="24"/>
          <w:szCs w:val="24"/>
          <w:lang w:eastAsia="zh-CN"/>
        </w:rPr>
        <w:t>第十四次会议审议。</w:t>
      </w:r>
    </w:p>
    <w:p w14:paraId="41ED744D" w14:textId="77777777" w:rsidR="00180308" w:rsidRDefault="00180308" w:rsidP="00280218">
      <w:pPr>
        <w:pStyle w:val="Para1"/>
        <w:numPr>
          <w:ilvl w:val="0"/>
          <w:numId w:val="0"/>
        </w:numPr>
        <w:ind w:left="567"/>
        <w:jc w:val="center"/>
        <w:rPr>
          <w:lang w:eastAsia="zh-CN"/>
        </w:rPr>
      </w:pPr>
    </w:p>
    <w:p w14:paraId="5995B7F9" w14:textId="387D81E8" w:rsidR="002B559C" w:rsidRPr="004701EE" w:rsidRDefault="00ED3849" w:rsidP="00280218">
      <w:pPr>
        <w:pStyle w:val="Para1"/>
        <w:numPr>
          <w:ilvl w:val="0"/>
          <w:numId w:val="0"/>
        </w:numPr>
        <w:ind w:left="567"/>
        <w:jc w:val="center"/>
        <w:rPr>
          <w:lang w:eastAsia="zh-CN"/>
        </w:rPr>
      </w:pPr>
      <w:r>
        <w:rPr>
          <w:lang w:eastAsia="zh-CN"/>
        </w:rPr>
        <w:t>__________</w:t>
      </w:r>
    </w:p>
    <w:sectPr w:rsidR="002B559C" w:rsidRPr="004701EE" w:rsidSect="0018030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3CE31" w14:textId="77777777" w:rsidR="0066650A" w:rsidRDefault="0066650A" w:rsidP="00A96B21">
      <w:r>
        <w:separator/>
      </w:r>
    </w:p>
  </w:endnote>
  <w:endnote w:type="continuationSeparator" w:id="0">
    <w:p w14:paraId="69F0D463" w14:textId="77777777" w:rsidR="0066650A" w:rsidRDefault="0066650A" w:rsidP="00A96B21">
      <w:r>
        <w:continuationSeparator/>
      </w:r>
    </w:p>
  </w:endnote>
  <w:endnote w:type="continuationNotice" w:id="1">
    <w:p w14:paraId="3C5D977E" w14:textId="77777777" w:rsidR="0066650A" w:rsidRDefault="006665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0CD0B73"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E210D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8066A9" w14:textId="77777777" w:rsidR="0066650A" w:rsidRDefault="0066650A" w:rsidP="00A96B21">
      <w:r>
        <w:separator/>
      </w:r>
    </w:p>
  </w:footnote>
  <w:footnote w:type="continuationSeparator" w:id="0">
    <w:p w14:paraId="4F7FD0BE" w14:textId="77777777" w:rsidR="0066650A" w:rsidRDefault="0066650A" w:rsidP="00A96B21">
      <w:r>
        <w:continuationSeparator/>
      </w:r>
    </w:p>
  </w:footnote>
  <w:footnote w:type="continuationNotice" w:id="1">
    <w:p w14:paraId="15BC8DA3" w14:textId="77777777" w:rsidR="0066650A" w:rsidRDefault="0066650A"/>
  </w:footnote>
  <w:footnote w:id="2">
    <w:p w14:paraId="7EE71EF0" w14:textId="6B5B6BDE" w:rsidR="00F9601B" w:rsidRDefault="00F9601B" w:rsidP="00735C7B">
      <w:pPr>
        <w:pStyle w:val="FootnoteText"/>
        <w:spacing w:after="60"/>
        <w:rPr>
          <w:sz w:val="20"/>
          <w:lang w:val="x-none"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rFonts w:hint="eastAsia"/>
          <w:sz w:val="20"/>
          <w:lang w:eastAsia="zh-CN"/>
        </w:rPr>
        <w:t>联合国，《条约汇编》，第</w:t>
      </w:r>
      <w:r>
        <w:rPr>
          <w:sz w:val="20"/>
          <w:lang w:eastAsia="zh-CN"/>
        </w:rPr>
        <w:t>1760</w:t>
      </w:r>
      <w:r>
        <w:rPr>
          <w:rFonts w:hint="eastAsia"/>
          <w:sz w:val="20"/>
          <w:lang w:eastAsia="zh-CN"/>
        </w:rPr>
        <w:t>卷，第</w:t>
      </w:r>
      <w:r>
        <w:rPr>
          <w:sz w:val="20"/>
          <w:lang w:eastAsia="zh-CN"/>
        </w:rPr>
        <w:t>30619</w:t>
      </w:r>
      <w:r>
        <w:rPr>
          <w:rFonts w:hint="eastAsia"/>
          <w:sz w:val="20"/>
          <w:lang w:eastAsia="zh-CN"/>
        </w:rPr>
        <w:t>号。</w:t>
      </w:r>
    </w:p>
  </w:footnote>
  <w:footnote w:id="3">
    <w:p w14:paraId="039AC917" w14:textId="2EC2F939" w:rsidR="00F9601B" w:rsidRDefault="00F9601B" w:rsidP="00735C7B">
      <w:pPr>
        <w:pStyle w:val="FootnoteText"/>
        <w:spacing w:after="60"/>
        <w:rPr>
          <w:sz w:val="20"/>
          <w:lang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sz w:val="20"/>
          <w:lang w:eastAsia="zh-CN"/>
        </w:rPr>
        <w:t>CBD/SBI/</w:t>
      </w:r>
      <w:r w:rsidR="004030D5">
        <w:rPr>
          <w:sz w:val="20"/>
          <w:lang w:eastAsia="zh-CN"/>
        </w:rPr>
        <w:t>4/</w:t>
      </w:r>
      <w:r>
        <w:rPr>
          <w:sz w:val="20"/>
          <w:lang w:eastAsia="zh-CN"/>
        </w:rPr>
        <w:t>11/Add.1</w:t>
      </w:r>
      <w:r>
        <w:rPr>
          <w:rFonts w:hint="eastAsia"/>
          <w:sz w:val="20"/>
          <w:lang w:eastAsia="zh-CN"/>
        </w:rPr>
        <w:t>。</w:t>
      </w:r>
    </w:p>
  </w:footnote>
  <w:footnote w:id="4">
    <w:p w14:paraId="64211A0C" w14:textId="216238CE" w:rsidR="00F9601B" w:rsidRDefault="00F9601B" w:rsidP="00735C7B">
      <w:pPr>
        <w:pStyle w:val="FootnoteText"/>
        <w:spacing w:after="60"/>
        <w:rPr>
          <w:rFonts w:eastAsiaTheme="minorEastAsia"/>
          <w:lang w:eastAsia="zh-CN"/>
        </w:rPr>
      </w:pPr>
      <w:r>
        <w:rPr>
          <w:rStyle w:val="FootnoteReference"/>
          <w:sz w:val="20"/>
        </w:rPr>
        <w:footnoteRef/>
      </w:r>
      <w:r>
        <w:rPr>
          <w:sz w:val="20"/>
          <w:lang w:eastAsia="zh-CN"/>
        </w:rPr>
        <w:t xml:space="preserve"> </w:t>
      </w:r>
      <w:r w:rsidR="00735C7B">
        <w:rPr>
          <w:rFonts w:hint="eastAsia"/>
          <w:sz w:val="20"/>
          <w:lang w:eastAsia="zh-CN"/>
        </w:rPr>
        <w:t xml:space="preserve"> </w:t>
      </w:r>
      <w:r>
        <w:rPr>
          <w:rFonts w:hint="eastAsia"/>
          <w:sz w:val="20"/>
          <w:lang w:eastAsia="zh-CN"/>
        </w:rPr>
        <w:t>第</w:t>
      </w:r>
      <w:r>
        <w:rPr>
          <w:sz w:val="20"/>
          <w:lang w:eastAsia="zh-CN"/>
        </w:rPr>
        <w:t>14/33</w:t>
      </w:r>
      <w:r>
        <w:rPr>
          <w:rFonts w:hint="eastAsia"/>
          <w:sz w:val="20"/>
          <w:lang w:eastAsia="zh-CN"/>
        </w:rPr>
        <w:t>号决定，附件。</w:t>
      </w:r>
      <w:r w:rsidR="00936C83">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CB9FD73" w14:textId="69313D21" w:rsidR="002B559C" w:rsidRPr="009F277B" w:rsidRDefault="004030D5" w:rsidP="002B559C">
    <w:pPr>
      <w:pStyle w:val="Header"/>
      <w:spacing w:after="240"/>
      <w:rPr>
        <w:rFonts w:eastAsiaTheme="minorEastAsia"/>
        <w:szCs w:val="20"/>
        <w:lang w:val="fr-FR" w:eastAsia="zh-CN"/>
      </w:rPr>
    </w:pPr>
    <w:sdt>
      <w:sdtPr>
        <w:rPr>
          <w:rFonts w:eastAsia="Times New Roman"/>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86213" w:rsidRPr="009F277B">
          <w:rPr>
            <w:rFonts w:eastAsia="Times New Roman"/>
            <w:szCs w:val="20"/>
          </w:rPr>
          <w:t>CBD/CP/MOP/11/</w:t>
        </w:r>
        <w:r w:rsidR="009F277B" w:rsidRPr="009F277B">
          <w:rPr>
            <w:rFonts w:eastAsiaTheme="minorEastAsia" w:hint="eastAsia"/>
            <w:szCs w:val="20"/>
            <w:lang w:eastAsia="zh-CN"/>
          </w:rPr>
          <w:t>L.11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72CE832" w14:textId="64E04556" w:rsidR="002B559C" w:rsidRPr="002B559C" w:rsidRDefault="009F277B" w:rsidP="002B559C">
        <w:pPr>
          <w:pStyle w:val="Header"/>
          <w:spacing w:after="240"/>
          <w:jc w:val="right"/>
          <w:rPr>
            <w:szCs w:val="20"/>
            <w:lang w:val="fr-FR"/>
          </w:rPr>
        </w:pPr>
        <w:r>
          <w:rPr>
            <w:szCs w:val="20"/>
            <w:lang w:val="fr-FR"/>
          </w:rPr>
          <w:t>CBD/CP/MOP/11/L.11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A5265"/>
    <w:multiLevelType w:val="hybridMultilevel"/>
    <w:tmpl w:val="F4F889AC"/>
    <w:lvl w:ilvl="0" w:tplc="316C43B6">
      <w:start w:val="1"/>
      <w:numFmt w:val="decimal"/>
      <w:lvlText w:val="%1."/>
      <w:lvlJc w:val="left"/>
      <w:pPr>
        <w:ind w:left="1700" w:hanging="570"/>
      </w:pPr>
      <w:rPr>
        <w:rFonts w:hint="default"/>
      </w:r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 w15:restartNumberingAfterBreak="0">
    <w:nsid w:val="0A564760"/>
    <w:multiLevelType w:val="hybridMultilevel"/>
    <w:tmpl w:val="F1A01D22"/>
    <w:lvl w:ilvl="0" w:tplc="0409000F">
      <w:start w:val="1"/>
      <w:numFmt w:val="decimal"/>
      <w:lvlText w:val="%1."/>
      <w:lvlJc w:val="left"/>
      <w:pPr>
        <w:ind w:left="1850" w:hanging="360"/>
      </w:pPr>
    </w:lvl>
    <w:lvl w:ilvl="1" w:tplc="04090019" w:tentative="1">
      <w:start w:val="1"/>
      <w:numFmt w:val="lowerLetter"/>
      <w:lvlText w:val="%2."/>
      <w:lvlJc w:val="left"/>
      <w:pPr>
        <w:ind w:left="2570" w:hanging="360"/>
      </w:pPr>
    </w:lvl>
    <w:lvl w:ilvl="2" w:tplc="0409001B" w:tentative="1">
      <w:start w:val="1"/>
      <w:numFmt w:val="lowerRoman"/>
      <w:lvlText w:val="%3."/>
      <w:lvlJc w:val="right"/>
      <w:pPr>
        <w:ind w:left="3290" w:hanging="180"/>
      </w:pPr>
    </w:lvl>
    <w:lvl w:ilvl="3" w:tplc="0409000F" w:tentative="1">
      <w:start w:val="1"/>
      <w:numFmt w:val="decimal"/>
      <w:lvlText w:val="%4."/>
      <w:lvlJc w:val="left"/>
      <w:pPr>
        <w:ind w:left="4010" w:hanging="360"/>
      </w:pPr>
    </w:lvl>
    <w:lvl w:ilvl="4" w:tplc="04090019" w:tentative="1">
      <w:start w:val="1"/>
      <w:numFmt w:val="lowerLetter"/>
      <w:lvlText w:val="%5."/>
      <w:lvlJc w:val="left"/>
      <w:pPr>
        <w:ind w:left="4730" w:hanging="360"/>
      </w:pPr>
    </w:lvl>
    <w:lvl w:ilvl="5" w:tplc="0409001B" w:tentative="1">
      <w:start w:val="1"/>
      <w:numFmt w:val="lowerRoman"/>
      <w:lvlText w:val="%6."/>
      <w:lvlJc w:val="right"/>
      <w:pPr>
        <w:ind w:left="5450" w:hanging="180"/>
      </w:pPr>
    </w:lvl>
    <w:lvl w:ilvl="6" w:tplc="0409000F" w:tentative="1">
      <w:start w:val="1"/>
      <w:numFmt w:val="decimal"/>
      <w:lvlText w:val="%7."/>
      <w:lvlJc w:val="left"/>
      <w:pPr>
        <w:ind w:left="6170" w:hanging="360"/>
      </w:pPr>
    </w:lvl>
    <w:lvl w:ilvl="7" w:tplc="04090019" w:tentative="1">
      <w:start w:val="1"/>
      <w:numFmt w:val="lowerLetter"/>
      <w:lvlText w:val="%8."/>
      <w:lvlJc w:val="left"/>
      <w:pPr>
        <w:ind w:left="6890" w:hanging="360"/>
      </w:pPr>
    </w:lvl>
    <w:lvl w:ilvl="8" w:tplc="0409001B" w:tentative="1">
      <w:start w:val="1"/>
      <w:numFmt w:val="lowerRoman"/>
      <w:lvlText w:val="%9."/>
      <w:lvlJc w:val="right"/>
      <w:pPr>
        <w:ind w:left="7610" w:hanging="180"/>
      </w:pPr>
    </w:lvl>
  </w:abstractNum>
  <w:abstractNum w:abstractNumId="2"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3"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b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5" w15:restartNumberingAfterBreak="0">
    <w:nsid w:val="28480C6E"/>
    <w:multiLevelType w:val="hybridMultilevel"/>
    <w:tmpl w:val="23700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F1E92"/>
    <w:multiLevelType w:val="hybridMultilevel"/>
    <w:tmpl w:val="1DE06A0E"/>
    <w:lvl w:ilvl="0" w:tplc="50F2E1FC">
      <w:start w:val="1"/>
      <w:numFmt w:val="decimal"/>
      <w:lvlText w:val="%1."/>
      <w:lvlJc w:val="left"/>
      <w:pPr>
        <w:ind w:left="1125" w:hanging="360"/>
      </w:pPr>
      <w:rPr>
        <w:rFonts w:eastAsia="SimSun"/>
      </w:rPr>
    </w:lvl>
    <w:lvl w:ilvl="1" w:tplc="04090019">
      <w:start w:val="1"/>
      <w:numFmt w:val="lowerLetter"/>
      <w:lvlText w:val="%2)"/>
      <w:lvlJc w:val="left"/>
      <w:pPr>
        <w:ind w:left="1605" w:hanging="420"/>
      </w:pPr>
    </w:lvl>
    <w:lvl w:ilvl="2" w:tplc="0409001B">
      <w:start w:val="1"/>
      <w:numFmt w:val="lowerRoman"/>
      <w:lvlText w:val="%3."/>
      <w:lvlJc w:val="right"/>
      <w:pPr>
        <w:ind w:left="2025" w:hanging="420"/>
      </w:pPr>
    </w:lvl>
    <w:lvl w:ilvl="3" w:tplc="0409000F">
      <w:start w:val="1"/>
      <w:numFmt w:val="decimal"/>
      <w:lvlText w:val="%4."/>
      <w:lvlJc w:val="left"/>
      <w:pPr>
        <w:ind w:left="2445" w:hanging="420"/>
      </w:pPr>
    </w:lvl>
    <w:lvl w:ilvl="4" w:tplc="04090019">
      <w:start w:val="1"/>
      <w:numFmt w:val="lowerLetter"/>
      <w:lvlText w:val="%5)"/>
      <w:lvlJc w:val="left"/>
      <w:pPr>
        <w:ind w:left="2865" w:hanging="420"/>
      </w:pPr>
    </w:lvl>
    <w:lvl w:ilvl="5" w:tplc="0409001B">
      <w:start w:val="1"/>
      <w:numFmt w:val="lowerRoman"/>
      <w:lvlText w:val="%6."/>
      <w:lvlJc w:val="right"/>
      <w:pPr>
        <w:ind w:left="3285" w:hanging="420"/>
      </w:pPr>
    </w:lvl>
    <w:lvl w:ilvl="6" w:tplc="0409000F">
      <w:start w:val="1"/>
      <w:numFmt w:val="decimal"/>
      <w:lvlText w:val="%7."/>
      <w:lvlJc w:val="left"/>
      <w:pPr>
        <w:ind w:left="3705" w:hanging="420"/>
      </w:pPr>
    </w:lvl>
    <w:lvl w:ilvl="7" w:tplc="04090019">
      <w:start w:val="1"/>
      <w:numFmt w:val="lowerLetter"/>
      <w:lvlText w:val="%8)"/>
      <w:lvlJc w:val="left"/>
      <w:pPr>
        <w:ind w:left="4125" w:hanging="420"/>
      </w:pPr>
    </w:lvl>
    <w:lvl w:ilvl="8" w:tplc="0409001B">
      <w:start w:val="1"/>
      <w:numFmt w:val="lowerRoman"/>
      <w:lvlText w:val="%9."/>
      <w:lvlJc w:val="right"/>
      <w:pPr>
        <w:ind w:left="4545" w:hanging="420"/>
      </w:pPr>
    </w:lvl>
  </w:abstractNum>
  <w:abstractNum w:abstractNumId="7" w15:restartNumberingAfterBreak="0">
    <w:nsid w:val="499D5F66"/>
    <w:multiLevelType w:val="multilevel"/>
    <w:tmpl w:val="C01A298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9"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9"/>
  </w:num>
  <w:num w:numId="2" w16cid:durableId="40287203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874341172">
    <w:abstractNumId w:val="10"/>
  </w:num>
  <w:num w:numId="4" w16cid:durableId="1463033526">
    <w:abstractNumId w:val="10"/>
  </w:num>
  <w:num w:numId="5" w16cid:durableId="552229469">
    <w:abstractNumId w:val="11"/>
  </w:num>
  <w:num w:numId="6" w16cid:durableId="206741636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 w16cid:durableId="1124077336">
    <w:abstractNumId w:val="3"/>
  </w:num>
  <w:num w:numId="8" w16cid:durableId="498815910">
    <w:abstractNumId w:val="8"/>
  </w:num>
  <w:num w:numId="9" w16cid:durableId="1584290606">
    <w:abstractNumId w:val="2"/>
  </w:num>
  <w:num w:numId="10" w16cid:durableId="2126803623">
    <w:abstractNumId w:val="7"/>
  </w:num>
  <w:num w:numId="11" w16cid:durableId="1975141519">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 w16cid:durableId="121670074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3" w16cid:durableId="1471511496">
    <w:abstractNumId w:val="7"/>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78094651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5" w16cid:durableId="625703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668800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0901865">
    <w:abstractNumId w:val="4"/>
  </w:num>
  <w:num w:numId="18" w16cid:durableId="1819568632">
    <w:abstractNumId w:val="5"/>
  </w:num>
  <w:num w:numId="19" w16cid:durableId="87700925">
    <w:abstractNumId w:val="9"/>
  </w:num>
  <w:num w:numId="20" w16cid:durableId="1951158814">
    <w:abstractNumId w:val="1"/>
  </w:num>
  <w:num w:numId="21" w16cid:durableId="1115320744">
    <w:abstractNumId w:val="0"/>
  </w:num>
  <w:num w:numId="22" w16cid:durableId="746343892">
    <w:abstractNumId w:val="9"/>
  </w:num>
  <w:num w:numId="23" w16cid:durableId="590429800">
    <w:abstractNumId w:val="9"/>
  </w:num>
  <w:num w:numId="24" w16cid:durableId="499125818">
    <w:abstractNumId w:val="9"/>
  </w:num>
  <w:num w:numId="25" w16cid:durableId="83665443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E38"/>
    <w:rsid w:val="00000268"/>
    <w:rsid w:val="0000227C"/>
    <w:rsid w:val="000030FB"/>
    <w:rsid w:val="0000410D"/>
    <w:rsid w:val="00005281"/>
    <w:rsid w:val="00005F9A"/>
    <w:rsid w:val="00005F9E"/>
    <w:rsid w:val="000063C8"/>
    <w:rsid w:val="000067C1"/>
    <w:rsid w:val="00007D15"/>
    <w:rsid w:val="00010003"/>
    <w:rsid w:val="00011D11"/>
    <w:rsid w:val="00011E30"/>
    <w:rsid w:val="00011FA6"/>
    <w:rsid w:val="000167CE"/>
    <w:rsid w:val="00017BA6"/>
    <w:rsid w:val="00017D09"/>
    <w:rsid w:val="00020013"/>
    <w:rsid w:val="00020CB2"/>
    <w:rsid w:val="0002153E"/>
    <w:rsid w:val="000224EE"/>
    <w:rsid w:val="00024FA4"/>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0DF"/>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6F4B"/>
    <w:rsid w:val="000F7DE2"/>
    <w:rsid w:val="001014E6"/>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93F"/>
    <w:rsid w:val="00125ADF"/>
    <w:rsid w:val="00125C1D"/>
    <w:rsid w:val="001264B0"/>
    <w:rsid w:val="001305E0"/>
    <w:rsid w:val="00132581"/>
    <w:rsid w:val="00133EC6"/>
    <w:rsid w:val="0013593D"/>
    <w:rsid w:val="0013607C"/>
    <w:rsid w:val="00137088"/>
    <w:rsid w:val="00137CB2"/>
    <w:rsid w:val="00142F9F"/>
    <w:rsid w:val="00143BB3"/>
    <w:rsid w:val="00144F64"/>
    <w:rsid w:val="00145C32"/>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308"/>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E0997"/>
    <w:rsid w:val="001F257B"/>
    <w:rsid w:val="001F296D"/>
    <w:rsid w:val="001F4FAF"/>
    <w:rsid w:val="00203D12"/>
    <w:rsid w:val="00203E83"/>
    <w:rsid w:val="0020627C"/>
    <w:rsid w:val="002063B2"/>
    <w:rsid w:val="002063BF"/>
    <w:rsid w:val="002071B0"/>
    <w:rsid w:val="00207444"/>
    <w:rsid w:val="002142D2"/>
    <w:rsid w:val="00214F54"/>
    <w:rsid w:val="002164A6"/>
    <w:rsid w:val="002176B2"/>
    <w:rsid w:val="00217C4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6075E"/>
    <w:rsid w:val="002619A4"/>
    <w:rsid w:val="0026239C"/>
    <w:rsid w:val="002713EA"/>
    <w:rsid w:val="00274151"/>
    <w:rsid w:val="002742B2"/>
    <w:rsid w:val="0027759E"/>
    <w:rsid w:val="00280218"/>
    <w:rsid w:val="00280E77"/>
    <w:rsid w:val="00281BB2"/>
    <w:rsid w:val="00283117"/>
    <w:rsid w:val="00283852"/>
    <w:rsid w:val="00287485"/>
    <w:rsid w:val="00290917"/>
    <w:rsid w:val="00291E4E"/>
    <w:rsid w:val="00295149"/>
    <w:rsid w:val="00297D97"/>
    <w:rsid w:val="002A2815"/>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1809"/>
    <w:rsid w:val="002C4A4D"/>
    <w:rsid w:val="002C5E3E"/>
    <w:rsid w:val="002D01BD"/>
    <w:rsid w:val="002D1A77"/>
    <w:rsid w:val="002D1D2B"/>
    <w:rsid w:val="002D200C"/>
    <w:rsid w:val="002D24E0"/>
    <w:rsid w:val="002D30DE"/>
    <w:rsid w:val="002D5CDE"/>
    <w:rsid w:val="002E0632"/>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163DD"/>
    <w:rsid w:val="00320444"/>
    <w:rsid w:val="00320679"/>
    <w:rsid w:val="00323F22"/>
    <w:rsid w:val="003243CC"/>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824"/>
    <w:rsid w:val="003739DB"/>
    <w:rsid w:val="00373A58"/>
    <w:rsid w:val="00376422"/>
    <w:rsid w:val="003766F2"/>
    <w:rsid w:val="00377696"/>
    <w:rsid w:val="0038234A"/>
    <w:rsid w:val="00382538"/>
    <w:rsid w:val="00383BAF"/>
    <w:rsid w:val="00383EBB"/>
    <w:rsid w:val="0038436C"/>
    <w:rsid w:val="003867BB"/>
    <w:rsid w:val="00386B9F"/>
    <w:rsid w:val="00394302"/>
    <w:rsid w:val="00394484"/>
    <w:rsid w:val="00395734"/>
    <w:rsid w:val="003A12EE"/>
    <w:rsid w:val="003A5ACD"/>
    <w:rsid w:val="003A676F"/>
    <w:rsid w:val="003A7416"/>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4EA7"/>
    <w:rsid w:val="003D6088"/>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0D5"/>
    <w:rsid w:val="00403177"/>
    <w:rsid w:val="00404A0D"/>
    <w:rsid w:val="00406222"/>
    <w:rsid w:val="00406F5C"/>
    <w:rsid w:val="0041081F"/>
    <w:rsid w:val="0041086F"/>
    <w:rsid w:val="00410AA7"/>
    <w:rsid w:val="004125F3"/>
    <w:rsid w:val="00415D8A"/>
    <w:rsid w:val="00417493"/>
    <w:rsid w:val="00421C1D"/>
    <w:rsid w:val="00422498"/>
    <w:rsid w:val="00422774"/>
    <w:rsid w:val="00424C7D"/>
    <w:rsid w:val="00424E05"/>
    <w:rsid w:val="00426360"/>
    <w:rsid w:val="0042689D"/>
    <w:rsid w:val="004302C4"/>
    <w:rsid w:val="00430FBF"/>
    <w:rsid w:val="0043147A"/>
    <w:rsid w:val="00431CD0"/>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36AF"/>
    <w:rsid w:val="00473A99"/>
    <w:rsid w:val="00474F66"/>
    <w:rsid w:val="004756D1"/>
    <w:rsid w:val="0047644E"/>
    <w:rsid w:val="00480A8D"/>
    <w:rsid w:val="00480FC5"/>
    <w:rsid w:val="004815B3"/>
    <w:rsid w:val="004823F3"/>
    <w:rsid w:val="00482695"/>
    <w:rsid w:val="00484C71"/>
    <w:rsid w:val="00485E5C"/>
    <w:rsid w:val="00486988"/>
    <w:rsid w:val="00486F9A"/>
    <w:rsid w:val="00486FFC"/>
    <w:rsid w:val="00487D41"/>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C480E"/>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E38"/>
    <w:rsid w:val="004F5315"/>
    <w:rsid w:val="004F68B8"/>
    <w:rsid w:val="005011C4"/>
    <w:rsid w:val="00502516"/>
    <w:rsid w:val="00503F0D"/>
    <w:rsid w:val="0050490E"/>
    <w:rsid w:val="0050578A"/>
    <w:rsid w:val="00510A16"/>
    <w:rsid w:val="00511706"/>
    <w:rsid w:val="005119DD"/>
    <w:rsid w:val="00511BC1"/>
    <w:rsid w:val="00513DCD"/>
    <w:rsid w:val="00513DDE"/>
    <w:rsid w:val="0051421B"/>
    <w:rsid w:val="0051529B"/>
    <w:rsid w:val="005204C8"/>
    <w:rsid w:val="00520CDA"/>
    <w:rsid w:val="00521ACC"/>
    <w:rsid w:val="00523B9B"/>
    <w:rsid w:val="005256FC"/>
    <w:rsid w:val="00525B53"/>
    <w:rsid w:val="00526533"/>
    <w:rsid w:val="00530312"/>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10FB"/>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0A3"/>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407E"/>
    <w:rsid w:val="0061521C"/>
    <w:rsid w:val="00615891"/>
    <w:rsid w:val="006178D1"/>
    <w:rsid w:val="00617B78"/>
    <w:rsid w:val="00620D30"/>
    <w:rsid w:val="0062239F"/>
    <w:rsid w:val="0062318C"/>
    <w:rsid w:val="0062350C"/>
    <w:rsid w:val="006239EC"/>
    <w:rsid w:val="006261EF"/>
    <w:rsid w:val="00626756"/>
    <w:rsid w:val="00626B7C"/>
    <w:rsid w:val="0063007F"/>
    <w:rsid w:val="00632895"/>
    <w:rsid w:val="00632C4A"/>
    <w:rsid w:val="00633C45"/>
    <w:rsid w:val="00633D3B"/>
    <w:rsid w:val="0063491D"/>
    <w:rsid w:val="00635765"/>
    <w:rsid w:val="006369D8"/>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650A"/>
    <w:rsid w:val="00667180"/>
    <w:rsid w:val="0066720E"/>
    <w:rsid w:val="00667B0D"/>
    <w:rsid w:val="00667C1B"/>
    <w:rsid w:val="006702A1"/>
    <w:rsid w:val="00672C44"/>
    <w:rsid w:val="00672FA2"/>
    <w:rsid w:val="00674144"/>
    <w:rsid w:val="00674AFE"/>
    <w:rsid w:val="006766BA"/>
    <w:rsid w:val="006853A2"/>
    <w:rsid w:val="0069123D"/>
    <w:rsid w:val="00691802"/>
    <w:rsid w:val="00693E5D"/>
    <w:rsid w:val="006956AE"/>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241"/>
    <w:rsid w:val="006D1928"/>
    <w:rsid w:val="006D24CC"/>
    <w:rsid w:val="006D3DA5"/>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CDD"/>
    <w:rsid w:val="00710F3E"/>
    <w:rsid w:val="00712511"/>
    <w:rsid w:val="007139AA"/>
    <w:rsid w:val="007139B6"/>
    <w:rsid w:val="00715B9F"/>
    <w:rsid w:val="00716918"/>
    <w:rsid w:val="0072003A"/>
    <w:rsid w:val="00720BE0"/>
    <w:rsid w:val="00722793"/>
    <w:rsid w:val="00722F29"/>
    <w:rsid w:val="0072675F"/>
    <w:rsid w:val="00733CE3"/>
    <w:rsid w:val="00735C7B"/>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578AD"/>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3099"/>
    <w:rsid w:val="007A44DC"/>
    <w:rsid w:val="007A4513"/>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2642"/>
    <w:rsid w:val="007D36A0"/>
    <w:rsid w:val="007D3767"/>
    <w:rsid w:val="007D5439"/>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09D7"/>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6213"/>
    <w:rsid w:val="00887D3B"/>
    <w:rsid w:val="00887FA0"/>
    <w:rsid w:val="00891966"/>
    <w:rsid w:val="00892644"/>
    <w:rsid w:val="00892A44"/>
    <w:rsid w:val="00893443"/>
    <w:rsid w:val="00893858"/>
    <w:rsid w:val="008957FC"/>
    <w:rsid w:val="008960F7"/>
    <w:rsid w:val="00896377"/>
    <w:rsid w:val="008A0655"/>
    <w:rsid w:val="008A201D"/>
    <w:rsid w:val="008A25A7"/>
    <w:rsid w:val="008A5C32"/>
    <w:rsid w:val="008A7AEA"/>
    <w:rsid w:val="008A7C8D"/>
    <w:rsid w:val="008B050F"/>
    <w:rsid w:val="008B1F45"/>
    <w:rsid w:val="008B2CC3"/>
    <w:rsid w:val="008B39E4"/>
    <w:rsid w:val="008B78C9"/>
    <w:rsid w:val="008B7AD8"/>
    <w:rsid w:val="008C33FC"/>
    <w:rsid w:val="008C62EC"/>
    <w:rsid w:val="008C6D04"/>
    <w:rsid w:val="008C724A"/>
    <w:rsid w:val="008C7383"/>
    <w:rsid w:val="008D1EDD"/>
    <w:rsid w:val="008D3219"/>
    <w:rsid w:val="008D3495"/>
    <w:rsid w:val="008D3531"/>
    <w:rsid w:val="008D3D06"/>
    <w:rsid w:val="008D68F5"/>
    <w:rsid w:val="008D6F4B"/>
    <w:rsid w:val="008D792F"/>
    <w:rsid w:val="008E00A2"/>
    <w:rsid w:val="008E0581"/>
    <w:rsid w:val="008E4364"/>
    <w:rsid w:val="008E5DC5"/>
    <w:rsid w:val="008E7187"/>
    <w:rsid w:val="008F0CE2"/>
    <w:rsid w:val="008F29E5"/>
    <w:rsid w:val="008F40AE"/>
    <w:rsid w:val="008F4124"/>
    <w:rsid w:val="00900472"/>
    <w:rsid w:val="00905FCD"/>
    <w:rsid w:val="00910A0F"/>
    <w:rsid w:val="00912311"/>
    <w:rsid w:val="009123E0"/>
    <w:rsid w:val="00920406"/>
    <w:rsid w:val="009204D6"/>
    <w:rsid w:val="0092179C"/>
    <w:rsid w:val="00923CB7"/>
    <w:rsid w:val="00931F65"/>
    <w:rsid w:val="0093425F"/>
    <w:rsid w:val="00935461"/>
    <w:rsid w:val="00935677"/>
    <w:rsid w:val="009359D4"/>
    <w:rsid w:val="009365B0"/>
    <w:rsid w:val="00936C83"/>
    <w:rsid w:val="00940842"/>
    <w:rsid w:val="00940ABF"/>
    <w:rsid w:val="00942269"/>
    <w:rsid w:val="0094231D"/>
    <w:rsid w:val="009446BC"/>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3AD0"/>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698D"/>
    <w:rsid w:val="009C7CDA"/>
    <w:rsid w:val="009D18CC"/>
    <w:rsid w:val="009D474B"/>
    <w:rsid w:val="009D4AE0"/>
    <w:rsid w:val="009D4B15"/>
    <w:rsid w:val="009D4CB5"/>
    <w:rsid w:val="009D6DF7"/>
    <w:rsid w:val="009D7B5C"/>
    <w:rsid w:val="009E0BE1"/>
    <w:rsid w:val="009E51CB"/>
    <w:rsid w:val="009E52CF"/>
    <w:rsid w:val="009F277B"/>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E9B"/>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2602"/>
    <w:rsid w:val="00A74179"/>
    <w:rsid w:val="00A769C6"/>
    <w:rsid w:val="00A82585"/>
    <w:rsid w:val="00A85510"/>
    <w:rsid w:val="00A86863"/>
    <w:rsid w:val="00A9164F"/>
    <w:rsid w:val="00A92D72"/>
    <w:rsid w:val="00A936B9"/>
    <w:rsid w:val="00A938CC"/>
    <w:rsid w:val="00A93D4E"/>
    <w:rsid w:val="00A94F36"/>
    <w:rsid w:val="00A96B21"/>
    <w:rsid w:val="00AA0B7F"/>
    <w:rsid w:val="00AA1029"/>
    <w:rsid w:val="00AA3ED8"/>
    <w:rsid w:val="00AA4380"/>
    <w:rsid w:val="00AA566F"/>
    <w:rsid w:val="00AA69AE"/>
    <w:rsid w:val="00AA7DF0"/>
    <w:rsid w:val="00AB0523"/>
    <w:rsid w:val="00AB1864"/>
    <w:rsid w:val="00AB28B3"/>
    <w:rsid w:val="00AB65A1"/>
    <w:rsid w:val="00AC15ED"/>
    <w:rsid w:val="00AC1BEF"/>
    <w:rsid w:val="00AC2C05"/>
    <w:rsid w:val="00AC3A47"/>
    <w:rsid w:val="00AC54E9"/>
    <w:rsid w:val="00AC5532"/>
    <w:rsid w:val="00AC64A9"/>
    <w:rsid w:val="00AC66FE"/>
    <w:rsid w:val="00AC6E8D"/>
    <w:rsid w:val="00AC721F"/>
    <w:rsid w:val="00AD1D8C"/>
    <w:rsid w:val="00AD4065"/>
    <w:rsid w:val="00AD4777"/>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2075"/>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C0D"/>
    <w:rsid w:val="00B36EA9"/>
    <w:rsid w:val="00B371E1"/>
    <w:rsid w:val="00B375A5"/>
    <w:rsid w:val="00B376D3"/>
    <w:rsid w:val="00B40A9C"/>
    <w:rsid w:val="00B40FF2"/>
    <w:rsid w:val="00B41CD8"/>
    <w:rsid w:val="00B42D22"/>
    <w:rsid w:val="00B43D28"/>
    <w:rsid w:val="00B43DEB"/>
    <w:rsid w:val="00B44172"/>
    <w:rsid w:val="00B456D1"/>
    <w:rsid w:val="00B466E1"/>
    <w:rsid w:val="00B51BA8"/>
    <w:rsid w:val="00B53A4F"/>
    <w:rsid w:val="00B541E2"/>
    <w:rsid w:val="00B57CA2"/>
    <w:rsid w:val="00B6049B"/>
    <w:rsid w:val="00B6087E"/>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1FB9"/>
    <w:rsid w:val="00BD2E88"/>
    <w:rsid w:val="00BD346C"/>
    <w:rsid w:val="00BD4437"/>
    <w:rsid w:val="00BD53E7"/>
    <w:rsid w:val="00BD56A7"/>
    <w:rsid w:val="00BD5FFE"/>
    <w:rsid w:val="00BD668E"/>
    <w:rsid w:val="00BD77EB"/>
    <w:rsid w:val="00BE142B"/>
    <w:rsid w:val="00BE4B24"/>
    <w:rsid w:val="00BE54B3"/>
    <w:rsid w:val="00BE5D4C"/>
    <w:rsid w:val="00BF0E2D"/>
    <w:rsid w:val="00BF1004"/>
    <w:rsid w:val="00BF1B87"/>
    <w:rsid w:val="00BF21A3"/>
    <w:rsid w:val="00BF224B"/>
    <w:rsid w:val="00BF2C2D"/>
    <w:rsid w:val="00BF4E39"/>
    <w:rsid w:val="00BF59CC"/>
    <w:rsid w:val="00BF7907"/>
    <w:rsid w:val="00BF7964"/>
    <w:rsid w:val="00BF7B2B"/>
    <w:rsid w:val="00C001A6"/>
    <w:rsid w:val="00C00D64"/>
    <w:rsid w:val="00C0317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31CC"/>
    <w:rsid w:val="00C335D1"/>
    <w:rsid w:val="00C337F9"/>
    <w:rsid w:val="00C348C3"/>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3BB8"/>
    <w:rsid w:val="00C74CAC"/>
    <w:rsid w:val="00C76856"/>
    <w:rsid w:val="00C76BB3"/>
    <w:rsid w:val="00C808CF"/>
    <w:rsid w:val="00C822E0"/>
    <w:rsid w:val="00C8563E"/>
    <w:rsid w:val="00C85FE9"/>
    <w:rsid w:val="00C870FF"/>
    <w:rsid w:val="00C87359"/>
    <w:rsid w:val="00C87D40"/>
    <w:rsid w:val="00C900F9"/>
    <w:rsid w:val="00C92D92"/>
    <w:rsid w:val="00C92F8C"/>
    <w:rsid w:val="00C936AF"/>
    <w:rsid w:val="00C9562B"/>
    <w:rsid w:val="00C96053"/>
    <w:rsid w:val="00CA2F39"/>
    <w:rsid w:val="00CA34DA"/>
    <w:rsid w:val="00CA4695"/>
    <w:rsid w:val="00CA4A08"/>
    <w:rsid w:val="00CA59F1"/>
    <w:rsid w:val="00CA6525"/>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1EE4"/>
    <w:rsid w:val="00D35B06"/>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7D2B"/>
    <w:rsid w:val="00D904DD"/>
    <w:rsid w:val="00D94486"/>
    <w:rsid w:val="00D97BD4"/>
    <w:rsid w:val="00DA32DE"/>
    <w:rsid w:val="00DA33C0"/>
    <w:rsid w:val="00DA3656"/>
    <w:rsid w:val="00DA3674"/>
    <w:rsid w:val="00DA3ED5"/>
    <w:rsid w:val="00DA72C1"/>
    <w:rsid w:val="00DB1286"/>
    <w:rsid w:val="00DB1B5C"/>
    <w:rsid w:val="00DB1C47"/>
    <w:rsid w:val="00DB1CF2"/>
    <w:rsid w:val="00DB27AB"/>
    <w:rsid w:val="00DB5CB6"/>
    <w:rsid w:val="00DB5F52"/>
    <w:rsid w:val="00DB790E"/>
    <w:rsid w:val="00DC03A3"/>
    <w:rsid w:val="00DC33BC"/>
    <w:rsid w:val="00DC3461"/>
    <w:rsid w:val="00DC3F70"/>
    <w:rsid w:val="00DC6B5D"/>
    <w:rsid w:val="00DC77CE"/>
    <w:rsid w:val="00DC7D60"/>
    <w:rsid w:val="00DD1B28"/>
    <w:rsid w:val="00DD35CB"/>
    <w:rsid w:val="00DD3722"/>
    <w:rsid w:val="00DD4DFB"/>
    <w:rsid w:val="00DE2B20"/>
    <w:rsid w:val="00DE6506"/>
    <w:rsid w:val="00DF06AF"/>
    <w:rsid w:val="00DF1720"/>
    <w:rsid w:val="00DF21EE"/>
    <w:rsid w:val="00DF2529"/>
    <w:rsid w:val="00DF2A21"/>
    <w:rsid w:val="00DF2D47"/>
    <w:rsid w:val="00E02556"/>
    <w:rsid w:val="00E03B2E"/>
    <w:rsid w:val="00E05688"/>
    <w:rsid w:val="00E103DE"/>
    <w:rsid w:val="00E11ECB"/>
    <w:rsid w:val="00E12540"/>
    <w:rsid w:val="00E126DD"/>
    <w:rsid w:val="00E12D49"/>
    <w:rsid w:val="00E13307"/>
    <w:rsid w:val="00E13E26"/>
    <w:rsid w:val="00E141E9"/>
    <w:rsid w:val="00E1473B"/>
    <w:rsid w:val="00E14ACC"/>
    <w:rsid w:val="00E1597C"/>
    <w:rsid w:val="00E218A7"/>
    <w:rsid w:val="00E228F5"/>
    <w:rsid w:val="00E239D5"/>
    <w:rsid w:val="00E26645"/>
    <w:rsid w:val="00E26BF3"/>
    <w:rsid w:val="00E305C3"/>
    <w:rsid w:val="00E31563"/>
    <w:rsid w:val="00E32358"/>
    <w:rsid w:val="00E3287F"/>
    <w:rsid w:val="00E3445E"/>
    <w:rsid w:val="00E35CE8"/>
    <w:rsid w:val="00E37A8B"/>
    <w:rsid w:val="00E37E2F"/>
    <w:rsid w:val="00E41EBA"/>
    <w:rsid w:val="00E43C18"/>
    <w:rsid w:val="00E46679"/>
    <w:rsid w:val="00E50132"/>
    <w:rsid w:val="00E51400"/>
    <w:rsid w:val="00E527BD"/>
    <w:rsid w:val="00E549B0"/>
    <w:rsid w:val="00E5618B"/>
    <w:rsid w:val="00E56CDE"/>
    <w:rsid w:val="00E5732D"/>
    <w:rsid w:val="00E57A09"/>
    <w:rsid w:val="00E64B25"/>
    <w:rsid w:val="00E6567F"/>
    <w:rsid w:val="00E6570A"/>
    <w:rsid w:val="00E65C65"/>
    <w:rsid w:val="00E666C9"/>
    <w:rsid w:val="00E6748A"/>
    <w:rsid w:val="00E6758E"/>
    <w:rsid w:val="00E67F83"/>
    <w:rsid w:val="00E71BCE"/>
    <w:rsid w:val="00E73B53"/>
    <w:rsid w:val="00E7415D"/>
    <w:rsid w:val="00E75A2E"/>
    <w:rsid w:val="00E76EA8"/>
    <w:rsid w:val="00E80869"/>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4351"/>
    <w:rsid w:val="00EC6B6D"/>
    <w:rsid w:val="00EC7271"/>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B17"/>
    <w:rsid w:val="00F20C39"/>
    <w:rsid w:val="00F23253"/>
    <w:rsid w:val="00F2585D"/>
    <w:rsid w:val="00F258FB"/>
    <w:rsid w:val="00F259C1"/>
    <w:rsid w:val="00F261F6"/>
    <w:rsid w:val="00F30EAA"/>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582C"/>
    <w:rsid w:val="00F75F90"/>
    <w:rsid w:val="00F76061"/>
    <w:rsid w:val="00F772BA"/>
    <w:rsid w:val="00F777DA"/>
    <w:rsid w:val="00F77862"/>
    <w:rsid w:val="00F801F7"/>
    <w:rsid w:val="00F8021E"/>
    <w:rsid w:val="00F8469E"/>
    <w:rsid w:val="00F87A84"/>
    <w:rsid w:val="00F941ED"/>
    <w:rsid w:val="00F942A2"/>
    <w:rsid w:val="00F9498F"/>
    <w:rsid w:val="00F94FBC"/>
    <w:rsid w:val="00F9503E"/>
    <w:rsid w:val="00F9601B"/>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0C9C"/>
    <w:rsid w:val="00FD2848"/>
    <w:rsid w:val="00FD62F7"/>
    <w:rsid w:val="00FD6B5B"/>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F2319"/>
  <w15:chartTrackingRefBased/>
  <w15:docId w15:val="{E852A6AA-E602-47C9-AB56-BF7A9A5C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13607C"/>
    <w:pPr>
      <w:numPr>
        <w:numId w:val="1"/>
      </w:numPr>
      <w:spacing w:before="120" w:after="1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14:ligatures w14:val="none"/>
    </w:rPr>
  </w:style>
  <w:style w:type="paragraph" w:customStyle="1" w:styleId="StylePara1Kernat11pt">
    <w:name w:val="Style Para1 + Kern at 11 pt"/>
    <w:basedOn w:val="Normal"/>
    <w:rsid w:val="004F4E38"/>
    <w:pPr>
      <w:spacing w:before="120" w:after="120"/>
    </w:pPr>
    <w:rPr>
      <w:snapToGrid w:val="0"/>
      <w:kern w:val="22"/>
      <w:szCs w:val="18"/>
      <w14:ligatures w14:val="standardContextual"/>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14:ligatures w14:val="none"/>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10"/>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26439">
      <w:bodyDiv w:val="1"/>
      <w:marLeft w:val="0"/>
      <w:marRight w:val="0"/>
      <w:marTop w:val="0"/>
      <w:marBottom w:val="0"/>
      <w:divBdr>
        <w:top w:val="none" w:sz="0" w:space="0" w:color="auto"/>
        <w:left w:val="none" w:sz="0" w:space="0" w:color="auto"/>
        <w:bottom w:val="none" w:sz="0" w:space="0" w:color="auto"/>
        <w:right w:val="none" w:sz="0" w:space="0" w:color="auto"/>
      </w:divBdr>
    </w:div>
    <w:div w:id="311712835">
      <w:bodyDiv w:val="1"/>
      <w:marLeft w:val="0"/>
      <w:marRight w:val="0"/>
      <w:marTop w:val="0"/>
      <w:marBottom w:val="0"/>
      <w:divBdr>
        <w:top w:val="none" w:sz="0" w:space="0" w:color="auto"/>
        <w:left w:val="none" w:sz="0" w:space="0" w:color="auto"/>
        <w:bottom w:val="none" w:sz="0" w:space="0" w:color="auto"/>
        <w:right w:val="none" w:sz="0" w:space="0" w:color="auto"/>
      </w:divBdr>
    </w:div>
    <w:div w:id="644969797">
      <w:bodyDiv w:val="1"/>
      <w:marLeft w:val="0"/>
      <w:marRight w:val="0"/>
      <w:marTop w:val="0"/>
      <w:marBottom w:val="0"/>
      <w:divBdr>
        <w:top w:val="none" w:sz="0" w:space="0" w:color="auto"/>
        <w:left w:val="none" w:sz="0" w:space="0" w:color="auto"/>
        <w:bottom w:val="none" w:sz="0" w:space="0" w:color="auto"/>
        <w:right w:val="none" w:sz="0" w:space="0" w:color="auto"/>
      </w:divBdr>
    </w:div>
    <w:div w:id="123234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17</TotalTime>
  <Pages>2</Pages>
  <Words>138</Words>
  <Characters>792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卡塔赫纳生物安全议定书履约委员会第十八和第十九次会议工作报告</vt:lpstr>
    </vt:vector>
  </TitlesOfParts>
  <Company/>
  <LinksUpToDate>false</LinksUpToDate>
  <CharactersWithSpaces>929</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卡塔赫纳生物安全议定书履约委员会第十八和第十九次会议工作报告</dc:title>
  <dc:subject>CBD/CP/MOP/11/L.11</dc:subject>
  <dc:creator>kathryn.garforth</dc:creator>
  <cp:keywords>Conference of the Parties to the Convention on Biological Diversity serving as the meeting of the Parties to the Cartagena Protocol on Biosafety</cp:keywords>
  <dc:description/>
  <cp:lastModifiedBy>Francois Belanger</cp:lastModifiedBy>
  <cp:revision>9</cp:revision>
  <cp:lastPrinted>2024-08-29T20:39:00Z</cp:lastPrinted>
  <dcterms:created xsi:type="dcterms:W3CDTF">2024-11-02T00:50:00Z</dcterms:created>
  <dcterms:modified xsi:type="dcterms:W3CDTF">2024-11-02T02:56:00Z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