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14:paraId="2E51B800" w14:textId="77777777" w:rsidTr="008A1499">
        <w:trPr>
          <w:trHeight w:val="850"/>
        </w:trPr>
        <w:tc>
          <w:tcPr>
            <w:tcW w:w="975" w:type="dxa"/>
            <w:shd w:val="clear" w:color="auto" w:fill="auto"/>
            <w:vAlign w:val="bottom"/>
          </w:tcPr>
          <w:p w14:paraId="6303AE06" w14:textId="77777777" w:rsidR="008A1499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3DC769E3" wp14:editId="2635F6CB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1F37FFC4" w14:textId="77777777" w:rsidR="008A1499" w:rsidRDefault="008A1499" w:rsidP="008A1499">
            <w:pPr>
              <w:pStyle w:val="AASmallLogo"/>
            </w:pPr>
          </w:p>
        </w:tc>
        <w:tc>
          <w:tcPr>
            <w:tcW w:w="1434" w:type="dxa"/>
            <w:shd w:val="clear" w:color="auto" w:fill="auto"/>
            <w:noWrap/>
            <w:vAlign w:val="bottom"/>
          </w:tcPr>
          <w:p w14:paraId="425BB5AE" w14:textId="77777777" w:rsidR="008A1499" w:rsidRDefault="008A1499" w:rsidP="008A1499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7F498E9A" wp14:editId="43F0A760">
                  <wp:extent cx="498788" cy="357465"/>
                  <wp:effectExtent l="0" t="0" r="0" b="5080"/>
                  <wp:docPr id="1150251483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025148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5355A5E2" w14:textId="77777777" w:rsidR="008A1499" w:rsidRDefault="008A1499" w:rsidP="008A1499">
            <w:pPr>
              <w:pStyle w:val="AASmallLogo"/>
            </w:pPr>
          </w:p>
        </w:tc>
        <w:tc>
          <w:tcPr>
            <w:tcW w:w="8073" w:type="dxa"/>
            <w:shd w:val="clear" w:color="auto" w:fill="auto"/>
            <w:vAlign w:val="bottom"/>
          </w:tcPr>
          <w:p w14:paraId="17C9A87E" w14:textId="221FD087" w:rsidR="008A1499" w:rsidRDefault="008A1499" w:rsidP="008A1499">
            <w:pPr>
              <w:pStyle w:val="CBDNormal"/>
              <w:jc w:val="right"/>
            </w:pPr>
            <w:r>
              <w:rPr>
                <w:sz w:val="40"/>
              </w:rPr>
              <w:t>CBD</w:t>
            </w:r>
            <w:r w:rsidRPr="008B3114">
              <w:rPr>
                <w:sz w:val="20"/>
                <w:szCs w:val="20"/>
              </w:rPr>
              <w:t>/</w:t>
            </w:r>
            <w:r w:rsidR="00CC2572" w:rsidRPr="008B3114">
              <w:rPr>
                <w:sz w:val="20"/>
                <w:szCs w:val="20"/>
              </w:rPr>
              <w:t>IMP/AHSTAG/2025/2/1</w:t>
            </w:r>
          </w:p>
        </w:tc>
      </w:tr>
    </w:tbl>
    <w:p w14:paraId="100CA3C1" w14:textId="77777777" w:rsidR="008A1499" w:rsidRPr="008A1499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14:paraId="50D91F80" w14:textId="77777777" w:rsidTr="008A1499">
        <w:trPr>
          <w:trHeight w:val="1814"/>
        </w:trPr>
        <w:tc>
          <w:tcPr>
            <w:tcW w:w="7370" w:type="dxa"/>
            <w:shd w:val="clear" w:color="auto" w:fill="auto"/>
          </w:tcPr>
          <w:p w14:paraId="4FF2EF17" w14:textId="77777777" w:rsidR="008A1499" w:rsidRDefault="008A1499" w:rsidP="008A1499">
            <w:pPr>
              <w:pStyle w:val="ACLargeLogo"/>
            </w:pPr>
            <w:r>
              <w:rPr>
                <w:noProof/>
              </w:rPr>
              <w:drawing>
                <wp:inline distT="0" distB="0" distL="0" distR="0" wp14:anchorId="0251EA6A" wp14:editId="1B9AA480">
                  <wp:extent cx="2755631" cy="1030313"/>
                  <wp:effectExtent l="0" t="0" r="0" b="0"/>
                  <wp:docPr id="349570288" name="Picture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9570288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35CB263D" w14:textId="77777777" w:rsidR="008A1499" w:rsidRDefault="008A1499" w:rsidP="008A1499">
            <w:pPr>
              <w:pStyle w:val="ACLargeLogo"/>
            </w:pPr>
          </w:p>
        </w:tc>
        <w:tc>
          <w:tcPr>
            <w:tcW w:w="3112" w:type="dxa"/>
            <w:shd w:val="clear" w:color="auto" w:fill="auto"/>
          </w:tcPr>
          <w:p w14:paraId="4D86C6AE" w14:textId="77777777" w:rsidR="008A1499" w:rsidRDefault="008A1499" w:rsidP="008A1499">
            <w:pPr>
              <w:pStyle w:val="AEDistrNormal"/>
            </w:pPr>
            <w:r>
              <w:t xml:space="preserve">Distr.: General </w:t>
            </w:r>
          </w:p>
          <w:p w14:paraId="4680D6DB" w14:textId="1BE6D881" w:rsidR="008A1499" w:rsidRDefault="00C344D7" w:rsidP="008A1499">
            <w:pPr>
              <w:pStyle w:val="AEDistrNormal"/>
            </w:pPr>
            <w:r>
              <w:t>9 May 2025</w:t>
            </w:r>
          </w:p>
          <w:p w14:paraId="57BF5AA3" w14:textId="020C7C72" w:rsidR="008A1499" w:rsidRDefault="008A1499" w:rsidP="008A1499">
            <w:pPr>
              <w:pStyle w:val="AEDistrNormal6pt"/>
            </w:pPr>
            <w:r>
              <w:t xml:space="preserve">English </w:t>
            </w:r>
            <w:r w:rsidR="00C344D7">
              <w:t>only</w:t>
            </w:r>
          </w:p>
          <w:p w14:paraId="6304F934" w14:textId="77777777" w:rsidR="008A1499" w:rsidRDefault="008A1499" w:rsidP="008A1499">
            <w:pPr>
              <w:pStyle w:val="AEDistrNormal6pt"/>
            </w:pPr>
          </w:p>
        </w:tc>
      </w:tr>
    </w:tbl>
    <w:p w14:paraId="349A42A6" w14:textId="77777777" w:rsidR="008A1499" w:rsidRPr="008A1499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14:paraId="5F3DD976" w14:textId="77777777" w:rsidTr="008A1499">
        <w:trPr>
          <w:trHeight w:val="57"/>
        </w:trPr>
        <w:tc>
          <w:tcPr>
            <w:tcW w:w="6094" w:type="dxa"/>
            <w:shd w:val="clear" w:color="auto" w:fill="auto"/>
          </w:tcPr>
          <w:p w14:paraId="1CFBA948" w14:textId="2EC4B3D3" w:rsidR="008A1499" w:rsidRDefault="00F61F3B" w:rsidP="00F61F3B">
            <w:pPr>
              <w:pStyle w:val="AFCorN12Bold"/>
            </w:pPr>
            <w:r>
              <w:t xml:space="preserve">Ad Hoc Scientific and Technical Advisory Group </w:t>
            </w:r>
            <w:r w:rsidR="00C05154">
              <w:br/>
            </w:r>
            <w:r>
              <w:t xml:space="preserve">for the Preparation of the Global Report on </w:t>
            </w:r>
            <w:r w:rsidR="00C05154">
              <w:br/>
            </w:r>
            <w:r>
              <w:t>Collective Progress in the Implementation of the</w:t>
            </w:r>
            <w:r w:rsidR="003568A1">
              <w:t xml:space="preserve"> </w:t>
            </w:r>
            <w:r w:rsidR="003568A1">
              <w:br/>
            </w:r>
            <w:r>
              <w:t>Kunming-Montreal Global Biodiversity Framework</w:t>
            </w:r>
          </w:p>
          <w:p w14:paraId="7D99F3DD" w14:textId="2FF9E2A6" w:rsidR="008A1499" w:rsidRDefault="00F96E0F" w:rsidP="008A1499">
            <w:pPr>
              <w:pStyle w:val="AFCorNBold"/>
            </w:pPr>
            <w:r>
              <w:t>Second</w:t>
            </w:r>
            <w:r w:rsidR="008A1499">
              <w:t xml:space="preserve"> meeting </w:t>
            </w:r>
          </w:p>
          <w:p w14:paraId="5D534766" w14:textId="69F9FC63" w:rsidR="008A1499" w:rsidRDefault="002578C1" w:rsidP="00F9091D">
            <w:pPr>
              <w:pStyle w:val="AFCorNNormal"/>
              <w:spacing w:after="120"/>
            </w:pPr>
            <w:r>
              <w:t>Online</w:t>
            </w:r>
            <w:r w:rsidR="009D167B">
              <w:t xml:space="preserve">, </w:t>
            </w:r>
            <w:r w:rsidR="00CF1FBF">
              <w:t>15</w:t>
            </w:r>
            <w:r w:rsidR="009D167B">
              <w:t xml:space="preserve"> </w:t>
            </w:r>
            <w:r w:rsidR="00CF1FBF">
              <w:t>May</w:t>
            </w:r>
            <w:r w:rsidR="009D167B">
              <w:t xml:space="preserve"> 2025</w:t>
            </w:r>
            <w:r w:rsidR="008A1499">
              <w:t xml:space="preserve"> </w:t>
            </w:r>
          </w:p>
        </w:tc>
        <w:tc>
          <w:tcPr>
            <w:tcW w:w="4388" w:type="dxa"/>
            <w:shd w:val="clear" w:color="auto" w:fill="auto"/>
          </w:tcPr>
          <w:p w14:paraId="5EE701D3" w14:textId="77777777" w:rsidR="008A1499" w:rsidRDefault="008A1499" w:rsidP="008A1499">
            <w:pPr>
              <w:pStyle w:val="CBDNormal"/>
              <w:jc w:val="left"/>
            </w:pPr>
          </w:p>
        </w:tc>
      </w:tr>
    </w:tbl>
    <w:p w14:paraId="6AF19D93" w14:textId="1B2D1358" w:rsidR="00971BA4" w:rsidRPr="00A111D1" w:rsidRDefault="00000000" w:rsidP="00971BA4">
      <w:pPr>
        <w:pStyle w:val="CBDTitle"/>
        <w:rPr>
          <w:caps/>
        </w:rPr>
      </w:pPr>
      <w:sdt>
        <w:sdtPr>
          <w:alias w:val="Title"/>
          <w:tag w:val=""/>
          <w:id w:val="772832786"/>
          <w:placeholder>
            <w:docPart w:val="C13B668FB08549FEBE8B56E31C43924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4C4DA4" w:rsidRPr="005A17B0">
            <w:t>Provisional agenda</w:t>
          </w:r>
        </w:sdtContent>
      </w:sdt>
      <w:r w:rsidR="00971BA4" w:rsidRPr="00A111D1">
        <w:rPr>
          <w:caps/>
        </w:rPr>
        <w:t xml:space="preserve"> </w:t>
      </w:r>
    </w:p>
    <w:p w14:paraId="5236F6FA" w14:textId="77777777" w:rsidR="00971BA4" w:rsidRPr="00A111D1" w:rsidRDefault="00971BA4" w:rsidP="00971BA4">
      <w:pPr>
        <w:pStyle w:val="CBDSubTitle"/>
      </w:pPr>
      <w:r w:rsidRPr="00A111D1">
        <w:t>Note by the Secretariat</w:t>
      </w:r>
    </w:p>
    <w:p w14:paraId="60C1E31F" w14:textId="2BD55888" w:rsidR="007F718D" w:rsidRPr="00A111D1" w:rsidRDefault="00986EB2" w:rsidP="00F9091D">
      <w:pPr>
        <w:pStyle w:val="CBDNormalNumber"/>
        <w:tabs>
          <w:tab w:val="clear" w:pos="567"/>
        </w:tabs>
        <w:ind w:left="1080" w:hanging="540"/>
      </w:pPr>
      <w:r w:rsidRPr="00986EB2">
        <w:t>Opening of the meeting</w:t>
      </w:r>
      <w:r w:rsidR="005B35E2" w:rsidRPr="00A111D1">
        <w:t>.</w:t>
      </w:r>
    </w:p>
    <w:p w14:paraId="0932FCB3" w14:textId="207CAF0F" w:rsidR="005B35E2" w:rsidRPr="00A111D1" w:rsidRDefault="00F46E7B" w:rsidP="00F9091D">
      <w:pPr>
        <w:pStyle w:val="CBDNormalNumber"/>
        <w:tabs>
          <w:tab w:val="clear" w:pos="567"/>
        </w:tabs>
        <w:ind w:left="1080" w:hanging="540"/>
      </w:pPr>
      <w:r>
        <w:t>Organizational matters:</w:t>
      </w:r>
      <w:r w:rsidR="00EB7CE8">
        <w:t xml:space="preserve"> a</w:t>
      </w:r>
      <w:r>
        <w:t>doption of the agenda and organization of work</w:t>
      </w:r>
      <w:r w:rsidR="005B35E2" w:rsidRPr="00A111D1">
        <w:t>.</w:t>
      </w:r>
    </w:p>
    <w:p w14:paraId="377447C2" w14:textId="6A1CCD56" w:rsidR="003540B7" w:rsidRDefault="003540B7" w:rsidP="00F9091D">
      <w:pPr>
        <w:pStyle w:val="CBDNormalNumber"/>
        <w:tabs>
          <w:tab w:val="clear" w:pos="567"/>
        </w:tabs>
        <w:ind w:left="1080" w:hanging="540"/>
      </w:pPr>
      <w:r w:rsidRPr="003540B7">
        <w:t>Draft annotated outline of the global report on collective progress in the implementation of the Kunming-Montreal Global Biodiversity Framework</w:t>
      </w:r>
      <w:r>
        <w:t>:</w:t>
      </w:r>
    </w:p>
    <w:p w14:paraId="4F06A3AC" w14:textId="207ABA32" w:rsidR="00ED2C13" w:rsidRDefault="00767A3B" w:rsidP="003540B7">
      <w:pPr>
        <w:pStyle w:val="CBDNormalNumber"/>
        <w:numPr>
          <w:ilvl w:val="1"/>
          <w:numId w:val="12"/>
        </w:numPr>
      </w:pPr>
      <w:r w:rsidRPr="00767A3B">
        <w:t>Structure of the outline</w:t>
      </w:r>
      <w:r w:rsidR="008D0E35">
        <w:t>;</w:t>
      </w:r>
    </w:p>
    <w:p w14:paraId="36235FAB" w14:textId="66291352" w:rsidR="000D0F68" w:rsidRDefault="00ED2C13" w:rsidP="00ED2C13">
      <w:pPr>
        <w:pStyle w:val="CBDNormalNumber"/>
        <w:numPr>
          <w:ilvl w:val="1"/>
          <w:numId w:val="12"/>
        </w:numPr>
      </w:pPr>
      <w:r w:rsidRPr="00ED2C13">
        <w:t>Data sources listed in the outline</w:t>
      </w:r>
      <w:r w:rsidR="00CB3773">
        <w:t>.</w:t>
      </w:r>
    </w:p>
    <w:p w14:paraId="5E6A6881" w14:textId="37232823" w:rsidR="0096551D" w:rsidRDefault="0096551D" w:rsidP="00A111D1">
      <w:pPr>
        <w:pStyle w:val="CBDNormalNumber"/>
      </w:pPr>
      <w:r w:rsidRPr="0096551D">
        <w:t>Other matters</w:t>
      </w:r>
      <w:r>
        <w:t>.</w:t>
      </w:r>
    </w:p>
    <w:p w14:paraId="35816F1D" w14:textId="18502811" w:rsidR="0096551D" w:rsidRDefault="00C8558B" w:rsidP="00A111D1">
      <w:pPr>
        <w:pStyle w:val="CBDNormalNumber"/>
      </w:pPr>
      <w:r w:rsidRPr="00C8558B">
        <w:t>Closure of the meeting.</w:t>
      </w:r>
    </w:p>
    <w:p w14:paraId="51F1A157" w14:textId="150FA254" w:rsidR="00A111D1" w:rsidRPr="00A111D1" w:rsidRDefault="00A111D1" w:rsidP="00C344D7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A111D1" w:rsidRPr="00A111D1" w:rsidSect="00447F4A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E7068" w14:textId="77777777" w:rsidR="007D1A05" w:rsidRPr="00A111D1" w:rsidRDefault="007D1A05" w:rsidP="00CF1848">
      <w:r w:rsidRPr="00A111D1">
        <w:separator/>
      </w:r>
    </w:p>
  </w:endnote>
  <w:endnote w:type="continuationSeparator" w:id="0">
    <w:p w14:paraId="7A594BC1" w14:textId="77777777" w:rsidR="007D1A05" w:rsidRPr="00A111D1" w:rsidRDefault="007D1A05" w:rsidP="00CF1848">
      <w:r w:rsidRPr="00A111D1">
        <w:continuationSeparator/>
      </w:r>
    </w:p>
  </w:endnote>
  <w:endnote w:type="continuationNotice" w:id="1">
    <w:p w14:paraId="245ACE3A" w14:textId="77777777" w:rsidR="007D1A05" w:rsidRDefault="007D1A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2EE257C6" w14:textId="77777777" w:rsidR="00D75CA6" w:rsidRPr="00A111D1" w:rsidRDefault="00D75CA6" w:rsidP="00D75CA6">
            <w:pPr>
              <w:pStyle w:val="Footer"/>
              <w:jc w:val="left"/>
            </w:pPr>
            <w:r w:rsidRPr="00A111D1">
              <w:rPr>
                <w:b/>
                <w:bCs/>
                <w:szCs w:val="20"/>
              </w:rPr>
              <w:fldChar w:fldCharType="begin"/>
            </w:r>
            <w:r w:rsidRPr="00A111D1">
              <w:rPr>
                <w:b/>
                <w:bCs/>
                <w:szCs w:val="20"/>
              </w:rPr>
              <w:instrText xml:space="preserve"> PAGE </w:instrText>
            </w:r>
            <w:r w:rsidRPr="00A111D1">
              <w:rPr>
                <w:b/>
                <w:bCs/>
                <w:szCs w:val="20"/>
              </w:rPr>
              <w:fldChar w:fldCharType="separate"/>
            </w:r>
            <w:r w:rsidRPr="00A111D1">
              <w:rPr>
                <w:b/>
                <w:bCs/>
                <w:noProof/>
                <w:szCs w:val="20"/>
              </w:rPr>
              <w:t>2</w:t>
            </w:r>
            <w:r w:rsidRPr="00A111D1">
              <w:rPr>
                <w:b/>
                <w:bCs/>
                <w:szCs w:val="20"/>
              </w:rPr>
              <w:fldChar w:fldCharType="end"/>
            </w:r>
            <w:r w:rsidRPr="00A111D1">
              <w:rPr>
                <w:szCs w:val="20"/>
              </w:rPr>
              <w:t>/</w:t>
            </w:r>
            <w:r w:rsidRPr="00A111D1">
              <w:rPr>
                <w:b/>
                <w:bCs/>
                <w:szCs w:val="20"/>
              </w:rPr>
              <w:fldChar w:fldCharType="begin"/>
            </w:r>
            <w:r w:rsidRPr="00A111D1">
              <w:rPr>
                <w:b/>
                <w:bCs/>
                <w:szCs w:val="20"/>
              </w:rPr>
              <w:instrText xml:space="preserve"> NUMPAGES  </w:instrText>
            </w:r>
            <w:r w:rsidRPr="00A111D1">
              <w:rPr>
                <w:b/>
                <w:bCs/>
                <w:szCs w:val="20"/>
              </w:rPr>
              <w:fldChar w:fldCharType="separate"/>
            </w:r>
            <w:r w:rsidRPr="00A111D1">
              <w:rPr>
                <w:b/>
                <w:bCs/>
                <w:noProof/>
                <w:szCs w:val="20"/>
              </w:rPr>
              <w:t>2</w:t>
            </w:r>
            <w:r w:rsidRPr="00A111D1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197D5793" w14:textId="77777777" w:rsidR="00D75CA6" w:rsidRPr="00A111D1" w:rsidRDefault="00D75CA6" w:rsidP="00D75CA6">
        <w:pPr>
          <w:pStyle w:val="Footer"/>
        </w:pPr>
        <w:r w:rsidRPr="00A111D1">
          <w:rPr>
            <w:b/>
            <w:bCs/>
            <w:szCs w:val="20"/>
          </w:rPr>
          <w:fldChar w:fldCharType="begin"/>
        </w:r>
        <w:r w:rsidRPr="00A111D1">
          <w:rPr>
            <w:b/>
            <w:bCs/>
            <w:szCs w:val="20"/>
          </w:rPr>
          <w:instrText xml:space="preserve"> PAGE </w:instrText>
        </w:r>
        <w:r w:rsidRPr="00A111D1">
          <w:rPr>
            <w:b/>
            <w:bCs/>
            <w:szCs w:val="20"/>
          </w:rPr>
          <w:fldChar w:fldCharType="separate"/>
        </w:r>
        <w:r w:rsidRPr="00A111D1">
          <w:rPr>
            <w:b/>
            <w:bCs/>
            <w:szCs w:val="20"/>
          </w:rPr>
          <w:t>2</w:t>
        </w:r>
        <w:r w:rsidRPr="00A111D1">
          <w:rPr>
            <w:b/>
            <w:bCs/>
            <w:szCs w:val="20"/>
          </w:rPr>
          <w:fldChar w:fldCharType="end"/>
        </w:r>
        <w:r w:rsidRPr="00A111D1">
          <w:rPr>
            <w:szCs w:val="20"/>
          </w:rPr>
          <w:t>/</w:t>
        </w:r>
        <w:r w:rsidRPr="00A111D1">
          <w:rPr>
            <w:b/>
            <w:bCs/>
            <w:szCs w:val="20"/>
          </w:rPr>
          <w:fldChar w:fldCharType="begin"/>
        </w:r>
        <w:r w:rsidRPr="00A111D1">
          <w:rPr>
            <w:b/>
            <w:bCs/>
            <w:szCs w:val="20"/>
          </w:rPr>
          <w:instrText xml:space="preserve"> NUMPAGES  </w:instrText>
        </w:r>
        <w:r w:rsidRPr="00A111D1">
          <w:rPr>
            <w:b/>
            <w:bCs/>
            <w:szCs w:val="20"/>
          </w:rPr>
          <w:fldChar w:fldCharType="separate"/>
        </w:r>
        <w:r w:rsidRPr="00A111D1">
          <w:rPr>
            <w:b/>
            <w:bCs/>
            <w:szCs w:val="20"/>
          </w:rPr>
          <w:t>3</w:t>
        </w:r>
        <w:r w:rsidRPr="00A111D1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1B9C3" w14:textId="77777777" w:rsidR="007D1A05" w:rsidRPr="00A111D1" w:rsidRDefault="007D1A05" w:rsidP="00CF1848">
      <w:r w:rsidRPr="00A111D1">
        <w:separator/>
      </w:r>
    </w:p>
  </w:footnote>
  <w:footnote w:type="continuationSeparator" w:id="0">
    <w:p w14:paraId="1AC271B2" w14:textId="77777777" w:rsidR="007D1A05" w:rsidRPr="00A111D1" w:rsidRDefault="007D1A05" w:rsidP="00CF1848">
      <w:r w:rsidRPr="00A111D1">
        <w:continuationSeparator/>
      </w:r>
    </w:p>
  </w:footnote>
  <w:footnote w:type="continuationNotice" w:id="1">
    <w:p w14:paraId="328C2F29" w14:textId="77777777" w:rsidR="007D1A05" w:rsidRDefault="007D1A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F26522B" w14:textId="13D3215F" w:rsidR="00534681" w:rsidRPr="00A111D1" w:rsidRDefault="007B0786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CBD/IMP/AHSTAG/2025/2/1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0E97E260" w14:textId="25B3FD79" w:rsidR="009505C9" w:rsidRPr="00A111D1" w:rsidRDefault="007B0786" w:rsidP="007C4951">
        <w:pPr>
          <w:pStyle w:val="Header"/>
          <w:spacing w:after="240"/>
          <w:jc w:val="right"/>
        </w:pPr>
        <w:r>
          <w:t>CBD/IMP/AHSTAG/2025/2/1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FAA08E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AB1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A22DF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B22F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91A33C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23C3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E1EAD6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66D0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7A05DD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EE88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2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5D943BEE"/>
    <w:multiLevelType w:val="multilevel"/>
    <w:tmpl w:val="222A08B4"/>
    <w:numStyleLink w:val="ListCBD"/>
  </w:abstractNum>
  <w:abstractNum w:abstractNumId="14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830828777">
    <w:abstractNumId w:val="12"/>
  </w:num>
  <w:num w:numId="2" w16cid:durableId="1858829">
    <w:abstractNumId w:val="10"/>
  </w:num>
  <w:num w:numId="3" w16cid:durableId="1333221471">
    <w:abstractNumId w:val="15"/>
  </w:num>
  <w:num w:numId="4" w16cid:durableId="1072390599">
    <w:abstractNumId w:val="16"/>
  </w:num>
  <w:num w:numId="5" w16cid:durableId="607395260">
    <w:abstractNumId w:val="9"/>
  </w:num>
  <w:num w:numId="6" w16cid:durableId="98110136">
    <w:abstractNumId w:val="7"/>
  </w:num>
  <w:num w:numId="7" w16cid:durableId="920676582">
    <w:abstractNumId w:val="6"/>
  </w:num>
  <w:num w:numId="8" w16cid:durableId="447286378">
    <w:abstractNumId w:val="5"/>
  </w:num>
  <w:num w:numId="9" w16cid:durableId="1532258362">
    <w:abstractNumId w:val="4"/>
  </w:num>
  <w:num w:numId="10" w16cid:durableId="960385107">
    <w:abstractNumId w:val="11"/>
  </w:num>
  <w:num w:numId="11" w16cid:durableId="893932166">
    <w:abstractNumId w:val="14"/>
  </w:num>
  <w:num w:numId="12" w16cid:durableId="323945383">
    <w:abstractNumId w:val="13"/>
  </w:num>
  <w:num w:numId="13" w16cid:durableId="549001642">
    <w:abstractNumId w:val="8"/>
  </w:num>
  <w:num w:numId="14" w16cid:durableId="381753418">
    <w:abstractNumId w:val="3"/>
  </w:num>
  <w:num w:numId="15" w16cid:durableId="442072021">
    <w:abstractNumId w:val="2"/>
  </w:num>
  <w:num w:numId="16" w16cid:durableId="1182670226">
    <w:abstractNumId w:val="1"/>
  </w:num>
  <w:num w:numId="17" w16cid:durableId="1989898484">
    <w:abstractNumId w:val="0"/>
  </w:num>
  <w:num w:numId="18" w16cid:durableId="1043167200">
    <w:abstractNumId w:val="13"/>
  </w:num>
  <w:num w:numId="19" w16cid:durableId="705062152">
    <w:abstractNumId w:val="1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991"/>
    <w:rsid w:val="00002B2B"/>
    <w:rsid w:val="000317F3"/>
    <w:rsid w:val="0007171B"/>
    <w:rsid w:val="00074554"/>
    <w:rsid w:val="000A6580"/>
    <w:rsid w:val="000B338F"/>
    <w:rsid w:val="000D0F68"/>
    <w:rsid w:val="000E673A"/>
    <w:rsid w:val="000F74F5"/>
    <w:rsid w:val="000F78FC"/>
    <w:rsid w:val="00105372"/>
    <w:rsid w:val="001054A6"/>
    <w:rsid w:val="001078A1"/>
    <w:rsid w:val="001312AD"/>
    <w:rsid w:val="00131E7A"/>
    <w:rsid w:val="00134846"/>
    <w:rsid w:val="00172AF6"/>
    <w:rsid w:val="00176CEE"/>
    <w:rsid w:val="00186DD8"/>
    <w:rsid w:val="001A35EC"/>
    <w:rsid w:val="001B13FE"/>
    <w:rsid w:val="0020432D"/>
    <w:rsid w:val="002578C1"/>
    <w:rsid w:val="002833B7"/>
    <w:rsid w:val="003008FE"/>
    <w:rsid w:val="0030169D"/>
    <w:rsid w:val="003060EB"/>
    <w:rsid w:val="003153EB"/>
    <w:rsid w:val="00321985"/>
    <w:rsid w:val="00351205"/>
    <w:rsid w:val="003540B7"/>
    <w:rsid w:val="003568A1"/>
    <w:rsid w:val="00372F74"/>
    <w:rsid w:val="003B39E7"/>
    <w:rsid w:val="003F7224"/>
    <w:rsid w:val="00427D21"/>
    <w:rsid w:val="00434700"/>
    <w:rsid w:val="00447F4A"/>
    <w:rsid w:val="00456F67"/>
    <w:rsid w:val="004644C2"/>
    <w:rsid w:val="00467F9C"/>
    <w:rsid w:val="00495363"/>
    <w:rsid w:val="004C4DA4"/>
    <w:rsid w:val="0051006C"/>
    <w:rsid w:val="00534681"/>
    <w:rsid w:val="005367A1"/>
    <w:rsid w:val="005523AA"/>
    <w:rsid w:val="0055425C"/>
    <w:rsid w:val="0056068E"/>
    <w:rsid w:val="00563442"/>
    <w:rsid w:val="00565B42"/>
    <w:rsid w:val="00577915"/>
    <w:rsid w:val="005A405E"/>
    <w:rsid w:val="005B35E2"/>
    <w:rsid w:val="005B79BB"/>
    <w:rsid w:val="005C4CE6"/>
    <w:rsid w:val="006122BA"/>
    <w:rsid w:val="00616B16"/>
    <w:rsid w:val="00626943"/>
    <w:rsid w:val="006478BF"/>
    <w:rsid w:val="00650506"/>
    <w:rsid w:val="006750FB"/>
    <w:rsid w:val="006A73C1"/>
    <w:rsid w:val="006B2290"/>
    <w:rsid w:val="006B5202"/>
    <w:rsid w:val="006D5917"/>
    <w:rsid w:val="006E204C"/>
    <w:rsid w:val="00717D88"/>
    <w:rsid w:val="00726A43"/>
    <w:rsid w:val="00767A3B"/>
    <w:rsid w:val="00786056"/>
    <w:rsid w:val="007942D3"/>
    <w:rsid w:val="007B0786"/>
    <w:rsid w:val="007B2099"/>
    <w:rsid w:val="007B6C09"/>
    <w:rsid w:val="007B7741"/>
    <w:rsid w:val="007C4951"/>
    <w:rsid w:val="007D1A05"/>
    <w:rsid w:val="007E09DA"/>
    <w:rsid w:val="007E0F8A"/>
    <w:rsid w:val="007F718D"/>
    <w:rsid w:val="00801FAD"/>
    <w:rsid w:val="008178B6"/>
    <w:rsid w:val="00851991"/>
    <w:rsid w:val="00865B74"/>
    <w:rsid w:val="008974F0"/>
    <w:rsid w:val="008A1499"/>
    <w:rsid w:val="008A4876"/>
    <w:rsid w:val="008B012A"/>
    <w:rsid w:val="008B3114"/>
    <w:rsid w:val="008C3D47"/>
    <w:rsid w:val="008D0E35"/>
    <w:rsid w:val="00906E17"/>
    <w:rsid w:val="00930BA1"/>
    <w:rsid w:val="0093110F"/>
    <w:rsid w:val="0093169E"/>
    <w:rsid w:val="00931C82"/>
    <w:rsid w:val="009505C9"/>
    <w:rsid w:val="00950752"/>
    <w:rsid w:val="00960B4A"/>
    <w:rsid w:val="00964E4B"/>
    <w:rsid w:val="0096551D"/>
    <w:rsid w:val="00966424"/>
    <w:rsid w:val="00971BA4"/>
    <w:rsid w:val="00986EB2"/>
    <w:rsid w:val="009C2DE6"/>
    <w:rsid w:val="009D167B"/>
    <w:rsid w:val="009D4A9C"/>
    <w:rsid w:val="009E71CD"/>
    <w:rsid w:val="00A00512"/>
    <w:rsid w:val="00A111D1"/>
    <w:rsid w:val="00A12D67"/>
    <w:rsid w:val="00A729F9"/>
    <w:rsid w:val="00AA6F92"/>
    <w:rsid w:val="00AB6934"/>
    <w:rsid w:val="00AC781D"/>
    <w:rsid w:val="00AF42DE"/>
    <w:rsid w:val="00B07DE1"/>
    <w:rsid w:val="00B3369F"/>
    <w:rsid w:val="00B4259E"/>
    <w:rsid w:val="00B94E6C"/>
    <w:rsid w:val="00BB4606"/>
    <w:rsid w:val="00BB7349"/>
    <w:rsid w:val="00BC680F"/>
    <w:rsid w:val="00BE297A"/>
    <w:rsid w:val="00C05154"/>
    <w:rsid w:val="00C2144D"/>
    <w:rsid w:val="00C23D2F"/>
    <w:rsid w:val="00C344D7"/>
    <w:rsid w:val="00C443BD"/>
    <w:rsid w:val="00C451C5"/>
    <w:rsid w:val="00C71BBF"/>
    <w:rsid w:val="00C8558B"/>
    <w:rsid w:val="00C9161D"/>
    <w:rsid w:val="00CA0C1D"/>
    <w:rsid w:val="00CB3773"/>
    <w:rsid w:val="00CC2572"/>
    <w:rsid w:val="00CD2221"/>
    <w:rsid w:val="00CF1848"/>
    <w:rsid w:val="00CF1FBF"/>
    <w:rsid w:val="00D12044"/>
    <w:rsid w:val="00D170D9"/>
    <w:rsid w:val="00D33EFC"/>
    <w:rsid w:val="00D40DBC"/>
    <w:rsid w:val="00D61C85"/>
    <w:rsid w:val="00D67EFA"/>
    <w:rsid w:val="00D75CA6"/>
    <w:rsid w:val="00D76A18"/>
    <w:rsid w:val="00D80849"/>
    <w:rsid w:val="00D82E8F"/>
    <w:rsid w:val="00DB5E0F"/>
    <w:rsid w:val="00DD118C"/>
    <w:rsid w:val="00DE765C"/>
    <w:rsid w:val="00E66235"/>
    <w:rsid w:val="00E75068"/>
    <w:rsid w:val="00E83C24"/>
    <w:rsid w:val="00E9318D"/>
    <w:rsid w:val="00E93F3E"/>
    <w:rsid w:val="00EB7CE8"/>
    <w:rsid w:val="00ED2C13"/>
    <w:rsid w:val="00F014D6"/>
    <w:rsid w:val="00F063C2"/>
    <w:rsid w:val="00F132F7"/>
    <w:rsid w:val="00F46E7B"/>
    <w:rsid w:val="00F53193"/>
    <w:rsid w:val="00F5357E"/>
    <w:rsid w:val="00F61F3B"/>
    <w:rsid w:val="00F6586C"/>
    <w:rsid w:val="00F80B0F"/>
    <w:rsid w:val="00F9038B"/>
    <w:rsid w:val="00F9091D"/>
    <w:rsid w:val="00F94774"/>
    <w:rsid w:val="00F96E0F"/>
    <w:rsid w:val="00FA663B"/>
    <w:rsid w:val="00FC53DB"/>
    <w:rsid w:val="7D357674"/>
    <w:rsid w:val="7E03E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D9DD99"/>
  <w15:docId w15:val="{3689C8E8-27D8-456F-BA6C-E1F15EFAA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A111D1"/>
    <w:pPr>
      <w:keepNext/>
      <w:keepLines/>
      <w:numPr>
        <w:numId w:val="1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A111D1"/>
    <w:pPr>
      <w:keepNext/>
      <w:keepLines/>
      <w:numPr>
        <w:ilvl w:val="1"/>
        <w:numId w:val="11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A111D1"/>
    <w:pPr>
      <w:keepNext/>
      <w:keepLines/>
      <w:numPr>
        <w:ilvl w:val="2"/>
        <w:numId w:val="11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A111D1"/>
    <w:pPr>
      <w:keepNext/>
      <w:numPr>
        <w:ilvl w:val="3"/>
        <w:numId w:val="11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A111D1"/>
    <w:pPr>
      <w:keepNext/>
      <w:numPr>
        <w:ilvl w:val="4"/>
        <w:numId w:val="11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A111D1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A111D1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A111D1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A111D1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A111D1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111D1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A111D1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111D1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A111D1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A111D1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A111D1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A11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11D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A111D1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111D1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111D1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A111D1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A111D1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A111D1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A111D1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A111D1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A111D1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111D1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111D1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A111D1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111D1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A111D1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A111D1"/>
    <w:rPr>
      <w:szCs w:val="18"/>
    </w:rPr>
  </w:style>
  <w:style w:type="paragraph" w:customStyle="1" w:styleId="Annex">
    <w:name w:val="Annex"/>
    <w:basedOn w:val="Normal"/>
    <w:semiHidden/>
    <w:qFormat/>
    <w:rsid w:val="00A111D1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A111D1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A111D1"/>
    <w:pPr>
      <w:numPr>
        <w:numId w:val="12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A111D1"/>
    <w:pPr>
      <w:jc w:val="left"/>
    </w:pPr>
  </w:style>
  <w:style w:type="paragraph" w:customStyle="1" w:styleId="AEDistrNormal">
    <w:name w:val="AE_DistrNormal"/>
    <w:basedOn w:val="Normal"/>
    <w:unhideWhenUsed/>
    <w:rsid w:val="00A111D1"/>
    <w:pPr>
      <w:jc w:val="left"/>
    </w:pPr>
  </w:style>
  <w:style w:type="paragraph" w:customStyle="1" w:styleId="AASmallLogo">
    <w:name w:val="AA_SmallLogo"/>
    <w:basedOn w:val="AEDistrNormal"/>
    <w:unhideWhenUsed/>
    <w:rsid w:val="00A111D1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A111D1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11D1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A111D1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A111D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A111D1"/>
    <w:pPr>
      <w:contextualSpacing/>
    </w:pPr>
  </w:style>
  <w:style w:type="numbering" w:customStyle="1" w:styleId="ListCBD">
    <w:name w:val="ListCBD"/>
    <w:basedOn w:val="NoList"/>
    <w:uiPriority w:val="99"/>
    <w:rsid w:val="00A111D1"/>
    <w:pPr>
      <w:numPr>
        <w:numId w:val="10"/>
      </w:numPr>
    </w:pPr>
  </w:style>
  <w:style w:type="numbering" w:customStyle="1" w:styleId="CBDHeadings">
    <w:name w:val="CBD_Headings"/>
    <w:basedOn w:val="ListCBD"/>
    <w:uiPriority w:val="99"/>
    <w:rsid w:val="00A111D1"/>
    <w:pPr>
      <w:numPr>
        <w:numId w:val="11"/>
      </w:numPr>
    </w:pPr>
  </w:style>
  <w:style w:type="paragraph" w:customStyle="1" w:styleId="AISpacer">
    <w:name w:val="AI_Spacer"/>
    <w:next w:val="Normal"/>
    <w:unhideWhenUsed/>
    <w:qFormat/>
    <w:rsid w:val="00A111D1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A111D1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A111D1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A111D1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A111D1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A111D1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A111D1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A111D1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A111D1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A111D1"/>
  </w:style>
  <w:style w:type="paragraph" w:customStyle="1" w:styleId="CBDH1">
    <w:name w:val="CBD_H1"/>
    <w:basedOn w:val="CBDNormal"/>
    <w:qFormat/>
    <w:rsid w:val="00A111D1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A111D1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A111D1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A111D1"/>
    <w:rPr>
      <w:sz w:val="20"/>
    </w:rPr>
  </w:style>
  <w:style w:type="paragraph" w:customStyle="1" w:styleId="CBDHeader">
    <w:name w:val="CBD_Header"/>
    <w:basedOn w:val="CBDNormal"/>
    <w:next w:val="CBDFooter"/>
    <w:qFormat/>
    <w:rsid w:val="00A111D1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A111D1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A111D1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A111D1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A111D1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numPr>
        <w:numId w:val="5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numPr>
        <w:numId w:val="13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numPr>
        <w:numId w:val="14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numPr>
        <w:numId w:val="15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numPr>
        <w:numId w:val="16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numPr>
        <w:numId w:val="17"/>
      </w:numPr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JANISHE\Downloads\cbd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13B668FB08549FEBE8B56E31C439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CAE690-B4AB-4713-ACD0-E96DE6B70B01}"/>
      </w:docPartPr>
      <w:docPartBody>
        <w:p w:rsidR="000C3F94" w:rsidRDefault="00A12D67" w:rsidP="00A12D67">
          <w:pPr>
            <w:pStyle w:val="C13B668FB08549FEBE8B56E31C43924E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AEE"/>
    <w:rsid w:val="000C3F94"/>
    <w:rsid w:val="00636B13"/>
    <w:rsid w:val="00707C33"/>
    <w:rsid w:val="008A4876"/>
    <w:rsid w:val="009D4A9C"/>
    <w:rsid w:val="009E71CD"/>
    <w:rsid w:val="00A12D67"/>
    <w:rsid w:val="00C16AEE"/>
    <w:rsid w:val="00FB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12D67"/>
    <w:rPr>
      <w:color w:val="808080"/>
    </w:rPr>
  </w:style>
  <w:style w:type="paragraph" w:customStyle="1" w:styleId="C13B668FB08549FEBE8B56E31C43924E">
    <w:name w:val="C13B668FB08549FEBE8B56E31C43924E"/>
    <w:rsid w:val="00A12D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FE3693-30AF-4289-A3EF-4E57837800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cbd-template.dotm</Template>
  <TotalTime>2</TotalTime>
  <Pages>1</Pages>
  <Words>103</Words>
  <Characters>608</Characters>
  <Application>Microsoft Office Word</Application>
  <DocSecurity>0</DocSecurity>
  <Lines>32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CBD/IMP/AHSTAG/2025/2/1</dc:subject>
  <dc:creator>Secretariat of the Convention on Biological Diversity</dc:creator>
  <cp:keywords>Convention on Biological Diversity</cp:keywords>
  <cp:lastModifiedBy>Veronique Lefebvre</cp:lastModifiedBy>
  <cp:revision>3</cp:revision>
  <cp:lastPrinted>2020-01-21T16:56:00Z</cp:lastPrinted>
  <dcterms:created xsi:type="dcterms:W3CDTF">2025-05-09T20:01:00Z</dcterms:created>
  <dcterms:modified xsi:type="dcterms:W3CDTF">2025-05-09T20:02:00Z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