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word/commentsExtensible.xml" ContentType="application/vnd.openxmlformats-officedocument.wordprocessingml.commentsExtensible+xml"/>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commentsExtended.xml" ContentType="application/vnd.openxmlformats-officedocument.wordprocessingml.commentsExtended+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98"/>
        <w:gridCol w:w="3933"/>
        <w:gridCol w:w="5802"/>
      </w:tblGrid>
      <w:tr w:rsidR="00A96B21" w:rsidRPr="00EA442C">
        <w:trPr>
          <w:trHeight w:val="851"/>
        </w:trPr>
        <w:tc>
          <w:tcPr>
            <w:tcW w:w="465" w:type="pct"/>
            <w:tcBorders>
              <w:bottom w:val="single" w:sz="8" w:space="0" w:color="auto"/>
            </w:tcBorders>
            <w:vAlign w:val="bottom"/>
          </w:tcPr>
          <w:p w:rsidR="00A96B21" w:rsidRPr="00550DCE" w:rsidRDefault="00A96B21">
            <w:pPr>
              <w:spacing w:after="120"/>
              <w:jc w:val="left"/>
            </w:pPr>
            <w:bookmarkStart w:id="0" w:name="_Hlk137651738"/>
            <w:r w:rsidRPr="00550DCE">
              <w:rPr>
                <w:noProof/>
                <w:lang w:eastAsia="es-ES"/>
              </w:rPr>
              <w:drawing>
                <wp:inline distT="0" distB="0" distL="0" distR="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rsidR="00A96B21" w:rsidRPr="00550DCE" w:rsidRDefault="00F77608">
            <w:pPr>
              <w:spacing w:after="120"/>
              <w:jc w:val="left"/>
            </w:pPr>
            <w:r w:rsidRPr="00F77608">
              <w:rPr>
                <w:noProof/>
                <w:lang w:eastAsia="es-ES"/>
              </w:rPr>
              <w:drawing>
                <wp:inline distT="0" distB="0" distL="0" distR="0">
                  <wp:extent cx="500999" cy="352425"/>
                  <wp:effectExtent l="19050" t="0" r="0" b="0"/>
                  <wp:docPr id="2" name="Picture 185862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500870" cy="352334"/>
                          </a:xfrm>
                          <a:prstGeom prst="rect">
                            <a:avLst/>
                          </a:prstGeom>
                          <a:noFill/>
                          <a:ln>
                            <a:noFill/>
                          </a:ln>
                        </pic:spPr>
                      </pic:pic>
                    </a:graphicData>
                  </a:graphic>
                </wp:inline>
              </w:drawing>
            </w:r>
          </w:p>
        </w:tc>
        <w:tc>
          <w:tcPr>
            <w:tcW w:w="2703" w:type="pct"/>
            <w:tcBorders>
              <w:bottom w:val="single" w:sz="8" w:space="0" w:color="auto"/>
            </w:tcBorders>
            <w:vAlign w:val="bottom"/>
          </w:tcPr>
          <w:p w:rsidR="00A96B21" w:rsidRPr="00550DCE" w:rsidRDefault="00A96B21" w:rsidP="00F6660F">
            <w:pPr>
              <w:pStyle w:val="ABSymbol"/>
            </w:pPr>
            <w:r w:rsidRPr="00550DCE">
              <w:rPr>
                <w:sz w:val="40"/>
                <w:szCs w:val="40"/>
              </w:rPr>
              <w:t>CBD</w:t>
            </w:r>
            <w:r w:rsidRPr="00550DCE">
              <w:t>/</w:t>
            </w:r>
            <w:r w:rsidR="00D23F1E">
              <w:t>NP/MOP/5/</w:t>
            </w:r>
            <w:r w:rsidR="005C7A5F">
              <w:t>L.3</w:t>
            </w:r>
          </w:p>
        </w:tc>
      </w:tr>
      <w:tr w:rsidR="00A96B21" w:rsidRPr="00EA442C">
        <w:tc>
          <w:tcPr>
            <w:tcW w:w="2297" w:type="pct"/>
            <w:gridSpan w:val="2"/>
            <w:tcBorders>
              <w:top w:val="single" w:sz="8" w:space="0" w:color="auto"/>
              <w:bottom w:val="single" w:sz="12" w:space="0" w:color="auto"/>
            </w:tcBorders>
          </w:tcPr>
          <w:p w:rsidR="00A96B21" w:rsidRPr="00550DCE" w:rsidRDefault="00F77608">
            <w:pPr>
              <w:pStyle w:val="Cornernotation"/>
              <w:suppressLineNumbers/>
              <w:suppressAutoHyphens/>
              <w:spacing w:before="120" w:after="120"/>
              <w:ind w:left="0" w:right="0" w:firstLine="0"/>
            </w:pPr>
            <w:r w:rsidRPr="00F77608">
              <w:rPr>
                <w:b w:val="0"/>
                <w:bCs/>
                <w:noProof/>
                <w:lang w:eastAsia="es-ES"/>
              </w:rPr>
              <w:drawing>
                <wp:inline distT="0" distB="0" distL="0" distR="0">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rsidR="00A96B21" w:rsidRPr="00F77608" w:rsidRDefault="00A96B21" w:rsidP="003C6F10">
            <w:pPr>
              <w:ind w:left="2584"/>
              <w:rPr>
                <w:sz w:val="22"/>
                <w:szCs w:val="22"/>
              </w:rPr>
            </w:pPr>
            <w:r w:rsidRPr="00F77608">
              <w:rPr>
                <w:sz w:val="22"/>
                <w:szCs w:val="22"/>
              </w:rPr>
              <w:t>Distr.</w:t>
            </w:r>
            <w:r w:rsidR="00F77608" w:rsidRPr="00F77608">
              <w:rPr>
                <w:sz w:val="22"/>
                <w:szCs w:val="22"/>
              </w:rPr>
              <w:t xml:space="preserve"> limitada</w:t>
            </w:r>
          </w:p>
          <w:p w:rsidR="00A96B21" w:rsidRPr="00F77608" w:rsidRDefault="00AB27C6" w:rsidP="003C6F10">
            <w:pPr>
              <w:ind w:left="2584"/>
              <w:rPr>
                <w:sz w:val="22"/>
                <w:szCs w:val="22"/>
              </w:rPr>
            </w:pPr>
            <w:r w:rsidRPr="00F77608">
              <w:rPr>
                <w:sz w:val="22"/>
                <w:szCs w:val="22"/>
              </w:rPr>
              <w:t>2</w:t>
            </w:r>
            <w:r w:rsidR="005C7A5F" w:rsidRPr="00F77608">
              <w:rPr>
                <w:sz w:val="22"/>
                <w:szCs w:val="22"/>
              </w:rPr>
              <w:t>4</w:t>
            </w:r>
            <w:r w:rsidR="00F77608" w:rsidRPr="00F77608">
              <w:rPr>
                <w:sz w:val="22"/>
                <w:szCs w:val="22"/>
              </w:rPr>
              <w:t xml:space="preserve"> de octubre de</w:t>
            </w:r>
            <w:r w:rsidR="00A96B21" w:rsidRPr="00F77608">
              <w:rPr>
                <w:sz w:val="22"/>
                <w:szCs w:val="22"/>
              </w:rPr>
              <w:t xml:space="preserve"> 202</w:t>
            </w:r>
            <w:r w:rsidR="00D23F1E" w:rsidRPr="00F77608">
              <w:rPr>
                <w:sz w:val="22"/>
                <w:szCs w:val="22"/>
              </w:rPr>
              <w:t>4</w:t>
            </w:r>
          </w:p>
          <w:p w:rsidR="00A96B21" w:rsidRPr="00F77608" w:rsidRDefault="00F77608" w:rsidP="003C6F10">
            <w:pPr>
              <w:ind w:left="2584"/>
              <w:rPr>
                <w:sz w:val="22"/>
                <w:szCs w:val="22"/>
              </w:rPr>
            </w:pPr>
            <w:r>
              <w:rPr>
                <w:sz w:val="22"/>
                <w:szCs w:val="22"/>
              </w:rPr>
              <w:t>Español</w:t>
            </w:r>
          </w:p>
          <w:p w:rsidR="00A96B21" w:rsidRPr="003C6F10" w:rsidRDefault="00A96B21" w:rsidP="003C6F10">
            <w:pPr>
              <w:ind w:left="2584"/>
              <w:rPr>
                <w:sz w:val="22"/>
                <w:szCs w:val="22"/>
              </w:rPr>
            </w:pPr>
            <w:r w:rsidRPr="003C6F10">
              <w:rPr>
                <w:sz w:val="22"/>
                <w:szCs w:val="22"/>
              </w:rPr>
              <w:t xml:space="preserve">Original: </w:t>
            </w:r>
            <w:r w:rsidR="00F77608">
              <w:rPr>
                <w:sz w:val="22"/>
                <w:szCs w:val="22"/>
              </w:rPr>
              <w:t>inglés</w:t>
            </w:r>
          </w:p>
          <w:p w:rsidR="00A96B21" w:rsidRPr="00550DCE" w:rsidRDefault="00A96B21"/>
        </w:tc>
      </w:tr>
    </w:tbl>
    <w:p w:rsidR="00F77608" w:rsidRPr="00730538" w:rsidRDefault="00F77608" w:rsidP="00F77608">
      <w:pPr>
        <w:pStyle w:val="AFCorNot12Bold"/>
        <w:rPr>
          <w:lang w:val="es-ES"/>
        </w:rPr>
      </w:pPr>
      <w:r w:rsidRPr="00730538">
        <w:rPr>
          <w:lang w:val="es-ES"/>
        </w:rPr>
        <w:t>Conferencia de las Partes en el Convenio</w:t>
      </w:r>
      <w:r w:rsidRPr="00730538">
        <w:rPr>
          <w:lang w:val="es-ES"/>
        </w:rPr>
        <w:br/>
        <w:t>sobre la Diversidad Biológica que actúa como reunión</w:t>
      </w:r>
      <w:r w:rsidRPr="00730538">
        <w:rPr>
          <w:lang w:val="es-ES"/>
        </w:rPr>
        <w:br/>
        <w:t>de las Partes en el Protocolo de Nagoya sobre Acceso a</w:t>
      </w:r>
      <w:r w:rsidRPr="00730538">
        <w:rPr>
          <w:lang w:val="es-ES"/>
        </w:rPr>
        <w:br/>
        <w:t xml:space="preserve">los Recursos Genéticos y Participación Justa y Equitativa </w:t>
      </w:r>
    </w:p>
    <w:p w:rsidR="00F77608" w:rsidRPr="00730538" w:rsidRDefault="00F77608" w:rsidP="00F77608">
      <w:pPr>
        <w:pStyle w:val="AFCorNot12Bold"/>
        <w:rPr>
          <w:lang w:val="es-ES"/>
        </w:rPr>
      </w:pPr>
      <w:r w:rsidRPr="00730538">
        <w:rPr>
          <w:lang w:val="es-ES"/>
        </w:rPr>
        <w:t>en los Beneficios que se Deriven de su Utilización</w:t>
      </w:r>
    </w:p>
    <w:p w:rsidR="00F77608" w:rsidRPr="00730538" w:rsidRDefault="00F77608" w:rsidP="00F77608">
      <w:pPr>
        <w:pStyle w:val="Cornernotation"/>
        <w:rPr>
          <w:bCs/>
          <w:sz w:val="22"/>
        </w:rPr>
      </w:pPr>
      <w:r w:rsidRPr="00730538">
        <w:rPr>
          <w:bCs/>
          <w:sz w:val="22"/>
        </w:rPr>
        <w:t>Quinta reunión</w:t>
      </w:r>
    </w:p>
    <w:p w:rsidR="00F77608" w:rsidRPr="00730538" w:rsidRDefault="00F77608" w:rsidP="00F77608">
      <w:pPr>
        <w:pStyle w:val="Venuedate"/>
      </w:pPr>
      <w:r w:rsidRPr="00730538">
        <w:t>Cali (Colombia), 21 de octubre a 1º de noviembre de 2024</w:t>
      </w:r>
    </w:p>
    <w:p w:rsidR="00F77608" w:rsidRPr="00730538" w:rsidRDefault="00F77608" w:rsidP="00F77608">
      <w:pPr>
        <w:pStyle w:val="Cornernotation-Item"/>
        <w:rPr>
          <w:b w:val="0"/>
          <w:bCs w:val="0"/>
        </w:rPr>
      </w:pPr>
      <w:r w:rsidRPr="00730538">
        <w:rPr>
          <w:b w:val="0"/>
          <w:bCs w:val="0"/>
        </w:rPr>
        <w:t>Tema 9 del Programa</w:t>
      </w:r>
    </w:p>
    <w:p w:rsidR="00F77608" w:rsidRPr="00730538" w:rsidRDefault="00F77608" w:rsidP="00F77608">
      <w:pPr>
        <w:pStyle w:val="AFCorNotBold"/>
        <w:jc w:val="left"/>
        <w:rPr>
          <w:lang w:val="es-ES"/>
        </w:rPr>
      </w:pPr>
      <w:r w:rsidRPr="00730538">
        <w:rPr>
          <w:lang w:val="es-ES"/>
        </w:rPr>
        <w:t xml:space="preserve">Centro de Intercambio de Información </w:t>
      </w:r>
    </w:p>
    <w:p w:rsidR="00F77608" w:rsidRPr="00730538" w:rsidRDefault="00F77608" w:rsidP="00F77608">
      <w:pPr>
        <w:pStyle w:val="AFCorNotBold"/>
        <w:jc w:val="left"/>
        <w:rPr>
          <w:lang w:val="es-ES"/>
        </w:rPr>
      </w:pPr>
      <w:r w:rsidRPr="00730538">
        <w:rPr>
          <w:lang w:val="es-ES"/>
        </w:rPr>
        <w:t>sobre Acceso y Participación en los Beneficios</w:t>
      </w:r>
    </w:p>
    <w:p w:rsidR="00F77608" w:rsidRPr="00730538" w:rsidRDefault="00F77608" w:rsidP="00F77608">
      <w:pPr>
        <w:pStyle w:val="AFCorNotBold"/>
        <w:jc w:val="left"/>
        <w:rPr>
          <w:lang w:val="es-ES"/>
        </w:rPr>
      </w:pPr>
      <w:r w:rsidRPr="00730538">
        <w:rPr>
          <w:lang w:val="es-ES"/>
        </w:rPr>
        <w:t>e intercambio de información</w:t>
      </w:r>
    </w:p>
    <w:p w:rsidR="007A7F22" w:rsidRPr="00730538" w:rsidRDefault="007A7F22" w:rsidP="00F77608">
      <w:pPr>
        <w:pStyle w:val="Cornernotation-Item"/>
        <w:rPr>
          <w:b w:val="0"/>
          <w:bCs w:val="0"/>
        </w:rPr>
      </w:pPr>
    </w:p>
    <w:bookmarkEnd w:id="0"/>
    <w:p w:rsidR="00A96B21" w:rsidRPr="00730538" w:rsidRDefault="00D51186" w:rsidP="00B431B3">
      <w:pPr>
        <w:pStyle w:val="Ttulo"/>
        <w:jc w:val="left"/>
      </w:pPr>
      <w:sdt>
        <w:sdt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Content>
          <w:r w:rsidR="00F77608" w:rsidRPr="00730538">
            <w:t>Centro de Intercambio de Información sobre Acceso y Participación en los Beneficios e intercambio de información</w:t>
          </w:r>
        </w:sdtContent>
      </w:sdt>
    </w:p>
    <w:p w:rsidR="00A96B21" w:rsidRPr="00730538" w:rsidRDefault="00F77608" w:rsidP="00A96B21">
      <w:pPr>
        <w:pStyle w:val="Subttulo"/>
        <w:spacing w:before="120" w:after="120"/>
        <w:ind w:left="567"/>
        <w:jc w:val="left"/>
        <w:rPr>
          <w:rFonts w:ascii="Times New Roman" w:hAnsi="Times New Roman" w:cs="Times New Roman"/>
          <w:color w:val="auto"/>
        </w:rPr>
      </w:pPr>
      <w:r w:rsidRPr="00730538">
        <w:rPr>
          <w:rFonts w:ascii="Times New Roman" w:hAnsi="Times New Roman" w:cs="Times New Roman"/>
          <w:color w:val="auto"/>
        </w:rPr>
        <w:t xml:space="preserve">Proyecto de decisión presentado por la Presidencia del Grupo de Trabajo </w:t>
      </w:r>
      <w:r w:rsidR="00FC0705" w:rsidRPr="00730538">
        <w:rPr>
          <w:rFonts w:ascii="Times New Roman" w:hAnsi="Times New Roman" w:cs="Times New Roman"/>
          <w:color w:val="auto"/>
        </w:rPr>
        <w:t>I</w:t>
      </w:r>
      <w:r w:rsidR="00E15315" w:rsidRPr="00730538">
        <w:rPr>
          <w:rFonts w:ascii="Times New Roman" w:hAnsi="Times New Roman" w:cs="Times New Roman"/>
          <w:color w:val="auto"/>
        </w:rPr>
        <w:t>I</w:t>
      </w:r>
    </w:p>
    <w:p w:rsidR="007255F8" w:rsidRPr="00730538" w:rsidRDefault="00F77608" w:rsidP="007255F8">
      <w:pPr>
        <w:pStyle w:val="Para2"/>
        <w:shd w:val="clear" w:color="auto" w:fill="FFFFFF" w:themeFill="background1"/>
        <w:ind w:left="567" w:firstLine="567"/>
        <w:rPr>
          <w:lang w:val="es-ES"/>
        </w:rPr>
      </w:pPr>
      <w:r w:rsidRPr="00730538">
        <w:rPr>
          <w:i/>
          <w:iCs/>
          <w:lang w:val="es-ES"/>
        </w:rPr>
        <w:t>La Conferencia de las Partes que actúa como reunión de las Partes en el Protocolo de Nagoya sobre Acceso y Participación en los Beneficios</w:t>
      </w:r>
      <w:r w:rsidR="007255F8" w:rsidRPr="00730538">
        <w:rPr>
          <w:lang w:val="es-ES"/>
        </w:rPr>
        <w:t>,</w:t>
      </w:r>
    </w:p>
    <w:p w:rsidR="007255F8" w:rsidRPr="00730538" w:rsidRDefault="00F77608" w:rsidP="007255F8">
      <w:pPr>
        <w:pStyle w:val="Normalnumber"/>
        <w:shd w:val="clear" w:color="auto" w:fill="FFFFFF" w:themeFill="background1"/>
        <w:tabs>
          <w:tab w:val="clear" w:pos="1134"/>
        </w:tabs>
        <w:ind w:firstLine="567"/>
        <w:jc w:val="both"/>
        <w:rPr>
          <w:i/>
          <w:iCs/>
          <w:lang w:val="es-ES"/>
        </w:rPr>
      </w:pPr>
      <w:r w:rsidRPr="00730538">
        <w:rPr>
          <w:i/>
          <w:lang w:val="es-ES"/>
        </w:rPr>
        <w:t>Recordando</w:t>
      </w:r>
      <w:r w:rsidRPr="00730538">
        <w:rPr>
          <w:lang w:val="es-ES"/>
        </w:rPr>
        <w:t xml:space="preserve"> el párrafo 3 de la decisión</w:t>
      </w:r>
      <w:hyperlink r:id="rId14" w:history="1">
        <w:r w:rsidRPr="00730538">
          <w:rPr>
            <w:rStyle w:val="Hipervnculo"/>
            <w:lang w:val="es-ES"/>
          </w:rPr>
          <w:t>NP-3/3</w:t>
        </w:r>
      </w:hyperlink>
      <w:r w:rsidRPr="00730538">
        <w:rPr>
          <w:lang w:val="es-ES"/>
        </w:rPr>
        <w:t xml:space="preserve"> de 29 de noviembre de 2018, en la que se instaba a las Partes que aún no lo hubieran hecho a publicar lo antes posible en el Centro de Intercambio de Información sobre Acceso y Participación en los Beneficios toda la información obligatoria que estuviera disponible a nivel nacional, en cumplimiento de las obligaciones contraídas en virtud del párrafo 2 del artículo 14 del Protocolo de Nagoya sobre Acceso a los Recursos Genéticos y Participación Justa y Equitativa en los beneficios que se deriven de su utilizació</w:t>
      </w:r>
      <w:r w:rsidR="00BF5B63" w:rsidRPr="00730538">
        <w:rPr>
          <w:lang w:val="es-ES"/>
        </w:rPr>
        <w:t>n</w:t>
      </w:r>
      <w:r w:rsidR="00BF5B63" w:rsidRPr="00730538">
        <w:rPr>
          <w:rStyle w:val="Refdenotaalpie"/>
          <w:lang w:val="es-ES"/>
        </w:rPr>
        <w:footnoteReference w:id="3"/>
      </w:r>
      <w:r w:rsidR="007255F8" w:rsidRPr="00730538">
        <w:rPr>
          <w:lang w:val="es-ES"/>
        </w:rPr>
        <w:t xml:space="preserve">, </w:t>
      </w:r>
      <w:r w:rsidRPr="00730538">
        <w:rPr>
          <w:lang w:val="es-ES"/>
        </w:rPr>
        <w:t>teniendo en cuenta que la publicación obligatoria de la información en el Centro de Intercambio de Información es esencial para la aplicación del Protocolo</w:t>
      </w:r>
      <w:r w:rsidR="00BF5B63" w:rsidRPr="00730538">
        <w:rPr>
          <w:lang w:val="es-ES"/>
        </w:rPr>
        <w:t>,</w:t>
      </w:r>
    </w:p>
    <w:p w:rsidR="007255F8" w:rsidRPr="00730538" w:rsidRDefault="00F77608" w:rsidP="007255F8">
      <w:pPr>
        <w:pStyle w:val="Normalnumber"/>
        <w:shd w:val="clear" w:color="auto" w:fill="FFFFFF" w:themeFill="background1"/>
        <w:tabs>
          <w:tab w:val="clear" w:pos="1134"/>
        </w:tabs>
        <w:ind w:firstLine="567"/>
        <w:jc w:val="both"/>
        <w:rPr>
          <w:lang w:val="es-ES"/>
        </w:rPr>
      </w:pPr>
      <w:r w:rsidRPr="00730538">
        <w:rPr>
          <w:i/>
          <w:lang w:val="es-ES"/>
        </w:rPr>
        <w:t>Recordando también</w:t>
      </w:r>
      <w:r w:rsidRPr="00730538">
        <w:rPr>
          <w:lang w:val="es-ES"/>
        </w:rPr>
        <w:t xml:space="preserve"> el párrafo 4 de la decisión NP-3/3, en el que se instaba a las Partes a proporcionar información sobre sus procedimientos nacionales de acceso y participación en los beneficios, utilizando para ello el formato común voluntario sobre procedimientos que está disponible en el Centro de Intercambio de Información sobre Acceso y Participación en los Beneficios</w:t>
      </w:r>
      <w:r w:rsidR="007255F8" w:rsidRPr="00730538">
        <w:rPr>
          <w:lang w:val="es-ES"/>
        </w:rPr>
        <w:t xml:space="preserve">, </w:t>
      </w:r>
    </w:p>
    <w:p w:rsidR="007255F8" w:rsidRPr="00730538" w:rsidRDefault="00F77608" w:rsidP="007255F8">
      <w:pPr>
        <w:pStyle w:val="Normalnumber"/>
        <w:shd w:val="clear" w:color="auto" w:fill="FFFFFF" w:themeFill="background1"/>
        <w:tabs>
          <w:tab w:val="clear" w:pos="1134"/>
        </w:tabs>
        <w:ind w:firstLine="567"/>
        <w:jc w:val="both"/>
        <w:rPr>
          <w:lang w:val="es-ES"/>
        </w:rPr>
      </w:pPr>
      <w:r w:rsidRPr="00730538">
        <w:rPr>
          <w:i/>
          <w:lang w:val="es-ES"/>
        </w:rPr>
        <w:t>Recordando además</w:t>
      </w:r>
      <w:r w:rsidRPr="00730538">
        <w:rPr>
          <w:lang w:val="es-ES"/>
        </w:rPr>
        <w:t xml:space="preserve"> los párrafos 9, 10 y 11 de la decisión NP-3/3, en los que se invitaba a las Partes, Estados que no son Partes y organizaciones pertinentes a utilizar los mecanismos de interoperabilidad del Centro de Intercambio de Información sobre Acceso y Participación en los Beneficios para facilitar el intercambio de información con sus bases de datos, sitios web y </w:t>
      </w:r>
      <w:r w:rsidRPr="00730538">
        <w:rPr>
          <w:lang w:val="es-ES"/>
        </w:rPr>
        <w:lastRenderedPageBreak/>
        <w:t>sistemas de tecnología de la información pertinentes; se invitaba a las Partes, Estados que no son Partes y organizaciones pertinentes, según procediera, a incluir actividades de creación de capacidades relacionadas con el Centro de Intercambio de Información sobre Acceso y Participación en los Beneficios en sus actividades, planes y proyectos de creación de capacidades en coordinación con la Secretaria Ejecutiva, y se invitaba a las Partes, Estados que no son Partes, organizaciones internacionales pertinentes, bancos regionales de desarrollo y otras instituciones financieras, según correspondiera, a apoyar las actividades de creación de capacidades relacionadas con el Centro de Intercambio de Información sobre Acceso y Participación en los Beneficios, incluido el sistema de vigilancia de la utilización de recursos genéticos del Protocolo de Nagoya</w:t>
      </w:r>
      <w:r w:rsidR="007255F8" w:rsidRPr="00730538">
        <w:rPr>
          <w:lang w:val="es-ES"/>
        </w:rPr>
        <w:t>,</w:t>
      </w:r>
    </w:p>
    <w:p w:rsidR="007255F8" w:rsidRPr="00730538" w:rsidRDefault="007255F8" w:rsidP="007255F8">
      <w:pPr>
        <w:pStyle w:val="CBDNormalNoNumber"/>
        <w:shd w:val="clear" w:color="auto" w:fill="FFFFFF" w:themeFill="background1"/>
        <w:ind w:firstLine="567"/>
        <w:rPr>
          <w:lang w:val="es-ES"/>
        </w:rPr>
      </w:pPr>
      <w:r w:rsidRPr="00730538">
        <w:rPr>
          <w:lang w:val="es-ES"/>
        </w:rPr>
        <w:t>1.</w:t>
      </w:r>
      <w:r w:rsidRPr="00730538">
        <w:rPr>
          <w:i/>
          <w:iCs/>
          <w:lang w:val="es-ES"/>
        </w:rPr>
        <w:tab/>
      </w:r>
      <w:r w:rsidR="00F77608" w:rsidRPr="00730538">
        <w:rPr>
          <w:i/>
          <w:lang w:val="es-ES"/>
        </w:rPr>
        <w:t>Acoge con satisfacción</w:t>
      </w:r>
      <w:r w:rsidR="00F77608" w:rsidRPr="00730538">
        <w:rPr>
          <w:lang w:val="es-ES"/>
        </w:rPr>
        <w:t xml:space="preserve"> los esfuerzos realizados por las Partes, los Estados que no son Partes, los pueblos indígenas y las comunidades locales y las partes interesadas pertinentes para que la información esté disponible en el Centro de Intercambio de Información sobre Acceso y Participación en los Beneficios</w:t>
      </w:r>
      <w:r w:rsidRPr="00730538">
        <w:rPr>
          <w:lang w:val="es-ES"/>
        </w:rPr>
        <w:t>;</w:t>
      </w:r>
    </w:p>
    <w:p w:rsidR="007255F8" w:rsidRPr="00730538" w:rsidRDefault="007255F8" w:rsidP="007255F8">
      <w:pPr>
        <w:pStyle w:val="CBDNormalNoNumber"/>
        <w:shd w:val="clear" w:color="auto" w:fill="FFFFFF" w:themeFill="background1"/>
        <w:ind w:firstLine="567"/>
        <w:rPr>
          <w:lang w:val="es-ES"/>
        </w:rPr>
      </w:pPr>
      <w:r w:rsidRPr="00730538">
        <w:rPr>
          <w:lang w:val="es-ES"/>
        </w:rPr>
        <w:t>2.</w:t>
      </w:r>
      <w:r w:rsidRPr="00730538">
        <w:rPr>
          <w:i/>
          <w:iCs/>
          <w:lang w:val="es-ES"/>
        </w:rPr>
        <w:tab/>
      </w:r>
      <w:r w:rsidR="00F77608" w:rsidRPr="00730538">
        <w:rPr>
          <w:i/>
          <w:lang w:val="es-ES"/>
        </w:rPr>
        <w:t>Expresa</w:t>
      </w:r>
      <w:r w:rsidR="00F77608" w:rsidRPr="00730538">
        <w:rPr>
          <w:lang w:val="es-ES"/>
        </w:rPr>
        <w:t xml:space="preserve"> su agradecimiento por la orientación técnica proporcionada por el Comité Asesor Oficioso al Centro de Intercambio de Información sobre Acceso y Participación en los Beneficios</w:t>
      </w:r>
      <w:r w:rsidRPr="00730538">
        <w:rPr>
          <w:lang w:val="es-ES"/>
        </w:rPr>
        <w:t>;</w:t>
      </w:r>
    </w:p>
    <w:p w:rsidR="007255F8" w:rsidRPr="00730538" w:rsidRDefault="007255F8" w:rsidP="007255F8">
      <w:pPr>
        <w:pStyle w:val="CBDNormalNoNumber"/>
        <w:shd w:val="clear" w:color="auto" w:fill="FFFFFF" w:themeFill="background1"/>
        <w:ind w:firstLine="567"/>
        <w:rPr>
          <w:lang w:val="es-ES"/>
        </w:rPr>
      </w:pPr>
      <w:r w:rsidRPr="00730538">
        <w:rPr>
          <w:lang w:val="es-ES"/>
        </w:rPr>
        <w:t>3.</w:t>
      </w:r>
      <w:r w:rsidRPr="00730538">
        <w:rPr>
          <w:i/>
          <w:iCs/>
          <w:lang w:val="es-ES"/>
        </w:rPr>
        <w:tab/>
      </w:r>
      <w:r w:rsidR="00F77608" w:rsidRPr="00730538">
        <w:rPr>
          <w:i/>
          <w:lang w:val="es-ES"/>
        </w:rPr>
        <w:t>Acoge con satisfacción</w:t>
      </w:r>
      <w:r w:rsidR="00F77608" w:rsidRPr="00730538">
        <w:rPr>
          <w:lang w:val="es-ES"/>
        </w:rPr>
        <w:t xml:space="preserve"> los progresos realizados por la Secretaría en el desarrollo y la administración del Centro de Intercambio de Información sobre Acceso y Participación en los Beneficios</w:t>
      </w:r>
      <w:r w:rsidRPr="00730538">
        <w:rPr>
          <w:lang w:val="es-ES"/>
        </w:rPr>
        <w:t>;</w:t>
      </w:r>
    </w:p>
    <w:p w:rsidR="007255F8" w:rsidRPr="00730538" w:rsidRDefault="007255F8" w:rsidP="007255F8">
      <w:pPr>
        <w:pStyle w:val="CBDNormalNoNumber"/>
        <w:shd w:val="clear" w:color="auto" w:fill="FFFFFF" w:themeFill="background1"/>
        <w:ind w:firstLine="567"/>
        <w:rPr>
          <w:lang w:val="es-ES"/>
        </w:rPr>
      </w:pPr>
      <w:r w:rsidRPr="00730538">
        <w:rPr>
          <w:lang w:val="es-ES"/>
        </w:rPr>
        <w:t>4.</w:t>
      </w:r>
      <w:r w:rsidRPr="00730538">
        <w:rPr>
          <w:i/>
          <w:iCs/>
          <w:lang w:val="es-ES"/>
        </w:rPr>
        <w:tab/>
      </w:r>
      <w:r w:rsidR="00F77608" w:rsidRPr="00730538">
        <w:rPr>
          <w:i/>
          <w:lang w:val="es-ES"/>
        </w:rPr>
        <w:t>Observa con preocupación</w:t>
      </w:r>
      <w:r w:rsidR="00F77608" w:rsidRPr="00730538">
        <w:rPr>
          <w:lang w:val="es-ES"/>
        </w:rPr>
        <w:t xml:space="preserve"> que muchas Partes aún no han publicado en el Centro de Intercambio de Información sobre Acceso y Participación en los Beneficios toda la información obligatoria disponible a nivel nacional, como se exige en el párrafo 2 del artículo 14 del Protocolo de Nagoya sobre Acceso a los Recursos Genéticos y Participación Justa y Equitativa en los Beneficios que se Deriven de su Utilización, y observa en particular el escaso número de Partes que publican información sobre certificados de conformidad reconocidos a nivel internacional y comunicados de los puntos de verificación</w:t>
      </w:r>
      <w:r w:rsidRPr="00730538">
        <w:rPr>
          <w:lang w:val="es-ES"/>
        </w:rPr>
        <w:t>;</w:t>
      </w:r>
    </w:p>
    <w:p w:rsidR="00D51186" w:rsidRPr="00730538" w:rsidRDefault="004015CB">
      <w:pPr>
        <w:pStyle w:val="CBDNormalNoNumber"/>
        <w:shd w:val="clear" w:color="auto" w:fill="FFFFFF" w:themeFill="background1"/>
        <w:ind w:firstLine="567"/>
        <w:rPr>
          <w:lang w:val="es-ES"/>
        </w:rPr>
      </w:pPr>
      <w:r w:rsidRPr="00730538">
        <w:rPr>
          <w:lang w:val="es-ES"/>
        </w:rPr>
        <w:t>5.</w:t>
      </w:r>
      <w:r w:rsidRPr="00730538">
        <w:rPr>
          <w:lang w:val="es-ES"/>
        </w:rPr>
        <w:tab/>
      </w:r>
      <w:r w:rsidR="00F77608" w:rsidRPr="00730538">
        <w:rPr>
          <w:i/>
          <w:iCs/>
          <w:lang w:val="es-ES"/>
        </w:rPr>
        <w:t xml:space="preserve">Reconoce </w:t>
      </w:r>
      <w:r w:rsidR="00F77608" w:rsidRPr="00730538">
        <w:rPr>
          <w:lang w:val="es-ES"/>
        </w:rPr>
        <w:t>que muchas Partes que son países en desarrollo se enfrentan a importantes limitaciones de capacidad para publicar y gestionar su información, así como para utilizar eficazmente el Centro de Intercambio de Información sobre Acceso y Participación en los Beneficios</w:t>
      </w:r>
      <w:r w:rsidR="00F10CEF" w:rsidRPr="00730538">
        <w:rPr>
          <w:lang w:val="es-ES"/>
        </w:rPr>
        <w:t>;</w:t>
      </w:r>
    </w:p>
    <w:p w:rsidR="00D51186" w:rsidRPr="00730538" w:rsidRDefault="00230B9B">
      <w:pPr>
        <w:pStyle w:val="CBDNormalNoNumber"/>
        <w:shd w:val="clear" w:color="auto" w:fill="FFFFFF" w:themeFill="background1"/>
        <w:ind w:firstLine="567"/>
        <w:rPr>
          <w:lang w:val="es-ES"/>
        </w:rPr>
      </w:pPr>
      <w:r w:rsidRPr="00730538">
        <w:rPr>
          <w:lang w:val="es-ES"/>
        </w:rPr>
        <w:t>[</w:t>
      </w:r>
      <w:r w:rsidR="004015CB" w:rsidRPr="00730538">
        <w:rPr>
          <w:lang w:val="es-ES"/>
        </w:rPr>
        <w:t>6.</w:t>
      </w:r>
      <w:r w:rsidR="004015CB" w:rsidRPr="00730538">
        <w:rPr>
          <w:lang w:val="es-ES"/>
        </w:rPr>
        <w:tab/>
      </w:r>
      <w:r w:rsidR="00D01CAD" w:rsidRPr="00730538">
        <w:rPr>
          <w:i/>
          <w:iCs/>
          <w:lang w:val="es-ES"/>
        </w:rPr>
        <w:t>Invit</w:t>
      </w:r>
      <w:r w:rsidR="002930F6" w:rsidRPr="00730538">
        <w:rPr>
          <w:i/>
          <w:iCs/>
          <w:lang w:val="es-ES"/>
        </w:rPr>
        <w:t xml:space="preserve">a </w:t>
      </w:r>
      <w:r w:rsidR="002930F6" w:rsidRPr="00730538">
        <w:rPr>
          <w:lang w:val="es-ES"/>
        </w:rPr>
        <w:t xml:space="preserve">al Programa de las Naciones Unidas para el Medio Ambiente a que elabore un proyecto mundial de creación de capacidad destinado a mejorar la capacidad de las Partes que son países en desarrollo para utilizar el Centro de Intercambio de Información sobre Acceso y Participación en los Beneficios y otros centros de intercambio de información establecidos </w:t>
      </w:r>
      <w:r w:rsidR="003B77E4" w:rsidRPr="00730538">
        <w:rPr>
          <w:lang w:val="es-ES"/>
        </w:rPr>
        <w:t>con arreglo a</w:t>
      </w:r>
      <w:r w:rsidR="002930F6" w:rsidRPr="00730538">
        <w:rPr>
          <w:lang w:val="es-ES"/>
        </w:rPr>
        <w:t>l mecanismo de facilitación del Convenio, y contribuir eficazmente a ellos, en particular mediante el desarrollo de sistemas nacionales de intercambio de información y la prestación de apoyo técnico</w:t>
      </w:r>
      <w:r w:rsidR="00D01CAD" w:rsidRPr="00730538">
        <w:rPr>
          <w:lang w:val="es-ES"/>
        </w:rPr>
        <w:t>;]</w:t>
      </w:r>
    </w:p>
    <w:p w:rsidR="00D51186" w:rsidRPr="00730538" w:rsidRDefault="00D01CAD">
      <w:pPr>
        <w:pStyle w:val="CBDNormalNoNumber"/>
        <w:shd w:val="clear" w:color="auto" w:fill="FFFFFF" w:themeFill="background1"/>
        <w:ind w:firstLine="567"/>
        <w:rPr>
          <w:lang w:val="es-ES"/>
        </w:rPr>
      </w:pPr>
      <w:r w:rsidRPr="00730538">
        <w:rPr>
          <w:lang w:val="es-ES"/>
        </w:rPr>
        <w:t>[</w:t>
      </w:r>
      <w:r w:rsidR="004015CB" w:rsidRPr="00730538">
        <w:rPr>
          <w:lang w:val="es-ES"/>
        </w:rPr>
        <w:t>7.</w:t>
      </w:r>
      <w:r w:rsidR="001E7D4D" w:rsidRPr="00730538">
        <w:rPr>
          <w:lang w:val="es-ES"/>
        </w:rPr>
        <w:tab/>
      </w:r>
      <w:r w:rsidRPr="00730538">
        <w:rPr>
          <w:i/>
          <w:iCs/>
          <w:lang w:val="es-ES"/>
        </w:rPr>
        <w:t>Invit</w:t>
      </w:r>
      <w:r w:rsidR="002930F6" w:rsidRPr="00730538">
        <w:rPr>
          <w:i/>
          <w:iCs/>
          <w:lang w:val="es-ES"/>
        </w:rPr>
        <w:t xml:space="preserve">a </w:t>
      </w:r>
      <w:r w:rsidR="002930F6" w:rsidRPr="00730538">
        <w:rPr>
          <w:lang w:val="es-ES"/>
        </w:rPr>
        <w:t xml:space="preserve">al Fondo para el Medio Ambiente Mundial a </w:t>
      </w:r>
      <w:r w:rsidR="003B77E4" w:rsidRPr="00730538">
        <w:rPr>
          <w:lang w:val="es-ES"/>
        </w:rPr>
        <w:t>que proporcione</w:t>
      </w:r>
      <w:r w:rsidR="002930F6" w:rsidRPr="00730538">
        <w:rPr>
          <w:lang w:val="es-ES"/>
        </w:rPr>
        <w:t xml:space="preserve"> apoyo financiero para permitir la ejecución del proyecto mundial de creación de capacidad, reconociendo la necesidad de recursos adecuados para fortalecer las capacidades institucionales y técnicas de las Partes que son países en desarrollo para utilizar y beneficiarse del Centro de Intercambio de Información sobre Acceso y Participación en los Beneficios y otros centros de intercambio de información establecidos </w:t>
      </w:r>
      <w:r w:rsidR="003B77E4" w:rsidRPr="00730538">
        <w:rPr>
          <w:lang w:val="es-ES"/>
        </w:rPr>
        <w:t>con arreglo a</w:t>
      </w:r>
      <w:r w:rsidR="002930F6" w:rsidRPr="00730538">
        <w:rPr>
          <w:lang w:val="es-ES"/>
        </w:rPr>
        <w:t xml:space="preserve">l mecanismo de </w:t>
      </w:r>
      <w:r w:rsidR="003B77E4" w:rsidRPr="00730538">
        <w:rPr>
          <w:lang w:val="es-ES"/>
        </w:rPr>
        <w:t xml:space="preserve">facilitación </w:t>
      </w:r>
      <w:r w:rsidR="002930F6" w:rsidRPr="00730538">
        <w:rPr>
          <w:lang w:val="es-ES"/>
        </w:rPr>
        <w:t>del Convenio</w:t>
      </w:r>
      <w:r w:rsidRPr="00730538">
        <w:rPr>
          <w:lang w:val="es-ES"/>
        </w:rPr>
        <w:t>;]</w:t>
      </w:r>
    </w:p>
    <w:p w:rsidR="00D01CAD" w:rsidRPr="00730538" w:rsidRDefault="00D01CAD" w:rsidP="00D01CAD">
      <w:pPr>
        <w:pStyle w:val="CBDNormalNoNumber"/>
        <w:shd w:val="clear" w:color="auto" w:fill="FFFFFF" w:themeFill="background1"/>
        <w:ind w:firstLine="567"/>
        <w:rPr>
          <w:lang w:val="es-ES"/>
        </w:rPr>
      </w:pPr>
      <w:r w:rsidRPr="00730538">
        <w:rPr>
          <w:lang w:val="es-ES"/>
        </w:rPr>
        <w:t>[</w:t>
      </w:r>
      <w:r w:rsidR="00F542E0" w:rsidRPr="00730538">
        <w:rPr>
          <w:lang w:val="es-ES"/>
        </w:rPr>
        <w:t>7alt</w:t>
      </w:r>
      <w:r w:rsidR="004015CB" w:rsidRPr="00730538">
        <w:rPr>
          <w:lang w:val="es-ES"/>
        </w:rPr>
        <w:t>.</w:t>
      </w:r>
      <w:r w:rsidR="00F542E0" w:rsidRPr="00730538">
        <w:rPr>
          <w:lang w:val="es-ES"/>
        </w:rPr>
        <w:tab/>
      </w:r>
      <w:r w:rsidRPr="00730538">
        <w:rPr>
          <w:i/>
          <w:iCs/>
          <w:lang w:val="es-ES"/>
        </w:rPr>
        <w:t>Invit</w:t>
      </w:r>
      <w:r w:rsidR="003B77E4" w:rsidRPr="00730538">
        <w:rPr>
          <w:i/>
          <w:iCs/>
          <w:lang w:val="es-ES"/>
        </w:rPr>
        <w:t>a</w:t>
      </w:r>
      <w:r w:rsidR="003B77E4" w:rsidRPr="00730538">
        <w:rPr>
          <w:lang w:val="es-ES"/>
        </w:rPr>
        <w:t xml:space="preserve"> al Fondo para el Medio Ambiente Mundial a que proporcione, previa solicitud, apoyo financiero a proyectos relacionados con el Centro de Intercambio de Información sobre Acceso y Participación en los Beneficios que </w:t>
      </w:r>
      <w:r w:rsidR="0007781F" w:rsidRPr="00730538">
        <w:rPr>
          <w:lang w:val="es-ES"/>
        </w:rPr>
        <w:t>aumenten</w:t>
      </w:r>
      <w:r w:rsidR="003B77E4" w:rsidRPr="00730538">
        <w:rPr>
          <w:lang w:val="es-ES"/>
        </w:rPr>
        <w:t xml:space="preserve"> las capacidades de las Partes que son países en desarrollo</w:t>
      </w:r>
      <w:r w:rsidR="00057D69" w:rsidRPr="00730538">
        <w:rPr>
          <w:lang w:val="es-ES"/>
        </w:rPr>
        <w:t>;</w:t>
      </w:r>
      <w:r w:rsidRPr="00730538">
        <w:rPr>
          <w:lang w:val="es-ES"/>
        </w:rPr>
        <w:t xml:space="preserve">] </w:t>
      </w:r>
    </w:p>
    <w:p w:rsidR="007255F8" w:rsidRPr="00730538" w:rsidRDefault="00025634" w:rsidP="00D01CAD">
      <w:pPr>
        <w:pStyle w:val="CBDNormalNoNumber"/>
        <w:shd w:val="clear" w:color="auto" w:fill="FFFFFF" w:themeFill="background1"/>
        <w:ind w:firstLine="567"/>
        <w:rPr>
          <w:lang w:val="es-ES"/>
        </w:rPr>
      </w:pPr>
      <w:r w:rsidRPr="00730538">
        <w:rPr>
          <w:lang w:val="es-ES"/>
        </w:rPr>
        <w:t>8</w:t>
      </w:r>
      <w:r w:rsidR="007255F8" w:rsidRPr="00730538">
        <w:rPr>
          <w:lang w:val="es-ES"/>
        </w:rPr>
        <w:t>.</w:t>
      </w:r>
      <w:r w:rsidR="007255F8" w:rsidRPr="00730538">
        <w:rPr>
          <w:lang w:val="es-ES"/>
        </w:rPr>
        <w:tab/>
      </w:r>
      <w:r w:rsidR="0007781F" w:rsidRPr="00730538">
        <w:rPr>
          <w:i/>
          <w:lang w:val="es-ES"/>
        </w:rPr>
        <w:t>Insta</w:t>
      </w:r>
      <w:r w:rsidR="0007781F" w:rsidRPr="00730538">
        <w:rPr>
          <w:lang w:val="es-ES"/>
        </w:rPr>
        <w:t xml:space="preserve"> a las Partes a publicar toda la información nacional obligatoria sobre el Centro de Intercambio de Información sobre Acceso y Participación en los Beneficios, según lo previsto en </w:t>
      </w:r>
      <w:r w:rsidR="0007781F" w:rsidRPr="00730538">
        <w:rPr>
          <w:lang w:val="es-ES"/>
        </w:rPr>
        <w:lastRenderedPageBreak/>
        <w:t>el párrafo 2 del Artículo 14 del Protocolo de Nagoya y las decisiones de la Conferencia de las Partes que actúa como reunión de las Partes en el Protocolo, así como toda información de interés a la aplicación del Protocolo que estuviera disponible y fuera apropiada</w:t>
      </w:r>
      <w:r w:rsidR="007255F8" w:rsidRPr="00730538">
        <w:rPr>
          <w:lang w:val="es-ES"/>
        </w:rPr>
        <w:t>;</w:t>
      </w:r>
    </w:p>
    <w:p w:rsidR="00B07965" w:rsidRPr="00730538" w:rsidRDefault="00025634" w:rsidP="007255F8">
      <w:pPr>
        <w:pStyle w:val="CBDNormalNoNumber"/>
        <w:shd w:val="clear" w:color="auto" w:fill="FFFFFF" w:themeFill="background1"/>
        <w:ind w:firstLine="567"/>
        <w:rPr>
          <w:lang w:val="es-ES"/>
        </w:rPr>
      </w:pPr>
      <w:r w:rsidRPr="00730538">
        <w:rPr>
          <w:lang w:val="es-ES"/>
        </w:rPr>
        <w:t>9</w:t>
      </w:r>
      <w:r w:rsidR="00B07965" w:rsidRPr="00730538">
        <w:rPr>
          <w:lang w:val="es-ES"/>
        </w:rPr>
        <w:t>.</w:t>
      </w:r>
      <w:r w:rsidR="00B07965" w:rsidRPr="00730538">
        <w:rPr>
          <w:i/>
          <w:iCs/>
          <w:lang w:val="es-ES"/>
        </w:rPr>
        <w:tab/>
      </w:r>
      <w:r w:rsidR="0007781F" w:rsidRPr="00730538">
        <w:rPr>
          <w:i/>
          <w:lang w:val="es-ES"/>
        </w:rPr>
        <w:t>Invita</w:t>
      </w:r>
      <w:r w:rsidR="0007781F" w:rsidRPr="00730538">
        <w:rPr>
          <w:lang w:val="es-ES"/>
        </w:rPr>
        <w:t xml:space="preserve"> a otros Gobiernos a publicar la información nacional pertinente disponible sobre el Centro de Intercambio de Información sobre Acceso y Participación en los Beneficios, de conformidad con las disposiciones del Protocolo de Nagoya y las decisiones de la Conferencia de las Partes que actúa como reunión de las Partes en el Protocolo</w:t>
      </w:r>
      <w:r w:rsidR="00B07965" w:rsidRPr="00730538">
        <w:rPr>
          <w:lang w:val="es-ES"/>
        </w:rPr>
        <w:t>;</w:t>
      </w:r>
    </w:p>
    <w:p w:rsidR="007255F8" w:rsidRPr="00730538" w:rsidRDefault="00025634" w:rsidP="007255F8">
      <w:pPr>
        <w:pStyle w:val="CBDNormalNoNumber"/>
        <w:shd w:val="clear" w:color="auto" w:fill="FFFFFF" w:themeFill="background1"/>
        <w:ind w:firstLine="567"/>
        <w:rPr>
          <w:lang w:val="es-ES"/>
        </w:rPr>
      </w:pPr>
      <w:r w:rsidRPr="00730538">
        <w:rPr>
          <w:lang w:val="es-ES"/>
        </w:rPr>
        <w:t>10</w:t>
      </w:r>
      <w:r w:rsidR="007255F8" w:rsidRPr="00730538">
        <w:rPr>
          <w:lang w:val="es-ES"/>
        </w:rPr>
        <w:t>.</w:t>
      </w:r>
      <w:r w:rsidR="007255F8" w:rsidRPr="00730538">
        <w:rPr>
          <w:i/>
          <w:iCs/>
          <w:lang w:val="es-ES"/>
        </w:rPr>
        <w:tab/>
      </w:r>
      <w:r w:rsidR="0007781F" w:rsidRPr="00730538">
        <w:rPr>
          <w:i/>
          <w:lang w:val="es-ES"/>
        </w:rPr>
        <w:t>Invita</w:t>
      </w:r>
      <w:r w:rsidR="0007781F" w:rsidRPr="00730538">
        <w:rPr>
          <w:lang w:val="es-ES"/>
        </w:rPr>
        <w:t xml:space="preserve"> a las Partes, a otros Gobiernos y, según proceda, a las organizaciones pertinentes a que, en coordinación con la Secretaria Ejecutiva, incluyan en los planes y proyectos pertinentes de creación y desarrollo de capacidades actividades que contribuyan al cumplimiento de las obligaciones de intercambio de información en virtud del Protocolo de Nagoya y a la gestión y publicación fluida de la información nacional pertinente sobre el Centro de Intercambio de Información sobre Acceso y Participación en los Beneficios</w:t>
      </w:r>
      <w:r w:rsidR="007255F8" w:rsidRPr="00730538">
        <w:rPr>
          <w:lang w:val="es-ES"/>
        </w:rPr>
        <w:t>;</w:t>
      </w:r>
    </w:p>
    <w:p w:rsidR="007255F8" w:rsidRPr="00730538" w:rsidRDefault="00025634" w:rsidP="007255F8">
      <w:pPr>
        <w:pStyle w:val="CBDNormalNoNumber"/>
        <w:shd w:val="clear" w:color="auto" w:fill="FFFFFF" w:themeFill="background1"/>
        <w:ind w:firstLine="567"/>
        <w:rPr>
          <w:lang w:val="es-ES"/>
        </w:rPr>
      </w:pPr>
      <w:r w:rsidRPr="00730538">
        <w:rPr>
          <w:lang w:val="es-ES"/>
        </w:rPr>
        <w:t>11</w:t>
      </w:r>
      <w:r w:rsidR="007255F8" w:rsidRPr="00730538">
        <w:rPr>
          <w:lang w:val="es-ES"/>
        </w:rPr>
        <w:t>.</w:t>
      </w:r>
      <w:r w:rsidR="007255F8" w:rsidRPr="00730538">
        <w:rPr>
          <w:i/>
          <w:iCs/>
          <w:lang w:val="es-ES"/>
        </w:rPr>
        <w:tab/>
      </w:r>
      <w:r w:rsidR="0007781F" w:rsidRPr="00730538">
        <w:rPr>
          <w:i/>
          <w:lang w:val="es-ES"/>
        </w:rPr>
        <w:t>Invita</w:t>
      </w:r>
      <w:r w:rsidR="0007781F" w:rsidRPr="00730538">
        <w:rPr>
          <w:lang w:val="es-ES"/>
        </w:rPr>
        <w:t xml:space="preserve"> a las Partes, a los Estados que no son Partes, a las organizaciones internacionales pertinentes, a los bancos regionales de desarrollo y a otras instituciones financieras, según proceda, a que apoyen los planes, proyectos y actividades de creación y desarrollo de capacidades mencionados en el párrafo 10 </w:t>
      </w:r>
      <w:r w:rsidR="0007781F" w:rsidRPr="00730538">
        <w:rPr>
          <w:i/>
          <w:lang w:val="es-ES"/>
        </w:rPr>
        <w:t>supra</w:t>
      </w:r>
      <w:r w:rsidR="007255F8" w:rsidRPr="00730538">
        <w:rPr>
          <w:lang w:val="es-ES"/>
        </w:rPr>
        <w:t>;</w:t>
      </w:r>
    </w:p>
    <w:p w:rsidR="00D51186" w:rsidRPr="00730538" w:rsidRDefault="00025634">
      <w:pPr>
        <w:pStyle w:val="CBDNormalNoNumber"/>
        <w:keepNext/>
        <w:shd w:val="clear" w:color="auto" w:fill="FFFFFF" w:themeFill="background1"/>
        <w:ind w:firstLine="567"/>
        <w:rPr>
          <w:lang w:val="es-ES"/>
        </w:rPr>
      </w:pPr>
      <w:r w:rsidRPr="00730538">
        <w:rPr>
          <w:lang w:val="es-ES"/>
        </w:rPr>
        <w:t>12</w:t>
      </w:r>
      <w:r w:rsidR="007255F8" w:rsidRPr="00730538">
        <w:rPr>
          <w:i/>
          <w:iCs/>
          <w:lang w:val="es-ES"/>
        </w:rPr>
        <w:t>.</w:t>
      </w:r>
      <w:r w:rsidR="007255F8" w:rsidRPr="00730538">
        <w:rPr>
          <w:i/>
          <w:iCs/>
          <w:lang w:val="es-ES"/>
        </w:rPr>
        <w:tab/>
      </w:r>
      <w:r w:rsidR="0007781F" w:rsidRPr="00730538">
        <w:rPr>
          <w:i/>
          <w:iCs/>
          <w:lang w:val="es-ES"/>
        </w:rPr>
        <w:t xml:space="preserve">Pide </w:t>
      </w:r>
      <w:r w:rsidR="0007781F" w:rsidRPr="00730538">
        <w:rPr>
          <w:lang w:val="es-ES"/>
        </w:rPr>
        <w:t>a la Secretaria Ejecutiva</w:t>
      </w:r>
      <w:r w:rsidR="007255F8" w:rsidRPr="00730538">
        <w:rPr>
          <w:lang w:val="es-ES"/>
        </w:rPr>
        <w:t>:</w:t>
      </w:r>
    </w:p>
    <w:p w:rsidR="00DC3C71" w:rsidRPr="00730538" w:rsidRDefault="0007781F" w:rsidP="00F11243">
      <w:pPr>
        <w:pStyle w:val="CBDNormalNoNumber"/>
        <w:shd w:val="clear" w:color="auto" w:fill="FFFFFF" w:themeFill="background1"/>
        <w:ind w:firstLine="567"/>
        <w:rPr>
          <w:lang w:val="es-ES"/>
        </w:rPr>
      </w:pPr>
      <w:r w:rsidRPr="00730538">
        <w:rPr>
          <w:lang w:val="es-ES"/>
        </w:rPr>
        <w:t xml:space="preserve"> </w:t>
      </w:r>
      <w:r w:rsidR="007255F8" w:rsidRPr="00730538">
        <w:rPr>
          <w:lang w:val="es-ES"/>
        </w:rPr>
        <w:t>a)</w:t>
      </w:r>
      <w:r w:rsidR="007255F8" w:rsidRPr="00730538">
        <w:rPr>
          <w:lang w:val="es-ES"/>
        </w:rPr>
        <w:tab/>
      </w:r>
      <w:r w:rsidR="00052BD6" w:rsidRPr="00730538">
        <w:rPr>
          <w:lang w:val="es-ES"/>
        </w:rPr>
        <w:t xml:space="preserve">Que continúe desarrollando y administrando el Centro de Intercambio de Información sobre Acceso y Participación en los Beneficios, de acuerdo con sus modalidades de funcionamiento, y teniendo en cuenta cualquier información recibida, en particular de las Partes y del Comité Asesor Oficioso del Centro de Intercambio de Información sobre Acceso y Participación en los Beneficios, incluidos los objetivos y las prioridades para avanzar en el desarrollo y la administración del Centro de Intercambio de Información por parte de la </w:t>
      </w:r>
      <w:r w:rsidRPr="00730538">
        <w:rPr>
          <w:lang w:val="es-ES"/>
        </w:rPr>
        <w:t>Secre</w:t>
      </w:r>
      <w:bookmarkStart w:id="1" w:name="_Hlk180704686"/>
      <w:r w:rsidR="002116E9" w:rsidRPr="00730538">
        <w:rPr>
          <w:lang w:val="es-ES"/>
        </w:rPr>
        <w:t>taría</w:t>
      </w:r>
      <w:bookmarkEnd w:id="1"/>
      <w:r w:rsidR="002C1FB6" w:rsidRPr="00730538">
        <w:rPr>
          <w:rStyle w:val="Refdenotaalpie"/>
          <w:lang w:val="es-ES"/>
        </w:rPr>
        <w:footnoteReference w:id="4"/>
      </w:r>
      <w:r w:rsidR="002116E9" w:rsidRPr="00730538">
        <w:rPr>
          <w:lang w:val="es-ES"/>
        </w:rPr>
        <w:t xml:space="preserve">, y la necesidad de </w:t>
      </w:r>
      <w:r w:rsidR="00052BD6" w:rsidRPr="00730538">
        <w:rPr>
          <w:lang w:val="es-ES"/>
        </w:rPr>
        <w:t>la continuidad de la creación y desarrollo de capacidad</w:t>
      </w:r>
      <w:r w:rsidR="002116E9" w:rsidRPr="00730538">
        <w:rPr>
          <w:lang w:val="es-ES"/>
        </w:rPr>
        <w:t xml:space="preserve">, y </w:t>
      </w:r>
      <w:r w:rsidR="00052BD6" w:rsidRPr="00730538">
        <w:rPr>
          <w:lang w:val="es-ES"/>
        </w:rPr>
        <w:t>que proporcione</w:t>
      </w:r>
      <w:r w:rsidR="002116E9" w:rsidRPr="00730538">
        <w:rPr>
          <w:lang w:val="es-ES"/>
        </w:rPr>
        <w:t xml:space="preserve"> apoyo técnico y orientación a las Partes sobre cómo publicar y actualizar la información y utilizar eficazmente el Centro de Intercambio de Información sobre Acceso y </w:t>
      </w:r>
      <w:r w:rsidR="00052BD6" w:rsidRPr="00730538">
        <w:rPr>
          <w:lang w:val="es-ES"/>
        </w:rPr>
        <w:t>Participación en los</w:t>
      </w:r>
      <w:r w:rsidR="002116E9" w:rsidRPr="00730538">
        <w:rPr>
          <w:lang w:val="es-ES"/>
        </w:rPr>
        <w:t xml:space="preserve"> Beneficios</w:t>
      </w:r>
      <w:r w:rsidR="007255F8" w:rsidRPr="00730538">
        <w:rPr>
          <w:lang w:val="es-ES"/>
        </w:rPr>
        <w:t>;</w:t>
      </w:r>
    </w:p>
    <w:p w:rsidR="00537248" w:rsidRPr="00730538" w:rsidRDefault="0007781F" w:rsidP="007255F8">
      <w:pPr>
        <w:pStyle w:val="CBDNormalNoNumber"/>
        <w:shd w:val="clear" w:color="auto" w:fill="FFFFFF" w:themeFill="background1"/>
        <w:ind w:firstLine="567"/>
        <w:rPr>
          <w:lang w:val="es-ES"/>
        </w:rPr>
      </w:pPr>
      <w:r w:rsidRPr="00730538">
        <w:rPr>
          <w:lang w:val="es-ES"/>
        </w:rPr>
        <w:t xml:space="preserve"> </w:t>
      </w:r>
      <w:r w:rsidR="007255F8" w:rsidRPr="00730538">
        <w:rPr>
          <w:lang w:val="es-ES"/>
        </w:rPr>
        <w:t>b)</w:t>
      </w:r>
      <w:r w:rsidR="007255F8" w:rsidRPr="00730538">
        <w:rPr>
          <w:lang w:val="es-ES"/>
        </w:rPr>
        <w:tab/>
      </w:r>
      <w:r w:rsidR="00052BD6" w:rsidRPr="00730538">
        <w:rPr>
          <w:lang w:val="es-ES"/>
        </w:rPr>
        <w:t>Que organice una reunión del Comité Asesor Oficioso en el periodo entre sesiones antes de la sexta reunión de la Conferencia de las Partes que actúa como reunión de las Partes en el Protocolo de Nagoya y, según sea necesario, debates oficiosos en línea, e informe a la sexta reunión sobre los resultados del trabajo del Comité</w:t>
      </w:r>
      <w:r w:rsidR="007255F8" w:rsidRPr="00730538">
        <w:rPr>
          <w:lang w:val="es-ES"/>
        </w:rPr>
        <w:t>.</w:t>
      </w:r>
    </w:p>
    <w:p w:rsidR="002B559C" w:rsidRPr="00730538" w:rsidRDefault="00ED3849" w:rsidP="007A7F22">
      <w:pPr>
        <w:pStyle w:val="Para1"/>
        <w:numPr>
          <w:ilvl w:val="0"/>
          <w:numId w:val="0"/>
        </w:numPr>
        <w:jc w:val="center"/>
        <w:rPr>
          <w:lang w:val="es-ES"/>
        </w:rPr>
      </w:pPr>
      <w:r w:rsidRPr="00730538">
        <w:rPr>
          <w:lang w:val="es-ES"/>
        </w:rPr>
        <w:t>__________</w:t>
      </w:r>
    </w:p>
    <w:sectPr w:rsidR="002B559C" w:rsidRPr="00730538" w:rsidSect="007A7F22">
      <w:headerReference w:type="even" r:id="rId15"/>
      <w:headerReference w:type="default" r:id="rId16"/>
      <w:footerReference w:type="even" r:id="rId17"/>
      <w:footerReference w:type="default" r:id="rId18"/>
      <w:pgSz w:w="12240" w:h="15840"/>
      <w:pgMar w:top="1134" w:right="1440" w:bottom="1134" w:left="1440" w:header="709" w:footer="709" w:gutter="0"/>
      <w:cols w:space="708"/>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50D99B09" w15:done="1"/>
  <w15:commentEx w15:paraId="521F4D55" w15:done="1"/>
  <w15:commentEx w15:paraId="37D2BB0B" w15:paraIdParent="521F4D55" w15:done="1"/>
  <w15:commentEx w15:paraId="47BC7987" w15:paraIdParent="521F4D55" w15:done="1"/>
  <w15:commentEx w15:paraId="70FAD760" w15:paraIdParent="521F4D55" w15:done="1"/>
  <w15:commentEx w15:paraId="626C76CE" w15:done="1"/>
  <w15:commentEx w15:paraId="76169E2A" w15:paraIdParent="626C76CE" w15:done="1"/>
  <w15:commentEx w15:paraId="5CBEAF96" w15:paraIdParent="626C76CE" w15:done="1"/>
  <w15:commentEx w15:paraId="7E8FEADE" w15:done="1"/>
  <w15:commentEx w15:paraId="04BD8D2E" w15:paraIdParent="7E8FEADE" w15:done="1"/>
  <w15:commentEx w15:paraId="381EAE10" w15:paraIdParent="7E8FEADE"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FDA6532" w16cex:dateUtc="2024-10-24T22:41:00Z">
    <w16cex:extLst>
      <w16:ext w16:uri="{CE6994B0-6A32-4C9F-8C6B-6E91EDA988CE}">
        <cr:reactions xmlns:cr="http://schemas.microsoft.com/office/comments/2020/reactions">
          <cr:reaction reactionType="1">
            <cr:reactionInfo dateUtc="2024-10-25T02:45:21Z">
              <cr:user userId="S::diasm@un.org::5970920f-0eb1-4c8c-b28e-2c70a860f54d" userProvider="AD" userName="Matthew Dias"/>
            </cr:reactionInfo>
          </cr:reaction>
        </cr:reactions>
      </w16:ext>
    </w16cex:extLst>
  </w16cex:commentExtensible>
  <w16cex:commentExtensible w16cex:durableId="321ABC92" w16cex:dateUtc="2024-10-24T22:49:00Z"/>
  <w16cex:commentExtensible w16cex:durableId="59D5E740" w16cex:dateUtc="2024-10-25T03:25:00Z"/>
  <w16cex:commentExtensible w16cex:durableId="55C14E37" w16cex:dateUtc="2024-10-25T03:27:00Z"/>
  <w16cex:commentExtensible w16cex:durableId="529AFFCE" w16cex:dateUtc="2024-10-25T04:11:00Z"/>
  <w16cex:commentExtensible w16cex:durableId="1FCCEE44" w16cex:dateUtc="2024-10-24T18:02:00Z"/>
  <w16cex:commentExtensible w16cex:durableId="36BEE730" w16cex:dateUtc="2024-10-24T22:52:00Z"/>
  <w16cex:commentExtensible w16cex:durableId="25A675A6" w16cex:dateUtc="2024-10-25T04:12:00Z"/>
  <w16cex:commentExtensible w16cex:durableId="5B2B7521" w16cex:dateUtc="2024-10-24T18:02:00Z"/>
  <w16cex:commentExtensible w16cex:durableId="6C74267C" w16cex:dateUtc="2024-10-24T22:52:00Z"/>
  <w16cex:commentExtensible w16cex:durableId="374CEF1A" w16cex:dateUtc="2024-10-25T04: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50D99B09" w16cid:durableId="2FDA6532"/>
  <w16cid:commentId w16cid:paraId="521F4D55" w16cid:durableId="321ABC92"/>
  <w16cid:commentId w16cid:paraId="37D2BB0B" w16cid:durableId="59D5E740"/>
  <w16cid:commentId w16cid:paraId="47BC7987" w16cid:durableId="55C14E37"/>
  <w16cid:commentId w16cid:paraId="70FAD760" w16cid:durableId="529AFFCE"/>
  <w16cid:commentId w16cid:paraId="626C76CE" w16cid:durableId="1FCCEE44"/>
  <w16cid:commentId w16cid:paraId="76169E2A" w16cid:durableId="36BEE730"/>
  <w16cid:commentId w16cid:paraId="5CBEAF96" w16cid:durableId="25A675A6"/>
  <w16cid:commentId w16cid:paraId="7E8FEADE" w16cid:durableId="5B2B7521"/>
  <w16cid:commentId w16cid:paraId="04BD8D2E" w16cid:durableId="6C74267C"/>
  <w16cid:commentId w16cid:paraId="381EAE10" w16cid:durableId="374CEF1A"/>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1725" w:rsidRDefault="00081725" w:rsidP="00A96B21">
      <w:r>
        <w:separator/>
      </w:r>
    </w:p>
  </w:endnote>
  <w:endnote w:type="continuationSeparator" w:id="1">
    <w:p w:rsidR="00081725" w:rsidRDefault="00081725" w:rsidP="00A96B21">
      <w:r>
        <w:continuationSeparator/>
      </w:r>
    </w:p>
  </w:endnote>
  <w:endnote w:type="continuationNotice" w:id="2">
    <w:p w:rsidR="00081725" w:rsidRDefault="00081725"/>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6603556"/>
      <w:docPartObj>
        <w:docPartGallery w:val="Page Numbers (Bottom of Page)"/>
        <w:docPartUnique/>
      </w:docPartObj>
    </w:sdtPr>
    <w:sdtContent>
      <w:sdt>
        <w:sdtPr>
          <w:id w:val="-1705238520"/>
          <w:docPartObj>
            <w:docPartGallery w:val="Page Numbers (Top of Page)"/>
            <w:docPartUnique/>
          </w:docPartObj>
        </w:sdtPr>
        <w:sdtContent>
          <w:p w:rsidR="002B559C" w:rsidRDefault="00D51186">
            <w:pPr>
              <w:pStyle w:val="Piedepgina"/>
            </w:pPr>
            <w:r w:rsidRPr="002B559C">
              <w:rPr>
                <w:szCs w:val="20"/>
              </w:rPr>
              <w:fldChar w:fldCharType="begin"/>
            </w:r>
            <w:r w:rsidR="002B559C" w:rsidRPr="002B559C">
              <w:rPr>
                <w:szCs w:val="20"/>
              </w:rPr>
              <w:instrText xml:space="preserve"> PAGE </w:instrText>
            </w:r>
            <w:r w:rsidRPr="002B559C">
              <w:rPr>
                <w:szCs w:val="20"/>
              </w:rPr>
              <w:fldChar w:fldCharType="separate"/>
            </w:r>
            <w:r w:rsidR="00D71E20">
              <w:rPr>
                <w:noProof/>
                <w:szCs w:val="20"/>
              </w:rPr>
              <w:t>2</w:t>
            </w:r>
            <w:r w:rsidRPr="002B559C">
              <w:rPr>
                <w:szCs w:val="20"/>
              </w:rPr>
              <w:fldChar w:fldCharType="end"/>
            </w:r>
            <w:r w:rsidR="002B559C" w:rsidRPr="002B559C">
              <w:rPr>
                <w:szCs w:val="20"/>
              </w:rPr>
              <w:t>/</w:t>
            </w:r>
            <w:r w:rsidRPr="002B559C">
              <w:rPr>
                <w:szCs w:val="20"/>
              </w:rPr>
              <w:fldChar w:fldCharType="begin"/>
            </w:r>
            <w:r w:rsidR="002B559C" w:rsidRPr="002B559C">
              <w:rPr>
                <w:szCs w:val="20"/>
              </w:rPr>
              <w:instrText xml:space="preserve"> NUMPAGES  </w:instrText>
            </w:r>
            <w:r w:rsidRPr="002B559C">
              <w:rPr>
                <w:szCs w:val="20"/>
              </w:rPr>
              <w:fldChar w:fldCharType="separate"/>
            </w:r>
            <w:r w:rsidR="00D71E20">
              <w:rPr>
                <w:noProof/>
                <w:szCs w:val="20"/>
              </w:rPr>
              <w:t>3</w:t>
            </w:r>
            <w:r w:rsidRPr="002B559C">
              <w:rPr>
                <w:szCs w:val="20"/>
              </w:rPr>
              <w:fldChar w:fldCharType="end"/>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4511934"/>
      <w:docPartObj>
        <w:docPartGallery w:val="Page Numbers (Bottom of Page)"/>
        <w:docPartUnique/>
      </w:docPartObj>
    </w:sdtPr>
    <w:sdtContent>
      <w:sdt>
        <w:sdtPr>
          <w:id w:val="-1769616900"/>
          <w:docPartObj>
            <w:docPartGallery w:val="Page Numbers (Top of Page)"/>
            <w:docPartUnique/>
          </w:docPartObj>
        </w:sdtPr>
        <w:sdtContent>
          <w:p w:rsidR="002B559C" w:rsidRDefault="00D51186" w:rsidP="002B559C">
            <w:pPr>
              <w:pStyle w:val="Piedepgina"/>
              <w:jc w:val="right"/>
            </w:pPr>
            <w:r w:rsidRPr="002B559C">
              <w:rPr>
                <w:szCs w:val="20"/>
              </w:rPr>
              <w:fldChar w:fldCharType="begin"/>
            </w:r>
            <w:r w:rsidR="002B559C" w:rsidRPr="002B559C">
              <w:rPr>
                <w:szCs w:val="20"/>
              </w:rPr>
              <w:instrText xml:space="preserve"> PAGE </w:instrText>
            </w:r>
            <w:r w:rsidRPr="002B559C">
              <w:rPr>
                <w:szCs w:val="20"/>
              </w:rPr>
              <w:fldChar w:fldCharType="separate"/>
            </w:r>
            <w:r w:rsidR="00D71E20">
              <w:rPr>
                <w:noProof/>
                <w:szCs w:val="20"/>
              </w:rPr>
              <w:t>3</w:t>
            </w:r>
            <w:r w:rsidRPr="002B559C">
              <w:rPr>
                <w:szCs w:val="20"/>
              </w:rPr>
              <w:fldChar w:fldCharType="end"/>
            </w:r>
            <w:r w:rsidR="002B559C" w:rsidRPr="002B559C">
              <w:rPr>
                <w:szCs w:val="20"/>
              </w:rPr>
              <w:t>/</w:t>
            </w:r>
            <w:r w:rsidRPr="002B559C">
              <w:rPr>
                <w:szCs w:val="20"/>
              </w:rPr>
              <w:fldChar w:fldCharType="begin"/>
            </w:r>
            <w:r w:rsidR="002B559C" w:rsidRPr="002B559C">
              <w:rPr>
                <w:szCs w:val="20"/>
              </w:rPr>
              <w:instrText xml:space="preserve"> NUMPAGES  </w:instrText>
            </w:r>
            <w:r w:rsidRPr="002B559C">
              <w:rPr>
                <w:szCs w:val="20"/>
              </w:rPr>
              <w:fldChar w:fldCharType="separate"/>
            </w:r>
            <w:r w:rsidR="00D71E20">
              <w:rPr>
                <w:noProof/>
                <w:szCs w:val="20"/>
              </w:rPr>
              <w:t>3</w:t>
            </w:r>
            <w:r w:rsidRPr="002B559C">
              <w:rPr>
                <w:szCs w:val="20"/>
              </w:rP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1725" w:rsidRDefault="00081725" w:rsidP="00A96B21">
      <w:r>
        <w:separator/>
      </w:r>
    </w:p>
  </w:footnote>
  <w:footnote w:type="continuationSeparator" w:id="1">
    <w:p w:rsidR="00081725" w:rsidRDefault="00081725" w:rsidP="00A96B21">
      <w:r>
        <w:continuationSeparator/>
      </w:r>
    </w:p>
  </w:footnote>
  <w:footnote w:type="continuationNotice" w:id="2">
    <w:p w:rsidR="00081725" w:rsidRDefault="00081725"/>
  </w:footnote>
  <w:footnote w:id="3">
    <w:p w:rsidR="00BF5B63" w:rsidRPr="00F77608" w:rsidRDefault="00BF5B63" w:rsidP="00BF5B63">
      <w:pPr>
        <w:pStyle w:val="Textonotapie"/>
      </w:pPr>
      <w:r w:rsidRPr="00374B10">
        <w:rPr>
          <w:rStyle w:val="Refdenotaalpie"/>
          <w:lang w:val="en-GB"/>
        </w:rPr>
        <w:footnoteRef/>
      </w:r>
      <w:r w:rsidRPr="00F77608">
        <w:t xml:space="preserve"> </w:t>
      </w:r>
      <w:r w:rsidR="00F77608" w:rsidRPr="00F77608">
        <w:t>Naciones Unidas</w:t>
      </w:r>
      <w:r w:rsidRPr="00F77608">
        <w:t xml:space="preserve">, </w:t>
      </w:r>
      <w:r w:rsidRPr="00F77608">
        <w:rPr>
          <w:i/>
          <w:iCs/>
        </w:rPr>
        <w:t>Treaty Series</w:t>
      </w:r>
      <w:r w:rsidRPr="00F77608">
        <w:t xml:space="preserve">, vol. 3008, </w:t>
      </w:r>
      <w:r w:rsidR="00F77608">
        <w:t>núm</w:t>
      </w:r>
      <w:r w:rsidRPr="00F77608">
        <w:t>. 30619.</w:t>
      </w:r>
    </w:p>
  </w:footnote>
  <w:footnote w:id="4">
    <w:p w:rsidR="002C1FB6" w:rsidRPr="00AF4883" w:rsidRDefault="002C1FB6" w:rsidP="002C1FB6">
      <w:pPr>
        <w:pStyle w:val="Normalnumber"/>
        <w:ind w:left="0"/>
        <w:jc w:val="both"/>
      </w:pPr>
      <w:r w:rsidRPr="00AF4883">
        <w:rPr>
          <w:rStyle w:val="Refdenotaalpie"/>
          <w:sz w:val="18"/>
          <w:szCs w:val="18"/>
        </w:rPr>
        <w:footnoteRef/>
      </w:r>
      <w:hyperlink r:id="rId1" w:history="1">
        <w:r w:rsidRPr="00374B10">
          <w:rPr>
            <w:rStyle w:val="Hipervnculo"/>
            <w:sz w:val="18"/>
            <w:szCs w:val="18"/>
          </w:rPr>
          <w:t>CBD/NP/ABSCH-IAC/2024/1/4</w:t>
        </w:r>
      </w:hyperlink>
      <w:r w:rsidRPr="00374B10">
        <w:rPr>
          <w:rStyle w:val="Hipervnculo"/>
          <w:sz w:val="18"/>
          <w:szCs w:val="18"/>
        </w:rPr>
        <w:t>, an</w:t>
      </w:r>
      <w:r w:rsidR="00052BD6">
        <w:rPr>
          <w:rStyle w:val="Hipervnculo"/>
          <w:sz w:val="18"/>
          <w:szCs w:val="18"/>
        </w:rPr>
        <w:t>exo</w:t>
      </w:r>
      <w:r w:rsidRPr="00374B10">
        <w:rPr>
          <w:rStyle w:val="Hipervnculo"/>
          <w:sz w:val="18"/>
          <w:szCs w:val="18"/>
        </w:rPr>
        <w:t xml:space="preserve"> I</w:t>
      </w:r>
      <w:r w:rsidRPr="00374B10">
        <w:rPr>
          <w:sz w:val="18"/>
          <w:szCs w:val="18"/>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okmarkStart w:id="2" w:name="_Hlk137802784"/>
  <w:bookmarkStart w:id="3" w:name="_Hlk137802785"/>
  <w:p w:rsidR="002B559C" w:rsidRPr="002B559C" w:rsidRDefault="00D51186" w:rsidP="002B559C">
    <w:pPr>
      <w:pStyle w:val="Encabezado"/>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F72C35">
          <w:rPr>
            <w:szCs w:val="20"/>
          </w:rPr>
          <w:t>CBD/NP/MOP/5/L.3</w:t>
        </w:r>
      </w:sdtContent>
    </w:sdt>
    <w:bookmarkEnd w:id="2"/>
    <w:bookmarkEnd w:id="3"/>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2B559C" w:rsidRPr="002B559C" w:rsidRDefault="00F72C35" w:rsidP="002B559C">
        <w:pPr>
          <w:pStyle w:val="Encabezado"/>
          <w:spacing w:after="240"/>
          <w:jc w:val="right"/>
          <w:rPr>
            <w:szCs w:val="20"/>
            <w:lang w:val="fr-FR"/>
          </w:rPr>
        </w:pPr>
        <w:r>
          <w:rPr>
            <w:szCs w:val="20"/>
          </w:rPr>
          <w:t>CBD/NP/MOP/5/L.3</w: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nsid w:val="467961CE"/>
    <w:multiLevelType w:val="hybridMultilevel"/>
    <w:tmpl w:val="CAFA6222"/>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nsid w:val="599F7710"/>
    <w:multiLevelType w:val="hybridMultilevel"/>
    <w:tmpl w:val="1C7879D0"/>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5D943BEE"/>
    <w:multiLevelType w:val="multilevel"/>
    <w:tmpl w:val="09A8E3E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6FF7321D"/>
    <w:multiLevelType w:val="multilevel"/>
    <w:tmpl w:val="80469F5C"/>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15">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
  </w:num>
  <w:num w:numId="2">
    <w:abstractNumId w:val="12"/>
  </w:num>
  <w:num w:numId="3">
    <w:abstractNumId w:val="15"/>
  </w:num>
  <w:num w:numId="4">
    <w:abstractNumId w:val="0"/>
  </w:num>
  <w:num w:numId="5">
    <w:abstractNumId w:val="1"/>
  </w:num>
  <w:num w:numId="6">
    <w:abstractNumId w:val="1"/>
  </w:num>
  <w:num w:numId="7">
    <w:abstractNumId w:val="3"/>
  </w:num>
  <w:num w:numId="8">
    <w:abstractNumId w:val="7"/>
  </w:num>
  <w:num w:numId="9">
    <w:abstractNumId w:val="11"/>
  </w:num>
  <w:num w:numId="10">
    <w:abstractNumId w:val="10"/>
  </w:num>
  <w:num w:numId="11">
    <w:abstractNumId w:val="6"/>
  </w:num>
  <w:num w:numId="12">
    <w:abstractNumId w:val="2"/>
  </w:num>
  <w:num w:numId="13">
    <w:abstractNumId w:val="2"/>
    <w:lvlOverride w:ilvl="0">
      <w:startOverride w:val="1"/>
    </w:lvlOverride>
  </w:num>
  <w:num w:numId="14">
    <w:abstractNumId w:val="9"/>
  </w:num>
  <w:num w:numId="15">
    <w:abstractNumId w:val="9"/>
    <w:lvlOverride w:ilvl="0">
      <w:startOverride w:val="1"/>
    </w:lvlOverride>
  </w:num>
  <w:num w:numId="16">
    <w:abstractNumId w:val="12"/>
    <w:lvlOverride w:ilvl="0">
      <w:startOverride w:val="1"/>
    </w:lvlOverride>
  </w:num>
  <w:num w:numId="17">
    <w:abstractNumId w:val="9"/>
    <w:lvlOverride w:ilvl="0">
      <w:startOverride w:val="1"/>
    </w:lvlOverride>
  </w:num>
  <w:num w:numId="18">
    <w:abstractNumId w:val="16"/>
  </w:num>
  <w:num w:numId="19">
    <w:abstractNumId w:val="12"/>
    <w:lvlOverride w:ilvl="0">
      <w:startOverride w:val="1"/>
    </w:lvlOverride>
  </w:num>
  <w:num w:numId="20">
    <w:abstractNumId w:val="12"/>
    <w:lvlOverride w:ilvl="0">
      <w:startOverride w:val="1"/>
    </w:lvlOverride>
  </w:num>
  <w:num w:numId="21">
    <w:abstractNumId w:val="8"/>
  </w:num>
  <w:num w:numId="22">
    <w:abstractNumId w:val="5"/>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14"/>
  </w:num>
  <w:num w:numId="30">
    <w:abstractNumId w:val="14"/>
  </w:num>
  <w:num w:numId="31">
    <w:abstractNumId w:val="14"/>
  </w:num>
  <w:num w:numId="32">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Laurent Gauthier">
    <w15:presenceInfo w15:providerId="AD" w15:userId="S::gauthierl@un.org::fd17c67d-fa85-4cb7-83c0-6202b17be33c"/>
  </w15:person>
  <w15:person w15:author="Veronique Lefebvre">
    <w15:presenceInfo w15:providerId="AD" w15:userId="S::veronique.lefebvre@un.org::35d1461c-8e38-452f-9183-e5877f36e79a"/>
  </w15:person>
  <w15:person w15:author="Regina Kipper">
    <w15:presenceInfo w15:providerId="AD" w15:userId="S::regina.kipper@un.org::ab894971-cb78-4a44-97e0-7e2dd3f1eb71"/>
  </w15:person>
  <w15:person w15:author="Gisela Talamas">
    <w15:presenceInfo w15:providerId="AD" w15:userId="S::gisela.talamas@un.org::0194cc96-4c99-4280-ac0d-c35c59c5d404"/>
  </w15:person>
  <w15:person w15:author="Laurent Gauthier [2]">
    <w15:presenceInfo w15:providerId="None" w15:userId="Laurent Gauthier"/>
  </w15:person>
  <w15:person w15:author="Matthew Dias">
    <w15:presenceInfo w15:providerId="AD" w15:userId="S::diasm@un.org::5970920f-0eb1-4c8c-b28e-2c70a860f54d"/>
  </w15:person>
  <w15:person w15:author="Taukondjo Shikongo">
    <w15:presenceInfo w15:providerId="AD" w15:userId="S::taukondjo.shikongo@un.org::a4b321d7-72ce-48f5-877a-1d5006f5f354"/>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ttachedTemplate r:id="rId1"/>
  <w:defaultTabStop w:val="720"/>
  <w:hyphenationZone w:val="425"/>
  <w:evenAndOddHeaders/>
  <w:characterSpacingControl w:val="doNotCompress"/>
  <w:hdrShapeDefaults>
    <o:shapedefaults v:ext="edit" spidmax="6146"/>
  </w:hdrShapeDefaults>
  <w:footnotePr>
    <w:footnote w:id="0"/>
    <w:footnote w:id="1"/>
    <w:footnote w:id="2"/>
  </w:footnotePr>
  <w:endnotePr>
    <w:endnote w:id="0"/>
    <w:endnote w:id="1"/>
    <w:endnote w:id="2"/>
  </w:endnotePr>
  <w:compat/>
  <w:rsids>
    <w:rsidRoot w:val="00394E74"/>
    <w:rsid w:val="00001FDC"/>
    <w:rsid w:val="00003A0A"/>
    <w:rsid w:val="00021EA4"/>
    <w:rsid w:val="00025634"/>
    <w:rsid w:val="00027167"/>
    <w:rsid w:val="00027EF5"/>
    <w:rsid w:val="00040598"/>
    <w:rsid w:val="00042EB9"/>
    <w:rsid w:val="00050E1F"/>
    <w:rsid w:val="00050E81"/>
    <w:rsid w:val="00052BD6"/>
    <w:rsid w:val="00057D69"/>
    <w:rsid w:val="00063A13"/>
    <w:rsid w:val="00065E5B"/>
    <w:rsid w:val="0007781F"/>
    <w:rsid w:val="00081725"/>
    <w:rsid w:val="0009203E"/>
    <w:rsid w:val="000926BC"/>
    <w:rsid w:val="00092C60"/>
    <w:rsid w:val="000970F1"/>
    <w:rsid w:val="000A167E"/>
    <w:rsid w:val="000A75ED"/>
    <w:rsid w:val="000B0607"/>
    <w:rsid w:val="000B1E7F"/>
    <w:rsid w:val="000C01BD"/>
    <w:rsid w:val="000C04BB"/>
    <w:rsid w:val="000D11FE"/>
    <w:rsid w:val="000D3D27"/>
    <w:rsid w:val="000E11CF"/>
    <w:rsid w:val="000E33BE"/>
    <w:rsid w:val="000F3925"/>
    <w:rsid w:val="000F6300"/>
    <w:rsid w:val="00105EF4"/>
    <w:rsid w:val="00122789"/>
    <w:rsid w:val="00132581"/>
    <w:rsid w:val="00135C71"/>
    <w:rsid w:val="00142982"/>
    <w:rsid w:val="00173C53"/>
    <w:rsid w:val="0017707A"/>
    <w:rsid w:val="00184909"/>
    <w:rsid w:val="00191743"/>
    <w:rsid w:val="001952B9"/>
    <w:rsid w:val="001A5393"/>
    <w:rsid w:val="001A5F2B"/>
    <w:rsid w:val="001B728B"/>
    <w:rsid w:val="001D253B"/>
    <w:rsid w:val="001D7501"/>
    <w:rsid w:val="001E5FD6"/>
    <w:rsid w:val="001E7D4D"/>
    <w:rsid w:val="001F0B9D"/>
    <w:rsid w:val="002013BB"/>
    <w:rsid w:val="00202D0E"/>
    <w:rsid w:val="00203BC5"/>
    <w:rsid w:val="0021066C"/>
    <w:rsid w:val="002116E9"/>
    <w:rsid w:val="0022051A"/>
    <w:rsid w:val="00221FE2"/>
    <w:rsid w:val="00230B9B"/>
    <w:rsid w:val="00237E90"/>
    <w:rsid w:val="00244FA5"/>
    <w:rsid w:val="0026392F"/>
    <w:rsid w:val="00270562"/>
    <w:rsid w:val="00270DF0"/>
    <w:rsid w:val="002869A1"/>
    <w:rsid w:val="002930F6"/>
    <w:rsid w:val="002A3A69"/>
    <w:rsid w:val="002A4798"/>
    <w:rsid w:val="002A72FF"/>
    <w:rsid w:val="002B00CA"/>
    <w:rsid w:val="002B2CB8"/>
    <w:rsid w:val="002B559C"/>
    <w:rsid w:val="002B66E2"/>
    <w:rsid w:val="002C1FB6"/>
    <w:rsid w:val="002C7472"/>
    <w:rsid w:val="002D4858"/>
    <w:rsid w:val="002E4FE1"/>
    <w:rsid w:val="002E78E4"/>
    <w:rsid w:val="00303F0B"/>
    <w:rsid w:val="00310608"/>
    <w:rsid w:val="00313CCD"/>
    <w:rsid w:val="00314368"/>
    <w:rsid w:val="00317EA5"/>
    <w:rsid w:val="00322BA6"/>
    <w:rsid w:val="00322F91"/>
    <w:rsid w:val="00323F22"/>
    <w:rsid w:val="003279CF"/>
    <w:rsid w:val="0033034C"/>
    <w:rsid w:val="00343445"/>
    <w:rsid w:val="003476A9"/>
    <w:rsid w:val="00353797"/>
    <w:rsid w:val="003553B7"/>
    <w:rsid w:val="003619FF"/>
    <w:rsid w:val="00370E5E"/>
    <w:rsid w:val="00376E0D"/>
    <w:rsid w:val="00377326"/>
    <w:rsid w:val="0038043B"/>
    <w:rsid w:val="00382C37"/>
    <w:rsid w:val="00383335"/>
    <w:rsid w:val="00386F20"/>
    <w:rsid w:val="00394E74"/>
    <w:rsid w:val="003A7429"/>
    <w:rsid w:val="003B77E4"/>
    <w:rsid w:val="003C0E51"/>
    <w:rsid w:val="003C27E0"/>
    <w:rsid w:val="003C67F4"/>
    <w:rsid w:val="003C6F10"/>
    <w:rsid w:val="003D3B6C"/>
    <w:rsid w:val="003D577B"/>
    <w:rsid w:val="003D6E5B"/>
    <w:rsid w:val="003E1DA9"/>
    <w:rsid w:val="003E746C"/>
    <w:rsid w:val="004013C9"/>
    <w:rsid w:val="004015CB"/>
    <w:rsid w:val="0040236F"/>
    <w:rsid w:val="00406304"/>
    <w:rsid w:val="00415624"/>
    <w:rsid w:val="004202A4"/>
    <w:rsid w:val="00426600"/>
    <w:rsid w:val="00433246"/>
    <w:rsid w:val="00441498"/>
    <w:rsid w:val="00444A7F"/>
    <w:rsid w:val="00465C69"/>
    <w:rsid w:val="004701EE"/>
    <w:rsid w:val="00471892"/>
    <w:rsid w:val="00473237"/>
    <w:rsid w:val="00477974"/>
    <w:rsid w:val="00480A8D"/>
    <w:rsid w:val="004819EA"/>
    <w:rsid w:val="00482A4D"/>
    <w:rsid w:val="00484025"/>
    <w:rsid w:val="00493572"/>
    <w:rsid w:val="0049735C"/>
    <w:rsid w:val="004A11FE"/>
    <w:rsid w:val="004A2A2D"/>
    <w:rsid w:val="004A3283"/>
    <w:rsid w:val="004D3E41"/>
    <w:rsid w:val="004E281E"/>
    <w:rsid w:val="004E5D7E"/>
    <w:rsid w:val="005010D2"/>
    <w:rsid w:val="00514C17"/>
    <w:rsid w:val="005264D9"/>
    <w:rsid w:val="00531F14"/>
    <w:rsid w:val="00537248"/>
    <w:rsid w:val="00552C70"/>
    <w:rsid w:val="00561780"/>
    <w:rsid w:val="00562EA3"/>
    <w:rsid w:val="005952CD"/>
    <w:rsid w:val="00596F1E"/>
    <w:rsid w:val="005A16DF"/>
    <w:rsid w:val="005A206E"/>
    <w:rsid w:val="005B39B3"/>
    <w:rsid w:val="005C0058"/>
    <w:rsid w:val="005C1D43"/>
    <w:rsid w:val="005C7A5F"/>
    <w:rsid w:val="005D02AF"/>
    <w:rsid w:val="005E2605"/>
    <w:rsid w:val="005F277F"/>
    <w:rsid w:val="005F38C5"/>
    <w:rsid w:val="005F6E94"/>
    <w:rsid w:val="00630DC4"/>
    <w:rsid w:val="00633AA4"/>
    <w:rsid w:val="00637316"/>
    <w:rsid w:val="00645095"/>
    <w:rsid w:val="00657ED6"/>
    <w:rsid w:val="00663F21"/>
    <w:rsid w:val="006839EB"/>
    <w:rsid w:val="00694FCB"/>
    <w:rsid w:val="006A3ABF"/>
    <w:rsid w:val="006B293D"/>
    <w:rsid w:val="006B472F"/>
    <w:rsid w:val="006B5439"/>
    <w:rsid w:val="006B6EB2"/>
    <w:rsid w:val="0070263A"/>
    <w:rsid w:val="00703D13"/>
    <w:rsid w:val="00705121"/>
    <w:rsid w:val="007102E0"/>
    <w:rsid w:val="00712D09"/>
    <w:rsid w:val="00722D66"/>
    <w:rsid w:val="007255F8"/>
    <w:rsid w:val="00730538"/>
    <w:rsid w:val="00740CB7"/>
    <w:rsid w:val="00745F41"/>
    <w:rsid w:val="00750DDB"/>
    <w:rsid w:val="00757787"/>
    <w:rsid w:val="0076213B"/>
    <w:rsid w:val="0076622F"/>
    <w:rsid w:val="00766DAF"/>
    <w:rsid w:val="00773C14"/>
    <w:rsid w:val="007A643D"/>
    <w:rsid w:val="007A7F22"/>
    <w:rsid w:val="007C255D"/>
    <w:rsid w:val="007C77BC"/>
    <w:rsid w:val="007E0907"/>
    <w:rsid w:val="007E3389"/>
    <w:rsid w:val="007E72E9"/>
    <w:rsid w:val="007E79E5"/>
    <w:rsid w:val="00805E9B"/>
    <w:rsid w:val="00822ABB"/>
    <w:rsid w:val="008271FE"/>
    <w:rsid w:val="00834F86"/>
    <w:rsid w:val="00835C4C"/>
    <w:rsid w:val="00847A59"/>
    <w:rsid w:val="00851C72"/>
    <w:rsid w:val="008536B1"/>
    <w:rsid w:val="00855E32"/>
    <w:rsid w:val="00856B27"/>
    <w:rsid w:val="00861F8D"/>
    <w:rsid w:val="00874541"/>
    <w:rsid w:val="00875F37"/>
    <w:rsid w:val="0088748C"/>
    <w:rsid w:val="008945C6"/>
    <w:rsid w:val="008A32C6"/>
    <w:rsid w:val="008B3330"/>
    <w:rsid w:val="008C1576"/>
    <w:rsid w:val="008D075E"/>
    <w:rsid w:val="008D5CFB"/>
    <w:rsid w:val="008D7906"/>
    <w:rsid w:val="008E0581"/>
    <w:rsid w:val="008E4604"/>
    <w:rsid w:val="008F44B1"/>
    <w:rsid w:val="00903E51"/>
    <w:rsid w:val="00931BA2"/>
    <w:rsid w:val="00935461"/>
    <w:rsid w:val="009459E3"/>
    <w:rsid w:val="00950FF0"/>
    <w:rsid w:val="00964341"/>
    <w:rsid w:val="0097775A"/>
    <w:rsid w:val="00977F64"/>
    <w:rsid w:val="00995DDC"/>
    <w:rsid w:val="009A4B09"/>
    <w:rsid w:val="009B272E"/>
    <w:rsid w:val="009C1114"/>
    <w:rsid w:val="009D3383"/>
    <w:rsid w:val="009D5212"/>
    <w:rsid w:val="009D7437"/>
    <w:rsid w:val="00A028A8"/>
    <w:rsid w:val="00A05F18"/>
    <w:rsid w:val="00A453AB"/>
    <w:rsid w:val="00A54FA0"/>
    <w:rsid w:val="00A554D4"/>
    <w:rsid w:val="00A75050"/>
    <w:rsid w:val="00A76AB1"/>
    <w:rsid w:val="00A82178"/>
    <w:rsid w:val="00A833B9"/>
    <w:rsid w:val="00A848C9"/>
    <w:rsid w:val="00A84C85"/>
    <w:rsid w:val="00A863E7"/>
    <w:rsid w:val="00A90419"/>
    <w:rsid w:val="00A92939"/>
    <w:rsid w:val="00A92D70"/>
    <w:rsid w:val="00A96B21"/>
    <w:rsid w:val="00AB1630"/>
    <w:rsid w:val="00AB27C6"/>
    <w:rsid w:val="00AD2221"/>
    <w:rsid w:val="00AD7187"/>
    <w:rsid w:val="00AD7386"/>
    <w:rsid w:val="00AE07A9"/>
    <w:rsid w:val="00AE1A95"/>
    <w:rsid w:val="00AE313C"/>
    <w:rsid w:val="00AF7D8C"/>
    <w:rsid w:val="00B07286"/>
    <w:rsid w:val="00B07965"/>
    <w:rsid w:val="00B141D2"/>
    <w:rsid w:val="00B36EA9"/>
    <w:rsid w:val="00B431B3"/>
    <w:rsid w:val="00B44DF8"/>
    <w:rsid w:val="00B45ADF"/>
    <w:rsid w:val="00B52452"/>
    <w:rsid w:val="00B75A13"/>
    <w:rsid w:val="00B77BB2"/>
    <w:rsid w:val="00BA60C6"/>
    <w:rsid w:val="00BA6DEC"/>
    <w:rsid w:val="00BE312D"/>
    <w:rsid w:val="00BF1608"/>
    <w:rsid w:val="00BF5B63"/>
    <w:rsid w:val="00C038B6"/>
    <w:rsid w:val="00C05839"/>
    <w:rsid w:val="00C2354A"/>
    <w:rsid w:val="00C332C9"/>
    <w:rsid w:val="00C35912"/>
    <w:rsid w:val="00C35AF3"/>
    <w:rsid w:val="00C44E1C"/>
    <w:rsid w:val="00C52140"/>
    <w:rsid w:val="00C53A3A"/>
    <w:rsid w:val="00C63A9C"/>
    <w:rsid w:val="00C667F2"/>
    <w:rsid w:val="00C9277A"/>
    <w:rsid w:val="00CA2699"/>
    <w:rsid w:val="00CA347C"/>
    <w:rsid w:val="00CB4707"/>
    <w:rsid w:val="00CD1356"/>
    <w:rsid w:val="00CE6807"/>
    <w:rsid w:val="00CF0D71"/>
    <w:rsid w:val="00CF70AB"/>
    <w:rsid w:val="00CF7927"/>
    <w:rsid w:val="00D01812"/>
    <w:rsid w:val="00D01CAD"/>
    <w:rsid w:val="00D07B21"/>
    <w:rsid w:val="00D154E8"/>
    <w:rsid w:val="00D20D36"/>
    <w:rsid w:val="00D23F1E"/>
    <w:rsid w:val="00D27B62"/>
    <w:rsid w:val="00D3059B"/>
    <w:rsid w:val="00D32AC2"/>
    <w:rsid w:val="00D37F53"/>
    <w:rsid w:val="00D51186"/>
    <w:rsid w:val="00D513C9"/>
    <w:rsid w:val="00D557BA"/>
    <w:rsid w:val="00D60046"/>
    <w:rsid w:val="00D64592"/>
    <w:rsid w:val="00D71E20"/>
    <w:rsid w:val="00D71FFB"/>
    <w:rsid w:val="00D8168B"/>
    <w:rsid w:val="00D874D7"/>
    <w:rsid w:val="00D97037"/>
    <w:rsid w:val="00DC3C71"/>
    <w:rsid w:val="00DC4FAC"/>
    <w:rsid w:val="00DC5993"/>
    <w:rsid w:val="00DC781B"/>
    <w:rsid w:val="00DD44C1"/>
    <w:rsid w:val="00DD74C2"/>
    <w:rsid w:val="00DE7415"/>
    <w:rsid w:val="00DE7FD2"/>
    <w:rsid w:val="00E15315"/>
    <w:rsid w:val="00E15520"/>
    <w:rsid w:val="00E1597C"/>
    <w:rsid w:val="00E15D2D"/>
    <w:rsid w:val="00E269EA"/>
    <w:rsid w:val="00E32B3B"/>
    <w:rsid w:val="00E3366D"/>
    <w:rsid w:val="00E42DDC"/>
    <w:rsid w:val="00E53410"/>
    <w:rsid w:val="00E613D6"/>
    <w:rsid w:val="00EA58E4"/>
    <w:rsid w:val="00EA7AD6"/>
    <w:rsid w:val="00EA7B48"/>
    <w:rsid w:val="00EB10E6"/>
    <w:rsid w:val="00EB3D53"/>
    <w:rsid w:val="00EC147E"/>
    <w:rsid w:val="00EC618F"/>
    <w:rsid w:val="00ED00DF"/>
    <w:rsid w:val="00ED3849"/>
    <w:rsid w:val="00EE49B8"/>
    <w:rsid w:val="00EF5A3C"/>
    <w:rsid w:val="00F101C7"/>
    <w:rsid w:val="00F10CEF"/>
    <w:rsid w:val="00F11243"/>
    <w:rsid w:val="00F20D97"/>
    <w:rsid w:val="00F258FB"/>
    <w:rsid w:val="00F41AB1"/>
    <w:rsid w:val="00F44176"/>
    <w:rsid w:val="00F542A6"/>
    <w:rsid w:val="00F542E0"/>
    <w:rsid w:val="00F546A6"/>
    <w:rsid w:val="00F64B2A"/>
    <w:rsid w:val="00F6660F"/>
    <w:rsid w:val="00F724F4"/>
    <w:rsid w:val="00F72C35"/>
    <w:rsid w:val="00F7593A"/>
    <w:rsid w:val="00F75F90"/>
    <w:rsid w:val="00F77608"/>
    <w:rsid w:val="00F802B8"/>
    <w:rsid w:val="00F8187A"/>
    <w:rsid w:val="00F8783A"/>
    <w:rsid w:val="00F93EB5"/>
    <w:rsid w:val="00FA1461"/>
    <w:rsid w:val="00FA18C9"/>
    <w:rsid w:val="00FA7F64"/>
    <w:rsid w:val="00FB7894"/>
    <w:rsid w:val="00FC0705"/>
    <w:rsid w:val="00FD69FD"/>
    <w:rsid w:val="00FD6B7D"/>
    <w:rsid w:val="1751B569"/>
    <w:rsid w:val="1BC2DDB8"/>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7EA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s-ES"/>
    </w:rPr>
  </w:style>
  <w:style w:type="paragraph" w:styleId="Ttulo1">
    <w:name w:val="heading 1"/>
    <w:basedOn w:val="Normal"/>
    <w:next w:val="Ttulo2"/>
    <w:link w:val="Ttulo1Car"/>
    <w:uiPriority w:val="9"/>
    <w:qFormat/>
    <w:rsid w:val="00317EA5"/>
    <w:pPr>
      <w:keepNext/>
      <w:keepLines/>
      <w:numPr>
        <w:numId w:val="28"/>
      </w:numPr>
      <w:tabs>
        <w:tab w:val="clear" w:pos="567"/>
      </w:tabs>
      <w:spacing w:before="240" w:after="120"/>
      <w:jc w:val="left"/>
      <w:outlineLvl w:val="0"/>
    </w:pPr>
    <w:rPr>
      <w:rFonts w:eastAsiaTheme="majorEastAsia" w:cstheme="majorBidi"/>
      <w:b/>
      <w:bCs/>
      <w:kern w:val="2"/>
      <w:sz w:val="28"/>
      <w:szCs w:val="32"/>
      <w:lang w:val="en-CA"/>
    </w:rPr>
  </w:style>
  <w:style w:type="paragraph" w:styleId="Ttulo2">
    <w:name w:val="heading 2"/>
    <w:basedOn w:val="Normal"/>
    <w:next w:val="CBDNormalNumber"/>
    <w:link w:val="Ttulo2Car"/>
    <w:uiPriority w:val="9"/>
    <w:qFormat/>
    <w:rsid w:val="00317EA5"/>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17EA5"/>
    <w:pPr>
      <w:keepNext/>
      <w:keepLines/>
      <w:numPr>
        <w:ilvl w:val="2"/>
        <w:numId w:val="28"/>
      </w:numPr>
      <w:tabs>
        <w:tab w:val="clear" w:pos="567"/>
      </w:tabs>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17EA5"/>
    <w:pPr>
      <w:keepNext/>
      <w:numPr>
        <w:ilvl w:val="3"/>
        <w:numId w:val="28"/>
      </w:numPr>
      <w:tabs>
        <w:tab w:val="clear" w:pos="567"/>
      </w:tabs>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17EA5"/>
    <w:pPr>
      <w:keepNext/>
      <w:numPr>
        <w:ilvl w:val="4"/>
        <w:numId w:val="28"/>
      </w:numPr>
      <w:spacing w:before="120" w:after="120"/>
      <w:jc w:val="left"/>
      <w:outlineLvl w:val="4"/>
    </w:pPr>
    <w:rPr>
      <w:rFonts w:eastAsiaTheme="majorEastAsia"/>
      <w:i/>
      <w:iCs/>
    </w:rPr>
  </w:style>
  <w:style w:type="paragraph" w:styleId="Ttulo6">
    <w:name w:val="heading 6"/>
    <w:basedOn w:val="Normal"/>
    <w:next w:val="Normal"/>
    <w:link w:val="Ttulo6Car"/>
    <w:semiHidden/>
    <w:rsid w:val="00317EA5"/>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317EA5"/>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317EA5"/>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317EA5"/>
    <w:pPr>
      <w:keepNext/>
      <w:widowControl w:val="0"/>
      <w:numPr>
        <w:ilvl w:val="8"/>
        <w:numId w:val="32"/>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317EA5"/>
    <w:pPr>
      <w:suppressLineNumbers/>
      <w:suppressAutoHyphens/>
      <w:spacing w:before="240" w:after="120"/>
      <w:jc w:val="left"/>
    </w:pPr>
    <w:rPr>
      <w:rFonts w:eastAsia="Times New Roman"/>
      <w:b/>
      <w:iCs/>
      <w:snapToGrid w:val="0"/>
      <w:kern w:val="22"/>
      <w:sz w:val="24"/>
      <w:lang w:val="en-GB"/>
    </w:rPr>
  </w:style>
  <w:style w:type="paragraph" w:styleId="Textoindependiente">
    <w:name w:val="Body Text"/>
    <w:basedOn w:val="Normal"/>
    <w:link w:val="TextoindependienteCar"/>
    <w:uiPriority w:val="99"/>
    <w:semiHidden/>
    <w:unhideWhenUsed/>
    <w:rsid w:val="00317EA5"/>
    <w:pPr>
      <w:spacing w:after="120" w:line="259" w:lineRule="auto"/>
      <w:jc w:val="left"/>
    </w:pPr>
    <w:rPr>
      <w:rFonts w:asciiTheme="minorHAnsi" w:eastAsiaTheme="minorHAnsi" w:hAnsiTheme="minorHAnsi" w:cstheme="minorBidi"/>
      <w:kern w:val="2"/>
      <w:lang w:val="en-CA"/>
    </w:rPr>
  </w:style>
  <w:style w:type="character" w:customStyle="1" w:styleId="TextoindependienteCar">
    <w:name w:val="Texto independiente Car"/>
    <w:basedOn w:val="Fuentedeprrafopredeter"/>
    <w:link w:val="Textoindependiente"/>
    <w:uiPriority w:val="99"/>
    <w:semiHidden/>
    <w:rsid w:val="00317EA5"/>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tulo1Car">
    <w:name w:val="Título 1 Car"/>
    <w:basedOn w:val="Fuentedeprrafopredeter"/>
    <w:link w:val="Ttulo1"/>
    <w:uiPriority w:val="9"/>
    <w:rsid w:val="00317EA5"/>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concuadrcula">
    <w:name w:val="Table Grid"/>
    <w:basedOn w:val="Tablanormal"/>
    <w:uiPriority w:val="3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317EA5"/>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317EA5"/>
    <w:rPr>
      <w:rFonts w:ascii="Times New Roman" w:eastAsia="SimSun" w:hAnsi="Times New Roman" w:cs="Times New Roman"/>
      <w:kern w:val="0"/>
      <w:sz w:val="18"/>
      <w:szCs w:val="20"/>
      <w:lang w:val="en-US"/>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317EA5"/>
    <w:rPr>
      <w:vertAlign w:val="superscript"/>
    </w:rPr>
  </w:style>
  <w:style w:type="paragraph" w:customStyle="1" w:styleId="Footnote">
    <w:name w:val="Footnote"/>
    <w:basedOn w:val="Textonotapie"/>
    <w:qFormat/>
    <w:rsid w:val="00317EA5"/>
    <w:rPr>
      <w:szCs w:val="18"/>
      <w:lang w:val="en-CA"/>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Ttulo2Car">
    <w:name w:val="Título 2 Car"/>
    <w:basedOn w:val="Fuentedeprrafopredeter"/>
    <w:link w:val="Ttulo2"/>
    <w:uiPriority w:val="9"/>
    <w:rsid w:val="00317EA5"/>
    <w:rPr>
      <w:rFonts w:ascii="Times New Roman Bold" w:eastAsiaTheme="majorEastAsia" w:hAnsi="Times New Roman Bold" w:cstheme="majorBidi"/>
      <w:b/>
      <w:kern w:val="0"/>
      <w:sz w:val="24"/>
      <w:szCs w:val="26"/>
      <w:lang w:val="en-US"/>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rsid w:val="00317EA5"/>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317EA5"/>
    <w:rPr>
      <w:rFonts w:ascii="Times New Roman" w:eastAsia="SimSun" w:hAnsi="Times New Roman" w:cs="Times New Roman"/>
      <w:kern w:val="0"/>
      <w:sz w:val="20"/>
      <w:lang w:val="en-US"/>
    </w:rPr>
  </w:style>
  <w:style w:type="paragraph" w:styleId="Piedepgina">
    <w:name w:val="footer"/>
    <w:basedOn w:val="Normal"/>
    <w:link w:val="PiedepginaCar"/>
    <w:uiPriority w:val="99"/>
    <w:rsid w:val="00317EA5"/>
    <w:pPr>
      <w:tabs>
        <w:tab w:val="center" w:pos="4680"/>
        <w:tab w:val="right" w:pos="9360"/>
      </w:tabs>
    </w:pPr>
    <w:rPr>
      <w:sz w:val="20"/>
    </w:rPr>
  </w:style>
  <w:style w:type="character" w:customStyle="1" w:styleId="PiedepginaCar">
    <w:name w:val="Pie de página Car"/>
    <w:basedOn w:val="Fuentedeprrafopredeter"/>
    <w:link w:val="Piedepgina"/>
    <w:uiPriority w:val="99"/>
    <w:rsid w:val="00317EA5"/>
    <w:rPr>
      <w:rFonts w:ascii="Times New Roman" w:eastAsia="SimSun" w:hAnsi="Times New Roman" w:cs="Times New Roman"/>
      <w:kern w:val="0"/>
      <w:sz w:val="20"/>
      <w:lang w:val="en-US"/>
    </w:rPr>
  </w:style>
  <w:style w:type="character" w:customStyle="1" w:styleId="Ttulo3Car">
    <w:name w:val="Título 3 Car"/>
    <w:basedOn w:val="Fuentedeprrafopredeter"/>
    <w:link w:val="Ttulo3"/>
    <w:uiPriority w:val="9"/>
    <w:rsid w:val="00317EA5"/>
    <w:rPr>
      <w:rFonts w:ascii="Times New Roman" w:eastAsiaTheme="majorEastAsia" w:hAnsi="Times New Roman" w:cs="Times New Roman"/>
      <w:b/>
      <w:bCs/>
      <w:kern w:val="0"/>
      <w:lang w:val="en-US"/>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317EA5"/>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tulo4Car">
    <w:name w:val="Título 4 Car"/>
    <w:basedOn w:val="Fuentedeprrafopredeter"/>
    <w:link w:val="Ttulo4"/>
    <w:uiPriority w:val="9"/>
    <w:rsid w:val="00317EA5"/>
    <w:rPr>
      <w:rFonts w:ascii="Times New Roman" w:eastAsiaTheme="majorEastAsia" w:hAnsi="Times New Roman" w:cs="Times New Roman"/>
      <w:b/>
      <w:bCs/>
      <w:kern w:val="0"/>
      <w:lang w:val="en-US"/>
    </w:rPr>
  </w:style>
  <w:style w:type="character" w:customStyle="1" w:styleId="Ttulo5Car">
    <w:name w:val="Título 5 Car"/>
    <w:basedOn w:val="Fuentedeprrafopredeter"/>
    <w:link w:val="Ttulo5"/>
    <w:uiPriority w:val="9"/>
    <w:rsid w:val="00317EA5"/>
    <w:rPr>
      <w:rFonts w:ascii="Times New Roman" w:eastAsiaTheme="majorEastAsia" w:hAnsi="Times New Roman" w:cs="Times New Roman"/>
      <w:i/>
      <w:iCs/>
      <w:kern w:val="0"/>
      <w:lang w:val="en-US"/>
    </w:rPr>
  </w:style>
  <w:style w:type="character" w:styleId="Refdecomentario">
    <w:name w:val="annotation reference"/>
    <w:basedOn w:val="Fuentedeprrafopredeter"/>
    <w:uiPriority w:val="99"/>
    <w:semiHidden/>
    <w:unhideWhenUsed/>
    <w:rsid w:val="00317EA5"/>
    <w:rPr>
      <w:sz w:val="16"/>
      <w:szCs w:val="16"/>
    </w:rPr>
  </w:style>
  <w:style w:type="paragraph" w:styleId="Textocomentario">
    <w:name w:val="annotation text"/>
    <w:basedOn w:val="Normal"/>
    <w:link w:val="TextocomentarioCar"/>
    <w:uiPriority w:val="99"/>
    <w:rsid w:val="00317EA5"/>
    <w:rPr>
      <w:sz w:val="20"/>
      <w:szCs w:val="20"/>
    </w:rPr>
  </w:style>
  <w:style w:type="character" w:customStyle="1" w:styleId="TextocomentarioCar">
    <w:name w:val="Texto comentario Car"/>
    <w:basedOn w:val="Fuentedeprrafopredeter"/>
    <w:link w:val="Textocomentario"/>
    <w:uiPriority w:val="99"/>
    <w:rsid w:val="00317EA5"/>
    <w:rPr>
      <w:rFonts w:ascii="Times New Roman" w:eastAsia="SimSun" w:hAnsi="Times New Roman" w:cs="Times New Roman"/>
      <w:kern w:val="0"/>
      <w:sz w:val="20"/>
      <w:szCs w:val="20"/>
      <w:lang w:val="en-US"/>
    </w:rPr>
  </w:style>
  <w:style w:type="paragraph" w:styleId="Asuntodelcomentario">
    <w:name w:val="annotation subject"/>
    <w:basedOn w:val="Textocomentario"/>
    <w:next w:val="Textocomentario"/>
    <w:link w:val="AsuntodelcomentarioCar"/>
    <w:uiPriority w:val="99"/>
    <w:semiHidden/>
    <w:unhideWhenUsed/>
    <w:rsid w:val="00317EA5"/>
    <w:rPr>
      <w:b/>
      <w:bCs/>
    </w:rPr>
  </w:style>
  <w:style w:type="character" w:customStyle="1" w:styleId="AsuntodelcomentarioCar">
    <w:name w:val="Asunto del comentario Car"/>
    <w:basedOn w:val="TextocomentarioCar"/>
    <w:link w:val="Asuntodelcomentario"/>
    <w:uiPriority w:val="99"/>
    <w:semiHidden/>
    <w:rsid w:val="00317EA5"/>
    <w:rPr>
      <w:rFonts w:ascii="Times New Roman" w:eastAsia="SimSun" w:hAnsi="Times New Roman" w:cs="Times New Roman"/>
      <w:b/>
      <w:bCs/>
      <w:kern w:val="0"/>
      <w:sz w:val="20"/>
      <w:szCs w:val="20"/>
      <w:lang w:val="en-US"/>
    </w:rPr>
  </w:style>
  <w:style w:type="paragraph" w:customStyle="1" w:styleId="AEDistrNormal">
    <w:name w:val="AE_DistrNormal"/>
    <w:basedOn w:val="Normal"/>
    <w:unhideWhenUsed/>
    <w:rsid w:val="00317EA5"/>
    <w:pPr>
      <w:jc w:val="left"/>
    </w:pPr>
    <w:rPr>
      <w:lang w:val="en-GB"/>
    </w:rPr>
  </w:style>
  <w:style w:type="paragraph" w:customStyle="1" w:styleId="AASmallLogo">
    <w:name w:val="AA_SmallLogo"/>
    <w:basedOn w:val="AEDistrNormal"/>
    <w:unhideWhenUsed/>
    <w:rsid w:val="00317EA5"/>
    <w:pPr>
      <w:spacing w:before="40"/>
    </w:pPr>
    <w:rPr>
      <w:sz w:val="4"/>
    </w:rPr>
  </w:style>
  <w:style w:type="paragraph" w:customStyle="1" w:styleId="ABSymbol">
    <w:name w:val="AB_Symbol"/>
    <w:basedOn w:val="Normal"/>
    <w:qFormat/>
    <w:rsid w:val="00317EA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317EA5"/>
    <w:rPr>
      <w:lang w:val="en-GB"/>
    </w:rPr>
  </w:style>
  <w:style w:type="paragraph" w:customStyle="1" w:styleId="ACLargeLogo">
    <w:name w:val="AC_LargeLogo"/>
    <w:basedOn w:val="AFCorNotNormal"/>
    <w:next w:val="Normal"/>
    <w:unhideWhenUsed/>
    <w:rsid w:val="00317EA5"/>
    <w:pPr>
      <w:spacing w:before="120"/>
      <w:contextualSpacing/>
      <w:jc w:val="left"/>
    </w:pPr>
    <w:rPr>
      <w:sz w:val="8"/>
    </w:rPr>
  </w:style>
  <w:style w:type="paragraph" w:customStyle="1" w:styleId="AEDistrNormal6pt">
    <w:name w:val="AE_DistrNormal6pt"/>
    <w:basedOn w:val="AEDistrNormal"/>
    <w:next w:val="AFCorNotNormal"/>
    <w:unhideWhenUsed/>
    <w:qFormat/>
    <w:rsid w:val="00317EA5"/>
    <w:pPr>
      <w:spacing w:before="120"/>
    </w:pPr>
  </w:style>
  <w:style w:type="paragraph" w:customStyle="1" w:styleId="AENormal">
    <w:name w:val="AE_Normal"/>
    <w:basedOn w:val="Normal"/>
    <w:rsid w:val="00317EA5"/>
    <w:rPr>
      <w:lang w:val="en-GB"/>
    </w:rPr>
  </w:style>
  <w:style w:type="paragraph" w:customStyle="1" w:styleId="AFCorNot12Bold">
    <w:name w:val="AF_CorNot12Bold"/>
    <w:basedOn w:val="AFCorNotNormal"/>
    <w:next w:val="AFCorNotNormal"/>
    <w:unhideWhenUsed/>
    <w:qFormat/>
    <w:rsid w:val="00317EA5"/>
    <w:pPr>
      <w:jc w:val="left"/>
    </w:pPr>
    <w:rPr>
      <w:b/>
      <w:sz w:val="24"/>
    </w:rPr>
  </w:style>
  <w:style w:type="paragraph" w:customStyle="1" w:styleId="AFCorNotBold">
    <w:name w:val="AF_CorNotBold"/>
    <w:basedOn w:val="AFCorNotNormal"/>
    <w:next w:val="AFCorNotNormal"/>
    <w:unhideWhenUsed/>
    <w:qFormat/>
    <w:rsid w:val="00317EA5"/>
    <w:rPr>
      <w:b/>
    </w:rPr>
  </w:style>
  <w:style w:type="paragraph" w:customStyle="1" w:styleId="AISpacer">
    <w:name w:val="AI_Spacer"/>
    <w:next w:val="Normal"/>
    <w:unhideWhenUsed/>
    <w:qFormat/>
    <w:rsid w:val="00317EA5"/>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317EA5"/>
    <w:pPr>
      <w:keepNext/>
      <w:keepLines/>
      <w:spacing w:before="240" w:after="120"/>
      <w:jc w:val="left"/>
    </w:pPr>
    <w:rPr>
      <w:b/>
      <w:sz w:val="24"/>
    </w:rPr>
  </w:style>
  <w:style w:type="paragraph" w:customStyle="1" w:styleId="CBDNormal">
    <w:name w:val="CBD_Normal"/>
    <w:unhideWhenUsed/>
    <w:qFormat/>
    <w:rsid w:val="00317EA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317EA5"/>
    <w:pPr>
      <w:keepNext/>
      <w:keepLines/>
      <w:spacing w:after="240"/>
      <w:jc w:val="left"/>
    </w:pPr>
    <w:rPr>
      <w:b/>
      <w:sz w:val="28"/>
      <w:lang w:val="en-GB" w:bidi="ar-SY"/>
    </w:rPr>
  </w:style>
  <w:style w:type="paragraph" w:customStyle="1" w:styleId="CBDDesicionAnnex">
    <w:name w:val="CBD_DesicionAnnex"/>
    <w:basedOn w:val="CBDNormal"/>
    <w:next w:val="Normal"/>
    <w:qFormat/>
    <w:rsid w:val="00317EA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317EA5"/>
    <w:pPr>
      <w:spacing w:after="120"/>
      <w:ind w:left="567"/>
    </w:pPr>
  </w:style>
  <w:style w:type="paragraph" w:customStyle="1" w:styleId="CBDFigureTitle">
    <w:name w:val="CBD_FigureTitle"/>
    <w:basedOn w:val="CBDNormal"/>
    <w:next w:val="Normal"/>
    <w:qFormat/>
    <w:rsid w:val="00317EA5"/>
    <w:pPr>
      <w:keepNext/>
      <w:keepLines/>
      <w:spacing w:before="120" w:after="60"/>
      <w:ind w:left="567"/>
      <w:jc w:val="left"/>
    </w:pPr>
    <w:rPr>
      <w:b/>
    </w:rPr>
  </w:style>
  <w:style w:type="paragraph" w:customStyle="1" w:styleId="CBDFooter">
    <w:name w:val="CBD_Footer"/>
    <w:basedOn w:val="CBDNormal"/>
    <w:qFormat/>
    <w:rsid w:val="00317EA5"/>
    <w:rPr>
      <w:sz w:val="20"/>
    </w:rPr>
  </w:style>
  <w:style w:type="paragraph" w:customStyle="1" w:styleId="CBDFootnoteText">
    <w:name w:val="CBD_Footnote_Text"/>
    <w:basedOn w:val="CBDNormal"/>
    <w:qFormat/>
    <w:rsid w:val="00317EA5"/>
    <w:pPr>
      <w:jc w:val="left"/>
    </w:pPr>
    <w:rPr>
      <w:sz w:val="18"/>
    </w:rPr>
  </w:style>
  <w:style w:type="paragraph" w:customStyle="1" w:styleId="CBDH1">
    <w:name w:val="CBD_H1"/>
    <w:basedOn w:val="CBDNormal"/>
    <w:qFormat/>
    <w:rsid w:val="00317EA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317EA5"/>
    <w:pPr>
      <w:numPr>
        <w:numId w:val="22"/>
      </w:numPr>
      <w:tabs>
        <w:tab w:val="left" w:pos="3969"/>
      </w:tabs>
      <w:spacing w:before="120" w:after="120"/>
    </w:pPr>
    <w:rPr>
      <w:lang w:val="en-GB"/>
    </w:rPr>
  </w:style>
  <w:style w:type="paragraph" w:customStyle="1" w:styleId="CBDH2">
    <w:name w:val="CBD_H2"/>
    <w:basedOn w:val="CBDNormalNumber"/>
    <w:qFormat/>
    <w:rsid w:val="00317EA5"/>
    <w:pPr>
      <w:keepNext/>
      <w:keepLines/>
      <w:numPr>
        <w:numId w:val="0"/>
      </w:numPr>
      <w:ind w:left="567" w:hanging="567"/>
    </w:pPr>
    <w:rPr>
      <w:b/>
      <w:sz w:val="24"/>
    </w:rPr>
  </w:style>
  <w:style w:type="paragraph" w:customStyle="1" w:styleId="CBDH3">
    <w:name w:val="CBD_H3"/>
    <w:basedOn w:val="CBDNormal"/>
    <w:qFormat/>
    <w:rsid w:val="00317EA5"/>
    <w:pPr>
      <w:keepNext/>
      <w:keepLines/>
      <w:spacing w:before="120" w:after="120"/>
      <w:ind w:left="567" w:hanging="567"/>
      <w:jc w:val="left"/>
    </w:pPr>
    <w:rPr>
      <w:b/>
    </w:rPr>
  </w:style>
  <w:style w:type="paragraph" w:customStyle="1" w:styleId="CBDH4">
    <w:name w:val="CBD_H4"/>
    <w:basedOn w:val="CBDNormal"/>
    <w:rsid w:val="00317EA5"/>
    <w:pPr>
      <w:keepNext/>
      <w:keepLines/>
      <w:spacing w:before="120" w:after="120"/>
      <w:ind w:left="567" w:hanging="567"/>
      <w:jc w:val="left"/>
    </w:pPr>
    <w:rPr>
      <w:b/>
    </w:rPr>
  </w:style>
  <w:style w:type="paragraph" w:customStyle="1" w:styleId="CBDH5">
    <w:name w:val="CBD_H5"/>
    <w:basedOn w:val="CBDNormal"/>
    <w:qFormat/>
    <w:rsid w:val="00317EA5"/>
    <w:pPr>
      <w:keepNext/>
      <w:keepLines/>
      <w:spacing w:before="120" w:after="120"/>
      <w:ind w:left="567" w:hanging="567"/>
      <w:jc w:val="left"/>
    </w:pPr>
    <w:rPr>
      <w:i/>
    </w:rPr>
  </w:style>
  <w:style w:type="paragraph" w:customStyle="1" w:styleId="CBDHeader">
    <w:name w:val="CBD_Header"/>
    <w:basedOn w:val="CBDNormal"/>
    <w:next w:val="CBDFooter"/>
    <w:qFormat/>
    <w:rsid w:val="00317EA5"/>
    <w:pPr>
      <w:pBdr>
        <w:bottom w:val="single" w:sz="4" w:space="1" w:color="auto"/>
      </w:pBdr>
      <w:tabs>
        <w:tab w:val="center" w:pos="4678"/>
        <w:tab w:val="right" w:pos="9361"/>
      </w:tabs>
      <w:jc w:val="left"/>
    </w:pPr>
    <w:rPr>
      <w:sz w:val="20"/>
      <w:szCs w:val="20"/>
    </w:rPr>
  </w:style>
  <w:style w:type="numbering" w:customStyle="1" w:styleId="ListCBD">
    <w:name w:val="ListCBD"/>
    <w:basedOn w:val="Sinlista"/>
    <w:uiPriority w:val="99"/>
    <w:rsid w:val="00317EA5"/>
    <w:pPr>
      <w:numPr>
        <w:numId w:val="22"/>
      </w:numPr>
    </w:pPr>
  </w:style>
  <w:style w:type="numbering" w:customStyle="1" w:styleId="CBDHeadings">
    <w:name w:val="CBD_Headings"/>
    <w:basedOn w:val="ListCBD"/>
    <w:uiPriority w:val="99"/>
    <w:rsid w:val="00317EA5"/>
    <w:pPr>
      <w:numPr>
        <w:numId w:val="23"/>
      </w:numPr>
    </w:pPr>
  </w:style>
  <w:style w:type="paragraph" w:customStyle="1" w:styleId="CBDNormalNoNumber">
    <w:name w:val="CBD_Normal_NoNumber"/>
    <w:basedOn w:val="CBDNormal"/>
    <w:qFormat/>
    <w:rsid w:val="00317EA5"/>
    <w:pPr>
      <w:spacing w:after="120"/>
      <w:ind w:left="567"/>
    </w:pPr>
  </w:style>
  <w:style w:type="paragraph" w:customStyle="1" w:styleId="CBDSubTitle">
    <w:name w:val="CBD_SubTitle"/>
    <w:basedOn w:val="CBDNormal"/>
    <w:qFormat/>
    <w:rsid w:val="00317EA5"/>
    <w:pPr>
      <w:keepNext/>
      <w:keepLines/>
      <w:spacing w:before="240" w:after="240"/>
      <w:ind w:left="567"/>
      <w:jc w:val="left"/>
    </w:pPr>
    <w:rPr>
      <w:b/>
      <w:lang w:val="en-GB"/>
    </w:rPr>
  </w:style>
  <w:style w:type="paragraph" w:customStyle="1" w:styleId="CBDTableNormal">
    <w:name w:val="CBD_TableNormal"/>
    <w:basedOn w:val="CBDNormal"/>
    <w:qFormat/>
    <w:rsid w:val="00317EA5"/>
    <w:pPr>
      <w:spacing w:before="40" w:after="80"/>
      <w:jc w:val="left"/>
    </w:pPr>
    <w:rPr>
      <w:sz w:val="20"/>
    </w:rPr>
  </w:style>
  <w:style w:type="paragraph" w:customStyle="1" w:styleId="CBDTableTitle">
    <w:name w:val="CBD_TableTitle"/>
    <w:basedOn w:val="CBDNormal"/>
    <w:qFormat/>
    <w:rsid w:val="00317EA5"/>
    <w:pPr>
      <w:keepNext/>
      <w:keepLines/>
      <w:spacing w:before="120" w:after="60"/>
      <w:ind w:left="567"/>
      <w:jc w:val="left"/>
    </w:pPr>
    <w:rPr>
      <w:b/>
    </w:rPr>
  </w:style>
  <w:style w:type="paragraph" w:customStyle="1" w:styleId="CBDTitle">
    <w:name w:val="CBD_Title"/>
    <w:basedOn w:val="CBDNormal"/>
    <w:next w:val="CBDSubTitle"/>
    <w:qFormat/>
    <w:rsid w:val="00317EA5"/>
    <w:pPr>
      <w:keepNext/>
      <w:keepLines/>
      <w:spacing w:before="240" w:after="240"/>
      <w:ind w:left="567"/>
      <w:jc w:val="left"/>
    </w:pPr>
    <w:rPr>
      <w:b/>
      <w:sz w:val="28"/>
      <w:lang w:val="en-GB"/>
    </w:rPr>
  </w:style>
  <w:style w:type="character" w:customStyle="1" w:styleId="Ttulo6Car">
    <w:name w:val="Título 6 Car"/>
    <w:basedOn w:val="Fuentedeprrafopredeter"/>
    <w:link w:val="Ttulo6"/>
    <w:semiHidden/>
    <w:rsid w:val="00317EA5"/>
    <w:rPr>
      <w:rFonts w:ascii="Times New Roman" w:eastAsia="SimSun" w:hAnsi="Times New Roman" w:cs="Times New Roman"/>
      <w:bCs/>
      <w:kern w:val="0"/>
      <w:sz w:val="24"/>
      <w:lang w:val="en-US"/>
    </w:rPr>
  </w:style>
  <w:style w:type="character" w:customStyle="1" w:styleId="Ttulo7Car">
    <w:name w:val="Título 7 Car"/>
    <w:basedOn w:val="Fuentedeprrafopredeter"/>
    <w:link w:val="Ttulo7"/>
    <w:semiHidden/>
    <w:rsid w:val="00317EA5"/>
    <w:rPr>
      <w:rFonts w:ascii="Times New Roman" w:eastAsia="SimSun" w:hAnsi="Times New Roman" w:cs="Times New Roman"/>
      <w:b/>
      <w:snapToGrid w:val="0"/>
      <w:kern w:val="0"/>
      <w:u w:val="single"/>
      <w:lang w:val="en-US"/>
    </w:rPr>
  </w:style>
  <w:style w:type="character" w:customStyle="1" w:styleId="Ttulo8Car">
    <w:name w:val="Título 8 Car"/>
    <w:basedOn w:val="Fuentedeprrafopredeter"/>
    <w:link w:val="Ttulo8"/>
    <w:semiHidden/>
    <w:rsid w:val="00317EA5"/>
    <w:rPr>
      <w:rFonts w:ascii="Times New Roman" w:eastAsia="SimSun" w:hAnsi="Times New Roman" w:cs="Times New Roman"/>
      <w:b/>
      <w:snapToGrid w:val="0"/>
      <w:kern w:val="0"/>
      <w:u w:val="single"/>
      <w:lang w:val="en-US"/>
    </w:rPr>
  </w:style>
  <w:style w:type="character" w:customStyle="1" w:styleId="Ttulo9Car">
    <w:name w:val="Título 9 Car"/>
    <w:basedOn w:val="Fuentedeprrafopredeter"/>
    <w:link w:val="Ttulo9"/>
    <w:semiHidden/>
    <w:rsid w:val="00317EA5"/>
    <w:rPr>
      <w:rFonts w:ascii="Times New Roman" w:eastAsia="SimSun" w:hAnsi="Times New Roman" w:cs="Times New Roman"/>
      <w:snapToGrid w:val="0"/>
      <w:kern w:val="0"/>
      <w:u w:val="single"/>
      <w:lang w:val="en-US"/>
    </w:rPr>
  </w:style>
  <w:style w:type="character" w:styleId="Hipervnculo">
    <w:name w:val="Hyperlink"/>
    <w:basedOn w:val="Fuentedeprrafopredeter"/>
    <w:uiPriority w:val="99"/>
    <w:unhideWhenUsed/>
    <w:rsid w:val="00317EA5"/>
    <w:rPr>
      <w:rFonts w:ascii="Times New Roman" w:hAnsi="Times New Roman"/>
      <w:color w:val="0563C1" w:themeColor="hyperlink"/>
      <w:u w:val="single"/>
    </w:rPr>
  </w:style>
  <w:style w:type="paragraph" w:styleId="Lista">
    <w:name w:val="List"/>
    <w:basedOn w:val="Normal"/>
    <w:semiHidden/>
    <w:rsid w:val="00317EA5"/>
    <w:pPr>
      <w:contextualSpacing/>
    </w:pPr>
  </w:style>
  <w:style w:type="paragraph" w:styleId="Prrafodelista">
    <w:name w:val="List Paragraph"/>
    <w:basedOn w:val="Normal"/>
    <w:uiPriority w:val="34"/>
    <w:qFormat/>
    <w:rsid w:val="00317EA5"/>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7255F8"/>
    <w:pPr>
      <w:spacing w:after="160" w:line="240" w:lineRule="exact"/>
      <w:jc w:val="left"/>
    </w:pPr>
    <w:rPr>
      <w:rFonts w:asciiTheme="minorHAnsi" w:eastAsiaTheme="minorHAnsi" w:hAnsiTheme="minorHAnsi" w:cstheme="minorBidi"/>
      <w:kern w:val="2"/>
      <w:vertAlign w:val="superscript"/>
      <w:lang w:val="en-CA"/>
    </w:rPr>
  </w:style>
  <w:style w:type="paragraph" w:customStyle="1" w:styleId="Normalnumber">
    <w:name w:val="Normal_number"/>
    <w:basedOn w:val="Normal"/>
    <w:rsid w:val="007255F8"/>
    <w:pPr>
      <w:tabs>
        <w:tab w:val="left" w:pos="2835"/>
        <w:tab w:val="left" w:pos="3402"/>
        <w:tab w:val="left" w:pos="3969"/>
      </w:tabs>
      <w:spacing w:after="120"/>
      <w:ind w:left="567"/>
      <w:jc w:val="left"/>
    </w:pPr>
    <w:rPr>
      <w:lang w:val="en-GB"/>
    </w:rPr>
  </w:style>
  <w:style w:type="paragraph" w:styleId="Revisin">
    <w:name w:val="Revision"/>
    <w:hidden/>
    <w:uiPriority w:val="99"/>
    <w:semiHidden/>
    <w:rsid w:val="00B07965"/>
    <w:pPr>
      <w:spacing w:after="0" w:line="240" w:lineRule="auto"/>
    </w:pPr>
    <w:rPr>
      <w:rFonts w:ascii="Times New Roman" w:eastAsia="SimSun" w:hAnsi="Times New Roman" w:cs="Times New Roman"/>
      <w:kern w:val="0"/>
      <w:lang w:val="en-US"/>
    </w:rPr>
  </w:style>
  <w:style w:type="character" w:styleId="Hipervnculovisitado">
    <w:name w:val="FollowedHyperlink"/>
    <w:basedOn w:val="Fuentedeprrafopredeter"/>
    <w:uiPriority w:val="99"/>
    <w:semiHidden/>
    <w:unhideWhenUsed/>
    <w:rsid w:val="00050E81"/>
    <w:rPr>
      <w:color w:val="954F72" w:themeColor="followedHyperlink"/>
      <w:u w:val="single"/>
    </w:rPr>
  </w:style>
  <w:style w:type="paragraph" w:styleId="Textodeglobo">
    <w:name w:val="Balloon Text"/>
    <w:basedOn w:val="Normal"/>
    <w:link w:val="TextodegloboCar"/>
    <w:uiPriority w:val="99"/>
    <w:semiHidden/>
    <w:unhideWhenUsed/>
    <w:rsid w:val="00F72C35"/>
    <w:rPr>
      <w:rFonts w:ascii="Tahoma" w:hAnsi="Tahoma" w:cs="Tahoma"/>
      <w:sz w:val="16"/>
      <w:szCs w:val="16"/>
    </w:rPr>
  </w:style>
  <w:style w:type="character" w:customStyle="1" w:styleId="TextodegloboCar">
    <w:name w:val="Texto de globo Car"/>
    <w:basedOn w:val="Fuentedeprrafopredeter"/>
    <w:link w:val="Textodeglobo"/>
    <w:uiPriority w:val="99"/>
    <w:semiHidden/>
    <w:rsid w:val="00F72C35"/>
    <w:rPr>
      <w:rFonts w:ascii="Tahoma" w:eastAsia="SimSun" w:hAnsi="Tahoma" w:cs="Tahoma"/>
      <w:kern w:val="0"/>
      <w:sz w:val="16"/>
      <w:szCs w:val="16"/>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28" Type="http://schemas.microsoft.com/office/2011/relationships/commentsExtended" Target="commentsExtended.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3/np-mop-03-dec-03-es.pdf" TargetMode="External"/><Relationship Id="rId22" Type="http://schemas.microsoft.com/office/2018/08/relationships/commentsExtensible" Target="commentsExtensible.xml"/><Relationship Id="rId27" Type="http://schemas.microsoft.com/office/2016/09/relationships/commentsIds" Target="commentsIds.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c/fcc0/1ad0/397ac6247e4a1905eebdb322/np-absch-iac-2024-01-04-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986A85" w:rsidRDefault="00C05839">
          <w:pPr>
            <w:pStyle w:val="ED992DD593644CA3A4D9C33823E70190"/>
          </w:pPr>
          <w:r w:rsidRPr="009B5A49">
            <w:rPr>
              <w:rStyle w:val="Textodelmarcadordeposicin"/>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58270C"/>
    <w:rsid w:val="000C1CCE"/>
    <w:rsid w:val="00200553"/>
    <w:rsid w:val="00221FE2"/>
    <w:rsid w:val="002231A4"/>
    <w:rsid w:val="00227C29"/>
    <w:rsid w:val="002974E4"/>
    <w:rsid w:val="00303F0B"/>
    <w:rsid w:val="003619FF"/>
    <w:rsid w:val="003D577B"/>
    <w:rsid w:val="004202A4"/>
    <w:rsid w:val="00484025"/>
    <w:rsid w:val="00530196"/>
    <w:rsid w:val="0058270C"/>
    <w:rsid w:val="005B39B3"/>
    <w:rsid w:val="006839EB"/>
    <w:rsid w:val="00760256"/>
    <w:rsid w:val="00777E21"/>
    <w:rsid w:val="007E4C96"/>
    <w:rsid w:val="008271FE"/>
    <w:rsid w:val="00851C72"/>
    <w:rsid w:val="008F44B1"/>
    <w:rsid w:val="009309A5"/>
    <w:rsid w:val="00967CF3"/>
    <w:rsid w:val="0097040D"/>
    <w:rsid w:val="00986A85"/>
    <w:rsid w:val="009B272E"/>
    <w:rsid w:val="00A82178"/>
    <w:rsid w:val="00A91C02"/>
    <w:rsid w:val="00B429F0"/>
    <w:rsid w:val="00C03079"/>
    <w:rsid w:val="00C05839"/>
    <w:rsid w:val="00C10A00"/>
    <w:rsid w:val="00C33687"/>
    <w:rsid w:val="00C925E0"/>
    <w:rsid w:val="00C9277A"/>
    <w:rsid w:val="00CF7DA2"/>
    <w:rsid w:val="00D154E8"/>
    <w:rsid w:val="00DF19A6"/>
    <w:rsid w:val="00E42DDC"/>
    <w:rsid w:val="00EA7AD6"/>
    <w:rsid w:val="00F20D97"/>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CA" w:eastAsia="en-CA"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3687"/>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C33687"/>
    <w:rPr>
      <w:color w:val="808080"/>
    </w:rPr>
  </w:style>
  <w:style w:type="paragraph" w:customStyle="1" w:styleId="ED992DD593644CA3A4D9C33823E70190">
    <w:name w:val="ED992DD593644CA3A4D9C33823E70190"/>
    <w:rsid w:val="00C33687"/>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F343057D-8B24-48C1-BD27-232861A550EA}">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C00D7B83-842A-4A29-97F4-C666CD8D84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Template>
  <TotalTime>0</TotalTime>
  <Pages>3</Pages>
  <Words>1410</Words>
  <Characters>7759</Characters>
  <Application>Microsoft Office Word</Application>
  <DocSecurity>0</DocSecurity>
  <Lines>64</Lines>
  <Paragraphs>18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Centro de Intercambio de Información sobre Acceso y Participación en los Beneficios e intercambio de información</vt:lpstr>
      <vt:lpstr>Access and Benefit-sharing Clearing-House and information-sharing</vt:lpstr>
    </vt:vector>
  </TitlesOfParts>
  <Company>HP</Company>
  <LinksUpToDate>false</LinksUpToDate>
  <CharactersWithSpaces>9151</CharactersWithSpaces>
  <SharedDoc>false</SharedDoc>
  <HLinks>
    <vt:vector size="12" baseType="variant">
      <vt:variant>
        <vt:i4>7798833</vt:i4>
      </vt:variant>
      <vt:variant>
        <vt:i4>0</vt:i4>
      </vt:variant>
      <vt:variant>
        <vt:i4>0</vt:i4>
      </vt:variant>
      <vt:variant>
        <vt:i4>5</vt:i4>
      </vt:variant>
      <vt:variant>
        <vt:lpwstr>https://www.cbd.int/doc/decisions/np-mop-03/np-mop-03-dec-03-en.pdf</vt:lpwstr>
      </vt:variant>
      <vt:variant>
        <vt:lpwstr/>
      </vt:variant>
      <vt:variant>
        <vt:i4>7340149</vt:i4>
      </vt:variant>
      <vt:variant>
        <vt:i4>0</vt:i4>
      </vt:variant>
      <vt:variant>
        <vt:i4>0</vt:i4>
      </vt:variant>
      <vt:variant>
        <vt:i4>5</vt:i4>
      </vt:variant>
      <vt:variant>
        <vt:lpwstr>https://www.cbd.int/doc/c/fcc0/1ad0/397ac6247e4a1905eebdb322/np-absch-iac-2024-01-04-en.pdf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Centro de Intercambio de Información sobre Acceso y Participación en los Beneficios e intercambio de información</dc:title>
  <dc:subject>CBD/NP/MOP/5/L.3</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cp:lastModifiedBy>Carmen Vazquez</cp:lastModifiedBy>
  <cp:revision>2</cp:revision>
  <dcterms:created xsi:type="dcterms:W3CDTF">2024-10-25T20:06:00Z</dcterms:created>
  <dcterms:modified xsi:type="dcterms:W3CDTF">2024-10-25T20:06:00Z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