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9E0E23" w14:paraId="60446ACA" w14:textId="77777777" w:rsidTr="001065E9">
        <w:trPr>
          <w:trHeight w:val="850"/>
        </w:trPr>
        <w:tc>
          <w:tcPr>
            <w:tcW w:w="975" w:type="dxa"/>
            <w:vAlign w:val="bottom"/>
          </w:tcPr>
          <w:p w14:paraId="304B7572" w14:textId="77777777" w:rsidR="005012FC" w:rsidRPr="009E0E23" w:rsidRDefault="005012FC" w:rsidP="005012FC">
            <w:pPr>
              <w:pStyle w:val="AASmallLogo"/>
              <w:rPr>
                <w:lang w:val="fr-CA"/>
              </w:rPr>
            </w:pPr>
            <w:r w:rsidRPr="009E0E23">
              <w:rPr>
                <w:noProof/>
                <w:lang w:val="fr-CA" w:eastAsia="fr-CA"/>
              </w:rPr>
              <w:drawing>
                <wp:inline distT="0" distB="0" distL="0" distR="0" wp14:anchorId="5DDA8505" wp14:editId="232E051B">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9E0E23">
              <w:rPr>
                <w:lang w:val="fr-CA"/>
              </w:rPr>
              <w:t xml:space="preserve"> </w:t>
            </w:r>
          </w:p>
          <w:p w14:paraId="59E55880" w14:textId="77777777" w:rsidR="001065E9" w:rsidRPr="009E0E23" w:rsidRDefault="001065E9" w:rsidP="005012FC">
            <w:pPr>
              <w:pStyle w:val="AASmallLogo"/>
              <w:rPr>
                <w:lang w:val="fr-CA"/>
              </w:rPr>
            </w:pPr>
          </w:p>
        </w:tc>
        <w:tc>
          <w:tcPr>
            <w:tcW w:w="1434" w:type="dxa"/>
            <w:noWrap/>
            <w:vAlign w:val="bottom"/>
          </w:tcPr>
          <w:p w14:paraId="4E810848" w14:textId="77777777" w:rsidR="005012FC" w:rsidRPr="009E0E23" w:rsidRDefault="00AC13D4" w:rsidP="005012FC">
            <w:pPr>
              <w:pStyle w:val="AASmallLogo"/>
              <w:rPr>
                <w:lang w:val="fr-CA"/>
              </w:rPr>
            </w:pPr>
            <w:r w:rsidRPr="009E0E23">
              <w:rPr>
                <w:noProof/>
                <w:lang w:val="fr-CA" w:eastAsia="fr-CA"/>
              </w:rPr>
              <w:drawing>
                <wp:inline distT="0" distB="0" distL="0" distR="0" wp14:anchorId="3786B30D" wp14:editId="458FD62F">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5012FC" w:rsidRPr="009E0E23">
              <w:rPr>
                <w:lang w:val="fr-CA"/>
              </w:rPr>
              <w:t xml:space="preserve"> </w:t>
            </w:r>
          </w:p>
          <w:p w14:paraId="47278D92" w14:textId="77777777" w:rsidR="001065E9" w:rsidRPr="009E0E23" w:rsidRDefault="001065E9" w:rsidP="005012FC">
            <w:pPr>
              <w:pStyle w:val="AASmallLogo"/>
              <w:rPr>
                <w:lang w:val="fr-CA"/>
              </w:rPr>
            </w:pPr>
          </w:p>
        </w:tc>
        <w:tc>
          <w:tcPr>
            <w:tcW w:w="8073" w:type="dxa"/>
            <w:vAlign w:val="bottom"/>
          </w:tcPr>
          <w:p w14:paraId="536EE498" w14:textId="77777777" w:rsidR="001065E9" w:rsidRPr="009E0E23" w:rsidRDefault="009C0BBB" w:rsidP="00B1090B">
            <w:pPr>
              <w:pStyle w:val="ABSymbol"/>
              <w:rPr>
                <w:lang w:val="fr-CA"/>
              </w:rPr>
            </w:pPr>
            <w:r w:rsidRPr="009E0E23">
              <w:rPr>
                <w:sz w:val="40"/>
                <w:lang w:val="fr-CA"/>
              </w:rPr>
              <w:t>CBD</w:t>
            </w:r>
            <w:r w:rsidR="005012FC" w:rsidRPr="009E0E23">
              <w:rPr>
                <w:lang w:val="fr-CA"/>
              </w:rPr>
              <w:t>/</w:t>
            </w:r>
            <w:r w:rsidRPr="009E0E23">
              <w:rPr>
                <w:lang w:val="fr-CA"/>
              </w:rPr>
              <w:t>SBSTTA</w:t>
            </w:r>
            <w:r w:rsidR="005012FC" w:rsidRPr="009E0E23">
              <w:rPr>
                <w:lang w:val="fr-CA"/>
              </w:rPr>
              <w:t>/</w:t>
            </w:r>
            <w:r w:rsidRPr="009E0E23">
              <w:rPr>
                <w:lang w:val="fr-CA"/>
              </w:rPr>
              <w:t>27/</w:t>
            </w:r>
            <w:r w:rsidR="00573922" w:rsidRPr="009E0E23">
              <w:rPr>
                <w:lang w:val="fr-CA"/>
              </w:rPr>
              <w:t>CRP.</w:t>
            </w:r>
            <w:r w:rsidR="00612CDF" w:rsidRPr="009E0E23">
              <w:rPr>
                <w:lang w:val="fr-CA"/>
              </w:rPr>
              <w:t>8</w:t>
            </w:r>
          </w:p>
        </w:tc>
      </w:tr>
    </w:tbl>
    <w:p w14:paraId="3BC1C3D7" w14:textId="77777777" w:rsidR="009F67EB" w:rsidRPr="009E0E23" w:rsidRDefault="009F67EB" w:rsidP="001065E9">
      <w:pPr>
        <w:pStyle w:val="AISpacer"/>
        <w:rPr>
          <w:lang w:val="fr-CA"/>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9E0E23" w14:paraId="1341E927" w14:textId="77777777" w:rsidTr="001065E9">
        <w:trPr>
          <w:trHeight w:val="1814"/>
        </w:trPr>
        <w:tc>
          <w:tcPr>
            <w:tcW w:w="7370" w:type="dxa"/>
          </w:tcPr>
          <w:p w14:paraId="1382DDA2" w14:textId="77777777" w:rsidR="005012FC" w:rsidRPr="009E0E23" w:rsidRDefault="00AC13D4" w:rsidP="005012FC">
            <w:pPr>
              <w:pStyle w:val="ACLargeLogo"/>
              <w:rPr>
                <w:lang w:val="fr-CA"/>
              </w:rPr>
            </w:pPr>
            <w:r w:rsidRPr="009E0E23">
              <w:rPr>
                <w:noProof/>
                <w:lang w:val="fr-CA" w:eastAsia="fr-CA"/>
              </w:rPr>
              <w:drawing>
                <wp:inline distT="0" distB="0" distL="0" distR="0" wp14:anchorId="3A18A875" wp14:editId="5F03731C">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5012FC" w:rsidRPr="009E0E23">
              <w:rPr>
                <w:lang w:val="fr-CA"/>
              </w:rPr>
              <w:t xml:space="preserve"> </w:t>
            </w:r>
          </w:p>
          <w:p w14:paraId="1E7D511E" w14:textId="77777777" w:rsidR="001065E9" w:rsidRPr="009E0E23" w:rsidRDefault="001065E9" w:rsidP="005012FC">
            <w:pPr>
              <w:pStyle w:val="ACLargeLogo"/>
              <w:rPr>
                <w:lang w:val="fr-CA"/>
              </w:rPr>
            </w:pPr>
          </w:p>
        </w:tc>
        <w:tc>
          <w:tcPr>
            <w:tcW w:w="3112" w:type="dxa"/>
          </w:tcPr>
          <w:p w14:paraId="489DA764" w14:textId="77777777" w:rsidR="005012FC" w:rsidRPr="009E0E23" w:rsidRDefault="00AC13D4" w:rsidP="005012FC">
            <w:pPr>
              <w:pStyle w:val="AEDistrNormal"/>
              <w:rPr>
                <w:noProof/>
                <w:lang w:val="fr-CA"/>
              </w:rPr>
            </w:pPr>
            <w:r w:rsidRPr="009E0E23">
              <w:rPr>
                <w:noProof/>
                <w:lang w:val="fr-CA"/>
              </w:rPr>
              <w:t>Distr. :</w:t>
            </w:r>
            <w:r w:rsidR="005012FC" w:rsidRPr="009E0E23">
              <w:rPr>
                <w:noProof/>
                <w:lang w:val="fr-CA"/>
              </w:rPr>
              <w:t xml:space="preserve"> </w:t>
            </w:r>
            <w:r w:rsidRPr="009E0E23">
              <w:rPr>
                <w:noProof/>
                <w:lang w:val="fr-CA"/>
              </w:rPr>
              <w:t>Limitée</w:t>
            </w:r>
          </w:p>
          <w:p w14:paraId="632B89B5" w14:textId="77777777" w:rsidR="005012FC" w:rsidRPr="009E0E23" w:rsidRDefault="00AC13D4" w:rsidP="005012FC">
            <w:pPr>
              <w:pStyle w:val="AEDistrNormal"/>
              <w:rPr>
                <w:noProof/>
                <w:lang w:val="fr-CA"/>
              </w:rPr>
            </w:pPr>
            <w:r w:rsidRPr="009E0E23">
              <w:rPr>
                <w:noProof/>
                <w:lang w:val="fr-CA"/>
              </w:rPr>
              <w:t>23 octobre </w:t>
            </w:r>
            <w:r w:rsidR="00E513EF" w:rsidRPr="009E0E23">
              <w:rPr>
                <w:noProof/>
                <w:lang w:val="fr-CA"/>
              </w:rPr>
              <w:t>2025</w:t>
            </w:r>
          </w:p>
          <w:p w14:paraId="22C9DE2C" w14:textId="77777777" w:rsidR="00AC13D4" w:rsidRPr="009E0E23" w:rsidRDefault="00AC13D4" w:rsidP="00AC13D4">
            <w:pPr>
              <w:pStyle w:val="AEDistrNormal"/>
              <w:rPr>
                <w:noProof/>
                <w:lang w:val="fr-CA"/>
              </w:rPr>
            </w:pPr>
            <w:r w:rsidRPr="009E0E23">
              <w:rPr>
                <w:noProof/>
                <w:lang w:val="fr-CA"/>
              </w:rPr>
              <w:t>Français</w:t>
            </w:r>
          </w:p>
          <w:p w14:paraId="355D108E" w14:textId="77777777" w:rsidR="005012FC" w:rsidRPr="009E0E23" w:rsidRDefault="00AC13D4" w:rsidP="00AC13D4">
            <w:pPr>
              <w:pStyle w:val="AEDistrNormal"/>
              <w:rPr>
                <w:noProof/>
                <w:lang w:val="fr-CA"/>
              </w:rPr>
            </w:pPr>
            <w:r w:rsidRPr="009E0E23">
              <w:rPr>
                <w:noProof/>
                <w:lang w:val="fr-CA"/>
              </w:rPr>
              <w:t>Original : anglais</w:t>
            </w:r>
          </w:p>
          <w:p w14:paraId="4E50F7DE" w14:textId="77777777" w:rsidR="001065E9" w:rsidRPr="009E0E23" w:rsidRDefault="001065E9" w:rsidP="005012FC">
            <w:pPr>
              <w:pStyle w:val="AEDistrNormal6pt"/>
              <w:rPr>
                <w:noProof/>
                <w:lang w:val="fr-CA"/>
              </w:rPr>
            </w:pPr>
          </w:p>
        </w:tc>
      </w:tr>
    </w:tbl>
    <w:p w14:paraId="629A270D" w14:textId="77777777" w:rsidR="001065E9" w:rsidRPr="009E0E23" w:rsidRDefault="001065E9" w:rsidP="001065E9">
      <w:pPr>
        <w:pStyle w:val="AISpacer"/>
        <w:rPr>
          <w:lang w:val="fr-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9E0E23" w14:paraId="3D429FC9" w14:textId="77777777" w:rsidTr="001065E9">
        <w:trPr>
          <w:trHeight w:val="57"/>
        </w:trPr>
        <w:tc>
          <w:tcPr>
            <w:tcW w:w="6094" w:type="dxa"/>
          </w:tcPr>
          <w:p w14:paraId="4ED90C2B" w14:textId="77777777" w:rsidR="005012FC" w:rsidRPr="009E0E23" w:rsidRDefault="00AC13D4" w:rsidP="005012FC">
            <w:pPr>
              <w:pStyle w:val="AFCorN12Bold"/>
              <w:rPr>
                <w:lang w:val="fr-CA"/>
              </w:rPr>
            </w:pPr>
            <w:r w:rsidRPr="009E0E23">
              <w:rPr>
                <w:lang w:val="fr-CA"/>
              </w:rPr>
              <w:t>Organe subsidiaire chargé de fournir des avis scientifiques, techniques et technologiques</w:t>
            </w:r>
          </w:p>
          <w:p w14:paraId="77B49D6B" w14:textId="77777777" w:rsidR="005012FC" w:rsidRPr="009E0E23" w:rsidRDefault="00AC13D4" w:rsidP="005012FC">
            <w:pPr>
              <w:pStyle w:val="AFCorNBold"/>
              <w:rPr>
                <w:lang w:val="fr-CA"/>
              </w:rPr>
            </w:pPr>
            <w:r w:rsidRPr="009E0E23">
              <w:rPr>
                <w:lang w:val="fr-CA"/>
              </w:rPr>
              <w:t>Vingt-septième réunion</w:t>
            </w:r>
          </w:p>
          <w:p w14:paraId="6707FCDE" w14:textId="77777777" w:rsidR="00AC13D4" w:rsidRPr="009E0E23" w:rsidRDefault="00AC13D4" w:rsidP="00AC13D4">
            <w:pPr>
              <w:pStyle w:val="AFCorNNormal"/>
              <w:rPr>
                <w:lang w:val="fr-CA"/>
              </w:rPr>
            </w:pPr>
            <w:r w:rsidRPr="009E0E23">
              <w:rPr>
                <w:lang w:val="fr-CA"/>
              </w:rPr>
              <w:t xml:space="preserve">Panama, 20–24 octobre 2025 </w:t>
            </w:r>
          </w:p>
          <w:p w14:paraId="387CB92D" w14:textId="77777777" w:rsidR="00AC13D4" w:rsidRPr="009E0E23" w:rsidRDefault="00AC13D4" w:rsidP="00AC13D4">
            <w:pPr>
              <w:pStyle w:val="AFCorNNormal"/>
              <w:rPr>
                <w:lang w:val="fr-CA"/>
              </w:rPr>
            </w:pPr>
            <w:r w:rsidRPr="009E0E23">
              <w:rPr>
                <w:lang w:val="fr-CA"/>
              </w:rPr>
              <w:t>Point 7 de l’ordre du jour</w:t>
            </w:r>
          </w:p>
          <w:p w14:paraId="23D8B5BC" w14:textId="77777777" w:rsidR="001065E9" w:rsidRPr="009E0E23" w:rsidRDefault="00AC13D4" w:rsidP="00AC13D4">
            <w:pPr>
              <w:pStyle w:val="AFCorNBold"/>
              <w:spacing w:after="120"/>
              <w:rPr>
                <w:lang w:val="fr-CA"/>
              </w:rPr>
            </w:pPr>
            <w:r w:rsidRPr="009E0E23">
              <w:rPr>
                <w:lang w:val="fr-CA"/>
              </w:rPr>
              <w:t>Évaluation et gestion des risques</w:t>
            </w:r>
          </w:p>
        </w:tc>
        <w:tc>
          <w:tcPr>
            <w:tcW w:w="4388" w:type="dxa"/>
          </w:tcPr>
          <w:p w14:paraId="4BC0C497" w14:textId="77777777" w:rsidR="001065E9" w:rsidRPr="009E0E23" w:rsidRDefault="001065E9" w:rsidP="001065E9">
            <w:pPr>
              <w:pStyle w:val="CBDNormal"/>
              <w:jc w:val="left"/>
              <w:rPr>
                <w:lang w:val="fr-CA"/>
              </w:rPr>
            </w:pPr>
          </w:p>
        </w:tc>
      </w:tr>
    </w:tbl>
    <w:p w14:paraId="3FF8AE12" w14:textId="77777777" w:rsidR="001065E9" w:rsidRPr="009E0E23" w:rsidRDefault="00AC13D4" w:rsidP="003B142D">
      <w:pPr>
        <w:pStyle w:val="CBDTitle"/>
        <w:rPr>
          <w:lang w:val="fr-CA"/>
        </w:rPr>
      </w:pPr>
      <w:r w:rsidRPr="009E0E23">
        <w:rPr>
          <w:lang w:val="fr-CA"/>
        </w:rPr>
        <w:t>Évaluation et gestion des risques liés aux organismes vivants modifiés</w:t>
      </w:r>
    </w:p>
    <w:p w14:paraId="423AD064" w14:textId="77777777" w:rsidR="00D4364D" w:rsidRPr="009E0E23" w:rsidRDefault="00AC13D4" w:rsidP="00B1090B">
      <w:pPr>
        <w:pStyle w:val="CBDSubTitle"/>
        <w:rPr>
          <w:lang w:val="fr-CA"/>
        </w:rPr>
      </w:pPr>
      <w:r w:rsidRPr="009E0E23">
        <w:rPr>
          <w:lang w:val="fr-CA"/>
        </w:rPr>
        <w:t>Projet de recomma</w:t>
      </w:r>
      <w:r w:rsidR="00ED37D7" w:rsidRPr="009E0E23">
        <w:rPr>
          <w:lang w:val="fr-CA"/>
        </w:rPr>
        <w:t xml:space="preserve">ndation </w:t>
      </w:r>
      <w:r w:rsidRPr="009E0E23">
        <w:rPr>
          <w:lang w:val="fr-CA"/>
        </w:rPr>
        <w:t>présenté par le président</w:t>
      </w:r>
    </w:p>
    <w:p w14:paraId="65595CB9" w14:textId="77777777" w:rsidR="00B66BDF" w:rsidRPr="009E0E23" w:rsidRDefault="00AC13D4" w:rsidP="00B66BDF">
      <w:pPr>
        <w:tabs>
          <w:tab w:val="left" w:pos="2835"/>
          <w:tab w:val="left" w:pos="3402"/>
        </w:tabs>
        <w:spacing w:after="120"/>
        <w:ind w:left="567" w:firstLine="567"/>
        <w:rPr>
          <w:i/>
          <w:lang w:val="fr-CA"/>
        </w:rPr>
      </w:pPr>
      <w:r w:rsidRPr="009E0E23">
        <w:rPr>
          <w:i/>
          <w:lang w:val="fr-CA"/>
        </w:rPr>
        <w:t>L’Organe subsidiaire chargé de fournir des avis scientifiques, techniques et technologiques</w:t>
      </w:r>
    </w:p>
    <w:p w14:paraId="30472197" w14:textId="77777777" w:rsidR="00B66BDF" w:rsidRPr="009E0E23" w:rsidRDefault="004231B1" w:rsidP="00B66BDF">
      <w:pPr>
        <w:tabs>
          <w:tab w:val="left" w:pos="2835"/>
          <w:tab w:val="left" w:pos="3402"/>
        </w:tabs>
        <w:spacing w:after="120"/>
        <w:ind w:left="567" w:firstLine="567"/>
        <w:rPr>
          <w:lang w:val="fr-CA"/>
        </w:rPr>
      </w:pPr>
      <w:r w:rsidRPr="009E0E23">
        <w:rPr>
          <w:i/>
          <w:lang w:val="fr-CA"/>
        </w:rPr>
        <w:t>Recommande</w:t>
      </w:r>
      <w:r w:rsidRPr="009E0E23">
        <w:rPr>
          <w:lang w:val="fr-CA"/>
        </w:rPr>
        <w:t xml:space="preserve"> que, à sa douzième réunion, la Conférence des Parties siégeant en tant que réunion des Parties au Protocole de Cartagena sur la prévention des risque biotechnologiques</w:t>
      </w:r>
      <w:r w:rsidR="00AB40A3">
        <w:rPr>
          <w:rStyle w:val="FootnoteReference"/>
        </w:rPr>
        <w:footnoteReference w:id="1"/>
      </w:r>
      <w:r w:rsidR="00AB40A3">
        <w:rPr>
          <w:lang w:val="fr-CA"/>
        </w:rPr>
        <w:t xml:space="preserve"> </w:t>
      </w:r>
      <w:r w:rsidRPr="009E0E23">
        <w:rPr>
          <w:lang w:val="fr-CA"/>
        </w:rPr>
        <w:t>adopte une décision dont le libellé serait le suivant :</w:t>
      </w:r>
    </w:p>
    <w:p w14:paraId="33E0656A" w14:textId="77777777" w:rsidR="00EB55FB" w:rsidRPr="009E0E23" w:rsidRDefault="004231B1" w:rsidP="00BC7D0F">
      <w:pPr>
        <w:tabs>
          <w:tab w:val="clear" w:pos="567"/>
          <w:tab w:val="left" w:pos="2835"/>
          <w:tab w:val="left" w:pos="3402"/>
        </w:tabs>
        <w:spacing w:after="120"/>
        <w:ind w:left="1134" w:firstLine="567"/>
        <w:rPr>
          <w:i/>
          <w:iCs/>
          <w:lang w:val="fr-CA"/>
        </w:rPr>
      </w:pPr>
      <w:r w:rsidRPr="009E0E23">
        <w:rPr>
          <w:i/>
          <w:iCs/>
          <w:lang w:val="fr-CA"/>
        </w:rPr>
        <w:t>La Conférence des Parties siégeant en tant que réunion des Parties au Protocole de Cartagena sur la prévention des risque biotechnologiques,</w:t>
      </w:r>
    </w:p>
    <w:p w14:paraId="429F58E4" w14:textId="77777777" w:rsidR="00EB55FB" w:rsidRPr="009E0E23" w:rsidRDefault="004231B1" w:rsidP="00445366">
      <w:pPr>
        <w:tabs>
          <w:tab w:val="clear" w:pos="567"/>
          <w:tab w:val="left" w:pos="2835"/>
          <w:tab w:val="left" w:pos="3402"/>
          <w:tab w:val="left" w:pos="3969"/>
        </w:tabs>
        <w:spacing w:before="120" w:after="120"/>
        <w:ind w:left="1134" w:firstLine="567"/>
        <w:jc w:val="left"/>
        <w:rPr>
          <w:i/>
          <w:iCs/>
          <w:lang w:val="fr-CA"/>
        </w:rPr>
      </w:pPr>
      <w:r w:rsidRPr="009E0E23">
        <w:rPr>
          <w:i/>
          <w:iCs/>
          <w:lang w:val="fr-CA"/>
        </w:rPr>
        <w:t xml:space="preserve">Rappelant </w:t>
      </w:r>
      <w:r w:rsidRPr="009E0E23">
        <w:rPr>
          <w:lang w:val="fr-CA"/>
        </w:rPr>
        <w:t>les décisions </w:t>
      </w:r>
      <w:hyperlink r:id="rId14" w:history="1">
        <w:r w:rsidRPr="009E0E23">
          <w:rPr>
            <w:rStyle w:val="Hyperlink"/>
            <w:lang w:val="fr-CA"/>
          </w:rPr>
          <w:t>CP-9/13</w:t>
        </w:r>
      </w:hyperlink>
      <w:r w:rsidRPr="009E0E23">
        <w:rPr>
          <w:lang w:val="fr-CA"/>
        </w:rPr>
        <w:t xml:space="preserve"> ´du 28 novembre 2018 et </w:t>
      </w:r>
      <w:hyperlink r:id="rId15" w:history="1">
        <w:r w:rsidRPr="009E0E23">
          <w:rPr>
            <w:rStyle w:val="Hyperlink"/>
            <w:lang w:val="fr-CA"/>
          </w:rPr>
          <w:t>CP-11/7</w:t>
        </w:r>
      </w:hyperlink>
      <w:r w:rsidRPr="009E0E23">
        <w:rPr>
          <w:lang w:val="fr-CA"/>
        </w:rPr>
        <w:t xml:space="preserve"> du 30 octobre 2024,</w:t>
      </w:r>
    </w:p>
    <w:p w14:paraId="7622044F" w14:textId="77777777" w:rsidR="00EB55FB" w:rsidRPr="009E0E23" w:rsidRDefault="00EB55FB" w:rsidP="00BC7D0F">
      <w:pPr>
        <w:tabs>
          <w:tab w:val="clear" w:pos="567"/>
          <w:tab w:val="left" w:pos="2835"/>
          <w:tab w:val="left" w:pos="3402"/>
        </w:tabs>
        <w:spacing w:after="120"/>
        <w:ind w:left="1134" w:firstLine="567"/>
        <w:rPr>
          <w:lang w:val="fr-CA"/>
        </w:rPr>
      </w:pPr>
      <w:r w:rsidRPr="009E0E23">
        <w:rPr>
          <w:lang w:val="fr-CA"/>
        </w:rPr>
        <w:t>1.</w:t>
      </w:r>
      <w:r w:rsidRPr="009E0E23">
        <w:rPr>
          <w:i/>
          <w:iCs/>
          <w:lang w:val="fr-CA"/>
        </w:rPr>
        <w:tab/>
      </w:r>
      <w:r w:rsidR="004231B1" w:rsidRPr="009E0E23">
        <w:rPr>
          <w:i/>
          <w:iCs/>
          <w:lang w:val="fr-CA"/>
        </w:rPr>
        <w:t>Exprime son appréciation</w:t>
      </w:r>
      <w:r w:rsidR="004231B1" w:rsidRPr="009E0E23">
        <w:rPr>
          <w:iCs/>
          <w:lang w:val="fr-CA"/>
        </w:rPr>
        <w:t xml:space="preserve"> pour</w:t>
      </w:r>
      <w:r w:rsidR="004231B1" w:rsidRPr="009E0E23">
        <w:rPr>
          <w:i/>
          <w:iCs/>
          <w:lang w:val="fr-CA"/>
        </w:rPr>
        <w:t xml:space="preserve"> </w:t>
      </w:r>
      <w:r w:rsidR="004231B1" w:rsidRPr="009E0E23">
        <w:rPr>
          <w:lang w:val="fr-CA"/>
        </w:rPr>
        <w:t>les résultats de la réunion du Groupe spécial d'experts techniques sur l'évaluation des risques</w:t>
      </w:r>
      <w:r w:rsidR="004231B1" w:rsidRPr="009E0E23">
        <w:rPr>
          <w:rStyle w:val="FootnoteReference"/>
          <w:lang w:val="fr-CA"/>
        </w:rPr>
        <w:footnoteReference w:id="2"/>
      </w:r>
      <w:r w:rsidR="004231B1" w:rsidRPr="009E0E23">
        <w:rPr>
          <w:lang w:val="fr-CA"/>
        </w:rPr>
        <w:t xml:space="preserve"> et l’application des critères énoncés à l’annexe I de la décision </w:t>
      </w:r>
      <w:hyperlink r:id="rId16" w:history="1">
        <w:r w:rsidR="00A377D1" w:rsidRPr="009E0E23">
          <w:rPr>
            <w:rStyle w:val="Hyperlink"/>
            <w:lang w:val="fr-CA"/>
          </w:rPr>
          <w:t>CP-9/13</w:t>
        </w:r>
      </w:hyperlink>
      <w:r w:rsidR="004231B1" w:rsidRPr="009E0E23">
        <w:rPr>
          <w:lang w:val="fr-CA"/>
        </w:rPr>
        <w:t xml:space="preserve"> aux sujets de l'évaluation des risques proposés par les Parties en rapport avec les besoins et priorités en matière d'orientations supplémentaires sur des sujets spécifiques de l'évaluation des risques liés aux organismes vivants modifiés;</w:t>
      </w:r>
      <w:r w:rsidR="004231B1" w:rsidRPr="009E0E23">
        <w:rPr>
          <w:rStyle w:val="FootnoteReference"/>
          <w:lang w:val="fr-CA"/>
        </w:rPr>
        <w:footnoteReference w:id="3"/>
      </w:r>
    </w:p>
    <w:p w14:paraId="120C309B" w14:textId="77777777" w:rsidR="00EB55FB" w:rsidRPr="009E0E23" w:rsidRDefault="00BA3617" w:rsidP="00BC7D0F">
      <w:pPr>
        <w:tabs>
          <w:tab w:val="clear" w:pos="567"/>
          <w:tab w:val="left" w:pos="2835"/>
          <w:tab w:val="left" w:pos="3402"/>
        </w:tabs>
        <w:spacing w:after="120"/>
        <w:ind w:left="1134" w:firstLine="567"/>
        <w:rPr>
          <w:lang w:val="fr-CA"/>
        </w:rPr>
      </w:pPr>
      <w:r w:rsidRPr="009E0E23">
        <w:rPr>
          <w:lang w:val="fr-CA"/>
        </w:rPr>
        <w:t>[</w:t>
      </w:r>
      <w:r w:rsidR="00420087" w:rsidRPr="009E0E23">
        <w:rPr>
          <w:lang w:val="fr-CA"/>
        </w:rPr>
        <w:t>2</w:t>
      </w:r>
      <w:r w:rsidR="00420087" w:rsidRPr="009E0E23">
        <w:rPr>
          <w:i/>
          <w:iCs/>
          <w:lang w:val="fr-CA"/>
        </w:rPr>
        <w:t>.</w:t>
      </w:r>
      <w:r w:rsidR="00420087" w:rsidRPr="009E0E23">
        <w:rPr>
          <w:i/>
          <w:iCs/>
          <w:lang w:val="fr-CA"/>
        </w:rPr>
        <w:tab/>
      </w:r>
      <w:r w:rsidR="004E50FF" w:rsidRPr="009E0E23">
        <w:rPr>
          <w:i/>
          <w:iCs/>
          <w:lang w:val="fr-CA"/>
        </w:rPr>
        <w:t xml:space="preserve">Décide </w:t>
      </w:r>
      <w:r w:rsidR="004E50FF" w:rsidRPr="009E0E23">
        <w:rPr>
          <w:iCs/>
          <w:lang w:val="fr-CA"/>
        </w:rPr>
        <w:t xml:space="preserve">d’élaborer au maximum deux </w:t>
      </w:r>
      <w:r w:rsidR="004E50FF" w:rsidRPr="009E0E23">
        <w:rPr>
          <w:lang w:val="fr-CA"/>
        </w:rPr>
        <w:t>documents d'orientation facultative supplémentaires conformément à l’annexe III du Protocole de Cartagena sur la prévention des risque biotechnologiques,</w:t>
      </w:r>
      <w:r w:rsidR="004E50FF" w:rsidRPr="009E0E23">
        <w:rPr>
          <w:rStyle w:val="FootnoteReference"/>
          <w:lang w:val="fr-CA"/>
        </w:rPr>
        <w:footnoteReference w:id="4"/>
      </w:r>
      <w:r w:rsidR="004E50FF" w:rsidRPr="009E0E23">
        <w:rPr>
          <w:lang w:val="fr-CA"/>
        </w:rPr>
        <w:t xml:space="preserve"> </w:t>
      </w:r>
      <w:r w:rsidR="00E670AE" w:rsidRPr="009E0E23">
        <w:rPr>
          <w:lang w:val="fr-CA"/>
        </w:rPr>
        <w:t>sur les sujets suivants :</w:t>
      </w:r>
      <w:r w:rsidR="004E50FF" w:rsidRPr="009E0E23">
        <w:rPr>
          <w:lang w:val="fr-CA"/>
        </w:rPr>
        <w:t xml:space="preserve"> [les algues vivantes modifiées], [les poissons vivants modifiés], [les microorganismes vivants modifiés], [les organismes vivants modifiés exprimant un mécanisme d'édition génomique pour lutter contre les nuisibles et les agents pathogènes</w:t>
      </w:r>
      <w:r w:rsidR="00E670AE" w:rsidRPr="009E0E23">
        <w:rPr>
          <w:lang w:val="fr-CA"/>
        </w:rPr>
        <w:t>]</w:t>
      </w:r>
      <w:r w:rsidR="004E50FF" w:rsidRPr="009E0E23">
        <w:rPr>
          <w:lang w:val="fr-CA"/>
        </w:rPr>
        <w:t xml:space="preserve"> </w:t>
      </w:r>
      <w:r w:rsidR="00E670AE" w:rsidRPr="009E0E23">
        <w:rPr>
          <w:lang w:val="fr-CA"/>
        </w:rPr>
        <w:t xml:space="preserve">[les effets cumulatifs </w:t>
      </w:r>
      <w:r w:rsidR="00531435" w:rsidRPr="009E0E23">
        <w:rPr>
          <w:lang w:val="fr-CA"/>
        </w:rPr>
        <w:t xml:space="preserve">et </w:t>
      </w:r>
      <w:r w:rsidR="00E670AE" w:rsidRPr="009E0E23">
        <w:rPr>
          <w:lang w:val="fr-CA"/>
        </w:rPr>
        <w:t xml:space="preserve">à long terme </w:t>
      </w:r>
      <w:r w:rsidR="00531435" w:rsidRPr="009E0E23">
        <w:rPr>
          <w:lang w:val="fr-CA"/>
        </w:rPr>
        <w:t>des constructions géniques</w:t>
      </w:r>
      <w:r w:rsidR="00E670AE" w:rsidRPr="009E0E23">
        <w:rPr>
          <w:lang w:val="fr-CA"/>
        </w:rPr>
        <w:t xml:space="preserve"> et d</w:t>
      </w:r>
      <w:r w:rsidR="005B61B0" w:rsidRPr="009E0E23">
        <w:rPr>
          <w:lang w:val="fr-CA"/>
        </w:rPr>
        <w:t xml:space="preserve">es </w:t>
      </w:r>
      <w:r w:rsidR="00E670AE" w:rsidRPr="009E0E23">
        <w:rPr>
          <w:lang w:val="fr-CA"/>
        </w:rPr>
        <w:t>organismes vivants modifiés], [</w:t>
      </w:r>
      <w:r w:rsidR="005B61B0" w:rsidRPr="009E0E23">
        <w:rPr>
          <w:lang w:val="fr-CA"/>
        </w:rPr>
        <w:t>la concrétisation d'objectifs de protection en critères d'évaluation et de mesure pertinents,</w:t>
      </w:r>
      <w:r w:rsidR="00E670AE" w:rsidRPr="009E0E23">
        <w:rPr>
          <w:lang w:val="fr-CA"/>
        </w:rPr>
        <w:t>], [l’utilisation d’organismes vivants modifiés dans les centres d’origine et dans les systèmes agricoles traditionnels], tout en évitant les doubles emplois et, au besoin, en complétant le matériel d’orientation existant;</w:t>
      </w:r>
    </w:p>
    <w:p w14:paraId="78B15EFB" w14:textId="77777777" w:rsidR="00EB55FB" w:rsidRPr="009E0E23" w:rsidRDefault="00EB55FB" w:rsidP="00EB55FB">
      <w:pPr>
        <w:tabs>
          <w:tab w:val="clear" w:pos="567"/>
          <w:tab w:val="left" w:pos="2835"/>
          <w:tab w:val="left" w:pos="3402"/>
        </w:tabs>
        <w:spacing w:after="120"/>
        <w:ind w:left="1134" w:firstLine="567"/>
        <w:rPr>
          <w:b/>
          <w:bCs/>
          <w:u w:val="single"/>
          <w:lang w:val="fr-CA"/>
        </w:rPr>
      </w:pPr>
      <w:r w:rsidRPr="009E0E23">
        <w:rPr>
          <w:lang w:val="fr-CA"/>
        </w:rPr>
        <w:lastRenderedPageBreak/>
        <w:t>[</w:t>
      </w:r>
      <w:r w:rsidR="00BA3617" w:rsidRPr="009E0E23">
        <w:rPr>
          <w:lang w:val="fr-CA"/>
        </w:rPr>
        <w:t>3</w:t>
      </w:r>
      <w:r w:rsidRPr="009E0E23">
        <w:rPr>
          <w:i/>
          <w:iCs/>
          <w:lang w:val="fr-CA"/>
        </w:rPr>
        <w:t>.</w:t>
      </w:r>
      <w:r w:rsidR="001D2583" w:rsidRPr="009E0E23">
        <w:rPr>
          <w:i/>
          <w:iCs/>
          <w:lang w:val="fr-CA"/>
        </w:rPr>
        <w:tab/>
      </w:r>
      <w:r w:rsidR="00531435" w:rsidRPr="009E0E23">
        <w:rPr>
          <w:i/>
          <w:iCs/>
          <w:lang w:val="fr-CA"/>
        </w:rPr>
        <w:t>Décide également</w:t>
      </w:r>
      <w:r w:rsidR="00531435" w:rsidRPr="009E0E23">
        <w:rPr>
          <w:lang w:val="fr-CA"/>
        </w:rPr>
        <w:t xml:space="preserve"> d’élargir les efforts de renforcement des capacités en matière d’évaluation des risques et de gestion des risques liés au organismes vivants modifiés, en ayant recours aux informations, approches et matériels d’orientation existants sur le sujet, y compris ceux produits au titre du Protocole de Cartagena, comme la </w:t>
      </w:r>
      <w:r w:rsidR="00531435" w:rsidRPr="009E0E23">
        <w:rPr>
          <w:i/>
          <w:lang w:val="fr-CA"/>
        </w:rPr>
        <w:t>Série technique sur la prévention des risques biotechnologiques 07</w:t>
      </w:r>
      <w:r w:rsidR="00531435" w:rsidRPr="009E0E23">
        <w:rPr>
          <w:lang w:val="fr-CA"/>
        </w:rPr>
        <w:t>];</w:t>
      </w:r>
    </w:p>
    <w:p w14:paraId="4795B79F" w14:textId="77777777" w:rsidR="00EB55FB" w:rsidRPr="009E0E23" w:rsidRDefault="00EB55FB" w:rsidP="00EB55FB">
      <w:pPr>
        <w:tabs>
          <w:tab w:val="clear" w:pos="567"/>
          <w:tab w:val="left" w:pos="2835"/>
          <w:tab w:val="left" w:pos="3402"/>
        </w:tabs>
        <w:spacing w:after="120"/>
        <w:ind w:left="1134" w:firstLine="567"/>
        <w:rPr>
          <w:lang w:val="fr-CA"/>
        </w:rPr>
      </w:pPr>
      <w:r w:rsidRPr="009E0E23">
        <w:rPr>
          <w:lang w:val="fr-CA"/>
        </w:rPr>
        <w:t>[</w:t>
      </w:r>
      <w:r w:rsidR="00974894" w:rsidRPr="009E0E23">
        <w:rPr>
          <w:lang w:val="fr-CA"/>
        </w:rPr>
        <w:t>3</w:t>
      </w:r>
      <w:r w:rsidR="005B61B0" w:rsidRPr="009E0E23">
        <w:rPr>
          <w:lang w:val="fr-CA"/>
        </w:rPr>
        <w:t>.</w:t>
      </w:r>
      <w:r w:rsidR="00C221F8" w:rsidRPr="009E0E23">
        <w:rPr>
          <w:lang w:val="fr-CA"/>
        </w:rPr>
        <w:t xml:space="preserve"> </w:t>
      </w:r>
      <w:r w:rsidR="00F069AD" w:rsidRPr="009E0E23">
        <w:rPr>
          <w:lang w:val="fr-CA"/>
        </w:rPr>
        <w:t>a</w:t>
      </w:r>
      <w:r w:rsidRPr="009E0E23">
        <w:rPr>
          <w:lang w:val="fr-CA"/>
        </w:rPr>
        <w:t>lt</w:t>
      </w:r>
      <w:r w:rsidR="00974894" w:rsidRPr="009E0E23">
        <w:rPr>
          <w:i/>
          <w:iCs/>
          <w:lang w:val="fr-CA"/>
        </w:rPr>
        <w:t>.</w:t>
      </w:r>
      <w:r w:rsidRPr="009E0E23">
        <w:rPr>
          <w:i/>
          <w:iCs/>
          <w:lang w:val="fr-CA"/>
        </w:rPr>
        <w:t xml:space="preserve"> </w:t>
      </w:r>
      <w:r w:rsidR="005B61B0" w:rsidRPr="009E0E23">
        <w:rPr>
          <w:i/>
          <w:iCs/>
          <w:lang w:val="fr-CA"/>
        </w:rPr>
        <w:t>Décide par ailleurs</w:t>
      </w:r>
      <w:r w:rsidRPr="009E0E23">
        <w:rPr>
          <w:lang w:val="fr-CA"/>
        </w:rPr>
        <w:t xml:space="preserve"> </w:t>
      </w:r>
      <w:r w:rsidR="005B61B0" w:rsidRPr="009E0E23">
        <w:rPr>
          <w:lang w:val="fr-CA"/>
        </w:rPr>
        <w:t xml:space="preserve">d’élargir les efforts de renforcement des capacités en matière d’évaluation des risques et de gestion des risques liés au organismes vivants modifiés, en ayant recours aux informations, matériels d’orientation existants et à l’approche de l’évaluation des risques liés aux organismes vivants modifiés décrite dans la </w:t>
      </w:r>
      <w:r w:rsidR="005B61B0" w:rsidRPr="009E0E23">
        <w:rPr>
          <w:i/>
          <w:lang w:val="fr-CA"/>
        </w:rPr>
        <w:t>Série technique sur la prévention des risques biotechnologiques 07</w:t>
      </w:r>
      <w:r w:rsidR="005B61B0" w:rsidRPr="009E0E23">
        <w:rPr>
          <w:lang w:val="fr-CA"/>
        </w:rPr>
        <w:t>;]</w:t>
      </w:r>
    </w:p>
    <w:p w14:paraId="55B23317" w14:textId="77777777" w:rsidR="00EB55FB" w:rsidRPr="009E0E23" w:rsidRDefault="00EB55FB" w:rsidP="00BC7D0F">
      <w:pPr>
        <w:tabs>
          <w:tab w:val="clear" w:pos="567"/>
          <w:tab w:val="left" w:pos="2835"/>
          <w:tab w:val="left" w:pos="3402"/>
        </w:tabs>
        <w:spacing w:after="120"/>
        <w:ind w:left="1134" w:firstLine="567"/>
        <w:rPr>
          <w:lang w:val="fr-CA"/>
        </w:rPr>
      </w:pPr>
      <w:r w:rsidRPr="009E0E23">
        <w:rPr>
          <w:lang w:val="fr-CA"/>
        </w:rPr>
        <w:t>[4.</w:t>
      </w:r>
      <w:r w:rsidRPr="009E0E23">
        <w:rPr>
          <w:i/>
          <w:iCs/>
          <w:lang w:val="fr-CA"/>
        </w:rPr>
        <w:tab/>
      </w:r>
      <w:r w:rsidR="00535851" w:rsidRPr="009E0E23">
        <w:rPr>
          <w:i/>
          <w:iCs/>
          <w:lang w:val="fr-CA"/>
        </w:rPr>
        <w:t>Décide en outre</w:t>
      </w:r>
      <w:r w:rsidR="00535851" w:rsidRPr="009E0E23">
        <w:rPr>
          <w:lang w:val="fr-CA"/>
        </w:rPr>
        <w:t xml:space="preserve"> d'établir un nouveau groupe spécial d'experts techniques sur l'évaluation des risques dont le mandat est décrit dans l'annexe à la présente décision</w:t>
      </w:r>
      <w:r w:rsidRPr="009E0E23">
        <w:rPr>
          <w:lang w:val="fr-CA"/>
        </w:rPr>
        <w:t>;]</w:t>
      </w:r>
    </w:p>
    <w:p w14:paraId="305EDB83" w14:textId="77777777" w:rsidR="00EB55FB" w:rsidRPr="009E0E23" w:rsidRDefault="00EB55FB" w:rsidP="00BC7D0F">
      <w:pPr>
        <w:tabs>
          <w:tab w:val="clear" w:pos="567"/>
          <w:tab w:val="left" w:pos="2835"/>
          <w:tab w:val="left" w:pos="3402"/>
        </w:tabs>
        <w:spacing w:after="120"/>
        <w:ind w:left="1134" w:firstLine="567"/>
        <w:rPr>
          <w:b/>
          <w:u w:val="single"/>
          <w:lang w:val="fr-CA"/>
        </w:rPr>
      </w:pPr>
      <w:r w:rsidRPr="009E0E23">
        <w:rPr>
          <w:lang w:val="fr-CA"/>
        </w:rPr>
        <w:t>[5.</w:t>
      </w:r>
      <w:r w:rsidRPr="009E0E23">
        <w:rPr>
          <w:i/>
          <w:iCs/>
          <w:lang w:val="fr-CA"/>
        </w:rPr>
        <w:tab/>
      </w:r>
      <w:r w:rsidR="007B0C9D" w:rsidRPr="009E0E23">
        <w:rPr>
          <w:rFonts w:eastAsia="Times New Roman"/>
          <w:i/>
          <w:lang w:val="fr-CA" w:eastAsia="fr-CA"/>
        </w:rPr>
        <w:t>Invite</w:t>
      </w:r>
      <w:r w:rsidR="007B0C9D" w:rsidRPr="009E0E23">
        <w:rPr>
          <w:rFonts w:eastAsia="Times New Roman"/>
          <w:lang w:val="fr-CA" w:eastAsia="fr-CA"/>
        </w:rPr>
        <w:t xml:space="preserve"> les Parties, les autres gouvernements, les peuples autochtones et communautés locales, les femmes, les jeunes, le monde universitaire et les organisations concernées à communiquer des informations pertinentes, telles que les expériences nationales et régionales d’évaluation des risques et les ressources existantes pour l’évaluation des risques des sujets sélectionnés, afin d’appuyer les travaux du Groupe spécial d’experts techniques sur l’évaluation des risques</w:t>
      </w:r>
      <w:r w:rsidR="007B0C9D" w:rsidRPr="009E0E23">
        <w:rPr>
          <w:lang w:val="fr-CA"/>
        </w:rPr>
        <w:t>;]</w:t>
      </w:r>
    </w:p>
    <w:p w14:paraId="4218087B" w14:textId="77777777" w:rsidR="00EB55FB" w:rsidRPr="009E0E23" w:rsidRDefault="00974894" w:rsidP="00BC7D0F">
      <w:pPr>
        <w:tabs>
          <w:tab w:val="clear" w:pos="567"/>
          <w:tab w:val="left" w:pos="2835"/>
          <w:tab w:val="left" w:pos="3402"/>
        </w:tabs>
        <w:spacing w:after="120"/>
        <w:ind w:left="1134" w:firstLine="567"/>
        <w:rPr>
          <w:lang w:val="fr-CA"/>
        </w:rPr>
      </w:pPr>
      <w:r w:rsidRPr="009E0E23">
        <w:rPr>
          <w:lang w:val="fr-CA"/>
        </w:rPr>
        <w:t>[</w:t>
      </w:r>
      <w:r w:rsidR="00EB55FB" w:rsidRPr="009E0E23">
        <w:rPr>
          <w:lang w:val="fr-CA"/>
        </w:rPr>
        <w:t>6.</w:t>
      </w:r>
      <w:r w:rsidR="00EB55FB" w:rsidRPr="009E0E23">
        <w:rPr>
          <w:i/>
          <w:iCs/>
          <w:lang w:val="fr-CA"/>
        </w:rPr>
        <w:tab/>
      </w:r>
      <w:r w:rsidR="007B0C9D" w:rsidRPr="009E0E23">
        <w:rPr>
          <w:rFonts w:eastAsia="Times New Roman"/>
          <w:i/>
          <w:lang w:val="fr-CA" w:eastAsia="fr-CA"/>
        </w:rPr>
        <w:t>Décide</w:t>
      </w:r>
      <w:r w:rsidR="007B0C9D" w:rsidRPr="009E0E23">
        <w:rPr>
          <w:rFonts w:eastAsia="Times New Roman"/>
          <w:lang w:val="fr-CA" w:eastAsia="fr-CA"/>
        </w:rPr>
        <w:t xml:space="preserve"> de proroger le Forum en ligne à composition non limitée sur l’évaluation et la gestion des risques afin d’appuyer les travaux du Groupe spécial d’experts techniques sur l’évaluation des risques</w:t>
      </w:r>
      <w:r w:rsidR="00EB55FB" w:rsidRPr="009E0E23">
        <w:rPr>
          <w:lang w:val="fr-CA"/>
        </w:rPr>
        <w:t>;</w:t>
      </w:r>
      <w:r w:rsidRPr="009E0E23">
        <w:rPr>
          <w:lang w:val="fr-CA"/>
        </w:rPr>
        <w:t>]</w:t>
      </w:r>
    </w:p>
    <w:p w14:paraId="2F0A32FF" w14:textId="77777777" w:rsidR="00EB55FB" w:rsidRPr="009E0E23" w:rsidRDefault="00EB55FB" w:rsidP="00BC7D0F">
      <w:pPr>
        <w:tabs>
          <w:tab w:val="clear" w:pos="567"/>
          <w:tab w:val="left" w:pos="2835"/>
          <w:tab w:val="left" w:pos="3402"/>
        </w:tabs>
        <w:spacing w:after="120"/>
        <w:ind w:left="1134" w:firstLine="567"/>
        <w:rPr>
          <w:lang w:val="fr-CA"/>
        </w:rPr>
      </w:pPr>
      <w:r w:rsidRPr="009E0E23">
        <w:rPr>
          <w:lang w:val="fr-CA"/>
        </w:rPr>
        <w:t>[7.</w:t>
      </w:r>
      <w:r w:rsidRPr="009E0E23">
        <w:rPr>
          <w:i/>
          <w:iCs/>
          <w:lang w:val="fr-CA"/>
        </w:rPr>
        <w:tab/>
      </w:r>
      <w:r w:rsidR="00D51986" w:rsidRPr="009E0E23">
        <w:rPr>
          <w:rFonts w:eastAsia="Times New Roman"/>
          <w:i/>
          <w:lang w:val="fr-CA" w:eastAsia="fr-CA"/>
        </w:rPr>
        <w:t>Décide également</w:t>
      </w:r>
      <w:r w:rsidR="00D51986" w:rsidRPr="009E0E23">
        <w:rPr>
          <w:rFonts w:eastAsia="Times New Roman"/>
          <w:lang w:val="fr-CA" w:eastAsia="fr-CA"/>
        </w:rPr>
        <w:t xml:space="preserve"> d’examiner, à sa treizième réunion, d’autres questions pour lesquelles des documents d’orientation sur l’évaluation des risques pourraient être nécessaires, conformément au processus défini dans la décision CP-9/13 pour l’identification et la hiérarchisation des questions spécifiques d’évaluation des risques liés aux organismes vivants modifiés qui pourraient justifier un examen, en tenant compte des priorités identifiées par les Parties, notamment dans leurs rapports nationaux, ainsi que des sujets identifiés par le Groupe spécial d’experts techniques sur l’évaluation des risques;</w:t>
      </w:r>
      <w:r w:rsidR="00D51986" w:rsidRPr="009E0E23">
        <w:rPr>
          <w:vertAlign w:val="superscript"/>
          <w:lang w:val="fr-CA"/>
        </w:rPr>
        <w:footnoteReference w:id="5"/>
      </w:r>
      <w:r w:rsidR="00D51986" w:rsidRPr="009E0E23">
        <w:rPr>
          <w:lang w:val="fr-CA"/>
        </w:rPr>
        <w:t>]</w:t>
      </w:r>
    </w:p>
    <w:p w14:paraId="35533216" w14:textId="77777777" w:rsidR="00EB55FB" w:rsidRPr="009E0E23" w:rsidRDefault="00EB55FB" w:rsidP="00EB55FB">
      <w:pPr>
        <w:tabs>
          <w:tab w:val="clear" w:pos="567"/>
          <w:tab w:val="left" w:pos="2835"/>
          <w:tab w:val="left" w:pos="3402"/>
        </w:tabs>
        <w:spacing w:after="120"/>
        <w:ind w:left="1134" w:firstLine="567"/>
        <w:rPr>
          <w:lang w:val="fr-CA"/>
        </w:rPr>
      </w:pPr>
      <w:r w:rsidRPr="009E0E23">
        <w:rPr>
          <w:lang w:val="fr-CA"/>
        </w:rPr>
        <w:t>[8.</w:t>
      </w:r>
      <w:r w:rsidRPr="009E0E23">
        <w:rPr>
          <w:lang w:val="fr-CA"/>
        </w:rPr>
        <w:tab/>
      </w:r>
      <w:r w:rsidR="00D51986" w:rsidRPr="009E0E23">
        <w:rPr>
          <w:rFonts w:eastAsia="Times New Roman"/>
          <w:i/>
          <w:lang w:val="fr-CA" w:eastAsia="fr-CA"/>
        </w:rPr>
        <w:t>Invite</w:t>
      </w:r>
      <w:r w:rsidR="00D51986" w:rsidRPr="009E0E23">
        <w:rPr>
          <w:rFonts w:eastAsia="Times New Roman"/>
          <w:lang w:val="fr-CA" w:eastAsia="fr-CA"/>
        </w:rPr>
        <w:t xml:space="preserve"> les Parties, les autres gouvernements, les peuples autochtones et communautés locales, les femmes, les jeunes et les organisations concernées à soumettre des informations sur les expériences liées à la mise en œuvre des procédures simplifiées prévues à l’article 13 du Protocole de Cartagena, aux accords et arrangements bilatéraux, régionaux et multilatéraux prévus à l’article 14 du Protocole, et sur la transportabilité des données pour l’évaluation des risques liés aux organismes vivants modifiés[, reconnaissant que l’acceptation de données d’évaluation des risques étrangères est subordonnée à une évaluation nationale et à la confirmation de la pertinence écologique et de la comparabilité];]</w:t>
      </w:r>
    </w:p>
    <w:p w14:paraId="53B53A7A" w14:textId="77777777" w:rsidR="00EB55FB" w:rsidRPr="009E0E23" w:rsidRDefault="00EB55FB" w:rsidP="00EB55FB">
      <w:pPr>
        <w:tabs>
          <w:tab w:val="clear" w:pos="567"/>
          <w:tab w:val="left" w:pos="2835"/>
          <w:tab w:val="left" w:pos="3402"/>
        </w:tabs>
        <w:spacing w:after="120"/>
        <w:ind w:left="1134" w:firstLine="567"/>
        <w:rPr>
          <w:lang w:val="fr-CA"/>
        </w:rPr>
      </w:pPr>
      <w:r w:rsidRPr="009E0E23">
        <w:rPr>
          <w:lang w:val="fr-CA"/>
        </w:rPr>
        <w:t>[9.</w:t>
      </w:r>
      <w:r w:rsidRPr="009E0E23">
        <w:rPr>
          <w:lang w:val="fr-CA"/>
        </w:rPr>
        <w:tab/>
      </w:r>
      <w:r w:rsidR="00711E76" w:rsidRPr="009E0E23">
        <w:rPr>
          <w:rFonts w:eastAsia="Times New Roman"/>
          <w:i/>
          <w:lang w:val="fr-CA" w:eastAsia="fr-CA"/>
        </w:rPr>
        <w:t>Décide</w:t>
      </w:r>
      <w:r w:rsidR="00711E76" w:rsidRPr="009E0E23">
        <w:rPr>
          <w:rFonts w:eastAsia="Times New Roman"/>
          <w:lang w:val="fr-CA" w:eastAsia="fr-CA"/>
        </w:rPr>
        <w:t xml:space="preserve"> d’examiner, à sa treizième réunion, les informations soumises en réponse au paragraphe 8 ci-dessus</w:t>
      </w:r>
      <w:r w:rsidRPr="009E0E23">
        <w:rPr>
          <w:lang w:val="fr-CA"/>
        </w:rPr>
        <w:t>;]</w:t>
      </w:r>
    </w:p>
    <w:p w14:paraId="6A9134E8" w14:textId="77777777" w:rsidR="00EB55FB" w:rsidRPr="009E0E23" w:rsidRDefault="00EB55FB" w:rsidP="00236891">
      <w:pPr>
        <w:tabs>
          <w:tab w:val="clear" w:pos="567"/>
          <w:tab w:val="left" w:pos="2835"/>
          <w:tab w:val="left" w:pos="3402"/>
        </w:tabs>
        <w:spacing w:after="120"/>
        <w:ind w:left="1134" w:firstLine="567"/>
        <w:rPr>
          <w:lang w:val="fr-CA"/>
        </w:rPr>
      </w:pPr>
      <w:r w:rsidRPr="009E0E23">
        <w:rPr>
          <w:lang w:val="fr-CA"/>
        </w:rPr>
        <w:t>10.</w:t>
      </w:r>
      <w:r w:rsidRPr="009E0E23">
        <w:rPr>
          <w:lang w:val="fr-CA"/>
        </w:rPr>
        <w:tab/>
      </w:r>
      <w:r w:rsidR="00D11986" w:rsidRPr="009E0E23">
        <w:rPr>
          <w:rFonts w:eastAsia="Times New Roman"/>
          <w:i/>
          <w:lang w:val="fr-CA" w:eastAsia="fr-CA"/>
        </w:rPr>
        <w:t>Exhorte</w:t>
      </w:r>
      <w:r w:rsidR="00D11986" w:rsidRPr="009E0E23">
        <w:rPr>
          <w:rFonts w:eastAsia="Times New Roman"/>
          <w:lang w:val="fr-CA" w:eastAsia="fr-CA"/>
        </w:rPr>
        <w:t xml:space="preserve"> les Parties et invite les autres gouvernements, les peuples autochtones et communautés locales, les femmes, les jeunes et les organisations concernées à participer à une vaste coopération internationale visant à échanger des informations et des expériences en matière d’évaluation des risques, notamment par l’intermédiaire du Centre d’échange pour la prévention des risques biotechnologiques, et à promouvoir des activités de création et de renforcement des capacités concernant les sujets prioritaires déterminés par [le Groupe spécial d’experts techniques sur l’évaluation des risques;</w:t>
      </w:r>
      <w:r w:rsidR="00D11986" w:rsidRPr="009E0E23">
        <w:rPr>
          <w:vertAlign w:val="superscript"/>
          <w:lang w:val="fr-CA"/>
        </w:rPr>
        <w:footnoteReference w:id="6"/>
      </w:r>
      <w:r w:rsidR="00D11986" w:rsidRPr="009E0E23">
        <w:rPr>
          <w:lang w:val="fr-CA"/>
        </w:rPr>
        <w:t>]</w:t>
      </w:r>
      <w:r w:rsidR="00D11986" w:rsidRPr="009E0E23">
        <w:rPr>
          <w:rFonts w:eastAsia="Times New Roman"/>
          <w:lang w:val="fr-CA" w:eastAsia="fr-CA"/>
        </w:rPr>
        <w:t xml:space="preserve"> [l’Organe subsidiaire chargé de fournir des avis scientifiques, techniques et technologiques;]</w:t>
      </w:r>
    </w:p>
    <w:p w14:paraId="5FA79946" w14:textId="77777777" w:rsidR="00EB55FB" w:rsidRPr="009E0E23" w:rsidRDefault="00EB55FB" w:rsidP="00BE5904">
      <w:pPr>
        <w:tabs>
          <w:tab w:val="clear" w:pos="567"/>
          <w:tab w:val="left" w:pos="2835"/>
          <w:tab w:val="left" w:pos="3402"/>
        </w:tabs>
        <w:spacing w:after="120"/>
        <w:ind w:left="1134" w:firstLine="567"/>
        <w:rPr>
          <w:lang w:val="fr-CA"/>
        </w:rPr>
      </w:pPr>
      <w:r w:rsidRPr="009E0E23">
        <w:rPr>
          <w:lang w:val="fr-CA"/>
        </w:rPr>
        <w:t>11</w:t>
      </w:r>
      <w:r w:rsidR="002F37E6" w:rsidRPr="009E0E23">
        <w:rPr>
          <w:lang w:val="fr-CA"/>
        </w:rPr>
        <w:t>.</w:t>
      </w:r>
      <w:r w:rsidRPr="009E0E23">
        <w:rPr>
          <w:lang w:val="fr-CA"/>
        </w:rPr>
        <w:tab/>
      </w:r>
      <w:r w:rsidR="0047538B" w:rsidRPr="009E0E23">
        <w:rPr>
          <w:rFonts w:eastAsia="Times New Roman"/>
          <w:i/>
          <w:lang w:val="fr-CA" w:eastAsia="fr-CA"/>
        </w:rPr>
        <w:t>Invite</w:t>
      </w:r>
      <w:r w:rsidR="0047538B" w:rsidRPr="009E0E23">
        <w:rPr>
          <w:rFonts w:eastAsia="Times New Roman"/>
          <w:lang w:val="fr-CA" w:eastAsia="fr-CA"/>
        </w:rPr>
        <w:t xml:space="preserve"> les centres régionaux et sous-régionaux d’appui à la coopération scientifique et technique à aider les Parties à répondre à leurs besoins et priorités en matière d’évaluation et de gestion des risques;</w:t>
      </w:r>
      <w:r w:rsidR="0047538B" w:rsidRPr="009E0E23">
        <w:rPr>
          <w:vertAlign w:val="superscript"/>
          <w:lang w:val="fr-CA"/>
        </w:rPr>
        <w:footnoteReference w:id="7"/>
      </w:r>
    </w:p>
    <w:p w14:paraId="3BAFE8F9" w14:textId="77777777" w:rsidR="00EB55FB" w:rsidRPr="009E0E23" w:rsidRDefault="00EB55FB" w:rsidP="00BC7D0F">
      <w:pPr>
        <w:tabs>
          <w:tab w:val="clear" w:pos="567"/>
          <w:tab w:val="left" w:pos="2835"/>
          <w:tab w:val="left" w:pos="3402"/>
        </w:tabs>
        <w:spacing w:after="120"/>
        <w:ind w:left="1134" w:firstLine="567"/>
        <w:rPr>
          <w:lang w:val="fr-CA"/>
        </w:rPr>
      </w:pPr>
      <w:r w:rsidRPr="009E0E23">
        <w:rPr>
          <w:lang w:val="fr-CA"/>
        </w:rPr>
        <w:t>12.</w:t>
      </w:r>
      <w:r w:rsidRPr="009E0E23">
        <w:rPr>
          <w:i/>
          <w:iCs/>
          <w:lang w:val="fr-CA"/>
        </w:rPr>
        <w:tab/>
      </w:r>
      <w:r w:rsidR="0047538B" w:rsidRPr="009E0E23">
        <w:rPr>
          <w:rFonts w:eastAsia="Times New Roman"/>
          <w:i/>
          <w:lang w:val="fr-CA" w:eastAsia="fr-CA"/>
        </w:rPr>
        <w:t>Prie</w:t>
      </w:r>
      <w:r w:rsidR="0047538B" w:rsidRPr="009E0E23">
        <w:rPr>
          <w:rFonts w:eastAsia="Times New Roman"/>
          <w:lang w:val="fr-CA" w:eastAsia="fr-CA"/>
        </w:rPr>
        <w:t xml:space="preserve"> la Secrétaire exécutive, sous réserve de la disponibilité des ressources financières :</w:t>
      </w:r>
    </w:p>
    <w:p w14:paraId="66896A6D" w14:textId="77777777" w:rsidR="00EB55FB" w:rsidRPr="009E0E23" w:rsidRDefault="000655B0" w:rsidP="00BC7D0F">
      <w:pPr>
        <w:tabs>
          <w:tab w:val="clear" w:pos="567"/>
          <w:tab w:val="left" w:pos="2835"/>
          <w:tab w:val="left" w:pos="3402"/>
        </w:tabs>
        <w:spacing w:after="120"/>
        <w:ind w:left="1134" w:firstLine="567"/>
        <w:rPr>
          <w:lang w:val="fr-CA"/>
        </w:rPr>
      </w:pPr>
      <w:r w:rsidRPr="009E0E23">
        <w:rPr>
          <w:lang w:val="fr-CA"/>
        </w:rPr>
        <w:t>[</w:t>
      </w:r>
      <w:r w:rsidR="00EB55FB" w:rsidRPr="009E0E23">
        <w:rPr>
          <w:lang w:val="fr-CA"/>
        </w:rPr>
        <w:t>a)</w:t>
      </w:r>
      <w:r w:rsidR="00EB55FB" w:rsidRPr="009E0E23">
        <w:rPr>
          <w:lang w:val="fr-CA"/>
        </w:rPr>
        <w:tab/>
      </w:r>
      <w:r w:rsidRPr="009E0E23">
        <w:rPr>
          <w:rFonts w:eastAsia="Times New Roman"/>
          <w:lang w:val="fr-CA" w:eastAsia="fr-CA"/>
        </w:rPr>
        <w:t xml:space="preserve">De convoquer au moins deux réunions du Groupe spécial d’experts techniques sur l’évaluation des risques, dont une </w:t>
      </w:r>
      <w:r w:rsidRPr="009E0E23">
        <w:rPr>
          <w:rFonts w:eastAsia="Times New Roman"/>
          <w:noProof/>
          <w:lang w:val="fr-CA" w:eastAsia="fr-CA"/>
        </w:rPr>
        <w:t>en présentiel, avant</w:t>
      </w:r>
      <w:r w:rsidRPr="009E0E23">
        <w:rPr>
          <w:rFonts w:eastAsia="Times New Roman"/>
          <w:lang w:val="fr-CA" w:eastAsia="fr-CA"/>
        </w:rPr>
        <w:t xml:space="preserve"> la treizième réunion de la Conférence des Parties siégeant en tant que réunion des Parties au Protocole de Cartagena</w:t>
      </w:r>
      <w:r w:rsidRPr="009E0E23">
        <w:rPr>
          <w:lang w:val="fr-CA"/>
        </w:rPr>
        <w:t>;</w:t>
      </w:r>
      <w:r w:rsidRPr="009E0E23">
        <w:rPr>
          <w:vertAlign w:val="superscript"/>
          <w:lang w:val="fr-CA"/>
        </w:rPr>
        <w:footnoteReference w:id="8"/>
      </w:r>
      <w:r w:rsidRPr="009E0E23">
        <w:rPr>
          <w:lang w:val="fr-CA"/>
        </w:rPr>
        <w:t>]</w:t>
      </w:r>
    </w:p>
    <w:p w14:paraId="40C4CCDC" w14:textId="77777777" w:rsidR="00EB55FB" w:rsidRPr="009E0E23" w:rsidRDefault="000655B0" w:rsidP="00BC7D0F">
      <w:pPr>
        <w:tabs>
          <w:tab w:val="clear" w:pos="567"/>
          <w:tab w:val="left" w:pos="2835"/>
          <w:tab w:val="left" w:pos="3402"/>
        </w:tabs>
        <w:spacing w:after="120"/>
        <w:ind w:left="1134" w:firstLine="567"/>
        <w:rPr>
          <w:lang w:val="fr-CA"/>
        </w:rPr>
      </w:pPr>
      <w:r w:rsidRPr="009E0E23">
        <w:rPr>
          <w:lang w:val="fr-CA"/>
        </w:rPr>
        <w:t>[</w:t>
      </w:r>
      <w:r w:rsidR="00EB55FB" w:rsidRPr="009E0E23">
        <w:rPr>
          <w:lang w:val="fr-CA"/>
        </w:rPr>
        <w:t>b)</w:t>
      </w:r>
      <w:r w:rsidR="00EB55FB" w:rsidRPr="009E0E23">
        <w:rPr>
          <w:lang w:val="fr-CA"/>
        </w:rPr>
        <w:tab/>
      </w:r>
      <w:r w:rsidRPr="009E0E23">
        <w:rPr>
          <w:rFonts w:eastAsia="Times New Roman"/>
          <w:lang w:val="fr-CA" w:eastAsia="fr-CA"/>
        </w:rPr>
        <w:t>De tenir des discussions dans le cadre du Forum en ligne à composition non limitée sur l’évaluation et la gestion des risques pendant la même période intersessions et d’encourager la participation active des peuples autochtones et communautés locales, des organisations de femmes et de jeunes, du milieu universitaire et d’autres organisations concernées</w:t>
      </w:r>
      <w:r w:rsidRPr="009E0E23">
        <w:rPr>
          <w:lang w:val="fr-CA"/>
        </w:rPr>
        <w:t>;]</w:t>
      </w:r>
    </w:p>
    <w:p w14:paraId="58F3F806" w14:textId="77777777" w:rsidR="00EB55FB" w:rsidRPr="009E0E23" w:rsidRDefault="00EB55FB" w:rsidP="00BC7D0F">
      <w:pPr>
        <w:tabs>
          <w:tab w:val="clear" w:pos="567"/>
          <w:tab w:val="left" w:pos="2835"/>
          <w:tab w:val="left" w:pos="3402"/>
        </w:tabs>
        <w:spacing w:after="120"/>
        <w:ind w:left="1134" w:firstLine="567"/>
        <w:rPr>
          <w:lang w:val="fr-CA"/>
        </w:rPr>
      </w:pPr>
      <w:r w:rsidRPr="009E0E23">
        <w:rPr>
          <w:lang w:val="fr-CA"/>
        </w:rPr>
        <w:t>c)</w:t>
      </w:r>
      <w:r w:rsidRPr="009E0E23">
        <w:rPr>
          <w:lang w:val="fr-CA"/>
        </w:rPr>
        <w:tab/>
      </w:r>
      <w:r w:rsidR="000655B0" w:rsidRPr="009E0E23">
        <w:rPr>
          <w:rFonts w:eastAsia="Times New Roman"/>
          <w:lang w:val="fr-CA" w:eastAsia="fr-CA"/>
        </w:rPr>
        <w:t>De synthétiser les informations recueillies en réponse aux paragraphes [5] et [8] de la présente décision [et par l’intermédiaire du Forum en ligne à composition non limitée sur l’évaluation et la gestion des risques], ainsi que les informations relatives aux besoins spécifiques d’orientations supplémentaires sur des sujets précis d’évaluation et de gestion des risques figurant dans les rapports nationaux;</w:t>
      </w:r>
      <w:r w:rsidR="000655B0" w:rsidRPr="009E0E23">
        <w:rPr>
          <w:vertAlign w:val="superscript"/>
          <w:lang w:val="fr-CA"/>
        </w:rPr>
        <w:footnoteReference w:id="9"/>
      </w:r>
    </w:p>
    <w:p w14:paraId="227EF1CC" w14:textId="77777777" w:rsidR="00EB55FB" w:rsidRPr="009E0E23" w:rsidRDefault="00EB55FB" w:rsidP="00BC7D0F">
      <w:pPr>
        <w:tabs>
          <w:tab w:val="clear" w:pos="567"/>
          <w:tab w:val="left" w:pos="2835"/>
          <w:tab w:val="left" w:pos="3402"/>
        </w:tabs>
        <w:spacing w:after="120"/>
        <w:ind w:left="1134" w:firstLine="567"/>
        <w:rPr>
          <w:lang w:val="fr-CA"/>
        </w:rPr>
      </w:pPr>
      <w:r w:rsidRPr="009E0E23">
        <w:rPr>
          <w:lang w:val="fr-CA"/>
        </w:rPr>
        <w:t>d)</w:t>
      </w:r>
      <w:r w:rsidRPr="009E0E23">
        <w:rPr>
          <w:lang w:val="fr-CA"/>
        </w:rPr>
        <w:tab/>
      </w:r>
      <w:r w:rsidR="002A2A5B" w:rsidRPr="009E0E23">
        <w:rPr>
          <w:rFonts w:eastAsia="Times New Roman"/>
          <w:lang w:val="fr-CA" w:eastAsia="fr-CA"/>
        </w:rPr>
        <w:t>De poursuivre les activités de création et de renforcement des capacités concernant les documents d’orientation existants par l’organisation d’ateliers régionaux à l’appui de l’évaluation des risques liés aux organismes vivants modifiés, en collaboration avec les initiatives et partenariats concernés, selon qu’il conviendra, en veillant à une représentation équitable de tous les pays en développement Parties;</w:t>
      </w:r>
    </w:p>
    <w:p w14:paraId="7B0EDCFF" w14:textId="77777777" w:rsidR="00EB55FB" w:rsidRPr="009E0E23" w:rsidRDefault="00EB55FB" w:rsidP="00EB55FB">
      <w:pPr>
        <w:tabs>
          <w:tab w:val="clear" w:pos="567"/>
          <w:tab w:val="left" w:pos="2835"/>
          <w:tab w:val="left" w:pos="3402"/>
        </w:tabs>
        <w:spacing w:after="120"/>
        <w:ind w:left="1134" w:firstLine="567"/>
        <w:rPr>
          <w:lang w:val="fr-CA"/>
        </w:rPr>
      </w:pPr>
      <w:r w:rsidRPr="009E0E23">
        <w:rPr>
          <w:lang w:val="fr-CA"/>
        </w:rPr>
        <w:t>e)</w:t>
      </w:r>
      <w:r w:rsidRPr="009E0E23">
        <w:rPr>
          <w:lang w:val="fr-CA"/>
        </w:rPr>
        <w:tab/>
      </w:r>
      <w:r w:rsidR="002A2A5B" w:rsidRPr="009E0E23">
        <w:rPr>
          <w:rFonts w:eastAsia="Times New Roman"/>
          <w:lang w:val="fr-CA" w:eastAsia="fr-CA"/>
        </w:rPr>
        <w:t>De continuer à recueillir les expériences et les évaluations concernant l’applicabilité et l’utilité des documents d’orientation facultatifs supplémentaires pour appuyer les évaluations au cas par cas des risques liés aux organismes vivants modifiés contenant des gènes de forçage génétique,</w:t>
      </w:r>
      <w:r w:rsidR="002A2A5B" w:rsidRPr="009E0E23">
        <w:rPr>
          <w:vertAlign w:val="superscript"/>
          <w:lang w:val="fr-CA"/>
        </w:rPr>
        <w:footnoteReference w:id="10"/>
      </w:r>
      <w:r w:rsidR="002A2A5B" w:rsidRPr="009E0E23">
        <w:rPr>
          <w:rFonts w:eastAsia="Times New Roman"/>
          <w:lang w:val="fr-CA" w:eastAsia="fr-CA"/>
        </w:rPr>
        <w:t xml:space="preserve"> et de les mettre à disposition par l’intermédiaire du Centre d’échange pour la prévention des risques biotechnologiques;</w:t>
      </w:r>
    </w:p>
    <w:p w14:paraId="04412431" w14:textId="77777777" w:rsidR="00EB55FB" w:rsidRDefault="00EB55FB" w:rsidP="00BC7D0F">
      <w:pPr>
        <w:tabs>
          <w:tab w:val="clear" w:pos="567"/>
          <w:tab w:val="left" w:pos="2835"/>
          <w:tab w:val="left" w:pos="3402"/>
        </w:tabs>
        <w:spacing w:after="120"/>
        <w:ind w:left="1134" w:firstLine="567"/>
        <w:rPr>
          <w:rFonts w:eastAsia="Times New Roman"/>
          <w:lang w:val="fr-CA" w:eastAsia="fr-CA"/>
        </w:rPr>
      </w:pPr>
      <w:r w:rsidRPr="009E0E23">
        <w:rPr>
          <w:lang w:val="fr-CA"/>
        </w:rPr>
        <w:t>[13.</w:t>
      </w:r>
      <w:r w:rsidRPr="009E0E23">
        <w:rPr>
          <w:i/>
          <w:iCs/>
          <w:lang w:val="fr-CA"/>
        </w:rPr>
        <w:tab/>
      </w:r>
      <w:r w:rsidR="00197DD4" w:rsidRPr="009E0E23">
        <w:rPr>
          <w:rFonts w:eastAsia="Times New Roman"/>
          <w:i/>
          <w:lang w:val="fr-CA" w:eastAsia="fr-CA"/>
        </w:rPr>
        <w:t>Demande</w:t>
      </w:r>
      <w:r w:rsidR="00197DD4" w:rsidRPr="009E0E23">
        <w:rPr>
          <w:rFonts w:eastAsia="Times New Roman"/>
          <w:lang w:val="fr-CA" w:eastAsia="fr-CA"/>
        </w:rPr>
        <w:t xml:space="preserve"> à l’Organe subsidiaire chargé de fournir des avis scientifiques, techniques et technologiques d’examiner les résultats de la réunion du Groupe spécial d’experts techniques sur l’évaluation des risques lors d’une réunion tenue avant la treizième réunion de la Conférence des Parties siégeant en tant que réunion des Parties au Protocole de Cartagena, et de formuler des recommandations à la Conférence des Parties siégeant en tant que réunion des Parties au Protocole de Cartagena aux fins d’examen à sa treizième réunion.]</w:t>
      </w:r>
    </w:p>
    <w:p w14:paraId="52162186" w14:textId="77777777" w:rsidR="00AB40A3" w:rsidRPr="009E0E23" w:rsidRDefault="00AB40A3" w:rsidP="00BC7D0F">
      <w:pPr>
        <w:tabs>
          <w:tab w:val="clear" w:pos="567"/>
          <w:tab w:val="left" w:pos="2835"/>
          <w:tab w:val="left" w:pos="3402"/>
        </w:tabs>
        <w:spacing w:after="120"/>
        <w:ind w:left="1134" w:firstLine="567"/>
        <w:rPr>
          <w:lang w:val="fr-CA"/>
        </w:rPr>
      </w:pPr>
    </w:p>
    <w:p w14:paraId="3610F496" w14:textId="77777777" w:rsidR="00094710" w:rsidRPr="009E0E23" w:rsidRDefault="00094710" w:rsidP="00EB55FB">
      <w:pPr>
        <w:keepNext/>
        <w:keepLines/>
        <w:tabs>
          <w:tab w:val="clear" w:pos="567"/>
          <w:tab w:val="clear" w:pos="1134"/>
          <w:tab w:val="clear" w:pos="1701"/>
          <w:tab w:val="clear" w:pos="2268"/>
          <w:tab w:val="left" w:pos="2835"/>
          <w:tab w:val="left" w:pos="3402"/>
        </w:tabs>
        <w:spacing w:before="240" w:after="120"/>
        <w:ind w:left="1134"/>
        <w:jc w:val="left"/>
        <w:rPr>
          <w:rFonts w:ascii="Times New Roman Bold" w:hAnsi="Times New Roman Bold" w:cs="Times New Roman Bold" w:hint="eastAsia"/>
          <w:bCs/>
          <w:sz w:val="24"/>
          <w:lang w:val="fr-CA"/>
        </w:rPr>
      </w:pPr>
      <w:r w:rsidRPr="009E0E23">
        <w:rPr>
          <w:rFonts w:ascii="Times New Roman Bold" w:hAnsi="Times New Roman Bold" w:cs="Times New Roman Bold"/>
          <w:bCs/>
          <w:sz w:val="24"/>
          <w:lang w:val="fr-CA"/>
        </w:rPr>
        <w:t>[</w:t>
      </w:r>
    </w:p>
    <w:p w14:paraId="4383EF57" w14:textId="77777777" w:rsidR="00EB55FB" w:rsidRPr="009E0E23" w:rsidRDefault="00EB55FB" w:rsidP="00BC7D0F">
      <w:pPr>
        <w:keepNext/>
        <w:keepLines/>
        <w:tabs>
          <w:tab w:val="clear" w:pos="567"/>
          <w:tab w:val="clear" w:pos="1134"/>
          <w:tab w:val="clear" w:pos="1701"/>
          <w:tab w:val="clear" w:pos="2268"/>
          <w:tab w:val="left" w:pos="2835"/>
          <w:tab w:val="left" w:pos="3402"/>
        </w:tabs>
        <w:spacing w:before="240" w:after="120"/>
        <w:ind w:left="1134"/>
        <w:jc w:val="left"/>
        <w:rPr>
          <w:lang w:val="fr-CA"/>
        </w:rPr>
      </w:pPr>
      <w:r w:rsidRPr="009E0E23">
        <w:rPr>
          <w:rFonts w:ascii="Times New Roman Bold" w:hAnsi="Times New Roman Bold"/>
          <w:sz w:val="24"/>
          <w:lang w:val="fr-CA"/>
        </w:rPr>
        <w:t>Annex</w:t>
      </w:r>
      <w:r w:rsidR="00A9180E" w:rsidRPr="009E0E23">
        <w:rPr>
          <w:rFonts w:ascii="Times New Roman Bold" w:hAnsi="Times New Roman Bold"/>
          <w:sz w:val="24"/>
          <w:lang w:val="fr-CA"/>
        </w:rPr>
        <w:t>e</w:t>
      </w:r>
    </w:p>
    <w:p w14:paraId="3781B612" w14:textId="77777777" w:rsidR="00EB55FB" w:rsidRPr="009E0E23" w:rsidRDefault="00A9180E" w:rsidP="00BC7D0F">
      <w:pPr>
        <w:keepNext/>
        <w:keepLines/>
        <w:tabs>
          <w:tab w:val="clear" w:pos="567"/>
          <w:tab w:val="clear" w:pos="1134"/>
          <w:tab w:val="clear" w:pos="1701"/>
          <w:tab w:val="clear" w:pos="2268"/>
          <w:tab w:val="left" w:pos="2835"/>
          <w:tab w:val="left" w:pos="3402"/>
        </w:tabs>
        <w:spacing w:before="120" w:after="120"/>
        <w:ind w:left="1134"/>
        <w:jc w:val="left"/>
        <w:rPr>
          <w:lang w:val="fr-CA"/>
        </w:rPr>
      </w:pPr>
      <w:r w:rsidRPr="009E0E23">
        <w:rPr>
          <w:rFonts w:eastAsia="Times New Roman"/>
          <w:b/>
          <w:bCs/>
          <w:lang w:val="fr-CA" w:eastAsia="fr-CA"/>
        </w:rPr>
        <w:t>Mandat du Groupe spécial d’experts techniques sur l’évaluation des risques</w:t>
      </w:r>
    </w:p>
    <w:p w14:paraId="0632A5BD" w14:textId="77777777" w:rsidR="00EB55FB" w:rsidRPr="009E0E23" w:rsidRDefault="00A9180E" w:rsidP="00BC7D0F">
      <w:pPr>
        <w:numPr>
          <w:ilvl w:val="0"/>
          <w:numId w:val="15"/>
        </w:numPr>
        <w:tabs>
          <w:tab w:val="clear" w:pos="567"/>
          <w:tab w:val="left" w:pos="2835"/>
          <w:tab w:val="left" w:pos="3402"/>
          <w:tab w:val="left" w:pos="3969"/>
        </w:tabs>
        <w:spacing w:before="120" w:after="120"/>
        <w:ind w:left="1134"/>
        <w:rPr>
          <w:lang w:val="fr-CA"/>
        </w:rPr>
      </w:pPr>
      <w:r w:rsidRPr="00405178">
        <w:rPr>
          <w:rFonts w:eastAsia="Times New Roman"/>
          <w:lang w:val="fr-CA" w:eastAsia="fr-CA"/>
        </w:rPr>
        <w:t xml:space="preserve">Le Groupe spécial d’experts techniques sur l’évaluation des </w:t>
      </w:r>
      <w:r w:rsidRPr="009E0E23">
        <w:rPr>
          <w:rFonts w:eastAsia="Times New Roman"/>
          <w:lang w:val="fr-CA" w:eastAsia="fr-CA"/>
        </w:rPr>
        <w:t>risques :</w:t>
      </w:r>
    </w:p>
    <w:p w14:paraId="600CE4ED" w14:textId="77777777" w:rsidR="00EB55FB" w:rsidRPr="009E0E23" w:rsidRDefault="00A9180E" w:rsidP="00BC7D0F">
      <w:pPr>
        <w:numPr>
          <w:ilvl w:val="1"/>
          <w:numId w:val="15"/>
        </w:numPr>
        <w:tabs>
          <w:tab w:val="clear" w:pos="567"/>
          <w:tab w:val="left" w:pos="2835"/>
          <w:tab w:val="left" w:pos="3402"/>
          <w:tab w:val="left" w:pos="3969"/>
        </w:tabs>
        <w:spacing w:before="120" w:after="120"/>
        <w:ind w:left="1134"/>
        <w:rPr>
          <w:lang w:val="fr-CA"/>
        </w:rPr>
      </w:pPr>
      <w:r w:rsidRPr="00405178">
        <w:rPr>
          <w:rFonts w:eastAsia="Times New Roman"/>
          <w:lang w:val="fr-CA" w:eastAsia="fr-CA"/>
        </w:rPr>
        <w:t>Sera composé d’experts sélecti</w:t>
      </w:r>
      <w:r w:rsidRPr="009E0E23">
        <w:rPr>
          <w:rFonts w:eastAsia="Times New Roman"/>
          <w:lang w:val="fr-CA" w:eastAsia="fr-CA"/>
        </w:rPr>
        <w:t>onnés conformément à la section </w:t>
      </w:r>
      <w:r w:rsidRPr="00405178">
        <w:rPr>
          <w:rFonts w:eastAsia="Times New Roman"/>
          <w:lang w:val="fr-CA" w:eastAsia="fr-CA"/>
        </w:rPr>
        <w:t>H du mode de fonctionnement consolidé de l’Organe subsidiaire chargé de fournir des avis scientifiques, techniques et technologiques,</w:t>
      </w:r>
      <w:r w:rsidR="00AB40A3" w:rsidRPr="00A8095C">
        <w:rPr>
          <w:vertAlign w:val="superscript"/>
        </w:rPr>
        <w:footnoteReference w:id="11"/>
      </w:r>
      <w:r w:rsidRPr="00405178">
        <w:rPr>
          <w:rFonts w:eastAsia="Times New Roman"/>
          <w:lang w:val="fr-CA" w:eastAsia="fr-CA"/>
        </w:rPr>
        <w:t xml:space="preserve"> possédant des compétences scientifiques et techniques spécifiques pertinentes pour le présent mandat, et comprendra des experts issus du milieu universitaire, d’organisations internationales compétentes et des peuples autochtones et communautés locales, des femmes et des jeu</w:t>
      </w:r>
      <w:r w:rsidRPr="009E0E23">
        <w:rPr>
          <w:rFonts w:eastAsia="Times New Roman"/>
          <w:lang w:val="fr-CA" w:eastAsia="fr-CA"/>
        </w:rPr>
        <w:t>nes, conformément à la décision </w:t>
      </w:r>
      <w:hyperlink r:id="rId17" w:history="1">
        <w:r w:rsidRPr="009E0E23">
          <w:rPr>
            <w:rStyle w:val="Hyperlink"/>
            <w:lang w:val="fr-CA"/>
          </w:rPr>
          <w:t>14/33</w:t>
        </w:r>
      </w:hyperlink>
      <w:r w:rsidRPr="009E0E23">
        <w:rPr>
          <w:rFonts w:eastAsia="Times New Roman"/>
          <w:lang w:val="fr-CA" w:eastAsia="fr-CA"/>
        </w:rPr>
        <w:t xml:space="preserve"> du 29 novembre </w:t>
      </w:r>
      <w:r w:rsidRPr="00405178">
        <w:rPr>
          <w:rFonts w:eastAsia="Times New Roman"/>
          <w:lang w:val="fr-CA" w:eastAsia="fr-CA"/>
        </w:rPr>
        <w:t>2018 relative à la procédure visant à éviter ou gérer les conflits d’intérêts au sein des groupes d’experts, telle que mod</w:t>
      </w:r>
      <w:r w:rsidRPr="009E0E23">
        <w:rPr>
          <w:rFonts w:eastAsia="Times New Roman"/>
          <w:lang w:val="fr-CA" w:eastAsia="fr-CA"/>
        </w:rPr>
        <w:t>ifiée par la décision </w:t>
      </w:r>
      <w:r w:rsidRPr="00405178">
        <w:rPr>
          <w:rFonts w:eastAsia="Times New Roman"/>
          <w:lang w:val="fr-CA" w:eastAsia="fr-CA"/>
        </w:rPr>
        <w:t>CP-11/6 du 1</w:t>
      </w:r>
      <w:r w:rsidRPr="00405178">
        <w:rPr>
          <w:rFonts w:eastAsia="Times New Roman"/>
          <w:vertAlign w:val="superscript"/>
          <w:lang w:val="fr-CA" w:eastAsia="fr-CA"/>
        </w:rPr>
        <w:t>er</w:t>
      </w:r>
      <w:r w:rsidRPr="009E0E23">
        <w:rPr>
          <w:rFonts w:eastAsia="Times New Roman"/>
          <w:lang w:val="fr-CA" w:eastAsia="fr-CA"/>
        </w:rPr>
        <w:t> novembre </w:t>
      </w:r>
      <w:r w:rsidRPr="00405178">
        <w:rPr>
          <w:rFonts w:eastAsia="Times New Roman"/>
          <w:lang w:val="fr-CA" w:eastAsia="fr-CA"/>
        </w:rPr>
        <w:t>2024</w:t>
      </w:r>
      <w:r w:rsidRPr="009E0E23">
        <w:rPr>
          <w:rFonts w:eastAsia="Times New Roman"/>
          <w:lang w:val="fr-CA" w:eastAsia="fr-CA"/>
        </w:rPr>
        <w:t>;</w:t>
      </w:r>
    </w:p>
    <w:p w14:paraId="69B74AD0" w14:textId="77777777" w:rsidR="00EB55FB" w:rsidRPr="009E0E23" w:rsidRDefault="00A9180E" w:rsidP="00BC7D0F">
      <w:pPr>
        <w:numPr>
          <w:ilvl w:val="1"/>
          <w:numId w:val="15"/>
        </w:numPr>
        <w:tabs>
          <w:tab w:val="clear" w:pos="567"/>
          <w:tab w:val="left" w:pos="2835"/>
          <w:tab w:val="left" w:pos="3402"/>
          <w:tab w:val="left" w:pos="3969"/>
        </w:tabs>
        <w:spacing w:before="120" w:after="120"/>
        <w:ind w:left="1134"/>
        <w:rPr>
          <w:lang w:val="fr-CA"/>
        </w:rPr>
      </w:pPr>
      <w:r w:rsidRPr="00405178">
        <w:rPr>
          <w:rFonts w:eastAsia="Times New Roman"/>
          <w:lang w:val="fr-CA" w:eastAsia="fr-CA"/>
        </w:rPr>
        <w:t xml:space="preserve">Sous réserve de la disponibilité des fonds, tiendra au moins deux réunions, dont l’une </w:t>
      </w:r>
      <w:r w:rsidRPr="00405178">
        <w:rPr>
          <w:rFonts w:eastAsia="Times New Roman"/>
          <w:noProof/>
          <w:lang w:val="fr-CA" w:eastAsia="fr-CA"/>
        </w:rPr>
        <w:t>en présentiel</w:t>
      </w:r>
      <w:r w:rsidRPr="00405178">
        <w:rPr>
          <w:rFonts w:eastAsia="Times New Roman"/>
          <w:lang w:val="fr-CA" w:eastAsia="fr-CA"/>
        </w:rPr>
        <w:t>, avant la treizième réunion de la Conférence des Parties siégeant en tant que réunion des Parties au Protocole de Cartagena sur la prévention des risques biotechnologiques,</w:t>
      </w:r>
      <w:r w:rsidRPr="009E0E23">
        <w:rPr>
          <w:vertAlign w:val="superscript"/>
          <w:lang w:val="fr-CA"/>
        </w:rPr>
        <w:footnoteReference w:id="12"/>
      </w:r>
      <w:r w:rsidRPr="00405178">
        <w:rPr>
          <w:rFonts w:eastAsia="Times New Roman"/>
          <w:lang w:val="fr-CA" w:eastAsia="fr-CA"/>
        </w:rPr>
        <w:t xml:space="preserve"> et accomplira toutes les tâches nécessaires entre ses deux réunions à l’aide de moyens de communication et d’échanges en ligne</w:t>
      </w:r>
      <w:r w:rsidRPr="009E0E23">
        <w:rPr>
          <w:rFonts w:eastAsia="Times New Roman"/>
          <w:lang w:val="fr-CA" w:eastAsia="fr-CA"/>
        </w:rPr>
        <w:t>;</w:t>
      </w:r>
    </w:p>
    <w:p w14:paraId="37BDEAED" w14:textId="77777777" w:rsidR="00EB55FB" w:rsidRPr="009E0E23" w:rsidRDefault="00A9180E" w:rsidP="00BC7D0F">
      <w:pPr>
        <w:numPr>
          <w:ilvl w:val="1"/>
          <w:numId w:val="15"/>
        </w:numPr>
        <w:tabs>
          <w:tab w:val="clear" w:pos="567"/>
          <w:tab w:val="left" w:pos="2835"/>
          <w:tab w:val="left" w:pos="3402"/>
          <w:tab w:val="left" w:pos="3969"/>
        </w:tabs>
        <w:spacing w:before="120" w:after="120"/>
        <w:ind w:left="1134"/>
        <w:rPr>
          <w:lang w:val="fr-CA"/>
        </w:rPr>
      </w:pPr>
      <w:r w:rsidRPr="00405178">
        <w:rPr>
          <w:rFonts w:eastAsia="Times New Roman"/>
          <w:lang w:val="fr-CA" w:eastAsia="fr-CA"/>
        </w:rPr>
        <w:t>Élaborera des projets de documents d’orientation facultatifs supplémentaires pour les micro-organismes vivants modifiés et les poissons vivants mo</w:t>
      </w:r>
      <w:r w:rsidRPr="009E0E23">
        <w:rPr>
          <w:rFonts w:eastAsia="Times New Roman"/>
          <w:lang w:val="fr-CA" w:eastAsia="fr-CA"/>
        </w:rPr>
        <w:t>difiés, conformément à l’annexe </w:t>
      </w:r>
      <w:r w:rsidRPr="00405178">
        <w:rPr>
          <w:rFonts w:eastAsia="Times New Roman"/>
          <w:lang w:val="fr-CA" w:eastAsia="fr-CA"/>
        </w:rPr>
        <w:t>III du Protocole de Cartagena, en tenant compte des approches d’évaluation des risques exposées dans les documents d’orientation facultatifs supplémentaires à l’appui des évaluations au cas par cas des risques liés aux organismes vivants modifiés contenant des gènes de forçage génétique</w:t>
      </w:r>
      <w:r w:rsidRPr="009E0E23">
        <w:rPr>
          <w:vertAlign w:val="superscript"/>
          <w:lang w:val="fr-CA"/>
        </w:rPr>
        <w:footnoteReference w:id="13"/>
      </w:r>
      <w:r w:rsidRPr="00405178">
        <w:rPr>
          <w:rFonts w:eastAsia="Times New Roman"/>
          <w:lang w:val="fr-CA" w:eastAsia="fr-CA"/>
        </w:rPr>
        <w:t xml:space="preserve"> et en évitant les doubles emplois avec les documents d’orientation existants, aux fins d’examen par l’Organe subsidiaire lors d’une réunion tenue avant la treizième réunion de la Conférence des Parties siégeant en tant que réunion des Parties au Protocole</w:t>
      </w:r>
      <w:r w:rsidRPr="009E0E23">
        <w:rPr>
          <w:rFonts w:eastAsia="Times New Roman"/>
          <w:lang w:val="fr-CA" w:eastAsia="fr-CA"/>
        </w:rPr>
        <w:t>;</w:t>
      </w:r>
    </w:p>
    <w:p w14:paraId="0BEA4604" w14:textId="77777777" w:rsidR="00EB55FB" w:rsidRPr="009E0E23" w:rsidRDefault="00412EE6" w:rsidP="00BC7D0F">
      <w:pPr>
        <w:numPr>
          <w:ilvl w:val="1"/>
          <w:numId w:val="15"/>
        </w:numPr>
        <w:tabs>
          <w:tab w:val="clear" w:pos="567"/>
          <w:tab w:val="left" w:pos="2835"/>
          <w:tab w:val="left" w:pos="3402"/>
          <w:tab w:val="left" w:pos="3969"/>
        </w:tabs>
        <w:spacing w:before="120" w:after="120"/>
        <w:ind w:left="1134"/>
        <w:rPr>
          <w:lang w:val="fr-CA"/>
        </w:rPr>
      </w:pPr>
      <w:r w:rsidRPr="00405178">
        <w:rPr>
          <w:rFonts w:eastAsia="Times New Roman"/>
          <w:lang w:val="fr-CA" w:eastAsia="fr-CA"/>
        </w:rPr>
        <w:t>Élaborera des projets de notes techniques</w:t>
      </w:r>
      <w:r w:rsidRPr="009E0E23">
        <w:rPr>
          <w:vertAlign w:val="superscript"/>
          <w:lang w:val="fr-CA"/>
        </w:rPr>
        <w:footnoteReference w:id="14"/>
      </w:r>
      <w:r w:rsidRPr="00405178">
        <w:rPr>
          <w:rFonts w:eastAsia="Times New Roman"/>
          <w:lang w:val="fr-CA" w:eastAsia="fr-CA"/>
        </w:rPr>
        <w:t xml:space="preserve"> à usage facultatif sur la concrétisation des objectifs de protection en critères d’évaluation et de mesure pertinents et sur l’utilisation d’organismes vivants modifiés dans les centres d’origine et les systèmes agricoles traditi</w:t>
      </w:r>
      <w:r w:rsidRPr="009E0E23">
        <w:rPr>
          <w:rFonts w:eastAsia="Times New Roman"/>
          <w:lang w:val="fr-CA" w:eastAsia="fr-CA"/>
        </w:rPr>
        <w:t>onnels,</w:t>
      </w:r>
      <w:r w:rsidRPr="009E0E23">
        <w:rPr>
          <w:vertAlign w:val="superscript"/>
          <w:lang w:val="fr-CA"/>
        </w:rPr>
        <w:footnoteReference w:id="15"/>
      </w:r>
      <w:r w:rsidRPr="009E0E23">
        <w:rPr>
          <w:rFonts w:eastAsia="Times New Roman"/>
          <w:lang w:val="fr-CA" w:eastAsia="fr-CA"/>
        </w:rPr>
        <w:t xml:space="preserve"> conformément à l’annexe </w:t>
      </w:r>
      <w:r w:rsidRPr="00405178">
        <w:rPr>
          <w:rFonts w:eastAsia="Times New Roman"/>
          <w:lang w:val="fr-CA" w:eastAsia="fr-CA"/>
        </w:rPr>
        <w:t>III du Protocole et en évitant les doubles emplois avec les documents d’orientation existants, aux fins d’examen par l’Organe subsidiaire lors d’une réunion tenue avant la treizième réunion de la Conférence des Parties siégeant en tant que réunion des Parties au Protocole</w:t>
      </w:r>
      <w:r w:rsidRPr="009E0E23">
        <w:rPr>
          <w:rFonts w:eastAsia="Times New Roman"/>
          <w:lang w:val="fr-CA" w:eastAsia="fr-CA"/>
        </w:rPr>
        <w:t xml:space="preserve"> de Cartagena.</w:t>
      </w:r>
    </w:p>
    <w:p w14:paraId="358CB89B" w14:textId="77777777" w:rsidR="00EB55FB" w:rsidRPr="009E0E23" w:rsidRDefault="0024315D" w:rsidP="00BC7D0F">
      <w:pPr>
        <w:numPr>
          <w:ilvl w:val="0"/>
          <w:numId w:val="15"/>
        </w:numPr>
        <w:tabs>
          <w:tab w:val="clear" w:pos="567"/>
          <w:tab w:val="left" w:pos="2835"/>
          <w:tab w:val="left" w:pos="3402"/>
          <w:tab w:val="left" w:pos="3969"/>
        </w:tabs>
        <w:spacing w:before="120" w:after="120"/>
        <w:ind w:left="1134"/>
        <w:rPr>
          <w:lang w:val="fr-CA"/>
        </w:rPr>
      </w:pPr>
      <w:r w:rsidRPr="00405178">
        <w:rPr>
          <w:rFonts w:eastAsia="Times New Roman"/>
          <w:lang w:val="fr-CA" w:eastAsia="fr-CA"/>
        </w:rPr>
        <w:t>Dans le cadre de ses travaux, le Groupe d’experts tiendra compte</w:t>
      </w:r>
      <w:r w:rsidRPr="009E0E23">
        <w:rPr>
          <w:rFonts w:eastAsia="Times New Roman"/>
          <w:lang w:val="fr-CA" w:eastAsia="fr-CA"/>
        </w:rPr>
        <w:t xml:space="preserve"> </w:t>
      </w:r>
      <w:r w:rsidRPr="00405178">
        <w:rPr>
          <w:rFonts w:eastAsia="Times New Roman"/>
          <w:lang w:val="fr-CA" w:eastAsia="fr-CA"/>
        </w:rPr>
        <w:t xml:space="preserve">des informations communiquées conformément au paragraphe 5 de la présente </w:t>
      </w:r>
      <w:r w:rsidRPr="009E0E23">
        <w:rPr>
          <w:rFonts w:eastAsia="Times New Roman"/>
          <w:lang w:val="fr-CA" w:eastAsia="fr-CA"/>
        </w:rPr>
        <w:t xml:space="preserve">décision, </w:t>
      </w:r>
      <w:r w:rsidRPr="00405178">
        <w:rPr>
          <w:rFonts w:eastAsia="Times New Roman"/>
          <w:lang w:val="fr-CA" w:eastAsia="fr-CA"/>
        </w:rPr>
        <w:t xml:space="preserve">des discussions tenues dans le Forum en ligne à composition non limitée sur l’évaluation et la gestion des </w:t>
      </w:r>
      <w:r w:rsidRPr="009E0E23">
        <w:rPr>
          <w:rFonts w:eastAsia="Times New Roman"/>
          <w:lang w:val="fr-CA" w:eastAsia="fr-CA"/>
        </w:rPr>
        <w:t xml:space="preserve">risques, de </w:t>
      </w:r>
      <w:r w:rsidRPr="00405178">
        <w:rPr>
          <w:rFonts w:eastAsia="Times New Roman"/>
          <w:lang w:val="fr-CA" w:eastAsia="fr-CA"/>
        </w:rPr>
        <w:t>la synthèse d’informations préparée par le Secrétariat</w:t>
      </w:r>
      <w:r w:rsidRPr="009E0E23">
        <w:rPr>
          <w:rFonts w:eastAsia="Times New Roman"/>
          <w:lang w:val="fr-CA" w:eastAsia="fr-CA"/>
        </w:rPr>
        <w:t xml:space="preserve"> conformément au paragraphe 12 </w:t>
      </w:r>
      <w:r w:rsidRPr="00405178">
        <w:rPr>
          <w:rFonts w:eastAsia="Times New Roman"/>
          <w:lang w:val="fr-CA" w:eastAsia="fr-CA"/>
        </w:rPr>
        <w:t>c)</w:t>
      </w:r>
      <w:r w:rsidRPr="009E0E23">
        <w:rPr>
          <w:rFonts w:eastAsia="Times New Roman"/>
          <w:lang w:val="fr-CA" w:eastAsia="fr-CA"/>
        </w:rPr>
        <w:t xml:space="preserve"> de la présente décision, </w:t>
      </w:r>
      <w:r w:rsidRPr="00405178">
        <w:rPr>
          <w:rFonts w:eastAsia="Times New Roman"/>
          <w:lang w:val="fr-CA" w:eastAsia="fr-CA"/>
        </w:rPr>
        <w:t>de la synthèse des communications d’informations sur l’évaluation des risques et des discussions du Forum en ligne à composition non limitée sur l’évaluation et la gestion des risques</w:t>
      </w:r>
      <w:r w:rsidRPr="009E0E23">
        <w:rPr>
          <w:vertAlign w:val="superscript"/>
          <w:lang w:val="fr-CA"/>
        </w:rPr>
        <w:footnoteReference w:id="16"/>
      </w:r>
      <w:r w:rsidRPr="009E0E23">
        <w:rPr>
          <w:lang w:val="fr-CA"/>
        </w:rPr>
        <w:t xml:space="preserve"> </w:t>
      </w:r>
      <w:r w:rsidRPr="00405178">
        <w:rPr>
          <w:rFonts w:eastAsia="Times New Roman"/>
          <w:lang w:val="fr-CA" w:eastAsia="fr-CA"/>
        </w:rPr>
        <w:t>ainsi que de la liste des références bibliographiques fournies dans les communications par les Parties et au cours des discussions du Forum en lig</w:t>
      </w:r>
      <w:r w:rsidRPr="009E0E23">
        <w:rPr>
          <w:rFonts w:eastAsia="Times New Roman"/>
          <w:lang w:val="fr-CA" w:eastAsia="fr-CA"/>
        </w:rPr>
        <w:t>ne à composition non limitée.</w:t>
      </w:r>
      <w:r w:rsidRPr="009E0E23">
        <w:rPr>
          <w:vertAlign w:val="superscript"/>
          <w:lang w:val="fr-CA"/>
        </w:rPr>
        <w:footnoteReference w:id="17"/>
      </w:r>
    </w:p>
    <w:p w14:paraId="7292F224" w14:textId="77777777" w:rsidR="00EB55FB" w:rsidRPr="009E0E23" w:rsidRDefault="009E0E23" w:rsidP="00BC7D0F">
      <w:pPr>
        <w:numPr>
          <w:ilvl w:val="0"/>
          <w:numId w:val="15"/>
        </w:numPr>
        <w:tabs>
          <w:tab w:val="clear" w:pos="567"/>
          <w:tab w:val="left" w:pos="2835"/>
          <w:tab w:val="left" w:pos="3402"/>
          <w:tab w:val="left" w:pos="3969"/>
        </w:tabs>
        <w:spacing w:before="120" w:after="120"/>
        <w:ind w:left="1134"/>
        <w:rPr>
          <w:lang w:val="fr-CA"/>
        </w:rPr>
      </w:pPr>
      <w:r w:rsidRPr="00405178">
        <w:rPr>
          <w:rFonts w:eastAsia="Times New Roman"/>
          <w:lang w:val="fr-CA" w:eastAsia="fr-CA"/>
        </w:rPr>
        <w:t>Dans le cadre de ses travaux, le Groupe d’experts tiendra également compte des informations produites par d’autres organes internationaux, régionaux et nationaux, afin d’éviter le double emploi des ressources existantes</w:t>
      </w:r>
      <w:r w:rsidR="00967CEA">
        <w:rPr>
          <w:rFonts w:eastAsia="Times New Roman"/>
          <w:lang w:val="fr-CA" w:eastAsia="fr-CA"/>
        </w:rPr>
        <w:t>.</w:t>
      </w:r>
    </w:p>
    <w:p w14:paraId="0A603522" w14:textId="77777777" w:rsidR="00352721" w:rsidRPr="009E0E23" w:rsidRDefault="00352721" w:rsidP="00352721">
      <w:pPr>
        <w:tabs>
          <w:tab w:val="clear" w:pos="567"/>
          <w:tab w:val="left" w:pos="2835"/>
          <w:tab w:val="left" w:pos="3402"/>
          <w:tab w:val="left" w:pos="3969"/>
        </w:tabs>
        <w:spacing w:before="120" w:after="120"/>
        <w:rPr>
          <w:lang w:val="fr-CA"/>
        </w:rPr>
      </w:pPr>
    </w:p>
    <w:p w14:paraId="27E31C1D" w14:textId="77777777" w:rsidR="00352721" w:rsidRPr="009E0E23" w:rsidRDefault="00352721" w:rsidP="00352721">
      <w:pPr>
        <w:tabs>
          <w:tab w:val="clear" w:pos="567"/>
          <w:tab w:val="left" w:pos="2835"/>
          <w:tab w:val="left" w:pos="3402"/>
          <w:tab w:val="left" w:pos="3969"/>
        </w:tabs>
        <w:spacing w:before="120" w:after="120"/>
        <w:ind w:left="1134"/>
        <w:rPr>
          <w:lang w:val="fr-CA"/>
        </w:rPr>
      </w:pPr>
      <w:r w:rsidRPr="009E0E23">
        <w:rPr>
          <w:lang w:val="fr-CA"/>
        </w:rPr>
        <w:t>]</w:t>
      </w:r>
    </w:p>
    <w:p w14:paraId="4EBA584E" w14:textId="77777777" w:rsidR="001065E9" w:rsidRPr="009E0E23" w:rsidRDefault="00EB55FB" w:rsidP="001D654A">
      <w:pPr>
        <w:jc w:val="center"/>
        <w:rPr>
          <w:lang w:val="fr-CA"/>
        </w:rPr>
      </w:pPr>
      <w:r w:rsidRPr="009E0E23">
        <w:rPr>
          <w:lang w:val="fr-CA"/>
        </w:rPr>
        <w:t>__________</w:t>
      </w:r>
    </w:p>
    <w:sectPr w:rsidR="001065E9" w:rsidRPr="009E0E23" w:rsidSect="00BC7D0F">
      <w:headerReference w:type="even" r:id="rId18"/>
      <w:headerReference w:type="default" r:id="rId19"/>
      <w:footerReference w:type="even" r:id="rId20"/>
      <w:footerReference w:type="default" r:id="rId21"/>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A26CD" w14:textId="77777777" w:rsidR="00C94128" w:rsidRDefault="00C94128" w:rsidP="00840E56">
      <w:r>
        <w:separator/>
      </w:r>
    </w:p>
  </w:endnote>
  <w:endnote w:type="continuationSeparator" w:id="0">
    <w:p w14:paraId="5A98C37B" w14:textId="77777777" w:rsidR="00C94128" w:rsidRDefault="00C94128" w:rsidP="00840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EndPr/>
    <w:sdtContent>
      <w:p w14:paraId="156F9F49" w14:textId="77777777" w:rsidR="00197DD4" w:rsidRDefault="00BD27C2">
        <w:pPr>
          <w:pStyle w:val="Footer"/>
        </w:pPr>
        <w:r w:rsidRPr="002A5512">
          <w:rPr>
            <w:szCs w:val="20"/>
          </w:rPr>
          <w:fldChar w:fldCharType="begin"/>
        </w:r>
        <w:r w:rsidR="00197DD4" w:rsidRPr="002A5512">
          <w:rPr>
            <w:szCs w:val="20"/>
          </w:rPr>
          <w:instrText xml:space="preserve"> PAGE </w:instrText>
        </w:r>
        <w:r w:rsidRPr="002A5512">
          <w:rPr>
            <w:szCs w:val="20"/>
          </w:rPr>
          <w:fldChar w:fldCharType="separate"/>
        </w:r>
        <w:r w:rsidR="00F4322B">
          <w:rPr>
            <w:noProof/>
            <w:szCs w:val="20"/>
          </w:rPr>
          <w:t>2</w:t>
        </w:r>
        <w:r w:rsidRPr="002A5512">
          <w:rPr>
            <w:szCs w:val="20"/>
          </w:rPr>
          <w:fldChar w:fldCharType="end"/>
        </w:r>
        <w:r w:rsidR="00197DD4" w:rsidRPr="002A5512">
          <w:rPr>
            <w:szCs w:val="20"/>
          </w:rPr>
          <w:t>/</w:t>
        </w:r>
        <w:r w:rsidRPr="002A5512">
          <w:rPr>
            <w:szCs w:val="20"/>
          </w:rPr>
          <w:fldChar w:fldCharType="begin"/>
        </w:r>
        <w:r w:rsidR="00197DD4" w:rsidRPr="002A5512">
          <w:rPr>
            <w:szCs w:val="20"/>
          </w:rPr>
          <w:instrText xml:space="preserve"> NUMPAGES  </w:instrText>
        </w:r>
        <w:r w:rsidRPr="002A5512">
          <w:rPr>
            <w:szCs w:val="20"/>
          </w:rPr>
          <w:fldChar w:fldCharType="separate"/>
        </w:r>
        <w:r w:rsidR="00F4322B">
          <w:rPr>
            <w:noProof/>
            <w:szCs w:val="20"/>
          </w:rPr>
          <w:t>5</w:t>
        </w:r>
        <w:r w:rsidRPr="002A5512">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3556901"/>
      <w:docPartObj>
        <w:docPartGallery w:val="Page Numbers (Top of Page)"/>
        <w:docPartUnique/>
      </w:docPartObj>
    </w:sdtPr>
    <w:sdtEndPr/>
    <w:sdtContent>
      <w:p w14:paraId="53135588" w14:textId="77777777" w:rsidR="00197DD4" w:rsidRDefault="00BD27C2" w:rsidP="00B1090B">
        <w:pPr>
          <w:pStyle w:val="Footer"/>
          <w:jc w:val="right"/>
        </w:pPr>
        <w:r w:rsidRPr="002A5512">
          <w:rPr>
            <w:szCs w:val="20"/>
          </w:rPr>
          <w:fldChar w:fldCharType="begin"/>
        </w:r>
        <w:r w:rsidR="00197DD4" w:rsidRPr="002A5512">
          <w:rPr>
            <w:szCs w:val="20"/>
          </w:rPr>
          <w:instrText xml:space="preserve"> PAGE </w:instrText>
        </w:r>
        <w:r w:rsidRPr="002A5512">
          <w:rPr>
            <w:szCs w:val="20"/>
          </w:rPr>
          <w:fldChar w:fldCharType="separate"/>
        </w:r>
        <w:r w:rsidR="00F4322B">
          <w:rPr>
            <w:noProof/>
            <w:szCs w:val="20"/>
          </w:rPr>
          <w:t>3</w:t>
        </w:r>
        <w:r w:rsidRPr="002A5512">
          <w:rPr>
            <w:szCs w:val="20"/>
          </w:rPr>
          <w:fldChar w:fldCharType="end"/>
        </w:r>
        <w:r w:rsidR="00197DD4" w:rsidRPr="002A5512">
          <w:rPr>
            <w:szCs w:val="20"/>
          </w:rPr>
          <w:t>/</w:t>
        </w:r>
        <w:r w:rsidRPr="002A5512">
          <w:rPr>
            <w:szCs w:val="20"/>
          </w:rPr>
          <w:fldChar w:fldCharType="begin"/>
        </w:r>
        <w:r w:rsidR="00197DD4" w:rsidRPr="002A5512">
          <w:rPr>
            <w:szCs w:val="20"/>
          </w:rPr>
          <w:instrText xml:space="preserve"> NUMPAGES  </w:instrText>
        </w:r>
        <w:r w:rsidRPr="002A5512">
          <w:rPr>
            <w:szCs w:val="20"/>
          </w:rPr>
          <w:fldChar w:fldCharType="separate"/>
        </w:r>
        <w:r w:rsidR="00F4322B">
          <w:rPr>
            <w:noProof/>
            <w:szCs w:val="20"/>
          </w:rPr>
          <w:t>5</w:t>
        </w:r>
        <w:r w:rsidRPr="002A5512">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C692C" w14:textId="77777777" w:rsidR="00C94128" w:rsidRDefault="00C94128" w:rsidP="00840E56">
      <w:r>
        <w:separator/>
      </w:r>
    </w:p>
  </w:footnote>
  <w:footnote w:type="continuationSeparator" w:id="0">
    <w:p w14:paraId="5069F6CA" w14:textId="77777777" w:rsidR="00C94128" w:rsidRDefault="00C94128" w:rsidP="00840E56">
      <w:r>
        <w:continuationSeparator/>
      </w:r>
    </w:p>
  </w:footnote>
  <w:footnote w:id="1">
    <w:p w14:paraId="33DC0A19" w14:textId="77777777" w:rsidR="00AB40A3" w:rsidRPr="00F13E8F" w:rsidRDefault="00AB40A3" w:rsidP="00AB40A3">
      <w:pPr>
        <w:pStyle w:val="FootnoteText"/>
      </w:pPr>
      <w:r>
        <w:rPr>
          <w:rStyle w:val="FootnoteReference"/>
        </w:rPr>
        <w:footnoteRef/>
      </w:r>
      <w:r>
        <w:t xml:space="preserve"> </w:t>
      </w:r>
      <w:r w:rsidRPr="00AB40A3">
        <w:rPr>
          <w:lang w:val="fr-CA"/>
        </w:rPr>
        <w:t xml:space="preserve">Nations Unies, </w:t>
      </w:r>
      <w:r w:rsidRPr="00AB40A3">
        <w:rPr>
          <w:i/>
          <w:lang w:val="fr-CA"/>
        </w:rPr>
        <w:t>Recueil des Traités</w:t>
      </w:r>
      <w:r w:rsidRPr="00AB40A3">
        <w:rPr>
          <w:lang w:val="fr-CA"/>
        </w:rPr>
        <w:t>, vol. 2226, n°30619</w:t>
      </w:r>
      <w:r w:rsidRPr="00F13E8F">
        <w:t>.</w:t>
      </w:r>
    </w:p>
  </w:footnote>
  <w:footnote w:id="2">
    <w:p w14:paraId="1B7C2485" w14:textId="77777777" w:rsidR="00197DD4" w:rsidRPr="00AB40A3" w:rsidRDefault="00197DD4" w:rsidP="004231B1">
      <w:pPr>
        <w:pStyle w:val="FootnoteText"/>
        <w:rPr>
          <w:lang w:val="fr-CA"/>
        </w:rPr>
      </w:pPr>
      <w:r w:rsidRPr="00AB40A3">
        <w:rPr>
          <w:rStyle w:val="FootnoteReference"/>
          <w:lang w:val="fr-CA"/>
        </w:rPr>
        <w:footnoteRef/>
      </w:r>
      <w:r w:rsidRPr="00AB40A3">
        <w:rPr>
          <w:lang w:val="fr-CA"/>
        </w:rPr>
        <w:t xml:space="preserve"> Voir </w:t>
      </w:r>
      <w:hyperlink r:id="rId1" w:history="1">
        <w:r w:rsidRPr="00AB40A3">
          <w:rPr>
            <w:rStyle w:val="Hyperlink"/>
            <w:lang w:val="fr-CA"/>
          </w:rPr>
          <w:t>CBD/CP/RA/AHTEG/2025/1/3</w:t>
        </w:r>
      </w:hyperlink>
      <w:r w:rsidRPr="00AB40A3">
        <w:rPr>
          <w:lang w:val="fr-CA"/>
        </w:rPr>
        <w:t>.</w:t>
      </w:r>
    </w:p>
  </w:footnote>
  <w:footnote w:id="3">
    <w:p w14:paraId="0491C814" w14:textId="77777777" w:rsidR="00197DD4" w:rsidRPr="00AB40A3" w:rsidRDefault="00197DD4" w:rsidP="004231B1">
      <w:pPr>
        <w:pStyle w:val="FootnoteText"/>
        <w:rPr>
          <w:lang w:val="fr-CA"/>
        </w:rPr>
      </w:pPr>
      <w:r w:rsidRPr="00AB40A3">
        <w:rPr>
          <w:rStyle w:val="FootnoteReference"/>
          <w:lang w:val="fr-CA"/>
        </w:rPr>
        <w:footnoteRef/>
      </w:r>
      <w:r w:rsidRPr="00AB40A3">
        <w:rPr>
          <w:lang w:val="fr-CA"/>
        </w:rPr>
        <w:t xml:space="preserve"> </w:t>
      </w:r>
      <w:hyperlink r:id="rId2" w:history="1">
        <w:r w:rsidRPr="00AB40A3">
          <w:rPr>
            <w:rStyle w:val="Hyperlink"/>
            <w:lang w:val="fr-CA"/>
          </w:rPr>
          <w:t>CBD/SBSTTA/27/6</w:t>
        </w:r>
      </w:hyperlink>
      <w:r w:rsidRPr="00AB40A3">
        <w:rPr>
          <w:lang w:val="fr-CA"/>
        </w:rPr>
        <w:t>, annexe.</w:t>
      </w:r>
    </w:p>
  </w:footnote>
  <w:footnote w:id="4">
    <w:p w14:paraId="67B55EDC" w14:textId="77777777" w:rsidR="00197DD4" w:rsidRPr="00AB40A3" w:rsidRDefault="00197DD4" w:rsidP="004E50FF">
      <w:pPr>
        <w:pStyle w:val="FootnoteText"/>
        <w:rPr>
          <w:lang w:val="fr-CA"/>
        </w:rPr>
      </w:pPr>
      <w:r w:rsidRPr="00AB40A3">
        <w:rPr>
          <w:rStyle w:val="FootnoteReference"/>
          <w:lang w:val="fr-CA"/>
        </w:rPr>
        <w:footnoteRef/>
      </w:r>
      <w:r w:rsidRPr="00AB40A3">
        <w:rPr>
          <w:lang w:val="fr-CA"/>
        </w:rPr>
        <w:t xml:space="preserve"> Nations Unies, </w:t>
      </w:r>
      <w:r w:rsidRPr="00AB40A3">
        <w:rPr>
          <w:i/>
          <w:lang w:val="fr-CA"/>
        </w:rPr>
        <w:t>Recueil des Traités</w:t>
      </w:r>
      <w:r w:rsidR="009E0E23" w:rsidRPr="00AB40A3">
        <w:rPr>
          <w:lang w:val="fr-CA"/>
        </w:rPr>
        <w:t>, vol. </w:t>
      </w:r>
      <w:r w:rsidRPr="00AB40A3">
        <w:rPr>
          <w:lang w:val="fr-CA"/>
        </w:rPr>
        <w:t>2226, n°30619.</w:t>
      </w:r>
    </w:p>
  </w:footnote>
  <w:footnote w:id="5">
    <w:p w14:paraId="34051595" w14:textId="77777777" w:rsidR="00197DD4" w:rsidRPr="00AB40A3" w:rsidRDefault="00197DD4" w:rsidP="00D51986">
      <w:pPr>
        <w:pStyle w:val="FootnoteText"/>
        <w:rPr>
          <w:lang w:val="fr-CA"/>
        </w:rPr>
      </w:pPr>
      <w:r w:rsidRPr="00AB40A3">
        <w:rPr>
          <w:rStyle w:val="FootnoteReference"/>
          <w:lang w:val="fr-CA"/>
        </w:rPr>
        <w:footnoteRef/>
      </w:r>
      <w:r w:rsidRPr="00AB40A3">
        <w:rPr>
          <w:lang w:val="fr-CA"/>
        </w:rPr>
        <w:t xml:space="preserve"> </w:t>
      </w:r>
      <w:r w:rsidR="009E0E23" w:rsidRPr="00AB40A3">
        <w:rPr>
          <w:szCs w:val="18"/>
          <w:lang w:val="fr-CA"/>
        </w:rPr>
        <w:t>[algues vivantes modifiées], [poissons vivants modifiés], [micro-organismes vivants modifiés], [organismes vivants modifiés exprimant un mécanisme d’édition génomique pour lutter contre les nuisibles ou les agents pathogènes], [effets cumulatifs et à long terme des constructions géniques et des organismes vivants modifiés], [concrétisation des objectifs de protection en critères d’évaluation et de mesure pertinents], [utilisation d’organismes vivants modifiés dans les centres d’origine et les systèmes agricoles traditionnels].</w:t>
      </w:r>
    </w:p>
  </w:footnote>
  <w:footnote w:id="6">
    <w:p w14:paraId="4219D20A" w14:textId="77777777" w:rsidR="00197DD4" w:rsidRPr="00AB40A3" w:rsidRDefault="00197DD4" w:rsidP="00D11986">
      <w:pPr>
        <w:pStyle w:val="FootnoteText"/>
        <w:rPr>
          <w:lang w:val="fr-CA"/>
        </w:rPr>
      </w:pPr>
      <w:r w:rsidRPr="00AB40A3">
        <w:rPr>
          <w:rStyle w:val="FootnoteReference"/>
          <w:lang w:val="fr-CA"/>
        </w:rPr>
        <w:footnoteRef/>
      </w:r>
      <w:r w:rsidRPr="00AB40A3">
        <w:rPr>
          <w:lang w:val="fr-CA"/>
        </w:rPr>
        <w:t xml:space="preserve"> </w:t>
      </w:r>
      <w:r w:rsidR="00A9180E" w:rsidRPr="00AB40A3">
        <w:rPr>
          <w:lang w:val="fr-CA"/>
        </w:rPr>
        <w:t>Voir</w:t>
      </w:r>
      <w:r w:rsidRPr="00AB40A3">
        <w:rPr>
          <w:lang w:val="fr-CA"/>
        </w:rPr>
        <w:t xml:space="preserve"> </w:t>
      </w:r>
      <w:hyperlink r:id="rId3" w:history="1">
        <w:r w:rsidRPr="00AB40A3">
          <w:rPr>
            <w:rStyle w:val="Hyperlink"/>
            <w:lang w:val="fr-CA"/>
          </w:rPr>
          <w:t>CBD/CP/RA/AHTEG/2025/1/3</w:t>
        </w:r>
      </w:hyperlink>
      <w:r w:rsidRPr="00AB40A3">
        <w:rPr>
          <w:lang w:val="fr-CA"/>
        </w:rPr>
        <w:t>.</w:t>
      </w:r>
    </w:p>
  </w:footnote>
  <w:footnote w:id="7">
    <w:p w14:paraId="739BAC76" w14:textId="77777777" w:rsidR="00197DD4" w:rsidRPr="00AB40A3" w:rsidRDefault="00197DD4" w:rsidP="0047538B">
      <w:pPr>
        <w:pStyle w:val="FootnoteText"/>
        <w:rPr>
          <w:lang w:val="fr-CA"/>
        </w:rPr>
      </w:pPr>
      <w:r w:rsidRPr="00AB40A3">
        <w:rPr>
          <w:rStyle w:val="FootnoteReference"/>
          <w:lang w:val="fr-CA"/>
        </w:rPr>
        <w:footnoteRef/>
      </w:r>
      <w:r w:rsidRPr="00AB40A3">
        <w:rPr>
          <w:lang w:val="fr-CA"/>
        </w:rPr>
        <w:t xml:space="preserve"> </w:t>
      </w:r>
      <w:r w:rsidR="00A9180E" w:rsidRPr="00AB40A3">
        <w:rPr>
          <w:lang w:val="fr-CA"/>
        </w:rPr>
        <w:t>Voir</w:t>
      </w:r>
      <w:r w:rsidRPr="00AB40A3">
        <w:rPr>
          <w:lang w:val="fr-CA"/>
        </w:rPr>
        <w:t xml:space="preserve"> </w:t>
      </w:r>
      <w:hyperlink r:id="rId4" w:tgtFrame="_blank" w:tooltip="https://www.cbd.int/tsc/tscm/subregionalcentres" w:history="1">
        <w:r w:rsidRPr="00AB40A3">
          <w:rPr>
            <w:rStyle w:val="Hyperlink"/>
            <w:lang w:val="fr-CA"/>
          </w:rPr>
          <w:t>www.cbd.int/tsc/tscm/subregionalcentres</w:t>
        </w:r>
      </w:hyperlink>
      <w:r w:rsidRPr="00AB40A3">
        <w:rPr>
          <w:lang w:val="fr-CA"/>
        </w:rPr>
        <w:t>.</w:t>
      </w:r>
    </w:p>
  </w:footnote>
  <w:footnote w:id="8">
    <w:p w14:paraId="36341B1C" w14:textId="77777777" w:rsidR="00197DD4" w:rsidRPr="00AB40A3" w:rsidRDefault="00197DD4" w:rsidP="000655B0">
      <w:pPr>
        <w:pStyle w:val="FootnoteText"/>
        <w:rPr>
          <w:lang w:val="fr-CA"/>
        </w:rPr>
      </w:pPr>
      <w:r w:rsidRPr="00AB40A3">
        <w:rPr>
          <w:rStyle w:val="FootnoteReference"/>
          <w:lang w:val="fr-CA"/>
        </w:rPr>
        <w:footnoteRef/>
      </w:r>
      <w:r w:rsidRPr="00AB40A3">
        <w:rPr>
          <w:lang w:val="fr-CA"/>
        </w:rPr>
        <w:t xml:space="preserve"> </w:t>
      </w:r>
      <w:r w:rsidR="00A9180E" w:rsidRPr="00AB40A3">
        <w:rPr>
          <w:lang w:val="fr-CA"/>
        </w:rPr>
        <w:t xml:space="preserve">Nations Unies, </w:t>
      </w:r>
      <w:r w:rsidR="00A9180E" w:rsidRPr="00AB40A3">
        <w:rPr>
          <w:i/>
          <w:lang w:val="fr-CA"/>
        </w:rPr>
        <w:t>Recueil des Traités</w:t>
      </w:r>
      <w:r w:rsidR="009E0E23" w:rsidRPr="00AB40A3">
        <w:rPr>
          <w:lang w:val="fr-CA"/>
        </w:rPr>
        <w:t>, vol. </w:t>
      </w:r>
      <w:r w:rsidR="00A9180E" w:rsidRPr="00AB40A3">
        <w:rPr>
          <w:lang w:val="fr-CA"/>
        </w:rPr>
        <w:t>2226, n°30619</w:t>
      </w:r>
      <w:r w:rsidRPr="00AB40A3">
        <w:rPr>
          <w:lang w:val="fr-CA"/>
        </w:rPr>
        <w:t>.</w:t>
      </w:r>
    </w:p>
  </w:footnote>
  <w:footnote w:id="9">
    <w:p w14:paraId="0800DEE9" w14:textId="77777777" w:rsidR="00197DD4" w:rsidRPr="00AB40A3" w:rsidRDefault="00197DD4" w:rsidP="000655B0">
      <w:pPr>
        <w:pStyle w:val="FootnoteText"/>
        <w:rPr>
          <w:lang w:val="fr-CA"/>
        </w:rPr>
      </w:pPr>
      <w:r w:rsidRPr="00AB40A3">
        <w:rPr>
          <w:rStyle w:val="FootnoteReference"/>
          <w:lang w:val="fr-CA"/>
        </w:rPr>
        <w:footnoteRef/>
      </w:r>
      <w:r w:rsidRPr="00AB40A3">
        <w:rPr>
          <w:lang w:val="fr-CA"/>
        </w:rPr>
        <w:t xml:space="preserve"> </w:t>
      </w:r>
      <w:r w:rsidR="009E0E23" w:rsidRPr="00AB40A3">
        <w:rPr>
          <w:szCs w:val="18"/>
          <w:lang w:val="fr-CA"/>
        </w:rPr>
        <w:t>Comme indiqué en réponse à la question 68 du cinquième rapport national au Protocole de Cartagena sur la prévention des risques biotechnologiques</w:t>
      </w:r>
      <w:r w:rsidR="009E0E23" w:rsidRPr="00AB40A3">
        <w:rPr>
          <w:lang w:val="fr-CA"/>
        </w:rPr>
        <w:t>.</w:t>
      </w:r>
    </w:p>
  </w:footnote>
  <w:footnote w:id="10">
    <w:p w14:paraId="24744D0A" w14:textId="77777777" w:rsidR="00197DD4" w:rsidRPr="00AB40A3" w:rsidRDefault="00197DD4" w:rsidP="002A2A5B">
      <w:pPr>
        <w:pStyle w:val="FootnoteText"/>
        <w:rPr>
          <w:lang w:val="fr-CA"/>
        </w:rPr>
      </w:pPr>
      <w:r w:rsidRPr="00AB40A3">
        <w:rPr>
          <w:rStyle w:val="FootnoteReference"/>
          <w:lang w:val="fr-CA"/>
        </w:rPr>
        <w:footnoteRef/>
      </w:r>
      <w:r w:rsidRPr="00AB40A3">
        <w:rPr>
          <w:lang w:val="fr-CA"/>
        </w:rPr>
        <w:t xml:space="preserve"> </w:t>
      </w:r>
      <w:r w:rsidR="00A9180E" w:rsidRPr="00AB40A3">
        <w:rPr>
          <w:lang w:val="fr-CA"/>
        </w:rPr>
        <w:t>Voir</w:t>
      </w:r>
      <w:r w:rsidRPr="00AB40A3">
        <w:rPr>
          <w:lang w:val="fr-CA"/>
        </w:rPr>
        <w:t xml:space="preserve"> CBD/CP/MOP/11/9.</w:t>
      </w:r>
    </w:p>
  </w:footnote>
  <w:footnote w:id="11">
    <w:p w14:paraId="1CBC3B8C" w14:textId="77777777" w:rsidR="00AB40A3" w:rsidRPr="00AB40A3" w:rsidRDefault="00AB40A3" w:rsidP="00AB40A3">
      <w:pPr>
        <w:pStyle w:val="FootnoteText"/>
        <w:rPr>
          <w:lang w:val="fr-CA"/>
        </w:rPr>
      </w:pPr>
      <w:r w:rsidRPr="00AB40A3">
        <w:rPr>
          <w:rStyle w:val="FootnoteReference"/>
          <w:lang w:val="fr-CA"/>
        </w:rPr>
        <w:footnoteRef/>
      </w:r>
      <w:r w:rsidRPr="00AB40A3">
        <w:rPr>
          <w:lang w:val="fr-CA"/>
        </w:rPr>
        <w:t xml:space="preserve"> Décision </w:t>
      </w:r>
      <w:hyperlink r:id="rId5" w:history="1">
        <w:r w:rsidRPr="00AB40A3">
          <w:rPr>
            <w:rStyle w:val="Hyperlink"/>
            <w:lang w:val="fr-CA"/>
          </w:rPr>
          <w:t>VIII/10</w:t>
        </w:r>
      </w:hyperlink>
      <w:r w:rsidRPr="00AB40A3">
        <w:rPr>
          <w:lang w:val="fr-CA"/>
        </w:rPr>
        <w:t>, annexe III.</w:t>
      </w:r>
    </w:p>
  </w:footnote>
  <w:footnote w:id="12">
    <w:p w14:paraId="7C452533" w14:textId="77777777" w:rsidR="00A9180E" w:rsidRPr="00AB40A3" w:rsidRDefault="00A9180E" w:rsidP="00A9180E">
      <w:pPr>
        <w:pStyle w:val="FootnoteText"/>
        <w:rPr>
          <w:lang w:val="fr-CA"/>
        </w:rPr>
      </w:pPr>
      <w:r w:rsidRPr="00AB40A3">
        <w:rPr>
          <w:rStyle w:val="FootnoteReference"/>
          <w:lang w:val="fr-CA"/>
        </w:rPr>
        <w:footnoteRef/>
      </w:r>
      <w:r w:rsidRPr="00AB40A3">
        <w:rPr>
          <w:lang w:val="fr-CA"/>
        </w:rPr>
        <w:t xml:space="preserve"> </w:t>
      </w:r>
      <w:r w:rsidR="009E0E23" w:rsidRPr="00AB40A3">
        <w:rPr>
          <w:lang w:val="fr-CA"/>
        </w:rPr>
        <w:t xml:space="preserve">Nations Unies, </w:t>
      </w:r>
      <w:r w:rsidR="009E0E23" w:rsidRPr="00AB40A3">
        <w:rPr>
          <w:i/>
          <w:lang w:val="fr-CA"/>
        </w:rPr>
        <w:t>Recueil des Traités</w:t>
      </w:r>
      <w:r w:rsidR="009E0E23" w:rsidRPr="00AB40A3">
        <w:rPr>
          <w:lang w:val="fr-CA"/>
        </w:rPr>
        <w:t>, vol. 2226, n°30619.</w:t>
      </w:r>
    </w:p>
  </w:footnote>
  <w:footnote w:id="13">
    <w:p w14:paraId="03B11057" w14:textId="77777777" w:rsidR="00A9180E" w:rsidRPr="00AB40A3" w:rsidRDefault="00A9180E" w:rsidP="00A9180E">
      <w:pPr>
        <w:pStyle w:val="FootnoteText"/>
        <w:rPr>
          <w:lang w:val="fr-CA"/>
        </w:rPr>
      </w:pPr>
      <w:r w:rsidRPr="00AB40A3">
        <w:rPr>
          <w:rStyle w:val="FootnoteReference"/>
          <w:lang w:val="fr-CA"/>
        </w:rPr>
        <w:footnoteRef/>
      </w:r>
      <w:r w:rsidRPr="00AB40A3">
        <w:rPr>
          <w:lang w:val="fr-CA"/>
        </w:rPr>
        <w:t xml:space="preserve"> </w:t>
      </w:r>
      <w:r w:rsidR="009E0E23" w:rsidRPr="00AB40A3">
        <w:rPr>
          <w:lang w:val="fr-CA"/>
        </w:rPr>
        <w:t>Voir</w:t>
      </w:r>
      <w:r w:rsidRPr="00AB40A3">
        <w:rPr>
          <w:lang w:val="fr-CA"/>
        </w:rPr>
        <w:t xml:space="preserve"> </w:t>
      </w:r>
      <w:hyperlink r:id="rId6" w:history="1">
        <w:r w:rsidRPr="00AB40A3">
          <w:rPr>
            <w:rStyle w:val="Hyperlink"/>
            <w:lang w:val="fr-CA"/>
          </w:rPr>
          <w:t>CBD/CP/MOP/11/9</w:t>
        </w:r>
      </w:hyperlink>
      <w:r w:rsidRPr="00AB40A3">
        <w:rPr>
          <w:lang w:val="fr-CA"/>
        </w:rPr>
        <w:t>.</w:t>
      </w:r>
    </w:p>
  </w:footnote>
  <w:footnote w:id="14">
    <w:p w14:paraId="3ACC81FE" w14:textId="77777777" w:rsidR="00412EE6" w:rsidRPr="00AB40A3" w:rsidRDefault="00412EE6" w:rsidP="00412EE6">
      <w:pPr>
        <w:pStyle w:val="FootnoteText"/>
        <w:rPr>
          <w:lang w:val="fr-CA"/>
        </w:rPr>
      </w:pPr>
      <w:r w:rsidRPr="00AB40A3">
        <w:rPr>
          <w:rStyle w:val="FootnoteReference"/>
          <w:lang w:val="fr-CA"/>
        </w:rPr>
        <w:footnoteRef/>
      </w:r>
      <w:r w:rsidRPr="00AB40A3">
        <w:rPr>
          <w:lang w:val="fr-CA"/>
        </w:rPr>
        <w:t xml:space="preserve"> </w:t>
      </w:r>
      <w:r w:rsidR="009E0E23" w:rsidRPr="00AB40A3">
        <w:rPr>
          <w:lang w:val="fr-CA"/>
        </w:rPr>
        <w:t>Une note technique peut être un document concis fournissant des informations pratiques sur un sujet ou une question spécifique. Elle complète les documents d’orientation existants et peut inclure des éléments procéduraux ou des points à prendre en considération lors de l’examen d’un sujet ou d’un contexte particulier.</w:t>
      </w:r>
    </w:p>
  </w:footnote>
  <w:footnote w:id="15">
    <w:p w14:paraId="52A3C371" w14:textId="77777777" w:rsidR="00412EE6" w:rsidRPr="00AB40A3" w:rsidRDefault="00412EE6" w:rsidP="00412EE6">
      <w:pPr>
        <w:pStyle w:val="FootnoteText"/>
        <w:rPr>
          <w:lang w:val="fr-CA"/>
        </w:rPr>
      </w:pPr>
      <w:r w:rsidRPr="00AB40A3">
        <w:rPr>
          <w:rStyle w:val="FootnoteReference"/>
          <w:lang w:val="fr-CA"/>
        </w:rPr>
        <w:footnoteRef/>
      </w:r>
      <w:r w:rsidRPr="00AB40A3">
        <w:rPr>
          <w:lang w:val="fr-CA"/>
        </w:rPr>
        <w:t xml:space="preserve"> </w:t>
      </w:r>
      <w:r w:rsidR="009E0E23" w:rsidRPr="00AB40A3">
        <w:rPr>
          <w:szCs w:val="18"/>
          <w:lang w:val="fr-CA"/>
        </w:rPr>
        <w:t xml:space="preserve">La note technique sur l’utilisation d’organismes vivants modifiés dans les centres d’origine et les systèmes agricoles traditionnels devrait être conforme aux Lignes directrices </w:t>
      </w:r>
      <w:r w:rsidR="00AB40A3" w:rsidRPr="00AB40A3">
        <w:rPr>
          <w:noProof/>
          <w:szCs w:val="18"/>
          <w:lang w:val="fr-CA"/>
        </w:rPr>
        <w:t>facultatives Akwé :</w:t>
      </w:r>
      <w:r w:rsidR="009E0E23" w:rsidRPr="00AB40A3">
        <w:rPr>
          <w:noProof/>
          <w:szCs w:val="18"/>
          <w:lang w:val="fr-CA"/>
        </w:rPr>
        <w:t xml:space="preserve"> Kon</w:t>
      </w:r>
      <w:r w:rsidR="009E0E23" w:rsidRPr="00AB40A3">
        <w:rPr>
          <w:szCs w:val="18"/>
          <w:lang w:val="fr-CA"/>
        </w:rPr>
        <w:t>.</w:t>
      </w:r>
    </w:p>
  </w:footnote>
  <w:footnote w:id="16">
    <w:p w14:paraId="6F8D9B8B" w14:textId="77777777" w:rsidR="0024315D" w:rsidRPr="00AB40A3" w:rsidRDefault="0024315D" w:rsidP="0024315D">
      <w:pPr>
        <w:pStyle w:val="FootnoteText"/>
        <w:rPr>
          <w:lang w:val="fr-CA"/>
        </w:rPr>
      </w:pPr>
      <w:r w:rsidRPr="00AB40A3">
        <w:rPr>
          <w:rStyle w:val="FootnoteReference"/>
          <w:lang w:val="fr-CA"/>
        </w:rPr>
        <w:footnoteRef/>
      </w:r>
      <w:r w:rsidRPr="00AB40A3">
        <w:rPr>
          <w:lang w:val="fr-CA"/>
        </w:rPr>
        <w:t xml:space="preserve"> </w:t>
      </w:r>
      <w:hyperlink r:id="rId7" w:history="1">
        <w:r w:rsidRPr="00AB40A3">
          <w:rPr>
            <w:rStyle w:val="Hyperlink"/>
            <w:lang w:val="fr-CA"/>
          </w:rPr>
          <w:t>CBD/CP/RA/AHTEG/2025/1/INF/1</w:t>
        </w:r>
      </w:hyperlink>
      <w:r w:rsidRPr="00AB40A3">
        <w:rPr>
          <w:lang w:val="fr-CA"/>
        </w:rPr>
        <w:t>.</w:t>
      </w:r>
    </w:p>
  </w:footnote>
  <w:footnote w:id="17">
    <w:p w14:paraId="26950701" w14:textId="77777777" w:rsidR="0024315D" w:rsidRPr="00AB40A3" w:rsidRDefault="0024315D" w:rsidP="0024315D">
      <w:pPr>
        <w:pStyle w:val="FootnoteText"/>
        <w:rPr>
          <w:lang w:val="fr-CA"/>
        </w:rPr>
      </w:pPr>
      <w:r w:rsidRPr="00AB40A3">
        <w:rPr>
          <w:rStyle w:val="FootnoteReference"/>
          <w:lang w:val="fr-CA"/>
        </w:rPr>
        <w:footnoteRef/>
      </w:r>
      <w:r w:rsidRPr="00AB40A3">
        <w:rPr>
          <w:lang w:val="fr-CA"/>
        </w:rPr>
        <w:t xml:space="preserve"> </w:t>
      </w:r>
      <w:hyperlink r:id="rId8" w:history="1">
        <w:r w:rsidRPr="00AB40A3">
          <w:rPr>
            <w:rStyle w:val="Hyperlink"/>
            <w:lang w:val="fr-CA"/>
          </w:rPr>
          <w:t>CBD/CP/RA/AHTEG/2025/1/INF/2</w:t>
        </w:r>
      </w:hyperlink>
      <w:r w:rsidRPr="00AB40A3">
        <w:rPr>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7DECF" w14:textId="77777777" w:rsidR="00197DD4" w:rsidRPr="00B1090B" w:rsidRDefault="00197DD4" w:rsidP="00776D82">
    <w:pPr>
      <w:pStyle w:val="Header"/>
      <w:spacing w:after="240"/>
      <w:rPr>
        <w:lang w:val="en-US"/>
      </w:rPr>
    </w:pPr>
    <w:r>
      <w:rPr>
        <w:lang w:val="en-US"/>
      </w:rPr>
      <w:t>CBD/SBSTTA/27/CRP.8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39BED" w14:textId="77777777" w:rsidR="00197DD4" w:rsidRPr="00B1090B" w:rsidRDefault="00197DD4" w:rsidP="00776D82">
    <w:pPr>
      <w:pStyle w:val="Header"/>
      <w:spacing w:after="240"/>
      <w:jc w:val="right"/>
      <w:rPr>
        <w:lang w:val="en-US"/>
      </w:rPr>
    </w:pPr>
    <w:r>
      <w:rPr>
        <w:lang w:val="en-US"/>
      </w:rPr>
      <w:t>CBD/SBSTTA/27/CRP.8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5627F2C"/>
    <w:multiLevelType w:val="hybridMultilevel"/>
    <w:tmpl w:val="44061504"/>
    <w:lvl w:ilvl="0" w:tplc="9D4C0668">
      <w:start w:val="1"/>
      <w:numFmt w:val="lowerLetter"/>
      <w:lvlText w:val="%1)"/>
      <w:lvlJc w:val="left"/>
      <w:pPr>
        <w:ind w:left="1020" w:hanging="360"/>
      </w:pPr>
    </w:lvl>
    <w:lvl w:ilvl="1" w:tplc="0AC2154E">
      <w:start w:val="1"/>
      <w:numFmt w:val="lowerLetter"/>
      <w:lvlText w:val="%2)"/>
      <w:lvlJc w:val="left"/>
      <w:pPr>
        <w:ind w:left="1020" w:hanging="360"/>
      </w:pPr>
    </w:lvl>
    <w:lvl w:ilvl="2" w:tplc="CAB2A274">
      <w:start w:val="1"/>
      <w:numFmt w:val="lowerLetter"/>
      <w:lvlText w:val="%3)"/>
      <w:lvlJc w:val="left"/>
      <w:pPr>
        <w:ind w:left="1020" w:hanging="360"/>
      </w:pPr>
    </w:lvl>
    <w:lvl w:ilvl="3" w:tplc="AFC811FC">
      <w:start w:val="1"/>
      <w:numFmt w:val="lowerLetter"/>
      <w:lvlText w:val="%4)"/>
      <w:lvlJc w:val="left"/>
      <w:pPr>
        <w:ind w:left="1020" w:hanging="360"/>
      </w:pPr>
    </w:lvl>
    <w:lvl w:ilvl="4" w:tplc="61904424">
      <w:start w:val="1"/>
      <w:numFmt w:val="lowerLetter"/>
      <w:lvlText w:val="%5)"/>
      <w:lvlJc w:val="left"/>
      <w:pPr>
        <w:ind w:left="1020" w:hanging="360"/>
      </w:pPr>
    </w:lvl>
    <w:lvl w:ilvl="5" w:tplc="93886AF4">
      <w:start w:val="1"/>
      <w:numFmt w:val="lowerLetter"/>
      <w:lvlText w:val="%6)"/>
      <w:lvlJc w:val="left"/>
      <w:pPr>
        <w:ind w:left="1020" w:hanging="360"/>
      </w:pPr>
    </w:lvl>
    <w:lvl w:ilvl="6" w:tplc="741AA6D6">
      <w:start w:val="1"/>
      <w:numFmt w:val="lowerLetter"/>
      <w:lvlText w:val="%7)"/>
      <w:lvlJc w:val="left"/>
      <w:pPr>
        <w:ind w:left="1020" w:hanging="360"/>
      </w:pPr>
    </w:lvl>
    <w:lvl w:ilvl="7" w:tplc="DA22024C">
      <w:start w:val="1"/>
      <w:numFmt w:val="lowerLetter"/>
      <w:lvlText w:val="%8)"/>
      <w:lvlJc w:val="left"/>
      <w:pPr>
        <w:ind w:left="1020" w:hanging="360"/>
      </w:pPr>
    </w:lvl>
    <w:lvl w:ilvl="8" w:tplc="71C6207C">
      <w:start w:val="1"/>
      <w:numFmt w:val="lowerLetter"/>
      <w:lvlText w:val="%9)"/>
      <w:lvlJc w:val="left"/>
      <w:pPr>
        <w:ind w:left="1020" w:hanging="360"/>
      </w:pPr>
    </w:lvl>
  </w:abstractNum>
  <w:abstractNum w:abstractNumId="11" w15:restartNumberingAfterBreak="0">
    <w:nsid w:val="19E646BE"/>
    <w:multiLevelType w:val="hybridMultilevel"/>
    <w:tmpl w:val="5C4A16AE"/>
    <w:lvl w:ilvl="0" w:tplc="9042D268">
      <w:start w:val="1"/>
      <w:numFmt w:val="lowerLetter"/>
      <w:lvlText w:val="%1)"/>
      <w:lvlJc w:val="left"/>
      <w:pPr>
        <w:ind w:left="1020" w:hanging="360"/>
      </w:pPr>
    </w:lvl>
    <w:lvl w:ilvl="1" w:tplc="8AB0081E">
      <w:start w:val="1"/>
      <w:numFmt w:val="lowerLetter"/>
      <w:lvlText w:val="%2)"/>
      <w:lvlJc w:val="left"/>
      <w:pPr>
        <w:ind w:left="1020" w:hanging="360"/>
      </w:pPr>
    </w:lvl>
    <w:lvl w:ilvl="2" w:tplc="A32C404E">
      <w:start w:val="1"/>
      <w:numFmt w:val="lowerLetter"/>
      <w:lvlText w:val="%3)"/>
      <w:lvlJc w:val="left"/>
      <w:pPr>
        <w:ind w:left="1020" w:hanging="360"/>
      </w:pPr>
    </w:lvl>
    <w:lvl w:ilvl="3" w:tplc="7C4E49A4">
      <w:start w:val="1"/>
      <w:numFmt w:val="lowerLetter"/>
      <w:lvlText w:val="%4)"/>
      <w:lvlJc w:val="left"/>
      <w:pPr>
        <w:ind w:left="1020" w:hanging="360"/>
      </w:pPr>
    </w:lvl>
    <w:lvl w:ilvl="4" w:tplc="6A6C1B6E">
      <w:start w:val="1"/>
      <w:numFmt w:val="lowerLetter"/>
      <w:lvlText w:val="%5)"/>
      <w:lvlJc w:val="left"/>
      <w:pPr>
        <w:ind w:left="1020" w:hanging="360"/>
      </w:pPr>
    </w:lvl>
    <w:lvl w:ilvl="5" w:tplc="9894F3DC">
      <w:start w:val="1"/>
      <w:numFmt w:val="lowerLetter"/>
      <w:lvlText w:val="%6)"/>
      <w:lvlJc w:val="left"/>
      <w:pPr>
        <w:ind w:left="1020" w:hanging="360"/>
      </w:pPr>
    </w:lvl>
    <w:lvl w:ilvl="6" w:tplc="C2B094CA">
      <w:start w:val="1"/>
      <w:numFmt w:val="lowerLetter"/>
      <w:lvlText w:val="%7)"/>
      <w:lvlJc w:val="left"/>
      <w:pPr>
        <w:ind w:left="1020" w:hanging="360"/>
      </w:pPr>
    </w:lvl>
    <w:lvl w:ilvl="7" w:tplc="8326F04E">
      <w:start w:val="1"/>
      <w:numFmt w:val="lowerLetter"/>
      <w:lvlText w:val="%8)"/>
      <w:lvlJc w:val="left"/>
      <w:pPr>
        <w:ind w:left="1020" w:hanging="360"/>
      </w:pPr>
    </w:lvl>
    <w:lvl w:ilvl="8" w:tplc="7D5806C2">
      <w:start w:val="1"/>
      <w:numFmt w:val="lowerLetter"/>
      <w:lvlText w:val="%9)"/>
      <w:lvlJc w:val="left"/>
      <w:pPr>
        <w:ind w:left="1020" w:hanging="360"/>
      </w:p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210990011">
    <w:abstractNumId w:val="15"/>
  </w:num>
  <w:num w:numId="2" w16cid:durableId="1736663784">
    <w:abstractNumId w:val="9"/>
  </w:num>
  <w:num w:numId="3" w16cid:durableId="2065565565">
    <w:abstractNumId w:val="7"/>
  </w:num>
  <w:num w:numId="4" w16cid:durableId="1668097864">
    <w:abstractNumId w:val="6"/>
  </w:num>
  <w:num w:numId="5" w16cid:durableId="1457526467">
    <w:abstractNumId w:val="5"/>
  </w:num>
  <w:num w:numId="6" w16cid:durableId="568197858">
    <w:abstractNumId w:val="4"/>
  </w:num>
  <w:num w:numId="7" w16cid:durableId="766384349">
    <w:abstractNumId w:val="12"/>
  </w:num>
  <w:num w:numId="8" w16cid:durableId="179129083">
    <w:abstractNumId w:val="14"/>
  </w:num>
  <w:num w:numId="9" w16cid:durableId="431703032">
    <w:abstractNumId w:val="13"/>
  </w:num>
  <w:num w:numId="10" w16cid:durableId="1616643764">
    <w:abstractNumId w:val="8"/>
  </w:num>
  <w:num w:numId="11" w16cid:durableId="1931037420">
    <w:abstractNumId w:val="3"/>
  </w:num>
  <w:num w:numId="12" w16cid:durableId="1639458243">
    <w:abstractNumId w:val="2"/>
  </w:num>
  <w:num w:numId="13" w16cid:durableId="1042628743">
    <w:abstractNumId w:val="1"/>
  </w:num>
  <w:num w:numId="14" w16cid:durableId="762726796">
    <w:abstractNumId w:val="0"/>
  </w:num>
  <w:num w:numId="15" w16cid:durableId="19865402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9689499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0137428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148060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883789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672675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1945480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37480222">
    <w:abstractNumId w:val="11"/>
  </w:num>
  <w:num w:numId="23" w16cid:durableId="1687487025">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D690E"/>
    <w:rsid w:val="00002498"/>
    <w:rsid w:val="0000573F"/>
    <w:rsid w:val="000103AE"/>
    <w:rsid w:val="00012983"/>
    <w:rsid w:val="0001310A"/>
    <w:rsid w:val="000137EF"/>
    <w:rsid w:val="000141B5"/>
    <w:rsid w:val="000159AF"/>
    <w:rsid w:val="00016290"/>
    <w:rsid w:val="000229E8"/>
    <w:rsid w:val="0002546E"/>
    <w:rsid w:val="00034F9D"/>
    <w:rsid w:val="00035B6F"/>
    <w:rsid w:val="0003698C"/>
    <w:rsid w:val="00036F7B"/>
    <w:rsid w:val="000379A7"/>
    <w:rsid w:val="00040502"/>
    <w:rsid w:val="0004077A"/>
    <w:rsid w:val="00041805"/>
    <w:rsid w:val="00043FC2"/>
    <w:rsid w:val="0004590B"/>
    <w:rsid w:val="0004786A"/>
    <w:rsid w:val="000511B1"/>
    <w:rsid w:val="00052655"/>
    <w:rsid w:val="000526ED"/>
    <w:rsid w:val="00057B13"/>
    <w:rsid w:val="00064C69"/>
    <w:rsid w:val="000655B0"/>
    <w:rsid w:val="00071536"/>
    <w:rsid w:val="0007248D"/>
    <w:rsid w:val="000754E8"/>
    <w:rsid w:val="00076148"/>
    <w:rsid w:val="00076176"/>
    <w:rsid w:val="00083EBE"/>
    <w:rsid w:val="0008497C"/>
    <w:rsid w:val="00087290"/>
    <w:rsid w:val="00087CFB"/>
    <w:rsid w:val="00092E88"/>
    <w:rsid w:val="000941BB"/>
    <w:rsid w:val="0009421D"/>
    <w:rsid w:val="0009460A"/>
    <w:rsid w:val="00094710"/>
    <w:rsid w:val="000962BE"/>
    <w:rsid w:val="00096DE1"/>
    <w:rsid w:val="00097729"/>
    <w:rsid w:val="000A0283"/>
    <w:rsid w:val="000A08C9"/>
    <w:rsid w:val="000A16D9"/>
    <w:rsid w:val="000A2C33"/>
    <w:rsid w:val="000A33DF"/>
    <w:rsid w:val="000A421A"/>
    <w:rsid w:val="000A439C"/>
    <w:rsid w:val="000A70C5"/>
    <w:rsid w:val="000A728D"/>
    <w:rsid w:val="000A7D4B"/>
    <w:rsid w:val="000B6BCB"/>
    <w:rsid w:val="000B7E6E"/>
    <w:rsid w:val="000C078C"/>
    <w:rsid w:val="000C21C0"/>
    <w:rsid w:val="000C282D"/>
    <w:rsid w:val="000C4D63"/>
    <w:rsid w:val="000C51EC"/>
    <w:rsid w:val="000C56DA"/>
    <w:rsid w:val="000D3987"/>
    <w:rsid w:val="000D3D12"/>
    <w:rsid w:val="000D5C27"/>
    <w:rsid w:val="000D63BD"/>
    <w:rsid w:val="000D68B6"/>
    <w:rsid w:val="000E031D"/>
    <w:rsid w:val="000E0C14"/>
    <w:rsid w:val="000E1726"/>
    <w:rsid w:val="000E1E82"/>
    <w:rsid w:val="000E5A18"/>
    <w:rsid w:val="000E5ED6"/>
    <w:rsid w:val="000E7FB7"/>
    <w:rsid w:val="000F1311"/>
    <w:rsid w:val="000F1F8D"/>
    <w:rsid w:val="000F344B"/>
    <w:rsid w:val="0010015F"/>
    <w:rsid w:val="0010086D"/>
    <w:rsid w:val="0010227B"/>
    <w:rsid w:val="001031DF"/>
    <w:rsid w:val="0010384C"/>
    <w:rsid w:val="0010521A"/>
    <w:rsid w:val="001065E9"/>
    <w:rsid w:val="0010798F"/>
    <w:rsid w:val="00113663"/>
    <w:rsid w:val="00115AC6"/>
    <w:rsid w:val="001166FC"/>
    <w:rsid w:val="001219A4"/>
    <w:rsid w:val="001225EF"/>
    <w:rsid w:val="00124DA2"/>
    <w:rsid w:val="00126657"/>
    <w:rsid w:val="00132B3A"/>
    <w:rsid w:val="00134A08"/>
    <w:rsid w:val="00135272"/>
    <w:rsid w:val="0013541F"/>
    <w:rsid w:val="00144168"/>
    <w:rsid w:val="00144B5D"/>
    <w:rsid w:val="00145C23"/>
    <w:rsid w:val="001516A6"/>
    <w:rsid w:val="00151C46"/>
    <w:rsid w:val="00152105"/>
    <w:rsid w:val="00152A63"/>
    <w:rsid w:val="001535BC"/>
    <w:rsid w:val="00153D6B"/>
    <w:rsid w:val="0015763D"/>
    <w:rsid w:val="001606EC"/>
    <w:rsid w:val="0016191D"/>
    <w:rsid w:val="00162A48"/>
    <w:rsid w:val="001706DC"/>
    <w:rsid w:val="00170BF6"/>
    <w:rsid w:val="001718C4"/>
    <w:rsid w:val="00174200"/>
    <w:rsid w:val="0017755E"/>
    <w:rsid w:val="0018284E"/>
    <w:rsid w:val="0018471B"/>
    <w:rsid w:val="00185BEF"/>
    <w:rsid w:val="001909A8"/>
    <w:rsid w:val="00191C46"/>
    <w:rsid w:val="00192518"/>
    <w:rsid w:val="00192CE3"/>
    <w:rsid w:val="00195681"/>
    <w:rsid w:val="001959D2"/>
    <w:rsid w:val="00197AFB"/>
    <w:rsid w:val="00197DD4"/>
    <w:rsid w:val="001A2394"/>
    <w:rsid w:val="001A278D"/>
    <w:rsid w:val="001A2F36"/>
    <w:rsid w:val="001A3E6C"/>
    <w:rsid w:val="001A5A37"/>
    <w:rsid w:val="001A62CD"/>
    <w:rsid w:val="001A7305"/>
    <w:rsid w:val="001A79FF"/>
    <w:rsid w:val="001B1FB6"/>
    <w:rsid w:val="001B28FC"/>
    <w:rsid w:val="001B6473"/>
    <w:rsid w:val="001C14AF"/>
    <w:rsid w:val="001C5FC2"/>
    <w:rsid w:val="001C6299"/>
    <w:rsid w:val="001C696F"/>
    <w:rsid w:val="001C76C4"/>
    <w:rsid w:val="001C7A27"/>
    <w:rsid w:val="001C7C6F"/>
    <w:rsid w:val="001D190A"/>
    <w:rsid w:val="001D2583"/>
    <w:rsid w:val="001D3004"/>
    <w:rsid w:val="001D3583"/>
    <w:rsid w:val="001D4B19"/>
    <w:rsid w:val="001D4F4D"/>
    <w:rsid w:val="001D654A"/>
    <w:rsid w:val="001E56F3"/>
    <w:rsid w:val="001E5F87"/>
    <w:rsid w:val="001E67F0"/>
    <w:rsid w:val="001F0557"/>
    <w:rsid w:val="001F09CD"/>
    <w:rsid w:val="001F0F1B"/>
    <w:rsid w:val="001F1D42"/>
    <w:rsid w:val="001F35B7"/>
    <w:rsid w:val="001F46D3"/>
    <w:rsid w:val="001F5684"/>
    <w:rsid w:val="001F58C1"/>
    <w:rsid w:val="001F6571"/>
    <w:rsid w:val="001F69ED"/>
    <w:rsid w:val="001F7BFC"/>
    <w:rsid w:val="00200861"/>
    <w:rsid w:val="00202136"/>
    <w:rsid w:val="0020443C"/>
    <w:rsid w:val="002070FA"/>
    <w:rsid w:val="00213786"/>
    <w:rsid w:val="00213CAF"/>
    <w:rsid w:val="00215830"/>
    <w:rsid w:val="002161CD"/>
    <w:rsid w:val="002225CF"/>
    <w:rsid w:val="00222A48"/>
    <w:rsid w:val="00222FD3"/>
    <w:rsid w:val="00224675"/>
    <w:rsid w:val="002307DE"/>
    <w:rsid w:val="00231CA4"/>
    <w:rsid w:val="00234C42"/>
    <w:rsid w:val="00236891"/>
    <w:rsid w:val="0024315D"/>
    <w:rsid w:val="00243E31"/>
    <w:rsid w:val="002463BF"/>
    <w:rsid w:val="0024662B"/>
    <w:rsid w:val="0025038F"/>
    <w:rsid w:val="002511E7"/>
    <w:rsid w:val="002515B5"/>
    <w:rsid w:val="00252161"/>
    <w:rsid w:val="00252A3C"/>
    <w:rsid w:val="002537BA"/>
    <w:rsid w:val="00254722"/>
    <w:rsid w:val="00255808"/>
    <w:rsid w:val="00260C29"/>
    <w:rsid w:val="00260CAC"/>
    <w:rsid w:val="00270806"/>
    <w:rsid w:val="00271208"/>
    <w:rsid w:val="002712C7"/>
    <w:rsid w:val="002730E3"/>
    <w:rsid w:val="00275FDD"/>
    <w:rsid w:val="002775C7"/>
    <w:rsid w:val="002812FA"/>
    <w:rsid w:val="00281DE4"/>
    <w:rsid w:val="00282EAA"/>
    <w:rsid w:val="002834EC"/>
    <w:rsid w:val="002835F3"/>
    <w:rsid w:val="00283E3D"/>
    <w:rsid w:val="0028632E"/>
    <w:rsid w:val="002909C4"/>
    <w:rsid w:val="00290F43"/>
    <w:rsid w:val="0029167D"/>
    <w:rsid w:val="002918F7"/>
    <w:rsid w:val="00294C7A"/>
    <w:rsid w:val="00297E2E"/>
    <w:rsid w:val="00297FD8"/>
    <w:rsid w:val="002A2A5B"/>
    <w:rsid w:val="002A305B"/>
    <w:rsid w:val="002A442C"/>
    <w:rsid w:val="002A5C4F"/>
    <w:rsid w:val="002B1DBE"/>
    <w:rsid w:val="002B4DCA"/>
    <w:rsid w:val="002C00DA"/>
    <w:rsid w:val="002C1C52"/>
    <w:rsid w:val="002C2886"/>
    <w:rsid w:val="002C39D6"/>
    <w:rsid w:val="002C7379"/>
    <w:rsid w:val="002D4DA9"/>
    <w:rsid w:val="002D7F4F"/>
    <w:rsid w:val="002E008D"/>
    <w:rsid w:val="002E019B"/>
    <w:rsid w:val="002E1C90"/>
    <w:rsid w:val="002E53DB"/>
    <w:rsid w:val="002F37DD"/>
    <w:rsid w:val="002F37E6"/>
    <w:rsid w:val="002F3E82"/>
    <w:rsid w:val="002F426C"/>
    <w:rsid w:val="002F42EA"/>
    <w:rsid w:val="002F4353"/>
    <w:rsid w:val="002F6523"/>
    <w:rsid w:val="003015A5"/>
    <w:rsid w:val="00304819"/>
    <w:rsid w:val="0030611F"/>
    <w:rsid w:val="00306326"/>
    <w:rsid w:val="0030715C"/>
    <w:rsid w:val="00307DDC"/>
    <w:rsid w:val="00310BE6"/>
    <w:rsid w:val="00310CEB"/>
    <w:rsid w:val="00312001"/>
    <w:rsid w:val="00313708"/>
    <w:rsid w:val="00315143"/>
    <w:rsid w:val="00315A20"/>
    <w:rsid w:val="003204F8"/>
    <w:rsid w:val="003213F6"/>
    <w:rsid w:val="00321FAF"/>
    <w:rsid w:val="00322476"/>
    <w:rsid w:val="00322835"/>
    <w:rsid w:val="003249F9"/>
    <w:rsid w:val="003266C6"/>
    <w:rsid w:val="0032763C"/>
    <w:rsid w:val="00332CE0"/>
    <w:rsid w:val="00333EC2"/>
    <w:rsid w:val="00336581"/>
    <w:rsid w:val="00340CC8"/>
    <w:rsid w:val="003430A5"/>
    <w:rsid w:val="003434AB"/>
    <w:rsid w:val="003461CD"/>
    <w:rsid w:val="0034733E"/>
    <w:rsid w:val="00347A2A"/>
    <w:rsid w:val="00352721"/>
    <w:rsid w:val="003547F2"/>
    <w:rsid w:val="0037227B"/>
    <w:rsid w:val="00376457"/>
    <w:rsid w:val="00377ED6"/>
    <w:rsid w:val="00381B24"/>
    <w:rsid w:val="00384B0F"/>
    <w:rsid w:val="003907D7"/>
    <w:rsid w:val="00391508"/>
    <w:rsid w:val="00397173"/>
    <w:rsid w:val="00397D26"/>
    <w:rsid w:val="003A2546"/>
    <w:rsid w:val="003A3301"/>
    <w:rsid w:val="003B0497"/>
    <w:rsid w:val="003B142B"/>
    <w:rsid w:val="003B142D"/>
    <w:rsid w:val="003B2D99"/>
    <w:rsid w:val="003B3B5F"/>
    <w:rsid w:val="003B42D8"/>
    <w:rsid w:val="003B6D22"/>
    <w:rsid w:val="003C302C"/>
    <w:rsid w:val="003C43FD"/>
    <w:rsid w:val="003C49C5"/>
    <w:rsid w:val="003C75CF"/>
    <w:rsid w:val="003D172C"/>
    <w:rsid w:val="003D1D86"/>
    <w:rsid w:val="003D48F6"/>
    <w:rsid w:val="003D53C6"/>
    <w:rsid w:val="003D7EAF"/>
    <w:rsid w:val="003E0F05"/>
    <w:rsid w:val="003E6ED0"/>
    <w:rsid w:val="003F1699"/>
    <w:rsid w:val="003F1841"/>
    <w:rsid w:val="003F2784"/>
    <w:rsid w:val="003F2CFA"/>
    <w:rsid w:val="003F3A67"/>
    <w:rsid w:val="003F618D"/>
    <w:rsid w:val="0040017E"/>
    <w:rsid w:val="00400F35"/>
    <w:rsid w:val="00404BA4"/>
    <w:rsid w:val="00405778"/>
    <w:rsid w:val="00406965"/>
    <w:rsid w:val="004071D7"/>
    <w:rsid w:val="0041089E"/>
    <w:rsid w:val="004110E6"/>
    <w:rsid w:val="00411E3E"/>
    <w:rsid w:val="004122EB"/>
    <w:rsid w:val="00412EE6"/>
    <w:rsid w:val="00414833"/>
    <w:rsid w:val="00420087"/>
    <w:rsid w:val="004210A7"/>
    <w:rsid w:val="00421336"/>
    <w:rsid w:val="004213EC"/>
    <w:rsid w:val="0042188A"/>
    <w:rsid w:val="00421B3D"/>
    <w:rsid w:val="00421E81"/>
    <w:rsid w:val="004231B1"/>
    <w:rsid w:val="00423575"/>
    <w:rsid w:val="00423A19"/>
    <w:rsid w:val="00430D15"/>
    <w:rsid w:val="0043650F"/>
    <w:rsid w:val="004409C5"/>
    <w:rsid w:val="00440FFA"/>
    <w:rsid w:val="00441CCC"/>
    <w:rsid w:val="00442061"/>
    <w:rsid w:val="004430FB"/>
    <w:rsid w:val="00445366"/>
    <w:rsid w:val="00446696"/>
    <w:rsid w:val="00447373"/>
    <w:rsid w:val="00447D16"/>
    <w:rsid w:val="00453477"/>
    <w:rsid w:val="00454BD0"/>
    <w:rsid w:val="00460163"/>
    <w:rsid w:val="0046056A"/>
    <w:rsid w:val="0046134F"/>
    <w:rsid w:val="00463AF6"/>
    <w:rsid w:val="004668C9"/>
    <w:rsid w:val="00472262"/>
    <w:rsid w:val="0047363A"/>
    <w:rsid w:val="00475157"/>
    <w:rsid w:val="0047538B"/>
    <w:rsid w:val="00475B68"/>
    <w:rsid w:val="00475D81"/>
    <w:rsid w:val="0047663B"/>
    <w:rsid w:val="00481F9B"/>
    <w:rsid w:val="0048358C"/>
    <w:rsid w:val="0048565A"/>
    <w:rsid w:val="004859B6"/>
    <w:rsid w:val="00487986"/>
    <w:rsid w:val="00491137"/>
    <w:rsid w:val="00493822"/>
    <w:rsid w:val="004A1974"/>
    <w:rsid w:val="004A7D50"/>
    <w:rsid w:val="004B1B36"/>
    <w:rsid w:val="004B1ED4"/>
    <w:rsid w:val="004B2DBC"/>
    <w:rsid w:val="004B367E"/>
    <w:rsid w:val="004C0EB6"/>
    <w:rsid w:val="004C2983"/>
    <w:rsid w:val="004C6992"/>
    <w:rsid w:val="004C70DA"/>
    <w:rsid w:val="004D2538"/>
    <w:rsid w:val="004D2879"/>
    <w:rsid w:val="004D2C4B"/>
    <w:rsid w:val="004D3345"/>
    <w:rsid w:val="004D6023"/>
    <w:rsid w:val="004E00FA"/>
    <w:rsid w:val="004E18FE"/>
    <w:rsid w:val="004E1C4C"/>
    <w:rsid w:val="004E3CC6"/>
    <w:rsid w:val="004E5048"/>
    <w:rsid w:val="004E50FF"/>
    <w:rsid w:val="004E5239"/>
    <w:rsid w:val="004F15F0"/>
    <w:rsid w:val="004F2436"/>
    <w:rsid w:val="004F2C89"/>
    <w:rsid w:val="004F3BE6"/>
    <w:rsid w:val="004F3CE8"/>
    <w:rsid w:val="004F6230"/>
    <w:rsid w:val="004F6865"/>
    <w:rsid w:val="004F6EC8"/>
    <w:rsid w:val="00500176"/>
    <w:rsid w:val="005012FC"/>
    <w:rsid w:val="00504552"/>
    <w:rsid w:val="00506765"/>
    <w:rsid w:val="005104D9"/>
    <w:rsid w:val="005130F4"/>
    <w:rsid w:val="00513ABC"/>
    <w:rsid w:val="00514CC9"/>
    <w:rsid w:val="0051798B"/>
    <w:rsid w:val="00522E43"/>
    <w:rsid w:val="00523FFE"/>
    <w:rsid w:val="005242D2"/>
    <w:rsid w:val="00526BF0"/>
    <w:rsid w:val="005312C7"/>
    <w:rsid w:val="00531435"/>
    <w:rsid w:val="00535851"/>
    <w:rsid w:val="0053602A"/>
    <w:rsid w:val="0053612D"/>
    <w:rsid w:val="00545616"/>
    <w:rsid w:val="00545A76"/>
    <w:rsid w:val="00545F94"/>
    <w:rsid w:val="005542F5"/>
    <w:rsid w:val="00554B82"/>
    <w:rsid w:val="00557022"/>
    <w:rsid w:val="00557355"/>
    <w:rsid w:val="005577FA"/>
    <w:rsid w:val="00561234"/>
    <w:rsid w:val="005614FA"/>
    <w:rsid w:val="00561922"/>
    <w:rsid w:val="00563E58"/>
    <w:rsid w:val="0056429B"/>
    <w:rsid w:val="00565A5C"/>
    <w:rsid w:val="00565A8E"/>
    <w:rsid w:val="00567DAD"/>
    <w:rsid w:val="00571200"/>
    <w:rsid w:val="005738C4"/>
    <w:rsid w:val="00573922"/>
    <w:rsid w:val="00573F8D"/>
    <w:rsid w:val="00575B7A"/>
    <w:rsid w:val="005835CE"/>
    <w:rsid w:val="005868BA"/>
    <w:rsid w:val="0058723D"/>
    <w:rsid w:val="005916F0"/>
    <w:rsid w:val="00593D65"/>
    <w:rsid w:val="00595A05"/>
    <w:rsid w:val="00597C2A"/>
    <w:rsid w:val="005A1601"/>
    <w:rsid w:val="005A3E35"/>
    <w:rsid w:val="005A5BB0"/>
    <w:rsid w:val="005A675C"/>
    <w:rsid w:val="005A68E6"/>
    <w:rsid w:val="005B5500"/>
    <w:rsid w:val="005B61B0"/>
    <w:rsid w:val="005C1972"/>
    <w:rsid w:val="005D31FD"/>
    <w:rsid w:val="005D40D2"/>
    <w:rsid w:val="005D4438"/>
    <w:rsid w:val="005D6672"/>
    <w:rsid w:val="005D6B48"/>
    <w:rsid w:val="005E2DC5"/>
    <w:rsid w:val="005E35CC"/>
    <w:rsid w:val="005E5C0C"/>
    <w:rsid w:val="005E683E"/>
    <w:rsid w:val="005F461E"/>
    <w:rsid w:val="005F7C15"/>
    <w:rsid w:val="006004DB"/>
    <w:rsid w:val="00601AEF"/>
    <w:rsid w:val="00606F6E"/>
    <w:rsid w:val="006071E1"/>
    <w:rsid w:val="0061025B"/>
    <w:rsid w:val="00612577"/>
    <w:rsid w:val="00612CDF"/>
    <w:rsid w:val="00613E5D"/>
    <w:rsid w:val="00616192"/>
    <w:rsid w:val="00620E36"/>
    <w:rsid w:val="0062113E"/>
    <w:rsid w:val="00621A34"/>
    <w:rsid w:val="00621BA6"/>
    <w:rsid w:val="00622153"/>
    <w:rsid w:val="006235F3"/>
    <w:rsid w:val="00624C1A"/>
    <w:rsid w:val="00624CAC"/>
    <w:rsid w:val="00624F08"/>
    <w:rsid w:val="006265EB"/>
    <w:rsid w:val="00632BAF"/>
    <w:rsid w:val="00641C36"/>
    <w:rsid w:val="0064461A"/>
    <w:rsid w:val="006476CB"/>
    <w:rsid w:val="006500F3"/>
    <w:rsid w:val="006502A4"/>
    <w:rsid w:val="00651F2E"/>
    <w:rsid w:val="006542D7"/>
    <w:rsid w:val="006543ED"/>
    <w:rsid w:val="00654465"/>
    <w:rsid w:val="00654C46"/>
    <w:rsid w:val="00655438"/>
    <w:rsid w:val="006604AE"/>
    <w:rsid w:val="00661F8D"/>
    <w:rsid w:val="0066322C"/>
    <w:rsid w:val="00663FA4"/>
    <w:rsid w:val="00664670"/>
    <w:rsid w:val="006703DD"/>
    <w:rsid w:val="006706BC"/>
    <w:rsid w:val="006711C6"/>
    <w:rsid w:val="00671D4E"/>
    <w:rsid w:val="00673560"/>
    <w:rsid w:val="00673DA8"/>
    <w:rsid w:val="00677035"/>
    <w:rsid w:val="00680458"/>
    <w:rsid w:val="006836EE"/>
    <w:rsid w:val="00685E03"/>
    <w:rsid w:val="00686F7A"/>
    <w:rsid w:val="0069090E"/>
    <w:rsid w:val="00690F42"/>
    <w:rsid w:val="0069235F"/>
    <w:rsid w:val="006939BB"/>
    <w:rsid w:val="00694870"/>
    <w:rsid w:val="00694998"/>
    <w:rsid w:val="00694E2E"/>
    <w:rsid w:val="00695133"/>
    <w:rsid w:val="00695A0B"/>
    <w:rsid w:val="006976E9"/>
    <w:rsid w:val="006A1BC9"/>
    <w:rsid w:val="006A1E2A"/>
    <w:rsid w:val="006A38D1"/>
    <w:rsid w:val="006A599C"/>
    <w:rsid w:val="006A6B23"/>
    <w:rsid w:val="006A6B89"/>
    <w:rsid w:val="006A7087"/>
    <w:rsid w:val="006A780E"/>
    <w:rsid w:val="006B0AED"/>
    <w:rsid w:val="006B1066"/>
    <w:rsid w:val="006B6D3E"/>
    <w:rsid w:val="006B7533"/>
    <w:rsid w:val="006C2405"/>
    <w:rsid w:val="006C2C47"/>
    <w:rsid w:val="006C4378"/>
    <w:rsid w:val="006C4469"/>
    <w:rsid w:val="006C48EF"/>
    <w:rsid w:val="006C4F90"/>
    <w:rsid w:val="006C51B8"/>
    <w:rsid w:val="006D677A"/>
    <w:rsid w:val="006D776C"/>
    <w:rsid w:val="006E0355"/>
    <w:rsid w:val="006E0E42"/>
    <w:rsid w:val="006E2885"/>
    <w:rsid w:val="006E2942"/>
    <w:rsid w:val="006E7B58"/>
    <w:rsid w:val="006F2894"/>
    <w:rsid w:val="006F2B9F"/>
    <w:rsid w:val="006F2E95"/>
    <w:rsid w:val="006F3998"/>
    <w:rsid w:val="006F3BFB"/>
    <w:rsid w:val="006F4251"/>
    <w:rsid w:val="00701427"/>
    <w:rsid w:val="00701524"/>
    <w:rsid w:val="00701DF5"/>
    <w:rsid w:val="00703E23"/>
    <w:rsid w:val="007067DC"/>
    <w:rsid w:val="00707855"/>
    <w:rsid w:val="00707DDB"/>
    <w:rsid w:val="00711E76"/>
    <w:rsid w:val="00711EA9"/>
    <w:rsid w:val="007127F3"/>
    <w:rsid w:val="00712B64"/>
    <w:rsid w:val="00713791"/>
    <w:rsid w:val="007161A1"/>
    <w:rsid w:val="0072090E"/>
    <w:rsid w:val="007221D4"/>
    <w:rsid w:val="00722819"/>
    <w:rsid w:val="00723FAF"/>
    <w:rsid w:val="00724F5F"/>
    <w:rsid w:val="00724FB4"/>
    <w:rsid w:val="007405C9"/>
    <w:rsid w:val="007449F1"/>
    <w:rsid w:val="00744DC8"/>
    <w:rsid w:val="00746139"/>
    <w:rsid w:val="0075019A"/>
    <w:rsid w:val="0075188C"/>
    <w:rsid w:val="00754D6B"/>
    <w:rsid w:val="00756429"/>
    <w:rsid w:val="007578EE"/>
    <w:rsid w:val="0076010A"/>
    <w:rsid w:val="0076059B"/>
    <w:rsid w:val="00761616"/>
    <w:rsid w:val="00761F36"/>
    <w:rsid w:val="00766E66"/>
    <w:rsid w:val="00771125"/>
    <w:rsid w:val="00771C8F"/>
    <w:rsid w:val="00776110"/>
    <w:rsid w:val="0077676B"/>
    <w:rsid w:val="00776D82"/>
    <w:rsid w:val="00777699"/>
    <w:rsid w:val="0078111A"/>
    <w:rsid w:val="007831DF"/>
    <w:rsid w:val="00790B1B"/>
    <w:rsid w:val="00794202"/>
    <w:rsid w:val="00796688"/>
    <w:rsid w:val="007974EF"/>
    <w:rsid w:val="007A05C3"/>
    <w:rsid w:val="007A1C71"/>
    <w:rsid w:val="007A2C68"/>
    <w:rsid w:val="007A45DA"/>
    <w:rsid w:val="007A6312"/>
    <w:rsid w:val="007A797B"/>
    <w:rsid w:val="007A7AB8"/>
    <w:rsid w:val="007B0C9D"/>
    <w:rsid w:val="007B2840"/>
    <w:rsid w:val="007B3ACB"/>
    <w:rsid w:val="007B4710"/>
    <w:rsid w:val="007B673B"/>
    <w:rsid w:val="007B75D5"/>
    <w:rsid w:val="007C042B"/>
    <w:rsid w:val="007C2248"/>
    <w:rsid w:val="007C2D1F"/>
    <w:rsid w:val="007C59F0"/>
    <w:rsid w:val="007C5F39"/>
    <w:rsid w:val="007C5FC5"/>
    <w:rsid w:val="007C6F4F"/>
    <w:rsid w:val="007D0C77"/>
    <w:rsid w:val="007D46C4"/>
    <w:rsid w:val="007D514E"/>
    <w:rsid w:val="007D636C"/>
    <w:rsid w:val="007E03C0"/>
    <w:rsid w:val="007E2144"/>
    <w:rsid w:val="007E35B1"/>
    <w:rsid w:val="007E7041"/>
    <w:rsid w:val="007E7139"/>
    <w:rsid w:val="007E77E9"/>
    <w:rsid w:val="007F26AD"/>
    <w:rsid w:val="007F2C3F"/>
    <w:rsid w:val="007F3794"/>
    <w:rsid w:val="007F40D8"/>
    <w:rsid w:val="007F5C27"/>
    <w:rsid w:val="007F624C"/>
    <w:rsid w:val="00800555"/>
    <w:rsid w:val="0080057A"/>
    <w:rsid w:val="0080295A"/>
    <w:rsid w:val="00803996"/>
    <w:rsid w:val="0080499D"/>
    <w:rsid w:val="0080721F"/>
    <w:rsid w:val="00812247"/>
    <w:rsid w:val="00812F03"/>
    <w:rsid w:val="008144E2"/>
    <w:rsid w:val="00816042"/>
    <w:rsid w:val="00816E4F"/>
    <w:rsid w:val="00820999"/>
    <w:rsid w:val="008209F9"/>
    <w:rsid w:val="00820E2A"/>
    <w:rsid w:val="00821AED"/>
    <w:rsid w:val="0082441F"/>
    <w:rsid w:val="0082641A"/>
    <w:rsid w:val="0083011B"/>
    <w:rsid w:val="0083411F"/>
    <w:rsid w:val="008360B4"/>
    <w:rsid w:val="00840E56"/>
    <w:rsid w:val="00842DBE"/>
    <w:rsid w:val="00842FE2"/>
    <w:rsid w:val="0084375A"/>
    <w:rsid w:val="0084445A"/>
    <w:rsid w:val="00845A0D"/>
    <w:rsid w:val="00846AC4"/>
    <w:rsid w:val="00851BBC"/>
    <w:rsid w:val="00851DD6"/>
    <w:rsid w:val="00852250"/>
    <w:rsid w:val="0085660F"/>
    <w:rsid w:val="00856973"/>
    <w:rsid w:val="00857D67"/>
    <w:rsid w:val="00863CA6"/>
    <w:rsid w:val="00864AFA"/>
    <w:rsid w:val="00864FB1"/>
    <w:rsid w:val="00864FE1"/>
    <w:rsid w:val="0086574D"/>
    <w:rsid w:val="00872F1E"/>
    <w:rsid w:val="00873C0B"/>
    <w:rsid w:val="008750DD"/>
    <w:rsid w:val="0087688E"/>
    <w:rsid w:val="00880D3B"/>
    <w:rsid w:val="00882942"/>
    <w:rsid w:val="00884E3D"/>
    <w:rsid w:val="00885740"/>
    <w:rsid w:val="00886089"/>
    <w:rsid w:val="00887925"/>
    <w:rsid w:val="008918DD"/>
    <w:rsid w:val="00892F3F"/>
    <w:rsid w:val="0089338E"/>
    <w:rsid w:val="00893BC5"/>
    <w:rsid w:val="00894A1D"/>
    <w:rsid w:val="00897F54"/>
    <w:rsid w:val="008A0346"/>
    <w:rsid w:val="008A06CB"/>
    <w:rsid w:val="008A27AF"/>
    <w:rsid w:val="008A29FB"/>
    <w:rsid w:val="008A32A5"/>
    <w:rsid w:val="008A37D9"/>
    <w:rsid w:val="008A392E"/>
    <w:rsid w:val="008A39AC"/>
    <w:rsid w:val="008A6A0D"/>
    <w:rsid w:val="008A7F1B"/>
    <w:rsid w:val="008A7FF7"/>
    <w:rsid w:val="008B1ABE"/>
    <w:rsid w:val="008B22C4"/>
    <w:rsid w:val="008B30ED"/>
    <w:rsid w:val="008B4E15"/>
    <w:rsid w:val="008B4F73"/>
    <w:rsid w:val="008C0E69"/>
    <w:rsid w:val="008C380C"/>
    <w:rsid w:val="008C4AD2"/>
    <w:rsid w:val="008C57C9"/>
    <w:rsid w:val="008C738E"/>
    <w:rsid w:val="008D28EC"/>
    <w:rsid w:val="008D601F"/>
    <w:rsid w:val="008D690E"/>
    <w:rsid w:val="008D6F24"/>
    <w:rsid w:val="008E00F7"/>
    <w:rsid w:val="008E6CA4"/>
    <w:rsid w:val="008E6EA7"/>
    <w:rsid w:val="008F0670"/>
    <w:rsid w:val="008F0BBF"/>
    <w:rsid w:val="008F1F72"/>
    <w:rsid w:val="008F38CC"/>
    <w:rsid w:val="008F4CD4"/>
    <w:rsid w:val="008F51F4"/>
    <w:rsid w:val="009032B6"/>
    <w:rsid w:val="00910D63"/>
    <w:rsid w:val="00910F48"/>
    <w:rsid w:val="0091757F"/>
    <w:rsid w:val="009218AA"/>
    <w:rsid w:val="009243E2"/>
    <w:rsid w:val="00924638"/>
    <w:rsid w:val="009256A5"/>
    <w:rsid w:val="00930C3D"/>
    <w:rsid w:val="009310B6"/>
    <w:rsid w:val="009312AB"/>
    <w:rsid w:val="009313F0"/>
    <w:rsid w:val="00932F3F"/>
    <w:rsid w:val="0093408C"/>
    <w:rsid w:val="00940B5D"/>
    <w:rsid w:val="00943530"/>
    <w:rsid w:val="00944D05"/>
    <w:rsid w:val="00945490"/>
    <w:rsid w:val="009460CD"/>
    <w:rsid w:val="00947BE2"/>
    <w:rsid w:val="0095011F"/>
    <w:rsid w:val="009523DF"/>
    <w:rsid w:val="00955D9F"/>
    <w:rsid w:val="00955E81"/>
    <w:rsid w:val="00956384"/>
    <w:rsid w:val="009611BD"/>
    <w:rsid w:val="00961F9A"/>
    <w:rsid w:val="00962316"/>
    <w:rsid w:val="0096266B"/>
    <w:rsid w:val="00962822"/>
    <w:rsid w:val="00963351"/>
    <w:rsid w:val="00964DA2"/>
    <w:rsid w:val="0096772C"/>
    <w:rsid w:val="00967CEA"/>
    <w:rsid w:val="009737EC"/>
    <w:rsid w:val="00974894"/>
    <w:rsid w:val="00980FFC"/>
    <w:rsid w:val="0098214E"/>
    <w:rsid w:val="00990149"/>
    <w:rsid w:val="00991E7C"/>
    <w:rsid w:val="00993606"/>
    <w:rsid w:val="00994447"/>
    <w:rsid w:val="00994CC1"/>
    <w:rsid w:val="00995F95"/>
    <w:rsid w:val="0099661A"/>
    <w:rsid w:val="0099699B"/>
    <w:rsid w:val="0099781D"/>
    <w:rsid w:val="009A1664"/>
    <w:rsid w:val="009A1727"/>
    <w:rsid w:val="009A18A5"/>
    <w:rsid w:val="009A388B"/>
    <w:rsid w:val="009A51DA"/>
    <w:rsid w:val="009A5DF9"/>
    <w:rsid w:val="009A7AC5"/>
    <w:rsid w:val="009B0400"/>
    <w:rsid w:val="009B21CE"/>
    <w:rsid w:val="009B7CC5"/>
    <w:rsid w:val="009C04CA"/>
    <w:rsid w:val="009C0BBB"/>
    <w:rsid w:val="009C2ED6"/>
    <w:rsid w:val="009C4D93"/>
    <w:rsid w:val="009C788C"/>
    <w:rsid w:val="009D09FE"/>
    <w:rsid w:val="009D2F02"/>
    <w:rsid w:val="009D4E83"/>
    <w:rsid w:val="009D511C"/>
    <w:rsid w:val="009E0819"/>
    <w:rsid w:val="009E0C0A"/>
    <w:rsid w:val="009E0E23"/>
    <w:rsid w:val="009E1A1C"/>
    <w:rsid w:val="009E1DEC"/>
    <w:rsid w:val="009E2849"/>
    <w:rsid w:val="009E2FB8"/>
    <w:rsid w:val="009E38B9"/>
    <w:rsid w:val="009E500F"/>
    <w:rsid w:val="009E68FA"/>
    <w:rsid w:val="009F1EFA"/>
    <w:rsid w:val="009F2CFB"/>
    <w:rsid w:val="009F35A0"/>
    <w:rsid w:val="009F457C"/>
    <w:rsid w:val="009F457E"/>
    <w:rsid w:val="009F67EB"/>
    <w:rsid w:val="00A00399"/>
    <w:rsid w:val="00A00734"/>
    <w:rsid w:val="00A00B7E"/>
    <w:rsid w:val="00A00D13"/>
    <w:rsid w:val="00A01493"/>
    <w:rsid w:val="00A02B6B"/>
    <w:rsid w:val="00A04665"/>
    <w:rsid w:val="00A04F66"/>
    <w:rsid w:val="00A06991"/>
    <w:rsid w:val="00A07975"/>
    <w:rsid w:val="00A07CA6"/>
    <w:rsid w:val="00A07FB5"/>
    <w:rsid w:val="00A11275"/>
    <w:rsid w:val="00A11F1C"/>
    <w:rsid w:val="00A17C07"/>
    <w:rsid w:val="00A17DC3"/>
    <w:rsid w:val="00A2135A"/>
    <w:rsid w:val="00A3159A"/>
    <w:rsid w:val="00A33B0F"/>
    <w:rsid w:val="00A377D1"/>
    <w:rsid w:val="00A439FF"/>
    <w:rsid w:val="00A44B4C"/>
    <w:rsid w:val="00A45CCA"/>
    <w:rsid w:val="00A47E29"/>
    <w:rsid w:val="00A501C5"/>
    <w:rsid w:val="00A51D09"/>
    <w:rsid w:val="00A5452B"/>
    <w:rsid w:val="00A5460B"/>
    <w:rsid w:val="00A54DAD"/>
    <w:rsid w:val="00A55B3B"/>
    <w:rsid w:val="00A567E8"/>
    <w:rsid w:val="00A56B08"/>
    <w:rsid w:val="00A57192"/>
    <w:rsid w:val="00A60DED"/>
    <w:rsid w:val="00A60E5C"/>
    <w:rsid w:val="00A630F7"/>
    <w:rsid w:val="00A64A0B"/>
    <w:rsid w:val="00A65102"/>
    <w:rsid w:val="00A663BA"/>
    <w:rsid w:val="00A66EB0"/>
    <w:rsid w:val="00A73121"/>
    <w:rsid w:val="00A767E2"/>
    <w:rsid w:val="00A8095C"/>
    <w:rsid w:val="00A80E56"/>
    <w:rsid w:val="00A815DB"/>
    <w:rsid w:val="00A816F3"/>
    <w:rsid w:val="00A81F10"/>
    <w:rsid w:val="00A81FC8"/>
    <w:rsid w:val="00A851CA"/>
    <w:rsid w:val="00A9180E"/>
    <w:rsid w:val="00A91AC5"/>
    <w:rsid w:val="00A93C05"/>
    <w:rsid w:val="00A94EDB"/>
    <w:rsid w:val="00A95D05"/>
    <w:rsid w:val="00AA07A9"/>
    <w:rsid w:val="00AA32CF"/>
    <w:rsid w:val="00AA4DC4"/>
    <w:rsid w:val="00AA5188"/>
    <w:rsid w:val="00AA69D3"/>
    <w:rsid w:val="00AA7E2C"/>
    <w:rsid w:val="00AB03D2"/>
    <w:rsid w:val="00AB2C17"/>
    <w:rsid w:val="00AB40A3"/>
    <w:rsid w:val="00AB6111"/>
    <w:rsid w:val="00AC13D4"/>
    <w:rsid w:val="00AC51E4"/>
    <w:rsid w:val="00AD3628"/>
    <w:rsid w:val="00AD5028"/>
    <w:rsid w:val="00AE0AE9"/>
    <w:rsid w:val="00AE2428"/>
    <w:rsid w:val="00AE2506"/>
    <w:rsid w:val="00AE4AC7"/>
    <w:rsid w:val="00AE4E48"/>
    <w:rsid w:val="00AE53D6"/>
    <w:rsid w:val="00AE59E0"/>
    <w:rsid w:val="00AE6DC2"/>
    <w:rsid w:val="00AF2FFC"/>
    <w:rsid w:val="00AF351A"/>
    <w:rsid w:val="00AF7805"/>
    <w:rsid w:val="00B01C8D"/>
    <w:rsid w:val="00B026F1"/>
    <w:rsid w:val="00B07669"/>
    <w:rsid w:val="00B07898"/>
    <w:rsid w:val="00B1090B"/>
    <w:rsid w:val="00B122A4"/>
    <w:rsid w:val="00B157DB"/>
    <w:rsid w:val="00B157E2"/>
    <w:rsid w:val="00B15E2C"/>
    <w:rsid w:val="00B21AFD"/>
    <w:rsid w:val="00B260C1"/>
    <w:rsid w:val="00B30432"/>
    <w:rsid w:val="00B30DAB"/>
    <w:rsid w:val="00B35CE8"/>
    <w:rsid w:val="00B37DFF"/>
    <w:rsid w:val="00B41936"/>
    <w:rsid w:val="00B4387F"/>
    <w:rsid w:val="00B45575"/>
    <w:rsid w:val="00B4784C"/>
    <w:rsid w:val="00B50CBE"/>
    <w:rsid w:val="00B60DDE"/>
    <w:rsid w:val="00B63E25"/>
    <w:rsid w:val="00B64AA9"/>
    <w:rsid w:val="00B65404"/>
    <w:rsid w:val="00B66032"/>
    <w:rsid w:val="00B66BDF"/>
    <w:rsid w:val="00B7645B"/>
    <w:rsid w:val="00B77868"/>
    <w:rsid w:val="00B8040F"/>
    <w:rsid w:val="00B83D0B"/>
    <w:rsid w:val="00B83F9F"/>
    <w:rsid w:val="00B8468E"/>
    <w:rsid w:val="00B87D6D"/>
    <w:rsid w:val="00B91499"/>
    <w:rsid w:val="00B919AE"/>
    <w:rsid w:val="00B91F36"/>
    <w:rsid w:val="00B9416F"/>
    <w:rsid w:val="00BA04B8"/>
    <w:rsid w:val="00BA3617"/>
    <w:rsid w:val="00BA4049"/>
    <w:rsid w:val="00BA47FA"/>
    <w:rsid w:val="00BA629D"/>
    <w:rsid w:val="00BB0C15"/>
    <w:rsid w:val="00BB2CFE"/>
    <w:rsid w:val="00BB394D"/>
    <w:rsid w:val="00BB56E1"/>
    <w:rsid w:val="00BB6296"/>
    <w:rsid w:val="00BB7CC5"/>
    <w:rsid w:val="00BC1756"/>
    <w:rsid w:val="00BC1E3D"/>
    <w:rsid w:val="00BC2C6D"/>
    <w:rsid w:val="00BC7D0F"/>
    <w:rsid w:val="00BD0B6D"/>
    <w:rsid w:val="00BD12CC"/>
    <w:rsid w:val="00BD1D60"/>
    <w:rsid w:val="00BD1DFA"/>
    <w:rsid w:val="00BD27C2"/>
    <w:rsid w:val="00BD3B1B"/>
    <w:rsid w:val="00BD4B4C"/>
    <w:rsid w:val="00BD5C8C"/>
    <w:rsid w:val="00BE059F"/>
    <w:rsid w:val="00BE0A01"/>
    <w:rsid w:val="00BE1458"/>
    <w:rsid w:val="00BE53AE"/>
    <w:rsid w:val="00BE5904"/>
    <w:rsid w:val="00BE5B5C"/>
    <w:rsid w:val="00BF3CEB"/>
    <w:rsid w:val="00BF5923"/>
    <w:rsid w:val="00BF65BE"/>
    <w:rsid w:val="00BF67C1"/>
    <w:rsid w:val="00C002E3"/>
    <w:rsid w:val="00C0115D"/>
    <w:rsid w:val="00C0212B"/>
    <w:rsid w:val="00C06AF9"/>
    <w:rsid w:val="00C10975"/>
    <w:rsid w:val="00C117E9"/>
    <w:rsid w:val="00C119A9"/>
    <w:rsid w:val="00C13905"/>
    <w:rsid w:val="00C1650B"/>
    <w:rsid w:val="00C174F3"/>
    <w:rsid w:val="00C202D3"/>
    <w:rsid w:val="00C221F8"/>
    <w:rsid w:val="00C25887"/>
    <w:rsid w:val="00C25CD4"/>
    <w:rsid w:val="00C3393E"/>
    <w:rsid w:val="00C342FD"/>
    <w:rsid w:val="00C364A7"/>
    <w:rsid w:val="00C37A35"/>
    <w:rsid w:val="00C410DD"/>
    <w:rsid w:val="00C41D5B"/>
    <w:rsid w:val="00C43053"/>
    <w:rsid w:val="00C44CEC"/>
    <w:rsid w:val="00C51807"/>
    <w:rsid w:val="00C56F80"/>
    <w:rsid w:val="00C57734"/>
    <w:rsid w:val="00C57D38"/>
    <w:rsid w:val="00C60457"/>
    <w:rsid w:val="00C60909"/>
    <w:rsid w:val="00C616C2"/>
    <w:rsid w:val="00C620B9"/>
    <w:rsid w:val="00C727EA"/>
    <w:rsid w:val="00C73217"/>
    <w:rsid w:val="00C746CD"/>
    <w:rsid w:val="00C74DE3"/>
    <w:rsid w:val="00C7503B"/>
    <w:rsid w:val="00C81E1D"/>
    <w:rsid w:val="00C83AEA"/>
    <w:rsid w:val="00C84457"/>
    <w:rsid w:val="00C8559D"/>
    <w:rsid w:val="00C9008F"/>
    <w:rsid w:val="00C91AD3"/>
    <w:rsid w:val="00C91CA4"/>
    <w:rsid w:val="00C91F44"/>
    <w:rsid w:val="00C93169"/>
    <w:rsid w:val="00C94128"/>
    <w:rsid w:val="00C9550A"/>
    <w:rsid w:val="00CA1D75"/>
    <w:rsid w:val="00CA1DF9"/>
    <w:rsid w:val="00CA60C0"/>
    <w:rsid w:val="00CB1001"/>
    <w:rsid w:val="00CB14CC"/>
    <w:rsid w:val="00CB3FB7"/>
    <w:rsid w:val="00CB687D"/>
    <w:rsid w:val="00CC03FD"/>
    <w:rsid w:val="00CC44EE"/>
    <w:rsid w:val="00CC5101"/>
    <w:rsid w:val="00CC5AFE"/>
    <w:rsid w:val="00CC5D46"/>
    <w:rsid w:val="00CC7365"/>
    <w:rsid w:val="00CC7786"/>
    <w:rsid w:val="00CD1F92"/>
    <w:rsid w:val="00CD27D7"/>
    <w:rsid w:val="00CD3193"/>
    <w:rsid w:val="00CD68A9"/>
    <w:rsid w:val="00CD6AB7"/>
    <w:rsid w:val="00CE19D2"/>
    <w:rsid w:val="00CE25CA"/>
    <w:rsid w:val="00CE5FD4"/>
    <w:rsid w:val="00CE79F1"/>
    <w:rsid w:val="00CF06F4"/>
    <w:rsid w:val="00CF1102"/>
    <w:rsid w:val="00CF496F"/>
    <w:rsid w:val="00CF4DA3"/>
    <w:rsid w:val="00CF61B3"/>
    <w:rsid w:val="00CF7DF9"/>
    <w:rsid w:val="00D00869"/>
    <w:rsid w:val="00D01A9B"/>
    <w:rsid w:val="00D02C9F"/>
    <w:rsid w:val="00D076DD"/>
    <w:rsid w:val="00D1032C"/>
    <w:rsid w:val="00D104E2"/>
    <w:rsid w:val="00D10D16"/>
    <w:rsid w:val="00D11986"/>
    <w:rsid w:val="00D1291B"/>
    <w:rsid w:val="00D144FD"/>
    <w:rsid w:val="00D16B72"/>
    <w:rsid w:val="00D16F38"/>
    <w:rsid w:val="00D2320F"/>
    <w:rsid w:val="00D30297"/>
    <w:rsid w:val="00D307B1"/>
    <w:rsid w:val="00D317CC"/>
    <w:rsid w:val="00D331FE"/>
    <w:rsid w:val="00D35A5C"/>
    <w:rsid w:val="00D379A1"/>
    <w:rsid w:val="00D42F8D"/>
    <w:rsid w:val="00D4364D"/>
    <w:rsid w:val="00D51986"/>
    <w:rsid w:val="00D51D4C"/>
    <w:rsid w:val="00D53AF3"/>
    <w:rsid w:val="00D565A1"/>
    <w:rsid w:val="00D63433"/>
    <w:rsid w:val="00D63A61"/>
    <w:rsid w:val="00D63E68"/>
    <w:rsid w:val="00D71483"/>
    <w:rsid w:val="00D719BE"/>
    <w:rsid w:val="00D73954"/>
    <w:rsid w:val="00D75FA9"/>
    <w:rsid w:val="00D81041"/>
    <w:rsid w:val="00D838EF"/>
    <w:rsid w:val="00D87607"/>
    <w:rsid w:val="00D87DB5"/>
    <w:rsid w:val="00D902B9"/>
    <w:rsid w:val="00D93293"/>
    <w:rsid w:val="00D95F59"/>
    <w:rsid w:val="00DA26B4"/>
    <w:rsid w:val="00DA2C36"/>
    <w:rsid w:val="00DA62A9"/>
    <w:rsid w:val="00DB27AC"/>
    <w:rsid w:val="00DB283C"/>
    <w:rsid w:val="00DC15D1"/>
    <w:rsid w:val="00DD18A5"/>
    <w:rsid w:val="00DD3B2C"/>
    <w:rsid w:val="00DD4176"/>
    <w:rsid w:val="00DD4B85"/>
    <w:rsid w:val="00DE1D92"/>
    <w:rsid w:val="00DE32BD"/>
    <w:rsid w:val="00DE42BA"/>
    <w:rsid w:val="00DE4ADD"/>
    <w:rsid w:val="00DE4C0F"/>
    <w:rsid w:val="00DE66FD"/>
    <w:rsid w:val="00DF054E"/>
    <w:rsid w:val="00DF15DA"/>
    <w:rsid w:val="00DF2FFD"/>
    <w:rsid w:val="00DF7FA4"/>
    <w:rsid w:val="00E00DD8"/>
    <w:rsid w:val="00E01DA4"/>
    <w:rsid w:val="00E02157"/>
    <w:rsid w:val="00E03E3F"/>
    <w:rsid w:val="00E04CAC"/>
    <w:rsid w:val="00E05B32"/>
    <w:rsid w:val="00E07831"/>
    <w:rsid w:val="00E10617"/>
    <w:rsid w:val="00E13CC8"/>
    <w:rsid w:val="00E17F02"/>
    <w:rsid w:val="00E23DDB"/>
    <w:rsid w:val="00E24E83"/>
    <w:rsid w:val="00E27A18"/>
    <w:rsid w:val="00E27AFA"/>
    <w:rsid w:val="00E30966"/>
    <w:rsid w:val="00E36342"/>
    <w:rsid w:val="00E36ECC"/>
    <w:rsid w:val="00E4130A"/>
    <w:rsid w:val="00E415ED"/>
    <w:rsid w:val="00E42604"/>
    <w:rsid w:val="00E455A1"/>
    <w:rsid w:val="00E45882"/>
    <w:rsid w:val="00E4633F"/>
    <w:rsid w:val="00E47ADE"/>
    <w:rsid w:val="00E5120A"/>
    <w:rsid w:val="00E513EF"/>
    <w:rsid w:val="00E51C26"/>
    <w:rsid w:val="00E51CD8"/>
    <w:rsid w:val="00E54E94"/>
    <w:rsid w:val="00E56F21"/>
    <w:rsid w:val="00E60FAF"/>
    <w:rsid w:val="00E616BB"/>
    <w:rsid w:val="00E6345F"/>
    <w:rsid w:val="00E64F86"/>
    <w:rsid w:val="00E65D2E"/>
    <w:rsid w:val="00E670AE"/>
    <w:rsid w:val="00E74146"/>
    <w:rsid w:val="00E74F78"/>
    <w:rsid w:val="00E75672"/>
    <w:rsid w:val="00E762FB"/>
    <w:rsid w:val="00E82807"/>
    <w:rsid w:val="00E82EE1"/>
    <w:rsid w:val="00E87805"/>
    <w:rsid w:val="00E90B5B"/>
    <w:rsid w:val="00E90ED7"/>
    <w:rsid w:val="00E95C55"/>
    <w:rsid w:val="00E96259"/>
    <w:rsid w:val="00E975B3"/>
    <w:rsid w:val="00E9792B"/>
    <w:rsid w:val="00E97DEF"/>
    <w:rsid w:val="00EA1319"/>
    <w:rsid w:val="00EA261B"/>
    <w:rsid w:val="00EA60E9"/>
    <w:rsid w:val="00EB2298"/>
    <w:rsid w:val="00EB4377"/>
    <w:rsid w:val="00EB4A0D"/>
    <w:rsid w:val="00EB55FB"/>
    <w:rsid w:val="00EB58C5"/>
    <w:rsid w:val="00EC0314"/>
    <w:rsid w:val="00EC3DF3"/>
    <w:rsid w:val="00EC5350"/>
    <w:rsid w:val="00EC63CE"/>
    <w:rsid w:val="00EC6846"/>
    <w:rsid w:val="00ED052F"/>
    <w:rsid w:val="00ED37D7"/>
    <w:rsid w:val="00ED6CC7"/>
    <w:rsid w:val="00EE28C2"/>
    <w:rsid w:val="00EE571D"/>
    <w:rsid w:val="00EE5C00"/>
    <w:rsid w:val="00EE7886"/>
    <w:rsid w:val="00EF1A07"/>
    <w:rsid w:val="00EF2AF9"/>
    <w:rsid w:val="00F0308D"/>
    <w:rsid w:val="00F059B2"/>
    <w:rsid w:val="00F05ADE"/>
    <w:rsid w:val="00F061C2"/>
    <w:rsid w:val="00F069AD"/>
    <w:rsid w:val="00F1034C"/>
    <w:rsid w:val="00F1185A"/>
    <w:rsid w:val="00F13E8F"/>
    <w:rsid w:val="00F1565C"/>
    <w:rsid w:val="00F201CC"/>
    <w:rsid w:val="00F20ECB"/>
    <w:rsid w:val="00F22826"/>
    <w:rsid w:val="00F24E15"/>
    <w:rsid w:val="00F25E3D"/>
    <w:rsid w:val="00F30DA9"/>
    <w:rsid w:val="00F31519"/>
    <w:rsid w:val="00F4322B"/>
    <w:rsid w:val="00F4561D"/>
    <w:rsid w:val="00F50449"/>
    <w:rsid w:val="00F52375"/>
    <w:rsid w:val="00F53D02"/>
    <w:rsid w:val="00F544DC"/>
    <w:rsid w:val="00F55648"/>
    <w:rsid w:val="00F57065"/>
    <w:rsid w:val="00F602FC"/>
    <w:rsid w:val="00F62C05"/>
    <w:rsid w:val="00F64C9F"/>
    <w:rsid w:val="00F65B3C"/>
    <w:rsid w:val="00F66818"/>
    <w:rsid w:val="00F70943"/>
    <w:rsid w:val="00F72745"/>
    <w:rsid w:val="00F7612F"/>
    <w:rsid w:val="00F767E6"/>
    <w:rsid w:val="00F76F97"/>
    <w:rsid w:val="00F775E0"/>
    <w:rsid w:val="00F8286B"/>
    <w:rsid w:val="00F85B8E"/>
    <w:rsid w:val="00F942B8"/>
    <w:rsid w:val="00F958B9"/>
    <w:rsid w:val="00FA0149"/>
    <w:rsid w:val="00FA284B"/>
    <w:rsid w:val="00FA48D5"/>
    <w:rsid w:val="00FA5751"/>
    <w:rsid w:val="00FA5DC9"/>
    <w:rsid w:val="00FA63CB"/>
    <w:rsid w:val="00FB0BCA"/>
    <w:rsid w:val="00FB2DEA"/>
    <w:rsid w:val="00FB46FC"/>
    <w:rsid w:val="00FC001B"/>
    <w:rsid w:val="00FC0EFF"/>
    <w:rsid w:val="00FC3050"/>
    <w:rsid w:val="00FC7BF1"/>
    <w:rsid w:val="00FD18AC"/>
    <w:rsid w:val="00FD3AAA"/>
    <w:rsid w:val="00FD432A"/>
    <w:rsid w:val="00FD4C17"/>
    <w:rsid w:val="00FD5C3C"/>
    <w:rsid w:val="00FE0EB0"/>
    <w:rsid w:val="00FE40C6"/>
    <w:rsid w:val="00FE5B4A"/>
    <w:rsid w:val="00FE6097"/>
    <w:rsid w:val="00FF263E"/>
    <w:rsid w:val="00FF4CFA"/>
    <w:rsid w:val="00FF6FF6"/>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57C86F"/>
  <w15:docId w15:val="{F75E618C-B887-4382-B88A-D4EDEC04E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rPr>
  </w:style>
  <w:style w:type="paragraph" w:styleId="Heading1">
    <w:name w:val="heading 1"/>
    <w:basedOn w:val="Normal"/>
    <w:next w:val="Heading2"/>
    <w:link w:val="Heading1Char"/>
    <w:uiPriority w:val="9"/>
    <w:qFormat/>
    <w:rsid w:val="006B6D3E"/>
    <w:pPr>
      <w:keepNext/>
      <w:keepLines/>
      <w:numPr>
        <w:numId w:val="8"/>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n-GB"/>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n-GB"/>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n-GB"/>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n-GB"/>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n-GB"/>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n-GB"/>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n-GB"/>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n-GB"/>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lang w:val="en-US"/>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6B6D3E"/>
    <w:rPr>
      <w:rFonts w:ascii="Times New Roman" w:eastAsia="SimSun" w:hAnsi="Times New Roman" w:cs="Times New Roman"/>
      <w:kern w:val="0"/>
      <w:sz w:val="20"/>
      <w:szCs w:val="22"/>
      <w:lang w:val="en-GB"/>
    </w:rPr>
  </w:style>
  <w:style w:type="paragraph" w:styleId="Footer">
    <w:name w:val="footer"/>
    <w:basedOn w:val="Normal"/>
    <w:link w:val="FooterChar"/>
    <w:uiPriority w:val="99"/>
    <w:rsid w:val="006B6D3E"/>
    <w:pPr>
      <w:tabs>
        <w:tab w:val="center" w:pos="4680"/>
        <w:tab w:val="right" w:pos="9360"/>
      </w:tabs>
    </w:pPr>
    <w:rPr>
      <w:sz w:val="20"/>
    </w:rPr>
  </w:style>
  <w:style w:type="character" w:customStyle="1" w:styleId="FooterChar">
    <w:name w:val="Footer Char"/>
    <w:basedOn w:val="DefaultParagraphFont"/>
    <w:link w:val="Footer"/>
    <w:uiPriority w:val="99"/>
    <w:rsid w:val="006B6D3E"/>
    <w:rPr>
      <w:rFonts w:ascii="Times New Roman" w:eastAsia="SimSun" w:hAnsi="Times New Roman" w:cs="Times New Roman"/>
      <w:kern w:val="0"/>
      <w:sz w:val="20"/>
      <w:szCs w:val="22"/>
      <w:lang w:val="en-GB"/>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basedOn w:val="Normal"/>
    <w:link w:val="FootnoteTextChar"/>
    <w:uiPriority w:val="99"/>
    <w:semiHidden/>
    <w:unhideWhenUsed/>
    <w:rsid w:val="006B6D3E"/>
    <w:pPr>
      <w:jc w:val="left"/>
    </w:pPr>
    <w:rPr>
      <w:sz w:val="18"/>
      <w:szCs w:val="20"/>
    </w:rPr>
  </w:style>
  <w:style w:type="character" w:customStyle="1" w:styleId="FootnoteTextChar">
    <w:name w:val="Footnote Text Char"/>
    <w:basedOn w:val="DefaultParagraphFont"/>
    <w:link w:val="FootnoteText"/>
    <w:uiPriority w:val="99"/>
    <w:semiHidden/>
    <w:rsid w:val="006B6D3E"/>
    <w:rPr>
      <w:rFonts w:ascii="Times New Roman" w:eastAsia="SimSun" w:hAnsi="Times New Roman" w:cs="Times New Roman"/>
      <w:kern w:val="0"/>
      <w:sz w:val="18"/>
      <w:szCs w:val="20"/>
      <w:lang w:val="en-GB"/>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semiHidden/>
    <w:rsid w:val="006B6D3E"/>
    <w:rPr>
      <w:sz w:val="22"/>
      <w:szCs w:val="22"/>
      <w:lang w:val="en-GB"/>
    </w:rPr>
  </w:style>
  <w:style w:type="character" w:styleId="CommentReference">
    <w:name w:val="annotation reference"/>
    <w:basedOn w:val="DefaultParagraphFont"/>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n-GB"/>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rPr>
  </w:style>
  <w:style w:type="table" w:customStyle="1" w:styleId="ColorfulGrid1">
    <w:name w:val="Colorful Grid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customStyle="1" w:styleId="ColorfulList1">
    <w:name w:val="Colorful List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customStyle="1" w:styleId="ColorfulShading1">
    <w:name w:val="Colorful Shading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customStyle="1" w:styleId="DarkList1">
    <w:name w:val="Dark List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customStyle="1" w:styleId="GridTable1Light1">
    <w:name w:val="Grid Table 1 Light1"/>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2-Accent21">
    <w:name w:val="Grid Table 2 - Accent 21"/>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2-Accent31">
    <w:name w:val="Grid Table 2 - Accent 31"/>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2-Accent41">
    <w:name w:val="Grid Table 2 - Accent 41"/>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2-Accent51">
    <w:name w:val="Grid Table 2 - Accent 51"/>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2-Accent61">
    <w:name w:val="Grid Table 2 - Accent 61"/>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31">
    <w:name w:val="Grid Table 31"/>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customStyle="1" w:styleId="GridTable3-Accent21">
    <w:name w:val="Grid Table 3 - Accent 21"/>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customStyle="1" w:styleId="GridTable3-Accent31">
    <w:name w:val="Grid Table 3 - Accent 31"/>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customStyle="1" w:styleId="GridTable3-Accent41">
    <w:name w:val="Grid Table 3 - Accent 41"/>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customStyle="1" w:styleId="GridTable3-Accent51">
    <w:name w:val="Grid Table 3 - Accent 51"/>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customStyle="1" w:styleId="GridTable3-Accent61">
    <w:name w:val="Grid Table 3 - Accent 61"/>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customStyle="1" w:styleId="GridTable41">
    <w:name w:val="Grid Table 41"/>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4-Accent21">
    <w:name w:val="Grid Table 4 - Accent 21"/>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4-Accent31">
    <w:name w:val="Grid Table 4 - Accent 31"/>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4-Accent41">
    <w:name w:val="Grid Table 4 - Accent 41"/>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4-Accent51">
    <w:name w:val="Grid Table 4 - Accent 51"/>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4-Accent61">
    <w:name w:val="Grid Table 4 - Accent 61"/>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5Dark1">
    <w:name w:val="Grid Table 5 Dark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customStyle="1" w:styleId="GridTable5Dark-Accent21">
    <w:name w:val="Grid Table 5 Dark - Accent 2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customStyle="1" w:styleId="GridTable5Dark-Accent31">
    <w:name w:val="Grid Table 5 Dark - Accent 3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customStyle="1" w:styleId="GridTable5Dark-Accent41">
    <w:name w:val="Grid Table 5 Dark - Accent 4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customStyle="1" w:styleId="GridTable5Dark-Accent51">
    <w:name w:val="Grid Table 5 Dark - Accent 5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customStyle="1" w:styleId="GridTable5Dark-Accent61">
    <w:name w:val="Grid Table 5 Dark - Accent 6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customStyle="1" w:styleId="GridTable6Colorful1">
    <w:name w:val="Grid Table 6 Colorful1"/>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6Colorful-Accent21">
    <w:name w:val="Grid Table 6 Colorful - Accent 21"/>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6Colorful-Accent31">
    <w:name w:val="Grid Table 6 Colorful - Accent 31"/>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6Colorful-Accent41">
    <w:name w:val="Grid Table 6 Colorful - Accent 41"/>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6Colorful-Accent51">
    <w:name w:val="Grid Table 6 Colorful - Accent 51"/>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6Colorful-Accent61">
    <w:name w:val="Grid Table 6 Colorful - Accent 61"/>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7Colorful1">
    <w:name w:val="Grid Table 7 Colorful1"/>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customStyle="1" w:styleId="GridTable7Colorful-Accent21">
    <w:name w:val="Grid Table 7 Colorful - Accent 21"/>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customStyle="1" w:styleId="GridTable7Colorful-Accent31">
    <w:name w:val="Grid Table 7 Colorful - Accent 31"/>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customStyle="1" w:styleId="GridTable7Colorful-Accent41">
    <w:name w:val="Grid Table 7 Colorful - Accent 41"/>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customStyle="1" w:styleId="GridTable7Colorful-Accent51">
    <w:name w:val="Grid Table 7 Colorful - Accent 51"/>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customStyle="1" w:styleId="GridTable7Colorful-Accent61">
    <w:name w:val="Grid Table 7 Colorful - Accent 61"/>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customStyle="1" w:styleId="LightGrid1">
    <w:name w:val="Light Grid1"/>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customStyle="1" w:styleId="LightList1">
    <w:name w:val="Light List1"/>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customStyle="1" w:styleId="LightShading1">
    <w:name w:val="Light Shading1"/>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customStyle="1" w:styleId="ListTable1Light1">
    <w:name w:val="List Table 1 Light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1Light-Accent21">
    <w:name w:val="List Table 1 Light - Accent 2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1Light-Accent31">
    <w:name w:val="List Table 1 Light - Accent 3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1Light-Accent41">
    <w:name w:val="List Table 1 Light - Accent 4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1Light-Accent51">
    <w:name w:val="List Table 1 Light - Accent 5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1Light-Accent61">
    <w:name w:val="List Table 1 Light - Accent 6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21">
    <w:name w:val="List Table 21"/>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2-Accent21">
    <w:name w:val="List Table 2 - Accent 21"/>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2-Accent31">
    <w:name w:val="List Table 2 - Accent 31"/>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2-Accent41">
    <w:name w:val="List Table 2 - Accent 41"/>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2-Accent51">
    <w:name w:val="List Table 2 - Accent 51"/>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2-Accent61">
    <w:name w:val="List Table 2 - Accent 61"/>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31">
    <w:name w:val="List Table 31"/>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customStyle="1" w:styleId="ListTable3-Accent21">
    <w:name w:val="List Table 3 - Accent 21"/>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customStyle="1" w:styleId="ListTable3-Accent31">
    <w:name w:val="List Table 3 - Accent 31"/>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customStyle="1" w:styleId="ListTable3-Accent41">
    <w:name w:val="List Table 3 - Accent 41"/>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customStyle="1" w:styleId="ListTable3-Accent51">
    <w:name w:val="List Table 3 - Accent 51"/>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customStyle="1" w:styleId="ListTable3-Accent61">
    <w:name w:val="List Table 3 - Accent 61"/>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customStyle="1" w:styleId="ListTable41">
    <w:name w:val="List Table 41"/>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4-Accent21">
    <w:name w:val="List Table 4 - Accent 21"/>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4-Accent31">
    <w:name w:val="List Table 4 - Accent 31"/>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4-Accent41">
    <w:name w:val="List Table 4 - Accent 41"/>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4-Accent51">
    <w:name w:val="List Table 4 - Accent 51"/>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4-Accent61">
    <w:name w:val="List Table 4 - Accent 61"/>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5Dark1">
    <w:name w:val="List Table 5 Dark1"/>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6Colorful-Accent21">
    <w:name w:val="List Table 6 Colorful - Accent 21"/>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6Colorful-Accent31">
    <w:name w:val="List Table 6 Colorful - Accent 31"/>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6Colorful-Accent41">
    <w:name w:val="List Table 6 Colorful - Accent 41"/>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6Colorful-Accent51">
    <w:name w:val="List Table 6 Colorful - Accent 51"/>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6Colorful-Accent61">
    <w:name w:val="List Table 6 Colorful - Accent 61"/>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7Colorful1">
    <w:name w:val="List Table 7 Colorful1"/>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rPr>
  </w:style>
  <w:style w:type="table" w:customStyle="1" w:styleId="MediumGrid11">
    <w:name w:val="Medium Grid 1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customStyle="1" w:styleId="MediumGrid21">
    <w:name w:val="Medium Grid 2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customStyle="1" w:styleId="MediumList11">
    <w:name w:val="Medium List 1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customStyle="1" w:styleId="MediumList21">
    <w:name w:val="Medium List 2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customStyle="1" w:styleId="PlainTable11">
    <w:name w:val="Plain Table 1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customStyle="1" w:styleId="UnresolvedMention2">
    <w:name w:val="Unresolved Mention2"/>
    <w:basedOn w:val="DefaultParagraphFont"/>
    <w:uiPriority w:val="99"/>
    <w:semiHidden/>
    <w:unhideWhenUsed/>
    <w:rsid w:val="001A79FF"/>
    <w:rPr>
      <w:color w:val="605E5C"/>
      <w:shd w:val="clear" w:color="auto" w:fill="E1DFDD"/>
    </w:rPr>
  </w:style>
  <w:style w:type="numbering" w:customStyle="1" w:styleId="ListCBD1">
    <w:name w:val="ListCBD1"/>
    <w:uiPriority w:val="99"/>
    <w:rsid w:val="00EB55FB"/>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31435"/>
    <w:pPr>
      <w:spacing w:after="160" w:line="240" w:lineRule="exact"/>
      <w:jc w:val="left"/>
    </w:pPr>
    <w:rPr>
      <w:rFonts w:asciiTheme="minorHAnsi" w:eastAsiaTheme="minorHAnsi" w:hAnsiTheme="minorHAnsi" w:cstheme="minorBidi"/>
      <w:kern w:val="2"/>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id=13668" TargetMode="External"/><Relationship Id="rId2" Type="http://schemas.openxmlformats.org/officeDocument/2006/relationships/customXml" Target="../customXml/item2.xml"/><Relationship Id="rId16" Type="http://schemas.openxmlformats.org/officeDocument/2006/relationships/hyperlink" Target="https://www.cbd.int/doc/decisions/cp-mop-09/cp-mop-09-dec-13-fr.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bd.int/doc/decisions/cp-mop-11/cp-mop-11-dec-07-fr.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09/cp-mop-09-dec-13-fr.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P/RA/AHTEG/2025/1/INF/2" TargetMode="External"/><Relationship Id="rId3" Type="http://schemas.openxmlformats.org/officeDocument/2006/relationships/hyperlink" Target="https://www.cbd.int/documents/CBD/CP/RA/AHTEG/2025/1/3" TargetMode="External"/><Relationship Id="rId7" Type="http://schemas.openxmlformats.org/officeDocument/2006/relationships/hyperlink" Target="https://www.cbd.int/documents/CBD/CP/RA/AHTEG/2025/1/INF/1" TargetMode="External"/><Relationship Id="rId2" Type="http://schemas.openxmlformats.org/officeDocument/2006/relationships/hyperlink" Target="https://www.cbd.int/documents/CBD/SBSTTA/27/6" TargetMode="External"/><Relationship Id="rId1" Type="http://schemas.openxmlformats.org/officeDocument/2006/relationships/hyperlink" Target="https://www.cbd.int/documents/CBD/CP/RA/AHTEG/2025/1/3" TargetMode="External"/><Relationship Id="rId6" Type="http://schemas.openxmlformats.org/officeDocument/2006/relationships/hyperlink" Target="https://www.cbd.int/documents/CBD/CP/MOP/11/9" TargetMode="External"/><Relationship Id="rId5" Type="http://schemas.openxmlformats.org/officeDocument/2006/relationships/hyperlink" Target="https://www.cbd.int/decisions/?id=11024" TargetMode="External"/><Relationship Id="rId4" Type="http://schemas.openxmlformats.org/officeDocument/2006/relationships/hyperlink" Target="https://www.cbd.int/tsc/tscm/subregionalcentr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CLOUGHLI\OneDrive%20-%20United%20Nations\Desktop\Working%20on%20plane%20(AHTEG%20+%20SBSTTA)\sbstta-27-template-en%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254b417fb8660e212a57c6b91816d4cc">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b892c23250ccef28d10164b5458247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3.xml><?xml version="1.0" encoding="utf-8"?>
<ds:datastoreItem xmlns:ds="http://schemas.openxmlformats.org/officeDocument/2006/customXml" ds:itemID="{46D41658-1D7B-4532-8E41-7D329AF9EB68}">
  <ds:schemaRefs>
    <ds:schemaRef ds:uri="http://schemas.openxmlformats.org/officeDocument/2006/bibliography"/>
  </ds:schemaRefs>
</ds:datastoreItem>
</file>

<file path=customXml/itemProps4.xml><?xml version="1.0" encoding="utf-8"?>
<ds:datastoreItem xmlns:ds="http://schemas.openxmlformats.org/officeDocument/2006/customXml" ds:itemID="{37824C5C-C09A-4566-959B-C4BFA96BB6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 (1).dotm</Template>
  <TotalTime>94</TotalTime>
  <Pages>5</Pages>
  <Words>1892</Words>
  <Characters>10790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Risk assessment and risk management of living modified organisms</vt:lpstr>
    </vt:vector>
  </TitlesOfParts>
  <Company/>
  <LinksUpToDate>false</LinksUpToDate>
  <CharactersWithSpaces>12657</CharactersWithSpaces>
  <SharedDoc>false</SharedDoc>
  <HLinks>
    <vt:vector size="90" baseType="variant">
      <vt:variant>
        <vt:i4>7405681</vt:i4>
      </vt:variant>
      <vt:variant>
        <vt:i4>15</vt:i4>
      </vt:variant>
      <vt:variant>
        <vt:i4>0</vt:i4>
      </vt:variant>
      <vt:variant>
        <vt:i4>5</vt:i4>
      </vt:variant>
      <vt:variant>
        <vt:lpwstr>https://www.cbd.int/decisions/mop/?m=cp-mop-11</vt:lpwstr>
      </vt:variant>
      <vt:variant>
        <vt:lpwstr/>
      </vt:variant>
      <vt:variant>
        <vt:i4>3145838</vt:i4>
      </vt:variant>
      <vt:variant>
        <vt:i4>12</vt:i4>
      </vt:variant>
      <vt:variant>
        <vt:i4>0</vt:i4>
      </vt:variant>
      <vt:variant>
        <vt:i4>5</vt:i4>
      </vt:variant>
      <vt:variant>
        <vt:lpwstr>https://www.cbd.int/decisions/?id=13668</vt:lpwstr>
      </vt:variant>
      <vt:variant>
        <vt:lpwstr/>
      </vt:variant>
      <vt:variant>
        <vt:i4>7798832</vt:i4>
      </vt:variant>
      <vt:variant>
        <vt:i4>9</vt:i4>
      </vt:variant>
      <vt:variant>
        <vt:i4>0</vt:i4>
      </vt:variant>
      <vt:variant>
        <vt:i4>5</vt:i4>
      </vt:variant>
      <vt:variant>
        <vt:lpwstr>https://www.cbd.int/doc/decisions/cp-mop-09/cp-mop-09-dec-13-en.pdf</vt:lpwstr>
      </vt:variant>
      <vt:variant>
        <vt:lpwstr/>
      </vt:variant>
      <vt:variant>
        <vt:i4>7798832</vt:i4>
      </vt:variant>
      <vt:variant>
        <vt:i4>6</vt:i4>
      </vt:variant>
      <vt:variant>
        <vt:i4>0</vt:i4>
      </vt:variant>
      <vt:variant>
        <vt:i4>5</vt:i4>
      </vt:variant>
      <vt:variant>
        <vt:lpwstr>https://www.cbd.int/doc/decisions/cp-mop-09/cp-mop-09-dec-13-en.pdf</vt:lpwstr>
      </vt:variant>
      <vt:variant>
        <vt:lpwstr/>
      </vt:variant>
      <vt:variant>
        <vt:i4>7536689</vt:i4>
      </vt:variant>
      <vt:variant>
        <vt:i4>3</vt:i4>
      </vt:variant>
      <vt:variant>
        <vt:i4>0</vt:i4>
      </vt:variant>
      <vt:variant>
        <vt:i4>5</vt:i4>
      </vt:variant>
      <vt:variant>
        <vt:lpwstr>https://www.cbd.int/doc/decisions/cp-mop-11/cp-mop-11-dec-07-en.pdf</vt:lpwstr>
      </vt:variant>
      <vt:variant>
        <vt:lpwstr/>
      </vt:variant>
      <vt:variant>
        <vt:i4>7798832</vt:i4>
      </vt:variant>
      <vt:variant>
        <vt:i4>0</vt:i4>
      </vt:variant>
      <vt:variant>
        <vt:i4>0</vt:i4>
      </vt:variant>
      <vt:variant>
        <vt:i4>5</vt:i4>
      </vt:variant>
      <vt:variant>
        <vt:lpwstr>https://www.cbd.int/doc/decisions/cp-mop-09/cp-mop-09-dec-13-en.pdf</vt:lpwstr>
      </vt:variant>
      <vt:variant>
        <vt:lpwstr/>
      </vt:variant>
      <vt:variant>
        <vt:i4>2752564</vt:i4>
      </vt:variant>
      <vt:variant>
        <vt:i4>21</vt:i4>
      </vt:variant>
      <vt:variant>
        <vt:i4>0</vt:i4>
      </vt:variant>
      <vt:variant>
        <vt:i4>5</vt:i4>
      </vt:variant>
      <vt:variant>
        <vt:lpwstr>https://www.cbd.int/documents/CBD/CP/RA/AHTEG/2025/1/INF/2</vt:lpwstr>
      </vt:variant>
      <vt:variant>
        <vt:lpwstr/>
      </vt:variant>
      <vt:variant>
        <vt:i4>2687028</vt:i4>
      </vt:variant>
      <vt:variant>
        <vt:i4>18</vt:i4>
      </vt:variant>
      <vt:variant>
        <vt:i4>0</vt:i4>
      </vt:variant>
      <vt:variant>
        <vt:i4>5</vt:i4>
      </vt:variant>
      <vt:variant>
        <vt:lpwstr>https://www.cbd.int/documents/CBD/CP/RA/AHTEG/2025/1/INF/1</vt:lpwstr>
      </vt:variant>
      <vt:variant>
        <vt:lpwstr/>
      </vt:variant>
      <vt:variant>
        <vt:i4>7405681</vt:i4>
      </vt:variant>
      <vt:variant>
        <vt:i4>15</vt:i4>
      </vt:variant>
      <vt:variant>
        <vt:i4>0</vt:i4>
      </vt:variant>
      <vt:variant>
        <vt:i4>5</vt:i4>
      </vt:variant>
      <vt:variant>
        <vt:lpwstr>https://www.cbd.int/decisions/mop/?m=cp-mop-11</vt:lpwstr>
      </vt:variant>
      <vt:variant>
        <vt:lpwstr/>
      </vt:variant>
      <vt:variant>
        <vt:i4>3539048</vt:i4>
      </vt:variant>
      <vt:variant>
        <vt:i4>12</vt:i4>
      </vt:variant>
      <vt:variant>
        <vt:i4>0</vt:i4>
      </vt:variant>
      <vt:variant>
        <vt:i4>5</vt:i4>
      </vt:variant>
      <vt:variant>
        <vt:lpwstr>https://www.cbd.int/decisions/?id=11024</vt:lpwstr>
      </vt:variant>
      <vt:variant>
        <vt:lpwstr/>
      </vt:variant>
      <vt:variant>
        <vt:i4>7077988</vt:i4>
      </vt:variant>
      <vt:variant>
        <vt:i4>9</vt:i4>
      </vt:variant>
      <vt:variant>
        <vt:i4>0</vt:i4>
      </vt:variant>
      <vt:variant>
        <vt:i4>5</vt:i4>
      </vt:variant>
      <vt:variant>
        <vt:lpwstr>https://www.cbd.int/tsc/tscm/subregionalcentres</vt:lpwstr>
      </vt:variant>
      <vt:variant>
        <vt:lpwstr/>
      </vt:variant>
      <vt:variant>
        <vt:i4>2359413</vt:i4>
      </vt:variant>
      <vt:variant>
        <vt:i4>6</vt:i4>
      </vt:variant>
      <vt:variant>
        <vt:i4>0</vt:i4>
      </vt:variant>
      <vt:variant>
        <vt:i4>5</vt:i4>
      </vt:variant>
      <vt:variant>
        <vt:lpwstr>https://www.cbd.int/documents/CBD/CP/RA/AHTEG/2025/1/3</vt:lpwstr>
      </vt:variant>
      <vt:variant>
        <vt:lpwstr/>
      </vt:variant>
      <vt:variant>
        <vt:i4>4587590</vt:i4>
      </vt:variant>
      <vt:variant>
        <vt:i4>3</vt:i4>
      </vt:variant>
      <vt:variant>
        <vt:i4>0</vt:i4>
      </vt:variant>
      <vt:variant>
        <vt:i4>5</vt:i4>
      </vt:variant>
      <vt:variant>
        <vt:lpwstr>https://www.cbd.int/documents/CBD/SBSTTA/27/6</vt:lpwstr>
      </vt:variant>
      <vt:variant>
        <vt:lpwstr/>
      </vt:variant>
      <vt:variant>
        <vt:i4>2359413</vt:i4>
      </vt:variant>
      <vt:variant>
        <vt:i4>0</vt:i4>
      </vt:variant>
      <vt:variant>
        <vt:i4>0</vt:i4>
      </vt:variant>
      <vt:variant>
        <vt:i4>5</vt:i4>
      </vt:variant>
      <vt:variant>
        <vt:lpwstr>https://www.cbd.int/documents/CBD/CP/RA/AHTEG/2025/1/3</vt:lpwstr>
      </vt:variant>
      <vt:variant>
        <vt:lpwstr/>
      </vt:variant>
      <vt:variant>
        <vt:i4>4587590</vt:i4>
      </vt:variant>
      <vt:variant>
        <vt:i4>0</vt:i4>
      </vt:variant>
      <vt:variant>
        <vt:i4>0</vt:i4>
      </vt:variant>
      <vt:variant>
        <vt:i4>5</vt:i4>
      </vt:variant>
      <vt:variant>
        <vt:lpwstr>https://www.cbd.int/documents/CBD/SBSTTA/27/6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 and risk management of living modified organisms</dc:title>
  <dc:creator>Secretariat of the Convention on Biological Diversity</dc:creator>
  <cp:keywords>Subsidiary Body on Scientific, Technical and Technological Advice, twenty-seventh meeting</cp:keywords>
  <cp:lastModifiedBy>Tatiana Zavarzina</cp:lastModifiedBy>
  <cp:revision>24</cp:revision>
  <dcterms:created xsi:type="dcterms:W3CDTF">2025-10-24T01:52:00Z</dcterms:created>
  <dcterms:modified xsi:type="dcterms:W3CDTF">2025-10-24T04:05:00Z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