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23592" w:rsidRPr="00BF5C7C" w14:paraId="066116FD" w14:textId="77777777" w:rsidTr="006E72DC">
        <w:trPr>
          <w:trHeight w:val="851"/>
        </w:trPr>
        <w:tc>
          <w:tcPr>
            <w:tcW w:w="465" w:type="pct"/>
            <w:tcBorders>
              <w:bottom w:val="single" w:sz="8" w:space="0" w:color="auto"/>
            </w:tcBorders>
            <w:vAlign w:val="bottom"/>
          </w:tcPr>
          <w:p w14:paraId="3B373387" w14:textId="6BCC7E2D" w:rsidR="00223592" w:rsidRPr="00BF5C7C" w:rsidRDefault="001C612C" w:rsidP="006E72DC">
            <w:pPr>
              <w:spacing w:after="120"/>
              <w:jc w:val="left"/>
              <w:rPr>
                <w:lang w:val="ru-RU"/>
              </w:rPr>
            </w:pPr>
            <w:bookmarkStart w:id="0" w:name="_Hlk137651738"/>
            <w:bookmarkStart w:id="1" w:name="_Hlk176608623"/>
            <w:r>
              <w:rPr>
                <w:lang w:val="es-ES"/>
              </w:rPr>
              <w:t xml:space="preserve"> </w:t>
            </w:r>
            <w:r w:rsidR="00223592" w:rsidRPr="00BF5C7C">
              <w:rPr>
                <w:noProof/>
                <w:lang w:val="ru-RU" w:eastAsia="en-GB"/>
              </w:rPr>
              <w:drawing>
                <wp:inline distT="0" distB="0" distL="0" distR="0" wp14:anchorId="63FC9F70" wp14:editId="6D7D6F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FC09284" w14:textId="77777777" w:rsidR="00223592" w:rsidRPr="00BF5C7C" w:rsidRDefault="00F10D91" w:rsidP="006E72DC">
            <w:pPr>
              <w:spacing w:after="120"/>
              <w:jc w:val="left"/>
              <w:rPr>
                <w:lang w:val="ru-RU"/>
              </w:rPr>
            </w:pPr>
            <w:r w:rsidRPr="00BF5C7C">
              <w:rPr>
                <w:noProof/>
                <w:lang w:val="ru-RU" w:eastAsia="en-GB"/>
              </w:rPr>
              <w:drawing>
                <wp:inline distT="0" distB="0" distL="0" distR="0" wp14:anchorId="00254CC7" wp14:editId="31FF1E9F">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9C1AEF1" w14:textId="3C6A9DA5" w:rsidR="00223592" w:rsidRPr="003909E9" w:rsidRDefault="006D47F0" w:rsidP="006E72DC">
            <w:pPr>
              <w:spacing w:after="120"/>
              <w:ind w:left="2021"/>
              <w:jc w:val="right"/>
              <w:rPr>
                <w:szCs w:val="22"/>
                <w:lang w:val="en-GB"/>
              </w:rPr>
            </w:pPr>
            <w:r w:rsidRPr="003314FD">
              <w:rPr>
                <w:sz w:val="40"/>
                <w:lang w:val="ru-RU"/>
              </w:rPr>
              <w:t>CBD</w:t>
            </w:r>
            <w:r w:rsidRPr="003314FD">
              <w:rPr>
                <w:lang w:val="ru-RU"/>
              </w:rPr>
              <w:t>/SB8J/1</w:t>
            </w:r>
            <w:r w:rsidR="00223592" w:rsidRPr="00BF5C7C">
              <w:rPr>
                <w:szCs w:val="22"/>
                <w:lang w:val="ru-RU"/>
              </w:rPr>
              <w:t>/CRP</w:t>
            </w:r>
            <w:r w:rsidR="00223592" w:rsidRPr="003909E9">
              <w:rPr>
                <w:szCs w:val="22"/>
                <w:lang w:val="ru-RU"/>
              </w:rPr>
              <w:t>.</w:t>
            </w:r>
            <w:r w:rsidR="003909E9">
              <w:rPr>
                <w:szCs w:val="22"/>
                <w:lang w:val="en-GB"/>
              </w:rPr>
              <w:t>1</w:t>
            </w:r>
          </w:p>
        </w:tc>
      </w:tr>
      <w:tr w:rsidR="00223592" w:rsidRPr="00BF5C7C" w14:paraId="679EAA78" w14:textId="77777777" w:rsidTr="006E72DC">
        <w:tc>
          <w:tcPr>
            <w:tcW w:w="2297" w:type="pct"/>
            <w:gridSpan w:val="2"/>
            <w:tcBorders>
              <w:top w:val="single" w:sz="8" w:space="0" w:color="auto"/>
              <w:bottom w:val="single" w:sz="12" w:space="0" w:color="auto"/>
            </w:tcBorders>
          </w:tcPr>
          <w:p w14:paraId="55BBADAB" w14:textId="77777777" w:rsidR="00223592" w:rsidRPr="00BF5C7C" w:rsidRDefault="00F10D91" w:rsidP="006E72DC">
            <w:pPr>
              <w:pStyle w:val="Cornernotation"/>
              <w:suppressLineNumbers/>
              <w:suppressAutoHyphens/>
              <w:spacing w:before="120" w:after="120"/>
              <w:ind w:left="0" w:right="0" w:firstLine="0"/>
              <w:rPr>
                <w:lang w:val="ru-RU"/>
              </w:rPr>
            </w:pPr>
            <w:r w:rsidRPr="00BF5C7C">
              <w:rPr>
                <w:b w:val="0"/>
                <w:bCs/>
                <w:noProof/>
                <w:lang w:val="ru-RU" w:eastAsia="en-GB"/>
              </w:rPr>
              <w:drawing>
                <wp:inline distT="0" distB="0" distL="0" distR="0" wp14:anchorId="234699AC" wp14:editId="66823087">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C025715" w14:textId="77777777" w:rsidR="00223592" w:rsidRPr="001C612C" w:rsidRDefault="00223592" w:rsidP="006E72DC">
            <w:pPr>
              <w:ind w:left="2584"/>
              <w:jc w:val="left"/>
              <w:rPr>
                <w:sz w:val="22"/>
                <w:szCs w:val="22"/>
                <w:lang w:val="en-GB"/>
              </w:rPr>
            </w:pPr>
            <w:r w:rsidRPr="001C612C">
              <w:rPr>
                <w:sz w:val="22"/>
                <w:szCs w:val="22"/>
                <w:lang w:val="en-GB"/>
              </w:rPr>
              <w:t>Distr.: Limited</w:t>
            </w:r>
          </w:p>
          <w:p w14:paraId="20D391EE" w14:textId="605A62D1" w:rsidR="00223592" w:rsidRPr="001C612C" w:rsidRDefault="003909E9" w:rsidP="006E72DC">
            <w:pPr>
              <w:ind w:left="2584"/>
              <w:rPr>
                <w:sz w:val="22"/>
                <w:szCs w:val="22"/>
                <w:lang w:val="en-GB"/>
              </w:rPr>
            </w:pPr>
            <w:r>
              <w:rPr>
                <w:sz w:val="22"/>
                <w:szCs w:val="22"/>
                <w:lang w:val="en-GB"/>
              </w:rPr>
              <w:t>28</w:t>
            </w:r>
            <w:r w:rsidR="00223592" w:rsidRPr="001C612C">
              <w:rPr>
                <w:sz w:val="22"/>
                <w:szCs w:val="22"/>
                <w:lang w:val="en-GB"/>
              </w:rPr>
              <w:t xml:space="preserve"> October 202</w:t>
            </w:r>
            <w:r w:rsidR="006358F5" w:rsidRPr="001C612C">
              <w:rPr>
                <w:sz w:val="22"/>
                <w:szCs w:val="22"/>
                <w:lang w:val="en-GB"/>
              </w:rPr>
              <w:t>5</w:t>
            </w:r>
          </w:p>
          <w:p w14:paraId="6F920E02" w14:textId="77777777" w:rsidR="00223592" w:rsidRPr="001C612C" w:rsidRDefault="00F10D91" w:rsidP="006E72DC">
            <w:pPr>
              <w:ind w:left="2584"/>
              <w:rPr>
                <w:sz w:val="22"/>
                <w:szCs w:val="22"/>
                <w:lang w:val="en-GB"/>
              </w:rPr>
            </w:pPr>
            <w:r w:rsidRPr="001C612C">
              <w:rPr>
                <w:sz w:val="22"/>
                <w:szCs w:val="22"/>
                <w:lang w:val="en-GB"/>
              </w:rPr>
              <w:t>Russian</w:t>
            </w:r>
          </w:p>
          <w:p w14:paraId="5130458E" w14:textId="77777777" w:rsidR="00223592" w:rsidRPr="001C612C" w:rsidRDefault="00223592" w:rsidP="006E72DC">
            <w:pPr>
              <w:ind w:left="2584"/>
              <w:rPr>
                <w:sz w:val="22"/>
                <w:szCs w:val="22"/>
                <w:lang w:val="en-GB"/>
              </w:rPr>
            </w:pPr>
            <w:r w:rsidRPr="001C612C">
              <w:rPr>
                <w:sz w:val="22"/>
                <w:szCs w:val="22"/>
                <w:lang w:val="en-GB"/>
              </w:rPr>
              <w:t>Original: English</w:t>
            </w:r>
          </w:p>
          <w:p w14:paraId="43E948E7" w14:textId="77777777" w:rsidR="00223592" w:rsidRPr="001C612C" w:rsidRDefault="00223592" w:rsidP="006E72DC">
            <w:pPr>
              <w:rPr>
                <w:lang w:val="en-GB"/>
              </w:rPr>
            </w:pPr>
          </w:p>
        </w:tc>
      </w:tr>
    </w:tbl>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009AF" w:rsidRPr="00AB25D4" w14:paraId="7965D12F" w14:textId="77777777" w:rsidTr="00262550">
        <w:trPr>
          <w:trHeight w:val="57"/>
        </w:trPr>
        <w:tc>
          <w:tcPr>
            <w:tcW w:w="6094" w:type="dxa"/>
          </w:tcPr>
          <w:p w14:paraId="2DEC2579" w14:textId="77777777" w:rsidR="009930D2" w:rsidRDefault="00D009AF" w:rsidP="00D009AF">
            <w:pPr>
              <w:pStyle w:val="AFCorN12Bold"/>
              <w:rPr>
                <w:lang w:val="ru-RU"/>
              </w:rPr>
            </w:pPr>
            <w:r w:rsidRPr="00D009AF">
              <w:rPr>
                <w:lang w:val="ru-RU"/>
              </w:rPr>
              <w:t>Вспомогательный орган по осуществлению статьи 8 (</w:t>
            </w:r>
            <w:r>
              <w:t>j</w:t>
            </w:r>
            <w:r w:rsidRPr="00D009AF">
              <w:rPr>
                <w:lang w:val="ru-RU"/>
              </w:rPr>
              <w:t>) и других положений Конвенции о биологическом разнообразии, касающихся коренных народов и местных общин</w:t>
            </w:r>
            <w:r w:rsidR="009930D2" w:rsidRPr="009930D2">
              <w:rPr>
                <w:lang w:val="ru-RU"/>
              </w:rPr>
              <w:t xml:space="preserve"> </w:t>
            </w:r>
          </w:p>
          <w:p w14:paraId="54187EED" w14:textId="06D677D4" w:rsidR="00D009AF" w:rsidRDefault="00D009AF" w:rsidP="00D009AF">
            <w:pPr>
              <w:jc w:val="left"/>
              <w:rPr>
                <w:b/>
                <w:bCs/>
                <w:lang w:val="ru-RU"/>
              </w:rPr>
            </w:pPr>
            <w:r w:rsidRPr="0047298B">
              <w:rPr>
                <w:b/>
                <w:bCs/>
                <w:lang w:val="ru-RU"/>
              </w:rPr>
              <w:t>Первое совещание</w:t>
            </w:r>
          </w:p>
          <w:p w14:paraId="6CBFA135" w14:textId="05C193A3" w:rsidR="009930D2" w:rsidRPr="009930D2" w:rsidRDefault="009930D2" w:rsidP="009930D2">
            <w:pPr>
              <w:pStyle w:val="AFCorN12Bold"/>
              <w:rPr>
                <w:b w:val="0"/>
                <w:bCs/>
                <w:sz w:val="22"/>
                <w:lang w:val="ru-RU"/>
              </w:rPr>
            </w:pPr>
            <w:r w:rsidRPr="009930D2">
              <w:rPr>
                <w:b w:val="0"/>
                <w:bCs/>
                <w:sz w:val="22"/>
                <w:lang w:val="ru-RU"/>
              </w:rPr>
              <w:t>Панама, 27-30 октября 2025 года</w:t>
            </w:r>
          </w:p>
          <w:p w14:paraId="67AF1D44" w14:textId="6E497B53" w:rsidR="009930D2" w:rsidRPr="009930D2" w:rsidRDefault="00D009AF" w:rsidP="009930D2">
            <w:pPr>
              <w:pStyle w:val="Venuedate"/>
              <w:rPr>
                <w:lang w:val="ru-RU"/>
              </w:rPr>
            </w:pPr>
            <w:r w:rsidRPr="00BF5C7C">
              <w:rPr>
                <w:lang w:val="ru-RU"/>
              </w:rPr>
              <w:t>Пункт</w:t>
            </w:r>
            <w:r w:rsidRPr="00D009AF">
              <w:rPr>
                <w:lang w:val="ru-RU"/>
              </w:rPr>
              <w:t xml:space="preserve"> 3 </w:t>
            </w:r>
            <w:r w:rsidRPr="00BF5C7C">
              <w:rPr>
                <w:lang w:val="ru-RU"/>
              </w:rPr>
              <w:t>повестки</w:t>
            </w:r>
            <w:r w:rsidRPr="00D009AF">
              <w:rPr>
                <w:lang w:val="ru-RU"/>
              </w:rPr>
              <w:t xml:space="preserve"> </w:t>
            </w:r>
            <w:r w:rsidRPr="00BF5C7C">
              <w:rPr>
                <w:lang w:val="ru-RU"/>
              </w:rPr>
              <w:t>дня</w:t>
            </w:r>
          </w:p>
          <w:p w14:paraId="2298DC9B" w14:textId="738C22B1" w:rsidR="00D009AF" w:rsidRPr="00AB25D4" w:rsidRDefault="00767D22" w:rsidP="00262550">
            <w:pPr>
              <w:pStyle w:val="AFCorNBold"/>
              <w:spacing w:after="120"/>
            </w:pPr>
            <w:r>
              <w:rPr>
                <w:lang w:val="ru-RU"/>
              </w:rPr>
              <w:t>Углубленный диалог:</w:t>
            </w:r>
            <w:r w:rsidR="00D009AF" w:rsidRPr="009930D2">
              <w:rPr>
                <w:lang w:val="ru-RU"/>
              </w:rPr>
              <w:t xml:space="preserve">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w:t>
            </w:r>
            <w:r w:rsidR="00D009AF">
              <w:t>Куньминско-Монреальской глобальной рамочной программы в области биоразнообразия»</w:t>
            </w:r>
          </w:p>
        </w:tc>
        <w:tc>
          <w:tcPr>
            <w:tcW w:w="4388" w:type="dxa"/>
          </w:tcPr>
          <w:p w14:paraId="5D53F834" w14:textId="77777777" w:rsidR="00D009AF" w:rsidRPr="00AB25D4" w:rsidRDefault="00D009AF" w:rsidP="00262550">
            <w:pPr>
              <w:pStyle w:val="CBDNormal"/>
              <w:jc w:val="left"/>
            </w:pPr>
          </w:p>
        </w:tc>
      </w:tr>
    </w:tbl>
    <w:p w14:paraId="3181ED92" w14:textId="77777777" w:rsidR="00D009AF" w:rsidRPr="00D009AF" w:rsidRDefault="00D009AF" w:rsidP="00D009AF">
      <w:pPr>
        <w:pStyle w:val="AFCorNotNormal"/>
        <w:rPr>
          <w:lang w:val="en-US"/>
        </w:rPr>
      </w:pPr>
    </w:p>
    <w:bookmarkEnd w:id="0"/>
    <w:p w14:paraId="047F9848" w14:textId="503AC525" w:rsidR="00A96B21" w:rsidRPr="00BF5C7C" w:rsidRDefault="003A1DE8" w:rsidP="00B6045E">
      <w:pPr>
        <w:pStyle w:val="CBDTitle"/>
        <w:rPr>
          <w:lang w:val="ru-RU"/>
        </w:rPr>
      </w:pPr>
      <w:r w:rsidRPr="00F64AF2">
        <w:rPr>
          <w:bCs/>
          <w:lang w:val="ru-RU"/>
        </w:rPr>
        <w:t>Углубленный диалог: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sidR="00F10D91" w:rsidRPr="00BF5C7C">
        <w:rPr>
          <w:lang w:val="ru-RU"/>
        </w:rPr>
        <w:t xml:space="preserve"> </w:t>
      </w:r>
      <w:bookmarkEnd w:id="1"/>
    </w:p>
    <w:p w14:paraId="2E01BE53" w14:textId="77777777" w:rsidR="00F10D91" w:rsidRPr="00BF5C7C" w:rsidRDefault="00F10D91" w:rsidP="00F10D91">
      <w:pPr>
        <w:pStyle w:val="Para10"/>
        <w:keepNext/>
        <w:ind w:left="562" w:firstLine="562"/>
        <w:rPr>
          <w:lang w:val="ru-RU"/>
        </w:rPr>
      </w:pPr>
      <w:r w:rsidRPr="00BF5C7C">
        <w:rPr>
          <w:b/>
          <w:bCs/>
          <w:lang w:val="ru-RU"/>
        </w:rPr>
        <w:t>Проект рекомендации, представленный Председателем</w:t>
      </w:r>
    </w:p>
    <w:p w14:paraId="13EF4A86" w14:textId="42D2DA09" w:rsidR="008C4434" w:rsidRDefault="00BB77F5" w:rsidP="00BB77F5">
      <w:pPr>
        <w:pStyle w:val="Para10"/>
        <w:keepNext/>
        <w:ind w:left="562" w:firstLine="562"/>
        <w:rPr>
          <w:lang w:val="ru-RU"/>
        </w:rPr>
      </w:pPr>
      <w:r w:rsidRPr="00BB77F5">
        <w:rPr>
          <w:i/>
          <w:lang w:val="ru-RU"/>
        </w:rPr>
        <w:t>Вспомогательный орган по осуществлению</w:t>
      </w:r>
      <w:r>
        <w:rPr>
          <w:i/>
          <w:lang w:val="ru-RU"/>
        </w:rPr>
        <w:t xml:space="preserve"> </w:t>
      </w:r>
      <w:r w:rsidRPr="00BB77F5">
        <w:rPr>
          <w:i/>
          <w:lang w:val="ru-RU"/>
        </w:rPr>
        <w:t>статьи 8 (j) и других положений Конвенции о биологическом разнообразии, касающихся коренных народов и местных общин</w:t>
      </w:r>
      <w:r w:rsidR="00F10D91" w:rsidRPr="00BF5C7C">
        <w:rPr>
          <w:lang w:val="ru-RU"/>
        </w:rPr>
        <w:t>,</w:t>
      </w:r>
    </w:p>
    <w:p w14:paraId="54EB8217" w14:textId="19E4E23C" w:rsidR="009930D2" w:rsidRPr="009930D2" w:rsidRDefault="00620554" w:rsidP="00AC0C9A">
      <w:pPr>
        <w:pStyle w:val="CBDDesicionText"/>
        <w:tabs>
          <w:tab w:val="clear" w:pos="567"/>
          <w:tab w:val="clear" w:pos="1134"/>
        </w:tabs>
        <w:ind w:firstLine="567"/>
        <w:rPr>
          <w:rFonts w:eastAsiaTheme="minorHAnsi"/>
          <w:i/>
          <w:iCs/>
          <w:lang w:val="ru-RU"/>
        </w:rPr>
      </w:pPr>
      <w:r>
        <w:rPr>
          <w:rFonts w:eastAsiaTheme="minorHAnsi"/>
          <w:i/>
          <w:iCs/>
          <w:lang w:val="ru-RU"/>
        </w:rPr>
        <w:t>р</w:t>
      </w:r>
      <w:r w:rsidR="009930D2" w:rsidRPr="009930D2">
        <w:rPr>
          <w:rFonts w:eastAsiaTheme="minorHAnsi"/>
          <w:i/>
          <w:iCs/>
          <w:lang w:val="ru-RU"/>
        </w:rPr>
        <w:t>екомендует</w:t>
      </w:r>
      <w:r>
        <w:rPr>
          <w:rFonts w:eastAsiaTheme="minorHAnsi"/>
          <w:i/>
          <w:iCs/>
          <w:lang w:val="ru-RU"/>
        </w:rPr>
        <w:t>,</w:t>
      </w:r>
      <w:r w:rsidR="009930D2" w:rsidRPr="009930D2">
        <w:rPr>
          <w:rFonts w:eastAsiaTheme="minorHAnsi"/>
          <w:lang w:val="ru-RU"/>
        </w:rPr>
        <w:t xml:space="preserve"> </w:t>
      </w:r>
      <w:r w:rsidRPr="00EE1AEC">
        <w:rPr>
          <w:lang w:val="ru-RU"/>
        </w:rPr>
        <w:t xml:space="preserve">чтобы Конференция Сторон </w:t>
      </w:r>
      <w:r>
        <w:rPr>
          <w:lang w:val="ru-RU"/>
        </w:rPr>
        <w:t xml:space="preserve">на своем 17-м совещании </w:t>
      </w:r>
      <w:r w:rsidRPr="00EE1AEC">
        <w:rPr>
          <w:lang w:val="ru-RU"/>
        </w:rPr>
        <w:t>приняла решение в соответствии с приводимым ниже текстом</w:t>
      </w:r>
      <w:r w:rsidR="009930D2" w:rsidRPr="009930D2">
        <w:rPr>
          <w:rFonts w:eastAsiaTheme="minorHAnsi"/>
          <w:lang w:val="ru-RU"/>
        </w:rPr>
        <w:t>:</w:t>
      </w:r>
    </w:p>
    <w:p w14:paraId="662DB841" w14:textId="0B183D1F" w:rsidR="00620554" w:rsidRPr="00767D22" w:rsidRDefault="00620554" w:rsidP="00620554">
      <w:pPr>
        <w:pStyle w:val="CBDDesicionText"/>
        <w:tabs>
          <w:tab w:val="clear" w:pos="567"/>
        </w:tabs>
        <w:ind w:left="1134"/>
        <w:rPr>
          <w:lang w:val="ru-RU"/>
        </w:rPr>
      </w:pPr>
      <w:r w:rsidRPr="00767D22">
        <w:rPr>
          <w:i/>
          <w:iCs/>
          <w:lang w:val="ru-RU"/>
        </w:rPr>
        <w:t>Конференция Сторон</w:t>
      </w:r>
      <w:r w:rsidRPr="00767D22">
        <w:rPr>
          <w:lang w:val="ru-RU"/>
        </w:rPr>
        <w:t>,</w:t>
      </w:r>
    </w:p>
    <w:p w14:paraId="05A1E657" w14:textId="3A4CA623" w:rsidR="00AC0C9A" w:rsidRPr="00620554" w:rsidRDefault="00620554" w:rsidP="00AC0C9A">
      <w:pPr>
        <w:pStyle w:val="CBDDesicionText"/>
        <w:tabs>
          <w:tab w:val="clear" w:pos="567"/>
        </w:tabs>
        <w:ind w:left="1134"/>
        <w:rPr>
          <w:lang w:val="ru-RU"/>
        </w:rPr>
      </w:pPr>
      <w:r>
        <w:rPr>
          <w:i/>
          <w:iCs/>
          <w:lang w:val="ru-RU"/>
        </w:rPr>
        <w:t>ссылаясь</w:t>
      </w:r>
      <w:r w:rsidRPr="00620554">
        <w:rPr>
          <w:i/>
          <w:iCs/>
          <w:lang w:val="ru-RU"/>
        </w:rPr>
        <w:t xml:space="preserve"> </w:t>
      </w:r>
      <w:r>
        <w:rPr>
          <w:lang w:val="ru-RU"/>
        </w:rPr>
        <w:t>на</w:t>
      </w:r>
      <w:r w:rsidRPr="00620554">
        <w:rPr>
          <w:lang w:val="ru-RU"/>
        </w:rPr>
        <w:t xml:space="preserve"> </w:t>
      </w:r>
      <w:r>
        <w:rPr>
          <w:lang w:val="ru-RU"/>
        </w:rPr>
        <w:t>решение</w:t>
      </w:r>
      <w:r w:rsidRPr="00620554">
        <w:rPr>
          <w:lang w:val="ru-RU"/>
        </w:rPr>
        <w:t xml:space="preserve"> </w:t>
      </w:r>
      <w:hyperlink r:id="rId14" w:history="1">
        <w:r w:rsidRPr="00620554">
          <w:rPr>
            <w:rStyle w:val="Hyperlink"/>
            <w:lang w:val="ru-RU"/>
          </w:rPr>
          <w:t>16/34</w:t>
        </w:r>
      </w:hyperlink>
      <w:r w:rsidRPr="00620554">
        <w:rPr>
          <w:lang w:val="ru-RU"/>
        </w:rPr>
        <w:t xml:space="preserve"> </w:t>
      </w:r>
      <w:r>
        <w:rPr>
          <w:lang w:val="ru-RU"/>
        </w:rPr>
        <w:t>от</w:t>
      </w:r>
      <w:r w:rsidRPr="00620554">
        <w:rPr>
          <w:lang w:val="ru-RU"/>
        </w:rPr>
        <w:t xml:space="preserve"> 27 </w:t>
      </w:r>
      <w:r>
        <w:rPr>
          <w:lang w:val="ru-RU"/>
        </w:rPr>
        <w:t>февраля</w:t>
      </w:r>
      <w:r w:rsidRPr="00620554">
        <w:rPr>
          <w:lang w:val="ru-RU"/>
        </w:rPr>
        <w:t xml:space="preserve"> 2024 </w:t>
      </w:r>
      <w:r>
        <w:rPr>
          <w:lang w:val="ru-RU"/>
        </w:rPr>
        <w:t>года</w:t>
      </w:r>
      <w:r w:rsidRPr="00620554">
        <w:rPr>
          <w:lang w:val="ru-RU"/>
        </w:rPr>
        <w:t>,</w:t>
      </w:r>
    </w:p>
    <w:p w14:paraId="54C6B57F" w14:textId="77777777" w:rsidR="00620554" w:rsidRPr="00620554" w:rsidRDefault="00620554" w:rsidP="008A7F17">
      <w:pPr>
        <w:pStyle w:val="CBDDesicionText"/>
        <w:rPr>
          <w:i/>
          <w:iCs/>
          <w:lang w:val="ru-RU"/>
        </w:rPr>
      </w:pPr>
    </w:p>
    <w:p w14:paraId="2D8367E2" w14:textId="048ECD84" w:rsidR="008A7F17" w:rsidRPr="00EE1AEC" w:rsidRDefault="008A7F17" w:rsidP="00AC0C9A">
      <w:pPr>
        <w:pStyle w:val="CBDDesicionText"/>
        <w:ind w:firstLine="567"/>
        <w:rPr>
          <w:lang w:val="ru-RU"/>
        </w:rPr>
      </w:pPr>
      <w:r>
        <w:rPr>
          <w:i/>
          <w:iCs/>
          <w:lang w:val="ru-RU"/>
        </w:rPr>
        <w:lastRenderedPageBreak/>
        <w:t>отмечая</w:t>
      </w:r>
      <w:r w:rsidRPr="00EE1AEC">
        <w:rPr>
          <w:lang w:val="ru-RU"/>
        </w:rPr>
        <w:t xml:space="preserve">, что на своем первом совещании Вспомогательный </w:t>
      </w:r>
      <w:r>
        <w:rPr>
          <w:lang w:val="ru-RU"/>
        </w:rPr>
        <w:t xml:space="preserve">орган </w:t>
      </w:r>
      <w:r w:rsidRPr="00470E55">
        <w:rPr>
          <w:bCs/>
          <w:lang w:val="ru-RU"/>
        </w:rPr>
        <w:t>по осуществлению статьи 8 (j) и других положений Конвенции о биологическом разнообразии</w:t>
      </w:r>
      <w:r w:rsidRPr="00525BEC">
        <w:rPr>
          <w:rStyle w:val="FootnoteReference"/>
        </w:rPr>
        <w:footnoteReference w:id="2"/>
      </w:r>
      <w:r>
        <w:rPr>
          <w:bCs/>
          <w:lang w:val="ru-RU"/>
        </w:rPr>
        <w:t>,</w:t>
      </w:r>
      <w:r w:rsidRPr="00EE1AEC">
        <w:rPr>
          <w:lang w:val="ru-RU"/>
        </w:rPr>
        <w:t xml:space="preserve"> </w:t>
      </w:r>
      <w:r w:rsidRPr="00470E55">
        <w:rPr>
          <w:bCs/>
          <w:lang w:val="ru-RU"/>
        </w:rPr>
        <w:t>касающихся коренных народов и местных общин</w:t>
      </w:r>
      <w:r w:rsidRPr="00EE1AEC">
        <w:rPr>
          <w:lang w:val="ru-RU"/>
        </w:rPr>
        <w:t>, провел углубленный диалог на тему «</w:t>
      </w:r>
      <w:r w:rsidRPr="00EB005E">
        <w:rPr>
          <w:lang w:val="ru-RU"/>
        </w:rPr>
        <w:t>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Pr>
          <w:lang w:val="ru-RU"/>
        </w:rPr>
        <w:t>»</w:t>
      </w:r>
      <w:r w:rsidRPr="00525BEC">
        <w:rPr>
          <w:rStyle w:val="FootnoteReference"/>
        </w:rPr>
        <w:footnoteReference w:id="3"/>
      </w:r>
      <w:r w:rsidR="0056362B">
        <w:rPr>
          <w:lang w:val="ru-RU"/>
        </w:rPr>
        <w:t>,</w:t>
      </w:r>
    </w:p>
    <w:p w14:paraId="25351621" w14:textId="77777777" w:rsidR="008A7F17" w:rsidRPr="00020D39" w:rsidRDefault="008A7F17" w:rsidP="00020D39">
      <w:pPr>
        <w:pStyle w:val="CBDDesicionText"/>
        <w:rPr>
          <w:i/>
          <w:iCs/>
          <w:lang w:val="ru-RU"/>
        </w:rPr>
      </w:pPr>
      <w:r w:rsidRPr="00EE1AEC">
        <w:rPr>
          <w:i/>
          <w:iCs/>
          <w:lang w:val="ru-RU"/>
        </w:rPr>
        <w:tab/>
      </w:r>
      <w:r>
        <w:rPr>
          <w:i/>
          <w:iCs/>
          <w:lang w:val="ru-RU"/>
        </w:rPr>
        <w:t>отмечая также</w:t>
      </w:r>
      <w:r w:rsidRPr="00020D39">
        <w:rPr>
          <w:i/>
          <w:iCs/>
          <w:lang w:val="ru-RU"/>
        </w:rPr>
        <w:t xml:space="preserve">, </w:t>
      </w:r>
      <w:r w:rsidRPr="00020D39">
        <w:rPr>
          <w:lang w:val="ru-RU"/>
        </w:rPr>
        <w:t>что элемент 8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sidRPr="00020D39">
        <w:rPr>
          <w:lang w:val="ru-RU"/>
        </w:rPr>
        <w:footnoteReference w:id="4"/>
      </w:r>
      <w:r w:rsidRPr="00020D39">
        <w:rPr>
          <w:lang w:val="ru-RU"/>
        </w:rPr>
        <w:t xml:space="preserve"> направлен на то, чтобы способствовать выполнению соответствующих задач Рамочной программы,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p w14:paraId="009EBF57" w14:textId="3713E9F4" w:rsidR="008A7F17" w:rsidRPr="00020D39" w:rsidRDefault="008A7F17" w:rsidP="00AC0C9A">
      <w:pPr>
        <w:pStyle w:val="CBDDesicionText"/>
        <w:ind w:firstLine="567"/>
        <w:rPr>
          <w:i/>
          <w:iCs/>
          <w:lang w:val="ru-RU"/>
        </w:rPr>
      </w:pPr>
      <w:r>
        <w:rPr>
          <w:i/>
          <w:iCs/>
          <w:lang w:val="ru-RU"/>
        </w:rPr>
        <w:t>отмечая далее</w:t>
      </w:r>
      <w:r w:rsidRPr="00020D39">
        <w:rPr>
          <w:i/>
          <w:iCs/>
          <w:lang w:val="ru-RU"/>
        </w:rPr>
        <w:t xml:space="preserve">, </w:t>
      </w:r>
      <w:r w:rsidRPr="00020D39">
        <w:rPr>
          <w:lang w:val="ru-RU"/>
        </w:rPr>
        <w:t>что выполнение программы работы по осуществлению статьи 8 (j) и других положений Конвенции, касающихся коренных народов и местных общин, должно осуществляться на основе правозащитного подхода</w:t>
      </w:r>
      <w:r w:rsidR="00AF0CF0" w:rsidRPr="00020D39">
        <w:rPr>
          <w:lang w:val="ru-RU"/>
        </w:rPr>
        <w:t xml:space="preserve"> и соответствовать положениям раздела С Рамочной программы, а также национальному законодательству,</w:t>
      </w:r>
    </w:p>
    <w:p w14:paraId="1AC88B0A" w14:textId="77777777" w:rsidR="00AF0CF0" w:rsidRDefault="008A7F17" w:rsidP="00AC0C9A">
      <w:pPr>
        <w:pStyle w:val="CBDDesicionText"/>
        <w:ind w:firstLine="567"/>
        <w:rPr>
          <w:rFonts w:asciiTheme="majorBidi" w:eastAsia="Times New Roman" w:hAnsiTheme="majorBidi" w:cstheme="majorBidi"/>
          <w:kern w:val="22"/>
          <w:lang w:val="ru-RU"/>
        </w:rPr>
      </w:pPr>
      <w:r w:rsidRPr="00EE1AEC">
        <w:rPr>
          <w:rFonts w:asciiTheme="majorBidi" w:eastAsia="Times New Roman" w:hAnsiTheme="majorBidi" w:cstheme="majorBidi"/>
          <w:kern w:val="22"/>
          <w:szCs w:val="24"/>
          <w:lang w:val="ru-RU"/>
        </w:rPr>
        <w:t>1.</w:t>
      </w:r>
      <w:r w:rsidRPr="00EE1AEC">
        <w:rPr>
          <w:rFonts w:asciiTheme="majorBidi" w:eastAsia="Times New Roman" w:hAnsiTheme="majorBidi" w:cstheme="majorBidi"/>
          <w:kern w:val="22"/>
          <w:szCs w:val="24"/>
          <w:lang w:val="ru-RU"/>
        </w:rPr>
        <w:tab/>
      </w:r>
      <w:r>
        <w:rPr>
          <w:rFonts w:asciiTheme="majorBidi" w:eastAsia="Times New Roman" w:hAnsiTheme="majorBidi" w:cstheme="majorBidi"/>
          <w:i/>
          <w:iCs/>
          <w:kern w:val="22"/>
          <w:lang w:val="ru-RU"/>
        </w:rPr>
        <w:t>п</w:t>
      </w:r>
      <w:r w:rsidR="00AF0CF0">
        <w:rPr>
          <w:rFonts w:asciiTheme="majorBidi" w:eastAsia="Times New Roman" w:hAnsiTheme="majorBidi" w:cstheme="majorBidi"/>
          <w:i/>
          <w:iCs/>
          <w:kern w:val="22"/>
          <w:lang w:val="ru-RU"/>
        </w:rPr>
        <w:t xml:space="preserve">ризывает </w:t>
      </w:r>
      <w:r w:rsidRPr="00EE1AEC">
        <w:rPr>
          <w:rFonts w:asciiTheme="majorBidi" w:eastAsia="Times New Roman" w:hAnsiTheme="majorBidi" w:cstheme="majorBidi"/>
          <w:kern w:val="22"/>
          <w:lang w:val="ru-RU"/>
        </w:rPr>
        <w:t>Сторон</w:t>
      </w:r>
      <w:r w:rsidR="00AF0CF0">
        <w:rPr>
          <w:rFonts w:asciiTheme="majorBidi" w:eastAsia="Times New Roman" w:hAnsiTheme="majorBidi" w:cstheme="majorBidi"/>
          <w:kern w:val="22"/>
          <w:lang w:val="ru-RU"/>
        </w:rPr>
        <w:t xml:space="preserve">ы и предлагает </w:t>
      </w:r>
      <w:r w:rsidRPr="00EE1AEC">
        <w:rPr>
          <w:rFonts w:asciiTheme="majorBidi" w:eastAsia="Times New Roman" w:hAnsiTheme="majorBidi" w:cstheme="majorBidi"/>
          <w:kern w:val="22"/>
          <w:lang w:val="ru-RU"/>
        </w:rPr>
        <w:t xml:space="preserve">другим соответствующим субъектам принимать во внимание итоги углубленного диалога, проведенного на первом совещании Вспомогательного органа </w:t>
      </w:r>
      <w:r w:rsidRPr="00470E55">
        <w:rPr>
          <w:bCs/>
          <w:lang w:val="ru-RU"/>
        </w:rPr>
        <w:t>по осуществлению статьи 8 (j) и других положений Конвенции о биологическом разнообразии</w:t>
      </w:r>
      <w:r w:rsidRPr="00EE1AEC">
        <w:rPr>
          <w:rFonts w:asciiTheme="majorBidi" w:eastAsia="Times New Roman" w:hAnsiTheme="majorBidi" w:cstheme="majorBidi"/>
          <w:kern w:val="22"/>
          <w:lang w:val="ru-RU"/>
        </w:rPr>
        <w:t>, касающимся коренных народов и местных общин, в целях</w:t>
      </w:r>
      <w:r w:rsidR="00AF0CF0">
        <w:rPr>
          <w:rFonts w:asciiTheme="majorBidi" w:eastAsia="Times New Roman" w:hAnsiTheme="majorBidi" w:cstheme="majorBidi"/>
          <w:kern w:val="22"/>
          <w:lang w:val="ru-RU"/>
        </w:rPr>
        <w:t>:</w:t>
      </w:r>
    </w:p>
    <w:p w14:paraId="56CEF659" w14:textId="7620314E" w:rsidR="002D13AD" w:rsidRPr="00540F48" w:rsidRDefault="002D13AD" w:rsidP="002D13AD">
      <w:pPr>
        <w:pStyle w:val="CBDDesicionText"/>
        <w:ind w:firstLine="567"/>
        <w:rPr>
          <w:rFonts w:asciiTheme="majorBidi" w:eastAsia="Times New Roman" w:hAnsiTheme="majorBidi" w:cstheme="majorBidi"/>
          <w:kern w:val="22"/>
          <w:lang w:val="ru-RU"/>
        </w:rPr>
      </w:pPr>
      <w:r w:rsidRPr="002D13AD">
        <w:rPr>
          <w:rFonts w:asciiTheme="majorBidi" w:eastAsia="Times New Roman" w:hAnsiTheme="majorBidi" w:cstheme="majorBidi"/>
          <w:kern w:val="22"/>
        </w:rPr>
        <w:t>a</w:t>
      </w:r>
      <w:r w:rsidRPr="00540F48">
        <w:rPr>
          <w:rFonts w:asciiTheme="majorBidi" w:eastAsia="Times New Roman" w:hAnsiTheme="majorBidi" w:cstheme="majorBidi"/>
          <w:kern w:val="22"/>
          <w:lang w:val="ru-RU"/>
        </w:rPr>
        <w:t>)</w:t>
      </w:r>
      <w:r w:rsidRPr="00540F48">
        <w:rPr>
          <w:rFonts w:asciiTheme="majorBidi" w:eastAsia="Times New Roman" w:hAnsiTheme="majorBidi" w:cstheme="majorBidi"/>
          <w:kern w:val="22"/>
          <w:lang w:val="ru-RU"/>
        </w:rPr>
        <w:tab/>
      </w:r>
      <w:r w:rsidR="00540F48">
        <w:rPr>
          <w:rFonts w:asciiTheme="majorBidi" w:eastAsia="Times New Roman" w:hAnsiTheme="majorBidi" w:cstheme="majorBidi"/>
          <w:kern w:val="22"/>
          <w:lang w:val="ru-RU"/>
        </w:rPr>
        <w:t>создать и внедрить, действуя</w:t>
      </w:r>
      <w:r w:rsidR="00540F48" w:rsidRPr="00EE1AEC">
        <w:rPr>
          <w:rFonts w:asciiTheme="majorBidi" w:eastAsia="Times New Roman" w:hAnsiTheme="majorBidi" w:cstheme="majorBidi"/>
          <w:kern w:val="22"/>
          <w:lang w:val="ru-RU"/>
        </w:rPr>
        <w:t xml:space="preserve"> в соответствии с </w:t>
      </w:r>
      <w:r w:rsidR="00540F48">
        <w:rPr>
          <w:rFonts w:asciiTheme="majorBidi" w:eastAsia="Times New Roman" w:hAnsiTheme="majorBidi" w:cstheme="majorBidi"/>
          <w:kern w:val="22"/>
          <w:lang w:val="ru-RU"/>
        </w:rPr>
        <w:t>элементом</w:t>
      </w:r>
      <w:r w:rsidR="00540F48" w:rsidRPr="00EE1AEC">
        <w:rPr>
          <w:rFonts w:asciiTheme="majorBidi" w:eastAsia="Times New Roman" w:hAnsiTheme="majorBidi" w:cstheme="majorBidi"/>
          <w:kern w:val="22"/>
          <w:lang w:val="ru-RU"/>
        </w:rPr>
        <w:t xml:space="preserve"> 8 программы работы </w:t>
      </w:r>
      <w:r w:rsidR="00540F48">
        <w:rPr>
          <w:bCs/>
          <w:lang w:val="ru-RU"/>
        </w:rPr>
        <w:t>до 2030 года</w:t>
      </w:r>
      <w:r w:rsidR="00540F48">
        <w:rPr>
          <w:rFonts w:asciiTheme="majorBidi" w:eastAsia="Times New Roman" w:hAnsiTheme="majorBidi" w:cstheme="majorBidi"/>
          <w:kern w:val="22"/>
          <w:lang w:val="ru-RU"/>
        </w:rPr>
        <w:t xml:space="preserve"> </w:t>
      </w:r>
      <w:r w:rsidR="00540F48" w:rsidRPr="00EE1AEC">
        <w:rPr>
          <w:rFonts w:asciiTheme="majorBidi" w:eastAsia="Times New Roman" w:hAnsiTheme="majorBidi" w:cstheme="majorBidi"/>
          <w:kern w:val="22"/>
          <w:lang w:val="ru-RU"/>
        </w:rPr>
        <w:t xml:space="preserve">по </w:t>
      </w:r>
      <w:r w:rsidR="00540F48">
        <w:rPr>
          <w:rFonts w:asciiTheme="majorBidi" w:eastAsia="Times New Roman" w:hAnsiTheme="majorBidi" w:cstheme="majorBidi"/>
          <w:kern w:val="22"/>
          <w:lang w:val="ru-RU"/>
        </w:rPr>
        <w:t xml:space="preserve">осуществлению </w:t>
      </w:r>
      <w:r w:rsidR="00540F48" w:rsidRPr="00EE1AEC">
        <w:rPr>
          <w:rFonts w:asciiTheme="majorBidi" w:eastAsia="Times New Roman" w:hAnsiTheme="majorBidi" w:cstheme="majorBidi"/>
          <w:kern w:val="22"/>
          <w:lang w:val="ru-RU"/>
        </w:rPr>
        <w:t>стать</w:t>
      </w:r>
      <w:r w:rsidR="00540F48">
        <w:rPr>
          <w:rFonts w:asciiTheme="majorBidi" w:eastAsia="Times New Roman" w:hAnsiTheme="majorBidi" w:cstheme="majorBidi"/>
          <w:kern w:val="22"/>
          <w:lang w:val="ru-RU"/>
        </w:rPr>
        <w:t>и</w:t>
      </w:r>
      <w:r w:rsidR="00540F48" w:rsidRPr="00EE1AEC">
        <w:rPr>
          <w:rFonts w:asciiTheme="majorBidi" w:eastAsia="Times New Roman" w:hAnsiTheme="majorBidi" w:cstheme="majorBidi"/>
          <w:kern w:val="22"/>
          <w:lang w:val="ru-RU"/>
        </w:rPr>
        <w:t xml:space="preserve"> 8</w:t>
      </w:r>
      <w:r w:rsidR="00540F48">
        <w:rPr>
          <w:rFonts w:asciiTheme="majorBidi" w:eastAsia="Times New Roman" w:hAnsiTheme="majorBidi" w:cstheme="majorBidi"/>
          <w:kern w:val="22"/>
          <w:lang w:val="ru-RU"/>
        </w:rPr>
        <w:t> </w:t>
      </w:r>
      <w:r w:rsidR="00540F48" w:rsidRPr="00EE1AEC">
        <w:rPr>
          <w:rFonts w:asciiTheme="majorBidi" w:eastAsia="Times New Roman" w:hAnsiTheme="majorBidi" w:cstheme="majorBidi"/>
          <w:kern w:val="22"/>
          <w:lang w:val="ru-RU"/>
        </w:rPr>
        <w:t>(</w:t>
      </w:r>
      <w:r w:rsidR="00540F48" w:rsidRPr="00EE1AEC">
        <w:rPr>
          <w:rFonts w:asciiTheme="majorBidi" w:eastAsia="Times New Roman" w:hAnsiTheme="majorBidi" w:cstheme="majorBidi"/>
          <w:kern w:val="22"/>
        </w:rPr>
        <w:t>j</w:t>
      </w:r>
      <w:r w:rsidR="00540F48" w:rsidRPr="00EE1AEC">
        <w:rPr>
          <w:rFonts w:asciiTheme="majorBidi" w:eastAsia="Times New Roman" w:hAnsiTheme="majorBidi" w:cstheme="majorBidi"/>
          <w:kern w:val="22"/>
          <w:lang w:val="ru-RU"/>
        </w:rPr>
        <w:t>) и други</w:t>
      </w:r>
      <w:r w:rsidR="00540F48">
        <w:rPr>
          <w:rFonts w:asciiTheme="majorBidi" w:eastAsia="Times New Roman" w:hAnsiTheme="majorBidi" w:cstheme="majorBidi"/>
          <w:kern w:val="22"/>
          <w:lang w:val="ru-RU"/>
        </w:rPr>
        <w:t>х</w:t>
      </w:r>
      <w:r w:rsidR="00540F48" w:rsidRPr="00EE1AEC">
        <w:rPr>
          <w:rFonts w:asciiTheme="majorBidi" w:eastAsia="Times New Roman" w:hAnsiTheme="majorBidi" w:cstheme="majorBidi"/>
          <w:kern w:val="22"/>
          <w:lang w:val="ru-RU"/>
        </w:rPr>
        <w:t xml:space="preserve"> положени</w:t>
      </w:r>
      <w:r w:rsidR="00540F48">
        <w:rPr>
          <w:rFonts w:asciiTheme="majorBidi" w:eastAsia="Times New Roman" w:hAnsiTheme="majorBidi" w:cstheme="majorBidi"/>
          <w:kern w:val="22"/>
          <w:lang w:val="ru-RU"/>
        </w:rPr>
        <w:t>й</w:t>
      </w:r>
      <w:r w:rsidR="00540F48" w:rsidRPr="00EE1AEC">
        <w:rPr>
          <w:rFonts w:asciiTheme="majorBidi" w:eastAsia="Times New Roman" w:hAnsiTheme="majorBidi" w:cstheme="majorBidi"/>
          <w:kern w:val="22"/>
          <w:lang w:val="ru-RU"/>
        </w:rPr>
        <w:t xml:space="preserve"> Конвенции</w:t>
      </w:r>
      <w:r w:rsidR="00540F48">
        <w:rPr>
          <w:rFonts w:asciiTheme="majorBidi" w:eastAsia="Times New Roman" w:hAnsiTheme="majorBidi" w:cstheme="majorBidi"/>
          <w:kern w:val="22"/>
          <w:lang w:val="ru-RU"/>
        </w:rPr>
        <w:t xml:space="preserve"> </w:t>
      </w:r>
      <w:r w:rsidR="00540F48" w:rsidRPr="00470E55">
        <w:rPr>
          <w:bCs/>
          <w:lang w:val="ru-RU"/>
        </w:rPr>
        <w:t>о биологическом разнообразии</w:t>
      </w:r>
      <w:r w:rsidR="00540F48" w:rsidRPr="00EE1AEC">
        <w:rPr>
          <w:rFonts w:asciiTheme="majorBidi" w:eastAsia="Times New Roman" w:hAnsiTheme="majorBidi" w:cstheme="majorBidi"/>
          <w:kern w:val="22"/>
          <w:lang w:val="ru-RU"/>
        </w:rPr>
        <w:t>, касающи</w:t>
      </w:r>
      <w:r w:rsidR="00540F48">
        <w:rPr>
          <w:rFonts w:asciiTheme="majorBidi" w:eastAsia="Times New Roman" w:hAnsiTheme="majorBidi" w:cstheme="majorBidi"/>
          <w:kern w:val="22"/>
          <w:lang w:val="ru-RU"/>
        </w:rPr>
        <w:t>х</w:t>
      </w:r>
      <w:r w:rsidR="00540F48" w:rsidRPr="00EE1AEC">
        <w:rPr>
          <w:rFonts w:asciiTheme="majorBidi" w:eastAsia="Times New Roman" w:hAnsiTheme="majorBidi" w:cstheme="majorBidi"/>
          <w:kern w:val="22"/>
          <w:lang w:val="ru-RU"/>
        </w:rPr>
        <w:t xml:space="preserve">ся коренных народов и местных общин, </w:t>
      </w:r>
      <w:r w:rsidR="00540F48">
        <w:rPr>
          <w:rFonts w:asciiTheme="majorBidi" w:eastAsia="Times New Roman" w:hAnsiTheme="majorBidi" w:cstheme="majorBidi"/>
          <w:kern w:val="22"/>
          <w:lang w:val="ru-RU"/>
        </w:rPr>
        <w:t xml:space="preserve">механизмы и стратегии </w:t>
      </w:r>
      <w:r w:rsidR="00540F48" w:rsidRPr="00EE1AEC">
        <w:rPr>
          <w:rFonts w:asciiTheme="majorBidi" w:eastAsia="Times New Roman" w:hAnsiTheme="majorBidi" w:cstheme="majorBidi"/>
          <w:kern w:val="22"/>
          <w:lang w:val="ru-RU"/>
        </w:rPr>
        <w:t xml:space="preserve">по мобилизации </w:t>
      </w:r>
      <w:r w:rsidR="00540F48">
        <w:rPr>
          <w:rFonts w:asciiTheme="majorBidi" w:eastAsia="Times New Roman" w:hAnsiTheme="majorBidi" w:cstheme="majorBidi"/>
          <w:kern w:val="22"/>
          <w:lang w:val="ru-RU"/>
        </w:rPr>
        <w:t xml:space="preserve">достаточных, предсказуемых и </w:t>
      </w:r>
      <w:r w:rsidR="00540F48" w:rsidRPr="00381EF2">
        <w:rPr>
          <w:rFonts w:asciiTheme="majorBidi" w:eastAsia="Times New Roman" w:hAnsiTheme="majorBidi" w:cstheme="majorBidi"/>
          <w:kern w:val="22"/>
          <w:lang w:val="ru-RU"/>
        </w:rPr>
        <w:t>легкодоступных</w:t>
      </w:r>
      <w:r w:rsidR="00540F48">
        <w:rPr>
          <w:rFonts w:asciiTheme="majorBidi" w:eastAsia="Times New Roman" w:hAnsiTheme="majorBidi" w:cstheme="majorBidi"/>
          <w:kern w:val="22"/>
          <w:lang w:val="ru-RU"/>
        </w:rPr>
        <w:t xml:space="preserve"> </w:t>
      </w:r>
      <w:r w:rsidR="00540F48" w:rsidRPr="00EE1AEC">
        <w:rPr>
          <w:rFonts w:asciiTheme="majorBidi" w:eastAsia="Times New Roman" w:hAnsiTheme="majorBidi" w:cstheme="majorBidi"/>
          <w:kern w:val="22"/>
          <w:lang w:val="ru-RU"/>
        </w:rPr>
        <w:t xml:space="preserve">финансовых ресурсов для коренных народов и местных общин, включая женщин и молодежь </w:t>
      </w:r>
      <w:r w:rsidR="00540F48">
        <w:rPr>
          <w:rFonts w:asciiTheme="majorBidi" w:eastAsia="Times New Roman" w:hAnsiTheme="majorBidi" w:cstheme="majorBidi"/>
          <w:kern w:val="22"/>
          <w:lang w:val="ru-RU"/>
        </w:rPr>
        <w:t>из их числа</w:t>
      </w:r>
      <w:r w:rsidRPr="00540F48">
        <w:rPr>
          <w:rFonts w:asciiTheme="majorBidi" w:eastAsia="Times New Roman" w:hAnsiTheme="majorBidi" w:cstheme="majorBidi"/>
          <w:kern w:val="22"/>
          <w:lang w:val="ru-RU"/>
        </w:rPr>
        <w:t>;</w:t>
      </w:r>
    </w:p>
    <w:p w14:paraId="456261CA" w14:textId="7640B439" w:rsidR="002D13AD" w:rsidRDefault="002D13AD" w:rsidP="00540F48">
      <w:pPr>
        <w:pStyle w:val="CBDDesicionText"/>
        <w:ind w:firstLine="567"/>
        <w:rPr>
          <w:rFonts w:asciiTheme="majorBidi" w:eastAsia="Times New Roman" w:hAnsiTheme="majorBidi" w:cstheme="majorBidi"/>
          <w:kern w:val="22"/>
          <w:lang w:val="ru-RU"/>
        </w:rPr>
      </w:pPr>
      <w:r w:rsidRPr="002D13AD">
        <w:rPr>
          <w:rFonts w:asciiTheme="majorBidi" w:eastAsia="Times New Roman" w:hAnsiTheme="majorBidi" w:cstheme="majorBidi"/>
          <w:kern w:val="22"/>
        </w:rPr>
        <w:t>b</w:t>
      </w:r>
      <w:r w:rsidRPr="00400EE8">
        <w:rPr>
          <w:rFonts w:asciiTheme="majorBidi" w:eastAsia="Times New Roman" w:hAnsiTheme="majorBidi" w:cstheme="majorBidi"/>
          <w:kern w:val="22"/>
          <w:lang w:val="ru-RU"/>
        </w:rPr>
        <w:t>)</w:t>
      </w:r>
      <w:r w:rsidRPr="00400EE8">
        <w:rPr>
          <w:rFonts w:asciiTheme="majorBidi" w:eastAsia="Times New Roman" w:hAnsiTheme="majorBidi" w:cstheme="majorBidi"/>
          <w:kern w:val="22"/>
          <w:lang w:val="ru-RU"/>
        </w:rPr>
        <w:tab/>
      </w:r>
      <w:r w:rsidR="00400EE8">
        <w:rPr>
          <w:rFonts w:asciiTheme="majorBidi" w:eastAsia="Times New Roman" w:hAnsiTheme="majorBidi" w:cstheme="majorBidi"/>
          <w:kern w:val="22"/>
          <w:lang w:val="ru-RU"/>
        </w:rPr>
        <w:t xml:space="preserve">поддерживать </w:t>
      </w:r>
      <w:r w:rsidR="00400EE8" w:rsidRPr="00DD0467">
        <w:rPr>
          <w:rFonts w:asciiTheme="majorBidi" w:eastAsia="Times New Roman" w:hAnsiTheme="majorBidi" w:cstheme="majorBidi"/>
          <w:kern w:val="22"/>
          <w:lang w:val="ru-RU"/>
        </w:rPr>
        <w:t>и укреплять</w:t>
      </w:r>
      <w:r w:rsidR="00400EE8">
        <w:rPr>
          <w:rFonts w:asciiTheme="majorBidi" w:eastAsia="Times New Roman" w:hAnsiTheme="majorBidi" w:cstheme="majorBidi"/>
          <w:kern w:val="22"/>
          <w:lang w:val="ru-RU"/>
        </w:rPr>
        <w:t xml:space="preserve"> самостоятельно определяемые </w:t>
      </w:r>
      <w:r w:rsidR="00400EE8" w:rsidRPr="00EE1AEC">
        <w:rPr>
          <w:rFonts w:asciiTheme="majorBidi" w:eastAsia="Times New Roman" w:hAnsiTheme="majorBidi" w:cstheme="majorBidi"/>
          <w:kern w:val="22"/>
          <w:lang w:val="ru-RU"/>
        </w:rPr>
        <w:t>коренны</w:t>
      </w:r>
      <w:r w:rsidR="00400EE8">
        <w:rPr>
          <w:rFonts w:asciiTheme="majorBidi" w:eastAsia="Times New Roman" w:hAnsiTheme="majorBidi" w:cstheme="majorBidi"/>
          <w:kern w:val="22"/>
          <w:lang w:val="ru-RU"/>
        </w:rPr>
        <w:t>ми</w:t>
      </w:r>
      <w:r w:rsidR="00400EE8" w:rsidRPr="00EE1AEC">
        <w:rPr>
          <w:rFonts w:asciiTheme="majorBidi" w:eastAsia="Times New Roman" w:hAnsiTheme="majorBidi" w:cstheme="majorBidi"/>
          <w:kern w:val="22"/>
          <w:lang w:val="ru-RU"/>
        </w:rPr>
        <w:t xml:space="preserve"> народ</w:t>
      </w:r>
      <w:r w:rsidR="00400EE8">
        <w:rPr>
          <w:rFonts w:asciiTheme="majorBidi" w:eastAsia="Times New Roman" w:hAnsiTheme="majorBidi" w:cstheme="majorBidi"/>
          <w:kern w:val="22"/>
          <w:lang w:val="ru-RU"/>
        </w:rPr>
        <w:t>ами</w:t>
      </w:r>
      <w:r w:rsidR="00400EE8" w:rsidRPr="00EE1AEC">
        <w:rPr>
          <w:rFonts w:asciiTheme="majorBidi" w:eastAsia="Times New Roman" w:hAnsiTheme="majorBidi" w:cstheme="majorBidi"/>
          <w:kern w:val="22"/>
          <w:lang w:val="ru-RU"/>
        </w:rPr>
        <w:t xml:space="preserve"> и местны</w:t>
      </w:r>
      <w:r w:rsidR="00400EE8">
        <w:rPr>
          <w:rFonts w:asciiTheme="majorBidi" w:eastAsia="Times New Roman" w:hAnsiTheme="majorBidi" w:cstheme="majorBidi"/>
          <w:kern w:val="22"/>
          <w:lang w:val="ru-RU"/>
        </w:rPr>
        <w:t>ми</w:t>
      </w:r>
      <w:r w:rsidR="00400EE8" w:rsidRPr="00EE1AEC">
        <w:rPr>
          <w:rFonts w:asciiTheme="majorBidi" w:eastAsia="Times New Roman" w:hAnsiTheme="majorBidi" w:cstheme="majorBidi"/>
          <w:kern w:val="22"/>
          <w:lang w:val="ru-RU"/>
        </w:rPr>
        <w:t xml:space="preserve"> общин</w:t>
      </w:r>
      <w:r w:rsidR="00400EE8">
        <w:rPr>
          <w:rFonts w:asciiTheme="majorBidi" w:eastAsia="Times New Roman" w:hAnsiTheme="majorBidi" w:cstheme="majorBidi"/>
          <w:kern w:val="22"/>
          <w:lang w:val="ru-RU"/>
        </w:rPr>
        <w:t xml:space="preserve">ами приоритеты, </w:t>
      </w:r>
      <w:r w:rsidR="00400EE8" w:rsidRPr="00EE1AEC">
        <w:rPr>
          <w:rFonts w:asciiTheme="majorBidi" w:eastAsia="Times New Roman" w:hAnsiTheme="majorBidi" w:cstheme="majorBidi"/>
          <w:kern w:val="22"/>
          <w:lang w:val="ru-RU"/>
        </w:rPr>
        <w:t>выявл</w:t>
      </w:r>
      <w:r w:rsidR="00400EE8">
        <w:rPr>
          <w:rFonts w:asciiTheme="majorBidi" w:eastAsia="Times New Roman" w:hAnsiTheme="majorBidi" w:cstheme="majorBidi"/>
          <w:kern w:val="22"/>
          <w:lang w:val="ru-RU"/>
        </w:rPr>
        <w:t xml:space="preserve">ять </w:t>
      </w:r>
      <w:r w:rsidR="00400EE8" w:rsidRPr="00EE1AEC">
        <w:rPr>
          <w:rFonts w:asciiTheme="majorBidi" w:eastAsia="Times New Roman" w:hAnsiTheme="majorBidi" w:cstheme="majorBidi"/>
          <w:kern w:val="22"/>
          <w:lang w:val="ru-RU"/>
        </w:rPr>
        <w:t>пробел</w:t>
      </w:r>
      <w:r w:rsidR="00400EE8">
        <w:rPr>
          <w:rFonts w:asciiTheme="majorBidi" w:eastAsia="Times New Roman" w:hAnsiTheme="majorBidi" w:cstheme="majorBidi"/>
          <w:kern w:val="22"/>
          <w:lang w:val="ru-RU"/>
        </w:rPr>
        <w:t>ы</w:t>
      </w:r>
      <w:r w:rsidR="00400EE8" w:rsidRPr="00EE1AEC">
        <w:rPr>
          <w:rFonts w:asciiTheme="majorBidi" w:eastAsia="Times New Roman" w:hAnsiTheme="majorBidi" w:cstheme="majorBidi"/>
          <w:kern w:val="22"/>
          <w:lang w:val="ru-RU"/>
        </w:rPr>
        <w:t>, поощр</w:t>
      </w:r>
      <w:r w:rsidR="00400EE8">
        <w:rPr>
          <w:rFonts w:asciiTheme="majorBidi" w:eastAsia="Times New Roman" w:hAnsiTheme="majorBidi" w:cstheme="majorBidi"/>
          <w:kern w:val="22"/>
          <w:lang w:val="ru-RU"/>
        </w:rPr>
        <w:t xml:space="preserve">ять </w:t>
      </w:r>
      <w:r w:rsidR="00400EE8" w:rsidRPr="00EE1AEC">
        <w:rPr>
          <w:rFonts w:asciiTheme="majorBidi" w:eastAsia="Times New Roman" w:hAnsiTheme="majorBidi" w:cstheme="majorBidi"/>
          <w:kern w:val="22"/>
          <w:lang w:val="ru-RU"/>
        </w:rPr>
        <w:t>передов</w:t>
      </w:r>
      <w:r w:rsidR="00400EE8">
        <w:rPr>
          <w:rFonts w:asciiTheme="majorBidi" w:eastAsia="Times New Roman" w:hAnsiTheme="majorBidi" w:cstheme="majorBidi"/>
          <w:kern w:val="22"/>
          <w:lang w:val="ru-RU"/>
        </w:rPr>
        <w:t xml:space="preserve">ую </w:t>
      </w:r>
      <w:r w:rsidR="00400EE8" w:rsidRPr="00EE1AEC">
        <w:rPr>
          <w:rFonts w:asciiTheme="majorBidi" w:eastAsia="Times New Roman" w:hAnsiTheme="majorBidi" w:cstheme="majorBidi"/>
          <w:kern w:val="22"/>
          <w:lang w:val="ru-RU"/>
        </w:rPr>
        <w:t>практик</w:t>
      </w:r>
      <w:r w:rsidR="00400EE8">
        <w:rPr>
          <w:rFonts w:asciiTheme="majorBidi" w:eastAsia="Times New Roman" w:hAnsiTheme="majorBidi" w:cstheme="majorBidi"/>
          <w:kern w:val="22"/>
          <w:lang w:val="ru-RU"/>
        </w:rPr>
        <w:t>у</w:t>
      </w:r>
      <w:r w:rsidR="00400EE8" w:rsidRPr="00EE1AEC">
        <w:rPr>
          <w:rFonts w:asciiTheme="majorBidi" w:eastAsia="Times New Roman" w:hAnsiTheme="majorBidi" w:cstheme="majorBidi"/>
          <w:kern w:val="22"/>
          <w:lang w:val="ru-RU"/>
        </w:rPr>
        <w:t xml:space="preserve"> и </w:t>
      </w:r>
      <w:r w:rsidR="00400EE8">
        <w:rPr>
          <w:rFonts w:asciiTheme="majorBidi" w:eastAsia="Times New Roman" w:hAnsiTheme="majorBidi" w:cstheme="majorBidi"/>
          <w:kern w:val="22"/>
          <w:lang w:val="ru-RU"/>
        </w:rPr>
        <w:t xml:space="preserve">продолжать </w:t>
      </w:r>
      <w:r w:rsidR="00400EE8" w:rsidRPr="00EE1AEC">
        <w:rPr>
          <w:rFonts w:asciiTheme="majorBidi" w:eastAsia="Times New Roman" w:hAnsiTheme="majorBidi" w:cstheme="majorBidi"/>
          <w:kern w:val="22"/>
          <w:lang w:val="ru-RU"/>
        </w:rPr>
        <w:t>изуч</w:t>
      </w:r>
      <w:r w:rsidR="00400EE8">
        <w:rPr>
          <w:rFonts w:asciiTheme="majorBidi" w:eastAsia="Times New Roman" w:hAnsiTheme="majorBidi" w:cstheme="majorBidi"/>
          <w:kern w:val="22"/>
          <w:lang w:val="ru-RU"/>
        </w:rPr>
        <w:t>ать</w:t>
      </w:r>
      <w:r w:rsidR="00400EE8" w:rsidRPr="00EE1AEC">
        <w:rPr>
          <w:rFonts w:asciiTheme="majorBidi" w:eastAsia="Times New Roman" w:hAnsiTheme="majorBidi" w:cstheme="majorBidi"/>
          <w:kern w:val="22"/>
          <w:lang w:val="ru-RU"/>
        </w:rPr>
        <w:t xml:space="preserve"> вариан</w:t>
      </w:r>
      <w:r w:rsidR="00400EE8">
        <w:rPr>
          <w:rFonts w:asciiTheme="majorBidi" w:eastAsia="Times New Roman" w:hAnsiTheme="majorBidi" w:cstheme="majorBidi"/>
          <w:kern w:val="22"/>
          <w:lang w:val="ru-RU"/>
        </w:rPr>
        <w:t>ты</w:t>
      </w:r>
      <w:r w:rsidR="00400EE8" w:rsidRPr="00EE1AEC">
        <w:rPr>
          <w:rFonts w:asciiTheme="majorBidi" w:eastAsia="Times New Roman" w:hAnsiTheme="majorBidi" w:cstheme="majorBidi"/>
          <w:kern w:val="22"/>
          <w:lang w:val="ru-RU"/>
        </w:rPr>
        <w:t xml:space="preserve"> для разработки или совершенствования существующих политик, механизмов и других соответствующих инициатив и мер по </w:t>
      </w:r>
      <w:r w:rsidR="00400EE8">
        <w:rPr>
          <w:rFonts w:asciiTheme="majorBidi" w:eastAsia="Times New Roman" w:hAnsiTheme="majorBidi" w:cstheme="majorBidi"/>
          <w:kern w:val="22"/>
          <w:lang w:val="ru-RU"/>
        </w:rPr>
        <w:t xml:space="preserve">осуществлению задач </w:t>
      </w:r>
      <w:r w:rsidR="00400EE8" w:rsidRPr="00EB005E">
        <w:rPr>
          <w:lang w:val="ru-RU"/>
        </w:rPr>
        <w:t>Куньминско-Монреальской глобальной рамочной программы в области биоразнообразия</w:t>
      </w:r>
      <w:r w:rsidRPr="00400EE8">
        <w:rPr>
          <w:rFonts w:asciiTheme="majorBidi" w:eastAsia="Times New Roman" w:hAnsiTheme="majorBidi" w:cstheme="majorBidi"/>
          <w:kern w:val="22"/>
          <w:lang w:val="ru-RU"/>
        </w:rPr>
        <w:t>;</w:t>
      </w:r>
    </w:p>
    <w:p w14:paraId="17DECC90" w14:textId="503A7402" w:rsidR="00BE1400" w:rsidRPr="00BE1400" w:rsidRDefault="00BE1400" w:rsidP="00BE1400">
      <w:pPr>
        <w:tabs>
          <w:tab w:val="clear" w:pos="567"/>
          <w:tab w:val="left" w:pos="2835"/>
          <w:tab w:val="left" w:pos="3402"/>
        </w:tabs>
        <w:spacing w:after="120"/>
        <w:ind w:left="567" w:firstLine="567"/>
        <w:rPr>
          <w:rFonts w:eastAsia="Times New Roman"/>
          <w:kern w:val="22"/>
          <w:szCs w:val="24"/>
          <w:lang w:val="ru-RU"/>
        </w:rPr>
      </w:pPr>
      <w:r w:rsidRPr="00BE1400">
        <w:rPr>
          <w:rFonts w:eastAsia="Times New Roman"/>
          <w:kern w:val="22"/>
          <w:szCs w:val="24"/>
          <w:lang w:val="ru-RU"/>
        </w:rPr>
        <w:t>2.</w:t>
      </w:r>
      <w:r w:rsidRPr="00BE1400">
        <w:rPr>
          <w:rFonts w:eastAsia="Times New Roman"/>
          <w:i/>
          <w:iCs/>
          <w:kern w:val="22"/>
          <w:szCs w:val="24"/>
          <w:lang w:val="ru-RU"/>
        </w:rPr>
        <w:tab/>
      </w:r>
      <w:r w:rsidRPr="00226B90">
        <w:rPr>
          <w:rFonts w:eastAsia="Times New Roman"/>
          <w:i/>
          <w:iCs/>
          <w:kern w:val="22"/>
          <w:szCs w:val="24"/>
          <w:lang w:val="ru-RU"/>
        </w:rPr>
        <w:t>призывает</w:t>
      </w:r>
      <w:r w:rsidRPr="00BE1400">
        <w:rPr>
          <w:rFonts w:eastAsia="Times New Roman"/>
          <w:kern w:val="22"/>
          <w:szCs w:val="24"/>
          <w:lang w:val="ru-RU"/>
        </w:rPr>
        <w:t xml:space="preserve"> Глобальный экологический фонд, другие многосторонние фонды, двусторонних доноров и других финансовых доноров и инициативы:</w:t>
      </w:r>
    </w:p>
    <w:p w14:paraId="595A6F8D" w14:textId="016D9357" w:rsidR="00BE1400" w:rsidRPr="00BE1400" w:rsidRDefault="00BE1400" w:rsidP="00BE1400">
      <w:pPr>
        <w:tabs>
          <w:tab w:val="clear" w:pos="567"/>
          <w:tab w:val="left" w:pos="2835"/>
          <w:tab w:val="left" w:pos="3402"/>
        </w:tabs>
        <w:spacing w:after="120"/>
        <w:ind w:left="567" w:firstLine="567"/>
        <w:rPr>
          <w:rFonts w:eastAsia="Times New Roman"/>
          <w:kern w:val="22"/>
          <w:szCs w:val="24"/>
          <w:lang w:val="ru-RU"/>
        </w:rPr>
      </w:pPr>
      <w:r w:rsidRPr="00BE1400">
        <w:rPr>
          <w:rFonts w:eastAsia="Times New Roman"/>
          <w:kern w:val="22"/>
          <w:szCs w:val="24"/>
          <w:lang w:val="en-CA"/>
        </w:rPr>
        <w:t>a</w:t>
      </w:r>
      <w:r w:rsidRPr="00BE1400">
        <w:rPr>
          <w:rFonts w:eastAsia="Times New Roman"/>
          <w:kern w:val="22"/>
          <w:szCs w:val="24"/>
          <w:lang w:val="ru-RU"/>
        </w:rPr>
        <w:t>)</w:t>
      </w:r>
      <w:r w:rsidRPr="00BE1400">
        <w:rPr>
          <w:rFonts w:eastAsia="Times New Roman"/>
          <w:kern w:val="22"/>
          <w:szCs w:val="24"/>
          <w:lang w:val="ru-RU"/>
        </w:rPr>
        <w:tab/>
      </w:r>
      <w:r w:rsidR="00226B90" w:rsidRPr="00226B90">
        <w:rPr>
          <w:rFonts w:eastAsia="Times New Roman"/>
          <w:kern w:val="22"/>
          <w:szCs w:val="24"/>
          <w:lang w:val="ru-RU"/>
        </w:rPr>
        <w:t>поддерживать выявление и внедрение финансовых решений, которые способствуют мобилизации ресурсов для оказания поддержки коренным народам и местным общинам</w:t>
      </w:r>
      <w:r w:rsidRPr="00BE1400">
        <w:rPr>
          <w:rFonts w:eastAsia="Times New Roman"/>
          <w:kern w:val="22"/>
          <w:szCs w:val="24"/>
          <w:lang w:val="ru-RU"/>
        </w:rPr>
        <w:t>;</w:t>
      </w:r>
    </w:p>
    <w:p w14:paraId="7D7659BF" w14:textId="5BCD8B7F" w:rsidR="00BE1400" w:rsidRDefault="00BE1400" w:rsidP="00BE1400">
      <w:pPr>
        <w:tabs>
          <w:tab w:val="clear" w:pos="567"/>
          <w:tab w:val="left" w:pos="2835"/>
          <w:tab w:val="left" w:pos="3402"/>
        </w:tabs>
        <w:spacing w:after="120"/>
        <w:ind w:left="567" w:firstLine="567"/>
        <w:rPr>
          <w:rFonts w:eastAsia="Times New Roman"/>
          <w:kern w:val="22"/>
          <w:szCs w:val="24"/>
          <w:lang w:val="ru-RU"/>
        </w:rPr>
      </w:pPr>
      <w:r w:rsidRPr="00BE1400">
        <w:rPr>
          <w:rFonts w:eastAsia="Times New Roman"/>
          <w:kern w:val="22"/>
          <w:szCs w:val="24"/>
          <w:lang w:val="en-CA"/>
        </w:rPr>
        <w:t>b</w:t>
      </w:r>
      <w:r w:rsidRPr="00BE1400">
        <w:rPr>
          <w:rFonts w:eastAsia="Times New Roman"/>
          <w:kern w:val="22"/>
          <w:szCs w:val="24"/>
          <w:lang w:val="ru-RU"/>
        </w:rPr>
        <w:t>)</w:t>
      </w:r>
      <w:r w:rsidRPr="00BE1400">
        <w:rPr>
          <w:rFonts w:eastAsia="Times New Roman"/>
          <w:kern w:val="22"/>
          <w:szCs w:val="24"/>
          <w:lang w:val="ru-RU"/>
        </w:rPr>
        <w:tab/>
      </w:r>
      <w:r w:rsidR="00226B90" w:rsidRPr="00226B90">
        <w:rPr>
          <w:rFonts w:eastAsia="Times New Roman"/>
          <w:kern w:val="22"/>
          <w:szCs w:val="24"/>
          <w:lang w:val="ru-RU"/>
        </w:rPr>
        <w:t xml:space="preserve">рассмотреть возможность создания или усовершенствования упрощенных процедур и специальных финансовых механизмов для облегчения прямого доступа к финансированию для коренных народов и местных общин, включая женщин и молодежь, на прозрачной, справедливой и равноправной </w:t>
      </w:r>
      <w:proofErr w:type="gramStart"/>
      <w:r w:rsidR="00226B90" w:rsidRPr="00226B90">
        <w:rPr>
          <w:rFonts w:eastAsia="Times New Roman"/>
          <w:kern w:val="22"/>
          <w:szCs w:val="24"/>
          <w:lang w:val="ru-RU"/>
        </w:rPr>
        <w:t>основе</w:t>
      </w:r>
      <w:r w:rsidRPr="00BE1400">
        <w:rPr>
          <w:rFonts w:eastAsia="Times New Roman"/>
          <w:kern w:val="22"/>
          <w:szCs w:val="24"/>
          <w:lang w:val="ru-RU"/>
        </w:rPr>
        <w:t>;</w:t>
      </w:r>
      <w:proofErr w:type="gramEnd"/>
      <w:r w:rsidR="006A1449">
        <w:rPr>
          <w:rFonts w:eastAsia="Times New Roman"/>
          <w:kern w:val="22"/>
          <w:szCs w:val="24"/>
          <w:lang w:val="ru-RU"/>
        </w:rPr>
        <w:t xml:space="preserve"> </w:t>
      </w:r>
    </w:p>
    <w:p w14:paraId="7CFCF31F" w14:textId="730E816F" w:rsidR="00226B90" w:rsidRPr="007E35D0" w:rsidRDefault="00226B90" w:rsidP="00226B90">
      <w:pPr>
        <w:pStyle w:val="CBDDesicionText"/>
        <w:tabs>
          <w:tab w:val="clear" w:pos="567"/>
        </w:tabs>
        <w:ind w:firstLine="567"/>
        <w:rPr>
          <w:lang w:val="ru-RU"/>
        </w:rPr>
      </w:pPr>
      <w:r w:rsidRPr="007E35D0">
        <w:rPr>
          <w:lang w:val="ru-RU"/>
        </w:rPr>
        <w:t>3.</w:t>
      </w:r>
      <w:r w:rsidRPr="007E35D0">
        <w:rPr>
          <w:lang w:val="ru-RU"/>
        </w:rPr>
        <w:tab/>
      </w:r>
      <w:r w:rsidR="007E35D0" w:rsidRPr="007E35D0">
        <w:rPr>
          <w:i/>
          <w:iCs/>
          <w:lang w:val="ru-RU"/>
        </w:rPr>
        <w:t>постановляет</w:t>
      </w:r>
      <w:r w:rsidR="007E35D0" w:rsidRPr="007E35D0">
        <w:rPr>
          <w:lang w:val="ru-RU"/>
        </w:rPr>
        <w:t>, что следующий углубленный диалог будет посвящен задаче 7.1 программы работы по осуществлению статьи 8 (</w:t>
      </w:r>
      <w:r w:rsidR="007E35D0" w:rsidRPr="007E35D0">
        <w:t>j</w:t>
      </w:r>
      <w:r w:rsidR="007E35D0" w:rsidRPr="007E35D0">
        <w:rPr>
          <w:lang w:val="ru-RU"/>
        </w:rPr>
        <w:t xml:space="preserve">) и других положений Конвенции, касающихся коренных народов и местных общин, в соответствии с Рамочной программой и </w:t>
      </w:r>
      <w:r w:rsidR="007E35D0" w:rsidRPr="007E35D0">
        <w:rPr>
          <w:lang w:val="ru-RU"/>
        </w:rPr>
        <w:lastRenderedPageBreak/>
        <w:t>его темой будет «Увеличение вклада коренных народов и местных общин в сохранение и устойчивое использование биоразнообразия в соответствии с подходом, основанным на правах человека».</w:t>
      </w:r>
    </w:p>
    <w:p w14:paraId="09B9ED76" w14:textId="77777777" w:rsidR="00DD0467" w:rsidRPr="00AB25D4" w:rsidRDefault="00DD0467" w:rsidP="00DD0467">
      <w:pPr>
        <w:pStyle w:val="CBDDesicionText"/>
        <w:ind w:left="720" w:firstLine="414"/>
        <w:jc w:val="center"/>
      </w:pPr>
      <w:r>
        <w:t>__________</w:t>
      </w:r>
    </w:p>
    <w:p w14:paraId="11798EB9" w14:textId="77777777" w:rsidR="00451F1A" w:rsidRDefault="00451F1A" w:rsidP="00451F1A">
      <w:pPr>
        <w:rPr>
          <w:lang w:val="ru-RU"/>
        </w:rPr>
      </w:pPr>
    </w:p>
    <w:p w14:paraId="63CE0698" w14:textId="77777777" w:rsidR="00451F1A" w:rsidRDefault="00451F1A" w:rsidP="00451F1A">
      <w:pPr>
        <w:rPr>
          <w:lang w:val="ru-RU"/>
        </w:rPr>
      </w:pPr>
    </w:p>
    <w:p w14:paraId="352520F2" w14:textId="77777777" w:rsidR="00451F1A" w:rsidRDefault="00451F1A" w:rsidP="00451F1A">
      <w:pPr>
        <w:rPr>
          <w:lang w:val="ru-RU"/>
        </w:rPr>
      </w:pPr>
    </w:p>
    <w:p w14:paraId="47C7F5C9" w14:textId="77777777" w:rsidR="00451F1A" w:rsidRDefault="00451F1A" w:rsidP="00451F1A">
      <w:pPr>
        <w:rPr>
          <w:lang w:val="ru-RU"/>
        </w:rPr>
      </w:pPr>
    </w:p>
    <w:p w14:paraId="24152098" w14:textId="77777777" w:rsidR="00451F1A" w:rsidRDefault="00451F1A" w:rsidP="00451F1A">
      <w:pPr>
        <w:rPr>
          <w:lang w:val="ru-RU"/>
        </w:rPr>
      </w:pPr>
    </w:p>
    <w:p w14:paraId="08BEABF1" w14:textId="77777777" w:rsidR="00451F1A" w:rsidRDefault="00451F1A" w:rsidP="00451F1A">
      <w:pPr>
        <w:rPr>
          <w:lang w:val="ru-RU"/>
        </w:rPr>
      </w:pPr>
    </w:p>
    <w:p w14:paraId="73B177F8" w14:textId="77777777" w:rsidR="00451F1A" w:rsidRDefault="00451F1A" w:rsidP="00451F1A">
      <w:pPr>
        <w:rPr>
          <w:lang w:val="ru-RU"/>
        </w:rPr>
      </w:pPr>
    </w:p>
    <w:p w14:paraId="0FF046B1" w14:textId="77777777" w:rsidR="00451F1A" w:rsidRDefault="00451F1A" w:rsidP="00451F1A">
      <w:pPr>
        <w:rPr>
          <w:lang w:val="ru-RU"/>
        </w:rPr>
      </w:pPr>
    </w:p>
    <w:p w14:paraId="6C5D8D27" w14:textId="77777777" w:rsidR="00451F1A" w:rsidRDefault="00451F1A" w:rsidP="00451F1A">
      <w:pPr>
        <w:rPr>
          <w:lang w:val="ru-RU"/>
        </w:rPr>
      </w:pPr>
    </w:p>
    <w:p w14:paraId="13995D67" w14:textId="77777777" w:rsidR="00451F1A" w:rsidRDefault="00451F1A" w:rsidP="00451F1A">
      <w:pPr>
        <w:rPr>
          <w:lang w:val="ru-RU"/>
        </w:rPr>
      </w:pPr>
    </w:p>
    <w:p w14:paraId="24917ED1" w14:textId="77777777" w:rsidR="00451F1A" w:rsidRDefault="00451F1A" w:rsidP="00451F1A">
      <w:pPr>
        <w:rPr>
          <w:lang w:val="ru-RU"/>
        </w:rPr>
      </w:pPr>
    </w:p>
    <w:p w14:paraId="2A2785E5" w14:textId="77777777" w:rsidR="00451F1A" w:rsidRDefault="00451F1A" w:rsidP="00451F1A">
      <w:pPr>
        <w:rPr>
          <w:lang w:val="ru-RU"/>
        </w:rPr>
      </w:pPr>
    </w:p>
    <w:p w14:paraId="7AC5A7DA" w14:textId="77777777" w:rsidR="00451F1A" w:rsidRDefault="00451F1A" w:rsidP="00451F1A">
      <w:pPr>
        <w:rPr>
          <w:lang w:val="ru-RU"/>
        </w:rPr>
      </w:pPr>
    </w:p>
    <w:p w14:paraId="2E6D8356" w14:textId="77777777" w:rsidR="00451F1A" w:rsidRDefault="00451F1A" w:rsidP="00451F1A">
      <w:pPr>
        <w:rPr>
          <w:lang w:val="ru-RU"/>
        </w:rPr>
      </w:pPr>
    </w:p>
    <w:p w14:paraId="7EA5A20B" w14:textId="77777777" w:rsidR="00451F1A" w:rsidRDefault="00451F1A" w:rsidP="00451F1A">
      <w:pPr>
        <w:rPr>
          <w:lang w:val="ru-RU"/>
        </w:rPr>
      </w:pPr>
    </w:p>
    <w:p w14:paraId="334C2F4B" w14:textId="77777777" w:rsidR="00451F1A" w:rsidRDefault="00451F1A" w:rsidP="00451F1A">
      <w:pPr>
        <w:rPr>
          <w:lang w:val="ru-RU"/>
        </w:rPr>
      </w:pPr>
    </w:p>
    <w:p w14:paraId="191DE970" w14:textId="77777777" w:rsidR="00451F1A" w:rsidRDefault="00451F1A" w:rsidP="00451F1A">
      <w:pPr>
        <w:rPr>
          <w:lang w:val="ru-RU"/>
        </w:rPr>
      </w:pPr>
    </w:p>
    <w:p w14:paraId="7DA30C88" w14:textId="77777777" w:rsidR="00451F1A" w:rsidRDefault="00451F1A" w:rsidP="00451F1A">
      <w:pPr>
        <w:rPr>
          <w:lang w:val="ru-RU"/>
        </w:rPr>
      </w:pPr>
    </w:p>
    <w:p w14:paraId="652BA897" w14:textId="77777777" w:rsidR="00451F1A" w:rsidRDefault="00451F1A" w:rsidP="00451F1A">
      <w:pPr>
        <w:rPr>
          <w:lang w:val="ru-RU"/>
        </w:rPr>
      </w:pPr>
    </w:p>
    <w:p w14:paraId="3FD71CEB" w14:textId="77777777" w:rsidR="00451F1A" w:rsidRDefault="00451F1A" w:rsidP="00451F1A">
      <w:pPr>
        <w:rPr>
          <w:lang w:val="ru-RU"/>
        </w:rPr>
      </w:pPr>
    </w:p>
    <w:p w14:paraId="72DE440F" w14:textId="77777777" w:rsidR="00451F1A" w:rsidRDefault="00451F1A" w:rsidP="00451F1A">
      <w:pPr>
        <w:rPr>
          <w:lang w:val="ru-RU"/>
        </w:rPr>
      </w:pPr>
    </w:p>
    <w:p w14:paraId="38BE1409" w14:textId="77777777" w:rsidR="00451F1A" w:rsidRDefault="00451F1A" w:rsidP="00451F1A">
      <w:pPr>
        <w:rPr>
          <w:lang w:val="ru-RU"/>
        </w:rPr>
      </w:pPr>
    </w:p>
    <w:p w14:paraId="1608795E" w14:textId="77777777" w:rsidR="00451F1A" w:rsidRPr="00BF5C7C" w:rsidRDefault="00451F1A" w:rsidP="00451F1A">
      <w:pPr>
        <w:rPr>
          <w:lang w:val="ru-RU"/>
        </w:rPr>
      </w:pPr>
    </w:p>
    <w:sectPr w:rsidR="00451F1A" w:rsidRPr="00BF5C7C" w:rsidSect="003E0A2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FE5FC" w14:textId="77777777" w:rsidR="00CA6FB6" w:rsidRDefault="00CA6FB6" w:rsidP="00A96B21">
      <w:r>
        <w:separator/>
      </w:r>
    </w:p>
  </w:endnote>
  <w:endnote w:type="continuationSeparator" w:id="0">
    <w:p w14:paraId="62A961E3" w14:textId="77777777" w:rsidR="00CA6FB6" w:rsidRDefault="00CA6FB6" w:rsidP="00A96B21">
      <w:r>
        <w:continuationSeparator/>
      </w:r>
    </w:p>
  </w:endnote>
  <w:endnote w:type="continuationNotice" w:id="1">
    <w:p w14:paraId="53B5C51C" w14:textId="77777777" w:rsidR="00CA6FB6" w:rsidRDefault="00CA6F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E42B805" w14:textId="77777777" w:rsidR="006E72DC" w:rsidRDefault="006E72D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65C42D7" w14:textId="77777777" w:rsidR="006E72DC" w:rsidRDefault="006E72D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B5976" w14:textId="77777777" w:rsidR="00CA6FB6" w:rsidRDefault="00CA6FB6" w:rsidP="00A96B21">
      <w:r>
        <w:separator/>
      </w:r>
    </w:p>
  </w:footnote>
  <w:footnote w:type="continuationSeparator" w:id="0">
    <w:p w14:paraId="3B78314E" w14:textId="77777777" w:rsidR="00CA6FB6" w:rsidRDefault="00CA6FB6" w:rsidP="00A96B21">
      <w:r>
        <w:continuationSeparator/>
      </w:r>
    </w:p>
  </w:footnote>
  <w:footnote w:type="continuationNotice" w:id="1">
    <w:p w14:paraId="1064B4CC" w14:textId="77777777" w:rsidR="00CA6FB6" w:rsidRDefault="00CA6FB6"/>
  </w:footnote>
  <w:footnote w:id="2">
    <w:p w14:paraId="62F4FBD1" w14:textId="77777777" w:rsidR="008A7F17" w:rsidRPr="00EE1AEC" w:rsidRDefault="008A7F17" w:rsidP="008A7F17">
      <w:pPr>
        <w:pStyle w:val="FootnoteText"/>
        <w:rPr>
          <w:szCs w:val="18"/>
          <w:lang w:val="ru-RU"/>
        </w:rPr>
      </w:pPr>
      <w:r w:rsidRPr="004E1E23">
        <w:rPr>
          <w:rStyle w:val="FootnoteReference"/>
          <w:szCs w:val="18"/>
        </w:rPr>
        <w:footnoteRef/>
      </w:r>
      <w:r w:rsidRPr="00EE1AEC">
        <w:rPr>
          <w:szCs w:val="18"/>
          <w:lang w:val="ru-RU"/>
        </w:rPr>
        <w:t xml:space="preserve"> </w:t>
      </w:r>
      <w:bookmarkStart w:id="2" w:name="_Hlk206657923"/>
      <w:r w:rsidRPr="00EE1AEC">
        <w:rPr>
          <w:iCs/>
          <w:color w:val="000000"/>
          <w:szCs w:val="18"/>
          <w:lang w:val="ru-RU"/>
        </w:rPr>
        <w:t>Сборник договоров</w:t>
      </w:r>
      <w:r w:rsidRPr="00EE1AEC">
        <w:rPr>
          <w:color w:val="000000"/>
          <w:szCs w:val="18"/>
          <w:lang w:val="ru-RU"/>
        </w:rPr>
        <w:t xml:space="preserve"> Организации Объединенных Наций,</w:t>
      </w:r>
      <w:r>
        <w:rPr>
          <w:color w:val="000000"/>
          <w:szCs w:val="18"/>
          <w:lang w:val="ru-RU"/>
        </w:rPr>
        <w:t xml:space="preserve"> том</w:t>
      </w:r>
      <w:r w:rsidRPr="00EE1AEC">
        <w:rPr>
          <w:color w:val="000000"/>
          <w:szCs w:val="18"/>
          <w:lang w:val="ru-RU"/>
        </w:rPr>
        <w:t xml:space="preserve">. 1760, </w:t>
      </w:r>
      <w:r>
        <w:rPr>
          <w:color w:val="000000"/>
          <w:szCs w:val="18"/>
          <w:lang w:val="ru-RU"/>
        </w:rPr>
        <w:t>№</w:t>
      </w:r>
      <w:r w:rsidRPr="00EE1AEC">
        <w:rPr>
          <w:color w:val="000000"/>
          <w:szCs w:val="18"/>
          <w:lang w:val="ru-RU"/>
        </w:rPr>
        <w:t xml:space="preserve"> 30619.</w:t>
      </w:r>
      <w:bookmarkEnd w:id="2"/>
    </w:p>
  </w:footnote>
  <w:footnote w:id="3">
    <w:p w14:paraId="6B6D6567" w14:textId="709A61CF" w:rsidR="008A7F17" w:rsidRPr="00757042" w:rsidRDefault="008A7F17" w:rsidP="008A7F17">
      <w:pPr>
        <w:pStyle w:val="FootnoteText"/>
      </w:pPr>
      <w:r>
        <w:rPr>
          <w:rStyle w:val="FootnoteReference"/>
        </w:rPr>
        <w:footnoteRef/>
      </w:r>
      <w:r>
        <w:t xml:space="preserve"> </w:t>
      </w:r>
      <w:r>
        <w:rPr>
          <w:lang w:val="ru-RU"/>
        </w:rPr>
        <w:t>Решение</w:t>
      </w:r>
      <w:r w:rsidRPr="00757042">
        <w:t xml:space="preserve"> </w:t>
      </w:r>
      <w:hyperlink r:id="rId1" w:history="1">
        <w:r w:rsidRPr="00757042">
          <w:rPr>
            <w:rStyle w:val="Hyperlink"/>
          </w:rPr>
          <w:t>15/4</w:t>
        </w:r>
      </w:hyperlink>
      <w:r w:rsidRPr="00757042">
        <w:t xml:space="preserve">, </w:t>
      </w:r>
      <w:r>
        <w:rPr>
          <w:lang w:val="ru-RU"/>
        </w:rPr>
        <w:t>приложение</w:t>
      </w:r>
      <w:r w:rsidRPr="00757042">
        <w:t>.</w:t>
      </w:r>
    </w:p>
  </w:footnote>
  <w:footnote w:id="4">
    <w:p w14:paraId="5ED81082" w14:textId="582F49A1" w:rsidR="008A7F17" w:rsidRPr="00757042" w:rsidRDefault="008A7F17" w:rsidP="008A7F17">
      <w:pPr>
        <w:pStyle w:val="FootnoteText"/>
      </w:pPr>
      <w:r>
        <w:rPr>
          <w:rStyle w:val="FootnoteReference"/>
        </w:rPr>
        <w:footnoteRef/>
      </w:r>
      <w:r>
        <w:t xml:space="preserve"> </w:t>
      </w:r>
      <w:r>
        <w:rPr>
          <w:lang w:val="ru-RU"/>
        </w:rPr>
        <w:t>Решение</w:t>
      </w:r>
      <w:r w:rsidRPr="00757042">
        <w:t xml:space="preserve"> </w:t>
      </w:r>
      <w:hyperlink r:id="rId2" w:history="1">
        <w:r w:rsidRPr="00757042">
          <w:rPr>
            <w:rStyle w:val="Hyperlink"/>
          </w:rPr>
          <w:t>16/4</w:t>
        </w:r>
      </w:hyperlink>
      <w:r w:rsidRPr="00757042">
        <w:t xml:space="preserve">, </w:t>
      </w:r>
      <w:r>
        <w:rPr>
          <w:lang w:val="ru-RU"/>
        </w:rPr>
        <w:t>приложение</w:t>
      </w:r>
      <w:r w:rsidRPr="0075704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6BA" w14:textId="31497550" w:rsidR="006E72DC" w:rsidRPr="008A501C" w:rsidRDefault="006E72DC" w:rsidP="008A501C">
    <w:pPr>
      <w:pStyle w:val="Header"/>
    </w:pPr>
    <w:r>
      <w:t>CBD/</w:t>
    </w:r>
    <w:r w:rsidR="00451F1A" w:rsidRPr="00451F1A">
      <w:rPr>
        <w:lang w:val="ru-RU"/>
      </w:rPr>
      <w:t xml:space="preserve"> </w:t>
    </w:r>
    <w:r w:rsidR="00451F1A" w:rsidRPr="003314FD">
      <w:rPr>
        <w:lang w:val="ru-RU"/>
      </w:rPr>
      <w:t>SB8J/1</w:t>
    </w:r>
    <w:r w:rsidR="00451F1A" w:rsidRPr="00BF5C7C">
      <w:rPr>
        <w:lang w:val="ru-RU"/>
      </w:rPr>
      <w:t>/CRP</w:t>
    </w:r>
    <w:r w:rsidR="007E35D0">
      <w:rPr>
        <w:lang w:val="ru-RU"/>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u-RU"/>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6DB4A5" w14:textId="2448D283" w:rsidR="006E72DC" w:rsidRPr="002B559C" w:rsidRDefault="007E35D0" w:rsidP="002B559C">
        <w:pPr>
          <w:pStyle w:val="Header"/>
          <w:spacing w:after="240"/>
          <w:jc w:val="right"/>
          <w:rPr>
            <w:szCs w:val="20"/>
            <w:lang w:val="fr-FR"/>
          </w:rPr>
        </w:pPr>
        <w:r w:rsidRPr="007E35D0">
          <w:rPr>
            <w:lang w:val="ru-RU"/>
          </w:rPr>
          <w:t>CBD/ SB8J/1/ 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23" w14:textId="77777777" w:rsidR="006E72DC" w:rsidRDefault="006E72DC"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243306">
    <w:abstractNumId w:val="9"/>
  </w:num>
  <w:num w:numId="2" w16cid:durableId="1113019378">
    <w:abstractNumId w:val="21"/>
  </w:num>
  <w:num w:numId="3" w16cid:durableId="1318193013">
    <w:abstractNumId w:val="24"/>
  </w:num>
  <w:num w:numId="4" w16cid:durableId="507327894">
    <w:abstractNumId w:val="1"/>
  </w:num>
  <w:num w:numId="5" w16cid:durableId="605818436">
    <w:abstractNumId w:val="3"/>
  </w:num>
  <w:num w:numId="6" w16cid:durableId="953904470">
    <w:abstractNumId w:val="3"/>
  </w:num>
  <w:num w:numId="7" w16cid:durableId="99690646">
    <w:abstractNumId w:val="5"/>
  </w:num>
  <w:num w:numId="8" w16cid:durableId="1726248798">
    <w:abstractNumId w:val="14"/>
  </w:num>
  <w:num w:numId="9" w16cid:durableId="2135251699">
    <w:abstractNumId w:val="20"/>
  </w:num>
  <w:num w:numId="10" w16cid:durableId="1163663931">
    <w:abstractNumId w:val="19"/>
  </w:num>
  <w:num w:numId="11" w16cid:durableId="1948924479">
    <w:abstractNumId w:val="13"/>
  </w:num>
  <w:num w:numId="12" w16cid:durableId="1381243513">
    <w:abstractNumId w:val="4"/>
  </w:num>
  <w:num w:numId="13" w16cid:durableId="2027173367">
    <w:abstractNumId w:val="4"/>
    <w:lvlOverride w:ilvl="0">
      <w:startOverride w:val="1"/>
    </w:lvlOverride>
  </w:num>
  <w:num w:numId="14" w16cid:durableId="2112973602">
    <w:abstractNumId w:val="17"/>
  </w:num>
  <w:num w:numId="15" w16cid:durableId="1627076024">
    <w:abstractNumId w:val="17"/>
    <w:lvlOverride w:ilvl="0">
      <w:startOverride w:val="1"/>
    </w:lvlOverride>
  </w:num>
  <w:num w:numId="16" w16cid:durableId="436943974">
    <w:abstractNumId w:val="21"/>
    <w:lvlOverride w:ilvl="0">
      <w:startOverride w:val="1"/>
    </w:lvlOverride>
  </w:num>
  <w:num w:numId="17" w16cid:durableId="280654384">
    <w:abstractNumId w:val="17"/>
    <w:lvlOverride w:ilvl="0">
      <w:startOverride w:val="1"/>
    </w:lvlOverride>
  </w:num>
  <w:num w:numId="18" w16cid:durableId="341709435">
    <w:abstractNumId w:val="25"/>
  </w:num>
  <w:num w:numId="19" w16cid:durableId="1299334526">
    <w:abstractNumId w:val="21"/>
    <w:lvlOverride w:ilvl="0">
      <w:startOverride w:val="1"/>
    </w:lvlOverride>
  </w:num>
  <w:num w:numId="20" w16cid:durableId="1155955626">
    <w:abstractNumId w:val="21"/>
    <w:lvlOverride w:ilvl="0">
      <w:startOverride w:val="1"/>
    </w:lvlOverride>
  </w:num>
  <w:num w:numId="21" w16cid:durableId="686324260">
    <w:abstractNumId w:val="18"/>
  </w:num>
  <w:num w:numId="22" w16cid:durableId="410003578">
    <w:abstractNumId w:val="9"/>
  </w:num>
  <w:num w:numId="23" w16cid:durableId="2145192635">
    <w:abstractNumId w:val="12"/>
  </w:num>
  <w:num w:numId="24" w16cid:durableId="1616129683">
    <w:abstractNumId w:val="9"/>
  </w:num>
  <w:num w:numId="25" w16cid:durableId="202133165">
    <w:abstractNumId w:val="8"/>
  </w:num>
  <w:num w:numId="26" w16cid:durableId="72505985">
    <w:abstractNumId w:val="6"/>
  </w:num>
  <w:num w:numId="27" w16cid:durableId="2054964050">
    <w:abstractNumId w:val="10"/>
  </w:num>
  <w:num w:numId="28" w16cid:durableId="3632297">
    <w:abstractNumId w:val="7"/>
  </w:num>
  <w:num w:numId="29" w16cid:durableId="1232274587">
    <w:abstractNumId w:val="2"/>
  </w:num>
  <w:num w:numId="30" w16cid:durableId="1102796366">
    <w:abstractNumId w:val="0"/>
  </w:num>
  <w:num w:numId="31" w16cid:durableId="2077242234">
    <w:abstractNumId w:val="15"/>
  </w:num>
  <w:num w:numId="32" w16cid:durableId="1403868612">
    <w:abstractNumId w:val="16"/>
  </w:num>
  <w:num w:numId="33" w16cid:durableId="1223176795">
    <w:abstractNumId w:val="11"/>
  </w:num>
  <w:num w:numId="34" w16cid:durableId="948005203">
    <w:abstractNumId w:val="22"/>
  </w:num>
  <w:num w:numId="35" w16cid:durableId="1628388200">
    <w:abstractNumId w:val="22"/>
  </w:num>
  <w:num w:numId="36" w16cid:durableId="752435784">
    <w:abstractNumId w:val="22"/>
  </w:num>
  <w:num w:numId="37" w16cid:durableId="605767496">
    <w:abstractNumId w:val="22"/>
  </w:num>
  <w:num w:numId="38" w16cid:durableId="1127629756">
    <w:abstractNumId w:val="22"/>
  </w:num>
  <w:num w:numId="39" w16cid:durableId="609167154">
    <w:abstractNumId w:val="22"/>
  </w:num>
  <w:num w:numId="40" w16cid:durableId="1910653226">
    <w:abstractNumId w:val="23"/>
  </w:num>
  <w:num w:numId="41" w16cid:durableId="112096687">
    <w:abstractNumId w:val="23"/>
  </w:num>
  <w:num w:numId="42" w16cid:durableId="1965382419">
    <w:abstractNumId w:val="23"/>
  </w:num>
  <w:num w:numId="43" w16cid:durableId="1399085117">
    <w:abstractNumId w:val="23"/>
  </w:num>
  <w:num w:numId="44" w16cid:durableId="13195223">
    <w:abstractNumId w:val="11"/>
  </w:num>
  <w:num w:numId="45" w16cid:durableId="54400469">
    <w:abstractNumId w:val="11"/>
  </w:num>
  <w:num w:numId="46" w16cid:durableId="1142231857">
    <w:abstractNumId w:val="11"/>
  </w:num>
  <w:num w:numId="47" w16cid:durableId="584455995">
    <w:abstractNumId w:val="11"/>
  </w:num>
  <w:num w:numId="48" w16cid:durableId="815726701">
    <w:abstractNumId w:val="11"/>
  </w:num>
  <w:num w:numId="49" w16cid:durableId="1815220356">
    <w:abstractNumId w:val="11"/>
  </w:num>
  <w:num w:numId="50" w16cid:durableId="950824277">
    <w:abstractNumId w:val="11"/>
  </w:num>
  <w:num w:numId="51" w16cid:durableId="1893347481">
    <w:abstractNumId w:val="11"/>
  </w:num>
  <w:num w:numId="52" w16cid:durableId="1468737157">
    <w:abstractNumId w:val="11"/>
  </w:num>
  <w:num w:numId="53" w16cid:durableId="1629163619">
    <w:abstractNumId w:val="11"/>
  </w:num>
  <w:num w:numId="54" w16cid:durableId="1954360276">
    <w:abstractNumId w:val="11"/>
  </w:num>
  <w:num w:numId="55" w16cid:durableId="1936865962">
    <w:abstractNumId w:val="11"/>
  </w:num>
  <w:num w:numId="56" w16cid:durableId="3826259">
    <w:abstractNumId w:val="11"/>
  </w:num>
  <w:num w:numId="57" w16cid:durableId="571544978">
    <w:abstractNumId w:val="11"/>
  </w:num>
  <w:num w:numId="58" w16cid:durableId="2035111924">
    <w:abstractNumId w:val="11"/>
  </w:num>
  <w:num w:numId="59" w16cid:durableId="1369603501">
    <w:abstractNumId w:val="11"/>
  </w:num>
  <w:num w:numId="60" w16cid:durableId="1423721469">
    <w:abstractNumId w:val="11"/>
  </w:num>
  <w:num w:numId="61" w16cid:durableId="1565994545">
    <w:abstractNumId w:val="11"/>
  </w:num>
  <w:num w:numId="62" w16cid:durableId="1705864000">
    <w:abstractNumId w:val="11"/>
  </w:num>
  <w:num w:numId="63" w16cid:durableId="1860658817">
    <w:abstractNumId w:val="11"/>
  </w:num>
  <w:num w:numId="64" w16cid:durableId="1298072061">
    <w:abstractNumId w:val="11"/>
  </w:num>
  <w:num w:numId="65" w16cid:durableId="807091341">
    <w:abstractNumId w:val="11"/>
  </w:num>
  <w:num w:numId="66" w16cid:durableId="1182431376">
    <w:abstractNumId w:val="11"/>
  </w:num>
  <w:num w:numId="67" w16cid:durableId="404380805">
    <w:abstractNumId w:val="11"/>
  </w:num>
  <w:num w:numId="68" w16cid:durableId="861165193">
    <w:abstractNumId w:val="11"/>
  </w:num>
  <w:num w:numId="69" w16cid:durableId="956137439">
    <w:abstractNumId w:val="11"/>
  </w:num>
  <w:num w:numId="70" w16cid:durableId="711852515">
    <w:abstractNumId w:val="11"/>
  </w:num>
  <w:num w:numId="71" w16cid:durableId="1653368028">
    <w:abstractNumId w:val="11"/>
  </w:num>
  <w:num w:numId="72" w16cid:durableId="1105610899">
    <w:abstractNumId w:val="11"/>
  </w:num>
  <w:num w:numId="73" w16cid:durableId="608390405">
    <w:abstractNumId w:val="11"/>
  </w:num>
  <w:num w:numId="74" w16cid:durableId="783690355">
    <w:abstractNumId w:val="11"/>
  </w:num>
  <w:num w:numId="75" w16cid:durableId="695428792">
    <w:abstractNumId w:val="11"/>
  </w:num>
  <w:num w:numId="76" w16cid:durableId="185141975">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26A2"/>
    <w:rsid w:val="00012A9F"/>
    <w:rsid w:val="00017A94"/>
    <w:rsid w:val="00020D39"/>
    <w:rsid w:val="000234C6"/>
    <w:rsid w:val="000234FE"/>
    <w:rsid w:val="00024CC4"/>
    <w:rsid w:val="00030E1C"/>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5EDA"/>
    <w:rsid w:val="00065FE5"/>
    <w:rsid w:val="000701B3"/>
    <w:rsid w:val="000703FF"/>
    <w:rsid w:val="00070AB7"/>
    <w:rsid w:val="00071C34"/>
    <w:rsid w:val="000759AE"/>
    <w:rsid w:val="000775D4"/>
    <w:rsid w:val="000804C2"/>
    <w:rsid w:val="00081726"/>
    <w:rsid w:val="0008357B"/>
    <w:rsid w:val="00085AA0"/>
    <w:rsid w:val="000878A6"/>
    <w:rsid w:val="0009003B"/>
    <w:rsid w:val="00094C6B"/>
    <w:rsid w:val="00096624"/>
    <w:rsid w:val="000971C9"/>
    <w:rsid w:val="000A043D"/>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612C"/>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3592"/>
    <w:rsid w:val="00226B90"/>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3AD"/>
    <w:rsid w:val="002D170F"/>
    <w:rsid w:val="002D4FD9"/>
    <w:rsid w:val="002D5B87"/>
    <w:rsid w:val="002D62B9"/>
    <w:rsid w:val="002D68EE"/>
    <w:rsid w:val="002D7468"/>
    <w:rsid w:val="002D7C27"/>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20751"/>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1EF2"/>
    <w:rsid w:val="003826B7"/>
    <w:rsid w:val="0038309C"/>
    <w:rsid w:val="0038366B"/>
    <w:rsid w:val="00383E11"/>
    <w:rsid w:val="003909E9"/>
    <w:rsid w:val="003946A5"/>
    <w:rsid w:val="00396466"/>
    <w:rsid w:val="00396C54"/>
    <w:rsid w:val="00396CB2"/>
    <w:rsid w:val="003A1DAE"/>
    <w:rsid w:val="003A1DE8"/>
    <w:rsid w:val="003A3E34"/>
    <w:rsid w:val="003B7E59"/>
    <w:rsid w:val="003C477B"/>
    <w:rsid w:val="003C54FE"/>
    <w:rsid w:val="003C5DEB"/>
    <w:rsid w:val="003C6EC1"/>
    <w:rsid w:val="003C6F10"/>
    <w:rsid w:val="003D2273"/>
    <w:rsid w:val="003D3D22"/>
    <w:rsid w:val="003D6AB2"/>
    <w:rsid w:val="003D6F37"/>
    <w:rsid w:val="003E0A26"/>
    <w:rsid w:val="003E0D4D"/>
    <w:rsid w:val="003F0243"/>
    <w:rsid w:val="003F198A"/>
    <w:rsid w:val="003F2A3F"/>
    <w:rsid w:val="003F5155"/>
    <w:rsid w:val="003F7AFE"/>
    <w:rsid w:val="00400EE8"/>
    <w:rsid w:val="00401E22"/>
    <w:rsid w:val="00404C11"/>
    <w:rsid w:val="0040597F"/>
    <w:rsid w:val="0040644D"/>
    <w:rsid w:val="004114B3"/>
    <w:rsid w:val="00413262"/>
    <w:rsid w:val="0041342F"/>
    <w:rsid w:val="00414BDD"/>
    <w:rsid w:val="004205DA"/>
    <w:rsid w:val="004231B3"/>
    <w:rsid w:val="004232D6"/>
    <w:rsid w:val="00425E5E"/>
    <w:rsid w:val="00434469"/>
    <w:rsid w:val="004379C2"/>
    <w:rsid w:val="00440A46"/>
    <w:rsid w:val="00441498"/>
    <w:rsid w:val="00446376"/>
    <w:rsid w:val="00447DD5"/>
    <w:rsid w:val="00451626"/>
    <w:rsid w:val="00451F1A"/>
    <w:rsid w:val="00452455"/>
    <w:rsid w:val="00452DF0"/>
    <w:rsid w:val="004547ED"/>
    <w:rsid w:val="004547EE"/>
    <w:rsid w:val="00456027"/>
    <w:rsid w:val="0045779B"/>
    <w:rsid w:val="00461E09"/>
    <w:rsid w:val="00462D64"/>
    <w:rsid w:val="0046357E"/>
    <w:rsid w:val="004673E8"/>
    <w:rsid w:val="004701EE"/>
    <w:rsid w:val="00470A9C"/>
    <w:rsid w:val="00471445"/>
    <w:rsid w:val="0047298B"/>
    <w:rsid w:val="004751E2"/>
    <w:rsid w:val="00480A8D"/>
    <w:rsid w:val="004813F8"/>
    <w:rsid w:val="00484856"/>
    <w:rsid w:val="00486EC6"/>
    <w:rsid w:val="004900A2"/>
    <w:rsid w:val="0049150D"/>
    <w:rsid w:val="00491566"/>
    <w:rsid w:val="004918E0"/>
    <w:rsid w:val="00492BD6"/>
    <w:rsid w:val="00493BF3"/>
    <w:rsid w:val="004945B4"/>
    <w:rsid w:val="004A18D2"/>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19E4"/>
    <w:rsid w:val="004F2AB4"/>
    <w:rsid w:val="004F2B01"/>
    <w:rsid w:val="005019FB"/>
    <w:rsid w:val="00503043"/>
    <w:rsid w:val="00504808"/>
    <w:rsid w:val="005048D6"/>
    <w:rsid w:val="0050494D"/>
    <w:rsid w:val="005049DB"/>
    <w:rsid w:val="00505BEF"/>
    <w:rsid w:val="00507929"/>
    <w:rsid w:val="005124DA"/>
    <w:rsid w:val="0051666F"/>
    <w:rsid w:val="005204CC"/>
    <w:rsid w:val="0052354B"/>
    <w:rsid w:val="005243A5"/>
    <w:rsid w:val="005273F6"/>
    <w:rsid w:val="005279C4"/>
    <w:rsid w:val="005316C3"/>
    <w:rsid w:val="00531C27"/>
    <w:rsid w:val="00531F50"/>
    <w:rsid w:val="0053239D"/>
    <w:rsid w:val="00532FEB"/>
    <w:rsid w:val="005333A3"/>
    <w:rsid w:val="005344F2"/>
    <w:rsid w:val="00534E86"/>
    <w:rsid w:val="00535460"/>
    <w:rsid w:val="00535EAE"/>
    <w:rsid w:val="00536625"/>
    <w:rsid w:val="00537248"/>
    <w:rsid w:val="00540F48"/>
    <w:rsid w:val="0054196D"/>
    <w:rsid w:val="00542054"/>
    <w:rsid w:val="00544408"/>
    <w:rsid w:val="00545EDC"/>
    <w:rsid w:val="00546187"/>
    <w:rsid w:val="00554362"/>
    <w:rsid w:val="00554ACA"/>
    <w:rsid w:val="005551D5"/>
    <w:rsid w:val="00556A78"/>
    <w:rsid w:val="0056096C"/>
    <w:rsid w:val="00561665"/>
    <w:rsid w:val="0056173F"/>
    <w:rsid w:val="00561B29"/>
    <w:rsid w:val="0056362B"/>
    <w:rsid w:val="00565B7E"/>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133B"/>
    <w:rsid w:val="005E2605"/>
    <w:rsid w:val="005E2AE2"/>
    <w:rsid w:val="005E4B11"/>
    <w:rsid w:val="005E52C3"/>
    <w:rsid w:val="005E7AD2"/>
    <w:rsid w:val="005F0720"/>
    <w:rsid w:val="005F48E0"/>
    <w:rsid w:val="005F51B9"/>
    <w:rsid w:val="005F57C3"/>
    <w:rsid w:val="005F5E8C"/>
    <w:rsid w:val="00601CB7"/>
    <w:rsid w:val="006028C8"/>
    <w:rsid w:val="006051E2"/>
    <w:rsid w:val="00611D50"/>
    <w:rsid w:val="00611DCF"/>
    <w:rsid w:val="00614060"/>
    <w:rsid w:val="00614193"/>
    <w:rsid w:val="006143CF"/>
    <w:rsid w:val="00620554"/>
    <w:rsid w:val="006208A2"/>
    <w:rsid w:val="00620F6A"/>
    <w:rsid w:val="00623658"/>
    <w:rsid w:val="0062743B"/>
    <w:rsid w:val="00631C42"/>
    <w:rsid w:val="006331B7"/>
    <w:rsid w:val="00634104"/>
    <w:rsid w:val="0063442E"/>
    <w:rsid w:val="00634767"/>
    <w:rsid w:val="006358F5"/>
    <w:rsid w:val="00636F28"/>
    <w:rsid w:val="00637BAC"/>
    <w:rsid w:val="00640E03"/>
    <w:rsid w:val="00644082"/>
    <w:rsid w:val="00644E58"/>
    <w:rsid w:val="006458C1"/>
    <w:rsid w:val="006465BF"/>
    <w:rsid w:val="00650F9E"/>
    <w:rsid w:val="00653013"/>
    <w:rsid w:val="00654414"/>
    <w:rsid w:val="006572BA"/>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449"/>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D47F0"/>
    <w:rsid w:val="006E0359"/>
    <w:rsid w:val="006E17FA"/>
    <w:rsid w:val="006E42B6"/>
    <w:rsid w:val="006E6167"/>
    <w:rsid w:val="006E72DC"/>
    <w:rsid w:val="006F040A"/>
    <w:rsid w:val="006F1498"/>
    <w:rsid w:val="006F365B"/>
    <w:rsid w:val="006F4FFF"/>
    <w:rsid w:val="006F52F7"/>
    <w:rsid w:val="00712539"/>
    <w:rsid w:val="00712D6B"/>
    <w:rsid w:val="0071535A"/>
    <w:rsid w:val="0071566B"/>
    <w:rsid w:val="00716007"/>
    <w:rsid w:val="00721FC7"/>
    <w:rsid w:val="0072401A"/>
    <w:rsid w:val="0072455D"/>
    <w:rsid w:val="007248B7"/>
    <w:rsid w:val="00724CD6"/>
    <w:rsid w:val="00725C0B"/>
    <w:rsid w:val="007329C2"/>
    <w:rsid w:val="00733257"/>
    <w:rsid w:val="007401F8"/>
    <w:rsid w:val="007406BB"/>
    <w:rsid w:val="00744015"/>
    <w:rsid w:val="00750247"/>
    <w:rsid w:val="00750574"/>
    <w:rsid w:val="00751AB3"/>
    <w:rsid w:val="00752B4A"/>
    <w:rsid w:val="00757FA9"/>
    <w:rsid w:val="00760261"/>
    <w:rsid w:val="00767534"/>
    <w:rsid w:val="00767D22"/>
    <w:rsid w:val="007704F4"/>
    <w:rsid w:val="00772798"/>
    <w:rsid w:val="007739BC"/>
    <w:rsid w:val="0077514B"/>
    <w:rsid w:val="00775A33"/>
    <w:rsid w:val="0078722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35D0"/>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487C"/>
    <w:rsid w:val="0085050A"/>
    <w:rsid w:val="00850569"/>
    <w:rsid w:val="00852B25"/>
    <w:rsid w:val="008540A6"/>
    <w:rsid w:val="00862962"/>
    <w:rsid w:val="008629F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A7F17"/>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0FAB"/>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3814"/>
    <w:rsid w:val="00984E24"/>
    <w:rsid w:val="00986B0D"/>
    <w:rsid w:val="0099098B"/>
    <w:rsid w:val="00991C7B"/>
    <w:rsid w:val="009930D2"/>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490A"/>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AF2"/>
    <w:rsid w:val="00A718EB"/>
    <w:rsid w:val="00A71926"/>
    <w:rsid w:val="00A736CC"/>
    <w:rsid w:val="00A753E8"/>
    <w:rsid w:val="00A75792"/>
    <w:rsid w:val="00A7605E"/>
    <w:rsid w:val="00A76DC1"/>
    <w:rsid w:val="00A770F6"/>
    <w:rsid w:val="00A81708"/>
    <w:rsid w:val="00A8252F"/>
    <w:rsid w:val="00A83626"/>
    <w:rsid w:val="00A836CD"/>
    <w:rsid w:val="00A84425"/>
    <w:rsid w:val="00A84C2F"/>
    <w:rsid w:val="00A949AB"/>
    <w:rsid w:val="00A96B21"/>
    <w:rsid w:val="00A978E4"/>
    <w:rsid w:val="00AA0102"/>
    <w:rsid w:val="00AA174E"/>
    <w:rsid w:val="00AA21C1"/>
    <w:rsid w:val="00AA259B"/>
    <w:rsid w:val="00AA4473"/>
    <w:rsid w:val="00AA5EF3"/>
    <w:rsid w:val="00AB53F4"/>
    <w:rsid w:val="00AB6D7C"/>
    <w:rsid w:val="00AC0C9A"/>
    <w:rsid w:val="00AC72BF"/>
    <w:rsid w:val="00AD432A"/>
    <w:rsid w:val="00AD4511"/>
    <w:rsid w:val="00AD71D8"/>
    <w:rsid w:val="00AE1A95"/>
    <w:rsid w:val="00AE4B34"/>
    <w:rsid w:val="00AE5C4C"/>
    <w:rsid w:val="00AF044E"/>
    <w:rsid w:val="00AF060D"/>
    <w:rsid w:val="00AF0CF0"/>
    <w:rsid w:val="00AF4E5E"/>
    <w:rsid w:val="00AF57A5"/>
    <w:rsid w:val="00AF64FA"/>
    <w:rsid w:val="00AF65E5"/>
    <w:rsid w:val="00B04730"/>
    <w:rsid w:val="00B04D2A"/>
    <w:rsid w:val="00B05951"/>
    <w:rsid w:val="00B06A42"/>
    <w:rsid w:val="00B20575"/>
    <w:rsid w:val="00B20E2D"/>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72C"/>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7F5"/>
    <w:rsid w:val="00BB7FD2"/>
    <w:rsid w:val="00BC2845"/>
    <w:rsid w:val="00BC4541"/>
    <w:rsid w:val="00BC47D8"/>
    <w:rsid w:val="00BC748E"/>
    <w:rsid w:val="00BD0344"/>
    <w:rsid w:val="00BD3105"/>
    <w:rsid w:val="00BD5961"/>
    <w:rsid w:val="00BD67AC"/>
    <w:rsid w:val="00BE1400"/>
    <w:rsid w:val="00BE644C"/>
    <w:rsid w:val="00BF1EF4"/>
    <w:rsid w:val="00BF4486"/>
    <w:rsid w:val="00BF4D71"/>
    <w:rsid w:val="00BF5C7C"/>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6FB6"/>
    <w:rsid w:val="00CA79C2"/>
    <w:rsid w:val="00CB08B1"/>
    <w:rsid w:val="00CB474E"/>
    <w:rsid w:val="00CB4F57"/>
    <w:rsid w:val="00CB73DB"/>
    <w:rsid w:val="00CC32A7"/>
    <w:rsid w:val="00CC549F"/>
    <w:rsid w:val="00CC6A09"/>
    <w:rsid w:val="00CC7BF4"/>
    <w:rsid w:val="00CD0292"/>
    <w:rsid w:val="00CD367B"/>
    <w:rsid w:val="00CD49D6"/>
    <w:rsid w:val="00CD66B3"/>
    <w:rsid w:val="00CE2A98"/>
    <w:rsid w:val="00CE7FC3"/>
    <w:rsid w:val="00CF1FE0"/>
    <w:rsid w:val="00CF3657"/>
    <w:rsid w:val="00CF5D53"/>
    <w:rsid w:val="00CF70AB"/>
    <w:rsid w:val="00CF7B69"/>
    <w:rsid w:val="00CF7E2A"/>
    <w:rsid w:val="00D009AF"/>
    <w:rsid w:val="00D0192B"/>
    <w:rsid w:val="00D01E4D"/>
    <w:rsid w:val="00D032CE"/>
    <w:rsid w:val="00D044BC"/>
    <w:rsid w:val="00D11964"/>
    <w:rsid w:val="00D145C2"/>
    <w:rsid w:val="00D1491E"/>
    <w:rsid w:val="00D15887"/>
    <w:rsid w:val="00D17251"/>
    <w:rsid w:val="00D17D16"/>
    <w:rsid w:val="00D209D5"/>
    <w:rsid w:val="00D21130"/>
    <w:rsid w:val="00D21E8B"/>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B2E"/>
    <w:rsid w:val="00DD0467"/>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2D67"/>
    <w:rsid w:val="00E43D63"/>
    <w:rsid w:val="00E44BFE"/>
    <w:rsid w:val="00E543BA"/>
    <w:rsid w:val="00E55F77"/>
    <w:rsid w:val="00E61357"/>
    <w:rsid w:val="00E646CC"/>
    <w:rsid w:val="00E66FB9"/>
    <w:rsid w:val="00E715F1"/>
    <w:rsid w:val="00E73765"/>
    <w:rsid w:val="00E747C4"/>
    <w:rsid w:val="00E74920"/>
    <w:rsid w:val="00E74F11"/>
    <w:rsid w:val="00E75920"/>
    <w:rsid w:val="00E763C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0D91"/>
    <w:rsid w:val="00F11569"/>
    <w:rsid w:val="00F14839"/>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0E90"/>
    <w:rsid w:val="00F81239"/>
    <w:rsid w:val="00F817FF"/>
    <w:rsid w:val="00F81C3B"/>
    <w:rsid w:val="00F822BB"/>
    <w:rsid w:val="00F836F2"/>
    <w:rsid w:val="00F8593F"/>
    <w:rsid w:val="00F92F17"/>
    <w:rsid w:val="00F96A95"/>
    <w:rsid w:val="00FA18C9"/>
    <w:rsid w:val="00FB295A"/>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1E4B5"/>
  <w15:docId w15:val="{C271C4E1-6FBE-4517-903A-5065B65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customStyle="1" w:styleId="AFCorNNormal">
    <w:name w:val="AF_CorNNormal"/>
    <w:basedOn w:val="Normal"/>
    <w:unhideWhenUsed/>
    <w:rsid w:val="00D009AF"/>
    <w:pPr>
      <w:jc w:val="left"/>
    </w:pPr>
    <w:rPr>
      <w:lang w:val="en-GB"/>
    </w:rPr>
  </w:style>
  <w:style w:type="paragraph" w:customStyle="1" w:styleId="AFCorNBold">
    <w:name w:val="AF_CorNBold"/>
    <w:basedOn w:val="AFCorNNormal"/>
    <w:next w:val="AFCorNNormal"/>
    <w:unhideWhenUsed/>
    <w:qFormat/>
    <w:rsid w:val="00D009AF"/>
    <w:rPr>
      <w:b/>
    </w:rPr>
  </w:style>
  <w:style w:type="paragraph" w:customStyle="1" w:styleId="AFCorN12Bold">
    <w:name w:val="AF_CorN12Bold"/>
    <w:basedOn w:val="AFCorNNormal"/>
    <w:next w:val="AFCorNNormal"/>
    <w:unhideWhenUsed/>
    <w:qFormat/>
    <w:rsid w:val="00D009AF"/>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34-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customXml/itemProps3.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Template>
  <TotalTime>63</TotalTime>
  <Pages>3</Pages>
  <Words>647</Words>
  <Characters>4590</Characters>
  <Application>Microsoft Office Word</Application>
  <DocSecurity>0</DocSecurity>
  <Lines>38</Lines>
  <Paragraphs>10</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 SB8J/1/ CRP.1</dc:subject>
  <dc:creator>lisa.janishevski</dc:creator>
  <cp:lastModifiedBy>Natalia Morozova</cp:lastModifiedBy>
  <cp:revision>7</cp:revision>
  <cp:lastPrinted>2024-10-17T16:34:00Z</cp:lastPrinted>
  <dcterms:created xsi:type="dcterms:W3CDTF">2025-10-28T19:39:00Z</dcterms:created>
  <dcterms:modified xsi:type="dcterms:W3CDTF">2025-10-28T21:06:00Z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