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7FAA3B54" w14:textId="77777777" w:rsidTr="00B60E5F">
        <w:trPr>
          <w:trHeight w:val="851"/>
        </w:trPr>
        <w:tc>
          <w:tcPr>
            <w:tcW w:w="465" w:type="pct"/>
            <w:tcBorders>
              <w:bottom w:val="single" w:sz="8" w:space="0" w:color="auto"/>
            </w:tcBorders>
            <w:vAlign w:val="bottom"/>
          </w:tcPr>
          <w:p w14:paraId="33508027" w14:textId="77777777" w:rsidR="00A96B21" w:rsidRPr="00550DCE" w:rsidRDefault="00A96B21" w:rsidP="00B60E5F">
            <w:pPr>
              <w:spacing w:after="120"/>
              <w:jc w:val="left"/>
            </w:pPr>
            <w:bookmarkStart w:id="0" w:name="_Hlk137651738"/>
            <w:r w:rsidRPr="00550DCE">
              <w:rPr>
                <w:noProof/>
              </w:rPr>
              <w:drawing>
                <wp:inline distT="0" distB="0" distL="0" distR="0" wp14:anchorId="4EEC10F7" wp14:editId="5153AAA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2512D4A" w14:textId="77777777" w:rsidR="00A96B21" w:rsidRPr="00550DCE" w:rsidRDefault="00A96B21" w:rsidP="00B60E5F">
            <w:pPr>
              <w:spacing w:after="120"/>
              <w:jc w:val="left"/>
            </w:pPr>
            <w:r w:rsidRPr="007304C9">
              <w:rPr>
                <w:noProof/>
              </w:rPr>
              <w:drawing>
                <wp:inline distT="0" distB="0" distL="0" distR="0" wp14:anchorId="11C670C2" wp14:editId="04E07CC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F43308B" w14:textId="0782146D"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EA19AA">
              <w:rPr>
                <w:szCs w:val="40"/>
              </w:rPr>
              <w:t>INF/</w:t>
            </w:r>
            <w:r w:rsidR="007304C9">
              <w:rPr>
                <w:szCs w:val="40"/>
              </w:rPr>
              <w:t>42</w:t>
            </w:r>
          </w:p>
        </w:tc>
      </w:tr>
      <w:tr w:rsidR="00A96B21" w:rsidRPr="00EA442C" w14:paraId="7A8360FD" w14:textId="77777777" w:rsidTr="00B60E5F">
        <w:tc>
          <w:tcPr>
            <w:tcW w:w="2297" w:type="pct"/>
            <w:gridSpan w:val="2"/>
            <w:tcBorders>
              <w:top w:val="single" w:sz="8" w:space="0" w:color="auto"/>
              <w:bottom w:val="single" w:sz="12" w:space="0" w:color="auto"/>
            </w:tcBorders>
          </w:tcPr>
          <w:p w14:paraId="40B30904"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331F778C" wp14:editId="5939F18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F6DAFE7" w14:textId="77777777" w:rsidR="00A96B21" w:rsidRPr="003C6F10" w:rsidRDefault="00A96B21" w:rsidP="003C6F10">
            <w:pPr>
              <w:ind w:left="2584"/>
              <w:rPr>
                <w:sz w:val="22"/>
                <w:szCs w:val="22"/>
              </w:rPr>
            </w:pPr>
            <w:r w:rsidRPr="003C6F10">
              <w:rPr>
                <w:sz w:val="22"/>
                <w:szCs w:val="22"/>
              </w:rPr>
              <w:t>Distr.: General</w:t>
            </w:r>
          </w:p>
          <w:p w14:paraId="1E01F568" w14:textId="77777777" w:rsidR="00A96B21" w:rsidRPr="003C6F10" w:rsidRDefault="00EA19AA" w:rsidP="003C6F10">
            <w:pPr>
              <w:ind w:left="2584"/>
              <w:rPr>
                <w:sz w:val="22"/>
                <w:szCs w:val="22"/>
              </w:rPr>
            </w:pPr>
            <w:r>
              <w:rPr>
                <w:sz w:val="22"/>
                <w:szCs w:val="22"/>
              </w:rPr>
              <w:t>30 October</w:t>
            </w:r>
            <w:r w:rsidR="00A96B21" w:rsidRPr="003C6F10">
              <w:rPr>
                <w:sz w:val="22"/>
                <w:szCs w:val="22"/>
              </w:rPr>
              <w:t xml:space="preserve"> 202</w:t>
            </w:r>
            <w:r w:rsidR="00A00234">
              <w:rPr>
                <w:sz w:val="22"/>
                <w:szCs w:val="22"/>
              </w:rPr>
              <w:t>4</w:t>
            </w:r>
          </w:p>
          <w:p w14:paraId="4C304B01" w14:textId="77777777" w:rsidR="00A96B21" w:rsidRPr="003C6F10" w:rsidRDefault="00A96B21" w:rsidP="003C6F10">
            <w:pPr>
              <w:ind w:left="2584"/>
              <w:rPr>
                <w:sz w:val="22"/>
                <w:szCs w:val="22"/>
              </w:rPr>
            </w:pPr>
          </w:p>
          <w:p w14:paraId="73BA565A" w14:textId="5DC27AA3" w:rsidR="00A96B21" w:rsidRPr="003C6F10" w:rsidRDefault="00A96B21" w:rsidP="003C6F10">
            <w:pPr>
              <w:ind w:left="2584"/>
              <w:rPr>
                <w:sz w:val="22"/>
                <w:szCs w:val="22"/>
              </w:rPr>
            </w:pPr>
            <w:r w:rsidRPr="003C6F10">
              <w:rPr>
                <w:sz w:val="22"/>
                <w:szCs w:val="22"/>
              </w:rPr>
              <w:t>English</w:t>
            </w:r>
            <w:r w:rsidR="00D86A75">
              <w:rPr>
                <w:sz w:val="22"/>
                <w:szCs w:val="22"/>
              </w:rPr>
              <w:t xml:space="preserve"> only</w:t>
            </w:r>
          </w:p>
          <w:p w14:paraId="4E8FB79A" w14:textId="77777777" w:rsidR="00A96B21" w:rsidRPr="00550DCE" w:rsidRDefault="00A96B21" w:rsidP="00B60E5F"/>
        </w:tc>
      </w:tr>
    </w:tbl>
    <w:p w14:paraId="1D2CC625" w14:textId="77777777" w:rsidR="00874541" w:rsidRDefault="00A00234" w:rsidP="00A00234">
      <w:pPr>
        <w:pStyle w:val="Cornernotation"/>
        <w:ind w:left="0" w:right="5249" w:firstLine="0"/>
        <w:rPr>
          <w:bCs/>
        </w:rPr>
      </w:pPr>
      <w:r>
        <w:rPr>
          <w:bCs/>
        </w:rPr>
        <w:t>Conference of the Parties to the Convention on Biological Diversity</w:t>
      </w:r>
    </w:p>
    <w:p w14:paraId="59BA3336"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74B7A2E" w14:textId="77777777" w:rsidR="00A96B21" w:rsidRPr="00935461" w:rsidRDefault="00A00234" w:rsidP="00A96B21">
      <w:pPr>
        <w:pStyle w:val="Venuedate"/>
        <w:rPr>
          <w:lang w:val="en-CA"/>
        </w:rPr>
      </w:pPr>
      <w:r>
        <w:rPr>
          <w:lang w:val="en-CA"/>
        </w:rPr>
        <w:t>Cali, Colombia, 21 October–1 November 2024</w:t>
      </w:r>
    </w:p>
    <w:p w14:paraId="059B0F35" w14:textId="3BCBA318" w:rsidR="00A96B21" w:rsidRPr="00441498" w:rsidRDefault="009C57A3" w:rsidP="00A96B21">
      <w:pPr>
        <w:pStyle w:val="Cornernotation-Item"/>
        <w:rPr>
          <w:b w:val="0"/>
          <w:bCs w:val="0"/>
        </w:rPr>
      </w:pPr>
      <w:r>
        <w:rPr>
          <w:b w:val="0"/>
          <w:bCs w:val="0"/>
        </w:rPr>
        <w:t>Agenda i</w:t>
      </w:r>
      <w:r w:rsidR="00A96B21" w:rsidRPr="00441498">
        <w:rPr>
          <w:b w:val="0"/>
          <w:bCs w:val="0"/>
        </w:rPr>
        <w:t xml:space="preserve">tem </w:t>
      </w:r>
      <w:r w:rsidR="00EA19AA">
        <w:rPr>
          <w:b w:val="0"/>
          <w:bCs w:val="0"/>
        </w:rPr>
        <w:t>5</w:t>
      </w:r>
    </w:p>
    <w:p w14:paraId="28A30539" w14:textId="66036264" w:rsidR="00A96B21" w:rsidRDefault="00EA19AA" w:rsidP="000970E6">
      <w:pPr>
        <w:pStyle w:val="Cornernotation-Item"/>
        <w:ind w:left="0" w:firstLine="0"/>
      </w:pPr>
      <w:r>
        <w:t>Date and venue</w:t>
      </w:r>
      <w:r w:rsidRPr="00EA19AA">
        <w:t xml:space="preserve"> </w:t>
      </w:r>
      <w:r>
        <w:t xml:space="preserve">of </w:t>
      </w:r>
      <w:r w:rsidRPr="00EA19AA">
        <w:t xml:space="preserve">future meetings </w:t>
      </w:r>
      <w:r w:rsidR="000970E6">
        <w:br/>
      </w:r>
      <w:r w:rsidRPr="00EA19AA">
        <w:t>of the Conference of the Parties</w:t>
      </w:r>
    </w:p>
    <w:bookmarkEnd w:id="0"/>
    <w:p w14:paraId="110C328D" w14:textId="41491578" w:rsidR="00EA19AA" w:rsidRDefault="00EA19AA" w:rsidP="001454DA">
      <w:pPr>
        <w:pStyle w:val="CBDSubTitle"/>
        <w:rPr>
          <w:sz w:val="28"/>
        </w:rPr>
      </w:pPr>
      <w:r w:rsidRPr="00EA19AA">
        <w:rPr>
          <w:sz w:val="28"/>
        </w:rPr>
        <w:t xml:space="preserve">Decision on the venue of the </w:t>
      </w:r>
      <w:r w:rsidR="00D86A75">
        <w:rPr>
          <w:sz w:val="28"/>
        </w:rPr>
        <w:t>seventeenth</w:t>
      </w:r>
      <w:r w:rsidR="00D86A75" w:rsidRPr="00EA19AA">
        <w:rPr>
          <w:sz w:val="28"/>
        </w:rPr>
        <w:t xml:space="preserve"> </w:t>
      </w:r>
      <w:r w:rsidRPr="00EA19AA">
        <w:rPr>
          <w:sz w:val="28"/>
        </w:rPr>
        <w:t>meeting of the Conference of the Parties to the Convention on Biological Diversity</w:t>
      </w:r>
    </w:p>
    <w:p w14:paraId="1BFC12B5" w14:textId="77777777" w:rsidR="00A96B21" w:rsidRDefault="00A96B21" w:rsidP="001454DA">
      <w:pPr>
        <w:pStyle w:val="CBDSubTitle"/>
      </w:pPr>
      <w:r w:rsidRPr="00A96B21">
        <w:t>Note by the Secretariat</w:t>
      </w:r>
    </w:p>
    <w:p w14:paraId="3066682C" w14:textId="77777777" w:rsidR="00FA18C9" w:rsidRDefault="001454DA" w:rsidP="001454DA">
      <w:pPr>
        <w:pStyle w:val="CBDH1"/>
      </w:pPr>
      <w:bookmarkStart w:id="1" w:name="_Hlk181195489"/>
      <w:r>
        <w:t>I.</w:t>
      </w:r>
      <w:r>
        <w:tab/>
      </w:r>
      <w:bookmarkStart w:id="2" w:name="_Hlk181195020"/>
      <w:r w:rsidR="00EA19AA" w:rsidRPr="00EA19AA">
        <w:t>Background</w:t>
      </w:r>
    </w:p>
    <w:bookmarkEnd w:id="1"/>
    <w:p w14:paraId="63B71F39" w14:textId="7E43D0C3" w:rsidR="00677848" w:rsidRPr="00677848" w:rsidRDefault="008F0796" w:rsidP="00677848">
      <w:pPr>
        <w:pStyle w:val="CBDNormalNumber"/>
        <w:tabs>
          <w:tab w:val="left" w:pos="2127"/>
        </w:tabs>
        <w:spacing w:before="240" w:after="240"/>
        <w:rPr>
          <w:rFonts w:eastAsia="Times New Roman"/>
          <w:sz w:val="24"/>
          <w:szCs w:val="24"/>
        </w:rPr>
      </w:pPr>
      <w:r>
        <w:t>At its</w:t>
      </w:r>
      <w:r w:rsidRPr="00E017FC">
        <w:t xml:space="preserve"> </w:t>
      </w:r>
      <w:r w:rsidR="00677848" w:rsidRPr="00E017FC">
        <w:t xml:space="preserve">sixteenth </w:t>
      </w:r>
      <w:r w:rsidR="00677848">
        <w:t>meeting</w:t>
      </w:r>
      <w:r>
        <w:t>,</w:t>
      </w:r>
      <w:r w:rsidR="00677848" w:rsidRPr="00E017FC">
        <w:t xml:space="preserve"> the Conference of the Parties to the Convention on Biological Diversity will be invited to take a decision on the date and venue of </w:t>
      </w:r>
      <w:r w:rsidR="007D29F2">
        <w:t xml:space="preserve">its </w:t>
      </w:r>
      <w:r w:rsidR="00D86A75">
        <w:t xml:space="preserve">seventeenth </w:t>
      </w:r>
      <w:r w:rsidR="00677848">
        <w:t>meeting</w:t>
      </w:r>
      <w:r w:rsidR="007D29F2">
        <w:t>.</w:t>
      </w:r>
    </w:p>
    <w:p w14:paraId="0335B33D" w14:textId="2B33DB43" w:rsidR="00677848" w:rsidRPr="00677848" w:rsidRDefault="00677848" w:rsidP="00677848">
      <w:pPr>
        <w:pStyle w:val="CBDNormalNumber"/>
        <w:rPr>
          <w:rFonts w:eastAsia="Times New Roman"/>
          <w:sz w:val="24"/>
          <w:szCs w:val="24"/>
        </w:rPr>
      </w:pPr>
      <w:r w:rsidRPr="00E017FC">
        <w:t>Rule 3 of the rules of procedure of the Conference of the Parties provide</w:t>
      </w:r>
      <w:r>
        <w:t>s</w:t>
      </w:r>
      <w:r w:rsidRPr="00E017FC">
        <w:t xml:space="preserve"> that the meetings of the Conference of the Parties </w:t>
      </w:r>
      <w:r w:rsidR="00D76EC5">
        <w:t>are to</w:t>
      </w:r>
      <w:r w:rsidR="00D76EC5" w:rsidRPr="00E017FC">
        <w:t xml:space="preserve"> </w:t>
      </w:r>
      <w:r w:rsidRPr="00E017FC">
        <w:t xml:space="preserve">take place at the seat of the Secretariat, unless the Conference of the Parties decides </w:t>
      </w:r>
      <w:proofErr w:type="gramStart"/>
      <w:r w:rsidRPr="00E017FC">
        <w:t>otherwise</w:t>
      </w:r>
      <w:proofErr w:type="gramEnd"/>
      <w:r w:rsidRPr="00E017FC">
        <w:t xml:space="preserve"> or other appropriate arrangements are made by the Secretariat in consultation with the Parties.</w:t>
      </w:r>
    </w:p>
    <w:p w14:paraId="3E29E35B" w14:textId="55E2C35C" w:rsidR="00677848" w:rsidRPr="00677848" w:rsidRDefault="00A21075" w:rsidP="00677848">
      <w:pPr>
        <w:pStyle w:val="CBDNormalNumber"/>
        <w:rPr>
          <w:rFonts w:eastAsia="Times New Roman"/>
          <w:sz w:val="24"/>
          <w:szCs w:val="24"/>
        </w:rPr>
      </w:pPr>
      <w:r>
        <w:t>In line with</w:t>
      </w:r>
      <w:r w:rsidR="00677848" w:rsidRPr="00E017FC">
        <w:t xml:space="preserve"> established practice, </w:t>
      </w:r>
      <w:r w:rsidR="003E2CCB">
        <w:t xml:space="preserve">a meeting of the </w:t>
      </w:r>
      <w:r w:rsidR="00677848" w:rsidRPr="00E017FC">
        <w:t>C</w:t>
      </w:r>
      <w:r w:rsidR="00677848">
        <w:t xml:space="preserve">onference of the </w:t>
      </w:r>
      <w:r w:rsidR="00677848" w:rsidRPr="00E017FC">
        <w:t>P</w:t>
      </w:r>
      <w:r w:rsidR="00677848">
        <w:t xml:space="preserve">arties </w:t>
      </w:r>
      <w:r w:rsidR="003E2CCB">
        <w:t>is</w:t>
      </w:r>
      <w:r w:rsidR="003E2CCB" w:rsidRPr="00E017FC">
        <w:t xml:space="preserve"> </w:t>
      </w:r>
      <w:r w:rsidR="00677848" w:rsidRPr="00E017FC">
        <w:t xml:space="preserve">held at a venue </w:t>
      </w:r>
      <w:r w:rsidR="000B754F">
        <w:t>decided</w:t>
      </w:r>
      <w:r w:rsidR="003E2CCB" w:rsidRPr="00E017FC">
        <w:t xml:space="preserve"> </w:t>
      </w:r>
      <w:r w:rsidR="00677848" w:rsidRPr="00E017FC">
        <w:t xml:space="preserve">at </w:t>
      </w:r>
      <w:r w:rsidR="003E2CCB">
        <w:t>the</w:t>
      </w:r>
      <w:r w:rsidR="003E2CCB" w:rsidRPr="00E017FC">
        <w:t xml:space="preserve"> </w:t>
      </w:r>
      <w:r w:rsidR="00677848" w:rsidRPr="00E017FC">
        <w:t xml:space="preserve">previous </w:t>
      </w:r>
      <w:r w:rsidR="00677848">
        <w:t>meeting</w:t>
      </w:r>
      <w:r w:rsidR="003E2CCB">
        <w:t>.</w:t>
      </w:r>
      <w:r w:rsidR="00677848">
        <w:t xml:space="preserve"> </w:t>
      </w:r>
      <w:r w:rsidR="00677848" w:rsidRPr="00E017FC">
        <w:t xml:space="preserve">To that end, Parties </w:t>
      </w:r>
      <w:r w:rsidR="00BA1FE7">
        <w:t xml:space="preserve">represented at a meeting </w:t>
      </w:r>
      <w:r w:rsidR="00106D23">
        <w:t xml:space="preserve">may </w:t>
      </w:r>
      <w:r w:rsidR="00677848" w:rsidRPr="00E017FC">
        <w:t>make a</w:t>
      </w:r>
      <w:r w:rsidR="00677848">
        <w:t>n</w:t>
      </w:r>
      <w:r w:rsidR="00677848" w:rsidRPr="00E017FC">
        <w:t xml:space="preserve"> </w:t>
      </w:r>
      <w:r w:rsidR="00677848">
        <w:t>offer</w:t>
      </w:r>
      <w:r w:rsidR="00677848" w:rsidRPr="00E017FC">
        <w:t xml:space="preserve"> to host the </w:t>
      </w:r>
      <w:r w:rsidR="00BA1FE7">
        <w:t>following</w:t>
      </w:r>
      <w:r w:rsidR="00BA1FE7" w:rsidRPr="00E017FC">
        <w:t xml:space="preserve"> </w:t>
      </w:r>
      <w:r w:rsidR="00677848">
        <w:t>meeting</w:t>
      </w:r>
      <w:r w:rsidR="007B4FDC">
        <w:t>.</w:t>
      </w:r>
      <w:r w:rsidR="00677848" w:rsidRPr="00E017FC">
        <w:t xml:space="preserve"> Th</w:t>
      </w:r>
      <w:r w:rsidR="007B4FDC">
        <w:t>e</w:t>
      </w:r>
      <w:r w:rsidR="00677848" w:rsidRPr="00E017FC">
        <w:t xml:space="preserve"> </w:t>
      </w:r>
      <w:r w:rsidR="00677848">
        <w:t>offer</w:t>
      </w:r>
      <w:r w:rsidR="00677848" w:rsidRPr="00E017FC">
        <w:t xml:space="preserve"> is generally welcomed </w:t>
      </w:r>
      <w:r w:rsidR="006D6E97" w:rsidRPr="00E017FC">
        <w:t xml:space="preserve">by acclamation </w:t>
      </w:r>
      <w:r w:rsidR="00677848" w:rsidRPr="00E017FC">
        <w:t xml:space="preserve">by other </w:t>
      </w:r>
      <w:r w:rsidR="00677848">
        <w:t>Parties</w:t>
      </w:r>
      <w:r w:rsidR="00677848" w:rsidRPr="00E017FC">
        <w:t xml:space="preserve"> before being formal</w:t>
      </w:r>
      <w:r w:rsidR="00C336FC">
        <w:t>ly</w:t>
      </w:r>
      <w:r w:rsidR="00677848" w:rsidRPr="00E017FC">
        <w:t xml:space="preserve"> adopt</w:t>
      </w:r>
      <w:r w:rsidR="00C336FC">
        <w:t>ed</w:t>
      </w:r>
      <w:r w:rsidR="00677848" w:rsidRPr="00E017FC">
        <w:t xml:space="preserve"> </w:t>
      </w:r>
      <w:r w:rsidR="00C336FC">
        <w:t>in</w:t>
      </w:r>
      <w:r w:rsidR="00677848" w:rsidRPr="00E017FC">
        <w:t xml:space="preserve"> a decision.</w:t>
      </w:r>
    </w:p>
    <w:p w14:paraId="6803FCBD" w14:textId="776D8DAA" w:rsidR="00677848" w:rsidRPr="00677848" w:rsidRDefault="006D6E97" w:rsidP="00677848">
      <w:pPr>
        <w:pStyle w:val="CBDNormalNumber"/>
        <w:rPr>
          <w:rFonts w:eastAsia="Times New Roman"/>
          <w:sz w:val="24"/>
          <w:szCs w:val="24"/>
        </w:rPr>
      </w:pPr>
      <w:r>
        <w:t>I</w:t>
      </w:r>
      <w:r w:rsidR="00677848" w:rsidRPr="00E017FC">
        <w:t>n certain cases</w:t>
      </w:r>
      <w:r>
        <w:t>, h</w:t>
      </w:r>
      <w:r w:rsidRPr="00E017FC">
        <w:t>owever,</w:t>
      </w:r>
      <w:r w:rsidR="00677848" w:rsidRPr="00E017FC">
        <w:t xml:space="preserve"> the selection of the venue has been made through arrangements made by the Secretariat in consultation with the Parties, acting through the Bureau</w:t>
      </w:r>
      <w:r w:rsidR="00C8089D">
        <w:t xml:space="preserve"> of the Conference of the Parties</w:t>
      </w:r>
      <w:r w:rsidR="00677848" w:rsidRPr="00E017FC">
        <w:t>.</w:t>
      </w:r>
    </w:p>
    <w:p w14:paraId="1CBA1C95" w14:textId="0647243D" w:rsidR="0054128D" w:rsidRDefault="005B1697" w:rsidP="0046679B">
      <w:pPr>
        <w:pStyle w:val="CBDNormalNumber"/>
      </w:pPr>
      <w:proofErr w:type="gramStart"/>
      <w:r>
        <w:t>With regard to</w:t>
      </w:r>
      <w:proofErr w:type="gramEnd"/>
      <w:r w:rsidRPr="00F24678">
        <w:t xml:space="preserve"> </w:t>
      </w:r>
      <w:r w:rsidR="00677848" w:rsidRPr="00F24678">
        <w:t xml:space="preserve">voting, </w:t>
      </w:r>
      <w:r>
        <w:t>r</w:t>
      </w:r>
      <w:r w:rsidR="00677848" w:rsidRPr="00F24678">
        <w:t xml:space="preserve">ule 39 </w:t>
      </w:r>
      <w:r w:rsidRPr="00E017FC">
        <w:t xml:space="preserve">of the rules of procedure </w:t>
      </w:r>
      <w:r w:rsidR="00677848" w:rsidRPr="00F24678">
        <w:t xml:space="preserve">provides </w:t>
      </w:r>
      <w:r w:rsidR="0054128D">
        <w:t>the following:</w:t>
      </w:r>
    </w:p>
    <w:p w14:paraId="251115E6" w14:textId="358D8448" w:rsidR="0054128D" w:rsidRDefault="0054128D" w:rsidP="000A037E">
      <w:pPr>
        <w:pStyle w:val="CBDNormalNumber"/>
        <w:numPr>
          <w:ilvl w:val="0"/>
          <w:numId w:val="0"/>
        </w:numPr>
        <w:tabs>
          <w:tab w:val="clear" w:pos="567"/>
        </w:tabs>
        <w:ind w:left="1134"/>
        <w:rPr>
          <w:rFonts w:eastAsia="Times New Roman"/>
          <w:color w:val="00483A"/>
        </w:rPr>
      </w:pPr>
      <w:r>
        <w:rPr>
          <w:shd w:val="clear" w:color="auto" w:fill="FFFFFF"/>
        </w:rPr>
        <w:t>1.</w:t>
      </w:r>
      <w:r>
        <w:rPr>
          <w:shd w:val="clear" w:color="auto" w:fill="FFFFFF"/>
        </w:rPr>
        <w:tab/>
        <w:t>Except as provided for in paragraph 2 of this rule, each Party shall have one vote.</w:t>
      </w:r>
    </w:p>
    <w:p w14:paraId="7EB65FC6" w14:textId="78E31C07" w:rsidR="0054128D" w:rsidRDefault="0054128D" w:rsidP="000A037E">
      <w:pPr>
        <w:pStyle w:val="CBDNormalNumber"/>
        <w:numPr>
          <w:ilvl w:val="0"/>
          <w:numId w:val="0"/>
        </w:numPr>
        <w:tabs>
          <w:tab w:val="clear" w:pos="567"/>
        </w:tabs>
        <w:ind w:left="1134"/>
      </w:pPr>
      <w:r>
        <w:rPr>
          <w:shd w:val="clear" w:color="auto" w:fill="FFFFFF"/>
        </w:rPr>
        <w:t>2.</w:t>
      </w:r>
      <w:r>
        <w:rPr>
          <w:shd w:val="clear" w:color="auto" w:fill="FFFFFF"/>
        </w:rPr>
        <w:tab/>
        <w:t xml:space="preserve">Regional economic integration organizations, in matters within their competence, shall exercise their right to vote with </w:t>
      </w:r>
      <w:proofErr w:type="gramStart"/>
      <w:r>
        <w:rPr>
          <w:shd w:val="clear" w:color="auto" w:fill="FFFFFF"/>
        </w:rPr>
        <w:t>a number of</w:t>
      </w:r>
      <w:proofErr w:type="gramEnd"/>
      <w:r>
        <w:rPr>
          <w:shd w:val="clear" w:color="auto" w:fill="FFFFFF"/>
        </w:rPr>
        <w:t xml:space="preserve"> votes equal to the number of their member States which are Parties. Such organizations shall not exercise their right to vote if their member States exercise theirs, and vice versa.</w:t>
      </w:r>
    </w:p>
    <w:p w14:paraId="7C03D7F7" w14:textId="4B6AA24D" w:rsidR="00677848" w:rsidRPr="00F24678" w:rsidRDefault="00677848" w:rsidP="0054128D">
      <w:pPr>
        <w:pStyle w:val="CBDNormalNumber"/>
      </w:pPr>
      <w:r>
        <w:t xml:space="preserve">In </w:t>
      </w:r>
      <w:r w:rsidR="00456658">
        <w:t xml:space="preserve">the </w:t>
      </w:r>
      <w:r>
        <w:t xml:space="preserve">case </w:t>
      </w:r>
      <w:r w:rsidR="00456658">
        <w:t>of the seventeenth meeting</w:t>
      </w:r>
      <w:r w:rsidR="00456658" w:rsidRPr="00E017FC">
        <w:t xml:space="preserve"> </w:t>
      </w:r>
      <w:r w:rsidR="00EF7C08">
        <w:t xml:space="preserve">of </w:t>
      </w:r>
      <w:r w:rsidR="00456658" w:rsidRPr="00E017FC">
        <w:t>the Conference of the Parties</w:t>
      </w:r>
      <w:r w:rsidR="00456658">
        <w:t xml:space="preserve">, </w:t>
      </w:r>
      <w:r>
        <w:t xml:space="preserve">the Secretariat has been informed that the States </w:t>
      </w:r>
      <w:r w:rsidR="000B44F7">
        <w:t xml:space="preserve">members </w:t>
      </w:r>
      <w:r>
        <w:t>of the European Union will exercise their right to vote and</w:t>
      </w:r>
      <w:r w:rsidR="0009364D">
        <w:t xml:space="preserve"> that</w:t>
      </w:r>
      <w:r w:rsidR="000B44F7">
        <w:t>,</w:t>
      </w:r>
      <w:r>
        <w:t xml:space="preserve"> accordingly, the European Union will not exercise its right to vote</w:t>
      </w:r>
      <w:r w:rsidR="00475852" w:rsidRPr="00475852">
        <w:t xml:space="preserve"> </w:t>
      </w:r>
      <w:r w:rsidR="00475852">
        <w:t>as a r</w:t>
      </w:r>
      <w:r w:rsidR="00475852" w:rsidRPr="00743DB6">
        <w:t>egional economic integration organization</w:t>
      </w:r>
      <w:r>
        <w:t>.</w:t>
      </w:r>
    </w:p>
    <w:p w14:paraId="06FCA39B" w14:textId="199FCA6F" w:rsidR="00677848" w:rsidRPr="00677848" w:rsidRDefault="00475852" w:rsidP="00677848">
      <w:pPr>
        <w:pStyle w:val="CBDNormalNumber"/>
        <w:tabs>
          <w:tab w:val="left" w:pos="2127"/>
        </w:tabs>
        <w:spacing w:before="240" w:after="240"/>
        <w:rPr>
          <w:rFonts w:eastAsia="Times New Roman"/>
          <w:sz w:val="24"/>
          <w:szCs w:val="24"/>
        </w:rPr>
      </w:pPr>
      <w:proofErr w:type="gramStart"/>
      <w:r>
        <w:t>With regard to</w:t>
      </w:r>
      <w:proofErr w:type="gramEnd"/>
      <w:r>
        <w:t xml:space="preserve"> </w:t>
      </w:r>
      <w:r w:rsidR="00677848">
        <w:t>the required majority</w:t>
      </w:r>
      <w:r w:rsidR="00677848" w:rsidRPr="00E017FC">
        <w:t xml:space="preserve">, the selection of the venue </w:t>
      </w:r>
      <w:r w:rsidR="00FC1C03" w:rsidRPr="00E017FC">
        <w:t>is a procedural matter</w:t>
      </w:r>
      <w:r w:rsidR="00FC1C03">
        <w:t>, as it</w:t>
      </w:r>
      <w:r w:rsidR="00FC1C03" w:rsidRPr="00E017FC">
        <w:t xml:space="preserve"> </w:t>
      </w:r>
      <w:r w:rsidR="00677848" w:rsidRPr="00E017FC">
        <w:t>relate</w:t>
      </w:r>
      <w:r w:rsidR="00195C19">
        <w:t>s</w:t>
      </w:r>
      <w:r w:rsidR="00677848" w:rsidRPr="00E017FC">
        <w:t xml:space="preserve"> to the conduct of the meetings of the Conference of the Parties, </w:t>
      </w:r>
      <w:r w:rsidR="00195C19">
        <w:t xml:space="preserve">which </w:t>
      </w:r>
      <w:r w:rsidR="00677848" w:rsidRPr="00E017FC">
        <w:t xml:space="preserve">means that, in the absence of consensus, the Conference of the Parties may </w:t>
      </w:r>
      <w:r w:rsidR="00AA7E61">
        <w:t xml:space="preserve">make a </w:t>
      </w:r>
      <w:r w:rsidR="00677848" w:rsidRPr="00E017FC">
        <w:t>deci</w:t>
      </w:r>
      <w:r w:rsidR="00AA7E61">
        <w:t>sion</w:t>
      </w:r>
      <w:r w:rsidR="00677848" w:rsidRPr="00E017FC">
        <w:t xml:space="preserve"> by a majority vote of the Parties present and voting</w:t>
      </w:r>
      <w:r w:rsidR="0020205E">
        <w:t>,</w:t>
      </w:r>
      <w:r w:rsidR="00677848" w:rsidRPr="00E017FC">
        <w:t xml:space="preserve"> in accordance with </w:t>
      </w:r>
      <w:r w:rsidR="0020205E">
        <w:t>r</w:t>
      </w:r>
      <w:r w:rsidR="00677848" w:rsidRPr="00E017FC">
        <w:t>ule 40, paragraph 2</w:t>
      </w:r>
      <w:r w:rsidR="0020205E">
        <w:t>, of the rules of procedure</w:t>
      </w:r>
      <w:r w:rsidR="00304776">
        <w:t>.</w:t>
      </w:r>
      <w:r w:rsidR="00677848">
        <w:t xml:space="preserve"> </w:t>
      </w:r>
      <w:r w:rsidR="00677848" w:rsidRPr="00E017FC">
        <w:t xml:space="preserve">In addition, </w:t>
      </w:r>
      <w:r w:rsidR="00AA7E61">
        <w:t>r</w:t>
      </w:r>
      <w:r w:rsidR="00677848" w:rsidRPr="00E017FC">
        <w:t xml:space="preserve">ule 40, paragraph 5, </w:t>
      </w:r>
      <w:r w:rsidR="00AA7E61">
        <w:t>provides that, f</w:t>
      </w:r>
      <w:r w:rsidR="00677848" w:rsidRPr="00E017FC">
        <w:t>or the purposes of the rules</w:t>
      </w:r>
      <w:r w:rsidR="00AA7E61">
        <w:t xml:space="preserve"> of procedure</w:t>
      </w:r>
      <w:r w:rsidR="00677848" w:rsidRPr="00E017FC">
        <w:t xml:space="preserve">, the phrase </w:t>
      </w:r>
      <w:r w:rsidR="00F143D8">
        <w:t>“</w:t>
      </w:r>
      <w:r w:rsidR="00677848" w:rsidRPr="00E017FC">
        <w:t>Parties present and voting</w:t>
      </w:r>
      <w:r w:rsidR="00F143D8">
        <w:t>”</w:t>
      </w:r>
      <w:r w:rsidR="00677848" w:rsidRPr="00E017FC">
        <w:t xml:space="preserve"> means Parties present at the session at which voting takes place and casting an affirmative or negative vote. Parties abstaining from voting </w:t>
      </w:r>
      <w:r w:rsidR="00F143D8">
        <w:t>are</w:t>
      </w:r>
      <w:r w:rsidR="00677848" w:rsidRPr="00E017FC">
        <w:t xml:space="preserve"> considered as not voting.</w:t>
      </w:r>
    </w:p>
    <w:p w14:paraId="251D2B01" w14:textId="6038F78D" w:rsidR="00677848" w:rsidRPr="00677848" w:rsidRDefault="006E4435" w:rsidP="00677848">
      <w:pPr>
        <w:pStyle w:val="CBDNormalNumber"/>
        <w:rPr>
          <w:rFonts w:eastAsia="Times New Roman"/>
          <w:sz w:val="24"/>
          <w:szCs w:val="24"/>
        </w:rPr>
      </w:pPr>
      <w:r w:rsidRPr="000A037E">
        <w:t xml:space="preserve">Only </w:t>
      </w:r>
      <w:r w:rsidR="00267483" w:rsidRPr="000A037E">
        <w:t>delegates with valid c</w:t>
      </w:r>
      <w:r w:rsidR="00677848" w:rsidRPr="00D71B46">
        <w:t>redentials</w:t>
      </w:r>
      <w:r w:rsidR="00677848" w:rsidRPr="00E017FC">
        <w:t xml:space="preserve"> signed by </w:t>
      </w:r>
      <w:r w:rsidR="00D71B46">
        <w:t xml:space="preserve">their </w:t>
      </w:r>
      <w:r w:rsidR="00677848" w:rsidRPr="00E017FC">
        <w:t xml:space="preserve">Head of State, Head of Government or </w:t>
      </w:r>
      <w:r w:rsidR="00F143D8">
        <w:t>m</w:t>
      </w:r>
      <w:r w:rsidR="00677848" w:rsidRPr="00E017FC">
        <w:t xml:space="preserve">inister for </w:t>
      </w:r>
      <w:r w:rsidR="00F143D8">
        <w:t>f</w:t>
      </w:r>
      <w:r w:rsidR="00677848" w:rsidRPr="00E017FC">
        <w:t xml:space="preserve">oreign </w:t>
      </w:r>
      <w:r w:rsidR="00F143D8">
        <w:t>a</w:t>
      </w:r>
      <w:r w:rsidR="00677848" w:rsidRPr="00E017FC">
        <w:t xml:space="preserve">ffairs </w:t>
      </w:r>
      <w:r w:rsidR="00267483">
        <w:t>may</w:t>
      </w:r>
      <w:r w:rsidR="00677848" w:rsidRPr="00E017FC">
        <w:t xml:space="preserve"> participate</w:t>
      </w:r>
      <w:r w:rsidR="00677848">
        <w:t xml:space="preserve"> in</w:t>
      </w:r>
      <w:r w:rsidR="00677848" w:rsidRPr="00E017FC">
        <w:t xml:space="preserve"> </w:t>
      </w:r>
      <w:r w:rsidR="00677848">
        <w:t>the voting on the</w:t>
      </w:r>
      <w:r w:rsidR="00677848" w:rsidRPr="00E017FC">
        <w:t xml:space="preserve"> </w:t>
      </w:r>
      <w:r w:rsidR="00677848">
        <w:t>d</w:t>
      </w:r>
      <w:r w:rsidR="00677848" w:rsidRPr="00B06B83">
        <w:t xml:space="preserve">ecision on the venue of the </w:t>
      </w:r>
      <w:r w:rsidR="00B43ACC">
        <w:t>seventeen</w:t>
      </w:r>
      <w:r w:rsidR="00677848" w:rsidRPr="00B06B83">
        <w:t>th meeting of the Conference of the Parties</w:t>
      </w:r>
      <w:r w:rsidR="001805B0">
        <w:t>.</w:t>
      </w:r>
      <w:r w:rsidR="00677848" w:rsidRPr="00B06B83">
        <w:t xml:space="preserve"> to the Convention</w:t>
      </w:r>
      <w:r w:rsidR="00FB5F24">
        <w:t>.</w:t>
      </w:r>
      <w:r w:rsidR="00677848" w:rsidRPr="00B06B83">
        <w:t xml:space="preserve"> </w:t>
      </w:r>
      <w:r w:rsidR="00677848" w:rsidRPr="00E017FC">
        <w:t xml:space="preserve">As </w:t>
      </w:r>
      <w:r w:rsidR="00B43ACC">
        <w:t>at</w:t>
      </w:r>
      <w:r w:rsidR="00677848" w:rsidRPr="00E017FC">
        <w:t xml:space="preserve"> </w:t>
      </w:r>
      <w:r w:rsidR="00677848">
        <w:t>30</w:t>
      </w:r>
      <w:r w:rsidR="00B43ACC">
        <w:t> </w:t>
      </w:r>
      <w:r w:rsidR="00677848" w:rsidRPr="00E017FC">
        <w:t xml:space="preserve">October 2024, </w:t>
      </w:r>
      <w:r w:rsidR="00677848">
        <w:t>160</w:t>
      </w:r>
      <w:r w:rsidR="001D6C47">
        <w:t> </w:t>
      </w:r>
      <w:r w:rsidR="00677848" w:rsidRPr="00E017FC">
        <w:t>Part</w:t>
      </w:r>
      <w:r w:rsidR="00267483">
        <w:t>y</w:t>
      </w:r>
      <w:r w:rsidR="00677848" w:rsidRPr="00E017FC">
        <w:t xml:space="preserve"> </w:t>
      </w:r>
      <w:r w:rsidR="00267483">
        <w:t xml:space="preserve">delegations </w:t>
      </w:r>
      <w:r w:rsidR="00677848" w:rsidRPr="00E017FC">
        <w:t>ha</w:t>
      </w:r>
      <w:r w:rsidR="00B43ACC">
        <w:t>d</w:t>
      </w:r>
      <w:r w:rsidR="00677848" w:rsidRPr="00E017FC">
        <w:t xml:space="preserve"> submitted </w:t>
      </w:r>
      <w:r w:rsidR="001D7301">
        <w:t xml:space="preserve">valid </w:t>
      </w:r>
      <w:r w:rsidR="00677848" w:rsidRPr="00E017FC">
        <w:t xml:space="preserve">credentials. </w:t>
      </w:r>
    </w:p>
    <w:p w14:paraId="6B0799F4" w14:textId="04CD24B3" w:rsidR="00677848" w:rsidRPr="00677848" w:rsidRDefault="00556CD7" w:rsidP="00677848">
      <w:pPr>
        <w:pStyle w:val="CBDNormalNumber"/>
        <w:rPr>
          <w:rFonts w:eastAsia="Times New Roman"/>
          <w:sz w:val="24"/>
          <w:szCs w:val="24"/>
        </w:rPr>
      </w:pPr>
      <w:proofErr w:type="gramStart"/>
      <w:r>
        <w:t xml:space="preserve">With regard </w:t>
      </w:r>
      <w:r w:rsidR="00677848" w:rsidRPr="00E017FC">
        <w:t>to</w:t>
      </w:r>
      <w:proofErr w:type="gramEnd"/>
      <w:r w:rsidR="00677848" w:rsidRPr="00E017FC">
        <w:t xml:space="preserve"> the quorum required to take decisions, </w:t>
      </w:r>
      <w:r w:rsidR="004A1059">
        <w:t>r</w:t>
      </w:r>
      <w:r w:rsidR="00677848" w:rsidRPr="00E017FC">
        <w:t xml:space="preserve">ule 30 </w:t>
      </w:r>
      <w:r w:rsidR="004A1059">
        <w:t xml:space="preserve">of the rules of procedure </w:t>
      </w:r>
      <w:r w:rsidR="00677848" w:rsidRPr="00E017FC">
        <w:t xml:space="preserve">provides that </w:t>
      </w:r>
      <w:r w:rsidR="004A1059">
        <w:t>t</w:t>
      </w:r>
      <w:r w:rsidR="00677848" w:rsidRPr="00E017FC">
        <w:t>he President may declare a session of the meeting open and permit the debate to proceed if at least one third of the Parties to the Convention are present</w:t>
      </w:r>
      <w:r w:rsidR="00D17C33">
        <w:t>,</w:t>
      </w:r>
      <w:r w:rsidR="00677848" w:rsidRPr="00E017FC">
        <w:t xml:space="preserve"> and have any decisions taken when representatives of at least two thirds of the Parties are present. </w:t>
      </w:r>
      <w:r w:rsidR="00677848">
        <w:t>There are 196 Parties to the Convention and</w:t>
      </w:r>
      <w:r w:rsidR="00264E59">
        <w:t>,</w:t>
      </w:r>
      <w:r w:rsidR="00677848">
        <w:t xml:space="preserve"> accordingly</w:t>
      </w:r>
      <w:r w:rsidR="00264E59">
        <w:t>,</w:t>
      </w:r>
      <w:r w:rsidR="00677848">
        <w:t xml:space="preserve"> 131 Parties need to be present to take any decision.</w:t>
      </w:r>
    </w:p>
    <w:p w14:paraId="0A4CE071" w14:textId="67236581" w:rsidR="0054128D" w:rsidRPr="000A037E" w:rsidRDefault="00FE4948" w:rsidP="00677848">
      <w:pPr>
        <w:pStyle w:val="CBDNormalNumber"/>
        <w:rPr>
          <w:rFonts w:eastAsia="Times New Roman"/>
          <w:sz w:val="24"/>
          <w:szCs w:val="24"/>
        </w:rPr>
      </w:pPr>
      <w:proofErr w:type="gramStart"/>
      <w:r>
        <w:t>With regard to</w:t>
      </w:r>
      <w:proofErr w:type="gramEnd"/>
      <w:r>
        <w:t xml:space="preserve"> </w:t>
      </w:r>
      <w:r w:rsidR="00677848" w:rsidRPr="00E017FC">
        <w:t>voting</w:t>
      </w:r>
      <w:r>
        <w:t>,</w:t>
      </w:r>
      <w:r w:rsidR="00677848" w:rsidRPr="00E017FC">
        <w:t xml:space="preserve"> </w:t>
      </w:r>
      <w:r>
        <w:t>r</w:t>
      </w:r>
      <w:r w:rsidR="00677848" w:rsidRPr="00E017FC">
        <w:t xml:space="preserve">ule 46 of the </w:t>
      </w:r>
      <w:r>
        <w:t>r</w:t>
      </w:r>
      <w:r w:rsidR="00677848" w:rsidRPr="00E017FC">
        <w:t xml:space="preserve">ules of </w:t>
      </w:r>
      <w:r>
        <w:t>p</w:t>
      </w:r>
      <w:r w:rsidR="00677848" w:rsidRPr="00E017FC">
        <w:t>rocedure provides th</w:t>
      </w:r>
      <w:r w:rsidR="0054128D">
        <w:t>e following:</w:t>
      </w:r>
    </w:p>
    <w:p w14:paraId="23E4FC5C" w14:textId="3BE10803" w:rsidR="00677848" w:rsidRPr="00446B49" w:rsidRDefault="0054128D" w:rsidP="000A037E">
      <w:pPr>
        <w:pStyle w:val="CBDNormalNumber"/>
        <w:numPr>
          <w:ilvl w:val="0"/>
          <w:numId w:val="0"/>
        </w:numPr>
        <w:tabs>
          <w:tab w:val="clear" w:pos="567"/>
          <w:tab w:val="left" w:pos="1276"/>
        </w:tabs>
        <w:ind w:left="1134"/>
        <w:rPr>
          <w:rFonts w:eastAsia="Times New Roman"/>
          <w:sz w:val="24"/>
          <w:szCs w:val="24"/>
        </w:rPr>
      </w:pPr>
      <w:r w:rsidRPr="0054128D">
        <w:rPr>
          <w:lang w:val="en-US"/>
        </w:rPr>
        <w:t xml:space="preserve">Voting, except for </w:t>
      </w:r>
      <w:proofErr w:type="gramStart"/>
      <w:r w:rsidRPr="0054128D">
        <w:rPr>
          <w:lang w:val="en-US"/>
        </w:rPr>
        <w:t>election</w:t>
      </w:r>
      <w:proofErr w:type="gramEnd"/>
      <w:r w:rsidRPr="0054128D">
        <w:rPr>
          <w:lang w:val="en-US"/>
        </w:rPr>
        <w:t xml:space="preserve">, shall normally be by show of hands. A roll-call vote shall be taken if one is requested by any Party. It shall be taken in the English alphabetical order of the names of the Parties participating in the meeting, beginning with the Party whose name is drawn by lot by the President. However, if at any time a Party requests a secret ballot, that shall be the method of voting on the issue in </w:t>
      </w:r>
      <w:proofErr w:type="gramStart"/>
      <w:r w:rsidRPr="0054128D">
        <w:rPr>
          <w:lang w:val="en-US"/>
        </w:rPr>
        <w:t>question.</w:t>
      </w:r>
      <w:r w:rsidR="00446B49">
        <w:t>Even</w:t>
      </w:r>
      <w:proofErr w:type="gramEnd"/>
      <w:r w:rsidR="00446B49">
        <w:t xml:space="preserve"> if</w:t>
      </w:r>
      <w:r w:rsidR="00677848" w:rsidRPr="00446B49">
        <w:t xml:space="preserve"> </w:t>
      </w:r>
      <w:r w:rsidR="00491313" w:rsidRPr="00446B49">
        <w:t xml:space="preserve">no </w:t>
      </w:r>
      <w:r w:rsidR="00677848" w:rsidRPr="00446B49">
        <w:t xml:space="preserve">request </w:t>
      </w:r>
      <w:r w:rsidR="00491313" w:rsidRPr="00446B49">
        <w:t xml:space="preserve">is made for </w:t>
      </w:r>
      <w:r w:rsidR="00677848" w:rsidRPr="00446B49">
        <w:t xml:space="preserve">a secret ballot, the President </w:t>
      </w:r>
      <w:r w:rsidR="00491313" w:rsidRPr="00446B49">
        <w:t xml:space="preserve">may </w:t>
      </w:r>
      <w:r w:rsidR="00677848" w:rsidRPr="00446B49">
        <w:t xml:space="preserve">make a ruling that the decision on the venue of the next </w:t>
      </w:r>
      <w:r w:rsidR="00BB1090" w:rsidRPr="00446B49">
        <w:t xml:space="preserve">meeting of the Conference of the Parties </w:t>
      </w:r>
      <w:r w:rsidR="00677848" w:rsidRPr="00446B49">
        <w:t xml:space="preserve">should be taken </w:t>
      </w:r>
      <w:r w:rsidR="00BD41CF" w:rsidRPr="00446B49">
        <w:t xml:space="preserve">by </w:t>
      </w:r>
      <w:r w:rsidR="00677848" w:rsidRPr="00446B49">
        <w:t>secret ballot, which is more advisable.</w:t>
      </w:r>
    </w:p>
    <w:p w14:paraId="22B2096D" w14:textId="17E7BC02" w:rsidR="00677848" w:rsidRPr="00677848" w:rsidRDefault="00677848" w:rsidP="00677848">
      <w:pPr>
        <w:pStyle w:val="CBDNormalNumber"/>
        <w:rPr>
          <w:rFonts w:eastAsia="Times New Roman"/>
          <w:sz w:val="24"/>
          <w:szCs w:val="24"/>
        </w:rPr>
      </w:pPr>
      <w:r>
        <w:t xml:space="preserve">The other alternative </w:t>
      </w:r>
      <w:r w:rsidR="00603807">
        <w:t xml:space="preserve">is </w:t>
      </w:r>
      <w:r w:rsidR="00E36385">
        <w:t xml:space="preserve">for Parties to </w:t>
      </w:r>
      <w:r>
        <w:t>vot</w:t>
      </w:r>
      <w:r w:rsidR="00E36385">
        <w:t>e</w:t>
      </w:r>
      <w:r>
        <w:t xml:space="preserve"> by show of hands or roll call for each </w:t>
      </w:r>
      <w:r w:rsidR="00E36385">
        <w:t xml:space="preserve">offer </w:t>
      </w:r>
      <w:r>
        <w:t>individually</w:t>
      </w:r>
      <w:r w:rsidR="00E36385">
        <w:t>,</w:t>
      </w:r>
      <w:r>
        <w:t xml:space="preserve"> </w:t>
      </w:r>
      <w:r w:rsidR="0083312B">
        <w:t xml:space="preserve">in which case </w:t>
      </w:r>
      <w:r>
        <w:t xml:space="preserve">the country </w:t>
      </w:r>
      <w:r w:rsidR="00E36385">
        <w:t xml:space="preserve">that </w:t>
      </w:r>
      <w:r>
        <w:t xml:space="preserve">obtains </w:t>
      </w:r>
      <w:r>
        <w:lastRenderedPageBreak/>
        <w:t xml:space="preserve">the highest number of votes and a majority of the </w:t>
      </w:r>
      <w:r w:rsidR="0083312B">
        <w:t xml:space="preserve">votes </w:t>
      </w:r>
      <w:r w:rsidR="00E36385">
        <w:t xml:space="preserve">of Parties </w:t>
      </w:r>
      <w:r>
        <w:t xml:space="preserve">present and voting </w:t>
      </w:r>
      <w:r w:rsidR="00603807">
        <w:t xml:space="preserve">is </w:t>
      </w:r>
      <w:r>
        <w:t xml:space="preserve">declared the country selected to host the </w:t>
      </w:r>
      <w:r w:rsidR="00E31123">
        <w:t>seventeenth meeting</w:t>
      </w:r>
      <w:r>
        <w:t>.</w:t>
      </w:r>
    </w:p>
    <w:p w14:paraId="23205053" w14:textId="6AEFB70B" w:rsidR="00677848" w:rsidRPr="00E017FC" w:rsidRDefault="00677848" w:rsidP="00677848">
      <w:pPr>
        <w:pStyle w:val="CBDNormalNumber"/>
      </w:pPr>
      <w:r>
        <w:t xml:space="preserve">Should there be a vote </w:t>
      </w:r>
      <w:r w:rsidR="00E31123">
        <w:t xml:space="preserve">by </w:t>
      </w:r>
      <w:r>
        <w:t>secret ballot</w:t>
      </w:r>
      <w:r w:rsidR="00E31123">
        <w:t>,</w:t>
      </w:r>
      <w:r>
        <w:t xml:space="preserve"> the procedure </w:t>
      </w:r>
      <w:r w:rsidR="00E31123">
        <w:t xml:space="preserve">described below </w:t>
      </w:r>
      <w:r>
        <w:t>should be followed.</w:t>
      </w:r>
    </w:p>
    <w:p w14:paraId="29B63CB2" w14:textId="77777777" w:rsidR="00677848" w:rsidRPr="00E017FC" w:rsidRDefault="00677848" w:rsidP="00677848">
      <w:pPr>
        <w:pStyle w:val="CBDH1"/>
        <w:rPr>
          <w:rFonts w:eastAsia="Times New Roman"/>
          <w:b w:val="0"/>
          <w:bCs/>
          <w:sz w:val="24"/>
          <w:szCs w:val="24"/>
        </w:rPr>
      </w:pPr>
      <w:r>
        <w:t>II.</w:t>
      </w:r>
      <w:r>
        <w:tab/>
      </w:r>
      <w:r w:rsidRPr="00677848">
        <w:rPr>
          <w:bCs/>
        </w:rPr>
        <w:t xml:space="preserve">Balloting procedure for the conduct of the vote </w:t>
      </w:r>
      <w:bookmarkStart w:id="3" w:name="_Hlk181195505"/>
    </w:p>
    <w:bookmarkEnd w:id="3"/>
    <w:p w14:paraId="4F434983" w14:textId="575731AD" w:rsidR="00677848" w:rsidRPr="00677848" w:rsidRDefault="00677848" w:rsidP="00677848">
      <w:pPr>
        <w:pStyle w:val="CBDNormalNumber"/>
        <w:spacing w:before="240" w:after="240"/>
        <w:rPr>
          <w:rFonts w:eastAsia="Times New Roman"/>
          <w:sz w:val="24"/>
          <w:szCs w:val="24"/>
        </w:rPr>
      </w:pPr>
      <w:r w:rsidRPr="00E017FC">
        <w:t xml:space="preserve">Upon commencement of balloting, the </w:t>
      </w:r>
      <w:r w:rsidR="000E0EAD">
        <w:t>C</w:t>
      </w:r>
      <w:r w:rsidRPr="00E017FC">
        <w:t xml:space="preserve">onference </w:t>
      </w:r>
      <w:r w:rsidR="000E0EAD">
        <w:t>O</w:t>
      </w:r>
      <w:r w:rsidRPr="00E017FC">
        <w:t>fficers will first distribute the ballot papers to the</w:t>
      </w:r>
      <w:r>
        <w:t xml:space="preserve"> </w:t>
      </w:r>
      <w:r w:rsidRPr="00B14B49">
        <w:t xml:space="preserve">delegations </w:t>
      </w:r>
      <w:r w:rsidR="001E04C5">
        <w:t>that have submitted credentials</w:t>
      </w:r>
      <w:r w:rsidR="001E04C5" w:rsidRPr="00E017FC">
        <w:t xml:space="preserve"> </w:t>
      </w:r>
      <w:r w:rsidR="001E04C5">
        <w:t xml:space="preserve">and are </w:t>
      </w:r>
      <w:r w:rsidRPr="00E017FC">
        <w:t>sitting behind their nameplates</w:t>
      </w:r>
      <w:r w:rsidR="001E04C5">
        <w:t>.</w:t>
      </w:r>
      <w:r w:rsidRPr="00E017FC">
        <w:t xml:space="preserve"> Each </w:t>
      </w:r>
      <w:r w:rsidR="001E04C5">
        <w:t>delegation</w:t>
      </w:r>
      <w:r w:rsidR="001E04C5" w:rsidRPr="00E017FC">
        <w:t xml:space="preserve"> </w:t>
      </w:r>
      <w:r w:rsidRPr="00E017FC">
        <w:t>will receive one ballot paper.</w:t>
      </w:r>
    </w:p>
    <w:p w14:paraId="6368000D" w14:textId="767FBF7A" w:rsidR="00677848" w:rsidRPr="00677848" w:rsidRDefault="00677848" w:rsidP="00677848">
      <w:pPr>
        <w:pStyle w:val="CBDNormalNumber"/>
        <w:spacing w:before="240" w:after="240"/>
        <w:rPr>
          <w:rFonts w:eastAsia="Times New Roman"/>
          <w:sz w:val="24"/>
          <w:szCs w:val="24"/>
        </w:rPr>
      </w:pPr>
      <w:r w:rsidRPr="00E017FC">
        <w:t>The name</w:t>
      </w:r>
      <w:r>
        <w:t>s</w:t>
      </w:r>
      <w:r w:rsidRPr="00E017FC">
        <w:t xml:space="preserve"> of the countries that have offered to host</w:t>
      </w:r>
      <w:r>
        <w:t xml:space="preserve"> the </w:t>
      </w:r>
      <w:r w:rsidR="00C44A0A">
        <w:t xml:space="preserve">seventeenth </w:t>
      </w:r>
      <w:r>
        <w:t>meeting of the Conference of the Parties will be</w:t>
      </w:r>
      <w:r w:rsidRPr="00E017FC">
        <w:t xml:space="preserve"> printed on the ballot papers.</w:t>
      </w:r>
      <w:r>
        <w:t xml:space="preserve"> </w:t>
      </w:r>
      <w:r w:rsidR="00D3513D">
        <w:t>Delegates</w:t>
      </w:r>
      <w:r w:rsidR="00D3513D" w:rsidRPr="000868BF">
        <w:t xml:space="preserve"> </w:t>
      </w:r>
      <w:r w:rsidR="00E03D76">
        <w:t>may</w:t>
      </w:r>
      <w:r w:rsidR="00E03D76" w:rsidRPr="000868BF">
        <w:t xml:space="preserve"> </w:t>
      </w:r>
      <w:r w:rsidRPr="000868BF">
        <w:t xml:space="preserve">only complete the ballot papers that have been distributed. </w:t>
      </w:r>
      <w:r w:rsidR="00C44A0A">
        <w:t xml:space="preserve">They </w:t>
      </w:r>
      <w:r>
        <w:t>will be</w:t>
      </w:r>
      <w:r w:rsidRPr="000868BF">
        <w:t xml:space="preserve"> requested to put </w:t>
      </w:r>
      <w:r w:rsidRPr="00FF7DAC">
        <w:t>a tick or a cross</w:t>
      </w:r>
      <w:r w:rsidRPr="000868BF">
        <w:t xml:space="preserve"> in the box next to </w:t>
      </w:r>
      <w:r>
        <w:t>one</w:t>
      </w:r>
      <w:r w:rsidRPr="000868BF">
        <w:t xml:space="preserve"> of the countries printed on the ballot paper. There </w:t>
      </w:r>
      <w:r w:rsidR="00A07B72">
        <w:t>may</w:t>
      </w:r>
      <w:r w:rsidR="0058653C" w:rsidRPr="000868BF">
        <w:t xml:space="preserve"> </w:t>
      </w:r>
      <w:r w:rsidRPr="000868BF">
        <w:t>not be more than one checked box.</w:t>
      </w:r>
      <w:bookmarkStart w:id="4" w:name="_Hlk129112907"/>
      <w:bookmarkStart w:id="5" w:name="_Hlk123640140"/>
    </w:p>
    <w:p w14:paraId="27D6EE48" w14:textId="1DE1A4EE" w:rsidR="00677848" w:rsidRPr="00677848" w:rsidRDefault="00677848" w:rsidP="00677848">
      <w:pPr>
        <w:pStyle w:val="CBDNormalNumber"/>
        <w:spacing w:before="240" w:after="240"/>
        <w:rPr>
          <w:rFonts w:eastAsia="Times New Roman"/>
          <w:sz w:val="24"/>
          <w:szCs w:val="24"/>
        </w:rPr>
      </w:pPr>
      <w:r w:rsidRPr="00E017FC">
        <w:t xml:space="preserve">Accordingly, </w:t>
      </w:r>
      <w:r w:rsidR="00D3513D">
        <w:t>delegates</w:t>
      </w:r>
      <w:r w:rsidR="00D3513D" w:rsidRPr="00E017FC">
        <w:t xml:space="preserve"> </w:t>
      </w:r>
      <w:r w:rsidRPr="00E017FC">
        <w:t>can:</w:t>
      </w:r>
      <w:bookmarkStart w:id="6" w:name="_Hlk129114118"/>
      <w:bookmarkEnd w:id="4"/>
      <w:bookmarkEnd w:id="5"/>
    </w:p>
    <w:p w14:paraId="7B8007C9" w14:textId="396801F9" w:rsidR="00677848" w:rsidRPr="00E33B9C" w:rsidRDefault="00677848" w:rsidP="000A037E">
      <w:pPr>
        <w:pStyle w:val="CBDNormalNumber"/>
        <w:numPr>
          <w:ilvl w:val="1"/>
          <w:numId w:val="22"/>
        </w:numPr>
      </w:pPr>
      <w:r>
        <w:t>Mark</w:t>
      </w:r>
      <w:r w:rsidRPr="00E33B9C">
        <w:t xml:space="preserve"> the box for </w:t>
      </w:r>
      <w:r w:rsidR="0050292B">
        <w:t>one</w:t>
      </w:r>
      <w:r w:rsidR="0050292B" w:rsidRPr="00E33B9C">
        <w:t xml:space="preserve"> </w:t>
      </w:r>
      <w:r w:rsidRPr="00E33B9C">
        <w:t>country that has offered to h</w:t>
      </w:r>
      <w:r>
        <w:t>o</w:t>
      </w:r>
      <w:r w:rsidRPr="00E33B9C">
        <w:t>st</w:t>
      </w:r>
      <w:r w:rsidR="00C06FE9" w:rsidRPr="00C06FE9">
        <w:t xml:space="preserve"> </w:t>
      </w:r>
      <w:r w:rsidR="00910636">
        <w:t xml:space="preserve">the </w:t>
      </w:r>
      <w:r w:rsidR="00C06FE9">
        <w:t>seventeenth meeting of the Conference of the Parties</w:t>
      </w:r>
      <w:r w:rsidRPr="00E33B9C">
        <w:t xml:space="preserve">; </w:t>
      </w:r>
      <w:r w:rsidR="00C06FE9">
        <w:t>or</w:t>
      </w:r>
    </w:p>
    <w:p w14:paraId="79B79CBB" w14:textId="240AA131" w:rsidR="00677848" w:rsidRDefault="0050292B" w:rsidP="000A037E">
      <w:pPr>
        <w:pStyle w:val="CBDNormalNumber"/>
        <w:numPr>
          <w:ilvl w:val="1"/>
          <w:numId w:val="22"/>
        </w:numPr>
      </w:pPr>
      <w:r>
        <w:t>L</w:t>
      </w:r>
      <w:r w:rsidR="00677848" w:rsidRPr="00E33B9C">
        <w:t>eave their ballot blank.</w:t>
      </w:r>
    </w:p>
    <w:p w14:paraId="13BCB442" w14:textId="064E16C5" w:rsidR="00677848" w:rsidRPr="00677848" w:rsidRDefault="00677848" w:rsidP="00677848">
      <w:pPr>
        <w:pStyle w:val="CBDNormalNumber"/>
        <w:spacing w:before="240" w:after="240"/>
        <w:rPr>
          <w:rFonts w:eastAsia="Times New Roman"/>
          <w:sz w:val="24"/>
          <w:szCs w:val="24"/>
        </w:rPr>
      </w:pPr>
      <w:r w:rsidRPr="00E33B9C">
        <w:t xml:space="preserve">A blank ballot paper will be considered an abstention. The ballot will be considered invalid if </w:t>
      </w:r>
      <w:r w:rsidR="00D3513D">
        <w:t>delegates have</w:t>
      </w:r>
      <w:r w:rsidR="00D3513D" w:rsidRPr="00E33B9C">
        <w:t xml:space="preserve"> </w:t>
      </w:r>
      <w:r>
        <w:t>mark</w:t>
      </w:r>
      <w:r w:rsidR="00D3513D">
        <w:t>ed</w:t>
      </w:r>
      <w:r w:rsidRPr="00E33B9C">
        <w:t xml:space="preserve"> </w:t>
      </w:r>
      <w:r>
        <w:t xml:space="preserve">the boxes for </w:t>
      </w:r>
      <w:r w:rsidR="005D4DCA">
        <w:t>more than one</w:t>
      </w:r>
      <w:r w:rsidR="005D4DCA" w:rsidRPr="00E33B9C">
        <w:t xml:space="preserve"> </w:t>
      </w:r>
      <w:r>
        <w:t>countr</w:t>
      </w:r>
      <w:r w:rsidR="005D4DCA">
        <w:t>y</w:t>
      </w:r>
      <w:r>
        <w:t xml:space="preserve"> </w:t>
      </w:r>
      <w:r w:rsidR="005D4DCA">
        <w:t xml:space="preserve">listed </w:t>
      </w:r>
      <w:r w:rsidRPr="00E33B9C">
        <w:t xml:space="preserve">on the ballot paper or if they </w:t>
      </w:r>
      <w:r w:rsidR="00D3513D">
        <w:t xml:space="preserve">have </w:t>
      </w:r>
      <w:r w:rsidRPr="00E33B9C">
        <w:t>writ</w:t>
      </w:r>
      <w:r w:rsidR="00D3513D">
        <w:t>t</w:t>
      </w:r>
      <w:r w:rsidRPr="00E33B9C">
        <w:t>e</w:t>
      </w:r>
      <w:r w:rsidR="00D3513D">
        <w:t>n</w:t>
      </w:r>
      <w:r w:rsidRPr="00E33B9C">
        <w:t xml:space="preserve"> down the name of a country that has not offered to host </w:t>
      </w:r>
      <w:r>
        <w:t xml:space="preserve">the </w:t>
      </w:r>
      <w:r w:rsidR="00531610">
        <w:t xml:space="preserve">seventeenth </w:t>
      </w:r>
      <w:r>
        <w:t>meeting</w:t>
      </w:r>
      <w:r w:rsidRPr="00E33B9C">
        <w:t>. If a ballot paper contains any notation</w:t>
      </w:r>
      <w:r w:rsidR="00EB53CD">
        <w:t>s</w:t>
      </w:r>
      <w:r w:rsidRPr="00E33B9C">
        <w:t xml:space="preserve"> other than a vote in favour of </w:t>
      </w:r>
      <w:r>
        <w:t xml:space="preserve">any of the </w:t>
      </w:r>
      <w:r w:rsidRPr="00E33B9C">
        <w:t xml:space="preserve">two </w:t>
      </w:r>
      <w:r>
        <w:t>countries</w:t>
      </w:r>
      <w:r w:rsidRPr="00E33B9C">
        <w:t>, the notations will be disregarded.</w:t>
      </w:r>
    </w:p>
    <w:p w14:paraId="495BFBFA" w14:textId="383EE246" w:rsidR="00677848" w:rsidRPr="00677848" w:rsidRDefault="00677848" w:rsidP="00677848">
      <w:pPr>
        <w:pStyle w:val="CBDNormalNumber"/>
        <w:rPr>
          <w:rFonts w:eastAsia="Times New Roman"/>
          <w:sz w:val="24"/>
          <w:szCs w:val="24"/>
        </w:rPr>
      </w:pPr>
      <w:r w:rsidRPr="00E33B9C">
        <w:t xml:space="preserve">Ballot papers </w:t>
      </w:r>
      <w:r w:rsidR="00853C9A">
        <w:t xml:space="preserve">must </w:t>
      </w:r>
      <w:r w:rsidRPr="00E33B9C">
        <w:t xml:space="preserve">be filled out clearly. If a mistake is made in the process of filling out the ballot paper, the delegation in question </w:t>
      </w:r>
      <w:r w:rsidR="00853C9A">
        <w:t>must</w:t>
      </w:r>
      <w:r w:rsidR="00853C9A" w:rsidRPr="00E33B9C">
        <w:t xml:space="preserve"> </w:t>
      </w:r>
      <w:r w:rsidRPr="00E33B9C">
        <w:t>immediately request a new ballot paper from the Secretariat staff at the front of the</w:t>
      </w:r>
      <w:r w:rsidR="007C0D13">
        <w:t xml:space="preserve"> meeting</w:t>
      </w:r>
      <w:r w:rsidRPr="00E33B9C">
        <w:t xml:space="preserve"> room. After the ballot papers are collected and the presiding officer has announced that the balloting </w:t>
      </w:r>
      <w:r w:rsidR="00853C9A">
        <w:t>is</w:t>
      </w:r>
      <w:r w:rsidRPr="00E33B9C">
        <w:t xml:space="preserve"> closed, the meeting will be suspended to allow time for the counting of the ballots. </w:t>
      </w:r>
    </w:p>
    <w:p w14:paraId="68DE81E8" w14:textId="5D0EDF88" w:rsidR="00677848" w:rsidRPr="00677848" w:rsidRDefault="00677848" w:rsidP="00677848">
      <w:pPr>
        <w:pStyle w:val="CBDNormalNumber"/>
        <w:rPr>
          <w:rFonts w:eastAsia="Times New Roman"/>
          <w:sz w:val="24"/>
          <w:szCs w:val="24"/>
        </w:rPr>
      </w:pPr>
      <w:r w:rsidRPr="00DB4097">
        <w:t xml:space="preserve">The presiding officer will propose three representatives from three </w:t>
      </w:r>
      <w:r>
        <w:t>Parties</w:t>
      </w:r>
      <w:r w:rsidRPr="00DB4097">
        <w:t xml:space="preserve"> to serve as Tellers</w:t>
      </w:r>
      <w:r w:rsidR="007C0D13">
        <w:t>,</w:t>
      </w:r>
      <w:r w:rsidRPr="00DB4097">
        <w:t xml:space="preserve"> whose role will be to monitor the election and certify the results. The Secretariat will assist in identifying the Tellers from the representatives </w:t>
      </w:r>
      <w:r>
        <w:t xml:space="preserve">of </w:t>
      </w:r>
      <w:r w:rsidRPr="00DB4097">
        <w:t>Parties</w:t>
      </w:r>
      <w:r w:rsidR="007C0D13">
        <w:t>,</w:t>
      </w:r>
      <w:r w:rsidRPr="00DB4097">
        <w:t xml:space="preserve"> </w:t>
      </w:r>
      <w:r w:rsidR="00D5499D">
        <w:t xml:space="preserve">noting that </w:t>
      </w:r>
      <w:r w:rsidRPr="00DB4097">
        <w:t xml:space="preserve">the Tellers </w:t>
      </w:r>
      <w:r w:rsidR="007967D9">
        <w:t>may</w:t>
      </w:r>
      <w:r w:rsidR="007967D9" w:rsidRPr="00DB4097">
        <w:t xml:space="preserve"> </w:t>
      </w:r>
      <w:r w:rsidRPr="00DB4097">
        <w:t xml:space="preserve">not be from </w:t>
      </w:r>
      <w:r w:rsidR="007967D9">
        <w:t>the</w:t>
      </w:r>
      <w:r w:rsidR="007967D9" w:rsidRPr="00DB4097">
        <w:t xml:space="preserve"> </w:t>
      </w:r>
      <w:r w:rsidRPr="00DB4097">
        <w:t>countr</w:t>
      </w:r>
      <w:r w:rsidR="007967D9">
        <w:t>ies</w:t>
      </w:r>
      <w:r w:rsidRPr="00DB4097">
        <w:t xml:space="preserve"> </w:t>
      </w:r>
      <w:r w:rsidR="00D7339E">
        <w:t xml:space="preserve">that have made an offer </w:t>
      </w:r>
      <w:r>
        <w:t>or from the</w:t>
      </w:r>
      <w:r w:rsidR="007967D9">
        <w:t>ir</w:t>
      </w:r>
      <w:r>
        <w:t xml:space="preserve"> regional group</w:t>
      </w:r>
      <w:r w:rsidR="007967D9">
        <w:t>s.</w:t>
      </w:r>
      <w:r w:rsidRPr="00DB4097">
        <w:t xml:space="preserve"> The Tellers, assisted by the Secretariat, will count the ballots, and the presiding officer will announce the results.</w:t>
      </w:r>
    </w:p>
    <w:p w14:paraId="3B2A8430" w14:textId="50DECCB2" w:rsidR="00677848" w:rsidRPr="00677848" w:rsidRDefault="00677848" w:rsidP="00677848">
      <w:pPr>
        <w:pStyle w:val="CBDNormalNumber"/>
        <w:rPr>
          <w:rFonts w:eastAsia="Times New Roman"/>
          <w:sz w:val="24"/>
          <w:szCs w:val="24"/>
        </w:rPr>
      </w:pPr>
      <w:r w:rsidRPr="00DB4097">
        <w:t xml:space="preserve">In accordance with </w:t>
      </w:r>
      <w:r w:rsidR="007967D9">
        <w:t>r</w:t>
      </w:r>
      <w:r w:rsidRPr="00DB4097">
        <w:t xml:space="preserve">ule 40, paragraph 2, </w:t>
      </w:r>
      <w:r w:rsidR="007967D9">
        <w:t xml:space="preserve">of the rule of procedure, </w:t>
      </w:r>
      <w:r w:rsidRPr="00DB4097">
        <w:t xml:space="preserve">the majority required is </w:t>
      </w:r>
      <w:proofErr w:type="gramStart"/>
      <w:r w:rsidRPr="00DB4097">
        <w:t>a majority of</w:t>
      </w:r>
      <w:proofErr w:type="gramEnd"/>
      <w:r w:rsidRPr="00DB4097">
        <w:t xml:space="preserve"> the Parties present and voting.</w:t>
      </w:r>
    </w:p>
    <w:p w14:paraId="691DF648" w14:textId="204F7C53" w:rsidR="00677848" w:rsidRPr="00677848" w:rsidRDefault="00677848" w:rsidP="00677848">
      <w:pPr>
        <w:pStyle w:val="CBDNormalNumber"/>
        <w:rPr>
          <w:rFonts w:eastAsia="Times New Roman"/>
          <w:sz w:val="24"/>
          <w:szCs w:val="24"/>
        </w:rPr>
      </w:pPr>
      <w:r w:rsidRPr="00DB4097">
        <w:t xml:space="preserve">Pursuant to </w:t>
      </w:r>
      <w:r w:rsidR="00936FD3">
        <w:t>r</w:t>
      </w:r>
      <w:r w:rsidRPr="00DB4097">
        <w:t>ule 48</w:t>
      </w:r>
      <w:r w:rsidR="00936FD3" w:rsidRPr="00936FD3">
        <w:t xml:space="preserve"> </w:t>
      </w:r>
      <w:r w:rsidR="00936FD3">
        <w:t>of the rule of procedure</w:t>
      </w:r>
      <w:r w:rsidRPr="00DB4097">
        <w:t xml:space="preserve">, no representative </w:t>
      </w:r>
      <w:r w:rsidR="00A76059">
        <w:t>may</w:t>
      </w:r>
      <w:r w:rsidR="00A76059" w:rsidRPr="00DB4097">
        <w:t xml:space="preserve"> </w:t>
      </w:r>
      <w:r w:rsidRPr="00DB4097">
        <w:t xml:space="preserve">interrupt the voting except on a point of order on the actual conduct of the voting. All </w:t>
      </w:r>
      <w:r w:rsidR="00A76059">
        <w:t>delegates</w:t>
      </w:r>
      <w:r w:rsidR="00A76059" w:rsidRPr="00DB4097">
        <w:t xml:space="preserve"> </w:t>
      </w:r>
      <w:r w:rsidRPr="00DB4097">
        <w:t xml:space="preserve">are also required to remain at their seats so that the voting process </w:t>
      </w:r>
      <w:r w:rsidR="00A76059">
        <w:t>may</w:t>
      </w:r>
      <w:r w:rsidR="00A76059" w:rsidRPr="00DB4097">
        <w:t xml:space="preserve"> </w:t>
      </w:r>
      <w:r w:rsidRPr="00DB4097">
        <w:t>proceed in an orderly manner. Ballots will only be distributed at the seats of Parties.</w:t>
      </w:r>
    </w:p>
    <w:p w14:paraId="3D7E27FC" w14:textId="24614775" w:rsidR="00677848" w:rsidRPr="00677848" w:rsidRDefault="00677848" w:rsidP="00677848">
      <w:pPr>
        <w:pStyle w:val="CBDNormalNumber"/>
        <w:spacing w:before="240" w:after="240"/>
        <w:rPr>
          <w:rFonts w:eastAsia="Times New Roman"/>
          <w:sz w:val="24"/>
          <w:szCs w:val="24"/>
        </w:rPr>
      </w:pPr>
      <w:r w:rsidRPr="00DB4097">
        <w:t xml:space="preserve">Once the results have been tallied and the Tellers have certified the results, they </w:t>
      </w:r>
      <w:r w:rsidR="00A76059">
        <w:t>will</w:t>
      </w:r>
      <w:r w:rsidR="00A76059" w:rsidRPr="00DB4097">
        <w:t xml:space="preserve"> </w:t>
      </w:r>
      <w:r w:rsidRPr="00DB4097">
        <w:t>be communicated to the President</w:t>
      </w:r>
      <w:r w:rsidR="00A76059">
        <w:t>,</w:t>
      </w:r>
      <w:r w:rsidRPr="00DB4097">
        <w:t xml:space="preserve"> as presiding officer. The meeting will be resumed for the results to be announced and to declare the result of the vote. </w:t>
      </w:r>
      <w:bookmarkEnd w:id="6"/>
    </w:p>
    <w:bookmarkEnd w:id="2"/>
    <w:p w14:paraId="1C825463" w14:textId="77777777" w:rsidR="002B559C" w:rsidRPr="004701EE" w:rsidRDefault="00ED3849" w:rsidP="00677848">
      <w:pPr>
        <w:pStyle w:val="Para1"/>
        <w:numPr>
          <w:ilvl w:val="0"/>
          <w:numId w:val="0"/>
        </w:numPr>
        <w:ind w:left="567"/>
        <w:jc w:val="center"/>
      </w:pPr>
      <w:r>
        <w:t>__________</w:t>
      </w:r>
    </w:p>
    <w:sectPr w:rsidR="002B559C" w:rsidRPr="004701EE" w:rsidSect="000970E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837983" w14:textId="77777777" w:rsidR="00894B7F" w:rsidRDefault="00894B7F" w:rsidP="00A96B21">
      <w:r>
        <w:separator/>
      </w:r>
    </w:p>
  </w:endnote>
  <w:endnote w:type="continuationSeparator" w:id="0">
    <w:p w14:paraId="57CA620C" w14:textId="77777777" w:rsidR="00894B7F" w:rsidRDefault="00894B7F" w:rsidP="00A96B21">
      <w:r>
        <w:continuationSeparator/>
      </w:r>
    </w:p>
  </w:endnote>
  <w:endnote w:type="continuationNotice" w:id="1">
    <w:p w14:paraId="113AA27D" w14:textId="77777777" w:rsidR="00892BF7" w:rsidRDefault="00892B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371F526"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4542DCE"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DA0D82" w14:textId="77777777" w:rsidR="00894B7F" w:rsidRDefault="00894B7F" w:rsidP="00A96B21">
      <w:r>
        <w:separator/>
      </w:r>
    </w:p>
  </w:footnote>
  <w:footnote w:type="continuationSeparator" w:id="0">
    <w:p w14:paraId="4C78857E" w14:textId="77777777" w:rsidR="00894B7F" w:rsidRDefault="00894B7F" w:rsidP="00A96B21">
      <w:r>
        <w:continuationSeparator/>
      </w:r>
    </w:p>
  </w:footnote>
  <w:footnote w:type="continuationNotice" w:id="1">
    <w:p w14:paraId="6B9D9070" w14:textId="77777777" w:rsidR="00892BF7" w:rsidRDefault="00892B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22CFC977" w14:textId="166EA6DA" w:rsidR="00A00234" w:rsidRDefault="000A037E" w:rsidP="000A037E">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D5DDD" w:rsidRPr="00A00234">
          <w:rPr>
            <w:szCs w:val="20"/>
            <w:lang w:val="fr-FR"/>
          </w:rPr>
          <w:t>CBD</w:t>
        </w:r>
        <w:r w:rsidR="00AD5DDD">
          <w:rPr>
            <w:szCs w:val="20"/>
            <w:lang w:val="fr-FR"/>
          </w:rPr>
          <w:t>/</w:t>
        </w:r>
        <w:r w:rsidR="00AD5DDD" w:rsidRPr="00A00234">
          <w:rPr>
            <w:szCs w:val="20"/>
            <w:lang w:val="fr-FR"/>
          </w:rPr>
          <w:t>COP/16/</w:t>
        </w:r>
        <w:r w:rsidR="00AD5DDD">
          <w:rPr>
            <w:szCs w:val="20"/>
            <w:lang w:val="fr-FR"/>
          </w:rPr>
          <w:t>INF/42</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3774DB7" w14:textId="2E03BB5C" w:rsidR="002B559C" w:rsidRPr="002B559C" w:rsidRDefault="00AD5DDD" w:rsidP="007304C9">
        <w:pPr>
          <w:pStyle w:val="Header"/>
          <w:pBdr>
            <w:bottom w:val="none" w:sz="0" w:space="0" w:color="auto"/>
          </w:pBdr>
          <w:spacing w:after="240"/>
          <w:jc w:val="right"/>
          <w:rPr>
            <w:szCs w:val="20"/>
            <w:lang w:val="fr-FR"/>
          </w:rPr>
        </w:pPr>
        <w:r>
          <w:rPr>
            <w:szCs w:val="20"/>
            <w:lang w:val="fr-FR"/>
          </w:rPr>
          <w:t>CBD/COP/16/INF/42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27062" w14:textId="77777777" w:rsidR="000970E6" w:rsidRDefault="000970E6" w:rsidP="000970E6">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F5140"/>
    <w:multiLevelType w:val="hybridMultilevel"/>
    <w:tmpl w:val="B5B684D2"/>
    <w:lvl w:ilvl="0" w:tplc="CA8CDCCA">
      <w:start w:val="1"/>
      <w:numFmt w:val="decimal"/>
      <w:lvlText w:val="%1."/>
      <w:lvlJc w:val="left"/>
      <w:pPr>
        <w:ind w:left="1712" w:hanging="362"/>
      </w:pPr>
      <w:rPr>
        <w:rFonts w:hint="default"/>
        <w:sz w:val="20"/>
        <w:szCs w:val="20"/>
      </w:rPr>
    </w:lvl>
    <w:lvl w:ilvl="1" w:tplc="0409001B">
      <w:start w:val="1"/>
      <w:numFmt w:val="lowerRoman"/>
      <w:lvlText w:val="%2."/>
      <w:lvlJc w:val="right"/>
      <w:pPr>
        <w:ind w:left="1570" w:hanging="360"/>
      </w:pPr>
    </w:lvl>
    <w:lvl w:ilvl="2" w:tplc="DACEBCC0">
      <w:start w:val="1"/>
      <w:numFmt w:val="lowerRoman"/>
      <w:lvlText w:val="(%3)"/>
      <w:lvlJc w:val="left"/>
      <w:pPr>
        <w:ind w:left="2830" w:hanging="720"/>
      </w:pPr>
      <w:rPr>
        <w:rFonts w:hint="default"/>
      </w:r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3"/>
  </w:num>
  <w:num w:numId="3" w16cid:durableId="158270868">
    <w:abstractNumId w:val="16"/>
  </w:num>
  <w:num w:numId="4" w16cid:durableId="159275565">
    <w:abstractNumId w:val="1"/>
  </w:num>
  <w:num w:numId="5" w16cid:durableId="271714945">
    <w:abstractNumId w:val="2"/>
  </w:num>
  <w:num w:numId="6" w16cid:durableId="1351487209">
    <w:abstractNumId w:val="2"/>
  </w:num>
  <w:num w:numId="7" w16cid:durableId="1612737127">
    <w:abstractNumId w:val="4"/>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3"/>
  </w:num>
  <w:num w:numId="13" w16cid:durableId="1263953771">
    <w:abstractNumId w:val="3"/>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9"/>
  </w:num>
  <w:num w:numId="22" w16cid:durableId="359664821">
    <w:abstractNumId w:val="6"/>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1665299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989798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02826298">
    <w:abstractNumId w:val="0"/>
  </w:num>
  <w:num w:numId="44" w16cid:durableId="21054210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D2A"/>
    <w:rsid w:val="0003342B"/>
    <w:rsid w:val="00040598"/>
    <w:rsid w:val="00060079"/>
    <w:rsid w:val="0009364D"/>
    <w:rsid w:val="000970E6"/>
    <w:rsid w:val="000A037E"/>
    <w:rsid w:val="000B44F7"/>
    <w:rsid w:val="000B754F"/>
    <w:rsid w:val="000D5D9F"/>
    <w:rsid w:val="000E0EAD"/>
    <w:rsid w:val="000E45AD"/>
    <w:rsid w:val="000E6FF2"/>
    <w:rsid w:val="00106D23"/>
    <w:rsid w:val="00132581"/>
    <w:rsid w:val="00134852"/>
    <w:rsid w:val="001454DA"/>
    <w:rsid w:val="0017180C"/>
    <w:rsid w:val="001805B0"/>
    <w:rsid w:val="00184909"/>
    <w:rsid w:val="00195C19"/>
    <w:rsid w:val="001A2527"/>
    <w:rsid w:val="001D6C47"/>
    <w:rsid w:val="001D7301"/>
    <w:rsid w:val="001D7501"/>
    <w:rsid w:val="001E04C5"/>
    <w:rsid w:val="0020205E"/>
    <w:rsid w:val="0026484C"/>
    <w:rsid w:val="00264E59"/>
    <w:rsid w:val="00267483"/>
    <w:rsid w:val="002B00CA"/>
    <w:rsid w:val="002B559C"/>
    <w:rsid w:val="002E1F4C"/>
    <w:rsid w:val="00304776"/>
    <w:rsid w:val="00310608"/>
    <w:rsid w:val="00323F22"/>
    <w:rsid w:val="003476A9"/>
    <w:rsid w:val="00397BE1"/>
    <w:rsid w:val="003A5E09"/>
    <w:rsid w:val="003C6F10"/>
    <w:rsid w:val="003D0FCE"/>
    <w:rsid w:val="003D1C15"/>
    <w:rsid w:val="003E2CCB"/>
    <w:rsid w:val="003F1E2E"/>
    <w:rsid w:val="00421066"/>
    <w:rsid w:val="00441498"/>
    <w:rsid w:val="00446B49"/>
    <w:rsid w:val="00456658"/>
    <w:rsid w:val="0046679B"/>
    <w:rsid w:val="004701EE"/>
    <w:rsid w:val="00475852"/>
    <w:rsid w:val="00480A8D"/>
    <w:rsid w:val="00491313"/>
    <w:rsid w:val="004A1059"/>
    <w:rsid w:val="004A2A2D"/>
    <w:rsid w:val="004A4C2D"/>
    <w:rsid w:val="0050292B"/>
    <w:rsid w:val="00531610"/>
    <w:rsid w:val="0053340F"/>
    <w:rsid w:val="00537248"/>
    <w:rsid w:val="0054128D"/>
    <w:rsid w:val="00556CD7"/>
    <w:rsid w:val="00560352"/>
    <w:rsid w:val="0058653C"/>
    <w:rsid w:val="00595A79"/>
    <w:rsid w:val="005A206E"/>
    <w:rsid w:val="005B1697"/>
    <w:rsid w:val="005B576A"/>
    <w:rsid w:val="005C0058"/>
    <w:rsid w:val="005D4DCA"/>
    <w:rsid w:val="005E2605"/>
    <w:rsid w:val="00603807"/>
    <w:rsid w:val="006149BA"/>
    <w:rsid w:val="006538F0"/>
    <w:rsid w:val="00657ED6"/>
    <w:rsid w:val="00677848"/>
    <w:rsid w:val="006A48A7"/>
    <w:rsid w:val="006B293D"/>
    <w:rsid w:val="006B4FED"/>
    <w:rsid w:val="006D6E97"/>
    <w:rsid w:val="006E4435"/>
    <w:rsid w:val="007009B0"/>
    <w:rsid w:val="00723CA5"/>
    <w:rsid w:val="007304C9"/>
    <w:rsid w:val="00740597"/>
    <w:rsid w:val="0075018F"/>
    <w:rsid w:val="0076622F"/>
    <w:rsid w:val="007967D9"/>
    <w:rsid w:val="007A223A"/>
    <w:rsid w:val="007B3390"/>
    <w:rsid w:val="007B4AB0"/>
    <w:rsid w:val="007B4FDC"/>
    <w:rsid w:val="007C0D13"/>
    <w:rsid w:val="007C77BC"/>
    <w:rsid w:val="007D29F2"/>
    <w:rsid w:val="0083312B"/>
    <w:rsid w:val="00837490"/>
    <w:rsid w:val="00853C9A"/>
    <w:rsid w:val="00874541"/>
    <w:rsid w:val="008766A6"/>
    <w:rsid w:val="00880330"/>
    <w:rsid w:val="00892BF7"/>
    <w:rsid w:val="00894B7F"/>
    <w:rsid w:val="008E0581"/>
    <w:rsid w:val="008F0796"/>
    <w:rsid w:val="00910636"/>
    <w:rsid w:val="0092598D"/>
    <w:rsid w:val="00935461"/>
    <w:rsid w:val="00936FD3"/>
    <w:rsid w:val="009459E3"/>
    <w:rsid w:val="0095722F"/>
    <w:rsid w:val="009624A7"/>
    <w:rsid w:val="009778D4"/>
    <w:rsid w:val="00995DDC"/>
    <w:rsid w:val="009A0EC4"/>
    <w:rsid w:val="009C1114"/>
    <w:rsid w:val="009C57A3"/>
    <w:rsid w:val="00A00234"/>
    <w:rsid w:val="00A0642F"/>
    <w:rsid w:val="00A07B72"/>
    <w:rsid w:val="00A11E4A"/>
    <w:rsid w:val="00A21075"/>
    <w:rsid w:val="00A43A98"/>
    <w:rsid w:val="00A457E0"/>
    <w:rsid w:val="00A54FA0"/>
    <w:rsid w:val="00A76059"/>
    <w:rsid w:val="00A9676F"/>
    <w:rsid w:val="00A96B21"/>
    <w:rsid w:val="00AA6C4F"/>
    <w:rsid w:val="00AA7E61"/>
    <w:rsid w:val="00AC623C"/>
    <w:rsid w:val="00AD0D2A"/>
    <w:rsid w:val="00AD5DDD"/>
    <w:rsid w:val="00AD654D"/>
    <w:rsid w:val="00AE1A95"/>
    <w:rsid w:val="00B07108"/>
    <w:rsid w:val="00B0770D"/>
    <w:rsid w:val="00B36EA9"/>
    <w:rsid w:val="00B43ACC"/>
    <w:rsid w:val="00B47BB1"/>
    <w:rsid w:val="00B77AAF"/>
    <w:rsid w:val="00B93533"/>
    <w:rsid w:val="00BA1FE7"/>
    <w:rsid w:val="00BB1090"/>
    <w:rsid w:val="00BD3740"/>
    <w:rsid w:val="00BD41CF"/>
    <w:rsid w:val="00C06FE9"/>
    <w:rsid w:val="00C2354A"/>
    <w:rsid w:val="00C336FC"/>
    <w:rsid w:val="00C44A0A"/>
    <w:rsid w:val="00C4685B"/>
    <w:rsid w:val="00C8089D"/>
    <w:rsid w:val="00CD1D1F"/>
    <w:rsid w:val="00CF70AB"/>
    <w:rsid w:val="00D17C33"/>
    <w:rsid w:val="00D3059B"/>
    <w:rsid w:val="00D3513D"/>
    <w:rsid w:val="00D35A6C"/>
    <w:rsid w:val="00D52E2A"/>
    <w:rsid w:val="00D5499D"/>
    <w:rsid w:val="00D60046"/>
    <w:rsid w:val="00D71B46"/>
    <w:rsid w:val="00D71FFB"/>
    <w:rsid w:val="00D7339E"/>
    <w:rsid w:val="00D76EC5"/>
    <w:rsid w:val="00D86A75"/>
    <w:rsid w:val="00DA5CBA"/>
    <w:rsid w:val="00E03D76"/>
    <w:rsid w:val="00E1597C"/>
    <w:rsid w:val="00E31123"/>
    <w:rsid w:val="00E36385"/>
    <w:rsid w:val="00E740AC"/>
    <w:rsid w:val="00EA19AA"/>
    <w:rsid w:val="00EB22F4"/>
    <w:rsid w:val="00EB53CD"/>
    <w:rsid w:val="00ED3849"/>
    <w:rsid w:val="00EF7C08"/>
    <w:rsid w:val="00F143D8"/>
    <w:rsid w:val="00F258FB"/>
    <w:rsid w:val="00F313F9"/>
    <w:rsid w:val="00F75E12"/>
    <w:rsid w:val="00F75F90"/>
    <w:rsid w:val="00FA18C9"/>
    <w:rsid w:val="00FB5F24"/>
    <w:rsid w:val="00FC068B"/>
    <w:rsid w:val="00FC1C03"/>
    <w:rsid w:val="00FE494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A814F"/>
  <w15:chartTrackingRefBased/>
  <w15:docId w15:val="{D968F07A-9C92-49E7-ACC7-B48C000BA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93533"/>
    <w:pPr>
      <w:jc w:val="left"/>
    </w:pPr>
    <w:rPr>
      <w:sz w:val="18"/>
      <w:szCs w:val="20"/>
    </w:rPr>
  </w:style>
  <w:style w:type="character" w:customStyle="1" w:styleId="FootnoteTextChar">
    <w:name w:val="Footnote Text Char"/>
    <w:basedOn w:val="DefaultParagraphFont"/>
    <w:link w:val="FootnoteText"/>
    <w:uiPriority w:val="99"/>
    <w:semiHidden/>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0970E6"/>
    <w:pPr>
      <w:spacing w:after="0" w:line="240" w:lineRule="auto"/>
    </w:pPr>
    <w:rPr>
      <w:rFonts w:ascii="Times New Roman" w:eastAsia="SimSun" w:hAnsi="Times New Roman" w:cs="Times New Roman"/>
      <w:kern w:val="0"/>
      <w:lang w:val="en-US"/>
      <w14:ligatures w14:val="none"/>
    </w:rPr>
  </w:style>
  <w:style w:type="paragraph" w:styleId="NormalWeb">
    <w:name w:val="Normal (Web)"/>
    <w:basedOn w:val="Normal"/>
    <w:uiPriority w:val="99"/>
    <w:semiHidden/>
    <w:unhideWhenUsed/>
    <w:rsid w:val="0054128D"/>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896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OneDrive%20-%20United%20Nations\Desktop\Information%20document%20-%20voting%20procedur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Information document - voting procedure.dotm</Template>
  <TotalTime>1</TotalTime>
  <Pages>3</Pages>
  <Words>1222</Words>
  <Characters>6592</Characters>
  <Application>Microsoft Office Word</Application>
  <DocSecurity>0</DocSecurity>
  <Lines>103</Lines>
  <Paragraphs>35</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dc:title>
  <dc:subject>CBD/COP/16/INF/42</dc:subject>
  <dc:creator>inonge</dc:creator>
  <cp:keywords>Conference of the Parties to the Convention on Biological Diversity</cp:keywords>
  <dc:description/>
  <cp:lastModifiedBy>Veronique Lefebvre</cp:lastModifiedBy>
  <cp:revision>3</cp:revision>
  <dcterms:created xsi:type="dcterms:W3CDTF">2024-10-31T00:42:00Z</dcterms:created>
  <dcterms:modified xsi:type="dcterms:W3CDTF">2024-10-31T00:43:00Z</dcterms:modified>
</cp:coreProperties>
</file>