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53723" w14:paraId="043749E4" w14:textId="77777777" w:rsidTr="008A1499">
        <w:trPr>
          <w:trHeight w:val="850"/>
        </w:trPr>
        <w:tc>
          <w:tcPr>
            <w:tcW w:w="975" w:type="dxa"/>
            <w:vAlign w:val="bottom"/>
          </w:tcPr>
          <w:p w14:paraId="4ADB49DD" w14:textId="77777777" w:rsidR="008A1499" w:rsidRPr="00C53723" w:rsidRDefault="008A1499" w:rsidP="00F51A14">
            <w:pPr>
              <w:pStyle w:val="AASmallLogo"/>
              <w:rPr>
                <w:lang w:val="fr-FR"/>
              </w:rPr>
            </w:pPr>
            <w:r w:rsidRPr="00C53723">
              <w:rPr>
                <w:noProof/>
                <w:lang w:val="fr-FR"/>
              </w:rPr>
              <w:drawing>
                <wp:inline distT="0" distB="0" distL="0" distR="0" wp14:anchorId="1273DD9B" wp14:editId="02094F24">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53723">
              <w:rPr>
                <w:lang w:val="fr-FR"/>
              </w:rPr>
              <w:t xml:space="preserve"> </w:t>
            </w:r>
          </w:p>
          <w:p w14:paraId="59AD7ABA" w14:textId="77777777" w:rsidR="008A1499" w:rsidRPr="00C53723" w:rsidRDefault="008A1499" w:rsidP="00F51A14">
            <w:pPr>
              <w:pStyle w:val="AASmallLogo"/>
              <w:rPr>
                <w:lang w:val="fr-FR"/>
              </w:rPr>
            </w:pPr>
          </w:p>
        </w:tc>
        <w:tc>
          <w:tcPr>
            <w:tcW w:w="1434" w:type="dxa"/>
            <w:noWrap/>
            <w:vAlign w:val="bottom"/>
          </w:tcPr>
          <w:p w14:paraId="6F4A0A6F" w14:textId="5F468B41" w:rsidR="008A1499" w:rsidRPr="00C53723" w:rsidRDefault="00281816" w:rsidP="00F51A14">
            <w:pPr>
              <w:pStyle w:val="AASmallLogo"/>
              <w:rPr>
                <w:lang w:val="fr-FR"/>
              </w:rPr>
            </w:pPr>
            <w:r w:rsidRPr="00C53723">
              <w:rPr>
                <w:noProof/>
                <w:color w:val="000000" w:themeColor="text1"/>
                <w:lang w:val="fr-FR" w:eastAsia="fr-FR"/>
              </w:rPr>
              <w:drawing>
                <wp:inline distT="0" distB="0" distL="0" distR="0" wp14:anchorId="30591BB3" wp14:editId="658868C2">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C53723">
              <w:rPr>
                <w:lang w:val="fr-FR"/>
              </w:rPr>
              <w:t xml:space="preserve"> </w:t>
            </w:r>
          </w:p>
          <w:p w14:paraId="067F2E80" w14:textId="77777777" w:rsidR="008A1499" w:rsidRPr="00C53723" w:rsidRDefault="008A1499" w:rsidP="00F51A14">
            <w:pPr>
              <w:pStyle w:val="AASmallLogo"/>
              <w:rPr>
                <w:lang w:val="fr-FR"/>
              </w:rPr>
            </w:pPr>
          </w:p>
        </w:tc>
        <w:tc>
          <w:tcPr>
            <w:tcW w:w="8073" w:type="dxa"/>
            <w:vAlign w:val="bottom"/>
          </w:tcPr>
          <w:p w14:paraId="5827A6CF" w14:textId="0138AD97" w:rsidR="008A1499" w:rsidRPr="00C53723" w:rsidRDefault="008A1499" w:rsidP="00CA443B">
            <w:pPr>
              <w:pStyle w:val="ABSymbol"/>
              <w:rPr>
                <w:bCs/>
                <w:lang w:val="fr-FR"/>
              </w:rPr>
            </w:pPr>
            <w:proofErr w:type="spellStart"/>
            <w:r w:rsidRPr="00C53723">
              <w:rPr>
                <w:sz w:val="40"/>
                <w:lang w:val="fr-FR"/>
              </w:rPr>
              <w:t>CBD</w:t>
            </w:r>
            <w:proofErr w:type="spellEnd"/>
            <w:r w:rsidRPr="00C53723">
              <w:rPr>
                <w:lang w:val="fr-FR"/>
              </w:rPr>
              <w:t>/</w:t>
            </w:r>
            <w:r w:rsidR="00240EE6" w:rsidRPr="00C53723">
              <w:rPr>
                <w:lang w:val="fr-FR"/>
              </w:rPr>
              <w:t>COP</w:t>
            </w:r>
            <w:r w:rsidRPr="00C53723">
              <w:rPr>
                <w:lang w:val="fr-FR"/>
              </w:rPr>
              <w:t>/</w:t>
            </w:r>
            <w:r w:rsidR="00240EE6" w:rsidRPr="00C53723">
              <w:rPr>
                <w:lang w:val="fr-FR"/>
              </w:rPr>
              <w:t>17</w:t>
            </w:r>
            <w:r w:rsidR="00CA443B" w:rsidRPr="00C53723">
              <w:rPr>
                <w:lang w:val="fr-FR"/>
              </w:rPr>
              <w:t>/</w:t>
            </w:r>
            <w:r w:rsidR="00EF7B87">
              <w:rPr>
                <w:bCs/>
                <w:lang w:val="fr-FR"/>
              </w:rPr>
              <w:t>L</w:t>
            </w:r>
            <w:r w:rsidR="00A57A6B" w:rsidRPr="00C53723">
              <w:rPr>
                <w:bCs/>
                <w:lang w:val="fr-FR"/>
              </w:rPr>
              <w:t>.</w:t>
            </w:r>
            <w:r w:rsidR="00EF7B87">
              <w:rPr>
                <w:bCs/>
                <w:lang w:val="fr-FR"/>
              </w:rPr>
              <w:t>1</w:t>
            </w:r>
            <w:r w:rsidR="00A57A6B" w:rsidRPr="00C53723">
              <w:rPr>
                <w:bCs/>
                <w:lang w:val="fr-FR"/>
              </w:rPr>
              <w:t>8</w:t>
            </w:r>
          </w:p>
        </w:tc>
      </w:tr>
    </w:tbl>
    <w:p w14:paraId="581A5883" w14:textId="77777777" w:rsidR="008A1499" w:rsidRPr="00C53723" w:rsidRDefault="008A1499" w:rsidP="00F51A14">
      <w:pPr>
        <w:pStyle w:val="AISpacer"/>
        <w:rPr>
          <w:lang w:val="fr-FR"/>
        </w:rPr>
      </w:pPr>
    </w:p>
    <w:tbl>
      <w:tblPr>
        <w:tblW w:w="10489"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9"/>
      </w:tblGrid>
      <w:tr w:rsidR="008A1499" w:rsidRPr="00C53723" w14:paraId="24EE1FE1" w14:textId="77777777" w:rsidTr="00240408">
        <w:trPr>
          <w:trHeight w:val="1814"/>
        </w:trPr>
        <w:tc>
          <w:tcPr>
            <w:tcW w:w="7370" w:type="dxa"/>
          </w:tcPr>
          <w:p w14:paraId="05C28BA2" w14:textId="5077F636" w:rsidR="008A1499" w:rsidRPr="00C53723" w:rsidRDefault="00281816" w:rsidP="00F51A14">
            <w:pPr>
              <w:pStyle w:val="ACLargeLogo"/>
              <w:rPr>
                <w:lang w:val="fr-FR"/>
              </w:rPr>
            </w:pPr>
            <w:r w:rsidRPr="00C53723">
              <w:rPr>
                <w:noProof/>
                <w:color w:val="000000" w:themeColor="text1"/>
                <w:lang w:val="fr-FR" w:eastAsia="fr-FR"/>
              </w:rPr>
              <w:drawing>
                <wp:inline distT="0" distB="0" distL="0" distR="0" wp14:anchorId="252D5B5F" wp14:editId="5817189D">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C53723">
              <w:rPr>
                <w:lang w:val="fr-FR"/>
              </w:rPr>
              <w:t xml:space="preserve"> </w:t>
            </w:r>
          </w:p>
          <w:p w14:paraId="13738ADD" w14:textId="77777777" w:rsidR="008A1499" w:rsidRPr="00C53723" w:rsidRDefault="008A1499" w:rsidP="00F51A14">
            <w:pPr>
              <w:pStyle w:val="ACLargeLogo"/>
              <w:rPr>
                <w:lang w:val="fr-FR"/>
              </w:rPr>
            </w:pPr>
          </w:p>
        </w:tc>
        <w:tc>
          <w:tcPr>
            <w:tcW w:w="3119" w:type="dxa"/>
          </w:tcPr>
          <w:p w14:paraId="52A2FEED" w14:textId="179B6E7C" w:rsidR="008A1499" w:rsidRPr="00C53723" w:rsidRDefault="00281816" w:rsidP="00F51A14">
            <w:pPr>
              <w:pStyle w:val="AEDistrNormal"/>
              <w:rPr>
                <w:lang w:val="fr-FR"/>
              </w:rPr>
            </w:pPr>
            <w:proofErr w:type="spellStart"/>
            <w:r w:rsidRPr="00C53723">
              <w:rPr>
                <w:lang w:val="fr-FR"/>
              </w:rPr>
              <w:t>Distr</w:t>
            </w:r>
            <w:proofErr w:type="spellEnd"/>
            <w:r w:rsidRPr="00C53723">
              <w:rPr>
                <w:lang w:val="fr-FR"/>
              </w:rPr>
              <w:t xml:space="preserve">. </w:t>
            </w:r>
            <w:r w:rsidR="00A57A6B" w:rsidRPr="00C53723">
              <w:rPr>
                <w:lang w:val="fr-FR"/>
              </w:rPr>
              <w:t>limitée</w:t>
            </w:r>
            <w:r w:rsidRPr="00C53723">
              <w:rPr>
                <w:lang w:val="fr-FR"/>
              </w:rPr>
              <w:t xml:space="preserve"> </w:t>
            </w:r>
          </w:p>
          <w:p w14:paraId="521A9E3E" w14:textId="7996F50A" w:rsidR="008A1499" w:rsidRPr="00C53723" w:rsidRDefault="00EF7B87" w:rsidP="00F51A14">
            <w:pPr>
              <w:pStyle w:val="AEDistrNormal"/>
              <w:rPr>
                <w:lang w:val="fr-FR"/>
              </w:rPr>
            </w:pPr>
            <w:r>
              <w:rPr>
                <w:lang w:val="fr-FR"/>
              </w:rPr>
              <w:t>30</w:t>
            </w:r>
            <w:r w:rsidR="0089374A" w:rsidRPr="00C53723">
              <w:rPr>
                <w:lang w:val="fr-FR"/>
              </w:rPr>
              <w:t xml:space="preserve"> </w:t>
            </w:r>
            <w:r w:rsidR="00A57A6B" w:rsidRPr="00C53723">
              <w:rPr>
                <w:lang w:val="fr-FR"/>
              </w:rPr>
              <w:t>octobre</w:t>
            </w:r>
            <w:r w:rsidR="00281816" w:rsidRPr="00C53723">
              <w:rPr>
                <w:lang w:val="fr-FR"/>
              </w:rPr>
              <w:t xml:space="preserve"> </w:t>
            </w:r>
            <w:r w:rsidR="00FC41E8" w:rsidRPr="00C53723">
              <w:rPr>
                <w:lang w:val="fr-FR"/>
              </w:rPr>
              <w:t>2026</w:t>
            </w:r>
          </w:p>
          <w:p w14:paraId="139C0E52" w14:textId="77777777" w:rsidR="00281816" w:rsidRPr="00C53723" w:rsidRDefault="00281816" w:rsidP="00281816">
            <w:pPr>
              <w:pStyle w:val="AEDistrNormal"/>
              <w:rPr>
                <w:lang w:val="fr-FR"/>
              </w:rPr>
            </w:pPr>
            <w:r w:rsidRPr="00C53723">
              <w:rPr>
                <w:lang w:val="fr-FR"/>
              </w:rPr>
              <w:t>Français</w:t>
            </w:r>
          </w:p>
          <w:p w14:paraId="623589B0" w14:textId="233722B4" w:rsidR="008A1499" w:rsidRPr="00C53723" w:rsidRDefault="00281816" w:rsidP="00281816">
            <w:pPr>
              <w:pStyle w:val="AEDistrNormal"/>
              <w:rPr>
                <w:lang w:val="fr-FR"/>
              </w:rPr>
            </w:pPr>
            <w:r w:rsidRPr="00C53723">
              <w:rPr>
                <w:lang w:val="fr-FR"/>
              </w:rPr>
              <w:t>Original</w:t>
            </w:r>
            <w:r w:rsidR="00142771" w:rsidRPr="00C53723">
              <w:rPr>
                <w:lang w:val="fr-FR"/>
              </w:rPr>
              <w:t xml:space="preserve"> :</w:t>
            </w:r>
            <w:r w:rsidRPr="00C53723">
              <w:rPr>
                <w:lang w:val="fr-FR"/>
              </w:rPr>
              <w:t xml:space="preserve"> anglais</w:t>
            </w:r>
            <w:r w:rsidR="008A1499" w:rsidRPr="00C53723">
              <w:rPr>
                <w:lang w:val="fr-FR"/>
              </w:rPr>
              <w:t xml:space="preserve"> </w:t>
            </w:r>
          </w:p>
          <w:p w14:paraId="3AF0049F" w14:textId="77777777" w:rsidR="008A1499" w:rsidRPr="00C53723" w:rsidRDefault="008A1499" w:rsidP="00F51A14">
            <w:pPr>
              <w:pStyle w:val="AEDistrNormal6pt"/>
              <w:rPr>
                <w:lang w:val="fr-FR"/>
              </w:rPr>
            </w:pPr>
          </w:p>
        </w:tc>
      </w:tr>
    </w:tbl>
    <w:p w14:paraId="5E49C597" w14:textId="77777777" w:rsidR="008A1499" w:rsidRPr="00C53723" w:rsidRDefault="008A1499" w:rsidP="00F51A14">
      <w:pPr>
        <w:pStyle w:val="AISpacer"/>
        <w:rPr>
          <w:lang w:val="fr-FR"/>
        </w:rPr>
      </w:pPr>
    </w:p>
    <w:tbl>
      <w:tblPr>
        <w:tblW w:w="10348" w:type="dxa"/>
        <w:tblInd w:w="-283" w:type="dxa"/>
        <w:tblLayout w:type="fixed"/>
        <w:tblCellMar>
          <w:left w:w="283" w:type="dxa"/>
        </w:tblCellMar>
        <w:tblLook w:val="0000" w:firstRow="0" w:lastRow="0" w:firstColumn="0" w:lastColumn="0" w:noHBand="0" w:noVBand="0"/>
      </w:tblPr>
      <w:tblGrid>
        <w:gridCol w:w="5245"/>
        <w:gridCol w:w="5103"/>
      </w:tblGrid>
      <w:tr w:rsidR="008A1499" w:rsidRPr="00C53723" w14:paraId="269F9AD1" w14:textId="77777777" w:rsidTr="00D07444">
        <w:trPr>
          <w:trHeight w:val="57"/>
        </w:trPr>
        <w:tc>
          <w:tcPr>
            <w:tcW w:w="5245" w:type="dxa"/>
          </w:tcPr>
          <w:p w14:paraId="4F2E1D4D" w14:textId="0DB010AC" w:rsidR="008A1499" w:rsidRPr="00C53723" w:rsidRDefault="00240EE6" w:rsidP="00F51A14">
            <w:pPr>
              <w:pStyle w:val="AFCorN12Bold"/>
              <w:rPr>
                <w:lang w:val="fr-FR"/>
              </w:rPr>
            </w:pPr>
            <w:r w:rsidRPr="00C53723">
              <w:rPr>
                <w:lang w:val="fr-FR"/>
              </w:rPr>
              <w:t>Conf</w:t>
            </w:r>
            <w:r w:rsidR="00281816" w:rsidRPr="00C53723">
              <w:rPr>
                <w:lang w:val="fr-FR"/>
              </w:rPr>
              <w:t>é</w:t>
            </w:r>
            <w:r w:rsidRPr="00C53723">
              <w:rPr>
                <w:lang w:val="fr-FR"/>
              </w:rPr>
              <w:t xml:space="preserve">rence </w:t>
            </w:r>
            <w:r w:rsidR="00281816" w:rsidRPr="00C53723">
              <w:rPr>
                <w:lang w:val="fr-FR"/>
              </w:rPr>
              <w:t>des</w:t>
            </w:r>
            <w:r w:rsidRPr="00C53723">
              <w:rPr>
                <w:lang w:val="fr-FR"/>
              </w:rPr>
              <w:t xml:space="preserve"> Parties </w:t>
            </w:r>
            <w:r w:rsidR="00281816" w:rsidRPr="00C53723">
              <w:rPr>
                <w:lang w:val="fr-FR"/>
              </w:rPr>
              <w:t>à la Convention sur la diversité biologique</w:t>
            </w:r>
            <w:r w:rsidR="008A1499" w:rsidRPr="00C53723">
              <w:rPr>
                <w:lang w:val="fr-FR"/>
              </w:rPr>
              <w:t xml:space="preserve"> </w:t>
            </w:r>
          </w:p>
          <w:p w14:paraId="3726FEF2" w14:textId="04CCA694" w:rsidR="008A1499" w:rsidRPr="00C53723" w:rsidRDefault="00281816" w:rsidP="00F51A14">
            <w:pPr>
              <w:pStyle w:val="AFCorNBold"/>
              <w:rPr>
                <w:lang w:val="fr-FR"/>
              </w:rPr>
            </w:pPr>
            <w:r w:rsidRPr="00C53723">
              <w:rPr>
                <w:lang w:val="fr-FR"/>
              </w:rPr>
              <w:t>Dix-septième réunion</w:t>
            </w:r>
            <w:r w:rsidR="008A1499" w:rsidRPr="00C53723">
              <w:rPr>
                <w:lang w:val="fr-FR"/>
              </w:rPr>
              <w:t xml:space="preserve"> </w:t>
            </w:r>
          </w:p>
          <w:p w14:paraId="6E0F59EF" w14:textId="35636892" w:rsidR="008A1499" w:rsidRPr="00C53723" w:rsidRDefault="00281816" w:rsidP="00F51A14">
            <w:pPr>
              <w:pStyle w:val="AFCorNNormal"/>
              <w:rPr>
                <w:lang w:val="fr-FR"/>
              </w:rPr>
            </w:pPr>
            <w:r w:rsidRPr="00C53723">
              <w:rPr>
                <w:lang w:val="fr-FR"/>
              </w:rPr>
              <w:t>E</w:t>
            </w:r>
            <w:r w:rsidR="00240EE6" w:rsidRPr="00C53723">
              <w:rPr>
                <w:lang w:val="fr-FR"/>
              </w:rPr>
              <w:t>revan</w:t>
            </w:r>
            <w:r w:rsidR="008A1499" w:rsidRPr="00C53723">
              <w:rPr>
                <w:lang w:val="fr-FR"/>
              </w:rPr>
              <w:t xml:space="preserve">, </w:t>
            </w:r>
            <w:r w:rsidR="00240EE6" w:rsidRPr="00C53723">
              <w:rPr>
                <w:snapToGrid w:val="0"/>
                <w:kern w:val="22"/>
                <w:lang w:val="fr-FR"/>
              </w:rPr>
              <w:t>19</w:t>
            </w:r>
            <w:r w:rsidR="008A1499" w:rsidRPr="00C53723">
              <w:rPr>
                <w:snapToGrid w:val="0"/>
                <w:kern w:val="22"/>
                <w:lang w:val="fr-FR"/>
              </w:rPr>
              <w:t>–</w:t>
            </w:r>
            <w:r w:rsidR="00240EE6" w:rsidRPr="00C53723">
              <w:rPr>
                <w:snapToGrid w:val="0"/>
                <w:kern w:val="22"/>
                <w:lang w:val="fr-FR"/>
              </w:rPr>
              <w:t>30</w:t>
            </w:r>
            <w:r w:rsidR="008A1499" w:rsidRPr="00C53723">
              <w:rPr>
                <w:snapToGrid w:val="0"/>
                <w:kern w:val="22"/>
                <w:lang w:val="fr-FR"/>
              </w:rPr>
              <w:t xml:space="preserve"> </w:t>
            </w:r>
            <w:r w:rsidRPr="00C53723">
              <w:rPr>
                <w:snapToGrid w:val="0"/>
                <w:kern w:val="22"/>
                <w:lang w:val="fr-FR"/>
              </w:rPr>
              <w:t xml:space="preserve">octobre </w:t>
            </w:r>
            <w:r w:rsidR="00240EE6" w:rsidRPr="00C53723">
              <w:rPr>
                <w:snapToGrid w:val="0"/>
                <w:kern w:val="22"/>
                <w:lang w:val="fr-FR"/>
              </w:rPr>
              <w:t>2026</w:t>
            </w:r>
          </w:p>
          <w:p w14:paraId="5DFA25BA" w14:textId="409E4217" w:rsidR="008A1499" w:rsidRPr="00C53723" w:rsidRDefault="00281816" w:rsidP="00F51A14">
            <w:pPr>
              <w:pStyle w:val="AFCorNNormal"/>
              <w:rPr>
                <w:lang w:val="fr-FR"/>
              </w:rPr>
            </w:pPr>
            <w:r w:rsidRPr="00C53723">
              <w:rPr>
                <w:lang w:val="fr-FR"/>
              </w:rPr>
              <w:t>Point</w:t>
            </w:r>
            <w:r w:rsidR="00A57A6B" w:rsidRPr="00C53723">
              <w:rPr>
                <w:lang w:val="fr-FR"/>
              </w:rPr>
              <w:t xml:space="preserve"> 17 e) </w:t>
            </w:r>
            <w:r w:rsidRPr="00C53723">
              <w:rPr>
                <w:lang w:val="fr-FR"/>
              </w:rPr>
              <w:t>de l</w:t>
            </w:r>
            <w:r w:rsidR="000B2AB1">
              <w:rPr>
                <w:lang w:val="fr-FR"/>
              </w:rPr>
              <w:t>’</w:t>
            </w:r>
            <w:r w:rsidRPr="00C53723">
              <w:rPr>
                <w:lang w:val="fr-FR"/>
              </w:rPr>
              <w:t xml:space="preserve">ordre du jour </w:t>
            </w:r>
          </w:p>
          <w:p w14:paraId="2FA593E8" w14:textId="2DA26E0F" w:rsidR="00A57A6B" w:rsidRPr="007D66A0" w:rsidRDefault="00A57A6B" w:rsidP="00A57A6B">
            <w:pPr>
              <w:pStyle w:val="AFCorNBold"/>
              <w:spacing w:after="40"/>
              <w:rPr>
                <w:lang w:val="fr-FR"/>
              </w:rPr>
            </w:pPr>
            <w:r w:rsidRPr="007D66A0">
              <w:rPr>
                <w:lang w:val="fr-FR"/>
              </w:rPr>
              <w:t>Besoins scientifiques et techniques afin d</w:t>
            </w:r>
            <w:r w:rsidR="000B2AB1" w:rsidRPr="007D66A0">
              <w:rPr>
                <w:lang w:val="fr-FR"/>
              </w:rPr>
              <w:t>’</w:t>
            </w:r>
            <w:r w:rsidRPr="007D66A0">
              <w:rPr>
                <w:lang w:val="fr-FR"/>
              </w:rPr>
              <w:t>appuyer la mise en œuvre du Cadre mondial de la biodiversité de Kunming-Montréal et les questions en lien avec le programme de travail de la Plateforme intergouvernementale scientifique et politique sur la biodiversité et les services écosystémiques</w:t>
            </w:r>
            <w:r w:rsidR="001A5655" w:rsidRPr="007D66A0">
              <w:rPr>
                <w:lang w:val="fr-FR"/>
              </w:rPr>
              <w:t> : questions en lien avec le programme de travail de la Plateforme</w:t>
            </w:r>
          </w:p>
          <w:p w14:paraId="60862CCE" w14:textId="2F436FC1" w:rsidR="00492580" w:rsidRPr="00C53723" w:rsidRDefault="00492580" w:rsidP="003B4706">
            <w:pPr>
              <w:pStyle w:val="AFCorNBold"/>
              <w:spacing w:after="40"/>
              <w:rPr>
                <w:sz w:val="20"/>
                <w:szCs w:val="20"/>
                <w:lang w:val="fr-FR"/>
              </w:rPr>
            </w:pPr>
          </w:p>
        </w:tc>
        <w:tc>
          <w:tcPr>
            <w:tcW w:w="5103" w:type="dxa"/>
          </w:tcPr>
          <w:p w14:paraId="1671CBAE" w14:textId="7E27F515" w:rsidR="008A1499" w:rsidRPr="00C53723" w:rsidRDefault="008A1499" w:rsidP="00281816">
            <w:pPr>
              <w:pStyle w:val="AFCorNBold"/>
              <w:spacing w:after="40"/>
              <w:rPr>
                <w:sz w:val="20"/>
                <w:szCs w:val="20"/>
                <w:lang w:val="fr-FR"/>
              </w:rPr>
            </w:pPr>
          </w:p>
        </w:tc>
      </w:tr>
    </w:tbl>
    <w:p w14:paraId="54031E23" w14:textId="6F919E59" w:rsidR="00C9161D" w:rsidRPr="00C53723" w:rsidRDefault="00000000" w:rsidP="00F51A14">
      <w:pPr>
        <w:pStyle w:val="CBDTitle"/>
        <w:rPr>
          <w:caps/>
          <w:lang w:val="fr-FR"/>
        </w:rPr>
      </w:pPr>
      <w:sdt>
        <w:sdtPr>
          <w:rPr>
            <w:rFonts w:asciiTheme="majorBidi" w:hAnsiTheme="majorBidi" w:cstheme="majorBidi"/>
            <w:bCs/>
            <w:color w:val="212529"/>
            <w:szCs w:val="28"/>
            <w:lang w:val="fr-FR"/>
          </w:rPr>
          <w:alias w:val="Title"/>
          <w:tag w:val=""/>
          <w:id w:val="772832786"/>
          <w:placeholder>
            <w:docPart w:val="FD3BC280DD2444BFBF605D63C9799911"/>
          </w:placeholder>
          <w:dataBinding w:prefixMappings="xmlns:ns0='http://purl.org/dc/elements/1.1/' xmlns:ns1='http://schemas.openxmlformats.org/package/2006/metadata/core-properties' " w:xpath="/ns1:coreProperties[1]/ns0:title[1]" w:storeItemID="{6C3C8BC8-F283-45AE-878A-BAB7291924A1}"/>
          <w:text/>
        </w:sdtPr>
        <w:sdtContent>
          <w:r w:rsidR="001A5655" w:rsidRPr="00C53723">
            <w:rPr>
              <w:rFonts w:asciiTheme="majorBidi" w:hAnsiTheme="majorBidi" w:cstheme="majorBidi"/>
              <w:bCs/>
              <w:color w:val="212529"/>
              <w:szCs w:val="28"/>
              <w:lang w:val="fr-FR"/>
            </w:rPr>
            <w:t>Questions relatives au programme de travail de la Plateforme intergouvernementale scientifique et politique sur la biodiversité et les services écosystémiques et incidences de ses évaluations sur les travaux menés au titre de la Convention</w:t>
          </w:r>
        </w:sdtContent>
      </w:sdt>
      <w:r w:rsidR="00105372" w:rsidRPr="00C53723">
        <w:rPr>
          <w:caps/>
          <w:lang w:val="fr-FR"/>
        </w:rPr>
        <w:t xml:space="preserve"> </w:t>
      </w:r>
    </w:p>
    <w:p w14:paraId="7AF07F74" w14:textId="04ACE695" w:rsidR="006B5DBC" w:rsidRPr="00C53723" w:rsidRDefault="00206BA2" w:rsidP="006B5DBC">
      <w:pPr>
        <w:pStyle w:val="CBDSubTitle"/>
        <w:ind w:left="0"/>
        <w:rPr>
          <w:lang w:val="fr-FR"/>
        </w:rPr>
      </w:pPr>
      <w:r w:rsidRPr="00C53723">
        <w:rPr>
          <w:lang w:val="fr-FR"/>
        </w:rPr>
        <w:tab/>
      </w:r>
      <w:r w:rsidR="006B5DBC" w:rsidRPr="00C53723">
        <w:rPr>
          <w:lang w:val="fr-FR"/>
        </w:rPr>
        <w:t>Projet de décision soumis par le Président du Groupe de travail decision II</w:t>
      </w:r>
    </w:p>
    <w:p w14:paraId="777546CC" w14:textId="77777777" w:rsidR="00324453" w:rsidRPr="00C53723" w:rsidRDefault="00324453" w:rsidP="00324453">
      <w:pPr>
        <w:keepNext/>
        <w:keepLines/>
        <w:tabs>
          <w:tab w:val="left" w:pos="2835"/>
          <w:tab w:val="left" w:pos="3402"/>
        </w:tabs>
        <w:spacing w:before="240" w:after="240"/>
        <w:ind w:left="567"/>
        <w:jc w:val="left"/>
        <w:outlineLvl w:val="1"/>
        <w:rPr>
          <w:b/>
          <w:sz w:val="24"/>
          <w:lang w:val="fr-FR"/>
        </w:rPr>
      </w:pPr>
      <w:r w:rsidRPr="00C53723">
        <w:rPr>
          <w:rFonts w:eastAsia="Times New Roman"/>
          <w:i/>
          <w:iCs/>
          <w:sz w:val="24"/>
          <w:lang w:val="fr-FR"/>
        </w:rPr>
        <w:tab/>
        <w:t>La Conférence des Parties</w:t>
      </w:r>
      <w:r w:rsidRPr="00C53723">
        <w:rPr>
          <w:rFonts w:eastAsia="Times New Roman"/>
          <w:sz w:val="24"/>
          <w:lang w:val="fr-FR"/>
        </w:rPr>
        <w:t>,</w:t>
      </w:r>
    </w:p>
    <w:p w14:paraId="52921566" w14:textId="77777777" w:rsidR="00A3420D" w:rsidRPr="00C53723" w:rsidRDefault="00A3420D" w:rsidP="00A3420D">
      <w:pPr>
        <w:pStyle w:val="CBDNormalNoNumber"/>
        <w:tabs>
          <w:tab w:val="clear" w:pos="567"/>
        </w:tabs>
        <w:rPr>
          <w:lang w:val="fr-FR"/>
        </w:rPr>
      </w:pPr>
      <w:r w:rsidRPr="00C53723">
        <w:rPr>
          <w:i/>
          <w:iCs/>
          <w:lang w:val="fr-FR"/>
        </w:rPr>
        <w:tab/>
        <w:t>Rappelant</w:t>
      </w:r>
      <w:r w:rsidRPr="00C53723">
        <w:rPr>
          <w:lang w:val="fr-FR"/>
        </w:rPr>
        <w:t xml:space="preserve"> ses décisions </w:t>
      </w:r>
      <w:hyperlink r:id="rId15" w:history="1">
        <w:r w:rsidRPr="00C53723">
          <w:rPr>
            <w:rStyle w:val="Lienhypertexte"/>
            <w:lang w:val="fr-FR"/>
          </w:rPr>
          <w:t>XII/25</w:t>
        </w:r>
      </w:hyperlink>
      <w:r w:rsidRPr="00C53723">
        <w:rPr>
          <w:lang w:val="fr-FR"/>
        </w:rPr>
        <w:t xml:space="preserve"> du 17 octobre 2014, </w:t>
      </w:r>
      <w:hyperlink r:id="rId16" w:history="1">
        <w:r w:rsidRPr="00C53723">
          <w:rPr>
            <w:rStyle w:val="Lienhypertexte"/>
            <w:lang w:val="fr-FR"/>
          </w:rPr>
          <w:t>15/4</w:t>
        </w:r>
      </w:hyperlink>
      <w:r w:rsidRPr="00C53723">
        <w:rPr>
          <w:lang w:val="fr-FR"/>
        </w:rPr>
        <w:t xml:space="preserve">, </w:t>
      </w:r>
      <w:hyperlink r:id="rId17" w:history="1">
        <w:r w:rsidRPr="00C53723">
          <w:rPr>
            <w:rStyle w:val="Lienhypertexte"/>
            <w:lang w:val="fr-FR"/>
          </w:rPr>
          <w:t>15/13</w:t>
        </w:r>
      </w:hyperlink>
      <w:r w:rsidRPr="00C53723">
        <w:rPr>
          <w:lang w:val="fr-FR"/>
        </w:rPr>
        <w:t xml:space="preserve"> et </w:t>
      </w:r>
      <w:hyperlink r:id="rId18" w:history="1">
        <w:r w:rsidRPr="00C53723">
          <w:rPr>
            <w:rStyle w:val="Lienhypertexte"/>
            <w:lang w:val="fr-FR"/>
          </w:rPr>
          <w:t>15/19</w:t>
        </w:r>
      </w:hyperlink>
      <w:r w:rsidRPr="00C53723">
        <w:rPr>
          <w:lang w:val="fr-FR"/>
        </w:rPr>
        <w:t xml:space="preserve"> du 19 décembre 2022 et </w:t>
      </w:r>
      <w:hyperlink r:id="rId19" w:history="1">
        <w:r w:rsidRPr="00C53723">
          <w:rPr>
            <w:rStyle w:val="Lienhypertexte"/>
            <w:lang w:val="fr-FR"/>
          </w:rPr>
          <w:t>16/11</w:t>
        </w:r>
      </w:hyperlink>
      <w:r w:rsidRPr="00C53723">
        <w:rPr>
          <w:lang w:val="fr-FR"/>
        </w:rPr>
        <w:t xml:space="preserve"> du 1</w:t>
      </w:r>
      <w:r w:rsidRPr="00C53723">
        <w:rPr>
          <w:vertAlign w:val="superscript"/>
          <w:lang w:val="fr-FR"/>
        </w:rPr>
        <w:t>er</w:t>
      </w:r>
      <w:r w:rsidRPr="00C53723">
        <w:rPr>
          <w:lang w:val="fr-FR"/>
        </w:rPr>
        <w:t> novembre 2024,</w:t>
      </w:r>
    </w:p>
    <w:p w14:paraId="2DC6CC1D" w14:textId="2CC98F71" w:rsidR="00A3420D" w:rsidRPr="00C53723" w:rsidRDefault="00A3420D" w:rsidP="00A3420D">
      <w:pPr>
        <w:pStyle w:val="CBDNormalNoNumber"/>
        <w:tabs>
          <w:tab w:val="clear" w:pos="567"/>
        </w:tabs>
        <w:rPr>
          <w:lang w:val="fr-FR"/>
        </w:rPr>
      </w:pPr>
      <w:r w:rsidRPr="00C53723">
        <w:rPr>
          <w:i/>
          <w:iCs/>
          <w:lang w:val="fr-FR"/>
        </w:rPr>
        <w:tab/>
      </w:r>
      <w:r w:rsidRPr="00C53723">
        <w:rPr>
          <w:lang w:val="fr-FR"/>
        </w:rPr>
        <w:t>1.</w:t>
      </w:r>
      <w:r w:rsidRPr="00C53723">
        <w:rPr>
          <w:lang w:val="fr-FR"/>
        </w:rPr>
        <w:tab/>
      </w:r>
      <w:r w:rsidRPr="00C53723">
        <w:rPr>
          <w:i/>
          <w:iCs/>
          <w:lang w:val="fr-FR"/>
        </w:rPr>
        <w:t>Se félicite</w:t>
      </w:r>
      <w:r w:rsidR="00E10739" w:rsidRPr="00C53723">
        <w:rPr>
          <w:lang w:val="fr-FR"/>
        </w:rPr>
        <w:t xml:space="preserve"> </w:t>
      </w:r>
      <w:r w:rsidRPr="00C53723">
        <w:rPr>
          <w:lang w:val="fr-FR"/>
        </w:rPr>
        <w:t>du résumé à l</w:t>
      </w:r>
      <w:r w:rsidR="000B2AB1">
        <w:rPr>
          <w:lang w:val="fr-FR"/>
        </w:rPr>
        <w:t>’</w:t>
      </w:r>
      <w:r w:rsidRPr="00C53723">
        <w:rPr>
          <w:lang w:val="fr-FR"/>
        </w:rPr>
        <w:t xml:space="preserve">intention des décideurs du </w:t>
      </w:r>
      <w:r w:rsidRPr="00C53723">
        <w:rPr>
          <w:i/>
          <w:iCs/>
          <w:lang w:val="fr-FR"/>
        </w:rPr>
        <w:t>Rapport de l</w:t>
      </w:r>
      <w:r w:rsidR="000B2AB1">
        <w:rPr>
          <w:i/>
          <w:iCs/>
          <w:lang w:val="fr-FR"/>
        </w:rPr>
        <w:t>’</w:t>
      </w:r>
      <w:r w:rsidRPr="00C53723">
        <w:rPr>
          <w:i/>
          <w:iCs/>
          <w:lang w:val="fr-FR"/>
        </w:rPr>
        <w:t>évaluation thématique des liens d</w:t>
      </w:r>
      <w:r w:rsidR="000B2AB1">
        <w:rPr>
          <w:i/>
          <w:iCs/>
          <w:lang w:val="fr-FR"/>
        </w:rPr>
        <w:t>’</w:t>
      </w:r>
      <w:r w:rsidRPr="00C53723">
        <w:rPr>
          <w:i/>
          <w:iCs/>
          <w:lang w:val="fr-FR"/>
        </w:rPr>
        <w:t>interdépendance entre la biodiversité, l</w:t>
      </w:r>
      <w:r w:rsidR="000B2AB1">
        <w:rPr>
          <w:i/>
          <w:iCs/>
          <w:lang w:val="fr-FR"/>
        </w:rPr>
        <w:t>’</w:t>
      </w:r>
      <w:r w:rsidRPr="00C53723">
        <w:rPr>
          <w:i/>
          <w:iCs/>
          <w:lang w:val="fr-FR"/>
        </w:rPr>
        <w:t>eau, l</w:t>
      </w:r>
      <w:r w:rsidR="000B2AB1">
        <w:rPr>
          <w:i/>
          <w:iCs/>
          <w:lang w:val="fr-FR"/>
        </w:rPr>
        <w:t>’</w:t>
      </w:r>
      <w:r w:rsidRPr="00C53723">
        <w:rPr>
          <w:i/>
          <w:iCs/>
          <w:lang w:val="fr-FR"/>
        </w:rPr>
        <w:t xml:space="preserve">alimentation et la santé </w:t>
      </w:r>
      <w:r w:rsidRPr="00C53723">
        <w:rPr>
          <w:lang w:val="fr-FR"/>
        </w:rPr>
        <w:t>(« évaluation des interdépendances »)</w:t>
      </w:r>
      <w:r w:rsidRPr="00C53723">
        <w:rPr>
          <w:i/>
          <w:iCs/>
          <w:lang w:val="fr-FR"/>
        </w:rPr>
        <w:t xml:space="preserve"> </w:t>
      </w:r>
      <w:r w:rsidRPr="00C53723">
        <w:rPr>
          <w:lang w:val="fr-FR"/>
        </w:rPr>
        <w:t>de la Plateforme intergouvernementale scientifique et politique sur la biodiversité et les services écosystémiques,</w:t>
      </w:r>
      <w:r w:rsidR="00E87AF4" w:rsidRPr="00C53723">
        <w:rPr>
          <w:lang w:val="fr-FR"/>
        </w:rPr>
        <w:t xml:space="preserve"> </w:t>
      </w:r>
      <w:r w:rsidRPr="00C53723">
        <w:rPr>
          <w:lang w:val="fr-FR"/>
        </w:rPr>
        <w:t>y compris ses messages cl</w:t>
      </w:r>
      <w:r w:rsidR="007448B2" w:rsidRPr="00C53723">
        <w:rPr>
          <w:lang w:val="fr-FR"/>
        </w:rPr>
        <w:t>ef</w:t>
      </w:r>
      <w:r w:rsidRPr="00C53723">
        <w:rPr>
          <w:lang w:val="fr-FR"/>
        </w:rPr>
        <w:t xml:space="preserve">s, </w:t>
      </w:r>
      <w:r w:rsidR="00D93DF5" w:rsidRPr="00C53723">
        <w:rPr>
          <w:lang w:val="fr-FR"/>
        </w:rPr>
        <w:t xml:space="preserve">prend </w:t>
      </w:r>
      <w:r w:rsidRPr="00C53723">
        <w:rPr>
          <w:lang w:val="fr-FR"/>
        </w:rPr>
        <w:t>note</w:t>
      </w:r>
      <w:r w:rsidR="00D93DF5" w:rsidRPr="00C53723">
        <w:rPr>
          <w:lang w:val="fr-FR"/>
        </w:rPr>
        <w:t xml:space="preserve"> avec satisfaction de ses chapitres sous-jacents, et reconnaît s</w:t>
      </w:r>
      <w:r w:rsidRPr="00C53723">
        <w:rPr>
          <w:lang w:val="fr-FR"/>
        </w:rPr>
        <w:t>a pertinence dans le cadre des travaux menés au titre de la Convention sur la diversité biologique</w:t>
      </w:r>
      <w:r w:rsidRPr="00C53723">
        <w:rPr>
          <w:rStyle w:val="Appelnotedebasdep"/>
          <w:lang w:val="fr-FR"/>
        </w:rPr>
        <w:footnoteReference w:id="1"/>
      </w:r>
      <w:r w:rsidRPr="00C53723">
        <w:rPr>
          <w:lang w:val="fr-FR"/>
        </w:rPr>
        <w:t xml:space="preserve"> et de la mise en œuvre du Cadre mondial de la biodiversité de Kunming-Montréal</w:t>
      </w:r>
      <w:r w:rsidR="00142771" w:rsidRPr="00C53723">
        <w:rPr>
          <w:lang w:val="fr-FR"/>
        </w:rPr>
        <w:t>;</w:t>
      </w:r>
      <w:r w:rsidRPr="00C53723">
        <w:rPr>
          <w:rStyle w:val="Appelnotedebasdep"/>
          <w:lang w:val="fr-FR"/>
        </w:rPr>
        <w:footnoteReference w:id="2"/>
      </w:r>
      <w:r w:rsidRPr="00C53723">
        <w:rPr>
          <w:lang w:val="fr-FR"/>
        </w:rPr>
        <w:t xml:space="preserve"> </w:t>
      </w:r>
    </w:p>
    <w:p w14:paraId="241FEBC6" w14:textId="38569CAA" w:rsidR="00C96132" w:rsidRPr="00C53723" w:rsidRDefault="00A3420D" w:rsidP="00A3420D">
      <w:pPr>
        <w:pStyle w:val="CBDNormalNoNumber"/>
        <w:tabs>
          <w:tab w:val="clear" w:pos="567"/>
        </w:tabs>
        <w:rPr>
          <w:lang w:val="fr-FR"/>
        </w:rPr>
      </w:pPr>
      <w:r w:rsidRPr="00C53723">
        <w:rPr>
          <w:lang w:val="fr-FR"/>
        </w:rPr>
        <w:tab/>
      </w:r>
      <w:r w:rsidR="00DB383D" w:rsidRPr="002D476C">
        <w:rPr>
          <w:lang w:val="fr-FR"/>
        </w:rPr>
        <w:t>[</w:t>
      </w:r>
      <w:r w:rsidRPr="002D476C">
        <w:rPr>
          <w:lang w:val="fr-FR"/>
        </w:rPr>
        <w:t>2</w:t>
      </w:r>
      <w:r w:rsidRPr="002D476C">
        <w:rPr>
          <w:i/>
          <w:iCs/>
          <w:lang w:val="fr-FR"/>
        </w:rPr>
        <w:t>.</w:t>
      </w:r>
      <w:r w:rsidRPr="002D476C">
        <w:rPr>
          <w:i/>
          <w:iCs/>
          <w:lang w:val="fr-FR"/>
        </w:rPr>
        <w:tab/>
        <w:t xml:space="preserve">Encourage </w:t>
      </w:r>
      <w:r w:rsidRPr="002D476C">
        <w:rPr>
          <w:lang w:val="fr-FR"/>
        </w:rPr>
        <w:t>les Parties et les autres gouvernements, en fonction de</w:t>
      </w:r>
      <w:r w:rsidR="007448B2" w:rsidRPr="002D476C">
        <w:rPr>
          <w:lang w:val="fr-FR"/>
        </w:rPr>
        <w:t xml:space="preserve"> la situation</w:t>
      </w:r>
      <w:r w:rsidR="00DB383D" w:rsidRPr="002D476C">
        <w:rPr>
          <w:lang w:val="fr-FR"/>
        </w:rPr>
        <w:t>,</w:t>
      </w:r>
      <w:r w:rsidRPr="002D476C">
        <w:rPr>
          <w:lang w:val="fr-FR"/>
        </w:rPr>
        <w:t xml:space="preserve"> des priorités et des capacités </w:t>
      </w:r>
      <w:r w:rsidR="007448B2" w:rsidRPr="002D476C">
        <w:rPr>
          <w:lang w:val="fr-FR"/>
        </w:rPr>
        <w:t>de chaque pays</w:t>
      </w:r>
      <w:r w:rsidR="008B629F" w:rsidRPr="002D476C">
        <w:rPr>
          <w:lang w:val="fr-FR"/>
        </w:rPr>
        <w:t>, ainsi que les grands groupes et les autres parties prenantes compétentes</w:t>
      </w:r>
      <w:r w:rsidRPr="002D476C">
        <w:rPr>
          <w:lang w:val="fr-FR"/>
        </w:rPr>
        <w:t>, selon qu</w:t>
      </w:r>
      <w:r w:rsidR="000B2AB1" w:rsidRPr="002D476C">
        <w:rPr>
          <w:lang w:val="fr-FR"/>
        </w:rPr>
        <w:t>’</w:t>
      </w:r>
      <w:r w:rsidRPr="002D476C">
        <w:rPr>
          <w:lang w:val="fr-FR"/>
        </w:rPr>
        <w:t xml:space="preserve">il convient, à promouvoir une approche holistique </w:t>
      </w:r>
      <w:r w:rsidR="00C96132" w:rsidRPr="002D476C">
        <w:rPr>
          <w:lang w:val="fr-FR"/>
        </w:rPr>
        <w:t xml:space="preserve">de la mise en œuvre de la Convention en tenant compte, </w:t>
      </w:r>
      <w:r w:rsidR="00201F07" w:rsidRPr="002D476C">
        <w:rPr>
          <w:lang w:val="fr-FR"/>
        </w:rPr>
        <w:t>s</w:t>
      </w:r>
      <w:r w:rsidR="000B2AB1" w:rsidRPr="002D476C">
        <w:rPr>
          <w:lang w:val="fr-FR"/>
        </w:rPr>
        <w:t>’</w:t>
      </w:r>
      <w:r w:rsidR="00201F07" w:rsidRPr="002D476C">
        <w:rPr>
          <w:lang w:val="fr-FR"/>
        </w:rPr>
        <w:t>il y a lieu et selon qu</w:t>
      </w:r>
      <w:r w:rsidR="000B2AB1" w:rsidRPr="002D476C">
        <w:rPr>
          <w:lang w:val="fr-FR"/>
        </w:rPr>
        <w:t>’</w:t>
      </w:r>
      <w:r w:rsidR="00201F07" w:rsidRPr="002D476C">
        <w:rPr>
          <w:lang w:val="fr-FR"/>
        </w:rPr>
        <w:t>il convient</w:t>
      </w:r>
      <w:r w:rsidR="00C96132" w:rsidRPr="002D476C">
        <w:rPr>
          <w:lang w:val="fr-FR"/>
        </w:rPr>
        <w:t>, des conclusions de l</w:t>
      </w:r>
      <w:r w:rsidR="000B2AB1" w:rsidRPr="002D476C">
        <w:rPr>
          <w:lang w:val="fr-FR"/>
        </w:rPr>
        <w:t>’</w:t>
      </w:r>
      <w:r w:rsidR="00C96132" w:rsidRPr="002D476C">
        <w:rPr>
          <w:lang w:val="fr-FR"/>
        </w:rPr>
        <w:t>évaluation d</w:t>
      </w:r>
      <w:r w:rsidR="00201F07" w:rsidRPr="002D476C">
        <w:rPr>
          <w:lang w:val="fr-FR"/>
        </w:rPr>
        <w:t>es interdépendance</w:t>
      </w:r>
      <w:r w:rsidR="00A954AD" w:rsidRPr="002D476C">
        <w:rPr>
          <w:lang w:val="fr-FR"/>
        </w:rPr>
        <w:t>s</w:t>
      </w:r>
      <w:r w:rsidR="00C96132" w:rsidRPr="002D476C">
        <w:rPr>
          <w:lang w:val="fr-FR"/>
        </w:rPr>
        <w:t>, ainsi que d</w:t>
      </w:r>
      <w:r w:rsidR="000C70ED" w:rsidRPr="002D476C">
        <w:rPr>
          <w:lang w:val="fr-FR"/>
        </w:rPr>
        <w:t xml:space="preserve">es </w:t>
      </w:r>
      <w:r w:rsidR="00CD6D5F" w:rsidRPr="002D476C">
        <w:rPr>
          <w:lang w:val="fr-FR"/>
        </w:rPr>
        <w:t>intervention</w:t>
      </w:r>
      <w:r w:rsidR="000C70ED" w:rsidRPr="002D476C">
        <w:rPr>
          <w:lang w:val="fr-FR"/>
        </w:rPr>
        <w:t>s qu</w:t>
      </w:r>
      <w:r w:rsidR="000B2AB1" w:rsidRPr="002D476C">
        <w:rPr>
          <w:lang w:val="fr-FR"/>
        </w:rPr>
        <w:t>’</w:t>
      </w:r>
      <w:r w:rsidR="000C70ED" w:rsidRPr="002D476C">
        <w:rPr>
          <w:lang w:val="fr-FR"/>
        </w:rPr>
        <w:t>elle propose en vue de</w:t>
      </w:r>
      <w:r w:rsidR="009E2AEC" w:rsidRPr="002D476C">
        <w:rPr>
          <w:lang w:val="fr-FR"/>
        </w:rPr>
        <w:t xml:space="preserve"> </w:t>
      </w:r>
      <w:r w:rsidR="00C96132" w:rsidRPr="002D476C">
        <w:rPr>
          <w:lang w:val="fr-FR"/>
        </w:rPr>
        <w:t>renforcer les liens</w:t>
      </w:r>
      <w:r w:rsidR="00201F07" w:rsidRPr="002D476C">
        <w:rPr>
          <w:lang w:val="fr-FR"/>
        </w:rPr>
        <w:t xml:space="preserve"> </w:t>
      </w:r>
      <w:r w:rsidR="00C96132" w:rsidRPr="002D476C">
        <w:rPr>
          <w:lang w:val="fr-FR"/>
        </w:rPr>
        <w:t>entre la biodiversité, l</w:t>
      </w:r>
      <w:r w:rsidR="000B2AB1" w:rsidRPr="002D476C">
        <w:rPr>
          <w:lang w:val="fr-FR"/>
        </w:rPr>
        <w:t>’</w:t>
      </w:r>
      <w:r w:rsidR="00C96132" w:rsidRPr="002D476C">
        <w:rPr>
          <w:lang w:val="fr-FR"/>
        </w:rPr>
        <w:t>alimentation, l</w:t>
      </w:r>
      <w:r w:rsidR="000B2AB1" w:rsidRPr="002D476C">
        <w:rPr>
          <w:lang w:val="fr-FR"/>
        </w:rPr>
        <w:t>’</w:t>
      </w:r>
      <w:r w:rsidR="00C96132" w:rsidRPr="002D476C">
        <w:rPr>
          <w:lang w:val="fr-FR"/>
        </w:rPr>
        <w:t xml:space="preserve">eau, la santé et le changement climatique, </w:t>
      </w:r>
      <w:r w:rsidR="000C70ED" w:rsidRPr="002D476C">
        <w:rPr>
          <w:lang w:val="fr-FR"/>
        </w:rPr>
        <w:t>d</w:t>
      </w:r>
      <w:r w:rsidR="000B2AB1" w:rsidRPr="002D476C">
        <w:rPr>
          <w:lang w:val="fr-FR"/>
        </w:rPr>
        <w:t>’</w:t>
      </w:r>
      <w:r w:rsidR="000C70ED" w:rsidRPr="002D476C">
        <w:rPr>
          <w:lang w:val="fr-FR"/>
        </w:rPr>
        <w:t>accroître</w:t>
      </w:r>
      <w:r w:rsidR="00C96132" w:rsidRPr="002D476C">
        <w:rPr>
          <w:lang w:val="fr-FR"/>
        </w:rPr>
        <w:t xml:space="preserve"> la sensibilisation, </w:t>
      </w:r>
      <w:r w:rsidR="000C70ED" w:rsidRPr="002D476C">
        <w:rPr>
          <w:lang w:val="fr-FR"/>
        </w:rPr>
        <w:lastRenderedPageBreak/>
        <w:t>d</w:t>
      </w:r>
      <w:r w:rsidR="000B2AB1" w:rsidRPr="002D476C">
        <w:rPr>
          <w:lang w:val="fr-FR"/>
        </w:rPr>
        <w:t>’</w:t>
      </w:r>
      <w:r w:rsidR="00051937" w:rsidRPr="002D476C">
        <w:rPr>
          <w:lang w:val="fr-FR"/>
        </w:rPr>
        <w:t>appuy</w:t>
      </w:r>
      <w:r w:rsidR="00961993" w:rsidRPr="002D476C">
        <w:rPr>
          <w:lang w:val="fr-FR"/>
        </w:rPr>
        <w:t>er</w:t>
      </w:r>
      <w:r w:rsidR="00C96132" w:rsidRPr="002D476C">
        <w:rPr>
          <w:lang w:val="fr-FR"/>
        </w:rPr>
        <w:t xml:space="preserve"> </w:t>
      </w:r>
      <w:r w:rsidR="00051937" w:rsidRPr="002D476C">
        <w:rPr>
          <w:lang w:val="fr-FR"/>
        </w:rPr>
        <w:t>la participation</w:t>
      </w:r>
      <w:r w:rsidR="00C96132" w:rsidRPr="002D476C">
        <w:rPr>
          <w:lang w:val="fr-FR"/>
        </w:rPr>
        <w:t xml:space="preserve"> de l</w:t>
      </w:r>
      <w:r w:rsidR="000B2AB1" w:rsidRPr="002D476C">
        <w:rPr>
          <w:lang w:val="fr-FR"/>
        </w:rPr>
        <w:t>’</w:t>
      </w:r>
      <w:r w:rsidR="00C96132" w:rsidRPr="002D476C">
        <w:rPr>
          <w:lang w:val="fr-FR"/>
        </w:rPr>
        <w:t xml:space="preserve">ensemble de la société, </w:t>
      </w:r>
      <w:r w:rsidR="000C70ED" w:rsidRPr="002D476C">
        <w:rPr>
          <w:lang w:val="fr-FR"/>
        </w:rPr>
        <w:t>de</w:t>
      </w:r>
      <w:r w:rsidR="00961993" w:rsidRPr="002D476C">
        <w:rPr>
          <w:lang w:val="fr-FR"/>
        </w:rPr>
        <w:t xml:space="preserve"> faire</w:t>
      </w:r>
      <w:r w:rsidR="00C96132" w:rsidRPr="002D476C">
        <w:rPr>
          <w:lang w:val="fr-FR"/>
        </w:rPr>
        <w:t xml:space="preserve"> progresser </w:t>
      </w:r>
      <w:r w:rsidR="00BF3A74" w:rsidRPr="002D476C">
        <w:rPr>
          <w:lang w:val="fr-FR"/>
        </w:rPr>
        <w:t>le savoir</w:t>
      </w:r>
      <w:r w:rsidR="00C96132" w:rsidRPr="002D476C">
        <w:rPr>
          <w:lang w:val="fr-FR"/>
        </w:rPr>
        <w:t xml:space="preserve"> et la compréhension, notamment en favorisant la recherche, la collecte de données et la production </w:t>
      </w:r>
      <w:r w:rsidR="002D476C" w:rsidRPr="002D476C">
        <w:rPr>
          <w:lang w:val="fr-FR"/>
        </w:rPr>
        <w:t xml:space="preserve">conjointe </w:t>
      </w:r>
      <w:r w:rsidR="00C96132" w:rsidRPr="002D476C">
        <w:rPr>
          <w:lang w:val="fr-FR"/>
        </w:rPr>
        <w:t xml:space="preserve">de connaissances, et </w:t>
      </w:r>
      <w:r w:rsidR="00C67EE6" w:rsidRPr="002D476C">
        <w:rPr>
          <w:lang w:val="fr-FR"/>
        </w:rPr>
        <w:t>de</w:t>
      </w:r>
      <w:r w:rsidR="00C96132" w:rsidRPr="002D476C">
        <w:rPr>
          <w:lang w:val="fr-FR"/>
        </w:rPr>
        <w:t xml:space="preserve"> recenser des options pour promouvoir </w:t>
      </w:r>
      <w:r w:rsidR="00BF3A74" w:rsidRPr="002D476C">
        <w:rPr>
          <w:lang w:val="fr-FR"/>
        </w:rPr>
        <w:t>d</w:t>
      </w:r>
      <w:r w:rsidR="00C96132" w:rsidRPr="002D476C">
        <w:rPr>
          <w:lang w:val="fr-FR"/>
        </w:rPr>
        <w:t>es actions connexes</w:t>
      </w:r>
      <w:r w:rsidR="00BF3A74" w:rsidRPr="002D476C">
        <w:rPr>
          <w:lang w:val="fr-FR"/>
        </w:rPr>
        <w:t>;]</w:t>
      </w:r>
    </w:p>
    <w:p w14:paraId="7A276010" w14:textId="2E87B0BD" w:rsidR="00BF3A74" w:rsidRPr="00C53723" w:rsidRDefault="00BF3A74" w:rsidP="00BF3A74">
      <w:pPr>
        <w:pStyle w:val="CBDNormalNoNumber"/>
        <w:rPr>
          <w:lang w:val="fr-FR"/>
        </w:rPr>
      </w:pPr>
      <w:r w:rsidRPr="00C53723">
        <w:rPr>
          <w:lang w:val="fr-FR"/>
        </w:rPr>
        <w:tab/>
        <w:t>[2</w:t>
      </w:r>
      <w:r w:rsidRPr="00C53723">
        <w:rPr>
          <w:i/>
          <w:iCs/>
          <w:lang w:val="fr-FR"/>
        </w:rPr>
        <w:t>.</w:t>
      </w:r>
      <w:r w:rsidRPr="00C53723">
        <w:rPr>
          <w:lang w:val="fr-FR"/>
        </w:rPr>
        <w:t xml:space="preserve"> Alt.</w:t>
      </w:r>
      <w:r w:rsidRPr="00C53723">
        <w:rPr>
          <w:i/>
          <w:iCs/>
          <w:lang w:val="fr-FR"/>
        </w:rPr>
        <w:tab/>
      </w:r>
      <w:r w:rsidRPr="00C53723">
        <w:rPr>
          <w:lang w:val="fr-FR"/>
        </w:rPr>
        <w:t>[</w:t>
      </w:r>
      <w:r w:rsidRPr="00C53723">
        <w:rPr>
          <w:i/>
          <w:iCs/>
          <w:lang w:val="fr-FR"/>
        </w:rPr>
        <w:t>Encourage</w:t>
      </w:r>
      <w:r w:rsidRPr="00C53723">
        <w:rPr>
          <w:lang w:val="fr-FR"/>
        </w:rPr>
        <w:t>][</w:t>
      </w:r>
      <w:r w:rsidRPr="00C53723">
        <w:rPr>
          <w:i/>
          <w:iCs/>
          <w:lang w:val="fr-FR"/>
        </w:rPr>
        <w:t>Invite</w:t>
      </w:r>
      <w:r w:rsidRPr="00C53723">
        <w:rPr>
          <w:lang w:val="fr-FR"/>
        </w:rPr>
        <w:t>]</w:t>
      </w:r>
      <w:r w:rsidRPr="00C53723">
        <w:rPr>
          <w:i/>
          <w:iCs/>
          <w:lang w:val="fr-FR"/>
        </w:rPr>
        <w:t xml:space="preserve"> </w:t>
      </w:r>
      <w:r w:rsidRPr="00C53723">
        <w:rPr>
          <w:lang w:val="fr-FR"/>
        </w:rPr>
        <w:t>les Parties et les autres gouvernements, [en fonction] [compte tenu] de la situation [et] des priorités [et des capacités] de chaque pays [et des obligations internationales pertinentes], [selon qu</w:t>
      </w:r>
      <w:r w:rsidR="000B2AB1">
        <w:rPr>
          <w:lang w:val="fr-FR"/>
        </w:rPr>
        <w:t>’</w:t>
      </w:r>
      <w:r w:rsidRPr="00C53723">
        <w:rPr>
          <w:lang w:val="fr-FR"/>
        </w:rPr>
        <w:t>il convient, à envisager de tenir compte du résumé à l</w:t>
      </w:r>
      <w:r w:rsidR="000B2AB1">
        <w:rPr>
          <w:lang w:val="fr-FR"/>
        </w:rPr>
        <w:t>’</w:t>
      </w:r>
      <w:r w:rsidRPr="00C53723">
        <w:rPr>
          <w:lang w:val="fr-FR"/>
        </w:rPr>
        <w:t>intention des décideurs dans le cadre de l</w:t>
      </w:r>
      <w:r w:rsidR="000B2AB1">
        <w:rPr>
          <w:lang w:val="fr-FR"/>
        </w:rPr>
        <w:t>’</w:t>
      </w:r>
      <w:r w:rsidRPr="00C53723">
        <w:rPr>
          <w:lang w:val="fr-FR"/>
        </w:rPr>
        <w:t>application de la Convention] [et les autorités infranationales, les acteurs autres que les gouvernements][, les peuples autochtones et communautés locales, les femmes et les filles, les enfants et les jeunes, les personnes handicapées, le secteur privé et [d</w:t>
      </w:r>
      <w:r w:rsidR="000B2AB1">
        <w:rPr>
          <w:lang w:val="fr-FR"/>
        </w:rPr>
        <w:t>’</w:t>
      </w:r>
      <w:r w:rsidRPr="00C53723">
        <w:rPr>
          <w:lang w:val="fr-FR"/>
        </w:rPr>
        <w:t>autres] organisations compétentes et [d</w:t>
      </w:r>
      <w:r w:rsidR="000B2AB1">
        <w:rPr>
          <w:lang w:val="fr-FR"/>
        </w:rPr>
        <w:t>’</w:t>
      </w:r>
      <w:r w:rsidRPr="00C53723">
        <w:rPr>
          <w:lang w:val="fr-FR"/>
        </w:rPr>
        <w:t>autres] parties prenantes], selon qu</w:t>
      </w:r>
      <w:r w:rsidR="000B2AB1">
        <w:rPr>
          <w:lang w:val="fr-FR"/>
        </w:rPr>
        <w:t>’</w:t>
      </w:r>
      <w:r w:rsidRPr="00C53723">
        <w:rPr>
          <w:lang w:val="fr-FR"/>
        </w:rPr>
        <w:t>il convient, à [promouvoir et] mettre en œuvre une approche synergique et holistique concernant les questions de diversité biologique, conformément à l</w:t>
      </w:r>
      <w:r w:rsidR="000B2AB1">
        <w:rPr>
          <w:lang w:val="fr-FR"/>
        </w:rPr>
        <w:t>’</w:t>
      </w:r>
      <w:r w:rsidRPr="00C53723">
        <w:rPr>
          <w:lang w:val="fr-FR"/>
        </w:rPr>
        <w:t>évaluation des interdépendances [comme suit :</w:t>
      </w:r>
    </w:p>
    <w:p w14:paraId="253C1665" w14:textId="2777CC5B" w:rsidR="00A3420D" w:rsidRPr="00C53723" w:rsidRDefault="00A3420D" w:rsidP="00A3420D">
      <w:pPr>
        <w:pStyle w:val="CBDNormalNoNumber"/>
        <w:tabs>
          <w:tab w:val="clear" w:pos="567"/>
        </w:tabs>
        <w:rPr>
          <w:lang w:val="fr-FR"/>
        </w:rPr>
      </w:pPr>
      <w:r w:rsidRPr="00C53723">
        <w:rPr>
          <w:lang w:val="fr-FR"/>
        </w:rPr>
        <w:tab/>
        <w:t>a)</w:t>
      </w:r>
      <w:r w:rsidRPr="00C53723">
        <w:rPr>
          <w:lang w:val="fr-FR"/>
        </w:rPr>
        <w:tab/>
        <w:t>Sensibiliser aux liens, synergies</w:t>
      </w:r>
      <w:r w:rsidRPr="00C53723">
        <w:rPr>
          <w:rStyle w:val="Appelnotedebasdep"/>
          <w:lang w:val="fr-FR"/>
        </w:rPr>
        <w:footnoteReference w:id="3"/>
      </w:r>
      <w:r w:rsidRPr="00C53723">
        <w:rPr>
          <w:lang w:val="fr-FR"/>
        </w:rPr>
        <w:t xml:space="preserve"> et compromis</w:t>
      </w:r>
      <w:r w:rsidRPr="00C53723">
        <w:rPr>
          <w:rStyle w:val="Appelnotedebasdep"/>
          <w:lang w:val="fr-FR"/>
        </w:rPr>
        <w:footnoteReference w:id="4"/>
      </w:r>
      <w:r w:rsidRPr="00C53723">
        <w:rPr>
          <w:lang w:val="fr-FR"/>
        </w:rPr>
        <w:t xml:space="preserve"> entre la biodiversité, l</w:t>
      </w:r>
      <w:r w:rsidR="000B2AB1">
        <w:rPr>
          <w:lang w:val="fr-FR"/>
        </w:rPr>
        <w:t>’</w:t>
      </w:r>
      <w:r w:rsidRPr="00C53723">
        <w:rPr>
          <w:lang w:val="fr-FR"/>
        </w:rPr>
        <w:t>eau, l</w:t>
      </w:r>
      <w:r w:rsidR="000B2AB1">
        <w:rPr>
          <w:lang w:val="fr-FR"/>
        </w:rPr>
        <w:t>’</w:t>
      </w:r>
      <w:r w:rsidRPr="00C53723">
        <w:rPr>
          <w:lang w:val="fr-FR"/>
        </w:rPr>
        <w:t>alimentation, la santé et les changements climatiques</w:t>
      </w:r>
      <w:r w:rsidR="00142771" w:rsidRPr="00C53723">
        <w:rPr>
          <w:lang w:val="fr-FR"/>
        </w:rPr>
        <w:t>;</w:t>
      </w:r>
    </w:p>
    <w:p w14:paraId="7C58D750" w14:textId="02497F1B" w:rsidR="00A3420D" w:rsidRPr="00C53723" w:rsidRDefault="00A3420D" w:rsidP="00A3420D">
      <w:pPr>
        <w:pStyle w:val="CBDNormalNoNumber"/>
        <w:tabs>
          <w:tab w:val="clear" w:pos="567"/>
        </w:tabs>
        <w:rPr>
          <w:lang w:val="fr-FR"/>
        </w:rPr>
      </w:pPr>
      <w:r w:rsidRPr="00C53723">
        <w:rPr>
          <w:lang w:val="fr-FR"/>
        </w:rPr>
        <w:tab/>
        <w:t>b)</w:t>
      </w:r>
      <w:r w:rsidRPr="00C53723">
        <w:rPr>
          <w:lang w:val="fr-FR"/>
        </w:rPr>
        <w:tab/>
        <w:t>Encourager et appuyer le recours aux interventions possibles recensées dans l</w:t>
      </w:r>
      <w:r w:rsidR="000B2AB1">
        <w:rPr>
          <w:lang w:val="fr-FR"/>
        </w:rPr>
        <w:t>’</w:t>
      </w:r>
      <w:r w:rsidRPr="00C53723">
        <w:rPr>
          <w:lang w:val="fr-FR"/>
        </w:rPr>
        <w:t>évaluation des interdépendances</w:t>
      </w:r>
      <w:r w:rsidR="00142771" w:rsidRPr="00C53723">
        <w:rPr>
          <w:lang w:val="fr-FR"/>
        </w:rPr>
        <w:t>;</w:t>
      </w:r>
    </w:p>
    <w:p w14:paraId="4B84A61E" w14:textId="1D73BE3F" w:rsidR="00A3420D" w:rsidRPr="00C53723" w:rsidRDefault="00A3420D" w:rsidP="00A3420D">
      <w:pPr>
        <w:pStyle w:val="CBDNormalNoNumber"/>
        <w:tabs>
          <w:tab w:val="clear" w:pos="567"/>
        </w:tabs>
        <w:rPr>
          <w:lang w:val="fr-FR"/>
        </w:rPr>
      </w:pPr>
      <w:r w:rsidRPr="00C53723">
        <w:rPr>
          <w:lang w:val="fr-FR"/>
        </w:rPr>
        <w:tab/>
        <w:t>c)</w:t>
      </w:r>
      <w:r w:rsidRPr="00C53723">
        <w:rPr>
          <w:lang w:val="fr-FR"/>
        </w:rPr>
        <w:tab/>
        <w:t xml:space="preserve">Recenser les options stratégiques, financières </w:t>
      </w:r>
      <w:r w:rsidR="007448B2" w:rsidRPr="00C53723">
        <w:rPr>
          <w:lang w:val="fr-FR"/>
        </w:rPr>
        <w:t xml:space="preserve">et de gouvernance </w:t>
      </w:r>
      <w:r w:rsidRPr="00C53723">
        <w:rPr>
          <w:lang w:val="fr-FR"/>
        </w:rPr>
        <w:t xml:space="preserve">qui contribuent à promouvoir </w:t>
      </w:r>
      <w:r w:rsidR="007448B2" w:rsidRPr="00C53723">
        <w:rPr>
          <w:lang w:val="fr-FR"/>
        </w:rPr>
        <w:t>une action</w:t>
      </w:r>
      <w:r w:rsidRPr="00C53723">
        <w:rPr>
          <w:lang w:val="fr-FR"/>
        </w:rPr>
        <w:t xml:space="preserve"> et des résultats synergiques concernant les éléments interdépendants, </w:t>
      </w:r>
      <w:r w:rsidR="007448B2" w:rsidRPr="00C53723">
        <w:rPr>
          <w:lang w:val="fr-FR"/>
        </w:rPr>
        <w:t xml:space="preserve">notamment au moyen de </w:t>
      </w:r>
      <w:r w:rsidRPr="00C53723">
        <w:rPr>
          <w:lang w:val="fr-FR"/>
        </w:rPr>
        <w:t>la feuille de route relative aux interventions portant sur les interdépendances</w:t>
      </w:r>
      <w:r w:rsidR="00142771" w:rsidRPr="00C53723">
        <w:rPr>
          <w:lang w:val="fr-FR"/>
        </w:rPr>
        <w:t>;</w:t>
      </w:r>
      <w:r w:rsidRPr="00C53723">
        <w:rPr>
          <w:lang w:val="fr-FR"/>
        </w:rPr>
        <w:t xml:space="preserve"> </w:t>
      </w:r>
    </w:p>
    <w:p w14:paraId="702989B6" w14:textId="0E8D82D9" w:rsidR="00A3420D" w:rsidRPr="00C53723" w:rsidRDefault="00A3420D" w:rsidP="00A3420D">
      <w:pPr>
        <w:pStyle w:val="CBDNormalNoNumber"/>
        <w:tabs>
          <w:tab w:val="clear" w:pos="567"/>
        </w:tabs>
        <w:rPr>
          <w:lang w:val="fr-FR"/>
        </w:rPr>
      </w:pPr>
      <w:r w:rsidRPr="00C53723">
        <w:rPr>
          <w:lang w:val="fr-FR"/>
        </w:rPr>
        <w:tab/>
        <w:t>d)</w:t>
      </w:r>
      <w:r w:rsidRPr="00C53723">
        <w:rPr>
          <w:lang w:val="fr-FR"/>
        </w:rPr>
        <w:tab/>
        <w:t>Encourager et en appuyer la recherche, la collecte de données et la production conjointe de connaissances, en tenant compte des systèmes de connaissances autochtones et locaux, en vue de mieux comprendre les interactions, les synergies et les compromis concernant la biodiversité, l</w:t>
      </w:r>
      <w:r w:rsidR="000B2AB1">
        <w:rPr>
          <w:lang w:val="fr-FR"/>
        </w:rPr>
        <w:t>’</w:t>
      </w:r>
      <w:r w:rsidRPr="00C53723">
        <w:rPr>
          <w:lang w:val="fr-FR"/>
        </w:rPr>
        <w:t>eau, l</w:t>
      </w:r>
      <w:r w:rsidR="000B2AB1">
        <w:rPr>
          <w:lang w:val="fr-FR"/>
        </w:rPr>
        <w:t>’</w:t>
      </w:r>
      <w:r w:rsidRPr="00C53723">
        <w:rPr>
          <w:lang w:val="fr-FR"/>
        </w:rPr>
        <w:t>alimentation, la santé et les changements climatiques</w:t>
      </w:r>
      <w:r w:rsidR="00142771" w:rsidRPr="00C53723">
        <w:rPr>
          <w:lang w:val="fr-FR"/>
        </w:rPr>
        <w:t>;</w:t>
      </w:r>
    </w:p>
    <w:p w14:paraId="1669B0AD" w14:textId="657B4D6E" w:rsidR="00A3420D" w:rsidRPr="00C53723" w:rsidRDefault="00A3420D" w:rsidP="00A3420D">
      <w:pPr>
        <w:pStyle w:val="CBDNormalNoNumber"/>
        <w:tabs>
          <w:tab w:val="clear" w:pos="567"/>
        </w:tabs>
        <w:rPr>
          <w:lang w:val="fr-FR"/>
        </w:rPr>
      </w:pPr>
      <w:r w:rsidRPr="00C53723">
        <w:rPr>
          <w:lang w:val="fr-FR"/>
        </w:rPr>
        <w:tab/>
        <w:t>e)</w:t>
      </w:r>
      <w:r w:rsidRPr="00C53723">
        <w:rPr>
          <w:lang w:val="fr-FR"/>
        </w:rPr>
        <w:tab/>
        <w:t>Encourager et appuyer la participation et la coordination des autorités gouvernementales et infranationales, des acteurs autres que les gouvernements, des peuples autochtones et communautés locales, des femmes et des filles, des enfants et des jeunes, des personnes handicapées, du secteur privé et d</w:t>
      </w:r>
      <w:r w:rsidR="000B2AB1">
        <w:rPr>
          <w:lang w:val="fr-FR"/>
        </w:rPr>
        <w:t>’</w:t>
      </w:r>
      <w:r w:rsidRPr="00C53723">
        <w:rPr>
          <w:lang w:val="fr-FR"/>
        </w:rPr>
        <w:t xml:space="preserve">autres organisations </w:t>
      </w:r>
      <w:r w:rsidR="007448B2" w:rsidRPr="00C53723">
        <w:rPr>
          <w:lang w:val="fr-FR"/>
        </w:rPr>
        <w:t xml:space="preserve">compétentes </w:t>
      </w:r>
      <w:r w:rsidRPr="00C53723">
        <w:rPr>
          <w:lang w:val="fr-FR"/>
        </w:rPr>
        <w:t>et parties prenantes, selon qu</w:t>
      </w:r>
      <w:r w:rsidR="000B2AB1">
        <w:rPr>
          <w:lang w:val="fr-FR"/>
        </w:rPr>
        <w:t>’</w:t>
      </w:r>
      <w:r w:rsidRPr="00C53723">
        <w:rPr>
          <w:lang w:val="fr-FR"/>
        </w:rPr>
        <w:t>il convient, en matière de prise de décisions, pour favoriser la prise en compte des résultats de l</w:t>
      </w:r>
      <w:r w:rsidR="000B2AB1">
        <w:rPr>
          <w:lang w:val="fr-FR"/>
        </w:rPr>
        <w:t>’</w:t>
      </w:r>
      <w:r w:rsidRPr="00C53723">
        <w:rPr>
          <w:lang w:val="fr-FR"/>
        </w:rPr>
        <w:t>évaluation des interdépendances ];</w:t>
      </w:r>
    </w:p>
    <w:p w14:paraId="2DFE3F5A" w14:textId="77B81D9A" w:rsidR="00A3420D" w:rsidRPr="00C53723" w:rsidRDefault="00A3420D" w:rsidP="00A3420D">
      <w:pPr>
        <w:pStyle w:val="CBDNormalNoNumber"/>
        <w:tabs>
          <w:tab w:val="clear" w:pos="567"/>
        </w:tabs>
        <w:rPr>
          <w:lang w:val="fr-FR"/>
        </w:rPr>
      </w:pPr>
      <w:r w:rsidRPr="00C53723">
        <w:rPr>
          <w:lang w:val="fr-FR"/>
        </w:rPr>
        <w:tab/>
        <w:t>3.</w:t>
      </w:r>
      <w:r w:rsidRPr="00C53723">
        <w:rPr>
          <w:i/>
          <w:iCs/>
          <w:lang w:val="fr-FR"/>
        </w:rPr>
        <w:tab/>
        <w:t xml:space="preserve">Encourage </w:t>
      </w:r>
      <w:r w:rsidRPr="00C53723">
        <w:rPr>
          <w:lang w:val="fr-FR"/>
        </w:rPr>
        <w:t>la coordination et la coopération entre le secrétariat de la Convention et les secrétariats des accords multilatéraux relatifs à l</w:t>
      </w:r>
      <w:r w:rsidR="000B2AB1">
        <w:rPr>
          <w:lang w:val="fr-FR"/>
        </w:rPr>
        <w:t>’</w:t>
      </w:r>
      <w:r w:rsidRPr="00C53723">
        <w:rPr>
          <w:lang w:val="fr-FR"/>
        </w:rPr>
        <w:t>environnement, des organisations internationales et des parties prenantes dont les travaux portent sur la biodiversité, l</w:t>
      </w:r>
      <w:r w:rsidR="000B2AB1">
        <w:rPr>
          <w:lang w:val="fr-FR"/>
        </w:rPr>
        <w:t>’</w:t>
      </w:r>
      <w:r w:rsidRPr="00C53723">
        <w:rPr>
          <w:lang w:val="fr-FR"/>
        </w:rPr>
        <w:t>eau, l</w:t>
      </w:r>
      <w:r w:rsidR="000B2AB1">
        <w:rPr>
          <w:lang w:val="fr-FR"/>
        </w:rPr>
        <w:t>’</w:t>
      </w:r>
      <w:r w:rsidRPr="00C53723">
        <w:rPr>
          <w:lang w:val="fr-FR"/>
        </w:rPr>
        <w:t>alimentation, la santé et les changements climatiques, conformément à leurs mandats respectifs</w:t>
      </w:r>
      <w:r w:rsidR="00142771" w:rsidRPr="00C53723">
        <w:rPr>
          <w:lang w:val="fr-FR"/>
        </w:rPr>
        <w:t>;</w:t>
      </w:r>
    </w:p>
    <w:p w14:paraId="10555D9F" w14:textId="2DDBACB6" w:rsidR="00A3420D" w:rsidRPr="00C53723" w:rsidRDefault="00A3420D" w:rsidP="00A3420D">
      <w:pPr>
        <w:pStyle w:val="CBDNormalNoNumber"/>
        <w:tabs>
          <w:tab w:val="clear" w:pos="567"/>
        </w:tabs>
        <w:rPr>
          <w:lang w:val="fr-FR"/>
        </w:rPr>
      </w:pPr>
      <w:r w:rsidRPr="00C53723">
        <w:rPr>
          <w:lang w:val="fr-FR"/>
        </w:rPr>
        <w:tab/>
        <w:t>[4.</w:t>
      </w:r>
      <w:r w:rsidRPr="00C53723">
        <w:rPr>
          <w:lang w:val="fr-FR"/>
        </w:rPr>
        <w:tab/>
        <w:t>[</w:t>
      </w:r>
      <w:r w:rsidRPr="00C53723">
        <w:rPr>
          <w:i/>
          <w:iCs/>
          <w:lang w:val="fr-FR"/>
        </w:rPr>
        <w:t>Se félicite</w:t>
      </w:r>
      <w:r w:rsidRPr="00C53723">
        <w:rPr>
          <w:lang w:val="fr-FR"/>
        </w:rPr>
        <w:t>][</w:t>
      </w:r>
      <w:r w:rsidRPr="00C53723">
        <w:rPr>
          <w:i/>
          <w:iCs/>
          <w:lang w:val="fr-FR"/>
        </w:rPr>
        <w:t>Prend note</w:t>
      </w:r>
      <w:r w:rsidRPr="00C53723">
        <w:rPr>
          <w:lang w:val="fr-FR"/>
        </w:rPr>
        <w:t>] du résumé à l</w:t>
      </w:r>
      <w:r w:rsidR="000B2AB1">
        <w:rPr>
          <w:lang w:val="fr-FR"/>
        </w:rPr>
        <w:t>’</w:t>
      </w:r>
      <w:r w:rsidRPr="00C53723">
        <w:rPr>
          <w:lang w:val="fr-FR"/>
        </w:rPr>
        <w:t>intention des décideurs</w:t>
      </w:r>
      <w:r w:rsidRPr="00C53723">
        <w:rPr>
          <w:i/>
          <w:iCs/>
          <w:lang w:val="fr-FR"/>
        </w:rPr>
        <w:t xml:space="preserve"> </w:t>
      </w:r>
      <w:r w:rsidRPr="00C53723">
        <w:rPr>
          <w:lang w:val="fr-FR"/>
        </w:rPr>
        <w:t>du</w:t>
      </w:r>
      <w:r w:rsidRPr="00C53723">
        <w:rPr>
          <w:i/>
          <w:iCs/>
          <w:lang w:val="fr-FR"/>
        </w:rPr>
        <w:t xml:space="preserve"> Rapport de l</w:t>
      </w:r>
      <w:r w:rsidR="000B2AB1">
        <w:rPr>
          <w:i/>
          <w:iCs/>
          <w:lang w:val="fr-FR"/>
        </w:rPr>
        <w:t>’</w:t>
      </w:r>
      <w:r w:rsidRPr="00C53723">
        <w:rPr>
          <w:i/>
          <w:iCs/>
          <w:lang w:val="fr-FR"/>
        </w:rPr>
        <w:t>évaluation thématique des causes sous-jacentes de la perte de biodiversité et des déterminants du changement transformateur, ainsi que des solutions possibles afin de réaliser la Vision 2050 pour la biodiversité</w:t>
      </w:r>
      <w:r w:rsidRPr="00C53723">
        <w:rPr>
          <w:lang w:val="fr-FR"/>
        </w:rPr>
        <w:t xml:space="preserve"> (« évaluation du changement transformateur ») de la Plateforme intergouvernementale scientifique et politique sur la biodiversité et les services écosystémiques, y compris ses messages cl</w:t>
      </w:r>
      <w:r w:rsidR="007448B2" w:rsidRPr="00C53723">
        <w:rPr>
          <w:lang w:val="fr-FR"/>
        </w:rPr>
        <w:t>ef</w:t>
      </w:r>
      <w:r w:rsidRPr="00C53723">
        <w:rPr>
          <w:lang w:val="fr-FR"/>
        </w:rPr>
        <w:t xml:space="preserve">s, </w:t>
      </w:r>
      <w:r w:rsidR="00CD6D5F" w:rsidRPr="00C53723">
        <w:rPr>
          <w:lang w:val="fr-FR"/>
        </w:rPr>
        <w:t xml:space="preserve">prend note avec satisfaction de ses chapitres sous-jacents </w:t>
      </w:r>
      <w:r w:rsidRPr="00C53723">
        <w:rPr>
          <w:lang w:val="fr-FR"/>
        </w:rPr>
        <w:t xml:space="preserve">et </w:t>
      </w:r>
      <w:r w:rsidR="00CD6D5F" w:rsidRPr="00C53723">
        <w:rPr>
          <w:lang w:val="fr-FR"/>
        </w:rPr>
        <w:t xml:space="preserve">reconnaît </w:t>
      </w:r>
      <w:r w:rsidR="00CD28FA" w:rsidRPr="00C53723">
        <w:rPr>
          <w:lang w:val="fr-FR"/>
        </w:rPr>
        <w:t>l</w:t>
      </w:r>
      <w:r w:rsidR="000B2AB1">
        <w:rPr>
          <w:lang w:val="fr-FR"/>
        </w:rPr>
        <w:t>’</w:t>
      </w:r>
      <w:r w:rsidR="00CD28FA" w:rsidRPr="00C53723">
        <w:rPr>
          <w:lang w:val="fr-FR"/>
        </w:rPr>
        <w:t>intérêt qu</w:t>
      </w:r>
      <w:r w:rsidR="000B2AB1">
        <w:rPr>
          <w:lang w:val="fr-FR"/>
        </w:rPr>
        <w:t>’</w:t>
      </w:r>
      <w:r w:rsidR="00CD28FA" w:rsidRPr="00C53723">
        <w:rPr>
          <w:lang w:val="fr-FR"/>
        </w:rPr>
        <w:t>elle revêt</w:t>
      </w:r>
      <w:r w:rsidR="00551F26" w:rsidRPr="00C53723">
        <w:rPr>
          <w:lang w:val="fr-FR"/>
        </w:rPr>
        <w:t xml:space="preserve"> </w:t>
      </w:r>
      <w:r w:rsidRPr="00C53723">
        <w:rPr>
          <w:lang w:val="fr-FR"/>
        </w:rPr>
        <w:t xml:space="preserve">pour les travaux menés au titre de la Convention et </w:t>
      </w:r>
      <w:r w:rsidR="00CD28FA" w:rsidRPr="00C53723">
        <w:rPr>
          <w:lang w:val="fr-FR"/>
        </w:rPr>
        <w:t xml:space="preserve">pour </w:t>
      </w:r>
      <w:r w:rsidRPr="00C53723">
        <w:rPr>
          <w:lang w:val="fr-FR"/>
        </w:rPr>
        <w:t>la mise en œuvre du Cadre</w:t>
      </w:r>
      <w:r w:rsidR="00142771" w:rsidRPr="00C53723">
        <w:rPr>
          <w:lang w:val="fr-FR"/>
        </w:rPr>
        <w:t>;</w:t>
      </w:r>
      <w:r w:rsidRPr="00C53723">
        <w:rPr>
          <w:lang w:val="fr-FR"/>
        </w:rPr>
        <w:t>]</w:t>
      </w:r>
    </w:p>
    <w:p w14:paraId="4C9E25A1" w14:textId="70F956E8" w:rsidR="00B66E43" w:rsidRPr="002A6802" w:rsidRDefault="00B66E43" w:rsidP="00982DAE">
      <w:pPr>
        <w:pStyle w:val="CBDNormalNoNumber"/>
        <w:tabs>
          <w:tab w:val="clear" w:pos="567"/>
        </w:tabs>
        <w:rPr>
          <w:lang w:val="fr-FR"/>
        </w:rPr>
      </w:pPr>
      <w:r w:rsidRPr="00C53723">
        <w:rPr>
          <w:lang w:val="fr-FR"/>
        </w:rPr>
        <w:tab/>
      </w:r>
      <w:r w:rsidRPr="002A6802">
        <w:rPr>
          <w:lang w:val="fr-FR"/>
        </w:rPr>
        <w:t>[5.</w:t>
      </w:r>
      <w:r w:rsidRPr="002A6802">
        <w:rPr>
          <w:i/>
          <w:iCs/>
          <w:lang w:val="fr-FR"/>
        </w:rPr>
        <w:tab/>
        <w:t>Encourage</w:t>
      </w:r>
      <w:r w:rsidRPr="002A6802">
        <w:rPr>
          <w:lang w:val="fr-FR"/>
        </w:rPr>
        <w:t xml:space="preserve"> </w:t>
      </w:r>
      <w:r w:rsidR="000D649D" w:rsidRPr="002A6802">
        <w:rPr>
          <w:lang w:val="fr-FR"/>
        </w:rPr>
        <w:t>les Parties et les autres gouvernements, en fonction de la situation, des priorités et des capacités de chaque pays, ainsi que les grands groupes et les autres parties prenantes compétentes</w:t>
      </w:r>
      <w:r w:rsidRPr="002A6802">
        <w:rPr>
          <w:lang w:val="fr-FR"/>
        </w:rPr>
        <w:t>, selon qu</w:t>
      </w:r>
      <w:r w:rsidR="000B2AB1" w:rsidRPr="002A6802">
        <w:rPr>
          <w:lang w:val="fr-FR"/>
        </w:rPr>
        <w:t>’</w:t>
      </w:r>
      <w:r w:rsidRPr="002A6802">
        <w:rPr>
          <w:lang w:val="fr-FR"/>
        </w:rPr>
        <w:t xml:space="preserve">il convient, </w:t>
      </w:r>
      <w:r w:rsidR="000D649D" w:rsidRPr="002A6802">
        <w:rPr>
          <w:lang w:val="fr-FR"/>
        </w:rPr>
        <w:t xml:space="preserve">à </w:t>
      </w:r>
      <w:r w:rsidR="00DD2CDF" w:rsidRPr="002A6802">
        <w:rPr>
          <w:lang w:val="fr-FR"/>
        </w:rPr>
        <w:t>mettre en œuvre</w:t>
      </w:r>
      <w:r w:rsidR="00861C87" w:rsidRPr="002A6802">
        <w:rPr>
          <w:lang w:val="fr-FR"/>
        </w:rPr>
        <w:t xml:space="preserve"> </w:t>
      </w:r>
      <w:r w:rsidR="000D649D" w:rsidRPr="002A6802">
        <w:rPr>
          <w:lang w:val="fr-FR"/>
        </w:rPr>
        <w:t>la Convention</w:t>
      </w:r>
      <w:r w:rsidR="002C4E90">
        <w:rPr>
          <w:lang w:val="fr-FR"/>
        </w:rPr>
        <w:t>,</w:t>
      </w:r>
      <w:r w:rsidR="00EE4BCB">
        <w:rPr>
          <w:lang w:val="fr-FR"/>
        </w:rPr>
        <w:t>[</w:t>
      </w:r>
      <w:r w:rsidR="002C4E90">
        <w:rPr>
          <w:lang w:val="fr-FR"/>
        </w:rPr>
        <w:t xml:space="preserve"> </w:t>
      </w:r>
      <w:r w:rsidR="00DD2CDF" w:rsidRPr="002A6802">
        <w:rPr>
          <w:lang w:val="fr-FR"/>
        </w:rPr>
        <w:t>à promouvoir des approches</w:t>
      </w:r>
      <w:r w:rsidR="00EE4BCB">
        <w:rPr>
          <w:lang w:val="fr-FR"/>
        </w:rPr>
        <w:t xml:space="preserve"> </w:t>
      </w:r>
      <w:r w:rsidR="00DD2CDF" w:rsidRPr="002A6802">
        <w:rPr>
          <w:lang w:val="fr-FR"/>
        </w:rPr>
        <w:t xml:space="preserve">de </w:t>
      </w:r>
      <w:r w:rsidR="00DD2CDF" w:rsidRPr="002A6802">
        <w:rPr>
          <w:lang w:val="fr-FR"/>
        </w:rPr>
        <w:lastRenderedPageBreak/>
        <w:t>la mise en œuvre de la Convention qui s</w:t>
      </w:r>
      <w:r w:rsidR="000B2AB1" w:rsidRPr="002A6802">
        <w:rPr>
          <w:lang w:val="fr-FR"/>
        </w:rPr>
        <w:t>’</w:t>
      </w:r>
      <w:r w:rsidR="00DD2CDF" w:rsidRPr="002A6802">
        <w:rPr>
          <w:lang w:val="fr-FR"/>
        </w:rPr>
        <w:t xml:space="preserve">attaquent aux </w:t>
      </w:r>
      <w:r w:rsidR="006B64BE" w:rsidRPr="002A6802">
        <w:rPr>
          <w:lang w:val="fr-FR"/>
        </w:rPr>
        <w:t xml:space="preserve">facteurs </w:t>
      </w:r>
      <w:r w:rsidR="00861C87" w:rsidRPr="002A6802">
        <w:rPr>
          <w:lang w:val="fr-FR"/>
        </w:rPr>
        <w:t>déterminants</w:t>
      </w:r>
      <w:r w:rsidR="00DD2CDF" w:rsidRPr="002A6802">
        <w:rPr>
          <w:lang w:val="fr-FR"/>
        </w:rPr>
        <w:t xml:space="preserve"> de</w:t>
      </w:r>
      <w:r w:rsidR="006B64BE" w:rsidRPr="002A6802">
        <w:rPr>
          <w:lang w:val="fr-FR"/>
        </w:rPr>
        <w:t>s causes de</w:t>
      </w:r>
      <w:r w:rsidR="00DD2CDF" w:rsidRPr="002A6802">
        <w:rPr>
          <w:lang w:val="fr-FR"/>
        </w:rPr>
        <w:t xml:space="preserve"> la perte de biodiversité</w:t>
      </w:r>
      <w:r w:rsidR="006B64BE" w:rsidRPr="002A6802">
        <w:rPr>
          <w:lang w:val="fr-FR"/>
        </w:rPr>
        <w:t>,</w:t>
      </w:r>
      <w:r w:rsidR="00EE4BCB">
        <w:rPr>
          <w:lang w:val="fr-FR"/>
        </w:rPr>
        <w:t>]</w:t>
      </w:r>
      <w:r w:rsidR="006B64BE" w:rsidRPr="002A6802">
        <w:rPr>
          <w:lang w:val="fr-FR"/>
        </w:rPr>
        <w:t xml:space="preserve"> en tenant compte</w:t>
      </w:r>
      <w:r w:rsidR="00F70848" w:rsidRPr="002A6802">
        <w:rPr>
          <w:lang w:val="fr-FR"/>
        </w:rPr>
        <w:t>, s</w:t>
      </w:r>
      <w:r w:rsidR="000B2AB1" w:rsidRPr="002A6802">
        <w:rPr>
          <w:lang w:val="fr-FR"/>
        </w:rPr>
        <w:t>’</w:t>
      </w:r>
      <w:r w:rsidR="00F70848" w:rsidRPr="002A6802">
        <w:rPr>
          <w:lang w:val="fr-FR"/>
        </w:rPr>
        <w:t>il y a lieu,</w:t>
      </w:r>
      <w:r w:rsidR="00731B89" w:rsidRPr="002A6802">
        <w:rPr>
          <w:lang w:val="fr-FR"/>
        </w:rPr>
        <w:t xml:space="preserve"> des résultats de l</w:t>
      </w:r>
      <w:r w:rsidR="000B2AB1" w:rsidRPr="002A6802">
        <w:rPr>
          <w:lang w:val="fr-FR"/>
        </w:rPr>
        <w:t>’</w:t>
      </w:r>
      <w:r w:rsidR="00731B89" w:rsidRPr="002A6802">
        <w:rPr>
          <w:lang w:val="fr-FR"/>
        </w:rPr>
        <w:t>évaluation du changement radical</w:t>
      </w:r>
      <w:r w:rsidR="00F70848" w:rsidRPr="002A6802">
        <w:rPr>
          <w:lang w:val="fr-FR"/>
        </w:rPr>
        <w:t xml:space="preserve">, ainsi que des principes, des approches et </w:t>
      </w:r>
      <w:r w:rsidR="000C70ED" w:rsidRPr="002A6802">
        <w:rPr>
          <w:lang w:val="fr-FR"/>
        </w:rPr>
        <w:t>de</w:t>
      </w:r>
      <w:r w:rsidR="002A6802" w:rsidRPr="002A6802">
        <w:rPr>
          <w:lang w:val="fr-FR"/>
        </w:rPr>
        <w:t xml:space="preserve"> l’éventail de</w:t>
      </w:r>
      <w:r w:rsidR="000C70ED" w:rsidRPr="002A6802">
        <w:rPr>
          <w:lang w:val="fr-FR"/>
        </w:rPr>
        <w:t>s</w:t>
      </w:r>
      <w:r w:rsidR="00982DAE" w:rsidRPr="002A6802">
        <w:rPr>
          <w:lang w:val="fr-FR"/>
        </w:rPr>
        <w:t xml:space="preserve"> stratégies complémentaires et actions </w:t>
      </w:r>
      <w:r w:rsidR="0025537A" w:rsidRPr="002A6802">
        <w:rPr>
          <w:lang w:val="fr-FR"/>
        </w:rPr>
        <w:t>associées</w:t>
      </w:r>
      <w:r w:rsidR="00982DAE" w:rsidRPr="002A6802">
        <w:rPr>
          <w:lang w:val="fr-FR"/>
        </w:rPr>
        <w:t xml:space="preserve"> </w:t>
      </w:r>
      <w:r w:rsidR="000C70ED" w:rsidRPr="002A6802">
        <w:rPr>
          <w:lang w:val="fr-FR"/>
        </w:rPr>
        <w:t>répertoriées</w:t>
      </w:r>
      <w:r w:rsidR="00982DAE" w:rsidRPr="002A6802">
        <w:rPr>
          <w:lang w:val="fr-FR"/>
        </w:rPr>
        <w:t xml:space="preserve"> dans l</w:t>
      </w:r>
      <w:r w:rsidR="000B2AB1" w:rsidRPr="002A6802">
        <w:rPr>
          <w:lang w:val="fr-FR"/>
        </w:rPr>
        <w:t>’</w:t>
      </w:r>
      <w:r w:rsidR="00982DAE" w:rsidRPr="002A6802">
        <w:rPr>
          <w:lang w:val="fr-FR"/>
        </w:rPr>
        <w:t xml:space="preserve">évaluation, </w:t>
      </w:r>
      <w:r w:rsidR="00C67EE6" w:rsidRPr="002A6802">
        <w:rPr>
          <w:lang w:val="fr-FR"/>
        </w:rPr>
        <w:t>en vue de</w:t>
      </w:r>
      <w:r w:rsidR="00982DAE" w:rsidRPr="002A6802">
        <w:rPr>
          <w:lang w:val="fr-FR"/>
        </w:rPr>
        <w:t xml:space="preserve"> renforcer la sensibilisation, </w:t>
      </w:r>
      <w:r w:rsidR="00C67EE6" w:rsidRPr="002A6802">
        <w:rPr>
          <w:lang w:val="fr-FR"/>
        </w:rPr>
        <w:t>d</w:t>
      </w:r>
      <w:r w:rsidR="000B2AB1" w:rsidRPr="002A6802">
        <w:rPr>
          <w:lang w:val="fr-FR"/>
        </w:rPr>
        <w:t>’</w:t>
      </w:r>
      <w:r w:rsidR="00982DAE" w:rsidRPr="002A6802">
        <w:rPr>
          <w:lang w:val="fr-FR"/>
        </w:rPr>
        <w:t>appuyer la participation de l</w:t>
      </w:r>
      <w:r w:rsidR="000B2AB1" w:rsidRPr="002A6802">
        <w:rPr>
          <w:lang w:val="fr-FR"/>
        </w:rPr>
        <w:t>’</w:t>
      </w:r>
      <w:r w:rsidR="00982DAE" w:rsidRPr="002A6802">
        <w:rPr>
          <w:lang w:val="fr-FR"/>
        </w:rPr>
        <w:t xml:space="preserve">ensemble de la société et </w:t>
      </w:r>
      <w:r w:rsidR="00C67EE6" w:rsidRPr="002A6802">
        <w:rPr>
          <w:lang w:val="fr-FR"/>
        </w:rPr>
        <w:t>de</w:t>
      </w:r>
      <w:r w:rsidR="00982DAE" w:rsidRPr="002A6802">
        <w:rPr>
          <w:lang w:val="fr-FR"/>
        </w:rPr>
        <w:t xml:space="preserve"> faire progresser le savoir et la compréhension;]</w:t>
      </w:r>
    </w:p>
    <w:p w14:paraId="367A9FB9" w14:textId="4C054CC9" w:rsidR="00A3420D" w:rsidRPr="00C53723" w:rsidRDefault="00A3420D" w:rsidP="00A3420D">
      <w:pPr>
        <w:pStyle w:val="CBDNormalNoNumber"/>
        <w:tabs>
          <w:tab w:val="clear" w:pos="567"/>
        </w:tabs>
        <w:rPr>
          <w:lang w:val="fr-FR"/>
        </w:rPr>
      </w:pPr>
      <w:r w:rsidRPr="00C53723">
        <w:rPr>
          <w:lang w:val="fr-FR"/>
        </w:rPr>
        <w:tab/>
        <w:t>[5.</w:t>
      </w:r>
      <w:r w:rsidR="00CD6D5F" w:rsidRPr="00C53723">
        <w:rPr>
          <w:lang w:val="fr-FR"/>
        </w:rPr>
        <w:t xml:space="preserve"> Alt</w:t>
      </w:r>
      <w:r w:rsidRPr="00C53723">
        <w:rPr>
          <w:i/>
          <w:iCs/>
          <w:lang w:val="fr-FR"/>
        </w:rPr>
        <w:tab/>
      </w:r>
      <w:r w:rsidRPr="00C53723">
        <w:rPr>
          <w:lang w:val="fr-FR"/>
        </w:rPr>
        <w:t>[</w:t>
      </w:r>
      <w:r w:rsidRPr="00C53723">
        <w:rPr>
          <w:i/>
          <w:iCs/>
          <w:lang w:val="fr-FR"/>
        </w:rPr>
        <w:t>Encourage</w:t>
      </w:r>
      <w:r w:rsidRPr="00C53723">
        <w:rPr>
          <w:lang w:val="fr-FR"/>
        </w:rPr>
        <w:t>][</w:t>
      </w:r>
      <w:r w:rsidRPr="00C53723">
        <w:rPr>
          <w:i/>
          <w:iCs/>
          <w:lang w:val="fr-FR"/>
        </w:rPr>
        <w:t>Invite</w:t>
      </w:r>
      <w:r w:rsidRPr="00C53723">
        <w:rPr>
          <w:lang w:val="fr-FR"/>
        </w:rPr>
        <w:t xml:space="preserve">] les Parties et les autres gouvernements, [conformément aux] [en tenant compte des] circonstances, priorités[, capacités] nationales et obligations internationales pertinentes, ainsi que les autorités infranationales, les acteurs autres que les Gouvernements [, les peuples autochtones et communautés locales, les femmes et les filles, les enfants et les jeunes, les personnes handicapées, le secteur privé et les autres organisations </w:t>
      </w:r>
      <w:r w:rsidR="00551F26" w:rsidRPr="00C53723">
        <w:rPr>
          <w:lang w:val="fr-FR"/>
        </w:rPr>
        <w:t xml:space="preserve">compétentes </w:t>
      </w:r>
      <w:r w:rsidRPr="00C53723">
        <w:rPr>
          <w:lang w:val="fr-FR"/>
        </w:rPr>
        <w:t>et parties prenantes,] selon qu</w:t>
      </w:r>
      <w:r w:rsidR="000B2AB1">
        <w:rPr>
          <w:lang w:val="fr-FR"/>
        </w:rPr>
        <w:t>’</w:t>
      </w:r>
      <w:r w:rsidRPr="00C53723">
        <w:rPr>
          <w:lang w:val="fr-FR"/>
        </w:rPr>
        <w:t>il convient, [à promouvoir et] à mettre en œuvre des approches qui prennent en compte l</w:t>
      </w:r>
      <w:r w:rsidR="000B2AB1">
        <w:rPr>
          <w:lang w:val="fr-FR"/>
        </w:rPr>
        <w:t>’</w:t>
      </w:r>
      <w:r w:rsidRPr="00C53723">
        <w:rPr>
          <w:lang w:val="fr-FR"/>
        </w:rPr>
        <w:t xml:space="preserve">évaluation du changement </w:t>
      </w:r>
      <w:r w:rsidR="005A6C70" w:rsidRPr="00C53723">
        <w:rPr>
          <w:lang w:val="fr-FR"/>
        </w:rPr>
        <w:t>radical</w:t>
      </w:r>
      <w:r w:rsidRPr="00C53723">
        <w:rPr>
          <w:lang w:val="fr-FR"/>
        </w:rPr>
        <w:t xml:space="preserve"> [</w:t>
      </w:r>
      <w:r w:rsidR="003D44F6" w:rsidRPr="00C53723">
        <w:rPr>
          <w:lang w:val="fr-FR"/>
        </w:rPr>
        <w:t>comme suit </w:t>
      </w:r>
      <w:r w:rsidR="00142771" w:rsidRPr="00C53723">
        <w:rPr>
          <w:lang w:val="fr-FR"/>
        </w:rPr>
        <w:t>:</w:t>
      </w:r>
    </w:p>
    <w:p w14:paraId="09CAB256" w14:textId="5EC61149" w:rsidR="00A3420D" w:rsidRPr="00C53723" w:rsidRDefault="00A3420D" w:rsidP="00A3420D">
      <w:pPr>
        <w:pStyle w:val="CBDNormalNoNumber"/>
        <w:tabs>
          <w:tab w:val="clear" w:pos="567"/>
        </w:tabs>
        <w:rPr>
          <w:lang w:val="fr-FR"/>
        </w:rPr>
      </w:pPr>
      <w:r w:rsidRPr="00C53723">
        <w:rPr>
          <w:lang w:val="fr-FR"/>
        </w:rPr>
        <w:tab/>
        <w:t>a)</w:t>
      </w:r>
      <w:r w:rsidRPr="00C53723">
        <w:rPr>
          <w:lang w:val="fr-FR"/>
        </w:rPr>
        <w:tab/>
        <w:t>Ten</w:t>
      </w:r>
      <w:r w:rsidR="003D44F6" w:rsidRPr="00C53723">
        <w:rPr>
          <w:lang w:val="fr-FR"/>
        </w:rPr>
        <w:t>ir</w:t>
      </w:r>
      <w:r w:rsidRPr="00C53723">
        <w:rPr>
          <w:lang w:val="fr-FR"/>
        </w:rPr>
        <w:t xml:space="preserve"> compte des résultats de l</w:t>
      </w:r>
      <w:r w:rsidR="000B2AB1">
        <w:rPr>
          <w:lang w:val="fr-FR"/>
        </w:rPr>
        <w:t>’</w:t>
      </w:r>
      <w:r w:rsidRPr="00C53723">
        <w:rPr>
          <w:lang w:val="fr-FR"/>
        </w:rPr>
        <w:t xml:space="preserve">évaluation du changement </w:t>
      </w:r>
      <w:r w:rsidR="005A6C70" w:rsidRPr="00C53723">
        <w:rPr>
          <w:lang w:val="fr-FR"/>
        </w:rPr>
        <w:t xml:space="preserve">radical </w:t>
      </w:r>
      <w:r w:rsidRPr="00C53723">
        <w:rPr>
          <w:lang w:val="fr-FR"/>
        </w:rPr>
        <w:t>dans le cadre de l</w:t>
      </w:r>
      <w:r w:rsidR="000B2AB1">
        <w:rPr>
          <w:lang w:val="fr-FR"/>
        </w:rPr>
        <w:t>’</w:t>
      </w:r>
      <w:r w:rsidRPr="00C53723">
        <w:rPr>
          <w:lang w:val="fr-FR"/>
        </w:rPr>
        <w:t>action</w:t>
      </w:r>
      <w:r w:rsidR="005A6C70" w:rsidRPr="00C53723">
        <w:rPr>
          <w:lang w:val="fr-FR"/>
        </w:rPr>
        <w:t xml:space="preserve"> menée</w:t>
      </w:r>
      <w:r w:rsidRPr="00C53723">
        <w:rPr>
          <w:lang w:val="fr-FR"/>
        </w:rPr>
        <w:t xml:space="preserve"> en faveur de </w:t>
      </w:r>
      <w:r w:rsidR="005A6C70" w:rsidRPr="00C53723">
        <w:rPr>
          <w:lang w:val="fr-FR"/>
        </w:rPr>
        <w:t>l</w:t>
      </w:r>
      <w:r w:rsidR="000B2AB1">
        <w:rPr>
          <w:lang w:val="fr-FR"/>
        </w:rPr>
        <w:t>’</w:t>
      </w:r>
      <w:r w:rsidR="005A6C70" w:rsidRPr="00C53723">
        <w:rPr>
          <w:lang w:val="fr-FR"/>
        </w:rPr>
        <w:t>application</w:t>
      </w:r>
      <w:r w:rsidRPr="00C53723">
        <w:rPr>
          <w:lang w:val="fr-FR"/>
        </w:rPr>
        <w:t xml:space="preserve"> du Cadre</w:t>
      </w:r>
      <w:r w:rsidR="00142771" w:rsidRPr="00C53723">
        <w:rPr>
          <w:lang w:val="fr-FR"/>
        </w:rPr>
        <w:t>;</w:t>
      </w:r>
    </w:p>
    <w:p w14:paraId="32A6F23D" w14:textId="7C2A6C14" w:rsidR="00A3420D" w:rsidRPr="00C53723" w:rsidRDefault="00A3420D" w:rsidP="00A3420D">
      <w:pPr>
        <w:pStyle w:val="CBDNormalNoNumber"/>
        <w:tabs>
          <w:tab w:val="clear" w:pos="567"/>
        </w:tabs>
        <w:rPr>
          <w:lang w:val="fr-FR"/>
        </w:rPr>
      </w:pPr>
      <w:r w:rsidRPr="00C53723">
        <w:rPr>
          <w:lang w:val="fr-FR"/>
        </w:rPr>
        <w:tab/>
        <w:t xml:space="preserve">b) </w:t>
      </w:r>
      <w:r w:rsidRPr="00C53723">
        <w:rPr>
          <w:lang w:val="fr-FR"/>
        </w:rPr>
        <w:tab/>
        <w:t>Sensibilis</w:t>
      </w:r>
      <w:r w:rsidR="003D44F6" w:rsidRPr="00C53723">
        <w:rPr>
          <w:lang w:val="fr-FR"/>
        </w:rPr>
        <w:t>er</w:t>
      </w:r>
      <w:r w:rsidRPr="00C53723">
        <w:rPr>
          <w:lang w:val="fr-FR"/>
        </w:rPr>
        <w:t xml:space="preserve"> à la nécessité d</w:t>
      </w:r>
      <w:r w:rsidR="000B2AB1">
        <w:rPr>
          <w:lang w:val="fr-FR"/>
        </w:rPr>
        <w:t>’</w:t>
      </w:r>
      <w:r w:rsidRPr="00C53723">
        <w:rPr>
          <w:lang w:val="fr-FR"/>
        </w:rPr>
        <w:t xml:space="preserve">un changement </w:t>
      </w:r>
      <w:r w:rsidR="005A6C70" w:rsidRPr="00C53723">
        <w:rPr>
          <w:lang w:val="fr-FR"/>
        </w:rPr>
        <w:t xml:space="preserve">radical </w:t>
      </w:r>
      <w:r w:rsidRPr="00C53723">
        <w:rPr>
          <w:lang w:val="fr-FR"/>
        </w:rPr>
        <w:t>pour atteindre les cibles et la mission à l</w:t>
      </w:r>
      <w:r w:rsidR="000B2AB1">
        <w:rPr>
          <w:lang w:val="fr-FR"/>
        </w:rPr>
        <w:t>’</w:t>
      </w:r>
      <w:r w:rsidRPr="00C53723">
        <w:rPr>
          <w:lang w:val="fr-FR"/>
        </w:rPr>
        <w:t>horizon 2030, ainsi que les objectifs et la vision du Cadre pour 2050;</w:t>
      </w:r>
    </w:p>
    <w:p w14:paraId="43216659" w14:textId="4A2A6E41" w:rsidR="00A3420D" w:rsidRPr="00C53723" w:rsidRDefault="00A3420D" w:rsidP="00A3420D">
      <w:pPr>
        <w:pStyle w:val="CBDNormalNoNumber"/>
        <w:tabs>
          <w:tab w:val="clear" w:pos="567"/>
        </w:tabs>
        <w:rPr>
          <w:lang w:val="fr-FR"/>
        </w:rPr>
      </w:pPr>
      <w:r w:rsidRPr="00C53723">
        <w:rPr>
          <w:lang w:val="fr-FR"/>
        </w:rPr>
        <w:tab/>
        <w:t xml:space="preserve">c) </w:t>
      </w:r>
      <w:r w:rsidRPr="00C53723">
        <w:rPr>
          <w:lang w:val="fr-FR"/>
        </w:rPr>
        <w:tab/>
        <w:t>Promouv</w:t>
      </w:r>
      <w:r w:rsidR="003D44F6" w:rsidRPr="00C53723">
        <w:rPr>
          <w:lang w:val="fr-FR"/>
        </w:rPr>
        <w:t>oir</w:t>
      </w:r>
      <w:r w:rsidRPr="00C53723">
        <w:rPr>
          <w:lang w:val="fr-FR"/>
        </w:rPr>
        <w:t xml:space="preserve"> et appuy</w:t>
      </w:r>
      <w:r w:rsidR="003D44F6" w:rsidRPr="00C53723">
        <w:rPr>
          <w:lang w:val="fr-FR"/>
        </w:rPr>
        <w:t xml:space="preserve">er </w:t>
      </w:r>
      <w:r w:rsidRPr="00C53723">
        <w:rPr>
          <w:lang w:val="fr-FR"/>
        </w:rPr>
        <w:t>les quatre principes recensés dans l</w:t>
      </w:r>
      <w:r w:rsidR="000B2AB1">
        <w:rPr>
          <w:lang w:val="fr-FR"/>
        </w:rPr>
        <w:t>’</w:t>
      </w:r>
      <w:r w:rsidRPr="00C53723">
        <w:rPr>
          <w:lang w:val="fr-FR"/>
        </w:rPr>
        <w:t xml:space="preserve">évaluation du changement </w:t>
      </w:r>
      <w:r w:rsidR="005A6C70" w:rsidRPr="00C53723">
        <w:rPr>
          <w:lang w:val="fr-FR"/>
        </w:rPr>
        <w:t xml:space="preserve">radical </w:t>
      </w:r>
      <w:r w:rsidRPr="00C53723">
        <w:rPr>
          <w:lang w:val="fr-FR"/>
        </w:rPr>
        <w:t>pour la mise en œuvre du Cadre, c</w:t>
      </w:r>
      <w:r w:rsidR="000B2AB1">
        <w:rPr>
          <w:lang w:val="fr-FR"/>
        </w:rPr>
        <w:t>’</w:t>
      </w:r>
      <w:r w:rsidRPr="00C53723">
        <w:rPr>
          <w:lang w:val="fr-FR"/>
        </w:rPr>
        <w:t>est-à-dire l</w:t>
      </w:r>
      <w:r w:rsidR="000B2AB1">
        <w:rPr>
          <w:lang w:val="fr-FR"/>
        </w:rPr>
        <w:t>’</w:t>
      </w:r>
      <w:r w:rsidRPr="00C53723">
        <w:rPr>
          <w:lang w:val="fr-FR"/>
        </w:rPr>
        <w:t>équité et la justice, le pluralisme et l</w:t>
      </w:r>
      <w:r w:rsidR="000B2AB1">
        <w:rPr>
          <w:lang w:val="fr-FR"/>
        </w:rPr>
        <w:t>’</w:t>
      </w:r>
      <w:r w:rsidRPr="00C53723">
        <w:rPr>
          <w:lang w:val="fr-FR"/>
        </w:rPr>
        <w:t>inclusion, le maintien de relations respectueuses et réciproques entre les humains et la nature, et l</w:t>
      </w:r>
      <w:r w:rsidR="000B2AB1">
        <w:rPr>
          <w:lang w:val="fr-FR"/>
        </w:rPr>
        <w:t>’</w:t>
      </w:r>
      <w:r w:rsidRPr="00C53723">
        <w:rPr>
          <w:lang w:val="fr-FR"/>
        </w:rPr>
        <w:t>apprentissage et l</w:t>
      </w:r>
      <w:r w:rsidR="000B2AB1">
        <w:rPr>
          <w:lang w:val="fr-FR"/>
        </w:rPr>
        <w:t>’</w:t>
      </w:r>
      <w:r w:rsidRPr="00C53723">
        <w:rPr>
          <w:lang w:val="fr-FR"/>
        </w:rPr>
        <w:t>action adaptatifs</w:t>
      </w:r>
      <w:r w:rsidR="00142771" w:rsidRPr="00C53723">
        <w:rPr>
          <w:lang w:val="fr-FR"/>
        </w:rPr>
        <w:t>;</w:t>
      </w:r>
    </w:p>
    <w:p w14:paraId="7EFCB992" w14:textId="6E7F9E96" w:rsidR="00A3420D" w:rsidRPr="00C53723" w:rsidRDefault="00A3420D" w:rsidP="00A3420D">
      <w:pPr>
        <w:pStyle w:val="CBDNormalNoNumber"/>
        <w:tabs>
          <w:tab w:val="clear" w:pos="567"/>
        </w:tabs>
        <w:rPr>
          <w:lang w:val="fr-FR"/>
        </w:rPr>
      </w:pPr>
      <w:r w:rsidRPr="00C53723">
        <w:rPr>
          <w:lang w:val="fr-FR"/>
        </w:rPr>
        <w:tab/>
        <w:t>d)</w:t>
      </w:r>
      <w:r w:rsidRPr="00C53723">
        <w:rPr>
          <w:lang w:val="fr-FR"/>
        </w:rPr>
        <w:tab/>
        <w:t>Encourage</w:t>
      </w:r>
      <w:r w:rsidR="003D44F6" w:rsidRPr="00C53723">
        <w:rPr>
          <w:lang w:val="fr-FR"/>
        </w:rPr>
        <w:t>r</w:t>
      </w:r>
      <w:r w:rsidRPr="00C53723">
        <w:rPr>
          <w:lang w:val="fr-FR"/>
        </w:rPr>
        <w:t xml:space="preserve"> et en appuy</w:t>
      </w:r>
      <w:r w:rsidR="003D44F6" w:rsidRPr="00C53723">
        <w:rPr>
          <w:lang w:val="fr-FR"/>
        </w:rPr>
        <w:t>er</w:t>
      </w:r>
      <w:r w:rsidRPr="00C53723">
        <w:rPr>
          <w:lang w:val="fr-FR"/>
        </w:rPr>
        <w:t xml:space="preserve"> le recours aux cinq stratégies complémentaires et mesures associées r</w:t>
      </w:r>
      <w:r w:rsidR="003D44F6" w:rsidRPr="00C53723">
        <w:rPr>
          <w:lang w:val="fr-FR"/>
        </w:rPr>
        <w:t>épertoriées</w:t>
      </w:r>
      <w:r w:rsidRPr="00C53723">
        <w:rPr>
          <w:lang w:val="fr-FR"/>
        </w:rPr>
        <w:t xml:space="preserve"> dans l</w:t>
      </w:r>
      <w:r w:rsidR="000B2AB1">
        <w:rPr>
          <w:lang w:val="fr-FR"/>
        </w:rPr>
        <w:t>’</w:t>
      </w:r>
      <w:r w:rsidRPr="00C53723">
        <w:rPr>
          <w:lang w:val="fr-FR"/>
        </w:rPr>
        <w:t xml:space="preserve">évaluation du changement </w:t>
      </w:r>
      <w:r w:rsidR="005A6C70" w:rsidRPr="00C53723">
        <w:rPr>
          <w:lang w:val="fr-FR"/>
        </w:rPr>
        <w:t xml:space="preserve">radical </w:t>
      </w:r>
      <w:r w:rsidR="003D44F6" w:rsidRPr="00C53723">
        <w:rPr>
          <w:lang w:val="fr-FR"/>
        </w:rPr>
        <w:t>en vue</w:t>
      </w:r>
      <w:r w:rsidRPr="00C53723">
        <w:rPr>
          <w:lang w:val="fr-FR"/>
        </w:rPr>
        <w:t xml:space="preserve"> de la mise en œuvre du Cadre</w:t>
      </w:r>
      <w:r w:rsidR="00142771" w:rsidRPr="00C53723">
        <w:rPr>
          <w:lang w:val="fr-FR"/>
        </w:rPr>
        <w:t>;</w:t>
      </w:r>
    </w:p>
    <w:p w14:paraId="6D62C244" w14:textId="6614F7D0" w:rsidR="00A3420D" w:rsidRPr="00C53723" w:rsidRDefault="00A3420D" w:rsidP="00A3420D">
      <w:pPr>
        <w:pStyle w:val="CBDNormalNoNumber"/>
        <w:tabs>
          <w:tab w:val="clear" w:pos="567"/>
        </w:tabs>
        <w:rPr>
          <w:lang w:val="fr-FR"/>
        </w:rPr>
      </w:pPr>
      <w:r w:rsidRPr="00C53723">
        <w:rPr>
          <w:lang w:val="fr-FR"/>
        </w:rPr>
        <w:tab/>
        <w:t>e)</w:t>
      </w:r>
      <w:r w:rsidRPr="00C53723">
        <w:rPr>
          <w:lang w:val="fr-FR"/>
        </w:rPr>
        <w:tab/>
        <w:t>Encourage</w:t>
      </w:r>
      <w:r w:rsidR="003D44F6" w:rsidRPr="00C53723">
        <w:rPr>
          <w:lang w:val="fr-FR"/>
        </w:rPr>
        <w:t>r</w:t>
      </w:r>
      <w:r w:rsidRPr="00C53723">
        <w:rPr>
          <w:lang w:val="fr-FR"/>
        </w:rPr>
        <w:t xml:space="preserve"> et appuy</w:t>
      </w:r>
      <w:r w:rsidR="003D44F6" w:rsidRPr="00C53723">
        <w:rPr>
          <w:lang w:val="fr-FR"/>
        </w:rPr>
        <w:t>er</w:t>
      </w:r>
      <w:r w:rsidRPr="00C53723">
        <w:rPr>
          <w:lang w:val="fr-FR"/>
        </w:rPr>
        <w:t xml:space="preserve"> la participation d</w:t>
      </w:r>
      <w:r w:rsidR="000B2AB1">
        <w:rPr>
          <w:lang w:val="fr-FR"/>
        </w:rPr>
        <w:t>’</w:t>
      </w:r>
      <w:r w:rsidRPr="00C53723">
        <w:rPr>
          <w:lang w:val="fr-FR"/>
        </w:rPr>
        <w:t>autorités gouvernementales et infranationales, d</w:t>
      </w:r>
      <w:r w:rsidR="000B2AB1">
        <w:rPr>
          <w:lang w:val="fr-FR"/>
        </w:rPr>
        <w:t>’</w:t>
      </w:r>
      <w:r w:rsidRPr="00C53723">
        <w:rPr>
          <w:lang w:val="fr-FR"/>
        </w:rPr>
        <w:t>acteurs qui ne sont pas des gouvernements, des peuples autochtones et communautés locales, des femmes et des filles, des enfants et de la jeunesse, des personnes handicapées, du secteur privé et d</w:t>
      </w:r>
      <w:r w:rsidR="000B2AB1">
        <w:rPr>
          <w:lang w:val="fr-FR"/>
        </w:rPr>
        <w:t>’</w:t>
      </w:r>
      <w:r w:rsidRPr="00C53723">
        <w:rPr>
          <w:lang w:val="fr-FR"/>
        </w:rPr>
        <w:t>autres organisations</w:t>
      </w:r>
      <w:r w:rsidR="005A6C70" w:rsidRPr="00C53723">
        <w:rPr>
          <w:lang w:val="fr-FR"/>
        </w:rPr>
        <w:t xml:space="preserve"> compétentes</w:t>
      </w:r>
      <w:r w:rsidRPr="00C53723">
        <w:rPr>
          <w:lang w:val="fr-FR"/>
        </w:rPr>
        <w:t xml:space="preserve"> et parties prenantes, selon qu</w:t>
      </w:r>
      <w:r w:rsidR="000B2AB1">
        <w:rPr>
          <w:lang w:val="fr-FR"/>
        </w:rPr>
        <w:t>’</w:t>
      </w:r>
      <w:r w:rsidRPr="00C53723">
        <w:rPr>
          <w:lang w:val="fr-FR"/>
        </w:rPr>
        <w:t>il convient, au processus décisionnel pour renforcer la prise en compte des résultats de l</w:t>
      </w:r>
      <w:r w:rsidR="000B2AB1">
        <w:rPr>
          <w:lang w:val="fr-FR"/>
        </w:rPr>
        <w:t>’</w:t>
      </w:r>
      <w:r w:rsidRPr="00C53723">
        <w:rPr>
          <w:lang w:val="fr-FR"/>
        </w:rPr>
        <w:t xml:space="preserve">évaluation du changement </w:t>
      </w:r>
      <w:r w:rsidR="005A6C70" w:rsidRPr="00C53723">
        <w:rPr>
          <w:lang w:val="fr-FR"/>
        </w:rPr>
        <w:t>radical</w:t>
      </w:r>
      <w:r w:rsidR="00142771" w:rsidRPr="00C53723">
        <w:rPr>
          <w:lang w:val="fr-FR"/>
        </w:rPr>
        <w:t>;</w:t>
      </w:r>
    </w:p>
    <w:p w14:paraId="44AFD31C" w14:textId="22A8C43B" w:rsidR="00A3420D" w:rsidRPr="00C53723" w:rsidRDefault="00A3420D" w:rsidP="00A3420D">
      <w:pPr>
        <w:pStyle w:val="CBDNormalNoNumber"/>
        <w:tabs>
          <w:tab w:val="clear" w:pos="567"/>
        </w:tabs>
        <w:rPr>
          <w:lang w:val="fr-FR"/>
        </w:rPr>
      </w:pPr>
      <w:r w:rsidRPr="00C53723">
        <w:rPr>
          <w:lang w:val="fr-FR"/>
        </w:rPr>
        <w:tab/>
        <w:t>f)</w:t>
      </w:r>
      <w:r w:rsidRPr="00C53723">
        <w:rPr>
          <w:lang w:val="fr-FR"/>
        </w:rPr>
        <w:tab/>
        <w:t>Évalu</w:t>
      </w:r>
      <w:r w:rsidR="003D44F6" w:rsidRPr="00C53723">
        <w:rPr>
          <w:lang w:val="fr-FR"/>
        </w:rPr>
        <w:t xml:space="preserve">er </w:t>
      </w:r>
      <w:r w:rsidRPr="00C53723">
        <w:rPr>
          <w:lang w:val="fr-FR"/>
        </w:rPr>
        <w:t xml:space="preserve">la contribution des politiques au changement </w:t>
      </w:r>
      <w:r w:rsidR="005A6C70" w:rsidRPr="00C53723">
        <w:rPr>
          <w:lang w:val="fr-FR"/>
        </w:rPr>
        <w:t>radical e</w:t>
      </w:r>
      <w:r w:rsidRPr="00C53723">
        <w:rPr>
          <w:lang w:val="fr-FR"/>
        </w:rPr>
        <w:t xml:space="preserve">t, si nécessaire, </w:t>
      </w:r>
      <w:r w:rsidR="003D44F6" w:rsidRPr="00C53723">
        <w:rPr>
          <w:lang w:val="fr-FR"/>
        </w:rPr>
        <w:t>veiller</w:t>
      </w:r>
      <w:r w:rsidRPr="00C53723">
        <w:rPr>
          <w:lang w:val="fr-FR"/>
        </w:rPr>
        <w:t xml:space="preserve"> à ce qu</w:t>
      </w:r>
      <w:r w:rsidR="000B2AB1">
        <w:rPr>
          <w:lang w:val="fr-FR"/>
        </w:rPr>
        <w:t>’</w:t>
      </w:r>
      <w:r w:rsidRPr="00C53723">
        <w:rPr>
          <w:lang w:val="fr-FR"/>
        </w:rPr>
        <w:t xml:space="preserve">elles soient plus inclusives, mieux dotées en ressources et axées sur les lieux de grande valeur pour la nature et les populations, </w:t>
      </w:r>
      <w:r w:rsidR="003D44F6" w:rsidRPr="00C53723">
        <w:rPr>
          <w:lang w:val="fr-FR"/>
        </w:rPr>
        <w:t>comme</w:t>
      </w:r>
      <w:r w:rsidRPr="00C53723">
        <w:rPr>
          <w:lang w:val="fr-FR"/>
        </w:rPr>
        <w:t xml:space="preserve"> décrit dans l</w:t>
      </w:r>
      <w:r w:rsidR="000B2AB1">
        <w:rPr>
          <w:lang w:val="fr-FR"/>
        </w:rPr>
        <w:t>’</w:t>
      </w:r>
      <w:r w:rsidRPr="00C53723">
        <w:rPr>
          <w:lang w:val="fr-FR"/>
        </w:rPr>
        <w:t xml:space="preserve">évaluation du changement </w:t>
      </w:r>
      <w:r w:rsidR="005A6C70" w:rsidRPr="00C53723">
        <w:rPr>
          <w:lang w:val="fr-FR"/>
        </w:rPr>
        <w:t>radical</w:t>
      </w:r>
      <w:r w:rsidRPr="00C53723">
        <w:rPr>
          <w:lang w:val="fr-FR"/>
        </w:rPr>
        <w:t>, tout en reconnaissant les droits des peuples autochtones et communautés locales</w:t>
      </w:r>
      <w:r w:rsidR="00142771" w:rsidRPr="00C53723">
        <w:rPr>
          <w:lang w:val="fr-FR"/>
        </w:rPr>
        <w:t>;</w:t>
      </w:r>
    </w:p>
    <w:p w14:paraId="4375D745" w14:textId="34242F3C" w:rsidR="007132E7" w:rsidRPr="00C53723" w:rsidRDefault="00A3420D" w:rsidP="002D66A2">
      <w:pPr>
        <w:pStyle w:val="CBDNormalNoNumber"/>
        <w:tabs>
          <w:tab w:val="clear" w:pos="567"/>
        </w:tabs>
        <w:rPr>
          <w:lang w:val="fr-FR"/>
        </w:rPr>
      </w:pPr>
      <w:r w:rsidRPr="00C53723">
        <w:rPr>
          <w:lang w:val="fr-FR"/>
        </w:rPr>
        <w:tab/>
        <w:t>g)</w:t>
      </w:r>
      <w:r w:rsidRPr="00C53723">
        <w:rPr>
          <w:lang w:val="fr-FR"/>
        </w:rPr>
        <w:tab/>
        <w:t>Encourage</w:t>
      </w:r>
      <w:r w:rsidR="003D44F6" w:rsidRPr="00C53723">
        <w:rPr>
          <w:lang w:val="fr-FR"/>
        </w:rPr>
        <w:t>r</w:t>
      </w:r>
      <w:r w:rsidRPr="00C53723">
        <w:rPr>
          <w:lang w:val="fr-FR"/>
        </w:rPr>
        <w:t xml:space="preserve"> et en appuy</w:t>
      </w:r>
      <w:r w:rsidR="003D44F6" w:rsidRPr="00C53723">
        <w:rPr>
          <w:lang w:val="fr-FR"/>
        </w:rPr>
        <w:t>er</w:t>
      </w:r>
      <w:r w:rsidRPr="00C53723">
        <w:rPr>
          <w:lang w:val="fr-FR"/>
        </w:rPr>
        <w:t xml:space="preserve"> </w:t>
      </w:r>
      <w:r w:rsidR="003D44F6" w:rsidRPr="00C53723">
        <w:rPr>
          <w:lang w:val="fr-FR"/>
        </w:rPr>
        <w:t>un</w:t>
      </w:r>
      <w:r w:rsidRPr="00C53723">
        <w:rPr>
          <w:lang w:val="fr-FR"/>
        </w:rPr>
        <w:t xml:space="preserve"> changement </w:t>
      </w:r>
      <w:r w:rsidR="005A6C70" w:rsidRPr="00C53723">
        <w:rPr>
          <w:lang w:val="fr-FR"/>
        </w:rPr>
        <w:t>radical</w:t>
      </w:r>
      <w:r w:rsidRPr="00C53723">
        <w:rPr>
          <w:lang w:val="fr-FR"/>
        </w:rPr>
        <w:t xml:space="preserve"> dans tous les secteurs, en donnant la priorité aux secteurs les plus responsables de la perte de biodiversité, </w:t>
      </w:r>
      <w:r w:rsidR="003D44F6" w:rsidRPr="00C53723">
        <w:rPr>
          <w:lang w:val="fr-FR"/>
        </w:rPr>
        <w:t>comme</w:t>
      </w:r>
      <w:r w:rsidRPr="00C53723">
        <w:rPr>
          <w:lang w:val="fr-FR"/>
        </w:rPr>
        <w:t xml:space="preserve"> décrit dans l</w:t>
      </w:r>
      <w:r w:rsidR="000B2AB1">
        <w:rPr>
          <w:lang w:val="fr-FR"/>
        </w:rPr>
        <w:t>’</w:t>
      </w:r>
      <w:r w:rsidRPr="00C53723">
        <w:rPr>
          <w:lang w:val="fr-FR"/>
        </w:rPr>
        <w:t xml:space="preserve">évaluation du changement </w:t>
      </w:r>
      <w:r w:rsidR="005A6C70" w:rsidRPr="00C53723">
        <w:rPr>
          <w:lang w:val="fr-FR"/>
        </w:rPr>
        <w:t>radical</w:t>
      </w:r>
      <w:r w:rsidRPr="00C53723">
        <w:rPr>
          <w:lang w:val="fr-FR"/>
        </w:rPr>
        <w:t>];</w:t>
      </w:r>
    </w:p>
    <w:p w14:paraId="3F214E9D" w14:textId="5E9B1601" w:rsidR="008D08D3" w:rsidRPr="00C53723" w:rsidRDefault="00A3420D" w:rsidP="008D08D3">
      <w:pPr>
        <w:pStyle w:val="CBDNormalNoNumber"/>
        <w:tabs>
          <w:tab w:val="clear" w:pos="567"/>
        </w:tabs>
        <w:rPr>
          <w:lang w:val="fr-FR"/>
        </w:rPr>
      </w:pPr>
      <w:r w:rsidRPr="00C53723">
        <w:rPr>
          <w:lang w:val="fr-FR"/>
        </w:rPr>
        <w:tab/>
      </w:r>
      <w:r w:rsidR="008D08D3" w:rsidRPr="00C53723">
        <w:rPr>
          <w:lang w:val="fr-FR"/>
        </w:rPr>
        <w:t>6.</w:t>
      </w:r>
      <w:r w:rsidR="002A6802">
        <w:rPr>
          <w:lang w:val="fr-FR"/>
        </w:rPr>
        <w:t xml:space="preserve"> </w:t>
      </w:r>
      <w:r w:rsidR="008D08D3" w:rsidRPr="00C53723">
        <w:rPr>
          <w:lang w:val="fr-FR"/>
        </w:rPr>
        <w:tab/>
      </w:r>
      <w:r w:rsidR="002D66A2" w:rsidRPr="00C53723">
        <w:rPr>
          <w:bCs/>
          <w:i/>
          <w:lang w:val="fr-FR"/>
        </w:rPr>
        <w:t>Se félicite</w:t>
      </w:r>
      <w:r w:rsidR="002D66A2" w:rsidRPr="00C53723">
        <w:rPr>
          <w:lang w:val="fr-FR"/>
        </w:rPr>
        <w:t xml:space="preserve"> du résumé à l</w:t>
      </w:r>
      <w:r w:rsidR="000B2AB1">
        <w:rPr>
          <w:lang w:val="fr-FR"/>
        </w:rPr>
        <w:t>’</w:t>
      </w:r>
      <w:r w:rsidR="002D66A2" w:rsidRPr="00C53723">
        <w:rPr>
          <w:lang w:val="fr-FR"/>
        </w:rPr>
        <w:t>intention des décideurs d</w:t>
      </w:r>
      <w:r w:rsidR="008D08D3" w:rsidRPr="00C53723">
        <w:rPr>
          <w:bCs/>
          <w:lang w:val="fr-FR"/>
        </w:rPr>
        <w:t>e</w:t>
      </w:r>
      <w:r w:rsidR="002D66A2" w:rsidRPr="00C53723">
        <w:rPr>
          <w:lang w:val="fr-FR"/>
        </w:rPr>
        <w:t xml:space="preserve"> l</w:t>
      </w:r>
      <w:r w:rsidR="000B2AB1">
        <w:rPr>
          <w:i/>
          <w:iCs/>
          <w:lang w:val="fr-FR"/>
        </w:rPr>
        <w:t>’</w:t>
      </w:r>
      <w:r w:rsidR="008D08D3" w:rsidRPr="00C53723">
        <w:rPr>
          <w:i/>
          <w:iCs/>
          <w:lang w:val="fr-FR"/>
        </w:rPr>
        <w:t>Évaluation méthodologique des conséquences de l</w:t>
      </w:r>
      <w:r w:rsidR="000B2AB1">
        <w:rPr>
          <w:i/>
          <w:iCs/>
          <w:lang w:val="fr-FR"/>
        </w:rPr>
        <w:t>’</w:t>
      </w:r>
      <w:r w:rsidR="008D08D3" w:rsidRPr="00C53723">
        <w:rPr>
          <w:i/>
          <w:iCs/>
          <w:lang w:val="fr-FR"/>
        </w:rPr>
        <w:t>activité des entreprises sur la biodiversité et sur les contributions de la nature aux populations et de la dépendance des entreprises à leur égard</w:t>
      </w:r>
      <w:r w:rsidR="008D08D3" w:rsidRPr="00C53723">
        <w:rPr>
          <w:lang w:val="fr-FR"/>
        </w:rPr>
        <w:t xml:space="preserve"> (« </w:t>
      </w:r>
      <w:r w:rsidR="008D08D3" w:rsidRPr="00C53723">
        <w:rPr>
          <w:iCs/>
          <w:lang w:val="fr-FR"/>
        </w:rPr>
        <w:t>évaluation des entreprises et de la biodiversité</w:t>
      </w:r>
      <w:r w:rsidR="008D08D3" w:rsidRPr="00C53723">
        <w:rPr>
          <w:lang w:val="fr-FR"/>
        </w:rPr>
        <w:t xml:space="preserve"> ») de la Plateforme intergouvernementale scientifique et politique sur la biodiversité et les services écosystémiques, </w:t>
      </w:r>
      <w:r w:rsidR="004D13D1" w:rsidRPr="00C53723">
        <w:rPr>
          <w:lang w:val="fr-FR"/>
        </w:rPr>
        <w:t xml:space="preserve">y compris ses </w:t>
      </w:r>
      <w:r w:rsidR="008D08D3" w:rsidRPr="00C53723">
        <w:rPr>
          <w:iCs/>
          <w:lang w:val="fr-FR"/>
        </w:rPr>
        <w:t>messages cl</w:t>
      </w:r>
      <w:r w:rsidR="003D44F6" w:rsidRPr="00C53723">
        <w:rPr>
          <w:iCs/>
          <w:lang w:val="fr-FR"/>
        </w:rPr>
        <w:t>ef</w:t>
      </w:r>
      <w:r w:rsidR="008D08D3" w:rsidRPr="00C53723">
        <w:rPr>
          <w:iCs/>
          <w:lang w:val="fr-FR"/>
        </w:rPr>
        <w:t>s</w:t>
      </w:r>
      <w:r w:rsidR="008D08D3" w:rsidRPr="00C53723">
        <w:rPr>
          <w:lang w:val="fr-FR"/>
        </w:rPr>
        <w:t xml:space="preserve">, </w:t>
      </w:r>
      <w:r w:rsidR="004D13D1" w:rsidRPr="00C53723">
        <w:rPr>
          <w:lang w:val="fr-FR"/>
        </w:rPr>
        <w:t xml:space="preserve">prend </w:t>
      </w:r>
      <w:r w:rsidR="008D08D3" w:rsidRPr="00C53723">
        <w:rPr>
          <w:lang w:val="fr-FR"/>
        </w:rPr>
        <w:t xml:space="preserve">note </w:t>
      </w:r>
      <w:r w:rsidR="004D13D1" w:rsidRPr="00C53723">
        <w:rPr>
          <w:lang w:val="fr-FR"/>
        </w:rPr>
        <w:t xml:space="preserve">avec satisfaction de ses chapitres sous-jacents et reconnaît </w:t>
      </w:r>
      <w:r w:rsidR="003D44F6" w:rsidRPr="00C53723">
        <w:rPr>
          <w:lang w:val="fr-FR"/>
        </w:rPr>
        <w:t>l</w:t>
      </w:r>
      <w:r w:rsidR="000B2AB1">
        <w:rPr>
          <w:lang w:val="fr-FR"/>
        </w:rPr>
        <w:t>’</w:t>
      </w:r>
      <w:r w:rsidR="003D44F6" w:rsidRPr="00C53723">
        <w:rPr>
          <w:lang w:val="fr-FR"/>
        </w:rPr>
        <w:t>intérêt qu</w:t>
      </w:r>
      <w:r w:rsidR="000B2AB1">
        <w:rPr>
          <w:lang w:val="fr-FR"/>
        </w:rPr>
        <w:t>’</w:t>
      </w:r>
      <w:r w:rsidR="003D44F6" w:rsidRPr="00C53723">
        <w:rPr>
          <w:lang w:val="fr-FR"/>
        </w:rPr>
        <w:t>elle revêt</w:t>
      </w:r>
      <w:r w:rsidR="008D08D3" w:rsidRPr="00C53723">
        <w:rPr>
          <w:lang w:val="fr-FR"/>
        </w:rPr>
        <w:t xml:space="preserve"> pour les travaux menés au titre de la Convention et pour la mise en œuvre du Cadre</w:t>
      </w:r>
      <w:r w:rsidR="00142771" w:rsidRPr="00C53723">
        <w:rPr>
          <w:lang w:val="fr-FR"/>
        </w:rPr>
        <w:t>;</w:t>
      </w:r>
    </w:p>
    <w:p w14:paraId="34CAA1BD" w14:textId="6ABF06C8" w:rsidR="008D08D3" w:rsidRPr="00C53723" w:rsidRDefault="008D08D3" w:rsidP="008D08D3">
      <w:pPr>
        <w:pStyle w:val="CBDNormalNoNumber"/>
        <w:tabs>
          <w:tab w:val="clear" w:pos="567"/>
        </w:tabs>
        <w:rPr>
          <w:lang w:val="fr-FR"/>
        </w:rPr>
      </w:pPr>
      <w:r w:rsidRPr="00C53723">
        <w:rPr>
          <w:lang w:val="fr-FR"/>
        </w:rPr>
        <w:tab/>
        <w:t xml:space="preserve">7. </w:t>
      </w:r>
      <w:r w:rsidRPr="00C53723">
        <w:rPr>
          <w:lang w:val="fr-FR"/>
        </w:rPr>
        <w:tab/>
      </w:r>
      <w:r w:rsidRPr="00C53723">
        <w:rPr>
          <w:i/>
          <w:iCs/>
          <w:lang w:val="fr-FR"/>
        </w:rPr>
        <w:t>Constate</w:t>
      </w:r>
      <w:r w:rsidRPr="00C53723">
        <w:rPr>
          <w:lang w:val="fr-FR"/>
        </w:rPr>
        <w:t xml:space="preserve"> que toutes les entreprises dépendent de la biodiversité et ont des incidences sur elle, et qu</w:t>
      </w:r>
      <w:r w:rsidR="000B2AB1">
        <w:rPr>
          <w:lang w:val="fr-FR"/>
        </w:rPr>
        <w:t>’</w:t>
      </w:r>
      <w:r w:rsidRPr="00C53723">
        <w:rPr>
          <w:lang w:val="fr-FR"/>
        </w:rPr>
        <w:t>elles peuvent être des acteurs d</w:t>
      </w:r>
      <w:r w:rsidR="000B2AB1">
        <w:rPr>
          <w:lang w:val="fr-FR"/>
        </w:rPr>
        <w:t>’</w:t>
      </w:r>
      <w:r w:rsidRPr="00C53723">
        <w:rPr>
          <w:lang w:val="fr-FR"/>
        </w:rPr>
        <w:t>un changement positif</w:t>
      </w:r>
      <w:r w:rsidR="00142771" w:rsidRPr="00C53723">
        <w:rPr>
          <w:lang w:val="fr-FR"/>
        </w:rPr>
        <w:t>;</w:t>
      </w:r>
    </w:p>
    <w:p w14:paraId="320751D2" w14:textId="33E26859" w:rsidR="008D08D3" w:rsidRPr="00C53723" w:rsidRDefault="008D08D3" w:rsidP="008D08D3">
      <w:pPr>
        <w:pStyle w:val="CBDNormalNoNumber"/>
        <w:tabs>
          <w:tab w:val="clear" w:pos="567"/>
        </w:tabs>
        <w:rPr>
          <w:lang w:val="fr-FR"/>
        </w:rPr>
      </w:pPr>
      <w:r w:rsidRPr="00C53723">
        <w:rPr>
          <w:lang w:val="fr-FR"/>
        </w:rPr>
        <w:tab/>
      </w:r>
      <w:r w:rsidR="00DE7347" w:rsidRPr="00C53723">
        <w:rPr>
          <w:lang w:val="fr-FR"/>
        </w:rPr>
        <w:t>8</w:t>
      </w:r>
      <w:r w:rsidR="00480F2E" w:rsidRPr="00C53723">
        <w:rPr>
          <w:lang w:val="fr-FR"/>
        </w:rPr>
        <w:t>.</w:t>
      </w:r>
      <w:r w:rsidR="00480F2E" w:rsidRPr="00C53723">
        <w:rPr>
          <w:lang w:val="fr-FR"/>
        </w:rPr>
        <w:tab/>
      </w:r>
      <w:r w:rsidRPr="00C53723">
        <w:rPr>
          <w:rFonts w:eastAsia="Times New Roman"/>
          <w:i/>
          <w:lang w:val="fr-FR"/>
        </w:rPr>
        <w:t>Invite</w:t>
      </w:r>
      <w:r w:rsidRPr="00C53723">
        <w:rPr>
          <w:rFonts w:eastAsia="Times New Roman"/>
          <w:lang w:val="fr-FR"/>
        </w:rPr>
        <w:t xml:space="preserve"> les Parties, les autres gouvernements et les organisations compétentes à utiliser, selon qu</w:t>
      </w:r>
      <w:r w:rsidR="000B2AB1">
        <w:rPr>
          <w:rFonts w:eastAsia="Times New Roman"/>
          <w:lang w:val="fr-FR"/>
        </w:rPr>
        <w:t>’</w:t>
      </w:r>
      <w:r w:rsidRPr="00C53723">
        <w:rPr>
          <w:rFonts w:eastAsia="Times New Roman"/>
          <w:lang w:val="fr-FR"/>
        </w:rPr>
        <w:t>il conviendra, les conclusions de l</w:t>
      </w:r>
      <w:r w:rsidR="000B2AB1">
        <w:rPr>
          <w:rFonts w:eastAsia="Times New Roman"/>
          <w:lang w:val="fr-FR"/>
        </w:rPr>
        <w:t>’</w:t>
      </w:r>
      <w:r w:rsidRPr="00C53723">
        <w:rPr>
          <w:rFonts w:eastAsia="Times New Roman"/>
          <w:lang w:val="fr-FR"/>
        </w:rPr>
        <w:t>évaluation des entreprises et de la biodiversité pour appuyer la mise en œuvre de la Convention et du Cadre</w:t>
      </w:r>
      <w:r w:rsidR="00142771" w:rsidRPr="00C53723">
        <w:rPr>
          <w:rFonts w:eastAsia="Times New Roman"/>
          <w:lang w:val="fr-FR"/>
        </w:rPr>
        <w:t>;</w:t>
      </w:r>
    </w:p>
    <w:p w14:paraId="091ABD18" w14:textId="6D4025AE" w:rsidR="008D08D3" w:rsidRPr="00C53723" w:rsidRDefault="00DE7347" w:rsidP="008D08D3">
      <w:pPr>
        <w:pStyle w:val="CBDNormalNoNumber"/>
        <w:keepNext/>
        <w:tabs>
          <w:tab w:val="clear" w:pos="567"/>
          <w:tab w:val="clear" w:pos="1134"/>
        </w:tabs>
        <w:ind w:firstLine="567"/>
        <w:rPr>
          <w:lang w:val="fr-FR"/>
        </w:rPr>
      </w:pPr>
      <w:r w:rsidRPr="00C53723">
        <w:rPr>
          <w:lang w:val="fr-FR"/>
        </w:rPr>
        <w:lastRenderedPageBreak/>
        <w:t>9</w:t>
      </w:r>
      <w:r w:rsidR="00480F2E" w:rsidRPr="00C53723">
        <w:rPr>
          <w:lang w:val="fr-FR"/>
        </w:rPr>
        <w:t>.</w:t>
      </w:r>
      <w:r w:rsidR="00480F2E" w:rsidRPr="00C53723">
        <w:rPr>
          <w:lang w:val="fr-FR"/>
        </w:rPr>
        <w:tab/>
      </w:r>
      <w:r w:rsidR="008D08D3" w:rsidRPr="00C53723">
        <w:rPr>
          <w:rFonts w:eastAsia="Times New Roman"/>
          <w:i/>
          <w:lang w:val="fr-FR"/>
        </w:rPr>
        <w:t>Encourage</w:t>
      </w:r>
      <w:r w:rsidR="008D08D3" w:rsidRPr="00C53723">
        <w:rPr>
          <w:rFonts w:eastAsia="Times New Roman"/>
          <w:lang w:val="fr-FR"/>
        </w:rPr>
        <w:t xml:space="preserve"> les Parties et les autres gouvernements, selon qu</w:t>
      </w:r>
      <w:r w:rsidR="000B2AB1">
        <w:rPr>
          <w:rFonts w:eastAsia="Times New Roman"/>
          <w:lang w:val="fr-FR"/>
        </w:rPr>
        <w:t>’</w:t>
      </w:r>
      <w:r w:rsidR="008D08D3" w:rsidRPr="00C53723">
        <w:rPr>
          <w:rFonts w:eastAsia="Times New Roman"/>
          <w:lang w:val="fr-FR"/>
        </w:rPr>
        <w:t xml:space="preserve">il conviendra et en fonction des situations et priorités nationales à </w:t>
      </w:r>
      <w:r w:rsidR="00421463" w:rsidRPr="00C53723">
        <w:rPr>
          <w:rFonts w:eastAsia="Times New Roman"/>
          <w:lang w:val="fr-FR"/>
        </w:rPr>
        <w:t>prendre en compte les actions suivantes </w:t>
      </w:r>
      <w:r w:rsidR="00142771" w:rsidRPr="00C53723">
        <w:rPr>
          <w:rFonts w:eastAsia="Times New Roman"/>
          <w:lang w:val="fr-FR"/>
        </w:rPr>
        <w:t>:</w:t>
      </w:r>
    </w:p>
    <w:p w14:paraId="2756FAC7" w14:textId="5697C901" w:rsidR="003062AC" w:rsidRPr="00C53723" w:rsidRDefault="008D08D3" w:rsidP="00F801F1">
      <w:pPr>
        <w:pStyle w:val="CBDNormalNoNumber"/>
        <w:keepNext/>
        <w:tabs>
          <w:tab w:val="clear" w:pos="567"/>
          <w:tab w:val="clear" w:pos="1134"/>
        </w:tabs>
        <w:ind w:firstLine="567"/>
        <w:rPr>
          <w:lang w:val="fr-FR"/>
        </w:rPr>
      </w:pPr>
      <w:r w:rsidRPr="00C53723">
        <w:rPr>
          <w:lang w:val="fr-FR"/>
        </w:rPr>
        <w:t>a)</w:t>
      </w:r>
      <w:r w:rsidRPr="00C53723">
        <w:rPr>
          <w:lang w:val="fr-FR"/>
        </w:rPr>
        <w:tab/>
        <w:t xml:space="preserve">Créer ou améliorer les conditions propices à des pratiques commerciales durables, </w:t>
      </w:r>
      <w:r w:rsidR="00F40DBE" w:rsidRPr="00C53723">
        <w:rPr>
          <w:rFonts w:eastAsia="Times New Roman"/>
          <w:lang w:val="fr-FR"/>
        </w:rPr>
        <w:t>y compris </w:t>
      </w:r>
      <w:r w:rsidR="00142771" w:rsidRPr="00C53723">
        <w:rPr>
          <w:rFonts w:eastAsia="Times New Roman"/>
          <w:lang w:val="fr-FR"/>
        </w:rPr>
        <w:t>:</w:t>
      </w:r>
    </w:p>
    <w:p w14:paraId="1D204075" w14:textId="011F9296" w:rsidR="003062AC" w:rsidRPr="00C53723" w:rsidRDefault="00F40DBE" w:rsidP="001B2D1D">
      <w:pPr>
        <w:pStyle w:val="CBDNormalNoNumber"/>
        <w:keepNext/>
        <w:numPr>
          <w:ilvl w:val="0"/>
          <w:numId w:val="27"/>
        </w:numPr>
        <w:tabs>
          <w:tab w:val="clear" w:pos="567"/>
          <w:tab w:val="clear" w:pos="1134"/>
        </w:tabs>
        <w:ind w:left="1701" w:hanging="567"/>
        <w:rPr>
          <w:lang w:val="fr-FR"/>
        </w:rPr>
      </w:pPr>
      <w:r w:rsidRPr="00C53723">
        <w:rPr>
          <w:lang w:val="fr-FR"/>
        </w:rPr>
        <w:t xml:space="preserve">Au moyen </w:t>
      </w:r>
      <w:r w:rsidR="008D08D3" w:rsidRPr="00C53723">
        <w:rPr>
          <w:lang w:val="fr-FR"/>
        </w:rPr>
        <w:t>de cadres politiques, juridiques et réglementaires qui prévoient des incitations ou</w:t>
      </w:r>
      <w:r w:rsidRPr="00C53723">
        <w:rPr>
          <w:lang w:val="fr-FR"/>
        </w:rPr>
        <w:t xml:space="preserve"> encouragent les</w:t>
      </w:r>
      <w:r w:rsidR="008D08D3" w:rsidRPr="00C53723">
        <w:rPr>
          <w:lang w:val="fr-FR"/>
        </w:rPr>
        <w:t xml:space="preserve"> entreprises et </w:t>
      </w:r>
      <w:r w:rsidRPr="00C53723">
        <w:rPr>
          <w:lang w:val="fr-FR"/>
        </w:rPr>
        <w:t>les</w:t>
      </w:r>
      <w:r w:rsidR="008D08D3" w:rsidRPr="00C53723">
        <w:rPr>
          <w:lang w:val="fr-FR"/>
        </w:rPr>
        <w:t xml:space="preserve"> institutions financières </w:t>
      </w:r>
      <w:r w:rsidRPr="00C53723">
        <w:rPr>
          <w:lang w:val="fr-FR"/>
        </w:rPr>
        <w:t>à</w:t>
      </w:r>
      <w:r w:rsidR="008D08D3" w:rsidRPr="00C53723">
        <w:rPr>
          <w:lang w:val="fr-FR"/>
        </w:rPr>
        <w:t xml:space="preserve"> prendre des mesures afin de contribuer à la conservation, à la restauration et à l</w:t>
      </w:r>
      <w:r w:rsidR="000B2AB1">
        <w:rPr>
          <w:lang w:val="fr-FR"/>
        </w:rPr>
        <w:t>’</w:t>
      </w:r>
      <w:r w:rsidR="008D08D3" w:rsidRPr="00C53723">
        <w:rPr>
          <w:lang w:val="fr-FR"/>
        </w:rPr>
        <w:t>utilisation durable de la biodiversité</w:t>
      </w:r>
      <w:r w:rsidR="00142771" w:rsidRPr="00C53723">
        <w:rPr>
          <w:lang w:val="fr-FR"/>
        </w:rPr>
        <w:t>;</w:t>
      </w:r>
    </w:p>
    <w:p w14:paraId="017EFACF" w14:textId="4D749FB1" w:rsidR="00F40DBE" w:rsidRPr="00C53723" w:rsidRDefault="00F40DBE" w:rsidP="001B2D1D">
      <w:pPr>
        <w:pStyle w:val="CBDNormalNoNumber"/>
        <w:keepNext/>
        <w:numPr>
          <w:ilvl w:val="0"/>
          <w:numId w:val="27"/>
        </w:numPr>
        <w:tabs>
          <w:tab w:val="clear" w:pos="567"/>
          <w:tab w:val="clear" w:pos="1134"/>
        </w:tabs>
        <w:ind w:left="1701" w:hanging="567"/>
        <w:rPr>
          <w:lang w:val="fr-FR"/>
        </w:rPr>
      </w:pPr>
      <w:r w:rsidRPr="00C53723">
        <w:rPr>
          <w:lang w:val="fr-FR"/>
        </w:rPr>
        <w:t>En facilitant l</w:t>
      </w:r>
      <w:r w:rsidR="000B2AB1">
        <w:rPr>
          <w:lang w:val="fr-FR"/>
        </w:rPr>
        <w:t>’</w:t>
      </w:r>
      <w:r w:rsidRPr="00C53723">
        <w:rPr>
          <w:lang w:val="fr-FR"/>
        </w:rPr>
        <w:t>accès aux</w:t>
      </w:r>
      <w:r w:rsidR="008D08D3" w:rsidRPr="00C53723">
        <w:rPr>
          <w:lang w:val="fr-FR"/>
        </w:rPr>
        <w:t xml:space="preserve"> informations disponibles sur les incidences des pratiques commerciales sur la biodiversité et sur les relations de dépendance à son égard</w:t>
      </w:r>
      <w:r w:rsidRPr="00C53723">
        <w:rPr>
          <w:lang w:val="fr-FR"/>
        </w:rPr>
        <w:t>;</w:t>
      </w:r>
    </w:p>
    <w:p w14:paraId="4A88C036" w14:textId="109E9049" w:rsidR="003062AC" w:rsidRPr="00C53723" w:rsidRDefault="00F801F1" w:rsidP="001B2D1D">
      <w:pPr>
        <w:pStyle w:val="CBDNormalNoNumber"/>
        <w:keepNext/>
        <w:numPr>
          <w:ilvl w:val="0"/>
          <w:numId w:val="27"/>
        </w:numPr>
        <w:tabs>
          <w:tab w:val="clear" w:pos="567"/>
          <w:tab w:val="clear" w:pos="1134"/>
        </w:tabs>
        <w:ind w:left="1701" w:hanging="567"/>
        <w:rPr>
          <w:lang w:val="fr-FR"/>
        </w:rPr>
      </w:pPr>
      <w:r w:rsidRPr="00C53723">
        <w:rPr>
          <w:lang w:val="fr-FR"/>
        </w:rPr>
        <w:t>En</w:t>
      </w:r>
      <w:r w:rsidR="008D08D3" w:rsidRPr="00C53723">
        <w:rPr>
          <w:lang w:val="fr-FR"/>
        </w:rPr>
        <w:t xml:space="preserve"> favoris</w:t>
      </w:r>
      <w:r w:rsidRPr="00C53723">
        <w:rPr>
          <w:lang w:val="fr-FR"/>
        </w:rPr>
        <w:t>ant</w:t>
      </w:r>
      <w:r w:rsidR="008D08D3" w:rsidRPr="00C53723">
        <w:rPr>
          <w:lang w:val="fr-FR"/>
        </w:rPr>
        <w:t xml:space="preserve"> des modes de consommation durables</w:t>
      </w:r>
      <w:r w:rsidR="00142771" w:rsidRPr="00C53723">
        <w:rPr>
          <w:lang w:val="fr-FR"/>
        </w:rPr>
        <w:t>;</w:t>
      </w:r>
    </w:p>
    <w:p w14:paraId="01FDAF1D" w14:textId="19CD0388" w:rsidR="003062AC" w:rsidRPr="00C53723" w:rsidRDefault="00F801F1" w:rsidP="001B2D1D">
      <w:pPr>
        <w:pStyle w:val="CBDNormalNoNumber"/>
        <w:keepNext/>
        <w:numPr>
          <w:ilvl w:val="0"/>
          <w:numId w:val="27"/>
        </w:numPr>
        <w:tabs>
          <w:tab w:val="clear" w:pos="567"/>
          <w:tab w:val="clear" w:pos="1134"/>
        </w:tabs>
        <w:ind w:left="1701" w:hanging="567"/>
        <w:rPr>
          <w:lang w:val="fr-FR"/>
        </w:rPr>
      </w:pPr>
      <w:r w:rsidRPr="00C53723">
        <w:rPr>
          <w:lang w:val="fr-FR"/>
        </w:rPr>
        <w:t>En i</w:t>
      </w:r>
      <w:r w:rsidR="008D08D3" w:rsidRPr="00C53723">
        <w:rPr>
          <w:lang w:val="fr-FR"/>
        </w:rPr>
        <w:t>ntégr</w:t>
      </w:r>
      <w:r w:rsidRPr="00C53723">
        <w:rPr>
          <w:lang w:val="fr-FR"/>
        </w:rPr>
        <w:t>ant</w:t>
      </w:r>
      <w:r w:rsidR="008D08D3" w:rsidRPr="00C53723">
        <w:rPr>
          <w:lang w:val="fr-FR"/>
        </w:rPr>
        <w:t xml:space="preserve"> les considérations relatives à la biodiversité dans les cadres politiques, juridiques, financiers, réglementaires ou fiscaux pertinents, </w:t>
      </w:r>
      <w:r w:rsidRPr="00C53723">
        <w:rPr>
          <w:lang w:val="fr-FR"/>
        </w:rPr>
        <w:t xml:space="preserve">et </w:t>
      </w:r>
      <w:r w:rsidR="008D08D3" w:rsidRPr="00C53723">
        <w:rPr>
          <w:lang w:val="fr-FR"/>
        </w:rPr>
        <w:t xml:space="preserve">en alignant progressivement les incitations </w:t>
      </w:r>
      <w:r w:rsidR="003D44F6" w:rsidRPr="00C53723">
        <w:rPr>
          <w:lang w:val="fr-FR"/>
        </w:rPr>
        <w:t>et</w:t>
      </w:r>
      <w:r w:rsidR="008D08D3" w:rsidRPr="00C53723">
        <w:rPr>
          <w:lang w:val="fr-FR"/>
        </w:rPr>
        <w:t xml:space="preserve"> les flux financiers publics et privés sur les objectifs et les cibles du Cadre</w:t>
      </w:r>
      <w:r w:rsidR="00142771" w:rsidRPr="00C53723">
        <w:rPr>
          <w:lang w:val="fr-FR"/>
        </w:rPr>
        <w:t>;</w:t>
      </w:r>
    </w:p>
    <w:p w14:paraId="64CFC8A4" w14:textId="59DAB190" w:rsidR="003062AC" w:rsidRPr="00C53723" w:rsidRDefault="00F801F1" w:rsidP="001B2D1D">
      <w:pPr>
        <w:pStyle w:val="CBDNormalNoNumber"/>
        <w:keepNext/>
        <w:numPr>
          <w:ilvl w:val="0"/>
          <w:numId w:val="27"/>
        </w:numPr>
        <w:tabs>
          <w:tab w:val="clear" w:pos="567"/>
          <w:tab w:val="clear" w:pos="1134"/>
        </w:tabs>
        <w:ind w:left="1701" w:hanging="567"/>
        <w:rPr>
          <w:lang w:val="fr-FR"/>
        </w:rPr>
      </w:pPr>
      <w:r w:rsidRPr="00C53723">
        <w:rPr>
          <w:lang w:val="fr-FR"/>
        </w:rPr>
        <w:t>En a</w:t>
      </w:r>
      <w:r w:rsidR="008D08D3" w:rsidRPr="00C53723">
        <w:rPr>
          <w:lang w:val="fr-FR"/>
        </w:rPr>
        <w:t>ppuy</w:t>
      </w:r>
      <w:r w:rsidRPr="00C53723">
        <w:rPr>
          <w:lang w:val="fr-FR"/>
        </w:rPr>
        <w:t>ant</w:t>
      </w:r>
      <w:r w:rsidR="008D08D3" w:rsidRPr="00C53723">
        <w:rPr>
          <w:lang w:val="fr-FR"/>
        </w:rPr>
        <w:t xml:space="preserve"> les activités de création et de renforcement des capacités </w:t>
      </w:r>
      <w:r w:rsidR="003D44F6" w:rsidRPr="00C53723">
        <w:rPr>
          <w:lang w:val="fr-FR"/>
        </w:rPr>
        <w:t>visant à mesurer et gérer l</w:t>
      </w:r>
      <w:r w:rsidR="000B2AB1">
        <w:rPr>
          <w:lang w:val="fr-FR"/>
        </w:rPr>
        <w:t>’</w:t>
      </w:r>
      <w:r w:rsidR="003D44F6" w:rsidRPr="00C53723">
        <w:rPr>
          <w:lang w:val="fr-FR"/>
        </w:rPr>
        <w:t xml:space="preserve">impact </w:t>
      </w:r>
      <w:r w:rsidR="008D08D3" w:rsidRPr="00C53723">
        <w:rPr>
          <w:lang w:val="fr-FR"/>
        </w:rPr>
        <w:t xml:space="preserve">des entreprises sur la biodiversité et </w:t>
      </w:r>
      <w:r w:rsidR="003D44F6" w:rsidRPr="00C53723">
        <w:rPr>
          <w:lang w:val="fr-FR"/>
        </w:rPr>
        <w:t>leur</w:t>
      </w:r>
      <w:r w:rsidR="008D08D3" w:rsidRPr="00C53723">
        <w:rPr>
          <w:lang w:val="fr-FR"/>
        </w:rPr>
        <w:t xml:space="preserve"> dépendance à son égard</w:t>
      </w:r>
      <w:r w:rsidR="00142771" w:rsidRPr="00C53723">
        <w:rPr>
          <w:lang w:val="fr-FR"/>
        </w:rPr>
        <w:t>;</w:t>
      </w:r>
    </w:p>
    <w:p w14:paraId="22984EEC" w14:textId="25424F75" w:rsidR="008D08D3" w:rsidRPr="00C53723" w:rsidRDefault="008D08D3" w:rsidP="001B2D1D">
      <w:pPr>
        <w:pStyle w:val="CBDNormalNoNumber"/>
        <w:keepNext/>
        <w:numPr>
          <w:ilvl w:val="0"/>
          <w:numId w:val="27"/>
        </w:numPr>
        <w:tabs>
          <w:tab w:val="clear" w:pos="567"/>
          <w:tab w:val="clear" w:pos="1134"/>
        </w:tabs>
        <w:ind w:left="1701" w:hanging="567"/>
        <w:rPr>
          <w:lang w:val="fr-FR"/>
        </w:rPr>
      </w:pPr>
      <w:r w:rsidRPr="00C53723">
        <w:rPr>
          <w:lang w:val="fr-FR"/>
        </w:rPr>
        <w:t>E</w:t>
      </w:r>
      <w:r w:rsidR="00F801F1" w:rsidRPr="00C53723">
        <w:rPr>
          <w:lang w:val="fr-FR"/>
        </w:rPr>
        <w:t>n e</w:t>
      </w:r>
      <w:r w:rsidRPr="00C53723">
        <w:rPr>
          <w:lang w:val="fr-FR"/>
        </w:rPr>
        <w:t>ncourag</w:t>
      </w:r>
      <w:r w:rsidR="00F801F1" w:rsidRPr="00C53723">
        <w:rPr>
          <w:lang w:val="fr-FR"/>
        </w:rPr>
        <w:t>eant</w:t>
      </w:r>
      <w:r w:rsidRPr="00C53723">
        <w:rPr>
          <w:lang w:val="fr-FR"/>
        </w:rPr>
        <w:t xml:space="preserve"> les entreprises, les institutions financières, les acteurs financiers et </w:t>
      </w:r>
      <w:r w:rsidR="003D44F6" w:rsidRPr="00C53723">
        <w:rPr>
          <w:lang w:val="fr-FR"/>
        </w:rPr>
        <w:t>d</w:t>
      </w:r>
      <w:r w:rsidR="000B2AB1">
        <w:rPr>
          <w:lang w:val="fr-FR"/>
        </w:rPr>
        <w:t>’</w:t>
      </w:r>
      <w:r w:rsidRPr="00C53723">
        <w:rPr>
          <w:lang w:val="fr-FR"/>
        </w:rPr>
        <w:t xml:space="preserve">autres acteurs </w:t>
      </w:r>
      <w:r w:rsidR="003D44F6" w:rsidRPr="00C53723">
        <w:rPr>
          <w:lang w:val="fr-FR"/>
        </w:rPr>
        <w:t>compétent</w:t>
      </w:r>
      <w:r w:rsidRPr="00C53723">
        <w:rPr>
          <w:lang w:val="fr-FR"/>
        </w:rPr>
        <w:t>s à contribuer à la création ou à l</w:t>
      </w:r>
      <w:r w:rsidR="000B2AB1">
        <w:rPr>
          <w:lang w:val="fr-FR"/>
        </w:rPr>
        <w:t>’</w:t>
      </w:r>
      <w:r w:rsidRPr="00C53723">
        <w:rPr>
          <w:lang w:val="fr-FR"/>
        </w:rPr>
        <w:t xml:space="preserve">amélioration des conditions propices à des pratiques commerciales durables et à participer à </w:t>
      </w:r>
      <w:r w:rsidR="003D44F6" w:rsidRPr="00C53723">
        <w:rPr>
          <w:lang w:val="fr-FR"/>
        </w:rPr>
        <w:t>l</w:t>
      </w:r>
      <w:r w:rsidR="000B2AB1">
        <w:rPr>
          <w:lang w:val="fr-FR"/>
        </w:rPr>
        <w:t>’</w:t>
      </w:r>
      <w:r w:rsidR="003D44F6" w:rsidRPr="00C53723">
        <w:rPr>
          <w:lang w:val="fr-FR"/>
        </w:rPr>
        <w:t>application</w:t>
      </w:r>
      <w:r w:rsidRPr="00C53723">
        <w:rPr>
          <w:lang w:val="fr-FR"/>
        </w:rPr>
        <w:t xml:space="preserve"> du Cadre </w:t>
      </w:r>
      <w:r w:rsidR="003D44F6" w:rsidRPr="00C53723">
        <w:rPr>
          <w:lang w:val="fr-FR"/>
        </w:rPr>
        <w:t>et de</w:t>
      </w:r>
      <w:r w:rsidRPr="00C53723">
        <w:rPr>
          <w:lang w:val="fr-FR"/>
        </w:rPr>
        <w:t xml:space="preserve"> stratégies et plans d</w:t>
      </w:r>
      <w:r w:rsidR="000B2AB1">
        <w:rPr>
          <w:lang w:val="fr-FR"/>
        </w:rPr>
        <w:t>’</w:t>
      </w:r>
      <w:r w:rsidRPr="00C53723">
        <w:rPr>
          <w:lang w:val="fr-FR"/>
        </w:rPr>
        <w:t>action nationaux pour la biodiversité</w:t>
      </w:r>
      <w:r w:rsidR="00142771" w:rsidRPr="00C53723">
        <w:rPr>
          <w:lang w:val="fr-FR"/>
        </w:rPr>
        <w:t>;</w:t>
      </w:r>
    </w:p>
    <w:p w14:paraId="0A84E605" w14:textId="45EC9EA5" w:rsidR="008D08D3" w:rsidRPr="00C53723" w:rsidRDefault="00DA2418" w:rsidP="001B2D1D">
      <w:pPr>
        <w:pStyle w:val="CBDNormalNoNumber"/>
        <w:numPr>
          <w:ilvl w:val="0"/>
          <w:numId w:val="27"/>
        </w:numPr>
        <w:tabs>
          <w:tab w:val="clear" w:pos="567"/>
          <w:tab w:val="clear" w:pos="2268"/>
          <w:tab w:val="clear" w:pos="2835"/>
        </w:tabs>
        <w:ind w:left="1701" w:hanging="567"/>
        <w:rPr>
          <w:lang w:val="fr-FR"/>
        </w:rPr>
      </w:pPr>
      <w:r w:rsidRPr="00C53723">
        <w:rPr>
          <w:lang w:val="fr-FR"/>
        </w:rPr>
        <w:t>En favorisant et en facilitant</w:t>
      </w:r>
      <w:r w:rsidR="008D08D3" w:rsidRPr="00C53723">
        <w:rPr>
          <w:lang w:val="fr-FR"/>
        </w:rPr>
        <w:t>, selon qu</w:t>
      </w:r>
      <w:r w:rsidR="000B2AB1">
        <w:rPr>
          <w:lang w:val="fr-FR"/>
        </w:rPr>
        <w:t>’</w:t>
      </w:r>
      <w:r w:rsidR="008D08D3" w:rsidRPr="00C53723">
        <w:rPr>
          <w:lang w:val="fr-FR"/>
        </w:rPr>
        <w:t>il conviendra et en fonction de</w:t>
      </w:r>
      <w:r w:rsidR="003D44F6" w:rsidRPr="00C53723">
        <w:rPr>
          <w:lang w:val="fr-FR"/>
        </w:rPr>
        <w:t xml:space="preserve"> la</w:t>
      </w:r>
      <w:r w:rsidR="008D08D3" w:rsidRPr="00C53723">
        <w:rPr>
          <w:lang w:val="fr-FR"/>
        </w:rPr>
        <w:t xml:space="preserve"> situation</w:t>
      </w:r>
      <w:r w:rsidR="003D44F6" w:rsidRPr="00C53723">
        <w:rPr>
          <w:lang w:val="fr-FR"/>
        </w:rPr>
        <w:t xml:space="preserve"> </w:t>
      </w:r>
      <w:r w:rsidRPr="00C53723">
        <w:rPr>
          <w:lang w:val="fr-FR"/>
        </w:rPr>
        <w:t xml:space="preserve">et de la législation </w:t>
      </w:r>
      <w:r w:rsidR="003D44F6" w:rsidRPr="00C53723">
        <w:rPr>
          <w:lang w:val="fr-FR"/>
        </w:rPr>
        <w:t>de chaque pays</w:t>
      </w:r>
      <w:r w:rsidR="008D08D3" w:rsidRPr="00C53723">
        <w:rPr>
          <w:lang w:val="fr-FR"/>
        </w:rPr>
        <w:t xml:space="preserve">, la transparence </w:t>
      </w:r>
      <w:r w:rsidR="003D44F6" w:rsidRPr="00C53723">
        <w:rPr>
          <w:lang w:val="fr-FR"/>
        </w:rPr>
        <w:t>et la</w:t>
      </w:r>
      <w:r w:rsidR="008D08D3" w:rsidRPr="00C53723">
        <w:rPr>
          <w:lang w:val="fr-FR"/>
        </w:rPr>
        <w:t xml:space="preserve"> publication </w:t>
      </w:r>
      <w:r w:rsidRPr="00C53723">
        <w:rPr>
          <w:lang w:val="fr-FR"/>
        </w:rPr>
        <w:t>obligatoire ou volontaire</w:t>
      </w:r>
      <w:r w:rsidR="005439C2" w:rsidRPr="00C53723">
        <w:rPr>
          <w:lang w:val="fr-FR"/>
        </w:rPr>
        <w:t>, selon qu</w:t>
      </w:r>
      <w:r w:rsidR="000B2AB1">
        <w:rPr>
          <w:lang w:val="fr-FR"/>
        </w:rPr>
        <w:t>’</w:t>
      </w:r>
      <w:r w:rsidR="005439C2" w:rsidRPr="00C53723">
        <w:rPr>
          <w:lang w:val="fr-FR"/>
        </w:rPr>
        <w:t>il conviendra,</w:t>
      </w:r>
      <w:r w:rsidRPr="00C53723">
        <w:rPr>
          <w:lang w:val="fr-FR"/>
        </w:rPr>
        <w:t xml:space="preserve"> </w:t>
      </w:r>
      <w:r w:rsidR="008D08D3" w:rsidRPr="00C53723">
        <w:rPr>
          <w:lang w:val="fr-FR"/>
        </w:rPr>
        <w:t>d</w:t>
      </w:r>
      <w:r w:rsidR="000B2AB1">
        <w:rPr>
          <w:lang w:val="fr-FR"/>
        </w:rPr>
        <w:t>’</w:t>
      </w:r>
      <w:r w:rsidR="008D08D3" w:rsidRPr="00C53723">
        <w:rPr>
          <w:lang w:val="fr-FR"/>
        </w:rPr>
        <w:t>information</w:t>
      </w:r>
      <w:r w:rsidR="00424D9D">
        <w:rPr>
          <w:lang w:val="fr-FR"/>
        </w:rPr>
        <w:t>s</w:t>
      </w:r>
      <w:r w:rsidR="008D08D3" w:rsidRPr="00C53723">
        <w:rPr>
          <w:lang w:val="fr-FR"/>
        </w:rPr>
        <w:t xml:space="preserve"> sur </w:t>
      </w:r>
      <w:r w:rsidR="003D44F6" w:rsidRPr="00C53723">
        <w:rPr>
          <w:lang w:val="fr-FR"/>
        </w:rPr>
        <w:t>l</w:t>
      </w:r>
      <w:r w:rsidR="000B2AB1">
        <w:rPr>
          <w:lang w:val="fr-FR"/>
        </w:rPr>
        <w:t>’</w:t>
      </w:r>
      <w:r w:rsidR="003D44F6" w:rsidRPr="00C53723">
        <w:rPr>
          <w:lang w:val="fr-FR"/>
        </w:rPr>
        <w:t>impact</w:t>
      </w:r>
      <w:r w:rsidR="008D08D3" w:rsidRPr="00C53723">
        <w:rPr>
          <w:lang w:val="fr-FR"/>
        </w:rPr>
        <w:t>, les relations de dépendance, les risques et les possibilités des entreprises en matière de biodiversité</w:t>
      </w:r>
      <w:r w:rsidR="00142771" w:rsidRPr="00C53723">
        <w:rPr>
          <w:lang w:val="fr-FR"/>
        </w:rPr>
        <w:t>;</w:t>
      </w:r>
    </w:p>
    <w:p w14:paraId="6C9B0482" w14:textId="0DD44EF4" w:rsidR="008D08D3" w:rsidRPr="00C53723" w:rsidRDefault="008D08D3" w:rsidP="008D08D3">
      <w:pPr>
        <w:pStyle w:val="CBDNormalNoNumber"/>
        <w:tabs>
          <w:tab w:val="clear" w:pos="567"/>
          <w:tab w:val="clear" w:pos="2268"/>
          <w:tab w:val="clear" w:pos="2835"/>
        </w:tabs>
        <w:rPr>
          <w:lang w:val="fr-FR"/>
        </w:rPr>
      </w:pPr>
      <w:r w:rsidRPr="00C53723">
        <w:rPr>
          <w:lang w:val="fr-FR"/>
        </w:rPr>
        <w:tab/>
        <w:t>b)</w:t>
      </w:r>
      <w:r w:rsidRPr="00C53723">
        <w:rPr>
          <w:lang w:val="fr-FR"/>
        </w:rPr>
        <w:tab/>
        <w:t>Continuer à recenser, outre les lacunes relevées dans l</w:t>
      </w:r>
      <w:r w:rsidR="000B2AB1">
        <w:rPr>
          <w:lang w:val="fr-FR"/>
        </w:rPr>
        <w:t>’</w:t>
      </w:r>
      <w:r w:rsidRPr="00C53723">
        <w:rPr>
          <w:lang w:val="fr-FR"/>
        </w:rPr>
        <w:t>évaluation des entreprises et de la biodiversité,</w:t>
      </w:r>
      <w:r w:rsidR="005439C2" w:rsidRPr="00C53723">
        <w:rPr>
          <w:lang w:val="fr-FR"/>
        </w:rPr>
        <w:t xml:space="preserve"> </w:t>
      </w:r>
      <w:r w:rsidRPr="00C53723">
        <w:rPr>
          <w:lang w:val="fr-FR"/>
        </w:rPr>
        <w:t>les</w:t>
      </w:r>
      <w:r w:rsidR="0033501D" w:rsidRPr="00C53723">
        <w:rPr>
          <w:lang w:val="fr-FR"/>
        </w:rPr>
        <w:t xml:space="preserve"> disparités sur le plan </w:t>
      </w:r>
      <w:r w:rsidRPr="00C53723">
        <w:rPr>
          <w:lang w:val="fr-FR"/>
        </w:rPr>
        <w:t>de</w:t>
      </w:r>
      <w:r w:rsidR="0033501D" w:rsidRPr="00C53723">
        <w:rPr>
          <w:lang w:val="fr-FR"/>
        </w:rPr>
        <w:t>s</w:t>
      </w:r>
      <w:r w:rsidRPr="00C53723">
        <w:rPr>
          <w:lang w:val="fr-FR"/>
        </w:rPr>
        <w:t xml:space="preserve"> connaissances et de leur utilisation pour mesurer et gérer </w:t>
      </w:r>
      <w:r w:rsidR="0033501D" w:rsidRPr="00C53723">
        <w:rPr>
          <w:lang w:val="fr-FR"/>
        </w:rPr>
        <w:t>l</w:t>
      </w:r>
      <w:r w:rsidR="000B2AB1">
        <w:rPr>
          <w:lang w:val="fr-FR"/>
        </w:rPr>
        <w:t>’</w:t>
      </w:r>
      <w:r w:rsidR="0033501D" w:rsidRPr="00C53723">
        <w:rPr>
          <w:lang w:val="fr-FR"/>
        </w:rPr>
        <w:t>impact</w:t>
      </w:r>
      <w:r w:rsidRPr="00C53723">
        <w:rPr>
          <w:lang w:val="fr-FR"/>
        </w:rPr>
        <w:t xml:space="preserve"> des entreprises sur la biodiversité et sur les contributions de la nature aux populations, </w:t>
      </w:r>
      <w:r w:rsidR="0033501D" w:rsidRPr="00C53723">
        <w:rPr>
          <w:lang w:val="fr-FR"/>
        </w:rPr>
        <w:t xml:space="preserve">et </w:t>
      </w:r>
      <w:r w:rsidRPr="00C53723">
        <w:rPr>
          <w:lang w:val="fr-FR"/>
        </w:rPr>
        <w:t xml:space="preserve">leurs relations de dépendance à </w:t>
      </w:r>
      <w:r w:rsidR="000F3235">
        <w:rPr>
          <w:lang w:val="fr-FR"/>
        </w:rPr>
        <w:t>leur</w:t>
      </w:r>
      <w:r w:rsidR="0033501D" w:rsidRPr="00C53723">
        <w:rPr>
          <w:lang w:val="fr-FR"/>
        </w:rPr>
        <w:t xml:space="preserve"> égard</w:t>
      </w:r>
      <w:r w:rsidRPr="00C53723">
        <w:rPr>
          <w:lang w:val="fr-FR"/>
        </w:rPr>
        <w:t xml:space="preserve">, et à soutenir les efforts visant à </w:t>
      </w:r>
      <w:r w:rsidR="0033501D" w:rsidRPr="00C53723">
        <w:rPr>
          <w:lang w:val="fr-FR"/>
        </w:rPr>
        <w:t>éliminer ces disparités</w:t>
      </w:r>
      <w:r w:rsidRPr="00C53723">
        <w:rPr>
          <w:lang w:val="fr-FR"/>
        </w:rPr>
        <w:t>, comme suit</w:t>
      </w:r>
      <w:r w:rsidR="005439C2" w:rsidRPr="00C53723">
        <w:rPr>
          <w:lang w:val="fr-FR"/>
        </w:rPr>
        <w:t> </w:t>
      </w:r>
      <w:r w:rsidR="00142771" w:rsidRPr="00C53723">
        <w:rPr>
          <w:lang w:val="fr-FR"/>
        </w:rPr>
        <w:t>:</w:t>
      </w:r>
    </w:p>
    <w:p w14:paraId="1208EAF0" w14:textId="66BD6C06" w:rsidR="008D08D3" w:rsidRPr="00C53723" w:rsidRDefault="008D08D3" w:rsidP="001B2D1D">
      <w:pPr>
        <w:pStyle w:val="CBDNormalNoNumber"/>
        <w:numPr>
          <w:ilvl w:val="0"/>
          <w:numId w:val="26"/>
        </w:numPr>
        <w:tabs>
          <w:tab w:val="clear" w:pos="567"/>
          <w:tab w:val="clear" w:pos="2268"/>
        </w:tabs>
        <w:ind w:left="1701" w:hanging="567"/>
        <w:rPr>
          <w:lang w:val="fr-FR"/>
        </w:rPr>
      </w:pPr>
      <w:r w:rsidRPr="00C53723">
        <w:rPr>
          <w:lang w:val="fr-FR"/>
        </w:rPr>
        <w:t xml:space="preserve">Donner des orientations pratiques et </w:t>
      </w:r>
      <w:r w:rsidR="0033501D" w:rsidRPr="00C53723">
        <w:rPr>
          <w:lang w:val="fr-FR"/>
        </w:rPr>
        <w:t>faciliter</w:t>
      </w:r>
      <w:r w:rsidRPr="00C53723">
        <w:rPr>
          <w:lang w:val="fr-FR"/>
        </w:rPr>
        <w:t xml:space="preserve"> l</w:t>
      </w:r>
      <w:r w:rsidR="000B2AB1">
        <w:rPr>
          <w:lang w:val="fr-FR"/>
        </w:rPr>
        <w:t>’</w:t>
      </w:r>
      <w:r w:rsidRPr="00C53723">
        <w:rPr>
          <w:lang w:val="fr-FR"/>
        </w:rPr>
        <w:t xml:space="preserve">adoption et </w:t>
      </w:r>
      <w:r w:rsidR="0033501D" w:rsidRPr="00C53723">
        <w:rPr>
          <w:lang w:val="fr-FR"/>
        </w:rPr>
        <w:t>l</w:t>
      </w:r>
      <w:r w:rsidR="000B2AB1">
        <w:rPr>
          <w:lang w:val="fr-FR"/>
        </w:rPr>
        <w:t>’</w:t>
      </w:r>
      <w:r w:rsidR="0033501D" w:rsidRPr="00C53723">
        <w:rPr>
          <w:lang w:val="fr-FR"/>
        </w:rPr>
        <w:t>application</w:t>
      </w:r>
      <w:r w:rsidRPr="00C53723">
        <w:rPr>
          <w:lang w:val="fr-FR"/>
        </w:rPr>
        <w:t xml:space="preserve"> cohérente des méthodes, des connaissances et des données existantes </w:t>
      </w:r>
      <w:r w:rsidR="0033501D" w:rsidRPr="00C53723">
        <w:rPr>
          <w:lang w:val="fr-FR"/>
        </w:rPr>
        <w:t>afin de mesurer et de gérer l</w:t>
      </w:r>
      <w:r w:rsidR="000B2AB1">
        <w:rPr>
          <w:lang w:val="fr-FR"/>
        </w:rPr>
        <w:t>’</w:t>
      </w:r>
      <w:r w:rsidR="0033501D" w:rsidRPr="00C53723">
        <w:rPr>
          <w:lang w:val="fr-FR"/>
        </w:rPr>
        <w:t xml:space="preserve">impact </w:t>
      </w:r>
      <w:r w:rsidRPr="00C53723">
        <w:rPr>
          <w:lang w:val="fr-FR"/>
        </w:rPr>
        <w:t>des entreprises et des acteurs financiers sur la biodiversité</w:t>
      </w:r>
      <w:r w:rsidR="00DC2D64" w:rsidRPr="00C53723">
        <w:rPr>
          <w:lang w:val="fr-FR"/>
        </w:rPr>
        <w:t xml:space="preserve"> et sur les contributions de la nature aux populations</w:t>
      </w:r>
      <w:r w:rsidR="00035829" w:rsidRPr="00C53723">
        <w:rPr>
          <w:lang w:val="fr-FR"/>
        </w:rPr>
        <w:t xml:space="preserve">, </w:t>
      </w:r>
      <w:r w:rsidR="00DC2D64" w:rsidRPr="00C53723">
        <w:rPr>
          <w:lang w:val="fr-FR"/>
        </w:rPr>
        <w:t xml:space="preserve">et </w:t>
      </w:r>
      <w:r w:rsidR="00035829" w:rsidRPr="00C53723">
        <w:rPr>
          <w:lang w:val="fr-FR"/>
        </w:rPr>
        <w:t>leur</w:t>
      </w:r>
      <w:r w:rsidR="00DC2D64" w:rsidRPr="00C53723">
        <w:rPr>
          <w:lang w:val="fr-FR"/>
        </w:rPr>
        <w:t>s</w:t>
      </w:r>
      <w:r w:rsidR="00035829" w:rsidRPr="00C53723">
        <w:rPr>
          <w:lang w:val="fr-FR"/>
        </w:rPr>
        <w:t xml:space="preserve"> </w:t>
      </w:r>
      <w:r w:rsidR="00DC2D64" w:rsidRPr="00C53723">
        <w:rPr>
          <w:lang w:val="fr-FR"/>
        </w:rPr>
        <w:t xml:space="preserve">relations de </w:t>
      </w:r>
      <w:r w:rsidR="00035829" w:rsidRPr="00C53723">
        <w:rPr>
          <w:lang w:val="fr-FR"/>
        </w:rPr>
        <w:t xml:space="preserve">dépendance à </w:t>
      </w:r>
      <w:r w:rsidR="000F3235">
        <w:rPr>
          <w:lang w:val="fr-FR"/>
        </w:rPr>
        <w:t>leur</w:t>
      </w:r>
      <w:r w:rsidR="00035829" w:rsidRPr="00C53723">
        <w:rPr>
          <w:lang w:val="fr-FR"/>
        </w:rPr>
        <w:t xml:space="preserve"> égard</w:t>
      </w:r>
      <w:r w:rsidR="00142771" w:rsidRPr="00C53723">
        <w:rPr>
          <w:lang w:val="fr-FR"/>
        </w:rPr>
        <w:t>;</w:t>
      </w:r>
    </w:p>
    <w:p w14:paraId="7B29A877" w14:textId="7F23AD52" w:rsidR="008D08D3" w:rsidRPr="00C53723" w:rsidRDefault="00035829" w:rsidP="001B2D1D">
      <w:pPr>
        <w:pStyle w:val="CBDNormalNoNumber"/>
        <w:numPr>
          <w:ilvl w:val="0"/>
          <w:numId w:val="26"/>
        </w:numPr>
        <w:tabs>
          <w:tab w:val="clear" w:pos="567"/>
          <w:tab w:val="clear" w:pos="2268"/>
        </w:tabs>
        <w:ind w:left="1701" w:hanging="567"/>
        <w:rPr>
          <w:lang w:val="fr-FR"/>
        </w:rPr>
      </w:pPr>
      <w:r w:rsidRPr="00C53723">
        <w:rPr>
          <w:lang w:val="fr-FR"/>
        </w:rPr>
        <w:t>Permettre</w:t>
      </w:r>
      <w:r w:rsidR="005439C2" w:rsidRPr="00C53723">
        <w:rPr>
          <w:lang w:val="fr-FR"/>
        </w:rPr>
        <w:t xml:space="preserve">, </w:t>
      </w:r>
      <w:r w:rsidR="008D4E5F" w:rsidRPr="00C53723">
        <w:rPr>
          <w:lang w:val="fr-FR"/>
        </w:rPr>
        <w:t>selon qu</w:t>
      </w:r>
      <w:r w:rsidR="000B2AB1">
        <w:rPr>
          <w:lang w:val="fr-FR"/>
        </w:rPr>
        <w:t>’</w:t>
      </w:r>
      <w:r w:rsidR="008D4E5F" w:rsidRPr="00C53723">
        <w:rPr>
          <w:lang w:val="fr-FR"/>
        </w:rPr>
        <w:t>il conviendra</w:t>
      </w:r>
      <w:r w:rsidR="005439C2" w:rsidRPr="00C53723">
        <w:rPr>
          <w:lang w:val="fr-FR"/>
        </w:rPr>
        <w:t>,</w:t>
      </w:r>
      <w:r w:rsidRPr="00C53723">
        <w:rPr>
          <w:lang w:val="fr-FR"/>
        </w:rPr>
        <w:t xml:space="preserve"> la collecte et le partage d</w:t>
      </w:r>
      <w:r w:rsidR="000B2AB1">
        <w:rPr>
          <w:lang w:val="fr-FR"/>
        </w:rPr>
        <w:t>’</w:t>
      </w:r>
      <w:r w:rsidRPr="00C53723">
        <w:rPr>
          <w:lang w:val="fr-FR"/>
        </w:rPr>
        <w:t>informations</w:t>
      </w:r>
      <w:r w:rsidR="005439C2" w:rsidRPr="00C53723">
        <w:rPr>
          <w:lang w:val="fr-FR"/>
        </w:rPr>
        <w:t xml:space="preserve"> </w:t>
      </w:r>
      <w:r w:rsidRPr="00C53723">
        <w:rPr>
          <w:lang w:val="fr-FR"/>
        </w:rPr>
        <w:t xml:space="preserve">sur les activités des entreprises, leurs opérations et leurs chaînes de valeur, notamment </w:t>
      </w:r>
      <w:r w:rsidR="008D08D3" w:rsidRPr="00C53723">
        <w:rPr>
          <w:lang w:val="fr-FR"/>
        </w:rPr>
        <w:t>au moyen de mécanismes de</w:t>
      </w:r>
      <w:r w:rsidR="00A6582E">
        <w:rPr>
          <w:lang w:val="fr-FR"/>
        </w:rPr>
        <w:t xml:space="preserve"> </w:t>
      </w:r>
      <w:r w:rsidR="008D08D3" w:rsidRPr="00C53723">
        <w:rPr>
          <w:lang w:val="fr-FR"/>
        </w:rPr>
        <w:t>traçabilité</w:t>
      </w:r>
      <w:r w:rsidR="00111A3B" w:rsidRPr="00C53723">
        <w:rPr>
          <w:lang w:val="fr-FR"/>
        </w:rPr>
        <w:t>, conformément à la cible 15 du cadre, s</w:t>
      </w:r>
      <w:r w:rsidR="000B2AB1">
        <w:rPr>
          <w:lang w:val="fr-FR"/>
        </w:rPr>
        <w:t>’</w:t>
      </w:r>
      <w:r w:rsidR="00111A3B" w:rsidRPr="00C53723">
        <w:rPr>
          <w:lang w:val="fr-FR"/>
        </w:rPr>
        <w:t>il y a lieu</w:t>
      </w:r>
      <w:r w:rsidR="00142771" w:rsidRPr="00C53723">
        <w:rPr>
          <w:lang w:val="fr-FR"/>
        </w:rPr>
        <w:t>;</w:t>
      </w:r>
    </w:p>
    <w:p w14:paraId="38F4EA6E" w14:textId="32229A41" w:rsidR="003062AC" w:rsidRPr="00C53723" w:rsidRDefault="008D08D3" w:rsidP="001B2D1D">
      <w:pPr>
        <w:pStyle w:val="CBDNormalNoNumber"/>
        <w:numPr>
          <w:ilvl w:val="0"/>
          <w:numId w:val="26"/>
        </w:numPr>
        <w:tabs>
          <w:tab w:val="clear" w:pos="567"/>
          <w:tab w:val="clear" w:pos="2268"/>
        </w:tabs>
        <w:ind w:left="1701" w:hanging="567"/>
        <w:rPr>
          <w:lang w:val="fr-FR"/>
        </w:rPr>
      </w:pPr>
      <w:r w:rsidRPr="00C53723">
        <w:rPr>
          <w:lang w:val="fr-FR"/>
        </w:rPr>
        <w:t>Appuyer la recherche et l</w:t>
      </w:r>
      <w:r w:rsidR="00035829" w:rsidRPr="00C53723">
        <w:rPr>
          <w:lang w:val="fr-FR"/>
        </w:rPr>
        <w:t>a collecte</w:t>
      </w:r>
      <w:r w:rsidRPr="00C53723">
        <w:rPr>
          <w:lang w:val="fr-FR"/>
        </w:rPr>
        <w:t xml:space="preserve"> de données</w:t>
      </w:r>
      <w:r w:rsidR="008D4E5F" w:rsidRPr="00C53723">
        <w:rPr>
          <w:lang w:val="fr-FR"/>
        </w:rPr>
        <w:t xml:space="preserve"> scientifiques et renforcer les liens unissant les connaissances scientifiques et les connaissances et pratiques traditionnelles des peuples autochtones et communautés locales, avec leur consentement préalable, libre et éclairé, conformément à la législation nationale et aux instruments internationaux pertinents, </w:t>
      </w:r>
      <w:r w:rsidR="005F76C3" w:rsidRPr="00C53723">
        <w:rPr>
          <w:lang w:val="fr-FR"/>
        </w:rPr>
        <w:t xml:space="preserve">y compris au moyen de la création et du </w:t>
      </w:r>
      <w:r w:rsidR="008D4E5F" w:rsidRPr="00C53723">
        <w:rPr>
          <w:lang w:val="fr-FR"/>
        </w:rPr>
        <w:t xml:space="preserve">renforcement des capacités, </w:t>
      </w:r>
      <w:r w:rsidR="005F76C3" w:rsidRPr="00C53723">
        <w:rPr>
          <w:lang w:val="fr-FR"/>
        </w:rPr>
        <w:t xml:space="preserve">de </w:t>
      </w:r>
      <w:r w:rsidR="008D4E5F" w:rsidRPr="00C53723">
        <w:rPr>
          <w:lang w:val="fr-FR"/>
        </w:rPr>
        <w:t xml:space="preserve">la coopération scientifique et technique, </w:t>
      </w:r>
      <w:r w:rsidR="005F76C3" w:rsidRPr="00C53723">
        <w:rPr>
          <w:lang w:val="fr-FR"/>
        </w:rPr>
        <w:t>d</w:t>
      </w:r>
      <w:r w:rsidR="000B2AB1">
        <w:rPr>
          <w:lang w:val="fr-FR"/>
        </w:rPr>
        <w:t>’</w:t>
      </w:r>
      <w:r w:rsidR="005F76C3" w:rsidRPr="00C53723">
        <w:rPr>
          <w:lang w:val="fr-FR"/>
        </w:rPr>
        <w:t xml:space="preserve">un </w:t>
      </w:r>
      <w:r w:rsidR="008D4E5F" w:rsidRPr="00C53723">
        <w:rPr>
          <w:lang w:val="fr-FR"/>
        </w:rPr>
        <w:t xml:space="preserve">appui financier </w:t>
      </w:r>
      <w:r w:rsidR="005F76C3" w:rsidRPr="00C53723">
        <w:rPr>
          <w:lang w:val="fr-FR"/>
        </w:rPr>
        <w:t>et de la mise en place du renforcement des infrastructures nationales de données pertinentes</w:t>
      </w:r>
      <w:r w:rsidR="00142771" w:rsidRPr="00C53723">
        <w:rPr>
          <w:lang w:val="fr-FR"/>
        </w:rPr>
        <w:t>;</w:t>
      </w:r>
    </w:p>
    <w:p w14:paraId="0921B75C" w14:textId="22D66B44" w:rsidR="003062AC" w:rsidRPr="00C53723" w:rsidRDefault="003062AC" w:rsidP="003062AC">
      <w:pPr>
        <w:pStyle w:val="CBDNormalNoNumber"/>
        <w:tabs>
          <w:tab w:val="clear" w:pos="567"/>
          <w:tab w:val="clear" w:pos="2268"/>
        </w:tabs>
        <w:rPr>
          <w:lang w:val="fr-FR"/>
        </w:rPr>
      </w:pPr>
      <w:r w:rsidRPr="00C53723">
        <w:rPr>
          <w:lang w:val="fr-FR"/>
        </w:rPr>
        <w:tab/>
      </w:r>
      <w:r w:rsidR="008D08D3" w:rsidRPr="00C53723">
        <w:rPr>
          <w:lang w:val="fr-FR"/>
        </w:rPr>
        <w:t>c)</w:t>
      </w:r>
      <w:r w:rsidR="008D08D3" w:rsidRPr="00C53723">
        <w:rPr>
          <w:lang w:val="fr-FR"/>
        </w:rPr>
        <w:tab/>
        <w:t>Renforcer la participation effective et la collaboration avec les entreprises, les institutions financières, les acteurs financiers et d</w:t>
      </w:r>
      <w:r w:rsidR="000B2AB1">
        <w:rPr>
          <w:lang w:val="fr-FR"/>
        </w:rPr>
        <w:t>’</w:t>
      </w:r>
      <w:r w:rsidR="008D08D3" w:rsidRPr="00C53723">
        <w:rPr>
          <w:lang w:val="fr-FR"/>
        </w:rPr>
        <w:t>autres acteurs, y compris les peuples autochtones et communautés locales, les femmes et les jeunes</w:t>
      </w:r>
      <w:r w:rsidR="00142771" w:rsidRPr="00C53723">
        <w:rPr>
          <w:lang w:val="fr-FR"/>
        </w:rPr>
        <w:t>;</w:t>
      </w:r>
    </w:p>
    <w:p w14:paraId="265C91A9" w14:textId="04D9B459" w:rsidR="003062AC" w:rsidRPr="00C53723" w:rsidRDefault="003062AC" w:rsidP="003062AC">
      <w:pPr>
        <w:pStyle w:val="CBDNormalNoNumber"/>
        <w:tabs>
          <w:tab w:val="clear" w:pos="567"/>
          <w:tab w:val="clear" w:pos="2268"/>
        </w:tabs>
        <w:rPr>
          <w:lang w:val="fr-FR"/>
        </w:rPr>
      </w:pPr>
      <w:r w:rsidRPr="00C53723">
        <w:rPr>
          <w:lang w:val="fr-FR"/>
        </w:rPr>
        <w:lastRenderedPageBreak/>
        <w:tab/>
      </w:r>
      <w:r w:rsidR="008D08D3" w:rsidRPr="00C53723">
        <w:rPr>
          <w:lang w:val="fr-FR"/>
        </w:rPr>
        <w:t>d)</w:t>
      </w:r>
      <w:r w:rsidR="008D08D3" w:rsidRPr="00C53723">
        <w:rPr>
          <w:lang w:val="fr-FR"/>
        </w:rPr>
        <w:tab/>
      </w:r>
      <w:r w:rsidR="001B2D1D" w:rsidRPr="00C53723">
        <w:rPr>
          <w:lang w:val="fr-FR"/>
        </w:rPr>
        <w:t>Ernvisager de r</w:t>
      </w:r>
      <w:r w:rsidR="008D08D3" w:rsidRPr="00C53723">
        <w:rPr>
          <w:lang w:val="fr-FR"/>
        </w:rPr>
        <w:t xml:space="preserve">enforcer et </w:t>
      </w:r>
      <w:r w:rsidR="001B2D1D" w:rsidRPr="00C53723">
        <w:rPr>
          <w:lang w:val="fr-FR"/>
        </w:rPr>
        <w:t xml:space="preserve">de </w:t>
      </w:r>
      <w:r w:rsidR="008D08D3" w:rsidRPr="00C53723">
        <w:rPr>
          <w:lang w:val="fr-FR"/>
        </w:rPr>
        <w:t>favoriser l</w:t>
      </w:r>
      <w:r w:rsidR="000B2AB1">
        <w:rPr>
          <w:lang w:val="fr-FR"/>
        </w:rPr>
        <w:t>’</w:t>
      </w:r>
      <w:r w:rsidR="008D08D3" w:rsidRPr="00C53723">
        <w:rPr>
          <w:lang w:val="fr-FR"/>
        </w:rPr>
        <w:t>accès des entreprises aux instruments financiers et à l</w:t>
      </w:r>
      <w:r w:rsidR="000B2AB1">
        <w:rPr>
          <w:lang w:val="fr-FR"/>
        </w:rPr>
        <w:t>’</w:t>
      </w:r>
      <w:r w:rsidR="008D08D3" w:rsidRPr="00C53723">
        <w:rPr>
          <w:lang w:val="fr-FR"/>
        </w:rPr>
        <w:t>appui technique</w:t>
      </w:r>
      <w:r w:rsidR="001B2D1D" w:rsidRPr="00C53723">
        <w:rPr>
          <w:lang w:val="fr-FR"/>
        </w:rPr>
        <w:t xml:space="preserve"> en faveur de la conservation, de la restauration et de l</w:t>
      </w:r>
      <w:r w:rsidR="000B2AB1">
        <w:rPr>
          <w:lang w:val="fr-FR"/>
        </w:rPr>
        <w:t>’</w:t>
      </w:r>
      <w:r w:rsidR="001B2D1D" w:rsidRPr="00C53723">
        <w:rPr>
          <w:lang w:val="fr-FR"/>
        </w:rPr>
        <w:t xml:space="preserve">utilisation durable de </w:t>
      </w:r>
      <w:r w:rsidR="008D08D3" w:rsidRPr="00C53723">
        <w:rPr>
          <w:lang w:val="fr-FR"/>
        </w:rPr>
        <w:t>la biodiversité</w:t>
      </w:r>
      <w:r w:rsidR="00142771" w:rsidRPr="00C53723">
        <w:rPr>
          <w:lang w:val="fr-FR"/>
        </w:rPr>
        <w:t>;</w:t>
      </w:r>
    </w:p>
    <w:p w14:paraId="1F53797C" w14:textId="365FB881" w:rsidR="003062AC" w:rsidRPr="00C53723" w:rsidRDefault="003062AC" w:rsidP="003062AC">
      <w:pPr>
        <w:pStyle w:val="CBDNormalNoNumber"/>
        <w:tabs>
          <w:tab w:val="clear" w:pos="567"/>
          <w:tab w:val="clear" w:pos="2268"/>
        </w:tabs>
        <w:rPr>
          <w:lang w:val="fr-FR"/>
        </w:rPr>
      </w:pPr>
      <w:r w:rsidRPr="00C53723">
        <w:rPr>
          <w:lang w:val="fr-FR"/>
        </w:rPr>
        <w:tab/>
        <w:t>10.</w:t>
      </w:r>
      <w:r w:rsidRPr="00C53723">
        <w:rPr>
          <w:lang w:val="fr-FR"/>
        </w:rPr>
        <w:tab/>
      </w:r>
      <w:r w:rsidRPr="00C53723">
        <w:rPr>
          <w:bCs/>
          <w:i/>
          <w:lang w:val="fr-FR"/>
        </w:rPr>
        <w:t>Encourage vivement</w:t>
      </w:r>
      <w:r w:rsidRPr="00C53723">
        <w:rPr>
          <w:lang w:val="fr-FR"/>
        </w:rPr>
        <w:t xml:space="preserve"> les entreprises, les institutions financières, les acteurs financiers et les autres acteurs à tenir compte des messages cl</w:t>
      </w:r>
      <w:r w:rsidR="00035829" w:rsidRPr="00C53723">
        <w:rPr>
          <w:lang w:val="fr-FR"/>
        </w:rPr>
        <w:t>ef</w:t>
      </w:r>
      <w:r w:rsidRPr="00C53723">
        <w:rPr>
          <w:lang w:val="fr-FR"/>
        </w:rPr>
        <w:t>s du résumé à l</w:t>
      </w:r>
      <w:r w:rsidR="000B2AB1">
        <w:rPr>
          <w:lang w:val="fr-FR"/>
        </w:rPr>
        <w:t>’</w:t>
      </w:r>
      <w:r w:rsidRPr="00C53723">
        <w:rPr>
          <w:lang w:val="fr-FR"/>
        </w:rPr>
        <w:t>intention des décideurs de l</w:t>
      </w:r>
      <w:r w:rsidR="000B2AB1">
        <w:rPr>
          <w:lang w:val="fr-FR"/>
        </w:rPr>
        <w:t>’</w:t>
      </w:r>
      <w:r w:rsidRPr="00C53723">
        <w:rPr>
          <w:lang w:val="fr-FR"/>
        </w:rPr>
        <w:t>évaluation des entreprises et de la biodiversité, et à prendre des mesures,</w:t>
      </w:r>
      <w:r w:rsidR="001B2D1D" w:rsidRPr="00C53723">
        <w:rPr>
          <w:lang w:val="fr-FR"/>
        </w:rPr>
        <w:t xml:space="preserve"> </w:t>
      </w:r>
      <w:r w:rsidRPr="00C53723">
        <w:rPr>
          <w:lang w:val="fr-FR"/>
        </w:rPr>
        <w:t>selon qu</w:t>
      </w:r>
      <w:r w:rsidR="000B2AB1">
        <w:rPr>
          <w:lang w:val="fr-FR"/>
        </w:rPr>
        <w:t>’</w:t>
      </w:r>
      <w:r w:rsidRPr="00C53723">
        <w:rPr>
          <w:lang w:val="fr-FR"/>
        </w:rPr>
        <w:t>il conviendra, conformément aux options présentées dans cette évaluation, notamment</w:t>
      </w:r>
      <w:r w:rsidR="001B2D1D" w:rsidRPr="00C53723">
        <w:rPr>
          <w:lang w:val="fr-FR"/>
        </w:rPr>
        <w:t> </w:t>
      </w:r>
      <w:r w:rsidR="00142771" w:rsidRPr="00C53723">
        <w:rPr>
          <w:lang w:val="fr-FR"/>
        </w:rPr>
        <w:t>:</w:t>
      </w:r>
    </w:p>
    <w:p w14:paraId="7028AB66" w14:textId="5CEEC420" w:rsidR="003062AC" w:rsidRPr="00C53723" w:rsidRDefault="003062AC" w:rsidP="003062AC">
      <w:pPr>
        <w:pStyle w:val="CBDNormalNoNumber"/>
        <w:tabs>
          <w:tab w:val="clear" w:pos="567"/>
          <w:tab w:val="clear" w:pos="2268"/>
        </w:tabs>
        <w:rPr>
          <w:lang w:val="fr-FR"/>
        </w:rPr>
      </w:pPr>
      <w:r w:rsidRPr="00C53723">
        <w:rPr>
          <w:lang w:val="fr-FR"/>
        </w:rPr>
        <w:tab/>
        <w:t>a)</w:t>
      </w:r>
      <w:r w:rsidRPr="00C53723">
        <w:rPr>
          <w:lang w:val="fr-FR"/>
        </w:rPr>
        <w:tab/>
      </w:r>
      <w:r w:rsidRPr="00C53723">
        <w:rPr>
          <w:bCs/>
          <w:lang w:val="fr-FR"/>
        </w:rPr>
        <w:t>Recenser</w:t>
      </w:r>
      <w:r w:rsidRPr="00C53723">
        <w:rPr>
          <w:lang w:val="fr-FR"/>
        </w:rPr>
        <w:t xml:space="preserve"> et</w:t>
      </w:r>
      <w:r w:rsidRPr="00C53723">
        <w:rPr>
          <w:bCs/>
          <w:lang w:val="fr-FR"/>
        </w:rPr>
        <w:t xml:space="preserve"> utiliser</w:t>
      </w:r>
      <w:r w:rsidRPr="00C53723">
        <w:rPr>
          <w:lang w:val="fr-FR"/>
        </w:rPr>
        <w:t xml:space="preserve"> les méthodes existantes appropriées pour mesurer</w:t>
      </w:r>
      <w:r w:rsidR="001B2D1D" w:rsidRPr="00C53723">
        <w:rPr>
          <w:lang w:val="fr-FR"/>
        </w:rPr>
        <w:t xml:space="preserve"> et </w:t>
      </w:r>
      <w:r w:rsidRPr="00C53723">
        <w:rPr>
          <w:lang w:val="fr-FR"/>
        </w:rPr>
        <w:t>gérer</w:t>
      </w:r>
      <w:r w:rsidR="001B2D1D" w:rsidRPr="00C53723">
        <w:rPr>
          <w:lang w:val="fr-FR"/>
        </w:rPr>
        <w:t>, selon qu</w:t>
      </w:r>
      <w:r w:rsidR="000B2AB1">
        <w:rPr>
          <w:lang w:val="fr-FR"/>
        </w:rPr>
        <w:t>’</w:t>
      </w:r>
      <w:r w:rsidR="001B2D1D" w:rsidRPr="00C53723">
        <w:rPr>
          <w:lang w:val="fr-FR"/>
        </w:rPr>
        <w:t xml:space="preserve">il conviendra, </w:t>
      </w:r>
      <w:r w:rsidRPr="00C53723">
        <w:rPr>
          <w:lang w:val="fr-FR"/>
        </w:rPr>
        <w:t>leur</w:t>
      </w:r>
      <w:r w:rsidR="00035829" w:rsidRPr="00C53723">
        <w:rPr>
          <w:lang w:val="fr-FR"/>
        </w:rPr>
        <w:t xml:space="preserve"> impact </w:t>
      </w:r>
      <w:r w:rsidRPr="00C53723">
        <w:rPr>
          <w:lang w:val="fr-FR"/>
        </w:rPr>
        <w:t xml:space="preserve">sur la biodiversité et les </w:t>
      </w:r>
      <w:r w:rsidR="00035829" w:rsidRPr="00C53723">
        <w:rPr>
          <w:lang w:val="fr-FR"/>
        </w:rPr>
        <w:t>service rendus par</w:t>
      </w:r>
      <w:r w:rsidRPr="00C53723">
        <w:rPr>
          <w:lang w:val="fr-FR"/>
        </w:rPr>
        <w:t xml:space="preserve"> la nature aux populations, ainsi que leurs relations de dépendance à celles-ci</w:t>
      </w:r>
      <w:r w:rsidR="001B2D1D" w:rsidRPr="00C53723">
        <w:rPr>
          <w:lang w:val="fr-FR"/>
        </w:rPr>
        <w:t>, conformément à la cible 15 du Cadre</w:t>
      </w:r>
      <w:r w:rsidR="00142771" w:rsidRPr="00C53723">
        <w:rPr>
          <w:lang w:val="fr-FR"/>
        </w:rPr>
        <w:t>;</w:t>
      </w:r>
    </w:p>
    <w:p w14:paraId="67FC77B5" w14:textId="68EEB776" w:rsidR="003062AC" w:rsidRPr="00C53723" w:rsidRDefault="003062AC" w:rsidP="003062AC">
      <w:pPr>
        <w:pStyle w:val="CBDNormalNoNumber"/>
        <w:tabs>
          <w:tab w:val="clear" w:pos="567"/>
          <w:tab w:val="clear" w:pos="2268"/>
        </w:tabs>
        <w:rPr>
          <w:lang w:val="fr-FR"/>
        </w:rPr>
      </w:pPr>
      <w:r w:rsidRPr="00C53723">
        <w:rPr>
          <w:lang w:val="fr-FR"/>
        </w:rPr>
        <w:tab/>
        <w:t>b)</w:t>
      </w:r>
      <w:r w:rsidRPr="00C53723">
        <w:rPr>
          <w:lang w:val="fr-FR"/>
        </w:rPr>
        <w:tab/>
      </w:r>
      <w:r w:rsidRPr="00C53723">
        <w:rPr>
          <w:rStyle w:val="lev"/>
          <w:b w:val="0"/>
          <w:lang w:val="fr-FR"/>
        </w:rPr>
        <w:t>Utiliser</w:t>
      </w:r>
      <w:r w:rsidRPr="00C53723">
        <w:rPr>
          <w:lang w:val="fr-FR"/>
        </w:rPr>
        <w:t xml:space="preserve"> ces informations pour élaborer des stratégies orientant la prise de décisions et des mesures visant à faire face aux risques, à saisir les possibilités et à améliorer les résultats en matière de biodiversité, conformément au Cadre</w:t>
      </w:r>
      <w:r w:rsidR="00142771" w:rsidRPr="00C53723">
        <w:rPr>
          <w:lang w:val="fr-FR"/>
        </w:rPr>
        <w:t>;</w:t>
      </w:r>
    </w:p>
    <w:p w14:paraId="3EBE30D2" w14:textId="0E9F51CE" w:rsidR="003062AC" w:rsidRPr="00C53723" w:rsidRDefault="003062AC" w:rsidP="003062AC">
      <w:pPr>
        <w:pStyle w:val="CBDNormalNoNumber"/>
        <w:tabs>
          <w:tab w:val="clear" w:pos="567"/>
          <w:tab w:val="clear" w:pos="2268"/>
        </w:tabs>
        <w:rPr>
          <w:lang w:val="fr-FR"/>
        </w:rPr>
      </w:pPr>
      <w:r w:rsidRPr="00C53723">
        <w:rPr>
          <w:lang w:val="fr-FR"/>
        </w:rPr>
        <w:tab/>
        <w:t>c)</w:t>
      </w:r>
      <w:r w:rsidRPr="00C53723">
        <w:rPr>
          <w:lang w:val="fr-FR"/>
        </w:rPr>
        <w:tab/>
      </w:r>
      <w:r w:rsidRPr="00C53723">
        <w:rPr>
          <w:rStyle w:val="lev"/>
          <w:b w:val="0"/>
          <w:lang w:val="fr-FR"/>
        </w:rPr>
        <w:t>Affecter</w:t>
      </w:r>
      <w:r w:rsidRPr="00C53723">
        <w:rPr>
          <w:lang w:val="fr-FR"/>
        </w:rPr>
        <w:t xml:space="preserve"> des ressources à des instruments économiques et à des mesures d</w:t>
      </w:r>
      <w:r w:rsidR="000B2AB1">
        <w:rPr>
          <w:lang w:val="fr-FR"/>
        </w:rPr>
        <w:t>’</w:t>
      </w:r>
      <w:r w:rsidRPr="00C53723">
        <w:rPr>
          <w:lang w:val="fr-FR"/>
        </w:rPr>
        <w:t>incitation financière favorisant la restauration, la conservation et l</w:t>
      </w:r>
      <w:r w:rsidR="000B2AB1">
        <w:rPr>
          <w:lang w:val="fr-FR"/>
        </w:rPr>
        <w:t>’</w:t>
      </w:r>
      <w:r w:rsidRPr="00C53723">
        <w:rPr>
          <w:lang w:val="fr-FR"/>
        </w:rPr>
        <w:t xml:space="preserve">utilisation durable de la biodiversité, </w:t>
      </w:r>
      <w:r w:rsidRPr="00C53723">
        <w:rPr>
          <w:rStyle w:val="lev"/>
          <w:b w:val="0"/>
          <w:lang w:val="fr-FR"/>
        </w:rPr>
        <w:t>y participer</w:t>
      </w:r>
      <w:r w:rsidRPr="00C53723">
        <w:rPr>
          <w:b/>
          <w:lang w:val="fr-FR"/>
        </w:rPr>
        <w:t xml:space="preserve"> </w:t>
      </w:r>
      <w:r w:rsidRPr="00C53723">
        <w:rPr>
          <w:lang w:val="fr-FR"/>
        </w:rPr>
        <w:t>et</w:t>
      </w:r>
      <w:r w:rsidRPr="00C53723">
        <w:rPr>
          <w:rStyle w:val="lev"/>
          <w:b w:val="0"/>
          <w:lang w:val="fr-FR"/>
        </w:rPr>
        <w:t xml:space="preserve"> en bénéficier</w:t>
      </w:r>
      <w:r w:rsidRPr="00C53723">
        <w:rPr>
          <w:lang w:val="fr-FR"/>
        </w:rPr>
        <w:t>, tout en décourageant les activités préjudiciables</w:t>
      </w:r>
      <w:r w:rsidR="00142771" w:rsidRPr="00C53723">
        <w:rPr>
          <w:lang w:val="fr-FR"/>
        </w:rPr>
        <w:t>;</w:t>
      </w:r>
    </w:p>
    <w:p w14:paraId="04BEA239" w14:textId="670C2ACF" w:rsidR="003062AC" w:rsidRPr="00C53723" w:rsidRDefault="003062AC" w:rsidP="003062AC">
      <w:pPr>
        <w:pStyle w:val="CBDNormalNoNumber"/>
        <w:tabs>
          <w:tab w:val="clear" w:pos="567"/>
          <w:tab w:val="clear" w:pos="2268"/>
        </w:tabs>
        <w:rPr>
          <w:lang w:val="fr-FR"/>
        </w:rPr>
      </w:pPr>
      <w:r w:rsidRPr="00C53723">
        <w:rPr>
          <w:lang w:val="fr-FR"/>
        </w:rPr>
        <w:tab/>
        <w:t>d)</w:t>
      </w:r>
      <w:r w:rsidRPr="00C53723">
        <w:rPr>
          <w:lang w:val="fr-FR"/>
        </w:rPr>
        <w:tab/>
      </w:r>
      <w:r w:rsidR="00E32153" w:rsidRPr="00C53723">
        <w:rPr>
          <w:lang w:val="fr-FR"/>
        </w:rPr>
        <w:t>P</w:t>
      </w:r>
      <w:r w:rsidRPr="00C53723">
        <w:rPr>
          <w:rStyle w:val="lev"/>
          <w:b w:val="0"/>
          <w:lang w:val="fr-FR"/>
        </w:rPr>
        <w:t>artager de manière juste et équitable le</w:t>
      </w:r>
      <w:r w:rsidRPr="00C53723">
        <w:rPr>
          <w:lang w:val="fr-FR"/>
        </w:rPr>
        <w:t>s avantages découlant de l</w:t>
      </w:r>
      <w:r w:rsidR="000B2AB1">
        <w:rPr>
          <w:lang w:val="fr-FR"/>
        </w:rPr>
        <w:t>’</w:t>
      </w:r>
      <w:r w:rsidRPr="00C53723">
        <w:rPr>
          <w:lang w:val="fr-FR"/>
        </w:rPr>
        <w:t>utilisation des ressources génétiques et de</w:t>
      </w:r>
      <w:r w:rsidR="00A82168" w:rsidRPr="00C53723">
        <w:rPr>
          <w:lang w:val="fr-FR"/>
        </w:rPr>
        <w:t xml:space="preserve"> l</w:t>
      </w:r>
      <w:r w:rsidR="000B2AB1">
        <w:rPr>
          <w:lang w:val="fr-FR"/>
        </w:rPr>
        <w:t>’</w:t>
      </w:r>
      <w:r w:rsidRPr="00C53723">
        <w:rPr>
          <w:lang w:val="fr-FR"/>
        </w:rPr>
        <w:t xml:space="preserve">information de séquençage numérique sur les ressources génétiques, </w:t>
      </w:r>
      <w:r w:rsidR="00A6582E">
        <w:rPr>
          <w:lang w:val="fr-FR"/>
        </w:rPr>
        <w:t xml:space="preserve">s’il y a </w:t>
      </w:r>
      <w:r w:rsidR="00A6582E" w:rsidRPr="00295416">
        <w:rPr>
          <w:lang w:val="fr-FR"/>
        </w:rPr>
        <w:t xml:space="preserve">lieu, </w:t>
      </w:r>
      <w:r w:rsidRPr="00295416">
        <w:rPr>
          <w:lang w:val="fr-FR"/>
        </w:rPr>
        <w:t>ainsi que des connaissances traditionnelles associées aux ressources génétiques, conformément au</w:t>
      </w:r>
      <w:r w:rsidR="00E32153" w:rsidRPr="00295416">
        <w:rPr>
          <w:lang w:val="fr-FR"/>
        </w:rPr>
        <w:t xml:space="preserve">x instruments </w:t>
      </w:r>
      <w:r w:rsidR="00B71496" w:rsidRPr="00295416">
        <w:rPr>
          <w:lang w:val="fr-FR"/>
        </w:rPr>
        <w:t xml:space="preserve">nationaux et </w:t>
      </w:r>
      <w:r w:rsidR="00E32153" w:rsidRPr="00295416">
        <w:rPr>
          <w:lang w:val="fr-FR"/>
        </w:rPr>
        <w:t>internationaux applicables en matière d</w:t>
      </w:r>
      <w:r w:rsidR="000B2AB1" w:rsidRPr="00295416">
        <w:rPr>
          <w:lang w:val="fr-FR"/>
        </w:rPr>
        <w:t>’</w:t>
      </w:r>
      <w:r w:rsidR="00E32153" w:rsidRPr="00295416">
        <w:rPr>
          <w:lang w:val="fr-FR"/>
        </w:rPr>
        <w:t>accès et de partage des avantages</w:t>
      </w:r>
      <w:r w:rsidR="00B71496" w:rsidRPr="00295416">
        <w:rPr>
          <w:lang w:val="fr-FR"/>
        </w:rPr>
        <w:t>, selon qu’il conviendra,</w:t>
      </w:r>
      <w:r w:rsidR="00E32153" w:rsidRPr="00295416">
        <w:rPr>
          <w:lang w:val="fr-FR"/>
        </w:rPr>
        <w:t xml:space="preserve"> </w:t>
      </w:r>
      <w:r w:rsidR="00B71496" w:rsidRPr="00295416">
        <w:rPr>
          <w:lang w:val="fr-FR"/>
        </w:rPr>
        <w:t xml:space="preserve">sans préjudice </w:t>
      </w:r>
      <w:r w:rsidR="00295416" w:rsidRPr="00295416">
        <w:rPr>
          <w:lang w:val="fr-FR"/>
        </w:rPr>
        <w:t>de la portée</w:t>
      </w:r>
      <w:r w:rsidR="00B71496" w:rsidRPr="00295416">
        <w:rPr>
          <w:lang w:val="fr-FR"/>
        </w:rPr>
        <w:t xml:space="preserve"> et des modalités du mécanisme multilatéral établi par la décision</w:t>
      </w:r>
      <w:r w:rsidR="00295416" w:rsidRPr="00295416">
        <w:rPr>
          <w:lang w:val="fr-FR"/>
        </w:rPr>
        <w:t> </w:t>
      </w:r>
      <w:hyperlink r:id="rId20" w:history="1">
        <w:r w:rsidR="00811E0F" w:rsidRPr="00811E0F">
          <w:rPr>
            <w:color w:val="0000FF" w:themeColor="hyperlink"/>
            <w:u w:val="single"/>
          </w:rPr>
          <w:t>16/2</w:t>
        </w:r>
      </w:hyperlink>
      <w:r w:rsidR="00B71496" w:rsidRPr="00295416">
        <w:rPr>
          <w:lang w:val="fr-FR"/>
        </w:rPr>
        <w:t xml:space="preserve"> du </w:t>
      </w:r>
      <w:r w:rsidR="00295416" w:rsidRPr="00295416">
        <w:rPr>
          <w:lang w:val="fr-FR"/>
        </w:rPr>
        <w:t>1er </w:t>
      </w:r>
      <w:r w:rsidR="00B71496" w:rsidRPr="00295416">
        <w:rPr>
          <w:lang w:val="fr-FR"/>
        </w:rPr>
        <w:t>novembre</w:t>
      </w:r>
      <w:r w:rsidR="00295416" w:rsidRPr="00295416">
        <w:rPr>
          <w:lang w:val="fr-FR"/>
        </w:rPr>
        <w:t> </w:t>
      </w:r>
      <w:r w:rsidR="00B71496" w:rsidRPr="00295416">
        <w:rPr>
          <w:lang w:val="fr-FR"/>
        </w:rPr>
        <w:t xml:space="preserve">2024 </w:t>
      </w:r>
      <w:r w:rsidR="00E32153" w:rsidRPr="00295416">
        <w:rPr>
          <w:lang w:val="fr-FR"/>
        </w:rPr>
        <w:t>et conformément à la cible</w:t>
      </w:r>
      <w:r w:rsidR="00BA7C0E" w:rsidRPr="00295416">
        <w:rPr>
          <w:lang w:val="fr-FR"/>
        </w:rPr>
        <w:t> </w:t>
      </w:r>
      <w:r w:rsidR="00E32153" w:rsidRPr="00295416">
        <w:rPr>
          <w:lang w:val="fr-FR"/>
        </w:rPr>
        <w:t>13 du Cadre;</w:t>
      </w:r>
      <w:r w:rsidR="00E32153" w:rsidRPr="00295416">
        <w:rPr>
          <w:b/>
          <w:bCs/>
          <w:lang w:val="fr-FR"/>
        </w:rPr>
        <w:t>]</w:t>
      </w:r>
    </w:p>
    <w:p w14:paraId="581D72A5" w14:textId="1DAB5223" w:rsidR="003062AC" w:rsidRPr="00C53723" w:rsidRDefault="003062AC" w:rsidP="003062AC">
      <w:pPr>
        <w:pStyle w:val="CBDNormalNoNumber"/>
        <w:tabs>
          <w:tab w:val="clear" w:pos="567"/>
          <w:tab w:val="clear" w:pos="2268"/>
        </w:tabs>
        <w:rPr>
          <w:lang w:val="fr-FR"/>
        </w:rPr>
      </w:pPr>
      <w:r w:rsidRPr="00C53723">
        <w:rPr>
          <w:lang w:val="fr-FR"/>
        </w:rPr>
        <w:tab/>
        <w:t>11.</w:t>
      </w:r>
      <w:r w:rsidRPr="00C53723">
        <w:rPr>
          <w:lang w:val="fr-FR"/>
        </w:rPr>
        <w:tab/>
      </w:r>
      <w:r w:rsidRPr="00C53723">
        <w:rPr>
          <w:bCs/>
          <w:i/>
          <w:lang w:val="fr-FR"/>
        </w:rPr>
        <w:t>Invite</w:t>
      </w:r>
      <w:r w:rsidRPr="00C53723">
        <w:rPr>
          <w:lang w:val="fr-FR"/>
        </w:rPr>
        <w:t xml:space="preserve"> les Parties, les autres gouvernements et les organisations compétentes à participer aux processus d</w:t>
      </w:r>
      <w:r w:rsidR="000B2AB1">
        <w:rPr>
          <w:lang w:val="fr-FR"/>
        </w:rPr>
        <w:t>’</w:t>
      </w:r>
      <w:r w:rsidRPr="00C53723">
        <w:rPr>
          <w:lang w:val="fr-FR"/>
        </w:rPr>
        <w:t>examen en vue de la préparation des évaluations et des autres résultats attendus de la Plateforme intergouvernementale scientifique et politique sur la biodiversité et les services écosystémiques, s</w:t>
      </w:r>
      <w:r w:rsidR="000B2AB1">
        <w:rPr>
          <w:lang w:val="fr-FR"/>
        </w:rPr>
        <w:t>’</w:t>
      </w:r>
      <w:r w:rsidRPr="00C53723">
        <w:rPr>
          <w:lang w:val="fr-FR"/>
        </w:rPr>
        <w:t>il y a lieu</w:t>
      </w:r>
      <w:r w:rsidR="00142771" w:rsidRPr="00C53723">
        <w:rPr>
          <w:lang w:val="fr-FR"/>
        </w:rPr>
        <w:t>;</w:t>
      </w:r>
    </w:p>
    <w:p w14:paraId="19B6C07B" w14:textId="04D9247D" w:rsidR="00374F5F" w:rsidRPr="00C53723" w:rsidRDefault="003062AC" w:rsidP="00374F5F">
      <w:pPr>
        <w:pStyle w:val="CBDNormalNoNumber"/>
        <w:tabs>
          <w:tab w:val="clear" w:pos="567"/>
          <w:tab w:val="clear" w:pos="2268"/>
        </w:tabs>
        <w:rPr>
          <w:lang w:val="fr-FR"/>
        </w:rPr>
      </w:pPr>
      <w:r w:rsidRPr="00C53723">
        <w:rPr>
          <w:lang w:val="fr-FR"/>
        </w:rPr>
        <w:tab/>
        <w:t xml:space="preserve">12. </w:t>
      </w:r>
      <w:r w:rsidRPr="00C53723">
        <w:rPr>
          <w:lang w:val="fr-FR"/>
        </w:rPr>
        <w:tab/>
      </w:r>
      <w:r w:rsidR="00240C16" w:rsidRPr="00C53723">
        <w:rPr>
          <w:lang w:val="fr-FR"/>
        </w:rPr>
        <w:t xml:space="preserve"> </w:t>
      </w:r>
      <w:r w:rsidR="00C03E53" w:rsidRPr="00C53723">
        <w:rPr>
          <w:i/>
          <w:iCs/>
          <w:lang w:val="fr-FR"/>
        </w:rPr>
        <w:t>Se félicite</w:t>
      </w:r>
      <w:r w:rsidR="00374F5F" w:rsidRPr="00C53723">
        <w:rPr>
          <w:lang w:val="fr-FR"/>
        </w:rPr>
        <w:t xml:space="preserve"> de la décision d</w:t>
      </w:r>
      <w:r w:rsidR="000B2AB1">
        <w:rPr>
          <w:lang w:val="fr-FR"/>
        </w:rPr>
        <w:t>’</w:t>
      </w:r>
      <w:r w:rsidR="00374F5F" w:rsidRPr="00C53723">
        <w:rPr>
          <w:lang w:val="fr-FR"/>
        </w:rPr>
        <w:t>entreprendre une deuxième évaluation mondiale de la biodiversité et des services écosystémiques, qui sera examinée par l</w:t>
      </w:r>
      <w:r w:rsidR="000B2AB1">
        <w:rPr>
          <w:lang w:val="fr-FR"/>
        </w:rPr>
        <w:t>’</w:t>
      </w:r>
      <w:r w:rsidR="00374F5F" w:rsidRPr="00C53723">
        <w:rPr>
          <w:lang w:val="fr-FR"/>
        </w:rPr>
        <w:t>assemblée plénière de la Plateforme intergouvernementale scientifique et politique sur la biodiversité et les services écosystémiques à une de ses prochaines sessions;</w:t>
      </w:r>
    </w:p>
    <w:p w14:paraId="79916837" w14:textId="6A44E403" w:rsidR="00240C16" w:rsidRPr="00C53723" w:rsidRDefault="00984E7C" w:rsidP="00C03E53">
      <w:pPr>
        <w:pStyle w:val="CBDNormalNoNumber"/>
        <w:tabs>
          <w:tab w:val="clear" w:pos="567"/>
          <w:tab w:val="clear" w:pos="1134"/>
        </w:tabs>
        <w:ind w:firstLine="567"/>
        <w:rPr>
          <w:lang w:val="fr-FR"/>
        </w:rPr>
      </w:pPr>
      <w:r w:rsidRPr="00C53723">
        <w:rPr>
          <w:lang w:val="fr-FR"/>
        </w:rPr>
        <w:t>13</w:t>
      </w:r>
      <w:r w:rsidR="00B5212E" w:rsidRPr="00C53723">
        <w:rPr>
          <w:lang w:val="fr-FR"/>
        </w:rPr>
        <w:t>.</w:t>
      </w:r>
      <w:r w:rsidR="00C03E53" w:rsidRPr="00C53723">
        <w:rPr>
          <w:lang w:val="fr-FR"/>
        </w:rPr>
        <w:t xml:space="preserve"> </w:t>
      </w:r>
      <w:r w:rsidR="00C03E53" w:rsidRPr="00C53723">
        <w:rPr>
          <w:lang w:val="fr-FR"/>
        </w:rPr>
        <w:tab/>
      </w:r>
      <w:r w:rsidR="00C03E53" w:rsidRPr="00C53723">
        <w:rPr>
          <w:i/>
          <w:iCs/>
          <w:lang w:val="fr-FR"/>
        </w:rPr>
        <w:t xml:space="preserve">Encourage </w:t>
      </w:r>
      <w:r w:rsidR="00C03E53" w:rsidRPr="00C53723">
        <w:rPr>
          <w:lang w:val="fr-FR"/>
        </w:rPr>
        <w:t>les Parties, les autres gouvernements, les autorités infranationales, les peuples autochtones et communautés locales, les femmes et les jeunes, les organismes compétents et les autres parties prenantes, selon le cas, à participer à la préparation de la deuxième évaluation mondiale de la biodiversité et des services écosystémiques, en particulier aux processus d</w:t>
      </w:r>
      <w:r w:rsidR="000B2AB1">
        <w:rPr>
          <w:lang w:val="fr-FR"/>
        </w:rPr>
        <w:t>’</w:t>
      </w:r>
      <w:r w:rsidR="00C03E53" w:rsidRPr="00C53723">
        <w:rPr>
          <w:lang w:val="fr-FR"/>
        </w:rPr>
        <w:t>examen, en soulignant son importance pour les travaux menés au titre de la Convention et le fait qu</w:t>
      </w:r>
      <w:r w:rsidR="000B2AB1">
        <w:rPr>
          <w:lang w:val="fr-FR"/>
        </w:rPr>
        <w:t>’</w:t>
      </w:r>
      <w:r w:rsidR="00C03E53" w:rsidRPr="00C53723">
        <w:rPr>
          <w:lang w:val="fr-FR"/>
        </w:rPr>
        <w:t xml:space="preserve">elle </w:t>
      </w:r>
      <w:r w:rsidR="00A82168" w:rsidRPr="00C53723">
        <w:rPr>
          <w:lang w:val="fr-FR"/>
        </w:rPr>
        <w:t>sera</w:t>
      </w:r>
      <w:r w:rsidR="00C03E53" w:rsidRPr="00C53723">
        <w:rPr>
          <w:lang w:val="fr-FR"/>
        </w:rPr>
        <w:t xml:space="preserve"> une contribution scientifique majeure à l</w:t>
      </w:r>
      <w:r w:rsidR="000B2AB1">
        <w:rPr>
          <w:lang w:val="fr-FR"/>
        </w:rPr>
        <w:t>’</w:t>
      </w:r>
      <w:r w:rsidR="00C03E53" w:rsidRPr="00C53723">
        <w:rPr>
          <w:lang w:val="fr-FR"/>
        </w:rPr>
        <w:t xml:space="preserve">examen mondial des progrès collectifs </w:t>
      </w:r>
      <w:r w:rsidR="00A82168" w:rsidRPr="00C53723">
        <w:rPr>
          <w:lang w:val="fr-FR"/>
        </w:rPr>
        <w:t>accompli</w:t>
      </w:r>
      <w:r w:rsidR="00C03E53" w:rsidRPr="00C53723">
        <w:rPr>
          <w:lang w:val="fr-FR"/>
        </w:rPr>
        <w:t>s dans la mise en œuvre du Cadre, qui sera examiné à la dix-neuvième réunion de la Conférence des Parties</w:t>
      </w:r>
      <w:r w:rsidR="00B5212E" w:rsidRPr="00C53723">
        <w:rPr>
          <w:lang w:val="fr-FR"/>
        </w:rPr>
        <w:t xml:space="preserve">; </w:t>
      </w:r>
    </w:p>
    <w:p w14:paraId="11C73131" w14:textId="31BBAA6A" w:rsidR="00240C16" w:rsidRPr="00C53723" w:rsidRDefault="00984E7C" w:rsidP="00240C16">
      <w:pPr>
        <w:pStyle w:val="CBDNormalNoNumber"/>
        <w:tabs>
          <w:tab w:val="clear" w:pos="567"/>
          <w:tab w:val="clear" w:pos="1134"/>
        </w:tabs>
        <w:ind w:firstLine="567"/>
        <w:rPr>
          <w:lang w:val="fr-FR"/>
        </w:rPr>
      </w:pPr>
      <w:r w:rsidRPr="00C53723">
        <w:rPr>
          <w:lang w:val="fr-FR"/>
        </w:rPr>
        <w:t>14</w:t>
      </w:r>
      <w:r w:rsidR="00B5212E" w:rsidRPr="00C53723">
        <w:rPr>
          <w:lang w:val="fr-FR"/>
        </w:rPr>
        <w:t>.</w:t>
      </w:r>
      <w:r w:rsidR="00B5212E" w:rsidRPr="00C53723">
        <w:rPr>
          <w:lang w:val="fr-FR"/>
        </w:rPr>
        <w:tab/>
      </w:r>
      <w:r w:rsidR="00240C16" w:rsidRPr="00C53723">
        <w:rPr>
          <w:i/>
          <w:iCs/>
          <w:lang w:val="fr-FR"/>
        </w:rPr>
        <w:t>Prie</w:t>
      </w:r>
      <w:r w:rsidR="00240C16" w:rsidRPr="00C53723">
        <w:rPr>
          <w:lang w:val="fr-FR"/>
        </w:rPr>
        <w:t xml:space="preserve"> la Secrétaire exécutive de la Convention</w:t>
      </w:r>
      <w:r w:rsidR="00C03E53" w:rsidRPr="00C53723">
        <w:rPr>
          <w:lang w:val="fr-FR"/>
        </w:rPr>
        <w:t>, de</w:t>
      </w:r>
      <w:r w:rsidR="00BA7C0E" w:rsidRPr="00C53723">
        <w:rPr>
          <w:lang w:val="fr-FR"/>
        </w:rPr>
        <w:t> </w:t>
      </w:r>
      <w:r w:rsidR="00240C16" w:rsidRPr="00C53723">
        <w:rPr>
          <w:lang w:val="fr-FR"/>
        </w:rPr>
        <w:t>:</w:t>
      </w:r>
    </w:p>
    <w:p w14:paraId="6416689A" w14:textId="4A086267" w:rsidR="00240C16" w:rsidRPr="00C53723" w:rsidRDefault="00240C16" w:rsidP="00240C16">
      <w:pPr>
        <w:pStyle w:val="CBDNormalNoNumber"/>
        <w:tabs>
          <w:tab w:val="clear" w:pos="567"/>
          <w:tab w:val="clear" w:pos="1134"/>
        </w:tabs>
        <w:ind w:firstLine="567"/>
        <w:rPr>
          <w:lang w:val="fr-FR"/>
        </w:rPr>
      </w:pPr>
      <w:r w:rsidRPr="00C53723">
        <w:rPr>
          <w:lang w:val="fr-FR"/>
        </w:rPr>
        <w:t xml:space="preserve">a) </w:t>
      </w:r>
      <w:r w:rsidR="00C03E53" w:rsidRPr="00C53723">
        <w:rPr>
          <w:lang w:val="fr-FR"/>
        </w:rPr>
        <w:tab/>
      </w:r>
      <w:r w:rsidR="00D8618B">
        <w:rPr>
          <w:lang w:val="fr-FR"/>
        </w:rPr>
        <w:t>D</w:t>
      </w:r>
      <w:r w:rsidR="00C03E53" w:rsidRPr="00C53723">
        <w:rPr>
          <w:lang w:val="fr-FR"/>
        </w:rPr>
        <w:t>emander aux</w:t>
      </w:r>
      <w:r w:rsidRPr="00C53723">
        <w:rPr>
          <w:lang w:val="fr-FR"/>
        </w:rPr>
        <w:t xml:space="preserve"> Parties, </w:t>
      </w:r>
      <w:r w:rsidR="00C03E53" w:rsidRPr="00C53723">
        <w:rPr>
          <w:lang w:val="fr-FR"/>
        </w:rPr>
        <w:t>aux</w:t>
      </w:r>
      <w:r w:rsidRPr="00C53723">
        <w:rPr>
          <w:lang w:val="fr-FR"/>
        </w:rPr>
        <w:t xml:space="preserve"> autres gouvernements, </w:t>
      </w:r>
      <w:r w:rsidR="00C03E53" w:rsidRPr="00C53723">
        <w:rPr>
          <w:lang w:val="fr-FR"/>
        </w:rPr>
        <w:t>aux</w:t>
      </w:r>
      <w:r w:rsidR="00BA7C0E" w:rsidRPr="00C53723">
        <w:rPr>
          <w:lang w:val="fr-FR"/>
        </w:rPr>
        <w:t xml:space="preserve"> grands groupes </w:t>
      </w:r>
      <w:r w:rsidR="00C03E53" w:rsidRPr="00C53723">
        <w:rPr>
          <w:lang w:val="fr-FR"/>
        </w:rPr>
        <w:t xml:space="preserve">et aux </w:t>
      </w:r>
      <w:r w:rsidRPr="00C53723">
        <w:rPr>
          <w:lang w:val="fr-FR"/>
        </w:rPr>
        <w:t>parties prenantes</w:t>
      </w:r>
      <w:r w:rsidR="00BA7C0E" w:rsidRPr="00C53723">
        <w:rPr>
          <w:lang w:val="fr-FR"/>
        </w:rPr>
        <w:t xml:space="preserve"> compétentes</w:t>
      </w:r>
      <w:r w:rsidRPr="00C53723">
        <w:rPr>
          <w:lang w:val="fr-FR"/>
        </w:rPr>
        <w:t>, selon qu</w:t>
      </w:r>
      <w:r w:rsidR="000B2AB1">
        <w:rPr>
          <w:lang w:val="fr-FR"/>
        </w:rPr>
        <w:t>’</w:t>
      </w:r>
      <w:r w:rsidRPr="00C53723">
        <w:rPr>
          <w:lang w:val="fr-FR"/>
        </w:rPr>
        <w:t>il convien</w:t>
      </w:r>
      <w:r w:rsidR="00C03E53" w:rsidRPr="00C53723">
        <w:rPr>
          <w:lang w:val="fr-FR"/>
        </w:rPr>
        <w:t>dra</w:t>
      </w:r>
      <w:r w:rsidR="00D8618B" w:rsidRPr="00D8618B">
        <w:rPr>
          <w:lang w:val="fr-FR"/>
        </w:rPr>
        <w:t xml:space="preserve"> </w:t>
      </w:r>
      <w:r w:rsidR="00C723C7">
        <w:rPr>
          <w:lang w:val="fr-FR"/>
        </w:rPr>
        <w:t>et s</w:t>
      </w:r>
      <w:r w:rsidR="00D8618B" w:rsidRPr="00C53723">
        <w:rPr>
          <w:lang w:val="fr-FR"/>
        </w:rPr>
        <w:t>ous réserve de la disponibilité des ressources,</w:t>
      </w:r>
      <w:r w:rsidRPr="00C53723">
        <w:rPr>
          <w:lang w:val="fr-FR"/>
        </w:rPr>
        <w:t xml:space="preserve"> </w:t>
      </w:r>
      <w:r w:rsidR="00C03E53" w:rsidRPr="00C53723">
        <w:rPr>
          <w:lang w:val="fr-FR"/>
        </w:rPr>
        <w:t>de</w:t>
      </w:r>
      <w:r w:rsidRPr="00C53723">
        <w:rPr>
          <w:lang w:val="fr-FR"/>
        </w:rPr>
        <w:t xml:space="preserve"> communiquer leurs avis et leur</w:t>
      </w:r>
      <w:r w:rsidR="00A82168" w:rsidRPr="00C53723">
        <w:rPr>
          <w:lang w:val="fr-FR"/>
        </w:rPr>
        <w:t>s données d</w:t>
      </w:r>
      <w:r w:rsidR="000B2AB1">
        <w:rPr>
          <w:lang w:val="fr-FR"/>
        </w:rPr>
        <w:t>’</w:t>
      </w:r>
      <w:r w:rsidRPr="00C53723">
        <w:rPr>
          <w:lang w:val="fr-FR"/>
        </w:rPr>
        <w:t xml:space="preserve">expérience </w:t>
      </w:r>
      <w:r w:rsidR="00A82168" w:rsidRPr="00C53723">
        <w:rPr>
          <w:lang w:val="fr-FR"/>
        </w:rPr>
        <w:t>concernant la</w:t>
      </w:r>
      <w:r w:rsidRPr="00C53723">
        <w:rPr>
          <w:lang w:val="fr-FR"/>
        </w:rPr>
        <w:t xml:space="preserve"> mise en </w:t>
      </w:r>
      <w:r w:rsidR="00C03E53" w:rsidRPr="00C53723">
        <w:rPr>
          <w:lang w:val="fr-FR"/>
        </w:rPr>
        <w:t>place</w:t>
      </w:r>
      <w:r w:rsidRPr="00C53723">
        <w:rPr>
          <w:lang w:val="fr-FR"/>
        </w:rPr>
        <w:t xml:space="preserve"> de changements </w:t>
      </w:r>
      <w:r w:rsidR="00C03E53" w:rsidRPr="00C53723">
        <w:rPr>
          <w:lang w:val="fr-FR"/>
        </w:rPr>
        <w:t>radicaux</w:t>
      </w:r>
      <w:r w:rsidRPr="00C53723">
        <w:rPr>
          <w:lang w:val="fr-FR"/>
        </w:rPr>
        <w:t xml:space="preserve"> et d</w:t>
      </w:r>
      <w:r w:rsidR="000B2AB1">
        <w:rPr>
          <w:lang w:val="fr-FR"/>
        </w:rPr>
        <w:t>’</w:t>
      </w:r>
      <w:r w:rsidRPr="00C53723">
        <w:rPr>
          <w:lang w:val="fr-FR"/>
        </w:rPr>
        <w:t>approches tenant compte des interdépendances dans le c</w:t>
      </w:r>
      <w:r w:rsidR="00A82168" w:rsidRPr="00C53723">
        <w:rPr>
          <w:lang w:val="fr-FR"/>
        </w:rPr>
        <w:t>ontexte</w:t>
      </w:r>
      <w:r w:rsidRPr="00C53723">
        <w:rPr>
          <w:lang w:val="fr-FR"/>
        </w:rPr>
        <w:t xml:space="preserve"> de </w:t>
      </w:r>
      <w:r w:rsidR="00C03E53" w:rsidRPr="00C53723">
        <w:rPr>
          <w:lang w:val="fr-FR"/>
        </w:rPr>
        <w:t>l</w:t>
      </w:r>
      <w:r w:rsidR="000B2AB1">
        <w:rPr>
          <w:lang w:val="fr-FR"/>
        </w:rPr>
        <w:t>’</w:t>
      </w:r>
      <w:r w:rsidR="00C03E53" w:rsidRPr="00C53723">
        <w:rPr>
          <w:lang w:val="fr-FR"/>
        </w:rPr>
        <w:t>application</w:t>
      </w:r>
      <w:r w:rsidRPr="00C53723">
        <w:rPr>
          <w:lang w:val="fr-FR"/>
        </w:rPr>
        <w:t xml:space="preserve"> du Cadre, de </w:t>
      </w:r>
      <w:r w:rsidR="00C03E53" w:rsidRPr="00C53723">
        <w:rPr>
          <w:lang w:val="fr-FR"/>
        </w:rPr>
        <w:t>rassembler</w:t>
      </w:r>
      <w:r w:rsidRPr="00C53723">
        <w:rPr>
          <w:lang w:val="fr-FR"/>
        </w:rPr>
        <w:t xml:space="preserve"> ces informations et de les mettre à disposition de l</w:t>
      </w:r>
      <w:r w:rsidR="000B2AB1">
        <w:rPr>
          <w:lang w:val="fr-FR"/>
        </w:rPr>
        <w:t>’</w:t>
      </w:r>
      <w:r w:rsidRPr="00C53723">
        <w:rPr>
          <w:lang w:val="fr-FR"/>
        </w:rPr>
        <w:t xml:space="preserve">Organe subsidiaire chargé de fournir des avis scientifiques, techniques et technologiques </w:t>
      </w:r>
      <w:r w:rsidR="00C03E53" w:rsidRPr="00C53723">
        <w:rPr>
          <w:lang w:val="fr-FR"/>
        </w:rPr>
        <w:t xml:space="preserve">à </w:t>
      </w:r>
      <w:r w:rsidRPr="00C53723">
        <w:rPr>
          <w:lang w:val="fr-FR"/>
        </w:rPr>
        <w:t xml:space="preserve">une réunion </w:t>
      </w:r>
      <w:r w:rsidR="00C03E53" w:rsidRPr="00C53723">
        <w:rPr>
          <w:lang w:val="fr-FR"/>
        </w:rPr>
        <w:t>devant se tenir</w:t>
      </w:r>
      <w:r w:rsidRPr="00C53723">
        <w:rPr>
          <w:lang w:val="fr-FR"/>
        </w:rPr>
        <w:t xml:space="preserve"> avant la dix-huitième réunion de la Conférence des Parties;</w:t>
      </w:r>
    </w:p>
    <w:p w14:paraId="5A23D3D9" w14:textId="642FBF2C" w:rsidR="00240C16" w:rsidRPr="00C53723" w:rsidRDefault="00240C16" w:rsidP="00240C16">
      <w:pPr>
        <w:pStyle w:val="CBDNormalNoNumber"/>
        <w:tabs>
          <w:tab w:val="clear" w:pos="567"/>
          <w:tab w:val="clear" w:pos="1134"/>
        </w:tabs>
        <w:ind w:firstLine="567"/>
        <w:rPr>
          <w:lang w:val="fr-FR"/>
        </w:rPr>
      </w:pPr>
      <w:r w:rsidRPr="00C53723">
        <w:rPr>
          <w:lang w:val="fr-FR"/>
        </w:rPr>
        <w:t>b)</w:t>
      </w:r>
      <w:r w:rsidRPr="00C53723">
        <w:rPr>
          <w:lang w:val="fr-FR"/>
        </w:rPr>
        <w:tab/>
      </w:r>
      <w:r w:rsidR="00BA7C0E" w:rsidRPr="00C53723">
        <w:rPr>
          <w:lang w:val="fr-FR"/>
        </w:rPr>
        <w:t>Tenir compte</w:t>
      </w:r>
      <w:r w:rsidRPr="00C53723">
        <w:rPr>
          <w:lang w:val="fr-FR"/>
        </w:rPr>
        <w:t xml:space="preserve"> des résultats des évaluations des interdépendances</w:t>
      </w:r>
      <w:r w:rsidR="005C11ED" w:rsidRPr="00C53723">
        <w:rPr>
          <w:lang w:val="fr-FR"/>
        </w:rPr>
        <w:t>,</w:t>
      </w:r>
      <w:r w:rsidRPr="00C53723">
        <w:rPr>
          <w:lang w:val="fr-FR"/>
        </w:rPr>
        <w:t xml:space="preserve"> du changement </w:t>
      </w:r>
      <w:r w:rsidR="00C03E53" w:rsidRPr="00C53723">
        <w:rPr>
          <w:lang w:val="fr-FR"/>
        </w:rPr>
        <w:t>radical</w:t>
      </w:r>
      <w:r w:rsidR="005C11ED" w:rsidRPr="00C53723">
        <w:rPr>
          <w:lang w:val="fr-FR"/>
        </w:rPr>
        <w:t xml:space="preserve"> et </w:t>
      </w:r>
      <w:r w:rsidR="005C11ED" w:rsidRPr="00C53723">
        <w:rPr>
          <w:iCs/>
          <w:lang w:val="fr-FR"/>
        </w:rPr>
        <w:t>des entreprises et de la biodiversité</w:t>
      </w:r>
      <w:r w:rsidRPr="00C53723">
        <w:rPr>
          <w:lang w:val="fr-FR"/>
        </w:rPr>
        <w:t xml:space="preserve"> dans le cadre des travaux menés au titre de la Convention qui en relèvent, y compris </w:t>
      </w:r>
      <w:r w:rsidR="00A82168" w:rsidRPr="00C53723">
        <w:rPr>
          <w:lang w:val="fr-FR"/>
        </w:rPr>
        <w:t>sur le plan de</w:t>
      </w:r>
      <w:r w:rsidRPr="00C53723">
        <w:rPr>
          <w:lang w:val="fr-FR"/>
        </w:rPr>
        <w:t xml:space="preserve"> l</w:t>
      </w:r>
      <w:r w:rsidR="000B2AB1">
        <w:rPr>
          <w:lang w:val="fr-FR"/>
        </w:rPr>
        <w:t>’</w:t>
      </w:r>
      <w:r w:rsidRPr="00C53723">
        <w:rPr>
          <w:lang w:val="fr-FR"/>
        </w:rPr>
        <w:t>élaboration d</w:t>
      </w:r>
      <w:r w:rsidR="000B2AB1">
        <w:rPr>
          <w:lang w:val="fr-FR"/>
        </w:rPr>
        <w:t>’</w:t>
      </w:r>
      <w:r w:rsidRPr="00C53723">
        <w:rPr>
          <w:lang w:val="fr-FR"/>
        </w:rPr>
        <w:t xml:space="preserve">orientations pour </w:t>
      </w:r>
      <w:r w:rsidR="00C03E53" w:rsidRPr="00C53723">
        <w:rPr>
          <w:lang w:val="fr-FR"/>
        </w:rPr>
        <w:t>l</w:t>
      </w:r>
      <w:r w:rsidR="000B2AB1">
        <w:rPr>
          <w:lang w:val="fr-FR"/>
        </w:rPr>
        <w:t>’</w:t>
      </w:r>
      <w:r w:rsidR="00C03E53" w:rsidRPr="00C53723">
        <w:rPr>
          <w:lang w:val="fr-FR"/>
        </w:rPr>
        <w:t>application</w:t>
      </w:r>
      <w:r w:rsidRPr="00C53723">
        <w:rPr>
          <w:lang w:val="fr-FR"/>
        </w:rPr>
        <w:t xml:space="preserve"> du Cadre, pour la </w:t>
      </w:r>
      <w:r w:rsidRPr="00C53723">
        <w:rPr>
          <w:lang w:val="fr-FR"/>
        </w:rPr>
        <w:lastRenderedPageBreak/>
        <w:t>cohérence des politiques et la communication ainsi que pour l</w:t>
      </w:r>
      <w:r w:rsidR="000B2AB1">
        <w:rPr>
          <w:lang w:val="fr-FR"/>
        </w:rPr>
        <w:t>’</w:t>
      </w:r>
      <w:r w:rsidRPr="00C53723">
        <w:rPr>
          <w:lang w:val="fr-FR"/>
        </w:rPr>
        <w:t>éducation et la sensibilisation du public</w:t>
      </w:r>
      <w:r w:rsidR="005C11ED" w:rsidRPr="00C53723">
        <w:rPr>
          <w:lang w:val="fr-FR"/>
        </w:rPr>
        <w:t>, selon qu</w:t>
      </w:r>
      <w:r w:rsidR="000B2AB1">
        <w:rPr>
          <w:lang w:val="fr-FR"/>
        </w:rPr>
        <w:t>’</w:t>
      </w:r>
      <w:r w:rsidR="005C11ED" w:rsidRPr="00C53723">
        <w:rPr>
          <w:lang w:val="fr-FR"/>
        </w:rPr>
        <w:t>il conviendra</w:t>
      </w:r>
      <w:r w:rsidRPr="00C53723">
        <w:rPr>
          <w:lang w:val="fr-FR"/>
        </w:rPr>
        <w:t>;</w:t>
      </w:r>
    </w:p>
    <w:p w14:paraId="60A51098" w14:textId="30A8784F" w:rsidR="00240C16" w:rsidRPr="00C53723" w:rsidRDefault="004D0FF0" w:rsidP="00240C16">
      <w:pPr>
        <w:pStyle w:val="CBDNormalNoNumber"/>
        <w:tabs>
          <w:tab w:val="clear" w:pos="567"/>
          <w:tab w:val="clear" w:pos="1134"/>
        </w:tabs>
        <w:ind w:firstLine="567"/>
        <w:rPr>
          <w:lang w:val="fr-FR"/>
        </w:rPr>
      </w:pPr>
      <w:r w:rsidRPr="00C53723">
        <w:rPr>
          <w:lang w:val="fr-FR"/>
        </w:rPr>
        <w:t>c)</w:t>
      </w:r>
      <w:r w:rsidRPr="00C53723">
        <w:rPr>
          <w:lang w:val="fr-FR"/>
        </w:rPr>
        <w:tab/>
      </w:r>
      <w:r w:rsidR="00C03E53" w:rsidRPr="00C53723">
        <w:rPr>
          <w:lang w:val="fr-FR"/>
        </w:rPr>
        <w:t>R</w:t>
      </w:r>
      <w:r w:rsidR="00240C16" w:rsidRPr="00C53723">
        <w:rPr>
          <w:lang w:val="fr-FR"/>
        </w:rPr>
        <w:t xml:space="preserve">enforcer davantage la participation et la coopération du </w:t>
      </w:r>
      <w:r w:rsidR="00A82168" w:rsidRPr="00C53723">
        <w:rPr>
          <w:lang w:val="fr-FR"/>
        </w:rPr>
        <w:t>s</w:t>
      </w:r>
      <w:r w:rsidR="001C4386" w:rsidRPr="00C53723">
        <w:rPr>
          <w:lang w:val="fr-FR"/>
        </w:rPr>
        <w:t>ecrétariat</w:t>
      </w:r>
      <w:r w:rsidR="00240C16" w:rsidRPr="00C53723">
        <w:rPr>
          <w:lang w:val="fr-FR"/>
        </w:rPr>
        <w:t xml:space="preserve"> de la Convention avec la Plateforme intergouvernementale scientifique et politique sur la biodiversité et les services écosystémiques afin d</w:t>
      </w:r>
      <w:r w:rsidR="000B2AB1">
        <w:rPr>
          <w:lang w:val="fr-FR"/>
        </w:rPr>
        <w:t>’</w:t>
      </w:r>
      <w:r w:rsidR="00240C16" w:rsidRPr="00C53723">
        <w:rPr>
          <w:lang w:val="fr-FR"/>
        </w:rPr>
        <w:t>appuyer l</w:t>
      </w:r>
      <w:r w:rsidR="000B2AB1">
        <w:rPr>
          <w:lang w:val="fr-FR"/>
        </w:rPr>
        <w:t>’</w:t>
      </w:r>
      <w:r w:rsidR="00685C53" w:rsidRPr="00C53723">
        <w:rPr>
          <w:lang w:val="fr-FR"/>
        </w:rPr>
        <w:t xml:space="preserve">application </w:t>
      </w:r>
      <w:r w:rsidR="00240C16" w:rsidRPr="00C53723">
        <w:rPr>
          <w:lang w:val="fr-FR"/>
        </w:rPr>
        <w:t>des recommandations issues de l</w:t>
      </w:r>
      <w:r w:rsidR="000B2AB1">
        <w:rPr>
          <w:lang w:val="fr-FR"/>
        </w:rPr>
        <w:t>’</w:t>
      </w:r>
      <w:r w:rsidR="00240C16" w:rsidRPr="00C53723">
        <w:rPr>
          <w:lang w:val="fr-FR"/>
        </w:rPr>
        <w:t>examen à mi-parcours de la Plateforme, y compris</w:t>
      </w:r>
      <w:r w:rsidR="005C11ED" w:rsidRPr="00C53723">
        <w:rPr>
          <w:lang w:val="fr-FR"/>
        </w:rPr>
        <w:t xml:space="preserve"> </w:t>
      </w:r>
      <w:r w:rsidR="00240C16" w:rsidRPr="00C53723">
        <w:rPr>
          <w:lang w:val="fr-FR"/>
        </w:rPr>
        <w:t>le recours aux évaluations et aux autres résultats</w:t>
      </w:r>
      <w:r w:rsidR="0068459A" w:rsidRPr="00C53723">
        <w:rPr>
          <w:lang w:val="fr-FR"/>
        </w:rPr>
        <w:t>;</w:t>
      </w:r>
    </w:p>
    <w:p w14:paraId="53E74046" w14:textId="3609F67E" w:rsidR="00240C16" w:rsidRPr="00C53723" w:rsidRDefault="00240C16" w:rsidP="00240C16">
      <w:pPr>
        <w:pStyle w:val="CBDNormalNoNumber"/>
        <w:tabs>
          <w:tab w:val="clear" w:pos="567"/>
          <w:tab w:val="clear" w:pos="1134"/>
        </w:tabs>
        <w:ind w:firstLine="567"/>
        <w:rPr>
          <w:lang w:val="fr-FR"/>
        </w:rPr>
      </w:pPr>
      <w:r w:rsidRPr="00C53723">
        <w:rPr>
          <w:lang w:val="fr-FR"/>
        </w:rPr>
        <w:t xml:space="preserve">d) </w:t>
      </w:r>
      <w:r w:rsidR="00C03E53" w:rsidRPr="00C53723">
        <w:rPr>
          <w:lang w:val="fr-FR"/>
        </w:rPr>
        <w:tab/>
      </w:r>
      <w:r w:rsidR="006A16DC" w:rsidRPr="00C53723">
        <w:rPr>
          <w:lang w:val="fr-FR"/>
        </w:rPr>
        <w:t>Faciliter le dialogue entre les Parties et les entreprises, s</w:t>
      </w:r>
      <w:r w:rsidRPr="00C53723">
        <w:rPr>
          <w:lang w:val="fr-FR"/>
        </w:rPr>
        <w:t>ous réserve de la disponibilité de</w:t>
      </w:r>
      <w:r w:rsidR="003825E0" w:rsidRPr="00C53723">
        <w:rPr>
          <w:lang w:val="fr-FR"/>
        </w:rPr>
        <w:t>s</w:t>
      </w:r>
      <w:r w:rsidRPr="00C53723">
        <w:rPr>
          <w:lang w:val="fr-FR"/>
        </w:rPr>
        <w:t xml:space="preserve"> ressources</w:t>
      </w:r>
      <w:r w:rsidR="006A16DC" w:rsidRPr="00C53723">
        <w:rPr>
          <w:lang w:val="fr-FR"/>
        </w:rPr>
        <w:t xml:space="preserve"> et</w:t>
      </w:r>
      <w:r w:rsidRPr="00C53723">
        <w:rPr>
          <w:lang w:val="fr-FR"/>
        </w:rPr>
        <w:t xml:space="preserve"> en collaboration avec les organisations et initiatives compétentes, afin de favoriser le recours aux conclusions de l</w:t>
      </w:r>
      <w:r w:rsidR="000B2AB1">
        <w:rPr>
          <w:lang w:val="fr-FR"/>
        </w:rPr>
        <w:t>’</w:t>
      </w:r>
      <w:r w:rsidRPr="00C53723">
        <w:rPr>
          <w:lang w:val="fr-FR"/>
        </w:rPr>
        <w:t>évaluation sur les entreprises et la biodiversité</w:t>
      </w:r>
      <w:r w:rsidR="0068459A" w:rsidRPr="00C53723">
        <w:rPr>
          <w:lang w:val="fr-FR"/>
        </w:rPr>
        <w:t>;</w:t>
      </w:r>
    </w:p>
    <w:p w14:paraId="0C4164C4" w14:textId="0C4D44B1" w:rsidR="00240C16" w:rsidRPr="00C53723" w:rsidRDefault="00240C16" w:rsidP="00240C16">
      <w:pPr>
        <w:pStyle w:val="CBDNormalNoNumber"/>
        <w:tabs>
          <w:tab w:val="clear" w:pos="567"/>
          <w:tab w:val="clear" w:pos="1134"/>
        </w:tabs>
        <w:ind w:firstLine="567"/>
        <w:rPr>
          <w:lang w:val="fr-FR"/>
        </w:rPr>
      </w:pPr>
      <w:r w:rsidRPr="00C53723">
        <w:rPr>
          <w:lang w:val="fr-FR"/>
        </w:rPr>
        <w:t xml:space="preserve">e) </w:t>
      </w:r>
      <w:r w:rsidR="00C03E53" w:rsidRPr="00C53723">
        <w:rPr>
          <w:lang w:val="fr-FR"/>
        </w:rPr>
        <w:tab/>
      </w:r>
      <w:r w:rsidR="00685C53" w:rsidRPr="00C53723">
        <w:rPr>
          <w:lang w:val="fr-FR"/>
        </w:rPr>
        <w:t>Préparer</w:t>
      </w:r>
      <w:r w:rsidR="002D62DB" w:rsidRPr="00C53723">
        <w:rPr>
          <w:lang w:val="fr-FR"/>
        </w:rPr>
        <w:t xml:space="preserve"> et favoriser</w:t>
      </w:r>
      <w:r w:rsidRPr="00C53723">
        <w:rPr>
          <w:lang w:val="fr-FR"/>
        </w:rPr>
        <w:t>, sous réserve de la disponibilité de</w:t>
      </w:r>
      <w:r w:rsidR="003825E0" w:rsidRPr="00C53723">
        <w:rPr>
          <w:lang w:val="fr-FR"/>
        </w:rPr>
        <w:t>s</w:t>
      </w:r>
      <w:r w:rsidRPr="00C53723">
        <w:rPr>
          <w:lang w:val="fr-FR"/>
        </w:rPr>
        <w:t xml:space="preserve"> ressources</w:t>
      </w:r>
      <w:r w:rsidR="002D62DB" w:rsidRPr="00C53723">
        <w:rPr>
          <w:lang w:val="fr-FR"/>
        </w:rPr>
        <w:t xml:space="preserve"> et</w:t>
      </w:r>
      <w:r w:rsidRPr="00C53723">
        <w:rPr>
          <w:lang w:val="fr-FR"/>
        </w:rPr>
        <w:t xml:space="preserve"> en collaboration avec les organisations compétentes, </w:t>
      </w:r>
      <w:r w:rsidR="002D62DB" w:rsidRPr="00C53723">
        <w:rPr>
          <w:lang w:val="fr-FR"/>
        </w:rPr>
        <w:t>l</w:t>
      </w:r>
      <w:r w:rsidR="000B2AB1">
        <w:rPr>
          <w:lang w:val="fr-FR"/>
        </w:rPr>
        <w:t>’</w:t>
      </w:r>
      <w:r w:rsidR="002D62DB" w:rsidRPr="00C53723">
        <w:rPr>
          <w:lang w:val="fr-FR"/>
        </w:rPr>
        <w:t>élaboration d</w:t>
      </w:r>
      <w:r w:rsidR="000B2AB1">
        <w:rPr>
          <w:lang w:val="fr-FR"/>
        </w:rPr>
        <w:t>’</w:t>
      </w:r>
      <w:r w:rsidRPr="00C53723">
        <w:rPr>
          <w:lang w:val="fr-FR"/>
        </w:rPr>
        <w:t>activités de renforcement des capacités et de documents d</w:t>
      </w:r>
      <w:r w:rsidR="000B2AB1">
        <w:rPr>
          <w:lang w:val="fr-FR"/>
        </w:rPr>
        <w:t>’</w:t>
      </w:r>
      <w:r w:rsidRPr="00C53723">
        <w:rPr>
          <w:lang w:val="fr-FR"/>
        </w:rPr>
        <w:t>orientation techniques afin d</w:t>
      </w:r>
      <w:r w:rsidR="000B2AB1">
        <w:rPr>
          <w:lang w:val="fr-FR"/>
        </w:rPr>
        <w:t>’</w:t>
      </w:r>
      <w:r w:rsidRPr="00C53723">
        <w:rPr>
          <w:lang w:val="fr-FR"/>
        </w:rPr>
        <w:t>aider les Parties,</w:t>
      </w:r>
      <w:r w:rsidR="002D62DB" w:rsidRPr="00C53723">
        <w:rPr>
          <w:lang w:val="fr-FR"/>
        </w:rPr>
        <w:t xml:space="preserve"> notamment </w:t>
      </w:r>
      <w:r w:rsidR="00C723C7">
        <w:rPr>
          <w:lang w:val="fr-FR"/>
        </w:rPr>
        <w:t>les</w:t>
      </w:r>
      <w:r w:rsidRPr="00C53723">
        <w:rPr>
          <w:lang w:val="fr-FR"/>
        </w:rPr>
        <w:t xml:space="preserve"> pays en développement</w:t>
      </w:r>
      <w:r w:rsidR="00C723C7">
        <w:rPr>
          <w:lang w:val="fr-FR"/>
        </w:rPr>
        <w:t xml:space="preserve"> Parties</w:t>
      </w:r>
      <w:r w:rsidRPr="00C53723">
        <w:rPr>
          <w:lang w:val="fr-FR"/>
        </w:rPr>
        <w:t xml:space="preserve">, </w:t>
      </w:r>
      <w:r w:rsidR="002D62DB" w:rsidRPr="00C53723">
        <w:rPr>
          <w:lang w:val="fr-FR"/>
        </w:rPr>
        <w:t xml:space="preserve">en particulier les pays les moins avancés et les petits États insulaires en développement, </w:t>
      </w:r>
      <w:r w:rsidRPr="00C53723">
        <w:rPr>
          <w:lang w:val="fr-FR"/>
        </w:rPr>
        <w:t>à promouvoir l</w:t>
      </w:r>
      <w:r w:rsidR="000B2AB1">
        <w:rPr>
          <w:lang w:val="fr-FR"/>
        </w:rPr>
        <w:t>’</w:t>
      </w:r>
      <w:r w:rsidRPr="00C53723">
        <w:rPr>
          <w:lang w:val="fr-FR"/>
        </w:rPr>
        <w:t>intégration de la biodiversité dans les entreprises et le secteur financier, conformément aux objectifs et aux cibles du Cadre;</w:t>
      </w:r>
    </w:p>
    <w:p w14:paraId="36A34621" w14:textId="79CB37BF" w:rsidR="00240C16" w:rsidRPr="00C53723" w:rsidRDefault="00E20CBD" w:rsidP="00240C16">
      <w:pPr>
        <w:pStyle w:val="CBDNormalNoNumber"/>
        <w:tabs>
          <w:tab w:val="clear" w:pos="567"/>
          <w:tab w:val="clear" w:pos="1134"/>
        </w:tabs>
        <w:ind w:firstLine="567"/>
        <w:rPr>
          <w:lang w:val="fr-FR"/>
        </w:rPr>
      </w:pPr>
      <w:r w:rsidRPr="00C53723">
        <w:rPr>
          <w:lang w:val="fr-FR"/>
        </w:rPr>
        <w:t>15.</w:t>
      </w:r>
      <w:r w:rsidRPr="00C53723">
        <w:rPr>
          <w:lang w:val="fr-FR"/>
        </w:rPr>
        <w:tab/>
      </w:r>
      <w:r w:rsidR="00240C16" w:rsidRPr="00C53723">
        <w:rPr>
          <w:bCs/>
          <w:i/>
          <w:lang w:val="fr-FR"/>
        </w:rPr>
        <w:t>Encourage</w:t>
      </w:r>
      <w:r w:rsidR="00240C16" w:rsidRPr="00C53723">
        <w:rPr>
          <w:i/>
          <w:lang w:val="fr-FR"/>
        </w:rPr>
        <w:t xml:space="preserve"> </w:t>
      </w:r>
      <w:r w:rsidR="00240C16" w:rsidRPr="00C53723">
        <w:rPr>
          <w:lang w:val="fr-FR"/>
        </w:rPr>
        <w:t>les centres régionaux et infrarégionaux d</w:t>
      </w:r>
      <w:r w:rsidR="000B2AB1">
        <w:rPr>
          <w:lang w:val="fr-FR"/>
        </w:rPr>
        <w:t>’</w:t>
      </w:r>
      <w:r w:rsidR="00240C16" w:rsidRPr="00C53723">
        <w:rPr>
          <w:lang w:val="fr-FR"/>
        </w:rPr>
        <w:t xml:space="preserve">appui à la coopération technique et scientifique </w:t>
      </w:r>
      <w:r w:rsidR="007328E7" w:rsidRPr="00C53723">
        <w:rPr>
          <w:lang w:val="fr-FR"/>
        </w:rPr>
        <w:t xml:space="preserve">et </w:t>
      </w:r>
      <w:r w:rsidR="00240C16" w:rsidRPr="00C53723">
        <w:rPr>
          <w:lang w:val="fr-FR"/>
        </w:rPr>
        <w:t>l</w:t>
      </w:r>
      <w:r w:rsidR="000B2AB1">
        <w:rPr>
          <w:lang w:val="fr-FR"/>
        </w:rPr>
        <w:t>’</w:t>
      </w:r>
      <w:r w:rsidR="00240C16" w:rsidRPr="00C53723">
        <w:rPr>
          <w:lang w:val="fr-FR"/>
        </w:rPr>
        <w:t xml:space="preserve">Entité de coordination </w:t>
      </w:r>
      <w:r w:rsidR="00512113" w:rsidRPr="00C53723">
        <w:rPr>
          <w:lang w:val="fr-FR"/>
        </w:rPr>
        <w:t xml:space="preserve">mondiale </w:t>
      </w:r>
      <w:r w:rsidR="00240C16" w:rsidRPr="00C53723">
        <w:rPr>
          <w:lang w:val="fr-FR"/>
        </w:rPr>
        <w:t>à participer</w:t>
      </w:r>
      <w:r w:rsidR="00A82168" w:rsidRPr="00C53723">
        <w:rPr>
          <w:lang w:val="fr-FR"/>
        </w:rPr>
        <w:t xml:space="preserve"> </w:t>
      </w:r>
      <w:r w:rsidR="00240C16" w:rsidRPr="00C53723">
        <w:rPr>
          <w:lang w:val="fr-FR"/>
        </w:rPr>
        <w:t>aux processus d</w:t>
      </w:r>
      <w:r w:rsidR="000B2AB1">
        <w:rPr>
          <w:lang w:val="fr-FR"/>
        </w:rPr>
        <w:t>’</w:t>
      </w:r>
      <w:r w:rsidR="00240C16" w:rsidRPr="00C53723">
        <w:rPr>
          <w:lang w:val="fr-FR"/>
        </w:rPr>
        <w:t xml:space="preserve">examen </w:t>
      </w:r>
      <w:r w:rsidR="00A82168" w:rsidRPr="00C53723">
        <w:rPr>
          <w:lang w:val="fr-FR"/>
        </w:rPr>
        <w:t xml:space="preserve">visant à préparer et définir le </w:t>
      </w:r>
      <w:r w:rsidR="00240C16" w:rsidRPr="00C53723">
        <w:rPr>
          <w:lang w:val="fr-FR"/>
        </w:rPr>
        <w:t>champ des évaluations et des autres résultats attendus</w:t>
      </w:r>
      <w:r w:rsidR="00A82168" w:rsidRPr="00C53723">
        <w:rPr>
          <w:lang w:val="fr-FR"/>
        </w:rPr>
        <w:t xml:space="preserve"> </w:t>
      </w:r>
      <w:r w:rsidR="00240C16" w:rsidRPr="00C53723">
        <w:rPr>
          <w:lang w:val="fr-FR"/>
        </w:rPr>
        <w:t>et à tirer activement parti des résultats</w:t>
      </w:r>
      <w:r w:rsidR="0068459A" w:rsidRPr="00C53723">
        <w:rPr>
          <w:lang w:val="fr-FR"/>
        </w:rPr>
        <w:t>;</w:t>
      </w:r>
    </w:p>
    <w:p w14:paraId="2CC3F605" w14:textId="0086F148" w:rsidR="000B0A18" w:rsidRPr="00C53723" w:rsidRDefault="00746CD0" w:rsidP="00C03E53">
      <w:pPr>
        <w:pStyle w:val="CBDNormalNoNumber"/>
        <w:tabs>
          <w:tab w:val="clear" w:pos="567"/>
          <w:tab w:val="clear" w:pos="1134"/>
        </w:tabs>
        <w:ind w:firstLine="567"/>
        <w:rPr>
          <w:lang w:val="fr-FR"/>
        </w:rPr>
      </w:pPr>
      <w:r w:rsidRPr="00C53723">
        <w:rPr>
          <w:lang w:val="fr-FR"/>
        </w:rPr>
        <w:t>16</w:t>
      </w:r>
      <w:r w:rsidR="00B5212E" w:rsidRPr="00C53723">
        <w:rPr>
          <w:lang w:val="fr-FR"/>
        </w:rPr>
        <w:t>.</w:t>
      </w:r>
      <w:r w:rsidR="00B5212E" w:rsidRPr="00C53723">
        <w:rPr>
          <w:lang w:val="fr-FR"/>
        </w:rPr>
        <w:tab/>
      </w:r>
      <w:r w:rsidR="00CE1C24" w:rsidRPr="00C53723">
        <w:rPr>
          <w:i/>
          <w:iCs/>
          <w:lang w:val="fr-FR"/>
        </w:rPr>
        <w:t>Invite</w:t>
      </w:r>
      <w:r w:rsidR="000674DF" w:rsidRPr="00C53723">
        <w:rPr>
          <w:lang w:val="fr-FR"/>
        </w:rPr>
        <w:t xml:space="preserve"> les centres d</w:t>
      </w:r>
      <w:r w:rsidR="000B2AB1">
        <w:rPr>
          <w:lang w:val="fr-FR"/>
        </w:rPr>
        <w:t>’</w:t>
      </w:r>
      <w:r w:rsidR="000674DF" w:rsidRPr="00C53723">
        <w:rPr>
          <w:lang w:val="fr-FR"/>
        </w:rPr>
        <w:t>appui à la coop</w:t>
      </w:r>
      <w:r w:rsidR="00C03E53" w:rsidRPr="00C53723">
        <w:rPr>
          <w:lang w:val="fr-FR"/>
        </w:rPr>
        <w:t>é</w:t>
      </w:r>
      <w:r w:rsidR="000674DF" w:rsidRPr="00C53723">
        <w:rPr>
          <w:lang w:val="fr-FR"/>
        </w:rPr>
        <w:t xml:space="preserve">ration technique et scientifique </w:t>
      </w:r>
      <w:r w:rsidR="00CE1C24" w:rsidRPr="00C53723">
        <w:rPr>
          <w:lang w:val="fr-FR"/>
        </w:rPr>
        <w:t xml:space="preserve">à </w:t>
      </w:r>
      <w:r w:rsidR="00C03E53" w:rsidRPr="00C53723">
        <w:rPr>
          <w:lang w:val="fr-FR"/>
        </w:rPr>
        <w:t>apporter</w:t>
      </w:r>
      <w:r w:rsidR="000674DF" w:rsidRPr="00C53723">
        <w:rPr>
          <w:lang w:val="fr-FR"/>
        </w:rPr>
        <w:t>, sur demande, un appui à la création et au renforcement des capacités en vue de la mise en place d</w:t>
      </w:r>
      <w:r w:rsidR="000B2AB1">
        <w:rPr>
          <w:lang w:val="fr-FR"/>
        </w:rPr>
        <w:t>’</w:t>
      </w:r>
      <w:r w:rsidR="000674DF" w:rsidRPr="00C53723">
        <w:rPr>
          <w:lang w:val="fr-FR"/>
        </w:rPr>
        <w:t xml:space="preserve">approches </w:t>
      </w:r>
      <w:r w:rsidR="00CE1C24" w:rsidRPr="00C53723">
        <w:rPr>
          <w:lang w:val="fr-FR"/>
        </w:rPr>
        <w:t>transformatrices</w:t>
      </w:r>
      <w:r w:rsidR="00C03E53" w:rsidRPr="00C53723">
        <w:rPr>
          <w:lang w:val="fr-FR"/>
        </w:rPr>
        <w:t xml:space="preserve"> et </w:t>
      </w:r>
      <w:r w:rsidR="00C03E53" w:rsidRPr="00C53723">
        <w:rPr>
          <w:color w:val="000000"/>
          <w:lang w:val="fr-FR"/>
        </w:rPr>
        <w:t xml:space="preserve">fondées sur </w:t>
      </w:r>
      <w:r w:rsidR="007328E7" w:rsidRPr="00C53723">
        <w:rPr>
          <w:color w:val="000000"/>
          <w:lang w:val="fr-FR"/>
        </w:rPr>
        <w:t>l</w:t>
      </w:r>
      <w:r w:rsidR="00C03E53" w:rsidRPr="00C53723">
        <w:rPr>
          <w:color w:val="000000"/>
          <w:lang w:val="fr-FR"/>
        </w:rPr>
        <w:t>es interactions</w:t>
      </w:r>
      <w:r w:rsidR="000674DF" w:rsidRPr="00C53723">
        <w:rPr>
          <w:lang w:val="fr-FR"/>
        </w:rPr>
        <w:t>, au moment d</w:t>
      </w:r>
      <w:r w:rsidR="000B2AB1">
        <w:rPr>
          <w:lang w:val="fr-FR"/>
        </w:rPr>
        <w:t>’</w:t>
      </w:r>
      <w:r w:rsidR="000674DF" w:rsidRPr="00C53723">
        <w:rPr>
          <w:lang w:val="fr-FR"/>
        </w:rPr>
        <w:t>appliquer le Cadre</w:t>
      </w:r>
      <w:r w:rsidR="00B5212E" w:rsidRPr="00C53723">
        <w:rPr>
          <w:lang w:val="fr-FR"/>
        </w:rPr>
        <w:t>;</w:t>
      </w:r>
    </w:p>
    <w:p w14:paraId="204DA8D2" w14:textId="3AE803B3" w:rsidR="000B0A18" w:rsidRPr="00C53723" w:rsidRDefault="0086706C" w:rsidP="000B0A18">
      <w:pPr>
        <w:pStyle w:val="CBDNormalNoNumber"/>
        <w:tabs>
          <w:tab w:val="clear" w:pos="567"/>
          <w:tab w:val="clear" w:pos="1134"/>
        </w:tabs>
        <w:ind w:firstLine="567"/>
        <w:rPr>
          <w:lang w:val="fr-FR"/>
        </w:rPr>
      </w:pPr>
      <w:r w:rsidRPr="00C53723">
        <w:rPr>
          <w:lang w:val="fr-FR"/>
        </w:rPr>
        <w:t>1</w:t>
      </w:r>
      <w:r w:rsidR="00D56735" w:rsidRPr="00C53723">
        <w:rPr>
          <w:lang w:val="fr-FR"/>
        </w:rPr>
        <w:t>7</w:t>
      </w:r>
      <w:r w:rsidRPr="00C53723">
        <w:rPr>
          <w:lang w:val="fr-FR"/>
        </w:rPr>
        <w:t>.</w:t>
      </w:r>
      <w:r w:rsidRPr="00C53723">
        <w:rPr>
          <w:lang w:val="fr-FR"/>
        </w:rPr>
        <w:tab/>
      </w:r>
      <w:r w:rsidR="000B0A18" w:rsidRPr="00C53723">
        <w:rPr>
          <w:bCs/>
          <w:i/>
          <w:lang w:val="fr-FR"/>
        </w:rPr>
        <w:t>Invite</w:t>
      </w:r>
      <w:r w:rsidR="000B0A18" w:rsidRPr="00C53723">
        <w:rPr>
          <w:lang w:val="fr-FR"/>
        </w:rPr>
        <w:t xml:space="preserve"> la Plateforme intergouvernementale scientifique et politique sur la biodiversité et les services écosystémiques</w:t>
      </w:r>
      <w:r w:rsidR="00C03E53" w:rsidRPr="00C53723">
        <w:rPr>
          <w:lang w:val="fr-FR"/>
        </w:rPr>
        <w:t xml:space="preserve"> à</w:t>
      </w:r>
      <w:r w:rsidR="000B0A18" w:rsidRPr="00C53723">
        <w:rPr>
          <w:lang w:val="fr-FR"/>
        </w:rPr>
        <w:t> :</w:t>
      </w:r>
    </w:p>
    <w:p w14:paraId="3316992D" w14:textId="683E9BD7" w:rsidR="000B0A18" w:rsidRPr="00C53723" w:rsidRDefault="000B0A18" w:rsidP="000B0A18">
      <w:pPr>
        <w:pStyle w:val="CBDNormalNoNumber"/>
        <w:tabs>
          <w:tab w:val="clear" w:pos="567"/>
          <w:tab w:val="clear" w:pos="1134"/>
        </w:tabs>
        <w:ind w:firstLine="567"/>
        <w:rPr>
          <w:lang w:val="fr-FR"/>
        </w:rPr>
      </w:pPr>
      <w:r w:rsidRPr="00C53723">
        <w:rPr>
          <w:lang w:val="fr-FR"/>
        </w:rPr>
        <w:t xml:space="preserve">a) </w:t>
      </w:r>
      <w:r w:rsidRPr="00C53723">
        <w:rPr>
          <w:lang w:val="fr-FR"/>
        </w:rPr>
        <w:tab/>
      </w:r>
      <w:r w:rsidR="007328E7" w:rsidRPr="00C53723">
        <w:rPr>
          <w:lang w:val="fr-FR"/>
        </w:rPr>
        <w:t>E</w:t>
      </w:r>
      <w:r w:rsidRPr="00C53723">
        <w:rPr>
          <w:lang w:val="fr-FR"/>
        </w:rPr>
        <w:t>xaminer les moyens de faciliter davantage l</w:t>
      </w:r>
      <w:r w:rsidR="000B2AB1">
        <w:rPr>
          <w:lang w:val="fr-FR"/>
        </w:rPr>
        <w:t>’</w:t>
      </w:r>
      <w:r w:rsidRPr="00C53723">
        <w:rPr>
          <w:lang w:val="fr-FR"/>
        </w:rPr>
        <w:t xml:space="preserve">adoption des </w:t>
      </w:r>
      <w:r w:rsidR="00CE1C24" w:rsidRPr="00C53723">
        <w:rPr>
          <w:lang w:val="fr-FR"/>
        </w:rPr>
        <w:t xml:space="preserve">résultats </w:t>
      </w:r>
      <w:r w:rsidR="00EA61E6" w:rsidRPr="00C53723">
        <w:rPr>
          <w:lang w:val="fr-FR"/>
        </w:rPr>
        <w:t>des</w:t>
      </w:r>
      <w:r w:rsidR="00CE1C24" w:rsidRPr="00C53723">
        <w:rPr>
          <w:lang w:val="fr-FR"/>
        </w:rPr>
        <w:t xml:space="preserve"> évaluations des interdépendances, du changement radical et </w:t>
      </w:r>
      <w:r w:rsidR="00CE1C24" w:rsidRPr="00C53723">
        <w:rPr>
          <w:iCs/>
          <w:lang w:val="fr-FR"/>
        </w:rPr>
        <w:t>des entreprises et de la biodiversité</w:t>
      </w:r>
      <w:r w:rsidR="00CE1C24" w:rsidRPr="00C53723">
        <w:rPr>
          <w:lang w:val="fr-FR"/>
        </w:rPr>
        <w:t xml:space="preserve"> </w:t>
      </w:r>
      <w:r w:rsidRPr="00C53723">
        <w:rPr>
          <w:lang w:val="fr-FR"/>
        </w:rPr>
        <w:t>par les Parties</w:t>
      </w:r>
      <w:r w:rsidR="00EA61E6" w:rsidRPr="00C53723">
        <w:rPr>
          <w:lang w:val="fr-FR"/>
        </w:rPr>
        <w:t>,</w:t>
      </w:r>
      <w:r w:rsidRPr="00C53723">
        <w:rPr>
          <w:lang w:val="fr-FR"/>
        </w:rPr>
        <w:t xml:space="preserve"> </w:t>
      </w:r>
      <w:r w:rsidR="00EA61E6" w:rsidRPr="00C53723">
        <w:rPr>
          <w:lang w:val="fr-FR"/>
        </w:rPr>
        <w:t>d</w:t>
      </w:r>
      <w:r w:rsidR="000B2AB1">
        <w:rPr>
          <w:lang w:val="fr-FR"/>
        </w:rPr>
        <w:t>’</w:t>
      </w:r>
      <w:r w:rsidR="00EA61E6" w:rsidRPr="00C53723">
        <w:rPr>
          <w:lang w:val="fr-FR"/>
        </w:rPr>
        <w:t>autres</w:t>
      </w:r>
      <w:r w:rsidRPr="00C53723">
        <w:rPr>
          <w:lang w:val="fr-FR"/>
        </w:rPr>
        <w:t xml:space="preserve"> gouvernements</w:t>
      </w:r>
      <w:r w:rsidR="00EA61E6" w:rsidRPr="00C53723">
        <w:rPr>
          <w:lang w:val="fr-FR"/>
        </w:rPr>
        <w:t>, de grands groupes</w:t>
      </w:r>
      <w:r w:rsidRPr="00C53723">
        <w:rPr>
          <w:lang w:val="fr-FR"/>
        </w:rPr>
        <w:t xml:space="preserve"> et </w:t>
      </w:r>
      <w:r w:rsidR="00EA61E6" w:rsidRPr="00C53723">
        <w:rPr>
          <w:lang w:val="fr-FR"/>
        </w:rPr>
        <w:t>d</w:t>
      </w:r>
      <w:r w:rsidR="000B2AB1">
        <w:rPr>
          <w:lang w:val="fr-FR"/>
        </w:rPr>
        <w:t>’</w:t>
      </w:r>
      <w:r w:rsidR="00C03E53" w:rsidRPr="00C53723">
        <w:rPr>
          <w:lang w:val="fr-FR"/>
        </w:rPr>
        <w:t>autres parties prenantes</w:t>
      </w:r>
      <w:r w:rsidR="000F3235">
        <w:rPr>
          <w:lang w:val="fr-FR"/>
        </w:rPr>
        <w:t xml:space="preserve"> </w:t>
      </w:r>
      <w:r w:rsidR="00EA61E6" w:rsidRPr="00C53723">
        <w:rPr>
          <w:lang w:val="fr-FR"/>
        </w:rPr>
        <w:t>compétentes</w:t>
      </w:r>
      <w:r w:rsidR="0068459A" w:rsidRPr="00C53723">
        <w:rPr>
          <w:lang w:val="fr-FR"/>
        </w:rPr>
        <w:t>;</w:t>
      </w:r>
    </w:p>
    <w:p w14:paraId="671EA11B" w14:textId="26F0BCEB" w:rsidR="000B0A18" w:rsidRPr="00C53723" w:rsidRDefault="000B0A18" w:rsidP="000B0A18">
      <w:pPr>
        <w:pStyle w:val="CBDNormalNoNumber"/>
        <w:tabs>
          <w:tab w:val="clear" w:pos="567"/>
          <w:tab w:val="clear" w:pos="1134"/>
        </w:tabs>
        <w:ind w:firstLine="567"/>
        <w:rPr>
          <w:lang w:val="fr-FR"/>
        </w:rPr>
      </w:pPr>
      <w:r w:rsidRPr="00C53723">
        <w:rPr>
          <w:lang w:val="fr-FR"/>
        </w:rPr>
        <w:t xml:space="preserve">b)  </w:t>
      </w:r>
      <w:r w:rsidR="00C03E53" w:rsidRPr="00C53723">
        <w:rPr>
          <w:lang w:val="fr-FR"/>
        </w:rPr>
        <w:tab/>
      </w:r>
      <w:r w:rsidR="007328E7" w:rsidRPr="00C53723">
        <w:rPr>
          <w:lang w:val="fr-FR"/>
        </w:rPr>
        <w:t>T</w:t>
      </w:r>
      <w:r w:rsidRPr="00C53723">
        <w:rPr>
          <w:lang w:val="fr-FR"/>
        </w:rPr>
        <w:t xml:space="preserve">enir compte, </w:t>
      </w:r>
      <w:r w:rsidR="00C03E53" w:rsidRPr="00C53723">
        <w:rPr>
          <w:lang w:val="fr-FR"/>
        </w:rPr>
        <w:t>dans l</w:t>
      </w:r>
      <w:r w:rsidR="000B2AB1">
        <w:rPr>
          <w:lang w:val="fr-FR"/>
        </w:rPr>
        <w:t>’</w:t>
      </w:r>
      <w:r w:rsidR="00C03E53" w:rsidRPr="00C53723">
        <w:rPr>
          <w:lang w:val="fr-FR"/>
        </w:rPr>
        <w:t>élaboration de ses travaux futurs</w:t>
      </w:r>
      <w:r w:rsidRPr="00C53723">
        <w:rPr>
          <w:lang w:val="fr-FR"/>
        </w:rPr>
        <w:t> :</w:t>
      </w:r>
    </w:p>
    <w:p w14:paraId="28316A31" w14:textId="173109B8" w:rsidR="000B0A18" w:rsidRPr="00C53723" w:rsidRDefault="000B0A18" w:rsidP="000B0A18">
      <w:pPr>
        <w:pStyle w:val="CBDNormalNoNumber"/>
        <w:tabs>
          <w:tab w:val="clear" w:pos="567"/>
        </w:tabs>
        <w:ind w:left="1134"/>
        <w:rPr>
          <w:lang w:val="fr-FR"/>
        </w:rPr>
      </w:pPr>
      <w:r w:rsidRPr="00C53723">
        <w:rPr>
          <w:lang w:val="fr-FR"/>
        </w:rPr>
        <w:t>i)</w:t>
      </w:r>
      <w:r w:rsidR="00C03E53" w:rsidRPr="00C53723">
        <w:rPr>
          <w:lang w:val="fr-FR"/>
        </w:rPr>
        <w:t xml:space="preserve"> </w:t>
      </w:r>
      <w:r w:rsidR="00C03E53" w:rsidRPr="00C53723">
        <w:rPr>
          <w:lang w:val="fr-FR"/>
        </w:rPr>
        <w:tab/>
      </w:r>
      <w:r w:rsidRPr="00C53723">
        <w:rPr>
          <w:lang w:val="fr-FR"/>
        </w:rPr>
        <w:t>Des besoins, des lacunes et des difficultés recensés dans le rapport mondial sur les progrès collectifs accomplis dans la mise en œuvre du Cadre</w:t>
      </w:r>
      <w:r w:rsidR="0068459A" w:rsidRPr="00C53723">
        <w:rPr>
          <w:lang w:val="fr-FR"/>
        </w:rPr>
        <w:t>;</w:t>
      </w:r>
    </w:p>
    <w:p w14:paraId="26203A60" w14:textId="2FC9B353" w:rsidR="000B0A18" w:rsidRPr="00C53723" w:rsidRDefault="000B0A18" w:rsidP="000B0A18">
      <w:pPr>
        <w:pStyle w:val="CBDNormalNoNumber"/>
        <w:tabs>
          <w:tab w:val="clear" w:pos="567"/>
        </w:tabs>
        <w:ind w:left="1134"/>
        <w:rPr>
          <w:lang w:val="fr-FR"/>
        </w:rPr>
      </w:pPr>
      <w:r w:rsidRPr="00C53723">
        <w:rPr>
          <w:lang w:val="fr-FR"/>
        </w:rPr>
        <w:t xml:space="preserve">ii) </w:t>
      </w:r>
      <w:r w:rsidR="00C03E53" w:rsidRPr="00C53723">
        <w:rPr>
          <w:lang w:val="fr-FR"/>
        </w:rPr>
        <w:tab/>
      </w:r>
      <w:r w:rsidRPr="00C53723">
        <w:rPr>
          <w:lang w:val="fr-FR"/>
        </w:rPr>
        <w:t>Des résultats de l</w:t>
      </w:r>
      <w:r w:rsidR="000B2AB1">
        <w:rPr>
          <w:lang w:val="fr-FR"/>
        </w:rPr>
        <w:t>’</w:t>
      </w:r>
      <w:r w:rsidRPr="00C53723">
        <w:rPr>
          <w:lang w:val="fr-FR"/>
        </w:rPr>
        <w:t>examen mondial des progrès collectifs accomplis dans la mise en œuvre du Cadre</w:t>
      </w:r>
      <w:r w:rsidR="0068459A" w:rsidRPr="00C53723">
        <w:rPr>
          <w:lang w:val="fr-FR"/>
        </w:rPr>
        <w:t>;</w:t>
      </w:r>
    </w:p>
    <w:p w14:paraId="3D6C346A" w14:textId="3D12DE16" w:rsidR="000B0A18" w:rsidRPr="00C53723" w:rsidRDefault="00C03E53" w:rsidP="000B0A18">
      <w:pPr>
        <w:pStyle w:val="CBDNormalNoNumber"/>
        <w:tabs>
          <w:tab w:val="clear" w:pos="567"/>
        </w:tabs>
        <w:ind w:left="1134"/>
        <w:rPr>
          <w:lang w:val="fr-FR"/>
        </w:rPr>
      </w:pPr>
      <w:r w:rsidRPr="00C53723">
        <w:rPr>
          <w:lang w:val="fr-FR"/>
        </w:rPr>
        <w:t>i</w:t>
      </w:r>
      <w:r w:rsidR="000B0A18" w:rsidRPr="00C53723">
        <w:rPr>
          <w:lang w:val="fr-FR"/>
        </w:rPr>
        <w:t>ii)</w:t>
      </w:r>
      <w:r w:rsidR="000B0A18" w:rsidRPr="00C53723">
        <w:rPr>
          <w:lang w:val="fr-FR"/>
        </w:rPr>
        <w:tab/>
        <w:t>De l</w:t>
      </w:r>
      <w:r w:rsidR="000B2AB1">
        <w:rPr>
          <w:lang w:val="fr-FR"/>
        </w:rPr>
        <w:t>’</w:t>
      </w:r>
      <w:r w:rsidR="000B0A18" w:rsidRPr="00C53723">
        <w:rPr>
          <w:lang w:val="fr-FR"/>
        </w:rPr>
        <w:t>utilisation éventuelle de supports de connaissances adaptés afin d</w:t>
      </w:r>
      <w:r w:rsidR="000B2AB1">
        <w:rPr>
          <w:lang w:val="fr-FR"/>
        </w:rPr>
        <w:t>’</w:t>
      </w:r>
      <w:r w:rsidR="000B0A18" w:rsidRPr="00C53723">
        <w:rPr>
          <w:lang w:val="fr-FR"/>
        </w:rPr>
        <w:t>améliorer l</w:t>
      </w:r>
      <w:r w:rsidR="000B2AB1">
        <w:rPr>
          <w:lang w:val="fr-FR"/>
        </w:rPr>
        <w:t>’</w:t>
      </w:r>
      <w:r w:rsidR="000B0A18" w:rsidRPr="00C53723">
        <w:rPr>
          <w:lang w:val="fr-FR"/>
        </w:rPr>
        <w:t>accessibilité et l</w:t>
      </w:r>
      <w:r w:rsidR="000B2AB1">
        <w:rPr>
          <w:lang w:val="fr-FR"/>
        </w:rPr>
        <w:t>’</w:t>
      </w:r>
      <w:r w:rsidR="006908B3" w:rsidRPr="00C53723">
        <w:rPr>
          <w:lang w:val="fr-FR"/>
        </w:rPr>
        <w:t xml:space="preserve">exploitabilité </w:t>
      </w:r>
      <w:r w:rsidR="000B0A18" w:rsidRPr="00C53723">
        <w:rPr>
          <w:lang w:val="fr-FR"/>
        </w:rPr>
        <w:t>de ses évaluations pour la mise en œuvre du Cadre</w:t>
      </w:r>
      <w:r w:rsidR="0068459A" w:rsidRPr="00C53723">
        <w:rPr>
          <w:lang w:val="fr-FR"/>
        </w:rPr>
        <w:t>;</w:t>
      </w:r>
    </w:p>
    <w:p w14:paraId="4C587D18" w14:textId="6B5EED2F" w:rsidR="00943079" w:rsidRPr="00C53723" w:rsidRDefault="00417F4D" w:rsidP="000F3235">
      <w:pPr>
        <w:pStyle w:val="CBDNormalNoNumber"/>
        <w:tabs>
          <w:tab w:val="clear" w:pos="567"/>
          <w:tab w:val="clear" w:pos="1134"/>
        </w:tabs>
        <w:ind w:firstLine="567"/>
        <w:rPr>
          <w:lang w:val="fr-FR"/>
        </w:rPr>
      </w:pPr>
      <w:r w:rsidRPr="00C53723">
        <w:rPr>
          <w:lang w:val="fr-FR"/>
        </w:rPr>
        <w:t>18</w:t>
      </w:r>
      <w:r w:rsidR="00400B0F" w:rsidRPr="00C53723">
        <w:rPr>
          <w:lang w:val="fr-FR"/>
        </w:rPr>
        <w:t>.</w:t>
      </w:r>
      <w:r w:rsidR="00400B0F" w:rsidRPr="00C53723">
        <w:rPr>
          <w:lang w:val="fr-FR"/>
        </w:rPr>
        <w:tab/>
      </w:r>
      <w:r w:rsidR="000B0A18" w:rsidRPr="00C53723">
        <w:rPr>
          <w:bCs/>
          <w:i/>
          <w:lang w:val="fr-FR"/>
        </w:rPr>
        <w:t>Demande à</w:t>
      </w:r>
      <w:r w:rsidR="000B0A18" w:rsidRPr="00C53723">
        <w:rPr>
          <w:lang w:val="fr-FR"/>
        </w:rPr>
        <w:t xml:space="preserve"> l</w:t>
      </w:r>
      <w:r w:rsidR="000B2AB1">
        <w:rPr>
          <w:lang w:val="fr-FR"/>
        </w:rPr>
        <w:t>’</w:t>
      </w:r>
      <w:r w:rsidR="000B0A18" w:rsidRPr="00C53723">
        <w:rPr>
          <w:lang w:val="fr-FR"/>
        </w:rPr>
        <w:t>Organe subsidiaire chargé de fournir des avis scientifiques, techniques et technologiques</w:t>
      </w:r>
      <w:r w:rsidR="00EA61E6" w:rsidRPr="00C53723">
        <w:rPr>
          <w:lang w:val="fr-FR"/>
        </w:rPr>
        <w:t xml:space="preserve"> </w:t>
      </w:r>
      <w:r w:rsidR="000B0A18" w:rsidRPr="00C53723">
        <w:rPr>
          <w:lang w:val="fr-FR"/>
        </w:rPr>
        <w:t>d</w:t>
      </w:r>
      <w:r w:rsidR="000B2AB1">
        <w:rPr>
          <w:lang w:val="fr-FR"/>
        </w:rPr>
        <w:t>’</w:t>
      </w:r>
      <w:r w:rsidR="000B0A18" w:rsidRPr="00C53723">
        <w:rPr>
          <w:lang w:val="fr-FR"/>
        </w:rPr>
        <w:t>examiner les résultats de la Plateforme intergouvernementale scientifique et politique sur la biodiversité et les services écosystémiques, conformément au calendrier figurant dans l</w:t>
      </w:r>
      <w:r w:rsidR="000B2AB1">
        <w:rPr>
          <w:lang w:val="fr-FR"/>
        </w:rPr>
        <w:t>’</w:t>
      </w:r>
      <w:r w:rsidR="000B0A18" w:rsidRPr="00C53723">
        <w:rPr>
          <w:lang w:val="fr-FR"/>
        </w:rPr>
        <w:t>annexe à la présente décision et de formuler des recommandations, selon qu</w:t>
      </w:r>
      <w:r w:rsidR="000B2AB1">
        <w:rPr>
          <w:lang w:val="fr-FR"/>
        </w:rPr>
        <w:t>’</w:t>
      </w:r>
      <w:r w:rsidR="000B0A18" w:rsidRPr="00C53723">
        <w:rPr>
          <w:lang w:val="fr-FR"/>
        </w:rPr>
        <w:t>il conviendra.</w:t>
      </w:r>
    </w:p>
    <w:p w14:paraId="79C3D64F" w14:textId="1E6621DB" w:rsidR="00943079" w:rsidRPr="00C53723" w:rsidRDefault="00943079" w:rsidP="00943079">
      <w:pPr>
        <w:pStyle w:val="CBDAnnex"/>
        <w:tabs>
          <w:tab w:val="clear" w:pos="567"/>
        </w:tabs>
        <w:ind w:left="1134"/>
        <w:rPr>
          <w:sz w:val="24"/>
          <w:szCs w:val="24"/>
          <w:lang w:val="fr-FR"/>
        </w:rPr>
      </w:pPr>
      <w:bookmarkStart w:id="0" w:name="_Hlk161737352"/>
      <w:r w:rsidRPr="00C53723">
        <w:rPr>
          <w:sz w:val="24"/>
          <w:szCs w:val="24"/>
          <w:lang w:val="fr-FR"/>
        </w:rPr>
        <w:lastRenderedPageBreak/>
        <w:t>Annexe</w:t>
      </w:r>
      <w:r w:rsidRPr="00C53723">
        <w:rPr>
          <w:rStyle w:val="Appelnotedebasdep"/>
          <w:lang w:val="fr-FR"/>
        </w:rPr>
        <w:footnoteReference w:customMarkFollows="1" w:id="5"/>
        <w:t>*</w:t>
      </w:r>
      <w:r w:rsidRPr="00C53723">
        <w:rPr>
          <w:sz w:val="24"/>
          <w:szCs w:val="24"/>
          <w:lang w:val="fr-FR"/>
        </w:rPr>
        <w:br/>
        <w:t>Calendrier des évaluations de la Plateforme intergouvernementale scientifique et politique sur la biodiversité et les services écosystémiques et de leur examen au titre de la Convention sur la diversité biologique (2026-2030), tel que mis à jour à l</w:t>
      </w:r>
      <w:r w:rsidR="000B2AB1">
        <w:rPr>
          <w:sz w:val="24"/>
          <w:szCs w:val="24"/>
          <w:lang w:val="fr-FR"/>
        </w:rPr>
        <w:t>’</w:t>
      </w:r>
      <w:r w:rsidRPr="00C53723">
        <w:rPr>
          <w:sz w:val="24"/>
          <w:szCs w:val="24"/>
          <w:lang w:val="fr-FR"/>
        </w:rPr>
        <w:t>issue de la douzième session de la réunion plénière de la Plateforme</w:t>
      </w:r>
      <w:r w:rsidRPr="00C53723">
        <w:rPr>
          <w:rStyle w:val="Appelnotedebasdep"/>
          <w:sz w:val="24"/>
          <w:szCs w:val="24"/>
          <w:lang w:val="fr-FR"/>
        </w:rPr>
        <w:footnoteReference w:customMarkFollows="1" w:id="6"/>
        <w:t>*</w:t>
      </w:r>
    </w:p>
    <w:tbl>
      <w:tblPr>
        <w:tblStyle w:val="Grilledutableau"/>
        <w:tblW w:w="5000" w:type="pct"/>
        <w:tblInd w:w="704" w:type="dxa"/>
        <w:tblLayout w:type="fixed"/>
        <w:tblLook w:val="04A0" w:firstRow="1" w:lastRow="0" w:firstColumn="1" w:lastColumn="0" w:noHBand="0" w:noVBand="1"/>
      </w:tblPr>
      <w:tblGrid>
        <w:gridCol w:w="2547"/>
        <w:gridCol w:w="3402"/>
        <w:gridCol w:w="3401"/>
      </w:tblGrid>
      <w:tr w:rsidR="00943079" w:rsidRPr="00C53723" w14:paraId="27F633C4" w14:textId="77777777" w:rsidTr="00303041">
        <w:trPr>
          <w:tblHeader/>
        </w:trPr>
        <w:tc>
          <w:tcPr>
            <w:tcW w:w="2547" w:type="dxa"/>
            <w:shd w:val="clear" w:color="auto" w:fill="FFFFFF" w:themeFill="background1"/>
          </w:tcPr>
          <w:bookmarkEnd w:id="0"/>
          <w:p w14:paraId="690197AC" w14:textId="35DA808F" w:rsidR="00943079" w:rsidRPr="00C53723" w:rsidRDefault="00943079" w:rsidP="00303041">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FR"/>
              </w:rPr>
            </w:pPr>
            <w:r w:rsidRPr="00C53723">
              <w:rPr>
                <w:rFonts w:asciiTheme="majorBidi" w:hAnsiTheme="majorBidi" w:cstheme="majorBidi"/>
                <w:i/>
                <w:iCs/>
                <w:snapToGrid w:val="0"/>
                <w:kern w:val="22"/>
                <w:sz w:val="20"/>
                <w:szCs w:val="20"/>
                <w:lang w:val="fr-FR"/>
              </w:rPr>
              <w:t>Numéro de session et année de l</w:t>
            </w:r>
            <w:r w:rsidR="000B2AB1">
              <w:rPr>
                <w:rFonts w:asciiTheme="majorBidi" w:hAnsiTheme="majorBidi" w:cstheme="majorBidi"/>
                <w:i/>
                <w:iCs/>
                <w:snapToGrid w:val="0"/>
                <w:kern w:val="22"/>
                <w:sz w:val="20"/>
                <w:szCs w:val="20"/>
                <w:lang w:val="fr-FR"/>
              </w:rPr>
              <w:t>’</w:t>
            </w:r>
            <w:r w:rsidRPr="00C53723">
              <w:rPr>
                <w:rFonts w:asciiTheme="majorBidi" w:hAnsiTheme="majorBidi" w:cstheme="majorBidi"/>
                <w:i/>
                <w:iCs/>
                <w:snapToGrid w:val="0"/>
                <w:kern w:val="22"/>
                <w:sz w:val="20"/>
                <w:szCs w:val="20"/>
                <w:lang w:val="fr-FR"/>
              </w:rPr>
              <w:t xml:space="preserve">examen par la réunion plénière de la Plateforme intergouvernementale scientifique et politique sur la biodiversité et les services </w:t>
            </w:r>
            <w:proofErr w:type="spellStart"/>
            <w:r w:rsidRPr="00C53723">
              <w:rPr>
                <w:rFonts w:asciiTheme="majorBidi" w:hAnsiTheme="majorBidi" w:cstheme="majorBidi"/>
                <w:i/>
                <w:iCs/>
                <w:snapToGrid w:val="0"/>
                <w:kern w:val="22"/>
                <w:sz w:val="20"/>
                <w:szCs w:val="20"/>
                <w:lang w:val="fr-FR"/>
              </w:rPr>
              <w:t>écosystémiques</w:t>
            </w:r>
            <w:r w:rsidRPr="00C53723">
              <w:rPr>
                <w:rFonts w:asciiTheme="majorBidi" w:hAnsiTheme="majorBidi" w:cstheme="majorBidi"/>
                <w:i/>
                <w:iCs/>
                <w:snapToGrid w:val="0"/>
                <w:kern w:val="22"/>
                <w:sz w:val="20"/>
                <w:szCs w:val="20"/>
                <w:vertAlign w:val="superscript"/>
                <w:lang w:val="fr-FR"/>
              </w:rPr>
              <w:t>a</w:t>
            </w:r>
            <w:proofErr w:type="spellEnd"/>
          </w:p>
        </w:tc>
        <w:tc>
          <w:tcPr>
            <w:tcW w:w="3402" w:type="dxa"/>
            <w:shd w:val="clear" w:color="auto" w:fill="FFFFFF" w:themeFill="background1"/>
          </w:tcPr>
          <w:p w14:paraId="7D248ECD" w14:textId="77777777" w:rsidR="00943079" w:rsidRPr="00C53723" w:rsidRDefault="00943079" w:rsidP="00303041">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FR"/>
              </w:rPr>
            </w:pPr>
            <w:r w:rsidRPr="00C53723">
              <w:rPr>
                <w:rFonts w:asciiTheme="majorBidi" w:hAnsiTheme="majorBidi" w:cstheme="majorBidi"/>
                <w:i/>
                <w:iCs/>
                <w:snapToGrid w:val="0"/>
                <w:kern w:val="22"/>
                <w:sz w:val="20"/>
                <w:szCs w:val="20"/>
                <w:lang w:val="fr-FR"/>
              </w:rPr>
              <w:t>Évaluation</w:t>
            </w:r>
          </w:p>
        </w:tc>
        <w:tc>
          <w:tcPr>
            <w:tcW w:w="3401" w:type="dxa"/>
            <w:shd w:val="clear" w:color="auto" w:fill="FFFFFF" w:themeFill="background1"/>
          </w:tcPr>
          <w:p w14:paraId="7E874F32" w14:textId="3BC32CCB" w:rsidR="00943079" w:rsidRPr="00C53723" w:rsidRDefault="00943079" w:rsidP="00303041">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FR"/>
              </w:rPr>
            </w:pPr>
            <w:r w:rsidRPr="00C53723">
              <w:rPr>
                <w:rFonts w:asciiTheme="majorBidi" w:hAnsiTheme="majorBidi" w:cstheme="majorBidi"/>
                <w:i/>
                <w:iCs/>
                <w:snapToGrid w:val="0"/>
                <w:kern w:val="22"/>
                <w:sz w:val="20"/>
                <w:szCs w:val="20"/>
                <w:lang w:val="fr-FR"/>
              </w:rPr>
              <w:t>Numéro de réunion et année de l</w:t>
            </w:r>
            <w:r w:rsidR="000B2AB1">
              <w:rPr>
                <w:rFonts w:asciiTheme="majorBidi" w:hAnsiTheme="majorBidi" w:cstheme="majorBidi"/>
                <w:i/>
                <w:iCs/>
                <w:snapToGrid w:val="0"/>
                <w:kern w:val="22"/>
                <w:sz w:val="20"/>
                <w:szCs w:val="20"/>
                <w:lang w:val="fr-FR"/>
              </w:rPr>
              <w:t>’</w:t>
            </w:r>
            <w:r w:rsidRPr="00C53723">
              <w:rPr>
                <w:rFonts w:asciiTheme="majorBidi" w:hAnsiTheme="majorBidi" w:cstheme="majorBidi"/>
                <w:i/>
                <w:iCs/>
                <w:snapToGrid w:val="0"/>
                <w:kern w:val="22"/>
                <w:sz w:val="20"/>
                <w:szCs w:val="20"/>
                <w:lang w:val="fr-FR"/>
              </w:rPr>
              <w:t>examen par l</w:t>
            </w:r>
            <w:r w:rsidR="000B2AB1">
              <w:rPr>
                <w:rFonts w:asciiTheme="majorBidi" w:hAnsiTheme="majorBidi" w:cstheme="majorBidi"/>
                <w:i/>
                <w:iCs/>
                <w:snapToGrid w:val="0"/>
                <w:kern w:val="22"/>
                <w:sz w:val="20"/>
                <w:szCs w:val="20"/>
                <w:lang w:val="fr-FR"/>
              </w:rPr>
              <w:t>’</w:t>
            </w:r>
            <w:r w:rsidRPr="00C53723">
              <w:rPr>
                <w:rFonts w:asciiTheme="majorBidi" w:hAnsiTheme="majorBidi" w:cstheme="majorBidi"/>
                <w:i/>
                <w:iCs/>
                <w:snapToGrid w:val="0"/>
                <w:kern w:val="22"/>
                <w:sz w:val="20"/>
                <w:szCs w:val="20"/>
                <w:lang w:val="fr-FR"/>
              </w:rPr>
              <w:t>Organe subsidiaire chargé de fournir des avis scientifiques, techniques et technologiques et par la Conférence des Parties à la Convention sur la diversité biologique</w:t>
            </w:r>
          </w:p>
        </w:tc>
      </w:tr>
      <w:tr w:rsidR="00943079" w:rsidRPr="00C53723" w14:paraId="27D8C547" w14:textId="77777777" w:rsidTr="00303041">
        <w:tc>
          <w:tcPr>
            <w:tcW w:w="2547" w:type="dxa"/>
            <w:vMerge w:val="restart"/>
          </w:tcPr>
          <w:p w14:paraId="2B2CB0C2" w14:textId="77777777" w:rsidR="00943079" w:rsidRPr="00C53723" w:rsidRDefault="00943079" w:rsidP="00303041">
            <w:pPr>
              <w:keepNext/>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C53723">
              <w:rPr>
                <w:rFonts w:asciiTheme="majorBidi" w:hAnsiTheme="majorBidi" w:cstheme="majorBidi"/>
                <w:snapToGrid w:val="0"/>
                <w:kern w:val="22"/>
                <w:sz w:val="20"/>
                <w:szCs w:val="20"/>
                <w:lang w:val="fr-FR"/>
              </w:rPr>
              <w:t>Treizième session (2027)</w:t>
            </w:r>
          </w:p>
        </w:tc>
        <w:tc>
          <w:tcPr>
            <w:tcW w:w="3402" w:type="dxa"/>
          </w:tcPr>
          <w:p w14:paraId="6C85D20C" w14:textId="77777777" w:rsidR="00943079" w:rsidRPr="00C53723" w:rsidRDefault="00943079" w:rsidP="00303041">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C53723">
              <w:rPr>
                <w:rFonts w:asciiTheme="majorBidi" w:hAnsiTheme="majorBidi" w:cstheme="majorBidi"/>
                <w:snapToGrid w:val="0"/>
                <w:kern w:val="22"/>
                <w:sz w:val="20"/>
                <w:szCs w:val="20"/>
                <w:lang w:val="fr-FR"/>
              </w:rPr>
              <w:t>Évaluation méthodologique de la surveillance de la biodiversité et des contributions de la nature aux populations (« évaluation de la surveillance »)</w:t>
            </w:r>
            <w:r w:rsidRPr="00C53723">
              <w:rPr>
                <w:rFonts w:asciiTheme="majorBidi" w:hAnsiTheme="majorBidi" w:cstheme="majorBidi"/>
                <w:i/>
                <w:iCs/>
                <w:snapToGrid w:val="0"/>
                <w:kern w:val="22"/>
                <w:sz w:val="20"/>
                <w:szCs w:val="20"/>
                <w:vertAlign w:val="superscript"/>
                <w:lang w:val="fr-FR"/>
              </w:rPr>
              <w:t xml:space="preserve"> b</w:t>
            </w:r>
          </w:p>
        </w:tc>
        <w:tc>
          <w:tcPr>
            <w:tcW w:w="3401" w:type="dxa"/>
            <w:vMerge w:val="restart"/>
          </w:tcPr>
          <w:p w14:paraId="64D812D0" w14:textId="3F095B32" w:rsidR="00943079" w:rsidRPr="00C53723" w:rsidRDefault="00943079" w:rsidP="00303041">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C53723">
              <w:rPr>
                <w:rFonts w:asciiTheme="majorBidi" w:hAnsiTheme="majorBidi" w:cstheme="majorBidi"/>
                <w:snapToGrid w:val="0"/>
                <w:kern w:val="22"/>
                <w:sz w:val="20"/>
                <w:szCs w:val="20"/>
                <w:lang w:val="fr-FR"/>
              </w:rPr>
              <w:t>Réunion de l</w:t>
            </w:r>
            <w:r w:rsidR="000B2AB1">
              <w:rPr>
                <w:rFonts w:asciiTheme="majorBidi" w:hAnsiTheme="majorBidi" w:cstheme="majorBidi"/>
                <w:snapToGrid w:val="0"/>
                <w:kern w:val="22"/>
                <w:sz w:val="20"/>
                <w:szCs w:val="20"/>
                <w:lang w:val="fr-FR"/>
              </w:rPr>
              <w:t>’</w:t>
            </w:r>
            <w:r w:rsidRPr="00C53723">
              <w:rPr>
                <w:rFonts w:asciiTheme="majorBidi" w:hAnsiTheme="majorBidi" w:cstheme="majorBidi"/>
                <w:snapToGrid w:val="0"/>
                <w:kern w:val="22"/>
                <w:sz w:val="20"/>
                <w:szCs w:val="20"/>
                <w:lang w:val="fr-FR"/>
              </w:rPr>
              <w:t>Organe subsidiaire devant se tenir avant la dix-huitième réunion de la Conférence des Parties (2028)</w:t>
            </w:r>
          </w:p>
          <w:p w14:paraId="5056AA86" w14:textId="77777777" w:rsidR="00943079" w:rsidRPr="00C53723" w:rsidRDefault="00943079" w:rsidP="00303041">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C53723">
              <w:rPr>
                <w:rFonts w:asciiTheme="majorBidi" w:hAnsiTheme="majorBidi" w:cstheme="majorBidi"/>
                <w:snapToGrid w:val="0"/>
                <w:kern w:val="22"/>
                <w:sz w:val="20"/>
                <w:szCs w:val="20"/>
                <w:lang w:val="fr-FR"/>
              </w:rPr>
              <w:t>Dix-huitième réunion de la Conférence des Parties (2028)</w:t>
            </w:r>
          </w:p>
        </w:tc>
      </w:tr>
      <w:tr w:rsidR="00943079" w:rsidRPr="00C53723" w14:paraId="4E6AF77E" w14:textId="77777777" w:rsidTr="00303041">
        <w:tc>
          <w:tcPr>
            <w:tcW w:w="2547" w:type="dxa"/>
            <w:vMerge/>
          </w:tcPr>
          <w:p w14:paraId="4214EC2A" w14:textId="77777777" w:rsidR="00943079" w:rsidRPr="00C53723" w:rsidRDefault="00943079" w:rsidP="00303041">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p>
        </w:tc>
        <w:tc>
          <w:tcPr>
            <w:tcW w:w="3402" w:type="dxa"/>
          </w:tcPr>
          <w:p w14:paraId="37B4EA04" w14:textId="7E6D0EC4" w:rsidR="00943079" w:rsidRPr="00C53723" w:rsidRDefault="00943079" w:rsidP="00303041">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C53723">
              <w:rPr>
                <w:rFonts w:asciiTheme="majorBidi" w:hAnsiTheme="majorBidi" w:cstheme="majorBidi"/>
                <w:snapToGrid w:val="0"/>
                <w:kern w:val="22"/>
                <w:sz w:val="20"/>
                <w:szCs w:val="20"/>
                <w:lang w:val="fr-FR"/>
              </w:rPr>
              <w:t>Évaluation méthodologique de l</w:t>
            </w:r>
            <w:r w:rsidR="000B2AB1">
              <w:rPr>
                <w:rFonts w:asciiTheme="majorBidi" w:hAnsiTheme="majorBidi" w:cstheme="majorBidi"/>
                <w:snapToGrid w:val="0"/>
                <w:kern w:val="22"/>
                <w:sz w:val="20"/>
                <w:szCs w:val="20"/>
                <w:lang w:val="fr-FR"/>
              </w:rPr>
              <w:t>’</w:t>
            </w:r>
            <w:r w:rsidRPr="00C53723">
              <w:rPr>
                <w:rFonts w:asciiTheme="majorBidi" w:hAnsiTheme="majorBidi" w:cstheme="majorBidi"/>
                <w:snapToGrid w:val="0"/>
                <w:kern w:val="22"/>
                <w:sz w:val="20"/>
                <w:szCs w:val="20"/>
                <w:lang w:val="fr-FR"/>
              </w:rPr>
              <w:t>aménagement intégré du territoire tenant compte de la biodiversité, et de la connectivité écologique (« évaluation de l</w:t>
            </w:r>
            <w:r w:rsidR="000B2AB1">
              <w:rPr>
                <w:rFonts w:asciiTheme="majorBidi" w:hAnsiTheme="majorBidi" w:cstheme="majorBidi"/>
                <w:snapToGrid w:val="0"/>
                <w:kern w:val="22"/>
                <w:sz w:val="20"/>
                <w:szCs w:val="20"/>
                <w:lang w:val="fr-FR"/>
              </w:rPr>
              <w:t>’</w:t>
            </w:r>
            <w:r w:rsidRPr="00C53723">
              <w:rPr>
                <w:rFonts w:asciiTheme="majorBidi" w:hAnsiTheme="majorBidi" w:cstheme="majorBidi"/>
                <w:snapToGrid w:val="0"/>
                <w:kern w:val="22"/>
                <w:sz w:val="20"/>
                <w:szCs w:val="20"/>
                <w:lang w:val="fr-FR"/>
              </w:rPr>
              <w:t>aménagement du territoire et de la connectivité »)</w:t>
            </w:r>
            <w:r w:rsidRPr="00C53723">
              <w:rPr>
                <w:rFonts w:eastAsia="MS Mincho"/>
                <w:i/>
                <w:iCs/>
                <w:kern w:val="22"/>
                <w:sz w:val="18"/>
                <w:szCs w:val="18"/>
                <w:vertAlign w:val="superscript"/>
                <w:lang w:val="fr-FR"/>
              </w:rPr>
              <w:t xml:space="preserve"> c</w:t>
            </w:r>
          </w:p>
        </w:tc>
        <w:tc>
          <w:tcPr>
            <w:tcW w:w="3401" w:type="dxa"/>
            <w:vMerge/>
          </w:tcPr>
          <w:p w14:paraId="32825E5E" w14:textId="77777777" w:rsidR="00943079" w:rsidRPr="00C53723" w:rsidRDefault="00943079" w:rsidP="00303041">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p>
        </w:tc>
      </w:tr>
      <w:tr w:rsidR="00943079" w:rsidRPr="00C53723" w14:paraId="280965E3" w14:textId="77777777" w:rsidTr="00303041">
        <w:tc>
          <w:tcPr>
            <w:tcW w:w="2547" w:type="dxa"/>
          </w:tcPr>
          <w:p w14:paraId="78A57137" w14:textId="77777777" w:rsidR="00943079" w:rsidRPr="00C53723" w:rsidRDefault="00943079" w:rsidP="00303041">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C53723">
              <w:rPr>
                <w:rFonts w:asciiTheme="majorBidi" w:hAnsiTheme="majorBidi" w:cstheme="majorBidi"/>
                <w:snapToGrid w:val="0"/>
                <w:kern w:val="22"/>
                <w:sz w:val="20"/>
                <w:szCs w:val="20"/>
                <w:lang w:val="fr-FR"/>
              </w:rPr>
              <w:t>Quatorzième session (2028)</w:t>
            </w:r>
          </w:p>
        </w:tc>
        <w:tc>
          <w:tcPr>
            <w:tcW w:w="3402" w:type="dxa"/>
          </w:tcPr>
          <w:p w14:paraId="7DF54004" w14:textId="77777777" w:rsidR="00943079" w:rsidRPr="00C53723" w:rsidRDefault="00943079" w:rsidP="00303041">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C53723">
              <w:rPr>
                <w:rFonts w:asciiTheme="majorBidi" w:hAnsiTheme="majorBidi" w:cstheme="majorBidi"/>
                <w:snapToGrid w:val="0"/>
                <w:kern w:val="22"/>
                <w:sz w:val="20"/>
                <w:szCs w:val="20"/>
                <w:lang w:val="fr-FR"/>
              </w:rPr>
              <w:t xml:space="preserve">Deuxième évaluation mondiale de la biodiversité et des services </w:t>
            </w:r>
            <w:proofErr w:type="spellStart"/>
            <w:r w:rsidRPr="00C53723">
              <w:rPr>
                <w:rFonts w:asciiTheme="majorBidi" w:hAnsiTheme="majorBidi" w:cstheme="majorBidi"/>
                <w:snapToGrid w:val="0"/>
                <w:kern w:val="22"/>
                <w:sz w:val="20"/>
                <w:szCs w:val="20"/>
                <w:lang w:val="fr-FR"/>
              </w:rPr>
              <w:t>écosystémiques</w:t>
            </w:r>
            <w:r w:rsidRPr="00C53723">
              <w:rPr>
                <w:rFonts w:eastAsia="MS Mincho"/>
                <w:i/>
                <w:iCs/>
                <w:kern w:val="22"/>
                <w:sz w:val="18"/>
                <w:szCs w:val="18"/>
                <w:vertAlign w:val="superscript"/>
                <w:lang w:val="fr-FR"/>
              </w:rPr>
              <w:t>d</w:t>
            </w:r>
            <w:proofErr w:type="spellEnd"/>
          </w:p>
        </w:tc>
        <w:tc>
          <w:tcPr>
            <w:tcW w:w="3401" w:type="dxa"/>
          </w:tcPr>
          <w:p w14:paraId="1E89802E" w14:textId="7971CC7A" w:rsidR="00943079" w:rsidRPr="00C53723" w:rsidRDefault="00943079" w:rsidP="00303041">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C53723">
              <w:rPr>
                <w:rFonts w:asciiTheme="majorBidi" w:hAnsiTheme="majorBidi" w:cstheme="majorBidi"/>
                <w:snapToGrid w:val="0"/>
                <w:kern w:val="22"/>
                <w:sz w:val="20"/>
                <w:szCs w:val="20"/>
                <w:lang w:val="fr-FR"/>
              </w:rPr>
              <w:t>Réunion de l</w:t>
            </w:r>
            <w:r w:rsidR="000B2AB1">
              <w:rPr>
                <w:rFonts w:asciiTheme="majorBidi" w:hAnsiTheme="majorBidi" w:cstheme="majorBidi"/>
                <w:snapToGrid w:val="0"/>
                <w:kern w:val="22"/>
                <w:sz w:val="20"/>
                <w:szCs w:val="20"/>
                <w:lang w:val="fr-FR"/>
              </w:rPr>
              <w:t>’</w:t>
            </w:r>
            <w:r w:rsidRPr="00C53723">
              <w:rPr>
                <w:rFonts w:asciiTheme="majorBidi" w:hAnsiTheme="majorBidi" w:cstheme="majorBidi"/>
                <w:snapToGrid w:val="0"/>
                <w:kern w:val="22"/>
                <w:sz w:val="20"/>
                <w:szCs w:val="20"/>
                <w:lang w:val="fr-FR"/>
              </w:rPr>
              <w:t>Organe subsidiaire devant se tenir avant la réunion pertinente de la Conférence des Parties</w:t>
            </w:r>
          </w:p>
          <w:p w14:paraId="44A5CF2A" w14:textId="2F612DAC" w:rsidR="00C53723" w:rsidRPr="00C53723" w:rsidRDefault="00C53723" w:rsidP="00303041">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C53723">
              <w:rPr>
                <w:rFonts w:asciiTheme="majorBidi" w:hAnsiTheme="majorBidi" w:cstheme="majorBidi"/>
                <w:snapToGrid w:val="0"/>
                <w:kern w:val="22"/>
                <w:sz w:val="20"/>
                <w:szCs w:val="20"/>
                <w:lang w:val="fr-FR"/>
              </w:rPr>
              <w:t>Réunion pertinente de la Conférence des Parties</w:t>
            </w:r>
          </w:p>
        </w:tc>
      </w:tr>
      <w:tr w:rsidR="00943079" w:rsidRPr="00C53723" w14:paraId="0E32F6F0" w14:textId="77777777" w:rsidTr="00303041">
        <w:tc>
          <w:tcPr>
            <w:tcW w:w="2547" w:type="dxa"/>
          </w:tcPr>
          <w:p w14:paraId="0B9670F6" w14:textId="77777777" w:rsidR="00943079" w:rsidRPr="00C53723" w:rsidRDefault="00943079" w:rsidP="00303041">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C53723">
              <w:rPr>
                <w:rFonts w:asciiTheme="majorBidi" w:hAnsiTheme="majorBidi" w:cstheme="majorBidi"/>
                <w:snapToGrid w:val="0"/>
                <w:kern w:val="22"/>
                <w:sz w:val="20"/>
                <w:szCs w:val="20"/>
                <w:lang w:val="fr-FR"/>
              </w:rPr>
              <w:t>Quinzième session (2029)</w:t>
            </w:r>
          </w:p>
        </w:tc>
        <w:tc>
          <w:tcPr>
            <w:tcW w:w="3402" w:type="dxa"/>
          </w:tcPr>
          <w:p w14:paraId="25784963" w14:textId="2C541828" w:rsidR="00943079" w:rsidRPr="00C53723" w:rsidRDefault="00943079" w:rsidP="00303041">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C53723">
              <w:rPr>
                <w:rFonts w:asciiTheme="majorBidi" w:hAnsiTheme="majorBidi" w:cstheme="majorBidi"/>
                <w:snapToGrid w:val="0"/>
                <w:kern w:val="22"/>
                <w:sz w:val="20"/>
                <w:szCs w:val="20"/>
                <w:lang w:val="fr-FR"/>
              </w:rPr>
              <w:t>Sujet d</w:t>
            </w:r>
            <w:r w:rsidR="000B2AB1">
              <w:rPr>
                <w:rFonts w:asciiTheme="majorBidi" w:hAnsiTheme="majorBidi" w:cstheme="majorBidi"/>
                <w:snapToGrid w:val="0"/>
                <w:kern w:val="22"/>
                <w:sz w:val="20"/>
                <w:szCs w:val="20"/>
                <w:lang w:val="fr-FR"/>
              </w:rPr>
              <w:t>’</w:t>
            </w:r>
            <w:r w:rsidRPr="00C53723">
              <w:rPr>
                <w:rFonts w:asciiTheme="majorBidi" w:hAnsiTheme="majorBidi" w:cstheme="majorBidi"/>
                <w:snapToGrid w:val="0"/>
                <w:kern w:val="22"/>
                <w:sz w:val="20"/>
                <w:szCs w:val="20"/>
                <w:lang w:val="fr-FR"/>
              </w:rPr>
              <w:t>évaluation à définir à la treizième session de la réunion plénière de la Plateforme intergouvernementale scientifique et politique sur la biodiversité et les services écosystémiques</w:t>
            </w:r>
          </w:p>
        </w:tc>
        <w:tc>
          <w:tcPr>
            <w:tcW w:w="3401" w:type="dxa"/>
          </w:tcPr>
          <w:p w14:paraId="12A42167" w14:textId="03F135AB" w:rsidR="00943079" w:rsidRPr="00C53723" w:rsidRDefault="00943079" w:rsidP="00303041">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C53723">
              <w:rPr>
                <w:rFonts w:asciiTheme="majorBidi" w:hAnsiTheme="majorBidi" w:cstheme="majorBidi"/>
                <w:snapToGrid w:val="0"/>
                <w:kern w:val="22"/>
                <w:sz w:val="20"/>
                <w:szCs w:val="20"/>
                <w:lang w:val="fr-FR"/>
              </w:rPr>
              <w:t>Réunion de l</w:t>
            </w:r>
            <w:r w:rsidR="000B2AB1">
              <w:rPr>
                <w:rFonts w:asciiTheme="majorBidi" w:hAnsiTheme="majorBidi" w:cstheme="majorBidi"/>
                <w:snapToGrid w:val="0"/>
                <w:kern w:val="22"/>
                <w:sz w:val="20"/>
                <w:szCs w:val="20"/>
                <w:lang w:val="fr-FR"/>
              </w:rPr>
              <w:t>’</w:t>
            </w:r>
            <w:r w:rsidRPr="00C53723">
              <w:rPr>
                <w:rFonts w:asciiTheme="majorBidi" w:hAnsiTheme="majorBidi" w:cstheme="majorBidi"/>
                <w:snapToGrid w:val="0"/>
                <w:kern w:val="22"/>
                <w:sz w:val="20"/>
                <w:szCs w:val="20"/>
                <w:lang w:val="fr-FR"/>
              </w:rPr>
              <w:t>Organe subsidiaire devant se tenir avant la dix-neuvième réunion de la Conférence des Parties</w:t>
            </w:r>
          </w:p>
          <w:p w14:paraId="3DA21601" w14:textId="77777777" w:rsidR="00943079" w:rsidRPr="00C53723" w:rsidRDefault="00943079" w:rsidP="00303041">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C53723">
              <w:rPr>
                <w:rFonts w:asciiTheme="majorBidi" w:hAnsiTheme="majorBidi" w:cstheme="majorBidi"/>
                <w:snapToGrid w:val="0"/>
                <w:kern w:val="22"/>
                <w:sz w:val="20"/>
                <w:szCs w:val="20"/>
                <w:lang w:val="fr-FR"/>
              </w:rPr>
              <w:t>Dix-neuvième réunion de la Conférence des Parties (2030)</w:t>
            </w:r>
          </w:p>
        </w:tc>
      </w:tr>
    </w:tbl>
    <w:p w14:paraId="54380F1B" w14:textId="77777777" w:rsidR="00943079" w:rsidRPr="00C53723" w:rsidRDefault="00943079" w:rsidP="00943079">
      <w:pPr>
        <w:tabs>
          <w:tab w:val="clear" w:pos="567"/>
        </w:tabs>
        <w:snapToGrid w:val="0"/>
        <w:ind w:left="284"/>
        <w:rPr>
          <w:rStyle w:val="Lienhypertexte"/>
          <w:rFonts w:eastAsia="MS Mincho"/>
          <w:color w:val="auto"/>
          <w:kern w:val="22"/>
          <w:sz w:val="18"/>
          <w:szCs w:val="18"/>
          <w:u w:val="none"/>
          <w:lang w:val="fr-FR"/>
        </w:rPr>
      </w:pPr>
      <w:r w:rsidRPr="00C53723">
        <w:rPr>
          <w:rFonts w:eastAsia="MS Mincho"/>
          <w:i/>
          <w:iCs/>
          <w:kern w:val="22"/>
          <w:sz w:val="18"/>
          <w:szCs w:val="18"/>
          <w:vertAlign w:val="superscript"/>
          <w:lang w:val="fr-FR"/>
        </w:rPr>
        <w:t xml:space="preserve">a </w:t>
      </w:r>
      <w:r w:rsidRPr="00C53723">
        <w:rPr>
          <w:rFonts w:eastAsia="MS Mincho"/>
          <w:kern w:val="22"/>
          <w:sz w:val="18"/>
          <w:szCs w:val="18"/>
          <w:lang w:val="fr-FR"/>
        </w:rPr>
        <w:t>Les années des sessions à venir sont données à titre indicatif.</w:t>
      </w:r>
    </w:p>
    <w:p w14:paraId="05A86850" w14:textId="77777777" w:rsidR="00943079" w:rsidRPr="00C53723" w:rsidRDefault="00943079" w:rsidP="00943079">
      <w:pPr>
        <w:tabs>
          <w:tab w:val="clear" w:pos="567"/>
        </w:tabs>
        <w:snapToGrid w:val="0"/>
        <w:ind w:left="284"/>
        <w:rPr>
          <w:rFonts w:eastAsia="MS Mincho"/>
          <w:kern w:val="22"/>
          <w:sz w:val="18"/>
          <w:szCs w:val="18"/>
          <w:lang w:val="fr-FR"/>
        </w:rPr>
      </w:pPr>
      <w:r w:rsidRPr="00C53723">
        <w:rPr>
          <w:rFonts w:eastAsia="MS Mincho"/>
          <w:i/>
          <w:iCs/>
          <w:kern w:val="22"/>
          <w:sz w:val="18"/>
          <w:szCs w:val="18"/>
          <w:vertAlign w:val="superscript"/>
          <w:lang w:val="fr-FR"/>
        </w:rPr>
        <w:t xml:space="preserve">b </w:t>
      </w:r>
      <w:r w:rsidRPr="00C53723">
        <w:rPr>
          <w:rFonts w:eastAsia="MS Mincho"/>
          <w:kern w:val="22"/>
          <w:sz w:val="18"/>
          <w:szCs w:val="18"/>
          <w:lang w:val="fr-FR"/>
        </w:rPr>
        <w:t xml:space="preserve">Voir </w:t>
      </w:r>
      <w:hyperlink r:id="rId21" w:history="1">
        <w:r w:rsidRPr="00C53723">
          <w:rPr>
            <w:rStyle w:val="Lienhypertexte"/>
            <w:rFonts w:eastAsia="MS Mincho"/>
            <w:kern w:val="22"/>
            <w:sz w:val="18"/>
            <w:szCs w:val="18"/>
            <w:lang w:val="fr-FR"/>
          </w:rPr>
          <w:t>www.ipbes.net/monitoring-assessment</w:t>
        </w:r>
      </w:hyperlink>
      <w:r w:rsidRPr="00C53723">
        <w:rPr>
          <w:sz w:val="18"/>
          <w:szCs w:val="18"/>
          <w:lang w:val="fr-FR"/>
        </w:rPr>
        <w:t>.</w:t>
      </w:r>
    </w:p>
    <w:p w14:paraId="28B66EF3" w14:textId="77777777" w:rsidR="00943079" w:rsidRPr="00C53723" w:rsidRDefault="00943079" w:rsidP="00943079">
      <w:pPr>
        <w:tabs>
          <w:tab w:val="clear" w:pos="567"/>
        </w:tabs>
        <w:snapToGrid w:val="0"/>
        <w:ind w:left="284"/>
        <w:rPr>
          <w:rStyle w:val="Lienhypertexte"/>
          <w:rFonts w:eastAsia="MS Mincho"/>
          <w:kern w:val="22"/>
          <w:sz w:val="18"/>
          <w:szCs w:val="18"/>
          <w:lang w:val="fr-FR"/>
        </w:rPr>
      </w:pPr>
      <w:r w:rsidRPr="00C53723">
        <w:rPr>
          <w:rFonts w:eastAsia="MS Mincho"/>
          <w:i/>
          <w:iCs/>
          <w:kern w:val="22"/>
          <w:sz w:val="18"/>
          <w:szCs w:val="18"/>
          <w:vertAlign w:val="superscript"/>
          <w:lang w:val="fr-FR"/>
        </w:rPr>
        <w:t>c</w:t>
      </w:r>
      <w:r w:rsidRPr="00C53723">
        <w:rPr>
          <w:rFonts w:eastAsia="MS Mincho"/>
          <w:kern w:val="22"/>
          <w:sz w:val="18"/>
          <w:szCs w:val="18"/>
          <w:lang w:val="fr-FR"/>
        </w:rPr>
        <w:t xml:space="preserve"> Voir </w:t>
      </w:r>
      <w:hyperlink r:id="rId22" w:history="1">
        <w:r w:rsidRPr="00C53723">
          <w:rPr>
            <w:rStyle w:val="Lienhypertexte"/>
            <w:rFonts w:eastAsia="MS Mincho"/>
            <w:kern w:val="22"/>
            <w:sz w:val="18"/>
            <w:szCs w:val="18"/>
            <w:lang w:val="fr-FR"/>
          </w:rPr>
          <w:t>www.ipbes.net/spatial-planning-assessment</w:t>
        </w:r>
      </w:hyperlink>
      <w:r w:rsidRPr="00C53723">
        <w:rPr>
          <w:sz w:val="18"/>
          <w:szCs w:val="18"/>
          <w:lang w:val="fr-FR"/>
        </w:rPr>
        <w:t>.</w:t>
      </w:r>
    </w:p>
    <w:p w14:paraId="79CB285B" w14:textId="77777777" w:rsidR="00943079" w:rsidRPr="00C53723" w:rsidRDefault="00943079" w:rsidP="00943079">
      <w:pPr>
        <w:tabs>
          <w:tab w:val="clear" w:pos="567"/>
        </w:tabs>
        <w:snapToGrid w:val="0"/>
        <w:ind w:left="284"/>
        <w:rPr>
          <w:rStyle w:val="Lienhypertexte"/>
          <w:rFonts w:asciiTheme="majorBidi" w:hAnsiTheme="majorBidi" w:cstheme="majorBidi"/>
          <w:snapToGrid w:val="0"/>
          <w:kern w:val="22"/>
          <w:sz w:val="18"/>
          <w:szCs w:val="18"/>
          <w:lang w:val="fr-FR"/>
        </w:rPr>
      </w:pPr>
      <w:r w:rsidRPr="00C53723">
        <w:rPr>
          <w:rFonts w:eastAsia="MS Mincho"/>
          <w:i/>
          <w:iCs/>
          <w:kern w:val="22"/>
          <w:sz w:val="18"/>
          <w:szCs w:val="18"/>
          <w:vertAlign w:val="superscript"/>
          <w:lang w:val="fr-FR"/>
        </w:rPr>
        <w:t xml:space="preserve">d </w:t>
      </w:r>
      <w:r w:rsidRPr="00C53723">
        <w:rPr>
          <w:rFonts w:eastAsia="MS Mincho"/>
          <w:kern w:val="22"/>
          <w:sz w:val="18"/>
          <w:szCs w:val="18"/>
          <w:lang w:val="fr-FR"/>
        </w:rPr>
        <w:t>Voir</w:t>
      </w:r>
      <w:r w:rsidRPr="00C53723">
        <w:rPr>
          <w:lang w:val="fr-FR"/>
        </w:rPr>
        <w:t xml:space="preserve"> </w:t>
      </w:r>
      <w:hyperlink r:id="rId23" w:history="1">
        <w:r w:rsidRPr="00C53723">
          <w:rPr>
            <w:rStyle w:val="Lienhypertexte"/>
            <w:rFonts w:eastAsia="MS Mincho"/>
            <w:kern w:val="22"/>
            <w:sz w:val="18"/>
            <w:szCs w:val="18"/>
            <w:lang w:val="fr-FR"/>
          </w:rPr>
          <w:t>www.ipbes.net/second-global-assessment</w:t>
        </w:r>
      </w:hyperlink>
      <w:r w:rsidRPr="00C53723">
        <w:rPr>
          <w:sz w:val="18"/>
          <w:szCs w:val="18"/>
          <w:lang w:val="fr-FR"/>
        </w:rPr>
        <w:t>.</w:t>
      </w:r>
    </w:p>
    <w:p w14:paraId="01D8213A" w14:textId="77777777" w:rsidR="00943079" w:rsidRPr="00C53723" w:rsidRDefault="00943079" w:rsidP="00943079">
      <w:pPr>
        <w:snapToGrid w:val="0"/>
        <w:ind w:left="567"/>
        <w:jc w:val="center"/>
        <w:rPr>
          <w:lang w:val="fr-FR"/>
        </w:rPr>
      </w:pPr>
      <w:r w:rsidRPr="00C53723">
        <w:rPr>
          <w:lang w:val="fr-FR"/>
        </w:rPr>
        <w:t>__________</w:t>
      </w:r>
    </w:p>
    <w:p w14:paraId="56DF2F5B" w14:textId="5B7F4C6A" w:rsidR="00A111D1" w:rsidRPr="00C53723" w:rsidRDefault="00A111D1" w:rsidP="00943079">
      <w:pPr>
        <w:pStyle w:val="CBDNormalNoNumber"/>
        <w:tabs>
          <w:tab w:val="clear" w:pos="567"/>
          <w:tab w:val="clear" w:pos="1134"/>
        </w:tabs>
        <w:ind w:firstLine="567"/>
        <w:rPr>
          <w:lang w:val="fr-FR"/>
        </w:rPr>
      </w:pPr>
    </w:p>
    <w:p w14:paraId="1124E8AC" w14:textId="77777777" w:rsidR="00943079" w:rsidRPr="00C53723" w:rsidRDefault="00943079" w:rsidP="00943079">
      <w:pPr>
        <w:pStyle w:val="CBDNormalNoNumber"/>
        <w:tabs>
          <w:tab w:val="clear" w:pos="567"/>
          <w:tab w:val="clear" w:pos="1134"/>
        </w:tabs>
        <w:ind w:firstLine="567"/>
        <w:rPr>
          <w:lang w:val="fr-FR"/>
        </w:rPr>
      </w:pPr>
    </w:p>
    <w:sectPr w:rsidR="00943079" w:rsidRPr="00C53723" w:rsidSect="00275BA5">
      <w:headerReference w:type="even" r:id="rId24"/>
      <w:headerReference w:type="default" r:id="rId25"/>
      <w:footerReference w:type="even" r:id="rId26"/>
      <w:footerReference w:type="default" r:id="rId27"/>
      <w:footnotePr>
        <w:numRestart w:val="eachSect"/>
      </w:footnotePr>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10589" w14:textId="77777777" w:rsidR="00CE3335" w:rsidRPr="003F1A75" w:rsidRDefault="00CE3335" w:rsidP="00CF1848">
      <w:r w:rsidRPr="003F1A75">
        <w:separator/>
      </w:r>
    </w:p>
  </w:endnote>
  <w:endnote w:type="continuationSeparator" w:id="0">
    <w:p w14:paraId="65047329" w14:textId="77777777" w:rsidR="00CE3335" w:rsidRPr="003F1A75" w:rsidRDefault="00CE333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2760335"/>
      <w:docPartObj>
        <w:docPartGallery w:val="Page Numbers (Bottom of Page)"/>
        <w:docPartUnique/>
      </w:docPartObj>
    </w:sdtPr>
    <w:sdtContent>
      <w:sdt>
        <w:sdtPr>
          <w:id w:val="-69507424"/>
          <w:docPartObj>
            <w:docPartGallery w:val="Page Numbers (Top of Page)"/>
            <w:docPartUnique/>
          </w:docPartObj>
        </w:sdtPr>
        <w:sdtContent>
          <w:p w14:paraId="35F61646" w14:textId="77777777" w:rsidR="003A6829" w:rsidRPr="003F1A75" w:rsidRDefault="003A6829" w:rsidP="00D75CA6">
            <w:pPr>
              <w:pStyle w:val="Pieddepage"/>
              <w:jc w:val="left"/>
            </w:pPr>
            <w:r w:rsidRPr="00CB0338">
              <w:rPr>
                <w:szCs w:val="20"/>
              </w:rPr>
              <w:fldChar w:fldCharType="begin"/>
            </w:r>
            <w:r w:rsidRPr="00CB0338">
              <w:rPr>
                <w:szCs w:val="20"/>
              </w:rPr>
              <w:instrText xml:space="preserve"> PAGE </w:instrText>
            </w:r>
            <w:r w:rsidRPr="00CB0338">
              <w:rPr>
                <w:szCs w:val="20"/>
              </w:rPr>
              <w:fldChar w:fldCharType="separate"/>
            </w:r>
            <w:r w:rsidRPr="00CB0338">
              <w:rPr>
                <w:noProof/>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noProof/>
                <w:szCs w:val="20"/>
              </w:rPr>
              <w:t>2</w:t>
            </w:r>
            <w:r w:rsidRPr="00CB033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186233"/>
      <w:docPartObj>
        <w:docPartGallery w:val="Page Numbers (Top of Page)"/>
        <w:docPartUnique/>
      </w:docPartObj>
    </w:sdtPr>
    <w:sdtContent>
      <w:p w14:paraId="092034DD" w14:textId="77777777" w:rsidR="003A6829" w:rsidRPr="003F1A75" w:rsidRDefault="003A6829">
        <w:pPr>
          <w:pStyle w:val="Pieddepage"/>
          <w:jc w:val="right"/>
        </w:pPr>
        <w:r w:rsidRPr="00CB0338">
          <w:rPr>
            <w:szCs w:val="20"/>
          </w:rPr>
          <w:fldChar w:fldCharType="begin"/>
        </w:r>
        <w:r w:rsidRPr="00CB0338">
          <w:rPr>
            <w:szCs w:val="20"/>
          </w:rPr>
          <w:instrText xml:space="preserve"> PAGE </w:instrText>
        </w:r>
        <w:r w:rsidRPr="00CB0338">
          <w:rPr>
            <w:szCs w:val="20"/>
          </w:rPr>
          <w:fldChar w:fldCharType="separate"/>
        </w:r>
        <w:r w:rsidRPr="00CB0338">
          <w:rPr>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szCs w:val="20"/>
          </w:rPr>
          <w:t>3</w:t>
        </w:r>
        <w:r w:rsidRPr="00CB0338">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C5D8E" w14:textId="77777777" w:rsidR="00CE3335" w:rsidRPr="003F1A75" w:rsidRDefault="00CE3335" w:rsidP="00CF1848">
      <w:r w:rsidRPr="003F1A75">
        <w:separator/>
      </w:r>
    </w:p>
  </w:footnote>
  <w:footnote w:type="continuationSeparator" w:id="0">
    <w:p w14:paraId="165DB643" w14:textId="77777777" w:rsidR="00CE3335" w:rsidRPr="003F1A75" w:rsidRDefault="00CE3335" w:rsidP="00CF1848">
      <w:r w:rsidRPr="003F1A75">
        <w:continuationSeparator/>
      </w:r>
    </w:p>
  </w:footnote>
  <w:footnote w:id="1">
    <w:p w14:paraId="6CF23998" w14:textId="7AADDB33" w:rsidR="00A3420D" w:rsidRPr="00653E6F" w:rsidRDefault="00A3420D" w:rsidP="00A3420D">
      <w:pPr>
        <w:pStyle w:val="Notedebasdepage"/>
        <w:rPr>
          <w:lang w:val="fr-FR"/>
        </w:rPr>
      </w:pPr>
      <w:r w:rsidRPr="00653E6F">
        <w:rPr>
          <w:rStyle w:val="Appelnotedebasdep"/>
          <w:lang w:val="fr-FR"/>
        </w:rPr>
        <w:footnoteRef/>
      </w:r>
      <w:r w:rsidRPr="00653E6F">
        <w:rPr>
          <w:lang w:val="fr-FR"/>
        </w:rPr>
        <w:t xml:space="preserve"> Nations Unies, </w:t>
      </w:r>
      <w:r w:rsidR="001C4386" w:rsidRPr="006E6EDD">
        <w:rPr>
          <w:i/>
          <w:iCs/>
          <w:lang w:val="fr-FR"/>
        </w:rPr>
        <w:t>Recueil des Traités</w:t>
      </w:r>
      <w:r w:rsidRPr="00653E6F">
        <w:rPr>
          <w:lang w:val="fr-FR"/>
        </w:rPr>
        <w:t>, vol. 1760, n°</w:t>
      </w:r>
      <w:r>
        <w:rPr>
          <w:lang w:val="fr-FR"/>
        </w:rPr>
        <w:t> </w:t>
      </w:r>
      <w:r w:rsidRPr="00653E6F">
        <w:rPr>
          <w:lang w:val="fr-FR"/>
        </w:rPr>
        <w:t>30619.</w:t>
      </w:r>
    </w:p>
  </w:footnote>
  <w:footnote w:id="2">
    <w:p w14:paraId="23985ADB" w14:textId="77777777" w:rsidR="00A3420D" w:rsidRPr="008F66EB" w:rsidRDefault="00A3420D" w:rsidP="00A3420D">
      <w:pPr>
        <w:pStyle w:val="Notedebasdepage"/>
        <w:rPr>
          <w:lang w:val="fr-FR"/>
        </w:rPr>
      </w:pPr>
      <w:r w:rsidRPr="00653E6F">
        <w:rPr>
          <w:rStyle w:val="Appelnotedebasdep"/>
          <w:lang w:val="fr-FR"/>
        </w:rPr>
        <w:footnoteRef/>
      </w:r>
      <w:r w:rsidRPr="008F66EB">
        <w:rPr>
          <w:lang w:val="fr-FR"/>
        </w:rPr>
        <w:t xml:space="preserve"> Décision </w:t>
      </w:r>
      <w:hyperlink r:id="rId1" w:history="1">
        <w:r w:rsidRPr="008F66EB">
          <w:rPr>
            <w:rStyle w:val="Lienhypertexte"/>
            <w:lang w:val="fr-FR"/>
          </w:rPr>
          <w:t>15/4</w:t>
        </w:r>
      </w:hyperlink>
      <w:r w:rsidRPr="008F66EB">
        <w:rPr>
          <w:lang w:val="fr-FR"/>
        </w:rPr>
        <w:t>, annexe.</w:t>
      </w:r>
    </w:p>
  </w:footnote>
  <w:footnote w:id="3">
    <w:p w14:paraId="6417B74D" w14:textId="547490D4" w:rsidR="00A3420D" w:rsidRPr="00653E6F" w:rsidRDefault="00A3420D" w:rsidP="00A3420D">
      <w:pPr>
        <w:pStyle w:val="Notedebasdepage"/>
        <w:rPr>
          <w:lang w:val="fr-FR"/>
        </w:rPr>
      </w:pPr>
      <w:r w:rsidRPr="00653E6F">
        <w:rPr>
          <w:rStyle w:val="Appelnotedebasdep"/>
          <w:lang w:val="fr-FR"/>
        </w:rPr>
        <w:footnoteRef/>
      </w:r>
      <w:r w:rsidRPr="00653E6F">
        <w:rPr>
          <w:lang w:val="fr-FR"/>
        </w:rPr>
        <w:t xml:space="preserve"> La synergie est définie dans le résumé à l</w:t>
      </w:r>
      <w:r w:rsidR="000B2AB1">
        <w:rPr>
          <w:lang w:val="fr-FR"/>
        </w:rPr>
        <w:t>’</w:t>
      </w:r>
      <w:r w:rsidRPr="00653E6F">
        <w:rPr>
          <w:lang w:val="fr-FR"/>
        </w:rPr>
        <w:t>intention des décideurs de l</w:t>
      </w:r>
      <w:r w:rsidR="000B2AB1">
        <w:rPr>
          <w:lang w:val="fr-FR"/>
        </w:rPr>
        <w:t>’</w:t>
      </w:r>
      <w:r w:rsidRPr="00653E6F">
        <w:rPr>
          <w:lang w:val="fr-FR"/>
        </w:rPr>
        <w:t>évaluation des interdépendances comme le</w:t>
      </w:r>
    </w:p>
    <w:p w14:paraId="7CDFE7E0" w14:textId="7DD35152" w:rsidR="00A3420D" w:rsidRPr="00653E6F" w:rsidRDefault="00A3420D" w:rsidP="00A3420D">
      <w:pPr>
        <w:pStyle w:val="Notedebasdepage"/>
        <w:rPr>
          <w:lang w:val="fr-FR"/>
        </w:rPr>
      </w:pPr>
      <w:r w:rsidRPr="00653E6F">
        <w:rPr>
          <w:lang w:val="fr-FR"/>
        </w:rPr>
        <w:t>renforcement d</w:t>
      </w:r>
      <w:r w:rsidR="000B2AB1">
        <w:rPr>
          <w:lang w:val="fr-FR"/>
        </w:rPr>
        <w:t>’</w:t>
      </w:r>
      <w:r w:rsidRPr="00653E6F">
        <w:rPr>
          <w:lang w:val="fr-FR"/>
        </w:rPr>
        <w:t>un résultat souhaitable pour un élément, conduisant au renforcement d</w:t>
      </w:r>
      <w:r w:rsidR="000B2AB1">
        <w:rPr>
          <w:lang w:val="fr-FR"/>
        </w:rPr>
        <w:t>’</w:t>
      </w:r>
      <w:r w:rsidRPr="00653E6F">
        <w:rPr>
          <w:lang w:val="fr-FR"/>
        </w:rPr>
        <w:t>un autre élément.</w:t>
      </w:r>
    </w:p>
  </w:footnote>
  <w:footnote w:id="4">
    <w:p w14:paraId="15921B09" w14:textId="164D8C9A" w:rsidR="00A3420D" w:rsidRPr="006E6EDD" w:rsidRDefault="00A3420D" w:rsidP="006E6EDD">
      <w:pPr>
        <w:pStyle w:val="Notedebasdepage"/>
        <w:rPr>
          <w:lang w:val="fr-FR"/>
        </w:rPr>
      </w:pPr>
      <w:r w:rsidRPr="00653E6F">
        <w:rPr>
          <w:rStyle w:val="Appelnotedebasdep"/>
          <w:lang w:val="fr-FR"/>
        </w:rPr>
        <w:footnoteRef/>
      </w:r>
      <w:r w:rsidRPr="00653E6F">
        <w:rPr>
          <w:lang w:val="fr-FR"/>
        </w:rPr>
        <w:t xml:space="preserve"> Un compromis est défini dans le résumé à l</w:t>
      </w:r>
      <w:r w:rsidR="000B2AB1">
        <w:rPr>
          <w:lang w:val="fr-FR"/>
        </w:rPr>
        <w:t>’</w:t>
      </w:r>
      <w:r w:rsidRPr="00653E6F">
        <w:rPr>
          <w:lang w:val="fr-FR"/>
        </w:rPr>
        <w:t>intention des décideurs de l</w:t>
      </w:r>
      <w:r w:rsidR="000B2AB1">
        <w:rPr>
          <w:lang w:val="fr-FR"/>
        </w:rPr>
        <w:t>’</w:t>
      </w:r>
      <w:r w:rsidRPr="00653E6F">
        <w:rPr>
          <w:lang w:val="fr-FR"/>
        </w:rPr>
        <w:t>évaluation des interdépendances comme l</w:t>
      </w:r>
      <w:r w:rsidR="000B2AB1">
        <w:rPr>
          <w:lang w:val="fr-FR"/>
        </w:rPr>
        <w:t>’</w:t>
      </w:r>
      <w:r w:rsidRPr="00653E6F">
        <w:rPr>
          <w:lang w:val="fr-FR"/>
        </w:rPr>
        <w:t>amélioration</w:t>
      </w:r>
      <w:r w:rsidR="006E6EDD">
        <w:rPr>
          <w:lang w:val="fr-FR"/>
        </w:rPr>
        <w:t xml:space="preserve"> </w:t>
      </w:r>
      <w:r w:rsidRPr="00653E6F">
        <w:rPr>
          <w:lang w:val="fr-FR"/>
        </w:rPr>
        <w:t>d</w:t>
      </w:r>
      <w:r w:rsidR="000B2AB1">
        <w:rPr>
          <w:lang w:val="fr-FR"/>
        </w:rPr>
        <w:t>’</w:t>
      </w:r>
      <w:r w:rsidRPr="00653E6F">
        <w:rPr>
          <w:lang w:val="fr-FR"/>
        </w:rPr>
        <w:t xml:space="preserve">un résultat souhaitable pour un élément entraînant </w:t>
      </w:r>
      <w:r w:rsidR="006E6EDD">
        <w:rPr>
          <w:lang w:val="fr-FR"/>
        </w:rPr>
        <w:t xml:space="preserve">la dégradation </w:t>
      </w:r>
      <w:r w:rsidRPr="00653E6F">
        <w:rPr>
          <w:lang w:val="fr-FR"/>
        </w:rPr>
        <w:t>d</w:t>
      </w:r>
      <w:r w:rsidR="000B2AB1">
        <w:rPr>
          <w:lang w:val="fr-FR"/>
        </w:rPr>
        <w:t>’</w:t>
      </w:r>
      <w:r w:rsidRPr="00653E6F">
        <w:rPr>
          <w:lang w:val="fr-FR"/>
        </w:rPr>
        <w:t>un autre élément.</w:t>
      </w:r>
    </w:p>
  </w:footnote>
  <w:footnote w:id="5">
    <w:p w14:paraId="3DA36E01" w14:textId="09D9AEB2" w:rsidR="00943079" w:rsidRPr="00751A63" w:rsidRDefault="00943079" w:rsidP="00943079">
      <w:pPr>
        <w:pStyle w:val="Notedebasdepage"/>
        <w:rPr>
          <w:lang w:val="fr-CA"/>
        </w:rPr>
      </w:pPr>
    </w:p>
  </w:footnote>
  <w:footnote w:id="6">
    <w:p w14:paraId="41BFF1A2" w14:textId="69F1A7A9" w:rsidR="00943079" w:rsidRPr="00751A63" w:rsidRDefault="00943079" w:rsidP="00943079">
      <w:pPr>
        <w:pStyle w:val="Notedebasdepage"/>
        <w:rPr>
          <w:lang w:val="fr-CA"/>
        </w:rPr>
      </w:pPr>
      <w:r w:rsidRPr="00751A63">
        <w:rPr>
          <w:rStyle w:val="Appelnotedebasdep"/>
          <w:lang w:val="fr-CA"/>
        </w:rPr>
        <w:t>*</w:t>
      </w:r>
      <w:r w:rsidRPr="00751A63">
        <w:rPr>
          <w:lang w:val="fr-CA"/>
        </w:rPr>
        <w:t>Le calendrier initial a été joint en annexe à la décision</w:t>
      </w:r>
      <w:hyperlink r:id="rId2" w:history="1">
        <w:r w:rsidRPr="00751A63">
          <w:rPr>
            <w:rStyle w:val="Lienhypertexte"/>
            <w:lang w:val="fr-CA"/>
          </w:rPr>
          <w:t>16/11</w:t>
        </w:r>
      </w:hyperlink>
      <w:r w:rsidRPr="00751A63">
        <w:rPr>
          <w:lang w:val="fr-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704085678"/>
      <w:dataBinding w:prefixMappings="xmlns:ns0='http://purl.org/dc/elements/1.1/' xmlns:ns1='http://schemas.openxmlformats.org/package/2006/metadata/core-properties' " w:xpath="/ns1:coreProperties[1]/ns0:subject[1]" w:storeItemID="{6C3C8BC8-F283-45AE-878A-BAB7291924A1}"/>
      <w:text/>
    </w:sdtPr>
    <w:sdtContent>
      <w:p w14:paraId="0B946608" w14:textId="67BC7B13" w:rsidR="003A6829" w:rsidRPr="003F1A75" w:rsidRDefault="00324453" w:rsidP="007C4951">
        <w:pPr>
          <w:pStyle w:val="En-tte"/>
          <w:spacing w:after="240"/>
          <w:rPr>
            <w:szCs w:val="20"/>
          </w:rPr>
        </w:pPr>
        <w:r w:rsidRPr="004A1C95">
          <w:rPr>
            <w:szCs w:val="20"/>
          </w:rPr>
          <w:t>CBD/COP/17/</w:t>
        </w:r>
        <w:r w:rsidR="00EF7B87">
          <w:rPr>
            <w:szCs w:val="20"/>
          </w:rPr>
          <w:t>L.1</w:t>
        </w:r>
        <w:r w:rsidRPr="004A1C95">
          <w:rPr>
            <w:szCs w:val="20"/>
          </w:rPr>
          <w:t>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FBBE07A" w14:textId="058BDA03" w:rsidR="00324453" w:rsidRDefault="00EF7B87" w:rsidP="00275BA5">
        <w:pPr>
          <w:pStyle w:val="En-tte"/>
          <w:jc w:val="right"/>
        </w:pPr>
        <w:r>
          <w:t>CBD/COP/17/L.18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F54"/>
    <w:multiLevelType w:val="hybridMultilevel"/>
    <w:tmpl w:val="312A6982"/>
    <w:lvl w:ilvl="0" w:tplc="3CB08142">
      <w:start w:val="1"/>
      <w:numFmt w:val="upp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 w15:restartNumberingAfterBreak="0">
    <w:nsid w:val="05511ED8"/>
    <w:multiLevelType w:val="hybridMultilevel"/>
    <w:tmpl w:val="6C0C9B7A"/>
    <w:lvl w:ilvl="0" w:tplc="16CE43CA">
      <w:start w:val="1"/>
      <w:numFmt w:val="lowerRoman"/>
      <w:lvlText w:val="%1)"/>
      <w:lvlJc w:val="left"/>
      <w:pPr>
        <w:ind w:left="1854" w:hanging="720"/>
      </w:pPr>
      <w:rPr>
        <w:rFonts w:ascii="Times New Roman" w:eastAsia="SimSu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078D619E"/>
    <w:multiLevelType w:val="hybridMultilevel"/>
    <w:tmpl w:val="847886C8"/>
    <w:lvl w:ilvl="0" w:tplc="473A06E0">
      <w:start w:val="1"/>
      <w:numFmt w:val="lowerLetter"/>
      <w:lvlText w:val="%1)"/>
      <w:lvlJc w:val="left"/>
      <w:pPr>
        <w:ind w:left="360" w:hanging="360"/>
      </w:pPr>
      <w:rPr>
        <w:rFonts w:hint="default"/>
      </w:rPr>
    </w:lvl>
    <w:lvl w:ilvl="1" w:tplc="22568F26" w:tentative="1">
      <w:start w:val="1"/>
      <w:numFmt w:val="lowerLetter"/>
      <w:lvlText w:val="%2."/>
      <w:lvlJc w:val="left"/>
      <w:pPr>
        <w:ind w:left="1437" w:hanging="360"/>
      </w:pPr>
    </w:lvl>
    <w:lvl w:ilvl="2" w:tplc="23921404" w:tentative="1">
      <w:start w:val="1"/>
      <w:numFmt w:val="lowerRoman"/>
      <w:lvlText w:val="%3."/>
      <w:lvlJc w:val="right"/>
      <w:pPr>
        <w:ind w:left="2157" w:hanging="180"/>
      </w:pPr>
    </w:lvl>
    <w:lvl w:ilvl="3" w:tplc="5B2AEC66" w:tentative="1">
      <w:start w:val="1"/>
      <w:numFmt w:val="decimal"/>
      <w:lvlText w:val="%4."/>
      <w:lvlJc w:val="left"/>
      <w:pPr>
        <w:ind w:left="2877" w:hanging="360"/>
      </w:pPr>
    </w:lvl>
    <w:lvl w:ilvl="4" w:tplc="96C6A150" w:tentative="1">
      <w:start w:val="1"/>
      <w:numFmt w:val="lowerLetter"/>
      <w:lvlText w:val="%5."/>
      <w:lvlJc w:val="left"/>
      <w:pPr>
        <w:ind w:left="3597" w:hanging="360"/>
      </w:pPr>
    </w:lvl>
    <w:lvl w:ilvl="5" w:tplc="11C2C254" w:tentative="1">
      <w:start w:val="1"/>
      <w:numFmt w:val="lowerRoman"/>
      <w:lvlText w:val="%6."/>
      <w:lvlJc w:val="right"/>
      <w:pPr>
        <w:ind w:left="4317" w:hanging="180"/>
      </w:pPr>
    </w:lvl>
    <w:lvl w:ilvl="6" w:tplc="B0506116" w:tentative="1">
      <w:start w:val="1"/>
      <w:numFmt w:val="decimal"/>
      <w:lvlText w:val="%7."/>
      <w:lvlJc w:val="left"/>
      <w:pPr>
        <w:ind w:left="5037" w:hanging="360"/>
      </w:pPr>
    </w:lvl>
    <w:lvl w:ilvl="7" w:tplc="ED70A448" w:tentative="1">
      <w:start w:val="1"/>
      <w:numFmt w:val="lowerLetter"/>
      <w:lvlText w:val="%8."/>
      <w:lvlJc w:val="left"/>
      <w:pPr>
        <w:ind w:left="5757" w:hanging="360"/>
      </w:pPr>
    </w:lvl>
    <w:lvl w:ilvl="8" w:tplc="DEE81BE6" w:tentative="1">
      <w:start w:val="1"/>
      <w:numFmt w:val="lowerRoman"/>
      <w:lvlText w:val="%9."/>
      <w:lvlJc w:val="right"/>
      <w:pPr>
        <w:ind w:left="6477" w:hanging="180"/>
      </w:pPr>
    </w:lvl>
  </w:abstractNum>
  <w:abstractNum w:abstractNumId="3"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0BA564D2"/>
    <w:multiLevelType w:val="hybridMultilevel"/>
    <w:tmpl w:val="20DABE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9440A8E"/>
    <w:multiLevelType w:val="hybridMultilevel"/>
    <w:tmpl w:val="584CCFE8"/>
    <w:lvl w:ilvl="0" w:tplc="1DF0EC1A">
      <w:start w:val="3"/>
      <w:numFmt w:val="upp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7"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2A7628"/>
    <w:multiLevelType w:val="hybridMultilevel"/>
    <w:tmpl w:val="6F0699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F353057"/>
    <w:multiLevelType w:val="hybridMultilevel"/>
    <w:tmpl w:val="7DD25BFE"/>
    <w:lvl w:ilvl="0" w:tplc="A3BE339C">
      <w:start w:val="1"/>
      <w:numFmt w:val="lowerRoman"/>
      <w:lvlText w:val="%1)"/>
      <w:lvlJc w:val="left"/>
      <w:pPr>
        <w:ind w:left="1854" w:hanging="720"/>
      </w:pPr>
      <w:rPr>
        <w:rFonts w:ascii="Times New Roman" w:eastAsia="SimSu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1DC23F3"/>
    <w:multiLevelType w:val="hybridMultilevel"/>
    <w:tmpl w:val="39525E9E"/>
    <w:lvl w:ilvl="0" w:tplc="6B24BD54">
      <w:start w:val="1"/>
      <w:numFmt w:val="lowerRoman"/>
      <w:lvlText w:val="%1)"/>
      <w:lvlJc w:val="left"/>
      <w:pPr>
        <w:ind w:left="1854" w:hanging="720"/>
      </w:pPr>
      <w:rPr>
        <w:rFonts w:ascii="Times New Roman" w:eastAsia="Times New Roma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585F741C"/>
    <w:multiLevelType w:val="hybridMultilevel"/>
    <w:tmpl w:val="E43C7418"/>
    <w:lvl w:ilvl="0" w:tplc="715EA948">
      <w:start w:val="1"/>
      <w:numFmt w:val="decimal"/>
      <w:lvlText w:val="%1."/>
      <w:lvlJc w:val="left"/>
      <w:pPr>
        <w:ind w:left="482" w:hanging="420"/>
      </w:pPr>
      <w:rPr>
        <w:rFonts w:hint="default"/>
      </w:rPr>
    </w:lvl>
    <w:lvl w:ilvl="1" w:tplc="0C0C0019" w:tentative="1">
      <w:start w:val="1"/>
      <w:numFmt w:val="lowerLetter"/>
      <w:lvlText w:val="%2."/>
      <w:lvlJc w:val="left"/>
      <w:pPr>
        <w:ind w:left="1142" w:hanging="360"/>
      </w:pPr>
    </w:lvl>
    <w:lvl w:ilvl="2" w:tplc="0C0C001B" w:tentative="1">
      <w:start w:val="1"/>
      <w:numFmt w:val="lowerRoman"/>
      <w:lvlText w:val="%3."/>
      <w:lvlJc w:val="right"/>
      <w:pPr>
        <w:ind w:left="1862" w:hanging="180"/>
      </w:pPr>
    </w:lvl>
    <w:lvl w:ilvl="3" w:tplc="0C0C000F" w:tentative="1">
      <w:start w:val="1"/>
      <w:numFmt w:val="decimal"/>
      <w:lvlText w:val="%4."/>
      <w:lvlJc w:val="left"/>
      <w:pPr>
        <w:ind w:left="2582" w:hanging="360"/>
      </w:pPr>
    </w:lvl>
    <w:lvl w:ilvl="4" w:tplc="0C0C0019" w:tentative="1">
      <w:start w:val="1"/>
      <w:numFmt w:val="lowerLetter"/>
      <w:lvlText w:val="%5."/>
      <w:lvlJc w:val="left"/>
      <w:pPr>
        <w:ind w:left="3302" w:hanging="360"/>
      </w:pPr>
    </w:lvl>
    <w:lvl w:ilvl="5" w:tplc="0C0C001B" w:tentative="1">
      <w:start w:val="1"/>
      <w:numFmt w:val="lowerRoman"/>
      <w:lvlText w:val="%6."/>
      <w:lvlJc w:val="right"/>
      <w:pPr>
        <w:ind w:left="4022" w:hanging="180"/>
      </w:pPr>
    </w:lvl>
    <w:lvl w:ilvl="6" w:tplc="0C0C000F" w:tentative="1">
      <w:start w:val="1"/>
      <w:numFmt w:val="decimal"/>
      <w:lvlText w:val="%7."/>
      <w:lvlJc w:val="left"/>
      <w:pPr>
        <w:ind w:left="4742" w:hanging="360"/>
      </w:pPr>
    </w:lvl>
    <w:lvl w:ilvl="7" w:tplc="0C0C0019" w:tentative="1">
      <w:start w:val="1"/>
      <w:numFmt w:val="lowerLetter"/>
      <w:lvlText w:val="%8."/>
      <w:lvlJc w:val="left"/>
      <w:pPr>
        <w:ind w:left="5462" w:hanging="360"/>
      </w:pPr>
    </w:lvl>
    <w:lvl w:ilvl="8" w:tplc="0C0C001B" w:tentative="1">
      <w:start w:val="1"/>
      <w:numFmt w:val="lowerRoman"/>
      <w:lvlText w:val="%9."/>
      <w:lvlJc w:val="right"/>
      <w:pPr>
        <w:ind w:left="6182" w:hanging="180"/>
      </w:pPr>
    </w:lvl>
  </w:abstractNum>
  <w:abstractNum w:abstractNumId="16"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D943BEE"/>
    <w:multiLevelType w:val="multilevel"/>
    <w:tmpl w:val="222A08B4"/>
    <w:numStyleLink w:val="ListCBD"/>
  </w:abstractNum>
  <w:abstractNum w:abstractNumId="18" w15:restartNumberingAfterBreak="0">
    <w:nsid w:val="5F5D4086"/>
    <w:multiLevelType w:val="hybridMultilevel"/>
    <w:tmpl w:val="82F42CAA"/>
    <w:lvl w:ilvl="0" w:tplc="F6A49B82">
      <w:start w:val="1"/>
      <w:numFmt w:val="lowerRoman"/>
      <w:lvlText w:val="%1)"/>
      <w:lvlJc w:val="right"/>
      <w:pPr>
        <w:ind w:left="900" w:hanging="180"/>
      </w:pPr>
      <w:rPr>
        <w:rFonts w:ascii="Times New Roman" w:eastAsia="SimSun" w:hAnsi="Times New Roman" w:cs="Times New Roman"/>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61525BF5"/>
    <w:multiLevelType w:val="multilevel"/>
    <w:tmpl w:val="71400F4E"/>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1135"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625C27B0"/>
    <w:multiLevelType w:val="hybridMultilevel"/>
    <w:tmpl w:val="824290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2"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5"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5D23EAA"/>
    <w:multiLevelType w:val="hybridMultilevel"/>
    <w:tmpl w:val="379E1D2A"/>
    <w:lvl w:ilvl="0" w:tplc="C5ACDA82">
      <w:start w:val="2"/>
      <w:numFmt w:val="lowerLetter"/>
      <w:lvlText w:val="%1)"/>
      <w:lvlJc w:val="left"/>
      <w:pPr>
        <w:ind w:left="1494" w:hanging="360"/>
      </w:pPr>
      <w:rPr>
        <w:rFonts w:eastAsia="Times New Roman"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13"/>
  </w:num>
  <w:num w:numId="2" w16cid:durableId="1858829">
    <w:abstractNumId w:val="11"/>
  </w:num>
  <w:num w:numId="3" w16cid:durableId="1333221471">
    <w:abstractNumId w:val="23"/>
  </w:num>
  <w:num w:numId="4" w16cid:durableId="1072390599">
    <w:abstractNumId w:val="24"/>
  </w:num>
  <w:num w:numId="5" w16cid:durableId="960385107">
    <w:abstractNumId w:val="12"/>
  </w:num>
  <w:num w:numId="6" w16cid:durableId="893932166">
    <w:abstractNumId w:val="22"/>
  </w:num>
  <w:num w:numId="7" w16cid:durableId="323945383">
    <w:abstractNumId w:val="17"/>
  </w:num>
  <w:num w:numId="8" w16cid:durableId="1062482670">
    <w:abstractNumId w:val="21"/>
  </w:num>
  <w:num w:numId="9" w16cid:durableId="1851601370">
    <w:abstractNumId w:val="27"/>
  </w:num>
  <w:num w:numId="10" w16cid:durableId="1998877867">
    <w:abstractNumId w:val="7"/>
  </w:num>
  <w:num w:numId="11" w16cid:durableId="85737034">
    <w:abstractNumId w:val="3"/>
  </w:num>
  <w:num w:numId="12" w16cid:durableId="486631693">
    <w:abstractNumId w:val="16"/>
  </w:num>
  <w:num w:numId="13" w16cid:durableId="2105613923">
    <w:abstractNumId w:val="9"/>
  </w:num>
  <w:num w:numId="14" w16cid:durableId="289365504">
    <w:abstractNumId w:val="25"/>
  </w:num>
  <w:num w:numId="15" w16cid:durableId="1878353819">
    <w:abstractNumId w:val="5"/>
  </w:num>
  <w:num w:numId="16" w16cid:durableId="423384528">
    <w:abstractNumId w:val="18"/>
  </w:num>
  <w:num w:numId="17" w16cid:durableId="1548374041">
    <w:abstractNumId w:val="0"/>
  </w:num>
  <w:num w:numId="18" w16cid:durableId="1635911241">
    <w:abstractNumId w:val="19"/>
  </w:num>
  <w:num w:numId="19" w16cid:durableId="2002997660">
    <w:abstractNumId w:val="2"/>
  </w:num>
  <w:num w:numId="20" w16cid:durableId="666248174">
    <w:abstractNumId w:val="8"/>
  </w:num>
  <w:num w:numId="21" w16cid:durableId="674965228">
    <w:abstractNumId w:val="20"/>
  </w:num>
  <w:num w:numId="22" w16cid:durableId="167332275">
    <w:abstractNumId w:val="4"/>
  </w:num>
  <w:num w:numId="23" w16cid:durableId="791244879">
    <w:abstractNumId w:val="26"/>
  </w:num>
  <w:num w:numId="24" w16cid:durableId="1201356242">
    <w:abstractNumId w:val="14"/>
  </w:num>
  <w:num w:numId="25" w16cid:durableId="141429074">
    <w:abstractNumId w:val="15"/>
  </w:num>
  <w:num w:numId="26" w16cid:durableId="1120536292">
    <w:abstractNumId w:val="1"/>
  </w:num>
  <w:num w:numId="27" w16cid:durableId="860050681">
    <w:abstractNumId w:val="10"/>
  </w:num>
  <w:num w:numId="28" w16cid:durableId="561406588">
    <w:abstractNumId w:val="17"/>
    <w:lvlOverride w:ilvl="0">
      <w:startOverride w:val="1"/>
    </w:lvlOverride>
    <w:lvlOverride w:ilvl="1">
      <w:startOverride w:val="2"/>
    </w:lvlOverride>
  </w:num>
  <w:num w:numId="29" w16cid:durableId="495264846">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A18"/>
    <w:rsid w:val="000000AF"/>
    <w:rsid w:val="000003CD"/>
    <w:rsid w:val="000006C6"/>
    <w:rsid w:val="000012E2"/>
    <w:rsid w:val="000013EF"/>
    <w:rsid w:val="00001578"/>
    <w:rsid w:val="000017A3"/>
    <w:rsid w:val="00001C08"/>
    <w:rsid w:val="0000330C"/>
    <w:rsid w:val="000034EF"/>
    <w:rsid w:val="00003A2F"/>
    <w:rsid w:val="00004404"/>
    <w:rsid w:val="00004BDE"/>
    <w:rsid w:val="00004FC4"/>
    <w:rsid w:val="00005077"/>
    <w:rsid w:val="000051A0"/>
    <w:rsid w:val="00005862"/>
    <w:rsid w:val="00005A57"/>
    <w:rsid w:val="00006E61"/>
    <w:rsid w:val="00006EB1"/>
    <w:rsid w:val="00006FE1"/>
    <w:rsid w:val="00007025"/>
    <w:rsid w:val="000070DE"/>
    <w:rsid w:val="000071A4"/>
    <w:rsid w:val="000073B6"/>
    <w:rsid w:val="000102DE"/>
    <w:rsid w:val="00010582"/>
    <w:rsid w:val="00011316"/>
    <w:rsid w:val="00011514"/>
    <w:rsid w:val="00011594"/>
    <w:rsid w:val="00011CDB"/>
    <w:rsid w:val="00012328"/>
    <w:rsid w:val="00012666"/>
    <w:rsid w:val="000128B9"/>
    <w:rsid w:val="00012A30"/>
    <w:rsid w:val="00013257"/>
    <w:rsid w:val="00013AB7"/>
    <w:rsid w:val="00013F3C"/>
    <w:rsid w:val="00014572"/>
    <w:rsid w:val="0001496A"/>
    <w:rsid w:val="0001498A"/>
    <w:rsid w:val="000153C7"/>
    <w:rsid w:val="00015651"/>
    <w:rsid w:val="00015903"/>
    <w:rsid w:val="00015B2E"/>
    <w:rsid w:val="00015D1B"/>
    <w:rsid w:val="00015DD2"/>
    <w:rsid w:val="000166A3"/>
    <w:rsid w:val="00016E31"/>
    <w:rsid w:val="0001760E"/>
    <w:rsid w:val="00017936"/>
    <w:rsid w:val="00020438"/>
    <w:rsid w:val="00021235"/>
    <w:rsid w:val="00021B22"/>
    <w:rsid w:val="00021B64"/>
    <w:rsid w:val="00021D93"/>
    <w:rsid w:val="000222CA"/>
    <w:rsid w:val="000225DA"/>
    <w:rsid w:val="000229EE"/>
    <w:rsid w:val="0002336B"/>
    <w:rsid w:val="00024099"/>
    <w:rsid w:val="00024A6E"/>
    <w:rsid w:val="00024EA6"/>
    <w:rsid w:val="00025061"/>
    <w:rsid w:val="0002542E"/>
    <w:rsid w:val="00025BA7"/>
    <w:rsid w:val="00025C9E"/>
    <w:rsid w:val="00025DE5"/>
    <w:rsid w:val="00027448"/>
    <w:rsid w:val="00027A17"/>
    <w:rsid w:val="00030341"/>
    <w:rsid w:val="00030686"/>
    <w:rsid w:val="000336E3"/>
    <w:rsid w:val="000352F9"/>
    <w:rsid w:val="00035829"/>
    <w:rsid w:val="000358C7"/>
    <w:rsid w:val="000361CB"/>
    <w:rsid w:val="00036792"/>
    <w:rsid w:val="000373FC"/>
    <w:rsid w:val="000377CC"/>
    <w:rsid w:val="00037870"/>
    <w:rsid w:val="00037D1D"/>
    <w:rsid w:val="000402E6"/>
    <w:rsid w:val="00040A80"/>
    <w:rsid w:val="000413D1"/>
    <w:rsid w:val="00041A4F"/>
    <w:rsid w:val="00042CBA"/>
    <w:rsid w:val="00043AB1"/>
    <w:rsid w:val="00043E22"/>
    <w:rsid w:val="00043E40"/>
    <w:rsid w:val="000442A4"/>
    <w:rsid w:val="00044B88"/>
    <w:rsid w:val="0004504B"/>
    <w:rsid w:val="00045A1E"/>
    <w:rsid w:val="00046363"/>
    <w:rsid w:val="000468B4"/>
    <w:rsid w:val="00046E68"/>
    <w:rsid w:val="00046F62"/>
    <w:rsid w:val="00046FC7"/>
    <w:rsid w:val="000475AC"/>
    <w:rsid w:val="00047897"/>
    <w:rsid w:val="000508E9"/>
    <w:rsid w:val="00050B7B"/>
    <w:rsid w:val="000510A6"/>
    <w:rsid w:val="00051182"/>
    <w:rsid w:val="000516CD"/>
    <w:rsid w:val="000517D2"/>
    <w:rsid w:val="00051937"/>
    <w:rsid w:val="00051FC1"/>
    <w:rsid w:val="00052204"/>
    <w:rsid w:val="00052CE0"/>
    <w:rsid w:val="00053DB6"/>
    <w:rsid w:val="00054B44"/>
    <w:rsid w:val="00054D15"/>
    <w:rsid w:val="000552F9"/>
    <w:rsid w:val="00055D96"/>
    <w:rsid w:val="00055FDA"/>
    <w:rsid w:val="0005632E"/>
    <w:rsid w:val="00056734"/>
    <w:rsid w:val="00056A43"/>
    <w:rsid w:val="00056A72"/>
    <w:rsid w:val="00056B65"/>
    <w:rsid w:val="00056DF7"/>
    <w:rsid w:val="000607F0"/>
    <w:rsid w:val="00061018"/>
    <w:rsid w:val="000616A1"/>
    <w:rsid w:val="0006190F"/>
    <w:rsid w:val="00061AC7"/>
    <w:rsid w:val="00062161"/>
    <w:rsid w:val="000626E8"/>
    <w:rsid w:val="000627F5"/>
    <w:rsid w:val="0006361E"/>
    <w:rsid w:val="0006388A"/>
    <w:rsid w:val="00063921"/>
    <w:rsid w:val="000641C1"/>
    <w:rsid w:val="0006574E"/>
    <w:rsid w:val="00065831"/>
    <w:rsid w:val="00067448"/>
    <w:rsid w:val="000674DF"/>
    <w:rsid w:val="00067BD9"/>
    <w:rsid w:val="00070012"/>
    <w:rsid w:val="000705BF"/>
    <w:rsid w:val="00070EE1"/>
    <w:rsid w:val="0007115A"/>
    <w:rsid w:val="0007171B"/>
    <w:rsid w:val="0007175F"/>
    <w:rsid w:val="0007213E"/>
    <w:rsid w:val="00072298"/>
    <w:rsid w:val="000726BF"/>
    <w:rsid w:val="00072FCA"/>
    <w:rsid w:val="00073342"/>
    <w:rsid w:val="00074B2D"/>
    <w:rsid w:val="00074C73"/>
    <w:rsid w:val="00075AB4"/>
    <w:rsid w:val="000761A8"/>
    <w:rsid w:val="00076638"/>
    <w:rsid w:val="00076F76"/>
    <w:rsid w:val="00077F91"/>
    <w:rsid w:val="00080193"/>
    <w:rsid w:val="00080D2B"/>
    <w:rsid w:val="000812C7"/>
    <w:rsid w:val="00081739"/>
    <w:rsid w:val="000825FE"/>
    <w:rsid w:val="00082691"/>
    <w:rsid w:val="00083313"/>
    <w:rsid w:val="00084AC9"/>
    <w:rsid w:val="00084C7E"/>
    <w:rsid w:val="00084C90"/>
    <w:rsid w:val="00085129"/>
    <w:rsid w:val="000853CB"/>
    <w:rsid w:val="00085AC7"/>
    <w:rsid w:val="000860B2"/>
    <w:rsid w:val="00086603"/>
    <w:rsid w:val="00086AF7"/>
    <w:rsid w:val="00086E37"/>
    <w:rsid w:val="00087004"/>
    <w:rsid w:val="00087B09"/>
    <w:rsid w:val="0009048D"/>
    <w:rsid w:val="00090B20"/>
    <w:rsid w:val="00090D25"/>
    <w:rsid w:val="00091809"/>
    <w:rsid w:val="00091CB2"/>
    <w:rsid w:val="00092091"/>
    <w:rsid w:val="00092965"/>
    <w:rsid w:val="00092CE9"/>
    <w:rsid w:val="00092DE0"/>
    <w:rsid w:val="00092EEC"/>
    <w:rsid w:val="00093451"/>
    <w:rsid w:val="00093455"/>
    <w:rsid w:val="00094069"/>
    <w:rsid w:val="00094922"/>
    <w:rsid w:val="00095297"/>
    <w:rsid w:val="0009538D"/>
    <w:rsid w:val="0009542C"/>
    <w:rsid w:val="00095A2E"/>
    <w:rsid w:val="00096007"/>
    <w:rsid w:val="00096221"/>
    <w:rsid w:val="00096787"/>
    <w:rsid w:val="00096C32"/>
    <w:rsid w:val="0009761D"/>
    <w:rsid w:val="00097C3C"/>
    <w:rsid w:val="000A02B4"/>
    <w:rsid w:val="000A0D7F"/>
    <w:rsid w:val="000A17C3"/>
    <w:rsid w:val="000A1950"/>
    <w:rsid w:val="000A1E56"/>
    <w:rsid w:val="000A2425"/>
    <w:rsid w:val="000A297B"/>
    <w:rsid w:val="000A3726"/>
    <w:rsid w:val="000A7046"/>
    <w:rsid w:val="000A7817"/>
    <w:rsid w:val="000B0262"/>
    <w:rsid w:val="000B068D"/>
    <w:rsid w:val="000B0A18"/>
    <w:rsid w:val="000B1256"/>
    <w:rsid w:val="000B2126"/>
    <w:rsid w:val="000B2AB1"/>
    <w:rsid w:val="000B2B6C"/>
    <w:rsid w:val="000B3371"/>
    <w:rsid w:val="000B3777"/>
    <w:rsid w:val="000B3BE3"/>
    <w:rsid w:val="000B3DAC"/>
    <w:rsid w:val="000B40CA"/>
    <w:rsid w:val="000B4267"/>
    <w:rsid w:val="000B428D"/>
    <w:rsid w:val="000B4A30"/>
    <w:rsid w:val="000B4BF6"/>
    <w:rsid w:val="000B57A3"/>
    <w:rsid w:val="000B5C9B"/>
    <w:rsid w:val="000B6A9F"/>
    <w:rsid w:val="000B6D60"/>
    <w:rsid w:val="000B6D83"/>
    <w:rsid w:val="000B6F0E"/>
    <w:rsid w:val="000B6F3A"/>
    <w:rsid w:val="000B71D8"/>
    <w:rsid w:val="000B71D9"/>
    <w:rsid w:val="000B7AB4"/>
    <w:rsid w:val="000B7B2E"/>
    <w:rsid w:val="000B7C52"/>
    <w:rsid w:val="000C01FF"/>
    <w:rsid w:val="000C04D3"/>
    <w:rsid w:val="000C0A24"/>
    <w:rsid w:val="000C0CE2"/>
    <w:rsid w:val="000C0EB4"/>
    <w:rsid w:val="000C1BF1"/>
    <w:rsid w:val="000C1DEE"/>
    <w:rsid w:val="000C2FF5"/>
    <w:rsid w:val="000C3365"/>
    <w:rsid w:val="000C33FB"/>
    <w:rsid w:val="000C4D03"/>
    <w:rsid w:val="000C4F9A"/>
    <w:rsid w:val="000C52B2"/>
    <w:rsid w:val="000C562D"/>
    <w:rsid w:val="000C5673"/>
    <w:rsid w:val="000C5742"/>
    <w:rsid w:val="000C5ADE"/>
    <w:rsid w:val="000C5B6C"/>
    <w:rsid w:val="000C70ED"/>
    <w:rsid w:val="000C76AF"/>
    <w:rsid w:val="000C771D"/>
    <w:rsid w:val="000C78E2"/>
    <w:rsid w:val="000C7DD3"/>
    <w:rsid w:val="000D018C"/>
    <w:rsid w:val="000D01AF"/>
    <w:rsid w:val="000D07A0"/>
    <w:rsid w:val="000D08DD"/>
    <w:rsid w:val="000D0A60"/>
    <w:rsid w:val="000D0C77"/>
    <w:rsid w:val="000D0E0C"/>
    <w:rsid w:val="000D0F54"/>
    <w:rsid w:val="000D0F68"/>
    <w:rsid w:val="000D16B0"/>
    <w:rsid w:val="000D1F1D"/>
    <w:rsid w:val="000D2D1B"/>
    <w:rsid w:val="000D36A7"/>
    <w:rsid w:val="000D49D6"/>
    <w:rsid w:val="000D4C3F"/>
    <w:rsid w:val="000D5CB7"/>
    <w:rsid w:val="000D5E48"/>
    <w:rsid w:val="000D62C1"/>
    <w:rsid w:val="000D649D"/>
    <w:rsid w:val="000D6787"/>
    <w:rsid w:val="000D70D0"/>
    <w:rsid w:val="000D7ED7"/>
    <w:rsid w:val="000E038F"/>
    <w:rsid w:val="000E1F56"/>
    <w:rsid w:val="000E2015"/>
    <w:rsid w:val="000E30B3"/>
    <w:rsid w:val="000E310A"/>
    <w:rsid w:val="000E36D8"/>
    <w:rsid w:val="000E3D62"/>
    <w:rsid w:val="000E4552"/>
    <w:rsid w:val="000E52A1"/>
    <w:rsid w:val="000E5562"/>
    <w:rsid w:val="000E626A"/>
    <w:rsid w:val="000E673A"/>
    <w:rsid w:val="000E6C63"/>
    <w:rsid w:val="000E709B"/>
    <w:rsid w:val="000E711A"/>
    <w:rsid w:val="000E7516"/>
    <w:rsid w:val="000F0882"/>
    <w:rsid w:val="000F0FE3"/>
    <w:rsid w:val="000F18B2"/>
    <w:rsid w:val="000F2C0B"/>
    <w:rsid w:val="000F30F2"/>
    <w:rsid w:val="000F3235"/>
    <w:rsid w:val="000F3767"/>
    <w:rsid w:val="000F37A1"/>
    <w:rsid w:val="000F42F2"/>
    <w:rsid w:val="000F4A35"/>
    <w:rsid w:val="000F5567"/>
    <w:rsid w:val="000F6945"/>
    <w:rsid w:val="000F6D40"/>
    <w:rsid w:val="000F74F5"/>
    <w:rsid w:val="000F78FC"/>
    <w:rsid w:val="000F7A41"/>
    <w:rsid w:val="00100056"/>
    <w:rsid w:val="001010FA"/>
    <w:rsid w:val="001011D7"/>
    <w:rsid w:val="001013B2"/>
    <w:rsid w:val="0010152C"/>
    <w:rsid w:val="00101E2D"/>
    <w:rsid w:val="00101F91"/>
    <w:rsid w:val="001031DF"/>
    <w:rsid w:val="00103E16"/>
    <w:rsid w:val="001040D0"/>
    <w:rsid w:val="00104577"/>
    <w:rsid w:val="00104B77"/>
    <w:rsid w:val="00105372"/>
    <w:rsid w:val="001054A6"/>
    <w:rsid w:val="001054D1"/>
    <w:rsid w:val="001057A8"/>
    <w:rsid w:val="00105A5E"/>
    <w:rsid w:val="00105A77"/>
    <w:rsid w:val="00106D62"/>
    <w:rsid w:val="00107176"/>
    <w:rsid w:val="0010782A"/>
    <w:rsid w:val="00107897"/>
    <w:rsid w:val="001078A1"/>
    <w:rsid w:val="00107B85"/>
    <w:rsid w:val="00111468"/>
    <w:rsid w:val="001118FD"/>
    <w:rsid w:val="00111A3B"/>
    <w:rsid w:val="00111E66"/>
    <w:rsid w:val="00111F52"/>
    <w:rsid w:val="0011236F"/>
    <w:rsid w:val="0011263E"/>
    <w:rsid w:val="00113EEE"/>
    <w:rsid w:val="00113F8E"/>
    <w:rsid w:val="00113FE1"/>
    <w:rsid w:val="00114476"/>
    <w:rsid w:val="00114498"/>
    <w:rsid w:val="001151DD"/>
    <w:rsid w:val="001152FA"/>
    <w:rsid w:val="0011562E"/>
    <w:rsid w:val="0011576B"/>
    <w:rsid w:val="00115F57"/>
    <w:rsid w:val="00116315"/>
    <w:rsid w:val="00116494"/>
    <w:rsid w:val="00117082"/>
    <w:rsid w:val="001179F1"/>
    <w:rsid w:val="00122DE3"/>
    <w:rsid w:val="00123031"/>
    <w:rsid w:val="0012379E"/>
    <w:rsid w:val="001239D9"/>
    <w:rsid w:val="00125220"/>
    <w:rsid w:val="0012580D"/>
    <w:rsid w:val="0012589F"/>
    <w:rsid w:val="001258BE"/>
    <w:rsid w:val="001260B2"/>
    <w:rsid w:val="0012610E"/>
    <w:rsid w:val="0012640A"/>
    <w:rsid w:val="001268FF"/>
    <w:rsid w:val="00126ED5"/>
    <w:rsid w:val="001271AE"/>
    <w:rsid w:val="00127222"/>
    <w:rsid w:val="001272A8"/>
    <w:rsid w:val="001278CE"/>
    <w:rsid w:val="00127E3D"/>
    <w:rsid w:val="00127EB2"/>
    <w:rsid w:val="001304BF"/>
    <w:rsid w:val="0013055F"/>
    <w:rsid w:val="00130E95"/>
    <w:rsid w:val="00130FF3"/>
    <w:rsid w:val="001312AD"/>
    <w:rsid w:val="0013137C"/>
    <w:rsid w:val="00131BB3"/>
    <w:rsid w:val="00131E7A"/>
    <w:rsid w:val="001323D1"/>
    <w:rsid w:val="00132CE9"/>
    <w:rsid w:val="00133C46"/>
    <w:rsid w:val="00133FCC"/>
    <w:rsid w:val="0013431C"/>
    <w:rsid w:val="00134483"/>
    <w:rsid w:val="0013483C"/>
    <w:rsid w:val="00134846"/>
    <w:rsid w:val="0013548C"/>
    <w:rsid w:val="00136264"/>
    <w:rsid w:val="0013645A"/>
    <w:rsid w:val="0013680B"/>
    <w:rsid w:val="00136832"/>
    <w:rsid w:val="00136AC6"/>
    <w:rsid w:val="00136AF7"/>
    <w:rsid w:val="00137B14"/>
    <w:rsid w:val="00137EBD"/>
    <w:rsid w:val="00140E29"/>
    <w:rsid w:val="00141328"/>
    <w:rsid w:val="0014263C"/>
    <w:rsid w:val="00142651"/>
    <w:rsid w:val="00142771"/>
    <w:rsid w:val="00142920"/>
    <w:rsid w:val="00142BEC"/>
    <w:rsid w:val="00142D9F"/>
    <w:rsid w:val="00143365"/>
    <w:rsid w:val="001434A5"/>
    <w:rsid w:val="00143C46"/>
    <w:rsid w:val="00144F52"/>
    <w:rsid w:val="001450E6"/>
    <w:rsid w:val="0014531F"/>
    <w:rsid w:val="00145842"/>
    <w:rsid w:val="00145B3C"/>
    <w:rsid w:val="0014628D"/>
    <w:rsid w:val="0014785B"/>
    <w:rsid w:val="001502EC"/>
    <w:rsid w:val="00151790"/>
    <w:rsid w:val="00151DF1"/>
    <w:rsid w:val="0015203A"/>
    <w:rsid w:val="00152784"/>
    <w:rsid w:val="00152DD9"/>
    <w:rsid w:val="00153CFA"/>
    <w:rsid w:val="00154313"/>
    <w:rsid w:val="00154569"/>
    <w:rsid w:val="001545C7"/>
    <w:rsid w:val="00154D44"/>
    <w:rsid w:val="00154D53"/>
    <w:rsid w:val="00154DD4"/>
    <w:rsid w:val="001551E2"/>
    <w:rsid w:val="00155398"/>
    <w:rsid w:val="001558E5"/>
    <w:rsid w:val="00155F51"/>
    <w:rsid w:val="001564D8"/>
    <w:rsid w:val="0015676F"/>
    <w:rsid w:val="001573D0"/>
    <w:rsid w:val="00157697"/>
    <w:rsid w:val="0016013B"/>
    <w:rsid w:val="001606B5"/>
    <w:rsid w:val="0016105F"/>
    <w:rsid w:val="001618C6"/>
    <w:rsid w:val="00161A01"/>
    <w:rsid w:val="00161DA9"/>
    <w:rsid w:val="00162004"/>
    <w:rsid w:val="00162AC1"/>
    <w:rsid w:val="00163793"/>
    <w:rsid w:val="00164263"/>
    <w:rsid w:val="001645C4"/>
    <w:rsid w:val="0016475C"/>
    <w:rsid w:val="00164873"/>
    <w:rsid w:val="00164CAA"/>
    <w:rsid w:val="00164D2D"/>
    <w:rsid w:val="00166754"/>
    <w:rsid w:val="001667AB"/>
    <w:rsid w:val="00166D65"/>
    <w:rsid w:val="00166DC3"/>
    <w:rsid w:val="00166FAA"/>
    <w:rsid w:val="0016716C"/>
    <w:rsid w:val="00170107"/>
    <w:rsid w:val="00170C6A"/>
    <w:rsid w:val="0017123F"/>
    <w:rsid w:val="00171749"/>
    <w:rsid w:val="00171D44"/>
    <w:rsid w:val="00171FEF"/>
    <w:rsid w:val="00172162"/>
    <w:rsid w:val="00172AF6"/>
    <w:rsid w:val="00172DDE"/>
    <w:rsid w:val="001730CC"/>
    <w:rsid w:val="001734D0"/>
    <w:rsid w:val="0017404D"/>
    <w:rsid w:val="001742B4"/>
    <w:rsid w:val="00174B12"/>
    <w:rsid w:val="00174CFE"/>
    <w:rsid w:val="00176337"/>
    <w:rsid w:val="001765F2"/>
    <w:rsid w:val="001769A9"/>
    <w:rsid w:val="00176CEE"/>
    <w:rsid w:val="001772DF"/>
    <w:rsid w:val="00177727"/>
    <w:rsid w:val="00177B33"/>
    <w:rsid w:val="0018040B"/>
    <w:rsid w:val="001805DE"/>
    <w:rsid w:val="00180F1A"/>
    <w:rsid w:val="0018131A"/>
    <w:rsid w:val="00181349"/>
    <w:rsid w:val="00181875"/>
    <w:rsid w:val="00181A6C"/>
    <w:rsid w:val="0018263C"/>
    <w:rsid w:val="00183454"/>
    <w:rsid w:val="00183DD5"/>
    <w:rsid w:val="00184532"/>
    <w:rsid w:val="00184BD3"/>
    <w:rsid w:val="00185026"/>
    <w:rsid w:val="00185090"/>
    <w:rsid w:val="00186696"/>
    <w:rsid w:val="00186DD8"/>
    <w:rsid w:val="00186EDB"/>
    <w:rsid w:val="001878D8"/>
    <w:rsid w:val="00187934"/>
    <w:rsid w:val="00187B52"/>
    <w:rsid w:val="00190127"/>
    <w:rsid w:val="001905B1"/>
    <w:rsid w:val="00191566"/>
    <w:rsid w:val="0019182B"/>
    <w:rsid w:val="001919B3"/>
    <w:rsid w:val="00192190"/>
    <w:rsid w:val="00192911"/>
    <w:rsid w:val="00194113"/>
    <w:rsid w:val="00194370"/>
    <w:rsid w:val="001943BB"/>
    <w:rsid w:val="00194545"/>
    <w:rsid w:val="001946CA"/>
    <w:rsid w:val="0019495C"/>
    <w:rsid w:val="00194B58"/>
    <w:rsid w:val="00195056"/>
    <w:rsid w:val="001953D5"/>
    <w:rsid w:val="001964C7"/>
    <w:rsid w:val="00196782"/>
    <w:rsid w:val="00197027"/>
    <w:rsid w:val="001A01E1"/>
    <w:rsid w:val="001A04B5"/>
    <w:rsid w:val="001A06B8"/>
    <w:rsid w:val="001A0820"/>
    <w:rsid w:val="001A1861"/>
    <w:rsid w:val="001A2056"/>
    <w:rsid w:val="001A2EDD"/>
    <w:rsid w:val="001A35EC"/>
    <w:rsid w:val="001A3D05"/>
    <w:rsid w:val="001A408F"/>
    <w:rsid w:val="001A4345"/>
    <w:rsid w:val="001A4366"/>
    <w:rsid w:val="001A51E5"/>
    <w:rsid w:val="001A5655"/>
    <w:rsid w:val="001A6808"/>
    <w:rsid w:val="001A737D"/>
    <w:rsid w:val="001A73B7"/>
    <w:rsid w:val="001A7563"/>
    <w:rsid w:val="001A7731"/>
    <w:rsid w:val="001A7894"/>
    <w:rsid w:val="001B046B"/>
    <w:rsid w:val="001B0ABB"/>
    <w:rsid w:val="001B13FE"/>
    <w:rsid w:val="001B16F5"/>
    <w:rsid w:val="001B172F"/>
    <w:rsid w:val="001B19D2"/>
    <w:rsid w:val="001B1D91"/>
    <w:rsid w:val="001B2D1D"/>
    <w:rsid w:val="001B3912"/>
    <w:rsid w:val="001B4C2C"/>
    <w:rsid w:val="001B51A8"/>
    <w:rsid w:val="001B5702"/>
    <w:rsid w:val="001B5CE7"/>
    <w:rsid w:val="001B7EF3"/>
    <w:rsid w:val="001C0443"/>
    <w:rsid w:val="001C085B"/>
    <w:rsid w:val="001C0AB9"/>
    <w:rsid w:val="001C0B5C"/>
    <w:rsid w:val="001C0D26"/>
    <w:rsid w:val="001C161D"/>
    <w:rsid w:val="001C17E4"/>
    <w:rsid w:val="001C1B07"/>
    <w:rsid w:val="001C28B8"/>
    <w:rsid w:val="001C35C0"/>
    <w:rsid w:val="001C3969"/>
    <w:rsid w:val="001C4386"/>
    <w:rsid w:val="001C45A9"/>
    <w:rsid w:val="001C45C3"/>
    <w:rsid w:val="001C49C3"/>
    <w:rsid w:val="001C4F22"/>
    <w:rsid w:val="001C5FD8"/>
    <w:rsid w:val="001C69C3"/>
    <w:rsid w:val="001C6E60"/>
    <w:rsid w:val="001C715F"/>
    <w:rsid w:val="001C7208"/>
    <w:rsid w:val="001C7E2E"/>
    <w:rsid w:val="001D0B39"/>
    <w:rsid w:val="001D19CC"/>
    <w:rsid w:val="001D1A0E"/>
    <w:rsid w:val="001D26A4"/>
    <w:rsid w:val="001D27A8"/>
    <w:rsid w:val="001D2AF2"/>
    <w:rsid w:val="001D303B"/>
    <w:rsid w:val="001D3093"/>
    <w:rsid w:val="001D3378"/>
    <w:rsid w:val="001D3BE8"/>
    <w:rsid w:val="001D3F89"/>
    <w:rsid w:val="001D4003"/>
    <w:rsid w:val="001D58F2"/>
    <w:rsid w:val="001D65B8"/>
    <w:rsid w:val="001D66BD"/>
    <w:rsid w:val="001D783D"/>
    <w:rsid w:val="001D78F2"/>
    <w:rsid w:val="001D7B03"/>
    <w:rsid w:val="001D7C96"/>
    <w:rsid w:val="001D7CF4"/>
    <w:rsid w:val="001E02D8"/>
    <w:rsid w:val="001E062F"/>
    <w:rsid w:val="001E0F1D"/>
    <w:rsid w:val="001E0F6D"/>
    <w:rsid w:val="001E18CB"/>
    <w:rsid w:val="001E1978"/>
    <w:rsid w:val="001E22C0"/>
    <w:rsid w:val="001E247D"/>
    <w:rsid w:val="001E306F"/>
    <w:rsid w:val="001E33A4"/>
    <w:rsid w:val="001E3C51"/>
    <w:rsid w:val="001E3F08"/>
    <w:rsid w:val="001E523F"/>
    <w:rsid w:val="001E56C0"/>
    <w:rsid w:val="001E5C1F"/>
    <w:rsid w:val="001E74EB"/>
    <w:rsid w:val="001E78FA"/>
    <w:rsid w:val="001F0156"/>
    <w:rsid w:val="001F08F8"/>
    <w:rsid w:val="001F117A"/>
    <w:rsid w:val="001F1359"/>
    <w:rsid w:val="001F143E"/>
    <w:rsid w:val="001F153D"/>
    <w:rsid w:val="001F1AAC"/>
    <w:rsid w:val="001F1E91"/>
    <w:rsid w:val="001F1FB1"/>
    <w:rsid w:val="001F22C3"/>
    <w:rsid w:val="001F22FA"/>
    <w:rsid w:val="001F26DE"/>
    <w:rsid w:val="001F2D45"/>
    <w:rsid w:val="001F324A"/>
    <w:rsid w:val="001F353E"/>
    <w:rsid w:val="001F3608"/>
    <w:rsid w:val="001F3EDA"/>
    <w:rsid w:val="001F4014"/>
    <w:rsid w:val="001F4614"/>
    <w:rsid w:val="001F4630"/>
    <w:rsid w:val="001F4B14"/>
    <w:rsid w:val="001F4C66"/>
    <w:rsid w:val="001F4D12"/>
    <w:rsid w:val="001F4E7C"/>
    <w:rsid w:val="001F51F9"/>
    <w:rsid w:val="001F58BF"/>
    <w:rsid w:val="001F6533"/>
    <w:rsid w:val="001F6828"/>
    <w:rsid w:val="001F6DD3"/>
    <w:rsid w:val="001F788A"/>
    <w:rsid w:val="001F7AD4"/>
    <w:rsid w:val="001F7C95"/>
    <w:rsid w:val="00200260"/>
    <w:rsid w:val="00200888"/>
    <w:rsid w:val="00200E01"/>
    <w:rsid w:val="00200FAE"/>
    <w:rsid w:val="002019B2"/>
    <w:rsid w:val="00201F07"/>
    <w:rsid w:val="00201FDC"/>
    <w:rsid w:val="00202058"/>
    <w:rsid w:val="002024F8"/>
    <w:rsid w:val="00203135"/>
    <w:rsid w:val="00203897"/>
    <w:rsid w:val="00204455"/>
    <w:rsid w:val="00204C8F"/>
    <w:rsid w:val="00205D10"/>
    <w:rsid w:val="00206BA2"/>
    <w:rsid w:val="00207064"/>
    <w:rsid w:val="00207DDC"/>
    <w:rsid w:val="00207E84"/>
    <w:rsid w:val="0021007D"/>
    <w:rsid w:val="00210AA5"/>
    <w:rsid w:val="00210B3D"/>
    <w:rsid w:val="00210C9E"/>
    <w:rsid w:val="00211876"/>
    <w:rsid w:val="0021194A"/>
    <w:rsid w:val="0021218F"/>
    <w:rsid w:val="002128B1"/>
    <w:rsid w:val="00212F25"/>
    <w:rsid w:val="002130B4"/>
    <w:rsid w:val="00213A5E"/>
    <w:rsid w:val="00213F97"/>
    <w:rsid w:val="002140CF"/>
    <w:rsid w:val="00214FB4"/>
    <w:rsid w:val="002159DD"/>
    <w:rsid w:val="0021695D"/>
    <w:rsid w:val="00216EFD"/>
    <w:rsid w:val="002177D8"/>
    <w:rsid w:val="002179CA"/>
    <w:rsid w:val="00220441"/>
    <w:rsid w:val="00220D08"/>
    <w:rsid w:val="00220E69"/>
    <w:rsid w:val="00220FD8"/>
    <w:rsid w:val="002211E2"/>
    <w:rsid w:val="00221219"/>
    <w:rsid w:val="00222B4D"/>
    <w:rsid w:val="00222F20"/>
    <w:rsid w:val="0022366C"/>
    <w:rsid w:val="0022396A"/>
    <w:rsid w:val="00223B93"/>
    <w:rsid w:val="00223F37"/>
    <w:rsid w:val="00225834"/>
    <w:rsid w:val="00225C42"/>
    <w:rsid w:val="00225C57"/>
    <w:rsid w:val="0022604E"/>
    <w:rsid w:val="002275EF"/>
    <w:rsid w:val="00227641"/>
    <w:rsid w:val="00227B66"/>
    <w:rsid w:val="00227D0F"/>
    <w:rsid w:val="00227E8E"/>
    <w:rsid w:val="00230EBE"/>
    <w:rsid w:val="002315B9"/>
    <w:rsid w:val="00232E79"/>
    <w:rsid w:val="00232F2B"/>
    <w:rsid w:val="00232FF5"/>
    <w:rsid w:val="00233684"/>
    <w:rsid w:val="00233878"/>
    <w:rsid w:val="00233A7C"/>
    <w:rsid w:val="00235641"/>
    <w:rsid w:val="00235A47"/>
    <w:rsid w:val="00235BC2"/>
    <w:rsid w:val="00236736"/>
    <w:rsid w:val="00236D3F"/>
    <w:rsid w:val="00237498"/>
    <w:rsid w:val="0023755F"/>
    <w:rsid w:val="00240408"/>
    <w:rsid w:val="00240435"/>
    <w:rsid w:val="002405E9"/>
    <w:rsid w:val="00240C16"/>
    <w:rsid w:val="00240ED2"/>
    <w:rsid w:val="00240EE6"/>
    <w:rsid w:val="00241906"/>
    <w:rsid w:val="00241EDE"/>
    <w:rsid w:val="002426A4"/>
    <w:rsid w:val="00242AEE"/>
    <w:rsid w:val="00242C58"/>
    <w:rsid w:val="00243A34"/>
    <w:rsid w:val="00243B5A"/>
    <w:rsid w:val="00243CC2"/>
    <w:rsid w:val="002449C8"/>
    <w:rsid w:val="00244A12"/>
    <w:rsid w:val="00245284"/>
    <w:rsid w:val="00245DE2"/>
    <w:rsid w:val="00245FF1"/>
    <w:rsid w:val="0024605D"/>
    <w:rsid w:val="002464C1"/>
    <w:rsid w:val="00246942"/>
    <w:rsid w:val="00246A0F"/>
    <w:rsid w:val="0024752C"/>
    <w:rsid w:val="002479BE"/>
    <w:rsid w:val="00247AA7"/>
    <w:rsid w:val="002503F9"/>
    <w:rsid w:val="00250520"/>
    <w:rsid w:val="002508FE"/>
    <w:rsid w:val="00250931"/>
    <w:rsid w:val="00250FA2"/>
    <w:rsid w:val="00251218"/>
    <w:rsid w:val="00251271"/>
    <w:rsid w:val="0025190E"/>
    <w:rsid w:val="00251D9E"/>
    <w:rsid w:val="00251DA0"/>
    <w:rsid w:val="00251FE1"/>
    <w:rsid w:val="002523ED"/>
    <w:rsid w:val="00252826"/>
    <w:rsid w:val="00254286"/>
    <w:rsid w:val="00254EB5"/>
    <w:rsid w:val="0025537A"/>
    <w:rsid w:val="002554D2"/>
    <w:rsid w:val="00255A40"/>
    <w:rsid w:val="00255B4E"/>
    <w:rsid w:val="0025623C"/>
    <w:rsid w:val="002562E1"/>
    <w:rsid w:val="00256771"/>
    <w:rsid w:val="00256998"/>
    <w:rsid w:val="00256A8A"/>
    <w:rsid w:val="0025703F"/>
    <w:rsid w:val="002573FC"/>
    <w:rsid w:val="00257D27"/>
    <w:rsid w:val="00257DFE"/>
    <w:rsid w:val="002607BB"/>
    <w:rsid w:val="00260E4E"/>
    <w:rsid w:val="0026111E"/>
    <w:rsid w:val="00261748"/>
    <w:rsid w:val="0026174D"/>
    <w:rsid w:val="00261993"/>
    <w:rsid w:val="00261D27"/>
    <w:rsid w:val="00261E61"/>
    <w:rsid w:val="00263455"/>
    <w:rsid w:val="002634F9"/>
    <w:rsid w:val="00264573"/>
    <w:rsid w:val="002648FD"/>
    <w:rsid w:val="00264D7E"/>
    <w:rsid w:val="00265269"/>
    <w:rsid w:val="0026530F"/>
    <w:rsid w:val="00265CFE"/>
    <w:rsid w:val="0026711E"/>
    <w:rsid w:val="0026789E"/>
    <w:rsid w:val="0026797C"/>
    <w:rsid w:val="00267E71"/>
    <w:rsid w:val="002700F4"/>
    <w:rsid w:val="00270913"/>
    <w:rsid w:val="00270E1D"/>
    <w:rsid w:val="002712CE"/>
    <w:rsid w:val="00271490"/>
    <w:rsid w:val="002718D4"/>
    <w:rsid w:val="00272239"/>
    <w:rsid w:val="00272550"/>
    <w:rsid w:val="00272E6B"/>
    <w:rsid w:val="00272E78"/>
    <w:rsid w:val="002741ED"/>
    <w:rsid w:val="002743E0"/>
    <w:rsid w:val="002744CE"/>
    <w:rsid w:val="00274CA9"/>
    <w:rsid w:val="00274D72"/>
    <w:rsid w:val="002752DD"/>
    <w:rsid w:val="00275BA5"/>
    <w:rsid w:val="00276F43"/>
    <w:rsid w:val="0027719F"/>
    <w:rsid w:val="00277951"/>
    <w:rsid w:val="00277E5C"/>
    <w:rsid w:val="002803EB"/>
    <w:rsid w:val="00281816"/>
    <w:rsid w:val="00281D40"/>
    <w:rsid w:val="00281F86"/>
    <w:rsid w:val="00282669"/>
    <w:rsid w:val="0028313F"/>
    <w:rsid w:val="00283299"/>
    <w:rsid w:val="0028369B"/>
    <w:rsid w:val="00283997"/>
    <w:rsid w:val="00284BED"/>
    <w:rsid w:val="00284D45"/>
    <w:rsid w:val="00284FD9"/>
    <w:rsid w:val="0028538F"/>
    <w:rsid w:val="00285395"/>
    <w:rsid w:val="00285B65"/>
    <w:rsid w:val="00285CFA"/>
    <w:rsid w:val="002864FC"/>
    <w:rsid w:val="00286CB6"/>
    <w:rsid w:val="002871B6"/>
    <w:rsid w:val="0028777A"/>
    <w:rsid w:val="00287F09"/>
    <w:rsid w:val="00290417"/>
    <w:rsid w:val="00290F57"/>
    <w:rsid w:val="002915A1"/>
    <w:rsid w:val="00291807"/>
    <w:rsid w:val="002918BB"/>
    <w:rsid w:val="0029194F"/>
    <w:rsid w:val="00291C7E"/>
    <w:rsid w:val="00292881"/>
    <w:rsid w:val="00293B35"/>
    <w:rsid w:val="00293C59"/>
    <w:rsid w:val="002940A0"/>
    <w:rsid w:val="00294428"/>
    <w:rsid w:val="00294469"/>
    <w:rsid w:val="00294608"/>
    <w:rsid w:val="002950BD"/>
    <w:rsid w:val="00295416"/>
    <w:rsid w:val="00295CE1"/>
    <w:rsid w:val="00295E01"/>
    <w:rsid w:val="00296152"/>
    <w:rsid w:val="002966DB"/>
    <w:rsid w:val="00296B14"/>
    <w:rsid w:val="00296B38"/>
    <w:rsid w:val="0029733A"/>
    <w:rsid w:val="002A0FB8"/>
    <w:rsid w:val="002A1346"/>
    <w:rsid w:val="002A1688"/>
    <w:rsid w:val="002A1946"/>
    <w:rsid w:val="002A1A6E"/>
    <w:rsid w:val="002A1BB6"/>
    <w:rsid w:val="002A29A6"/>
    <w:rsid w:val="002A2C34"/>
    <w:rsid w:val="002A3562"/>
    <w:rsid w:val="002A36F1"/>
    <w:rsid w:val="002A37A5"/>
    <w:rsid w:val="002A410B"/>
    <w:rsid w:val="002A4411"/>
    <w:rsid w:val="002A46AF"/>
    <w:rsid w:val="002A509A"/>
    <w:rsid w:val="002A5B09"/>
    <w:rsid w:val="002A5CAF"/>
    <w:rsid w:val="002A6376"/>
    <w:rsid w:val="002A6802"/>
    <w:rsid w:val="002A6ABE"/>
    <w:rsid w:val="002A732B"/>
    <w:rsid w:val="002A7936"/>
    <w:rsid w:val="002A7B6D"/>
    <w:rsid w:val="002A7B7D"/>
    <w:rsid w:val="002B037F"/>
    <w:rsid w:val="002B0E59"/>
    <w:rsid w:val="002B1190"/>
    <w:rsid w:val="002B2390"/>
    <w:rsid w:val="002B25A6"/>
    <w:rsid w:val="002B33DD"/>
    <w:rsid w:val="002B3AFE"/>
    <w:rsid w:val="002B3F99"/>
    <w:rsid w:val="002B498B"/>
    <w:rsid w:val="002B4A83"/>
    <w:rsid w:val="002B4B4F"/>
    <w:rsid w:val="002B5854"/>
    <w:rsid w:val="002B5DA9"/>
    <w:rsid w:val="002B6490"/>
    <w:rsid w:val="002B6529"/>
    <w:rsid w:val="002B6797"/>
    <w:rsid w:val="002B69A1"/>
    <w:rsid w:val="002B6C3C"/>
    <w:rsid w:val="002B6D8C"/>
    <w:rsid w:val="002B7D13"/>
    <w:rsid w:val="002C025A"/>
    <w:rsid w:val="002C0427"/>
    <w:rsid w:val="002C045D"/>
    <w:rsid w:val="002C06ED"/>
    <w:rsid w:val="002C16F8"/>
    <w:rsid w:val="002C1E13"/>
    <w:rsid w:val="002C1EF0"/>
    <w:rsid w:val="002C20F5"/>
    <w:rsid w:val="002C2A9A"/>
    <w:rsid w:val="002C2D5C"/>
    <w:rsid w:val="002C32BE"/>
    <w:rsid w:val="002C33AB"/>
    <w:rsid w:val="002C3FC5"/>
    <w:rsid w:val="002C428C"/>
    <w:rsid w:val="002C4333"/>
    <w:rsid w:val="002C46A9"/>
    <w:rsid w:val="002C4A26"/>
    <w:rsid w:val="002C4C24"/>
    <w:rsid w:val="002C4E90"/>
    <w:rsid w:val="002C59AE"/>
    <w:rsid w:val="002C5CE6"/>
    <w:rsid w:val="002C60C4"/>
    <w:rsid w:val="002C672B"/>
    <w:rsid w:val="002C7C30"/>
    <w:rsid w:val="002C7DB4"/>
    <w:rsid w:val="002C7EB2"/>
    <w:rsid w:val="002D0009"/>
    <w:rsid w:val="002D05D8"/>
    <w:rsid w:val="002D0B66"/>
    <w:rsid w:val="002D11CF"/>
    <w:rsid w:val="002D192D"/>
    <w:rsid w:val="002D22B6"/>
    <w:rsid w:val="002D244C"/>
    <w:rsid w:val="002D2DA2"/>
    <w:rsid w:val="002D303D"/>
    <w:rsid w:val="002D4228"/>
    <w:rsid w:val="002D423D"/>
    <w:rsid w:val="002D4275"/>
    <w:rsid w:val="002D442F"/>
    <w:rsid w:val="002D476C"/>
    <w:rsid w:val="002D5622"/>
    <w:rsid w:val="002D5CD7"/>
    <w:rsid w:val="002D62DB"/>
    <w:rsid w:val="002D65E5"/>
    <w:rsid w:val="002D66A2"/>
    <w:rsid w:val="002D679C"/>
    <w:rsid w:val="002D6B1F"/>
    <w:rsid w:val="002D6C05"/>
    <w:rsid w:val="002D6C43"/>
    <w:rsid w:val="002D6C5E"/>
    <w:rsid w:val="002D6E35"/>
    <w:rsid w:val="002D70BD"/>
    <w:rsid w:val="002D72DB"/>
    <w:rsid w:val="002D769A"/>
    <w:rsid w:val="002D791D"/>
    <w:rsid w:val="002D7989"/>
    <w:rsid w:val="002D7A9D"/>
    <w:rsid w:val="002D7C9A"/>
    <w:rsid w:val="002D7D40"/>
    <w:rsid w:val="002D7E9C"/>
    <w:rsid w:val="002D7F8F"/>
    <w:rsid w:val="002E069C"/>
    <w:rsid w:val="002E0DFF"/>
    <w:rsid w:val="002E110A"/>
    <w:rsid w:val="002E1434"/>
    <w:rsid w:val="002E188D"/>
    <w:rsid w:val="002E1E3B"/>
    <w:rsid w:val="002E25FE"/>
    <w:rsid w:val="002E3113"/>
    <w:rsid w:val="002E3378"/>
    <w:rsid w:val="002E489B"/>
    <w:rsid w:val="002E519F"/>
    <w:rsid w:val="002E57F4"/>
    <w:rsid w:val="002E5AC8"/>
    <w:rsid w:val="002E6289"/>
    <w:rsid w:val="002E6546"/>
    <w:rsid w:val="002E69FE"/>
    <w:rsid w:val="002E6BB7"/>
    <w:rsid w:val="002E6F56"/>
    <w:rsid w:val="002F013F"/>
    <w:rsid w:val="002F06E1"/>
    <w:rsid w:val="002F0921"/>
    <w:rsid w:val="002F11A7"/>
    <w:rsid w:val="002F1517"/>
    <w:rsid w:val="002F26A0"/>
    <w:rsid w:val="002F3345"/>
    <w:rsid w:val="002F39FA"/>
    <w:rsid w:val="002F3ACC"/>
    <w:rsid w:val="002F4D3F"/>
    <w:rsid w:val="002F5037"/>
    <w:rsid w:val="002F5DCE"/>
    <w:rsid w:val="002F6160"/>
    <w:rsid w:val="002F69E5"/>
    <w:rsid w:val="002F70E6"/>
    <w:rsid w:val="002F7688"/>
    <w:rsid w:val="003000C9"/>
    <w:rsid w:val="00300444"/>
    <w:rsid w:val="003008FE"/>
    <w:rsid w:val="0030125D"/>
    <w:rsid w:val="0030141A"/>
    <w:rsid w:val="0030169D"/>
    <w:rsid w:val="003016E0"/>
    <w:rsid w:val="00301C21"/>
    <w:rsid w:val="00301FE6"/>
    <w:rsid w:val="00303084"/>
    <w:rsid w:val="00303E3C"/>
    <w:rsid w:val="003041EF"/>
    <w:rsid w:val="00304259"/>
    <w:rsid w:val="00304B44"/>
    <w:rsid w:val="00304C66"/>
    <w:rsid w:val="003050BA"/>
    <w:rsid w:val="003060EB"/>
    <w:rsid w:val="003062AC"/>
    <w:rsid w:val="0030675B"/>
    <w:rsid w:val="00306AED"/>
    <w:rsid w:val="00306E3A"/>
    <w:rsid w:val="00307396"/>
    <w:rsid w:val="003074F1"/>
    <w:rsid w:val="003105D7"/>
    <w:rsid w:val="00310DD9"/>
    <w:rsid w:val="0031132E"/>
    <w:rsid w:val="003118F1"/>
    <w:rsid w:val="00312196"/>
    <w:rsid w:val="00312547"/>
    <w:rsid w:val="0031507A"/>
    <w:rsid w:val="0031531E"/>
    <w:rsid w:val="003153EB"/>
    <w:rsid w:val="00315A56"/>
    <w:rsid w:val="00315C4A"/>
    <w:rsid w:val="00316A12"/>
    <w:rsid w:val="00316B00"/>
    <w:rsid w:val="00316D5E"/>
    <w:rsid w:val="0031719F"/>
    <w:rsid w:val="003200D4"/>
    <w:rsid w:val="003201F8"/>
    <w:rsid w:val="0032032E"/>
    <w:rsid w:val="0032038C"/>
    <w:rsid w:val="00320627"/>
    <w:rsid w:val="0032136E"/>
    <w:rsid w:val="00321890"/>
    <w:rsid w:val="00321985"/>
    <w:rsid w:val="00322B5E"/>
    <w:rsid w:val="00322B76"/>
    <w:rsid w:val="00322DDC"/>
    <w:rsid w:val="00322EB7"/>
    <w:rsid w:val="003230E0"/>
    <w:rsid w:val="00324453"/>
    <w:rsid w:val="00324B75"/>
    <w:rsid w:val="00324B8B"/>
    <w:rsid w:val="00325B34"/>
    <w:rsid w:val="0032699F"/>
    <w:rsid w:val="00326B68"/>
    <w:rsid w:val="003271FB"/>
    <w:rsid w:val="00327841"/>
    <w:rsid w:val="0032786D"/>
    <w:rsid w:val="00327B26"/>
    <w:rsid w:val="00331875"/>
    <w:rsid w:val="003337F6"/>
    <w:rsid w:val="003340A6"/>
    <w:rsid w:val="0033501D"/>
    <w:rsid w:val="003352E4"/>
    <w:rsid w:val="00335C89"/>
    <w:rsid w:val="00335F39"/>
    <w:rsid w:val="00335F8F"/>
    <w:rsid w:val="00336638"/>
    <w:rsid w:val="0034052F"/>
    <w:rsid w:val="00340B04"/>
    <w:rsid w:val="00340C16"/>
    <w:rsid w:val="00341B7E"/>
    <w:rsid w:val="00341D96"/>
    <w:rsid w:val="003425A1"/>
    <w:rsid w:val="003429F5"/>
    <w:rsid w:val="00342A4F"/>
    <w:rsid w:val="00342CBD"/>
    <w:rsid w:val="00343793"/>
    <w:rsid w:val="00343C88"/>
    <w:rsid w:val="00344081"/>
    <w:rsid w:val="00345990"/>
    <w:rsid w:val="00346216"/>
    <w:rsid w:val="003469C8"/>
    <w:rsid w:val="00347035"/>
    <w:rsid w:val="00347D36"/>
    <w:rsid w:val="00350A80"/>
    <w:rsid w:val="00350CCD"/>
    <w:rsid w:val="0035119E"/>
    <w:rsid w:val="00351205"/>
    <w:rsid w:val="00351246"/>
    <w:rsid w:val="00351959"/>
    <w:rsid w:val="003535E1"/>
    <w:rsid w:val="003542B3"/>
    <w:rsid w:val="00354634"/>
    <w:rsid w:val="00354796"/>
    <w:rsid w:val="00354B5A"/>
    <w:rsid w:val="003553E3"/>
    <w:rsid w:val="003560A1"/>
    <w:rsid w:val="003562D1"/>
    <w:rsid w:val="0035635F"/>
    <w:rsid w:val="00356416"/>
    <w:rsid w:val="003565D4"/>
    <w:rsid w:val="00356AA1"/>
    <w:rsid w:val="00356B63"/>
    <w:rsid w:val="00357A45"/>
    <w:rsid w:val="00360257"/>
    <w:rsid w:val="00360BE8"/>
    <w:rsid w:val="00360FF4"/>
    <w:rsid w:val="00361418"/>
    <w:rsid w:val="00361B88"/>
    <w:rsid w:val="00361B95"/>
    <w:rsid w:val="00361D55"/>
    <w:rsid w:val="0036252D"/>
    <w:rsid w:val="003628E7"/>
    <w:rsid w:val="00362E68"/>
    <w:rsid w:val="0036338B"/>
    <w:rsid w:val="00363662"/>
    <w:rsid w:val="00363D38"/>
    <w:rsid w:val="00364755"/>
    <w:rsid w:val="00364BDB"/>
    <w:rsid w:val="00364DE2"/>
    <w:rsid w:val="00365193"/>
    <w:rsid w:val="003658F5"/>
    <w:rsid w:val="00365B30"/>
    <w:rsid w:val="00365F06"/>
    <w:rsid w:val="00366112"/>
    <w:rsid w:val="00366A49"/>
    <w:rsid w:val="003674A3"/>
    <w:rsid w:val="0036785A"/>
    <w:rsid w:val="003678AE"/>
    <w:rsid w:val="00367E83"/>
    <w:rsid w:val="003709EA"/>
    <w:rsid w:val="00370B93"/>
    <w:rsid w:val="00370F2B"/>
    <w:rsid w:val="00370F58"/>
    <w:rsid w:val="00371BC8"/>
    <w:rsid w:val="00371F9A"/>
    <w:rsid w:val="0037213B"/>
    <w:rsid w:val="00372EC8"/>
    <w:rsid w:val="00372F74"/>
    <w:rsid w:val="0037339D"/>
    <w:rsid w:val="0037382E"/>
    <w:rsid w:val="003739B6"/>
    <w:rsid w:val="00373D2F"/>
    <w:rsid w:val="0037412F"/>
    <w:rsid w:val="00374179"/>
    <w:rsid w:val="00374386"/>
    <w:rsid w:val="003745FC"/>
    <w:rsid w:val="00374F5F"/>
    <w:rsid w:val="00374FC1"/>
    <w:rsid w:val="00375145"/>
    <w:rsid w:val="00375E37"/>
    <w:rsid w:val="0037651B"/>
    <w:rsid w:val="00376C80"/>
    <w:rsid w:val="00377573"/>
    <w:rsid w:val="00377E8E"/>
    <w:rsid w:val="00377F0E"/>
    <w:rsid w:val="00380A6B"/>
    <w:rsid w:val="00380B33"/>
    <w:rsid w:val="0038133E"/>
    <w:rsid w:val="003814BC"/>
    <w:rsid w:val="00381618"/>
    <w:rsid w:val="00381BB6"/>
    <w:rsid w:val="00381DAB"/>
    <w:rsid w:val="003825E0"/>
    <w:rsid w:val="00382F77"/>
    <w:rsid w:val="00383159"/>
    <w:rsid w:val="0038413B"/>
    <w:rsid w:val="0038426E"/>
    <w:rsid w:val="0038427E"/>
    <w:rsid w:val="00384421"/>
    <w:rsid w:val="0038477C"/>
    <w:rsid w:val="00384D4C"/>
    <w:rsid w:val="0038514C"/>
    <w:rsid w:val="00385190"/>
    <w:rsid w:val="00385916"/>
    <w:rsid w:val="003868F5"/>
    <w:rsid w:val="003873F1"/>
    <w:rsid w:val="00387AC9"/>
    <w:rsid w:val="00387DDA"/>
    <w:rsid w:val="00390E06"/>
    <w:rsid w:val="00391186"/>
    <w:rsid w:val="0039172A"/>
    <w:rsid w:val="003925FB"/>
    <w:rsid w:val="00392A56"/>
    <w:rsid w:val="00393535"/>
    <w:rsid w:val="00393696"/>
    <w:rsid w:val="003937D3"/>
    <w:rsid w:val="00393C1A"/>
    <w:rsid w:val="00394A82"/>
    <w:rsid w:val="00395027"/>
    <w:rsid w:val="003956F4"/>
    <w:rsid w:val="0039578B"/>
    <w:rsid w:val="0039615B"/>
    <w:rsid w:val="0039620F"/>
    <w:rsid w:val="00396669"/>
    <w:rsid w:val="00396BC1"/>
    <w:rsid w:val="00396FB7"/>
    <w:rsid w:val="00397A95"/>
    <w:rsid w:val="00397B43"/>
    <w:rsid w:val="00397D1E"/>
    <w:rsid w:val="003A004B"/>
    <w:rsid w:val="003A03E3"/>
    <w:rsid w:val="003A080B"/>
    <w:rsid w:val="003A0C59"/>
    <w:rsid w:val="003A0D2E"/>
    <w:rsid w:val="003A0E64"/>
    <w:rsid w:val="003A1FF8"/>
    <w:rsid w:val="003A2534"/>
    <w:rsid w:val="003A3DA9"/>
    <w:rsid w:val="003A49B9"/>
    <w:rsid w:val="003A5064"/>
    <w:rsid w:val="003A586F"/>
    <w:rsid w:val="003A6829"/>
    <w:rsid w:val="003A6E82"/>
    <w:rsid w:val="003B0013"/>
    <w:rsid w:val="003B144B"/>
    <w:rsid w:val="003B1A25"/>
    <w:rsid w:val="003B203A"/>
    <w:rsid w:val="003B306C"/>
    <w:rsid w:val="003B376A"/>
    <w:rsid w:val="003B4706"/>
    <w:rsid w:val="003B4B3A"/>
    <w:rsid w:val="003B4E71"/>
    <w:rsid w:val="003B521E"/>
    <w:rsid w:val="003B5552"/>
    <w:rsid w:val="003B5657"/>
    <w:rsid w:val="003B571A"/>
    <w:rsid w:val="003B6068"/>
    <w:rsid w:val="003B61CB"/>
    <w:rsid w:val="003B62F0"/>
    <w:rsid w:val="003B7481"/>
    <w:rsid w:val="003B770A"/>
    <w:rsid w:val="003B772A"/>
    <w:rsid w:val="003B7DE3"/>
    <w:rsid w:val="003B7E80"/>
    <w:rsid w:val="003C07B8"/>
    <w:rsid w:val="003C0D59"/>
    <w:rsid w:val="003C156E"/>
    <w:rsid w:val="003C1BBA"/>
    <w:rsid w:val="003C1E25"/>
    <w:rsid w:val="003C1E70"/>
    <w:rsid w:val="003C2C0A"/>
    <w:rsid w:val="003C4387"/>
    <w:rsid w:val="003C4BDC"/>
    <w:rsid w:val="003C54C8"/>
    <w:rsid w:val="003C5566"/>
    <w:rsid w:val="003C576D"/>
    <w:rsid w:val="003C7219"/>
    <w:rsid w:val="003C77A2"/>
    <w:rsid w:val="003C77FF"/>
    <w:rsid w:val="003C7877"/>
    <w:rsid w:val="003C7E97"/>
    <w:rsid w:val="003C7F8B"/>
    <w:rsid w:val="003D034F"/>
    <w:rsid w:val="003D0D31"/>
    <w:rsid w:val="003D109F"/>
    <w:rsid w:val="003D2041"/>
    <w:rsid w:val="003D21D1"/>
    <w:rsid w:val="003D281E"/>
    <w:rsid w:val="003D3774"/>
    <w:rsid w:val="003D38AA"/>
    <w:rsid w:val="003D3C3E"/>
    <w:rsid w:val="003D44F6"/>
    <w:rsid w:val="003D476F"/>
    <w:rsid w:val="003D4B12"/>
    <w:rsid w:val="003D538E"/>
    <w:rsid w:val="003D5528"/>
    <w:rsid w:val="003D59B2"/>
    <w:rsid w:val="003D5D1A"/>
    <w:rsid w:val="003D6253"/>
    <w:rsid w:val="003D698F"/>
    <w:rsid w:val="003D6F4E"/>
    <w:rsid w:val="003D708E"/>
    <w:rsid w:val="003D7561"/>
    <w:rsid w:val="003E002A"/>
    <w:rsid w:val="003E06FC"/>
    <w:rsid w:val="003E1A77"/>
    <w:rsid w:val="003E1B94"/>
    <w:rsid w:val="003E235B"/>
    <w:rsid w:val="003E23FB"/>
    <w:rsid w:val="003E298A"/>
    <w:rsid w:val="003E3A7D"/>
    <w:rsid w:val="003E3E21"/>
    <w:rsid w:val="003E4002"/>
    <w:rsid w:val="003E4481"/>
    <w:rsid w:val="003E4779"/>
    <w:rsid w:val="003E481D"/>
    <w:rsid w:val="003E4ADD"/>
    <w:rsid w:val="003E4B74"/>
    <w:rsid w:val="003E574E"/>
    <w:rsid w:val="003E57E0"/>
    <w:rsid w:val="003E5BC0"/>
    <w:rsid w:val="003E6317"/>
    <w:rsid w:val="003E707D"/>
    <w:rsid w:val="003E72F9"/>
    <w:rsid w:val="003E795A"/>
    <w:rsid w:val="003E796E"/>
    <w:rsid w:val="003F0323"/>
    <w:rsid w:val="003F1025"/>
    <w:rsid w:val="003F1112"/>
    <w:rsid w:val="003F16AC"/>
    <w:rsid w:val="003F1A75"/>
    <w:rsid w:val="003F1A83"/>
    <w:rsid w:val="003F1FD9"/>
    <w:rsid w:val="003F2690"/>
    <w:rsid w:val="003F2D3D"/>
    <w:rsid w:val="003F32D1"/>
    <w:rsid w:val="003F37A0"/>
    <w:rsid w:val="003F39F9"/>
    <w:rsid w:val="003F477E"/>
    <w:rsid w:val="003F54D7"/>
    <w:rsid w:val="003F5CB2"/>
    <w:rsid w:val="003F6194"/>
    <w:rsid w:val="003F6963"/>
    <w:rsid w:val="003F6AA9"/>
    <w:rsid w:val="003F7224"/>
    <w:rsid w:val="003F7852"/>
    <w:rsid w:val="003F7E7E"/>
    <w:rsid w:val="004000FF"/>
    <w:rsid w:val="00400B0F"/>
    <w:rsid w:val="00400B44"/>
    <w:rsid w:val="00400BAC"/>
    <w:rsid w:val="004012FE"/>
    <w:rsid w:val="00401FBA"/>
    <w:rsid w:val="0040229C"/>
    <w:rsid w:val="00402393"/>
    <w:rsid w:val="004023FE"/>
    <w:rsid w:val="0040263C"/>
    <w:rsid w:val="004026A9"/>
    <w:rsid w:val="00402D6D"/>
    <w:rsid w:val="00402EF3"/>
    <w:rsid w:val="0040305F"/>
    <w:rsid w:val="0040477F"/>
    <w:rsid w:val="004055FB"/>
    <w:rsid w:val="00405929"/>
    <w:rsid w:val="00406222"/>
    <w:rsid w:val="00406364"/>
    <w:rsid w:val="004064B7"/>
    <w:rsid w:val="004065AC"/>
    <w:rsid w:val="00406846"/>
    <w:rsid w:val="00406A98"/>
    <w:rsid w:val="004104DC"/>
    <w:rsid w:val="00410E8B"/>
    <w:rsid w:val="00410EC6"/>
    <w:rsid w:val="00411F31"/>
    <w:rsid w:val="00411FF8"/>
    <w:rsid w:val="0041214F"/>
    <w:rsid w:val="00412805"/>
    <w:rsid w:val="00412CF1"/>
    <w:rsid w:val="00412D2B"/>
    <w:rsid w:val="00412EDD"/>
    <w:rsid w:val="00414153"/>
    <w:rsid w:val="0041494A"/>
    <w:rsid w:val="00414EBE"/>
    <w:rsid w:val="00415349"/>
    <w:rsid w:val="004154F4"/>
    <w:rsid w:val="00415EC9"/>
    <w:rsid w:val="00416530"/>
    <w:rsid w:val="00416E85"/>
    <w:rsid w:val="00417646"/>
    <w:rsid w:val="00417F4D"/>
    <w:rsid w:val="0042047F"/>
    <w:rsid w:val="004204B5"/>
    <w:rsid w:val="004212DA"/>
    <w:rsid w:val="00421463"/>
    <w:rsid w:val="004214AE"/>
    <w:rsid w:val="0042194B"/>
    <w:rsid w:val="00421B76"/>
    <w:rsid w:val="00422225"/>
    <w:rsid w:val="004229A4"/>
    <w:rsid w:val="004229D4"/>
    <w:rsid w:val="00422A34"/>
    <w:rsid w:val="0042317E"/>
    <w:rsid w:val="004233F1"/>
    <w:rsid w:val="004236D6"/>
    <w:rsid w:val="00423BC0"/>
    <w:rsid w:val="00423D48"/>
    <w:rsid w:val="00423D69"/>
    <w:rsid w:val="004246F6"/>
    <w:rsid w:val="00424708"/>
    <w:rsid w:val="004248E3"/>
    <w:rsid w:val="00424D9D"/>
    <w:rsid w:val="004260DE"/>
    <w:rsid w:val="00426325"/>
    <w:rsid w:val="00426430"/>
    <w:rsid w:val="004266F7"/>
    <w:rsid w:val="00426F8C"/>
    <w:rsid w:val="00426FBD"/>
    <w:rsid w:val="0042792F"/>
    <w:rsid w:val="00427D21"/>
    <w:rsid w:val="004305FA"/>
    <w:rsid w:val="00430797"/>
    <w:rsid w:val="00430B05"/>
    <w:rsid w:val="00430CF0"/>
    <w:rsid w:val="00431B74"/>
    <w:rsid w:val="00432E45"/>
    <w:rsid w:val="00432F72"/>
    <w:rsid w:val="004336D1"/>
    <w:rsid w:val="00433877"/>
    <w:rsid w:val="00433991"/>
    <w:rsid w:val="00433AD2"/>
    <w:rsid w:val="00433B81"/>
    <w:rsid w:val="004343A1"/>
    <w:rsid w:val="004343E8"/>
    <w:rsid w:val="00434B3E"/>
    <w:rsid w:val="004350FC"/>
    <w:rsid w:val="0043561A"/>
    <w:rsid w:val="00435700"/>
    <w:rsid w:val="0043730F"/>
    <w:rsid w:val="004378D1"/>
    <w:rsid w:val="00437B47"/>
    <w:rsid w:val="00437DF0"/>
    <w:rsid w:val="0044014A"/>
    <w:rsid w:val="0044087C"/>
    <w:rsid w:val="004410BE"/>
    <w:rsid w:val="004416ED"/>
    <w:rsid w:val="00442A4A"/>
    <w:rsid w:val="00442C1C"/>
    <w:rsid w:val="00442CF1"/>
    <w:rsid w:val="00442F49"/>
    <w:rsid w:val="004438D1"/>
    <w:rsid w:val="00443C5E"/>
    <w:rsid w:val="00444821"/>
    <w:rsid w:val="004451A4"/>
    <w:rsid w:val="004468A4"/>
    <w:rsid w:val="00446929"/>
    <w:rsid w:val="004476CF"/>
    <w:rsid w:val="00447F4A"/>
    <w:rsid w:val="0045042E"/>
    <w:rsid w:val="00450493"/>
    <w:rsid w:val="0045070D"/>
    <w:rsid w:val="00450C76"/>
    <w:rsid w:val="00450F90"/>
    <w:rsid w:val="004514F5"/>
    <w:rsid w:val="00451901"/>
    <w:rsid w:val="0045198F"/>
    <w:rsid w:val="0045209C"/>
    <w:rsid w:val="004526BA"/>
    <w:rsid w:val="00452BFB"/>
    <w:rsid w:val="00453395"/>
    <w:rsid w:val="00453F6E"/>
    <w:rsid w:val="004548F5"/>
    <w:rsid w:val="00454AEE"/>
    <w:rsid w:val="00454FF3"/>
    <w:rsid w:val="0045523A"/>
    <w:rsid w:val="004562D6"/>
    <w:rsid w:val="00456F67"/>
    <w:rsid w:val="004575C1"/>
    <w:rsid w:val="00457D05"/>
    <w:rsid w:val="00460C14"/>
    <w:rsid w:val="004612A7"/>
    <w:rsid w:val="0046248B"/>
    <w:rsid w:val="004629F4"/>
    <w:rsid w:val="004644C2"/>
    <w:rsid w:val="0046464B"/>
    <w:rsid w:val="004649A1"/>
    <w:rsid w:val="00464A36"/>
    <w:rsid w:val="00464D67"/>
    <w:rsid w:val="00464E19"/>
    <w:rsid w:val="00465192"/>
    <w:rsid w:val="00465EAD"/>
    <w:rsid w:val="00466F9B"/>
    <w:rsid w:val="0046798A"/>
    <w:rsid w:val="00467F9C"/>
    <w:rsid w:val="0047056A"/>
    <w:rsid w:val="004709B0"/>
    <w:rsid w:val="00471138"/>
    <w:rsid w:val="004712BE"/>
    <w:rsid w:val="004715F0"/>
    <w:rsid w:val="00471718"/>
    <w:rsid w:val="004718CA"/>
    <w:rsid w:val="00471D93"/>
    <w:rsid w:val="00472E7A"/>
    <w:rsid w:val="00473AFF"/>
    <w:rsid w:val="00474286"/>
    <w:rsid w:val="00474345"/>
    <w:rsid w:val="0047442B"/>
    <w:rsid w:val="00474EA6"/>
    <w:rsid w:val="004750C3"/>
    <w:rsid w:val="004751D4"/>
    <w:rsid w:val="00475566"/>
    <w:rsid w:val="004756A5"/>
    <w:rsid w:val="00475880"/>
    <w:rsid w:val="00475DEC"/>
    <w:rsid w:val="004768BC"/>
    <w:rsid w:val="00476E1E"/>
    <w:rsid w:val="00477692"/>
    <w:rsid w:val="004777E2"/>
    <w:rsid w:val="00477AE5"/>
    <w:rsid w:val="00477F66"/>
    <w:rsid w:val="004809DF"/>
    <w:rsid w:val="00480D0E"/>
    <w:rsid w:val="00480F2E"/>
    <w:rsid w:val="004815E0"/>
    <w:rsid w:val="004825BD"/>
    <w:rsid w:val="0048289E"/>
    <w:rsid w:val="00483980"/>
    <w:rsid w:val="00483997"/>
    <w:rsid w:val="004845D9"/>
    <w:rsid w:val="0048463C"/>
    <w:rsid w:val="004850BD"/>
    <w:rsid w:val="004851AD"/>
    <w:rsid w:val="004854D5"/>
    <w:rsid w:val="004863D1"/>
    <w:rsid w:val="004873F9"/>
    <w:rsid w:val="00490074"/>
    <w:rsid w:val="004903B2"/>
    <w:rsid w:val="00490571"/>
    <w:rsid w:val="0049098F"/>
    <w:rsid w:val="00490B85"/>
    <w:rsid w:val="00490D3F"/>
    <w:rsid w:val="00490EB1"/>
    <w:rsid w:val="00492580"/>
    <w:rsid w:val="00492C16"/>
    <w:rsid w:val="00493384"/>
    <w:rsid w:val="00493442"/>
    <w:rsid w:val="004935BD"/>
    <w:rsid w:val="00494117"/>
    <w:rsid w:val="0049427D"/>
    <w:rsid w:val="00494399"/>
    <w:rsid w:val="0049582B"/>
    <w:rsid w:val="00496271"/>
    <w:rsid w:val="004963E0"/>
    <w:rsid w:val="00496548"/>
    <w:rsid w:val="00496A31"/>
    <w:rsid w:val="00496EF1"/>
    <w:rsid w:val="00497167"/>
    <w:rsid w:val="004977A4"/>
    <w:rsid w:val="004A09BD"/>
    <w:rsid w:val="004A0F1F"/>
    <w:rsid w:val="004A0F58"/>
    <w:rsid w:val="004A13C9"/>
    <w:rsid w:val="004A171F"/>
    <w:rsid w:val="004A1F00"/>
    <w:rsid w:val="004A2768"/>
    <w:rsid w:val="004A2DAD"/>
    <w:rsid w:val="004A3381"/>
    <w:rsid w:val="004A3C60"/>
    <w:rsid w:val="004A3CD8"/>
    <w:rsid w:val="004A3ED6"/>
    <w:rsid w:val="004A3F65"/>
    <w:rsid w:val="004A4A19"/>
    <w:rsid w:val="004A4B95"/>
    <w:rsid w:val="004A617C"/>
    <w:rsid w:val="004A6443"/>
    <w:rsid w:val="004A6538"/>
    <w:rsid w:val="004A698C"/>
    <w:rsid w:val="004A6EA2"/>
    <w:rsid w:val="004A73D9"/>
    <w:rsid w:val="004A762D"/>
    <w:rsid w:val="004A771D"/>
    <w:rsid w:val="004A78B1"/>
    <w:rsid w:val="004B0AFB"/>
    <w:rsid w:val="004B0FDD"/>
    <w:rsid w:val="004B12B3"/>
    <w:rsid w:val="004B1A62"/>
    <w:rsid w:val="004B1CA6"/>
    <w:rsid w:val="004B254F"/>
    <w:rsid w:val="004B25A7"/>
    <w:rsid w:val="004B2AEC"/>
    <w:rsid w:val="004B470F"/>
    <w:rsid w:val="004B4A25"/>
    <w:rsid w:val="004B559F"/>
    <w:rsid w:val="004B5704"/>
    <w:rsid w:val="004B5D52"/>
    <w:rsid w:val="004B6347"/>
    <w:rsid w:val="004B65DA"/>
    <w:rsid w:val="004B6A72"/>
    <w:rsid w:val="004B6A77"/>
    <w:rsid w:val="004B6F43"/>
    <w:rsid w:val="004B79F3"/>
    <w:rsid w:val="004B7EC9"/>
    <w:rsid w:val="004C017E"/>
    <w:rsid w:val="004C04FD"/>
    <w:rsid w:val="004C071E"/>
    <w:rsid w:val="004C0D05"/>
    <w:rsid w:val="004C12DD"/>
    <w:rsid w:val="004C17A3"/>
    <w:rsid w:val="004C19FA"/>
    <w:rsid w:val="004C207B"/>
    <w:rsid w:val="004C20D3"/>
    <w:rsid w:val="004C294E"/>
    <w:rsid w:val="004C2B51"/>
    <w:rsid w:val="004C41EA"/>
    <w:rsid w:val="004C49A6"/>
    <w:rsid w:val="004C543F"/>
    <w:rsid w:val="004C5B3E"/>
    <w:rsid w:val="004C5D30"/>
    <w:rsid w:val="004C5F0E"/>
    <w:rsid w:val="004C682F"/>
    <w:rsid w:val="004C68FB"/>
    <w:rsid w:val="004C6AD7"/>
    <w:rsid w:val="004C778E"/>
    <w:rsid w:val="004D0A14"/>
    <w:rsid w:val="004D0A21"/>
    <w:rsid w:val="004D0FC4"/>
    <w:rsid w:val="004D0FF0"/>
    <w:rsid w:val="004D13D1"/>
    <w:rsid w:val="004D2089"/>
    <w:rsid w:val="004D32FA"/>
    <w:rsid w:val="004D3DF5"/>
    <w:rsid w:val="004D42EB"/>
    <w:rsid w:val="004D4CDC"/>
    <w:rsid w:val="004D5283"/>
    <w:rsid w:val="004D63A1"/>
    <w:rsid w:val="004D6741"/>
    <w:rsid w:val="004D6EDA"/>
    <w:rsid w:val="004D703A"/>
    <w:rsid w:val="004D71E9"/>
    <w:rsid w:val="004D7A58"/>
    <w:rsid w:val="004E030C"/>
    <w:rsid w:val="004E032B"/>
    <w:rsid w:val="004E0974"/>
    <w:rsid w:val="004E0F2A"/>
    <w:rsid w:val="004E1E36"/>
    <w:rsid w:val="004E23EE"/>
    <w:rsid w:val="004E2838"/>
    <w:rsid w:val="004E2CDB"/>
    <w:rsid w:val="004E2F22"/>
    <w:rsid w:val="004E331A"/>
    <w:rsid w:val="004E3CD3"/>
    <w:rsid w:val="004E420A"/>
    <w:rsid w:val="004E4265"/>
    <w:rsid w:val="004E548B"/>
    <w:rsid w:val="004E54CC"/>
    <w:rsid w:val="004E5F61"/>
    <w:rsid w:val="004E669E"/>
    <w:rsid w:val="004E7030"/>
    <w:rsid w:val="004E7184"/>
    <w:rsid w:val="004E7700"/>
    <w:rsid w:val="004E7F89"/>
    <w:rsid w:val="004F011B"/>
    <w:rsid w:val="004F03B8"/>
    <w:rsid w:val="004F070C"/>
    <w:rsid w:val="004F08AA"/>
    <w:rsid w:val="004F0E22"/>
    <w:rsid w:val="004F1AF6"/>
    <w:rsid w:val="004F1DC9"/>
    <w:rsid w:val="004F2902"/>
    <w:rsid w:val="004F378A"/>
    <w:rsid w:val="004F3BF0"/>
    <w:rsid w:val="004F3E73"/>
    <w:rsid w:val="004F4470"/>
    <w:rsid w:val="004F4B5A"/>
    <w:rsid w:val="004F4BD9"/>
    <w:rsid w:val="004F562C"/>
    <w:rsid w:val="004F5E87"/>
    <w:rsid w:val="004F6452"/>
    <w:rsid w:val="004F779B"/>
    <w:rsid w:val="004F7E40"/>
    <w:rsid w:val="00500147"/>
    <w:rsid w:val="00500856"/>
    <w:rsid w:val="0050098E"/>
    <w:rsid w:val="005014AF"/>
    <w:rsid w:val="00501AB3"/>
    <w:rsid w:val="00501B48"/>
    <w:rsid w:val="0050226A"/>
    <w:rsid w:val="00502439"/>
    <w:rsid w:val="005036EB"/>
    <w:rsid w:val="00504667"/>
    <w:rsid w:val="00504703"/>
    <w:rsid w:val="00504BD9"/>
    <w:rsid w:val="00504F0D"/>
    <w:rsid w:val="00505590"/>
    <w:rsid w:val="00505F62"/>
    <w:rsid w:val="00505FEA"/>
    <w:rsid w:val="00506B31"/>
    <w:rsid w:val="00506CD5"/>
    <w:rsid w:val="0050760F"/>
    <w:rsid w:val="0051006C"/>
    <w:rsid w:val="00510ED9"/>
    <w:rsid w:val="0051122B"/>
    <w:rsid w:val="00511FB8"/>
    <w:rsid w:val="00512047"/>
    <w:rsid w:val="00512113"/>
    <w:rsid w:val="005135C4"/>
    <w:rsid w:val="00513CF7"/>
    <w:rsid w:val="005142C9"/>
    <w:rsid w:val="00514553"/>
    <w:rsid w:val="00514E88"/>
    <w:rsid w:val="00515048"/>
    <w:rsid w:val="00515426"/>
    <w:rsid w:val="00515638"/>
    <w:rsid w:val="00515691"/>
    <w:rsid w:val="00515790"/>
    <w:rsid w:val="0051611F"/>
    <w:rsid w:val="00516611"/>
    <w:rsid w:val="00517904"/>
    <w:rsid w:val="005179A9"/>
    <w:rsid w:val="00520AE7"/>
    <w:rsid w:val="00520EC7"/>
    <w:rsid w:val="00521AC7"/>
    <w:rsid w:val="005220DA"/>
    <w:rsid w:val="0052245E"/>
    <w:rsid w:val="00522622"/>
    <w:rsid w:val="00522B91"/>
    <w:rsid w:val="00523743"/>
    <w:rsid w:val="0052374A"/>
    <w:rsid w:val="00523814"/>
    <w:rsid w:val="00523F0D"/>
    <w:rsid w:val="0052469D"/>
    <w:rsid w:val="005246B4"/>
    <w:rsid w:val="00524B14"/>
    <w:rsid w:val="00524C04"/>
    <w:rsid w:val="00525E79"/>
    <w:rsid w:val="005260B2"/>
    <w:rsid w:val="005262FF"/>
    <w:rsid w:val="00526824"/>
    <w:rsid w:val="00527149"/>
    <w:rsid w:val="00527887"/>
    <w:rsid w:val="005307E8"/>
    <w:rsid w:val="00530874"/>
    <w:rsid w:val="00530BE2"/>
    <w:rsid w:val="00531047"/>
    <w:rsid w:val="00531516"/>
    <w:rsid w:val="00531571"/>
    <w:rsid w:val="00531ADB"/>
    <w:rsid w:val="00531D39"/>
    <w:rsid w:val="00532453"/>
    <w:rsid w:val="005327C7"/>
    <w:rsid w:val="00533515"/>
    <w:rsid w:val="005335D9"/>
    <w:rsid w:val="00533952"/>
    <w:rsid w:val="00533BCE"/>
    <w:rsid w:val="00533FF8"/>
    <w:rsid w:val="00534681"/>
    <w:rsid w:val="005349D6"/>
    <w:rsid w:val="00534B2F"/>
    <w:rsid w:val="00535962"/>
    <w:rsid w:val="00535A75"/>
    <w:rsid w:val="00535B8D"/>
    <w:rsid w:val="00535ED0"/>
    <w:rsid w:val="00535EE0"/>
    <w:rsid w:val="005369E7"/>
    <w:rsid w:val="00536BB8"/>
    <w:rsid w:val="00537667"/>
    <w:rsid w:val="0054025F"/>
    <w:rsid w:val="00540775"/>
    <w:rsid w:val="005408EA"/>
    <w:rsid w:val="00540AF5"/>
    <w:rsid w:val="00540D71"/>
    <w:rsid w:val="0054119D"/>
    <w:rsid w:val="0054201E"/>
    <w:rsid w:val="00542525"/>
    <w:rsid w:val="00542649"/>
    <w:rsid w:val="00542CCE"/>
    <w:rsid w:val="00542E17"/>
    <w:rsid w:val="00543226"/>
    <w:rsid w:val="0054331B"/>
    <w:rsid w:val="0054360F"/>
    <w:rsid w:val="00543720"/>
    <w:rsid w:val="005439C2"/>
    <w:rsid w:val="00543ECA"/>
    <w:rsid w:val="00544394"/>
    <w:rsid w:val="00544B69"/>
    <w:rsid w:val="0054571A"/>
    <w:rsid w:val="00545BDD"/>
    <w:rsid w:val="00546257"/>
    <w:rsid w:val="00546B15"/>
    <w:rsid w:val="00547297"/>
    <w:rsid w:val="0054751B"/>
    <w:rsid w:val="0054781C"/>
    <w:rsid w:val="00547C1D"/>
    <w:rsid w:val="00550D55"/>
    <w:rsid w:val="0055114D"/>
    <w:rsid w:val="00551418"/>
    <w:rsid w:val="005517C8"/>
    <w:rsid w:val="005518C7"/>
    <w:rsid w:val="0055195E"/>
    <w:rsid w:val="00551E04"/>
    <w:rsid w:val="00551F26"/>
    <w:rsid w:val="005522F8"/>
    <w:rsid w:val="0055230D"/>
    <w:rsid w:val="00552926"/>
    <w:rsid w:val="00552A92"/>
    <w:rsid w:val="00553254"/>
    <w:rsid w:val="00553420"/>
    <w:rsid w:val="005554FB"/>
    <w:rsid w:val="00555C97"/>
    <w:rsid w:val="00556EF2"/>
    <w:rsid w:val="005577F8"/>
    <w:rsid w:val="005577FB"/>
    <w:rsid w:val="00557A19"/>
    <w:rsid w:val="00557C8D"/>
    <w:rsid w:val="00557CA1"/>
    <w:rsid w:val="005600FF"/>
    <w:rsid w:val="0056068E"/>
    <w:rsid w:val="00561191"/>
    <w:rsid w:val="0056181C"/>
    <w:rsid w:val="0056202E"/>
    <w:rsid w:val="00562967"/>
    <w:rsid w:val="00563442"/>
    <w:rsid w:val="0056348E"/>
    <w:rsid w:val="0056353D"/>
    <w:rsid w:val="00565B42"/>
    <w:rsid w:val="00565D01"/>
    <w:rsid w:val="00565E03"/>
    <w:rsid w:val="00567E28"/>
    <w:rsid w:val="00570F81"/>
    <w:rsid w:val="00571591"/>
    <w:rsid w:val="0057196C"/>
    <w:rsid w:val="00571F7E"/>
    <w:rsid w:val="00572239"/>
    <w:rsid w:val="00572671"/>
    <w:rsid w:val="0057309D"/>
    <w:rsid w:val="00573107"/>
    <w:rsid w:val="00574527"/>
    <w:rsid w:val="005753A5"/>
    <w:rsid w:val="005758AF"/>
    <w:rsid w:val="00575B56"/>
    <w:rsid w:val="005760BF"/>
    <w:rsid w:val="005769AC"/>
    <w:rsid w:val="00576A21"/>
    <w:rsid w:val="00577EBB"/>
    <w:rsid w:val="00577F88"/>
    <w:rsid w:val="00580003"/>
    <w:rsid w:val="00580A4B"/>
    <w:rsid w:val="00580E84"/>
    <w:rsid w:val="00582141"/>
    <w:rsid w:val="00582231"/>
    <w:rsid w:val="0058272F"/>
    <w:rsid w:val="00582FCB"/>
    <w:rsid w:val="00583397"/>
    <w:rsid w:val="005833B4"/>
    <w:rsid w:val="005837B5"/>
    <w:rsid w:val="00583CA9"/>
    <w:rsid w:val="0058406C"/>
    <w:rsid w:val="0058484C"/>
    <w:rsid w:val="00584E3D"/>
    <w:rsid w:val="00585409"/>
    <w:rsid w:val="0058623D"/>
    <w:rsid w:val="0058681D"/>
    <w:rsid w:val="00587472"/>
    <w:rsid w:val="005877E1"/>
    <w:rsid w:val="00590756"/>
    <w:rsid w:val="00590DB6"/>
    <w:rsid w:val="00590E7F"/>
    <w:rsid w:val="005911C3"/>
    <w:rsid w:val="00591D16"/>
    <w:rsid w:val="0059201B"/>
    <w:rsid w:val="0059209C"/>
    <w:rsid w:val="005922C7"/>
    <w:rsid w:val="00592833"/>
    <w:rsid w:val="005933F3"/>
    <w:rsid w:val="0059357D"/>
    <w:rsid w:val="0059364C"/>
    <w:rsid w:val="00594B24"/>
    <w:rsid w:val="00594B49"/>
    <w:rsid w:val="005955FD"/>
    <w:rsid w:val="00595963"/>
    <w:rsid w:val="00595C60"/>
    <w:rsid w:val="0059610B"/>
    <w:rsid w:val="00596199"/>
    <w:rsid w:val="00596330"/>
    <w:rsid w:val="005966B1"/>
    <w:rsid w:val="00596D8B"/>
    <w:rsid w:val="00597190"/>
    <w:rsid w:val="0059733C"/>
    <w:rsid w:val="005974A7"/>
    <w:rsid w:val="005A0BBC"/>
    <w:rsid w:val="005A1107"/>
    <w:rsid w:val="005A116D"/>
    <w:rsid w:val="005A1B01"/>
    <w:rsid w:val="005A1BD2"/>
    <w:rsid w:val="005A1D28"/>
    <w:rsid w:val="005A2918"/>
    <w:rsid w:val="005A30EF"/>
    <w:rsid w:val="005A3223"/>
    <w:rsid w:val="005A3714"/>
    <w:rsid w:val="005A5B62"/>
    <w:rsid w:val="005A5DFD"/>
    <w:rsid w:val="005A623D"/>
    <w:rsid w:val="005A63CF"/>
    <w:rsid w:val="005A64CE"/>
    <w:rsid w:val="005A6A66"/>
    <w:rsid w:val="005A6B38"/>
    <w:rsid w:val="005A6C70"/>
    <w:rsid w:val="005A6EF3"/>
    <w:rsid w:val="005A7D17"/>
    <w:rsid w:val="005B02D6"/>
    <w:rsid w:val="005B0B1B"/>
    <w:rsid w:val="005B1009"/>
    <w:rsid w:val="005B11A4"/>
    <w:rsid w:val="005B13D1"/>
    <w:rsid w:val="005B19FE"/>
    <w:rsid w:val="005B2247"/>
    <w:rsid w:val="005B26FD"/>
    <w:rsid w:val="005B2B95"/>
    <w:rsid w:val="005B2E4C"/>
    <w:rsid w:val="005B2FE8"/>
    <w:rsid w:val="005B35E2"/>
    <w:rsid w:val="005B39EA"/>
    <w:rsid w:val="005B3BCD"/>
    <w:rsid w:val="005B44B5"/>
    <w:rsid w:val="005B44DA"/>
    <w:rsid w:val="005B470A"/>
    <w:rsid w:val="005B5393"/>
    <w:rsid w:val="005B5C71"/>
    <w:rsid w:val="005B6325"/>
    <w:rsid w:val="005B6685"/>
    <w:rsid w:val="005B6C10"/>
    <w:rsid w:val="005B6DDC"/>
    <w:rsid w:val="005B6EB7"/>
    <w:rsid w:val="005B7895"/>
    <w:rsid w:val="005B7B47"/>
    <w:rsid w:val="005C0E0C"/>
    <w:rsid w:val="005C11ED"/>
    <w:rsid w:val="005C1365"/>
    <w:rsid w:val="005C14D4"/>
    <w:rsid w:val="005C1B89"/>
    <w:rsid w:val="005C3B23"/>
    <w:rsid w:val="005C48BD"/>
    <w:rsid w:val="005C4BC1"/>
    <w:rsid w:val="005C4CE6"/>
    <w:rsid w:val="005C5586"/>
    <w:rsid w:val="005C576E"/>
    <w:rsid w:val="005C73C0"/>
    <w:rsid w:val="005C7EC0"/>
    <w:rsid w:val="005D002A"/>
    <w:rsid w:val="005D0388"/>
    <w:rsid w:val="005D05E7"/>
    <w:rsid w:val="005D0AD4"/>
    <w:rsid w:val="005D0E5F"/>
    <w:rsid w:val="005D102C"/>
    <w:rsid w:val="005D16EF"/>
    <w:rsid w:val="005D1EFE"/>
    <w:rsid w:val="005D29F2"/>
    <w:rsid w:val="005D38CB"/>
    <w:rsid w:val="005D3B48"/>
    <w:rsid w:val="005D4B8E"/>
    <w:rsid w:val="005D58BD"/>
    <w:rsid w:val="005D58D2"/>
    <w:rsid w:val="005D6B0D"/>
    <w:rsid w:val="005D75AF"/>
    <w:rsid w:val="005D782A"/>
    <w:rsid w:val="005D7843"/>
    <w:rsid w:val="005E0336"/>
    <w:rsid w:val="005E0931"/>
    <w:rsid w:val="005E0BEA"/>
    <w:rsid w:val="005E1295"/>
    <w:rsid w:val="005E1FE3"/>
    <w:rsid w:val="005E1FED"/>
    <w:rsid w:val="005E3843"/>
    <w:rsid w:val="005E47FF"/>
    <w:rsid w:val="005E49AE"/>
    <w:rsid w:val="005E4A94"/>
    <w:rsid w:val="005E4B23"/>
    <w:rsid w:val="005E4F4C"/>
    <w:rsid w:val="005E4FDF"/>
    <w:rsid w:val="005E55FF"/>
    <w:rsid w:val="005E5F3A"/>
    <w:rsid w:val="005E5FC3"/>
    <w:rsid w:val="005E6517"/>
    <w:rsid w:val="005E6B28"/>
    <w:rsid w:val="005E7801"/>
    <w:rsid w:val="005E793F"/>
    <w:rsid w:val="005F02F7"/>
    <w:rsid w:val="005F07F0"/>
    <w:rsid w:val="005F0E62"/>
    <w:rsid w:val="005F12A4"/>
    <w:rsid w:val="005F2DC6"/>
    <w:rsid w:val="005F3DD2"/>
    <w:rsid w:val="005F3F6C"/>
    <w:rsid w:val="005F4165"/>
    <w:rsid w:val="005F46E7"/>
    <w:rsid w:val="005F4C26"/>
    <w:rsid w:val="005F5216"/>
    <w:rsid w:val="005F65D8"/>
    <w:rsid w:val="005F6D65"/>
    <w:rsid w:val="005F7367"/>
    <w:rsid w:val="005F76C3"/>
    <w:rsid w:val="0060091F"/>
    <w:rsid w:val="00600EB2"/>
    <w:rsid w:val="00602368"/>
    <w:rsid w:val="006037F2"/>
    <w:rsid w:val="0060384F"/>
    <w:rsid w:val="006040ED"/>
    <w:rsid w:val="00604623"/>
    <w:rsid w:val="006049FA"/>
    <w:rsid w:val="0060526E"/>
    <w:rsid w:val="00605339"/>
    <w:rsid w:val="006073FF"/>
    <w:rsid w:val="00607A41"/>
    <w:rsid w:val="00610662"/>
    <w:rsid w:val="006113F4"/>
    <w:rsid w:val="0061218C"/>
    <w:rsid w:val="006122BA"/>
    <w:rsid w:val="006122E2"/>
    <w:rsid w:val="00612689"/>
    <w:rsid w:val="0061343F"/>
    <w:rsid w:val="00613684"/>
    <w:rsid w:val="00613C98"/>
    <w:rsid w:val="00613EC6"/>
    <w:rsid w:val="006144B3"/>
    <w:rsid w:val="00614995"/>
    <w:rsid w:val="00614D32"/>
    <w:rsid w:val="006153B5"/>
    <w:rsid w:val="00615719"/>
    <w:rsid w:val="00616505"/>
    <w:rsid w:val="00616C88"/>
    <w:rsid w:val="00616CFC"/>
    <w:rsid w:val="00616D25"/>
    <w:rsid w:val="00616D47"/>
    <w:rsid w:val="0061718F"/>
    <w:rsid w:val="006171AF"/>
    <w:rsid w:val="00617297"/>
    <w:rsid w:val="0061758E"/>
    <w:rsid w:val="00620BB8"/>
    <w:rsid w:val="00620EBA"/>
    <w:rsid w:val="00620F79"/>
    <w:rsid w:val="0062105C"/>
    <w:rsid w:val="00621586"/>
    <w:rsid w:val="006216C7"/>
    <w:rsid w:val="00621E92"/>
    <w:rsid w:val="00621FE4"/>
    <w:rsid w:val="0062208C"/>
    <w:rsid w:val="00622A54"/>
    <w:rsid w:val="00622BD9"/>
    <w:rsid w:val="00623525"/>
    <w:rsid w:val="00624032"/>
    <w:rsid w:val="00624251"/>
    <w:rsid w:val="00624553"/>
    <w:rsid w:val="006245E0"/>
    <w:rsid w:val="00624801"/>
    <w:rsid w:val="006248E3"/>
    <w:rsid w:val="00624C7F"/>
    <w:rsid w:val="006252D1"/>
    <w:rsid w:val="006255BD"/>
    <w:rsid w:val="0062591A"/>
    <w:rsid w:val="00625EC7"/>
    <w:rsid w:val="00626A9F"/>
    <w:rsid w:val="00627759"/>
    <w:rsid w:val="0063037C"/>
    <w:rsid w:val="00630D88"/>
    <w:rsid w:val="0063262D"/>
    <w:rsid w:val="00632F8D"/>
    <w:rsid w:val="00633153"/>
    <w:rsid w:val="00633AB8"/>
    <w:rsid w:val="00634774"/>
    <w:rsid w:val="00635057"/>
    <w:rsid w:val="0063528B"/>
    <w:rsid w:val="00635540"/>
    <w:rsid w:val="00635B7A"/>
    <w:rsid w:val="00635DCD"/>
    <w:rsid w:val="0063626E"/>
    <w:rsid w:val="00637486"/>
    <w:rsid w:val="00637803"/>
    <w:rsid w:val="00637A53"/>
    <w:rsid w:val="00640BBE"/>
    <w:rsid w:val="00640C4A"/>
    <w:rsid w:val="00640E7E"/>
    <w:rsid w:val="00641C5F"/>
    <w:rsid w:val="00642265"/>
    <w:rsid w:val="00642769"/>
    <w:rsid w:val="00642D5B"/>
    <w:rsid w:val="00643A61"/>
    <w:rsid w:val="00643D53"/>
    <w:rsid w:val="00644648"/>
    <w:rsid w:val="006446B9"/>
    <w:rsid w:val="00644E0E"/>
    <w:rsid w:val="006468AA"/>
    <w:rsid w:val="006468E6"/>
    <w:rsid w:val="00647782"/>
    <w:rsid w:val="006478BF"/>
    <w:rsid w:val="006509B9"/>
    <w:rsid w:val="00650C14"/>
    <w:rsid w:val="00651256"/>
    <w:rsid w:val="0065155F"/>
    <w:rsid w:val="00651992"/>
    <w:rsid w:val="00651C0B"/>
    <w:rsid w:val="00651F60"/>
    <w:rsid w:val="00651FCC"/>
    <w:rsid w:val="006522E1"/>
    <w:rsid w:val="00652A41"/>
    <w:rsid w:val="00652CF6"/>
    <w:rsid w:val="00653466"/>
    <w:rsid w:val="0065359D"/>
    <w:rsid w:val="00653F1F"/>
    <w:rsid w:val="00655B86"/>
    <w:rsid w:val="00655E25"/>
    <w:rsid w:val="00656F33"/>
    <w:rsid w:val="0065725B"/>
    <w:rsid w:val="00657BAC"/>
    <w:rsid w:val="006605F8"/>
    <w:rsid w:val="006606E9"/>
    <w:rsid w:val="006609A6"/>
    <w:rsid w:val="006609A7"/>
    <w:rsid w:val="00660E86"/>
    <w:rsid w:val="006617FD"/>
    <w:rsid w:val="0066213A"/>
    <w:rsid w:val="006621CF"/>
    <w:rsid w:val="0066389E"/>
    <w:rsid w:val="00663981"/>
    <w:rsid w:val="00663AAA"/>
    <w:rsid w:val="0066454D"/>
    <w:rsid w:val="00664A47"/>
    <w:rsid w:val="00665857"/>
    <w:rsid w:val="00665B6A"/>
    <w:rsid w:val="0066661C"/>
    <w:rsid w:val="00666818"/>
    <w:rsid w:val="00666B53"/>
    <w:rsid w:val="00666F4C"/>
    <w:rsid w:val="00667BBF"/>
    <w:rsid w:val="006707D7"/>
    <w:rsid w:val="006708AF"/>
    <w:rsid w:val="00670C66"/>
    <w:rsid w:val="00670ED4"/>
    <w:rsid w:val="006731E1"/>
    <w:rsid w:val="00673460"/>
    <w:rsid w:val="00673810"/>
    <w:rsid w:val="00673A74"/>
    <w:rsid w:val="00674360"/>
    <w:rsid w:val="00674F91"/>
    <w:rsid w:val="006753FC"/>
    <w:rsid w:val="0067566A"/>
    <w:rsid w:val="00675E2E"/>
    <w:rsid w:val="00675E5E"/>
    <w:rsid w:val="0067619A"/>
    <w:rsid w:val="006765C8"/>
    <w:rsid w:val="006765FE"/>
    <w:rsid w:val="00676C99"/>
    <w:rsid w:val="006774DE"/>
    <w:rsid w:val="006774FA"/>
    <w:rsid w:val="0067768A"/>
    <w:rsid w:val="006779DF"/>
    <w:rsid w:val="00680443"/>
    <w:rsid w:val="00680874"/>
    <w:rsid w:val="006812FA"/>
    <w:rsid w:val="0068195D"/>
    <w:rsid w:val="006825AA"/>
    <w:rsid w:val="0068295C"/>
    <w:rsid w:val="00682C57"/>
    <w:rsid w:val="00682FE7"/>
    <w:rsid w:val="0068392C"/>
    <w:rsid w:val="00683B14"/>
    <w:rsid w:val="0068432D"/>
    <w:rsid w:val="00684508"/>
    <w:rsid w:val="0068459A"/>
    <w:rsid w:val="00684A8F"/>
    <w:rsid w:val="00684C2C"/>
    <w:rsid w:val="00684D51"/>
    <w:rsid w:val="00685C53"/>
    <w:rsid w:val="0068665B"/>
    <w:rsid w:val="00687013"/>
    <w:rsid w:val="00687801"/>
    <w:rsid w:val="00687BFA"/>
    <w:rsid w:val="00687D27"/>
    <w:rsid w:val="006908B3"/>
    <w:rsid w:val="00690AD5"/>
    <w:rsid w:val="006922CF"/>
    <w:rsid w:val="00692905"/>
    <w:rsid w:val="00692BB6"/>
    <w:rsid w:val="00692EA0"/>
    <w:rsid w:val="00693169"/>
    <w:rsid w:val="006949F8"/>
    <w:rsid w:val="00695036"/>
    <w:rsid w:val="00695339"/>
    <w:rsid w:val="00695837"/>
    <w:rsid w:val="00696596"/>
    <w:rsid w:val="006968E9"/>
    <w:rsid w:val="0069694D"/>
    <w:rsid w:val="00696D9E"/>
    <w:rsid w:val="0069792C"/>
    <w:rsid w:val="006A0312"/>
    <w:rsid w:val="006A04F7"/>
    <w:rsid w:val="006A0D48"/>
    <w:rsid w:val="006A119B"/>
    <w:rsid w:val="006A1681"/>
    <w:rsid w:val="006A16DC"/>
    <w:rsid w:val="006A182D"/>
    <w:rsid w:val="006A1BD4"/>
    <w:rsid w:val="006A1C13"/>
    <w:rsid w:val="006A31FC"/>
    <w:rsid w:val="006A3207"/>
    <w:rsid w:val="006A3863"/>
    <w:rsid w:val="006A3982"/>
    <w:rsid w:val="006A39C7"/>
    <w:rsid w:val="006A3C82"/>
    <w:rsid w:val="006A42F1"/>
    <w:rsid w:val="006A43F3"/>
    <w:rsid w:val="006A4D02"/>
    <w:rsid w:val="006A4D40"/>
    <w:rsid w:val="006A4EBB"/>
    <w:rsid w:val="006A573D"/>
    <w:rsid w:val="006A5AAE"/>
    <w:rsid w:val="006A5B0F"/>
    <w:rsid w:val="006A5B4A"/>
    <w:rsid w:val="006A5BAF"/>
    <w:rsid w:val="006A6A61"/>
    <w:rsid w:val="006A73C1"/>
    <w:rsid w:val="006A73C5"/>
    <w:rsid w:val="006A75A1"/>
    <w:rsid w:val="006A7BF3"/>
    <w:rsid w:val="006A7D31"/>
    <w:rsid w:val="006B1E19"/>
    <w:rsid w:val="006B2290"/>
    <w:rsid w:val="006B25F7"/>
    <w:rsid w:val="006B3387"/>
    <w:rsid w:val="006B35E2"/>
    <w:rsid w:val="006B381D"/>
    <w:rsid w:val="006B3935"/>
    <w:rsid w:val="006B3BB5"/>
    <w:rsid w:val="006B5DBC"/>
    <w:rsid w:val="006B634B"/>
    <w:rsid w:val="006B64BE"/>
    <w:rsid w:val="006B681A"/>
    <w:rsid w:val="006B6B91"/>
    <w:rsid w:val="006C067F"/>
    <w:rsid w:val="006C0769"/>
    <w:rsid w:val="006C0ABE"/>
    <w:rsid w:val="006C1071"/>
    <w:rsid w:val="006C1578"/>
    <w:rsid w:val="006C15F7"/>
    <w:rsid w:val="006C25F1"/>
    <w:rsid w:val="006C2FD7"/>
    <w:rsid w:val="006C324E"/>
    <w:rsid w:val="006C346F"/>
    <w:rsid w:val="006C3C0C"/>
    <w:rsid w:val="006C410D"/>
    <w:rsid w:val="006C4171"/>
    <w:rsid w:val="006C500C"/>
    <w:rsid w:val="006C5088"/>
    <w:rsid w:val="006C53E8"/>
    <w:rsid w:val="006C61DB"/>
    <w:rsid w:val="006C6C34"/>
    <w:rsid w:val="006C6F39"/>
    <w:rsid w:val="006C777B"/>
    <w:rsid w:val="006C7CD4"/>
    <w:rsid w:val="006C7DD4"/>
    <w:rsid w:val="006D0120"/>
    <w:rsid w:val="006D0EA8"/>
    <w:rsid w:val="006D1C7E"/>
    <w:rsid w:val="006D3D25"/>
    <w:rsid w:val="006D3E33"/>
    <w:rsid w:val="006D427E"/>
    <w:rsid w:val="006D4515"/>
    <w:rsid w:val="006D4A96"/>
    <w:rsid w:val="006D5090"/>
    <w:rsid w:val="006D5896"/>
    <w:rsid w:val="006D6543"/>
    <w:rsid w:val="006D67E8"/>
    <w:rsid w:val="006D6988"/>
    <w:rsid w:val="006D7B96"/>
    <w:rsid w:val="006D7EAA"/>
    <w:rsid w:val="006E0B0F"/>
    <w:rsid w:val="006E1D72"/>
    <w:rsid w:val="006E1DF4"/>
    <w:rsid w:val="006E253E"/>
    <w:rsid w:val="006E27C0"/>
    <w:rsid w:val="006E332B"/>
    <w:rsid w:val="006E3529"/>
    <w:rsid w:val="006E40A8"/>
    <w:rsid w:val="006E435C"/>
    <w:rsid w:val="006E45E7"/>
    <w:rsid w:val="006E4ABC"/>
    <w:rsid w:val="006E4FE8"/>
    <w:rsid w:val="006E558E"/>
    <w:rsid w:val="006E60CA"/>
    <w:rsid w:val="006E6409"/>
    <w:rsid w:val="006E6EDD"/>
    <w:rsid w:val="006E71B1"/>
    <w:rsid w:val="006E7596"/>
    <w:rsid w:val="006E7999"/>
    <w:rsid w:val="006E7BE2"/>
    <w:rsid w:val="006E7F61"/>
    <w:rsid w:val="006F0DCF"/>
    <w:rsid w:val="006F12BE"/>
    <w:rsid w:val="006F17E9"/>
    <w:rsid w:val="006F1A64"/>
    <w:rsid w:val="006F1F54"/>
    <w:rsid w:val="006F2217"/>
    <w:rsid w:val="006F27CB"/>
    <w:rsid w:val="006F2A34"/>
    <w:rsid w:val="006F39AF"/>
    <w:rsid w:val="006F3AFD"/>
    <w:rsid w:val="006F4B2E"/>
    <w:rsid w:val="006F4B7D"/>
    <w:rsid w:val="006F4ED7"/>
    <w:rsid w:val="006F517F"/>
    <w:rsid w:val="006F57C8"/>
    <w:rsid w:val="006F5C9A"/>
    <w:rsid w:val="006F7082"/>
    <w:rsid w:val="007001E1"/>
    <w:rsid w:val="00700505"/>
    <w:rsid w:val="00700783"/>
    <w:rsid w:val="00700E2A"/>
    <w:rsid w:val="007010D5"/>
    <w:rsid w:val="007019D0"/>
    <w:rsid w:val="00701D96"/>
    <w:rsid w:val="0070245E"/>
    <w:rsid w:val="00702694"/>
    <w:rsid w:val="007028B5"/>
    <w:rsid w:val="00703524"/>
    <w:rsid w:val="0070358B"/>
    <w:rsid w:val="007049D0"/>
    <w:rsid w:val="00704E23"/>
    <w:rsid w:val="0070521F"/>
    <w:rsid w:val="0070583A"/>
    <w:rsid w:val="00705D3C"/>
    <w:rsid w:val="007061AE"/>
    <w:rsid w:val="007061B4"/>
    <w:rsid w:val="007064C1"/>
    <w:rsid w:val="00706F56"/>
    <w:rsid w:val="00707BC0"/>
    <w:rsid w:val="007115EE"/>
    <w:rsid w:val="00711750"/>
    <w:rsid w:val="00711E92"/>
    <w:rsid w:val="0071248A"/>
    <w:rsid w:val="007125EF"/>
    <w:rsid w:val="0071308E"/>
    <w:rsid w:val="007132E7"/>
    <w:rsid w:val="00714B3B"/>
    <w:rsid w:val="007152B5"/>
    <w:rsid w:val="00715566"/>
    <w:rsid w:val="00715594"/>
    <w:rsid w:val="00715D86"/>
    <w:rsid w:val="00715FB1"/>
    <w:rsid w:val="007165C6"/>
    <w:rsid w:val="00716601"/>
    <w:rsid w:val="007166F1"/>
    <w:rsid w:val="00716D11"/>
    <w:rsid w:val="00716E5D"/>
    <w:rsid w:val="00717B0B"/>
    <w:rsid w:val="00717D88"/>
    <w:rsid w:val="0072000D"/>
    <w:rsid w:val="0072047F"/>
    <w:rsid w:val="00720DA3"/>
    <w:rsid w:val="00721245"/>
    <w:rsid w:val="007221D3"/>
    <w:rsid w:val="007224E2"/>
    <w:rsid w:val="00722B54"/>
    <w:rsid w:val="00722F6D"/>
    <w:rsid w:val="00723037"/>
    <w:rsid w:val="00723160"/>
    <w:rsid w:val="007235AE"/>
    <w:rsid w:val="00723708"/>
    <w:rsid w:val="007238C7"/>
    <w:rsid w:val="007239A7"/>
    <w:rsid w:val="00723A90"/>
    <w:rsid w:val="00723B44"/>
    <w:rsid w:val="007246E3"/>
    <w:rsid w:val="007258D1"/>
    <w:rsid w:val="007263AD"/>
    <w:rsid w:val="00726A43"/>
    <w:rsid w:val="00726B55"/>
    <w:rsid w:val="007270A2"/>
    <w:rsid w:val="007271CF"/>
    <w:rsid w:val="0072793A"/>
    <w:rsid w:val="007307CD"/>
    <w:rsid w:val="00730986"/>
    <w:rsid w:val="0073105A"/>
    <w:rsid w:val="007314B1"/>
    <w:rsid w:val="007318F9"/>
    <w:rsid w:val="00731B89"/>
    <w:rsid w:val="00731F9E"/>
    <w:rsid w:val="007328E7"/>
    <w:rsid w:val="00732B94"/>
    <w:rsid w:val="0073340F"/>
    <w:rsid w:val="00733EF1"/>
    <w:rsid w:val="007344A4"/>
    <w:rsid w:val="00735167"/>
    <w:rsid w:val="00735B95"/>
    <w:rsid w:val="0073640C"/>
    <w:rsid w:val="007368A4"/>
    <w:rsid w:val="00736A0B"/>
    <w:rsid w:val="00736F42"/>
    <w:rsid w:val="007377BC"/>
    <w:rsid w:val="00737BF6"/>
    <w:rsid w:val="007400CB"/>
    <w:rsid w:val="00740350"/>
    <w:rsid w:val="00740794"/>
    <w:rsid w:val="00740B4C"/>
    <w:rsid w:val="00740E2C"/>
    <w:rsid w:val="00740E2E"/>
    <w:rsid w:val="007414D8"/>
    <w:rsid w:val="00741595"/>
    <w:rsid w:val="007416F5"/>
    <w:rsid w:val="00741BE4"/>
    <w:rsid w:val="007427C5"/>
    <w:rsid w:val="00743217"/>
    <w:rsid w:val="007438E0"/>
    <w:rsid w:val="00743F48"/>
    <w:rsid w:val="007448B2"/>
    <w:rsid w:val="0074519B"/>
    <w:rsid w:val="00745624"/>
    <w:rsid w:val="0074590C"/>
    <w:rsid w:val="00745D2A"/>
    <w:rsid w:val="00745F9D"/>
    <w:rsid w:val="0074659B"/>
    <w:rsid w:val="00746CD0"/>
    <w:rsid w:val="007501A2"/>
    <w:rsid w:val="007501A3"/>
    <w:rsid w:val="007505FD"/>
    <w:rsid w:val="00750FA9"/>
    <w:rsid w:val="007512DF"/>
    <w:rsid w:val="00751622"/>
    <w:rsid w:val="0075181E"/>
    <w:rsid w:val="007520F7"/>
    <w:rsid w:val="00752B6C"/>
    <w:rsid w:val="0075357B"/>
    <w:rsid w:val="00753820"/>
    <w:rsid w:val="0075388C"/>
    <w:rsid w:val="00753A16"/>
    <w:rsid w:val="00753BF8"/>
    <w:rsid w:val="00753C15"/>
    <w:rsid w:val="007554C3"/>
    <w:rsid w:val="007557B1"/>
    <w:rsid w:val="00756440"/>
    <w:rsid w:val="007564DC"/>
    <w:rsid w:val="00756A7A"/>
    <w:rsid w:val="00757641"/>
    <w:rsid w:val="00757751"/>
    <w:rsid w:val="00757EEA"/>
    <w:rsid w:val="00760414"/>
    <w:rsid w:val="0076103D"/>
    <w:rsid w:val="00761548"/>
    <w:rsid w:val="00761CCD"/>
    <w:rsid w:val="007625EE"/>
    <w:rsid w:val="00762E44"/>
    <w:rsid w:val="00762E9C"/>
    <w:rsid w:val="007630FD"/>
    <w:rsid w:val="00763357"/>
    <w:rsid w:val="0076386E"/>
    <w:rsid w:val="00763C09"/>
    <w:rsid w:val="00764B0F"/>
    <w:rsid w:val="00764BE1"/>
    <w:rsid w:val="007652EE"/>
    <w:rsid w:val="00765C21"/>
    <w:rsid w:val="00765EA2"/>
    <w:rsid w:val="00766515"/>
    <w:rsid w:val="00766834"/>
    <w:rsid w:val="007670AE"/>
    <w:rsid w:val="00767566"/>
    <w:rsid w:val="00767DDF"/>
    <w:rsid w:val="00770FA1"/>
    <w:rsid w:val="007713AF"/>
    <w:rsid w:val="007716FF"/>
    <w:rsid w:val="007719A4"/>
    <w:rsid w:val="00771A60"/>
    <w:rsid w:val="00771E72"/>
    <w:rsid w:val="00771EB3"/>
    <w:rsid w:val="007720EB"/>
    <w:rsid w:val="007721CA"/>
    <w:rsid w:val="007722B4"/>
    <w:rsid w:val="007730ED"/>
    <w:rsid w:val="00773A01"/>
    <w:rsid w:val="00773FD5"/>
    <w:rsid w:val="00774239"/>
    <w:rsid w:val="00774258"/>
    <w:rsid w:val="00774A4B"/>
    <w:rsid w:val="00775F74"/>
    <w:rsid w:val="00776879"/>
    <w:rsid w:val="00777222"/>
    <w:rsid w:val="00777974"/>
    <w:rsid w:val="00777A1E"/>
    <w:rsid w:val="00777AF5"/>
    <w:rsid w:val="00777F00"/>
    <w:rsid w:val="00777F90"/>
    <w:rsid w:val="0078119F"/>
    <w:rsid w:val="00781809"/>
    <w:rsid w:val="00781846"/>
    <w:rsid w:val="00782143"/>
    <w:rsid w:val="00782BD3"/>
    <w:rsid w:val="00783F6A"/>
    <w:rsid w:val="00784B07"/>
    <w:rsid w:val="007851E0"/>
    <w:rsid w:val="00785762"/>
    <w:rsid w:val="00785D59"/>
    <w:rsid w:val="00785E19"/>
    <w:rsid w:val="00786056"/>
    <w:rsid w:val="00786198"/>
    <w:rsid w:val="00786B41"/>
    <w:rsid w:val="007879E8"/>
    <w:rsid w:val="00787E5F"/>
    <w:rsid w:val="00787E9F"/>
    <w:rsid w:val="00790B76"/>
    <w:rsid w:val="00790FA3"/>
    <w:rsid w:val="00791ECC"/>
    <w:rsid w:val="007921F4"/>
    <w:rsid w:val="007923FA"/>
    <w:rsid w:val="00792A18"/>
    <w:rsid w:val="00792ECB"/>
    <w:rsid w:val="00793BDF"/>
    <w:rsid w:val="007942D3"/>
    <w:rsid w:val="00794CE1"/>
    <w:rsid w:val="007952C0"/>
    <w:rsid w:val="007953C3"/>
    <w:rsid w:val="0079582E"/>
    <w:rsid w:val="00796236"/>
    <w:rsid w:val="00796CCA"/>
    <w:rsid w:val="00796CDE"/>
    <w:rsid w:val="00796D60"/>
    <w:rsid w:val="00796F9A"/>
    <w:rsid w:val="007974AD"/>
    <w:rsid w:val="0079769D"/>
    <w:rsid w:val="00797CDA"/>
    <w:rsid w:val="007A041D"/>
    <w:rsid w:val="007A0498"/>
    <w:rsid w:val="007A0CAE"/>
    <w:rsid w:val="007A1709"/>
    <w:rsid w:val="007A20D1"/>
    <w:rsid w:val="007A2160"/>
    <w:rsid w:val="007A36C2"/>
    <w:rsid w:val="007A3C1B"/>
    <w:rsid w:val="007A41E7"/>
    <w:rsid w:val="007A4E04"/>
    <w:rsid w:val="007A51EC"/>
    <w:rsid w:val="007A5305"/>
    <w:rsid w:val="007A54F3"/>
    <w:rsid w:val="007A5F79"/>
    <w:rsid w:val="007A6086"/>
    <w:rsid w:val="007A61D0"/>
    <w:rsid w:val="007A67BB"/>
    <w:rsid w:val="007A6EB1"/>
    <w:rsid w:val="007A713D"/>
    <w:rsid w:val="007A72D5"/>
    <w:rsid w:val="007A74CD"/>
    <w:rsid w:val="007B089A"/>
    <w:rsid w:val="007B0C91"/>
    <w:rsid w:val="007B0ECE"/>
    <w:rsid w:val="007B0EED"/>
    <w:rsid w:val="007B1145"/>
    <w:rsid w:val="007B17D1"/>
    <w:rsid w:val="007B18E2"/>
    <w:rsid w:val="007B1EFB"/>
    <w:rsid w:val="007B2099"/>
    <w:rsid w:val="007B300F"/>
    <w:rsid w:val="007B37EF"/>
    <w:rsid w:val="007B3C60"/>
    <w:rsid w:val="007B45B8"/>
    <w:rsid w:val="007B5DCA"/>
    <w:rsid w:val="007B66DE"/>
    <w:rsid w:val="007B66F0"/>
    <w:rsid w:val="007B6C09"/>
    <w:rsid w:val="007B6CEC"/>
    <w:rsid w:val="007B6E71"/>
    <w:rsid w:val="007B7271"/>
    <w:rsid w:val="007B73F7"/>
    <w:rsid w:val="007B7741"/>
    <w:rsid w:val="007B799A"/>
    <w:rsid w:val="007B7AB5"/>
    <w:rsid w:val="007B7AEA"/>
    <w:rsid w:val="007C021E"/>
    <w:rsid w:val="007C10BA"/>
    <w:rsid w:val="007C15EA"/>
    <w:rsid w:val="007C18BA"/>
    <w:rsid w:val="007C19E0"/>
    <w:rsid w:val="007C27F7"/>
    <w:rsid w:val="007C36A1"/>
    <w:rsid w:val="007C42F6"/>
    <w:rsid w:val="007C4951"/>
    <w:rsid w:val="007C532E"/>
    <w:rsid w:val="007C5ABC"/>
    <w:rsid w:val="007C5E11"/>
    <w:rsid w:val="007C6199"/>
    <w:rsid w:val="007C6692"/>
    <w:rsid w:val="007C6B5B"/>
    <w:rsid w:val="007C7993"/>
    <w:rsid w:val="007C7C11"/>
    <w:rsid w:val="007C7F11"/>
    <w:rsid w:val="007D0283"/>
    <w:rsid w:val="007D22A4"/>
    <w:rsid w:val="007D25BC"/>
    <w:rsid w:val="007D2E6A"/>
    <w:rsid w:val="007D3100"/>
    <w:rsid w:val="007D3759"/>
    <w:rsid w:val="007D4B4F"/>
    <w:rsid w:val="007D56B9"/>
    <w:rsid w:val="007D5858"/>
    <w:rsid w:val="007D644C"/>
    <w:rsid w:val="007D66A0"/>
    <w:rsid w:val="007D66C6"/>
    <w:rsid w:val="007D69BF"/>
    <w:rsid w:val="007D7724"/>
    <w:rsid w:val="007E09DA"/>
    <w:rsid w:val="007E0A83"/>
    <w:rsid w:val="007E0F8A"/>
    <w:rsid w:val="007E16F2"/>
    <w:rsid w:val="007E209B"/>
    <w:rsid w:val="007E220B"/>
    <w:rsid w:val="007E2400"/>
    <w:rsid w:val="007E30A8"/>
    <w:rsid w:val="007E3A86"/>
    <w:rsid w:val="007E44F7"/>
    <w:rsid w:val="007E4655"/>
    <w:rsid w:val="007E57F6"/>
    <w:rsid w:val="007E5F9A"/>
    <w:rsid w:val="007E69F3"/>
    <w:rsid w:val="007E6E0B"/>
    <w:rsid w:val="007E73B3"/>
    <w:rsid w:val="007E776F"/>
    <w:rsid w:val="007E7AD8"/>
    <w:rsid w:val="007F03B5"/>
    <w:rsid w:val="007F067B"/>
    <w:rsid w:val="007F07F8"/>
    <w:rsid w:val="007F0D33"/>
    <w:rsid w:val="007F0DC4"/>
    <w:rsid w:val="007F1518"/>
    <w:rsid w:val="007F1AE2"/>
    <w:rsid w:val="007F1CE0"/>
    <w:rsid w:val="007F260F"/>
    <w:rsid w:val="007F2641"/>
    <w:rsid w:val="007F310F"/>
    <w:rsid w:val="007F3CE0"/>
    <w:rsid w:val="007F41A9"/>
    <w:rsid w:val="007F4899"/>
    <w:rsid w:val="007F60F8"/>
    <w:rsid w:val="007F6560"/>
    <w:rsid w:val="007F718D"/>
    <w:rsid w:val="007F7C9F"/>
    <w:rsid w:val="0080055C"/>
    <w:rsid w:val="008005FA"/>
    <w:rsid w:val="00800810"/>
    <w:rsid w:val="008009BB"/>
    <w:rsid w:val="0080122C"/>
    <w:rsid w:val="0080193E"/>
    <w:rsid w:val="00801F1F"/>
    <w:rsid w:val="00801FAD"/>
    <w:rsid w:val="00802255"/>
    <w:rsid w:val="0080255E"/>
    <w:rsid w:val="00802C0D"/>
    <w:rsid w:val="00803251"/>
    <w:rsid w:val="008039C4"/>
    <w:rsid w:val="00803C74"/>
    <w:rsid w:val="008042FE"/>
    <w:rsid w:val="008046BE"/>
    <w:rsid w:val="00805AE2"/>
    <w:rsid w:val="00806180"/>
    <w:rsid w:val="008061EF"/>
    <w:rsid w:val="008064E9"/>
    <w:rsid w:val="00806999"/>
    <w:rsid w:val="00807640"/>
    <w:rsid w:val="008102FA"/>
    <w:rsid w:val="008104E2"/>
    <w:rsid w:val="00810878"/>
    <w:rsid w:val="00810990"/>
    <w:rsid w:val="008115E4"/>
    <w:rsid w:val="0081160D"/>
    <w:rsid w:val="00811E0F"/>
    <w:rsid w:val="008125EC"/>
    <w:rsid w:val="00812693"/>
    <w:rsid w:val="008127CC"/>
    <w:rsid w:val="00812EB9"/>
    <w:rsid w:val="00813189"/>
    <w:rsid w:val="00813560"/>
    <w:rsid w:val="008135EC"/>
    <w:rsid w:val="008140E9"/>
    <w:rsid w:val="00814DB5"/>
    <w:rsid w:val="008154D8"/>
    <w:rsid w:val="00815A7D"/>
    <w:rsid w:val="00815FB5"/>
    <w:rsid w:val="00816094"/>
    <w:rsid w:val="008163C9"/>
    <w:rsid w:val="00816CE1"/>
    <w:rsid w:val="008175AB"/>
    <w:rsid w:val="008178B6"/>
    <w:rsid w:val="00817A82"/>
    <w:rsid w:val="00820272"/>
    <w:rsid w:val="008207DA"/>
    <w:rsid w:val="008207DB"/>
    <w:rsid w:val="00821EB1"/>
    <w:rsid w:val="00821F32"/>
    <w:rsid w:val="0082222B"/>
    <w:rsid w:val="008231BA"/>
    <w:rsid w:val="00824258"/>
    <w:rsid w:val="00824A93"/>
    <w:rsid w:val="00824D2D"/>
    <w:rsid w:val="00825678"/>
    <w:rsid w:val="00825A5A"/>
    <w:rsid w:val="00825C38"/>
    <w:rsid w:val="00825EBE"/>
    <w:rsid w:val="00825F58"/>
    <w:rsid w:val="0082644A"/>
    <w:rsid w:val="00826702"/>
    <w:rsid w:val="00826FC0"/>
    <w:rsid w:val="00827421"/>
    <w:rsid w:val="0082758A"/>
    <w:rsid w:val="0083149C"/>
    <w:rsid w:val="00831574"/>
    <w:rsid w:val="00831E97"/>
    <w:rsid w:val="008320CD"/>
    <w:rsid w:val="008324AD"/>
    <w:rsid w:val="008328AD"/>
    <w:rsid w:val="00832DDE"/>
    <w:rsid w:val="00833109"/>
    <w:rsid w:val="00833936"/>
    <w:rsid w:val="00833FD5"/>
    <w:rsid w:val="0083599D"/>
    <w:rsid w:val="008359B8"/>
    <w:rsid w:val="00835DF7"/>
    <w:rsid w:val="0083635D"/>
    <w:rsid w:val="00836AC6"/>
    <w:rsid w:val="00836D4F"/>
    <w:rsid w:val="00837BD6"/>
    <w:rsid w:val="00837C2A"/>
    <w:rsid w:val="00837C78"/>
    <w:rsid w:val="00837FF3"/>
    <w:rsid w:val="008405C9"/>
    <w:rsid w:val="008407A0"/>
    <w:rsid w:val="00840A5B"/>
    <w:rsid w:val="00840CD6"/>
    <w:rsid w:val="00840E12"/>
    <w:rsid w:val="00841154"/>
    <w:rsid w:val="008416A7"/>
    <w:rsid w:val="00841C4A"/>
    <w:rsid w:val="0084205A"/>
    <w:rsid w:val="008423C7"/>
    <w:rsid w:val="00842678"/>
    <w:rsid w:val="008428A8"/>
    <w:rsid w:val="00842CA5"/>
    <w:rsid w:val="00843B95"/>
    <w:rsid w:val="00843BD2"/>
    <w:rsid w:val="008447B3"/>
    <w:rsid w:val="008455AB"/>
    <w:rsid w:val="00845CA8"/>
    <w:rsid w:val="008460C3"/>
    <w:rsid w:val="00846584"/>
    <w:rsid w:val="0084665E"/>
    <w:rsid w:val="0084676F"/>
    <w:rsid w:val="00846E87"/>
    <w:rsid w:val="0084796A"/>
    <w:rsid w:val="00847C5A"/>
    <w:rsid w:val="0085148B"/>
    <w:rsid w:val="0085185E"/>
    <w:rsid w:val="00851E4C"/>
    <w:rsid w:val="008528F0"/>
    <w:rsid w:val="0085438E"/>
    <w:rsid w:val="008543B7"/>
    <w:rsid w:val="00854BFA"/>
    <w:rsid w:val="00854C0B"/>
    <w:rsid w:val="00855CF5"/>
    <w:rsid w:val="008566A3"/>
    <w:rsid w:val="00856859"/>
    <w:rsid w:val="008573D1"/>
    <w:rsid w:val="00857E02"/>
    <w:rsid w:val="0086058F"/>
    <w:rsid w:val="008606A9"/>
    <w:rsid w:val="008609DB"/>
    <w:rsid w:val="00860D0D"/>
    <w:rsid w:val="008617B1"/>
    <w:rsid w:val="00861A42"/>
    <w:rsid w:val="00861C08"/>
    <w:rsid w:val="00861C87"/>
    <w:rsid w:val="0086203F"/>
    <w:rsid w:val="0086243E"/>
    <w:rsid w:val="00862E2E"/>
    <w:rsid w:val="00863DBB"/>
    <w:rsid w:val="0086423D"/>
    <w:rsid w:val="0086467B"/>
    <w:rsid w:val="00865B74"/>
    <w:rsid w:val="00866063"/>
    <w:rsid w:val="008664BE"/>
    <w:rsid w:val="00866E25"/>
    <w:rsid w:val="0086706C"/>
    <w:rsid w:val="008672AD"/>
    <w:rsid w:val="00867A1B"/>
    <w:rsid w:val="00870450"/>
    <w:rsid w:val="008707DD"/>
    <w:rsid w:val="00872191"/>
    <w:rsid w:val="008723EE"/>
    <w:rsid w:val="00872450"/>
    <w:rsid w:val="0087286C"/>
    <w:rsid w:val="0087291A"/>
    <w:rsid w:val="00872AA2"/>
    <w:rsid w:val="00873552"/>
    <w:rsid w:val="008740CC"/>
    <w:rsid w:val="00874677"/>
    <w:rsid w:val="008747C0"/>
    <w:rsid w:val="00874A39"/>
    <w:rsid w:val="008755C7"/>
    <w:rsid w:val="00876735"/>
    <w:rsid w:val="008772B6"/>
    <w:rsid w:val="00877305"/>
    <w:rsid w:val="00877542"/>
    <w:rsid w:val="00877B9E"/>
    <w:rsid w:val="00880005"/>
    <w:rsid w:val="00880312"/>
    <w:rsid w:val="0088112E"/>
    <w:rsid w:val="00881371"/>
    <w:rsid w:val="008816E2"/>
    <w:rsid w:val="00881970"/>
    <w:rsid w:val="00882757"/>
    <w:rsid w:val="0088487D"/>
    <w:rsid w:val="00886183"/>
    <w:rsid w:val="008862F1"/>
    <w:rsid w:val="008866E0"/>
    <w:rsid w:val="00887833"/>
    <w:rsid w:val="00887C11"/>
    <w:rsid w:val="00890C79"/>
    <w:rsid w:val="0089193E"/>
    <w:rsid w:val="00891A07"/>
    <w:rsid w:val="00892A86"/>
    <w:rsid w:val="00892AA5"/>
    <w:rsid w:val="00893161"/>
    <w:rsid w:val="0089349E"/>
    <w:rsid w:val="0089374A"/>
    <w:rsid w:val="008937B7"/>
    <w:rsid w:val="00893A2E"/>
    <w:rsid w:val="00896915"/>
    <w:rsid w:val="008974F0"/>
    <w:rsid w:val="00897549"/>
    <w:rsid w:val="008A0FA0"/>
    <w:rsid w:val="008A12EF"/>
    <w:rsid w:val="008A1499"/>
    <w:rsid w:val="008A2A3C"/>
    <w:rsid w:val="008A326C"/>
    <w:rsid w:val="008A345E"/>
    <w:rsid w:val="008A42F5"/>
    <w:rsid w:val="008A4DCE"/>
    <w:rsid w:val="008A4F01"/>
    <w:rsid w:val="008A4F07"/>
    <w:rsid w:val="008A59DD"/>
    <w:rsid w:val="008A660D"/>
    <w:rsid w:val="008A66EB"/>
    <w:rsid w:val="008A6C74"/>
    <w:rsid w:val="008A713E"/>
    <w:rsid w:val="008A72A2"/>
    <w:rsid w:val="008A72A3"/>
    <w:rsid w:val="008B012A"/>
    <w:rsid w:val="008B096E"/>
    <w:rsid w:val="008B0B58"/>
    <w:rsid w:val="008B1B6C"/>
    <w:rsid w:val="008B2354"/>
    <w:rsid w:val="008B3725"/>
    <w:rsid w:val="008B3729"/>
    <w:rsid w:val="008B519B"/>
    <w:rsid w:val="008B547F"/>
    <w:rsid w:val="008B5D63"/>
    <w:rsid w:val="008B60D1"/>
    <w:rsid w:val="008B629F"/>
    <w:rsid w:val="008B6C5E"/>
    <w:rsid w:val="008B6E26"/>
    <w:rsid w:val="008B700E"/>
    <w:rsid w:val="008B72C8"/>
    <w:rsid w:val="008B7796"/>
    <w:rsid w:val="008B7A6C"/>
    <w:rsid w:val="008C0290"/>
    <w:rsid w:val="008C0393"/>
    <w:rsid w:val="008C074D"/>
    <w:rsid w:val="008C146B"/>
    <w:rsid w:val="008C17B4"/>
    <w:rsid w:val="008C19A8"/>
    <w:rsid w:val="008C1B6A"/>
    <w:rsid w:val="008C2096"/>
    <w:rsid w:val="008C27D3"/>
    <w:rsid w:val="008C28E3"/>
    <w:rsid w:val="008C2DE2"/>
    <w:rsid w:val="008C303E"/>
    <w:rsid w:val="008C31AF"/>
    <w:rsid w:val="008C36EF"/>
    <w:rsid w:val="008C5710"/>
    <w:rsid w:val="008C5DAC"/>
    <w:rsid w:val="008C6AB5"/>
    <w:rsid w:val="008C7260"/>
    <w:rsid w:val="008C75E6"/>
    <w:rsid w:val="008C778B"/>
    <w:rsid w:val="008C7891"/>
    <w:rsid w:val="008C7BE1"/>
    <w:rsid w:val="008D0424"/>
    <w:rsid w:val="008D0570"/>
    <w:rsid w:val="008D08D3"/>
    <w:rsid w:val="008D08DD"/>
    <w:rsid w:val="008D1B7C"/>
    <w:rsid w:val="008D2231"/>
    <w:rsid w:val="008D2823"/>
    <w:rsid w:val="008D2B85"/>
    <w:rsid w:val="008D3053"/>
    <w:rsid w:val="008D3128"/>
    <w:rsid w:val="008D3246"/>
    <w:rsid w:val="008D3518"/>
    <w:rsid w:val="008D4AF0"/>
    <w:rsid w:val="008D4E5F"/>
    <w:rsid w:val="008D54AE"/>
    <w:rsid w:val="008D5847"/>
    <w:rsid w:val="008D59C9"/>
    <w:rsid w:val="008D5A21"/>
    <w:rsid w:val="008D63CD"/>
    <w:rsid w:val="008D6797"/>
    <w:rsid w:val="008D6D7C"/>
    <w:rsid w:val="008D6F1D"/>
    <w:rsid w:val="008D70D9"/>
    <w:rsid w:val="008D729A"/>
    <w:rsid w:val="008D7365"/>
    <w:rsid w:val="008E17B7"/>
    <w:rsid w:val="008E2130"/>
    <w:rsid w:val="008E23DB"/>
    <w:rsid w:val="008E26C0"/>
    <w:rsid w:val="008E3B3F"/>
    <w:rsid w:val="008E40B5"/>
    <w:rsid w:val="008E45A6"/>
    <w:rsid w:val="008E64D0"/>
    <w:rsid w:val="008E6D10"/>
    <w:rsid w:val="008E7ADC"/>
    <w:rsid w:val="008F0A90"/>
    <w:rsid w:val="008F0D9A"/>
    <w:rsid w:val="008F108A"/>
    <w:rsid w:val="008F1592"/>
    <w:rsid w:val="008F1BB9"/>
    <w:rsid w:val="008F1F57"/>
    <w:rsid w:val="008F2327"/>
    <w:rsid w:val="008F2AC7"/>
    <w:rsid w:val="008F37A3"/>
    <w:rsid w:val="008F43C5"/>
    <w:rsid w:val="008F46E7"/>
    <w:rsid w:val="008F4B2B"/>
    <w:rsid w:val="008F4F86"/>
    <w:rsid w:val="008F55D3"/>
    <w:rsid w:val="008F596B"/>
    <w:rsid w:val="008F59EC"/>
    <w:rsid w:val="008F5C67"/>
    <w:rsid w:val="008F5CD2"/>
    <w:rsid w:val="008F5F32"/>
    <w:rsid w:val="008F66EB"/>
    <w:rsid w:val="008F68E6"/>
    <w:rsid w:val="008F6C4A"/>
    <w:rsid w:val="008F7030"/>
    <w:rsid w:val="008F7627"/>
    <w:rsid w:val="008F7A61"/>
    <w:rsid w:val="008F7E01"/>
    <w:rsid w:val="0090039E"/>
    <w:rsid w:val="009003E6"/>
    <w:rsid w:val="009003F9"/>
    <w:rsid w:val="00900975"/>
    <w:rsid w:val="00900E8B"/>
    <w:rsid w:val="0090142C"/>
    <w:rsid w:val="00901A12"/>
    <w:rsid w:val="00901B9C"/>
    <w:rsid w:val="00901D01"/>
    <w:rsid w:val="00902AFE"/>
    <w:rsid w:val="00902BD7"/>
    <w:rsid w:val="0090316F"/>
    <w:rsid w:val="00903291"/>
    <w:rsid w:val="00903708"/>
    <w:rsid w:val="00903BDF"/>
    <w:rsid w:val="0090447C"/>
    <w:rsid w:val="0090470B"/>
    <w:rsid w:val="00904AAD"/>
    <w:rsid w:val="009055F6"/>
    <w:rsid w:val="0090578D"/>
    <w:rsid w:val="0090646B"/>
    <w:rsid w:val="0090693B"/>
    <w:rsid w:val="00906A1E"/>
    <w:rsid w:val="00906E17"/>
    <w:rsid w:val="00907134"/>
    <w:rsid w:val="0091046F"/>
    <w:rsid w:val="009108A5"/>
    <w:rsid w:val="00911BA4"/>
    <w:rsid w:val="00911E2D"/>
    <w:rsid w:val="00911E90"/>
    <w:rsid w:val="00912105"/>
    <w:rsid w:val="00912601"/>
    <w:rsid w:val="009142B1"/>
    <w:rsid w:val="00914672"/>
    <w:rsid w:val="00914CA8"/>
    <w:rsid w:val="00914D5F"/>
    <w:rsid w:val="00914F08"/>
    <w:rsid w:val="0091530C"/>
    <w:rsid w:val="00915659"/>
    <w:rsid w:val="009174D5"/>
    <w:rsid w:val="00917700"/>
    <w:rsid w:val="00920110"/>
    <w:rsid w:val="0092076E"/>
    <w:rsid w:val="009207DE"/>
    <w:rsid w:val="00920C03"/>
    <w:rsid w:val="00920EA2"/>
    <w:rsid w:val="009220FF"/>
    <w:rsid w:val="009221D3"/>
    <w:rsid w:val="00922E7B"/>
    <w:rsid w:val="00924BFF"/>
    <w:rsid w:val="00926279"/>
    <w:rsid w:val="00926C67"/>
    <w:rsid w:val="00926D42"/>
    <w:rsid w:val="0092704F"/>
    <w:rsid w:val="00927158"/>
    <w:rsid w:val="0092798D"/>
    <w:rsid w:val="00927E91"/>
    <w:rsid w:val="00930238"/>
    <w:rsid w:val="009302EB"/>
    <w:rsid w:val="009309F9"/>
    <w:rsid w:val="00930BA1"/>
    <w:rsid w:val="00930C03"/>
    <w:rsid w:val="00930EDD"/>
    <w:rsid w:val="00931020"/>
    <w:rsid w:val="0093169E"/>
    <w:rsid w:val="0093175B"/>
    <w:rsid w:val="00931C00"/>
    <w:rsid w:val="00931D78"/>
    <w:rsid w:val="0093230B"/>
    <w:rsid w:val="009334E5"/>
    <w:rsid w:val="009335CB"/>
    <w:rsid w:val="0093392E"/>
    <w:rsid w:val="0093462A"/>
    <w:rsid w:val="0093462F"/>
    <w:rsid w:val="009348CA"/>
    <w:rsid w:val="0093527E"/>
    <w:rsid w:val="00935615"/>
    <w:rsid w:val="00935F64"/>
    <w:rsid w:val="009362DA"/>
    <w:rsid w:val="00937236"/>
    <w:rsid w:val="0093777F"/>
    <w:rsid w:val="00937ECB"/>
    <w:rsid w:val="00940140"/>
    <w:rsid w:val="0094044B"/>
    <w:rsid w:val="0094081D"/>
    <w:rsid w:val="00940B83"/>
    <w:rsid w:val="00940D7B"/>
    <w:rsid w:val="009410D0"/>
    <w:rsid w:val="00941AA3"/>
    <w:rsid w:val="00941B27"/>
    <w:rsid w:val="00942283"/>
    <w:rsid w:val="00943079"/>
    <w:rsid w:val="009432ED"/>
    <w:rsid w:val="00943958"/>
    <w:rsid w:val="009445CA"/>
    <w:rsid w:val="00945927"/>
    <w:rsid w:val="00945CD0"/>
    <w:rsid w:val="00945CF4"/>
    <w:rsid w:val="00946AE1"/>
    <w:rsid w:val="00947696"/>
    <w:rsid w:val="00947BDC"/>
    <w:rsid w:val="00947D31"/>
    <w:rsid w:val="00950322"/>
    <w:rsid w:val="009504F1"/>
    <w:rsid w:val="009505C9"/>
    <w:rsid w:val="00950706"/>
    <w:rsid w:val="00950752"/>
    <w:rsid w:val="00950B8D"/>
    <w:rsid w:val="00950D0E"/>
    <w:rsid w:val="0095145B"/>
    <w:rsid w:val="00951668"/>
    <w:rsid w:val="00951E54"/>
    <w:rsid w:val="00951F67"/>
    <w:rsid w:val="0095209E"/>
    <w:rsid w:val="00952501"/>
    <w:rsid w:val="0095258C"/>
    <w:rsid w:val="0095277F"/>
    <w:rsid w:val="0095335D"/>
    <w:rsid w:val="00953476"/>
    <w:rsid w:val="009538EA"/>
    <w:rsid w:val="009547E9"/>
    <w:rsid w:val="00955174"/>
    <w:rsid w:val="009551E0"/>
    <w:rsid w:val="0095529B"/>
    <w:rsid w:val="0095656C"/>
    <w:rsid w:val="00956623"/>
    <w:rsid w:val="00956DCF"/>
    <w:rsid w:val="00957AFF"/>
    <w:rsid w:val="00957B4F"/>
    <w:rsid w:val="009604ED"/>
    <w:rsid w:val="00960D35"/>
    <w:rsid w:val="00961039"/>
    <w:rsid w:val="00961331"/>
    <w:rsid w:val="0096135B"/>
    <w:rsid w:val="00961795"/>
    <w:rsid w:val="00961993"/>
    <w:rsid w:val="00961AF5"/>
    <w:rsid w:val="00961BA5"/>
    <w:rsid w:val="009628BC"/>
    <w:rsid w:val="00962A04"/>
    <w:rsid w:val="00962BA9"/>
    <w:rsid w:val="00962F65"/>
    <w:rsid w:val="00963176"/>
    <w:rsid w:val="009637EF"/>
    <w:rsid w:val="00963EB9"/>
    <w:rsid w:val="00964598"/>
    <w:rsid w:val="009646BD"/>
    <w:rsid w:val="00964B67"/>
    <w:rsid w:val="00964E40"/>
    <w:rsid w:val="00966424"/>
    <w:rsid w:val="00966B25"/>
    <w:rsid w:val="00966C15"/>
    <w:rsid w:val="00967171"/>
    <w:rsid w:val="00967806"/>
    <w:rsid w:val="00967AB2"/>
    <w:rsid w:val="00970A01"/>
    <w:rsid w:val="00970D20"/>
    <w:rsid w:val="00971191"/>
    <w:rsid w:val="0097194D"/>
    <w:rsid w:val="00972DE0"/>
    <w:rsid w:val="00973245"/>
    <w:rsid w:val="009734AB"/>
    <w:rsid w:val="009735A2"/>
    <w:rsid w:val="00973CCC"/>
    <w:rsid w:val="00974F2C"/>
    <w:rsid w:val="009751FD"/>
    <w:rsid w:val="00975567"/>
    <w:rsid w:val="00975A0A"/>
    <w:rsid w:val="00975C98"/>
    <w:rsid w:val="00975CB6"/>
    <w:rsid w:val="00976084"/>
    <w:rsid w:val="009763CE"/>
    <w:rsid w:val="009767D5"/>
    <w:rsid w:val="0097688E"/>
    <w:rsid w:val="009769B5"/>
    <w:rsid w:val="00976B92"/>
    <w:rsid w:val="0097732C"/>
    <w:rsid w:val="009775AD"/>
    <w:rsid w:val="00977CB7"/>
    <w:rsid w:val="009809B7"/>
    <w:rsid w:val="00980DAC"/>
    <w:rsid w:val="00981A68"/>
    <w:rsid w:val="00981E27"/>
    <w:rsid w:val="009824F4"/>
    <w:rsid w:val="00982CC1"/>
    <w:rsid w:val="00982DAE"/>
    <w:rsid w:val="00982DB9"/>
    <w:rsid w:val="00982EE3"/>
    <w:rsid w:val="00982F28"/>
    <w:rsid w:val="00982FCB"/>
    <w:rsid w:val="009836C9"/>
    <w:rsid w:val="009838A3"/>
    <w:rsid w:val="009839BE"/>
    <w:rsid w:val="009839E5"/>
    <w:rsid w:val="00984391"/>
    <w:rsid w:val="009843B6"/>
    <w:rsid w:val="009846E2"/>
    <w:rsid w:val="00984E7C"/>
    <w:rsid w:val="0098506B"/>
    <w:rsid w:val="00985C2E"/>
    <w:rsid w:val="009863B4"/>
    <w:rsid w:val="00986F48"/>
    <w:rsid w:val="00987089"/>
    <w:rsid w:val="00987353"/>
    <w:rsid w:val="009874AB"/>
    <w:rsid w:val="00987573"/>
    <w:rsid w:val="00987B37"/>
    <w:rsid w:val="00987B56"/>
    <w:rsid w:val="00987C10"/>
    <w:rsid w:val="00987E2E"/>
    <w:rsid w:val="00987EFC"/>
    <w:rsid w:val="00987FC1"/>
    <w:rsid w:val="0099061E"/>
    <w:rsid w:val="00990697"/>
    <w:rsid w:val="00990836"/>
    <w:rsid w:val="00990958"/>
    <w:rsid w:val="00991044"/>
    <w:rsid w:val="00991240"/>
    <w:rsid w:val="009915F5"/>
    <w:rsid w:val="00991824"/>
    <w:rsid w:val="00991A57"/>
    <w:rsid w:val="009920E2"/>
    <w:rsid w:val="0099280C"/>
    <w:rsid w:val="00992B6B"/>
    <w:rsid w:val="00993783"/>
    <w:rsid w:val="00993A86"/>
    <w:rsid w:val="009947EB"/>
    <w:rsid w:val="00994C62"/>
    <w:rsid w:val="00995054"/>
    <w:rsid w:val="00995490"/>
    <w:rsid w:val="0099568E"/>
    <w:rsid w:val="009956C3"/>
    <w:rsid w:val="00995D35"/>
    <w:rsid w:val="009960E3"/>
    <w:rsid w:val="00996CC7"/>
    <w:rsid w:val="00997302"/>
    <w:rsid w:val="009973CE"/>
    <w:rsid w:val="009A08BF"/>
    <w:rsid w:val="009A0963"/>
    <w:rsid w:val="009A24B2"/>
    <w:rsid w:val="009A3603"/>
    <w:rsid w:val="009A40DB"/>
    <w:rsid w:val="009A4FA2"/>
    <w:rsid w:val="009A501A"/>
    <w:rsid w:val="009A58C7"/>
    <w:rsid w:val="009A5988"/>
    <w:rsid w:val="009A5BE7"/>
    <w:rsid w:val="009A5DC6"/>
    <w:rsid w:val="009A663E"/>
    <w:rsid w:val="009A6A79"/>
    <w:rsid w:val="009A72F5"/>
    <w:rsid w:val="009A79ED"/>
    <w:rsid w:val="009A7C43"/>
    <w:rsid w:val="009A7DA7"/>
    <w:rsid w:val="009A7E8E"/>
    <w:rsid w:val="009B074E"/>
    <w:rsid w:val="009B0ED8"/>
    <w:rsid w:val="009B164E"/>
    <w:rsid w:val="009B1AD2"/>
    <w:rsid w:val="009B1F71"/>
    <w:rsid w:val="009B2168"/>
    <w:rsid w:val="009B24F1"/>
    <w:rsid w:val="009B2627"/>
    <w:rsid w:val="009B2651"/>
    <w:rsid w:val="009B2F0F"/>
    <w:rsid w:val="009B3DED"/>
    <w:rsid w:val="009B3E4D"/>
    <w:rsid w:val="009B412F"/>
    <w:rsid w:val="009B4232"/>
    <w:rsid w:val="009B4253"/>
    <w:rsid w:val="009B48EE"/>
    <w:rsid w:val="009B4AA9"/>
    <w:rsid w:val="009B4E57"/>
    <w:rsid w:val="009B50CB"/>
    <w:rsid w:val="009B5168"/>
    <w:rsid w:val="009B5248"/>
    <w:rsid w:val="009B5AFA"/>
    <w:rsid w:val="009B5F11"/>
    <w:rsid w:val="009B659D"/>
    <w:rsid w:val="009B73EB"/>
    <w:rsid w:val="009B76CD"/>
    <w:rsid w:val="009C00CE"/>
    <w:rsid w:val="009C04CC"/>
    <w:rsid w:val="009C0B93"/>
    <w:rsid w:val="009C0ED8"/>
    <w:rsid w:val="009C124A"/>
    <w:rsid w:val="009C193C"/>
    <w:rsid w:val="009C1CBB"/>
    <w:rsid w:val="009C1F79"/>
    <w:rsid w:val="009C1F7B"/>
    <w:rsid w:val="009C259C"/>
    <w:rsid w:val="009C2DE6"/>
    <w:rsid w:val="009C3430"/>
    <w:rsid w:val="009C3A9F"/>
    <w:rsid w:val="009C47ED"/>
    <w:rsid w:val="009C4868"/>
    <w:rsid w:val="009C59A0"/>
    <w:rsid w:val="009C5A0F"/>
    <w:rsid w:val="009C5FE0"/>
    <w:rsid w:val="009C64BA"/>
    <w:rsid w:val="009C6C2F"/>
    <w:rsid w:val="009C7055"/>
    <w:rsid w:val="009C744E"/>
    <w:rsid w:val="009C7679"/>
    <w:rsid w:val="009C7AC2"/>
    <w:rsid w:val="009D07AC"/>
    <w:rsid w:val="009D0CA7"/>
    <w:rsid w:val="009D10D8"/>
    <w:rsid w:val="009D16F9"/>
    <w:rsid w:val="009D1829"/>
    <w:rsid w:val="009D2EB8"/>
    <w:rsid w:val="009D3641"/>
    <w:rsid w:val="009D3E9F"/>
    <w:rsid w:val="009D4079"/>
    <w:rsid w:val="009D445D"/>
    <w:rsid w:val="009D4AE1"/>
    <w:rsid w:val="009D4CD7"/>
    <w:rsid w:val="009D5030"/>
    <w:rsid w:val="009D521C"/>
    <w:rsid w:val="009D53CE"/>
    <w:rsid w:val="009D5AE2"/>
    <w:rsid w:val="009D63FB"/>
    <w:rsid w:val="009D6863"/>
    <w:rsid w:val="009D6CFD"/>
    <w:rsid w:val="009E045D"/>
    <w:rsid w:val="009E0809"/>
    <w:rsid w:val="009E0F8D"/>
    <w:rsid w:val="009E12B9"/>
    <w:rsid w:val="009E1366"/>
    <w:rsid w:val="009E1497"/>
    <w:rsid w:val="009E21D5"/>
    <w:rsid w:val="009E2418"/>
    <w:rsid w:val="009E2801"/>
    <w:rsid w:val="009E2AEC"/>
    <w:rsid w:val="009E2E53"/>
    <w:rsid w:val="009E39F7"/>
    <w:rsid w:val="009E452D"/>
    <w:rsid w:val="009E56EB"/>
    <w:rsid w:val="009E5B4C"/>
    <w:rsid w:val="009E5B9B"/>
    <w:rsid w:val="009E5CAA"/>
    <w:rsid w:val="009E5F67"/>
    <w:rsid w:val="009E6399"/>
    <w:rsid w:val="009E68F8"/>
    <w:rsid w:val="009E6AAD"/>
    <w:rsid w:val="009E6AD5"/>
    <w:rsid w:val="009E6D0F"/>
    <w:rsid w:val="009E6D34"/>
    <w:rsid w:val="009E7364"/>
    <w:rsid w:val="009E7409"/>
    <w:rsid w:val="009E74F3"/>
    <w:rsid w:val="009F0111"/>
    <w:rsid w:val="009F071A"/>
    <w:rsid w:val="009F086A"/>
    <w:rsid w:val="009F15C5"/>
    <w:rsid w:val="009F1794"/>
    <w:rsid w:val="009F1924"/>
    <w:rsid w:val="009F2142"/>
    <w:rsid w:val="009F22CC"/>
    <w:rsid w:val="009F29B3"/>
    <w:rsid w:val="009F2EB7"/>
    <w:rsid w:val="009F3143"/>
    <w:rsid w:val="009F34A7"/>
    <w:rsid w:val="009F381C"/>
    <w:rsid w:val="009F3D9A"/>
    <w:rsid w:val="009F46EC"/>
    <w:rsid w:val="009F489B"/>
    <w:rsid w:val="009F4F9B"/>
    <w:rsid w:val="009F5EEC"/>
    <w:rsid w:val="009F62AB"/>
    <w:rsid w:val="009F6C43"/>
    <w:rsid w:val="009F7106"/>
    <w:rsid w:val="009F7739"/>
    <w:rsid w:val="009F7DBB"/>
    <w:rsid w:val="00A000F1"/>
    <w:rsid w:val="00A012E5"/>
    <w:rsid w:val="00A01977"/>
    <w:rsid w:val="00A01C51"/>
    <w:rsid w:val="00A01F89"/>
    <w:rsid w:val="00A02353"/>
    <w:rsid w:val="00A025A6"/>
    <w:rsid w:val="00A03798"/>
    <w:rsid w:val="00A04CE2"/>
    <w:rsid w:val="00A05457"/>
    <w:rsid w:val="00A0595A"/>
    <w:rsid w:val="00A05B64"/>
    <w:rsid w:val="00A0664B"/>
    <w:rsid w:val="00A07116"/>
    <w:rsid w:val="00A07436"/>
    <w:rsid w:val="00A07A8A"/>
    <w:rsid w:val="00A07F89"/>
    <w:rsid w:val="00A102BE"/>
    <w:rsid w:val="00A108F2"/>
    <w:rsid w:val="00A10A95"/>
    <w:rsid w:val="00A111D1"/>
    <w:rsid w:val="00A1187C"/>
    <w:rsid w:val="00A11B96"/>
    <w:rsid w:val="00A11D6C"/>
    <w:rsid w:val="00A12FD9"/>
    <w:rsid w:val="00A13714"/>
    <w:rsid w:val="00A13E53"/>
    <w:rsid w:val="00A13F78"/>
    <w:rsid w:val="00A140F5"/>
    <w:rsid w:val="00A1455D"/>
    <w:rsid w:val="00A14810"/>
    <w:rsid w:val="00A14E26"/>
    <w:rsid w:val="00A14F12"/>
    <w:rsid w:val="00A155F3"/>
    <w:rsid w:val="00A1598F"/>
    <w:rsid w:val="00A15DBC"/>
    <w:rsid w:val="00A160E1"/>
    <w:rsid w:val="00A167DC"/>
    <w:rsid w:val="00A16A23"/>
    <w:rsid w:val="00A17E56"/>
    <w:rsid w:val="00A207F8"/>
    <w:rsid w:val="00A20F9A"/>
    <w:rsid w:val="00A217DB"/>
    <w:rsid w:val="00A21B25"/>
    <w:rsid w:val="00A21DA0"/>
    <w:rsid w:val="00A227D2"/>
    <w:rsid w:val="00A233CC"/>
    <w:rsid w:val="00A2351C"/>
    <w:rsid w:val="00A23808"/>
    <w:rsid w:val="00A24912"/>
    <w:rsid w:val="00A2546C"/>
    <w:rsid w:val="00A257F2"/>
    <w:rsid w:val="00A26A9E"/>
    <w:rsid w:val="00A26F2C"/>
    <w:rsid w:val="00A26F34"/>
    <w:rsid w:val="00A26FBA"/>
    <w:rsid w:val="00A26FD7"/>
    <w:rsid w:val="00A2774C"/>
    <w:rsid w:val="00A27A01"/>
    <w:rsid w:val="00A30AE9"/>
    <w:rsid w:val="00A31362"/>
    <w:rsid w:val="00A3193B"/>
    <w:rsid w:val="00A332B8"/>
    <w:rsid w:val="00A339EF"/>
    <w:rsid w:val="00A34157"/>
    <w:rsid w:val="00A3420D"/>
    <w:rsid w:val="00A34389"/>
    <w:rsid w:val="00A343A0"/>
    <w:rsid w:val="00A349D0"/>
    <w:rsid w:val="00A34B45"/>
    <w:rsid w:val="00A34CAA"/>
    <w:rsid w:val="00A35171"/>
    <w:rsid w:val="00A35351"/>
    <w:rsid w:val="00A354B8"/>
    <w:rsid w:val="00A35A71"/>
    <w:rsid w:val="00A36061"/>
    <w:rsid w:val="00A3674D"/>
    <w:rsid w:val="00A4154E"/>
    <w:rsid w:val="00A42060"/>
    <w:rsid w:val="00A421FC"/>
    <w:rsid w:val="00A42E84"/>
    <w:rsid w:val="00A432EA"/>
    <w:rsid w:val="00A43F0A"/>
    <w:rsid w:val="00A44804"/>
    <w:rsid w:val="00A44F64"/>
    <w:rsid w:val="00A462C6"/>
    <w:rsid w:val="00A464F4"/>
    <w:rsid w:val="00A4670A"/>
    <w:rsid w:val="00A46925"/>
    <w:rsid w:val="00A46D0C"/>
    <w:rsid w:val="00A46F97"/>
    <w:rsid w:val="00A47C8E"/>
    <w:rsid w:val="00A47D02"/>
    <w:rsid w:val="00A50775"/>
    <w:rsid w:val="00A51B60"/>
    <w:rsid w:val="00A51CAD"/>
    <w:rsid w:val="00A521D4"/>
    <w:rsid w:val="00A52678"/>
    <w:rsid w:val="00A52769"/>
    <w:rsid w:val="00A52D20"/>
    <w:rsid w:val="00A52F40"/>
    <w:rsid w:val="00A53ECF"/>
    <w:rsid w:val="00A5518F"/>
    <w:rsid w:val="00A551DA"/>
    <w:rsid w:val="00A55DF2"/>
    <w:rsid w:val="00A5637E"/>
    <w:rsid w:val="00A563C7"/>
    <w:rsid w:val="00A56AF9"/>
    <w:rsid w:val="00A57015"/>
    <w:rsid w:val="00A577DC"/>
    <w:rsid w:val="00A57A6B"/>
    <w:rsid w:val="00A57D9F"/>
    <w:rsid w:val="00A602AD"/>
    <w:rsid w:val="00A60577"/>
    <w:rsid w:val="00A6099D"/>
    <w:rsid w:val="00A6152F"/>
    <w:rsid w:val="00A616CE"/>
    <w:rsid w:val="00A618FD"/>
    <w:rsid w:val="00A61948"/>
    <w:rsid w:val="00A62787"/>
    <w:rsid w:val="00A62B54"/>
    <w:rsid w:val="00A62BA7"/>
    <w:rsid w:val="00A62E0D"/>
    <w:rsid w:val="00A63256"/>
    <w:rsid w:val="00A635FC"/>
    <w:rsid w:val="00A6375D"/>
    <w:rsid w:val="00A6379D"/>
    <w:rsid w:val="00A64983"/>
    <w:rsid w:val="00A64986"/>
    <w:rsid w:val="00A64D67"/>
    <w:rsid w:val="00A650CE"/>
    <w:rsid w:val="00A6582E"/>
    <w:rsid w:val="00A65B7C"/>
    <w:rsid w:val="00A66C5D"/>
    <w:rsid w:val="00A673B2"/>
    <w:rsid w:val="00A70230"/>
    <w:rsid w:val="00A70360"/>
    <w:rsid w:val="00A708C6"/>
    <w:rsid w:val="00A7145F"/>
    <w:rsid w:val="00A71D27"/>
    <w:rsid w:val="00A724AF"/>
    <w:rsid w:val="00A72545"/>
    <w:rsid w:val="00A726FC"/>
    <w:rsid w:val="00A7329A"/>
    <w:rsid w:val="00A738D1"/>
    <w:rsid w:val="00A73A21"/>
    <w:rsid w:val="00A73F4F"/>
    <w:rsid w:val="00A7405F"/>
    <w:rsid w:val="00A7489F"/>
    <w:rsid w:val="00A751BD"/>
    <w:rsid w:val="00A75F00"/>
    <w:rsid w:val="00A76075"/>
    <w:rsid w:val="00A7611D"/>
    <w:rsid w:val="00A762F4"/>
    <w:rsid w:val="00A7644C"/>
    <w:rsid w:val="00A76488"/>
    <w:rsid w:val="00A76F9C"/>
    <w:rsid w:val="00A77CE1"/>
    <w:rsid w:val="00A8104D"/>
    <w:rsid w:val="00A810D6"/>
    <w:rsid w:val="00A813A1"/>
    <w:rsid w:val="00A81E91"/>
    <w:rsid w:val="00A82168"/>
    <w:rsid w:val="00A82175"/>
    <w:rsid w:val="00A82CD5"/>
    <w:rsid w:val="00A831FF"/>
    <w:rsid w:val="00A8321E"/>
    <w:rsid w:val="00A839CA"/>
    <w:rsid w:val="00A83AAB"/>
    <w:rsid w:val="00A83E8F"/>
    <w:rsid w:val="00A84542"/>
    <w:rsid w:val="00A848AD"/>
    <w:rsid w:val="00A84B85"/>
    <w:rsid w:val="00A84EBC"/>
    <w:rsid w:val="00A84FA7"/>
    <w:rsid w:val="00A85205"/>
    <w:rsid w:val="00A853DA"/>
    <w:rsid w:val="00A857EF"/>
    <w:rsid w:val="00A85AA2"/>
    <w:rsid w:val="00A85F61"/>
    <w:rsid w:val="00A86787"/>
    <w:rsid w:val="00A86D1D"/>
    <w:rsid w:val="00A86F3A"/>
    <w:rsid w:val="00A879A3"/>
    <w:rsid w:val="00A87F5F"/>
    <w:rsid w:val="00A9035F"/>
    <w:rsid w:val="00A9059D"/>
    <w:rsid w:val="00A911A6"/>
    <w:rsid w:val="00A91EAA"/>
    <w:rsid w:val="00A920AD"/>
    <w:rsid w:val="00A922AA"/>
    <w:rsid w:val="00A92877"/>
    <w:rsid w:val="00A92AEA"/>
    <w:rsid w:val="00A92E08"/>
    <w:rsid w:val="00A93A39"/>
    <w:rsid w:val="00A95238"/>
    <w:rsid w:val="00A954AD"/>
    <w:rsid w:val="00A95865"/>
    <w:rsid w:val="00A961B4"/>
    <w:rsid w:val="00A96B8C"/>
    <w:rsid w:val="00A97202"/>
    <w:rsid w:val="00A97954"/>
    <w:rsid w:val="00A979AE"/>
    <w:rsid w:val="00A97A0E"/>
    <w:rsid w:val="00A97B5D"/>
    <w:rsid w:val="00A97FC9"/>
    <w:rsid w:val="00A97FDC"/>
    <w:rsid w:val="00AA05DC"/>
    <w:rsid w:val="00AA08D4"/>
    <w:rsid w:val="00AA0B67"/>
    <w:rsid w:val="00AA22F2"/>
    <w:rsid w:val="00AA2E3D"/>
    <w:rsid w:val="00AA3B11"/>
    <w:rsid w:val="00AA3B22"/>
    <w:rsid w:val="00AA3E34"/>
    <w:rsid w:val="00AA4794"/>
    <w:rsid w:val="00AA52EE"/>
    <w:rsid w:val="00AA561D"/>
    <w:rsid w:val="00AA5C3F"/>
    <w:rsid w:val="00AA67A7"/>
    <w:rsid w:val="00AA6B57"/>
    <w:rsid w:val="00AA6F92"/>
    <w:rsid w:val="00AA75B7"/>
    <w:rsid w:val="00AA76D9"/>
    <w:rsid w:val="00AA7C41"/>
    <w:rsid w:val="00AB11F4"/>
    <w:rsid w:val="00AB250C"/>
    <w:rsid w:val="00AB2A84"/>
    <w:rsid w:val="00AB2DC7"/>
    <w:rsid w:val="00AB33A3"/>
    <w:rsid w:val="00AB3B00"/>
    <w:rsid w:val="00AB40FC"/>
    <w:rsid w:val="00AB4111"/>
    <w:rsid w:val="00AB44AD"/>
    <w:rsid w:val="00AB4852"/>
    <w:rsid w:val="00AB4BC5"/>
    <w:rsid w:val="00AB5313"/>
    <w:rsid w:val="00AB5424"/>
    <w:rsid w:val="00AB57E8"/>
    <w:rsid w:val="00AB5B13"/>
    <w:rsid w:val="00AB63FF"/>
    <w:rsid w:val="00AB6934"/>
    <w:rsid w:val="00AB713D"/>
    <w:rsid w:val="00AB7C28"/>
    <w:rsid w:val="00AC0609"/>
    <w:rsid w:val="00AC1AA2"/>
    <w:rsid w:val="00AC1ACE"/>
    <w:rsid w:val="00AC1B34"/>
    <w:rsid w:val="00AC1E9C"/>
    <w:rsid w:val="00AC21D6"/>
    <w:rsid w:val="00AC2351"/>
    <w:rsid w:val="00AC3082"/>
    <w:rsid w:val="00AC31D0"/>
    <w:rsid w:val="00AC3257"/>
    <w:rsid w:val="00AC3D33"/>
    <w:rsid w:val="00AC4AC5"/>
    <w:rsid w:val="00AC4DE3"/>
    <w:rsid w:val="00AC536A"/>
    <w:rsid w:val="00AC5E1E"/>
    <w:rsid w:val="00AC5F72"/>
    <w:rsid w:val="00AC650B"/>
    <w:rsid w:val="00AC6546"/>
    <w:rsid w:val="00AC6DC3"/>
    <w:rsid w:val="00AC710E"/>
    <w:rsid w:val="00AC719B"/>
    <w:rsid w:val="00AC74D9"/>
    <w:rsid w:val="00AC77D2"/>
    <w:rsid w:val="00AC77E6"/>
    <w:rsid w:val="00AC7A3B"/>
    <w:rsid w:val="00AD0C8D"/>
    <w:rsid w:val="00AD1147"/>
    <w:rsid w:val="00AD12ED"/>
    <w:rsid w:val="00AD1A65"/>
    <w:rsid w:val="00AD1C2A"/>
    <w:rsid w:val="00AD1C99"/>
    <w:rsid w:val="00AD29AC"/>
    <w:rsid w:val="00AD2F08"/>
    <w:rsid w:val="00AD3DA2"/>
    <w:rsid w:val="00AD47E7"/>
    <w:rsid w:val="00AD5097"/>
    <w:rsid w:val="00AD559A"/>
    <w:rsid w:val="00AD5AF8"/>
    <w:rsid w:val="00AD5DBC"/>
    <w:rsid w:val="00AD6446"/>
    <w:rsid w:val="00AD6AE2"/>
    <w:rsid w:val="00AD6B42"/>
    <w:rsid w:val="00AD6F6B"/>
    <w:rsid w:val="00AD754F"/>
    <w:rsid w:val="00AD791A"/>
    <w:rsid w:val="00AD7CEE"/>
    <w:rsid w:val="00AE034E"/>
    <w:rsid w:val="00AE050B"/>
    <w:rsid w:val="00AE0750"/>
    <w:rsid w:val="00AE17B6"/>
    <w:rsid w:val="00AE2D94"/>
    <w:rsid w:val="00AE333A"/>
    <w:rsid w:val="00AE4129"/>
    <w:rsid w:val="00AE497D"/>
    <w:rsid w:val="00AE56BC"/>
    <w:rsid w:val="00AE5C83"/>
    <w:rsid w:val="00AE5EBB"/>
    <w:rsid w:val="00AE6452"/>
    <w:rsid w:val="00AE661D"/>
    <w:rsid w:val="00AE6B8C"/>
    <w:rsid w:val="00AE786A"/>
    <w:rsid w:val="00AE7A48"/>
    <w:rsid w:val="00AE7DDC"/>
    <w:rsid w:val="00AF0239"/>
    <w:rsid w:val="00AF086F"/>
    <w:rsid w:val="00AF0E9B"/>
    <w:rsid w:val="00AF1066"/>
    <w:rsid w:val="00AF1FF5"/>
    <w:rsid w:val="00AF2846"/>
    <w:rsid w:val="00AF29E2"/>
    <w:rsid w:val="00AF3383"/>
    <w:rsid w:val="00AF36AC"/>
    <w:rsid w:val="00AF3F66"/>
    <w:rsid w:val="00AF42DE"/>
    <w:rsid w:val="00AF52F2"/>
    <w:rsid w:val="00AF55D2"/>
    <w:rsid w:val="00AF6413"/>
    <w:rsid w:val="00AF6796"/>
    <w:rsid w:val="00AF6984"/>
    <w:rsid w:val="00AF6ADA"/>
    <w:rsid w:val="00AF6AEA"/>
    <w:rsid w:val="00AF703F"/>
    <w:rsid w:val="00AF78D8"/>
    <w:rsid w:val="00B00D93"/>
    <w:rsid w:val="00B00DD6"/>
    <w:rsid w:val="00B01251"/>
    <w:rsid w:val="00B01433"/>
    <w:rsid w:val="00B024F4"/>
    <w:rsid w:val="00B03AD9"/>
    <w:rsid w:val="00B03E3D"/>
    <w:rsid w:val="00B03E63"/>
    <w:rsid w:val="00B04AD3"/>
    <w:rsid w:val="00B04BB3"/>
    <w:rsid w:val="00B051C7"/>
    <w:rsid w:val="00B052A4"/>
    <w:rsid w:val="00B05F6B"/>
    <w:rsid w:val="00B0604A"/>
    <w:rsid w:val="00B06367"/>
    <w:rsid w:val="00B06A9D"/>
    <w:rsid w:val="00B06FD2"/>
    <w:rsid w:val="00B07221"/>
    <w:rsid w:val="00B077B7"/>
    <w:rsid w:val="00B07A5C"/>
    <w:rsid w:val="00B07C69"/>
    <w:rsid w:val="00B10716"/>
    <w:rsid w:val="00B117C4"/>
    <w:rsid w:val="00B118A9"/>
    <w:rsid w:val="00B128D9"/>
    <w:rsid w:val="00B129C9"/>
    <w:rsid w:val="00B14B54"/>
    <w:rsid w:val="00B154BD"/>
    <w:rsid w:val="00B15C6E"/>
    <w:rsid w:val="00B16F3A"/>
    <w:rsid w:val="00B170C6"/>
    <w:rsid w:val="00B174F0"/>
    <w:rsid w:val="00B2020C"/>
    <w:rsid w:val="00B20AEC"/>
    <w:rsid w:val="00B222D8"/>
    <w:rsid w:val="00B22C8B"/>
    <w:rsid w:val="00B22D2A"/>
    <w:rsid w:val="00B22E85"/>
    <w:rsid w:val="00B23766"/>
    <w:rsid w:val="00B23BD1"/>
    <w:rsid w:val="00B246CC"/>
    <w:rsid w:val="00B24717"/>
    <w:rsid w:val="00B24864"/>
    <w:rsid w:val="00B24DCF"/>
    <w:rsid w:val="00B2569B"/>
    <w:rsid w:val="00B25984"/>
    <w:rsid w:val="00B25B3C"/>
    <w:rsid w:val="00B25BB9"/>
    <w:rsid w:val="00B26C21"/>
    <w:rsid w:val="00B26E30"/>
    <w:rsid w:val="00B27D30"/>
    <w:rsid w:val="00B3011E"/>
    <w:rsid w:val="00B3099A"/>
    <w:rsid w:val="00B312CB"/>
    <w:rsid w:val="00B3192C"/>
    <w:rsid w:val="00B323A5"/>
    <w:rsid w:val="00B32692"/>
    <w:rsid w:val="00B3297F"/>
    <w:rsid w:val="00B32CC3"/>
    <w:rsid w:val="00B33655"/>
    <w:rsid w:val="00B3369F"/>
    <w:rsid w:val="00B336FA"/>
    <w:rsid w:val="00B33A62"/>
    <w:rsid w:val="00B33B19"/>
    <w:rsid w:val="00B33D85"/>
    <w:rsid w:val="00B3429D"/>
    <w:rsid w:val="00B34320"/>
    <w:rsid w:val="00B34638"/>
    <w:rsid w:val="00B34D3D"/>
    <w:rsid w:val="00B361B6"/>
    <w:rsid w:val="00B3663D"/>
    <w:rsid w:val="00B376BA"/>
    <w:rsid w:val="00B379CD"/>
    <w:rsid w:val="00B37AA3"/>
    <w:rsid w:val="00B40FA7"/>
    <w:rsid w:val="00B418EA"/>
    <w:rsid w:val="00B41A15"/>
    <w:rsid w:val="00B41BDD"/>
    <w:rsid w:val="00B42B43"/>
    <w:rsid w:val="00B42CCE"/>
    <w:rsid w:val="00B42F4F"/>
    <w:rsid w:val="00B438C2"/>
    <w:rsid w:val="00B4446E"/>
    <w:rsid w:val="00B44777"/>
    <w:rsid w:val="00B44DA2"/>
    <w:rsid w:val="00B454C0"/>
    <w:rsid w:val="00B4551C"/>
    <w:rsid w:val="00B45931"/>
    <w:rsid w:val="00B46FFF"/>
    <w:rsid w:val="00B473E6"/>
    <w:rsid w:val="00B474B4"/>
    <w:rsid w:val="00B47598"/>
    <w:rsid w:val="00B476AA"/>
    <w:rsid w:val="00B50145"/>
    <w:rsid w:val="00B5026F"/>
    <w:rsid w:val="00B504CD"/>
    <w:rsid w:val="00B50872"/>
    <w:rsid w:val="00B50C63"/>
    <w:rsid w:val="00B50ECD"/>
    <w:rsid w:val="00B50FA5"/>
    <w:rsid w:val="00B51B03"/>
    <w:rsid w:val="00B52073"/>
    <w:rsid w:val="00B5212E"/>
    <w:rsid w:val="00B52DC3"/>
    <w:rsid w:val="00B536AA"/>
    <w:rsid w:val="00B53B81"/>
    <w:rsid w:val="00B53C4F"/>
    <w:rsid w:val="00B53F3C"/>
    <w:rsid w:val="00B540EE"/>
    <w:rsid w:val="00B54710"/>
    <w:rsid w:val="00B54BC6"/>
    <w:rsid w:val="00B551BD"/>
    <w:rsid w:val="00B557C9"/>
    <w:rsid w:val="00B557DB"/>
    <w:rsid w:val="00B56E47"/>
    <w:rsid w:val="00B570CB"/>
    <w:rsid w:val="00B576A5"/>
    <w:rsid w:val="00B57D4C"/>
    <w:rsid w:val="00B57F7C"/>
    <w:rsid w:val="00B60299"/>
    <w:rsid w:val="00B60DD6"/>
    <w:rsid w:val="00B60EE3"/>
    <w:rsid w:val="00B61153"/>
    <w:rsid w:val="00B614AA"/>
    <w:rsid w:val="00B615A9"/>
    <w:rsid w:val="00B61DAD"/>
    <w:rsid w:val="00B61DE8"/>
    <w:rsid w:val="00B61EB9"/>
    <w:rsid w:val="00B61F72"/>
    <w:rsid w:val="00B627C2"/>
    <w:rsid w:val="00B629DE"/>
    <w:rsid w:val="00B62AD3"/>
    <w:rsid w:val="00B634BD"/>
    <w:rsid w:val="00B642FB"/>
    <w:rsid w:val="00B65C8E"/>
    <w:rsid w:val="00B66019"/>
    <w:rsid w:val="00B66E12"/>
    <w:rsid w:val="00B66E43"/>
    <w:rsid w:val="00B67CDE"/>
    <w:rsid w:val="00B705AE"/>
    <w:rsid w:val="00B70645"/>
    <w:rsid w:val="00B70648"/>
    <w:rsid w:val="00B7088D"/>
    <w:rsid w:val="00B710C8"/>
    <w:rsid w:val="00B71349"/>
    <w:rsid w:val="00B71496"/>
    <w:rsid w:val="00B71C41"/>
    <w:rsid w:val="00B73468"/>
    <w:rsid w:val="00B740F7"/>
    <w:rsid w:val="00B74E0C"/>
    <w:rsid w:val="00B74F7A"/>
    <w:rsid w:val="00B758B1"/>
    <w:rsid w:val="00B759C3"/>
    <w:rsid w:val="00B75ED0"/>
    <w:rsid w:val="00B761D6"/>
    <w:rsid w:val="00B76C4F"/>
    <w:rsid w:val="00B77250"/>
    <w:rsid w:val="00B807F8"/>
    <w:rsid w:val="00B80ABF"/>
    <w:rsid w:val="00B819E5"/>
    <w:rsid w:val="00B81C25"/>
    <w:rsid w:val="00B81FB6"/>
    <w:rsid w:val="00B824A4"/>
    <w:rsid w:val="00B82A07"/>
    <w:rsid w:val="00B82E62"/>
    <w:rsid w:val="00B833A7"/>
    <w:rsid w:val="00B84FF8"/>
    <w:rsid w:val="00B85502"/>
    <w:rsid w:val="00B85893"/>
    <w:rsid w:val="00B85E2A"/>
    <w:rsid w:val="00B862D6"/>
    <w:rsid w:val="00B86B22"/>
    <w:rsid w:val="00B8711B"/>
    <w:rsid w:val="00B87627"/>
    <w:rsid w:val="00B87A50"/>
    <w:rsid w:val="00B90375"/>
    <w:rsid w:val="00B90A78"/>
    <w:rsid w:val="00B90DB2"/>
    <w:rsid w:val="00B91002"/>
    <w:rsid w:val="00B91736"/>
    <w:rsid w:val="00B92839"/>
    <w:rsid w:val="00B929A2"/>
    <w:rsid w:val="00B92C25"/>
    <w:rsid w:val="00B92EE9"/>
    <w:rsid w:val="00B92FA0"/>
    <w:rsid w:val="00B9343D"/>
    <w:rsid w:val="00B93CEA"/>
    <w:rsid w:val="00B946FF"/>
    <w:rsid w:val="00B94C41"/>
    <w:rsid w:val="00B94E60"/>
    <w:rsid w:val="00B94E6C"/>
    <w:rsid w:val="00B95084"/>
    <w:rsid w:val="00B95B6B"/>
    <w:rsid w:val="00B95E0A"/>
    <w:rsid w:val="00B95FD6"/>
    <w:rsid w:val="00B961CE"/>
    <w:rsid w:val="00B96D69"/>
    <w:rsid w:val="00B96D8B"/>
    <w:rsid w:val="00B970CC"/>
    <w:rsid w:val="00B971B8"/>
    <w:rsid w:val="00B97561"/>
    <w:rsid w:val="00B97DE0"/>
    <w:rsid w:val="00B97E73"/>
    <w:rsid w:val="00BA06B0"/>
    <w:rsid w:val="00BA0AF8"/>
    <w:rsid w:val="00BA11F2"/>
    <w:rsid w:val="00BA187E"/>
    <w:rsid w:val="00BA194E"/>
    <w:rsid w:val="00BA2546"/>
    <w:rsid w:val="00BA2C74"/>
    <w:rsid w:val="00BA3251"/>
    <w:rsid w:val="00BA33B8"/>
    <w:rsid w:val="00BA3722"/>
    <w:rsid w:val="00BA3754"/>
    <w:rsid w:val="00BA3755"/>
    <w:rsid w:val="00BA3795"/>
    <w:rsid w:val="00BA390C"/>
    <w:rsid w:val="00BA3E18"/>
    <w:rsid w:val="00BA41D3"/>
    <w:rsid w:val="00BA4433"/>
    <w:rsid w:val="00BA4D21"/>
    <w:rsid w:val="00BA63DB"/>
    <w:rsid w:val="00BA7562"/>
    <w:rsid w:val="00BA7C0E"/>
    <w:rsid w:val="00BB00FD"/>
    <w:rsid w:val="00BB1303"/>
    <w:rsid w:val="00BB2375"/>
    <w:rsid w:val="00BB2423"/>
    <w:rsid w:val="00BB274E"/>
    <w:rsid w:val="00BB3D86"/>
    <w:rsid w:val="00BB40B7"/>
    <w:rsid w:val="00BB413A"/>
    <w:rsid w:val="00BB4606"/>
    <w:rsid w:val="00BB486A"/>
    <w:rsid w:val="00BB4B1C"/>
    <w:rsid w:val="00BB4C27"/>
    <w:rsid w:val="00BB684E"/>
    <w:rsid w:val="00BB7124"/>
    <w:rsid w:val="00BB756F"/>
    <w:rsid w:val="00BB79C3"/>
    <w:rsid w:val="00BC0404"/>
    <w:rsid w:val="00BC0B5A"/>
    <w:rsid w:val="00BC1285"/>
    <w:rsid w:val="00BC1382"/>
    <w:rsid w:val="00BC1628"/>
    <w:rsid w:val="00BC1699"/>
    <w:rsid w:val="00BC1FC8"/>
    <w:rsid w:val="00BC2151"/>
    <w:rsid w:val="00BC22ED"/>
    <w:rsid w:val="00BC2800"/>
    <w:rsid w:val="00BC2C10"/>
    <w:rsid w:val="00BC2FAD"/>
    <w:rsid w:val="00BC38F6"/>
    <w:rsid w:val="00BC3C77"/>
    <w:rsid w:val="00BC47E7"/>
    <w:rsid w:val="00BC4A80"/>
    <w:rsid w:val="00BC558C"/>
    <w:rsid w:val="00BC5975"/>
    <w:rsid w:val="00BC63A2"/>
    <w:rsid w:val="00BC677C"/>
    <w:rsid w:val="00BC67F2"/>
    <w:rsid w:val="00BC6C88"/>
    <w:rsid w:val="00BC71F4"/>
    <w:rsid w:val="00BD0BCF"/>
    <w:rsid w:val="00BD0CD2"/>
    <w:rsid w:val="00BD0D94"/>
    <w:rsid w:val="00BD1326"/>
    <w:rsid w:val="00BD284C"/>
    <w:rsid w:val="00BD2B6E"/>
    <w:rsid w:val="00BD3800"/>
    <w:rsid w:val="00BD4AED"/>
    <w:rsid w:val="00BD4FC6"/>
    <w:rsid w:val="00BD55DD"/>
    <w:rsid w:val="00BD5E21"/>
    <w:rsid w:val="00BD6560"/>
    <w:rsid w:val="00BD6893"/>
    <w:rsid w:val="00BD6B87"/>
    <w:rsid w:val="00BD71F6"/>
    <w:rsid w:val="00BD762B"/>
    <w:rsid w:val="00BD7703"/>
    <w:rsid w:val="00BE02E8"/>
    <w:rsid w:val="00BE04F0"/>
    <w:rsid w:val="00BE0A3B"/>
    <w:rsid w:val="00BE0AD1"/>
    <w:rsid w:val="00BE0DB8"/>
    <w:rsid w:val="00BE0FA4"/>
    <w:rsid w:val="00BE1224"/>
    <w:rsid w:val="00BE1DC5"/>
    <w:rsid w:val="00BE2465"/>
    <w:rsid w:val="00BE2785"/>
    <w:rsid w:val="00BE2843"/>
    <w:rsid w:val="00BE296B"/>
    <w:rsid w:val="00BE2E9D"/>
    <w:rsid w:val="00BE4622"/>
    <w:rsid w:val="00BE55B3"/>
    <w:rsid w:val="00BE57FD"/>
    <w:rsid w:val="00BE5CBA"/>
    <w:rsid w:val="00BE5FD7"/>
    <w:rsid w:val="00BE60F3"/>
    <w:rsid w:val="00BE68E4"/>
    <w:rsid w:val="00BE6BA8"/>
    <w:rsid w:val="00BE6DFF"/>
    <w:rsid w:val="00BE6F20"/>
    <w:rsid w:val="00BE702F"/>
    <w:rsid w:val="00BE7068"/>
    <w:rsid w:val="00BE7694"/>
    <w:rsid w:val="00BE7868"/>
    <w:rsid w:val="00BF0E61"/>
    <w:rsid w:val="00BF1274"/>
    <w:rsid w:val="00BF131F"/>
    <w:rsid w:val="00BF2173"/>
    <w:rsid w:val="00BF21FF"/>
    <w:rsid w:val="00BF2671"/>
    <w:rsid w:val="00BF27BE"/>
    <w:rsid w:val="00BF2A76"/>
    <w:rsid w:val="00BF2E9C"/>
    <w:rsid w:val="00BF2FAA"/>
    <w:rsid w:val="00BF3A74"/>
    <w:rsid w:val="00BF4385"/>
    <w:rsid w:val="00BF4785"/>
    <w:rsid w:val="00BF507F"/>
    <w:rsid w:val="00BF5430"/>
    <w:rsid w:val="00BF574B"/>
    <w:rsid w:val="00BF5877"/>
    <w:rsid w:val="00BF6166"/>
    <w:rsid w:val="00BF61E0"/>
    <w:rsid w:val="00BF6758"/>
    <w:rsid w:val="00BF6ABA"/>
    <w:rsid w:val="00BF6EB4"/>
    <w:rsid w:val="00BF702F"/>
    <w:rsid w:val="00BF7243"/>
    <w:rsid w:val="00C009F9"/>
    <w:rsid w:val="00C013A7"/>
    <w:rsid w:val="00C01527"/>
    <w:rsid w:val="00C01668"/>
    <w:rsid w:val="00C023B6"/>
    <w:rsid w:val="00C02E62"/>
    <w:rsid w:val="00C03E53"/>
    <w:rsid w:val="00C04D1A"/>
    <w:rsid w:val="00C05011"/>
    <w:rsid w:val="00C0550E"/>
    <w:rsid w:val="00C0587E"/>
    <w:rsid w:val="00C059D7"/>
    <w:rsid w:val="00C06C27"/>
    <w:rsid w:val="00C070C1"/>
    <w:rsid w:val="00C07A58"/>
    <w:rsid w:val="00C07F84"/>
    <w:rsid w:val="00C1094D"/>
    <w:rsid w:val="00C110F4"/>
    <w:rsid w:val="00C110FC"/>
    <w:rsid w:val="00C1115F"/>
    <w:rsid w:val="00C1187C"/>
    <w:rsid w:val="00C1286F"/>
    <w:rsid w:val="00C12B4A"/>
    <w:rsid w:val="00C12E21"/>
    <w:rsid w:val="00C12FF8"/>
    <w:rsid w:val="00C139CC"/>
    <w:rsid w:val="00C14BB5"/>
    <w:rsid w:val="00C155C4"/>
    <w:rsid w:val="00C159A3"/>
    <w:rsid w:val="00C163F6"/>
    <w:rsid w:val="00C1654B"/>
    <w:rsid w:val="00C16F37"/>
    <w:rsid w:val="00C17587"/>
    <w:rsid w:val="00C17DCA"/>
    <w:rsid w:val="00C17EC2"/>
    <w:rsid w:val="00C20A16"/>
    <w:rsid w:val="00C20F7F"/>
    <w:rsid w:val="00C211AB"/>
    <w:rsid w:val="00C214EA"/>
    <w:rsid w:val="00C2177E"/>
    <w:rsid w:val="00C21A92"/>
    <w:rsid w:val="00C21B9B"/>
    <w:rsid w:val="00C21CF8"/>
    <w:rsid w:val="00C232CA"/>
    <w:rsid w:val="00C23C30"/>
    <w:rsid w:val="00C23D2F"/>
    <w:rsid w:val="00C243AF"/>
    <w:rsid w:val="00C25BA7"/>
    <w:rsid w:val="00C25CDF"/>
    <w:rsid w:val="00C264FD"/>
    <w:rsid w:val="00C26B9A"/>
    <w:rsid w:val="00C2723E"/>
    <w:rsid w:val="00C27A19"/>
    <w:rsid w:val="00C3029E"/>
    <w:rsid w:val="00C30908"/>
    <w:rsid w:val="00C309AC"/>
    <w:rsid w:val="00C30A3D"/>
    <w:rsid w:val="00C30E5B"/>
    <w:rsid w:val="00C3206D"/>
    <w:rsid w:val="00C32F72"/>
    <w:rsid w:val="00C32FE0"/>
    <w:rsid w:val="00C3393F"/>
    <w:rsid w:val="00C33E71"/>
    <w:rsid w:val="00C34BC7"/>
    <w:rsid w:val="00C34FE3"/>
    <w:rsid w:val="00C35A66"/>
    <w:rsid w:val="00C36130"/>
    <w:rsid w:val="00C365E9"/>
    <w:rsid w:val="00C37292"/>
    <w:rsid w:val="00C3782E"/>
    <w:rsid w:val="00C37A81"/>
    <w:rsid w:val="00C37BDD"/>
    <w:rsid w:val="00C37D03"/>
    <w:rsid w:val="00C4026C"/>
    <w:rsid w:val="00C403A2"/>
    <w:rsid w:val="00C40621"/>
    <w:rsid w:val="00C4090A"/>
    <w:rsid w:val="00C40E14"/>
    <w:rsid w:val="00C4132D"/>
    <w:rsid w:val="00C414D3"/>
    <w:rsid w:val="00C416C0"/>
    <w:rsid w:val="00C41B14"/>
    <w:rsid w:val="00C42041"/>
    <w:rsid w:val="00C43C70"/>
    <w:rsid w:val="00C44259"/>
    <w:rsid w:val="00C443BD"/>
    <w:rsid w:val="00C451C5"/>
    <w:rsid w:val="00C45403"/>
    <w:rsid w:val="00C456E0"/>
    <w:rsid w:val="00C45F3D"/>
    <w:rsid w:val="00C46410"/>
    <w:rsid w:val="00C46FEE"/>
    <w:rsid w:val="00C50CB7"/>
    <w:rsid w:val="00C513F1"/>
    <w:rsid w:val="00C51C4B"/>
    <w:rsid w:val="00C5226D"/>
    <w:rsid w:val="00C5232F"/>
    <w:rsid w:val="00C52B69"/>
    <w:rsid w:val="00C530BD"/>
    <w:rsid w:val="00C533A9"/>
    <w:rsid w:val="00C53723"/>
    <w:rsid w:val="00C537BC"/>
    <w:rsid w:val="00C538D3"/>
    <w:rsid w:val="00C53F2D"/>
    <w:rsid w:val="00C540ED"/>
    <w:rsid w:val="00C54669"/>
    <w:rsid w:val="00C549B3"/>
    <w:rsid w:val="00C54ACC"/>
    <w:rsid w:val="00C54F66"/>
    <w:rsid w:val="00C55586"/>
    <w:rsid w:val="00C56095"/>
    <w:rsid w:val="00C56576"/>
    <w:rsid w:val="00C56669"/>
    <w:rsid w:val="00C567DE"/>
    <w:rsid w:val="00C5712C"/>
    <w:rsid w:val="00C575A0"/>
    <w:rsid w:val="00C578F9"/>
    <w:rsid w:val="00C60364"/>
    <w:rsid w:val="00C6047F"/>
    <w:rsid w:val="00C605BA"/>
    <w:rsid w:val="00C605C7"/>
    <w:rsid w:val="00C60BD5"/>
    <w:rsid w:val="00C62384"/>
    <w:rsid w:val="00C63206"/>
    <w:rsid w:val="00C6404D"/>
    <w:rsid w:val="00C646AB"/>
    <w:rsid w:val="00C64A80"/>
    <w:rsid w:val="00C65A73"/>
    <w:rsid w:val="00C65DDA"/>
    <w:rsid w:val="00C65FCC"/>
    <w:rsid w:val="00C66799"/>
    <w:rsid w:val="00C66EB0"/>
    <w:rsid w:val="00C66EB5"/>
    <w:rsid w:val="00C67EE6"/>
    <w:rsid w:val="00C7053C"/>
    <w:rsid w:val="00C707CB"/>
    <w:rsid w:val="00C70EAE"/>
    <w:rsid w:val="00C7164B"/>
    <w:rsid w:val="00C71D89"/>
    <w:rsid w:val="00C723C7"/>
    <w:rsid w:val="00C723EC"/>
    <w:rsid w:val="00C72714"/>
    <w:rsid w:val="00C72EE7"/>
    <w:rsid w:val="00C73989"/>
    <w:rsid w:val="00C73BE5"/>
    <w:rsid w:val="00C74930"/>
    <w:rsid w:val="00C75191"/>
    <w:rsid w:val="00C757A3"/>
    <w:rsid w:val="00C75852"/>
    <w:rsid w:val="00C758B4"/>
    <w:rsid w:val="00C77106"/>
    <w:rsid w:val="00C7754A"/>
    <w:rsid w:val="00C77A7F"/>
    <w:rsid w:val="00C77DB1"/>
    <w:rsid w:val="00C77E05"/>
    <w:rsid w:val="00C80024"/>
    <w:rsid w:val="00C8026C"/>
    <w:rsid w:val="00C80B63"/>
    <w:rsid w:val="00C80D1E"/>
    <w:rsid w:val="00C80DFC"/>
    <w:rsid w:val="00C80EDE"/>
    <w:rsid w:val="00C80F8E"/>
    <w:rsid w:val="00C8126C"/>
    <w:rsid w:val="00C812D2"/>
    <w:rsid w:val="00C81920"/>
    <w:rsid w:val="00C82C09"/>
    <w:rsid w:val="00C8343A"/>
    <w:rsid w:val="00C83853"/>
    <w:rsid w:val="00C844C0"/>
    <w:rsid w:val="00C86331"/>
    <w:rsid w:val="00C866DC"/>
    <w:rsid w:val="00C86F0B"/>
    <w:rsid w:val="00C872E1"/>
    <w:rsid w:val="00C87377"/>
    <w:rsid w:val="00C8739B"/>
    <w:rsid w:val="00C90020"/>
    <w:rsid w:val="00C902A8"/>
    <w:rsid w:val="00C907D1"/>
    <w:rsid w:val="00C90C42"/>
    <w:rsid w:val="00C9161D"/>
    <w:rsid w:val="00C91E8B"/>
    <w:rsid w:val="00C92ED8"/>
    <w:rsid w:val="00C942C8"/>
    <w:rsid w:val="00C9457D"/>
    <w:rsid w:val="00C950A4"/>
    <w:rsid w:val="00C95940"/>
    <w:rsid w:val="00C9598A"/>
    <w:rsid w:val="00C96132"/>
    <w:rsid w:val="00C9633A"/>
    <w:rsid w:val="00C9704F"/>
    <w:rsid w:val="00C976F9"/>
    <w:rsid w:val="00CA0273"/>
    <w:rsid w:val="00CA0667"/>
    <w:rsid w:val="00CA0C1D"/>
    <w:rsid w:val="00CA0C7A"/>
    <w:rsid w:val="00CA1435"/>
    <w:rsid w:val="00CA1940"/>
    <w:rsid w:val="00CA1AB4"/>
    <w:rsid w:val="00CA27A0"/>
    <w:rsid w:val="00CA28FD"/>
    <w:rsid w:val="00CA361D"/>
    <w:rsid w:val="00CA3E73"/>
    <w:rsid w:val="00CA414F"/>
    <w:rsid w:val="00CA443B"/>
    <w:rsid w:val="00CA4D70"/>
    <w:rsid w:val="00CA4E79"/>
    <w:rsid w:val="00CA528E"/>
    <w:rsid w:val="00CA53B8"/>
    <w:rsid w:val="00CA55B3"/>
    <w:rsid w:val="00CA5C3F"/>
    <w:rsid w:val="00CA6098"/>
    <w:rsid w:val="00CA60BA"/>
    <w:rsid w:val="00CA61B0"/>
    <w:rsid w:val="00CA6FE3"/>
    <w:rsid w:val="00CA703B"/>
    <w:rsid w:val="00CA781E"/>
    <w:rsid w:val="00CB0077"/>
    <w:rsid w:val="00CB060D"/>
    <w:rsid w:val="00CB1AFB"/>
    <w:rsid w:val="00CB1CAE"/>
    <w:rsid w:val="00CB327C"/>
    <w:rsid w:val="00CB33E5"/>
    <w:rsid w:val="00CB4139"/>
    <w:rsid w:val="00CB4971"/>
    <w:rsid w:val="00CB4AE9"/>
    <w:rsid w:val="00CB57AD"/>
    <w:rsid w:val="00CB58CA"/>
    <w:rsid w:val="00CB61F0"/>
    <w:rsid w:val="00CB6389"/>
    <w:rsid w:val="00CB7182"/>
    <w:rsid w:val="00CC0066"/>
    <w:rsid w:val="00CC1531"/>
    <w:rsid w:val="00CC1DFE"/>
    <w:rsid w:val="00CC1FA6"/>
    <w:rsid w:val="00CC2AA3"/>
    <w:rsid w:val="00CC2F2C"/>
    <w:rsid w:val="00CC3332"/>
    <w:rsid w:val="00CC3AAB"/>
    <w:rsid w:val="00CC65D5"/>
    <w:rsid w:val="00CC69A9"/>
    <w:rsid w:val="00CC6F61"/>
    <w:rsid w:val="00CC7517"/>
    <w:rsid w:val="00CD0166"/>
    <w:rsid w:val="00CD0169"/>
    <w:rsid w:val="00CD034E"/>
    <w:rsid w:val="00CD0E4F"/>
    <w:rsid w:val="00CD1042"/>
    <w:rsid w:val="00CD1500"/>
    <w:rsid w:val="00CD1514"/>
    <w:rsid w:val="00CD18D0"/>
    <w:rsid w:val="00CD195E"/>
    <w:rsid w:val="00CD1E0A"/>
    <w:rsid w:val="00CD28FA"/>
    <w:rsid w:val="00CD2BEB"/>
    <w:rsid w:val="00CD2D43"/>
    <w:rsid w:val="00CD3D9D"/>
    <w:rsid w:val="00CD44C2"/>
    <w:rsid w:val="00CD45CD"/>
    <w:rsid w:val="00CD53E3"/>
    <w:rsid w:val="00CD5820"/>
    <w:rsid w:val="00CD5D83"/>
    <w:rsid w:val="00CD5DC2"/>
    <w:rsid w:val="00CD64AD"/>
    <w:rsid w:val="00CD65DE"/>
    <w:rsid w:val="00CD6D5F"/>
    <w:rsid w:val="00CD7691"/>
    <w:rsid w:val="00CE0405"/>
    <w:rsid w:val="00CE07B6"/>
    <w:rsid w:val="00CE0BEC"/>
    <w:rsid w:val="00CE16C5"/>
    <w:rsid w:val="00CE18BF"/>
    <w:rsid w:val="00CE1C24"/>
    <w:rsid w:val="00CE1E14"/>
    <w:rsid w:val="00CE2FFF"/>
    <w:rsid w:val="00CE3335"/>
    <w:rsid w:val="00CE39E9"/>
    <w:rsid w:val="00CE3F89"/>
    <w:rsid w:val="00CE3FB2"/>
    <w:rsid w:val="00CE4A14"/>
    <w:rsid w:val="00CE540A"/>
    <w:rsid w:val="00CE565B"/>
    <w:rsid w:val="00CE5D2D"/>
    <w:rsid w:val="00CE6B0B"/>
    <w:rsid w:val="00CE6F2A"/>
    <w:rsid w:val="00CE7109"/>
    <w:rsid w:val="00CE7143"/>
    <w:rsid w:val="00CE7ADF"/>
    <w:rsid w:val="00CE7C46"/>
    <w:rsid w:val="00CF01D5"/>
    <w:rsid w:val="00CF0808"/>
    <w:rsid w:val="00CF0B90"/>
    <w:rsid w:val="00CF0B93"/>
    <w:rsid w:val="00CF1848"/>
    <w:rsid w:val="00CF18FF"/>
    <w:rsid w:val="00CF2247"/>
    <w:rsid w:val="00CF378E"/>
    <w:rsid w:val="00CF37F8"/>
    <w:rsid w:val="00CF4486"/>
    <w:rsid w:val="00CF4929"/>
    <w:rsid w:val="00CF4B07"/>
    <w:rsid w:val="00CF6153"/>
    <w:rsid w:val="00CF687F"/>
    <w:rsid w:val="00CF753F"/>
    <w:rsid w:val="00CF7D54"/>
    <w:rsid w:val="00D01B4B"/>
    <w:rsid w:val="00D021F5"/>
    <w:rsid w:val="00D026F4"/>
    <w:rsid w:val="00D02A4A"/>
    <w:rsid w:val="00D02F4A"/>
    <w:rsid w:val="00D02F61"/>
    <w:rsid w:val="00D0324F"/>
    <w:rsid w:val="00D038A6"/>
    <w:rsid w:val="00D040A5"/>
    <w:rsid w:val="00D04139"/>
    <w:rsid w:val="00D04390"/>
    <w:rsid w:val="00D04590"/>
    <w:rsid w:val="00D04A25"/>
    <w:rsid w:val="00D05981"/>
    <w:rsid w:val="00D06634"/>
    <w:rsid w:val="00D07444"/>
    <w:rsid w:val="00D07664"/>
    <w:rsid w:val="00D0796F"/>
    <w:rsid w:val="00D11199"/>
    <w:rsid w:val="00D1157D"/>
    <w:rsid w:val="00D119FF"/>
    <w:rsid w:val="00D11A06"/>
    <w:rsid w:val="00D12044"/>
    <w:rsid w:val="00D122C1"/>
    <w:rsid w:val="00D124AD"/>
    <w:rsid w:val="00D132D0"/>
    <w:rsid w:val="00D15205"/>
    <w:rsid w:val="00D155FA"/>
    <w:rsid w:val="00D15B26"/>
    <w:rsid w:val="00D163C4"/>
    <w:rsid w:val="00D164EA"/>
    <w:rsid w:val="00D1661C"/>
    <w:rsid w:val="00D16924"/>
    <w:rsid w:val="00D16C7C"/>
    <w:rsid w:val="00D170D9"/>
    <w:rsid w:val="00D174C3"/>
    <w:rsid w:val="00D177DD"/>
    <w:rsid w:val="00D17A25"/>
    <w:rsid w:val="00D17EDA"/>
    <w:rsid w:val="00D17F4F"/>
    <w:rsid w:val="00D20130"/>
    <w:rsid w:val="00D20C6E"/>
    <w:rsid w:val="00D20F76"/>
    <w:rsid w:val="00D2170B"/>
    <w:rsid w:val="00D21E65"/>
    <w:rsid w:val="00D21EAB"/>
    <w:rsid w:val="00D21FD8"/>
    <w:rsid w:val="00D22007"/>
    <w:rsid w:val="00D22B38"/>
    <w:rsid w:val="00D22F46"/>
    <w:rsid w:val="00D23E9F"/>
    <w:rsid w:val="00D23F9A"/>
    <w:rsid w:val="00D241D3"/>
    <w:rsid w:val="00D24230"/>
    <w:rsid w:val="00D24278"/>
    <w:rsid w:val="00D242E2"/>
    <w:rsid w:val="00D24FEC"/>
    <w:rsid w:val="00D25104"/>
    <w:rsid w:val="00D251F1"/>
    <w:rsid w:val="00D2565F"/>
    <w:rsid w:val="00D25BF3"/>
    <w:rsid w:val="00D261A5"/>
    <w:rsid w:val="00D26806"/>
    <w:rsid w:val="00D26DAF"/>
    <w:rsid w:val="00D278EC"/>
    <w:rsid w:val="00D27E6F"/>
    <w:rsid w:val="00D30522"/>
    <w:rsid w:val="00D30E7E"/>
    <w:rsid w:val="00D3127A"/>
    <w:rsid w:val="00D31B9A"/>
    <w:rsid w:val="00D31BE5"/>
    <w:rsid w:val="00D3210E"/>
    <w:rsid w:val="00D3227A"/>
    <w:rsid w:val="00D3308F"/>
    <w:rsid w:val="00D335D1"/>
    <w:rsid w:val="00D33778"/>
    <w:rsid w:val="00D33D3D"/>
    <w:rsid w:val="00D33EFC"/>
    <w:rsid w:val="00D345F0"/>
    <w:rsid w:val="00D34CF0"/>
    <w:rsid w:val="00D355F6"/>
    <w:rsid w:val="00D363E4"/>
    <w:rsid w:val="00D366A0"/>
    <w:rsid w:val="00D369ED"/>
    <w:rsid w:val="00D36BD0"/>
    <w:rsid w:val="00D37CE4"/>
    <w:rsid w:val="00D406AC"/>
    <w:rsid w:val="00D409E5"/>
    <w:rsid w:val="00D40C33"/>
    <w:rsid w:val="00D40DBC"/>
    <w:rsid w:val="00D41A33"/>
    <w:rsid w:val="00D42D60"/>
    <w:rsid w:val="00D44008"/>
    <w:rsid w:val="00D44940"/>
    <w:rsid w:val="00D44A9D"/>
    <w:rsid w:val="00D44B04"/>
    <w:rsid w:val="00D44C03"/>
    <w:rsid w:val="00D44C44"/>
    <w:rsid w:val="00D44DDC"/>
    <w:rsid w:val="00D44F2E"/>
    <w:rsid w:val="00D4619C"/>
    <w:rsid w:val="00D46A6C"/>
    <w:rsid w:val="00D46B7A"/>
    <w:rsid w:val="00D46DF2"/>
    <w:rsid w:val="00D4703E"/>
    <w:rsid w:val="00D472E3"/>
    <w:rsid w:val="00D475FE"/>
    <w:rsid w:val="00D478EA"/>
    <w:rsid w:val="00D47950"/>
    <w:rsid w:val="00D47F18"/>
    <w:rsid w:val="00D5016D"/>
    <w:rsid w:val="00D501A3"/>
    <w:rsid w:val="00D50A01"/>
    <w:rsid w:val="00D51C1A"/>
    <w:rsid w:val="00D525DD"/>
    <w:rsid w:val="00D52631"/>
    <w:rsid w:val="00D5283E"/>
    <w:rsid w:val="00D5301E"/>
    <w:rsid w:val="00D532D6"/>
    <w:rsid w:val="00D53489"/>
    <w:rsid w:val="00D53A9E"/>
    <w:rsid w:val="00D54124"/>
    <w:rsid w:val="00D54880"/>
    <w:rsid w:val="00D5495C"/>
    <w:rsid w:val="00D54E21"/>
    <w:rsid w:val="00D54E2F"/>
    <w:rsid w:val="00D55AB4"/>
    <w:rsid w:val="00D55B5E"/>
    <w:rsid w:val="00D55C3A"/>
    <w:rsid w:val="00D56391"/>
    <w:rsid w:val="00D56735"/>
    <w:rsid w:val="00D56828"/>
    <w:rsid w:val="00D568A4"/>
    <w:rsid w:val="00D56A02"/>
    <w:rsid w:val="00D5778A"/>
    <w:rsid w:val="00D5790F"/>
    <w:rsid w:val="00D60DC6"/>
    <w:rsid w:val="00D6140C"/>
    <w:rsid w:val="00D61B81"/>
    <w:rsid w:val="00D61C85"/>
    <w:rsid w:val="00D62D35"/>
    <w:rsid w:val="00D62F23"/>
    <w:rsid w:val="00D635CF"/>
    <w:rsid w:val="00D6420C"/>
    <w:rsid w:val="00D64520"/>
    <w:rsid w:val="00D64E10"/>
    <w:rsid w:val="00D65DE5"/>
    <w:rsid w:val="00D663BA"/>
    <w:rsid w:val="00D66A8E"/>
    <w:rsid w:val="00D66DFE"/>
    <w:rsid w:val="00D70AA3"/>
    <w:rsid w:val="00D70C11"/>
    <w:rsid w:val="00D70C2A"/>
    <w:rsid w:val="00D70C3E"/>
    <w:rsid w:val="00D7129C"/>
    <w:rsid w:val="00D712FB"/>
    <w:rsid w:val="00D71625"/>
    <w:rsid w:val="00D71CAC"/>
    <w:rsid w:val="00D71CC1"/>
    <w:rsid w:val="00D71CD1"/>
    <w:rsid w:val="00D725A5"/>
    <w:rsid w:val="00D72914"/>
    <w:rsid w:val="00D729B0"/>
    <w:rsid w:val="00D7321C"/>
    <w:rsid w:val="00D73587"/>
    <w:rsid w:val="00D73955"/>
    <w:rsid w:val="00D74078"/>
    <w:rsid w:val="00D74085"/>
    <w:rsid w:val="00D74868"/>
    <w:rsid w:val="00D74880"/>
    <w:rsid w:val="00D74AC6"/>
    <w:rsid w:val="00D753AE"/>
    <w:rsid w:val="00D754E4"/>
    <w:rsid w:val="00D755AE"/>
    <w:rsid w:val="00D75CA6"/>
    <w:rsid w:val="00D760E5"/>
    <w:rsid w:val="00D768D8"/>
    <w:rsid w:val="00D76A18"/>
    <w:rsid w:val="00D76E36"/>
    <w:rsid w:val="00D776CE"/>
    <w:rsid w:val="00D77802"/>
    <w:rsid w:val="00D77BEB"/>
    <w:rsid w:val="00D80849"/>
    <w:rsid w:val="00D81449"/>
    <w:rsid w:val="00D8170D"/>
    <w:rsid w:val="00D81876"/>
    <w:rsid w:val="00D81A44"/>
    <w:rsid w:val="00D81C19"/>
    <w:rsid w:val="00D81CDE"/>
    <w:rsid w:val="00D82490"/>
    <w:rsid w:val="00D82E1A"/>
    <w:rsid w:val="00D82E8F"/>
    <w:rsid w:val="00D831F2"/>
    <w:rsid w:val="00D83498"/>
    <w:rsid w:val="00D84189"/>
    <w:rsid w:val="00D851B2"/>
    <w:rsid w:val="00D8600E"/>
    <w:rsid w:val="00D8618B"/>
    <w:rsid w:val="00D86197"/>
    <w:rsid w:val="00D868E1"/>
    <w:rsid w:val="00D86C97"/>
    <w:rsid w:val="00D86CAB"/>
    <w:rsid w:val="00D8758D"/>
    <w:rsid w:val="00D87744"/>
    <w:rsid w:val="00D900C4"/>
    <w:rsid w:val="00D90B6F"/>
    <w:rsid w:val="00D914C2"/>
    <w:rsid w:val="00D91703"/>
    <w:rsid w:val="00D91EAA"/>
    <w:rsid w:val="00D9284C"/>
    <w:rsid w:val="00D92910"/>
    <w:rsid w:val="00D93056"/>
    <w:rsid w:val="00D932B4"/>
    <w:rsid w:val="00D93498"/>
    <w:rsid w:val="00D936E3"/>
    <w:rsid w:val="00D93DF5"/>
    <w:rsid w:val="00D93DF7"/>
    <w:rsid w:val="00D93E21"/>
    <w:rsid w:val="00D94197"/>
    <w:rsid w:val="00D957BA"/>
    <w:rsid w:val="00D95E2D"/>
    <w:rsid w:val="00D96299"/>
    <w:rsid w:val="00D96E59"/>
    <w:rsid w:val="00D9786A"/>
    <w:rsid w:val="00DA0372"/>
    <w:rsid w:val="00DA0535"/>
    <w:rsid w:val="00DA092C"/>
    <w:rsid w:val="00DA1C07"/>
    <w:rsid w:val="00DA2418"/>
    <w:rsid w:val="00DA2B8E"/>
    <w:rsid w:val="00DA309E"/>
    <w:rsid w:val="00DA3C2E"/>
    <w:rsid w:val="00DA40D9"/>
    <w:rsid w:val="00DA45F8"/>
    <w:rsid w:val="00DA4A8B"/>
    <w:rsid w:val="00DA50DF"/>
    <w:rsid w:val="00DA51B1"/>
    <w:rsid w:val="00DA5945"/>
    <w:rsid w:val="00DA5FB6"/>
    <w:rsid w:val="00DA60C1"/>
    <w:rsid w:val="00DA6331"/>
    <w:rsid w:val="00DA64F8"/>
    <w:rsid w:val="00DA6CE9"/>
    <w:rsid w:val="00DA6F5A"/>
    <w:rsid w:val="00DA717A"/>
    <w:rsid w:val="00DA72D1"/>
    <w:rsid w:val="00DA76EE"/>
    <w:rsid w:val="00DB0982"/>
    <w:rsid w:val="00DB0C80"/>
    <w:rsid w:val="00DB0FE9"/>
    <w:rsid w:val="00DB1AAD"/>
    <w:rsid w:val="00DB25B3"/>
    <w:rsid w:val="00DB276E"/>
    <w:rsid w:val="00DB347A"/>
    <w:rsid w:val="00DB383D"/>
    <w:rsid w:val="00DB45AB"/>
    <w:rsid w:val="00DB45D1"/>
    <w:rsid w:val="00DB4A48"/>
    <w:rsid w:val="00DB4D7A"/>
    <w:rsid w:val="00DB50C6"/>
    <w:rsid w:val="00DB5E0F"/>
    <w:rsid w:val="00DB6784"/>
    <w:rsid w:val="00DB6F7A"/>
    <w:rsid w:val="00DB7BE8"/>
    <w:rsid w:val="00DC03C1"/>
    <w:rsid w:val="00DC0EA1"/>
    <w:rsid w:val="00DC177A"/>
    <w:rsid w:val="00DC1954"/>
    <w:rsid w:val="00DC1A21"/>
    <w:rsid w:val="00DC1C50"/>
    <w:rsid w:val="00DC2078"/>
    <w:rsid w:val="00DC2D64"/>
    <w:rsid w:val="00DC2E6E"/>
    <w:rsid w:val="00DC3270"/>
    <w:rsid w:val="00DC3D6D"/>
    <w:rsid w:val="00DC48DC"/>
    <w:rsid w:val="00DC4E52"/>
    <w:rsid w:val="00DC537C"/>
    <w:rsid w:val="00DC5E3C"/>
    <w:rsid w:val="00DC69C8"/>
    <w:rsid w:val="00DC6FBF"/>
    <w:rsid w:val="00DC77C6"/>
    <w:rsid w:val="00DC7F3B"/>
    <w:rsid w:val="00DD007E"/>
    <w:rsid w:val="00DD02AB"/>
    <w:rsid w:val="00DD1074"/>
    <w:rsid w:val="00DD118C"/>
    <w:rsid w:val="00DD18F9"/>
    <w:rsid w:val="00DD1EA7"/>
    <w:rsid w:val="00DD23B8"/>
    <w:rsid w:val="00DD2CDF"/>
    <w:rsid w:val="00DD43A6"/>
    <w:rsid w:val="00DD45FB"/>
    <w:rsid w:val="00DD5049"/>
    <w:rsid w:val="00DD540A"/>
    <w:rsid w:val="00DD5975"/>
    <w:rsid w:val="00DD6033"/>
    <w:rsid w:val="00DD6916"/>
    <w:rsid w:val="00DD6F9D"/>
    <w:rsid w:val="00DD703C"/>
    <w:rsid w:val="00DD7E4F"/>
    <w:rsid w:val="00DE056D"/>
    <w:rsid w:val="00DE05A2"/>
    <w:rsid w:val="00DE0D14"/>
    <w:rsid w:val="00DE18A6"/>
    <w:rsid w:val="00DE19F5"/>
    <w:rsid w:val="00DE1B59"/>
    <w:rsid w:val="00DE2093"/>
    <w:rsid w:val="00DE2930"/>
    <w:rsid w:val="00DE2E8C"/>
    <w:rsid w:val="00DE3B6D"/>
    <w:rsid w:val="00DE484D"/>
    <w:rsid w:val="00DE4AF1"/>
    <w:rsid w:val="00DE510E"/>
    <w:rsid w:val="00DE512D"/>
    <w:rsid w:val="00DE5146"/>
    <w:rsid w:val="00DE534C"/>
    <w:rsid w:val="00DE58EB"/>
    <w:rsid w:val="00DE5F79"/>
    <w:rsid w:val="00DE6058"/>
    <w:rsid w:val="00DE63DD"/>
    <w:rsid w:val="00DE66F4"/>
    <w:rsid w:val="00DE6929"/>
    <w:rsid w:val="00DE7347"/>
    <w:rsid w:val="00DE765C"/>
    <w:rsid w:val="00DE7A62"/>
    <w:rsid w:val="00DF09D9"/>
    <w:rsid w:val="00DF1720"/>
    <w:rsid w:val="00DF1DC2"/>
    <w:rsid w:val="00DF23E6"/>
    <w:rsid w:val="00DF246A"/>
    <w:rsid w:val="00DF24C1"/>
    <w:rsid w:val="00DF2DFC"/>
    <w:rsid w:val="00DF3961"/>
    <w:rsid w:val="00DF3C45"/>
    <w:rsid w:val="00DF465F"/>
    <w:rsid w:val="00DF4B0B"/>
    <w:rsid w:val="00DF5750"/>
    <w:rsid w:val="00DF5845"/>
    <w:rsid w:val="00DF6159"/>
    <w:rsid w:val="00DF61C1"/>
    <w:rsid w:val="00E002C6"/>
    <w:rsid w:val="00E00A62"/>
    <w:rsid w:val="00E00C40"/>
    <w:rsid w:val="00E00DAD"/>
    <w:rsid w:val="00E00EC2"/>
    <w:rsid w:val="00E013AF"/>
    <w:rsid w:val="00E018AC"/>
    <w:rsid w:val="00E0210A"/>
    <w:rsid w:val="00E02C73"/>
    <w:rsid w:val="00E038D8"/>
    <w:rsid w:val="00E03959"/>
    <w:rsid w:val="00E0446E"/>
    <w:rsid w:val="00E04ED4"/>
    <w:rsid w:val="00E05141"/>
    <w:rsid w:val="00E057A4"/>
    <w:rsid w:val="00E05BA2"/>
    <w:rsid w:val="00E05D09"/>
    <w:rsid w:val="00E07AED"/>
    <w:rsid w:val="00E103FB"/>
    <w:rsid w:val="00E10739"/>
    <w:rsid w:val="00E11355"/>
    <w:rsid w:val="00E118A6"/>
    <w:rsid w:val="00E11A70"/>
    <w:rsid w:val="00E11AED"/>
    <w:rsid w:val="00E11C0E"/>
    <w:rsid w:val="00E131B7"/>
    <w:rsid w:val="00E13393"/>
    <w:rsid w:val="00E1407A"/>
    <w:rsid w:val="00E14552"/>
    <w:rsid w:val="00E155C9"/>
    <w:rsid w:val="00E15EC7"/>
    <w:rsid w:val="00E161E0"/>
    <w:rsid w:val="00E165A9"/>
    <w:rsid w:val="00E165FF"/>
    <w:rsid w:val="00E173AB"/>
    <w:rsid w:val="00E17E86"/>
    <w:rsid w:val="00E17F0F"/>
    <w:rsid w:val="00E17FB6"/>
    <w:rsid w:val="00E20437"/>
    <w:rsid w:val="00E20BD0"/>
    <w:rsid w:val="00E20CBD"/>
    <w:rsid w:val="00E2111F"/>
    <w:rsid w:val="00E21341"/>
    <w:rsid w:val="00E21531"/>
    <w:rsid w:val="00E216CE"/>
    <w:rsid w:val="00E21DAC"/>
    <w:rsid w:val="00E21EA3"/>
    <w:rsid w:val="00E22075"/>
    <w:rsid w:val="00E222AC"/>
    <w:rsid w:val="00E22474"/>
    <w:rsid w:val="00E228C5"/>
    <w:rsid w:val="00E22E21"/>
    <w:rsid w:val="00E23A16"/>
    <w:rsid w:val="00E23DFB"/>
    <w:rsid w:val="00E23E5D"/>
    <w:rsid w:val="00E241F1"/>
    <w:rsid w:val="00E24249"/>
    <w:rsid w:val="00E244BF"/>
    <w:rsid w:val="00E24C91"/>
    <w:rsid w:val="00E25FB3"/>
    <w:rsid w:val="00E26351"/>
    <w:rsid w:val="00E267F2"/>
    <w:rsid w:val="00E2797E"/>
    <w:rsid w:val="00E279F3"/>
    <w:rsid w:val="00E27BC8"/>
    <w:rsid w:val="00E27DC6"/>
    <w:rsid w:val="00E27E74"/>
    <w:rsid w:val="00E3133C"/>
    <w:rsid w:val="00E31B84"/>
    <w:rsid w:val="00E32153"/>
    <w:rsid w:val="00E32A68"/>
    <w:rsid w:val="00E32B2F"/>
    <w:rsid w:val="00E32DEF"/>
    <w:rsid w:val="00E32F01"/>
    <w:rsid w:val="00E32F67"/>
    <w:rsid w:val="00E3320C"/>
    <w:rsid w:val="00E33493"/>
    <w:rsid w:val="00E33776"/>
    <w:rsid w:val="00E33F4E"/>
    <w:rsid w:val="00E34167"/>
    <w:rsid w:val="00E34454"/>
    <w:rsid w:val="00E34468"/>
    <w:rsid w:val="00E34514"/>
    <w:rsid w:val="00E34A3A"/>
    <w:rsid w:val="00E34EF1"/>
    <w:rsid w:val="00E34F37"/>
    <w:rsid w:val="00E35079"/>
    <w:rsid w:val="00E350F6"/>
    <w:rsid w:val="00E35549"/>
    <w:rsid w:val="00E35760"/>
    <w:rsid w:val="00E3590A"/>
    <w:rsid w:val="00E35BCD"/>
    <w:rsid w:val="00E35D0D"/>
    <w:rsid w:val="00E366A2"/>
    <w:rsid w:val="00E36F7E"/>
    <w:rsid w:val="00E37076"/>
    <w:rsid w:val="00E40289"/>
    <w:rsid w:val="00E40388"/>
    <w:rsid w:val="00E40800"/>
    <w:rsid w:val="00E410AC"/>
    <w:rsid w:val="00E4155B"/>
    <w:rsid w:val="00E4191E"/>
    <w:rsid w:val="00E42A79"/>
    <w:rsid w:val="00E42CD7"/>
    <w:rsid w:val="00E42D0A"/>
    <w:rsid w:val="00E430DF"/>
    <w:rsid w:val="00E43BFD"/>
    <w:rsid w:val="00E4401B"/>
    <w:rsid w:val="00E440C7"/>
    <w:rsid w:val="00E440CC"/>
    <w:rsid w:val="00E44244"/>
    <w:rsid w:val="00E44455"/>
    <w:rsid w:val="00E44738"/>
    <w:rsid w:val="00E4479C"/>
    <w:rsid w:val="00E45211"/>
    <w:rsid w:val="00E453CA"/>
    <w:rsid w:val="00E455B1"/>
    <w:rsid w:val="00E45FE9"/>
    <w:rsid w:val="00E46C1A"/>
    <w:rsid w:val="00E47FFA"/>
    <w:rsid w:val="00E50085"/>
    <w:rsid w:val="00E5047A"/>
    <w:rsid w:val="00E508B3"/>
    <w:rsid w:val="00E50F0C"/>
    <w:rsid w:val="00E50F3B"/>
    <w:rsid w:val="00E5169C"/>
    <w:rsid w:val="00E51D0E"/>
    <w:rsid w:val="00E51EE5"/>
    <w:rsid w:val="00E522D2"/>
    <w:rsid w:val="00E52531"/>
    <w:rsid w:val="00E5420C"/>
    <w:rsid w:val="00E54B39"/>
    <w:rsid w:val="00E55168"/>
    <w:rsid w:val="00E554C5"/>
    <w:rsid w:val="00E56254"/>
    <w:rsid w:val="00E56348"/>
    <w:rsid w:val="00E56480"/>
    <w:rsid w:val="00E56EF1"/>
    <w:rsid w:val="00E57EF8"/>
    <w:rsid w:val="00E60342"/>
    <w:rsid w:val="00E6178E"/>
    <w:rsid w:val="00E61F89"/>
    <w:rsid w:val="00E6288E"/>
    <w:rsid w:val="00E62BA7"/>
    <w:rsid w:val="00E62C09"/>
    <w:rsid w:val="00E62E4A"/>
    <w:rsid w:val="00E637F7"/>
    <w:rsid w:val="00E637FB"/>
    <w:rsid w:val="00E63934"/>
    <w:rsid w:val="00E63E82"/>
    <w:rsid w:val="00E646EC"/>
    <w:rsid w:val="00E64A44"/>
    <w:rsid w:val="00E65257"/>
    <w:rsid w:val="00E6583D"/>
    <w:rsid w:val="00E659F9"/>
    <w:rsid w:val="00E66235"/>
    <w:rsid w:val="00E66950"/>
    <w:rsid w:val="00E66ADC"/>
    <w:rsid w:val="00E66FBA"/>
    <w:rsid w:val="00E67447"/>
    <w:rsid w:val="00E67A9D"/>
    <w:rsid w:val="00E71634"/>
    <w:rsid w:val="00E71846"/>
    <w:rsid w:val="00E71A87"/>
    <w:rsid w:val="00E74DAB"/>
    <w:rsid w:val="00E759DD"/>
    <w:rsid w:val="00E75FF0"/>
    <w:rsid w:val="00E76E0D"/>
    <w:rsid w:val="00E7746C"/>
    <w:rsid w:val="00E77595"/>
    <w:rsid w:val="00E77DB2"/>
    <w:rsid w:val="00E8020A"/>
    <w:rsid w:val="00E807A4"/>
    <w:rsid w:val="00E80BF7"/>
    <w:rsid w:val="00E80CA6"/>
    <w:rsid w:val="00E823C2"/>
    <w:rsid w:val="00E825B7"/>
    <w:rsid w:val="00E82A2F"/>
    <w:rsid w:val="00E82B26"/>
    <w:rsid w:val="00E82B96"/>
    <w:rsid w:val="00E82CD7"/>
    <w:rsid w:val="00E83593"/>
    <w:rsid w:val="00E83616"/>
    <w:rsid w:val="00E839DC"/>
    <w:rsid w:val="00E83AD8"/>
    <w:rsid w:val="00E83B56"/>
    <w:rsid w:val="00E83C24"/>
    <w:rsid w:val="00E8441A"/>
    <w:rsid w:val="00E8509A"/>
    <w:rsid w:val="00E85516"/>
    <w:rsid w:val="00E8558D"/>
    <w:rsid w:val="00E859BD"/>
    <w:rsid w:val="00E85E6C"/>
    <w:rsid w:val="00E8682D"/>
    <w:rsid w:val="00E8710F"/>
    <w:rsid w:val="00E871D2"/>
    <w:rsid w:val="00E871FD"/>
    <w:rsid w:val="00E87AF4"/>
    <w:rsid w:val="00E905A9"/>
    <w:rsid w:val="00E9097F"/>
    <w:rsid w:val="00E90E34"/>
    <w:rsid w:val="00E9125B"/>
    <w:rsid w:val="00E914B3"/>
    <w:rsid w:val="00E91F64"/>
    <w:rsid w:val="00E92043"/>
    <w:rsid w:val="00E92164"/>
    <w:rsid w:val="00E930D0"/>
    <w:rsid w:val="00E9318D"/>
    <w:rsid w:val="00E9326E"/>
    <w:rsid w:val="00E934D4"/>
    <w:rsid w:val="00E93F3E"/>
    <w:rsid w:val="00E946A0"/>
    <w:rsid w:val="00E946A8"/>
    <w:rsid w:val="00E9487E"/>
    <w:rsid w:val="00E94C5E"/>
    <w:rsid w:val="00E94DCF"/>
    <w:rsid w:val="00E955C2"/>
    <w:rsid w:val="00E95731"/>
    <w:rsid w:val="00E96300"/>
    <w:rsid w:val="00E968C0"/>
    <w:rsid w:val="00E96EE6"/>
    <w:rsid w:val="00E972DA"/>
    <w:rsid w:val="00EA05CC"/>
    <w:rsid w:val="00EA0D0B"/>
    <w:rsid w:val="00EA1326"/>
    <w:rsid w:val="00EA1404"/>
    <w:rsid w:val="00EA1653"/>
    <w:rsid w:val="00EA1ADD"/>
    <w:rsid w:val="00EA1DB8"/>
    <w:rsid w:val="00EA1E9A"/>
    <w:rsid w:val="00EA2510"/>
    <w:rsid w:val="00EA27DF"/>
    <w:rsid w:val="00EA29F1"/>
    <w:rsid w:val="00EA2E1F"/>
    <w:rsid w:val="00EA2E6B"/>
    <w:rsid w:val="00EA3426"/>
    <w:rsid w:val="00EA3ECF"/>
    <w:rsid w:val="00EA3FE2"/>
    <w:rsid w:val="00EA3FF9"/>
    <w:rsid w:val="00EA41EE"/>
    <w:rsid w:val="00EA4823"/>
    <w:rsid w:val="00EA4984"/>
    <w:rsid w:val="00EA4E68"/>
    <w:rsid w:val="00EA54A8"/>
    <w:rsid w:val="00EA61E6"/>
    <w:rsid w:val="00EA63C0"/>
    <w:rsid w:val="00EA6C8C"/>
    <w:rsid w:val="00EA6EBC"/>
    <w:rsid w:val="00EA75C0"/>
    <w:rsid w:val="00EA76EF"/>
    <w:rsid w:val="00EA7742"/>
    <w:rsid w:val="00EA7828"/>
    <w:rsid w:val="00EA7C08"/>
    <w:rsid w:val="00EB054E"/>
    <w:rsid w:val="00EB0AFF"/>
    <w:rsid w:val="00EB1720"/>
    <w:rsid w:val="00EB1812"/>
    <w:rsid w:val="00EB205B"/>
    <w:rsid w:val="00EB25A8"/>
    <w:rsid w:val="00EB2A7C"/>
    <w:rsid w:val="00EB3A5C"/>
    <w:rsid w:val="00EB3D0F"/>
    <w:rsid w:val="00EB4948"/>
    <w:rsid w:val="00EB4CE0"/>
    <w:rsid w:val="00EB57A3"/>
    <w:rsid w:val="00EB5C50"/>
    <w:rsid w:val="00EB5CFE"/>
    <w:rsid w:val="00EB5D72"/>
    <w:rsid w:val="00EB5FE2"/>
    <w:rsid w:val="00EB69B6"/>
    <w:rsid w:val="00EB6E10"/>
    <w:rsid w:val="00EB742B"/>
    <w:rsid w:val="00EB7AE3"/>
    <w:rsid w:val="00EB7CB4"/>
    <w:rsid w:val="00EC15DA"/>
    <w:rsid w:val="00EC2579"/>
    <w:rsid w:val="00EC30CE"/>
    <w:rsid w:val="00EC367E"/>
    <w:rsid w:val="00EC4E7E"/>
    <w:rsid w:val="00EC4FB8"/>
    <w:rsid w:val="00EC5199"/>
    <w:rsid w:val="00EC51C2"/>
    <w:rsid w:val="00EC5293"/>
    <w:rsid w:val="00EC6168"/>
    <w:rsid w:val="00EC664D"/>
    <w:rsid w:val="00EC6C97"/>
    <w:rsid w:val="00EC6D8E"/>
    <w:rsid w:val="00EC77F2"/>
    <w:rsid w:val="00EC7A0B"/>
    <w:rsid w:val="00EC7B18"/>
    <w:rsid w:val="00EC7C78"/>
    <w:rsid w:val="00ED0F54"/>
    <w:rsid w:val="00ED1A18"/>
    <w:rsid w:val="00ED23A8"/>
    <w:rsid w:val="00ED23C1"/>
    <w:rsid w:val="00ED273B"/>
    <w:rsid w:val="00ED2B4C"/>
    <w:rsid w:val="00ED2FD0"/>
    <w:rsid w:val="00ED421D"/>
    <w:rsid w:val="00ED42F3"/>
    <w:rsid w:val="00ED43A6"/>
    <w:rsid w:val="00ED4972"/>
    <w:rsid w:val="00ED5424"/>
    <w:rsid w:val="00ED60ED"/>
    <w:rsid w:val="00ED72AE"/>
    <w:rsid w:val="00ED737B"/>
    <w:rsid w:val="00ED7765"/>
    <w:rsid w:val="00EE0057"/>
    <w:rsid w:val="00EE0497"/>
    <w:rsid w:val="00EE17C7"/>
    <w:rsid w:val="00EE2C5B"/>
    <w:rsid w:val="00EE2DDD"/>
    <w:rsid w:val="00EE2E82"/>
    <w:rsid w:val="00EE2FCD"/>
    <w:rsid w:val="00EE352E"/>
    <w:rsid w:val="00EE3841"/>
    <w:rsid w:val="00EE42B1"/>
    <w:rsid w:val="00EE4B9A"/>
    <w:rsid w:val="00EE4BCB"/>
    <w:rsid w:val="00EE5257"/>
    <w:rsid w:val="00EE5566"/>
    <w:rsid w:val="00EE5861"/>
    <w:rsid w:val="00EE5E19"/>
    <w:rsid w:val="00EE602C"/>
    <w:rsid w:val="00EE66A8"/>
    <w:rsid w:val="00EE6A52"/>
    <w:rsid w:val="00EE728B"/>
    <w:rsid w:val="00EE7ACC"/>
    <w:rsid w:val="00EE7BCF"/>
    <w:rsid w:val="00EE7C19"/>
    <w:rsid w:val="00EE7D19"/>
    <w:rsid w:val="00EF0A80"/>
    <w:rsid w:val="00EF0EC5"/>
    <w:rsid w:val="00EF1072"/>
    <w:rsid w:val="00EF1479"/>
    <w:rsid w:val="00EF182A"/>
    <w:rsid w:val="00EF191C"/>
    <w:rsid w:val="00EF2241"/>
    <w:rsid w:val="00EF33DB"/>
    <w:rsid w:val="00EF34B8"/>
    <w:rsid w:val="00EF3C58"/>
    <w:rsid w:val="00EF406C"/>
    <w:rsid w:val="00EF4663"/>
    <w:rsid w:val="00EF4716"/>
    <w:rsid w:val="00EF493A"/>
    <w:rsid w:val="00EF4EA9"/>
    <w:rsid w:val="00EF51E0"/>
    <w:rsid w:val="00EF5966"/>
    <w:rsid w:val="00EF5AB2"/>
    <w:rsid w:val="00EF661B"/>
    <w:rsid w:val="00EF6CEA"/>
    <w:rsid w:val="00EF6D2B"/>
    <w:rsid w:val="00EF6F19"/>
    <w:rsid w:val="00EF7B87"/>
    <w:rsid w:val="00F00450"/>
    <w:rsid w:val="00F005EB"/>
    <w:rsid w:val="00F00A7E"/>
    <w:rsid w:val="00F00BDA"/>
    <w:rsid w:val="00F01347"/>
    <w:rsid w:val="00F018D3"/>
    <w:rsid w:val="00F01C9E"/>
    <w:rsid w:val="00F01ED8"/>
    <w:rsid w:val="00F0227E"/>
    <w:rsid w:val="00F02F57"/>
    <w:rsid w:val="00F03881"/>
    <w:rsid w:val="00F03E9A"/>
    <w:rsid w:val="00F04CB3"/>
    <w:rsid w:val="00F051F5"/>
    <w:rsid w:val="00F05CDA"/>
    <w:rsid w:val="00F05FCA"/>
    <w:rsid w:val="00F063C2"/>
    <w:rsid w:val="00F10E3F"/>
    <w:rsid w:val="00F11503"/>
    <w:rsid w:val="00F11948"/>
    <w:rsid w:val="00F119EE"/>
    <w:rsid w:val="00F11C7D"/>
    <w:rsid w:val="00F124AF"/>
    <w:rsid w:val="00F125A3"/>
    <w:rsid w:val="00F1265D"/>
    <w:rsid w:val="00F12C78"/>
    <w:rsid w:val="00F13A1C"/>
    <w:rsid w:val="00F13CA8"/>
    <w:rsid w:val="00F13D52"/>
    <w:rsid w:val="00F13DCE"/>
    <w:rsid w:val="00F149A5"/>
    <w:rsid w:val="00F14CFD"/>
    <w:rsid w:val="00F14EE0"/>
    <w:rsid w:val="00F14FF0"/>
    <w:rsid w:val="00F151C8"/>
    <w:rsid w:val="00F1585D"/>
    <w:rsid w:val="00F15B90"/>
    <w:rsid w:val="00F1622F"/>
    <w:rsid w:val="00F162E6"/>
    <w:rsid w:val="00F16D03"/>
    <w:rsid w:val="00F171E6"/>
    <w:rsid w:val="00F17514"/>
    <w:rsid w:val="00F17738"/>
    <w:rsid w:val="00F17867"/>
    <w:rsid w:val="00F17B01"/>
    <w:rsid w:val="00F202AC"/>
    <w:rsid w:val="00F20569"/>
    <w:rsid w:val="00F206D2"/>
    <w:rsid w:val="00F2135D"/>
    <w:rsid w:val="00F21DD4"/>
    <w:rsid w:val="00F220EE"/>
    <w:rsid w:val="00F222E5"/>
    <w:rsid w:val="00F2245D"/>
    <w:rsid w:val="00F22839"/>
    <w:rsid w:val="00F22BF8"/>
    <w:rsid w:val="00F22F55"/>
    <w:rsid w:val="00F22FF1"/>
    <w:rsid w:val="00F23534"/>
    <w:rsid w:val="00F2391C"/>
    <w:rsid w:val="00F239C3"/>
    <w:rsid w:val="00F2462A"/>
    <w:rsid w:val="00F24885"/>
    <w:rsid w:val="00F252B2"/>
    <w:rsid w:val="00F2639C"/>
    <w:rsid w:val="00F27BFC"/>
    <w:rsid w:val="00F303D1"/>
    <w:rsid w:val="00F30EB1"/>
    <w:rsid w:val="00F320BE"/>
    <w:rsid w:val="00F32D55"/>
    <w:rsid w:val="00F367E5"/>
    <w:rsid w:val="00F368F4"/>
    <w:rsid w:val="00F373EB"/>
    <w:rsid w:val="00F4026F"/>
    <w:rsid w:val="00F405D6"/>
    <w:rsid w:val="00F40AD4"/>
    <w:rsid w:val="00F40DBE"/>
    <w:rsid w:val="00F41300"/>
    <w:rsid w:val="00F41816"/>
    <w:rsid w:val="00F42B68"/>
    <w:rsid w:val="00F42C49"/>
    <w:rsid w:val="00F43494"/>
    <w:rsid w:val="00F444AA"/>
    <w:rsid w:val="00F448F6"/>
    <w:rsid w:val="00F468E9"/>
    <w:rsid w:val="00F4709E"/>
    <w:rsid w:val="00F4720F"/>
    <w:rsid w:val="00F47359"/>
    <w:rsid w:val="00F47652"/>
    <w:rsid w:val="00F47831"/>
    <w:rsid w:val="00F47947"/>
    <w:rsid w:val="00F47F23"/>
    <w:rsid w:val="00F502AE"/>
    <w:rsid w:val="00F50C59"/>
    <w:rsid w:val="00F511B1"/>
    <w:rsid w:val="00F51356"/>
    <w:rsid w:val="00F5137F"/>
    <w:rsid w:val="00F51A14"/>
    <w:rsid w:val="00F51ED8"/>
    <w:rsid w:val="00F525EB"/>
    <w:rsid w:val="00F52845"/>
    <w:rsid w:val="00F52DDC"/>
    <w:rsid w:val="00F53193"/>
    <w:rsid w:val="00F5320E"/>
    <w:rsid w:val="00F5327A"/>
    <w:rsid w:val="00F533BA"/>
    <w:rsid w:val="00F5357E"/>
    <w:rsid w:val="00F53DCC"/>
    <w:rsid w:val="00F54410"/>
    <w:rsid w:val="00F544A8"/>
    <w:rsid w:val="00F546FA"/>
    <w:rsid w:val="00F54817"/>
    <w:rsid w:val="00F54E01"/>
    <w:rsid w:val="00F601D8"/>
    <w:rsid w:val="00F606DD"/>
    <w:rsid w:val="00F61D6C"/>
    <w:rsid w:val="00F621F1"/>
    <w:rsid w:val="00F62325"/>
    <w:rsid w:val="00F627FA"/>
    <w:rsid w:val="00F6290F"/>
    <w:rsid w:val="00F6380B"/>
    <w:rsid w:val="00F63822"/>
    <w:rsid w:val="00F64834"/>
    <w:rsid w:val="00F64944"/>
    <w:rsid w:val="00F65319"/>
    <w:rsid w:val="00F65421"/>
    <w:rsid w:val="00F6586C"/>
    <w:rsid w:val="00F658C9"/>
    <w:rsid w:val="00F65E06"/>
    <w:rsid w:val="00F65FDA"/>
    <w:rsid w:val="00F6687C"/>
    <w:rsid w:val="00F66AFD"/>
    <w:rsid w:val="00F66C59"/>
    <w:rsid w:val="00F670C2"/>
    <w:rsid w:val="00F67581"/>
    <w:rsid w:val="00F70112"/>
    <w:rsid w:val="00F70848"/>
    <w:rsid w:val="00F70D61"/>
    <w:rsid w:val="00F712AB"/>
    <w:rsid w:val="00F72529"/>
    <w:rsid w:val="00F72934"/>
    <w:rsid w:val="00F74580"/>
    <w:rsid w:val="00F76DA6"/>
    <w:rsid w:val="00F7755E"/>
    <w:rsid w:val="00F801F1"/>
    <w:rsid w:val="00F80244"/>
    <w:rsid w:val="00F81070"/>
    <w:rsid w:val="00F810C0"/>
    <w:rsid w:val="00F8268A"/>
    <w:rsid w:val="00F82F55"/>
    <w:rsid w:val="00F84681"/>
    <w:rsid w:val="00F84C75"/>
    <w:rsid w:val="00F84F5C"/>
    <w:rsid w:val="00F853BA"/>
    <w:rsid w:val="00F85A0C"/>
    <w:rsid w:val="00F86389"/>
    <w:rsid w:val="00F86555"/>
    <w:rsid w:val="00F86773"/>
    <w:rsid w:val="00F86778"/>
    <w:rsid w:val="00F86CC9"/>
    <w:rsid w:val="00F874E8"/>
    <w:rsid w:val="00F8781D"/>
    <w:rsid w:val="00F878F5"/>
    <w:rsid w:val="00F9027D"/>
    <w:rsid w:val="00F9038B"/>
    <w:rsid w:val="00F90A69"/>
    <w:rsid w:val="00F90D85"/>
    <w:rsid w:val="00F90F93"/>
    <w:rsid w:val="00F9186B"/>
    <w:rsid w:val="00F91884"/>
    <w:rsid w:val="00F919D1"/>
    <w:rsid w:val="00F91A7F"/>
    <w:rsid w:val="00F91C2A"/>
    <w:rsid w:val="00F9202E"/>
    <w:rsid w:val="00F92F1B"/>
    <w:rsid w:val="00F94355"/>
    <w:rsid w:val="00F9439F"/>
    <w:rsid w:val="00F94774"/>
    <w:rsid w:val="00F949C8"/>
    <w:rsid w:val="00F94D72"/>
    <w:rsid w:val="00F94E36"/>
    <w:rsid w:val="00F96192"/>
    <w:rsid w:val="00F96815"/>
    <w:rsid w:val="00F96987"/>
    <w:rsid w:val="00F96C6F"/>
    <w:rsid w:val="00F96DE0"/>
    <w:rsid w:val="00F97AB0"/>
    <w:rsid w:val="00F97DBB"/>
    <w:rsid w:val="00FA0095"/>
    <w:rsid w:val="00FA07C5"/>
    <w:rsid w:val="00FA0B4C"/>
    <w:rsid w:val="00FA0CFC"/>
    <w:rsid w:val="00FA0D0C"/>
    <w:rsid w:val="00FA13CB"/>
    <w:rsid w:val="00FA1E32"/>
    <w:rsid w:val="00FA2350"/>
    <w:rsid w:val="00FA2A2B"/>
    <w:rsid w:val="00FA2D3D"/>
    <w:rsid w:val="00FA2FEB"/>
    <w:rsid w:val="00FA3414"/>
    <w:rsid w:val="00FA3798"/>
    <w:rsid w:val="00FA3901"/>
    <w:rsid w:val="00FA4734"/>
    <w:rsid w:val="00FA479E"/>
    <w:rsid w:val="00FA47DC"/>
    <w:rsid w:val="00FA57D9"/>
    <w:rsid w:val="00FA5BBD"/>
    <w:rsid w:val="00FA5C55"/>
    <w:rsid w:val="00FA5DCD"/>
    <w:rsid w:val="00FA603A"/>
    <w:rsid w:val="00FA633E"/>
    <w:rsid w:val="00FA65B6"/>
    <w:rsid w:val="00FA663B"/>
    <w:rsid w:val="00FA6897"/>
    <w:rsid w:val="00FA7363"/>
    <w:rsid w:val="00FA7570"/>
    <w:rsid w:val="00FA7965"/>
    <w:rsid w:val="00FB028E"/>
    <w:rsid w:val="00FB02EE"/>
    <w:rsid w:val="00FB035E"/>
    <w:rsid w:val="00FB08A0"/>
    <w:rsid w:val="00FB0A50"/>
    <w:rsid w:val="00FB13F9"/>
    <w:rsid w:val="00FB1A7D"/>
    <w:rsid w:val="00FB1BBC"/>
    <w:rsid w:val="00FB1C3E"/>
    <w:rsid w:val="00FB2301"/>
    <w:rsid w:val="00FB33F7"/>
    <w:rsid w:val="00FB38AF"/>
    <w:rsid w:val="00FB445C"/>
    <w:rsid w:val="00FB4486"/>
    <w:rsid w:val="00FB4980"/>
    <w:rsid w:val="00FB4CA8"/>
    <w:rsid w:val="00FB517C"/>
    <w:rsid w:val="00FB5A25"/>
    <w:rsid w:val="00FB64C5"/>
    <w:rsid w:val="00FB7DFB"/>
    <w:rsid w:val="00FC0282"/>
    <w:rsid w:val="00FC0D9B"/>
    <w:rsid w:val="00FC1067"/>
    <w:rsid w:val="00FC12D3"/>
    <w:rsid w:val="00FC13E7"/>
    <w:rsid w:val="00FC21E7"/>
    <w:rsid w:val="00FC2C98"/>
    <w:rsid w:val="00FC3073"/>
    <w:rsid w:val="00FC41E8"/>
    <w:rsid w:val="00FC503A"/>
    <w:rsid w:val="00FC53DB"/>
    <w:rsid w:val="00FC69E8"/>
    <w:rsid w:val="00FC713C"/>
    <w:rsid w:val="00FC7383"/>
    <w:rsid w:val="00FC7DE1"/>
    <w:rsid w:val="00FD0276"/>
    <w:rsid w:val="00FD02E5"/>
    <w:rsid w:val="00FD0A27"/>
    <w:rsid w:val="00FD0A91"/>
    <w:rsid w:val="00FD1035"/>
    <w:rsid w:val="00FD10FD"/>
    <w:rsid w:val="00FD1229"/>
    <w:rsid w:val="00FD1EF1"/>
    <w:rsid w:val="00FD2BE2"/>
    <w:rsid w:val="00FD3694"/>
    <w:rsid w:val="00FD5013"/>
    <w:rsid w:val="00FD57AC"/>
    <w:rsid w:val="00FD57C7"/>
    <w:rsid w:val="00FD5817"/>
    <w:rsid w:val="00FD697C"/>
    <w:rsid w:val="00FD6C21"/>
    <w:rsid w:val="00FD729A"/>
    <w:rsid w:val="00FD79BD"/>
    <w:rsid w:val="00FE0579"/>
    <w:rsid w:val="00FE0650"/>
    <w:rsid w:val="00FE0818"/>
    <w:rsid w:val="00FE0B0F"/>
    <w:rsid w:val="00FE100B"/>
    <w:rsid w:val="00FE10C0"/>
    <w:rsid w:val="00FE2278"/>
    <w:rsid w:val="00FE2892"/>
    <w:rsid w:val="00FE2A20"/>
    <w:rsid w:val="00FE2A58"/>
    <w:rsid w:val="00FE2A9A"/>
    <w:rsid w:val="00FE2AB0"/>
    <w:rsid w:val="00FE30D3"/>
    <w:rsid w:val="00FE33A0"/>
    <w:rsid w:val="00FE3553"/>
    <w:rsid w:val="00FE35FE"/>
    <w:rsid w:val="00FE3D44"/>
    <w:rsid w:val="00FE4AC0"/>
    <w:rsid w:val="00FE4D5C"/>
    <w:rsid w:val="00FE6066"/>
    <w:rsid w:val="00FE6A1E"/>
    <w:rsid w:val="00FE79D6"/>
    <w:rsid w:val="00FE7B42"/>
    <w:rsid w:val="00FF011F"/>
    <w:rsid w:val="00FF166D"/>
    <w:rsid w:val="00FF1BEE"/>
    <w:rsid w:val="00FF1EC2"/>
    <w:rsid w:val="00FF2BF9"/>
    <w:rsid w:val="00FF2DA9"/>
    <w:rsid w:val="00FF2ED8"/>
    <w:rsid w:val="00FF30E4"/>
    <w:rsid w:val="00FF3F60"/>
    <w:rsid w:val="00FF4089"/>
    <w:rsid w:val="00FF5475"/>
    <w:rsid w:val="00FF5653"/>
    <w:rsid w:val="00FF5BDD"/>
    <w:rsid w:val="00FF5BF8"/>
    <w:rsid w:val="00FF6777"/>
    <w:rsid w:val="00FF69B4"/>
    <w:rsid w:val="00FF75B4"/>
    <w:rsid w:val="01B4E38F"/>
    <w:rsid w:val="021D89C3"/>
    <w:rsid w:val="046DC8B3"/>
    <w:rsid w:val="049CFE39"/>
    <w:rsid w:val="09DD0768"/>
    <w:rsid w:val="1128478A"/>
    <w:rsid w:val="13EC4897"/>
    <w:rsid w:val="140545AC"/>
    <w:rsid w:val="143588F0"/>
    <w:rsid w:val="16266F86"/>
    <w:rsid w:val="1B5C6C56"/>
    <w:rsid w:val="1C3CCAF6"/>
    <w:rsid w:val="1FD87772"/>
    <w:rsid w:val="27A4E904"/>
    <w:rsid w:val="2A9D3FA4"/>
    <w:rsid w:val="2BA5A146"/>
    <w:rsid w:val="2DADF1F1"/>
    <w:rsid w:val="2FA9D0D2"/>
    <w:rsid w:val="361560AB"/>
    <w:rsid w:val="3ACCD558"/>
    <w:rsid w:val="4233224B"/>
    <w:rsid w:val="49DFDCB4"/>
    <w:rsid w:val="4C237E42"/>
    <w:rsid w:val="4E6768DF"/>
    <w:rsid w:val="54F795C1"/>
    <w:rsid w:val="5902C2B4"/>
    <w:rsid w:val="5ABA3EB6"/>
    <w:rsid w:val="5B3AFEC0"/>
    <w:rsid w:val="5BA65943"/>
    <w:rsid w:val="624DE247"/>
    <w:rsid w:val="656B263F"/>
    <w:rsid w:val="75C078EB"/>
    <w:rsid w:val="7943216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936D1C"/>
  <w15:docId w15:val="{7D82C570-1AB6-47C3-B853-6AE40ECB2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836"/>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E57E0"/>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uiPriority w:val="9"/>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qFormat/>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uiPriority w:val="99"/>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E57E0"/>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unhideWhenUsed/>
    <w:rsid w:val="003F1A75"/>
    <w:rPr>
      <w:sz w:val="16"/>
      <w:szCs w:val="16"/>
      <w:lang w:val="en-GB"/>
    </w:rPr>
  </w:style>
  <w:style w:type="paragraph" w:styleId="Commentaire">
    <w:name w:val="annotation text"/>
    <w:basedOn w:val="Normal"/>
    <w:link w:val="CommentaireCar"/>
    <w:uiPriority w:val="99"/>
    <w:qFormat/>
    <w:rsid w:val="003F1A75"/>
    <w:rPr>
      <w:sz w:val="20"/>
      <w:szCs w:val="20"/>
    </w:rPr>
  </w:style>
  <w:style w:type="character" w:customStyle="1" w:styleId="CommentaireCar">
    <w:name w:val="Commentaire Car"/>
    <w:basedOn w:val="Policepardfaut"/>
    <w:link w:val="Commentaire"/>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uiPriority w:val="99"/>
    <w:semiHidden/>
    <w:rsid w:val="007E09DA"/>
    <w:rPr>
      <w:vertAlign w:val="superscript"/>
      <w:lang w:val="en-GB"/>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uiPriority w:val="99"/>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uiPriority w:val="9"/>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107897"/>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ParagraphedelisteCar"/>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8C6AB5"/>
    <w:pPr>
      <w:keepNext/>
      <w:spacing w:before="240" w:after="120"/>
      <w:jc w:val="left"/>
      <w:outlineLvl w:val="0"/>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link w:val="SansinterligneC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CBDAgendaItem-1">
    <w:name w:val="CBD_AgendaItem-1"/>
    <w:basedOn w:val="Normal"/>
    <w:qFormat/>
    <w:rsid w:val="00CA1AB4"/>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8C6AB5"/>
    <w:pPr>
      <w:ind w:left="567" w:hanging="567"/>
      <w:outlineLvl w:val="1"/>
    </w:pPr>
    <w:rPr>
      <w:sz w:val="22"/>
    </w:rPr>
  </w:style>
  <w:style w:type="paragraph" w:customStyle="1" w:styleId="CBDAgendaItem-3">
    <w:name w:val="CBD_AgendaItem-3"/>
    <w:basedOn w:val="CBDAgendaItem-1"/>
    <w:qFormat/>
    <w:rsid w:val="00203135"/>
    <w:p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7E30A8"/>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Hashtag1">
    <w:name w:val="Hashtag1"/>
    <w:basedOn w:val="Policepardfaut"/>
    <w:uiPriority w:val="99"/>
    <w:semiHidden/>
    <w:unhideWhenUsed/>
    <w:rsid w:val="00796CDE"/>
    <w:rPr>
      <w:color w:val="2B579A"/>
      <w:shd w:val="clear" w:color="auto" w:fill="E1DFDD"/>
      <w:lang w:val="en-GB"/>
    </w:rPr>
  </w:style>
  <w:style w:type="character" w:customStyle="1" w:styleId="Mention1">
    <w:name w:val="Mention1"/>
    <w:basedOn w:val="Policepardfaut"/>
    <w:uiPriority w:val="99"/>
    <w:unhideWhenUsed/>
    <w:rsid w:val="00796CDE"/>
    <w:rPr>
      <w:color w:val="2B579A"/>
      <w:shd w:val="clear" w:color="auto" w:fill="E1DFDD"/>
      <w:lang w:val="en-GB"/>
    </w:rPr>
  </w:style>
  <w:style w:type="character" w:customStyle="1" w:styleId="SmartHyperlink1">
    <w:name w:val="Smart Hyperlink1"/>
    <w:basedOn w:val="Policepardfaut"/>
    <w:uiPriority w:val="99"/>
    <w:semiHidden/>
    <w:unhideWhenUsed/>
    <w:rsid w:val="00796CDE"/>
    <w:rPr>
      <w:u w:val="dotted"/>
      <w:lang w:val="en-GB"/>
    </w:rPr>
  </w:style>
  <w:style w:type="character" w:customStyle="1" w:styleId="SmartLink1">
    <w:name w:val="SmartLink1"/>
    <w:basedOn w:val="Policepardfaut"/>
    <w:uiPriority w:val="99"/>
    <w:semiHidden/>
    <w:unhideWhenUsed/>
    <w:rsid w:val="00796CDE"/>
    <w:rPr>
      <w:color w:val="0000FF"/>
      <w:u w:val="single"/>
      <w:shd w:val="clear" w:color="auto" w:fill="F3F2F1"/>
      <w:lang w:val="en-GB"/>
    </w:rPr>
  </w:style>
  <w:style w:type="character" w:customStyle="1" w:styleId="UnresolvedMention1">
    <w:name w:val="Unresolved Mention1"/>
    <w:basedOn w:val="Policepardfaut"/>
    <w:uiPriority w:val="99"/>
    <w:semiHidden/>
    <w:unhideWhenUsed/>
    <w:rsid w:val="00796CDE"/>
    <w:rPr>
      <w:color w:val="605E5C"/>
      <w:shd w:val="clear" w:color="auto" w:fill="E1DFDD"/>
      <w:lang w:val="en-GB"/>
    </w:rPr>
  </w:style>
  <w:style w:type="character" w:customStyle="1" w:styleId="FootnoteTextChar1">
    <w:name w:val="Footnote Text Char1"/>
    <w:basedOn w:val="Policepardfaut"/>
    <w:uiPriority w:val="99"/>
    <w:semiHidden/>
    <w:rsid w:val="00796CDE"/>
    <w:rPr>
      <w:kern w:val="0"/>
      <w:sz w:val="20"/>
      <w:szCs w:val="20"/>
      <w14:ligatures w14:val="none"/>
    </w:rPr>
  </w:style>
  <w:style w:type="character" w:customStyle="1" w:styleId="UnresolvedMention2">
    <w:name w:val="Unresolved Mention2"/>
    <w:basedOn w:val="Policepardfaut"/>
    <w:uiPriority w:val="99"/>
    <w:semiHidden/>
    <w:unhideWhenUsed/>
    <w:rsid w:val="00796CDE"/>
    <w:rPr>
      <w:color w:val="605E5C"/>
      <w:shd w:val="clear" w:color="auto" w:fill="E1DFDD"/>
    </w:rPr>
  </w:style>
  <w:style w:type="character" w:customStyle="1" w:styleId="normaltextrun">
    <w:name w:val="normaltextrun"/>
    <w:basedOn w:val="Policepardfaut"/>
    <w:rsid w:val="007F1CE0"/>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E94C5E"/>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11">
    <w:name w:val="Table Grid11"/>
    <w:basedOn w:val="TableauNormal"/>
    <w:next w:val="Grilledutableau"/>
    <w:uiPriority w:val="39"/>
    <w:rsid w:val="00E94C5E"/>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E83616"/>
    <w:pPr>
      <w:numPr>
        <w:numId w:val="8"/>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E83616"/>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0229EE"/>
    <w:pPr>
      <w:numPr>
        <w:numId w:val="11"/>
      </w:numPr>
    </w:pPr>
  </w:style>
  <w:style w:type="paragraph" w:customStyle="1" w:styleId="CBDcompilationH2">
    <w:name w:val="CBD_compilation_H2"/>
    <w:basedOn w:val="CBDSubTitle"/>
    <w:qFormat/>
    <w:rsid w:val="000377CC"/>
    <w:pPr>
      <w:outlineLvl w:val="1"/>
    </w:pPr>
    <w:rPr>
      <w:sz w:val="24"/>
    </w:rPr>
  </w:style>
  <w:style w:type="paragraph" w:customStyle="1" w:styleId="paranumbering">
    <w:name w:val="para numbering"/>
    <w:basedOn w:val="Paragraphedeliste"/>
    <w:qFormat/>
    <w:rsid w:val="00F42B68"/>
    <w:pPr>
      <w:numPr>
        <w:numId w:val="12"/>
      </w:numPr>
      <w:tabs>
        <w:tab w:val="num" w:pos="360"/>
      </w:tabs>
      <w:spacing w:after="120"/>
      <w:ind w:left="720" w:firstLine="0"/>
      <w:contextualSpacing w:val="0"/>
    </w:pPr>
    <w:rPr>
      <w:rFonts w:asciiTheme="majorBidi" w:eastAsiaTheme="minorHAnsi" w:hAnsiTheme="majorBidi" w:cstheme="majorBidi"/>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basedOn w:val="Policepardfaut"/>
    <w:link w:val="Paragraphedeliste"/>
    <w:uiPriority w:val="34"/>
    <w:qFormat/>
    <w:rsid w:val="00F42B68"/>
    <w:rPr>
      <w:rFonts w:ascii="Times New Roman" w:eastAsia="SimSun" w:hAnsi="Times New Roman" w:cs="Times New Roman"/>
      <w:sz w:val="22"/>
      <w:szCs w:val="22"/>
      <w:lang w:val="en-GB"/>
    </w:rPr>
  </w:style>
  <w:style w:type="paragraph" w:customStyle="1" w:styleId="p1">
    <w:name w:val="p1"/>
    <w:basedOn w:val="Normal"/>
    <w:rsid w:val="00F42B68"/>
    <w:rPr>
      <w:color w:val="000000"/>
      <w:sz w:val="17"/>
      <w:szCs w:val="17"/>
    </w:rPr>
  </w:style>
  <w:style w:type="paragraph" w:customStyle="1" w:styleId="p2">
    <w:name w:val="p2"/>
    <w:basedOn w:val="Normal"/>
    <w:rsid w:val="00F42B68"/>
    <w:rPr>
      <w:color w:val="0000FF"/>
      <w:sz w:val="17"/>
      <w:szCs w:val="17"/>
    </w:rPr>
  </w:style>
  <w:style w:type="character" w:customStyle="1" w:styleId="s1">
    <w:name w:val="s1"/>
    <w:basedOn w:val="Policepardfaut"/>
    <w:rsid w:val="00F42B68"/>
    <w:rPr>
      <w:color w:val="0000FF"/>
      <w:lang w:val="en-GB"/>
    </w:rPr>
  </w:style>
  <w:style w:type="character" w:customStyle="1" w:styleId="s2">
    <w:name w:val="s2"/>
    <w:basedOn w:val="Policepardfaut"/>
    <w:rsid w:val="00F42B68"/>
    <w:rPr>
      <w:color w:val="000000"/>
      <w:lang w:val="en-GB"/>
    </w:rPr>
  </w:style>
  <w:style w:type="character" w:customStyle="1" w:styleId="apple-converted-space">
    <w:name w:val="apple-converted-space"/>
    <w:basedOn w:val="Policepardfaut"/>
    <w:rsid w:val="00F42B68"/>
    <w:rPr>
      <w:lang w:val="en-GB"/>
    </w:rPr>
  </w:style>
  <w:style w:type="paragraph" w:customStyle="1" w:styleId="Venuedate">
    <w:name w:val="Venue&amp;date"/>
    <w:basedOn w:val="Cornernotation"/>
    <w:qFormat/>
    <w:rsid w:val="005F0E62"/>
    <w:pPr>
      <w:ind w:left="0" w:firstLine="0"/>
    </w:pPr>
    <w:rPr>
      <w:bCs/>
    </w:rPr>
  </w:style>
  <w:style w:type="paragraph" w:customStyle="1" w:styleId="Cornernotation-Item">
    <w:name w:val="Corner notation - Item"/>
    <w:basedOn w:val="Venuedate"/>
    <w:qFormat/>
    <w:rsid w:val="005F0E62"/>
    <w:rPr>
      <w:b/>
    </w:rPr>
  </w:style>
  <w:style w:type="paragraph" w:customStyle="1" w:styleId="Para20">
    <w:name w:val="Para 2"/>
    <w:qFormat/>
    <w:rsid w:val="005F0E62"/>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5F0E62"/>
    <w:pPr>
      <w:numPr>
        <w:numId w:val="13"/>
      </w:numPr>
      <w:tabs>
        <w:tab w:val="clear" w:pos="1080"/>
      </w:tabs>
      <w:spacing w:before="120" w:after="120"/>
      <w:ind w:left="927"/>
      <w:jc w:val="left"/>
    </w:pPr>
    <w:rPr>
      <w:snapToGrid w:val="0"/>
      <w:sz w:val="24"/>
      <w:szCs w:val="20"/>
    </w:rPr>
  </w:style>
  <w:style w:type="paragraph" w:customStyle="1" w:styleId="paragraph">
    <w:name w:val="paragraph"/>
    <w:basedOn w:val="Normal"/>
    <w:rsid w:val="005F0E62"/>
    <w:pPr>
      <w:spacing w:before="100" w:beforeAutospacing="1" w:after="100" w:afterAutospacing="1"/>
      <w:jc w:val="left"/>
    </w:pPr>
    <w:rPr>
      <w:sz w:val="24"/>
      <w:lang w:eastAsia="zh-CN"/>
    </w:rPr>
  </w:style>
  <w:style w:type="paragraph" w:customStyle="1" w:styleId="Default">
    <w:name w:val="Default"/>
    <w:rsid w:val="005F0E62"/>
    <w:pPr>
      <w:autoSpaceDE w:val="0"/>
      <w:autoSpaceDN w:val="0"/>
      <w:adjustRightInd w:val="0"/>
    </w:pPr>
    <w:rPr>
      <w:rFonts w:ascii="Times New Roman" w:eastAsiaTheme="minorHAnsi" w:hAnsi="Times New Roman" w:cs="Times New Roman"/>
      <w:color w:val="000000"/>
      <w:lang w:val="en-CA"/>
      <w14:ligatures w14:val="standardContextual"/>
    </w:rPr>
  </w:style>
  <w:style w:type="paragraph" w:customStyle="1" w:styleId="pf0">
    <w:name w:val="pf0"/>
    <w:basedOn w:val="Normal"/>
    <w:rsid w:val="005F0E62"/>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Policepardfaut"/>
    <w:rsid w:val="005F0E62"/>
    <w:rPr>
      <w:rFonts w:ascii="Segoe UI" w:hAnsi="Segoe UI" w:cs="Segoe UI" w:hint="default"/>
      <w:sz w:val="18"/>
      <w:szCs w:val="18"/>
    </w:rPr>
  </w:style>
  <w:style w:type="character" w:customStyle="1" w:styleId="SansinterligneCar">
    <w:name w:val="Sans interligne Car"/>
    <w:basedOn w:val="Policepardfaut"/>
    <w:link w:val="Sansinterligne"/>
    <w:uiPriority w:val="1"/>
    <w:rsid w:val="00493384"/>
    <w:rPr>
      <w:rFonts w:ascii="Times New Roman" w:eastAsia="SimSun" w:hAnsi="Times New Roman" w:cs="Times New Roman"/>
      <w:sz w:val="22"/>
      <w:szCs w:val="22"/>
      <w:lang w:val="en-GB"/>
    </w:rPr>
  </w:style>
  <w:style w:type="character" w:customStyle="1" w:styleId="eop">
    <w:name w:val="eop"/>
    <w:basedOn w:val="Policepardfaut"/>
    <w:rsid w:val="00493384"/>
    <w:rPr>
      <w:lang w:val="en-GB"/>
    </w:rPr>
  </w:style>
  <w:style w:type="table" w:customStyle="1" w:styleId="TableGrid2">
    <w:name w:val="Table Grid2"/>
    <w:basedOn w:val="TableauNormal"/>
    <w:next w:val="Grilledutableau"/>
    <w:uiPriority w:val="39"/>
    <w:rsid w:val="009F6C43"/>
    <w:tblPr/>
  </w:style>
  <w:style w:type="table" w:customStyle="1" w:styleId="TableGrid3">
    <w:name w:val="Table Grid3"/>
    <w:basedOn w:val="TableauNormal"/>
    <w:next w:val="Grilledutableau"/>
    <w:uiPriority w:val="39"/>
    <w:rsid w:val="009F6C43"/>
    <w:tblPr/>
  </w:style>
  <w:style w:type="character" w:customStyle="1" w:styleId="CBD-ParaCharChar">
    <w:name w:val="CBD-Para Char Char"/>
    <w:link w:val="CBD-Para"/>
    <w:uiPriority w:val="99"/>
    <w:locked/>
    <w:rsid w:val="008A4DCE"/>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8A4DCE"/>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442A4A"/>
    <w:pPr>
      <w:keepNext/>
      <w:spacing w:before="120"/>
      <w:ind w:left="0" w:firstLine="567"/>
    </w:pPr>
    <w:rPr>
      <w:bCs/>
      <w:i/>
      <w:iCs/>
    </w:rPr>
  </w:style>
  <w:style w:type="paragraph" w:customStyle="1" w:styleId="CBDDecisionText">
    <w:name w:val="CBD_DecisionText"/>
    <w:basedOn w:val="CBDNormal"/>
    <w:qFormat/>
    <w:rsid w:val="003A6829"/>
    <w:pPr>
      <w:spacing w:after="120"/>
      <w:ind w:left="567" w:firstLine="567"/>
    </w:pPr>
  </w:style>
  <w:style w:type="character" w:customStyle="1" w:styleId="CommentReference1">
    <w:name w:val="Comment Reference1"/>
    <w:basedOn w:val="Policepardfaut"/>
    <w:uiPriority w:val="99"/>
    <w:semiHidden/>
    <w:unhideWhenUsed/>
    <w:rsid w:val="00820272"/>
    <w:rPr>
      <w:sz w:val="16"/>
      <w:szCs w:val="16"/>
      <w:lang w:val="en-GB"/>
    </w:rPr>
  </w:style>
  <w:style w:type="paragraph" w:customStyle="1" w:styleId="CommentText1">
    <w:name w:val="Comment Text1"/>
    <w:basedOn w:val="Normal"/>
    <w:uiPriority w:val="99"/>
    <w:semiHidden/>
    <w:rsid w:val="00820272"/>
    <w:rPr>
      <w:sz w:val="20"/>
      <w:szCs w:val="20"/>
    </w:rPr>
  </w:style>
  <w:style w:type="paragraph" w:customStyle="1" w:styleId="CommentSubject1">
    <w:name w:val="Comment Subject1"/>
    <w:basedOn w:val="CommentText1"/>
    <w:next w:val="CommentText1"/>
    <w:uiPriority w:val="99"/>
    <w:semiHidden/>
    <w:unhideWhenUsed/>
    <w:rsid w:val="00820272"/>
    <w:rPr>
      <w:b/>
      <w:bCs/>
      <w:lang w:val="en-CA"/>
    </w:rPr>
  </w:style>
  <w:style w:type="paragraph" w:customStyle="1" w:styleId="Fett1">
    <w:name w:val="Fett1"/>
    <w:qFormat/>
    <w:rsid w:val="00820272"/>
    <w:rPr>
      <w:rFonts w:ascii="Arial" w:eastAsia="Arial" w:hAnsi="Arial" w:cs="Arial"/>
      <w:b/>
      <w:bCs/>
      <w:sz w:val="20"/>
      <w:szCs w:val="20"/>
      <w:lang w:val="de-AT" w:eastAsia="de-AT"/>
    </w:rPr>
  </w:style>
  <w:style w:type="paragraph" w:customStyle="1" w:styleId="font-claude-response-body">
    <w:name w:val="font-claude-response-body"/>
    <w:basedOn w:val="Normal"/>
    <w:rsid w:val="00820272"/>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820272"/>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Policepardfaut"/>
    <w:uiPriority w:val="99"/>
    <w:rsid w:val="00820272"/>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820272"/>
    <w:rPr>
      <w:rFonts w:ascii="Times New Roman" w:eastAsia="SimSun" w:hAnsi="Times New Roman" w:cs="Times New Roman"/>
      <w:b/>
      <w:bCs/>
      <w:sz w:val="20"/>
      <w:szCs w:val="20"/>
      <w:lang w:val="en-CA"/>
    </w:rPr>
  </w:style>
  <w:style w:type="character" w:customStyle="1" w:styleId="Hyperlink0">
    <w:name w:val="Hyperlink.0"/>
    <w:basedOn w:val="Lienhypertexte"/>
    <w:rsid w:val="00D119FF"/>
    <w:rPr>
      <w:rFonts w:ascii="Times New Roman" w:eastAsia="Times New Roman" w:hAnsi="Times New Roman" w:cs="Times New Roman"/>
      <w:b w:val="0"/>
      <w:bCs w:val="0"/>
      <w:i w:val="0"/>
      <w:iCs w:val="0"/>
      <w:outline w:val="0"/>
      <w:color w:val="0000FF"/>
      <w:u w:val="single" w:color="0000FF"/>
      <w:lang w:val="en-GB"/>
    </w:rPr>
  </w:style>
  <w:style w:type="character" w:customStyle="1" w:styleId="Title1">
    <w:name w:val="Title1"/>
    <w:basedOn w:val="Policepardfaut"/>
    <w:rsid w:val="007400CB"/>
  </w:style>
  <w:style w:type="character" w:customStyle="1" w:styleId="Title2">
    <w:name w:val="Title2"/>
    <w:basedOn w:val="Policepardfaut"/>
    <w:rsid w:val="00EE352E"/>
  </w:style>
  <w:style w:type="paragraph" w:customStyle="1" w:styleId="xxfont-claude-response-body">
    <w:name w:val="x_x_font-claude-response-body"/>
    <w:basedOn w:val="Normal"/>
    <w:rsid w:val="0095258C"/>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std">
    <w:name w:val="std"/>
    <w:basedOn w:val="Normal"/>
    <w:rsid w:val="0095258C"/>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nmq1me">
    <w:name w:val="nmq1me"/>
    <w:basedOn w:val="Policepardfaut"/>
    <w:rsid w:val="00AB3B00"/>
  </w:style>
  <w:style w:type="character" w:customStyle="1" w:styleId="text-token-text-primary">
    <w:name w:val="text-token-text-primary"/>
    <w:basedOn w:val="Policepardfaut"/>
    <w:rsid w:val="00544B69"/>
  </w:style>
  <w:style w:type="character" w:customStyle="1" w:styleId="FootnoteCharacters">
    <w:name w:val="Footnote Characters"/>
    <w:basedOn w:val="Policepardfaut"/>
    <w:uiPriority w:val="99"/>
    <w:unhideWhenUsed/>
    <w:qFormat/>
    <w:rsid w:val="006E332B"/>
    <w:rPr>
      <w:vertAlign w:val="superscript"/>
      <w:lang w:val="en-GB"/>
    </w:rPr>
  </w:style>
  <w:style w:type="table" w:customStyle="1" w:styleId="GridTable1Light1">
    <w:name w:val="Grid Table 1 Light1"/>
    <w:basedOn w:val="TableauNormal"/>
    <w:uiPriority w:val="46"/>
    <w:rsid w:val="0054360F"/>
    <w:rPr>
      <w:rFonts w:eastAsiaTheme="minorHAnsi"/>
      <w:kern w:val="2"/>
      <w:sz w:val="22"/>
      <w:szCs w:val="22"/>
      <w:lang w:val="en-C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auNormal"/>
    <w:uiPriority w:val="46"/>
    <w:rsid w:val="0054360F"/>
    <w:rPr>
      <w:rFonts w:eastAsiaTheme="minorHAnsi"/>
      <w:kern w:val="2"/>
      <w:sz w:val="22"/>
      <w:szCs w:val="22"/>
      <w:lang w:val="en-C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auNormal"/>
    <w:uiPriority w:val="46"/>
    <w:rsid w:val="0054360F"/>
    <w:rPr>
      <w:rFonts w:eastAsiaTheme="minorHAnsi"/>
      <w:kern w:val="2"/>
      <w:sz w:val="22"/>
      <w:szCs w:val="22"/>
      <w:lang w:val="en-CA"/>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auNormal"/>
    <w:uiPriority w:val="46"/>
    <w:rsid w:val="0054360F"/>
    <w:rPr>
      <w:rFonts w:eastAsiaTheme="minorHAnsi"/>
      <w:kern w:val="2"/>
      <w:sz w:val="22"/>
      <w:szCs w:val="22"/>
      <w:lang w:val="en-CA"/>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auNormal"/>
    <w:uiPriority w:val="46"/>
    <w:rsid w:val="0054360F"/>
    <w:rPr>
      <w:rFonts w:eastAsiaTheme="minorHAnsi"/>
      <w:kern w:val="2"/>
      <w:sz w:val="22"/>
      <w:szCs w:val="22"/>
      <w:lang w:val="en-CA"/>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auNormal"/>
    <w:uiPriority w:val="46"/>
    <w:rsid w:val="0054360F"/>
    <w:rPr>
      <w:rFonts w:eastAsiaTheme="minorHAnsi"/>
      <w:kern w:val="2"/>
      <w:sz w:val="22"/>
      <w:szCs w:val="22"/>
      <w:lang w:val="en-CA"/>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auNormal"/>
    <w:uiPriority w:val="46"/>
    <w:rsid w:val="0054360F"/>
    <w:rPr>
      <w:rFonts w:eastAsiaTheme="minorHAnsi"/>
      <w:kern w:val="2"/>
      <w:sz w:val="22"/>
      <w:szCs w:val="22"/>
      <w:lang w:val="en-CA"/>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auNormal"/>
    <w:uiPriority w:val="47"/>
    <w:rsid w:val="0054360F"/>
    <w:rPr>
      <w:rFonts w:eastAsiaTheme="minorHAnsi"/>
      <w:kern w:val="2"/>
      <w:sz w:val="22"/>
      <w:szCs w:val="22"/>
      <w:lang w:val="en-C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auNormal"/>
    <w:uiPriority w:val="47"/>
    <w:rsid w:val="0054360F"/>
    <w:rPr>
      <w:rFonts w:eastAsiaTheme="minorHAnsi"/>
      <w:kern w:val="2"/>
      <w:sz w:val="22"/>
      <w:szCs w:val="22"/>
      <w:lang w:val="en-C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auNormal"/>
    <w:uiPriority w:val="47"/>
    <w:rsid w:val="0054360F"/>
    <w:rPr>
      <w:rFonts w:eastAsiaTheme="minorHAnsi"/>
      <w:kern w:val="2"/>
      <w:sz w:val="22"/>
      <w:szCs w:val="22"/>
      <w:lang w:val="en-CA"/>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auNormal"/>
    <w:uiPriority w:val="47"/>
    <w:rsid w:val="0054360F"/>
    <w:rPr>
      <w:rFonts w:eastAsiaTheme="minorHAnsi"/>
      <w:kern w:val="2"/>
      <w:sz w:val="22"/>
      <w:szCs w:val="22"/>
      <w:lang w:val="en-CA"/>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auNormal"/>
    <w:uiPriority w:val="47"/>
    <w:rsid w:val="0054360F"/>
    <w:rPr>
      <w:rFonts w:eastAsiaTheme="minorHAnsi"/>
      <w:kern w:val="2"/>
      <w:sz w:val="22"/>
      <w:szCs w:val="22"/>
      <w:lang w:val="en-CA"/>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auNormal"/>
    <w:uiPriority w:val="47"/>
    <w:rsid w:val="0054360F"/>
    <w:rPr>
      <w:rFonts w:eastAsiaTheme="minorHAnsi"/>
      <w:kern w:val="2"/>
      <w:sz w:val="22"/>
      <w:szCs w:val="22"/>
      <w:lang w:val="en-C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auNormal"/>
    <w:uiPriority w:val="47"/>
    <w:rsid w:val="0054360F"/>
    <w:rPr>
      <w:rFonts w:eastAsiaTheme="minorHAnsi"/>
      <w:kern w:val="2"/>
      <w:sz w:val="22"/>
      <w:szCs w:val="22"/>
      <w:lang w:val="en-CA"/>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auNormal"/>
    <w:uiPriority w:val="48"/>
    <w:rsid w:val="0054360F"/>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auNormal"/>
    <w:uiPriority w:val="48"/>
    <w:rsid w:val="0054360F"/>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auNormal"/>
    <w:uiPriority w:val="48"/>
    <w:rsid w:val="0054360F"/>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auNormal"/>
    <w:uiPriority w:val="48"/>
    <w:rsid w:val="0054360F"/>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auNormal"/>
    <w:uiPriority w:val="48"/>
    <w:rsid w:val="0054360F"/>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auNormal"/>
    <w:uiPriority w:val="48"/>
    <w:rsid w:val="0054360F"/>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auNormal"/>
    <w:uiPriority w:val="48"/>
    <w:rsid w:val="0054360F"/>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auNormal"/>
    <w:uiPriority w:val="49"/>
    <w:rsid w:val="0054360F"/>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auNormal"/>
    <w:uiPriority w:val="49"/>
    <w:rsid w:val="0054360F"/>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auNormal"/>
    <w:uiPriority w:val="49"/>
    <w:rsid w:val="0054360F"/>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auNormal"/>
    <w:uiPriority w:val="49"/>
    <w:rsid w:val="0054360F"/>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auNormal"/>
    <w:uiPriority w:val="49"/>
    <w:rsid w:val="0054360F"/>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auNormal"/>
    <w:uiPriority w:val="49"/>
    <w:rsid w:val="0054360F"/>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auNormal"/>
    <w:uiPriority w:val="49"/>
    <w:rsid w:val="0054360F"/>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auNormal"/>
    <w:uiPriority w:val="51"/>
    <w:rsid w:val="0054360F"/>
    <w:rPr>
      <w:rFonts w:eastAsiaTheme="minorHAnsi"/>
      <w:color w:val="000000" w:themeColor="text1"/>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auNormal"/>
    <w:uiPriority w:val="51"/>
    <w:rsid w:val="0054360F"/>
    <w:rPr>
      <w:rFonts w:eastAsiaTheme="minorHAnsi"/>
      <w:color w:val="365F91" w:themeColor="accent1" w:themeShade="BF"/>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auNormal"/>
    <w:uiPriority w:val="51"/>
    <w:rsid w:val="0054360F"/>
    <w:rPr>
      <w:rFonts w:eastAsiaTheme="minorHAnsi"/>
      <w:color w:val="943634" w:themeColor="accent2" w:themeShade="BF"/>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auNormal"/>
    <w:uiPriority w:val="51"/>
    <w:rsid w:val="0054360F"/>
    <w:rPr>
      <w:rFonts w:eastAsiaTheme="minorHAnsi"/>
      <w:color w:val="76923C" w:themeColor="accent3" w:themeShade="BF"/>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auNormal"/>
    <w:uiPriority w:val="51"/>
    <w:rsid w:val="0054360F"/>
    <w:rPr>
      <w:rFonts w:eastAsiaTheme="minorHAnsi"/>
      <w:color w:val="5F497A" w:themeColor="accent4" w:themeShade="BF"/>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auNormal"/>
    <w:uiPriority w:val="51"/>
    <w:rsid w:val="0054360F"/>
    <w:rPr>
      <w:rFonts w:eastAsiaTheme="minorHAnsi"/>
      <w:color w:val="31849B" w:themeColor="accent5" w:themeShade="BF"/>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auNormal"/>
    <w:uiPriority w:val="51"/>
    <w:rsid w:val="0054360F"/>
    <w:rPr>
      <w:rFonts w:eastAsiaTheme="minorHAnsi"/>
      <w:color w:val="E36C0A" w:themeColor="accent6" w:themeShade="BF"/>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auNormal"/>
    <w:uiPriority w:val="52"/>
    <w:rsid w:val="0054360F"/>
    <w:rPr>
      <w:rFonts w:eastAsiaTheme="minorHAnsi"/>
      <w:color w:val="000000" w:themeColor="text1"/>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auNormal"/>
    <w:uiPriority w:val="52"/>
    <w:rsid w:val="0054360F"/>
    <w:rPr>
      <w:rFonts w:eastAsiaTheme="minorHAnsi"/>
      <w:color w:val="365F91" w:themeColor="accent1" w:themeShade="BF"/>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auNormal"/>
    <w:uiPriority w:val="52"/>
    <w:rsid w:val="0054360F"/>
    <w:rPr>
      <w:rFonts w:eastAsiaTheme="minorHAnsi"/>
      <w:color w:val="943634" w:themeColor="accent2" w:themeShade="BF"/>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auNormal"/>
    <w:uiPriority w:val="52"/>
    <w:rsid w:val="0054360F"/>
    <w:rPr>
      <w:rFonts w:eastAsiaTheme="minorHAnsi"/>
      <w:color w:val="76923C" w:themeColor="accent3" w:themeShade="BF"/>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auNormal"/>
    <w:uiPriority w:val="52"/>
    <w:rsid w:val="0054360F"/>
    <w:rPr>
      <w:rFonts w:eastAsiaTheme="minorHAnsi"/>
      <w:color w:val="5F497A" w:themeColor="accent4" w:themeShade="BF"/>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auNormal"/>
    <w:uiPriority w:val="52"/>
    <w:rsid w:val="0054360F"/>
    <w:rPr>
      <w:rFonts w:eastAsiaTheme="minorHAnsi"/>
      <w:color w:val="31849B" w:themeColor="accent5" w:themeShade="BF"/>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auNormal"/>
    <w:uiPriority w:val="52"/>
    <w:rsid w:val="0054360F"/>
    <w:rPr>
      <w:rFonts w:eastAsiaTheme="minorHAnsi"/>
      <w:color w:val="E36C0A" w:themeColor="accent6" w:themeShade="BF"/>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ListTable1Light1">
    <w:name w:val="List Table 1 Light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auNormal"/>
    <w:uiPriority w:val="47"/>
    <w:rsid w:val="0054360F"/>
    <w:rPr>
      <w:rFonts w:eastAsiaTheme="minorHAnsi"/>
      <w:kern w:val="2"/>
      <w:sz w:val="22"/>
      <w:szCs w:val="22"/>
      <w:lang w:val="en-C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auNormal"/>
    <w:uiPriority w:val="47"/>
    <w:rsid w:val="0054360F"/>
    <w:rPr>
      <w:rFonts w:eastAsiaTheme="minorHAnsi"/>
      <w:kern w:val="2"/>
      <w:sz w:val="22"/>
      <w:szCs w:val="22"/>
      <w:lang w:val="en-CA"/>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auNormal"/>
    <w:uiPriority w:val="47"/>
    <w:rsid w:val="0054360F"/>
    <w:rPr>
      <w:rFonts w:eastAsiaTheme="minorHAnsi"/>
      <w:kern w:val="2"/>
      <w:sz w:val="22"/>
      <w:szCs w:val="22"/>
      <w:lang w:val="en-CA"/>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auNormal"/>
    <w:uiPriority w:val="47"/>
    <w:rsid w:val="0054360F"/>
    <w:rPr>
      <w:rFonts w:eastAsiaTheme="minorHAnsi"/>
      <w:kern w:val="2"/>
      <w:sz w:val="22"/>
      <w:szCs w:val="22"/>
      <w:lang w:val="en-CA"/>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auNormal"/>
    <w:uiPriority w:val="47"/>
    <w:rsid w:val="0054360F"/>
    <w:rPr>
      <w:rFonts w:eastAsiaTheme="minorHAnsi"/>
      <w:kern w:val="2"/>
      <w:sz w:val="22"/>
      <w:szCs w:val="22"/>
      <w:lang w:val="en-CA"/>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auNormal"/>
    <w:uiPriority w:val="47"/>
    <w:rsid w:val="0054360F"/>
    <w:rPr>
      <w:rFonts w:eastAsiaTheme="minorHAnsi"/>
      <w:kern w:val="2"/>
      <w:sz w:val="22"/>
      <w:szCs w:val="22"/>
      <w:lang w:val="en-CA"/>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auNormal"/>
    <w:uiPriority w:val="47"/>
    <w:rsid w:val="0054360F"/>
    <w:rPr>
      <w:rFonts w:eastAsiaTheme="minorHAnsi"/>
      <w:kern w:val="2"/>
      <w:sz w:val="22"/>
      <w:szCs w:val="22"/>
      <w:lang w:val="en-CA"/>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auNormal"/>
    <w:uiPriority w:val="48"/>
    <w:rsid w:val="0054360F"/>
    <w:rPr>
      <w:rFonts w:eastAsiaTheme="minorHAnsi"/>
      <w:kern w:val="2"/>
      <w:sz w:val="22"/>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auNormal"/>
    <w:uiPriority w:val="48"/>
    <w:rsid w:val="0054360F"/>
    <w:rPr>
      <w:rFonts w:eastAsiaTheme="minorHAnsi"/>
      <w:kern w:val="2"/>
      <w:sz w:val="22"/>
      <w:szCs w:val="22"/>
      <w:lang w:val="en-CA"/>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auNormal"/>
    <w:uiPriority w:val="48"/>
    <w:rsid w:val="0054360F"/>
    <w:rPr>
      <w:rFonts w:eastAsiaTheme="minorHAnsi"/>
      <w:kern w:val="2"/>
      <w:sz w:val="22"/>
      <w:szCs w:val="22"/>
      <w:lang w:val="en-CA"/>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auNormal"/>
    <w:uiPriority w:val="48"/>
    <w:rsid w:val="0054360F"/>
    <w:rPr>
      <w:rFonts w:eastAsiaTheme="minorHAnsi"/>
      <w:kern w:val="2"/>
      <w:sz w:val="22"/>
      <w:szCs w:val="22"/>
      <w:lang w:val="en-CA"/>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auNormal"/>
    <w:uiPriority w:val="48"/>
    <w:rsid w:val="0054360F"/>
    <w:rPr>
      <w:rFonts w:eastAsiaTheme="minorHAnsi"/>
      <w:kern w:val="2"/>
      <w:sz w:val="22"/>
      <w:szCs w:val="22"/>
      <w:lang w:val="en-CA"/>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auNormal"/>
    <w:uiPriority w:val="48"/>
    <w:rsid w:val="0054360F"/>
    <w:rPr>
      <w:rFonts w:eastAsiaTheme="minorHAnsi"/>
      <w:kern w:val="2"/>
      <w:sz w:val="22"/>
      <w:szCs w:val="22"/>
      <w:lang w:val="en-CA"/>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auNormal"/>
    <w:uiPriority w:val="48"/>
    <w:rsid w:val="0054360F"/>
    <w:rPr>
      <w:rFonts w:eastAsiaTheme="minorHAnsi"/>
      <w:kern w:val="2"/>
      <w:sz w:val="22"/>
      <w:szCs w:val="22"/>
      <w:lang w:val="en-CA"/>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auNormal"/>
    <w:uiPriority w:val="49"/>
    <w:rsid w:val="0054360F"/>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auNormal"/>
    <w:uiPriority w:val="49"/>
    <w:rsid w:val="0054360F"/>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auNormal"/>
    <w:uiPriority w:val="49"/>
    <w:rsid w:val="0054360F"/>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auNormal"/>
    <w:uiPriority w:val="49"/>
    <w:rsid w:val="0054360F"/>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auNormal"/>
    <w:uiPriority w:val="49"/>
    <w:rsid w:val="0054360F"/>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auNormal"/>
    <w:uiPriority w:val="49"/>
    <w:rsid w:val="0054360F"/>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auNormal"/>
    <w:uiPriority w:val="49"/>
    <w:rsid w:val="0054360F"/>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auNormal"/>
    <w:uiPriority w:val="51"/>
    <w:rsid w:val="0054360F"/>
    <w:rPr>
      <w:rFonts w:eastAsiaTheme="minorHAnsi"/>
      <w:color w:val="000000" w:themeColor="text1"/>
      <w:kern w:val="2"/>
      <w:sz w:val="22"/>
      <w:szCs w:val="22"/>
      <w:lang w:val="en-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auNormal"/>
    <w:uiPriority w:val="51"/>
    <w:rsid w:val="0054360F"/>
    <w:rPr>
      <w:rFonts w:eastAsiaTheme="minorHAnsi"/>
      <w:color w:val="365F91" w:themeColor="accent1" w:themeShade="BF"/>
      <w:kern w:val="2"/>
      <w:sz w:val="22"/>
      <w:szCs w:val="22"/>
      <w:lang w:val="en-CA"/>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auNormal"/>
    <w:uiPriority w:val="51"/>
    <w:rsid w:val="0054360F"/>
    <w:rPr>
      <w:rFonts w:eastAsiaTheme="minorHAnsi"/>
      <w:color w:val="943634" w:themeColor="accent2" w:themeShade="BF"/>
      <w:kern w:val="2"/>
      <w:sz w:val="22"/>
      <w:szCs w:val="22"/>
      <w:lang w:val="en-CA"/>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auNormal"/>
    <w:uiPriority w:val="51"/>
    <w:rsid w:val="0054360F"/>
    <w:rPr>
      <w:rFonts w:eastAsiaTheme="minorHAnsi"/>
      <w:color w:val="76923C" w:themeColor="accent3" w:themeShade="BF"/>
      <w:kern w:val="2"/>
      <w:sz w:val="22"/>
      <w:szCs w:val="22"/>
      <w:lang w:val="en-CA"/>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auNormal"/>
    <w:uiPriority w:val="51"/>
    <w:rsid w:val="0054360F"/>
    <w:rPr>
      <w:rFonts w:eastAsiaTheme="minorHAnsi"/>
      <w:color w:val="5F497A" w:themeColor="accent4" w:themeShade="BF"/>
      <w:kern w:val="2"/>
      <w:sz w:val="22"/>
      <w:szCs w:val="22"/>
      <w:lang w:val="en-CA"/>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auNormal"/>
    <w:uiPriority w:val="51"/>
    <w:rsid w:val="0054360F"/>
    <w:rPr>
      <w:rFonts w:eastAsiaTheme="minorHAnsi"/>
      <w:color w:val="31849B" w:themeColor="accent5" w:themeShade="BF"/>
      <w:kern w:val="2"/>
      <w:sz w:val="22"/>
      <w:szCs w:val="22"/>
      <w:lang w:val="en-CA"/>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auNormal"/>
    <w:uiPriority w:val="51"/>
    <w:rsid w:val="0054360F"/>
    <w:rPr>
      <w:rFonts w:eastAsiaTheme="minorHAnsi"/>
      <w:color w:val="E36C0A" w:themeColor="accent6" w:themeShade="BF"/>
      <w:kern w:val="2"/>
      <w:sz w:val="22"/>
      <w:szCs w:val="22"/>
      <w:lang w:val="en-CA"/>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auNormal"/>
    <w:uiPriority w:val="52"/>
    <w:rsid w:val="0054360F"/>
    <w:rPr>
      <w:rFonts w:eastAsiaTheme="minorHAnsi"/>
      <w:color w:val="000000" w:themeColor="text1"/>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auNormal"/>
    <w:uiPriority w:val="52"/>
    <w:rsid w:val="0054360F"/>
    <w:rPr>
      <w:rFonts w:eastAsiaTheme="minorHAnsi"/>
      <w:color w:val="365F91" w:themeColor="accent1"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auNormal"/>
    <w:uiPriority w:val="52"/>
    <w:rsid w:val="0054360F"/>
    <w:rPr>
      <w:rFonts w:eastAsiaTheme="minorHAnsi"/>
      <w:color w:val="943634" w:themeColor="accent2"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auNormal"/>
    <w:uiPriority w:val="52"/>
    <w:rsid w:val="0054360F"/>
    <w:rPr>
      <w:rFonts w:eastAsiaTheme="minorHAnsi"/>
      <w:color w:val="76923C" w:themeColor="accent3"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auNormal"/>
    <w:uiPriority w:val="52"/>
    <w:rsid w:val="0054360F"/>
    <w:rPr>
      <w:rFonts w:eastAsiaTheme="minorHAnsi"/>
      <w:color w:val="5F497A" w:themeColor="accent4"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auNormal"/>
    <w:uiPriority w:val="52"/>
    <w:rsid w:val="0054360F"/>
    <w:rPr>
      <w:rFonts w:eastAsiaTheme="minorHAnsi"/>
      <w:color w:val="31849B" w:themeColor="accent5"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auNormal"/>
    <w:uiPriority w:val="52"/>
    <w:rsid w:val="0054360F"/>
    <w:rPr>
      <w:rFonts w:eastAsiaTheme="minorHAnsi"/>
      <w:color w:val="E36C0A" w:themeColor="accent6"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auNormal"/>
    <w:uiPriority w:val="41"/>
    <w:rsid w:val="0054360F"/>
    <w:rPr>
      <w:rFonts w:eastAsiaTheme="minorHAnsi"/>
      <w:kern w:val="2"/>
      <w:sz w:val="22"/>
      <w:szCs w:val="22"/>
      <w:lang w:val="en-C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auNormal"/>
    <w:uiPriority w:val="42"/>
    <w:rsid w:val="0054360F"/>
    <w:rPr>
      <w:rFonts w:eastAsiaTheme="minorHAnsi"/>
      <w:kern w:val="2"/>
      <w:sz w:val="22"/>
      <w:szCs w:val="22"/>
      <w:lang w:val="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auNormal"/>
    <w:uiPriority w:val="43"/>
    <w:rsid w:val="0054360F"/>
    <w:rPr>
      <w:rFonts w:eastAsiaTheme="minorHAnsi"/>
      <w:kern w:val="2"/>
      <w:sz w:val="22"/>
      <w:szCs w:val="22"/>
      <w:lang w:val="en-C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auNormal"/>
    <w:uiPriority w:val="44"/>
    <w:rsid w:val="0054360F"/>
    <w:rPr>
      <w:rFonts w:eastAsiaTheme="minorHAnsi"/>
      <w:kern w:val="2"/>
      <w:sz w:val="22"/>
      <w:szCs w:val="22"/>
      <w:lang w:val="en-C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auNormal"/>
    <w:uiPriority w:val="45"/>
    <w:rsid w:val="0054360F"/>
    <w:rPr>
      <w:rFonts w:eastAsiaTheme="minorHAnsi"/>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auNormal"/>
    <w:uiPriority w:val="40"/>
    <w:rsid w:val="0054360F"/>
    <w:rPr>
      <w:rFonts w:eastAsiaTheme="minorHAnsi"/>
      <w:kern w:val="2"/>
      <w:sz w:val="22"/>
      <w:szCs w:val="22"/>
      <w:lang w:val="en-C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le3">
    <w:name w:val="Title3"/>
    <w:basedOn w:val="Policepardfaut"/>
    <w:rsid w:val="00557A19"/>
  </w:style>
  <w:style w:type="character" w:customStyle="1" w:styleId="Title4">
    <w:name w:val="Title4"/>
    <w:basedOn w:val="Policepardfaut"/>
    <w:rsid w:val="00534B2F"/>
  </w:style>
  <w:style w:type="character" w:customStyle="1" w:styleId="preferred">
    <w:name w:val="preferred"/>
    <w:basedOn w:val="Policepardfaut"/>
    <w:rsid w:val="00F22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ipbes.net/monitoring-assessment"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oc/decisions/cop-12/cop-12-dec-25-fr.pdf" TargetMode="External"/><Relationship Id="rId23" Type="http://schemas.openxmlformats.org/officeDocument/2006/relationships/hyperlink" Target="https://www.ipbes.net/second-global-assessment"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6/cop-16-dec-11-fr.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ipbes.net/spatial-planning-assessment"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3BC280DD2444BFBF605D63C9799911"/>
        <w:category>
          <w:name w:val="General"/>
          <w:gallery w:val="placeholder"/>
        </w:category>
        <w:types>
          <w:type w:val="bbPlcHdr"/>
        </w:types>
        <w:behaviors>
          <w:behavior w:val="content"/>
        </w:behaviors>
        <w:guid w:val="{3BE57E54-811C-4604-8B6D-2E6754292CA6}"/>
      </w:docPartPr>
      <w:docPartBody>
        <w:p w:rsidR="003B4A2B" w:rsidRDefault="00D24230">
          <w:pPr>
            <w:pStyle w:val="FD3BC280DD2444BFBF605D63C979991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D12"/>
    <w:rsid w:val="0000231E"/>
    <w:rsid w:val="000071A4"/>
    <w:rsid w:val="000102DE"/>
    <w:rsid w:val="0003021A"/>
    <w:rsid w:val="000352F9"/>
    <w:rsid w:val="00042E87"/>
    <w:rsid w:val="00051CCF"/>
    <w:rsid w:val="00053144"/>
    <w:rsid w:val="00076FB4"/>
    <w:rsid w:val="00094538"/>
    <w:rsid w:val="000A0609"/>
    <w:rsid w:val="000A7277"/>
    <w:rsid w:val="000B07DB"/>
    <w:rsid w:val="000B3DAC"/>
    <w:rsid w:val="000E4EEA"/>
    <w:rsid w:val="000F37A1"/>
    <w:rsid w:val="000F6D40"/>
    <w:rsid w:val="00105BD7"/>
    <w:rsid w:val="00106D09"/>
    <w:rsid w:val="00106D62"/>
    <w:rsid w:val="00113FE1"/>
    <w:rsid w:val="00117082"/>
    <w:rsid w:val="00117477"/>
    <w:rsid w:val="001653E6"/>
    <w:rsid w:val="001E2F64"/>
    <w:rsid w:val="001E46C9"/>
    <w:rsid w:val="001E7355"/>
    <w:rsid w:val="001E78FA"/>
    <w:rsid w:val="002150DD"/>
    <w:rsid w:val="0021542D"/>
    <w:rsid w:val="00225C57"/>
    <w:rsid w:val="00227641"/>
    <w:rsid w:val="00230804"/>
    <w:rsid w:val="00233684"/>
    <w:rsid w:val="0024605D"/>
    <w:rsid w:val="00250520"/>
    <w:rsid w:val="00251DA0"/>
    <w:rsid w:val="00254EB5"/>
    <w:rsid w:val="002853B9"/>
    <w:rsid w:val="0029350E"/>
    <w:rsid w:val="002B27BE"/>
    <w:rsid w:val="002D6C5E"/>
    <w:rsid w:val="002D7F8F"/>
    <w:rsid w:val="002F0662"/>
    <w:rsid w:val="00304C78"/>
    <w:rsid w:val="00322DDC"/>
    <w:rsid w:val="003435C7"/>
    <w:rsid w:val="00360341"/>
    <w:rsid w:val="003919E4"/>
    <w:rsid w:val="003956F4"/>
    <w:rsid w:val="003A5484"/>
    <w:rsid w:val="003A6E82"/>
    <w:rsid w:val="003B05A2"/>
    <w:rsid w:val="003B4A2B"/>
    <w:rsid w:val="003B7B5C"/>
    <w:rsid w:val="003C722F"/>
    <w:rsid w:val="003D3CB0"/>
    <w:rsid w:val="003F1025"/>
    <w:rsid w:val="00410A79"/>
    <w:rsid w:val="00412805"/>
    <w:rsid w:val="00413B68"/>
    <w:rsid w:val="00446929"/>
    <w:rsid w:val="00453395"/>
    <w:rsid w:val="00454AEE"/>
    <w:rsid w:val="00457D12"/>
    <w:rsid w:val="00475EE1"/>
    <w:rsid w:val="00496271"/>
    <w:rsid w:val="004B4411"/>
    <w:rsid w:val="004D42EB"/>
    <w:rsid w:val="004E7184"/>
    <w:rsid w:val="0051122B"/>
    <w:rsid w:val="00535B8D"/>
    <w:rsid w:val="00546257"/>
    <w:rsid w:val="00563CB6"/>
    <w:rsid w:val="00563D6E"/>
    <w:rsid w:val="005653BE"/>
    <w:rsid w:val="00572239"/>
    <w:rsid w:val="00574527"/>
    <w:rsid w:val="00574A85"/>
    <w:rsid w:val="005803E3"/>
    <w:rsid w:val="00585A07"/>
    <w:rsid w:val="00594B24"/>
    <w:rsid w:val="005A30EF"/>
    <w:rsid w:val="005B13D1"/>
    <w:rsid w:val="005C0E0C"/>
    <w:rsid w:val="005E4B23"/>
    <w:rsid w:val="005F2E4D"/>
    <w:rsid w:val="0060381D"/>
    <w:rsid w:val="00610662"/>
    <w:rsid w:val="0062105C"/>
    <w:rsid w:val="006216C7"/>
    <w:rsid w:val="00621CC9"/>
    <w:rsid w:val="00636402"/>
    <w:rsid w:val="00644C18"/>
    <w:rsid w:val="00651C0B"/>
    <w:rsid w:val="00660145"/>
    <w:rsid w:val="00660619"/>
    <w:rsid w:val="0067073A"/>
    <w:rsid w:val="00680A26"/>
    <w:rsid w:val="0068702E"/>
    <w:rsid w:val="006920E8"/>
    <w:rsid w:val="006A0312"/>
    <w:rsid w:val="006A4BB3"/>
    <w:rsid w:val="006E2A88"/>
    <w:rsid w:val="006F0DCF"/>
    <w:rsid w:val="006F57C8"/>
    <w:rsid w:val="00702694"/>
    <w:rsid w:val="007438E0"/>
    <w:rsid w:val="0074590C"/>
    <w:rsid w:val="0076386E"/>
    <w:rsid w:val="0076779F"/>
    <w:rsid w:val="007758C0"/>
    <w:rsid w:val="00782143"/>
    <w:rsid w:val="007A6D7F"/>
    <w:rsid w:val="007B3C60"/>
    <w:rsid w:val="007D0D6C"/>
    <w:rsid w:val="007D1ECA"/>
    <w:rsid w:val="00800F2F"/>
    <w:rsid w:val="00836B8A"/>
    <w:rsid w:val="00843A5E"/>
    <w:rsid w:val="00851E4C"/>
    <w:rsid w:val="0086203F"/>
    <w:rsid w:val="008664F8"/>
    <w:rsid w:val="00866E25"/>
    <w:rsid w:val="0087055F"/>
    <w:rsid w:val="00872191"/>
    <w:rsid w:val="00875EF7"/>
    <w:rsid w:val="0087707B"/>
    <w:rsid w:val="00881970"/>
    <w:rsid w:val="0088487D"/>
    <w:rsid w:val="00896934"/>
    <w:rsid w:val="00897549"/>
    <w:rsid w:val="008A0AF8"/>
    <w:rsid w:val="008A54A6"/>
    <w:rsid w:val="008C17DD"/>
    <w:rsid w:val="008E2C20"/>
    <w:rsid w:val="0090094A"/>
    <w:rsid w:val="00903BDF"/>
    <w:rsid w:val="00913990"/>
    <w:rsid w:val="00931020"/>
    <w:rsid w:val="00940350"/>
    <w:rsid w:val="00942196"/>
    <w:rsid w:val="00960AA0"/>
    <w:rsid w:val="00964486"/>
    <w:rsid w:val="00976084"/>
    <w:rsid w:val="00991824"/>
    <w:rsid w:val="009C5F50"/>
    <w:rsid w:val="009C79F6"/>
    <w:rsid w:val="009E74F3"/>
    <w:rsid w:val="009F7DBB"/>
    <w:rsid w:val="00A025A6"/>
    <w:rsid w:val="00A0285B"/>
    <w:rsid w:val="00A108F2"/>
    <w:rsid w:val="00A233CC"/>
    <w:rsid w:val="00A51CAD"/>
    <w:rsid w:val="00A616CE"/>
    <w:rsid w:val="00A67EE2"/>
    <w:rsid w:val="00A728AE"/>
    <w:rsid w:val="00A96574"/>
    <w:rsid w:val="00A96B8C"/>
    <w:rsid w:val="00AB63FF"/>
    <w:rsid w:val="00AC3D33"/>
    <w:rsid w:val="00AC74D9"/>
    <w:rsid w:val="00AC77E6"/>
    <w:rsid w:val="00AD12ED"/>
    <w:rsid w:val="00AE17AC"/>
    <w:rsid w:val="00AE6B8C"/>
    <w:rsid w:val="00AF1E11"/>
    <w:rsid w:val="00AF7582"/>
    <w:rsid w:val="00B23BD1"/>
    <w:rsid w:val="00B26796"/>
    <w:rsid w:val="00B61DAD"/>
    <w:rsid w:val="00BA390C"/>
    <w:rsid w:val="00BA6AA5"/>
    <w:rsid w:val="00BB7A70"/>
    <w:rsid w:val="00BC03A3"/>
    <w:rsid w:val="00BC0B5A"/>
    <w:rsid w:val="00BC2151"/>
    <w:rsid w:val="00BC70E3"/>
    <w:rsid w:val="00BD284C"/>
    <w:rsid w:val="00BD53B9"/>
    <w:rsid w:val="00BE2785"/>
    <w:rsid w:val="00BE53BD"/>
    <w:rsid w:val="00C47EC2"/>
    <w:rsid w:val="00C51805"/>
    <w:rsid w:val="00C6179C"/>
    <w:rsid w:val="00C910C2"/>
    <w:rsid w:val="00C97826"/>
    <w:rsid w:val="00CA3E73"/>
    <w:rsid w:val="00CC2EC4"/>
    <w:rsid w:val="00CC768E"/>
    <w:rsid w:val="00CE031E"/>
    <w:rsid w:val="00CE3F89"/>
    <w:rsid w:val="00D155FA"/>
    <w:rsid w:val="00D16C48"/>
    <w:rsid w:val="00D24230"/>
    <w:rsid w:val="00D573B8"/>
    <w:rsid w:val="00D63F78"/>
    <w:rsid w:val="00D921A5"/>
    <w:rsid w:val="00D97BD6"/>
    <w:rsid w:val="00DA76EE"/>
    <w:rsid w:val="00DE512D"/>
    <w:rsid w:val="00DF24C1"/>
    <w:rsid w:val="00DF2DFC"/>
    <w:rsid w:val="00E10EC9"/>
    <w:rsid w:val="00E5420C"/>
    <w:rsid w:val="00E55168"/>
    <w:rsid w:val="00E637FB"/>
    <w:rsid w:val="00E64F38"/>
    <w:rsid w:val="00E73E2E"/>
    <w:rsid w:val="00E9326E"/>
    <w:rsid w:val="00EB3C38"/>
    <w:rsid w:val="00EB4CE0"/>
    <w:rsid w:val="00EC4E7E"/>
    <w:rsid w:val="00ED76AC"/>
    <w:rsid w:val="00EE2890"/>
    <w:rsid w:val="00EE6603"/>
    <w:rsid w:val="00EF113E"/>
    <w:rsid w:val="00EF7473"/>
    <w:rsid w:val="00F01C9E"/>
    <w:rsid w:val="00F31B33"/>
    <w:rsid w:val="00F87484"/>
    <w:rsid w:val="00F97CC8"/>
    <w:rsid w:val="00FB573F"/>
    <w:rsid w:val="00FD230B"/>
    <w:rsid w:val="00FD2917"/>
    <w:rsid w:val="00FF1EC2"/>
    <w:rsid w:val="00FF61B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BB7A70"/>
    <w:rPr>
      <w:color w:val="808080"/>
    </w:rPr>
  </w:style>
  <w:style w:type="paragraph" w:customStyle="1" w:styleId="FD3BC280DD2444BFBF605D63C9799911">
    <w:name w:val="FD3BC280DD2444BFBF605D63C97999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00B7FFCB-FC6D-4DFF-BF39-A8914586C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29</TotalTime>
  <Pages>7</Pages>
  <Words>3715</Words>
  <Characters>20433</Characters>
  <Application>Microsoft Office Word</Application>
  <DocSecurity>0</DocSecurity>
  <Lines>170</Lines>
  <Paragraphs>48</Paragraphs>
  <ScaleCrop>false</ScaleCrop>
  <HeadingPairs>
    <vt:vector size="2" baseType="variant">
      <vt:variant>
        <vt:lpstr>Titre</vt:lpstr>
      </vt:variant>
      <vt:variant>
        <vt:i4>1</vt:i4>
      </vt:variant>
    </vt:vector>
  </HeadingPairs>
  <TitlesOfParts>
    <vt:vector size="1" baseType="lpstr">
      <vt:lpstr>Questions relatives au programme de travail de la Plateforme intergouvernementale scientifique et politique sur la biodiversité et les services écosystémiques et incidences de ses évaluations sur les travaux menés au titre de la Convention</vt:lpstr>
    </vt:vector>
  </TitlesOfParts>
  <Company>SCBD</Company>
  <LinksUpToDate>false</LinksUpToDate>
  <CharactersWithSpaces>24100</CharactersWithSpaces>
  <SharedDoc>false</SharedDoc>
  <HLinks>
    <vt:vector size="3360" baseType="variant">
      <vt:variant>
        <vt:i4>7209057</vt:i4>
      </vt:variant>
      <vt:variant>
        <vt:i4>1221</vt:i4>
      </vt:variant>
      <vt:variant>
        <vt:i4>0</vt:i4>
      </vt:variant>
      <vt:variant>
        <vt:i4>5</vt:i4>
      </vt:variant>
      <vt:variant>
        <vt:lpwstr>https://www.cbd.int/decisions/cop/?m=cop-16</vt:lpwstr>
      </vt:variant>
      <vt:variant>
        <vt:lpwstr/>
      </vt:variant>
      <vt:variant>
        <vt:i4>6488103</vt:i4>
      </vt:variant>
      <vt:variant>
        <vt:i4>1218</vt:i4>
      </vt:variant>
      <vt:variant>
        <vt:i4>0</vt:i4>
      </vt:variant>
      <vt:variant>
        <vt:i4>5</vt:i4>
      </vt:variant>
      <vt:variant>
        <vt:lpwstr>https://www.cbd.int/documents/CBD/COP/17/8</vt:lpwstr>
      </vt:variant>
      <vt:variant>
        <vt:lpwstr/>
      </vt:variant>
      <vt:variant>
        <vt:i4>7209057</vt:i4>
      </vt:variant>
      <vt:variant>
        <vt:i4>1215</vt:i4>
      </vt:variant>
      <vt:variant>
        <vt:i4>0</vt:i4>
      </vt:variant>
      <vt:variant>
        <vt:i4>5</vt:i4>
      </vt:variant>
      <vt:variant>
        <vt:lpwstr>https://www.cbd.int/decisions/cop/?m=cop-16</vt:lpwstr>
      </vt:variant>
      <vt:variant>
        <vt:lpwstr/>
      </vt:variant>
      <vt:variant>
        <vt:i4>5111814</vt:i4>
      </vt:variant>
      <vt:variant>
        <vt:i4>1212</vt:i4>
      </vt:variant>
      <vt:variant>
        <vt:i4>0</vt:i4>
      </vt:variant>
      <vt:variant>
        <vt:i4>5</vt:i4>
      </vt:variant>
      <vt:variant>
        <vt:lpwstr>https://www.cbd.int/documents/CBD/SBI/6/9</vt:lpwstr>
      </vt:variant>
      <vt:variant>
        <vt:lpwstr/>
      </vt:variant>
      <vt:variant>
        <vt:i4>5111814</vt:i4>
      </vt:variant>
      <vt:variant>
        <vt:i4>1209</vt:i4>
      </vt:variant>
      <vt:variant>
        <vt:i4>0</vt:i4>
      </vt:variant>
      <vt:variant>
        <vt:i4>5</vt:i4>
      </vt:variant>
      <vt:variant>
        <vt:lpwstr>https://www.cbd.int/documents/CBD/SBI/6/9</vt:lpwstr>
      </vt:variant>
      <vt:variant>
        <vt:lpwstr/>
      </vt:variant>
      <vt:variant>
        <vt:i4>7209057</vt:i4>
      </vt:variant>
      <vt:variant>
        <vt:i4>1206</vt:i4>
      </vt:variant>
      <vt:variant>
        <vt:i4>0</vt:i4>
      </vt:variant>
      <vt:variant>
        <vt:i4>5</vt:i4>
      </vt:variant>
      <vt:variant>
        <vt:lpwstr>https://www.cbd.int/decisions/cop/?m=cop-16</vt:lpwstr>
      </vt:variant>
      <vt:variant>
        <vt:lpwstr/>
      </vt:variant>
      <vt:variant>
        <vt:i4>983064</vt:i4>
      </vt:variant>
      <vt:variant>
        <vt:i4>1203</vt:i4>
      </vt:variant>
      <vt:variant>
        <vt:i4>0</vt:i4>
      </vt:variant>
      <vt:variant>
        <vt:i4>5</vt:i4>
      </vt:variant>
      <vt:variant>
        <vt:lpwstr>https://www.cbd.int/recommendations/sbi/?m=sbi-06</vt:lpwstr>
      </vt:variant>
      <vt:variant>
        <vt:lpwstr/>
      </vt:variant>
      <vt:variant>
        <vt:i4>262217</vt:i4>
      </vt:variant>
      <vt:variant>
        <vt:i4>1200</vt:i4>
      </vt:variant>
      <vt:variant>
        <vt:i4>0</vt:i4>
      </vt:variant>
      <vt:variant>
        <vt:i4>5</vt:i4>
      </vt:variant>
      <vt:variant>
        <vt:lpwstr>https://www.cbd.int/doc/decisions/cop-16/cop-16-dec-19-en.pdf</vt:lpwstr>
      </vt:variant>
      <vt:variant>
        <vt:lpwstr/>
      </vt:variant>
      <vt:variant>
        <vt:i4>720970</vt:i4>
      </vt:variant>
      <vt:variant>
        <vt:i4>1197</vt:i4>
      </vt:variant>
      <vt:variant>
        <vt:i4>0</vt:i4>
      </vt:variant>
      <vt:variant>
        <vt:i4>5</vt:i4>
      </vt:variant>
      <vt:variant>
        <vt:lpwstr>https://www.cbd.int/doc/decisions/cop-14/cop-14-dec-04-en.pdf</vt:lpwstr>
      </vt:variant>
      <vt:variant>
        <vt:lpwstr/>
      </vt:variant>
      <vt:variant>
        <vt:i4>3604542</vt:i4>
      </vt:variant>
      <vt:variant>
        <vt:i4>1194</vt:i4>
      </vt:variant>
      <vt:variant>
        <vt:i4>0</vt:i4>
      </vt:variant>
      <vt:variant>
        <vt:i4>5</vt:i4>
      </vt:variant>
      <vt:variant>
        <vt:lpwstr>https://www.cbd.int/convention/articles/default.shtml?a=cbd-20</vt:lpwstr>
      </vt:variant>
      <vt:variant>
        <vt:lpwstr/>
      </vt:variant>
      <vt:variant>
        <vt:i4>7209057</vt:i4>
      </vt:variant>
      <vt:variant>
        <vt:i4>1191</vt:i4>
      </vt:variant>
      <vt:variant>
        <vt:i4>0</vt:i4>
      </vt:variant>
      <vt:variant>
        <vt:i4>5</vt:i4>
      </vt:variant>
      <vt:variant>
        <vt:lpwstr>https://www.cbd.int/decisions/cop/?m=cop-16</vt:lpwstr>
      </vt:variant>
      <vt:variant>
        <vt:lpwstr/>
      </vt:variant>
      <vt:variant>
        <vt:i4>3473440</vt:i4>
      </vt:variant>
      <vt:variant>
        <vt:i4>1188</vt:i4>
      </vt:variant>
      <vt:variant>
        <vt:i4>0</vt:i4>
      </vt:variant>
      <vt:variant>
        <vt:i4>5</vt:i4>
      </vt:variant>
      <vt:variant>
        <vt:lpwstr>https://www.cbd.int/recommendations/sbstta/?m=sbstta-27</vt:lpwstr>
      </vt:variant>
      <vt:variant>
        <vt:lpwstr/>
      </vt:variant>
      <vt:variant>
        <vt:i4>7209057</vt:i4>
      </vt:variant>
      <vt:variant>
        <vt:i4>1185</vt:i4>
      </vt:variant>
      <vt:variant>
        <vt:i4>0</vt:i4>
      </vt:variant>
      <vt:variant>
        <vt:i4>5</vt:i4>
      </vt:variant>
      <vt:variant>
        <vt:lpwstr>https://www.cbd.int/decisions/cop/?m=cop-16</vt:lpwstr>
      </vt:variant>
      <vt:variant>
        <vt:lpwstr/>
      </vt:variant>
      <vt:variant>
        <vt:i4>7209057</vt:i4>
      </vt:variant>
      <vt:variant>
        <vt:i4>1182</vt:i4>
      </vt:variant>
      <vt:variant>
        <vt:i4>0</vt:i4>
      </vt:variant>
      <vt:variant>
        <vt:i4>5</vt:i4>
      </vt:variant>
      <vt:variant>
        <vt:lpwstr>https://www.cbd.int/decisions/cop/?m=cop-15</vt:lpwstr>
      </vt:variant>
      <vt:variant>
        <vt:lpwstr/>
      </vt:variant>
      <vt:variant>
        <vt:i4>4063342</vt:i4>
      </vt:variant>
      <vt:variant>
        <vt:i4>1179</vt:i4>
      </vt:variant>
      <vt:variant>
        <vt:i4>0</vt:i4>
      </vt:variant>
      <vt:variant>
        <vt:i4>5</vt:i4>
      </vt:variant>
      <vt:variant>
        <vt:lpwstr>https://www.cbd.int/decisions/?id=13680</vt:lpwstr>
      </vt:variant>
      <vt:variant>
        <vt:lpwstr/>
      </vt:variant>
      <vt:variant>
        <vt:i4>917580</vt:i4>
      </vt:variant>
      <vt:variant>
        <vt:i4>1176</vt:i4>
      </vt:variant>
      <vt:variant>
        <vt:i4>0</vt:i4>
      </vt:variant>
      <vt:variant>
        <vt:i4>5</vt:i4>
      </vt:variant>
      <vt:variant>
        <vt:lpwstr>https://www.cbd.int/doc/decisions/cop-12/cop-12-dec-07-en.pdf</vt:lpwstr>
      </vt:variant>
      <vt:variant>
        <vt:lpwstr/>
      </vt:variant>
      <vt:variant>
        <vt:i4>7209057</vt:i4>
      </vt:variant>
      <vt:variant>
        <vt:i4>1173</vt:i4>
      </vt:variant>
      <vt:variant>
        <vt:i4>0</vt:i4>
      </vt:variant>
      <vt:variant>
        <vt:i4>5</vt:i4>
      </vt:variant>
      <vt:variant>
        <vt:lpwstr>https://www.cbd.int/decisions/cop/?m=cop-16</vt:lpwstr>
      </vt:variant>
      <vt:variant>
        <vt:lpwstr/>
      </vt:variant>
      <vt:variant>
        <vt:i4>3473440</vt:i4>
      </vt:variant>
      <vt:variant>
        <vt:i4>1170</vt:i4>
      </vt:variant>
      <vt:variant>
        <vt:i4>0</vt:i4>
      </vt:variant>
      <vt:variant>
        <vt:i4>5</vt:i4>
      </vt:variant>
      <vt:variant>
        <vt:lpwstr>https://www.cbd.int/recommendations/sbstta/?m=sbstta-27</vt:lpwstr>
      </vt:variant>
      <vt:variant>
        <vt:lpwstr/>
      </vt:variant>
      <vt:variant>
        <vt:i4>4587590</vt:i4>
      </vt:variant>
      <vt:variant>
        <vt:i4>1167</vt:i4>
      </vt:variant>
      <vt:variant>
        <vt:i4>0</vt:i4>
      </vt:variant>
      <vt:variant>
        <vt:i4>5</vt:i4>
      </vt:variant>
      <vt:variant>
        <vt:lpwstr>https://www.cbd.int/documents/CBD/SBSTTA/27/8</vt:lpwstr>
      </vt:variant>
      <vt:variant>
        <vt:lpwstr/>
      </vt:variant>
      <vt:variant>
        <vt:i4>7209057</vt:i4>
      </vt:variant>
      <vt:variant>
        <vt:i4>1164</vt:i4>
      </vt:variant>
      <vt:variant>
        <vt:i4>0</vt:i4>
      </vt:variant>
      <vt:variant>
        <vt:i4>5</vt:i4>
      </vt:variant>
      <vt:variant>
        <vt:lpwstr>https://www.cbd.int/decisions/cop/?m=cop-15</vt:lpwstr>
      </vt:variant>
      <vt:variant>
        <vt:lpwstr/>
      </vt:variant>
      <vt:variant>
        <vt:i4>720973</vt:i4>
      </vt:variant>
      <vt:variant>
        <vt:i4>1161</vt:i4>
      </vt:variant>
      <vt:variant>
        <vt:i4>0</vt:i4>
      </vt:variant>
      <vt:variant>
        <vt:i4>5</vt:i4>
      </vt:variant>
      <vt:variant>
        <vt:lpwstr>https://www.cbd.int/doc/decisions/cop-13/cop-13-dec-03-en.pdf</vt:lpwstr>
      </vt:variant>
      <vt:variant>
        <vt:lpwstr/>
      </vt:variant>
      <vt:variant>
        <vt:i4>983117</vt:i4>
      </vt:variant>
      <vt:variant>
        <vt:i4>1158</vt:i4>
      </vt:variant>
      <vt:variant>
        <vt:i4>0</vt:i4>
      </vt:variant>
      <vt:variant>
        <vt:i4>5</vt:i4>
      </vt:variant>
      <vt:variant>
        <vt:lpwstr>https://www.cbd.int/doc/decisions/cop-10/cop-10-dec-34-en.pdf</vt:lpwstr>
      </vt:variant>
      <vt:variant>
        <vt:lpwstr/>
      </vt:variant>
      <vt:variant>
        <vt:i4>65605</vt:i4>
      </vt:variant>
      <vt:variant>
        <vt:i4>1155</vt:i4>
      </vt:variant>
      <vt:variant>
        <vt:i4>0</vt:i4>
      </vt:variant>
      <vt:variant>
        <vt:i4>5</vt:i4>
      </vt:variant>
      <vt:variant>
        <vt:lpwstr>https://www.cbd.int/doc/decisions/cop-08/cop-08-dec-23-en.pdf</vt:lpwstr>
      </vt:variant>
      <vt:variant>
        <vt:lpwstr/>
      </vt:variant>
      <vt:variant>
        <vt:i4>393291</vt:i4>
      </vt:variant>
      <vt:variant>
        <vt:i4>1152</vt:i4>
      </vt:variant>
      <vt:variant>
        <vt:i4>0</vt:i4>
      </vt:variant>
      <vt:variant>
        <vt:i4>5</vt:i4>
      </vt:variant>
      <vt:variant>
        <vt:lpwstr>https://www.cbd.int/decision/cop/?id=7179</vt:lpwstr>
      </vt:variant>
      <vt:variant>
        <vt:lpwstr/>
      </vt:variant>
      <vt:variant>
        <vt:i4>3473440</vt:i4>
      </vt:variant>
      <vt:variant>
        <vt:i4>1149</vt:i4>
      </vt:variant>
      <vt:variant>
        <vt:i4>0</vt:i4>
      </vt:variant>
      <vt:variant>
        <vt:i4>5</vt:i4>
      </vt:variant>
      <vt:variant>
        <vt:lpwstr>https://www.cbd.int/recommendations/sbstta/?m=sbstta-27</vt:lpwstr>
      </vt:variant>
      <vt:variant>
        <vt:lpwstr/>
      </vt:variant>
      <vt:variant>
        <vt:i4>7209057</vt:i4>
      </vt:variant>
      <vt:variant>
        <vt:i4>1146</vt:i4>
      </vt:variant>
      <vt:variant>
        <vt:i4>0</vt:i4>
      </vt:variant>
      <vt:variant>
        <vt:i4>5</vt:i4>
      </vt:variant>
      <vt:variant>
        <vt:lpwstr>https://www.cbd.int/decisions/cop/?m=cop-16</vt:lpwstr>
      </vt:variant>
      <vt:variant>
        <vt:lpwstr/>
      </vt:variant>
      <vt:variant>
        <vt:i4>7209057</vt:i4>
      </vt:variant>
      <vt:variant>
        <vt:i4>1143</vt:i4>
      </vt:variant>
      <vt:variant>
        <vt:i4>0</vt:i4>
      </vt:variant>
      <vt:variant>
        <vt:i4>5</vt:i4>
      </vt:variant>
      <vt:variant>
        <vt:lpwstr>https://www.cbd.int/decisions/cop/?m=cop-16</vt:lpwstr>
      </vt:variant>
      <vt:variant>
        <vt:lpwstr/>
      </vt:variant>
      <vt:variant>
        <vt:i4>7209057</vt:i4>
      </vt:variant>
      <vt:variant>
        <vt:i4>1140</vt:i4>
      </vt:variant>
      <vt:variant>
        <vt:i4>0</vt:i4>
      </vt:variant>
      <vt:variant>
        <vt:i4>5</vt:i4>
      </vt:variant>
      <vt:variant>
        <vt:lpwstr>https://www.cbd.int/decisions/cop/?m=cop-16</vt:lpwstr>
      </vt:variant>
      <vt:variant>
        <vt:lpwstr/>
      </vt:variant>
      <vt:variant>
        <vt:i4>7864430</vt:i4>
      </vt:variant>
      <vt:variant>
        <vt:i4>1137</vt:i4>
      </vt:variant>
      <vt:variant>
        <vt:i4>0</vt:i4>
      </vt:variant>
      <vt:variant>
        <vt:i4>5</vt:i4>
      </vt:variant>
      <vt:variant>
        <vt:lpwstr>https://www.cbd.int/decisions/cop?m=cop-16</vt:lpwstr>
      </vt:variant>
      <vt:variant>
        <vt:lpwstr/>
      </vt:variant>
      <vt:variant>
        <vt:i4>7864430</vt:i4>
      </vt:variant>
      <vt:variant>
        <vt:i4>1134</vt:i4>
      </vt:variant>
      <vt:variant>
        <vt:i4>0</vt:i4>
      </vt:variant>
      <vt:variant>
        <vt:i4>5</vt:i4>
      </vt:variant>
      <vt:variant>
        <vt:lpwstr>https://www.cbd.int/decisions/cop?m=cop-16</vt:lpwstr>
      </vt:variant>
      <vt:variant>
        <vt:lpwstr/>
      </vt:variant>
      <vt:variant>
        <vt:i4>7864430</vt:i4>
      </vt:variant>
      <vt:variant>
        <vt:i4>1131</vt:i4>
      </vt:variant>
      <vt:variant>
        <vt:i4>0</vt:i4>
      </vt:variant>
      <vt:variant>
        <vt:i4>5</vt:i4>
      </vt:variant>
      <vt:variant>
        <vt:lpwstr>https://www.cbd.int/decisions/cop?m=cop-16</vt:lpwstr>
      </vt:variant>
      <vt:variant>
        <vt:lpwstr/>
      </vt:variant>
      <vt:variant>
        <vt:i4>7864430</vt:i4>
      </vt:variant>
      <vt:variant>
        <vt:i4>1128</vt:i4>
      </vt:variant>
      <vt:variant>
        <vt:i4>0</vt:i4>
      </vt:variant>
      <vt:variant>
        <vt:i4>5</vt:i4>
      </vt:variant>
      <vt:variant>
        <vt:lpwstr>https://www.cbd.int/decisions/cop?m=cop-16</vt:lpwstr>
      </vt:variant>
      <vt:variant>
        <vt:lpwstr/>
      </vt:variant>
      <vt:variant>
        <vt:i4>7864430</vt:i4>
      </vt:variant>
      <vt:variant>
        <vt:i4>1125</vt:i4>
      </vt:variant>
      <vt:variant>
        <vt:i4>0</vt:i4>
      </vt:variant>
      <vt:variant>
        <vt:i4>5</vt:i4>
      </vt:variant>
      <vt:variant>
        <vt:lpwstr>https://www.cbd.int/decisions/cop?m=cop-16</vt:lpwstr>
      </vt:variant>
      <vt:variant>
        <vt:lpwstr/>
      </vt:variant>
      <vt:variant>
        <vt:i4>3932283</vt:i4>
      </vt:variant>
      <vt:variant>
        <vt:i4>1122</vt:i4>
      </vt:variant>
      <vt:variant>
        <vt:i4>0</vt:i4>
      </vt:variant>
      <vt:variant>
        <vt:i4>5</vt:i4>
      </vt:variant>
      <vt:variant>
        <vt:lpwstr>https://www.cbd.int/documents/CBD/SBSTTA/28/7/ADD1</vt:lpwstr>
      </vt:variant>
      <vt:variant>
        <vt:lpwstr/>
      </vt:variant>
      <vt:variant>
        <vt:i4>8126576</vt:i4>
      </vt:variant>
      <vt:variant>
        <vt:i4>1119</vt:i4>
      </vt:variant>
      <vt:variant>
        <vt:i4>0</vt:i4>
      </vt:variant>
      <vt:variant>
        <vt:i4>5</vt:i4>
      </vt:variant>
      <vt:variant>
        <vt:lpwstr>https://www.cbd.int/documents/CBD/SBSTTA/28/INF/2/REV1</vt:lpwstr>
      </vt:variant>
      <vt:variant>
        <vt:lpwstr/>
      </vt:variant>
      <vt:variant>
        <vt:i4>7209057</vt:i4>
      </vt:variant>
      <vt:variant>
        <vt:i4>1116</vt:i4>
      </vt:variant>
      <vt:variant>
        <vt:i4>0</vt:i4>
      </vt:variant>
      <vt:variant>
        <vt:i4>5</vt:i4>
      </vt:variant>
      <vt:variant>
        <vt:lpwstr>https://www.cbd.int/decisions/cop/?m=cop-16</vt:lpwstr>
      </vt:variant>
      <vt:variant>
        <vt:lpwstr/>
      </vt:variant>
      <vt:variant>
        <vt:i4>7209057</vt:i4>
      </vt:variant>
      <vt:variant>
        <vt:i4>1113</vt:i4>
      </vt:variant>
      <vt:variant>
        <vt:i4>0</vt:i4>
      </vt:variant>
      <vt:variant>
        <vt:i4>5</vt:i4>
      </vt:variant>
      <vt:variant>
        <vt:lpwstr>https://www.cbd.int/decisions/cop/?m=cop-16</vt:lpwstr>
      </vt:variant>
      <vt:variant>
        <vt:lpwstr/>
      </vt:variant>
      <vt:variant>
        <vt:i4>7012401</vt:i4>
      </vt:variant>
      <vt:variant>
        <vt:i4>1110</vt:i4>
      </vt:variant>
      <vt:variant>
        <vt:i4>0</vt:i4>
      </vt:variant>
      <vt:variant>
        <vt:i4>5</vt:i4>
      </vt:variant>
      <vt:variant>
        <vt:lpwstr>https://www.cbd.int/meetings/COP-15</vt:lpwstr>
      </vt:variant>
      <vt:variant>
        <vt:lpwstr/>
      </vt:variant>
      <vt:variant>
        <vt:i4>8061038</vt:i4>
      </vt:variant>
      <vt:variant>
        <vt:i4>1107</vt:i4>
      </vt:variant>
      <vt:variant>
        <vt:i4>0</vt:i4>
      </vt:variant>
      <vt:variant>
        <vt:i4>5</vt:i4>
      </vt:variant>
      <vt:variant>
        <vt:lpwstr>https://www.cbd.int/decisions/cop?m=cop-15</vt:lpwstr>
      </vt:variant>
      <vt:variant>
        <vt:lpwstr/>
      </vt:variant>
      <vt:variant>
        <vt:i4>7012401</vt:i4>
      </vt:variant>
      <vt:variant>
        <vt:i4>1104</vt:i4>
      </vt:variant>
      <vt:variant>
        <vt:i4>0</vt:i4>
      </vt:variant>
      <vt:variant>
        <vt:i4>5</vt:i4>
      </vt:variant>
      <vt:variant>
        <vt:lpwstr>https://www.cbd.int/meetings/COP-14</vt:lpwstr>
      </vt:variant>
      <vt:variant>
        <vt:lpwstr/>
      </vt:variant>
      <vt:variant>
        <vt:i4>7012401</vt:i4>
      </vt:variant>
      <vt:variant>
        <vt:i4>1101</vt:i4>
      </vt:variant>
      <vt:variant>
        <vt:i4>0</vt:i4>
      </vt:variant>
      <vt:variant>
        <vt:i4>5</vt:i4>
      </vt:variant>
      <vt:variant>
        <vt:lpwstr>https://www.cbd.int/meetings/COP-13</vt:lpwstr>
      </vt:variant>
      <vt:variant>
        <vt:lpwstr/>
      </vt:variant>
      <vt:variant>
        <vt:i4>7012401</vt:i4>
      </vt:variant>
      <vt:variant>
        <vt:i4>1098</vt:i4>
      </vt:variant>
      <vt:variant>
        <vt:i4>0</vt:i4>
      </vt:variant>
      <vt:variant>
        <vt:i4>5</vt:i4>
      </vt:variant>
      <vt:variant>
        <vt:lpwstr>https://www.cbd.int/meetings/COP-12</vt:lpwstr>
      </vt:variant>
      <vt:variant>
        <vt:lpwstr/>
      </vt:variant>
      <vt:variant>
        <vt:i4>7012401</vt:i4>
      </vt:variant>
      <vt:variant>
        <vt:i4>1095</vt:i4>
      </vt:variant>
      <vt:variant>
        <vt:i4>0</vt:i4>
      </vt:variant>
      <vt:variant>
        <vt:i4>5</vt:i4>
      </vt:variant>
      <vt:variant>
        <vt:lpwstr>https://www.cbd.int/meetings/COP-11</vt:lpwstr>
      </vt:variant>
      <vt:variant>
        <vt:lpwstr/>
      </vt:variant>
      <vt:variant>
        <vt:i4>7012401</vt:i4>
      </vt:variant>
      <vt:variant>
        <vt:i4>1092</vt:i4>
      </vt:variant>
      <vt:variant>
        <vt:i4>0</vt:i4>
      </vt:variant>
      <vt:variant>
        <vt:i4>5</vt:i4>
      </vt:variant>
      <vt:variant>
        <vt:lpwstr>https://www.cbd.int/meetings/COP-10</vt:lpwstr>
      </vt:variant>
      <vt:variant>
        <vt:lpwstr/>
      </vt:variant>
      <vt:variant>
        <vt:i4>6946865</vt:i4>
      </vt:variant>
      <vt:variant>
        <vt:i4>1089</vt:i4>
      </vt:variant>
      <vt:variant>
        <vt:i4>0</vt:i4>
      </vt:variant>
      <vt:variant>
        <vt:i4>5</vt:i4>
      </vt:variant>
      <vt:variant>
        <vt:lpwstr>https://www.cbd.int/meetings/COP-09</vt:lpwstr>
      </vt:variant>
      <vt:variant>
        <vt:lpwstr/>
      </vt:variant>
      <vt:variant>
        <vt:i4>7733359</vt:i4>
      </vt:variant>
      <vt:variant>
        <vt:i4>1086</vt:i4>
      </vt:variant>
      <vt:variant>
        <vt:i4>0</vt:i4>
      </vt:variant>
      <vt:variant>
        <vt:i4>5</vt:i4>
      </vt:variant>
      <vt:variant>
        <vt:lpwstr>https://www.cbd.int/decisions/cop?m=cop-08</vt:lpwstr>
      </vt:variant>
      <vt:variant>
        <vt:lpwstr/>
      </vt:variant>
      <vt:variant>
        <vt:i4>3473440</vt:i4>
      </vt:variant>
      <vt:variant>
        <vt:i4>1083</vt:i4>
      </vt:variant>
      <vt:variant>
        <vt:i4>0</vt:i4>
      </vt:variant>
      <vt:variant>
        <vt:i4>5</vt:i4>
      </vt:variant>
      <vt:variant>
        <vt:lpwstr>https://www.cbd.int/recommendations/sbstta/?m=sbstta-28</vt:lpwstr>
      </vt:variant>
      <vt:variant>
        <vt:lpwstr/>
      </vt:variant>
      <vt:variant>
        <vt:i4>3211390</vt:i4>
      </vt:variant>
      <vt:variant>
        <vt:i4>1080</vt:i4>
      </vt:variant>
      <vt:variant>
        <vt:i4>0</vt:i4>
      </vt:variant>
      <vt:variant>
        <vt:i4>5</vt:i4>
      </vt:variant>
      <vt:variant>
        <vt:lpwstr>https://www.cbd.int/doc/notifications/2025/ntf-2025-015-wildlife-en.pdf</vt:lpwstr>
      </vt:variant>
      <vt:variant>
        <vt:lpwstr/>
      </vt:variant>
      <vt:variant>
        <vt:i4>3211391</vt:i4>
      </vt:variant>
      <vt:variant>
        <vt:i4>1077</vt:i4>
      </vt:variant>
      <vt:variant>
        <vt:i4>0</vt:i4>
      </vt:variant>
      <vt:variant>
        <vt:i4>5</vt:i4>
      </vt:variant>
      <vt:variant>
        <vt:lpwstr>https://www.cbd.int/doc/notifications/2025/ntf-2025-014-wildlife-en.pdf</vt:lpwstr>
      </vt:variant>
      <vt:variant>
        <vt:lpwstr/>
      </vt:variant>
      <vt:variant>
        <vt:i4>3211390</vt:i4>
      </vt:variant>
      <vt:variant>
        <vt:i4>1074</vt:i4>
      </vt:variant>
      <vt:variant>
        <vt:i4>0</vt:i4>
      </vt:variant>
      <vt:variant>
        <vt:i4>5</vt:i4>
      </vt:variant>
      <vt:variant>
        <vt:lpwstr>https://www.cbd.int/doc/notifications/2025/ntf-2025-015-wildlife-en.pdf</vt:lpwstr>
      </vt:variant>
      <vt:variant>
        <vt:lpwstr/>
      </vt:variant>
      <vt:variant>
        <vt:i4>3211391</vt:i4>
      </vt:variant>
      <vt:variant>
        <vt:i4>1071</vt:i4>
      </vt:variant>
      <vt:variant>
        <vt:i4>0</vt:i4>
      </vt:variant>
      <vt:variant>
        <vt:i4>5</vt:i4>
      </vt:variant>
      <vt:variant>
        <vt:lpwstr>https://www.cbd.int/doc/notifications/2025/ntf-2025-014-wildlife-en.pdf</vt:lpwstr>
      </vt:variant>
      <vt:variant>
        <vt:lpwstr/>
      </vt:variant>
      <vt:variant>
        <vt:i4>3211390</vt:i4>
      </vt:variant>
      <vt:variant>
        <vt:i4>1068</vt:i4>
      </vt:variant>
      <vt:variant>
        <vt:i4>0</vt:i4>
      </vt:variant>
      <vt:variant>
        <vt:i4>5</vt:i4>
      </vt:variant>
      <vt:variant>
        <vt:lpwstr>https://www.cbd.int/doc/notifications/2025/ntf-2025-015-wildlife-en.pdf</vt:lpwstr>
      </vt:variant>
      <vt:variant>
        <vt:lpwstr/>
      </vt:variant>
      <vt:variant>
        <vt:i4>3211391</vt:i4>
      </vt:variant>
      <vt:variant>
        <vt:i4>1065</vt:i4>
      </vt:variant>
      <vt:variant>
        <vt:i4>0</vt:i4>
      </vt:variant>
      <vt:variant>
        <vt:i4>5</vt:i4>
      </vt:variant>
      <vt:variant>
        <vt:lpwstr>https://www.cbd.int/doc/notifications/2025/ntf-2025-014-wildlife-en.pdf</vt:lpwstr>
      </vt:variant>
      <vt:variant>
        <vt:lpwstr/>
      </vt:variant>
      <vt:variant>
        <vt:i4>3211390</vt:i4>
      </vt:variant>
      <vt:variant>
        <vt:i4>1062</vt:i4>
      </vt:variant>
      <vt:variant>
        <vt:i4>0</vt:i4>
      </vt:variant>
      <vt:variant>
        <vt:i4>5</vt:i4>
      </vt:variant>
      <vt:variant>
        <vt:lpwstr>https://www.cbd.int/doc/notifications/2025/ntf-2025-015-wildlife-en.pdf</vt:lpwstr>
      </vt:variant>
      <vt:variant>
        <vt:lpwstr/>
      </vt:variant>
      <vt:variant>
        <vt:i4>3211391</vt:i4>
      </vt:variant>
      <vt:variant>
        <vt:i4>1059</vt:i4>
      </vt:variant>
      <vt:variant>
        <vt:i4>0</vt:i4>
      </vt:variant>
      <vt:variant>
        <vt:i4>5</vt:i4>
      </vt:variant>
      <vt:variant>
        <vt:lpwstr>https://www.cbd.int/doc/notifications/2025/ntf-2025-014-wildlife-en.pdf</vt:lpwstr>
      </vt:variant>
      <vt:variant>
        <vt:lpwstr/>
      </vt:variant>
      <vt:variant>
        <vt:i4>7209057</vt:i4>
      </vt:variant>
      <vt:variant>
        <vt:i4>1056</vt:i4>
      </vt:variant>
      <vt:variant>
        <vt:i4>0</vt:i4>
      </vt:variant>
      <vt:variant>
        <vt:i4>5</vt:i4>
      </vt:variant>
      <vt:variant>
        <vt:lpwstr>https://www.cbd.int/decisions/cop/?m=cop-16</vt:lpwstr>
      </vt:variant>
      <vt:variant>
        <vt:lpwstr/>
      </vt:variant>
      <vt:variant>
        <vt:i4>7209057</vt:i4>
      </vt:variant>
      <vt:variant>
        <vt:i4>1053</vt:i4>
      </vt:variant>
      <vt:variant>
        <vt:i4>0</vt:i4>
      </vt:variant>
      <vt:variant>
        <vt:i4>5</vt:i4>
      </vt:variant>
      <vt:variant>
        <vt:lpwstr>https://www.cbd.int/decisions/cop/?m=cop-16</vt:lpwstr>
      </vt:variant>
      <vt:variant>
        <vt:lpwstr/>
      </vt:variant>
      <vt:variant>
        <vt:i4>5570635</vt:i4>
      </vt:variant>
      <vt:variant>
        <vt:i4>1050</vt:i4>
      </vt:variant>
      <vt:variant>
        <vt:i4>0</vt:i4>
      </vt:variant>
      <vt:variant>
        <vt:i4>5</vt:i4>
      </vt:variant>
      <vt:variant>
        <vt:lpwstr>https://www.cbd.int/gbf/targets/5</vt:lpwstr>
      </vt:variant>
      <vt:variant>
        <vt:lpwstr/>
      </vt:variant>
      <vt:variant>
        <vt:i4>7929967</vt:i4>
      </vt:variant>
      <vt:variant>
        <vt:i4>1047</vt:i4>
      </vt:variant>
      <vt:variant>
        <vt:i4>0</vt:i4>
      </vt:variant>
      <vt:variant>
        <vt:i4>5</vt:i4>
      </vt:variant>
      <vt:variant>
        <vt:lpwstr>https://www.cbd.int/decisions/cop?m=cop-07</vt:lpwstr>
      </vt:variant>
      <vt:variant>
        <vt:lpwstr/>
      </vt:variant>
      <vt:variant>
        <vt:i4>7733359</vt:i4>
      </vt:variant>
      <vt:variant>
        <vt:i4>1044</vt:i4>
      </vt:variant>
      <vt:variant>
        <vt:i4>0</vt:i4>
      </vt:variant>
      <vt:variant>
        <vt:i4>5</vt:i4>
      </vt:variant>
      <vt:variant>
        <vt:lpwstr>https://www.cbd.int/decisions/cop?m=cop-08</vt:lpwstr>
      </vt:variant>
      <vt:variant>
        <vt:lpwstr/>
      </vt:variant>
      <vt:variant>
        <vt:i4>3342397</vt:i4>
      </vt:variant>
      <vt:variant>
        <vt:i4>1041</vt:i4>
      </vt:variant>
      <vt:variant>
        <vt:i4>0</vt:i4>
      </vt:variant>
      <vt:variant>
        <vt:i4>5</vt:i4>
      </vt:variant>
      <vt:variant>
        <vt:lpwstr>https://www.cbd.int/convention/articles/default.shtml?a=cbd-14</vt:lpwstr>
      </vt:variant>
      <vt:variant>
        <vt:lpwstr/>
      </vt:variant>
      <vt:variant>
        <vt:i4>8061039</vt:i4>
      </vt:variant>
      <vt:variant>
        <vt:i4>1038</vt:i4>
      </vt:variant>
      <vt:variant>
        <vt:i4>0</vt:i4>
      </vt:variant>
      <vt:variant>
        <vt:i4>5</vt:i4>
      </vt:variant>
      <vt:variant>
        <vt:lpwstr>https://www.cbd.int/decisions/cop?m=cop-05</vt:lpwstr>
      </vt:variant>
      <vt:variant>
        <vt:lpwstr/>
      </vt:variant>
      <vt:variant>
        <vt:i4>3604542</vt:i4>
      </vt:variant>
      <vt:variant>
        <vt:i4>1035</vt:i4>
      </vt:variant>
      <vt:variant>
        <vt:i4>0</vt:i4>
      </vt:variant>
      <vt:variant>
        <vt:i4>5</vt:i4>
      </vt:variant>
      <vt:variant>
        <vt:lpwstr>https://www.cbd.int/convention/articles/default.shtml?a=cbd-20</vt:lpwstr>
      </vt:variant>
      <vt:variant>
        <vt:lpwstr/>
      </vt:variant>
      <vt:variant>
        <vt:i4>4521990</vt:i4>
      </vt:variant>
      <vt:variant>
        <vt:i4>1032</vt:i4>
      </vt:variant>
      <vt:variant>
        <vt:i4>0</vt:i4>
      </vt:variant>
      <vt:variant>
        <vt:i4>5</vt:i4>
      </vt:variant>
      <vt:variant>
        <vt:lpwstr>https://www.cbd.int/convention/articles?a=cbd-06&amp;utm</vt:lpwstr>
      </vt:variant>
      <vt:variant>
        <vt:lpwstr/>
      </vt:variant>
      <vt:variant>
        <vt:i4>8192110</vt:i4>
      </vt:variant>
      <vt:variant>
        <vt:i4>1029</vt:i4>
      </vt:variant>
      <vt:variant>
        <vt:i4>0</vt:i4>
      </vt:variant>
      <vt:variant>
        <vt:i4>5</vt:i4>
      </vt:variant>
      <vt:variant>
        <vt:lpwstr>https://www.cbd.int/decisions/cop?m=cop-13</vt:lpwstr>
      </vt:variant>
      <vt:variant>
        <vt:lpwstr/>
      </vt:variant>
      <vt:variant>
        <vt:i4>7471144</vt:i4>
      </vt:variant>
      <vt:variant>
        <vt:i4>1026</vt:i4>
      </vt:variant>
      <vt:variant>
        <vt:i4>0</vt:i4>
      </vt:variant>
      <vt:variant>
        <vt:i4>5</vt:i4>
      </vt:variant>
      <vt:variant>
        <vt:lpwstr>https://www.cbd.int/doc/publications/8j-cbd-mootz-kuxtal-en.pdf?utm</vt:lpwstr>
      </vt:variant>
      <vt:variant>
        <vt:lpwstr/>
      </vt:variant>
      <vt:variant>
        <vt:i4>8061038</vt:i4>
      </vt:variant>
      <vt:variant>
        <vt:i4>1023</vt:i4>
      </vt:variant>
      <vt:variant>
        <vt:i4>0</vt:i4>
      </vt:variant>
      <vt:variant>
        <vt:i4>5</vt:i4>
      </vt:variant>
      <vt:variant>
        <vt:lpwstr>https://www.cbd.int/decisions/cop?m=cop-15</vt:lpwstr>
      </vt:variant>
      <vt:variant>
        <vt:lpwstr/>
      </vt:variant>
      <vt:variant>
        <vt:i4>8126574</vt:i4>
      </vt:variant>
      <vt:variant>
        <vt:i4>1020</vt:i4>
      </vt:variant>
      <vt:variant>
        <vt:i4>0</vt:i4>
      </vt:variant>
      <vt:variant>
        <vt:i4>5</vt:i4>
      </vt:variant>
      <vt:variant>
        <vt:lpwstr>https://www.cbd.int/decisions/cop?m=cop-12</vt:lpwstr>
      </vt:variant>
      <vt:variant>
        <vt:lpwstr/>
      </vt:variant>
      <vt:variant>
        <vt:i4>3670103</vt:i4>
      </vt:variant>
      <vt:variant>
        <vt:i4>1017</vt:i4>
      </vt:variant>
      <vt:variant>
        <vt:i4>0</vt:i4>
      </vt:variant>
      <vt:variant>
        <vt:i4>5</vt:i4>
      </vt:variant>
      <vt:variant>
        <vt:lpwstr>https://apps1.unep.org/resolutions/uploads/1992-convention_on_biological_diversity-en.pdf?utm</vt:lpwstr>
      </vt:variant>
      <vt:variant>
        <vt:lpwstr/>
      </vt:variant>
      <vt:variant>
        <vt:i4>3670103</vt:i4>
      </vt:variant>
      <vt:variant>
        <vt:i4>1014</vt:i4>
      </vt:variant>
      <vt:variant>
        <vt:i4>0</vt:i4>
      </vt:variant>
      <vt:variant>
        <vt:i4>5</vt:i4>
      </vt:variant>
      <vt:variant>
        <vt:lpwstr>https://apps1.unep.org/resolutions/uploads/1992-convention_on_biological_diversity-en.pdf?utm</vt:lpwstr>
      </vt:variant>
      <vt:variant>
        <vt:lpwstr/>
      </vt:variant>
      <vt:variant>
        <vt:i4>3080302</vt:i4>
      </vt:variant>
      <vt:variant>
        <vt:i4>1011</vt:i4>
      </vt:variant>
      <vt:variant>
        <vt:i4>0</vt:i4>
      </vt:variant>
      <vt:variant>
        <vt:i4>5</vt:i4>
      </vt:variant>
      <vt:variant>
        <vt:lpwstr>https://www.cbd.int/convention/articles/default.shtml?a=cbd-00&amp;utm</vt:lpwstr>
      </vt:variant>
      <vt:variant>
        <vt:lpwstr/>
      </vt:variant>
      <vt:variant>
        <vt:i4>983113</vt:i4>
      </vt:variant>
      <vt:variant>
        <vt:i4>1008</vt:i4>
      </vt:variant>
      <vt:variant>
        <vt:i4>0</vt:i4>
      </vt:variant>
      <vt:variant>
        <vt:i4>5</vt:i4>
      </vt:variant>
      <vt:variant>
        <vt:lpwstr>https://www.cbd.int/doc/decisions/cop-07/cop-07-dec-12-en.pdf</vt:lpwstr>
      </vt:variant>
      <vt:variant>
        <vt:lpwstr/>
      </vt:variant>
      <vt:variant>
        <vt:i4>7995502</vt:i4>
      </vt:variant>
      <vt:variant>
        <vt:i4>1005</vt:i4>
      </vt:variant>
      <vt:variant>
        <vt:i4>0</vt:i4>
      </vt:variant>
      <vt:variant>
        <vt:i4>5</vt:i4>
      </vt:variant>
      <vt:variant>
        <vt:lpwstr>https://www.cbd.int/decisions/cop?m=cop-14</vt:lpwstr>
      </vt:variant>
      <vt:variant>
        <vt:lpwstr/>
      </vt:variant>
      <vt:variant>
        <vt:i4>3211390</vt:i4>
      </vt:variant>
      <vt:variant>
        <vt:i4>1002</vt:i4>
      </vt:variant>
      <vt:variant>
        <vt:i4>0</vt:i4>
      </vt:variant>
      <vt:variant>
        <vt:i4>5</vt:i4>
      </vt:variant>
      <vt:variant>
        <vt:lpwstr>https://www.cbd.int/doc/notifications/2025/ntf-2025-015-wildlife-en.pdf</vt:lpwstr>
      </vt:variant>
      <vt:variant>
        <vt:lpwstr/>
      </vt:variant>
      <vt:variant>
        <vt:i4>3211391</vt:i4>
      </vt:variant>
      <vt:variant>
        <vt:i4>999</vt:i4>
      </vt:variant>
      <vt:variant>
        <vt:i4>0</vt:i4>
      </vt:variant>
      <vt:variant>
        <vt:i4>5</vt:i4>
      </vt:variant>
      <vt:variant>
        <vt:lpwstr>https://www.cbd.int/doc/notifications/2025/ntf-2025-014-wildlife-en.pdf</vt:lpwstr>
      </vt:variant>
      <vt:variant>
        <vt:lpwstr/>
      </vt:variant>
      <vt:variant>
        <vt:i4>7209057</vt:i4>
      </vt:variant>
      <vt:variant>
        <vt:i4>996</vt:i4>
      </vt:variant>
      <vt:variant>
        <vt:i4>0</vt:i4>
      </vt:variant>
      <vt:variant>
        <vt:i4>5</vt:i4>
      </vt:variant>
      <vt:variant>
        <vt:lpwstr>https://www.cbd.int/decisions/cop/?m=cop-16</vt:lpwstr>
      </vt:variant>
      <vt:variant>
        <vt:lpwstr/>
      </vt:variant>
      <vt:variant>
        <vt:i4>3211390</vt:i4>
      </vt:variant>
      <vt:variant>
        <vt:i4>993</vt:i4>
      </vt:variant>
      <vt:variant>
        <vt:i4>0</vt:i4>
      </vt:variant>
      <vt:variant>
        <vt:i4>5</vt:i4>
      </vt:variant>
      <vt:variant>
        <vt:lpwstr>https://www.cbd.int/doc/notifications/2025/ntf-2025-015-wildlife-en.pdf</vt:lpwstr>
      </vt:variant>
      <vt:variant>
        <vt:lpwstr/>
      </vt:variant>
      <vt:variant>
        <vt:i4>3211391</vt:i4>
      </vt:variant>
      <vt:variant>
        <vt:i4>990</vt:i4>
      </vt:variant>
      <vt:variant>
        <vt:i4>0</vt:i4>
      </vt:variant>
      <vt:variant>
        <vt:i4>5</vt:i4>
      </vt:variant>
      <vt:variant>
        <vt:lpwstr>https://www.cbd.int/doc/notifications/2025/ntf-2025-014-wildlife-en.pdf</vt:lpwstr>
      </vt:variant>
      <vt:variant>
        <vt:lpwstr/>
      </vt:variant>
      <vt:variant>
        <vt:i4>7209057</vt:i4>
      </vt:variant>
      <vt:variant>
        <vt:i4>987</vt:i4>
      </vt:variant>
      <vt:variant>
        <vt:i4>0</vt:i4>
      </vt:variant>
      <vt:variant>
        <vt:i4>5</vt:i4>
      </vt:variant>
      <vt:variant>
        <vt:lpwstr>https://www.cbd.int/decisions/cop/?m=cop-16</vt:lpwstr>
      </vt:variant>
      <vt:variant>
        <vt:lpwstr/>
      </vt:variant>
      <vt:variant>
        <vt:i4>7209057</vt:i4>
      </vt:variant>
      <vt:variant>
        <vt:i4>984</vt:i4>
      </vt:variant>
      <vt:variant>
        <vt:i4>0</vt:i4>
      </vt:variant>
      <vt:variant>
        <vt:i4>5</vt:i4>
      </vt:variant>
      <vt:variant>
        <vt:lpwstr>https://www.cbd.int/decisions/cop/?m=cop-16</vt:lpwstr>
      </vt:variant>
      <vt:variant>
        <vt:lpwstr/>
      </vt:variant>
      <vt:variant>
        <vt:i4>7209057</vt:i4>
      </vt:variant>
      <vt:variant>
        <vt:i4>981</vt:i4>
      </vt:variant>
      <vt:variant>
        <vt:i4>0</vt:i4>
      </vt:variant>
      <vt:variant>
        <vt:i4>5</vt:i4>
      </vt:variant>
      <vt:variant>
        <vt:lpwstr>https://www.cbd.int/decisions/cop/?m=cop-16</vt:lpwstr>
      </vt:variant>
      <vt:variant>
        <vt:lpwstr/>
      </vt:variant>
      <vt:variant>
        <vt:i4>8061038</vt:i4>
      </vt:variant>
      <vt:variant>
        <vt:i4>978</vt:i4>
      </vt:variant>
      <vt:variant>
        <vt:i4>0</vt:i4>
      </vt:variant>
      <vt:variant>
        <vt:i4>5</vt:i4>
      </vt:variant>
      <vt:variant>
        <vt:lpwstr>https://www.cbd.int/decisions/cop?m=cop-15</vt:lpwstr>
      </vt:variant>
      <vt:variant>
        <vt:lpwstr/>
      </vt:variant>
      <vt:variant>
        <vt:i4>7995502</vt:i4>
      </vt:variant>
      <vt:variant>
        <vt:i4>975</vt:i4>
      </vt:variant>
      <vt:variant>
        <vt:i4>0</vt:i4>
      </vt:variant>
      <vt:variant>
        <vt:i4>5</vt:i4>
      </vt:variant>
      <vt:variant>
        <vt:lpwstr>https://www.cbd.int/decisions/cop?m=cop-14</vt:lpwstr>
      </vt:variant>
      <vt:variant>
        <vt:lpwstr/>
      </vt:variant>
      <vt:variant>
        <vt:i4>7995502</vt:i4>
      </vt:variant>
      <vt:variant>
        <vt:i4>972</vt:i4>
      </vt:variant>
      <vt:variant>
        <vt:i4>0</vt:i4>
      </vt:variant>
      <vt:variant>
        <vt:i4>5</vt:i4>
      </vt:variant>
      <vt:variant>
        <vt:lpwstr>https://www.cbd.int/decisions/cop?m=cop-14</vt:lpwstr>
      </vt:variant>
      <vt:variant>
        <vt:lpwstr/>
      </vt:variant>
      <vt:variant>
        <vt:i4>7995502</vt:i4>
      </vt:variant>
      <vt:variant>
        <vt:i4>969</vt:i4>
      </vt:variant>
      <vt:variant>
        <vt:i4>0</vt:i4>
      </vt:variant>
      <vt:variant>
        <vt:i4>5</vt:i4>
      </vt:variant>
      <vt:variant>
        <vt:lpwstr>https://www.cbd.int/decisions/cop?m=cop-14</vt:lpwstr>
      </vt:variant>
      <vt:variant>
        <vt:lpwstr/>
      </vt:variant>
      <vt:variant>
        <vt:i4>7209057</vt:i4>
      </vt:variant>
      <vt:variant>
        <vt:i4>966</vt:i4>
      </vt:variant>
      <vt:variant>
        <vt:i4>0</vt:i4>
      </vt:variant>
      <vt:variant>
        <vt:i4>5</vt:i4>
      </vt:variant>
      <vt:variant>
        <vt:lpwstr>https://www.cbd.int/decisions/cop/?m=cop-16</vt:lpwstr>
      </vt:variant>
      <vt:variant>
        <vt:lpwstr/>
      </vt:variant>
      <vt:variant>
        <vt:i4>7209057</vt:i4>
      </vt:variant>
      <vt:variant>
        <vt:i4>963</vt:i4>
      </vt:variant>
      <vt:variant>
        <vt:i4>0</vt:i4>
      </vt:variant>
      <vt:variant>
        <vt:i4>5</vt:i4>
      </vt:variant>
      <vt:variant>
        <vt:lpwstr>https://www.cbd.int/decisions/cop/?m=cop-16</vt:lpwstr>
      </vt:variant>
      <vt:variant>
        <vt:lpwstr/>
      </vt:variant>
      <vt:variant>
        <vt:i4>8061038</vt:i4>
      </vt:variant>
      <vt:variant>
        <vt:i4>960</vt:i4>
      </vt:variant>
      <vt:variant>
        <vt:i4>0</vt:i4>
      </vt:variant>
      <vt:variant>
        <vt:i4>5</vt:i4>
      </vt:variant>
      <vt:variant>
        <vt:lpwstr>https://www.cbd.int/decisions/cop?m=cop-15</vt:lpwstr>
      </vt:variant>
      <vt:variant>
        <vt:lpwstr/>
      </vt:variant>
      <vt:variant>
        <vt:i4>7929967</vt:i4>
      </vt:variant>
      <vt:variant>
        <vt:i4>957</vt:i4>
      </vt:variant>
      <vt:variant>
        <vt:i4>0</vt:i4>
      </vt:variant>
      <vt:variant>
        <vt:i4>5</vt:i4>
      </vt:variant>
      <vt:variant>
        <vt:lpwstr>https://www.cbd.int/decisions/cop?m=cop-07</vt:lpwstr>
      </vt:variant>
      <vt:variant>
        <vt:lpwstr/>
      </vt:variant>
      <vt:variant>
        <vt:i4>7209057</vt:i4>
      </vt:variant>
      <vt:variant>
        <vt:i4>954</vt:i4>
      </vt:variant>
      <vt:variant>
        <vt:i4>0</vt:i4>
      </vt:variant>
      <vt:variant>
        <vt:i4>5</vt:i4>
      </vt:variant>
      <vt:variant>
        <vt:lpwstr>https://www.cbd.int/decisions/cop/?m=cop-16</vt:lpwstr>
      </vt:variant>
      <vt:variant>
        <vt:lpwstr/>
      </vt:variant>
      <vt:variant>
        <vt:i4>7209057</vt:i4>
      </vt:variant>
      <vt:variant>
        <vt:i4>951</vt:i4>
      </vt:variant>
      <vt:variant>
        <vt:i4>0</vt:i4>
      </vt:variant>
      <vt:variant>
        <vt:i4>5</vt:i4>
      </vt:variant>
      <vt:variant>
        <vt:lpwstr>https://www.cbd.int/decisions/cop/?m=cop-16</vt:lpwstr>
      </vt:variant>
      <vt:variant>
        <vt:lpwstr/>
      </vt:variant>
      <vt:variant>
        <vt:i4>7209057</vt:i4>
      </vt:variant>
      <vt:variant>
        <vt:i4>948</vt:i4>
      </vt:variant>
      <vt:variant>
        <vt:i4>0</vt:i4>
      </vt:variant>
      <vt:variant>
        <vt:i4>5</vt:i4>
      </vt:variant>
      <vt:variant>
        <vt:lpwstr>https://www.cbd.int/decisions/cop/?m=cop-16</vt:lpwstr>
      </vt:variant>
      <vt:variant>
        <vt:lpwstr/>
      </vt:variant>
      <vt:variant>
        <vt:i4>8061038</vt:i4>
      </vt:variant>
      <vt:variant>
        <vt:i4>945</vt:i4>
      </vt:variant>
      <vt:variant>
        <vt:i4>0</vt:i4>
      </vt:variant>
      <vt:variant>
        <vt:i4>5</vt:i4>
      </vt:variant>
      <vt:variant>
        <vt:lpwstr>https://www.cbd.int/decisions/cop?m=cop-15</vt:lpwstr>
      </vt:variant>
      <vt:variant>
        <vt:lpwstr/>
      </vt:variant>
      <vt:variant>
        <vt:i4>8061038</vt:i4>
      </vt:variant>
      <vt:variant>
        <vt:i4>942</vt:i4>
      </vt:variant>
      <vt:variant>
        <vt:i4>0</vt:i4>
      </vt:variant>
      <vt:variant>
        <vt:i4>5</vt:i4>
      </vt:variant>
      <vt:variant>
        <vt:lpwstr>https://www.cbd.int/decisions/cop?m=cop-15</vt:lpwstr>
      </vt:variant>
      <vt:variant>
        <vt:lpwstr/>
      </vt:variant>
      <vt:variant>
        <vt:i4>7995502</vt:i4>
      </vt:variant>
      <vt:variant>
        <vt:i4>939</vt:i4>
      </vt:variant>
      <vt:variant>
        <vt:i4>0</vt:i4>
      </vt:variant>
      <vt:variant>
        <vt:i4>5</vt:i4>
      </vt:variant>
      <vt:variant>
        <vt:lpwstr>https://www.cbd.int/decisions/cop?m=cop-14</vt:lpwstr>
      </vt:variant>
      <vt:variant>
        <vt:lpwstr/>
      </vt:variant>
      <vt:variant>
        <vt:i4>7929967</vt:i4>
      </vt:variant>
      <vt:variant>
        <vt:i4>936</vt:i4>
      </vt:variant>
      <vt:variant>
        <vt:i4>0</vt:i4>
      </vt:variant>
      <vt:variant>
        <vt:i4>5</vt:i4>
      </vt:variant>
      <vt:variant>
        <vt:lpwstr>https://www.cbd.int/decisions/cop?m=cop-07</vt:lpwstr>
      </vt:variant>
      <vt:variant>
        <vt:lpwstr/>
      </vt:variant>
      <vt:variant>
        <vt:i4>3473440</vt:i4>
      </vt:variant>
      <vt:variant>
        <vt:i4>933</vt:i4>
      </vt:variant>
      <vt:variant>
        <vt:i4>0</vt:i4>
      </vt:variant>
      <vt:variant>
        <vt:i4>5</vt:i4>
      </vt:variant>
      <vt:variant>
        <vt:lpwstr>https://www.cbd.int/recommendations/sbstta/?m=sbstta-28</vt:lpwstr>
      </vt:variant>
      <vt:variant>
        <vt:lpwstr/>
      </vt:variant>
      <vt:variant>
        <vt:i4>524365</vt:i4>
      </vt:variant>
      <vt:variant>
        <vt:i4>930</vt:i4>
      </vt:variant>
      <vt:variant>
        <vt:i4>0</vt:i4>
      </vt:variant>
      <vt:variant>
        <vt:i4>5</vt:i4>
      </vt:variant>
      <vt:variant>
        <vt:lpwstr>https://www.cbd.int/doc/decisions/cop-10/cop-10-dec-33-en.pdf</vt:lpwstr>
      </vt:variant>
      <vt:variant>
        <vt:lpwstr/>
      </vt:variant>
      <vt:variant>
        <vt:i4>7209057</vt:i4>
      </vt:variant>
      <vt:variant>
        <vt:i4>927</vt:i4>
      </vt:variant>
      <vt:variant>
        <vt:i4>0</vt:i4>
      </vt:variant>
      <vt:variant>
        <vt:i4>5</vt:i4>
      </vt:variant>
      <vt:variant>
        <vt:lpwstr>https://www.cbd.int/decisions/cop/?m=cop-16</vt:lpwstr>
      </vt:variant>
      <vt:variant>
        <vt:lpwstr/>
      </vt:variant>
      <vt:variant>
        <vt:i4>7209057</vt:i4>
      </vt:variant>
      <vt:variant>
        <vt:i4>924</vt:i4>
      </vt:variant>
      <vt:variant>
        <vt:i4>0</vt:i4>
      </vt:variant>
      <vt:variant>
        <vt:i4>5</vt:i4>
      </vt:variant>
      <vt:variant>
        <vt:lpwstr>https://www.cbd.int/decisions/cop/?m=cop-16</vt:lpwstr>
      </vt:variant>
      <vt:variant>
        <vt:lpwstr/>
      </vt:variant>
      <vt:variant>
        <vt:i4>524365</vt:i4>
      </vt:variant>
      <vt:variant>
        <vt:i4>921</vt:i4>
      </vt:variant>
      <vt:variant>
        <vt:i4>0</vt:i4>
      </vt:variant>
      <vt:variant>
        <vt:i4>5</vt:i4>
      </vt:variant>
      <vt:variant>
        <vt:lpwstr>https://www.cbd.int/doc/decisions/cop-10/cop-10-dec-33-en.pdf</vt:lpwstr>
      </vt:variant>
      <vt:variant>
        <vt:lpwstr/>
      </vt:variant>
      <vt:variant>
        <vt:i4>3473440</vt:i4>
      </vt:variant>
      <vt:variant>
        <vt:i4>918</vt:i4>
      </vt:variant>
      <vt:variant>
        <vt:i4>0</vt:i4>
      </vt:variant>
      <vt:variant>
        <vt:i4>5</vt:i4>
      </vt:variant>
      <vt:variant>
        <vt:lpwstr>https://www.cbd.int/recommendations/sbstta/?m=sbstta-27</vt:lpwstr>
      </vt:variant>
      <vt:variant>
        <vt:lpwstr/>
      </vt:variant>
      <vt:variant>
        <vt:i4>7209057</vt:i4>
      </vt:variant>
      <vt:variant>
        <vt:i4>915</vt:i4>
      </vt:variant>
      <vt:variant>
        <vt:i4>0</vt:i4>
      </vt:variant>
      <vt:variant>
        <vt:i4>5</vt:i4>
      </vt:variant>
      <vt:variant>
        <vt:lpwstr>https://www.cbd.int/decisions/cop/?m=cop-16</vt:lpwstr>
      </vt:variant>
      <vt:variant>
        <vt:lpwstr/>
      </vt:variant>
      <vt:variant>
        <vt:i4>7209057</vt:i4>
      </vt:variant>
      <vt:variant>
        <vt:i4>912</vt:i4>
      </vt:variant>
      <vt:variant>
        <vt:i4>0</vt:i4>
      </vt:variant>
      <vt:variant>
        <vt:i4>5</vt:i4>
      </vt:variant>
      <vt:variant>
        <vt:lpwstr>https://www.cbd.int/decisions/cop/?m=cop-15</vt:lpwstr>
      </vt:variant>
      <vt:variant>
        <vt:lpwstr/>
      </vt:variant>
      <vt:variant>
        <vt:i4>7209057</vt:i4>
      </vt:variant>
      <vt:variant>
        <vt:i4>909</vt:i4>
      </vt:variant>
      <vt:variant>
        <vt:i4>0</vt:i4>
      </vt:variant>
      <vt:variant>
        <vt:i4>5</vt:i4>
      </vt:variant>
      <vt:variant>
        <vt:lpwstr>https://www.cbd.int/decisions/cop/?m=cop-15</vt:lpwstr>
      </vt:variant>
      <vt:variant>
        <vt:lpwstr/>
      </vt:variant>
      <vt:variant>
        <vt:i4>7209057</vt:i4>
      </vt:variant>
      <vt:variant>
        <vt:i4>906</vt:i4>
      </vt:variant>
      <vt:variant>
        <vt:i4>0</vt:i4>
      </vt:variant>
      <vt:variant>
        <vt:i4>5</vt:i4>
      </vt:variant>
      <vt:variant>
        <vt:lpwstr>https://www.cbd.int/decisions/cop/?m=cop-15</vt:lpwstr>
      </vt:variant>
      <vt:variant>
        <vt:lpwstr/>
      </vt:variant>
      <vt:variant>
        <vt:i4>4063339</vt:i4>
      </vt:variant>
      <vt:variant>
        <vt:i4>903</vt:i4>
      </vt:variant>
      <vt:variant>
        <vt:i4>0</vt:i4>
      </vt:variant>
      <vt:variant>
        <vt:i4>5</vt:i4>
      </vt:variant>
      <vt:variant>
        <vt:lpwstr>https://www.cbd.int/decisions/?id=13388</vt:lpwstr>
      </vt:variant>
      <vt:variant>
        <vt:lpwstr/>
      </vt:variant>
      <vt:variant>
        <vt:i4>3473440</vt:i4>
      </vt:variant>
      <vt:variant>
        <vt:i4>900</vt:i4>
      </vt:variant>
      <vt:variant>
        <vt:i4>0</vt:i4>
      </vt:variant>
      <vt:variant>
        <vt:i4>5</vt:i4>
      </vt:variant>
      <vt:variant>
        <vt:lpwstr>https://www.cbd.int/recommendations/sbstta/?m=sbstta-28</vt:lpwstr>
      </vt:variant>
      <vt:variant>
        <vt:lpwstr/>
      </vt:variant>
      <vt:variant>
        <vt:i4>3473440</vt:i4>
      </vt:variant>
      <vt:variant>
        <vt:i4>897</vt:i4>
      </vt:variant>
      <vt:variant>
        <vt:i4>0</vt:i4>
      </vt:variant>
      <vt:variant>
        <vt:i4>5</vt:i4>
      </vt:variant>
      <vt:variant>
        <vt:lpwstr>https://www.cbd.int/recommendations/sbstta/?m=sbstta-27</vt:lpwstr>
      </vt:variant>
      <vt:variant>
        <vt:lpwstr/>
      </vt:variant>
      <vt:variant>
        <vt:i4>7209057</vt:i4>
      </vt:variant>
      <vt:variant>
        <vt:i4>894</vt:i4>
      </vt:variant>
      <vt:variant>
        <vt:i4>0</vt:i4>
      </vt:variant>
      <vt:variant>
        <vt:i4>5</vt:i4>
      </vt:variant>
      <vt:variant>
        <vt:lpwstr>https://www.cbd.int/decisions/cop/?m=cop-15</vt:lpwstr>
      </vt:variant>
      <vt:variant>
        <vt:lpwstr/>
      </vt:variant>
      <vt:variant>
        <vt:i4>7209057</vt:i4>
      </vt:variant>
      <vt:variant>
        <vt:i4>891</vt:i4>
      </vt:variant>
      <vt:variant>
        <vt:i4>0</vt:i4>
      </vt:variant>
      <vt:variant>
        <vt:i4>5</vt:i4>
      </vt:variant>
      <vt:variant>
        <vt:lpwstr>https://www.cbd.int/decisions/cop/?m=cop-16</vt:lpwstr>
      </vt:variant>
      <vt:variant>
        <vt:lpwstr/>
      </vt:variant>
      <vt:variant>
        <vt:i4>7209057</vt:i4>
      </vt:variant>
      <vt:variant>
        <vt:i4>888</vt:i4>
      </vt:variant>
      <vt:variant>
        <vt:i4>0</vt:i4>
      </vt:variant>
      <vt:variant>
        <vt:i4>5</vt:i4>
      </vt:variant>
      <vt:variant>
        <vt:lpwstr>https://www.cbd.int/decisions/cop/?m=cop-16</vt:lpwstr>
      </vt:variant>
      <vt:variant>
        <vt:lpwstr/>
      </vt:variant>
      <vt:variant>
        <vt:i4>7209057</vt:i4>
      </vt:variant>
      <vt:variant>
        <vt:i4>885</vt:i4>
      </vt:variant>
      <vt:variant>
        <vt:i4>0</vt:i4>
      </vt:variant>
      <vt:variant>
        <vt:i4>5</vt:i4>
      </vt:variant>
      <vt:variant>
        <vt:lpwstr>https://www.cbd.int/decisions/cop/?m=cop-16</vt:lpwstr>
      </vt:variant>
      <vt:variant>
        <vt:lpwstr/>
      </vt:variant>
      <vt:variant>
        <vt:i4>7209057</vt:i4>
      </vt:variant>
      <vt:variant>
        <vt:i4>882</vt:i4>
      </vt:variant>
      <vt:variant>
        <vt:i4>0</vt:i4>
      </vt:variant>
      <vt:variant>
        <vt:i4>5</vt:i4>
      </vt:variant>
      <vt:variant>
        <vt:lpwstr>https://www.cbd.int/decisions/cop/?m=cop-16</vt:lpwstr>
      </vt:variant>
      <vt:variant>
        <vt:lpwstr/>
      </vt:variant>
      <vt:variant>
        <vt:i4>7209057</vt:i4>
      </vt:variant>
      <vt:variant>
        <vt:i4>879</vt:i4>
      </vt:variant>
      <vt:variant>
        <vt:i4>0</vt:i4>
      </vt:variant>
      <vt:variant>
        <vt:i4>5</vt:i4>
      </vt:variant>
      <vt:variant>
        <vt:lpwstr>https://www.cbd.int/decisions/cop/?m=cop-16</vt:lpwstr>
      </vt:variant>
      <vt:variant>
        <vt:lpwstr/>
      </vt:variant>
      <vt:variant>
        <vt:i4>7209057</vt:i4>
      </vt:variant>
      <vt:variant>
        <vt:i4>876</vt:i4>
      </vt:variant>
      <vt:variant>
        <vt:i4>0</vt:i4>
      </vt:variant>
      <vt:variant>
        <vt:i4>5</vt:i4>
      </vt:variant>
      <vt:variant>
        <vt:lpwstr>https://www.cbd.int/decisions/cop/?m=cop-16</vt:lpwstr>
      </vt:variant>
      <vt:variant>
        <vt:lpwstr/>
      </vt:variant>
      <vt:variant>
        <vt:i4>7209057</vt:i4>
      </vt:variant>
      <vt:variant>
        <vt:i4>873</vt:i4>
      </vt:variant>
      <vt:variant>
        <vt:i4>0</vt:i4>
      </vt:variant>
      <vt:variant>
        <vt:i4>5</vt:i4>
      </vt:variant>
      <vt:variant>
        <vt:lpwstr>https://www.cbd.int/decisions/cop/?m=cop-16</vt:lpwstr>
      </vt:variant>
      <vt:variant>
        <vt:lpwstr/>
      </vt:variant>
      <vt:variant>
        <vt:i4>4128876</vt:i4>
      </vt:variant>
      <vt:variant>
        <vt:i4>870</vt:i4>
      </vt:variant>
      <vt:variant>
        <vt:i4>0</vt:i4>
      </vt:variant>
      <vt:variant>
        <vt:i4>5</vt:i4>
      </vt:variant>
      <vt:variant>
        <vt:lpwstr>https://www.cbd.int/decisions/?id=13491</vt:lpwstr>
      </vt:variant>
      <vt:variant>
        <vt:lpwstr/>
      </vt:variant>
      <vt:variant>
        <vt:i4>3473440</vt:i4>
      </vt:variant>
      <vt:variant>
        <vt:i4>867</vt:i4>
      </vt:variant>
      <vt:variant>
        <vt:i4>0</vt:i4>
      </vt:variant>
      <vt:variant>
        <vt:i4>5</vt:i4>
      </vt:variant>
      <vt:variant>
        <vt:lpwstr>https://www.cbd.int/recommendations/sbstta/?m=sbstta-27</vt:lpwstr>
      </vt:variant>
      <vt:variant>
        <vt:lpwstr/>
      </vt:variant>
      <vt:variant>
        <vt:i4>7209057</vt:i4>
      </vt:variant>
      <vt:variant>
        <vt:i4>864</vt:i4>
      </vt:variant>
      <vt:variant>
        <vt:i4>0</vt:i4>
      </vt:variant>
      <vt:variant>
        <vt:i4>5</vt:i4>
      </vt:variant>
      <vt:variant>
        <vt:lpwstr>https://www.cbd.int/decisions/cop/?m=cop-16</vt:lpwstr>
      </vt:variant>
      <vt:variant>
        <vt:lpwstr/>
      </vt:variant>
      <vt:variant>
        <vt:i4>7012401</vt:i4>
      </vt:variant>
      <vt:variant>
        <vt:i4>861</vt:i4>
      </vt:variant>
      <vt:variant>
        <vt:i4>0</vt:i4>
      </vt:variant>
      <vt:variant>
        <vt:i4>5</vt:i4>
      </vt:variant>
      <vt:variant>
        <vt:lpwstr>https://www.cbd.int/meetings/COP-15</vt:lpwstr>
      </vt:variant>
      <vt:variant>
        <vt:lpwstr/>
      </vt:variant>
      <vt:variant>
        <vt:i4>7995502</vt:i4>
      </vt:variant>
      <vt:variant>
        <vt:i4>858</vt:i4>
      </vt:variant>
      <vt:variant>
        <vt:i4>0</vt:i4>
      </vt:variant>
      <vt:variant>
        <vt:i4>5</vt:i4>
      </vt:variant>
      <vt:variant>
        <vt:lpwstr>https://www.cbd.int/decisions/cop?m=cop-14</vt:lpwstr>
      </vt:variant>
      <vt:variant>
        <vt:lpwstr/>
      </vt:variant>
      <vt:variant>
        <vt:i4>8257646</vt:i4>
      </vt:variant>
      <vt:variant>
        <vt:i4>855</vt:i4>
      </vt:variant>
      <vt:variant>
        <vt:i4>0</vt:i4>
      </vt:variant>
      <vt:variant>
        <vt:i4>5</vt:i4>
      </vt:variant>
      <vt:variant>
        <vt:lpwstr>https://www.cbd.int/decisions/cop?m=cop-10</vt:lpwstr>
      </vt:variant>
      <vt:variant>
        <vt:lpwstr/>
      </vt:variant>
      <vt:variant>
        <vt:i4>7798895</vt:i4>
      </vt:variant>
      <vt:variant>
        <vt:i4>852</vt:i4>
      </vt:variant>
      <vt:variant>
        <vt:i4>0</vt:i4>
      </vt:variant>
      <vt:variant>
        <vt:i4>5</vt:i4>
      </vt:variant>
      <vt:variant>
        <vt:lpwstr>https://www.cbd.int/decisions/cop?m=cop-09</vt:lpwstr>
      </vt:variant>
      <vt:variant>
        <vt:lpwstr/>
      </vt:variant>
      <vt:variant>
        <vt:i4>393285</vt:i4>
      </vt:variant>
      <vt:variant>
        <vt:i4>849</vt:i4>
      </vt:variant>
      <vt:variant>
        <vt:i4>0</vt:i4>
      </vt:variant>
      <vt:variant>
        <vt:i4>5</vt:i4>
      </vt:variant>
      <vt:variant>
        <vt:lpwstr>https://www.cbd.int/doc/decisions/cop-08/cop-08-dec-24-en.pdf</vt:lpwstr>
      </vt:variant>
      <vt:variant>
        <vt:lpwstr/>
      </vt:variant>
      <vt:variant>
        <vt:i4>327754</vt:i4>
      </vt:variant>
      <vt:variant>
        <vt:i4>846</vt:i4>
      </vt:variant>
      <vt:variant>
        <vt:i4>0</vt:i4>
      </vt:variant>
      <vt:variant>
        <vt:i4>5</vt:i4>
      </vt:variant>
      <vt:variant>
        <vt:lpwstr>https://www.cbd.int/doc/decisions/cop-07/cop-07-dec-28-en.pdf</vt:lpwstr>
      </vt:variant>
      <vt:variant>
        <vt:lpwstr/>
      </vt:variant>
      <vt:variant>
        <vt:i4>3473440</vt:i4>
      </vt:variant>
      <vt:variant>
        <vt:i4>843</vt:i4>
      </vt:variant>
      <vt:variant>
        <vt:i4>0</vt:i4>
      </vt:variant>
      <vt:variant>
        <vt:i4>5</vt:i4>
      </vt:variant>
      <vt:variant>
        <vt:lpwstr>https://www.cbd.int/recommendations/sbstta/?m=sbstta-28</vt:lpwstr>
      </vt:variant>
      <vt:variant>
        <vt:lpwstr/>
      </vt:variant>
      <vt:variant>
        <vt:i4>458825</vt:i4>
      </vt:variant>
      <vt:variant>
        <vt:i4>840</vt:i4>
      </vt:variant>
      <vt:variant>
        <vt:i4>0</vt:i4>
      </vt:variant>
      <vt:variant>
        <vt:i4>5</vt:i4>
      </vt:variant>
      <vt:variant>
        <vt:lpwstr>https://www.cbd.int/documents/CBD/SBSTTA/27/INF/9</vt:lpwstr>
      </vt:variant>
      <vt:variant>
        <vt:lpwstr/>
      </vt:variant>
      <vt:variant>
        <vt:i4>7209057</vt:i4>
      </vt:variant>
      <vt:variant>
        <vt:i4>837</vt:i4>
      </vt:variant>
      <vt:variant>
        <vt:i4>0</vt:i4>
      </vt:variant>
      <vt:variant>
        <vt:i4>5</vt:i4>
      </vt:variant>
      <vt:variant>
        <vt:lpwstr>https://www.cbd.int/decisions/cop/?m=cop-16</vt:lpwstr>
      </vt:variant>
      <vt:variant>
        <vt:lpwstr/>
      </vt:variant>
      <vt:variant>
        <vt:i4>4063340</vt:i4>
      </vt:variant>
      <vt:variant>
        <vt:i4>834</vt:i4>
      </vt:variant>
      <vt:variant>
        <vt:i4>0</vt:i4>
      </vt:variant>
      <vt:variant>
        <vt:i4>5</vt:i4>
      </vt:variant>
      <vt:variant>
        <vt:lpwstr>https://www.cbd.int/decisions/?id=13489</vt:lpwstr>
      </vt:variant>
      <vt:variant>
        <vt:lpwstr/>
      </vt:variant>
      <vt:variant>
        <vt:i4>3145838</vt:i4>
      </vt:variant>
      <vt:variant>
        <vt:i4>831</vt:i4>
      </vt:variant>
      <vt:variant>
        <vt:i4>0</vt:i4>
      </vt:variant>
      <vt:variant>
        <vt:i4>5</vt:i4>
      </vt:variant>
      <vt:variant>
        <vt:lpwstr>https://www.cbd.int/decisions/?id=11648</vt:lpwstr>
      </vt:variant>
      <vt:variant>
        <vt:lpwstr/>
      </vt:variant>
      <vt:variant>
        <vt:i4>3473440</vt:i4>
      </vt:variant>
      <vt:variant>
        <vt:i4>828</vt:i4>
      </vt:variant>
      <vt:variant>
        <vt:i4>0</vt:i4>
      </vt:variant>
      <vt:variant>
        <vt:i4>5</vt:i4>
      </vt:variant>
      <vt:variant>
        <vt:lpwstr>https://www.cbd.int/recommendations/sbstta/?m=sbstta-27</vt:lpwstr>
      </vt:variant>
      <vt:variant>
        <vt:lpwstr/>
      </vt:variant>
      <vt:variant>
        <vt:i4>458825</vt:i4>
      </vt:variant>
      <vt:variant>
        <vt:i4>825</vt:i4>
      </vt:variant>
      <vt:variant>
        <vt:i4>0</vt:i4>
      </vt:variant>
      <vt:variant>
        <vt:i4>5</vt:i4>
      </vt:variant>
      <vt:variant>
        <vt:lpwstr>https://www.cbd.int/documents/CBD/SBSTTA/27/INF/6</vt:lpwstr>
      </vt:variant>
      <vt:variant>
        <vt:lpwstr/>
      </vt:variant>
      <vt:variant>
        <vt:i4>3932278</vt:i4>
      </vt:variant>
      <vt:variant>
        <vt:i4>822</vt:i4>
      </vt:variant>
      <vt:variant>
        <vt:i4>0</vt:i4>
      </vt:variant>
      <vt:variant>
        <vt:i4>5</vt:i4>
      </vt:variant>
      <vt:variant>
        <vt:lpwstr>https://www.cbd.int/documents/CBD/SBSTTA/27/5/ADD1</vt:lpwstr>
      </vt:variant>
      <vt:variant>
        <vt:lpwstr/>
      </vt:variant>
      <vt:variant>
        <vt:i4>7209057</vt:i4>
      </vt:variant>
      <vt:variant>
        <vt:i4>819</vt:i4>
      </vt:variant>
      <vt:variant>
        <vt:i4>0</vt:i4>
      </vt:variant>
      <vt:variant>
        <vt:i4>5</vt:i4>
      </vt:variant>
      <vt:variant>
        <vt:lpwstr>https://www.cbd.int/decisions/cop/?m=cop-15</vt:lpwstr>
      </vt:variant>
      <vt:variant>
        <vt:lpwstr/>
      </vt:variant>
      <vt:variant>
        <vt:i4>3473440</vt:i4>
      </vt:variant>
      <vt:variant>
        <vt:i4>816</vt:i4>
      </vt:variant>
      <vt:variant>
        <vt:i4>0</vt:i4>
      </vt:variant>
      <vt:variant>
        <vt:i4>5</vt:i4>
      </vt:variant>
      <vt:variant>
        <vt:lpwstr>https://www.cbd.int/recommendations/sbstta/?m=sbstta-27</vt:lpwstr>
      </vt:variant>
      <vt:variant>
        <vt:lpwstr/>
      </vt:variant>
      <vt:variant>
        <vt:i4>4587591</vt:i4>
      </vt:variant>
      <vt:variant>
        <vt:i4>813</vt:i4>
      </vt:variant>
      <vt:variant>
        <vt:i4>0</vt:i4>
      </vt:variant>
      <vt:variant>
        <vt:i4>5</vt:i4>
      </vt:variant>
      <vt:variant>
        <vt:lpwstr>https://www.cbd.int/documents/CBD/SBSTTA/26/4</vt:lpwstr>
      </vt:variant>
      <vt:variant>
        <vt:lpwstr/>
      </vt:variant>
      <vt:variant>
        <vt:i4>720970</vt:i4>
      </vt:variant>
      <vt:variant>
        <vt:i4>810</vt:i4>
      </vt:variant>
      <vt:variant>
        <vt:i4>0</vt:i4>
      </vt:variant>
      <vt:variant>
        <vt:i4>5</vt:i4>
      </vt:variant>
      <vt:variant>
        <vt:lpwstr>https://www.cbd.int/doc/decisions/cop-16/cop-16-dec-26-en.pdf</vt:lpwstr>
      </vt:variant>
      <vt:variant>
        <vt:lpwstr/>
      </vt:variant>
      <vt:variant>
        <vt:i4>786505</vt:i4>
      </vt:variant>
      <vt:variant>
        <vt:i4>807</vt:i4>
      </vt:variant>
      <vt:variant>
        <vt:i4>0</vt:i4>
      </vt:variant>
      <vt:variant>
        <vt:i4>5</vt:i4>
      </vt:variant>
      <vt:variant>
        <vt:lpwstr>https://www.cbd.int/doc/decisions/cop-14/cop-14-dec-33-en.pdf</vt:lpwstr>
      </vt:variant>
      <vt:variant>
        <vt:lpwstr/>
      </vt:variant>
      <vt:variant>
        <vt:i4>7209057</vt:i4>
      </vt:variant>
      <vt:variant>
        <vt:i4>804</vt:i4>
      </vt:variant>
      <vt:variant>
        <vt:i4>0</vt:i4>
      </vt:variant>
      <vt:variant>
        <vt:i4>5</vt:i4>
      </vt:variant>
      <vt:variant>
        <vt:lpwstr>https://www.cbd.int/decisions/cop/?m=cop-16</vt:lpwstr>
      </vt:variant>
      <vt:variant>
        <vt:lpwstr/>
      </vt:variant>
      <vt:variant>
        <vt:i4>7209057</vt:i4>
      </vt:variant>
      <vt:variant>
        <vt:i4>801</vt:i4>
      </vt:variant>
      <vt:variant>
        <vt:i4>0</vt:i4>
      </vt:variant>
      <vt:variant>
        <vt:i4>5</vt:i4>
      </vt:variant>
      <vt:variant>
        <vt:lpwstr>https://www.cbd.int/decisions/cop/?m=cop-15</vt:lpwstr>
      </vt:variant>
      <vt:variant>
        <vt:lpwstr/>
      </vt:variant>
      <vt:variant>
        <vt:i4>7209057</vt:i4>
      </vt:variant>
      <vt:variant>
        <vt:i4>798</vt:i4>
      </vt:variant>
      <vt:variant>
        <vt:i4>0</vt:i4>
      </vt:variant>
      <vt:variant>
        <vt:i4>5</vt:i4>
      </vt:variant>
      <vt:variant>
        <vt:lpwstr>https://www.cbd.int/decisions/cop/?m=cop-16</vt:lpwstr>
      </vt:variant>
      <vt:variant>
        <vt:lpwstr/>
      </vt:variant>
      <vt:variant>
        <vt:i4>7209057</vt:i4>
      </vt:variant>
      <vt:variant>
        <vt:i4>795</vt:i4>
      </vt:variant>
      <vt:variant>
        <vt:i4>0</vt:i4>
      </vt:variant>
      <vt:variant>
        <vt:i4>5</vt:i4>
      </vt:variant>
      <vt:variant>
        <vt:lpwstr>https://www.cbd.int/decisions/cop/?m=cop-16</vt:lpwstr>
      </vt:variant>
      <vt:variant>
        <vt:lpwstr/>
      </vt:variant>
      <vt:variant>
        <vt:i4>8257646</vt:i4>
      </vt:variant>
      <vt:variant>
        <vt:i4>792</vt:i4>
      </vt:variant>
      <vt:variant>
        <vt:i4>0</vt:i4>
      </vt:variant>
      <vt:variant>
        <vt:i4>5</vt:i4>
      </vt:variant>
      <vt:variant>
        <vt:lpwstr>https://www.cbd.int/decisions/cop?m=cop-10</vt:lpwstr>
      </vt:variant>
      <vt:variant>
        <vt:lpwstr/>
      </vt:variant>
      <vt:variant>
        <vt:i4>7209057</vt:i4>
      </vt:variant>
      <vt:variant>
        <vt:i4>789</vt:i4>
      </vt:variant>
      <vt:variant>
        <vt:i4>0</vt:i4>
      </vt:variant>
      <vt:variant>
        <vt:i4>5</vt:i4>
      </vt:variant>
      <vt:variant>
        <vt:lpwstr>https://www.cbd.int/decisions/cop/?m=cop-16</vt:lpwstr>
      </vt:variant>
      <vt:variant>
        <vt:lpwstr/>
      </vt:variant>
      <vt:variant>
        <vt:i4>7209057</vt:i4>
      </vt:variant>
      <vt:variant>
        <vt:i4>786</vt:i4>
      </vt:variant>
      <vt:variant>
        <vt:i4>0</vt:i4>
      </vt:variant>
      <vt:variant>
        <vt:i4>5</vt:i4>
      </vt:variant>
      <vt:variant>
        <vt:lpwstr>https://www.cbd.int/decisions/cop/?m=cop-15</vt:lpwstr>
      </vt:variant>
      <vt:variant>
        <vt:lpwstr/>
      </vt:variant>
      <vt:variant>
        <vt:i4>7995502</vt:i4>
      </vt:variant>
      <vt:variant>
        <vt:i4>783</vt:i4>
      </vt:variant>
      <vt:variant>
        <vt:i4>0</vt:i4>
      </vt:variant>
      <vt:variant>
        <vt:i4>5</vt:i4>
      </vt:variant>
      <vt:variant>
        <vt:lpwstr>https://www.cbd.int/decisions/cop?m=cop-14</vt:lpwstr>
      </vt:variant>
      <vt:variant>
        <vt:lpwstr/>
      </vt:variant>
      <vt:variant>
        <vt:i4>786506</vt:i4>
      </vt:variant>
      <vt:variant>
        <vt:i4>780</vt:i4>
      </vt:variant>
      <vt:variant>
        <vt:i4>0</vt:i4>
      </vt:variant>
      <vt:variant>
        <vt:i4>5</vt:i4>
      </vt:variant>
      <vt:variant>
        <vt:lpwstr>https://www.cbd.int/doc/decisions/cop-16/cop-16-dec-21-en.pdf</vt:lpwstr>
      </vt:variant>
      <vt:variant>
        <vt:lpwstr/>
      </vt:variant>
      <vt:variant>
        <vt:i4>393291</vt:i4>
      </vt:variant>
      <vt:variant>
        <vt:i4>777</vt:i4>
      </vt:variant>
      <vt:variant>
        <vt:i4>0</vt:i4>
      </vt:variant>
      <vt:variant>
        <vt:i4>5</vt:i4>
      </vt:variant>
      <vt:variant>
        <vt:lpwstr>https://www.cbd.int/doc/decisions/cop-15/cop-15-dec-08-en.pdf</vt:lpwstr>
      </vt:variant>
      <vt:variant>
        <vt:lpwstr/>
      </vt:variant>
      <vt:variant>
        <vt:i4>7209057</vt:i4>
      </vt:variant>
      <vt:variant>
        <vt:i4>774</vt:i4>
      </vt:variant>
      <vt:variant>
        <vt:i4>0</vt:i4>
      </vt:variant>
      <vt:variant>
        <vt:i4>5</vt:i4>
      </vt:variant>
      <vt:variant>
        <vt:lpwstr>https://www.cbd.int/decisions/cop/?m=cop-16</vt:lpwstr>
      </vt:variant>
      <vt:variant>
        <vt:lpwstr/>
      </vt:variant>
      <vt:variant>
        <vt:i4>7209057</vt:i4>
      </vt:variant>
      <vt:variant>
        <vt:i4>771</vt:i4>
      </vt:variant>
      <vt:variant>
        <vt:i4>0</vt:i4>
      </vt:variant>
      <vt:variant>
        <vt:i4>5</vt:i4>
      </vt:variant>
      <vt:variant>
        <vt:lpwstr>https://www.cbd.int/decisions/cop/?m=cop-15</vt:lpwstr>
      </vt:variant>
      <vt:variant>
        <vt:lpwstr/>
      </vt:variant>
      <vt:variant>
        <vt:i4>7209057</vt:i4>
      </vt:variant>
      <vt:variant>
        <vt:i4>768</vt:i4>
      </vt:variant>
      <vt:variant>
        <vt:i4>0</vt:i4>
      </vt:variant>
      <vt:variant>
        <vt:i4>5</vt:i4>
      </vt:variant>
      <vt:variant>
        <vt:lpwstr>https://www.cbd.int/decisions/cop/?m=cop-14</vt:lpwstr>
      </vt:variant>
      <vt:variant>
        <vt:lpwstr/>
      </vt:variant>
      <vt:variant>
        <vt:i4>983064</vt:i4>
      </vt:variant>
      <vt:variant>
        <vt:i4>765</vt:i4>
      </vt:variant>
      <vt:variant>
        <vt:i4>0</vt:i4>
      </vt:variant>
      <vt:variant>
        <vt:i4>5</vt:i4>
      </vt:variant>
      <vt:variant>
        <vt:lpwstr>https://www.cbd.int/recommendations/sbi/?m=sbi-07</vt:lpwstr>
      </vt:variant>
      <vt:variant>
        <vt:lpwstr/>
      </vt:variant>
      <vt:variant>
        <vt:i4>3473440</vt:i4>
      </vt:variant>
      <vt:variant>
        <vt:i4>762</vt:i4>
      </vt:variant>
      <vt:variant>
        <vt:i4>0</vt:i4>
      </vt:variant>
      <vt:variant>
        <vt:i4>5</vt:i4>
      </vt:variant>
      <vt:variant>
        <vt:lpwstr>https://www.cbd.int/recommendations/sbstta/?m=sbstta-28</vt:lpwstr>
      </vt:variant>
      <vt:variant>
        <vt:lpwstr/>
      </vt:variant>
      <vt:variant>
        <vt:i4>7012401</vt:i4>
      </vt:variant>
      <vt:variant>
        <vt:i4>759</vt:i4>
      </vt:variant>
      <vt:variant>
        <vt:i4>0</vt:i4>
      </vt:variant>
      <vt:variant>
        <vt:i4>5</vt:i4>
      </vt:variant>
      <vt:variant>
        <vt:lpwstr>https://www.cbd.int/meetings/COP-15</vt:lpwstr>
      </vt:variant>
      <vt:variant>
        <vt:lpwstr/>
      </vt:variant>
      <vt:variant>
        <vt:i4>7209057</vt:i4>
      </vt:variant>
      <vt:variant>
        <vt:i4>756</vt:i4>
      </vt:variant>
      <vt:variant>
        <vt:i4>0</vt:i4>
      </vt:variant>
      <vt:variant>
        <vt:i4>5</vt:i4>
      </vt:variant>
      <vt:variant>
        <vt:lpwstr>https://www.cbd.int/decisions/cop/?m=cop-15</vt:lpwstr>
      </vt:variant>
      <vt:variant>
        <vt:lpwstr/>
      </vt:variant>
      <vt:variant>
        <vt:i4>7209057</vt:i4>
      </vt:variant>
      <vt:variant>
        <vt:i4>753</vt:i4>
      </vt:variant>
      <vt:variant>
        <vt:i4>0</vt:i4>
      </vt:variant>
      <vt:variant>
        <vt:i4>5</vt:i4>
      </vt:variant>
      <vt:variant>
        <vt:lpwstr>https://www.cbd.int/decisions/cop/?m=cop-15</vt:lpwstr>
      </vt:variant>
      <vt:variant>
        <vt:lpwstr/>
      </vt:variant>
      <vt:variant>
        <vt:i4>983064</vt:i4>
      </vt:variant>
      <vt:variant>
        <vt:i4>750</vt:i4>
      </vt:variant>
      <vt:variant>
        <vt:i4>0</vt:i4>
      </vt:variant>
      <vt:variant>
        <vt:i4>5</vt:i4>
      </vt:variant>
      <vt:variant>
        <vt:lpwstr>https://www.cbd.int/recommendations/sbi/?m=sbi-06</vt:lpwstr>
      </vt:variant>
      <vt:variant>
        <vt:lpwstr/>
      </vt:variant>
      <vt:variant>
        <vt:i4>8257646</vt:i4>
      </vt:variant>
      <vt:variant>
        <vt:i4>747</vt:i4>
      </vt:variant>
      <vt:variant>
        <vt:i4>0</vt:i4>
      </vt:variant>
      <vt:variant>
        <vt:i4>5</vt:i4>
      </vt:variant>
      <vt:variant>
        <vt:lpwstr>https://www.cbd.int/decisions/cop?m=cop-10</vt:lpwstr>
      </vt:variant>
      <vt:variant>
        <vt:lpwstr/>
      </vt:variant>
      <vt:variant>
        <vt:i4>8061038</vt:i4>
      </vt:variant>
      <vt:variant>
        <vt:i4>744</vt:i4>
      </vt:variant>
      <vt:variant>
        <vt:i4>0</vt:i4>
      </vt:variant>
      <vt:variant>
        <vt:i4>5</vt:i4>
      </vt:variant>
      <vt:variant>
        <vt:lpwstr>https://www.cbd.int/decisions/cop?m=cop-15</vt:lpwstr>
      </vt:variant>
      <vt:variant>
        <vt:lpwstr/>
      </vt:variant>
      <vt:variant>
        <vt:i4>7209057</vt:i4>
      </vt:variant>
      <vt:variant>
        <vt:i4>741</vt:i4>
      </vt:variant>
      <vt:variant>
        <vt:i4>0</vt:i4>
      </vt:variant>
      <vt:variant>
        <vt:i4>5</vt:i4>
      </vt:variant>
      <vt:variant>
        <vt:lpwstr>https://www.cbd.int/decisions/cop/?m=cop-16</vt:lpwstr>
      </vt:variant>
      <vt:variant>
        <vt:lpwstr/>
      </vt:variant>
      <vt:variant>
        <vt:i4>8061038</vt:i4>
      </vt:variant>
      <vt:variant>
        <vt:i4>738</vt:i4>
      </vt:variant>
      <vt:variant>
        <vt:i4>0</vt:i4>
      </vt:variant>
      <vt:variant>
        <vt:i4>5</vt:i4>
      </vt:variant>
      <vt:variant>
        <vt:lpwstr>https://www.cbd.int/decisions/cop?m=cop-15</vt:lpwstr>
      </vt:variant>
      <vt:variant>
        <vt:lpwstr/>
      </vt:variant>
      <vt:variant>
        <vt:i4>983064</vt:i4>
      </vt:variant>
      <vt:variant>
        <vt:i4>735</vt:i4>
      </vt:variant>
      <vt:variant>
        <vt:i4>0</vt:i4>
      </vt:variant>
      <vt:variant>
        <vt:i4>5</vt:i4>
      </vt:variant>
      <vt:variant>
        <vt:lpwstr>https://www.cbd.int/recommendations/sbi/?m=sbi-07</vt:lpwstr>
      </vt:variant>
      <vt:variant>
        <vt:lpwstr/>
      </vt:variant>
      <vt:variant>
        <vt:i4>7209057</vt:i4>
      </vt:variant>
      <vt:variant>
        <vt:i4>732</vt:i4>
      </vt:variant>
      <vt:variant>
        <vt:i4>0</vt:i4>
      </vt:variant>
      <vt:variant>
        <vt:i4>5</vt:i4>
      </vt:variant>
      <vt:variant>
        <vt:lpwstr>https://www.cbd.int/decisions/cop/?m=cop-16</vt:lpwstr>
      </vt:variant>
      <vt:variant>
        <vt:lpwstr/>
      </vt:variant>
      <vt:variant>
        <vt:i4>7209057</vt:i4>
      </vt:variant>
      <vt:variant>
        <vt:i4>729</vt:i4>
      </vt:variant>
      <vt:variant>
        <vt:i4>0</vt:i4>
      </vt:variant>
      <vt:variant>
        <vt:i4>5</vt:i4>
      </vt:variant>
      <vt:variant>
        <vt:lpwstr>https://www.cbd.int/decisions/cop/?m=cop-16</vt:lpwstr>
      </vt:variant>
      <vt:variant>
        <vt:lpwstr/>
      </vt:variant>
      <vt:variant>
        <vt:i4>7209057</vt:i4>
      </vt:variant>
      <vt:variant>
        <vt:i4>726</vt:i4>
      </vt:variant>
      <vt:variant>
        <vt:i4>0</vt:i4>
      </vt:variant>
      <vt:variant>
        <vt:i4>5</vt:i4>
      </vt:variant>
      <vt:variant>
        <vt:lpwstr>https://www.cbd.int/decisions/cop/?m=cop-16</vt:lpwstr>
      </vt:variant>
      <vt:variant>
        <vt:lpwstr/>
      </vt:variant>
      <vt:variant>
        <vt:i4>786506</vt:i4>
      </vt:variant>
      <vt:variant>
        <vt:i4>723</vt:i4>
      </vt:variant>
      <vt:variant>
        <vt:i4>0</vt:i4>
      </vt:variant>
      <vt:variant>
        <vt:i4>5</vt:i4>
      </vt:variant>
      <vt:variant>
        <vt:lpwstr>https://www.cbd.int/doc/decisions/cop-14/cop-14-dec-03-en.pdf</vt:lpwstr>
      </vt:variant>
      <vt:variant>
        <vt:lpwstr/>
      </vt:variant>
      <vt:variant>
        <vt:i4>7209057</vt:i4>
      </vt:variant>
      <vt:variant>
        <vt:i4>720</vt:i4>
      </vt:variant>
      <vt:variant>
        <vt:i4>0</vt:i4>
      </vt:variant>
      <vt:variant>
        <vt:i4>5</vt:i4>
      </vt:variant>
      <vt:variant>
        <vt:lpwstr>https://www.cbd.int/decisions/cop/?m=cop-16</vt:lpwstr>
      </vt:variant>
      <vt:variant>
        <vt:lpwstr/>
      </vt:variant>
      <vt:variant>
        <vt:i4>983064</vt:i4>
      </vt:variant>
      <vt:variant>
        <vt:i4>717</vt:i4>
      </vt:variant>
      <vt:variant>
        <vt:i4>0</vt:i4>
      </vt:variant>
      <vt:variant>
        <vt:i4>5</vt:i4>
      </vt:variant>
      <vt:variant>
        <vt:lpwstr>https://www.cbd.int/recommendations/sbi/?m=sbi-07</vt:lpwstr>
      </vt:variant>
      <vt:variant>
        <vt:lpwstr/>
      </vt:variant>
      <vt:variant>
        <vt:i4>7209057</vt:i4>
      </vt:variant>
      <vt:variant>
        <vt:i4>714</vt:i4>
      </vt:variant>
      <vt:variant>
        <vt:i4>0</vt:i4>
      </vt:variant>
      <vt:variant>
        <vt:i4>5</vt:i4>
      </vt:variant>
      <vt:variant>
        <vt:lpwstr>https://www.cbd.int/decisions/cop/?m=cop-16</vt:lpwstr>
      </vt:variant>
      <vt:variant>
        <vt:lpwstr/>
      </vt:variant>
      <vt:variant>
        <vt:i4>7209057</vt:i4>
      </vt:variant>
      <vt:variant>
        <vt:i4>711</vt:i4>
      </vt:variant>
      <vt:variant>
        <vt:i4>0</vt:i4>
      </vt:variant>
      <vt:variant>
        <vt:i4>5</vt:i4>
      </vt:variant>
      <vt:variant>
        <vt:lpwstr>https://www.cbd.int/decisions/cop/?m=cop-16</vt:lpwstr>
      </vt:variant>
      <vt:variant>
        <vt:lpwstr/>
      </vt:variant>
      <vt:variant>
        <vt:i4>3473440</vt:i4>
      </vt:variant>
      <vt:variant>
        <vt:i4>708</vt:i4>
      </vt:variant>
      <vt:variant>
        <vt:i4>0</vt:i4>
      </vt:variant>
      <vt:variant>
        <vt:i4>5</vt:i4>
      </vt:variant>
      <vt:variant>
        <vt:lpwstr>https://www.cbd.int/recommendations/sbstta/?m=sbstta-27</vt:lpwstr>
      </vt:variant>
      <vt:variant>
        <vt:lpwstr/>
      </vt:variant>
      <vt:variant>
        <vt:i4>2752575</vt:i4>
      </vt:variant>
      <vt:variant>
        <vt:i4>705</vt:i4>
      </vt:variant>
      <vt:variant>
        <vt:i4>0</vt:i4>
      </vt:variant>
      <vt:variant>
        <vt:i4>5</vt:i4>
      </vt:variant>
      <vt:variant>
        <vt:lpwstr>https://documents.un.org/symbol-explorer?s=A/RES/80/140</vt:lpwstr>
      </vt:variant>
      <vt:variant>
        <vt:lpwstr/>
      </vt:variant>
      <vt:variant>
        <vt:i4>7209057</vt:i4>
      </vt:variant>
      <vt:variant>
        <vt:i4>702</vt:i4>
      </vt:variant>
      <vt:variant>
        <vt:i4>0</vt:i4>
      </vt:variant>
      <vt:variant>
        <vt:i4>5</vt:i4>
      </vt:variant>
      <vt:variant>
        <vt:lpwstr>https://www.cbd.int/decisions/cop/?m=cop-16</vt:lpwstr>
      </vt:variant>
      <vt:variant>
        <vt:lpwstr/>
      </vt:variant>
      <vt:variant>
        <vt:i4>7209057</vt:i4>
      </vt:variant>
      <vt:variant>
        <vt:i4>699</vt:i4>
      </vt:variant>
      <vt:variant>
        <vt:i4>0</vt:i4>
      </vt:variant>
      <vt:variant>
        <vt:i4>5</vt:i4>
      </vt:variant>
      <vt:variant>
        <vt:lpwstr>https://www.cbd.int/decisions/cop/?m=cop-15</vt:lpwstr>
      </vt:variant>
      <vt:variant>
        <vt:lpwstr/>
      </vt:variant>
      <vt:variant>
        <vt:i4>7209057</vt:i4>
      </vt:variant>
      <vt:variant>
        <vt:i4>696</vt:i4>
      </vt:variant>
      <vt:variant>
        <vt:i4>0</vt:i4>
      </vt:variant>
      <vt:variant>
        <vt:i4>5</vt:i4>
      </vt:variant>
      <vt:variant>
        <vt:lpwstr>https://www.cbd.int/decisions/cop/?m=cop-15</vt:lpwstr>
      </vt:variant>
      <vt:variant>
        <vt:lpwstr/>
      </vt:variant>
      <vt:variant>
        <vt:i4>7995502</vt:i4>
      </vt:variant>
      <vt:variant>
        <vt:i4>693</vt:i4>
      </vt:variant>
      <vt:variant>
        <vt:i4>0</vt:i4>
      </vt:variant>
      <vt:variant>
        <vt:i4>5</vt:i4>
      </vt:variant>
      <vt:variant>
        <vt:lpwstr>https://www.cbd.int/decisions/cop?m=cop-14</vt:lpwstr>
      </vt:variant>
      <vt:variant>
        <vt:lpwstr/>
      </vt:variant>
      <vt:variant>
        <vt:i4>8192110</vt:i4>
      </vt:variant>
      <vt:variant>
        <vt:i4>690</vt:i4>
      </vt:variant>
      <vt:variant>
        <vt:i4>0</vt:i4>
      </vt:variant>
      <vt:variant>
        <vt:i4>5</vt:i4>
      </vt:variant>
      <vt:variant>
        <vt:lpwstr>https://www.cbd.int/decisions/cop?m=cop-13</vt:lpwstr>
      </vt:variant>
      <vt:variant>
        <vt:lpwstr/>
      </vt:variant>
      <vt:variant>
        <vt:i4>983064</vt:i4>
      </vt:variant>
      <vt:variant>
        <vt:i4>687</vt:i4>
      </vt:variant>
      <vt:variant>
        <vt:i4>0</vt:i4>
      </vt:variant>
      <vt:variant>
        <vt:i4>5</vt:i4>
      </vt:variant>
      <vt:variant>
        <vt:lpwstr>https://www.cbd.int/recommendations/sbi/?m=sbi-06</vt:lpwstr>
      </vt:variant>
      <vt:variant>
        <vt:lpwstr/>
      </vt:variant>
      <vt:variant>
        <vt:i4>8061038</vt:i4>
      </vt:variant>
      <vt:variant>
        <vt:i4>684</vt:i4>
      </vt:variant>
      <vt:variant>
        <vt:i4>0</vt:i4>
      </vt:variant>
      <vt:variant>
        <vt:i4>5</vt:i4>
      </vt:variant>
      <vt:variant>
        <vt:lpwstr>https://www.cbd.int/decisions/cop?m=cop-15</vt:lpwstr>
      </vt:variant>
      <vt:variant>
        <vt:lpwstr/>
      </vt:variant>
      <vt:variant>
        <vt:i4>7864430</vt:i4>
      </vt:variant>
      <vt:variant>
        <vt:i4>681</vt:i4>
      </vt:variant>
      <vt:variant>
        <vt:i4>0</vt:i4>
      </vt:variant>
      <vt:variant>
        <vt:i4>5</vt:i4>
      </vt:variant>
      <vt:variant>
        <vt:lpwstr>https://www.cbd.int/decisions/cop?m=cop-16</vt:lpwstr>
      </vt:variant>
      <vt:variant>
        <vt:lpwstr/>
      </vt:variant>
      <vt:variant>
        <vt:i4>7864430</vt:i4>
      </vt:variant>
      <vt:variant>
        <vt:i4>678</vt:i4>
      </vt:variant>
      <vt:variant>
        <vt:i4>0</vt:i4>
      </vt:variant>
      <vt:variant>
        <vt:i4>5</vt:i4>
      </vt:variant>
      <vt:variant>
        <vt:lpwstr>https://www.cbd.int/decisions/cop?m=cop-16</vt:lpwstr>
      </vt:variant>
      <vt:variant>
        <vt:lpwstr/>
      </vt:variant>
      <vt:variant>
        <vt:i4>8192054</vt:i4>
      </vt:variant>
      <vt:variant>
        <vt:i4>675</vt:i4>
      </vt:variant>
      <vt:variant>
        <vt:i4>0</vt:i4>
      </vt:variant>
      <vt:variant>
        <vt:i4>5</vt:i4>
      </vt:variant>
      <vt:variant>
        <vt:lpwstr>https://www.cbd.int/documents/CBD/SBI/7/13</vt:lpwstr>
      </vt:variant>
      <vt:variant>
        <vt:lpwstr/>
      </vt:variant>
      <vt:variant>
        <vt:i4>7864430</vt:i4>
      </vt:variant>
      <vt:variant>
        <vt:i4>672</vt:i4>
      </vt:variant>
      <vt:variant>
        <vt:i4>0</vt:i4>
      </vt:variant>
      <vt:variant>
        <vt:i4>5</vt:i4>
      </vt:variant>
      <vt:variant>
        <vt:lpwstr>https://www.cbd.int/decisions/cop?m=cop-16</vt:lpwstr>
      </vt:variant>
      <vt:variant>
        <vt:lpwstr/>
      </vt:variant>
      <vt:variant>
        <vt:i4>983064</vt:i4>
      </vt:variant>
      <vt:variant>
        <vt:i4>669</vt:i4>
      </vt:variant>
      <vt:variant>
        <vt:i4>0</vt:i4>
      </vt:variant>
      <vt:variant>
        <vt:i4>5</vt:i4>
      </vt:variant>
      <vt:variant>
        <vt:lpwstr>https://www.cbd.int/recommendations/sbi/?m=sbi-07</vt:lpwstr>
      </vt:variant>
      <vt:variant>
        <vt:lpwstr/>
      </vt:variant>
      <vt:variant>
        <vt:i4>589896</vt:i4>
      </vt:variant>
      <vt:variant>
        <vt:i4>666</vt:i4>
      </vt:variant>
      <vt:variant>
        <vt:i4>0</vt:i4>
      </vt:variant>
      <vt:variant>
        <vt:i4>5</vt:i4>
      </vt:variant>
      <vt:variant>
        <vt:lpwstr>https://www.cbd.int/doc/c/84f6/c622/c139289f6422bb81d1d49ded/sbi-07-inf-12-en.pdf</vt:lpwstr>
      </vt:variant>
      <vt:variant>
        <vt:lpwstr/>
      </vt:variant>
      <vt:variant>
        <vt:i4>7209057</vt:i4>
      </vt:variant>
      <vt:variant>
        <vt:i4>663</vt:i4>
      </vt:variant>
      <vt:variant>
        <vt:i4>0</vt:i4>
      </vt:variant>
      <vt:variant>
        <vt:i4>5</vt:i4>
      </vt:variant>
      <vt:variant>
        <vt:lpwstr>https://www.cbd.int/decisions/cop/?m=cop-16</vt:lpwstr>
      </vt:variant>
      <vt:variant>
        <vt:lpwstr/>
      </vt:variant>
      <vt:variant>
        <vt:i4>983064</vt:i4>
      </vt:variant>
      <vt:variant>
        <vt:i4>660</vt:i4>
      </vt:variant>
      <vt:variant>
        <vt:i4>0</vt:i4>
      </vt:variant>
      <vt:variant>
        <vt:i4>5</vt:i4>
      </vt:variant>
      <vt:variant>
        <vt:lpwstr>https://www.cbd.int/recommendations/sbi/?m=sbi-07</vt:lpwstr>
      </vt:variant>
      <vt:variant>
        <vt:lpwstr/>
      </vt:variant>
      <vt:variant>
        <vt:i4>7209057</vt:i4>
      </vt:variant>
      <vt:variant>
        <vt:i4>657</vt:i4>
      </vt:variant>
      <vt:variant>
        <vt:i4>0</vt:i4>
      </vt:variant>
      <vt:variant>
        <vt:i4>5</vt:i4>
      </vt:variant>
      <vt:variant>
        <vt:lpwstr>https://www.cbd.int/decisions/cop/?m=cop-15</vt:lpwstr>
      </vt:variant>
      <vt:variant>
        <vt:lpwstr/>
      </vt:variant>
      <vt:variant>
        <vt:i4>7209057</vt:i4>
      </vt:variant>
      <vt:variant>
        <vt:i4>654</vt:i4>
      </vt:variant>
      <vt:variant>
        <vt:i4>0</vt:i4>
      </vt:variant>
      <vt:variant>
        <vt:i4>5</vt:i4>
      </vt:variant>
      <vt:variant>
        <vt:lpwstr>https://www.cbd.int/decisions/cop/?m=cop-15</vt:lpwstr>
      </vt:variant>
      <vt:variant>
        <vt:lpwstr/>
      </vt:variant>
      <vt:variant>
        <vt:i4>7209057</vt:i4>
      </vt:variant>
      <vt:variant>
        <vt:i4>651</vt:i4>
      </vt:variant>
      <vt:variant>
        <vt:i4>0</vt:i4>
      </vt:variant>
      <vt:variant>
        <vt:i4>5</vt:i4>
      </vt:variant>
      <vt:variant>
        <vt:lpwstr>https://www.cbd.int/decisions/cop/?m=cop-16</vt:lpwstr>
      </vt:variant>
      <vt:variant>
        <vt:lpwstr/>
      </vt:variant>
      <vt:variant>
        <vt:i4>7209057</vt:i4>
      </vt:variant>
      <vt:variant>
        <vt:i4>648</vt:i4>
      </vt:variant>
      <vt:variant>
        <vt:i4>0</vt:i4>
      </vt:variant>
      <vt:variant>
        <vt:i4>5</vt:i4>
      </vt:variant>
      <vt:variant>
        <vt:lpwstr>https://www.cbd.int/decisions/cop/?m=cop-16</vt:lpwstr>
      </vt:variant>
      <vt:variant>
        <vt:lpwstr/>
      </vt:variant>
      <vt:variant>
        <vt:i4>7209057</vt:i4>
      </vt:variant>
      <vt:variant>
        <vt:i4>645</vt:i4>
      </vt:variant>
      <vt:variant>
        <vt:i4>0</vt:i4>
      </vt:variant>
      <vt:variant>
        <vt:i4>5</vt:i4>
      </vt:variant>
      <vt:variant>
        <vt:lpwstr>https://www.cbd.int/decisions/cop/?m=cop-16</vt:lpwstr>
      </vt:variant>
      <vt:variant>
        <vt:lpwstr/>
      </vt:variant>
      <vt:variant>
        <vt:i4>7864430</vt:i4>
      </vt:variant>
      <vt:variant>
        <vt:i4>642</vt:i4>
      </vt:variant>
      <vt:variant>
        <vt:i4>0</vt:i4>
      </vt:variant>
      <vt:variant>
        <vt:i4>5</vt:i4>
      </vt:variant>
      <vt:variant>
        <vt:lpwstr>https://www.cbd.int/decisions/cop?m=cop-16</vt:lpwstr>
      </vt:variant>
      <vt:variant>
        <vt:lpwstr/>
      </vt:variant>
      <vt:variant>
        <vt:i4>7864430</vt:i4>
      </vt:variant>
      <vt:variant>
        <vt:i4>639</vt:i4>
      </vt:variant>
      <vt:variant>
        <vt:i4>0</vt:i4>
      </vt:variant>
      <vt:variant>
        <vt:i4>5</vt:i4>
      </vt:variant>
      <vt:variant>
        <vt:lpwstr>https://www.cbd.int/decisions/cop?m=cop-16</vt:lpwstr>
      </vt:variant>
      <vt:variant>
        <vt:lpwstr/>
      </vt:variant>
      <vt:variant>
        <vt:i4>3539063</vt:i4>
      </vt:variant>
      <vt:variant>
        <vt:i4>636</vt:i4>
      </vt:variant>
      <vt:variant>
        <vt:i4>0</vt:i4>
      </vt:variant>
      <vt:variant>
        <vt:i4>5</vt:i4>
      </vt:variant>
      <vt:variant>
        <vt:lpwstr>https://www.cbd.int/documents/CBD/SBSTTA/28/INF/11</vt:lpwstr>
      </vt:variant>
      <vt:variant>
        <vt:lpwstr/>
      </vt:variant>
      <vt:variant>
        <vt:i4>7209057</vt:i4>
      </vt:variant>
      <vt:variant>
        <vt:i4>633</vt:i4>
      </vt:variant>
      <vt:variant>
        <vt:i4>0</vt:i4>
      </vt:variant>
      <vt:variant>
        <vt:i4>5</vt:i4>
      </vt:variant>
      <vt:variant>
        <vt:lpwstr>https://www.cbd.int/decisions/cop/?m=cop-16</vt:lpwstr>
      </vt:variant>
      <vt:variant>
        <vt:lpwstr/>
      </vt:variant>
      <vt:variant>
        <vt:i4>7209057</vt:i4>
      </vt:variant>
      <vt:variant>
        <vt:i4>630</vt:i4>
      </vt:variant>
      <vt:variant>
        <vt:i4>0</vt:i4>
      </vt:variant>
      <vt:variant>
        <vt:i4>5</vt:i4>
      </vt:variant>
      <vt:variant>
        <vt:lpwstr>https://www.cbd.int/decisions/cop/?m=cop-16</vt:lpwstr>
      </vt:variant>
      <vt:variant>
        <vt:lpwstr/>
      </vt:variant>
      <vt:variant>
        <vt:i4>7209057</vt:i4>
      </vt:variant>
      <vt:variant>
        <vt:i4>627</vt:i4>
      </vt:variant>
      <vt:variant>
        <vt:i4>0</vt:i4>
      </vt:variant>
      <vt:variant>
        <vt:i4>5</vt:i4>
      </vt:variant>
      <vt:variant>
        <vt:lpwstr>https://www.cbd.int/decisions/cop/?m=cop-15</vt:lpwstr>
      </vt:variant>
      <vt:variant>
        <vt:lpwstr/>
      </vt:variant>
      <vt:variant>
        <vt:i4>8257590</vt:i4>
      </vt:variant>
      <vt:variant>
        <vt:i4>624</vt:i4>
      </vt:variant>
      <vt:variant>
        <vt:i4>0</vt:i4>
      </vt:variant>
      <vt:variant>
        <vt:i4>5</vt:i4>
      </vt:variant>
      <vt:variant>
        <vt:lpwstr>https://www.cbd.int/documents/CBD/SBI/7/10</vt:lpwstr>
      </vt:variant>
      <vt:variant>
        <vt:lpwstr/>
      </vt:variant>
      <vt:variant>
        <vt:i4>5111815</vt:i4>
      </vt:variant>
      <vt:variant>
        <vt:i4>621</vt:i4>
      </vt:variant>
      <vt:variant>
        <vt:i4>0</vt:i4>
      </vt:variant>
      <vt:variant>
        <vt:i4>5</vt:i4>
      </vt:variant>
      <vt:variant>
        <vt:lpwstr>https://www.cbd.int/documents/CBD/SBI/7/9</vt:lpwstr>
      </vt:variant>
      <vt:variant>
        <vt:lpwstr/>
      </vt:variant>
      <vt:variant>
        <vt:i4>983064</vt:i4>
      </vt:variant>
      <vt:variant>
        <vt:i4>618</vt:i4>
      </vt:variant>
      <vt:variant>
        <vt:i4>0</vt:i4>
      </vt:variant>
      <vt:variant>
        <vt:i4>5</vt:i4>
      </vt:variant>
      <vt:variant>
        <vt:lpwstr>https://www.cbd.int/recommendations/sbi/?m=sbi-06</vt:lpwstr>
      </vt:variant>
      <vt:variant>
        <vt:lpwstr/>
      </vt:variant>
      <vt:variant>
        <vt:i4>983064</vt:i4>
      </vt:variant>
      <vt:variant>
        <vt:i4>615</vt:i4>
      </vt:variant>
      <vt:variant>
        <vt:i4>0</vt:i4>
      </vt:variant>
      <vt:variant>
        <vt:i4>5</vt:i4>
      </vt:variant>
      <vt:variant>
        <vt:lpwstr>https://www.cbd.int/recommendations/sbi/?m=sbi-07</vt:lpwstr>
      </vt:variant>
      <vt:variant>
        <vt:lpwstr/>
      </vt:variant>
      <vt:variant>
        <vt:i4>983064</vt:i4>
      </vt:variant>
      <vt:variant>
        <vt:i4>612</vt:i4>
      </vt:variant>
      <vt:variant>
        <vt:i4>0</vt:i4>
      </vt:variant>
      <vt:variant>
        <vt:i4>5</vt:i4>
      </vt:variant>
      <vt:variant>
        <vt:lpwstr>https://www.cbd.int/recommendations/sbi/?m=sbi-06</vt:lpwstr>
      </vt:variant>
      <vt:variant>
        <vt:lpwstr/>
      </vt:variant>
      <vt:variant>
        <vt:i4>7864430</vt:i4>
      </vt:variant>
      <vt:variant>
        <vt:i4>609</vt:i4>
      </vt:variant>
      <vt:variant>
        <vt:i4>0</vt:i4>
      </vt:variant>
      <vt:variant>
        <vt:i4>5</vt:i4>
      </vt:variant>
      <vt:variant>
        <vt:lpwstr>https://www.cbd.int/decisions/cop?m=cop-16</vt:lpwstr>
      </vt:variant>
      <vt:variant>
        <vt:lpwstr/>
      </vt:variant>
      <vt:variant>
        <vt:i4>7209057</vt:i4>
      </vt:variant>
      <vt:variant>
        <vt:i4>606</vt:i4>
      </vt:variant>
      <vt:variant>
        <vt:i4>0</vt:i4>
      </vt:variant>
      <vt:variant>
        <vt:i4>5</vt:i4>
      </vt:variant>
      <vt:variant>
        <vt:lpwstr>https://www.cbd.int/decisions/cop/?m=cop-16</vt:lpwstr>
      </vt:variant>
      <vt:variant>
        <vt:lpwstr/>
      </vt:variant>
      <vt:variant>
        <vt:i4>8061038</vt:i4>
      </vt:variant>
      <vt:variant>
        <vt:i4>603</vt:i4>
      </vt:variant>
      <vt:variant>
        <vt:i4>0</vt:i4>
      </vt:variant>
      <vt:variant>
        <vt:i4>5</vt:i4>
      </vt:variant>
      <vt:variant>
        <vt:lpwstr>https://www.cbd.int/decisions/cop?m=cop-15</vt:lpwstr>
      </vt:variant>
      <vt:variant>
        <vt:lpwstr/>
      </vt:variant>
      <vt:variant>
        <vt:i4>7209057</vt:i4>
      </vt:variant>
      <vt:variant>
        <vt:i4>600</vt:i4>
      </vt:variant>
      <vt:variant>
        <vt:i4>0</vt:i4>
      </vt:variant>
      <vt:variant>
        <vt:i4>5</vt:i4>
      </vt:variant>
      <vt:variant>
        <vt:lpwstr>https://www.cbd.int/decisions/cop/?m=cop-16</vt:lpwstr>
      </vt:variant>
      <vt:variant>
        <vt:lpwstr/>
      </vt:variant>
      <vt:variant>
        <vt:i4>7209057</vt:i4>
      </vt:variant>
      <vt:variant>
        <vt:i4>597</vt:i4>
      </vt:variant>
      <vt:variant>
        <vt:i4>0</vt:i4>
      </vt:variant>
      <vt:variant>
        <vt:i4>5</vt:i4>
      </vt:variant>
      <vt:variant>
        <vt:lpwstr>https://www.cbd.int/decisions/cop/?m=cop-16</vt:lpwstr>
      </vt:variant>
      <vt:variant>
        <vt:lpwstr/>
      </vt:variant>
      <vt:variant>
        <vt:i4>7209057</vt:i4>
      </vt:variant>
      <vt:variant>
        <vt:i4>588</vt:i4>
      </vt:variant>
      <vt:variant>
        <vt:i4>0</vt:i4>
      </vt:variant>
      <vt:variant>
        <vt:i4>5</vt:i4>
      </vt:variant>
      <vt:variant>
        <vt:lpwstr>https://www.cbd.int/decisions/cop/?m=cop-16</vt:lpwstr>
      </vt:variant>
      <vt:variant>
        <vt:lpwstr/>
      </vt:variant>
      <vt:variant>
        <vt:i4>7864430</vt:i4>
      </vt:variant>
      <vt:variant>
        <vt:i4>585</vt:i4>
      </vt:variant>
      <vt:variant>
        <vt:i4>0</vt:i4>
      </vt:variant>
      <vt:variant>
        <vt:i4>5</vt:i4>
      </vt:variant>
      <vt:variant>
        <vt:lpwstr>https://www.cbd.int/decisions/cop?m=cop-16</vt:lpwstr>
      </vt:variant>
      <vt:variant>
        <vt:lpwstr/>
      </vt:variant>
      <vt:variant>
        <vt:i4>8061038</vt:i4>
      </vt:variant>
      <vt:variant>
        <vt:i4>582</vt:i4>
      </vt:variant>
      <vt:variant>
        <vt:i4>0</vt:i4>
      </vt:variant>
      <vt:variant>
        <vt:i4>5</vt:i4>
      </vt:variant>
      <vt:variant>
        <vt:lpwstr>https://www.cbd.int/decisions/cop?m=cop-15</vt:lpwstr>
      </vt:variant>
      <vt:variant>
        <vt:lpwstr/>
      </vt:variant>
      <vt:variant>
        <vt:i4>8061038</vt:i4>
      </vt:variant>
      <vt:variant>
        <vt:i4>579</vt:i4>
      </vt:variant>
      <vt:variant>
        <vt:i4>0</vt:i4>
      </vt:variant>
      <vt:variant>
        <vt:i4>5</vt:i4>
      </vt:variant>
      <vt:variant>
        <vt:lpwstr>https://www.cbd.int/decisions/cop?m=cop-15</vt:lpwstr>
      </vt:variant>
      <vt:variant>
        <vt:lpwstr/>
      </vt:variant>
      <vt:variant>
        <vt:i4>7209057</vt:i4>
      </vt:variant>
      <vt:variant>
        <vt:i4>576</vt:i4>
      </vt:variant>
      <vt:variant>
        <vt:i4>0</vt:i4>
      </vt:variant>
      <vt:variant>
        <vt:i4>5</vt:i4>
      </vt:variant>
      <vt:variant>
        <vt:lpwstr>https://www.cbd.int/decisions/cop/?m=cop-16</vt:lpwstr>
      </vt:variant>
      <vt:variant>
        <vt:lpwstr/>
      </vt:variant>
      <vt:variant>
        <vt:i4>7209057</vt:i4>
      </vt:variant>
      <vt:variant>
        <vt:i4>573</vt:i4>
      </vt:variant>
      <vt:variant>
        <vt:i4>0</vt:i4>
      </vt:variant>
      <vt:variant>
        <vt:i4>5</vt:i4>
      </vt:variant>
      <vt:variant>
        <vt:lpwstr>https://www.cbd.int/decisions/cop/?m=cop-16</vt:lpwstr>
      </vt:variant>
      <vt:variant>
        <vt:lpwstr/>
      </vt:variant>
      <vt:variant>
        <vt:i4>7209057</vt:i4>
      </vt:variant>
      <vt:variant>
        <vt:i4>570</vt:i4>
      </vt:variant>
      <vt:variant>
        <vt:i4>0</vt:i4>
      </vt:variant>
      <vt:variant>
        <vt:i4>5</vt:i4>
      </vt:variant>
      <vt:variant>
        <vt:lpwstr>https://www.cbd.int/decisions/cop/?m=cop-16</vt:lpwstr>
      </vt:variant>
      <vt:variant>
        <vt:lpwstr/>
      </vt:variant>
      <vt:variant>
        <vt:i4>8061038</vt:i4>
      </vt:variant>
      <vt:variant>
        <vt:i4>567</vt:i4>
      </vt:variant>
      <vt:variant>
        <vt:i4>0</vt:i4>
      </vt:variant>
      <vt:variant>
        <vt:i4>5</vt:i4>
      </vt:variant>
      <vt:variant>
        <vt:lpwstr>https://www.cbd.int/decisions/cop?m=cop-15</vt:lpwstr>
      </vt:variant>
      <vt:variant>
        <vt:lpwstr/>
      </vt:variant>
      <vt:variant>
        <vt:i4>8061038</vt:i4>
      </vt:variant>
      <vt:variant>
        <vt:i4>564</vt:i4>
      </vt:variant>
      <vt:variant>
        <vt:i4>0</vt:i4>
      </vt:variant>
      <vt:variant>
        <vt:i4>5</vt:i4>
      </vt:variant>
      <vt:variant>
        <vt:lpwstr>https://www.cbd.int/decisions/cop?m=cop-15</vt:lpwstr>
      </vt:variant>
      <vt:variant>
        <vt:lpwstr/>
      </vt:variant>
      <vt:variant>
        <vt:i4>6815852</vt:i4>
      </vt:variant>
      <vt:variant>
        <vt:i4>561</vt:i4>
      </vt:variant>
      <vt:variant>
        <vt:i4>0</vt:i4>
      </vt:variant>
      <vt:variant>
        <vt:i4>5</vt:i4>
      </vt:variant>
      <vt:variant>
        <vt:lpwstr>https://www.cbd.int/documents/CBD/COP/17/6/ADD2</vt:lpwstr>
      </vt:variant>
      <vt:variant>
        <vt:lpwstr/>
      </vt:variant>
      <vt:variant>
        <vt:i4>7209057</vt:i4>
      </vt:variant>
      <vt:variant>
        <vt:i4>558</vt:i4>
      </vt:variant>
      <vt:variant>
        <vt:i4>0</vt:i4>
      </vt:variant>
      <vt:variant>
        <vt:i4>5</vt:i4>
      </vt:variant>
      <vt:variant>
        <vt:lpwstr>https://www.cbd.int/decisions/cop/?m=cop-16</vt:lpwstr>
      </vt:variant>
      <vt:variant>
        <vt:lpwstr/>
      </vt:variant>
      <vt:variant>
        <vt:i4>7209057</vt:i4>
      </vt:variant>
      <vt:variant>
        <vt:i4>555</vt:i4>
      </vt:variant>
      <vt:variant>
        <vt:i4>0</vt:i4>
      </vt:variant>
      <vt:variant>
        <vt:i4>5</vt:i4>
      </vt:variant>
      <vt:variant>
        <vt:lpwstr>https://www.cbd.int/decisions/cop/?m=cop-16</vt:lpwstr>
      </vt:variant>
      <vt:variant>
        <vt:lpwstr/>
      </vt:variant>
      <vt:variant>
        <vt:i4>7209057</vt:i4>
      </vt:variant>
      <vt:variant>
        <vt:i4>552</vt:i4>
      </vt:variant>
      <vt:variant>
        <vt:i4>0</vt:i4>
      </vt:variant>
      <vt:variant>
        <vt:i4>5</vt:i4>
      </vt:variant>
      <vt:variant>
        <vt:lpwstr>https://www.cbd.int/decisions/cop/?m=cop-16</vt:lpwstr>
      </vt:variant>
      <vt:variant>
        <vt:lpwstr/>
      </vt:variant>
      <vt:variant>
        <vt:i4>7209057</vt:i4>
      </vt:variant>
      <vt:variant>
        <vt:i4>549</vt:i4>
      </vt:variant>
      <vt:variant>
        <vt:i4>0</vt:i4>
      </vt:variant>
      <vt:variant>
        <vt:i4>5</vt:i4>
      </vt:variant>
      <vt:variant>
        <vt:lpwstr>https://www.cbd.int/decisions/cop/?m=cop-16</vt:lpwstr>
      </vt:variant>
      <vt:variant>
        <vt:lpwstr/>
      </vt:variant>
      <vt:variant>
        <vt:i4>7209057</vt:i4>
      </vt:variant>
      <vt:variant>
        <vt:i4>546</vt:i4>
      </vt:variant>
      <vt:variant>
        <vt:i4>0</vt:i4>
      </vt:variant>
      <vt:variant>
        <vt:i4>5</vt:i4>
      </vt:variant>
      <vt:variant>
        <vt:lpwstr>https://www.cbd.int/decisions/cop/?m=cop-16</vt:lpwstr>
      </vt:variant>
      <vt:variant>
        <vt:lpwstr/>
      </vt:variant>
      <vt:variant>
        <vt:i4>7209057</vt:i4>
      </vt:variant>
      <vt:variant>
        <vt:i4>543</vt:i4>
      </vt:variant>
      <vt:variant>
        <vt:i4>0</vt:i4>
      </vt:variant>
      <vt:variant>
        <vt:i4>5</vt:i4>
      </vt:variant>
      <vt:variant>
        <vt:lpwstr>https://www.cbd.int/decisions/cop/?m=cop-16</vt:lpwstr>
      </vt:variant>
      <vt:variant>
        <vt:lpwstr/>
      </vt:variant>
      <vt:variant>
        <vt:i4>7209057</vt:i4>
      </vt:variant>
      <vt:variant>
        <vt:i4>540</vt:i4>
      </vt:variant>
      <vt:variant>
        <vt:i4>0</vt:i4>
      </vt:variant>
      <vt:variant>
        <vt:i4>5</vt:i4>
      </vt:variant>
      <vt:variant>
        <vt:lpwstr>https://www.cbd.int/decisions/cop/?m=cop-16</vt:lpwstr>
      </vt:variant>
      <vt:variant>
        <vt:lpwstr/>
      </vt:variant>
      <vt:variant>
        <vt:i4>7209057</vt:i4>
      </vt:variant>
      <vt:variant>
        <vt:i4>537</vt:i4>
      </vt:variant>
      <vt:variant>
        <vt:i4>0</vt:i4>
      </vt:variant>
      <vt:variant>
        <vt:i4>5</vt:i4>
      </vt:variant>
      <vt:variant>
        <vt:lpwstr>https://www.cbd.int/decisions/cop/?m=cop-16</vt:lpwstr>
      </vt:variant>
      <vt:variant>
        <vt:lpwstr/>
      </vt:variant>
      <vt:variant>
        <vt:i4>7864430</vt:i4>
      </vt:variant>
      <vt:variant>
        <vt:i4>534</vt:i4>
      </vt:variant>
      <vt:variant>
        <vt:i4>0</vt:i4>
      </vt:variant>
      <vt:variant>
        <vt:i4>5</vt:i4>
      </vt:variant>
      <vt:variant>
        <vt:lpwstr>https://www.cbd.int/decisions/cop?m=cop-16</vt:lpwstr>
      </vt:variant>
      <vt:variant>
        <vt:lpwstr/>
      </vt:variant>
      <vt:variant>
        <vt:i4>8061038</vt:i4>
      </vt:variant>
      <vt:variant>
        <vt:i4>531</vt:i4>
      </vt:variant>
      <vt:variant>
        <vt:i4>0</vt:i4>
      </vt:variant>
      <vt:variant>
        <vt:i4>5</vt:i4>
      </vt:variant>
      <vt:variant>
        <vt:lpwstr>https://www.cbd.int/decisions/cop?m=cop-15</vt:lpwstr>
      </vt:variant>
      <vt:variant>
        <vt:lpwstr/>
      </vt:variant>
      <vt:variant>
        <vt:i4>7864430</vt:i4>
      </vt:variant>
      <vt:variant>
        <vt:i4>528</vt:i4>
      </vt:variant>
      <vt:variant>
        <vt:i4>0</vt:i4>
      </vt:variant>
      <vt:variant>
        <vt:i4>5</vt:i4>
      </vt:variant>
      <vt:variant>
        <vt:lpwstr>https://www.cbd.int/decisions/cop?m=cop-16</vt:lpwstr>
      </vt:variant>
      <vt:variant>
        <vt:lpwstr/>
      </vt:variant>
      <vt:variant>
        <vt:i4>7209057</vt:i4>
      </vt:variant>
      <vt:variant>
        <vt:i4>525</vt:i4>
      </vt:variant>
      <vt:variant>
        <vt:i4>0</vt:i4>
      </vt:variant>
      <vt:variant>
        <vt:i4>5</vt:i4>
      </vt:variant>
      <vt:variant>
        <vt:lpwstr>https://www.cbd.int/decisions/cop/?m=cop-16</vt:lpwstr>
      </vt:variant>
      <vt:variant>
        <vt:lpwstr/>
      </vt:variant>
      <vt:variant>
        <vt:i4>7209057</vt:i4>
      </vt:variant>
      <vt:variant>
        <vt:i4>522</vt:i4>
      </vt:variant>
      <vt:variant>
        <vt:i4>0</vt:i4>
      </vt:variant>
      <vt:variant>
        <vt:i4>5</vt:i4>
      </vt:variant>
      <vt:variant>
        <vt:lpwstr>https://www.cbd.int/decisions/cop/?m=cop-16</vt:lpwstr>
      </vt:variant>
      <vt:variant>
        <vt:lpwstr/>
      </vt:variant>
      <vt:variant>
        <vt:i4>7209057</vt:i4>
      </vt:variant>
      <vt:variant>
        <vt:i4>519</vt:i4>
      </vt:variant>
      <vt:variant>
        <vt:i4>0</vt:i4>
      </vt:variant>
      <vt:variant>
        <vt:i4>5</vt:i4>
      </vt:variant>
      <vt:variant>
        <vt:lpwstr>https://www.cbd.int/decisions/cop/?m=cop-16</vt:lpwstr>
      </vt:variant>
      <vt:variant>
        <vt:lpwstr/>
      </vt:variant>
      <vt:variant>
        <vt:i4>7209057</vt:i4>
      </vt:variant>
      <vt:variant>
        <vt:i4>516</vt:i4>
      </vt:variant>
      <vt:variant>
        <vt:i4>0</vt:i4>
      </vt:variant>
      <vt:variant>
        <vt:i4>5</vt:i4>
      </vt:variant>
      <vt:variant>
        <vt:lpwstr>https://www.cbd.int/decisions/cop/?m=cop-16</vt:lpwstr>
      </vt:variant>
      <vt:variant>
        <vt:lpwstr/>
      </vt:variant>
      <vt:variant>
        <vt:i4>8061038</vt:i4>
      </vt:variant>
      <vt:variant>
        <vt:i4>513</vt:i4>
      </vt:variant>
      <vt:variant>
        <vt:i4>0</vt:i4>
      </vt:variant>
      <vt:variant>
        <vt:i4>5</vt:i4>
      </vt:variant>
      <vt:variant>
        <vt:lpwstr>https://www.cbd.int/decisions/cop?m=cop-15</vt:lpwstr>
      </vt:variant>
      <vt:variant>
        <vt:lpwstr/>
      </vt:variant>
      <vt:variant>
        <vt:i4>6815852</vt:i4>
      </vt:variant>
      <vt:variant>
        <vt:i4>510</vt:i4>
      </vt:variant>
      <vt:variant>
        <vt:i4>0</vt:i4>
      </vt:variant>
      <vt:variant>
        <vt:i4>5</vt:i4>
      </vt:variant>
      <vt:variant>
        <vt:lpwstr>https://www.cbd.int/documents/CBD/COP/17/6/ADD2</vt:lpwstr>
      </vt:variant>
      <vt:variant>
        <vt:lpwstr/>
      </vt:variant>
      <vt:variant>
        <vt:i4>6815852</vt:i4>
      </vt:variant>
      <vt:variant>
        <vt:i4>507</vt:i4>
      </vt:variant>
      <vt:variant>
        <vt:i4>0</vt:i4>
      </vt:variant>
      <vt:variant>
        <vt:i4>5</vt:i4>
      </vt:variant>
      <vt:variant>
        <vt:lpwstr>https://www.cbd.int/documents/CBD/COP/17/6/ADD2</vt:lpwstr>
      </vt:variant>
      <vt:variant>
        <vt:lpwstr/>
      </vt:variant>
      <vt:variant>
        <vt:i4>7143463</vt:i4>
      </vt:variant>
      <vt:variant>
        <vt:i4>504</vt:i4>
      </vt:variant>
      <vt:variant>
        <vt:i4>0</vt:i4>
      </vt:variant>
      <vt:variant>
        <vt:i4>5</vt:i4>
      </vt:variant>
      <vt:variant>
        <vt:lpwstr>https://www.cbd.int/documents/CBD/COP/17/6</vt:lpwstr>
      </vt:variant>
      <vt:variant>
        <vt:lpwstr/>
      </vt:variant>
      <vt:variant>
        <vt:i4>983064</vt:i4>
      </vt:variant>
      <vt:variant>
        <vt:i4>501</vt:i4>
      </vt:variant>
      <vt:variant>
        <vt:i4>0</vt:i4>
      </vt:variant>
      <vt:variant>
        <vt:i4>5</vt:i4>
      </vt:variant>
      <vt:variant>
        <vt:lpwstr>https://www.cbd.int/recommendations/sbi/?m=sbi-07</vt:lpwstr>
      </vt:variant>
      <vt:variant>
        <vt:lpwstr/>
      </vt:variant>
      <vt:variant>
        <vt:i4>3604512</vt:i4>
      </vt:variant>
      <vt:variant>
        <vt:i4>498</vt:i4>
      </vt:variant>
      <vt:variant>
        <vt:i4>0</vt:i4>
      </vt:variant>
      <vt:variant>
        <vt:i4>5</vt:i4>
      </vt:variant>
      <vt:variant>
        <vt:lpwstr>https://www.cbd.int/recommendations/sb8j/?m=sb8j-01</vt:lpwstr>
      </vt:variant>
      <vt:variant>
        <vt:lpwstr/>
      </vt:variant>
      <vt:variant>
        <vt:i4>7209057</vt:i4>
      </vt:variant>
      <vt:variant>
        <vt:i4>495</vt:i4>
      </vt:variant>
      <vt:variant>
        <vt:i4>0</vt:i4>
      </vt:variant>
      <vt:variant>
        <vt:i4>5</vt:i4>
      </vt:variant>
      <vt:variant>
        <vt:lpwstr>https://www.cbd.int/decisions/cop/?m=cop-16</vt:lpwstr>
      </vt:variant>
      <vt:variant>
        <vt:lpwstr/>
      </vt:variant>
      <vt:variant>
        <vt:i4>3604512</vt:i4>
      </vt:variant>
      <vt:variant>
        <vt:i4>492</vt:i4>
      </vt:variant>
      <vt:variant>
        <vt:i4>0</vt:i4>
      </vt:variant>
      <vt:variant>
        <vt:i4>5</vt:i4>
      </vt:variant>
      <vt:variant>
        <vt:lpwstr>https://www.cbd.int/recommendations/sb8j/?m=sb8j-01</vt:lpwstr>
      </vt:variant>
      <vt:variant>
        <vt:lpwstr/>
      </vt:variant>
      <vt:variant>
        <vt:i4>3604512</vt:i4>
      </vt:variant>
      <vt:variant>
        <vt:i4>489</vt:i4>
      </vt:variant>
      <vt:variant>
        <vt:i4>0</vt:i4>
      </vt:variant>
      <vt:variant>
        <vt:i4>5</vt:i4>
      </vt:variant>
      <vt:variant>
        <vt:lpwstr>https://www.cbd.int/recommendations/sb8j/?m=sb8j-01</vt:lpwstr>
      </vt:variant>
      <vt:variant>
        <vt:lpwstr/>
      </vt:variant>
      <vt:variant>
        <vt:i4>7209057</vt:i4>
      </vt:variant>
      <vt:variant>
        <vt:i4>486</vt:i4>
      </vt:variant>
      <vt:variant>
        <vt:i4>0</vt:i4>
      </vt:variant>
      <vt:variant>
        <vt:i4>5</vt:i4>
      </vt:variant>
      <vt:variant>
        <vt:lpwstr>https://www.cbd.int/decisions/cop/?m=cop-16</vt:lpwstr>
      </vt:variant>
      <vt:variant>
        <vt:lpwstr/>
      </vt:variant>
      <vt:variant>
        <vt:i4>7209057</vt:i4>
      </vt:variant>
      <vt:variant>
        <vt:i4>483</vt:i4>
      </vt:variant>
      <vt:variant>
        <vt:i4>0</vt:i4>
      </vt:variant>
      <vt:variant>
        <vt:i4>5</vt:i4>
      </vt:variant>
      <vt:variant>
        <vt:lpwstr>https://www.cbd.int/decisions/cop/?m=cop-16</vt:lpwstr>
      </vt:variant>
      <vt:variant>
        <vt:lpwstr/>
      </vt:variant>
      <vt:variant>
        <vt:i4>7209057</vt:i4>
      </vt:variant>
      <vt:variant>
        <vt:i4>480</vt:i4>
      </vt:variant>
      <vt:variant>
        <vt:i4>0</vt:i4>
      </vt:variant>
      <vt:variant>
        <vt:i4>5</vt:i4>
      </vt:variant>
      <vt:variant>
        <vt:lpwstr>https://www.cbd.int/decisions/cop/?m=cop-16</vt:lpwstr>
      </vt:variant>
      <vt:variant>
        <vt:lpwstr/>
      </vt:variant>
      <vt:variant>
        <vt:i4>7209057</vt:i4>
      </vt:variant>
      <vt:variant>
        <vt:i4>477</vt:i4>
      </vt:variant>
      <vt:variant>
        <vt:i4>0</vt:i4>
      </vt:variant>
      <vt:variant>
        <vt:i4>5</vt:i4>
      </vt:variant>
      <vt:variant>
        <vt:lpwstr>https://www.cbd.int/decisions/cop/?m=cop-16</vt:lpwstr>
      </vt:variant>
      <vt:variant>
        <vt:lpwstr/>
      </vt:variant>
      <vt:variant>
        <vt:i4>7209057</vt:i4>
      </vt:variant>
      <vt:variant>
        <vt:i4>474</vt:i4>
      </vt:variant>
      <vt:variant>
        <vt:i4>0</vt:i4>
      </vt:variant>
      <vt:variant>
        <vt:i4>5</vt:i4>
      </vt:variant>
      <vt:variant>
        <vt:lpwstr>https://www.cbd.int/decisions/cop/?m=cop-16</vt:lpwstr>
      </vt:variant>
      <vt:variant>
        <vt:lpwstr/>
      </vt:variant>
      <vt:variant>
        <vt:i4>7209057</vt:i4>
      </vt:variant>
      <vt:variant>
        <vt:i4>471</vt:i4>
      </vt:variant>
      <vt:variant>
        <vt:i4>0</vt:i4>
      </vt:variant>
      <vt:variant>
        <vt:i4>5</vt:i4>
      </vt:variant>
      <vt:variant>
        <vt:lpwstr>https://www.cbd.int/decisions/cop/?m=cop-16</vt:lpwstr>
      </vt:variant>
      <vt:variant>
        <vt:lpwstr/>
      </vt:variant>
      <vt:variant>
        <vt:i4>7209057</vt:i4>
      </vt:variant>
      <vt:variant>
        <vt:i4>468</vt:i4>
      </vt:variant>
      <vt:variant>
        <vt:i4>0</vt:i4>
      </vt:variant>
      <vt:variant>
        <vt:i4>5</vt:i4>
      </vt:variant>
      <vt:variant>
        <vt:lpwstr>https://www.cbd.int/decisions/cop/?m=cop-16</vt:lpwstr>
      </vt:variant>
      <vt:variant>
        <vt:lpwstr/>
      </vt:variant>
      <vt:variant>
        <vt:i4>7209057</vt:i4>
      </vt:variant>
      <vt:variant>
        <vt:i4>465</vt:i4>
      </vt:variant>
      <vt:variant>
        <vt:i4>0</vt:i4>
      </vt:variant>
      <vt:variant>
        <vt:i4>5</vt:i4>
      </vt:variant>
      <vt:variant>
        <vt:lpwstr>https://www.cbd.int/decisions/cop/?m=cop-16</vt:lpwstr>
      </vt:variant>
      <vt:variant>
        <vt:lpwstr/>
      </vt:variant>
      <vt:variant>
        <vt:i4>3604512</vt:i4>
      </vt:variant>
      <vt:variant>
        <vt:i4>462</vt:i4>
      </vt:variant>
      <vt:variant>
        <vt:i4>0</vt:i4>
      </vt:variant>
      <vt:variant>
        <vt:i4>5</vt:i4>
      </vt:variant>
      <vt:variant>
        <vt:lpwstr>https://www.cbd.int/recommendations/sb8j/?m=sb8j-01</vt:lpwstr>
      </vt:variant>
      <vt:variant>
        <vt:lpwstr/>
      </vt:variant>
      <vt:variant>
        <vt:i4>131142</vt:i4>
      </vt:variant>
      <vt:variant>
        <vt:i4>459</vt:i4>
      </vt:variant>
      <vt:variant>
        <vt:i4>0</vt:i4>
      </vt:variant>
      <vt:variant>
        <vt:i4>5</vt:i4>
      </vt:variant>
      <vt:variant>
        <vt:lpwstr>https://www.cbd.int/doc/decisions/cop-08/cop-08-dec-10-en.pdf</vt:lpwstr>
      </vt:variant>
      <vt:variant>
        <vt:lpwstr/>
      </vt:variant>
      <vt:variant>
        <vt:i4>7209057</vt:i4>
      </vt:variant>
      <vt:variant>
        <vt:i4>456</vt:i4>
      </vt:variant>
      <vt:variant>
        <vt:i4>0</vt:i4>
      </vt:variant>
      <vt:variant>
        <vt:i4>5</vt:i4>
      </vt:variant>
      <vt:variant>
        <vt:lpwstr>https://www.cbd.int/decisions/cop/?m=cop-16</vt:lpwstr>
      </vt:variant>
      <vt:variant>
        <vt:lpwstr/>
      </vt:variant>
      <vt:variant>
        <vt:i4>3604512</vt:i4>
      </vt:variant>
      <vt:variant>
        <vt:i4>453</vt:i4>
      </vt:variant>
      <vt:variant>
        <vt:i4>0</vt:i4>
      </vt:variant>
      <vt:variant>
        <vt:i4>5</vt:i4>
      </vt:variant>
      <vt:variant>
        <vt:lpwstr>https://www.cbd.int/recommendations/sb8j/?m=sb8j-01</vt:lpwstr>
      </vt:variant>
      <vt:variant>
        <vt:lpwstr/>
      </vt:variant>
      <vt:variant>
        <vt:i4>4587591</vt:i4>
      </vt:variant>
      <vt:variant>
        <vt:i4>450</vt:i4>
      </vt:variant>
      <vt:variant>
        <vt:i4>0</vt:i4>
      </vt:variant>
      <vt:variant>
        <vt:i4>5</vt:i4>
      </vt:variant>
      <vt:variant>
        <vt:lpwstr>https://www.cbd.int/documents/CBD/SBSTTA/26/2</vt:lpwstr>
      </vt:variant>
      <vt:variant>
        <vt:lpwstr/>
      </vt:variant>
      <vt:variant>
        <vt:i4>4587591</vt:i4>
      </vt:variant>
      <vt:variant>
        <vt:i4>447</vt:i4>
      </vt:variant>
      <vt:variant>
        <vt:i4>0</vt:i4>
      </vt:variant>
      <vt:variant>
        <vt:i4>5</vt:i4>
      </vt:variant>
      <vt:variant>
        <vt:lpwstr>https://www.cbd.int/documents/CBD/SBSTTA/26/2</vt:lpwstr>
      </vt:variant>
      <vt:variant>
        <vt:lpwstr/>
      </vt:variant>
      <vt:variant>
        <vt:i4>7209057</vt:i4>
      </vt:variant>
      <vt:variant>
        <vt:i4>444</vt:i4>
      </vt:variant>
      <vt:variant>
        <vt:i4>0</vt:i4>
      </vt:variant>
      <vt:variant>
        <vt:i4>5</vt:i4>
      </vt:variant>
      <vt:variant>
        <vt:lpwstr>https://www.cbd.int/decisions/cop/?m=cop-16</vt:lpwstr>
      </vt:variant>
      <vt:variant>
        <vt:lpwstr/>
      </vt:variant>
      <vt:variant>
        <vt:i4>7209057</vt:i4>
      </vt:variant>
      <vt:variant>
        <vt:i4>441</vt:i4>
      </vt:variant>
      <vt:variant>
        <vt:i4>0</vt:i4>
      </vt:variant>
      <vt:variant>
        <vt:i4>5</vt:i4>
      </vt:variant>
      <vt:variant>
        <vt:lpwstr>https://www.cbd.int/decisions/cop/?m=cop-16</vt:lpwstr>
      </vt:variant>
      <vt:variant>
        <vt:lpwstr/>
      </vt:variant>
      <vt:variant>
        <vt:i4>7209057</vt:i4>
      </vt:variant>
      <vt:variant>
        <vt:i4>438</vt:i4>
      </vt:variant>
      <vt:variant>
        <vt:i4>0</vt:i4>
      </vt:variant>
      <vt:variant>
        <vt:i4>5</vt:i4>
      </vt:variant>
      <vt:variant>
        <vt:lpwstr>https://www.cbd.int/decisions/cop/?m=cop-16</vt:lpwstr>
      </vt:variant>
      <vt:variant>
        <vt:lpwstr/>
      </vt:variant>
      <vt:variant>
        <vt:i4>8061038</vt:i4>
      </vt:variant>
      <vt:variant>
        <vt:i4>435</vt:i4>
      </vt:variant>
      <vt:variant>
        <vt:i4>0</vt:i4>
      </vt:variant>
      <vt:variant>
        <vt:i4>5</vt:i4>
      </vt:variant>
      <vt:variant>
        <vt:lpwstr>https://www.cbd.int/decisions/cop?m=cop-15</vt:lpwstr>
      </vt:variant>
      <vt:variant>
        <vt:lpwstr/>
      </vt:variant>
      <vt:variant>
        <vt:i4>7209057</vt:i4>
      </vt:variant>
      <vt:variant>
        <vt:i4>432</vt:i4>
      </vt:variant>
      <vt:variant>
        <vt:i4>0</vt:i4>
      </vt:variant>
      <vt:variant>
        <vt:i4>5</vt:i4>
      </vt:variant>
      <vt:variant>
        <vt:lpwstr>https://www.cbd.int/decisions/cop/?m=cop-15</vt:lpwstr>
      </vt:variant>
      <vt:variant>
        <vt:lpwstr/>
      </vt:variant>
      <vt:variant>
        <vt:i4>458822</vt:i4>
      </vt:variant>
      <vt:variant>
        <vt:i4>429</vt:i4>
      </vt:variant>
      <vt:variant>
        <vt:i4>0</vt:i4>
      </vt:variant>
      <vt:variant>
        <vt:i4>5</vt:i4>
      </vt:variant>
      <vt:variant>
        <vt:lpwstr>https://www.cbd.int/documents/CBD/SBSTTA/28/INF/4</vt:lpwstr>
      </vt:variant>
      <vt:variant>
        <vt:lpwstr/>
      </vt:variant>
      <vt:variant>
        <vt:i4>7864430</vt:i4>
      </vt:variant>
      <vt:variant>
        <vt:i4>426</vt:i4>
      </vt:variant>
      <vt:variant>
        <vt:i4>0</vt:i4>
      </vt:variant>
      <vt:variant>
        <vt:i4>5</vt:i4>
      </vt:variant>
      <vt:variant>
        <vt:lpwstr>https://www.cbd.int/decisions/cop?m=cop-16</vt:lpwstr>
      </vt:variant>
      <vt:variant>
        <vt:lpwstr/>
      </vt:variant>
      <vt:variant>
        <vt:i4>7864430</vt:i4>
      </vt:variant>
      <vt:variant>
        <vt:i4>423</vt:i4>
      </vt:variant>
      <vt:variant>
        <vt:i4>0</vt:i4>
      </vt:variant>
      <vt:variant>
        <vt:i4>5</vt:i4>
      </vt:variant>
      <vt:variant>
        <vt:lpwstr>https://www.cbd.int/decisions/cop?m=cop-16</vt:lpwstr>
      </vt:variant>
      <vt:variant>
        <vt:lpwstr/>
      </vt:variant>
      <vt:variant>
        <vt:i4>3604512</vt:i4>
      </vt:variant>
      <vt:variant>
        <vt:i4>420</vt:i4>
      </vt:variant>
      <vt:variant>
        <vt:i4>0</vt:i4>
      </vt:variant>
      <vt:variant>
        <vt:i4>5</vt:i4>
      </vt:variant>
      <vt:variant>
        <vt:lpwstr>https://www.cbd.int/recommendations/sb8j/?m=sb8j-01</vt:lpwstr>
      </vt:variant>
      <vt:variant>
        <vt:lpwstr/>
      </vt:variant>
      <vt:variant>
        <vt:i4>3604512</vt:i4>
      </vt:variant>
      <vt:variant>
        <vt:i4>417</vt:i4>
      </vt:variant>
      <vt:variant>
        <vt:i4>0</vt:i4>
      </vt:variant>
      <vt:variant>
        <vt:i4>5</vt:i4>
      </vt:variant>
      <vt:variant>
        <vt:lpwstr>https://www.cbd.int/recommendations/sb8j/?m=sb8j-01</vt:lpwstr>
      </vt:variant>
      <vt:variant>
        <vt:lpwstr/>
      </vt:variant>
      <vt:variant>
        <vt:i4>8126586</vt:i4>
      </vt:variant>
      <vt:variant>
        <vt:i4>414</vt:i4>
      </vt:variant>
      <vt:variant>
        <vt:i4>0</vt:i4>
      </vt:variant>
      <vt:variant>
        <vt:i4>5</vt:i4>
      </vt:variant>
      <vt:variant>
        <vt:lpwstr>https://www.cbd.int/documents/CBD/SBSTTA/28/INF/8/REV1</vt:lpwstr>
      </vt:variant>
      <vt:variant>
        <vt:lpwstr/>
      </vt:variant>
      <vt:variant>
        <vt:i4>458822</vt:i4>
      </vt:variant>
      <vt:variant>
        <vt:i4>411</vt:i4>
      </vt:variant>
      <vt:variant>
        <vt:i4>0</vt:i4>
      </vt:variant>
      <vt:variant>
        <vt:i4>5</vt:i4>
      </vt:variant>
      <vt:variant>
        <vt:lpwstr>https://www.cbd.int/documents/CBD/SBSTTA/28/INF/4</vt:lpwstr>
      </vt:variant>
      <vt:variant>
        <vt:lpwstr/>
      </vt:variant>
      <vt:variant>
        <vt:i4>458822</vt:i4>
      </vt:variant>
      <vt:variant>
        <vt:i4>408</vt:i4>
      </vt:variant>
      <vt:variant>
        <vt:i4>0</vt:i4>
      </vt:variant>
      <vt:variant>
        <vt:i4>5</vt:i4>
      </vt:variant>
      <vt:variant>
        <vt:lpwstr>https://www.cbd.int/documents/CBD/SBSTTA/28/INF/4</vt:lpwstr>
      </vt:variant>
      <vt:variant>
        <vt:lpwstr/>
      </vt:variant>
      <vt:variant>
        <vt:i4>7209057</vt:i4>
      </vt:variant>
      <vt:variant>
        <vt:i4>405</vt:i4>
      </vt:variant>
      <vt:variant>
        <vt:i4>0</vt:i4>
      </vt:variant>
      <vt:variant>
        <vt:i4>5</vt:i4>
      </vt:variant>
      <vt:variant>
        <vt:lpwstr>https://www.cbd.int/decisions/cop/?m=cop-16</vt:lpwstr>
      </vt:variant>
      <vt:variant>
        <vt:lpwstr/>
      </vt:variant>
      <vt:variant>
        <vt:i4>7209057</vt:i4>
      </vt:variant>
      <vt:variant>
        <vt:i4>402</vt:i4>
      </vt:variant>
      <vt:variant>
        <vt:i4>0</vt:i4>
      </vt:variant>
      <vt:variant>
        <vt:i4>5</vt:i4>
      </vt:variant>
      <vt:variant>
        <vt:lpwstr>https://www.cbd.int/decisions/cop/?m=cop-16</vt:lpwstr>
      </vt:variant>
      <vt:variant>
        <vt:lpwstr/>
      </vt:variant>
      <vt:variant>
        <vt:i4>7209057</vt:i4>
      </vt:variant>
      <vt:variant>
        <vt:i4>399</vt:i4>
      </vt:variant>
      <vt:variant>
        <vt:i4>0</vt:i4>
      </vt:variant>
      <vt:variant>
        <vt:i4>5</vt:i4>
      </vt:variant>
      <vt:variant>
        <vt:lpwstr>https://www.cbd.int/decisions/cop/?m=cop-16</vt:lpwstr>
      </vt:variant>
      <vt:variant>
        <vt:lpwstr/>
      </vt:variant>
      <vt:variant>
        <vt:i4>7209057</vt:i4>
      </vt:variant>
      <vt:variant>
        <vt:i4>396</vt:i4>
      </vt:variant>
      <vt:variant>
        <vt:i4>0</vt:i4>
      </vt:variant>
      <vt:variant>
        <vt:i4>5</vt:i4>
      </vt:variant>
      <vt:variant>
        <vt:lpwstr>https://www.cbd.int/decisions/cop/?m=cop-16</vt:lpwstr>
      </vt:variant>
      <vt:variant>
        <vt:lpwstr/>
      </vt:variant>
      <vt:variant>
        <vt:i4>7209057</vt:i4>
      </vt:variant>
      <vt:variant>
        <vt:i4>393</vt:i4>
      </vt:variant>
      <vt:variant>
        <vt:i4>0</vt:i4>
      </vt:variant>
      <vt:variant>
        <vt:i4>5</vt:i4>
      </vt:variant>
      <vt:variant>
        <vt:lpwstr>https://www.cbd.int/decisions/cop/?m=cop-16</vt:lpwstr>
      </vt:variant>
      <vt:variant>
        <vt:lpwstr/>
      </vt:variant>
      <vt:variant>
        <vt:i4>7209057</vt:i4>
      </vt:variant>
      <vt:variant>
        <vt:i4>390</vt:i4>
      </vt:variant>
      <vt:variant>
        <vt:i4>0</vt:i4>
      </vt:variant>
      <vt:variant>
        <vt:i4>5</vt:i4>
      </vt:variant>
      <vt:variant>
        <vt:lpwstr>https://www.cbd.int/decisions/cop/?m=cop-16</vt:lpwstr>
      </vt:variant>
      <vt:variant>
        <vt:lpwstr/>
      </vt:variant>
      <vt:variant>
        <vt:i4>7209057</vt:i4>
      </vt:variant>
      <vt:variant>
        <vt:i4>387</vt:i4>
      </vt:variant>
      <vt:variant>
        <vt:i4>0</vt:i4>
      </vt:variant>
      <vt:variant>
        <vt:i4>5</vt:i4>
      </vt:variant>
      <vt:variant>
        <vt:lpwstr>https://www.cbd.int/decisions/cop/?m=cop-15</vt:lpwstr>
      </vt:variant>
      <vt:variant>
        <vt:lpwstr/>
      </vt:variant>
      <vt:variant>
        <vt:i4>7209057</vt:i4>
      </vt:variant>
      <vt:variant>
        <vt:i4>384</vt:i4>
      </vt:variant>
      <vt:variant>
        <vt:i4>0</vt:i4>
      </vt:variant>
      <vt:variant>
        <vt:i4>5</vt:i4>
      </vt:variant>
      <vt:variant>
        <vt:lpwstr>https://www.cbd.int/decisions/cop/?m=cop-15</vt:lpwstr>
      </vt:variant>
      <vt:variant>
        <vt:lpwstr/>
      </vt:variant>
      <vt:variant>
        <vt:i4>7209057</vt:i4>
      </vt:variant>
      <vt:variant>
        <vt:i4>381</vt:i4>
      </vt:variant>
      <vt:variant>
        <vt:i4>0</vt:i4>
      </vt:variant>
      <vt:variant>
        <vt:i4>5</vt:i4>
      </vt:variant>
      <vt:variant>
        <vt:lpwstr>https://www.cbd.int/decisions/cop/?m=cop-15</vt:lpwstr>
      </vt:variant>
      <vt:variant>
        <vt:lpwstr/>
      </vt:variant>
      <vt:variant>
        <vt:i4>983064</vt:i4>
      </vt:variant>
      <vt:variant>
        <vt:i4>378</vt:i4>
      </vt:variant>
      <vt:variant>
        <vt:i4>0</vt:i4>
      </vt:variant>
      <vt:variant>
        <vt:i4>5</vt:i4>
      </vt:variant>
      <vt:variant>
        <vt:lpwstr>https://www.cbd.int/recommendations/sbi/?m=sbi-07</vt:lpwstr>
      </vt:variant>
      <vt:variant>
        <vt:lpwstr/>
      </vt:variant>
      <vt:variant>
        <vt:i4>7012401</vt:i4>
      </vt:variant>
      <vt:variant>
        <vt:i4>375</vt:i4>
      </vt:variant>
      <vt:variant>
        <vt:i4>0</vt:i4>
      </vt:variant>
      <vt:variant>
        <vt:i4>5</vt:i4>
      </vt:variant>
      <vt:variant>
        <vt:lpwstr>https://www.cbd.int/meetings/COP-15</vt:lpwstr>
      </vt:variant>
      <vt:variant>
        <vt:lpwstr/>
      </vt:variant>
      <vt:variant>
        <vt:i4>7012401</vt:i4>
      </vt:variant>
      <vt:variant>
        <vt:i4>372</vt:i4>
      </vt:variant>
      <vt:variant>
        <vt:i4>0</vt:i4>
      </vt:variant>
      <vt:variant>
        <vt:i4>5</vt:i4>
      </vt:variant>
      <vt:variant>
        <vt:lpwstr>https://www.cbd.int/meetings/COP-15</vt:lpwstr>
      </vt:variant>
      <vt:variant>
        <vt:lpwstr/>
      </vt:variant>
      <vt:variant>
        <vt:i4>7209057</vt:i4>
      </vt:variant>
      <vt:variant>
        <vt:i4>369</vt:i4>
      </vt:variant>
      <vt:variant>
        <vt:i4>0</vt:i4>
      </vt:variant>
      <vt:variant>
        <vt:i4>5</vt:i4>
      </vt:variant>
      <vt:variant>
        <vt:lpwstr>https://www.cbd.int/decisions/cop/?m=cop-16</vt:lpwstr>
      </vt:variant>
      <vt:variant>
        <vt:lpwstr/>
      </vt:variant>
      <vt:variant>
        <vt:i4>7209057</vt:i4>
      </vt:variant>
      <vt:variant>
        <vt:i4>366</vt:i4>
      </vt:variant>
      <vt:variant>
        <vt:i4>0</vt:i4>
      </vt:variant>
      <vt:variant>
        <vt:i4>5</vt:i4>
      </vt:variant>
      <vt:variant>
        <vt:lpwstr>https://www.cbd.int/decisions/cop/?m=cop-16</vt:lpwstr>
      </vt:variant>
      <vt:variant>
        <vt:lpwstr/>
      </vt:variant>
      <vt:variant>
        <vt:i4>7209057</vt:i4>
      </vt:variant>
      <vt:variant>
        <vt:i4>363</vt:i4>
      </vt:variant>
      <vt:variant>
        <vt:i4>0</vt:i4>
      </vt:variant>
      <vt:variant>
        <vt:i4>5</vt:i4>
      </vt:variant>
      <vt:variant>
        <vt:lpwstr>https://www.cbd.int/decisions/cop/?m=cop-16</vt:lpwstr>
      </vt:variant>
      <vt:variant>
        <vt:lpwstr/>
      </vt:variant>
      <vt:variant>
        <vt:i4>7209057</vt:i4>
      </vt:variant>
      <vt:variant>
        <vt:i4>360</vt:i4>
      </vt:variant>
      <vt:variant>
        <vt:i4>0</vt:i4>
      </vt:variant>
      <vt:variant>
        <vt:i4>5</vt:i4>
      </vt:variant>
      <vt:variant>
        <vt:lpwstr>https://www.cbd.int/decisions/cop/?m=cop-16</vt:lpwstr>
      </vt:variant>
      <vt:variant>
        <vt:lpwstr/>
      </vt:variant>
      <vt:variant>
        <vt:i4>7209057</vt:i4>
      </vt:variant>
      <vt:variant>
        <vt:i4>357</vt:i4>
      </vt:variant>
      <vt:variant>
        <vt:i4>0</vt:i4>
      </vt:variant>
      <vt:variant>
        <vt:i4>5</vt:i4>
      </vt:variant>
      <vt:variant>
        <vt:lpwstr>https://www.cbd.int/decisions/cop/?m=cop-15</vt:lpwstr>
      </vt:variant>
      <vt:variant>
        <vt:lpwstr/>
      </vt:variant>
      <vt:variant>
        <vt:i4>7209057</vt:i4>
      </vt:variant>
      <vt:variant>
        <vt:i4>354</vt:i4>
      </vt:variant>
      <vt:variant>
        <vt:i4>0</vt:i4>
      </vt:variant>
      <vt:variant>
        <vt:i4>5</vt:i4>
      </vt:variant>
      <vt:variant>
        <vt:lpwstr>https://www.cbd.int/decisions/cop/?m=cop-15</vt:lpwstr>
      </vt:variant>
      <vt:variant>
        <vt:lpwstr/>
      </vt:variant>
      <vt:variant>
        <vt:i4>983064</vt:i4>
      </vt:variant>
      <vt:variant>
        <vt:i4>351</vt:i4>
      </vt:variant>
      <vt:variant>
        <vt:i4>0</vt:i4>
      </vt:variant>
      <vt:variant>
        <vt:i4>5</vt:i4>
      </vt:variant>
      <vt:variant>
        <vt:lpwstr>https://www.cbd.int/recommendations/sbi/?m=sbi-07</vt:lpwstr>
      </vt:variant>
      <vt:variant>
        <vt:lpwstr/>
      </vt:variant>
      <vt:variant>
        <vt:i4>8061038</vt:i4>
      </vt:variant>
      <vt:variant>
        <vt:i4>348</vt:i4>
      </vt:variant>
      <vt:variant>
        <vt:i4>0</vt:i4>
      </vt:variant>
      <vt:variant>
        <vt:i4>5</vt:i4>
      </vt:variant>
      <vt:variant>
        <vt:lpwstr>https://www.cbd.int/decisions/cop?m=cop-15</vt:lpwstr>
      </vt:variant>
      <vt:variant>
        <vt:lpwstr/>
      </vt:variant>
      <vt:variant>
        <vt:i4>7209057</vt:i4>
      </vt:variant>
      <vt:variant>
        <vt:i4>345</vt:i4>
      </vt:variant>
      <vt:variant>
        <vt:i4>0</vt:i4>
      </vt:variant>
      <vt:variant>
        <vt:i4>5</vt:i4>
      </vt:variant>
      <vt:variant>
        <vt:lpwstr>https://www.cbd.int/decisions/cop/?m=cop-16</vt:lpwstr>
      </vt:variant>
      <vt:variant>
        <vt:lpwstr/>
      </vt:variant>
      <vt:variant>
        <vt:i4>7209057</vt:i4>
      </vt:variant>
      <vt:variant>
        <vt:i4>342</vt:i4>
      </vt:variant>
      <vt:variant>
        <vt:i4>0</vt:i4>
      </vt:variant>
      <vt:variant>
        <vt:i4>5</vt:i4>
      </vt:variant>
      <vt:variant>
        <vt:lpwstr>https://www.cbd.int/decisions/cop/?m=cop-16</vt:lpwstr>
      </vt:variant>
      <vt:variant>
        <vt:lpwstr/>
      </vt:variant>
      <vt:variant>
        <vt:i4>7209057</vt:i4>
      </vt:variant>
      <vt:variant>
        <vt:i4>339</vt:i4>
      </vt:variant>
      <vt:variant>
        <vt:i4>0</vt:i4>
      </vt:variant>
      <vt:variant>
        <vt:i4>5</vt:i4>
      </vt:variant>
      <vt:variant>
        <vt:lpwstr>https://www.cbd.int/decisions/cop/?m=cop-16</vt:lpwstr>
      </vt:variant>
      <vt:variant>
        <vt:lpwstr/>
      </vt:variant>
      <vt:variant>
        <vt:i4>8061038</vt:i4>
      </vt:variant>
      <vt:variant>
        <vt:i4>336</vt:i4>
      </vt:variant>
      <vt:variant>
        <vt:i4>0</vt:i4>
      </vt:variant>
      <vt:variant>
        <vt:i4>5</vt:i4>
      </vt:variant>
      <vt:variant>
        <vt:lpwstr>https://www.cbd.int/decisions/cop?m=cop-15</vt:lpwstr>
      </vt:variant>
      <vt:variant>
        <vt:lpwstr/>
      </vt:variant>
      <vt:variant>
        <vt:i4>3145838</vt:i4>
      </vt:variant>
      <vt:variant>
        <vt:i4>333</vt:i4>
      </vt:variant>
      <vt:variant>
        <vt:i4>0</vt:i4>
      </vt:variant>
      <vt:variant>
        <vt:i4>5</vt:i4>
      </vt:variant>
      <vt:variant>
        <vt:lpwstr>https://www.cbd.int/decisions/?id=7104</vt:lpwstr>
      </vt:variant>
      <vt:variant>
        <vt:lpwstr/>
      </vt:variant>
      <vt:variant>
        <vt:i4>7602220</vt:i4>
      </vt:variant>
      <vt:variant>
        <vt:i4>330</vt:i4>
      </vt:variant>
      <vt:variant>
        <vt:i4>0</vt:i4>
      </vt:variant>
      <vt:variant>
        <vt:i4>5</vt:i4>
      </vt:variant>
      <vt:variant>
        <vt:lpwstr>http://www.cbd.int/decisions/?m=cop-03&amp;n=08</vt:lpwstr>
      </vt:variant>
      <vt:variant>
        <vt:lpwstr/>
      </vt:variant>
      <vt:variant>
        <vt:i4>7209057</vt:i4>
      </vt:variant>
      <vt:variant>
        <vt:i4>327</vt:i4>
      </vt:variant>
      <vt:variant>
        <vt:i4>0</vt:i4>
      </vt:variant>
      <vt:variant>
        <vt:i4>5</vt:i4>
      </vt:variant>
      <vt:variant>
        <vt:lpwstr>https://www.cbd.int/decisions/cop/?m=cop-16</vt:lpwstr>
      </vt:variant>
      <vt:variant>
        <vt:lpwstr/>
      </vt:variant>
      <vt:variant>
        <vt:i4>8061038</vt:i4>
      </vt:variant>
      <vt:variant>
        <vt:i4>324</vt:i4>
      </vt:variant>
      <vt:variant>
        <vt:i4>0</vt:i4>
      </vt:variant>
      <vt:variant>
        <vt:i4>5</vt:i4>
      </vt:variant>
      <vt:variant>
        <vt:lpwstr>https://www.cbd.int/decisions/cop?m=cop-15</vt:lpwstr>
      </vt:variant>
      <vt:variant>
        <vt:lpwstr/>
      </vt:variant>
      <vt:variant>
        <vt:i4>7209057</vt:i4>
      </vt:variant>
      <vt:variant>
        <vt:i4>321</vt:i4>
      </vt:variant>
      <vt:variant>
        <vt:i4>0</vt:i4>
      </vt:variant>
      <vt:variant>
        <vt:i4>5</vt:i4>
      </vt:variant>
      <vt:variant>
        <vt:lpwstr>https://www.cbd.int/decisions/cop/?m=cop-16</vt:lpwstr>
      </vt:variant>
      <vt:variant>
        <vt:lpwstr/>
      </vt:variant>
      <vt:variant>
        <vt:i4>7209057</vt:i4>
      </vt:variant>
      <vt:variant>
        <vt:i4>318</vt:i4>
      </vt:variant>
      <vt:variant>
        <vt:i4>0</vt:i4>
      </vt:variant>
      <vt:variant>
        <vt:i4>5</vt:i4>
      </vt:variant>
      <vt:variant>
        <vt:lpwstr>https://www.cbd.int/decisions/cop/?m=cop-16</vt:lpwstr>
      </vt:variant>
      <vt:variant>
        <vt:lpwstr/>
      </vt:variant>
      <vt:variant>
        <vt:i4>7209057</vt:i4>
      </vt:variant>
      <vt:variant>
        <vt:i4>315</vt:i4>
      </vt:variant>
      <vt:variant>
        <vt:i4>0</vt:i4>
      </vt:variant>
      <vt:variant>
        <vt:i4>5</vt:i4>
      </vt:variant>
      <vt:variant>
        <vt:lpwstr>https://www.cbd.int/decisions/cop/?m=cop-16</vt:lpwstr>
      </vt:variant>
      <vt:variant>
        <vt:lpwstr/>
      </vt:variant>
      <vt:variant>
        <vt:i4>7209057</vt:i4>
      </vt:variant>
      <vt:variant>
        <vt:i4>312</vt:i4>
      </vt:variant>
      <vt:variant>
        <vt:i4>0</vt:i4>
      </vt:variant>
      <vt:variant>
        <vt:i4>5</vt:i4>
      </vt:variant>
      <vt:variant>
        <vt:lpwstr>https://www.cbd.int/decisions/cop/?m=cop-16</vt:lpwstr>
      </vt:variant>
      <vt:variant>
        <vt:lpwstr/>
      </vt:variant>
      <vt:variant>
        <vt:i4>7209057</vt:i4>
      </vt:variant>
      <vt:variant>
        <vt:i4>309</vt:i4>
      </vt:variant>
      <vt:variant>
        <vt:i4>0</vt:i4>
      </vt:variant>
      <vt:variant>
        <vt:i4>5</vt:i4>
      </vt:variant>
      <vt:variant>
        <vt:lpwstr>https://www.cbd.int/decisions/cop/?m=cop-15</vt:lpwstr>
      </vt:variant>
      <vt:variant>
        <vt:lpwstr/>
      </vt:variant>
      <vt:variant>
        <vt:i4>983064</vt:i4>
      </vt:variant>
      <vt:variant>
        <vt:i4>306</vt:i4>
      </vt:variant>
      <vt:variant>
        <vt:i4>0</vt:i4>
      </vt:variant>
      <vt:variant>
        <vt:i4>5</vt:i4>
      </vt:variant>
      <vt:variant>
        <vt:lpwstr>https://www.cbd.int/recommendations/sbi/?m=sbi-07</vt:lpwstr>
      </vt:variant>
      <vt:variant>
        <vt:lpwstr/>
      </vt:variant>
      <vt:variant>
        <vt:i4>983064</vt:i4>
      </vt:variant>
      <vt:variant>
        <vt:i4>303</vt:i4>
      </vt:variant>
      <vt:variant>
        <vt:i4>0</vt:i4>
      </vt:variant>
      <vt:variant>
        <vt:i4>5</vt:i4>
      </vt:variant>
      <vt:variant>
        <vt:lpwstr>https://www.cbd.int/recommendations/sbi/?m=sbi-07</vt:lpwstr>
      </vt:variant>
      <vt:variant>
        <vt:lpwstr/>
      </vt:variant>
      <vt:variant>
        <vt:i4>983064</vt:i4>
      </vt:variant>
      <vt:variant>
        <vt:i4>300</vt:i4>
      </vt:variant>
      <vt:variant>
        <vt:i4>0</vt:i4>
      </vt:variant>
      <vt:variant>
        <vt:i4>5</vt:i4>
      </vt:variant>
      <vt:variant>
        <vt:lpwstr>https://www.cbd.int/recommendations/sbi/?m=sbi-06</vt:lpwstr>
      </vt:variant>
      <vt:variant>
        <vt:lpwstr/>
      </vt:variant>
      <vt:variant>
        <vt:i4>983064</vt:i4>
      </vt:variant>
      <vt:variant>
        <vt:i4>297</vt:i4>
      </vt:variant>
      <vt:variant>
        <vt:i4>0</vt:i4>
      </vt:variant>
      <vt:variant>
        <vt:i4>5</vt:i4>
      </vt:variant>
      <vt:variant>
        <vt:lpwstr>https://www.cbd.int/recommendations/sbi/?m=sbi-06</vt:lpwstr>
      </vt:variant>
      <vt:variant>
        <vt:lpwstr/>
      </vt:variant>
      <vt:variant>
        <vt:i4>983064</vt:i4>
      </vt:variant>
      <vt:variant>
        <vt:i4>294</vt:i4>
      </vt:variant>
      <vt:variant>
        <vt:i4>0</vt:i4>
      </vt:variant>
      <vt:variant>
        <vt:i4>5</vt:i4>
      </vt:variant>
      <vt:variant>
        <vt:lpwstr>https://www.cbd.int/recommendations/sbi/?m=sbi-07</vt:lpwstr>
      </vt:variant>
      <vt:variant>
        <vt:lpwstr/>
      </vt:variant>
      <vt:variant>
        <vt:i4>983064</vt:i4>
      </vt:variant>
      <vt:variant>
        <vt:i4>291</vt:i4>
      </vt:variant>
      <vt:variant>
        <vt:i4>0</vt:i4>
      </vt:variant>
      <vt:variant>
        <vt:i4>5</vt:i4>
      </vt:variant>
      <vt:variant>
        <vt:lpwstr>https://www.cbd.int/recommendations/sbi/?m=sbi-06</vt:lpwstr>
      </vt:variant>
      <vt:variant>
        <vt:lpwstr/>
      </vt:variant>
      <vt:variant>
        <vt:i4>7995502</vt:i4>
      </vt:variant>
      <vt:variant>
        <vt:i4>288</vt:i4>
      </vt:variant>
      <vt:variant>
        <vt:i4>0</vt:i4>
      </vt:variant>
      <vt:variant>
        <vt:i4>5</vt:i4>
      </vt:variant>
      <vt:variant>
        <vt:lpwstr>https://www.cbd.int/decisions/cop?m=cop-14</vt:lpwstr>
      </vt:variant>
      <vt:variant>
        <vt:lpwstr/>
      </vt:variant>
      <vt:variant>
        <vt:i4>8126574</vt:i4>
      </vt:variant>
      <vt:variant>
        <vt:i4>285</vt:i4>
      </vt:variant>
      <vt:variant>
        <vt:i4>0</vt:i4>
      </vt:variant>
      <vt:variant>
        <vt:i4>5</vt:i4>
      </vt:variant>
      <vt:variant>
        <vt:lpwstr>https://www.cbd.int/decisions/cop?m=cop-12</vt:lpwstr>
      </vt:variant>
      <vt:variant>
        <vt:lpwstr/>
      </vt:variant>
      <vt:variant>
        <vt:i4>7733359</vt:i4>
      </vt:variant>
      <vt:variant>
        <vt:i4>282</vt:i4>
      </vt:variant>
      <vt:variant>
        <vt:i4>0</vt:i4>
      </vt:variant>
      <vt:variant>
        <vt:i4>5</vt:i4>
      </vt:variant>
      <vt:variant>
        <vt:lpwstr>https://www.cbd.int/decisions/cop?m=cop-08</vt:lpwstr>
      </vt:variant>
      <vt:variant>
        <vt:lpwstr/>
      </vt:variant>
      <vt:variant>
        <vt:i4>7864430</vt:i4>
      </vt:variant>
      <vt:variant>
        <vt:i4>279</vt:i4>
      </vt:variant>
      <vt:variant>
        <vt:i4>0</vt:i4>
      </vt:variant>
      <vt:variant>
        <vt:i4>5</vt:i4>
      </vt:variant>
      <vt:variant>
        <vt:lpwstr>https://www.cbd.int/decisions/cop?m=cop-16</vt:lpwstr>
      </vt:variant>
      <vt:variant>
        <vt:lpwstr/>
      </vt:variant>
      <vt:variant>
        <vt:i4>6422572</vt:i4>
      </vt:variant>
      <vt:variant>
        <vt:i4>276</vt:i4>
      </vt:variant>
      <vt:variant>
        <vt:i4>0</vt:i4>
      </vt:variant>
      <vt:variant>
        <vt:i4>5</vt:i4>
      </vt:variant>
      <vt:variant>
        <vt:lpwstr>https://www.cbd.int/documents/CBD/COP/16/INF/3/REV1</vt:lpwstr>
      </vt:variant>
      <vt:variant>
        <vt:lpwstr/>
      </vt:variant>
      <vt:variant>
        <vt:i4>3211313</vt:i4>
      </vt:variant>
      <vt:variant>
        <vt:i4>273</vt:i4>
      </vt:variant>
      <vt:variant>
        <vt:i4>0</vt:i4>
      </vt:variant>
      <vt:variant>
        <vt:i4>5</vt:i4>
      </vt:variant>
      <vt:variant>
        <vt:lpwstr>https://www.cbd.int/documents/CBD/SBI/7/3/ADD4</vt:lpwstr>
      </vt:variant>
      <vt:variant>
        <vt:lpwstr/>
      </vt:variant>
      <vt:variant>
        <vt:i4>7209057</vt:i4>
      </vt:variant>
      <vt:variant>
        <vt:i4>270</vt:i4>
      </vt:variant>
      <vt:variant>
        <vt:i4>0</vt:i4>
      </vt:variant>
      <vt:variant>
        <vt:i4>5</vt:i4>
      </vt:variant>
      <vt:variant>
        <vt:lpwstr>https://www.cbd.int/decisions/cop/?m=cop-16</vt:lpwstr>
      </vt:variant>
      <vt:variant>
        <vt:lpwstr/>
      </vt:variant>
      <vt:variant>
        <vt:i4>3211313</vt:i4>
      </vt:variant>
      <vt:variant>
        <vt:i4>267</vt:i4>
      </vt:variant>
      <vt:variant>
        <vt:i4>0</vt:i4>
      </vt:variant>
      <vt:variant>
        <vt:i4>5</vt:i4>
      </vt:variant>
      <vt:variant>
        <vt:lpwstr>https://www.cbd.int/documents/CBD/SBI/7/3/ADD4</vt:lpwstr>
      </vt:variant>
      <vt:variant>
        <vt:lpwstr/>
      </vt:variant>
      <vt:variant>
        <vt:i4>7209057</vt:i4>
      </vt:variant>
      <vt:variant>
        <vt:i4>264</vt:i4>
      </vt:variant>
      <vt:variant>
        <vt:i4>0</vt:i4>
      </vt:variant>
      <vt:variant>
        <vt:i4>5</vt:i4>
      </vt:variant>
      <vt:variant>
        <vt:lpwstr>https://www.cbd.int/decisions/cop/?m=cop-15</vt:lpwstr>
      </vt:variant>
      <vt:variant>
        <vt:lpwstr/>
      </vt:variant>
      <vt:variant>
        <vt:i4>7209057</vt:i4>
      </vt:variant>
      <vt:variant>
        <vt:i4>261</vt:i4>
      </vt:variant>
      <vt:variant>
        <vt:i4>0</vt:i4>
      </vt:variant>
      <vt:variant>
        <vt:i4>5</vt:i4>
      </vt:variant>
      <vt:variant>
        <vt:lpwstr>https://www.cbd.int/decisions/cop/?m=cop-15</vt:lpwstr>
      </vt:variant>
      <vt:variant>
        <vt:lpwstr/>
      </vt:variant>
      <vt:variant>
        <vt:i4>7209057</vt:i4>
      </vt:variant>
      <vt:variant>
        <vt:i4>258</vt:i4>
      </vt:variant>
      <vt:variant>
        <vt:i4>0</vt:i4>
      </vt:variant>
      <vt:variant>
        <vt:i4>5</vt:i4>
      </vt:variant>
      <vt:variant>
        <vt:lpwstr>https://www.cbd.int/decisions/cop/?m=cop-16</vt:lpwstr>
      </vt:variant>
      <vt:variant>
        <vt:lpwstr/>
      </vt:variant>
      <vt:variant>
        <vt:i4>7209057</vt:i4>
      </vt:variant>
      <vt:variant>
        <vt:i4>255</vt:i4>
      </vt:variant>
      <vt:variant>
        <vt:i4>0</vt:i4>
      </vt:variant>
      <vt:variant>
        <vt:i4>5</vt:i4>
      </vt:variant>
      <vt:variant>
        <vt:lpwstr>https://www.cbd.int/decisions/cop/?m=cop-16</vt:lpwstr>
      </vt:variant>
      <vt:variant>
        <vt:lpwstr/>
      </vt:variant>
      <vt:variant>
        <vt:i4>7209057</vt:i4>
      </vt:variant>
      <vt:variant>
        <vt:i4>252</vt:i4>
      </vt:variant>
      <vt:variant>
        <vt:i4>0</vt:i4>
      </vt:variant>
      <vt:variant>
        <vt:i4>5</vt:i4>
      </vt:variant>
      <vt:variant>
        <vt:lpwstr>https://www.cbd.int/decisions/cop/?m=cop-16</vt:lpwstr>
      </vt:variant>
      <vt:variant>
        <vt:lpwstr/>
      </vt:variant>
      <vt:variant>
        <vt:i4>7209057</vt:i4>
      </vt:variant>
      <vt:variant>
        <vt:i4>249</vt:i4>
      </vt:variant>
      <vt:variant>
        <vt:i4>0</vt:i4>
      </vt:variant>
      <vt:variant>
        <vt:i4>5</vt:i4>
      </vt:variant>
      <vt:variant>
        <vt:lpwstr>https://www.cbd.int/decisions/cop/?m=cop-16</vt:lpwstr>
      </vt:variant>
      <vt:variant>
        <vt:lpwstr/>
      </vt:variant>
      <vt:variant>
        <vt:i4>983064</vt:i4>
      </vt:variant>
      <vt:variant>
        <vt:i4>246</vt:i4>
      </vt:variant>
      <vt:variant>
        <vt:i4>0</vt:i4>
      </vt:variant>
      <vt:variant>
        <vt:i4>5</vt:i4>
      </vt:variant>
      <vt:variant>
        <vt:lpwstr>https://www.cbd.int/recommendations/sbi/?m=sbi-06</vt:lpwstr>
      </vt:variant>
      <vt:variant>
        <vt:lpwstr/>
      </vt:variant>
      <vt:variant>
        <vt:i4>7208999</vt:i4>
      </vt:variant>
      <vt:variant>
        <vt:i4>243</vt:i4>
      </vt:variant>
      <vt:variant>
        <vt:i4>0</vt:i4>
      </vt:variant>
      <vt:variant>
        <vt:i4>5</vt:i4>
      </vt:variant>
      <vt:variant>
        <vt:lpwstr>https://www.cbd.int/documents/CBD/COP/17/5</vt:lpwstr>
      </vt:variant>
      <vt:variant>
        <vt:lpwstr/>
      </vt:variant>
      <vt:variant>
        <vt:i4>983064</vt:i4>
      </vt:variant>
      <vt:variant>
        <vt:i4>240</vt:i4>
      </vt:variant>
      <vt:variant>
        <vt:i4>0</vt:i4>
      </vt:variant>
      <vt:variant>
        <vt:i4>5</vt:i4>
      </vt:variant>
      <vt:variant>
        <vt:lpwstr>https://www.cbd.int/recommendations/sbi/?m=sbi-07</vt:lpwstr>
      </vt:variant>
      <vt:variant>
        <vt:lpwstr/>
      </vt:variant>
      <vt:variant>
        <vt:i4>983064</vt:i4>
      </vt:variant>
      <vt:variant>
        <vt:i4>237</vt:i4>
      </vt:variant>
      <vt:variant>
        <vt:i4>0</vt:i4>
      </vt:variant>
      <vt:variant>
        <vt:i4>5</vt:i4>
      </vt:variant>
      <vt:variant>
        <vt:lpwstr>https://www.cbd.int/recommendations/sbi/?m=sbi-06</vt:lpwstr>
      </vt:variant>
      <vt:variant>
        <vt:lpwstr/>
      </vt:variant>
      <vt:variant>
        <vt:i4>7798895</vt:i4>
      </vt:variant>
      <vt:variant>
        <vt:i4>234</vt:i4>
      </vt:variant>
      <vt:variant>
        <vt:i4>0</vt:i4>
      </vt:variant>
      <vt:variant>
        <vt:i4>5</vt:i4>
      </vt:variant>
      <vt:variant>
        <vt:lpwstr>https://www.cbd.int/decisions/cop?m=cop-09</vt:lpwstr>
      </vt:variant>
      <vt:variant>
        <vt:lpwstr/>
      </vt:variant>
      <vt:variant>
        <vt:i4>6946924</vt:i4>
      </vt:variant>
      <vt:variant>
        <vt:i4>231</vt:i4>
      </vt:variant>
      <vt:variant>
        <vt:i4>0</vt:i4>
      </vt:variant>
      <vt:variant>
        <vt:i4>5</vt:i4>
      </vt:variant>
      <vt:variant>
        <vt:lpwstr>https://www.cbd.int/documents/CBD/COP/17/4/ADD4</vt:lpwstr>
      </vt:variant>
      <vt:variant>
        <vt:lpwstr/>
      </vt:variant>
      <vt:variant>
        <vt:i4>6946924</vt:i4>
      </vt:variant>
      <vt:variant>
        <vt:i4>228</vt:i4>
      </vt:variant>
      <vt:variant>
        <vt:i4>0</vt:i4>
      </vt:variant>
      <vt:variant>
        <vt:i4>5</vt:i4>
      </vt:variant>
      <vt:variant>
        <vt:lpwstr>https://www.cbd.int/documents/CBD/COP/17/4/ADD4</vt:lpwstr>
      </vt:variant>
      <vt:variant>
        <vt:lpwstr/>
      </vt:variant>
      <vt:variant>
        <vt:i4>7209057</vt:i4>
      </vt:variant>
      <vt:variant>
        <vt:i4>225</vt:i4>
      </vt:variant>
      <vt:variant>
        <vt:i4>0</vt:i4>
      </vt:variant>
      <vt:variant>
        <vt:i4>5</vt:i4>
      </vt:variant>
      <vt:variant>
        <vt:lpwstr>https://www.cbd.int/decisions/cop/?m=cop-16</vt:lpwstr>
      </vt:variant>
      <vt:variant>
        <vt:lpwstr/>
      </vt:variant>
      <vt:variant>
        <vt:i4>7274535</vt:i4>
      </vt:variant>
      <vt:variant>
        <vt:i4>222</vt:i4>
      </vt:variant>
      <vt:variant>
        <vt:i4>0</vt:i4>
      </vt:variant>
      <vt:variant>
        <vt:i4>5</vt:i4>
      </vt:variant>
      <vt:variant>
        <vt:lpwstr>https://www.cbd.int/documents/CBD/COP/17/4</vt:lpwstr>
      </vt:variant>
      <vt:variant>
        <vt:lpwstr/>
      </vt:variant>
      <vt:variant>
        <vt:i4>8257591</vt:i4>
      </vt:variant>
      <vt:variant>
        <vt:i4>219</vt:i4>
      </vt:variant>
      <vt:variant>
        <vt:i4>0</vt:i4>
      </vt:variant>
      <vt:variant>
        <vt:i4>5</vt:i4>
      </vt:variant>
      <vt:variant>
        <vt:lpwstr>https://www.cbd.int/documents/CBD/SBI/6/10</vt:lpwstr>
      </vt:variant>
      <vt:variant>
        <vt:lpwstr/>
      </vt:variant>
      <vt:variant>
        <vt:i4>983064</vt:i4>
      </vt:variant>
      <vt:variant>
        <vt:i4>216</vt:i4>
      </vt:variant>
      <vt:variant>
        <vt:i4>0</vt:i4>
      </vt:variant>
      <vt:variant>
        <vt:i4>5</vt:i4>
      </vt:variant>
      <vt:variant>
        <vt:lpwstr>https://www.cbd.int/recommendations/sbi/?m=sbi-06</vt:lpwstr>
      </vt:variant>
      <vt:variant>
        <vt:lpwstr/>
      </vt:variant>
      <vt:variant>
        <vt:i4>720974</vt:i4>
      </vt:variant>
      <vt:variant>
        <vt:i4>213</vt:i4>
      </vt:variant>
      <vt:variant>
        <vt:i4>0</vt:i4>
      </vt:variant>
      <vt:variant>
        <vt:i4>5</vt:i4>
      </vt:variant>
      <vt:variant>
        <vt:lpwstr>https://www.cbd.int/doc/decisions/cop-13/cop-13-dec-33-en.pdf</vt:lpwstr>
      </vt:variant>
      <vt:variant>
        <vt:lpwstr/>
      </vt:variant>
      <vt:variant>
        <vt:i4>1441853</vt:i4>
      </vt:variant>
      <vt:variant>
        <vt:i4>206</vt:i4>
      </vt:variant>
      <vt:variant>
        <vt:i4>0</vt:i4>
      </vt:variant>
      <vt:variant>
        <vt:i4>5</vt:i4>
      </vt:variant>
      <vt:variant>
        <vt:lpwstr/>
      </vt:variant>
      <vt:variant>
        <vt:lpwstr>_Toc241589693</vt:lpwstr>
      </vt:variant>
      <vt:variant>
        <vt:i4>1441853</vt:i4>
      </vt:variant>
      <vt:variant>
        <vt:i4>200</vt:i4>
      </vt:variant>
      <vt:variant>
        <vt:i4>0</vt:i4>
      </vt:variant>
      <vt:variant>
        <vt:i4>5</vt:i4>
      </vt:variant>
      <vt:variant>
        <vt:lpwstr/>
      </vt:variant>
      <vt:variant>
        <vt:lpwstr>_Toc241589692</vt:lpwstr>
      </vt:variant>
      <vt:variant>
        <vt:i4>1441853</vt:i4>
      </vt:variant>
      <vt:variant>
        <vt:i4>194</vt:i4>
      </vt:variant>
      <vt:variant>
        <vt:i4>0</vt:i4>
      </vt:variant>
      <vt:variant>
        <vt:i4>5</vt:i4>
      </vt:variant>
      <vt:variant>
        <vt:lpwstr/>
      </vt:variant>
      <vt:variant>
        <vt:lpwstr>_Toc241589691</vt:lpwstr>
      </vt:variant>
      <vt:variant>
        <vt:i4>1441853</vt:i4>
      </vt:variant>
      <vt:variant>
        <vt:i4>188</vt:i4>
      </vt:variant>
      <vt:variant>
        <vt:i4>0</vt:i4>
      </vt:variant>
      <vt:variant>
        <vt:i4>5</vt:i4>
      </vt:variant>
      <vt:variant>
        <vt:lpwstr/>
      </vt:variant>
      <vt:variant>
        <vt:lpwstr>_Toc241589690</vt:lpwstr>
      </vt:variant>
      <vt:variant>
        <vt:i4>1507389</vt:i4>
      </vt:variant>
      <vt:variant>
        <vt:i4>182</vt:i4>
      </vt:variant>
      <vt:variant>
        <vt:i4>0</vt:i4>
      </vt:variant>
      <vt:variant>
        <vt:i4>5</vt:i4>
      </vt:variant>
      <vt:variant>
        <vt:lpwstr/>
      </vt:variant>
      <vt:variant>
        <vt:lpwstr>_Toc241589689</vt:lpwstr>
      </vt:variant>
      <vt:variant>
        <vt:i4>1507389</vt:i4>
      </vt:variant>
      <vt:variant>
        <vt:i4>176</vt:i4>
      </vt:variant>
      <vt:variant>
        <vt:i4>0</vt:i4>
      </vt:variant>
      <vt:variant>
        <vt:i4>5</vt:i4>
      </vt:variant>
      <vt:variant>
        <vt:lpwstr/>
      </vt:variant>
      <vt:variant>
        <vt:lpwstr>_Toc241589688</vt:lpwstr>
      </vt:variant>
      <vt:variant>
        <vt:i4>1507389</vt:i4>
      </vt:variant>
      <vt:variant>
        <vt:i4>170</vt:i4>
      </vt:variant>
      <vt:variant>
        <vt:i4>0</vt:i4>
      </vt:variant>
      <vt:variant>
        <vt:i4>5</vt:i4>
      </vt:variant>
      <vt:variant>
        <vt:lpwstr/>
      </vt:variant>
      <vt:variant>
        <vt:lpwstr>_Toc241589687</vt:lpwstr>
      </vt:variant>
      <vt:variant>
        <vt:i4>1507389</vt:i4>
      </vt:variant>
      <vt:variant>
        <vt:i4>164</vt:i4>
      </vt:variant>
      <vt:variant>
        <vt:i4>0</vt:i4>
      </vt:variant>
      <vt:variant>
        <vt:i4>5</vt:i4>
      </vt:variant>
      <vt:variant>
        <vt:lpwstr/>
      </vt:variant>
      <vt:variant>
        <vt:lpwstr>_Toc241589686</vt:lpwstr>
      </vt:variant>
      <vt:variant>
        <vt:i4>1507389</vt:i4>
      </vt:variant>
      <vt:variant>
        <vt:i4>158</vt:i4>
      </vt:variant>
      <vt:variant>
        <vt:i4>0</vt:i4>
      </vt:variant>
      <vt:variant>
        <vt:i4>5</vt:i4>
      </vt:variant>
      <vt:variant>
        <vt:lpwstr/>
      </vt:variant>
      <vt:variant>
        <vt:lpwstr>_Toc241589685</vt:lpwstr>
      </vt:variant>
      <vt:variant>
        <vt:i4>1507389</vt:i4>
      </vt:variant>
      <vt:variant>
        <vt:i4>152</vt:i4>
      </vt:variant>
      <vt:variant>
        <vt:i4>0</vt:i4>
      </vt:variant>
      <vt:variant>
        <vt:i4>5</vt:i4>
      </vt:variant>
      <vt:variant>
        <vt:lpwstr/>
      </vt:variant>
      <vt:variant>
        <vt:lpwstr>_Toc241589684</vt:lpwstr>
      </vt:variant>
      <vt:variant>
        <vt:i4>1507389</vt:i4>
      </vt:variant>
      <vt:variant>
        <vt:i4>146</vt:i4>
      </vt:variant>
      <vt:variant>
        <vt:i4>0</vt:i4>
      </vt:variant>
      <vt:variant>
        <vt:i4>5</vt:i4>
      </vt:variant>
      <vt:variant>
        <vt:lpwstr/>
      </vt:variant>
      <vt:variant>
        <vt:lpwstr>_Toc241589683</vt:lpwstr>
      </vt:variant>
      <vt:variant>
        <vt:i4>1507389</vt:i4>
      </vt:variant>
      <vt:variant>
        <vt:i4>140</vt:i4>
      </vt:variant>
      <vt:variant>
        <vt:i4>0</vt:i4>
      </vt:variant>
      <vt:variant>
        <vt:i4>5</vt:i4>
      </vt:variant>
      <vt:variant>
        <vt:lpwstr/>
      </vt:variant>
      <vt:variant>
        <vt:lpwstr>_Toc241589682</vt:lpwstr>
      </vt:variant>
      <vt:variant>
        <vt:i4>1507389</vt:i4>
      </vt:variant>
      <vt:variant>
        <vt:i4>134</vt:i4>
      </vt:variant>
      <vt:variant>
        <vt:i4>0</vt:i4>
      </vt:variant>
      <vt:variant>
        <vt:i4>5</vt:i4>
      </vt:variant>
      <vt:variant>
        <vt:lpwstr/>
      </vt:variant>
      <vt:variant>
        <vt:lpwstr>_Toc241589681</vt:lpwstr>
      </vt:variant>
      <vt:variant>
        <vt:i4>1507389</vt:i4>
      </vt:variant>
      <vt:variant>
        <vt:i4>128</vt:i4>
      </vt:variant>
      <vt:variant>
        <vt:i4>0</vt:i4>
      </vt:variant>
      <vt:variant>
        <vt:i4>5</vt:i4>
      </vt:variant>
      <vt:variant>
        <vt:lpwstr/>
      </vt:variant>
      <vt:variant>
        <vt:lpwstr>_Toc241589680</vt:lpwstr>
      </vt:variant>
      <vt:variant>
        <vt:i4>1572925</vt:i4>
      </vt:variant>
      <vt:variant>
        <vt:i4>122</vt:i4>
      </vt:variant>
      <vt:variant>
        <vt:i4>0</vt:i4>
      </vt:variant>
      <vt:variant>
        <vt:i4>5</vt:i4>
      </vt:variant>
      <vt:variant>
        <vt:lpwstr/>
      </vt:variant>
      <vt:variant>
        <vt:lpwstr>_Toc241589679</vt:lpwstr>
      </vt:variant>
      <vt:variant>
        <vt:i4>1572925</vt:i4>
      </vt:variant>
      <vt:variant>
        <vt:i4>116</vt:i4>
      </vt:variant>
      <vt:variant>
        <vt:i4>0</vt:i4>
      </vt:variant>
      <vt:variant>
        <vt:i4>5</vt:i4>
      </vt:variant>
      <vt:variant>
        <vt:lpwstr/>
      </vt:variant>
      <vt:variant>
        <vt:lpwstr>_Toc241589678</vt:lpwstr>
      </vt:variant>
      <vt:variant>
        <vt:i4>1572925</vt:i4>
      </vt:variant>
      <vt:variant>
        <vt:i4>110</vt:i4>
      </vt:variant>
      <vt:variant>
        <vt:i4>0</vt:i4>
      </vt:variant>
      <vt:variant>
        <vt:i4>5</vt:i4>
      </vt:variant>
      <vt:variant>
        <vt:lpwstr/>
      </vt:variant>
      <vt:variant>
        <vt:lpwstr>_Toc241589677</vt:lpwstr>
      </vt:variant>
      <vt:variant>
        <vt:i4>1572925</vt:i4>
      </vt:variant>
      <vt:variant>
        <vt:i4>104</vt:i4>
      </vt:variant>
      <vt:variant>
        <vt:i4>0</vt:i4>
      </vt:variant>
      <vt:variant>
        <vt:i4>5</vt:i4>
      </vt:variant>
      <vt:variant>
        <vt:lpwstr/>
      </vt:variant>
      <vt:variant>
        <vt:lpwstr>_Toc241589676</vt:lpwstr>
      </vt:variant>
      <vt:variant>
        <vt:i4>1572925</vt:i4>
      </vt:variant>
      <vt:variant>
        <vt:i4>98</vt:i4>
      </vt:variant>
      <vt:variant>
        <vt:i4>0</vt:i4>
      </vt:variant>
      <vt:variant>
        <vt:i4>5</vt:i4>
      </vt:variant>
      <vt:variant>
        <vt:lpwstr/>
      </vt:variant>
      <vt:variant>
        <vt:lpwstr>_Toc241589675</vt:lpwstr>
      </vt:variant>
      <vt:variant>
        <vt:i4>1572925</vt:i4>
      </vt:variant>
      <vt:variant>
        <vt:i4>92</vt:i4>
      </vt:variant>
      <vt:variant>
        <vt:i4>0</vt:i4>
      </vt:variant>
      <vt:variant>
        <vt:i4>5</vt:i4>
      </vt:variant>
      <vt:variant>
        <vt:lpwstr/>
      </vt:variant>
      <vt:variant>
        <vt:lpwstr>_Toc241589674</vt:lpwstr>
      </vt:variant>
      <vt:variant>
        <vt:i4>1572925</vt:i4>
      </vt:variant>
      <vt:variant>
        <vt:i4>86</vt:i4>
      </vt:variant>
      <vt:variant>
        <vt:i4>0</vt:i4>
      </vt:variant>
      <vt:variant>
        <vt:i4>5</vt:i4>
      </vt:variant>
      <vt:variant>
        <vt:lpwstr/>
      </vt:variant>
      <vt:variant>
        <vt:lpwstr>_Toc241589673</vt:lpwstr>
      </vt:variant>
      <vt:variant>
        <vt:i4>1572925</vt:i4>
      </vt:variant>
      <vt:variant>
        <vt:i4>80</vt:i4>
      </vt:variant>
      <vt:variant>
        <vt:i4>0</vt:i4>
      </vt:variant>
      <vt:variant>
        <vt:i4>5</vt:i4>
      </vt:variant>
      <vt:variant>
        <vt:lpwstr/>
      </vt:variant>
      <vt:variant>
        <vt:lpwstr>_Toc241589672</vt:lpwstr>
      </vt:variant>
      <vt:variant>
        <vt:i4>1572925</vt:i4>
      </vt:variant>
      <vt:variant>
        <vt:i4>74</vt:i4>
      </vt:variant>
      <vt:variant>
        <vt:i4>0</vt:i4>
      </vt:variant>
      <vt:variant>
        <vt:i4>5</vt:i4>
      </vt:variant>
      <vt:variant>
        <vt:lpwstr/>
      </vt:variant>
      <vt:variant>
        <vt:lpwstr>_Toc241589671</vt:lpwstr>
      </vt:variant>
      <vt:variant>
        <vt:i4>1572925</vt:i4>
      </vt:variant>
      <vt:variant>
        <vt:i4>68</vt:i4>
      </vt:variant>
      <vt:variant>
        <vt:i4>0</vt:i4>
      </vt:variant>
      <vt:variant>
        <vt:i4>5</vt:i4>
      </vt:variant>
      <vt:variant>
        <vt:lpwstr/>
      </vt:variant>
      <vt:variant>
        <vt:lpwstr>_Toc241589670</vt:lpwstr>
      </vt:variant>
      <vt:variant>
        <vt:i4>1638461</vt:i4>
      </vt:variant>
      <vt:variant>
        <vt:i4>62</vt:i4>
      </vt:variant>
      <vt:variant>
        <vt:i4>0</vt:i4>
      </vt:variant>
      <vt:variant>
        <vt:i4>5</vt:i4>
      </vt:variant>
      <vt:variant>
        <vt:lpwstr/>
      </vt:variant>
      <vt:variant>
        <vt:lpwstr>_Toc241589669</vt:lpwstr>
      </vt:variant>
      <vt:variant>
        <vt:i4>1638461</vt:i4>
      </vt:variant>
      <vt:variant>
        <vt:i4>56</vt:i4>
      </vt:variant>
      <vt:variant>
        <vt:i4>0</vt:i4>
      </vt:variant>
      <vt:variant>
        <vt:i4>5</vt:i4>
      </vt:variant>
      <vt:variant>
        <vt:lpwstr/>
      </vt:variant>
      <vt:variant>
        <vt:lpwstr>_Toc241589668</vt:lpwstr>
      </vt:variant>
      <vt:variant>
        <vt:i4>1638461</vt:i4>
      </vt:variant>
      <vt:variant>
        <vt:i4>50</vt:i4>
      </vt:variant>
      <vt:variant>
        <vt:i4>0</vt:i4>
      </vt:variant>
      <vt:variant>
        <vt:i4>5</vt:i4>
      </vt:variant>
      <vt:variant>
        <vt:lpwstr/>
      </vt:variant>
      <vt:variant>
        <vt:lpwstr>_Toc241589667</vt:lpwstr>
      </vt:variant>
      <vt:variant>
        <vt:i4>1638461</vt:i4>
      </vt:variant>
      <vt:variant>
        <vt:i4>44</vt:i4>
      </vt:variant>
      <vt:variant>
        <vt:i4>0</vt:i4>
      </vt:variant>
      <vt:variant>
        <vt:i4>5</vt:i4>
      </vt:variant>
      <vt:variant>
        <vt:lpwstr/>
      </vt:variant>
      <vt:variant>
        <vt:lpwstr>_Toc241589666</vt:lpwstr>
      </vt:variant>
      <vt:variant>
        <vt:i4>1638461</vt:i4>
      </vt:variant>
      <vt:variant>
        <vt:i4>38</vt:i4>
      </vt:variant>
      <vt:variant>
        <vt:i4>0</vt:i4>
      </vt:variant>
      <vt:variant>
        <vt:i4>5</vt:i4>
      </vt:variant>
      <vt:variant>
        <vt:lpwstr/>
      </vt:variant>
      <vt:variant>
        <vt:lpwstr>_Toc241589665</vt:lpwstr>
      </vt:variant>
      <vt:variant>
        <vt:i4>1638461</vt:i4>
      </vt:variant>
      <vt:variant>
        <vt:i4>32</vt:i4>
      </vt:variant>
      <vt:variant>
        <vt:i4>0</vt:i4>
      </vt:variant>
      <vt:variant>
        <vt:i4>5</vt:i4>
      </vt:variant>
      <vt:variant>
        <vt:lpwstr/>
      </vt:variant>
      <vt:variant>
        <vt:lpwstr>_Toc241589664</vt:lpwstr>
      </vt:variant>
      <vt:variant>
        <vt:i4>1638461</vt:i4>
      </vt:variant>
      <vt:variant>
        <vt:i4>26</vt:i4>
      </vt:variant>
      <vt:variant>
        <vt:i4>0</vt:i4>
      </vt:variant>
      <vt:variant>
        <vt:i4>5</vt:i4>
      </vt:variant>
      <vt:variant>
        <vt:lpwstr/>
      </vt:variant>
      <vt:variant>
        <vt:lpwstr>_Toc241589663</vt:lpwstr>
      </vt:variant>
      <vt:variant>
        <vt:i4>1638461</vt:i4>
      </vt:variant>
      <vt:variant>
        <vt:i4>20</vt:i4>
      </vt:variant>
      <vt:variant>
        <vt:i4>0</vt:i4>
      </vt:variant>
      <vt:variant>
        <vt:i4>5</vt:i4>
      </vt:variant>
      <vt:variant>
        <vt:lpwstr/>
      </vt:variant>
      <vt:variant>
        <vt:lpwstr>_Toc241589662</vt:lpwstr>
      </vt:variant>
      <vt:variant>
        <vt:i4>1638461</vt:i4>
      </vt:variant>
      <vt:variant>
        <vt:i4>14</vt:i4>
      </vt:variant>
      <vt:variant>
        <vt:i4>0</vt:i4>
      </vt:variant>
      <vt:variant>
        <vt:i4>5</vt:i4>
      </vt:variant>
      <vt:variant>
        <vt:lpwstr/>
      </vt:variant>
      <vt:variant>
        <vt:lpwstr>_Toc241589661</vt:lpwstr>
      </vt:variant>
      <vt:variant>
        <vt:i4>1638461</vt:i4>
      </vt:variant>
      <vt:variant>
        <vt:i4>8</vt:i4>
      </vt:variant>
      <vt:variant>
        <vt:i4>0</vt:i4>
      </vt:variant>
      <vt:variant>
        <vt:i4>5</vt:i4>
      </vt:variant>
      <vt:variant>
        <vt:lpwstr/>
      </vt:variant>
      <vt:variant>
        <vt:lpwstr>_Toc241589660</vt:lpwstr>
      </vt:variant>
      <vt:variant>
        <vt:i4>1703997</vt:i4>
      </vt:variant>
      <vt:variant>
        <vt:i4>2</vt:i4>
      </vt:variant>
      <vt:variant>
        <vt:i4>0</vt:i4>
      </vt:variant>
      <vt:variant>
        <vt:i4>5</vt:i4>
      </vt:variant>
      <vt:variant>
        <vt:lpwstr/>
      </vt:variant>
      <vt:variant>
        <vt:lpwstr>_Toc241589659</vt:lpwstr>
      </vt:variant>
      <vt:variant>
        <vt:i4>7209057</vt:i4>
      </vt:variant>
      <vt:variant>
        <vt:i4>567</vt:i4>
      </vt:variant>
      <vt:variant>
        <vt:i4>0</vt:i4>
      </vt:variant>
      <vt:variant>
        <vt:i4>5</vt:i4>
      </vt:variant>
      <vt:variant>
        <vt:lpwstr>https://www.cbd.int/decisions/cop/?m=cop-16</vt:lpwstr>
      </vt:variant>
      <vt:variant>
        <vt:lpwstr/>
      </vt:variant>
      <vt:variant>
        <vt:i4>7209057</vt:i4>
      </vt:variant>
      <vt:variant>
        <vt:i4>564</vt:i4>
      </vt:variant>
      <vt:variant>
        <vt:i4>0</vt:i4>
      </vt:variant>
      <vt:variant>
        <vt:i4>5</vt:i4>
      </vt:variant>
      <vt:variant>
        <vt:lpwstr>https://www.cbd.int/decisions/cop/?m=cop-15</vt:lpwstr>
      </vt:variant>
      <vt:variant>
        <vt:lpwstr/>
      </vt:variant>
      <vt:variant>
        <vt:i4>7209057</vt:i4>
      </vt:variant>
      <vt:variant>
        <vt:i4>561</vt:i4>
      </vt:variant>
      <vt:variant>
        <vt:i4>0</vt:i4>
      </vt:variant>
      <vt:variant>
        <vt:i4>5</vt:i4>
      </vt:variant>
      <vt:variant>
        <vt:lpwstr>https://www.cbd.int/decisions/cop/?m=cop-16</vt:lpwstr>
      </vt:variant>
      <vt:variant>
        <vt:lpwstr/>
      </vt:variant>
      <vt:variant>
        <vt:i4>7209057</vt:i4>
      </vt:variant>
      <vt:variant>
        <vt:i4>558</vt:i4>
      </vt:variant>
      <vt:variant>
        <vt:i4>0</vt:i4>
      </vt:variant>
      <vt:variant>
        <vt:i4>5</vt:i4>
      </vt:variant>
      <vt:variant>
        <vt:lpwstr>https://www.cbd.int/decisions/cop/?m=cop-15</vt:lpwstr>
      </vt:variant>
      <vt:variant>
        <vt:lpwstr/>
      </vt:variant>
      <vt:variant>
        <vt:i4>8061038</vt:i4>
      </vt:variant>
      <vt:variant>
        <vt:i4>555</vt:i4>
      </vt:variant>
      <vt:variant>
        <vt:i4>0</vt:i4>
      </vt:variant>
      <vt:variant>
        <vt:i4>5</vt:i4>
      </vt:variant>
      <vt:variant>
        <vt:lpwstr>https://www.cbd.int/decisions/cop?m=cop-15</vt:lpwstr>
      </vt:variant>
      <vt:variant>
        <vt:lpwstr/>
      </vt:variant>
      <vt:variant>
        <vt:i4>4390991</vt:i4>
      </vt:variant>
      <vt:variant>
        <vt:i4>552</vt:i4>
      </vt:variant>
      <vt:variant>
        <vt:i4>0</vt:i4>
      </vt:variant>
      <vt:variant>
        <vt:i4>5</vt:i4>
      </vt:variant>
      <vt:variant>
        <vt:lpwstr>http://www.cbd.int/health/ilg-health</vt:lpwstr>
      </vt:variant>
      <vt:variant>
        <vt:lpwstr/>
      </vt:variant>
      <vt:variant>
        <vt:i4>7209057</vt:i4>
      </vt:variant>
      <vt:variant>
        <vt:i4>549</vt:i4>
      </vt:variant>
      <vt:variant>
        <vt:i4>0</vt:i4>
      </vt:variant>
      <vt:variant>
        <vt:i4>5</vt:i4>
      </vt:variant>
      <vt:variant>
        <vt:lpwstr>https://www.cbd.int/decisions/cop/?m=cop-16</vt:lpwstr>
      </vt:variant>
      <vt:variant>
        <vt:lpwstr/>
      </vt:variant>
      <vt:variant>
        <vt:i4>7209057</vt:i4>
      </vt:variant>
      <vt:variant>
        <vt:i4>546</vt:i4>
      </vt:variant>
      <vt:variant>
        <vt:i4>0</vt:i4>
      </vt:variant>
      <vt:variant>
        <vt:i4>5</vt:i4>
      </vt:variant>
      <vt:variant>
        <vt:lpwstr>https://www.cbd.int/decisions/cop/?m=cop-15</vt:lpwstr>
      </vt:variant>
      <vt:variant>
        <vt:lpwstr/>
      </vt:variant>
      <vt:variant>
        <vt:i4>4587584</vt:i4>
      </vt:variant>
      <vt:variant>
        <vt:i4>543</vt:i4>
      </vt:variant>
      <vt:variant>
        <vt:i4>0</vt:i4>
      </vt:variant>
      <vt:variant>
        <vt:i4>5</vt:i4>
      </vt:variant>
      <vt:variant>
        <vt:lpwstr>https://www.cbd.int/invasive</vt:lpwstr>
      </vt:variant>
      <vt:variant>
        <vt:lpwstr/>
      </vt:variant>
      <vt:variant>
        <vt:i4>7209057</vt:i4>
      </vt:variant>
      <vt:variant>
        <vt:i4>540</vt:i4>
      </vt:variant>
      <vt:variant>
        <vt:i4>0</vt:i4>
      </vt:variant>
      <vt:variant>
        <vt:i4>5</vt:i4>
      </vt:variant>
      <vt:variant>
        <vt:lpwstr>https://www.cbd.int/decisions/cop/?m=cop-15</vt:lpwstr>
      </vt:variant>
      <vt:variant>
        <vt:lpwstr/>
      </vt:variant>
      <vt:variant>
        <vt:i4>7209057</vt:i4>
      </vt:variant>
      <vt:variant>
        <vt:i4>537</vt:i4>
      </vt:variant>
      <vt:variant>
        <vt:i4>0</vt:i4>
      </vt:variant>
      <vt:variant>
        <vt:i4>5</vt:i4>
      </vt:variant>
      <vt:variant>
        <vt:lpwstr>https://www.cbd.int/decisions/cop/?m=cop-15</vt:lpwstr>
      </vt:variant>
      <vt:variant>
        <vt:lpwstr/>
      </vt:variant>
      <vt:variant>
        <vt:i4>1245257</vt:i4>
      </vt:variant>
      <vt:variant>
        <vt:i4>534</vt:i4>
      </vt:variant>
      <vt:variant>
        <vt:i4>0</vt:i4>
      </vt:variant>
      <vt:variant>
        <vt:i4>5</vt:i4>
      </vt:variant>
      <vt:variant>
        <vt:lpwstr>https://www.cbd.int/documents/CBD/MCB/WS/2025/1/2</vt:lpwstr>
      </vt:variant>
      <vt:variant>
        <vt:lpwstr/>
      </vt:variant>
      <vt:variant>
        <vt:i4>196679</vt:i4>
      </vt:variant>
      <vt:variant>
        <vt:i4>531</vt:i4>
      </vt:variant>
      <vt:variant>
        <vt:i4>0</vt:i4>
      </vt:variant>
      <vt:variant>
        <vt:i4>5</vt:i4>
      </vt:variant>
      <vt:variant>
        <vt:lpwstr>https://www.cbd.int/doc/decisions/cop-08/cop-08-dec-01-en.pdf</vt:lpwstr>
      </vt:variant>
      <vt:variant>
        <vt:lpwstr/>
      </vt:variant>
      <vt:variant>
        <vt:i4>4587548</vt:i4>
      </vt:variant>
      <vt:variant>
        <vt:i4>528</vt:i4>
      </vt:variant>
      <vt:variant>
        <vt:i4>0</vt:i4>
      </vt:variant>
      <vt:variant>
        <vt:i4>5</vt:i4>
      </vt:variant>
      <vt:variant>
        <vt:lpwstr>https://www.cbd.int/documents/UNEP/CBD/COP/11/23</vt:lpwstr>
      </vt:variant>
      <vt:variant>
        <vt:lpwstr/>
      </vt:variant>
      <vt:variant>
        <vt:i4>8192110</vt:i4>
      </vt:variant>
      <vt:variant>
        <vt:i4>525</vt:i4>
      </vt:variant>
      <vt:variant>
        <vt:i4>0</vt:i4>
      </vt:variant>
      <vt:variant>
        <vt:i4>5</vt:i4>
      </vt:variant>
      <vt:variant>
        <vt:lpwstr>https://www.cbd.int/decisions/cop?m=cop-13</vt:lpwstr>
      </vt:variant>
      <vt:variant>
        <vt:lpwstr/>
      </vt:variant>
      <vt:variant>
        <vt:i4>7798895</vt:i4>
      </vt:variant>
      <vt:variant>
        <vt:i4>522</vt:i4>
      </vt:variant>
      <vt:variant>
        <vt:i4>0</vt:i4>
      </vt:variant>
      <vt:variant>
        <vt:i4>5</vt:i4>
      </vt:variant>
      <vt:variant>
        <vt:lpwstr>https://www.cbd.int/decisions/cop?m=cop-09</vt:lpwstr>
      </vt:variant>
      <vt:variant>
        <vt:lpwstr/>
      </vt:variant>
      <vt:variant>
        <vt:i4>6881325</vt:i4>
      </vt:variant>
      <vt:variant>
        <vt:i4>519</vt:i4>
      </vt:variant>
      <vt:variant>
        <vt:i4>0</vt:i4>
      </vt:variant>
      <vt:variant>
        <vt:i4>5</vt:i4>
      </vt:variant>
      <vt:variant>
        <vt:lpwstr>https://www.cbd.int/marine/ebsa/revised-tor-iag-on-ebsa.pdf</vt:lpwstr>
      </vt:variant>
      <vt:variant>
        <vt:lpwstr/>
      </vt:variant>
      <vt:variant>
        <vt:i4>3342368</vt:i4>
      </vt:variant>
      <vt:variant>
        <vt:i4>516</vt:i4>
      </vt:variant>
      <vt:variant>
        <vt:i4>0</vt:i4>
      </vt:variant>
      <vt:variant>
        <vt:i4>5</vt:i4>
      </vt:variant>
      <vt:variant>
        <vt:lpwstr>http://0.0.0.16/16</vt:lpwstr>
      </vt:variant>
      <vt:variant>
        <vt:lpwstr/>
      </vt:variant>
      <vt:variant>
        <vt:i4>8061038</vt:i4>
      </vt:variant>
      <vt:variant>
        <vt:i4>513</vt:i4>
      </vt:variant>
      <vt:variant>
        <vt:i4>0</vt:i4>
      </vt:variant>
      <vt:variant>
        <vt:i4>5</vt:i4>
      </vt:variant>
      <vt:variant>
        <vt:lpwstr>https://www.cbd.int/decisions/cop?m=cop-15</vt:lpwstr>
      </vt:variant>
      <vt:variant>
        <vt:lpwstr/>
      </vt:variant>
      <vt:variant>
        <vt:i4>6357090</vt:i4>
      </vt:variant>
      <vt:variant>
        <vt:i4>510</vt:i4>
      </vt:variant>
      <vt:variant>
        <vt:i4>0</vt:i4>
      </vt:variant>
      <vt:variant>
        <vt:i4>5</vt:i4>
      </vt:variant>
      <vt:variant>
        <vt:lpwstr>https://www.ilo.org/sites/default/files/wcmsp5/groups/public/%40ed_norm/%40relconf/documents/meetingdocument/wcms_848633.pdf</vt:lpwstr>
      </vt:variant>
      <vt:variant>
        <vt:lpwstr/>
      </vt:variant>
      <vt:variant>
        <vt:i4>7864430</vt:i4>
      </vt:variant>
      <vt:variant>
        <vt:i4>507</vt:i4>
      </vt:variant>
      <vt:variant>
        <vt:i4>0</vt:i4>
      </vt:variant>
      <vt:variant>
        <vt:i4>5</vt:i4>
      </vt:variant>
      <vt:variant>
        <vt:lpwstr>https://www.cbd.int/decisions/cop?m=cop-16</vt:lpwstr>
      </vt:variant>
      <vt:variant>
        <vt:lpwstr/>
      </vt:variant>
      <vt:variant>
        <vt:i4>6422630</vt:i4>
      </vt:variant>
      <vt:variant>
        <vt:i4>504</vt:i4>
      </vt:variant>
      <vt:variant>
        <vt:i4>0</vt:i4>
      </vt:variant>
      <vt:variant>
        <vt:i4>5</vt:i4>
      </vt:variant>
      <vt:variant>
        <vt:lpwstr>https://www.cbd.int/documents/CBD/COP/16/INF/7</vt:lpwstr>
      </vt:variant>
      <vt:variant>
        <vt:lpwstr/>
      </vt:variant>
      <vt:variant>
        <vt:i4>6488166</vt:i4>
      </vt:variant>
      <vt:variant>
        <vt:i4>501</vt:i4>
      </vt:variant>
      <vt:variant>
        <vt:i4>0</vt:i4>
      </vt:variant>
      <vt:variant>
        <vt:i4>5</vt:i4>
      </vt:variant>
      <vt:variant>
        <vt:lpwstr>https://www.cbd.int/documents/CBD/COP/16/INF/6</vt:lpwstr>
      </vt:variant>
      <vt:variant>
        <vt:lpwstr/>
      </vt:variant>
      <vt:variant>
        <vt:i4>7929967</vt:i4>
      </vt:variant>
      <vt:variant>
        <vt:i4>498</vt:i4>
      </vt:variant>
      <vt:variant>
        <vt:i4>0</vt:i4>
      </vt:variant>
      <vt:variant>
        <vt:i4>5</vt:i4>
      </vt:variant>
      <vt:variant>
        <vt:lpwstr>https://www.cbd.int/decisions/cop?m=cop-07</vt:lpwstr>
      </vt:variant>
      <vt:variant>
        <vt:lpwstr/>
      </vt:variant>
      <vt:variant>
        <vt:i4>7209057</vt:i4>
      </vt:variant>
      <vt:variant>
        <vt:i4>495</vt:i4>
      </vt:variant>
      <vt:variant>
        <vt:i4>0</vt:i4>
      </vt:variant>
      <vt:variant>
        <vt:i4>5</vt:i4>
      </vt:variant>
      <vt:variant>
        <vt:lpwstr>https://www.cbd.int/decisions/cop/?m=cop-15</vt:lpwstr>
      </vt:variant>
      <vt:variant>
        <vt:lpwstr/>
      </vt:variant>
      <vt:variant>
        <vt:i4>8061038</vt:i4>
      </vt:variant>
      <vt:variant>
        <vt:i4>492</vt:i4>
      </vt:variant>
      <vt:variant>
        <vt:i4>0</vt:i4>
      </vt:variant>
      <vt:variant>
        <vt:i4>5</vt:i4>
      </vt:variant>
      <vt:variant>
        <vt:lpwstr>https://www.cbd.int/decisions/cop?m=cop-15</vt:lpwstr>
      </vt:variant>
      <vt:variant>
        <vt:lpwstr/>
      </vt:variant>
      <vt:variant>
        <vt:i4>7209057</vt:i4>
      </vt:variant>
      <vt:variant>
        <vt:i4>489</vt:i4>
      </vt:variant>
      <vt:variant>
        <vt:i4>0</vt:i4>
      </vt:variant>
      <vt:variant>
        <vt:i4>5</vt:i4>
      </vt:variant>
      <vt:variant>
        <vt:lpwstr>https://www.cbd.int/decisions/cop/?m=cop-15</vt:lpwstr>
      </vt:variant>
      <vt:variant>
        <vt:lpwstr/>
      </vt:variant>
      <vt:variant>
        <vt:i4>6160405</vt:i4>
      </vt:variant>
      <vt:variant>
        <vt:i4>486</vt:i4>
      </vt:variant>
      <vt:variant>
        <vt:i4>0</vt:i4>
      </vt:variant>
      <vt:variant>
        <vt:i4>5</vt:i4>
      </vt:variant>
      <vt:variant>
        <vt:lpwstr>https://www.gida-global.org/care</vt:lpwstr>
      </vt:variant>
      <vt:variant>
        <vt:lpwstr/>
      </vt:variant>
      <vt:variant>
        <vt:i4>983114</vt:i4>
      </vt:variant>
      <vt:variant>
        <vt:i4>483</vt:i4>
      </vt:variant>
      <vt:variant>
        <vt:i4>0</vt:i4>
      </vt:variant>
      <vt:variant>
        <vt:i4>5</vt:i4>
      </vt:variant>
      <vt:variant>
        <vt:lpwstr>https://www.cbd.int/doc/decisions/cop-16/cop-16-dec-22-en.pdf</vt:lpwstr>
      </vt:variant>
      <vt:variant>
        <vt:lpwstr/>
      </vt:variant>
      <vt:variant>
        <vt:i4>7209057</vt:i4>
      </vt:variant>
      <vt:variant>
        <vt:i4>480</vt:i4>
      </vt:variant>
      <vt:variant>
        <vt:i4>0</vt:i4>
      </vt:variant>
      <vt:variant>
        <vt:i4>5</vt:i4>
      </vt:variant>
      <vt:variant>
        <vt:lpwstr>https://www.cbd.int/decisions/cop/?m=cop-15</vt:lpwstr>
      </vt:variant>
      <vt:variant>
        <vt:lpwstr/>
      </vt:variant>
      <vt:variant>
        <vt:i4>655434</vt:i4>
      </vt:variant>
      <vt:variant>
        <vt:i4>477</vt:i4>
      </vt:variant>
      <vt:variant>
        <vt:i4>0</vt:i4>
      </vt:variant>
      <vt:variant>
        <vt:i4>5</vt:i4>
      </vt:variant>
      <vt:variant>
        <vt:lpwstr>https://www.cbd.int/doc/decisions/cop-14/cop-14-dec-05-en.pdf</vt:lpwstr>
      </vt:variant>
      <vt:variant>
        <vt:lpwstr/>
      </vt:variant>
      <vt:variant>
        <vt:i4>589902</vt:i4>
      </vt:variant>
      <vt:variant>
        <vt:i4>474</vt:i4>
      </vt:variant>
      <vt:variant>
        <vt:i4>0</vt:i4>
      </vt:variant>
      <vt:variant>
        <vt:i4>5</vt:i4>
      </vt:variant>
      <vt:variant>
        <vt:lpwstr>https://www.cbd.int/doc/decisions/cop-12/cop-12-dec-20-en.pdf</vt:lpwstr>
      </vt:variant>
      <vt:variant>
        <vt:lpwstr/>
      </vt:variant>
      <vt:variant>
        <vt:i4>7209057</vt:i4>
      </vt:variant>
      <vt:variant>
        <vt:i4>471</vt:i4>
      </vt:variant>
      <vt:variant>
        <vt:i4>0</vt:i4>
      </vt:variant>
      <vt:variant>
        <vt:i4>5</vt:i4>
      </vt:variant>
      <vt:variant>
        <vt:lpwstr>https://www.cbd.int/decisions/cop/?m=cop-15</vt:lpwstr>
      </vt:variant>
      <vt:variant>
        <vt:lpwstr/>
      </vt:variant>
      <vt:variant>
        <vt:i4>3211374</vt:i4>
      </vt:variant>
      <vt:variant>
        <vt:i4>468</vt:i4>
      </vt:variant>
      <vt:variant>
        <vt:i4>0</vt:i4>
      </vt:variant>
      <vt:variant>
        <vt:i4>5</vt:i4>
      </vt:variant>
      <vt:variant>
        <vt:lpwstr>https://www.cbd.int/decisions/?id=13676</vt:lpwstr>
      </vt:variant>
      <vt:variant>
        <vt:lpwstr/>
      </vt:variant>
      <vt:variant>
        <vt:i4>524365</vt:i4>
      </vt:variant>
      <vt:variant>
        <vt:i4>465</vt:i4>
      </vt:variant>
      <vt:variant>
        <vt:i4>0</vt:i4>
      </vt:variant>
      <vt:variant>
        <vt:i4>5</vt:i4>
      </vt:variant>
      <vt:variant>
        <vt:lpwstr>https://www.cbd.int/doc/decisions/cop-10/cop-10-dec-33-en.pdf</vt:lpwstr>
      </vt:variant>
      <vt:variant>
        <vt:lpwstr/>
      </vt:variant>
      <vt:variant>
        <vt:i4>7209057</vt:i4>
      </vt:variant>
      <vt:variant>
        <vt:i4>462</vt:i4>
      </vt:variant>
      <vt:variant>
        <vt:i4>0</vt:i4>
      </vt:variant>
      <vt:variant>
        <vt:i4>5</vt:i4>
      </vt:variant>
      <vt:variant>
        <vt:lpwstr>https://www.cbd.int/decisions/cop/?m=cop-15</vt:lpwstr>
      </vt:variant>
      <vt:variant>
        <vt:lpwstr/>
      </vt:variant>
      <vt:variant>
        <vt:i4>5505101</vt:i4>
      </vt:variant>
      <vt:variant>
        <vt:i4>459</vt:i4>
      </vt:variant>
      <vt:variant>
        <vt:i4>0</vt:i4>
      </vt:variant>
      <vt:variant>
        <vt:i4>5</vt:i4>
      </vt:variant>
      <vt:variant>
        <vt:lpwstr>http://www.cbd.int/doc/publications/cbd-ts-93-en.pdf</vt:lpwstr>
      </vt:variant>
      <vt:variant>
        <vt:lpwstr/>
      </vt:variant>
      <vt:variant>
        <vt:i4>655434</vt:i4>
      </vt:variant>
      <vt:variant>
        <vt:i4>456</vt:i4>
      </vt:variant>
      <vt:variant>
        <vt:i4>0</vt:i4>
      </vt:variant>
      <vt:variant>
        <vt:i4>5</vt:i4>
      </vt:variant>
      <vt:variant>
        <vt:lpwstr>https://www.cbd.int/doc/decisions/cop-14/cop-14-dec-05-en.pdf</vt:lpwstr>
      </vt:variant>
      <vt:variant>
        <vt:lpwstr/>
      </vt:variant>
      <vt:variant>
        <vt:i4>7209057</vt:i4>
      </vt:variant>
      <vt:variant>
        <vt:i4>453</vt:i4>
      </vt:variant>
      <vt:variant>
        <vt:i4>0</vt:i4>
      </vt:variant>
      <vt:variant>
        <vt:i4>5</vt:i4>
      </vt:variant>
      <vt:variant>
        <vt:lpwstr>https://www.cbd.int/decisions/cop/?m=cop-15</vt:lpwstr>
      </vt:variant>
      <vt:variant>
        <vt:lpwstr/>
      </vt:variant>
      <vt:variant>
        <vt:i4>7209057</vt:i4>
      </vt:variant>
      <vt:variant>
        <vt:i4>450</vt:i4>
      </vt:variant>
      <vt:variant>
        <vt:i4>0</vt:i4>
      </vt:variant>
      <vt:variant>
        <vt:i4>5</vt:i4>
      </vt:variant>
      <vt:variant>
        <vt:lpwstr>https://www.cbd.int/decisions/cop/?m=cop-15</vt:lpwstr>
      </vt:variant>
      <vt:variant>
        <vt:lpwstr/>
      </vt:variant>
      <vt:variant>
        <vt:i4>7209057</vt:i4>
      </vt:variant>
      <vt:variant>
        <vt:i4>447</vt:i4>
      </vt:variant>
      <vt:variant>
        <vt:i4>0</vt:i4>
      </vt:variant>
      <vt:variant>
        <vt:i4>5</vt:i4>
      </vt:variant>
      <vt:variant>
        <vt:lpwstr>https://www.cbd.int/decisions/cop/?m=cop-15</vt:lpwstr>
      </vt:variant>
      <vt:variant>
        <vt:lpwstr/>
      </vt:variant>
      <vt:variant>
        <vt:i4>7209057</vt:i4>
      </vt:variant>
      <vt:variant>
        <vt:i4>444</vt:i4>
      </vt:variant>
      <vt:variant>
        <vt:i4>0</vt:i4>
      </vt:variant>
      <vt:variant>
        <vt:i4>5</vt:i4>
      </vt:variant>
      <vt:variant>
        <vt:lpwstr>https://www.cbd.int/decisions/cop/?m=cop-15</vt:lpwstr>
      </vt:variant>
      <vt:variant>
        <vt:lpwstr/>
      </vt:variant>
      <vt:variant>
        <vt:i4>7209057</vt:i4>
      </vt:variant>
      <vt:variant>
        <vt:i4>441</vt:i4>
      </vt:variant>
      <vt:variant>
        <vt:i4>0</vt:i4>
      </vt:variant>
      <vt:variant>
        <vt:i4>5</vt:i4>
      </vt:variant>
      <vt:variant>
        <vt:lpwstr>https://www.cbd.int/decisions/cop/?m=cop-15</vt:lpwstr>
      </vt:variant>
      <vt:variant>
        <vt:lpwstr/>
      </vt:variant>
      <vt:variant>
        <vt:i4>7209057</vt:i4>
      </vt:variant>
      <vt:variant>
        <vt:i4>438</vt:i4>
      </vt:variant>
      <vt:variant>
        <vt:i4>0</vt:i4>
      </vt:variant>
      <vt:variant>
        <vt:i4>5</vt:i4>
      </vt:variant>
      <vt:variant>
        <vt:lpwstr>https://www.cbd.int/decisions/cop/?m=cop-15</vt:lpwstr>
      </vt:variant>
      <vt:variant>
        <vt:lpwstr/>
      </vt:variant>
      <vt:variant>
        <vt:i4>7209057</vt:i4>
      </vt:variant>
      <vt:variant>
        <vt:i4>435</vt:i4>
      </vt:variant>
      <vt:variant>
        <vt:i4>0</vt:i4>
      </vt:variant>
      <vt:variant>
        <vt:i4>5</vt:i4>
      </vt:variant>
      <vt:variant>
        <vt:lpwstr>https://www.cbd.int/decisions/cop/?m=cop-15</vt:lpwstr>
      </vt:variant>
      <vt:variant>
        <vt:lpwstr/>
      </vt:variant>
      <vt:variant>
        <vt:i4>7209057</vt:i4>
      </vt:variant>
      <vt:variant>
        <vt:i4>432</vt:i4>
      </vt:variant>
      <vt:variant>
        <vt:i4>0</vt:i4>
      </vt:variant>
      <vt:variant>
        <vt:i4>5</vt:i4>
      </vt:variant>
      <vt:variant>
        <vt:lpwstr>https://www.cbd.int/decisions/cop/?m=cop-15</vt:lpwstr>
      </vt:variant>
      <vt:variant>
        <vt:lpwstr/>
      </vt:variant>
      <vt:variant>
        <vt:i4>7209057</vt:i4>
      </vt:variant>
      <vt:variant>
        <vt:i4>429</vt:i4>
      </vt:variant>
      <vt:variant>
        <vt:i4>0</vt:i4>
      </vt:variant>
      <vt:variant>
        <vt:i4>5</vt:i4>
      </vt:variant>
      <vt:variant>
        <vt:lpwstr>https://www.cbd.int/decisions/cop/?m=cop-15</vt:lpwstr>
      </vt:variant>
      <vt:variant>
        <vt:lpwstr/>
      </vt:variant>
      <vt:variant>
        <vt:i4>7209057</vt:i4>
      </vt:variant>
      <vt:variant>
        <vt:i4>426</vt:i4>
      </vt:variant>
      <vt:variant>
        <vt:i4>0</vt:i4>
      </vt:variant>
      <vt:variant>
        <vt:i4>5</vt:i4>
      </vt:variant>
      <vt:variant>
        <vt:lpwstr>https://www.cbd.int/decisions/cop/?m=cop-15</vt:lpwstr>
      </vt:variant>
      <vt:variant>
        <vt:lpwstr/>
      </vt:variant>
      <vt:variant>
        <vt:i4>7209057</vt:i4>
      </vt:variant>
      <vt:variant>
        <vt:i4>423</vt:i4>
      </vt:variant>
      <vt:variant>
        <vt:i4>0</vt:i4>
      </vt:variant>
      <vt:variant>
        <vt:i4>5</vt:i4>
      </vt:variant>
      <vt:variant>
        <vt:lpwstr>https://www.cbd.int/decisions/cop/?m=cop-16</vt:lpwstr>
      </vt:variant>
      <vt:variant>
        <vt:lpwstr/>
      </vt:variant>
      <vt:variant>
        <vt:i4>327754</vt:i4>
      </vt:variant>
      <vt:variant>
        <vt:i4>420</vt:i4>
      </vt:variant>
      <vt:variant>
        <vt:i4>0</vt:i4>
      </vt:variant>
      <vt:variant>
        <vt:i4>5</vt:i4>
      </vt:variant>
      <vt:variant>
        <vt:lpwstr>https://www.cbd.int/doc/decisions/cop-07/cop-07-dec-28-en.pdf</vt:lpwstr>
      </vt:variant>
      <vt:variant>
        <vt:lpwstr/>
      </vt:variant>
      <vt:variant>
        <vt:i4>7209057</vt:i4>
      </vt:variant>
      <vt:variant>
        <vt:i4>417</vt:i4>
      </vt:variant>
      <vt:variant>
        <vt:i4>0</vt:i4>
      </vt:variant>
      <vt:variant>
        <vt:i4>5</vt:i4>
      </vt:variant>
      <vt:variant>
        <vt:lpwstr>https://www.cbd.int/decisions/cop/?m=cop-15</vt:lpwstr>
      </vt:variant>
      <vt:variant>
        <vt:lpwstr/>
      </vt:variant>
      <vt:variant>
        <vt:i4>3342446</vt:i4>
      </vt:variant>
      <vt:variant>
        <vt:i4>414</vt:i4>
      </vt:variant>
      <vt:variant>
        <vt:i4>0</vt:i4>
      </vt:variant>
      <vt:variant>
        <vt:i4>5</vt:i4>
      </vt:variant>
      <vt:variant>
        <vt:lpwstr>https://www.cbd.int/decisions/?id=13650</vt:lpwstr>
      </vt:variant>
      <vt:variant>
        <vt:lpwstr/>
      </vt:variant>
      <vt:variant>
        <vt:i4>7209057</vt:i4>
      </vt:variant>
      <vt:variant>
        <vt:i4>411</vt:i4>
      </vt:variant>
      <vt:variant>
        <vt:i4>0</vt:i4>
      </vt:variant>
      <vt:variant>
        <vt:i4>5</vt:i4>
      </vt:variant>
      <vt:variant>
        <vt:lpwstr>https://www.cbd.int/decisions/cop/?m=cop-15</vt:lpwstr>
      </vt:variant>
      <vt:variant>
        <vt:lpwstr/>
      </vt:variant>
      <vt:variant>
        <vt:i4>327754</vt:i4>
      </vt:variant>
      <vt:variant>
        <vt:i4>408</vt:i4>
      </vt:variant>
      <vt:variant>
        <vt:i4>0</vt:i4>
      </vt:variant>
      <vt:variant>
        <vt:i4>5</vt:i4>
      </vt:variant>
      <vt:variant>
        <vt:lpwstr>https://www.cbd.int/doc/decisions/cop-07/cop-07-dec-28-en.pdf</vt:lpwstr>
      </vt:variant>
      <vt:variant>
        <vt:lpwstr/>
      </vt:variant>
      <vt:variant>
        <vt:i4>7209057</vt:i4>
      </vt:variant>
      <vt:variant>
        <vt:i4>405</vt:i4>
      </vt:variant>
      <vt:variant>
        <vt:i4>0</vt:i4>
      </vt:variant>
      <vt:variant>
        <vt:i4>5</vt:i4>
      </vt:variant>
      <vt:variant>
        <vt:lpwstr>https://www.cbd.int/decisions/cop/?m=cop-15</vt:lpwstr>
      </vt:variant>
      <vt:variant>
        <vt:lpwstr/>
      </vt:variant>
      <vt:variant>
        <vt:i4>7209057</vt:i4>
      </vt:variant>
      <vt:variant>
        <vt:i4>402</vt:i4>
      </vt:variant>
      <vt:variant>
        <vt:i4>0</vt:i4>
      </vt:variant>
      <vt:variant>
        <vt:i4>5</vt:i4>
      </vt:variant>
      <vt:variant>
        <vt:lpwstr>https://www.cbd.int/decisions/cop/?m=cop-16</vt:lpwstr>
      </vt:variant>
      <vt:variant>
        <vt:lpwstr/>
      </vt:variant>
      <vt:variant>
        <vt:i4>7209057</vt:i4>
      </vt:variant>
      <vt:variant>
        <vt:i4>399</vt:i4>
      </vt:variant>
      <vt:variant>
        <vt:i4>0</vt:i4>
      </vt:variant>
      <vt:variant>
        <vt:i4>5</vt:i4>
      </vt:variant>
      <vt:variant>
        <vt:lpwstr>https://www.cbd.int/decisions/cop/?m=cop-16</vt:lpwstr>
      </vt:variant>
      <vt:variant>
        <vt:lpwstr/>
      </vt:variant>
      <vt:variant>
        <vt:i4>6684728</vt:i4>
      </vt:variant>
      <vt:variant>
        <vt:i4>396</vt:i4>
      </vt:variant>
      <vt:variant>
        <vt:i4>0</vt:i4>
      </vt:variant>
      <vt:variant>
        <vt:i4>5</vt:i4>
      </vt:variant>
      <vt:variant>
        <vt:lpwstr>https://www.cbd.int/decision/cop/default.shtml?id=7196</vt:lpwstr>
      </vt:variant>
      <vt:variant>
        <vt:lpwstr/>
      </vt:variant>
      <vt:variant>
        <vt:i4>7209057</vt:i4>
      </vt:variant>
      <vt:variant>
        <vt:i4>393</vt:i4>
      </vt:variant>
      <vt:variant>
        <vt:i4>0</vt:i4>
      </vt:variant>
      <vt:variant>
        <vt:i4>5</vt:i4>
      </vt:variant>
      <vt:variant>
        <vt:lpwstr>https://www.cbd.int/decisions/cop/?m=cop-15</vt:lpwstr>
      </vt:variant>
      <vt:variant>
        <vt:lpwstr/>
      </vt:variant>
      <vt:variant>
        <vt:i4>6684728</vt:i4>
      </vt:variant>
      <vt:variant>
        <vt:i4>390</vt:i4>
      </vt:variant>
      <vt:variant>
        <vt:i4>0</vt:i4>
      </vt:variant>
      <vt:variant>
        <vt:i4>5</vt:i4>
      </vt:variant>
      <vt:variant>
        <vt:lpwstr>https://www.cbd.int/decision/cop/default.shtml?id=7196</vt:lpwstr>
      </vt:variant>
      <vt:variant>
        <vt:lpwstr/>
      </vt:variant>
      <vt:variant>
        <vt:i4>7209057</vt:i4>
      </vt:variant>
      <vt:variant>
        <vt:i4>387</vt:i4>
      </vt:variant>
      <vt:variant>
        <vt:i4>0</vt:i4>
      </vt:variant>
      <vt:variant>
        <vt:i4>5</vt:i4>
      </vt:variant>
      <vt:variant>
        <vt:lpwstr>https://www.cbd.int/decisions/cop/?m=cop-15</vt:lpwstr>
      </vt:variant>
      <vt:variant>
        <vt:lpwstr/>
      </vt:variant>
      <vt:variant>
        <vt:i4>7209057</vt:i4>
      </vt:variant>
      <vt:variant>
        <vt:i4>384</vt:i4>
      </vt:variant>
      <vt:variant>
        <vt:i4>0</vt:i4>
      </vt:variant>
      <vt:variant>
        <vt:i4>5</vt:i4>
      </vt:variant>
      <vt:variant>
        <vt:lpwstr>https://www.cbd.int/decisions/cop/?m=cop-15</vt:lpwstr>
      </vt:variant>
      <vt:variant>
        <vt:lpwstr/>
      </vt:variant>
      <vt:variant>
        <vt:i4>7209057</vt:i4>
      </vt:variant>
      <vt:variant>
        <vt:i4>381</vt:i4>
      </vt:variant>
      <vt:variant>
        <vt:i4>0</vt:i4>
      </vt:variant>
      <vt:variant>
        <vt:i4>5</vt:i4>
      </vt:variant>
      <vt:variant>
        <vt:lpwstr>https://www.cbd.int/decisions/cop/?m=cop-15</vt:lpwstr>
      </vt:variant>
      <vt:variant>
        <vt:lpwstr/>
      </vt:variant>
      <vt:variant>
        <vt:i4>7733359</vt:i4>
      </vt:variant>
      <vt:variant>
        <vt:i4>378</vt:i4>
      </vt:variant>
      <vt:variant>
        <vt:i4>0</vt:i4>
      </vt:variant>
      <vt:variant>
        <vt:i4>5</vt:i4>
      </vt:variant>
      <vt:variant>
        <vt:lpwstr>https://www.cbd.int/decisions/cop?m=cop-08</vt:lpwstr>
      </vt:variant>
      <vt:variant>
        <vt:lpwstr/>
      </vt:variant>
      <vt:variant>
        <vt:i4>5439581</vt:i4>
      </vt:variant>
      <vt:variant>
        <vt:i4>375</vt:i4>
      </vt:variant>
      <vt:variant>
        <vt:i4>0</vt:i4>
      </vt:variant>
      <vt:variant>
        <vt:i4>5</vt:i4>
      </vt:variant>
      <vt:variant>
        <vt:lpwstr>https://www.cbd.int/decisions/np-mop/?m=np-mop-05</vt:lpwstr>
      </vt:variant>
      <vt:variant>
        <vt:lpwstr/>
      </vt:variant>
      <vt:variant>
        <vt:i4>7340081</vt:i4>
      </vt:variant>
      <vt:variant>
        <vt:i4>372</vt:i4>
      </vt:variant>
      <vt:variant>
        <vt:i4>0</vt:i4>
      </vt:variant>
      <vt:variant>
        <vt:i4>5</vt:i4>
      </vt:variant>
      <vt:variant>
        <vt:lpwstr>https://www.cbd.int/doc/decisions/cp-mop-10/cp-mop-10-dec-04-en.pdf</vt:lpwstr>
      </vt:variant>
      <vt:variant>
        <vt:lpwstr/>
      </vt:variant>
      <vt:variant>
        <vt:i4>7340145</vt:i4>
      </vt:variant>
      <vt:variant>
        <vt:i4>369</vt:i4>
      </vt:variant>
      <vt:variant>
        <vt:i4>0</vt:i4>
      </vt:variant>
      <vt:variant>
        <vt:i4>5</vt:i4>
      </vt:variant>
      <vt:variant>
        <vt:lpwstr>https://www.cbd.int/decisions/mop/?m=cp-mop-10</vt:lpwstr>
      </vt:variant>
      <vt:variant>
        <vt:lpwstr/>
      </vt:variant>
      <vt:variant>
        <vt:i4>2883709</vt:i4>
      </vt:variant>
      <vt:variant>
        <vt:i4>366</vt:i4>
      </vt:variant>
      <vt:variant>
        <vt:i4>0</vt:i4>
      </vt:variant>
      <vt:variant>
        <vt:i4>5</vt:i4>
      </vt:variant>
      <vt:variant>
        <vt:lpwstr>https://www.cbd.int/doc/publications/cbd-ts-100-en.pdf</vt:lpwstr>
      </vt:variant>
      <vt:variant>
        <vt:lpwstr/>
      </vt:variant>
      <vt:variant>
        <vt:i4>7209057</vt:i4>
      </vt:variant>
      <vt:variant>
        <vt:i4>363</vt:i4>
      </vt:variant>
      <vt:variant>
        <vt:i4>0</vt:i4>
      </vt:variant>
      <vt:variant>
        <vt:i4>5</vt:i4>
      </vt:variant>
      <vt:variant>
        <vt:lpwstr>https://www.cbd.int/decisions/cop/?m=cop-15</vt:lpwstr>
      </vt:variant>
      <vt:variant>
        <vt:lpwstr/>
      </vt:variant>
      <vt:variant>
        <vt:i4>5439581</vt:i4>
      </vt:variant>
      <vt:variant>
        <vt:i4>360</vt:i4>
      </vt:variant>
      <vt:variant>
        <vt:i4>0</vt:i4>
      </vt:variant>
      <vt:variant>
        <vt:i4>5</vt:i4>
      </vt:variant>
      <vt:variant>
        <vt:lpwstr>https://www.cbd.int/decisions/np-mop/?m=np-mop-05</vt:lpwstr>
      </vt:variant>
      <vt:variant>
        <vt:lpwstr/>
      </vt:variant>
      <vt:variant>
        <vt:i4>7340145</vt:i4>
      </vt:variant>
      <vt:variant>
        <vt:i4>357</vt:i4>
      </vt:variant>
      <vt:variant>
        <vt:i4>0</vt:i4>
      </vt:variant>
      <vt:variant>
        <vt:i4>5</vt:i4>
      </vt:variant>
      <vt:variant>
        <vt:lpwstr>https://www.cbd.int/decisions/mop/?m=cp-mop-10</vt:lpwstr>
      </vt:variant>
      <vt:variant>
        <vt:lpwstr/>
      </vt:variant>
      <vt:variant>
        <vt:i4>7209016</vt:i4>
      </vt:variant>
      <vt:variant>
        <vt:i4>354</vt:i4>
      </vt:variant>
      <vt:variant>
        <vt:i4>0</vt:i4>
      </vt:variant>
      <vt:variant>
        <vt:i4>5</vt:i4>
      </vt:variant>
      <vt:variant>
        <vt:lpwstr>https://www.cbd.int/notifications/2025-088</vt:lpwstr>
      </vt:variant>
      <vt:variant>
        <vt:lpwstr/>
      </vt:variant>
      <vt:variant>
        <vt:i4>6488118</vt:i4>
      </vt:variant>
      <vt:variant>
        <vt:i4>351</vt:i4>
      </vt:variant>
      <vt:variant>
        <vt:i4>0</vt:i4>
      </vt:variant>
      <vt:variant>
        <vt:i4>5</vt:i4>
      </vt:variant>
      <vt:variant>
        <vt:lpwstr>https://www.cbd.int/notifications/2025-065</vt:lpwstr>
      </vt:variant>
      <vt:variant>
        <vt:lpwstr/>
      </vt:variant>
      <vt:variant>
        <vt:i4>7012401</vt:i4>
      </vt:variant>
      <vt:variant>
        <vt:i4>348</vt:i4>
      </vt:variant>
      <vt:variant>
        <vt:i4>0</vt:i4>
      </vt:variant>
      <vt:variant>
        <vt:i4>5</vt:i4>
      </vt:variant>
      <vt:variant>
        <vt:lpwstr>https://www.cbd.int/meetings/COP-13</vt:lpwstr>
      </vt:variant>
      <vt:variant>
        <vt:lpwstr/>
      </vt:variant>
      <vt:variant>
        <vt:i4>7209057</vt:i4>
      </vt:variant>
      <vt:variant>
        <vt:i4>345</vt:i4>
      </vt:variant>
      <vt:variant>
        <vt:i4>0</vt:i4>
      </vt:variant>
      <vt:variant>
        <vt:i4>5</vt:i4>
      </vt:variant>
      <vt:variant>
        <vt:lpwstr>https://www.cbd.int/decisions/cop/?m=cop-15</vt:lpwstr>
      </vt:variant>
      <vt:variant>
        <vt:lpwstr/>
      </vt:variant>
      <vt:variant>
        <vt:i4>4522054</vt:i4>
      </vt:variant>
      <vt:variant>
        <vt:i4>342</vt:i4>
      </vt:variant>
      <vt:variant>
        <vt:i4>0</vt:i4>
      </vt:variant>
      <vt:variant>
        <vt:i4>5</vt:i4>
      </vt:variant>
      <vt:variant>
        <vt:lpwstr>http://www.cbd.int/synbio</vt:lpwstr>
      </vt:variant>
      <vt:variant>
        <vt:lpwstr/>
      </vt:variant>
      <vt:variant>
        <vt:i4>7209057</vt:i4>
      </vt:variant>
      <vt:variant>
        <vt:i4>339</vt:i4>
      </vt:variant>
      <vt:variant>
        <vt:i4>0</vt:i4>
      </vt:variant>
      <vt:variant>
        <vt:i4>5</vt:i4>
      </vt:variant>
      <vt:variant>
        <vt:lpwstr>https://www.cbd.int/decisions/cop/?m=cop-16</vt:lpwstr>
      </vt:variant>
      <vt:variant>
        <vt:lpwstr/>
      </vt:variant>
      <vt:variant>
        <vt:i4>5439581</vt:i4>
      </vt:variant>
      <vt:variant>
        <vt:i4>336</vt:i4>
      </vt:variant>
      <vt:variant>
        <vt:i4>0</vt:i4>
      </vt:variant>
      <vt:variant>
        <vt:i4>5</vt:i4>
      </vt:variant>
      <vt:variant>
        <vt:lpwstr>https://www.cbd.int/decisions/np-mop/?m=np-mop-05</vt:lpwstr>
      </vt:variant>
      <vt:variant>
        <vt:lpwstr/>
      </vt:variant>
      <vt:variant>
        <vt:i4>7340145</vt:i4>
      </vt:variant>
      <vt:variant>
        <vt:i4>333</vt:i4>
      </vt:variant>
      <vt:variant>
        <vt:i4>0</vt:i4>
      </vt:variant>
      <vt:variant>
        <vt:i4>5</vt:i4>
      </vt:variant>
      <vt:variant>
        <vt:lpwstr>https://www.cbd.int/decisions/mop/?m=cp-mop-10</vt:lpwstr>
      </vt:variant>
      <vt:variant>
        <vt:lpwstr/>
      </vt:variant>
      <vt:variant>
        <vt:i4>2752612</vt:i4>
      </vt:variant>
      <vt:variant>
        <vt:i4>330</vt:i4>
      </vt:variant>
      <vt:variant>
        <vt:i4>0</vt:i4>
      </vt:variant>
      <vt:variant>
        <vt:i4>5</vt:i4>
      </vt:variant>
      <vt:variant>
        <vt:lpwstr>https://www.cbd.int/documents/CBD/SYNBIO/AHTEG/2026/1/2</vt:lpwstr>
      </vt:variant>
      <vt:variant>
        <vt:lpwstr/>
      </vt:variant>
      <vt:variant>
        <vt:i4>2752612</vt:i4>
      </vt:variant>
      <vt:variant>
        <vt:i4>327</vt:i4>
      </vt:variant>
      <vt:variant>
        <vt:i4>0</vt:i4>
      </vt:variant>
      <vt:variant>
        <vt:i4>5</vt:i4>
      </vt:variant>
      <vt:variant>
        <vt:lpwstr>https://www.cbd.int/documents/CBD/SYNBIO/AHTEG/2026/1/3</vt:lpwstr>
      </vt:variant>
      <vt:variant>
        <vt:lpwstr/>
      </vt:variant>
      <vt:variant>
        <vt:i4>7209057</vt:i4>
      </vt:variant>
      <vt:variant>
        <vt:i4>324</vt:i4>
      </vt:variant>
      <vt:variant>
        <vt:i4>0</vt:i4>
      </vt:variant>
      <vt:variant>
        <vt:i4>5</vt:i4>
      </vt:variant>
      <vt:variant>
        <vt:lpwstr>https://www.cbd.int/decisions/cop/?m=cop-15</vt:lpwstr>
      </vt:variant>
      <vt:variant>
        <vt:lpwstr/>
      </vt:variant>
      <vt:variant>
        <vt:i4>7864430</vt:i4>
      </vt:variant>
      <vt:variant>
        <vt:i4>321</vt:i4>
      </vt:variant>
      <vt:variant>
        <vt:i4>0</vt:i4>
      </vt:variant>
      <vt:variant>
        <vt:i4>5</vt:i4>
      </vt:variant>
      <vt:variant>
        <vt:lpwstr>https://www.cbd.int/decisions/cop?m=cop-16</vt:lpwstr>
      </vt:variant>
      <vt:variant>
        <vt:lpwstr/>
      </vt:variant>
      <vt:variant>
        <vt:i4>8061038</vt:i4>
      </vt:variant>
      <vt:variant>
        <vt:i4>318</vt:i4>
      </vt:variant>
      <vt:variant>
        <vt:i4>0</vt:i4>
      </vt:variant>
      <vt:variant>
        <vt:i4>5</vt:i4>
      </vt:variant>
      <vt:variant>
        <vt:lpwstr>https://www.cbd.int/decisions/cop?m=cop-15</vt:lpwstr>
      </vt:variant>
      <vt:variant>
        <vt:lpwstr/>
      </vt:variant>
      <vt:variant>
        <vt:i4>5111814</vt:i4>
      </vt:variant>
      <vt:variant>
        <vt:i4>315</vt:i4>
      </vt:variant>
      <vt:variant>
        <vt:i4>0</vt:i4>
      </vt:variant>
      <vt:variant>
        <vt:i4>5</vt:i4>
      </vt:variant>
      <vt:variant>
        <vt:lpwstr>https://www.cbd.int/documents/CBD/SBI/6/5</vt:lpwstr>
      </vt:variant>
      <vt:variant>
        <vt:lpwstr/>
      </vt:variant>
      <vt:variant>
        <vt:i4>7209057</vt:i4>
      </vt:variant>
      <vt:variant>
        <vt:i4>312</vt:i4>
      </vt:variant>
      <vt:variant>
        <vt:i4>0</vt:i4>
      </vt:variant>
      <vt:variant>
        <vt:i4>5</vt:i4>
      </vt:variant>
      <vt:variant>
        <vt:lpwstr>https://www.cbd.int/decisions/cop/?m=cop-15</vt:lpwstr>
      </vt:variant>
      <vt:variant>
        <vt:lpwstr/>
      </vt:variant>
      <vt:variant>
        <vt:i4>7209057</vt:i4>
      </vt:variant>
      <vt:variant>
        <vt:i4>309</vt:i4>
      </vt:variant>
      <vt:variant>
        <vt:i4>0</vt:i4>
      </vt:variant>
      <vt:variant>
        <vt:i4>5</vt:i4>
      </vt:variant>
      <vt:variant>
        <vt:lpwstr>https://www.cbd.int/decisions/cop/?m=cop-15</vt:lpwstr>
      </vt:variant>
      <vt:variant>
        <vt:lpwstr/>
      </vt:variant>
      <vt:variant>
        <vt:i4>6619238</vt:i4>
      </vt:variant>
      <vt:variant>
        <vt:i4>306</vt:i4>
      </vt:variant>
      <vt:variant>
        <vt:i4>0</vt:i4>
      </vt:variant>
      <vt:variant>
        <vt:i4>5</vt:i4>
      </vt:variant>
      <vt:variant>
        <vt:lpwstr>https://www.cbd.int/documents/CBD/COP/17/INF/14</vt:lpwstr>
      </vt:variant>
      <vt:variant>
        <vt:lpwstr/>
      </vt:variant>
      <vt:variant>
        <vt:i4>5111815</vt:i4>
      </vt:variant>
      <vt:variant>
        <vt:i4>303</vt:i4>
      </vt:variant>
      <vt:variant>
        <vt:i4>0</vt:i4>
      </vt:variant>
      <vt:variant>
        <vt:i4>5</vt:i4>
      </vt:variant>
      <vt:variant>
        <vt:lpwstr>https://www.cbd.int/documents/CBD/SBI/7/9</vt:lpwstr>
      </vt:variant>
      <vt:variant>
        <vt:lpwstr/>
      </vt:variant>
      <vt:variant>
        <vt:i4>7209057</vt:i4>
      </vt:variant>
      <vt:variant>
        <vt:i4>300</vt:i4>
      </vt:variant>
      <vt:variant>
        <vt:i4>0</vt:i4>
      </vt:variant>
      <vt:variant>
        <vt:i4>5</vt:i4>
      </vt:variant>
      <vt:variant>
        <vt:lpwstr>https://www.cbd.int/decisions/cop/?m=cop-15</vt:lpwstr>
      </vt:variant>
      <vt:variant>
        <vt:lpwstr/>
      </vt:variant>
      <vt:variant>
        <vt:i4>7209057</vt:i4>
      </vt:variant>
      <vt:variant>
        <vt:i4>297</vt:i4>
      </vt:variant>
      <vt:variant>
        <vt:i4>0</vt:i4>
      </vt:variant>
      <vt:variant>
        <vt:i4>5</vt:i4>
      </vt:variant>
      <vt:variant>
        <vt:lpwstr>https://www.cbd.int/decisions/cop/?m=cop-16</vt:lpwstr>
      </vt:variant>
      <vt:variant>
        <vt:lpwstr/>
      </vt:variant>
      <vt:variant>
        <vt:i4>7209057</vt:i4>
      </vt:variant>
      <vt:variant>
        <vt:i4>294</vt:i4>
      </vt:variant>
      <vt:variant>
        <vt:i4>0</vt:i4>
      </vt:variant>
      <vt:variant>
        <vt:i4>5</vt:i4>
      </vt:variant>
      <vt:variant>
        <vt:lpwstr>https://www.cbd.int/decisions/cop/?m=cop-15</vt:lpwstr>
      </vt:variant>
      <vt:variant>
        <vt:lpwstr/>
      </vt:variant>
      <vt:variant>
        <vt:i4>7209057</vt:i4>
      </vt:variant>
      <vt:variant>
        <vt:i4>291</vt:i4>
      </vt:variant>
      <vt:variant>
        <vt:i4>0</vt:i4>
      </vt:variant>
      <vt:variant>
        <vt:i4>5</vt:i4>
      </vt:variant>
      <vt:variant>
        <vt:lpwstr>https://www.cbd.int/decisions/cop/?m=cop-15</vt:lpwstr>
      </vt:variant>
      <vt:variant>
        <vt:lpwstr/>
      </vt:variant>
      <vt:variant>
        <vt:i4>1507406</vt:i4>
      </vt:variant>
      <vt:variant>
        <vt:i4>288</vt:i4>
      </vt:variant>
      <vt:variant>
        <vt:i4>0</vt:i4>
      </vt:variant>
      <vt:variant>
        <vt:i4>5</vt:i4>
      </vt:variant>
      <vt:variant>
        <vt:lpwstr>http://www.ohchr.org/sites/default/files/documents/issues/climatechange/materials/briefing-note-applying-a-human-rights-based-approach-in-line-with-sectionc-kunming-montreal.pdf</vt:lpwstr>
      </vt:variant>
      <vt:variant>
        <vt:lpwstr/>
      </vt:variant>
      <vt:variant>
        <vt:i4>3801190</vt:i4>
      </vt:variant>
      <vt:variant>
        <vt:i4>285</vt:i4>
      </vt:variant>
      <vt:variant>
        <vt:i4>0</vt:i4>
      </vt:variant>
      <vt:variant>
        <vt:i4>5</vt:i4>
      </vt:variant>
      <vt:variant>
        <vt:lpwstr>https://docs.un.org/UNEP/EA.6/RES.4</vt:lpwstr>
      </vt:variant>
      <vt:variant>
        <vt:lpwstr/>
      </vt:variant>
      <vt:variant>
        <vt:i4>7209057</vt:i4>
      </vt:variant>
      <vt:variant>
        <vt:i4>282</vt:i4>
      </vt:variant>
      <vt:variant>
        <vt:i4>0</vt:i4>
      </vt:variant>
      <vt:variant>
        <vt:i4>5</vt:i4>
      </vt:variant>
      <vt:variant>
        <vt:lpwstr>https://www.cbd.int/decisions/cop/?m=cop-15</vt:lpwstr>
      </vt:variant>
      <vt:variant>
        <vt:lpwstr/>
      </vt:variant>
      <vt:variant>
        <vt:i4>8061038</vt:i4>
      </vt:variant>
      <vt:variant>
        <vt:i4>279</vt:i4>
      </vt:variant>
      <vt:variant>
        <vt:i4>0</vt:i4>
      </vt:variant>
      <vt:variant>
        <vt:i4>5</vt:i4>
      </vt:variant>
      <vt:variant>
        <vt:lpwstr>https://www.cbd.int/decisions/cop?m=cop-15</vt:lpwstr>
      </vt:variant>
      <vt:variant>
        <vt:lpwstr/>
      </vt:variant>
      <vt:variant>
        <vt:i4>8061038</vt:i4>
      </vt:variant>
      <vt:variant>
        <vt:i4>276</vt:i4>
      </vt:variant>
      <vt:variant>
        <vt:i4>0</vt:i4>
      </vt:variant>
      <vt:variant>
        <vt:i4>5</vt:i4>
      </vt:variant>
      <vt:variant>
        <vt:lpwstr>https://www.cbd.int/decisions/cop?m=cop-15</vt:lpwstr>
      </vt:variant>
      <vt:variant>
        <vt:lpwstr/>
      </vt:variant>
      <vt:variant>
        <vt:i4>7864430</vt:i4>
      </vt:variant>
      <vt:variant>
        <vt:i4>273</vt:i4>
      </vt:variant>
      <vt:variant>
        <vt:i4>0</vt:i4>
      </vt:variant>
      <vt:variant>
        <vt:i4>5</vt:i4>
      </vt:variant>
      <vt:variant>
        <vt:lpwstr>https://www.cbd.int/decisions/cop?m=cop-16</vt:lpwstr>
      </vt:variant>
      <vt:variant>
        <vt:lpwstr/>
      </vt:variant>
      <vt:variant>
        <vt:i4>8061038</vt:i4>
      </vt:variant>
      <vt:variant>
        <vt:i4>270</vt:i4>
      </vt:variant>
      <vt:variant>
        <vt:i4>0</vt:i4>
      </vt:variant>
      <vt:variant>
        <vt:i4>5</vt:i4>
      </vt:variant>
      <vt:variant>
        <vt:lpwstr>https://www.cbd.int/decisions/cop?m=cop-15</vt:lpwstr>
      </vt:variant>
      <vt:variant>
        <vt:lpwstr/>
      </vt:variant>
      <vt:variant>
        <vt:i4>7209057</vt:i4>
      </vt:variant>
      <vt:variant>
        <vt:i4>267</vt:i4>
      </vt:variant>
      <vt:variant>
        <vt:i4>0</vt:i4>
      </vt:variant>
      <vt:variant>
        <vt:i4>5</vt:i4>
      </vt:variant>
      <vt:variant>
        <vt:lpwstr>https://www.cbd.int/decisions/cop/?m=cop-16</vt:lpwstr>
      </vt:variant>
      <vt:variant>
        <vt:lpwstr/>
      </vt:variant>
      <vt:variant>
        <vt:i4>7209057</vt:i4>
      </vt:variant>
      <vt:variant>
        <vt:i4>264</vt:i4>
      </vt:variant>
      <vt:variant>
        <vt:i4>0</vt:i4>
      </vt:variant>
      <vt:variant>
        <vt:i4>5</vt:i4>
      </vt:variant>
      <vt:variant>
        <vt:lpwstr>https://www.cbd.int/decisions/cop/?m=cop-15</vt:lpwstr>
      </vt:variant>
      <vt:variant>
        <vt:lpwstr/>
      </vt:variant>
      <vt:variant>
        <vt:i4>7209057</vt:i4>
      </vt:variant>
      <vt:variant>
        <vt:i4>261</vt:i4>
      </vt:variant>
      <vt:variant>
        <vt:i4>0</vt:i4>
      </vt:variant>
      <vt:variant>
        <vt:i4>5</vt:i4>
      </vt:variant>
      <vt:variant>
        <vt:lpwstr>https://www.cbd.int/decisions/cop/?m=cop-16</vt:lpwstr>
      </vt:variant>
      <vt:variant>
        <vt:lpwstr/>
      </vt:variant>
      <vt:variant>
        <vt:i4>983049</vt:i4>
      </vt:variant>
      <vt:variant>
        <vt:i4>258</vt:i4>
      </vt:variant>
      <vt:variant>
        <vt:i4>0</vt:i4>
      </vt:variant>
      <vt:variant>
        <vt:i4>5</vt:i4>
      </vt:variant>
      <vt:variant>
        <vt:lpwstr>https://www.cbd.int/documents/CBD/SBI/6/INF/3</vt:lpwstr>
      </vt:variant>
      <vt:variant>
        <vt:lpwstr/>
      </vt:variant>
      <vt:variant>
        <vt:i4>6946933</vt:i4>
      </vt:variant>
      <vt:variant>
        <vt:i4>255</vt:i4>
      </vt:variant>
      <vt:variant>
        <vt:i4>0</vt:i4>
      </vt:variant>
      <vt:variant>
        <vt:i4>5</vt:i4>
      </vt:variant>
      <vt:variant>
        <vt:lpwstr>https://www.cbd.int/doc/c/bb28/09c1/29b6088acca2ec6b8dca64a1/tsc-iag-2024-01-02-en.pdf</vt:lpwstr>
      </vt:variant>
      <vt:variant>
        <vt:lpwstr/>
      </vt:variant>
      <vt:variant>
        <vt:i4>7209057</vt:i4>
      </vt:variant>
      <vt:variant>
        <vt:i4>252</vt:i4>
      </vt:variant>
      <vt:variant>
        <vt:i4>0</vt:i4>
      </vt:variant>
      <vt:variant>
        <vt:i4>5</vt:i4>
      </vt:variant>
      <vt:variant>
        <vt:lpwstr>https://www.cbd.int/decisions/cop/?m=cop-15</vt:lpwstr>
      </vt:variant>
      <vt:variant>
        <vt:lpwstr/>
      </vt:variant>
      <vt:variant>
        <vt:i4>3735603</vt:i4>
      </vt:variant>
      <vt:variant>
        <vt:i4>249</vt:i4>
      </vt:variant>
      <vt:variant>
        <vt:i4>0</vt:i4>
      </vt:variant>
      <vt:variant>
        <vt:i4>5</vt:i4>
      </vt:variant>
      <vt:variant>
        <vt:lpwstr>https://www.cbd.int/documents/CBD/TSC/IAG/2024/1/2</vt:lpwstr>
      </vt:variant>
      <vt:variant>
        <vt:lpwstr/>
      </vt:variant>
      <vt:variant>
        <vt:i4>7209057</vt:i4>
      </vt:variant>
      <vt:variant>
        <vt:i4>246</vt:i4>
      </vt:variant>
      <vt:variant>
        <vt:i4>0</vt:i4>
      </vt:variant>
      <vt:variant>
        <vt:i4>5</vt:i4>
      </vt:variant>
      <vt:variant>
        <vt:lpwstr>https://www.cbd.int/decisions/cop/?m=cop-15</vt:lpwstr>
      </vt:variant>
      <vt:variant>
        <vt:lpwstr/>
      </vt:variant>
      <vt:variant>
        <vt:i4>5111815</vt:i4>
      </vt:variant>
      <vt:variant>
        <vt:i4>243</vt:i4>
      </vt:variant>
      <vt:variant>
        <vt:i4>0</vt:i4>
      </vt:variant>
      <vt:variant>
        <vt:i4>5</vt:i4>
      </vt:variant>
      <vt:variant>
        <vt:lpwstr>https://www.cbd.int/documents/CBD/SBI/7/7</vt:lpwstr>
      </vt:variant>
      <vt:variant>
        <vt:lpwstr/>
      </vt:variant>
      <vt:variant>
        <vt:i4>5111815</vt:i4>
      </vt:variant>
      <vt:variant>
        <vt:i4>240</vt:i4>
      </vt:variant>
      <vt:variant>
        <vt:i4>0</vt:i4>
      </vt:variant>
      <vt:variant>
        <vt:i4>5</vt:i4>
      </vt:variant>
      <vt:variant>
        <vt:lpwstr>https://www.cbd.int/documents/CBD/SBI/7/6</vt:lpwstr>
      </vt:variant>
      <vt:variant>
        <vt:lpwstr/>
      </vt:variant>
      <vt:variant>
        <vt:i4>8257590</vt:i4>
      </vt:variant>
      <vt:variant>
        <vt:i4>237</vt:i4>
      </vt:variant>
      <vt:variant>
        <vt:i4>0</vt:i4>
      </vt:variant>
      <vt:variant>
        <vt:i4>5</vt:i4>
      </vt:variant>
      <vt:variant>
        <vt:lpwstr>https://www.cbd.int/documents/CBD/SBI/7/10</vt:lpwstr>
      </vt:variant>
      <vt:variant>
        <vt:lpwstr/>
      </vt:variant>
      <vt:variant>
        <vt:i4>4128825</vt:i4>
      </vt:variant>
      <vt:variant>
        <vt:i4>234</vt:i4>
      </vt:variant>
      <vt:variant>
        <vt:i4>0</vt:i4>
      </vt:variant>
      <vt:variant>
        <vt:i4>5</vt:i4>
      </vt:variant>
      <vt:variant>
        <vt:lpwstr>https://www.cbd.int/documents/CBD/SBI/7/INF/10</vt:lpwstr>
      </vt:variant>
      <vt:variant>
        <vt:lpwstr/>
      </vt:variant>
      <vt:variant>
        <vt:i4>7209057</vt:i4>
      </vt:variant>
      <vt:variant>
        <vt:i4>231</vt:i4>
      </vt:variant>
      <vt:variant>
        <vt:i4>0</vt:i4>
      </vt:variant>
      <vt:variant>
        <vt:i4>5</vt:i4>
      </vt:variant>
      <vt:variant>
        <vt:lpwstr>https://www.cbd.int/decisions/cop/?m=cop-15</vt:lpwstr>
      </vt:variant>
      <vt:variant>
        <vt:lpwstr/>
      </vt:variant>
      <vt:variant>
        <vt:i4>983048</vt:i4>
      </vt:variant>
      <vt:variant>
        <vt:i4>228</vt:i4>
      </vt:variant>
      <vt:variant>
        <vt:i4>0</vt:i4>
      </vt:variant>
      <vt:variant>
        <vt:i4>5</vt:i4>
      </vt:variant>
      <vt:variant>
        <vt:lpwstr>https://www.cbd.int/documents/CBD/SBI/7/INF/8</vt:lpwstr>
      </vt:variant>
      <vt:variant>
        <vt:lpwstr/>
      </vt:variant>
      <vt:variant>
        <vt:i4>6684774</vt:i4>
      </vt:variant>
      <vt:variant>
        <vt:i4>225</vt:i4>
      </vt:variant>
      <vt:variant>
        <vt:i4>0</vt:i4>
      </vt:variant>
      <vt:variant>
        <vt:i4>5</vt:i4>
      </vt:variant>
      <vt:variant>
        <vt:lpwstr>https://www.cbd.int/cb/cbd-2024-forum-key-messages.pdf</vt:lpwstr>
      </vt:variant>
      <vt:variant>
        <vt:lpwstr/>
      </vt:variant>
      <vt:variant>
        <vt:i4>1704022</vt:i4>
      </vt:variant>
      <vt:variant>
        <vt:i4>222</vt:i4>
      </vt:variant>
      <vt:variant>
        <vt:i4>0</vt:i4>
      </vt:variant>
      <vt:variant>
        <vt:i4>5</vt:i4>
      </vt:variant>
      <vt:variant>
        <vt:lpwstr>https://www.cbd.int/cb/2024-cbd-forum-report.pdf</vt:lpwstr>
      </vt:variant>
      <vt:variant>
        <vt:lpwstr/>
      </vt:variant>
      <vt:variant>
        <vt:i4>5111814</vt:i4>
      </vt:variant>
      <vt:variant>
        <vt:i4>219</vt:i4>
      </vt:variant>
      <vt:variant>
        <vt:i4>0</vt:i4>
      </vt:variant>
      <vt:variant>
        <vt:i4>5</vt:i4>
      </vt:variant>
      <vt:variant>
        <vt:lpwstr>https://www.cbd.int/documents/CBD/SBI/6/5</vt:lpwstr>
      </vt:variant>
      <vt:variant>
        <vt:lpwstr/>
      </vt:variant>
      <vt:variant>
        <vt:i4>7209057</vt:i4>
      </vt:variant>
      <vt:variant>
        <vt:i4>216</vt:i4>
      </vt:variant>
      <vt:variant>
        <vt:i4>0</vt:i4>
      </vt:variant>
      <vt:variant>
        <vt:i4>5</vt:i4>
      </vt:variant>
      <vt:variant>
        <vt:lpwstr>https://www.cbd.int/decisions/cop/?m=cop-15</vt:lpwstr>
      </vt:variant>
      <vt:variant>
        <vt:lpwstr/>
      </vt:variant>
      <vt:variant>
        <vt:i4>3866675</vt:i4>
      </vt:variant>
      <vt:variant>
        <vt:i4>213</vt:i4>
      </vt:variant>
      <vt:variant>
        <vt:i4>0</vt:i4>
      </vt:variant>
      <vt:variant>
        <vt:i4>5</vt:i4>
      </vt:variant>
      <vt:variant>
        <vt:lpwstr>https://www.cbd.int/documents/CBD/TSC/IAG/2025/2/2</vt:lpwstr>
      </vt:variant>
      <vt:variant>
        <vt:lpwstr/>
      </vt:variant>
      <vt:variant>
        <vt:i4>7209057</vt:i4>
      </vt:variant>
      <vt:variant>
        <vt:i4>210</vt:i4>
      </vt:variant>
      <vt:variant>
        <vt:i4>0</vt:i4>
      </vt:variant>
      <vt:variant>
        <vt:i4>5</vt:i4>
      </vt:variant>
      <vt:variant>
        <vt:lpwstr>https://www.cbd.int/decisions/cop/?m=cop-15</vt:lpwstr>
      </vt:variant>
      <vt:variant>
        <vt:lpwstr/>
      </vt:variant>
      <vt:variant>
        <vt:i4>983127</vt:i4>
      </vt:variant>
      <vt:variant>
        <vt:i4>207</vt:i4>
      </vt:variant>
      <vt:variant>
        <vt:i4>0</vt:i4>
      </vt:variant>
      <vt:variant>
        <vt:i4>5</vt:i4>
      </vt:variant>
      <vt:variant>
        <vt:lpwstr>https://www.gbf-indicators.org/metadata/headline/C-2</vt:lpwstr>
      </vt:variant>
      <vt:variant>
        <vt:lpwstr/>
      </vt:variant>
      <vt:variant>
        <vt:i4>8061038</vt:i4>
      </vt:variant>
      <vt:variant>
        <vt:i4>204</vt:i4>
      </vt:variant>
      <vt:variant>
        <vt:i4>0</vt:i4>
      </vt:variant>
      <vt:variant>
        <vt:i4>5</vt:i4>
      </vt:variant>
      <vt:variant>
        <vt:lpwstr>https://www.cbd.int/decisions/cop?m=cop-15</vt:lpwstr>
      </vt:variant>
      <vt:variant>
        <vt:lpwstr/>
      </vt:variant>
      <vt:variant>
        <vt:i4>327711</vt:i4>
      </vt:variant>
      <vt:variant>
        <vt:i4>201</vt:i4>
      </vt:variant>
      <vt:variant>
        <vt:i4>0</vt:i4>
      </vt:variant>
      <vt:variant>
        <vt:i4>5</vt:i4>
      </vt:variant>
      <vt:variant>
        <vt:lpwstr>https://ssrn.com/abstract=6809586</vt:lpwstr>
      </vt:variant>
      <vt:variant>
        <vt:lpwstr/>
      </vt:variant>
      <vt:variant>
        <vt:i4>6815852</vt:i4>
      </vt:variant>
      <vt:variant>
        <vt:i4>198</vt:i4>
      </vt:variant>
      <vt:variant>
        <vt:i4>0</vt:i4>
      </vt:variant>
      <vt:variant>
        <vt:i4>5</vt:i4>
      </vt:variant>
      <vt:variant>
        <vt:lpwstr>https://www.cbd.int/documents/CBD/COP/17/6/ADD2</vt:lpwstr>
      </vt:variant>
      <vt:variant>
        <vt:lpwstr/>
      </vt:variant>
      <vt:variant>
        <vt:i4>3801145</vt:i4>
      </vt:variant>
      <vt:variant>
        <vt:i4>195</vt:i4>
      </vt:variant>
      <vt:variant>
        <vt:i4>0</vt:i4>
      </vt:variant>
      <vt:variant>
        <vt:i4>5</vt:i4>
      </vt:variant>
      <vt:variant>
        <vt:lpwstr>https://www.cbd.int/documents/CBD/SBI/7/INF/15</vt:lpwstr>
      </vt:variant>
      <vt:variant>
        <vt:lpwstr/>
      </vt:variant>
      <vt:variant>
        <vt:i4>8061038</vt:i4>
      </vt:variant>
      <vt:variant>
        <vt:i4>192</vt:i4>
      </vt:variant>
      <vt:variant>
        <vt:i4>0</vt:i4>
      </vt:variant>
      <vt:variant>
        <vt:i4>5</vt:i4>
      </vt:variant>
      <vt:variant>
        <vt:lpwstr>https://www.cbd.int/decisions/cop?m=cop-15</vt:lpwstr>
      </vt:variant>
      <vt:variant>
        <vt:lpwstr/>
      </vt:variant>
      <vt:variant>
        <vt:i4>6815852</vt:i4>
      </vt:variant>
      <vt:variant>
        <vt:i4>189</vt:i4>
      </vt:variant>
      <vt:variant>
        <vt:i4>0</vt:i4>
      </vt:variant>
      <vt:variant>
        <vt:i4>5</vt:i4>
      </vt:variant>
      <vt:variant>
        <vt:lpwstr>https://www.cbd.int/documents/CBD/COP/17/6/ADD2</vt:lpwstr>
      </vt:variant>
      <vt:variant>
        <vt:lpwstr/>
      </vt:variant>
      <vt:variant>
        <vt:i4>6815852</vt:i4>
      </vt:variant>
      <vt:variant>
        <vt:i4>186</vt:i4>
      </vt:variant>
      <vt:variant>
        <vt:i4>0</vt:i4>
      </vt:variant>
      <vt:variant>
        <vt:i4>5</vt:i4>
      </vt:variant>
      <vt:variant>
        <vt:lpwstr>https://www.cbd.int/documents/CBD/COP/17/6/ADD1</vt:lpwstr>
      </vt:variant>
      <vt:variant>
        <vt:lpwstr/>
      </vt:variant>
      <vt:variant>
        <vt:i4>2228321</vt:i4>
      </vt:variant>
      <vt:variant>
        <vt:i4>183</vt:i4>
      </vt:variant>
      <vt:variant>
        <vt:i4>0</vt:i4>
      </vt:variant>
      <vt:variant>
        <vt:i4>5</vt:i4>
      </vt:variant>
      <vt:variant>
        <vt:lpwstr>https://www.cbd.int/documents/CBD/SB8J/1/7</vt:lpwstr>
      </vt:variant>
      <vt:variant>
        <vt:lpwstr/>
      </vt:variant>
      <vt:variant>
        <vt:i4>7209057</vt:i4>
      </vt:variant>
      <vt:variant>
        <vt:i4>180</vt:i4>
      </vt:variant>
      <vt:variant>
        <vt:i4>0</vt:i4>
      </vt:variant>
      <vt:variant>
        <vt:i4>5</vt:i4>
      </vt:variant>
      <vt:variant>
        <vt:lpwstr>https://www.cbd.int/decisions/cop/?m=cop-16</vt:lpwstr>
      </vt:variant>
      <vt:variant>
        <vt:lpwstr/>
      </vt:variant>
      <vt:variant>
        <vt:i4>7209057</vt:i4>
      </vt:variant>
      <vt:variant>
        <vt:i4>177</vt:i4>
      </vt:variant>
      <vt:variant>
        <vt:i4>0</vt:i4>
      </vt:variant>
      <vt:variant>
        <vt:i4>5</vt:i4>
      </vt:variant>
      <vt:variant>
        <vt:lpwstr>https://www.cbd.int/decisions/cop/?m=cop-15</vt:lpwstr>
      </vt:variant>
      <vt:variant>
        <vt:lpwstr/>
      </vt:variant>
      <vt:variant>
        <vt:i4>7209057</vt:i4>
      </vt:variant>
      <vt:variant>
        <vt:i4>174</vt:i4>
      </vt:variant>
      <vt:variant>
        <vt:i4>0</vt:i4>
      </vt:variant>
      <vt:variant>
        <vt:i4>5</vt:i4>
      </vt:variant>
      <vt:variant>
        <vt:lpwstr>https://www.cbd.int/decisions/cop/?m=cop-15</vt:lpwstr>
      </vt:variant>
      <vt:variant>
        <vt:lpwstr/>
      </vt:variant>
      <vt:variant>
        <vt:i4>786507</vt:i4>
      </vt:variant>
      <vt:variant>
        <vt:i4>171</vt:i4>
      </vt:variant>
      <vt:variant>
        <vt:i4>0</vt:i4>
      </vt:variant>
      <vt:variant>
        <vt:i4>5</vt:i4>
      </vt:variant>
      <vt:variant>
        <vt:lpwstr>https://www.cbd.int/doc/decisions/cop-14/cop-14-dec-13-en.pdf</vt:lpwstr>
      </vt:variant>
      <vt:variant>
        <vt:lpwstr/>
      </vt:variant>
      <vt:variant>
        <vt:i4>786507</vt:i4>
      </vt:variant>
      <vt:variant>
        <vt:i4>168</vt:i4>
      </vt:variant>
      <vt:variant>
        <vt:i4>0</vt:i4>
      </vt:variant>
      <vt:variant>
        <vt:i4>5</vt:i4>
      </vt:variant>
      <vt:variant>
        <vt:lpwstr>https://www.cbd.int/doc/decisions/cop-14/cop-14-dec-13-en.pdf</vt:lpwstr>
      </vt:variant>
      <vt:variant>
        <vt:lpwstr/>
      </vt:variant>
      <vt:variant>
        <vt:i4>7209057</vt:i4>
      </vt:variant>
      <vt:variant>
        <vt:i4>165</vt:i4>
      </vt:variant>
      <vt:variant>
        <vt:i4>0</vt:i4>
      </vt:variant>
      <vt:variant>
        <vt:i4>5</vt:i4>
      </vt:variant>
      <vt:variant>
        <vt:lpwstr>https://www.cbd.int/decisions/cop/?m=cop-16</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76</vt:i4>
      </vt:variant>
      <vt:variant>
        <vt:i4>159</vt:i4>
      </vt:variant>
      <vt:variant>
        <vt:i4>0</vt:i4>
      </vt:variant>
      <vt:variant>
        <vt:i4>5</vt:i4>
      </vt:variant>
      <vt:variant>
        <vt:lpwstr>https://www.cbd.int/doc/decisions/cop-13/cop-13-dec-18-en.pdf</vt:lpwstr>
      </vt:variant>
      <vt:variant>
        <vt:lpwstr/>
      </vt:variant>
      <vt:variant>
        <vt:i4>720973</vt:i4>
      </vt:variant>
      <vt:variant>
        <vt:i4>156</vt:i4>
      </vt:variant>
      <vt:variant>
        <vt:i4>0</vt:i4>
      </vt:variant>
      <vt:variant>
        <vt:i4>5</vt:i4>
      </vt:variant>
      <vt:variant>
        <vt:lpwstr>https://www.cbd.int/doc/decisions/cop-12/cop-12-dec-12-en.pdf</vt:lpwstr>
      </vt:variant>
      <vt:variant>
        <vt:lpwstr/>
      </vt:variant>
      <vt:variant>
        <vt:i4>720969</vt:i4>
      </vt:variant>
      <vt:variant>
        <vt:i4>153</vt:i4>
      </vt:variant>
      <vt:variant>
        <vt:i4>0</vt:i4>
      </vt:variant>
      <vt:variant>
        <vt:i4>5</vt:i4>
      </vt:variant>
      <vt:variant>
        <vt:lpwstr>https://www.cbd.int/doc/decisions/cop-07/cop-07-dec-16-en.pdf</vt:lpwstr>
      </vt:variant>
      <vt:variant>
        <vt:lpwstr/>
      </vt:variant>
      <vt:variant>
        <vt:i4>7209057</vt:i4>
      </vt:variant>
      <vt:variant>
        <vt:i4>150</vt:i4>
      </vt:variant>
      <vt:variant>
        <vt:i4>0</vt:i4>
      </vt:variant>
      <vt:variant>
        <vt:i4>5</vt:i4>
      </vt:variant>
      <vt:variant>
        <vt:lpwstr>https://www.cbd.int/decisions/cop/?m=cop-15</vt:lpwstr>
      </vt:variant>
      <vt:variant>
        <vt:lpwstr/>
      </vt:variant>
      <vt:variant>
        <vt:i4>4718670</vt:i4>
      </vt:variant>
      <vt:variant>
        <vt:i4>147</vt:i4>
      </vt:variant>
      <vt:variant>
        <vt:i4>0</vt:i4>
      </vt:variant>
      <vt:variant>
        <vt:i4>5</vt:i4>
      </vt:variant>
      <vt:variant>
        <vt:lpwstr>https://www.cbd.int/documents/CBD/A8J/WS/2025/2/3</vt:lpwstr>
      </vt:variant>
      <vt:variant>
        <vt:lpwstr/>
      </vt:variant>
      <vt:variant>
        <vt:i4>7209057</vt:i4>
      </vt:variant>
      <vt:variant>
        <vt:i4>144</vt:i4>
      </vt:variant>
      <vt:variant>
        <vt:i4>0</vt:i4>
      </vt:variant>
      <vt:variant>
        <vt:i4>5</vt:i4>
      </vt:variant>
      <vt:variant>
        <vt:lpwstr>https://www.cbd.int/decisions/cop/?m=cop-15</vt:lpwstr>
      </vt:variant>
      <vt:variant>
        <vt:lpwstr/>
      </vt:variant>
      <vt:variant>
        <vt:i4>7209057</vt:i4>
      </vt:variant>
      <vt:variant>
        <vt:i4>141</vt:i4>
      </vt:variant>
      <vt:variant>
        <vt:i4>0</vt:i4>
      </vt:variant>
      <vt:variant>
        <vt:i4>5</vt:i4>
      </vt:variant>
      <vt:variant>
        <vt:lpwstr>https://www.cbd.int/decisions/cop/?m=cop-16</vt:lpwstr>
      </vt:variant>
      <vt:variant>
        <vt:lpwstr/>
      </vt:variant>
      <vt:variant>
        <vt:i4>7209057</vt:i4>
      </vt:variant>
      <vt:variant>
        <vt:i4>138</vt:i4>
      </vt:variant>
      <vt:variant>
        <vt:i4>0</vt:i4>
      </vt:variant>
      <vt:variant>
        <vt:i4>5</vt:i4>
      </vt:variant>
      <vt:variant>
        <vt:lpwstr>https://www.cbd.int/decisions/cop/?m=cop-15</vt:lpwstr>
      </vt:variant>
      <vt:variant>
        <vt:lpwstr/>
      </vt:variant>
      <vt:variant>
        <vt:i4>6422572</vt:i4>
      </vt:variant>
      <vt:variant>
        <vt:i4>135</vt:i4>
      </vt:variant>
      <vt:variant>
        <vt:i4>0</vt:i4>
      </vt:variant>
      <vt:variant>
        <vt:i4>5</vt:i4>
      </vt:variant>
      <vt:variant>
        <vt:lpwstr>https://www.cbd.int/documents/CBD/COP/16/INF/3/REV1</vt:lpwstr>
      </vt:variant>
      <vt:variant>
        <vt:lpwstr/>
      </vt:variant>
      <vt:variant>
        <vt:i4>3539063</vt:i4>
      </vt:variant>
      <vt:variant>
        <vt:i4>132</vt:i4>
      </vt:variant>
      <vt:variant>
        <vt:i4>0</vt:i4>
      </vt:variant>
      <vt:variant>
        <vt:i4>5</vt:i4>
      </vt:variant>
      <vt:variant>
        <vt:lpwstr>https://www.cbd.int/documents/CBD/SBSTTA/28/INF/11</vt:lpwstr>
      </vt:variant>
      <vt:variant>
        <vt:lpwstr/>
      </vt:variant>
      <vt:variant>
        <vt:i4>7209057</vt:i4>
      </vt:variant>
      <vt:variant>
        <vt:i4>129</vt:i4>
      </vt:variant>
      <vt:variant>
        <vt:i4>0</vt:i4>
      </vt:variant>
      <vt:variant>
        <vt:i4>5</vt:i4>
      </vt:variant>
      <vt:variant>
        <vt:lpwstr>https://www.cbd.int/decisions/cop/?m=cop-15</vt:lpwstr>
      </vt:variant>
      <vt:variant>
        <vt:lpwstr/>
      </vt:variant>
      <vt:variant>
        <vt:i4>458822</vt:i4>
      </vt:variant>
      <vt:variant>
        <vt:i4>126</vt:i4>
      </vt:variant>
      <vt:variant>
        <vt:i4>0</vt:i4>
      </vt:variant>
      <vt:variant>
        <vt:i4>5</vt:i4>
      </vt:variant>
      <vt:variant>
        <vt:lpwstr>https://www.cbd.int/documents/CBD/SBSTTA/28/INF/4</vt:lpwstr>
      </vt:variant>
      <vt:variant>
        <vt:lpwstr/>
      </vt:variant>
      <vt:variant>
        <vt:i4>6357094</vt:i4>
      </vt:variant>
      <vt:variant>
        <vt:i4>123</vt:i4>
      </vt:variant>
      <vt:variant>
        <vt:i4>0</vt:i4>
      </vt:variant>
      <vt:variant>
        <vt:i4>5</vt:i4>
      </vt:variant>
      <vt:variant>
        <vt:lpwstr>https://www.cbd.int/documents/CBD/COP/16/INF/4</vt:lpwstr>
      </vt:variant>
      <vt:variant>
        <vt:lpwstr/>
      </vt:variant>
      <vt:variant>
        <vt:i4>7209057</vt:i4>
      </vt:variant>
      <vt:variant>
        <vt:i4>120</vt:i4>
      </vt:variant>
      <vt:variant>
        <vt:i4>0</vt:i4>
      </vt:variant>
      <vt:variant>
        <vt:i4>5</vt:i4>
      </vt:variant>
      <vt:variant>
        <vt:lpwstr>https://www.cbd.int/decisions/cop/?m=cop-15</vt:lpwstr>
      </vt:variant>
      <vt:variant>
        <vt:lpwstr/>
      </vt:variant>
      <vt:variant>
        <vt:i4>3866680</vt:i4>
      </vt:variant>
      <vt:variant>
        <vt:i4>117</vt:i4>
      </vt:variant>
      <vt:variant>
        <vt:i4>0</vt:i4>
      </vt:variant>
      <vt:variant>
        <vt:i4>5</vt:i4>
      </vt:variant>
      <vt:variant>
        <vt:lpwstr>https://www.cbd.int/documents/CBD/SBI/6/INF/14</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4063358</vt:i4>
      </vt:variant>
      <vt:variant>
        <vt:i4>108</vt:i4>
      </vt:variant>
      <vt:variant>
        <vt:i4>0</vt:i4>
      </vt:variant>
      <vt:variant>
        <vt:i4>5</vt:i4>
      </vt:variant>
      <vt:variant>
        <vt:lpwstr>https://www.cbd.int/documents/CBD/SBSTTA/28/2/ADD3</vt:lpwstr>
      </vt:variant>
      <vt:variant>
        <vt:lpwstr/>
      </vt:variant>
      <vt:variant>
        <vt:i4>7209057</vt:i4>
      </vt:variant>
      <vt:variant>
        <vt:i4>105</vt:i4>
      </vt:variant>
      <vt:variant>
        <vt:i4>0</vt:i4>
      </vt:variant>
      <vt:variant>
        <vt:i4>5</vt:i4>
      </vt:variant>
      <vt:variant>
        <vt:lpwstr>https://www.cbd.int/decisions/cop/?m=cop-16</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https://www.cbd.int/decisions/cop/?m=cop-15</vt:lpwstr>
      </vt:variant>
      <vt:variant>
        <vt:lpwstr/>
      </vt:variant>
      <vt:variant>
        <vt:i4>3670073</vt:i4>
      </vt:variant>
      <vt:variant>
        <vt:i4>96</vt:i4>
      </vt:variant>
      <vt:variant>
        <vt:i4>0</vt:i4>
      </vt:variant>
      <vt:variant>
        <vt:i4>5</vt:i4>
      </vt:variant>
      <vt:variant>
        <vt:lpwstr>https://www.cbd.int/documents/CBD/SBI/7/INF/17</vt:lpwstr>
      </vt:variant>
      <vt:variant>
        <vt:lpwstr/>
      </vt:variant>
      <vt:variant>
        <vt:i4>7209057</vt:i4>
      </vt:variant>
      <vt:variant>
        <vt:i4>93</vt:i4>
      </vt:variant>
      <vt:variant>
        <vt:i4>0</vt:i4>
      </vt:variant>
      <vt:variant>
        <vt:i4>5</vt:i4>
      </vt:variant>
      <vt:variant>
        <vt:lpwstr>https://www.cbd.int/decisions/cop/?m=cop-15</vt:lpwstr>
      </vt:variant>
      <vt:variant>
        <vt:lpwstr/>
      </vt:variant>
      <vt:variant>
        <vt:i4>3080252</vt:i4>
      </vt:variant>
      <vt:variant>
        <vt:i4>90</vt:i4>
      </vt:variant>
      <vt:variant>
        <vt:i4>0</vt:i4>
      </vt:variant>
      <vt:variant>
        <vt:i4>5</vt:i4>
      </vt:variant>
      <vt:variant>
        <vt:lpwstr>https://www.mopan.org/en/our-work/performance-evidence/gef.html</vt:lpwstr>
      </vt:variant>
      <vt:variant>
        <vt:lpwstr/>
      </vt:variant>
      <vt:variant>
        <vt:i4>8061038</vt:i4>
      </vt:variant>
      <vt:variant>
        <vt:i4>87</vt:i4>
      </vt:variant>
      <vt:variant>
        <vt:i4>0</vt:i4>
      </vt:variant>
      <vt:variant>
        <vt:i4>5</vt:i4>
      </vt:variant>
      <vt:variant>
        <vt:lpwstr>https://www.cbd.int/decisions/cop?m=cop-15</vt:lpwstr>
      </vt:variant>
      <vt:variant>
        <vt:lpwstr/>
      </vt:variant>
      <vt:variant>
        <vt:i4>7209057</vt:i4>
      </vt:variant>
      <vt:variant>
        <vt:i4>84</vt:i4>
      </vt:variant>
      <vt:variant>
        <vt:i4>0</vt:i4>
      </vt:variant>
      <vt:variant>
        <vt:i4>5</vt:i4>
      </vt:variant>
      <vt:variant>
        <vt:lpwstr>https://www.cbd.int/decisions/cop/?m=cop-15</vt:lpwstr>
      </vt:variant>
      <vt:variant>
        <vt:lpwstr/>
      </vt:variant>
      <vt:variant>
        <vt:i4>3932216</vt:i4>
      </vt:variant>
      <vt:variant>
        <vt:i4>81</vt:i4>
      </vt:variant>
      <vt:variant>
        <vt:i4>0</vt:i4>
      </vt:variant>
      <vt:variant>
        <vt:i4>5</vt:i4>
      </vt:variant>
      <vt:variant>
        <vt:lpwstr>https://www.cbd.int/documents/CBD/SBI/6/INF/13</vt:lpwstr>
      </vt:variant>
      <vt:variant>
        <vt:lpwstr/>
      </vt:variant>
      <vt:variant>
        <vt:i4>7864430</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7012460</vt:i4>
      </vt:variant>
      <vt:variant>
        <vt:i4>72</vt:i4>
      </vt:variant>
      <vt:variant>
        <vt:i4>0</vt:i4>
      </vt:variant>
      <vt:variant>
        <vt:i4>5</vt:i4>
      </vt:variant>
      <vt:variant>
        <vt:lpwstr>https://www.cbd.int/documents/CBD/COP/17/5/ADD1</vt:lpwstr>
      </vt:variant>
      <vt:variant>
        <vt:lpwstr/>
      </vt:variant>
      <vt:variant>
        <vt:i4>983064</vt:i4>
      </vt:variant>
      <vt:variant>
        <vt:i4>69</vt:i4>
      </vt:variant>
      <vt:variant>
        <vt:i4>0</vt:i4>
      </vt:variant>
      <vt:variant>
        <vt:i4>5</vt:i4>
      </vt:variant>
      <vt:variant>
        <vt:lpwstr>https://www.cbd.int/recommendations/sbi/?m=sbi-06</vt:lpwstr>
      </vt:variant>
      <vt:variant>
        <vt:lpwstr/>
      </vt:variant>
      <vt:variant>
        <vt:i4>983064</vt:i4>
      </vt:variant>
      <vt:variant>
        <vt:i4>66</vt:i4>
      </vt:variant>
      <vt:variant>
        <vt:i4>0</vt:i4>
      </vt:variant>
      <vt:variant>
        <vt:i4>5</vt:i4>
      </vt:variant>
      <vt:variant>
        <vt:lpwstr>https://www.cbd.int/recommendations/sbi/?m=sbi-06</vt:lpwstr>
      </vt:variant>
      <vt:variant>
        <vt:lpwstr/>
      </vt:variant>
      <vt:variant>
        <vt:i4>983064</vt:i4>
      </vt:variant>
      <vt:variant>
        <vt:i4>63</vt:i4>
      </vt:variant>
      <vt:variant>
        <vt:i4>0</vt:i4>
      </vt:variant>
      <vt:variant>
        <vt:i4>5</vt:i4>
      </vt:variant>
      <vt:variant>
        <vt:lpwstr>https://www.cbd.int/recommendations/sbi/?m=sbi-07</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8126574</vt:i4>
      </vt:variant>
      <vt:variant>
        <vt:i4>57</vt:i4>
      </vt:variant>
      <vt:variant>
        <vt:i4>0</vt:i4>
      </vt:variant>
      <vt:variant>
        <vt:i4>5</vt:i4>
      </vt:variant>
      <vt:variant>
        <vt:lpwstr>https://www.cbd.int/decisions/cop?m=cop-12</vt:lpwstr>
      </vt:variant>
      <vt:variant>
        <vt:lpwstr/>
      </vt:variant>
      <vt:variant>
        <vt:i4>2097270</vt:i4>
      </vt:variant>
      <vt:variant>
        <vt:i4>54</vt:i4>
      </vt:variant>
      <vt:variant>
        <vt:i4>0</vt:i4>
      </vt:variant>
      <vt:variant>
        <vt:i4>5</vt:i4>
      </vt:variant>
      <vt:variant>
        <vt:lpwstr>https://www.un.org/ohrlls/content/list-sids</vt:lpwstr>
      </vt:variant>
      <vt:variant>
        <vt:lpwstr/>
      </vt:variant>
      <vt:variant>
        <vt:i4>3407921</vt:i4>
      </vt:variant>
      <vt:variant>
        <vt:i4>51</vt:i4>
      </vt:variant>
      <vt:variant>
        <vt:i4>0</vt:i4>
      </vt:variant>
      <vt:variant>
        <vt:i4>5</vt:i4>
      </vt:variant>
      <vt:variant>
        <vt:lpwstr>https://www.cbd.int/documents/CBD/SBI/7/3/ADD1</vt:lpwstr>
      </vt:variant>
      <vt:variant>
        <vt:lpwstr/>
      </vt:variant>
      <vt:variant>
        <vt:i4>5111815</vt:i4>
      </vt:variant>
      <vt:variant>
        <vt:i4>48</vt:i4>
      </vt:variant>
      <vt:variant>
        <vt:i4>0</vt:i4>
      </vt:variant>
      <vt:variant>
        <vt:i4>5</vt:i4>
      </vt:variant>
      <vt:variant>
        <vt:lpwstr>https://www.cbd.int/documents/CBD/SBI/7/4</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8061039</vt:i4>
      </vt:variant>
      <vt:variant>
        <vt:i4>39</vt:i4>
      </vt:variant>
      <vt:variant>
        <vt:i4>0</vt:i4>
      </vt:variant>
      <vt:variant>
        <vt:i4>5</vt:i4>
      </vt:variant>
      <vt:variant>
        <vt:lpwstr>https://www.cbd.int/decisions/cop?m=cop-05</vt:lpwstr>
      </vt:variant>
      <vt:variant>
        <vt:lpwstr/>
      </vt:variant>
      <vt:variant>
        <vt:i4>8323183</vt:i4>
      </vt:variant>
      <vt:variant>
        <vt:i4>36</vt:i4>
      </vt:variant>
      <vt:variant>
        <vt:i4>0</vt:i4>
      </vt:variant>
      <vt:variant>
        <vt:i4>5</vt:i4>
      </vt:variant>
      <vt:variant>
        <vt:lpwstr>https://www.cbd.int/decisions/cop?m=cop-01</vt:lpwstr>
      </vt:variant>
      <vt:variant>
        <vt:lpwstr/>
      </vt:variant>
      <vt:variant>
        <vt:i4>6225940</vt:i4>
      </vt:variant>
      <vt:variant>
        <vt:i4>33</vt:i4>
      </vt:variant>
      <vt:variant>
        <vt:i4>0</vt:i4>
      </vt:variant>
      <vt:variant>
        <vt:i4>5</vt:i4>
      </vt:variant>
      <vt:variant>
        <vt:lpwstr>https://www.cbd.int/documents/CBD/CP/MOP/12/5</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6946924</vt:i4>
      </vt:variant>
      <vt:variant>
        <vt:i4>27</vt:i4>
      </vt:variant>
      <vt:variant>
        <vt:i4>0</vt:i4>
      </vt:variant>
      <vt:variant>
        <vt:i4>5</vt:i4>
      </vt:variant>
      <vt:variant>
        <vt:lpwstr>https://www.cbd.int/documents/CBD/COP/17/4/ADD4</vt:lpwstr>
      </vt:variant>
      <vt:variant>
        <vt:lpwstr/>
      </vt:variant>
      <vt:variant>
        <vt:i4>6946924</vt:i4>
      </vt:variant>
      <vt:variant>
        <vt:i4>24</vt:i4>
      </vt:variant>
      <vt:variant>
        <vt:i4>0</vt:i4>
      </vt:variant>
      <vt:variant>
        <vt:i4>5</vt:i4>
      </vt:variant>
      <vt:variant>
        <vt:lpwstr>https://www.cbd.int/documents/CBD/COP/17/4/ADD3</vt:lpwstr>
      </vt:variant>
      <vt:variant>
        <vt:lpwstr/>
      </vt:variant>
      <vt:variant>
        <vt:i4>7274535</vt:i4>
      </vt:variant>
      <vt:variant>
        <vt:i4>21</vt:i4>
      </vt:variant>
      <vt:variant>
        <vt:i4>0</vt:i4>
      </vt:variant>
      <vt:variant>
        <vt:i4>5</vt:i4>
      </vt:variant>
      <vt:variant>
        <vt:lpwstr>https://www.cbd.int/documents/CBD/COP/17/4</vt:lpwstr>
      </vt:variant>
      <vt:variant>
        <vt:lpwstr/>
      </vt:variant>
      <vt:variant>
        <vt:i4>6815783</vt:i4>
      </vt:variant>
      <vt:variant>
        <vt:i4>18</vt:i4>
      </vt:variant>
      <vt:variant>
        <vt:i4>0</vt:i4>
      </vt:variant>
      <vt:variant>
        <vt:i4>5</vt:i4>
      </vt:variant>
      <vt:variant>
        <vt:lpwstr>https://www.cbd.int/documents/CBD/COP/17/3</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6946924</vt:i4>
      </vt:variant>
      <vt:variant>
        <vt:i4>12</vt:i4>
      </vt:variant>
      <vt:variant>
        <vt:i4>0</vt:i4>
      </vt:variant>
      <vt:variant>
        <vt:i4>5</vt:i4>
      </vt:variant>
      <vt:variant>
        <vt:lpwstr>https://www.cbd.int/documents/CBD/COP/17/4/ADD4</vt:lpwstr>
      </vt:variant>
      <vt:variant>
        <vt:lpwstr/>
      </vt:variant>
      <vt:variant>
        <vt:i4>6422583</vt:i4>
      </vt:variant>
      <vt:variant>
        <vt:i4>9</vt:i4>
      </vt:variant>
      <vt:variant>
        <vt:i4>0</vt:i4>
      </vt:variant>
      <vt:variant>
        <vt:i4>5</vt:i4>
      </vt:variant>
      <vt:variant>
        <vt:lpwstr>https://www.cbd.int/decision/cop/default.shtml?id=7162</vt:lpwstr>
      </vt:variant>
      <vt:variant>
        <vt:lpwstr/>
      </vt:variant>
      <vt:variant>
        <vt:i4>655438</vt:i4>
      </vt:variant>
      <vt:variant>
        <vt:i4>6</vt:i4>
      </vt:variant>
      <vt:variant>
        <vt:i4>0</vt:i4>
      </vt:variant>
      <vt:variant>
        <vt:i4>5</vt:i4>
      </vt:variant>
      <vt:variant>
        <vt:lpwstr>https://www.cbd.int/doc/decisions/cop-01/cop-01-dec-01-en.pdf</vt:lpwstr>
      </vt:variant>
      <vt:variant>
        <vt:lpwstr/>
      </vt:variant>
      <vt:variant>
        <vt:i4>7012390</vt:i4>
      </vt:variant>
      <vt:variant>
        <vt:i4>3</vt:i4>
      </vt:variant>
      <vt:variant>
        <vt:i4>0</vt:i4>
      </vt:variant>
      <vt:variant>
        <vt:i4>5</vt:i4>
      </vt:variant>
      <vt:variant>
        <vt:lpwstr>https://www.cbd.int/documents/CBD/COP/17/1/Rev.1/Add.1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 relatives au programme de travail de la Plateforme intergouvernementale scientifique et politique sur la biodiversité et les services écosystémiques et incidences de ses évaluations sur les travaux menés au titre de la Convention</dc:title>
  <dc:subject>CBD/COP/17/L.18</dc:subject>
  <dc:creator>Veronique Lefebvre</dc:creator>
  <cp:keywords>Convention on Biological Diversity</cp:keywords>
  <cp:lastModifiedBy>Hélène Fabre</cp:lastModifiedBy>
  <cp:revision>6</cp:revision>
  <cp:lastPrinted>2026-10-09T10:34:00Z</cp:lastPrinted>
  <dcterms:created xsi:type="dcterms:W3CDTF">2026-10-30T11:09:00Z</dcterms:created>
  <dcterms:modified xsi:type="dcterms:W3CDTF">2026-10-30T11:51:00Z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GrammarlyDocumentId">
    <vt:lpwstr>ae58656e-c44f-44e9-8a31-102d591419c1</vt:lpwstr>
  </property>
</Properties>
</file>