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6B5F2824" w14:textId="77777777" w:rsidTr="008A1499">
        <w:trPr>
          <w:trHeight w:val="850"/>
        </w:trPr>
        <w:tc>
          <w:tcPr>
            <w:tcW w:w="975" w:type="dxa"/>
            <w:vAlign w:val="bottom"/>
          </w:tcPr>
          <w:p w14:paraId="31B5F5A0"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C9CDC3C" w14:textId="77777777" w:rsidR="008A1499" w:rsidRPr="003F1A75" w:rsidRDefault="008A1499" w:rsidP="008A1499">
            <w:pPr>
              <w:pStyle w:val="AASmallLogo"/>
            </w:pPr>
          </w:p>
        </w:tc>
        <w:tc>
          <w:tcPr>
            <w:tcW w:w="1434" w:type="dxa"/>
            <w:noWrap/>
            <w:vAlign w:val="bottom"/>
          </w:tcPr>
          <w:p w14:paraId="18B9ACDC"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6293D34" w14:textId="77777777" w:rsidR="008A1499" w:rsidRPr="003F1A75" w:rsidRDefault="008A1499" w:rsidP="008A1499">
            <w:pPr>
              <w:pStyle w:val="AASmallLogo"/>
            </w:pPr>
          </w:p>
        </w:tc>
        <w:tc>
          <w:tcPr>
            <w:tcW w:w="8073" w:type="dxa"/>
            <w:vAlign w:val="bottom"/>
          </w:tcPr>
          <w:p w14:paraId="171DC018" w14:textId="554879A2" w:rsidR="008A1499" w:rsidRPr="003F1A75" w:rsidRDefault="008A1499" w:rsidP="003F1A75">
            <w:pPr>
              <w:pStyle w:val="ABSymbol"/>
            </w:pPr>
            <w:r w:rsidRPr="003F1A75">
              <w:rPr>
                <w:sz w:val="40"/>
              </w:rPr>
              <w:t>CBD</w:t>
            </w:r>
            <w:r w:rsidRPr="003F1A75">
              <w:t>/</w:t>
            </w:r>
            <w:r w:rsidR="003D5A52">
              <w:t>SBSTTA</w:t>
            </w:r>
            <w:r w:rsidRPr="003F1A75">
              <w:t>/</w:t>
            </w:r>
            <w:r w:rsidR="003D5A52">
              <w:t>28/</w:t>
            </w:r>
            <w:r w:rsidR="00DE5757">
              <w:t>INF/10</w:t>
            </w:r>
          </w:p>
        </w:tc>
      </w:tr>
    </w:tbl>
    <w:p w14:paraId="3C93DB99"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CED32C3" w14:textId="77777777" w:rsidTr="008A1499">
        <w:trPr>
          <w:trHeight w:val="1814"/>
        </w:trPr>
        <w:tc>
          <w:tcPr>
            <w:tcW w:w="7370" w:type="dxa"/>
          </w:tcPr>
          <w:p w14:paraId="0F5C536D"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3F94414" w14:textId="77777777" w:rsidR="008A1499" w:rsidRPr="003F1A75" w:rsidRDefault="008A1499" w:rsidP="008A1499">
            <w:pPr>
              <w:pStyle w:val="ACLargeLogo"/>
            </w:pPr>
          </w:p>
        </w:tc>
        <w:tc>
          <w:tcPr>
            <w:tcW w:w="3112" w:type="dxa"/>
          </w:tcPr>
          <w:p w14:paraId="6CB5980B" w14:textId="77777777" w:rsidR="008A1499" w:rsidRPr="003F1A75" w:rsidRDefault="008A1499" w:rsidP="008A1499">
            <w:pPr>
              <w:pStyle w:val="AEDistrNormal"/>
            </w:pPr>
            <w:r w:rsidRPr="003F1A75">
              <w:t xml:space="preserve">Distr.: General </w:t>
            </w:r>
          </w:p>
          <w:p w14:paraId="0D96C39A" w14:textId="21739EAA" w:rsidR="008A1499" w:rsidRPr="003F1A75" w:rsidRDefault="00215148" w:rsidP="008A1499">
            <w:pPr>
              <w:pStyle w:val="AEDistrNormal"/>
            </w:pPr>
            <w:r>
              <w:t>27 July 2026</w:t>
            </w:r>
          </w:p>
          <w:p w14:paraId="6BDAAA1C" w14:textId="3345B943" w:rsidR="008A1499" w:rsidRPr="003F1A75" w:rsidRDefault="008A1499" w:rsidP="008A1499">
            <w:pPr>
              <w:pStyle w:val="AEDistrNormal6pt"/>
            </w:pPr>
            <w:r w:rsidRPr="003F1A75">
              <w:t xml:space="preserve">English </w:t>
            </w:r>
            <w:r w:rsidR="00DE5757">
              <w:t>only</w:t>
            </w:r>
          </w:p>
          <w:p w14:paraId="3EBCD2BB" w14:textId="77777777" w:rsidR="008A1499" w:rsidRPr="003F1A75" w:rsidRDefault="008A1499" w:rsidP="008A1499">
            <w:pPr>
              <w:pStyle w:val="AEDistrNormal6pt"/>
            </w:pPr>
          </w:p>
        </w:tc>
      </w:tr>
    </w:tbl>
    <w:p w14:paraId="62C1531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0B34DBB8" w14:textId="77777777" w:rsidTr="008A1499">
        <w:trPr>
          <w:trHeight w:val="57"/>
        </w:trPr>
        <w:tc>
          <w:tcPr>
            <w:tcW w:w="6094" w:type="dxa"/>
          </w:tcPr>
          <w:p w14:paraId="2D9D2A5E" w14:textId="77777777" w:rsidR="008A1499" w:rsidRPr="003F1A75" w:rsidRDefault="003D5A52" w:rsidP="008A1499">
            <w:pPr>
              <w:pStyle w:val="AFCorN12Bold"/>
            </w:pPr>
            <w:r w:rsidRPr="005A1DE2">
              <w:t xml:space="preserve">Subsidiary Body on Scientific, </w:t>
            </w:r>
            <w:r w:rsidRPr="005A1DE2">
              <w:br/>
              <w:t>Technical and Technological Advice</w:t>
            </w:r>
          </w:p>
          <w:p w14:paraId="016F148B" w14:textId="77777777" w:rsidR="008A1499" w:rsidRPr="003F1A75" w:rsidRDefault="003D5A52" w:rsidP="008A1499">
            <w:pPr>
              <w:pStyle w:val="AFCorNBold"/>
            </w:pPr>
            <w:r w:rsidRPr="005A1DE2">
              <w:t xml:space="preserve">Twenty-eighth </w:t>
            </w:r>
            <w:r w:rsidR="008A1499" w:rsidRPr="003F1A75">
              <w:t xml:space="preserve">meeting </w:t>
            </w:r>
          </w:p>
          <w:p w14:paraId="1D73DB69" w14:textId="77777777" w:rsidR="008A1499" w:rsidRPr="003F1A75" w:rsidRDefault="003D5A52" w:rsidP="008A1499">
            <w:pPr>
              <w:pStyle w:val="AFCorNNormal"/>
            </w:pPr>
            <w:r>
              <w:rPr>
                <w:lang w:val="en-CA"/>
              </w:rPr>
              <w:t xml:space="preserve">Nairobi, 27 July–1 </w:t>
            </w:r>
            <w:r w:rsidRPr="005A1DE2">
              <w:rPr>
                <w:lang w:val="en-CA"/>
              </w:rPr>
              <w:t>August 2026</w:t>
            </w:r>
          </w:p>
          <w:p w14:paraId="00B5067E" w14:textId="2D7DE785" w:rsidR="008A1499" w:rsidRPr="003F1A75" w:rsidRDefault="008A1499" w:rsidP="008A1499">
            <w:pPr>
              <w:pStyle w:val="AFCorNNormal"/>
            </w:pPr>
            <w:r w:rsidRPr="003F1A75">
              <w:t>Item</w:t>
            </w:r>
            <w:r w:rsidR="0096108C">
              <w:t>s</w:t>
            </w:r>
            <w:r w:rsidRPr="003F1A75">
              <w:t xml:space="preserve"> </w:t>
            </w:r>
            <w:r w:rsidR="003B7074">
              <w:t>3</w:t>
            </w:r>
            <w:r w:rsidR="00211D16">
              <w:t>, 4, 5, 6, 7</w:t>
            </w:r>
            <w:r w:rsidR="005D2E91">
              <w:t xml:space="preserve"> and</w:t>
            </w:r>
            <w:r w:rsidR="00211D16">
              <w:t xml:space="preserve"> 8</w:t>
            </w:r>
            <w:r w:rsidRPr="003F1A75">
              <w:t xml:space="preserve"> of the provisional agenda</w:t>
            </w:r>
            <w:r w:rsidRPr="003F1A75">
              <w:rPr>
                <w:rStyle w:val="FootnoteReference"/>
              </w:rPr>
              <w:footnoteReference w:customMarkFollows="1" w:id="1"/>
              <w:t>*</w:t>
            </w:r>
            <w:r w:rsidRPr="003F1A75">
              <w:t xml:space="preserve"> </w:t>
            </w:r>
          </w:p>
          <w:p w14:paraId="12A8A94B" w14:textId="77777777" w:rsidR="008A1499" w:rsidRDefault="00640535" w:rsidP="00CF7FA9">
            <w:pPr>
              <w:pStyle w:val="AFCorNBold"/>
              <w:spacing w:after="40"/>
            </w:pPr>
            <w:r w:rsidRPr="00640535">
              <w:t>Planning, monitoring, reporting and review</w:t>
            </w:r>
          </w:p>
          <w:p w14:paraId="1959A460" w14:textId="6F759546" w:rsidR="00640535" w:rsidRDefault="00640535" w:rsidP="00CF7FA9">
            <w:pPr>
              <w:pStyle w:val="AFCorNBold"/>
              <w:spacing w:after="40"/>
            </w:pPr>
            <w:r>
              <w:t xml:space="preserve">Matters related to the work programme of the Intergovernmental Science-Policy Platform on </w:t>
            </w:r>
            <w:r w:rsidR="00DE5757">
              <w:br/>
            </w:r>
            <w:r>
              <w:t>Biodiversity and Ecosystem Services</w:t>
            </w:r>
          </w:p>
          <w:p w14:paraId="2C757429" w14:textId="77777777" w:rsidR="00640535" w:rsidRDefault="00B722C9" w:rsidP="00CF7FA9">
            <w:pPr>
              <w:pStyle w:val="AFCorNBold"/>
              <w:spacing w:after="40"/>
            </w:pPr>
            <w:r>
              <w:t>S</w:t>
            </w:r>
            <w:r w:rsidRPr="00B722C9">
              <w:t>ynthetic biology</w:t>
            </w:r>
          </w:p>
          <w:p w14:paraId="2119F032" w14:textId="77777777" w:rsidR="00B722C9" w:rsidRDefault="00B722C9" w:rsidP="00CF7FA9">
            <w:pPr>
              <w:pStyle w:val="AFCorNBold"/>
              <w:spacing w:after="40"/>
            </w:pPr>
            <w:r w:rsidRPr="00B722C9">
              <w:t>Sustainable wildlife management</w:t>
            </w:r>
          </w:p>
          <w:p w14:paraId="75262E4C" w14:textId="77777777" w:rsidR="00B722C9" w:rsidRDefault="00B722C9" w:rsidP="00CF7FA9">
            <w:pPr>
              <w:pStyle w:val="AFCorNBold"/>
              <w:spacing w:after="40"/>
            </w:pPr>
            <w:r>
              <w:t>Scientific and technical needs to support the implementation of the Kunming-Montreal Global Biodiversity Framework: strategic review of and update to the programme of work on protected areas</w:t>
            </w:r>
          </w:p>
          <w:p w14:paraId="3BC6C95B" w14:textId="0EE9A60C" w:rsidR="00672A8C" w:rsidRPr="00640535" w:rsidRDefault="00672A8C" w:rsidP="00CF7FA9">
            <w:pPr>
              <w:pStyle w:val="AFCorNBold"/>
              <w:spacing w:after="40"/>
            </w:pPr>
            <w:r w:rsidRPr="00672A8C">
              <w:t>Marine and coastal biodiversity</w:t>
            </w:r>
          </w:p>
        </w:tc>
        <w:tc>
          <w:tcPr>
            <w:tcW w:w="4388" w:type="dxa"/>
          </w:tcPr>
          <w:p w14:paraId="54278562" w14:textId="77777777" w:rsidR="008A1499" w:rsidRPr="003F1A75" w:rsidRDefault="008A1499" w:rsidP="008A1499">
            <w:pPr>
              <w:pStyle w:val="CBDNormal"/>
              <w:jc w:val="left"/>
            </w:pPr>
          </w:p>
        </w:tc>
      </w:tr>
    </w:tbl>
    <w:p w14:paraId="05DDD087" w14:textId="56A18F9C" w:rsidR="00C9161D" w:rsidRPr="003F1A75" w:rsidRDefault="00C15FC0" w:rsidP="00A111D1">
      <w:pPr>
        <w:pStyle w:val="CBDTitle"/>
        <w:rPr>
          <w:caps/>
        </w:rPr>
      </w:pPr>
      <w:sdt>
        <w:sdtPr>
          <w:alias w:val="Title"/>
          <w:tag w:val=""/>
          <w:id w:val="772832786"/>
          <w:placeholder>
            <w:docPart w:val="09282FBE5AAE4C09AF25327E56C6C0D9"/>
          </w:placeholder>
          <w:dataBinding w:prefixMappings="xmlns:ns0='http://purl.org/dc/elements/1.1/' xmlns:ns1='http://schemas.openxmlformats.org/package/2006/metadata/core-properties' " w:xpath="/ns1:coreProperties[1]/ns0:title[1]" w:storeItemID="{6C3C8BC8-F283-45AE-878A-BAB7291924A1}"/>
          <w:text/>
        </w:sdtPr>
        <w:sdtEndPr/>
        <w:sdtContent>
          <w:r w:rsidR="005A2948" w:rsidRPr="005A2948">
            <w:t xml:space="preserve">Early submission of statements for the </w:t>
          </w:r>
          <w:r w:rsidR="005A2948">
            <w:t>twenty-eighth</w:t>
          </w:r>
          <w:r w:rsidR="005A2948" w:rsidRPr="005A2948">
            <w:t xml:space="preserve"> meeting of the Subsidiary Body on </w:t>
          </w:r>
          <w:r w:rsidR="005A2948">
            <w:t>Scientific, Technical and Technological Advice</w:t>
          </w:r>
        </w:sdtContent>
      </w:sdt>
      <w:r w:rsidR="00105372" w:rsidRPr="003F1A75">
        <w:rPr>
          <w:caps/>
        </w:rPr>
        <w:t xml:space="preserve"> </w:t>
      </w:r>
    </w:p>
    <w:p w14:paraId="299584BD" w14:textId="77777777" w:rsidR="00F6586C" w:rsidRPr="003F1A75" w:rsidRDefault="0030169D" w:rsidP="00A111D1">
      <w:pPr>
        <w:pStyle w:val="CBDSubTitle"/>
      </w:pPr>
      <w:r w:rsidRPr="003F1A75">
        <w:t xml:space="preserve">Note by the </w:t>
      </w:r>
      <w:r w:rsidR="007E0F8A" w:rsidRPr="003F1A75">
        <w:t>Secretariat</w:t>
      </w:r>
    </w:p>
    <w:p w14:paraId="38E97B34" w14:textId="63868A6D" w:rsidR="00542993" w:rsidRPr="00542993" w:rsidRDefault="00542993" w:rsidP="00542993">
      <w:pPr>
        <w:pStyle w:val="CBDNormalNumber"/>
      </w:pPr>
      <w:r w:rsidRPr="00542993">
        <w:t xml:space="preserve">In paragraph 3 of decisions </w:t>
      </w:r>
      <w:hyperlink r:id="rId15" w:history="1">
        <w:r w:rsidRPr="00252549">
          <w:rPr>
            <w:rStyle w:val="Hyperlink"/>
          </w:rPr>
          <w:t>16/25</w:t>
        </w:r>
      </w:hyperlink>
      <w:r w:rsidRPr="00542993">
        <w:t xml:space="preserve">, </w:t>
      </w:r>
      <w:hyperlink r:id="rId16" w:history="1">
        <w:r w:rsidRPr="00ED5344">
          <w:rPr>
            <w:rStyle w:val="Hyperlink"/>
          </w:rPr>
          <w:t>CP-11/5</w:t>
        </w:r>
      </w:hyperlink>
      <w:r w:rsidRPr="00542993">
        <w:t xml:space="preserve"> and </w:t>
      </w:r>
      <w:hyperlink r:id="rId17" w:history="1">
        <w:r w:rsidRPr="00ED5344">
          <w:rPr>
            <w:rStyle w:val="Hyperlink"/>
          </w:rPr>
          <w:t>NP-5/10</w:t>
        </w:r>
      </w:hyperlink>
      <w:r w:rsidRPr="00542993">
        <w:t>, the Conference of the Parties to the Convention on Biological Diversity, the Conference of the Parties serving as the meeting of the Parties to the Cartagena Protocol on Biosafety and the Conference of the Parties serving as the meeting of the Parties to the Nagoya Protocol on Access to Genetic Resources and the Fair and Equitable Sharing of Benefits Arising from their Utilization, respectively, requested the Executive Secretary of the Convention, together with the Bureaux, to continue to explore and make use of, as appropriate, relevant ways and means to facilitate early preparations for meetings, such as the early submission of statements.</w:t>
      </w:r>
    </w:p>
    <w:p w14:paraId="5EAAD63A" w14:textId="4E445FFD" w:rsidR="003402D4" w:rsidRDefault="003402D4" w:rsidP="003402D4">
      <w:pPr>
        <w:pStyle w:val="CBDNormalNumber"/>
      </w:pPr>
      <w:r>
        <w:t>At its joint meeting with the Bureau of the Conference of the Parties held on 10 June 2026, the Bureau of the Subsidiary Body agreed that the early submission of statements would be applied to all substantive agenda items of the present meeting.</w:t>
      </w:r>
    </w:p>
    <w:p w14:paraId="613856E2" w14:textId="79E07D96" w:rsidR="00004DD8" w:rsidRDefault="00004DD8" w:rsidP="00004DD8">
      <w:pPr>
        <w:pStyle w:val="CBDNormalNumber"/>
      </w:pPr>
      <w:r>
        <w:t xml:space="preserve">Parties and observers registered for the meeting </w:t>
      </w:r>
      <w:r w:rsidR="00C15AAA">
        <w:t xml:space="preserve">were </w:t>
      </w:r>
      <w:r>
        <w:t>therefore invited, through notification No. 2026-055, to submit written statements on any of the agenda items, on a voluntary and informal basis, through a designated online portal or by email, by 8 p.m. Nairobi time (UTC +3) on 26 July 2026.</w:t>
      </w:r>
      <w:r w:rsidR="000E11D2">
        <w:t xml:space="preserve"> </w:t>
      </w:r>
      <w:r w:rsidR="00FF3142">
        <w:t xml:space="preserve"> The deadline for </w:t>
      </w:r>
      <w:r w:rsidR="003A24BA">
        <w:t xml:space="preserve">the </w:t>
      </w:r>
      <w:r w:rsidR="00FF3142">
        <w:t>submission of statement</w:t>
      </w:r>
      <w:r w:rsidR="006A79F9">
        <w:t>s</w:t>
      </w:r>
      <w:r w:rsidR="00FF3142">
        <w:t xml:space="preserve"> </w:t>
      </w:r>
      <w:r w:rsidR="00334AB0">
        <w:t xml:space="preserve">for </w:t>
      </w:r>
      <w:r w:rsidR="009D3D48">
        <w:t xml:space="preserve">agenda item </w:t>
      </w:r>
      <w:r w:rsidR="003309D2">
        <w:t xml:space="preserve">3 only was </w:t>
      </w:r>
      <w:r w:rsidR="00B56804">
        <w:t xml:space="preserve">subsequently extended to </w:t>
      </w:r>
      <w:r w:rsidR="00165DC6">
        <w:t>11</w:t>
      </w:r>
      <w:r w:rsidR="008A06ED">
        <w:t>.</w:t>
      </w:r>
      <w:r w:rsidR="008071E9">
        <w:t xml:space="preserve">59 </w:t>
      </w:r>
      <w:r w:rsidR="00FA1F37">
        <w:t>p.m.</w:t>
      </w:r>
      <w:r w:rsidR="00430FF9">
        <w:t xml:space="preserve"> Nairobi time (UTC +3) on 26 July 2026</w:t>
      </w:r>
      <w:r w:rsidR="0057621E">
        <w:t xml:space="preserve">, through notification </w:t>
      </w:r>
      <w:r w:rsidR="002606E6">
        <w:t xml:space="preserve">No. </w:t>
      </w:r>
      <w:r w:rsidR="00893E58" w:rsidRPr="00893E58">
        <w:t>2026-060</w:t>
      </w:r>
      <w:r w:rsidR="00893E58">
        <w:t>.</w:t>
      </w:r>
    </w:p>
    <w:p w14:paraId="79FA8D6B" w14:textId="3BE9627C" w:rsidR="00004DD8" w:rsidRDefault="009A245F" w:rsidP="00004DD8">
      <w:pPr>
        <w:pStyle w:val="CBDNormalNumber"/>
      </w:pPr>
      <w:r>
        <w:t xml:space="preserve">In response, </w:t>
      </w:r>
      <w:r w:rsidR="00C0667C">
        <w:t xml:space="preserve">175 </w:t>
      </w:r>
      <w:r>
        <w:t xml:space="preserve">written statements from Parties and </w:t>
      </w:r>
      <w:r w:rsidR="00D16A48">
        <w:t xml:space="preserve">63 </w:t>
      </w:r>
      <w:r>
        <w:t xml:space="preserve">written statements from observers were received by the </w:t>
      </w:r>
      <w:r w:rsidR="001861DB">
        <w:t>above</w:t>
      </w:r>
      <w:r w:rsidR="0002314C">
        <w:t xml:space="preserve"> </w:t>
      </w:r>
      <w:r>
        <w:t>deadline</w:t>
      </w:r>
      <w:r w:rsidR="0002314C">
        <w:t>s</w:t>
      </w:r>
      <w:r>
        <w:t xml:space="preserve">. The list of submitters for each agenda item is provided in the </w:t>
      </w:r>
      <w:r>
        <w:lastRenderedPageBreak/>
        <w:t>respective annexes to the present document, while the submitted statements are available at</w:t>
      </w:r>
      <w:r w:rsidR="00BD1A2F">
        <w:t xml:space="preserve"> </w:t>
      </w:r>
      <w:hyperlink r:id="rId18" w:history="1">
        <w:r w:rsidR="00551314">
          <w:rPr>
            <w:rStyle w:val="Hyperlink"/>
          </w:rPr>
          <w:t>www.cbd.int/meetings/SBSTTA-28</w:t>
        </w:r>
      </w:hyperlink>
      <w:r w:rsidR="00A84C31">
        <w:t>.</w:t>
      </w:r>
      <w:r w:rsidR="00551314">
        <w:t xml:space="preserve"> </w:t>
      </w:r>
      <w:r w:rsidR="00A84C31">
        <w:t xml:space="preserve"> </w:t>
      </w:r>
    </w:p>
    <w:p w14:paraId="1B46FEDC" w14:textId="37356E9A" w:rsidR="00447F4A" w:rsidRPr="003F1A75" w:rsidRDefault="00447F4A" w:rsidP="00542993">
      <w:pPr>
        <w:pStyle w:val="CBDNormalNumber"/>
        <w:numPr>
          <w:ilvl w:val="0"/>
          <w:numId w:val="0"/>
        </w:numPr>
        <w:ind w:left="567"/>
      </w:pPr>
    </w:p>
    <w:p w14:paraId="0DABEF27" w14:textId="77777777" w:rsidR="00D24E1F" w:rsidRDefault="00D24E1F" w:rsidP="003D5A52">
      <w:pPr>
        <w:pStyle w:val="Para1"/>
        <w:numPr>
          <w:ilvl w:val="0"/>
          <w:numId w:val="0"/>
        </w:numPr>
        <w:ind w:left="567"/>
        <w:jc w:val="center"/>
        <w:sectPr w:rsidR="00D24E1F" w:rsidSect="00447F4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18026B9C" w14:textId="45B6A1A8" w:rsidR="00D24E1F" w:rsidRDefault="00D24E1F" w:rsidP="0018296B">
      <w:pPr>
        <w:pStyle w:val="CBDAnnex"/>
        <w:outlineLvl w:val="0"/>
      </w:pPr>
      <w:r>
        <w:lastRenderedPageBreak/>
        <w:t>Annex</w:t>
      </w:r>
      <w:r w:rsidR="00D231E1">
        <w:t xml:space="preserve"> I</w:t>
      </w:r>
    </w:p>
    <w:p w14:paraId="2FE6FB3E" w14:textId="1942EFB5" w:rsidR="00D24E1F" w:rsidRDefault="008E5FC9" w:rsidP="0018296B">
      <w:pPr>
        <w:pStyle w:val="CBDTitle"/>
        <w:outlineLvl w:val="0"/>
      </w:pPr>
      <w:r w:rsidRPr="00AA615B">
        <w:t>Parties and observers that submitted statements under agenda item</w:t>
      </w:r>
      <w:r w:rsidR="006508F5">
        <w:t xml:space="preserve"> 3</w:t>
      </w:r>
      <w:r w:rsidR="0018296B">
        <w:t> </w:t>
      </w:r>
      <w:r w:rsidR="006508F5">
        <w:t>(a)</w:t>
      </w:r>
      <w:r w:rsidR="00FD32CC">
        <w:t xml:space="preserve"> (Global review of collective progress in the implementation of the Kunming-Montreal Global Biodiversity Framework)</w:t>
      </w:r>
    </w:p>
    <w:p w14:paraId="6E39D535" w14:textId="6933D2A5" w:rsidR="00364026" w:rsidRPr="00364026" w:rsidRDefault="00364026" w:rsidP="00C3624A">
      <w:pPr>
        <w:pStyle w:val="CBDSubTitle"/>
      </w:pPr>
      <w:r>
        <w:t>Parties</w:t>
      </w:r>
    </w:p>
    <w:p w14:paraId="13C1AE79" w14:textId="33CD2492" w:rsidR="000B6E18" w:rsidRDefault="000B6E18" w:rsidP="00CD28C1">
      <w:pPr>
        <w:pStyle w:val="CBDNormalNumber"/>
        <w:numPr>
          <w:ilvl w:val="0"/>
          <w:numId w:val="8"/>
        </w:numPr>
        <w:rPr>
          <w:lang w:bidi="ar-SY"/>
        </w:rPr>
      </w:pPr>
      <w:r>
        <w:rPr>
          <w:lang w:bidi="ar-SY"/>
        </w:rPr>
        <w:t>Australia</w:t>
      </w:r>
    </w:p>
    <w:p w14:paraId="408E97BD" w14:textId="7A643202" w:rsidR="007D460A" w:rsidRDefault="007D460A" w:rsidP="00CD28C1">
      <w:pPr>
        <w:pStyle w:val="CBDNormalNumber"/>
        <w:numPr>
          <w:ilvl w:val="0"/>
          <w:numId w:val="8"/>
        </w:numPr>
        <w:rPr>
          <w:lang w:bidi="ar-SY"/>
        </w:rPr>
      </w:pPr>
      <w:r>
        <w:rPr>
          <w:lang w:bidi="ar-SY"/>
        </w:rPr>
        <w:t>Belgium</w:t>
      </w:r>
    </w:p>
    <w:p w14:paraId="0D7D237B" w14:textId="7293DEB4" w:rsidR="00B82C52" w:rsidRDefault="00B82C52" w:rsidP="00CD28C1">
      <w:pPr>
        <w:pStyle w:val="CBDNormalNumber"/>
        <w:numPr>
          <w:ilvl w:val="0"/>
          <w:numId w:val="8"/>
        </w:numPr>
        <w:rPr>
          <w:lang w:bidi="ar-SY"/>
        </w:rPr>
      </w:pPr>
      <w:r>
        <w:rPr>
          <w:lang w:bidi="ar-SY"/>
        </w:rPr>
        <w:t>Brazil</w:t>
      </w:r>
    </w:p>
    <w:p w14:paraId="15B119AA" w14:textId="6A74893C" w:rsidR="006508F5" w:rsidRDefault="00BF1EDD" w:rsidP="00CD28C1">
      <w:pPr>
        <w:pStyle w:val="CBDNormalNumber"/>
        <w:numPr>
          <w:ilvl w:val="0"/>
          <w:numId w:val="8"/>
        </w:numPr>
        <w:rPr>
          <w:lang w:bidi="ar-SY"/>
        </w:rPr>
      </w:pPr>
      <w:r>
        <w:rPr>
          <w:lang w:bidi="ar-SY"/>
        </w:rPr>
        <w:t>Canada</w:t>
      </w:r>
    </w:p>
    <w:p w14:paraId="023AB491" w14:textId="48D502E3" w:rsidR="0035493E" w:rsidRPr="00002FEA" w:rsidRDefault="0035493E" w:rsidP="00CD28C1">
      <w:pPr>
        <w:pStyle w:val="CBDNormalNumber"/>
        <w:numPr>
          <w:ilvl w:val="0"/>
          <w:numId w:val="8"/>
        </w:numPr>
        <w:rPr>
          <w:lang w:bidi="ar-SY"/>
        </w:rPr>
      </w:pPr>
      <w:r w:rsidRPr="00002FEA">
        <w:rPr>
          <w:lang w:bidi="ar-SY"/>
        </w:rPr>
        <w:t>Chile</w:t>
      </w:r>
    </w:p>
    <w:p w14:paraId="7D110C56" w14:textId="7C7C1036" w:rsidR="003E0920" w:rsidRDefault="00BF1EDD" w:rsidP="00CD28C1">
      <w:pPr>
        <w:pStyle w:val="CBDNormalNumber"/>
        <w:numPr>
          <w:ilvl w:val="0"/>
          <w:numId w:val="8"/>
        </w:numPr>
        <w:rPr>
          <w:lang w:bidi="ar-SY"/>
        </w:rPr>
      </w:pPr>
      <w:r>
        <w:rPr>
          <w:lang w:bidi="ar-SY"/>
        </w:rPr>
        <w:t>Colombia</w:t>
      </w:r>
    </w:p>
    <w:p w14:paraId="2AD4D4A8" w14:textId="1E7296BB" w:rsidR="00B4336B" w:rsidRDefault="00B4336B" w:rsidP="00CD28C1">
      <w:pPr>
        <w:pStyle w:val="CBDNormalNumber"/>
        <w:numPr>
          <w:ilvl w:val="0"/>
          <w:numId w:val="8"/>
        </w:numPr>
        <w:rPr>
          <w:lang w:bidi="ar-SY"/>
        </w:rPr>
      </w:pPr>
      <w:r>
        <w:rPr>
          <w:lang w:bidi="ar-SY"/>
        </w:rPr>
        <w:t>Costa Rica</w:t>
      </w:r>
    </w:p>
    <w:p w14:paraId="75412E5B" w14:textId="654A09DD" w:rsidR="000F7CEB" w:rsidRDefault="000F7CEB" w:rsidP="00CD28C1">
      <w:pPr>
        <w:pStyle w:val="CBDNormalNumber"/>
        <w:numPr>
          <w:ilvl w:val="0"/>
          <w:numId w:val="8"/>
        </w:numPr>
        <w:rPr>
          <w:lang w:bidi="ar-SY"/>
        </w:rPr>
      </w:pPr>
      <w:r>
        <w:rPr>
          <w:lang w:bidi="ar-SY"/>
        </w:rPr>
        <w:t>Cote d’Ivoire</w:t>
      </w:r>
    </w:p>
    <w:p w14:paraId="5D0B99AA" w14:textId="5A097719" w:rsidR="00D357F2" w:rsidRDefault="00D357F2" w:rsidP="00CD28C1">
      <w:pPr>
        <w:pStyle w:val="CBDNormalNumber"/>
        <w:numPr>
          <w:ilvl w:val="0"/>
          <w:numId w:val="8"/>
        </w:numPr>
        <w:rPr>
          <w:lang w:bidi="ar-SY"/>
        </w:rPr>
      </w:pPr>
      <w:r w:rsidRPr="00D357F2">
        <w:rPr>
          <w:lang w:bidi="ar-SY"/>
        </w:rPr>
        <w:t>Democratic Republic of the Congo</w:t>
      </w:r>
    </w:p>
    <w:p w14:paraId="6736C2BD" w14:textId="3BB78638" w:rsidR="00B40DE7" w:rsidRDefault="00B40DE7" w:rsidP="00CD28C1">
      <w:pPr>
        <w:pStyle w:val="CBDNormalNumber"/>
        <w:numPr>
          <w:ilvl w:val="0"/>
          <w:numId w:val="8"/>
        </w:numPr>
        <w:rPr>
          <w:lang w:bidi="ar-SY"/>
        </w:rPr>
      </w:pPr>
      <w:r>
        <w:rPr>
          <w:lang w:bidi="ar-SY"/>
        </w:rPr>
        <w:t>Egypt</w:t>
      </w:r>
    </w:p>
    <w:p w14:paraId="4CF6EA52" w14:textId="1F490972" w:rsidR="006F03E7" w:rsidRDefault="006F03E7" w:rsidP="00CD28C1">
      <w:pPr>
        <w:pStyle w:val="CBDNormalNumber"/>
        <w:numPr>
          <w:ilvl w:val="0"/>
          <w:numId w:val="8"/>
        </w:numPr>
        <w:rPr>
          <w:lang w:bidi="ar-SY"/>
        </w:rPr>
      </w:pPr>
      <w:r>
        <w:rPr>
          <w:lang w:bidi="ar-SY"/>
        </w:rPr>
        <w:t>European Union</w:t>
      </w:r>
    </w:p>
    <w:p w14:paraId="38D5C464" w14:textId="2A2E3311" w:rsidR="00DA3F12" w:rsidRDefault="00DA3F12" w:rsidP="00CD28C1">
      <w:pPr>
        <w:pStyle w:val="CBDNormalNumber"/>
        <w:numPr>
          <w:ilvl w:val="0"/>
          <w:numId w:val="8"/>
        </w:numPr>
        <w:rPr>
          <w:lang w:bidi="ar-SY"/>
        </w:rPr>
      </w:pPr>
      <w:r>
        <w:rPr>
          <w:lang w:bidi="ar-SY"/>
        </w:rPr>
        <w:t>France</w:t>
      </w:r>
    </w:p>
    <w:p w14:paraId="0EA3EDB6" w14:textId="1C0B29D0" w:rsidR="00AC404D" w:rsidRDefault="00AC404D" w:rsidP="00CD28C1">
      <w:pPr>
        <w:pStyle w:val="CBDNormalNumber"/>
        <w:numPr>
          <w:ilvl w:val="0"/>
          <w:numId w:val="8"/>
        </w:numPr>
        <w:rPr>
          <w:lang w:bidi="ar-SY"/>
        </w:rPr>
      </w:pPr>
      <w:r>
        <w:rPr>
          <w:lang w:bidi="ar-SY"/>
        </w:rPr>
        <w:t>Germany</w:t>
      </w:r>
    </w:p>
    <w:p w14:paraId="178C2AD2" w14:textId="186BE694" w:rsidR="00874114" w:rsidRDefault="00874114" w:rsidP="00CD28C1">
      <w:pPr>
        <w:pStyle w:val="CBDNormalNumber"/>
        <w:numPr>
          <w:ilvl w:val="0"/>
          <w:numId w:val="8"/>
        </w:numPr>
        <w:rPr>
          <w:lang w:bidi="ar-SY"/>
        </w:rPr>
      </w:pPr>
      <w:r>
        <w:rPr>
          <w:lang w:bidi="ar-SY"/>
        </w:rPr>
        <w:t>Ghana</w:t>
      </w:r>
    </w:p>
    <w:p w14:paraId="1C466FFA" w14:textId="7400B371" w:rsidR="00B82C52" w:rsidRDefault="00B82C52" w:rsidP="00CD28C1">
      <w:pPr>
        <w:pStyle w:val="CBDNormalNumber"/>
        <w:numPr>
          <w:ilvl w:val="0"/>
          <w:numId w:val="8"/>
        </w:numPr>
        <w:rPr>
          <w:lang w:bidi="ar-SY"/>
        </w:rPr>
      </w:pPr>
      <w:r>
        <w:rPr>
          <w:lang w:bidi="ar-SY"/>
        </w:rPr>
        <w:t xml:space="preserve">Guinea (on behalf of the African </w:t>
      </w:r>
      <w:r w:rsidR="00E0430E">
        <w:rPr>
          <w:lang w:bidi="ar-SY"/>
        </w:rPr>
        <w:t>States</w:t>
      </w:r>
      <w:r>
        <w:rPr>
          <w:lang w:bidi="ar-SY"/>
        </w:rPr>
        <w:t>)</w:t>
      </w:r>
    </w:p>
    <w:p w14:paraId="6A3791C8" w14:textId="22B0AF71" w:rsidR="00CC1280" w:rsidRDefault="00CC1280" w:rsidP="00CD28C1">
      <w:pPr>
        <w:pStyle w:val="CBDNormalNumber"/>
        <w:numPr>
          <w:ilvl w:val="0"/>
          <w:numId w:val="8"/>
        </w:numPr>
        <w:rPr>
          <w:lang w:bidi="ar-SY"/>
        </w:rPr>
      </w:pPr>
      <w:r>
        <w:rPr>
          <w:lang w:bidi="ar-SY"/>
        </w:rPr>
        <w:t>Finland</w:t>
      </w:r>
    </w:p>
    <w:p w14:paraId="6C9B32AD" w14:textId="5B95C5FC" w:rsidR="00CC1280" w:rsidRDefault="00CC1280" w:rsidP="00CD28C1">
      <w:pPr>
        <w:pStyle w:val="CBDNormalNumber"/>
        <w:numPr>
          <w:ilvl w:val="0"/>
          <w:numId w:val="8"/>
        </w:numPr>
        <w:rPr>
          <w:lang w:bidi="ar-SY"/>
        </w:rPr>
      </w:pPr>
      <w:r>
        <w:rPr>
          <w:lang w:bidi="ar-SY"/>
        </w:rPr>
        <w:t>Iceland</w:t>
      </w:r>
    </w:p>
    <w:p w14:paraId="2C10C1DB" w14:textId="5A1A49DE" w:rsidR="00F27FAC" w:rsidRDefault="00F27FAC" w:rsidP="00CD28C1">
      <w:pPr>
        <w:pStyle w:val="CBDNormalNumber"/>
        <w:numPr>
          <w:ilvl w:val="0"/>
          <w:numId w:val="8"/>
        </w:numPr>
        <w:rPr>
          <w:lang w:bidi="ar-SY"/>
        </w:rPr>
      </w:pPr>
      <w:r>
        <w:rPr>
          <w:lang w:bidi="ar-SY"/>
        </w:rPr>
        <w:t>Ire</w:t>
      </w:r>
      <w:r w:rsidR="00C93D73">
        <w:rPr>
          <w:lang w:bidi="ar-SY"/>
        </w:rPr>
        <w:t>land</w:t>
      </w:r>
    </w:p>
    <w:p w14:paraId="38CFF2F5" w14:textId="1C9214B2" w:rsidR="000F7CEB" w:rsidRDefault="000F7CEB" w:rsidP="00CD28C1">
      <w:pPr>
        <w:pStyle w:val="CBDNormalNumber"/>
        <w:numPr>
          <w:ilvl w:val="0"/>
          <w:numId w:val="8"/>
        </w:numPr>
        <w:rPr>
          <w:lang w:bidi="ar-SY"/>
        </w:rPr>
      </w:pPr>
      <w:r>
        <w:rPr>
          <w:lang w:bidi="ar-SY"/>
        </w:rPr>
        <w:t>Japan</w:t>
      </w:r>
    </w:p>
    <w:p w14:paraId="6BA9D6C9" w14:textId="5917D180" w:rsidR="003D0D66" w:rsidRDefault="003D0D66" w:rsidP="00CD28C1">
      <w:pPr>
        <w:pStyle w:val="CBDNormalNumber"/>
        <w:numPr>
          <w:ilvl w:val="0"/>
          <w:numId w:val="8"/>
        </w:numPr>
        <w:rPr>
          <w:lang w:bidi="ar-SY"/>
        </w:rPr>
      </w:pPr>
      <w:r>
        <w:rPr>
          <w:lang w:bidi="ar-SY"/>
        </w:rPr>
        <w:t>Maldives</w:t>
      </w:r>
    </w:p>
    <w:p w14:paraId="580DD9E5" w14:textId="2B2FE2E6" w:rsidR="00BF1EDD" w:rsidRDefault="00BF1EDD" w:rsidP="00CD28C1">
      <w:pPr>
        <w:pStyle w:val="CBDNormalNumber"/>
        <w:numPr>
          <w:ilvl w:val="0"/>
          <w:numId w:val="8"/>
        </w:numPr>
        <w:rPr>
          <w:lang w:bidi="ar-SY"/>
        </w:rPr>
      </w:pPr>
      <w:r>
        <w:rPr>
          <w:lang w:bidi="ar-SY"/>
        </w:rPr>
        <w:t>Morocco</w:t>
      </w:r>
    </w:p>
    <w:p w14:paraId="3D3A22F6" w14:textId="3DD33D09" w:rsidR="000778FE" w:rsidRDefault="000778FE" w:rsidP="00CD28C1">
      <w:pPr>
        <w:pStyle w:val="CBDNormalNumber"/>
        <w:numPr>
          <w:ilvl w:val="0"/>
          <w:numId w:val="8"/>
        </w:numPr>
        <w:rPr>
          <w:lang w:bidi="ar-SY"/>
        </w:rPr>
      </w:pPr>
      <w:r>
        <w:rPr>
          <w:lang w:bidi="ar-SY"/>
        </w:rPr>
        <w:t>Netherlands (Kingdom of the)</w:t>
      </w:r>
    </w:p>
    <w:p w14:paraId="766DB6C8" w14:textId="590C6881" w:rsidR="00CC1280" w:rsidRDefault="00CC1280" w:rsidP="00CD28C1">
      <w:pPr>
        <w:pStyle w:val="CBDNormalNumber"/>
        <w:numPr>
          <w:ilvl w:val="0"/>
          <w:numId w:val="8"/>
        </w:numPr>
        <w:rPr>
          <w:lang w:bidi="ar-SY"/>
        </w:rPr>
      </w:pPr>
      <w:r>
        <w:rPr>
          <w:lang w:bidi="ar-SY"/>
        </w:rPr>
        <w:t>New Zealand</w:t>
      </w:r>
    </w:p>
    <w:p w14:paraId="72A58DD7" w14:textId="248233F5" w:rsidR="00B4336B" w:rsidRDefault="00B4336B" w:rsidP="00CD28C1">
      <w:pPr>
        <w:pStyle w:val="CBDNormalNumber"/>
        <w:numPr>
          <w:ilvl w:val="0"/>
          <w:numId w:val="8"/>
        </w:numPr>
        <w:rPr>
          <w:lang w:bidi="ar-SY"/>
        </w:rPr>
      </w:pPr>
      <w:r>
        <w:rPr>
          <w:lang w:bidi="ar-SY"/>
        </w:rPr>
        <w:t>Norway</w:t>
      </w:r>
    </w:p>
    <w:p w14:paraId="7C1AF3CA" w14:textId="26547EFC" w:rsidR="00062CA0" w:rsidRDefault="00062CA0" w:rsidP="00CD28C1">
      <w:pPr>
        <w:pStyle w:val="CBDNormalNumber"/>
        <w:numPr>
          <w:ilvl w:val="0"/>
          <w:numId w:val="8"/>
        </w:numPr>
        <w:rPr>
          <w:lang w:bidi="ar-SY"/>
        </w:rPr>
      </w:pPr>
      <w:r>
        <w:rPr>
          <w:lang w:bidi="ar-SY"/>
        </w:rPr>
        <w:t>Peru</w:t>
      </w:r>
    </w:p>
    <w:p w14:paraId="67D139C0" w14:textId="4352CB43" w:rsidR="007D460A" w:rsidRDefault="007D460A" w:rsidP="00CD28C1">
      <w:pPr>
        <w:pStyle w:val="CBDNormalNumber"/>
        <w:numPr>
          <w:ilvl w:val="0"/>
          <w:numId w:val="8"/>
        </w:numPr>
        <w:rPr>
          <w:lang w:bidi="ar-SY"/>
        </w:rPr>
      </w:pPr>
      <w:r>
        <w:rPr>
          <w:lang w:bidi="ar-SY"/>
        </w:rPr>
        <w:t>Spain</w:t>
      </w:r>
    </w:p>
    <w:p w14:paraId="29139195" w14:textId="4F2A706B" w:rsidR="00DA3F12" w:rsidRDefault="00DA3F12" w:rsidP="00CD28C1">
      <w:pPr>
        <w:pStyle w:val="CBDNormalNumber"/>
        <w:numPr>
          <w:ilvl w:val="0"/>
          <w:numId w:val="8"/>
        </w:numPr>
        <w:rPr>
          <w:lang w:bidi="ar-SY"/>
        </w:rPr>
      </w:pPr>
      <w:r>
        <w:rPr>
          <w:lang w:bidi="ar-SY"/>
        </w:rPr>
        <w:t>Suriname</w:t>
      </w:r>
    </w:p>
    <w:p w14:paraId="77E11F78" w14:textId="24022F62" w:rsidR="003D0D66" w:rsidRDefault="003D0D66" w:rsidP="00CD28C1">
      <w:pPr>
        <w:pStyle w:val="CBDNormalNumber"/>
        <w:numPr>
          <w:ilvl w:val="0"/>
          <w:numId w:val="8"/>
        </w:numPr>
        <w:rPr>
          <w:lang w:bidi="ar-SY"/>
        </w:rPr>
      </w:pPr>
      <w:r>
        <w:rPr>
          <w:lang w:bidi="ar-SY"/>
        </w:rPr>
        <w:t>Sweden</w:t>
      </w:r>
    </w:p>
    <w:p w14:paraId="3EE9402F" w14:textId="3AAB2017" w:rsidR="006F03E7" w:rsidRDefault="006F03E7" w:rsidP="00CD28C1">
      <w:pPr>
        <w:pStyle w:val="CBDNormalNumber"/>
        <w:numPr>
          <w:ilvl w:val="0"/>
          <w:numId w:val="8"/>
        </w:numPr>
        <w:rPr>
          <w:lang w:bidi="ar-SY"/>
        </w:rPr>
      </w:pPr>
      <w:r>
        <w:rPr>
          <w:lang w:bidi="ar-SY"/>
        </w:rPr>
        <w:t>Switzerland</w:t>
      </w:r>
    </w:p>
    <w:p w14:paraId="53E05F61" w14:textId="2B0B6A47" w:rsidR="000278F4" w:rsidRDefault="000278F4" w:rsidP="00CD28C1">
      <w:pPr>
        <w:pStyle w:val="CBDNormalNumber"/>
        <w:numPr>
          <w:ilvl w:val="0"/>
          <w:numId w:val="8"/>
        </w:numPr>
        <w:rPr>
          <w:lang w:bidi="ar-SY"/>
        </w:rPr>
      </w:pPr>
      <w:r w:rsidRPr="00B469AB">
        <w:rPr>
          <w:lang w:bidi="ar-SY"/>
        </w:rPr>
        <w:t>United Kingdom of Great Britain and Northern Ireland</w:t>
      </w:r>
    </w:p>
    <w:p w14:paraId="7AF69426" w14:textId="6A5D319C" w:rsidR="003E0920" w:rsidRDefault="003E0920" w:rsidP="00C3624A">
      <w:pPr>
        <w:pStyle w:val="CBDSubTitle"/>
        <w:rPr>
          <w:lang w:bidi="ar-SY"/>
        </w:rPr>
      </w:pPr>
      <w:r>
        <w:rPr>
          <w:lang w:bidi="ar-SY"/>
        </w:rPr>
        <w:lastRenderedPageBreak/>
        <w:t>Observers</w:t>
      </w:r>
    </w:p>
    <w:p w14:paraId="331A026F" w14:textId="048FEF22" w:rsidR="00C3624A" w:rsidRDefault="0054412F" w:rsidP="00C3624A">
      <w:pPr>
        <w:pStyle w:val="CBDNormalNumber"/>
        <w:numPr>
          <w:ilvl w:val="0"/>
          <w:numId w:val="15"/>
        </w:numPr>
        <w:rPr>
          <w:lang w:bidi="ar-SY"/>
        </w:rPr>
      </w:pPr>
      <w:r>
        <w:rPr>
          <w:lang w:bidi="ar-SY"/>
        </w:rPr>
        <w:t>BirdLife International</w:t>
      </w:r>
    </w:p>
    <w:p w14:paraId="35F97BF4" w14:textId="5D2A6308" w:rsidR="00C3624A" w:rsidRPr="00AA7964" w:rsidRDefault="00AA7964" w:rsidP="00C3624A">
      <w:pPr>
        <w:pStyle w:val="CBDNormalNumber"/>
        <w:numPr>
          <w:ilvl w:val="0"/>
          <w:numId w:val="15"/>
        </w:numPr>
        <w:rPr>
          <w:lang w:val="en-CA" w:bidi="ar-SY"/>
        </w:rPr>
      </w:pPr>
      <w:r w:rsidRPr="00AA7964">
        <w:rPr>
          <w:lang w:val="en-CA" w:bidi="ar-SY"/>
        </w:rPr>
        <w:t xml:space="preserve">Eco </w:t>
      </w:r>
      <w:proofErr w:type="spellStart"/>
      <w:r w:rsidRPr="00AA7964">
        <w:rPr>
          <w:lang w:val="en-CA" w:bidi="ar-SY"/>
        </w:rPr>
        <w:t>Maxei</w:t>
      </w:r>
      <w:proofErr w:type="spellEnd"/>
      <w:r w:rsidRPr="00AA7964">
        <w:rPr>
          <w:lang w:val="en-CA" w:bidi="ar-SY"/>
        </w:rPr>
        <w:t xml:space="preserve"> Querétaro AC (on behalf of CBD Women's Caucus)</w:t>
      </w:r>
    </w:p>
    <w:p w14:paraId="13C181FC" w14:textId="0373F0B0" w:rsidR="00281C31" w:rsidRDefault="00281C31" w:rsidP="00C3624A">
      <w:pPr>
        <w:pStyle w:val="CBDNormalNumber"/>
        <w:numPr>
          <w:ilvl w:val="0"/>
          <w:numId w:val="15"/>
        </w:numPr>
        <w:rPr>
          <w:lang w:val="en-CA" w:bidi="ar-SY"/>
        </w:rPr>
      </w:pPr>
      <w:r w:rsidRPr="00281C31">
        <w:rPr>
          <w:lang w:val="en-CA" w:bidi="ar-SY"/>
        </w:rPr>
        <w:t xml:space="preserve">Food and Agriculture Organization of the United Nations </w:t>
      </w:r>
    </w:p>
    <w:p w14:paraId="23887D8B" w14:textId="11E547E9" w:rsidR="004A7C1D" w:rsidRPr="00AA7964" w:rsidRDefault="004A7C1D" w:rsidP="00C3624A">
      <w:pPr>
        <w:pStyle w:val="CBDNormalNumber"/>
        <w:numPr>
          <w:ilvl w:val="0"/>
          <w:numId w:val="15"/>
        </w:numPr>
        <w:rPr>
          <w:lang w:val="en-CA" w:bidi="ar-SY"/>
        </w:rPr>
      </w:pPr>
      <w:r w:rsidRPr="004A7C1D">
        <w:rPr>
          <w:lang w:val="en-CA" w:bidi="ar-SY"/>
        </w:rPr>
        <w:t xml:space="preserve">Global Youth Biodiversity Network </w:t>
      </w:r>
    </w:p>
    <w:p w14:paraId="53A6E558" w14:textId="10E48B74" w:rsidR="00AA7964" w:rsidRDefault="00AA7964" w:rsidP="00C3624A">
      <w:pPr>
        <w:pStyle w:val="CBDNormalNumber"/>
        <w:numPr>
          <w:ilvl w:val="0"/>
          <w:numId w:val="15"/>
        </w:numPr>
        <w:rPr>
          <w:lang w:val="en-CA" w:bidi="ar-SY"/>
        </w:rPr>
      </w:pPr>
      <w:r w:rsidRPr="00AA7964">
        <w:rPr>
          <w:lang w:val="en-CA" w:bidi="ar-SY"/>
        </w:rPr>
        <w:t>Greenpeace International</w:t>
      </w:r>
    </w:p>
    <w:p w14:paraId="1FCFDBE6" w14:textId="2404836C" w:rsidR="00CE0604" w:rsidRDefault="00CE0604" w:rsidP="00C3624A">
      <w:pPr>
        <w:pStyle w:val="CBDNormalNumber"/>
        <w:numPr>
          <w:ilvl w:val="0"/>
          <w:numId w:val="15"/>
        </w:numPr>
        <w:rPr>
          <w:lang w:val="en-CA" w:bidi="ar-SY"/>
        </w:rPr>
      </w:pPr>
      <w:r>
        <w:rPr>
          <w:lang w:val="en-CA" w:bidi="ar-SY"/>
        </w:rPr>
        <w:t xml:space="preserve">International Center for Integrated Mountain Development </w:t>
      </w:r>
    </w:p>
    <w:p w14:paraId="1E714C62" w14:textId="5C328E8A" w:rsidR="00AA7964" w:rsidRDefault="00FC6F59" w:rsidP="00C3624A">
      <w:pPr>
        <w:pStyle w:val="CBDNormalNumber"/>
        <w:numPr>
          <w:ilvl w:val="0"/>
          <w:numId w:val="15"/>
        </w:numPr>
        <w:rPr>
          <w:lang w:val="en-CA" w:bidi="ar-SY"/>
        </w:rPr>
      </w:pPr>
      <w:r w:rsidRPr="00FC6F59">
        <w:rPr>
          <w:lang w:val="en-CA" w:bidi="ar-SY"/>
        </w:rPr>
        <w:t xml:space="preserve">International Indigenous Forum on Biodiversity </w:t>
      </w:r>
    </w:p>
    <w:p w14:paraId="03667030" w14:textId="1A9328D7" w:rsidR="00FC6F59" w:rsidRDefault="00FC6F59" w:rsidP="00C3624A">
      <w:pPr>
        <w:pStyle w:val="CBDNormalNumber"/>
        <w:numPr>
          <w:ilvl w:val="0"/>
          <w:numId w:val="15"/>
        </w:numPr>
        <w:rPr>
          <w:lang w:val="en-CA" w:bidi="ar-SY"/>
        </w:rPr>
      </w:pPr>
      <w:r w:rsidRPr="00FC6F59">
        <w:rPr>
          <w:lang w:val="en-CA" w:bidi="ar-SY"/>
        </w:rPr>
        <w:t xml:space="preserve">International Union for Conservation of Nature </w:t>
      </w:r>
    </w:p>
    <w:p w14:paraId="7AA96E82" w14:textId="1A927861" w:rsidR="002A7CCA" w:rsidRDefault="002A7CCA" w:rsidP="00C3624A">
      <w:pPr>
        <w:pStyle w:val="CBDNormalNumber"/>
        <w:numPr>
          <w:ilvl w:val="0"/>
          <w:numId w:val="15"/>
        </w:numPr>
        <w:rPr>
          <w:lang w:val="en-CA" w:bidi="ar-SY"/>
        </w:rPr>
      </w:pPr>
      <w:r w:rsidRPr="002A7CCA">
        <w:rPr>
          <w:lang w:val="en-CA" w:bidi="ar-SY"/>
        </w:rPr>
        <w:t xml:space="preserve">Rainforest Action Network </w:t>
      </w:r>
    </w:p>
    <w:p w14:paraId="6B3FFDE9" w14:textId="0020E487" w:rsidR="002A7CCA" w:rsidRDefault="002A7CCA" w:rsidP="00C3624A">
      <w:pPr>
        <w:pStyle w:val="CBDNormalNumber"/>
        <w:numPr>
          <w:ilvl w:val="0"/>
          <w:numId w:val="15"/>
        </w:numPr>
        <w:rPr>
          <w:lang w:val="en-CA" w:bidi="ar-SY"/>
        </w:rPr>
      </w:pPr>
      <w:r w:rsidRPr="002A7CCA">
        <w:rPr>
          <w:lang w:val="en-CA" w:bidi="ar-SY"/>
        </w:rPr>
        <w:t>United Nations Development Programme</w:t>
      </w:r>
    </w:p>
    <w:p w14:paraId="17F75B04" w14:textId="5838F27D" w:rsidR="00AA5610" w:rsidRPr="00AA5610" w:rsidRDefault="00AA5610" w:rsidP="00C3624A">
      <w:pPr>
        <w:pStyle w:val="CBDNormalNumber"/>
        <w:numPr>
          <w:ilvl w:val="0"/>
          <w:numId w:val="15"/>
        </w:numPr>
        <w:rPr>
          <w:lang w:val="fr-FR" w:bidi="ar-SY"/>
        </w:rPr>
      </w:pPr>
      <w:r w:rsidRPr="00AA5610">
        <w:rPr>
          <w:lang w:val="fr-FR" w:bidi="ar-SY"/>
        </w:rPr>
        <w:t xml:space="preserve">United Nations </w:t>
      </w:r>
      <w:proofErr w:type="spellStart"/>
      <w:r w:rsidRPr="00AA5610">
        <w:rPr>
          <w:lang w:val="fr-FR" w:bidi="ar-SY"/>
        </w:rPr>
        <w:t>Environment</w:t>
      </w:r>
      <w:proofErr w:type="spellEnd"/>
      <w:r w:rsidRPr="00AA5610">
        <w:rPr>
          <w:lang w:val="fr-FR" w:bidi="ar-SY"/>
        </w:rPr>
        <w:t xml:space="preserve"> Programme </w:t>
      </w:r>
    </w:p>
    <w:p w14:paraId="34F00F75" w14:textId="489B186D" w:rsidR="002A7CCA" w:rsidRDefault="00DC1416" w:rsidP="00C3624A">
      <w:pPr>
        <w:pStyle w:val="CBDNormalNumber"/>
        <w:numPr>
          <w:ilvl w:val="0"/>
          <w:numId w:val="15"/>
        </w:numPr>
        <w:rPr>
          <w:lang w:val="en-CA" w:bidi="ar-SY"/>
        </w:rPr>
      </w:pPr>
      <w:r w:rsidRPr="00DC1416">
        <w:rPr>
          <w:lang w:val="en-CA" w:bidi="ar-SY"/>
        </w:rPr>
        <w:t>Women4Biodiversity</w:t>
      </w:r>
    </w:p>
    <w:p w14:paraId="51976349" w14:textId="41664246" w:rsidR="00DF23AF" w:rsidRPr="00AA7964" w:rsidRDefault="00DF23AF" w:rsidP="00C3624A">
      <w:pPr>
        <w:pStyle w:val="CBDNormalNumber"/>
        <w:numPr>
          <w:ilvl w:val="0"/>
          <w:numId w:val="15"/>
        </w:numPr>
        <w:rPr>
          <w:lang w:val="en-CA" w:bidi="ar-SY"/>
        </w:rPr>
      </w:pPr>
      <w:r w:rsidRPr="00DF23AF">
        <w:rPr>
          <w:lang w:val="en-CA" w:bidi="ar-SY"/>
        </w:rPr>
        <w:t>WWF International</w:t>
      </w:r>
    </w:p>
    <w:p w14:paraId="2691AD1D" w14:textId="77777777" w:rsidR="00FD32CC" w:rsidRPr="00AA7964" w:rsidRDefault="00FD32CC" w:rsidP="006508F5">
      <w:pPr>
        <w:pStyle w:val="CBDSubTitle"/>
        <w:rPr>
          <w:lang w:val="en-CA" w:bidi="ar-SY"/>
        </w:rPr>
      </w:pPr>
    </w:p>
    <w:p w14:paraId="4C9325A6" w14:textId="77777777" w:rsidR="006508F5" w:rsidRPr="00AA7964" w:rsidRDefault="006508F5" w:rsidP="006508F5">
      <w:pPr>
        <w:pStyle w:val="CBDSubTitle"/>
        <w:rPr>
          <w:lang w:val="en-CA" w:bidi="ar-SY"/>
        </w:rPr>
        <w:sectPr w:rsidR="006508F5" w:rsidRPr="00AA7964" w:rsidSect="00D24E1F">
          <w:pgSz w:w="12240" w:h="15840"/>
          <w:pgMar w:top="567" w:right="1440" w:bottom="1134" w:left="1440" w:header="709" w:footer="709" w:gutter="0"/>
          <w:cols w:space="708"/>
          <w:docGrid w:linePitch="360"/>
        </w:sectPr>
      </w:pPr>
    </w:p>
    <w:p w14:paraId="03BE20D5" w14:textId="25F65A9A" w:rsidR="00D231E1" w:rsidRDefault="00D231E1" w:rsidP="00F6694B">
      <w:pPr>
        <w:pStyle w:val="CBDAnnex"/>
        <w:outlineLvl w:val="0"/>
      </w:pPr>
      <w:r>
        <w:lastRenderedPageBreak/>
        <w:t>Annex II</w:t>
      </w:r>
    </w:p>
    <w:p w14:paraId="0FBC79A3" w14:textId="0DE7D102" w:rsidR="006508F5" w:rsidRDefault="00D231E1" w:rsidP="00F6694B">
      <w:pPr>
        <w:pStyle w:val="CBDTitle"/>
        <w:outlineLvl w:val="0"/>
      </w:pPr>
      <w:r w:rsidRPr="00D231E1">
        <w:t>Parties and observers that submitted statements under agenda item 3</w:t>
      </w:r>
      <w:r w:rsidR="00F6694B">
        <w:t> </w:t>
      </w:r>
      <w:r w:rsidRPr="00D231E1">
        <w:t>(</w:t>
      </w:r>
      <w:r>
        <w:t>b</w:t>
      </w:r>
      <w:r w:rsidRPr="00D231E1">
        <w:t>)</w:t>
      </w:r>
      <w:r w:rsidR="00CD28C1">
        <w:t xml:space="preserve"> (</w:t>
      </w:r>
      <w:r w:rsidR="007322E2">
        <w:t>m</w:t>
      </w:r>
      <w:r w:rsidR="007322E2" w:rsidRPr="007322E2">
        <w:t>onitoring framework for the Kunming-Montreal Global Biodiversity Framework</w:t>
      </w:r>
      <w:r w:rsidR="007322E2">
        <w:t>)</w:t>
      </w:r>
    </w:p>
    <w:p w14:paraId="7BC4984D" w14:textId="77777777" w:rsidR="00AF0310" w:rsidRPr="00364026" w:rsidRDefault="00AF0310" w:rsidP="00AF0310">
      <w:pPr>
        <w:pStyle w:val="CBDSubTitle"/>
      </w:pPr>
      <w:r>
        <w:t>Parties</w:t>
      </w:r>
    </w:p>
    <w:p w14:paraId="4013AFAB" w14:textId="7429D110" w:rsidR="00AF0310" w:rsidRDefault="004B0DF6" w:rsidP="00AF0310">
      <w:pPr>
        <w:pStyle w:val="CBDNormalNumber"/>
        <w:numPr>
          <w:ilvl w:val="0"/>
          <w:numId w:val="16"/>
        </w:numPr>
        <w:rPr>
          <w:lang w:bidi="ar-SY"/>
        </w:rPr>
      </w:pPr>
      <w:r>
        <w:rPr>
          <w:lang w:bidi="ar-SY"/>
        </w:rPr>
        <w:t>Australia</w:t>
      </w:r>
    </w:p>
    <w:p w14:paraId="4E4709F6" w14:textId="752A94DC" w:rsidR="00AF0310" w:rsidRDefault="004B0DF6" w:rsidP="00AF0310">
      <w:pPr>
        <w:pStyle w:val="CBDNormalNumber"/>
        <w:numPr>
          <w:ilvl w:val="0"/>
          <w:numId w:val="8"/>
        </w:numPr>
        <w:rPr>
          <w:lang w:bidi="ar-SY"/>
        </w:rPr>
      </w:pPr>
      <w:r>
        <w:rPr>
          <w:lang w:bidi="ar-SY"/>
        </w:rPr>
        <w:t>Bangladesh</w:t>
      </w:r>
    </w:p>
    <w:p w14:paraId="1856FA0C" w14:textId="700F72B0" w:rsidR="00520B1C" w:rsidRDefault="00520B1C" w:rsidP="00AF0310">
      <w:pPr>
        <w:pStyle w:val="CBDNormalNumber"/>
        <w:numPr>
          <w:ilvl w:val="0"/>
          <w:numId w:val="8"/>
        </w:numPr>
        <w:rPr>
          <w:lang w:bidi="ar-SY"/>
        </w:rPr>
      </w:pPr>
      <w:r>
        <w:rPr>
          <w:lang w:bidi="ar-SY"/>
        </w:rPr>
        <w:t>Brazil</w:t>
      </w:r>
    </w:p>
    <w:p w14:paraId="238C944F" w14:textId="70153C9E" w:rsidR="004B0DF6" w:rsidRDefault="004B0DF6" w:rsidP="00AF0310">
      <w:pPr>
        <w:pStyle w:val="CBDNormalNumber"/>
        <w:numPr>
          <w:ilvl w:val="0"/>
          <w:numId w:val="8"/>
        </w:numPr>
        <w:rPr>
          <w:lang w:bidi="ar-SY"/>
        </w:rPr>
      </w:pPr>
      <w:r>
        <w:rPr>
          <w:lang w:bidi="ar-SY"/>
        </w:rPr>
        <w:t>Canada</w:t>
      </w:r>
    </w:p>
    <w:p w14:paraId="08B5EEAB" w14:textId="22463FC1" w:rsidR="0089705A" w:rsidRDefault="0089705A" w:rsidP="00AF0310">
      <w:pPr>
        <w:pStyle w:val="CBDNormalNumber"/>
        <w:numPr>
          <w:ilvl w:val="0"/>
          <w:numId w:val="8"/>
        </w:numPr>
        <w:rPr>
          <w:lang w:bidi="ar-SY"/>
        </w:rPr>
      </w:pPr>
      <w:r>
        <w:rPr>
          <w:lang w:bidi="ar-SY"/>
        </w:rPr>
        <w:t>Chile</w:t>
      </w:r>
    </w:p>
    <w:p w14:paraId="2C5ADBD7" w14:textId="3E1294BC" w:rsidR="00E10D3F" w:rsidRDefault="00E10D3F" w:rsidP="00AF0310">
      <w:pPr>
        <w:pStyle w:val="CBDNormalNumber"/>
        <w:numPr>
          <w:ilvl w:val="0"/>
          <w:numId w:val="8"/>
        </w:numPr>
        <w:rPr>
          <w:lang w:bidi="ar-SY"/>
        </w:rPr>
      </w:pPr>
      <w:r>
        <w:rPr>
          <w:lang w:bidi="ar-SY"/>
        </w:rPr>
        <w:t>Cote d’Ivoire</w:t>
      </w:r>
    </w:p>
    <w:p w14:paraId="2B540D26" w14:textId="28F9D148" w:rsidR="00BF1AC7" w:rsidRDefault="00BF1AC7" w:rsidP="00AF0310">
      <w:pPr>
        <w:pStyle w:val="CBDNormalNumber"/>
        <w:numPr>
          <w:ilvl w:val="0"/>
          <w:numId w:val="8"/>
        </w:numPr>
        <w:rPr>
          <w:lang w:bidi="ar-SY"/>
        </w:rPr>
      </w:pPr>
      <w:r>
        <w:rPr>
          <w:lang w:bidi="ar-SY"/>
        </w:rPr>
        <w:t>Dominican Republic</w:t>
      </w:r>
    </w:p>
    <w:p w14:paraId="68D7853E" w14:textId="69576924" w:rsidR="00021E8E" w:rsidRDefault="00021E8E" w:rsidP="00AF0310">
      <w:pPr>
        <w:pStyle w:val="CBDNormalNumber"/>
        <w:numPr>
          <w:ilvl w:val="0"/>
          <w:numId w:val="8"/>
        </w:numPr>
        <w:rPr>
          <w:lang w:bidi="ar-SY"/>
        </w:rPr>
      </w:pPr>
      <w:r>
        <w:rPr>
          <w:lang w:bidi="ar-SY"/>
        </w:rPr>
        <w:t>Egypt</w:t>
      </w:r>
    </w:p>
    <w:p w14:paraId="5353D99D" w14:textId="6E4B1CE9" w:rsidR="00442CF8" w:rsidRDefault="00442CF8" w:rsidP="00AF0310">
      <w:pPr>
        <w:pStyle w:val="CBDNormalNumber"/>
        <w:numPr>
          <w:ilvl w:val="0"/>
          <w:numId w:val="8"/>
        </w:numPr>
        <w:rPr>
          <w:lang w:bidi="ar-SY"/>
        </w:rPr>
      </w:pPr>
      <w:r>
        <w:rPr>
          <w:lang w:bidi="ar-SY"/>
        </w:rPr>
        <w:t>European Union</w:t>
      </w:r>
    </w:p>
    <w:p w14:paraId="4F041E8A" w14:textId="58C5BE07" w:rsidR="00FD7591" w:rsidRDefault="00FD7591" w:rsidP="00AF0310">
      <w:pPr>
        <w:pStyle w:val="CBDNormalNumber"/>
        <w:numPr>
          <w:ilvl w:val="0"/>
          <w:numId w:val="8"/>
        </w:numPr>
        <w:rPr>
          <w:lang w:bidi="ar-SY"/>
        </w:rPr>
      </w:pPr>
      <w:r>
        <w:rPr>
          <w:lang w:bidi="ar-SY"/>
        </w:rPr>
        <w:t>Finland</w:t>
      </w:r>
    </w:p>
    <w:p w14:paraId="2B6B1FAE" w14:textId="4723E0BE" w:rsidR="00520B1C" w:rsidRDefault="00520B1C" w:rsidP="00AF0310">
      <w:pPr>
        <w:pStyle w:val="CBDNormalNumber"/>
        <w:numPr>
          <w:ilvl w:val="0"/>
          <w:numId w:val="8"/>
        </w:numPr>
        <w:rPr>
          <w:lang w:bidi="ar-SY"/>
        </w:rPr>
      </w:pPr>
      <w:r>
        <w:rPr>
          <w:lang w:bidi="ar-SY"/>
        </w:rPr>
        <w:t>France</w:t>
      </w:r>
    </w:p>
    <w:p w14:paraId="7455DD18" w14:textId="553A14D5" w:rsidR="00732DC0" w:rsidRDefault="00732DC0" w:rsidP="00AF0310">
      <w:pPr>
        <w:pStyle w:val="CBDNormalNumber"/>
        <w:numPr>
          <w:ilvl w:val="0"/>
          <w:numId w:val="8"/>
        </w:numPr>
        <w:rPr>
          <w:lang w:bidi="ar-SY"/>
        </w:rPr>
      </w:pPr>
      <w:r>
        <w:rPr>
          <w:lang w:bidi="ar-SY"/>
        </w:rPr>
        <w:t>Germany</w:t>
      </w:r>
    </w:p>
    <w:p w14:paraId="76931571" w14:textId="5917757E" w:rsidR="008B043C" w:rsidRDefault="008B043C" w:rsidP="00AF0310">
      <w:pPr>
        <w:pStyle w:val="CBDNormalNumber"/>
        <w:numPr>
          <w:ilvl w:val="0"/>
          <w:numId w:val="8"/>
        </w:numPr>
        <w:rPr>
          <w:lang w:bidi="ar-SY"/>
        </w:rPr>
      </w:pPr>
      <w:r>
        <w:rPr>
          <w:lang w:bidi="ar-SY"/>
        </w:rPr>
        <w:t>Ghana</w:t>
      </w:r>
    </w:p>
    <w:p w14:paraId="0ADE00A6" w14:textId="0B8E4FFC" w:rsidR="0089705A" w:rsidRDefault="0089705A" w:rsidP="00AF0310">
      <w:pPr>
        <w:pStyle w:val="CBDNormalNumber"/>
        <w:numPr>
          <w:ilvl w:val="0"/>
          <w:numId w:val="8"/>
        </w:numPr>
        <w:rPr>
          <w:lang w:bidi="ar-SY"/>
        </w:rPr>
      </w:pPr>
      <w:r>
        <w:rPr>
          <w:lang w:bidi="ar-SY"/>
        </w:rPr>
        <w:t>Iceland</w:t>
      </w:r>
    </w:p>
    <w:p w14:paraId="5E24C65C" w14:textId="5E4EB89B" w:rsidR="00BF1AC7" w:rsidRDefault="00BF1AC7" w:rsidP="00AF0310">
      <w:pPr>
        <w:pStyle w:val="CBDNormalNumber"/>
        <w:numPr>
          <w:ilvl w:val="0"/>
          <w:numId w:val="8"/>
        </w:numPr>
        <w:rPr>
          <w:lang w:bidi="ar-SY"/>
        </w:rPr>
      </w:pPr>
      <w:r>
        <w:rPr>
          <w:lang w:bidi="ar-SY"/>
        </w:rPr>
        <w:t>Ireland</w:t>
      </w:r>
    </w:p>
    <w:p w14:paraId="0F526BE3" w14:textId="49A3C240" w:rsidR="0089705A" w:rsidRDefault="0089705A" w:rsidP="00AF0310">
      <w:pPr>
        <w:pStyle w:val="CBDNormalNumber"/>
        <w:numPr>
          <w:ilvl w:val="0"/>
          <w:numId w:val="8"/>
        </w:numPr>
        <w:rPr>
          <w:lang w:bidi="ar-SY"/>
        </w:rPr>
      </w:pPr>
      <w:r>
        <w:rPr>
          <w:lang w:bidi="ar-SY"/>
        </w:rPr>
        <w:t>Japan</w:t>
      </w:r>
    </w:p>
    <w:p w14:paraId="53A5316A" w14:textId="3674D8C6" w:rsidR="004B0DF6" w:rsidRDefault="004B0DF6" w:rsidP="00AF0310">
      <w:pPr>
        <w:pStyle w:val="CBDNormalNumber"/>
        <w:numPr>
          <w:ilvl w:val="0"/>
          <w:numId w:val="8"/>
        </w:numPr>
        <w:rPr>
          <w:lang w:bidi="ar-SY"/>
        </w:rPr>
      </w:pPr>
      <w:r>
        <w:rPr>
          <w:lang w:bidi="ar-SY"/>
        </w:rPr>
        <w:t>Morocco</w:t>
      </w:r>
    </w:p>
    <w:p w14:paraId="2889641D" w14:textId="43A50DB4" w:rsidR="00315150" w:rsidRDefault="00315150" w:rsidP="00AF0310">
      <w:pPr>
        <w:pStyle w:val="CBDNormalNumber"/>
        <w:numPr>
          <w:ilvl w:val="0"/>
          <w:numId w:val="8"/>
        </w:numPr>
        <w:rPr>
          <w:lang w:bidi="ar-SY"/>
        </w:rPr>
      </w:pPr>
      <w:r>
        <w:rPr>
          <w:lang w:bidi="ar-SY"/>
        </w:rPr>
        <w:t>Netherlands</w:t>
      </w:r>
      <w:r w:rsidR="002A55CC">
        <w:rPr>
          <w:lang w:bidi="ar-SY"/>
        </w:rPr>
        <w:t xml:space="preserve"> (Kingdom of the)</w:t>
      </w:r>
    </w:p>
    <w:p w14:paraId="025E48EC" w14:textId="4D31FEF2" w:rsidR="00FD7591" w:rsidRDefault="00FD7591" w:rsidP="00AF0310">
      <w:pPr>
        <w:pStyle w:val="CBDNormalNumber"/>
        <w:numPr>
          <w:ilvl w:val="0"/>
          <w:numId w:val="8"/>
        </w:numPr>
        <w:rPr>
          <w:lang w:bidi="ar-SY"/>
        </w:rPr>
      </w:pPr>
      <w:r>
        <w:rPr>
          <w:lang w:bidi="ar-SY"/>
        </w:rPr>
        <w:t>New Zealand</w:t>
      </w:r>
    </w:p>
    <w:p w14:paraId="6D5E6E56" w14:textId="69C1B304" w:rsidR="0089705A" w:rsidRDefault="0089705A" w:rsidP="00AF0310">
      <w:pPr>
        <w:pStyle w:val="CBDNormalNumber"/>
        <w:numPr>
          <w:ilvl w:val="0"/>
          <w:numId w:val="8"/>
        </w:numPr>
        <w:rPr>
          <w:lang w:bidi="ar-SY"/>
        </w:rPr>
      </w:pPr>
      <w:r>
        <w:rPr>
          <w:lang w:bidi="ar-SY"/>
        </w:rPr>
        <w:t>Norway</w:t>
      </w:r>
    </w:p>
    <w:p w14:paraId="3C57F902" w14:textId="573A4FAE" w:rsidR="00AC385C" w:rsidRDefault="00AC385C" w:rsidP="00AF0310">
      <w:pPr>
        <w:pStyle w:val="CBDNormalNumber"/>
        <w:numPr>
          <w:ilvl w:val="0"/>
          <w:numId w:val="8"/>
        </w:numPr>
        <w:rPr>
          <w:lang w:bidi="ar-SY"/>
        </w:rPr>
      </w:pPr>
      <w:r>
        <w:rPr>
          <w:lang w:bidi="ar-SY"/>
        </w:rPr>
        <w:t>Peru</w:t>
      </w:r>
    </w:p>
    <w:p w14:paraId="4AF0A256" w14:textId="56E1D28C" w:rsidR="008B043C" w:rsidRDefault="008B043C" w:rsidP="00AF0310">
      <w:pPr>
        <w:pStyle w:val="CBDNormalNumber"/>
        <w:numPr>
          <w:ilvl w:val="0"/>
          <w:numId w:val="8"/>
        </w:numPr>
        <w:rPr>
          <w:lang w:bidi="ar-SY"/>
        </w:rPr>
      </w:pPr>
      <w:r>
        <w:rPr>
          <w:lang w:bidi="ar-SY"/>
        </w:rPr>
        <w:t>Spain</w:t>
      </w:r>
    </w:p>
    <w:p w14:paraId="517AA5FD" w14:textId="6CE1A6C9" w:rsidR="00E64C22" w:rsidRDefault="00E64C22" w:rsidP="00AF0310">
      <w:pPr>
        <w:pStyle w:val="CBDNormalNumber"/>
        <w:numPr>
          <w:ilvl w:val="0"/>
          <w:numId w:val="8"/>
        </w:numPr>
        <w:rPr>
          <w:lang w:bidi="ar-SY"/>
        </w:rPr>
      </w:pPr>
      <w:r>
        <w:rPr>
          <w:lang w:bidi="ar-SY"/>
        </w:rPr>
        <w:t>Sweden</w:t>
      </w:r>
    </w:p>
    <w:p w14:paraId="3B3182CE" w14:textId="6410DF72" w:rsidR="00442CF8" w:rsidRDefault="00442CF8" w:rsidP="00AF0310">
      <w:pPr>
        <w:pStyle w:val="CBDNormalNumber"/>
        <w:numPr>
          <w:ilvl w:val="0"/>
          <w:numId w:val="8"/>
        </w:numPr>
        <w:rPr>
          <w:lang w:bidi="ar-SY"/>
        </w:rPr>
      </w:pPr>
      <w:r>
        <w:rPr>
          <w:lang w:bidi="ar-SY"/>
        </w:rPr>
        <w:t>Switzerland</w:t>
      </w:r>
    </w:p>
    <w:p w14:paraId="3A34D43C" w14:textId="312D8F5B" w:rsidR="00A4105A" w:rsidRDefault="00A4105A" w:rsidP="00AF0310">
      <w:pPr>
        <w:pStyle w:val="CBDNormalNumber"/>
        <w:numPr>
          <w:ilvl w:val="0"/>
          <w:numId w:val="8"/>
        </w:numPr>
        <w:rPr>
          <w:lang w:bidi="ar-SY"/>
        </w:rPr>
      </w:pPr>
      <w:proofErr w:type="spellStart"/>
      <w:r w:rsidRPr="00A4105A">
        <w:rPr>
          <w:lang w:bidi="ar-SY"/>
        </w:rPr>
        <w:t>Türkiye</w:t>
      </w:r>
      <w:proofErr w:type="spellEnd"/>
    </w:p>
    <w:p w14:paraId="1FF859EF" w14:textId="0EEB6F26" w:rsidR="00520B1C" w:rsidRDefault="00520B1C" w:rsidP="00AF0310">
      <w:pPr>
        <w:pStyle w:val="CBDNormalNumber"/>
        <w:numPr>
          <w:ilvl w:val="0"/>
          <w:numId w:val="8"/>
        </w:numPr>
        <w:rPr>
          <w:lang w:bidi="ar-SY"/>
        </w:rPr>
      </w:pPr>
      <w:r w:rsidRPr="00B469AB">
        <w:rPr>
          <w:lang w:bidi="ar-SY"/>
        </w:rPr>
        <w:t>United Kingdom of Great Britain and Northern Ireland</w:t>
      </w:r>
    </w:p>
    <w:p w14:paraId="16561037" w14:textId="77777777" w:rsidR="00AF0310" w:rsidRDefault="00AF0310" w:rsidP="00AF0310">
      <w:pPr>
        <w:pStyle w:val="CBDSubTitle"/>
        <w:rPr>
          <w:lang w:bidi="ar-SY"/>
        </w:rPr>
      </w:pPr>
      <w:r>
        <w:rPr>
          <w:lang w:bidi="ar-SY"/>
        </w:rPr>
        <w:t>Observers</w:t>
      </w:r>
    </w:p>
    <w:p w14:paraId="54F29AC9" w14:textId="1BBB8456" w:rsidR="006E4EE1" w:rsidRDefault="006E4EE1" w:rsidP="00AF0310">
      <w:pPr>
        <w:pStyle w:val="CBDNormalNumber"/>
        <w:numPr>
          <w:ilvl w:val="0"/>
          <w:numId w:val="17"/>
        </w:numPr>
        <w:rPr>
          <w:lang w:bidi="ar-SY"/>
        </w:rPr>
      </w:pPr>
      <w:r w:rsidRPr="006E4EE1">
        <w:rPr>
          <w:lang w:bidi="ar-SY"/>
        </w:rPr>
        <w:t xml:space="preserve">Food and Agriculture Organization of the United Nations </w:t>
      </w:r>
    </w:p>
    <w:p w14:paraId="41E3471C" w14:textId="03D0A71F" w:rsidR="00881173" w:rsidRDefault="00881173" w:rsidP="00AF0310">
      <w:pPr>
        <w:pStyle w:val="CBDNormalNumber"/>
        <w:numPr>
          <w:ilvl w:val="0"/>
          <w:numId w:val="17"/>
        </w:numPr>
        <w:rPr>
          <w:lang w:bidi="ar-SY"/>
        </w:rPr>
      </w:pPr>
      <w:r w:rsidRPr="00881173">
        <w:rPr>
          <w:lang w:bidi="ar-SY"/>
        </w:rPr>
        <w:t xml:space="preserve">Global Youth Biodiversity Network </w:t>
      </w:r>
    </w:p>
    <w:p w14:paraId="34F9C9AC" w14:textId="76A7F580" w:rsidR="00752D79" w:rsidRDefault="00752D79" w:rsidP="00AF0310">
      <w:pPr>
        <w:pStyle w:val="CBDNormalNumber"/>
        <w:numPr>
          <w:ilvl w:val="0"/>
          <w:numId w:val="17"/>
        </w:numPr>
        <w:rPr>
          <w:lang w:bidi="ar-SY"/>
        </w:rPr>
      </w:pPr>
      <w:r>
        <w:rPr>
          <w:lang w:bidi="ar-SY"/>
        </w:rPr>
        <w:lastRenderedPageBreak/>
        <w:t xml:space="preserve">International </w:t>
      </w:r>
      <w:proofErr w:type="spellStart"/>
      <w:r>
        <w:rPr>
          <w:lang w:bidi="ar-SY"/>
        </w:rPr>
        <w:t>Center</w:t>
      </w:r>
      <w:proofErr w:type="spellEnd"/>
      <w:r>
        <w:rPr>
          <w:lang w:bidi="ar-SY"/>
        </w:rPr>
        <w:t xml:space="preserve"> for Integrated Mountain Development </w:t>
      </w:r>
    </w:p>
    <w:p w14:paraId="7EB8CC64" w14:textId="248213E8" w:rsidR="00AF0310" w:rsidRDefault="004639FE" w:rsidP="00AF0310">
      <w:pPr>
        <w:pStyle w:val="CBDNormalNumber"/>
        <w:numPr>
          <w:ilvl w:val="0"/>
          <w:numId w:val="17"/>
        </w:numPr>
        <w:rPr>
          <w:lang w:bidi="ar-SY"/>
        </w:rPr>
      </w:pPr>
      <w:r w:rsidRPr="004639FE">
        <w:rPr>
          <w:lang w:bidi="ar-SY"/>
        </w:rPr>
        <w:t xml:space="preserve">International Indigenous Forum on Biodiversity </w:t>
      </w:r>
    </w:p>
    <w:p w14:paraId="1286244C" w14:textId="2D426E0B" w:rsidR="00AF0310" w:rsidRDefault="008A7C05" w:rsidP="00AF0310">
      <w:pPr>
        <w:pStyle w:val="CBDNormalNumber"/>
        <w:numPr>
          <w:ilvl w:val="0"/>
          <w:numId w:val="15"/>
        </w:numPr>
        <w:rPr>
          <w:lang w:bidi="ar-SY"/>
        </w:rPr>
      </w:pPr>
      <w:r w:rsidRPr="008A7C05">
        <w:rPr>
          <w:lang w:bidi="ar-SY"/>
        </w:rPr>
        <w:t xml:space="preserve">International Union for Conservation of Nature </w:t>
      </w:r>
    </w:p>
    <w:p w14:paraId="66E797D0" w14:textId="68846FC4" w:rsidR="008A7C05" w:rsidRDefault="003109E3" w:rsidP="00AF0310">
      <w:pPr>
        <w:pStyle w:val="CBDNormalNumber"/>
        <w:numPr>
          <w:ilvl w:val="0"/>
          <w:numId w:val="15"/>
        </w:numPr>
        <w:rPr>
          <w:lang w:bidi="ar-SY"/>
        </w:rPr>
      </w:pPr>
      <w:r w:rsidRPr="003109E3">
        <w:rPr>
          <w:lang w:bidi="ar-SY"/>
        </w:rPr>
        <w:t xml:space="preserve">Office of the United Nations High Commissioner for Human Rights </w:t>
      </w:r>
    </w:p>
    <w:p w14:paraId="411D30F1" w14:textId="3BC08EE4" w:rsidR="003109E3" w:rsidRDefault="000877E3" w:rsidP="00AF0310">
      <w:pPr>
        <w:pStyle w:val="CBDNormalNumber"/>
        <w:numPr>
          <w:ilvl w:val="0"/>
          <w:numId w:val="15"/>
        </w:numPr>
        <w:rPr>
          <w:lang w:bidi="ar-SY"/>
        </w:rPr>
      </w:pPr>
      <w:r w:rsidRPr="000877E3">
        <w:rPr>
          <w:lang w:bidi="ar-SY"/>
        </w:rPr>
        <w:t xml:space="preserve">Rainforest Action Network </w:t>
      </w:r>
    </w:p>
    <w:p w14:paraId="0CBE9023" w14:textId="65368EC0" w:rsidR="000877E3" w:rsidRDefault="00DA1A9C" w:rsidP="00AF0310">
      <w:pPr>
        <w:pStyle w:val="CBDNormalNumber"/>
        <w:numPr>
          <w:ilvl w:val="0"/>
          <w:numId w:val="15"/>
        </w:numPr>
        <w:rPr>
          <w:lang w:bidi="ar-SY"/>
        </w:rPr>
      </w:pPr>
      <w:r w:rsidRPr="00DA1A9C">
        <w:rPr>
          <w:lang w:bidi="ar-SY"/>
        </w:rPr>
        <w:t xml:space="preserve">United Nations Development Programme </w:t>
      </w:r>
    </w:p>
    <w:p w14:paraId="1167D175" w14:textId="27C5387A" w:rsidR="00AF51BE" w:rsidRDefault="00AF51BE" w:rsidP="00AF0310">
      <w:pPr>
        <w:pStyle w:val="CBDNormalNumber"/>
        <w:numPr>
          <w:ilvl w:val="0"/>
          <w:numId w:val="15"/>
        </w:numPr>
        <w:rPr>
          <w:lang w:bidi="ar-SY"/>
        </w:rPr>
      </w:pPr>
      <w:r w:rsidRPr="00AF51BE">
        <w:rPr>
          <w:lang w:bidi="ar-SY"/>
        </w:rPr>
        <w:t>WWF International</w:t>
      </w:r>
    </w:p>
    <w:p w14:paraId="563B8014" w14:textId="77777777" w:rsidR="007322E2" w:rsidRDefault="007322E2" w:rsidP="00D231E1">
      <w:pPr>
        <w:pStyle w:val="CBDSubTitle"/>
      </w:pPr>
    </w:p>
    <w:p w14:paraId="109E8F34" w14:textId="77777777" w:rsidR="00D231E1" w:rsidRDefault="00D231E1" w:rsidP="00D231E1">
      <w:pPr>
        <w:pStyle w:val="CBDSubTitle"/>
        <w:sectPr w:rsidR="00D231E1" w:rsidSect="00D24E1F">
          <w:pgSz w:w="12240" w:h="15840"/>
          <w:pgMar w:top="567" w:right="1440" w:bottom="1134" w:left="1440" w:header="709" w:footer="709" w:gutter="0"/>
          <w:cols w:space="708"/>
          <w:docGrid w:linePitch="360"/>
        </w:sectPr>
      </w:pPr>
    </w:p>
    <w:p w14:paraId="2DE87E68" w14:textId="25AD6B8C" w:rsidR="00D231E1" w:rsidRDefault="00D231E1" w:rsidP="00F6694B">
      <w:pPr>
        <w:pStyle w:val="CBDAnnex"/>
        <w:outlineLvl w:val="0"/>
      </w:pPr>
      <w:r>
        <w:lastRenderedPageBreak/>
        <w:t>Annex III</w:t>
      </w:r>
    </w:p>
    <w:p w14:paraId="673C553A" w14:textId="38AF977E" w:rsidR="00D231E1" w:rsidRDefault="00D231E1" w:rsidP="00F6694B">
      <w:pPr>
        <w:pStyle w:val="CBDTitle"/>
        <w:outlineLvl w:val="0"/>
      </w:pPr>
      <w:r w:rsidRPr="00AA615B">
        <w:t>Parties and observers that submitted statements under agenda item</w:t>
      </w:r>
      <w:r w:rsidR="00F6694B">
        <w:t> </w:t>
      </w:r>
      <w:r>
        <w:t>4</w:t>
      </w:r>
      <w:r w:rsidR="007322E2">
        <w:t xml:space="preserve"> (</w:t>
      </w:r>
      <w:r w:rsidR="00F27CA5">
        <w:t>matters related to the work programme of the Intergovernmental Science-Policy Platform on Biodiversity and Ecosystem Services)</w:t>
      </w:r>
    </w:p>
    <w:p w14:paraId="61DC575B" w14:textId="77777777" w:rsidR="00542D81" w:rsidRPr="00364026" w:rsidRDefault="00542D81" w:rsidP="00542D81">
      <w:pPr>
        <w:pStyle w:val="CBDSubTitle"/>
      </w:pPr>
      <w:r>
        <w:t>Parties</w:t>
      </w:r>
    </w:p>
    <w:p w14:paraId="53EF7B1E" w14:textId="3B45C790" w:rsidR="00E41180" w:rsidRPr="002C021B" w:rsidRDefault="00E41180" w:rsidP="00542D81">
      <w:pPr>
        <w:pStyle w:val="CBDNormalNumber"/>
        <w:numPr>
          <w:ilvl w:val="0"/>
          <w:numId w:val="18"/>
        </w:numPr>
        <w:rPr>
          <w:lang w:bidi="ar-SY"/>
        </w:rPr>
      </w:pPr>
      <w:r w:rsidRPr="002C021B">
        <w:rPr>
          <w:lang w:bidi="ar-SY"/>
        </w:rPr>
        <w:t>Belgium</w:t>
      </w:r>
    </w:p>
    <w:p w14:paraId="15A6F9A2" w14:textId="6C820B11" w:rsidR="0020264C" w:rsidRDefault="0020264C" w:rsidP="00542D81">
      <w:pPr>
        <w:pStyle w:val="CBDNormalNumber"/>
        <w:numPr>
          <w:ilvl w:val="0"/>
          <w:numId w:val="18"/>
        </w:numPr>
        <w:rPr>
          <w:lang w:bidi="ar-SY"/>
        </w:rPr>
      </w:pPr>
      <w:r>
        <w:rPr>
          <w:lang w:bidi="ar-SY"/>
        </w:rPr>
        <w:t>Brazil</w:t>
      </w:r>
    </w:p>
    <w:p w14:paraId="5D10315F" w14:textId="79CBAC89" w:rsidR="00542D81" w:rsidRDefault="00F46C6E" w:rsidP="00542D81">
      <w:pPr>
        <w:pStyle w:val="CBDNormalNumber"/>
        <w:numPr>
          <w:ilvl w:val="0"/>
          <w:numId w:val="18"/>
        </w:numPr>
        <w:rPr>
          <w:lang w:bidi="ar-SY"/>
        </w:rPr>
      </w:pPr>
      <w:r>
        <w:rPr>
          <w:lang w:bidi="ar-SY"/>
        </w:rPr>
        <w:t>Canada</w:t>
      </w:r>
    </w:p>
    <w:p w14:paraId="2882880D" w14:textId="67801B8D" w:rsidR="0020264C" w:rsidRPr="00466336" w:rsidRDefault="0020264C" w:rsidP="00542D81">
      <w:pPr>
        <w:pStyle w:val="CBDNormalNumber"/>
        <w:numPr>
          <w:ilvl w:val="0"/>
          <w:numId w:val="18"/>
        </w:numPr>
        <w:rPr>
          <w:lang w:bidi="ar-SY"/>
        </w:rPr>
      </w:pPr>
      <w:r w:rsidRPr="00466336">
        <w:rPr>
          <w:lang w:bidi="ar-SY"/>
        </w:rPr>
        <w:t>Chile</w:t>
      </w:r>
    </w:p>
    <w:p w14:paraId="751A6F32" w14:textId="1919C695" w:rsidR="003D136E" w:rsidRDefault="003D136E" w:rsidP="00542D81">
      <w:pPr>
        <w:pStyle w:val="CBDNormalNumber"/>
        <w:numPr>
          <w:ilvl w:val="0"/>
          <w:numId w:val="18"/>
        </w:numPr>
        <w:rPr>
          <w:lang w:bidi="ar-SY"/>
        </w:rPr>
      </w:pPr>
      <w:r>
        <w:rPr>
          <w:lang w:bidi="ar-SY"/>
        </w:rPr>
        <w:t>Colombia</w:t>
      </w:r>
    </w:p>
    <w:p w14:paraId="23E143FC" w14:textId="22CFAF34" w:rsidR="003D136E" w:rsidRDefault="003D136E" w:rsidP="00542D81">
      <w:pPr>
        <w:pStyle w:val="CBDNormalNumber"/>
        <w:numPr>
          <w:ilvl w:val="0"/>
          <w:numId w:val="18"/>
        </w:numPr>
        <w:rPr>
          <w:lang w:bidi="ar-SY"/>
        </w:rPr>
      </w:pPr>
      <w:r>
        <w:rPr>
          <w:lang w:bidi="ar-SY"/>
        </w:rPr>
        <w:t>Cote d’Ivoire</w:t>
      </w:r>
    </w:p>
    <w:p w14:paraId="00257C09" w14:textId="1396D33C" w:rsidR="0028680F" w:rsidRDefault="0028680F" w:rsidP="00542D81">
      <w:pPr>
        <w:pStyle w:val="CBDNormalNumber"/>
        <w:numPr>
          <w:ilvl w:val="0"/>
          <w:numId w:val="18"/>
        </w:numPr>
        <w:rPr>
          <w:lang w:bidi="ar-SY"/>
        </w:rPr>
      </w:pPr>
      <w:r>
        <w:rPr>
          <w:lang w:bidi="ar-SY"/>
        </w:rPr>
        <w:t>European Union</w:t>
      </w:r>
    </w:p>
    <w:p w14:paraId="6AECF8A6" w14:textId="2898ABE1" w:rsidR="000B1763" w:rsidRDefault="000B1763" w:rsidP="00542D81">
      <w:pPr>
        <w:pStyle w:val="CBDNormalNumber"/>
        <w:numPr>
          <w:ilvl w:val="0"/>
          <w:numId w:val="18"/>
        </w:numPr>
        <w:rPr>
          <w:lang w:bidi="ar-SY"/>
        </w:rPr>
      </w:pPr>
      <w:r>
        <w:rPr>
          <w:lang w:bidi="ar-SY"/>
        </w:rPr>
        <w:t>Finland</w:t>
      </w:r>
    </w:p>
    <w:p w14:paraId="66D599F2" w14:textId="630660D8" w:rsidR="00C3036B" w:rsidRDefault="00C3036B" w:rsidP="00542D81">
      <w:pPr>
        <w:pStyle w:val="CBDNormalNumber"/>
        <w:numPr>
          <w:ilvl w:val="0"/>
          <w:numId w:val="18"/>
        </w:numPr>
        <w:rPr>
          <w:lang w:bidi="ar-SY"/>
        </w:rPr>
      </w:pPr>
      <w:r>
        <w:rPr>
          <w:lang w:bidi="ar-SY"/>
        </w:rPr>
        <w:t>France</w:t>
      </w:r>
    </w:p>
    <w:p w14:paraId="41D5F0B6" w14:textId="6A998975" w:rsidR="00143D08" w:rsidRPr="00466336" w:rsidRDefault="00143D08" w:rsidP="00542D81">
      <w:pPr>
        <w:pStyle w:val="CBDNormalNumber"/>
        <w:numPr>
          <w:ilvl w:val="0"/>
          <w:numId w:val="18"/>
        </w:numPr>
        <w:rPr>
          <w:lang w:bidi="ar-SY"/>
        </w:rPr>
      </w:pPr>
      <w:r w:rsidRPr="00466336">
        <w:rPr>
          <w:lang w:bidi="ar-SY"/>
        </w:rPr>
        <w:t>Germany</w:t>
      </w:r>
    </w:p>
    <w:p w14:paraId="7AEA957B" w14:textId="2DA85C5F" w:rsidR="001F205C" w:rsidRPr="001F205C" w:rsidRDefault="001F205C" w:rsidP="00542D81">
      <w:pPr>
        <w:pStyle w:val="CBDNormalNumber"/>
        <w:numPr>
          <w:ilvl w:val="0"/>
          <w:numId w:val="18"/>
        </w:numPr>
        <w:rPr>
          <w:lang w:bidi="ar-SY"/>
        </w:rPr>
      </w:pPr>
      <w:r w:rsidRPr="001F205C">
        <w:rPr>
          <w:lang w:bidi="ar-SY"/>
        </w:rPr>
        <w:t>Iceland</w:t>
      </w:r>
    </w:p>
    <w:p w14:paraId="358EACA8" w14:textId="38164628" w:rsidR="0013554D" w:rsidRPr="001F205C" w:rsidRDefault="0013554D" w:rsidP="00542D81">
      <w:pPr>
        <w:pStyle w:val="CBDNormalNumber"/>
        <w:numPr>
          <w:ilvl w:val="0"/>
          <w:numId w:val="18"/>
        </w:numPr>
        <w:rPr>
          <w:lang w:bidi="ar-SY"/>
        </w:rPr>
      </w:pPr>
      <w:r>
        <w:rPr>
          <w:lang w:bidi="ar-SY"/>
        </w:rPr>
        <w:t>Ireland</w:t>
      </w:r>
    </w:p>
    <w:p w14:paraId="7D6E21A9" w14:textId="76B93CED" w:rsidR="000B1763" w:rsidRDefault="000B1763" w:rsidP="00542D81">
      <w:pPr>
        <w:pStyle w:val="CBDNormalNumber"/>
        <w:numPr>
          <w:ilvl w:val="0"/>
          <w:numId w:val="18"/>
        </w:numPr>
        <w:rPr>
          <w:lang w:bidi="ar-SY"/>
        </w:rPr>
      </w:pPr>
      <w:r>
        <w:rPr>
          <w:lang w:bidi="ar-SY"/>
        </w:rPr>
        <w:t>Italy</w:t>
      </w:r>
    </w:p>
    <w:p w14:paraId="08409899" w14:textId="60E2F216" w:rsidR="000B1763" w:rsidRPr="000B1763" w:rsidRDefault="000B1763" w:rsidP="00542D81">
      <w:pPr>
        <w:pStyle w:val="CBDNormalNumber"/>
        <w:numPr>
          <w:ilvl w:val="0"/>
          <w:numId w:val="18"/>
        </w:numPr>
        <w:rPr>
          <w:lang w:bidi="ar-SY"/>
        </w:rPr>
      </w:pPr>
      <w:r w:rsidRPr="000B1763">
        <w:rPr>
          <w:lang w:bidi="ar-SY"/>
        </w:rPr>
        <w:t>Japan</w:t>
      </w:r>
    </w:p>
    <w:p w14:paraId="07B9EB18" w14:textId="73DBD262" w:rsidR="0060360A" w:rsidRPr="000B1763" w:rsidRDefault="0060360A" w:rsidP="00542D81">
      <w:pPr>
        <w:pStyle w:val="CBDNormalNumber"/>
        <w:numPr>
          <w:ilvl w:val="0"/>
          <w:numId w:val="18"/>
        </w:numPr>
        <w:rPr>
          <w:lang w:bidi="ar-SY"/>
        </w:rPr>
      </w:pPr>
      <w:r>
        <w:rPr>
          <w:lang w:bidi="ar-SY"/>
        </w:rPr>
        <w:t>Malawi (on behalf of the African States)</w:t>
      </w:r>
    </w:p>
    <w:p w14:paraId="5142F841" w14:textId="0BF16146" w:rsidR="00542D81" w:rsidRDefault="00F46C6E" w:rsidP="00542D81">
      <w:pPr>
        <w:pStyle w:val="CBDNormalNumber"/>
        <w:numPr>
          <w:ilvl w:val="0"/>
          <w:numId w:val="8"/>
        </w:numPr>
        <w:rPr>
          <w:lang w:bidi="ar-SY"/>
        </w:rPr>
      </w:pPr>
      <w:r>
        <w:rPr>
          <w:lang w:bidi="ar-SY"/>
        </w:rPr>
        <w:t>Morocco</w:t>
      </w:r>
    </w:p>
    <w:p w14:paraId="067AB430" w14:textId="525396EF" w:rsidR="00673F02" w:rsidRPr="003371FA" w:rsidRDefault="00673F02" w:rsidP="00542D81">
      <w:pPr>
        <w:pStyle w:val="CBDNormalNumber"/>
        <w:numPr>
          <w:ilvl w:val="0"/>
          <w:numId w:val="8"/>
        </w:numPr>
        <w:rPr>
          <w:lang w:bidi="ar-SY"/>
        </w:rPr>
      </w:pPr>
      <w:r w:rsidRPr="003371FA">
        <w:rPr>
          <w:lang w:bidi="ar-SY"/>
        </w:rPr>
        <w:t>Netherlands</w:t>
      </w:r>
      <w:r w:rsidR="00A17334">
        <w:rPr>
          <w:lang w:bidi="ar-SY"/>
        </w:rPr>
        <w:t xml:space="preserve"> (Kingdom of the)</w:t>
      </w:r>
    </w:p>
    <w:p w14:paraId="67D34F6C" w14:textId="7C5E1D39" w:rsidR="00C3036B" w:rsidRDefault="00C3036B" w:rsidP="00542D81">
      <w:pPr>
        <w:pStyle w:val="CBDNormalNumber"/>
        <w:numPr>
          <w:ilvl w:val="0"/>
          <w:numId w:val="8"/>
        </w:numPr>
        <w:rPr>
          <w:lang w:bidi="ar-SY"/>
        </w:rPr>
      </w:pPr>
      <w:r>
        <w:rPr>
          <w:lang w:bidi="ar-SY"/>
        </w:rPr>
        <w:t>New Zealand</w:t>
      </w:r>
    </w:p>
    <w:p w14:paraId="014415ED" w14:textId="2516E13D" w:rsidR="0020264C" w:rsidRDefault="0020264C" w:rsidP="00542D81">
      <w:pPr>
        <w:pStyle w:val="CBDNormalNumber"/>
        <w:numPr>
          <w:ilvl w:val="0"/>
          <w:numId w:val="8"/>
        </w:numPr>
        <w:rPr>
          <w:lang w:bidi="ar-SY"/>
        </w:rPr>
      </w:pPr>
      <w:r>
        <w:rPr>
          <w:lang w:bidi="ar-SY"/>
        </w:rPr>
        <w:t>Peru</w:t>
      </w:r>
    </w:p>
    <w:p w14:paraId="5D1A6D64" w14:textId="534F923A" w:rsidR="005B2E04" w:rsidRDefault="005B2E04" w:rsidP="00542D81">
      <w:pPr>
        <w:pStyle w:val="CBDNormalNumber"/>
        <w:numPr>
          <w:ilvl w:val="0"/>
          <w:numId w:val="8"/>
        </w:numPr>
        <w:rPr>
          <w:lang w:bidi="ar-SY"/>
        </w:rPr>
      </w:pPr>
      <w:r>
        <w:rPr>
          <w:lang w:bidi="ar-SY"/>
        </w:rPr>
        <w:t>Republic of Korea</w:t>
      </w:r>
    </w:p>
    <w:p w14:paraId="59D25873" w14:textId="6DBEB28E" w:rsidR="00F46C6E" w:rsidRPr="00560E5F" w:rsidRDefault="00F46C6E" w:rsidP="00542D81">
      <w:pPr>
        <w:pStyle w:val="CBDNormalNumber"/>
        <w:numPr>
          <w:ilvl w:val="0"/>
          <w:numId w:val="8"/>
        </w:numPr>
        <w:rPr>
          <w:lang w:bidi="ar-SY"/>
        </w:rPr>
      </w:pPr>
      <w:r w:rsidRPr="00560E5F">
        <w:rPr>
          <w:lang w:bidi="ar-SY"/>
        </w:rPr>
        <w:t>Spain</w:t>
      </w:r>
    </w:p>
    <w:p w14:paraId="0ADE7BC9" w14:textId="68457EFB" w:rsidR="009D6170" w:rsidRPr="003371FA" w:rsidRDefault="009D6170" w:rsidP="00542D81">
      <w:pPr>
        <w:pStyle w:val="CBDNormalNumber"/>
        <w:numPr>
          <w:ilvl w:val="0"/>
          <w:numId w:val="8"/>
        </w:numPr>
        <w:rPr>
          <w:lang w:bidi="ar-SY"/>
        </w:rPr>
      </w:pPr>
      <w:r w:rsidRPr="003371FA">
        <w:rPr>
          <w:lang w:bidi="ar-SY"/>
        </w:rPr>
        <w:t>Sweden</w:t>
      </w:r>
    </w:p>
    <w:p w14:paraId="554D1AC0" w14:textId="5D44C141" w:rsidR="00923505" w:rsidRPr="00FC0607" w:rsidRDefault="00923505" w:rsidP="00542D81">
      <w:pPr>
        <w:pStyle w:val="CBDNormalNumber"/>
        <w:numPr>
          <w:ilvl w:val="0"/>
          <w:numId w:val="8"/>
        </w:numPr>
        <w:rPr>
          <w:lang w:bidi="ar-SY"/>
        </w:rPr>
      </w:pPr>
      <w:r w:rsidRPr="00FC0607">
        <w:rPr>
          <w:lang w:bidi="ar-SY"/>
        </w:rPr>
        <w:t>Switzerland</w:t>
      </w:r>
    </w:p>
    <w:p w14:paraId="40F00CA0" w14:textId="77179898" w:rsidR="00143D08" w:rsidRPr="00B469AB" w:rsidRDefault="00143D08" w:rsidP="00542D81">
      <w:pPr>
        <w:pStyle w:val="CBDNormalNumber"/>
        <w:numPr>
          <w:ilvl w:val="0"/>
          <w:numId w:val="8"/>
        </w:numPr>
        <w:rPr>
          <w:lang w:bidi="ar-SY"/>
        </w:rPr>
      </w:pPr>
      <w:r w:rsidRPr="00B469AB">
        <w:rPr>
          <w:lang w:bidi="ar-SY"/>
        </w:rPr>
        <w:t xml:space="preserve">United Kingdom </w:t>
      </w:r>
      <w:r w:rsidR="00B469AB" w:rsidRPr="00B469AB">
        <w:rPr>
          <w:lang w:bidi="ar-SY"/>
        </w:rPr>
        <w:t>of Great Britain and Northern Ireland</w:t>
      </w:r>
    </w:p>
    <w:p w14:paraId="113AC14A" w14:textId="77777777" w:rsidR="00542D81" w:rsidRDefault="00542D81" w:rsidP="00542D81">
      <w:pPr>
        <w:pStyle w:val="CBDSubTitle"/>
        <w:rPr>
          <w:lang w:bidi="ar-SY"/>
        </w:rPr>
      </w:pPr>
      <w:r>
        <w:rPr>
          <w:lang w:bidi="ar-SY"/>
        </w:rPr>
        <w:t>Observers</w:t>
      </w:r>
    </w:p>
    <w:p w14:paraId="1615E809" w14:textId="010E6531" w:rsidR="00542D81" w:rsidRDefault="007D0FFA" w:rsidP="00542D81">
      <w:pPr>
        <w:pStyle w:val="CBDNormalNumber"/>
        <w:numPr>
          <w:ilvl w:val="0"/>
          <w:numId w:val="19"/>
        </w:numPr>
        <w:rPr>
          <w:lang w:bidi="ar-SY"/>
        </w:rPr>
      </w:pPr>
      <w:r w:rsidRPr="007D0FFA">
        <w:rPr>
          <w:lang w:bidi="ar-SY"/>
        </w:rPr>
        <w:t xml:space="preserve">Alliance of </w:t>
      </w:r>
      <w:proofErr w:type="spellStart"/>
      <w:r w:rsidRPr="007D0FFA">
        <w:rPr>
          <w:lang w:bidi="ar-SY"/>
        </w:rPr>
        <w:t>Bioversity</w:t>
      </w:r>
      <w:proofErr w:type="spellEnd"/>
      <w:r w:rsidRPr="007D0FFA">
        <w:rPr>
          <w:lang w:bidi="ar-SY"/>
        </w:rPr>
        <w:t xml:space="preserve"> International and CIAT</w:t>
      </w:r>
    </w:p>
    <w:p w14:paraId="617364EE" w14:textId="3F83F169" w:rsidR="00542D81" w:rsidRPr="00E62546" w:rsidRDefault="00E62546" w:rsidP="00542D81">
      <w:pPr>
        <w:pStyle w:val="CBDNormalNumber"/>
        <w:numPr>
          <w:ilvl w:val="0"/>
          <w:numId w:val="15"/>
        </w:numPr>
        <w:rPr>
          <w:lang w:val="en-CA" w:bidi="ar-SY"/>
        </w:rPr>
      </w:pPr>
      <w:r w:rsidRPr="00E62546">
        <w:rPr>
          <w:lang w:val="en-CA" w:bidi="ar-SY"/>
        </w:rPr>
        <w:t xml:space="preserve">Eco </w:t>
      </w:r>
      <w:proofErr w:type="spellStart"/>
      <w:r w:rsidRPr="00E62546">
        <w:rPr>
          <w:lang w:val="en-CA" w:bidi="ar-SY"/>
        </w:rPr>
        <w:t>Maxei</w:t>
      </w:r>
      <w:proofErr w:type="spellEnd"/>
      <w:r w:rsidRPr="00E62546">
        <w:rPr>
          <w:lang w:val="en-CA" w:bidi="ar-SY"/>
        </w:rPr>
        <w:t xml:space="preserve"> Querétaro AC (on behalf of CBD Women's Caucus)</w:t>
      </w:r>
    </w:p>
    <w:p w14:paraId="03E132A6" w14:textId="790F585A" w:rsidR="000201C0" w:rsidRPr="00E62546" w:rsidRDefault="000201C0" w:rsidP="00542D81">
      <w:pPr>
        <w:pStyle w:val="CBDNormalNumber"/>
        <w:numPr>
          <w:ilvl w:val="0"/>
          <w:numId w:val="15"/>
        </w:numPr>
        <w:rPr>
          <w:lang w:val="en-CA" w:bidi="ar-SY"/>
        </w:rPr>
      </w:pPr>
      <w:r w:rsidRPr="000201C0">
        <w:rPr>
          <w:lang w:val="en-CA" w:bidi="ar-SY"/>
        </w:rPr>
        <w:t xml:space="preserve">Global Youth Biodiversity Network </w:t>
      </w:r>
    </w:p>
    <w:p w14:paraId="4B2C18B7" w14:textId="5CBD7785" w:rsidR="00E62546" w:rsidRDefault="00771B46" w:rsidP="00542D81">
      <w:pPr>
        <w:pStyle w:val="CBDNormalNumber"/>
        <w:numPr>
          <w:ilvl w:val="0"/>
          <w:numId w:val="15"/>
        </w:numPr>
        <w:rPr>
          <w:lang w:val="en-CA" w:bidi="ar-SY"/>
        </w:rPr>
      </w:pPr>
      <w:r w:rsidRPr="00771B46">
        <w:rPr>
          <w:lang w:val="en-CA" w:bidi="ar-SY"/>
        </w:rPr>
        <w:t xml:space="preserve">International Indigenous Forum on Biodiversity </w:t>
      </w:r>
    </w:p>
    <w:p w14:paraId="7F202CA0" w14:textId="6B9F08D9" w:rsidR="00771B46" w:rsidRDefault="00770017" w:rsidP="00542D81">
      <w:pPr>
        <w:pStyle w:val="CBDNormalNumber"/>
        <w:numPr>
          <w:ilvl w:val="0"/>
          <w:numId w:val="15"/>
        </w:numPr>
        <w:rPr>
          <w:lang w:val="en-CA" w:bidi="ar-SY"/>
        </w:rPr>
      </w:pPr>
      <w:r w:rsidRPr="00770017">
        <w:rPr>
          <w:lang w:val="en-CA" w:bidi="ar-SY"/>
        </w:rPr>
        <w:lastRenderedPageBreak/>
        <w:t xml:space="preserve">Office of the United Nations High Commissioner for Human Rights </w:t>
      </w:r>
    </w:p>
    <w:p w14:paraId="0FA24138" w14:textId="4F235D60" w:rsidR="00770017" w:rsidRDefault="00AB4225" w:rsidP="00542D81">
      <w:pPr>
        <w:pStyle w:val="CBDNormalNumber"/>
        <w:numPr>
          <w:ilvl w:val="0"/>
          <w:numId w:val="15"/>
        </w:numPr>
        <w:rPr>
          <w:lang w:val="en-CA" w:bidi="ar-SY"/>
        </w:rPr>
      </w:pPr>
      <w:r w:rsidRPr="00AB4225">
        <w:rPr>
          <w:lang w:val="en-CA" w:bidi="ar-SY"/>
        </w:rPr>
        <w:t>Rainforest Action Network</w:t>
      </w:r>
    </w:p>
    <w:p w14:paraId="5226CB82" w14:textId="1481969F" w:rsidR="00AB4225" w:rsidRDefault="00021625" w:rsidP="00542D81">
      <w:pPr>
        <w:pStyle w:val="CBDNormalNumber"/>
        <w:numPr>
          <w:ilvl w:val="0"/>
          <w:numId w:val="15"/>
        </w:numPr>
        <w:rPr>
          <w:lang w:val="en-CA" w:bidi="ar-SY"/>
        </w:rPr>
      </w:pPr>
      <w:r w:rsidRPr="00021625">
        <w:rPr>
          <w:lang w:val="en-CA" w:bidi="ar-SY"/>
        </w:rPr>
        <w:t>Rockefeller Philanthropy Advisors (Business for Nature)</w:t>
      </w:r>
    </w:p>
    <w:p w14:paraId="11779721" w14:textId="1AC1FF1F" w:rsidR="00021625" w:rsidRDefault="00A0324D" w:rsidP="00542D81">
      <w:pPr>
        <w:pStyle w:val="CBDNormalNumber"/>
        <w:numPr>
          <w:ilvl w:val="0"/>
          <w:numId w:val="15"/>
        </w:numPr>
        <w:rPr>
          <w:lang w:val="en-CA" w:bidi="ar-SY"/>
        </w:rPr>
      </w:pPr>
      <w:r w:rsidRPr="00A0324D">
        <w:rPr>
          <w:lang w:val="en-CA" w:bidi="ar-SY"/>
        </w:rPr>
        <w:t xml:space="preserve">Royal Society for the Protection of Birds </w:t>
      </w:r>
    </w:p>
    <w:p w14:paraId="430ECE29" w14:textId="1F651A89" w:rsidR="00A0324D" w:rsidRDefault="00851337" w:rsidP="00542D81">
      <w:pPr>
        <w:pStyle w:val="CBDNormalNumber"/>
        <w:numPr>
          <w:ilvl w:val="0"/>
          <w:numId w:val="15"/>
        </w:numPr>
        <w:rPr>
          <w:lang w:val="en-CA" w:bidi="ar-SY"/>
        </w:rPr>
      </w:pPr>
      <w:r w:rsidRPr="00851337">
        <w:rPr>
          <w:lang w:val="en-CA" w:bidi="ar-SY"/>
        </w:rPr>
        <w:t xml:space="preserve">United Nations Development Programme </w:t>
      </w:r>
    </w:p>
    <w:p w14:paraId="78269E11" w14:textId="493D2EB5" w:rsidR="00851337" w:rsidRDefault="006F0285" w:rsidP="00542D81">
      <w:pPr>
        <w:pStyle w:val="CBDNormalNumber"/>
        <w:numPr>
          <w:ilvl w:val="0"/>
          <w:numId w:val="15"/>
        </w:numPr>
        <w:rPr>
          <w:lang w:val="en-CA" w:bidi="ar-SY"/>
        </w:rPr>
      </w:pPr>
      <w:r w:rsidRPr="006F0285">
        <w:rPr>
          <w:lang w:val="en-CA" w:bidi="ar-SY"/>
        </w:rPr>
        <w:t>Women4Biodiversity</w:t>
      </w:r>
    </w:p>
    <w:p w14:paraId="6827E5AA" w14:textId="77777777" w:rsidR="006F0285" w:rsidRPr="00E62546" w:rsidRDefault="006F0285" w:rsidP="00E256B6">
      <w:pPr>
        <w:pStyle w:val="CBDNormalNumber"/>
        <w:numPr>
          <w:ilvl w:val="0"/>
          <w:numId w:val="0"/>
        </w:numPr>
        <w:ind w:left="567"/>
        <w:rPr>
          <w:lang w:val="en-CA" w:bidi="ar-SY"/>
        </w:rPr>
      </w:pPr>
    </w:p>
    <w:p w14:paraId="2DBA53F9" w14:textId="77777777" w:rsidR="00F27CA5" w:rsidRPr="00E62546" w:rsidRDefault="00F27CA5" w:rsidP="00D231E1">
      <w:pPr>
        <w:pStyle w:val="CBDSubTitle"/>
        <w:rPr>
          <w:lang w:val="en-CA"/>
        </w:rPr>
      </w:pPr>
    </w:p>
    <w:p w14:paraId="4BA29DC2" w14:textId="77777777" w:rsidR="00D231E1" w:rsidRPr="00E62546" w:rsidRDefault="00D231E1" w:rsidP="00D231E1">
      <w:pPr>
        <w:pStyle w:val="CBDSubTitle"/>
        <w:rPr>
          <w:lang w:val="en-CA"/>
        </w:rPr>
        <w:sectPr w:rsidR="00D231E1" w:rsidRPr="00E62546" w:rsidSect="00D24E1F">
          <w:pgSz w:w="12240" w:h="15840"/>
          <w:pgMar w:top="567" w:right="1440" w:bottom="1134" w:left="1440" w:header="709" w:footer="709" w:gutter="0"/>
          <w:cols w:space="708"/>
          <w:docGrid w:linePitch="360"/>
        </w:sectPr>
      </w:pPr>
    </w:p>
    <w:p w14:paraId="388AE85B" w14:textId="5EA39673" w:rsidR="00D231E1" w:rsidRDefault="00D231E1" w:rsidP="00F6694B">
      <w:pPr>
        <w:pStyle w:val="CBDAnnex"/>
        <w:outlineLvl w:val="0"/>
      </w:pPr>
      <w:r>
        <w:lastRenderedPageBreak/>
        <w:t>Annex I</w:t>
      </w:r>
      <w:r w:rsidR="00730C1B">
        <w:t>V</w:t>
      </w:r>
    </w:p>
    <w:p w14:paraId="4400AC79" w14:textId="177FC7EB" w:rsidR="00D231E1" w:rsidRDefault="00D231E1" w:rsidP="00F6694B">
      <w:pPr>
        <w:pStyle w:val="CBDTitle"/>
        <w:outlineLvl w:val="0"/>
      </w:pPr>
      <w:r w:rsidRPr="00AA615B">
        <w:t>Parties and observers that submitted statements under agenda item</w:t>
      </w:r>
      <w:r>
        <w:t xml:space="preserve"> 5</w:t>
      </w:r>
      <w:r w:rsidR="00730C1B">
        <w:t xml:space="preserve"> (synthetic biology)</w:t>
      </w:r>
    </w:p>
    <w:p w14:paraId="0F547CAE" w14:textId="77777777" w:rsidR="00542D81" w:rsidRPr="00364026" w:rsidRDefault="00542D81" w:rsidP="00542D81">
      <w:pPr>
        <w:pStyle w:val="CBDSubTitle"/>
      </w:pPr>
      <w:r>
        <w:t>Parties</w:t>
      </w:r>
    </w:p>
    <w:p w14:paraId="373FC56D" w14:textId="2AD9FBFE" w:rsidR="00542D81" w:rsidRDefault="00D60CA3" w:rsidP="00542D81">
      <w:pPr>
        <w:pStyle w:val="CBDNormalNumber"/>
        <w:numPr>
          <w:ilvl w:val="0"/>
          <w:numId w:val="20"/>
        </w:numPr>
        <w:rPr>
          <w:lang w:bidi="ar-SY"/>
        </w:rPr>
      </w:pPr>
      <w:r>
        <w:rPr>
          <w:lang w:bidi="ar-SY"/>
        </w:rPr>
        <w:t>Australia</w:t>
      </w:r>
    </w:p>
    <w:p w14:paraId="2485B281" w14:textId="4B1009E8" w:rsidR="00542D81" w:rsidRDefault="00D60CA3" w:rsidP="00542D81">
      <w:pPr>
        <w:pStyle w:val="CBDNormalNumber"/>
        <w:numPr>
          <w:ilvl w:val="0"/>
          <w:numId w:val="8"/>
        </w:numPr>
        <w:rPr>
          <w:lang w:bidi="ar-SY"/>
        </w:rPr>
      </w:pPr>
      <w:r>
        <w:rPr>
          <w:lang w:bidi="ar-SY"/>
        </w:rPr>
        <w:t>Bangladesh</w:t>
      </w:r>
    </w:p>
    <w:p w14:paraId="606BF3DA" w14:textId="746954BA" w:rsidR="0079780A" w:rsidRPr="0021508F" w:rsidRDefault="0079780A" w:rsidP="00542D81">
      <w:pPr>
        <w:pStyle w:val="CBDNormalNumber"/>
        <w:numPr>
          <w:ilvl w:val="0"/>
          <w:numId w:val="8"/>
        </w:numPr>
        <w:rPr>
          <w:lang w:bidi="ar-SY"/>
        </w:rPr>
      </w:pPr>
      <w:r w:rsidRPr="0021508F">
        <w:rPr>
          <w:lang w:bidi="ar-SY"/>
        </w:rPr>
        <w:t>Belgium</w:t>
      </w:r>
    </w:p>
    <w:p w14:paraId="48AE4FD3" w14:textId="45113AD7" w:rsidR="002A4DD2" w:rsidRDefault="002A4DD2" w:rsidP="00542D81">
      <w:pPr>
        <w:pStyle w:val="CBDNormalNumber"/>
        <w:numPr>
          <w:ilvl w:val="0"/>
          <w:numId w:val="8"/>
        </w:numPr>
        <w:rPr>
          <w:lang w:bidi="ar-SY"/>
        </w:rPr>
      </w:pPr>
      <w:r>
        <w:rPr>
          <w:lang w:bidi="ar-SY"/>
        </w:rPr>
        <w:t>Canada</w:t>
      </w:r>
    </w:p>
    <w:p w14:paraId="0BFC57B1" w14:textId="45C39799" w:rsidR="00D60CA3" w:rsidRDefault="00686B3E" w:rsidP="00542D81">
      <w:pPr>
        <w:pStyle w:val="CBDNormalNumber"/>
        <w:numPr>
          <w:ilvl w:val="0"/>
          <w:numId w:val="8"/>
        </w:numPr>
        <w:rPr>
          <w:lang w:bidi="ar-SY"/>
        </w:rPr>
      </w:pPr>
      <w:r>
        <w:rPr>
          <w:lang w:bidi="ar-SY"/>
        </w:rPr>
        <w:t>Colombia</w:t>
      </w:r>
    </w:p>
    <w:p w14:paraId="3C20AA25" w14:textId="1EC98F2D" w:rsidR="002C3AC6" w:rsidRDefault="002C3AC6" w:rsidP="00542D81">
      <w:pPr>
        <w:pStyle w:val="CBDNormalNumber"/>
        <w:numPr>
          <w:ilvl w:val="0"/>
          <w:numId w:val="8"/>
        </w:numPr>
        <w:rPr>
          <w:lang w:bidi="ar-SY"/>
        </w:rPr>
      </w:pPr>
      <w:r>
        <w:rPr>
          <w:lang w:bidi="ar-SY"/>
        </w:rPr>
        <w:t>Cote d’Ivoire</w:t>
      </w:r>
    </w:p>
    <w:p w14:paraId="4B2AA039" w14:textId="591AFAF5" w:rsidR="00B24771" w:rsidRDefault="00B24771" w:rsidP="00542D81">
      <w:pPr>
        <w:pStyle w:val="CBDNormalNumber"/>
        <w:numPr>
          <w:ilvl w:val="0"/>
          <w:numId w:val="8"/>
        </w:numPr>
        <w:rPr>
          <w:lang w:bidi="ar-SY"/>
        </w:rPr>
      </w:pPr>
      <w:r>
        <w:rPr>
          <w:lang w:bidi="ar-SY"/>
        </w:rPr>
        <w:t>European Union</w:t>
      </w:r>
    </w:p>
    <w:p w14:paraId="064A2DD2" w14:textId="5C21594C" w:rsidR="005C0A45" w:rsidRDefault="005C0A45" w:rsidP="00542D81">
      <w:pPr>
        <w:pStyle w:val="CBDNormalNumber"/>
        <w:numPr>
          <w:ilvl w:val="0"/>
          <w:numId w:val="8"/>
        </w:numPr>
        <w:rPr>
          <w:lang w:bidi="ar-SY"/>
        </w:rPr>
      </w:pPr>
      <w:r>
        <w:rPr>
          <w:lang w:bidi="ar-SY"/>
        </w:rPr>
        <w:t>France</w:t>
      </w:r>
    </w:p>
    <w:p w14:paraId="4029DD76" w14:textId="04BC8781" w:rsidR="00576D2E" w:rsidRPr="008A2AAE" w:rsidRDefault="00576D2E" w:rsidP="00542D81">
      <w:pPr>
        <w:pStyle w:val="CBDNormalNumber"/>
        <w:numPr>
          <w:ilvl w:val="0"/>
          <w:numId w:val="8"/>
        </w:numPr>
        <w:rPr>
          <w:lang w:bidi="ar-SY"/>
        </w:rPr>
      </w:pPr>
      <w:r w:rsidRPr="008A2AAE">
        <w:rPr>
          <w:lang w:bidi="ar-SY"/>
        </w:rPr>
        <w:t>Germany</w:t>
      </w:r>
    </w:p>
    <w:p w14:paraId="1FE41CAE" w14:textId="170A7F12" w:rsidR="00BB5F82" w:rsidRPr="000C6E43" w:rsidRDefault="00BB5F82" w:rsidP="00542D81">
      <w:pPr>
        <w:pStyle w:val="CBDNormalNumber"/>
        <w:numPr>
          <w:ilvl w:val="0"/>
          <w:numId w:val="8"/>
        </w:numPr>
        <w:rPr>
          <w:lang w:bidi="ar-SY"/>
        </w:rPr>
      </w:pPr>
      <w:r w:rsidRPr="000C6E43">
        <w:rPr>
          <w:lang w:bidi="ar-SY"/>
        </w:rPr>
        <w:t>Ireland</w:t>
      </w:r>
    </w:p>
    <w:p w14:paraId="1C1A8D3A" w14:textId="7B3067E6" w:rsidR="00686B3E" w:rsidRDefault="00686B3E" w:rsidP="00542D81">
      <w:pPr>
        <w:pStyle w:val="CBDNormalNumber"/>
        <w:numPr>
          <w:ilvl w:val="0"/>
          <w:numId w:val="8"/>
        </w:numPr>
        <w:rPr>
          <w:lang w:bidi="ar-SY"/>
        </w:rPr>
      </w:pPr>
      <w:r>
        <w:rPr>
          <w:lang w:bidi="ar-SY"/>
        </w:rPr>
        <w:t>Japan</w:t>
      </w:r>
    </w:p>
    <w:p w14:paraId="2C681A70" w14:textId="68168ABC" w:rsidR="00896589" w:rsidRPr="000C6E43" w:rsidRDefault="00896589" w:rsidP="00542D81">
      <w:pPr>
        <w:pStyle w:val="CBDNormalNumber"/>
        <w:numPr>
          <w:ilvl w:val="0"/>
          <w:numId w:val="8"/>
        </w:numPr>
        <w:rPr>
          <w:lang w:bidi="ar-SY"/>
        </w:rPr>
      </w:pPr>
      <w:r w:rsidRPr="000C6E43">
        <w:rPr>
          <w:lang w:bidi="ar-SY"/>
        </w:rPr>
        <w:t>Lithuania</w:t>
      </w:r>
    </w:p>
    <w:p w14:paraId="727DF8B5" w14:textId="5C76B9FF" w:rsidR="00F7520E" w:rsidRPr="000C6E43" w:rsidRDefault="00F7520E" w:rsidP="00542D81">
      <w:pPr>
        <w:pStyle w:val="CBDNormalNumber"/>
        <w:numPr>
          <w:ilvl w:val="0"/>
          <w:numId w:val="8"/>
        </w:numPr>
        <w:rPr>
          <w:lang w:bidi="ar-SY"/>
        </w:rPr>
      </w:pPr>
      <w:r>
        <w:rPr>
          <w:lang w:bidi="ar-SY"/>
        </w:rPr>
        <w:t>Malawi</w:t>
      </w:r>
    </w:p>
    <w:p w14:paraId="07B7DBE8" w14:textId="0714F6BF" w:rsidR="00B93262" w:rsidRDefault="00B93262" w:rsidP="00542D81">
      <w:pPr>
        <w:pStyle w:val="CBDNormalNumber"/>
        <w:numPr>
          <w:ilvl w:val="0"/>
          <w:numId w:val="8"/>
        </w:numPr>
        <w:rPr>
          <w:lang w:bidi="ar-SY"/>
        </w:rPr>
      </w:pPr>
      <w:r>
        <w:rPr>
          <w:lang w:bidi="ar-SY"/>
        </w:rPr>
        <w:t>Mexico</w:t>
      </w:r>
    </w:p>
    <w:p w14:paraId="521BA0E2" w14:textId="132C1260" w:rsidR="00686B3E" w:rsidRDefault="00686B3E" w:rsidP="00542D81">
      <w:pPr>
        <w:pStyle w:val="CBDNormalNumber"/>
        <w:numPr>
          <w:ilvl w:val="0"/>
          <w:numId w:val="8"/>
        </w:numPr>
        <w:rPr>
          <w:lang w:bidi="ar-SY"/>
        </w:rPr>
      </w:pPr>
      <w:r>
        <w:rPr>
          <w:lang w:bidi="ar-SY"/>
        </w:rPr>
        <w:t>Morocco</w:t>
      </w:r>
    </w:p>
    <w:p w14:paraId="416FD509" w14:textId="1BFFAEE5" w:rsidR="00B93262" w:rsidRDefault="00B93262" w:rsidP="00542D81">
      <w:pPr>
        <w:pStyle w:val="CBDNormalNumber"/>
        <w:numPr>
          <w:ilvl w:val="0"/>
          <w:numId w:val="8"/>
        </w:numPr>
        <w:rPr>
          <w:lang w:bidi="ar-SY"/>
        </w:rPr>
      </w:pPr>
      <w:r>
        <w:rPr>
          <w:lang w:bidi="ar-SY"/>
        </w:rPr>
        <w:t>New Zealand</w:t>
      </w:r>
    </w:p>
    <w:p w14:paraId="19B1F233" w14:textId="1ED25CCE" w:rsidR="003818DA" w:rsidRDefault="003818DA" w:rsidP="00542D81">
      <w:pPr>
        <w:pStyle w:val="CBDNormalNumber"/>
        <w:numPr>
          <w:ilvl w:val="0"/>
          <w:numId w:val="8"/>
        </w:numPr>
        <w:rPr>
          <w:lang w:bidi="ar-SY"/>
        </w:rPr>
      </w:pPr>
      <w:r>
        <w:rPr>
          <w:lang w:bidi="ar-SY"/>
        </w:rPr>
        <w:t>Norway</w:t>
      </w:r>
    </w:p>
    <w:p w14:paraId="3342C8C2" w14:textId="6BF80778" w:rsidR="00131207" w:rsidRDefault="00131207" w:rsidP="00542D81">
      <w:pPr>
        <w:pStyle w:val="CBDNormalNumber"/>
        <w:numPr>
          <w:ilvl w:val="0"/>
          <w:numId w:val="8"/>
        </w:numPr>
        <w:rPr>
          <w:lang w:bidi="ar-SY"/>
        </w:rPr>
      </w:pPr>
      <w:r>
        <w:rPr>
          <w:lang w:bidi="ar-SY"/>
        </w:rPr>
        <w:t>Panama</w:t>
      </w:r>
    </w:p>
    <w:p w14:paraId="014CECC8" w14:textId="2E52680E" w:rsidR="008235D1" w:rsidRDefault="008235D1" w:rsidP="00542D81">
      <w:pPr>
        <w:pStyle w:val="CBDNormalNumber"/>
        <w:numPr>
          <w:ilvl w:val="0"/>
          <w:numId w:val="8"/>
        </w:numPr>
        <w:rPr>
          <w:lang w:bidi="ar-SY"/>
        </w:rPr>
      </w:pPr>
      <w:r>
        <w:rPr>
          <w:lang w:bidi="ar-SY"/>
        </w:rPr>
        <w:t>Peru</w:t>
      </w:r>
    </w:p>
    <w:p w14:paraId="643C382A" w14:textId="666D6993" w:rsidR="00131207" w:rsidRDefault="00131207" w:rsidP="00542D81">
      <w:pPr>
        <w:pStyle w:val="CBDNormalNumber"/>
        <w:numPr>
          <w:ilvl w:val="0"/>
          <w:numId w:val="8"/>
        </w:numPr>
        <w:rPr>
          <w:lang w:bidi="ar-SY"/>
        </w:rPr>
      </w:pPr>
      <w:r>
        <w:rPr>
          <w:lang w:bidi="ar-SY"/>
        </w:rPr>
        <w:t>Sweden</w:t>
      </w:r>
    </w:p>
    <w:p w14:paraId="0B08A6F1" w14:textId="59085BFC" w:rsidR="0068321B" w:rsidRPr="008A2AAE" w:rsidRDefault="0068321B" w:rsidP="00542D81">
      <w:pPr>
        <w:pStyle w:val="CBDNormalNumber"/>
        <w:numPr>
          <w:ilvl w:val="0"/>
          <w:numId w:val="8"/>
        </w:numPr>
        <w:rPr>
          <w:lang w:bidi="ar-SY"/>
        </w:rPr>
      </w:pPr>
      <w:r w:rsidRPr="008A2AAE">
        <w:rPr>
          <w:lang w:bidi="ar-SY"/>
        </w:rPr>
        <w:t>Switzerland</w:t>
      </w:r>
    </w:p>
    <w:p w14:paraId="7A0B8473" w14:textId="77777777" w:rsidR="003818DA" w:rsidRPr="00B469AB" w:rsidRDefault="003818DA" w:rsidP="003818DA">
      <w:pPr>
        <w:pStyle w:val="CBDNormalNumber"/>
        <w:numPr>
          <w:ilvl w:val="0"/>
          <w:numId w:val="8"/>
        </w:numPr>
        <w:rPr>
          <w:lang w:bidi="ar-SY"/>
        </w:rPr>
      </w:pPr>
      <w:r w:rsidRPr="00B469AB">
        <w:rPr>
          <w:lang w:bidi="ar-SY"/>
        </w:rPr>
        <w:t>United Kingdom of Great Britain and Northern Ireland</w:t>
      </w:r>
    </w:p>
    <w:p w14:paraId="381DB26A" w14:textId="77777777" w:rsidR="00542D81" w:rsidRDefault="00542D81" w:rsidP="00542D81">
      <w:pPr>
        <w:pStyle w:val="CBDSubTitle"/>
        <w:rPr>
          <w:lang w:bidi="ar-SY"/>
        </w:rPr>
      </w:pPr>
      <w:r>
        <w:rPr>
          <w:lang w:bidi="ar-SY"/>
        </w:rPr>
        <w:t>Observers</w:t>
      </w:r>
    </w:p>
    <w:p w14:paraId="66526525" w14:textId="4FDBF53F" w:rsidR="00542D81" w:rsidRPr="00B74FCF" w:rsidRDefault="00892DB3" w:rsidP="00542D81">
      <w:pPr>
        <w:pStyle w:val="CBDNormalNumber"/>
        <w:numPr>
          <w:ilvl w:val="0"/>
          <w:numId w:val="21"/>
        </w:numPr>
        <w:rPr>
          <w:lang w:val="en-CA" w:bidi="ar-SY"/>
        </w:rPr>
      </w:pPr>
      <w:r w:rsidRPr="00B74FCF">
        <w:rPr>
          <w:lang w:val="en-CA" w:bidi="ar-SY"/>
        </w:rPr>
        <w:t xml:space="preserve">Eco </w:t>
      </w:r>
      <w:proofErr w:type="spellStart"/>
      <w:r w:rsidRPr="00B74FCF">
        <w:rPr>
          <w:lang w:val="en-CA" w:bidi="ar-SY"/>
        </w:rPr>
        <w:t>Maxei</w:t>
      </w:r>
      <w:proofErr w:type="spellEnd"/>
      <w:r w:rsidRPr="00B74FCF">
        <w:rPr>
          <w:lang w:val="en-CA" w:bidi="ar-SY"/>
        </w:rPr>
        <w:t xml:space="preserve"> Querétaro AC (on behalf of CBD Women's Caucus)</w:t>
      </w:r>
    </w:p>
    <w:p w14:paraId="22BE373C" w14:textId="04B7BE2F" w:rsidR="00E40D1D" w:rsidRPr="00B74FCF" w:rsidRDefault="00E40D1D" w:rsidP="00542D81">
      <w:pPr>
        <w:pStyle w:val="CBDNormalNumber"/>
        <w:numPr>
          <w:ilvl w:val="0"/>
          <w:numId w:val="21"/>
        </w:numPr>
        <w:rPr>
          <w:lang w:val="en-CA" w:bidi="ar-SY"/>
        </w:rPr>
      </w:pPr>
      <w:r w:rsidRPr="00E40D1D">
        <w:rPr>
          <w:lang w:val="en-CA" w:bidi="ar-SY"/>
        </w:rPr>
        <w:t xml:space="preserve">Global Youth Biodiversity Network </w:t>
      </w:r>
    </w:p>
    <w:p w14:paraId="01FF3814" w14:textId="1807BE55" w:rsidR="00542D81" w:rsidRDefault="00B74FCF" w:rsidP="00542D81">
      <w:pPr>
        <w:pStyle w:val="CBDNormalNumber"/>
        <w:numPr>
          <w:ilvl w:val="0"/>
          <w:numId w:val="15"/>
        </w:numPr>
        <w:rPr>
          <w:lang w:bidi="ar-SY"/>
        </w:rPr>
      </w:pPr>
      <w:r w:rsidRPr="00B74FCF">
        <w:rPr>
          <w:lang w:bidi="ar-SY"/>
        </w:rPr>
        <w:t xml:space="preserve">International Indigenous Forum on Biodiversity </w:t>
      </w:r>
    </w:p>
    <w:p w14:paraId="7D3EEE5E" w14:textId="56A49629" w:rsidR="00231855" w:rsidRDefault="00231855" w:rsidP="00542D81">
      <w:pPr>
        <w:pStyle w:val="CBDNormalNumber"/>
        <w:numPr>
          <w:ilvl w:val="0"/>
          <w:numId w:val="15"/>
        </w:numPr>
        <w:rPr>
          <w:lang w:bidi="ar-SY"/>
        </w:rPr>
      </w:pPr>
      <w:proofErr w:type="spellStart"/>
      <w:r>
        <w:rPr>
          <w:lang w:bidi="ar-SY"/>
        </w:rPr>
        <w:t>Pollinis</w:t>
      </w:r>
      <w:proofErr w:type="spellEnd"/>
    </w:p>
    <w:p w14:paraId="32EC09F3" w14:textId="263C15FF" w:rsidR="00B74FCF" w:rsidRDefault="00167481" w:rsidP="00542D81">
      <w:pPr>
        <w:pStyle w:val="CBDNormalNumber"/>
        <w:numPr>
          <w:ilvl w:val="0"/>
          <w:numId w:val="15"/>
        </w:numPr>
        <w:rPr>
          <w:lang w:bidi="ar-SY"/>
        </w:rPr>
      </w:pPr>
      <w:r w:rsidRPr="00167481">
        <w:rPr>
          <w:lang w:bidi="ar-SY"/>
        </w:rPr>
        <w:t>Women4Biodiversity</w:t>
      </w:r>
    </w:p>
    <w:p w14:paraId="5AD1B487" w14:textId="77777777" w:rsidR="00730C1B" w:rsidRDefault="00730C1B" w:rsidP="00D231E1">
      <w:pPr>
        <w:pStyle w:val="CBDSubTitle"/>
      </w:pPr>
    </w:p>
    <w:p w14:paraId="2054E6DA" w14:textId="77777777" w:rsidR="00D231E1" w:rsidRDefault="00D231E1" w:rsidP="00D231E1">
      <w:pPr>
        <w:pStyle w:val="CBDSubTitle"/>
        <w:sectPr w:rsidR="00D231E1" w:rsidSect="00D24E1F">
          <w:pgSz w:w="12240" w:h="15840"/>
          <w:pgMar w:top="567" w:right="1440" w:bottom="1134" w:left="1440" w:header="709" w:footer="709" w:gutter="0"/>
          <w:cols w:space="708"/>
          <w:docGrid w:linePitch="360"/>
        </w:sectPr>
      </w:pPr>
    </w:p>
    <w:p w14:paraId="74290FE2" w14:textId="213E282D" w:rsidR="00D231E1" w:rsidRDefault="00D231E1" w:rsidP="00F6694B">
      <w:pPr>
        <w:pStyle w:val="CBDAnnex"/>
        <w:outlineLvl w:val="0"/>
      </w:pPr>
      <w:r>
        <w:lastRenderedPageBreak/>
        <w:t xml:space="preserve">Annex </w:t>
      </w:r>
      <w:r w:rsidR="00730C1B">
        <w:t>V</w:t>
      </w:r>
    </w:p>
    <w:p w14:paraId="6653575F" w14:textId="6CCCB25F" w:rsidR="00D231E1" w:rsidRDefault="00D231E1" w:rsidP="00F6694B">
      <w:pPr>
        <w:pStyle w:val="CBDTitle"/>
        <w:outlineLvl w:val="0"/>
      </w:pPr>
      <w:r w:rsidRPr="00AA615B">
        <w:t>Parties and observers that submitted statements under agenda item</w:t>
      </w:r>
      <w:r w:rsidR="00F6694B">
        <w:t> </w:t>
      </w:r>
      <w:r>
        <w:t>6</w:t>
      </w:r>
      <w:r w:rsidR="00730C1B">
        <w:t xml:space="preserve"> (</w:t>
      </w:r>
      <w:r w:rsidR="001B1D47">
        <w:t>s</w:t>
      </w:r>
      <w:r w:rsidR="001B1D47" w:rsidRPr="001B1D47">
        <w:t>ustainable wildlife management</w:t>
      </w:r>
      <w:r w:rsidR="001B1D47">
        <w:t>)</w:t>
      </w:r>
    </w:p>
    <w:p w14:paraId="6149699D" w14:textId="77777777" w:rsidR="006B1045" w:rsidRPr="00364026" w:rsidRDefault="006B1045" w:rsidP="006B1045">
      <w:pPr>
        <w:pStyle w:val="CBDSubTitle"/>
      </w:pPr>
      <w:r>
        <w:t>Parties</w:t>
      </w:r>
    </w:p>
    <w:p w14:paraId="58658F2A" w14:textId="3B32A6CB" w:rsidR="006B1045" w:rsidRDefault="00557856" w:rsidP="006B1045">
      <w:pPr>
        <w:pStyle w:val="CBDNormalNumber"/>
        <w:numPr>
          <w:ilvl w:val="0"/>
          <w:numId w:val="22"/>
        </w:numPr>
        <w:rPr>
          <w:lang w:bidi="ar-SY"/>
        </w:rPr>
      </w:pPr>
      <w:r>
        <w:rPr>
          <w:lang w:bidi="ar-SY"/>
        </w:rPr>
        <w:t>Australia</w:t>
      </w:r>
    </w:p>
    <w:p w14:paraId="1F2C7603" w14:textId="540413ED" w:rsidR="00557856" w:rsidRDefault="00557856" w:rsidP="006B1045">
      <w:pPr>
        <w:pStyle w:val="CBDNormalNumber"/>
        <w:numPr>
          <w:ilvl w:val="0"/>
          <w:numId w:val="22"/>
        </w:numPr>
        <w:rPr>
          <w:lang w:bidi="ar-SY"/>
        </w:rPr>
      </w:pPr>
      <w:r>
        <w:rPr>
          <w:lang w:bidi="ar-SY"/>
        </w:rPr>
        <w:t>Bang</w:t>
      </w:r>
      <w:r w:rsidR="003E7F01">
        <w:rPr>
          <w:lang w:bidi="ar-SY"/>
        </w:rPr>
        <w:t>ladesh</w:t>
      </w:r>
    </w:p>
    <w:p w14:paraId="03D77D2F" w14:textId="62D31940" w:rsidR="00D03048" w:rsidRPr="00BB0591" w:rsidRDefault="00D03048" w:rsidP="006B1045">
      <w:pPr>
        <w:pStyle w:val="CBDNormalNumber"/>
        <w:numPr>
          <w:ilvl w:val="0"/>
          <w:numId w:val="22"/>
        </w:numPr>
        <w:rPr>
          <w:lang w:bidi="ar-SY"/>
        </w:rPr>
      </w:pPr>
      <w:r w:rsidRPr="00BB0591">
        <w:rPr>
          <w:lang w:bidi="ar-SY"/>
        </w:rPr>
        <w:t>Belgium</w:t>
      </w:r>
    </w:p>
    <w:p w14:paraId="225FD4CC" w14:textId="5EF577D5" w:rsidR="00645B9B" w:rsidRDefault="00645B9B" w:rsidP="006B1045">
      <w:pPr>
        <w:pStyle w:val="CBDNormalNumber"/>
        <w:numPr>
          <w:ilvl w:val="0"/>
          <w:numId w:val="22"/>
        </w:numPr>
        <w:rPr>
          <w:lang w:bidi="ar-SY"/>
        </w:rPr>
      </w:pPr>
      <w:r>
        <w:rPr>
          <w:lang w:bidi="ar-SY"/>
        </w:rPr>
        <w:t>Benin</w:t>
      </w:r>
    </w:p>
    <w:p w14:paraId="030DE12F" w14:textId="046298FD" w:rsidR="00645B9B" w:rsidRDefault="00645B9B" w:rsidP="006B1045">
      <w:pPr>
        <w:pStyle w:val="CBDNormalNumber"/>
        <w:numPr>
          <w:ilvl w:val="0"/>
          <w:numId w:val="22"/>
        </w:numPr>
        <w:rPr>
          <w:lang w:bidi="ar-SY"/>
        </w:rPr>
      </w:pPr>
      <w:r>
        <w:rPr>
          <w:lang w:bidi="ar-SY"/>
        </w:rPr>
        <w:t>Brazil</w:t>
      </w:r>
    </w:p>
    <w:p w14:paraId="4F2627D2" w14:textId="345DAB5F" w:rsidR="002517E0" w:rsidRDefault="002517E0" w:rsidP="006B1045">
      <w:pPr>
        <w:pStyle w:val="CBDNormalNumber"/>
        <w:numPr>
          <w:ilvl w:val="0"/>
          <w:numId w:val="22"/>
        </w:numPr>
        <w:rPr>
          <w:lang w:bidi="ar-SY"/>
        </w:rPr>
      </w:pPr>
      <w:r>
        <w:rPr>
          <w:lang w:bidi="ar-SY"/>
        </w:rPr>
        <w:t>Canada</w:t>
      </w:r>
    </w:p>
    <w:p w14:paraId="4F5A61E7" w14:textId="3F0B5753" w:rsidR="003E7F01" w:rsidRDefault="003E7F01" w:rsidP="006B1045">
      <w:pPr>
        <w:pStyle w:val="CBDNormalNumber"/>
        <w:numPr>
          <w:ilvl w:val="0"/>
          <w:numId w:val="22"/>
        </w:numPr>
        <w:rPr>
          <w:lang w:bidi="ar-SY"/>
        </w:rPr>
      </w:pPr>
      <w:r>
        <w:rPr>
          <w:lang w:bidi="ar-SY"/>
        </w:rPr>
        <w:t>Colombia</w:t>
      </w:r>
    </w:p>
    <w:p w14:paraId="79288FF6" w14:textId="25BCF0F5" w:rsidR="001D1348" w:rsidRDefault="001D1348" w:rsidP="006B1045">
      <w:pPr>
        <w:pStyle w:val="CBDNormalNumber"/>
        <w:numPr>
          <w:ilvl w:val="0"/>
          <w:numId w:val="22"/>
        </w:numPr>
        <w:rPr>
          <w:lang w:bidi="ar-SY"/>
        </w:rPr>
      </w:pPr>
      <w:r>
        <w:rPr>
          <w:lang w:bidi="ar-SY"/>
        </w:rPr>
        <w:t>Cote d’Ivoire</w:t>
      </w:r>
    </w:p>
    <w:p w14:paraId="375AA3BF" w14:textId="3F40395D" w:rsidR="001F169C" w:rsidRDefault="001F169C" w:rsidP="006B1045">
      <w:pPr>
        <w:pStyle w:val="CBDNormalNumber"/>
        <w:numPr>
          <w:ilvl w:val="0"/>
          <w:numId w:val="22"/>
        </w:numPr>
        <w:rPr>
          <w:lang w:bidi="ar-SY"/>
        </w:rPr>
      </w:pPr>
      <w:r>
        <w:rPr>
          <w:lang w:bidi="ar-SY"/>
        </w:rPr>
        <w:t>European Union</w:t>
      </w:r>
    </w:p>
    <w:p w14:paraId="388BFD13" w14:textId="4B379445" w:rsidR="007947C2" w:rsidRDefault="007947C2" w:rsidP="006B1045">
      <w:pPr>
        <w:pStyle w:val="CBDNormalNumber"/>
        <w:numPr>
          <w:ilvl w:val="0"/>
          <w:numId w:val="22"/>
        </w:numPr>
        <w:rPr>
          <w:lang w:bidi="ar-SY"/>
        </w:rPr>
      </w:pPr>
      <w:r>
        <w:rPr>
          <w:lang w:bidi="ar-SY"/>
        </w:rPr>
        <w:t>Finland</w:t>
      </w:r>
    </w:p>
    <w:p w14:paraId="15B102FA" w14:textId="562D794A" w:rsidR="00645B9B" w:rsidRDefault="00645B9B" w:rsidP="006B1045">
      <w:pPr>
        <w:pStyle w:val="CBDNormalNumber"/>
        <w:numPr>
          <w:ilvl w:val="0"/>
          <w:numId w:val="22"/>
        </w:numPr>
        <w:rPr>
          <w:lang w:bidi="ar-SY"/>
        </w:rPr>
      </w:pPr>
      <w:r>
        <w:rPr>
          <w:lang w:bidi="ar-SY"/>
        </w:rPr>
        <w:t>France</w:t>
      </w:r>
    </w:p>
    <w:p w14:paraId="7DB4D424" w14:textId="4339153C" w:rsidR="00511E62" w:rsidRPr="00BB0591" w:rsidRDefault="00511E62" w:rsidP="006B1045">
      <w:pPr>
        <w:pStyle w:val="CBDNormalNumber"/>
        <w:numPr>
          <w:ilvl w:val="0"/>
          <w:numId w:val="22"/>
        </w:numPr>
        <w:rPr>
          <w:lang w:bidi="ar-SY"/>
        </w:rPr>
      </w:pPr>
      <w:r w:rsidRPr="00BB0591">
        <w:rPr>
          <w:lang w:bidi="ar-SY"/>
        </w:rPr>
        <w:t>Germany</w:t>
      </w:r>
    </w:p>
    <w:p w14:paraId="4DF4FBFC" w14:textId="121E953B" w:rsidR="00BD4A34" w:rsidRPr="00BB0591" w:rsidRDefault="00BD4A34" w:rsidP="006B1045">
      <w:pPr>
        <w:pStyle w:val="CBDNormalNumber"/>
        <w:numPr>
          <w:ilvl w:val="0"/>
          <w:numId w:val="22"/>
        </w:numPr>
        <w:rPr>
          <w:lang w:bidi="ar-SY"/>
        </w:rPr>
      </w:pPr>
      <w:r>
        <w:rPr>
          <w:lang w:bidi="ar-SY"/>
        </w:rPr>
        <w:t>Ireland</w:t>
      </w:r>
    </w:p>
    <w:p w14:paraId="798376A9" w14:textId="3F140817" w:rsidR="003E7F01" w:rsidRDefault="005205E6" w:rsidP="006B1045">
      <w:pPr>
        <w:pStyle w:val="CBDNormalNumber"/>
        <w:numPr>
          <w:ilvl w:val="0"/>
          <w:numId w:val="22"/>
        </w:numPr>
        <w:rPr>
          <w:lang w:bidi="ar-SY"/>
        </w:rPr>
      </w:pPr>
      <w:r>
        <w:rPr>
          <w:lang w:bidi="ar-SY"/>
        </w:rPr>
        <w:t>Japan</w:t>
      </w:r>
    </w:p>
    <w:p w14:paraId="34EA2921" w14:textId="5E5DFA1D" w:rsidR="009E4D55" w:rsidRDefault="009E4D55" w:rsidP="006B1045">
      <w:pPr>
        <w:pStyle w:val="CBDNormalNumber"/>
        <w:numPr>
          <w:ilvl w:val="0"/>
          <w:numId w:val="22"/>
        </w:numPr>
        <w:rPr>
          <w:lang w:bidi="ar-SY"/>
        </w:rPr>
      </w:pPr>
      <w:r>
        <w:rPr>
          <w:lang w:bidi="ar-SY"/>
        </w:rPr>
        <w:t>Mexico</w:t>
      </w:r>
    </w:p>
    <w:p w14:paraId="4B322403" w14:textId="0A0F9561" w:rsidR="006B1045" w:rsidRDefault="005205E6" w:rsidP="006B1045">
      <w:pPr>
        <w:pStyle w:val="CBDNormalNumber"/>
        <w:numPr>
          <w:ilvl w:val="0"/>
          <w:numId w:val="8"/>
        </w:numPr>
        <w:rPr>
          <w:lang w:bidi="ar-SY"/>
        </w:rPr>
      </w:pPr>
      <w:r>
        <w:rPr>
          <w:lang w:bidi="ar-SY"/>
        </w:rPr>
        <w:t>Morocco</w:t>
      </w:r>
    </w:p>
    <w:p w14:paraId="551CF01C" w14:textId="7FEC360A" w:rsidR="009E4D55" w:rsidRDefault="009E4D55" w:rsidP="006B1045">
      <w:pPr>
        <w:pStyle w:val="CBDNormalNumber"/>
        <w:numPr>
          <w:ilvl w:val="0"/>
          <w:numId w:val="8"/>
        </w:numPr>
        <w:rPr>
          <w:lang w:bidi="ar-SY"/>
        </w:rPr>
      </w:pPr>
      <w:r>
        <w:rPr>
          <w:lang w:bidi="ar-SY"/>
        </w:rPr>
        <w:t>New Zealand</w:t>
      </w:r>
    </w:p>
    <w:p w14:paraId="44F811EA" w14:textId="27B23741" w:rsidR="00511E62" w:rsidRPr="00BB0591" w:rsidRDefault="00511E62" w:rsidP="006B1045">
      <w:pPr>
        <w:pStyle w:val="CBDNormalNumber"/>
        <w:numPr>
          <w:ilvl w:val="0"/>
          <w:numId w:val="8"/>
        </w:numPr>
        <w:rPr>
          <w:lang w:bidi="ar-SY"/>
        </w:rPr>
      </w:pPr>
      <w:r w:rsidRPr="00BB0591">
        <w:rPr>
          <w:lang w:bidi="ar-SY"/>
        </w:rPr>
        <w:t>Spain</w:t>
      </w:r>
    </w:p>
    <w:p w14:paraId="21AFE1C8" w14:textId="6EACC79E" w:rsidR="009E4D55" w:rsidRDefault="009E4D55" w:rsidP="006B1045">
      <w:pPr>
        <w:pStyle w:val="CBDNormalNumber"/>
        <w:numPr>
          <w:ilvl w:val="0"/>
          <w:numId w:val="8"/>
        </w:numPr>
        <w:rPr>
          <w:lang w:bidi="ar-SY"/>
        </w:rPr>
      </w:pPr>
      <w:r>
        <w:rPr>
          <w:lang w:bidi="ar-SY"/>
        </w:rPr>
        <w:t>Sweden</w:t>
      </w:r>
    </w:p>
    <w:p w14:paraId="535B5199" w14:textId="5B7D3A76" w:rsidR="008B4BAB" w:rsidRPr="005B5FAE" w:rsidRDefault="008B4BAB" w:rsidP="006B1045">
      <w:pPr>
        <w:pStyle w:val="CBDNormalNumber"/>
        <w:numPr>
          <w:ilvl w:val="0"/>
          <w:numId w:val="8"/>
        </w:numPr>
        <w:rPr>
          <w:lang w:bidi="ar-SY"/>
        </w:rPr>
      </w:pPr>
      <w:r w:rsidRPr="005B5FAE">
        <w:rPr>
          <w:lang w:bidi="ar-SY"/>
        </w:rPr>
        <w:t>Switzerland</w:t>
      </w:r>
    </w:p>
    <w:p w14:paraId="5B24B7AF" w14:textId="77777777" w:rsidR="00BA3484" w:rsidRPr="00BA3484" w:rsidRDefault="00BA3484" w:rsidP="00BA3484">
      <w:pPr>
        <w:pStyle w:val="CBDNormalNumber"/>
        <w:numPr>
          <w:ilvl w:val="0"/>
          <w:numId w:val="8"/>
        </w:numPr>
        <w:rPr>
          <w:lang w:bidi="ar-SY"/>
        </w:rPr>
      </w:pPr>
      <w:r w:rsidRPr="00BA3484">
        <w:rPr>
          <w:lang w:bidi="ar-SY"/>
        </w:rPr>
        <w:t>United Kingdom of Great Britain and Northern Ireland</w:t>
      </w:r>
    </w:p>
    <w:p w14:paraId="5D9C5431" w14:textId="0BC131BF" w:rsidR="006B1045" w:rsidRDefault="00500E84" w:rsidP="00500E84">
      <w:pPr>
        <w:pStyle w:val="CBDSubTitle"/>
        <w:ind w:left="0"/>
        <w:rPr>
          <w:lang w:bidi="ar-SY"/>
        </w:rPr>
      </w:pPr>
      <w:r>
        <w:rPr>
          <w:lang w:bidi="ar-SY"/>
        </w:rPr>
        <w:tab/>
      </w:r>
      <w:r w:rsidR="006B1045">
        <w:rPr>
          <w:lang w:bidi="ar-SY"/>
        </w:rPr>
        <w:t>Observers</w:t>
      </w:r>
    </w:p>
    <w:p w14:paraId="5156B21E" w14:textId="1B276AED" w:rsidR="006B1045" w:rsidRPr="00E63588" w:rsidRDefault="00E63588" w:rsidP="006B1045">
      <w:pPr>
        <w:pStyle w:val="CBDNormalNumber"/>
        <w:numPr>
          <w:ilvl w:val="0"/>
          <w:numId w:val="23"/>
        </w:numPr>
        <w:rPr>
          <w:lang w:val="en-CA" w:bidi="ar-SY"/>
        </w:rPr>
      </w:pPr>
      <w:r w:rsidRPr="00E63588">
        <w:rPr>
          <w:lang w:val="en-CA" w:bidi="ar-SY"/>
        </w:rPr>
        <w:t xml:space="preserve">Eco </w:t>
      </w:r>
      <w:proofErr w:type="spellStart"/>
      <w:r w:rsidRPr="00E63588">
        <w:rPr>
          <w:lang w:val="en-CA" w:bidi="ar-SY"/>
        </w:rPr>
        <w:t>Maxei</w:t>
      </w:r>
      <w:proofErr w:type="spellEnd"/>
      <w:r w:rsidRPr="00E63588">
        <w:rPr>
          <w:lang w:val="en-CA" w:bidi="ar-SY"/>
        </w:rPr>
        <w:t xml:space="preserve"> Querétaro AC (on behalf of CBD Women's Caucus)</w:t>
      </w:r>
    </w:p>
    <w:p w14:paraId="4A90C7BE" w14:textId="71049344" w:rsidR="00C66F56" w:rsidRPr="00E63588" w:rsidRDefault="00C66F56" w:rsidP="006B1045">
      <w:pPr>
        <w:pStyle w:val="CBDNormalNumber"/>
        <w:numPr>
          <w:ilvl w:val="0"/>
          <w:numId w:val="23"/>
        </w:numPr>
        <w:rPr>
          <w:lang w:val="en-CA" w:bidi="ar-SY"/>
        </w:rPr>
      </w:pPr>
      <w:r>
        <w:rPr>
          <w:lang w:val="en-CA" w:bidi="ar-SY"/>
        </w:rPr>
        <w:t>Fungi Foundation</w:t>
      </w:r>
    </w:p>
    <w:p w14:paraId="09EDCE97" w14:textId="7C1D91A0" w:rsidR="00E03696" w:rsidRDefault="00E03696" w:rsidP="00E03696">
      <w:pPr>
        <w:pStyle w:val="CBDNormalNumber"/>
        <w:numPr>
          <w:ilvl w:val="0"/>
          <w:numId w:val="15"/>
        </w:numPr>
        <w:rPr>
          <w:lang w:bidi="ar-SY"/>
        </w:rPr>
      </w:pPr>
      <w:r w:rsidRPr="00E03696">
        <w:rPr>
          <w:lang w:bidi="ar-SY"/>
        </w:rPr>
        <w:t xml:space="preserve">Global Youth Biodiversity Network </w:t>
      </w:r>
    </w:p>
    <w:p w14:paraId="05FC0C55" w14:textId="1568A3A9" w:rsidR="006B1045" w:rsidRDefault="00CD5D45" w:rsidP="006B1045">
      <w:pPr>
        <w:pStyle w:val="CBDNormalNumber"/>
        <w:numPr>
          <w:ilvl w:val="0"/>
          <w:numId w:val="15"/>
        </w:numPr>
        <w:rPr>
          <w:lang w:bidi="ar-SY"/>
        </w:rPr>
      </w:pPr>
      <w:r w:rsidRPr="00CD5D45">
        <w:rPr>
          <w:lang w:bidi="ar-SY"/>
        </w:rPr>
        <w:t xml:space="preserve">International Indigenous Forum on Biodiversity </w:t>
      </w:r>
    </w:p>
    <w:p w14:paraId="48E3E164" w14:textId="6A5B39AC" w:rsidR="00CD5D45" w:rsidRDefault="00035DE2" w:rsidP="007B2C8A">
      <w:pPr>
        <w:pStyle w:val="CBDNormalNumber"/>
        <w:numPr>
          <w:ilvl w:val="0"/>
          <w:numId w:val="15"/>
        </w:numPr>
        <w:tabs>
          <w:tab w:val="clear" w:pos="567"/>
        </w:tabs>
        <w:ind w:left="1134" w:hanging="567"/>
        <w:rPr>
          <w:lang w:bidi="ar-SY"/>
        </w:rPr>
      </w:pPr>
      <w:r>
        <w:rPr>
          <w:lang w:bidi="ar-SY"/>
        </w:rPr>
        <w:t xml:space="preserve">Secretariat of the </w:t>
      </w:r>
      <w:r w:rsidRPr="00035DE2">
        <w:rPr>
          <w:lang w:bidi="ar-SY"/>
        </w:rPr>
        <w:t>Convention on International Trade in Endangered Species of Wild Fauna and Flora</w:t>
      </w:r>
      <w:r>
        <w:rPr>
          <w:lang w:bidi="ar-SY"/>
        </w:rPr>
        <w:t xml:space="preserve"> </w:t>
      </w:r>
    </w:p>
    <w:p w14:paraId="1D06AC66" w14:textId="48C06CED" w:rsidR="00035DE2" w:rsidRDefault="007D6DD9" w:rsidP="006B1045">
      <w:pPr>
        <w:pStyle w:val="CBDNormalNumber"/>
        <w:numPr>
          <w:ilvl w:val="0"/>
          <w:numId w:val="15"/>
        </w:numPr>
        <w:rPr>
          <w:lang w:bidi="ar-SY"/>
        </w:rPr>
      </w:pPr>
      <w:r>
        <w:rPr>
          <w:lang w:bidi="ar-SY"/>
        </w:rPr>
        <w:t xml:space="preserve">Secretariat of the </w:t>
      </w:r>
      <w:r w:rsidRPr="007D6DD9">
        <w:rPr>
          <w:lang w:bidi="ar-SY"/>
        </w:rPr>
        <w:t>Convention on the Conservation of Migratory Species of Wild Animals</w:t>
      </w:r>
    </w:p>
    <w:p w14:paraId="0C36F554" w14:textId="77777777" w:rsidR="001B1D47" w:rsidRDefault="001B1D47" w:rsidP="00D231E1">
      <w:pPr>
        <w:pStyle w:val="CBDSubTitle"/>
      </w:pPr>
    </w:p>
    <w:p w14:paraId="008D6C1B" w14:textId="77777777" w:rsidR="00D231E1" w:rsidRDefault="00D231E1" w:rsidP="00D231E1">
      <w:pPr>
        <w:pStyle w:val="CBDSubTitle"/>
        <w:sectPr w:rsidR="00D231E1" w:rsidSect="00D24E1F">
          <w:pgSz w:w="12240" w:h="15840"/>
          <w:pgMar w:top="567" w:right="1440" w:bottom="1134" w:left="1440" w:header="709" w:footer="709" w:gutter="0"/>
          <w:cols w:space="708"/>
          <w:docGrid w:linePitch="360"/>
        </w:sectPr>
      </w:pPr>
    </w:p>
    <w:p w14:paraId="4C790A45" w14:textId="1484FBF5" w:rsidR="00D231E1" w:rsidRDefault="00D231E1" w:rsidP="00F6694B">
      <w:pPr>
        <w:pStyle w:val="CBDAnnex"/>
        <w:outlineLvl w:val="0"/>
      </w:pPr>
      <w:r>
        <w:lastRenderedPageBreak/>
        <w:t xml:space="preserve">Annex </w:t>
      </w:r>
      <w:r w:rsidR="001B1D47">
        <w:t>VI</w:t>
      </w:r>
    </w:p>
    <w:p w14:paraId="5A8BD753" w14:textId="112C2DB9" w:rsidR="00D231E1" w:rsidRDefault="00D231E1" w:rsidP="00F6694B">
      <w:pPr>
        <w:pStyle w:val="CBDTitle"/>
        <w:outlineLvl w:val="0"/>
      </w:pPr>
      <w:r w:rsidRPr="00AA615B">
        <w:t>Parties and observers that submitted statements under agenda item</w:t>
      </w:r>
      <w:r w:rsidR="00F6694B">
        <w:t> </w:t>
      </w:r>
      <w:r>
        <w:t>7</w:t>
      </w:r>
      <w:r w:rsidR="001B1D47">
        <w:t xml:space="preserve"> (</w:t>
      </w:r>
      <w:r w:rsidR="00B32B29">
        <w:t xml:space="preserve">scientific and technical needs to support the implementation of the Kunming-Montreal Global Biodiversity Framework: strategic review </w:t>
      </w:r>
      <w:r w:rsidR="00F6694B">
        <w:br/>
      </w:r>
      <w:r w:rsidR="00B32B29">
        <w:t>of and update to the programme of work on protected areas)</w:t>
      </w:r>
    </w:p>
    <w:p w14:paraId="376E2A40" w14:textId="77777777" w:rsidR="006B1045" w:rsidRPr="00364026" w:rsidRDefault="006B1045" w:rsidP="006B1045">
      <w:pPr>
        <w:pStyle w:val="CBDSubTitle"/>
      </w:pPr>
      <w:r>
        <w:t>Parties</w:t>
      </w:r>
    </w:p>
    <w:p w14:paraId="1857B890" w14:textId="05855B51" w:rsidR="006B1045" w:rsidRDefault="00032D38" w:rsidP="006B1045">
      <w:pPr>
        <w:pStyle w:val="CBDNormalNumber"/>
        <w:numPr>
          <w:ilvl w:val="0"/>
          <w:numId w:val="24"/>
        </w:numPr>
        <w:rPr>
          <w:lang w:bidi="ar-SY"/>
        </w:rPr>
      </w:pPr>
      <w:r>
        <w:rPr>
          <w:lang w:bidi="ar-SY"/>
        </w:rPr>
        <w:t>Australia</w:t>
      </w:r>
    </w:p>
    <w:p w14:paraId="78502195" w14:textId="1E94A60E" w:rsidR="006B1045" w:rsidRDefault="00032D38" w:rsidP="006B1045">
      <w:pPr>
        <w:pStyle w:val="CBDNormalNumber"/>
        <w:numPr>
          <w:ilvl w:val="0"/>
          <w:numId w:val="8"/>
        </w:numPr>
        <w:rPr>
          <w:lang w:bidi="ar-SY"/>
        </w:rPr>
      </w:pPr>
      <w:r>
        <w:rPr>
          <w:lang w:bidi="ar-SY"/>
        </w:rPr>
        <w:t>Bangladesh</w:t>
      </w:r>
    </w:p>
    <w:p w14:paraId="4715B3BD" w14:textId="20784A67" w:rsidR="00AB42E5" w:rsidRPr="00B34ECF" w:rsidRDefault="00AB42E5" w:rsidP="006B1045">
      <w:pPr>
        <w:pStyle w:val="CBDNormalNumber"/>
        <w:numPr>
          <w:ilvl w:val="0"/>
          <w:numId w:val="8"/>
        </w:numPr>
        <w:rPr>
          <w:lang w:bidi="ar-SY"/>
        </w:rPr>
      </w:pPr>
      <w:r w:rsidRPr="00B34ECF">
        <w:rPr>
          <w:lang w:bidi="ar-SY"/>
        </w:rPr>
        <w:t>Belgium</w:t>
      </w:r>
    </w:p>
    <w:p w14:paraId="38BC19FF" w14:textId="0471F9AA" w:rsidR="003A41CC" w:rsidRDefault="003A41CC" w:rsidP="006B1045">
      <w:pPr>
        <w:pStyle w:val="CBDNormalNumber"/>
        <w:numPr>
          <w:ilvl w:val="0"/>
          <w:numId w:val="8"/>
        </w:numPr>
        <w:rPr>
          <w:lang w:bidi="ar-SY"/>
        </w:rPr>
      </w:pPr>
      <w:r>
        <w:rPr>
          <w:lang w:bidi="ar-SY"/>
        </w:rPr>
        <w:t>Brazil</w:t>
      </w:r>
    </w:p>
    <w:p w14:paraId="61AF5E88" w14:textId="2BF51F5E" w:rsidR="00876D09" w:rsidRDefault="00876D09" w:rsidP="006B1045">
      <w:pPr>
        <w:pStyle w:val="CBDNormalNumber"/>
        <w:numPr>
          <w:ilvl w:val="0"/>
          <w:numId w:val="8"/>
        </w:numPr>
        <w:rPr>
          <w:lang w:bidi="ar-SY"/>
        </w:rPr>
      </w:pPr>
      <w:r>
        <w:rPr>
          <w:lang w:bidi="ar-SY"/>
        </w:rPr>
        <w:t>Canada</w:t>
      </w:r>
    </w:p>
    <w:p w14:paraId="244A1CA1" w14:textId="2A1AFF54" w:rsidR="007C1730" w:rsidRPr="002F0C73" w:rsidRDefault="007C1730" w:rsidP="006B1045">
      <w:pPr>
        <w:pStyle w:val="CBDNormalNumber"/>
        <w:numPr>
          <w:ilvl w:val="0"/>
          <w:numId w:val="8"/>
        </w:numPr>
        <w:rPr>
          <w:lang w:bidi="ar-SY"/>
        </w:rPr>
      </w:pPr>
      <w:r w:rsidRPr="002F0C73">
        <w:rPr>
          <w:lang w:bidi="ar-SY"/>
        </w:rPr>
        <w:t>Chile</w:t>
      </w:r>
    </w:p>
    <w:p w14:paraId="3E1FEBB3" w14:textId="7215E32C" w:rsidR="00032D38" w:rsidRDefault="000B667F" w:rsidP="006B1045">
      <w:pPr>
        <w:pStyle w:val="CBDNormalNumber"/>
        <w:numPr>
          <w:ilvl w:val="0"/>
          <w:numId w:val="8"/>
        </w:numPr>
        <w:rPr>
          <w:lang w:bidi="ar-SY"/>
        </w:rPr>
      </w:pPr>
      <w:r>
        <w:rPr>
          <w:lang w:bidi="ar-SY"/>
        </w:rPr>
        <w:t>Colombia</w:t>
      </w:r>
    </w:p>
    <w:p w14:paraId="3F425A29" w14:textId="421B59C4" w:rsidR="00EE2230" w:rsidRDefault="00EE2230" w:rsidP="006B1045">
      <w:pPr>
        <w:pStyle w:val="CBDNormalNumber"/>
        <w:numPr>
          <w:ilvl w:val="0"/>
          <w:numId w:val="8"/>
        </w:numPr>
        <w:rPr>
          <w:lang w:bidi="ar-SY"/>
        </w:rPr>
      </w:pPr>
      <w:r>
        <w:rPr>
          <w:lang w:bidi="ar-SY"/>
        </w:rPr>
        <w:t>Cote d’Ivoire</w:t>
      </w:r>
    </w:p>
    <w:p w14:paraId="389E9D19" w14:textId="6971B3BF" w:rsidR="00CD653E" w:rsidRDefault="00CD653E" w:rsidP="006B1045">
      <w:pPr>
        <w:pStyle w:val="CBDNormalNumber"/>
        <w:numPr>
          <w:ilvl w:val="0"/>
          <w:numId w:val="8"/>
        </w:numPr>
        <w:rPr>
          <w:lang w:bidi="ar-SY"/>
        </w:rPr>
      </w:pPr>
      <w:r>
        <w:rPr>
          <w:lang w:bidi="ar-SY"/>
        </w:rPr>
        <w:t>Europea</w:t>
      </w:r>
      <w:r w:rsidR="008B0837">
        <w:rPr>
          <w:lang w:bidi="ar-SY"/>
        </w:rPr>
        <w:t>n Union</w:t>
      </w:r>
    </w:p>
    <w:p w14:paraId="7393790C" w14:textId="01E0569D" w:rsidR="009414FA" w:rsidRDefault="009414FA" w:rsidP="006B1045">
      <w:pPr>
        <w:pStyle w:val="CBDNormalNumber"/>
        <w:numPr>
          <w:ilvl w:val="0"/>
          <w:numId w:val="8"/>
        </w:numPr>
        <w:rPr>
          <w:lang w:bidi="ar-SY"/>
        </w:rPr>
      </w:pPr>
      <w:r>
        <w:rPr>
          <w:lang w:bidi="ar-SY"/>
        </w:rPr>
        <w:t>Finland</w:t>
      </w:r>
    </w:p>
    <w:p w14:paraId="3AD1C659" w14:textId="31E97F1A" w:rsidR="00B94450" w:rsidRDefault="00B94450" w:rsidP="006B1045">
      <w:pPr>
        <w:pStyle w:val="CBDNormalNumber"/>
        <w:numPr>
          <w:ilvl w:val="0"/>
          <w:numId w:val="8"/>
        </w:numPr>
        <w:rPr>
          <w:lang w:bidi="ar-SY"/>
        </w:rPr>
      </w:pPr>
      <w:r>
        <w:rPr>
          <w:lang w:bidi="ar-SY"/>
        </w:rPr>
        <w:t>France</w:t>
      </w:r>
    </w:p>
    <w:p w14:paraId="6451FFB6" w14:textId="0317EB89" w:rsidR="00C36841" w:rsidRDefault="00C36841" w:rsidP="006B1045">
      <w:pPr>
        <w:pStyle w:val="CBDNormalNumber"/>
        <w:numPr>
          <w:ilvl w:val="0"/>
          <w:numId w:val="8"/>
        </w:numPr>
        <w:rPr>
          <w:lang w:bidi="ar-SY"/>
        </w:rPr>
      </w:pPr>
      <w:r>
        <w:rPr>
          <w:lang w:bidi="ar-SY"/>
        </w:rPr>
        <w:t>Germany</w:t>
      </w:r>
    </w:p>
    <w:p w14:paraId="3FB5D3CF" w14:textId="439B5E94" w:rsidR="00391B44" w:rsidRDefault="00391B44" w:rsidP="006B1045">
      <w:pPr>
        <w:pStyle w:val="CBDNormalNumber"/>
        <w:numPr>
          <w:ilvl w:val="0"/>
          <w:numId w:val="8"/>
        </w:numPr>
        <w:rPr>
          <w:lang w:bidi="ar-SY"/>
        </w:rPr>
      </w:pPr>
      <w:r>
        <w:rPr>
          <w:lang w:bidi="ar-SY"/>
        </w:rPr>
        <w:t>Guatemala</w:t>
      </w:r>
    </w:p>
    <w:p w14:paraId="78BAF83C" w14:textId="61DCF532" w:rsidR="007C1730" w:rsidRPr="00B34ECF" w:rsidRDefault="007C1730" w:rsidP="006B1045">
      <w:pPr>
        <w:pStyle w:val="CBDNormalNumber"/>
        <w:numPr>
          <w:ilvl w:val="0"/>
          <w:numId w:val="8"/>
        </w:numPr>
        <w:rPr>
          <w:lang w:bidi="ar-SY"/>
        </w:rPr>
      </w:pPr>
      <w:r w:rsidRPr="00B34ECF">
        <w:rPr>
          <w:lang w:bidi="ar-SY"/>
        </w:rPr>
        <w:t>Ireland</w:t>
      </w:r>
    </w:p>
    <w:p w14:paraId="2C130C57" w14:textId="72390C5F" w:rsidR="00EE2230" w:rsidRDefault="00EE2230" w:rsidP="006B1045">
      <w:pPr>
        <w:pStyle w:val="CBDNormalNumber"/>
        <w:numPr>
          <w:ilvl w:val="0"/>
          <w:numId w:val="8"/>
        </w:numPr>
        <w:rPr>
          <w:lang w:bidi="ar-SY"/>
        </w:rPr>
      </w:pPr>
      <w:r>
        <w:rPr>
          <w:lang w:bidi="ar-SY"/>
        </w:rPr>
        <w:t>Japan</w:t>
      </w:r>
    </w:p>
    <w:p w14:paraId="2994C80E" w14:textId="6D42CDF3" w:rsidR="00B40CF5" w:rsidRDefault="00B40CF5" w:rsidP="006B1045">
      <w:pPr>
        <w:pStyle w:val="CBDNormalNumber"/>
        <w:numPr>
          <w:ilvl w:val="0"/>
          <w:numId w:val="8"/>
        </w:numPr>
        <w:rPr>
          <w:lang w:bidi="ar-SY"/>
        </w:rPr>
      </w:pPr>
      <w:r>
        <w:rPr>
          <w:lang w:bidi="ar-SY"/>
        </w:rPr>
        <w:t>Maldives</w:t>
      </w:r>
    </w:p>
    <w:p w14:paraId="73A22982" w14:textId="098D76BA" w:rsidR="000B667F" w:rsidRDefault="000B667F" w:rsidP="006B1045">
      <w:pPr>
        <w:pStyle w:val="CBDNormalNumber"/>
        <w:numPr>
          <w:ilvl w:val="0"/>
          <w:numId w:val="8"/>
        </w:numPr>
        <w:rPr>
          <w:lang w:bidi="ar-SY"/>
        </w:rPr>
      </w:pPr>
      <w:r>
        <w:rPr>
          <w:lang w:bidi="ar-SY"/>
        </w:rPr>
        <w:t>Morocco</w:t>
      </w:r>
    </w:p>
    <w:p w14:paraId="244F3351" w14:textId="305A900C" w:rsidR="0025349C" w:rsidRDefault="0025349C" w:rsidP="006B1045">
      <w:pPr>
        <w:pStyle w:val="CBDNormalNumber"/>
        <w:numPr>
          <w:ilvl w:val="0"/>
          <w:numId w:val="8"/>
        </w:numPr>
        <w:rPr>
          <w:lang w:bidi="ar-SY"/>
        </w:rPr>
      </w:pPr>
      <w:r>
        <w:rPr>
          <w:lang w:bidi="ar-SY"/>
        </w:rPr>
        <w:t>New Zealand</w:t>
      </w:r>
    </w:p>
    <w:p w14:paraId="6058E9FB" w14:textId="1C5A3D57" w:rsidR="0025349C" w:rsidRDefault="0025349C" w:rsidP="006B1045">
      <w:pPr>
        <w:pStyle w:val="CBDNormalNumber"/>
        <w:numPr>
          <w:ilvl w:val="0"/>
          <w:numId w:val="8"/>
        </w:numPr>
        <w:rPr>
          <w:lang w:bidi="ar-SY"/>
        </w:rPr>
      </w:pPr>
      <w:r>
        <w:rPr>
          <w:lang w:bidi="ar-SY"/>
        </w:rPr>
        <w:t>Norway</w:t>
      </w:r>
    </w:p>
    <w:p w14:paraId="2181AE37" w14:textId="67DCF2CC" w:rsidR="00B40CF5" w:rsidRDefault="00B40CF5" w:rsidP="006B1045">
      <w:pPr>
        <w:pStyle w:val="CBDNormalNumber"/>
        <w:numPr>
          <w:ilvl w:val="0"/>
          <w:numId w:val="8"/>
        </w:numPr>
        <w:rPr>
          <w:lang w:bidi="ar-SY"/>
        </w:rPr>
      </w:pPr>
      <w:r>
        <w:rPr>
          <w:lang w:bidi="ar-SY"/>
        </w:rPr>
        <w:t>Panama</w:t>
      </w:r>
    </w:p>
    <w:p w14:paraId="5B7ED29D" w14:textId="5E523AD4" w:rsidR="00C1209F" w:rsidRDefault="00C1209F" w:rsidP="006B1045">
      <w:pPr>
        <w:pStyle w:val="CBDNormalNumber"/>
        <w:numPr>
          <w:ilvl w:val="0"/>
          <w:numId w:val="8"/>
        </w:numPr>
        <w:rPr>
          <w:lang w:bidi="ar-SY"/>
        </w:rPr>
      </w:pPr>
      <w:r>
        <w:rPr>
          <w:lang w:bidi="ar-SY"/>
        </w:rPr>
        <w:t>Peru</w:t>
      </w:r>
    </w:p>
    <w:p w14:paraId="4B1BF993" w14:textId="3970D5A1" w:rsidR="00C36841" w:rsidRDefault="00C36841" w:rsidP="006B1045">
      <w:pPr>
        <w:pStyle w:val="CBDNormalNumber"/>
        <w:numPr>
          <w:ilvl w:val="0"/>
          <w:numId w:val="8"/>
        </w:numPr>
        <w:rPr>
          <w:lang w:bidi="ar-SY"/>
        </w:rPr>
      </w:pPr>
      <w:r>
        <w:rPr>
          <w:lang w:bidi="ar-SY"/>
        </w:rPr>
        <w:t>Republic of Korea</w:t>
      </w:r>
    </w:p>
    <w:p w14:paraId="3D32A631" w14:textId="78C65AF2" w:rsidR="007C18ED" w:rsidRPr="002F0C73" w:rsidRDefault="007C18ED" w:rsidP="006B1045">
      <w:pPr>
        <w:pStyle w:val="CBDNormalNumber"/>
        <w:numPr>
          <w:ilvl w:val="0"/>
          <w:numId w:val="8"/>
        </w:numPr>
        <w:rPr>
          <w:lang w:bidi="ar-SY"/>
        </w:rPr>
      </w:pPr>
      <w:r w:rsidRPr="002F0C73">
        <w:rPr>
          <w:lang w:bidi="ar-SY"/>
        </w:rPr>
        <w:t>Spain</w:t>
      </w:r>
    </w:p>
    <w:p w14:paraId="32413C7B" w14:textId="60A160E8" w:rsidR="007C18ED" w:rsidRPr="00D44373" w:rsidRDefault="007C18ED" w:rsidP="006B1045">
      <w:pPr>
        <w:pStyle w:val="CBDNormalNumber"/>
        <w:numPr>
          <w:ilvl w:val="0"/>
          <w:numId w:val="8"/>
        </w:numPr>
        <w:rPr>
          <w:lang w:bidi="ar-SY"/>
        </w:rPr>
      </w:pPr>
      <w:r w:rsidRPr="00D44373">
        <w:rPr>
          <w:lang w:bidi="ar-SY"/>
        </w:rPr>
        <w:t>Sweden</w:t>
      </w:r>
    </w:p>
    <w:p w14:paraId="3A538BB1" w14:textId="240E8779" w:rsidR="00E5740D" w:rsidRPr="00D44373" w:rsidRDefault="00E5740D" w:rsidP="006B1045">
      <w:pPr>
        <w:pStyle w:val="CBDNormalNumber"/>
        <w:numPr>
          <w:ilvl w:val="0"/>
          <w:numId w:val="8"/>
        </w:numPr>
        <w:rPr>
          <w:lang w:bidi="ar-SY"/>
        </w:rPr>
      </w:pPr>
      <w:r w:rsidRPr="00D44373">
        <w:rPr>
          <w:lang w:bidi="ar-SY"/>
        </w:rPr>
        <w:t>Switzerland</w:t>
      </w:r>
    </w:p>
    <w:p w14:paraId="73A822DD" w14:textId="144E7F4F" w:rsidR="00391B44" w:rsidRDefault="00391B44" w:rsidP="006B1045">
      <w:pPr>
        <w:pStyle w:val="CBDNormalNumber"/>
        <w:numPr>
          <w:ilvl w:val="0"/>
          <w:numId w:val="8"/>
        </w:numPr>
        <w:rPr>
          <w:lang w:bidi="ar-SY"/>
        </w:rPr>
      </w:pPr>
      <w:r w:rsidRPr="00BA3484">
        <w:rPr>
          <w:lang w:bidi="ar-SY"/>
        </w:rPr>
        <w:t>United Kingdom of Great Britain and Northern Ireland</w:t>
      </w:r>
    </w:p>
    <w:p w14:paraId="352556F4" w14:textId="77777777" w:rsidR="006B1045" w:rsidRDefault="006B1045" w:rsidP="006B1045">
      <w:pPr>
        <w:pStyle w:val="CBDSubTitle"/>
        <w:rPr>
          <w:lang w:bidi="ar-SY"/>
        </w:rPr>
      </w:pPr>
      <w:r>
        <w:rPr>
          <w:lang w:bidi="ar-SY"/>
        </w:rPr>
        <w:t>Observers</w:t>
      </w:r>
    </w:p>
    <w:p w14:paraId="0472E1A4" w14:textId="77777777" w:rsidR="0047490D" w:rsidRPr="0047490D" w:rsidRDefault="0047490D" w:rsidP="0047490D">
      <w:pPr>
        <w:pStyle w:val="CBDNormalNumber"/>
        <w:numPr>
          <w:ilvl w:val="0"/>
          <w:numId w:val="25"/>
        </w:numPr>
        <w:rPr>
          <w:lang w:val="en-CA" w:bidi="ar-SY"/>
        </w:rPr>
      </w:pPr>
      <w:r w:rsidRPr="0047490D">
        <w:rPr>
          <w:lang w:val="en-CA" w:bidi="ar-SY"/>
        </w:rPr>
        <w:t xml:space="preserve">Eco </w:t>
      </w:r>
      <w:proofErr w:type="spellStart"/>
      <w:r w:rsidRPr="0047490D">
        <w:rPr>
          <w:lang w:val="en-CA" w:bidi="ar-SY"/>
        </w:rPr>
        <w:t>Maxei</w:t>
      </w:r>
      <w:proofErr w:type="spellEnd"/>
      <w:r w:rsidRPr="0047490D">
        <w:rPr>
          <w:lang w:val="en-CA" w:bidi="ar-SY"/>
        </w:rPr>
        <w:t xml:space="preserve"> Querétaro AC (on behalf of CBD Women's Caucus)</w:t>
      </w:r>
    </w:p>
    <w:p w14:paraId="531EEB80" w14:textId="7E43BC1C" w:rsidR="009A0D50" w:rsidRDefault="009A0D50" w:rsidP="0047490D">
      <w:pPr>
        <w:pStyle w:val="CBDNormalNumber"/>
        <w:numPr>
          <w:ilvl w:val="0"/>
          <w:numId w:val="25"/>
        </w:numPr>
        <w:rPr>
          <w:lang w:val="en-CA" w:bidi="ar-SY"/>
        </w:rPr>
      </w:pPr>
      <w:r>
        <w:rPr>
          <w:lang w:val="en-CA" w:bidi="ar-SY"/>
        </w:rPr>
        <w:lastRenderedPageBreak/>
        <w:t>Fungi Foundation</w:t>
      </w:r>
    </w:p>
    <w:p w14:paraId="33FCDC6E" w14:textId="191F9A17" w:rsidR="009A0D50" w:rsidRPr="0047490D" w:rsidRDefault="009A0D50" w:rsidP="0047490D">
      <w:pPr>
        <w:pStyle w:val="CBDNormalNumber"/>
        <w:numPr>
          <w:ilvl w:val="0"/>
          <w:numId w:val="25"/>
        </w:numPr>
        <w:rPr>
          <w:lang w:val="en-CA" w:bidi="ar-SY"/>
        </w:rPr>
      </w:pPr>
      <w:r w:rsidRPr="009A0D50">
        <w:rPr>
          <w:lang w:val="en-CA" w:bidi="ar-SY"/>
        </w:rPr>
        <w:t xml:space="preserve">Global Youth Biodiversity Network </w:t>
      </w:r>
    </w:p>
    <w:p w14:paraId="74859200" w14:textId="6C671D99" w:rsidR="006B1045" w:rsidRDefault="00422805" w:rsidP="006B1045">
      <w:pPr>
        <w:pStyle w:val="CBDNormalNumber"/>
        <w:numPr>
          <w:ilvl w:val="0"/>
          <w:numId w:val="25"/>
        </w:numPr>
        <w:rPr>
          <w:lang w:bidi="ar-SY"/>
        </w:rPr>
      </w:pPr>
      <w:r w:rsidRPr="00422805">
        <w:rPr>
          <w:lang w:bidi="ar-SY"/>
        </w:rPr>
        <w:t xml:space="preserve">International Indigenous Forum on Biodiversity </w:t>
      </w:r>
    </w:p>
    <w:p w14:paraId="40188DAA" w14:textId="4AE76E18" w:rsidR="00817CC5" w:rsidRDefault="00817CC5" w:rsidP="006B1045">
      <w:pPr>
        <w:pStyle w:val="CBDNormalNumber"/>
        <w:numPr>
          <w:ilvl w:val="0"/>
          <w:numId w:val="25"/>
        </w:numPr>
        <w:rPr>
          <w:lang w:bidi="ar-SY"/>
        </w:rPr>
      </w:pPr>
      <w:r w:rsidRPr="00817CC5">
        <w:rPr>
          <w:lang w:bidi="ar-SY"/>
        </w:rPr>
        <w:t xml:space="preserve">International Union for Conservation of Nature </w:t>
      </w:r>
    </w:p>
    <w:p w14:paraId="60CFFE49" w14:textId="2B775DC5" w:rsidR="00B87A00" w:rsidRDefault="00B87A00" w:rsidP="006B1045">
      <w:pPr>
        <w:pStyle w:val="CBDNormalNumber"/>
        <w:numPr>
          <w:ilvl w:val="0"/>
          <w:numId w:val="25"/>
        </w:numPr>
        <w:rPr>
          <w:lang w:bidi="ar-SY"/>
        </w:rPr>
      </w:pPr>
      <w:r w:rsidRPr="00B87A00">
        <w:rPr>
          <w:lang w:bidi="ar-SY"/>
        </w:rPr>
        <w:t xml:space="preserve">Office of the United Nations High Commissioner for Human Rights </w:t>
      </w:r>
    </w:p>
    <w:p w14:paraId="50E5EDF2" w14:textId="1D551A3F" w:rsidR="0047490D" w:rsidRPr="0047490D" w:rsidRDefault="0047490D" w:rsidP="0047490D">
      <w:pPr>
        <w:pStyle w:val="CBDNormalNumber"/>
        <w:numPr>
          <w:ilvl w:val="0"/>
          <w:numId w:val="15"/>
        </w:numPr>
        <w:rPr>
          <w:lang w:bidi="ar-SY"/>
        </w:rPr>
      </w:pPr>
      <w:r w:rsidRPr="0047490D">
        <w:rPr>
          <w:lang w:bidi="ar-SY"/>
        </w:rPr>
        <w:t>Secretariat of the Convention on the Conservation of Migratory Species of Wild Animals</w:t>
      </w:r>
    </w:p>
    <w:p w14:paraId="36DEDE5B" w14:textId="64DCA7E5" w:rsidR="009108C2" w:rsidRPr="0047490D" w:rsidRDefault="009108C2" w:rsidP="0047490D">
      <w:pPr>
        <w:pStyle w:val="CBDNormalNumber"/>
        <w:numPr>
          <w:ilvl w:val="0"/>
          <w:numId w:val="15"/>
        </w:numPr>
        <w:rPr>
          <w:lang w:bidi="ar-SY"/>
        </w:rPr>
      </w:pPr>
      <w:r>
        <w:rPr>
          <w:lang w:bidi="ar-SY"/>
        </w:rPr>
        <w:t xml:space="preserve">The Nature Conservancy </w:t>
      </w:r>
    </w:p>
    <w:p w14:paraId="433EEF27" w14:textId="2B6B7E29" w:rsidR="006B1045" w:rsidRDefault="006D4428" w:rsidP="006B1045">
      <w:pPr>
        <w:pStyle w:val="CBDNormalNumber"/>
        <w:numPr>
          <w:ilvl w:val="0"/>
          <w:numId w:val="15"/>
        </w:numPr>
        <w:rPr>
          <w:lang w:bidi="ar-SY"/>
        </w:rPr>
      </w:pPr>
      <w:r w:rsidRPr="006D4428">
        <w:rPr>
          <w:lang w:bidi="ar-SY"/>
        </w:rPr>
        <w:t>Women4Biodiversity</w:t>
      </w:r>
    </w:p>
    <w:p w14:paraId="06F9ACCE" w14:textId="4FD755BE" w:rsidR="00D338B5" w:rsidRDefault="00D338B5" w:rsidP="006B1045">
      <w:pPr>
        <w:pStyle w:val="CBDNormalNumber"/>
        <w:numPr>
          <w:ilvl w:val="0"/>
          <w:numId w:val="15"/>
        </w:numPr>
        <w:rPr>
          <w:lang w:bidi="ar-SY"/>
        </w:rPr>
      </w:pPr>
      <w:r w:rsidRPr="00D338B5">
        <w:rPr>
          <w:lang w:bidi="ar-SY"/>
        </w:rPr>
        <w:t>WWF International</w:t>
      </w:r>
    </w:p>
    <w:p w14:paraId="4AA71759" w14:textId="77777777" w:rsidR="00B32B29" w:rsidRDefault="00B32B29" w:rsidP="00D231E1">
      <w:pPr>
        <w:pStyle w:val="CBDSubTitle"/>
      </w:pPr>
    </w:p>
    <w:p w14:paraId="3E5D77A3" w14:textId="77777777" w:rsidR="00D231E1" w:rsidRDefault="00D231E1" w:rsidP="00D231E1">
      <w:pPr>
        <w:pStyle w:val="CBDSubTitle"/>
        <w:sectPr w:rsidR="00D231E1" w:rsidSect="00D24E1F">
          <w:pgSz w:w="12240" w:h="15840"/>
          <w:pgMar w:top="567" w:right="1440" w:bottom="1134" w:left="1440" w:header="709" w:footer="709" w:gutter="0"/>
          <w:cols w:space="708"/>
          <w:docGrid w:linePitch="360"/>
        </w:sectPr>
      </w:pPr>
    </w:p>
    <w:p w14:paraId="22C38713" w14:textId="4B880BB0" w:rsidR="00D231E1" w:rsidRDefault="00D231E1" w:rsidP="00364026">
      <w:pPr>
        <w:pStyle w:val="CBDAnnex"/>
        <w:outlineLvl w:val="0"/>
      </w:pPr>
      <w:r>
        <w:lastRenderedPageBreak/>
        <w:t xml:space="preserve">Annex </w:t>
      </w:r>
      <w:r w:rsidR="007B4B2C">
        <w:t>V</w:t>
      </w:r>
      <w:r w:rsidR="00220050">
        <w:t>II</w:t>
      </w:r>
    </w:p>
    <w:p w14:paraId="4221BC18" w14:textId="54AFA735" w:rsidR="00D231E1" w:rsidRDefault="00D231E1" w:rsidP="00364026">
      <w:pPr>
        <w:pStyle w:val="CBDTitle"/>
        <w:outlineLvl w:val="0"/>
      </w:pPr>
      <w:r w:rsidRPr="00AA615B">
        <w:t>Parties and observers that submitted statements under agenda item</w:t>
      </w:r>
      <w:r w:rsidR="000C5464">
        <w:t> </w:t>
      </w:r>
      <w:r>
        <w:t>8</w:t>
      </w:r>
      <w:r w:rsidR="007B4B2C">
        <w:t xml:space="preserve"> (m</w:t>
      </w:r>
      <w:r w:rsidR="007B4B2C" w:rsidRPr="007B4B2C">
        <w:t>arine and coastal biodiversity</w:t>
      </w:r>
      <w:r w:rsidR="007B4B2C">
        <w:t>)</w:t>
      </w:r>
    </w:p>
    <w:p w14:paraId="0B1FBF9A" w14:textId="77777777" w:rsidR="006B1045" w:rsidRPr="00364026" w:rsidRDefault="006B1045" w:rsidP="006B1045">
      <w:pPr>
        <w:pStyle w:val="CBDSubTitle"/>
      </w:pPr>
      <w:r>
        <w:t>Parties</w:t>
      </w:r>
    </w:p>
    <w:p w14:paraId="5C062B9E" w14:textId="7A807576" w:rsidR="006B1045" w:rsidRDefault="00AA7470" w:rsidP="006B1045">
      <w:pPr>
        <w:pStyle w:val="CBDNormalNumber"/>
        <w:numPr>
          <w:ilvl w:val="0"/>
          <w:numId w:val="26"/>
        </w:numPr>
        <w:rPr>
          <w:lang w:bidi="ar-SY"/>
        </w:rPr>
      </w:pPr>
      <w:r>
        <w:rPr>
          <w:lang w:bidi="ar-SY"/>
        </w:rPr>
        <w:t>Australia</w:t>
      </w:r>
    </w:p>
    <w:p w14:paraId="532137A6" w14:textId="720625F9" w:rsidR="00AA7470" w:rsidRDefault="00AA7470" w:rsidP="006B1045">
      <w:pPr>
        <w:pStyle w:val="CBDNormalNumber"/>
        <w:numPr>
          <w:ilvl w:val="0"/>
          <w:numId w:val="26"/>
        </w:numPr>
        <w:rPr>
          <w:lang w:bidi="ar-SY"/>
        </w:rPr>
      </w:pPr>
      <w:r>
        <w:rPr>
          <w:lang w:bidi="ar-SY"/>
        </w:rPr>
        <w:t>Bangladesh</w:t>
      </w:r>
    </w:p>
    <w:p w14:paraId="7AE22839" w14:textId="2921C0EF" w:rsidR="00F9021E" w:rsidRPr="00D04FB7" w:rsidRDefault="00F9021E" w:rsidP="006B1045">
      <w:pPr>
        <w:pStyle w:val="CBDNormalNumber"/>
        <w:numPr>
          <w:ilvl w:val="0"/>
          <w:numId w:val="26"/>
        </w:numPr>
        <w:rPr>
          <w:lang w:bidi="ar-SY"/>
        </w:rPr>
      </w:pPr>
      <w:r w:rsidRPr="00D04FB7">
        <w:rPr>
          <w:lang w:bidi="ar-SY"/>
        </w:rPr>
        <w:t>Belgium</w:t>
      </w:r>
    </w:p>
    <w:p w14:paraId="7BC768D6" w14:textId="7E5238A0" w:rsidR="00BA0AE0" w:rsidRPr="00BA0AE0" w:rsidRDefault="00BA0AE0" w:rsidP="006B1045">
      <w:pPr>
        <w:pStyle w:val="CBDNormalNumber"/>
        <w:numPr>
          <w:ilvl w:val="0"/>
          <w:numId w:val="26"/>
        </w:numPr>
        <w:rPr>
          <w:lang w:bidi="ar-SY"/>
        </w:rPr>
      </w:pPr>
      <w:r w:rsidRPr="00BA0AE0">
        <w:rPr>
          <w:lang w:bidi="ar-SY"/>
        </w:rPr>
        <w:t>Brazil</w:t>
      </w:r>
    </w:p>
    <w:p w14:paraId="126C17B8" w14:textId="26266F56" w:rsidR="00BB1673" w:rsidRDefault="00BB1673" w:rsidP="006B1045">
      <w:pPr>
        <w:pStyle w:val="CBDNormalNumber"/>
        <w:numPr>
          <w:ilvl w:val="0"/>
          <w:numId w:val="26"/>
        </w:numPr>
        <w:rPr>
          <w:lang w:bidi="ar-SY"/>
        </w:rPr>
      </w:pPr>
      <w:r>
        <w:rPr>
          <w:lang w:bidi="ar-SY"/>
        </w:rPr>
        <w:t>Canada</w:t>
      </w:r>
    </w:p>
    <w:p w14:paraId="27372DE2" w14:textId="55C06213" w:rsidR="00D35C53" w:rsidRPr="00BA0AE0" w:rsidRDefault="00D35C53" w:rsidP="006B1045">
      <w:pPr>
        <w:pStyle w:val="CBDNormalNumber"/>
        <w:numPr>
          <w:ilvl w:val="0"/>
          <w:numId w:val="26"/>
        </w:numPr>
        <w:rPr>
          <w:lang w:bidi="ar-SY"/>
        </w:rPr>
      </w:pPr>
      <w:r>
        <w:rPr>
          <w:lang w:bidi="ar-SY"/>
        </w:rPr>
        <w:t>Chile</w:t>
      </w:r>
    </w:p>
    <w:p w14:paraId="73C440D6" w14:textId="162F6AE9" w:rsidR="006B1045" w:rsidRDefault="00AA7470" w:rsidP="006B1045">
      <w:pPr>
        <w:pStyle w:val="CBDNormalNumber"/>
        <w:numPr>
          <w:ilvl w:val="0"/>
          <w:numId w:val="8"/>
        </w:numPr>
        <w:rPr>
          <w:lang w:bidi="ar-SY"/>
        </w:rPr>
      </w:pPr>
      <w:r>
        <w:rPr>
          <w:lang w:bidi="ar-SY"/>
        </w:rPr>
        <w:t>Colombia</w:t>
      </w:r>
    </w:p>
    <w:p w14:paraId="1A00CEEF" w14:textId="0B06B61B" w:rsidR="00A44C48" w:rsidRDefault="00A44C48" w:rsidP="006B1045">
      <w:pPr>
        <w:pStyle w:val="CBDNormalNumber"/>
        <w:numPr>
          <w:ilvl w:val="0"/>
          <w:numId w:val="8"/>
        </w:numPr>
        <w:rPr>
          <w:lang w:bidi="ar-SY"/>
        </w:rPr>
      </w:pPr>
      <w:r>
        <w:rPr>
          <w:lang w:bidi="ar-SY"/>
        </w:rPr>
        <w:t>Cote d’Ivoire</w:t>
      </w:r>
    </w:p>
    <w:p w14:paraId="5111D10A" w14:textId="6DB1F0EE" w:rsidR="00FE1939" w:rsidRDefault="00FE1939" w:rsidP="006B1045">
      <w:pPr>
        <w:pStyle w:val="CBDNormalNumber"/>
        <w:numPr>
          <w:ilvl w:val="0"/>
          <w:numId w:val="8"/>
        </w:numPr>
        <w:rPr>
          <w:lang w:bidi="ar-SY"/>
        </w:rPr>
      </w:pPr>
      <w:r>
        <w:rPr>
          <w:lang w:bidi="ar-SY"/>
        </w:rPr>
        <w:t>European Union</w:t>
      </w:r>
    </w:p>
    <w:p w14:paraId="322A4ABA" w14:textId="688DA019" w:rsidR="00224376" w:rsidRDefault="00224376" w:rsidP="006B1045">
      <w:pPr>
        <w:pStyle w:val="CBDNormalNumber"/>
        <w:numPr>
          <w:ilvl w:val="0"/>
          <w:numId w:val="8"/>
        </w:numPr>
        <w:rPr>
          <w:lang w:bidi="ar-SY"/>
        </w:rPr>
      </w:pPr>
      <w:r>
        <w:rPr>
          <w:lang w:bidi="ar-SY"/>
        </w:rPr>
        <w:t>Finland</w:t>
      </w:r>
    </w:p>
    <w:p w14:paraId="6EE312D7" w14:textId="724B9389" w:rsidR="00224376" w:rsidRDefault="00224376" w:rsidP="006B1045">
      <w:pPr>
        <w:pStyle w:val="CBDNormalNumber"/>
        <w:numPr>
          <w:ilvl w:val="0"/>
          <w:numId w:val="8"/>
        </w:numPr>
        <w:rPr>
          <w:lang w:bidi="ar-SY"/>
        </w:rPr>
      </w:pPr>
      <w:r>
        <w:rPr>
          <w:lang w:bidi="ar-SY"/>
        </w:rPr>
        <w:t>France</w:t>
      </w:r>
    </w:p>
    <w:p w14:paraId="0A27434A" w14:textId="79E15B0C" w:rsidR="002146BF" w:rsidRDefault="002146BF" w:rsidP="006B1045">
      <w:pPr>
        <w:pStyle w:val="CBDNormalNumber"/>
        <w:numPr>
          <w:ilvl w:val="0"/>
          <w:numId w:val="8"/>
        </w:numPr>
        <w:rPr>
          <w:lang w:bidi="ar-SY"/>
        </w:rPr>
      </w:pPr>
      <w:r>
        <w:rPr>
          <w:lang w:bidi="ar-SY"/>
        </w:rPr>
        <w:t>Germany</w:t>
      </w:r>
    </w:p>
    <w:p w14:paraId="41B3C443" w14:textId="2D345342" w:rsidR="00411172" w:rsidRDefault="00411172" w:rsidP="006B1045">
      <w:pPr>
        <w:pStyle w:val="CBDNormalNumber"/>
        <w:numPr>
          <w:ilvl w:val="0"/>
          <w:numId w:val="8"/>
        </w:numPr>
        <w:rPr>
          <w:lang w:bidi="ar-SY"/>
        </w:rPr>
      </w:pPr>
      <w:r>
        <w:rPr>
          <w:lang w:bidi="ar-SY"/>
        </w:rPr>
        <w:t>Iceland</w:t>
      </w:r>
    </w:p>
    <w:p w14:paraId="10DCE7FD" w14:textId="1F8CA614" w:rsidR="00161ABA" w:rsidRPr="00362EED" w:rsidRDefault="00161ABA" w:rsidP="006B1045">
      <w:pPr>
        <w:pStyle w:val="CBDNormalNumber"/>
        <w:numPr>
          <w:ilvl w:val="0"/>
          <w:numId w:val="8"/>
        </w:numPr>
        <w:rPr>
          <w:lang w:bidi="ar-SY"/>
        </w:rPr>
      </w:pPr>
      <w:r w:rsidRPr="00362EED">
        <w:rPr>
          <w:lang w:bidi="ar-SY"/>
        </w:rPr>
        <w:t>Ireland</w:t>
      </w:r>
    </w:p>
    <w:p w14:paraId="02AE4365" w14:textId="6EECA49C" w:rsidR="003F688F" w:rsidRDefault="003F688F" w:rsidP="006B1045">
      <w:pPr>
        <w:pStyle w:val="CBDNormalNumber"/>
        <w:numPr>
          <w:ilvl w:val="0"/>
          <w:numId w:val="8"/>
        </w:numPr>
        <w:rPr>
          <w:lang w:bidi="ar-SY"/>
        </w:rPr>
      </w:pPr>
      <w:r>
        <w:rPr>
          <w:lang w:bidi="ar-SY"/>
        </w:rPr>
        <w:t>Japan</w:t>
      </w:r>
    </w:p>
    <w:p w14:paraId="5DE2059D" w14:textId="031F4F41" w:rsidR="003850FE" w:rsidRDefault="003850FE" w:rsidP="006B1045">
      <w:pPr>
        <w:pStyle w:val="CBDNormalNumber"/>
        <w:numPr>
          <w:ilvl w:val="0"/>
          <w:numId w:val="8"/>
        </w:numPr>
        <w:rPr>
          <w:lang w:bidi="ar-SY"/>
        </w:rPr>
      </w:pPr>
      <w:r>
        <w:rPr>
          <w:lang w:bidi="ar-SY"/>
        </w:rPr>
        <w:t>Maldives</w:t>
      </w:r>
    </w:p>
    <w:p w14:paraId="48AD322D" w14:textId="3FE4C09D" w:rsidR="00196D36" w:rsidRDefault="00196D36" w:rsidP="006B1045">
      <w:pPr>
        <w:pStyle w:val="CBDNormalNumber"/>
        <w:numPr>
          <w:ilvl w:val="0"/>
          <w:numId w:val="8"/>
        </w:numPr>
        <w:rPr>
          <w:lang w:bidi="ar-SY"/>
        </w:rPr>
      </w:pPr>
      <w:r>
        <w:rPr>
          <w:lang w:bidi="ar-SY"/>
        </w:rPr>
        <w:t>Mexico</w:t>
      </w:r>
    </w:p>
    <w:p w14:paraId="0CE73382" w14:textId="0930031F" w:rsidR="00FD2F54" w:rsidRDefault="00FD2F54" w:rsidP="006B1045">
      <w:pPr>
        <w:pStyle w:val="CBDNormalNumber"/>
        <w:numPr>
          <w:ilvl w:val="0"/>
          <w:numId w:val="8"/>
        </w:numPr>
        <w:rPr>
          <w:lang w:bidi="ar-SY"/>
        </w:rPr>
      </w:pPr>
      <w:r>
        <w:rPr>
          <w:lang w:bidi="ar-SY"/>
        </w:rPr>
        <w:t>Morocco</w:t>
      </w:r>
    </w:p>
    <w:p w14:paraId="3EB1D7BE" w14:textId="00BE58BF" w:rsidR="00161ABA" w:rsidRPr="006F6B46" w:rsidRDefault="00161ABA" w:rsidP="006B1045">
      <w:pPr>
        <w:pStyle w:val="CBDNormalNumber"/>
        <w:numPr>
          <w:ilvl w:val="0"/>
          <w:numId w:val="8"/>
        </w:numPr>
        <w:rPr>
          <w:lang w:bidi="ar-SY"/>
        </w:rPr>
      </w:pPr>
      <w:r w:rsidRPr="006F6B46">
        <w:rPr>
          <w:lang w:bidi="ar-SY"/>
        </w:rPr>
        <w:t>Netherlands</w:t>
      </w:r>
      <w:r w:rsidR="00D903C7">
        <w:rPr>
          <w:lang w:bidi="ar-SY"/>
        </w:rPr>
        <w:t xml:space="preserve"> (Kingdom of the)</w:t>
      </w:r>
    </w:p>
    <w:p w14:paraId="5D382A59" w14:textId="49ABCC10" w:rsidR="00411172" w:rsidRDefault="00411172" w:rsidP="006B1045">
      <w:pPr>
        <w:pStyle w:val="CBDNormalNumber"/>
        <w:numPr>
          <w:ilvl w:val="0"/>
          <w:numId w:val="8"/>
        </w:numPr>
        <w:rPr>
          <w:lang w:bidi="ar-SY"/>
        </w:rPr>
      </w:pPr>
      <w:r>
        <w:rPr>
          <w:lang w:bidi="ar-SY"/>
        </w:rPr>
        <w:t>New Zealand</w:t>
      </w:r>
    </w:p>
    <w:p w14:paraId="3D34CB31" w14:textId="1615DC3F" w:rsidR="003850FE" w:rsidRDefault="003850FE" w:rsidP="006B1045">
      <w:pPr>
        <w:pStyle w:val="CBDNormalNumber"/>
        <w:numPr>
          <w:ilvl w:val="0"/>
          <w:numId w:val="8"/>
        </w:numPr>
        <w:rPr>
          <w:lang w:bidi="ar-SY"/>
        </w:rPr>
      </w:pPr>
      <w:r>
        <w:rPr>
          <w:lang w:bidi="ar-SY"/>
        </w:rPr>
        <w:t>Norway</w:t>
      </w:r>
    </w:p>
    <w:p w14:paraId="386975F6" w14:textId="2769D5A4" w:rsidR="00D33D8C" w:rsidRDefault="00D33D8C" w:rsidP="006B1045">
      <w:pPr>
        <w:pStyle w:val="CBDNormalNumber"/>
        <w:numPr>
          <w:ilvl w:val="0"/>
          <w:numId w:val="8"/>
        </w:numPr>
        <w:rPr>
          <w:lang w:bidi="ar-SY"/>
        </w:rPr>
      </w:pPr>
      <w:r>
        <w:rPr>
          <w:lang w:bidi="ar-SY"/>
        </w:rPr>
        <w:t>Republic of Korea</w:t>
      </w:r>
    </w:p>
    <w:p w14:paraId="72C42C43" w14:textId="0ED537ED" w:rsidR="00881F82" w:rsidRPr="00D04FB7" w:rsidRDefault="00881F82" w:rsidP="006B1045">
      <w:pPr>
        <w:pStyle w:val="CBDNormalNumber"/>
        <w:numPr>
          <w:ilvl w:val="0"/>
          <w:numId w:val="8"/>
        </w:numPr>
        <w:rPr>
          <w:lang w:bidi="ar-SY"/>
        </w:rPr>
      </w:pPr>
      <w:r w:rsidRPr="00D04FB7">
        <w:rPr>
          <w:lang w:bidi="ar-SY"/>
        </w:rPr>
        <w:t>Spain</w:t>
      </w:r>
    </w:p>
    <w:p w14:paraId="06DC0ADF" w14:textId="5A49696C" w:rsidR="00744832" w:rsidRDefault="00744832" w:rsidP="006B1045">
      <w:pPr>
        <w:pStyle w:val="CBDNormalNumber"/>
        <w:numPr>
          <w:ilvl w:val="0"/>
          <w:numId w:val="8"/>
        </w:numPr>
        <w:rPr>
          <w:lang w:bidi="ar-SY"/>
        </w:rPr>
      </w:pPr>
      <w:r>
        <w:rPr>
          <w:lang w:bidi="ar-SY"/>
        </w:rPr>
        <w:t>Sweden</w:t>
      </w:r>
    </w:p>
    <w:p w14:paraId="49BFD6AC" w14:textId="7B28ECA8" w:rsidR="00755F44" w:rsidRDefault="00755F44" w:rsidP="006B1045">
      <w:pPr>
        <w:pStyle w:val="CBDNormalNumber"/>
        <w:numPr>
          <w:ilvl w:val="0"/>
          <w:numId w:val="8"/>
        </w:numPr>
        <w:rPr>
          <w:lang w:bidi="ar-SY"/>
        </w:rPr>
      </w:pPr>
      <w:proofErr w:type="spellStart"/>
      <w:r w:rsidRPr="00755F44">
        <w:rPr>
          <w:lang w:bidi="ar-SY"/>
        </w:rPr>
        <w:t>Türkiye</w:t>
      </w:r>
      <w:proofErr w:type="spellEnd"/>
    </w:p>
    <w:p w14:paraId="6F12FB0A" w14:textId="4635A0F9" w:rsidR="00744832" w:rsidRDefault="00744832" w:rsidP="006B1045">
      <w:pPr>
        <w:pStyle w:val="CBDNormalNumber"/>
        <w:numPr>
          <w:ilvl w:val="0"/>
          <w:numId w:val="8"/>
        </w:numPr>
        <w:rPr>
          <w:lang w:bidi="ar-SY"/>
        </w:rPr>
      </w:pPr>
      <w:r w:rsidRPr="00BA3484">
        <w:rPr>
          <w:lang w:bidi="ar-SY"/>
        </w:rPr>
        <w:t>United Kingdom of Great Britain and Northern Ireland</w:t>
      </w:r>
    </w:p>
    <w:p w14:paraId="4AF835EC" w14:textId="77777777" w:rsidR="006B1045" w:rsidRDefault="006B1045" w:rsidP="006B1045">
      <w:pPr>
        <w:pStyle w:val="CBDSubTitle"/>
        <w:rPr>
          <w:lang w:bidi="ar-SY"/>
        </w:rPr>
      </w:pPr>
      <w:r>
        <w:rPr>
          <w:lang w:bidi="ar-SY"/>
        </w:rPr>
        <w:t>Observers</w:t>
      </w:r>
    </w:p>
    <w:p w14:paraId="2F397308" w14:textId="705025E4" w:rsidR="006B1045" w:rsidRDefault="005305B9" w:rsidP="006B1045">
      <w:pPr>
        <w:pStyle w:val="CBDNormalNumber"/>
        <w:numPr>
          <w:ilvl w:val="0"/>
          <w:numId w:val="27"/>
        </w:numPr>
        <w:rPr>
          <w:lang w:bidi="ar-SY"/>
        </w:rPr>
      </w:pPr>
      <w:r w:rsidRPr="005305B9">
        <w:rPr>
          <w:lang w:bidi="ar-SY"/>
        </w:rPr>
        <w:t>BirdLife International</w:t>
      </w:r>
    </w:p>
    <w:p w14:paraId="47F7EC0B" w14:textId="0021E133" w:rsidR="00064089" w:rsidRDefault="00064089" w:rsidP="006B1045">
      <w:pPr>
        <w:pStyle w:val="CBDNormalNumber"/>
        <w:numPr>
          <w:ilvl w:val="0"/>
          <w:numId w:val="27"/>
        </w:numPr>
        <w:rPr>
          <w:lang w:bidi="ar-SY"/>
        </w:rPr>
      </w:pPr>
      <w:r w:rsidRPr="00064089">
        <w:rPr>
          <w:lang w:bidi="ar-SY"/>
        </w:rPr>
        <w:t xml:space="preserve">Division for Ocean Affairs and the Law of the Sea </w:t>
      </w:r>
    </w:p>
    <w:p w14:paraId="49FEBAA5" w14:textId="05496CBC" w:rsidR="006B1045" w:rsidRPr="00765CCF" w:rsidRDefault="00765CCF" w:rsidP="006B1045">
      <w:pPr>
        <w:pStyle w:val="CBDNormalNumber"/>
        <w:numPr>
          <w:ilvl w:val="0"/>
          <w:numId w:val="15"/>
        </w:numPr>
        <w:rPr>
          <w:lang w:val="en-CA" w:bidi="ar-SY"/>
        </w:rPr>
      </w:pPr>
      <w:r w:rsidRPr="00765CCF">
        <w:rPr>
          <w:lang w:val="en-CA" w:bidi="ar-SY"/>
        </w:rPr>
        <w:t xml:space="preserve">Eco </w:t>
      </w:r>
      <w:proofErr w:type="spellStart"/>
      <w:r w:rsidRPr="00765CCF">
        <w:rPr>
          <w:lang w:val="en-CA" w:bidi="ar-SY"/>
        </w:rPr>
        <w:t>Maxei</w:t>
      </w:r>
      <w:proofErr w:type="spellEnd"/>
      <w:r w:rsidRPr="00765CCF">
        <w:rPr>
          <w:lang w:val="en-CA" w:bidi="ar-SY"/>
        </w:rPr>
        <w:t xml:space="preserve"> Querétaro AC (on behalf of CBD Women's Caucus)</w:t>
      </w:r>
    </w:p>
    <w:p w14:paraId="488DBE9E" w14:textId="2EC90F4F" w:rsidR="00C23A12" w:rsidRPr="00765CCF" w:rsidRDefault="00C23A12" w:rsidP="006B1045">
      <w:pPr>
        <w:pStyle w:val="CBDNormalNumber"/>
        <w:numPr>
          <w:ilvl w:val="0"/>
          <w:numId w:val="15"/>
        </w:numPr>
        <w:rPr>
          <w:lang w:val="en-CA" w:bidi="ar-SY"/>
        </w:rPr>
      </w:pPr>
      <w:r w:rsidRPr="00C23A12">
        <w:rPr>
          <w:lang w:val="en-CA" w:bidi="ar-SY"/>
        </w:rPr>
        <w:lastRenderedPageBreak/>
        <w:t>Global Youth Biodiversity Network</w:t>
      </w:r>
    </w:p>
    <w:p w14:paraId="7B67F69D" w14:textId="725D22DD" w:rsidR="00765CCF" w:rsidRDefault="007E1340" w:rsidP="006B1045">
      <w:pPr>
        <w:pStyle w:val="CBDNormalNumber"/>
        <w:numPr>
          <w:ilvl w:val="0"/>
          <w:numId w:val="15"/>
        </w:numPr>
        <w:rPr>
          <w:lang w:val="en-CA" w:bidi="ar-SY"/>
        </w:rPr>
      </w:pPr>
      <w:r w:rsidRPr="007E1340">
        <w:rPr>
          <w:lang w:val="en-CA" w:bidi="ar-SY"/>
        </w:rPr>
        <w:t xml:space="preserve">International Indigenous Forum on Biodiversity </w:t>
      </w:r>
    </w:p>
    <w:p w14:paraId="78DD3087" w14:textId="7A0F665A" w:rsidR="007E1340" w:rsidRDefault="00264AC2" w:rsidP="006B1045">
      <w:pPr>
        <w:pStyle w:val="CBDNormalNumber"/>
        <w:numPr>
          <w:ilvl w:val="0"/>
          <w:numId w:val="15"/>
        </w:numPr>
        <w:rPr>
          <w:lang w:val="en-CA" w:bidi="ar-SY"/>
        </w:rPr>
      </w:pPr>
      <w:r w:rsidRPr="00264AC2">
        <w:rPr>
          <w:lang w:val="en-CA" w:bidi="ar-SY"/>
        </w:rPr>
        <w:t xml:space="preserve">Office of the United Nations High Commissioner for Human Rights </w:t>
      </w:r>
    </w:p>
    <w:p w14:paraId="13AB089E" w14:textId="3BD68474" w:rsidR="00A67BC0" w:rsidRDefault="00A67BC0" w:rsidP="00836D35">
      <w:pPr>
        <w:pStyle w:val="CBDNormalNumber"/>
        <w:numPr>
          <w:ilvl w:val="0"/>
          <w:numId w:val="15"/>
        </w:numPr>
        <w:tabs>
          <w:tab w:val="clear" w:pos="567"/>
        </w:tabs>
        <w:ind w:left="1134" w:hanging="567"/>
        <w:rPr>
          <w:lang w:val="en-CA" w:bidi="ar-SY"/>
        </w:rPr>
      </w:pPr>
      <w:r w:rsidRPr="00A67BC0">
        <w:rPr>
          <w:lang w:val="en-CA" w:bidi="ar-SY"/>
        </w:rPr>
        <w:t xml:space="preserve">Secretariat of the Convention on International Trade in Endangered Species of Wild Fauna and Flora </w:t>
      </w:r>
    </w:p>
    <w:p w14:paraId="383BE4F6" w14:textId="2FA4366D" w:rsidR="00264AC2" w:rsidRDefault="00681E12" w:rsidP="006B1045">
      <w:pPr>
        <w:pStyle w:val="CBDNormalNumber"/>
        <w:numPr>
          <w:ilvl w:val="0"/>
          <w:numId w:val="15"/>
        </w:numPr>
        <w:rPr>
          <w:lang w:val="en-CA" w:bidi="ar-SY"/>
        </w:rPr>
      </w:pPr>
      <w:r w:rsidRPr="00681E12">
        <w:rPr>
          <w:lang w:val="en-CA" w:bidi="ar-SY"/>
        </w:rPr>
        <w:t>United Nations Development Programme</w:t>
      </w:r>
    </w:p>
    <w:p w14:paraId="1E11719B" w14:textId="4B6A30F7" w:rsidR="009E339F" w:rsidRDefault="009E339F" w:rsidP="006B1045">
      <w:pPr>
        <w:pStyle w:val="CBDNormalNumber"/>
        <w:numPr>
          <w:ilvl w:val="0"/>
          <w:numId w:val="15"/>
        </w:numPr>
        <w:rPr>
          <w:lang w:val="en-CA" w:bidi="ar-SY"/>
        </w:rPr>
      </w:pPr>
      <w:r w:rsidRPr="009E339F">
        <w:rPr>
          <w:lang w:val="en-CA" w:bidi="ar-SY"/>
        </w:rPr>
        <w:t>Women4Biodiversity</w:t>
      </w:r>
    </w:p>
    <w:p w14:paraId="3BEF6E1C" w14:textId="3EF92752" w:rsidR="00B12D0B" w:rsidRPr="00765CCF" w:rsidRDefault="00B12D0B" w:rsidP="006B1045">
      <w:pPr>
        <w:pStyle w:val="CBDNormalNumber"/>
        <w:numPr>
          <w:ilvl w:val="0"/>
          <w:numId w:val="15"/>
        </w:numPr>
        <w:rPr>
          <w:lang w:val="en-CA" w:bidi="ar-SY"/>
        </w:rPr>
      </w:pPr>
      <w:r w:rsidRPr="00B12D0B">
        <w:rPr>
          <w:lang w:val="en-CA" w:bidi="ar-SY"/>
        </w:rPr>
        <w:t>WWF International</w:t>
      </w:r>
    </w:p>
    <w:p w14:paraId="0174E5C6" w14:textId="77777777" w:rsidR="00A111D1" w:rsidRPr="003F1A75" w:rsidRDefault="00A111D1" w:rsidP="003D5A52">
      <w:pPr>
        <w:pStyle w:val="Para1"/>
        <w:numPr>
          <w:ilvl w:val="0"/>
          <w:numId w:val="0"/>
        </w:numPr>
        <w:ind w:left="567"/>
        <w:jc w:val="center"/>
      </w:pPr>
      <w:r w:rsidRPr="003F1A75">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AAAB1" w14:textId="77777777" w:rsidR="00C15FC0" w:rsidRPr="003F1A75" w:rsidRDefault="00C15FC0" w:rsidP="00CF1848">
      <w:r w:rsidRPr="003F1A75">
        <w:separator/>
      </w:r>
    </w:p>
  </w:endnote>
  <w:endnote w:type="continuationSeparator" w:id="0">
    <w:p w14:paraId="6C2D8C9C" w14:textId="77777777" w:rsidR="00C15FC0" w:rsidRPr="003F1A75" w:rsidRDefault="00C15FC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0B0B1F8" w14:textId="77777777" w:rsidR="00D75CA6" w:rsidRPr="003F1A75" w:rsidRDefault="00D75CA6" w:rsidP="00D75CA6">
            <w:pPr>
              <w:pStyle w:val="Footer"/>
              <w:jc w:val="left"/>
            </w:pPr>
            <w:r w:rsidRPr="000C5464">
              <w:rPr>
                <w:szCs w:val="20"/>
              </w:rPr>
              <w:fldChar w:fldCharType="begin"/>
            </w:r>
            <w:r w:rsidRPr="000C5464">
              <w:rPr>
                <w:szCs w:val="20"/>
              </w:rPr>
              <w:instrText xml:space="preserve"> PAGE </w:instrText>
            </w:r>
            <w:r w:rsidRPr="000C5464">
              <w:rPr>
                <w:szCs w:val="20"/>
              </w:rPr>
              <w:fldChar w:fldCharType="separate"/>
            </w:r>
            <w:r w:rsidRPr="000C5464">
              <w:rPr>
                <w:noProof/>
                <w:szCs w:val="20"/>
              </w:rPr>
              <w:t>2</w:t>
            </w:r>
            <w:r w:rsidRPr="000C5464">
              <w:rPr>
                <w:szCs w:val="20"/>
              </w:rPr>
              <w:fldChar w:fldCharType="end"/>
            </w:r>
            <w:r w:rsidRPr="000C5464">
              <w:rPr>
                <w:szCs w:val="20"/>
              </w:rPr>
              <w:t>/</w:t>
            </w:r>
            <w:r w:rsidRPr="000C5464">
              <w:rPr>
                <w:szCs w:val="20"/>
              </w:rPr>
              <w:fldChar w:fldCharType="begin"/>
            </w:r>
            <w:r w:rsidRPr="000C5464">
              <w:rPr>
                <w:szCs w:val="20"/>
              </w:rPr>
              <w:instrText xml:space="preserve"> NUMPAGES  </w:instrText>
            </w:r>
            <w:r w:rsidRPr="000C5464">
              <w:rPr>
                <w:szCs w:val="20"/>
              </w:rPr>
              <w:fldChar w:fldCharType="separate"/>
            </w:r>
            <w:r w:rsidRPr="000C5464">
              <w:rPr>
                <w:noProof/>
                <w:szCs w:val="20"/>
              </w:rPr>
              <w:t>2</w:t>
            </w:r>
            <w:r w:rsidRPr="000C546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466BBCF" w14:textId="77777777" w:rsidR="00D75CA6" w:rsidRPr="000C5464" w:rsidRDefault="00D75CA6" w:rsidP="000C5464">
        <w:pPr>
          <w:pStyle w:val="Footer"/>
          <w:jc w:val="right"/>
        </w:pPr>
        <w:r w:rsidRPr="000C5464">
          <w:rPr>
            <w:szCs w:val="20"/>
          </w:rPr>
          <w:fldChar w:fldCharType="begin"/>
        </w:r>
        <w:r w:rsidRPr="000C5464">
          <w:rPr>
            <w:szCs w:val="20"/>
          </w:rPr>
          <w:instrText xml:space="preserve"> PAGE </w:instrText>
        </w:r>
        <w:r w:rsidRPr="000C5464">
          <w:rPr>
            <w:szCs w:val="20"/>
          </w:rPr>
          <w:fldChar w:fldCharType="separate"/>
        </w:r>
        <w:r w:rsidRPr="000C5464">
          <w:rPr>
            <w:szCs w:val="20"/>
          </w:rPr>
          <w:t>2</w:t>
        </w:r>
        <w:r w:rsidRPr="000C5464">
          <w:rPr>
            <w:szCs w:val="20"/>
          </w:rPr>
          <w:fldChar w:fldCharType="end"/>
        </w:r>
        <w:r w:rsidRPr="000C5464">
          <w:rPr>
            <w:szCs w:val="20"/>
          </w:rPr>
          <w:t>/</w:t>
        </w:r>
        <w:r w:rsidRPr="000C5464">
          <w:rPr>
            <w:szCs w:val="20"/>
          </w:rPr>
          <w:fldChar w:fldCharType="begin"/>
        </w:r>
        <w:r w:rsidRPr="000C5464">
          <w:rPr>
            <w:szCs w:val="20"/>
          </w:rPr>
          <w:instrText xml:space="preserve"> NUMPAGES  </w:instrText>
        </w:r>
        <w:r w:rsidRPr="000C5464">
          <w:rPr>
            <w:szCs w:val="20"/>
          </w:rPr>
          <w:fldChar w:fldCharType="separate"/>
        </w:r>
        <w:r w:rsidRPr="000C5464">
          <w:rPr>
            <w:szCs w:val="20"/>
          </w:rPr>
          <w:t>3</w:t>
        </w:r>
        <w:r w:rsidRPr="000C546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3CBE" w14:textId="77777777" w:rsidR="00C15FC0" w:rsidRPr="003F1A75" w:rsidRDefault="00C15FC0" w:rsidP="00CF1848">
      <w:r w:rsidRPr="003F1A75">
        <w:separator/>
      </w:r>
    </w:p>
  </w:footnote>
  <w:footnote w:type="continuationSeparator" w:id="0">
    <w:p w14:paraId="52531927" w14:textId="77777777" w:rsidR="00C15FC0" w:rsidRPr="003F1A75" w:rsidRDefault="00C15FC0" w:rsidP="00CF1848">
      <w:r w:rsidRPr="003F1A75">
        <w:continuationSeparator/>
      </w:r>
    </w:p>
  </w:footnote>
  <w:footnote w:id="1">
    <w:p w14:paraId="4771F840" w14:textId="77777777" w:rsidR="008A1499" w:rsidRPr="003F1A75" w:rsidRDefault="008A1499">
      <w:pPr>
        <w:pStyle w:val="FootnoteText"/>
      </w:pPr>
      <w:r w:rsidRPr="003F1A75">
        <w:rPr>
          <w:rStyle w:val="FootnoteReference"/>
        </w:rPr>
        <w:t>*</w:t>
      </w:r>
      <w:r w:rsidRPr="003F1A75">
        <w:t xml:space="preserve"> </w:t>
      </w:r>
      <w:hyperlink r:id="rId1" w:history="1">
        <w:r w:rsidRPr="003D5A52">
          <w:rPr>
            <w:rStyle w:val="Hyperlink"/>
          </w:rPr>
          <w:t>CBD/</w:t>
        </w:r>
        <w:r w:rsidR="003D5A52" w:rsidRPr="003D5A52">
          <w:rPr>
            <w:rStyle w:val="Hyperlink"/>
          </w:rPr>
          <w:t>SBSTTA/28</w:t>
        </w:r>
        <w:r w:rsidRPr="003D5A52">
          <w:rPr>
            <w:rStyle w:val="Hyperlink"/>
          </w:rPr>
          <w:t>/1</w:t>
        </w:r>
      </w:hyperlink>
      <w:r w:rsidRPr="003F1A7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8EF8" w14:textId="2248B0A2" w:rsidR="00534681" w:rsidRPr="003F1A75" w:rsidRDefault="00C15FC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47F4A" w:rsidRPr="003F1A75">
          <w:rPr>
            <w:szCs w:val="20"/>
          </w:rPr>
          <w:t>CBD/</w:t>
        </w:r>
        <w:r w:rsidR="00D24E1F">
          <w:rPr>
            <w:szCs w:val="20"/>
          </w:rPr>
          <w:t>SBSTTA/28/</w:t>
        </w:r>
        <w:r w:rsidR="008E5FC9">
          <w:rPr>
            <w:szCs w:val="20"/>
          </w:rPr>
          <w:t>INF/10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092F838" w14:textId="26B1BEAB" w:rsidR="009505C9" w:rsidRPr="003F1A75" w:rsidRDefault="008E5FC9" w:rsidP="007C4951">
        <w:pPr>
          <w:pStyle w:val="Header"/>
          <w:spacing w:after="240"/>
          <w:jc w:val="right"/>
        </w:pPr>
        <w:r>
          <w:t>CBD/SBSTTA/28/INF/10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274602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69240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27837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6402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91816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31307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25009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2360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52147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30543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9476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15191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54992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66143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69477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333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6293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548819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67618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286193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948"/>
    <w:rsid w:val="00002D56"/>
    <w:rsid w:val="00002FEA"/>
    <w:rsid w:val="00004DD8"/>
    <w:rsid w:val="00016B5F"/>
    <w:rsid w:val="000201C0"/>
    <w:rsid w:val="00021625"/>
    <w:rsid w:val="00021E8E"/>
    <w:rsid w:val="0002314C"/>
    <w:rsid w:val="000278F4"/>
    <w:rsid w:val="00032D38"/>
    <w:rsid w:val="00035DE2"/>
    <w:rsid w:val="00045526"/>
    <w:rsid w:val="0004572B"/>
    <w:rsid w:val="00062CA0"/>
    <w:rsid w:val="00064089"/>
    <w:rsid w:val="00066E82"/>
    <w:rsid w:val="0007171B"/>
    <w:rsid w:val="000720BD"/>
    <w:rsid w:val="0007357B"/>
    <w:rsid w:val="000778FE"/>
    <w:rsid w:val="00082CDD"/>
    <w:rsid w:val="00085AFD"/>
    <w:rsid w:val="000877E3"/>
    <w:rsid w:val="000A5354"/>
    <w:rsid w:val="000A766A"/>
    <w:rsid w:val="000B1763"/>
    <w:rsid w:val="000B23CC"/>
    <w:rsid w:val="000B667F"/>
    <w:rsid w:val="000B6DE4"/>
    <w:rsid w:val="000B6E18"/>
    <w:rsid w:val="000C5464"/>
    <w:rsid w:val="000C5F40"/>
    <w:rsid w:val="000C6E43"/>
    <w:rsid w:val="000C74B8"/>
    <w:rsid w:val="000D0F68"/>
    <w:rsid w:val="000D592C"/>
    <w:rsid w:val="000E11D2"/>
    <w:rsid w:val="000E2864"/>
    <w:rsid w:val="000E44C7"/>
    <w:rsid w:val="000E4751"/>
    <w:rsid w:val="000E61C2"/>
    <w:rsid w:val="000E673A"/>
    <w:rsid w:val="000F6945"/>
    <w:rsid w:val="000F74F5"/>
    <w:rsid w:val="000F78FC"/>
    <w:rsid w:val="000F7CEB"/>
    <w:rsid w:val="001031DF"/>
    <w:rsid w:val="00105372"/>
    <w:rsid w:val="001054A6"/>
    <w:rsid w:val="001078A1"/>
    <w:rsid w:val="0010795B"/>
    <w:rsid w:val="001143D6"/>
    <w:rsid w:val="001202EA"/>
    <w:rsid w:val="00125600"/>
    <w:rsid w:val="00131207"/>
    <w:rsid w:val="001312AD"/>
    <w:rsid w:val="0013145E"/>
    <w:rsid w:val="00131E7A"/>
    <w:rsid w:val="00132543"/>
    <w:rsid w:val="00134846"/>
    <w:rsid w:val="0013554D"/>
    <w:rsid w:val="00140632"/>
    <w:rsid w:val="00143D08"/>
    <w:rsid w:val="00144CC4"/>
    <w:rsid w:val="00150F12"/>
    <w:rsid w:val="00152C89"/>
    <w:rsid w:val="0015526D"/>
    <w:rsid w:val="00161ABA"/>
    <w:rsid w:val="001647CD"/>
    <w:rsid w:val="00165DC6"/>
    <w:rsid w:val="00167160"/>
    <w:rsid w:val="00167481"/>
    <w:rsid w:val="00170229"/>
    <w:rsid w:val="00172AF6"/>
    <w:rsid w:val="00176CEE"/>
    <w:rsid w:val="001804AC"/>
    <w:rsid w:val="0018296B"/>
    <w:rsid w:val="001861DB"/>
    <w:rsid w:val="00186DD8"/>
    <w:rsid w:val="00192325"/>
    <w:rsid w:val="00195CD1"/>
    <w:rsid w:val="00196D36"/>
    <w:rsid w:val="001A35EC"/>
    <w:rsid w:val="001A3DDC"/>
    <w:rsid w:val="001B13FE"/>
    <w:rsid w:val="001B1D47"/>
    <w:rsid w:val="001B7BBB"/>
    <w:rsid w:val="001C5641"/>
    <w:rsid w:val="001D1348"/>
    <w:rsid w:val="001D2CEE"/>
    <w:rsid w:val="001D6857"/>
    <w:rsid w:val="001E4816"/>
    <w:rsid w:val="001F169C"/>
    <w:rsid w:val="001F1E03"/>
    <w:rsid w:val="001F205C"/>
    <w:rsid w:val="001F3EFE"/>
    <w:rsid w:val="0020264C"/>
    <w:rsid w:val="00211D16"/>
    <w:rsid w:val="002146BF"/>
    <w:rsid w:val="0021508F"/>
    <w:rsid w:val="00215148"/>
    <w:rsid w:val="00220050"/>
    <w:rsid w:val="00224376"/>
    <w:rsid w:val="00226AA7"/>
    <w:rsid w:val="00227D0F"/>
    <w:rsid w:val="00231855"/>
    <w:rsid w:val="0023705B"/>
    <w:rsid w:val="002517E0"/>
    <w:rsid w:val="00252549"/>
    <w:rsid w:val="0025349C"/>
    <w:rsid w:val="002562BD"/>
    <w:rsid w:val="0025642D"/>
    <w:rsid w:val="002606E6"/>
    <w:rsid w:val="00264784"/>
    <w:rsid w:val="00264AC2"/>
    <w:rsid w:val="00267B5F"/>
    <w:rsid w:val="00274C39"/>
    <w:rsid w:val="00280E83"/>
    <w:rsid w:val="00281C31"/>
    <w:rsid w:val="00283BC3"/>
    <w:rsid w:val="0028680F"/>
    <w:rsid w:val="00286BA0"/>
    <w:rsid w:val="002A0EB0"/>
    <w:rsid w:val="002A339E"/>
    <w:rsid w:val="002A4DD2"/>
    <w:rsid w:val="002A55CC"/>
    <w:rsid w:val="002A56E2"/>
    <w:rsid w:val="002A7CCA"/>
    <w:rsid w:val="002C021B"/>
    <w:rsid w:val="002C3AC6"/>
    <w:rsid w:val="002C4D60"/>
    <w:rsid w:val="002C628B"/>
    <w:rsid w:val="002C6951"/>
    <w:rsid w:val="002D1FDD"/>
    <w:rsid w:val="002D5B95"/>
    <w:rsid w:val="002E3E88"/>
    <w:rsid w:val="002F0C73"/>
    <w:rsid w:val="002F5346"/>
    <w:rsid w:val="003008FE"/>
    <w:rsid w:val="00300B1A"/>
    <w:rsid w:val="0030169D"/>
    <w:rsid w:val="00302AC5"/>
    <w:rsid w:val="003035BB"/>
    <w:rsid w:val="003060EB"/>
    <w:rsid w:val="00306B56"/>
    <w:rsid w:val="00306FE1"/>
    <w:rsid w:val="003109E3"/>
    <w:rsid w:val="00314893"/>
    <w:rsid w:val="00315150"/>
    <w:rsid w:val="003153EB"/>
    <w:rsid w:val="003162AE"/>
    <w:rsid w:val="0032136E"/>
    <w:rsid w:val="00321985"/>
    <w:rsid w:val="00322BDE"/>
    <w:rsid w:val="00322BE1"/>
    <w:rsid w:val="003248D0"/>
    <w:rsid w:val="003309D2"/>
    <w:rsid w:val="00334AB0"/>
    <w:rsid w:val="00335DC5"/>
    <w:rsid w:val="003371FA"/>
    <w:rsid w:val="00337A24"/>
    <w:rsid w:val="003402D4"/>
    <w:rsid w:val="003458AE"/>
    <w:rsid w:val="00351205"/>
    <w:rsid w:val="0035303A"/>
    <w:rsid w:val="0035493E"/>
    <w:rsid w:val="00356AE8"/>
    <w:rsid w:val="00360F2E"/>
    <w:rsid w:val="00362EED"/>
    <w:rsid w:val="00364026"/>
    <w:rsid w:val="0037079D"/>
    <w:rsid w:val="00371DE4"/>
    <w:rsid w:val="00372F74"/>
    <w:rsid w:val="00374401"/>
    <w:rsid w:val="003818DA"/>
    <w:rsid w:val="003843B9"/>
    <w:rsid w:val="003850FE"/>
    <w:rsid w:val="00390711"/>
    <w:rsid w:val="00391B44"/>
    <w:rsid w:val="003A24BA"/>
    <w:rsid w:val="003A41CC"/>
    <w:rsid w:val="003A6700"/>
    <w:rsid w:val="003B5027"/>
    <w:rsid w:val="003B7074"/>
    <w:rsid w:val="003D0D66"/>
    <w:rsid w:val="003D136E"/>
    <w:rsid w:val="003D5A52"/>
    <w:rsid w:val="003D5A74"/>
    <w:rsid w:val="003D7FE5"/>
    <w:rsid w:val="003E0920"/>
    <w:rsid w:val="003E1541"/>
    <w:rsid w:val="003E6214"/>
    <w:rsid w:val="003E7378"/>
    <w:rsid w:val="003E7F01"/>
    <w:rsid w:val="003F1A75"/>
    <w:rsid w:val="003F688F"/>
    <w:rsid w:val="003F7224"/>
    <w:rsid w:val="00411172"/>
    <w:rsid w:val="00422805"/>
    <w:rsid w:val="00427D21"/>
    <w:rsid w:val="00430FF9"/>
    <w:rsid w:val="00437FC7"/>
    <w:rsid w:val="004415CB"/>
    <w:rsid w:val="00442CF8"/>
    <w:rsid w:val="00446ADD"/>
    <w:rsid w:val="00447F4A"/>
    <w:rsid w:val="004548BD"/>
    <w:rsid w:val="00454C1F"/>
    <w:rsid w:val="004563B8"/>
    <w:rsid w:val="00456F67"/>
    <w:rsid w:val="00463265"/>
    <w:rsid w:val="004639FE"/>
    <w:rsid w:val="004644C2"/>
    <w:rsid w:val="00466336"/>
    <w:rsid w:val="00467F9C"/>
    <w:rsid w:val="0047490D"/>
    <w:rsid w:val="004911E4"/>
    <w:rsid w:val="00493E99"/>
    <w:rsid w:val="00494EFB"/>
    <w:rsid w:val="004A70E6"/>
    <w:rsid w:val="004A7C1D"/>
    <w:rsid w:val="004B0DF6"/>
    <w:rsid w:val="004B198B"/>
    <w:rsid w:val="004B2E60"/>
    <w:rsid w:val="004B764E"/>
    <w:rsid w:val="004B78B9"/>
    <w:rsid w:val="004D39ED"/>
    <w:rsid w:val="004E40BA"/>
    <w:rsid w:val="004E6468"/>
    <w:rsid w:val="004E7277"/>
    <w:rsid w:val="004E7AB3"/>
    <w:rsid w:val="004F2702"/>
    <w:rsid w:val="004F2ADF"/>
    <w:rsid w:val="00500E84"/>
    <w:rsid w:val="0051006C"/>
    <w:rsid w:val="0051138C"/>
    <w:rsid w:val="00511E62"/>
    <w:rsid w:val="00517974"/>
    <w:rsid w:val="005205E6"/>
    <w:rsid w:val="00520B1C"/>
    <w:rsid w:val="00521860"/>
    <w:rsid w:val="00522F39"/>
    <w:rsid w:val="005305B9"/>
    <w:rsid w:val="00532840"/>
    <w:rsid w:val="00533D4F"/>
    <w:rsid w:val="00534681"/>
    <w:rsid w:val="00535BB6"/>
    <w:rsid w:val="00542993"/>
    <w:rsid w:val="00542D81"/>
    <w:rsid w:val="0054412F"/>
    <w:rsid w:val="00544297"/>
    <w:rsid w:val="00551314"/>
    <w:rsid w:val="005513C6"/>
    <w:rsid w:val="00551859"/>
    <w:rsid w:val="00552A8A"/>
    <w:rsid w:val="00553A4D"/>
    <w:rsid w:val="00557856"/>
    <w:rsid w:val="00557E12"/>
    <w:rsid w:val="0056068E"/>
    <w:rsid w:val="00560E5F"/>
    <w:rsid w:val="00562CAC"/>
    <w:rsid w:val="00563442"/>
    <w:rsid w:val="0056348E"/>
    <w:rsid w:val="00565B42"/>
    <w:rsid w:val="005663B3"/>
    <w:rsid w:val="00572C5C"/>
    <w:rsid w:val="0057621E"/>
    <w:rsid w:val="00576D2E"/>
    <w:rsid w:val="00577FA3"/>
    <w:rsid w:val="00584787"/>
    <w:rsid w:val="00585D6E"/>
    <w:rsid w:val="005A030A"/>
    <w:rsid w:val="005A1C6D"/>
    <w:rsid w:val="005A2948"/>
    <w:rsid w:val="005A4829"/>
    <w:rsid w:val="005B2E04"/>
    <w:rsid w:val="005B35E2"/>
    <w:rsid w:val="005B5FAE"/>
    <w:rsid w:val="005B7FBE"/>
    <w:rsid w:val="005C0A45"/>
    <w:rsid w:val="005C2DE3"/>
    <w:rsid w:val="005C343D"/>
    <w:rsid w:val="005C4CE6"/>
    <w:rsid w:val="005D2E91"/>
    <w:rsid w:val="005E5E2E"/>
    <w:rsid w:val="005F2C56"/>
    <w:rsid w:val="0060360A"/>
    <w:rsid w:val="006122BA"/>
    <w:rsid w:val="0061393E"/>
    <w:rsid w:val="0062133A"/>
    <w:rsid w:val="00626F4D"/>
    <w:rsid w:val="00632D60"/>
    <w:rsid w:val="00640535"/>
    <w:rsid w:val="0064246F"/>
    <w:rsid w:val="006443C5"/>
    <w:rsid w:val="00645B9B"/>
    <w:rsid w:val="006478BF"/>
    <w:rsid w:val="006508F5"/>
    <w:rsid w:val="00651CA4"/>
    <w:rsid w:val="0065500C"/>
    <w:rsid w:val="00663FE0"/>
    <w:rsid w:val="006664A3"/>
    <w:rsid w:val="00667597"/>
    <w:rsid w:val="00670B33"/>
    <w:rsid w:val="00672A8C"/>
    <w:rsid w:val="00673C6C"/>
    <w:rsid w:val="00673F02"/>
    <w:rsid w:val="006762B3"/>
    <w:rsid w:val="00681E12"/>
    <w:rsid w:val="0068321B"/>
    <w:rsid w:val="006838BA"/>
    <w:rsid w:val="00686B3E"/>
    <w:rsid w:val="00695E55"/>
    <w:rsid w:val="006A73C1"/>
    <w:rsid w:val="006A79F9"/>
    <w:rsid w:val="006B0DB7"/>
    <w:rsid w:val="006B1045"/>
    <w:rsid w:val="006B2290"/>
    <w:rsid w:val="006B385B"/>
    <w:rsid w:val="006B4F21"/>
    <w:rsid w:val="006B550D"/>
    <w:rsid w:val="006C0165"/>
    <w:rsid w:val="006C52AD"/>
    <w:rsid w:val="006D0A75"/>
    <w:rsid w:val="006D4428"/>
    <w:rsid w:val="006E26FC"/>
    <w:rsid w:val="006E4EE1"/>
    <w:rsid w:val="006F0285"/>
    <w:rsid w:val="006F03E7"/>
    <w:rsid w:val="006F1572"/>
    <w:rsid w:val="006F6B46"/>
    <w:rsid w:val="00712DBD"/>
    <w:rsid w:val="00717D88"/>
    <w:rsid w:val="00722B78"/>
    <w:rsid w:val="007247B8"/>
    <w:rsid w:val="00726A43"/>
    <w:rsid w:val="00730C1B"/>
    <w:rsid w:val="007322E2"/>
    <w:rsid w:val="00732DC0"/>
    <w:rsid w:val="007357ED"/>
    <w:rsid w:val="00741C34"/>
    <w:rsid w:val="007425FE"/>
    <w:rsid w:val="00744832"/>
    <w:rsid w:val="00752D79"/>
    <w:rsid w:val="00755F44"/>
    <w:rsid w:val="00765CCF"/>
    <w:rsid w:val="00770017"/>
    <w:rsid w:val="00771B46"/>
    <w:rsid w:val="00782CAA"/>
    <w:rsid w:val="00786056"/>
    <w:rsid w:val="007942D3"/>
    <w:rsid w:val="007947C2"/>
    <w:rsid w:val="0079677E"/>
    <w:rsid w:val="0079780A"/>
    <w:rsid w:val="007A3D1B"/>
    <w:rsid w:val="007A4DD1"/>
    <w:rsid w:val="007B2099"/>
    <w:rsid w:val="007B288C"/>
    <w:rsid w:val="007B2C8A"/>
    <w:rsid w:val="007B4B2C"/>
    <w:rsid w:val="007B51F8"/>
    <w:rsid w:val="007B6376"/>
    <w:rsid w:val="007B6C09"/>
    <w:rsid w:val="007B7741"/>
    <w:rsid w:val="007C0A92"/>
    <w:rsid w:val="007C1730"/>
    <w:rsid w:val="007C18ED"/>
    <w:rsid w:val="007C4951"/>
    <w:rsid w:val="007C73AC"/>
    <w:rsid w:val="007C7845"/>
    <w:rsid w:val="007D0FFA"/>
    <w:rsid w:val="007D460A"/>
    <w:rsid w:val="007D490B"/>
    <w:rsid w:val="007D509F"/>
    <w:rsid w:val="007D6DD9"/>
    <w:rsid w:val="007E09DA"/>
    <w:rsid w:val="007E0F8A"/>
    <w:rsid w:val="007E1340"/>
    <w:rsid w:val="007E682D"/>
    <w:rsid w:val="007E6985"/>
    <w:rsid w:val="007F718D"/>
    <w:rsid w:val="00801FAD"/>
    <w:rsid w:val="008046D5"/>
    <w:rsid w:val="00804CAF"/>
    <w:rsid w:val="008071E9"/>
    <w:rsid w:val="0081114D"/>
    <w:rsid w:val="008178B6"/>
    <w:rsid w:val="00817CC5"/>
    <w:rsid w:val="008235D1"/>
    <w:rsid w:val="0082721D"/>
    <w:rsid w:val="00833089"/>
    <w:rsid w:val="00836D35"/>
    <w:rsid w:val="00850156"/>
    <w:rsid w:val="00850DE5"/>
    <w:rsid w:val="00851337"/>
    <w:rsid w:val="0085144B"/>
    <w:rsid w:val="00862182"/>
    <w:rsid w:val="00864CE8"/>
    <w:rsid w:val="00865B74"/>
    <w:rsid w:val="00866063"/>
    <w:rsid w:val="00874114"/>
    <w:rsid w:val="00876D09"/>
    <w:rsid w:val="00881173"/>
    <w:rsid w:val="008816D3"/>
    <w:rsid w:val="00881F82"/>
    <w:rsid w:val="00892DB3"/>
    <w:rsid w:val="00893E58"/>
    <w:rsid w:val="00894660"/>
    <w:rsid w:val="00896589"/>
    <w:rsid w:val="0089705A"/>
    <w:rsid w:val="008974F0"/>
    <w:rsid w:val="008A06ED"/>
    <w:rsid w:val="008A1499"/>
    <w:rsid w:val="008A2AAE"/>
    <w:rsid w:val="008A4E0B"/>
    <w:rsid w:val="008A7C05"/>
    <w:rsid w:val="008B012A"/>
    <w:rsid w:val="008B043C"/>
    <w:rsid w:val="008B0837"/>
    <w:rsid w:val="008B2950"/>
    <w:rsid w:val="008B49F7"/>
    <w:rsid w:val="008B4BAB"/>
    <w:rsid w:val="008C285E"/>
    <w:rsid w:val="008C3047"/>
    <w:rsid w:val="008C5768"/>
    <w:rsid w:val="008D65CC"/>
    <w:rsid w:val="008D73FE"/>
    <w:rsid w:val="008E5FC9"/>
    <w:rsid w:val="00906E17"/>
    <w:rsid w:val="009108C2"/>
    <w:rsid w:val="00913F88"/>
    <w:rsid w:val="00923505"/>
    <w:rsid w:val="0092523B"/>
    <w:rsid w:val="00930BA1"/>
    <w:rsid w:val="0093169E"/>
    <w:rsid w:val="009414FA"/>
    <w:rsid w:val="00945584"/>
    <w:rsid w:val="00946671"/>
    <w:rsid w:val="009505C9"/>
    <w:rsid w:val="00950752"/>
    <w:rsid w:val="00957017"/>
    <w:rsid w:val="0096108C"/>
    <w:rsid w:val="00966424"/>
    <w:rsid w:val="00966D72"/>
    <w:rsid w:val="00981F42"/>
    <w:rsid w:val="00991A36"/>
    <w:rsid w:val="00994B8C"/>
    <w:rsid w:val="009A0D50"/>
    <w:rsid w:val="009A245F"/>
    <w:rsid w:val="009C2DE6"/>
    <w:rsid w:val="009C67A5"/>
    <w:rsid w:val="009D1B42"/>
    <w:rsid w:val="009D36EC"/>
    <w:rsid w:val="009D3D48"/>
    <w:rsid w:val="009D6170"/>
    <w:rsid w:val="009E0077"/>
    <w:rsid w:val="009E339F"/>
    <w:rsid w:val="009E4D55"/>
    <w:rsid w:val="009E53BD"/>
    <w:rsid w:val="00A0324D"/>
    <w:rsid w:val="00A06989"/>
    <w:rsid w:val="00A111D1"/>
    <w:rsid w:val="00A1162D"/>
    <w:rsid w:val="00A12CFC"/>
    <w:rsid w:val="00A161B7"/>
    <w:rsid w:val="00A17334"/>
    <w:rsid w:val="00A20E9E"/>
    <w:rsid w:val="00A21208"/>
    <w:rsid w:val="00A361C8"/>
    <w:rsid w:val="00A4105A"/>
    <w:rsid w:val="00A44C48"/>
    <w:rsid w:val="00A45B40"/>
    <w:rsid w:val="00A64BEF"/>
    <w:rsid w:val="00A67BC0"/>
    <w:rsid w:val="00A729DF"/>
    <w:rsid w:val="00A75165"/>
    <w:rsid w:val="00A84C31"/>
    <w:rsid w:val="00A873ED"/>
    <w:rsid w:val="00A94638"/>
    <w:rsid w:val="00A94807"/>
    <w:rsid w:val="00A960E8"/>
    <w:rsid w:val="00AA5610"/>
    <w:rsid w:val="00AA6F92"/>
    <w:rsid w:val="00AA7470"/>
    <w:rsid w:val="00AA7964"/>
    <w:rsid w:val="00AA7E8C"/>
    <w:rsid w:val="00AB4225"/>
    <w:rsid w:val="00AB42E5"/>
    <w:rsid w:val="00AB6934"/>
    <w:rsid w:val="00AB7825"/>
    <w:rsid w:val="00AB7DF1"/>
    <w:rsid w:val="00AC073E"/>
    <w:rsid w:val="00AC385C"/>
    <w:rsid w:val="00AC404D"/>
    <w:rsid w:val="00AC49D5"/>
    <w:rsid w:val="00AD0D76"/>
    <w:rsid w:val="00AF0310"/>
    <w:rsid w:val="00AF42DE"/>
    <w:rsid w:val="00AF51BE"/>
    <w:rsid w:val="00AF5896"/>
    <w:rsid w:val="00B04FA2"/>
    <w:rsid w:val="00B12D0B"/>
    <w:rsid w:val="00B22645"/>
    <w:rsid w:val="00B24771"/>
    <w:rsid w:val="00B24B92"/>
    <w:rsid w:val="00B25783"/>
    <w:rsid w:val="00B32B29"/>
    <w:rsid w:val="00B3369F"/>
    <w:rsid w:val="00B34ECF"/>
    <w:rsid w:val="00B40CF5"/>
    <w:rsid w:val="00B40DE7"/>
    <w:rsid w:val="00B4336B"/>
    <w:rsid w:val="00B469AB"/>
    <w:rsid w:val="00B51A01"/>
    <w:rsid w:val="00B51FC6"/>
    <w:rsid w:val="00B55060"/>
    <w:rsid w:val="00B56804"/>
    <w:rsid w:val="00B56C38"/>
    <w:rsid w:val="00B722C9"/>
    <w:rsid w:val="00B74FCF"/>
    <w:rsid w:val="00B768F5"/>
    <w:rsid w:val="00B82C52"/>
    <w:rsid w:val="00B87A00"/>
    <w:rsid w:val="00B93262"/>
    <w:rsid w:val="00B94450"/>
    <w:rsid w:val="00B94E6C"/>
    <w:rsid w:val="00B95E5E"/>
    <w:rsid w:val="00BA0AE0"/>
    <w:rsid w:val="00BA1A29"/>
    <w:rsid w:val="00BA1ABE"/>
    <w:rsid w:val="00BA3484"/>
    <w:rsid w:val="00BB04FC"/>
    <w:rsid w:val="00BB0591"/>
    <w:rsid w:val="00BB1673"/>
    <w:rsid w:val="00BB4606"/>
    <w:rsid w:val="00BB5F82"/>
    <w:rsid w:val="00BB6074"/>
    <w:rsid w:val="00BB7CA4"/>
    <w:rsid w:val="00BC1B3B"/>
    <w:rsid w:val="00BC479C"/>
    <w:rsid w:val="00BD0B3B"/>
    <w:rsid w:val="00BD1A2F"/>
    <w:rsid w:val="00BD4A34"/>
    <w:rsid w:val="00BE4A06"/>
    <w:rsid w:val="00BE4F15"/>
    <w:rsid w:val="00BE7C95"/>
    <w:rsid w:val="00BF1AC7"/>
    <w:rsid w:val="00BF1EDD"/>
    <w:rsid w:val="00BF60EB"/>
    <w:rsid w:val="00C02E4F"/>
    <w:rsid w:val="00C0667C"/>
    <w:rsid w:val="00C1209F"/>
    <w:rsid w:val="00C15AAA"/>
    <w:rsid w:val="00C15EC8"/>
    <w:rsid w:val="00C15FC0"/>
    <w:rsid w:val="00C23A12"/>
    <w:rsid w:val="00C23D2F"/>
    <w:rsid w:val="00C3036B"/>
    <w:rsid w:val="00C336F1"/>
    <w:rsid w:val="00C3624A"/>
    <w:rsid w:val="00C36841"/>
    <w:rsid w:val="00C41801"/>
    <w:rsid w:val="00C443BD"/>
    <w:rsid w:val="00C451C5"/>
    <w:rsid w:val="00C51E50"/>
    <w:rsid w:val="00C61044"/>
    <w:rsid w:val="00C62AEB"/>
    <w:rsid w:val="00C66F56"/>
    <w:rsid w:val="00C80500"/>
    <w:rsid w:val="00C9161D"/>
    <w:rsid w:val="00C93D73"/>
    <w:rsid w:val="00C95538"/>
    <w:rsid w:val="00C9786C"/>
    <w:rsid w:val="00CA0C1D"/>
    <w:rsid w:val="00CA2CA9"/>
    <w:rsid w:val="00CB2790"/>
    <w:rsid w:val="00CB33E4"/>
    <w:rsid w:val="00CB4700"/>
    <w:rsid w:val="00CC1280"/>
    <w:rsid w:val="00CC399B"/>
    <w:rsid w:val="00CD28C1"/>
    <w:rsid w:val="00CD478A"/>
    <w:rsid w:val="00CD5D45"/>
    <w:rsid w:val="00CD653E"/>
    <w:rsid w:val="00CE0604"/>
    <w:rsid w:val="00CF1848"/>
    <w:rsid w:val="00CF1A50"/>
    <w:rsid w:val="00CF7FA9"/>
    <w:rsid w:val="00D03048"/>
    <w:rsid w:val="00D04FB7"/>
    <w:rsid w:val="00D12044"/>
    <w:rsid w:val="00D1323F"/>
    <w:rsid w:val="00D151C0"/>
    <w:rsid w:val="00D16A48"/>
    <w:rsid w:val="00D170D9"/>
    <w:rsid w:val="00D214E9"/>
    <w:rsid w:val="00D231E1"/>
    <w:rsid w:val="00D24E1F"/>
    <w:rsid w:val="00D311A2"/>
    <w:rsid w:val="00D338B5"/>
    <w:rsid w:val="00D33D8C"/>
    <w:rsid w:val="00D33EFC"/>
    <w:rsid w:val="00D357F2"/>
    <w:rsid w:val="00D35C53"/>
    <w:rsid w:val="00D37319"/>
    <w:rsid w:val="00D40DBC"/>
    <w:rsid w:val="00D42CB7"/>
    <w:rsid w:val="00D44373"/>
    <w:rsid w:val="00D46B0D"/>
    <w:rsid w:val="00D60CA3"/>
    <w:rsid w:val="00D61432"/>
    <w:rsid w:val="00D61C85"/>
    <w:rsid w:val="00D62E3A"/>
    <w:rsid w:val="00D707C8"/>
    <w:rsid w:val="00D73D7E"/>
    <w:rsid w:val="00D742F0"/>
    <w:rsid w:val="00D75CA6"/>
    <w:rsid w:val="00D76A18"/>
    <w:rsid w:val="00D80849"/>
    <w:rsid w:val="00D82E8F"/>
    <w:rsid w:val="00D836BA"/>
    <w:rsid w:val="00D903C7"/>
    <w:rsid w:val="00D91D6B"/>
    <w:rsid w:val="00DA1A9C"/>
    <w:rsid w:val="00DA2713"/>
    <w:rsid w:val="00DA3F12"/>
    <w:rsid w:val="00DB5E0F"/>
    <w:rsid w:val="00DC1416"/>
    <w:rsid w:val="00DD118C"/>
    <w:rsid w:val="00DD3D18"/>
    <w:rsid w:val="00DD4FF6"/>
    <w:rsid w:val="00DE5757"/>
    <w:rsid w:val="00DE7187"/>
    <w:rsid w:val="00DE765C"/>
    <w:rsid w:val="00DF23AF"/>
    <w:rsid w:val="00DF44D5"/>
    <w:rsid w:val="00E03696"/>
    <w:rsid w:val="00E0430E"/>
    <w:rsid w:val="00E04FBC"/>
    <w:rsid w:val="00E056FB"/>
    <w:rsid w:val="00E10D3F"/>
    <w:rsid w:val="00E256B6"/>
    <w:rsid w:val="00E311B3"/>
    <w:rsid w:val="00E40D1D"/>
    <w:rsid w:val="00E41034"/>
    <w:rsid w:val="00E41180"/>
    <w:rsid w:val="00E447FC"/>
    <w:rsid w:val="00E5740D"/>
    <w:rsid w:val="00E576C7"/>
    <w:rsid w:val="00E623A5"/>
    <w:rsid w:val="00E62546"/>
    <w:rsid w:val="00E63588"/>
    <w:rsid w:val="00E64C22"/>
    <w:rsid w:val="00E66235"/>
    <w:rsid w:val="00E81D56"/>
    <w:rsid w:val="00E83C24"/>
    <w:rsid w:val="00E8404A"/>
    <w:rsid w:val="00E9318D"/>
    <w:rsid w:val="00E93F3E"/>
    <w:rsid w:val="00E978A9"/>
    <w:rsid w:val="00EA3840"/>
    <w:rsid w:val="00EA7406"/>
    <w:rsid w:val="00EB2F44"/>
    <w:rsid w:val="00EC049D"/>
    <w:rsid w:val="00EC5F86"/>
    <w:rsid w:val="00ED5344"/>
    <w:rsid w:val="00EE2230"/>
    <w:rsid w:val="00EE64B9"/>
    <w:rsid w:val="00EF22D6"/>
    <w:rsid w:val="00EF36EC"/>
    <w:rsid w:val="00EF45A0"/>
    <w:rsid w:val="00EF4696"/>
    <w:rsid w:val="00F00609"/>
    <w:rsid w:val="00F011D4"/>
    <w:rsid w:val="00F03005"/>
    <w:rsid w:val="00F03244"/>
    <w:rsid w:val="00F063C2"/>
    <w:rsid w:val="00F06E98"/>
    <w:rsid w:val="00F120E5"/>
    <w:rsid w:val="00F12F05"/>
    <w:rsid w:val="00F14354"/>
    <w:rsid w:val="00F2042B"/>
    <w:rsid w:val="00F25859"/>
    <w:rsid w:val="00F27CA5"/>
    <w:rsid w:val="00F27FAC"/>
    <w:rsid w:val="00F35479"/>
    <w:rsid w:val="00F46C6E"/>
    <w:rsid w:val="00F47A81"/>
    <w:rsid w:val="00F53193"/>
    <w:rsid w:val="00F5357E"/>
    <w:rsid w:val="00F62198"/>
    <w:rsid w:val="00F6586C"/>
    <w:rsid w:val="00F6694B"/>
    <w:rsid w:val="00F7520E"/>
    <w:rsid w:val="00F9021E"/>
    <w:rsid w:val="00F9038B"/>
    <w:rsid w:val="00F93953"/>
    <w:rsid w:val="00F94774"/>
    <w:rsid w:val="00F965B2"/>
    <w:rsid w:val="00F9663F"/>
    <w:rsid w:val="00FA1F37"/>
    <w:rsid w:val="00FA3486"/>
    <w:rsid w:val="00FA663B"/>
    <w:rsid w:val="00FA69C3"/>
    <w:rsid w:val="00FB216A"/>
    <w:rsid w:val="00FB2315"/>
    <w:rsid w:val="00FB380A"/>
    <w:rsid w:val="00FC0607"/>
    <w:rsid w:val="00FC0ED2"/>
    <w:rsid w:val="00FC53DB"/>
    <w:rsid w:val="00FC6F59"/>
    <w:rsid w:val="00FD2F54"/>
    <w:rsid w:val="00FD32CC"/>
    <w:rsid w:val="00FD7591"/>
    <w:rsid w:val="00FD7DF8"/>
    <w:rsid w:val="00FE1939"/>
    <w:rsid w:val="00FF3142"/>
    <w:rsid w:val="00FF59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5A90A"/>
  <w15:docId w15:val="{CA7F35CC-58B2-44AD-BE26-AE7837B9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C3624A"/>
    <w:pPr>
      <w:keepNext/>
      <w:keepLines/>
      <w:spacing w:before="240" w:after="240"/>
      <w:ind w:left="567"/>
      <w:jc w:val="left"/>
      <w:outlineLvl w:val="1"/>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SBSTTA-28"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SBSTTA\SBSTTA-28\Template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282FBE5AAE4C09AF25327E56C6C0D9"/>
        <w:category>
          <w:name w:val="General"/>
          <w:gallery w:val="placeholder"/>
        </w:category>
        <w:types>
          <w:type w:val="bbPlcHdr"/>
        </w:types>
        <w:behaviors>
          <w:behavior w:val="content"/>
        </w:behaviors>
        <w:guid w:val="{247522CF-AC89-4B16-9F52-BCFD2FD99E32}"/>
      </w:docPartPr>
      <w:docPartBody>
        <w:p w:rsidR="00C0156B" w:rsidRDefault="006E4C6C">
          <w:pPr>
            <w:pStyle w:val="09282FBE5AAE4C09AF25327E56C6C0D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026"/>
    <w:rsid w:val="003E6214"/>
    <w:rsid w:val="00494EFB"/>
    <w:rsid w:val="00677026"/>
    <w:rsid w:val="006E4C6C"/>
    <w:rsid w:val="007E557B"/>
    <w:rsid w:val="00BB7CA4"/>
    <w:rsid w:val="00BE6800"/>
    <w:rsid w:val="00C0156B"/>
    <w:rsid w:val="00D91D6B"/>
    <w:rsid w:val="00F20B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9282FBE5AAE4C09AF25327E56C6C0D9">
    <w:name w:val="09282FBE5AAE4C09AF25327E56C6C0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FC91B497-FE1F-40FE-B3E4-507E829FD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TotalTime>
  <Pages>14</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8856</CharactersWithSpaces>
  <SharedDoc>false</SharedDoc>
  <HLinks>
    <vt:vector size="30" baseType="variant">
      <vt:variant>
        <vt:i4>2621494</vt:i4>
      </vt:variant>
      <vt:variant>
        <vt:i4>9</vt:i4>
      </vt:variant>
      <vt:variant>
        <vt:i4>0</vt:i4>
      </vt:variant>
      <vt:variant>
        <vt:i4>5</vt:i4>
      </vt:variant>
      <vt:variant>
        <vt:lpwstr>https://www.cbd.int/meetings/SBSTTA-28</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submission of statements for the twenty-eighth meeting of the Subsidiary Body on Scientific, Technical and Technological Advice</dc:title>
  <dc:subject>CBD/SBSTTA/28/INF/10</dc:subject>
  <dc:creator>Veronique Lefebvre</dc:creator>
  <cp:keywords>Convention on Biological Diversity</cp:keywords>
  <cp:lastModifiedBy>Veronique Lefebvre</cp:lastModifiedBy>
  <cp:revision>8</cp:revision>
  <cp:lastPrinted>2020-01-21T08:56:00Z</cp:lastPrinted>
  <dcterms:created xsi:type="dcterms:W3CDTF">2026-07-27T04:06:00Z</dcterms:created>
  <dcterms:modified xsi:type="dcterms:W3CDTF">2026-07-27T04:11:00Z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